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charts/chart1.xml" ContentType="application/vnd.openxmlformats-officedocument.drawingml.chart+xml"/>
  <Override PartName="/word/theme/themeOverride1.xml" ContentType="application/vnd.openxmlformats-officedocument.themeOverride+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B2467" w14:textId="02BE1E8F" w:rsidR="00E8506E" w:rsidRPr="00EA3EA5" w:rsidRDefault="00EA3EA5" w:rsidP="00EA3EA5">
      <w:pPr>
        <w:pBdr>
          <w:top w:val="single" w:sz="4" w:space="1" w:color="auto"/>
          <w:left w:val="single" w:sz="4" w:space="4" w:color="auto"/>
          <w:bottom w:val="single" w:sz="4" w:space="1" w:color="auto"/>
          <w:right w:val="single" w:sz="4" w:space="4" w:color="auto"/>
        </w:pBdr>
        <w:tabs>
          <w:tab w:val="right" w:leader="dot" w:pos="9072"/>
        </w:tabs>
        <w:rPr>
          <w:rFonts w:cs="Arial"/>
          <w:b/>
          <w:sz w:val="24"/>
          <w:szCs w:val="24"/>
        </w:rPr>
      </w:pPr>
      <w:r w:rsidRPr="00EA3EA5">
        <w:rPr>
          <w:rFonts w:cs="Arial"/>
          <w:b/>
          <w:sz w:val="24"/>
          <w:szCs w:val="24"/>
        </w:rPr>
        <w:t xml:space="preserve">Bac 2021 Métropole </w:t>
      </w:r>
      <w:r w:rsidR="00E8506E" w:rsidRPr="00EA3EA5">
        <w:rPr>
          <w:rFonts w:cs="Arial"/>
          <w:b/>
          <w:sz w:val="24"/>
          <w:szCs w:val="24"/>
        </w:rPr>
        <w:t xml:space="preserve">EXERCICE </w:t>
      </w:r>
      <w:r w:rsidR="002F5B9E" w:rsidRPr="00EA3EA5">
        <w:rPr>
          <w:rFonts w:cs="Arial"/>
          <w:b/>
          <w:sz w:val="24"/>
          <w:szCs w:val="24"/>
        </w:rPr>
        <w:t>B</w:t>
      </w:r>
      <w:r w:rsidR="00E8506E" w:rsidRPr="00EA3EA5">
        <w:rPr>
          <w:rFonts w:cs="Arial"/>
          <w:b/>
          <w:sz w:val="24"/>
          <w:szCs w:val="24"/>
        </w:rPr>
        <w:t xml:space="preserve"> - </w:t>
      </w:r>
      <w:r w:rsidR="00E8506E" w:rsidRPr="00EA3EA5">
        <w:rPr>
          <w:b/>
          <w:caps/>
          <w:sz w:val="24"/>
          <w:szCs w:val="24"/>
        </w:rPr>
        <w:t>Un syst</w:t>
      </w:r>
      <w:r w:rsidR="00327BC8" w:rsidRPr="00EA3EA5">
        <w:rPr>
          <w:b/>
          <w:caps/>
          <w:sz w:val="24"/>
          <w:szCs w:val="24"/>
        </w:rPr>
        <w:t>È</w:t>
      </w:r>
      <w:r w:rsidR="00E8506E" w:rsidRPr="00EA3EA5">
        <w:rPr>
          <w:b/>
          <w:caps/>
          <w:sz w:val="24"/>
          <w:szCs w:val="24"/>
        </w:rPr>
        <w:t>me de d</w:t>
      </w:r>
      <w:r w:rsidR="00327BC8" w:rsidRPr="00EA3EA5">
        <w:rPr>
          <w:b/>
          <w:caps/>
          <w:sz w:val="24"/>
          <w:szCs w:val="24"/>
        </w:rPr>
        <w:t>É</w:t>
      </w:r>
      <w:r w:rsidR="00E8506E" w:rsidRPr="00EA3EA5">
        <w:rPr>
          <w:b/>
          <w:caps/>
          <w:sz w:val="24"/>
          <w:szCs w:val="24"/>
        </w:rPr>
        <w:t>tection de passager</w:t>
      </w:r>
    </w:p>
    <w:p w14:paraId="187FE253" w14:textId="534E0170" w:rsidR="00B65649" w:rsidRPr="00EA3EA5" w:rsidRDefault="00000000" w:rsidP="00EA3EA5">
      <w:pPr>
        <w:pBdr>
          <w:top w:val="single" w:sz="4" w:space="1" w:color="auto"/>
          <w:left w:val="single" w:sz="4" w:space="4" w:color="auto"/>
          <w:bottom w:val="single" w:sz="4" w:space="1" w:color="auto"/>
          <w:right w:val="single" w:sz="4" w:space="4" w:color="auto"/>
        </w:pBdr>
        <w:rPr>
          <w:b/>
          <w:sz w:val="24"/>
          <w:szCs w:val="24"/>
        </w:rPr>
      </w:pPr>
      <w:hyperlink r:id="rId8" w:history="1">
        <w:r w:rsidR="00EA3EA5" w:rsidRPr="00EA3EA5">
          <w:rPr>
            <w:rStyle w:val="Lienhypertexte"/>
            <w:b/>
            <w:sz w:val="24"/>
            <w:szCs w:val="24"/>
          </w:rPr>
          <w:t>http://labolycee.org</w:t>
        </w:r>
      </w:hyperlink>
      <w:r w:rsidR="00EA3EA5" w:rsidRPr="00EA3EA5">
        <w:rPr>
          <w:b/>
          <w:sz w:val="24"/>
          <w:szCs w:val="24"/>
        </w:rPr>
        <w:t xml:space="preserve"> </w:t>
      </w:r>
      <w:r w:rsidR="00EA3EA5" w:rsidRPr="00EA3EA5">
        <w:rPr>
          <w:b/>
          <w:sz w:val="24"/>
          <w:szCs w:val="24"/>
        </w:rPr>
        <w:tab/>
      </w:r>
      <w:r w:rsidR="00970E18">
        <w:rPr>
          <w:b/>
          <w:sz w:val="24"/>
          <w:szCs w:val="24"/>
        </w:rPr>
        <w:t>(5 points)</w:t>
      </w:r>
      <w:r w:rsidR="00EA3EA5" w:rsidRPr="00EA3EA5">
        <w:rPr>
          <w:b/>
          <w:sz w:val="24"/>
          <w:szCs w:val="24"/>
        </w:rPr>
        <w:tab/>
      </w:r>
      <w:r w:rsidR="00B65649" w:rsidRPr="00EA3EA5">
        <w:rPr>
          <w:b/>
          <w:sz w:val="24"/>
          <w:szCs w:val="24"/>
        </w:rPr>
        <w:t>Mot-clé : modèle du circuit RC série</w:t>
      </w:r>
    </w:p>
    <w:p w14:paraId="0410CED4" w14:textId="77777777" w:rsidR="00E8506E" w:rsidRPr="00654FB8" w:rsidRDefault="00E8506E" w:rsidP="00B65649">
      <w:pPr>
        <w:spacing w:after="200"/>
        <w:rPr>
          <w:b/>
        </w:rPr>
      </w:pPr>
    </w:p>
    <w:p w14:paraId="7D1A36A8" w14:textId="77777777" w:rsidR="00B65649" w:rsidRPr="00654FB8" w:rsidRDefault="00B65649" w:rsidP="00B65649">
      <w:pPr>
        <w:spacing w:after="200"/>
      </w:pPr>
      <w:r w:rsidRPr="00654FB8">
        <w:rPr>
          <w:noProof/>
          <w:lang w:eastAsia="zh-CN"/>
        </w:rPr>
        <w:drawing>
          <wp:anchor distT="0" distB="0" distL="114300" distR="114300" simplePos="0" relativeHeight="251744256" behindDoc="0" locked="0" layoutInCell="1" allowOverlap="1" wp14:anchorId="2348E33F" wp14:editId="3E42A82D">
            <wp:simplePos x="0" y="0"/>
            <wp:positionH relativeFrom="margin">
              <wp:align>right</wp:align>
            </wp:positionH>
            <wp:positionV relativeFrom="paragraph">
              <wp:posOffset>8099</wp:posOffset>
            </wp:positionV>
            <wp:extent cx="1516380" cy="1350645"/>
            <wp:effectExtent l="0" t="0" r="7620" b="1905"/>
            <wp:wrapSquare wrapText="bothSides"/>
            <wp:docPr id="60"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516380" cy="1350645"/>
                    </a:xfrm>
                    <a:prstGeom prst="rect">
                      <a:avLst/>
                    </a:prstGeom>
                  </pic:spPr>
                </pic:pic>
              </a:graphicData>
            </a:graphic>
            <wp14:sizeRelH relativeFrom="margin">
              <wp14:pctWidth>0</wp14:pctWidth>
            </wp14:sizeRelH>
            <wp14:sizeRelV relativeFrom="margin">
              <wp14:pctHeight>0</wp14:pctHeight>
            </wp14:sizeRelV>
          </wp:anchor>
        </w:drawing>
      </w:r>
      <w:r w:rsidRPr="00654FB8">
        <w:t>Pour renforcer la sécurité routière, les voitures sont équipées d’un système de détection de la présence d’un passager pour lui signaler si sa ceinture de sécurité est bien attachée.</w:t>
      </w:r>
    </w:p>
    <w:p w14:paraId="71AFC72F" w14:textId="6A4C427C" w:rsidR="00B65649" w:rsidRPr="00654FB8" w:rsidRDefault="00B65649" w:rsidP="00B65649">
      <w:pPr>
        <w:spacing w:after="200"/>
      </w:pPr>
      <w:r w:rsidRPr="00654FB8">
        <w:rPr>
          <w:bCs/>
        </w:rPr>
        <w:t>Dans le cadre d’un projet scientifique, un groupe d’élèves réalise un système de détection semblable à celui d’une voiture. Il est composé d’un capteur de pression capacitif « artisanal » associé à un microcontrôleur.</w:t>
      </w:r>
    </w:p>
    <w:p w14:paraId="7F795586" w14:textId="66193D08" w:rsidR="00B65649" w:rsidRPr="00654FB8" w:rsidRDefault="00B65649" w:rsidP="00B65649">
      <w:pPr>
        <w:spacing w:after="200"/>
      </w:pPr>
      <w:r w:rsidRPr="00654FB8">
        <w:rPr>
          <w:bCs/>
          <w:noProof/>
          <w:lang w:eastAsia="zh-CN"/>
        </w:rPr>
        <mc:AlternateContent>
          <mc:Choice Requires="wps">
            <w:drawing>
              <wp:anchor distT="0" distB="0" distL="114300" distR="114300" simplePos="0" relativeHeight="251745280" behindDoc="0" locked="0" layoutInCell="1" allowOverlap="1" wp14:anchorId="1E3A9A58" wp14:editId="577AA8CD">
                <wp:simplePos x="0" y="0"/>
                <wp:positionH relativeFrom="margin">
                  <wp:posOffset>4611370</wp:posOffset>
                </wp:positionH>
                <wp:positionV relativeFrom="paragraph">
                  <wp:posOffset>203835</wp:posOffset>
                </wp:positionV>
                <wp:extent cx="1699260" cy="819150"/>
                <wp:effectExtent l="0" t="0" r="0" b="0"/>
                <wp:wrapSquare wrapText="bothSides"/>
                <wp:docPr id="47" name="Zone de texte 47"/>
                <wp:cNvGraphicFramePr/>
                <a:graphic xmlns:a="http://schemas.openxmlformats.org/drawingml/2006/main">
                  <a:graphicData uri="http://schemas.microsoft.com/office/word/2010/wordprocessingShape">
                    <wps:wsp>
                      <wps:cNvSpPr txBox="1"/>
                      <wps:spPr>
                        <a:xfrm>
                          <a:off x="0" y="0"/>
                          <a:ext cx="1699260" cy="819150"/>
                        </a:xfrm>
                        <a:prstGeom prst="rect">
                          <a:avLst/>
                        </a:prstGeom>
                        <a:noFill/>
                        <a:ln w="6350">
                          <a:noFill/>
                        </a:ln>
                      </wps:spPr>
                      <wps:txbx>
                        <w:txbxContent>
                          <w:p w14:paraId="21FACF98" w14:textId="77777777" w:rsidR="004B20F5" w:rsidRDefault="004B20F5" w:rsidP="00B65649">
                            <w:r>
                              <w:t>Figure 1. Schéma de l’installation d’un capteur capacitif dans l’assise d’un siège de voiture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3A9A58" id="_x0000_t202" coordsize="21600,21600" o:spt="202" path="m,l,21600r21600,l21600,xe">
                <v:stroke joinstyle="miter"/>
                <v:path gradientshapeok="t" o:connecttype="rect"/>
              </v:shapetype>
              <v:shape id="Zone de texte 47" o:spid="_x0000_s1026" type="#_x0000_t202" style="position:absolute;left:0;text-align:left;margin-left:363.1pt;margin-top:16.05pt;width:133.8pt;height:64.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" filled="f" stroked="f" strokeweight=".5pt">
                <v:textbox>
                  <w:txbxContent>
                    <w:p w14:paraId="21FACF98" w14:textId="77777777" w:rsidR="004B20F5" w:rsidRDefault="004B20F5" w:rsidP="00B65649">
                      <w:r>
                        <w:t>Figure 1. Schéma de l’installation d’un capteur capacitif dans l’assise d’un siège de voiture</w:t>
                      </w:r>
                    </w:p>
                  </w:txbxContent>
                </v:textbox>
                <w10:wrap type="square" anchorx="margin"/>
              </v:shape>
            </w:pict>
          </mc:Fallback>
        </mc:AlternateContent>
      </w:r>
      <w:r w:rsidRPr="00654FB8">
        <w:t xml:space="preserve">Le condensateur « artisanal » est constitué de deux feuilles d’aluminium séparées par une feuille de papier isolante. Lorsqu’un objet de masse </w:t>
      </w:r>
      <w:r w:rsidRPr="00654FB8">
        <w:rPr>
          <w:i/>
        </w:rPr>
        <w:t>m</w:t>
      </w:r>
      <w:r w:rsidRPr="00654FB8">
        <w:t xml:space="preserve"> est posé dessus, il exerce une pression sur les deux feuilles d’aluminium et les déforme, ce qui modifie la capacité électrique du condensateur « artisanal ». Après un traitement numérique des signaux électriques, le microcontrôleur peut détecter la présence de l’objet.</w:t>
      </w:r>
    </w:p>
    <w:p w14:paraId="6CD2F4D5" w14:textId="306DBA28" w:rsidR="00B65649" w:rsidRPr="00654FB8" w:rsidRDefault="00B65649" w:rsidP="00B65649">
      <w:pPr>
        <w:spacing w:after="200"/>
        <w:jc w:val="center"/>
      </w:pPr>
      <w:r w:rsidRPr="00654FB8">
        <w:rPr>
          <w:noProof/>
          <w:lang w:eastAsia="zh-CN"/>
        </w:rPr>
        <w:drawing>
          <wp:inline distT="0" distB="0" distL="0" distR="0" wp14:anchorId="347B7F17" wp14:editId="00C76CBA">
            <wp:extent cx="2173657" cy="1630355"/>
            <wp:effectExtent l="0" t="0" r="0" b="8255"/>
            <wp:docPr id="61"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7"/>
                    <pic:cNvPicPr>
                      <a:picLocks noChangeAspect="1" noChangeArrowheads="1"/>
                    </pic:cNvPicPr>
                  </pic:nvPicPr>
                  <pic:blipFill>
                    <a:blip r:embed="rId10"/>
                    <a:stretch>
                      <a:fillRect/>
                    </a:stretch>
                  </pic:blipFill>
                  <pic:spPr bwMode="auto">
                    <a:xfrm>
                      <a:off x="0" y="0"/>
                      <a:ext cx="2178011" cy="1633621"/>
                    </a:xfrm>
                    <a:prstGeom prst="rect">
                      <a:avLst/>
                    </a:prstGeom>
                  </pic:spPr>
                </pic:pic>
              </a:graphicData>
            </a:graphic>
          </wp:inline>
        </w:drawing>
      </w:r>
    </w:p>
    <w:p w14:paraId="740772A8" w14:textId="77777777" w:rsidR="00B65649" w:rsidRPr="00654FB8" w:rsidRDefault="00B65649" w:rsidP="00B65649">
      <w:pPr>
        <w:spacing w:after="200"/>
        <w:jc w:val="center"/>
        <w:rPr>
          <w:bCs/>
        </w:rPr>
      </w:pPr>
      <w:r w:rsidRPr="00654FB8">
        <w:rPr>
          <w:bCs/>
        </w:rPr>
        <w:t xml:space="preserve">Figure 2. </w:t>
      </w:r>
      <w:bookmarkStart w:id="0" w:name="__DdeLink__809_3711101210"/>
      <w:r w:rsidRPr="00654FB8">
        <w:rPr>
          <w:bCs/>
        </w:rPr>
        <w:t xml:space="preserve">Photographie d’une face du capteur de pression capacitif </w:t>
      </w:r>
      <w:bookmarkEnd w:id="0"/>
      <w:r w:rsidRPr="00654FB8">
        <w:rPr>
          <w:bCs/>
        </w:rPr>
        <w:t>« artisanal »</w:t>
      </w:r>
    </w:p>
    <w:p w14:paraId="5CC68ACB" w14:textId="77777777" w:rsidR="00B65649" w:rsidRPr="00654FB8" w:rsidRDefault="00B65649" w:rsidP="00B65649">
      <w:pPr>
        <w:spacing w:after="200"/>
        <w:rPr>
          <w:bCs/>
        </w:rPr>
      </w:pPr>
      <w:r w:rsidRPr="00654FB8">
        <w:rPr>
          <w:bCs/>
        </w:rPr>
        <w:t>L’objectif de cet exercice est d’illustrer le principe de fonctionnement d’un tel capteur.</w:t>
      </w:r>
    </w:p>
    <w:p w14:paraId="47C78003" w14:textId="3816BF66" w:rsidR="00B65649" w:rsidRPr="00654FB8" w:rsidRDefault="00C60562" w:rsidP="00327BC8">
      <w:pPr>
        <w:pStyle w:val="Titre2"/>
        <w:numPr>
          <w:ilvl w:val="1"/>
          <w:numId w:val="15"/>
        </w:numPr>
        <w:ind w:hanging="862"/>
      </w:pPr>
      <w:r>
        <w:rPr>
          <w:rFonts w:cs="Arial"/>
        </w:rPr>
        <w:t>É</w:t>
      </w:r>
      <w:r w:rsidR="00B65649" w:rsidRPr="00654FB8">
        <w:t>tude du capteur de pression capacitif « artisanal »</w:t>
      </w:r>
    </w:p>
    <w:p w14:paraId="4555C215" w14:textId="77777777" w:rsidR="004B4BB0" w:rsidRDefault="00B65649" w:rsidP="004B4BB0">
      <w:pPr>
        <w:spacing w:after="200"/>
      </w:pPr>
      <w:r w:rsidRPr="00654FB8">
        <w:t xml:space="preserve">Le capteur de pression capacitif </w:t>
      </w:r>
      <w:r w:rsidRPr="00654FB8">
        <w:rPr>
          <w:bCs/>
        </w:rPr>
        <w:t xml:space="preserve">« artisanal » </w:t>
      </w:r>
      <w:r w:rsidRPr="00654FB8">
        <w:t>est représenté en coupe à la figure 3.</w:t>
      </w:r>
    </w:p>
    <w:p w14:paraId="0B6B7D4E" w14:textId="5FD4C27B" w:rsidR="004B4BB0" w:rsidRDefault="00917DAA" w:rsidP="004B4BB0">
      <w:pPr>
        <w:spacing w:after="200"/>
        <w:jc w:val="center"/>
      </w:pPr>
      <w:r>
        <w:rPr>
          <w:noProof/>
          <w:lang w:eastAsia="zh-CN"/>
        </w:rPr>
        <mc:AlternateContent>
          <mc:Choice Requires="wpi">
            <w:drawing>
              <wp:anchor distT="0" distB="0" distL="114300" distR="114300" simplePos="0" relativeHeight="251961344" behindDoc="0" locked="0" layoutInCell="1" allowOverlap="1" wp14:anchorId="54F9C751" wp14:editId="5EE79FFA">
                <wp:simplePos x="0" y="0"/>
                <wp:positionH relativeFrom="column">
                  <wp:posOffset>4699635</wp:posOffset>
                </wp:positionH>
                <wp:positionV relativeFrom="paragraph">
                  <wp:posOffset>202565</wp:posOffset>
                </wp:positionV>
                <wp:extent cx="1405255" cy="1334550"/>
                <wp:effectExtent l="38100" t="38100" r="23495" b="56515"/>
                <wp:wrapNone/>
                <wp:docPr id="217" name="Encre 217"/>
                <wp:cNvGraphicFramePr/>
                <a:graphic xmlns:a="http://schemas.openxmlformats.org/drawingml/2006/main">
                  <a:graphicData uri="http://schemas.microsoft.com/office/word/2010/wordprocessingInk">
                    <w14:contentPart bwMode="auto" r:id="rId11">
                      <w14:nvContentPartPr>
                        <w14:cNvContentPartPr/>
                      </w14:nvContentPartPr>
                      <w14:xfrm>
                        <a:off x="0" y="0"/>
                        <a:ext cx="1405255" cy="1334550"/>
                      </w14:xfrm>
                    </w14:contentPart>
                  </a:graphicData>
                </a:graphic>
              </wp:anchor>
            </w:drawing>
          </mc:Choice>
          <mc:Fallback>
            <w:pict>
              <v:shapetype w14:anchorId="5F78F06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17" o:spid="_x0000_s1026" type="#_x0000_t75" style="position:absolute;margin-left:369.35pt;margin-top:15.25pt;width:112.05pt;height:106.5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">
                <v:imagedata r:id="rId12" o:title=""/>
              </v:shape>
            </w:pict>
          </mc:Fallback>
        </mc:AlternateContent>
      </w:r>
      <w:r w:rsidR="004B4BB0">
        <w:rPr>
          <w:noProof/>
          <w:lang w:eastAsia="zh-CN"/>
        </w:rPr>
        <w:drawing>
          <wp:inline distT="0" distB="0" distL="0" distR="0" wp14:anchorId="3EA3B8E8" wp14:editId="29F97A9E">
            <wp:extent cx="4506076" cy="1733107"/>
            <wp:effectExtent l="0" t="0" r="8890" b="63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_Sujet07.png"/>
                    <pic:cNvPicPr/>
                  </pic:nvPicPr>
                  <pic:blipFill>
                    <a:blip r:embed="rId13">
                      <a:extLst>
                        <a:ext uri="{28A0092B-C50C-407E-A947-70E740481C1C}">
                          <a14:useLocalDpi xmlns:a14="http://schemas.microsoft.com/office/drawing/2010/main" val="0"/>
                        </a:ext>
                      </a:extLst>
                    </a:blip>
                    <a:stretch>
                      <a:fillRect/>
                    </a:stretch>
                  </pic:blipFill>
                  <pic:spPr>
                    <a:xfrm>
                      <a:off x="0" y="0"/>
                      <a:ext cx="4546937" cy="1748823"/>
                    </a:xfrm>
                    <a:prstGeom prst="rect">
                      <a:avLst/>
                    </a:prstGeom>
                  </pic:spPr>
                </pic:pic>
              </a:graphicData>
            </a:graphic>
          </wp:inline>
        </w:drawing>
      </w:r>
    </w:p>
    <w:p w14:paraId="0D737802" w14:textId="7B7A7685" w:rsidR="004B4BB0" w:rsidRDefault="004B4BB0" w:rsidP="004B4BB0">
      <w:pPr>
        <w:spacing w:after="200"/>
        <w:jc w:val="center"/>
      </w:pPr>
      <w:r>
        <w:rPr>
          <w:bCs/>
        </w:rPr>
        <w:t>Figure 3. Schéma de la vue en</w:t>
      </w:r>
      <w:r w:rsidRPr="00654FB8">
        <w:rPr>
          <w:bCs/>
        </w:rPr>
        <w:t xml:space="preserve"> coupe du capteur de pression « artisanal »</w:t>
      </w:r>
    </w:p>
    <w:p w14:paraId="2421C3AE" w14:textId="11BBF88C" w:rsidR="004B4BB0" w:rsidRDefault="004B4BB0" w:rsidP="004B4BB0"/>
    <w:p w14:paraId="64B8B760" w14:textId="354F3877" w:rsidR="004B4BB0" w:rsidRDefault="002F5B9E" w:rsidP="004B4BB0">
      <w:pPr>
        <w:keepLines/>
        <w:numPr>
          <w:ilvl w:val="2"/>
          <w:numId w:val="2"/>
        </w:numPr>
        <w:pBdr>
          <w:top w:val="nil"/>
          <w:left w:val="nil"/>
          <w:bottom w:val="nil"/>
          <w:right w:val="nil"/>
        </w:pBdr>
        <w:tabs>
          <w:tab w:val="left" w:pos="142"/>
          <w:tab w:val="num" w:pos="360"/>
        </w:tabs>
        <w:spacing w:after="200" w:line="240" w:lineRule="auto"/>
        <w:ind w:left="0" w:hanging="11"/>
        <w:outlineLvl w:val="2"/>
        <w:rPr>
          <w:szCs w:val="20"/>
        </w:rPr>
      </w:pPr>
      <w:r>
        <w:rPr>
          <w:szCs w:val="20"/>
        </w:rPr>
        <w:t>J</w:t>
      </w:r>
      <w:r w:rsidRPr="00654FB8">
        <w:rPr>
          <w:szCs w:val="20"/>
        </w:rPr>
        <w:t>ustifier l’utilisation de l’adjectif « capacitif » dans l’expression « </w:t>
      </w:r>
      <w:r w:rsidRPr="00654FB8">
        <w:rPr>
          <w:iCs/>
          <w:szCs w:val="20"/>
        </w:rPr>
        <w:t>capteur de pression capacitif »</w:t>
      </w:r>
      <w:r w:rsidRPr="00654FB8">
        <w:rPr>
          <w:szCs w:val="20"/>
        </w:rPr>
        <w:t xml:space="preserve"> couramment utilisée pour désigner ce genre de capteurs.</w:t>
      </w:r>
    </w:p>
    <w:p w14:paraId="38EF961E" w14:textId="6A206354" w:rsidR="00917DAA" w:rsidRDefault="00917DAA" w:rsidP="00917DAA">
      <w:pPr>
        <w:pStyle w:val="Titre2"/>
        <w:numPr>
          <w:ilvl w:val="0"/>
          <w:numId w:val="0"/>
        </w:numPr>
        <w:ind w:left="862" w:hanging="578"/>
      </w:pPr>
    </w:p>
    <w:p w14:paraId="66C49A3F" w14:textId="79F853DC" w:rsidR="00917DAA" w:rsidRDefault="00917DAA" w:rsidP="00917DAA">
      <w:r>
        <w:rPr>
          <w:noProof/>
        </w:rPr>
        <mc:AlternateContent>
          <mc:Choice Requires="wpi">
            <w:drawing>
              <wp:anchor distT="0" distB="0" distL="114300" distR="114300" simplePos="0" relativeHeight="251805696" behindDoc="0" locked="0" layoutInCell="1" allowOverlap="1" wp14:anchorId="46B60CFE" wp14:editId="4E66A3F6">
                <wp:simplePos x="0" y="0"/>
                <wp:positionH relativeFrom="column">
                  <wp:posOffset>15875</wp:posOffset>
                </wp:positionH>
                <wp:positionV relativeFrom="paragraph">
                  <wp:posOffset>-262255</wp:posOffset>
                </wp:positionV>
                <wp:extent cx="5840730" cy="835830"/>
                <wp:effectExtent l="57150" t="38100" r="45720" b="40640"/>
                <wp:wrapNone/>
                <wp:docPr id="62" name="Encre 62"/>
                <wp:cNvGraphicFramePr/>
                <a:graphic xmlns:a="http://schemas.openxmlformats.org/drawingml/2006/main">
                  <a:graphicData uri="http://schemas.microsoft.com/office/word/2010/wordprocessingInk">
                    <w14:contentPart bwMode="auto" r:id="rId14">
                      <w14:nvContentPartPr>
                        <w14:cNvContentPartPr/>
                      </w14:nvContentPartPr>
                      <w14:xfrm>
                        <a:off x="0" y="0"/>
                        <a:ext cx="5840730" cy="835830"/>
                      </w14:xfrm>
                    </w14:contentPart>
                  </a:graphicData>
                </a:graphic>
              </wp:anchor>
            </w:drawing>
          </mc:Choice>
          <mc:Fallback>
            <w:pict>
              <v:shape w14:anchorId="3C4227B4" id="Encre 62" o:spid="_x0000_s1026" type="#_x0000_t75" style="position:absolute;margin-left:.55pt;margin-top:-21.35pt;width:461.3pt;height:67.2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">
                <v:imagedata r:id="rId15" o:title=""/>
              </v:shape>
            </w:pict>
          </mc:Fallback>
        </mc:AlternateContent>
      </w:r>
    </w:p>
    <w:p w14:paraId="00AAD673" w14:textId="43BA67FB" w:rsidR="00917DAA" w:rsidRDefault="00917DAA" w:rsidP="00917DAA"/>
    <w:p w14:paraId="3531B811" w14:textId="6C881F01" w:rsidR="00917DAA" w:rsidRPr="00917DAA" w:rsidRDefault="00917DAA" w:rsidP="00917DAA">
      <w:r>
        <w:rPr>
          <w:noProof/>
        </w:rPr>
        <mc:AlternateContent>
          <mc:Choice Requires="wpi">
            <w:drawing>
              <wp:anchor distT="0" distB="0" distL="114300" distR="114300" simplePos="0" relativeHeight="251859968" behindDoc="0" locked="0" layoutInCell="1" allowOverlap="1" wp14:anchorId="327E5860" wp14:editId="72AFDF90">
                <wp:simplePos x="0" y="0"/>
                <wp:positionH relativeFrom="column">
                  <wp:posOffset>2164080</wp:posOffset>
                </wp:positionH>
                <wp:positionV relativeFrom="paragraph">
                  <wp:posOffset>219710</wp:posOffset>
                </wp:positionV>
                <wp:extent cx="2843255" cy="428620"/>
                <wp:effectExtent l="38100" t="57150" r="0" b="48260"/>
                <wp:wrapNone/>
                <wp:docPr id="118" name="Encre 118"/>
                <wp:cNvGraphicFramePr/>
                <a:graphic xmlns:a="http://schemas.openxmlformats.org/drawingml/2006/main">
                  <a:graphicData uri="http://schemas.microsoft.com/office/word/2010/wordprocessingInk">
                    <w14:contentPart bwMode="auto" r:id="rId16">
                      <w14:nvContentPartPr>
                        <w14:cNvContentPartPr/>
                      </w14:nvContentPartPr>
                      <w14:xfrm>
                        <a:off x="0" y="0"/>
                        <a:ext cx="2843255" cy="428620"/>
                      </w14:xfrm>
                    </w14:contentPart>
                  </a:graphicData>
                </a:graphic>
              </wp:anchor>
            </w:drawing>
          </mc:Choice>
          <mc:Fallback>
            <w:pict>
              <v:shape w14:anchorId="57239651" id="Encre 118" o:spid="_x0000_s1026" type="#_x0000_t75" style="position:absolute;margin-left:169.7pt;margin-top:16.6pt;width:225.3pt;height:35.2pt;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">
                <v:imagedata r:id="rId17" o:title=""/>
              </v:shape>
            </w:pict>
          </mc:Fallback>
        </mc:AlternateContent>
      </w:r>
      <w:r>
        <w:rPr>
          <w:noProof/>
        </w:rPr>
        <mc:AlternateContent>
          <mc:Choice Requires="wpi">
            <w:drawing>
              <wp:anchor distT="0" distB="0" distL="114300" distR="114300" simplePos="0" relativeHeight="251860992" behindDoc="0" locked="0" layoutInCell="1" allowOverlap="1" wp14:anchorId="794771EE" wp14:editId="60207BF1">
                <wp:simplePos x="0" y="0"/>
                <wp:positionH relativeFrom="column">
                  <wp:posOffset>69215</wp:posOffset>
                </wp:positionH>
                <wp:positionV relativeFrom="paragraph">
                  <wp:posOffset>-170815</wp:posOffset>
                </wp:positionV>
                <wp:extent cx="6078085" cy="819145"/>
                <wp:effectExtent l="57150" t="57150" r="37465" b="57785"/>
                <wp:wrapNone/>
                <wp:docPr id="119" name="Encre 119"/>
                <wp:cNvGraphicFramePr/>
                <a:graphic xmlns:a="http://schemas.openxmlformats.org/drawingml/2006/main">
                  <a:graphicData uri="http://schemas.microsoft.com/office/word/2010/wordprocessingInk">
                    <w14:contentPart bwMode="auto" r:id="rId18">
                      <w14:nvContentPartPr>
                        <w14:cNvContentPartPr/>
                      </w14:nvContentPartPr>
                      <w14:xfrm>
                        <a:off x="0" y="0"/>
                        <a:ext cx="6078085" cy="819145"/>
                      </w14:xfrm>
                    </w14:contentPart>
                  </a:graphicData>
                </a:graphic>
              </wp:anchor>
            </w:drawing>
          </mc:Choice>
          <mc:Fallback>
            <w:pict>
              <v:shape w14:anchorId="3DF23B0F" id="Encre 119" o:spid="_x0000_s1026" type="#_x0000_t75" style="position:absolute;margin-left:4.75pt;margin-top:-14.15pt;width:480.05pt;height:65.95pt;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">
                <v:imagedata r:id="rId19" o:title=""/>
              </v:shape>
            </w:pict>
          </mc:Fallback>
        </mc:AlternateContent>
      </w:r>
    </w:p>
    <w:p w14:paraId="20295089" w14:textId="18340DCE" w:rsidR="00E8506E" w:rsidRDefault="00B65649" w:rsidP="004B4BB0">
      <w:pPr>
        <w:keepLines/>
        <w:numPr>
          <w:ilvl w:val="2"/>
          <w:numId w:val="2"/>
        </w:numPr>
        <w:pBdr>
          <w:top w:val="nil"/>
          <w:left w:val="nil"/>
          <w:bottom w:val="nil"/>
          <w:right w:val="nil"/>
        </w:pBdr>
        <w:tabs>
          <w:tab w:val="left" w:pos="142"/>
          <w:tab w:val="num" w:pos="360"/>
        </w:tabs>
        <w:spacing w:after="200"/>
        <w:ind w:left="0" w:hanging="11"/>
        <w:outlineLvl w:val="2"/>
        <w:rPr>
          <w:szCs w:val="20"/>
        </w:rPr>
      </w:pPr>
      <w:r w:rsidRPr="00E8506E">
        <w:rPr>
          <w:szCs w:val="20"/>
        </w:rPr>
        <w:lastRenderedPageBreak/>
        <w:t xml:space="preserve">Si le capteur est soumis à une tension positive constante </w:t>
      </w:r>
      <w:r w:rsidRPr="00E8506E">
        <w:rPr>
          <w:i/>
          <w:iCs/>
          <w:szCs w:val="20"/>
        </w:rPr>
        <w:t>U</w:t>
      </w:r>
      <w:r w:rsidRPr="00E8506E">
        <w:rPr>
          <w:szCs w:val="20"/>
          <w:vertAlign w:val="subscript"/>
        </w:rPr>
        <w:t>AB</w:t>
      </w:r>
      <w:r w:rsidRPr="00E8506E">
        <w:rPr>
          <w:szCs w:val="20"/>
        </w:rPr>
        <w:t xml:space="preserve"> entre ses bornes A et B, des charges électriques apparaissent sur chacune des feuilles, notées </w:t>
      </w:r>
      <w:r w:rsidRPr="00E8506E">
        <w:rPr>
          <w:i/>
          <w:iCs/>
          <w:szCs w:val="20"/>
        </w:rPr>
        <w:t>Q</w:t>
      </w:r>
      <w:r w:rsidRPr="00E8506E">
        <w:rPr>
          <w:szCs w:val="20"/>
          <w:vertAlign w:val="subscript"/>
        </w:rPr>
        <w:t>A</w:t>
      </w:r>
      <w:r w:rsidRPr="00E8506E">
        <w:rPr>
          <w:szCs w:val="20"/>
        </w:rPr>
        <w:t xml:space="preserve"> sur la feuille d’aluminium A et </w:t>
      </w:r>
      <w:r w:rsidRPr="00E8506E">
        <w:rPr>
          <w:i/>
          <w:szCs w:val="20"/>
        </w:rPr>
        <w:t>Q</w:t>
      </w:r>
      <w:r w:rsidRPr="00E8506E">
        <w:rPr>
          <w:szCs w:val="20"/>
          <w:vertAlign w:val="subscript"/>
        </w:rPr>
        <w:t>B</w:t>
      </w:r>
      <w:r w:rsidRPr="00E8506E">
        <w:rPr>
          <w:szCs w:val="20"/>
        </w:rPr>
        <w:t xml:space="preserve"> sur la feuille d’aluminium B. On note </w:t>
      </w:r>
      <w:r w:rsidRPr="00E8506E">
        <w:rPr>
          <w:i/>
          <w:iCs/>
          <w:szCs w:val="20"/>
        </w:rPr>
        <w:t>C</w:t>
      </w:r>
      <w:r w:rsidRPr="00E8506E">
        <w:rPr>
          <w:szCs w:val="20"/>
        </w:rPr>
        <w:t xml:space="preserve"> la capacité électrique de ce capteur. Donner l’expression littérale de la charge </w:t>
      </w:r>
      <w:r w:rsidRPr="00E8506E">
        <w:rPr>
          <w:i/>
          <w:iCs/>
          <w:szCs w:val="20"/>
        </w:rPr>
        <w:t>Q</w:t>
      </w:r>
      <w:r w:rsidRPr="00E8506E">
        <w:rPr>
          <w:szCs w:val="20"/>
          <w:vertAlign w:val="subscript"/>
        </w:rPr>
        <w:t>A</w:t>
      </w:r>
      <w:r w:rsidRPr="00E8506E">
        <w:rPr>
          <w:szCs w:val="20"/>
        </w:rPr>
        <w:t xml:space="preserve"> puis celle de la charge </w:t>
      </w:r>
      <w:r w:rsidRPr="00E8506E">
        <w:rPr>
          <w:i/>
          <w:iCs/>
          <w:szCs w:val="20"/>
        </w:rPr>
        <w:t>Q</w:t>
      </w:r>
      <w:r w:rsidRPr="00E8506E">
        <w:rPr>
          <w:szCs w:val="20"/>
          <w:vertAlign w:val="subscript"/>
        </w:rPr>
        <w:t>B</w:t>
      </w:r>
      <w:r w:rsidRPr="00E8506E">
        <w:rPr>
          <w:szCs w:val="20"/>
        </w:rPr>
        <w:t xml:space="preserve"> en fonction de </w:t>
      </w:r>
      <w:r w:rsidRPr="00E8506E">
        <w:rPr>
          <w:i/>
          <w:iCs/>
          <w:szCs w:val="20"/>
        </w:rPr>
        <w:t>C</w:t>
      </w:r>
      <w:r w:rsidRPr="00E8506E">
        <w:rPr>
          <w:szCs w:val="20"/>
        </w:rPr>
        <w:t xml:space="preserve"> et </w:t>
      </w:r>
      <w:r w:rsidRPr="00E8506E">
        <w:rPr>
          <w:i/>
          <w:iCs/>
          <w:szCs w:val="20"/>
        </w:rPr>
        <w:t>U</w:t>
      </w:r>
      <w:r w:rsidRPr="00E8506E">
        <w:rPr>
          <w:szCs w:val="20"/>
          <w:vertAlign w:val="subscript"/>
        </w:rPr>
        <w:t>AB</w:t>
      </w:r>
      <w:r w:rsidRPr="00E8506E">
        <w:rPr>
          <w:szCs w:val="20"/>
        </w:rPr>
        <w:t>.</w:t>
      </w:r>
    </w:p>
    <w:p w14:paraId="798E9F9E" w14:textId="4FF6F996" w:rsidR="00917DAA" w:rsidRDefault="00917DAA" w:rsidP="00917DAA">
      <w:pPr>
        <w:pStyle w:val="Titre2"/>
        <w:numPr>
          <w:ilvl w:val="0"/>
          <w:numId w:val="0"/>
        </w:numPr>
        <w:ind w:left="862"/>
      </w:pPr>
      <w:r>
        <w:rPr>
          <w:noProof/>
        </w:rPr>
        <mc:AlternateContent>
          <mc:Choice Requires="wpi">
            <w:drawing>
              <wp:anchor distT="0" distB="0" distL="114300" distR="114300" simplePos="0" relativeHeight="251924480" behindDoc="0" locked="0" layoutInCell="1" allowOverlap="1" wp14:anchorId="10AD5BA5" wp14:editId="6F848B6F">
                <wp:simplePos x="0" y="0"/>
                <wp:positionH relativeFrom="column">
                  <wp:posOffset>1666875</wp:posOffset>
                </wp:positionH>
                <wp:positionV relativeFrom="paragraph">
                  <wp:posOffset>-183515</wp:posOffset>
                </wp:positionV>
                <wp:extent cx="5020280" cy="478790"/>
                <wp:effectExtent l="38100" t="38100" r="28575" b="54610"/>
                <wp:wrapNone/>
                <wp:docPr id="181" name="Encre 181"/>
                <wp:cNvGraphicFramePr/>
                <a:graphic xmlns:a="http://schemas.openxmlformats.org/drawingml/2006/main">
                  <a:graphicData uri="http://schemas.microsoft.com/office/word/2010/wordprocessingInk">
                    <w14:contentPart bwMode="auto" r:id="rId20">
                      <w14:nvContentPartPr>
                        <w14:cNvContentPartPr/>
                      </w14:nvContentPartPr>
                      <w14:xfrm>
                        <a:off x="0" y="0"/>
                        <a:ext cx="5020280" cy="478790"/>
                      </w14:xfrm>
                    </w14:contentPart>
                  </a:graphicData>
                </a:graphic>
              </wp:anchor>
            </w:drawing>
          </mc:Choice>
          <mc:Fallback>
            <w:pict>
              <v:shape w14:anchorId="0279E850" id="Encre 181" o:spid="_x0000_s1026" type="#_x0000_t75" style="position:absolute;margin-left:130.55pt;margin-top:-15.15pt;width:396.75pt;height:39.1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">
                <v:imagedata r:id="rId21" o:title=""/>
              </v:shape>
            </w:pict>
          </mc:Fallback>
        </mc:AlternateContent>
      </w:r>
      <w:r>
        <w:rPr>
          <w:noProof/>
        </w:rPr>
        <mc:AlternateContent>
          <mc:Choice Requires="wpi">
            <w:drawing>
              <wp:anchor distT="0" distB="0" distL="114300" distR="114300" simplePos="0" relativeHeight="251868160" behindDoc="0" locked="0" layoutInCell="1" allowOverlap="1" wp14:anchorId="32803250" wp14:editId="4CDC5CD3">
                <wp:simplePos x="0" y="0"/>
                <wp:positionH relativeFrom="column">
                  <wp:posOffset>328295</wp:posOffset>
                </wp:positionH>
                <wp:positionV relativeFrom="paragraph">
                  <wp:posOffset>-68580</wp:posOffset>
                </wp:positionV>
                <wp:extent cx="908885" cy="258285"/>
                <wp:effectExtent l="38100" t="38100" r="5715" b="46990"/>
                <wp:wrapNone/>
                <wp:docPr id="126" name="Encre 126"/>
                <wp:cNvGraphicFramePr/>
                <a:graphic xmlns:a="http://schemas.openxmlformats.org/drawingml/2006/main">
                  <a:graphicData uri="http://schemas.microsoft.com/office/word/2010/wordprocessingInk">
                    <w14:contentPart bwMode="auto" r:id="rId22">
                      <w14:nvContentPartPr>
                        <w14:cNvContentPartPr/>
                      </w14:nvContentPartPr>
                      <w14:xfrm>
                        <a:off x="0" y="0"/>
                        <a:ext cx="908885" cy="258285"/>
                      </w14:xfrm>
                    </w14:contentPart>
                  </a:graphicData>
                </a:graphic>
              </wp:anchor>
            </w:drawing>
          </mc:Choice>
          <mc:Fallback>
            <w:pict>
              <v:shape w14:anchorId="673E1EF3" id="Encre 126" o:spid="_x0000_s1026" type="#_x0000_t75" style="position:absolute;margin-left:25.15pt;margin-top:-6.1pt;width:72.95pt;height:21.8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">
                <v:imagedata r:id="rId23" o:title=""/>
              </v:shape>
            </w:pict>
          </mc:Fallback>
        </mc:AlternateContent>
      </w:r>
    </w:p>
    <w:p w14:paraId="269626C2" w14:textId="0A945417" w:rsidR="00917DAA" w:rsidRDefault="00917DAA" w:rsidP="00917DAA"/>
    <w:p w14:paraId="3233A843" w14:textId="1B799984" w:rsidR="00917DAA" w:rsidRDefault="00917DAA" w:rsidP="00917DAA">
      <w:r>
        <w:rPr>
          <w:noProof/>
        </w:rPr>
        <mc:AlternateContent>
          <mc:Choice Requires="wpi">
            <w:drawing>
              <wp:anchor distT="0" distB="0" distL="114300" distR="114300" simplePos="0" relativeHeight="251945984" behindDoc="0" locked="0" layoutInCell="1" allowOverlap="1" wp14:anchorId="2736A7FB" wp14:editId="55D02EE2">
                <wp:simplePos x="0" y="0"/>
                <wp:positionH relativeFrom="column">
                  <wp:posOffset>356870</wp:posOffset>
                </wp:positionH>
                <wp:positionV relativeFrom="paragraph">
                  <wp:posOffset>-34290</wp:posOffset>
                </wp:positionV>
                <wp:extent cx="837840" cy="203775"/>
                <wp:effectExtent l="38100" t="57150" r="19685" b="44450"/>
                <wp:wrapNone/>
                <wp:docPr id="202" name="Encre 202"/>
                <wp:cNvGraphicFramePr/>
                <a:graphic xmlns:a="http://schemas.openxmlformats.org/drawingml/2006/main">
                  <a:graphicData uri="http://schemas.microsoft.com/office/word/2010/wordprocessingInk">
                    <w14:contentPart bwMode="auto" r:id="rId24">
                      <w14:nvContentPartPr>
                        <w14:cNvContentPartPr/>
                      </w14:nvContentPartPr>
                      <w14:xfrm>
                        <a:off x="0" y="0"/>
                        <a:ext cx="837840" cy="203775"/>
                      </w14:xfrm>
                    </w14:contentPart>
                  </a:graphicData>
                </a:graphic>
              </wp:anchor>
            </w:drawing>
          </mc:Choice>
          <mc:Fallback>
            <w:pict>
              <v:shape w14:anchorId="1AFD13AB" id="Encre 202" o:spid="_x0000_s1026" type="#_x0000_t75" style="position:absolute;margin-left:27.4pt;margin-top:-3.4pt;width:67.35pt;height:17.5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">
                <v:imagedata r:id="rId25" o:title=""/>
              </v:shape>
            </w:pict>
          </mc:Fallback>
        </mc:AlternateContent>
      </w:r>
    </w:p>
    <w:p w14:paraId="3D91555C" w14:textId="69E1ECB3" w:rsidR="00917DAA" w:rsidRDefault="00917DAA" w:rsidP="00917DAA">
      <w:r>
        <w:rPr>
          <w:noProof/>
        </w:rPr>
        <mc:AlternateContent>
          <mc:Choice Requires="wpi">
            <w:drawing>
              <wp:anchor distT="0" distB="0" distL="114300" distR="114300" simplePos="0" relativeHeight="251988992" behindDoc="0" locked="0" layoutInCell="1" allowOverlap="1" wp14:anchorId="399706EC" wp14:editId="262B5A8D">
                <wp:simplePos x="0" y="0"/>
                <wp:positionH relativeFrom="column">
                  <wp:posOffset>4318000</wp:posOffset>
                </wp:positionH>
                <wp:positionV relativeFrom="paragraph">
                  <wp:posOffset>-51435</wp:posOffset>
                </wp:positionV>
                <wp:extent cx="752800" cy="162540"/>
                <wp:effectExtent l="38100" t="57150" r="47625" b="47625"/>
                <wp:wrapNone/>
                <wp:docPr id="244" name="Encre 244"/>
                <wp:cNvGraphicFramePr/>
                <a:graphic xmlns:a="http://schemas.openxmlformats.org/drawingml/2006/main">
                  <a:graphicData uri="http://schemas.microsoft.com/office/word/2010/wordprocessingInk">
                    <w14:contentPart bwMode="auto" r:id="rId26">
                      <w14:nvContentPartPr>
                        <w14:cNvContentPartPr/>
                      </w14:nvContentPartPr>
                      <w14:xfrm>
                        <a:off x="0" y="0"/>
                        <a:ext cx="752800" cy="162540"/>
                      </w14:xfrm>
                    </w14:contentPart>
                  </a:graphicData>
                </a:graphic>
              </wp:anchor>
            </w:drawing>
          </mc:Choice>
          <mc:Fallback>
            <w:pict>
              <v:shape w14:anchorId="32AFBE32" id="Encre 244" o:spid="_x0000_s1026" type="#_x0000_t75" style="position:absolute;margin-left:339.3pt;margin-top:-4.75pt;width:60.7pt;height:14.25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">
                <v:imagedata r:id="rId27" o:title=""/>
              </v:shape>
            </w:pict>
          </mc:Fallback>
        </mc:AlternateContent>
      </w:r>
      <w:r>
        <w:rPr>
          <w:noProof/>
        </w:rPr>
        <mc:AlternateContent>
          <mc:Choice Requires="wpi">
            <w:drawing>
              <wp:anchor distT="0" distB="0" distL="114300" distR="114300" simplePos="0" relativeHeight="251980800" behindDoc="0" locked="0" layoutInCell="1" allowOverlap="1" wp14:anchorId="6852E551" wp14:editId="3AFDA05C">
                <wp:simplePos x="0" y="0"/>
                <wp:positionH relativeFrom="column">
                  <wp:posOffset>3646170</wp:posOffset>
                </wp:positionH>
                <wp:positionV relativeFrom="paragraph">
                  <wp:posOffset>-40640</wp:posOffset>
                </wp:positionV>
                <wp:extent cx="470470" cy="243840"/>
                <wp:effectExtent l="57150" t="57150" r="0" b="41910"/>
                <wp:wrapNone/>
                <wp:docPr id="236" name="Encre 236"/>
                <wp:cNvGraphicFramePr/>
                <a:graphic xmlns:a="http://schemas.openxmlformats.org/drawingml/2006/main">
                  <a:graphicData uri="http://schemas.microsoft.com/office/word/2010/wordprocessingInk">
                    <w14:contentPart bwMode="auto" r:id="rId28">
                      <w14:nvContentPartPr>
                        <w14:cNvContentPartPr/>
                      </w14:nvContentPartPr>
                      <w14:xfrm>
                        <a:off x="0" y="0"/>
                        <a:ext cx="470470" cy="243840"/>
                      </w14:xfrm>
                    </w14:contentPart>
                  </a:graphicData>
                </a:graphic>
              </wp:anchor>
            </w:drawing>
          </mc:Choice>
          <mc:Fallback>
            <w:pict>
              <v:shape w14:anchorId="15E1CD84" id="Encre 236" o:spid="_x0000_s1026" type="#_x0000_t75" style="position:absolute;margin-left:286.4pt;margin-top:-3.9pt;width:38.5pt;height:20.6pt;z-index:25198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">
                <v:imagedata r:id="rId29" o:title=""/>
              </v:shape>
            </w:pict>
          </mc:Fallback>
        </mc:AlternateContent>
      </w:r>
      <w:r>
        <w:rPr>
          <w:noProof/>
        </w:rPr>
        <mc:AlternateContent>
          <mc:Choice Requires="wpi">
            <w:drawing>
              <wp:anchor distT="0" distB="0" distL="114300" distR="114300" simplePos="0" relativeHeight="251975680" behindDoc="0" locked="0" layoutInCell="1" allowOverlap="1" wp14:anchorId="0124296F" wp14:editId="20174FEB">
                <wp:simplePos x="0" y="0"/>
                <wp:positionH relativeFrom="column">
                  <wp:posOffset>2012315</wp:posOffset>
                </wp:positionH>
                <wp:positionV relativeFrom="paragraph">
                  <wp:posOffset>-48260</wp:posOffset>
                </wp:positionV>
                <wp:extent cx="747905" cy="168965"/>
                <wp:effectExtent l="57150" t="38100" r="0" b="40640"/>
                <wp:wrapNone/>
                <wp:docPr id="231" name="Encre 231"/>
                <wp:cNvGraphicFramePr/>
                <a:graphic xmlns:a="http://schemas.openxmlformats.org/drawingml/2006/main">
                  <a:graphicData uri="http://schemas.microsoft.com/office/word/2010/wordprocessingInk">
                    <w14:contentPart bwMode="auto" r:id="rId30">
                      <w14:nvContentPartPr>
                        <w14:cNvContentPartPr/>
                      </w14:nvContentPartPr>
                      <w14:xfrm>
                        <a:off x="0" y="0"/>
                        <a:ext cx="747905" cy="168965"/>
                      </w14:xfrm>
                    </w14:contentPart>
                  </a:graphicData>
                </a:graphic>
              </wp:anchor>
            </w:drawing>
          </mc:Choice>
          <mc:Fallback>
            <w:pict>
              <v:shape w14:anchorId="23BA6031" id="Encre 231" o:spid="_x0000_s1026" type="#_x0000_t75" style="position:absolute;margin-left:157.75pt;margin-top:-4.5pt;width:60.35pt;height:14.7pt;z-index:25197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">
                <v:imagedata r:id="rId31" o:title=""/>
              </v:shape>
            </w:pict>
          </mc:Fallback>
        </mc:AlternateContent>
      </w:r>
    </w:p>
    <w:p w14:paraId="72B6AAD6" w14:textId="20289A34" w:rsidR="00917DAA" w:rsidRDefault="00917DAA" w:rsidP="00917DAA">
      <w:r>
        <w:rPr>
          <w:noProof/>
        </w:rPr>
        <mc:AlternateContent>
          <mc:Choice Requires="wpi">
            <w:drawing>
              <wp:anchor distT="0" distB="0" distL="114300" distR="114300" simplePos="0" relativeHeight="252004352" behindDoc="0" locked="0" layoutInCell="1" allowOverlap="1" wp14:anchorId="50B091EF" wp14:editId="21CEC2C1">
                <wp:simplePos x="0" y="0"/>
                <wp:positionH relativeFrom="column">
                  <wp:posOffset>3441580</wp:posOffset>
                </wp:positionH>
                <wp:positionV relativeFrom="paragraph">
                  <wp:posOffset>-224785</wp:posOffset>
                </wp:positionV>
                <wp:extent cx="121680" cy="606960"/>
                <wp:effectExtent l="57150" t="38100" r="50165" b="41275"/>
                <wp:wrapNone/>
                <wp:docPr id="259" name="Encre 259"/>
                <wp:cNvGraphicFramePr/>
                <a:graphic xmlns:a="http://schemas.openxmlformats.org/drawingml/2006/main">
                  <a:graphicData uri="http://schemas.microsoft.com/office/word/2010/wordprocessingInk">
                    <w14:contentPart bwMode="auto" r:id="rId32">
                      <w14:nvContentPartPr>
                        <w14:cNvContentPartPr/>
                      </w14:nvContentPartPr>
                      <w14:xfrm>
                        <a:off x="0" y="0"/>
                        <a:ext cx="121680" cy="606960"/>
                      </w14:xfrm>
                    </w14:contentPart>
                  </a:graphicData>
                </a:graphic>
              </wp:anchor>
            </w:drawing>
          </mc:Choice>
          <mc:Fallback>
            <w:pict>
              <v:shape w14:anchorId="166A35C2" id="Encre 259" o:spid="_x0000_s1026" type="#_x0000_t75" style="position:absolute;margin-left:270.3pt;margin-top:-18.4pt;width:11pt;height:49.25pt;z-index:25200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">
                <v:imagedata r:id="rId33" o:title=""/>
              </v:shape>
            </w:pict>
          </mc:Fallback>
        </mc:AlternateContent>
      </w:r>
      <w:r>
        <w:rPr>
          <w:noProof/>
        </w:rPr>
        <mc:AlternateContent>
          <mc:Choice Requires="wpi">
            <w:drawing>
              <wp:anchor distT="0" distB="0" distL="114300" distR="114300" simplePos="0" relativeHeight="251974656" behindDoc="0" locked="0" layoutInCell="1" allowOverlap="1" wp14:anchorId="28C7FAA0" wp14:editId="5F3F7278">
                <wp:simplePos x="0" y="0"/>
                <wp:positionH relativeFrom="column">
                  <wp:posOffset>2274570</wp:posOffset>
                </wp:positionH>
                <wp:positionV relativeFrom="paragraph">
                  <wp:posOffset>52705</wp:posOffset>
                </wp:positionV>
                <wp:extent cx="480010" cy="162580"/>
                <wp:effectExtent l="57150" t="38100" r="53975" b="46990"/>
                <wp:wrapNone/>
                <wp:docPr id="230" name="Encre 230"/>
                <wp:cNvGraphicFramePr/>
                <a:graphic xmlns:a="http://schemas.openxmlformats.org/drawingml/2006/main">
                  <a:graphicData uri="http://schemas.microsoft.com/office/word/2010/wordprocessingInk">
                    <w14:contentPart bwMode="auto" r:id="rId34">
                      <w14:nvContentPartPr>
                        <w14:cNvContentPartPr/>
                      </w14:nvContentPartPr>
                      <w14:xfrm>
                        <a:off x="0" y="0"/>
                        <a:ext cx="480010" cy="162580"/>
                      </w14:xfrm>
                    </w14:contentPart>
                  </a:graphicData>
                </a:graphic>
              </wp:anchor>
            </w:drawing>
          </mc:Choice>
          <mc:Fallback>
            <w:pict>
              <v:shape w14:anchorId="749E5CEF" id="Encre 230" o:spid="_x0000_s1026" type="#_x0000_t75" style="position:absolute;margin-left:178.4pt;margin-top:3.45pt;width:39.25pt;height:14.2pt;z-index:251974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">
                <v:imagedata r:id="rId35" o:title=""/>
              </v:shape>
            </w:pict>
          </mc:Fallback>
        </mc:AlternateContent>
      </w:r>
      <w:r>
        <w:rPr>
          <w:noProof/>
        </w:rPr>
        <mc:AlternateContent>
          <mc:Choice Requires="wpi">
            <w:drawing>
              <wp:anchor distT="0" distB="0" distL="114300" distR="114300" simplePos="0" relativeHeight="251969536" behindDoc="0" locked="0" layoutInCell="1" allowOverlap="1" wp14:anchorId="5583720F" wp14:editId="408FE040">
                <wp:simplePos x="0" y="0"/>
                <wp:positionH relativeFrom="column">
                  <wp:posOffset>1946140</wp:posOffset>
                </wp:positionH>
                <wp:positionV relativeFrom="paragraph">
                  <wp:posOffset>42335</wp:posOffset>
                </wp:positionV>
                <wp:extent cx="159840" cy="156240"/>
                <wp:effectExtent l="57150" t="57150" r="31115" b="53340"/>
                <wp:wrapNone/>
                <wp:docPr id="225" name="Encre 225"/>
                <wp:cNvGraphicFramePr/>
                <a:graphic xmlns:a="http://schemas.openxmlformats.org/drawingml/2006/main">
                  <a:graphicData uri="http://schemas.microsoft.com/office/word/2010/wordprocessingInk">
                    <w14:contentPart bwMode="auto" r:id="rId36">
                      <w14:nvContentPartPr>
                        <w14:cNvContentPartPr/>
                      </w14:nvContentPartPr>
                      <w14:xfrm>
                        <a:off x="0" y="0"/>
                        <a:ext cx="159840" cy="156240"/>
                      </w14:xfrm>
                    </w14:contentPart>
                  </a:graphicData>
                </a:graphic>
              </wp:anchor>
            </w:drawing>
          </mc:Choice>
          <mc:Fallback>
            <w:pict>
              <v:shape w14:anchorId="4D149485" id="Encre 225" o:spid="_x0000_s1026" type="#_x0000_t75" style="position:absolute;margin-left:152.55pt;margin-top:2.65pt;width:14pt;height:13.7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">
                <v:imagedata r:id="rId37" o:title=""/>
              </v:shape>
            </w:pict>
          </mc:Fallback>
        </mc:AlternateContent>
      </w:r>
    </w:p>
    <w:p w14:paraId="6B2F5D40" w14:textId="544B0DEC" w:rsidR="00917DAA" w:rsidRDefault="00917DAA" w:rsidP="00917DAA">
      <w:r>
        <w:rPr>
          <w:noProof/>
        </w:rPr>
        <mc:AlternateContent>
          <mc:Choice Requires="wpi">
            <w:drawing>
              <wp:anchor distT="0" distB="0" distL="114300" distR="114300" simplePos="0" relativeHeight="252003328" behindDoc="0" locked="0" layoutInCell="1" allowOverlap="1" wp14:anchorId="1EFE0957" wp14:editId="3F27EACF">
                <wp:simplePos x="0" y="0"/>
                <wp:positionH relativeFrom="column">
                  <wp:posOffset>4613910</wp:posOffset>
                </wp:positionH>
                <wp:positionV relativeFrom="paragraph">
                  <wp:posOffset>-3175</wp:posOffset>
                </wp:positionV>
                <wp:extent cx="709340" cy="176530"/>
                <wp:effectExtent l="57150" t="38100" r="33655" b="52070"/>
                <wp:wrapNone/>
                <wp:docPr id="258" name="Encre 258"/>
                <wp:cNvGraphicFramePr/>
                <a:graphic xmlns:a="http://schemas.openxmlformats.org/drawingml/2006/main">
                  <a:graphicData uri="http://schemas.microsoft.com/office/word/2010/wordprocessingInk">
                    <w14:contentPart bwMode="auto" r:id="rId38">
                      <w14:nvContentPartPr>
                        <w14:cNvContentPartPr/>
                      </w14:nvContentPartPr>
                      <w14:xfrm>
                        <a:off x="0" y="0"/>
                        <a:ext cx="709340" cy="176530"/>
                      </w14:xfrm>
                    </w14:contentPart>
                  </a:graphicData>
                </a:graphic>
              </wp:anchor>
            </w:drawing>
          </mc:Choice>
          <mc:Fallback>
            <w:pict>
              <v:shape w14:anchorId="49E53C4E" id="Encre 258" o:spid="_x0000_s1026" type="#_x0000_t75" style="position:absolute;margin-left:362.6pt;margin-top:-.95pt;width:57.25pt;height:15.3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">
                <v:imagedata r:id="rId39" o:title=""/>
              </v:shape>
            </w:pict>
          </mc:Fallback>
        </mc:AlternateContent>
      </w:r>
      <w:r>
        <w:rPr>
          <w:noProof/>
        </w:rPr>
        <mc:AlternateContent>
          <mc:Choice Requires="wpi">
            <w:drawing>
              <wp:anchor distT="0" distB="0" distL="114300" distR="114300" simplePos="0" relativeHeight="251996160" behindDoc="0" locked="0" layoutInCell="1" allowOverlap="1" wp14:anchorId="0C2343CC" wp14:editId="3BE84604">
                <wp:simplePos x="0" y="0"/>
                <wp:positionH relativeFrom="column">
                  <wp:posOffset>4338700</wp:posOffset>
                </wp:positionH>
                <wp:positionV relativeFrom="paragraph">
                  <wp:posOffset>83640</wp:posOffset>
                </wp:positionV>
                <wp:extent cx="101520" cy="15840"/>
                <wp:effectExtent l="57150" t="57150" r="51435" b="41910"/>
                <wp:wrapNone/>
                <wp:docPr id="251" name="Encre 251"/>
                <wp:cNvGraphicFramePr/>
                <a:graphic xmlns:a="http://schemas.openxmlformats.org/drawingml/2006/main">
                  <a:graphicData uri="http://schemas.microsoft.com/office/word/2010/wordprocessingInk">
                    <w14:contentPart bwMode="auto" r:id="rId40">
                      <w14:nvContentPartPr>
                        <w14:cNvContentPartPr/>
                      </w14:nvContentPartPr>
                      <w14:xfrm>
                        <a:off x="0" y="0"/>
                        <a:ext cx="101520" cy="15840"/>
                      </w14:xfrm>
                    </w14:contentPart>
                  </a:graphicData>
                </a:graphic>
              </wp:anchor>
            </w:drawing>
          </mc:Choice>
          <mc:Fallback>
            <w:pict>
              <v:shape w14:anchorId="624A2CB8" id="Encre 251" o:spid="_x0000_s1026" type="#_x0000_t75" style="position:absolute;margin-left:340.95pt;margin-top:5.9pt;width:9.45pt;height:2.7pt;z-index:25199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">
                <v:imagedata r:id="rId41" o:title=""/>
              </v:shape>
            </w:pict>
          </mc:Fallback>
        </mc:AlternateContent>
      </w:r>
      <w:r>
        <w:rPr>
          <w:noProof/>
        </w:rPr>
        <mc:AlternateContent>
          <mc:Choice Requires="wpi">
            <w:drawing>
              <wp:anchor distT="0" distB="0" distL="114300" distR="114300" simplePos="0" relativeHeight="251994112" behindDoc="0" locked="0" layoutInCell="1" allowOverlap="1" wp14:anchorId="79B9F6F5" wp14:editId="40D56D66">
                <wp:simplePos x="0" y="0"/>
                <wp:positionH relativeFrom="column">
                  <wp:posOffset>4114800</wp:posOffset>
                </wp:positionH>
                <wp:positionV relativeFrom="paragraph">
                  <wp:posOffset>58420</wp:posOffset>
                </wp:positionV>
                <wp:extent cx="85955" cy="73605"/>
                <wp:effectExtent l="57150" t="38100" r="47625" b="41275"/>
                <wp:wrapNone/>
                <wp:docPr id="249" name="Encre 249"/>
                <wp:cNvGraphicFramePr/>
                <a:graphic xmlns:a="http://schemas.openxmlformats.org/drawingml/2006/main">
                  <a:graphicData uri="http://schemas.microsoft.com/office/word/2010/wordprocessingInk">
                    <w14:contentPart bwMode="auto" r:id="rId42">
                      <w14:nvContentPartPr>
                        <w14:cNvContentPartPr/>
                      </w14:nvContentPartPr>
                      <w14:xfrm>
                        <a:off x="0" y="0"/>
                        <a:ext cx="85955" cy="73605"/>
                      </w14:xfrm>
                    </w14:contentPart>
                  </a:graphicData>
                </a:graphic>
              </wp:anchor>
            </w:drawing>
          </mc:Choice>
          <mc:Fallback>
            <w:pict>
              <v:shape w14:anchorId="78B5F7FF" id="Encre 249" o:spid="_x0000_s1026" type="#_x0000_t75" style="position:absolute;margin-left:323.3pt;margin-top:3.9pt;width:8.15pt;height:7.25pt;z-index:25199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">
                <v:imagedata r:id="rId43" o:title=""/>
              </v:shape>
            </w:pict>
          </mc:Fallback>
        </mc:AlternateContent>
      </w:r>
      <w:r>
        <w:rPr>
          <w:noProof/>
        </w:rPr>
        <mc:AlternateContent>
          <mc:Choice Requires="wpi">
            <w:drawing>
              <wp:anchor distT="0" distB="0" distL="114300" distR="114300" simplePos="0" relativeHeight="251995136" behindDoc="0" locked="0" layoutInCell="1" allowOverlap="1" wp14:anchorId="39A8A51E" wp14:editId="56D2B7B2">
                <wp:simplePos x="0" y="0"/>
                <wp:positionH relativeFrom="column">
                  <wp:posOffset>3671570</wp:posOffset>
                </wp:positionH>
                <wp:positionV relativeFrom="paragraph">
                  <wp:posOffset>5715</wp:posOffset>
                </wp:positionV>
                <wp:extent cx="241850" cy="217170"/>
                <wp:effectExtent l="57150" t="38100" r="0" b="49530"/>
                <wp:wrapNone/>
                <wp:docPr id="250" name="Encre 250"/>
                <wp:cNvGraphicFramePr/>
                <a:graphic xmlns:a="http://schemas.openxmlformats.org/drawingml/2006/main">
                  <a:graphicData uri="http://schemas.microsoft.com/office/word/2010/wordprocessingInk">
                    <w14:contentPart bwMode="auto" r:id="rId44">
                      <w14:nvContentPartPr>
                        <w14:cNvContentPartPr/>
                      </w14:nvContentPartPr>
                      <w14:xfrm>
                        <a:off x="0" y="0"/>
                        <a:ext cx="241850" cy="217170"/>
                      </w14:xfrm>
                    </w14:contentPart>
                  </a:graphicData>
                </a:graphic>
              </wp:anchor>
            </w:drawing>
          </mc:Choice>
          <mc:Fallback>
            <w:pict>
              <v:shape w14:anchorId="2F6998D5" id="Encre 250" o:spid="_x0000_s1026" type="#_x0000_t75" style="position:absolute;margin-left:288.4pt;margin-top:-.25pt;width:20.5pt;height:18.5pt;z-index:25199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">
                <v:imagedata r:id="rId45" o:title=""/>
              </v:shape>
            </w:pict>
          </mc:Fallback>
        </mc:AlternateContent>
      </w:r>
      <w:r>
        <w:rPr>
          <w:noProof/>
        </w:rPr>
        <mc:AlternateContent>
          <mc:Choice Requires="wpi">
            <w:drawing>
              <wp:anchor distT="0" distB="0" distL="114300" distR="114300" simplePos="0" relativeHeight="251944960" behindDoc="0" locked="0" layoutInCell="1" allowOverlap="1" wp14:anchorId="42AA2102" wp14:editId="405D4942">
                <wp:simplePos x="0" y="0"/>
                <wp:positionH relativeFrom="column">
                  <wp:posOffset>359410</wp:posOffset>
                </wp:positionH>
                <wp:positionV relativeFrom="paragraph">
                  <wp:posOffset>-227965</wp:posOffset>
                </wp:positionV>
                <wp:extent cx="1062330" cy="489835"/>
                <wp:effectExtent l="38100" t="38100" r="24130" b="43815"/>
                <wp:wrapNone/>
                <wp:docPr id="201" name="Encre 201"/>
                <wp:cNvGraphicFramePr/>
                <a:graphic xmlns:a="http://schemas.openxmlformats.org/drawingml/2006/main">
                  <a:graphicData uri="http://schemas.microsoft.com/office/word/2010/wordprocessingInk">
                    <w14:contentPart bwMode="auto" r:id="rId46">
                      <w14:nvContentPartPr>
                        <w14:cNvContentPartPr/>
                      </w14:nvContentPartPr>
                      <w14:xfrm>
                        <a:off x="0" y="0"/>
                        <a:ext cx="1062330" cy="489835"/>
                      </w14:xfrm>
                    </w14:contentPart>
                  </a:graphicData>
                </a:graphic>
              </wp:anchor>
            </w:drawing>
          </mc:Choice>
          <mc:Fallback>
            <w:pict>
              <v:shape w14:anchorId="42AE5BDB" id="Encre 201" o:spid="_x0000_s1026" type="#_x0000_t75" style="position:absolute;margin-left:27.6pt;margin-top:-18.65pt;width:85.1pt;height:39.95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">
                <v:imagedata r:id="rId47" o:title=""/>
              </v:shape>
            </w:pict>
          </mc:Fallback>
        </mc:AlternateContent>
      </w:r>
    </w:p>
    <w:p w14:paraId="4B37E645" w14:textId="3B95E41F" w:rsidR="00917DAA" w:rsidRPr="00917DAA" w:rsidRDefault="00917DAA" w:rsidP="00917DAA"/>
    <w:p w14:paraId="2D392BB8" w14:textId="4F04F435" w:rsidR="00B65649" w:rsidRDefault="00B62997" w:rsidP="004221C4">
      <w:pPr>
        <w:keepNext/>
        <w:keepLines/>
        <w:numPr>
          <w:ilvl w:val="2"/>
          <w:numId w:val="2"/>
        </w:numPr>
        <w:pBdr>
          <w:top w:val="nil"/>
          <w:left w:val="nil"/>
          <w:bottom w:val="nil"/>
          <w:right w:val="nil"/>
        </w:pBdr>
        <w:tabs>
          <w:tab w:val="left" w:pos="142"/>
          <w:tab w:val="num" w:pos="284"/>
        </w:tabs>
        <w:spacing w:after="200"/>
        <w:ind w:left="0" w:hanging="11"/>
        <w:outlineLvl w:val="2"/>
        <w:rPr>
          <w:szCs w:val="20"/>
        </w:rPr>
      </w:pPr>
      <w:r>
        <w:rPr>
          <w:noProof/>
          <w:szCs w:val="20"/>
        </w:rPr>
        <mc:AlternateContent>
          <mc:Choice Requires="wpi">
            <w:drawing>
              <wp:anchor distT="0" distB="0" distL="114300" distR="114300" simplePos="0" relativeHeight="252066816" behindDoc="0" locked="0" layoutInCell="1" allowOverlap="1" wp14:anchorId="0C197158" wp14:editId="32A3E65D">
                <wp:simplePos x="0" y="0"/>
                <wp:positionH relativeFrom="column">
                  <wp:posOffset>489940</wp:posOffset>
                </wp:positionH>
                <wp:positionV relativeFrom="paragraph">
                  <wp:posOffset>621850</wp:posOffset>
                </wp:positionV>
                <wp:extent cx="859320" cy="87840"/>
                <wp:effectExtent l="57150" t="95250" r="17145" b="102870"/>
                <wp:wrapNone/>
                <wp:docPr id="320" name="Encre 320"/>
                <wp:cNvGraphicFramePr/>
                <a:graphic xmlns:a="http://schemas.openxmlformats.org/drawingml/2006/main">
                  <a:graphicData uri="http://schemas.microsoft.com/office/word/2010/wordprocessingInk">
                    <w14:contentPart bwMode="auto" r:id="rId48">
                      <w14:nvContentPartPr>
                        <w14:cNvContentPartPr/>
                      </w14:nvContentPartPr>
                      <w14:xfrm>
                        <a:off x="0" y="0"/>
                        <a:ext cx="859320" cy="87840"/>
                      </w14:xfrm>
                    </w14:contentPart>
                  </a:graphicData>
                </a:graphic>
              </wp:anchor>
            </w:drawing>
          </mc:Choice>
          <mc:Fallback>
            <w:pict>
              <v:shape w14:anchorId="553586BC" id="Encre 320" o:spid="_x0000_s1026" type="#_x0000_t75" style="position:absolute;margin-left:37.2pt;margin-top:46.15pt;width:70.45pt;height:12.55pt;z-index:25206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">
                <v:imagedata r:id="rId49" o:title=""/>
              </v:shape>
            </w:pict>
          </mc:Fallback>
        </mc:AlternateContent>
      </w:r>
      <w:r w:rsidR="00917DAA">
        <w:rPr>
          <w:noProof/>
          <w:szCs w:val="20"/>
        </w:rPr>
        <mc:AlternateContent>
          <mc:Choice Requires="wpi">
            <w:drawing>
              <wp:anchor distT="0" distB="0" distL="114300" distR="114300" simplePos="0" relativeHeight="252005376" behindDoc="0" locked="0" layoutInCell="1" allowOverlap="1" wp14:anchorId="28716807" wp14:editId="01622E9D">
                <wp:simplePos x="0" y="0"/>
                <wp:positionH relativeFrom="column">
                  <wp:posOffset>1027420</wp:posOffset>
                </wp:positionH>
                <wp:positionV relativeFrom="paragraph">
                  <wp:posOffset>764050</wp:posOffset>
                </wp:positionV>
                <wp:extent cx="324360" cy="16920"/>
                <wp:effectExtent l="38100" t="57150" r="57150" b="40640"/>
                <wp:wrapNone/>
                <wp:docPr id="260" name="Encre 260"/>
                <wp:cNvGraphicFramePr/>
                <a:graphic xmlns:a="http://schemas.openxmlformats.org/drawingml/2006/main">
                  <a:graphicData uri="http://schemas.microsoft.com/office/word/2010/wordprocessingInk">
                    <w14:contentPart bwMode="auto" r:id="rId50">
                      <w14:nvContentPartPr>
                        <w14:cNvContentPartPr/>
                      </w14:nvContentPartPr>
                      <w14:xfrm>
                        <a:off x="0" y="0"/>
                        <a:ext cx="324360" cy="16920"/>
                      </w14:xfrm>
                    </w14:contentPart>
                  </a:graphicData>
                </a:graphic>
              </wp:anchor>
            </w:drawing>
          </mc:Choice>
          <mc:Fallback>
            <w:pict>
              <v:shape w14:anchorId="3399B50E" id="Encre 260" o:spid="_x0000_s1026" type="#_x0000_t75" style="position:absolute;margin-left:80.2pt;margin-top:59.45pt;width:27pt;height:2.75pt;z-index:252005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">
                <v:imagedata r:id="rId51" o:title=""/>
              </v:shape>
            </w:pict>
          </mc:Fallback>
        </mc:AlternateContent>
      </w:r>
      <w:r w:rsidR="00B65649" w:rsidRPr="00E8506E">
        <w:rPr>
          <w:szCs w:val="20"/>
        </w:rPr>
        <w:t xml:space="preserve">La capacité électrique </w:t>
      </w:r>
      <w:r w:rsidR="00B65649" w:rsidRPr="00E8506E">
        <w:rPr>
          <w:i/>
          <w:iCs/>
          <w:szCs w:val="20"/>
        </w:rPr>
        <w:t>C</w:t>
      </w:r>
      <w:r w:rsidR="00B65649" w:rsidRPr="00E8506E">
        <w:rPr>
          <w:szCs w:val="20"/>
        </w:rPr>
        <w:t xml:space="preserve"> d’un tel capteur</w:t>
      </w:r>
      <w:bookmarkStart w:id="1" w:name="__DdeLink__5252_2822521984"/>
      <w:r w:rsidR="00B65649" w:rsidRPr="00E8506E">
        <w:rPr>
          <w:szCs w:val="20"/>
        </w:rPr>
        <w:t xml:space="preserve"> s’écrit </w:t>
      </w:r>
      <m:oMath>
        <m:r>
          <m:rPr>
            <m:nor/>
          </m:rPr>
          <w:rPr>
            <w:rFonts w:cs="Arial"/>
            <w:i/>
            <w:iCs/>
            <w:szCs w:val="20"/>
          </w:rPr>
          <m:t xml:space="preserve">C </m:t>
        </m:r>
        <m:r>
          <m:rPr>
            <m:nor/>
          </m:rPr>
          <w:rPr>
            <w:rFonts w:cs="Arial"/>
            <w:szCs w:val="20"/>
          </w:rPr>
          <m:t xml:space="preserve">= </m:t>
        </m:r>
        <m:f>
          <m:fPr>
            <m:ctrlPr>
              <w:rPr>
                <w:rFonts w:ascii="Cambria Math" w:hAnsi="Cambria Math" w:cs="Arial"/>
                <w:szCs w:val="20"/>
              </w:rPr>
            </m:ctrlPr>
          </m:fPr>
          <m:num>
            <m:r>
              <m:rPr>
                <m:nor/>
              </m:rPr>
              <w:rPr>
                <w:rFonts w:cs="Arial"/>
                <w:i/>
                <w:iCs/>
                <w:sz w:val="28"/>
                <w:szCs w:val="28"/>
              </w:rPr>
              <m:t>ε</m:t>
            </m:r>
            <m:r>
              <m:rPr>
                <m:nor/>
              </m:rPr>
              <w:rPr>
                <w:rFonts w:cs="Arial"/>
                <w:iCs/>
                <w:sz w:val="28"/>
                <w:szCs w:val="28"/>
              </w:rPr>
              <m:t> </m:t>
            </m:r>
            <m:r>
              <m:rPr>
                <m:nor/>
              </m:rPr>
              <w:rPr>
                <w:rFonts w:cs="Arial"/>
                <w:sz w:val="28"/>
                <w:szCs w:val="28"/>
              </w:rPr>
              <m:t>× </m:t>
            </m:r>
            <m:r>
              <m:rPr>
                <m:nor/>
              </m:rPr>
              <w:rPr>
                <w:rFonts w:cs="Arial"/>
                <w:i/>
                <w:iCs/>
                <w:sz w:val="28"/>
                <w:szCs w:val="28"/>
              </w:rPr>
              <m:t>S</m:t>
            </m:r>
          </m:num>
          <m:den>
            <m:r>
              <m:rPr>
                <m:nor/>
              </m:rPr>
              <w:rPr>
                <w:rFonts w:cs="Arial"/>
                <w:i/>
                <w:iCs/>
                <w:sz w:val="28"/>
                <w:szCs w:val="28"/>
              </w:rPr>
              <m:t>e</m:t>
            </m:r>
          </m:den>
        </m:f>
      </m:oMath>
      <w:r w:rsidR="00B65649" w:rsidRPr="00E8506E">
        <w:rPr>
          <w:szCs w:val="20"/>
        </w:rPr>
        <w:t xml:space="preserve"> avec </w:t>
      </w:r>
      <w:r w:rsidR="00B65649" w:rsidRPr="00E8506E">
        <w:rPr>
          <w:i/>
          <w:iCs/>
          <w:szCs w:val="20"/>
        </w:rPr>
        <w:t>S</w:t>
      </w:r>
      <w:r w:rsidR="00B65649" w:rsidRPr="00E8506E">
        <w:rPr>
          <w:szCs w:val="20"/>
        </w:rPr>
        <w:t xml:space="preserve"> la surface en regard des feuilles d’aluminium, </w:t>
      </w:r>
      <w:r w:rsidR="00B65649" w:rsidRPr="00E8506E">
        <w:rPr>
          <w:i/>
          <w:iCs/>
          <w:szCs w:val="20"/>
        </w:rPr>
        <w:t xml:space="preserve">e </w:t>
      </w:r>
      <w:r w:rsidR="00B65649" w:rsidRPr="00E8506E">
        <w:rPr>
          <w:iCs/>
          <w:szCs w:val="20"/>
        </w:rPr>
        <w:t>l’épaisseur de la feuille de papier isolante</w:t>
      </w:r>
      <w:r w:rsidR="00B65649" w:rsidRPr="00E8506E">
        <w:rPr>
          <w:szCs w:val="20"/>
        </w:rPr>
        <w:t xml:space="preserve"> et </w:t>
      </w:r>
      <m:oMath>
        <m:r>
          <m:rPr>
            <m:nor/>
          </m:rPr>
          <w:rPr>
            <w:rFonts w:cs="Arial"/>
            <w:i/>
            <w:szCs w:val="20"/>
          </w:rPr>
          <m:t>ε</m:t>
        </m:r>
      </m:oMath>
      <w:r w:rsidR="00B65649" w:rsidRPr="00E8506E">
        <w:rPr>
          <w:szCs w:val="20"/>
        </w:rPr>
        <w:t xml:space="preserve"> une constante caractéristique de la feuille de papier isolante.</w:t>
      </w:r>
      <w:bookmarkEnd w:id="1"/>
      <w:r w:rsidR="00B65649" w:rsidRPr="00E8506E">
        <w:rPr>
          <w:szCs w:val="20"/>
        </w:rPr>
        <w:t xml:space="preserve"> Indiquer, en justifiant la réponse, le sens de variation de la capacité électrique </w:t>
      </w:r>
      <w:r w:rsidR="00B65649" w:rsidRPr="00E8506E">
        <w:rPr>
          <w:i/>
          <w:iCs/>
          <w:szCs w:val="20"/>
        </w:rPr>
        <w:t>C</w:t>
      </w:r>
      <w:r w:rsidR="00B65649" w:rsidRPr="00E8506E">
        <w:rPr>
          <w:szCs w:val="20"/>
        </w:rPr>
        <w:t xml:space="preserve"> du capteur quand un objet est posé sur le condensateur « artisanal ».</w:t>
      </w:r>
    </w:p>
    <w:p w14:paraId="1580A6A0" w14:textId="5A648314" w:rsidR="00917DAA" w:rsidRDefault="00917DAA" w:rsidP="00917DAA">
      <w:pPr>
        <w:pStyle w:val="Titre2"/>
        <w:numPr>
          <w:ilvl w:val="0"/>
          <w:numId w:val="0"/>
        </w:numPr>
        <w:ind w:left="862"/>
      </w:pPr>
      <w:r>
        <w:rPr>
          <w:noProof/>
        </w:rPr>
        <mc:AlternateContent>
          <mc:Choice Requires="wpi">
            <w:drawing>
              <wp:anchor distT="0" distB="0" distL="114300" distR="114300" simplePos="0" relativeHeight="252049408" behindDoc="0" locked="0" layoutInCell="1" allowOverlap="1" wp14:anchorId="52FEEE56" wp14:editId="1FDB344B">
                <wp:simplePos x="0" y="0"/>
                <wp:positionH relativeFrom="column">
                  <wp:posOffset>5095875</wp:posOffset>
                </wp:positionH>
                <wp:positionV relativeFrom="paragraph">
                  <wp:posOffset>-35560</wp:posOffset>
                </wp:positionV>
                <wp:extent cx="1311510" cy="312595"/>
                <wp:effectExtent l="57150" t="57150" r="22225" b="49530"/>
                <wp:wrapNone/>
                <wp:docPr id="303" name="Encre 303"/>
                <wp:cNvGraphicFramePr/>
                <a:graphic xmlns:a="http://schemas.openxmlformats.org/drawingml/2006/main">
                  <a:graphicData uri="http://schemas.microsoft.com/office/word/2010/wordprocessingInk">
                    <w14:contentPart bwMode="auto" r:id="rId52">
                      <w14:nvContentPartPr>
                        <w14:cNvContentPartPr/>
                      </w14:nvContentPartPr>
                      <w14:xfrm>
                        <a:off x="0" y="0"/>
                        <a:ext cx="1311510" cy="312595"/>
                      </w14:xfrm>
                    </w14:contentPart>
                  </a:graphicData>
                </a:graphic>
              </wp:anchor>
            </w:drawing>
          </mc:Choice>
          <mc:Fallback>
            <w:pict>
              <v:shape w14:anchorId="4C7C6BDB" id="Encre 303" o:spid="_x0000_s1026" type="#_x0000_t75" style="position:absolute;margin-left:400.55pt;margin-top:-3.5pt;width:104.65pt;height:26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">
                <v:imagedata r:id="rId53" o:title=""/>
              </v:shape>
            </w:pict>
          </mc:Fallback>
        </mc:AlternateContent>
      </w:r>
      <w:r>
        <w:rPr>
          <w:noProof/>
        </w:rPr>
        <mc:AlternateContent>
          <mc:Choice Requires="wpi">
            <w:drawing>
              <wp:anchor distT="0" distB="0" distL="114300" distR="114300" simplePos="0" relativeHeight="252043264" behindDoc="0" locked="0" layoutInCell="1" allowOverlap="1" wp14:anchorId="1320A936" wp14:editId="22CDF9AD">
                <wp:simplePos x="0" y="0"/>
                <wp:positionH relativeFrom="column">
                  <wp:posOffset>4322445</wp:posOffset>
                </wp:positionH>
                <wp:positionV relativeFrom="paragraph">
                  <wp:posOffset>-20955</wp:posOffset>
                </wp:positionV>
                <wp:extent cx="495915" cy="176530"/>
                <wp:effectExtent l="38100" t="38100" r="38100" b="52070"/>
                <wp:wrapNone/>
                <wp:docPr id="297" name="Encre 297"/>
                <wp:cNvGraphicFramePr/>
                <a:graphic xmlns:a="http://schemas.openxmlformats.org/drawingml/2006/main">
                  <a:graphicData uri="http://schemas.microsoft.com/office/word/2010/wordprocessingInk">
                    <w14:contentPart bwMode="auto" r:id="rId54">
                      <w14:nvContentPartPr>
                        <w14:cNvContentPartPr/>
                      </w14:nvContentPartPr>
                      <w14:xfrm>
                        <a:off x="0" y="0"/>
                        <a:ext cx="495915" cy="176530"/>
                      </w14:xfrm>
                    </w14:contentPart>
                  </a:graphicData>
                </a:graphic>
              </wp:anchor>
            </w:drawing>
          </mc:Choice>
          <mc:Fallback>
            <w:pict>
              <v:shape w14:anchorId="024516FD" id="Encre 297" o:spid="_x0000_s1026" type="#_x0000_t75" style="position:absolute;margin-left:339.65pt;margin-top:-2.35pt;width:40.5pt;height:15.3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">
                <v:imagedata r:id="rId55" o:title=""/>
              </v:shape>
            </w:pict>
          </mc:Fallback>
        </mc:AlternateContent>
      </w:r>
      <w:r>
        <w:rPr>
          <w:noProof/>
        </w:rPr>
        <mc:AlternateContent>
          <mc:Choice Requires="wpi">
            <w:drawing>
              <wp:anchor distT="0" distB="0" distL="114300" distR="114300" simplePos="0" relativeHeight="252039168" behindDoc="0" locked="0" layoutInCell="1" allowOverlap="1" wp14:anchorId="53B287CF" wp14:editId="5BDD240D">
                <wp:simplePos x="0" y="0"/>
                <wp:positionH relativeFrom="column">
                  <wp:posOffset>2825115</wp:posOffset>
                </wp:positionH>
                <wp:positionV relativeFrom="paragraph">
                  <wp:posOffset>-57785</wp:posOffset>
                </wp:positionV>
                <wp:extent cx="1291340" cy="237535"/>
                <wp:effectExtent l="38100" t="57150" r="4445" b="48260"/>
                <wp:wrapNone/>
                <wp:docPr id="293" name="Encre 293"/>
                <wp:cNvGraphicFramePr/>
                <a:graphic xmlns:a="http://schemas.openxmlformats.org/drawingml/2006/main">
                  <a:graphicData uri="http://schemas.microsoft.com/office/word/2010/wordprocessingInk">
                    <w14:contentPart bwMode="auto" r:id="rId56">
                      <w14:nvContentPartPr>
                        <w14:cNvContentPartPr/>
                      </w14:nvContentPartPr>
                      <w14:xfrm>
                        <a:off x="0" y="0"/>
                        <a:ext cx="1291340" cy="237535"/>
                      </w14:xfrm>
                    </w14:contentPart>
                  </a:graphicData>
                </a:graphic>
              </wp:anchor>
            </w:drawing>
          </mc:Choice>
          <mc:Fallback>
            <w:pict>
              <v:shape w14:anchorId="7273394D" id="Encre 293" o:spid="_x0000_s1026" type="#_x0000_t75" style="position:absolute;margin-left:221.75pt;margin-top:-5.25pt;width:103.1pt;height:20.1pt;z-index:25203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">
                <v:imagedata r:id="rId57" o:title=""/>
              </v:shape>
            </w:pict>
          </mc:Fallback>
        </mc:AlternateContent>
      </w:r>
      <w:r>
        <w:rPr>
          <w:noProof/>
        </w:rPr>
        <mc:AlternateContent>
          <mc:Choice Requires="wpi">
            <w:drawing>
              <wp:anchor distT="0" distB="0" distL="114300" distR="114300" simplePos="0" relativeHeight="252027904" behindDoc="0" locked="0" layoutInCell="1" allowOverlap="1" wp14:anchorId="78D13817" wp14:editId="3C62A1F7">
                <wp:simplePos x="0" y="0"/>
                <wp:positionH relativeFrom="column">
                  <wp:posOffset>-6350</wp:posOffset>
                </wp:positionH>
                <wp:positionV relativeFrom="paragraph">
                  <wp:posOffset>-71755</wp:posOffset>
                </wp:positionV>
                <wp:extent cx="2609095" cy="424815"/>
                <wp:effectExtent l="57150" t="57150" r="20320" b="51435"/>
                <wp:wrapNone/>
                <wp:docPr id="282" name="Encre 282"/>
                <wp:cNvGraphicFramePr/>
                <a:graphic xmlns:a="http://schemas.openxmlformats.org/drawingml/2006/main">
                  <a:graphicData uri="http://schemas.microsoft.com/office/word/2010/wordprocessingInk">
                    <w14:contentPart bwMode="auto" r:id="rId58">
                      <w14:nvContentPartPr>
                        <w14:cNvContentPartPr/>
                      </w14:nvContentPartPr>
                      <w14:xfrm>
                        <a:off x="0" y="0"/>
                        <a:ext cx="2609095" cy="424815"/>
                      </w14:xfrm>
                    </w14:contentPart>
                  </a:graphicData>
                </a:graphic>
              </wp:anchor>
            </w:drawing>
          </mc:Choice>
          <mc:Fallback>
            <w:pict>
              <v:shape w14:anchorId="1FE98501" id="Encre 282" o:spid="_x0000_s1026" type="#_x0000_t75" style="position:absolute;margin-left:-1.2pt;margin-top:-6.35pt;width:206.9pt;height:34.85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">
                <v:imagedata r:id="rId59" o:title=""/>
              </v:shape>
            </w:pict>
          </mc:Fallback>
        </mc:AlternateContent>
      </w:r>
    </w:p>
    <w:p w14:paraId="7B698DCF" w14:textId="5C04E2CA" w:rsidR="00917DAA" w:rsidRDefault="00917DAA" w:rsidP="00917DAA"/>
    <w:p w14:paraId="09B6BCD3" w14:textId="1CA2F8FB" w:rsidR="00917DAA" w:rsidRDefault="00917DAA" w:rsidP="00917DAA">
      <w:r>
        <w:rPr>
          <w:noProof/>
        </w:rPr>
        <mc:AlternateContent>
          <mc:Choice Requires="wpi">
            <w:drawing>
              <wp:anchor distT="0" distB="0" distL="114300" distR="114300" simplePos="0" relativeHeight="252065792" behindDoc="0" locked="0" layoutInCell="1" allowOverlap="1" wp14:anchorId="33368056" wp14:editId="44059846">
                <wp:simplePos x="0" y="0"/>
                <wp:positionH relativeFrom="column">
                  <wp:posOffset>3219820</wp:posOffset>
                </wp:positionH>
                <wp:positionV relativeFrom="paragraph">
                  <wp:posOffset>91910</wp:posOffset>
                </wp:positionV>
                <wp:extent cx="50040" cy="78120"/>
                <wp:effectExtent l="38100" t="57150" r="45720" b="55245"/>
                <wp:wrapNone/>
                <wp:docPr id="319" name="Encre 319"/>
                <wp:cNvGraphicFramePr/>
                <a:graphic xmlns:a="http://schemas.openxmlformats.org/drawingml/2006/main">
                  <a:graphicData uri="http://schemas.microsoft.com/office/word/2010/wordprocessingInk">
                    <w14:contentPart bwMode="auto" r:id="rId60">
                      <w14:nvContentPartPr>
                        <w14:cNvContentPartPr/>
                      </w14:nvContentPartPr>
                      <w14:xfrm>
                        <a:off x="0" y="0"/>
                        <a:ext cx="50040" cy="78120"/>
                      </w14:xfrm>
                    </w14:contentPart>
                  </a:graphicData>
                </a:graphic>
              </wp:anchor>
            </w:drawing>
          </mc:Choice>
          <mc:Fallback>
            <w:pict>
              <v:shape w14:anchorId="2B3B6498" id="Encre 319" o:spid="_x0000_s1026" type="#_x0000_t75" style="position:absolute;margin-left:252.85pt;margin-top:6.55pt;width:5.4pt;height:7.55pt;z-index:25206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">
                <v:imagedata r:id="rId61" o:title=""/>
              </v:shape>
            </w:pict>
          </mc:Fallback>
        </mc:AlternateContent>
      </w:r>
      <w:r>
        <w:rPr>
          <w:noProof/>
        </w:rPr>
        <mc:AlternateContent>
          <mc:Choice Requires="wpi">
            <w:drawing>
              <wp:anchor distT="0" distB="0" distL="114300" distR="114300" simplePos="0" relativeHeight="252063744" behindDoc="0" locked="0" layoutInCell="1" allowOverlap="1" wp14:anchorId="65BC1476" wp14:editId="1376E39A">
                <wp:simplePos x="0" y="0"/>
                <wp:positionH relativeFrom="column">
                  <wp:posOffset>2479040</wp:posOffset>
                </wp:positionH>
                <wp:positionV relativeFrom="paragraph">
                  <wp:posOffset>-20955</wp:posOffset>
                </wp:positionV>
                <wp:extent cx="873765" cy="292680"/>
                <wp:effectExtent l="38100" t="38100" r="40640" b="50800"/>
                <wp:wrapNone/>
                <wp:docPr id="317" name="Encre 317"/>
                <wp:cNvGraphicFramePr/>
                <a:graphic xmlns:a="http://schemas.openxmlformats.org/drawingml/2006/main">
                  <a:graphicData uri="http://schemas.microsoft.com/office/word/2010/wordprocessingInk">
                    <w14:contentPart bwMode="auto" r:id="rId62">
                      <w14:nvContentPartPr>
                        <w14:cNvContentPartPr/>
                      </w14:nvContentPartPr>
                      <w14:xfrm>
                        <a:off x="0" y="0"/>
                        <a:ext cx="873765" cy="292680"/>
                      </w14:xfrm>
                    </w14:contentPart>
                  </a:graphicData>
                </a:graphic>
              </wp:anchor>
            </w:drawing>
          </mc:Choice>
          <mc:Fallback>
            <w:pict>
              <v:shape w14:anchorId="40E5FA47" id="Encre 317" o:spid="_x0000_s1026" type="#_x0000_t75" style="position:absolute;margin-left:194.5pt;margin-top:-2.35pt;width:70.2pt;height:24.5pt;z-index:25206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">
                <v:imagedata r:id="rId63" o:title=""/>
              </v:shape>
            </w:pict>
          </mc:Fallback>
        </mc:AlternateContent>
      </w:r>
      <w:r>
        <w:rPr>
          <w:noProof/>
        </w:rPr>
        <mc:AlternateContent>
          <mc:Choice Requires="wpi">
            <w:drawing>
              <wp:anchor distT="0" distB="0" distL="114300" distR="114300" simplePos="0" relativeHeight="252064768" behindDoc="0" locked="0" layoutInCell="1" allowOverlap="1" wp14:anchorId="54F3358F" wp14:editId="530654D3">
                <wp:simplePos x="0" y="0"/>
                <wp:positionH relativeFrom="column">
                  <wp:posOffset>614045</wp:posOffset>
                </wp:positionH>
                <wp:positionV relativeFrom="paragraph">
                  <wp:posOffset>-45085</wp:posOffset>
                </wp:positionV>
                <wp:extent cx="2738760" cy="316810"/>
                <wp:effectExtent l="38100" t="57150" r="42545" b="45720"/>
                <wp:wrapNone/>
                <wp:docPr id="318" name="Encre 318"/>
                <wp:cNvGraphicFramePr/>
                <a:graphic xmlns:a="http://schemas.openxmlformats.org/drawingml/2006/main">
                  <a:graphicData uri="http://schemas.microsoft.com/office/word/2010/wordprocessingInk">
                    <w14:contentPart bwMode="auto" r:id="rId64">
                      <w14:nvContentPartPr>
                        <w14:cNvContentPartPr/>
                      </w14:nvContentPartPr>
                      <w14:xfrm>
                        <a:off x="0" y="0"/>
                        <a:ext cx="2738760" cy="316810"/>
                      </w14:xfrm>
                    </w14:contentPart>
                  </a:graphicData>
                </a:graphic>
              </wp:anchor>
            </w:drawing>
          </mc:Choice>
          <mc:Fallback>
            <w:pict>
              <v:shape w14:anchorId="679859B9" id="Encre 318" o:spid="_x0000_s1026" type="#_x0000_t75" style="position:absolute;margin-left:47.65pt;margin-top:-4.25pt;width:217.05pt;height:26.4pt;z-index:25206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">
                <v:imagedata r:id="rId65" o:title=""/>
              </v:shape>
            </w:pict>
          </mc:Fallback>
        </mc:AlternateContent>
      </w:r>
    </w:p>
    <w:p w14:paraId="592D65B9" w14:textId="3DA44F83" w:rsidR="00917DAA" w:rsidRDefault="00917DAA" w:rsidP="00917DAA"/>
    <w:p w14:paraId="638B1E3E" w14:textId="77777777" w:rsidR="00917DAA" w:rsidRPr="00917DAA" w:rsidRDefault="00917DAA" w:rsidP="00917DAA"/>
    <w:p w14:paraId="054EFBBA" w14:textId="77777777" w:rsidR="00B65649" w:rsidRPr="00654FB8" w:rsidRDefault="00B65649" w:rsidP="004221C4">
      <w:pPr>
        <w:pStyle w:val="Titre2"/>
        <w:ind w:hanging="862"/>
      </w:pPr>
      <w:r w:rsidRPr="00654FB8">
        <w:t>Modélisation du circuit de la chaine de mesure</w:t>
      </w:r>
    </w:p>
    <w:p w14:paraId="421BC5CB" w14:textId="77777777" w:rsidR="00B65649" w:rsidRPr="00654FB8" w:rsidRDefault="00B65649" w:rsidP="00B65649">
      <w:pPr>
        <w:spacing w:after="200"/>
      </w:pPr>
      <w:r w:rsidRPr="00654FB8">
        <w:t xml:space="preserve">La détection de la variation de la capacité électrique </w:t>
      </w:r>
      <w:r w:rsidRPr="00654FB8">
        <w:rPr>
          <w:i/>
          <w:iCs/>
        </w:rPr>
        <w:t>C</w:t>
      </w:r>
      <w:r w:rsidRPr="00654FB8">
        <w:t xml:space="preserve"> du capteur est réalisée par un circuit électrique appelé la chaîne de mesure. Le circuit électrique associé peut se modéliser par le circuit schématisé ci-après :</w:t>
      </w:r>
    </w:p>
    <w:p w14:paraId="3E7FD191" w14:textId="72A7E2E7" w:rsidR="00B65649" w:rsidRPr="00654FB8" w:rsidRDefault="00C248DA" w:rsidP="00B65649">
      <w:pPr>
        <w:spacing w:after="200"/>
        <w:jc w:val="center"/>
      </w:pPr>
      <w:r>
        <w:rPr>
          <w:noProof/>
          <w:lang w:eastAsia="zh-CN"/>
        </w:rPr>
        <w:drawing>
          <wp:inline distT="0" distB="0" distL="0" distR="0" wp14:anchorId="7019F2B7" wp14:editId="793031E6">
            <wp:extent cx="2760345" cy="1690778"/>
            <wp:effectExtent l="0" t="0" r="1905" b="508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6">
                      <a:extLst>
                        <a:ext uri="{28A0092B-C50C-407E-A947-70E740481C1C}">
                          <a14:useLocalDpi xmlns:a14="http://schemas.microsoft.com/office/drawing/2010/main" val="0"/>
                        </a:ext>
                      </a:extLst>
                    </a:blip>
                    <a:srcRect b="12094"/>
                    <a:stretch/>
                  </pic:blipFill>
                  <pic:spPr bwMode="auto">
                    <a:xfrm>
                      <a:off x="0" y="0"/>
                      <a:ext cx="2760345" cy="1690778"/>
                    </a:xfrm>
                    <a:prstGeom prst="rect">
                      <a:avLst/>
                    </a:prstGeom>
                    <a:noFill/>
                    <a:ln>
                      <a:noFill/>
                    </a:ln>
                    <a:extLst>
                      <a:ext uri="{53640926-AAD7-44D8-BBD7-CCE9431645EC}">
                        <a14:shadowObscured xmlns:a14="http://schemas.microsoft.com/office/drawing/2010/main"/>
                      </a:ext>
                    </a:extLst>
                  </pic:spPr>
                </pic:pic>
              </a:graphicData>
            </a:graphic>
          </wp:inline>
        </w:drawing>
      </w:r>
    </w:p>
    <w:p w14:paraId="489772D4" w14:textId="77777777" w:rsidR="00B65649" w:rsidRPr="00654FB8" w:rsidRDefault="00B65649" w:rsidP="00B65649">
      <w:pPr>
        <w:spacing w:after="200"/>
        <w:jc w:val="center"/>
      </w:pPr>
      <w:r w:rsidRPr="00654FB8">
        <w:t>Figure 4. Schéma du circuit électrique</w:t>
      </w:r>
    </w:p>
    <w:p w14:paraId="751D0FF8" w14:textId="77777777" w:rsidR="00B65649" w:rsidRPr="00654FB8" w:rsidRDefault="00B65649" w:rsidP="00B65649">
      <w:pPr>
        <w:spacing w:after="200"/>
      </w:pPr>
      <w:r w:rsidRPr="00654FB8">
        <w:t>Le générateur de ce circuit est un générateur idéal de tension </w:t>
      </w:r>
      <w:r w:rsidRPr="00654FB8">
        <w:rPr>
          <w:i/>
          <w:iCs/>
        </w:rPr>
        <w:t>E</w:t>
      </w:r>
      <w:r w:rsidRPr="00654FB8">
        <w:t xml:space="preserve">. Le condensateur modélise le capteur de pression capacitif « artisanal » installé dans l’assise du siège du véhicule. La mesure de la tension aux bornes du condensateur, notée </w:t>
      </w:r>
      <w:proofErr w:type="spellStart"/>
      <w:r w:rsidRPr="00654FB8">
        <w:rPr>
          <w:i/>
          <w:iCs/>
        </w:rPr>
        <w:t>u</w:t>
      </w:r>
      <w:r w:rsidRPr="00654FB8">
        <w:rPr>
          <w:vertAlign w:val="subscript"/>
        </w:rPr>
        <w:t>C</w:t>
      </w:r>
      <w:proofErr w:type="spellEnd"/>
      <w:r w:rsidRPr="00654FB8">
        <w:t>(</w:t>
      </w:r>
      <w:r w:rsidRPr="00C248DA">
        <w:rPr>
          <w:i/>
        </w:rPr>
        <w:t>t</w:t>
      </w:r>
      <w:r w:rsidRPr="00654FB8">
        <w:t xml:space="preserve">), est réalisée en permanence par un microcontrôleur qui n’est pas représenté sur le schéma. La résistance </w:t>
      </w:r>
      <w:r w:rsidRPr="00654FB8">
        <w:rPr>
          <w:i/>
          <w:iCs/>
        </w:rPr>
        <w:t>R</w:t>
      </w:r>
      <w:r w:rsidRPr="00654FB8">
        <w:t xml:space="preserve"> est celle d’un conducteur ohmique. Le capteur de pression capacitif « artisanal » possède une capacité électrique </w:t>
      </w:r>
      <w:r w:rsidRPr="00654FB8">
        <w:rPr>
          <w:i/>
          <w:iCs/>
        </w:rPr>
        <w:t>C</w:t>
      </w:r>
      <w:r w:rsidRPr="00654FB8">
        <w:t xml:space="preserve"> variable, selon que le capteur est soumis ou non à une pression extérieure</w:t>
      </w:r>
      <w:r w:rsidRPr="00654FB8">
        <w:rPr>
          <w:rFonts w:cs="Arial"/>
        </w:rPr>
        <w:t xml:space="preserve">. </w:t>
      </w:r>
      <w:r w:rsidRPr="00654FB8">
        <w:t>Le commutateur possède deux positions notées 1 et 2 et joue le rôle d’un interrupteur fermé sur la position 1 ou sur la position 2.</w:t>
      </w:r>
    </w:p>
    <w:p w14:paraId="76FA9EF1" w14:textId="4878E639" w:rsidR="00B65649" w:rsidRPr="00654FB8" w:rsidRDefault="00B62997" w:rsidP="00B65649">
      <w:pPr>
        <w:spacing w:after="200"/>
      </w:pPr>
      <w:r>
        <w:rPr>
          <w:rFonts w:cs="Arial"/>
          <w:noProof/>
        </w:rPr>
        <mc:AlternateContent>
          <mc:Choice Requires="wpi">
            <w:drawing>
              <wp:anchor distT="0" distB="0" distL="114300" distR="114300" simplePos="0" relativeHeight="252067840" behindDoc="0" locked="0" layoutInCell="1" allowOverlap="1" wp14:anchorId="6124F611" wp14:editId="3C1C3157">
                <wp:simplePos x="0" y="0"/>
                <wp:positionH relativeFrom="column">
                  <wp:posOffset>1955860</wp:posOffset>
                </wp:positionH>
                <wp:positionV relativeFrom="paragraph">
                  <wp:posOffset>219425</wp:posOffset>
                </wp:positionV>
                <wp:extent cx="555120" cy="172080"/>
                <wp:effectExtent l="76200" t="95250" r="54610" b="95250"/>
                <wp:wrapNone/>
                <wp:docPr id="321" name="Encre 321"/>
                <wp:cNvGraphicFramePr/>
                <a:graphic xmlns:a="http://schemas.openxmlformats.org/drawingml/2006/main">
                  <a:graphicData uri="http://schemas.microsoft.com/office/word/2010/wordprocessingInk">
                    <w14:contentPart bwMode="auto" r:id="rId67">
                      <w14:nvContentPartPr>
                        <w14:cNvContentPartPr/>
                      </w14:nvContentPartPr>
                      <w14:xfrm>
                        <a:off x="0" y="0"/>
                        <a:ext cx="555120" cy="172080"/>
                      </w14:xfrm>
                    </w14:contentPart>
                  </a:graphicData>
                </a:graphic>
              </wp:anchor>
            </w:drawing>
          </mc:Choice>
          <mc:Fallback>
            <w:pict>
              <v:shape w14:anchorId="4294EB2D" id="Encre 321" o:spid="_x0000_s1026" type="#_x0000_t75" style="position:absolute;margin-left:152.6pt;margin-top:14.45pt;width:46.5pt;height:19.25pt;z-index:25206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">
                <v:imagedata r:id="rId68" o:title=""/>
              </v:shape>
            </w:pict>
          </mc:Fallback>
        </mc:AlternateContent>
      </w:r>
      <w:r w:rsidR="00B65649" w:rsidRPr="00654FB8">
        <w:rPr>
          <w:rFonts w:cs="Arial"/>
        </w:rPr>
        <w:t xml:space="preserve">On considère que l’interrupteur est dans la position 1 depuis un temps très long, et que les paramètres </w:t>
      </w:r>
      <w:r w:rsidR="00B65649" w:rsidRPr="00654FB8">
        <w:rPr>
          <w:i/>
          <w:iCs/>
        </w:rPr>
        <w:t>E</w:t>
      </w:r>
      <w:r w:rsidR="00B65649" w:rsidRPr="00654FB8">
        <w:t xml:space="preserve">, </w:t>
      </w:r>
      <w:r w:rsidR="00B65649" w:rsidRPr="00654FB8">
        <w:rPr>
          <w:i/>
          <w:iCs/>
        </w:rPr>
        <w:t>C</w:t>
      </w:r>
      <w:r w:rsidR="00B65649" w:rsidRPr="00654FB8">
        <w:t xml:space="preserve"> et </w:t>
      </w:r>
      <w:r w:rsidR="00B65649" w:rsidRPr="00654FB8">
        <w:rPr>
          <w:i/>
          <w:iCs/>
        </w:rPr>
        <w:t>R</w:t>
      </w:r>
      <w:r w:rsidR="00B65649" w:rsidRPr="00654FB8">
        <w:t xml:space="preserve"> sont constants. À la date </w:t>
      </w:r>
      <w:r w:rsidR="00B65649" w:rsidRPr="00654FB8">
        <w:rPr>
          <w:i/>
        </w:rPr>
        <w:t>t</w:t>
      </w:r>
      <w:r w:rsidR="00B65649" w:rsidRPr="00654FB8">
        <w:t> = 0 s,</w:t>
      </w:r>
      <w:r w:rsidR="00A8475B">
        <w:t xml:space="preserve"> </w:t>
      </w:r>
      <w:proofErr w:type="spellStart"/>
      <w:proofErr w:type="gramStart"/>
      <w:r w:rsidR="00A8475B" w:rsidRPr="00654FB8">
        <w:rPr>
          <w:i/>
          <w:iCs/>
        </w:rPr>
        <w:t>u</w:t>
      </w:r>
      <w:r w:rsidR="00A8475B" w:rsidRPr="00654FB8">
        <w:rPr>
          <w:vertAlign w:val="subscript"/>
        </w:rPr>
        <w:t>C</w:t>
      </w:r>
      <w:proofErr w:type="spellEnd"/>
      <w:r w:rsidR="00A8475B" w:rsidRPr="00654FB8">
        <w:t>(</w:t>
      </w:r>
      <w:proofErr w:type="gramEnd"/>
      <w:r w:rsidR="00A8475B">
        <w:rPr>
          <w:i/>
        </w:rPr>
        <w:t>0</w:t>
      </w:r>
      <w:r w:rsidR="00A8475B" w:rsidRPr="00654FB8">
        <w:t>)</w:t>
      </w:r>
      <w:r w:rsidR="00A8475B">
        <w:t xml:space="preserve"> = E </w:t>
      </w:r>
      <w:r w:rsidR="00B65649" w:rsidRPr="00654FB8">
        <w:t>et l’interrupteur est basculé dans la position 2.</w:t>
      </w:r>
    </w:p>
    <w:p w14:paraId="07B07B84" w14:textId="209D9938" w:rsidR="00B65649" w:rsidRDefault="00B65649" w:rsidP="004B4BB0">
      <w:pPr>
        <w:keepNext/>
        <w:keepLines/>
        <w:numPr>
          <w:ilvl w:val="2"/>
          <w:numId w:val="2"/>
        </w:numPr>
        <w:pBdr>
          <w:top w:val="nil"/>
          <w:left w:val="nil"/>
          <w:bottom w:val="nil"/>
          <w:right w:val="nil"/>
        </w:pBdr>
        <w:tabs>
          <w:tab w:val="left" w:pos="142"/>
          <w:tab w:val="num" w:pos="360"/>
        </w:tabs>
        <w:spacing w:after="200"/>
        <w:ind w:left="426" w:hanging="437"/>
        <w:outlineLvl w:val="2"/>
        <w:rPr>
          <w:szCs w:val="20"/>
        </w:rPr>
      </w:pPr>
      <w:r w:rsidRPr="00654FB8">
        <w:rPr>
          <w:szCs w:val="20"/>
        </w:rPr>
        <w:t xml:space="preserve">Établir l’équation différentielle régissant l’évolution de la tension </w:t>
      </w:r>
      <w:proofErr w:type="spellStart"/>
      <w:r w:rsidRPr="00654FB8">
        <w:rPr>
          <w:i/>
          <w:iCs/>
          <w:szCs w:val="20"/>
        </w:rPr>
        <w:t>u</w:t>
      </w:r>
      <w:r w:rsidRPr="00654FB8">
        <w:rPr>
          <w:szCs w:val="20"/>
          <w:vertAlign w:val="subscript"/>
        </w:rPr>
        <w:t>C</w:t>
      </w:r>
      <w:proofErr w:type="spellEnd"/>
      <w:r w:rsidRPr="00654FB8">
        <w:rPr>
          <w:szCs w:val="20"/>
        </w:rPr>
        <w:t>(</w:t>
      </w:r>
      <w:r w:rsidRPr="00654FB8">
        <w:rPr>
          <w:i/>
          <w:iCs/>
          <w:szCs w:val="20"/>
        </w:rPr>
        <w:t>t</w:t>
      </w:r>
      <w:r w:rsidRPr="00654FB8">
        <w:rPr>
          <w:szCs w:val="20"/>
        </w:rPr>
        <w:t xml:space="preserve">) aux bornes du condensateur pour </w:t>
      </w:r>
      <w:r w:rsidRPr="00654FB8">
        <w:rPr>
          <w:i/>
          <w:szCs w:val="20"/>
        </w:rPr>
        <w:t>t</w:t>
      </w:r>
      <w:r w:rsidRPr="00654FB8">
        <w:rPr>
          <w:szCs w:val="20"/>
        </w:rPr>
        <w:t xml:space="preserve"> ≥ 0 et l’écrire sous la forme : </w:t>
      </w:r>
      <m:oMath>
        <m:f>
          <m:fPr>
            <m:ctrlPr>
              <w:rPr>
                <w:rFonts w:ascii="Cambria Math" w:hAnsi="Cambria Math" w:cs="Arial"/>
                <w:sz w:val="22"/>
              </w:rPr>
            </m:ctrlPr>
          </m:fPr>
          <m:num>
            <m:sSub>
              <m:sSubPr>
                <m:ctrlPr>
                  <w:rPr>
                    <w:rFonts w:ascii="Cambria Math" w:hAnsi="Cambria Math" w:cs="Arial"/>
                    <w:sz w:val="22"/>
                  </w:rPr>
                </m:ctrlPr>
              </m:sSubPr>
              <m:e>
                <m:r>
                  <m:rPr>
                    <m:lit/>
                    <m:nor/>
                  </m:rPr>
                  <w:rPr>
                    <w:rFonts w:cs="Arial"/>
                    <w:sz w:val="22"/>
                  </w:rPr>
                  <m:t>d</m:t>
                </m:r>
                <m:r>
                  <m:rPr>
                    <m:lit/>
                    <m:nor/>
                  </m:rPr>
                  <w:rPr>
                    <w:rFonts w:cs="Arial"/>
                    <w:i/>
                    <w:iCs/>
                    <w:sz w:val="22"/>
                  </w:rPr>
                  <m:t>u</m:t>
                </m:r>
              </m:e>
              <m:sub>
                <m:r>
                  <m:rPr>
                    <m:nor/>
                  </m:rPr>
                  <w:rPr>
                    <w:rFonts w:cs="Arial"/>
                    <w:sz w:val="22"/>
                  </w:rPr>
                  <m:t>C</m:t>
                </m:r>
              </m:sub>
            </m:sSub>
            <m:r>
              <w:rPr>
                <w:rFonts w:ascii="Cambria Math" w:hAnsi="Cambria Math" w:cs="Arial"/>
                <w:sz w:val="22"/>
              </w:rPr>
              <m:t>(t)</m:t>
            </m:r>
          </m:num>
          <m:den>
            <m:r>
              <m:rPr>
                <m:lit/>
                <m:nor/>
              </m:rPr>
              <w:rPr>
                <w:rFonts w:cs="Arial"/>
                <w:sz w:val="22"/>
              </w:rPr>
              <m:t>d</m:t>
            </m:r>
            <m:r>
              <m:rPr>
                <m:lit/>
                <m:nor/>
              </m:rPr>
              <w:rPr>
                <w:rFonts w:cs="Arial"/>
                <w:i/>
                <w:iCs/>
                <w:sz w:val="22"/>
              </w:rPr>
              <m:t>t</m:t>
            </m:r>
          </m:den>
        </m:f>
        <m:r>
          <m:rPr>
            <m:nor/>
          </m:rPr>
          <w:rPr>
            <w:rFonts w:cs="Arial"/>
            <w:sz w:val="22"/>
          </w:rPr>
          <m:t>+</m:t>
        </m:r>
        <m:f>
          <m:fPr>
            <m:ctrlPr>
              <w:rPr>
                <w:rFonts w:ascii="Cambria Math" w:hAnsi="Cambria Math" w:cs="Arial"/>
                <w:sz w:val="22"/>
              </w:rPr>
            </m:ctrlPr>
          </m:fPr>
          <m:num>
            <m:sSub>
              <m:sSubPr>
                <m:ctrlPr>
                  <w:rPr>
                    <w:rFonts w:ascii="Cambria Math" w:hAnsi="Cambria Math" w:cs="Arial"/>
                    <w:sz w:val="22"/>
                  </w:rPr>
                </m:ctrlPr>
              </m:sSubPr>
              <m:e>
                <m:r>
                  <m:rPr>
                    <m:nor/>
                  </m:rPr>
                  <w:rPr>
                    <w:rFonts w:cs="Arial"/>
                    <w:i/>
                    <w:iCs/>
                    <w:sz w:val="22"/>
                  </w:rPr>
                  <m:t>u</m:t>
                </m:r>
              </m:e>
              <m:sub>
                <m:r>
                  <m:rPr>
                    <m:nor/>
                  </m:rPr>
                  <w:rPr>
                    <w:rFonts w:cs="Arial"/>
                    <w:sz w:val="22"/>
                  </w:rPr>
                  <m:t>C</m:t>
                </m:r>
              </m:sub>
            </m:sSub>
            <m:r>
              <m:rPr>
                <m:nor/>
              </m:rPr>
              <w:rPr>
                <w:rFonts w:ascii="Cambria Math" w:cs="Arial"/>
                <w:sz w:val="22"/>
              </w:rPr>
              <m:t>(</m:t>
            </m:r>
            <m:r>
              <m:rPr>
                <m:nor/>
              </m:rPr>
              <w:rPr>
                <w:rFonts w:ascii="Cambria Math" w:cs="Arial"/>
                <w:i/>
                <w:sz w:val="22"/>
              </w:rPr>
              <m:t xml:space="preserve">t </m:t>
            </m:r>
            <m:r>
              <m:rPr>
                <m:nor/>
              </m:rPr>
              <w:rPr>
                <w:rFonts w:ascii="Cambria Math" w:cs="Arial"/>
                <w:sz w:val="22"/>
              </w:rPr>
              <m:t>)</m:t>
            </m:r>
          </m:num>
          <m:den>
            <m:r>
              <w:rPr>
                <w:rFonts w:ascii="Cambria Math" w:hAnsi="Cambria Math" w:cs="Arial"/>
                <w:sz w:val="22"/>
              </w:rPr>
              <m:t>τ</m:t>
            </m:r>
          </m:den>
        </m:f>
        <m:r>
          <m:rPr>
            <m:nor/>
          </m:rPr>
          <w:rPr>
            <w:rFonts w:ascii="Cambria Math" w:cs="Arial"/>
            <w:sz w:val="22"/>
          </w:rPr>
          <m:t xml:space="preserve"> </m:t>
        </m:r>
        <m:r>
          <m:rPr>
            <m:nor/>
          </m:rPr>
          <w:rPr>
            <w:rFonts w:cs="Arial"/>
          </w:rPr>
          <m:t>=</m:t>
        </m:r>
        <m:r>
          <m:rPr>
            <m:nor/>
          </m:rPr>
          <w:rPr>
            <w:rFonts w:ascii="Cambria Math" w:cs="Arial"/>
          </w:rPr>
          <m:t xml:space="preserve"> </m:t>
        </m:r>
        <m:r>
          <m:rPr>
            <m:nor/>
          </m:rPr>
          <w:rPr>
            <w:rFonts w:cs="Arial"/>
          </w:rPr>
          <m:t>0</m:t>
        </m:r>
      </m:oMath>
      <w:r w:rsidRPr="00654FB8">
        <w:t xml:space="preserve">. </w:t>
      </w:r>
      <w:r w:rsidRPr="00654FB8">
        <w:rPr>
          <w:szCs w:val="20"/>
        </w:rPr>
        <w:t xml:space="preserve">Exprimer </w:t>
      </w:r>
      <m:oMath>
        <m:r>
          <m:rPr>
            <m:nor/>
          </m:rPr>
          <w:rPr>
            <w:rFonts w:ascii="Cambria Math" w:hAnsi="Cambria Math"/>
            <w:i/>
            <w:szCs w:val="20"/>
          </w:rPr>
          <m:t>τ</m:t>
        </m:r>
      </m:oMath>
      <w:r w:rsidRPr="00654FB8">
        <w:rPr>
          <w:szCs w:val="20"/>
        </w:rPr>
        <w:t xml:space="preserve"> en fonction de </w:t>
      </w:r>
      <w:r w:rsidRPr="00654FB8">
        <w:rPr>
          <w:i/>
          <w:szCs w:val="20"/>
        </w:rPr>
        <w:t>R</w:t>
      </w:r>
      <w:r w:rsidRPr="00654FB8">
        <w:rPr>
          <w:szCs w:val="20"/>
        </w:rPr>
        <w:t xml:space="preserve"> et </w:t>
      </w:r>
      <w:r w:rsidRPr="00654FB8">
        <w:rPr>
          <w:i/>
          <w:szCs w:val="20"/>
        </w:rPr>
        <w:t>C</w:t>
      </w:r>
      <w:r w:rsidRPr="00654FB8">
        <w:rPr>
          <w:szCs w:val="20"/>
        </w:rPr>
        <w:t>.</w:t>
      </w:r>
    </w:p>
    <w:p w14:paraId="590BBF2D" w14:textId="4B270E2B" w:rsidR="00B62997" w:rsidRDefault="00B62997" w:rsidP="00B62997">
      <w:pPr>
        <w:pStyle w:val="Titre2"/>
        <w:numPr>
          <w:ilvl w:val="0"/>
          <w:numId w:val="0"/>
        </w:numPr>
        <w:ind w:left="862"/>
      </w:pPr>
      <w:r>
        <w:rPr>
          <w:noProof/>
        </w:rPr>
        <mc:AlternateContent>
          <mc:Choice Requires="wpi">
            <w:drawing>
              <wp:anchor distT="0" distB="0" distL="114300" distR="114300" simplePos="0" relativeHeight="252081152" behindDoc="0" locked="0" layoutInCell="1" allowOverlap="1" wp14:anchorId="055A05D9" wp14:editId="6B48A085">
                <wp:simplePos x="0" y="0"/>
                <wp:positionH relativeFrom="column">
                  <wp:posOffset>2489380</wp:posOffset>
                </wp:positionH>
                <wp:positionV relativeFrom="paragraph">
                  <wp:posOffset>10880</wp:posOffset>
                </wp:positionV>
                <wp:extent cx="192600" cy="187920"/>
                <wp:effectExtent l="57150" t="38100" r="17145" b="41275"/>
                <wp:wrapNone/>
                <wp:docPr id="334" name="Encre 334"/>
                <wp:cNvGraphicFramePr/>
                <a:graphic xmlns:a="http://schemas.openxmlformats.org/drawingml/2006/main">
                  <a:graphicData uri="http://schemas.microsoft.com/office/word/2010/wordprocessingInk">
                    <w14:contentPart bwMode="auto" r:id="rId69">
                      <w14:nvContentPartPr>
                        <w14:cNvContentPartPr/>
                      </w14:nvContentPartPr>
                      <w14:xfrm>
                        <a:off x="0" y="0"/>
                        <a:ext cx="192600" cy="187920"/>
                      </w14:xfrm>
                    </w14:contentPart>
                  </a:graphicData>
                </a:graphic>
              </wp:anchor>
            </w:drawing>
          </mc:Choice>
          <mc:Fallback>
            <w:pict>
              <v:shape w14:anchorId="3918D7C2" id="Encre 334" o:spid="_x0000_s1026" type="#_x0000_t75" style="position:absolute;margin-left:195.3pt;margin-top:.15pt;width:16.55pt;height:16.25pt;z-index:2520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">
                <v:imagedata r:id="rId70" o:title=""/>
              </v:shape>
            </w:pict>
          </mc:Fallback>
        </mc:AlternateContent>
      </w:r>
      <w:r>
        <w:rPr>
          <w:noProof/>
        </w:rPr>
        <mc:AlternateContent>
          <mc:Choice Requires="wpi">
            <w:drawing>
              <wp:anchor distT="0" distB="0" distL="114300" distR="114300" simplePos="0" relativeHeight="252077056" behindDoc="0" locked="0" layoutInCell="1" allowOverlap="1" wp14:anchorId="6892BB94" wp14:editId="3C67A5F6">
                <wp:simplePos x="0" y="0"/>
                <wp:positionH relativeFrom="column">
                  <wp:posOffset>2082165</wp:posOffset>
                </wp:positionH>
                <wp:positionV relativeFrom="paragraph">
                  <wp:posOffset>62865</wp:posOffset>
                </wp:positionV>
                <wp:extent cx="148840" cy="79905"/>
                <wp:effectExtent l="38100" t="57150" r="41910" b="53975"/>
                <wp:wrapNone/>
                <wp:docPr id="330" name="Encre 330"/>
                <wp:cNvGraphicFramePr/>
                <a:graphic xmlns:a="http://schemas.openxmlformats.org/drawingml/2006/main">
                  <a:graphicData uri="http://schemas.microsoft.com/office/word/2010/wordprocessingInk">
                    <w14:contentPart bwMode="auto" r:id="rId71">
                      <w14:nvContentPartPr>
                        <w14:cNvContentPartPr/>
                      </w14:nvContentPartPr>
                      <w14:xfrm>
                        <a:off x="0" y="0"/>
                        <a:ext cx="148840" cy="79905"/>
                      </w14:xfrm>
                    </w14:contentPart>
                  </a:graphicData>
                </a:graphic>
              </wp:anchor>
            </w:drawing>
          </mc:Choice>
          <mc:Fallback>
            <w:pict>
              <v:shape w14:anchorId="0318E016" id="Encre 330" o:spid="_x0000_s1026" type="#_x0000_t75" style="position:absolute;margin-left:163.25pt;margin-top:4.25pt;width:13.1pt;height:7.75pt;z-index:25207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">
                <v:imagedata r:id="rId72" o:title=""/>
              </v:shape>
            </w:pict>
          </mc:Fallback>
        </mc:AlternateContent>
      </w:r>
      <w:r>
        <w:rPr>
          <w:noProof/>
        </w:rPr>
        <mc:AlternateContent>
          <mc:Choice Requires="wpi">
            <w:drawing>
              <wp:anchor distT="0" distB="0" distL="114300" distR="114300" simplePos="0" relativeHeight="252078080" behindDoc="0" locked="0" layoutInCell="1" allowOverlap="1" wp14:anchorId="2846E112" wp14:editId="6F56A881">
                <wp:simplePos x="0" y="0"/>
                <wp:positionH relativeFrom="column">
                  <wp:posOffset>1536065</wp:posOffset>
                </wp:positionH>
                <wp:positionV relativeFrom="paragraph">
                  <wp:posOffset>24765</wp:posOffset>
                </wp:positionV>
                <wp:extent cx="299405" cy="196075"/>
                <wp:effectExtent l="38100" t="57150" r="24765" b="52070"/>
                <wp:wrapNone/>
                <wp:docPr id="331" name="Encre 331"/>
                <wp:cNvGraphicFramePr/>
                <a:graphic xmlns:a="http://schemas.openxmlformats.org/drawingml/2006/main">
                  <a:graphicData uri="http://schemas.microsoft.com/office/word/2010/wordprocessingInk">
                    <w14:contentPart bwMode="auto" r:id="rId73">
                      <w14:nvContentPartPr>
                        <w14:cNvContentPartPr/>
                      </w14:nvContentPartPr>
                      <w14:xfrm>
                        <a:off x="0" y="0"/>
                        <a:ext cx="299405" cy="196075"/>
                      </w14:xfrm>
                    </w14:contentPart>
                  </a:graphicData>
                </a:graphic>
              </wp:anchor>
            </w:drawing>
          </mc:Choice>
          <mc:Fallback>
            <w:pict>
              <v:shape w14:anchorId="03EF97EC" id="Encre 331" o:spid="_x0000_s1026" type="#_x0000_t75" style="position:absolute;margin-left:120.25pt;margin-top:1.25pt;width:25pt;height:16.9pt;z-index:25207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">
                <v:imagedata r:id="rId74" o:title=""/>
              </v:shape>
            </w:pict>
          </mc:Fallback>
        </mc:AlternateContent>
      </w:r>
      <w:r>
        <w:rPr>
          <w:noProof/>
        </w:rPr>
        <mc:AlternateContent>
          <mc:Choice Requires="wpi">
            <w:drawing>
              <wp:anchor distT="0" distB="0" distL="114300" distR="114300" simplePos="0" relativeHeight="252079104" behindDoc="0" locked="0" layoutInCell="1" allowOverlap="1" wp14:anchorId="2963C7CE" wp14:editId="6A8B4A68">
                <wp:simplePos x="0" y="0"/>
                <wp:positionH relativeFrom="column">
                  <wp:posOffset>1217930</wp:posOffset>
                </wp:positionH>
                <wp:positionV relativeFrom="paragraph">
                  <wp:posOffset>113030</wp:posOffset>
                </wp:positionV>
                <wp:extent cx="147955" cy="127440"/>
                <wp:effectExtent l="38100" t="38100" r="23495" b="44450"/>
                <wp:wrapNone/>
                <wp:docPr id="332" name="Encre 332"/>
                <wp:cNvGraphicFramePr/>
                <a:graphic xmlns:a="http://schemas.openxmlformats.org/drawingml/2006/main">
                  <a:graphicData uri="http://schemas.microsoft.com/office/word/2010/wordprocessingInk">
                    <w14:contentPart bwMode="auto" r:id="rId75">
                      <w14:nvContentPartPr>
                        <w14:cNvContentPartPr/>
                      </w14:nvContentPartPr>
                      <w14:xfrm>
                        <a:off x="0" y="0"/>
                        <a:ext cx="147955" cy="127440"/>
                      </w14:xfrm>
                    </w14:contentPart>
                  </a:graphicData>
                </a:graphic>
              </wp:anchor>
            </w:drawing>
          </mc:Choice>
          <mc:Fallback>
            <w:pict>
              <v:shape w14:anchorId="4CEE52E7" id="Encre 332" o:spid="_x0000_s1026" type="#_x0000_t75" style="position:absolute;margin-left:95.2pt;margin-top:8.2pt;width:13.05pt;height:11.45pt;z-index:25207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">
                <v:imagedata r:id="rId76" o:title=""/>
              </v:shape>
            </w:pict>
          </mc:Fallback>
        </mc:AlternateContent>
      </w:r>
      <w:r>
        <w:rPr>
          <w:noProof/>
        </w:rPr>
        <mc:AlternateContent>
          <mc:Choice Requires="wpi">
            <w:drawing>
              <wp:anchor distT="0" distB="0" distL="114300" distR="114300" simplePos="0" relativeHeight="252080128" behindDoc="0" locked="0" layoutInCell="1" allowOverlap="1" wp14:anchorId="77C8B51C" wp14:editId="7CB26732">
                <wp:simplePos x="0" y="0"/>
                <wp:positionH relativeFrom="column">
                  <wp:posOffset>687070</wp:posOffset>
                </wp:positionH>
                <wp:positionV relativeFrom="paragraph">
                  <wp:posOffset>22225</wp:posOffset>
                </wp:positionV>
                <wp:extent cx="349145" cy="246410"/>
                <wp:effectExtent l="57150" t="57150" r="32385" b="39370"/>
                <wp:wrapNone/>
                <wp:docPr id="333" name="Encre 333"/>
                <wp:cNvGraphicFramePr/>
                <a:graphic xmlns:a="http://schemas.openxmlformats.org/drawingml/2006/main">
                  <a:graphicData uri="http://schemas.microsoft.com/office/word/2010/wordprocessingInk">
                    <w14:contentPart bwMode="auto" r:id="rId77">
                      <w14:nvContentPartPr>
                        <w14:cNvContentPartPr/>
                      </w14:nvContentPartPr>
                      <w14:xfrm>
                        <a:off x="0" y="0"/>
                        <a:ext cx="349145" cy="246410"/>
                      </w14:xfrm>
                    </w14:contentPart>
                  </a:graphicData>
                </a:graphic>
              </wp:anchor>
            </w:drawing>
          </mc:Choice>
          <mc:Fallback>
            <w:pict>
              <v:shape w14:anchorId="0BD18DD3" id="Encre 333" o:spid="_x0000_s1026" type="#_x0000_t75" style="position:absolute;margin-left:53.4pt;margin-top:1.05pt;width:28.95pt;height:20.8pt;z-index:25208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">
                <v:imagedata r:id="rId78" o:title=""/>
              </v:shape>
            </w:pict>
          </mc:Fallback>
        </mc:AlternateContent>
      </w:r>
    </w:p>
    <w:p w14:paraId="7C7777C3" w14:textId="4B95761C" w:rsidR="00B62997" w:rsidRDefault="00B62997" w:rsidP="00B62997">
      <w:r>
        <w:rPr>
          <w:noProof/>
        </w:rPr>
        <mc:AlternateContent>
          <mc:Choice Requires="wpi">
            <w:drawing>
              <wp:anchor distT="0" distB="0" distL="114300" distR="114300" simplePos="0" relativeHeight="252112896" behindDoc="0" locked="0" layoutInCell="1" allowOverlap="1" wp14:anchorId="2673E3E2" wp14:editId="605C46DD">
                <wp:simplePos x="0" y="0"/>
                <wp:positionH relativeFrom="column">
                  <wp:posOffset>5598160</wp:posOffset>
                </wp:positionH>
                <wp:positionV relativeFrom="paragraph">
                  <wp:posOffset>-77470</wp:posOffset>
                </wp:positionV>
                <wp:extent cx="893530" cy="254635"/>
                <wp:effectExtent l="57150" t="38100" r="20955" b="50165"/>
                <wp:wrapNone/>
                <wp:docPr id="365" name="Encre 365"/>
                <wp:cNvGraphicFramePr/>
                <a:graphic xmlns:a="http://schemas.openxmlformats.org/drawingml/2006/main">
                  <a:graphicData uri="http://schemas.microsoft.com/office/word/2010/wordprocessingInk">
                    <w14:contentPart bwMode="auto" r:id="rId79">
                      <w14:nvContentPartPr>
                        <w14:cNvContentPartPr/>
                      </w14:nvContentPartPr>
                      <w14:xfrm>
                        <a:off x="0" y="0"/>
                        <a:ext cx="893530" cy="254635"/>
                      </w14:xfrm>
                    </w14:contentPart>
                  </a:graphicData>
                </a:graphic>
              </wp:anchor>
            </w:drawing>
          </mc:Choice>
          <mc:Fallback>
            <w:pict>
              <v:shape w14:anchorId="641EA308" id="Encre 365" o:spid="_x0000_s1026" type="#_x0000_t75" style="position:absolute;margin-left:440.1pt;margin-top:-6.8pt;width:71.75pt;height:21.45pt;z-index:25211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">
                <v:imagedata r:id="rId80" o:title=""/>
              </v:shape>
            </w:pict>
          </mc:Fallback>
        </mc:AlternateContent>
      </w:r>
      <w:r>
        <w:rPr>
          <w:noProof/>
        </w:rPr>
        <mc:AlternateContent>
          <mc:Choice Requires="wpi">
            <w:drawing>
              <wp:anchor distT="0" distB="0" distL="114300" distR="114300" simplePos="0" relativeHeight="252113920" behindDoc="0" locked="0" layoutInCell="1" allowOverlap="1" wp14:anchorId="58E2378B" wp14:editId="4F176526">
                <wp:simplePos x="0" y="0"/>
                <wp:positionH relativeFrom="column">
                  <wp:posOffset>4272280</wp:posOffset>
                </wp:positionH>
                <wp:positionV relativeFrom="paragraph">
                  <wp:posOffset>-232410</wp:posOffset>
                </wp:positionV>
                <wp:extent cx="850700" cy="503625"/>
                <wp:effectExtent l="57150" t="57150" r="45085" b="48895"/>
                <wp:wrapNone/>
                <wp:docPr id="366" name="Encre 366"/>
                <wp:cNvGraphicFramePr/>
                <a:graphic xmlns:a="http://schemas.openxmlformats.org/drawingml/2006/main">
                  <a:graphicData uri="http://schemas.microsoft.com/office/word/2010/wordprocessingInk">
                    <w14:contentPart bwMode="auto" r:id="rId81">
                      <w14:nvContentPartPr>
                        <w14:cNvContentPartPr/>
                      </w14:nvContentPartPr>
                      <w14:xfrm>
                        <a:off x="0" y="0"/>
                        <a:ext cx="850700" cy="503625"/>
                      </w14:xfrm>
                    </w14:contentPart>
                  </a:graphicData>
                </a:graphic>
              </wp:anchor>
            </w:drawing>
          </mc:Choice>
          <mc:Fallback>
            <w:pict>
              <v:shape w14:anchorId="774597DF" id="Encre 366" o:spid="_x0000_s1026" type="#_x0000_t75" style="position:absolute;margin-left:335.7pt;margin-top:-19pt;width:68.4pt;height:41.05pt;z-index:25211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">
                <v:imagedata r:id="rId82" o:title=""/>
              </v:shape>
            </w:pict>
          </mc:Fallback>
        </mc:AlternateContent>
      </w:r>
    </w:p>
    <w:p w14:paraId="715D945E" w14:textId="7D15E23F" w:rsidR="00B62997" w:rsidRDefault="00B62997" w:rsidP="00B62997">
      <w:r>
        <w:rPr>
          <w:noProof/>
        </w:rPr>
        <mc:AlternateContent>
          <mc:Choice Requires="wpi">
            <w:drawing>
              <wp:anchor distT="0" distB="0" distL="114300" distR="114300" simplePos="0" relativeHeight="252097536" behindDoc="0" locked="0" layoutInCell="1" allowOverlap="1" wp14:anchorId="5E4ED661" wp14:editId="05303209">
                <wp:simplePos x="0" y="0"/>
                <wp:positionH relativeFrom="column">
                  <wp:posOffset>3716020</wp:posOffset>
                </wp:positionH>
                <wp:positionV relativeFrom="paragraph">
                  <wp:posOffset>6350</wp:posOffset>
                </wp:positionV>
                <wp:extent cx="274120" cy="149780"/>
                <wp:effectExtent l="57150" t="38100" r="50165" b="41275"/>
                <wp:wrapNone/>
                <wp:docPr id="350" name="Encre 350"/>
                <wp:cNvGraphicFramePr/>
                <a:graphic xmlns:a="http://schemas.openxmlformats.org/drawingml/2006/main">
                  <a:graphicData uri="http://schemas.microsoft.com/office/word/2010/wordprocessingInk">
                    <w14:contentPart bwMode="auto" r:id="rId83">
                      <w14:nvContentPartPr>
                        <w14:cNvContentPartPr/>
                      </w14:nvContentPartPr>
                      <w14:xfrm>
                        <a:off x="0" y="0"/>
                        <a:ext cx="274120" cy="149780"/>
                      </w14:xfrm>
                    </w14:contentPart>
                  </a:graphicData>
                </a:graphic>
              </wp:anchor>
            </w:drawing>
          </mc:Choice>
          <mc:Fallback>
            <w:pict>
              <v:shape w14:anchorId="7E6571D9" id="Encre 350" o:spid="_x0000_s1026" type="#_x0000_t75" style="position:absolute;margin-left:291.9pt;margin-top:-.2pt;width:23pt;height:13.2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">
                <v:imagedata r:id="rId84" o:title=""/>
              </v:shape>
            </w:pict>
          </mc:Fallback>
        </mc:AlternateContent>
      </w:r>
      <w:r>
        <w:rPr>
          <w:noProof/>
        </w:rPr>
        <mc:AlternateContent>
          <mc:Choice Requires="wpi">
            <w:drawing>
              <wp:anchor distT="0" distB="0" distL="114300" distR="114300" simplePos="0" relativeHeight="252098560" behindDoc="0" locked="0" layoutInCell="1" allowOverlap="1" wp14:anchorId="490CEAAF" wp14:editId="24FC2FDB">
                <wp:simplePos x="0" y="0"/>
                <wp:positionH relativeFrom="column">
                  <wp:posOffset>1499235</wp:posOffset>
                </wp:positionH>
                <wp:positionV relativeFrom="paragraph">
                  <wp:posOffset>41910</wp:posOffset>
                </wp:positionV>
                <wp:extent cx="466955" cy="203405"/>
                <wp:effectExtent l="57150" t="57150" r="9525" b="44450"/>
                <wp:wrapNone/>
                <wp:docPr id="351" name="Encre 351"/>
                <wp:cNvGraphicFramePr/>
                <a:graphic xmlns:a="http://schemas.openxmlformats.org/drawingml/2006/main">
                  <a:graphicData uri="http://schemas.microsoft.com/office/word/2010/wordprocessingInk">
                    <w14:contentPart bwMode="auto" r:id="rId85">
                      <w14:nvContentPartPr>
                        <w14:cNvContentPartPr/>
                      </w14:nvContentPartPr>
                      <w14:xfrm>
                        <a:off x="0" y="0"/>
                        <a:ext cx="466955" cy="203405"/>
                      </w14:xfrm>
                    </w14:contentPart>
                  </a:graphicData>
                </a:graphic>
              </wp:anchor>
            </w:drawing>
          </mc:Choice>
          <mc:Fallback>
            <w:pict>
              <v:shape w14:anchorId="1069EEF5" id="Encre 351" o:spid="_x0000_s1026" type="#_x0000_t75" style="position:absolute;margin-left:117.35pt;margin-top:2.6pt;width:38.15pt;height:17.4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">
                <v:imagedata r:id="rId86" o:title=""/>
              </v:shape>
            </w:pict>
          </mc:Fallback>
        </mc:AlternateContent>
      </w:r>
    </w:p>
    <w:p w14:paraId="7B1B413C" w14:textId="78DA3AD8" w:rsidR="00B62997" w:rsidRDefault="00B62997" w:rsidP="00B62997">
      <w:r>
        <w:rPr>
          <w:noProof/>
        </w:rPr>
        <mc:AlternateContent>
          <mc:Choice Requires="wpi">
            <w:drawing>
              <wp:anchor distT="0" distB="0" distL="114300" distR="114300" simplePos="0" relativeHeight="252094464" behindDoc="0" locked="0" layoutInCell="1" allowOverlap="1" wp14:anchorId="4491B1AF" wp14:editId="274AB759">
                <wp:simplePos x="0" y="0"/>
                <wp:positionH relativeFrom="column">
                  <wp:posOffset>2405860</wp:posOffset>
                </wp:positionH>
                <wp:positionV relativeFrom="paragraph">
                  <wp:posOffset>-46225</wp:posOffset>
                </wp:positionV>
                <wp:extent cx="151920" cy="109440"/>
                <wp:effectExtent l="38100" t="38100" r="57785" b="43180"/>
                <wp:wrapNone/>
                <wp:docPr id="347" name="Encre 347"/>
                <wp:cNvGraphicFramePr/>
                <a:graphic xmlns:a="http://schemas.openxmlformats.org/drawingml/2006/main">
                  <a:graphicData uri="http://schemas.microsoft.com/office/word/2010/wordprocessingInk">
                    <w14:contentPart bwMode="auto" r:id="rId87">
                      <w14:nvContentPartPr>
                        <w14:cNvContentPartPr/>
                      </w14:nvContentPartPr>
                      <w14:xfrm>
                        <a:off x="0" y="0"/>
                        <a:ext cx="151920" cy="109440"/>
                      </w14:xfrm>
                    </w14:contentPart>
                  </a:graphicData>
                </a:graphic>
              </wp:anchor>
            </w:drawing>
          </mc:Choice>
          <mc:Fallback>
            <w:pict>
              <v:shape w14:anchorId="6D50BFFD" id="Encre 347" o:spid="_x0000_s1026" type="#_x0000_t75" style="position:absolute;margin-left:188.75pt;margin-top:-4.35pt;width:13.35pt;height:10pt;z-index:25209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">
                <v:imagedata r:id="rId88" o:title=""/>
              </v:shape>
            </w:pict>
          </mc:Fallback>
        </mc:AlternateContent>
      </w:r>
      <w:r>
        <w:rPr>
          <w:noProof/>
        </w:rPr>
        <mc:AlternateContent>
          <mc:Choice Requires="wpi">
            <w:drawing>
              <wp:anchor distT="0" distB="0" distL="114300" distR="114300" simplePos="0" relativeHeight="252093440" behindDoc="0" locked="0" layoutInCell="1" allowOverlap="1" wp14:anchorId="3A9FC241" wp14:editId="41DDF478">
                <wp:simplePos x="0" y="0"/>
                <wp:positionH relativeFrom="column">
                  <wp:posOffset>2137300</wp:posOffset>
                </wp:positionH>
                <wp:positionV relativeFrom="paragraph">
                  <wp:posOffset>-21025</wp:posOffset>
                </wp:positionV>
                <wp:extent cx="97200" cy="68040"/>
                <wp:effectExtent l="57150" t="38100" r="55245" b="46355"/>
                <wp:wrapNone/>
                <wp:docPr id="346" name="Encre 346"/>
                <wp:cNvGraphicFramePr/>
                <a:graphic xmlns:a="http://schemas.openxmlformats.org/drawingml/2006/main">
                  <a:graphicData uri="http://schemas.microsoft.com/office/word/2010/wordprocessingInk">
                    <w14:contentPart bwMode="auto" r:id="rId89">
                      <w14:nvContentPartPr>
                        <w14:cNvContentPartPr/>
                      </w14:nvContentPartPr>
                      <w14:xfrm>
                        <a:off x="0" y="0"/>
                        <a:ext cx="97200" cy="68040"/>
                      </w14:xfrm>
                    </w14:contentPart>
                  </a:graphicData>
                </a:graphic>
              </wp:anchor>
            </w:drawing>
          </mc:Choice>
          <mc:Fallback>
            <w:pict>
              <v:shape w14:anchorId="2C2C53F4" id="Encre 346" o:spid="_x0000_s1026" type="#_x0000_t75" style="position:absolute;margin-left:167.6pt;margin-top:-2.35pt;width:9.05pt;height:6.75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">
                <v:imagedata r:id="rId90" o:title=""/>
              </v:shape>
            </w:pict>
          </mc:Fallback>
        </mc:AlternateContent>
      </w:r>
      <w:r>
        <w:rPr>
          <w:noProof/>
        </w:rPr>
        <mc:AlternateContent>
          <mc:Choice Requires="wpi">
            <w:drawing>
              <wp:anchor distT="0" distB="0" distL="114300" distR="114300" simplePos="0" relativeHeight="252086272" behindDoc="0" locked="0" layoutInCell="1" allowOverlap="1" wp14:anchorId="29BA08CB" wp14:editId="29CEC03A">
                <wp:simplePos x="0" y="0"/>
                <wp:positionH relativeFrom="column">
                  <wp:posOffset>1173480</wp:posOffset>
                </wp:positionH>
                <wp:positionV relativeFrom="paragraph">
                  <wp:posOffset>-19685</wp:posOffset>
                </wp:positionV>
                <wp:extent cx="129540" cy="115920"/>
                <wp:effectExtent l="57150" t="57150" r="22860" b="55880"/>
                <wp:wrapNone/>
                <wp:docPr id="339" name="Encre 339"/>
                <wp:cNvGraphicFramePr/>
                <a:graphic xmlns:a="http://schemas.openxmlformats.org/drawingml/2006/main">
                  <a:graphicData uri="http://schemas.microsoft.com/office/word/2010/wordprocessingInk">
                    <w14:contentPart bwMode="auto" r:id="rId91">
                      <w14:nvContentPartPr>
                        <w14:cNvContentPartPr/>
                      </w14:nvContentPartPr>
                      <w14:xfrm>
                        <a:off x="0" y="0"/>
                        <a:ext cx="129540" cy="115920"/>
                      </w14:xfrm>
                    </w14:contentPart>
                  </a:graphicData>
                </a:graphic>
              </wp:anchor>
            </w:drawing>
          </mc:Choice>
          <mc:Fallback>
            <w:pict>
              <v:shape w14:anchorId="09C2714D" id="Encre 339" o:spid="_x0000_s1026" type="#_x0000_t75" style="position:absolute;margin-left:91.7pt;margin-top:-2.25pt;width:11.6pt;height:10.55pt;z-index:25208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">
                <v:imagedata r:id="rId92" o:title=""/>
              </v:shape>
            </w:pict>
          </mc:Fallback>
        </mc:AlternateContent>
      </w:r>
      <w:r>
        <w:rPr>
          <w:noProof/>
        </w:rPr>
        <mc:AlternateContent>
          <mc:Choice Requires="wpi">
            <w:drawing>
              <wp:anchor distT="0" distB="0" distL="114300" distR="114300" simplePos="0" relativeHeight="252087296" behindDoc="0" locked="0" layoutInCell="1" allowOverlap="1" wp14:anchorId="5EB51B7A" wp14:editId="7BB143CA">
                <wp:simplePos x="0" y="0"/>
                <wp:positionH relativeFrom="column">
                  <wp:posOffset>698500</wp:posOffset>
                </wp:positionH>
                <wp:positionV relativeFrom="paragraph">
                  <wp:posOffset>-96520</wp:posOffset>
                </wp:positionV>
                <wp:extent cx="303695" cy="222000"/>
                <wp:effectExtent l="38100" t="38100" r="58420" b="45085"/>
                <wp:wrapNone/>
                <wp:docPr id="340" name="Encre 340"/>
                <wp:cNvGraphicFramePr/>
                <a:graphic xmlns:a="http://schemas.openxmlformats.org/drawingml/2006/main">
                  <a:graphicData uri="http://schemas.microsoft.com/office/word/2010/wordprocessingInk">
                    <w14:contentPart bwMode="auto" r:id="rId93">
                      <w14:nvContentPartPr>
                        <w14:cNvContentPartPr/>
                      </w14:nvContentPartPr>
                      <w14:xfrm>
                        <a:off x="0" y="0"/>
                        <a:ext cx="303695" cy="222000"/>
                      </w14:xfrm>
                    </w14:contentPart>
                  </a:graphicData>
                </a:graphic>
              </wp:anchor>
            </w:drawing>
          </mc:Choice>
          <mc:Fallback>
            <w:pict>
              <v:shape w14:anchorId="1D5A0FE4" id="Encre 340" o:spid="_x0000_s1026" type="#_x0000_t75" style="position:absolute;margin-left:54.3pt;margin-top:-8.3pt;width:25.3pt;height:18.9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">
                <v:imagedata r:id="rId94" o:title=""/>
              </v:shape>
            </w:pict>
          </mc:Fallback>
        </mc:AlternateContent>
      </w:r>
    </w:p>
    <w:p w14:paraId="796C5FFC" w14:textId="21048888" w:rsidR="00B62997" w:rsidRDefault="00B62997" w:rsidP="00B62997">
      <w:r>
        <w:rPr>
          <w:noProof/>
        </w:rPr>
        <mc:AlternateContent>
          <mc:Choice Requires="wpi">
            <w:drawing>
              <wp:anchor distT="0" distB="0" distL="114300" distR="114300" simplePos="0" relativeHeight="252137472" behindDoc="0" locked="0" layoutInCell="1" allowOverlap="1" wp14:anchorId="6DDD61FB" wp14:editId="3549D604">
                <wp:simplePos x="0" y="0"/>
                <wp:positionH relativeFrom="column">
                  <wp:posOffset>687070</wp:posOffset>
                </wp:positionH>
                <wp:positionV relativeFrom="paragraph">
                  <wp:posOffset>99060</wp:posOffset>
                </wp:positionV>
                <wp:extent cx="1918770" cy="396000"/>
                <wp:effectExtent l="57150" t="57150" r="43815" b="42545"/>
                <wp:wrapNone/>
                <wp:docPr id="389" name="Encre 389"/>
                <wp:cNvGraphicFramePr/>
                <a:graphic xmlns:a="http://schemas.openxmlformats.org/drawingml/2006/main">
                  <a:graphicData uri="http://schemas.microsoft.com/office/word/2010/wordprocessingInk">
                    <w14:contentPart bwMode="auto" r:id="rId95">
                      <w14:nvContentPartPr>
                        <w14:cNvContentPartPr/>
                      </w14:nvContentPartPr>
                      <w14:xfrm>
                        <a:off x="0" y="0"/>
                        <a:ext cx="1918770" cy="396000"/>
                      </w14:xfrm>
                    </w14:contentPart>
                  </a:graphicData>
                </a:graphic>
              </wp:anchor>
            </w:drawing>
          </mc:Choice>
          <mc:Fallback>
            <w:pict>
              <v:shape w14:anchorId="75FB5080" id="Encre 389" o:spid="_x0000_s1026" type="#_x0000_t75" style="position:absolute;margin-left:53.4pt;margin-top:7.1pt;width:152.5pt;height:32.6pt;z-index:25213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">
                <v:imagedata r:id="rId96" o:title=""/>
              </v:shape>
            </w:pict>
          </mc:Fallback>
        </mc:AlternateContent>
      </w:r>
      <w:r>
        <w:rPr>
          <w:noProof/>
        </w:rPr>
        <mc:AlternateContent>
          <mc:Choice Requires="wpi">
            <w:drawing>
              <wp:anchor distT="0" distB="0" distL="114300" distR="114300" simplePos="0" relativeHeight="252124160" behindDoc="0" locked="0" layoutInCell="1" allowOverlap="1" wp14:anchorId="197DE89B" wp14:editId="64CC6BEB">
                <wp:simplePos x="0" y="0"/>
                <wp:positionH relativeFrom="column">
                  <wp:posOffset>4297045</wp:posOffset>
                </wp:positionH>
                <wp:positionV relativeFrom="paragraph">
                  <wp:posOffset>-161925</wp:posOffset>
                </wp:positionV>
                <wp:extent cx="1273665" cy="494820"/>
                <wp:effectExtent l="19050" t="38100" r="0" b="57785"/>
                <wp:wrapNone/>
                <wp:docPr id="376" name="Encre 376"/>
                <wp:cNvGraphicFramePr/>
                <a:graphic xmlns:a="http://schemas.openxmlformats.org/drawingml/2006/main">
                  <a:graphicData uri="http://schemas.microsoft.com/office/word/2010/wordprocessingInk">
                    <w14:contentPart bwMode="auto" r:id="rId97">
                      <w14:nvContentPartPr>
                        <w14:cNvContentPartPr/>
                      </w14:nvContentPartPr>
                      <w14:xfrm>
                        <a:off x="0" y="0"/>
                        <a:ext cx="1273665" cy="494820"/>
                      </w14:xfrm>
                    </w14:contentPart>
                  </a:graphicData>
                </a:graphic>
              </wp:anchor>
            </w:drawing>
          </mc:Choice>
          <mc:Fallback>
            <w:pict>
              <v:shape w14:anchorId="52E1DE8C" id="Encre 376" o:spid="_x0000_s1026" type="#_x0000_t75" style="position:absolute;margin-left:337.65pt;margin-top:-13.45pt;width:101.75pt;height:40.35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">
                <v:imagedata r:id="rId98" o:title=""/>
              </v:shape>
            </w:pict>
          </mc:Fallback>
        </mc:AlternateContent>
      </w:r>
    </w:p>
    <w:p w14:paraId="402795AA" w14:textId="336504FE" w:rsidR="00B62997" w:rsidRDefault="00B62997" w:rsidP="00B62997">
      <w:r>
        <w:rPr>
          <w:noProof/>
        </w:rPr>
        <w:lastRenderedPageBreak/>
        <mc:AlternateContent>
          <mc:Choice Requires="wpi">
            <w:drawing>
              <wp:anchor distT="0" distB="0" distL="114300" distR="114300" simplePos="0" relativeHeight="252168192" behindDoc="0" locked="0" layoutInCell="1" allowOverlap="1" wp14:anchorId="786B5057" wp14:editId="6DDFF1F3">
                <wp:simplePos x="0" y="0"/>
                <wp:positionH relativeFrom="column">
                  <wp:posOffset>3660775</wp:posOffset>
                </wp:positionH>
                <wp:positionV relativeFrom="paragraph">
                  <wp:posOffset>-201930</wp:posOffset>
                </wp:positionV>
                <wp:extent cx="2129780" cy="404470"/>
                <wp:effectExtent l="38100" t="38100" r="42545" b="53340"/>
                <wp:wrapNone/>
                <wp:docPr id="419" name="Encre 419"/>
                <wp:cNvGraphicFramePr/>
                <a:graphic xmlns:a="http://schemas.openxmlformats.org/drawingml/2006/main">
                  <a:graphicData uri="http://schemas.microsoft.com/office/word/2010/wordprocessingInk">
                    <w14:contentPart bwMode="auto" r:id="rId99">
                      <w14:nvContentPartPr>
                        <w14:cNvContentPartPr/>
                      </w14:nvContentPartPr>
                      <w14:xfrm>
                        <a:off x="0" y="0"/>
                        <a:ext cx="2129780" cy="404470"/>
                      </w14:xfrm>
                    </w14:contentPart>
                  </a:graphicData>
                </a:graphic>
              </wp:anchor>
            </w:drawing>
          </mc:Choice>
          <mc:Fallback>
            <w:pict>
              <v:shape w14:anchorId="28105CE9" id="Encre 419" o:spid="_x0000_s1026" type="#_x0000_t75" style="position:absolute;margin-left:287.55pt;margin-top:-16.6pt;width:169.15pt;height:33.3pt;z-index:25216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">
                <v:imagedata r:id="rId100" o:title=""/>
              </v:shape>
            </w:pict>
          </mc:Fallback>
        </mc:AlternateContent>
      </w:r>
      <w:r>
        <w:rPr>
          <w:noProof/>
        </w:rPr>
        <mc:AlternateContent>
          <mc:Choice Requires="wpi">
            <w:drawing>
              <wp:anchor distT="0" distB="0" distL="114300" distR="114300" simplePos="0" relativeHeight="252153856" behindDoc="0" locked="0" layoutInCell="1" allowOverlap="1" wp14:anchorId="45F4C544" wp14:editId="53E93448">
                <wp:simplePos x="0" y="0"/>
                <wp:positionH relativeFrom="column">
                  <wp:posOffset>746760</wp:posOffset>
                </wp:positionH>
                <wp:positionV relativeFrom="paragraph">
                  <wp:posOffset>-249555</wp:posOffset>
                </wp:positionV>
                <wp:extent cx="2291080" cy="657860"/>
                <wp:effectExtent l="57150" t="57150" r="52070" b="46990"/>
                <wp:wrapNone/>
                <wp:docPr id="405" name="Encre 405"/>
                <wp:cNvGraphicFramePr/>
                <a:graphic xmlns:a="http://schemas.openxmlformats.org/drawingml/2006/main">
                  <a:graphicData uri="http://schemas.microsoft.com/office/word/2010/wordprocessingInk">
                    <w14:contentPart bwMode="auto" r:id="rId101">
                      <w14:nvContentPartPr>
                        <w14:cNvContentPartPr/>
                      </w14:nvContentPartPr>
                      <w14:xfrm>
                        <a:off x="0" y="0"/>
                        <a:ext cx="2291080" cy="657860"/>
                      </w14:xfrm>
                    </w14:contentPart>
                  </a:graphicData>
                </a:graphic>
              </wp:anchor>
            </w:drawing>
          </mc:Choice>
          <mc:Fallback>
            <w:pict>
              <v:shape w14:anchorId="248F2130" id="Encre 405" o:spid="_x0000_s1026" type="#_x0000_t75" style="position:absolute;margin-left:58.1pt;margin-top:-20.35pt;width:181.8pt;height:53.2pt;z-index:25215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">
                <v:imagedata r:id="rId102" o:title=""/>
              </v:shape>
            </w:pict>
          </mc:Fallback>
        </mc:AlternateContent>
      </w:r>
    </w:p>
    <w:p w14:paraId="6C42FA12" w14:textId="6851C3D9" w:rsidR="00B62997" w:rsidRDefault="00B62997" w:rsidP="00B62997">
      <w:r>
        <w:rPr>
          <w:noProof/>
        </w:rPr>
        <mc:AlternateContent>
          <mc:Choice Requires="wpi">
            <w:drawing>
              <wp:anchor distT="0" distB="0" distL="114300" distR="114300" simplePos="0" relativeHeight="252188672" behindDoc="0" locked="0" layoutInCell="1" allowOverlap="1" wp14:anchorId="23D351D9" wp14:editId="421A86BC">
                <wp:simplePos x="0" y="0"/>
                <wp:positionH relativeFrom="column">
                  <wp:posOffset>1700980</wp:posOffset>
                </wp:positionH>
                <wp:positionV relativeFrom="paragraph">
                  <wp:posOffset>58540</wp:posOffset>
                </wp:positionV>
                <wp:extent cx="329400" cy="133920"/>
                <wp:effectExtent l="57150" t="95250" r="71120" b="95250"/>
                <wp:wrapNone/>
                <wp:docPr id="439" name="Encre 439"/>
                <wp:cNvGraphicFramePr/>
                <a:graphic xmlns:a="http://schemas.openxmlformats.org/drawingml/2006/main">
                  <a:graphicData uri="http://schemas.microsoft.com/office/word/2010/wordprocessingInk">
                    <w14:contentPart bwMode="auto" r:id="rId103">
                      <w14:nvContentPartPr>
                        <w14:cNvContentPartPr/>
                      </w14:nvContentPartPr>
                      <w14:xfrm>
                        <a:off x="0" y="0"/>
                        <a:ext cx="329400" cy="133920"/>
                      </w14:xfrm>
                    </w14:contentPart>
                  </a:graphicData>
                </a:graphic>
              </wp:anchor>
            </w:drawing>
          </mc:Choice>
          <mc:Fallback>
            <w:pict>
              <v:shape w14:anchorId="73C96C29" id="Encre 439" o:spid="_x0000_s1026" type="#_x0000_t75" style="position:absolute;margin-left:132.55pt;margin-top:1.8pt;width:28.8pt;height:16.25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">
                <v:imagedata r:id="rId104" o:title=""/>
              </v:shape>
            </w:pict>
          </mc:Fallback>
        </mc:AlternateContent>
      </w:r>
    </w:p>
    <w:p w14:paraId="39C548FC" w14:textId="45804FD1" w:rsidR="00B62997" w:rsidRDefault="00B62997" w:rsidP="00B62997">
      <w:r>
        <w:rPr>
          <w:noProof/>
        </w:rPr>
        <mc:AlternateContent>
          <mc:Choice Requires="wpi">
            <w:drawing>
              <wp:anchor distT="0" distB="0" distL="114300" distR="114300" simplePos="0" relativeHeight="252197888" behindDoc="0" locked="0" layoutInCell="1" allowOverlap="1" wp14:anchorId="0ADB08A6" wp14:editId="32A00A8B">
                <wp:simplePos x="0" y="0"/>
                <wp:positionH relativeFrom="column">
                  <wp:posOffset>4904105</wp:posOffset>
                </wp:positionH>
                <wp:positionV relativeFrom="paragraph">
                  <wp:posOffset>-14605</wp:posOffset>
                </wp:positionV>
                <wp:extent cx="1188720" cy="333360"/>
                <wp:effectExtent l="57150" t="38100" r="49530" b="48260"/>
                <wp:wrapNone/>
                <wp:docPr id="448" name="Encre 448"/>
                <wp:cNvGraphicFramePr/>
                <a:graphic xmlns:a="http://schemas.openxmlformats.org/drawingml/2006/main">
                  <a:graphicData uri="http://schemas.microsoft.com/office/word/2010/wordprocessingInk">
                    <w14:contentPart bwMode="auto" r:id="rId105">
                      <w14:nvContentPartPr>
                        <w14:cNvContentPartPr/>
                      </w14:nvContentPartPr>
                      <w14:xfrm>
                        <a:off x="0" y="0"/>
                        <a:ext cx="1188720" cy="333360"/>
                      </w14:xfrm>
                    </w14:contentPart>
                  </a:graphicData>
                </a:graphic>
              </wp:anchor>
            </w:drawing>
          </mc:Choice>
          <mc:Fallback>
            <w:pict>
              <v:shape w14:anchorId="38A17218" id="Encre 448" o:spid="_x0000_s1026" type="#_x0000_t75" style="position:absolute;margin-left:385.45pt;margin-top:-1.85pt;width:95pt;height:27.7pt;z-index:25219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">
                <v:imagedata r:id="rId106" o:title=""/>
              </v:shape>
            </w:pict>
          </mc:Fallback>
        </mc:AlternateContent>
      </w:r>
      <w:r>
        <w:rPr>
          <w:noProof/>
        </w:rPr>
        <mc:AlternateContent>
          <mc:Choice Requires="wpi">
            <w:drawing>
              <wp:anchor distT="0" distB="0" distL="114300" distR="114300" simplePos="0" relativeHeight="252184576" behindDoc="0" locked="0" layoutInCell="1" allowOverlap="1" wp14:anchorId="4AD8AF80" wp14:editId="63CCD8B5">
                <wp:simplePos x="0" y="0"/>
                <wp:positionH relativeFrom="column">
                  <wp:posOffset>415290</wp:posOffset>
                </wp:positionH>
                <wp:positionV relativeFrom="paragraph">
                  <wp:posOffset>-542925</wp:posOffset>
                </wp:positionV>
                <wp:extent cx="716360" cy="1237330"/>
                <wp:effectExtent l="38100" t="38100" r="45720" b="39370"/>
                <wp:wrapNone/>
                <wp:docPr id="435" name="Encre 435"/>
                <wp:cNvGraphicFramePr/>
                <a:graphic xmlns:a="http://schemas.openxmlformats.org/drawingml/2006/main">
                  <a:graphicData uri="http://schemas.microsoft.com/office/word/2010/wordprocessingInk">
                    <w14:contentPart bwMode="auto" r:id="rId107">
                      <w14:nvContentPartPr>
                        <w14:cNvContentPartPr/>
                      </w14:nvContentPartPr>
                      <w14:xfrm>
                        <a:off x="0" y="0"/>
                        <a:ext cx="716360" cy="1237330"/>
                      </w14:xfrm>
                    </w14:contentPart>
                  </a:graphicData>
                </a:graphic>
              </wp:anchor>
            </w:drawing>
          </mc:Choice>
          <mc:Fallback>
            <w:pict>
              <v:shape w14:anchorId="5CF05B4B" id="Encre 435" o:spid="_x0000_s1026" type="#_x0000_t75" style="position:absolute;margin-left:32pt;margin-top:-43.45pt;width:57.8pt;height:98.85pt;z-index:25218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">
                <v:imagedata r:id="rId108" o:title=""/>
              </v:shape>
            </w:pict>
          </mc:Fallback>
        </mc:AlternateContent>
      </w:r>
    </w:p>
    <w:p w14:paraId="3A83D102" w14:textId="3649BA64" w:rsidR="00B62997" w:rsidRDefault="00B62997" w:rsidP="00B62997">
      <w:r>
        <w:rPr>
          <w:noProof/>
        </w:rPr>
        <mc:AlternateContent>
          <mc:Choice Requires="wpi">
            <w:drawing>
              <wp:anchor distT="0" distB="0" distL="114300" distR="114300" simplePos="0" relativeHeight="252185600" behindDoc="0" locked="0" layoutInCell="1" allowOverlap="1" wp14:anchorId="15F508B7" wp14:editId="44A294BC">
                <wp:simplePos x="0" y="0"/>
                <wp:positionH relativeFrom="column">
                  <wp:posOffset>2668270</wp:posOffset>
                </wp:positionH>
                <wp:positionV relativeFrom="paragraph">
                  <wp:posOffset>95885</wp:posOffset>
                </wp:positionV>
                <wp:extent cx="391665" cy="106045"/>
                <wp:effectExtent l="57150" t="38100" r="27940" b="46355"/>
                <wp:wrapNone/>
                <wp:docPr id="436" name="Encre 436"/>
                <wp:cNvGraphicFramePr/>
                <a:graphic xmlns:a="http://schemas.openxmlformats.org/drawingml/2006/main">
                  <a:graphicData uri="http://schemas.microsoft.com/office/word/2010/wordprocessingInk">
                    <w14:contentPart bwMode="auto" r:id="rId109">
                      <w14:nvContentPartPr>
                        <w14:cNvContentPartPr/>
                      </w14:nvContentPartPr>
                      <w14:xfrm>
                        <a:off x="0" y="0"/>
                        <a:ext cx="391665" cy="106045"/>
                      </w14:xfrm>
                    </w14:contentPart>
                  </a:graphicData>
                </a:graphic>
              </wp:anchor>
            </w:drawing>
          </mc:Choice>
          <mc:Fallback>
            <w:pict>
              <v:shape w14:anchorId="3DD75A57" id="Encre 436" o:spid="_x0000_s1026" type="#_x0000_t75" style="position:absolute;margin-left:209.4pt;margin-top:6.85pt;width:32.3pt;height:9.75pt;z-index:252185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">
                <v:imagedata r:id="rId110" o:title=""/>
              </v:shape>
            </w:pict>
          </mc:Fallback>
        </mc:AlternateContent>
      </w:r>
    </w:p>
    <w:p w14:paraId="1256EA80" w14:textId="55F9305C" w:rsidR="00B62997" w:rsidRDefault="00B62997" w:rsidP="00B62997">
      <w:r>
        <w:rPr>
          <w:noProof/>
        </w:rPr>
        <mc:AlternateContent>
          <mc:Choice Requires="wpi">
            <w:drawing>
              <wp:anchor distT="0" distB="0" distL="114300" distR="114300" simplePos="0" relativeHeight="252186624" behindDoc="0" locked="0" layoutInCell="1" allowOverlap="1" wp14:anchorId="22E10D41" wp14:editId="2C30C93D">
                <wp:simplePos x="0" y="0"/>
                <wp:positionH relativeFrom="column">
                  <wp:posOffset>2187575</wp:posOffset>
                </wp:positionH>
                <wp:positionV relativeFrom="paragraph">
                  <wp:posOffset>-52070</wp:posOffset>
                </wp:positionV>
                <wp:extent cx="273205" cy="160880"/>
                <wp:effectExtent l="57150" t="57150" r="31750" b="48895"/>
                <wp:wrapNone/>
                <wp:docPr id="437" name="Encre 437"/>
                <wp:cNvGraphicFramePr/>
                <a:graphic xmlns:a="http://schemas.openxmlformats.org/drawingml/2006/main">
                  <a:graphicData uri="http://schemas.microsoft.com/office/word/2010/wordprocessingInk">
                    <w14:contentPart bwMode="auto" r:id="rId111">
                      <w14:nvContentPartPr>
                        <w14:cNvContentPartPr/>
                      </w14:nvContentPartPr>
                      <w14:xfrm>
                        <a:off x="0" y="0"/>
                        <a:ext cx="273205" cy="160880"/>
                      </w14:xfrm>
                    </w14:contentPart>
                  </a:graphicData>
                </a:graphic>
              </wp:anchor>
            </w:drawing>
          </mc:Choice>
          <mc:Fallback>
            <w:pict>
              <v:shape w14:anchorId="108637BD" id="Encre 437" o:spid="_x0000_s1026" type="#_x0000_t75" style="position:absolute;margin-left:171.55pt;margin-top:-4.8pt;width:22.9pt;height:14.05pt;z-index:25218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">
                <v:imagedata r:id="rId112" o:title=""/>
              </v:shape>
            </w:pict>
          </mc:Fallback>
        </mc:AlternateContent>
      </w:r>
      <w:r>
        <w:rPr>
          <w:noProof/>
        </w:rPr>
        <mc:AlternateContent>
          <mc:Choice Requires="wpi">
            <w:drawing>
              <wp:anchor distT="0" distB="0" distL="114300" distR="114300" simplePos="0" relativeHeight="252187648" behindDoc="0" locked="0" layoutInCell="1" allowOverlap="1" wp14:anchorId="6A4AF531" wp14:editId="66A4F3F0">
                <wp:simplePos x="0" y="0"/>
                <wp:positionH relativeFrom="column">
                  <wp:posOffset>1720850</wp:posOffset>
                </wp:positionH>
                <wp:positionV relativeFrom="paragraph">
                  <wp:posOffset>-103505</wp:posOffset>
                </wp:positionV>
                <wp:extent cx="226560" cy="348835"/>
                <wp:effectExtent l="38100" t="57150" r="21590" b="51435"/>
                <wp:wrapNone/>
                <wp:docPr id="438" name="Encre 438"/>
                <wp:cNvGraphicFramePr/>
                <a:graphic xmlns:a="http://schemas.openxmlformats.org/drawingml/2006/main">
                  <a:graphicData uri="http://schemas.microsoft.com/office/word/2010/wordprocessingInk">
                    <w14:contentPart bwMode="auto" r:id="rId113">
                      <w14:nvContentPartPr>
                        <w14:cNvContentPartPr/>
                      </w14:nvContentPartPr>
                      <w14:xfrm>
                        <a:off x="0" y="0"/>
                        <a:ext cx="226560" cy="348835"/>
                      </w14:xfrm>
                    </w14:contentPart>
                  </a:graphicData>
                </a:graphic>
              </wp:anchor>
            </w:drawing>
          </mc:Choice>
          <mc:Fallback>
            <w:pict>
              <v:shape w14:anchorId="4BA92065" id="Encre 438" o:spid="_x0000_s1026" type="#_x0000_t75" style="position:absolute;margin-left:134.8pt;margin-top:-8.85pt;width:19.3pt;height:28.85pt;z-index:25218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">
                <v:imagedata r:id="rId114" o:title=""/>
              </v:shape>
            </w:pict>
          </mc:Fallback>
        </mc:AlternateContent>
      </w:r>
      <w:r>
        <w:rPr>
          <w:noProof/>
        </w:rPr>
        <mc:AlternateContent>
          <mc:Choice Requires="wpi">
            <w:drawing>
              <wp:anchor distT="0" distB="0" distL="114300" distR="114300" simplePos="0" relativeHeight="252174336" behindDoc="0" locked="0" layoutInCell="1" allowOverlap="1" wp14:anchorId="7D2CAEEC" wp14:editId="36195210">
                <wp:simplePos x="0" y="0"/>
                <wp:positionH relativeFrom="column">
                  <wp:posOffset>1342060</wp:posOffset>
                </wp:positionH>
                <wp:positionV relativeFrom="paragraph">
                  <wp:posOffset>61855</wp:posOffset>
                </wp:positionV>
                <wp:extent cx="108360" cy="105480"/>
                <wp:effectExtent l="38100" t="38100" r="6350" b="46990"/>
                <wp:wrapNone/>
                <wp:docPr id="425" name="Encre 425"/>
                <wp:cNvGraphicFramePr/>
                <a:graphic xmlns:a="http://schemas.openxmlformats.org/drawingml/2006/main">
                  <a:graphicData uri="http://schemas.microsoft.com/office/word/2010/wordprocessingInk">
                    <w14:contentPart bwMode="auto" r:id="rId115">
                      <w14:nvContentPartPr>
                        <w14:cNvContentPartPr/>
                      </w14:nvContentPartPr>
                      <w14:xfrm>
                        <a:off x="0" y="0"/>
                        <a:ext cx="108360" cy="105480"/>
                      </w14:xfrm>
                    </w14:contentPart>
                  </a:graphicData>
                </a:graphic>
              </wp:anchor>
            </w:drawing>
          </mc:Choice>
          <mc:Fallback>
            <w:pict>
              <v:shape w14:anchorId="26EA1613" id="Encre 425" o:spid="_x0000_s1026" type="#_x0000_t75" style="position:absolute;margin-left:104.95pt;margin-top:4.15pt;width:9.95pt;height:9.7pt;z-index:25217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">
                <v:imagedata r:id="rId116" o:title=""/>
              </v:shape>
            </w:pict>
          </mc:Fallback>
        </mc:AlternateContent>
      </w:r>
    </w:p>
    <w:p w14:paraId="596EB102" w14:textId="03319053" w:rsidR="00B62997" w:rsidRPr="00B62997" w:rsidRDefault="00B62997" w:rsidP="00B62997">
      <w:r>
        <w:rPr>
          <w:noProof/>
        </w:rPr>
        <mc:AlternateContent>
          <mc:Choice Requires="wpi">
            <w:drawing>
              <wp:anchor distT="0" distB="0" distL="114300" distR="114300" simplePos="0" relativeHeight="252189696" behindDoc="0" locked="0" layoutInCell="1" allowOverlap="1" wp14:anchorId="1F7A7AF9" wp14:editId="3C75EABC">
                <wp:simplePos x="0" y="0"/>
                <wp:positionH relativeFrom="column">
                  <wp:posOffset>1736620</wp:posOffset>
                </wp:positionH>
                <wp:positionV relativeFrom="paragraph">
                  <wp:posOffset>-17800</wp:posOffset>
                </wp:positionV>
                <wp:extent cx="240840" cy="106920"/>
                <wp:effectExtent l="57150" t="95250" r="64135" b="102870"/>
                <wp:wrapNone/>
                <wp:docPr id="440" name="Encre 440"/>
                <wp:cNvGraphicFramePr/>
                <a:graphic xmlns:a="http://schemas.openxmlformats.org/drawingml/2006/main">
                  <a:graphicData uri="http://schemas.microsoft.com/office/word/2010/wordprocessingInk">
                    <w14:contentPart bwMode="auto" r:id="rId117">
                      <w14:nvContentPartPr>
                        <w14:cNvContentPartPr/>
                      </w14:nvContentPartPr>
                      <w14:xfrm>
                        <a:off x="0" y="0"/>
                        <a:ext cx="240840" cy="106920"/>
                      </w14:xfrm>
                    </w14:contentPart>
                  </a:graphicData>
                </a:graphic>
              </wp:anchor>
            </w:drawing>
          </mc:Choice>
          <mc:Fallback>
            <w:pict>
              <v:shape w14:anchorId="51D28288" id="Encre 440" o:spid="_x0000_s1026" type="#_x0000_t75" style="position:absolute;margin-left:135.35pt;margin-top:-4.25pt;width:21.75pt;height:14.05pt;z-index:25218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">
                <v:imagedata r:id="rId118" o:title=""/>
              </v:shape>
            </w:pict>
          </mc:Fallback>
        </mc:AlternateContent>
      </w:r>
    </w:p>
    <w:p w14:paraId="187F2317" w14:textId="40C13BE1" w:rsidR="00B65649" w:rsidRDefault="00B65649" w:rsidP="004B4BB0">
      <w:pPr>
        <w:keepNext/>
        <w:keepLines/>
        <w:numPr>
          <w:ilvl w:val="2"/>
          <w:numId w:val="2"/>
        </w:numPr>
        <w:pBdr>
          <w:top w:val="nil"/>
          <w:left w:val="nil"/>
          <w:bottom w:val="nil"/>
          <w:right w:val="nil"/>
        </w:pBdr>
        <w:tabs>
          <w:tab w:val="left" w:pos="142"/>
          <w:tab w:val="num" w:pos="360"/>
        </w:tabs>
        <w:spacing w:after="200"/>
        <w:ind w:left="426" w:hanging="437"/>
        <w:outlineLvl w:val="2"/>
        <w:rPr>
          <w:szCs w:val="20"/>
        </w:rPr>
      </w:pPr>
      <w:r w:rsidRPr="00654FB8">
        <w:rPr>
          <w:szCs w:val="20"/>
        </w:rPr>
        <w:t xml:space="preserve">Vérifier que </w:t>
      </w:r>
      <m:oMath>
        <m:sSub>
          <m:sSubPr>
            <m:ctrlPr>
              <w:rPr>
                <w:rFonts w:ascii="Cambria Math" w:hAnsi="Cambria Math" w:cs="Arial"/>
                <w:szCs w:val="20"/>
              </w:rPr>
            </m:ctrlPr>
          </m:sSubPr>
          <m:e>
            <m:r>
              <m:rPr>
                <m:nor/>
              </m:rPr>
              <w:rPr>
                <w:rFonts w:cs="Arial"/>
                <w:i/>
                <w:iCs/>
                <w:szCs w:val="20"/>
              </w:rPr>
              <m:t>u</m:t>
            </m:r>
          </m:e>
          <m:sub>
            <m:r>
              <m:rPr>
                <m:nor/>
              </m:rPr>
              <w:rPr>
                <w:rFonts w:cs="Arial"/>
                <w:szCs w:val="20"/>
              </w:rPr>
              <m:t>C</m:t>
            </m:r>
          </m:sub>
        </m:sSub>
        <m:d>
          <m:dPr>
            <m:ctrlPr>
              <w:rPr>
                <w:rFonts w:ascii="Cambria Math" w:hAnsi="Cambria Math" w:cs="Arial"/>
                <w:szCs w:val="20"/>
              </w:rPr>
            </m:ctrlPr>
          </m:dPr>
          <m:e>
            <m:r>
              <m:rPr>
                <m:nor/>
              </m:rPr>
              <w:rPr>
                <w:rFonts w:cs="Arial"/>
                <w:i/>
                <w:iCs/>
                <w:szCs w:val="20"/>
              </w:rPr>
              <m:t>t</m:t>
            </m:r>
            <m:r>
              <m:rPr>
                <m:nor/>
              </m:rPr>
              <w:rPr>
                <w:rFonts w:ascii="Cambria Math" w:cs="Arial"/>
                <w:i/>
                <w:iCs/>
                <w:szCs w:val="20"/>
              </w:rPr>
              <m:t xml:space="preserve"> </m:t>
            </m:r>
          </m:e>
        </m:d>
        <m:r>
          <m:rPr>
            <m:nor/>
          </m:rPr>
          <w:rPr>
            <w:rFonts w:cs="Arial"/>
            <w:szCs w:val="20"/>
          </w:rPr>
          <m:t xml:space="preserve"> </m:t>
        </m:r>
        <m:r>
          <m:rPr>
            <m:lit/>
            <m:nor/>
          </m:rPr>
          <w:rPr>
            <w:rFonts w:cs="Arial"/>
            <w:szCs w:val="20"/>
          </w:rPr>
          <m:t>=</m:t>
        </m:r>
        <m:r>
          <m:rPr>
            <m:nor/>
          </m:rPr>
          <w:rPr>
            <w:rFonts w:cs="Arial"/>
            <w:szCs w:val="20"/>
          </w:rPr>
          <m:t xml:space="preserve"> </m:t>
        </m:r>
        <m:r>
          <m:rPr>
            <m:lit/>
            <m:nor/>
          </m:rPr>
          <w:rPr>
            <w:rFonts w:cs="Arial"/>
            <w:i/>
            <w:szCs w:val="20"/>
          </w:rPr>
          <m:t>A</m:t>
        </m:r>
        <m:r>
          <m:rPr>
            <m:nor/>
          </m:rPr>
          <w:rPr>
            <w:rFonts w:cs="Arial"/>
            <w:iCs/>
            <w:szCs w:val="20"/>
          </w:rPr>
          <m:t> </m:t>
        </m:r>
        <m:r>
          <m:rPr>
            <m:nor/>
          </m:rPr>
          <w:rPr>
            <w:rFonts w:cs="Arial"/>
            <w:szCs w:val="20"/>
          </w:rPr>
          <m:t>× </m:t>
        </m:r>
        <m:sSup>
          <m:sSupPr>
            <m:ctrlPr>
              <w:rPr>
                <w:rFonts w:ascii="Cambria Math" w:hAnsi="Cambria Math" w:cs="Arial"/>
                <w:szCs w:val="20"/>
              </w:rPr>
            </m:ctrlPr>
          </m:sSupPr>
          <m:e>
            <m:r>
              <m:rPr>
                <m:nor/>
              </m:rPr>
              <w:rPr>
                <w:rFonts w:cs="Arial"/>
                <w:szCs w:val="20"/>
              </w:rPr>
              <m:t>e</m:t>
            </m:r>
          </m:e>
          <m:sup>
            <m:r>
              <m:rPr>
                <m:nor/>
              </m:rPr>
              <w:rPr>
                <w:rFonts w:cs="Arial"/>
                <w:szCs w:val="20"/>
              </w:rPr>
              <m:t xml:space="preserve">- </m:t>
            </m:r>
            <m:f>
              <m:fPr>
                <m:ctrlPr>
                  <w:rPr>
                    <w:rFonts w:ascii="Cambria Math" w:hAnsi="Cambria Math" w:cs="Arial"/>
                    <w:szCs w:val="20"/>
                  </w:rPr>
                </m:ctrlPr>
              </m:fPr>
              <m:num>
                <m:r>
                  <m:rPr>
                    <m:nor/>
                  </m:rPr>
                  <w:rPr>
                    <w:rFonts w:cs="Arial"/>
                    <w:i/>
                    <w:iCs/>
                    <w:szCs w:val="20"/>
                  </w:rPr>
                  <m:t>t</m:t>
                </m:r>
              </m:num>
              <m:den>
                <m:r>
                  <m:rPr>
                    <m:nor/>
                  </m:rPr>
                  <w:rPr>
                    <w:rFonts w:ascii="Cambria Math" w:hAnsi="Cambria Math" w:cs="Arial"/>
                    <w:i/>
                    <w:szCs w:val="20"/>
                  </w:rPr>
                  <m:t>τ</m:t>
                </m:r>
              </m:den>
            </m:f>
          </m:sup>
        </m:sSup>
      </m:oMath>
      <w:r w:rsidRPr="00654FB8">
        <w:rPr>
          <w:szCs w:val="20"/>
        </w:rPr>
        <w:t xml:space="preserve"> est solution de l’équation différentielle </w:t>
      </w:r>
      <w:r w:rsidR="00272974" w:rsidRPr="00654FB8">
        <w:rPr>
          <w:szCs w:val="20"/>
        </w:rPr>
        <w:t xml:space="preserve">et </w:t>
      </w:r>
      <w:r w:rsidRPr="00654FB8">
        <w:rPr>
          <w:szCs w:val="20"/>
        </w:rPr>
        <w:t xml:space="preserve">exprimer </w:t>
      </w:r>
      <w:r w:rsidRPr="00654FB8">
        <w:rPr>
          <w:i/>
          <w:szCs w:val="20"/>
        </w:rPr>
        <w:t>A</w:t>
      </w:r>
      <w:r w:rsidRPr="00654FB8">
        <w:rPr>
          <w:szCs w:val="20"/>
        </w:rPr>
        <w:t xml:space="preserve"> en fonction de </w:t>
      </w:r>
      <w:r w:rsidRPr="00654FB8">
        <w:rPr>
          <w:i/>
          <w:szCs w:val="20"/>
        </w:rPr>
        <w:t>E</w:t>
      </w:r>
      <w:r w:rsidRPr="00654FB8">
        <w:rPr>
          <w:szCs w:val="20"/>
        </w:rPr>
        <w:t>.</w:t>
      </w:r>
    </w:p>
    <w:p w14:paraId="50230838" w14:textId="740CA856" w:rsidR="00B62997" w:rsidRDefault="00B62997" w:rsidP="00B62997">
      <w:pPr>
        <w:pStyle w:val="Titre2"/>
        <w:numPr>
          <w:ilvl w:val="0"/>
          <w:numId w:val="0"/>
        </w:numPr>
        <w:ind w:left="862"/>
      </w:pPr>
      <w:r>
        <w:rPr>
          <w:noProof/>
        </w:rPr>
        <mc:AlternateContent>
          <mc:Choice Requires="wpi">
            <w:drawing>
              <wp:anchor distT="0" distB="0" distL="114300" distR="114300" simplePos="0" relativeHeight="252218368" behindDoc="0" locked="0" layoutInCell="1" allowOverlap="1" wp14:anchorId="0A7E5041" wp14:editId="20824EE1">
                <wp:simplePos x="0" y="0"/>
                <wp:positionH relativeFrom="column">
                  <wp:posOffset>2488565</wp:posOffset>
                </wp:positionH>
                <wp:positionV relativeFrom="paragraph">
                  <wp:posOffset>144780</wp:posOffset>
                </wp:positionV>
                <wp:extent cx="174240" cy="98195"/>
                <wp:effectExtent l="38100" t="38100" r="54610" b="54610"/>
                <wp:wrapNone/>
                <wp:docPr id="468" name="Encre 468"/>
                <wp:cNvGraphicFramePr/>
                <a:graphic xmlns:a="http://schemas.openxmlformats.org/drawingml/2006/main">
                  <a:graphicData uri="http://schemas.microsoft.com/office/word/2010/wordprocessingInk">
                    <w14:contentPart bwMode="auto" r:id="rId119">
                      <w14:nvContentPartPr>
                        <w14:cNvContentPartPr/>
                      </w14:nvContentPartPr>
                      <w14:xfrm>
                        <a:off x="0" y="0"/>
                        <a:ext cx="174240" cy="98195"/>
                      </w14:xfrm>
                    </w14:contentPart>
                  </a:graphicData>
                </a:graphic>
              </wp:anchor>
            </w:drawing>
          </mc:Choice>
          <mc:Fallback>
            <w:pict>
              <v:shape w14:anchorId="0F65FD4A" id="Encre 468" o:spid="_x0000_s1026" type="#_x0000_t75" style="position:absolute;margin-left:195.25pt;margin-top:10.7pt;width:15.1pt;height:9.15pt;z-index:25221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">
                <v:imagedata r:id="rId120" o:title=""/>
              </v:shape>
            </w:pict>
          </mc:Fallback>
        </mc:AlternateContent>
      </w:r>
      <w:r>
        <w:rPr>
          <w:noProof/>
        </w:rPr>
        <mc:AlternateContent>
          <mc:Choice Requires="wpi">
            <w:drawing>
              <wp:anchor distT="0" distB="0" distL="114300" distR="114300" simplePos="0" relativeHeight="252201984" behindDoc="0" locked="0" layoutInCell="1" allowOverlap="1" wp14:anchorId="3265DD9B" wp14:editId="5CA3B18E">
                <wp:simplePos x="0" y="0"/>
                <wp:positionH relativeFrom="column">
                  <wp:posOffset>-38735</wp:posOffset>
                </wp:positionH>
                <wp:positionV relativeFrom="paragraph">
                  <wp:posOffset>130175</wp:posOffset>
                </wp:positionV>
                <wp:extent cx="202320" cy="148235"/>
                <wp:effectExtent l="57150" t="38100" r="7620" b="42545"/>
                <wp:wrapNone/>
                <wp:docPr id="452" name="Encre 452"/>
                <wp:cNvGraphicFramePr/>
                <a:graphic xmlns:a="http://schemas.openxmlformats.org/drawingml/2006/main">
                  <a:graphicData uri="http://schemas.microsoft.com/office/word/2010/wordprocessingInk">
                    <w14:contentPart bwMode="auto" r:id="rId121">
                      <w14:nvContentPartPr>
                        <w14:cNvContentPartPr/>
                      </w14:nvContentPartPr>
                      <w14:xfrm>
                        <a:off x="0" y="0"/>
                        <a:ext cx="202320" cy="148235"/>
                      </w14:xfrm>
                    </w14:contentPart>
                  </a:graphicData>
                </a:graphic>
              </wp:anchor>
            </w:drawing>
          </mc:Choice>
          <mc:Fallback>
            <w:pict>
              <v:shape w14:anchorId="4CD4FBC7" id="Encre 452" o:spid="_x0000_s1026" type="#_x0000_t75" style="position:absolute;margin-left:-3.75pt;margin-top:9.55pt;width:17.35pt;height:13.05pt;z-index:252201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">
                <v:imagedata r:id="rId122" o:title=""/>
              </v:shape>
            </w:pict>
          </mc:Fallback>
        </mc:AlternateContent>
      </w:r>
    </w:p>
    <w:p w14:paraId="751BDAFD" w14:textId="24A2DD0F" w:rsidR="00B62997" w:rsidRDefault="00B62997" w:rsidP="00B62997">
      <w:r>
        <w:rPr>
          <w:noProof/>
        </w:rPr>
        <mc:AlternateContent>
          <mc:Choice Requires="wpi">
            <w:drawing>
              <wp:anchor distT="0" distB="0" distL="114300" distR="114300" simplePos="0" relativeHeight="252219392" behindDoc="0" locked="0" layoutInCell="1" allowOverlap="1" wp14:anchorId="497AC9F3" wp14:editId="4218CBB4">
                <wp:simplePos x="0" y="0"/>
                <wp:positionH relativeFrom="column">
                  <wp:posOffset>455930</wp:posOffset>
                </wp:positionH>
                <wp:positionV relativeFrom="paragraph">
                  <wp:posOffset>-233680</wp:posOffset>
                </wp:positionV>
                <wp:extent cx="1777210" cy="563485"/>
                <wp:effectExtent l="38100" t="38100" r="33020" b="46355"/>
                <wp:wrapNone/>
                <wp:docPr id="469" name="Encre 469"/>
                <wp:cNvGraphicFramePr/>
                <a:graphic xmlns:a="http://schemas.openxmlformats.org/drawingml/2006/main">
                  <a:graphicData uri="http://schemas.microsoft.com/office/word/2010/wordprocessingInk">
                    <w14:contentPart bwMode="auto" r:id="rId123">
                      <w14:nvContentPartPr>
                        <w14:cNvContentPartPr/>
                      </w14:nvContentPartPr>
                      <w14:xfrm>
                        <a:off x="0" y="0"/>
                        <a:ext cx="1777210" cy="563485"/>
                      </w14:xfrm>
                    </w14:contentPart>
                  </a:graphicData>
                </a:graphic>
              </wp:anchor>
            </w:drawing>
          </mc:Choice>
          <mc:Fallback>
            <w:pict>
              <v:shape w14:anchorId="1A520789" id="Encre 469" o:spid="_x0000_s1026" type="#_x0000_t75" style="position:absolute;margin-left:35.2pt;margin-top:-19.1pt;width:141.4pt;height:45.75pt;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">
                <v:imagedata r:id="rId124" o:title=""/>
              </v:shape>
            </w:pict>
          </mc:Fallback>
        </mc:AlternateContent>
      </w:r>
    </w:p>
    <w:p w14:paraId="349510DA" w14:textId="19FC0305" w:rsidR="00B62997" w:rsidRDefault="00B62997" w:rsidP="00B62997"/>
    <w:p w14:paraId="00380294" w14:textId="78AC9103" w:rsidR="00B62997" w:rsidRDefault="00B62997" w:rsidP="00B62997"/>
    <w:p w14:paraId="2662194C" w14:textId="46A2275B" w:rsidR="00B62997" w:rsidRDefault="00B62997" w:rsidP="00B62997"/>
    <w:p w14:paraId="3D2254C0" w14:textId="7E1060D1" w:rsidR="00B62997" w:rsidRDefault="00B62997" w:rsidP="00B62997">
      <w:r>
        <w:rPr>
          <w:noProof/>
        </w:rPr>
        <mc:AlternateContent>
          <mc:Choice Requires="wpi">
            <w:drawing>
              <wp:anchor distT="0" distB="0" distL="114300" distR="114300" simplePos="0" relativeHeight="252251136" behindDoc="0" locked="0" layoutInCell="1" allowOverlap="1" wp14:anchorId="4123DD72" wp14:editId="5DEC2107">
                <wp:simplePos x="0" y="0"/>
                <wp:positionH relativeFrom="column">
                  <wp:posOffset>283845</wp:posOffset>
                </wp:positionH>
                <wp:positionV relativeFrom="paragraph">
                  <wp:posOffset>-240665</wp:posOffset>
                </wp:positionV>
                <wp:extent cx="2553385" cy="725370"/>
                <wp:effectExtent l="38100" t="57150" r="37465" b="55880"/>
                <wp:wrapNone/>
                <wp:docPr id="500" name="Encre 500"/>
                <wp:cNvGraphicFramePr/>
                <a:graphic xmlns:a="http://schemas.openxmlformats.org/drawingml/2006/main">
                  <a:graphicData uri="http://schemas.microsoft.com/office/word/2010/wordprocessingInk">
                    <w14:contentPart bwMode="auto" r:id="rId125">
                      <w14:nvContentPartPr>
                        <w14:cNvContentPartPr/>
                      </w14:nvContentPartPr>
                      <w14:xfrm>
                        <a:off x="0" y="0"/>
                        <a:ext cx="2553385" cy="725370"/>
                      </w14:xfrm>
                    </w14:contentPart>
                  </a:graphicData>
                </a:graphic>
              </wp:anchor>
            </w:drawing>
          </mc:Choice>
          <mc:Fallback>
            <w:pict>
              <v:shape w14:anchorId="187C44F2" id="Encre 500" o:spid="_x0000_s1026" type="#_x0000_t75" style="position:absolute;margin-left:21.65pt;margin-top:-19.65pt;width:202.45pt;height:58.5pt;z-index:252251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">
                <v:imagedata r:id="rId126" o:title=""/>
              </v:shape>
            </w:pict>
          </mc:Fallback>
        </mc:AlternateContent>
      </w:r>
    </w:p>
    <w:p w14:paraId="0B74C4C1" w14:textId="555F216B" w:rsidR="00B62997" w:rsidRDefault="00B62997" w:rsidP="00B62997"/>
    <w:p w14:paraId="4226AC3E" w14:textId="7D7E84E7" w:rsidR="00B62997" w:rsidRDefault="00B62997" w:rsidP="00B62997"/>
    <w:p w14:paraId="0A8F5BB7" w14:textId="4C442766" w:rsidR="00B62997" w:rsidRDefault="00B62997" w:rsidP="00B62997"/>
    <w:p w14:paraId="71EE6C41" w14:textId="5BED1D79" w:rsidR="00B62997" w:rsidRDefault="00B62997" w:rsidP="00B62997">
      <w:r>
        <w:rPr>
          <w:noProof/>
        </w:rPr>
        <mc:AlternateContent>
          <mc:Choice Requires="wpi">
            <w:drawing>
              <wp:anchor distT="0" distB="0" distL="114300" distR="114300" simplePos="0" relativeHeight="252298240" behindDoc="0" locked="0" layoutInCell="1" allowOverlap="1" wp14:anchorId="1A318D11" wp14:editId="500C772E">
                <wp:simplePos x="0" y="0"/>
                <wp:positionH relativeFrom="column">
                  <wp:posOffset>3362960</wp:posOffset>
                </wp:positionH>
                <wp:positionV relativeFrom="paragraph">
                  <wp:posOffset>-180975</wp:posOffset>
                </wp:positionV>
                <wp:extent cx="2431940" cy="464185"/>
                <wp:effectExtent l="19050" t="57150" r="26035" b="50165"/>
                <wp:wrapNone/>
                <wp:docPr id="546" name="Encre 546"/>
                <wp:cNvGraphicFramePr/>
                <a:graphic xmlns:a="http://schemas.openxmlformats.org/drawingml/2006/main">
                  <a:graphicData uri="http://schemas.microsoft.com/office/word/2010/wordprocessingInk">
                    <w14:contentPart bwMode="auto" r:id="rId127">
                      <w14:nvContentPartPr>
                        <w14:cNvContentPartPr/>
                      </w14:nvContentPartPr>
                      <w14:xfrm>
                        <a:off x="0" y="0"/>
                        <a:ext cx="2431940" cy="464185"/>
                      </w14:xfrm>
                    </w14:contentPart>
                  </a:graphicData>
                </a:graphic>
              </wp:anchor>
            </w:drawing>
          </mc:Choice>
          <mc:Fallback>
            <w:pict>
              <v:shape w14:anchorId="4934B0B5" id="Encre 546" o:spid="_x0000_s1026" type="#_x0000_t75" style="position:absolute;margin-left:264.1pt;margin-top:-14.95pt;width:192.95pt;height:37.95pt;z-index:25229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">
                <v:imagedata r:id="rId128" o:title=""/>
              </v:shape>
            </w:pict>
          </mc:Fallback>
        </mc:AlternateContent>
      </w:r>
    </w:p>
    <w:p w14:paraId="5C35A918" w14:textId="3D8E6368" w:rsidR="00B62997" w:rsidRDefault="00B62997" w:rsidP="00B62997">
      <w:r>
        <w:rPr>
          <w:noProof/>
        </w:rPr>
        <mc:AlternateContent>
          <mc:Choice Requires="wpi">
            <w:drawing>
              <wp:anchor distT="0" distB="0" distL="114300" distR="114300" simplePos="0" relativeHeight="252323840" behindDoc="0" locked="0" layoutInCell="1" allowOverlap="1" wp14:anchorId="1A886161" wp14:editId="66620B8C">
                <wp:simplePos x="0" y="0"/>
                <wp:positionH relativeFrom="column">
                  <wp:posOffset>1535046</wp:posOffset>
                </wp:positionH>
                <wp:positionV relativeFrom="paragraph">
                  <wp:posOffset>-165598</wp:posOffset>
                </wp:positionV>
                <wp:extent cx="941400" cy="574200"/>
                <wp:effectExtent l="38100" t="38100" r="49530" b="54610"/>
                <wp:wrapNone/>
                <wp:docPr id="571" name="Encre 571"/>
                <wp:cNvGraphicFramePr/>
                <a:graphic xmlns:a="http://schemas.openxmlformats.org/drawingml/2006/main">
                  <a:graphicData uri="http://schemas.microsoft.com/office/word/2010/wordprocessingInk">
                    <w14:contentPart bwMode="auto" r:id="rId129">
                      <w14:nvContentPartPr>
                        <w14:cNvContentPartPr/>
                      </w14:nvContentPartPr>
                      <w14:xfrm>
                        <a:off x="0" y="0"/>
                        <a:ext cx="941400" cy="574200"/>
                      </w14:xfrm>
                    </w14:contentPart>
                  </a:graphicData>
                </a:graphic>
              </wp:anchor>
            </w:drawing>
          </mc:Choice>
          <mc:Fallback>
            <w:pict>
              <v:shape w14:anchorId="6142E70D" id="Encre 571" o:spid="_x0000_s1026" type="#_x0000_t75" style="position:absolute;margin-left:120.15pt;margin-top:-13.75pt;width:75.55pt;height:46.6pt;z-index:25232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">
                <v:imagedata r:id="rId130" o:title=""/>
              </v:shape>
            </w:pict>
          </mc:Fallback>
        </mc:AlternateContent>
      </w:r>
      <w:r>
        <w:rPr>
          <w:noProof/>
        </w:rPr>
        <mc:AlternateContent>
          <mc:Choice Requires="wpi">
            <w:drawing>
              <wp:anchor distT="0" distB="0" distL="114300" distR="114300" simplePos="0" relativeHeight="252322816" behindDoc="0" locked="0" layoutInCell="1" allowOverlap="1" wp14:anchorId="2403C3CD" wp14:editId="5B163113">
                <wp:simplePos x="0" y="0"/>
                <wp:positionH relativeFrom="column">
                  <wp:posOffset>216006</wp:posOffset>
                </wp:positionH>
                <wp:positionV relativeFrom="paragraph">
                  <wp:posOffset>-195118</wp:posOffset>
                </wp:positionV>
                <wp:extent cx="858960" cy="591840"/>
                <wp:effectExtent l="38100" t="38100" r="55880" b="55880"/>
                <wp:wrapNone/>
                <wp:docPr id="570" name="Encre 570"/>
                <wp:cNvGraphicFramePr/>
                <a:graphic xmlns:a="http://schemas.openxmlformats.org/drawingml/2006/main">
                  <a:graphicData uri="http://schemas.microsoft.com/office/word/2010/wordprocessingInk">
                    <w14:contentPart bwMode="auto" r:id="rId131">
                      <w14:nvContentPartPr>
                        <w14:cNvContentPartPr/>
                      </w14:nvContentPartPr>
                      <w14:xfrm>
                        <a:off x="0" y="0"/>
                        <a:ext cx="858960" cy="591840"/>
                      </w14:xfrm>
                    </w14:contentPart>
                  </a:graphicData>
                </a:graphic>
              </wp:anchor>
            </w:drawing>
          </mc:Choice>
          <mc:Fallback>
            <w:pict>
              <v:shape w14:anchorId="1A7A8CD8" id="Encre 570" o:spid="_x0000_s1026" type="#_x0000_t75" style="position:absolute;margin-left:16.3pt;margin-top:-16.05pt;width:69.05pt;height:48pt;z-index:25232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">
                <v:imagedata r:id="rId132" o:title=""/>
              </v:shape>
            </w:pict>
          </mc:Fallback>
        </mc:AlternateContent>
      </w:r>
      <w:r>
        <w:rPr>
          <w:noProof/>
        </w:rPr>
        <mc:AlternateContent>
          <mc:Choice Requires="wpi">
            <w:drawing>
              <wp:anchor distT="0" distB="0" distL="114300" distR="114300" simplePos="0" relativeHeight="252299264" behindDoc="0" locked="0" layoutInCell="1" allowOverlap="1" wp14:anchorId="209084F2" wp14:editId="0944F163">
                <wp:simplePos x="0" y="0"/>
                <wp:positionH relativeFrom="column">
                  <wp:posOffset>2609850</wp:posOffset>
                </wp:positionH>
                <wp:positionV relativeFrom="paragraph">
                  <wp:posOffset>0</wp:posOffset>
                </wp:positionV>
                <wp:extent cx="386580" cy="129960"/>
                <wp:effectExtent l="57150" t="38100" r="52070" b="41910"/>
                <wp:wrapNone/>
                <wp:docPr id="547" name="Encre 547"/>
                <wp:cNvGraphicFramePr/>
                <a:graphic xmlns:a="http://schemas.openxmlformats.org/drawingml/2006/main">
                  <a:graphicData uri="http://schemas.microsoft.com/office/word/2010/wordprocessingInk">
                    <w14:contentPart bwMode="auto" r:id="rId133">
                      <w14:nvContentPartPr>
                        <w14:cNvContentPartPr/>
                      </w14:nvContentPartPr>
                      <w14:xfrm>
                        <a:off x="0" y="0"/>
                        <a:ext cx="386580" cy="129960"/>
                      </w14:xfrm>
                    </w14:contentPart>
                  </a:graphicData>
                </a:graphic>
              </wp:anchor>
            </w:drawing>
          </mc:Choice>
          <mc:Fallback>
            <w:pict>
              <v:shape w14:anchorId="12A2EA99" id="Encre 547" o:spid="_x0000_s1026" type="#_x0000_t75" style="position:absolute;margin-left:204.8pt;margin-top:-.7pt;width:31.9pt;height:11.65pt;z-index:25229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">
                <v:imagedata r:id="rId134" o:title=""/>
              </v:shape>
            </w:pict>
          </mc:Fallback>
        </mc:AlternateContent>
      </w:r>
      <w:r>
        <w:rPr>
          <w:noProof/>
        </w:rPr>
        <mc:AlternateContent>
          <mc:Choice Requires="wpi">
            <w:drawing>
              <wp:anchor distT="0" distB="0" distL="114300" distR="114300" simplePos="0" relativeHeight="252300288" behindDoc="0" locked="0" layoutInCell="1" allowOverlap="1" wp14:anchorId="633AB9FF" wp14:editId="34ED15FE">
                <wp:simplePos x="0" y="0"/>
                <wp:positionH relativeFrom="column">
                  <wp:posOffset>1550670</wp:posOffset>
                </wp:positionH>
                <wp:positionV relativeFrom="paragraph">
                  <wp:posOffset>-160020</wp:posOffset>
                </wp:positionV>
                <wp:extent cx="847440" cy="453725"/>
                <wp:effectExtent l="57150" t="38100" r="48260" b="41910"/>
                <wp:wrapNone/>
                <wp:docPr id="548" name="Encre 548"/>
                <wp:cNvGraphicFramePr/>
                <a:graphic xmlns:a="http://schemas.openxmlformats.org/drawingml/2006/main">
                  <a:graphicData uri="http://schemas.microsoft.com/office/word/2010/wordprocessingInk">
                    <w14:contentPart bwMode="auto" r:id="rId135">
                      <w14:nvContentPartPr>
                        <w14:cNvContentPartPr/>
                      </w14:nvContentPartPr>
                      <w14:xfrm>
                        <a:off x="0" y="0"/>
                        <a:ext cx="847440" cy="453725"/>
                      </w14:xfrm>
                    </w14:contentPart>
                  </a:graphicData>
                </a:graphic>
              </wp:anchor>
            </w:drawing>
          </mc:Choice>
          <mc:Fallback>
            <w:pict>
              <v:shape w14:anchorId="347DEAC9" id="Encre 548" o:spid="_x0000_s1026" type="#_x0000_t75" style="position:absolute;margin-left:121.4pt;margin-top:-13.3pt;width:68.15pt;height:37.15pt;z-index:25230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">
                <v:imagedata r:id="rId136" o:title=""/>
              </v:shape>
            </w:pict>
          </mc:Fallback>
        </mc:AlternateContent>
      </w:r>
      <w:r>
        <w:rPr>
          <w:noProof/>
        </w:rPr>
        <mc:AlternateContent>
          <mc:Choice Requires="wpi">
            <w:drawing>
              <wp:anchor distT="0" distB="0" distL="114300" distR="114300" simplePos="0" relativeHeight="252301312" behindDoc="0" locked="0" layoutInCell="1" allowOverlap="1" wp14:anchorId="29DEC147" wp14:editId="06717F81">
                <wp:simplePos x="0" y="0"/>
                <wp:positionH relativeFrom="column">
                  <wp:posOffset>1221740</wp:posOffset>
                </wp:positionH>
                <wp:positionV relativeFrom="paragraph">
                  <wp:posOffset>111760</wp:posOffset>
                </wp:positionV>
                <wp:extent cx="121920" cy="95400"/>
                <wp:effectExtent l="57150" t="38100" r="11430" b="57150"/>
                <wp:wrapNone/>
                <wp:docPr id="549" name="Encre 549"/>
                <wp:cNvGraphicFramePr/>
                <a:graphic xmlns:a="http://schemas.openxmlformats.org/drawingml/2006/main">
                  <a:graphicData uri="http://schemas.microsoft.com/office/word/2010/wordprocessingInk">
                    <w14:contentPart bwMode="auto" r:id="rId137">
                      <w14:nvContentPartPr>
                        <w14:cNvContentPartPr/>
                      </w14:nvContentPartPr>
                      <w14:xfrm>
                        <a:off x="0" y="0"/>
                        <a:ext cx="121920" cy="95400"/>
                      </w14:xfrm>
                    </w14:contentPart>
                  </a:graphicData>
                </a:graphic>
              </wp:anchor>
            </w:drawing>
          </mc:Choice>
          <mc:Fallback>
            <w:pict>
              <v:shape w14:anchorId="4CD9EA06" id="Encre 549" o:spid="_x0000_s1026" type="#_x0000_t75" style="position:absolute;margin-left:95.5pt;margin-top:8.1pt;width:11pt;height:8.9pt;z-index:25230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">
                <v:imagedata r:id="rId138" o:title=""/>
              </v:shape>
            </w:pict>
          </mc:Fallback>
        </mc:AlternateContent>
      </w:r>
      <w:r>
        <w:rPr>
          <w:noProof/>
        </w:rPr>
        <mc:AlternateContent>
          <mc:Choice Requires="wpi">
            <w:drawing>
              <wp:anchor distT="0" distB="0" distL="114300" distR="114300" simplePos="0" relativeHeight="252302336" behindDoc="0" locked="0" layoutInCell="1" allowOverlap="1" wp14:anchorId="1B68DEDA" wp14:editId="4B351D41">
                <wp:simplePos x="0" y="0"/>
                <wp:positionH relativeFrom="column">
                  <wp:posOffset>67310</wp:posOffset>
                </wp:positionH>
                <wp:positionV relativeFrom="paragraph">
                  <wp:posOffset>-158750</wp:posOffset>
                </wp:positionV>
                <wp:extent cx="957560" cy="506190"/>
                <wp:effectExtent l="57150" t="57150" r="0" b="46355"/>
                <wp:wrapNone/>
                <wp:docPr id="550" name="Encre 550"/>
                <wp:cNvGraphicFramePr/>
                <a:graphic xmlns:a="http://schemas.openxmlformats.org/drawingml/2006/main">
                  <a:graphicData uri="http://schemas.microsoft.com/office/word/2010/wordprocessingInk">
                    <w14:contentPart bwMode="auto" r:id="rId139">
                      <w14:nvContentPartPr>
                        <w14:cNvContentPartPr/>
                      </w14:nvContentPartPr>
                      <w14:xfrm>
                        <a:off x="0" y="0"/>
                        <a:ext cx="957560" cy="506190"/>
                      </w14:xfrm>
                    </w14:contentPart>
                  </a:graphicData>
                </a:graphic>
              </wp:anchor>
            </w:drawing>
          </mc:Choice>
          <mc:Fallback>
            <w:pict>
              <v:shape w14:anchorId="3538FE06" id="Encre 550" o:spid="_x0000_s1026" type="#_x0000_t75" style="position:absolute;margin-left:4.6pt;margin-top:-13.2pt;width:76.85pt;height:41.25pt;z-index:25230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">
                <v:imagedata r:id="rId140" o:title=""/>
              </v:shape>
            </w:pict>
          </mc:Fallback>
        </mc:AlternateContent>
      </w:r>
    </w:p>
    <w:p w14:paraId="7D7DE8A4" w14:textId="474AED68" w:rsidR="00B62997" w:rsidRDefault="00B62997" w:rsidP="00B62997"/>
    <w:p w14:paraId="2019B594" w14:textId="47147019" w:rsidR="00B62997" w:rsidRPr="00B62997" w:rsidRDefault="00B62997" w:rsidP="00B62997">
      <w:r>
        <w:rPr>
          <w:noProof/>
        </w:rPr>
        <mc:AlternateContent>
          <mc:Choice Requires="wpi">
            <w:drawing>
              <wp:anchor distT="0" distB="0" distL="114300" distR="114300" simplePos="0" relativeHeight="252321792" behindDoc="0" locked="0" layoutInCell="1" allowOverlap="1" wp14:anchorId="72D94BE2" wp14:editId="1617A615">
                <wp:simplePos x="0" y="0"/>
                <wp:positionH relativeFrom="column">
                  <wp:posOffset>2661920</wp:posOffset>
                </wp:positionH>
                <wp:positionV relativeFrom="paragraph">
                  <wp:posOffset>-88265</wp:posOffset>
                </wp:positionV>
                <wp:extent cx="2631800" cy="322680"/>
                <wp:effectExtent l="57150" t="38100" r="0" b="39370"/>
                <wp:wrapNone/>
                <wp:docPr id="569" name="Encre 569"/>
                <wp:cNvGraphicFramePr/>
                <a:graphic xmlns:a="http://schemas.openxmlformats.org/drawingml/2006/main">
                  <a:graphicData uri="http://schemas.microsoft.com/office/word/2010/wordprocessingInk">
                    <w14:contentPart bwMode="auto" r:id="rId141">
                      <w14:nvContentPartPr>
                        <w14:cNvContentPartPr/>
                      </w14:nvContentPartPr>
                      <w14:xfrm>
                        <a:off x="0" y="0"/>
                        <a:ext cx="2631800" cy="322680"/>
                      </w14:xfrm>
                    </w14:contentPart>
                  </a:graphicData>
                </a:graphic>
              </wp:anchor>
            </w:drawing>
          </mc:Choice>
          <mc:Fallback>
            <w:pict>
              <v:shape w14:anchorId="7EEA22CB" id="Encre 569" o:spid="_x0000_s1026" type="#_x0000_t75" style="position:absolute;margin-left:208.9pt;margin-top:-7.65pt;width:208.65pt;height:26.8pt;z-index:25232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">
                <v:imagedata r:id="rId142" o:title=""/>
              </v:shape>
            </w:pict>
          </mc:Fallback>
        </mc:AlternateContent>
      </w:r>
    </w:p>
    <w:p w14:paraId="0A5F702B" w14:textId="5A61D8A4" w:rsidR="00B62997" w:rsidRDefault="00B62997" w:rsidP="00B62997"/>
    <w:p w14:paraId="76C10329" w14:textId="07B008AB" w:rsidR="00B62997" w:rsidRDefault="00B62997" w:rsidP="00B62997">
      <w:r>
        <w:rPr>
          <w:noProof/>
        </w:rPr>
        <mc:AlternateContent>
          <mc:Choice Requires="wpi">
            <w:drawing>
              <wp:anchor distT="0" distB="0" distL="114300" distR="114300" simplePos="0" relativeHeight="252353536" behindDoc="0" locked="0" layoutInCell="1" allowOverlap="1" wp14:anchorId="6F6BE22C" wp14:editId="7A2626A2">
                <wp:simplePos x="0" y="0"/>
                <wp:positionH relativeFrom="column">
                  <wp:posOffset>-222250</wp:posOffset>
                </wp:positionH>
                <wp:positionV relativeFrom="paragraph">
                  <wp:posOffset>-24130</wp:posOffset>
                </wp:positionV>
                <wp:extent cx="4357135" cy="289070"/>
                <wp:effectExtent l="57150" t="38100" r="5715" b="53975"/>
                <wp:wrapNone/>
                <wp:docPr id="600" name="Encre 600"/>
                <wp:cNvGraphicFramePr/>
                <a:graphic xmlns:a="http://schemas.openxmlformats.org/drawingml/2006/main">
                  <a:graphicData uri="http://schemas.microsoft.com/office/word/2010/wordprocessingInk">
                    <w14:contentPart bwMode="auto" r:id="rId143">
                      <w14:nvContentPartPr>
                        <w14:cNvContentPartPr/>
                      </w14:nvContentPartPr>
                      <w14:xfrm>
                        <a:off x="0" y="0"/>
                        <a:ext cx="4357135" cy="289070"/>
                      </w14:xfrm>
                    </w14:contentPart>
                  </a:graphicData>
                </a:graphic>
              </wp:anchor>
            </w:drawing>
          </mc:Choice>
          <mc:Fallback>
            <w:pict>
              <v:shape w14:anchorId="450482FD" id="Encre 600" o:spid="_x0000_s1026" type="#_x0000_t75" style="position:absolute;margin-left:-18.2pt;margin-top:-2.6pt;width:344.5pt;height:24.15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">
                <v:imagedata r:id="rId144" o:title=""/>
              </v:shape>
            </w:pict>
          </mc:Fallback>
        </mc:AlternateContent>
      </w:r>
    </w:p>
    <w:p w14:paraId="41AFE38E" w14:textId="3C78F732" w:rsidR="00B62997" w:rsidRDefault="00B62997" w:rsidP="00B62997"/>
    <w:p w14:paraId="50B20F6F" w14:textId="591791A3" w:rsidR="00B62997" w:rsidRDefault="00B62997" w:rsidP="00B62997"/>
    <w:p w14:paraId="59763462" w14:textId="06AC1632" w:rsidR="00B62997" w:rsidRDefault="00B62997" w:rsidP="00B62997">
      <w:r>
        <w:rPr>
          <w:noProof/>
        </w:rPr>
        <mc:AlternateContent>
          <mc:Choice Requires="wpi">
            <w:drawing>
              <wp:anchor distT="0" distB="0" distL="114300" distR="114300" simplePos="0" relativeHeight="252382208" behindDoc="0" locked="0" layoutInCell="1" allowOverlap="1" wp14:anchorId="4591AEEF" wp14:editId="7B702F34">
                <wp:simplePos x="0" y="0"/>
                <wp:positionH relativeFrom="column">
                  <wp:posOffset>-284480</wp:posOffset>
                </wp:positionH>
                <wp:positionV relativeFrom="paragraph">
                  <wp:posOffset>-116205</wp:posOffset>
                </wp:positionV>
                <wp:extent cx="3770840" cy="366325"/>
                <wp:effectExtent l="38100" t="38100" r="20320" b="53340"/>
                <wp:wrapNone/>
                <wp:docPr id="628" name="Encre 628"/>
                <wp:cNvGraphicFramePr/>
                <a:graphic xmlns:a="http://schemas.openxmlformats.org/drawingml/2006/main">
                  <a:graphicData uri="http://schemas.microsoft.com/office/word/2010/wordprocessingInk">
                    <w14:contentPart bwMode="auto" r:id="rId145">
                      <w14:nvContentPartPr>
                        <w14:cNvContentPartPr/>
                      </w14:nvContentPartPr>
                      <w14:xfrm>
                        <a:off x="0" y="0"/>
                        <a:ext cx="3770840" cy="366325"/>
                      </w14:xfrm>
                    </w14:contentPart>
                  </a:graphicData>
                </a:graphic>
              </wp:anchor>
            </w:drawing>
          </mc:Choice>
          <mc:Fallback>
            <w:pict>
              <v:shape w14:anchorId="4D2ACBC2" id="Encre 628" o:spid="_x0000_s1026" type="#_x0000_t75" style="position:absolute;margin-left:-23.1pt;margin-top:-9.85pt;width:298.3pt;height:30.3pt;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">
                <v:imagedata r:id="rId146" o:title=""/>
              </v:shape>
            </w:pict>
          </mc:Fallback>
        </mc:AlternateContent>
      </w:r>
    </w:p>
    <w:p w14:paraId="5945729C" w14:textId="12DC2E38" w:rsidR="00B62997" w:rsidRDefault="00B62997" w:rsidP="00B62997">
      <w:r>
        <w:rPr>
          <w:noProof/>
        </w:rPr>
        <mc:AlternateContent>
          <mc:Choice Requires="wpi">
            <w:drawing>
              <wp:anchor distT="0" distB="0" distL="114300" distR="114300" simplePos="0" relativeHeight="252421120" behindDoc="0" locked="0" layoutInCell="1" allowOverlap="1" wp14:anchorId="2693BA19" wp14:editId="7738D75F">
                <wp:simplePos x="0" y="0"/>
                <wp:positionH relativeFrom="column">
                  <wp:posOffset>3708400</wp:posOffset>
                </wp:positionH>
                <wp:positionV relativeFrom="paragraph">
                  <wp:posOffset>-267335</wp:posOffset>
                </wp:positionV>
                <wp:extent cx="2586350" cy="753565"/>
                <wp:effectExtent l="38100" t="38100" r="43180" b="46990"/>
                <wp:wrapNone/>
                <wp:docPr id="666" name="Encre 666"/>
                <wp:cNvGraphicFramePr/>
                <a:graphic xmlns:a="http://schemas.openxmlformats.org/drawingml/2006/main">
                  <a:graphicData uri="http://schemas.microsoft.com/office/word/2010/wordprocessingInk">
                    <w14:contentPart bwMode="auto" r:id="rId147">
                      <w14:nvContentPartPr>
                        <w14:cNvContentPartPr/>
                      </w14:nvContentPartPr>
                      <w14:xfrm>
                        <a:off x="0" y="0"/>
                        <a:ext cx="2586350" cy="753565"/>
                      </w14:xfrm>
                    </w14:contentPart>
                  </a:graphicData>
                </a:graphic>
              </wp:anchor>
            </w:drawing>
          </mc:Choice>
          <mc:Fallback>
            <w:pict>
              <v:shape w14:anchorId="6901F353" id="Encre 666" o:spid="_x0000_s1026" type="#_x0000_t75" style="position:absolute;margin-left:291.3pt;margin-top:-21.75pt;width:205.1pt;height:60.75pt;z-index:25242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">
                <v:imagedata r:id="rId148" o:title=""/>
              </v:shape>
            </w:pict>
          </mc:Fallback>
        </mc:AlternateContent>
      </w:r>
    </w:p>
    <w:p w14:paraId="430BE1F6" w14:textId="39E8643F" w:rsidR="00B62997" w:rsidRDefault="00B62997" w:rsidP="00B62997"/>
    <w:p w14:paraId="235AA279" w14:textId="31436C14" w:rsidR="00B62997" w:rsidRPr="00B62997" w:rsidRDefault="00B62997" w:rsidP="00B62997"/>
    <w:p w14:paraId="6071DC4E" w14:textId="244B3737" w:rsidR="00B65649" w:rsidRDefault="00B65649" w:rsidP="004B4BB0">
      <w:pPr>
        <w:keepNext/>
        <w:keepLines/>
        <w:numPr>
          <w:ilvl w:val="2"/>
          <w:numId w:val="2"/>
        </w:numPr>
        <w:pBdr>
          <w:top w:val="nil"/>
          <w:left w:val="nil"/>
          <w:bottom w:val="nil"/>
          <w:right w:val="nil"/>
        </w:pBdr>
        <w:tabs>
          <w:tab w:val="left" w:pos="142"/>
          <w:tab w:val="num" w:pos="360"/>
        </w:tabs>
        <w:spacing w:after="200"/>
        <w:ind w:left="426" w:hanging="437"/>
        <w:outlineLvl w:val="2"/>
        <w:rPr>
          <w:szCs w:val="20"/>
        </w:rPr>
      </w:pPr>
      <w:r w:rsidRPr="00654FB8">
        <w:rPr>
          <w:szCs w:val="20"/>
        </w:rPr>
        <w:t xml:space="preserve">Montrer que le condensateur est déchargé à la date </w:t>
      </w:r>
      <w:r w:rsidRPr="00654FB8">
        <w:rPr>
          <w:i/>
          <w:szCs w:val="20"/>
        </w:rPr>
        <w:t>t</w:t>
      </w:r>
      <w:r w:rsidRPr="00654FB8">
        <w:rPr>
          <w:szCs w:val="20"/>
        </w:rPr>
        <w:t> = 5</w:t>
      </w:r>
      <m:oMath>
        <m:r>
          <w:rPr>
            <w:rFonts w:ascii="Cambria Math" w:hAnsi="Cambria Math"/>
            <w:szCs w:val="20"/>
          </w:rPr>
          <m:t> τ</m:t>
        </m:r>
      </m:oMath>
      <w:r w:rsidRPr="00654FB8">
        <w:rPr>
          <w:szCs w:val="20"/>
        </w:rPr>
        <w:t xml:space="preserve">. On considère que le condensateur est déchargé lorsque la tension </w:t>
      </w:r>
      <w:proofErr w:type="spellStart"/>
      <w:r w:rsidRPr="00654FB8">
        <w:rPr>
          <w:i/>
          <w:szCs w:val="20"/>
        </w:rPr>
        <w:t>u</w:t>
      </w:r>
      <w:r w:rsidRPr="00654FB8">
        <w:rPr>
          <w:szCs w:val="20"/>
          <w:vertAlign w:val="subscript"/>
        </w:rPr>
        <w:t>C</w:t>
      </w:r>
      <w:proofErr w:type="spellEnd"/>
      <w:r w:rsidRPr="00654FB8">
        <w:rPr>
          <w:szCs w:val="20"/>
        </w:rPr>
        <w:t>(</w:t>
      </w:r>
      <w:r w:rsidRPr="00654FB8">
        <w:rPr>
          <w:i/>
          <w:szCs w:val="20"/>
        </w:rPr>
        <w:t>t</w:t>
      </w:r>
      <w:r w:rsidRPr="00654FB8">
        <w:rPr>
          <w:szCs w:val="20"/>
        </w:rPr>
        <w:t>) devient égale à 1% de sa valeur initiale.</w:t>
      </w:r>
    </w:p>
    <w:p w14:paraId="74920CAC" w14:textId="58101CB1" w:rsidR="00B62997" w:rsidRDefault="00B62997" w:rsidP="00B62997">
      <w:pPr>
        <w:pStyle w:val="Titre2"/>
        <w:numPr>
          <w:ilvl w:val="0"/>
          <w:numId w:val="0"/>
        </w:numPr>
        <w:ind w:left="862"/>
      </w:pPr>
      <w:r>
        <w:rPr>
          <w:noProof/>
        </w:rPr>
        <mc:AlternateContent>
          <mc:Choice Requires="wpi">
            <w:drawing>
              <wp:anchor distT="0" distB="0" distL="114300" distR="114300" simplePos="0" relativeHeight="252439552" behindDoc="0" locked="0" layoutInCell="1" allowOverlap="1" wp14:anchorId="22A02260" wp14:editId="06F8612A">
                <wp:simplePos x="0" y="0"/>
                <wp:positionH relativeFrom="column">
                  <wp:posOffset>1590675</wp:posOffset>
                </wp:positionH>
                <wp:positionV relativeFrom="paragraph">
                  <wp:posOffset>32385</wp:posOffset>
                </wp:positionV>
                <wp:extent cx="959025" cy="249840"/>
                <wp:effectExtent l="57150" t="38100" r="31750" b="55245"/>
                <wp:wrapNone/>
                <wp:docPr id="684" name="Encre 684"/>
                <wp:cNvGraphicFramePr/>
                <a:graphic xmlns:a="http://schemas.openxmlformats.org/drawingml/2006/main">
                  <a:graphicData uri="http://schemas.microsoft.com/office/word/2010/wordprocessingInk">
                    <w14:contentPart bwMode="auto" r:id="rId149">
                      <w14:nvContentPartPr>
                        <w14:cNvContentPartPr/>
                      </w14:nvContentPartPr>
                      <w14:xfrm>
                        <a:off x="0" y="0"/>
                        <a:ext cx="959025" cy="249840"/>
                      </w14:xfrm>
                    </w14:contentPart>
                  </a:graphicData>
                </a:graphic>
              </wp:anchor>
            </w:drawing>
          </mc:Choice>
          <mc:Fallback>
            <w:pict>
              <v:shape w14:anchorId="1ED80728" id="Encre 684" o:spid="_x0000_s1026" type="#_x0000_t75" style="position:absolute;margin-left:124.55pt;margin-top:1.85pt;width:76.9pt;height:21.05pt;z-index:25243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">
                <v:imagedata r:id="rId150" o:title=""/>
              </v:shape>
            </w:pict>
          </mc:Fallback>
        </mc:AlternateContent>
      </w:r>
      <w:r>
        <w:rPr>
          <w:noProof/>
        </w:rPr>
        <mc:AlternateContent>
          <mc:Choice Requires="wpi">
            <w:drawing>
              <wp:anchor distT="0" distB="0" distL="114300" distR="114300" simplePos="0" relativeHeight="252431360" behindDoc="0" locked="0" layoutInCell="1" allowOverlap="1" wp14:anchorId="7AB4E9DF" wp14:editId="5D43715D">
                <wp:simplePos x="0" y="0"/>
                <wp:positionH relativeFrom="column">
                  <wp:posOffset>-221615</wp:posOffset>
                </wp:positionH>
                <wp:positionV relativeFrom="paragraph">
                  <wp:posOffset>7620</wp:posOffset>
                </wp:positionV>
                <wp:extent cx="1544965" cy="272520"/>
                <wp:effectExtent l="38100" t="57150" r="0" b="51435"/>
                <wp:wrapNone/>
                <wp:docPr id="676" name="Encre 676"/>
                <wp:cNvGraphicFramePr/>
                <a:graphic xmlns:a="http://schemas.openxmlformats.org/drawingml/2006/main">
                  <a:graphicData uri="http://schemas.microsoft.com/office/word/2010/wordprocessingInk">
                    <w14:contentPart bwMode="auto" r:id="rId151">
                      <w14:nvContentPartPr>
                        <w14:cNvContentPartPr/>
                      </w14:nvContentPartPr>
                      <w14:xfrm>
                        <a:off x="0" y="0"/>
                        <a:ext cx="1544965" cy="272520"/>
                      </w14:xfrm>
                    </w14:contentPart>
                  </a:graphicData>
                </a:graphic>
              </wp:anchor>
            </w:drawing>
          </mc:Choice>
          <mc:Fallback>
            <w:pict>
              <v:shape w14:anchorId="0CCEF0C8" id="Encre 676" o:spid="_x0000_s1026" type="#_x0000_t75" style="position:absolute;margin-left:-18.15pt;margin-top:-.1pt;width:123.05pt;height:22.85pt;z-index:25243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">
                <v:imagedata r:id="rId152" o:title=""/>
              </v:shape>
            </w:pict>
          </mc:Fallback>
        </mc:AlternateContent>
      </w:r>
    </w:p>
    <w:p w14:paraId="75060011" w14:textId="11521B5F" w:rsidR="00B62997" w:rsidRDefault="00B62997" w:rsidP="00B62997"/>
    <w:p w14:paraId="0A0F074D" w14:textId="6ED19E9D" w:rsidR="00B62997" w:rsidRDefault="00172B84" w:rsidP="00B62997">
      <w:r>
        <w:rPr>
          <w:noProof/>
        </w:rPr>
        <mc:AlternateContent>
          <mc:Choice Requires="wpi">
            <w:drawing>
              <wp:anchor distT="0" distB="0" distL="114300" distR="114300" simplePos="0" relativeHeight="252511232" behindDoc="0" locked="0" layoutInCell="1" allowOverlap="1" wp14:anchorId="7C01F561" wp14:editId="6C7BCD28">
                <wp:simplePos x="0" y="0"/>
                <wp:positionH relativeFrom="column">
                  <wp:posOffset>5093335</wp:posOffset>
                </wp:positionH>
                <wp:positionV relativeFrom="paragraph">
                  <wp:posOffset>22225</wp:posOffset>
                </wp:positionV>
                <wp:extent cx="976820" cy="255095"/>
                <wp:effectExtent l="57150" t="38100" r="0" b="50165"/>
                <wp:wrapNone/>
                <wp:docPr id="754" name="Encre 754"/>
                <wp:cNvGraphicFramePr/>
                <a:graphic xmlns:a="http://schemas.openxmlformats.org/drawingml/2006/main">
                  <a:graphicData uri="http://schemas.microsoft.com/office/word/2010/wordprocessingInk">
                    <w14:contentPart bwMode="auto" r:id="rId153">
                      <w14:nvContentPartPr>
                        <w14:cNvContentPartPr/>
                      </w14:nvContentPartPr>
                      <w14:xfrm>
                        <a:off x="0" y="0"/>
                        <a:ext cx="976820" cy="255095"/>
                      </w14:xfrm>
                    </w14:contentPart>
                  </a:graphicData>
                </a:graphic>
              </wp:anchor>
            </w:drawing>
          </mc:Choice>
          <mc:Fallback>
            <w:pict>
              <v:shape w14:anchorId="5078CCBC" id="Encre 754" o:spid="_x0000_s1026" type="#_x0000_t75" style="position:absolute;margin-left:400.35pt;margin-top:1.05pt;width:78.3pt;height:21.5pt;z-index:25251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">
                <v:imagedata r:id="rId154" o:title=""/>
              </v:shape>
            </w:pict>
          </mc:Fallback>
        </mc:AlternateContent>
      </w:r>
      <w:r w:rsidR="00B62997">
        <w:rPr>
          <w:noProof/>
        </w:rPr>
        <mc:AlternateContent>
          <mc:Choice Requires="wpi">
            <w:drawing>
              <wp:anchor distT="0" distB="0" distL="114300" distR="114300" simplePos="0" relativeHeight="252478464" behindDoc="0" locked="0" layoutInCell="1" allowOverlap="1" wp14:anchorId="71E806AB" wp14:editId="16707944">
                <wp:simplePos x="0" y="0"/>
                <wp:positionH relativeFrom="column">
                  <wp:posOffset>1577975</wp:posOffset>
                </wp:positionH>
                <wp:positionV relativeFrom="paragraph">
                  <wp:posOffset>-38100</wp:posOffset>
                </wp:positionV>
                <wp:extent cx="2130420" cy="361950"/>
                <wp:effectExtent l="38100" t="38100" r="41910" b="57150"/>
                <wp:wrapNone/>
                <wp:docPr id="722" name="Encre 722"/>
                <wp:cNvGraphicFramePr/>
                <a:graphic xmlns:a="http://schemas.openxmlformats.org/drawingml/2006/main">
                  <a:graphicData uri="http://schemas.microsoft.com/office/word/2010/wordprocessingInk">
                    <w14:contentPart bwMode="auto" r:id="rId155">
                      <w14:nvContentPartPr>
                        <w14:cNvContentPartPr/>
                      </w14:nvContentPartPr>
                      <w14:xfrm>
                        <a:off x="0" y="0"/>
                        <a:ext cx="2130420" cy="361950"/>
                      </w14:xfrm>
                    </w14:contentPart>
                  </a:graphicData>
                </a:graphic>
              </wp:anchor>
            </w:drawing>
          </mc:Choice>
          <mc:Fallback>
            <w:pict>
              <v:shape w14:anchorId="4EB24A4D" id="Encre 722" o:spid="_x0000_s1026" type="#_x0000_t75" style="position:absolute;margin-left:123.55pt;margin-top:-3.7pt;width:169.2pt;height:29.9pt;z-index:25247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">
                <v:imagedata r:id="rId156" o:title=""/>
              </v:shape>
            </w:pict>
          </mc:Fallback>
        </mc:AlternateContent>
      </w:r>
    </w:p>
    <w:p w14:paraId="455BD0A3" w14:textId="27DA6282" w:rsidR="00B62997" w:rsidRDefault="00172B84" w:rsidP="00B62997">
      <w:r>
        <w:rPr>
          <w:noProof/>
        </w:rPr>
        <mc:AlternateContent>
          <mc:Choice Requires="wpi">
            <w:drawing>
              <wp:anchor distT="0" distB="0" distL="114300" distR="114300" simplePos="0" relativeHeight="252498944" behindDoc="0" locked="0" layoutInCell="1" allowOverlap="1" wp14:anchorId="76D69646" wp14:editId="56834240">
                <wp:simplePos x="0" y="0"/>
                <wp:positionH relativeFrom="column">
                  <wp:posOffset>4824730</wp:posOffset>
                </wp:positionH>
                <wp:positionV relativeFrom="paragraph">
                  <wp:posOffset>-57785</wp:posOffset>
                </wp:positionV>
                <wp:extent cx="114470" cy="158750"/>
                <wp:effectExtent l="38100" t="57150" r="38100" b="50800"/>
                <wp:wrapNone/>
                <wp:docPr id="742" name="Encre 742"/>
                <wp:cNvGraphicFramePr/>
                <a:graphic xmlns:a="http://schemas.openxmlformats.org/drawingml/2006/main">
                  <a:graphicData uri="http://schemas.microsoft.com/office/word/2010/wordprocessingInk">
                    <w14:contentPart bwMode="auto" r:id="rId157">
                      <w14:nvContentPartPr>
                        <w14:cNvContentPartPr/>
                      </w14:nvContentPartPr>
                      <w14:xfrm>
                        <a:off x="0" y="0"/>
                        <a:ext cx="114470" cy="158750"/>
                      </w14:xfrm>
                    </w14:contentPart>
                  </a:graphicData>
                </a:graphic>
              </wp:anchor>
            </w:drawing>
          </mc:Choice>
          <mc:Fallback>
            <w:pict>
              <v:shape w14:anchorId="4BB50276" id="Encre 742" o:spid="_x0000_s1026" type="#_x0000_t75" style="position:absolute;margin-left:379.2pt;margin-top:-5.25pt;width:10.4pt;height:13.9pt;z-index:25249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">
                <v:imagedata r:id="rId158" o:title=""/>
              </v:shape>
            </w:pict>
          </mc:Fallback>
        </mc:AlternateContent>
      </w:r>
      <w:r>
        <w:rPr>
          <w:noProof/>
        </w:rPr>
        <mc:AlternateContent>
          <mc:Choice Requires="wpi">
            <w:drawing>
              <wp:anchor distT="0" distB="0" distL="114300" distR="114300" simplePos="0" relativeHeight="252489728" behindDoc="0" locked="0" layoutInCell="1" allowOverlap="1" wp14:anchorId="56C480BD" wp14:editId="0F6FCB67">
                <wp:simplePos x="0" y="0"/>
                <wp:positionH relativeFrom="column">
                  <wp:posOffset>3872230</wp:posOffset>
                </wp:positionH>
                <wp:positionV relativeFrom="paragraph">
                  <wp:posOffset>-101600</wp:posOffset>
                </wp:positionV>
                <wp:extent cx="942250" cy="264965"/>
                <wp:effectExtent l="38100" t="38100" r="10795" b="40005"/>
                <wp:wrapNone/>
                <wp:docPr id="733" name="Encre 733"/>
                <wp:cNvGraphicFramePr/>
                <a:graphic xmlns:a="http://schemas.openxmlformats.org/drawingml/2006/main">
                  <a:graphicData uri="http://schemas.microsoft.com/office/word/2010/wordprocessingInk">
                    <w14:contentPart bwMode="auto" r:id="rId159">
                      <w14:nvContentPartPr>
                        <w14:cNvContentPartPr/>
                      </w14:nvContentPartPr>
                      <w14:xfrm>
                        <a:off x="0" y="0"/>
                        <a:ext cx="942250" cy="264965"/>
                      </w14:xfrm>
                    </w14:contentPart>
                  </a:graphicData>
                </a:graphic>
              </wp:anchor>
            </w:drawing>
          </mc:Choice>
          <mc:Fallback>
            <w:pict>
              <v:shape w14:anchorId="4A747C1C" id="Encre 733" o:spid="_x0000_s1026" type="#_x0000_t75" style="position:absolute;margin-left:304.2pt;margin-top:-8.7pt;width:75.65pt;height:22.25pt;z-index:25248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">
                <v:imagedata r:id="rId160" o:title=""/>
              </v:shape>
            </w:pict>
          </mc:Fallback>
        </mc:AlternateContent>
      </w:r>
      <w:r w:rsidR="00B62997">
        <w:rPr>
          <w:noProof/>
        </w:rPr>
        <mc:AlternateContent>
          <mc:Choice Requires="wpi">
            <w:drawing>
              <wp:anchor distT="0" distB="0" distL="114300" distR="114300" simplePos="0" relativeHeight="252451840" behindDoc="0" locked="0" layoutInCell="1" allowOverlap="1" wp14:anchorId="5E0883F1" wp14:editId="6F148731">
                <wp:simplePos x="0" y="0"/>
                <wp:positionH relativeFrom="column">
                  <wp:posOffset>147320</wp:posOffset>
                </wp:positionH>
                <wp:positionV relativeFrom="paragraph">
                  <wp:posOffset>-36195</wp:posOffset>
                </wp:positionV>
                <wp:extent cx="1268825" cy="251460"/>
                <wp:effectExtent l="57150" t="38100" r="7620" b="53340"/>
                <wp:wrapNone/>
                <wp:docPr id="696" name="Encre 696"/>
                <wp:cNvGraphicFramePr/>
                <a:graphic xmlns:a="http://schemas.openxmlformats.org/drawingml/2006/main">
                  <a:graphicData uri="http://schemas.microsoft.com/office/word/2010/wordprocessingInk">
                    <w14:contentPart bwMode="auto" r:id="rId161">
                      <w14:nvContentPartPr>
                        <w14:cNvContentPartPr/>
                      </w14:nvContentPartPr>
                      <w14:xfrm>
                        <a:off x="0" y="0"/>
                        <a:ext cx="1268825" cy="251460"/>
                      </w14:xfrm>
                    </w14:contentPart>
                  </a:graphicData>
                </a:graphic>
              </wp:anchor>
            </w:drawing>
          </mc:Choice>
          <mc:Fallback>
            <w:pict>
              <v:shape w14:anchorId="06AC3FC5" id="Encre 696" o:spid="_x0000_s1026" type="#_x0000_t75" style="position:absolute;margin-left:10.9pt;margin-top:-3.55pt;width:101.3pt;height:21.2pt;z-index:25245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">
                <v:imagedata r:id="rId162" o:title=""/>
              </v:shape>
            </w:pict>
          </mc:Fallback>
        </mc:AlternateContent>
      </w:r>
    </w:p>
    <w:p w14:paraId="6F4B346D" w14:textId="4185986B" w:rsidR="00B62997" w:rsidRDefault="00172B84" w:rsidP="00B62997">
      <w:r>
        <w:rPr>
          <w:noProof/>
        </w:rPr>
        <mc:AlternateContent>
          <mc:Choice Requires="wpi">
            <w:drawing>
              <wp:anchor distT="0" distB="0" distL="114300" distR="114300" simplePos="0" relativeHeight="252490752" behindDoc="0" locked="0" layoutInCell="1" allowOverlap="1" wp14:anchorId="3D352354" wp14:editId="326F16B8">
                <wp:simplePos x="0" y="0"/>
                <wp:positionH relativeFrom="column">
                  <wp:posOffset>4276140</wp:posOffset>
                </wp:positionH>
                <wp:positionV relativeFrom="paragraph">
                  <wp:posOffset>16278</wp:posOffset>
                </wp:positionV>
                <wp:extent cx="540000" cy="67320"/>
                <wp:effectExtent l="57150" t="38100" r="50800" b="46990"/>
                <wp:wrapNone/>
                <wp:docPr id="734" name="Encre 734"/>
                <wp:cNvGraphicFramePr/>
                <a:graphic xmlns:a="http://schemas.openxmlformats.org/drawingml/2006/main">
                  <a:graphicData uri="http://schemas.microsoft.com/office/word/2010/wordprocessingInk">
                    <w14:contentPart bwMode="auto" r:id="rId163">
                      <w14:nvContentPartPr>
                        <w14:cNvContentPartPr/>
                      </w14:nvContentPartPr>
                      <w14:xfrm>
                        <a:off x="0" y="0"/>
                        <a:ext cx="540000" cy="67320"/>
                      </w14:xfrm>
                    </w14:contentPart>
                  </a:graphicData>
                </a:graphic>
              </wp:anchor>
            </w:drawing>
          </mc:Choice>
          <mc:Fallback>
            <w:pict>
              <v:shape w14:anchorId="78663E5C" id="Encre 734" o:spid="_x0000_s1026" type="#_x0000_t75" style="position:absolute;margin-left:336pt;margin-top:.6pt;width:43.9pt;height:6.7pt;z-index:25249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">
                <v:imagedata r:id="rId164" o:title=""/>
              </v:shape>
            </w:pict>
          </mc:Fallback>
        </mc:AlternateContent>
      </w:r>
    </w:p>
    <w:p w14:paraId="008B5A20" w14:textId="45176CC2" w:rsidR="00B62997" w:rsidRDefault="00172B84" w:rsidP="00B62997">
      <w:r>
        <w:rPr>
          <w:noProof/>
        </w:rPr>
        <mc:AlternateContent>
          <mc:Choice Requires="wpi">
            <w:drawing>
              <wp:anchor distT="0" distB="0" distL="114300" distR="114300" simplePos="0" relativeHeight="252499968" behindDoc="0" locked="0" layoutInCell="1" allowOverlap="1" wp14:anchorId="66B86CEE" wp14:editId="04916E04">
                <wp:simplePos x="0" y="0"/>
                <wp:positionH relativeFrom="column">
                  <wp:posOffset>4304030</wp:posOffset>
                </wp:positionH>
                <wp:positionV relativeFrom="paragraph">
                  <wp:posOffset>27305</wp:posOffset>
                </wp:positionV>
                <wp:extent cx="437950" cy="219710"/>
                <wp:effectExtent l="57150" t="38100" r="19685" b="46990"/>
                <wp:wrapNone/>
                <wp:docPr id="743" name="Encre 743"/>
                <wp:cNvGraphicFramePr/>
                <a:graphic xmlns:a="http://schemas.openxmlformats.org/drawingml/2006/main">
                  <a:graphicData uri="http://schemas.microsoft.com/office/word/2010/wordprocessingInk">
                    <w14:contentPart bwMode="auto" r:id="rId165">
                      <w14:nvContentPartPr>
                        <w14:cNvContentPartPr/>
                      </w14:nvContentPartPr>
                      <w14:xfrm>
                        <a:off x="0" y="0"/>
                        <a:ext cx="437950" cy="219710"/>
                      </w14:xfrm>
                    </w14:contentPart>
                  </a:graphicData>
                </a:graphic>
              </wp:anchor>
            </w:drawing>
          </mc:Choice>
          <mc:Fallback>
            <w:pict>
              <v:shape w14:anchorId="7AD39654" id="Encre 743" o:spid="_x0000_s1026" type="#_x0000_t75" style="position:absolute;margin-left:338.2pt;margin-top:1.45pt;width:35.9pt;height:18.7pt;z-index:25249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">
                <v:imagedata r:id="rId166" o:title=""/>
              </v:shape>
            </w:pict>
          </mc:Fallback>
        </mc:AlternateContent>
      </w:r>
    </w:p>
    <w:p w14:paraId="7B55C451" w14:textId="3281D114" w:rsidR="00B62997" w:rsidRDefault="00172B84" w:rsidP="00B62997">
      <w:r>
        <w:rPr>
          <w:noProof/>
        </w:rPr>
        <mc:AlternateContent>
          <mc:Choice Requires="wpi">
            <w:drawing>
              <wp:anchor distT="0" distB="0" distL="114300" distR="114300" simplePos="0" relativeHeight="252540928" behindDoc="0" locked="0" layoutInCell="1" allowOverlap="1" wp14:anchorId="1C2C7F85" wp14:editId="660FAC59">
                <wp:simplePos x="0" y="0"/>
                <wp:positionH relativeFrom="column">
                  <wp:posOffset>2066290</wp:posOffset>
                </wp:positionH>
                <wp:positionV relativeFrom="paragraph">
                  <wp:posOffset>-104775</wp:posOffset>
                </wp:positionV>
                <wp:extent cx="1904895" cy="400050"/>
                <wp:effectExtent l="38100" t="38100" r="19685" b="57150"/>
                <wp:wrapNone/>
                <wp:docPr id="783" name="Encre 783"/>
                <wp:cNvGraphicFramePr/>
                <a:graphic xmlns:a="http://schemas.openxmlformats.org/drawingml/2006/main">
                  <a:graphicData uri="http://schemas.microsoft.com/office/word/2010/wordprocessingInk">
                    <w14:contentPart bwMode="auto" r:id="rId167">
                      <w14:nvContentPartPr>
                        <w14:cNvContentPartPr/>
                      </w14:nvContentPartPr>
                      <w14:xfrm>
                        <a:off x="0" y="0"/>
                        <a:ext cx="1904895" cy="400050"/>
                      </w14:xfrm>
                    </w14:contentPart>
                  </a:graphicData>
                </a:graphic>
              </wp:anchor>
            </w:drawing>
          </mc:Choice>
          <mc:Fallback>
            <w:pict>
              <v:shape w14:anchorId="7EEF4F01" id="Encre 783" o:spid="_x0000_s1026" type="#_x0000_t75" style="position:absolute;margin-left:162pt;margin-top:-8.95pt;width:151.45pt;height:32.9pt;z-index:25254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">
                <v:imagedata r:id="rId168" o:title=""/>
              </v:shape>
            </w:pict>
          </mc:Fallback>
        </mc:AlternateContent>
      </w:r>
      <w:r>
        <w:rPr>
          <w:noProof/>
        </w:rPr>
        <mc:AlternateContent>
          <mc:Choice Requires="wpi">
            <w:drawing>
              <wp:anchor distT="0" distB="0" distL="114300" distR="114300" simplePos="0" relativeHeight="252536832" behindDoc="0" locked="0" layoutInCell="1" allowOverlap="1" wp14:anchorId="05100237" wp14:editId="4F9E3A5E">
                <wp:simplePos x="0" y="0"/>
                <wp:positionH relativeFrom="column">
                  <wp:posOffset>109855</wp:posOffset>
                </wp:positionH>
                <wp:positionV relativeFrom="paragraph">
                  <wp:posOffset>-15875</wp:posOffset>
                </wp:positionV>
                <wp:extent cx="1774525" cy="247820"/>
                <wp:effectExtent l="38100" t="57150" r="35560" b="57150"/>
                <wp:wrapNone/>
                <wp:docPr id="779" name="Encre 779"/>
                <wp:cNvGraphicFramePr/>
                <a:graphic xmlns:a="http://schemas.openxmlformats.org/drawingml/2006/main">
                  <a:graphicData uri="http://schemas.microsoft.com/office/word/2010/wordprocessingInk">
                    <w14:contentPart bwMode="auto" r:id="rId169">
                      <w14:nvContentPartPr>
                        <w14:cNvContentPartPr/>
                      </w14:nvContentPartPr>
                      <w14:xfrm>
                        <a:off x="0" y="0"/>
                        <a:ext cx="1774525" cy="247820"/>
                      </w14:xfrm>
                    </w14:contentPart>
                  </a:graphicData>
                </a:graphic>
              </wp:anchor>
            </w:drawing>
          </mc:Choice>
          <mc:Fallback>
            <w:pict>
              <v:shape w14:anchorId="29D1573A" id="Encre 779" o:spid="_x0000_s1026" type="#_x0000_t75" style="position:absolute;margin-left:7.95pt;margin-top:-1.95pt;width:141.15pt;height:20.9pt;z-index:25253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">
                <v:imagedata r:id="rId170" o:title=""/>
              </v:shape>
            </w:pict>
          </mc:Fallback>
        </mc:AlternateContent>
      </w:r>
    </w:p>
    <w:p w14:paraId="12BD0AA7" w14:textId="60CCB3CB" w:rsidR="00B62997" w:rsidRPr="00B62997" w:rsidRDefault="00B62997" w:rsidP="00B62997"/>
    <w:p w14:paraId="0B1D89F6" w14:textId="77777777" w:rsidR="00B65649" w:rsidRPr="00654FB8" w:rsidRDefault="00B65649" w:rsidP="004221C4">
      <w:pPr>
        <w:pStyle w:val="Titre2"/>
        <w:ind w:hanging="862"/>
      </w:pPr>
      <w:r w:rsidRPr="00654FB8">
        <w:t>Test expérimental de la chaîne de mesure</w:t>
      </w:r>
    </w:p>
    <w:p w14:paraId="07424BE2" w14:textId="77777777" w:rsidR="00B65649" w:rsidRPr="00654FB8" w:rsidRDefault="00B65649" w:rsidP="00B65649">
      <w:pPr>
        <w:spacing w:after="200"/>
      </w:pPr>
      <w:r w:rsidRPr="00654FB8">
        <w:t>Pour tester cette chaîne de mesure qui permet de détecter la présence d’une pression exercée sur le capteur, on réalise le circuit étudié précédemment. La commutation est réalisée automatiquement par le microcontrôleur.</w:t>
      </w:r>
    </w:p>
    <w:p w14:paraId="1565C258" w14:textId="77777777" w:rsidR="00B65649" w:rsidRPr="00654FB8" w:rsidRDefault="00B65649" w:rsidP="00B65649">
      <w:pPr>
        <w:spacing w:line="240" w:lineRule="auto"/>
        <w:jc w:val="left"/>
      </w:pPr>
      <w:r w:rsidRPr="00654FB8">
        <w:t>On réalise l’expérience suivante :</w:t>
      </w:r>
    </w:p>
    <w:p w14:paraId="7BDD6802" w14:textId="77777777" w:rsidR="00B65649" w:rsidRPr="00654FB8" w:rsidRDefault="00B65649" w:rsidP="00B65649">
      <w:pPr>
        <w:spacing w:line="240" w:lineRule="auto"/>
        <w:jc w:val="left"/>
      </w:pPr>
      <w:r w:rsidRPr="00654FB8">
        <w:rPr>
          <w:noProof/>
          <w:lang w:eastAsia="zh-CN"/>
        </w:rPr>
        <w:drawing>
          <wp:anchor distT="0" distB="0" distL="114300" distR="114300" simplePos="0" relativeHeight="251748352" behindDoc="1" locked="0" layoutInCell="1" allowOverlap="1" wp14:anchorId="52CFB18B" wp14:editId="04DAFE43">
            <wp:simplePos x="0" y="0"/>
            <wp:positionH relativeFrom="column">
              <wp:posOffset>3505228</wp:posOffset>
            </wp:positionH>
            <wp:positionV relativeFrom="paragraph">
              <wp:posOffset>22860</wp:posOffset>
            </wp:positionV>
            <wp:extent cx="2329815" cy="1439545"/>
            <wp:effectExtent l="0" t="0" r="0" b="8255"/>
            <wp:wrapTight wrapText="bothSides">
              <wp:wrapPolygon edited="0">
                <wp:start x="0" y="0"/>
                <wp:lineTo x="0" y="21438"/>
                <wp:lineTo x="21370" y="21438"/>
                <wp:lineTo x="21370" y="0"/>
                <wp:lineTo x="0" y="0"/>
              </wp:wrapPolygon>
            </wp:wrapTight>
            <wp:docPr id="6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pic:cNvPicPr>
                      <a:picLocks noChangeAspect="1" noChangeArrowheads="1"/>
                    </pic:cNvPicPr>
                  </pic:nvPicPr>
                  <pic:blipFill>
                    <a:blip r:embed="rId171" cstate="print">
                      <a:extLst>
                        <a:ext uri="{28A0092B-C50C-407E-A947-70E740481C1C}">
                          <a14:useLocalDpi xmlns:a14="http://schemas.microsoft.com/office/drawing/2010/main" val="0"/>
                        </a:ext>
                      </a:extLst>
                    </a:blip>
                    <a:stretch>
                      <a:fillRect/>
                    </a:stretch>
                  </pic:blipFill>
                  <pic:spPr bwMode="auto">
                    <a:xfrm>
                      <a:off x="0" y="0"/>
                      <a:ext cx="2329815" cy="1439545"/>
                    </a:xfrm>
                    <a:prstGeom prst="rect">
                      <a:avLst/>
                    </a:prstGeom>
                  </pic:spPr>
                </pic:pic>
              </a:graphicData>
            </a:graphic>
            <wp14:sizeRelH relativeFrom="page">
              <wp14:pctWidth>0</wp14:pctWidth>
            </wp14:sizeRelH>
            <wp14:sizeRelV relativeFrom="page">
              <wp14:pctHeight>0</wp14:pctHeight>
            </wp14:sizeRelV>
          </wp:anchor>
        </w:drawing>
      </w:r>
      <w:r w:rsidRPr="00654FB8">
        <w:rPr>
          <w:noProof/>
          <w:lang w:eastAsia="zh-CN"/>
        </w:rPr>
        <w:drawing>
          <wp:anchor distT="0" distB="0" distL="114300" distR="114300" simplePos="0" relativeHeight="251747328" behindDoc="1" locked="0" layoutInCell="1" allowOverlap="1" wp14:anchorId="6058FEDE" wp14:editId="51368322">
            <wp:simplePos x="0" y="0"/>
            <wp:positionH relativeFrom="column">
              <wp:posOffset>134951</wp:posOffset>
            </wp:positionH>
            <wp:positionV relativeFrom="paragraph">
              <wp:posOffset>31115</wp:posOffset>
            </wp:positionV>
            <wp:extent cx="2353310" cy="1442085"/>
            <wp:effectExtent l="0" t="0" r="8890" b="5715"/>
            <wp:wrapTight wrapText="bothSides">
              <wp:wrapPolygon edited="0">
                <wp:start x="0" y="0"/>
                <wp:lineTo x="0" y="21400"/>
                <wp:lineTo x="21507" y="21400"/>
                <wp:lineTo x="21507" y="0"/>
                <wp:lineTo x="0" y="0"/>
              </wp:wrapPolygon>
            </wp:wrapTight>
            <wp:docPr id="64"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pic:cNvPicPr>
                      <a:picLocks noChangeAspect="1" noChangeArrowheads="1"/>
                    </pic:cNvPicPr>
                  </pic:nvPicPr>
                  <pic:blipFill>
                    <a:blip r:embed="rId172" cstate="print">
                      <a:extLst>
                        <a:ext uri="{28A0092B-C50C-407E-A947-70E740481C1C}">
                          <a14:useLocalDpi xmlns:a14="http://schemas.microsoft.com/office/drawing/2010/main" val="0"/>
                        </a:ext>
                      </a:extLst>
                    </a:blip>
                    <a:stretch>
                      <a:fillRect/>
                    </a:stretch>
                  </pic:blipFill>
                  <pic:spPr bwMode="auto">
                    <a:xfrm>
                      <a:off x="0" y="0"/>
                      <a:ext cx="2353310" cy="1442085"/>
                    </a:xfrm>
                    <a:prstGeom prst="rect">
                      <a:avLst/>
                    </a:prstGeom>
                  </pic:spPr>
                </pic:pic>
              </a:graphicData>
            </a:graphic>
            <wp14:sizeRelH relativeFrom="page">
              <wp14:pctWidth>0</wp14:pctWidth>
            </wp14:sizeRelH>
            <wp14:sizeRelV relativeFrom="page">
              <wp14:pctHeight>0</wp14:pctHeight>
            </wp14:sizeRelV>
          </wp:anchor>
        </w:drawing>
      </w:r>
    </w:p>
    <w:p w14:paraId="77EBFDD9" w14:textId="77777777" w:rsidR="00B65649" w:rsidRPr="00654FB8" w:rsidRDefault="00B65649" w:rsidP="00B65649">
      <w:pPr>
        <w:spacing w:line="240" w:lineRule="auto"/>
        <w:jc w:val="left"/>
      </w:pPr>
    </w:p>
    <w:p w14:paraId="3376680B" w14:textId="77777777" w:rsidR="00B65649" w:rsidRPr="00654FB8" w:rsidRDefault="00B65649" w:rsidP="00B65649">
      <w:pPr>
        <w:spacing w:line="240" w:lineRule="auto"/>
        <w:jc w:val="left"/>
      </w:pPr>
    </w:p>
    <w:p w14:paraId="60822B5C" w14:textId="77777777" w:rsidR="00B65649" w:rsidRPr="00654FB8" w:rsidRDefault="00B65649" w:rsidP="00B65649">
      <w:pPr>
        <w:spacing w:line="240" w:lineRule="auto"/>
        <w:jc w:val="center"/>
      </w:pPr>
    </w:p>
    <w:p w14:paraId="7CC65F8E" w14:textId="77777777" w:rsidR="00B65649" w:rsidRPr="00654FB8" w:rsidRDefault="00B65649" w:rsidP="00B65649">
      <w:pPr>
        <w:spacing w:line="240" w:lineRule="auto"/>
        <w:jc w:val="left"/>
      </w:pPr>
    </w:p>
    <w:p w14:paraId="614CC372" w14:textId="77777777" w:rsidR="00B65649" w:rsidRPr="00654FB8" w:rsidRDefault="00B65649" w:rsidP="00B65649">
      <w:pPr>
        <w:spacing w:line="240" w:lineRule="auto"/>
        <w:jc w:val="left"/>
      </w:pPr>
    </w:p>
    <w:p w14:paraId="58F2C5CD" w14:textId="77777777" w:rsidR="00B65649" w:rsidRPr="00654FB8" w:rsidRDefault="00B65649" w:rsidP="00B65649">
      <w:pPr>
        <w:spacing w:line="240" w:lineRule="auto"/>
        <w:jc w:val="left"/>
      </w:pPr>
    </w:p>
    <w:p w14:paraId="749B3E0F" w14:textId="77777777" w:rsidR="00B65649" w:rsidRPr="00654FB8" w:rsidRDefault="00B65649" w:rsidP="00B65649">
      <w:pPr>
        <w:spacing w:line="240" w:lineRule="auto"/>
        <w:jc w:val="left"/>
      </w:pPr>
    </w:p>
    <w:p w14:paraId="02A8B792" w14:textId="77777777" w:rsidR="00B65649" w:rsidRPr="00654FB8" w:rsidRDefault="00B65649" w:rsidP="00B65649">
      <w:pPr>
        <w:spacing w:line="240" w:lineRule="auto"/>
        <w:jc w:val="left"/>
      </w:pPr>
    </w:p>
    <w:p w14:paraId="1D9701BB" w14:textId="77777777" w:rsidR="00B65649" w:rsidRPr="00654FB8" w:rsidRDefault="00B65649" w:rsidP="00B65649">
      <w:pPr>
        <w:spacing w:line="240" w:lineRule="auto"/>
        <w:jc w:val="left"/>
      </w:pPr>
    </w:p>
    <w:p w14:paraId="0CA47C2B" w14:textId="46AE76A1" w:rsidR="00B65649" w:rsidRPr="00654FB8" w:rsidRDefault="00B65649" w:rsidP="00B65649">
      <w:pPr>
        <w:spacing w:line="240" w:lineRule="auto"/>
        <w:jc w:val="left"/>
        <w:sectPr w:rsidR="00B65649" w:rsidRPr="00654FB8" w:rsidSect="00EE1865">
          <w:pgSz w:w="11906" w:h="16838"/>
          <w:pgMar w:top="851" w:right="992" w:bottom="851" w:left="1134" w:header="567" w:footer="567" w:gutter="0"/>
          <w:cols w:space="720"/>
          <w:formProt w:val="0"/>
          <w:docGrid w:linePitch="360" w:charSpace="8192"/>
        </w:sectPr>
      </w:pPr>
      <w:r w:rsidRPr="00654FB8">
        <w:rPr>
          <w:noProof/>
          <w:lang w:eastAsia="zh-CN"/>
        </w:rPr>
        <mc:AlternateContent>
          <mc:Choice Requires="wps">
            <w:drawing>
              <wp:anchor distT="0" distB="0" distL="114300" distR="114300" simplePos="0" relativeHeight="251750400" behindDoc="0" locked="0" layoutInCell="1" allowOverlap="1" wp14:anchorId="33518C30" wp14:editId="5A7BE94C">
                <wp:simplePos x="0" y="0"/>
                <wp:positionH relativeFrom="column">
                  <wp:posOffset>3614751</wp:posOffset>
                </wp:positionH>
                <wp:positionV relativeFrom="paragraph">
                  <wp:posOffset>12700</wp:posOffset>
                </wp:positionV>
                <wp:extent cx="2066290" cy="278765"/>
                <wp:effectExtent l="0" t="0" r="0" b="6985"/>
                <wp:wrapNone/>
                <wp:docPr id="58" name="Zone de texte 58"/>
                <wp:cNvGraphicFramePr/>
                <a:graphic xmlns:a="http://schemas.openxmlformats.org/drawingml/2006/main">
                  <a:graphicData uri="http://schemas.microsoft.com/office/word/2010/wordprocessingShape">
                    <wps:wsp>
                      <wps:cNvSpPr txBox="1"/>
                      <wps:spPr>
                        <a:xfrm>
                          <a:off x="0" y="0"/>
                          <a:ext cx="2066290" cy="278765"/>
                        </a:xfrm>
                        <a:prstGeom prst="rect">
                          <a:avLst/>
                        </a:prstGeom>
                        <a:solidFill>
                          <a:sysClr val="window" lastClr="FFFFFF"/>
                        </a:solidFill>
                        <a:ln w="6350">
                          <a:noFill/>
                        </a:ln>
                      </wps:spPr>
                      <wps:txbx>
                        <w:txbxContent>
                          <w:p w14:paraId="1A1B3DA2" w14:textId="77777777" w:rsidR="004B20F5" w:rsidRDefault="004B20F5" w:rsidP="00B65649">
                            <w:pPr>
                              <w:jc w:val="center"/>
                            </w:pPr>
                            <w:r>
                              <w:t>Figure 6. Dispositif avec 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18C30" id="Zone de texte 58" o:spid="_x0000_s1027" type="#_x0000_t202" style="position:absolute;margin-left:284.65pt;margin-top:1pt;width:162.7pt;height:21.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" fillcolor="window" stroked="f" strokeweight=".5pt">
                <v:textbox>
                  <w:txbxContent>
                    <w:p w14:paraId="1A1B3DA2" w14:textId="77777777" w:rsidR="004B20F5" w:rsidRDefault="004B20F5" w:rsidP="00B65649">
                      <w:pPr>
                        <w:jc w:val="center"/>
                      </w:pPr>
                      <w:r>
                        <w:t>Figure 6. Dispositif avec pression</w:t>
                      </w:r>
                    </w:p>
                  </w:txbxContent>
                </v:textbox>
              </v:shape>
            </w:pict>
          </mc:Fallback>
        </mc:AlternateContent>
      </w:r>
      <w:r w:rsidRPr="00654FB8">
        <w:rPr>
          <w:noProof/>
          <w:lang w:eastAsia="zh-CN"/>
        </w:rPr>
        <mc:AlternateContent>
          <mc:Choice Requires="wps">
            <w:drawing>
              <wp:anchor distT="0" distB="0" distL="114300" distR="114300" simplePos="0" relativeHeight="251749376" behindDoc="0" locked="0" layoutInCell="1" allowOverlap="1" wp14:anchorId="5EB1FCF9" wp14:editId="6D42B9AA">
                <wp:simplePos x="0" y="0"/>
                <wp:positionH relativeFrom="column">
                  <wp:posOffset>188291</wp:posOffset>
                </wp:positionH>
                <wp:positionV relativeFrom="paragraph">
                  <wp:posOffset>13970</wp:posOffset>
                </wp:positionV>
                <wp:extent cx="2201545" cy="372745"/>
                <wp:effectExtent l="0" t="0" r="8255" b="8255"/>
                <wp:wrapNone/>
                <wp:docPr id="59" name="Zone de texte 59"/>
                <wp:cNvGraphicFramePr/>
                <a:graphic xmlns:a="http://schemas.openxmlformats.org/drawingml/2006/main">
                  <a:graphicData uri="http://schemas.microsoft.com/office/word/2010/wordprocessingShape">
                    <wps:wsp>
                      <wps:cNvSpPr txBox="1"/>
                      <wps:spPr>
                        <a:xfrm>
                          <a:off x="0" y="0"/>
                          <a:ext cx="2201545" cy="372745"/>
                        </a:xfrm>
                        <a:prstGeom prst="rect">
                          <a:avLst/>
                        </a:prstGeom>
                        <a:solidFill>
                          <a:sysClr val="window" lastClr="FFFFFF"/>
                        </a:solidFill>
                        <a:ln w="6350">
                          <a:noFill/>
                        </a:ln>
                      </wps:spPr>
                      <wps:txbx>
                        <w:txbxContent>
                          <w:p w14:paraId="22182906" w14:textId="77777777" w:rsidR="004B20F5" w:rsidRDefault="004B20F5" w:rsidP="00B65649">
                            <w:pPr>
                              <w:jc w:val="center"/>
                            </w:pPr>
                            <w:r>
                              <w:t>Figure 5. Dispositif sans 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1FCF9" id="Zone de texte 59" o:spid="_x0000_s1028" type="#_x0000_t202" style="position:absolute;margin-left:14.85pt;margin-top:1.1pt;width:173.35pt;height:29.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" fillcolor="window" stroked="f" strokeweight=".5pt">
                <v:textbox>
                  <w:txbxContent>
                    <w:p w14:paraId="22182906" w14:textId="77777777" w:rsidR="004B20F5" w:rsidRDefault="004B20F5" w:rsidP="00B65649">
                      <w:pPr>
                        <w:jc w:val="center"/>
                      </w:pPr>
                      <w:r>
                        <w:t>Figure 5. Dispositif sans pression</w:t>
                      </w:r>
                    </w:p>
                  </w:txbxContent>
                </v:textbox>
              </v:shape>
            </w:pict>
          </mc:Fallback>
        </mc:AlternateContent>
      </w:r>
    </w:p>
    <w:p w14:paraId="1D3C4614" w14:textId="77777777" w:rsidR="00B65649" w:rsidRPr="00654FB8" w:rsidRDefault="00B65649" w:rsidP="00B65649">
      <w:pPr>
        <w:spacing w:line="240" w:lineRule="auto"/>
      </w:pPr>
      <w:r w:rsidRPr="00654FB8">
        <w:lastRenderedPageBreak/>
        <w:t xml:space="preserve">Un premier essai est conduit sans qu’aucune pression ne soit exercée sur le capteur (figure 5). Le microcontrôleur mesure la tension </w:t>
      </w:r>
      <w:proofErr w:type="spellStart"/>
      <w:r w:rsidRPr="00654FB8">
        <w:rPr>
          <w:i/>
        </w:rPr>
        <w:t>u</w:t>
      </w:r>
      <w:r w:rsidRPr="00654FB8">
        <w:rPr>
          <w:vertAlign w:val="subscript"/>
        </w:rPr>
        <w:t>C</w:t>
      </w:r>
      <w:proofErr w:type="spellEnd"/>
      <w:r w:rsidRPr="00654FB8">
        <w:t>(</w:t>
      </w:r>
      <w:r w:rsidRPr="00654FB8">
        <w:rPr>
          <w:i/>
        </w:rPr>
        <w:t>t</w:t>
      </w:r>
      <w:r w:rsidRPr="00654FB8">
        <w:t>) au cours du temps aux bornes du capteur capacitif.</w:t>
      </w:r>
    </w:p>
    <w:p w14:paraId="2C59398B" w14:textId="77777777" w:rsidR="00B65649" w:rsidRPr="00654FB8" w:rsidRDefault="00B65649" w:rsidP="00B65649">
      <w:r w:rsidRPr="00654FB8">
        <w:t xml:space="preserve">Un second essai est réalisé au cours duquel une masse (ici un verre rempli d’eau) est posée sur le capteur (figure 6). De nouveau, on mesure la tension </w:t>
      </w:r>
      <w:proofErr w:type="spellStart"/>
      <w:r w:rsidRPr="00654FB8">
        <w:rPr>
          <w:i/>
        </w:rPr>
        <w:t>u</w:t>
      </w:r>
      <w:r w:rsidRPr="00654FB8">
        <w:rPr>
          <w:vertAlign w:val="subscript"/>
        </w:rPr>
        <w:t>C</w:t>
      </w:r>
      <w:proofErr w:type="spellEnd"/>
      <w:r w:rsidRPr="00654FB8">
        <w:t>(</w:t>
      </w:r>
      <w:r w:rsidRPr="00654FB8">
        <w:rPr>
          <w:i/>
        </w:rPr>
        <w:t>t</w:t>
      </w:r>
      <w:r w:rsidRPr="00654FB8">
        <w:t>) au cours du temps aux bornes du capteur capacitif.</w:t>
      </w:r>
    </w:p>
    <w:p w14:paraId="76015FE3" w14:textId="77777777" w:rsidR="00B65649" w:rsidRPr="00654FB8" w:rsidRDefault="00B65649" w:rsidP="00B65649"/>
    <w:p w14:paraId="2DC871DD" w14:textId="600D11EC" w:rsidR="00B65649" w:rsidRPr="00654FB8" w:rsidRDefault="00B65649" w:rsidP="00B65649">
      <w:pPr>
        <w:spacing w:line="240" w:lineRule="auto"/>
        <w:jc w:val="left"/>
        <w:rPr>
          <w:b/>
        </w:rPr>
      </w:pPr>
      <w:r w:rsidRPr="00654FB8">
        <w:rPr>
          <w:b/>
        </w:rPr>
        <w:t>Données :</w:t>
      </w:r>
    </w:p>
    <w:p w14:paraId="7DC5026C" w14:textId="470047CD" w:rsidR="00B65649" w:rsidRPr="00654FB8" w:rsidRDefault="00172B84" w:rsidP="00584117">
      <w:pPr>
        <w:numPr>
          <w:ilvl w:val="0"/>
          <w:numId w:val="8"/>
        </w:numPr>
        <w:spacing w:after="200" w:line="240" w:lineRule="auto"/>
        <w:contextualSpacing/>
        <w:jc w:val="left"/>
      </w:pPr>
      <w:r>
        <w:rPr>
          <w:noProof/>
        </w:rPr>
        <mc:AlternateContent>
          <mc:Choice Requires="wpi">
            <w:drawing>
              <wp:anchor distT="0" distB="0" distL="114300" distR="114300" simplePos="0" relativeHeight="252548096" behindDoc="0" locked="0" layoutInCell="1" allowOverlap="1" wp14:anchorId="54439531" wp14:editId="07E064DF">
                <wp:simplePos x="0" y="0"/>
                <wp:positionH relativeFrom="column">
                  <wp:posOffset>2976245</wp:posOffset>
                </wp:positionH>
                <wp:positionV relativeFrom="paragraph">
                  <wp:posOffset>-140970</wp:posOffset>
                </wp:positionV>
                <wp:extent cx="531145" cy="305435"/>
                <wp:effectExtent l="38100" t="57150" r="21590" b="56515"/>
                <wp:wrapNone/>
                <wp:docPr id="790" name="Encre 790"/>
                <wp:cNvGraphicFramePr/>
                <a:graphic xmlns:a="http://schemas.openxmlformats.org/drawingml/2006/main">
                  <a:graphicData uri="http://schemas.microsoft.com/office/word/2010/wordprocessingInk">
                    <w14:contentPart bwMode="auto" r:id="rId173">
                      <w14:nvContentPartPr>
                        <w14:cNvContentPartPr/>
                      </w14:nvContentPartPr>
                      <w14:xfrm>
                        <a:off x="0" y="0"/>
                        <a:ext cx="531145" cy="305435"/>
                      </w14:xfrm>
                    </w14:contentPart>
                  </a:graphicData>
                </a:graphic>
              </wp:anchor>
            </w:drawing>
          </mc:Choice>
          <mc:Fallback>
            <w:pict>
              <v:shape w14:anchorId="393CB809" id="Encre 790" o:spid="_x0000_s1026" type="#_x0000_t75" style="position:absolute;margin-left:233.65pt;margin-top:-11.8pt;width:43.2pt;height:25.45pt;z-index:25254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">
                <v:imagedata r:id="rId174" o:title=""/>
              </v:shape>
            </w:pict>
          </mc:Fallback>
        </mc:AlternateContent>
      </w:r>
      <w:proofErr w:type="gramStart"/>
      <w:r w:rsidR="00B65649" w:rsidRPr="00654FB8">
        <w:t>tension</w:t>
      </w:r>
      <w:proofErr w:type="gramEnd"/>
      <w:r w:rsidR="00B65649" w:rsidRPr="00654FB8">
        <w:t xml:space="preserve"> du générateur idéal : </w:t>
      </w:r>
      <w:r w:rsidR="00B65649" w:rsidRPr="00654FB8">
        <w:rPr>
          <w:i/>
          <w:iCs/>
        </w:rPr>
        <w:t>E </w:t>
      </w:r>
      <w:r w:rsidR="00B65649" w:rsidRPr="00654FB8">
        <w:t>= 5 V ;</w:t>
      </w:r>
    </w:p>
    <w:p w14:paraId="09FAF2F5" w14:textId="04885268" w:rsidR="00B65649" w:rsidRPr="00654FB8" w:rsidRDefault="00172B84" w:rsidP="00584117">
      <w:pPr>
        <w:numPr>
          <w:ilvl w:val="0"/>
          <w:numId w:val="8"/>
        </w:numPr>
        <w:tabs>
          <w:tab w:val="center" w:pos="4819"/>
        </w:tabs>
        <w:spacing w:after="200" w:line="240" w:lineRule="auto"/>
        <w:contextualSpacing/>
        <w:jc w:val="left"/>
      </w:pPr>
      <w:r>
        <w:rPr>
          <w:noProof/>
        </w:rPr>
        <mc:AlternateContent>
          <mc:Choice Requires="wpi">
            <w:drawing>
              <wp:anchor distT="0" distB="0" distL="114300" distR="114300" simplePos="0" relativeHeight="252542976" behindDoc="0" locked="0" layoutInCell="1" allowOverlap="1" wp14:anchorId="7CCE0F22" wp14:editId="2949BA54">
                <wp:simplePos x="0" y="0"/>
                <wp:positionH relativeFrom="column">
                  <wp:posOffset>2775300</wp:posOffset>
                </wp:positionH>
                <wp:positionV relativeFrom="paragraph">
                  <wp:posOffset>137483</wp:posOffset>
                </wp:positionV>
                <wp:extent cx="353520" cy="33480"/>
                <wp:effectExtent l="57150" t="38100" r="46990" b="43180"/>
                <wp:wrapNone/>
                <wp:docPr id="785" name="Encre 785"/>
                <wp:cNvGraphicFramePr/>
                <a:graphic xmlns:a="http://schemas.openxmlformats.org/drawingml/2006/main">
                  <a:graphicData uri="http://schemas.microsoft.com/office/word/2010/wordprocessingInk">
                    <w14:contentPart bwMode="auto" r:id="rId175">
                      <w14:nvContentPartPr>
                        <w14:cNvContentPartPr/>
                      </w14:nvContentPartPr>
                      <w14:xfrm>
                        <a:off x="0" y="0"/>
                        <a:ext cx="353520" cy="33480"/>
                      </w14:xfrm>
                    </w14:contentPart>
                  </a:graphicData>
                </a:graphic>
              </wp:anchor>
            </w:drawing>
          </mc:Choice>
          <mc:Fallback>
            <w:pict>
              <v:shape w14:anchorId="0A1DF65A" id="Encre 785" o:spid="_x0000_s1026" type="#_x0000_t75" style="position:absolute;margin-left:217.85pt;margin-top:10.15pt;width:29.3pt;height:4.1pt;z-index:25254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">
                <v:imagedata r:id="rId176" o:title=""/>
              </v:shape>
            </w:pict>
          </mc:Fallback>
        </mc:AlternateContent>
      </w:r>
      <w:proofErr w:type="gramStart"/>
      <w:r w:rsidR="00B65649" w:rsidRPr="00654FB8">
        <w:t>résistance</w:t>
      </w:r>
      <w:proofErr w:type="gramEnd"/>
      <w:r w:rsidR="00B65649" w:rsidRPr="00654FB8">
        <w:t xml:space="preserve"> du conducteur ohmique : </w:t>
      </w:r>
      <w:r w:rsidR="00B65649" w:rsidRPr="00654FB8">
        <w:rPr>
          <w:i/>
        </w:rPr>
        <w:t>R</w:t>
      </w:r>
      <w:r w:rsidR="00B65649" w:rsidRPr="00654FB8">
        <w:t xml:space="preserve"> = 10 M</w:t>
      </w:r>
      <w:r w:rsidR="00B65649" w:rsidRPr="00654FB8">
        <w:rPr>
          <w:rFonts w:ascii="Symbol" w:hAnsi="Symbol"/>
        </w:rPr>
        <w:t></w:t>
      </w:r>
      <w:r w:rsidR="00B65649" w:rsidRPr="00654FB8">
        <w:rPr>
          <w:rFonts w:ascii="Symbol" w:hAnsi="Symbol"/>
        </w:rPr>
        <w:t></w:t>
      </w:r>
      <w:r w:rsidR="00B65649" w:rsidRPr="00654FB8">
        <w:t>;</w:t>
      </w:r>
    </w:p>
    <w:p w14:paraId="7B474F15" w14:textId="7F927139" w:rsidR="00B65649" w:rsidRPr="00654FB8" w:rsidRDefault="00B65649" w:rsidP="00584117">
      <w:pPr>
        <w:numPr>
          <w:ilvl w:val="0"/>
          <w:numId w:val="8"/>
        </w:numPr>
        <w:tabs>
          <w:tab w:val="center" w:pos="4819"/>
        </w:tabs>
        <w:spacing w:after="200" w:line="240" w:lineRule="auto"/>
        <w:contextualSpacing/>
        <w:jc w:val="left"/>
      </w:pPr>
      <w:proofErr w:type="gramStart"/>
      <w:r w:rsidRPr="00654FB8">
        <w:t>épaisseur</w:t>
      </w:r>
      <w:proofErr w:type="gramEnd"/>
      <w:r w:rsidRPr="00654FB8">
        <w:t xml:space="preserve"> de la feuille de papier isolante sans pression :</w:t>
      </w:r>
      <w:r w:rsidRPr="00654FB8">
        <w:rPr>
          <w:i/>
        </w:rPr>
        <w:t xml:space="preserve"> e = </w:t>
      </w:r>
      <w:r w:rsidR="00EE18F1">
        <w:t>1,0</w:t>
      </w:r>
      <m:oMath>
        <m:r>
          <m:rPr>
            <m:nor/>
          </m:rPr>
          <w:rPr>
            <w:rFonts w:cs="Arial"/>
            <w:szCs w:val="20"/>
          </w:rPr>
          <m:t>×</m:t>
        </m:r>
      </m:oMath>
      <w:r w:rsidRPr="00654FB8">
        <w:t>10</w:t>
      </w:r>
      <w:r w:rsidRPr="00654FB8">
        <w:rPr>
          <w:vertAlign w:val="superscript"/>
        </w:rPr>
        <w:t>–4</w:t>
      </w:r>
      <w:r w:rsidRPr="00654FB8">
        <w:rPr>
          <w:i/>
        </w:rPr>
        <w:t> </w:t>
      </w:r>
      <w:r w:rsidRPr="00654FB8">
        <w:t>m.</w:t>
      </w:r>
    </w:p>
    <w:p w14:paraId="79B1CDAA" w14:textId="5FE3FB70" w:rsidR="00B65649" w:rsidRPr="00654FB8" w:rsidRDefault="00172B84" w:rsidP="00B65649">
      <w:pPr>
        <w:tabs>
          <w:tab w:val="center" w:pos="4819"/>
        </w:tabs>
        <w:spacing w:line="240" w:lineRule="auto"/>
        <w:jc w:val="left"/>
      </w:pPr>
      <w:r>
        <w:rPr>
          <w:noProof/>
        </w:rPr>
        <mc:AlternateContent>
          <mc:Choice Requires="wpi">
            <w:drawing>
              <wp:anchor distT="0" distB="0" distL="114300" distR="114300" simplePos="0" relativeHeight="252541952" behindDoc="0" locked="0" layoutInCell="1" allowOverlap="1" wp14:anchorId="4831E4C9" wp14:editId="54AA12FE">
                <wp:simplePos x="0" y="0"/>
                <wp:positionH relativeFrom="column">
                  <wp:posOffset>3930540</wp:posOffset>
                </wp:positionH>
                <wp:positionV relativeFrom="paragraph">
                  <wp:posOffset>-1442</wp:posOffset>
                </wp:positionV>
                <wp:extent cx="312480" cy="59760"/>
                <wp:effectExtent l="57150" t="38100" r="49530" b="54610"/>
                <wp:wrapNone/>
                <wp:docPr id="784" name="Encre 784"/>
                <wp:cNvGraphicFramePr/>
                <a:graphic xmlns:a="http://schemas.openxmlformats.org/drawingml/2006/main">
                  <a:graphicData uri="http://schemas.microsoft.com/office/word/2010/wordprocessingInk">
                    <w14:contentPart bwMode="auto" r:id="rId177">
                      <w14:nvContentPartPr>
                        <w14:cNvContentPartPr/>
                      </w14:nvContentPartPr>
                      <w14:xfrm>
                        <a:off x="0" y="0"/>
                        <a:ext cx="312480" cy="59760"/>
                      </w14:xfrm>
                    </w14:contentPart>
                  </a:graphicData>
                </a:graphic>
              </wp:anchor>
            </w:drawing>
          </mc:Choice>
          <mc:Fallback>
            <w:pict>
              <v:shape w14:anchorId="5337A44E" id="Encre 784" o:spid="_x0000_s1026" type="#_x0000_t75" style="position:absolute;margin-left:308.8pt;margin-top:-.8pt;width:26pt;height:6.1pt;z-index:25254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">
                <v:imagedata r:id="rId178" o:title=""/>
              </v:shape>
            </w:pict>
          </mc:Fallback>
        </mc:AlternateContent>
      </w:r>
    </w:p>
    <w:p w14:paraId="352BE879" w14:textId="77777777" w:rsidR="00B65649" w:rsidRPr="00654FB8" w:rsidRDefault="00B65649" w:rsidP="00B65649">
      <w:pPr>
        <w:tabs>
          <w:tab w:val="center" w:pos="4819"/>
        </w:tabs>
        <w:spacing w:line="240" w:lineRule="auto"/>
      </w:pPr>
      <w:r w:rsidRPr="00654FB8">
        <w:t xml:space="preserve">Les séries de mesures, obtenues lors de ces deux essais, sont présentées sur le même graphique ci-dessous (figure 7). La date </w:t>
      </w:r>
      <w:r w:rsidRPr="00654FB8">
        <w:rPr>
          <w:i/>
        </w:rPr>
        <w:t>t</w:t>
      </w:r>
      <w:r w:rsidRPr="00654FB8">
        <w:t> = 0 s correspond au passage du commutateur de la position 1 à 2 (figure 4).</w:t>
      </w:r>
    </w:p>
    <w:p w14:paraId="70822B38" w14:textId="77777777" w:rsidR="00B65649" w:rsidRPr="00654FB8" w:rsidRDefault="00B65649" w:rsidP="00B65649">
      <w:pPr>
        <w:spacing w:after="200"/>
      </w:pPr>
      <w:r w:rsidRPr="00654FB8">
        <w:rPr>
          <w:noProof/>
          <w:lang w:eastAsia="zh-CN"/>
        </w:rPr>
        <mc:AlternateContent>
          <mc:Choice Requires="wps">
            <w:drawing>
              <wp:anchor distT="0" distB="0" distL="114300" distR="114300" simplePos="0" relativeHeight="251746304" behindDoc="0" locked="0" layoutInCell="1" allowOverlap="1" wp14:anchorId="33D9AD76" wp14:editId="40E067B3">
                <wp:simplePos x="0" y="0"/>
                <wp:positionH relativeFrom="column">
                  <wp:posOffset>-46011</wp:posOffset>
                </wp:positionH>
                <wp:positionV relativeFrom="paragraph">
                  <wp:posOffset>94019</wp:posOffset>
                </wp:positionV>
                <wp:extent cx="1009015" cy="275590"/>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1009015" cy="275590"/>
                        </a:xfrm>
                        <a:prstGeom prst="rect">
                          <a:avLst/>
                        </a:prstGeom>
                        <a:noFill/>
                        <a:ln w="6350">
                          <a:noFill/>
                        </a:ln>
                      </wps:spPr>
                      <wps:txbx>
                        <w:txbxContent>
                          <w:p w14:paraId="13EA955D" w14:textId="77777777" w:rsidR="004B20F5" w:rsidRDefault="004B20F5" w:rsidP="00B65649">
                            <w:proofErr w:type="spellStart"/>
                            <w:proofErr w:type="gramStart"/>
                            <w:r w:rsidRPr="00394B6B">
                              <w:rPr>
                                <w:i/>
                              </w:rPr>
                              <w:t>u</w:t>
                            </w:r>
                            <w:r w:rsidRPr="00394B6B">
                              <w:rPr>
                                <w:vertAlign w:val="subscript"/>
                              </w:rPr>
                              <w:t>C</w:t>
                            </w:r>
                            <w:proofErr w:type="spellEnd"/>
                            <w:proofErr w:type="gramEnd"/>
                            <w:r>
                              <w:t xml:space="preserve"> (en 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D9AD76" id="Zone de texte 7" o:spid="_x0000_s1029" type="#_x0000_t202" style="position:absolute;left:0;text-align:left;margin-left:-3.6pt;margin-top:7.4pt;width:79.45pt;height:21.7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" filled="f" stroked="f" strokeweight=".5pt">
                <v:textbox>
                  <w:txbxContent>
                    <w:p w14:paraId="13EA955D" w14:textId="77777777" w:rsidR="004B20F5" w:rsidRDefault="004B20F5" w:rsidP="00B65649">
                      <w:proofErr w:type="spellStart"/>
                      <w:proofErr w:type="gramStart"/>
                      <w:r w:rsidRPr="00394B6B">
                        <w:rPr>
                          <w:i/>
                        </w:rPr>
                        <w:t>u</w:t>
                      </w:r>
                      <w:r w:rsidRPr="00394B6B">
                        <w:rPr>
                          <w:vertAlign w:val="subscript"/>
                        </w:rPr>
                        <w:t>C</w:t>
                      </w:r>
                      <w:proofErr w:type="spellEnd"/>
                      <w:proofErr w:type="gramEnd"/>
                      <w:r>
                        <w:t xml:space="preserve"> (en V)</w:t>
                      </w:r>
                    </w:p>
                  </w:txbxContent>
                </v:textbox>
              </v:shape>
            </w:pict>
          </mc:Fallback>
        </mc:AlternateContent>
      </w:r>
    </w:p>
    <w:p w14:paraId="4CC0E533" w14:textId="26D21731" w:rsidR="00B65649" w:rsidRPr="00654FB8" w:rsidRDefault="00B65649" w:rsidP="00B65649">
      <w:pPr>
        <w:spacing w:after="200"/>
        <w:jc w:val="center"/>
      </w:pPr>
      <w:r w:rsidRPr="00654FB8">
        <w:rPr>
          <w:noProof/>
          <w:lang w:eastAsia="zh-CN"/>
        </w:rPr>
        <mc:AlternateContent>
          <mc:Choice Requires="wps">
            <w:drawing>
              <wp:anchor distT="0" distB="0" distL="114300" distR="114300" simplePos="0" relativeHeight="251751424" behindDoc="0" locked="0" layoutInCell="1" allowOverlap="1" wp14:anchorId="7BF72414" wp14:editId="532FFC3D">
                <wp:simplePos x="0" y="0"/>
                <wp:positionH relativeFrom="column">
                  <wp:posOffset>316225</wp:posOffset>
                </wp:positionH>
                <wp:positionV relativeFrom="paragraph">
                  <wp:posOffset>3260725</wp:posOffset>
                </wp:positionV>
                <wp:extent cx="5355144" cy="278765"/>
                <wp:effectExtent l="0" t="0" r="0" b="6985"/>
                <wp:wrapNone/>
                <wp:docPr id="10" name="Zone de texte 10"/>
                <wp:cNvGraphicFramePr/>
                <a:graphic xmlns:a="http://schemas.openxmlformats.org/drawingml/2006/main">
                  <a:graphicData uri="http://schemas.microsoft.com/office/word/2010/wordprocessingShape">
                    <wps:wsp>
                      <wps:cNvSpPr txBox="1"/>
                      <wps:spPr>
                        <a:xfrm>
                          <a:off x="0" y="0"/>
                          <a:ext cx="5355144" cy="278765"/>
                        </a:xfrm>
                        <a:prstGeom prst="rect">
                          <a:avLst/>
                        </a:prstGeom>
                        <a:solidFill>
                          <a:sysClr val="window" lastClr="FFFFFF"/>
                        </a:solidFill>
                        <a:ln w="6350">
                          <a:noFill/>
                        </a:ln>
                      </wps:spPr>
                      <wps:txbx>
                        <w:txbxContent>
                          <w:p w14:paraId="2970BD85" w14:textId="77777777" w:rsidR="004B20F5" w:rsidRDefault="004B20F5" w:rsidP="00B65649">
                            <w:pPr>
                              <w:jc w:val="center"/>
                            </w:pPr>
                            <w:r>
                              <w:t xml:space="preserve">Figure 7. Évolution de </w:t>
                            </w:r>
                            <w:proofErr w:type="spellStart"/>
                            <w:r w:rsidRPr="00394B6B">
                              <w:rPr>
                                <w:i/>
                              </w:rPr>
                              <w:t>u</w:t>
                            </w:r>
                            <w:r w:rsidRPr="00394B6B">
                              <w:rPr>
                                <w:vertAlign w:val="subscript"/>
                              </w:rPr>
                              <w:t>C</w:t>
                            </w:r>
                            <w:proofErr w:type="spellEnd"/>
                            <w:r>
                              <w:t xml:space="preserve"> mesurée en fonction du temps</w:t>
                            </w:r>
                            <w:r w:rsidRPr="0022306D">
                              <w:t xml:space="preserve"> </w:t>
                            </w:r>
                            <w:r>
                              <w:t>lors des deux essais.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72414" id="Zone de texte 10" o:spid="_x0000_s1030" type="#_x0000_t202" style="position:absolute;left:0;text-align:left;margin-left:24.9pt;margin-top:256.75pt;width:421.65pt;height:21.9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" fillcolor="window" stroked="f" strokeweight=".5pt">
                <v:textbox>
                  <w:txbxContent>
                    <w:p w14:paraId="2970BD85" w14:textId="77777777" w:rsidR="004B20F5" w:rsidRDefault="004B20F5" w:rsidP="00B65649">
                      <w:pPr>
                        <w:jc w:val="center"/>
                      </w:pPr>
                      <w:r>
                        <w:t xml:space="preserve">Figure 7. Évolution de </w:t>
                      </w:r>
                      <w:proofErr w:type="spellStart"/>
                      <w:r w:rsidRPr="00394B6B">
                        <w:rPr>
                          <w:i/>
                        </w:rPr>
                        <w:t>u</w:t>
                      </w:r>
                      <w:r w:rsidRPr="00394B6B">
                        <w:rPr>
                          <w:vertAlign w:val="subscript"/>
                        </w:rPr>
                        <w:t>C</w:t>
                      </w:r>
                      <w:proofErr w:type="spellEnd"/>
                      <w:r>
                        <w:t xml:space="preserve"> mesurée en fonction du temps</w:t>
                      </w:r>
                      <w:r w:rsidRPr="0022306D">
                        <w:t xml:space="preserve"> </w:t>
                      </w:r>
                      <w:r>
                        <w:t>lors des deux essais.</w:t>
                      </w:r>
                    </w:p>
                  </w:txbxContent>
                </v:textbox>
              </v:shape>
            </w:pict>
          </mc:Fallback>
        </mc:AlternateContent>
      </w:r>
      <w:r w:rsidRPr="00654FB8">
        <w:rPr>
          <w:noProof/>
          <w:lang w:eastAsia="zh-CN"/>
        </w:rPr>
        <w:drawing>
          <wp:inline distT="0" distB="0" distL="0" distR="0" wp14:anchorId="72EC9C6E" wp14:editId="7A3A13DB">
            <wp:extent cx="6225846" cy="3538937"/>
            <wp:effectExtent l="0" t="0" r="3810" b="4445"/>
            <wp:docPr id="65" name="Graphique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9"/>
              </a:graphicData>
            </a:graphic>
          </wp:inline>
        </w:drawing>
      </w:r>
    </w:p>
    <w:p w14:paraId="1F25B80F" w14:textId="50232C00" w:rsidR="00B65649" w:rsidRDefault="00B65649" w:rsidP="004221C4">
      <w:pPr>
        <w:keepNext/>
        <w:keepLines/>
        <w:numPr>
          <w:ilvl w:val="2"/>
          <w:numId w:val="2"/>
        </w:numPr>
        <w:pBdr>
          <w:top w:val="nil"/>
          <w:left w:val="nil"/>
          <w:bottom w:val="nil"/>
          <w:right w:val="nil"/>
        </w:pBdr>
        <w:tabs>
          <w:tab w:val="left" w:pos="426"/>
        </w:tabs>
        <w:spacing w:after="200" w:line="240" w:lineRule="auto"/>
        <w:ind w:left="567" w:hanging="567"/>
        <w:outlineLvl w:val="2"/>
        <w:rPr>
          <w:szCs w:val="20"/>
        </w:rPr>
      </w:pPr>
      <w:r w:rsidRPr="00654FB8">
        <w:rPr>
          <w:szCs w:val="20"/>
        </w:rPr>
        <w:t xml:space="preserve">Parmi les deux séries de mesures précédentes, représentées soit par </w:t>
      </w:r>
      <w:r w:rsidRPr="00654FB8">
        <w:rPr>
          <w:rFonts w:cs="Arial"/>
          <w:szCs w:val="20"/>
        </w:rPr>
        <w:t>▲</w:t>
      </w:r>
      <w:r w:rsidRPr="00654FB8">
        <w:rPr>
          <w:szCs w:val="20"/>
        </w:rPr>
        <w:t xml:space="preserve"> </w:t>
      </w:r>
      <w:r w:rsidR="00272974" w:rsidRPr="00654FB8">
        <w:rPr>
          <w:szCs w:val="20"/>
        </w:rPr>
        <w:t>soit</w:t>
      </w:r>
      <w:r w:rsidRPr="00654FB8">
        <w:rPr>
          <w:szCs w:val="20"/>
        </w:rPr>
        <w:t xml:space="preserve"> par </w:t>
      </w:r>
      <w:r w:rsidRPr="00654FB8">
        <w:rPr>
          <w:rFonts w:cs="Arial"/>
          <w:szCs w:val="20"/>
        </w:rPr>
        <w:t>■</w:t>
      </w:r>
      <w:r w:rsidRPr="00654FB8">
        <w:rPr>
          <w:szCs w:val="20"/>
        </w:rPr>
        <w:t>, associer celle qui correspond au dispositif sans pression et celle qui correspond au dispositif avec pression. Justifier.</w:t>
      </w:r>
    </w:p>
    <w:p w14:paraId="477F60C8" w14:textId="705BD65C" w:rsidR="00172B84" w:rsidRDefault="00172B84" w:rsidP="00172B84">
      <w:pPr>
        <w:pStyle w:val="Titre2"/>
        <w:numPr>
          <w:ilvl w:val="0"/>
          <w:numId w:val="0"/>
        </w:numPr>
        <w:ind w:left="862"/>
      </w:pPr>
      <w:r>
        <w:rPr>
          <w:noProof/>
        </w:rPr>
        <mc:AlternateContent>
          <mc:Choice Requires="wpi">
            <w:drawing>
              <wp:anchor distT="0" distB="0" distL="114300" distR="114300" simplePos="0" relativeHeight="252594176" behindDoc="0" locked="0" layoutInCell="1" allowOverlap="1" wp14:anchorId="515758D6" wp14:editId="32567217">
                <wp:simplePos x="0" y="0"/>
                <wp:positionH relativeFrom="column">
                  <wp:posOffset>5057140</wp:posOffset>
                </wp:positionH>
                <wp:positionV relativeFrom="paragraph">
                  <wp:posOffset>-119380</wp:posOffset>
                </wp:positionV>
                <wp:extent cx="1077320" cy="327290"/>
                <wp:effectExtent l="57150" t="38100" r="8890" b="53975"/>
                <wp:wrapNone/>
                <wp:docPr id="835" name="Encre 835"/>
                <wp:cNvGraphicFramePr/>
                <a:graphic xmlns:a="http://schemas.openxmlformats.org/drawingml/2006/main">
                  <a:graphicData uri="http://schemas.microsoft.com/office/word/2010/wordprocessingInk">
                    <w14:contentPart bwMode="auto" r:id="rId180">
                      <w14:nvContentPartPr>
                        <w14:cNvContentPartPr/>
                      </w14:nvContentPartPr>
                      <w14:xfrm>
                        <a:off x="0" y="0"/>
                        <a:ext cx="1077320" cy="327290"/>
                      </w14:xfrm>
                    </w14:contentPart>
                  </a:graphicData>
                </a:graphic>
              </wp:anchor>
            </w:drawing>
          </mc:Choice>
          <mc:Fallback>
            <w:pict>
              <v:shape w14:anchorId="03E9BD9F" id="Encre 835" o:spid="_x0000_s1026" type="#_x0000_t75" style="position:absolute;margin-left:397.5pt;margin-top:-10.1pt;width:86.25pt;height:27.15pt;z-index:25259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">
                <v:imagedata r:id="rId181" o:title=""/>
              </v:shape>
            </w:pict>
          </mc:Fallback>
        </mc:AlternateContent>
      </w:r>
      <w:r>
        <w:rPr>
          <w:noProof/>
        </w:rPr>
        <mc:AlternateContent>
          <mc:Choice Requires="wpi">
            <w:drawing>
              <wp:anchor distT="0" distB="0" distL="114300" distR="114300" simplePos="0" relativeHeight="252582912" behindDoc="0" locked="0" layoutInCell="1" allowOverlap="1" wp14:anchorId="1BE50673" wp14:editId="3BF18BFC">
                <wp:simplePos x="0" y="0"/>
                <wp:positionH relativeFrom="column">
                  <wp:posOffset>3970655</wp:posOffset>
                </wp:positionH>
                <wp:positionV relativeFrom="paragraph">
                  <wp:posOffset>-11430</wp:posOffset>
                </wp:positionV>
                <wp:extent cx="1039855" cy="191615"/>
                <wp:effectExtent l="57150" t="38100" r="0" b="56515"/>
                <wp:wrapNone/>
                <wp:docPr id="824" name="Encre 824"/>
                <wp:cNvGraphicFramePr/>
                <a:graphic xmlns:a="http://schemas.openxmlformats.org/drawingml/2006/main">
                  <a:graphicData uri="http://schemas.microsoft.com/office/word/2010/wordprocessingInk">
                    <w14:contentPart bwMode="auto" r:id="rId182">
                      <w14:nvContentPartPr>
                        <w14:cNvContentPartPr/>
                      </w14:nvContentPartPr>
                      <w14:xfrm>
                        <a:off x="0" y="0"/>
                        <a:ext cx="1039855" cy="191615"/>
                      </w14:xfrm>
                    </w14:contentPart>
                  </a:graphicData>
                </a:graphic>
              </wp:anchor>
            </w:drawing>
          </mc:Choice>
          <mc:Fallback>
            <w:pict>
              <v:shape w14:anchorId="2A3BD269" id="Encre 824" o:spid="_x0000_s1026" type="#_x0000_t75" style="position:absolute;margin-left:311.95pt;margin-top:-1.6pt;width:83.3pt;height:16.5pt;z-index:25258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">
                <v:imagedata r:id="rId183" o:title=""/>
              </v:shape>
            </w:pict>
          </mc:Fallback>
        </mc:AlternateContent>
      </w:r>
      <w:r>
        <w:rPr>
          <w:noProof/>
        </w:rPr>
        <mc:AlternateContent>
          <mc:Choice Requires="wpi">
            <w:drawing>
              <wp:anchor distT="0" distB="0" distL="114300" distR="114300" simplePos="0" relativeHeight="252569600" behindDoc="0" locked="0" layoutInCell="1" allowOverlap="1" wp14:anchorId="2089E728" wp14:editId="6A266D29">
                <wp:simplePos x="0" y="0"/>
                <wp:positionH relativeFrom="column">
                  <wp:posOffset>1471295</wp:posOffset>
                </wp:positionH>
                <wp:positionV relativeFrom="paragraph">
                  <wp:posOffset>-109855</wp:posOffset>
                </wp:positionV>
                <wp:extent cx="2359205" cy="324575"/>
                <wp:effectExtent l="38100" t="38100" r="22225" b="56515"/>
                <wp:wrapNone/>
                <wp:docPr id="811" name="Encre 811"/>
                <wp:cNvGraphicFramePr/>
                <a:graphic xmlns:a="http://schemas.openxmlformats.org/drawingml/2006/main">
                  <a:graphicData uri="http://schemas.microsoft.com/office/word/2010/wordprocessingInk">
                    <w14:contentPart bwMode="auto" r:id="rId184">
                      <w14:nvContentPartPr>
                        <w14:cNvContentPartPr/>
                      </w14:nvContentPartPr>
                      <w14:xfrm>
                        <a:off x="0" y="0"/>
                        <a:ext cx="2359205" cy="324575"/>
                      </w14:xfrm>
                    </w14:contentPart>
                  </a:graphicData>
                </a:graphic>
              </wp:anchor>
            </w:drawing>
          </mc:Choice>
          <mc:Fallback>
            <w:pict>
              <v:shape w14:anchorId="3E84C36C" id="Encre 811" o:spid="_x0000_s1026" type="#_x0000_t75" style="position:absolute;margin-left:115.15pt;margin-top:-9.35pt;width:187.15pt;height:26.95pt;z-index:25256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">
                <v:imagedata r:id="rId185" o:title=""/>
              </v:shape>
            </w:pict>
          </mc:Fallback>
        </mc:AlternateContent>
      </w:r>
      <w:r>
        <w:rPr>
          <w:noProof/>
        </w:rPr>
        <mc:AlternateContent>
          <mc:Choice Requires="wpi">
            <w:drawing>
              <wp:anchor distT="0" distB="0" distL="114300" distR="114300" simplePos="0" relativeHeight="252570624" behindDoc="0" locked="0" layoutInCell="1" allowOverlap="1" wp14:anchorId="72B3395F" wp14:editId="5F36A66B">
                <wp:simplePos x="0" y="0"/>
                <wp:positionH relativeFrom="column">
                  <wp:posOffset>591820</wp:posOffset>
                </wp:positionH>
                <wp:positionV relativeFrom="paragraph">
                  <wp:posOffset>-86360</wp:posOffset>
                </wp:positionV>
                <wp:extent cx="697865" cy="299695"/>
                <wp:effectExtent l="57150" t="38100" r="6985" b="43815"/>
                <wp:wrapNone/>
                <wp:docPr id="812" name="Encre 812"/>
                <wp:cNvGraphicFramePr/>
                <a:graphic xmlns:a="http://schemas.openxmlformats.org/drawingml/2006/main">
                  <a:graphicData uri="http://schemas.microsoft.com/office/word/2010/wordprocessingInk">
                    <w14:contentPart bwMode="auto" r:id="rId186">
                      <w14:nvContentPartPr>
                        <w14:cNvContentPartPr/>
                      </w14:nvContentPartPr>
                      <w14:xfrm>
                        <a:off x="0" y="0"/>
                        <a:ext cx="697865" cy="299695"/>
                      </w14:xfrm>
                    </w14:contentPart>
                  </a:graphicData>
                </a:graphic>
              </wp:anchor>
            </w:drawing>
          </mc:Choice>
          <mc:Fallback>
            <w:pict>
              <v:shape w14:anchorId="330771A5" id="Encre 812" o:spid="_x0000_s1026" type="#_x0000_t75" style="position:absolute;margin-left:45.9pt;margin-top:-7.5pt;width:56.35pt;height:25.05pt;z-index:25257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">
                <v:imagedata r:id="rId187" o:title=""/>
              </v:shape>
            </w:pict>
          </mc:Fallback>
        </mc:AlternateContent>
      </w:r>
      <w:r>
        <w:rPr>
          <w:noProof/>
        </w:rPr>
        <mc:AlternateContent>
          <mc:Choice Requires="wpi">
            <w:drawing>
              <wp:anchor distT="0" distB="0" distL="114300" distR="114300" simplePos="0" relativeHeight="252551168" behindDoc="0" locked="0" layoutInCell="1" allowOverlap="1" wp14:anchorId="75769365" wp14:editId="3CBED88F">
                <wp:simplePos x="0" y="0"/>
                <wp:positionH relativeFrom="column">
                  <wp:posOffset>135255</wp:posOffset>
                </wp:positionH>
                <wp:positionV relativeFrom="paragraph">
                  <wp:posOffset>-46990</wp:posOffset>
                </wp:positionV>
                <wp:extent cx="265230" cy="207645"/>
                <wp:effectExtent l="38100" t="38100" r="1905" b="40005"/>
                <wp:wrapNone/>
                <wp:docPr id="793" name="Encre 793"/>
                <wp:cNvGraphicFramePr/>
                <a:graphic xmlns:a="http://schemas.openxmlformats.org/drawingml/2006/main">
                  <a:graphicData uri="http://schemas.microsoft.com/office/word/2010/wordprocessingInk">
                    <w14:contentPart bwMode="auto" r:id="rId188">
                      <w14:nvContentPartPr>
                        <w14:cNvContentPartPr/>
                      </w14:nvContentPartPr>
                      <w14:xfrm>
                        <a:off x="0" y="0"/>
                        <a:ext cx="265230" cy="207645"/>
                      </w14:xfrm>
                    </w14:contentPart>
                  </a:graphicData>
                </a:graphic>
              </wp:anchor>
            </w:drawing>
          </mc:Choice>
          <mc:Fallback>
            <w:pict>
              <v:shape w14:anchorId="142E7DDE" id="Encre 793" o:spid="_x0000_s1026" type="#_x0000_t75" style="position:absolute;margin-left:9.95pt;margin-top:-4.4pt;width:22.3pt;height:17.75pt;z-index:25255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">
                <v:imagedata r:id="rId189" o:title=""/>
              </v:shape>
            </w:pict>
          </mc:Fallback>
        </mc:AlternateContent>
      </w:r>
    </w:p>
    <w:p w14:paraId="0DCD0C2D" w14:textId="0E58CCDA" w:rsidR="00172B84" w:rsidRDefault="00172B84" w:rsidP="00172B84"/>
    <w:p w14:paraId="7FB78B00" w14:textId="05D3AB03" w:rsidR="00172B84" w:rsidRDefault="00172B84" w:rsidP="00172B84">
      <w:r>
        <w:rPr>
          <w:noProof/>
        </w:rPr>
        <mc:AlternateContent>
          <mc:Choice Requires="wpi">
            <w:drawing>
              <wp:anchor distT="0" distB="0" distL="114300" distR="114300" simplePos="0" relativeHeight="252624896" behindDoc="0" locked="0" layoutInCell="1" allowOverlap="1" wp14:anchorId="237673A4" wp14:editId="32318CAC">
                <wp:simplePos x="0" y="0"/>
                <wp:positionH relativeFrom="column">
                  <wp:posOffset>3235960</wp:posOffset>
                </wp:positionH>
                <wp:positionV relativeFrom="paragraph">
                  <wp:posOffset>-25400</wp:posOffset>
                </wp:positionV>
                <wp:extent cx="582155" cy="147155"/>
                <wp:effectExtent l="57150" t="38100" r="8890" b="43815"/>
                <wp:wrapNone/>
                <wp:docPr id="865" name="Encre 865"/>
                <wp:cNvGraphicFramePr/>
                <a:graphic xmlns:a="http://schemas.openxmlformats.org/drawingml/2006/main">
                  <a:graphicData uri="http://schemas.microsoft.com/office/word/2010/wordprocessingInk">
                    <w14:contentPart bwMode="auto" r:id="rId190">
                      <w14:nvContentPartPr>
                        <w14:cNvContentPartPr/>
                      </w14:nvContentPartPr>
                      <w14:xfrm>
                        <a:off x="0" y="0"/>
                        <a:ext cx="582155" cy="147155"/>
                      </w14:xfrm>
                    </w14:contentPart>
                  </a:graphicData>
                </a:graphic>
              </wp:anchor>
            </w:drawing>
          </mc:Choice>
          <mc:Fallback>
            <w:pict>
              <v:shape w14:anchorId="5A6F6540" id="Encre 865" o:spid="_x0000_s1026" type="#_x0000_t75" style="position:absolute;margin-left:254.1pt;margin-top:-2.7pt;width:47.3pt;height:13.05pt;z-index:25262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">
                <v:imagedata r:id="rId191" o:title=""/>
              </v:shape>
            </w:pict>
          </mc:Fallback>
        </mc:AlternateContent>
      </w:r>
      <w:r>
        <w:rPr>
          <w:noProof/>
        </w:rPr>
        <mc:AlternateContent>
          <mc:Choice Requires="wpi">
            <w:drawing>
              <wp:anchor distT="0" distB="0" distL="114300" distR="114300" simplePos="0" relativeHeight="252625920" behindDoc="0" locked="0" layoutInCell="1" allowOverlap="1" wp14:anchorId="414D9FF0" wp14:editId="31EE81DF">
                <wp:simplePos x="0" y="0"/>
                <wp:positionH relativeFrom="column">
                  <wp:posOffset>2891155</wp:posOffset>
                </wp:positionH>
                <wp:positionV relativeFrom="paragraph">
                  <wp:posOffset>6985</wp:posOffset>
                </wp:positionV>
                <wp:extent cx="166945" cy="140355"/>
                <wp:effectExtent l="38100" t="38100" r="43180" b="50165"/>
                <wp:wrapNone/>
                <wp:docPr id="866" name="Encre 866"/>
                <wp:cNvGraphicFramePr/>
                <a:graphic xmlns:a="http://schemas.openxmlformats.org/drawingml/2006/main">
                  <a:graphicData uri="http://schemas.microsoft.com/office/word/2010/wordprocessingInk">
                    <w14:contentPart bwMode="auto" r:id="rId192">
                      <w14:nvContentPartPr>
                        <w14:cNvContentPartPr/>
                      </w14:nvContentPartPr>
                      <w14:xfrm>
                        <a:off x="0" y="0"/>
                        <a:ext cx="166945" cy="140355"/>
                      </w14:xfrm>
                    </w14:contentPart>
                  </a:graphicData>
                </a:graphic>
              </wp:anchor>
            </w:drawing>
          </mc:Choice>
          <mc:Fallback>
            <w:pict>
              <v:shape w14:anchorId="6515550D" id="Encre 866" o:spid="_x0000_s1026" type="#_x0000_t75" style="position:absolute;margin-left:226.95pt;margin-top:-.15pt;width:14.6pt;height:12.45pt;z-index:25262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">
                <v:imagedata r:id="rId193" o:title=""/>
              </v:shape>
            </w:pict>
          </mc:Fallback>
        </mc:AlternateContent>
      </w:r>
      <w:r>
        <w:rPr>
          <w:noProof/>
        </w:rPr>
        <mc:AlternateContent>
          <mc:Choice Requires="wpi">
            <w:drawing>
              <wp:anchor distT="0" distB="0" distL="114300" distR="114300" simplePos="0" relativeHeight="252626944" behindDoc="0" locked="0" layoutInCell="1" allowOverlap="1" wp14:anchorId="5CEB129A" wp14:editId="25F90442">
                <wp:simplePos x="0" y="0"/>
                <wp:positionH relativeFrom="column">
                  <wp:posOffset>2409825</wp:posOffset>
                </wp:positionH>
                <wp:positionV relativeFrom="paragraph">
                  <wp:posOffset>8255</wp:posOffset>
                </wp:positionV>
                <wp:extent cx="246100" cy="158750"/>
                <wp:effectExtent l="57150" t="57150" r="0" b="50800"/>
                <wp:wrapNone/>
                <wp:docPr id="867" name="Encre 867"/>
                <wp:cNvGraphicFramePr/>
                <a:graphic xmlns:a="http://schemas.openxmlformats.org/drawingml/2006/main">
                  <a:graphicData uri="http://schemas.microsoft.com/office/word/2010/wordprocessingInk">
                    <w14:contentPart bwMode="auto" r:id="rId194">
                      <w14:nvContentPartPr>
                        <w14:cNvContentPartPr/>
                      </w14:nvContentPartPr>
                      <w14:xfrm>
                        <a:off x="0" y="0"/>
                        <a:ext cx="246100" cy="158750"/>
                      </w14:xfrm>
                    </w14:contentPart>
                  </a:graphicData>
                </a:graphic>
              </wp:anchor>
            </w:drawing>
          </mc:Choice>
          <mc:Fallback>
            <w:pict>
              <v:shape w14:anchorId="62AD83A8" id="Encre 867" o:spid="_x0000_s1026" type="#_x0000_t75" style="position:absolute;margin-left:189.05pt;margin-top:-.05pt;width:20.8pt;height:13.9pt;z-index:25262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">
                <v:imagedata r:id="rId195" o:title=""/>
              </v:shape>
            </w:pict>
          </mc:Fallback>
        </mc:AlternateContent>
      </w:r>
      <w:r>
        <w:rPr>
          <w:noProof/>
        </w:rPr>
        <mc:AlternateContent>
          <mc:Choice Requires="wpi">
            <w:drawing>
              <wp:anchor distT="0" distB="0" distL="114300" distR="114300" simplePos="0" relativeHeight="252627968" behindDoc="0" locked="0" layoutInCell="1" allowOverlap="1" wp14:anchorId="497BAE41" wp14:editId="5D250CF3">
                <wp:simplePos x="0" y="0"/>
                <wp:positionH relativeFrom="column">
                  <wp:posOffset>872490</wp:posOffset>
                </wp:positionH>
                <wp:positionV relativeFrom="paragraph">
                  <wp:posOffset>-635</wp:posOffset>
                </wp:positionV>
                <wp:extent cx="1055370" cy="212405"/>
                <wp:effectExtent l="38100" t="38100" r="49530" b="54610"/>
                <wp:wrapNone/>
                <wp:docPr id="868" name="Encre 868"/>
                <wp:cNvGraphicFramePr/>
                <a:graphic xmlns:a="http://schemas.openxmlformats.org/drawingml/2006/main">
                  <a:graphicData uri="http://schemas.microsoft.com/office/word/2010/wordprocessingInk">
                    <w14:contentPart bwMode="auto" r:id="rId196">
                      <w14:nvContentPartPr>
                        <w14:cNvContentPartPr/>
                      </w14:nvContentPartPr>
                      <w14:xfrm>
                        <a:off x="0" y="0"/>
                        <a:ext cx="1055370" cy="212405"/>
                      </w14:xfrm>
                    </w14:contentPart>
                  </a:graphicData>
                </a:graphic>
              </wp:anchor>
            </w:drawing>
          </mc:Choice>
          <mc:Fallback>
            <w:pict>
              <v:shape w14:anchorId="55D2DBFF" id="Encre 868" o:spid="_x0000_s1026" type="#_x0000_t75" style="position:absolute;margin-left:68pt;margin-top:-.75pt;width:84.5pt;height:18.1pt;z-index:25262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">
                <v:imagedata r:id="rId197" o:title=""/>
              </v:shape>
            </w:pict>
          </mc:Fallback>
        </mc:AlternateContent>
      </w:r>
    </w:p>
    <w:p w14:paraId="5CBF0615" w14:textId="0D7AF803" w:rsidR="00172B84" w:rsidRDefault="00172B84" w:rsidP="00172B84"/>
    <w:p w14:paraId="27F20F90" w14:textId="6BD5D4A6" w:rsidR="00172B84" w:rsidRDefault="00172B84" w:rsidP="00172B84">
      <w:r>
        <w:rPr>
          <w:noProof/>
        </w:rPr>
        <mc:AlternateContent>
          <mc:Choice Requires="wpi">
            <w:drawing>
              <wp:anchor distT="0" distB="0" distL="114300" distR="114300" simplePos="0" relativeHeight="252662784" behindDoc="0" locked="0" layoutInCell="1" allowOverlap="1" wp14:anchorId="70B4A21F" wp14:editId="246B7F46">
                <wp:simplePos x="0" y="0"/>
                <wp:positionH relativeFrom="column">
                  <wp:posOffset>4838065</wp:posOffset>
                </wp:positionH>
                <wp:positionV relativeFrom="paragraph">
                  <wp:posOffset>-118110</wp:posOffset>
                </wp:positionV>
                <wp:extent cx="1328055" cy="252255"/>
                <wp:effectExtent l="38100" t="38100" r="24765" b="52705"/>
                <wp:wrapNone/>
                <wp:docPr id="902" name="Encre 902"/>
                <wp:cNvGraphicFramePr/>
                <a:graphic xmlns:a="http://schemas.openxmlformats.org/drawingml/2006/main">
                  <a:graphicData uri="http://schemas.microsoft.com/office/word/2010/wordprocessingInk">
                    <w14:contentPart bwMode="auto" r:id="rId198">
                      <w14:nvContentPartPr>
                        <w14:cNvContentPartPr/>
                      </w14:nvContentPartPr>
                      <w14:xfrm>
                        <a:off x="0" y="0"/>
                        <a:ext cx="1328055" cy="252255"/>
                      </w14:xfrm>
                    </w14:contentPart>
                  </a:graphicData>
                </a:graphic>
              </wp:anchor>
            </w:drawing>
          </mc:Choice>
          <mc:Fallback>
            <w:pict>
              <v:shape w14:anchorId="20599009" id="Encre 902" o:spid="_x0000_s1026" type="#_x0000_t75" style="position:absolute;margin-left:380.25pt;margin-top:-10pt;width:105.95pt;height:21.25pt;z-index:25266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">
                <v:imagedata r:id="rId199" o:title=""/>
              </v:shape>
            </w:pict>
          </mc:Fallback>
        </mc:AlternateContent>
      </w:r>
      <w:r>
        <w:rPr>
          <w:noProof/>
        </w:rPr>
        <mc:AlternateContent>
          <mc:Choice Requires="wpi">
            <w:drawing>
              <wp:anchor distT="0" distB="0" distL="114300" distR="114300" simplePos="0" relativeHeight="252663808" behindDoc="0" locked="0" layoutInCell="1" allowOverlap="1" wp14:anchorId="4962F026" wp14:editId="4AFE5C1C">
                <wp:simplePos x="0" y="0"/>
                <wp:positionH relativeFrom="column">
                  <wp:posOffset>3197860</wp:posOffset>
                </wp:positionH>
                <wp:positionV relativeFrom="paragraph">
                  <wp:posOffset>-41275</wp:posOffset>
                </wp:positionV>
                <wp:extent cx="1246990" cy="205990"/>
                <wp:effectExtent l="38100" t="38100" r="29845" b="41910"/>
                <wp:wrapNone/>
                <wp:docPr id="903" name="Encre 903"/>
                <wp:cNvGraphicFramePr/>
                <a:graphic xmlns:a="http://schemas.openxmlformats.org/drawingml/2006/main">
                  <a:graphicData uri="http://schemas.microsoft.com/office/word/2010/wordprocessingInk">
                    <w14:contentPart bwMode="auto" r:id="rId200">
                      <w14:nvContentPartPr>
                        <w14:cNvContentPartPr/>
                      </w14:nvContentPartPr>
                      <w14:xfrm>
                        <a:off x="0" y="0"/>
                        <a:ext cx="1246990" cy="205990"/>
                      </w14:xfrm>
                    </w14:contentPart>
                  </a:graphicData>
                </a:graphic>
              </wp:anchor>
            </w:drawing>
          </mc:Choice>
          <mc:Fallback>
            <w:pict>
              <v:shape w14:anchorId="7ADD41CD" id="Encre 903" o:spid="_x0000_s1026" type="#_x0000_t75" style="position:absolute;margin-left:251.1pt;margin-top:-3.95pt;width:99.65pt;height:17.6pt;z-index:25266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">
                <v:imagedata r:id="rId201" o:title=""/>
              </v:shape>
            </w:pict>
          </mc:Fallback>
        </mc:AlternateContent>
      </w:r>
      <w:r>
        <w:rPr>
          <w:noProof/>
        </w:rPr>
        <mc:AlternateContent>
          <mc:Choice Requires="wpi">
            <w:drawing>
              <wp:anchor distT="0" distB="0" distL="114300" distR="114300" simplePos="0" relativeHeight="252638208" behindDoc="0" locked="0" layoutInCell="1" allowOverlap="1" wp14:anchorId="19C69B1A" wp14:editId="2D3317AB">
                <wp:simplePos x="0" y="0"/>
                <wp:positionH relativeFrom="column">
                  <wp:posOffset>2550795</wp:posOffset>
                </wp:positionH>
                <wp:positionV relativeFrom="paragraph">
                  <wp:posOffset>0</wp:posOffset>
                </wp:positionV>
                <wp:extent cx="321895" cy="152280"/>
                <wp:effectExtent l="38100" t="38100" r="40640" b="57785"/>
                <wp:wrapNone/>
                <wp:docPr id="878" name="Encre 878"/>
                <wp:cNvGraphicFramePr/>
                <a:graphic xmlns:a="http://schemas.openxmlformats.org/drawingml/2006/main">
                  <a:graphicData uri="http://schemas.microsoft.com/office/word/2010/wordprocessingInk">
                    <w14:contentPart bwMode="auto" r:id="rId202">
                      <w14:nvContentPartPr>
                        <w14:cNvContentPartPr/>
                      </w14:nvContentPartPr>
                      <w14:xfrm>
                        <a:off x="0" y="0"/>
                        <a:ext cx="321895" cy="152280"/>
                      </w14:xfrm>
                    </w14:contentPart>
                  </a:graphicData>
                </a:graphic>
              </wp:anchor>
            </w:drawing>
          </mc:Choice>
          <mc:Fallback>
            <w:pict>
              <v:shape w14:anchorId="61701F94" id="Encre 878" o:spid="_x0000_s1026" type="#_x0000_t75" style="position:absolute;margin-left:200.15pt;margin-top:-.7pt;width:26.8pt;height:13.45pt;z-index:25263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">
                <v:imagedata r:id="rId203" o:title=""/>
              </v:shape>
            </w:pict>
          </mc:Fallback>
        </mc:AlternateContent>
      </w:r>
      <w:r>
        <w:rPr>
          <w:noProof/>
        </w:rPr>
        <mc:AlternateContent>
          <mc:Choice Requires="wpi">
            <w:drawing>
              <wp:anchor distT="0" distB="0" distL="114300" distR="114300" simplePos="0" relativeHeight="252639232" behindDoc="0" locked="0" layoutInCell="1" allowOverlap="1" wp14:anchorId="303F194F" wp14:editId="1C1FC800">
                <wp:simplePos x="0" y="0"/>
                <wp:positionH relativeFrom="column">
                  <wp:posOffset>1025525</wp:posOffset>
                </wp:positionH>
                <wp:positionV relativeFrom="paragraph">
                  <wp:posOffset>27940</wp:posOffset>
                </wp:positionV>
                <wp:extent cx="949735" cy="206995"/>
                <wp:effectExtent l="38100" t="57150" r="3175" b="41275"/>
                <wp:wrapNone/>
                <wp:docPr id="879" name="Encre 879"/>
                <wp:cNvGraphicFramePr/>
                <a:graphic xmlns:a="http://schemas.openxmlformats.org/drawingml/2006/main">
                  <a:graphicData uri="http://schemas.microsoft.com/office/word/2010/wordprocessingInk">
                    <w14:contentPart bwMode="auto" r:id="rId204">
                      <w14:nvContentPartPr>
                        <w14:cNvContentPartPr/>
                      </w14:nvContentPartPr>
                      <w14:xfrm>
                        <a:off x="0" y="0"/>
                        <a:ext cx="949735" cy="206995"/>
                      </w14:xfrm>
                    </w14:contentPart>
                  </a:graphicData>
                </a:graphic>
              </wp:anchor>
            </w:drawing>
          </mc:Choice>
          <mc:Fallback>
            <w:pict>
              <v:shape w14:anchorId="5CEDCBC0" id="Encre 879" o:spid="_x0000_s1026" type="#_x0000_t75" style="position:absolute;margin-left:80.05pt;margin-top:1.5pt;width:76.2pt;height:17.75pt;z-index:25263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">
                <v:imagedata r:id="rId205" o:title=""/>
              </v:shape>
            </w:pict>
          </mc:Fallback>
        </mc:AlternateContent>
      </w:r>
    </w:p>
    <w:p w14:paraId="537164B7" w14:textId="1DC9AE1B" w:rsidR="00172B84" w:rsidRPr="00172B84" w:rsidRDefault="00172B84" w:rsidP="00172B84"/>
    <w:p w14:paraId="0512EBD3" w14:textId="77777777" w:rsidR="00B65649" w:rsidRPr="00654FB8" w:rsidRDefault="00B65649" w:rsidP="00B65649">
      <w:pPr>
        <w:spacing w:after="200"/>
      </w:pPr>
      <w:r w:rsidRPr="00654FB8">
        <w:t xml:space="preserve">On considère que la variation de capacité électrique </w:t>
      </w:r>
      <w:r w:rsidRPr="00654FB8">
        <w:rPr>
          <w:rFonts w:cs="Arial"/>
        </w:rPr>
        <w:t>Δ</w:t>
      </w:r>
      <w:r w:rsidRPr="00654FB8">
        <w:rPr>
          <w:i/>
        </w:rPr>
        <w:t>C</w:t>
      </w:r>
      <w:r w:rsidRPr="00654FB8">
        <w:t xml:space="preserve"> est liée à la variation d’épaisseur </w:t>
      </w:r>
      <w:proofErr w:type="spellStart"/>
      <w:r w:rsidRPr="00654FB8">
        <w:rPr>
          <w:rFonts w:cs="Arial"/>
        </w:rPr>
        <w:t>Δ</w:t>
      </w:r>
      <w:r w:rsidRPr="00654FB8">
        <w:rPr>
          <w:i/>
        </w:rPr>
        <w:t>e</w:t>
      </w:r>
      <w:proofErr w:type="spellEnd"/>
      <w:r w:rsidRPr="00654FB8">
        <w:t xml:space="preserve"> par la relation :</w:t>
      </w:r>
    </w:p>
    <w:p w14:paraId="41ED9EFF" w14:textId="77777777" w:rsidR="00B65649" w:rsidRPr="00654FB8" w:rsidRDefault="00000000" w:rsidP="00B65649">
      <w:pPr>
        <w:spacing w:after="200"/>
        <w:rPr>
          <w:rFonts w:cs="Arial"/>
        </w:rPr>
      </w:pPr>
      <m:oMathPara>
        <m:oMath>
          <m:f>
            <m:fPr>
              <m:ctrlPr>
                <w:rPr>
                  <w:rFonts w:ascii="Cambria Math" w:hAnsi="Cambria Math" w:cs="Arial"/>
                  <w:i/>
                </w:rPr>
              </m:ctrlPr>
            </m:fPr>
            <m:num>
              <m:r>
                <m:rPr>
                  <m:nor/>
                </m:rPr>
                <w:rPr>
                  <w:rFonts w:cs="Arial"/>
                </w:rPr>
                <m:t>∆</m:t>
              </m:r>
              <m:r>
                <m:rPr>
                  <m:nor/>
                </m:rPr>
                <w:rPr>
                  <w:rFonts w:cs="Arial"/>
                  <w:i/>
                </w:rPr>
                <m:t>C</m:t>
              </m:r>
            </m:num>
            <m:den>
              <m:r>
                <m:rPr>
                  <m:nor/>
                </m:rPr>
                <w:rPr>
                  <w:rFonts w:cs="Arial"/>
                  <w:i/>
                </w:rPr>
                <m:t>C</m:t>
              </m:r>
            </m:den>
          </m:f>
          <m:r>
            <m:rPr>
              <m:nor/>
            </m:rPr>
            <w:rPr>
              <w:rFonts w:cs="Arial"/>
            </w:rPr>
            <m:t>=</m:t>
          </m:r>
          <m:f>
            <m:fPr>
              <m:ctrlPr>
                <w:rPr>
                  <w:rFonts w:ascii="Cambria Math" w:hAnsi="Cambria Math" w:cs="Arial"/>
                  <w:i/>
                </w:rPr>
              </m:ctrlPr>
            </m:fPr>
            <m:num>
              <m:r>
                <m:rPr>
                  <m:nor/>
                </m:rPr>
                <w:rPr>
                  <w:rFonts w:cs="Arial"/>
                </w:rPr>
                <m:t>∆</m:t>
              </m:r>
              <m:r>
                <m:rPr>
                  <m:nor/>
                </m:rPr>
                <w:rPr>
                  <w:rFonts w:cs="Arial"/>
                  <w:i/>
                </w:rPr>
                <m:t>e</m:t>
              </m:r>
            </m:num>
            <m:den>
              <m:r>
                <m:rPr>
                  <m:nor/>
                </m:rPr>
                <w:rPr>
                  <w:rFonts w:cs="Arial"/>
                  <w:i/>
                </w:rPr>
                <m:t>e</m:t>
              </m:r>
            </m:den>
          </m:f>
        </m:oMath>
      </m:oMathPara>
    </w:p>
    <w:p w14:paraId="53F96FF5" w14:textId="64D07110" w:rsidR="00B65649" w:rsidRDefault="00172B84" w:rsidP="004B4BB0">
      <w:pPr>
        <w:keepNext/>
        <w:keepLines/>
        <w:numPr>
          <w:ilvl w:val="2"/>
          <w:numId w:val="2"/>
        </w:numPr>
        <w:pBdr>
          <w:top w:val="nil"/>
          <w:left w:val="nil"/>
          <w:bottom w:val="nil"/>
          <w:right w:val="nil"/>
        </w:pBdr>
        <w:tabs>
          <w:tab w:val="left" w:pos="142"/>
          <w:tab w:val="num" w:pos="360"/>
        </w:tabs>
        <w:spacing w:after="200"/>
        <w:ind w:left="567" w:hanging="567"/>
        <w:outlineLvl w:val="2"/>
        <w:rPr>
          <w:szCs w:val="20"/>
        </w:rPr>
      </w:pPr>
      <w:r>
        <w:rPr>
          <w:noProof/>
          <w:szCs w:val="20"/>
        </w:rPr>
        <mc:AlternateContent>
          <mc:Choice Requires="wpi">
            <w:drawing>
              <wp:anchor distT="0" distB="0" distL="114300" distR="114300" simplePos="0" relativeHeight="252678144" behindDoc="0" locked="0" layoutInCell="1" allowOverlap="1" wp14:anchorId="092BE66A" wp14:editId="460B54BB">
                <wp:simplePos x="0" y="0"/>
                <wp:positionH relativeFrom="column">
                  <wp:posOffset>2101215</wp:posOffset>
                </wp:positionH>
                <wp:positionV relativeFrom="paragraph">
                  <wp:posOffset>642620</wp:posOffset>
                </wp:positionV>
                <wp:extent cx="845820" cy="296055"/>
                <wp:effectExtent l="57150" t="38100" r="49530" b="46990"/>
                <wp:wrapNone/>
                <wp:docPr id="917" name="Encre 917"/>
                <wp:cNvGraphicFramePr/>
                <a:graphic xmlns:a="http://schemas.openxmlformats.org/drawingml/2006/main">
                  <a:graphicData uri="http://schemas.microsoft.com/office/word/2010/wordprocessingInk">
                    <w14:contentPart bwMode="auto" r:id="rId206">
                      <w14:nvContentPartPr>
                        <w14:cNvContentPartPr/>
                      </w14:nvContentPartPr>
                      <w14:xfrm>
                        <a:off x="0" y="0"/>
                        <a:ext cx="845820" cy="296055"/>
                      </w14:xfrm>
                    </w14:contentPart>
                  </a:graphicData>
                </a:graphic>
              </wp:anchor>
            </w:drawing>
          </mc:Choice>
          <mc:Fallback>
            <w:pict>
              <v:shape w14:anchorId="4DD31DB6" id="Encre 917" o:spid="_x0000_s1026" type="#_x0000_t75" style="position:absolute;margin-left:164.75pt;margin-top:49.9pt;width:68pt;height:24.7pt;z-index:25267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">
                <v:imagedata r:id="rId207" o:title=""/>
              </v:shape>
            </w:pict>
          </mc:Fallback>
        </mc:AlternateContent>
      </w:r>
      <w:r>
        <w:rPr>
          <w:noProof/>
          <w:szCs w:val="20"/>
        </w:rPr>
        <mc:AlternateContent>
          <mc:Choice Requires="wpi">
            <w:drawing>
              <wp:anchor distT="0" distB="0" distL="114300" distR="114300" simplePos="0" relativeHeight="252679168" behindDoc="0" locked="0" layoutInCell="1" allowOverlap="1" wp14:anchorId="44C7871A" wp14:editId="3BBE58E9">
                <wp:simplePos x="0" y="0"/>
                <wp:positionH relativeFrom="column">
                  <wp:posOffset>2075815</wp:posOffset>
                </wp:positionH>
                <wp:positionV relativeFrom="paragraph">
                  <wp:posOffset>334010</wp:posOffset>
                </wp:positionV>
                <wp:extent cx="687815" cy="228825"/>
                <wp:effectExtent l="57150" t="38100" r="0" b="57150"/>
                <wp:wrapNone/>
                <wp:docPr id="918" name="Encre 918"/>
                <wp:cNvGraphicFramePr/>
                <a:graphic xmlns:a="http://schemas.openxmlformats.org/drawingml/2006/main">
                  <a:graphicData uri="http://schemas.microsoft.com/office/word/2010/wordprocessingInk">
                    <w14:contentPart bwMode="auto" r:id="rId208">
                      <w14:nvContentPartPr>
                        <w14:cNvContentPartPr/>
                      </w14:nvContentPartPr>
                      <w14:xfrm>
                        <a:off x="0" y="0"/>
                        <a:ext cx="687815" cy="228825"/>
                      </w14:xfrm>
                    </w14:contentPart>
                  </a:graphicData>
                </a:graphic>
              </wp:anchor>
            </w:drawing>
          </mc:Choice>
          <mc:Fallback>
            <w:pict>
              <v:shape w14:anchorId="6875E37D" id="Encre 918" o:spid="_x0000_s1026" type="#_x0000_t75" style="position:absolute;margin-left:162.75pt;margin-top:25.6pt;width:55.55pt;height:19.4pt;z-index:25267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&#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">
                <v:imagedata r:id="rId209" o:title=""/>
              </v:shape>
            </w:pict>
          </mc:Fallback>
        </mc:AlternateContent>
      </w:r>
      <w:r>
        <w:rPr>
          <w:noProof/>
          <w:szCs w:val="20"/>
        </w:rPr>
        <mc:AlternateContent>
          <mc:Choice Requires="wpi">
            <w:drawing>
              <wp:anchor distT="0" distB="0" distL="114300" distR="114300" simplePos="0" relativeHeight="252668928" behindDoc="0" locked="0" layoutInCell="1" allowOverlap="1" wp14:anchorId="415166C5" wp14:editId="0ED3F6D6">
                <wp:simplePos x="0" y="0"/>
                <wp:positionH relativeFrom="column">
                  <wp:posOffset>1529080</wp:posOffset>
                </wp:positionH>
                <wp:positionV relativeFrom="paragraph">
                  <wp:posOffset>546100</wp:posOffset>
                </wp:positionV>
                <wp:extent cx="159070" cy="102900"/>
                <wp:effectExtent l="57150" t="38100" r="31750" b="49530"/>
                <wp:wrapNone/>
                <wp:docPr id="908" name="Encre 908"/>
                <wp:cNvGraphicFramePr/>
                <a:graphic xmlns:a="http://schemas.openxmlformats.org/drawingml/2006/main">
                  <a:graphicData uri="http://schemas.microsoft.com/office/word/2010/wordprocessingInk">
                    <w14:contentPart bwMode="auto" r:id="rId210">
                      <w14:nvContentPartPr>
                        <w14:cNvContentPartPr/>
                      </w14:nvContentPartPr>
                      <w14:xfrm>
                        <a:off x="0" y="0"/>
                        <a:ext cx="159070" cy="102900"/>
                      </w14:xfrm>
                    </w14:contentPart>
                  </a:graphicData>
                </a:graphic>
              </wp:anchor>
            </w:drawing>
          </mc:Choice>
          <mc:Fallback>
            <w:pict>
              <v:shape w14:anchorId="79B8E899" id="Encre 908" o:spid="_x0000_s1026" type="#_x0000_t75" style="position:absolute;margin-left:119.7pt;margin-top:42.3pt;width:13.95pt;height:9.5pt;z-index:25266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">
                <v:imagedata r:id="rId211" o:title=""/>
              </v:shape>
            </w:pict>
          </mc:Fallback>
        </mc:AlternateContent>
      </w:r>
      <w:r>
        <w:rPr>
          <w:noProof/>
          <w:szCs w:val="20"/>
        </w:rPr>
        <mc:AlternateContent>
          <mc:Choice Requires="wpi">
            <w:drawing>
              <wp:anchor distT="0" distB="0" distL="114300" distR="114300" simplePos="0" relativeHeight="252669952" behindDoc="0" locked="0" layoutInCell="1" allowOverlap="1" wp14:anchorId="2707EC22" wp14:editId="74B12982">
                <wp:simplePos x="0" y="0"/>
                <wp:positionH relativeFrom="column">
                  <wp:posOffset>920750</wp:posOffset>
                </wp:positionH>
                <wp:positionV relativeFrom="paragraph">
                  <wp:posOffset>415925</wp:posOffset>
                </wp:positionV>
                <wp:extent cx="411735" cy="281305"/>
                <wp:effectExtent l="38100" t="57150" r="45720" b="42545"/>
                <wp:wrapNone/>
                <wp:docPr id="909" name="Encre 909"/>
                <wp:cNvGraphicFramePr/>
                <a:graphic xmlns:a="http://schemas.openxmlformats.org/drawingml/2006/main">
                  <a:graphicData uri="http://schemas.microsoft.com/office/word/2010/wordprocessingInk">
                    <w14:contentPart bwMode="auto" r:id="rId212">
                      <w14:nvContentPartPr>
                        <w14:cNvContentPartPr/>
                      </w14:nvContentPartPr>
                      <w14:xfrm>
                        <a:off x="0" y="0"/>
                        <a:ext cx="411735" cy="281305"/>
                      </w14:xfrm>
                    </w14:contentPart>
                  </a:graphicData>
                </a:graphic>
              </wp:anchor>
            </w:drawing>
          </mc:Choice>
          <mc:Fallback>
            <w:pict>
              <v:shape w14:anchorId="5EB81F21" id="Encre 909" o:spid="_x0000_s1026" type="#_x0000_t75" style="position:absolute;margin-left:71.8pt;margin-top:32.05pt;width:33.8pt;height:23.55pt;z-index:25266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">
                <v:imagedata r:id="rId213" o:title=""/>
              </v:shape>
            </w:pict>
          </mc:Fallback>
        </mc:AlternateContent>
      </w:r>
      <w:r w:rsidR="00B65649" w:rsidRPr="00654FB8">
        <w:rPr>
          <w:szCs w:val="20"/>
        </w:rPr>
        <w:t xml:space="preserve">Déterminer la valeur de la variation d’épaisseur </w:t>
      </w:r>
      <w:proofErr w:type="spellStart"/>
      <w:r w:rsidR="00B65649" w:rsidRPr="00654FB8">
        <w:rPr>
          <w:rFonts w:cs="Arial"/>
          <w:szCs w:val="20"/>
        </w:rPr>
        <w:t>Δ</w:t>
      </w:r>
      <w:r w:rsidR="00B65649" w:rsidRPr="00654FB8">
        <w:rPr>
          <w:i/>
          <w:szCs w:val="20"/>
        </w:rPr>
        <w:t>e</w:t>
      </w:r>
      <w:proofErr w:type="spellEnd"/>
      <w:r w:rsidR="00B65649" w:rsidRPr="00654FB8">
        <w:rPr>
          <w:szCs w:val="20"/>
        </w:rPr>
        <w:t xml:space="preserve">, après avoir évalué la variation de capacité électrique </w:t>
      </w:r>
      <w:r w:rsidR="00B65649" w:rsidRPr="00654FB8">
        <w:rPr>
          <w:rFonts w:cs="Arial"/>
          <w:szCs w:val="20"/>
        </w:rPr>
        <w:t>Δ</w:t>
      </w:r>
      <w:r w:rsidR="00B65649" w:rsidRPr="00654FB8">
        <w:rPr>
          <w:i/>
          <w:szCs w:val="20"/>
        </w:rPr>
        <w:t>C</w:t>
      </w:r>
      <w:r w:rsidR="00B65649" w:rsidRPr="00654FB8">
        <w:rPr>
          <w:szCs w:val="20"/>
        </w:rPr>
        <w:t>.</w:t>
      </w:r>
    </w:p>
    <w:p w14:paraId="2B8E70D8" w14:textId="4DADB046" w:rsidR="00172B84" w:rsidRDefault="00172B84" w:rsidP="00172B84">
      <w:pPr>
        <w:pStyle w:val="Titre2"/>
      </w:pPr>
    </w:p>
    <w:p w14:paraId="1B505C8D" w14:textId="74FB4F02" w:rsidR="00172B84" w:rsidRDefault="00172B84" w:rsidP="00172B84"/>
    <w:p w14:paraId="6812EBFF" w14:textId="38F4819C" w:rsidR="00172B84" w:rsidRDefault="00172B84" w:rsidP="00172B84"/>
    <w:p w14:paraId="171D0DB3" w14:textId="50A33F34" w:rsidR="00172B84" w:rsidRDefault="00172B84" w:rsidP="00172B84"/>
    <w:p w14:paraId="21BC8A0E" w14:textId="5908FE98" w:rsidR="00172B84" w:rsidRDefault="00172B84" w:rsidP="00172B84"/>
    <w:p w14:paraId="491C004F" w14:textId="64E88297" w:rsidR="00172B84" w:rsidRDefault="003D00AF" w:rsidP="00172B84">
      <w:pPr>
        <w:rPr>
          <w:noProof/>
        </w:rPr>
      </w:pPr>
      <w:r>
        <w:rPr>
          <w:noProof/>
        </w:rPr>
        <w:lastRenderedPageBreak/>
        <mc:AlternateContent>
          <mc:Choice Requires="wpi">
            <w:drawing>
              <wp:anchor distT="0" distB="0" distL="114300" distR="114300" simplePos="0" relativeHeight="252987392" behindDoc="0" locked="0" layoutInCell="1" allowOverlap="1" wp14:anchorId="2FC25BE1" wp14:editId="6F113BFE">
                <wp:simplePos x="0" y="0"/>
                <wp:positionH relativeFrom="column">
                  <wp:posOffset>5135245</wp:posOffset>
                </wp:positionH>
                <wp:positionV relativeFrom="paragraph">
                  <wp:posOffset>5083175</wp:posOffset>
                </wp:positionV>
                <wp:extent cx="909645" cy="398780"/>
                <wp:effectExtent l="38100" t="38100" r="43180" b="58420"/>
                <wp:wrapNone/>
                <wp:docPr id="1219" name="Encre 1219"/>
                <wp:cNvGraphicFramePr/>
                <a:graphic xmlns:a="http://schemas.openxmlformats.org/drawingml/2006/main">
                  <a:graphicData uri="http://schemas.microsoft.com/office/word/2010/wordprocessingInk">
                    <w14:contentPart bwMode="auto" r:id="rId214">
                      <w14:nvContentPartPr>
                        <w14:cNvContentPartPr/>
                      </w14:nvContentPartPr>
                      <w14:xfrm>
                        <a:off x="0" y="0"/>
                        <a:ext cx="909645" cy="398780"/>
                      </w14:xfrm>
                    </w14:contentPart>
                  </a:graphicData>
                </a:graphic>
              </wp:anchor>
            </w:drawing>
          </mc:Choice>
          <mc:Fallback>
            <w:pict>
              <v:shape w14:anchorId="2BB0A55A" id="Encre 1219" o:spid="_x0000_s1026" type="#_x0000_t75" style="position:absolute;margin-left:403.65pt;margin-top:399.55pt;width:73.05pt;height:32.8pt;z-index:25298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">
                <v:imagedata r:id="rId215" o:title=""/>
              </v:shape>
            </w:pict>
          </mc:Fallback>
        </mc:AlternateContent>
      </w:r>
      <w:r>
        <w:rPr>
          <w:noProof/>
        </w:rPr>
        <mc:AlternateContent>
          <mc:Choice Requires="wpi">
            <w:drawing>
              <wp:anchor distT="0" distB="0" distL="114300" distR="114300" simplePos="0" relativeHeight="252977152" behindDoc="0" locked="0" layoutInCell="1" allowOverlap="1" wp14:anchorId="3BF2A668" wp14:editId="43F52EF3">
                <wp:simplePos x="0" y="0"/>
                <wp:positionH relativeFrom="column">
                  <wp:posOffset>6255330</wp:posOffset>
                </wp:positionH>
                <wp:positionV relativeFrom="paragraph">
                  <wp:posOffset>5315700</wp:posOffset>
                </wp:positionV>
                <wp:extent cx="288720" cy="101880"/>
                <wp:effectExtent l="38100" t="38100" r="0" b="50800"/>
                <wp:wrapNone/>
                <wp:docPr id="1209" name="Encre 1209"/>
                <wp:cNvGraphicFramePr/>
                <a:graphic xmlns:a="http://schemas.openxmlformats.org/drawingml/2006/main">
                  <a:graphicData uri="http://schemas.microsoft.com/office/word/2010/wordprocessingInk">
                    <w14:contentPart bwMode="auto" r:id="rId216">
                      <w14:nvContentPartPr>
                        <w14:cNvContentPartPr/>
                      </w14:nvContentPartPr>
                      <w14:xfrm>
                        <a:off x="0" y="0"/>
                        <a:ext cx="288720" cy="101880"/>
                      </w14:xfrm>
                    </w14:contentPart>
                  </a:graphicData>
                </a:graphic>
              </wp:anchor>
            </w:drawing>
          </mc:Choice>
          <mc:Fallback>
            <w:pict>
              <v:shape w14:anchorId="03FFD89F" id="Encre 1209" o:spid="_x0000_s1026" type="#_x0000_t75" style="position:absolute;margin-left:491.85pt;margin-top:417.85pt;width:24.15pt;height:9.4pt;z-index:25297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">
                <v:imagedata r:id="rId217" o:title=""/>
              </v:shape>
            </w:pict>
          </mc:Fallback>
        </mc:AlternateContent>
      </w:r>
      <w:r>
        <w:rPr>
          <w:noProof/>
        </w:rPr>
        <mc:AlternateContent>
          <mc:Choice Requires="wpi">
            <w:drawing>
              <wp:anchor distT="0" distB="0" distL="114300" distR="114300" simplePos="0" relativeHeight="252976128" behindDoc="0" locked="0" layoutInCell="1" allowOverlap="1" wp14:anchorId="6071CE9C" wp14:editId="66129376">
                <wp:simplePos x="0" y="0"/>
                <wp:positionH relativeFrom="column">
                  <wp:posOffset>3394710</wp:posOffset>
                </wp:positionH>
                <wp:positionV relativeFrom="paragraph">
                  <wp:posOffset>5350510</wp:posOffset>
                </wp:positionV>
                <wp:extent cx="1688950" cy="309880"/>
                <wp:effectExtent l="38100" t="57150" r="45085" b="52070"/>
                <wp:wrapNone/>
                <wp:docPr id="1208" name="Encre 1208"/>
                <wp:cNvGraphicFramePr/>
                <a:graphic xmlns:a="http://schemas.openxmlformats.org/drawingml/2006/main">
                  <a:graphicData uri="http://schemas.microsoft.com/office/word/2010/wordprocessingInk">
                    <w14:contentPart bwMode="auto" r:id="rId218">
                      <w14:nvContentPartPr>
                        <w14:cNvContentPartPr/>
                      </w14:nvContentPartPr>
                      <w14:xfrm>
                        <a:off x="0" y="0"/>
                        <a:ext cx="1688950" cy="309880"/>
                      </w14:xfrm>
                    </w14:contentPart>
                  </a:graphicData>
                </a:graphic>
              </wp:anchor>
            </w:drawing>
          </mc:Choice>
          <mc:Fallback>
            <w:pict>
              <v:shape w14:anchorId="75D7E74E" id="Encre 1208" o:spid="_x0000_s1026" type="#_x0000_t75" style="position:absolute;margin-left:266.6pt;margin-top:420.6pt;width:134.45pt;height:25.8pt;z-index:25297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">
                <v:imagedata r:id="rId219" o:title=""/>
              </v:shape>
            </w:pict>
          </mc:Fallback>
        </mc:AlternateContent>
      </w:r>
      <w:r>
        <w:rPr>
          <w:noProof/>
        </w:rPr>
        <mc:AlternateContent>
          <mc:Choice Requires="wpi">
            <w:drawing>
              <wp:anchor distT="0" distB="0" distL="114300" distR="114300" simplePos="0" relativeHeight="252973056" behindDoc="0" locked="0" layoutInCell="1" allowOverlap="1" wp14:anchorId="4B3DBA9A" wp14:editId="6B5FAF7A">
                <wp:simplePos x="0" y="0"/>
                <wp:positionH relativeFrom="column">
                  <wp:posOffset>3389630</wp:posOffset>
                </wp:positionH>
                <wp:positionV relativeFrom="paragraph">
                  <wp:posOffset>4977765</wp:posOffset>
                </wp:positionV>
                <wp:extent cx="1396845" cy="275590"/>
                <wp:effectExtent l="38100" t="57150" r="13335" b="48260"/>
                <wp:wrapNone/>
                <wp:docPr id="1205" name="Encre 1205"/>
                <wp:cNvGraphicFramePr/>
                <a:graphic xmlns:a="http://schemas.openxmlformats.org/drawingml/2006/main">
                  <a:graphicData uri="http://schemas.microsoft.com/office/word/2010/wordprocessingInk">
                    <w14:contentPart bwMode="auto" r:id="rId220">
                      <w14:nvContentPartPr>
                        <w14:cNvContentPartPr/>
                      </w14:nvContentPartPr>
                      <w14:xfrm>
                        <a:off x="0" y="0"/>
                        <a:ext cx="1396845" cy="275590"/>
                      </w14:xfrm>
                    </w14:contentPart>
                  </a:graphicData>
                </a:graphic>
              </wp:anchor>
            </w:drawing>
          </mc:Choice>
          <mc:Fallback>
            <w:pict>
              <v:shape w14:anchorId="4137B0EC" id="Encre 1205" o:spid="_x0000_s1026" type="#_x0000_t75" style="position:absolute;margin-left:266.2pt;margin-top:391.25pt;width:111.45pt;height:23.1pt;z-index:25297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">
                <v:imagedata r:id="rId221" o:title=""/>
              </v:shape>
            </w:pict>
          </mc:Fallback>
        </mc:AlternateContent>
      </w:r>
      <w:r>
        <w:rPr>
          <w:noProof/>
        </w:rPr>
        <mc:AlternateContent>
          <mc:Choice Requires="wpi">
            <w:drawing>
              <wp:anchor distT="0" distB="0" distL="114300" distR="114300" simplePos="0" relativeHeight="252957696" behindDoc="0" locked="0" layoutInCell="1" allowOverlap="1" wp14:anchorId="7330DD4A" wp14:editId="66D2F080">
                <wp:simplePos x="0" y="0"/>
                <wp:positionH relativeFrom="column">
                  <wp:posOffset>2429510</wp:posOffset>
                </wp:positionH>
                <wp:positionV relativeFrom="paragraph">
                  <wp:posOffset>5116830</wp:posOffset>
                </wp:positionV>
                <wp:extent cx="706630" cy="289010"/>
                <wp:effectExtent l="57150" t="38100" r="17780" b="53975"/>
                <wp:wrapNone/>
                <wp:docPr id="1190" name="Encre 1190"/>
                <wp:cNvGraphicFramePr/>
                <a:graphic xmlns:a="http://schemas.openxmlformats.org/drawingml/2006/main">
                  <a:graphicData uri="http://schemas.microsoft.com/office/word/2010/wordprocessingInk">
                    <w14:contentPart bwMode="auto" r:id="rId222">
                      <w14:nvContentPartPr>
                        <w14:cNvContentPartPr/>
                      </w14:nvContentPartPr>
                      <w14:xfrm>
                        <a:off x="0" y="0"/>
                        <a:ext cx="706630" cy="289010"/>
                      </w14:xfrm>
                    </w14:contentPart>
                  </a:graphicData>
                </a:graphic>
              </wp:anchor>
            </w:drawing>
          </mc:Choice>
          <mc:Fallback>
            <w:pict>
              <v:shape w14:anchorId="714E9DED" id="Encre 1190" o:spid="_x0000_s1026" type="#_x0000_t75" style="position:absolute;margin-left:190.6pt;margin-top:402.2pt;width:57.1pt;height:24.15pt;z-index:25295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">
                <v:imagedata r:id="rId223" o:title=""/>
              </v:shape>
            </w:pict>
          </mc:Fallback>
        </mc:AlternateContent>
      </w:r>
      <w:r>
        <w:rPr>
          <w:noProof/>
        </w:rPr>
        <mc:AlternateContent>
          <mc:Choice Requires="wpi">
            <w:drawing>
              <wp:anchor distT="0" distB="0" distL="114300" distR="114300" simplePos="0" relativeHeight="252941312" behindDoc="0" locked="0" layoutInCell="1" allowOverlap="1" wp14:anchorId="70AD0D98" wp14:editId="268EF199">
                <wp:simplePos x="0" y="0"/>
                <wp:positionH relativeFrom="column">
                  <wp:posOffset>1673225</wp:posOffset>
                </wp:positionH>
                <wp:positionV relativeFrom="paragraph">
                  <wp:posOffset>5125720</wp:posOffset>
                </wp:positionV>
                <wp:extent cx="518020" cy="217080"/>
                <wp:effectExtent l="38100" t="38100" r="15875" b="50165"/>
                <wp:wrapNone/>
                <wp:docPr id="1174" name="Encre 1174"/>
                <wp:cNvGraphicFramePr/>
                <a:graphic xmlns:a="http://schemas.openxmlformats.org/drawingml/2006/main">
                  <a:graphicData uri="http://schemas.microsoft.com/office/word/2010/wordprocessingInk">
                    <w14:contentPart bwMode="auto" r:id="rId224">
                      <w14:nvContentPartPr>
                        <w14:cNvContentPartPr/>
                      </w14:nvContentPartPr>
                      <w14:xfrm>
                        <a:off x="0" y="0"/>
                        <a:ext cx="518020" cy="217080"/>
                      </w14:xfrm>
                    </w14:contentPart>
                  </a:graphicData>
                </a:graphic>
              </wp:anchor>
            </w:drawing>
          </mc:Choice>
          <mc:Fallback>
            <w:pict>
              <v:shape w14:anchorId="4008AB62" id="Encre 1174" o:spid="_x0000_s1026" type="#_x0000_t75" style="position:absolute;margin-left:131.05pt;margin-top:402.9pt;width:42.25pt;height:18.55pt;z-index:25294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">
                <v:imagedata r:id="rId225" o:title=""/>
              </v:shape>
            </w:pict>
          </mc:Fallback>
        </mc:AlternateContent>
      </w:r>
      <w:r>
        <w:rPr>
          <w:noProof/>
        </w:rPr>
        <mc:AlternateContent>
          <mc:Choice Requires="wpi">
            <w:drawing>
              <wp:anchor distT="0" distB="0" distL="114300" distR="114300" simplePos="0" relativeHeight="252938240" behindDoc="0" locked="0" layoutInCell="1" allowOverlap="1" wp14:anchorId="4F30C99A" wp14:editId="1B970B7C">
                <wp:simplePos x="0" y="0"/>
                <wp:positionH relativeFrom="column">
                  <wp:posOffset>5393055</wp:posOffset>
                </wp:positionH>
                <wp:positionV relativeFrom="paragraph">
                  <wp:posOffset>4337685</wp:posOffset>
                </wp:positionV>
                <wp:extent cx="922650" cy="341035"/>
                <wp:effectExtent l="57150" t="38100" r="30480" b="40005"/>
                <wp:wrapNone/>
                <wp:docPr id="1171" name="Encre 1171"/>
                <wp:cNvGraphicFramePr/>
                <a:graphic xmlns:a="http://schemas.openxmlformats.org/drawingml/2006/main">
                  <a:graphicData uri="http://schemas.microsoft.com/office/word/2010/wordprocessingInk">
                    <w14:contentPart bwMode="auto" r:id="rId226">
                      <w14:nvContentPartPr>
                        <w14:cNvContentPartPr/>
                      </w14:nvContentPartPr>
                      <w14:xfrm>
                        <a:off x="0" y="0"/>
                        <a:ext cx="922650" cy="341035"/>
                      </w14:xfrm>
                    </w14:contentPart>
                  </a:graphicData>
                </a:graphic>
              </wp:anchor>
            </w:drawing>
          </mc:Choice>
          <mc:Fallback>
            <w:pict>
              <v:shape w14:anchorId="6322D79D" id="Encre 1171" o:spid="_x0000_s1026" type="#_x0000_t75" style="position:absolute;margin-left:423.95pt;margin-top:340.85pt;width:74.1pt;height:28.25pt;z-index:25293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">
                <v:imagedata r:id="rId227" o:title=""/>
              </v:shape>
            </w:pict>
          </mc:Fallback>
        </mc:AlternateContent>
      </w:r>
      <w:r>
        <w:rPr>
          <w:noProof/>
        </w:rPr>
        <mc:AlternateContent>
          <mc:Choice Requires="wpi">
            <w:drawing>
              <wp:anchor distT="0" distB="0" distL="114300" distR="114300" simplePos="0" relativeHeight="252925952" behindDoc="0" locked="0" layoutInCell="1" allowOverlap="1" wp14:anchorId="3B8AEF5A" wp14:editId="39489A52">
                <wp:simplePos x="0" y="0"/>
                <wp:positionH relativeFrom="column">
                  <wp:posOffset>4850765</wp:posOffset>
                </wp:positionH>
                <wp:positionV relativeFrom="paragraph">
                  <wp:posOffset>4241800</wp:posOffset>
                </wp:positionV>
                <wp:extent cx="443140" cy="352110"/>
                <wp:effectExtent l="38100" t="57150" r="52705" b="48260"/>
                <wp:wrapNone/>
                <wp:docPr id="1159" name="Encre 1159"/>
                <wp:cNvGraphicFramePr/>
                <a:graphic xmlns:a="http://schemas.openxmlformats.org/drawingml/2006/main">
                  <a:graphicData uri="http://schemas.microsoft.com/office/word/2010/wordprocessingInk">
                    <w14:contentPart bwMode="auto" r:id="rId228">
                      <w14:nvContentPartPr>
                        <w14:cNvContentPartPr/>
                      </w14:nvContentPartPr>
                      <w14:xfrm>
                        <a:off x="0" y="0"/>
                        <a:ext cx="443140" cy="352110"/>
                      </w14:xfrm>
                    </w14:contentPart>
                  </a:graphicData>
                </a:graphic>
              </wp:anchor>
            </w:drawing>
          </mc:Choice>
          <mc:Fallback>
            <w:pict>
              <v:shape w14:anchorId="031D22B7" id="Encre 1159" o:spid="_x0000_s1026" type="#_x0000_t75" style="position:absolute;margin-left:381.25pt;margin-top:333.3pt;width:36.35pt;height:29.15pt;z-index:25292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">
                <v:imagedata r:id="rId229" o:title=""/>
              </v:shape>
            </w:pict>
          </mc:Fallback>
        </mc:AlternateContent>
      </w:r>
      <w:r>
        <w:rPr>
          <w:noProof/>
        </w:rPr>
        <mc:AlternateContent>
          <mc:Choice Requires="wpi">
            <w:drawing>
              <wp:anchor distT="0" distB="0" distL="114300" distR="114300" simplePos="0" relativeHeight="252917760" behindDoc="0" locked="0" layoutInCell="1" allowOverlap="1" wp14:anchorId="691A9ADF" wp14:editId="549005EC">
                <wp:simplePos x="0" y="0"/>
                <wp:positionH relativeFrom="column">
                  <wp:posOffset>4222115</wp:posOffset>
                </wp:positionH>
                <wp:positionV relativeFrom="paragraph">
                  <wp:posOffset>4466590</wp:posOffset>
                </wp:positionV>
                <wp:extent cx="906415" cy="332650"/>
                <wp:effectExtent l="38100" t="38100" r="0" b="48895"/>
                <wp:wrapNone/>
                <wp:docPr id="1151" name="Encre 1151"/>
                <wp:cNvGraphicFramePr/>
                <a:graphic xmlns:a="http://schemas.openxmlformats.org/drawingml/2006/main">
                  <a:graphicData uri="http://schemas.microsoft.com/office/word/2010/wordprocessingInk">
                    <w14:contentPart bwMode="auto" r:id="rId230">
                      <w14:nvContentPartPr>
                        <w14:cNvContentPartPr/>
                      </w14:nvContentPartPr>
                      <w14:xfrm>
                        <a:off x="0" y="0"/>
                        <a:ext cx="906415" cy="332650"/>
                      </w14:xfrm>
                    </w14:contentPart>
                  </a:graphicData>
                </a:graphic>
              </wp:anchor>
            </w:drawing>
          </mc:Choice>
          <mc:Fallback>
            <w:pict>
              <v:shape w14:anchorId="18D1B3B3" id="Encre 1151" o:spid="_x0000_s1026" type="#_x0000_t75" style="position:absolute;margin-left:331.75pt;margin-top:351pt;width:72.75pt;height:27.65pt;z-index:25291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">
                <v:imagedata r:id="rId231" o:title=""/>
              </v:shape>
            </w:pict>
          </mc:Fallback>
        </mc:AlternateContent>
      </w:r>
      <w:r>
        <w:rPr>
          <w:noProof/>
        </w:rPr>
        <mc:AlternateContent>
          <mc:Choice Requires="wpi">
            <w:drawing>
              <wp:anchor distT="0" distB="0" distL="114300" distR="114300" simplePos="0" relativeHeight="252908544" behindDoc="0" locked="0" layoutInCell="1" allowOverlap="1" wp14:anchorId="1B5C099E" wp14:editId="7AB41498">
                <wp:simplePos x="0" y="0"/>
                <wp:positionH relativeFrom="column">
                  <wp:posOffset>2908935</wp:posOffset>
                </wp:positionH>
                <wp:positionV relativeFrom="paragraph">
                  <wp:posOffset>4376420</wp:posOffset>
                </wp:positionV>
                <wp:extent cx="1762990" cy="424815"/>
                <wp:effectExtent l="57150" t="57150" r="27940" b="51435"/>
                <wp:wrapNone/>
                <wp:docPr id="1142" name="Encre 1142"/>
                <wp:cNvGraphicFramePr/>
                <a:graphic xmlns:a="http://schemas.openxmlformats.org/drawingml/2006/main">
                  <a:graphicData uri="http://schemas.microsoft.com/office/word/2010/wordprocessingInk">
                    <w14:contentPart bwMode="auto" r:id="rId232">
                      <w14:nvContentPartPr>
                        <w14:cNvContentPartPr/>
                      </w14:nvContentPartPr>
                      <w14:xfrm>
                        <a:off x="0" y="0"/>
                        <a:ext cx="1762990" cy="424815"/>
                      </w14:xfrm>
                    </w14:contentPart>
                  </a:graphicData>
                </a:graphic>
              </wp:anchor>
            </w:drawing>
          </mc:Choice>
          <mc:Fallback>
            <w:pict>
              <v:shape w14:anchorId="55940F15" id="Encre 1142" o:spid="_x0000_s1026" type="#_x0000_t75" style="position:absolute;margin-left:228.35pt;margin-top:343.9pt;width:140.2pt;height:34.85pt;z-index:25290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">
                <v:imagedata r:id="rId233" o:title=""/>
              </v:shape>
            </w:pict>
          </mc:Fallback>
        </mc:AlternateContent>
      </w:r>
      <w:r>
        <w:rPr>
          <w:noProof/>
        </w:rPr>
        <mc:AlternateContent>
          <mc:Choice Requires="wpi">
            <w:drawing>
              <wp:anchor distT="0" distB="0" distL="114300" distR="114300" simplePos="0" relativeHeight="252888064" behindDoc="0" locked="0" layoutInCell="1" allowOverlap="1" wp14:anchorId="276744A3" wp14:editId="7C17C7C2">
                <wp:simplePos x="0" y="0"/>
                <wp:positionH relativeFrom="column">
                  <wp:posOffset>1889760</wp:posOffset>
                </wp:positionH>
                <wp:positionV relativeFrom="paragraph">
                  <wp:posOffset>4034790</wp:posOffset>
                </wp:positionV>
                <wp:extent cx="2669510" cy="251175"/>
                <wp:effectExtent l="57150" t="38100" r="17145" b="53975"/>
                <wp:wrapNone/>
                <wp:docPr id="1122" name="Encre 1122"/>
                <wp:cNvGraphicFramePr/>
                <a:graphic xmlns:a="http://schemas.openxmlformats.org/drawingml/2006/main">
                  <a:graphicData uri="http://schemas.microsoft.com/office/word/2010/wordprocessingInk">
                    <w14:contentPart bwMode="auto" r:id="rId234">
                      <w14:nvContentPartPr>
                        <w14:cNvContentPartPr/>
                      </w14:nvContentPartPr>
                      <w14:xfrm>
                        <a:off x="0" y="0"/>
                        <a:ext cx="2669510" cy="251175"/>
                      </w14:xfrm>
                    </w14:contentPart>
                  </a:graphicData>
                </a:graphic>
              </wp:anchor>
            </w:drawing>
          </mc:Choice>
          <mc:Fallback>
            <w:pict>
              <v:shape w14:anchorId="12E5C02C" id="Encre 1122" o:spid="_x0000_s1026" type="#_x0000_t75" style="position:absolute;margin-left:148.1pt;margin-top:317pt;width:211.65pt;height:21.2pt;z-index:25288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">
                <v:imagedata r:id="rId235" o:title=""/>
              </v:shape>
            </w:pict>
          </mc:Fallback>
        </mc:AlternateContent>
      </w:r>
      <w:r>
        <w:rPr>
          <w:noProof/>
        </w:rPr>
        <mc:AlternateContent>
          <mc:Choice Requires="wpi">
            <w:drawing>
              <wp:anchor distT="0" distB="0" distL="114300" distR="114300" simplePos="0" relativeHeight="252868608" behindDoc="0" locked="0" layoutInCell="1" allowOverlap="1" wp14:anchorId="42F90A7F" wp14:editId="5176A785">
                <wp:simplePos x="0" y="0"/>
                <wp:positionH relativeFrom="column">
                  <wp:posOffset>5501130</wp:posOffset>
                </wp:positionH>
                <wp:positionV relativeFrom="paragraph">
                  <wp:posOffset>3767460</wp:posOffset>
                </wp:positionV>
                <wp:extent cx="163080" cy="122400"/>
                <wp:effectExtent l="57150" t="57150" r="27940" b="49530"/>
                <wp:wrapNone/>
                <wp:docPr id="1103" name="Encre 1103"/>
                <wp:cNvGraphicFramePr/>
                <a:graphic xmlns:a="http://schemas.openxmlformats.org/drawingml/2006/main">
                  <a:graphicData uri="http://schemas.microsoft.com/office/word/2010/wordprocessingInk">
                    <w14:contentPart bwMode="auto" r:id="rId236">
                      <w14:nvContentPartPr>
                        <w14:cNvContentPartPr/>
                      </w14:nvContentPartPr>
                      <w14:xfrm>
                        <a:off x="0" y="0"/>
                        <a:ext cx="163080" cy="122400"/>
                      </w14:xfrm>
                    </w14:contentPart>
                  </a:graphicData>
                </a:graphic>
              </wp:anchor>
            </w:drawing>
          </mc:Choice>
          <mc:Fallback>
            <w:pict>
              <v:shape w14:anchorId="0831B7E0" id="Encre 1103" o:spid="_x0000_s1026" type="#_x0000_t75" style="position:absolute;margin-left:432.45pt;margin-top:295.95pt;width:14.3pt;height:11.1pt;z-index:25286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">
                <v:imagedata r:id="rId237" o:title=""/>
              </v:shape>
            </w:pict>
          </mc:Fallback>
        </mc:AlternateContent>
      </w:r>
      <w:r>
        <w:rPr>
          <w:noProof/>
        </w:rPr>
        <mc:AlternateContent>
          <mc:Choice Requires="wpi">
            <w:drawing>
              <wp:anchor distT="0" distB="0" distL="114300" distR="114300" simplePos="0" relativeHeight="252867584" behindDoc="0" locked="0" layoutInCell="1" allowOverlap="1" wp14:anchorId="562C63EE" wp14:editId="33E5B38E">
                <wp:simplePos x="0" y="0"/>
                <wp:positionH relativeFrom="column">
                  <wp:posOffset>4519295</wp:posOffset>
                </wp:positionH>
                <wp:positionV relativeFrom="paragraph">
                  <wp:posOffset>3360420</wp:posOffset>
                </wp:positionV>
                <wp:extent cx="1719025" cy="334065"/>
                <wp:effectExtent l="57150" t="38100" r="52705" b="46990"/>
                <wp:wrapNone/>
                <wp:docPr id="1102" name="Encre 1102"/>
                <wp:cNvGraphicFramePr/>
                <a:graphic xmlns:a="http://schemas.openxmlformats.org/drawingml/2006/main">
                  <a:graphicData uri="http://schemas.microsoft.com/office/word/2010/wordprocessingInk">
                    <w14:contentPart bwMode="auto" r:id="rId238">
                      <w14:nvContentPartPr>
                        <w14:cNvContentPartPr/>
                      </w14:nvContentPartPr>
                      <w14:xfrm>
                        <a:off x="0" y="0"/>
                        <a:ext cx="1719025" cy="334065"/>
                      </w14:xfrm>
                    </w14:contentPart>
                  </a:graphicData>
                </a:graphic>
              </wp:anchor>
            </w:drawing>
          </mc:Choice>
          <mc:Fallback>
            <w:pict>
              <v:shape w14:anchorId="6F762982" id="Encre 1102" o:spid="_x0000_s1026" type="#_x0000_t75" style="position:absolute;margin-left:355.15pt;margin-top:263.9pt;width:136.75pt;height:27.7pt;z-index:25286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">
                <v:imagedata r:id="rId239" o:title=""/>
              </v:shape>
            </w:pict>
          </mc:Fallback>
        </mc:AlternateContent>
      </w:r>
      <w:r>
        <w:rPr>
          <w:noProof/>
        </w:rPr>
        <mc:AlternateContent>
          <mc:Choice Requires="wpi">
            <w:drawing>
              <wp:anchor distT="0" distB="0" distL="114300" distR="114300" simplePos="0" relativeHeight="252846080" behindDoc="0" locked="0" layoutInCell="1" allowOverlap="1" wp14:anchorId="74C17FA4" wp14:editId="38E01318">
                <wp:simplePos x="0" y="0"/>
                <wp:positionH relativeFrom="column">
                  <wp:posOffset>5160570</wp:posOffset>
                </wp:positionH>
                <wp:positionV relativeFrom="paragraph">
                  <wp:posOffset>3107580</wp:posOffset>
                </wp:positionV>
                <wp:extent cx="159840" cy="126720"/>
                <wp:effectExtent l="57150" t="57150" r="31115" b="45085"/>
                <wp:wrapNone/>
                <wp:docPr id="1081" name="Encre 1081"/>
                <wp:cNvGraphicFramePr/>
                <a:graphic xmlns:a="http://schemas.openxmlformats.org/drawingml/2006/main">
                  <a:graphicData uri="http://schemas.microsoft.com/office/word/2010/wordprocessingInk">
                    <w14:contentPart bwMode="auto" r:id="rId240">
                      <w14:nvContentPartPr>
                        <w14:cNvContentPartPr/>
                      </w14:nvContentPartPr>
                      <w14:xfrm>
                        <a:off x="0" y="0"/>
                        <a:ext cx="159840" cy="126720"/>
                      </w14:xfrm>
                    </w14:contentPart>
                  </a:graphicData>
                </a:graphic>
              </wp:anchor>
            </w:drawing>
          </mc:Choice>
          <mc:Fallback>
            <w:pict>
              <v:shape w14:anchorId="01536265" id="Encre 1081" o:spid="_x0000_s1026" type="#_x0000_t75" style="position:absolute;margin-left:405.65pt;margin-top:244pt;width:14pt;height:11.4pt;z-index:252846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">
                <v:imagedata r:id="rId241" o:title=""/>
              </v:shape>
            </w:pict>
          </mc:Fallback>
        </mc:AlternateContent>
      </w:r>
      <w:r>
        <w:rPr>
          <w:noProof/>
        </w:rPr>
        <mc:AlternateContent>
          <mc:Choice Requires="wpi">
            <w:drawing>
              <wp:anchor distT="0" distB="0" distL="114300" distR="114300" simplePos="0" relativeHeight="252845056" behindDoc="0" locked="0" layoutInCell="1" allowOverlap="1" wp14:anchorId="6A54BCEA" wp14:editId="2E1CEA81">
                <wp:simplePos x="0" y="0"/>
                <wp:positionH relativeFrom="column">
                  <wp:posOffset>4123055</wp:posOffset>
                </wp:positionH>
                <wp:positionV relativeFrom="paragraph">
                  <wp:posOffset>2660650</wp:posOffset>
                </wp:positionV>
                <wp:extent cx="1339310" cy="347980"/>
                <wp:effectExtent l="57150" t="57150" r="0" b="52070"/>
                <wp:wrapNone/>
                <wp:docPr id="1080" name="Encre 1080"/>
                <wp:cNvGraphicFramePr/>
                <a:graphic xmlns:a="http://schemas.openxmlformats.org/drawingml/2006/main">
                  <a:graphicData uri="http://schemas.microsoft.com/office/word/2010/wordprocessingInk">
                    <w14:contentPart bwMode="auto" r:id="rId242">
                      <w14:nvContentPartPr>
                        <w14:cNvContentPartPr/>
                      </w14:nvContentPartPr>
                      <w14:xfrm>
                        <a:off x="0" y="0"/>
                        <a:ext cx="1339310" cy="347980"/>
                      </w14:xfrm>
                    </w14:contentPart>
                  </a:graphicData>
                </a:graphic>
              </wp:anchor>
            </w:drawing>
          </mc:Choice>
          <mc:Fallback>
            <w:pict>
              <v:shape w14:anchorId="6991ED86" id="Encre 1080" o:spid="_x0000_s1026" type="#_x0000_t75" style="position:absolute;margin-left:323.95pt;margin-top:208.8pt;width:106.85pt;height:28.8pt;z-index:25284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">
                <v:imagedata r:id="rId243" o:title=""/>
              </v:shape>
            </w:pict>
          </mc:Fallback>
        </mc:AlternateContent>
      </w:r>
      <w:r>
        <w:rPr>
          <w:noProof/>
        </w:rPr>
        <mc:AlternateContent>
          <mc:Choice Requires="wpi">
            <w:drawing>
              <wp:anchor distT="0" distB="0" distL="114300" distR="114300" simplePos="0" relativeHeight="252833792" behindDoc="0" locked="0" layoutInCell="1" allowOverlap="1" wp14:anchorId="75860A4C" wp14:editId="420A3992">
                <wp:simplePos x="0" y="0"/>
                <wp:positionH relativeFrom="column">
                  <wp:posOffset>5330825</wp:posOffset>
                </wp:positionH>
                <wp:positionV relativeFrom="paragraph">
                  <wp:posOffset>2096770</wp:posOffset>
                </wp:positionV>
                <wp:extent cx="723040" cy="207645"/>
                <wp:effectExtent l="38100" t="38100" r="1270" b="40005"/>
                <wp:wrapNone/>
                <wp:docPr id="1069" name="Encre 1069"/>
                <wp:cNvGraphicFramePr/>
                <a:graphic xmlns:a="http://schemas.openxmlformats.org/drawingml/2006/main">
                  <a:graphicData uri="http://schemas.microsoft.com/office/word/2010/wordprocessingInk">
                    <w14:contentPart bwMode="auto" r:id="rId244">
                      <w14:nvContentPartPr>
                        <w14:cNvContentPartPr/>
                      </w14:nvContentPartPr>
                      <w14:xfrm>
                        <a:off x="0" y="0"/>
                        <a:ext cx="723040" cy="207645"/>
                      </w14:xfrm>
                    </w14:contentPart>
                  </a:graphicData>
                </a:graphic>
              </wp:anchor>
            </w:drawing>
          </mc:Choice>
          <mc:Fallback>
            <w:pict>
              <v:shape w14:anchorId="2F48DB7C" id="Encre 1069" o:spid="_x0000_s1026" type="#_x0000_t75" style="position:absolute;margin-left:419.05pt;margin-top:164.4pt;width:58.35pt;height:17.75pt;z-index:252833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">
                <v:imagedata r:id="rId245" o:title=""/>
              </v:shape>
            </w:pict>
          </mc:Fallback>
        </mc:AlternateContent>
      </w:r>
      <w:r>
        <w:rPr>
          <w:noProof/>
        </w:rPr>
        <mc:AlternateContent>
          <mc:Choice Requires="wpi">
            <w:drawing>
              <wp:anchor distT="0" distB="0" distL="114300" distR="114300" simplePos="0" relativeHeight="252822528" behindDoc="0" locked="0" layoutInCell="1" allowOverlap="1" wp14:anchorId="01A3CD2A" wp14:editId="6F9208BA">
                <wp:simplePos x="0" y="0"/>
                <wp:positionH relativeFrom="column">
                  <wp:posOffset>4619625</wp:posOffset>
                </wp:positionH>
                <wp:positionV relativeFrom="paragraph">
                  <wp:posOffset>2125980</wp:posOffset>
                </wp:positionV>
                <wp:extent cx="575715" cy="163440"/>
                <wp:effectExtent l="57150" t="57150" r="15240" b="46355"/>
                <wp:wrapNone/>
                <wp:docPr id="1058" name="Encre 1058"/>
                <wp:cNvGraphicFramePr/>
                <a:graphic xmlns:a="http://schemas.openxmlformats.org/drawingml/2006/main">
                  <a:graphicData uri="http://schemas.microsoft.com/office/word/2010/wordprocessingInk">
                    <w14:contentPart bwMode="auto" r:id="rId246">
                      <w14:nvContentPartPr>
                        <w14:cNvContentPartPr/>
                      </w14:nvContentPartPr>
                      <w14:xfrm>
                        <a:off x="0" y="0"/>
                        <a:ext cx="575715" cy="163440"/>
                      </w14:xfrm>
                    </w14:contentPart>
                  </a:graphicData>
                </a:graphic>
              </wp:anchor>
            </w:drawing>
          </mc:Choice>
          <mc:Fallback>
            <w:pict>
              <v:shape w14:anchorId="644EDE0F" id="Encre 1058" o:spid="_x0000_s1026" type="#_x0000_t75" style="position:absolute;margin-left:363.05pt;margin-top:166.7pt;width:46.75pt;height:14.25pt;z-index:25282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">
                <v:imagedata r:id="rId247" o:title=""/>
              </v:shape>
            </w:pict>
          </mc:Fallback>
        </mc:AlternateContent>
      </w:r>
      <w:r>
        <w:rPr>
          <w:noProof/>
        </w:rPr>
        <mc:AlternateContent>
          <mc:Choice Requires="wpi">
            <w:drawing>
              <wp:anchor distT="0" distB="0" distL="114300" distR="114300" simplePos="0" relativeHeight="252817408" behindDoc="0" locked="0" layoutInCell="1" allowOverlap="1" wp14:anchorId="216CECF7" wp14:editId="2F7F924B">
                <wp:simplePos x="0" y="0"/>
                <wp:positionH relativeFrom="column">
                  <wp:posOffset>5909310</wp:posOffset>
                </wp:positionH>
                <wp:positionV relativeFrom="paragraph">
                  <wp:posOffset>1769745</wp:posOffset>
                </wp:positionV>
                <wp:extent cx="454980" cy="168275"/>
                <wp:effectExtent l="38100" t="38100" r="40640" b="41275"/>
                <wp:wrapNone/>
                <wp:docPr id="1053" name="Encre 1053"/>
                <wp:cNvGraphicFramePr/>
                <a:graphic xmlns:a="http://schemas.openxmlformats.org/drawingml/2006/main">
                  <a:graphicData uri="http://schemas.microsoft.com/office/word/2010/wordprocessingInk">
                    <w14:contentPart bwMode="auto" r:id="rId248">
                      <w14:nvContentPartPr>
                        <w14:cNvContentPartPr/>
                      </w14:nvContentPartPr>
                      <w14:xfrm>
                        <a:off x="0" y="0"/>
                        <a:ext cx="454980" cy="168275"/>
                      </w14:xfrm>
                    </w14:contentPart>
                  </a:graphicData>
                </a:graphic>
              </wp:anchor>
            </w:drawing>
          </mc:Choice>
          <mc:Fallback>
            <w:pict>
              <v:shape w14:anchorId="0ED5CB74" id="Encre 1053" o:spid="_x0000_s1026" type="#_x0000_t75" style="position:absolute;margin-left:464.6pt;margin-top:138.65pt;width:37.25pt;height:14.65pt;z-index:25281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">
                <v:imagedata r:id="rId249" o:title=""/>
              </v:shape>
            </w:pict>
          </mc:Fallback>
        </mc:AlternateContent>
      </w:r>
      <w:r>
        <w:rPr>
          <w:noProof/>
        </w:rPr>
        <mc:AlternateContent>
          <mc:Choice Requires="wpi">
            <w:drawing>
              <wp:anchor distT="0" distB="0" distL="114300" distR="114300" simplePos="0" relativeHeight="252810240" behindDoc="0" locked="0" layoutInCell="1" allowOverlap="1" wp14:anchorId="457349D9" wp14:editId="6EC7CDE6">
                <wp:simplePos x="0" y="0"/>
                <wp:positionH relativeFrom="column">
                  <wp:posOffset>5685790</wp:posOffset>
                </wp:positionH>
                <wp:positionV relativeFrom="paragraph">
                  <wp:posOffset>1454785</wp:posOffset>
                </wp:positionV>
                <wp:extent cx="658360" cy="339875"/>
                <wp:effectExtent l="57150" t="38100" r="27940" b="41275"/>
                <wp:wrapNone/>
                <wp:docPr id="1046" name="Encre 1046"/>
                <wp:cNvGraphicFramePr/>
                <a:graphic xmlns:a="http://schemas.openxmlformats.org/drawingml/2006/main">
                  <a:graphicData uri="http://schemas.microsoft.com/office/word/2010/wordprocessingInk">
                    <w14:contentPart bwMode="auto" r:id="rId250">
                      <w14:nvContentPartPr>
                        <w14:cNvContentPartPr/>
                      </w14:nvContentPartPr>
                      <w14:xfrm>
                        <a:off x="0" y="0"/>
                        <a:ext cx="658360" cy="339875"/>
                      </w14:xfrm>
                    </w14:contentPart>
                  </a:graphicData>
                </a:graphic>
              </wp:anchor>
            </w:drawing>
          </mc:Choice>
          <mc:Fallback>
            <w:pict>
              <v:shape w14:anchorId="6A568732" id="Encre 1046" o:spid="_x0000_s1026" type="#_x0000_t75" style="position:absolute;margin-left:447pt;margin-top:113.85pt;width:53.3pt;height:28.15pt;z-index:25281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">
                <v:imagedata r:id="rId251" o:title=""/>
              </v:shape>
            </w:pict>
          </mc:Fallback>
        </mc:AlternateContent>
      </w:r>
      <w:r>
        <w:rPr>
          <w:noProof/>
        </w:rPr>
        <mc:AlternateContent>
          <mc:Choice Requires="wpi">
            <w:drawing>
              <wp:anchor distT="0" distB="0" distL="114300" distR="114300" simplePos="0" relativeHeight="252797952" behindDoc="0" locked="0" layoutInCell="1" allowOverlap="1" wp14:anchorId="2F132C47" wp14:editId="45059C09">
                <wp:simplePos x="0" y="0"/>
                <wp:positionH relativeFrom="column">
                  <wp:posOffset>5286375</wp:posOffset>
                </wp:positionH>
                <wp:positionV relativeFrom="paragraph">
                  <wp:posOffset>1547495</wp:posOffset>
                </wp:positionV>
                <wp:extent cx="297940" cy="366105"/>
                <wp:effectExtent l="38100" t="38100" r="26035" b="53340"/>
                <wp:wrapNone/>
                <wp:docPr id="1034" name="Encre 1034"/>
                <wp:cNvGraphicFramePr/>
                <a:graphic xmlns:a="http://schemas.openxmlformats.org/drawingml/2006/main">
                  <a:graphicData uri="http://schemas.microsoft.com/office/word/2010/wordprocessingInk">
                    <w14:contentPart bwMode="auto" r:id="rId252">
                      <w14:nvContentPartPr>
                        <w14:cNvContentPartPr/>
                      </w14:nvContentPartPr>
                      <w14:xfrm>
                        <a:off x="0" y="0"/>
                        <a:ext cx="297940" cy="366105"/>
                      </w14:xfrm>
                    </w14:contentPart>
                  </a:graphicData>
                </a:graphic>
              </wp:anchor>
            </w:drawing>
          </mc:Choice>
          <mc:Fallback>
            <w:pict>
              <v:shape w14:anchorId="2CF7C409" id="Encre 1034" o:spid="_x0000_s1026" type="#_x0000_t75" style="position:absolute;margin-left:415.55pt;margin-top:121.15pt;width:24.85pt;height:30.25pt;z-index:25279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">
                <v:imagedata r:id="rId253" o:title=""/>
              </v:shape>
            </w:pict>
          </mc:Fallback>
        </mc:AlternateContent>
      </w:r>
      <w:r>
        <w:rPr>
          <w:noProof/>
        </w:rPr>
        <mc:AlternateContent>
          <mc:Choice Requires="wpi">
            <w:drawing>
              <wp:anchor distT="0" distB="0" distL="114300" distR="114300" simplePos="0" relativeHeight="252798976" behindDoc="0" locked="0" layoutInCell="1" allowOverlap="1" wp14:anchorId="0C237391" wp14:editId="033FCCD5">
                <wp:simplePos x="0" y="0"/>
                <wp:positionH relativeFrom="column">
                  <wp:posOffset>4535170</wp:posOffset>
                </wp:positionH>
                <wp:positionV relativeFrom="paragraph">
                  <wp:posOffset>1616075</wp:posOffset>
                </wp:positionV>
                <wp:extent cx="577350" cy="219075"/>
                <wp:effectExtent l="57150" t="38100" r="13335" b="47625"/>
                <wp:wrapNone/>
                <wp:docPr id="1035" name="Encre 1035"/>
                <wp:cNvGraphicFramePr/>
                <a:graphic xmlns:a="http://schemas.openxmlformats.org/drawingml/2006/main">
                  <a:graphicData uri="http://schemas.microsoft.com/office/word/2010/wordprocessingInk">
                    <w14:contentPart bwMode="auto" r:id="rId254">
                      <w14:nvContentPartPr>
                        <w14:cNvContentPartPr/>
                      </w14:nvContentPartPr>
                      <w14:xfrm>
                        <a:off x="0" y="0"/>
                        <a:ext cx="577350" cy="219075"/>
                      </w14:xfrm>
                    </w14:contentPart>
                  </a:graphicData>
                </a:graphic>
              </wp:anchor>
            </w:drawing>
          </mc:Choice>
          <mc:Fallback>
            <w:pict>
              <v:shape w14:anchorId="315D4B77" id="Encre 1035" o:spid="_x0000_s1026" type="#_x0000_t75" style="position:absolute;margin-left:356.4pt;margin-top:126.55pt;width:46.85pt;height:18.65pt;z-index:25279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">
                <v:imagedata r:id="rId255" o:title=""/>
              </v:shape>
            </w:pict>
          </mc:Fallback>
        </mc:AlternateContent>
      </w:r>
      <w:r>
        <w:rPr>
          <w:noProof/>
        </w:rPr>
        <mc:AlternateContent>
          <mc:Choice Requires="wpi">
            <w:drawing>
              <wp:anchor distT="0" distB="0" distL="114300" distR="114300" simplePos="0" relativeHeight="252786688" behindDoc="0" locked="0" layoutInCell="1" allowOverlap="1" wp14:anchorId="534A5BC5" wp14:editId="56415699">
                <wp:simplePos x="0" y="0"/>
                <wp:positionH relativeFrom="column">
                  <wp:posOffset>5403850</wp:posOffset>
                </wp:positionH>
                <wp:positionV relativeFrom="paragraph">
                  <wp:posOffset>1238250</wp:posOffset>
                </wp:positionV>
                <wp:extent cx="494570" cy="111300"/>
                <wp:effectExtent l="38100" t="38100" r="20320" b="41275"/>
                <wp:wrapNone/>
                <wp:docPr id="1023" name="Encre 1023"/>
                <wp:cNvGraphicFramePr/>
                <a:graphic xmlns:a="http://schemas.openxmlformats.org/drawingml/2006/main">
                  <a:graphicData uri="http://schemas.microsoft.com/office/word/2010/wordprocessingInk">
                    <w14:contentPart bwMode="auto" r:id="rId256">
                      <w14:nvContentPartPr>
                        <w14:cNvContentPartPr/>
                      </w14:nvContentPartPr>
                      <w14:xfrm>
                        <a:off x="0" y="0"/>
                        <a:ext cx="494570" cy="111300"/>
                      </w14:xfrm>
                    </w14:contentPart>
                  </a:graphicData>
                </a:graphic>
              </wp:anchor>
            </w:drawing>
          </mc:Choice>
          <mc:Fallback>
            <w:pict>
              <v:shape w14:anchorId="09FE9B66" id="Encre 1023" o:spid="_x0000_s1026" type="#_x0000_t75" style="position:absolute;margin-left:424.8pt;margin-top:96.8pt;width:40.4pt;height:10.15pt;z-index:25278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">
                <v:imagedata r:id="rId257" o:title=""/>
              </v:shape>
            </w:pict>
          </mc:Fallback>
        </mc:AlternateContent>
      </w:r>
      <w:r>
        <w:rPr>
          <w:noProof/>
        </w:rPr>
        <mc:AlternateContent>
          <mc:Choice Requires="wpi">
            <w:drawing>
              <wp:anchor distT="0" distB="0" distL="114300" distR="114300" simplePos="0" relativeHeight="252787712" behindDoc="0" locked="0" layoutInCell="1" allowOverlap="1" wp14:anchorId="27E7EE60" wp14:editId="23A413BC">
                <wp:simplePos x="0" y="0"/>
                <wp:positionH relativeFrom="column">
                  <wp:posOffset>5110480</wp:posOffset>
                </wp:positionH>
                <wp:positionV relativeFrom="paragraph">
                  <wp:posOffset>1303655</wp:posOffset>
                </wp:positionV>
                <wp:extent cx="76530" cy="49595"/>
                <wp:effectExtent l="38100" t="57150" r="57150" b="45720"/>
                <wp:wrapNone/>
                <wp:docPr id="1024" name="Encre 1024"/>
                <wp:cNvGraphicFramePr/>
                <a:graphic xmlns:a="http://schemas.openxmlformats.org/drawingml/2006/main">
                  <a:graphicData uri="http://schemas.microsoft.com/office/word/2010/wordprocessingInk">
                    <w14:contentPart bwMode="auto" r:id="rId258">
                      <w14:nvContentPartPr>
                        <w14:cNvContentPartPr/>
                      </w14:nvContentPartPr>
                      <w14:xfrm>
                        <a:off x="0" y="0"/>
                        <a:ext cx="76530" cy="49595"/>
                      </w14:xfrm>
                    </w14:contentPart>
                  </a:graphicData>
                </a:graphic>
              </wp:anchor>
            </w:drawing>
          </mc:Choice>
          <mc:Fallback>
            <w:pict>
              <v:shape w14:anchorId="3B6DBD75" id="Encre 1024" o:spid="_x0000_s1026" type="#_x0000_t75" style="position:absolute;margin-left:401.7pt;margin-top:101.95pt;width:7.45pt;height:5.3pt;z-index:25278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">
                <v:imagedata r:id="rId259" o:title=""/>
              </v:shape>
            </w:pict>
          </mc:Fallback>
        </mc:AlternateContent>
      </w:r>
      <w:r>
        <w:rPr>
          <w:noProof/>
        </w:rPr>
        <mc:AlternateContent>
          <mc:Choice Requires="wpi">
            <w:drawing>
              <wp:anchor distT="0" distB="0" distL="114300" distR="114300" simplePos="0" relativeHeight="252778496" behindDoc="0" locked="0" layoutInCell="1" allowOverlap="1" wp14:anchorId="435C1A22" wp14:editId="748ED1B9">
                <wp:simplePos x="0" y="0"/>
                <wp:positionH relativeFrom="column">
                  <wp:posOffset>5081905</wp:posOffset>
                </wp:positionH>
                <wp:positionV relativeFrom="paragraph">
                  <wp:posOffset>993140</wp:posOffset>
                </wp:positionV>
                <wp:extent cx="988210" cy="116740"/>
                <wp:effectExtent l="38100" t="57150" r="40640" b="55245"/>
                <wp:wrapNone/>
                <wp:docPr id="1015" name="Encre 1015"/>
                <wp:cNvGraphicFramePr/>
                <a:graphic xmlns:a="http://schemas.openxmlformats.org/drawingml/2006/main">
                  <a:graphicData uri="http://schemas.microsoft.com/office/word/2010/wordprocessingInk">
                    <w14:contentPart bwMode="auto" r:id="rId260">
                      <w14:nvContentPartPr>
                        <w14:cNvContentPartPr/>
                      </w14:nvContentPartPr>
                      <w14:xfrm>
                        <a:off x="0" y="0"/>
                        <a:ext cx="988210" cy="116740"/>
                      </w14:xfrm>
                    </w14:contentPart>
                  </a:graphicData>
                </a:graphic>
              </wp:anchor>
            </w:drawing>
          </mc:Choice>
          <mc:Fallback>
            <w:pict>
              <v:shape w14:anchorId="159CD938" id="Encre 1015" o:spid="_x0000_s1026" type="#_x0000_t75" style="position:absolute;margin-left:399.45pt;margin-top:77.5pt;width:79.2pt;height:10.65pt;z-index:25277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">
                <v:imagedata r:id="rId261" o:title=""/>
              </v:shape>
            </w:pict>
          </mc:Fallback>
        </mc:AlternateContent>
      </w:r>
      <w:r>
        <w:rPr>
          <w:noProof/>
        </w:rPr>
        <mc:AlternateContent>
          <mc:Choice Requires="wpi">
            <w:drawing>
              <wp:anchor distT="0" distB="0" distL="114300" distR="114300" simplePos="0" relativeHeight="252768256" behindDoc="0" locked="0" layoutInCell="1" allowOverlap="1" wp14:anchorId="43CE2EE9" wp14:editId="714AD14F">
                <wp:simplePos x="0" y="0"/>
                <wp:positionH relativeFrom="column">
                  <wp:posOffset>5118735</wp:posOffset>
                </wp:positionH>
                <wp:positionV relativeFrom="paragraph">
                  <wp:posOffset>713740</wp:posOffset>
                </wp:positionV>
                <wp:extent cx="854495" cy="165755"/>
                <wp:effectExtent l="57150" t="38100" r="41275" b="43815"/>
                <wp:wrapNone/>
                <wp:docPr id="1005" name="Encre 1005"/>
                <wp:cNvGraphicFramePr/>
                <a:graphic xmlns:a="http://schemas.openxmlformats.org/drawingml/2006/main">
                  <a:graphicData uri="http://schemas.microsoft.com/office/word/2010/wordprocessingInk">
                    <w14:contentPart bwMode="auto" r:id="rId262">
                      <w14:nvContentPartPr>
                        <w14:cNvContentPartPr/>
                      </w14:nvContentPartPr>
                      <w14:xfrm>
                        <a:off x="0" y="0"/>
                        <a:ext cx="854495" cy="165755"/>
                      </w14:xfrm>
                    </w14:contentPart>
                  </a:graphicData>
                </a:graphic>
              </wp:anchor>
            </w:drawing>
          </mc:Choice>
          <mc:Fallback>
            <w:pict>
              <v:shape w14:anchorId="007D6D1B" id="Encre 1005" o:spid="_x0000_s1026" type="#_x0000_t75" style="position:absolute;margin-left:402.35pt;margin-top:55.5pt;width:68.7pt;height:14.45pt;z-index:25276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">
                <v:imagedata r:id="rId263" o:title=""/>
              </v:shape>
            </w:pict>
          </mc:Fallback>
        </mc:AlternateContent>
      </w:r>
      <w:r>
        <w:rPr>
          <w:noProof/>
        </w:rPr>
        <mc:AlternateContent>
          <mc:Choice Requires="wpi">
            <w:drawing>
              <wp:anchor distT="0" distB="0" distL="114300" distR="114300" simplePos="0" relativeHeight="252755968" behindDoc="0" locked="0" layoutInCell="1" allowOverlap="1" wp14:anchorId="75942F26" wp14:editId="38FB8020">
                <wp:simplePos x="0" y="0"/>
                <wp:positionH relativeFrom="column">
                  <wp:posOffset>4552315</wp:posOffset>
                </wp:positionH>
                <wp:positionV relativeFrom="paragraph">
                  <wp:posOffset>654685</wp:posOffset>
                </wp:positionV>
                <wp:extent cx="438600" cy="227965"/>
                <wp:effectExtent l="38100" t="38100" r="0" b="57785"/>
                <wp:wrapNone/>
                <wp:docPr id="993" name="Encre 993"/>
                <wp:cNvGraphicFramePr/>
                <a:graphic xmlns:a="http://schemas.openxmlformats.org/drawingml/2006/main">
                  <a:graphicData uri="http://schemas.microsoft.com/office/word/2010/wordprocessingInk">
                    <w14:contentPart bwMode="auto" r:id="rId264">
                      <w14:nvContentPartPr>
                        <w14:cNvContentPartPr/>
                      </w14:nvContentPartPr>
                      <w14:xfrm>
                        <a:off x="0" y="0"/>
                        <a:ext cx="438600" cy="227965"/>
                      </w14:xfrm>
                    </w14:contentPart>
                  </a:graphicData>
                </a:graphic>
              </wp:anchor>
            </w:drawing>
          </mc:Choice>
          <mc:Fallback>
            <w:pict>
              <v:shape w14:anchorId="4FF23A8B" id="Encre 993" o:spid="_x0000_s1026" type="#_x0000_t75" style="position:absolute;margin-left:357.75pt;margin-top:50.85pt;width:35.95pt;height:19.35pt;z-index:25275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">
                <v:imagedata r:id="rId265" o:title=""/>
              </v:shape>
            </w:pict>
          </mc:Fallback>
        </mc:AlternateContent>
      </w:r>
      <w:r>
        <w:rPr>
          <w:noProof/>
        </w:rPr>
        <mc:AlternateContent>
          <mc:Choice Requires="wpi">
            <w:drawing>
              <wp:anchor distT="0" distB="0" distL="114300" distR="114300" simplePos="0" relativeHeight="252751872" behindDoc="0" locked="0" layoutInCell="1" allowOverlap="1" wp14:anchorId="233EB5B3" wp14:editId="22CF117C">
                <wp:simplePos x="0" y="0"/>
                <wp:positionH relativeFrom="column">
                  <wp:posOffset>1090930</wp:posOffset>
                </wp:positionH>
                <wp:positionV relativeFrom="paragraph">
                  <wp:posOffset>2437765</wp:posOffset>
                </wp:positionV>
                <wp:extent cx="213720" cy="182765"/>
                <wp:effectExtent l="38100" t="38100" r="53340" b="46355"/>
                <wp:wrapNone/>
                <wp:docPr id="989" name="Encre 989"/>
                <wp:cNvGraphicFramePr/>
                <a:graphic xmlns:a="http://schemas.openxmlformats.org/drawingml/2006/main">
                  <a:graphicData uri="http://schemas.microsoft.com/office/word/2010/wordprocessingInk">
                    <w14:contentPart bwMode="auto" r:id="rId266">
                      <w14:nvContentPartPr>
                        <w14:cNvContentPartPr/>
                      </w14:nvContentPartPr>
                      <w14:xfrm>
                        <a:off x="0" y="0"/>
                        <a:ext cx="213720" cy="182765"/>
                      </w14:xfrm>
                    </w14:contentPart>
                  </a:graphicData>
                </a:graphic>
              </wp:anchor>
            </w:drawing>
          </mc:Choice>
          <mc:Fallback>
            <w:pict>
              <v:shape w14:anchorId="2AD0D256" id="Encre 989" o:spid="_x0000_s1026" type="#_x0000_t75" style="position:absolute;margin-left:85.2pt;margin-top:191.25pt;width:18.25pt;height:15.85pt;z-index:25275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">
                <v:imagedata r:id="rId267" o:title=""/>
              </v:shape>
            </w:pict>
          </mc:Fallback>
        </mc:AlternateContent>
      </w:r>
      <w:r>
        <w:rPr>
          <w:noProof/>
        </w:rPr>
        <mc:AlternateContent>
          <mc:Choice Requires="wpi">
            <w:drawing>
              <wp:anchor distT="0" distB="0" distL="114300" distR="114300" simplePos="0" relativeHeight="252747776" behindDoc="0" locked="0" layoutInCell="1" allowOverlap="1" wp14:anchorId="6E0155C4" wp14:editId="1D5F6E8F">
                <wp:simplePos x="0" y="0"/>
                <wp:positionH relativeFrom="column">
                  <wp:posOffset>1118768</wp:posOffset>
                </wp:positionH>
                <wp:positionV relativeFrom="paragraph">
                  <wp:posOffset>1636260</wp:posOffset>
                </wp:positionV>
                <wp:extent cx="96120" cy="560160"/>
                <wp:effectExtent l="19050" t="38100" r="18415" b="49530"/>
                <wp:wrapNone/>
                <wp:docPr id="985" name="Encre 985"/>
                <wp:cNvGraphicFramePr/>
                <a:graphic xmlns:a="http://schemas.openxmlformats.org/drawingml/2006/main">
                  <a:graphicData uri="http://schemas.microsoft.com/office/word/2010/wordprocessingInk">
                    <w14:contentPart bwMode="auto" r:id="rId268">
                      <w14:nvContentPartPr>
                        <w14:cNvContentPartPr/>
                      </w14:nvContentPartPr>
                      <w14:xfrm>
                        <a:off x="0" y="0"/>
                        <a:ext cx="96120" cy="560160"/>
                      </w14:xfrm>
                    </w14:contentPart>
                  </a:graphicData>
                </a:graphic>
              </wp:anchor>
            </w:drawing>
          </mc:Choice>
          <mc:Fallback>
            <w:pict>
              <v:shape w14:anchorId="29CBA94A" id="Encre 985" o:spid="_x0000_s1026" type="#_x0000_t75" style="position:absolute;margin-left:87.4pt;margin-top:128.15pt;width:8.95pt;height:45.5pt;z-index:25274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">
                <v:imagedata r:id="rId269" o:title=""/>
              </v:shape>
            </w:pict>
          </mc:Fallback>
        </mc:AlternateContent>
      </w:r>
      <w:r>
        <w:rPr>
          <w:noProof/>
        </w:rPr>
        <mc:AlternateContent>
          <mc:Choice Requires="wpi">
            <w:drawing>
              <wp:anchor distT="0" distB="0" distL="114300" distR="114300" simplePos="0" relativeHeight="252746752" behindDoc="0" locked="0" layoutInCell="1" allowOverlap="1" wp14:anchorId="5E9DB750" wp14:editId="4D2B1473">
                <wp:simplePos x="0" y="0"/>
                <wp:positionH relativeFrom="column">
                  <wp:posOffset>934448</wp:posOffset>
                </wp:positionH>
                <wp:positionV relativeFrom="paragraph">
                  <wp:posOffset>1613940</wp:posOffset>
                </wp:positionV>
                <wp:extent cx="215280" cy="13680"/>
                <wp:effectExtent l="38100" t="57150" r="51435" b="43815"/>
                <wp:wrapNone/>
                <wp:docPr id="984" name="Encre 984"/>
                <wp:cNvGraphicFramePr/>
                <a:graphic xmlns:a="http://schemas.openxmlformats.org/drawingml/2006/main">
                  <a:graphicData uri="http://schemas.microsoft.com/office/word/2010/wordprocessingInk">
                    <w14:contentPart bwMode="auto" r:id="rId270">
                      <w14:nvContentPartPr>
                        <w14:cNvContentPartPr/>
                      </w14:nvContentPartPr>
                      <w14:xfrm>
                        <a:off x="0" y="0"/>
                        <a:ext cx="215280" cy="13680"/>
                      </w14:xfrm>
                    </w14:contentPart>
                  </a:graphicData>
                </a:graphic>
              </wp:anchor>
            </w:drawing>
          </mc:Choice>
          <mc:Fallback>
            <w:pict>
              <v:shape w14:anchorId="3A182501" id="Encre 984" o:spid="_x0000_s1026" type="#_x0000_t75" style="position:absolute;margin-left:72.9pt;margin-top:126.4pt;width:18.35pt;height:2.5pt;z-index:252746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">
                <v:imagedata r:id="rId271" o:title=""/>
              </v:shape>
            </w:pict>
          </mc:Fallback>
        </mc:AlternateContent>
      </w:r>
      <w:r>
        <w:rPr>
          <w:noProof/>
        </w:rPr>
        <mc:AlternateContent>
          <mc:Choice Requires="wpi">
            <w:drawing>
              <wp:anchor distT="0" distB="0" distL="114300" distR="114300" simplePos="0" relativeHeight="252745728" behindDoc="0" locked="0" layoutInCell="1" allowOverlap="1" wp14:anchorId="7ED498CD" wp14:editId="1B557A93">
                <wp:simplePos x="0" y="0"/>
                <wp:positionH relativeFrom="column">
                  <wp:posOffset>884768</wp:posOffset>
                </wp:positionH>
                <wp:positionV relativeFrom="paragraph">
                  <wp:posOffset>2551020</wp:posOffset>
                </wp:positionV>
                <wp:extent cx="68760" cy="71640"/>
                <wp:effectExtent l="38100" t="38100" r="45720" b="43180"/>
                <wp:wrapNone/>
                <wp:docPr id="983" name="Encre 983"/>
                <wp:cNvGraphicFramePr/>
                <a:graphic xmlns:a="http://schemas.openxmlformats.org/drawingml/2006/main">
                  <a:graphicData uri="http://schemas.microsoft.com/office/word/2010/wordprocessingInk">
                    <w14:contentPart bwMode="auto" r:id="rId272">
                      <w14:nvContentPartPr>
                        <w14:cNvContentPartPr/>
                      </w14:nvContentPartPr>
                      <w14:xfrm>
                        <a:off x="0" y="0"/>
                        <a:ext cx="68760" cy="71640"/>
                      </w14:xfrm>
                    </w14:contentPart>
                  </a:graphicData>
                </a:graphic>
              </wp:anchor>
            </w:drawing>
          </mc:Choice>
          <mc:Fallback>
            <w:pict>
              <v:shape w14:anchorId="2331A451" id="Encre 983" o:spid="_x0000_s1026" type="#_x0000_t75" style="position:absolute;margin-left:68.95pt;margin-top:200.15pt;width:6.8pt;height:7.1pt;z-index:25274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">
                <v:imagedata r:id="rId273" o:title=""/>
              </v:shape>
            </w:pict>
          </mc:Fallback>
        </mc:AlternateContent>
      </w:r>
      <w:r>
        <w:rPr>
          <w:noProof/>
        </w:rPr>
        <mc:AlternateContent>
          <mc:Choice Requires="wpi">
            <w:drawing>
              <wp:anchor distT="0" distB="0" distL="114300" distR="114300" simplePos="0" relativeHeight="252744704" behindDoc="0" locked="0" layoutInCell="1" allowOverlap="1" wp14:anchorId="085B1786" wp14:editId="4BBF7739">
                <wp:simplePos x="0" y="0"/>
                <wp:positionH relativeFrom="column">
                  <wp:posOffset>752475</wp:posOffset>
                </wp:positionH>
                <wp:positionV relativeFrom="paragraph">
                  <wp:posOffset>2464435</wp:posOffset>
                </wp:positionV>
                <wp:extent cx="134430" cy="114745"/>
                <wp:effectExtent l="38100" t="38100" r="56515" b="57150"/>
                <wp:wrapNone/>
                <wp:docPr id="982" name="Encre 982"/>
                <wp:cNvGraphicFramePr/>
                <a:graphic xmlns:a="http://schemas.openxmlformats.org/drawingml/2006/main">
                  <a:graphicData uri="http://schemas.microsoft.com/office/word/2010/wordprocessingInk">
                    <w14:contentPart bwMode="auto" r:id="rId274">
                      <w14:nvContentPartPr>
                        <w14:cNvContentPartPr/>
                      </w14:nvContentPartPr>
                      <w14:xfrm>
                        <a:off x="0" y="0"/>
                        <a:ext cx="134430" cy="114745"/>
                      </w14:xfrm>
                    </w14:contentPart>
                  </a:graphicData>
                </a:graphic>
              </wp:anchor>
            </w:drawing>
          </mc:Choice>
          <mc:Fallback>
            <w:pict>
              <v:shape w14:anchorId="0E0E12A8" id="Encre 982" o:spid="_x0000_s1026" type="#_x0000_t75" style="position:absolute;margin-left:58.55pt;margin-top:193.35pt;width:12pt;height:10.45pt;z-index:25274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">
                <v:imagedata r:id="rId275" o:title=""/>
              </v:shape>
            </w:pict>
          </mc:Fallback>
        </mc:AlternateContent>
      </w:r>
      <w:r>
        <w:rPr>
          <w:noProof/>
        </w:rPr>
        <mc:AlternateContent>
          <mc:Choice Requires="wpi">
            <w:drawing>
              <wp:anchor distT="0" distB="0" distL="114300" distR="114300" simplePos="0" relativeHeight="252740608" behindDoc="0" locked="0" layoutInCell="1" allowOverlap="1" wp14:anchorId="4171E9EB" wp14:editId="61FD87BE">
                <wp:simplePos x="0" y="0"/>
                <wp:positionH relativeFrom="column">
                  <wp:posOffset>901328</wp:posOffset>
                </wp:positionH>
                <wp:positionV relativeFrom="paragraph">
                  <wp:posOffset>1606740</wp:posOffset>
                </wp:positionV>
                <wp:extent cx="75600" cy="596520"/>
                <wp:effectExtent l="38100" t="38100" r="38735" b="51435"/>
                <wp:wrapNone/>
                <wp:docPr id="978" name="Encre 978"/>
                <wp:cNvGraphicFramePr/>
                <a:graphic xmlns:a="http://schemas.openxmlformats.org/drawingml/2006/main">
                  <a:graphicData uri="http://schemas.microsoft.com/office/word/2010/wordprocessingInk">
                    <w14:contentPart bwMode="auto" r:id="rId276">
                      <w14:nvContentPartPr>
                        <w14:cNvContentPartPr/>
                      </w14:nvContentPartPr>
                      <w14:xfrm>
                        <a:off x="0" y="0"/>
                        <a:ext cx="75600" cy="596520"/>
                      </w14:xfrm>
                    </w14:contentPart>
                  </a:graphicData>
                </a:graphic>
              </wp:anchor>
            </w:drawing>
          </mc:Choice>
          <mc:Fallback>
            <w:pict>
              <v:shape w14:anchorId="0EFF11D9" id="Encre 978" o:spid="_x0000_s1026" type="#_x0000_t75" style="position:absolute;margin-left:70.25pt;margin-top:125.8pt;width:7.35pt;height:48.35pt;z-index:25274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">
                <v:imagedata r:id="rId277" o:title=""/>
              </v:shape>
            </w:pict>
          </mc:Fallback>
        </mc:AlternateContent>
      </w:r>
      <w:r>
        <w:rPr>
          <w:noProof/>
        </w:rPr>
        <mc:AlternateContent>
          <mc:Choice Requires="wpi">
            <w:drawing>
              <wp:anchor distT="0" distB="0" distL="114300" distR="114300" simplePos="0" relativeHeight="252739584" behindDoc="0" locked="0" layoutInCell="1" allowOverlap="1" wp14:anchorId="3A4AA330" wp14:editId="09674576">
                <wp:simplePos x="0" y="0"/>
                <wp:positionH relativeFrom="column">
                  <wp:posOffset>308048</wp:posOffset>
                </wp:positionH>
                <wp:positionV relativeFrom="paragraph">
                  <wp:posOffset>1602420</wp:posOffset>
                </wp:positionV>
                <wp:extent cx="616680" cy="24120"/>
                <wp:effectExtent l="57150" t="38100" r="50165" b="52705"/>
                <wp:wrapNone/>
                <wp:docPr id="977" name="Encre 977"/>
                <wp:cNvGraphicFramePr/>
                <a:graphic xmlns:a="http://schemas.openxmlformats.org/drawingml/2006/main">
                  <a:graphicData uri="http://schemas.microsoft.com/office/word/2010/wordprocessingInk">
                    <w14:contentPart bwMode="auto" r:id="rId278">
                      <w14:nvContentPartPr>
                        <w14:cNvContentPartPr/>
                      </w14:nvContentPartPr>
                      <w14:xfrm>
                        <a:off x="0" y="0"/>
                        <a:ext cx="616680" cy="24120"/>
                      </w14:xfrm>
                    </w14:contentPart>
                  </a:graphicData>
                </a:graphic>
              </wp:anchor>
            </w:drawing>
          </mc:Choice>
          <mc:Fallback>
            <w:pict>
              <v:shape w14:anchorId="0FD5A604" id="Encre 977" o:spid="_x0000_s1026" type="#_x0000_t75" style="position:absolute;margin-left:23.55pt;margin-top:125.45pt;width:49.95pt;height:3.35pt;z-index:25273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">
                <v:imagedata r:id="rId279" o:title=""/>
              </v:shape>
            </w:pict>
          </mc:Fallback>
        </mc:AlternateContent>
      </w:r>
      <w:r>
        <w:rPr>
          <w:noProof/>
        </w:rPr>
        <mc:AlternateContent>
          <mc:Choice Requires="wpi">
            <w:drawing>
              <wp:anchor distT="0" distB="0" distL="114300" distR="114300" simplePos="0" relativeHeight="252738560" behindDoc="0" locked="0" layoutInCell="1" allowOverlap="1" wp14:anchorId="793671B8" wp14:editId="27B55A5A">
                <wp:simplePos x="0" y="0"/>
                <wp:positionH relativeFrom="column">
                  <wp:posOffset>6985</wp:posOffset>
                </wp:positionH>
                <wp:positionV relativeFrom="paragraph">
                  <wp:posOffset>1593850</wp:posOffset>
                </wp:positionV>
                <wp:extent cx="342265" cy="111125"/>
                <wp:effectExtent l="38100" t="38100" r="635" b="41275"/>
                <wp:wrapNone/>
                <wp:docPr id="976" name="Encre 976"/>
                <wp:cNvGraphicFramePr/>
                <a:graphic xmlns:a="http://schemas.openxmlformats.org/drawingml/2006/main">
                  <a:graphicData uri="http://schemas.microsoft.com/office/word/2010/wordprocessingInk">
                    <w14:contentPart bwMode="auto" r:id="rId280">
                      <w14:nvContentPartPr>
                        <w14:cNvContentPartPr/>
                      </w14:nvContentPartPr>
                      <w14:xfrm>
                        <a:off x="0" y="0"/>
                        <a:ext cx="342265" cy="111125"/>
                      </w14:xfrm>
                    </w14:contentPart>
                  </a:graphicData>
                </a:graphic>
              </wp:anchor>
            </w:drawing>
          </mc:Choice>
          <mc:Fallback>
            <w:pict>
              <v:shape w14:anchorId="295F6F31" id="Encre 976" o:spid="_x0000_s1026" type="#_x0000_t75" style="position:absolute;margin-left:-.15pt;margin-top:124.8pt;width:28.35pt;height:10.15pt;z-index:25273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">
                <v:imagedata r:id="rId281" o:title=""/>
              </v:shape>
            </w:pict>
          </mc:Fallback>
        </mc:AlternateContent>
      </w:r>
      <w:r>
        <w:rPr>
          <w:noProof/>
        </w:rPr>
        <mc:AlternateContent>
          <mc:Choice Requires="wpi">
            <w:drawing>
              <wp:anchor distT="0" distB="0" distL="114300" distR="114300" simplePos="0" relativeHeight="252731392" behindDoc="0" locked="0" layoutInCell="1" allowOverlap="1" wp14:anchorId="1DD89B61" wp14:editId="28285713">
                <wp:simplePos x="0" y="0"/>
                <wp:positionH relativeFrom="column">
                  <wp:posOffset>5876290</wp:posOffset>
                </wp:positionH>
                <wp:positionV relativeFrom="paragraph">
                  <wp:posOffset>109855</wp:posOffset>
                </wp:positionV>
                <wp:extent cx="410325" cy="211130"/>
                <wp:effectExtent l="38100" t="38100" r="8890" b="55880"/>
                <wp:wrapNone/>
                <wp:docPr id="969" name="Encre 969"/>
                <wp:cNvGraphicFramePr/>
                <a:graphic xmlns:a="http://schemas.openxmlformats.org/drawingml/2006/main">
                  <a:graphicData uri="http://schemas.microsoft.com/office/word/2010/wordprocessingInk">
                    <w14:contentPart bwMode="auto" r:id="rId282">
                      <w14:nvContentPartPr>
                        <w14:cNvContentPartPr/>
                      </w14:nvContentPartPr>
                      <w14:xfrm>
                        <a:off x="0" y="0"/>
                        <a:ext cx="410325" cy="211130"/>
                      </w14:xfrm>
                    </w14:contentPart>
                  </a:graphicData>
                </a:graphic>
              </wp:anchor>
            </w:drawing>
          </mc:Choice>
          <mc:Fallback>
            <w:pict>
              <v:shape w14:anchorId="44323B81" id="Encre 969" o:spid="_x0000_s1026" type="#_x0000_t75" style="position:absolute;margin-left:462pt;margin-top:7.95pt;width:33.7pt;height:18pt;z-index:25273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">
                <v:imagedata r:id="rId283" o:title=""/>
              </v:shape>
            </w:pict>
          </mc:Fallback>
        </mc:AlternateContent>
      </w:r>
      <w:r>
        <w:rPr>
          <w:noProof/>
        </w:rPr>
        <mc:AlternateContent>
          <mc:Choice Requires="wpi">
            <w:drawing>
              <wp:anchor distT="0" distB="0" distL="114300" distR="114300" simplePos="0" relativeHeight="252725248" behindDoc="0" locked="0" layoutInCell="1" allowOverlap="1" wp14:anchorId="3AFDEF33" wp14:editId="08291720">
                <wp:simplePos x="0" y="0"/>
                <wp:positionH relativeFrom="column">
                  <wp:posOffset>5416550</wp:posOffset>
                </wp:positionH>
                <wp:positionV relativeFrom="paragraph">
                  <wp:posOffset>123825</wp:posOffset>
                </wp:positionV>
                <wp:extent cx="359030" cy="163195"/>
                <wp:effectExtent l="57150" t="57150" r="3175" b="46355"/>
                <wp:wrapNone/>
                <wp:docPr id="963" name="Encre 963"/>
                <wp:cNvGraphicFramePr/>
                <a:graphic xmlns:a="http://schemas.openxmlformats.org/drawingml/2006/main">
                  <a:graphicData uri="http://schemas.microsoft.com/office/word/2010/wordprocessingInk">
                    <w14:contentPart bwMode="auto" r:id="rId284">
                      <w14:nvContentPartPr>
                        <w14:cNvContentPartPr/>
                      </w14:nvContentPartPr>
                      <w14:xfrm>
                        <a:off x="0" y="0"/>
                        <a:ext cx="359030" cy="163195"/>
                      </w14:xfrm>
                    </w14:contentPart>
                  </a:graphicData>
                </a:graphic>
              </wp:anchor>
            </w:drawing>
          </mc:Choice>
          <mc:Fallback>
            <w:pict>
              <v:shape w14:anchorId="206B4CD2" id="Encre 963" o:spid="_x0000_s1026" type="#_x0000_t75" style="position:absolute;margin-left:425.8pt;margin-top:9.05pt;width:29.65pt;height:14.25pt;z-index:25272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">
                <v:imagedata r:id="rId285" o:title=""/>
              </v:shape>
            </w:pict>
          </mc:Fallback>
        </mc:AlternateContent>
      </w:r>
      <w:r w:rsidR="00172B84">
        <w:rPr>
          <w:noProof/>
        </w:rPr>
        <mc:AlternateContent>
          <mc:Choice Requires="wpi">
            <w:drawing>
              <wp:anchor distT="0" distB="0" distL="114300" distR="114300" simplePos="0" relativeHeight="252721152" behindDoc="0" locked="0" layoutInCell="1" allowOverlap="1" wp14:anchorId="2A5AF302" wp14:editId="0C28807D">
                <wp:simplePos x="0" y="0"/>
                <wp:positionH relativeFrom="column">
                  <wp:posOffset>4709160</wp:posOffset>
                </wp:positionH>
                <wp:positionV relativeFrom="paragraph">
                  <wp:posOffset>128270</wp:posOffset>
                </wp:positionV>
                <wp:extent cx="591075" cy="218045"/>
                <wp:effectExtent l="38100" t="38100" r="38100" b="48895"/>
                <wp:wrapNone/>
                <wp:docPr id="959" name="Encre 959"/>
                <wp:cNvGraphicFramePr/>
                <a:graphic xmlns:a="http://schemas.openxmlformats.org/drawingml/2006/main">
                  <a:graphicData uri="http://schemas.microsoft.com/office/word/2010/wordprocessingInk">
                    <w14:contentPart bwMode="auto" r:id="rId286">
                      <w14:nvContentPartPr>
                        <w14:cNvContentPartPr/>
                      </w14:nvContentPartPr>
                      <w14:xfrm>
                        <a:off x="0" y="0"/>
                        <a:ext cx="591075" cy="218045"/>
                      </w14:xfrm>
                    </w14:contentPart>
                  </a:graphicData>
                </a:graphic>
              </wp:anchor>
            </w:drawing>
          </mc:Choice>
          <mc:Fallback>
            <w:pict>
              <v:shape w14:anchorId="6026077F" id="Encre 959" o:spid="_x0000_s1026" type="#_x0000_t75" style="position:absolute;margin-left:370.1pt;margin-top:9.4pt;width:48pt;height:18.55pt;z-index:25272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">
                <v:imagedata r:id="rId287" o:title=""/>
              </v:shape>
            </w:pict>
          </mc:Fallback>
        </mc:AlternateContent>
      </w:r>
      <w:r w:rsidR="00172B84">
        <w:rPr>
          <w:noProof/>
        </w:rPr>
        <mc:AlternateContent>
          <mc:Choice Requires="wpi">
            <w:drawing>
              <wp:anchor distT="0" distB="0" distL="114300" distR="114300" simplePos="0" relativeHeight="252712960" behindDoc="0" locked="0" layoutInCell="1" allowOverlap="1" wp14:anchorId="7721D2F3" wp14:editId="4788F6A7">
                <wp:simplePos x="0" y="0"/>
                <wp:positionH relativeFrom="column">
                  <wp:posOffset>3850005</wp:posOffset>
                </wp:positionH>
                <wp:positionV relativeFrom="paragraph">
                  <wp:posOffset>-283845</wp:posOffset>
                </wp:positionV>
                <wp:extent cx="2022525" cy="207780"/>
                <wp:effectExtent l="57150" t="38100" r="0" b="40005"/>
                <wp:wrapNone/>
                <wp:docPr id="951" name="Encre 951"/>
                <wp:cNvGraphicFramePr/>
                <a:graphic xmlns:a="http://schemas.openxmlformats.org/drawingml/2006/main">
                  <a:graphicData uri="http://schemas.microsoft.com/office/word/2010/wordprocessingInk">
                    <w14:contentPart bwMode="auto" r:id="rId288">
                      <w14:nvContentPartPr>
                        <w14:cNvContentPartPr/>
                      </w14:nvContentPartPr>
                      <w14:xfrm>
                        <a:off x="0" y="0"/>
                        <a:ext cx="2022525" cy="207780"/>
                      </w14:xfrm>
                    </w14:contentPart>
                  </a:graphicData>
                </a:graphic>
              </wp:anchor>
            </w:drawing>
          </mc:Choice>
          <mc:Fallback>
            <w:pict>
              <v:shape w14:anchorId="2D123832" id="Encre 951" o:spid="_x0000_s1026" type="#_x0000_t75" style="position:absolute;margin-left:302.45pt;margin-top:-23.05pt;width:160.65pt;height:17.75pt;z-index:25271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">
                <v:imagedata r:id="rId289" o:title=""/>
              </v:shape>
            </w:pict>
          </mc:Fallback>
        </mc:AlternateContent>
      </w:r>
      <w:r w:rsidR="00172B84">
        <w:rPr>
          <w:noProof/>
        </w:rPr>
        <mc:AlternateContent>
          <mc:Choice Requires="wpi">
            <w:drawing>
              <wp:anchor distT="0" distB="0" distL="114300" distR="114300" simplePos="0" relativeHeight="252695552" behindDoc="0" locked="0" layoutInCell="1" allowOverlap="1" wp14:anchorId="75765427" wp14:editId="498F8B3D">
                <wp:simplePos x="0" y="0"/>
                <wp:positionH relativeFrom="column">
                  <wp:posOffset>2454275</wp:posOffset>
                </wp:positionH>
                <wp:positionV relativeFrom="paragraph">
                  <wp:posOffset>-280035</wp:posOffset>
                </wp:positionV>
                <wp:extent cx="1201250" cy="250190"/>
                <wp:effectExtent l="38100" t="38100" r="0" b="54610"/>
                <wp:wrapNone/>
                <wp:docPr id="934" name="Encre 934"/>
                <wp:cNvGraphicFramePr/>
                <a:graphic xmlns:a="http://schemas.openxmlformats.org/drawingml/2006/main">
                  <a:graphicData uri="http://schemas.microsoft.com/office/word/2010/wordprocessingInk">
                    <w14:contentPart bwMode="auto" r:id="rId290">
                      <w14:nvContentPartPr>
                        <w14:cNvContentPartPr/>
                      </w14:nvContentPartPr>
                      <w14:xfrm>
                        <a:off x="0" y="0"/>
                        <a:ext cx="1201250" cy="250190"/>
                      </w14:xfrm>
                    </w14:contentPart>
                  </a:graphicData>
                </a:graphic>
              </wp:anchor>
            </w:drawing>
          </mc:Choice>
          <mc:Fallback>
            <w:pict>
              <v:shape w14:anchorId="1984C4EC" id="Encre 934" o:spid="_x0000_s1026" type="#_x0000_t75" style="position:absolute;margin-left:192.55pt;margin-top:-22.75pt;width:96.05pt;height:21.1pt;z-index:25269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">
                <v:imagedata r:id="rId291" o:title=""/>
              </v:shape>
            </w:pict>
          </mc:Fallback>
        </mc:AlternateContent>
      </w:r>
      <w:r w:rsidR="00172B84">
        <w:rPr>
          <w:noProof/>
        </w:rPr>
        <mc:AlternateContent>
          <mc:Choice Requires="wpi">
            <w:drawing>
              <wp:anchor distT="0" distB="0" distL="114300" distR="114300" simplePos="0" relativeHeight="252687360" behindDoc="0" locked="0" layoutInCell="1" allowOverlap="1" wp14:anchorId="11713FD7" wp14:editId="4FF011D9">
                <wp:simplePos x="0" y="0"/>
                <wp:positionH relativeFrom="column">
                  <wp:posOffset>1250950</wp:posOffset>
                </wp:positionH>
                <wp:positionV relativeFrom="paragraph">
                  <wp:posOffset>-290830</wp:posOffset>
                </wp:positionV>
                <wp:extent cx="970845" cy="352235"/>
                <wp:effectExtent l="38100" t="38100" r="1270" b="48260"/>
                <wp:wrapNone/>
                <wp:docPr id="926" name="Encre 926"/>
                <wp:cNvGraphicFramePr/>
                <a:graphic xmlns:a="http://schemas.openxmlformats.org/drawingml/2006/main">
                  <a:graphicData uri="http://schemas.microsoft.com/office/word/2010/wordprocessingInk">
                    <w14:contentPart bwMode="auto" r:id="rId292">
                      <w14:nvContentPartPr>
                        <w14:cNvContentPartPr/>
                      </w14:nvContentPartPr>
                      <w14:xfrm>
                        <a:off x="0" y="0"/>
                        <a:ext cx="970845" cy="352235"/>
                      </w14:xfrm>
                    </w14:contentPart>
                  </a:graphicData>
                </a:graphic>
              </wp:anchor>
            </w:drawing>
          </mc:Choice>
          <mc:Fallback>
            <w:pict>
              <v:shape w14:anchorId="26CA8492" id="Encre 926" o:spid="_x0000_s1026" type="#_x0000_t75" style="position:absolute;margin-left:97.8pt;margin-top:-23.6pt;width:77.9pt;height:29.15pt;z-index:25268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">
                <v:imagedata r:id="rId293" o:title=""/>
              </v:shape>
            </w:pict>
          </mc:Fallback>
        </mc:AlternateContent>
      </w:r>
      <w:r w:rsidR="00172B84">
        <w:rPr>
          <w:noProof/>
        </w:rPr>
        <mc:AlternateContent>
          <mc:Choice Requires="wpi">
            <w:drawing>
              <wp:anchor distT="0" distB="0" distL="114300" distR="114300" simplePos="0" relativeHeight="252680192" behindDoc="0" locked="0" layoutInCell="1" allowOverlap="1" wp14:anchorId="2C2A77EB" wp14:editId="4FD4C2F1">
                <wp:simplePos x="0" y="0"/>
                <wp:positionH relativeFrom="column">
                  <wp:posOffset>4705980</wp:posOffset>
                </wp:positionH>
                <wp:positionV relativeFrom="paragraph">
                  <wp:posOffset>420608</wp:posOffset>
                </wp:positionV>
                <wp:extent cx="5400" cy="3240"/>
                <wp:effectExtent l="57150" t="57150" r="52070" b="53975"/>
                <wp:wrapNone/>
                <wp:docPr id="919" name="Encre 919"/>
                <wp:cNvGraphicFramePr/>
                <a:graphic xmlns:a="http://schemas.openxmlformats.org/drawingml/2006/main">
                  <a:graphicData uri="http://schemas.microsoft.com/office/word/2010/wordprocessingInk">
                    <w14:contentPart bwMode="auto" r:id="rId294">
                      <w14:nvContentPartPr>
                        <w14:cNvContentPartPr/>
                      </w14:nvContentPartPr>
                      <w14:xfrm>
                        <a:off x="0" y="0"/>
                        <a:ext cx="5400" cy="3240"/>
                      </w14:xfrm>
                    </w14:contentPart>
                  </a:graphicData>
                </a:graphic>
              </wp:anchor>
            </w:drawing>
          </mc:Choice>
          <mc:Fallback>
            <w:pict>
              <v:shape w14:anchorId="7BA318EE" id="Encre 919" o:spid="_x0000_s1026" type="#_x0000_t75" style="position:absolute;margin-left:369.85pt;margin-top:32.4pt;width:1.85pt;height:1.65pt;z-index:25268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">
                <v:imagedata r:id="rId295" o:title=""/>
              </v:shape>
            </w:pict>
          </mc:Fallback>
        </mc:AlternateContent>
      </w:r>
      <w:r w:rsidR="00172B84">
        <w:rPr>
          <w:noProof/>
        </w:rPr>
        <w:drawing>
          <wp:inline distT="0" distB="0" distL="0" distR="0" wp14:anchorId="5C105F3A" wp14:editId="108D15A5">
            <wp:extent cx="4468103" cy="246306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6"/>
                    <a:stretch>
                      <a:fillRect/>
                    </a:stretch>
                  </pic:blipFill>
                  <pic:spPr>
                    <a:xfrm>
                      <a:off x="0" y="0"/>
                      <a:ext cx="4476360" cy="2467618"/>
                    </a:xfrm>
                    <a:prstGeom prst="rect">
                      <a:avLst/>
                    </a:prstGeom>
                  </pic:spPr>
                </pic:pic>
              </a:graphicData>
            </a:graphic>
          </wp:inline>
        </w:drawing>
      </w:r>
    </w:p>
    <w:p w14:paraId="46E6C375" w14:textId="46498B06" w:rsidR="006B68C7" w:rsidRPr="006B68C7" w:rsidRDefault="006B68C7" w:rsidP="006B68C7"/>
    <w:p w14:paraId="0E672DCA" w14:textId="2754523C" w:rsidR="006B68C7" w:rsidRPr="006B68C7" w:rsidRDefault="006B68C7" w:rsidP="006B68C7"/>
    <w:p w14:paraId="68E395F2" w14:textId="7DFC500F" w:rsidR="006B68C7" w:rsidRPr="006B68C7" w:rsidRDefault="006B68C7" w:rsidP="006B68C7"/>
    <w:p w14:paraId="539845E9" w14:textId="13BEDC3B" w:rsidR="006B68C7" w:rsidRPr="006B68C7" w:rsidRDefault="006B68C7" w:rsidP="006B68C7"/>
    <w:p w14:paraId="1C137C15" w14:textId="328BF165" w:rsidR="006B68C7" w:rsidRPr="006B68C7" w:rsidRDefault="006B68C7" w:rsidP="006B68C7"/>
    <w:p w14:paraId="3DB87945" w14:textId="69113424" w:rsidR="006B68C7" w:rsidRPr="006B68C7" w:rsidRDefault="006B68C7" w:rsidP="006B68C7"/>
    <w:p w14:paraId="540A2E61" w14:textId="25A22F42" w:rsidR="006B68C7" w:rsidRPr="006B68C7" w:rsidRDefault="006B68C7" w:rsidP="006B68C7"/>
    <w:p w14:paraId="59FBBFA8" w14:textId="29F47137" w:rsidR="006B68C7" w:rsidRPr="006B68C7" w:rsidRDefault="006B68C7" w:rsidP="006B68C7"/>
    <w:p w14:paraId="21A81503" w14:textId="483AD940" w:rsidR="006B68C7" w:rsidRPr="006B68C7" w:rsidRDefault="006B68C7" w:rsidP="006B68C7"/>
    <w:p w14:paraId="14AD38D4" w14:textId="5469E8EB" w:rsidR="006B68C7" w:rsidRPr="006B68C7" w:rsidRDefault="006B68C7" w:rsidP="006B68C7"/>
    <w:p w14:paraId="7E195948" w14:textId="2D831E29" w:rsidR="006B68C7" w:rsidRPr="006B68C7" w:rsidRDefault="006B68C7" w:rsidP="006B68C7"/>
    <w:p w14:paraId="1A28E03E" w14:textId="2D2F59BB" w:rsidR="006B68C7" w:rsidRPr="006B68C7" w:rsidRDefault="006B68C7" w:rsidP="006B68C7"/>
    <w:p w14:paraId="0C921F0C" w14:textId="5CBDC71B" w:rsidR="006B68C7" w:rsidRPr="006B68C7" w:rsidRDefault="006B68C7" w:rsidP="006B68C7"/>
    <w:p w14:paraId="778C360A" w14:textId="590218AA" w:rsidR="006B68C7" w:rsidRPr="006B68C7" w:rsidRDefault="006B68C7" w:rsidP="006B68C7"/>
    <w:p w14:paraId="4079157D" w14:textId="003A2D30" w:rsidR="006B68C7" w:rsidRPr="006B68C7" w:rsidRDefault="006B68C7" w:rsidP="006B68C7"/>
    <w:p w14:paraId="52E43692" w14:textId="180E585C" w:rsidR="006B68C7" w:rsidRPr="006B68C7" w:rsidRDefault="006B68C7" w:rsidP="006B68C7"/>
    <w:p w14:paraId="796070B3" w14:textId="03D07479" w:rsidR="006B68C7" w:rsidRPr="006B68C7" w:rsidRDefault="006B68C7" w:rsidP="006B68C7"/>
    <w:p w14:paraId="6F10F9BB" w14:textId="7949687A" w:rsidR="006B68C7" w:rsidRPr="006B68C7" w:rsidRDefault="006B68C7" w:rsidP="006B68C7"/>
    <w:p w14:paraId="1039FFBE" w14:textId="1C14D366" w:rsidR="006B68C7" w:rsidRPr="006B68C7" w:rsidRDefault="006B68C7" w:rsidP="006B68C7"/>
    <w:p w14:paraId="65FEAC72" w14:textId="762A7AAF" w:rsidR="006B68C7" w:rsidRPr="006B68C7" w:rsidRDefault="006B68C7" w:rsidP="006B68C7"/>
    <w:p w14:paraId="56B193A5" w14:textId="7579F562" w:rsidR="006B68C7" w:rsidRDefault="006B68C7" w:rsidP="006B68C7">
      <w:pPr>
        <w:rPr>
          <w:noProof/>
        </w:rPr>
      </w:pPr>
    </w:p>
    <w:p w14:paraId="62C7A5A3" w14:textId="202A53EE" w:rsidR="006B68C7" w:rsidRDefault="006B68C7" w:rsidP="006B68C7">
      <w:pPr>
        <w:rPr>
          <w:noProof/>
        </w:rPr>
      </w:pPr>
    </w:p>
    <w:p w14:paraId="12E292A7" w14:textId="1920C532" w:rsidR="006B68C7" w:rsidRDefault="006B68C7" w:rsidP="006B68C7">
      <w:pPr>
        <w:rPr>
          <w:noProof/>
        </w:rPr>
      </w:pPr>
    </w:p>
    <w:p w14:paraId="1939CF4E" w14:textId="75461B65" w:rsidR="006B68C7" w:rsidRPr="006B68C7" w:rsidRDefault="006B68C7" w:rsidP="006B68C7">
      <w:pPr>
        <w:tabs>
          <w:tab w:val="left" w:pos="3983"/>
        </w:tabs>
      </w:pPr>
      <w:r>
        <w:tab/>
      </w:r>
    </w:p>
    <w:sectPr w:rsidR="006B68C7" w:rsidRPr="006B68C7" w:rsidSect="0024742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C455A" w14:textId="77777777" w:rsidR="00BC57E1" w:rsidRDefault="00BC57E1">
      <w:r>
        <w:separator/>
      </w:r>
    </w:p>
  </w:endnote>
  <w:endnote w:type="continuationSeparator" w:id="0">
    <w:p w14:paraId="4F7B4E62" w14:textId="77777777" w:rsidR="00BC57E1" w:rsidRDefault="00BC5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77516" w14:textId="77777777" w:rsidR="00BC57E1" w:rsidRDefault="00BC57E1">
      <w:r>
        <w:separator/>
      </w:r>
    </w:p>
  </w:footnote>
  <w:footnote w:type="continuationSeparator" w:id="0">
    <w:p w14:paraId="1A5E4B50" w14:textId="77777777" w:rsidR="00BC57E1" w:rsidRDefault="00BC57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3E5467"/>
    <w:multiLevelType w:val="hybridMultilevel"/>
    <w:tmpl w:val="38FC6B88"/>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4BE2731D"/>
    <w:multiLevelType w:val="hybridMultilevel"/>
    <w:tmpl w:val="EAC04464"/>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 w15:restartNumberingAfterBreak="0">
    <w:nsid w:val="4C925453"/>
    <w:multiLevelType w:val="hybridMultilevel"/>
    <w:tmpl w:val="DE96BF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A09444A"/>
    <w:multiLevelType w:val="multilevel"/>
    <w:tmpl w:val="5E9C155A"/>
    <w:lvl w:ilvl="0">
      <w:start w:val="1"/>
      <w:numFmt w:val="upperRoman"/>
      <w:pStyle w:val="Titre1"/>
      <w:suff w:val="space"/>
      <w:lvlText w:val="EXERCICE %1 -"/>
      <w:lvlJc w:val="left"/>
      <w:pPr>
        <w:ind w:left="0" w:firstLine="0"/>
      </w:pPr>
      <w:rPr>
        <w:rFonts w:hint="default"/>
      </w:rPr>
    </w:lvl>
    <w:lvl w:ilvl="1">
      <w:start w:val="1"/>
      <w:numFmt w:val="decimal"/>
      <w:pStyle w:val="Titre2"/>
      <w:suff w:val="space"/>
      <w:lvlText w:val="%2."/>
      <w:lvlJc w:val="left"/>
      <w:pPr>
        <w:ind w:left="862" w:hanging="578"/>
      </w:pPr>
      <w:rPr>
        <w:rFonts w:hint="default"/>
        <w:b/>
      </w:rPr>
    </w:lvl>
    <w:lvl w:ilvl="2">
      <w:start w:val="1"/>
      <w:numFmt w:val="decimal"/>
      <w:pStyle w:val="Titre3"/>
      <w:suff w:val="space"/>
      <w:lvlText w:val="%2.%3."/>
      <w:lvlJc w:val="left"/>
      <w:pPr>
        <w:ind w:left="720" w:hanging="720"/>
      </w:pPr>
      <w:rPr>
        <w:rFonts w:hint="default"/>
        <w:b/>
      </w:rPr>
    </w:lvl>
    <w:lvl w:ilvl="3">
      <w:start w:val="1"/>
      <w:numFmt w:val="decimal"/>
      <w:pStyle w:val="Titre4"/>
      <w:suff w:val="space"/>
      <w:lvlText w:val="%2.%3.%4."/>
      <w:lvlJc w:val="left"/>
      <w:pPr>
        <w:ind w:left="1432" w:hanging="864"/>
      </w:pPr>
      <w:rPr>
        <w:rFonts w:hint="default"/>
        <w:b/>
      </w:rPr>
    </w:lvl>
    <w:lvl w:ilvl="4">
      <w:start w:val="1"/>
      <w:numFmt w:val="lowerLetter"/>
      <w:pStyle w:val="Titre5"/>
      <w:suff w:val="space"/>
      <w:lvlText w:val="%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4" w15:restartNumberingAfterBreak="0">
    <w:nsid w:val="5C212C4B"/>
    <w:multiLevelType w:val="hybridMultilevel"/>
    <w:tmpl w:val="081C846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D0711F3"/>
    <w:multiLevelType w:val="singleLevel"/>
    <w:tmpl w:val="9C26CC62"/>
    <w:lvl w:ilvl="0">
      <w:start w:val="1"/>
      <w:numFmt w:val="decimal"/>
      <w:pStyle w:val="point1a"/>
      <w:lvlText w:val="%1)"/>
      <w:lvlJc w:val="left"/>
      <w:pPr>
        <w:tabs>
          <w:tab w:val="num" w:pos="644"/>
        </w:tabs>
        <w:ind w:left="567" w:hanging="283"/>
      </w:pPr>
    </w:lvl>
  </w:abstractNum>
  <w:abstractNum w:abstractNumId="6" w15:restartNumberingAfterBreak="0">
    <w:nsid w:val="606B4007"/>
    <w:multiLevelType w:val="singleLevel"/>
    <w:tmpl w:val="9E84D73C"/>
    <w:lvl w:ilvl="0">
      <w:numFmt w:val="none"/>
      <w:pStyle w:val="point1"/>
      <w:lvlText w:val=""/>
      <w:lvlJc w:val="left"/>
      <w:pPr>
        <w:tabs>
          <w:tab w:val="num" w:pos="0"/>
        </w:tabs>
        <w:ind w:left="0" w:firstLine="0"/>
      </w:pPr>
      <w:rPr>
        <w:rFonts w:ascii="Symbol" w:hAnsi="Symbol" w:hint="default"/>
      </w:rPr>
    </w:lvl>
  </w:abstractNum>
  <w:abstractNum w:abstractNumId="7" w15:restartNumberingAfterBreak="0">
    <w:nsid w:val="693E3AA9"/>
    <w:multiLevelType w:val="hybridMultilevel"/>
    <w:tmpl w:val="3C78297A"/>
    <w:lvl w:ilvl="0" w:tplc="3C8423E4">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1425285"/>
    <w:multiLevelType w:val="hybridMultilevel"/>
    <w:tmpl w:val="A81CB9B6"/>
    <w:lvl w:ilvl="0" w:tplc="4A087BB0">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C4115C"/>
    <w:multiLevelType w:val="hybridMultilevel"/>
    <w:tmpl w:val="6BFC2FCC"/>
    <w:lvl w:ilvl="0" w:tplc="126C2A42">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55C10BB"/>
    <w:multiLevelType w:val="hybridMultilevel"/>
    <w:tmpl w:val="232A84F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38993935">
    <w:abstractNumId w:val="10"/>
  </w:num>
  <w:num w:numId="2" w16cid:durableId="1516461917">
    <w:abstractNumId w:val="3"/>
  </w:num>
  <w:num w:numId="3" w16cid:durableId="1731273407">
    <w:abstractNumId w:val="6"/>
  </w:num>
  <w:num w:numId="4" w16cid:durableId="241763522">
    <w:abstractNumId w:val="5"/>
  </w:num>
  <w:num w:numId="5" w16cid:durableId="1895694871">
    <w:abstractNumId w:val="0"/>
  </w:num>
  <w:num w:numId="6" w16cid:durableId="1065107013">
    <w:abstractNumId w:val="9"/>
  </w:num>
  <w:num w:numId="7" w16cid:durableId="304237130">
    <w:abstractNumId w:val="7"/>
  </w:num>
  <w:num w:numId="8" w16cid:durableId="1645231580">
    <w:abstractNumId w:val="2"/>
  </w:num>
  <w:num w:numId="9" w16cid:durableId="448398303">
    <w:abstractNumId w:val="3"/>
  </w:num>
  <w:num w:numId="10" w16cid:durableId="361251744">
    <w:abstractNumId w:val="4"/>
  </w:num>
  <w:num w:numId="11" w16cid:durableId="16005261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43961423">
    <w:abstractNumId w:val="8"/>
  </w:num>
  <w:num w:numId="13" w16cid:durableId="53138629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40782383">
    <w:abstractNumId w:val="1"/>
  </w:num>
  <w:num w:numId="15" w16cid:durableId="12670833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7473496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BD2"/>
    <w:rsid w:val="0000435D"/>
    <w:rsid w:val="000054A3"/>
    <w:rsid w:val="00012898"/>
    <w:rsid w:val="00013366"/>
    <w:rsid w:val="00014ACE"/>
    <w:rsid w:val="00020F20"/>
    <w:rsid w:val="00022766"/>
    <w:rsid w:val="00023E88"/>
    <w:rsid w:val="00025E2B"/>
    <w:rsid w:val="00030667"/>
    <w:rsid w:val="000316EE"/>
    <w:rsid w:val="00031F4B"/>
    <w:rsid w:val="0003367B"/>
    <w:rsid w:val="0003393B"/>
    <w:rsid w:val="0003575C"/>
    <w:rsid w:val="000363E9"/>
    <w:rsid w:val="00036F7B"/>
    <w:rsid w:val="000374C9"/>
    <w:rsid w:val="00037F2F"/>
    <w:rsid w:val="000408E9"/>
    <w:rsid w:val="0004090F"/>
    <w:rsid w:val="00041568"/>
    <w:rsid w:val="00047820"/>
    <w:rsid w:val="0005087D"/>
    <w:rsid w:val="00052242"/>
    <w:rsid w:val="00057FD6"/>
    <w:rsid w:val="000600A4"/>
    <w:rsid w:val="00060A15"/>
    <w:rsid w:val="00060D0F"/>
    <w:rsid w:val="0006191D"/>
    <w:rsid w:val="000635CD"/>
    <w:rsid w:val="00064DC7"/>
    <w:rsid w:val="000700B5"/>
    <w:rsid w:val="0008046D"/>
    <w:rsid w:val="0008503C"/>
    <w:rsid w:val="0008537C"/>
    <w:rsid w:val="00086AFF"/>
    <w:rsid w:val="00090B6C"/>
    <w:rsid w:val="00094160"/>
    <w:rsid w:val="00095603"/>
    <w:rsid w:val="000970A0"/>
    <w:rsid w:val="00097430"/>
    <w:rsid w:val="000A086B"/>
    <w:rsid w:val="000A1ACD"/>
    <w:rsid w:val="000A21F2"/>
    <w:rsid w:val="000A32A6"/>
    <w:rsid w:val="000A5BC7"/>
    <w:rsid w:val="000B5479"/>
    <w:rsid w:val="000B55AC"/>
    <w:rsid w:val="000B590F"/>
    <w:rsid w:val="000C3F64"/>
    <w:rsid w:val="000D4F77"/>
    <w:rsid w:val="000D5722"/>
    <w:rsid w:val="000D7627"/>
    <w:rsid w:val="000D7DF0"/>
    <w:rsid w:val="000E5287"/>
    <w:rsid w:val="000F452D"/>
    <w:rsid w:val="000F571B"/>
    <w:rsid w:val="000F7619"/>
    <w:rsid w:val="00100766"/>
    <w:rsid w:val="00100B06"/>
    <w:rsid w:val="00104E50"/>
    <w:rsid w:val="001057A8"/>
    <w:rsid w:val="0010751C"/>
    <w:rsid w:val="0011167B"/>
    <w:rsid w:val="00116EC2"/>
    <w:rsid w:val="00124138"/>
    <w:rsid w:val="001308C4"/>
    <w:rsid w:val="00130BA1"/>
    <w:rsid w:val="00131E25"/>
    <w:rsid w:val="00132421"/>
    <w:rsid w:val="0013458A"/>
    <w:rsid w:val="00134D23"/>
    <w:rsid w:val="00134D5D"/>
    <w:rsid w:val="001440CC"/>
    <w:rsid w:val="001503AA"/>
    <w:rsid w:val="001510A1"/>
    <w:rsid w:val="001549FA"/>
    <w:rsid w:val="001553C1"/>
    <w:rsid w:val="0015576D"/>
    <w:rsid w:val="00156C9F"/>
    <w:rsid w:val="0015726B"/>
    <w:rsid w:val="00160CFA"/>
    <w:rsid w:val="00163867"/>
    <w:rsid w:val="00165FF3"/>
    <w:rsid w:val="001709BC"/>
    <w:rsid w:val="00171CB3"/>
    <w:rsid w:val="00172B84"/>
    <w:rsid w:val="00175898"/>
    <w:rsid w:val="00181200"/>
    <w:rsid w:val="00181967"/>
    <w:rsid w:val="00184123"/>
    <w:rsid w:val="00187E10"/>
    <w:rsid w:val="00190863"/>
    <w:rsid w:val="001924EC"/>
    <w:rsid w:val="00192687"/>
    <w:rsid w:val="001928DB"/>
    <w:rsid w:val="001A290A"/>
    <w:rsid w:val="001A4C85"/>
    <w:rsid w:val="001A73B1"/>
    <w:rsid w:val="001A7B26"/>
    <w:rsid w:val="001B18E5"/>
    <w:rsid w:val="001B36F6"/>
    <w:rsid w:val="001B4186"/>
    <w:rsid w:val="001B507F"/>
    <w:rsid w:val="001B59C3"/>
    <w:rsid w:val="001B682B"/>
    <w:rsid w:val="001B7B7F"/>
    <w:rsid w:val="001B7D97"/>
    <w:rsid w:val="001C1A15"/>
    <w:rsid w:val="001C2E50"/>
    <w:rsid w:val="001C2EAE"/>
    <w:rsid w:val="001C2FF3"/>
    <w:rsid w:val="001C3408"/>
    <w:rsid w:val="001D1964"/>
    <w:rsid w:val="001D1DCB"/>
    <w:rsid w:val="001D2A0E"/>
    <w:rsid w:val="001D4769"/>
    <w:rsid w:val="001D5937"/>
    <w:rsid w:val="001D76B4"/>
    <w:rsid w:val="001E20C8"/>
    <w:rsid w:val="001E4BB8"/>
    <w:rsid w:val="001E6E4E"/>
    <w:rsid w:val="001F3437"/>
    <w:rsid w:val="001F45D8"/>
    <w:rsid w:val="001F5093"/>
    <w:rsid w:val="002003A4"/>
    <w:rsid w:val="002005E5"/>
    <w:rsid w:val="00203062"/>
    <w:rsid w:val="002107A1"/>
    <w:rsid w:val="00210FA7"/>
    <w:rsid w:val="00212890"/>
    <w:rsid w:val="00213F57"/>
    <w:rsid w:val="002175C8"/>
    <w:rsid w:val="00220924"/>
    <w:rsid w:val="00221C7F"/>
    <w:rsid w:val="00224504"/>
    <w:rsid w:val="00225671"/>
    <w:rsid w:val="002259B3"/>
    <w:rsid w:val="002306E8"/>
    <w:rsid w:val="0023103D"/>
    <w:rsid w:val="00231078"/>
    <w:rsid w:val="00231438"/>
    <w:rsid w:val="00234B8E"/>
    <w:rsid w:val="002428D9"/>
    <w:rsid w:val="00242B32"/>
    <w:rsid w:val="00243BBC"/>
    <w:rsid w:val="00244D99"/>
    <w:rsid w:val="002467A2"/>
    <w:rsid w:val="00247420"/>
    <w:rsid w:val="00247897"/>
    <w:rsid w:val="00247D7A"/>
    <w:rsid w:val="00247E70"/>
    <w:rsid w:val="00251183"/>
    <w:rsid w:val="00251A57"/>
    <w:rsid w:val="002553C6"/>
    <w:rsid w:val="0025615C"/>
    <w:rsid w:val="0026047B"/>
    <w:rsid w:val="002645FA"/>
    <w:rsid w:val="00264950"/>
    <w:rsid w:val="00266341"/>
    <w:rsid w:val="00272784"/>
    <w:rsid w:val="00272974"/>
    <w:rsid w:val="0027379B"/>
    <w:rsid w:val="0027416F"/>
    <w:rsid w:val="0027619E"/>
    <w:rsid w:val="00277786"/>
    <w:rsid w:val="00280350"/>
    <w:rsid w:val="002809B7"/>
    <w:rsid w:val="00280FDB"/>
    <w:rsid w:val="0028103A"/>
    <w:rsid w:val="00281410"/>
    <w:rsid w:val="002830D3"/>
    <w:rsid w:val="002837FD"/>
    <w:rsid w:val="00283A16"/>
    <w:rsid w:val="0028480C"/>
    <w:rsid w:val="00290F65"/>
    <w:rsid w:val="00291EA1"/>
    <w:rsid w:val="00292D3C"/>
    <w:rsid w:val="002A2309"/>
    <w:rsid w:val="002A50BB"/>
    <w:rsid w:val="002A6B33"/>
    <w:rsid w:val="002A71E9"/>
    <w:rsid w:val="002A7853"/>
    <w:rsid w:val="002B10B3"/>
    <w:rsid w:val="002B1DC3"/>
    <w:rsid w:val="002B1F25"/>
    <w:rsid w:val="002B3206"/>
    <w:rsid w:val="002B7743"/>
    <w:rsid w:val="002C0E2F"/>
    <w:rsid w:val="002C22F3"/>
    <w:rsid w:val="002C2928"/>
    <w:rsid w:val="002C2D4F"/>
    <w:rsid w:val="002C3B6C"/>
    <w:rsid w:val="002C519A"/>
    <w:rsid w:val="002C7357"/>
    <w:rsid w:val="002C7480"/>
    <w:rsid w:val="002D2037"/>
    <w:rsid w:val="002D362D"/>
    <w:rsid w:val="002D3ED7"/>
    <w:rsid w:val="002D51E9"/>
    <w:rsid w:val="002D6BA8"/>
    <w:rsid w:val="002D6DC4"/>
    <w:rsid w:val="002D7AD7"/>
    <w:rsid w:val="002E646A"/>
    <w:rsid w:val="002F0587"/>
    <w:rsid w:val="002F208C"/>
    <w:rsid w:val="002F43A9"/>
    <w:rsid w:val="002F47F6"/>
    <w:rsid w:val="002F5B9E"/>
    <w:rsid w:val="002F7458"/>
    <w:rsid w:val="002F7EE1"/>
    <w:rsid w:val="003000BE"/>
    <w:rsid w:val="00300208"/>
    <w:rsid w:val="003026DA"/>
    <w:rsid w:val="0030619F"/>
    <w:rsid w:val="003072BB"/>
    <w:rsid w:val="003100A4"/>
    <w:rsid w:val="003137B5"/>
    <w:rsid w:val="0031520C"/>
    <w:rsid w:val="0032163E"/>
    <w:rsid w:val="00325D3C"/>
    <w:rsid w:val="00327679"/>
    <w:rsid w:val="00327BC8"/>
    <w:rsid w:val="0033109E"/>
    <w:rsid w:val="003340CF"/>
    <w:rsid w:val="0033695F"/>
    <w:rsid w:val="00337125"/>
    <w:rsid w:val="00341B73"/>
    <w:rsid w:val="003427C8"/>
    <w:rsid w:val="0034461D"/>
    <w:rsid w:val="00344B64"/>
    <w:rsid w:val="00350C71"/>
    <w:rsid w:val="00353A35"/>
    <w:rsid w:val="00353EAA"/>
    <w:rsid w:val="00354593"/>
    <w:rsid w:val="00361E41"/>
    <w:rsid w:val="003649FA"/>
    <w:rsid w:val="003656FC"/>
    <w:rsid w:val="00365B0D"/>
    <w:rsid w:val="003709DC"/>
    <w:rsid w:val="00370C73"/>
    <w:rsid w:val="003715FF"/>
    <w:rsid w:val="003718FF"/>
    <w:rsid w:val="00376473"/>
    <w:rsid w:val="003773BA"/>
    <w:rsid w:val="00380FCF"/>
    <w:rsid w:val="003810FC"/>
    <w:rsid w:val="00381CFA"/>
    <w:rsid w:val="00382536"/>
    <w:rsid w:val="00384B89"/>
    <w:rsid w:val="00384D7D"/>
    <w:rsid w:val="003857F3"/>
    <w:rsid w:val="00385E48"/>
    <w:rsid w:val="00387C44"/>
    <w:rsid w:val="003915A9"/>
    <w:rsid w:val="0039163C"/>
    <w:rsid w:val="00392059"/>
    <w:rsid w:val="00392C28"/>
    <w:rsid w:val="00394A3C"/>
    <w:rsid w:val="003A07B1"/>
    <w:rsid w:val="003A321C"/>
    <w:rsid w:val="003A4BFD"/>
    <w:rsid w:val="003A5F06"/>
    <w:rsid w:val="003A74F0"/>
    <w:rsid w:val="003B1B71"/>
    <w:rsid w:val="003B2950"/>
    <w:rsid w:val="003B5CB9"/>
    <w:rsid w:val="003B6899"/>
    <w:rsid w:val="003C05B8"/>
    <w:rsid w:val="003C1BC2"/>
    <w:rsid w:val="003C3082"/>
    <w:rsid w:val="003C30FA"/>
    <w:rsid w:val="003C4E15"/>
    <w:rsid w:val="003C50F6"/>
    <w:rsid w:val="003C6190"/>
    <w:rsid w:val="003C7951"/>
    <w:rsid w:val="003D00AF"/>
    <w:rsid w:val="003D0F6E"/>
    <w:rsid w:val="003D5EB1"/>
    <w:rsid w:val="003D5F6F"/>
    <w:rsid w:val="003E217B"/>
    <w:rsid w:val="003E2F4C"/>
    <w:rsid w:val="003E4A10"/>
    <w:rsid w:val="003E699D"/>
    <w:rsid w:val="003E7DA9"/>
    <w:rsid w:val="003F1281"/>
    <w:rsid w:val="003F231C"/>
    <w:rsid w:val="003F4574"/>
    <w:rsid w:val="003F75BB"/>
    <w:rsid w:val="004001A5"/>
    <w:rsid w:val="004013FA"/>
    <w:rsid w:val="00402737"/>
    <w:rsid w:val="00402B7E"/>
    <w:rsid w:val="0040439F"/>
    <w:rsid w:val="00405CCE"/>
    <w:rsid w:val="004066FD"/>
    <w:rsid w:val="00410040"/>
    <w:rsid w:val="00410F1C"/>
    <w:rsid w:val="00411B2C"/>
    <w:rsid w:val="004204FB"/>
    <w:rsid w:val="00421423"/>
    <w:rsid w:val="004221C4"/>
    <w:rsid w:val="0042433E"/>
    <w:rsid w:val="00424B02"/>
    <w:rsid w:val="004260FC"/>
    <w:rsid w:val="00431AD0"/>
    <w:rsid w:val="00433644"/>
    <w:rsid w:val="00433B27"/>
    <w:rsid w:val="0043681D"/>
    <w:rsid w:val="004406F2"/>
    <w:rsid w:val="0044193C"/>
    <w:rsid w:val="00442021"/>
    <w:rsid w:val="00442B2C"/>
    <w:rsid w:val="00451B08"/>
    <w:rsid w:val="00452876"/>
    <w:rsid w:val="00454738"/>
    <w:rsid w:val="00456980"/>
    <w:rsid w:val="0046212D"/>
    <w:rsid w:val="004624B5"/>
    <w:rsid w:val="00463B55"/>
    <w:rsid w:val="00464D60"/>
    <w:rsid w:val="004659B7"/>
    <w:rsid w:val="00465F37"/>
    <w:rsid w:val="00466274"/>
    <w:rsid w:val="00466BD2"/>
    <w:rsid w:val="00467C2A"/>
    <w:rsid w:val="004749C1"/>
    <w:rsid w:val="00474F11"/>
    <w:rsid w:val="00477DE8"/>
    <w:rsid w:val="0048155E"/>
    <w:rsid w:val="0048272D"/>
    <w:rsid w:val="00484480"/>
    <w:rsid w:val="00484C73"/>
    <w:rsid w:val="00490A7C"/>
    <w:rsid w:val="00491444"/>
    <w:rsid w:val="004922EE"/>
    <w:rsid w:val="00493F2A"/>
    <w:rsid w:val="00495E34"/>
    <w:rsid w:val="00497190"/>
    <w:rsid w:val="004A169C"/>
    <w:rsid w:val="004A1B54"/>
    <w:rsid w:val="004A4B3A"/>
    <w:rsid w:val="004A7E69"/>
    <w:rsid w:val="004B0CE9"/>
    <w:rsid w:val="004B152A"/>
    <w:rsid w:val="004B20F5"/>
    <w:rsid w:val="004B4BB0"/>
    <w:rsid w:val="004C5950"/>
    <w:rsid w:val="004C6727"/>
    <w:rsid w:val="004C7582"/>
    <w:rsid w:val="004D5BCA"/>
    <w:rsid w:val="004D61B0"/>
    <w:rsid w:val="004D61B5"/>
    <w:rsid w:val="004D7BC4"/>
    <w:rsid w:val="004E0025"/>
    <w:rsid w:val="004E1377"/>
    <w:rsid w:val="004E15D2"/>
    <w:rsid w:val="004E3B6E"/>
    <w:rsid w:val="004E575E"/>
    <w:rsid w:val="004E618F"/>
    <w:rsid w:val="004E7AB0"/>
    <w:rsid w:val="004F424F"/>
    <w:rsid w:val="004F4878"/>
    <w:rsid w:val="004F6E24"/>
    <w:rsid w:val="00501268"/>
    <w:rsid w:val="00501E55"/>
    <w:rsid w:val="0050250C"/>
    <w:rsid w:val="00502563"/>
    <w:rsid w:val="00502BDA"/>
    <w:rsid w:val="0050306C"/>
    <w:rsid w:val="00504079"/>
    <w:rsid w:val="0050503A"/>
    <w:rsid w:val="00505209"/>
    <w:rsid w:val="00506449"/>
    <w:rsid w:val="00506A24"/>
    <w:rsid w:val="005078A0"/>
    <w:rsid w:val="005079A1"/>
    <w:rsid w:val="00516030"/>
    <w:rsid w:val="00521110"/>
    <w:rsid w:val="005255EC"/>
    <w:rsid w:val="005319A2"/>
    <w:rsid w:val="00532951"/>
    <w:rsid w:val="0053430D"/>
    <w:rsid w:val="00534D09"/>
    <w:rsid w:val="00537A81"/>
    <w:rsid w:val="005409EC"/>
    <w:rsid w:val="00541B06"/>
    <w:rsid w:val="005434DA"/>
    <w:rsid w:val="00544663"/>
    <w:rsid w:val="00552367"/>
    <w:rsid w:val="00553121"/>
    <w:rsid w:val="005578C4"/>
    <w:rsid w:val="00564A7D"/>
    <w:rsid w:val="00566FEF"/>
    <w:rsid w:val="00567755"/>
    <w:rsid w:val="00567AF0"/>
    <w:rsid w:val="00570420"/>
    <w:rsid w:val="00574D43"/>
    <w:rsid w:val="005771E3"/>
    <w:rsid w:val="00580F11"/>
    <w:rsid w:val="00581E37"/>
    <w:rsid w:val="00584117"/>
    <w:rsid w:val="00587C36"/>
    <w:rsid w:val="00590247"/>
    <w:rsid w:val="0059149C"/>
    <w:rsid w:val="005936DE"/>
    <w:rsid w:val="00595003"/>
    <w:rsid w:val="00596865"/>
    <w:rsid w:val="00597984"/>
    <w:rsid w:val="005A1D81"/>
    <w:rsid w:val="005A1EB5"/>
    <w:rsid w:val="005A4805"/>
    <w:rsid w:val="005B0509"/>
    <w:rsid w:val="005B16FA"/>
    <w:rsid w:val="005B1934"/>
    <w:rsid w:val="005B4255"/>
    <w:rsid w:val="005B4436"/>
    <w:rsid w:val="005B7EAE"/>
    <w:rsid w:val="005C3BF6"/>
    <w:rsid w:val="005C635D"/>
    <w:rsid w:val="005C738C"/>
    <w:rsid w:val="005C795A"/>
    <w:rsid w:val="005D0534"/>
    <w:rsid w:val="005D7FA2"/>
    <w:rsid w:val="005E2213"/>
    <w:rsid w:val="005E30AB"/>
    <w:rsid w:val="005E4B60"/>
    <w:rsid w:val="005F04D3"/>
    <w:rsid w:val="005F0BB8"/>
    <w:rsid w:val="005F2849"/>
    <w:rsid w:val="005F4797"/>
    <w:rsid w:val="005F5F8F"/>
    <w:rsid w:val="005F78A0"/>
    <w:rsid w:val="006008D8"/>
    <w:rsid w:val="00601504"/>
    <w:rsid w:val="00607633"/>
    <w:rsid w:val="00610B8A"/>
    <w:rsid w:val="00610CFB"/>
    <w:rsid w:val="00613365"/>
    <w:rsid w:val="00614E5A"/>
    <w:rsid w:val="006156FB"/>
    <w:rsid w:val="00620F3E"/>
    <w:rsid w:val="0062188C"/>
    <w:rsid w:val="006228BD"/>
    <w:rsid w:val="00622D04"/>
    <w:rsid w:val="0062379C"/>
    <w:rsid w:val="00625B5F"/>
    <w:rsid w:val="00626DFD"/>
    <w:rsid w:val="00631E06"/>
    <w:rsid w:val="00632EB7"/>
    <w:rsid w:val="00634C3A"/>
    <w:rsid w:val="00637C1D"/>
    <w:rsid w:val="00637F90"/>
    <w:rsid w:val="00641013"/>
    <w:rsid w:val="00641CB4"/>
    <w:rsid w:val="00642F02"/>
    <w:rsid w:val="00652CF4"/>
    <w:rsid w:val="00654FB8"/>
    <w:rsid w:val="0065545E"/>
    <w:rsid w:val="00656266"/>
    <w:rsid w:val="006562FB"/>
    <w:rsid w:val="00657268"/>
    <w:rsid w:val="006610EB"/>
    <w:rsid w:val="00663338"/>
    <w:rsid w:val="00663899"/>
    <w:rsid w:val="006665BF"/>
    <w:rsid w:val="00666970"/>
    <w:rsid w:val="00670019"/>
    <w:rsid w:val="006712B8"/>
    <w:rsid w:val="006713FD"/>
    <w:rsid w:val="00674696"/>
    <w:rsid w:val="00676B44"/>
    <w:rsid w:val="00677D03"/>
    <w:rsid w:val="00677D7C"/>
    <w:rsid w:val="00680E80"/>
    <w:rsid w:val="0068129E"/>
    <w:rsid w:val="00682B6D"/>
    <w:rsid w:val="00683BCE"/>
    <w:rsid w:val="00683D2A"/>
    <w:rsid w:val="006875BE"/>
    <w:rsid w:val="00690431"/>
    <w:rsid w:val="006914FC"/>
    <w:rsid w:val="00693F5E"/>
    <w:rsid w:val="00694436"/>
    <w:rsid w:val="00694C95"/>
    <w:rsid w:val="00697B3A"/>
    <w:rsid w:val="006A0374"/>
    <w:rsid w:val="006A1872"/>
    <w:rsid w:val="006A1B34"/>
    <w:rsid w:val="006A5978"/>
    <w:rsid w:val="006B0711"/>
    <w:rsid w:val="006B5D37"/>
    <w:rsid w:val="006B5FB4"/>
    <w:rsid w:val="006B68C7"/>
    <w:rsid w:val="006C1000"/>
    <w:rsid w:val="006C11B3"/>
    <w:rsid w:val="006C11E1"/>
    <w:rsid w:val="006C2C8B"/>
    <w:rsid w:val="006C3570"/>
    <w:rsid w:val="006C4C98"/>
    <w:rsid w:val="006C506A"/>
    <w:rsid w:val="006C58C4"/>
    <w:rsid w:val="006C660F"/>
    <w:rsid w:val="006C7D2A"/>
    <w:rsid w:val="006D1307"/>
    <w:rsid w:val="006D14C7"/>
    <w:rsid w:val="006D1B95"/>
    <w:rsid w:val="006D1CA6"/>
    <w:rsid w:val="006D3ABB"/>
    <w:rsid w:val="006D7A2D"/>
    <w:rsid w:val="006E49C2"/>
    <w:rsid w:val="006F1165"/>
    <w:rsid w:val="006F1792"/>
    <w:rsid w:val="006F3CB1"/>
    <w:rsid w:val="006F7297"/>
    <w:rsid w:val="00704B2C"/>
    <w:rsid w:val="00705174"/>
    <w:rsid w:val="00705B92"/>
    <w:rsid w:val="00706793"/>
    <w:rsid w:val="00707E42"/>
    <w:rsid w:val="007146B3"/>
    <w:rsid w:val="00715803"/>
    <w:rsid w:val="0072113A"/>
    <w:rsid w:val="007214E8"/>
    <w:rsid w:val="007220B4"/>
    <w:rsid w:val="0072547A"/>
    <w:rsid w:val="007322A6"/>
    <w:rsid w:val="00742C51"/>
    <w:rsid w:val="00743808"/>
    <w:rsid w:val="00746D07"/>
    <w:rsid w:val="0074774D"/>
    <w:rsid w:val="00747F28"/>
    <w:rsid w:val="00752722"/>
    <w:rsid w:val="00754971"/>
    <w:rsid w:val="00754B9E"/>
    <w:rsid w:val="00755BA1"/>
    <w:rsid w:val="00760172"/>
    <w:rsid w:val="00760C4E"/>
    <w:rsid w:val="00761E6D"/>
    <w:rsid w:val="007625AD"/>
    <w:rsid w:val="0076372B"/>
    <w:rsid w:val="007666F3"/>
    <w:rsid w:val="00766DF5"/>
    <w:rsid w:val="007739BB"/>
    <w:rsid w:val="00773C63"/>
    <w:rsid w:val="00776D6F"/>
    <w:rsid w:val="00784668"/>
    <w:rsid w:val="00786DE4"/>
    <w:rsid w:val="007873CF"/>
    <w:rsid w:val="00790653"/>
    <w:rsid w:val="007967FE"/>
    <w:rsid w:val="007969DE"/>
    <w:rsid w:val="007A0A4D"/>
    <w:rsid w:val="007A12E6"/>
    <w:rsid w:val="007A5492"/>
    <w:rsid w:val="007A6C7A"/>
    <w:rsid w:val="007A7876"/>
    <w:rsid w:val="007B13FF"/>
    <w:rsid w:val="007B1DAE"/>
    <w:rsid w:val="007B4D5B"/>
    <w:rsid w:val="007B6A4B"/>
    <w:rsid w:val="007B6C8A"/>
    <w:rsid w:val="007C0487"/>
    <w:rsid w:val="007C392B"/>
    <w:rsid w:val="007C457A"/>
    <w:rsid w:val="007C4BE4"/>
    <w:rsid w:val="007D36DB"/>
    <w:rsid w:val="007D4B14"/>
    <w:rsid w:val="007D5C9E"/>
    <w:rsid w:val="007E19F7"/>
    <w:rsid w:val="007E1EB5"/>
    <w:rsid w:val="007E2741"/>
    <w:rsid w:val="007E377F"/>
    <w:rsid w:val="007E4103"/>
    <w:rsid w:val="007E65D4"/>
    <w:rsid w:val="007E74F2"/>
    <w:rsid w:val="007E7630"/>
    <w:rsid w:val="007E77A1"/>
    <w:rsid w:val="007F3629"/>
    <w:rsid w:val="007F37D8"/>
    <w:rsid w:val="007F3A09"/>
    <w:rsid w:val="007F3E94"/>
    <w:rsid w:val="007F4992"/>
    <w:rsid w:val="008035A3"/>
    <w:rsid w:val="00804B8B"/>
    <w:rsid w:val="00806F73"/>
    <w:rsid w:val="008117B7"/>
    <w:rsid w:val="008140E4"/>
    <w:rsid w:val="00814274"/>
    <w:rsid w:val="008145BC"/>
    <w:rsid w:val="008158F2"/>
    <w:rsid w:val="00816586"/>
    <w:rsid w:val="00820696"/>
    <w:rsid w:val="00820B67"/>
    <w:rsid w:val="00827D60"/>
    <w:rsid w:val="00833769"/>
    <w:rsid w:val="00833D7F"/>
    <w:rsid w:val="00833F48"/>
    <w:rsid w:val="00834175"/>
    <w:rsid w:val="00834B15"/>
    <w:rsid w:val="00835B70"/>
    <w:rsid w:val="008401BB"/>
    <w:rsid w:val="00841B57"/>
    <w:rsid w:val="008428C3"/>
    <w:rsid w:val="0084515B"/>
    <w:rsid w:val="0084575E"/>
    <w:rsid w:val="00845D16"/>
    <w:rsid w:val="00852656"/>
    <w:rsid w:val="0085495F"/>
    <w:rsid w:val="00854C27"/>
    <w:rsid w:val="00855542"/>
    <w:rsid w:val="00860412"/>
    <w:rsid w:val="00860448"/>
    <w:rsid w:val="008618D2"/>
    <w:rsid w:val="0086240F"/>
    <w:rsid w:val="00864712"/>
    <w:rsid w:val="008649BD"/>
    <w:rsid w:val="0086549B"/>
    <w:rsid w:val="0086572D"/>
    <w:rsid w:val="00870C26"/>
    <w:rsid w:val="00870DF4"/>
    <w:rsid w:val="0087107A"/>
    <w:rsid w:val="00873FC1"/>
    <w:rsid w:val="00882A83"/>
    <w:rsid w:val="00882D9D"/>
    <w:rsid w:val="008868A8"/>
    <w:rsid w:val="00893039"/>
    <w:rsid w:val="00895C82"/>
    <w:rsid w:val="008962E8"/>
    <w:rsid w:val="00897A2F"/>
    <w:rsid w:val="008A18EB"/>
    <w:rsid w:val="008A34F2"/>
    <w:rsid w:val="008A40F7"/>
    <w:rsid w:val="008A62ED"/>
    <w:rsid w:val="008B0F1B"/>
    <w:rsid w:val="008B3D99"/>
    <w:rsid w:val="008B6F7A"/>
    <w:rsid w:val="008B7DB4"/>
    <w:rsid w:val="008C0CA0"/>
    <w:rsid w:val="008C1DF2"/>
    <w:rsid w:val="008C3902"/>
    <w:rsid w:val="008C4537"/>
    <w:rsid w:val="008C672D"/>
    <w:rsid w:val="008C718A"/>
    <w:rsid w:val="008C7F39"/>
    <w:rsid w:val="008D2508"/>
    <w:rsid w:val="008D26E4"/>
    <w:rsid w:val="008D62FC"/>
    <w:rsid w:val="008E2CC0"/>
    <w:rsid w:val="008E2E06"/>
    <w:rsid w:val="008E3DC1"/>
    <w:rsid w:val="008E5938"/>
    <w:rsid w:val="008E75CA"/>
    <w:rsid w:val="008E7EFF"/>
    <w:rsid w:val="008F18DC"/>
    <w:rsid w:val="008F2D3D"/>
    <w:rsid w:val="008F33F3"/>
    <w:rsid w:val="008F58E7"/>
    <w:rsid w:val="008F5B80"/>
    <w:rsid w:val="00904278"/>
    <w:rsid w:val="00904987"/>
    <w:rsid w:val="0090522E"/>
    <w:rsid w:val="00905D8C"/>
    <w:rsid w:val="00907468"/>
    <w:rsid w:val="009115C7"/>
    <w:rsid w:val="009153A6"/>
    <w:rsid w:val="00915ADE"/>
    <w:rsid w:val="0091764C"/>
    <w:rsid w:val="00917DAA"/>
    <w:rsid w:val="00921EC8"/>
    <w:rsid w:val="00927C71"/>
    <w:rsid w:val="009317C8"/>
    <w:rsid w:val="00932EE3"/>
    <w:rsid w:val="009358BD"/>
    <w:rsid w:val="00935955"/>
    <w:rsid w:val="00937FF3"/>
    <w:rsid w:val="00944A5B"/>
    <w:rsid w:val="0094785F"/>
    <w:rsid w:val="00947D8B"/>
    <w:rsid w:val="0095045C"/>
    <w:rsid w:val="0095350F"/>
    <w:rsid w:val="00956A03"/>
    <w:rsid w:val="00960414"/>
    <w:rsid w:val="00960475"/>
    <w:rsid w:val="00960F76"/>
    <w:rsid w:val="00961ABC"/>
    <w:rsid w:val="00961B97"/>
    <w:rsid w:val="0096221D"/>
    <w:rsid w:val="00962369"/>
    <w:rsid w:val="00963F11"/>
    <w:rsid w:val="00964F23"/>
    <w:rsid w:val="00964FD2"/>
    <w:rsid w:val="00970E18"/>
    <w:rsid w:val="009711A8"/>
    <w:rsid w:val="009725EF"/>
    <w:rsid w:val="009739BB"/>
    <w:rsid w:val="00973CEA"/>
    <w:rsid w:val="009778CA"/>
    <w:rsid w:val="00981632"/>
    <w:rsid w:val="00981674"/>
    <w:rsid w:val="009826B3"/>
    <w:rsid w:val="00982CCB"/>
    <w:rsid w:val="0098610F"/>
    <w:rsid w:val="009877D3"/>
    <w:rsid w:val="00992F39"/>
    <w:rsid w:val="00994E18"/>
    <w:rsid w:val="00995D5B"/>
    <w:rsid w:val="00995E31"/>
    <w:rsid w:val="009A1735"/>
    <w:rsid w:val="009A2B54"/>
    <w:rsid w:val="009A459D"/>
    <w:rsid w:val="009B2B2B"/>
    <w:rsid w:val="009B2C2D"/>
    <w:rsid w:val="009B70D9"/>
    <w:rsid w:val="009B752A"/>
    <w:rsid w:val="009C1FFC"/>
    <w:rsid w:val="009C41B2"/>
    <w:rsid w:val="009C424A"/>
    <w:rsid w:val="009C78CC"/>
    <w:rsid w:val="009D0247"/>
    <w:rsid w:val="009D1C29"/>
    <w:rsid w:val="009D5474"/>
    <w:rsid w:val="009D5D5A"/>
    <w:rsid w:val="009D6CDA"/>
    <w:rsid w:val="009D75C3"/>
    <w:rsid w:val="009D7603"/>
    <w:rsid w:val="009D7E5C"/>
    <w:rsid w:val="009E1E6F"/>
    <w:rsid w:val="009E204E"/>
    <w:rsid w:val="009E359B"/>
    <w:rsid w:val="009E71CA"/>
    <w:rsid w:val="009E7F2F"/>
    <w:rsid w:val="009E7FE6"/>
    <w:rsid w:val="009F0080"/>
    <w:rsid w:val="009F0688"/>
    <w:rsid w:val="009F160A"/>
    <w:rsid w:val="009F3FB7"/>
    <w:rsid w:val="00A0044D"/>
    <w:rsid w:val="00A0449F"/>
    <w:rsid w:val="00A058F4"/>
    <w:rsid w:val="00A0630B"/>
    <w:rsid w:val="00A065CA"/>
    <w:rsid w:val="00A07282"/>
    <w:rsid w:val="00A10858"/>
    <w:rsid w:val="00A1104C"/>
    <w:rsid w:val="00A126F3"/>
    <w:rsid w:val="00A12E65"/>
    <w:rsid w:val="00A1529E"/>
    <w:rsid w:val="00A154D2"/>
    <w:rsid w:val="00A16E33"/>
    <w:rsid w:val="00A17463"/>
    <w:rsid w:val="00A2054E"/>
    <w:rsid w:val="00A2111B"/>
    <w:rsid w:val="00A235AF"/>
    <w:rsid w:val="00A31113"/>
    <w:rsid w:val="00A31127"/>
    <w:rsid w:val="00A32A17"/>
    <w:rsid w:val="00A33419"/>
    <w:rsid w:val="00A34A31"/>
    <w:rsid w:val="00A34B1D"/>
    <w:rsid w:val="00A35304"/>
    <w:rsid w:val="00A354FB"/>
    <w:rsid w:val="00A362BB"/>
    <w:rsid w:val="00A36466"/>
    <w:rsid w:val="00A409EE"/>
    <w:rsid w:val="00A40FF8"/>
    <w:rsid w:val="00A43951"/>
    <w:rsid w:val="00A446C8"/>
    <w:rsid w:val="00A450ED"/>
    <w:rsid w:val="00A50BB7"/>
    <w:rsid w:val="00A52B4D"/>
    <w:rsid w:val="00A60615"/>
    <w:rsid w:val="00A61094"/>
    <w:rsid w:val="00A65E7E"/>
    <w:rsid w:val="00A71540"/>
    <w:rsid w:val="00A71962"/>
    <w:rsid w:val="00A73D2B"/>
    <w:rsid w:val="00A75C33"/>
    <w:rsid w:val="00A76351"/>
    <w:rsid w:val="00A7765F"/>
    <w:rsid w:val="00A8129E"/>
    <w:rsid w:val="00A81B07"/>
    <w:rsid w:val="00A8475B"/>
    <w:rsid w:val="00A87BE5"/>
    <w:rsid w:val="00A90638"/>
    <w:rsid w:val="00A915F3"/>
    <w:rsid w:val="00A9245A"/>
    <w:rsid w:val="00A92B91"/>
    <w:rsid w:val="00A93561"/>
    <w:rsid w:val="00A9534F"/>
    <w:rsid w:val="00A960AC"/>
    <w:rsid w:val="00A96C63"/>
    <w:rsid w:val="00AA2148"/>
    <w:rsid w:val="00AA2337"/>
    <w:rsid w:val="00AA2F56"/>
    <w:rsid w:val="00AA4504"/>
    <w:rsid w:val="00AB20FA"/>
    <w:rsid w:val="00AB26FA"/>
    <w:rsid w:val="00AB27DD"/>
    <w:rsid w:val="00AB30FD"/>
    <w:rsid w:val="00AB3DEF"/>
    <w:rsid w:val="00AB4B43"/>
    <w:rsid w:val="00AB538C"/>
    <w:rsid w:val="00AB5C23"/>
    <w:rsid w:val="00AC462B"/>
    <w:rsid w:val="00AC746E"/>
    <w:rsid w:val="00AC7806"/>
    <w:rsid w:val="00AD4F0D"/>
    <w:rsid w:val="00AD53C7"/>
    <w:rsid w:val="00AD6644"/>
    <w:rsid w:val="00AD7098"/>
    <w:rsid w:val="00AE2A7B"/>
    <w:rsid w:val="00AE44A5"/>
    <w:rsid w:val="00AE568A"/>
    <w:rsid w:val="00AE66FB"/>
    <w:rsid w:val="00AE6982"/>
    <w:rsid w:val="00AE6E35"/>
    <w:rsid w:val="00AF00F1"/>
    <w:rsid w:val="00AF0F52"/>
    <w:rsid w:val="00AF102E"/>
    <w:rsid w:val="00AF13BF"/>
    <w:rsid w:val="00AF1CC1"/>
    <w:rsid w:val="00AF40B5"/>
    <w:rsid w:val="00AF4A5E"/>
    <w:rsid w:val="00AF571B"/>
    <w:rsid w:val="00B00115"/>
    <w:rsid w:val="00B02FE0"/>
    <w:rsid w:val="00B07B5F"/>
    <w:rsid w:val="00B10519"/>
    <w:rsid w:val="00B11840"/>
    <w:rsid w:val="00B12C16"/>
    <w:rsid w:val="00B14FC5"/>
    <w:rsid w:val="00B15344"/>
    <w:rsid w:val="00B2036C"/>
    <w:rsid w:val="00B20900"/>
    <w:rsid w:val="00B21492"/>
    <w:rsid w:val="00B2194B"/>
    <w:rsid w:val="00B22336"/>
    <w:rsid w:val="00B227B9"/>
    <w:rsid w:val="00B249FD"/>
    <w:rsid w:val="00B26A06"/>
    <w:rsid w:val="00B27B6E"/>
    <w:rsid w:val="00B40FCB"/>
    <w:rsid w:val="00B479EF"/>
    <w:rsid w:val="00B50A59"/>
    <w:rsid w:val="00B50E0B"/>
    <w:rsid w:val="00B5207F"/>
    <w:rsid w:val="00B523B5"/>
    <w:rsid w:val="00B52B11"/>
    <w:rsid w:val="00B53B04"/>
    <w:rsid w:val="00B53D27"/>
    <w:rsid w:val="00B54D68"/>
    <w:rsid w:val="00B552F0"/>
    <w:rsid w:val="00B62997"/>
    <w:rsid w:val="00B6311F"/>
    <w:rsid w:val="00B65649"/>
    <w:rsid w:val="00B66BEF"/>
    <w:rsid w:val="00B7045E"/>
    <w:rsid w:val="00B70AAE"/>
    <w:rsid w:val="00B7255C"/>
    <w:rsid w:val="00B731B9"/>
    <w:rsid w:val="00B80CDD"/>
    <w:rsid w:val="00B82D3E"/>
    <w:rsid w:val="00B84B72"/>
    <w:rsid w:val="00B8625F"/>
    <w:rsid w:val="00B911DD"/>
    <w:rsid w:val="00B938FC"/>
    <w:rsid w:val="00B96935"/>
    <w:rsid w:val="00B96989"/>
    <w:rsid w:val="00B97A7D"/>
    <w:rsid w:val="00BA03B7"/>
    <w:rsid w:val="00BA1E2C"/>
    <w:rsid w:val="00BA225E"/>
    <w:rsid w:val="00BA646A"/>
    <w:rsid w:val="00BA7BB6"/>
    <w:rsid w:val="00BB11D6"/>
    <w:rsid w:val="00BB2C2C"/>
    <w:rsid w:val="00BB34D8"/>
    <w:rsid w:val="00BB57EF"/>
    <w:rsid w:val="00BB79D9"/>
    <w:rsid w:val="00BC1B5A"/>
    <w:rsid w:val="00BC2177"/>
    <w:rsid w:val="00BC4D50"/>
    <w:rsid w:val="00BC5185"/>
    <w:rsid w:val="00BC57E1"/>
    <w:rsid w:val="00BC6DD6"/>
    <w:rsid w:val="00BC763A"/>
    <w:rsid w:val="00BD3D67"/>
    <w:rsid w:val="00BD65A6"/>
    <w:rsid w:val="00BE4581"/>
    <w:rsid w:val="00BE4B95"/>
    <w:rsid w:val="00BE7DE1"/>
    <w:rsid w:val="00BF1F01"/>
    <w:rsid w:val="00BF28DE"/>
    <w:rsid w:val="00BF46BA"/>
    <w:rsid w:val="00BF75F4"/>
    <w:rsid w:val="00C00BB4"/>
    <w:rsid w:val="00C00C9A"/>
    <w:rsid w:val="00C00DFA"/>
    <w:rsid w:val="00C02F66"/>
    <w:rsid w:val="00C03931"/>
    <w:rsid w:val="00C052F4"/>
    <w:rsid w:val="00C06DA1"/>
    <w:rsid w:val="00C072EC"/>
    <w:rsid w:val="00C104AF"/>
    <w:rsid w:val="00C10D46"/>
    <w:rsid w:val="00C12B5A"/>
    <w:rsid w:val="00C14686"/>
    <w:rsid w:val="00C14C6C"/>
    <w:rsid w:val="00C15D2F"/>
    <w:rsid w:val="00C206DF"/>
    <w:rsid w:val="00C248DA"/>
    <w:rsid w:val="00C31EC8"/>
    <w:rsid w:val="00C33D8C"/>
    <w:rsid w:val="00C34638"/>
    <w:rsid w:val="00C419BD"/>
    <w:rsid w:val="00C42174"/>
    <w:rsid w:val="00C46A3F"/>
    <w:rsid w:val="00C51B8B"/>
    <w:rsid w:val="00C51CF0"/>
    <w:rsid w:val="00C56739"/>
    <w:rsid w:val="00C57705"/>
    <w:rsid w:val="00C5770A"/>
    <w:rsid w:val="00C60562"/>
    <w:rsid w:val="00C64EF2"/>
    <w:rsid w:val="00C67215"/>
    <w:rsid w:val="00C67573"/>
    <w:rsid w:val="00C73628"/>
    <w:rsid w:val="00C8033C"/>
    <w:rsid w:val="00C85CAC"/>
    <w:rsid w:val="00C86BC3"/>
    <w:rsid w:val="00C874DE"/>
    <w:rsid w:val="00C91C28"/>
    <w:rsid w:val="00C91C5A"/>
    <w:rsid w:val="00C91D21"/>
    <w:rsid w:val="00C92BFF"/>
    <w:rsid w:val="00C93DF7"/>
    <w:rsid w:val="00C96CBD"/>
    <w:rsid w:val="00CA02EF"/>
    <w:rsid w:val="00CA24C3"/>
    <w:rsid w:val="00CB768A"/>
    <w:rsid w:val="00CC02F6"/>
    <w:rsid w:val="00CC081A"/>
    <w:rsid w:val="00CC3503"/>
    <w:rsid w:val="00CC3971"/>
    <w:rsid w:val="00CC5E4C"/>
    <w:rsid w:val="00CC7AE8"/>
    <w:rsid w:val="00CD1BFF"/>
    <w:rsid w:val="00CD1D36"/>
    <w:rsid w:val="00CD59AE"/>
    <w:rsid w:val="00CD6E9C"/>
    <w:rsid w:val="00CE0693"/>
    <w:rsid w:val="00CE1032"/>
    <w:rsid w:val="00CE1E7A"/>
    <w:rsid w:val="00CE2AD7"/>
    <w:rsid w:val="00CE4202"/>
    <w:rsid w:val="00CF1F36"/>
    <w:rsid w:val="00CF4D8B"/>
    <w:rsid w:val="00D000F5"/>
    <w:rsid w:val="00D01912"/>
    <w:rsid w:val="00D04D53"/>
    <w:rsid w:val="00D0516D"/>
    <w:rsid w:val="00D052C4"/>
    <w:rsid w:val="00D06B89"/>
    <w:rsid w:val="00D14A00"/>
    <w:rsid w:val="00D15C4A"/>
    <w:rsid w:val="00D23D25"/>
    <w:rsid w:val="00D24660"/>
    <w:rsid w:val="00D267FF"/>
    <w:rsid w:val="00D26DF4"/>
    <w:rsid w:val="00D26EDE"/>
    <w:rsid w:val="00D26F2A"/>
    <w:rsid w:val="00D30034"/>
    <w:rsid w:val="00D30F81"/>
    <w:rsid w:val="00D3211B"/>
    <w:rsid w:val="00D34406"/>
    <w:rsid w:val="00D34801"/>
    <w:rsid w:val="00D352C2"/>
    <w:rsid w:val="00D36F02"/>
    <w:rsid w:val="00D413BA"/>
    <w:rsid w:val="00D42BDD"/>
    <w:rsid w:val="00D45D00"/>
    <w:rsid w:val="00D473E9"/>
    <w:rsid w:val="00D531AD"/>
    <w:rsid w:val="00D61F49"/>
    <w:rsid w:val="00D624D4"/>
    <w:rsid w:val="00D63DC2"/>
    <w:rsid w:val="00D672A9"/>
    <w:rsid w:val="00D67FB5"/>
    <w:rsid w:val="00D70D79"/>
    <w:rsid w:val="00D76309"/>
    <w:rsid w:val="00D80BAB"/>
    <w:rsid w:val="00D8403C"/>
    <w:rsid w:val="00D852E5"/>
    <w:rsid w:val="00D91205"/>
    <w:rsid w:val="00D923E9"/>
    <w:rsid w:val="00D93FD4"/>
    <w:rsid w:val="00DA03C0"/>
    <w:rsid w:val="00DA2498"/>
    <w:rsid w:val="00DA5735"/>
    <w:rsid w:val="00DB0ACD"/>
    <w:rsid w:val="00DB199D"/>
    <w:rsid w:val="00DB1BF5"/>
    <w:rsid w:val="00DB323B"/>
    <w:rsid w:val="00DB5061"/>
    <w:rsid w:val="00DB52A8"/>
    <w:rsid w:val="00DC1BFD"/>
    <w:rsid w:val="00DC5BD9"/>
    <w:rsid w:val="00DC74D5"/>
    <w:rsid w:val="00DD042F"/>
    <w:rsid w:val="00DD1143"/>
    <w:rsid w:val="00DD1716"/>
    <w:rsid w:val="00DD1DB3"/>
    <w:rsid w:val="00DD5FF6"/>
    <w:rsid w:val="00DD708A"/>
    <w:rsid w:val="00DD7EAB"/>
    <w:rsid w:val="00DE5CFE"/>
    <w:rsid w:val="00DF016C"/>
    <w:rsid w:val="00DF0D80"/>
    <w:rsid w:val="00DF2190"/>
    <w:rsid w:val="00DF3BC5"/>
    <w:rsid w:val="00DF4A47"/>
    <w:rsid w:val="00DF4C37"/>
    <w:rsid w:val="00DF5F97"/>
    <w:rsid w:val="00DF6A96"/>
    <w:rsid w:val="00E06C08"/>
    <w:rsid w:val="00E070D7"/>
    <w:rsid w:val="00E07CDF"/>
    <w:rsid w:val="00E111A6"/>
    <w:rsid w:val="00E1569E"/>
    <w:rsid w:val="00E15F44"/>
    <w:rsid w:val="00E179E1"/>
    <w:rsid w:val="00E21B5F"/>
    <w:rsid w:val="00E220D2"/>
    <w:rsid w:val="00E266FC"/>
    <w:rsid w:val="00E31F3B"/>
    <w:rsid w:val="00E40223"/>
    <w:rsid w:val="00E428A3"/>
    <w:rsid w:val="00E44775"/>
    <w:rsid w:val="00E5048D"/>
    <w:rsid w:val="00E52CC8"/>
    <w:rsid w:val="00E546FE"/>
    <w:rsid w:val="00E54F2F"/>
    <w:rsid w:val="00E5659F"/>
    <w:rsid w:val="00E56CDF"/>
    <w:rsid w:val="00E57A2C"/>
    <w:rsid w:val="00E57FCC"/>
    <w:rsid w:val="00E61633"/>
    <w:rsid w:val="00E61888"/>
    <w:rsid w:val="00E62A1F"/>
    <w:rsid w:val="00E659E5"/>
    <w:rsid w:val="00E706A4"/>
    <w:rsid w:val="00E72FFE"/>
    <w:rsid w:val="00E750DA"/>
    <w:rsid w:val="00E7790C"/>
    <w:rsid w:val="00E81099"/>
    <w:rsid w:val="00E8404E"/>
    <w:rsid w:val="00E841DA"/>
    <w:rsid w:val="00E8506E"/>
    <w:rsid w:val="00E95C36"/>
    <w:rsid w:val="00E96AAC"/>
    <w:rsid w:val="00EA0AF2"/>
    <w:rsid w:val="00EA3EA5"/>
    <w:rsid w:val="00EA5A54"/>
    <w:rsid w:val="00EA6831"/>
    <w:rsid w:val="00EB1521"/>
    <w:rsid w:val="00EB44D7"/>
    <w:rsid w:val="00EB4F73"/>
    <w:rsid w:val="00EB57AA"/>
    <w:rsid w:val="00EC16D7"/>
    <w:rsid w:val="00EC2918"/>
    <w:rsid w:val="00EC4470"/>
    <w:rsid w:val="00EC452B"/>
    <w:rsid w:val="00EC4A50"/>
    <w:rsid w:val="00EC637F"/>
    <w:rsid w:val="00ED05B1"/>
    <w:rsid w:val="00ED0910"/>
    <w:rsid w:val="00ED6126"/>
    <w:rsid w:val="00EE1865"/>
    <w:rsid w:val="00EE18F1"/>
    <w:rsid w:val="00EE57D3"/>
    <w:rsid w:val="00EE5FEF"/>
    <w:rsid w:val="00EE7495"/>
    <w:rsid w:val="00EF00F6"/>
    <w:rsid w:val="00EF5CC8"/>
    <w:rsid w:val="00EF6E54"/>
    <w:rsid w:val="00EF72F3"/>
    <w:rsid w:val="00F002AD"/>
    <w:rsid w:val="00F005B7"/>
    <w:rsid w:val="00F01C4C"/>
    <w:rsid w:val="00F071E1"/>
    <w:rsid w:val="00F12E4D"/>
    <w:rsid w:val="00F12E64"/>
    <w:rsid w:val="00F13FFD"/>
    <w:rsid w:val="00F14139"/>
    <w:rsid w:val="00F15F14"/>
    <w:rsid w:val="00F20D20"/>
    <w:rsid w:val="00F2414D"/>
    <w:rsid w:val="00F30F2E"/>
    <w:rsid w:val="00F31B10"/>
    <w:rsid w:val="00F33108"/>
    <w:rsid w:val="00F34452"/>
    <w:rsid w:val="00F34D9C"/>
    <w:rsid w:val="00F378A0"/>
    <w:rsid w:val="00F40FB3"/>
    <w:rsid w:val="00F41CAF"/>
    <w:rsid w:val="00F43282"/>
    <w:rsid w:val="00F43CBA"/>
    <w:rsid w:val="00F45971"/>
    <w:rsid w:val="00F50249"/>
    <w:rsid w:val="00F51E77"/>
    <w:rsid w:val="00F52B8A"/>
    <w:rsid w:val="00F537AC"/>
    <w:rsid w:val="00F53C40"/>
    <w:rsid w:val="00F53E3D"/>
    <w:rsid w:val="00F54A9F"/>
    <w:rsid w:val="00F55336"/>
    <w:rsid w:val="00F57CDC"/>
    <w:rsid w:val="00F57DF6"/>
    <w:rsid w:val="00F62F9F"/>
    <w:rsid w:val="00F631A2"/>
    <w:rsid w:val="00F66E96"/>
    <w:rsid w:val="00F70FB5"/>
    <w:rsid w:val="00F71620"/>
    <w:rsid w:val="00F73A93"/>
    <w:rsid w:val="00F754EA"/>
    <w:rsid w:val="00F76F24"/>
    <w:rsid w:val="00F807BC"/>
    <w:rsid w:val="00F81514"/>
    <w:rsid w:val="00F92338"/>
    <w:rsid w:val="00F953E0"/>
    <w:rsid w:val="00F97285"/>
    <w:rsid w:val="00FA0E49"/>
    <w:rsid w:val="00FA41D5"/>
    <w:rsid w:val="00FA431A"/>
    <w:rsid w:val="00FA5398"/>
    <w:rsid w:val="00FA6866"/>
    <w:rsid w:val="00FB675E"/>
    <w:rsid w:val="00FB7804"/>
    <w:rsid w:val="00FC04D4"/>
    <w:rsid w:val="00FC0664"/>
    <w:rsid w:val="00FC1609"/>
    <w:rsid w:val="00FC1E2B"/>
    <w:rsid w:val="00FC34FA"/>
    <w:rsid w:val="00FC7303"/>
    <w:rsid w:val="00FD5987"/>
    <w:rsid w:val="00FE0B64"/>
    <w:rsid w:val="00FE0DAF"/>
    <w:rsid w:val="00FE149E"/>
    <w:rsid w:val="00FE24D9"/>
    <w:rsid w:val="00FE3E93"/>
    <w:rsid w:val="00FF13BC"/>
    <w:rsid w:val="00FF2252"/>
    <w:rsid w:val="00FF3718"/>
    <w:rsid w:val="00FF6BA9"/>
    <w:rsid w:val="00FF6DDA"/>
    <w:rsid w:val="00FF726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1E9A6"/>
  <w15:docId w15:val="{69696AE8-BE5D-4EE9-87C5-05923AAF7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0412"/>
    <w:pPr>
      <w:spacing w:line="264" w:lineRule="auto"/>
      <w:jc w:val="both"/>
    </w:pPr>
    <w:rPr>
      <w:rFonts w:ascii="Arial" w:eastAsia="Calibri" w:hAnsi="Arial"/>
      <w:szCs w:val="22"/>
      <w:lang w:eastAsia="en-US"/>
    </w:rPr>
  </w:style>
  <w:style w:type="paragraph" w:styleId="Titre1">
    <w:name w:val="heading 1"/>
    <w:basedOn w:val="Normal"/>
    <w:next w:val="Normal"/>
    <w:link w:val="Titre1Car"/>
    <w:uiPriority w:val="9"/>
    <w:qFormat/>
    <w:rsid w:val="00860412"/>
    <w:pPr>
      <w:numPr>
        <w:numId w:val="9"/>
      </w:numPr>
      <w:pBdr>
        <w:top w:val="single" w:sz="4" w:space="1" w:color="auto"/>
        <w:left w:val="single" w:sz="4" w:space="4" w:color="auto"/>
        <w:bottom w:val="single" w:sz="4" w:space="1" w:color="auto"/>
        <w:right w:val="single" w:sz="4" w:space="4" w:color="auto"/>
      </w:pBdr>
      <w:jc w:val="center"/>
      <w:outlineLvl w:val="0"/>
    </w:pPr>
    <w:rPr>
      <w:b/>
      <w:sz w:val="24"/>
      <w:szCs w:val="24"/>
    </w:rPr>
  </w:style>
  <w:style w:type="paragraph" w:styleId="Titre2">
    <w:name w:val="heading 2"/>
    <w:basedOn w:val="Titre1"/>
    <w:next w:val="Normal"/>
    <w:link w:val="Titre2Car"/>
    <w:uiPriority w:val="9"/>
    <w:unhideWhenUsed/>
    <w:qFormat/>
    <w:rsid w:val="00B65649"/>
    <w:pPr>
      <w:keepNext/>
      <w:keepLines/>
      <w:numPr>
        <w:ilvl w:val="1"/>
      </w:numPr>
      <w:pBdr>
        <w:top w:val="none" w:sz="0" w:space="0" w:color="auto"/>
        <w:left w:val="none" w:sz="0" w:space="0" w:color="auto"/>
        <w:bottom w:val="none" w:sz="0" w:space="0" w:color="auto"/>
        <w:right w:val="none" w:sz="0" w:space="0" w:color="auto"/>
      </w:pBdr>
      <w:spacing w:after="60"/>
      <w:jc w:val="both"/>
      <w:outlineLvl w:val="1"/>
    </w:pPr>
    <w:rPr>
      <w:sz w:val="20"/>
      <w:szCs w:val="20"/>
    </w:rPr>
  </w:style>
  <w:style w:type="paragraph" w:styleId="Titre3">
    <w:name w:val="heading 3"/>
    <w:basedOn w:val="Titre2"/>
    <w:next w:val="Normal"/>
    <w:link w:val="Titre3Car"/>
    <w:uiPriority w:val="9"/>
    <w:unhideWhenUsed/>
    <w:qFormat/>
    <w:rsid w:val="00BF28DE"/>
    <w:pPr>
      <w:numPr>
        <w:ilvl w:val="2"/>
      </w:numPr>
      <w:outlineLvl w:val="2"/>
    </w:pPr>
    <w:rPr>
      <w:b w:val="0"/>
    </w:rPr>
  </w:style>
  <w:style w:type="paragraph" w:styleId="Titre4">
    <w:name w:val="heading 4"/>
    <w:basedOn w:val="Titre3"/>
    <w:next w:val="Normal"/>
    <w:link w:val="Titre4Car"/>
    <w:uiPriority w:val="9"/>
    <w:unhideWhenUsed/>
    <w:qFormat/>
    <w:rsid w:val="00860412"/>
    <w:pPr>
      <w:numPr>
        <w:ilvl w:val="3"/>
      </w:numPr>
      <w:outlineLvl w:val="3"/>
    </w:pPr>
  </w:style>
  <w:style w:type="paragraph" w:styleId="Titre5">
    <w:name w:val="heading 5"/>
    <w:basedOn w:val="Titre4"/>
    <w:next w:val="Normal"/>
    <w:link w:val="Titre5Car"/>
    <w:autoRedefine/>
    <w:uiPriority w:val="9"/>
    <w:unhideWhenUsed/>
    <w:qFormat/>
    <w:rsid w:val="00860412"/>
    <w:pPr>
      <w:numPr>
        <w:ilvl w:val="4"/>
      </w:numPr>
      <w:outlineLvl w:val="4"/>
    </w:pPr>
  </w:style>
  <w:style w:type="paragraph" w:styleId="Titre6">
    <w:name w:val="heading 6"/>
    <w:basedOn w:val="Normal"/>
    <w:next w:val="Normal"/>
    <w:link w:val="Titre6Car"/>
    <w:semiHidden/>
    <w:unhideWhenUsed/>
    <w:qFormat/>
    <w:rsid w:val="00860412"/>
    <w:pPr>
      <w:numPr>
        <w:ilvl w:val="5"/>
        <w:numId w:val="9"/>
      </w:numPr>
      <w:spacing w:before="240" w:after="60"/>
      <w:outlineLvl w:val="5"/>
    </w:pPr>
    <w:rPr>
      <w:rFonts w:ascii="Calibri" w:eastAsia="Times New Roman" w:hAnsi="Calibri"/>
      <w:b/>
      <w:bCs/>
      <w:sz w:val="22"/>
    </w:rPr>
  </w:style>
  <w:style w:type="paragraph" w:styleId="Titre7">
    <w:name w:val="heading 7"/>
    <w:basedOn w:val="Normal"/>
    <w:next w:val="Normal"/>
    <w:link w:val="Titre7Car"/>
    <w:semiHidden/>
    <w:unhideWhenUsed/>
    <w:qFormat/>
    <w:rsid w:val="00860412"/>
    <w:pPr>
      <w:numPr>
        <w:ilvl w:val="6"/>
        <w:numId w:val="9"/>
      </w:numPr>
      <w:spacing w:before="240" w:after="60"/>
      <w:outlineLvl w:val="6"/>
    </w:pPr>
    <w:rPr>
      <w:rFonts w:ascii="Calibri" w:eastAsia="Times New Roman" w:hAnsi="Calibri"/>
      <w:sz w:val="24"/>
      <w:szCs w:val="24"/>
    </w:rPr>
  </w:style>
  <w:style w:type="paragraph" w:styleId="Titre8">
    <w:name w:val="heading 8"/>
    <w:basedOn w:val="Normal"/>
    <w:next w:val="Normal"/>
    <w:link w:val="Titre8Car"/>
    <w:semiHidden/>
    <w:unhideWhenUsed/>
    <w:qFormat/>
    <w:rsid w:val="00860412"/>
    <w:pPr>
      <w:numPr>
        <w:ilvl w:val="7"/>
        <w:numId w:val="9"/>
      </w:numPr>
      <w:spacing w:before="240" w:after="60"/>
      <w:outlineLvl w:val="7"/>
    </w:pPr>
    <w:rPr>
      <w:rFonts w:ascii="Calibri" w:eastAsia="Times New Roman" w:hAnsi="Calibri"/>
      <w:i/>
      <w:iCs/>
      <w:sz w:val="24"/>
      <w:szCs w:val="24"/>
    </w:rPr>
  </w:style>
  <w:style w:type="paragraph" w:styleId="Titre9">
    <w:name w:val="heading 9"/>
    <w:basedOn w:val="Normal"/>
    <w:next w:val="Normal"/>
    <w:link w:val="Titre9Car"/>
    <w:semiHidden/>
    <w:unhideWhenUsed/>
    <w:qFormat/>
    <w:rsid w:val="00860412"/>
    <w:pPr>
      <w:numPr>
        <w:ilvl w:val="8"/>
        <w:numId w:val="9"/>
      </w:num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0412"/>
    <w:rPr>
      <w:rFonts w:ascii="Arial" w:eastAsia="Calibri" w:hAnsi="Arial"/>
      <w:b/>
      <w:sz w:val="24"/>
      <w:szCs w:val="24"/>
      <w:lang w:eastAsia="en-US"/>
    </w:rPr>
  </w:style>
  <w:style w:type="character" w:customStyle="1" w:styleId="Titre2Car">
    <w:name w:val="Titre 2 Car"/>
    <w:basedOn w:val="Policepardfaut"/>
    <w:link w:val="Titre2"/>
    <w:uiPriority w:val="9"/>
    <w:rsid w:val="00B65649"/>
    <w:rPr>
      <w:rFonts w:ascii="Arial" w:eastAsia="Calibri" w:hAnsi="Arial"/>
      <w:b/>
      <w:lang w:eastAsia="en-US"/>
    </w:rPr>
  </w:style>
  <w:style w:type="character" w:customStyle="1" w:styleId="Titre3Car">
    <w:name w:val="Titre 3 Car"/>
    <w:basedOn w:val="Policepardfaut"/>
    <w:link w:val="Titre3"/>
    <w:uiPriority w:val="9"/>
    <w:rsid w:val="00BF28DE"/>
    <w:rPr>
      <w:rFonts w:ascii="Arial" w:eastAsia="Calibri" w:hAnsi="Arial"/>
      <w:lang w:eastAsia="en-US"/>
    </w:rPr>
  </w:style>
  <w:style w:type="character" w:customStyle="1" w:styleId="Titre4Car">
    <w:name w:val="Titre 4 Car"/>
    <w:basedOn w:val="Policepardfaut"/>
    <w:link w:val="Titre4"/>
    <w:uiPriority w:val="9"/>
    <w:rsid w:val="00860412"/>
    <w:rPr>
      <w:rFonts w:ascii="Arial" w:eastAsia="Calibri" w:hAnsi="Arial"/>
      <w:lang w:eastAsia="en-US"/>
    </w:rPr>
  </w:style>
  <w:style w:type="character" w:customStyle="1" w:styleId="Titre5Car">
    <w:name w:val="Titre 5 Car"/>
    <w:basedOn w:val="Policepardfaut"/>
    <w:link w:val="Titre5"/>
    <w:uiPriority w:val="9"/>
    <w:rsid w:val="00860412"/>
    <w:rPr>
      <w:rFonts w:ascii="Arial" w:eastAsia="Calibri" w:hAnsi="Arial"/>
      <w:lang w:eastAsia="en-US"/>
    </w:rPr>
  </w:style>
  <w:style w:type="paragraph" w:styleId="En-tte">
    <w:name w:val="header"/>
    <w:basedOn w:val="Normal"/>
    <w:link w:val="En-tteCar"/>
    <w:uiPriority w:val="99"/>
    <w:unhideWhenUsed/>
    <w:rsid w:val="00860412"/>
    <w:pPr>
      <w:tabs>
        <w:tab w:val="center" w:pos="4536"/>
        <w:tab w:val="right" w:pos="9072"/>
      </w:tabs>
    </w:pPr>
  </w:style>
  <w:style w:type="character" w:customStyle="1" w:styleId="En-tteCar">
    <w:name w:val="En-tête Car"/>
    <w:basedOn w:val="Policepardfaut"/>
    <w:link w:val="En-tte"/>
    <w:uiPriority w:val="99"/>
    <w:rsid w:val="00860412"/>
    <w:rPr>
      <w:rFonts w:ascii="Arial" w:eastAsia="Calibri" w:hAnsi="Arial"/>
      <w:szCs w:val="22"/>
      <w:lang w:eastAsia="en-US"/>
    </w:rPr>
  </w:style>
  <w:style w:type="paragraph" w:customStyle="1" w:styleId="Niveauducommentaire2">
    <w:name w:val="Niveau du commentaire : 2"/>
    <w:aliases w:val="No Spacing,italique variable"/>
    <w:next w:val="Normal"/>
    <w:uiPriority w:val="1"/>
    <w:qFormat/>
    <w:rsid w:val="00860412"/>
    <w:pPr>
      <w:spacing w:line="264" w:lineRule="auto"/>
      <w:jc w:val="both"/>
    </w:pPr>
    <w:rPr>
      <w:rFonts w:ascii="Arial" w:eastAsia="Calibri" w:hAnsi="Arial"/>
      <w:i/>
      <w:szCs w:val="22"/>
      <w:lang w:eastAsia="en-US"/>
    </w:rPr>
  </w:style>
  <w:style w:type="paragraph" w:styleId="Pieddepage">
    <w:name w:val="footer"/>
    <w:basedOn w:val="Normal"/>
    <w:link w:val="PieddepageCar"/>
    <w:uiPriority w:val="99"/>
    <w:unhideWhenUsed/>
    <w:rsid w:val="00860412"/>
    <w:pPr>
      <w:tabs>
        <w:tab w:val="center" w:pos="4536"/>
        <w:tab w:val="right" w:pos="9072"/>
      </w:tabs>
    </w:pPr>
  </w:style>
  <w:style w:type="character" w:customStyle="1" w:styleId="PieddepageCar">
    <w:name w:val="Pied de page Car"/>
    <w:basedOn w:val="Policepardfaut"/>
    <w:link w:val="Pieddepage"/>
    <w:uiPriority w:val="99"/>
    <w:rsid w:val="00860412"/>
    <w:rPr>
      <w:rFonts w:ascii="Arial" w:eastAsia="Calibri" w:hAnsi="Arial"/>
      <w:szCs w:val="22"/>
      <w:lang w:eastAsia="en-US"/>
    </w:rPr>
  </w:style>
  <w:style w:type="paragraph" w:styleId="Titre">
    <w:name w:val="Title"/>
    <w:aliases w:val="annexe"/>
    <w:basedOn w:val="Normal"/>
    <w:next w:val="Normal"/>
    <w:link w:val="TitreCar"/>
    <w:uiPriority w:val="10"/>
    <w:qFormat/>
    <w:rsid w:val="00860412"/>
    <w:pPr>
      <w:pBdr>
        <w:top w:val="single" w:sz="4" w:space="1" w:color="auto"/>
        <w:left w:val="single" w:sz="4" w:space="4" w:color="auto"/>
        <w:bottom w:val="single" w:sz="4" w:space="1" w:color="auto"/>
        <w:right w:val="single" w:sz="4" w:space="4" w:color="auto"/>
      </w:pBdr>
      <w:jc w:val="center"/>
    </w:pPr>
    <w:rPr>
      <w:b/>
      <w:sz w:val="24"/>
      <w:szCs w:val="24"/>
    </w:rPr>
  </w:style>
  <w:style w:type="character" w:customStyle="1" w:styleId="TitreCar">
    <w:name w:val="Titre Car"/>
    <w:aliases w:val="annexe Car"/>
    <w:basedOn w:val="Policepardfaut"/>
    <w:link w:val="Titre"/>
    <w:uiPriority w:val="10"/>
    <w:rsid w:val="00860412"/>
    <w:rPr>
      <w:rFonts w:ascii="Arial" w:eastAsia="Calibri" w:hAnsi="Arial"/>
      <w:b/>
      <w:sz w:val="24"/>
      <w:szCs w:val="24"/>
      <w:lang w:eastAsia="en-US"/>
    </w:rPr>
  </w:style>
  <w:style w:type="table" w:styleId="Grilledutableau">
    <w:name w:val="Table Grid"/>
    <w:basedOn w:val="TableauNormal"/>
    <w:uiPriority w:val="59"/>
    <w:rsid w:val="0086041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1Car1">
    <w:name w:val="Titre 1 Car1"/>
    <w:basedOn w:val="Policepardfaut"/>
    <w:rsid w:val="00860412"/>
    <w:rPr>
      <w:rFonts w:ascii="Arial" w:eastAsia="Calibri" w:hAnsi="Arial"/>
      <w:b/>
      <w:sz w:val="24"/>
      <w:szCs w:val="24"/>
      <w:lang w:val="fr-FR" w:eastAsia="en-US" w:bidi="ar-SA"/>
    </w:rPr>
  </w:style>
  <w:style w:type="character" w:customStyle="1" w:styleId="Titre3Car1">
    <w:name w:val="Titre 3 Car1"/>
    <w:basedOn w:val="Policepardfaut"/>
    <w:rsid w:val="00860412"/>
    <w:rPr>
      <w:rFonts w:ascii="Arial" w:eastAsia="Calibri" w:hAnsi="Arial"/>
      <w:lang w:val="fr-FR" w:eastAsia="en-US" w:bidi="ar-SA"/>
    </w:rPr>
  </w:style>
  <w:style w:type="character" w:customStyle="1" w:styleId="Titre4Car1">
    <w:name w:val="Titre 4 Car1"/>
    <w:basedOn w:val="Policepardfaut"/>
    <w:rsid w:val="00860412"/>
    <w:rPr>
      <w:rFonts w:ascii="Arial" w:eastAsia="Calibri" w:hAnsi="Arial"/>
      <w:lang w:val="fr-FR" w:eastAsia="en-US" w:bidi="ar-SA"/>
    </w:rPr>
  </w:style>
  <w:style w:type="character" w:customStyle="1" w:styleId="Titre2Car1">
    <w:name w:val="Titre 2 Car1"/>
    <w:basedOn w:val="Policepardfaut"/>
    <w:rsid w:val="00860412"/>
    <w:rPr>
      <w:rFonts w:ascii="Arial" w:eastAsia="Calibri" w:hAnsi="Arial"/>
      <w:b/>
      <w:lang w:val="fr-FR" w:eastAsia="en-US" w:bidi="ar-SA"/>
    </w:rPr>
  </w:style>
  <w:style w:type="character" w:customStyle="1" w:styleId="Titre5Car1">
    <w:name w:val="Titre 5 Car1"/>
    <w:basedOn w:val="Policepardfaut"/>
    <w:rsid w:val="00860412"/>
    <w:rPr>
      <w:rFonts w:ascii="Arial" w:eastAsia="Calibri" w:hAnsi="Arial"/>
      <w:lang w:val="fr-FR" w:eastAsia="en-US" w:bidi="ar-SA"/>
    </w:rPr>
  </w:style>
  <w:style w:type="paragraph" w:styleId="Textedebulles">
    <w:name w:val="Balloon Text"/>
    <w:basedOn w:val="Normal"/>
    <w:link w:val="TextedebullesCar"/>
    <w:uiPriority w:val="99"/>
    <w:semiHidden/>
    <w:unhideWhenUsed/>
    <w:rsid w:val="00860412"/>
    <w:rPr>
      <w:rFonts w:ascii="Tahoma" w:hAnsi="Tahoma" w:cs="Tahoma"/>
      <w:sz w:val="16"/>
      <w:szCs w:val="16"/>
    </w:rPr>
  </w:style>
  <w:style w:type="character" w:customStyle="1" w:styleId="TextedebullesCar">
    <w:name w:val="Texte de bulles Car"/>
    <w:basedOn w:val="Policepardfaut"/>
    <w:link w:val="Textedebulles"/>
    <w:uiPriority w:val="99"/>
    <w:semiHidden/>
    <w:rsid w:val="00860412"/>
    <w:rPr>
      <w:rFonts w:ascii="Tahoma" w:eastAsia="Calibri" w:hAnsi="Tahoma" w:cs="Tahoma"/>
      <w:sz w:val="16"/>
      <w:szCs w:val="16"/>
      <w:lang w:eastAsia="en-US"/>
    </w:rPr>
  </w:style>
  <w:style w:type="character" w:customStyle="1" w:styleId="TitreCar1">
    <w:name w:val="Titre Car1"/>
    <w:aliases w:val="annexe Car1"/>
    <w:basedOn w:val="Policepardfaut"/>
    <w:rsid w:val="00860412"/>
    <w:rPr>
      <w:rFonts w:ascii="Arial" w:eastAsia="Calibri" w:hAnsi="Arial"/>
      <w:b/>
      <w:sz w:val="24"/>
      <w:szCs w:val="24"/>
      <w:lang w:val="fr-FR" w:eastAsia="en-US" w:bidi="ar-SA"/>
    </w:rPr>
  </w:style>
  <w:style w:type="character" w:styleId="Lienhypertexte">
    <w:name w:val="Hyperlink"/>
    <w:basedOn w:val="Policepardfaut"/>
    <w:rsid w:val="00860412"/>
    <w:rPr>
      <w:color w:val="0000FF"/>
      <w:u w:val="single"/>
    </w:rPr>
  </w:style>
  <w:style w:type="character" w:customStyle="1" w:styleId="Titre6Car">
    <w:name w:val="Titre 6 Car"/>
    <w:basedOn w:val="Policepardfaut"/>
    <w:link w:val="Titre6"/>
    <w:semiHidden/>
    <w:rsid w:val="00860412"/>
    <w:rPr>
      <w:rFonts w:ascii="Calibri" w:eastAsia="Times New Roman" w:hAnsi="Calibri"/>
      <w:b/>
      <w:bCs/>
      <w:sz w:val="22"/>
      <w:szCs w:val="22"/>
      <w:lang w:eastAsia="en-US"/>
    </w:rPr>
  </w:style>
  <w:style w:type="character" w:customStyle="1" w:styleId="Titre7Car">
    <w:name w:val="Titre 7 Car"/>
    <w:basedOn w:val="Policepardfaut"/>
    <w:link w:val="Titre7"/>
    <w:semiHidden/>
    <w:rsid w:val="00860412"/>
    <w:rPr>
      <w:rFonts w:ascii="Calibri" w:eastAsia="Times New Roman" w:hAnsi="Calibri"/>
      <w:sz w:val="24"/>
      <w:szCs w:val="24"/>
      <w:lang w:eastAsia="en-US"/>
    </w:rPr>
  </w:style>
  <w:style w:type="character" w:customStyle="1" w:styleId="Titre8Car">
    <w:name w:val="Titre 8 Car"/>
    <w:basedOn w:val="Policepardfaut"/>
    <w:link w:val="Titre8"/>
    <w:semiHidden/>
    <w:rsid w:val="00860412"/>
    <w:rPr>
      <w:rFonts w:ascii="Calibri" w:eastAsia="Times New Roman" w:hAnsi="Calibri"/>
      <w:i/>
      <w:iCs/>
      <w:sz w:val="24"/>
      <w:szCs w:val="24"/>
      <w:lang w:eastAsia="en-US"/>
    </w:rPr>
  </w:style>
  <w:style w:type="character" w:customStyle="1" w:styleId="Titre9Car">
    <w:name w:val="Titre 9 Car"/>
    <w:basedOn w:val="Policepardfaut"/>
    <w:link w:val="Titre9"/>
    <w:semiHidden/>
    <w:rsid w:val="00860412"/>
    <w:rPr>
      <w:rFonts w:ascii="Cambria" w:eastAsia="Times New Roman" w:hAnsi="Cambria"/>
      <w:sz w:val="22"/>
      <w:szCs w:val="22"/>
      <w:lang w:eastAsia="en-US"/>
    </w:rPr>
  </w:style>
  <w:style w:type="character" w:customStyle="1" w:styleId="Mentionnonrsolue1">
    <w:name w:val="Mention non résolue1"/>
    <w:basedOn w:val="Policepardfaut"/>
    <w:uiPriority w:val="99"/>
    <w:semiHidden/>
    <w:unhideWhenUsed/>
    <w:rsid w:val="00465F37"/>
    <w:rPr>
      <w:color w:val="605E5C"/>
      <w:shd w:val="clear" w:color="auto" w:fill="E1DFDD"/>
    </w:rPr>
  </w:style>
  <w:style w:type="character" w:styleId="Textedelespacerserv">
    <w:name w:val="Placeholder Text"/>
    <w:basedOn w:val="Policepardfaut"/>
    <w:uiPriority w:val="99"/>
    <w:semiHidden/>
    <w:rsid w:val="006F1792"/>
    <w:rPr>
      <w:color w:val="808080"/>
    </w:rPr>
  </w:style>
  <w:style w:type="paragraph" w:customStyle="1" w:styleId="Standard">
    <w:name w:val="Standard"/>
    <w:rsid w:val="00DF6A96"/>
    <w:pPr>
      <w:widowControl w:val="0"/>
      <w:suppressAutoHyphens/>
      <w:autoSpaceDN w:val="0"/>
      <w:textAlignment w:val="baseline"/>
    </w:pPr>
    <w:rPr>
      <w:rFonts w:cs="Mangal"/>
      <w:kern w:val="3"/>
      <w:sz w:val="24"/>
      <w:szCs w:val="24"/>
      <w:lang w:eastAsia="zh-CN" w:bidi="hi-IN"/>
    </w:rPr>
  </w:style>
  <w:style w:type="paragraph" w:styleId="Paragraphedeliste">
    <w:name w:val="List Paragraph"/>
    <w:basedOn w:val="Normal"/>
    <w:uiPriority w:val="34"/>
    <w:qFormat/>
    <w:rsid w:val="00DF6A96"/>
    <w:pPr>
      <w:ind w:left="720"/>
      <w:contextualSpacing/>
    </w:pPr>
  </w:style>
  <w:style w:type="paragraph" w:customStyle="1" w:styleId="point1">
    <w:name w:val="point1"/>
    <w:basedOn w:val="Normal"/>
    <w:rsid w:val="000635CD"/>
    <w:pPr>
      <w:numPr>
        <w:numId w:val="3"/>
      </w:numPr>
      <w:tabs>
        <w:tab w:val="clear" w:pos="0"/>
      </w:tabs>
      <w:spacing w:line="240" w:lineRule="auto"/>
      <w:ind w:left="567" w:hanging="283"/>
      <w:jc w:val="left"/>
    </w:pPr>
    <w:rPr>
      <w:rFonts w:ascii="Times New Roman" w:eastAsia="Times New Roman" w:hAnsi="Times New Roman"/>
      <w:noProof/>
      <w:snapToGrid w:val="0"/>
      <w:sz w:val="22"/>
      <w:lang w:eastAsia="zh-CN"/>
    </w:rPr>
  </w:style>
  <w:style w:type="paragraph" w:customStyle="1" w:styleId="point1a">
    <w:name w:val="point1a"/>
    <w:basedOn w:val="Normal"/>
    <w:rsid w:val="000635CD"/>
    <w:pPr>
      <w:numPr>
        <w:numId w:val="4"/>
      </w:numPr>
      <w:tabs>
        <w:tab w:val="clear" w:pos="644"/>
      </w:tabs>
      <w:spacing w:line="240" w:lineRule="auto"/>
      <w:jc w:val="left"/>
    </w:pPr>
    <w:rPr>
      <w:rFonts w:ascii="Times New Roman" w:eastAsia="Times New Roman" w:hAnsi="Times New Roman"/>
      <w:snapToGrid w:val="0"/>
      <w:sz w:val="22"/>
      <w:lang w:eastAsia="fr-FR"/>
    </w:rPr>
  </w:style>
  <w:style w:type="character" w:styleId="Marquedecommentaire">
    <w:name w:val="annotation reference"/>
    <w:basedOn w:val="Policepardfaut"/>
    <w:semiHidden/>
    <w:unhideWhenUsed/>
    <w:rsid w:val="00243BBC"/>
    <w:rPr>
      <w:sz w:val="16"/>
      <w:szCs w:val="16"/>
    </w:rPr>
  </w:style>
  <w:style w:type="paragraph" w:styleId="Commentaire">
    <w:name w:val="annotation text"/>
    <w:basedOn w:val="Normal"/>
    <w:link w:val="CommentaireCar"/>
    <w:unhideWhenUsed/>
    <w:rsid w:val="00243BBC"/>
    <w:pPr>
      <w:spacing w:line="240" w:lineRule="auto"/>
    </w:pPr>
    <w:rPr>
      <w:szCs w:val="20"/>
    </w:rPr>
  </w:style>
  <w:style w:type="character" w:customStyle="1" w:styleId="CommentaireCar">
    <w:name w:val="Commentaire Car"/>
    <w:basedOn w:val="Policepardfaut"/>
    <w:link w:val="Commentaire"/>
    <w:rsid w:val="00243BBC"/>
    <w:rPr>
      <w:rFonts w:ascii="Arial" w:eastAsia="Calibri" w:hAnsi="Arial"/>
      <w:lang w:eastAsia="en-US"/>
    </w:rPr>
  </w:style>
  <w:style w:type="paragraph" w:styleId="Objetducommentaire">
    <w:name w:val="annotation subject"/>
    <w:basedOn w:val="Commentaire"/>
    <w:next w:val="Commentaire"/>
    <w:link w:val="ObjetducommentaireCar"/>
    <w:semiHidden/>
    <w:unhideWhenUsed/>
    <w:rsid w:val="00243BBC"/>
    <w:rPr>
      <w:b/>
      <w:bCs/>
    </w:rPr>
  </w:style>
  <w:style w:type="character" w:customStyle="1" w:styleId="ObjetducommentaireCar">
    <w:name w:val="Objet du commentaire Car"/>
    <w:basedOn w:val="CommentaireCar"/>
    <w:link w:val="Objetducommentaire"/>
    <w:semiHidden/>
    <w:rsid w:val="00243BBC"/>
    <w:rPr>
      <w:rFonts w:ascii="Arial" w:eastAsia="Calibri" w:hAnsi="Arial"/>
      <w:b/>
      <w:bCs/>
      <w:lang w:eastAsia="en-US"/>
    </w:rPr>
  </w:style>
  <w:style w:type="paragraph" w:styleId="Lgende">
    <w:name w:val="caption"/>
    <w:basedOn w:val="Normal"/>
    <w:next w:val="Normal"/>
    <w:unhideWhenUsed/>
    <w:qFormat/>
    <w:rsid w:val="007E2741"/>
    <w:pPr>
      <w:spacing w:after="200" w:line="240" w:lineRule="auto"/>
    </w:pPr>
    <w:rPr>
      <w:i/>
      <w:iCs/>
      <w:color w:val="1F497D" w:themeColor="text2"/>
      <w:sz w:val="18"/>
      <w:szCs w:val="18"/>
    </w:rPr>
  </w:style>
  <w:style w:type="paragraph" w:styleId="Rvision">
    <w:name w:val="Revision"/>
    <w:hidden/>
    <w:uiPriority w:val="99"/>
    <w:semiHidden/>
    <w:rsid w:val="009711A8"/>
    <w:rPr>
      <w:rFonts w:ascii="Arial" w:eastAsia="Calibri" w:hAnsi="Arial"/>
      <w:szCs w:val="22"/>
      <w:lang w:eastAsia="en-US"/>
    </w:rPr>
  </w:style>
  <w:style w:type="paragraph" w:styleId="Sansinterligne">
    <w:name w:val="No Spacing"/>
    <w:uiPriority w:val="1"/>
    <w:qFormat/>
    <w:rsid w:val="00C67215"/>
    <w:pPr>
      <w:jc w:val="both"/>
    </w:pPr>
    <w:rPr>
      <w:rFonts w:ascii="Arial" w:eastAsia="Calibri" w:hAnsi="Arial"/>
      <w:szCs w:val="22"/>
      <w:lang w:eastAsia="en-US"/>
    </w:rPr>
  </w:style>
  <w:style w:type="character" w:customStyle="1" w:styleId="Mentionnonrsolue2">
    <w:name w:val="Mention non résolue2"/>
    <w:basedOn w:val="Policepardfaut"/>
    <w:uiPriority w:val="99"/>
    <w:semiHidden/>
    <w:unhideWhenUsed/>
    <w:rsid w:val="001C2E50"/>
    <w:rPr>
      <w:color w:val="605E5C"/>
      <w:shd w:val="clear" w:color="auto" w:fill="E1DFDD"/>
    </w:rPr>
  </w:style>
  <w:style w:type="paragraph" w:styleId="NormalWeb">
    <w:name w:val="Normal (Web)"/>
    <w:basedOn w:val="Normal"/>
    <w:uiPriority w:val="99"/>
    <w:semiHidden/>
    <w:unhideWhenUsed/>
    <w:rsid w:val="001553C1"/>
    <w:pPr>
      <w:spacing w:before="100" w:beforeAutospacing="1" w:after="100" w:afterAutospacing="1" w:line="240" w:lineRule="auto"/>
      <w:jc w:val="left"/>
    </w:pPr>
    <w:rPr>
      <w:rFonts w:ascii="Times New Roman" w:eastAsia="Times New Roman" w:hAnsi="Times New Roman"/>
      <w:sz w:val="24"/>
      <w:szCs w:val="24"/>
      <w:lang w:eastAsia="fr-FR"/>
    </w:rPr>
  </w:style>
  <w:style w:type="character" w:styleId="Mentionnonrsolue">
    <w:name w:val="Unresolved Mention"/>
    <w:basedOn w:val="Policepardfaut"/>
    <w:uiPriority w:val="99"/>
    <w:semiHidden/>
    <w:unhideWhenUsed/>
    <w:rsid w:val="00EA3E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6868018">
      <w:bodyDiv w:val="1"/>
      <w:marLeft w:val="0"/>
      <w:marRight w:val="0"/>
      <w:marTop w:val="0"/>
      <w:marBottom w:val="0"/>
      <w:divBdr>
        <w:top w:val="none" w:sz="0" w:space="0" w:color="auto"/>
        <w:left w:val="none" w:sz="0" w:space="0" w:color="auto"/>
        <w:bottom w:val="none" w:sz="0" w:space="0" w:color="auto"/>
        <w:right w:val="none" w:sz="0" w:space="0" w:color="auto"/>
      </w:divBdr>
    </w:div>
    <w:div w:id="830828571">
      <w:bodyDiv w:val="1"/>
      <w:marLeft w:val="0"/>
      <w:marRight w:val="0"/>
      <w:marTop w:val="0"/>
      <w:marBottom w:val="0"/>
      <w:divBdr>
        <w:top w:val="none" w:sz="0" w:space="0" w:color="auto"/>
        <w:left w:val="none" w:sz="0" w:space="0" w:color="auto"/>
        <w:bottom w:val="none" w:sz="0" w:space="0" w:color="auto"/>
        <w:right w:val="none" w:sz="0" w:space="0" w:color="auto"/>
      </w:divBdr>
    </w:div>
    <w:div w:id="950432110">
      <w:bodyDiv w:val="1"/>
      <w:marLeft w:val="0"/>
      <w:marRight w:val="0"/>
      <w:marTop w:val="0"/>
      <w:marBottom w:val="0"/>
      <w:divBdr>
        <w:top w:val="none" w:sz="0" w:space="0" w:color="auto"/>
        <w:left w:val="none" w:sz="0" w:space="0" w:color="auto"/>
        <w:bottom w:val="none" w:sz="0" w:space="0" w:color="auto"/>
        <w:right w:val="none" w:sz="0" w:space="0" w:color="auto"/>
      </w:divBdr>
    </w:div>
    <w:div w:id="1138373734">
      <w:bodyDiv w:val="1"/>
      <w:marLeft w:val="0"/>
      <w:marRight w:val="0"/>
      <w:marTop w:val="0"/>
      <w:marBottom w:val="0"/>
      <w:divBdr>
        <w:top w:val="none" w:sz="0" w:space="0" w:color="auto"/>
        <w:left w:val="none" w:sz="0" w:space="0" w:color="auto"/>
        <w:bottom w:val="none" w:sz="0" w:space="0" w:color="auto"/>
        <w:right w:val="none" w:sz="0" w:space="0" w:color="auto"/>
      </w:divBdr>
    </w:div>
    <w:div w:id="1217474381">
      <w:bodyDiv w:val="1"/>
      <w:marLeft w:val="0"/>
      <w:marRight w:val="0"/>
      <w:marTop w:val="0"/>
      <w:marBottom w:val="0"/>
      <w:divBdr>
        <w:top w:val="none" w:sz="0" w:space="0" w:color="auto"/>
        <w:left w:val="none" w:sz="0" w:space="0" w:color="auto"/>
        <w:bottom w:val="none" w:sz="0" w:space="0" w:color="auto"/>
        <w:right w:val="none" w:sz="0" w:space="0" w:color="auto"/>
      </w:divBdr>
    </w:div>
    <w:div w:id="1480226666">
      <w:bodyDiv w:val="1"/>
      <w:marLeft w:val="0"/>
      <w:marRight w:val="0"/>
      <w:marTop w:val="0"/>
      <w:marBottom w:val="0"/>
      <w:divBdr>
        <w:top w:val="none" w:sz="0" w:space="0" w:color="auto"/>
        <w:left w:val="none" w:sz="0" w:space="0" w:color="auto"/>
        <w:bottom w:val="none" w:sz="0" w:space="0" w:color="auto"/>
        <w:right w:val="none" w:sz="0" w:space="0" w:color="auto"/>
      </w:divBdr>
    </w:div>
    <w:div w:id="1907757743">
      <w:bodyDiv w:val="1"/>
      <w:marLeft w:val="0"/>
      <w:marRight w:val="0"/>
      <w:marTop w:val="0"/>
      <w:marBottom w:val="0"/>
      <w:divBdr>
        <w:top w:val="none" w:sz="0" w:space="0" w:color="auto"/>
        <w:left w:val="none" w:sz="0" w:space="0" w:color="auto"/>
        <w:bottom w:val="none" w:sz="0" w:space="0" w:color="auto"/>
        <w:right w:val="none" w:sz="0" w:space="0" w:color="auto"/>
      </w:divBdr>
    </w:div>
    <w:div w:id="2088305358">
      <w:bodyDiv w:val="1"/>
      <w:marLeft w:val="0"/>
      <w:marRight w:val="0"/>
      <w:marTop w:val="0"/>
      <w:marBottom w:val="0"/>
      <w:divBdr>
        <w:top w:val="none" w:sz="0" w:space="0" w:color="auto"/>
        <w:left w:val="none" w:sz="0" w:space="0" w:color="auto"/>
        <w:bottom w:val="none" w:sz="0" w:space="0" w:color="auto"/>
        <w:right w:val="none" w:sz="0" w:space="0" w:color="auto"/>
      </w:divBdr>
    </w:div>
    <w:div w:id="214599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3.xml"/><Relationship Id="rId21" Type="http://schemas.openxmlformats.org/officeDocument/2006/relationships/image" Target="media/image8.png"/><Relationship Id="rId63" Type="http://schemas.openxmlformats.org/officeDocument/2006/relationships/image" Target="media/image29.png"/><Relationship Id="rId159" Type="http://schemas.openxmlformats.org/officeDocument/2006/relationships/customXml" Target="ink/ink74.xml"/><Relationship Id="rId170" Type="http://schemas.openxmlformats.org/officeDocument/2006/relationships/image" Target="media/image83.png"/><Relationship Id="rId226" Type="http://schemas.openxmlformats.org/officeDocument/2006/relationships/customXml" Target="ink/ink106.xml"/><Relationship Id="rId268" Type="http://schemas.openxmlformats.org/officeDocument/2006/relationships/customXml" Target="ink/ink127.xml"/><Relationship Id="rId32" Type="http://schemas.openxmlformats.org/officeDocument/2006/relationships/customXml" Target="ink/ink11.xml"/><Relationship Id="rId74" Type="http://schemas.openxmlformats.org/officeDocument/2006/relationships/image" Target="media/image35.png"/><Relationship Id="rId128" Type="http://schemas.openxmlformats.org/officeDocument/2006/relationships/image" Target="media/image62.png"/><Relationship Id="rId5" Type="http://schemas.openxmlformats.org/officeDocument/2006/relationships/webSettings" Target="webSettings.xml"/><Relationship Id="rId181" Type="http://schemas.openxmlformats.org/officeDocument/2006/relationships/image" Target="media/image89.png"/><Relationship Id="rId237" Type="http://schemas.openxmlformats.org/officeDocument/2006/relationships/image" Target="media/image117.png"/><Relationship Id="rId279" Type="http://schemas.openxmlformats.org/officeDocument/2006/relationships/image" Target="media/image138.png"/><Relationship Id="rId43" Type="http://schemas.openxmlformats.org/officeDocument/2006/relationships/image" Target="media/image19.png"/><Relationship Id="rId139" Type="http://schemas.openxmlformats.org/officeDocument/2006/relationships/customXml" Target="ink/ink64.xml"/><Relationship Id="rId290" Type="http://schemas.openxmlformats.org/officeDocument/2006/relationships/customXml" Target="ink/ink138.xml"/><Relationship Id="rId85" Type="http://schemas.openxmlformats.org/officeDocument/2006/relationships/customXml" Target="ink/ink37.xml"/><Relationship Id="rId150" Type="http://schemas.openxmlformats.org/officeDocument/2006/relationships/image" Target="media/image73.png"/><Relationship Id="rId192" Type="http://schemas.openxmlformats.org/officeDocument/2006/relationships/customXml" Target="ink/ink89.xml"/><Relationship Id="rId206" Type="http://schemas.openxmlformats.org/officeDocument/2006/relationships/customXml" Target="ink/ink96.xml"/><Relationship Id="rId248" Type="http://schemas.openxmlformats.org/officeDocument/2006/relationships/customXml" Target="ink/ink117.xml"/><Relationship Id="rId12" Type="http://schemas.openxmlformats.org/officeDocument/2006/relationships/image" Target="media/image3.png"/><Relationship Id="rId108" Type="http://schemas.openxmlformats.org/officeDocument/2006/relationships/image" Target="media/image52.png"/><Relationship Id="rId54" Type="http://schemas.openxmlformats.org/officeDocument/2006/relationships/customXml" Target="ink/ink22.xml"/><Relationship Id="rId75" Type="http://schemas.openxmlformats.org/officeDocument/2006/relationships/customXml" Target="ink/ink32.xml"/><Relationship Id="rId96" Type="http://schemas.openxmlformats.org/officeDocument/2006/relationships/image" Target="media/image46.png"/><Relationship Id="rId140" Type="http://schemas.openxmlformats.org/officeDocument/2006/relationships/image" Target="media/image68.png"/><Relationship Id="rId161" Type="http://schemas.openxmlformats.org/officeDocument/2006/relationships/customXml" Target="ink/ink75.xml"/><Relationship Id="rId182" Type="http://schemas.openxmlformats.org/officeDocument/2006/relationships/customXml" Target="ink/ink84.xml"/><Relationship Id="rId217" Type="http://schemas.openxmlformats.org/officeDocument/2006/relationships/image" Target="media/image107.png"/><Relationship Id="rId6" Type="http://schemas.openxmlformats.org/officeDocument/2006/relationships/footnotes" Target="footnotes.xml"/><Relationship Id="rId238" Type="http://schemas.openxmlformats.org/officeDocument/2006/relationships/customXml" Target="ink/ink112.xml"/><Relationship Id="rId259" Type="http://schemas.openxmlformats.org/officeDocument/2006/relationships/image" Target="media/image128.png"/><Relationship Id="rId23" Type="http://schemas.openxmlformats.org/officeDocument/2006/relationships/image" Target="media/image9.png"/><Relationship Id="rId119" Type="http://schemas.openxmlformats.org/officeDocument/2006/relationships/customXml" Target="ink/ink54.xml"/><Relationship Id="rId270" Type="http://schemas.openxmlformats.org/officeDocument/2006/relationships/customXml" Target="ink/ink128.xml"/><Relationship Id="rId291" Type="http://schemas.openxmlformats.org/officeDocument/2006/relationships/image" Target="media/image144.png"/><Relationship Id="rId44" Type="http://schemas.openxmlformats.org/officeDocument/2006/relationships/customXml" Target="ink/ink17.xml"/><Relationship Id="rId65" Type="http://schemas.openxmlformats.org/officeDocument/2006/relationships/image" Target="media/image30.png"/><Relationship Id="rId86" Type="http://schemas.openxmlformats.org/officeDocument/2006/relationships/image" Target="media/image41.png"/><Relationship Id="rId130" Type="http://schemas.openxmlformats.org/officeDocument/2006/relationships/image" Target="media/image63.png"/><Relationship Id="rId151" Type="http://schemas.openxmlformats.org/officeDocument/2006/relationships/customXml" Target="ink/ink70.xml"/><Relationship Id="rId172" Type="http://schemas.openxmlformats.org/officeDocument/2006/relationships/image" Target="media/image85.jpeg"/><Relationship Id="rId193" Type="http://schemas.openxmlformats.org/officeDocument/2006/relationships/image" Target="media/image95.png"/><Relationship Id="rId207" Type="http://schemas.openxmlformats.org/officeDocument/2006/relationships/image" Target="media/image102.png"/><Relationship Id="rId228" Type="http://schemas.openxmlformats.org/officeDocument/2006/relationships/customXml" Target="ink/ink107.xml"/><Relationship Id="rId249" Type="http://schemas.openxmlformats.org/officeDocument/2006/relationships/image" Target="media/image123.png"/><Relationship Id="rId13" Type="http://schemas.openxmlformats.org/officeDocument/2006/relationships/image" Target="media/image4.png"/><Relationship Id="rId109" Type="http://schemas.openxmlformats.org/officeDocument/2006/relationships/customXml" Target="ink/ink49.xml"/><Relationship Id="rId260" Type="http://schemas.openxmlformats.org/officeDocument/2006/relationships/customXml" Target="ink/ink123.xml"/><Relationship Id="rId281" Type="http://schemas.openxmlformats.org/officeDocument/2006/relationships/image" Target="media/image139.png"/><Relationship Id="rId34" Type="http://schemas.openxmlformats.org/officeDocument/2006/relationships/customXml" Target="ink/ink12.xml"/><Relationship Id="rId55" Type="http://schemas.openxmlformats.org/officeDocument/2006/relationships/image" Target="media/image25.png"/><Relationship Id="rId76" Type="http://schemas.openxmlformats.org/officeDocument/2006/relationships/image" Target="media/image36.png"/><Relationship Id="rId97" Type="http://schemas.openxmlformats.org/officeDocument/2006/relationships/customXml" Target="ink/ink43.xml"/><Relationship Id="rId120" Type="http://schemas.openxmlformats.org/officeDocument/2006/relationships/image" Target="media/image58.png"/><Relationship Id="rId141" Type="http://schemas.openxmlformats.org/officeDocument/2006/relationships/customXml" Target="ink/ink65.xml"/><Relationship Id="rId7" Type="http://schemas.openxmlformats.org/officeDocument/2006/relationships/endnotes" Target="endnotes.xml"/><Relationship Id="rId162" Type="http://schemas.openxmlformats.org/officeDocument/2006/relationships/image" Target="media/image79.png"/><Relationship Id="rId183" Type="http://schemas.openxmlformats.org/officeDocument/2006/relationships/image" Target="media/image90.png"/><Relationship Id="rId218" Type="http://schemas.openxmlformats.org/officeDocument/2006/relationships/customXml" Target="ink/ink102.xml"/><Relationship Id="rId239" Type="http://schemas.openxmlformats.org/officeDocument/2006/relationships/image" Target="media/image118.png"/><Relationship Id="rId250" Type="http://schemas.openxmlformats.org/officeDocument/2006/relationships/customXml" Target="ink/ink118.xml"/><Relationship Id="rId271" Type="http://schemas.openxmlformats.org/officeDocument/2006/relationships/image" Target="media/image134.png"/><Relationship Id="rId292" Type="http://schemas.openxmlformats.org/officeDocument/2006/relationships/customXml" Target="ink/ink139.xml"/><Relationship Id="rId24" Type="http://schemas.openxmlformats.org/officeDocument/2006/relationships/customXml" Target="ink/ink7.xml"/><Relationship Id="rId45" Type="http://schemas.openxmlformats.org/officeDocument/2006/relationships/image" Target="media/image20.png"/><Relationship Id="rId66" Type="http://schemas.openxmlformats.org/officeDocument/2006/relationships/image" Target="media/image31.png"/><Relationship Id="rId87" Type="http://schemas.openxmlformats.org/officeDocument/2006/relationships/customXml" Target="ink/ink38.xml"/><Relationship Id="rId110" Type="http://schemas.openxmlformats.org/officeDocument/2006/relationships/image" Target="media/image53.png"/><Relationship Id="rId131" Type="http://schemas.openxmlformats.org/officeDocument/2006/relationships/customXml" Target="ink/ink60.xml"/><Relationship Id="rId152" Type="http://schemas.openxmlformats.org/officeDocument/2006/relationships/image" Target="media/image74.png"/><Relationship Id="rId173" Type="http://schemas.openxmlformats.org/officeDocument/2006/relationships/customXml" Target="ink/ink80.xml"/><Relationship Id="rId194" Type="http://schemas.openxmlformats.org/officeDocument/2006/relationships/customXml" Target="ink/ink90.xml"/><Relationship Id="rId208" Type="http://schemas.openxmlformats.org/officeDocument/2006/relationships/customXml" Target="ink/ink97.xml"/><Relationship Id="rId229" Type="http://schemas.openxmlformats.org/officeDocument/2006/relationships/image" Target="media/image113.png"/><Relationship Id="rId240" Type="http://schemas.openxmlformats.org/officeDocument/2006/relationships/customXml" Target="ink/ink113.xml"/><Relationship Id="rId261" Type="http://schemas.openxmlformats.org/officeDocument/2006/relationships/image" Target="media/image129.png"/><Relationship Id="rId14" Type="http://schemas.openxmlformats.org/officeDocument/2006/relationships/customXml" Target="ink/ink2.xml"/><Relationship Id="rId35" Type="http://schemas.openxmlformats.org/officeDocument/2006/relationships/image" Target="media/image15.png"/><Relationship Id="rId56" Type="http://schemas.openxmlformats.org/officeDocument/2006/relationships/customXml" Target="ink/ink23.xml"/><Relationship Id="rId77" Type="http://schemas.openxmlformats.org/officeDocument/2006/relationships/customXml" Target="ink/ink33.xml"/><Relationship Id="rId100" Type="http://schemas.openxmlformats.org/officeDocument/2006/relationships/image" Target="media/image48.png"/><Relationship Id="rId282" Type="http://schemas.openxmlformats.org/officeDocument/2006/relationships/customXml" Target="ink/ink134.xml"/><Relationship Id="rId8" Type="http://schemas.openxmlformats.org/officeDocument/2006/relationships/hyperlink" Target="http://labolycee.org" TargetMode="External"/><Relationship Id="rId98" Type="http://schemas.openxmlformats.org/officeDocument/2006/relationships/image" Target="media/image47.png"/><Relationship Id="rId121" Type="http://schemas.openxmlformats.org/officeDocument/2006/relationships/customXml" Target="ink/ink55.xml"/><Relationship Id="rId142" Type="http://schemas.openxmlformats.org/officeDocument/2006/relationships/image" Target="media/image69.png"/><Relationship Id="rId163" Type="http://schemas.openxmlformats.org/officeDocument/2006/relationships/customXml" Target="ink/ink76.xml"/><Relationship Id="rId184" Type="http://schemas.openxmlformats.org/officeDocument/2006/relationships/customXml" Target="ink/ink85.xml"/><Relationship Id="rId219" Type="http://schemas.openxmlformats.org/officeDocument/2006/relationships/image" Target="media/image108.png"/><Relationship Id="rId230" Type="http://schemas.openxmlformats.org/officeDocument/2006/relationships/customXml" Target="ink/ink108.xml"/><Relationship Id="rId251" Type="http://schemas.openxmlformats.org/officeDocument/2006/relationships/image" Target="media/image124.png"/><Relationship Id="rId25" Type="http://schemas.openxmlformats.org/officeDocument/2006/relationships/image" Target="media/image10.png"/><Relationship Id="rId46" Type="http://schemas.openxmlformats.org/officeDocument/2006/relationships/customXml" Target="ink/ink18.xml"/><Relationship Id="rId67" Type="http://schemas.openxmlformats.org/officeDocument/2006/relationships/customXml" Target="ink/ink28.xml"/><Relationship Id="rId272" Type="http://schemas.openxmlformats.org/officeDocument/2006/relationships/customXml" Target="ink/ink129.xml"/><Relationship Id="rId293" Type="http://schemas.openxmlformats.org/officeDocument/2006/relationships/image" Target="media/image145.png"/><Relationship Id="rId88" Type="http://schemas.openxmlformats.org/officeDocument/2006/relationships/image" Target="media/image42.png"/><Relationship Id="rId111" Type="http://schemas.openxmlformats.org/officeDocument/2006/relationships/customXml" Target="ink/ink50.xml"/><Relationship Id="rId132" Type="http://schemas.openxmlformats.org/officeDocument/2006/relationships/image" Target="media/image64.png"/><Relationship Id="rId153" Type="http://schemas.openxmlformats.org/officeDocument/2006/relationships/customXml" Target="ink/ink71.xml"/><Relationship Id="rId174" Type="http://schemas.openxmlformats.org/officeDocument/2006/relationships/image" Target="media/image86.png"/><Relationship Id="rId195" Type="http://schemas.openxmlformats.org/officeDocument/2006/relationships/image" Target="media/image96.png"/><Relationship Id="rId209" Type="http://schemas.openxmlformats.org/officeDocument/2006/relationships/image" Target="media/image103.png"/><Relationship Id="rId220" Type="http://schemas.openxmlformats.org/officeDocument/2006/relationships/customXml" Target="ink/ink103.xml"/><Relationship Id="rId241" Type="http://schemas.openxmlformats.org/officeDocument/2006/relationships/image" Target="media/image119.png"/><Relationship Id="rId15" Type="http://schemas.openxmlformats.org/officeDocument/2006/relationships/image" Target="media/image5.png"/><Relationship Id="rId36" Type="http://schemas.openxmlformats.org/officeDocument/2006/relationships/customXml" Target="ink/ink13.xml"/><Relationship Id="rId57" Type="http://schemas.openxmlformats.org/officeDocument/2006/relationships/image" Target="media/image26.png"/><Relationship Id="rId262" Type="http://schemas.openxmlformats.org/officeDocument/2006/relationships/customXml" Target="ink/ink124.xml"/><Relationship Id="rId283" Type="http://schemas.openxmlformats.org/officeDocument/2006/relationships/image" Target="media/image140.png"/><Relationship Id="rId78" Type="http://schemas.openxmlformats.org/officeDocument/2006/relationships/image" Target="media/image37.png"/><Relationship Id="rId99" Type="http://schemas.openxmlformats.org/officeDocument/2006/relationships/customXml" Target="ink/ink44.xml"/><Relationship Id="rId101" Type="http://schemas.openxmlformats.org/officeDocument/2006/relationships/customXml" Target="ink/ink45.xml"/><Relationship Id="rId122" Type="http://schemas.openxmlformats.org/officeDocument/2006/relationships/image" Target="media/image59.png"/><Relationship Id="rId143" Type="http://schemas.openxmlformats.org/officeDocument/2006/relationships/customXml" Target="ink/ink66.xml"/><Relationship Id="rId164" Type="http://schemas.openxmlformats.org/officeDocument/2006/relationships/image" Target="media/image80.png"/><Relationship Id="rId185" Type="http://schemas.openxmlformats.org/officeDocument/2006/relationships/image" Target="media/image91.png"/><Relationship Id="rId9" Type="http://schemas.openxmlformats.org/officeDocument/2006/relationships/image" Target="media/image1.png"/><Relationship Id="rId210" Type="http://schemas.openxmlformats.org/officeDocument/2006/relationships/customXml" Target="ink/ink98.xml"/><Relationship Id="rId26" Type="http://schemas.openxmlformats.org/officeDocument/2006/relationships/customXml" Target="ink/ink8.xml"/><Relationship Id="rId231" Type="http://schemas.openxmlformats.org/officeDocument/2006/relationships/image" Target="media/image114.png"/><Relationship Id="rId252" Type="http://schemas.openxmlformats.org/officeDocument/2006/relationships/customXml" Target="ink/ink119.xml"/><Relationship Id="rId273" Type="http://schemas.openxmlformats.org/officeDocument/2006/relationships/image" Target="media/image135.png"/><Relationship Id="rId294" Type="http://schemas.openxmlformats.org/officeDocument/2006/relationships/customXml" Target="ink/ink140.xml"/><Relationship Id="rId47" Type="http://schemas.openxmlformats.org/officeDocument/2006/relationships/image" Target="media/image21.png"/><Relationship Id="rId68" Type="http://schemas.openxmlformats.org/officeDocument/2006/relationships/image" Target="media/image32.png"/><Relationship Id="rId89" Type="http://schemas.openxmlformats.org/officeDocument/2006/relationships/customXml" Target="ink/ink39.xml"/><Relationship Id="rId112" Type="http://schemas.openxmlformats.org/officeDocument/2006/relationships/image" Target="media/image54.png"/><Relationship Id="rId133" Type="http://schemas.openxmlformats.org/officeDocument/2006/relationships/customXml" Target="ink/ink61.xml"/><Relationship Id="rId154" Type="http://schemas.openxmlformats.org/officeDocument/2006/relationships/image" Target="media/image75.png"/><Relationship Id="rId175" Type="http://schemas.openxmlformats.org/officeDocument/2006/relationships/customXml" Target="ink/ink81.xml"/><Relationship Id="rId196" Type="http://schemas.openxmlformats.org/officeDocument/2006/relationships/customXml" Target="ink/ink91.xml"/><Relationship Id="rId200" Type="http://schemas.openxmlformats.org/officeDocument/2006/relationships/customXml" Target="ink/ink93.xml"/><Relationship Id="rId16" Type="http://schemas.openxmlformats.org/officeDocument/2006/relationships/customXml" Target="ink/ink3.xml"/><Relationship Id="rId221" Type="http://schemas.openxmlformats.org/officeDocument/2006/relationships/image" Target="media/image109.png"/><Relationship Id="rId242" Type="http://schemas.openxmlformats.org/officeDocument/2006/relationships/customXml" Target="ink/ink114.xml"/><Relationship Id="rId263" Type="http://schemas.openxmlformats.org/officeDocument/2006/relationships/image" Target="media/image130.png"/><Relationship Id="rId284" Type="http://schemas.openxmlformats.org/officeDocument/2006/relationships/customXml" Target="ink/ink135.xml"/><Relationship Id="rId37" Type="http://schemas.openxmlformats.org/officeDocument/2006/relationships/image" Target="media/image16.png"/><Relationship Id="rId58" Type="http://schemas.openxmlformats.org/officeDocument/2006/relationships/customXml" Target="ink/ink24.xml"/><Relationship Id="rId79" Type="http://schemas.openxmlformats.org/officeDocument/2006/relationships/customXml" Target="ink/ink34.xml"/><Relationship Id="rId102" Type="http://schemas.openxmlformats.org/officeDocument/2006/relationships/image" Target="media/image49.png"/><Relationship Id="rId123" Type="http://schemas.openxmlformats.org/officeDocument/2006/relationships/customXml" Target="ink/ink56.xml"/><Relationship Id="rId144" Type="http://schemas.openxmlformats.org/officeDocument/2006/relationships/image" Target="media/image70.png"/><Relationship Id="rId90" Type="http://schemas.openxmlformats.org/officeDocument/2006/relationships/image" Target="media/image43.png"/><Relationship Id="rId165" Type="http://schemas.openxmlformats.org/officeDocument/2006/relationships/customXml" Target="ink/ink77.xml"/><Relationship Id="rId186" Type="http://schemas.openxmlformats.org/officeDocument/2006/relationships/customXml" Target="ink/ink86.xml"/><Relationship Id="rId211" Type="http://schemas.openxmlformats.org/officeDocument/2006/relationships/image" Target="media/image104.png"/><Relationship Id="rId232" Type="http://schemas.openxmlformats.org/officeDocument/2006/relationships/customXml" Target="ink/ink109.xml"/><Relationship Id="rId253" Type="http://schemas.openxmlformats.org/officeDocument/2006/relationships/image" Target="media/image125.png"/><Relationship Id="rId274" Type="http://schemas.openxmlformats.org/officeDocument/2006/relationships/customXml" Target="ink/ink130.xml"/><Relationship Id="rId295" Type="http://schemas.openxmlformats.org/officeDocument/2006/relationships/image" Target="media/image146.png"/><Relationship Id="rId27" Type="http://schemas.openxmlformats.org/officeDocument/2006/relationships/image" Target="media/image11.png"/><Relationship Id="rId48" Type="http://schemas.openxmlformats.org/officeDocument/2006/relationships/customXml" Target="ink/ink19.xml"/><Relationship Id="rId69" Type="http://schemas.openxmlformats.org/officeDocument/2006/relationships/customXml" Target="ink/ink29.xml"/><Relationship Id="rId113" Type="http://schemas.openxmlformats.org/officeDocument/2006/relationships/customXml" Target="ink/ink51.xml"/><Relationship Id="rId134" Type="http://schemas.openxmlformats.org/officeDocument/2006/relationships/image" Target="media/image65.png"/><Relationship Id="rId80" Type="http://schemas.openxmlformats.org/officeDocument/2006/relationships/image" Target="media/image38.png"/><Relationship Id="rId155" Type="http://schemas.openxmlformats.org/officeDocument/2006/relationships/customXml" Target="ink/ink72.xml"/><Relationship Id="rId176" Type="http://schemas.openxmlformats.org/officeDocument/2006/relationships/image" Target="media/image87.png"/><Relationship Id="rId197" Type="http://schemas.openxmlformats.org/officeDocument/2006/relationships/image" Target="media/image97.png"/><Relationship Id="rId201" Type="http://schemas.openxmlformats.org/officeDocument/2006/relationships/image" Target="media/image99.png"/><Relationship Id="rId222" Type="http://schemas.openxmlformats.org/officeDocument/2006/relationships/customXml" Target="ink/ink104.xml"/><Relationship Id="rId243" Type="http://schemas.openxmlformats.org/officeDocument/2006/relationships/image" Target="media/image120.png"/><Relationship Id="rId264" Type="http://schemas.openxmlformats.org/officeDocument/2006/relationships/customXml" Target="ink/ink125.xml"/><Relationship Id="rId285" Type="http://schemas.openxmlformats.org/officeDocument/2006/relationships/image" Target="media/image141.png"/><Relationship Id="rId17" Type="http://schemas.openxmlformats.org/officeDocument/2006/relationships/image" Target="media/image6.png"/><Relationship Id="rId38" Type="http://schemas.openxmlformats.org/officeDocument/2006/relationships/customXml" Target="ink/ink14.xml"/><Relationship Id="rId59" Type="http://schemas.openxmlformats.org/officeDocument/2006/relationships/image" Target="media/image27.png"/><Relationship Id="rId103" Type="http://schemas.openxmlformats.org/officeDocument/2006/relationships/customXml" Target="ink/ink46.xml"/><Relationship Id="rId124" Type="http://schemas.openxmlformats.org/officeDocument/2006/relationships/image" Target="media/image60.png"/><Relationship Id="rId70" Type="http://schemas.openxmlformats.org/officeDocument/2006/relationships/image" Target="media/image33.png"/><Relationship Id="rId91" Type="http://schemas.openxmlformats.org/officeDocument/2006/relationships/customXml" Target="ink/ink40.xml"/><Relationship Id="rId145" Type="http://schemas.openxmlformats.org/officeDocument/2006/relationships/customXml" Target="ink/ink67.xml"/><Relationship Id="rId166" Type="http://schemas.openxmlformats.org/officeDocument/2006/relationships/image" Target="media/image81.png"/><Relationship Id="rId187" Type="http://schemas.openxmlformats.org/officeDocument/2006/relationships/image" Target="media/image92.png"/><Relationship Id="rId1" Type="http://schemas.openxmlformats.org/officeDocument/2006/relationships/customXml" Target="../customXml/item1.xml"/><Relationship Id="rId212" Type="http://schemas.openxmlformats.org/officeDocument/2006/relationships/customXml" Target="ink/ink99.xml"/><Relationship Id="rId233" Type="http://schemas.openxmlformats.org/officeDocument/2006/relationships/image" Target="media/image115.png"/><Relationship Id="rId254" Type="http://schemas.openxmlformats.org/officeDocument/2006/relationships/customXml" Target="ink/ink120.xml"/><Relationship Id="rId28" Type="http://schemas.openxmlformats.org/officeDocument/2006/relationships/customXml" Target="ink/ink9.xml"/><Relationship Id="rId49" Type="http://schemas.openxmlformats.org/officeDocument/2006/relationships/image" Target="media/image22.png"/><Relationship Id="rId114" Type="http://schemas.openxmlformats.org/officeDocument/2006/relationships/image" Target="media/image55.png"/><Relationship Id="rId275" Type="http://schemas.openxmlformats.org/officeDocument/2006/relationships/image" Target="media/image136.png"/><Relationship Id="rId296" Type="http://schemas.openxmlformats.org/officeDocument/2006/relationships/image" Target="media/image147.png"/><Relationship Id="rId60" Type="http://schemas.openxmlformats.org/officeDocument/2006/relationships/customXml" Target="ink/ink25.xml"/><Relationship Id="rId81" Type="http://schemas.openxmlformats.org/officeDocument/2006/relationships/customXml" Target="ink/ink35.xml"/><Relationship Id="rId135" Type="http://schemas.openxmlformats.org/officeDocument/2006/relationships/customXml" Target="ink/ink62.xml"/><Relationship Id="rId156" Type="http://schemas.openxmlformats.org/officeDocument/2006/relationships/image" Target="media/image76.png"/><Relationship Id="rId177" Type="http://schemas.openxmlformats.org/officeDocument/2006/relationships/customXml" Target="ink/ink82.xml"/><Relationship Id="rId198" Type="http://schemas.openxmlformats.org/officeDocument/2006/relationships/customXml" Target="ink/ink92.xml"/><Relationship Id="rId202" Type="http://schemas.openxmlformats.org/officeDocument/2006/relationships/customXml" Target="ink/ink94.xml"/><Relationship Id="rId223" Type="http://schemas.openxmlformats.org/officeDocument/2006/relationships/image" Target="media/image110.png"/><Relationship Id="rId244" Type="http://schemas.openxmlformats.org/officeDocument/2006/relationships/customXml" Target="ink/ink115.xml"/><Relationship Id="rId18" Type="http://schemas.openxmlformats.org/officeDocument/2006/relationships/customXml" Target="ink/ink4.xml"/><Relationship Id="rId39" Type="http://schemas.openxmlformats.org/officeDocument/2006/relationships/image" Target="media/image17.png"/><Relationship Id="rId265" Type="http://schemas.openxmlformats.org/officeDocument/2006/relationships/image" Target="media/image131.png"/><Relationship Id="rId286" Type="http://schemas.openxmlformats.org/officeDocument/2006/relationships/customXml" Target="ink/ink136.xml"/><Relationship Id="rId50" Type="http://schemas.openxmlformats.org/officeDocument/2006/relationships/customXml" Target="ink/ink20.xml"/><Relationship Id="rId104" Type="http://schemas.openxmlformats.org/officeDocument/2006/relationships/image" Target="media/image50.png"/><Relationship Id="rId125" Type="http://schemas.openxmlformats.org/officeDocument/2006/relationships/customXml" Target="ink/ink57.xml"/><Relationship Id="rId146" Type="http://schemas.openxmlformats.org/officeDocument/2006/relationships/image" Target="media/image71.png"/><Relationship Id="rId167" Type="http://schemas.openxmlformats.org/officeDocument/2006/relationships/customXml" Target="ink/ink78.xml"/><Relationship Id="rId188" Type="http://schemas.openxmlformats.org/officeDocument/2006/relationships/customXml" Target="ink/ink87.xml"/><Relationship Id="rId71" Type="http://schemas.openxmlformats.org/officeDocument/2006/relationships/customXml" Target="ink/ink30.xml"/><Relationship Id="rId92" Type="http://schemas.openxmlformats.org/officeDocument/2006/relationships/image" Target="media/image44.png"/><Relationship Id="rId213" Type="http://schemas.openxmlformats.org/officeDocument/2006/relationships/image" Target="media/image105.png"/><Relationship Id="rId234" Type="http://schemas.openxmlformats.org/officeDocument/2006/relationships/customXml" Target="ink/ink110.xml"/><Relationship Id="rId2" Type="http://schemas.openxmlformats.org/officeDocument/2006/relationships/numbering" Target="numbering.xml"/><Relationship Id="rId29" Type="http://schemas.openxmlformats.org/officeDocument/2006/relationships/image" Target="media/image12.png"/><Relationship Id="rId255" Type="http://schemas.openxmlformats.org/officeDocument/2006/relationships/image" Target="media/image126.png"/><Relationship Id="rId276" Type="http://schemas.openxmlformats.org/officeDocument/2006/relationships/customXml" Target="ink/ink131.xml"/><Relationship Id="rId297" Type="http://schemas.openxmlformats.org/officeDocument/2006/relationships/fontTable" Target="fontTable.xml"/><Relationship Id="rId40" Type="http://schemas.openxmlformats.org/officeDocument/2006/relationships/customXml" Target="ink/ink15.xml"/><Relationship Id="rId115" Type="http://schemas.openxmlformats.org/officeDocument/2006/relationships/customXml" Target="ink/ink52.xml"/><Relationship Id="rId136" Type="http://schemas.openxmlformats.org/officeDocument/2006/relationships/image" Target="media/image66.png"/><Relationship Id="rId157" Type="http://schemas.openxmlformats.org/officeDocument/2006/relationships/customXml" Target="ink/ink73.xml"/><Relationship Id="rId178" Type="http://schemas.openxmlformats.org/officeDocument/2006/relationships/image" Target="media/image88.png"/><Relationship Id="rId61" Type="http://schemas.openxmlformats.org/officeDocument/2006/relationships/image" Target="media/image28.png"/><Relationship Id="rId82" Type="http://schemas.openxmlformats.org/officeDocument/2006/relationships/image" Target="media/image39.png"/><Relationship Id="rId199" Type="http://schemas.openxmlformats.org/officeDocument/2006/relationships/image" Target="media/image98.png"/><Relationship Id="rId203" Type="http://schemas.openxmlformats.org/officeDocument/2006/relationships/image" Target="media/image100.png"/><Relationship Id="rId19" Type="http://schemas.openxmlformats.org/officeDocument/2006/relationships/image" Target="media/image7.png"/><Relationship Id="rId224" Type="http://schemas.openxmlformats.org/officeDocument/2006/relationships/customXml" Target="ink/ink105.xml"/><Relationship Id="rId245" Type="http://schemas.openxmlformats.org/officeDocument/2006/relationships/image" Target="media/image121.png"/><Relationship Id="rId266" Type="http://schemas.openxmlformats.org/officeDocument/2006/relationships/customXml" Target="ink/ink126.xml"/><Relationship Id="rId287" Type="http://schemas.openxmlformats.org/officeDocument/2006/relationships/image" Target="media/image142.png"/><Relationship Id="rId30" Type="http://schemas.openxmlformats.org/officeDocument/2006/relationships/customXml" Target="ink/ink10.xml"/><Relationship Id="rId105" Type="http://schemas.openxmlformats.org/officeDocument/2006/relationships/customXml" Target="ink/ink47.xml"/><Relationship Id="rId126" Type="http://schemas.openxmlformats.org/officeDocument/2006/relationships/image" Target="media/image61.png"/><Relationship Id="rId147" Type="http://schemas.openxmlformats.org/officeDocument/2006/relationships/customXml" Target="ink/ink68.xml"/><Relationship Id="rId168" Type="http://schemas.openxmlformats.org/officeDocument/2006/relationships/image" Target="media/image82.png"/><Relationship Id="rId51" Type="http://schemas.openxmlformats.org/officeDocument/2006/relationships/image" Target="media/image23.png"/><Relationship Id="rId72" Type="http://schemas.openxmlformats.org/officeDocument/2006/relationships/image" Target="media/image34.png"/><Relationship Id="rId93" Type="http://schemas.openxmlformats.org/officeDocument/2006/relationships/customXml" Target="ink/ink41.xml"/><Relationship Id="rId189" Type="http://schemas.openxmlformats.org/officeDocument/2006/relationships/image" Target="media/image93.png"/><Relationship Id="rId3" Type="http://schemas.openxmlformats.org/officeDocument/2006/relationships/styles" Target="styles.xml"/><Relationship Id="rId214" Type="http://schemas.openxmlformats.org/officeDocument/2006/relationships/customXml" Target="ink/ink100.xml"/><Relationship Id="rId235" Type="http://schemas.openxmlformats.org/officeDocument/2006/relationships/image" Target="media/image116.png"/><Relationship Id="rId256" Type="http://schemas.openxmlformats.org/officeDocument/2006/relationships/customXml" Target="ink/ink121.xml"/><Relationship Id="rId277" Type="http://schemas.openxmlformats.org/officeDocument/2006/relationships/image" Target="media/image137.png"/><Relationship Id="rId298" Type="http://schemas.openxmlformats.org/officeDocument/2006/relationships/theme" Target="theme/theme1.xml"/><Relationship Id="rId116" Type="http://schemas.openxmlformats.org/officeDocument/2006/relationships/image" Target="media/image56.png"/><Relationship Id="rId137" Type="http://schemas.openxmlformats.org/officeDocument/2006/relationships/customXml" Target="ink/ink63.xml"/><Relationship Id="rId158" Type="http://schemas.openxmlformats.org/officeDocument/2006/relationships/image" Target="media/image77.png"/><Relationship Id="rId20" Type="http://schemas.openxmlformats.org/officeDocument/2006/relationships/customXml" Target="ink/ink5.xml"/><Relationship Id="rId41" Type="http://schemas.openxmlformats.org/officeDocument/2006/relationships/image" Target="media/image18.png"/><Relationship Id="rId62" Type="http://schemas.openxmlformats.org/officeDocument/2006/relationships/customXml" Target="ink/ink26.xml"/><Relationship Id="rId83" Type="http://schemas.openxmlformats.org/officeDocument/2006/relationships/customXml" Target="ink/ink36.xml"/><Relationship Id="rId179" Type="http://schemas.openxmlformats.org/officeDocument/2006/relationships/chart" Target="charts/chart1.xml"/><Relationship Id="rId190" Type="http://schemas.openxmlformats.org/officeDocument/2006/relationships/customXml" Target="ink/ink88.xml"/><Relationship Id="rId204" Type="http://schemas.openxmlformats.org/officeDocument/2006/relationships/customXml" Target="ink/ink95.xml"/><Relationship Id="rId225" Type="http://schemas.openxmlformats.org/officeDocument/2006/relationships/image" Target="media/image111.png"/><Relationship Id="rId246" Type="http://schemas.openxmlformats.org/officeDocument/2006/relationships/customXml" Target="ink/ink116.xml"/><Relationship Id="rId267" Type="http://schemas.openxmlformats.org/officeDocument/2006/relationships/image" Target="media/image132.png"/><Relationship Id="rId288" Type="http://schemas.openxmlformats.org/officeDocument/2006/relationships/customXml" Target="ink/ink137.xml"/><Relationship Id="rId106" Type="http://schemas.openxmlformats.org/officeDocument/2006/relationships/image" Target="media/image51.png"/><Relationship Id="rId127" Type="http://schemas.openxmlformats.org/officeDocument/2006/relationships/customXml" Target="ink/ink58.xml"/><Relationship Id="rId10" Type="http://schemas.openxmlformats.org/officeDocument/2006/relationships/image" Target="media/image2.jpeg"/><Relationship Id="rId31" Type="http://schemas.openxmlformats.org/officeDocument/2006/relationships/image" Target="media/image13.png"/><Relationship Id="rId52" Type="http://schemas.openxmlformats.org/officeDocument/2006/relationships/customXml" Target="ink/ink21.xml"/><Relationship Id="rId73" Type="http://schemas.openxmlformats.org/officeDocument/2006/relationships/customXml" Target="ink/ink31.xml"/><Relationship Id="rId94" Type="http://schemas.openxmlformats.org/officeDocument/2006/relationships/image" Target="media/image45.png"/><Relationship Id="rId148" Type="http://schemas.openxmlformats.org/officeDocument/2006/relationships/image" Target="media/image72.png"/><Relationship Id="rId169" Type="http://schemas.openxmlformats.org/officeDocument/2006/relationships/customXml" Target="ink/ink79.xml"/><Relationship Id="rId4" Type="http://schemas.openxmlformats.org/officeDocument/2006/relationships/settings" Target="settings.xml"/><Relationship Id="rId180" Type="http://schemas.openxmlformats.org/officeDocument/2006/relationships/customXml" Target="ink/ink83.xml"/><Relationship Id="rId215" Type="http://schemas.openxmlformats.org/officeDocument/2006/relationships/image" Target="media/image106.png"/><Relationship Id="rId236" Type="http://schemas.openxmlformats.org/officeDocument/2006/relationships/customXml" Target="ink/ink111.xml"/><Relationship Id="rId257" Type="http://schemas.openxmlformats.org/officeDocument/2006/relationships/image" Target="media/image127.png"/><Relationship Id="rId278" Type="http://schemas.openxmlformats.org/officeDocument/2006/relationships/customXml" Target="ink/ink132.xml"/><Relationship Id="rId42" Type="http://schemas.openxmlformats.org/officeDocument/2006/relationships/customXml" Target="ink/ink16.xml"/><Relationship Id="rId84" Type="http://schemas.openxmlformats.org/officeDocument/2006/relationships/image" Target="media/image40.png"/><Relationship Id="rId138" Type="http://schemas.openxmlformats.org/officeDocument/2006/relationships/image" Target="media/image67.png"/><Relationship Id="rId191" Type="http://schemas.openxmlformats.org/officeDocument/2006/relationships/image" Target="media/image94.png"/><Relationship Id="rId205" Type="http://schemas.openxmlformats.org/officeDocument/2006/relationships/image" Target="media/image101.png"/><Relationship Id="rId247" Type="http://schemas.openxmlformats.org/officeDocument/2006/relationships/image" Target="media/image122.png"/><Relationship Id="rId107" Type="http://schemas.openxmlformats.org/officeDocument/2006/relationships/customXml" Target="ink/ink48.xml"/><Relationship Id="rId289" Type="http://schemas.openxmlformats.org/officeDocument/2006/relationships/image" Target="media/image143.png"/><Relationship Id="rId11" Type="http://schemas.openxmlformats.org/officeDocument/2006/relationships/customXml" Target="ink/ink1.xml"/><Relationship Id="rId53" Type="http://schemas.openxmlformats.org/officeDocument/2006/relationships/image" Target="media/image24.png"/><Relationship Id="rId149" Type="http://schemas.openxmlformats.org/officeDocument/2006/relationships/customXml" Target="ink/ink69.xml"/><Relationship Id="rId95" Type="http://schemas.openxmlformats.org/officeDocument/2006/relationships/customXml" Target="ink/ink42.xml"/><Relationship Id="rId160" Type="http://schemas.openxmlformats.org/officeDocument/2006/relationships/image" Target="media/image78.png"/><Relationship Id="rId216" Type="http://schemas.openxmlformats.org/officeDocument/2006/relationships/customXml" Target="ink/ink101.xml"/><Relationship Id="rId258" Type="http://schemas.openxmlformats.org/officeDocument/2006/relationships/customXml" Target="ink/ink122.xml"/><Relationship Id="rId22" Type="http://schemas.openxmlformats.org/officeDocument/2006/relationships/customXml" Target="ink/ink6.xml"/><Relationship Id="rId64" Type="http://schemas.openxmlformats.org/officeDocument/2006/relationships/customXml" Target="ink/ink27.xml"/><Relationship Id="rId118" Type="http://schemas.openxmlformats.org/officeDocument/2006/relationships/image" Target="media/image57.png"/><Relationship Id="rId171" Type="http://schemas.openxmlformats.org/officeDocument/2006/relationships/image" Target="media/image84.jpeg"/><Relationship Id="rId227" Type="http://schemas.openxmlformats.org/officeDocument/2006/relationships/image" Target="media/image112.png"/><Relationship Id="rId269" Type="http://schemas.openxmlformats.org/officeDocument/2006/relationships/image" Target="media/image133.png"/><Relationship Id="rId33" Type="http://schemas.openxmlformats.org/officeDocument/2006/relationships/image" Target="media/image14.png"/><Relationship Id="rId129" Type="http://schemas.openxmlformats.org/officeDocument/2006/relationships/customXml" Target="ink/ink59.xml"/><Relationship Id="rId280" Type="http://schemas.openxmlformats.org/officeDocument/2006/relationships/customXml" Target="ink/ink13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c\Documents\Mod&#232;les%20Office%20personnalis&#233;s\Mod&#232;le%20exercice.dotx"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sharegs\DIESE4\ACTION%20CES\CES51\BCG%20PHYSIQUE%20-%20CES%2011%2009%202020%20-%20J5\La%20Car&#232;ne\LA%20CARENE%205%20Un%20syst&#232;me%20d'alarme%20pour%20les%20enfants%20oubli&#233;s\mesures\Mesures.ods"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'essai 2'!$J$1</c:f>
              <c:strCache>
                <c:ptCount val="1"/>
                <c:pt idx="0">
                  <c:v>Série de mesure</c:v>
                </c:pt>
              </c:strCache>
            </c:strRef>
          </c:tx>
          <c:spPr>
            <a:ln w="0">
              <a:noFill/>
            </a:ln>
          </c:spPr>
          <c:marker>
            <c:symbol val="triangle"/>
            <c:size val="3"/>
            <c:spPr>
              <a:ln>
                <a:solidFill>
                  <a:schemeClr val="tx1"/>
                </a:solidFill>
              </a:ln>
            </c:spPr>
          </c:marker>
          <c:dPt>
            <c:idx val="18"/>
            <c:bubble3D val="0"/>
            <c:extLst>
              <c:ext xmlns:c16="http://schemas.microsoft.com/office/drawing/2014/chart" uri="{C3380CC4-5D6E-409C-BE32-E72D297353CC}">
                <c16:uniqueId val="{00000000-E052-4202-BFC0-7E0EB8249FF9}"/>
              </c:ext>
            </c:extLst>
          </c:dPt>
          <c:xVal>
            <c:numRef>
              <c:f>'essai 2'!$I$2:$I$67</c:f>
              <c:numCache>
                <c:formatCode>General</c:formatCode>
                <c:ptCount val="66"/>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numCache>
            </c:numRef>
          </c:xVal>
          <c:yVal>
            <c:numRef>
              <c:f>'essai 2'!$J$2:$J$67</c:f>
              <c:numCache>
                <c:formatCode>General</c:formatCode>
                <c:ptCount val="66"/>
                <c:pt idx="0">
                  <c:v>4.8779296875</c:v>
                </c:pt>
                <c:pt idx="1">
                  <c:v>4.541015625</c:v>
                </c:pt>
                <c:pt idx="2">
                  <c:v>4.2138671875</c:v>
                </c:pt>
                <c:pt idx="3">
                  <c:v>3.9013671875</c:v>
                </c:pt>
                <c:pt idx="4">
                  <c:v>3.6279296875</c:v>
                </c:pt>
                <c:pt idx="5">
                  <c:v>3.3935546875</c:v>
                </c:pt>
                <c:pt idx="6">
                  <c:v>3.1640625</c:v>
                </c:pt>
                <c:pt idx="7">
                  <c:v>2.9443359375</c:v>
                </c:pt>
                <c:pt idx="8">
                  <c:v>2.7490234375</c:v>
                </c:pt>
                <c:pt idx="9">
                  <c:v>2.578125</c:v>
                </c:pt>
                <c:pt idx="10">
                  <c:v>2.412109375</c:v>
                </c:pt>
                <c:pt idx="11">
                  <c:v>2.255859375</c:v>
                </c:pt>
                <c:pt idx="12">
                  <c:v>2.119140625</c:v>
                </c:pt>
                <c:pt idx="13">
                  <c:v>1.9775390625</c:v>
                </c:pt>
                <c:pt idx="14">
                  <c:v>1.8603515625</c:v>
                </c:pt>
                <c:pt idx="15">
                  <c:v>1.7431640625</c:v>
                </c:pt>
                <c:pt idx="16">
                  <c:v>1.6455078125</c:v>
                </c:pt>
                <c:pt idx="17">
                  <c:v>1.54296875</c:v>
                </c:pt>
                <c:pt idx="18">
                  <c:v>1.46484375</c:v>
                </c:pt>
                <c:pt idx="19">
                  <c:v>1.376953125</c:v>
                </c:pt>
                <c:pt idx="20">
                  <c:v>1.3037109375</c:v>
                </c:pt>
                <c:pt idx="21">
                  <c:v>1.2255859375</c:v>
                </c:pt>
                <c:pt idx="22">
                  <c:v>1.171875</c:v>
                </c:pt>
                <c:pt idx="23">
                  <c:v>1.103515625</c:v>
                </c:pt>
                <c:pt idx="24">
                  <c:v>1.0498046875</c:v>
                </c:pt>
                <c:pt idx="25">
                  <c:v>0.9912109375</c:v>
                </c:pt>
                <c:pt idx="26">
                  <c:v>0.9521484375</c:v>
                </c:pt>
                <c:pt idx="27">
                  <c:v>0.8984375</c:v>
                </c:pt>
                <c:pt idx="28">
                  <c:v>0.859375</c:v>
                </c:pt>
                <c:pt idx="29">
                  <c:v>0.810546875</c:v>
                </c:pt>
                <c:pt idx="30">
                  <c:v>0.7763671875</c:v>
                </c:pt>
                <c:pt idx="31">
                  <c:v>0.7373046875</c:v>
                </c:pt>
                <c:pt idx="32">
                  <c:v>0.7080078125</c:v>
                </c:pt>
                <c:pt idx="33">
                  <c:v>0.6689453125</c:v>
                </c:pt>
                <c:pt idx="34">
                  <c:v>0.64453125</c:v>
                </c:pt>
                <c:pt idx="35">
                  <c:v>0.615234375</c:v>
                </c:pt>
                <c:pt idx="36">
                  <c:v>0.5908203125</c:v>
                </c:pt>
                <c:pt idx="37">
                  <c:v>0.5615234375</c:v>
                </c:pt>
                <c:pt idx="38">
                  <c:v>0.5419921875</c:v>
                </c:pt>
                <c:pt idx="39">
                  <c:v>0.517578125</c:v>
                </c:pt>
                <c:pt idx="40">
                  <c:v>0.5029296875</c:v>
                </c:pt>
                <c:pt idx="41">
                  <c:v>0.4736328125</c:v>
                </c:pt>
                <c:pt idx="42">
                  <c:v>0.4638671875</c:v>
                </c:pt>
                <c:pt idx="43">
                  <c:v>0.4443359375</c:v>
                </c:pt>
                <c:pt idx="44">
                  <c:v>0.4296875</c:v>
                </c:pt>
                <c:pt idx="45">
                  <c:v>0.41015625</c:v>
                </c:pt>
                <c:pt idx="46">
                  <c:v>0.400390625</c:v>
                </c:pt>
                <c:pt idx="47">
                  <c:v>0.380859375</c:v>
                </c:pt>
                <c:pt idx="48">
                  <c:v>0.3759765625</c:v>
                </c:pt>
                <c:pt idx="49">
                  <c:v>0.3515625</c:v>
                </c:pt>
                <c:pt idx="50">
                  <c:v>0.3515625</c:v>
                </c:pt>
                <c:pt idx="51">
                  <c:v>0.33203125</c:v>
                </c:pt>
                <c:pt idx="52">
                  <c:v>0.3271484375</c:v>
                </c:pt>
                <c:pt idx="53">
                  <c:v>0.3076171875</c:v>
                </c:pt>
                <c:pt idx="54">
                  <c:v>0.3076171875</c:v>
                </c:pt>
                <c:pt idx="55">
                  <c:v>0.29296875</c:v>
                </c:pt>
                <c:pt idx="56">
                  <c:v>0.2880859375</c:v>
                </c:pt>
                <c:pt idx="57">
                  <c:v>0.2734375</c:v>
                </c:pt>
                <c:pt idx="58">
                  <c:v>0.2734375</c:v>
                </c:pt>
                <c:pt idx="59">
                  <c:v>0.2587890625</c:v>
                </c:pt>
                <c:pt idx="60">
                  <c:v>0.2587890625</c:v>
                </c:pt>
                <c:pt idx="61">
                  <c:v>0.244140625</c:v>
                </c:pt>
                <c:pt idx="62">
                  <c:v>0.244140625</c:v>
                </c:pt>
                <c:pt idx="63">
                  <c:v>0.2294921875</c:v>
                </c:pt>
                <c:pt idx="64">
                  <c:v>0.234375</c:v>
                </c:pt>
                <c:pt idx="65">
                  <c:v>0.2197265625</c:v>
                </c:pt>
              </c:numCache>
            </c:numRef>
          </c:yVal>
          <c:smooth val="0"/>
          <c:extLst>
            <c:ext xmlns:c16="http://schemas.microsoft.com/office/drawing/2014/chart" uri="{C3380CC4-5D6E-409C-BE32-E72D297353CC}">
              <c16:uniqueId val="{00000001-E052-4202-BFC0-7E0EB8249FF9}"/>
            </c:ext>
          </c:extLst>
        </c:ser>
        <c:ser>
          <c:idx val="1"/>
          <c:order val="1"/>
          <c:tx>
            <c:strRef>
              <c:f>'essai 2'!$K$1</c:f>
              <c:strCache>
                <c:ptCount val="1"/>
                <c:pt idx="0">
                  <c:v>Série de mesure</c:v>
                </c:pt>
              </c:strCache>
            </c:strRef>
          </c:tx>
          <c:spPr>
            <a:ln w="0">
              <a:noFill/>
            </a:ln>
          </c:spPr>
          <c:marker>
            <c:symbol val="square"/>
            <c:size val="3"/>
            <c:spPr>
              <a:solidFill>
                <a:schemeClr val="tx1"/>
              </a:solidFill>
              <a:ln>
                <a:solidFill>
                  <a:schemeClr val="tx1"/>
                </a:solidFill>
              </a:ln>
            </c:spPr>
          </c:marker>
          <c:dPt>
            <c:idx val="6"/>
            <c:marker>
              <c:spPr>
                <a:solidFill>
                  <a:schemeClr val="tx1"/>
                </a:solidFill>
                <a:ln w="3175">
                  <a:solidFill>
                    <a:schemeClr val="tx1"/>
                  </a:solidFill>
                </a:ln>
              </c:spPr>
            </c:marker>
            <c:bubble3D val="0"/>
            <c:extLst>
              <c:ext xmlns:c16="http://schemas.microsoft.com/office/drawing/2014/chart" uri="{C3380CC4-5D6E-409C-BE32-E72D297353CC}">
                <c16:uniqueId val="{00000002-E052-4202-BFC0-7E0EB8249FF9}"/>
              </c:ext>
            </c:extLst>
          </c:dPt>
          <c:xVal>
            <c:numRef>
              <c:f>'essai 2'!$I$2:$I$67</c:f>
              <c:numCache>
                <c:formatCode>General</c:formatCode>
                <c:ptCount val="66"/>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numCache>
            </c:numRef>
          </c:xVal>
          <c:yVal>
            <c:numRef>
              <c:f>'essai 2'!$K$2:$K$67</c:f>
              <c:numCache>
                <c:formatCode>General</c:formatCode>
                <c:ptCount val="66"/>
                <c:pt idx="0">
                  <c:v>4.8779296875</c:v>
                </c:pt>
                <c:pt idx="1">
                  <c:v>4.423828125</c:v>
                </c:pt>
                <c:pt idx="2">
                  <c:v>4.0185546875</c:v>
                </c:pt>
                <c:pt idx="3">
                  <c:v>3.65234375</c:v>
                </c:pt>
                <c:pt idx="4">
                  <c:v>3.330078125</c:v>
                </c:pt>
                <c:pt idx="5">
                  <c:v>3.037109375</c:v>
                </c:pt>
                <c:pt idx="6">
                  <c:v>2.7783203125</c:v>
                </c:pt>
                <c:pt idx="7">
                  <c:v>2.5439453125</c:v>
                </c:pt>
                <c:pt idx="8">
                  <c:v>2.3583984375</c:v>
                </c:pt>
                <c:pt idx="9">
                  <c:v>2.1630859375</c:v>
                </c:pt>
                <c:pt idx="10">
                  <c:v>1.9921875</c:v>
                </c:pt>
                <c:pt idx="11">
                  <c:v>1.8310546875</c:v>
                </c:pt>
                <c:pt idx="12">
                  <c:v>1.708984375</c:v>
                </c:pt>
                <c:pt idx="13">
                  <c:v>1.5771484375</c:v>
                </c:pt>
                <c:pt idx="14">
                  <c:v>1.46484375</c:v>
                </c:pt>
                <c:pt idx="15">
                  <c:v>1.3525390625</c:v>
                </c:pt>
                <c:pt idx="16">
                  <c:v>1.26953125</c:v>
                </c:pt>
                <c:pt idx="17">
                  <c:v>1.1767578125</c:v>
                </c:pt>
                <c:pt idx="18">
                  <c:v>1.0986328125</c:v>
                </c:pt>
                <c:pt idx="19">
                  <c:v>1.025390625</c:v>
                </c:pt>
                <c:pt idx="20">
                  <c:v>0.966796875</c:v>
                </c:pt>
                <c:pt idx="21">
                  <c:v>0.8984375</c:v>
                </c:pt>
                <c:pt idx="22">
                  <c:v>0.8447265625</c:v>
                </c:pt>
                <c:pt idx="23">
                  <c:v>0.791015625</c:v>
                </c:pt>
                <c:pt idx="24">
                  <c:v>0.7470703125</c:v>
                </c:pt>
                <c:pt idx="25">
                  <c:v>0.703125</c:v>
                </c:pt>
                <c:pt idx="26">
                  <c:v>0.6640625</c:v>
                </c:pt>
                <c:pt idx="27">
                  <c:v>0.625</c:v>
                </c:pt>
                <c:pt idx="28">
                  <c:v>0.595703125</c:v>
                </c:pt>
                <c:pt idx="29">
                  <c:v>0.5615234375</c:v>
                </c:pt>
                <c:pt idx="30">
                  <c:v>0.5322265625</c:v>
                </c:pt>
                <c:pt idx="31">
                  <c:v>0.5029296875</c:v>
                </c:pt>
                <c:pt idx="32">
                  <c:v>0.4833984375</c:v>
                </c:pt>
                <c:pt idx="33">
                  <c:v>0.458984375</c:v>
                </c:pt>
                <c:pt idx="34">
                  <c:v>0.439453125</c:v>
                </c:pt>
                <c:pt idx="35">
                  <c:v>0.4150390625</c:v>
                </c:pt>
                <c:pt idx="36">
                  <c:v>0.400390625</c:v>
                </c:pt>
                <c:pt idx="37">
                  <c:v>0.3759765625</c:v>
                </c:pt>
                <c:pt idx="38">
                  <c:v>0.3662109375</c:v>
                </c:pt>
                <c:pt idx="39">
                  <c:v>0.3466796875</c:v>
                </c:pt>
                <c:pt idx="40">
                  <c:v>0.3369140625</c:v>
                </c:pt>
                <c:pt idx="41">
                  <c:v>0.3173828125</c:v>
                </c:pt>
                <c:pt idx="42">
                  <c:v>0.3076171875</c:v>
                </c:pt>
                <c:pt idx="43">
                  <c:v>0.29296875</c:v>
                </c:pt>
                <c:pt idx="44">
                  <c:v>0.2880859375</c:v>
                </c:pt>
                <c:pt idx="45">
                  <c:v>0.2734375</c:v>
                </c:pt>
                <c:pt idx="46">
                  <c:v>0.2685546875</c:v>
                </c:pt>
                <c:pt idx="47">
                  <c:v>0.25390625</c:v>
                </c:pt>
                <c:pt idx="48">
                  <c:v>0.25390625</c:v>
                </c:pt>
                <c:pt idx="49">
                  <c:v>0.234375</c:v>
                </c:pt>
                <c:pt idx="50">
                  <c:v>0.234375</c:v>
                </c:pt>
                <c:pt idx="51">
                  <c:v>0.224609375</c:v>
                </c:pt>
                <c:pt idx="52">
                  <c:v>0.2197265625</c:v>
                </c:pt>
              </c:numCache>
            </c:numRef>
          </c:yVal>
          <c:smooth val="0"/>
          <c:extLst>
            <c:ext xmlns:c16="http://schemas.microsoft.com/office/drawing/2014/chart" uri="{C3380CC4-5D6E-409C-BE32-E72D297353CC}">
              <c16:uniqueId val="{00000003-E052-4202-BFC0-7E0EB8249FF9}"/>
            </c:ext>
          </c:extLst>
        </c:ser>
        <c:dLbls>
          <c:showLegendKey val="0"/>
          <c:showVal val="0"/>
          <c:showCatName val="0"/>
          <c:showSerName val="0"/>
          <c:showPercent val="0"/>
          <c:showBubbleSize val="0"/>
        </c:dLbls>
        <c:axId val="1590515632"/>
        <c:axId val="1590516464"/>
      </c:scatterChart>
      <c:valAx>
        <c:axId val="1590516464"/>
        <c:scaling>
          <c:orientation val="minMax"/>
        </c:scaling>
        <c:delete val="0"/>
        <c:axPos val="l"/>
        <c:majorGridlines>
          <c:spPr>
            <a:ln>
              <a:solidFill>
                <a:srgbClr val="B3B3B3"/>
              </a:solidFill>
            </a:ln>
          </c:spPr>
        </c:majorGridlines>
        <c:numFmt formatCode="General" sourceLinked="1"/>
        <c:majorTickMark val="none"/>
        <c:minorTickMark val="none"/>
        <c:tickLblPos val="nextTo"/>
        <c:spPr>
          <a:ln>
            <a:solidFill>
              <a:schemeClr val="tx1"/>
            </a:solidFill>
            <a:tailEnd type="arrow"/>
          </a:ln>
        </c:spPr>
        <c:txPr>
          <a:bodyPr/>
          <a:lstStyle/>
          <a:p>
            <a:pPr>
              <a:defRPr sz="1000" b="0"/>
            </a:pPr>
            <a:endParaRPr lang="fr-FR"/>
          </a:p>
        </c:txPr>
        <c:crossAx val="1590515632"/>
        <c:crossesAt val="0"/>
        <c:crossBetween val="midCat"/>
      </c:valAx>
      <c:valAx>
        <c:axId val="1590515632"/>
        <c:scaling>
          <c:orientation val="minMax"/>
        </c:scaling>
        <c:delete val="0"/>
        <c:axPos val="b"/>
        <c:majorGridlines/>
        <c:minorGridlines/>
        <c:title>
          <c:tx>
            <c:rich>
              <a:bodyPr/>
              <a:lstStyle/>
              <a:p>
                <a:pPr>
                  <a:defRPr sz="900" b="0"/>
                </a:pPr>
                <a:r>
                  <a:rPr lang="fr-FR" sz="1000" i="1">
                    <a:latin typeface="Arial" panose="020B0604020202020204" pitchFamily="34" charset="0"/>
                    <a:cs typeface="Arial" panose="020B0604020202020204" pitchFamily="34" charset="0"/>
                  </a:rPr>
                  <a:t>t</a:t>
                </a:r>
                <a:r>
                  <a:rPr lang="fr-FR" sz="1000">
                    <a:latin typeface="Arial" panose="020B0604020202020204" pitchFamily="34" charset="0"/>
                    <a:cs typeface="Arial" panose="020B0604020202020204" pitchFamily="34" charset="0"/>
                  </a:rPr>
                  <a:t> (ms)</a:t>
                </a:r>
              </a:p>
            </c:rich>
          </c:tx>
          <c:layout>
            <c:manualLayout>
              <c:xMode val="edge"/>
              <c:yMode val="edge"/>
              <c:x val="0.90874430169912968"/>
              <c:y val="0.89525453854424675"/>
            </c:manualLayout>
          </c:layout>
          <c:overlay val="0"/>
          <c:spPr>
            <a:noFill/>
            <a:ln>
              <a:noFill/>
            </a:ln>
          </c:spPr>
        </c:title>
        <c:numFmt formatCode="General" sourceLinked="1"/>
        <c:majorTickMark val="cross"/>
        <c:minorTickMark val="none"/>
        <c:tickLblPos val="nextTo"/>
        <c:spPr>
          <a:ln>
            <a:solidFill>
              <a:schemeClr val="tx1"/>
            </a:solidFill>
            <a:tailEnd type="arrow"/>
          </a:ln>
        </c:spPr>
        <c:txPr>
          <a:bodyPr/>
          <a:lstStyle/>
          <a:p>
            <a:pPr>
              <a:defRPr sz="1000" b="0"/>
            </a:pPr>
            <a:endParaRPr lang="fr-FR"/>
          </a:p>
        </c:txPr>
        <c:crossAx val="1590516464"/>
        <c:crossesAt val="0"/>
        <c:crossBetween val="midCat"/>
      </c:valAx>
      <c:spPr>
        <a:noFill/>
        <a:ln>
          <a:solidFill>
            <a:srgbClr val="B3B3B3"/>
          </a:solidFill>
          <a:prstDash val="solid"/>
        </a:ln>
      </c:spPr>
    </c:plotArea>
    <c:plotVisOnly val="1"/>
    <c:dispBlanksAs val="gap"/>
    <c:showDLblsOverMax val="0"/>
  </c:chart>
  <c:spPr>
    <a:ln>
      <a:noFill/>
    </a:ln>
  </c:spPr>
  <c:externalData r:id="rId2">
    <c:autoUpdate val="0"/>
  </c:externalData>
</c:chartSpac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4:41.579"/>
    </inkml:context>
    <inkml:brush xml:id="br0">
      <inkml:brushProperty name="width" value="0.05" units="cm"/>
      <inkml:brushProperty name="height" value="0.05" units="cm"/>
    </inkml:brush>
  </inkml:definitions>
  <inkml:trace contextRef="#ctx0" brushRef="#br0">2876 1606 5537,'-11'4'5987,"-4"3"-5521,0 2 1,1-1-1,0 2 1,1-1 0,-1 2-1,2 0 1,0 1-1,0 0 1,1 0-1,0 1 1,1 1 0,1 0-1,0 0 1,1 1-1,-7 17 1,9-17-259,0 0 0,1 0-1,0 0 1,2 0 0,0 1 0,0 0 0,2-1 0,0 1-1,0 0 1,2 0 0,0 0 0,0-1 0,2 1 0,0 0-1,1-1 1,11 30 0,-8-29-86,1 0 0,0-1 0,1 0 0,0 0-1,2-1 1,-1 0 0,2-1 0,0 0 0,0-1 0,1 0 0,1-1 0,0-1-1,0 0 1,1-1 0,0 0 0,1-1 0,0-1 0,0-1 0,1 0-1,23 5 1,-18-6 12,-1 0-1,1-2 1,-1-1 0,1 0-1,0-2 1,39-3-1,-53 2-110,0 0-1,0-1 0,0 0 0,-1 0 1,1-1-1,-1 0 0,1 0 0,-1 0 1,0-1-1,0 0 0,0-1 0,-1 0 1,0 0-1,0 0 0,0-1 0,0 1 1,-1-1-1,0-1 0,0 1 1,-1-1-1,0 0 0,4-8 0,-2-2-9,0 0-1,-1 0 0,-2 0 0,1-1 1,-2 0-1,0 1 0,-2-1 0,1 0 1,-2 0-1,-1 1 0,0-1 0,-1 1 1,-8-27-1,3 17-90,-2 0-1,0 1 1,-2 1-1,-1-1 1,-1 2-1,-1 0 1,-33-40-1,36 50-41,-1 0 0,-1 1 0,0 1-1,0 0 1,-2 1 0,1 0 0,-21-9 0,28 15 80,-1 2 0,0-1 1,0 1-1,0 0 1,0 1-1,-1 0 0,1 0 1,0 1-1,-1 0 1,1 1-1,-1 0 0,1 1 1,-1 0-1,1 0 0,-1 1 1,-10 3-1,14-2-104,-1 1 0,1 0 0,0 0-1,0 0 1,0 1 0,1 0 0,0 0 0,0 0 0,0 1-1,0-1 1,1 1 0,0 1 0,0-1 0,-5 13-1,0-4-791,-13 26-4831</inkml:trace>
  <inkml:trace contextRef="#ctx0" brushRef="#br0" timeOffset="523.59">2943 1196 11779,'0'0'2361,"-4"11"-1200,-5 20-421,2 0 1,1 1-1,2-1 1,0 1 0,2 40-1,18 168 1553,6-69-1755,-5-46-422,3 149-1,-24-146 534,-14 63 4737,18-194-5624,-1-43-5247,-1 21-805</inkml:trace>
  <inkml:trace contextRef="#ctx0" brushRef="#br0" timeOffset="1202.07">2824 1405 11426,'0'0'1495,"-4"10"19,-1 2-809,-18 39 2047,15-26 4233,11-58-6885,2 0-1,1 0 0,2 1 1,1 0-1,18-42 0,-14 36-156,-12 36 58,1-6-26,1 1 0,0-1 1,0 1-1,9-14 1,-11 20 19,-1 0 1,1 1 0,0-1-1,-1 0 1,1 0 0,0 1-1,0-1 1,-1 1-1,1-1 1,0 0 0,0 1-1,0-1 1,0 1 0,0 0-1,-1-1 1,1 1-1,0 0 1,0 0 0,0-1-1,0 1 1,0 0 0,0 0-1,0 0 1,0 0-1,0 0 1,0 0 0,0 0-1,0 1 1,0-1 0,0 0-1,0 1 1,0-1-1,0 0 1,0 1 0,0-1-1,-1 1 1,1-1 0,0 1-1,0 0 1,-1-1-1,1 1 1,0 0 0,-1-1-1,1 1 1,0 0 0,-1 0-1,1 0 1,-1 0-1,1 0 1,0 1 0,20 31 51,0 1 1,16 38 0,-22-40 155,2-1 0,1-1 0,25 32 0,3-7 6,-76-58 1781,-26-8-1819,0 3 0,0 3 0,-111 2 0,116 3-803,50 0 527,0 0-125,0 0 1,0 0 0,0 0 0,0 0 0,0 0-1,0 0 1,0 0 0,1 0 0,-1 1-1,0-1 1,0 0 0,0 0 0,0 1 0,0-1-1,0 1 1,1-1 0,-1 0 0,0 1 0,0 0-1,1-1 1,-2 2 0</inkml:trace>
  <inkml:trace contextRef="#ctx0" brushRef="#br0" timeOffset="1906.15">3795 1507 10522,'0'0'12528,"-4"2"-11005,-6 0-1377,0 0-1,-1-1 0,1 0 0,-1 0 1,1-1-1,0 0 0,-1-1 1,-19-4-1,18 2-66,0 2 1,0-1-1,-1 2 1,1 0 0,-1 0-1,-23 4 1,33-3-85,0 0 1,-1 1 0,1-1 0,0 1 0,0 0-1,0 0 1,0 0 0,0 0 0,1 0 0,-1 0 0,1 1-1,-1-1 1,1 1 0,0 0 0,0 0 0,0 0-1,0 0 1,1 0 0,-1 0 0,1 0 0,0 0-1,0 1 1,0-1 0,0 1 0,0-1 0,1 0-1,0 1 1,0-1 0,0 1 0,0-1 0,0 1-1,1 5 1,2 9-24,0 1 0,1-1 0,1 0 0,11 28 0,62 170 161,-77-213-75,1-1 0,0 1 0,0-1 0,0 0 0,0 0 0,0 1 0,0-1 0,1 0 0,-1-1-1,1 1 1,-1 0 0,1-1 0,-1 0 0,1 1 0,0-1 0,0 0 0,0 0 0,0-1 0,0 1 0,0 0-1,0-1 1,0 0 0,0 0 0,0 0 0,5-1 0,12 0 29,0-1 0,36-10 0,-33 7-101,60-11-959,-82 16 881,-1 0-1,1 0 0,-1 0 1,1-1-1,-1 1 0,1 0 1,-1 0-1,1 0 0,-1 0 0,0-1 1,1 1-1,-1 0 0,1 0 1,-1-1-1,0 1 0,1 0 0,-1-1 1,0 1-1,0 0 0,1-1 1,-1 1-1,0-1 0,0 1 1,1 0-1,-1-1 0,0 1 0,0-1 1,0 1-1,0-1 0,0 1 1,1-1-1,-1 1 0,0-1 0,0 1 1,0 0-1,0-1 0,0 1 1,-1-1-1,1 1 0,0-1 0,0 1 1,0-1-1,0 1 0,0-1 1,-1 1-1,1 0 0,0-1 1,0 1-1,-1-1 0,1 1 0,0 0 1,-1-1-1,1 1 0,0 0 1,-1-1-1,1 1 0,0 0 0,-1 0 1,1-1-1,-1 1 0,1 0 1,-1 0-1,1 0 0,0 0 1,-2-1-1,-11-8-6938</inkml:trace>
  <inkml:trace contextRef="#ctx0" brushRef="#br0" timeOffset="2295.77">3631 1728 15307,'0'0'4113,"98"-2"-3625,-50-2-336,7 2-152,-13 2-2544,-14 0-8827</inkml:trace>
  <inkml:trace contextRef="#ctx0" brushRef="#br0" timeOffset="3482.3">2371 1517 9330,'0'0'10770,"76"-22"-9289,-42 19-457,0 1-184,0 1-424,-5 1-256,-6 0-112,-7 0-48,-7 0-376</inkml:trace>
  <inkml:trace contextRef="#ctx0" brushRef="#br0" timeOffset="4002.27">2460 1395 11346,'0'0'6914,"19"70"-4666,-13-39-303,-1 0-817,-2 1-600,-1-3-352,1-3-176,2 1-144,0-7-2112,-2-7-5074</inkml:trace>
  <inkml:trace contextRef="#ctx0" brushRef="#br0" timeOffset="4358.05">2581 2516 12643,'0'0'8770,"64"-18"-6466,-35 13-792,4 1-887,2 2-625,4 1-529,-9 1-4232</inkml:trace>
  <inkml:trace contextRef="#ctx0" brushRef="#br0" timeOffset="7333.55">2866 1159 6673,'0'0'5780,"1"-13"-4182,10-170 3836,-18-14-3737,1 134-1659,-2 0 1,-4 1-1,-2 0 0,-26-70 1,15 76 4,-2 1 0,-55-82 0,33 57-133,46 76 98,0 0 1,-1-1 0,1 1 0,-1 0 0,0 1-1,0-1 1,-1 1 0,1 0 0,-1 0 0,1 0-1,-1 1 1,0-1 0,0 1 0,0 0 0,0 1-1,-1-1 1,1 1 0,0 0 0,-1 0 0,1 1 0,-1 0-1,1 0 1,0 0 0,-1 0 0,1 1 0,-7 1-1,-17 4 40,0 1-1,0 1 0,-44 20 0,51-19 13,-63 22 98,-1-4 0,-1-3 0,-2-4 0,0-4 0,-1-4 0,-119 1 0,-115-11 48,-381 11-187,217-1-29,452-17-757,32 0-2142,22 0-2552,4 3-2725</inkml:trace>
  <inkml:trace contextRef="#ctx0" brushRef="#br0" timeOffset="8371.1">3050 2488 7962,'0'0'6532,"-7"14"-4904,-4 11-1186,2 0 0,1 1 0,1 0 0,1 1 1,-3 29-1,-5 96 426,-37 279 3956,24-224-3599,10-59-493,17-144-661,0 0-1,-1-1 1,0 1-1,0 0 0,0-1 1,0 1-1,-1-1 1,0 0-1,1 1 0,-1-1 1,0 0-1,0 0 0,-1 0 1,1 0-1,-1 0 1,1-1-1,-1 1 0,0-1 1,-5 3-1,3-2-30,0-1 0,-1 0 0,0 0 0,1 0-1,-1-1 1,0 0 0,0 0 0,0 0 0,0-1-1,0 0 1,-7 0 0,-14-4-30,0-1 1,0 0-1,1-3 1,-31-11-1,56 19-7,-100-34-44,-2 5 0,0 5 0,-195-21 0,74 23 123,-365-86 0,507 87-102,-289-65-11,307 75 60,0 3-1,-1 3 0,-118 5 0,159 3 11,0 0 0,1 1 0,0 2 0,0 0 0,0 1 0,-41 20-1,42-10-756,19-6-3046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0:38.928"/>
    </inkml:context>
    <inkml:brush xml:id="br0">
      <inkml:brushProperty name="width" value="0.05" units="cm"/>
      <inkml:brushProperty name="height" value="0.05" units="cm"/>
    </inkml:brush>
  </inkml:definitions>
  <inkml:trace contextRef="#ctx0" brushRef="#br0">1 118 9514,'0'0'12227,"0"6"-10959,0 10-807,1 0-1,1 0 1,1 0 0,0 0 0,1-1 0,1 1-1,0-1 1,1 0 0,1 0 0,11 17-1,-13-23-402,0-1 0,1 0-1,0-1 1,0 1 0,1-1 0,0 0-1,0-1 1,0 0 0,1 0-1,0 0 1,0-1 0,1 0 0,0-1-1,-1 0 1,2 0 0,-1-1-1,0 0 1,0-1 0,11 2 0,-7-3-8,-1-1 1,1 0 0,0-1-1,-1 0 1,1 0 0,-1-2-1,1 0 1,-1 0 0,0-1 0,0 0-1,0-1 1,-1-1 0,1 0-1,-1 0 1,17-14 0,-19 13-25,-1 0 1,0-1-1,0 0 1,0 0-1,-1-1 1,0 0-1,-1-1 1,0 1-1,-1-1 1,0 0-1,0-1 1,-1 1-1,0-1 1,-1 0-1,0 0 1,-1 0-1,2-22 1,-4 23-10,0-1 0,-1 0 1,-1 1-1,1-1 0,-2 1 1,1 0-1,-1 0 0,-7-14 1,9 21-12,0 0 0,0 0 0,-1 1 1,1-1-1,-1 0 0,1 1 0,-1-1 0,0 1 1,0 0-1,0 0 0,0 0 0,-1 0 0,1 0 1,0 0-1,-1 0 0,0 1 0,1 0 1,-1-1-1,0 1 0,0 0 0,1 0 0,-1 0 1,0 1-1,0-1 0,0 1 0,0-1 1,0 1-1,0 0 0,0 0 0,0 0 0,0 1 1,0-1-1,0 1 0,-5 1 0,7-1-7,-1 0 0,0 0 0,0 0 0,0 1 0,1-1 0,-1 0 0,1 1 0,-1 0 0,1-1 0,0 1 1,-1 0-1,1-1 0,0 1 0,0 0 0,0 0 0,0 0 0,1 0 0,-1 0 0,0 0 0,1 0 0,-1 4 0,-4 49-33,5-49 35,1 55-68,19 115 1,-11-110 52,3 92 1,-13-148 20,0 1 1,-1 0 0,0-1 0,-1 1 0,0-1 0,0 0 0,-1 0 0,-1 0 0,1 0 0,-2-1-1,1 0 1,-11 13 0,11-16 28,1 0-1,-1 0 0,0-1 1,0 0-1,-1 0 1,1-1-1,-1 1 0,0-1 1,-1 0-1,1-1 0,-1 1 1,1-1-1,-1-1 1,0 1-1,0-1 0,0 0 1,0-1-1,-15 2 0,18-4-40,0 0-1,0 0 1,1-1-1,-1 1 0,0-1 1,1 0-1,-1 0 1,1 0-1,-1-1 0,1 1 1,0-1-1,0 0 1,0 0-1,1 0 1,-1 0-1,1 0 0,-1 0 1,1-1-1,0 1 1,0-1-1,1 0 0,-1 1 1,1-1-1,-2-7 1,0 5-127,1-1-1,0 0 1,1 0 0,-1 0 0,1 0 0,1 0 0,-1 0 0,1 0-1,0 0 1,1 0 0,0 0 0,0 0 0,4-13 0,-4 18 69,2-1-1,-1 1 1,0-1 0,0 1 0,1 0 0,-1 0 0,1 0 0,0 0 0,-1 0-1,1 0 1,0 1 0,0-1 0,0 1 0,0 0 0,0 0 0,1 0 0,-1 0 0,0 1-1,0-1 1,1 1 0,-1 0 0,0 0 0,1 0 0,5 1 0,3 0 21,-1 1 1,1 0-1,-1 0 1,1 1-1,19 8 1,-2 4-50,-1 2 0,41 31 0,-46-30 95,1-1-1,1-2 0,0 0 0,44 18 0,-61-30 29,-1-1-1,0 0 0,1 0 1,0-1-1,-1 0 0,1 0 1,0-1-1,-1 0 0,1 0 1,0-1-1,-1 0 0,1-1 0,0 1 1,-1-1-1,0-1 0,1 1 1,-1-1-1,0-1 0,0 1 1,-1-1-1,1 0 0,6-6 1,-9 7 2,0-1 1,1 0 0,-1 0 0,-1 0 0,1 0 0,0-1-1,-1 1 1,0-1 0,0 0 0,-1 0 0,1 0 0,-1-1-1,0 1 1,0 0 0,-1-1 0,0 0 0,0 1 0,0-1-1,0 1 1,-1-1 0,0 0 0,0 0 0,-1 1 0,-2-12-1,1 8-10,-1 0 0,0 1-1,0-1 1,-1 0-1,0 1 1,0 0-1,-1 0 1,0 0 0,-1 1-1,0 0 1,0 0-1,0 0 1,-1 0-1,-12-8 1,18 14-20,0 0 0,0 0 0,0 0 1,0 1-1,0-1 0,-1 0 0,1 0 0,0 1 1,-1-1-1,1 0 0,0 1 0,-1 0 0,1-1 1,-1 1-1,1 0 0,-1 0 0,1-1 0,-1 1 0,1 0 1,-1 1-1,1-1 0,-1 0 0,1 0 0,0 1 1,-1-1-1,-1 1 0,2 1 8,-1-1-1,1 1 1,-1-1 0,1 1-1,0 0 1,-1 0 0,1-1-1,0 1 1,0 0 0,1 0-1,-1 0 1,0 0 0,1 1-1,-1-1 1,0 4-1,-1 11 62,1 1-1,1 0 0,3 24 0,-3-36-67,1 5 26,0-1 0,1 1 0,0-1 0,0 0-1,1 0 1,1 0 0,-1 0 0,2-1 0,-1 1 0,1-1-1,7 9 1,-9-14-9,1 1 0,0 0-1,1-1 1,-1 0 0,1 0-1,0 0 1,0-1 0,0 1-1,0-1 1,0-1 0,1 1 0,0-1-1,-1 1 1,1-2 0,0 1-1,0-1 1,0 0 0,0 0-1,0 0 1,6-1 0,-5 0 1,-1 0-1,1 0 1,-1-1 0,1 1-1,-1-2 1,0 1 0,1-1 0,-1 0-1,0 0 1,0 0 0,0-1-1,-1 0 1,1 0 0,-1-1 0,1 0-1,-1 0 1,0 0 0,-1 0-1,1-1 1,-1 0 0,0 0-1,0 0 1,0 0 0,-1-1 0,1 1-1,-1-1 1,-1 0 0,1 0-1,-1 0 1,0 0 0,0 0 0,-1-1-1,0 1 1,0 0 0,0-12-1,-1-2-11,0-1-1,-1 0 0,-2 1 0,0-1 1,-8-29-1,11 49-17,1 1 0,-1 0 0,1-1 0,-1 1 0,1 0 0,0-1 0,-1 1 0,1 0 0,-1 0 0,1 0 0,0-1 0,-1 1-1,1 0 1,-1 0 0,1 0 0,0 0 0,-1 0 0,1 0 0,0 0 0,-1 0 0,1 0 0,-1 1 0,1-1 0,0 0 0,-1 0 0,1 1 0,-1-1 0,1 0 0,0 0 0,-1 1 0,1-1 0,0 1 0,25 9-227,-1 2 207,-1 1 0,0 1 0,35 26 0,-54-36 53,1 0 1,-1 1-1,0 0 1,0 0-1,0 0 1,-1 0 0,1 1-1,-1-1 1,0 1-1,-1 0 1,0 0-1,0 1 1,0-1 0,-1 1-1,0 0 1,0-1-1,0 1 1,-1 0 0,1 11-1,-3-15 22,0 0-1,-1 1 1,1-2-1,0 1 1,-1 0 0,0 0-1,0 0 1,0-1-1,0 1 1,0-1-1,0 0 1,-1 1 0,1-1-1,-1 0 1,1 0-1,-1-1 1,0 1-1,0 0 1,0-1 0,0 0-1,-6 2 1,-68 21-463,51-20-725,9-3-5575</inkml:trace>
  <inkml:trace contextRef="#ctx0" brushRef="#br0" timeOffset="767.95">1568 537 11178,'0'0'4577,"5"12"-2463,19 49-225,-3 0 0,-3 2 0,-2 0-1,-3 1 1,-3 0 0,3 110 0,-13-174-1871,0 1 1,0-1-1,-1 0 1,1 0 0,0 0-1,0 0 1,0 0-1,-1 0 1,1 0 0,0 0-1,0 0 1,-1 0-1,1 0 1,0 0 0,0 0-1,-1 0 1,1 0-1,0 0 1,0 0 0,0 0-1,-1 0 1,1 0-1,0 0 1,0 0 0,-1 0-1,1 0 1,0-1-1,0 1 1,0 0 0,0 0-1,-1 0 1,1 0-1,0 0 1,0-1 0,0 1-1,0 0 1,-1 0-1,1 0 1,0-1 0,0 1-1,0 0 1,0 0-1,0 0 1,0-1 0,0 1-1,0 0 1,0 0-1,0-1 1,0 1 0,0 0-1,0-1 1,-11-14 690,-5-22-711,1-1 1,3 0-1,-12-54 1,12 43-34,8 31-5,-7-18-476,2 0-1,2 0 1,1-1 0,2 1-1,1-58 1,3 91 496,1 1 0,-1 0 0,0 0 0,1 0-1,0 0 1,-1 0 0,1 0 0,0 0 0,0 0 0,0 0 0,1 0 0,-1 0 0,0 1 0,1-1 0,-1 0 0,1 1 0,0-1 0,-1 1 0,1 0 0,0-1 0,0 1 0,0 0 0,0 0 0,0 0 0,0 0 0,0 1 0,0-1 0,0 0 0,0 1 0,0 0 0,0-1 0,1 1 0,-1 0-1,0 0 1,0 0 0,0 1 0,4 0 0,4 0 1,-1 0-1,0 1 1,1 0-1,-1 0 1,0 1-1,0 1 1,11 5-1,-2 1 4,-1 1 0,1 1-1,-2 1 1,27 25 0,-39-35 50,0 1 1,-1-1-1,1 1 1,-1 0-1,0 1 1,0-1-1,0 0 0,0 1 1,-1 0-1,0-1 1,0 1-1,0 0 1,-1 0-1,1 0 1,-1 0-1,0 0 1,-1 1-1,1-1 1,-1 0-1,0 0 0,0 0 1,-1 1-1,0-1 1,-1 7-1,-1-6 70,0-1 0,-1 0-1,1-1 1,-1 1 0,0-1 0,0 1-1,0-1 1,-1 0 0,1-1-1,-1 1 1,0-1 0,0 0 0,0 0-1,-6 2 1,0 0-56,1-1 1,-1 0-1,0 0 1,0-1-1,0 0 1,-16 1-1,25-4-163,0 0 0,1 0 0,-1 0 0,0 0 0,1-1 0,-1 1 0,1 0 0,-1-1 0,0 1 0,1-1 0,-1 1 0,1-1 0,-1 0 0,1 1 0,0-1 0,-1 0-1,1 0 1,0 0 0,-1 0 0,1 0 0,0-1 0,0 1 0,0 0 0,0-1 0,0 1 0,0 0 0,1-1 0,-1 1 0,0-1 0,1 1 0,-1-1 0,1 1 0,-1-1 0,1 0 0,0 1-1,0-1 1,0 0 0,0-2 0,-1-6-1956,2 0-1,-1 0 1,1 0-1,5-19 1,5-9-7501</inkml:trace>
  <inkml:trace contextRef="#ctx0" brushRef="#br0" timeOffset="1147.76">1888 142 15067,'0'0'5923,"4"10"-3705,48 136 2004,-22-30-2136,18 141-1,-34-188-919,-12-69-1698,0-1-1,1 1 1,-1 0 0,0 0 0,0-1-1,0 1 1,0-1 0,0 0 0,0 1-1,0-1 1,-1 0 0,4-2-1,14-5-8020,-1 1-307</inkml:trace>
  <inkml:trace contextRef="#ctx0" brushRef="#br0" timeOffset="1927.77">2349 557 13115,'0'0'10962,"-11"-7"-8987,-33-24-552,41 30-1341,1-1-1,-1 1 0,0 0 1,1 0-1,-1 0 0,0 0 1,0 0-1,0 1 1,0-1-1,0 1 0,0 0 1,1 0-1,-1 0 0,0 0 1,0 0-1,0 1 0,0-1 1,0 1-1,0 0 1,1 0-1,-1 0 0,0 0 1,0 0-1,1 0 0,-1 1 1,1 0-1,-1-1 0,1 1 1,0 0-1,0 0 1,0 0-1,0 0 0,0 1 1,0-1-1,-2 5 0,-2 2-40,0 0-1,1 0 0,0 1 0,1 0 1,0 0-1,1 0 0,-4 17 1,6-21-15,0 0 0,0 0 0,1 0 1,0 0-1,0 0 0,0 0 1,1 0-1,0 0 0,0 0 1,1 0-1,0 0 0,0-1 0,0 1 1,5 9-1,-5-12-25,0-1-1,0 0 1,0 0-1,0 0 1,1 0-1,-1 0 1,0 0-1,1 0 1,0-1-1,-1 1 1,1-1-1,0 0 1,-1 1-1,1-1 1,0-1-1,0 1 1,0 0-1,0-1 1,0 1-1,0-1 1,0 0-1,0 0 1,0 0-1,0-1 1,0 1-1,0-1 1,0 0-1,0 1 1,0-1-1,0 0 1,3-3-1,0 2-17,-1-1 0,0 0-1,0 0 1,0 0 0,-1 0-1,1-1 1,-1 0 0,0 0-1,0 0 1,0-1-1,-1 1 1,1-1 0,-1 0-1,0 0 1,-1 0 0,1 0-1,-1-1 1,2-5 0,-1 1 5,0 0 0,-1 0 0,0 0 0,0 0 0,-1-1 0,-1 1 0,0 0 0,0 0 0,-3-16 0,1 42 489,6 20-514,-1-25 105,2 0 1,0 0-1,0-1 0,0 0 1,2 0-1,-1 0 1,1-1-1,0 0 0,1 0 1,0 0-1,16 11 0,-20-16-36,1-1-1,-1 0 1,1 0-1,0 0 1,0-1-1,1 1 1,-1-1-1,0-1 1,1 1-1,-1-1 1,1 0-1,0 0 1,-1 0-1,1-1 1,0 0-1,-1 0 1,1 0-1,0-1 1,-1 0-1,1 0 1,-1 0-1,1-1 1,-1 0-1,1 0 1,9-5-1,-10 3-42,0 0-1,0-1 1,0 1 0,0-1-1,-1 0 1,0 0-1,0 0 1,0-1 0,0 0-1,-1 1 1,0-1 0,-1-1-1,1 1 1,-1 0-1,0 0 1,0-1 0,-1 1-1,0-1 1,0 0 0,-1 1-1,0-9 1,0 11 4,0-1 0,0 1 1,0 0-1,0 0 0,-1 0 0,0 0 0,0-1 1,0 1-1,0 0 0,0 0 0,-1 1 0,0-1 1,0 0-1,0 1 0,0-1 0,-1 1 0,1-1 1,-1 1-1,0 0 0,0 0 0,0 0 0,0 1 0,-1-1 1,1 1-1,-1 0 0,1 0 0,-1 0 0,0 0 1,0 0-1,0 1 0,0 0 0,0 0 0,0 0 1,-5 0-1,8 0 9,-1 1 0,0 0 0,0 0 0,1 1 0,-1-1 0,0 0 1,0 0-1,1 1 0,-1-1 0,0 1 0,1 0 0,-1-1 0,0 1 0,1 0 0,-1 0 0,1 0 0,0 0 1,-1 0-1,1 0 0,0 0 0,-1 1 0,1-1 0,-1 2 0,0 1 0,-1 0-1,1 0 1,0 1-1,1-1 1,-1 1-1,1-1 1,0 1-1,-1 7 1,0 9 4,1-1-1,1 1 1,3 20 0,3 1 11,3 0 1,1 0 0,3-1 0,17 40 0,-9-24 45,15 66 1,-16 44-115,-20-175-345,1-75-4761,3 26-1438,4-2-3626</inkml:trace>
  <inkml:trace contextRef="#ctx0" brushRef="#br0" timeOffset="2827.97">2747 497 12915,'0'0'5460,"4"11"-3111,47 167 3089,-50-173-5248,15 47 906,-16-50-1043,1-1 0,0 1 0,-1 0 0,1-1 0,0 1 0,0-1 0,0 1 0,1-1 0,-1 1 0,0-1 0,0 0 0,1 0 0,-1 0 0,1 0 0,-1 0 0,1 0 0,-1 0 0,1 0 0,-1 0 0,1-1 0,0 1 0,0 0 0,-1-1 0,1 0 0,3 1 0,-3-2-23,0 0-1,0 1 1,0-1-1,-1 0 1,1 0 0,0 0-1,-1-1 1,1 1-1,-1 0 1,1-1-1,-1 1 1,1 0 0,-1-1-1,0 0 1,0 1-1,0-1 1,0 0-1,0 0 1,0 1-1,0-1 1,-1 0 0,2-4-1,10-44-34,-7-35-226,-3 96 336,-1 0 0,1 0 0,1-1 0,0 1 0,0 0 0,1-1 0,0 0 0,1 0 0,0 0 0,12 16 0,-15-23-67,0 1 0,1-1 0,-1 0 0,1 0 0,0 0 0,0 0 0,0-1-1,0 1 1,0-1 0,1 0 0,-1 0 0,1 0 0,-1 0 0,1-1 0,0 1 0,0-1 0,0 0-1,-1 0 1,1 0 0,0-1 0,0 1 0,0-1 0,0 0 0,0 0 0,0 0 0,0-1 0,0 0 0,0 1-1,0-1 1,0-1 0,0 1 0,7-4 0,-6 1-28,0 0-1,0 0 1,-1 0-1,1-1 1,-1 0 0,0 0-1,0 0 1,-1 0-1,1-1 1,-1 0 0,0 1-1,-1-1 1,0 0-1,0 0 1,0-1 0,0 1-1,-1 0 1,0 0-1,0-1 1,-1-8-1,1 11-28,-1-1 0,1 0-1,-1 1 1,0-1 0,-1 1-1,1-1 1,-1 1-1,0-1 1,0 1 0,0 0-1,-1-1 1,1 1-1,-1 0 1,0 0 0,0 0-1,-1 0 1,1 0 0,-1 0-1,0 1 1,0-1-1,0 1 1,0 0 0,-1 0-1,1 0 1,-1 0 0,0 1-1,0 0 1,0-1-1,-4 0 1,6 2 18,1 1 1,0 0-1,-1 0 1,1 0-1,0 0 0,-1 0 1,1 0-1,0 1 0,-1-1 1,1 0-1,0 1 1,0-1-1,-1 1 0,1-1 1,0 1-1,0 0 0,0-1 1,0 1-1,0 0 1,-1 0-1,2 0 0,-1 0 1,0 0-1,0 0 0,0 0 1,0 0-1,1 0 1,-1 0-1,0 0 0,1 1 1,-1-1-1,1 0 0,-1 0 1,1 1-1,0-1 1,-1 0-1,1 1 0,0-1 1,0 2-1,-5 61 6,5-56-2,-1 1 12,2 0 0,-1 1 1,1-1-1,1 0 0,0 0 0,0 1 1,0-1-1,1-1 0,1 1 1,4 9-1,-6-15 7,0 0 1,0 1-1,1-1 1,-1 0-1,1 0 0,-1-1 1,1 1-1,0 0 1,0-1-1,1 0 1,-1 0-1,0 0 0,1 0 1,-1 0-1,1-1 1,0 1-1,-1-1 0,1 0 1,0 0-1,0 0 1,0-1-1,0 0 1,0 1-1,0-1 0,-1 0 1,7-2-1,-7 2-13,0-1 0,0-1 0,-1 1 0,1 0 0,-1-1 0,1 1 0,-1-1-1,1 0 1,-1 0 0,0 0 0,0 0 0,0 0 0,0 0 0,0 0 0,0-1 0,-1 1 0,1-1-1,-1 1 1,0-1 0,1 0 0,-1 0 0,-1 1 0,1-1 0,1-5 0,2-12 4,0 1 0,2-30 0,-5 35-35,1 1-4,-2 7-47,0 0 0,1 0 0,0 0 1,0 0-1,1 0 0,-1 0 0,6-11 0,-5 16 59,-1-1-1,0 0 1,1 1-1,0 0 1,-1-1-1,1 1 1,0 0 0,-1 0-1,1 0 1,0 0-1,0 0 1,0 0-1,0 0 1,0 1-1,0-1 1,0 1 0,1 0-1,-1-1 1,0 1-1,0 0 1,0 0-1,0 0 1,0 1-1,0-1 1,0 0 0,1 1-1,1 0 1,7 3 39,0 0 0,0 1 0,-1 0 0,0 0 0,0 1 0,0 0 0,-1 1 1,1 0-1,-2 0 0,1 1 0,-1 1 0,0-1 0,-1 1 0,0 0 0,-1 1 1,1 0-1,6 15 0,-12-23 27,0 1 0,-1 0 0,1 0 0,-1 0 0,1 0 0,-1 0 0,0 0 0,0 0 1,0 0-1,0 0 0,-1 0 0,1 0 0,-1 0 0,0 0 0,0 0 0,0 0 0,0 0 0,0 0 0,-1-1 0,1 1 0,-1-1 1,0 1-1,1-1 0,-1 1 0,0-1 0,-1 0 0,1 0 0,0 0 0,-5 3 0,2-2-165,1 0-1,-1-1 0,0 1 1,0-1-1,0 0 0,0-1 1,-7 3-1,7-4-506,0 1 0,0 0 0,1-1 0,-1 0 0,0 0-1,0 0 1,1-1 0,-7-1 0,-1-4-6571</inkml:trace>
  <inkml:trace contextRef="#ctx0" brushRef="#br0" timeOffset="3482.39">3910 468 14107,'0'0'10742,"-11"2"-9311,5-1-1340,0 0 0,0 0 0,1 1 0,-1 0-1,1 0 1,-1 0 0,1 1 0,0 0 0,0 0 0,0 0-1,0 0 1,1 1 0,-1 0 0,1 0 0,0 0 0,0 0-1,0 1 1,-3 5 0,-2 4 184,1 0-1,1 1 1,0 1 0,-6 19 0,11-29-195,0 1 0,0-1 0,1 0 1,0 1-1,0-1 0,1 0 1,0 1-1,0-1 0,0 1 0,1-1 1,0 0-1,0 1 0,1-1 1,2 9-1,-3-13-66,0 0 1,0 0-1,0-1 0,0 1 1,0 0-1,0 0 0,1 0 1,-1-1-1,1 1 0,-1-1 1,1 1-1,-1-1 0,1 1 1,0-1-1,0 0 0,0 0 1,0 0-1,0 0 0,0 0 1,0 0-1,0-1 0,0 1 1,0-1-1,0 1 0,0-1 1,0 0-1,1 0 0,-1 0 1,0 0-1,0 0 0,0-1 1,0 1-1,1 0 0,-1-1 1,0 0-1,0 1 0,0-1 1,2-2-1,2 0-7,-1 0-1,1 0 1,-1-1 0,0 1-1,0-1 1,-1-1-1,1 1 1,-1-1 0,0 1-1,0-1 1,0 0 0,3-7-1,-1-4 1,0 0 1,-1 0-1,-1 0 0,0-1 0,-1 1 0,-1-1 0,-1 0 0,0 0 0,-1 0 0,-4-31 0,-5-13-135,-25-90-1,31 142 100,-19-75-160,49 187 213,5 0 241,-7-19 284,3 0-1,46 93 1,-74-177-557,0 0 0,0 0-1,0 0 1,0 0 0,0 1 0,0-1 0,0 0 0,0 0-1,0 0 1,0 1 0,0-1 0,0 0 0,0 0-1,0 0 1,0 1 0,0-1 0,0 0 0,0 0-1,0 0 1,1 1 0,-1-1 0,0 0 0,0 0 0,0 0-1,0 0 1,0 0 0,1 1 0,-1-1 0,0 0-1,0 0 1,0 0 0,0 0 0,1 0 0,-1 0-1,0 0 1,0 0 0,0 0 0,0 0 0,1 0 0,-1 1-1,0-1 1,0 0 0,0 0 0,1 0 0,-1 0-1,0-1 1,0 1 0,0 0 0,1 0 0,-1 0-1,0 0 1,0 0 0,0 0 0,1 0 0,-1 0 0,0 0-1,0 0 1,0 0 0,0-1 0,1 1 0,-1 0-1,0 0 1,0 0 0,4-21-1578,-5-33-4852,-3 13-3906</inkml:trace>
  <inkml:trace contextRef="#ctx0" brushRef="#br0" timeOffset="3879.72">4072 26 16668,'0'0'8345,"16"84"-8345,-2-22-600,-2-8-4161,1-6-3497</inkml:trace>
  <inkml:trace contextRef="#ctx0" brushRef="#br0" timeOffset="4655.44">4616 453 11162,'0'0'7383,"-11"-4"-4821,-38-14-628,47 18-1836,0-1 0,-1 1 0,1-1 0,0 1 1,0 0-1,0 0 0,-1 0 0,1 0 0,0 1 0,0-1 0,0 0 0,-1 1 1,1 0-1,0-1 0,0 1 0,0 0 0,0 0 0,0 0 0,0 0 0,0 1 0,1-1 1,-1 0-1,0 1 0,1-1 0,-1 1 0,1 0 0,-3 3 0,-2 3 52,1 1-1,1-1 0,-1 1 1,-4 15-1,6-17 48,-2 7-18,1 0 0,0 1 0,1-1-1,0 1 1,1 0 0,0 26 0,2-36-135,1 0 0,-1 0 1,1 0-1,0 0 0,0-1 1,1 1-1,-1 0 0,1 0 1,0-1-1,4 7 1,-4-8-28,0-1 0,0 0 0,0 0 0,0 0 1,0 0-1,0 0 0,1 0 0,-1 0 0,0-1 1,1 1-1,0-1 0,-1 0 0,1 0 0,0 0 1,0 0-1,0 0 0,-1-1 0,1 1 0,4-1 0,-4 0-18,1 0 0,0 0 0,-1-1-1,1 1 1,-1-1 0,1 0 0,-1 0-1,0 0 1,1-1 0,-1 1 0,0-1-1,0 0 1,0 0 0,0 0-1,0 0 1,0 0 0,-1-1 0,1 1-1,-1-1 1,1 1 0,-1-1 0,0 0-1,0 0 1,-1 0 0,1 0 0,0-1-1,-1 1 1,0 0 0,0-1-1,1-3 1,3-8-31,-1-1 0,-1 1-1,-1-1 1,0 0-1,0-22 1,-2 28 44,1 1 0,-2 0-1,0-1 1,0 1 0,0 0 0,-1 0-1,-1 0 1,1 0 0,-2 0 0,-6-14-1,16 62 152,2-13-60,0 0-1,2-1 1,15 26-1,-23-45-24,1 0 0,1 0 0,-1 0-1,1-1 1,0 0 0,0 0 0,1 0-1,-1 0 1,1 0 0,0-1-1,0 0 1,1 0 0,-1-1 0,1 1-1,0-1 1,0 0 0,0-1 0,10 4-1,-13-6-31,1 0 0,-1 0 1,1 0-1,-1 0 0,1-1 0,-1 1 0,0-1 0,1 0 0,-1 0 0,0 0 1,1 0-1,-1-1 0,0 1 0,0-1 0,0 0 0,0 0 0,0 0 0,-1 0 1,1 0-1,-1-1 0,1 1 0,-1-1 0,0 0 0,0 1 0,0-1 0,0 0 1,0 0-1,-1-1 0,1 1 0,0-5 0,3-6-20,0 0 0,-1-1 1,-1 1-1,0-1 0,1-28 0,-4-2-209,-1 0 1,-3-1-1,-1 1 0,-3 0 0,-1 1 0,-2 0 0,-2 0 0,-31-66 1,41 103 106,3 4 76,-1 1 0,0-1 0,0 1 0,0-1 0,0 1 0,0 0 0,-1-1 0,1 1 0,-1 0 0,1 0 0,-1 0 0,0 0 0,0 0 0,0 0 0,0 1 0,0-1 0,0 1 0,0-1 0,-4 0 0,6 2 11,-1 1 0,0-1 0,0 1-1,1 0 1,-1-1 0,1 1 0,-1 0 0,0-1 0,1 1 0,-1 0 0,1 0 0,0 0 0,-1-1 0,1 1 0,0 0 0,-1 0 0,1 0 0,0 0 0,0 0 0,0 0 0,0 0 0,0 0 0,0 0 0,0 0 0,0-1 0,0 1 0,0 0 0,1 2 0,-1 2 11,0 50 101,2-1 0,3 0 0,2 0 0,2-1 0,3 0 0,2-1 1,2 0-1,23 49 0,-34-89-46,0 0 0,0 0 0,1-1-1,1 0 1,0 0 0,1-1 0,0 1 0,14 12 0,-20-22-601,0 0 0,0 0 1,0 0-1,0 0 0,0 0 0,1-1 1,-1 1-1,0-1 0,0 0 0,1 1 0,-1-1 1,0 0-1,1-1 0,-1 1 0,3-1 1,5 0-6636</inkml:trace>
  <inkml:trace contextRef="#ctx0" brushRef="#br0" timeOffset="5044.77">4988 400 11923,'0'0'6424,"2"8"-3789,17 82 1157,2 13-1335,-18-93-2133,0 0 0,1 0 1,0 0-1,0-1 0,1 0 0,0 0 1,9 13-1,-13-21-294,1 1 0,-1-1 0,0 1 0,0-1 0,1 1 0,-1-1 0,1 0 0,-1 0 0,1 0 0,-1 0 0,1 0 0,0 0 0,0 0 0,-1 0 0,1-1 0,0 1-1,0-1 1,0 1 0,0-1 0,-1 0 0,1 1 0,4-1 0,-3-1 36,-1 0 0,0 0-1,1 0 1,-1 0 0,0 0 0,0-1-1,0 1 1,0-1 0,0 1-1,0-1 1,0 0 0,0 0 0,-1 0-1,4-4 1,3-6 187,-1-1 1,0-1-1,-1 1 1,7-24-1,-8 22-249,-1-1-1,0 0 1,-1 0 0,-1 0-1,0-18 1,-1 30-13,-1 1 1,0-1-1,0 0 1,0 0-1,-1 0 1,1 1-1,-1-1 1,0 0-1,0 1 1,0-1-1,-1 1 1,1-1-1,-1 1 1,0 0-1,0-1 1,0 1-1,0 0 1,-1 0-1,1 0 1,-1 1-1,0-1 1,0 1-1,0-1 1,0 1-1,0 0 1,0 0-1,-5-2 1,13 22-9386,5-4 2024</inkml:trace>
  <inkml:trace contextRef="#ctx0" brushRef="#br0" timeOffset="5764.8">5330 629 10594,'2'4'20658,"-3"-37"-19909,2-46-824,-1 74 2,1-1 1,0 1-1,0 0 1,0 0 0,0 0-1,1 0 1,0 0 0,0 0-1,0 0 1,1 1 0,5-8-1,-7 11 60,0 0-1,0 0 0,0 1 0,0-1 1,0 0-1,0 1 0,0-1 0,0 1 1,0-1-1,0 1 0,0-1 0,1 1 1,-1 0-1,0 0 0,0-1 0,0 1 1,1 0-1,-1 0 0,0 0 0,0 1 1,1-1-1,-1 0 0,0 0 0,0 1 1,0-1-1,1 0 0,-1 1 0,0-1 1,0 1-1,0 0 0,0-1 0,0 1 1,0 0-1,0 0 0,0-1 0,0 1 1,1 2-1,33 37-86,-32-36 77,5 7 121,-1-1 0,0 1 0,0 1 0,-2-1-1,1 1 1,-1 0 0,-1 0 0,0 1 0,-1-1 0,0 1 0,-1 0 0,-1 0 0,1 17 0,-4-29 197,-2-6 28,-2-8 43,3-3-519,1 0 1,0 1-1,1-1 1,3-27-1,-2 36 89,1 1 0,-1-1 0,1 1-1,1-1 1,-1 1 0,1 0 0,1 0 0,-1 0-1,1 0 1,0 0 0,0 0 0,0 1 0,1-1-1,5-5 1,-8 10 28,0 0-1,1 0 1,-1 0 0,0 0-1,1 0 1,-1 1-1,1-1 1,-1 0-1,1 1 1,-1-1 0,1 1-1,-1-1 1,1 1-1,-1 0 1,1 0-1,0-1 1,-1 1 0,1 0-1,-1 1 1,1-1-1,0 0 1,2 1-1,-1 0 15,0 1-1,1-1 1,-1 1-1,0 0 1,0 0-1,0 0 1,0 0-1,0 0 1,4 5-1,1 3 47,0 0 0,0 0 0,-1 1-1,10 19 1,-9 2 179,-8-28-170,1 0 0,0 0 1,0 1-1,0-1 0,0 0 1,1 0-1,2 5 1</inkml:trace>
  <inkml:trace contextRef="#ctx0" brushRef="#br0" timeOffset="6196.93">5747 506 11666,'0'0'12523,"15"65"-10674,-9-45-777,2 0-472,-1-2-336,-2-4-128,0-4-128,-4-5-8,-4-11-1984,-8-9-1657,-2-4-3025</inkml:trace>
  <inkml:trace contextRef="#ctx0" brushRef="#br0" timeOffset="6197.93">5658 229 14323,'0'0'6217,"74"70"-12186</inkml:trace>
  <inkml:trace contextRef="#ctx0" brushRef="#br0" timeOffset="6569.19">5928 623 8914,'0'0'13960,"-11"16"-7217,8-22-6445,1 0 0,0 0 0,0-1 1,1 1-1,0 0 0,-1-10 0,4-74-2070,-1 60 593,-1 28 1076,0-1 1,0 1-1,0 0 0,0 0 1,0-1-1,0 1 0,1 0 1,-1-1-1,1 1 0,-1 0 1,1 0-1,0 0 1,0 0-1,0 0 0,0 0 1,0 0-1,1 0 0,-1 0 1,1 0-1,-1 1 0,1-1 1,0 1-1,-1-1 1,1 1-1,0-1 0,0 1 1,0 0-1,0 0 0,0 0 1,3-1-1,-1 2 78,-1 0 0,1 0 0,-1 0 0,1 1 0,-1-1 0,1 1 0,-1 0 0,1 0 0,-1 0 0,1 0 0,-1 1 0,0-1 0,0 1 0,0 0 0,0 0 0,0 0 0,0 0 0,5 6 0,8 7 246,-1 2 1,25 33-1,-35-43-54,0 0 0,0 0 0,-1 0-1,-1 1 1,1-1 0,-1 1 0,0 0 0,-1 0-1,0 0 1,0 0 0,0 9 0,-2-17-259,0 0 0,0 1 0,0-1 0,0 0 0,0 0 0,0 0-1,0 1 1,-1-1 0,1 0 0,0 0 0,0 0 0,0 0 0,0 1 0,0-1 0,0 0 0,-1 0 0,1 0 0,0 0 0,0 0-1,0 0 1,0 1 0,-1-1 0,1 0 0,0 0 0,0 0 0,0 0 0,-1 0 0,1 0 0,0 0 0,0 0 0,0 0 0,-1 0 0,1 0-1,0 0 1,0 0 0,0 0 0,-1 0 0,1 0 0,0 0 0,0 0 0,0 0 0,-1 0 0,1 0 0,0-1 0,0 1 0,0 0-1,0 0 1,-1 0 0</inkml:trace>
  <inkml:trace contextRef="#ctx0" brushRef="#br0" timeOffset="6932.07">6193 475 15603,'0'0'7730,"0"53"-5089,0-33-1257,0 0-696,2-1-352,3-3-216,-1-4-72,-1-4-48,-3-6-384,-9-10-3169,-3-7-2544,-2-3-1777</inkml:trace>
  <inkml:trace contextRef="#ctx0" brushRef="#br0" timeOffset="6933.07">6096 208 8954,'0'0'8170,"33"55"-8170,-10-36-472,3-3-3609</inkml:trace>
  <inkml:trace contextRef="#ctx0" brushRef="#br0" timeOffset="8040.84">6308 403 5945,'0'0'15001,"1"5"-13957,1 47 567,4 45 186,-5-90-1614,1 0 1,-1 0-1,1 0 1,0 0-1,0-1 1,1 1-1,0-1 0,0 0 1,1 0-1,0 0 1,4 6-1,-7-11-124,1 1 0,-1-1 0,0 1 0,1-1 0,-1 0 0,1 1 1,-1-1-1,1 0 0,0 0 0,0 0 0,-1 0 0,1 0 0,0-1 0,0 1 0,0 0 0,0-1 0,0 0 0,0 1 0,0-1 0,0 0 0,0 0 0,0 0 0,0 0 0,2 0 0,-1-2-23,-1 1 1,1 0-1,0-1 0,0 1 0,-1-1 0,1 0 0,-1 0 1,0 0-1,1 0 0,-1 0 0,0 0 0,0-1 0,-1 1 1,3-3-1,1-5-117,1 1 0,-2-1 0,1 0 1,-1 0-1,-1 0 0,0-1 0,4-19 1,-6 18-100,0 0 1,0 0 0,-1 0-1,0 0 1,-1 0 0,-1 0-1,0 0 1,-4-16 0,6 86 223,5-34 23,1-2 1,10 24 0,-13-39 27,0 1 0,1 0 0,0-1 0,0 1 0,1-1 0,-1-1 0,2 1 0,-1-1 0,8 8 0,-12-13-46,0-1 0,0 1 0,0 0-1,0 0 1,0-1 0,0 1 0,0 0-1,0-1 1,0 1 0,0-1 0,0 1-1,0-1 1,0 0 0,0 0 0,0 1-1,0-1 1,1 0 0,-1 0-1,0 0 1,0 0 0,0 0 0,0 0-1,1 0 1,-1-1 0,0 1 0,0 0-1,0-1 1,2 0 0,-1-1 0,0 1 1,0-1-1,-1 0 1,1 0-1,0 0 0,-1 0 1,1 0-1,-1-1 1,0 1-1,0 0 0,0-1 1,1-3-1,2-9-23,0 0 1,-1 0-1,1-18 0,-3-7-257,-1 31 43,-1 1-1,1-1 1,1 1-1,-1-1 1,2 0-1,-1 1 1,1 0-1,0-1 0,1 1 1,3-9-1,-5 17 169,-1-1-1,1 1 0,-1-1 1,0 1-1,1-1 0,-1 1 1,1 0-1,-1-1 1,1 1-1,-1 0 0,1-1 1,0 1-1,-1 0 0,1-1 1,-1 1-1,1 0 0,0 0 1,-1 0-1,1 0 0,-1 0 1,1 0-1,0 0 0,-1 0 1,1 0-1,0 0 0,-1 0 1,1 0-1,-1 0 1,1 0-1,0 0 0,-1 1 1,1-1-1,-1 0 0,1 0 1,0 1-1,-1-1 0,1 0 1,-1 1-1,1-1 0,-1 1 1,0-1-1,1 1 0,-1-1 1,1 1-1,-1-1 0,0 1 1,1-1-1,-1 1 0,0 0 1,19 31-88,-18-29 87,56 141 631,-30-72 1306,-30-87-1116,1 0 0,1 0 1,0-29-1,1 37-986,1 0 0,0 0 0,0 0 0,1 0 0,-1 0 0,6-10 1,-7 15 86,1 0 0,0 0 1,0 0-1,1 0 0,-1 0 1,0 1-1,1-1 0,-1 0 1,1 1-1,-1-1 0,1 1 1,0 0-1,-1-1 0,1 1 1,0 0-1,0 0 0,0 0 1,0 0-1,0 1 0,0-1 1,4 0-1,-3 1 64,-1 0-1,0 0 1,1 1 0,-1-1 0,1 1-1,-1-1 1,0 1 0,0 0 0,1 0-1,-1 0 1,0 1 0,0-1-1,0 0 1,0 1 0,0-1 0,-1 1-1,1 0 1,0-1 0,-1 1 0,1 0-1,-1 0 1,0 0 0,1 0 0,-1 0-1,0 0 1,0 1 0,-1-1-1,1 0 1,1 4 0,1 4 186,0 0-1,0 0 1,-1 1 0,-1-1 0,1 17 0,-2-27-109,0 1 1,0-1-1,0 1 1,0 0-1,0-1 1,0 1 0,-1-1-1,1 1 1,0-1-1,0 1 1,-1-1 0,1 1-1,0-1 1,-1 1-1,1-1 1,0 1-1,-1-1 1,1 1 0,-1-1-1,1 0 1,-1 1-1,1-1 1,-1 0-1,1 1 1,-1-1 0,1 0-1,-1 0 1,1 0-1,-1 1 1,0-1-1,1 0 1,-1 0 0,1 0-1,-1 0 1,0 0-1,1 0 1,-1 0-1,1 0 1,-1 0 0,0 0-1,1-1 1,-1 1-1,-1 0 22,1 0-1,0-1 0,0 1 1,0 0-1,0-1 1,0 1-1,0-1 0,0 1 1,0-1-1,0 1 1,1-1-1,-1 0 0,0 1 1,0-1-1,0 0 1,1 0-1,-1 0 0,0 0 1,1 1-1,-1-1 0,0 0 1,1 0-1,0 0 1,-1-2-1,0-5-213,1 1 0,0-1 1,0 1-1,1-1 0,0 1 0,1 0 0,-1 0 1,2-1-1,-1 1 0,1 0 0,5-9 0,-7 11 57,1 1 1,0 1-1,1-1 0,-1 0 0,1 0 0,0 1 0,0 0 1,0-1-1,0 1 0,0 0 0,1 1 0,-1-1 0,1 0 0,0 1 1,0 0-1,0 0 0,0 0 0,0 1 0,0-1 0,7-1 1,-9 3 85,1 1 0,-1-1 0,1 0 0,-1 1 0,1 0 0,-1-1 0,0 1 0,1 0 0,-1 0 0,0 0 1,0 1-1,1-1 0,-1 0 0,0 1 0,0 0 0,-1-1 0,1 1 0,0 0 0,-1 0 0,1 0 0,-1 0 1,3 4-1,29 59 974,-22-40-447,28 47 219,-18-44-6447</inkml:trace>
  <inkml:trace contextRef="#ctx0" brushRef="#br0" timeOffset="8828.78">7536 394 9914,'0'0'13870,"0"-7"-12679,-1-15-731,4 25-99,10 46 144,-3-8-222,-2-12-30,2 7 194,23 58 0,-30-86-274,1 1-1,1 0 0,0-1 1,0 0-1,0 0 1,1-1-1,0 1 0,1-1 1,0-1-1,0 1 0,13 9 1,-18-15-145,0 0 1,-1 0 0,1 0-1,0 0 1,-1-1-1,1 1 1,0 0 0,0-1-1,0 1 1,0-1 0,0 0-1,0 0 1,-1 0-1,1 0 1,0 0 0,0 0-1,0 0 1,0 0 0,0-1-1,0 1 1,0-1-1,1 0 1,0-1 48,0 0 0,-1 1-1,1-1 1,-1-1 0,1 1 0,-1 0 0,0 0-1,0-1 1,0 1 0,-1-1 0,1 0 0,1-3-1,3-8 187,0 0-1,-1-1 0,-1 1 0,4-22 0,-4-1-262,-1 1 0,-2-57 0,-1 6 0,0 87-17,0-1-1,0 1 1,0 0 0,0-1-1,0 1 1,0-1-1,0 1 1,0 0 0,0-1-1,0 1 1,0 0 0,0-1-1,0 1 1,0 0 0,1-1-1,-1 1 1,0 0 0,0-1-1,0 1 1,0 0-1,1-1 1,-1 1 0,0 0-1,0-1 1,1 1 0,-1 0-1,0 0 1,1 0 0,-1-1-1,0 1 1,1 0-1,-1 0 1,0 0 0,1 0-1,-1-1 1,0 1 0,1 0-1,14 8-1702,10 19-3351,-24-27 4683,19 25-7698,-1 0-6964</inkml:trace>
  <inkml:trace contextRef="#ctx0" brushRef="#br0" timeOffset="9466.78">8071 482 11402,'0'0'15076,"-11"-6"-14103,-38-14-431,47 20-522,0 0 0,0 0 0,1 0 0,-1 0 0,0 0 0,0 1 0,1-1 0,-1 0 0,0 1 1,0-1-1,1 1 0,-1 0 0,1 0 0,-1-1 0,0 1 0,1 0 0,0 0 0,-1 1 0,1-1 0,0 0 1,-1 0-1,0 2 0,-22 32 266,22-31-240,-3 6 42,0 0-1,1 1 1,1-1-1,0 0 1,0 1-1,1 0 1,0 0-1,1 0 0,0 0 1,1 15-1,1-22-39,-1 0-1,1 1 0,0-1 0,0 0 1,0 1-1,0-1 0,1 0 0,-1 0 0,1 0 1,0 0-1,1-1 0,3 6 0,-4-7-23,0 0 0,0 0 0,1 0 0,-1 0 0,1 0 0,-1-1 0,1 1 0,0-1-1,-1 0 1,1 0 0,0 0 0,0 0 0,0 0 0,0-1 0,0 1 0,0-1 0,0 0-1,0 0 1,6-1 0,-6 1-10,1 0-1,0-1 0,-1 0 1,1 0-1,0 0 0,-1 0 1,1 0-1,-1-1 0,0 1 1,1-1-1,-1 0 0,0 0 1,0-1-1,0 1 0,-1 0 1,5-5-1,-3 1-7,0 1-1,0-1 1,0 0-1,-1 0 1,0-1-1,-1 1 1,1 0 0,1-10-1,1-9-197,-1 0 0,-1 0 0,-2-44 0,-1 65 131,8 10-217,9 22 223,17 38 173,-20-31 652,-1 0 490,-9-26-785,-3-10-287,-4-28-448,1-53 1,2 73 199,1 1 0,0-1 0,0 1 0,1-1 0,0 1 0,1 0 0,0-1 0,0 1 0,1 1 0,8-15 0,-12 21 44,1 0 0,-1 1 0,1-1 0,0 0 0,-1 0 0,1 0 0,0 0 0,0 1-1,-1-1 1,1 0 0,0 1 0,0-1 0,0 0 0,0 1 0,0-1 0,0 1 0,0 0 0,0-1 0,0 1 0,0 0 0,0 0 0,1 0-1,-1-1 1,0 1 0,2 1 0,-1-1 7,0 1 1,0 0-1,-1 0 0,1 0 0,0 0 0,-1 0 1,1 0-1,0 0 0,-1 0 0,0 1 0,1-1 0,-1 1 1,2 1-1,4 8 46,0 0 0,0 0 0,6 18 0,-11-23-17,17 40 171,-15-33-164,1 0 0,0-1 0,1 1 0,0-1 0,1 0 0,0 0 0,1-1 0,0 0 0,19 19 0,-26-29-85,-1-1 0,0 0 0,0 0 0,0 1 0,0-1 0,1 0 0,-1 0 0,0 0 0,0 0 0,0 1 0,1-1 0,-1 0 0,0 0 0,0 0 0,1 0 0,-1 0 0,0 0 0,0 1 0,1-1 1,-1 0-1,0 0 0,0 0 0,1 0 0,-1 0 0,0 0 0,0 0 0,1 0 0,-1 0 0,0 0 0,1 0 0,-1-1 0,0 1 0,0 0 0,1 0 0,-1 0 0,0 0 0,0 0 0,1 0 0,-1-1 0,0 1 0,0 0 0,0 0 0,1 0 0,-1 0 0,0-1 0,2-12-4417,-2 11 4039,0-16-6026</inkml:trace>
  <inkml:trace contextRef="#ctx0" brushRef="#br0" timeOffset="9872.63">8466 153 14163,'0'10'2311,"0"29"-1493,2 0 0,2 0 0,2 0 0,1-1 0,2 0 0,23 63 0,-18-69 813,1 0 0,27 41 1,-16-28 1582,-65-66-755,32 15-2455,0 0 0,1-1 1,-1 1-1,2-1 0,-1-1 0,1 1 1,0-1-1,1 0 0,-1 0 0,2 0 0,-1-1 1,1 1-1,0-1 0,-2-16 0,4 20-15,0 0 0,1 0-1,0 0 1,0 0 0,1-1-1,-1 1 1,1 0 0,0 0 0,0 0-1,1 0 1,0 0 0,-1 0-1,2 1 1,-1-1 0,0 1-1,1-1 1,0 1 0,0 0-1,0 0 1,1 0 0,-1 0-1,1 1 1,0-1 0,0 1 0,0 0-1,1 0 1,5-3 0,-2 3-508,-1 0 1,1 0 0,0 0-1,0 1 1,0 0-1,0 1 1,1 0 0,-1 0-1,14 1 1,41 4-7625,-62-4 8031,48 9-9137</inkml:trace>
  <inkml:trace contextRef="#ctx0" brushRef="#br0" timeOffset="10572.04">9074 640 9658,'0'0'16604,"4"-2"-14645,-1 0-1848,0 0 0,1 0 1,-1-1-1,0 1 0,0-1 1,0 0-1,-1 1 0,1-2 0,-1 1 1,0 0-1,1 0 0,-1-1 1,-1 1-1,1-1 0,0 1 1,-1-1-1,0 0 0,0 0 1,0 0-1,0 0 0,-1 1 1,1-7-1,2-19-199,-2 0 0,-1-29 0,-1 29 195,1-51-155,27 110-575,65 92 573,5 6 17,-95-125 45,0 0 0,0 0 0,0 0 0,-1 0-1,1 1 1,-1-1 0,0 1 0,0-1 0,0 1-1,0-1 1,0 1 0,0 6 0,-2-9-6,1 1 1,-1-1-1,1 1 1,-1-1-1,0 0 1,1 1-1,-1-1 1,0 0-1,0 1 1,0-1-1,0 0 1,0 0-1,0 0 1,-1 0-1,1 0 1,0 0-1,0 0 1,-1 0-1,1 0 1,-1-1-1,1 1 1,-1-1-1,1 1 1,-1-1-1,1 1 1,-1-1-1,1 0 1,-1 0-1,1 0 1,-3 0-1,-9 2 33,-1-2-1,1 1 1,-22-4-1,33 3-41,0 0 0,0 0 0,0-1 0,0 1 1,0-1-1,0 1 0,0-1 0,0 0 0,1 0 0,-1 0 0,0 0 0,0 0 1,1 0-1,-3-3 0,3 3-6,1 0 1,-1 0-1,1 0 1,0 0-1,0 0 1,0 0-1,0 0 1,0 0-1,0 0 1,0 0-1,0-1 1,0 1-1,0 0 1,0 0-1,1 0 1,-1 0-1,0 0 0,1 0 1,-1 0-1,1 0 1,-1 0-1,1 0 1,0 1-1,-1-1 1,1 0-1,0 0 1,0 0-1,-1 1 1,1-1-1,1-1 1,7-5-18,1-1 1,0 1 0,0 1-1,0 0 1,0 0-1,1 1 1,0 1 0,14-5-1,52-25-11,-72 31 37,0 0 0,-1 0 0,0-1 0,1 1 0,-1-1 0,0 0 0,-1 0 0,1 0 0,-1-1 0,0 1 0,0-1 0,3-6 0,-4 7 17,-1 0 0,0 1 0,0-1 1,0 0-1,0 0 0,-1 0 0,0 0 0,0 0 0,0 1 0,0-1 0,0 0 0,-1 0 0,-1-7 0,1 9 18,1 0 1,-1 0-1,0 1 0,0-1 1,0 1-1,0-1 0,0 0 1,0 1-1,0 0 0,0-1 1,0 1-1,0 0 0,-1-1 1,1 1-1,-1 0 0,1 0 1,-1 0-1,1 0 0,-1 1 1,0-1-1,1 0 1,-1 1-1,0-1 0,0 1 1,1-1-1,-1 1 0,0 0 1,0 0-1,0 0 0,1 0 1,-4 0-1,2 1-4,1 0 1,-1 0-1,1 0 0,0 0 1,0 1-1,0-1 1,-1 1-1,1-1 0,1 1 1,-1 0-1,0 0 0,0-1 1,1 1-1,-1 1 1,1-1-1,-1 0 0,1 0 1,0 0-1,0 1 0,0-1 1,0 1-1,1-1 1,-1 0-1,0 1 0,1 0 1,0 4-1,-6 72 711,6-77-740,0 2-12,0 1 0,0-1 0,1 0 0,0 1 0,0-1 0,0 0 0,0 0 0,1 1 0,-1-1 0,1 0 0,0 0 0,0-1 0,1 1 0,-1 0 0,1-1 0,0 1 0,0-1 0,0 0 0,0 0 0,1 0 0,-1-1 0,1 1 0,-1-1 0,1 0 0,0 0 0,0 0 0,0 0 0,0-1 0,0 1 0,1-1 0,7 1 0,10 2-422,1-1 0,0-2 0,0 0 0,37-4-1,-2-4-5214,-12-4-3669</inkml:trace>
  <inkml:trace contextRef="#ctx0" brushRef="#br0" timeOffset="10961.3">10132 375 13555,'0'0'14558,"-11"8"-14177,2 1-240,-1-1-1,1 1 1,1 1 0,0-1 0,0 1-1,1 1 1,0 0 0,1 0-1,0 0 1,1 1 0,0-1-1,1 1 1,-3 13 0,5-18-67,0-1 1,1 1-1,0 0 0,1 0 1,-1 0-1,1 0 0,1 0 1,-1 0-1,1 0 0,0 0 1,3 8-1,-2-12-81,-1 0 0,1 0 1,0-1-1,0 1 0,0-1 0,0 1 0,0-1 0,1 0 0,-1 1 0,1-1 1,-1-1-1,1 1 0,0 0 0,0-1 0,0 1 0,0-1 0,0 0 0,0 0 0,0 0 1,0 0-1,0-1 0,1 1 0,-1-1 0,0 0 0,6 0 0,-2 0-227,0 0-1,-1 0 0,1-1 0,-1 0 1,1-1-1,-1 1 0,1-1 0,-1 0 1,0-1-1,8-4 0,31-23-4282,-15 2-1381</inkml:trace>
  <inkml:trace contextRef="#ctx0" brushRef="#br0" timeOffset="12829.47">10248 98 10066,'0'0'9135,"0"12"-7294,4 36-502,2 0-1,3-1 1,19 65 0,-12-53 420,-3 0 1,7 70 0,-29-181-775,-3-39-804,12 85-299,-1 0-1,2 0 1,-1-1-1,1 1 1,0 0 0,0 0-1,1 0 1,-1 0-1,1 0 1,1 0 0,-1 0-1,4-5 1,-5 9 73,0 1 0,0-1 1,0 1-1,0-1 1,0 1-1,0-1 0,0 1 1,0 0-1,1 0 0,-1-1 1,0 1-1,1 0 0,-1 0 1,1 0-1,-1 1 0,1-1 1,0 0-1,-1 0 1,1 1-1,0-1 0,-1 1 1,1 0-1,0-1 0,0 1 1,-1 0-1,1 0 0,0 0 1,0 0-1,0 0 1,-1 1-1,1-1 0,0 1 1,-1-1-1,1 1 0,0-1 1,-1 1-1,1 0 0,0 0 1,-1 0-1,1 0 0,-1 0 1,0 0-1,1 0 1,-1 0-1,0 1 0,0-1 1,0 0-1,2 3 0,6 7 34,-1 0 0,-1 0 0,1 1 0,9 23 0,-10-20 133,0 0 1,0-1 0,1 0 0,1 0-1,18 22 1,-22-32 0,0 1-1,0-1 1,0 0-1,0-1 1,1 1 0,-1-1-1,1 0 1,0 0-1,0-1 1,0 0 0,0 0-1,1 0 1,-1-1-1,1 0 1,-1 0 0,0-1-1,10 0 1,-12 0-103,0 0 0,0 0 0,1-1 0,-1 0 0,0 0 0,0 0 0,0 0 0,0-1 0,0 1 0,0-1 0,-1 0 0,1 0 0,0-1 0,-1 1 0,0-1 0,0 1 0,1-1 0,-1 0 0,-1-1 0,1 1 0,0 0 0,-1-1 0,0 1 0,0-1 0,0 0 0,0 0 0,-1 0 0,1 0 0,-1 0 0,0 0 0,1-8 0,-1 7-37,-1 0 0,1 0 0,-1 0 1,0 0-1,0 0 0,-1 0 0,1 0 0,-1 1 1,0-1-1,-1 0 0,1 0 0,-1 1 0,0-1 1,0 1-1,0-1 0,-1 1 0,0 0 0,0 0 0,0 0 1,0 0-1,0 0 0,-1 1 0,1 0 0,-1-1 1,0 1-1,0 1 0,-6-4 0,9 6 13,0-1-1,-1 1 1,1-1-1,0 1 1,-1 0-1,1 0 1,0-1-1,-1 1 1,1 0-1,0 0 1,-1 0-1,1 1 1,0-1-1,-1 0 1,1 0-1,0 1 1,-1-1-1,1 1 1,0-1-1,0 1 1,-1 0-1,1-1 1,0 1-1,0 0 1,0 0-1,0 0 1,0 0-1,0 0 1,0 0-1,0 0 1,0 0-1,1 0 1,-1 0-1,0 1 1,1-1-1,-1 0 0,1 0 1,-1 1-1,1-1 1,0 0-1,-1 3 1,-2 7-18,-1 1 0,2 0 1,-2 17-1,3-26 29,0 9 55,0 1-1,0-1 1,1 1 0,1-1-1,0 0 1,6 24 0,-7-33-50,1 0 1,0 0-1,0 0 0,0-1 1,0 1-1,1 0 0,-1-1 1,1 1-1,0-1 0,-1 1 1,1-1-1,0 0 0,0 0 1,1 0-1,-1 0 0,0 0 1,1-1-1,-1 1 0,1-1 1,-1 1-1,1-1 1,0 0-1,-1 0 0,1 0 1,0 0-1,0-1 0,0 1 1,0-1-1,0 0 0,0 1 1,0-1-1,0-1 0,0 1 1,5-1-1,-6 0-12,1 0 0,-1 0 0,0 0 0,1 0 0,-1 0 0,0 0 0,0-1 0,0 1 0,0-1 0,0 1 0,0-1 0,0 0 0,0 0 0,-1 0 0,1 0 0,-1 0 0,1 0 0,-1 0 0,0-1 0,0 1 0,0 0 0,0-1 0,0 1 0,-1-1 0,1 1 0,-1-1 0,1-2 0,1-11 0,0-1 0,-1 1 0,-2-18 0,1 18 0,-6-108-1034,6 124 1028,0-1 0,0 1 0,0 0 0,0 0 0,0 0 0,0-1 0,0 1 0,0 0 0,0 0 0,0-1 0,0 1 0,0 0 0,0 0 0,1 0 0,-1-1-1,0 1 1,0 0 0,0 0 0,0 0 0,0-1 0,0 1 0,0 0 0,1 0 0,-1 0 0,0 0 0,0-1 0,0 1 0,0 0 0,1 0 0,-1 0 0,0 0-1,0 0 1,0 0 0,1 0 0,-1-1 0,0 1 0,0 0 0,0 0 0,1 0 0,-1 0 0,0 0 0,0 0 0,1 0 0,-1 0 0,13 7-92,10 12 76,-12-5 17,-1 1 0,0 1 1,-1-1-1,10 23 0,-14-26 43,0 0 1,1 0 0,1-1 0,0 0-1,0 0 1,1 0 0,0-1 0,1-1-1,16 15 1,-23-22-25,0 0-1,0 0 1,1-1 0,-1 1-1,0-1 1,1 1 0,-1-1-1,1 0 1,0 0-1,-1 0 1,1 0 0,0 0-1,0-1 1,0 1 0,0-1-1,-1 0 1,1 0-1,0 0 1,0 0 0,0 0-1,0-1 1,0 1 0,-1-1-1,1 0 1,0 1-1,0-1 1,-1-1 0,1 1-1,-1 0 1,1-1 0,-1 1-1,0-1 1,1 0 0,-1 0-1,0 0 1,0 0-1,0 0 1,0 0 0,-1 0-1,1-1 1,2-4 0,1-3 40,1-2 1,-2 1-1,0 0 1,0-1-1,-1 0 1,-1 0-1,0 0 0,1-18 1,-1 2-55,0 19 0,-1 0 0,0-1 0,-1 1 0,0 0 0,0-1 0,-1 1 0,0 0 0,-1-1 0,-4-14 0,6 24-1,0 0 1,0-1-1,0 1 0,0 0 1,0 0-1,0-1 0,0 1 1,0 0-1,0 0 0,0-1 1,-1 1-1,1 0 0,0 0 1,0 0-1,0-1 1,0 1-1,0 0 0,0 0 1,-1 0-1,1-1 0,0 1 1,0 0-1,0 0 0,-1 0 1,1 0-1,0 0 0,0-1 1,0 1-1,-1 0 0,1 0 1,0 0-1,0 0 0,-1 0 1,1 0-1,0 0 0,0 0 1,-1 0-1,1 0 0,0 0 1,0 0-1,-1 0 1,1 0-1,0 0 0,0 0 1,-1 0-1,1 0 0,0 0 1,0 0-1,-1 1 0,1-1 1,-5 17-74,3 26-36,2-43 110,0 28 15,2 0 1,0 0-1,2-1 1,1 1-1,1-1 1,1 0-1,2 0 1,0-1-1,2 0 1,1-1-1,1 0 1,1-1-1,18 24 1,-12-22-16,-2-2 0,23 41 0,-37-58 0,0 0 0,-1 0 0,0 1 0,0 0 0,-1-1 0,0 1 0,0 0 0,-1 0 0,0 0 0,0 14 0,-2-20 0,1 0 0,-1 0 0,0 0 0,0 0 0,1 0 0,-1 0 0,-1 0 0,1-1 0,0 1 0,0 0 0,-1-1 0,1 1 0,-1-1 0,1 1 0,-1-1 0,1 0 0,-1 0 0,0 1 0,0-1 0,0-1 0,0 1 0,1 0 0,-1 0 0,0-1 0,0 1 0,-1-1 0,1 1 0,0-1 0,0 0 0,0 0 0,0 0 0,0 0 0,0 0 0,-3-1 0,-1 1 0,-1 0 0,1-1 0,-1 0 0,1 0 0,0-1 0,0 1 0,-1-1 0,1-1 0,0 1 0,-8-5 0,8 2 0,1-1 1,-1 1-1,1-1 0,0 0 1,0-1-1,1 1 0,-1-1 1,1 0-1,1 0 0,0 0 0,0 0 1,0 0-1,1-1 0,-3-14 1,2 1-6,0 0 0,2 0 1,0 0-1,4-28 0,-2 42-18,-1 0-1,2 0 0,-1 0 0,1 1 1,0-1-1,0 1 0,1-1 0,0 1 1,0 0-1,0 0 0,1 0 1,0 1-1,0-1 0,1 1 0,-1 0 1,8-6-1,4-2-174,2 1 0,-1 0 1,39-17-1,-43 24 136,-1 0-1,1-2 1,-1 1 0,0-2 0,-1 0-1,0 0 1,0-1 0,0 0-1,-1-1 1,-1 0 0,13-17 0,-21 25 79,1-1 0,-1 0 1,0 0-1,0 1 0,0-1 1,0 0-1,-1 0 0,1 0 1,-1 0-1,0 0 0,0 0 1,0 0-1,0 0 0,0 0 1,-1 0-1,1 0 0,-1 0 1,0 1-1,0-1 0,0 0 1,0 0-1,0 1 0,-1-1 1,1 0-1,-4-3 0,3 3 8,-1 0-1,0 0 1,0 0 0,0 0-1,0 1 1,0-1-1,0 1 1,-1 0-1,1 0 1,-1 0 0,0 1-1,1-1 1,-1 1-1,0 0 1,0 0-1,0 0 1,0 0 0,-7 1-1,10 0-25,0 1 0,0-1 1,1 1-1,-1-1 0,0 1 0,0-1 0,0 1 1,1 0-1,-1 0 0,0-1 0,1 1 0,-1 0 0,0 0 1,1 0-1,-1 0 0,1-1 0,-1 1 0,1 0 0,0 0 1,-1 0-1,1 0 0,0 0 0,0 0 0,0 0 0,0 0 1,0 2-1,-4 31 74,4-33-64,0 13 45,0 1 0,1-1 0,1 1 0,0-1 1,1 0-1,1 0 0,0 0 0,6 14 0,-8-22-47,1-1-1,-1 1 1,1-1 0,1 1-1,-1-1 1,1 0 0,0 0-1,0-1 1,0 1 0,1-1-1,-1 0 1,1 0 0,0 0-1,0-1 1,1 0 0,-1 0-1,1 0 1,-1 0 0,1-1-1,0 0 1,9 2 0,-13-4-3,0 0 1,0 0 0,1 0 0,-1 0 0,0-1 0,0 1 0,0-1 0,0 1 0,0-1 0,0 0-1,0 0 1,0 0 0,0 0 0,0 0 0,-1 0 0,1 0 0,0-1 0,-1 1 0,1 0 0,-1-1-1,1 0 1,-1 1 0,1-1 0,-1 0 0,0 0 0,1-3 0,5-8 39,-1 0 1,0-1-1,4-15 1,1-3-6,-5 19-39,25-51 0,-30 61 0,1 0 0,0 0 0,0 0 0,0 0 0,1 0 0,-1 0 0,1 1 0,-1-1 0,1 1 0,0 0 0,0-1 0,0 1 0,0 1 0,0-1 0,5-2 0,-7 5-1,0-1 0,1 0 0,-1 0 0,0 0 0,0 1 0,0-1 0,1 1 0,-1-1 0,0 1 0,0-1 1,0 1-1,0 0 0,0-1 0,0 1 0,0 0 0,0 0 0,0 0 0,0 0 0,-1 0 0,1 0 0,0 0 0,-1 0 0,1 0 0,0 0 0,-1 0 0,0 0 0,1 0 0,-1 1 0,0-1 0,1 2 0,11 47-38,-10-42 36,-1 2-22,2-1 1,-1 0-1,1 0 1,1 0-1,0 0 1,0 0-1,0-1 1,1 0-1,0 0 1,1 0-1,0 0 1,12 11-1,-9-12-73,0 0 0,0-1 1,1 0-1,-1-1 0,1 0 0,0 0 0,1-1 0,-1 0 0,1-1 0,0-1 0,13 3 0,60 4-3181,-24-5-1895,7-3-4395</inkml:trace>
  <inkml:trace contextRef="#ctx0" brushRef="#br0" timeOffset="13497.66">12502 409 10218,'0'0'6888,"-12"-1"-4463,0-1-2100,-2 1 486,1 0-1,-1 0 1,-15 2-1,24 0-618,0-1 1,0 1-1,0 0 0,0 1 0,0-1 1,0 1-1,0 0 0,1 0 0,-1 1 1,1 0-1,-1-1 0,1 1 0,-6 6 1,3-1 8,1 0 1,0 0 0,0 1 0,1 0 0,0 0 0,0 0 0,1 0 0,1 1-1,-1 0 1,-1 12 0,4-18-132,0-1-1,1 1 0,-1 0 1,1-1-1,0 1 0,0 0 0,1 0 1,-1-1-1,1 1 0,-1 0 1,1-1-1,1 1 0,1 5 1,-1-7-34,-1 0 0,1 0 1,0 0-1,-1 0 1,1 0-1,0 0 0,0 0 1,0-1-1,1 1 0,-1-1 1,0 0-1,0 0 1,1 0-1,-1 0 0,1 0 1,-1 0-1,1 0 1,-1-1-1,1 1 0,0-1 1,4 0-1,-2 0-9,0 0 1,0 0-1,0-1 0,0 1 1,0-1-1,0 0 0,0-1 1,0 1-1,-1-1 0,1 0 0,0 0 1,-1-1-1,1 1 0,-1-1 1,0 0-1,0 0 0,0 0 1,0-1-1,-1 1 0,1-1 1,-1 0-1,0 0 0,0 0 1,-1-1-1,1 1 0,-1-1 1,4-8-1,0-3-58,-1 1 0,0-1 0,-1-1 0,-1 1 0,-1 0 0,0-1 0,-1-19 0,-1 35 29,1-6-13,-1 0 0,-1 0 0,1 0 0,-1 0 1,0 0-1,-3-7 0,10 63 37,5-10 136,21 54 0,-28-82-142,1-1 0,0 0 1,0 0-1,1-1 0,1 0 1,-1 0-1,2 0 0,-1-1 1,1 0-1,12 10 0,-18-16-99,0-1-1,0 0 0,1 1 0,-1-1 1,0 0-1,1 0 0,-1 0 1,0-1-1,1 1 0,-1 0 1,1-1-1,-1 0 0,1 1 1,-1-1-1,1 0 0,-1 0 1,1-1-1,4 0 0,-5 0-307,-1 1-1,1-1 0,0 0 1,-1 0-1,1 0 1,-1 0-1,1 0 0,-1 0 1,1-1-1,-1 1 1,0 0-1,0-1 0,0 1 1,1-1-1,-1 1 1,1-4-1,6-18-7619</inkml:trace>
  <inkml:trace contextRef="#ctx0" brushRef="#br0" timeOffset="14075.79">12652 298 14067,'0'0'4036,"4"12"-2465,52 124 3632,-49-119-4549,2-1 1,0 1-1,1-2 1,0 0-1,1 0 1,25 24-1,-36-38-578,1 0 0,-1-1 1,1 1-1,0-1 0,-1 1 0,1-1 0,0 1 0,-1-1 0,1 1 0,0-1 0,0 0 0,0 0 0,-1 1 1,1-1-1,0 0 0,0 0 0,0 0 0,0 0 0,0 0 0,-1 0 0,1 0 0,0 0 0,0 0 0,0 0 1,0 0-1,-1 0 0,1-1 0,1 0 0,0 0-15,-1 0 0,0 0 0,1-1 0,-1 1 1,0 0-1,0-1 0,1 0 0,-1 1 0,0-1 0,-1 1 0,1-1 0,1-2 0,12-56-52,-14 58 15,4-83-560,-3 28-164,2 56 407,5 10 146,7 15 86,-13-21 57,6 9 3,0 0 0,1 0 0,0-1 0,18 17 1,-25-26 7,1 0 0,-1 0 0,0 0 0,1 0 0,-1 0 0,1 0 0,0 0 0,-1-1 0,1 0 0,0 1 0,0-1 0,0 0 0,0 0-1,0-1 1,0 1 0,0-1 0,0 1 0,0-1 0,1 0 0,-1 0 0,0 0 0,0-1 0,0 1 0,0-1 0,0 0 0,0 0 0,0 0 0,5-2 0,-5 0 8,0 0-1,0-1 1,0 1-1,-1-1 0,1 0 1,-1 0-1,0 0 1,0 0-1,0 0 0,0 0 1,-1 0-1,0-1 1,0 1-1,0-1 1,0 1-1,-1-1 0,1 1 1,-1-1-1,-1 1 1,0-7-1,1 7-6,1 1 0,-2 0 0,1 0 0,0 0 0,-1 0 0,1 0-1,-1 0 1,0 0 0,0 0 0,0 0 0,0 0 0,-1 1 0,1-1 0,-1 0 0,0 1 0,0-1 0,1 1 0,-2 0-1,1-1 1,0 1 0,0 0 0,-1 0 0,1 0 0,-1 1 0,0-1 0,1 1 0,-1-1 0,0 1 0,0 0 0,-4-1-1,5 2 0,0 1-1,1-1 0,-1 1 1,0-1-1,1 1 0,-1 0 1,0 0-1,1 0 1,-1 0-1,1 0 0,0 0 1,-1 0-1,1 1 0,0-1 1,0 0-1,0 1 0,0-1 1,0 1-1,0-1 0,0 1 1,0 0-1,0-1 0,1 1 1,-1 0-1,1-1 0,-1 1 1,1 2-1,-13 56 249,12-55-188,-1 8 17,0 0 0,1 0-1,0 0 1,1 0 0,1 0-1,2 16 1,-2-25-123,-1-1 0,1 0 0,0 0 0,0 0 1,1 0-1,-1 0 0,1 0 0,-1 0 0,1 0 0,0 0 0,0-1 0,0 1 0,0-1 0,1 1 1,-1-1-1,1 0 0,-1 0 0,1 0 0,0 0 0,0-1 0,0 1 0,0-1 0,0 0 0,0 1 1,0-2-1,0 1 0,1 0 0,-1 0 0,6-1 0,52-1-4119,-5-17-4185,-22 1 1151</inkml:trace>
  <inkml:trace contextRef="#ctx0" brushRef="#br0" timeOffset="14474.66">13299 326 15195,'0'0'8586,"-60"36"-5665,41-13-1177,2 3-640,2 4-264,4 1-95,6-1-145,5-2-360,0-3-240,18-4-96,11-4-280,16-5-616,28-11-1449,-10-1-2808,-2-2-3385</inkml:trace>
  <inkml:trace contextRef="#ctx0" brushRef="#br0" timeOffset="15398.89">13996 352 13339,'0'0'8378,"-10"-9"-6870,-33-27-452,41 35-996,0 0 0,0-1 0,0 1 0,0 0 0,-1 1 0,1-1-1,0 0 1,-1 0 0,1 1 0,0 0 0,-1-1 0,1 1 0,-1 0 0,1 0 0,-1 0-1,1 1 1,-1-1 0,1 1 0,0-1 0,-1 1 0,1 0 0,0 0 0,0 0 0,-1 0-1,1 0 1,0 0 0,0 0 0,-3 4 0,-2 0 139,1 1 1,-1 1-1,2-1 0,-1 1 1,-8 12-1,9-10-85,-1-1-1,2 1 1,-1 0 0,1 1 0,0-1-1,1 1 1,0 0 0,1 0 0,0 0-1,0 0 1,1 0 0,1 0 0,-1 0-1,2 0 1,-1 0 0,3 11 0,-2-19-87,-1 0 1,1 0 0,0 0 0,0 0 0,0 0 0,0-1 0,0 1 0,0 0 0,0-1-1,1 1 1,-1-1 0,1 1 0,-1-1 0,1 0 0,-1 1 0,1-1 0,0 0-1,-1 0 1,1 0 0,0-1 0,0 1 0,0 0 0,0-1 0,0 1 0,0-1-1,0 1 1,0-1 0,0 0 0,0 0 0,0 0 0,0 0 0,0 0 0,0-1 0,0 1-1,0 0 1,0-1 0,0 0 0,0 1 0,0-1 0,1-1 0,3 0 2,0-1 1,0 0 0,0 0-1,-1 0 1,0-1 0,0 0-1,0 0 1,0 0 0,0-1-1,-1 1 1,7-10 0,-5 3-20,-1 0 0,-1-1 1,0 0-1,0 0 1,-2 0-1,1 0 0,-1 0 1,-1 0-1,0 0 1,-1-1-1,0 1 1,-4-21-1,-3-16-278,-25-83 0,26 107 116,-1-4 36,5 19 80,0 1 0,-1-1 0,1 1 0,-2 0 0,-6-14 0,9 73 162,9 8 51,3-1 0,2 0 0,35 92 0,-44-138-68,1 0 1,0-1-1,0 0 0,1 1 1,0-2-1,1 1 0,0-1 1,1 0-1,14 13 0,-19-19-78,0-1-1,0 1 0,0-1 0,0 0 0,1 0 0,-1 0 0,1-1 1,-1 1-1,1-1 0,-1 0 0,1 0 0,0 0 0,0-1 0,0 1 1,-1-1-1,1 0 0,0 0 0,0 0 0,0 0 0,0-1 0,-1 1 0,1-1 1,0 0-1,0 0 0,-1-1 0,1 1 0,-1-1 0,1 0 0,-1 0 1,0 0-1,0 0 0,5-5 0,1 0-51,-1-1 0,0 0 0,0-1 0,-1 1 1,0-2-1,-1 1 0,8-15 0,-11 18 4,0-1-1,0 0 1,0 1-1,-1-1 1,0 0 0,-1 0-1,0 0 1,0 0-1,0-1 1,-1 1 0,0 0-1,-2-14 1,2 20 9,0 0 1,0 0-1,0 0 1,-1 0-1,1 0 1,0 0-1,-1 0 1,1 0-1,-1 0 1,0 0-1,1 0 1,-1 0-1,0 0 1,1 0-1,-1 0 1,0 0-1,0 1 1,0-1-1,0 0 0,0 1 1,0-1-1,0 0 1,0 1-1,0-1 1,0 1-1,0 0 1,0-1-1,0 1 1,0 0-1,0 0 1,0 0-1,-1 0 1,1 0-1,0 0 1,0 0-1,0 0 1,0 0-1,0 0 1,0 0-1,-2 1 1,0 0 4,1 0 0,-1 0 1,0 0-1,1 0 1,-1 0-1,1 1 1,0-1-1,-1 1 1,1 0-1,0-1 1,0 1-1,0 0 0,0 0 1,0 1-1,-2 3 1,0 3 24,0 0 1,1 0 0,-1 1-1,2-1 1,0 1-1,0-1 1,0 1-1,2 0 1,-1 0 0,1 0-1,0 0 1,1-1-1,4 19 1,-4-23-13,0 0 1,1 0-1,-1 0 1,1-1 0,0 1-1,1-1 1,-1 0-1,1 1 1,0-1-1,0 0 1,0-1-1,1 1 1,-1 0-1,1-1 1,0 0-1,0 0 1,0 0-1,0 0 1,0-1-1,1 0 1,-1 0-1,1 0 1,0 0-1,-1-1 1,1 1-1,0-1 1,0 0-1,8 0 1,-8-1-12,0 0 0,0 1 0,0-2 0,0 1 0,-1-1 0,1 1 0,0-1 0,0-1 0,0 1 0,-1-1 0,1 1 0,-1-1 0,1-1 0,-1 1 0,0-1 0,0 1 0,7-7 0,-7 4 0,0 1 0,-1-1 0,0 0 0,0 0 0,0 0 0,0 0 0,-1 0 0,0-1 0,0 1 0,0-1 0,-1 1 0,0-1 0,0 0 0,0 1 0,-1-8 0,0-52-12,-1 41-46,4-45 1,-3 67 42,0 1 0,0 0 0,0 0 0,0 0 0,0 0 0,1 0 0,-1 0 0,0-1 0,1 1 1,-1 0-1,1 0 0,-1 0 0,1 0 0,-1 0 0,1 0 0,0 0 0,-1 1 0,1-1 0,0 0 0,0 0 0,0 0 0,0 1 0,-1-1 0,1 0 0,0 1 0,0-1 0,0 1 0,1-1 0,-1 1 0,0 0 0,0-1 0,0 1 0,0 0 0,0 0 0,0 0 0,0 0 0,1 0 0,-1 0 0,0 0 0,0 0 0,0 0 0,0 0 0,0 1 0,0-1 0,0 0 0,1 1 0,-1-1 0,0 1 0,0-1 0,0 1 0,-1 0 0,1-1 0,2 2 0,4 3 0,0 0 0,0 0 0,0 1 0,0 0 0,8 9 0,8 14-1,24 39 0,-39-56 22,-1 0 0,-1 0 0,0 1-1,-1-1 1,-1 1 0,6 23-1,-10-34 4,0-1 0,1 1-1,-1-1 1,0 1-1,0-1 1,-1 1-1,1-1 1,0 0 0,0 1-1,-1-1 1,1 1-1,-1-1 1,1 0-1,-1 1 1,0-1 0,1 0-1,-1 0 1,0 1-1,0-1 1,0 0-1,0 0 1,0 0 0,0 0-1,0 0 1,0 0-1,0 0 1,-2 0-1,-1 1 66,-1 0 0,1 0 0,-1 0 0,0-1 0,1 0 0,-1 0 0,0 0 0,-8 0 0,-46-5-1745,15-9-5101,29 3-244</inkml:trace>
  <inkml:trace contextRef="#ctx0" brushRef="#br0" timeOffset="15964.82">15028 221 9394,'0'0'9027,"-12"-2"-6852,12 2-2173,-14-2 830,0 0-1,0 1 1,-1 0-1,1 1 1,-21 3-1,32-3-760,-1 1 0,0-1 0,1 1-1,-1 0 1,1 0 0,-1 1 0,1-1 0,-1 1-1,1 0 1,0 0 0,0 0 0,0 0 0,0 0-1,0 1 1,0-1 0,1 1 0,-1 0 0,1 0-1,0 0 1,0 0 0,0 0 0,0 0 0,0 1-1,1-1 1,-1 1 0,1-1 0,0 1 0,0-1-1,0 1 1,0 6 0,1-4-76,0-1 0,0 1 0,0 0 0,0-1 0,1 1 0,0 0 0,0-1 0,1 1 0,0-1 0,0 1 1,0-1-1,0 0 0,1 0 0,0 0 0,0 0 0,0-1 0,1 1 0,-1-1 0,1 1 0,6 3 0,7 7-233,2-2-1,-1 0 1,41 19 0,-37-21 25,-1 2 1,22 15-1,-43-28 219,0 0 0,1 0 0,-1 1 0,1-1 0,-1 0 0,0 0 0,0 0 0,1 1 0,-1-1 0,0 0 1,1 1-1,-1-1 0,0 0 0,0 0 0,0 1 0,1-1 0,-1 0 0,0 1 0,0-1 0,0 1 0,0-1 0,0 0 0,1 1 0,-1-1 0,0 1 0,0-1 0,0 0 0,0 1 1,0-1-1,0 0 0,0 1 0,-1-1 0,1 1 0,0-1 0,0 0 0,0 1 0,0-1 0,0 0 0,-1 1 0,1 0 0,-19 8 134,-35-1-36,48-8-89,-10 3-470,-53 3 498,39-14-2859,29 7 2425,0 1 0,0-1 1,0 0-1,0 0 1,0 0-1,0 1 1,0-1-1,0 0 0,0-1 1,0 1-1,1 0 1,-1 0-1,0 0 1,1 0-1,-1 0 0,1-1 1,-1 1-1,1-2 1,-2-15-7249</inkml:trace>
  <inkml:trace contextRef="#ctx0" brushRef="#br0" timeOffset="16390.74">15172 314 12163,'0'0'6001,"20"56"-4073,-10-28 481,1-1-553,0 0-383,0-4-489,-1-5-456,-2-6-312,-2-5-120,-5-5-96,-2-11-1104,-9-6-1945,-2-2-3912</inkml:trace>
  <inkml:trace contextRef="#ctx0" brushRef="#br0" timeOffset="16391.74">15166 117 11450,'0'0'2625,"68"68"-2681,-42-46-1800</inkml:trace>
  <inkml:trace contextRef="#ctx0" brushRef="#br0" timeOffset="16922.43">15453 330 12547,'0'0'10419,"-12"-1"-8713,10 0-1653,-1 1 20,0-1-1,0 1 0,-1-1 1,1 1-1,0 0 1,0 0-1,-1 0 0,1 1 1,0-1-1,0 1 1,-1 0-1,1 0 1,0 0-1,0 0 0,0 1 1,0-1-1,0 1 1,1-1-1,-1 1 1,0 0-1,1 0 0,-1 1 1,1-1-1,0 0 1,0 1-1,0-1 0,0 1 1,0 0-1,-2 3 1,0 3 46,0 0 0,1 1 0,0-1 0,1 0 0,0 1 0,0-1 0,1 1 1,0 0-1,2 15 0,-2-23-111,1 1 1,0-1 0,1 0-1,-1 0 1,0 0-1,1 1 1,-1-1-1,1 0 1,0 0 0,-1 0-1,1 0 1,0 0-1,0 0 1,1 0 0,-1 0-1,0-1 1,1 1-1,-1 0 1,1-1-1,-1 1 1,1-1 0,0 1-1,-1-1 1,1 0-1,0 0 1,0 0 0,0 0-1,0 0 1,0 0-1,0-1 1,0 1-1,1 0 1,-1-1 0,0 0-1,0 0 1,0 1-1,1-1 1,-1 0 0,0-1-1,0 1 1,0 0-1,0-1 1,1 1-1,-1-1 1,0 0 0,0 1-1,3-3 1,0 1-23,0-1 0,-1 1 0,0-1 0,1 0 0,-1 0 0,0 0 0,0 0 0,-1-1 0,1 0 0,-1 0 0,1 0 0,-1 0 0,-1 0 0,1 0 0,-1-1 1,1 0-1,-1 1 0,0-1 0,2-9 0,-1 3-45,0-1-1,-1 0 1,0 0 0,-1-1 0,0 1 0,-1 0 0,-1-15 0,-3 16 178,0 23-118,-1 24-56,8-4 56,0-1 0,3 0 1,0 1-1,2-2 0,19 50 0,-15-50 102,-2 0 0,-1 1 0,-2 0-1,0 1 1,2 52 0,-9-82-97,0 1 0,0-1-1,0 0 1,0 0 0,-1 0 0,1 0-1,-1 0 1,0 0 0,1 0-1,-1 0 1,0-1 0,0 1 0,0 0-1,0 0 1,0-1 0,-1 1 0,1 0-1,0-1 1,-1 0 0,1 1 0,-1-1-1,0 0 1,-3 2 0,1 0 11,-1-1 0,0-1-1,0 1 1,0-1 0,0 0 0,0 0 0,0 0 0,0-1 0,-9 0 0,2 0 18,0-1 0,0-1 0,0 0 0,0 0 0,0-1 0,0-1 0,-21-9 0,27 9-95,0 0 0,0 0 0,0 0 0,0-1 0,1 0 0,0 0 1,0-1-1,0 1 0,0-1 0,1 0 0,0 0 0,0 0 0,1-1 0,0 0 0,0 1 0,0-1 0,-2-13 0,2-28-3547,14-1-3935,3 17-4134</inkml:trace>
  <inkml:trace contextRef="#ctx0" brushRef="#br0" timeOffset="17757.86">15599 335 7578,'0'0'5303,"4"11"-3017,48 178 11560,-55-195-11210,-6-20-2289,5 13-373,0-1 0,1 1 1,1-1-1,1 0 0,-1-15 0,2 25-91,0-1 1,0 0-1,0 0 1,1 0 0,0 1-1,-1-1 1,2 0-1,-1 1 1,0-1-1,1 1 1,0-1-1,0 1 1,1 0-1,-1 0 1,1 0-1,0 0 1,0 0-1,3-3 1,-4 6 80,-1 0-1,0 0 1,1 0 0,-1 0 0,1 0 0,0 0 0,-1 1-1,1-1 1,-1 1 0,1-1 0,0 1 0,0 0 0,-1 0-1,1-1 1,0 1 0,-1 0 0,1 0 0,0 1 0,0-1 0,-1 0-1,4 2 1,-1-1 18,-1 1-1,1 0 0,0 0 0,-1 0 1,0 0-1,1 1 0,-1-1 0,0 1 1,2 3-1,6 7 25,-1 1 0,0 0 1,10 20-1,-15-25 20,0-1-1,0 1 1,1-1-1,0 0 1,0 0-1,1-1 1,12 10 0,-17-15-3,0-1 1,0 1 0,0-1 0,0 0 0,1 0 0,-1 0 0,0 0 0,1-1 0,-1 1 0,1-1 0,-1 1 0,1-1 0,-1 0 0,1 0 0,-1 0 0,1 0 0,-1 0 0,1 0 0,-1-1 0,1 0 0,-1 1 0,1-1 0,-1 0 0,0 0-1,1 0 1,-1 0 0,0-1 0,0 1 0,0 0 0,0-1 0,0 0 0,0 1 0,0-1 0,-1 0 0,3-3 0,0 0-11,0-1 0,0 0 0,0-1 1,-1 1-1,0-1 0,0 0 0,-1 0 0,0 1 0,0-2 1,0 1-1,-1 0 0,1-11 0,-2 17-12,0-1-1,0 0 1,1 0 0,-1 0 0,0 0-1,0 0 1,-1 0 0,1 0-1,0 0 1,-1 0 0,1 0-1,-1 1 1,0-1 0,1 0 0,-1 0-1,0 1 1,0-1 0,0 0-1,0 1 1,0-1 0,-1 1-1,1-1 1,0 1 0,-1 0 0,1 0-1,-1-1 1,0 1 0,1 0-1,-1 0 1,0 0 0,1 1-1,-1-1 1,0 0 0,0 1 0,0-1-1,0 1 1,1 0 0,-1-1-1,0 1 1,0 0 0,0 0-1,0 0 1,0 0 0,0 1 0,0-1-1,0 1 1,0-1 0,1 1-1,-1-1 1,-2 2 0,-1 0 14,1 1 0,0-1 0,0 1 0,0-1 1,0 1-1,1 1 0,-1-1 0,1 0 0,0 1 1,0 0-1,0 0 0,0 0 0,0 0 0,1 0 0,0 0 1,0 1-1,0-1 0,0 1 0,1-1 0,-1 7 1,0-4 60,0-1 0,1 1 1,-1-1-1,2 1 0,-1 0 1,1-1-1,0 1 0,0 0 1,1-1-1,0 1 1,0 0-1,0-1 0,1 1 1,3 7-1,-2-10-55,1 1 0,-1-2 1,1 1-1,0 0 0,-1-1 0,2 0 0,-1 1 0,0-2 1,1 1-1,-1 0 0,1-1 0,0 0 0,0 0 0,0-1 1,0 1-1,0-1 0,0 0 0,0 0 0,0-1 0,1 1 1,-1-1-1,6-1 0,-7 1-17,1 0-1,0 0 1,0-1 0,0 1 0,0-1-1,-1 0 1,1-1 0,0 1-1,-1-1 1,1 0 0,-1 0 0,1 0-1,-1-1 1,0 0 0,0 1-1,0-1 1,-1-1 0,1 1 0,-1-1-1,1 1 1,-1-1 0,0 0-1,3-6 1,-2-1 6,-1 0 1,-1 0-1,0-1 0,0 1 0,-1-21 0,-1 24-24,0-1 0,0 1-1,1-1 1,0 1 0,1-1 0,0 1-1,0 0 1,1 0 0,0 0-1,7-14 1,-9 21 5,0 0 1,-1 1-1,1-1 0,0 0 0,-1 0 1,1 1-1,0-1 0,0 1 0,0-1 1,0 0-1,0 1 0,0 0 1,0-1-1,0 1 0,0 0 0,0-1 1,0 1-1,0 0 0,0 0 0,0 0 1,0 0-1,0 0 0,0 0 0,0 0 1,0 0-1,0 0 0,0 0 0,0 1 1,0-1-1,0 0 0,0 1 1,0-1-1,0 1 0,0-1 0,0 1 1,0-1-1,-1 1 0,1 0 0,0 0 1,0-1-1,-1 1 0,1 0 0,0 0 1,0 1-1,30 41-30,-30-41 35,3 4-5,38 73 49,-39-73-12,-1 1 0,1 0 1,-1 0-1,-1 0 0,1 0 1,-1 0-1,0 0 1,-1 0-1,1 1 0,-2 7 1,0-12-66,0-1 1,1 1 0,-1-1-1,-1 1 1,1-1-1,0 0 1,-1 0-1,1 1 1,-1-1 0,1 0-1,-1 0 1,0 0-1,0-1 1,0 1 0,0 0-1,0-1 1,-1 1-1,1-1 1,0 0-1,-1 1 1,1-1 0,-1-1-1,1 1 1,-1 0-1,-3 0 1,-8 2-1579,0 0 0,0-2 0,-18 1 0,0-2-4825</inkml:trace>
  <inkml:trace contextRef="#ctx0" brushRef="#br0" timeOffset="33338.11">3140 1660 144,'0'0'25255,"-9"7"-24634,7-6-599,-3 2 42,0 0 0,1 0 0,0 0 0,-1 1 0,1 0 0,0 0 0,1 0 0,-1 0-1,1 0 1,0 1 0,0 0 0,0-1 0,0 1 0,1 0 0,0 0 0,-3 10-1,2 0 117,0 1 0,1-1-1,1 0 1,1 1-1,0-1 1,1 1-1,4 26 1,-4-38-126,0 1 0,0-1-1,1 0 1,-1 0 0,1 0 0,0 0-1,0 0 1,0-1 0,0 1 0,1 0-1,0-1 1,0 0 0,0 1 0,0-1-1,0 0 1,0-1 0,1 1 0,-1-1-1,1 1 1,0-1 0,0 0 0,0 0-1,0-1 1,0 1 0,0-1 0,0 0-1,1 0 1,-1 0 0,0-1 0,1 0-1,6 0 1,-3 0 17,0-1 0,-1-1 0,1 1 0,0-1 0,-1-1 0,0 1 0,1-1 0,-1-1 0,0 1 0,0-1 0,-1 0 0,1-1 0,-1 1 0,0-1 0,0-1 0,-1 1 0,1-1 0,-1 0 0,-1 0 0,1-1 0,-1 1 0,7-15 0,-8 16-66,0 0-1,-1-1 1,0 0 0,0 1-1,0-1 1,-1 0-1,0 0 1,0 0-1,0 0 1,-1 0 0,1 0-1,-2 0 1,1 0-1,-1 0 1,0 0 0,0 0-1,0 0 1,-1 0-1,0 0 1,0 1-1,0-1 1,-1 1 0,0-1-1,0 1 1,-1 0-1,1 0 1,-1 1-1,0-1 1,0 1 0,-6-5-1,10 8-12,-1 1 0,1-1 0,-1 1 0,0-1 0,1 1 0,-1-1 0,0 1 0,1-1 0,-1 1 0,0-1 0,0 1 0,0 0 0,1 0 0,-1-1 0,0 1 0,0 0 0,0 0 0,0 0 0,1 0 0,-1 0 0,0 0 0,0 0 0,0 0 1,0 0-1,1 0 0,-1 1 0,0-1 0,0 0 0,0 0 0,1 1 0,-3 0 0,2 1-2,-1-1 1,1 1 0,0 0 0,-1 0-1,1 0 1,0 0 0,0 0 0,0 0-1,1 0 1,-1 0 0,-1 5 0,-5 60-16,7-56 33,0 1 0,1-1-1,0 0 1,1 0-1,0 0 1,1 0 0,0 0-1,0-1 1,1 1-1,7 10 1,-8-16 21,0 0-1,0 0 1,0-1 0,1 1-1,0-1 1,0 0-1,0 0 1,1-1 0,-1 1-1,1-1 1,0 0 0,0 0-1,0 0 1,0-1 0,1 0-1,-1 0 1,0 0-1,1-1 1,0 0 0,-1 0-1,11 1 1,-8-2-20,-1 0-1,0 0 1,1 0-1,-1-1 1,1 0 0,-1-1-1,0 0 1,0 0-1,0 0 1,0-1 0,0 0-1,-1 0 1,1-1-1,-1 1 1,0-2 0,0 1-1,0-1 1,0 1-1,-1-2 1,0 1 0,0-1-1,0 1 1,-1-1-1,0 0 1,0-1 0,0 1-1,-1-1 1,0 0-1,2-8 1,2-5 4,-2 0-1,0 0 1,-1-1-1,-1 0 1,-1 0 0,-1 0-1,-1 0 1,-1 1-1,-4-27 1,-1 15-97,-2 1-1,-1 0 1,-1 0 0,-2 1-1,-1 1 1,-1 0 0,-2 1-1,-30-42 1,46 69 90,-1 0 0,1 0-1,-1 0 1,0 0 0,0 0-1,0 0 1,1 0 0,-1 1-1,0-1 1,0 0 0,0 1-1,0-1 1,0 0 0,0 1-1,0-1 1,-2 0 0,2 2-9,1-1 0,-1 0 1,1 0-1,-1 0 0,1 0 1,0 1-1,-1-1 0,1 0 1,0 1-1,-1-1 0,1 0 1,-1 1-1,1-1 0,0 0 1,0 1-1,-1-1 0,1 0 1,0 1-1,0-1 0,0 1 1,-1-1-1,1 1 0,0-1 1,0 0-1,0 1 0,0-1 1,0 2-1,-2 47-230,3-36 251,-1 19 33,2 0 0,2-1-1,1 0 1,1 0 0,1 0 0,23 58 0,-22-71-24,-1-1 0,2 0 1,1-1-1,0 0 0,1 0 0,0-1 1,1-1-1,1 0 0,0 0 0,1-1 1,1-1-1,0-1 0,19 12 0,-27-19-510,0-1 0,0 0-1,0 0 1,1-1 0,-1 0 0,1 0-1,10 1 1,30-1-9539,-28-2 1528</inkml:trace>
  <inkml:trace contextRef="#ctx0" brushRef="#br0" timeOffset="33761.78">3912 1677 13339,'0'0'9649,"-10"0"-8060,7-1-1516,0 1-13,0-1 0,0 1 0,0 0 0,0 0 1,0 0-1,0 0 0,0 0 0,0 1 0,0 0 1,0-1-1,0 1 0,0 0 0,1 0 0,-1 0 1,0 1-1,0-1 0,1 1 0,-1 0 0,1-1 0,0 1 1,-1 0-1,1 0 0,0 1 0,0-1 0,0 0 1,0 1-1,-2 3 0,-2 7 220,-1 0 0,2 1 1,-1-1-1,-5 28 0,9-34-203,1 0-1,0 1 1,0-1-1,1 0 1,-1 1 0,2-1-1,-1 0 1,1 1 0,0-1-1,0 0 1,5 12-1,-5-17-46,-1 0 0,1-1 0,0 1 0,0-1 0,0 1 0,0-1 0,0 0 0,0 1-1,0-1 1,0 0 0,1 0 0,-1 0 0,0 0 0,1 0 0,-1 0 0,1 0 0,-1 0-1,1 0 1,0-1 0,-1 1 0,1-1 0,0 1 0,-1-1 0,1 1 0,0-1 0,-1 0-1,1 0 1,0 0 0,0 0 0,-1 0 0,1-1 0,0 1 0,0 0 0,-1-1 0,1 1-1,-1-1 1,1 0 0,0 1 0,-1-1 0,1 0 0,-1 0 0,1 0 0,-1 0 0,2-2-1,4-2 32,0 0-1,-1-1 0,0 1 0,0-1 1,0-1-1,-1 1 0,10-15 1,-12 14-85,1-1 0,-1 0 0,0 0 0,-1 0 0,3-17 1,-5 22 2,1 0 1,-1-1-1,1 1 1,-1-1 0,0 0-1,-1 1 1,1-1 0,-1 1-1,1-1 1,-1 1-1,0 0 1,0-1 0,0 1-1,-1 0 1,1 0-1,-4-5 1,5 7 21,0 1 0,0 0 0,-1 0-1,1 0 1,0 0 0,0 0 0,0-1 0,0 1 0,0 0 0,0 0-1,0 0 1,-1 0 0,1 0 0,0 0 0,0 0 0,0 0-1,0 0 1,0 0 0,-1 0 0,1-1 0,0 1 0,0 0-1,0 0 1,0 0 0,0 0 0,-1 0 0,1 0 0,0 0-1,0 0 1,0 0 0,0 0 0,-1 1 0,1-1 0,0 0 0,0 0-1,0 0 1,0 0 0,0 0 0,-1 0 0,1 0 0,0 0-1,0 0 1,0 0 0,0 0 0,0 1 0,0-1 0,0 0-1,-1 0 1,1 0 0,0 0 0,0 0 0,0 1 0,0-1 0,0 0-1,0 0 1,0 0 0,0 0 0,0 0 0,0 1 0,0-1-1,-3 18 98,3 20 253,1-32-329,0-1 0,-1 0-1,2 1 1,-1-1-1,1 0 1,-1 0 0,2 0-1,-1 0 1,0 0 0,1 0-1,0-1 1,0 1 0,0-1-1,1 0 1,-1 0 0,1 0-1,0 0 1,0-1 0,7 5-1,-2-3-459,1-1-1,-1 0 1,1 0-1,0-1 0,0 0 1,0-1-1,0 0 1,1 0-1,11-1 0,20 1-5817</inkml:trace>
  <inkml:trace contextRef="#ctx0" brushRef="#br0" timeOffset="28668.5">201 1641 12083,'0'0'11857,"-8"-1"-10922,1-1-825,6 1-97,0 1-1,0-1 1,0 1 0,0-1-1,-1 1 1,1 0-1,0-1 1,0 1 0,-1 0-1,1 0 1,0 0-1,0 0 1,-1 0 0,1 0-1,0 0 1,0 1-1,-1-1 1,1 0 0,0 1-1,0-1 1,-1 0-1,1 1 1,0 0 0,0-1-1,0 1 1,0 0-1,0-1 1,0 1 0,0 0-1,0 0 1,0 0-1,1 0 1,-1 0 0,0 0-1,0 0 1,1 0 0,-1 0-1,1 0 1,-1 1-1,1-1 1,-1 0 0,1 0-1,0 0 1,-1 1-1,1-1 1,0 2-1,-3 21 257,0 0 0,2 1-1,0-1 1,2 0-1,7 47 1,-7-65-236,1 0 0,0 1 0,0-1 0,0 0 0,1 0 0,0-1 0,0 1 0,0 0 0,1-1 0,0 0 0,9 9 0,-10-11 12,1 0 0,0-1 1,0 1-1,0-1 0,0 0 0,0 0 1,0-1-1,0 1 0,1-1 0,-1 0 1,1 0-1,-1 0 0,1-1 0,-1 0 1,1 0-1,0 0 0,-1 0 0,9-2 1,-9 1 11,0 0 1,0 0 0,0-1-1,0 1 1,-1-1 0,1 0 0,-1 0-1,1 0 1,-1-1 0,0 1-1,0-1 1,0 0 0,0 0-1,0 0 1,-1 0 0,1 0-1,-1 0 1,0-1 0,0 1-1,0-1 1,0 0 0,-1 1 0,0-1-1,1 0 1,-1 0 0,-1 0-1,1 0 1,0-5 0,0 0 12,0 1 0,-1-1 1,0 0-1,0 0 1,-1 0-1,0 0 1,0 0-1,-1 0 0,0 0 1,-1 1-1,-6-16 1,2 12-72,0 1 0,-1 0 0,0 1 1,-1 0-1,-18-17 0,24 23-12,0 1 1,0 1-1,-1-1 0,1 0 0,-1 1 0,0 0 0,0 0 1,0 0-1,0 0 0,0 0 0,0 1 0,0 0 0,-1 0 1,1 0-1,0 0 0,-1 1 0,1 0 0,0 0 0,-1 0 1,1 0-1,-7 2 0,9-1-108,-1 1 0,1-1 0,1 1-1,-1-1 1,0 1 0,0 0 0,1 0 0,-1 0 0,1 0 0,-1 0 0,1 0 0,0 0-1,0 0 1,0 0 0,0 1 0,0-1 0,0 0 0,1 1 0,-1-1 0,1 1 0,0-1-1,0 1 1,0-1 0,0 1 0,0 2 0,0 5-1719,1 1 0,-1 0 0,2 0 0,3 14 0,5 3-6469</inkml:trace>
  <inkml:trace contextRef="#ctx0" brushRef="#br0" timeOffset="29272.98">458 1731 14523,'0'0'6216,"0"8"-4841,7 35-54,1-1-1,21 66 0,1 3-307,3 86 3477,-21-116-3301,-35-162-1189,0 5 0,5-19-968,3 0 0,-3-155 1,18 248 936,0-1 1,0 1-1,0 0 1,0-1-1,0 1 1,0-1 0,1 1-1,-1 0 1,1 0-1,-1-1 1,1 1-1,0 0 1,0 0-1,0 0 1,0 0-1,1 0 1,-1 0-1,0 0 1,1 0 0,-1 0-1,1 1 1,0-1-1,0 0 1,0 1-1,-1 0 1,1-1-1,0 1 1,1 0-1,-1 0 1,0 0 0,0 0-1,0 1 1,1-1-1,-1 0 1,0 1-1,1 0 1,-1-1-1,0 1 1,1 0-1,-1 0 1,0 1-1,4 0 1,2 0-88,0 0 0,0 1-1,-1 0 1,1 1 0,0 0 0,-1 0-1,0 0 1,0 1 0,0 0 0,0 1-1,10 8 1,-12-8 123,1 1 1,-1 0-1,0 0 0,0 1 0,-1-1 1,1 1-1,-2 0 0,1 0 0,-1 1 1,0-1-1,0 1 0,-1-1 0,0 1 1,2 15-1,-4-17 92,0 0 0,0 0 0,-1-1 0,1 1 0,-1 0 0,-1 0 0,1-1 0,-1 1 0,0-1 0,0 1 0,0-1-1,-1 0 1,0 1 0,0-2 0,0 1 0,-1 0 0,1 0 0,-1-1 0,0 0 0,-9 7 0,5-5-1,0 0-1,0 0 0,-1-1 1,0 0-1,0-1 1,0 0-1,-1 0 0,1-1 1,-1 0-1,0-1 1,0 0-1,-15 1 1,24-3-151,0 1 0,0-1 1,1 0-1,-1 0 0,0 0 1,0 0-1,0-1 0,0 1 1,0 0-1,1 0 0,-1 0 1,0-1-1,0 1 0,1 0 1,-1-1-1,0 1 0,0-1 1,1 1-1,-1-1 1,0 1-1,1-1 0,-1 1 1,1-1-1,-1 0 0,0-1 1,-3-22-5816,4 3-1719</inkml:trace>
  <inkml:trace contextRef="#ctx0" brushRef="#br0" timeOffset="29879.59">778 1705 12427,'0'0'6885,"1"9"-5423,6 38-335,2 0 0,2-1 1,24 61-1,-3-8 321,15 99 2914,-86-255-2688,25 26-1782,2 0-1,1-1 1,1 0-1,-8-55 1,-6-131-878,24 211 732,-2-11-185,1 1-1,1-1 1,1 1 0,3-20-1,-3 35 402,-1 0-1,1 0 1,-1 0 0,1 0 0,0 0-1,-1 0 1,1 0 0,0 0-1,1 0 1,-1 0 0,0 1 0,0-1-1,1 0 1,-1 1 0,1-1-1,-1 1 1,4-3 0,-3 4 23,0-1 0,0 1-1,0-1 1,0 1 0,0 0 0,0 0 0,0 0 0,1 0 0,-1 0 0,0 1 0,0-1-1,0 1 1,0-1 0,0 1 0,0 0 0,0 0 0,0 0 0,-1 0 0,1 0 0,0 0-1,0 0 1,1 2 0,9 6 10,0 1-1,0 1 0,-2 0 0,1 0 0,-1 1 1,-1 0-1,0 1 0,-1 0 0,0 0 1,-1 1-1,0 0 0,-1 0 0,-1 1 1,0-1-1,3 20 0,-8-32 70,0 0 0,0 0 0,0 0 0,0 0 1,-1 0-1,1 0 0,0 0 0,-1 0 0,0-1 0,1 1 0,-1 0 0,0 0 0,0 0 0,0-1 0,0 1 0,0-1 0,0 1 0,0-1 0,-1 1 0,-2 2 0,0-1 40,0-1 0,0 1 0,0-1 0,-1 1 0,1-1-1,-1-1 1,0 1 0,-5 1 0,-11 1 114,1-1 0,-43 1-1,58-4-230,1 0-402,-51-1 872,37-6-3400,17 6 2675,1 1 0,0-1 0,0 1 0,0-1 0,0 1 0,0-1 0,0 0 0,0 1 0,0-1 0,0 1 0,0-1 0,0 1 0,1-1 0,-1 1 0,0-1 0,0 1 0,1-1 0,-1 1 0,0-1 0,0 1 0,1-1 0,-1 1 0,0-1 1,1 1-1,-1 0 0,1-1 0,-1 1 0,1 0 0,-1-1 0,0 1 0,1 0 0,-1 0 0,2-1 0,14-9-6496</inkml:trace>
  <inkml:trace contextRef="#ctx0" brushRef="#br0" timeOffset="30293.82">1177 1665 10850,'0'0'13216,"-12"3"-12414,3-2-657,5 0-89,1-1-1,-1 1 0,0-1 0,1 1 0,-1 0 0,1 0 1,-1 0-1,1 1 0,0-1 0,-1 1 0,1 0 1,0 0-1,0 0 0,0 0 0,0 1 0,1-1 1,-1 1-1,1-1 0,-1 1 0,-2 5 0,0 2 162,0 0 0,1 0 0,0 1 0,1 0 0,0 0-1,1 0 1,0 0 0,0 0 0,1 0 0,1 0 0,0 1 0,0-1 0,3 14-1,-2-19-167,0-1 0,1 0-1,-1 0 1,1 0 0,0-1-1,0 1 1,1 0-1,-1-1 1,1 1 0,0-1-1,0 0 1,0 0 0,1 0-1,-1 0 1,1-1 0,0 1-1,0-1 1,1 0-1,-1 0 1,1 0 0,-1-1-1,1 0 1,0 0 0,0 0-1,-1 0 1,2-1-1,-1 0 1,0 0 0,0 0-1,7 0 1,-8-1-19,0 0 0,-1 0 0,1 0 1,0-1-1,0 1 0,-1-1 0,1 0 0,0 0 0,-1 0 1,1 0-1,-1-1 0,1 1 0,-1-1 0,0 0 0,0 0 1,0 0-1,0-1 0,0 1 0,0-1 0,0 1 0,-1-1 1,1 0-1,-1 0 0,0 0 0,0 0 0,0-1 0,0 1 1,-1 0-1,3-7 0,-2 4-21,-1-1-1,1 1 1,-1 0 0,0-1 0,-1 1-1,0-1 1,0 1 0,0-1 0,0 1-1,-1-1 1,0 1 0,-1 0 0,1-1-1,-1 1 1,-1 0 0,-5-11-1,2 6-80,0 1-1,-2 0 1,1 0-1,-1 1 0,-15-14 1,19 20-9,0-1 0,-1 1 0,1 0 0,-1 0 0,0 0 0,0 0 0,0 1-1,-1 0 1,1 0 0,0 0 0,-1 1 0,1 0 0,-1 0 0,-7-1 0,12 2-18,1 0-1,-1 0 0,1 0 0,-1 0 0,1 0 0,-1 0 0,1 1 0,-1-1 0,1 0 0,-1 0 0,1 0 1,0 0-1,-1 1 0,1-1 0,-1 0 0,1 0 0,0 1 0,-1-1 0,1 0 0,-1 1 0,1-1 0,0 0 1,-1 1-1,1-1 0,0 0 0,0 1 0,-1-1 0,1 1 0,0-1 0,0 1 0,0-1 0,0 1 0,-1-1 1,1 1-1,0-1 0,0 1 0,0-1 0,0 1 0,0-1 0,0 0 0,0 1 0,0-1 0,0 1 0,1-1 1,-1 1-1,0-1 0,0 1 0,0-1 0,0 1 0,1-1 0,-1 1 0,0-1 0,0 0 0,1 1 0,-1-1 1,0 0-1,1 1 0,19 26-7484,-1-11-98</inkml:trace>
  <inkml:trace contextRef="#ctx0" brushRef="#br0" timeOffset="30746.98">1477 1595 13019,'0'0'4415,"-11"-3"-2003,-1 0-1688,1 1 0,-1 0 1,0 1-1,0 0 0,0 1 1,-13 1-1,22-1-646,0 0-1,1 0 1,-1 1 0,1-1 0,-1 1-1,1 0 1,0 0 0,-1-1 0,1 1-1,0 1 1,-1-1 0,1 0 0,0 1 0,0-1-1,0 1 1,0-1 0,0 1 0,1 0-1,-1 0 1,0 0 0,1 0 0,0 0-1,-1 0 1,1 1 0,0-1 0,0 0-1,0 1 1,0-1 0,0 0 0,1 1-1,-1-1 1,1 1 0,0-1 0,0 1-1,0-1 1,0 1 0,0 0 0,0-1-1,0 1 1,1-1 0,0 1 0,1 2-1,-1-1-80,0-1 0,1 1-1,-1-1 1,1 1 0,0-1-1,0 0 1,1 0 0,-1 0-1,1 0 1,-1 0 0,1-1-1,0 1 1,0-1 0,6 4-1,55 30-400,-35-21 144,-10-5 158,-6-3 78,0 0-1,-1 0 1,0 1-1,0 1 1,0 0-1,-1 1 1,16 18-1,-27-28 27,1 1 0,-1 0 0,1 0 0,-1 0-1,1 0 1,-1-1 0,0 1 0,1 0 0,-1 0 0,0 0-1,0 0 1,0 0 0,0 0 0,0 0 0,0 0 0,0 0 0,0 0-1,0 0 1,0 0 0,0 0 0,-1 0 0,1-1 0,0 1 0,-1 0-1,1 0 1,-1 0 0,1 0 0,-1 0 0,1-1 0,-1 1-1,1 0 1,-1-1 0,0 1 0,1 0 0,-1-1 0,0 1 0,0-1-1,0 1 1,1-1 0,-1 1 0,0-1 0,0 1 0,0-1 0,0 0-1,-2 1 1,-50 13 233,45-12-199,0-1 2,-5 3-14,0-1 0,-1-1 0,1 0 0,-1-1 1,1 0-1,-1-1 0,-25-3 0,38 3-77,1-1 0,-1 1 0,1 0 0,-1-1 0,1 1 0,-1-1 0,1 1-1,-1 0 1,1-1 0,0 1 0,-1-1 0,1 1 0,0-1 0,-1 0 0,1 1 0,0-1 0,0 1 0,-1-1 0,1 1 0,0-1 0,0 0 0,0 1 0,0-1-1,0 1 1,0-1 0,0 0 0,0 1 0,0-1 0,0 1 0,0-1 0,1 0 0,-1 1 0,0-1 0,0 1 0,0-1 0,1 1 0,-1-1 0,0 1-1,1-1 1,-1 1 0,0-1 0,1 1 0,-1-1 0,2 0 0,18-23-4275,3 4-1659</inkml:trace>
  <inkml:trace contextRef="#ctx0" brushRef="#br0" timeOffset="31325.38">1609 1801 2961,'0'0'20384,"11"-9"-19672,34-30-30,-43 38-599,-1 0 1,1 0 0,-1-1 0,1 1-1,-1-1 1,1 1 0,-1-1 0,0 0-1,0 1 1,0-1 0,0 0 0,0 0-1,0 0 1,-1 0 0,1 0 0,0 0-1,-1 0 1,0 0 0,1 0 0,-1 0 0,0 0-1,0 0 1,0 0 0,0 0 0,-1 0-1,1 0 1,0 0 0,-1 0 0,1 0-1,-1 0 1,0 0 0,0 0 0,0 1-1,0-1 1,0 0 0,0 0 0,-2-1-1,2 1-53,0 1 0,-1 0-1,1 0 1,-1 0 0,1 0 0,-1 0-1,0 0 1,1 0 0,-1 0-1,0 0 1,1 1 0,-1-1-1,0 1 1,0-1 0,0 1-1,0 0 1,1 0 0,-1 0 0,0 0-1,0 0 1,0 0 0,0 0-1,0 1 1,1-1 0,-1 1-1,0-1 1,0 1 0,1 0-1,-1-1 1,0 1 0,1 0-1,-1 0 1,1 0 0,-1 1 0,-1 0-1,-4 7 9,0 1 0,1-1-1,0 1 1,1 1 0,0-1 0,0 1-1,1-1 1,1 1 0,-1 0 0,2 1-1,0-1 1,0 0 0,1 1-1,0-1 1,1 1 0,2 13 0,-2-21-22,0-1 1,0 0-1,1 0 1,-1 1-1,1-1 1,0 0-1,0 0 1,0 0-1,0 0 1,1 0-1,-1 0 1,1 0-1,0 0 1,0 0-1,0-1 1,0 1-1,0-1 1,1 0-1,-1 1 1,4 1-1,-1-1 21,-1-1 0,1 0-1,0 0 1,-1 0 0,1-1-1,0 0 1,0 0 0,0 0 0,0 0-1,0-1 1,1 0 0,4-1-1,2 0-1,0 0-1,1-1 0,-2-1 0,1 0 0,0 0 0,-1-2 0,1 1 0,-1-1 0,0-1 0,12-8 1,-18 10-29,0 0 1,-1 0 0,1 0 0,-1 0 0,0-1 0,0 0 0,-1 0 0,1 0 0,-1 0 0,0-1-1,-1 1 1,1-1 0,-1 1 0,0-1 0,0 0 0,-1 0 0,0 0 0,1-11 0,-2-1-14,-1-1-1,-1 0 1,-1 1 0,-8-30 0,4 15-144,6 33 141,1-1 1,0 1-1,0 0 1,0-1-1,0 1 1,0 0-1,0-1 1,-1 1-1,1-1 1,0 1-1,0-1 1,0 1-1,0 0 1,0-1-1,0 1 1,1-1-1,-1 1 1,0 0-1,0-1 1,0 1-1,0-1 1,0 1-1,1 0 1,-1-1-1,0 1 1,0 0-1,1-1 1,-1 1-1,0 0 1,0-1-1,1 1 1,-1 0-1,0 0 1,1-1-1,-1 1 1,0 0-1,1 0 1,19 4-166,23 21 118,-40-22 57,14 8 6,1 0-9,0 1 0,31 28 0,-46-37 22,0 0 0,0 0 0,-1 0 0,1 0-1,-1 0 1,1 0 0,-1 1 0,0-1 0,0 1-1,-1-1 1,1 1 0,-1 0 0,0 0 0,1-1-1,-2 1 1,1 0 0,0 0 0,-1 0 0,0 0-1,0 0 1,0 0 0,-1 6 0,-1-6-4,0 0 1,0-1-1,0 1 1,0-1-1,-1 1 1,1-1-1,-1 0 0,0 0 1,0 0-1,0 0 1,0 0-1,0 0 1,-1-1-1,1 0 1,-1 0-1,0 0 1,0 0-1,0-1 0,0 1 1,0-1-1,-4 1 1,-44 9-1522,7-6-3325,14-5-1692</inkml:trace>
  <inkml:trace contextRef="#ctx0" brushRef="#br0" timeOffset="31758.4">1759 1302 13651,'0'0'11082,"-19"60"-10770,14-28-312,1-5-2376,4-4-6610</inkml:trace>
  <inkml:trace contextRef="#ctx0" brushRef="#br0" timeOffset="32209.84">2508 1713 11202,'0'0'15212,"11"10"-16077,-3-7-4496</inkml:trace>
  <inkml:trace contextRef="#ctx0" brushRef="#br0" timeOffset="32583.49">2501 1976 18148,'0'0'3617</inkml:trace>
  <inkml:trace contextRef="#ctx0" brushRef="#br0" timeOffset="33338.11">3140 1661 144,'0'0'25255,"-9"7"-24634,7-6-599,-3 2 42,0 0 0,1 0 0,0 0 0,-1 1 0,1 0 0,0 0 0,1 0 0,-1 0-1,1 0 1,0 1 0,0 0 0,0-1 0,0 1 0,1 0 0,0 0 0,-3 10-1,2 0 117,0 1 0,1-1-1,1 0 1,1 1-1,0-1 1,1 1-1,4 26 1,-4-38-126,0 1 0,0-1-1,1 0 1,-1 0 0,1 0 0,0 0-1,0 0 1,0-1 0,0 1 0,1 0-1,0-1 1,0 0 0,0 1 0,0-1-1,0 0 1,0-1 0,1 1 0,-1-1-1,1 1 1,0-1 0,0 0 0,0 0-1,0-1 1,0 1 0,0-1 0,0 0-1,1 0 1,-1 0 0,0-1 0,1 0-1,6 0 1,-3 0 17,0-1 0,-1-1 0,1 1 0,0-1 0,-1-1 0,0 1 0,1-1 0,-1-1 0,0 1 0,0-1 0,-1 0 0,1-1 0,-1 1 0,0-1 0,0-1 0,-1 1 0,1-1 0,-1 0 0,-1 0 0,1-1 0,-1 1 0,7-15 0,-8 16-66,0 0-1,-1-1 1,0 0 0,0 1-1,0-1 1,-1 0-1,0 0 1,0 0-1,0 0 1,-1 0 0,1 0-1,-2 0 1,1 0-1,-1 0 1,0 0 0,0 0-1,0 0 1,-1 0-1,0 0 1,0 1-1,0-1 1,-1 1 0,0-1-1,0 1 1,-1 0-1,1 0 1,-1 1-1,0-1 1,0 1 0,-6-5-1,10 8-12,-1 1 0,1-1 0,-1 1 0,0-1 0,1 1 0,-1-1 0,0 1 0,1-1 0,-1 1 0,0-1 0,0 1 0,0 0 0,1 0 0,-1-1 0,0 1 0,0 0 0,0 0 0,0 0 0,1 0 0,-1 0 0,0 0 0,0 0 0,0 0 1,0 0-1,1 0 0,-1 1 0,0-1 0,0 0 0,0 0 0,1 1 0,-3 0 0,2 1-2,-1-1 1,1 1 0,0 0 0,-1 0-1,1 0 1,0 0 0,0 0 0,0 0-1,1 0 1,-1 0 0,-1 5 0,-5 60-16,7-56 33,0 1 0,1-1-1,0 0 1,1 0-1,0 0 1,1 0 0,0 0-1,0-1 1,1 1-1,7 10 1,-8-16 21,0 0-1,0 0 1,0-1 0,1 1-1,0-1 1,0 0-1,0 0 1,1-1 0,-1 1-1,1-1 1,0 0 0,0 0-1,0 0 1,0-1 0,1 0-1,-1 0 1,0 0-1,1-1 1,0 0 0,-1 0-1,11 1 1,-8-2-20,-1 0-1,0 0 1,1 0-1,-1-1 1,1 0 0,-1-1-1,0 0 1,0 0-1,0 0 1,0-1 0,0 0-1,-1 0 1,1-1-1,-1 1 1,0-2 0,0 1-1,0-1 1,0 1-1,-1-2 1,0 1 0,0-1-1,0 1 1,-1-1-1,0 0 1,0-1 0,0 1-1,-1-1 1,0 0-1,2-8 1,2-5 4,-2 0-1,0 0 1,-1-1-1,-1 0 1,-1 0 0,-1 0-1,-1 0 1,-1 1-1,-4-27 1,-1 15-97,-2 1-1,-1 0 1,-1 0 0,-2 1-1,-1 1 1,-1 0 0,-2 1-1,-30-42 1,46 69 90,-1 0 0,1 0-1,-1 0 1,0 0 0,0 0-1,0 0 1,1 0 0,-1 1-1,0-1 1,0 0 0,0 1-1,0-1 1,0 0 0,0 1-1,0-1 1,-2 0 0,2 2-9,1-1 0,-1 0 1,1 0-1,-1 0 0,1 0 1,0 1-1,-1-1 0,1 0 1,0 1-1,-1-1 0,1 0 1,-1 1-1,1-1 0,0 0 1,0 1-1,-1-1 0,1 0 1,0 1-1,0-1 0,0 1 1,-1-1-1,1 1 0,0-1 1,0 0-1,0 1 0,0-1 1,0 2-1,-2 47-230,3-36 251,-1 19 33,2 0 0,2-1-1,1 0 1,1 0 0,1 0 0,23 58 0,-22-71-24,-1-1 0,2 0 1,1-1-1,0 0 0,1 0 0,0-1 1,1-1-1,1 0 0,0 0 0,1-1 1,1-1-1,0-1 0,19 12 0,-27-19-510,0-1 0,0 0-1,0 0 1,1-1 0,-1 0 0,1 0-1,10 1 1,30-1-9539,-28-2 1528</inkml:trace>
  <inkml:trace contextRef="#ctx0" brushRef="#br0" timeOffset="33761.78">3912 1677 13339,'0'0'9649,"-10"0"-8060,7-1-1516,0 1-13,0-1 0,0 1 0,0 0 0,0 0 1,0 0-1,0 0 0,0 0 0,0 1 0,0 0 1,0-1-1,0 1 0,0 0 0,1 0 0,-1 0 1,0 1-1,0-1 0,1 1 0,-1 0 0,1-1 0,0 1 1,-1 0-1,1 0 0,0 1 0,0-1 0,0 0 1,0 1-1,-2 3 0,-2 7 220,-1 0 0,2 1 1,-1-1-1,-5 28 0,9-34-203,1 0-1,0 1 1,0-1-1,1 0 1,-1 1 0,2-1-1,-1 0 1,1 1 0,0-1-1,0 0 1,5 12-1,-5-17-46,-1 0 0,1-1 0,0 1 0,0-1 0,0 1 0,0-1 0,0 0 0,0 1-1,0-1 1,0 0 0,1 0 0,-1 0 0,0 0 0,1 0 0,-1 0 0,1 0 0,-1 0-1,1 0 1,0-1 0,-1 1 0,1-1 0,0 1 0,-1-1 0,1 1 0,0-1 0,-1 0-1,1 0 1,0 0 0,0 0 0,-1 0 0,1-1 0,0 1 0,0 0 0,-1-1 0,1 1-1,-1-1 1,1 0 0,0 1 0,-1-1 0,1 0 0,-1 0 0,1 0 0,-1 0 0,2-2-1,4-2 32,0 0-1,-1-1 0,0 1 0,0-1 1,0-1-1,-1 1 0,10-15 1,-12 14-85,1-1 0,-1 0 0,0 0 0,-1 0 0,3-17 1,-5 22 2,1 0 1,-1-1-1,1 1 1,-1-1 0,0 0-1,-1 1 1,1-1 0,-1 1-1,1-1 1,-1 1-1,0 0 1,0-1 0,0 1-1,-1 0 1,1 0-1,-4-5 1,5 7 21,0 1 0,0 0 0,-1 0-1,1 0 1,0 0 0,0 0 0,0-1 0,0 1 0,0 0 0,0 0-1,0 0 1,-1 0 0,1 0 0,0 0 0,0 0 0,0 0-1,0 0 1,0 0 0,-1 0 0,1-1 0,0 1 0,0 0-1,0 0 1,0 0 0,0 0 0,-1 0 0,1 0 0,0 0-1,0 0 1,0 0 0,0 0 0,-1 1 0,1-1 0,0 0 0,0 0-1,0 0 1,0 0 0,0 0 0,-1 0 0,1 0 0,0 0-1,0 0 1,0 0 0,0 0 0,0 1 0,0-1 0,0 0-1,-1 0 1,1 0 0,0 0 0,0 0 0,0 1 0,0-1 0,0 0-1,0 0 1,0 0 0,0 0 0,0 0 0,0 1 0,0-1-1,-3 18 98,3 20 253,1-32-329,0-1 0,-1 0-1,2 1 1,-1-1-1,1 0 1,-1 0 0,2 0-1,-1 0 1,0 0 0,1 0-1,0-1 1,0 1 0,0-1-1,1 0 1,-1 0 0,1 0-1,0 0 1,0-1 0,7 5-1,-2-3-459,1-1-1,-1 0 1,1 0-1,0-1 0,0 0 1,0-1-1,0 0 1,1 0-1,11-1 0,20 1-5817</inkml:trace>
  <inkml:trace contextRef="#ctx0" brushRef="#br0" timeOffset="34537.99">4800 1631 9178,'0'0'14091,"-12"-4"-12503,-39-13-281,48 16-1230,-1 0-1,1 1 0,0 0 1,0 0-1,0 0 0,-1 0 1,1 0-1,0 1 1,0 0-1,0-1 0,0 1 1,0 0-1,0 0 0,0 1 1,0-1-1,0 1 1,0-1-1,1 1 0,-1 0 1,1 0-1,-1 0 0,1 0 1,0 1-1,-1-1 1,1 0-1,-1 4 0,-4 2-10,1 1 0,1 1 0,0-1-1,0 1 1,-6 17 0,8-18-12,1 1-1,-1-1 1,2 1 0,-1-1 0,1 1-1,1 0 1,0 0 0,0 0 0,1-1 0,0 1-1,0 0 1,5 13 0,-4-18-54,0 1 1,0-1-1,1 0 1,-1 0-1,1 0 1,1 0-1,-1-1 0,1 1 1,-1-1-1,1 0 1,1 0-1,-1 0 1,0-1-1,1 1 1,0-1-1,0 0 1,0 0-1,0-1 0,0 1 1,0-1-1,1-1 1,8 3-1,5 0-524,-1-2-1,1 0 1,0-1 0,26-2-1,33-11-4888,-29-3-1903</inkml:trace>
  <inkml:trace contextRef="#ctx0" brushRef="#br0" timeOffset="35430.83">5086 1655 4385,'0'0'13077,"-10"-5"-10355,-35-16-659,44 21-1961,-1-1-1,0 0 0,0 1 0,0-1 0,-1 1 1,1 0-1,0 0 0,0 0 0,0 0 0,0 0 1,0 0-1,0 1 0,0-1 0,0 0 0,0 1 1,0 0-1,0-1 0,0 1 0,0 0 0,1 0 1,-1 0-1,0 0 0,0 1 0,1-1 0,-1 0 1,1 1-1,-1-1 0,1 1 0,0 0 0,-1-1 1,1 1-1,0 0 0,0 0 0,-1 3 0,-3 4 112,1 1 1,0 0-1,1 0 0,-4 18 0,4-11-67,0 1-1,2-1 1,0 1 0,2 26-1,-1-39-136,0 0-1,0-1 1,1 1-1,-1-1 1,1 0-1,0 1 1,1-1-1,-1 1 1,1-1-1,0 0 1,0 0-1,0 0 1,0 0 0,1-1-1,0 1 1,-1 0-1,1-1 1,1 0-1,-1 0 1,0 0-1,1 0 1,6 4-1,-9-7 15,1 1-1,-1 0 1,0-1-1,1 0 0,-1 1 1,1-1-1,-1 0 1,0 0-1,1 0 1,-1 0-1,1 0 0,-1 0 1,1 0-1,-1 0 1,1 0-1,-1-1 1,0 1-1,1-1 0,-1 1 1,0-1-1,1 1 1,-1-1-1,0 0 1,2-1-1,-1 0 5,1-1 0,-1 1 0,0-1 0,0 0 0,0 0 0,-1 1 0,1-1 0,0-1 0,-1 1 0,1-4 0,2-7-19,0 0 1,-1 0 0,1-28-1,-4-7-372,-1 37 113,1 0-1,0 0 0,1 1 0,0-1 0,1 0 0,4-15 0,-6 26 234,0 0 0,0 0 0,1 0-1,-1 0 1,1 0 0,-1 0-1,1 0 1,-1 1 0,1-1 0,-1 0-1,1 0 1,0 1 0,-1-1-1,1 0 1,0 1 0,0-1 0,-1 0-1,1 1 1,0-1 0,0 1-1,0 0 1,0-1 0,0 1 0,0 0-1,0-1 1,0 1 0,0 0 0,1 0-1,0 0-1,1 0 0,-1 1 0,0-1 0,1 1 1,-1 0-1,0 0 0,0 0 0,0 0 0,1 0 0,-1 0 0,2 3 0,5 3 17,0 0 1,-1 1-1,13 15 0,-3-1 372,-2 1 0,-1 1 0,-1 1 0,22 50 0,-38-83 278,1 1 1,-1-1 0,1 0 0,1 0 0,0-14 0,0 3-965,2 0 1,0 1 0,1-1-1,1 0 1,1 1 0,0 0-1,2 0 1,12-26 0,-19 43 292,1 0 0,0-1 0,-1 1 0,1 0 0,0 0 0,0-1 0,0 1 0,0 0 0,0 0 0,0 0 0,0 0 0,0 0 0,0 0 0,0 0 0,1 1 0,-1-1 0,0 0 0,0 1 0,1-1 1,-1 1-1,1-1 0,-1 1 0,0-1 0,1 1 0,-1 0 0,1 0 0,-1 0 0,1 0 0,1 0 0,-1 1 11,1 1 0,0-1 0,-1 0 0,0 1 0,1 0 0,-1 0 1,0-1-1,0 1 0,0 1 0,0-1 0,0 0 0,0 0 0,2 5 0,5 10 48,0 0 1,-1 0-1,7 23 0,-3-1-14,-9-24 202,2 0 0,0 0 0,1 0 0,14 26 0,-18-38-148,0 0 0,0 0 0,0 0 0,0-1 0,1 1 0,-1-1 0,1 1 0,0-1 1,-1 0-1,1 0 0,0-1 0,0 1 0,0 0 0,0-1 0,1 0 0,-1 0 0,0 0 0,1 0 0,-1 0 0,0-1 0,1 1 1,-1-1-1,1 0 0,-1 0 0,1 0 0,-1-1 0,6 0 0,-5 0-58,-1 0 1,0-1-1,1 1 1,-1-1-1,0 1 0,0-1 1,0 0-1,0 0 1,0 0-1,-1-1 0,1 1 1,-1 0-1,1-1 1,-1 0-1,0 0 1,0 0-1,0 0 0,-1 0 1,1 0-1,0 0 1,-1 0-1,0-1 0,0 1 1,0 0-1,0-1 1,-1 1-1,1-1 0,-1 1 1,0-1-1,0-3 1,0-5-84,-1-1 0,1 1 0,-2 0 0,0 0 0,0 1 0,-1-1 0,-7-17 0,1 8-85,4 12 80,1 0 0,1 0 0,0 0 1,0 0-1,0 0 0,0-12 0,3 20 59,0 1-1,1-1 0,-1 0 1,1 1-1,-1-1 0,1 0 1,-1 1-1,1-1 0,-1 0 1,1 1-1,0-1 0,-1 1 1,1-1-1,0 1 0,-1 0 1,1-1-1,0 1 0,0 0 1,-1-1-1,1 1 0,0 0 1,0 0-1,0 0 0,-1-1 1,1 1-1,0 0 1,0 0-1,0 0 0,0 1 1,-1-1-1,1 0 0,0 0 1,0 0-1,0 0 0,-1 1 1,1-1-1,0 0 0,1 2 1,36 9-100,-21-2 86,-1 0 0,0 1 1,0 1-1,-1 0 0,0 1 0,16 18 1,-24-24 74,-1 1 0,0 0 1,0 1-1,0 0 0,-1 0 1,0 0-1,-1 0 0,0 1 1,0-1-1,-1 1 0,0 0 1,0 1-1,-1-1 0,1 13 1,-3-19-14,-1 0 1,1-1-1,-1 1 1,0-1-1,0 1 0,0-1 1,0 1-1,-1-1 1,1 0-1,-1 1 1,1-1-1,-1 0 0,0 0 1,0 0-1,0 0 1,0 0-1,0-1 1,0 1-1,0-1 0,-1 1 1,1-1-1,0 0 1,-1 0-1,1 0 1,-1 0-1,-3 1 1,1 0-102,-1 0 0,0-1 0,1 0 1,-1 1-1,0-2 0,0 1 0,1-1 1,-1 0-1,0 0 0,0 0 0,-8-2 1,13 1-182,0 1 1,0-1-1,0 0 1,0 1-1,1-1 1,-1 1-1,0-1 1,0 0 0,1 0-1,-1 0 1,0 1-1,1-1 1,-1 0-1,1 0 1,-1 0 0,1 0-1,0 0 1,-1 0-1,1 0 1,0 0-1,0 0 1,-1 0-1,1 0 1,0 0 0,0-2-1,0-14-6967</inkml:trace>
  <inkml:trace contextRef="#ctx0" brushRef="#br0" timeOffset="35784.28">5811 1304 6689,'0'0'9246,"6"10"-6717,23 48 1464,27 72 0,-31-57-2782,-2 1 0,15 96-1,-37-167-2810,-3-10-1110,-4-6-3418</inkml:trace>
  <inkml:trace contextRef="#ctx0" brushRef="#br0" timeOffset="36172.1">5772 1582 12587,'0'0'4234,"14"-3"-3946,3-1-251,0 0 1,0 2-1,0 0 0,0 1 1,1 1-1,-1 0 0,0 1 1,0 1-1,0 1 0,0 0 1,27 10-1,-34-9 291,0 2 0,0-1 0,-1 1 0,0 1 1,0 0-1,0 0 0,-1 1 0,0 0 0,-1 0 0,0 1 0,0-1 0,8 16 0,-6-8 798,-1 1 1,-1-1-1,-1 2 0,0-1 1,-1 0-1,5 37 0,1-85-6497,-10 10-2416</inkml:trace>
  <inkml:trace contextRef="#ctx0" brushRef="#br0" timeOffset="36579.29">6018 1463 12979,'0'0'2720,"83"17"-3584,-50-12-1992</inkml:trace>
  <inkml:trace contextRef="#ctx0" brushRef="#br0" timeOffset="37301.51">6267 1351 10698,'0'0'13558,"-2"-9"-12235,2 27-1125,0 1 0,1-1 1,1 0-1,1 1 0,0-1 1,10 28-1,-6-16 34,31 100 519,-32-115-504,0 0 0,1-1 1,0 0-1,1-1 0,1 0 0,15 19 0,-23-31-188,-1 0 1,1 0-1,0 0 0,0 0 1,0 0-1,-1 0 1,1-1-1,0 1 1,0 0-1,0-1 0,0 1 1,0 0-1,0-1 1,0 1-1,1-1 1,-1 0-1,0 1 0,0-1 1,0 0-1,0 0 1,1 0-1,-1 0 1,0 0-1,0 0 0,0 0 1,0 0-1,1 0 1,0-1-1,0 0-11,0 0 0,0-1 1,0 1-1,0-1 0,-1 0 0,1 1 0,-1-1 0,1 0 0,-1 0 1,0 0-1,0 0 0,1 0 0,0-3 0,4-11-114,-1 0 0,-1 0 0,4-18 1,-8 30 20,10-83-1328,-6 110 1417,1 0-1,1 0 1,1-1 0,1 0-1,13 25 1,-18-41 21,0-1-1,0 1 1,1-1-1,0 0 1,0 0-1,0-1 1,1 1-1,0-1 1,-1 0-1,11 7 1,-11-10-7,-1 1 1,1-1-1,-1 0 1,1 0-1,0 0 1,-1 0-1,1-1 0,0 1 1,-1-1-1,1 0 1,0 0-1,0 0 0,-1-1 1,1 1-1,0-1 1,-1 0-1,1 0 0,0 0 1,6-4-1,-6 4-48,-1-1 0,1 0 0,0-1-1,-1 1 1,1-1 0,-1 1 0,0-1-1,0 0 1,0 0 0,0 0 0,-1-1-1,1 1 1,-1-1 0,0 1 0,0-1-1,0 0 1,0 0 0,-1 0 0,0 0-1,1 0 1,-1 0 0,-1 0 0,1 0-1,-1 0 1,1-5 0,-2-1-32,1-1 1,-1 1-1,-1 0 1,0 0-1,0 0 1,-1 0-1,0 1 1,-1-1-1,-5-10 1,27 61-479,-12-25 497,1 0 0,1 0 0,18 28 0,-23-40 28,1 0 1,-1 0-1,1 0 1,0 0-1,0 0 1,0-1-1,1 0 1,-1 0-1,1 0 1,0 0-1,0-1 1,0 0-1,0 0 1,0 0-1,0-1 1,0 1-1,10 0 1,-2-1-13,0-1 1,0-1 0,0 1 0,0-2 0,0 0 0,0 0 0,0-2 0,-1 1 0,1-2-1,17-8 1,-24 11-10,-1-1-1,0 0 1,0 0 0,0 0-1,0-1 1,-1 1-1,1-1 1,-1 0-1,0-1 1,0 1 0,0-1-1,-1 0 1,0 1-1,0-1 1,0-1-1,0 1 1,-1 0-1,0-1 1,0 1 0,-1-1-1,1 0 1,-1 0-1,0 1 1,-1-1-1,1-8 1,-2 10-16,1 1 0,-1 0 0,0 0 0,0 0-1,0 0 1,-1 0 0,1 0 0,-1 0 0,0 0 0,0 1 0,0-1 0,0 0-1,0 1 1,0 0 0,-1-1 0,1 1 0,-1 0 0,1 0 0,-1 1 0,0-1 0,0 0-1,-5-1 1,6 2 3,0 0 0,0 0 0,0 0 0,0 1 0,0-1 0,0 1 0,0-1-1,-1 1 1,1 0 0,0 0 0,0 0 0,0 0 0,-1 0 0,1 0 0,0 1 0,0-1-1,0 1 1,0-1 0,0 1 0,-1 0 0,1 0 0,1 0 0,-1 0 0,0 0 0,0 1-1,0-1 1,1 0 0,-1 1 0,0-1 0,1 1 0,-1 0 0,1-1 0,0 1 0,-1 2 0,-2 3 18,2 0 1,-1 1-1,1-1 1,0 0-1,0 1 1,1 0 0,0-1-1,1 1 1,-1 0-1,2-1 1,-1 1-1,1 0 1,0-1 0,0 1-1,1-1 1,0 1-1,1-1 1,-1 0-1,1 0 1,1 0 0,-1 0-1,1 0 1,1-1-1,-1 0 1,1 0-1,0 0 1,0 0 0,1-1-1,0 0 1,0 0-1,0 0 1,0-1-1,1 0 1,-1 0 0,1-1-1,0 1 1,1-2-1,8 4 1,-4-3-55,0-1 0,0 0 1,0 0-1,0-1 0,1-1 0,17-1 0,-23 0-391,-1 0-1,1 0 0,-1-1 0,0 0 0,10-4 0,-11 3-414,-1 1 0,0 0 0,0-1 0,0 0 0,0 0 0,-1 0 0,1-1 0,3-5 0,6-13-8543</inkml:trace>
  <inkml:trace contextRef="#ctx0" brushRef="#br0" timeOffset="37719.84">6226 1461 17972,'0'0'1760,"71"0"-1248,-2 0-376,27 0-88,6-2-48,-24-3-1592,-24 0-5001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1:42.221"/>
    </inkml:context>
    <inkml:brush xml:id="br0">
      <inkml:brushProperty name="width" value="0.05" units="cm"/>
      <inkml:brushProperty name="height" value="0.05" units="cm"/>
    </inkml:brush>
  </inkml:definitions>
  <inkml:trace contextRef="#ctx0" brushRef="#br0">191 462 10138,'0'0'11167,"-10"-6"-9320,3 2-1588,0 0 1,-1 1 0,0 0 0,0 0-1,0 0 1,-14-2 0,19 5-211,-1-1 0,1 1 0,0 0 0,-1 1 0,1-1 0,0 0 0,0 1 0,-1 0 0,1 0 0,0 0 0,0 0 0,0 0 0,0 1 0,0-1 0,0 1 0,0 0 0,1 0 0,-1 0 0,0 0 0,1 0 0,0 0 0,-1 1 0,1-1 0,-2 4 0,-1 2 51,0 1 0,1 0 0,-1 1 1,2-1-1,-1 1 0,1-1 0,1 1 0,0 0 0,0 0 1,1 0-1,0 0 0,1 0 0,0 1 0,0-1 0,1 0 1,3 13-1,-3-18-76,0-1 0,0 1 0,1 0 0,-1-1 0,1 1 0,0-1 0,0 0 0,0 1 0,1-1 0,-1 0 0,1-1 0,0 1 0,0 0 0,1-1 0,-1 1 0,1-1 0,0 0 0,0 0 0,0-1 0,0 1 0,0-1 0,0 0 0,1 0 0,-1 0 0,1-1 0,-1 1 0,1-1 0,0 0 0,-1-1 0,1 1 0,0-1 0,0 0 0,0 0 0,-1 0 0,8-2 0,-6 1-23,0 0 0,-1 0 0,1 0 1,-1-1-1,0 0 0,1 0 0,-1-1 0,0 1 0,0-1 0,0 0 0,-1 0 0,1-1 0,-1 1 0,1-1 0,-1 0 1,-1-1-1,5-4 0,-4 2-46,1-1 1,-1 0-1,0 1 1,-1-2-1,0 1 1,-1 0-1,1-1 1,-1 1-1,-1-1 1,1-10-1,-1-4-159,-1 0 0,-2-1-1,0 1 1,-1 0 0,-1 0-1,-2 0 1,-9-28 0,-76-153-726,126 273 1372,126 266 1670,-157-323-2024,-1-3-43,0-1 0,1 1 1,-1-1-1,1 0 1,1 0-1,0-1 0,0 1 1,0-1-1,1 0 0,0-1 1,12 11-1,-17-16-90,0-1-1,0 1 1,0-1-1,0 1 1,0-1-1,0 0 1,0 1-1,0-1 1,0 0-1,0 0 1,0 0-1,0 0 1,0 0-1,0 0 1,0 0-1,0 0 1,0 0-1,0-1 1,0 1-1,0 0 1,0-1-1,0 1 1,0-1-1,0 1 1,0-1-1,0 1 1,0-1-1,0 1 1,-1-1-1,1 0 1,1-1-1,17-30-4820,-9-1-3635</inkml:trace>
  <inkml:trace contextRef="#ctx0" brushRef="#br0" timeOffset="345.23">416 96 14507,'0'0'5057,"5"63"-3697,6-32-671,7 2-393,15 13-296,-3-8-1265,-1-5-4040</inkml:trace>
  <inkml:trace contextRef="#ctx0" brushRef="#br0" timeOffset="1143.2">926 548 10658,'0'0'11464,"-2"-9"-9482,2 5-1919,0 1 89,0 0 0,0 1 0,-1-1 0,1 0 0,-1 1 0,1-1 1,-1 1-1,0-1 0,0 1 0,0 0 0,0-1 0,0 1 1,-1 0-1,1-1 0,-1 1 0,1 0 0,-1 0 0,0 0 1,0 1-1,0-1 0,0 0 0,0 1 0,0-1 0,0 1 0,-1 0 1,1-1-1,0 1 0,-1 0 0,1 1 0,-1-1 0,-4-1 1,3 2-132,0 0 0,0-1 0,1 1 0,-1 0 0,0 1 0,0-1 0,0 1 0,0 0 0,0 0 0,1 0 0,-1 0 0,0 0 0,1 1 0,-1 0 1,1 0-1,0 0 0,-1 0 0,1 0 0,0 1 0,0-1 0,1 1 0,-1 0 0,0 0 0,1 0 0,0 0 0,0 0 0,0 1 0,0-1 0,0 1 1,1-1-1,-1 1 0,1 0 0,0-1 0,0 1 0,0 0 0,1 0 0,-1 0 0,1 4 0,-1 1-9,1 0 0,0 0 0,1 0 0,-1 0 0,2 0 0,-1 0 0,1 0 0,1 0-1,0-1 1,0 1 0,0-1 0,1 0 0,1 0 0,-1 0 0,1 0 0,6 6 0,-6-9 35,-1-1 1,1 0-1,0-1 1,0 1-1,0-1 1,0 0-1,1 0 1,-1 0-1,1-1 1,0 0-1,0 0 1,0-1-1,0 1 1,0-1-1,0-1 1,0 1-1,12-1 1,-14 0-26,0-1 1,-1 1-1,1-1 0,0 0 1,0 0-1,0 0 0,-1-1 1,1 1-1,-1-1 0,1 0 1,-1 0-1,0 0 0,0 0 1,1-1-1,-2 1 0,1-1 1,0 0-1,0 0 0,-1 0 1,0 0-1,1 0 0,-1-1 1,-1 1-1,1 0 0,0-1 1,-1 0-1,1 1 0,0-8 1,0 2-11,-1 0 0,-1 1 1,1-1-1,-1 0 1,-1 0-1,0 0 0,0 1 1,-1-1-1,0 0 0,0 1 1,-1-1-1,-4-10 1,1 7-53,0 1 1,-1-1-1,0 1 1,0 0-1,-1 1 1,-1 0-1,-15-15 1,18 24-238,5 11 119,5 12 65,1-10 88,-1 0-1,2 0 1,0-1 0,0 1 0,1-1 0,12 15-1,-16-22 33,-1-1-1,1 1 1,0-1-1,0 0 0,0 0 1,1 0-1,-1-1 1,1 1-1,-1-1 0,1 0 1,0 0-1,0 0 1,0 0-1,0-1 1,0 1-1,0-1 0,0 0 1,1-1-1,-1 1 1,0-1-1,1 1 1,-1-1-1,6-1 0,-6-1 6,-1 1-1,1-1 1,-1 1 0,0-1-1,0 0 1,0-1-1,0 1 1,0-1-1,0 1 1,0-1-1,-1 0 1,1 0-1,-1 0 1,0 0-1,0 0 1,0 0-1,0-1 1,-1 1 0,1-1-1,1-6 1,2-6-19,-1-1 0,5-31 1,-7 34-77,0 14-15,7 33 55,21 52 0,-27-77 63,0-1 1,1 0 0,0 0-1,0-1 1,0 1-1,1-1 1,0 0 0,0 0-1,0 0 1,1-1 0,0 0-1,0 0 1,11 7 0,-14-10-37,-1-1 0,0 0 0,1 0 0,-1-1 0,1 1 0,-1 0 0,1-1 0,0 0 0,-1 1 0,1-1 0,-1 0 0,1 0 0,0-1 0,-1 1 0,1 0 0,-1-1 0,1 0 0,-1 1 0,1-1 0,-1 0 0,5-3 0,-3 1 1,0 0 1,-1 0-1,1 0 0,-1-1 1,0 0-1,0 1 1,0-1-1,0 0 0,-1 0 1,1-1-1,1-5 0,1-1 1,-1-1 0,0 1 0,-1-1 0,-1 0 0,0 0-1,0 0 1,-1 0 0,-1-23 0,-4 20-6,3 23 0,3 27 0,2-22-25,0 0 1,1-1-1,1 1 0,0-1 0,15 23 1,-18-32-46,-1 1 0,1-1 1,0 1-1,0-1 1,0 0-1,1 0 1,-1 0-1,1-1 0,-1 1 1,1-1-1,0 0 1,0 0-1,0 0 1,0 0-1,0-1 0,1 1 1,-1-1-1,0-1 1,1 1-1,-1 0 1,9-1-1,4-4-4387,-6-6-2970</inkml:trace>
  <inkml:trace contextRef="#ctx0" brushRef="#br0" timeOffset="1552.94">1264 133 17036,'0'0'3296,"51"75"-3296,-16-54-1136,2-6-3985</inkml:trace>
  <inkml:trace contextRef="#ctx0" brushRef="#br0" timeOffset="2110.3">1978 674 11522,'0'0'11672,"10"-6"-9910,0-1-1593,0 0-1,-1 0 1,0-1-1,0 0 1,-1 0-1,0-1 1,-1 0-1,1-1 1,-2 0-1,0 0 1,0 0-1,0-1 1,4-14-1,-5 5-137,-1 0 0,0 0 0,-2 0 0,0-1 0,-2 1 0,0 0 0,-1-1 0,-5-21 0,4 26-59,-2 0 0,0 0 0,0 0 0,-2 1 0,0-1 0,0 1 0,-2 1 0,0-1 0,0 2 0,-19-24 0,23 33 13,2 2 31,0-1 0,0 0 0,-1 1-1,1-1 1,-1 1 0,1 0-1,-1-1 1,0 1 0,0 1 0,0-1-1,0 0 1,0 1 0,0-1-1,-4 0 1,6 3-15,0-1-1,0 0 0,0 1 1,1-1-1,-1 1 0,0 0 1,1-1-1,-1 1 0,0-1 1,1 1-1,-1 0 0,1 0 1,-1-1-1,1 1 0,-1 0 0,1 0 1,-1 0-1,1-1 0,0 1 1,0 0-1,-1 0 0,1 0 1,0 0-1,0 0 0,0 0 1,0 0-1,0 0 0,0-1 1,0 1-1,0 0 0,0 0 1,1 0-1,-1 1 0,0 3 1,0 27 79,2-1 0,1 0-1,1 0 1,1 0 0,11 31-1,4 2 409,36 81 0,-47-125-312,0-2 0,1 1 0,1-1 0,1-1 0,21 24 0,-30-37-241,1 0-1,0 0 1,0-1 0,1 0 0,-1 1 0,1-2-1,-1 1 1,1 0 0,0-1 0,0 0-1,8 2 1,-10-3-173,1-1-1,-1 0 1,1 0 0,-1 0-1,1 0 1,-1 0 0,1-1-1,-1 1 1,0-1-1,1 0 1,-1 0 0,0-1-1,1 1 1,-1 0-1,0-1 1,0 0 0,0 0-1,-1 0 1,5-4 0,16-18-7549</inkml:trace>
  <inkml:trace contextRef="#ctx0" brushRef="#br0" timeOffset="2463.81">2294 131 15331,'0'0'7570,"43"55"-6218,-15-33-608,5 2-744,25 7-800,-7-6-4761,-6-3-6602</inkml:trace>
  <inkml:trace contextRef="#ctx0" brushRef="#br0" timeOffset="2876.14">2779 468 13899,'0'0'9562,"-11"-10"-7115,-35-31-604,43 39-1770,1 0 0,0 0 0,-1 0 0,0 0 0,1 1 0,-1-1 0,0 1 0,0-1-1,0 1 1,1 0 0,-1 0 0,-1 1 0,1-1 0,0 1 0,0-1 0,0 1 0,0 0 0,0 0 0,0 0-1,0 0 1,0 1 0,-1-1 0,1 1 0,0 0 0,0 0 0,1 0 0,-1 0 0,0 1 0,0-1 0,0 1-1,1 0 1,-1-1 0,1 1 0,0 0 0,-1 1 0,1-1 0,-3 5 0,-2 1-80,1 0 0,1 0 1,-1 1-1,2 0 0,-1 0 0,1 0 1,0 1-1,1-1 0,-3 15 0,5-17 8,0 1 0,0-1 0,0 1 0,1-1 0,0 1 0,1 0-1,0-1 1,0 1 0,0-1 0,1 0 0,0 1 0,4 8-1,-4-13 5,0 0 0,0 0-1,0 0 1,0-1-1,0 1 1,0-1-1,1 0 1,-1 1 0,1-1-1,0 0 1,-1-1-1,1 1 1,0 0-1,0-1 1,0 1 0,1-1-1,-1 0 1,0 0-1,0 0 1,0-1-1,1 1 1,-1-1 0,0 0-1,1 0 1,-1 0-1,0 0 1,1 0-1,-1-1 1,7-1 0,-5 0-8,1 0 1,-1 0-1,0 0 1,1 0-1,-1-1 1,0 0-1,0 0 1,-1-1-1,1 1 1,-1-1 0,1 0-1,-1 0 1,-1 0-1,1-1 1,0 1-1,-1-1 1,0 0-1,0 0 1,0 0-1,2-8 1,-1 3-17,0 0 0,-1 0 1,-1 0-1,1 0 0,-1 0 0,-1-1 0,0 1 0,-1 0 0,0-1 1,-2-15-1,-3 7 99,5 19-75,-1-1-1,1 1 0,0 0 1,0 0-1,0 0 1,0 0-1,0 0 1,0 0-1,0 0 0,0-1 1,0 1-1,0 0 1,0 0-1,0 0 0,-1 0 1,1 0-1,0 0 1,0 0-1,0 0 0,0 0 1,0 0-1,0 0 1,0 0-1,-1 0 0,1 0 1,0 0-1,0 0 1,0 0-1,0 0 0,0 0 1,0 0-1,-1 0 1,1 0-1,0 0 1,0 0-1,0 0 0,0 0 1,0 0-1,0 0 1,-1 0-1,1 0 0,0 0 1,0 0-1,0 0 1,0 0-1,0 0 0,0 0 1,0 1-1,0-1 1,0 0-1,-1 0 0,1 0 1,0 0-1,0 0 1,0 0-1,0 0 1,0 1-1,-1 1 27,1 1 1,-1-1-1,1 1 0,-1-1 1,1 1-1,0-1 0,0 1 1,0-1-1,0 1 0,1-1 1,0 6-1,3 9 90,1 1 1,1-1 0,1-1-1,0 1 1,1-1-1,0 0 1,19 24-1,-25-38-234,0 1-1,0-1 0,0 0 1,0 0-1,1 0 0,-1-1 1,0 1-1,1-1 1,0 1-1,-1-1 0,1 0 1,0 0-1,0 0 0,-1 0 1,6 0-1,27-1-6624,-9-5-3827</inkml:trace>
  <inkml:trace contextRef="#ctx0" brushRef="#br0" timeOffset="3553.28">3148 405 9554,'0'0'16596,"-9"-3"-15543,0 0-833,1 1-1,-1 0 1,0 1 0,0 0-1,1 0 1,-13 1 0,17 0-181,0 1-1,0-1 1,0 1 0,0 0 0,0 0-1,0 1 1,0-1 0,0 1 0,1 0-1,-1 0 1,1 0 0,-1 0-1,1 1 1,0 0 0,0-1 0,0 1-1,0 0 1,1 0 0,-3 4 0,0 2-25,1 0 0,0 0 0,0 0 0,1 0 0,0 0-1,1 1 1,0-1 0,1 1 0,0 0 0,0-1 0,1 1 0,0 0 0,1 0 0,1 10 0,-1-15 11,0 0 0,1 1 0,-1-2 0,1 1 0,0 0 0,0 0 0,0 0 0,1-1 0,-1 1 0,1-1 0,0 0 0,6 6 0,-7-8 16,1 0 1,0 0 0,0 0-1,0 0 1,0 0-1,0-1 1,1 1-1,-1-1 1,0 0 0,1 0-1,-1 0 1,1-1-1,-1 1 1,1-1-1,-1 0 1,1 0 0,-1 0-1,1 0 1,6-2-1,-8 2-20,1-1 0,0 0-1,-1 0 1,1-1 0,-1 1 0,1-1-1,-1 1 1,1-1 0,-1 0-1,0 0 1,0 0 0,0 0 0,0 0-1,-1 0 1,1 0 0,0-1 0,-1 1-1,1-1 1,-1 1 0,0-1-1,0 0 1,0 1 0,0-1 0,-1 0-1,1 0 1,0-3 0,1-12-15,0 1-1,0-1 1,-2-18 0,0 25-15,-2-19-410,-2 1 0,0 0 0,-2 0 1,-1 0-1,-2 1 0,-18-43 0,-16-54-383,112 323 2718,-26-80-1215,-37-100-553,1 5-83,1 0 0,0-1 0,2 0-1,1 0 1,0-1 0,27 36 0,-37-56-172,0 0 0,0 0 1,0 0-1,0 0 0,1 0 1,-1 0-1,0 0 0,1-1 0,-1 1 1,0 0-1,1-1 0,-1 1 0,1-1 1,-1 0-1,1 1 0,-1-1 0,1 0 1,-1 0-1,2 0 0,17-9-6607,-8-7-3895</inkml:trace>
  <inkml:trace contextRef="#ctx0" brushRef="#br0" timeOffset="4205.51">3394 340 14507,'0'0'4098,"3"9"-2523,76 193 4418,-48-133-4925,-4 1 0,32 124 0,-58-190-1051,0-1 0,-1 1 0,1 0 0,-1-1 0,1 1 1,-1 0-1,0-1 0,0 1 0,-1 0 0,1 0 0,-1-1 0,0 1 0,1-1 0,-2 1 1,1-1-1,0 1 0,-1-1 0,-3 6 0,2-6 25,-1 0 1,1-1 0,-1 1-1,0-1 1,1 0-1,-1 0 1,0-1-1,0 1 1,0-1-1,0 0 1,-1 0-1,1 0 1,0 0 0,0-1-1,0 0 1,-6 0-1,1 1 21,-1-1 1,1 0-1,-1-1 0,1 0 0,0 0 0,0-1 0,0 0 1,0-1-1,-10-3 0,15 4-63,1 0-1,-1 0 1,0-1 0,1 1-1,0-1 1,-1 0 0,1 0-1,0 0 1,1 0 0,-1-1-1,1 1 1,-1-1 0,1 1-1,0-1 1,0 0 0,0 0-1,1 0 1,-1 0 0,1 0-1,0 0 1,0 0 0,0-6-1,0-3-194,0 0 0,1 0 0,1 0 0,0 0 0,1 0-1,0 1 1,0-1 0,2 0 0,-1 1 0,2 0 0,0 0-1,0 0 1,1 1 0,0 0 0,1 0 0,12-14 0,-6 9 83,2 0 0,-1 2 1,2 0-1,0 0 0,1 2 1,0 0-1,1 1 0,0 0 1,27-10-1,-29 15 215,49-25-277,-63 30 243,0 0 0,1 0-1,-1 0 1,0-1 0,-1 1-1,1-1 1,0 0 0,0 1-1,-1-1 1,1 0 0,-1 0-1,1 0 1,-1 0 0,0 0 0,0 0-1,0 0 1,0-1 0,0 1-1,0 0 1,-1-1 0,1 1-1,-1 0 1,1-5 0,-2 6-13,1-1 0,-1 1 1,1 0-1,-1 0 0,0-1 1,0 1-1,0 0 0,0 0 1,0 0-1,0 0 1,0 0-1,0 0 0,0 1 1,0-1-1,0 0 0,0 0 1,-1 1-1,1-1 0,0 1 1,-1-1-1,1 1 0,0 0 1,-1-1-1,1 1 0,0 0 1,-1 0-1,1 0 0,-1 0 1,1 0-1,0 0 0,-1 0 1,1 1-1,-3 0 1,0-1-29,1 0 1,-1 1-1,1 0 1,0-1 0,-1 1-1,1 1 1,0-1-1,0 0 1,-1 1 0,1-1-1,0 1 1,1 0 0,-5 3-1,4 0 38,-1 1 0,1-1 0,0 1 0,1-1-1,-1 1 1,1 0 0,0 0 0,1 0 0,-1 0-1,1 1 1,1-1 0,-1 0 0,1 0 0,0 1 0,0-1-1,2 10 1,-1-12-89,0 0-1,0 0 0,0 0 1,0 0-1,1 0 0,-1 0 1,1-1-1,0 1 0,0 0 1,1-1-1,-1 0 0,1 1 1,-1-1-1,1 0 0,0 0 1,0-1-1,0 1 1,1-1-1,-1 1 0,1-1 1,-1 0-1,1 0 0,0-1 1,0 1-1,6 1 0,0-1-735,1 0 0,-1-1-1,1 0 1,-1-1 0,0 0-1,20-3 1,28-11-6914,-11-3-2454</inkml:trace>
  <inkml:trace contextRef="#ctx0" brushRef="#br0" timeOffset="4648.3">3978 356 3025,'0'0'19596,"-62"34"-17468,52-11-655,5 4-321,3 3-352,2 1 104,0 0-256,12-3-240,6-5-232,6-6-176,5-8-128,4-8-472,6-11-1064,-8-9-2105,-9-3-2632</inkml:trace>
  <inkml:trace contextRef="#ctx0" brushRef="#br0" timeOffset="5051.58">4019 96 14483,'0'0'4772,"4"9"-3363,-2-5-1163,23 55 1589,-2 0 1,-2 2 0,-3 0-1,18 123 1,-24-101 17,-13-88-2258,0 0 0,0 0-1,0 0 1,-1 0-1,1 0 1,-1 0-1,-1 0 1,1 1-1,0-1 1,-6-6-1,0-2-2470,-9-15-4837</inkml:trace>
  <inkml:trace contextRef="#ctx0" brushRef="#br0" timeOffset="5052.58">3989 326 11899,'0'0'3355,"13"-3"-2123,0-1-714,1 1 0,0 0-1,0 1 1,28 0 0,-35 2-469,-1 1-1,1-1 1,0 1-1,0 1 1,-1-1-1,1 1 1,-1 1-1,0-1 1,1 1-1,-1 0 1,0 0-1,0 1 1,-1 0-1,11 8 1,-3 3 102,0-1 0,-1 2-1,0 0 1,-2 0 0,12 23 0,19 46 7423,-41-83-7479,-3-18-8197,-2 2-1771</inkml:trace>
  <inkml:trace contextRef="#ctx0" brushRef="#br0" timeOffset="5496.16">4184 214 13299,'0'0'2920,"58"40"-5640,-24-31-2609</inkml:trace>
  <inkml:trace contextRef="#ctx0" brushRef="#br0" timeOffset="5856.46">4520 544 9434,'0'0'12101,"5"-9"-9530,10-13-1906,-1-1-1,-1 0 0,-1-1 1,-2 0-1,0-1 0,-1 0 1,7-40-1,-13 44-589,-2 1 0,-1-1-1,-3-41 1,2 57-100,0-1 0,0 1 0,0 0 0,0 0 0,-1 0 0,0 0 0,0 0 0,0 0 0,-1 0 0,1 0 0,-1 1 0,-1-1 0,1 1 0,0 0 0,-1 0 0,0 0 0,0 1 0,0-1 1,0 1-1,-8-4 0,11 6 19,0 0 0,-1 1 0,1-1 0,-1 1 0,1-1 0,-1 1 0,1 0 0,-1-1 0,1 1 0,-1 0 0,1 0 0,-1 0 1,0 0-1,1 0 0,-1 1 0,1-1 0,-1 0 0,1 1 0,-1-1 0,1 1 0,0-1 0,-1 1 0,1 0 0,0 0 0,-1-1 1,1 1-1,0 0 0,0 0 0,0 0 0,-1 0 0,1 1 0,0-1 0,1 0 0,-1 0 0,0 1 0,0-1 0,0 0 0,1 1 1,-1-1-1,1 1 0,-1-1 0,1 3 0,-4 7 3,1 0 1,1 0 0,0 0-1,-1 18 1,1 13 18,3 1 0,1-1 0,2 0 0,14 65 0,57 167-605,-52-200 136,12 27 231,-20-61 249,-1 1-1,14 78 1,-27-114 38,0 0 1,0 0-1,-1 0 1,0 0 0,0 0-1,0 0 1,0 0-1,-1 0 1,0 0-1,-2 6 1,2-9-17,0 0-1,-1-1 1,1 1-1,-1 0 1,1-1-1,-1 1 1,0-1-1,0 0 1,0 0-1,1 1 1,-1-1-1,0 0 1,0-1-1,-1 1 1,1 0-1,0 0 1,0-1-1,0 0 1,0 1 0,-1-1-1,1 0 1,0 0-1,0 0 1,0 0-1,-3-1 1,-5 1 43,0-1-1,0-1 1,0 1 0,0-2 0,1 1 0,-1-1 0,1-1-1,0 0 1,0 0 0,0 0 0,0-1 0,1-1 0,0 0-1,0 0 1,0 0 0,1-1 0,0 0 0,0 0 0,1-1-1,0 0 1,0 0 0,0-1 0,-4-10 0,0 0-133,2 0 1,0-1 0,1 0-1,0 0 1,2 0 0,1-1-1,0 0 1,2 0-1,-1-42 1,4 59-31,-1 0-1,1 0 1,-1 0 0,1 1-1,0-1 1,1 0-1,-1 0 1,1 1 0,0-1-1,0 0 1,0 1-1,0 0 1,0-1 0,1 1-1,-1 0 1,1 0-1,0 1 1,0-1 0,0 1-1,0-1 1,1 1 0,-1 0-1,7-3 1,6-2-894,1 0 0,1 1 0,35-7 1,-10 3-3099,13-8-3891</inkml:trace>
  <inkml:trace contextRef="#ctx0" brushRef="#br0" timeOffset="6392.18">5288 343 11210,'0'0'17946,"-4"-3"-16970,3 1-931,0 1 0,0 0-1,-1 0 1,1 0 0,0 0 0,-1 0 0,1 0 0,-1 0 0,1 1 0,-1-1 0,0 0-1,1 1 1,-1-1 0,0 1 0,1 0 0,-1-1 0,0 1 0,0 0 0,-1 0 0,0 1-23,1 0 1,-1 0-1,0 0 1,1 0-1,0 0 1,-1 1 0,1-1-1,0 1 1,-1-1-1,1 1 1,0 0-1,0 0 1,0 0-1,-1 3 1,-5 4 63,1 1 0,0 0 0,1 0 1,0 1-1,0 0 0,1 0 0,1 0 0,0 1 0,0-1 1,1 1-1,1 0 0,0 0 0,0 18 0,1-25-105,1 0-1,0 1 1,1-1-1,0 0 1,-1 0-1,1 0 1,1 0-1,-1 0 1,1 0-1,0-1 1,0 1-1,0 0 0,1-1 1,0 0-1,0 1 1,0-1-1,0 0 1,1 0-1,-1-1 1,1 1-1,0-1 1,0 0-1,0 0 1,0 0-1,1 0 1,-1-1-1,1 0 1,0 0-1,0 0 1,0 0-1,-1-1 1,2 0-1,7 1 1,3 0-849,0 0 1,0-1-1,1-1 0,19-3 1,30-9-4843,-19-2-1302</inkml:trace>
  <inkml:trace contextRef="#ctx0" brushRef="#br0" timeOffset="7359.02">5613 372 12459,'0'0'8276,"-10"-3"-6122,-34-10-608,42 13-1470,-1 0 0,1 0 0,0 0 0,0 0 0,0 0 1,0 0-1,0 1 0,0-1 0,0 1 0,0-1 0,0 1 1,0 0-1,0 0 0,0 0 0,1 0 0,-1 0 0,0 0 1,0 1-1,1-1 0,-1 1 0,1-1 0,0 1 0,-1-1 1,1 1-1,0 0 0,0 0 0,0-1 0,-1 4 0,-21 51 957,22-54-962,-13 76 942,13-74-971,1 0 0,-1 1 0,1-1-1,0 0 1,0 0 0,1 0 0,-1 1-1,1-1 1,0 0 0,0 0 0,1 0-1,-1 0 1,1 0 0,0 0 0,-1-1 0,4 5-1,-3-7-21,0 1 0,-1-1 0,1 0-1,0 0 1,-1 0 0,1 0 0,0-1 0,0 1-1,0 0 1,0-1 0,0 1 0,0-1 0,0 0-1,0 1 1,0-1 0,0 0 0,0 0 0,0-1-1,0 1 1,0 0 0,0-1 0,0 1 0,0-1-1,0 1 1,0-1 0,0 0 0,-1 0 0,1 0-1,0 0 1,0 0 0,-1 0 0,1-1 0,-1 1-1,1-1 1,-1 1 0,0-1 0,3-2 0,3-4-53,0 0 0,-1 0 0,0-1 0,0 0 0,8-18 0,-11 19-38,0 0 0,-1 0 0,0 0 0,0-1 0,-1 1 1,0 0-1,0-1 0,-1 1 0,0-1 0,-2-10 0,1 25 85,0 1 1,1 0-1,0 0 1,1-1-1,1 11 1,3 2 75,1-2 0,1 1 0,14 25 1,-20-39-36,1-1 0,0 0 0,0 1 1,0-1-1,1 0 0,-1 0 0,0 0 1,1 0-1,0 0 0,0-1 0,0 0 0,0 1 1,0-1-1,1 0 0,-1 0 0,0 0 1,1-1-1,0 0 0,-1 1 0,1-1 0,0 0 1,0-1-1,-1 1 0,5 0 0,-4-2 6,-1 0 0,0 0 0,0-1 0,1 1-1,-1-1 1,0 1 0,0-1 0,0 0 0,-1 0 0,1-1-1,-1 1 1,1 0 0,-1-1 0,1 0 0,-1 1-1,0-1 1,0 0 0,2-6 0,27-58 84,-27 55-186,0 0 0,-1-1 1,0 1-1,-1-1 1,0 1-1,-1-1 0,-1 0 1,0 1-1,0-1 0,-4-19 1,7 104-208,132 421 1131,-153-546-808,-1-5-10,-24-113 0,35 117-618,1-2 0,3-107 0,4 161 483,0-1 1,0 1-1,1-1 0,-1 1 1,0 0-1,1-1 0,0 1 0,-1 0 1,1-1-1,0 1 0,0 0 1,0 0-1,1 0 0,-1 0 1,0 0-1,1 0 0,-1 0 0,1 1 1,3-4-1,-3 4 29,-1 0-1,1 1 1,0-1 0,0 1-1,0-1 1,0 1 0,0 0-1,0-1 1,0 1 0,0 0-1,0 0 1,0 1-1,0-1 1,0 0 0,-1 1-1,1-1 1,0 1 0,0-1-1,2 2 1,2 1 8,0 0 1,0 0-1,0 1 0,-1 0 1,1 0-1,-1 0 0,0 1 1,0 0-1,0 0 0,-1 0 0,0 0 1,6 11-1,-6-8 100,-1 0-1,0 0 0,0 1 1,-1-1-1,0 1 1,-1 0-1,0-1 1,0 1-1,-1 0 1,0 0-1,0 0 1,-4 16-1,3-20 10,0 0-1,0 0 1,-1 0 0,1 0-1,-1 0 1,-1-1 0,1 1-1,-1 0 1,1-1-1,-1 0 1,0 0 0,-1 0-1,1 0 1,-1 0 0,0-1-1,1 0 1,-2 1 0,1-1-1,0-1 1,-1 1-1,1-1 1,-1 1 0,-6 1-1,7-3-206,0-1 1,0 1-1,0 0 0,0-1 0,0 0 0,0 0 1,0 0-1,0-1 0,-7-1 0,-4-2-3185,1-1-3290,2 1-3591</inkml:trace>
  <inkml:trace contextRef="#ctx0" brushRef="#br0" timeOffset="7928.76">6255 400 10906,'0'0'15238,"-9"-1"-14700,5 1-490,1 0 0,-1 0 1,0 0-1,0 1 0,0-1 1,0 1-1,1 0 0,-1 0 1,0 0-1,1 1 0,-1-1 1,1 1-1,-1 0 1,1 0-1,0 0 0,0 0 1,0 1-1,0-1 0,0 1 1,0 0-1,1 0 0,-1 0 1,1 0-1,0 0 0,0 0 1,0 1-1,-2 4 0,1-2 11,0 0-1,-1 0 0,2 0 0,-1 0 0,1 1 1,0-1-1,0 1 0,1-1 0,0 1 1,0 0-1,1-1 0,-1 1 0,2 0 1,0 8-1,-1-13-32,1-1 0,0 0 0,-1 1-1,1-1 1,0 0 0,0 0 0,0 0 0,0 0 0,0 0 0,0 0 0,0 0 0,0 0 0,0 0-1,0-1 1,1 1 0,-1 0 0,0-1 0,0 1 0,1-1 0,-1 1 0,0-1 0,1 1 0,-1-1 0,1 0-1,-1 0 1,0 0 0,1 0 0,-1 0 0,1 0 0,-1 0 0,0 0 0,1-1 0,-1 1 0,1 0-1,-1-1 1,0 0 0,3 0 0,2-2 38,0 1-1,0-1 1,0 0 0,0 0-1,-1 0 1,11-8-1,-11 5-46,0 0-1,0 0 0,0 0 1,-1-1-1,0 1 0,0-1 0,-1 0 1,4-10-1,-5 14-8,-1 0-1,0 0 1,0 0 0,0 0-1,-1 0 1,1 0 0,-1-1-1,0 1 1,0 0 0,0 0-1,0 0 1,0-1 0,-1 1-1,1 0 1,-1 0 0,0 0-1,0 0 1,0 0 0,0 0-1,-1 0 1,1 0 0,-4-5-1,2 41 176,4-17-124,0 0 0,1-1 0,0 1-1,5 15 1,-5-24-65,0-1 0,-1 0-1,2 0 1,-1-1 0,1 1 0,0 0-1,0-1 1,1 0 0,-1 0 0,1 0-1,0 0 1,1 0 0,5 4 0,-9-8-131,0-1 0,0 1 0,0 0 0,1-1 0,-1 1-1,0-1 1,1 1 0,-1-1 0,0 0 0,1 1 0,-1-1 0,1 0 0,-1 0 0,0 0 0,1 0 0,-1 0 0,1 0 0,-1-1 0,0 1 0,1 0 0,-1-1 0,0 1 0,3-2 0,15-13-5528,-4-4-4021</inkml:trace>
  <inkml:trace contextRef="#ctx0" brushRef="#br0" timeOffset="8267.89">6496 387 13139,'0'0'12432,"-7"3"-12252,1 0-64,1 0 0,0 0 0,0 1-1,0 0 1,0 0 0,0 0 0,1 0 0,0 1 0,0 0 0,0 0 0,1 0 0,-1 0-1,1 1 1,1-1 0,-1 1 0,1 0 0,0 0 0,0-1 0,0 2 0,-1 9 0,3-13-71,-1 0 1,0 1-1,1-1 1,-1 0-1,1 1 1,0-1-1,0 1 1,1-1-1,-1 0 1,1 1-1,-1-1 1,1 0-1,0 1 1,1-1-1,-1 0 1,0 0-1,1 0 1,-1 0-1,1 0 1,0 0-1,0-1 1,4 5-1,-2-5-248,-1 0 0,1 0 0,0 0-1,-1-1 1,1 0 0,0 0 0,0 0-1,0 0 1,0 0 0,0-1 0,0 1-1,0-1 1,0 0 0,0-1-1,0 1 1,0-1 0,0 0 0,6-1-1,26-11-4853,-6-4-2036</inkml:trace>
  <inkml:trace contextRef="#ctx0" brushRef="#br0" timeOffset="8656.89">6653 404 12883,'0'0'8490,"0"53"-5810,6-33-743,2 0-569,1-1-408,2-2-264,-1-4-304,-1-4-224,-2-5-168,-2-4-944,-5-12-1080,0-6-3674,0-2-5048</inkml:trace>
  <inkml:trace contextRef="#ctx0" brushRef="#br0" timeOffset="8657.89">6512 219 14403,'0'0'5321,"59"5"-7985,-28-3-6786</inkml:trace>
  <inkml:trace contextRef="#ctx0" brushRef="#br0" timeOffset="9085.62">6799 19 13595,'0'0'7336,"0"10"-5587,6 36-202,1-1 1,26 84 0,-16-69-645,12 80 0,-25-94-601,-1-18-344,-3-58-5026,-1 6-1657</inkml:trace>
  <inkml:trace contextRef="#ctx0" brushRef="#br0" timeOffset="9512.78">6762 320 12523,'0'0'1311,"15"-3"-806,3-1-537,94-18-93,-100 20-423,-1 1 1,1 0-1,-1 1 0,1 0 0,-1 0 1,1 2-1,-1-1 0,15 5 1,-23-4 782,0-1 1,0 1 0,0 0-1,0 0 1,-1 0 0,1 0-1,-1 0 1,0 1-1,1-1 1,-1 1 0,0 0-1,0-1 1,-1 1 0,1 0-1,-1 0 1,1 0 0,-1 0-1,0 1 1,0-1 0,1 5-1,1 9 2805,0 1 0,0 30 0,-1-15-1897,-1-23-542,-2-6-449,1 0 0,1 1 0,-1-1 1,1 0-1,-1 0 0,1 0 1,0 0-1,1 0 0,-1 0 1,1-1-1,-1 1 0,4 5 0,-3-10-430,-1-1 0,0 0 0,0 1 0,0-1 0,0 0 0,-1 1 0,1-1 0,0 0 0,-1 0-1,0 0 1,1 0 0,-1 0 0,0 0 0,0-3 0,2-15-6552</inkml:trace>
  <inkml:trace contextRef="#ctx0" brushRef="#br0" timeOffset="9513.78">7016 236 10426,'0'0'3337,"67"28"-3337,-37-19-2065</inkml:trace>
  <inkml:trace contextRef="#ctx0" brushRef="#br0" timeOffset="9994.93">7266 451 13275,'0'0'11566,"12"-6"-9987,4-1-1320,-1-1 0,0 0-1,-1-1 1,0-1-1,-1 0 1,0-1 0,0-1-1,-1 0 1,0 0 0,-2-1-1,1-1 1,8-14-1,-12 13-246,0-1-1,-1 0 1,-1 0-1,0 0 0,-2-1 1,0 0-1,0 1 1,0-25-1,-3 35-21,-1 0-1,1 0 1,-1 0 0,0 0-1,-1 0 1,1 0 0,-1 1 0,0-1-1,-1 0 1,1 1 0,-6-9 0,5 10 12,0 1 0,0-1 0,-1 1 1,1 0-1,0 0 0,-1 0 0,0 1 1,0 0-1,0-1 0,0 1 0,0 0 1,0 1-1,0-1 0,-1 1 1,1 0-1,-1 0 0,-6 0 0,7 0 1,1 1 1,0 0-1,-1 0 0,1 0 0,0 0 0,-1 1 0,1 0 0,0-1 0,-1 1 0,1 0 1,0 1-1,0-1 0,0 0 0,0 1 0,0 0 0,0 0 0,0 0 0,1 0 0,-1 0 0,1 0 1,-1 1-1,1-1 0,0 1 0,0 0 0,0 0 0,0-1 0,1 1 0,-1 0 0,1 0 0,0 1 1,0-1-1,0 0 0,0 0 0,-1 5 0,-1 11-8,0-1 1,0 1-1,2 0 0,2 34 1,2-8-24,3 0 0,2 0 0,24 82 0,64 126-376,-57-174 364,-26-55 39,0 1 0,-2 1 0,14 45 0,-24-66 3,0 0 1,0 0-1,0 0 1,0 0-1,-1 1 1,0-1-1,0 0 1,-1 1 0,1-1-1,-2 7 1,1-10 3,0 0 1,0 0 0,0 0 0,0 0-1,-1 0 1,1 0 0,-1 0 0,1-1 0,-1 1-1,1 0 1,-1-1 0,0 1 0,0-1-1,0 0 1,0 0 0,0 1 0,0-1-1,0 0 1,0-1 0,0 1 0,0 0 0,-1-1-1,1 1 1,0-1 0,-4 1 0,-3 0 16,-1 0 1,0-1-1,0 0 1,0 0-1,1-1 1,-1 0-1,0-1 1,0 0-1,1 0 1,0-1-1,-1 0 1,1-1-1,0 0 1,0-1-1,1 1 1,0-2-1,0 1 1,0-1-1,0 0 1,1-1-1,-13-14 1,10 8 5,1 0 0,1 0 0,0-1 0,0 0 0,2 0 0,0-1 0,0 0 0,1 0 0,1 0 0,1-1 0,0 1 0,-1-32 1,3 43-39,1-1 0,0 1 0,0 0 0,0-1 1,1 1-1,0 0 0,0-1 0,0 1 0,0 0 1,0 0-1,1 0 0,0 0 0,0 0 0,0 0 1,0 0-1,1 0 0,-1 1 0,1-1 0,0 1 1,0 0-1,0 0 0,0 0 0,1 0 0,-1 1 1,1-1-1,0 1 0,0 0 0,0 0 1,4-1-1,11-3-30,0 1 0,0 1 0,0 1 0,1 1 0,27 0 0,22-3-194,74-23-4495,-88 11-3180</inkml:trace>
  <inkml:trace contextRef="#ctx0" brushRef="#br0" timeOffset="10362.17">7897 514 13595,'0'0'12763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1:34.693"/>
    </inkml:context>
    <inkml:brush xml:id="br0">
      <inkml:brushProperty name="width" value="0.05" units="cm"/>
      <inkml:brushProperty name="height" value="0.05" units="cm"/>
    </inkml:brush>
  </inkml:definitions>
  <inkml:trace contextRef="#ctx0" brushRef="#br0">1 1699 11763,'0'0'13544,"0"11"-12992,3 19-29,2 1 1,0-1-1,2 0 1,1 0 0,2-1-1,18 39 1,-25-61-441,1-1 1,0-1-1,0 1 1,1 0 0,-1-1-1,1 0 1,1 0-1,-1-1 1,1 1 0,-1-1-1,1 0 1,0-1 0,12 6-1,-14-8-40,-1 1 1,1-1-1,0 0 0,0 0 1,-1-1-1,1 1 0,0-1 1,0 0-1,0 0 0,0 0 1,0 0-1,0-1 0,-1 0 1,1 0-1,0 0 0,0 0 1,-1 0-1,1-1 0,-1 1 1,1-1-1,-1 0 0,0 0 1,0 0-1,1-1 0,-2 1 1,5-5-1,0-2-86,0 0 0,0 0 0,-1-1 0,0 0 0,-1-1 0,0 1 0,-1-1 0,0 0 0,0 0 0,-1 0 0,-1-1 0,0 1 0,0-1 0,-1-21 0,-1 19-53,0 1-1,-1 0 0,-1 0 1,0 0-1,-1 0 0,0 0 0,-1 0 1,0 1-1,-1 0 0,-1 0 1,0 0-1,-13-20 0,16 31 139,4 10-145,7 12-2,94 140 748,-90-145-503,0-1 0,2 0-1,-1 0 1,2-1 0,0-1 0,1-1 0,25 16-1,-41-27-132,1-1-1,-1 1 1,1-1-1,0 0 0,-1 0 1,1 1-1,0-1 1,-1 0-1,1 0 0,0 0 1,0 0-1,-1 0 1,1 0-1,0 0 0,-1 0 1,1 0-1,0 0 1,0 0-1,-1 0 0,1 0 1,0-1-1,-1 1 1,1 0-1,0 0 0,-1-1 1,1 1-1,-1-1 1,2 1-1,10-22 332,-1-41 290,-9 48-570,5-47-1048,-2-82 0,-5 143 983,0 1 0,0-1 0,0 1 0,-1-1 0,1 1 0,0-1 0,0 0 0,0 1 0,0-1 0,1 1 0,-1-1 0,0 1 0,0-1 0,0 1 0,0-1 0,1 1 0,-1-1 0,0 1 1,0-1-1,1 1 0,-1-1 0,0 1 0,1-1 0,-1 1 0,0 0 0,1-1 0,-1 1 0,1 0 0,-1-1 0,1 1 0,0-1 0,15 10-281,19 32-166,-30-34 422,148 180 439,-144-168 32,-9-19-418,0 0 1,0 1-1,-1-1 1,1 0-1,0 0 0,0 1 1,0-1-1,0 0 1,0 0-1,0 0 1,0 1-1,0-1 1,0 0-1,-1 0 0,1 0 1,0 1-1,0-1 1,0 0-1,0 0 1,-1 0-1,1 0 1,0 0-1,0 1 0,0-1 1,-1 0-1,1 0 1,0 0-1,0 0 1,0 0-1,-1 0 1,1 0-1,0 0 0,0 0 1,-1 0-1,1 0 1,0 0-1,0 0 1,0 0-1,-1 0 1,1 0-1,-2-1 45,0 1 0,0-1 0,1 1 0,-1-1 0,0 0-1,1 0 1,-1 0 0,1 0 0,-1 0 0,1 0 0,0-1 0,-1 1 0,1 0 0,0-1-1,0 1 1,0-1 0,0 1 0,-1-3 0,-2-5-167,0-1 0,1 1 0,1-1 0,-1 0 0,2 1 0,-1-1-1,1 0 1,1 0 0,0 0 0,0-1 0,1 1 0,3-12 0,-3 15 22,0 0 0,1 0 0,-1 0 0,2 1 0,-1-1-1,1 0 1,0 1 0,1 0 0,-1 0 0,1 0 0,0 0 0,1 0 0,-1 1 0,1 0-1,0 0 1,1 0 0,9-7 0,-12 11 64,0-1 1,0 1-1,1-1 0,-1 1 1,0 0-1,1 0 0,-1 1 0,1-1 1,-1 1-1,1 0 0,-1-1 1,1 2-1,-1-1 0,1 0 0,-1 1 1,0-1-1,1 1 0,-1 0 1,0 0-1,1 1 0,-1-1 1,0 0-1,0 1 0,0 0 0,0 0 1,0 0-1,0 0 0,-1 0 1,1 1-1,-1-1 0,0 1 0,4 5 1,6 8 74,0 1 1,-1 0 0,-1 1 0,10 26-1,-13-29 21,53 116 2222,-48-142-8903</inkml:trace>
  <inkml:trace contextRef="#ctx0" brushRef="#br0" timeOffset="409">1117 1836 15539,'0'0'6031,"12"-2"-3951,11-3-1202,0 0-1,0-2 1,38-16-1,-53 19-690,-1 0 0,0 0 0,0 0-1,0-1 1,0 0 0,-1-1 0,8-7-1,-12 11-151,0-1 0,0 0 0,0 0 0,0 0 0,0 0 0,-1 0 0,0 0 1,1 0-1,-1 0 0,0-1 0,0 1 0,-1 0 0,1-1 0,-1 1 0,1-1 0,-1 1 0,0-1 0,-1-4 0,0 5-21,0 0 0,0-1 0,0 1 0,-1 0 0,1 0 0,-1 0 0,0 0 0,0 1 0,0-1 0,0 0 0,0 1 0,0-1 0,-1 1 0,1 0 0,-1 0 0,0 0 0,0 0 0,0 0 0,0 0 0,0 1 1,0 0-1,0-1 0,0 1 0,-7-1 0,7 1 11,0 0 1,-1 1-1,1-1 0,0 1 1,0 0-1,-1-1 1,1 2-1,0-1 1,0 0-1,-1 1 0,1-1 1,0 1-1,0 0 1,0 0-1,0 0 0,0 0 1,0 1-1,0 0 1,0-1-1,1 1 1,-1 0-1,0 0 0,1 0 1,0 0-1,-1 1 1,-1 2-1,0 2 53,0 1 0,1-1 0,0 1 0,0 0 0,1 0 0,-1 0 0,2 0 0,-1 1 0,2-1 0,-1 0 0,1 1 0,0-1 0,0 0 0,1 1 0,3 10 0,-3-12-17,1 0 0,-1 0 1,2 0-1,-1 0 0,1-1 0,0 1 0,0-1 0,1 1 0,0-1 1,0-1-1,1 1 0,-1 0 0,1-1 0,0 0 0,1 0 1,-1-1-1,1 1 0,6 3 0,-4-5-100,-1 0-1,1 0 1,-1 0 0,1-1 0,0-1-1,0 1 1,0-1 0,0 0-1,0-1 1,0 0 0,0 0-1,0-1 1,0 0 0,13-3 0,-11 1-408,0 0 0,-1-1 1,0 0-1,0 0 1,0-1-1,15-10 1,8-12-8466</inkml:trace>
  <inkml:trace contextRef="#ctx0" brushRef="#br0" timeOffset="-12547.99">7534 405 9298,'0'0'11828,"8"21"-8165,8 73 116,2 10-2503,-15-94-1240,-1 0-1,2-1 1,-1 0-1,2 0 1,-1 0-1,1 0 1,0-1-1,8 10 1,-11-15-15,1 0 1,0 0-1,0 0 1,0-1-1,0 1 1,0-1-1,1 1 1,-1-1-1,1 0 1,-1 0-1,1-1 1,0 1-1,-1-1 1,1 0 0,0 0-1,0 0 1,0 0-1,0-1 1,0 0-1,0 0 1,0 0-1,0 0 1,0 0-1,0-1 1,0 0-1,0 0 1,0 0-1,0 0 1,0-1-1,0 1 1,-1-1-1,1 0 1,-1 0-1,1 0 1,-1-1-1,0 1 1,4-5-1,1 0-1,0 1-1,-1-1 0,0-1 1,-1 0-1,0 0 1,0 0-1,0-1 0,-1 1 1,-1-1-1,1 0 1,-1-1-1,-1 1 0,0-1 1,2-12-1,-2 7-84,-2 0 1,0 0-1,-1 0 0,0-1 0,-1 1 1,-1 0-1,0 0 0,-1 0 0,-1 0 1,-8-22-1,18 86-353,-3-42 417,46 121 91,-43-115-14,1 0 0,0-1 0,0 1 0,1-1 0,1-1 0,0 0 0,15 14 0,-23-24-36,0 0 0,0 0 0,0 0 0,0 0 0,1 0 0,-1 0 0,0 0 0,0-1 0,0 1 0,1 0 0,-1-1 0,0 1 1,1-1-1,-1 0 0,1 1 0,-1-1 0,0 0 0,1 0 0,-1 0 0,1 0 0,-1 0 0,1 0 0,-1 0 0,0-1 0,1 1 1,-1 0-1,1-1 0,-1 1 0,2-2 0,0 0 2,-1 0-1,1 0 1,-1-1 0,0 0 0,0 1 0,0-1 0,0 0-1,0 0 1,0 0 0,-1 0 0,3-6 0,2-10-45,-1 0 1,0 1 0,2-27 0,1-85-1001,-8 130 989,0 0 1,0-1 0,0 1 0,0-1-1,0 1 1,0 0 0,0-1 0,1 1-1,-1-1 1,0 1 0,0 0-1,0-1 1,0 1 0,1 0 0,-1-1-1,0 1 1,0 0 0,1-1 0,-1 1-1,0 0 1,1 0 0,-1-1 0,0 1-1,1 0 1,-1 0 0,0 0-1,1-1 1,-1 1 0,1 0 0,-1 0-1,0 0 1,1 0 0,-1 0 0,1 0-1,-1 0 1,0 0 0,1 0-1,17 9-346,11 21 163,-10-4 266,-1 1-1,0 0 0,-3 1 1,0 1-1,-2 1 1,12 35-1,-33-83 327,4 8-158,-1-1 1,1 1-1,1-1 0,0 0 1,-2-13-1,3 6-407,2 1 1,0-1-1,1 0 1,1 1-1,3-20 1,-4 33 108,1 0 1,-1 0 0,1-1-1,-1 1 1,1 0-1,0 0 1,1 0 0,-1 1-1,1-1 1,-1 1 0,5-5-1,-4 6 43,-1 0 0,0 1-1,0 0 1,1-1 0,-1 1 0,1 0 0,-1 0-1,1 0 1,-1 0 0,1 1 0,0-1 0,-1 1-1,1-1 1,0 1 0,0 0 0,-1 0-1,1 0 1,0 1 0,-1-1 0,5 2 0,0 0 1,-1 0-1,1 1 1,0 0 0,-1 1 0,1-1 0,-1 1 0,0 0 0,0 1 0,-1 0 0,1 0 0,4 5 0,54 68 133,-55-66-82,7 11 169,-1 0 1,0 1-1,-2 0 1,13 35-1,-25-58-318,0 0-1,0 0 0,0 1 0,0-1 1,0 0-1,0 0 0,0 0 0,0 0 1,1 0-1,-1 0 0,0-1 1,0 1-1,1 0 0,-1-1 0,1 1 1,-1 0-1,1-1 0,-1 0 0,2 1 1,34 4-3906,-28-5 2060,23 2-4864</inkml:trace>
  <inkml:trace contextRef="#ctx0" brushRef="#br0" timeOffset="-12023.92">9131 452 11498,'0'0'15900,"-6"-5"-14751,4 3-1101,1 1-1,-1-1 0,0 0 0,1 1 0,-1 0 1,0-1-1,0 1 0,0 0 0,0 0 0,0 0 1,0 0-1,0 0 0,0 1 0,-1-1 0,1 0 1,0 1-1,0 0 0,-1 0 0,1-1 1,0 1-1,0 0 0,-1 1 0,1-1 0,0 0 1,0 1-1,-1-1 0,1 1 0,0 0 0,0 0 1,0 0-1,0 0 0,0 0 0,0 0 0,0 0 1,0 1-1,1-1 0,-3 3 0,-8 6 16,1 0 0,1 1 0,0 1 0,0 0 0,1 0 0,-12 22 0,17-26-6,0-1 0,1 0 0,0 1 0,1 0 0,0 0 0,0 0 1,0 0-1,1 0 0,0 0 0,1 0 0,0 0 0,0 0 0,1 0 1,1 10-1,-1-14-52,1 1 1,0-1 0,0 0-1,0-1 1,0 1 0,0 0-1,1 0 1,-1-1 0,1 0 0,0 1-1,0-1 1,0 0 0,1-1-1,-1 1 1,1 0 0,0-1-1,-1 0 1,1 0 0,0 0-1,0 0 1,0-1 0,1 1-1,6 0 1,8 2-156,0-1-1,0 0 1,36-1-1,-31-2-1210,0-1-1,41-8 0,6-11-5323,-36 5-643</inkml:trace>
  <inkml:trace contextRef="#ctx0" brushRef="#br0" timeOffset="-9464.7">9425 478 10866,'0'0'5387,"-11"-1"-2909,3 0-2267,0-1 466,0 1-1,0 0 1,0 1 0,0 0 0,-14 2-1,19-1-506,0 0 0,-1 0-1,1 0 1,0 0-1,0 1 1,-1-1 0,1 1-1,0 0 1,0 0 0,1 0-1,-1 0 1,0 0 0,1 1-1,-1-1 1,1 1-1,0 0 1,0 0 0,0 0-1,-1 3 1,-2 3-10,1 1 1,1-1-1,0 1 1,0 0-1,1 0 0,1 0 1,-1 0-1,1 0 1,1 16-1,0-21-139,0-1-1,0 1 1,1-1-1,-1 1 1,1-1-1,0 0 1,0 1 0,0-1-1,1 0 1,-1 0-1,1 0 1,0 0-1,0 0 1,1 0 0,-1 0-1,1-1 1,0 1-1,0-1 1,0 0-1,0 0 1,0 0 0,1 0-1,7 4 1,-9-6 4,-1-1 0,1 1 0,0 0 0,-1-1 0,1 1 0,0-1 0,0 0 0,0 0 0,-1 0-1,1 0 1,0 0 0,0 0 0,0 0 0,0 0 0,-1-1 0,1 1 0,0-1 0,0 1 0,-1-1 0,1 0 0,0 0 0,-1 1 0,2-3 0,0 1 17,0-1-1,0 0 0,0 0 1,-1 0-1,0 0 1,1-1-1,-1 1 1,0-1-1,-1 1 1,3-6-1,1-7-42,0 0-1,-1-1 1,3-31-1,-4-69-1123,-3 116 1117,0 1 0,0-1-1,0 1 1,0 0 0,0-1 0,0 1 0,0-1 0,0 1 0,0-1 0,0 1 0,1-1 0,-1 1 0,0-1 0,0 1-1,0-1 1,1 1 0,-1-1 0,0 1 0,0 0 0,1-1 0,-1 1 0,0 0 0,1-1 0,-1 1 0,1 0 0,-1-1-1,0 1 1,1 0 0,-1 0 0,1-1 0,-1 1 0,1 0 0,-1 0 0,1 0 0,-1 0 0,1 0 0,-1 0-1,1-1 1,-1 1 0,1 0 0,-1 0 0,1 1 0,-1-1 0,1 0 0,-1 0 0,0 0 0,1 0 0,-1 0 0,1 0-1,-1 1 1,1-1 0,-1 0 0,1 0 0,-1 1 0,0-1 0,1 0 0,-1 1 0,1-1 0,-1 0 0,0 1 0,0-1-1,1 1 1,-1-1 0,0 0 0,0 1 0,1 0 0,27 29-146,-26-28 176,70 96-47,-65-88 241,-1 1 0,0 0 0,-1 1 0,0-1 0,0 1 0,-1 0 0,3 20 0,-16-47 2686,-8-14-2916,13 14-95,0 0-1,1 0 1,1 0 0,0 0 0,2-27 0,-1 36-39,1 0 0,1 0 1,0 0-1,-1 0 0,2 0 0,-1 0 0,1 1 0,0-1 1,0 0-1,0 1 0,1 0 0,0-1 0,0 1 1,0 0-1,0 0 0,1 1 0,6-7 0,-8 10 106,0-1-1,-1 1 1,1 0 0,-1 1-1,1-1 1,0 0-1,0 0 1,-1 1 0,1-1-1,0 1 1,0-1 0,0 1-1,0 0 1,0 0-1,-1 0 1,1 0 0,0 0-1,0 0 1,0 1-1,3 0 1,-2 0 14,1 1-1,0 0 1,-1-1 0,1 2 0,-1-1-1,1 0 1,-1 1 0,0-1-1,4 5 1,5 7 70,0 1 0,-1 1 0,12 21-1,-16-25-38,11 23 67,-15-28 21,0 0-1,0 1 1,1-2-1,0 1 1,0 0-1,1-1 1,-1 0-1,1 0 1,1 0-1,-1-1 1,9 7 0,-11-11-18,0 0 1,0 0 0,0-1 0,0 1 0,0-1 0,0 0 0,0 0-1,0 0 1,0 0 0,1-1 0,-1 1 0,0-1 0,0 1-1,-1-1 1,1 0 0,0 0 0,0-1 0,0 1 0,-1-1 0,1 1-1,0-1 1,-1 0 0,0 0 0,1 0 0,-1 0 0,0 0 0,0 0-1,0-1 1,0 1 0,2-5 0,1 1-73,-1-1-1,0 1 1,0-1 0,0 0-1,-1 0 1,0 0 0,0 0 0,-1-1-1,0 1 1,0-1 0,0-9-1,-2 13 5,-1 0-1,1 0 0,-1 0 0,0 0 1,0 1-1,-1-1 0,1 0 0,-1 0 0,0 1 1,0-1-1,0 1 0,0 0 0,-5-6 1,5 7-4,1 0 1,-1 0-1,0 1 1,0-1 0,0 0-1,0 1 1,0-1-1,0 1 1,0 0-1,0 0 1,-1 0 0,1 0-1,0 0 1,-1 0-1,1 1 1,-1-1 0,1 1-1,-1 0 1,1 0-1,-1 0 1,1 0 0,-1 0-1,-3 1 1,2 2-3,0 0-1,0 1 1,1 0 0,0 0 0,-1 0 0,1 0 0,1 0-1,-1 0 1,1 1 0,0 0 0,0-1 0,0 1 0,-1 5-1,-4 6 9,1-4 1,1-1 0,0 1-1,1 0 1,0 1-1,1-1 1,0 1-1,0 12 1,3-22-4,0-1 0,0 1 0,0-1 0,0 1 0,0 0 0,1-1 0,-1 1 0,1-1 1,0 0-1,0 1 0,0-1 0,0 1 0,0-1 0,0 0 0,1 0 0,-1 0 0,1 0 0,-1 0 0,1 0 1,0 0-1,0 0 0,0-1 0,0 1 0,0-1 0,0 1 0,0-1 0,1 0 0,-1 0 0,0 0 0,1 0 1,-1 0-1,1 0 0,-1-1 0,1 0 0,-1 1 0,1-1 0,-1 0 0,1 0 0,0 0 0,4-1 0,-2 1 16,-1 0-1,1 0 1,-1-1-1,1 1 1,-1-1-1,1 0 1,-1 0-1,1-1 0,-1 1 1,0-1-1,0 0 1,0 0-1,0 0 1,0-1-1,0 1 1,0-1-1,-1 0 0,5-5 1,-4 3 2,-1 0 0,0 0 0,0-1-1,0 1 1,0-1 0,-1 0 0,0 0 0,0 0 0,-1 0 0,1 0 0,-1 0 0,-1 0 0,1-8 0,0-22-104,-2-1 1,-2 1 0,-1 0-1,-2 0 1,-1 1-1,-2 0 1,-1 0 0,-18-40-1,26 69 63,0 1 0,-1-1-1,0 1 1,1 0 0,-2 0-1,1 0 1,-8-9 0,8 62-124,8-20 144,1 0-1,2 0 1,0-1-1,14 28 1,12 38 16,-29-73 33,1 0 0,1-1 0,1 1 0,19 32 0,-24-47-37,1 0 1,0 0 0,0-1-1,0 1 1,0-1 0,1 0-1,0 0 1,0 0-1,0-1 1,0 1 0,0-1-1,1-1 1,-1 1 0,1-1-1,0 0 1,0 0 0,0 0-1,0-1 1,0 0 0,10 0-1,-5 0-2,-1-1 0,1 0 0,-1-1 0,1-1 0,-1 1 0,0-2 0,16-4-1,-22 5-4,-1 1-1,1-1 0,-1 1 0,0-1 1,0 0-1,1-1 0,-1 1 0,0-1 1,-1 1-1,1-1 0,0 0 1,-1 0-1,0 0 0,1 0 0,-1 0 1,-1 0-1,1-1 0,0 1 0,-1-1 1,0 1-1,1-1 0,-1 0 0,-1 0 1,2-4-1,-1-4-33,-1 1 1,0-1-1,-1 0 1,0 1-1,0-1 0,-5-17 1,5 27 11,1-1 1,-1 0-1,0 0 1,0 0-1,0 1 1,0-1-1,0 1 1,-1-1-1,1 1 1,-1-1-1,0 1 1,0 0-1,1-1 1,-1 1-1,-1 0 1,1 1-1,0-1 1,0 0-1,-1 0 1,1 1-1,-1 0 1,1-1-1,-1 1 1,0 0-1,1 0 1,-1 0-1,0 1 0,0-1 1,0 1-1,0 0 1,-4-1-1,4 2 12,1 0 0,0 0-1,0 0 1,0 0-1,-1 1 1,1-1-1,0 1 1,1-1-1,-1 1 1,0 0 0,0-1-1,1 1 1,-1 0-1,1 0 1,-1 0-1,1 0 1,0 1-1,0-1 1,0 0 0,0 0-1,0 1 1,1-1-1,-1 4 1,-12 59 17,11-57-4,2 1 1,-1-1-1,1 1 0,0 0 1,1-1-1,0 1 0,0-1 1,1 1-1,0-1 0,5 12 0,-5-16-5,0-1 0,1 1 0,-1 0 0,1-1-1,-1 0 1,1 1 0,0-1 0,1 0-1,-1 0 1,0-1 0,1 1 0,-1-1 0,1 0-1,0 0 1,0 0 0,0 0 0,0-1 0,0 1-1,0-1 1,1 0 0,-1 0 0,7 0-1,-6 0 7,-1-1 0,1 1 0,0-1 0,-1 0 0,1 0 0,0-1 0,-1 0-1,1 1 1,0-2 0,-1 1 0,1 0 0,-1-1 0,0 0 0,1 0 0,-1 0-1,0 0 1,7-6 0,-7 3 1,0 1-1,-1 0 1,1-1 0,-1 1-1,0-1 1,-1 0 0,1 0-1,-1-1 1,0 1 0,0 0-1,0-1 1,-1 1 0,0-1-1,1-9 1,-1-45-111,-1 47 65,0 0 1,0 0 0,1 0-1,4-20 1,-4 33 30,-1-1 0,0 1 0,1 0 0,-1 0 0,1 0 0,-1 0 0,0 0 0,1 0 1,-1 0-1,1 0 0,-1 0 0,0 0 0,1 0 0,-1 0 0,1 0 0,-1 0 0,0 0 0,1 0 1,-1 1-1,0-1 0,1 0 0,-1 0 0,0 0 0,1 1 0,-1-1 0,0 0 0,1 0 0,-1 1 0,0-1 1,0 0-1,1 0 0,-1 1 0,0-1 0,0 0 0,0 1 0,1-1 0,-1 1 0,0-1 0,0 0 0,0 1 1,0-1-1,0 1 0,13 17-164,-3 1 184,0 0 0,-2 1 0,11 35 0,-13-36 2,1 0 0,0 0 0,1-1 0,15 24 0,-23-41-13,0-1-1,0 1 1,1-1-1,-1 1 1,0-1-1,0 1 0,1-1 1,-1 1-1,0-1 1,1 1-1,-1-1 1,0 0-1,1 1 0,-1-1 1,1 0-1,-1 1 1,1-1-1,-1 0 0,0 1 1,1-1-1,-1 0 1,1 0-1,0 0 1,-1 1-1,1-1 0,-1 0 1,1 0-1,-1 0 1,1 0-1,-1 0 1,1 0-1,-1 0 0,2 0 1,7-20 327,-4-50 355,-4 48-587,-1 10-152,1 0 1,0-1-1,1 1 1,1 0-1,-1-1 0,2 1 1,0 1-1,0-1 1,1 1-1,1-1 0,0 1 1,9-13-1,-14 24 41,0 0 1,-1 0-1,1 0 0,0 0 0,-1 0 1,1 0-1,0 0 0,-1 1 0,1-1 1,0 0-1,-1 0 0,1 0 0,0 1 1,-1-1-1,1 0 0,0 1 0,-1-1 1,1 0-1,-1 1 0,1-1 0,-1 1 0,1-1 1,-1 1-1,1-1 0,-1 1 0,0 0 1,1-1-1,-1 1 0,0-1 0,1 1 1,-1 0-1,0-1 0,0 1 0,0 0 1,1-1-1,-1 2 0,13 26 45,-7-7-9,22 49 11,-27-67-19,0 0 0,1 0 0,0 0 0,0 0 0,0 0 0,0-1 0,0 1-1,0-1 1,1 0 0,-1 1 0,1-1 0,0 0 0,-1 0 0,1-1 0,0 1 0,0-1 0,0 1 0,5 0 0,4-56 635,-6 23-652,0 0 0,-3-1 0,0 0 0,-3-45 0,0 67 0,37 57 0,40 28 0,-63-64 0,-1 0 0,0 1 0,-1 0 0,0 1 0,-1 1 0,0 0 0,-1 0 0,-1 1 0,15 30 0,-24-44-4,0-1-1,1 1 1,-1 0 0,0 0 0,0-1-1,0 1 1,0 0 0,0 0-1,0-1 1,0 1 0,0 0-1,0 0 1,-1-1 0,1 1 0,0 0-1,0 0 1,-1-1 0,1 1-1,0 0 1,-1-1 0,1 1-1,-1 0 1,1-1 0,-1 1 0,1-1-1,-1 1 1,1-1 0,-1 1-1,0 0 1,-28 10-422,21-10 142,0 0 1,1 0-1,-1-1 1,0 0 0,0 0-1,-7-2 1,14 2-175,0 0-1,0-1 1,1 1 0,-1 0 0,1-1-1,-1 1 1,0 0 0,1-1 0,-1 1-1,1-1 1,-1 1 0,1-1 0,-1 1-1,1-1 1,-1 1 0,1-1 0,-1 0-1,1 1 1,0-1 0,-1 0 0,1 1-1,0-2 1</inkml:trace>
  <inkml:trace contextRef="#ctx0" brushRef="#br0" timeOffset="-8918.03">11182 426 12043,'0'0'6537,"-11"-3"-4411,8 3-2043,-8-3 407,1 1 1,-1 0-1,1 1 0,-21 0 1,27 1-369,-1 1 1,1-1 0,0 1-1,0 0 1,0 0-1,0 1 1,0-1-1,0 1 1,0 0-1,0 0 1,0 0-1,1 1 1,-1-1 0,1 1-1,0 0 1,-1 0-1,-4 7 1,2-2 119,1 0 0,0 0 0,0 1 0,1 0 0,0 0 0,0 0 0,1 0 0,1 0 0,-1 1 0,2 0 0,-1-1 0,1 1 0,0 0 0,1 0 1,1 12-1,0-20-226,-1 0 0,1-1 1,-1 1-1,1 0 0,0 0 1,-1-1-1,1 1 0,0 0 1,0-1-1,0 1 0,1 0 1,-1-1-1,0 0 0,0 1 1,1-1-1,-1 0 0,1 0 0,-1 1 1,1-1-1,0-1 0,-1 1 1,1 0-1,0 0 0,0 0 1,-1-1-1,1 1 0,0-1 1,0 0-1,0 1 0,0-1 1,0 0-1,0 0 0,-1 0 1,1 0-1,3-1 0,1 1 19,-1-1 0,1 0 0,-1 0-1,0 0 1,1-1 0,-1 1-1,0-1 1,0-1 0,0 1-1,0-1 1,6-4 0,-5 1-72,0 1 0,-1-2 0,1 1 0,-1-1 0,-1 0 0,1 0-1,-1 0 1,0 0 0,-1-1 0,0 0 0,0 1 0,0-1 0,-1 0 0,-1-1 0,1 1 0,-1 0 0,-1 0 0,1-1 0,-1 1 0,-1 0 0,0-1 0,-3-14 0,4 29 91,-1 11 45,1 0-1,3 33 0,-1-42-25,1 0 0,-1 0 1,1-1-1,1 1 0,-1-1 0,2 0 0,-1 0 1,1 0-1,8 9 0,-11-13-172,1 0 0,0-1-1,0 1 1,0-1 0,0 0 0,1 0-1,-1 0 1,1 0 0,5 2 0,-6-3-311,0-1 0,0 1 0,0-1 0,0 0 1,0 1-1,0-1 0,0-1 0,0 1 1,0 0-1,0-1 0,0 1 0,0-1 1,5-2-1,9-8-7787</inkml:trace>
  <inkml:trace contextRef="#ctx0" brushRef="#br0" timeOffset="-8511.65">11248 49 16932,'0'0'2244,"3"15"-380,18 61 907,3-1-1,55 116 0,-52-128-1944,-19-41-684,0 1 1,-2 0-1,3 25 1,-9-98-7621,-3 23-276</inkml:trace>
  <inkml:trace contextRef="#ctx0" brushRef="#br0" timeOffset="-8128.78">11106 290 16019,'0'0'4161,"66"0"-3329,-5-1 161,21-1-673,8 2-320,-4 0-488,-23 0-1145,-23 3-3472</inkml:trace>
  <inkml:trace contextRef="#ctx0" brushRef="#br0" timeOffset="-7264.85">11527 533 9458,'0'0'11589,"10"4"-10014,-6-3-1436,0 1 0,0-1 0,0 0 1,0 0-1,0 0 0,0-1 0,0 1 0,0-1 0,0 0 0,0 0 0,0-1 0,0 1 0,0-1 1,0 0-1,0 0 0,0 0 0,0 0 0,0-1 0,-1 1 0,1-1 0,0 0 0,-1 0 0,0-1 1,1 1-1,-1-1 0,0 1 0,0-1 0,0 0 0,2-4 0,-2 3-4,0 0-1,0-1 1,-1 1 0,0-1-1,0 1 1,0-1 0,0 0-1,-1 0 1,1 1 0,-1-1-1,-1 0 1,2-8 0,-2 12-116,0-1 1,0 1 0,0-1 0,0 1-1,-1 0 1,1-1 0,0 1 0,-1 0 0,1-1-1,0 1 1,-1 0 0,0-1 0,1 1-1,-1 0 1,0 0 0,1 0 0,-1-1-1,0 1 1,0 0 0,0 0 0,0 0 0,0 1-1,0-1 1,0 0 0,-1 0 0,1 0-1,0 1 1,0-1 0,-1 1 0,1-1-1,0 1 1,0-1 0,-1 1 0,1 0-1,-1 0 1,1-1 0,0 1 0,-1 0 0,1 0-1,-1 1 1,1-1 0,0 0 0,-1 0-1,1 1 1,0-1 0,-1 0 0,1 1-1,-2 0 1,0 1-26,0-1 1,-1 1-1,1 0 0,0 0 0,0 0 0,0 1 0,0-1 0,1 0 1,-1 1-1,1 0 0,-1 0 0,1 0 0,0 0 0,0 0 0,0 0 1,0 1-1,1-1 0,0 0 0,-1 1 0,1 0 0,0-1 0,1 1 0,-2 5 1,0 7 11,0 0 0,0 0 0,2 1 0,1 15 0,-1-26 41,1-1 0,0 0 0,0 1 0,1-1 0,-1 0 0,1 0 0,0 0 1,1 0-1,-1-1 0,1 1 0,0 0 0,0-1 0,0 0 0,1 0 0,0 0 0,-1 0 1,1 0-1,1-1 0,-1 0 0,0 0 0,1 0 0,0 0 0,-1-1 0,1 0 0,0 1 1,0-2-1,1 1 0,-1-1 0,0 0 0,0 0 0,1 0 0,-1-1 0,0 0 0,9 0 1,-7 0-18,0 0 0,0 0 1,0-1-1,0 0 0,0-1 1,0 1-1,-1-1 0,1 0 1,0-1-1,-1 0 1,0 0-1,1 0 0,-1-1 1,-1 0-1,1 0 0,0 0 1,-1-1-1,0 0 0,0 0 1,0 0-1,-1 0 0,0-1 1,0 0-1,0 0 0,-1 0 1,5-10-1,-6 6-89,1 0 0,-2-1 0,1 1 0,-1 0 0,-1-1-1,-1-12 1,1 19 37,0-1 0,0 1-1,-1 0 1,0 0-1,0-1 1,0 1-1,0 0 1,-1 0 0,0 0-1,1 0 1,-1 0-1,-1 1 1,1-1-1,-1 0 1,1 1-1,-1 0 1,-4-5 0,5 12-20,2 0 0,-1-1 0,0 1 0,1 0 0,0 0 1,0 0-1,0 7 0,3 1 72,-1 0 0,2 0 0,0 0 0,0-1 0,1 1 1,0-1-1,1 0 0,1 0 0,-1-1 0,16 17 0,-19-22 20,1-1 0,0 0-1,0-1 1,1 1 0,-1-1-1,1 0 1,-1 0 0,1 0 0,0 0-1,0-1 1,10 3 0,-12-4-4,1-1 0,-1 0 0,0 1 0,1-1 0,-1 0 0,1-1 0,-1 1 0,0-1 0,1 1 0,-1-1 0,0 0 0,1 0 0,-1-1 0,0 1 0,0-1 0,0 1 0,0-1 0,0 0 0,-1 0 0,5-4 0,-3 2-37,1-1 0,-1 1 0,-1-1 1,1 0-1,-1-1 0,1 1 1,-2 0-1,1-1 0,-1 1 0,1-1 1,-1 0-1,-1 0 0,1 0 0,-1 0 1,0 0-1,-1 0 0,0-8 1,0-10-116,-2 0 1,0 0-1,-7-24 1,6 32-23,9 38 73,1-1-1,1 0 1,1 0 0,0-1 0,2 0-1,0 0 1,2-1 0,18 23-1,-29-41 64,-1 1 0,0 0 0,1-1 0,-1 1 0,1-1 0,-1 0 0,1 1 0,0-1 0,-1 0 0,1 0 1,0 0-1,0 0 0,0 0 0,0 0 0,0-1 0,0 1 0,0-1 0,0 1 0,0-1 0,0 0 0,3 0 0,-4 0 8,0-1 1,1 0 0,-1 0 0,1 0 0,-1 1 0,0-1-1,0-1 1,0 1 0,1 0 0,-1 0 0,0 0 0,0-1 0,-1 1-1,1 0 1,0-1 0,0 1 0,-1-1 0,1 1 0,-1-1-1,2-2 1,1-10 84,0 0 0,-1-1-1,-1 1 1,0-22 0,-1 28-105,-1-3-35,1 0-1,1 0 1,0 0 0,0 0-1,1 0 1,0 0 0,6-15-1,-8 25 31,0 1 1,0-1-1,0 1 0,1 0 0,-1-1 0,0 1 1,0-1-1,1 1 0,-1-1 0,0 1 0,1 0 1,-1-1-1,1 1 0,-1-1 0,0 1 0,1 0 1,-1 0-1,1-1 0,-1 1 0,1 0 1,-1 0-1,1 0 0,-1-1 0,1 1 0,-1 0 1,1 0-1,-1 0 0,1 0 0,0 0 0,-1 0 1,1 0-1,0 0 0,17 12-116,12 29 98,-28-38 21,30 55 10,-27-45 6,1-1-1,1 0 1,0 0-1,0-1 1,1 0-1,18 19 1,-10-25-1847,-5-10-5316</inkml:trace>
  <inkml:trace contextRef="#ctx0" brushRef="#br0" timeOffset="-6010.73">12995 410 9578,'0'0'6453,"2"-9"-3719,-1 7-2725,0-5 771,1 0 1,0 0 0,-1 0-1,-1 0 1,1 0-1,-1 0 1,-1-7-1,1 12-625,0 0-1,-1 0 1,0-1-1,1 1 1,-1 0-1,0 0 1,0 1-1,0-1 1,0 0 0,-1 0-1,1 0 1,0 1-1,-1-1 1,1 1-1,-1-1 1,0 1-1,1-1 1,-1 1-1,0 0 1,0 0-1,0 0 1,0 0-1,0 0 1,0 0-1,0 1 1,0-1-1,0 1 1,0-1-1,0 1 1,-1 0-1,1 0 1,-2 0-1,0 0-142,-1 0-1,1 0 1,0 0-1,0 1 1,-1 0-1,1 0 1,0 0 0,0 0-1,0 0 1,0 1-1,0 0 1,1 0-1,-1 0 1,0 0-1,-5 5 1,3-1-9,0-1 0,0 1 1,1 1-1,0-1 0,0 1 0,1 0 1,0 0-1,-4 8 0,3-6 3,1 1-1,0 1 0,1-1 1,0 0-1,1 1 0,0 0 1,0-1-1,1 1 1,1 0-1,0 0 0,0 0 1,1-1-1,2 12 0,-2-18 11,1 0 0,-1-1 0,1 1 0,-1-1-1,1 0 1,0 0 0,1 0 0,-1 0 0,0 0-1,1 0 1,0 0 0,-1-1 0,1 1 0,0-1-1,1 0 1,-1 0 0,0 0 0,0 0 0,1 0-1,-1-1 1,1 0 0,0 0 0,-1 0 0,1 0-1,0 0 1,0-1 0,-1 1 0,1-1 0,0 0-1,0-1 1,0 1 0,-1 0 0,6-2 0,0 0 25,-1 1 1,1-1-1,-1-1 1,1 1-1,-1-1 1,0-1-1,0 0 1,-1 0 0,1 0-1,-1-1 1,0 0-1,0 0 1,10-11-1,-12 9-34,0 0-1,-1 0 0,0 0 1,0 0-1,-1-1 0,0 1 0,0-1 1,-1 0-1,0 0 0,0 0 0,-1 0 1,0 0-1,0-1 0,-1 1 1,0 0-1,-1 0 0,0 0 0,0 0 1,0-1-1,-1 2 0,0-1 1,-1 0-1,-3-8 0,-3 8-22,4 16-89,5 26-74,0-27 208,3 34 102,3-1 0,1 1-1,1-2 1,3 1-1,1-1 1,18 39 0,-7-16 92,16 69 1,-53-236-6191,7 63-869</inkml:trace>
  <inkml:trace contextRef="#ctx0" brushRef="#br0" timeOffset="-5408.74">13171 281 12899,'0'0'8459,"6"10"-6464,67 145 2698,-60-124-3974,-11-27-596,-1 0 1,1-1-1,-1 1 0,1-1 1,0 0-1,1 1 0,-1-1 1,0 0-1,1 0 0,0-1 1,0 1-1,-1-1 0,2 1 1,-1-1-1,0 0 0,5 3 1,-6-5-75,1 0-1,-1 1 1,1-1 0,-1 0 0,1 0 0,0 0 0,-1 0 0,1-1 0,-1 1-1,1-1 1,-1 1 0,0-1 0,1 0 0,-1 0 0,0 0 0,1 0-1,-1-1 1,0 1 0,0 0 0,0-1 0,0 0 0,0 1 0,0-1-1,-1 0 1,3-3 0,2-2-96,0 0-1,-1 0 1,0 0 0,-1 0-1,1-1 1,-1 0-1,-1 0 1,0 0-1,0 0 1,0 0 0,-1-1-1,0 1 1,-1-1-1,0 0 1,0-13-1,1 32-19,0 0 0,1 0 0,0 0 0,1 0 0,7 13 0,-4-8 57,-1 0 87,1 0-1,1-1 0,0 0 0,20 24 1,-25-34-39,0-1 1,1 1 0,-1-1 0,1 0 0,0 0 0,0 0 0,0 0 0,0-1 0,7 3-1,-9-4-7,1 0 0,-1-1 0,1 1-1,-1-1 1,1 0 0,-1 1-1,1-1 1,-1 0 0,1-1 0,-1 1-1,1 0 1,0-1 0,-1 1-1,0-1 1,1 0 0,-1 0-1,1 0 1,-1 0 0,3-2 0,-1 0-13,0-1 1,-1 1 0,1-1 0,-1 0-1,1 0 1,-1-1 0,0 1 0,-1-1-1,1 1 1,-1-1 0,0 0 0,0 0 0,0 0-1,-1 0 1,0 0 0,0 0 0,0 0-1,0-6 1,0-7-102,0 1-1,-1-1 0,0 0 1,-4-18-1,-11-12-81,38 103 220,-14-33 7,0 0 0,1 0 0,17 25-1,-23-42-55,-1 0 0,1 0 0,0-1 0,0 1-1,0-1 1,1 0 0,-1 0 0,1 0 0,0-1-1,0 0 1,1 0 0,-1 0 0,0 0-1,1-1 1,0 0 0,0 0 0,11 1 0,-15-2-101,1-1 0,-1 0 1,0 0-1,0 0 0,1-1 0,-1 1 1,0 0-1,0-1 0,0 0 1,1 1-1,-1-1 0,0 0 1,0 0-1,0 0 0,0 0 1,0-1-1,-1 1 0,3-2 1,14-22-5561,-10 1-3526</inkml:trace>
  <inkml:trace contextRef="#ctx0" brushRef="#br0" timeOffset="-5040.42">13583 47 14363,'0'0'2281,"60"49"-2994,-26-29-1999</inkml:trace>
  <inkml:trace contextRef="#ctx0" brushRef="#br0" timeOffset="-3818.93">14347 326 11442,'0'0'11559,"-7"-10"-9663,3 3-1632,-1 0-1,1 1 0,-2-1 0,1 1 1,-1 0-1,0 1 0,-7-6 1,10 9-194,0 0 1,0 0 0,0 1-1,0-1 1,0 1 0,-1 0-1,1 0 1,0 0 0,-1 0-1,1 0 1,-1 1 0,1 0-1,-1-1 1,1 1 0,0 1-1,-1-1 1,1 0 0,-1 1-1,1 0 1,-1 0 0,1 0-1,0 0 1,0 0 0,-4 2-1,2 0-57,0 1 0,0-1 1,0 1-1,1 0 0,-1 0 0,1 0 0,0 1 0,0-1 1,1 1-1,-1 0 0,1 0 0,0 1 0,0-1 0,1 1 1,-3 5-1,2-1 24,0-1 1,1 1 0,0 0-1,1 0 1,-1-1 0,2 1 0,0 0-1,0 0 1,2 12 0,-2-16 5,1 0 1,1 0 0,-1 0-1,1 0 1,0-1 0,0 1-1,1 0 1,0-1 0,0 0-1,0 1 1,0-1-1,1 0 1,0-1 0,6 7-1,-7-8 5,1-1-1,0 0 1,0 1-1,0-1 1,0 0-1,0-1 0,0 1 1,0-1-1,1 0 1,-1 0-1,0 0 1,1-1-1,-1 1 0,1-1 1,-1 0-1,0 0 1,1-1-1,-1 1 1,1-1-1,-1 0 1,8-3-1,-6 2-33,0-1 1,-1 0-1,0 0 1,1 0-1,-1-1 1,0 0-1,-1 0 1,1 0-1,-1-1 1,1 1-1,-1-1 0,-1 0 1,1 0-1,-1 0 1,0-1-1,0 1 1,0-1-1,-1 0 1,0 0-1,0 0 1,0 0-1,-1 0 0,1-8 1,0 7-52,-1-1 1,-1 1 0,1 0-1,-1 0 1,0 0-1,-1 0 1,0-1 0,0 1-1,0 0 1,-1 0 0,0 0-1,0 0 1,-1 1-1,0-1 1,0 1 0,-1-1-1,1 1 1,-1 0-1,-1 1 1,-4-7 0,9 12 35,-1 0-1,1 0 1,0-1 0,0 1 0,0 0 0,-1 0 0,1-1 0,0 1 0,0 0 0,-1 0 0,1 0 0,0-1 0,0 1 0,-1 0 0,1 0 0,0 0 0,-1 0 0,1 0 0,0 0 0,0 0 0,-1 0 0,1-1 0,0 1 0,-1 0 0,1 0-1,0 1 1,-1-1 0,1 0 0,0 0 0,-1 0 0,1 0 0,0 0 0,0 0 0,-1 0 0,1 0 0,0 0 0,-1 1 0,1-1 0,0 0 0,0 0 0,-1 0 0,1 1 0,0-1 0,0 0 0,0 0 0,-1 1 0,1-1 0,0 0 0,0 0-1,0 1 1,0-1 0,-1 1 0,-2 26-43,8 31 52,-2-46 19,2 1 0,-1-1 0,1-1 0,1 1 0,0-1 0,1 0 0,11 15 0,-15-22-4,1 0-1,-1-1 0,1 1 1,0-1-1,0 0 0,0 0 1,0 0-1,0-1 0,0 1 0,6 1 1,-7-3 3,-1 0 0,1-1 0,-1 1 0,1-1 0,0 1 0,-1-1 0,1 0 0,0 0-1,-1-1 1,1 1 0,0 0 0,-1-1 0,1 1 0,0-1 0,-1 0 0,1 0 0,-1 0 0,0 0 0,5-4 0,-3 2-5,0-2 1,0 1-1,0 0 0,0-1 1,-1 1-1,0-1 0,0 0 1,0 0-1,-1-1 0,1 1 0,-1 0 1,-1-1-1,1 0 0,-1 1 1,0-1-1,0 0 0,0-9 1,0-5-138,0-1 1,-1 0-1,-6-32 0,1 29-40,3 27-73,7 41 76,4-13 166,24 50 1,-30-74 11,0 0 1,1-1-1,-1 1 1,1-1-1,1 0 1,-1 0-1,1-1 1,0 1-1,1-1 1,-1 0-1,1 0 1,0-1-1,12 7 1,-16-10 4,0 0-1,0 0 1,0 0 0,1 0 0,-1-1 0,0 1 0,1-1 0,-1 1 0,0-1 0,1 0-1,-1 0 1,1 0 0,-1 0 0,0-1 0,1 1 0,-1-1 0,0 1 0,1-1 0,-1 0-1,0 0 1,0 0 0,3-1 0,-3-1-4,1 1 0,-1-1 0,1 1-1,-1-1 1,0 0 0,0 0 0,0 0 0,0 0-1,-1-1 1,1 1 0,-1 0 0,0-1 0,1-3 0,2-13-3,-1 1 1,-1-1 0,-1 0-1,-2-23 1,1 37-32,-1-9-24,0 0 0,-1 0 0,-1 0 0,0 0 1,-11-28-1,47 133-496,-17-33 559,-14-45-20,1 0-1,0 0 1,1-1 0,6 13-1,-7-19 0,-1-1-1,1 0 0,0 0 1,0-1-1,0 1 0,0 0 0,1-1 1,0 0-1,-1 0 0,1 0 1,0 0-1,1-1 0,-1 0 1,6 3-1,-9-4 3,0-1 0,1 1 0,-1 0 0,0-1 0,0 0 0,1 1 0,-1-1 0,0 0 0,1 1 0,-1-1 0,0 0 1,1 0-1,-1 0 0,0 0 0,1 0 0,-1-1 0,0 1 0,1 0 0,-1 0 0,0-1 0,1 1 0,-1-1 0,0 0 0,0 1 0,0-1 0,1 0 0,-1 1 1,0-1-1,0 0 0,0 0 0,0 0 0,0 0 0,-1 0 0,2-2 0,1-3 52,0 0 1,0 0-1,-1 0 0,0-1 1,2-12-1,-2 4-118,-1 1 0,0-1-1,-1 0 1,-1 1 0,0-1 0,-1 1 0,0-1 0,-1 1-1,-6-15 1,-6-43-144,15 72 185,0 0 0,1-1 0,-1 1 0,0-1 0,1 1 1,-1 0-1,1-1 0,-1 1 0,0 0 0,1 0 0,-1-1 0,1 1 1,-1 0-1,1 0 0,-1 0 0,1 0 0,-1-1 0,1 1 0,-1 0 0,1 0 1,-1 0-1,1 0 0,-1 0 0,1 0 0,-1 0 0,1 0 0,-1 1 0,1-1 1,-1 0-1,1 0 0,-1 0 0,1 1 0,-1-1 0,1 0 0,-1 0 0,1 1 1,-1-1-1,0 0 0,1 1 0,0-1 0,23 11-15,0 1 34,-10-5-13,0 0 0,-1 0 1,0 1-1,19 16 0,-28-20 2,0 0 0,0 0 0,-1 0 0,0 1 0,0-1 0,0 1 0,0 0 0,-1 0 0,1 0 0,-1 0 0,-1 0 1,1 1-1,-1-1 0,0 0 0,0 1 0,0 9 0,-1 14-146,-1-21 205,1 0 0,0 0 1,0 0-1,1-1 1,2 15-1,-2-20-135,0 0 1,0 0-1,0 0 1,0 0-1,0-1 1,0 1-1,0 0 1,0 0-1,1-1 1,-1 1-1,1-1 1,-1 1-1,1-1 1,0 0-1,0 1 1,-1-1-1,1 0 1,0 0-1,0 0 1,0-1-1,0 1 1,0 0-1,0-1 1,0 1-1,5 0 1,58 1-8186,-36-2 1558</inkml:trace>
  <inkml:trace contextRef="#ctx0" brushRef="#br0" timeOffset="-3387.87">15330 274 11867,'0'0'4833,"-11"0"-3028,5-1-1675,1 0 172,-1 0-1,1 1 1,0 0 0,-1 0-1,1 0 1,0 0 0,-1 1-1,1 0 1,0 0-1,0 0 1,0 1 0,0 0-1,0 0 1,0 0 0,0 0-1,0 1 1,1 0-1,0 0 1,-1 0 0,-4 5-1,3 0 25,0-1 0,1 1 0,0 0-1,1 0 1,0 0 0,0 1 0,1 0 0,0-1-1,-4 18 1,7-24-306,-1 1 0,1-1 0,-1 0-1,1 1 1,0-1 0,0 1 0,0-1 0,0 1 0,1-1-1,-1 0 1,1 1 0,-1-1 0,1 0 0,0 1-1,0-1 1,0 0 0,0 0 0,0 0 0,0 1 0,1-1-1,-1-1 1,1 1 0,-1 0 0,1 0 0,0 0-1,0-1 1,0 1 0,0-1 0,0 0 0,0 1 0,0-1-1,0 0 1,0 0 0,1-1 0,-1 1 0,0 0-1,1-1 1,-1 1 0,1-1 0,-1 0 0,3 0 0,-1 1-20,0 0 0,0-1 0,0 0 1,0 0-1,0 0 0,-1-1 0,1 1 1,0-1-1,0 0 0,0 0 0,-1 0 1,1-1-1,-1 1 0,1-1 0,-1 0 1,1 0-1,-1 0 0,0 0 1,0-1-1,0 1 0,0-1 0,4-5 1,-4 2-4,0 1 1,0-1-1,-1 0 1,1 0-1,-1 1 1,-1-1 0,1-1-1,-1 1 1,0 0-1,0 0 1,-1 0-1,0-1 1,-1-8 0,0 29 154,0-7-133,0 0 1,1 0 0,0 0-1,0 0 1,2 9 0,-2-13-35,1 0-1,0-1 1,0 1 0,0-1 0,0 1 0,0-1 0,0 1 0,1-1-1,-1 1 1,1-1 0,-1 0 0,1 0 0,0 0 0,0 0-1,0 0 1,0-1 0,0 1 0,1 0 0,-1-1 0,5 2 0,2 1-801,1-1 0,0 0 0,-1 0 1,1-1-1,11 0 0,12-1-6341</inkml:trace>
  <inkml:trace contextRef="#ctx0" brushRef="#br0" timeOffset="-2767.47">15886 214 11843,'0'0'5213,"-10"-2"-3048,-33-5-321,40 7-1713,0 0 1,0 0 0,-1 0 0,1 1-1,0-1 1,0 1 0,0 0 0,0 0-1,0 0 1,0 0 0,0 0 0,0 1-1,0-1 1,0 1 0,0 0 0,1 0-1,-1 0 1,1 0 0,0 0 0,-1 0-1,1 1 1,0-1 0,0 1 0,1 0-1,-1 0 1,-2 4 0,-2 4 92,1 1 0,0 0 0,1 0 1,-6 25-1,8-24-21,0 0 0,1 1 1,0-1-1,1 0 0,0 0 1,1 1-1,3 13 0,-4-24-157,0-1-1,1 1 0,-1 0 1,1-1-1,0 1 0,0 0 1,0-1-1,0 1 0,0-1 1,0 0-1,1 1 0,-1-1 1,1 0-1,0 0 1,0 0-1,0 0 0,0 0 1,0 0-1,0-1 0,0 1 1,0 0-1,1-1 0,-1 0 1,1 0-1,-1 0 1,1 0-1,-1 0 0,1 0 1,-1 0-1,1-1 0,0 1 1,0-1-1,-1 0 0,1 0 1,0 0-1,-1 0 0,1-1 1,0 1-1,0-1 1,4-1-1,-3 0-23,1 0 1,-1 0-1,0 0 1,0-1-1,0 1 0,-1-1 1,1 0-1,-1 0 1,1-1-1,-1 1 0,0-1 1,0 1-1,0-1 1,-1 0-1,0 0 0,1 0 1,-1-1-1,-1 1 1,1 0-1,-1-1 1,1 1-1,-1-1 0,1-7 1,1-13-108,0 0 0,-1-1 0,-2-25 0,0 42 47,1-21-130,-2 1 1,-1 0-1,-1 0 0,-2 0 0,0 0 1,-2 1-1,-17-45 0,24 73 172,0 0-1,0 0 1,0 0-1,0-1 0,0 1 1,0 0-1,0 0 1,0 0-1,0-1 1,0 1-1,0 0 0,0 0 1,0 0-1,0-1 1,0 1-1,0 0 1,0 0-1,0 0 0,0 0 1,0-1-1,-1 1 1,1 0-1,0 0 1,0 0-1,0 0 0,0 0 1,0-1-1,0 1 1,-1 0-1,1 0 1,0 0-1,0 0 1,0 0-1,0 0 0,0 0 1,-1-1-1,1 1 1,0 0-1,0 0 1,0 0-1,-1 0 0,1 0 1,0 0-1,0 0 1,0 0-1,-1 0 1,1 0-1,0 0 0,0 0 1,0 0-1,0 0 1,-1 0-1,1 0 1,0 1-1,0-1 0,0 0 1,0 0-1,-1 0 1,1 0-1,0 0 1,0 0-1,0 1 0,-3 17 31,4 29-33,7 7 431,24 92-1,-24-118-119,1-2-1,1 1 0,1-1 1,1-1-1,22 33 0,-32-55-348,-1-1-1,1 0 0,0 1 1,-1-1-1,1 0 0,1 0 1,-1 0-1,0 0 0,0-1 1,1 1-1,-1 0 0,1-1 1,-1 0-1,1 1 0,-1-1 1,1 0-1,0-1 0,0 1 1,3 0-1,-3-1-466,0 0 0,-1 0 0,1-1 0,-1 1 0,1-1 0,-1 0 0,1 1 0,-1-1 0,1 0 0,-1-1 0,1 1 0,-1 0 0,0-1 0,2-1 0,14-12-9497</inkml:trace>
  <inkml:trace contextRef="#ctx0" brushRef="#br0" timeOffset="-2132.97">16279 293 12443,'0'0'8563,"-6"-10"-6621,-19-27-617,24 36-1295,-1 0-1,1 0 1,0 0-1,0 0 1,-1 0-1,1 0 0,0 0 1,-1 0-1,1 1 1,-1-1-1,1 0 1,-1 1-1,1-1 1,-1 1-1,0 0 1,1 0-1,-1-1 1,0 1-1,1 0 1,-1 0-1,1 0 0,-1 1 1,0-1-1,1 0 1,-1 1-1,1-1 1,-1 1-1,1-1 1,-1 1-1,1 0 1,-1 0-1,1-1 1,-1 1-1,1 0 0,0 0 1,0 0-1,-2 2 1,-2 2 14,-1 0 0,1 1 0,1-1 0,-1 1 0,1 0 0,-4 7 0,3-2 148,0 0-1,0 1 0,1 0 0,1 0 0,0 0 0,0 0 0,2 0 0,-1 0 0,1 1 0,1-1 0,2 23 0,-2-34-160,0 0-1,0 1 1,0-1 0,0 0 0,0 0 0,1 1-1,-1-1 1,0 0 0,1 0 0,-1 0-1,0 0 1,1 0 0,-1 0 0,1 1-1,0-1 1,-1 0 0,1 0 0,0-1-1,0 1 1,-1 0 0,1 0 0,0 0-1,0 0 1,0-1 0,0 1 0,0 0-1,0-1 1,0 1 0,1-1 0,-1 1-1,0-1 1,0 0 0,0 1 0,0-1-1,1 0 1,-1 0 0,0 0 0,0 0-1,0 0 1,1 0 0,-1 0 0,0 0-1,0 0 1,0-1 0,0 1 0,1-1-1,-1 1 1,0 0 0,0-1 0,1 0-1,3-2 73,0 0 1,0 0-1,0 0 0,-1-1 0,1 1 0,-1-1 0,0 0 0,0 0 0,4-7 0,-1-1-153,-1 0-1,0-1 0,-1 0 1,-1 0-1,0-1 1,-1 1-1,0-1 0,-1 0 1,1-18-1,1-2-590,-4 33 620,0 1 0,0-1-1,0 0 1,0 1-1,0-1 1,0 1 0,0-1-1,0 1 1,0-1-1,0 0 1,0 1 0,1-1-1,-1 1 1,0-1-1,0 1 1,0-1 0,1 1-1,-1-1 1,0 1-1,1-1 1,-1 1 0,0-1-1,1 1 1,-1 0-1,1-1 1,-1 1 0,1 0-1,-1-1 1,1 1-1,-1 0 1,1-1 0,-1 1-1,1 0 1,-1 0 0,2-1-1,14 16-413,9 30 153,8 55-1,-26-77 4845,-9-36-4620,1 0 0,0 0 1,1 0-1,0 0 1,3-17-1,-2 24-41,0 1 0,0-1 0,1 0 0,0 0 0,0 0 0,0 1 0,1-1 0,0 1 0,0 0 0,0 0 0,1 0 1,0 0-1,6-6 0,-9 10 83,0 0 0,0 0 0,0 0 0,0 1 0,0-1 0,0 0 0,0 1 0,0-1 0,0 1 0,0-1 0,0 1 0,0 0 0,1-1 0,-1 1 0,0 0 1,0 0-1,0 0 0,0 0 0,1 0 0,-1 0 0,0 0 0,0 0 0,0 0 0,0 1 0,2-1 0,-1 2 13,0-1 0,1 0 0,-1 1 0,0 0 0,0-1 0,0 1 0,0 0 0,0 0 0,0 0 0,2 4 0,3 6 87,0 0 0,0 0 0,5 17-1,-10-25-64,6 19-245,12 24 723,-19-46-810,0 1 0,0 0-1,0-1 1,0 1 0,1-1 0,-1 1-1,1-1 1,-1 0 0,1 0 0,-1 0 0,1 0-1,0 0 1,-1 0 0,1 0 0,0 0-1,0 0 1,0-1 0,0 1 0,0-1 0,0 0-1,3 1 1,15-1-6675,1-1-3960</inkml:trace>
  <inkml:trace contextRef="#ctx0" brushRef="#br0" timeOffset="-1718.37">16679 189 10538,'0'0'10707,"-75"60"-7947,61-33 65,5 2-785,6-1-696,3-1-631,7-3-369,17-2-176,19-4-112,19-5-56,8-10-768,-10-3-2025,-21 0-6673</inkml:trace>
  <inkml:trace contextRef="#ctx0" brushRef="#br0" timeOffset="1881.22">2051 1269 8810,'0'0'14924,"2"7"-12977,17 49 293,-13-37-2398,1 1-1,18 34 1,-18-45-2072,-2-5-2099</inkml:trace>
  <inkml:trace contextRef="#ctx0" brushRef="#br0" timeOffset="2241.14">2271 1200 9842,'0'0'12731,"0"53"-10603,4-26-807,3 1-641,4 1-440,5-1-240,11 8-208,-3-8-2329,-3-6-4456</inkml:trace>
  <inkml:trace contextRef="#ctx0" brushRef="#br0" timeOffset="2789.91">2766 1649 5817,'0'0'17327,"-4"-8"-15402,-15-24-408,19 31-1436,-1 1 0,0-1 0,0 0 0,1 0 1,-1 0-1,0 0 0,0 1 0,0-1 0,0 0 0,0 1 1,0-1-1,0 0 0,0 1 0,0-1 0,0 1 0,0 0 1,0-1-1,0 1 0,0 0 0,-1 0 0,1 0 0,0 0 1,0 0-1,0 0 0,0 0 0,0 0 0,-1 0 0,1 0 1,0 1-1,0-1 0,0 0 0,0 1 0,0-1 0,0 1 1,0-1-1,0 1 0,0 0 0,0-1 0,0 1 0,-1 1 1,-27 32 189,24-24-224,0 0-1,0 1 1,1-1-1,1 1 1,0 0 0,0 0-1,1 0 1,0 0-1,1 0 1,0 1-1,1-1 1,1 17 0,0-22-48,0-1 0,0 1 1,0 0-1,1-1 1,-1 1-1,1-1 1,1 1-1,-1-1 1,1 0-1,0 0 1,0 0-1,1 0 1,-1-1-1,1 1 1,0-1-1,0 0 1,1 0-1,-1-1 1,1 1-1,-1-1 1,1 0-1,1 0 1,-1 0-1,0-1 1,10 3-1,-1-1-714,1-1-1,-1 0 0,1-1 1,0-1-1,15-1 0,39-5-7822,-32-1-469</inkml:trace>
  <inkml:trace contextRef="#ctx0" brushRef="#br0" timeOffset="3809.07">3095 1728 5433,'0'0'15305,"-10"-9"-13019,-31-29-706,39 36-1501,1 1-1,0 0 1,-1 0-1,1 0 1,0-1 0,-1 1-1,0 0 1,1 1 0,-1-1-1,1 0 1,-1 0 0,0 1-1,0-1 1,1 1 0,-1-1-1,0 1 1,0 0-1,0 0 1,0 0 0,1 0-1,-1 0 1,0 0 0,0 0-1,0 1 1,1-1 0,-1 1-1,0-1 1,0 1-1,1 0 1,-1-1 0,0 1-1,1 0 1,-1 0 0,1 0-1,-1 0 1,1 1 0,0-1-1,-1 0 1,1 1 0,0-1-1,0 0 1,0 1-1,0 0 1,0-1 0,-1 4-1,-3 4-58,1 1 0,0 0-1,0 1 1,1-1 0,-3 16-1,5-16-5,0 0-1,0 0 0,1 0 0,0 1 0,0-1 0,1 0 1,1 0-1,4 17 0,-5-25-5,0 1-1,-1 0 1,1-1 0,0 1-1,0-1 1,1 0-1,-1 1 1,1-1 0,-1 0-1,1 0 1,0 0 0,-1 0-1,1 0 1,0 0-1,0 0 1,1-1 0,-1 1-1,0-1 1,0 1 0,1-1-1,-1 0 1,1 0-1,-1 0 1,1 0 0,-1-1-1,1 1 1,0-1 0,-1 1-1,1-1 1,0 0-1,-1 0 1,1 0 0,0 0-1,-1-1 1,1 1 0,0-1-1,-1 0 1,4-1-1,-3 1 2,0-1-1,0 1 0,0-1 0,0 0 0,0 0 0,-1 0 0,1-1 1,-1 1-1,1-1 0,-1 1 0,0-1 0,0 0 0,0 0 0,-1 1 0,1-2 1,-1 1-1,1 0 0,-1 0 0,0 0 0,0-1 0,0 1 0,-1 0 1,1-5-1,2-11-24,-1-1 1,-1-35 0,-2 40-12,1-1 56,0 19-24,5 25-63,1-11 56,0 0-1,2-1 0,0 0 1,19 29-1,-24-41 59,-1 1 0,1-1-1,0-1 1,0 1 0,1 0 0,-1-1-1,0 0 1,1 0 0,0 0-1,0 0 1,0 0 0,0-1 0,1 1-1,-1-1 1,0-1 0,1 1-1,0 0 1,-1-1 0,1 0 0,0 0-1,0-1 1,-1 1 0,7-1-1,-8-1-5,0 0-1,1-1 1,-1 1-1,0-1 0,0 0 1,0 1-1,0-1 1,-1-1-1,1 1 0,-1 0 1,1-1-1,-1 1 1,0-1-1,1 0 0,-2 0 1,1 0-1,0 0 1,0 0-1,-1 0 0,0 0 1,0 0-1,2-7 1,1-2-49,-1-1 0,-1 0 0,0 0 0,1-22 0,-2 19-28,-1 9-1,1 1 0,-1-1 1,0 1-1,0-1 0,-1 0 0,0 1 1,0-1-1,-1 1 0,1 0 0,-2-1 1,-2-6-1,17 52-108,26 40 604,-3 1 0,-4 3 0,33 134 0,-96-293-397,22 35-80,-56-251-386,64 285 378,0-6-179,0 0-1,0 0 1,1-1 0,2-23-1,-1 35 159,0 0 1,0 0-1,1 1 0,-1-1 0,0 0 1,1 1-1,-1-1 0,1 0 0,0 1 1,-1-1-1,1 1 0,0-1 0,0 1 0,0 0 1,0-1-1,0 1 0,0 0 0,0 0 1,1-1-1,-1 1 0,0 0 0,1 0 1,-1 0-1,1 1 0,-1-1 0,1 0 0,-1 0 1,1 1-1,0-1 0,-1 1 0,1 0 1,0-1-1,-1 1 0,1 0 0,0 0 1,0 0-1,-1 0 0,1 0 0,0 1 0,-1-1 1,1 0-1,0 1 0,-1-1 0,1 1 1,-1 0-1,4 1 0,2 1-27,0 1 0,0-1 1,-1 2-1,1-1 0,-1 1 0,0 0 0,0 0 0,-1 0 1,0 1-1,0 0 0,0 0 0,0 0 0,-1 1 1,4 8-1,-2-5 149,-1 0 0,0 1 0,-1-1 0,0 1 0,-1 0 0,0 0 0,-1 0 0,0 1 0,0 11 0,-2-20 5,-1 0 0,1-1 0,0 1 0,-1 0 0,0 0 0,1-1 0,-1 1 1,0-1-1,-1 1 0,1 0 0,0-1 0,-1 0 0,1 1 0,-1-1 0,0 0 0,1 0 0,-1 0 0,0 0 0,-1 0 0,1 0 0,0-1 0,0 1 1,-1-1-1,-2 2 0,-2 0-102,1-1 0,-1 1 0,1-1 0,-1 0 0,0-1 1,0 0-1,0 0 0,-11 0 0,39-15-9738,-5 6 3033</inkml:trace>
  <inkml:trace contextRef="#ctx0" brushRef="#br0" timeOffset="4291.9">3733 1722 8450,'0'0'15030,"-6"-9"-12814,-24-27-810,29 34-1329,0 1 1,-1-1 0,1 1-1,-1 0 1,1 0-1,-1 0 1,0 0 0,0 0-1,1 0 1,-1 0-1,0 0 1,0 1 0,0-1-1,0 1 1,0-1-1,0 1 1,0 0 0,0 0-1,0 0 1,0 0-1,1 0 1,-1 0 0,0 1-1,0-1 1,0 1 0,0-1-1,0 1 1,-3 1-1,0 1-32,1-1 0,-1 1 0,0 0 0,1 1 0,0-1 0,0 1 0,-6 6 0,4-3-10,1 0 1,1 1-1,-1-1 1,1 1 0,0 0-1,1 0 1,-1 0-1,2 0 1,-1 1-1,1-1 1,-1 15 0,2-20-23,1 0 1,0 0 0,0 0 0,0-1 0,0 1 0,0 0 0,1 0 0,-1 0-1,1-1 1,0 1 0,0 0 0,0-1 0,0 1 0,0 0 0,1-1 0,-1 0 0,1 1-1,0-1 1,-1 0 0,1 0 0,0 1 0,0-2 0,0 1 0,1 0 0,-1 0-1,0-1 1,1 1 0,-1-1 0,1 0 0,-1 0 0,1 0 0,0 0 0,0 0 0,-1 0-1,1-1 1,0 1 0,0-1 0,4 0 0,1 1 3,0-1-1,0 0 1,0 0 0,0-1-1,0 0 1,0-1 0,0 1-1,9-4 1,-14 3-19,0 1 0,-1 0 0,1 0 1,-1-1-1,1 1 0,-1-1 0,1 0 0,-1 0 0,0 0 1,0 0-1,0 0 0,0 0 0,0-1 0,-1 1 1,1-1-1,-1 1 0,1-1 0,-1 0 0,0 1 0,0-1 1,0 0-1,0 0 0,-1 0 0,1 0 0,0-5 1,-1 3 33,1-1 0,-1 1 0,0-1 1,-1 1-1,1-1 0,-1 1 1,0 0-1,0-1 0,-1 1 1,1 0-1,-1-1 0,0 1 1,-1 0-1,1 0 0,-1 1 0,0-1 1,-6-6-1,17 52 165,-6-35-181,4 10 53,0 1 0,1-1 0,12 19 1,-17-31-74,1 0 1,0-1 0,-1 1 0,1-1-1,0 1 1,1-1 0,-1 0 0,1 0-1,-1 0 1,1-1 0,0 1 0,0-1 0,0 0-1,0 0 1,0-1 0,0 1 0,1-1-1,6 2 1,1-2-844,0-1-1,0 0 1,0 0 0,13-3-1,8-6-6447</inkml:trace>
  <inkml:trace contextRef="#ctx0" brushRef="#br0" timeOffset="4656.86">4043 1660 14123,'0'0'14474,"-11"5"-14039,8-3-424,-1-1 28,0 1 1,0 0-1,0 0 1,0 0 0,0 0-1,0 1 1,1-1-1,-1 1 1,1 0 0,-1 0-1,1 1 1,0-1-1,1 1 1,-1-1-1,0 1 1,1 0 0,0 0-1,0 0 1,0 0-1,1 0 1,-1 0-1,-1 9 1,2-6 47,0 1 1,0 0-1,0 0 1,1 0-1,1 0 0,-1 0 1,1-1-1,0 1 1,3 8-1,-3-13-73,0-1-1,1 1 1,-1-1 0,1 1-1,-1-1 1,1 1 0,0-1-1,0 0 1,0 0 0,0 0-1,1 0 1,-1 0 0,0 0-1,1-1 1,-1 1-1,1-1 1,0 1 0,-1-1-1,1 0 1,0 0 0,0-1-1,0 1 1,0 0 0,0-1-1,0 0 1,0 0 0,2 0-1,5 1-481,0-1 0,-1-1 0,1 0 0,-1 0 0,0-1 0,16-4-1,25-16-7445,-26 8-854</inkml:trace>
  <inkml:trace contextRef="#ctx0" brushRef="#br0" timeOffset="5005.22">4256 1652 11570,'0'0'10217,"3"10"-8380,3 10-1320,2 8 979,1 0 0,1-1 0,1-1 0,19 33 0,-19-50-1338,-7-17-1191,-4-22-5661,-7 9-2099</inkml:trace>
  <inkml:trace contextRef="#ctx0" brushRef="#br0" timeOffset="5006.22">4131 1516 15139,'0'0'3889,"68"2"-9826</inkml:trace>
  <inkml:trace contextRef="#ctx0" brushRef="#br0" timeOffset="5596.85">4364 1267 4417,'0'0'15407,"5"10"-12509,5 20-1445,-1 0 0,-2 1 0,7 58 1,-8-43-905,21 80 0,-23-114-363,0 0 0,1-1 0,0 1 0,1-1 0,0 0 0,0 0 0,1-1 0,1 0 0,0 0 0,0-1 0,13 11 0,-14-15-147,0 0 0,0 0 0,0-1 0,1 0 0,0-1 0,0 0 0,0 0 0,0 0 0,0-1 0,0 0 0,1-1 0,-1 0 0,1 0 0,9-1 0,-13 0-28,-1 0 0,0-1 0,1 1 0,-1-1 0,0 0 0,0 0 0,1 0 0,-1-1 0,0 0-1,0 1 1,-1-1 0,1-1 0,0 1 0,-1 0 0,1-1 0,-1 0 0,0 0 0,0 0 0,0 0 0,0 0 0,0-1 0,-1 1-1,1-1 1,-1 0 0,0 0 0,0 0 0,-1 0 0,3-7 0,-1 0-24,0 3-22,0-1 1,-1-1-1,0 1 1,-1 0 0,0 0-1,0-1 1,0 1-1,-2-1 1,1 1-1,-2-11 1,1 20 40,1-1 0,-1 0 0,1 0 0,-1 1 0,1-1 0,-1 0-1,0 1 1,1-1 0,-1 1 0,0-1 0,1 0 0,-1 1 0,0 0 0,0-1 0,1 1 0,-1-1 0,0 1 0,0 0 0,0 0 0,0-1 0,1 1 0,-1 0 0,0 0-1,0 0 1,0 0 0,0 0 0,0 0 0,0 0 0,1 0 0,-1 0 0,0 1 0,0-1 0,0 0 0,0 0 0,0 1 0,1-1 0,-1 1 0,-1 0 0,0 0-11,-1 0 1,1 1 0,-1-1-1,1 1 1,0 0 0,0-1-1,-1 1 1,1 0 0,1 1-1,-4 3 1,1 1 12,1 1 0,0 0-1,1 0 1,-1 0 0,2 1 0,-1-1 0,1 0 0,0 1 0,1-1-1,0 1 1,0-1 0,3 12 0,-3-16-4,0 0 0,1 0-1,0 0 1,0 0 0,0 0 0,1 0-1,-1-1 1,1 1 0,0 0 0,0-1 0,0 1-1,0-1 1,1 0 0,-1 0 0,1 0 0,0 0-1,0 0 1,0 0 0,0-1 0,1 1 0,-1-1-1,1 0 1,-1 0 0,1 0 0,0-1-1,0 1 1,3 0 0,15 1-39,1-2-1,-1 0 1,0-1-1,0-1 1,0-2-1,0 0 1,0-1-1,-1-1 1,27-9-1,-46 13-155,0 1-1,0-1 0,-1 0 0,1 0 1,0 0-1,0 0 0,0 0 1,-1 0-1,1 0 0,0 0 1,-1-1-1,1 1 0,-1-1 1,1 1-1,1-4 0,-2 3-511,-1 1 1,1-1-1,-1 0 0,0 1 1,1-1-1,-1 1 0,0-1 0,0 0 1,0 1-1,0-1 0,0 0 0,0 1 1,-2-4-1</inkml:trace>
  <inkml:trace contextRef="#ctx0" brushRef="#br0" timeOffset="5973.33">4429 1531 19412,'0'0'3825,"97"-34"-3825,-49 16-1896,-5 0-6770</inkml:trace>
  <inkml:trace contextRef="#ctx0" brushRef="#br0" timeOffset="5974.33">4784 1118 1296,'0'0'15796,"-19"55"-13380,9-20-687,-3 4-609,1-1-272,1 6-848,2-9-1432,3-9-4754</inkml:trace>
  <inkml:trace contextRef="#ctx0" brushRef="#br0" timeOffset="6559.55">5111 1193 12107,'0'0'5737,"0"54"-3729,0-27-199,-6 0-857,2-1-552,3-3-304,2-8-96,10-5-1440,2-9-4810</inkml:trace>
  <inkml:trace contextRef="#ctx0" brushRef="#br0" timeOffset="6957.55">5317 1186 15643,'0'0'6578,"-22"67"-5026,15-44-872,0-1-680,7 3-128,0-5-2840,0-6-4474</inkml:trace>
  <inkml:trace contextRef="#ctx0" brushRef="#br0" timeOffset="7527.16">6010 1547 10138,'0'0'11167,"-10"-6"-9320,3 2-1588,0 0 1,-1 1 0,0 0 0,0 0-1,0 0 1,-14-2 0,19 5-211,-1-1 0,1 1 0,0 0 0,-1 1 0,1-1 0,0 0 0,0 1 0,-1 0 0,1 0 0,0 0 0,0 0 0,0 0 0,0 1 0,0-1 0,0 1 0,0 0 0,1 0 0,-1 0 0,0 0 0,1 0 0,0 0 0,-1 1 0,1-1 0,-2 4 0,-1 2 51,0 1 0,1 0 0,-1 1 1,2-1-1,-1 1 0,1-1 0,1 1 0,0 0 0,0 0 1,1 0-1,0 0 0,1 0 0,0 1 0,0-1 0,1 0 1,3 13-1,-3-18-76,0-1 0,0 1 0,1 0 0,-1-1 0,1 1 0,0-1 0,0 0 0,0 1 0,1-1 0,-1 0 0,1-1 0,0 1 0,0 0 0,1-1 0,-1 1 0,1-1 0,0 0 0,0 0 0,0-1 0,0 1 0,0-1 0,0 0 0,1 0 0,-1 0 0,1-1 0,-1 1 0,1-1 0,0 0 0,-1-1 0,1 1 0,0-1 0,0 0 0,0 0 0,-1 0 0,8-2 0,-6 1-23,0 0 0,-1 0 0,1 0 1,-1-1-1,0 0 0,1 0 0,-1-1 0,0 1 0,0-1 0,0 0 0,-1 0 0,1-1 0,-1 1 0,1-1 0,-1 0 1,-1-1-1,5-4 0,-4 2-46,1-1 1,-1 0-1,0 1 1,-1-2-1,0 1 1,-1 0-1,1-1 1,-1 1-1,-1-1 1,1-10-1,-1-4-159,-1 0 0,-2-1-1,0 1 1,-1 0 0,-1 0-1,-2 0 1,-9-28 0,-76-153-726,126 273 1372,126 266 1670,-157-323-2024,-1-3-43,0-1 0,1 1 1,-1-1-1,1 0 1,1 0-1,0-1 0,0 1 1,0-1-1,1 0 0,0-1 1,12 11-1,-17-16-90,0-1-1,0 1 1,0-1-1,0 1 1,0-1-1,0 0 1,0 1-1,0-1 1,0 0-1,0 0 1,0 0-1,0 0 1,0 0-1,0 0 1,0 0-1,0 0 1,0 0-1,0-1 1,0 1-1,0 0 1,0-1-1,0 1 1,0-1-1,0 1 1,0-1-1,0 1 1,0-1-1,0 1 1,-1-1-1,1 0 1,1-1-1,17-30-4820,-9-1-3635</inkml:trace>
  <inkml:trace contextRef="#ctx0" brushRef="#br0" timeOffset="7872.39">6235 1181 14507,'0'0'5057,"5"63"-3697,6-32-671,7 2-393,15 13-296,-3-8-1265,-1-5-4040</inkml:trace>
  <inkml:trace contextRef="#ctx0" brushRef="#br0" timeOffset="8670.36">6745 1633 10658,'0'0'11464,"-2"-9"-9482,2 5-1919,0 1 89,0 0 0,0 1 0,-1-1 0,1 0 0,-1 1 0,1-1 1,-1 1-1,0-1 0,0 1 0,0 0 0,0-1 0,0 1 1,-1 0-1,1-1 0,-1 1 0,1 0 0,-1 0 0,0 0 1,0 1-1,0-1 0,0 0 0,0 1 0,0-1 0,0 1 0,-1 0 1,1-1-1,0 1 0,-1 0 0,1 1 0,-1-1 0,-4-1 1,3 2-132,0 0 0,0-1 0,1 1 0,-1 0 0,0 1 0,0-1 0,0 1 0,0 0 0,0 0 0,1 0 0,-1 0 0,0 0 0,1 1 0,-1 0 1,1 0-1,0 0 0,-1 0 0,1 0 0,0 1 0,0-1 0,1 1 0,-1 0 0,0 0 0,1 0 0,0 0 0,0 0 0,0 1 0,0-1 0,0 1 1,1-1-1,-1 1 0,1 0 0,0-1 0,0 1 0,0 0 0,1 0 0,-1 0 0,1 4 0,-1 1-9,1 0 0,0 0 0,1 0 0,-1 0 0,2 0 0,-1 0 0,1 0 0,1 0-1,0-1 1,0 1 0,0-1 0,1 0 0,1 0 0,-1 0 0,1 0 0,6 6 0,-6-9 35,-1-1 1,1 0-1,0-1 1,0 1-1,0-1 1,0 0-1,1 0 1,-1 0-1,1-1 1,0 0-1,0 0 1,0-1-1,0 1 1,0-1-1,0-1 1,0 1-1,12-1 1,-14 0-26,0-1 1,-1 1-1,1-1 0,0 0 1,0 0-1,0 0 0,-1-1 1,1 1-1,-1-1 0,1 0 1,-1 0-1,0 0 0,0 0 1,1-1-1,-2 1 0,1-1 1,0 0-1,0 0 0,-1 0 1,0 0-1,1 0 0,-1-1 1,-1 1-1,1 0 0,0-1 1,-1 0-1,1 1 0,0-8 1,0 2-11,-1 0 0,-1 1 1,1-1-1,-1 0 1,-1 0-1,0 0 0,0 1 1,-1-1-1,0 0 0,0 1 1,-1-1-1,-4-10 1,1 7-53,0 1 1,-1-1-1,0 1 1,0 0-1,-1 1 1,-1 0-1,-15-15 1,18 24-238,5 11 119,5 12 65,1-10 88,-1 0-1,2 0 1,0-1 0,0 1 0,1-1 0,12 15-1,-16-22 33,-1-1-1,1 1 1,0-1-1,0 0 0,0 0 1,1 0-1,-1-1 1,1 1-1,-1-1 0,1 0 1,0 0-1,0 0 1,0 0-1,0-1 1,0 1-1,0-1 0,0 0 1,1-1-1,-1 1 1,0-1-1,1 1 1,-1-1-1,6-1 0,-6-1 6,-1 1-1,1-1 1,-1 1 0,0-1-1,0 0 1,0-1-1,0 1 1,0-1-1,0 1 1,0-1-1,-1 0 1,1 0-1,-1 0 1,0 0-1,0 0 1,0 0-1,0-1 1,-1 1 0,1-1-1,1-6 1,2-6-19,-1-1 0,5-31 1,-7 34-77,0 14-15,7 33 55,21 52 0,-27-77 63,0-1 1,1 0 0,0 0-1,0-1 1,0 1-1,1-1 1,0 0 0,0 0-1,0 0 1,1-1 0,0 0-1,0 0 1,11 7 0,-14-10-37,-1-1 0,0 0 0,1 0 0,-1-1 0,1 1 0,-1 0 0,1-1 0,0 0 0,-1 1 0,1-1 0,-1 0 0,1 0 0,0-1 0,-1 1 0,1 0 0,-1-1 0,1 0 0,-1 1 0,1-1 0,-1 0 0,5-3 0,-3 1 1,0 0 1,-1 0-1,1 0 0,-1-1 1,0 0-1,0 1 1,0-1-1,0 0 0,-1 0 1,1-1-1,1-5 0,1-1 1,-1-1 0,0 1 0,-1-1 0,-1 0 0,0 0-1,0 0 1,-1 0 0,-1-23 0,-4 20-6,3 23 0,3 27 0,2-22-25,0 0 1,1-1-1,1 1 0,0-1 0,15 23 1,-18-32-46,-1 1 0,1-1 1,0 1-1,0-1 1,0 0-1,1 0 1,-1 0-1,1-1 0,-1 1 1,1-1-1,0 0 1,0 0-1,0 0 1,0 0-1,0-1 0,1 1 1,-1-1-1,0-1 1,1 1-1,-1 0 1,9-1-1,4-4-4387,-6-6-2970</inkml:trace>
  <inkml:trace contextRef="#ctx0" brushRef="#br0" timeOffset="9080.1">7083 1218 17036,'0'0'3296,"51"75"-3296,-16-54-1136,2-6-3985</inkml:trace>
  <inkml:trace contextRef="#ctx0" brushRef="#br0" timeOffset="9637.46">7797 1759 11522,'0'0'11672,"10"-6"-9910,0-1-1593,0 0-1,-1 0 1,0-1-1,0 0 1,-1 0-1,0-1 1,-1 0-1,1-1 1,-2 0-1,0 0 1,0 0-1,0-1 1,4-14-1,-5 5-137,-1 0 0,0 0 0,-2 0 0,0-1 0,-2 1 0,0 0 0,-1-1 0,-5-21 0,4 26-59,-2 0 0,0 0 0,0 0 0,-2 1 0,0-1 0,0 1 0,-2 1 0,0-1 0,0 2 0,-19-24 0,23 33 13,2 2 31,0-1 0,0 0 0,-1 1-1,1-1 1,-1 1 0,1 0-1,-1-1 1,0 1 0,0 1 0,0-1-1,0 0 1,0 1 0,0-1-1,-4 0 1,6 3-15,0-1-1,0 0 0,0 1 1,1-1-1,-1 1 0,0 0 1,1-1-1,-1 1 0,0-1 1,1 1-1,-1 0 0,1 0 1,-1-1-1,1 1 0,-1 0 0,1 0 1,-1 0-1,1-1 0,0 1 1,0 0-1,-1 0 0,1 0 1,0 0-1,0 0 0,0 0 1,0 0-1,0 0 0,0-1 1,0 1-1,0 0 0,0 0 1,1 0-1,-1 1 0,0 3 1,0 27 79,2-1 0,1 0-1,1 0 1,1 0 0,11 31-1,4 2 409,36 81 0,-47-125-312,0-2 0,1 1 0,1-1 0,1-1 0,21 24 0,-30-37-241,1 0-1,0 0 1,0-1 0,1 0 0,-1 1 0,1-2-1,-1 1 1,1 0 0,0-1 0,0 0-1,8 2 1,-10-3-173,1-1-1,-1 0 1,1 0 0,-1 0-1,1 0 1,-1 0 0,1-1-1,-1 1 1,0-1-1,1 0 1,-1 0 0,0-1-1,1 1 1,-1 0-1,0-1 1,0 0 0,0 0-1,-1 0 1,5-4 0,16-18-7549</inkml:trace>
  <inkml:trace contextRef="#ctx0" brushRef="#br0" timeOffset="9990.97">8113 1216 15331,'0'0'7570,"43"55"-6218,-15-33-608,5 2-744,25 7-800,-7-6-4761,-6-3-6602</inkml:trace>
  <inkml:trace contextRef="#ctx0" brushRef="#br0" timeOffset="10403.3">8598 1553 13899,'0'0'9562,"-11"-10"-7115,-35-31-604,43 39-1770,1 0 0,0 0 0,-1 0 0,0 0 0,1 1 0,-1-1 0,0 1 0,0-1-1,0 1 1,1 0 0,-1 0 0,-1 1 0,1-1 0,0 1 0,0-1 0,0 1 0,0 0 0,0 0 0,0 0-1,0 0 1,0 1 0,-1-1 0,1 1 0,0 0 0,0 0 0,1 0 0,-1 0 0,0 1 0,0-1 0,0 1-1,1 0 1,-1-1 0,1 1 0,0 0 0,-1 1 0,1-1 0,-3 5 0,-2 1-80,1 0 0,1 0 1,-1 1-1,2 0 0,-1 0 0,1 0 1,0 1-1,1-1 0,-3 15 0,5-17 8,0 1 0,0-1 0,0 1 0,1-1 0,0 1 0,1 0-1,0-1 1,0 1 0,0-1 0,1 0 0,0 1 0,4 8-1,-4-13 5,0 0 0,0 0-1,0 0 1,0-1-1,0 1 1,0-1-1,1 0 1,-1 1 0,1-1-1,0 0 1,-1-1-1,1 1 1,0 0-1,0-1 1,0 1 0,1-1-1,-1 0 1,0 0-1,0 0 1,0-1-1,1 1 1,-1-1 0,0 0-1,1 0 1,-1 0-1,0 0 1,1 0-1,-1-1 1,7-1 0,-5 0-8,1 0 1,-1 0-1,0 0 1,1 0-1,-1-1 1,0 0-1,0 0 1,-1-1-1,1 1 1,-1-1 0,1 0-1,-1 0 1,-1 0-1,1-1 1,0 1-1,-1-1 1,0 0-1,0 0 1,0 0-1,2-8 1,-1 3-17,0 0 0,-1 0 1,-1 0-1,1 0 0,-1 0 0,-1-1 0,0 1 0,-1 0 0,0-1 1,-2-15-1,-3 7 99,5 19-75,-1-1-1,1 1 0,0 0 1,0 0-1,0 0 1,0 0-1,0 0 1,0 0-1,0 0 0,0-1 1,0 1-1,0 0 1,0 0-1,0 0 0,-1 0 1,1 0-1,0 0 1,0 0-1,0 0 0,0 0 1,0 0-1,0 0 1,0 0-1,-1 0 0,1 0 1,0 0-1,0 0 1,0 0-1,0 0 0,0 0 1,0 0-1,-1 0 1,1 0-1,0 0 1,0 0-1,0 0 0,0 0 1,0 0-1,0 0 1,-1 0-1,1 0 0,0 0 1,0 0-1,0 0 1,0 0-1,0 0 0,0 0 1,0 1-1,0-1 1,0 0-1,-1 0 0,1 0 1,0 0-1,0 0 1,0 0-1,0 0 1,0 1-1,-1 1 27,1 1 1,-1-1-1,1 1 0,-1-1 1,1 1-1,0-1 0,0 1 1,0-1-1,0 1 0,1-1 1,0 6-1,3 9 90,1 1 1,1-1 0,1-1-1,0 1 1,1-1-1,0 0 1,19 24-1,-25-38-234,0 1-1,0-1 0,0 0 1,0 0-1,1 0 0,-1-1 1,0 1-1,1-1 1,0 1-1,-1-1 0,1 0 1,0 0-1,0 0 0,-1 0 1,6 0-1,27-1-6624,-9-5-3827</inkml:trace>
  <inkml:trace contextRef="#ctx0" brushRef="#br0" timeOffset="11080.44">8967 1490 9554,'0'0'16596,"-9"-3"-15543,0 0-833,1 1-1,-1 0 1,0 1 0,0 0-1,1 0 1,-13 1 0,17 0-181,0 1-1,0-1 1,0 1 0,0 0 0,0 0-1,0 1 1,0-1 0,0 1 0,1 0-1,-1 0 1,1 0 0,-1 0-1,1 1 1,0 0 0,0-1 0,0 1-1,0 0 1,1 0 0,-3 4 0,0 2-25,1 0 0,0 0 0,0 0 0,1 0 0,0 0-1,1 1 1,0-1 0,1 1 0,0 0 0,0-1 0,1 1 0,0 0 0,1 0 0,1 10 0,-1-15 11,0 0 0,1 1 0,-1-2 0,1 1 0,0 0 0,0 0 0,0 0 0,1-1 0,-1 1 0,1-1 0,0 0 0,6 6 0,-7-8 16,1 0 1,0 0 0,0 0-1,0 0 1,0 0-1,0-1 1,1 1-1,-1-1 1,0 0 0,1 0-1,-1 0 1,1-1-1,-1 1 1,1-1-1,-1 0 1,1 0 0,-1 0-1,1 0 1,6-2-1,-8 2-20,1-1 0,0 0-1,-1 0 1,1-1 0,-1 1 0,1-1-1,-1 1 1,1-1 0,-1 0-1,0 0 1,0 0 0,0 0 0,0 0-1,-1 0 1,1 0 0,0-1 0,-1 1-1,1-1 1,-1 1 0,0-1-1,0 0 1,0 1 0,0-1 0,-1 0-1,1 0 1,0-3 0,1-12-15,0 1-1,0-1 1,-2-18 0,0 25-15,-2-19-410,-2 1 0,0 0 0,-2 0 1,-1 0-1,-2 1 0,-18-43 0,-16-54-383,112 323 2718,-26-80-1215,-37-100-553,1 5-83,1 0 0,0-1 0,2 0-1,1 0 1,0-1 0,27 36 0,-37-56-172,0 0 0,0 0 1,0 0-1,0 0 0,1 0 1,-1 0-1,0 0 0,1-1 0,-1 1 1,0 0-1,1-1 0,-1 1 0,1-1 1,-1 0-1,1 1 0,-1-1 0,1 0 1,-1 0-1,2 0 0,17-9-6607,-8-7-3895</inkml:trace>
  <inkml:trace contextRef="#ctx0" brushRef="#br0" timeOffset="11732.67">9213 1425 14507,'0'0'4098,"3"9"-2523,76 193 4418,-48-133-4925,-4 1 0,32 124 0,-58-190-1051,0-1 0,-1 1 0,1 0 0,-1-1 0,1 1 1,-1 0-1,0-1 0,0 1 0,-1 0 0,1 0 0,-1-1 0,0 1 0,1-1 0,-2 1 1,1-1-1,0 1 0,-1-1 0,-3 6 0,2-6 25,-1 0 1,1-1 0,-1 1-1,0-1 1,1 0-1,-1 0 1,0-1-1,0 1 1,0-1-1,0 0 1,-1 0-1,1 0 1,0 0 0,0-1-1,0 0 1,-6 0-1,1 1 21,-1-1 1,1 0-1,-1-1 0,1 0 0,0 0 0,0-1 0,0 0 1,0-1-1,-10-3 0,15 4-63,1 0-1,-1 0 1,0-1 0,1 1-1,0-1 1,-1 0 0,1 0-1,0 0 1,1 0 0,-1-1-1,1 1 1,-1-1 0,1 1-1,0-1 1,0 0 0,0 0-1,1 0 1,-1 0 0,1 0-1,0 0 1,0 0 0,0-6-1,0-3-194,0 0 0,1 0 0,1 0 0,0 0 0,1 0-1,0 1 1,0-1 0,2 0 0,-1 1 0,2 0 0,0 0-1,0 0 1,1 1 0,0 0 0,1 0 0,12-14 0,-6 9 83,2 0 0,-1 2 1,2 0-1,0 0 0,1 2 1,0 0-1,1 1 0,0 0 1,27-10-1,-29 15 215,49-25-277,-63 30 243,0 0 0,1 0-1,-1 0 1,0-1 0,-1 1-1,1-1 1,0 0 0,0 1-1,-1-1 1,1 0 0,-1 0-1,1 0 1,-1 0 0,0 0 0,0 0-1,0 0 1,0-1 0,0 1-1,0 0 1,-1-1 0,1 1-1,-1 0 1,1-5 0,-2 6-13,1-1 0,-1 1 1,1 0-1,-1 0 0,0-1 1,0 1-1,0 0 0,0 0 1,0 0-1,0 0 1,0 0-1,0 0 0,0 1 1,0-1-1,0 0 0,0 0 1,-1 1-1,1-1 0,0 1 1,-1-1-1,1 1 0,0 0 1,-1-1-1,1 1 0,0 0 1,-1 0-1,1 0 0,-1 0 1,1 0-1,0 0 0,-1 0 1,1 1-1,-3 0 1,0-1-29,1 0 1,-1 1-1,1 0 1,0-1 0,-1 1-1,1 1 1,0-1-1,0 0 1,-1 1 0,1-1-1,0 1 1,1 0 0,-5 3-1,4 0 38,-1 1 0,1-1 0,0 1 0,1-1-1,-1 1 1,1 0 0,0 0 0,1 0 0,-1 0-1,1 1 1,1-1 0,-1 0 0,1 0 0,0 1 0,0-1-1,2 10 1,-1-12-89,0 0-1,0 0 0,0 0 1,0 0-1,1 0 0,-1 0 1,1-1-1,0 1 0,0 0 1,1-1-1,-1 0 0,1 1 1,-1-1-1,1 0 0,0 0 1,0-1-1,0 1 1,1-1-1,-1 1 0,1-1 1,-1 0-1,1 0 0,0-1 1,0 1-1,6 1 0,0-1-735,1 0 0,-1-1-1,1 0 1,-1-1 0,0 0-1,20-3 1,28-11-6914,-11-3-2454</inkml:trace>
  <inkml:trace contextRef="#ctx0" brushRef="#br0" timeOffset="12175.47">9797 1441 3025,'0'0'19596,"-62"34"-17468,52-11-655,5 4-321,3 3-352,2 1 104,0 0-256,12-3-240,6-5-232,6-6-176,5-8-128,4-8-472,6-11-1064,-8-9-2105,-9-3-2632</inkml:trace>
  <inkml:trace contextRef="#ctx0" brushRef="#br0" timeOffset="12578.74">9838 1181 14483,'0'0'4772,"4"9"-3363,-2-5-1163,23 55 1589,-2 0 1,-2 2 0,-3 0-1,18 123 1,-24-101 17,-13-88-2258,0 0 0,0 0-1,0 0 1,-1 0-1,1 0 1,-1 0-1,-1 0 1,1 1-1,0-1 1,-6-6-1,0-2-2470,-9-15-4837</inkml:trace>
  <inkml:trace contextRef="#ctx0" brushRef="#br0" timeOffset="12579.74">9808 1411 11899,'0'0'3355,"13"-3"-2123,0-1-714,1 1 0,0 0-1,0 1 1,28 0 0,-35 2-469,-1 1-1,1-1 1,0 1-1,0 1 1,-1-1-1,1 1 1,-1 1-1,0-1 1,1 1-1,-1 0 1,0 0-1,0 1 1,-1 0-1,11 8 1,-3 3 102,0-1 0,-1 2-1,0 0 1,-2 0 0,12 23 0,19 46 7423,-41-83-7479,-3-18-8197,-2 2-1771</inkml:trace>
  <inkml:trace contextRef="#ctx0" brushRef="#br0" timeOffset="13023.32">10003 1299 13299,'0'0'2920,"58"40"-5640,-24-31-2609</inkml:trace>
  <inkml:trace contextRef="#ctx0" brushRef="#br0" timeOffset="13383.62">10339 1629 9434,'0'0'12101,"5"-9"-9530,10-13-1906,-1-1-1,-1 0 0,-1-1 1,-2 0-1,0-1 0,-1 0 1,7-40-1,-13 44-589,-2 1 0,-1-1-1,-3-41 1,2 57-100,0-1 0,0 1 0,0 0 0,0 0 0,-1 0 0,0 0 0,0 0 0,0 0 0,-1 0 0,1 0 0,-1 1 0,-1-1 0,1 1 0,0 0 0,-1 0 0,0 0 0,0 1 0,0-1 1,0 1-1,-8-4 0,11 6 19,0 0 0,-1 1 0,1-1 0,-1 1 0,1-1 0,-1 1 0,1 0 0,-1-1 0,1 1 0,-1 0 0,1 0 0,-1 0 1,0 0-1,1 0 0,-1 1 0,1-1 0,-1 0 0,1 1 0,-1-1 0,1 1 0,0-1 0,-1 1 0,1 0 0,0 0 0,-1-1 1,1 1-1,0 0 0,0 0 0,0 0 0,-1 0 0,1 1 0,0-1 0,1 0 0,-1 0 0,0 1 0,0-1 0,0 0 0,1 1 1,-1-1-1,1 1 0,-1-1 0,1 3 0,-4 7 3,1 0 1,1 0 0,0 0-1,-1 18 1,1 13 18,3 1 0,1-1 0,2 0 0,14 65 0,57 167-605,-52-200 136,12 27 231,-20-61 249,-1 1-1,14 78 1,-27-114 38,0 0 1,0 0-1,-1 0 1,0 0 0,0 0-1,0 0 1,0 0-1,-1 0 1,0 0-1,-2 6 1,2-9-17,0 0-1,-1-1 1,1 1-1,-1 0 1,1-1-1,-1 1 1,0-1-1,0 0 1,0 0-1,1 1 1,-1-1-1,0 0 1,0-1-1,-1 1 1,1 0-1,0 0 1,0-1-1,0 0 1,0 1 0,-1-1-1,1 0 1,0 0-1,0 0 1,0 0-1,-3-1 1,-5 1 43,0-1-1,0-1 1,0 1 0,0-2 0,1 1 0,-1-1 0,1-1-1,0 0 1,0 0 0,0 0 0,0-1 0,1-1 0,0 0-1,0 0 1,0 0 0,1-1 0,0 0 0,0 0 0,1-1-1,0 0 1,0 0 0,0-1 0,-4-10 0,0 0-133,2 0 1,0-1 0,1 0-1,0 0 1,2 0 0,1-1-1,0 0 1,2 0-1,-1-42 1,4 59-31,-1 0-1,1 0 1,-1 0 0,1 1-1,0-1 1,1 0-1,-1 0 1,1 1 0,0-1-1,0 0 1,0 1-1,0 0 1,0-1 0,1 1-1,-1 0 1,1 0-1,0 1 1,0-1 0,0 1-1,0-1 1,1 1 0,-1 0-1,7-3 1,6-2-894,1 0 0,1 1 0,35-7 1,-10 3-3099,13-8-3891</inkml:trace>
  <inkml:trace contextRef="#ctx0" brushRef="#br0" timeOffset="13919.34">11107 1428 11210,'0'0'17946,"-4"-3"-16970,3 1-931,0 1 0,0 0-1,-1 0 1,1 0 0,0 0 0,-1 0 0,1 0 0,-1 0 0,1 1 0,-1-1 0,0 0-1,1 1 1,-1-1 0,0 1 0,1 0 0,-1-1 0,0 1 0,0 0 0,-1 0 0,0 1-23,1 0 1,-1 0-1,0 0 1,1 0-1,0 0 1,-1 1 0,1-1-1,0 1 1,-1-1-1,1 1 1,0 0-1,0 0 1,0 0-1,-1 3 1,-5 4 63,1 1 0,0 0 0,1 0 1,0 1-1,0 0 0,1 0 0,1 0 0,0 1 0,0-1 1,1 1-1,1 0 0,0 0 0,0 18 0,1-25-105,1 0-1,0 1 1,1-1-1,0 0 1,-1 0-1,1 0 1,1 0-1,-1 0 1,1 0-1,0-1 1,0 1-1,0 0 0,1-1 1,0 0-1,0 1 1,0-1-1,0 0 1,1 0-1,-1-1 1,1 1-1,0-1 1,0 0-1,0 0 1,0 0-1,1 0 1,-1-1-1,1 0 1,0 0-1,0 0 1,0 0-1,-1-1 1,2 0-1,7 1 1,3 0-849,0 0 1,0-1-1,1-1 0,19-3 1,30-9-4843,-19-2-1302</inkml:trace>
  <inkml:trace contextRef="#ctx0" brushRef="#br0" timeOffset="14886.18">11432 1458 12459,'0'0'8276,"-10"-3"-6122,-34-10-608,42 13-1470,-1 0 0,1 0 0,0 0 0,0 0 0,0 0 1,0 0-1,0 1 0,0-1 0,0 1 0,0-1 0,0 1 1,0 0-1,0 0 0,0 0 0,1 0 0,-1 0 0,0 0 1,0 1-1,1-1 0,-1 1 0,1-1 0,0 1 0,-1-1 1,1 1-1,0 0 0,0 0 0,0-1 0,-1 4 0,-21 51 957,22-54-962,-13 76 942,13-74-971,1 0 0,-1 1 0,1-1-1,0 0 1,0 0 0,1 0 0,-1 1-1,1-1 1,0 0 0,0 0 0,1 0-1,-1 0 1,1 0 0,0 0 0,-1-1 0,4 5-1,-3-7-21,0 1 0,-1-1 0,1 0-1,0 0 1,-1 0 0,1 0 0,0-1 0,0 1-1,0 0 1,0-1 0,0 1 0,0-1 0,0 0-1,0 1 1,0-1 0,0 0 0,0 0 0,0-1-1,0 1 1,0 0 0,0-1 0,0 1 0,0-1-1,0 1 1,0-1 0,0 0 0,-1 0 0,1 0-1,0 0 1,0 0 0,-1 0 0,1-1 0,-1 1-1,1-1 1,-1 1 0,0-1 0,3-2 0,3-4-53,0 0 0,-1 0 0,0-1 0,0 0 0,8-18 0,-11 19-38,0 0 0,-1 0 0,0 0 0,0-1 0,-1 1 1,0 0-1,0-1 0,-1 1 0,0-1 0,-2-10 0,1 25 85,0 1 1,1 0-1,0 0 1,1-1-1,1 11 1,3 2 75,1-2 0,1 1 0,14 25 1,-20-39-36,1-1 0,0 0 0,0 1 1,0-1-1,1 0 0,-1 0 0,0 0 1,1 0-1,0 0 0,0-1 0,0 0 0,0 1 1,0-1-1,1 0 0,-1 0 0,0 0 1,1-1-1,0 0 0,-1 1 0,1-1 0,0 0 1,0-1-1,-1 1 0,5 0 0,-4-2 6,-1 0 0,0 0 0,0-1 0,1 1-1,-1-1 1,0 1 0,0-1 0,0 0 0,-1 0 0,1-1-1,-1 1 1,1 0 0,-1-1 0,1 0 0,-1 1-1,0-1 1,0 0 0,2-6 0,27-58 84,-27 55-186,0 0 0,-1-1 1,0 1-1,-1-1 1,0 1-1,-1-1 0,-1 0 1,0 1-1,0-1 0,-4-19 1,7 104-208,132 421 1131,-153-546-808,-1-5-10,-24-113 0,35 117-618,1-2 0,3-107 0,4 161 483,0-1 1,0 1-1,1-1 0,-1 1 1,0 0-1,1-1 0,0 1 0,-1 0 1,1-1-1,0 1 0,0 0 1,0 0-1,1 0 0,-1 0 1,0 0-1,1 0 0,-1 0 0,1 1 1,3-4-1,-3 4 29,-1 0-1,1 1 1,0-1 0,0 1-1,0-1 1,0 1 0,0 0-1,0-1 1,0 1 0,0 0-1,0 0 1,0 1-1,0-1 1,0 0 0,-1 1-1,1-1 1,0 1 0,0-1-1,2 2 1,2 1 8,0 0 1,0 0-1,0 1 0,-1 0 1,1 0-1,-1 0 0,0 1 1,0 0-1,0 0 0,-1 0 0,0 0 1,6 11-1,-6-8 100,-1 0-1,0 0 0,0 1 1,-1-1-1,0 1 1,-1 0-1,0-1 1,0 1-1,-1 0 1,0 0-1,0 0 1,-4 16-1,3-20 10,0 0-1,0 0 1,-1 0 0,1 0-1,-1 0 1,-1-1 0,1 1-1,-1 0 1,1-1-1,-1 0 1,0 0 0,-1 0-1,1 0 1,-1 0 0,0-1-1,1 0 1,-2 1 0,1-1-1,0-1 1,-1 1-1,1-1 1,-1 1 0,-6 1-1,7-3-206,0-1 1,0 1-1,0 0 0,0-1 0,0 0 0,0 0 1,0 0-1,0-1 0,-7-1 0,-4-2-3185,1-1-3290,2 1-3591</inkml:trace>
  <inkml:trace contextRef="#ctx0" brushRef="#br0" timeOffset="15455.92">12074 1485 10906,'0'0'15238,"-9"-1"-14700,5 1-490,1 0 0,-1 0 1,0 0-1,0 1 0,0-1 1,0 1-1,1 0 0,-1 0 1,0 0-1,1 1 0,-1-1 1,1 1-1,-1 0 1,1 0-1,0 0 0,0 0 1,0 1-1,0-1 0,0 1 1,0 0-1,1 0 0,-1 0 1,1 0-1,0 0 0,0 0 1,0 1-1,-2 4 0,1-2 11,0 0-1,-1 0 0,2 0 0,-1 0 0,1 1 1,0-1-1,0 1 0,1-1 0,0 1 1,0 0-1,1-1 0,-1 1 0,2 0 1,0 8-1,-1-13-32,1-1 0,0 0 0,-1 1-1,1-1 1,0 0 0,0 0 0,0 0 0,0 0 0,0 0 0,0 0 0,0 0 0,0 0 0,0 0-1,0-1 1,1 1 0,-1 0 0,0-1 0,0 1 0,1-1 0,-1 1 0,0-1 0,1 1 0,-1-1 0,1 0-1,-1 0 1,0 0 0,1 0 0,-1 0 0,1 0 0,-1 0 0,0 0 0,1-1 0,-1 1 0,1 0-1,-1-1 1,0 0 0,3 0 0,2-2 38,0 1-1,0-1 1,0 0 0,0 0-1,-1 0 1,11-8-1,-11 5-46,0 0-1,0 0 0,0 0 1,-1-1-1,0 1 0,0-1 0,-1 0 1,4-10-1,-5 14-8,-1 0-1,0 0 1,0 0 0,0 0-1,-1 0 1,1 0 0,-1-1-1,0 1 1,0 0 0,0 0-1,0 0 1,0-1 0,-1 1-1,1 0 1,-1 0 0,0 0-1,0 0 1,0 0 0,0 0-1,-1 0 1,1 0 0,-4-5-1,2 41 176,4-17-124,0 0 0,1-1 0,0 1-1,5 15 1,-5-24-65,0-1 0,-1 0-1,2 0 1,-1-1 0,1 1 0,0 0-1,0-1 1,1 0 0,-1 0 0,1 0-1,0 0 1,1 0 0,5 4 0,-9-8-131,0-1 0,0 1 0,0 0 0,1-1 0,-1 1-1,0-1 1,1 1 0,-1-1 0,0 0 0,1 1 0,-1-1 0,1 0 0,-1 0 0,0 0 0,1 0 0,-1 0 0,1 0 0,-1-1 0,0 1 0,1 0 0,-1-1 0,0 1 0,3-2 0,15-13-5528,-4-4-4021</inkml:trace>
  <inkml:trace contextRef="#ctx0" brushRef="#br0" timeOffset="15795.05">12315 1472 13139,'0'0'12432,"-7"3"-12252,1 0-64,1 0 0,0 0 0,0 1-1,0 0 1,0 0 0,0 0 0,1 0 0,0 1 0,0 0 0,0 0 0,1 0 0,-1 0-1,1 1 1,1-1 0,-1 1 0,1 0 0,0 0 0,0-1 0,0 2 0,-1 9 0,3-13-71,-1 0 1,0 1-1,1-1 1,-1 0-1,1 1 1,0-1-1,0 1 1,1-1-1,-1 0 1,1 1-1,-1-1 1,1 0-1,0 1 1,1-1-1,-1 0 1,0 0-1,1 0 1,-1 0-1,1 0 1,0 0-1,0-1 1,4 5-1,-2-5-248,-1 0 0,1 0 0,0 0-1,-1-1 1,1 0 0,0 0 0,0 0-1,0 0 1,0 0 0,0-1 0,0 1-1,0-1 1,0 0 0,0-1-1,0 1 1,0-1 0,0 0 0,6-1-1,26-11-4853,-6-4-2036</inkml:trace>
  <inkml:trace contextRef="#ctx0" brushRef="#br0" timeOffset="16184.05">12472 1490 12883,'0'0'8490,"0"53"-5810,6-33-743,2 0-569,1-1-408,2-2-264,-1-4-304,-1-4-224,-2-5-168,-2-4-944,-5-12-1080,0-6-3674,0-2-5048</inkml:trace>
  <inkml:trace contextRef="#ctx0" brushRef="#br0" timeOffset="16185.05">12331 1305 14403,'0'0'5321,"59"5"-7985,-28-3-6786</inkml:trace>
  <inkml:trace contextRef="#ctx0" brushRef="#br0" timeOffset="16612.78">12618 1104 13595,'0'0'7336,"0"10"-5587,6 36-202,1-1 1,26 84 0,-16-69-645,12 80 0,-25-94-601,-1-18-344,-3-58-5026,-1 6-1657</inkml:trace>
  <inkml:trace contextRef="#ctx0" brushRef="#br0" timeOffset="17039.94">12581 1405 12523,'0'0'1311,"15"-3"-806,3-1-537,94-18-93,-100 20-423,-1 1 1,1 0-1,-1 1 0,1 0 0,-1 0 1,1 2-1,-1-1 0,15 5 1,-23-4 782,0-1 1,0 1 0,0 0-1,0 0 1,-1 0 0,1 0-1,-1 0 1,0 1-1,1-1 1,-1 1 0,0 0-1,0-1 1,-1 1 0,1 0-1,-1 0 1,1 0 0,-1 0-1,0 1 1,0-1 0,1 5-1,1 9 2805,0 1 0,0 30 0,-1-15-1897,-1-23-542,-2-6-449,1 0 0,1 1 0,-1-1 1,1 0-1,-1 0 0,1 0 1,0 0-1,1 0 0,-1 0 1,1-1-1,-1 1 0,4 5 0,-3-10-430,-1-1 0,0 0 0,0 1 0,0-1 0,0 0 0,-1 1 0,1-1 0,0 0 0,-1 0-1,0 0 1,1 0 0,-1 0 0,0 0 0,0-3 0,2-15-6552</inkml:trace>
  <inkml:trace contextRef="#ctx0" brushRef="#br0" timeOffset="17040.94">12835 1321 10426,'0'0'3337,"67"28"-3337,-37-19-2065</inkml:trace>
  <inkml:trace contextRef="#ctx0" brushRef="#br0" timeOffset="17522.09">13085 1536 13275,'0'0'11566,"12"-6"-9987,4-1-1320,-1-1 0,0 0-1,-1-1 1,0-1-1,-1 0 1,0-1 0,0-1-1,-1 0 1,0 0 0,-2-1-1,1-1 1,8-14-1,-12 13-246,0-1-1,-1 0 1,-1 0-1,0 0 0,-2-1 1,0 0-1,0 1 1,0-25-1,-3 35-21,-1 0-1,1 0 1,-1 0 0,0 0-1,-1 0 1,1 0 0,-1 1 0,0-1-1,-1 0 1,1 1 0,-6-9 0,5 10 12,0 1 0,0-1 0,-1 1 1,1 0-1,0 0 0,-1 0 0,0 1 1,0 0-1,0-1 0,0 1 0,0 0 1,0 1-1,0-1 0,-1 1 1,1 0-1,-1 0 0,-6 0 0,7 0 1,1 1 1,0 0-1,-1 0 0,1 0 0,0 0 0,-1 1 0,1 0 0,0-1 0,-1 1 0,1 0 1,0 1-1,0-1 0,0 0 0,0 1 0,0 0 0,0 0 0,0 0 0,1 0 0,-1 0 0,1 0 1,-1 1-1,1-1 0,0 1 0,0 0 0,0 0 0,0-1 0,1 1 0,-1 0 0,1 0 0,0 1 1,0-1-1,0 0 0,0 0 0,-1 5 0,-1 11-8,0-1 1,0 1-1,2 0 0,2 34 1,2-8-24,3 0 0,2 0 0,24 82 0,64 126-376,-57-174 364,-26-55 39,0 1 0,-2 1 0,14 45 0,-24-66 3,0 0 1,0 0-1,0 0 1,0 0-1,-1 1 1,0-1-1,0 0 1,-1 1 0,1-1-1,-2 7 1,1-10 3,0 0 1,0 0 0,0 0 0,0 0-1,-1 0 1,1 0 0,-1 0 0,1-1 0,-1 1-1,1 0 1,-1-1 0,0 1 0,0-1-1,0 0 1,0 0 0,0 1 0,0-1-1,0 0 1,0-1 0,0 1 0,0 0 0,-1-1-1,1 1 1,0-1 0,-4 1 0,-3 0 16,-1 0 1,0-1-1,0 0 1,0 0-1,1-1 1,-1 0-1,0-1 1,0 0-1,1 0 1,0-1-1,-1 0 1,1-1-1,0 0 1,0-1-1,1 1 1,0-2-1,0 1 1,0-1-1,0 0 1,1-1-1,-13-14 1,10 8 5,1 0 0,1 0 0,0-1 0,0 0 0,2 0 0,0-1 0,0 0 0,1 0 0,1 0 0,1-1 0,0 1 0,-1-32 1,3 43-39,1-1 0,0 1 0,0 0 0,0-1 1,1 1-1,0 0 0,0-1 0,0 1 0,0 0 1,0 0-1,1 0 0,0 0 0,0 0 0,0 0 1,0 0-1,1 0 0,-1 1 0,1-1 0,0 1 1,0 0-1,0 0 0,0 0 0,1 0 0,-1 1 1,1-1-1,0 1 0,0 0 0,0 0 1,4-1-1,11-3-30,0 1 0,0 1 0,0 1 0,1 1 0,27 0 0,22-3-194,74-23-4495,-88 11-3180</inkml:trace>
  <inkml:trace contextRef="#ctx0" brushRef="#br0" timeOffset="17889.33">13716 1599 13595,'0'0'12763</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3:38.647"/>
    </inkml:context>
    <inkml:brush xml:id="br0">
      <inkml:brushProperty name="width" value="0.05" units="cm"/>
      <inkml:brushProperty name="height" value="0.05" units="cm"/>
    </inkml:brush>
  </inkml:definitions>
  <inkml:trace contextRef="#ctx0" brushRef="#br0">5 300 10986,'0'0'10280,"0"17"-9325,-2 86 2106,0-35-2255,9 98 0,7-109-901,-11-46 750,1 1 0,-2-1 0,1 1 0,0 17 0,32-29-889,152-9 419,-187 9-217</inkml:trace>
  <inkml:trace contextRef="#ctx0" brushRef="#br0" timeOffset="511.93">478 616 10746,'0'0'6591,"-8"-4"-4110,5 2-2303,-1 0-1,1 0 1,-1 1 0,0-1 0,1 1 0,-1 0 0,0 0 0,0 0 0,0 0 0,0 1 0,0-1 0,0 1 0,-1 0 0,1 0 0,0 1 0,0-1 0,0 1 0,0 0 0,0 0 0,1 0 0,-1 1 0,0-1 0,0 1 0,1 0-1,-1 0 1,1 0 0,0 0 0,-1 1 0,1-1 0,0 1 0,-3 3 0,3 0-98,-1-1 0,1 1 0,0 0 0,0 0 0,1 0 0,-1 0 0,1 0 1,1 1-1,-1-1 0,1 1 0,0-1 0,1 8 0,-1-12-52,1 1-1,0-1 1,0 1 0,1-1 0,-1 0 0,0 1-1,1-1 1,0 1 0,-1-1 0,1 0 0,0 0-1,0 1 1,0-1 0,0 0 0,1 0 0,-1 0-1,1 0 1,-1 0 0,1 0 0,0-1 0,-1 1-1,1-1 1,0 1 0,0-1 0,0 1 0,0-1-1,1 0 1,-1 0 0,0 0 0,0 0 0,1-1-1,-1 1 1,0 0 0,5 0 0,-1-1-4,0 0-1,0 0 1,-1 0 0,1 0-1,0-1 1,0 0 0,-1 0-1,1-1 1,0 1 0,-1-1-1,0-1 1,1 1 0,-1-1-1,0 0 1,0 0 0,0 0-1,-1-1 1,1 1 0,5-7-1,-7 7-8,-1 0-1,0 0 0,0-1 1,0 1-1,0 0 0,0-1 1,-1 1-1,1-1 0,-1 1 1,0-1-1,0 0 0,0 1 0,-1-1 1,1 0-1,-1 0 0,0 0 1,0 1-1,-1-1 0,1 0 1,-1 0-1,1 0 0,-1 1 1,0-1-1,-1 1 0,1-1 1,-1 0-1,1 1 0,-1 0 1,0 0-1,-4-6 0,6 9-10,0 0 0,0 0 0,0 0 0,0-1 0,0 1 0,0 0 0,0 0 0,0 0-1,0 0 1,0-1 0,0 1 0,0 0 0,0 0 0,0 0 0,0 0 0,0-1 0,0 1-1,0 0 1,0 0 0,-1 0 0,1 0 0,0 0 0,0-1 0,0 1 0,0 0 0,0 0-1,0 0 1,-1 0 0,1 0 0,0 0 0,0 0 0,0-1 0,0 1 0,0 0 0,-1 0-1,1 0 1,0 0 0,0 0 0,0 0 0,-1 0 0,1 0 0,0 0 0,0 0 0,0 0-1,0 0 1,-1 0 0,1 0 0,0 0 0,0 0 0,0 0 0,0 0 0,-1 0 0,1 0-1,0 1 1,0-1 0,0 0 0,0 0 0,0 0 0,-1 0 0,1 0 0,0 0 0,0 0-1,0 1 1,0-1 0,1 17 91,10 25 198,-4-25-174,1-1 0,0 0 1,11 16-1,-15-27-184,0 1 1,1-1-1,-1 0 0,1 0 0,0-1 0,0 0 1,1 1-1,-1-1 0,1-1 0,0 1 0,11 4 0,2-2-1929,0-1 0,39 5 0,-15-7-4740</inkml:trace>
  <inkml:trace contextRef="#ctx0" brushRef="#br0" timeOffset="927.82">967 314 10970,'0'0'3741,"2"9"-1763,28 165 5534,13 105-2923,-54-303-8768,-2 5-3132</inkml:trace>
  <inkml:trace contextRef="#ctx0" brushRef="#br0" timeOffset="1373.42">863 547 5313,'0'0'11275,"74"-4"-10947,-37 4-112,21 0-216,-9 5-1153,-8 4-2983</inkml:trace>
  <inkml:trace contextRef="#ctx0" brushRef="#br0" timeOffset="2109.72">1202 701 11378,'0'0'9068,"10"-3"-8232,-8 2-863,11-3 302,0-1-1,0-1 0,0 0 1,16-11-1,-26 15-176,0 0 0,0 0 0,0 0-1,-1-1 1,1 0 0,-1 1 0,0-1 0,0 0-1,0 0 1,0 0 0,2-5 0,-3 6-66,0 0 1,-1 0-1,0 0 1,1-1-1,-1 1 1,0 0-1,0 0 0,0 0 1,0 0-1,-1 0 1,1-1-1,-1 1 1,1 0-1,-1 0 0,0 0 1,1 0-1,-1 0 1,0 0-1,0 0 1,-1 1-1,-1-4 1,2 4-1,0-1 1,1 1 0,-1-1 0,0 1-1,-1-1 1,1 1 0,0 0 0,0-1-1,0 1 1,-1 0 0,1 0 0,-1 0-1,1 0 1,-1 0 0,1 1 0,-1-1-1,1 0 1,-1 1 0,0-1 0,1 1-1,-1-1 1,0 1 0,0 0 0,1 0 0,-1 0-1,0 0 1,0 0 0,1 0 0,-1 0-1,0 1 1,1-1 0,-1 0 0,-3 2-1,3 0-19,0 0-1,-1 0 1,1-1-1,0 2 1,0-1-1,1 0 1,-1 0-1,0 1 0,1-1 1,-1 0-1,1 1 1,0 0-1,0-1 1,0 1-1,0 0 1,0-1-1,1 1 1,-1 0-1,1 5 1,-1 4 74,1 0 0,1 0 0,0 0 0,1 0 0,0-1 0,1 1 1,0-1-1,6 15 0,-7-22-45,-1 0 1,1 1-1,0-1 0,1 0 0,-1 0 1,0-1-1,1 1 0,0 0 1,0-1-1,0 0 0,1 0 0,-1 0 1,1 0-1,-1 0 0,1 0 1,0-1-1,0 0 0,0 0 0,0 0 1,1 0-1,-1-1 0,0 0 1,1 0-1,6 1 0,-9-2-12,0-1 0,0 1 0,0-1 0,0 1-1,0-1 1,0 0 0,0 0 0,0 0 0,-1 0-1,1 0 1,0 0 0,-1-1 0,1 1 0,-1-1 0,1 1-1,-1-1 1,0 1 0,0-1 0,1 0 0,-1 0 0,0 1-1,-1-1 1,1 0 0,0 0 0,-1 0 0,1 0-1,-1 0 1,1-3 0,12-66-21,-12 59 7,0-12-95,-1 18 14,0 1 1,1-1 0,-1 1 0,1-1-1,0 1 1,0-1 0,3-7-1,-3 13 55,-1-1 0,0 1-1,1 0 1,-1 0 0,0-1-1,1 1 1,-1 0 0,0 0-1,1 0 1,-1-1 0,1 1-1,-1 0 1,0 0 0,1 0-1,-1 0 1,1 0 0,-1 0 0,0 0-1,1 0 1,-1 0 0,1 0-1,-1 0 1,1 0 0,-1 0-1,0 0 1,1 0 0,-1 0-1,1 1 1,-1-1 0,0 0-1,1 0 1,-1 0 0,0 1-1,1-1 1,-1 0 0,0 1-1,1-1 1,-1 0 0,0 0-1,1 1 1,-1-1 0,0 1-1,0-1 1,0 0 0,1 1-1,-1-1 1,0 1 0,15 19 11,-15-18-13,23 36 196,-2 1 1,23 64 530,-44-129 1381,0 13-2297,-1 1 0,2 0 0,0-1 0,0 1-1,1 0 1,0 0 0,1 0 0,1 0 0,0 0 0,0 1 0,8-14-1,-11 24 170,-1 0-1,1 0 0,0 0 1,-1 0-1,1 0 0,0 0 1,0 1-1,0-1 0,0 0 1,0 0-1,0 1 1,0-1-1,0 1 0,0-1 1,0 1-1,0-1 0,0 1 1,0 0-1,1-1 0,-1 1 1,0 0-1,0 0 0,0 0 1,1 0-1,0 0 0,1 1 17,-1 0 1,1 0-1,-1 0 0,0 0 0,0 0 0,1 0 0,-1 1 0,0-1 1,0 1-1,0-1 0,2 4 0,3 2 23,-1 1-1,0 0 1,0 1 0,8 16 0,-8-11 4,8 21-35,-13-33 35,-1-1 0,1 0-1,-1 0 1,1 1 0,-1-1 0,1 0-1,0 0 1,0 0 0,-1 0-1,1 0 1,0 0 0,0 0-1,0 0 1,0 0 0,0-1-1,0 1 1,1 0 0,1 0 0,-2-1 38,0-1 1,0 1 0,0-1 0,0 0 0,1 0 0,-1 1 0,-1-1 0,1 0 0,0 0 0,0 0-1,0 0 1,0 0 0,-1 0 0,1 0 0,0 0 0,-1 0 0,1-1 0,-1 1 0,1 0 0,-1 0-1,0-1 1,1 1 0,-1-2 0,6-33 107,-9-79-120,3 114-47,0 1 0,1-1 0,-1 1 1,0-1-1,1 1 0,-1 0 1,0-1-1,1 1 0,-1 0 1,1-1-1,-1 1 0,1 0 0,-1-1 1,1 1-1,-1 0 0,1 0 1,-1 0-1,1 0 0,-1-1 1,1 1-1,-1 0 0,1 0 1,-1 0-1,1 0 0,-1 0 0,1 0 1,-1 0-1,1 0 0,0 1 1,-1-1-1,1 0 0,-1 0 1,1 0-1,-1 0 0,1 1 0,-1-1 1,1 0-1,-1 1 0,0-1 1,1 0-1,-1 1 0,1 0 1,24 11-28,57 54 5,-75-60 37,0 0-1,-1 1 1,0 0-1,0 1 1,-1-1-1,1 1 1,-2 0-1,1 0 1,3 11-1,-7-18 33,-1 0-1,0 1 1,0-1-1,0 1 0,0-1 1,0 0-1,0 1 1,0-1-1,-1 0 1,1 1-1,0-1 0,-1 0 1,1 1-1,-1-1 1,1 0-1,-1 1 0,0-1 1,1 0-1,-1 0 1,0 0-1,0 0 0,0 0 1,0 0-1,0 0 1,0 0-1,0 0 1,0 0-1,0-1 0,-1 1 1,1 0-1,0-1 1,0 1-1,-1-1 0,1 1 1,0-1-1,-1 0 1,1 0-1,-1 1 0,1-1 1,-2 0-1,-6 1-145,1 0-1,0 0 0,-1 0 1,1-1-1,-13-2 0,18-7-4667</inkml:trace>
  <inkml:trace contextRef="#ctx0" brushRef="#br0" timeOffset="2535.79">1979 614 11867,'0'0'11898,"-2"55"-10770,2-36-432,0 0-47,0-3-257,3-3-216,-1-4-176,-1-4-48,-1-9-2129,-8-8-791,-2-5-5290</inkml:trace>
  <inkml:trace contextRef="#ctx0" brushRef="#br0" timeOffset="2536.79">1871 449 10402,'0'0'2441,"78"44"-5578</inkml:trace>
  <inkml:trace contextRef="#ctx0" brushRef="#br0" timeOffset="3168.22">2179 617 12307,'0'0'12792,"-5"-6"-11967,3 5-767,1-1 0,-1 0-1,1 1 1,-1-1 0,0 1 0,1-1-1,-1 1 1,0 0 0,0-1-1,0 1 1,0 0 0,0 1 0,-1-1-1,1 0 1,0 0 0,0 1-1,-3-1 1,3 2-41,-1-1 1,1 1-1,-1-1 0,1 1 1,-1 0-1,1 0 0,0 0 0,0 1 1,-1-1-1,1 0 0,0 1 0,0 0 1,0-1-1,1 1 0,-1 0 0,0 0 1,1 0-1,-1 0 0,-1 2 1,0 1 0,0 0 0,0-1 0,0 1 0,1 0 1,-1 0-1,1 1 0,0-1 0,1 0 0,-1 1 1,1-1-1,0 1 0,1-1 0,-1 1 0,1-1 1,0 1-1,1 6 0,0-9-8,-1 0 0,1-1 0,0 1 0,0 0 0,0-1 0,1 1 0,-1 0-1,0-1 1,1 0 0,0 1 0,-1-1 0,1 0 0,0 0 0,0 0 0,0 0 0,1 0 0,-1 0 0,0-1 0,1 1 0,-1-1 0,1 0 0,-1 1 0,1-1 0,0 0-1,0-1 1,-1 1 0,1 0 0,0-1 0,0 0 0,0 1 0,-1-1 0,7-1 0,-7 1-2,1 0 0,0 0-1,0-1 1,-1 1 0,1-1 0,0 0-1,-1 0 1,1 0 0,-1 0 0,1 0-1,-1 0 1,0-1 0,1 1 0,-1-1 0,0 0-1,0 0 1,0 1 0,0-1 0,0-1-1,-1 1 1,1 0 0,0 0 0,-1-1 0,0 1-1,0 0 1,1-1 0,-1 0 0,-1 1-1,1-1 1,0-3 0,3-9-41,-2 0 1,0 0-1,-1-1 0,-1-17 1,0 24-69,22 33-493,-9-8 643,-8-11 12,0 0 0,-1 0 0,1 1 0,-1 0 0,-1 0 0,1 0 0,-1 0 0,0 0 0,0 0 0,2 11 941,-5-17-934,-1 0 0,1 0 0,0 0 1,-1 0-1,1 0 0,-1 0 0,1 0 0,0 0 0,-1 0 0,1 0 0,-1 0 0,1 0 0,0 0 0,-1 0 0,1-1 1,0 1-1,-1 0 0,1 0 0,0 0 0,-1-1 0,1 1 0,0 0 0,0 0 0,-1-1 0,1 1 0,0 0 0,0-1 1,-1 1-1,1 0 0,0-1 0,0 1 0,0 0 0,0-1 0,-1 1 0,1 0 0,0-1 0,0 1 0,0-1 0,0 1 1,0 0-1,0-1 0,-5-17-233,5 13 19,0 0 0,1 0 0,0 0 0,0 0-1,0 1 1,0-1 0,1 0 0,0 1-1,0-1 1,0 1 0,0-1 0,1 1-1,-1 0 1,1 0 0,0 0 0,1 1 0,-1-1-1,1 1 1,5-4 0,-8 5 113,1 0 0,0 1 1,0 0-1,0-1 0,0 1 0,0 0 0,0 0 1,0 0-1,1 1 0,-1-1 0,0 0 1,0 1-1,1 0 0,-1-1 0,0 1 1,1 0-1,-1 0 0,0 0 0,1 0 0,-1 1 1,0-1-1,1 1 0,-1-1 0,0 1 1,0 0-1,1 0 0,-1 0 0,0 0 1,0 0-1,0 0 0,0 1 0,-1-1 0,1 1 1,0-1-1,0 1 0,-1 0 0,1 0 1,-1 0-1,0-1 0,1 1 0,0 3 1,4 6 299,-1 1 0,0 0 0,-1 0 0,0 0 1,-1 1-1,0-1 0,1 14 0,0-2 1000,-4-24-1272,0 0-1,0 1 0,1-1 1,-1 0-1,0 1 1,0-1-1,1 0 0,-1 1 1,0-1-1,1 0 0,-1 0 1,0 1-1,1-1 1,-1 0-1,0 0 0,1 0 1,-1 1-1,0-1 1,1 0-1,-1 0 0,1 0 1,-1 0-1,0 0 0,1 0 1,-1 0-1,1 0 1,-1 0-1,0 0 0,1 0 1,-1 0-1,1 0 0,-1 0 1,0 0-1,1 0 1,-1-1-1,1 1 0,-1 0 1,0 0-1,1 0 1,-1-1-1,0 1 0,1 0 1,-1 0-1,0-1 0,0 1 1,1 0-1,-1-1 1,1 0-1,16-13-2445,-6-2-2151</inkml:trace>
  <inkml:trace contextRef="#ctx0" brushRef="#br0" timeOffset="4489.94">2641 671 7434,'0'0'12745,"8"2"-11398,-3 0-1084,1-1 0,-1 0 1,1 0-1,-1-1 0,1 1 0,0-1 1,0 0-1,5-1 0,-9 0-202,0 1-1,0-1 1,0 1-1,0-1 1,0 0-1,0 1 1,0-1-1,-1 0 1,1 0-1,0-1 1,-1 1-1,1 0 1,-1 0 0,1-1-1,-1 1 1,0-1-1,1 0 1,-1 1-1,0-1 1,0 0-1,0 1 1,0-1-1,0 0 1,-1 0-1,1 0 1,-1 0-1,1 0 1,-1 0 0,1 0-1,-1 0 1,0-2-1,0 0-32,0 1-1,0-1 0,-1 0 1,1 1-1,-1-1 1,0 1-1,0-1 1,0 1-1,-1-1 0,1 1 1,-1 0-1,-3-6 1,4 7-32,0 1 1,0-1 0,0 1 0,-1 0-1,1 0 1,0-1 0,0 1 0,-1 0-1,1 0 1,-1 0 0,1 0 0,-1 1-1,1-1 1,-1 0 0,1 1-1,-1-1 1,0 1 0,1-1 0,-1 1-1,0 0 1,1-1 0,-1 1 0,0 0-1,0 0 1,1 1 0,-1-1 0,0 0-1,1 0 1,-4 2 0,3-1-1,1 0 1,-1 0-1,1 0 1,-1 1-1,1-1 1,-1 0-1,1 1 1,0-1-1,0 1 1,0 0-1,0-1 1,0 1-1,0 0 1,0 0-1,1-1 1,-1 1-1,1 0 1,-1 0-1,1 0 1,0 0-1,-1 0 1,1 2-1,0 52 6,0-39-7,1-13 68,-1 0 0,1 0 0,-1 0 0,1 0 0,0 0 0,0 0 0,1 0 0,-1-1 0,1 1 0,0 0 0,0-1 0,0 1 0,0-1 0,1 0 0,0 0 0,-1 0 0,1 0 0,0 0 0,0 0 0,6 3 0,-7-5 18,0 0-1,0 0 0,1 0 1,-1 0-1,0 0 0,0-1 1,0 1-1,0-1 0,1 1 1,-1-1-1,0 0 0,1 0 1,-1 0-1,0 0 0,0 0 0,1-1 1,-1 1-1,0-1 0,0 1 1,0-1-1,0 0 0,1 0 1,-1 0-1,0 0 0,0 0 1,-1 0-1,1-1 0,0 1 1,0-1-1,-1 1 0,1-1 1,-1 0-1,1 1 0,-1-1 1,0 0-1,1 0 0,1-4 0,0-1-33,0-1 0,0 1 0,-1-1 0,1 0 0,-2 1 0,1-1 0,0-10 0,-1 9-112,0 1 1,0 0 0,1 0-1,0 0 1,7-14 0,-9 21 46,0 1 1,0-1-1,1 1 1,-1-1-1,0 1 1,0 0-1,1-1 1,-1 1-1,0-1 1,1 1-1,-1 0 1,1 0-1,-1-1 1,0 1-1,1 0 1,-1-1 0,1 1-1,-1 0 1,1 0-1,-1 0 1,1 0-1,-1 0 1,1-1-1,-1 1 1,1 0-1,-1 0 1,1 0-1,-1 0 1,1 0-1,-1 0 1,1 1-1,18 10-150,13 25 228,-28-32-92,15 21 164,0 1 1,16 29 395,-36-77 716,-1 9-1456,0 0-1,1-1 0,1 1 0,0 0 0,4-26 0,-3 36 139,-1 1 0,1 0-1,0 0 1,0-1 0,0 1-1,0 0 1,0 0 0,0 0 0,0 0-1,0 0 1,1 0 0,-1 0-1,1 1 1,0-1 0,0 0 0,-1 1-1,3-2 1,-1 2 50,-1 0 0,1 1 0,-1-1 0,1 0 0,-1 1 0,1 0 1,0 0-1,-1 0 0,1 0 0,-1 0 0,1 0 0,0 1 0,-1-1 0,1 1 0,-1 0 0,1 0 1,-1-1-1,0 2 0,4 1 0,3 2 24,0 0 0,0 1 0,-1 0-1,0 0 1,0 1 0,-1 0 0,0 1 0,0 0 0,-1 0 0,1 0 0,-2 0 0,1 1 0,-1 0 0,-1 1 0,6 14-1,-10-24-333,-7-26-8919,1 8 771</inkml:trace>
  <inkml:trace contextRef="#ctx0" brushRef="#br0" timeOffset="4899.64">3156 364 13219,'0'0'4585,"3"13"-2322,0 4-1398,40 157 5073,-34-146-5282,1-1 1,0 0-1,2 0 0,24 36 1,-42-71-2113,1 0 0,-2 1 0,1 0 1,-12-11-1,-7-3-5990</inkml:trace>
  <inkml:trace contextRef="#ctx0" brushRef="#br0" timeOffset="4900.64">3074 509 11666,'0'0'3217,"89"-5"-2721,-46 5-264,2 0-232,12 4-96,-13 5-1520,-9 2-2657</inkml:trace>
  <inkml:trace contextRef="#ctx0" brushRef="#br0" timeOffset="5450.18">3425 749 12659,'0'0'14151,"0"-7"-13815,-5-113 171,5 119-525,0 0 0,0 0 1,0-1-1,0 1 1,1 0-1,-1 0 1,0 0-1,1-1 1,-1 1-1,1 0 0,-1 0 1,1 0-1,-1 0 1,1 0-1,0 0 1,0 0-1,-1 0 0,1 0 1,0 0-1,0 0 1,0 1-1,0-1 1,0 0-1,2-1 0,1 1-12,-1 0-1,0 0 0,1 0 1,-1 0-1,0 1 0,1-1 1,-1 1-1,1 0 0,3 0 1,2 0-7,0 1 1,0 0 0,0 1-1,-1 0 1,1 1 0,14 5-1,-12-2 36,-1 0-1,0 1 0,0 0 0,-1 0 0,0 1 0,0 0 1,-1 1-1,0 0 0,-1 0 0,9 15 0,-15-24 17,0 1 0,0-1 0,-1 1 0,1-1-1,0 0 1,0 1 0,-1-1 0,1 0 0,0 1-1,0-1 1,0 0 0,0 0 0,-1 0 0,1 0 0,0 0-1,0 0 1,0 0 0,0 0 0,0 0 0,-1 0-1,1 0 1,0-1 0,0 1 0,0 0 0,-1-1 0,1 1-1,0 0 1,0-1 0,-1 1 0,1-1 0,0 1-1,-1-1 1,1 0 0,0 1 0,-1-1 0,1 0-1,0 0 1,25-25 255,-26 26-274,3-5 14,1 1 0,-1-1-1,-1 0 1,1 0 0,-1 1 0,0-2 0,0 1 0,0 0 0,-1 0 0,2-11 0,-2 15-8,-1-1 0,0 1 0,0-1 0,0 1-1,0-1 1,0 1 0,0-1 0,0 0 0,-1 1 0,1-1-1,0 1 1,-1 0 0,1-1 0,-1 1 0,0-1-1,1 1 1,-1 0 0,0-1 0,0 1 0,0 0 0,0 0-1,0 0 1,0 0 0,0 0 0,0 0 0,-1 0-1,1 0 1,0 0 0,-1 0 0,1 1 0,0-1 0,-1 0-1,1 1 1,-1 0 0,1-1 0,-1 1 0,1 0-1,-1-1 1,1 1 0,-1 0 0,1 0 0,-3 1 0,2-1 35,-1 1 1,1 0 0,-1 0 0,1 0 0,0 0 0,-1 0-1,1 0 1,0 1 0,0-1 0,0 1 0,0-1 0,0 1-1,0 0 1,1 0 0,-1 0 0,1 0 0,-1 0 0,1 0-1,0 0 1,-1 0 0,1 1 0,0-1 0,1 0 0,-2 5-1,-2 3 259,1 0 0,0 1 0,1-1-1,-2 18 1,4-25-296,0 0 1,0 0-1,0 0 0,0 0 0,1 0 1,-1 1-1,1-1 0,0 0 1,0 0-1,0 0 0,0 0 0,1-1 1,-1 1-1,1 0 0,-1-1 0,1 1 1,0 0-1,0-1 0,0 0 1,0 0-1,1 1 0,-1-1 0,1-1 1,-1 1-1,1 0 0,0-1 0,-1 1 1,1-1-1,0 0 0,0 0 1,0 0-1,0 0 0,6 1 0,7 0-777,1 0-1,0 0 1,0-2-1,29-2 1,-43 2 600,61-9-6476,-7-4-4990</inkml:trace>
  <inkml:trace contextRef="#ctx0" brushRef="#br0" timeOffset="6102.51">4277 460 13555,'0'0'5633,"-4"11"-3554,-18 77 384,-23 77 3301,46-172-5345,0 0 1,0 1-1,0-1 0,-1 0 0,0 0 0,-1-8 0,1-25-599,9-39-734,-3 18-1197,25-106 0,-31 166 2106,0 0 0,1 1 0,-1-1 0,0 0 0,0 1 0,0-1 0,0 0 0,1 1 0,-1-1 0,0 0 0,1 1 0,-1-1 0,0 1 0,1-1 0,-1 1 0,1-1 0,-1 1 0,1-1 0,-1 1 0,1-1 0,-1 1 0,1 0 0,0-1 0,0 1 0,10 8-17,5 27 186,-15-34-157,30 98 634,-16-49 27,26 58 0,-34-94-486,0 0 0,0-1 0,1 0 1,1 0-1,0-1 0,1 0 0,0-1 0,20 18 0,-55-66-3541,3 15-2749,0 0-3823</inkml:trace>
  <inkml:trace contextRef="#ctx0" brushRef="#br0" timeOffset="6584.6">4106 577 14579,'0'0'2249,"66"1"-2025,-9-1-224,-7 0-96,-4 0-2481</inkml:trace>
  <inkml:trace contextRef="#ctx0" brushRef="#br0" timeOffset="7012.44">4716 602 11442,'0'0'12292,"5"1"-11449,-2 0-792,0 0-1,0-1 1,0 1 0,0-1-1,0 0 1,0 0 0,0 0-1,0-1 1,0 1-1,0-1 1,0 1 0,0-1-1,0 0 1,0 0-1,-1 0 1,1-1 0,0 1-1,-1-1 1,1 1-1,-1-1 1,1 0 0,-1 0-1,0 0 1,0 0 0,0 0-1,0-1 1,0 1-1,0-1 1,-1 1 0,1-1-1,-1 0 1,0 1-1,0-1 1,0 0 0,0 0-1,0 0 1,-1 0-1,1 0 1,-1 0 0,1-3-1,-1 4-49,0 1 0,0-1 0,0 1 0,0-1 1,0 1-1,0-1 0,0 1 0,-1-1 0,1 1 0,0-1 0,-1 1 0,1-1 0,-1 1 0,0 0 0,1-1 0,-1 1 0,0 0 0,0-1 0,0 1 0,0 0 0,0 0 0,0 0 0,0 0 0,0 0 0,-1 0 0,1 0 0,0 0 0,-1 1 0,1-1 0,0 0 0,-1 1 0,1-1 0,-1 1 0,1 0 0,-1-1 0,1 1 0,-1 0 0,1 0 1,-1 0-1,1 0 0,-1 0 0,1 0 0,-1 0 0,1 1 0,-1-1 0,1 0 0,-1 1 0,1-1 0,0 1 0,-1 0 0,1-1 0,0 1 0,-1 0 0,1 0 0,0 0 0,-2 2 0,-1 0 37,1 1 1,-1 0-1,1-1 1,0 1-1,0 1 1,1-1-1,-1 0 1,1 1-1,0-1 0,0 1 1,1 0-1,-1-1 1,1 1-1,0 0 1,0 0-1,1 0 0,-1 0 1,1 0-1,0 0 1,1 5-1,-1-6 25,1 0 0,-1 0 0,1 1 0,0-1 0,0 0 0,0-1 0,1 1 0,-1 0 0,1 0 0,0 0 0,0-1-1,0 1 1,0-1 0,1 0 0,0 0 0,-1 0 0,1 0 0,0 0 0,0 0 0,1-1 0,-1 1 0,1-1 0,-1 0 0,6 2 0,-2-2-163,0 0 0,0 0 1,0-1-1,0 0 0,0 0 1,1 0-1,-1-1 0,0 0 1,1-1-1,-1 0 0,0 0 1,0 0-1,8-4 0,-9 3-795,1 0-1,-1-1 0,0 0 0,0-1 1,0 1-1,0-1 0,-1 0 1,9-9-1,6-12-7417</inkml:trace>
  <inkml:trace contextRef="#ctx0" brushRef="#br0" timeOffset="7395.12">4965 332 13339,'0'0'1444,"3"11"-292,28 103 2210,29 116 5424,-69-282-4021,6 24-4796,2 0-1,3-54 1,-1 79-89,-1 1 0,1-1 1,-1 1-1,1-1 0,0 1 1,0-1-1,0 1 1,0 0-1,0 0 0,1-1 1,-1 1-1,1 0 0,0 0 1,-1 0-1,1 0 0,0 1 1,0-1-1,0 0 1,0 1-1,0-1 0,1 1 1,-1 0-1,0 0 0,1 0 1,-1 0-1,1 0 0,-1 0 1,1 1-1,-1-1 1,1 1-1,-1 0 0,1 0 1,3 0-1,43 6-5354,-8 11-3543,-20-3-1137</inkml:trace>
  <inkml:trace contextRef="#ctx0" brushRef="#br0" timeOffset="7883.88">5411 371 11682,'0'0'3685,"0"10"-1504,13 122 2788,-2-28-1373,-8-36 1628,-23-91-3794,15 15-1475,1-1 0,0-1 0,0 1 0,1 0 0,0-1 0,1 0 0,0 0 0,-1-17 0,2-83-792,2 94 699,-1 12 23,0 0-1,0 1 1,1-1 0,-1 0 0,1 1 0,0-1 0,0 1 0,0-1 0,1 1-1,-1-1 1,1 1 0,-1 0 0,1-1 0,0 1 0,1 0 0,-1 1 0,0-1-1,1 0 1,0 1 0,-1-1 0,1 1 0,0 0 0,4-3 0,-3 4 70,0-1 0,0 1 1,0 0-1,0 0 1,1 0-1,-1 1 1,0-1-1,0 1 0,1 0 1,-1 0-1,0 1 1,0-1-1,1 1 0,-1 0 1,0 0-1,0 0 1,0 1-1,0-1 0,0 1 1,3 2-1,0 0 40,-1-1-1,-1 1 0,1 0 0,-1 0 1,1 1-1,-1-1 0,0 1 1,-1 0-1,1 1 0,-1-1 1,7 12-1,-10-14 27,0 0-1,1 0 1,-1 0 0,0 0 0,-1 0-1,1 0 1,0 0 0,-1 1-1,0-1 1,0 0 0,0 0 0,0 1-1,0-1 1,-1 0 0,1 0 0,-1 0-1,0 1 1,0-1 0,0 0-1,0 0 1,-1 0 0,1-1 0,-1 1-1,0 0 1,1 0 0,-1-1 0,-3 3-1,-57 49 2010,67-54-2119,-1 0 0,1 0 0,-1 0 1,1 1-1,-1-1 0,1 1 0,-1 0 0,7 3 0,-5-3-40,6 3-142,1-1 0,-1 2 0,0 0 0,0 0 1,14 10-1,-22-13 260,0 0 0,-1 0 0,0 0 1,1 1-1,-1-1 0,0 1 0,0 0 1,-1 0-1,1 0 0,-1 1 0,1-1 0,-1 0 1,0 1-1,0 0 0,0-1 0,-1 1 1,0 0-1,1 0 0,-1 0 0,1 8 1,-3-11 82,1 1 0,-1-1 0,0 0 0,1 1 0,-1-1 0,0 0 1,0 0-1,0 1 0,0-1 0,0 0 0,0 0 0,0 0 1,0 0-1,0 0 0,-1 0 0,1-1 0,0 1 0,-1 0 1,1-1-1,0 1 0,-1-1 0,1 1 0,-1-1 0,1 0 1,-2 1-1,-48 9 1116,40-8-976,-30 7-29,-19 3 86,20-9-5650</inkml:trace>
  <inkml:trace contextRef="#ctx0" brushRef="#br0" timeOffset="8422.82">6072 495 11586,'0'0'17492,"74"0"-16604,-47-1-311,0-3-249,-4 1-184,-4 1-112,-6 1-32,-6 1-216,-3 0-1185</inkml:trace>
  <inkml:trace contextRef="#ctx0" brushRef="#br0" timeOffset="8923.2">6117 647 13019,'0'0'12394,"77"0"-10929,-44 0-721,-3 0-456,-5-1-288,-6 1-64,-10 0-1344</inkml:trace>
  <inkml:trace contextRef="#ctx0" brushRef="#br0" timeOffset="11269.82">6843 489 9418,'0'0'11564,"-6"-6"-10624,-23-20-38,28 25-837,0 0 0,-1 0-1,1 0 1,-1 0 0,1 0 0,-1 0 0,1 1 0,-1-1 0,1 1 0,-1-1 0,0 1 0,1 0 0,-1-1 0,0 1 0,1 0 0,-1 0 0,0 0 0,1 0 0,-1 1 0,0-1 0,1 0 0,-1 1 0,0-1 0,1 1 0,-1-1 0,1 1 0,-1 0 0,1 0 0,-1 0 0,1 0 0,0 0 0,-1 0 0,1 0 0,0 0 0,0 0 0,-2 3 0,-3 3-51,1-1 0,0 1 0,1 0 0,0 1 0,-4 8 0,5-10 20,0 0 0,1 1-1,0-1 1,0 1 0,1 0 0,0-1-1,0 1 1,1 0 0,-1 0-1,1 0 1,1-1 0,-1 1 0,1 0-1,1 0 1,-1-1 0,5 12 0,-4-14 11,-1-1 0,2 1 1,-1-1-1,0 1 0,1-1 0,-1 0 1,1 0-1,0 0 0,0 0 1,0-1-1,0 1 0,1-1 0,-1 1 1,1-1-1,0-1 0,-1 1 1,1 0-1,0-1 0,0 0 1,0 0-1,0 0 0,0 0 0,0-1 1,0 1-1,0-1 0,0 0 1,0 0-1,8-2 0,-9 2-27,1-1-1,0 1 1,-1-1-1,1 0 1,-1 0-1,1-1 1,-1 1-1,0-1 1,0 0-1,1 1 1,-1-2-1,0 1 1,-1 0 0,1 0-1,0-1 1,-1 0-1,4-4 1,-2 1-4,0 0 1,-1 0-1,0 0 0,0-1 1,0 1-1,-1-1 1,0 0-1,2-11 1,-2-1-109,0 0 1,-1 1-1,-2-1 0,1 0 1,-2 1-1,-4-22 1,-3 6-77,0 1 0,-2 0 0,-2 1 0,-18-35 0,31 79 111,7 15 57,28 47 174,33 81 441,-61-134-322,-1-1 0,0 1 0,-2 0 0,0 0 0,1 40 0,3-71-4386,2-9-4238,-6 5-775</inkml:trace>
  <inkml:trace contextRef="#ctx0" brushRef="#br0" timeOffset="11679.67">7079 521 11026,'0'0'9010,"11"70"-7113,-7-51-473,2-1-304,0-2-240,-2-1-175,-1-4-209,0-4-264,-1-3-112,-2-9-120,-6-20-1545,-4 1-2952,-1-2-2216</inkml:trace>
  <inkml:trace contextRef="#ctx0" brushRef="#br0" timeOffset="11680.7">7015 360 10882,'0'0'3665,"73"60"-6994</inkml:trace>
  <inkml:trace contextRef="#ctx0" brushRef="#br0" timeOffset="13717.69">7254 580 10338,'0'0'5545,"8"-10"-3136,1-2-2079,0 0-1,0-1 1,-1 0 0,-1 0 0,0-1-1,-1 0 1,0 0 0,-1 0 0,-1-1-1,0 0 1,2-22 0,-5 27-336,0 1-1,-1-1 1,-1 0 0,0 1 0,0-1 0,-1 1 0,0 0-1,0-1 1,-1 1 0,-1 0 0,1 0 0,-2 0-1,1 1 1,-1 0 0,0 0 0,-1 0 0,0 0 0,-9-9-1,14 16 19,1 1-1,-1-1 1,1 0-1,-1 1 1,1-1 0,-1 1-1,0 0 1,1-1-1,-1 1 1,1-1-1,-1 1 1,0 0-1,0 0 1,1-1-1,-1 1 1,0 0-1,0 0 1,1 0-1,-1 0 1,0 0-1,0 0 1,1 0-1,-1 0 1,0 0-1,0 0 1,1 0-1,-1 0 1,-1 1-1,1 0-4,0 0 0,0 0 0,0 0-1,1 0 1,-1 0 0,0 0-1,1 0 1,-1 0 0,0 1 0,1-1-1,0 0 1,-1 1 0,1-1-1,-1 3 1,-1 57-6,2-51 50,3 29-22,1 1 0,3-1-1,1 0 1,24 71 0,-17-64-17,-2 1 0,14 96 0,-26-128 1,2 9 59,-2 1 1,0 0-1,-4 31 0,3-55-1,-1 0 0,1 0 1,0 1-1,-1-1 1,1 0-1,-1 0 1,1 0-1,-1 0 1,1 0-1,-1 0 0,0 0 1,0 0-1,1 0 1,-1-1-1,0 1 1,0 0-1,0 0 0,0-1 1,0 1-1,0 0 1,0-1-1,0 1 1,0-1-1,0 1 0,0-1 1,-1 0-1,1 0 1,0 1-1,0-1 1,0 0-1,0 0 0,-1 0 1,1 0-1,0 0 1,0 0-1,0-1 1,0 1-1,-1 0 1,1 0-1,0-1 0,0 1 1,0-1-1,-2 0 1,-3-2 52,-1 1 0,0-1 0,1-1 0,0 1 0,-11-9 0,12 7-115,-1 0-1,1 0 1,0 0-1,0-1 1,0 0 0,1 0-1,0 0 1,0-1-1,1 1 1,0-1 0,0 0-1,0 0 1,1 0-1,-2-9 1,3 11-41,1-1 0,-1 1 0,1-1 1,0 1-1,1-1 0,-1 0 0,1 1 0,0 0 0,0-1 0,1 1 1,0-1-1,0 1 0,0 0 0,0 0 0,1 0 0,0 0 1,0 1-1,0-1 0,6-5 0,70-69-1015,-48 49 626,-1 0 0,40-55 0,-62 73 341,0 0 1,-1-1-1,0 0 0,-1 0 1,-1 0-1,0-1 0,-1 1 1,0-1-1,-1 0 0,-1-1 1,1-25-1,-3 33 70,0-1 1,0 0-1,-1 1 1,0-1-1,0 1 0,-1-1 1,-3-8-1,4 14 26,0 0 1,0 0-1,0 0 0,0 0 0,0 0 1,0 0-1,-1 1 0,1-1 0,-1 0 1,1 1-1,-1-1 0,0 1 0,0-1 1,0 1-1,0 0 0,0 0 1,0 0-1,0 0 0,0 0 0,0 0 1,0 0-1,0 1 0,0-1 0,-1 1 1,1 0-1,0-1 0,0 1 0,-4 1 1,4-1-5,1 1-1,-1-1 1,1 1 0,-1 0 0,1-1 0,-1 1-1,1 0 1,0 0 0,-1 0 0,1 0 0,0 1 0,0-1-1,0 0 1,0 0 0,0 1 0,0-1 0,0 1 0,0-1-1,0 1 1,1-1 0,-1 1 0,1-1 0,-1 1 0,1-1-1,0 1 1,-1 0 0,1-1 0,0 3 0,-4 54 468,4-52-387,0 8 9,1 1 0,0 0 1,1-1-1,1 1 0,0-1 0,1 0 1,1 0-1,10 22 0,4 0-22,41 57 0,11 19-77,-45-53-17,-25-55 21,1 1 1,-1-1-1,0 1 0,-1-1 0,1 1 1,-1-1-1,1 1 0,-1 0 0,-1-1 1,1 1-1,-2 8 0,1-12 14,0 0 1,0 1-1,0-1 0,0 0 1,0 0-1,0 0 0,0 0 1,0 0-1,0 0 0,0 0 1,0-1-1,0 1 0,-1 0 1,1-1-1,0 1 0,-1-1 1,1 1-1,0-1 0,-1 1 1,1-1-1,-1 0 0,1 0 1,-2 0-1,-40 1 351,31-1-328,4-1-22,-1 1 1,0-1-1,1-1 0,-1 1 0,1-1 0,0-1 0,-1 0 0,1 0 1,1-1-1,-1 1 0,-8-7 0,13 9-24,1-1-1,-1 0 1,1 0-1,-1 0 1,1 0 0,0-1-1,0 1 1,0-1-1,0 1 1,0-1 0,1 0-1,-1 0 1,1 0-1,0 1 1,-1-1 0,1-1-1,1 1 1,-1 0-1,0 0 1,1 0 0,0 0-1,-1 0 1,1-1-1,0 1 1,1 0 0,-1 0-1,1 0 1,-1 0-1,1-1 1,0 1 0,0 0-1,0 0 1,3-4-1,0 0-49,0 0-1,1 0 1,-1 1-1,2 0 1,-1 0-1,1 0 1,-1 0-1,9-5 1,61-40-336,-17 13 176,-46 28 163,-1 1 0,0-2-1,18-20 1,-26 27 50,0 1-1,-1 0 0,1-1 1,-1 1-1,0-1 1,0 0-1,-1 0 0,1 0 1,-1 0-1,0 0 1,0 0-1,0 0 0,0 0 1,-1 0-1,1 0 1,-1-1-1,0 1 0,-1-7 1,0 10 3,1 0 0,-1 0 0,0 0-1,1 0 1,-1 1 0,0-1 0,1 0 0,-1 0 0,0 0 0,0 0 0,0 1 0,0-1 0,0 0 0,0 1 0,0-1 0,0 1-1,0-1 1,0 1 0,0 0 0,0-1 0,0 1 0,-1 0 0,1 0 0,0-1 0,0 1 0,0 0 0,0 0 0,-1 1 0,1-1 0,0 0-1,0 0 1,0 0 0,0 1 0,-2 0 0,0-1 5,-1 1 0,1 0 0,-1 0 0,1 1-1,0-1 1,0 1 0,-1-1 0,1 1 0,0 0 0,-3 3-1,1 1 35,1-1-1,0 1 1,1 0-1,-1 0 0,1 1 1,0-1-1,0 0 1,1 1-1,0 0 0,0 0 1,1 0-1,0 0 0,0 0 1,0 0-1,1 0 1,1 11-1,-1-13-9,1 0 0,0 0 0,0 0 0,0 0 0,1 0 0,-1-1 0,1 1-1,0 0 1,0-1 0,1 1 0,-1-1 0,1 0 0,0 0 0,1 0 0,-1 0 0,0 0 0,1-1 0,0 1 0,0-1 0,0 0 0,0 0 0,1-1 0,4 3-1,-1-2-7,1 1-1,-1-2 1,0 1-1,1-1 1,0-1-1,-1 0 1,1 0-1,0 0 1,0-1-1,10-2 1,-16 2-19,0 0 1,0-1-1,0 0 0,-1 0 1,1 0-1,0 0 1,-1 0-1,1 0 1,-1-1-1,1 1 1,-1-1-1,0 0 0,0 1 1,1-1-1,-1 0 1,0 0-1,-1-1 1,1 1-1,0 0 0,-1-1 1,1 1-1,-1-1 1,0 1-1,0-1 1,0 1-1,0-1 1,0 0-1,0 0 0,-1 0 1,1 1-1,-1-1 1,0 0-1,0-6 1,-1-2-57,0 0 0,-1 0 0,0 0 1,-1 0-1,0 0 0,0 1 0,-2-1 1,-6-13-1,-8-20-315,19 44 364,0-1-1,0 1 0,0 0 0,0-1 0,0 1 0,0 0 0,0-1 0,0 1 0,0 0 0,0-1 0,0 1 1,0 0-1,0 0 0,0-1 0,0 1 0,0 0 0,0-1 0,1 1 0,-1 0 0,0 0 0,0-1 1,0 1-1,0 0 0,1 0 0,-1-1 0,0 1 0,0 0 0,1 0 0,-1-1 0,0 1 0,0 0 0,1 0 1,-1 0-1,0 0 0,0 0 0,1 0 0,-1-1 0,0 1 0,1 0 0,-1 0 0,0 0 0,1 0 1,-1 0-1,1 0 0,24 0-166,24 10-69,-44-8 221,-1-1 0,1 1 0,-1 0 0,1 0 0,-1 0 0,0 1 0,0-1 1,0 1-1,0 0 0,0 1 0,0-1 0,-1 0 0,0 1 0,0 0 0,0 0 0,5 8 1,-4-2-25,0 1 1,-1 0 0,0 0 0,-1 1 0,0-1 0,0 12 0,-3-21 56,1 0 1,1 0-1,-1 0 1,0 0-1,0 0 1,1 0-1,-1 0 1,1 0-1,0 0 1,-1-1-1,1 1 1,0 0-1,0 0 1,0-1-1,0 1 1,1-1-1,-1 1 1,0-1-1,1 1 1,-1-1-1,1 0 1,-1 1-1,1-1 1,0 0-1,-1 0 1,1 0-1,0 0 1,0-1-1,0 1 1,-1 0 0,4 0-1,-1-1 41,1 0-1,0-1 1,0 1-1,-1-1 1,1 0-1,0 0 1,-1 0-1,1-1 1,-1 0-1,1 1 1,-1-2-1,6-2 1,-5 1-56,0 1 0,0-1 0,0 0 0,-1 0 0,1 0 1,-1-1-1,0 1 0,0-1 0,-1 0 0,1 0 0,-1-1 0,0 1 1,-1-1-1,1 1 0,-1-1 0,2-11 0,-3 13-12,0 0 0,0 0-1,-1 0 1,0-1 0,0 1 0,0 0 0,0 0-1,-1 0 1,0 0 0,0-1 0,0 1-1,0 0 1,0 1 0,-1-1 0,0 0 0,0 0-1,0 0 1,0 1 0,0 0 0,-1-1 0,0 1-1,1 0 1,-1 0 0,0 0 0,-6-4-1,8 7 9,1-1-1,-1 1 0,0-1 0,1 1 1,-1-1-1,0 1 0,1 0 0,-1-1 0,0 1 1,0 0-1,1-1 0,-1 1 0,0 0 1,0 0-1,0 0 0,1 0 0,-1 0 0,0 0 1,0 0-1,0 0 0,1 0 0,-1 0 1,0 1-1,0-1 0,0 0 0,1 0 0,-1 1 1,0-1-1,1 0 0,-2 1 0,1 1 0,-1-1 0,1 1 0,-1 0 0,1 0 0,0-1 0,0 1 0,0 0 0,0 0 0,0 0 0,1 0 0,-2 3 0,-7 54 7,9-59-4,-1 11 9,1-1 1,0 1 0,0-1-1,1 1 1,0-1 0,1 0 0,0 1-1,6 14 1,-7-22 2,1 1 1,0-1-1,0 0 1,0 0-1,0 0 1,0-1-1,1 1 1,-1 0-1,1-1 1,0 0 0,0 1-1,0-1 1,0 0-1,0-1 1,0 1-1,0 0 1,1-1-1,-1 0 1,1 0-1,-1 0 1,1 0-1,-1 0 1,1-1-1,0 0 1,-1 1-1,1-1 1,6-1-1,-9 0-6,1 1 0,0-1 0,-1 1 0,1-1 0,0 1 0,-1-1 0,1 0 0,-1 0 0,1 0 0,-1 0 0,0 0 0,1 0 0,-1-1 0,0 1 0,0 0 0,0-1 0,1 1 1,-2 0-1,1-1 0,0 1 0,0-1 0,0 0 0,-1 1 0,1-1 0,-1 0 0,1 1 0,-1-1 0,0 0 0,1 0 0,-1 1 0,0-3 0,1-68-8,-2 53-111,0 1-126,0 14 104,1-1-1,-1 1 0,1-1 1,0 1-1,1-1 1,-1 1-1,2-7 1,-1 12 114,1-1 0,-1 1 0,0-1 1,0 1-1,0 0 0,1-1 0,-1 1 1,0 0-1,0 0 0,0 0 0,0 0 1,0 0-1,-1 0 0,1 0 0,0 0 1,0 1-1,0 1 0,98 149 1313,-107-161-903,-9-23-256,15 23-200,1-1-1,1 0 1,-1 0 0,2 1 0,-1-1 0,1 0 0,1 1-1,0-1 1,6-17 0,-8 24 23,1 0 0,0 0 1,0 0-1,0 0 0,1 1 0,-1-1 0,0 0 1,1 1-1,0-1 0,0 1 0,0-1 0,0 1 1,0 0-1,0 0 0,0 0 0,1 0 0,-1 0 1,1 1-1,-1-1 0,1 1 0,0-1 0,0 1 1,0 0-1,0 0 0,-1 0 0,1 1 1,0-1-1,0 1 0,1-1 0,-1 1 0,0 0 1,0 0-1,0 1 0,0-1 0,4 1 0,-4 1 47,0-1 1,0 1-1,-1 0 0,1-1 0,0 1 0,-1 0 0,1 1 0,-1-1 0,0 0 0,0 1 0,0-1 0,0 1 0,0 0 0,-1-1 0,1 1 0,1 5 0,20 55 219,-19-51-142,0 5-188,10 27 640,-13-42-764,-1-1 1,1 0-1,0 1 1,0-1 0,-1 0-1,1 1 1,0-1-1,0 0 1,1 0-1,-1 0 1,0 0-1,0 0 1,2 2-1</inkml:trace>
  <inkml:trace contextRef="#ctx0" brushRef="#br0" timeOffset="14632.64">8598 401 6025,'0'0'12167,"-10"0"-11567,6 0-550,1 0 16,0-1 0,0 1 0,0 0 0,0 0 0,0 1 0,0-1 0,0 1 0,0-1 0,0 1 0,0 0 0,0 0 0,0 0 0,0 0 0,1 1 0,-1-1 0,0 1 0,1 0 0,-1 0 0,1-1 0,0 2 0,0-1 0,0 0 0,0 0 0,0 1 0,0-1 0,0 1 0,-1 3 0,-1 2 212,0 0 1,1 0-1,0 1 1,1-1-1,0 1 1,0 0-1,1 0 1,0 0 0,0-1-1,1 1 1,0 0-1,2 11 1,-1-16-197,0 0 0,0-1 0,0 1 0,0-1 0,1 1 1,-1-1-1,1 1 0,0-1 0,0 0 0,1 0 0,-1 0 1,0 0-1,1 0 0,0-1 0,0 1 0,0-1 0,0 0 1,0 0-1,0 0 0,0 0 0,1 0 0,-1-1 0,1 1 1,-1-1-1,1 0 0,0 0 0,-1 0 0,1-1 0,0 1 1,5-1-1,3 1-9,-1-1 1,1 0 0,-1-1-1,0 0 1,1-1 0,-1 0 0,0-1-1,0 0 1,11-5 0,-18 6-68,0 0 0,0 0 0,0 0 1,0 0-1,0-1 0,-1 1 0,1-1 0,-1 0 1,0 0-1,0 0 0,0-1 0,0 1 1,-1-1-1,1 0 0,-1 0 0,0 0 1,0 0-1,0 0 0,0 0 0,-1 0 0,0 0 1,0-1-1,0 1 0,0 0 0,-1-9 1,0 7-20,0 0 0,-1 1 0,0-1 0,0 1 0,-1-1 0,1 1 1,-1-1-1,-3-5 0,4 10-3,1-1 0,-1 1 1,0 0-1,0-1 0,1 1 1,-1 0-1,0-1 0,0 1 1,0 0-1,-1 0 0,1 0 0,0 0 1,0 0-1,0 0 0,-1 0 1,1 1-1,0-1 0,-1 0 0,1 1 1,-1-1-1,1 1 0,-1-1 1,1 1-1,-1 0 0,1-1 0,-1 1 1,0 0-1,1 0 0,-1 0 1,1 1-1,-1-1 0,1 0 1,-1 0-1,-2 2 0,3-1 9,-1 0-1,0 1 1,0-1-1,1 1 1,-1-1-1,1 1 1,0 0-1,-1 0 1,1 0-1,0-1 1,0 1-1,0 0 1,0 0-1,1 1 1,-1-1-1,0 0 1,1 0-1,0 0 1,-1 0-1,1 4 1,-2 52 102,2-50-54,-1-2 46,1 0 1,1 1-1,-1-1 1,1 0-1,0 0 0,1 0 1,-1-1-1,1 1 1,0 0-1,5 8 1,-6-11-72,1-1 0,0 0 0,0 0 1,0 1-1,1-1 0,-1-1 1,0 1-1,1 0 0,-1 0 0,1-1 1,0 0-1,-1 1 0,1-1 0,0 0 1,0 0-1,0 0 0,0-1 0,0 1 1,0-1-1,0 0 0,0 0 1,0 0-1,6 0 0,0-1-636,0 0 0,1-1 0,-1 0 0,0 0-1,0-1 1,15-7 0,9-9-6617</inkml:trace>
  <inkml:trace contextRef="#ctx0" brushRef="#br0" timeOffset="15562.48">9359 447 9658,'0'0'10737,"-12"-6"-9135,-38-17-633,48 23-933,0-1 0,0 1 0,0-1-1,0 1 1,0 0 0,0 0 0,0-1-1,0 2 1,0-1 0,1 0 0,-1 0-1,0 0 1,0 1 0,0-1 0,0 1 0,0 0-1,1-1 1,-1 1 0,0 0 0,0 0-1,1 0 1,-1 0 0,1 1 0,-1-1-1,-1 2 1,-25 37 511,25-35-418,-2 3 8,1 0-1,0 1 1,1-1-1,0 1 1,1 0-1,-1 0 1,2 0 0,-1 0-1,1 0 1,0 0-1,1 11 1,1-17-95,-1-1 0,0 1 1,1 0-1,-1 0 0,1-1 0,0 1 0,0 0 1,0-1-1,0 1 0,0-1 0,1 1 0,-1-1 1,1 0-1,-1 0 0,1 0 0,0 0 1,0 0-1,0 0 0,0 0 0,0 0 0,0-1 1,1 1-1,-1-1 0,1 1 0,-1-1 0,1 0 1,-1 0-1,1 0 0,0-1 0,-1 1 0,1-1 1,0 1-1,-1-1 0,1 0 0,0 0 0,0 0 1,0 0-1,-1 0 0,6-2 0,-3 1-29,1 0 0,-1 0 0,0-1 0,0 0 0,0 0 1,0 0-1,0 0 0,0-1 0,-1 0 0,1 0 0,-1 0 0,0-1 0,0 1 0,0-1 0,0 0 0,0 0 0,-1-1 0,0 1 0,0-1 0,0 1 0,-1-1 0,1 0 0,-1 0 0,0 0 0,0 0 0,-1 0 0,0-1 0,0 1 0,1-6 1,0-4-124,-1-1 1,0 1-1,0 0 1,-2-1 0,0 1-1,0 0 1,-2 0-1,0 0 1,-6-19-1,0 8-25,-2-1 0,0 2 0,-2-1 0,-24-37-1,37 63 135,0 0 0,0 0 1,0 0-1,-1-1 0,1 1 0,0 0 0,0 0 0,0 0 0,0 0 0,0 0 0,0-1 0,0 1 0,0 0 0,0 0 0,0 0 0,-1 0 0,1 0 0,0 0 1,0-1-1,0 1 0,0 0 0,0 0 0,-1 0 0,1 0 0,0 0 0,0 0 0,0 0 0,0 0 0,0 0 0,-1 0 0,1 0 0,0 0 0,0 0 1,0 0-1,0 0 0,-1 0 0,1 0 0,0 0 0,0 0 0,0 0 0,0 0 0,-1 0 0,1 0 0,0 0 0,0 0 0,0 0 0,0 0 0,0 0 0,-1 1 1,1-1-1,0 0 0,0 0 0,0 0 0,0 0 0,0 0 0,0 0 0,0 1 0,-1-1 0,1 0 0,0 0 0,0 0 0,0 0 0,0 1 0,0-1 1,-2 20-32,6 26 48,3-16 174,2 0-1,1-1 0,26 55 0,-26-65 18,0-1 1,2 0-1,-1-1 1,2 0-1,0-1 0,29 26 1,-39-39-161,-1 0 1,1-1-1,0 0 1,0 1 0,0-1-1,1-1 1,-1 1-1,0 0 1,1-1-1,-1 1 1,1-1-1,0 0 1,-1 0-1,1-1 1,0 1 0,0-1-1,-1 0 1,1 0-1,0 0 1,0 0-1,-1-1 1,6-1-1,-5 1-76,0-1-1,0 0 0,0-1 0,0 1 1,-1-1-1,1 0 0,-1 0 0,0 0 1,0 0-1,0 0 0,0-1 1,0 0-1,-1 1 0,0-1 0,1 0 1,1-5-1,-1 1-127,0 0 0,0 0 0,-1-1 0,0 1 1,0-1-1,-1 1 0,0-1 0,0-15 0,-1 19 49,-1 0-1,1 0 1,-1 0 0,0 0 0,0 0-1,0 0 1,-1 0 0,0 0-1,0 1 1,0-1 0,-1 1-1,1-1 1,-1 1 0,-5-7-1,8 11 113,-1 0 1,1-1-1,0 1 0,0 0 0,-1-1 1,1 1-1,0 0 0,-1-1 0,1 1 1,0 0-1,-1 0 0,1-1 0,-1 1 1,1 0-1,0 0 0,-1 0 0,1 0 1,-1-1-1,1 1 0,0 0 0,-1 0 0,1 0 1,-1 0-1,1 0 0,-1 0 0,1 0 1,0 0-1,-1 0 0,1 0 0,-1 1 1,1-1-1,-1 0 0,1 0 0,0 0 1,-1 1-1,-7 16 94,3 26 528,5-42-568,-1 19 481,0-3-203,0 0 1,2 0 0,0 0-1,4 25 1,-4-38-353,0-1 0,-1 1 0,2-1-1,-1 1 1,0-1 0,1 1 0,-1-1 0,1 0-1,0 0 1,0 0 0,1 0 0,-1 0 0,0 0-1,1 0 1,0-1 0,0 1 0,-1-1 0,1 0-1,1 0 1,-1 0 0,0 0 0,0-1 0,1 1-1,-1-1 1,1 0 0,-1 0 0,6 1 0,15 0-2034,1-1 1,39-4 0,-9-4-5844</inkml:trace>
  <inkml:trace contextRef="#ctx0" brushRef="#br0" timeOffset="15991.92">10029 167 12547,'0'0'4498,"0"13"-2507,4 67 405,4 0 0,4-1 0,28 105-1,-38-175-2256,-2-5-119,1 0 0,0-1 1,-1 1-1,1-1 0,1 1 0,-1-1 0,1 1 0,-1-1 0,1 0 0,0 1 0,0-1 0,5 5 1,-6-11-540,-1 0 1,1 1 0,-1-1 0,0 0 0,0 0 0,0 0-1,0 0 1,-1 0 0,1 0 0,-2-6 0,-8-14-6735</inkml:trace>
  <inkml:trace contextRef="#ctx0" brushRef="#br0" timeOffset="16404.6">9941 393 13019,'0'0'2808,"76"-5"-2632,-36 4-104,19 1-72,-9 0-1072,-8 4-2120</inkml:trace>
  <inkml:trace contextRef="#ctx0" brushRef="#br0" timeOffset="17779.63">10091 357 9602,'0'0'6112,"-3"9"-5366,1 1-511,0 0 1,1 1 0,1-1 0,0 1 0,0-1 0,1 0 0,0 1 0,1-1 0,0 0 0,6 17 0,25 97 3145,31 210 1,-72-342 1372,-32-56-4542,33 44-232,0-1 0,1 0 0,1 0 0,1 0 0,-2-29 1,3-108-785,5 103-507,-9-80 0,0 45 247,7 89 1050,0 1-1,0-1 1,0 1-1,1-1 1,-1 0 0,0 1-1,0-1 1,0 0 0,1 1-1,-1-1 1,0 1 0,1-1-1,-1 1 1,0-1-1,1 1 1,-1-1 0,1 1-1,-1-1 1,1 1 0,-1 0-1,1-1 1,-1 1 0,1 0-1,-1-1 1,1 1-1,-1 0 1,1 0 0,0-1-1,-1 1 1,1 0 0,-1 0-1,1 0 1,0 0 0,-1 0-1,1 0 1,0 0 0,-1 0-1,1 0 1,0 0-1,-1 0 1,1 0 0,-1 1-1,1-1 1,0 0 0,-1 0-1,1 1 1,-1-1 0,1 0-1,-1 1 1,1-1-1,-1 0 1,2 2 0,31 18-52,8 16 75,-2 1-1,55 68 0,-91-101 5,0-1-1,0 1 0,-1 0 1,1 0-1,-1 1 0,1-1 1,-1 0-1,-1 1 0,1-1 0,-1 1 1,1 0-1,-1 4 0,-1-7 11,0 0 0,0 0 0,-1 0 0,1 0 0,-1 0 0,1 0 0,-1 0 0,0 0 0,0 0 0,0 0 0,0 0 0,0-1 0,0 1 0,0 0-1,-1-1 1,1 1 0,-1-1 0,1 1 0,-1-1 0,1 0 0,-1 0 0,0 1 0,0-1 0,1 0 0,-1-1 0,0 1 0,0 0 0,0-1 0,-3 2 0,-16 4 63,0-1 0,0 0 0,0-1 1,-1-2-1,-40 1 0,89-16-9885,-7 6 3837</inkml:trace>
  <inkml:trace contextRef="#ctx0" brushRef="#br0" timeOffset="18211.73">10526 387 4241,'0'0'8935,"-12"-4"-6826,-39-11 318,48 14-2257,1 1 0,0-1 0,-1 1 0,1 0 0,-1 0 0,1 0 0,-1 0 0,1 1 0,-1-1 0,1 1 0,0-1 0,-1 1 0,1 0 0,0 0 0,-1 0-1,1 0 1,0 0 0,0 1 0,0-1 0,0 0 0,0 1 0,0 0 0,0-1 0,1 1 0,-1 0 0,1 0 0,-1 0 0,1 0 0,0 0 0,-1 0 0,1 1 0,0-1 0,1 0 0,-2 4 0,-2 4 215,2 0 0,-1 1 0,1-1 0,0 0 0,1 1 0,0 10 0,1-16-291,0-1-1,1 1 1,-1-1 0,1 0-1,0 1 1,0-1-1,0 0 1,1 1-1,-1-1 1,1 0 0,0 0-1,0 0 1,1-1-1,-1 1 1,1 0-1,0-1 1,-1 1-1,2-1 1,-1 0 0,0 0-1,1-1 1,-1 1-1,8 4 1,-5-5-47,0 1-1,0-1 1,1 0 0,-1 0-1,1-1 1,-1 1 0,1-2-1,0 1 1,-1-1 0,1 0-1,0 0 1,-1-1 0,1 1 0,-1-2-1,12-2 1,-14 3-42,-1 0 0,0 0 0,1 0 0,-1-1 0,0 1 0,0-1 0,0 0 0,0 1 0,0-2 1,0 1-1,0 0 0,-1 0 0,1-1 0,-1 1 0,0-1 0,0 0 0,0 0 0,0 0 0,0 0 0,0 0 0,-1 0 0,0 0 0,0-1 0,1 1 0,-2-1 1,1 1-1,0 0 0,-1-1 0,0 1 0,1-1 0,-2-5 0,0 3-58,0 0 1,0-1-1,-1 1 1,0 0-1,0 0 1,0 0-1,-1 0 1,0 0-1,0 1 1,-1-1-1,1 1 1,-1 0-1,-1 0 1,1 0-1,0 1 1,-8-6-1,4 4-245,-1 0 0,0 0-1,0 1 1,-14-6 0,10 6-3752,0 0-3866</inkml:trace>
  <inkml:trace contextRef="#ctx0" brushRef="#br0" timeOffset="18642.65">10641 52 7178,'0'0'8201,"0"11"-6975,0 23 406,2-1 0,1 0 0,12 53 0,10-2 81,-15-53-1067,0 0 1,-3 1-1,0 0 1,4 59-1,-51-123-7239,21 10-561</inkml:trace>
  <inkml:trace contextRef="#ctx0" brushRef="#br0" timeOffset="18643.65">10530 316 11362,'0'0'3697,"71"5"-3161,-34-2-360,18 4-176,-11 0-176,-8-1-2520</inkml:trace>
  <inkml:trace contextRef="#ctx0" brushRef="#br0" timeOffset="19280.92">10855 493 9994,'0'0'3896,"10"-7"-2316,-3 3-1260,39-29 1399,-44 30-1487,1 1 1,-1-1-1,1 1 1,-1-1-1,0 0 0,0 0 1,0 0-1,0 0 0,-1 0 1,1-1-1,-1 1 0,0 0 1,0-1-1,0 1 1,0-1-1,0-5 0,-1 9-192,0-1-1,0 1 0,0-1 1,0 1-1,0-1 0,0 0 0,0 1 1,0-1-1,-1 1 0,1-1 1,0 1-1,0-1 0,0 1 1,-1-1-1,1 1 0,0-1 1,-1 1-1,1-1 0,-1 1 1,1 0-1,0-1 0,-1 1 1,1-1-1,-1 1 0,1 0 0,-1 0 1,1-1-1,-1 1 0,1 0 1,-1 0-1,0-1 0,-23 3 424,20-1-431,0 1-1,-1-1 0,1 1 1,0 0-1,0 0 0,0 1 1,0-1-1,-4 5 0,4-3 57,1 1 0,0 0 0,0 0-1,0 0 1,1 1 0,0-1 0,0 1-1,0-1 1,1 1 0,0 0 0,0-1-1,0 1 1,1 0 0,-1 0 0,2-1-1,-1 1 1,0 0 0,1 0 0,0-1-1,1 1 1,-1 0 0,5 9 0,-4-11-33,-1 0 1,1-1 0,0 1 0,0-1 0,0 0 0,1 1 0,-1-1 0,1 0 0,0 0-1,0-1 1,0 1 0,0-1 0,0 1 0,1-1 0,-1 0 0,1 0 0,-1 0-1,1-1 1,0 1 0,0-1 0,-1 0 0,1 0 0,0 0 0,0-1 0,0 1-1,0-1 1,0 0 0,0 0 0,0 0 0,0-1 0,0 0 0,0 1 0,7-3 0,-7 1-50,-1 1 0,1-1 1,0 0-1,0 0 1,-1 0-1,1-1 0,-1 1 1,0-1-1,1 0 1,-1 1-1,0-2 1,-1 1-1,1 0 0,-1 0 1,1-1-1,-1 0 1,0 1-1,0-1 0,-1 0 1,1 0-1,-1 0 1,2-7-1,0-7-133,0 0-1,-1 0 0,-2-35 1,0 36-48,25 52-261,-11-11 534,-1 0-1,-1 1 1,13 44 0,-24-68 262,-1-22 1610,0 7-2066,0 1 1,1 0 0,1-1 0,1 1 0,6-22 0,-8 32 30,0-1 0,0 1 0,0 0 1,1 0-1,-1 0 0,1 0 0,0 0 0,0 0 0,0 1 1,0-1-1,0 0 0,1 1 0,-1 0 0,1-1 0,-1 1 1,1 0-1,0 1 0,0-1 0,0 0 0,0 1 1,0-1-1,1 1 0,-1 0 0,0 0 0,1 1 0,-1-1 1,7 0-1,-7 2 57,-1-1 0,1 1 0,0 0 0,0 0 0,0 0 0,-1 0 0,1 0 0,-1 1 0,1-1 0,-1 1 0,1-1 0,-1 1 0,0 0 0,0 0 0,0 0 0,0 1 0,0-1 0,0 0 0,0 1 0,-1-1 0,2 4 0,31 67 118,-22-43-68,7 0-579</inkml:trace>
  <inkml:trace contextRef="#ctx0" brushRef="#br0" timeOffset="19670.93">11255 83 12683,'0'0'1884,"3"11"-185,31 91 933,25 85 916,-46-118-2500,-6-30 403,19 63-1,-28-108-1148,-12-35-2437,0 10-4787,-2 2-7949</inkml:trace>
  <inkml:trace contextRef="#ctx0" brushRef="#br0" timeOffset="20039">11253 364 4385,'0'0'9109,"11"-4"-8257,4-1-725,0 0 0,1 2 0,0-1 0,-1 2 1,24-1-1,-34 3-48,1-1 0,-1 2 0,1-1 0,-1 1 0,0-1 1,1 2-1,-1-1 0,0 0 0,0 1 0,0 0 0,0 0 0,0 1 1,0-1-1,-1 1 0,1 0 0,-1 1 0,1-1 0,-1 1 0,-1-1 1,1 1-1,0 0 0,5 8 0,1 10 1237,0 1 1,-1-1-1,-1 1 1,6 30-1,-5-20 140,-10-53-3621,-5 2-3545</inkml:trace>
  <inkml:trace contextRef="#ctx0" brushRef="#br0" timeOffset="20449.81">11460 255 11346,'0'0'1649,"56"62"-1881,-31-35-1377,-3-2-3952</inkml:trace>
  <inkml:trace contextRef="#ctx0" brushRef="#br0" timeOffset="20910.08">11622 497 10162,'0'0'12455,"11"-3"-12070,-7 1-436,7-1 187,0-1 0,0-1 0,0 0-1,14-8 1,-23 12-108,-1 0 0,1 0 0,0 0-1,-1 0 1,1 0 0,-1 0 0,1-1 0,-1 1 0,1 0 0,-1-1-1,0 1 1,0-1 0,0 1 0,0-1 0,0 0 0,0 1 0,0-1-1,-1 0 1,1 0 0,0 0 0,-1 0 0,0 1 0,1-1-1,-1 0 1,0 0 0,0 0 0,0 0 0,0 0 0,0 0 0,-1 0-1,1 0 1,0 0 0,-1 1 0,0-1 0,1 0 0,-1 0 0,0 1-1,0-1 1,0 0 0,-2-2 0,3 3-20,-1-1 0,0 1 0,0 0 0,0-1 0,0 1 0,0 0 0,-1 0 0,1-1 0,0 1 0,-1 0 0,1 0 0,0 0 0,-1 1 1,1-1-1,-1 0 0,1 1 0,-1-1 0,0 0 0,1 1 0,-1 0 0,1-1 0,-1 1 0,0 0 0,1 0 0,-1 0 0,0 0 0,1 0 0,-1 0 0,0 1 0,1-1 0,-1 1 0,0-1 0,1 1 0,-1-1 0,1 1 0,-1 0 0,1 0 1,-1 0-1,1 0 0,-3 2 0,1 0 0,-1 0 1,1 1-1,0 0 0,0-1 1,1 1-1,-1 0 1,1 0-1,0 1 1,0-1-1,0 1 1,0-1-1,1 1 1,-2 5-1,2-4 15,0-1 1,1 1-1,0-1 1,0 1-1,0-1 0,0 1 1,1-1-1,0 1 1,0-1-1,1 1 0,-1-1 1,1 0-1,0 0 0,1 0 1,-1 0-1,6 8 1,-6-11 24,1 1 1,0 0 0,0-1-1,0 1 1,0-1-1,0 0 1,1 0 0,-1 0-1,0 0 1,1-1 0,0 1-1,-1-1 1,1 0 0,0 0-1,0 0 1,-1-1 0,1 0-1,0 1 1,0-1 0,0 0-1,0-1 1,0 1-1,-1-1 1,7-1 0,-4 0-31,1 0 0,-1-1 0,0 0 0,-1 0-1,1 0 1,0-1 0,-1 0 0,0 0 0,0 0 0,0-1 0,0 0 0,-1 0 0,1 0 0,-1 0 0,-1 0 0,1-1 0,-1 0 0,0 0 0,0 0 0,-1 0 0,3-7 0,2-10-61,0-1 0,-1 1 1,-1-2-1,2-32 0,-6 43-34,4-102-533,-5 106 604,-1 1 0,0-1 0,0 0 0,-1 0 0,-1 1 0,1-1 0,-2 1 0,1 0 0,-7-12 0,9 19 17,1 1 0,-1-1 0,0 1 0,1 0 0,-1-1-1,0 1 1,0 0 0,0 0 0,0 0 0,0 0 0,-1 0-1,1 0 1,0 0 0,0 0 0,-1 0 0,1 0 0,0 1 0,-1-1-1,1 1 1,-1-1 0,1 1 0,-1-1 0,-1 1 0,1 0-9,1 1 1,-1-1 0,1 1 0,-1-1 0,1 1-1,0 0 1,0 0 0,-1 0 0,1 0 0,0 0-1,0 0 1,0 0 0,0 0 0,0 0 0,0 0 0,0 1-1,0-1 1,-1 3 0,-2 5 9,0 1-1,0 0 1,0 1 0,1-1 0,-1 13-1,0 1 120,2 0-1,0 0 0,2 0 0,1 0 0,1 0 1,1 0-1,8 35 0,-8-48-86,0-1 0,1 0 0,0 0 0,0 0 0,1 0 0,0-1 0,1 1 0,0-1-1,0-1 1,1 1 0,0-1 0,1 0 0,0-1 0,0 0 0,0 0 0,1-1 0,0 0 0,19 9 0,11-5-1727,-37-10 1105,0 0-1,0 0 0,-1 0 1,1-1-1,0 1 1,0 0-1,-1-1 0,1 1 1,0-1-1,-1 0 0,1 0 1,2-1-1</inkml:trace>
  <inkml:trace contextRef="#ctx0" brushRef="#br0" timeOffset="23581.97">7730 1152 8162,'0'0'7311,"5"14"1440,-2-15-8667,1 1 0,-1 0 0,0-1 0,0 0-1,0 0 1,0 0 0,-1 0 0,1 0 0,0 0 0,0-1 0,-1 1 0,1-1 0,-1 0 0,1 0 0,-1 0 0,0 0-1,1 0 1,-1-1 0,0 1 0,3-6 0,-4 7-77,-1-1-1,1 1 0,0-1 1,0 1-1,-1-1 0,1 0 1,-1 1-1,1-1 0,-1 0 1,0 0-1,0 1 1,1-1-1,-1 0 0,-1 0 1,1 0-1,0 1 0,0-1 1,-1 0-1,1 1 0,-1-1 1,1 0-1,-1 1 0,0-1 1,1 0-1,-1 1 1,0-1-1,0 1 0,0-1 1,0 1-1,-1 0 0,1 0 1,0-1-1,0 1 0,-1 0 1,1 0-1,-4-1 1,4 1-12,0 0-1,0 0 1,-1 0 0,1 0 0,0 1 0,-1-1 0,1 0 0,0 1 0,-1 0 0,1-1-1,-1 1 1,1 0 0,-1-1 0,1 1 0,-1 0 0,1 0 0,-1 0 0,1 0 0,-1 1 0,1-1-1,0 0 1,-1 1 0,1-1 0,-1 1 0,-1 0 0,1 1 2,0 0 0,0 0 0,1 0 0,-1 0 0,1 0 0,-1 0 0,1 0 0,0 0 0,-1 0 0,1 1 0,1-1 0,-1 1 0,-1 4 0,-1 10 4,1 0 0,0 1-1,1 25 1,1-36-5,1-1 21,-1 0 0,1 0 1,0 1-1,1-1 1,-1 0-1,1 0 1,0-1-1,1 1 1,0 0-1,0-1 1,0 1-1,0-1 1,1 0-1,7 8 0,-9-10 31,1-1-1,0 1 1,0 0-1,0-1 1,0 0-1,0 0 1,0 0-1,1 0 1,-1 0-1,1-1 1,-1 1-1,1-1 1,0 0-1,-1 0 1,1 0-1,0-1 1,0 0-1,-1 1 1,1-1-1,0 0 0,0-1 1,0 1-1,0-1 1,-1 1-1,6-3 1,-6 2-26,0-1-1,0 0 1,0 0 0,0 0 0,0 0-1,-1-1 1,1 1 0,0-1 0,-1 0-1,0 1 1,0-1 0,0 0 0,0 0-1,0-1 1,-1 1 0,1 0 0,-1 0-1,2-7 1,13-70 24,-14 63-56,11-63-326,-13 79 335,0 1 0,0 0 0,0 0-1,0 0 1,0 0 0,0-1 0,0 1 0,0 0-1,1 0 1,-1 0 0,0 0 0,0-1 0,0 1-1,0 0 1,0 0 0,0 0 0,0 0 0,0 0-1,1 0 1,-1-1 0,0 1 0,0 0-1,0 0 1,0 0 0,1 0 0,-1 0 0,0 0-1,0 0 1,0 0 0,0 0 0,1 0 0,-1 0-1,0 0 1,0 0 0,0 0 0,0 0 0,1 0-1,-1 0 1,0 0 0,0 0 0,0 0 0,0 0-1,1 0 1,-1 0 0,0 0 0,0 0 0,10 9-96,7 16-59,-16-23 152,28 41 31,-16-23 40,0 0 0,-1 0 0,14 33 496,-29-77 1493,2 12-2198,0 0 0,0 0 0,1 0-1,1 0 1,0 0 0,1 1 0,5-21 0,-7 29 104,1 1 1,-1-1 0,1 1-1,0-1 1,0 1 0,0 0 0,0-1-1,0 1 1,1 0 0,-1 0-1,1 0 1,-1 0 0,1 0-1,0 0 1,0 0 0,0 1-1,0-1 1,0 1 0,0-1-1,0 1 1,0 0 0,1-1-1,-1 1 1,0 1 0,1-1 0,-1 0-1,1 0 1,-1 1 0,1 0-1,-1-1 1,1 1 0,0 0-1,-1 0 1,1 0 0,-1 1-1,1-1 1,-1 1 0,1-1-1,-1 1 1,1 0 0,-1 0-1,4 2 1,5 3 78,-1 0 0,0 1 0,-1 0-1,0 1 1,0 0 0,0 1 0,-1 0 0,0 0-1,-1 0 1,9 15 0,-4-7-20,0-1-1,20 19 1,-18-24-1524,-3-6-3374</inkml:trace>
  <inkml:trace contextRef="#ctx0" brushRef="#br0" timeOffset="24491.95">12257 456 8810,'0'0'13793,"10"2"-12594,-9-2-1183,7 1 183,0 0-1,0 0 1,0-1-1,0 0 0,0 0 1,13-2-1,-19 1-169,0 0 0,0 1-1,1-1 1,-1 0 0,0 0 0,0 0-1,0 0 1,0-1 0,0 1-1,0-1 1,0 1 0,-1-1 0,1 1-1,0-1 1,-1 0 0,0 0-1,1 0 1,-1 0 0,0 0 0,0 0-1,0 0 1,0 0 0,0-1-1,0 1 1,-1 0 0,1 0 0,-1-1-1,0 1 1,1 0 0,-1-1 0,0 1-1,-1-3 1,1 3-22,0-1 0,0 0 0,0 1 0,0-1 0,-1 1 0,1-1-1,-1 1 1,0-1 0,0 1 0,0 0 0,0-1 0,0 1 0,0 0 0,-2-3 0,2 4-7,0 0-1,0 0 1,0 1 0,0-1 0,0 0-1,0 0 1,0 1 0,0-1 0,-1 0-1,1 1 1,0-1 0,0 1-1,-1-1 1,1 1 0,0 0 0,-1 0-1,1-1 1,0 1 0,-3 0 0,1 1-1,1 0 0,-1-1 0,1 1 0,-1 0 0,1 0 0,-1 0 0,1 1 0,-1-1 0,1 0 0,0 1 0,0 0 0,0-1 0,0 1 0,0 0 0,0 0 0,0 0 0,1 0 0,-1 1 0,1-1 0,-1 0 0,1 1 0,0-1 0,0 1 0,0-1 0,0 3 0,-1 0 73,0 0 0,1-1 0,0 1 0,0 0 0,0 0 0,1 0 0,-1 0-1,1 0 1,1 0 0,-1-1 0,0 1 0,1 0 0,0 0 0,0 0 0,1 0 0,-1-1-1,1 1 1,0-1 0,1 1 0,-1-1 0,1 0 0,4 6 0,-3-6-54,0-1 0,1 1-1,-1-1 1,1 0 0,0 0 0,0-1 0,0 1 0,0-1 0,1 0 0,-1-1-1,0 1 1,1-1 0,-1 0 0,1 0 0,0-1 0,-1 1 0,1-1 0,-1-1 0,9 0-1,-11 0-188,1 1 0,-1-1 0,0 0-1,0 0 1,0 0 0,0-1 0,0 1-1,0-1 1,0 1 0,0-1-1,0 0 1,-1 0 0,1 0 0,-1 0-1,3-4 1,16-26-5048,-10 4-1098</inkml:trace>
  <inkml:trace contextRef="#ctx0" brushRef="#br0" timeOffset="24849.87">12461 81 9706,'0'0'5444,"1"9"-4210,39 160 6358,-23-108-6044,-3 1 1,8 79 0,-20-124-1220,-3-34-1334,1-8-3217,0 3-2050</inkml:trace>
  <inkml:trace contextRef="#ctx0" brushRef="#br0" timeOffset="25217.77">12645 451 7466,'0'0'11819,"10"-8"-10788,33-29-445,-42 36-566,1 0 0,-1 0 0,0 0 0,1 0 1,-1-1-1,0 1 0,0 0 0,0-1 0,0 1 1,0-1-1,0 0 0,0 1 0,-1-1 0,1 1 0,0-1 1,-1 0-1,0 0 0,1 1 0,-1-1 0,0 0 0,0 0 1,0 0-1,0 1 0,0-1 0,0 0 0,0 0 0,-1 1 1,1-1-1,-1 0 0,1 0 0,-1 1 0,0-1 1,1 1-1,-1-1 0,-1-1 0,1 2-7,0 0 0,0 0 0,0 1 0,0-1 0,0 0 0,-1 1 0,1-1 0,0 1 0,0-1 0,0 1 0,-1-1 0,1 1 0,0 0 0,0 0 0,-1 0 0,1-1 0,0 1 0,0 0 0,-1 1 0,1-1 0,0 0 0,0 0 0,-1 1 0,1-1-1,0 0 1,0 1 0,0-1 0,-1 1 0,1-1 0,0 1 0,0 0 0,0 0 0,0-1 0,0 1 0,0 0 0,0 0 0,1 0 0,-1 0 0,0 0 0,0 0 0,1 0 0,-2 2 0,-1 3 329,-1 0 0,1 0-1,0 1 1,1-1 0,-1 1 0,2-1 0,-1 1-1,0 0 1,1 0 0,0 13 0,1-17-292,0 0 0,0 0 0,0-1 0,0 1 0,0 0 0,1 0 0,-1-1 0,1 1 1,0-1-1,0 1 0,0 0 0,0-1 0,0 1 0,1-1 0,-1 0 0,1 1 0,-1-1 0,1 0 1,0 0-1,0 0 0,0 0 0,0-1 0,0 1 0,0 0 0,1-1 0,-1 1 0,1-1 0,-1 0 0,5 2 1,1-2-368,-1 1 1,1-2-1,-1 1 1,1-1-1,-1 0 1,1 0-1,-1-1 1,1 0 0,11-3-1,35-15-7708,-22 2-2673</inkml:trace>
  <inkml:trace contextRef="#ctx0" brushRef="#br0" timeOffset="25638.62">12894 318 11002,'0'0'9666,"-66"28"-7913,57-9-609,7 4-184,2 2-112,1-1-135,13-1-129,6-4-296,4-3-144,2-6-144,0-6-144,0-4-704,-1-13-1249,-7-7-3088,-7-2-2729</inkml:trace>
  <inkml:trace contextRef="#ctx0" brushRef="#br0" timeOffset="25639.62">12947 31 10018,'0'0'6560,"0"12"-4813,1 42 1327,12 82 0,0-50-1777,-4-24-378,17 63 1,-18-107-914,-6-31-1366,-7-32-6794,-4 16-1481</inkml:trace>
  <inkml:trace contextRef="#ctx0" brushRef="#br0" timeOffset="26031.15">12826 228 11386,'0'0'3801,"59"-6"-3585,-27 6-112,16 0-104,-8 4-680,-5 2-1952</inkml:trace>
  <inkml:trace contextRef="#ctx0" brushRef="#br0" timeOffset="26571.18">13125 504 9450,'0'0'14753,"0"-7"-14279,-1-13-270,0-53-94,1 68-221,0-1-1,0 0 1,1 1 0,0-1 0,0 1-1,0-1 1,1 1 0,0 0 0,4-9-1,-5 13 75,1-1-1,-1 1 0,0 0 0,1 0 0,-1 0 0,1 1 0,-1-1 0,1 0 0,-1 0 0,1 1 0,-1-1 1,1 1-1,0-1 0,-1 1 0,1 0 0,0 0 0,-1 0 0,1 0 0,0 0 0,0 0 0,-1 0 1,1 0-1,0 1 0,-1-1 0,1 1 0,-1-1 0,1 1 0,-1 0 0,1 0 0,2 1 0,44 29 75,-43-26-39,0 1 0,0-1 1,0 1-1,-1 0 0,4 7 1,20 24-5,-27-37 30,0 1 0,0-1 1,0 1-1,0-1 1,0 0-1,0 1 1,-1-1-1,1 0 1,0 0-1,0 0 0,0 1 1,0-1-1,0 0 1,0 0-1,0 0 1,0-1-1,0 1 1,0 0-1,0 0 1,0 0-1,0-1 0,0 1 1,0-1-1,0 1 1,0-1-1,-1 1 1,1-1-1,0 1 1,0-1-1,0 0 1,-1 1-1,1-1 0,0 0 1,-1 1-1,1-1 1,-1 0-1,1 0 1,-1 0-1,1-1 1,1-1 6,1 0 0,-1 0 0,-1-1 1,1 1-1,0-1 0,-1 1 1,0-1-1,0 1 0,1-5 0,-3-21 54,1 28-77,0 0 0,0 0 0,0 0 0,-1 0 0,1 0 1,0 0-1,0 0 0,-1 0 0,1 0 0,0 0 0,-1 0 0,1 0 0,-1 0 0,1 0 0,-1 1 0,1-1 0,-1 0 0,0 0 0,1 1 1,-1-1-1,0 0 0,0 1 0,1-1 0,-1 1 0,0-1 0,0 1 0,0-1 0,-1 0 0,7 24-263,-2-18 300,0 0 0,0-1 0,1 1 0,-1-1 0,1 0 0,0 0 0,1 0 0,-1 0 0,1-1 0,-1 0 0,1 0 0,0 0 0,0 0 0,1-1 0,-1 0 0,0 0 0,1 0 0,10 1 0,-13-2-19,-1-1 1,1 0-1,0 0 0,0 0 1,-1 0-1,1 0 1,0 0-1,-1-1 0,1 1 1,0-1-1,-1 0 0,1 1 1,-1-1-1,1-1 0,-1 1 1,1 0-1,-1-1 0,0 1 1,1-1-1,-1 0 0,0 1 1,0-1-1,0 0 1,-1 0-1,1 0 0,0-1 1,-1 1-1,0 0 0,1-1 1,-1 1-1,0-1 0,0 1 1,0-1-1,0 1 0,-1-1 1,1 0-1,-1 1 0,0-1 1,1 0-1,-2-4 1,-3-44-367,3 49 334,1 0 0,-1-1 1,0 1-1,0 0 0,1 0 1,-2 0-1,1 0 1,0 0-1,0 0 0,-1 0 1,1 0-1,-1 0 1,1 0-1,-1 1 0,0-1 1,0 1-1,0-1 1,0 1-1,-3-2 0,5 3 3,-1 1 0,1-1 0,-1 0 0,1 0 0,-1 1 0,1-1 0,-1 0 0,1 1 0,-1-1 0,1 0 0,-1 1 0,1-1 0,-1 1 0,1-1 0,0 1 0,-1-1 0,1 1 0,0-1 0,0 1 0,-1-1 0,1 1 0,0-1 0,0 1 0,0 0 0,0-1 0,-1 1 0,1-1 0,0 1 0,0-1 0,0 1 0,0 0 0,0-1 0,1 1 0,-1-1 0,0 2-1,-1 30-22,1-28 23,0 13 20,5 143-142,-3-141 258,1 0 0,0-1 0,1 1 0,1-1 1,1 0-1,10 23 0,-16-41-107,1 0-1,-1 1 1,0-1-1,0 0 1,0 0 0,0 0-1,0 0 1,0 0-1,0 0 1,0 0 0,1 0-1,-1 1 1,0-1-1,0 0 1,0 0 0,0 0-1,0 0 1,0 0-1,1 0 1,-1 0 0,0 0-1,0 0 1,0 0-1,0 0 1,0 0 0,1 0-1,-1 0 1,0 0-1,0 0 1,0 0 0,0 0-1,0 0 1,1 0-1,-1 0 1,0 0 0,0 0-1,0 0 1,0 0 0,0-1-1,0 1 1,1 0-1,-1 0 1,0 0 0,0 0-1,0 0 1,0 0-1,0 0 1,0-1 0,0 1-1,0 0 1,0 0-1,1 0 1,-1 0 0,0 0-1,0 0 1,0-1-1,0 1 1,0 0 0,0 0-1,0 0 1,0 0-1,0-1 1,7-17-512,3-22-5289,-4 14-1629</inkml:trace>
  <inkml:trace contextRef="#ctx0" brushRef="#br0" timeOffset="27126.8">13622 253 12899,'0'0'5960,"-1"12"-4505,-1 3-1059,1 0 0,1-1 0,0 1 0,1 0 0,3 16 0,-4-28-289,1 1 0,-1-1 0,1 0 0,0 0 0,0 1 0,0-1 0,0 0 0,0 0 0,1 0 0,-1 0 0,1 0 0,0-1 0,0 1 0,0-1 0,0 1 0,1-1 0,-1 1 0,1-1-1,-1 0 1,1 0 0,0 0 0,0-1 0,0 1 0,0-1 0,0 1 0,0-1 0,0 0 0,0 0 0,0 0 0,1-1 0,-1 1 0,0-1 0,0 0 0,6 0 0,-7 0-82,-1-1 0,0 1 0,0 0 0,0-1 0,1 1 0,-1-1 0,0 0 0,0 1 0,0-1 0,0 0 0,0 1 0,0-1 0,0 0 0,0 0 0,0 0 0,0 0 0,-1 0 0,1 0 0,0 0 0,-1 0 0,1 0 0,0-1 0,-1 1 0,0 0 0,1 0 0,-1-1 0,0 1 0,1-2 1,2-42-49,-4 37-12,1 8-69,7 5 87,1 0 0,-1 0 0,1-1 0,0 0 0,0 0 0,0-1 0,0 0 0,0-1 0,1 0 0,0 0 0,-1 0 0,1-1 0,0-1 0,-1 1 0,1-2 0,0 1 0,14-3 0,-22 2 7,0 1 1,0-1-1,0 1 0,1-1 0,-1 0 0,0 1 0,0-1 0,0 0 0,0 0 0,0 0 0,-1 0 1,1 0-1,0 0 0,0 0 0,0 0 0,-1 0 0,1 0 0,-1-1 0,1 1 0,-1 0 1,1 0-1,-1-1 0,0 1 0,1 0 0,-1 0 0,0-1 0,0 1 0,0 0 0,0-1 0,0 1 1,-1 0-1,1-1 0,0 1 0,0 0 0,-1 0 0,1-1 0,-1 1 0,0-2 0,-1-1-111,1-1-1,-1 1 1,0-1-1,-1 1 1,1 0-1,-1 0 0,0 0 1,0 0-1,-4-4 1,5 6 79,0 0 1,-1 0-1,1 1 1,0-1-1,-1 0 0,1 1 1,-1 0-1,0 0 1,1-1-1,-1 1 1,0 1-1,0-1 1,0 0-1,1 1 1,-6-1-1,6 2 51,0-1 1,1 1-1,-1-1 0,1 1 1,-1 0-1,1 0 1,-1 0-1,1 0 0,0 0 1,-1 0-1,1 0 0,0 0 1,0 1-1,0-1 0,0 0 1,0 1-1,0-1 0,0 1 1,0-1-1,0 1 0,1-1 1,-1 1-1,1-1 1,-1 1-1,1 0 0,0-1 1,-1 3-1,0 4 79,-1 0 0,1-1 0,0 1 0,1 0 0,0 0 0,0-1 0,0 1 0,1 0 0,1 0 0,-1-1 0,1 1-1,4 9 1,-4-13-97,0 0-1,0 0 1,0 0-1,1 0 1,-1-1-1,1 1 1,0-1-1,1 1 1,-1-1-1,0 0 0,1 0 1,0 0-1,-1-1 1,1 1-1,0-1 1,1 0-1,-1 0 1,0-1-1,0 1 1,1-1-1,6 2 0,16 0-2034,-5-3-3329</inkml:trace>
  <inkml:trace contextRef="#ctx0" brushRef="#br0" timeOffset="27540.54">13413 1 15035,'0'0'0</inkml:trace>
  <inkml:trace contextRef="#ctx0" brushRef="#br0" timeOffset="28103.17">8299 876 10866,'0'0'6834,"6"10"-4610,8 12-1291,-1 1 0,-2 1-1,0-1 1,-2 2 0,0-1-1,-2 1 1,5 30 0,-10 15 732,2 18-291,0-80-1888,0-21-659,0-21-4172,-4 9-1476</inkml:trace>
  <inkml:trace contextRef="#ctx0" brushRef="#br0" timeOffset="28477.1">8277 1010 12547,'0'0'2312,"68"-10"-2144,-16 10-168,-6 0-832,-6 5-3137</inkml:trace>
  <inkml:trace contextRef="#ctx0" brushRef="#br0" timeOffset="28862.09">8558 1196 12763,'0'0'9264,"2"-9"-8542,2 0-711,0-1 1,0 2-1,1-1 1,0 0-1,0 1 1,12-13-1,-14 16-59,0 1 0,1 1 1,0-1-1,-1 0 0,1 1 0,1 0 0,-1 0 0,0 0 0,1 0 0,-1 1 0,1 0 0,0 0 0,0 0 0,0 1 0,0-1 0,0 1 0,7-1 0,-10 3 43,1-1 1,-1 1-1,0 0 0,0-1 1,0 1-1,0 0 0,0 0 0,0 0 1,0 1-1,0-1 0,-1 0 1,1 1-1,0-1 0,-1 1 1,1-1-1,1 4 0,28 39 66,-14-18-42,-12-20 107,0 0 0,1 0 1,-1 0-1,1-1 0,1 0 0,-1 0 0,1-1 0,0 1 1,0-1-1,0-1 0,0 1 0,16 3 0,-19-6-74,-1 0 0,1-1 0,0 0 0,0 0 0,-1 0 0,1 0 0,0 0 0,0-1 0,-1 0 0,1 0 0,-1 0-1,1 0 1,-1 0 0,1-1 0,-1 0 0,0 1 0,1-1 0,-1-1 0,0 1 0,0 0 0,0-1 0,-1 1 0,1-1-1,-1 0 1,1 0 0,-1 0 0,0 0 0,0 0 0,2-6 0,-2 6-88,-1 0 0,1 1 0,-1-1 0,0 0 0,0 0 0,0 0 0,0 0-1,-1 0 1,1 0 0,-1 0 0,0 0 0,0 0 0,0-1 0,0 1 0,0 0 0,-1 0 0,1 0 0,-2-4 0,1 5-12,0 0 1,0 0-1,-1 0 1,1 1-1,0-1 1,-1 0-1,1 1 1,-1-1-1,1 1 1,-1 0 0,0 0-1,0-1 1,1 1-1,-1 0 1,0 0-1,0 1 1,0-1-1,0 0 1,0 1-1,0-1 1,0 1-1,-1-1 1,1 1-1,0 0 1,0 0-1,-4 1 1,4-1 44,0 0 0,1 0 0,-1 1-1,0-1 1,1 1 0,-1 0 0,0-1 0,1 1 0,-1 0 0,1 0 0,0 0 0,-1 0-1,1 0 1,0 0 0,-1 0 0,1 1 0,0-1 0,0 0 0,-2 4 0,0-1 140,1 1 0,0 0 0,-1 0 1,2 0-1,-1 0 0,0 0 0,0 6 1,1-7-39,0-1 0,0 1 0,1 0 0,-1 0 0,1 0 0,0 0 0,0-1 0,0 1 0,1 0 0,0 0 0,-1 0 0,1 0 0,0-1 0,1 1 0,-1 0 0,1-1 0,-1 1 0,1-1 0,0 0 0,0 0 0,3 4 0,2-4-118,-1 0 0,0-1 1,0 0-1,1 0 0,0 0 0,-1-1 0,1 1 0,0-2 1,-1 1-1,1-1 0,9-1 0,-2 1-148,54 0-2187,-1-3-3650</inkml:trace>
  <inkml:trace contextRef="#ctx0" brushRef="#br0" timeOffset="29267.84">9613 1248 11739,'0'0'11159,"-1"-9"-9008,0-15-1673,0 0 0,2 0 0,1 1 0,6-35 0,26-137-1226,-26 133 589,-8 62 156,0 0-1,0 0 1,0 0-1,0 0 1,0 0-1,0-1 1,0 1-1,0 0 1,0 0-1,0 0 1,0 0-1,0-1 0,0 1 1,0 0-1,0 0 1,0 0-1,0 0 1,0 0-1,0-1 1,0 1-1,0 0 1,0 0-1,1 0 1,-1 0-1,0 0 1,0 0-1,0-1 1,0 1-1,0 0 1,0 0-1,0 0 0,0 0 1,1 0-1,-1 0 1,0 0-1,0 0 1,0 0-1,0 0 1,0-1-1,1 1 1,-1 0-1,0 0 1,0 0-1,0 0 1,0 0-1,0 0 1,1 0-1,-1 0 0,0 0 1,0 0-1,0 0 1,0 0-1,0 0 1,1 1-1,-1-1 1,0 0-1,0 0 1,8 10-80,4 17 81,32 120 467,-32-97-139,3-1-1,27 63 1,-34-99-595,-7-12-1171,-5-5-921,2 1 1443,-11-10-6536</inkml:trace>
  <inkml:trace contextRef="#ctx0" brushRef="#br0" timeOffset="29655.75">9641 1055 432,'0'0'12419,"89"0"-12307,-40 2-112,-2 1-2497</inkml:trace>
  <inkml:trace contextRef="#ctx0" brushRef="#br0" timeOffset="30098.28">10165 1114 11522,'0'0'13963,"12"-2"-13729,-7 2-202,41-7 28,-43 6-48,1 1 0,-1-1 0,0 0 0,0 0 0,0 0 0,0 0 0,0-1 0,0 1 0,-1-1 0,1 0 0,0 0 0,-1 0 0,3-3 0,-4 5-5,-1-1-1,1 0 1,-1 0 0,1 1 0,-1-1 0,0 0-1,0 0 1,1 1 0,-1-1 0,0 0 0,0 0-1,0 0 1,0 1 0,0-1 0,0 0 0,0 0-1,0 0 1,0 0 0,-1 1 0,1-1-1,0 0 1,0 0 0,-1 1 0,1-1 0,0 0-1,-1 0 1,1 1 0,-1-1 0,1 0 0,-1 1-1,1-1 1,-1 1 0,0-1 0,1 1-1,-1-1 1,1 1 0,-1-1 0,0 1 0,0-1-1,1 1 1,-1 0 0,0-1 0,0 1 0,1 0-1,-1 0 1,-1 0 0,0-1-5,1 1 1,0-1-1,-1 1 1,1 0-1,0 0 1,-1 0-1,1 0 1,0 0-1,-1 0 0,1 0 1,-1 0-1,1 0 1,0 1-1,-1-1 1,1 0-1,0 1 1,0-1-1,-1 1 0,1 0 1,0-1-1,0 1 1,0 0-1,0 0 1,0 0-1,0 0 1,0 0-1,0 0 1,0 0-1,0 0 0,0 0 1,0 1-1,-1 2 37,0 0-1,1 0 0,0 0 0,-1 1 1,1-1-1,1 0 0,-1 1 0,1-1 1,-1 0-1,1 1 0,0-1 1,1 1-1,-1-1 0,1 0 0,0 0 1,0 1-1,0-1 0,1 0 0,-1 0 1,1 0-1,0 0 0,0 0 0,1 0 1,-1-1-1,1 1 0,0-1 1,-1 0-1,2 1 0,-1-1 0,0-1 1,1 1-1,-1 0 0,1-1 0,4 3 1,-4-3-274,0-1 0,1 1 0,-1-1 0,0 0 0,1 0 0,-1 0 0,1 0 0,-1-1 0,7 0 0,-6 0-417,0-1-1,0 0 0,0 0 1,0 0-1,-1 0 0,1-1 1,0 0-1,0 0 1,5-3-1,14-12-9057</inkml:trace>
  <inkml:trace contextRef="#ctx0" brushRef="#br0" timeOffset="30521.02">10388 853 13099,'0'0'3461,"3"10"-2601,11 34 174,2-1 0,36 68 0,-16-35 602,-30-55 1404,-18-27 998,-19-31-1174,29 34-2821,1 0-1,-1 0 1,0-1-1,1 1 1,0-1-1,0 1 1,0-1-1,0 1 1,0-1-1,1 1 1,-1-1-1,1 0 1,0 1-1,0-1 1,1 0-1,0-6 1,0 7-104,1 1 1,-1-1-1,0 0 0,1 1 1,0-1-1,-1 1 0,1-1 1,0 1-1,0 0 0,1-1 1,-1 1-1,0 1 0,1-1 1,-1 0-1,1 0 0,3-1 0,1 0-519,0 0 0,0 1 0,0-1-1,1 1 1,-1 1 0,12-2-1,-9 2-1093,0 1 1,-1 0-1,1 0 0,15 3 0,7 6-5475</inkml:trace>
  <inkml:trace contextRef="#ctx0" brushRef="#br0" timeOffset="30977.51">10805 1168 8058,'0'0'17171,"0"-10"-16154,-9-88 158,5 72-1132,1-1-1,1 1 0,1-1 1,1 0-1,5-29 0,-5 54-64,0 0 0,0 0 0,0 0 0,0 0 0,1 1-1,-1-1 1,1 0 0,0 0 0,-1 0 0,1 1 0,0-1 0,0 0-1,0 1 1,0-1 0,0 1 0,1-1 0,-1 1 0,0 0 0,1 0-1,-1-1 1,0 1 0,1 0 0,0 0 0,-1 0 0,1 0 0,0 1-1,-1-1 1,1 0 0,0 1 0,0-1 0,0 1 0,-1 0 0,1-1-1,0 1 1,0 0 0,0 0 0,0 0 0,0 0 0,0 1-1,-1-1 1,1 0 0,2 2 0,1 0-39,0 0-1,0 0 0,-1 0 1,1 1-1,-1 0 1,0 0-1,0 0 1,0 0-1,0 1 1,0-1-1,-1 1 1,0 0-1,1 0 1,2 6-1,-3-5 54,0 1 0,0 0 0,-1 0 0,1 0 0,-1 1 0,-1-1 0,1 0 0,-1 1 0,0-1 0,0 1 0,-1 0 0,0-1 0,-1 11 0,0-16 32,1 0-1,-1 0 1,1 0-1,-1 0 0,0 0 1,0 0-1,1 0 1,-1 0-1,0 0 1,0 0-1,0 0 1,0-1-1,0 1 1,0 0-1,-1 0 1,1-1-1,0 1 1,0-1-1,0 1 0,0-1 1,-1 0-1,-1 1 1,-33 4 568,31-5-496,17 1-402,0 1 0,0 1 0,0 0 0,-1 1 0,1 0 0,-1 0-1,0 1 1,15 9 0,-20-10 284,0 1-1,0-1 1,0 1-1,-1 0 1,10 10 0,-14-13 40,1 0 0,0 0 0,-1 0 0,0 0 0,1 1 0,-1-1 1,0 0-1,0 1 0,0-1 0,0 1 0,-1-1 0,1 1 0,-1 0 0,0-1 1,1 1-1,-1-1 0,0 1 0,0 0 0,-2 4 0,2-5 45,-1-1-1,0 0 1,0 1-1,0-1 0,0 0 1,-1 0-1,1 1 1,0-1-1,0 0 1,-1 0-1,1 0 1,-1-1-1,1 1 1,-1 0-1,1-1 0,-1 1 1,1 0-1,-1-1 1,0 0-1,-2 1 1,-42 5 440,38-6-436,-92 6-417,33-7-6880,36-2-3099</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3:30.342"/>
    </inkml:context>
    <inkml:brush xml:id="br0">
      <inkml:brushProperty name="width" value="0.05" units="cm"/>
      <inkml:brushProperty name="height" value="0.05" units="cm"/>
    </inkml:brush>
  </inkml:definitions>
  <inkml:trace contextRef="#ctx0" brushRef="#br0">0 1 13203,'0'0'9597,"1"5"-8597,6 37 1300,-3-21-936,-1 0 0,1 24 0,-4-3-878,-1 8 34,11 98-1,-8-135-466,0 0-1,1 0 1,1-1-1,0 1 1,0-1-1,1 0 0,1 0 1,0-1-1,0 0 1,1 0-1,1 0 1,15 16-1,-19-23-46,0 0-1,0 0 1,0-1 0,1 0-1,-1 0 1,1 0-1,0-1 1,0 1 0,0-1-1,0 0 1,0-1 0,1 1-1,-1-1 1,0 0 0,1 0-1,-1-1 1,1 1 0,-1-1-1,1-1 1,-1 1 0,1-1-1,-1 0 1,0 0-1,1 0 1,-1-1 0,0 0-1,0 0 1,0 0 0,0-1-1,0 1 1,-1-1 0,1-1-1,4-3 1,-1 1 4,-1-1 0,1 0-1,-2 0 1,1 0 0,-1-1 0,0 0-1,-1 0 1,0 0 0,0-1 0,0 0 0,-1 0-1,-1 0 1,0 0 0,0-1 0,-1 1-1,0-1 1,2-19 0,-4-14-10,-1-1 0,-1 1 0,-3 0 0,-2 0 0,-2 0 0,-17-54 0,30 99-3507</inkml:trace>
  <inkml:trace contextRef="#ctx0" brushRef="#br0" timeOffset="938.98">609 525 7946,'0'0'13963,"-2"-3"-12610,2 3-1283,-1-1 0,1 1 0,0 0 0,0-1-1,-1 1 1,1-1 0,0 1 0,0 0 0,-1-1 0,1 1-1,0 0 1,-1 0 0,1-1 0,-1 1 0,1 0-1,0 0 1,-1 0 0,1-1 0,-1 1 0,1 0 0,0 0-1,-1 0 1,1 0 0,-1 0 0,1 0 0,-1 0-1,1 0 1,-1 0 0,1 0 0,0 0 0,-1 0 0,1 0-1,-1 0 1,1 0 0,-1 1 0,1-1 0,0 0-1,-1 0 1,1 0 0,0 1 0,-1-1 0,1 0 0,-1 0-1,1 1 1,-1 0 0,-7 25 2312,5-13-2889,-1 2 724,-3 10 87,2 0 0,0 0-1,-2 42 997,7-107 303,0 15-1845,4-90-1126,-3 103 1241,1-1 1,0 1 0,1 0 0,0 0-1,1 0 1,0 1 0,7-13 0,-11 23 118,1 0 1,0-1-1,-1 1 1,1 0-1,0 0 0,0 0 1,0-1-1,0 1 1,0 0-1,0 0 1,0 0-1,0 1 1,0-1-1,1 0 1,-1 0-1,0 1 0,1-1 1,-1 1-1,0-1 1,1 1-1,-1-1 1,0 1-1,1 0 1,-1-1-1,4 1 1,-2 1 8,-1 0 1,1-1 0,0 1 0,0 0 0,-1 1 0,1-1 0,0 0-1,-1 1 1,1-1 0,-1 1 0,0 0 0,3 2 0,4 5 64,0 1-1,-1 0 1,0 0 0,12 20 0,-3 3 301,21 60 1,-7-14 837,-45-99-2123,-9-3-5594,7 11-719</inkml:trace>
  <inkml:trace contextRef="#ctx0" brushRef="#br0" timeOffset="1314.02">580 607 8426,'0'0'16243,"73"-12"-15883,-44 7-360,10-2-744,-8 2-2088,-5 0-3618</inkml:trace>
  <inkml:trace contextRef="#ctx0" brushRef="#br0" timeOffset="1909.14">859 463 8554,'0'0'15487,"6"9"-14409,3 5-313,0 0-1,-2 0 1,0 1 0,0 0 0,-2 1 0,0-1 0,0 1-1,-2 0 1,3 23 0,-19-193-1264,12 134 128,1-29-250,0 47 606,0 1-1,0 0 0,1 0 0,-1 0 0,0 0 0,0 0 0,1 0 1,-1-1-1,1 1 0,-1 0 0,1 0 0,0 0 0,-1 1 0,1-1 1,0 0-1,0 0 0,0 0 0,-1 0 0,1 1 0,0-1 0,0 0 1,0 1-1,0-1 0,0 1 0,0-1 0,0 1 0,1-1 0,-1 1 1,0 0-1,0 0 0,0-1 0,0 1 0,2 0 0,4 1-16,0 0 1,-1 0-1,1 0 0,0 1 0,-1 0 0,1 1 1,-1-1-1,1 1 0,-1 0 0,0 1 0,-1-1 1,1 1-1,7 6 0,-12-8 68,1-1 0,0 1 0,0-1-1,-1 1 1,1 0 0,0 0 0,-1-1 0,0 1 0,1 0-1,-1 0 1,0 0 0,0 1 0,0-1 0,-1 0 0,1 0 0,0 0-1,-1 1 1,1-1 0,-1 0 0,0 1 0,0-1 0,0 0-1,0 1 1,0-1 0,0 0 0,-1 1 0,1-1 0,-1 0 0,0 1-1,1-1 1,-1 0 0,0 0 0,0 0 0,-1 0 0,1 0-1,0 0 1,-1 0 0,1 0 0,-1-1 0,1 1 0,-3 1-1,-9 7 291,1 1-462,12-10 122,1-1-1,-1 1 1,0-1 0,1 0-1,-1 1 1,0-1 0,1 0-1,-1 1 1,1-1 0,-1 0-1,0 0 1,1 1-1,-1-1 1,1 0 0,-1 0-1,1 0 1,-1 1 0,1-1-1,-1 0 1,1 0 0,-1 0-1,1 0 1,-1 0 0,1 0-1,-1 0 1,1 0 0,-1 0-1,1 0 1,-1 0-1,1-1 1,-1 1 0,1 0-1,13 0-81,0 1 0,0 0-1,0 1 1,-1 1 0,18 5-1,-28-7 94,1 0-1,-1 0 0,0 0 0,0 0 1,0 1-1,0-1 0,0 1 1,0 0-1,0 0 0,-1 0 1,1 0-1,-1 0 0,1 0 1,-1 1-1,0-1 0,0 1 0,0 0 1,0 0-1,-1 0 0,1-1 1,-1 2-1,1-1 0,-1 0 1,0 0-1,0 0 0,-1 0 1,2 5-1,-3-5 49,0-1-1,0 1 1,0 0 0,-1-1-1,1 1 1,-1-1 0,1 0-1,-1 1 1,0-1 0,0 0-1,0 0 1,0 0-1,0 0 1,0 0 0,0-1-1,-1 1 1,1-1 0,-1 1-1,1-1 1,-1 0 0,-4 1-1,-60 22 909,55-22-953,0 0 0,0 0 0,-1-1 0,-23-1 0,30-3-2306</inkml:trace>
  <inkml:trace contextRef="#ctx0" brushRef="#br0" timeOffset="2681.58">1504 169 11979,'0'0'17810,"23"9"-15297,12 0-2418,1-1 0,48 3 0,-59-8-69,0 0-1,1 1 1,-1 1 0,0 2 0,-1 0-1,37 17 1,-60-23-26,0-1 0,-1 0 0,1 0 0,0 1 0,-1-1 0,1 0 0,0 1 0,-1-1 0,1 1 0,-1-1 0,1 1 0,-1-1 0,1 1 0,-1-1 0,1 1 0,-1-1 0,1 1 0,-1 0 0,0-1 0,1 1 0,-1 0 0,0-1 0,0 1 0,1 0 0,-1 0 0,0-1 0,0 1 0,0 0 0,0-1 0,0 1 0,0 0 0,0 0 0,0-1 0,0 1 0,0 0 0,-1 0 0,1-1 0,0 1 0,0 0 0,-1-1 0,1 1 0,0 0 0,-1-1 0,1 1 0,-1-1 0,1 1 0,-1-1 0,1 1 0,-2 0 0,-38 28 0,21-17 0,-19 19 0,1 2 0,1 1 0,-41 50 0,82-85-2358,6-8-5606</inkml:trace>
  <inkml:trace contextRef="#ctx0" brushRef="#br0" timeOffset="3222.56">2289 145 12347,'0'0'9228,"-8"11"-6975,0-1-1750,1 0 1,0 1 0,0 1-1,1-1 1,0 1-1,1 0 1,0 0 0,1 1-1,1-1 1,-4 24 0,6-26-295,1 1 0,0-1 0,0 0-1,1 0 1,0 0 0,1 1 0,0-1 0,7 17 0,-7-23-143,0 0 0,0 0 0,1 0 0,-1-1 0,1 1 1,0-1-1,0 1 0,1-1 0,-1 0 0,1 0 0,-1 0 0,1-1 0,0 1 0,0-1 0,0 0 0,0 0 0,1-1 0,-1 1 0,0-1 0,1 0 0,-1 0 0,6 1 0,0-1-66,1 0 0,-1 0 0,1-1 0,-1-1 0,1 1 0,-1-2 0,1 1 0,-1-2 0,0 1 0,1-1 0,-1-1 0,-1 0 0,11-5 0,-16 7 0,0-1 0,0 1 0,-1-1 0,1 0 0,-1 0 0,0 0 0,0 0 0,0 0 0,0-1 0,0 0 0,-1 1 0,0-1 0,0 0 0,0 0 0,0 0 0,0 0 0,-1-1 0,0 1 0,0 0 0,0-1 0,0 1 0,-1 0 0,1-1 0,-1 1 0,0-1 0,-1 1 0,1-1 0,-1 1 0,0 0 0,0-1 0,0 1 0,-1 0 0,-2-6 0,-2-2 0,1 0 0,-2 0 0,0 1 0,0 0 0,-1 1 0,0-1 0,-1 1 0,-17-15 0,19 19 0,-1-1 0,0 2 0,0-1 0,0 1 0,-1 0 0,0 0 0,0 1 0,0 1 0,0-1 0,-1 1 0,1 1 0,-13-2 0,20 4-96,1-1 1,0 1-1,-1 0 0,1 0 1,0 0-1,-1 0 0,1 0 1,0 1-1,-1-1 0,1 0 0,0 1 1,0-1-1,-1 1 0,1-1 1,0 1-1,0-1 0,0 1 1,0 0-1,0 0 0,0-1 1,0 1-1,0 0 0,0 0 1,-1 2-1,0 0-688,1 0 1,0 0-1,0 0 1,0 0 0,0 1-1,0-1 1,1 0-1,-1 6 1,1 10-10266</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4:11.067"/>
    </inkml:context>
    <inkml:brush xml:id="br0">
      <inkml:brushProperty name="width" value="0.05" units="cm"/>
      <inkml:brushProperty name="height" value="0.05" units="cm"/>
    </inkml:brush>
  </inkml:definitions>
  <inkml:trace contextRef="#ctx0" brushRef="#br0">1 87 12843,'0'0'12136,"3"12"-11237,11 89 1286,-10-64-1240,1-1 0,14 48 0,-16-73-860,0-1 1,1 0-1,1 0 1,-1-1-1,2 1 0,-1-1 1,1 0-1,0 0 1,1-1-1,0 0 0,1 0 1,14 12-1,-20-19-77,0 1 1,0-1-1,1 0 0,-1 1 0,0-1 1,1 0-1,-1-1 0,0 1 0,1 0 1,-1-1-1,1 1 0,-1-1 0,1 0 0,0 0 1,-1 0-1,1 0 0,-1 0 0,1-1 1,4 0-1,-2-1 17,0 0 1,0 0 0,0-1-1,0 0 1,-1 1-1,1-2 1,-1 1-1,0 0 1,5-5 0,-1-1 16,0 0 0,-1 0 1,1-1-1,-2 0 0,1 0 0,-2-1 1,10-22-1,-8 1-88,-2-1-1,-2 0 1,0 0-1,-2 0 1,-6-56 0,4 82 33,1 5 3,0-6-14,0-1 0,-1 0 0,0 1 0,0-1-1,-1 1 1,0 0 0,0-1 0,-1 1 0,0 0-1,-6-11 1,6 63-145,6 5 271,3-1 0,1 0 1,3-1-1,1 0 0,24 58 0,-23-76-39,-9-23-56,0 1 1,0 0-1,0-1 1,-1 1-1,0 0 1,-1 0-1,2 10 1,5-18-1560,0-5-3324</inkml:trace>
  <inkml:trace contextRef="#ctx0" brushRef="#br0" timeOffset="516.46">568 390 14251,'0'0'9605,"1"9"-8634,1 105 1048,-1-62 3829,15-322-10681,-15 270 4827,-1 0 0,0 0 1,0-1-1,0 1 0,0 0 1,1 0-1,-1-1 0,0 1 1,0 0-1,0 0 0,1 0 1,-1-1-1,0 1 0,0 0 1,1 0-1,-1 0 1,0 0-1,1 0 0,-1 0 1,0-1-1,0 1 0,1 0 1,-1 0-1,0 0 0,1 0 1,-1 0-1,0 0 0,1 0 1,-1 0-1,0 0 0,0 0 1,1 1-1,-1-1 0,0 0 1,1 0-1,-1 0 0,0 0 1,0 0-1,1 0 1,-1 1-1,0-1 0,0 0 1,1 0-1,-1 0 0,0 1 1,0-1-1,14 9 20,13 18 512,-1 1 1,-2 2-1,33 51 1,-5-6 1282,-68-92-3673,-5 0-3942,3 4-2501</inkml:trace>
  <inkml:trace contextRef="#ctx0" brushRef="#br0" timeOffset="878.72">613 456 11923,'0'0'6521,"91"-9"-6521,-54 6-576,-2-1-4177</inkml:trace>
  <inkml:trace contextRef="#ctx0" brushRef="#br0" timeOffset="1623.42">911 350 8770,'0'0'11093,"2"4"-9689,60 165 6621,-66-174-6017,-11-20-1064,9 15-1250,0-1 0,1 0 0,-6-21 0,8 20-288,1-1 0,1 1 1,0 0-1,0-1 0,1 1 0,3-21 0,-2 30 524,-1-1-1,1 1 1,0 0 0,0 0-1,0-1 1,1 1-1,-1 0 1,1 0 0,-1 0-1,1 0 1,0 1-1,0-1 1,1 0-1,-1 1 1,0 0 0,1-1-1,0 1 1,-1 0-1,1 0 1,0 0 0,0 1-1,0-1 1,0 1-1,0 0 1,1 0 0,-1 0-1,0 0 1,5-1-1,-6 2 77,0-1-1,0 1 0,0 0 0,0-1 1,0 1-1,0 0 0,-1 0 0,1 0 1,0 0-1,0 1 0,0-1 0,0 0 1,0 1-1,0-1 0,0 1 1,0 0-1,-1 0 0,1 0 0,0 0 1,0 0-1,-1 0 0,1 0 0,-1 0 1,1 1-1,-1-1 0,0 1 0,1-1 1,-1 1-1,2 3 0,-2-1 51,1 0-1,-1 1 1,0-1-1,-1 1 1,1 0 0,-1-1-1,0 1 1,0 0-1,-1-1 1,1 1-1,-1-1 1,-1 7-1,-13 17 426,13-26-375,0 1 0,0 0 0,1 0 0,-1 0 0,1 0 0,0 0 0,-1 0 0,1 0 0,0 4 0,28-8-561,-14-1 2,0 1-1,0 1 1,1 0-1,-1 1 1,23 4-1,-34-4 458,1-1-1,-1 0 0,0 1 1,0 0-1,0-1 0,0 1 0,0 0 1,0 0-1,0 0 0,0 0 1,0 1-1,0-1 0,0 0 0,-1 1 1,1-1-1,0 1 0,-1 0 1,0 0-1,1-1 0,-1 1 0,0 0 1,0 0-1,0 0 0,0 0 1,0 0-1,0 0 0,-1 1 1,1-1-1,-1 0 0,1 0 0,-1 0 1,0 1-1,0-1 0,0 0 1,0 0-1,-1 1 0,1-1 0,0 0 1,-1 0-1,0 0 0,1 0 1,-1 1-1,0-1 0,-1 2 1,-1 0 206,1 0 1,-1 0 0,0-1 0,0 1 0,-1-1 0,1 0 0,-1 0 0,1 0 0,-1 0 0,0-1 0,0 0 0,0 1 0,0-1 0,-1-1 0,1 1 0,0-1 0,-10 3 0,-5 0 382,0 0 0,-36 2 1,48-6-663,-24-2 298,30 2-393,1-1 0,-1 1 0,0-1 0,0 0 0,1 1 0,-1-1 0,0 0 0,1 1 0,-1-1 0,1 0 0,-1 0 0,1 0 0,-1 0 0,1 1 0,0-1 0,-1 0 0,1 0 0,0 0 0,0 0 0,0 0 0,-1 0 0,1 0 0,0 0 0,0 0 0,0 0 0,1 0 0,-1 0 0,0 0 0,1-1 0,1-14-6704</inkml:trace>
  <inkml:trace contextRef="#ctx0" brushRef="#br0" timeOffset="2229.76">1470 68 12603,'0'0'13009,"10"10"-12342,1 0-547,0 0 0,1-1 0,1 0 0,-1-1 0,1 0 0,1-1 0,24 9 0,12 0-20,-30-12-67,-2 2 0,1 0-1,-1 2 1,0 0 0,26 15-1,-43-22 16,0 0-1,0 0 1,0 0-1,-1 0 1,1 1-1,0-1 1,-1 0-1,1 0 1,-1 1-1,1-1 1,-1 0-1,1 0 1,-1 1-1,0-1 1,0 1-1,0-1 1,0 0-1,0 1 1,0-1-1,0 0 1,0 1-1,0-1 1,-1 0-1,1 1 1,-1-1-1,1 0 1,-1 1-1,1-1 1,-1 0-1,-1 2 1,-22 35 948,23-37-990,-144 166 2588,161-181-11394,-3 1-153</inkml:trace>
  <inkml:trace contextRef="#ctx0" brushRef="#br0" timeOffset="2650.31">2117 142 15403,'0'0'6187,"-5"11"-4093,-2 5-1601,0 1-1,1 1 1,1-1 0,1 1 0,-4 34-1,8-47-326,0 0 0,0 0 0,0 0 0,0 0 0,1 0 0,0 0 0,0 0 0,1-1 0,-1 1 0,1 0 0,0-1 0,4 8 0,-3-9-43,-1 0 0,1-1 0,-1 1 0,1 0 0,0-1 0,0 0 0,0 0 0,0 0 0,1 0 0,-1 0-1,1-1 1,-1 1 0,1-1 0,-1 0 0,1 0 0,0 0 0,-1-1 0,1 1 0,5-1 0,-1 0-64,0 0-1,0 0 0,0-1 0,1 0 0,-1 0 0,0-1 1,-1 0-1,1-1 0,0 0 0,-1 0 0,1-1 1,-1 1-1,0-2 0,12-8 0,-15 10-38,-1 0 0,0 0 0,0 0 0,-1 0 0,1 0 0,-1 0-1,1-1 1,-1 1 0,0-1 0,0 0 0,-1 0 0,1 0 0,-1 0 0,0 0 0,0 0 0,0 0-1,0 0 1,-1 0 0,1 0 0,-1 0 0,0-1 0,-1 1 0,1 0 0,-1 0 0,0 0 0,0 0-1,0 0 1,0 0 0,-1 0 0,1 0 0,-3-4 0,-1 1-235,1-1 0,-1 1 0,-1-1 0,1 1 0,-1 1 0,0-1 0,-1 1 1,0 0-1,0 1 0,0-1 0,-13-6 0,16 10-6,1 0 1,-1 0 0,0 0 0,0 1-1,0-1 1,0 1 0,0 0-1,0 1 1,0-1 0,-1 1 0,1-1-1,0 1 1,0 1 0,0-1-1,-1 0 1,1 1 0,0 0-1,0 0 1,0 0 0,0 1 0,0-1-1,0 1 1,1 0 0,-1 0-1,1 0 1,-5 4 0,-6 5-7905</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17.266"/>
    </inkml:context>
    <inkml:brush xml:id="br0">
      <inkml:brushProperty name="width" value="0.05" units="cm"/>
      <inkml:brushProperty name="height" value="0.05" units="cm"/>
    </inkml:brush>
  </inkml:definitions>
  <inkml:trace contextRef="#ctx0" brushRef="#br0">265 81 5457,'0'0'15202,"3"-7"-13698,1 2-1037,-2 3-296,0 0 0,-1 0 0,0 0-1,1 0 1,-1 0 0,0 0 0,0-1 0,0 1 0,0 0 0,-1 0 0,1-1 0,-1 1 0,1-5 0,-1 6-35,-1 0 1,1 0 0,-1 0 0,0 0 0,1 0 0,-1 0-1,0 0 1,0 0 0,0 0 0,0 0 0,1 0 0,-1 0-1,0 1 1,0-1 0,-1 0 0,1 1 0,0-1-1,0 1 1,0-1 0,0 1 0,0-1 0,-1 1 0,1 0-1,0 0 1,0-1 0,-1 1 0,-1 0 0,-39-2 392,41 2-459,-8 0-14,0 0 0,0 0-1,0 1 1,1 0 0,-1 1 0,0 0 0,1 1-1,-1-1 1,1 1 0,0 1 0,0 0 0,0 0 0,1 1-1,-1-1 1,1 2 0,0-1 0,0 1 0,1 0-1,0 0 1,0 1 0,0 0 0,1 0 0,0 0 0,0 1-1,1-1 1,0 1 0,1 0 0,-1 1 0,1-1-1,1 0 1,0 1 0,0 0 0,-1 11 0,2-11-12,1 0 0,0 1 0,0-1 1,1 0-1,0 0 0,0 0 1,1 0-1,0 0 0,1 0 0,0 0 1,0 0-1,1-1 0,0 0 0,1 0 1,0 0-1,0 0 0,1-1 0,-1 1 1,2-2-1,-1 1 0,1-1 0,0 0 1,0 0-1,1 0 0,-1-1 0,1-1 1,0 1-1,1-1 0,-1 0 1,1-1-1,14 4 0,-13-5-44,-1 0 0,0 0 0,1-1 0,-1 0 0,1-1 0,-1 0 0,1 0 0,-1-1 0,1-1 0,-1 1 0,1-1 0,-1-1 0,0 0 0,0 0 0,0-1 0,-1 0 0,1 0 0,12-10 0,-21 14-252</inkml:trace>
  <inkml:trace contextRef="#ctx0" brushRef="#br0" timeOffset="767.09">689 188 13243,'0'0'18124,"-3"0"-17300,2 0-248,0 0-576</inkml:trace>
  <inkml:trace contextRef="#ctx0" brushRef="#br0" timeOffset="1848.88">1072 22 9674,'0'0'14046,"0"3"-13345,0 2-430,-4 152 4239,5-137-4155,0 0 0,1 0 0,2-1 0,0 1 0,13 36 0,-16-53-329,0 0 0,0-1-1,0 1 1,0 0 0,0-1 0,1 1 0,-1-1-1,1 0 1,0 1 0,0-1 0,0 0-1,0 0 1,0 0 0,0 0 0,1-1 0,-1 1-1,0 0 1,1-1 0,-1 0 0,1 0-1,0 0 1,0 0 0,-1 0 0,1 0 0,0 0-1,0-1 1,0 0 0,-1 1 0,4-1 0,-2-1 7,0 0 0,0 0 0,0-1 0,0 1 0,-1-1 0,1 0 0,0 0 0,-1 0 0,0-1 0,1 1 0,-1-1 0,0 1 0,0-1 1,-1 0-1,1 0 0,-1-1 0,1 1 0,-1 0 0,3-8 0,6-11-72,-2-1-1,0 0 1,-2 0 0,0-1-1,-2 0 1,-1 0 0,-1 0-1,0-1 1,-3-38 0,0 59 30,0 1 1,-1-1-1,1 0 1,-1 1-1,0-1 1,0 1-1,-1-1 1,1 1 0,-1 0-1,1-1 1,-1 1-1,0 0 1,0 0-1,0 0 1,-1 0-1,1 1 1,-5-5 0,9 41-223,23 68 449,17 89 340,-41-181-558,-1-5 0,0 0 0,1 1 0,-1-1 0,1 0 0,0 0 0,1 0 0,-1 0 0,5 8 0,6-13-1832,-1-5-4203</inkml:trace>
  <inkml:trace contextRef="#ctx0" brushRef="#br0" timeOffset="22208.62">1493 267 3625,'5'-7'20258,"-4"10"-18489,-6 158-1214,3-134 4075,-1-57-5142,2 1-1,3-40 1,-1 55 199,1 1 1,0-1-1,1 1 0,1 0 1,0 0-1,0 0 1,9-16-1,-13 28 301,1 1 1,-1-1-1,1 0 0,-1 1 1,1-1-1,-1 1 0,1-1 0,0 1 1,-1-1-1,1 1 0,0-1 1,-1 1-1,1-1 0,0 1 1,-1 0-1,1-1 0,0 1 0,0 0 1,-1 0-1,1-1 0,0 1 1,0 0-1,0 0 0,-1 0 0,1 0 1,0 0-1,0 0 0,0 0 1,0 1-1,-1-1 0,1 0 1,0 0-1,0 0 0,-1 1 0,1-1 1,0 1-1,0-1 0,-1 0 1,1 1-1,-1-1 0,1 1 1,0-1-1,-1 1 0,1 0 0,0 1 1,31 35-56,-25-28 64,8 7 277,0 2 1,-2-1-1,0 2 0,-2 0 1,0 0-1,0 1 1,11 33-1,-19-45 376,-1-12-1126,-4-15-4874,-5 9-1224</inkml:trace>
  <inkml:trace contextRef="#ctx0" brushRef="#br0" timeOffset="22581.44">1541 343 9034,'0'0'13731,"68"-1"-13731,-36 1-1248,-5 0-3025,-8-1-3073</inkml:trace>
  <inkml:trace contextRef="#ctx0" brushRef="#br0" timeOffset="23136.98">1793 263 10962,'0'0'5700,"4"9"-4173,3 4-1058,1 1 632,-1 0 0,0 1-1,-1 0 1,-1 1 0,0-1-1,4 28 1016,-15-51 1153,-4-26-2973,6 21-602,2-1-1,0 0 1,0 0 0,2 0 0,0 0 0,0 0 0,1 0 0,1 0 0,6-25 0,-7 37 258,1 0 1,-1 0-1,1 0 0,-1 0 1,1 0-1,0 0 1,0 1-1,0-1 0,0 1 1,1-1-1,-1 1 0,0 0 1,0 0-1,1 0 0,-1 0 1,1 0-1,-1 0 1,1 1-1,-1-1 0,1 1 1,-1 0-1,1-1 0,0 1 1,-1 0-1,1 1 1,-1-1-1,1 0 0,0 1 1,-1 0-1,1-1 0,-1 1 1,0 0-1,4 2 0,-4-2 50,0-1 0,-1 1-1,1-1 1,0 1 0,-1-1-1,1 1 1,-1 0-1,1 0 1,-1 0 0,0 0-1,1 0 1,-1 0-1,0 0 1,1 1 0,-1-1-1,0 0 1,0 1-1,0-1 1,0 1 0,-1-1-1,1 1 1,0-1-1,-1 1 1,1 0 0,-1-1-1,1 1 1,-1 0 0,0-1-1,0 1 1,1 0-1,-1-1 1,0 1 0,-1 0-1,1 0 1,0-1-1,0 1 1,-1 0 0,1-1-1,-1 1 1,0-1-1,1 1 1,-1 0 0,0-1-1,0 1 1,0-1-1,0 0 1,0 1 0,0-1-1,-2 2 1,-36 28 561,50-34-756,0 1 0,0 0 0,1 0 0,-1 1 0,14 0 0,-21 1 186,1-1 0,-1 2 0,1-1 0,-1 0 1,1 1-1,-1 0 0,1 0 0,-1 0 0,1 1 0,-1-1 0,0 1 0,0 0 0,0 0 0,0 0 0,0 1 0,-1 0 1,1-1-1,-1 1 0,1 0 0,-1 1 0,0-1 0,0 1 0,-1-1 0,1 1 0,-1 0 0,1 0 0,-1 0 0,0 0 0,-1 0 1,1 1-1,-1-1 0,0 0 0,0 1 0,0-1 0,-1 1 0,1 7 0,-2-10 90,1 1-1,-1-1 1,0 0-1,0 0 1,0 0-1,0 0 0,0 0 1,0 0-1,-1 0 1,1 0-1,0 0 1,-1 0-1,0-1 1,1 1-1,-1-1 1,0 1-1,0-1 1,0 0-1,0 1 1,0-1-1,0 0 1,0 0-1,0-1 1,-1 1-1,1 0 1,0-1-1,-4 1 1,-8 3 420,0-2 1,0 1-1,-16-1 1,20-1-1001,-51 0 2599,41-3-4503,1-3-4277</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10.924"/>
    </inkml:context>
    <inkml:brush xml:id="br0">
      <inkml:brushProperty name="width" value="0.05" units="cm"/>
      <inkml:brushProperty name="height" value="0.05" units="cm"/>
    </inkml:brush>
  </inkml:definitions>
  <inkml:trace contextRef="#ctx0" brushRef="#br0">299 106 10282,'0'0'12475,"-2"-8"-11009,2 3-1258,-1 1 0,0-1-1,0 1 1,-1-1 0,1 1 0,-1 0 0,0 0 0,0 0 0,0 0 0,-1 0 0,1 0 0,-1 1 0,0-1 0,0 1 0,0-1 0,-1 1 0,1 0 0,-1 1 0,0-1 0,0 1 0,0-1 0,0 1 0,0 0 0,0 1 0,0-1 0,-6-1 0,2 1-117,0 0 0,-1 1 0,1 0 0,-1 0-1,0 1 1,1 0 0,-1 1 0,1 0 0,-1 0-1,-16 5 1,19-4-54,1 0 1,-1 1-1,1 0 1,-1 0-1,1 0 0,0 1 1,0 0-1,1 0 0,-1 0 1,1 1-1,0-1 0,0 1 1,0 0-1,1 0 0,-6 11 1,4-5 10,1 0 1,0 0-1,0 0 1,1 1-1,1 0 1,0-1-1,1 1 0,0 0 1,0 0-1,1 0 1,3 20-1,-2-28-27,-1 1-1,1-1 0,0 0 1,0 0-1,0 0 0,0 0 1,1 0-1,0 0 0,0 0 1,0 0-1,0 0 0,0-1 1,1 1-1,0-1 0,0 0 1,0 1-1,0-2 1,0 1-1,0 0 0,1 0 1,-1-1-1,1 0 0,0 0 1,0 0-1,0 0 0,0-1 1,0 1-1,0-1 0,0 0 1,1 0-1,-1-1 0,0 1 1,0-1-1,9 0 0,-8-1-17,-1 0-1,1-1 0,0 1 1,0-1-1,-1 0 0,1 0 0,-1-1 1,0 1-1,0-1 0,0 0 1,0 0-1,0-1 0,0 1 1,-1-1-1,0 1 0,0-1 0,0 0 1,0-1-1,0 1 0,3-8 1,1-1-5,-1-1 0,0-1 1,0 1-1,-2-1 1,5-22-1,-4 0 2,-2-70 0,-3 95 0,15 51 0,-5 47 0,-4 1 0,-5 108 0,0 13 0,0-190-4,2 24-456,-2-42 447,-1 0 1,0 0-1,0 0 1,0 0-1,0 0 1,0 0-1,0 1 1,0-1 0,0 0-1,0 0 1,0 0-1,1 0 1,-1 0-1,0 0 1,0 0-1,0 0 1,0 0-1,0 0 1,0 0 0,0 0-1,1 0 1,-1 0-1,0 0 1,0 0-1,0 0 1,0 0-1,0 0 1,0 0-1,1 0 1,-1 0 0,0 0-1,0 0 1,0 0-1,0 0 1,0 0-1,0 0 1,0 0-1,1 0 1,-1 0-1,0 0 1,0 0 0,0 0-1,0 0 1,0 0-1,0-1 1,0 1-1,0 0 1,0 0-1,1 0 1,-1 0-1,0 0 1,0 0 0,0 0-1,0 0 1,0-1-1,0 1 1,0 0-1,0 0 1,0 0-1,0 0 1,0 0-1,0 0 1,0-1 0,0 1-1,10-25-1420,-1-2-4627,2-1-2929</inkml:trace>
  <inkml:trace contextRef="#ctx0" brushRef="#br0" timeOffset="583.91">492 288 8570,'0'0'13688,"-1"11"-12188,-8 165 7509,8-201-9034,-1-4-107,2 0 0,0 0 0,2 0 1,1 0-1,11-44 0,-14 73 124,0 0 1,0-1 0,1 1-1,-1 0 1,0-1 0,1 1-1,-1 0 1,1 0 0,-1-1-1,0 1 1,1 0 0,-1 0-1,1 0 1,-1 0 0,0-1-1,1 1 1,-1 0 0,1 0-1,-1 0 1,1 0 0,-1 0-1,1 0 1,-1 0 0,0 0-1,1 0 1,-1 0 0,1 1-1,-1-1 1,1 0 0,-1 0-1,0 0 1,1 0 0,-1 1-1,0-1 1,1 0 0,-1 0-1,1 1 1,-1-1 0,0 0-1,0 1 1,1-1 0,-1 0-1,1 1 1,15 13-16,-6-2 46,-2 1-1,0-1 1,0 1-1,-1 1 1,-1-1-1,0 1 0,7 25 1,-6-16 259,21 41 1,-19-50-40,-11-19-920,-15-25-6374,6 15 22</inkml:trace>
  <inkml:trace contextRef="#ctx0" brushRef="#br0" timeOffset="941.75">492 374 11226,'0'0'12755,"64"-13"-12755,-20 3-1376,-5 2-3017,-3 0-2104</inkml:trace>
  <inkml:trace contextRef="#ctx0" brushRef="#br0" timeOffset="1310.55">1083 164 9458,'0'0'20420,"58"-13"-19867,-28 8-265,0 0-192,-3 2-40,-6 0-56,-7 2-136,-7 1-401</inkml:trace>
  <inkml:trace contextRef="#ctx0" brushRef="#br0" timeOffset="1311.55">1062 324 14947,'0'0'12843,"66"2"-11299,-29-2-656,2-5-631,-4-1-257,-1 2-457,-12 1-1175,-11 1-5193</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01.823"/>
    </inkml:context>
    <inkml:brush xml:id="br0">
      <inkml:brushProperty name="width" value="0.05" units="cm"/>
      <inkml:brushProperty name="height" value="0.05" units="cm"/>
    </inkml:brush>
  </inkml:definitions>
  <inkml:trace contextRef="#ctx0" brushRef="#br0">84 76 9522,'0'0'14132,"-5"3"-12866,-2 18-680,0 0-1,-5 34 1,0 1 128,2-12-148,7-28-127,-1 0 0,0 0 1,-1-1-1,-9 22 0,15-40-221,-1-1 1,1 1-1,-1 0 0,0 0 1,1-1-1,-2 1 0,1 0 1,-1-6-1,0-9-173,7-33-583,2 1 0,2 0 1,19-54-1,-27 98 498,0 1 0,0-1 0,0 1 0,1 0 1,0 0-1,7-10 0,-10 15 36,1-1 1,0 0-1,-1 1 1,1-1-1,0 0 1,0 1-1,0-1 1,0 1-1,-1-1 1,1 1-1,0-1 0,0 1 1,0 0-1,0 0 1,0-1-1,0 1 1,0 0-1,0 0 1,0 0-1,0 0 1,0 0-1,0 0 1,0 0-1,0 0 1,0 1-1,0-1 0,0 0 1,0 0-1,0 1 1,0-1-1,0 1 1,-1-1-1,1 1 1,0-1-1,0 1 1,0 0-1,-1-1 1,1 1-1,0 0 0,-1-1 1,1 1-1,0 0 1,-1 0-1,1 0 1,-1 0-1,1 0 1,-1-1-1,1 3 1,16 27 169,-1 1 1,-2 1-1,-1 1 1,-1 0 0,-2 1-1,8 41 1,2 3 1014,-20-77-1117,-10-12-214,-26-29-4437,16 19-1787</inkml:trace>
  <inkml:trace contextRef="#ctx0" brushRef="#br0" timeOffset="388.83">56 251 12499,'0'0'7153,"60"0"-5280,-28 0-1217,26 0-656,-7 0-2401,-5-3-5616</inkml:trace>
  <inkml:trace contextRef="#ctx0" brushRef="#br0" timeOffset="825.32">608 310 12043,'0'0'12890,"7"-7"-12376,-3 4-463,5-7 76,0 1 0,0-2 0,11-16 0,-18 25-97,0-1 0,0 0 0,-1 0 0,1 0 0,-1 0 0,0 0 0,1-1 1,-1 1-1,-1 0 0,1-1 0,0 1 0,-1 0 0,0-1 0,0 1 0,0 0 0,0-1 0,0 1 0,-1-1 0,0 1 0,1 0 1,-1-1-1,-2-3 0,2 6-3,1 0 1,-1 0 0,1 0-1,-1 0 1,0 0-1,0 0 1,1 0 0,-1 0-1,0 0 1,0 0-1,0 1 1,0-1 0,0 0-1,0 1 1,0-1 0,0 1-1,-1-1 1,1 1-1,0-1 1,0 1 0,0 0-1,-1-1 1,1 1-1,0 0 1,0 0 0,0 0-1,-1 0 1,1 0-1,0 0 1,0 1 0,-1-1-1,1 0 1,0 0 0,0 1-1,0-1 1,0 1-1,-1-1 1,1 1 0,0 0-1,-2 1 1,0 0-18,0 0 1,0 1 0,0 0-1,0-1 1,0 1-1,0 0 1,1 0-1,-1 1 1,1-1-1,0 0 1,-3 6 0,2 0 23,1-1 0,-1 1 1,1 0-1,1-1 1,0 1-1,0 0 1,1 0-1,0 0 0,0 0 1,1 0-1,0 0 1,4 14-1,-4-19 19,0-1-1,1 0 0,-1 1 1,1-1-1,0 0 0,-1 0 1,1 0-1,0 0 1,1 0-1,-1-1 0,1 1 1,-1-1-1,1 1 1,0-1-1,0 0 0,0 0 1,0 0-1,0-1 0,0 1 1,0-1-1,1 1 1,-1-1-1,0 0 0,1 0 1,-1-1-1,1 1 0,0-1 1,-1 1-1,1-1 1,-1 0-1,1-1 0,-1 1 1,8-2-1,-6 1-28,-1 0 0,1-1 0,0 1 0,-1-1 0,1 0 0,-1 0 0,1-1 0,-1 1 0,0-1 0,0 0 0,0 0 0,0 0 0,-1 0 0,1-1 0,-1 0-1,0 0 1,0 0 0,0 0 0,-1 0 0,1 0 0,-1-1 0,0 1 0,0-1 0,-1 1 0,1-1 0,0-9 0,2-4-18,-2 0 1,0 0-1,-2 0 1,0-1-1,-4-31 1,4 49-17,0 1 0,0 0 0,0 0 0,0-1 0,0 1 0,0 0 0,0 0 0,0-1 0,0 1 0,0 0 0,0 0 0,0-1 0,0 1 1,0 0-1,0 0 0,1-1 0,-1 1 0,0 0 0,0 0 0,0-1 0,0 1 0,0 0 0,1 0 0,-1 0 0,0 0 0,0-1 0,0 1 0,1 0 0,-1 0 1,0 0-1,0 0 0,0 0 0,1-1 0,-1 1 0,0 0 0,0 0 0,1 0 0,-1 0 0,0 0 0,0 0 0,1 0 0,-1 0 0,0 0 0,0 0 1,1 0-1,-1 0 0,0 0 0,0 0 0,1 0 0,-1 0 0,0 1 0,0-1 0,1 0 0,-1 0 0,0 0 0,0 0 0,0 0 0,1 1 0,-1-1 0,0 0 1,17 10-201,-15-9 212,3 3-8,16 9 23,-1 1 0,0 1 0,-1 0 0,0 2-1,-2 0 1,21 26 0,-37-42 1,0 0-1,0 0 1,0 0-1,0 0 1,0 0-1,-1 0 1,1 0-1,0 0 0,-1 1 1,1-1-1,-1 0 1,1 0-1,-1 0 1,1 1-1,-1-1 1,0 0-1,0 1 1,0-1-1,0 0 1,0 1-1,0-1 1,0 0-1,0 0 1,0 1-1,0-1 1,-1 0-1,1 1 1,-1-1-1,1 0 1,-1 0-1,1 0 1,-1 0-1,0 1 1,0-1-1,1 0 1,-1 0-1,0 0 1,0 0-1,0-1 1,0 1-1,0 0 1,0 0-1,0-1 0,0 1 1,0 0-1,-1-1 1,1 1-1,0-1 1,0 1-1,-1-1 1,1 0-1,-2 1 1,-36-1-1310,36 0 689,0-1 1,0 1-1,0-1 0,1 0 1,-1 0-1,0-1 0,0 1 0,0 0 1,-3-4-1,-7-8-7107</inkml:trace>
  <inkml:trace contextRef="#ctx0" brushRef="#br0" timeOffset="1267.72">967 1 9058,'0'0'4369,"1"9"-2582,2 13-635,1 1 0,1-1 0,1 1 0,0-2 0,19 40 0,66 104 4177,-91-165-5313,0 0 1,0 0-1,0 0 0,0 0 0,-1 0 0,1 0 0,0 0 0,0 0 1,0 0-1,0 0 0,0 0 0,0 0 0,-1 0 0,1 0 1,0 0-1,0 0 0,0 0 0,0 0 0,0 0 0,-1 0 1,1 1-1,0-1 0,0 0 0,0 0 0,0 0 0,0 0 0,0 0 1,0 0-1,0 0 0,-1 0 0,1 0 0,0 1 0,0-1 1,0 0-1,0 0 0,0 0 0,0 0 0,0 0 0,0 0 1,0 1-1,0-1 0,0 0 0,0 0 0,0 0 0,0 0 0,0 0 1,0 0-1,0 1 0,0-1 0,0 0 0,0 0 0,0 0 1,0 0-1,0 0 0,0 1 0,0-1 0,0 0 0,0 0 1,0 0-1,0 0 0,1 0 0,-1 0 0,-20-8 1789,-20-16 684,37 22-2490,1 0 0,-1 0 0,1 0 1,0 0-1,-1 0 0,1 0 0,0-1 0,1 1 0,-1-1 0,0 0 1,1 1-1,-1-1 0,-1-5 0,3 6-8,0 1-1,0 0 1,1-1 0,-1 1-1,0 0 1,1-1 0,-1 1-1,1 0 1,-1-1 0,1 1-1,0 0 1,0 0 0,-1 0-1,1-1 1,0 1 0,0 0-1,0 0 1,0 0 0,0 1-1,0-1 1,0 0 0,1 0-1,-1 0 1,0 1 0,0-1-1,1 1 1,-1-1 0,0 1-1,1-1 1,-1 1 0,0 0-1,3 0 1,31-10-3578,69-8-1,-72 14-350,25-4-6050</inkml:trace>
  <inkml:trace contextRef="#ctx0" brushRef="#br0" timeOffset="1689.21">1736 229 11058,'0'0'16034,"8"0"-15096,131-7 1194,-118 5-5125</inkml:trace>
  <inkml:trace contextRef="#ctx0" brushRef="#br0" timeOffset="2093.12">1760 111 13339,'0'0'8244,"0"9"-6725,13 66 683,-6-37 271,5 74 0,-8-135-6271,-2 13-203,1-4-4919</inkml:trace>
  <inkml:trace contextRef="#ctx0" brushRef="#br0" timeOffset="2476.84">1671 13 10778,'0'0'4676,"-11"10"-2238,2-1-1892,0 0 1,0 0-1,1 1 0,0 0 1,0 1-1,1-1 0,1 2 1,0-1-1,0 1 0,1-1 1,-6 23-1,8-22-337,1 0-1,0 0 1,1 0-1,0 0 1,1 0 0,0 0-1,1 0 1,0 0 0,1 0-1,0-1 1,5 14 0,-4-17-133,1 0 1,0-1 0,0 0-1,1 0 1,0 0 0,0 0-1,0-1 1,1 0 0,0 0 0,0 0-1,0-1 1,1 0 0,0 0-1,0-1 1,0 0 0,15 7-1,-4-5 106,-1 1 0,1-2-1,0-1 1,1 0-1,-1-1 1,1-1-1,0 0 1,-1-2 0,23-1-1,-32 0-137,0 0-1,0 0 0,0 0 1,0-1-1,-1-1 0,1 1 1,0-1-1,-1-1 0,0 0 1,0 0-1,0 0 0,0-1 1,-1 0-1,0-1 0,0 0 1,0 0-1,0 0 0,-1-1 1,-1 0-1,10-14 0,-12 15-32,0-1 1,0 0-1,0 1 0,-1-1 0,-1 0 0,1-1 1,-1 1-1,0 0 0,-1 0 0,1-1 0,-1 1 1,-1 0-1,0-1 0,0 1 0,0 0 0,-1 0 1,0 0-1,0 0 0,-1 0 0,1 1 0,-2-1 0,1 1 1,-1-1-1,0 1 0,0 0 0,-1 0 0,-6-6 1,-4-4-128,-2 0 1,0 1-1,0 0 1,-2 2-1,1 0 1,-2 1-1,-28-13 0,38 20-60,0 0-1,-1 1 0,1 0 0,-1 1 0,0 1 1,0-1-1,0 2 0,-15-1 0,20 2-310,-1 0 0,1 1 1,-1 0-1,1 0 0,-1 1 0,1 0 0,0 0 0,-1 1 0,1-1 0,1 1 0,-1 1 0,0-1 0,1 1 0,-1 0 0,-5 5 0,-12 16-6058</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6:02.463"/>
    </inkml:context>
    <inkml:brush xml:id="br0">
      <inkml:brushProperty name="width" value="0.05" units="cm"/>
      <inkml:brushProperty name="height" value="0.05" units="cm"/>
    </inkml:brush>
  </inkml:definitions>
  <inkml:trace contextRef="#ctx0" brushRef="#br0">242 2 9218,'0'0'15030,"-10"-1"-13599,3 1-1223,1 0 0,-1 0-1,0 0 1,1 1 0,-1 0 0,1 0 0,-1 0 0,1 1 0,-1 0 0,1 1-1,0-1 1,0 1 0,0 0 0,0 1 0,-7 5 0,4-1-25,0 1 0,1 0 0,0 0 0,0 1 1,1 0-1,0 0 0,1 0 0,0 1 0,1 0 0,0 1 0,1-1 1,0 1-1,0 0 0,2 0 0,-3 14 0,4-10-153,0-1 0,1 1 0,1-1 1,0 1-1,1-1 0,0 0 0,2 1 0,0-1 0,0-1 0,1 1 0,12 22 0,13 18 22,-11-21 76,28 69 0,-43-91-113,0-1 0,-1 0 0,-1 1 0,0-1-1,0 1 1,-1 0 0,-1 0 0,0 0-1,-1-1 1,-3 22 0,1-25-15,0 0 0,0-1 0,0 1 0,-1-1 0,0 0 0,-1 0 0,0 0 0,0-1 0,0 1 0,-1-1 0,0-1 0,-8 7 0,1-1 0,0-1 0,-1 0 0,-1-1 0,-29 13 0,44-22 0,0 0 0,0 0 0,0 0 0,0-1 0,1 1 0,-1 0 0,0 0 0,0-1 0,0 1 0,0 0 0,0 0 0,0-1 0,0 1 0,0 0 0,0 0 0,0-1 0,0 1 0,0 0 0,0-1 0,0 1 0,0 0 0,0 0 0,0-1 0,0 1 0,0 0 0,0 0 0,0-1 0,0 1 0,0 0 0,-1 0 0,1-1 0,0 1 0,0 0 0,0 0 0,0 0 0,-1-1 0,1 1 0,0 0 0,0 0 0,-1 0 0,1 0 0,0-1 0,0 1 0,-1 0 0,1 0 0,0 0 0,0 0 0,-1 0 0,1 0 0,0 0 0,0 0 0,-1 0 0,1 0 0,0 0 0,0 0 0,-1 0 0,1 0 0,0 0 0,-1 0 0,1 0 0,0 0 0,0 0 0,-1 0 0,15-20 0,-10 17 0,-1 1 0,1 0 0,0 0 0,-1 0 0,1 0 0,0 1 0,0-1 0,1 1 0,-1 0 0,0 0 0,0 0 0,0 1 0,1 0 0,-1 0 0,0 0 0,0 0 0,1 0 0,-1 1 0,0 0 0,0 0 0,0 0 0,0 0 0,0 1 0,0 0 0,0 0 0,0 0 0,0 0 0,-1 0 0,1 1 0,5 5 0,-3-3 0,0 1 0,0 1 0,0-1 0,-1 1 0,0 0 0,0 0 0,-1 1 0,0 0 0,0-1 0,-1 1 0,0 0 0,0 1 0,-1-1 0,2 12 0,-3 6 0,-1 0 0,-1 0 0,-2-1 0,0 1 0,-2-1 0,-1 0 0,-1 0 0,-10 26 0,2-7 0,-9 53 0,21-77 0,1 1 0,0-1 0,2 0 0,0 1 0,2-1 0,0 0 0,1 1 0,1-1 0,1-1 0,12 35 0,-16-53 0,0 0 0,0 1 0,0-1 0,1 0 0,-1 0 0,0 0 0,0 0 0,1 0 0,-1 0 0,1 0 0,-1 0 0,1 0 0,-1-1 0,1 1 0,-1-1 0,1 1 0,-1-1 0,1 1 0,0-1 0,-1 0 0,1 0 0,0 0 0,-1 0 0,1 0 0,0 0 0,-1-1 0,1 1 0,0 0 0,2-2 0,52-16 0,-51 16 0,32-13-2041,0 0-6950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06.054"/>
    </inkml:context>
    <inkml:brush xml:id="br0">
      <inkml:brushProperty name="width" value="0.05" units="cm"/>
      <inkml:brushProperty name="height" value="0.05" units="cm"/>
    </inkml:brush>
  </inkml:definitions>
  <inkml:trace contextRef="#ctx0" brushRef="#br0">14 238 7298,'0'0'14149,"6"5"-12728,-6-3-1341,1-1 1,0 0-1,0 0 1,1 0 0,-1 0-1,0 0 1,0-1 0,0 1-1,1 0 1,-1-1 0,0 1-1,0 0 1,1-1-1,-1 0 1,1 1 0,-1-1-1,0 0 1,1 0 0,-1 1-1,1-1 1,-1 0 0,1 0-1,-1-1 1,1 1 0,-1 0-1,0 0 1,1-1-1,-1 1 1,2-2 0,0 0 14,-1 0-1,1 0 1,-1 0 0,0 0 0,0-1 0,0 1 0,0-1-1,0 0 1,0 0 0,-1 1 0,1-1 0,-1 0 0,0 0 0,0 0-1,0 0 1,1-7 0,-2 8-63,1 0 0,-1 0 0,0 0 1,0-1-1,0 1 0,0 0 0,0 0 0,0 0 0,0 0 0,-1-1 1,1 1-1,-1 0 0,1 0 0,-1 0 0,0 0 0,0 0 0,0 0 0,0 0 1,0 1-1,0-1 0,-1 0 0,1 0 0,-1 1 0,1-1 0,-1 1 0,-3-3 1,4 3-13,-1 1 0,1-1 0,-1 0 0,1 1 0,-1 0 0,0-1 0,1 1 0,-1 0 0,0 0 1,1 0-1,-1 0 0,1 0 0,-1 0 0,0 0 0,1 1 0,-1-1 0,1 0 0,-1 1 0,1 0 1,-1-1-1,1 1 0,-1 0 0,1 0 0,-1-1 0,1 1 0,0 0 0,0 0 0,-1 1 0,1-1 0,0 0 1,0 0-1,0 1 0,0-1 0,1 0 0,-1 1 0,-1 1 0,-1 3 28,0 0 1,1 1-1,0-1 0,0 1 0,0 0 0,1-1 1,0 1-1,0 0 0,0 0 0,1 0 1,0 0-1,1 0 0,-1 0 0,1-1 0,1 1 1,-1 0-1,1 0 0,1-1 0,3 9 1,-5-11-10,1 1 0,0-1 0,1 0 1,-1 1-1,1-1 0,0-1 0,0 1 1,0 0-1,0-1 0,1 1 0,-1-1 1,1 0-1,0 0 0,0 0 1,0-1-1,0 0 0,0 1 0,1-1 1,-1-1-1,1 1 0,-1-1 0,1 0 1,0 0-1,0 0 0,-1 0 0,1-1 1,0 0-1,6 0 0,-8-1-6,1 0 0,-1-1-1,1 1 1,-1-1 0,0 0 0,0 1-1,0-1 1,0-1 0,0 1-1,0 0 1,-1-1 0,1 1 0,-1-1-1,0 0 1,0 0 0,0 0-1,0 0 1,0 0 0,0 0 0,-1-1-1,0 1 1,1 0 0,-1-1 0,0-5-1,4-8-57,-2 0 1,0 0-1,1-29 0,-5 17-167,0 22 98,1 1 0,-1-1 1,2 0-1,-1 0 0,3-12 0,-3 19 84,0 0 0,1-1 0,-1 1 0,0 0 0,1-1 0,-1 1 0,0 0 0,1 0 0,-1-1 0,0 1 1,1 0-1,-1 0 0,1 0 0,-1-1 0,0 1 0,1 0 0,-1 0 0,1 0 0,-1 0 0,1 0 0,-1 0 0,0 0 0,1 0 0,-1 0 0,1 0 0,-1 0 0,1 0 0,-1 0 0,0 0 0,1 1 0,-1-1 0,1 0 0,-1 0 0,0 0 0,1 1 0,15 7-72,-4 1 104,-1 0 0,0 1 1,0 1-1,-1-1 0,0 2 1,-1-1-1,0 1 0,-1 1 1,0-1-1,8 22 0,-15-33 5,-1 0 0,1 0 1,-1 1-1,0-1 0,0 0 0,0 0 0,0 1 0,0-1 0,0 0 0,0 0 0,0 1 1,0-1-1,-1 0 0,1 0 0,0 1 0,-1-1 0,1 0 0,-1 0 0,0 0 0,1 0 1,-1 0-1,0 1 0,0-1 0,1 0 0,-1-1 0,0 1 0,0 0 0,0 0 0,0 0 1,0-1-1,0 1 0,0 0 0,-1-1 0,1 1 0,0-1 0,0 1 0,0-1 1,-1 0-1,1 1 0,-2-1 0,-4 1-34,0 0 0,0 0 0,0-1 1,0 0-1,0-1 0,-7 0 0,13 0-93,0 1-1,0 0 1,0 0-1,0-1 0,0 1 1,0 0-1,0-1 0,0 1 1,0-1-1,1 1 1,-1-1-1,0 0 0,0 1 1,1-1-1,-1 0 1,0 1-1,1-1 0,-1 0 1,0 0-1,1 0 1,-1 1-1,1-1 0,0 0 1,-1 0-1,1 0 1,0 0-1,-1 0 0,1 0 1,0-2-1,-1-19-5676,1 18 4007,0-18-7908</inkml:trace>
  <inkml:trace contextRef="#ctx0" brushRef="#br0" timeOffset="423.96">355 0 12755,'0'0'3901,"4"10"-1772,8 14-904,2 0 0,0-1 0,29 35 0,-21-28-980,-20-28-184,33 53 621,-33-52-511,0 1 0,0-1 0,-1 1 0,0 0 0,0 0 0,0 0 0,0 0 0,0 0 0,-1 0 0,0 0 0,0 0 0,0 0 0,-1 8 0,0-11-72,1 0 0,-1 0 0,0 0 0,0 0 0,1-1 0,-1 1-1,0 0 1,0 0 0,0-1 0,0 1 0,0 0 0,0-1 0,-1 1 0,1-1 0,0 1 0,0-1-1,0 1 1,0-1 0,-1 0 0,1 0 0,0 0 0,0 0 0,0 0 0,-1 0 0,1 0 0,0 0 0,0 0-1,0 0 1,-1-1 0,0 1 0,-1-1 121,0 1-1,0-1 1,0 1-1,0-1 1,1 0-1,-1 0 1,0 0-1,0-1 1,1 1-1,-1 0 1,-3-4-1,4 3-235,0 0 0,0 0 0,1 0 0,-1-1 0,1 1 1,0 0-1,-1-1 0,1 1 0,0-1 0,0 1 0,1-1 0,-1 1 0,0-1 0,1 0 0,0 1 0,0-1 0,-1 0 1,2 1-1,-1-1 0,0 0 0,1-3 0,1 3-52,-1 0 0,1 0-1,-1 0 1,1 0 0,0 0 0,1 0 0,-1 0 0,0 1 0,1-1 0,-1 1 0,1 0-1,0 0 1,0 0 0,3-2 0,7-2-487,-1 0 0,1 0-1,0 2 1,0 0 0,1 0 0,23-3 0,8 3-6024,-5 3-3613</inkml:trace>
  <inkml:trace contextRef="#ctx0" brushRef="#br0" timeOffset="851.92">1026 249 3633,'0'0'26773,"36"-3"-26604,-8-2-169,2 1-48,-1 0-1033,-4 1-895,-7 1-2273,-8 0-3353</inkml:trace>
  <inkml:trace contextRef="#ctx0" brushRef="#br0" timeOffset="1307.07">1042 81 12483,'0'0'2131,"-10"-1"-428,0 0-1543,0 1 707,-1-1 0,1 1 0,0 1 0,-16 2 0,23-2-666,-1 0 0,1 0 0,-1 0 1,1 0-1,-1 1 0,1 0 0,0-1 0,-1 1 1,1 0-1,0 1 0,1-1 0,-1 1 0,0-1 1,1 1-1,-1 0 0,1 0 0,0 0 0,-3 4 1,1 2-66,0 0 1,1 0 0,0 0-1,0 0 1,1 1 0,0 0-1,0-1 1,2 1 0,-1 0-1,1 0 1,0-1 0,1 1-1,0 0 1,1-1-1,0 1 1,0 0 0,1-1-1,0 0 1,1 0 0,0 0-1,0 0 1,1-1 0,0 1-1,0-1 1,1 0 0,0-1-1,1 1 1,0-1 0,0-1-1,0 1 1,1-1 0,0 0-1,0-1 1,1 0 0,-1 0-1,1-1 1,13 4 0,-7-4-11,0-1 1,0-1 0,0 0 0,0-1-1,0-1 1,1 0 0,-1-1-1,0-1 1,0 0 0,0-1 0,24-8-1,-33 9-93,0 0 0,0 0 0,-1-1 0,1 0 0,-1 0-1,1 0 1,-1-1 0,0 1 0,-1-1 0,1 0 0,-1-1 0,0 1 0,0-1-1,0 0 1,0 0 0,-1 0 0,0 0 0,0-1 0,0 1 0,-1-1 0,0 0 0,0 0-1,0 0 1,-1 0 0,0 0 0,0 0 0,0 0 0,-1 0 0,0 0 0,0-1-1,-2-6 1,0 4-17,0 0 0,0 1 1,-1-1-1,-1 1 0,0 0 0,0 0 0,0 0 0,-1 0 0,0 1 0,-1 0 0,1 0 0,-1 0 0,-1 1 0,1-1 1,-1 2-1,0-1 0,-15-8 0,12 7-91,-1 1 0,-1 0 1,1 1-1,-1 0 0,0 1 1,0 0-1,0 1 0,-1 0 1,1 1-1,-1 0 0,1 1 0,-15 0 1,24 2-102,0-1 1,1 0 0,-1 1 0,0-1-1,0 1 1,1 0 0,-1 0-1,0 0 1,1 0 0,0 1 0,-1-1-1,1 1 1,-1-1 0,1 1-1,-4 4 1,-12 22-7785,12-8-2328</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05.337"/>
    </inkml:context>
    <inkml:brush xml:id="br0">
      <inkml:brushProperty name="width" value="0.05" units="cm"/>
      <inkml:brushProperty name="height" value="0.05" units="cm"/>
    </inkml:brush>
  </inkml:definitions>
  <inkml:trace contextRef="#ctx0" brushRef="#br0">0 195 3577,'0'0'17326,"4"4"-15934,2 4-1068,0-1-1,-1 1 0,0 0 1,0 0-1,-1 0 0,0 1 1,-1 0-1,0-1 0,4 17 1,-1 8 1025,3 49 0,-7-61-568,-6-99 1522,11-127-5723,-6 192 3244,1 0 0,0 0 0,1 0 0,0 0-1,1 1 1,9-19 0,-13 28 171,1 1-1,0-1 1,1 1-1,-1 0 1,0-1 0,1 1-1,-1 0 1,1 0 0,0 0-1,0 0 1,-1 0-1,1 1 1,0-1 0,1 1-1,-1-1 1,0 1 0,0 0-1,1-1 1,-1 1 0,1 1-1,-1-1 1,1 0-1,-1 0 1,1 1 0,-1 0-1,1-1 1,0 1 0,-1 0-1,1 0 1,-1 0-1,1 1 1,0-1 0,-1 1-1,1-1 1,-1 1 0,1 0-1,-1 0 1,0 0-1,1 0 1,2 2 0,-1 0 19,1 0 1,-1 0 0,0 1 0,0-1 0,0 1 0,-1 0-1,1 0 1,-1 0 0,0 0 0,0 1 0,0-1 0,-1 1-1,1 0 1,-1 0 0,-1 0 0,3 9 0,-3-11 37,0 1 1,0-1 0,-1 1 0,1 0-1,-1 0 1,0-1 0,0 1 0,0 0 0,-1-1-1,0 1 1,1 0 0,-1-1 0,0 1-1,-1-1 1,1 1 0,-1-1 0,1 1-1,-1-1 1,0 0 0,0 0 0,0 0-1,-1 0 1,1 0 0,-4 2 0,5-4-9,-2 2 35,0 0 1,0-1-1,0 1 0,-1-1 1,1 0-1,0 0 0,-1 0 1,1-1-1,-1 1 0,0-1 1,0 0-1,1 0 0,-1 0 1,0 0-1,-6 0 0,38-12-778,-17 9 622,1 1 0,0 0 0,0 1-1,0 0 1,0 1 0,0 0 0,0 1-1,-1 0 1,1 1 0,15 6 0,-20-7 41,0 1 0,0 0 0,0 0 0,0 1 0,-1-1 0,1 2 0,-1-1 0,-1 1 0,1 0 0,0 0 0,-1 0 0,0 1 0,0 0 0,-1 0 0,0 0 0,0 0 0,6 13 0,-9-17 75,-1 1 0,1-1 0,0 0-1,-1 1 1,0-1 0,1 1 0,-1-1 0,0 1 0,0-1 0,0 1 0,-1-1 0,1 0 0,0 1 0,-1-1 0,0 1-1,0-1 1,1 0 0,-1 0 0,-1 1 0,1-1 0,0 0 0,0 0 0,-1 0 0,1 0 0,-1 0 0,0-1-1,0 1 1,1 0 0,-1-1 0,0 1 0,0-1 0,0 0 0,-1 1 0,1-1 0,0 0 0,0 0 0,-1-1-1,-3 2 1,-11 3 366,-1 0 0,0-1 0,0-1-1,-20 1 1,20-3-271,-28 3 855,28-4-2289</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53.039"/>
    </inkml:context>
    <inkml:brush xml:id="br0">
      <inkml:brushProperty name="width" value="0.05" units="cm"/>
      <inkml:brushProperty name="height" value="0.05" units="cm"/>
    </inkml:brush>
  </inkml:definitions>
  <inkml:trace contextRef="#ctx0" brushRef="#br0">342 43 10442,'0'0'13256,"-10"-6"-11703,1 1-1239,0 0 0,-1 0 0,1 1 1,-1 0-1,0 1 0,0 0 0,0 1 1,0 0-1,0 0 0,-20 0 0,22 3-223,0-1 0,0 1 0,0 0 0,0 1-1,0 0 1,0 0 0,0 1 0,1 0-1,-1 1 1,1-1 0,0 1 0,0 1-1,0-1 1,0 1 0,1 0 0,0 1 0,0-1-1,0 1 1,1 1 0,0-1 0,0 1-1,1 0 1,0 0 0,0 0 0,-6 14-1,4-5-46,1 0 0,0 0 0,1 0 0,1 1 0,0 0 0,1-1 0,1 1 0,1 0 0,0 0 0,1 0 0,6 31 0,-5-41-25,-1 0 0,1 0 0,1 0 0,-1 0 1,1-1-1,1 1 0,-1-1 0,1 0 0,0 1 0,1-2 1,-1 1-1,1 0 0,0-1 0,1 0 0,-1 0 0,1-1 0,0 0 1,0 0-1,0 0 0,1 0 0,-1-1 0,1 0 0,0-1 1,0 1-1,0-1 0,0-1 0,0 1 0,0-1 0,0 0 1,1-1-1,9 0 0,5-1 43,1-1 0,0-1 0,0-1 0,-1 0 1,1-2-1,-1-1 0,-1-1 0,38-18 0,-41 14-4235,-13 8 1369</inkml:trace>
  <inkml:trace contextRef="#ctx0" brushRef="#br0" timeOffset="383.66">662 208 14051,'0'0'18716,"11"20"-18716,-10-19 0,-1 0 0,1-1 0,8 0-1408,1 0-4306</inkml:trace>
  <inkml:trace contextRef="#ctx0" brushRef="#br0" timeOffset="1169.99">1110 43 3081,'0'0'21144,"-3"14"-19890,-4 33-288,2 0 0,3 1 0,4 70 1,-2-114-925,0 0 1,1 0-1,0 0 1,0 0-1,0 0 1,0 0 0,0-1-1,1 1 1,-1 0-1,1-1 1,0 1-1,0-1 1,1 0-1,-1 0 1,1 0 0,-1 0-1,1 0 1,0 0-1,0-1 1,1 1-1,-1-1 1,0 0 0,1 0-1,-1 0 1,1 0-1,-1-1 1,1 1-1,0-1 1,0 0-1,5 0 1,-4 0 1,0-1 0,-1 0 1,1-1-1,0 1 0,-1-1 0,1 0 1,0 0-1,-1 0 0,1-1 0,-1 1 1,1-1-1,-1 0 0,0-1 0,0 1 1,0-1-1,0 0 0,-1 0 0,1 0 1,-1 0-1,1 0 0,-1-1 0,0 0 1,0 0-1,-1 0 0,3-4 0,1-5-12,-1 1-1,0-1 0,-1 0 0,-1 0 0,0-1 0,0 1 0,-2-1 0,1-17 0,-7-109-376,-2 93 139,3 37 35,2 33-28,4 1 223,1-1 0,1 1 0,1 0 0,11 29 0,7 38 161,-4 28 1072,-18-118-1524,-1-1 0,1 0 0,-1 1 1,1-1-1,0 0 0,-1 0 1,1 1-1,0-1 0,0 0 0,-1 0 1,1 0-1,0 0 0,-1 0 1,1 0-1,0 0 0,-1 0 0,1 0 1,0-1-1,-1 1 0,1 0 0,1-1 1</inkml:trace>
  <inkml:trace contextRef="#ctx0" brushRef="#br0" timeOffset="1625.1">1513 457 12411,'0'0'13416,"-3"-10"-12301,-4-16-580,2 0 0,-5-40 1,9 57-576,0 1 1,1 0 0,0-1 0,0 1-1,1-1 1,0 1 0,0-1 0,1 1-1,0 0 1,1 0 0,0 0 0,0 0-1,7-11 1,-10 18 28,1 0 0,0 0 0,0 1 0,0-1 0,0 0 0,-1 0 0,1 1 0,0-1 0,0 1 0,0-1 0,0 1 0,1-1 0,-1 1 0,0 0 0,0-1 0,0 1 0,0 0 0,0 0 1,0 0-1,1 0 0,-1 0 0,0 0 0,0 0 0,0 0 0,0 0 0,0 1 0,0-1 0,1 0 0,-1 1 0,0-1 0,0 1 0,0-1 0,0 1 0,0-1 0,0 1 0,-1 0 0,1 0 0,0-1 0,0 1 0,0 0 0,-1 0 0,1 0 0,1 2 0,33 47 88,-31-44-60,5 7 265,-1 1 1,0 0 0,-1 1-1,-1 0 1,0 0 0,-1 1 0,-1-1-1,0 1 1,2 20 0,-5-42 255,-2-14-5885,-3 8-1340</inkml:trace>
  <inkml:trace contextRef="#ctx0" brushRef="#br0" timeOffset="1989.82">1535 334 13315,'0'0'5329,"76"-9"-5329,-35 9-504,-6 0-2425,-6 3-3344</inkml:trace>
  <inkml:trace contextRef="#ctx0" brushRef="#br0" timeOffset="2424.5">1748 440 10626,'0'0'11177,"-4"-10"-9430,-6-18-1462,1-1-1,2 0 1,1 0-1,1-1 1,-2-43-1,8 72-294,-1 0 0,0 0 0,1 0 0,-1 0-1,0 0 1,1 0 0,-1 1 0,1-1 0,0 0-1,-1 0 1,1 0 0,0 1 0,-1-1-1,1 1 1,0-1 0,0 0 0,-1 1 0,1-1-1,0 1 1,0-1 0,0 1 0,0 0 0,0-1-1,0 1 1,0 0 0,0 0 0,0 0 0,0 0-1,0 0 1,0 0 0,1 0 0,41-1-82,-32 2 37,-3-1 43,0 1 1,-1 0-1,1 0 1,-1 0-1,0 1 1,0 1-1,9 2 1,-15-4 11,0-1 0,0 1 0,0-1 0,0 1 1,0-1-1,0 1 0,0 0 0,0 0 0,0-1 1,-1 1-1,1 0 0,0 0 0,0 0 0,-1 0 0,1 0 1,-1 0-1,1 0 0,0 0 0,-1 0 0,1 2 1,-1-1 5,-1-1 0,1 1 0,0-1 0,-1 1 1,1-1-1,-1 0 0,1 1 0,-1-1 0,0 0 1,1 1-1,-1-1 0,0 0 0,0 0 0,0 1 1,0-1-1,0 0 0,0 0 0,-1 0 0,1 0 1,0-1-1,-2 2 0,-45 31 870,52-30-885,1-1 1,0 0-1,0 0 0,0 0 0,0 0 0,9 1 1,-11-3 5,10 4 0,0 0-1,-1 1 1,1 1 0,14 8-1,-24-12 9,0-1 1,0 1-1,0 0 0,0 0 0,0 0 0,0 1 0,0-1 0,-1 1 0,1-1 1,-1 1-1,0 0 0,0 0 0,0 0 0,0 0 0,0 1 0,-1-1 0,1 0 0,-1 1 1,0-1-1,1 6 0,-2-7 91,-1-1 0,0 0 0,1 1 0,-1-1 0,0 0 0,0 0 0,0 0 1,0 1-1,0-1 0,0 0 0,0 0 0,0 0 0,-1-1 0,1 1 0,0 0 0,0 0 0,-1-1 0,1 1 0,-1-1 1,1 1-1,0-1 0,-1 1 0,1-1 0,-1 0 0,-1 0 0,-45 8 1678,42-7-1483,-19 0 60,-16 4-357,29-1-4196,0 2-3836</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52.274"/>
    </inkml:context>
    <inkml:brush xml:id="br0">
      <inkml:brushProperty name="width" value="0.05" units="cm"/>
      <inkml:brushProperty name="height" value="0.05" units="cm"/>
    </inkml:brush>
  </inkml:definitions>
  <inkml:trace contextRef="#ctx0" brushRef="#br0">0 43 11859,'2'0'20046,"15"0"-19487,94-21-335,-81 14-198,0 2 1,61-5-1,-98 17-1545,3 3-4290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42.798"/>
    </inkml:context>
    <inkml:brush xml:id="br0">
      <inkml:brushProperty name="width" value="0.05" units="cm"/>
      <inkml:brushProperty name="height" value="0.05" units="cm"/>
    </inkml:brush>
  </inkml:definitions>
  <inkml:trace contextRef="#ctx0" brushRef="#br0">1 14 8026,'0'0'18234,"12"-1"-17020,29-2-695,63-6 1822,-80 9-8504,-40 5-492</inkml:trace>
  <inkml:trace contextRef="#ctx0" brushRef="#br0" timeOffset="384.53">2 204 6809,'0'0'17116,"79"-20"-14931,-47 11-857,-1 1-344,-1 2-240,-4 2-264,-8 1-288,-6 2-144,-6 1-48,-3 0-720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5:41.546"/>
    </inkml:context>
    <inkml:brush xml:id="br0">
      <inkml:brushProperty name="width" value="0.05" units="cm"/>
      <inkml:brushProperty name="height" value="0.05" units="cm"/>
    </inkml:brush>
  </inkml:definitions>
  <inkml:trace contextRef="#ctx0" brushRef="#br0">287 77 12459,'0'0'10999,"-10"-10"-9694,-33-32-162,39 39-967,0 0 1,0 1 0,-1-1 0,1 1 0,0 0-1,-1 0 1,0 0 0,1 1 0,-1 0 0,0-1 0,0 2-1,0-1 1,0 1 0,0-1 0,0 1 0,-9 2-1,6-1-87,1 0 0,-1 1-1,1 0 1,0 0 0,-1 1-1,1 0 1,1 0-1,-13 7 1,13-4-66,0 0 0,0 1 1,0 0-1,1 0 0,0 0 0,0 0 1,1 1-1,0 0 0,0-1 0,0 2 0,1-1 1,1 0-1,0 1 0,0-1 0,0 1 1,1 0-1,0-1 0,1 1 0,0 0 0,0 0 1,3 13-1,-2-16-21,0 0 1,0 0-1,0 0 1,1-1-1,0 1 1,1 0-1,-1-1 1,1 0-1,0 1 1,0-1-1,0 0 1,1-1-1,0 1 1,4 4-1,-4-6 9,-1-1 0,1 1-1,0-1 1,0 0 0,0 0 0,1 0-1,-1 0 1,0-1 0,1 0-1,-1 0 1,1 0 0,-1 0 0,1-1-1,-1 1 1,1-1 0,-1 0 0,1-1-1,-1 1 1,1-1 0,6-2-1,-5 1 0,0 0 0,0-1 0,0 0 0,0 0 0,0 0 0,-1-1 0,1 0 0,-1 0 0,0 0 0,-1-1 0,1 1 0,-1-1 0,1 0 0,-1-1 0,-1 1 0,1-1 0,-1 1 0,0-1 0,0 0 0,-1-1 0,0 1 0,0 0 0,2-13 0,-1 5-6,0-1 0,-2 1 0,1 0 0,-2-1 0,0 1 0,0 0 0,-2-1 0,0 1-1,0 0 1,-5-14 0,7 95-145,60 443 2252,-56-535-4065,8-9-5443,0 11-992</inkml:trace>
  <inkml:trace contextRef="#ctx0" brushRef="#br0" timeOffset="636.61">486 523 11867,'0'0'14929,"-6"-11"-14126,-6-15-513,1 0-1,-9-33 1,16 45-316,0 1 0,1-1 0,1 0 0,0 1 0,1-1 0,1 0 1,2-27-1,-1 39 18,0 0 0,0 0 1,0 1-1,1-1 0,-1 0 1,1 0-1,-1 1 0,1-1 0,0 1 1,-1-1-1,1 1 0,0 0 1,0-1-1,0 1 0,0 0 1,0 0-1,0 1 0,0-1 0,0 0 1,0 1-1,1-1 0,-1 1 1,0 0-1,0 0 0,1 0 1,2 0-1,5-1-6,-1 1 0,1 0 0,0 1 0,17 2 0,-25-2 16,0-1 0,0 0 0,0 1-1,0-1 1,0 1 0,0-1 0,0 1 0,0 0-1,0 0 1,-1 0 0,1 0 0,0 0 0,-1 0-1,1 1 1,0-1 0,-1 1 0,0-1-1,1 1 1,-1-1 0,0 1 0,0 0 0,0 0-1,0-1 1,0 1 0,0 0 0,0 0 0,-1 0-1,1 0 1,-1 0 0,1 0 0,-1 0-1,0 0 1,0 0 0,0 0 0,0 0 0,0 0-1,0 0 1,0 0 0,-1 1 0,-1 2 0,0 1 62,0 0 0,-1-1 0,1 1 0,-2-1 0,1 0 0,0 0 0,-1 0 1,0 0-1,0-1 0,-1 1 0,1-1 0,-8 5 0,7-5 76,0-1-1,0 0 1,-1 0-1,1 0 1,-1 0-1,0-1 1,-9 3-1,40-27-312,-21 20 93,1-1 0,-1 1 0,1 1 0,0-1 0,0 1 0,0 0 0,-1 0 0,1 0 0,0 1 0,0-1 1,0 1-1,0 0 0,0 1 0,0-1 0,0 1 0,0 0 0,0 0 0,0 1 0,0 0 0,-1-1 0,1 1 0,7 5 0,-7-3 104,-1-1 1,0 1-1,0 0 1,0 0-1,-1 1 0,1-1 1,-1 1-1,0-1 1,0 1-1,-1 0 0,0 0 1,1 0-1,-2 0 0,1 1 1,0-1-1,-1 1 1,0-1-1,-1 1 0,1-1 1,-1 9-1,-1-13 65,1 0 0,-1 1 0,1-1 1,-1 0-1,0 0 0,0 1 0,1-1 0,-1 0 0,0 0 0,0 0 1,0 0-1,-1 0 0,1 0 0,0 0 0,0 0 0,0-1 0,-1 1 0,1 0 1,0-1-1,-1 1 0,1-1 0,0 0 0,-1 1 0,1-1 0,-1 0 0,1 0 1,-3 0-1,-51 5 1000,44-4-921,-44 1 74,32-2-2542</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4:14.799"/>
    </inkml:context>
    <inkml:brush xml:id="br0">
      <inkml:brushProperty name="width" value="0.05" units="cm"/>
      <inkml:brushProperty name="height" value="0.05" units="cm"/>
    </inkml:brush>
  </inkml:definitions>
  <inkml:trace contextRef="#ctx0" brushRef="#br0">0 19 11546,'0'0'11871,"6"12"-11122,51 113 739,-27-55-712,3-1-1,57 89 1,-85-152-492,-3-1-15,0 0 0,1-1 0,0 0-1,0 0 1,1 0 0,-1 0 0,1 0 0,-1-1-1,1 1 1,0-1 0,9 5 0,-7-45 1007,10-411-1276,-16 447-142,0 0 1,0 0-1,0 0 0,0 0 1,0 1-1,0-1 0,0 0 1,0 0-1,0 0 0,0 0 1,1 0-1,-1 0 0,0 1 1,0-1-1,1 0 0,-1 0 0,1 0 1,-1 1-1,1-1 0,-1 0 1,1 0-1,-1 1 0,1-1 1,0 0-1,-1 1 0,1-1 1,0 1-1,0-1 0,-1 1 1,1-1-1,0 1 0,0 0 1,1-1-1,0 1-509,1 0 0,0 0 1,-1 0-1,1 1 0,-1-1 0,1 1 0,-1 0 1,1 0-1,-1 0 0,0 0 0,3 1 0,6 4-5718</inkml:trace>
  <inkml:trace contextRef="#ctx0" brushRef="#br0" timeOffset="585.08">500 494 8786,'0'0'11882,"-8"20"-2250,5-28-9626,1 0 1,-1 1 0,1-1-1,1 0 1,0 0 0,0 0-1,0 0 1,1 0 0,0-1-1,2-10 1,-1-5-292,-1 11 132,0 0 0,1 1 1,1-1-1,0 1 0,4-13 1,-6 23 143,0 0-1,1 1 1,-1-1 0,1 0 0,0 0 0,-1 1 0,1-1 0,0 0-1,0 1 1,0-1 0,0 1 0,1-1 0,-1 1 0,0 0 0,1-1-1,-1 1 1,0 0 0,1 0 0,0 0 0,-1 0 0,1 0 0,-1 0 0,1 1-1,0-1 1,0 0 0,0 1 0,-1 0 0,1-1 0,0 1 0,0 0-1,0 0 1,0 0 0,-1 0 0,1 0 0,0 0 0,0 1 0,0-1 0,0 0-1,-1 1 1,1 0 0,0-1 0,0 1 0,-1 0 0,1 0 0,1 1-1,2 1-13,-1-1 0,0 1 0,1 1 0,-1-1 0,-1 1 0,1-1 0,0 1 0,-1 0 0,0 1-1,0-1 1,0 0 0,0 1 0,3 9 0,2 6 72,-1 0 1,5 26-1,4 12 701,-27-84-6232,0 11-2191</inkml:trace>
  <inkml:trace contextRef="#ctx0" brushRef="#br0" timeOffset="953.22">544 395 5129,'0'0'13459,"66"-14"-12747,-13-5-712,-8 2-2376,-2-1-4418</inkml:trace>
  <inkml:trace contextRef="#ctx0" brushRef="#br0" timeOffset="954.22">895 272 11042,'0'0'8666,"64"-8"-8442,-34 3-224,16-5-1552,-3 1-2801,-9-1-2817</inkml:trace>
  <inkml:trace contextRef="#ctx0" brushRef="#br0" timeOffset="1374.04">1083 12 12579,'0'0'4241,"3"9"-2846,104 292 5629,-104-292-6582,-1-4-114,0 0 0,-1 0 0,2 0 0,-1 0 0,1-1 0,-1 1 0,1-1 0,0 0 0,1 0 0,-1 0 0,1 0 0,6 5 0,-8-11-116,-1 0 0,1-1 0,-1 1 0,0-1 0,0 1 0,0-1 0,0 1 1,0-1-1,-1 0 0,1 1 0,-1-1 0,0-3 0,1 3-147,20-205-62,-14 115-30,-7 91-82,0 1-1,0 0 1,0 0 0,0-1 0,1 1-1,-1 0 1,0 0 0,1-1 0,-1 1-1,1 0 1,-1 0 0,1 0-1,-1 0 1,1-1 0,0 1 0,0 0-1,0 0 1,-1 1 0,1-1-1,0 0 1,0 0 0,0 0 0,2-1-1,-2 2-312,1 0 0,-1 0 0,0 0 0,0 0 0,0 0 0,1 0 0,-1 0 0,0 0 0,0 0 0,0 0-1,1 1 1,-1-1 0,0 0 0,0 1 0,0-1 0,0 1 0,0 0 0,0-1 0,0 1 0,0 0 0,0-1-1,0 1 1,0 0 0,1 1 0,8 9-6959</inkml:trace>
  <inkml:trace contextRef="#ctx0" brushRef="#br0" timeOffset="1937.95">1412 468 11987,'0'-6'17082,"-2"-23"-16346,0 12-584,-1-7-400,1-1 0,1-24 0,1 44 121,0 1 1,0-1 0,1 0 0,0 0 0,0 0-1,0 1 1,0-1 0,1 0 0,0 1 0,0-1-1,0 1 1,0 0 0,1 0 0,-1 0 0,1 0-1,6-6 1,-7 8 114,-1 1 0,1 0 0,-1 0 0,1 0-1,0 0 1,-1 0 0,1 0 0,0 0 0,0 0 0,0 1 0,0-1 0,0 1-1,0 0 1,0-1 0,0 1 0,0 0 0,0 0 0,0 0 0,0 0 0,0 0-1,-1 1 1,1-1 0,0 1 0,0-1 0,0 1 0,0 0 0,0-1 0,0 1-1,-1 0 1,1 0 0,0 1 0,-1-1 0,1 0 0,-1 0 0,1 1 0,-1-1-1,0 1 1,2 1 0,-1 0 10,0 0 0,0 0 0,0 0 0,-1 0 0,1 1 0,-1-1 0,0 0 0,1 1-1,-2-1 1,1 1 0,0-1 0,-1 1 0,1-1 0,-1 1 0,0-1 0,0 1 0,-1-1 0,1 1 0,-1-1-1,0 1 1,-1 3 0,-1-1 99,0-1 0,-1 1 0,1-1 0,-1 0 0,0-1-1,-1 1 1,1-1 0,-6 4 0,9-6-46,7-4-271,0 0 0,0 0-1,0 1 1,0 0 0,0 0-1,0 1 1,1 0 0,8 0 0,-10 0 19,3 1 151,0 0-1,0 0 1,0 1 0,0 0 0,-1 0-1,1 1 1,0 0 0,-1 0-1,9 5 1,-14-7 83,0 0 0,0 0 0,0 0 0,0 1 0,0-1 1,-1 0-1,1 1 0,0 0 0,-1-1 0,1 1 0,-1 0 0,1-1 0,-1 1 0,0 0 1,0 0-1,0 0 0,0 0 0,0 1 0,0-1 0,0 0 0,-1 0 0,1 0 0,-1 1 0,0-1 1,0 0-1,0 0 0,0 1 0,0-1 0,0 0 0,0 1 0,-1-1 0,1 0 0,-1 0 0,0 0 1,1 1-1,-1-1 0,-2 3 0,-1-1 125,0 0 0,0 0 1,-1 0-1,1 0 0,-1-1 1,0 1-1,0-1 0,0-1 1,0 1-1,-1-1 0,1 0 0,-1 0 1,-8 2-1,9-3-300,1 0 0,-1-1 0,0 1 0,0-1 0,1 0 0,-1 0 0,-9-1 0,12 1-216,0-1 1,1 1 0,-1-1-1,0 1 1,1-1-1,-1 0 1,1 1 0,-1-1-1,1 0 1,0 0-1,-1 0 1,1 0 0,0 0-1,-1-1 1,1 1-1,0 0 1,0 0 0,0-1-1,0 1 1,0-1-1,0-1 1,-3-12-7757</inkml:trace>
  <inkml:trace contextRef="#ctx0" brushRef="#br0" timeOffset="2516.68">1856 62 12883,'0'0'10605,"10"10"-9164,-2-1-1290,0-2 0,0 1-1,1-1 1,1-1 0,-1 1 0,1-2-1,0 1 1,0-1 0,21 7-1,0-4-100,52 18 323,-76-24-286,-1 1 1,0 0 0,0 0 0,-1 0 0,1 1-1,0 0 1,-1 0 0,0 0 0,9 10 0,-13-13-28,0 1 0,-1-1 0,1 1 0,0 0 0,-1-1 1,1 1-1,-1 0 0,1 0 0,-1-1 0,0 1 1,0 0-1,0 0 0,0-1 0,0 1 0,0 0 0,0 0 1,-1 0-1,1-1 0,0 1 0,-1 0 0,0-1 0,1 1 1,-1 0-1,0-1 0,0 1 0,0-1 0,0 1 1,0-1-1,0 0 0,0 1 0,-1-1 0,1 0 0,0 0 1,-2 1-1,-8 7 193,1 0 0,-1-1 0,-17 9 0,19-12-143,-7 5 42,4-3-40,0 0 0,1 1 0,0 0 0,-14 13 0,26-21-199,-1 0 0,0 0-1,1 0 1,-1 0-1,0 0 1,1 0 0,-1 0-1,0 0 1,1 0-1,-1 0 1,0 0 0,1 0-1,-1 0 1,0 0-1,1 0 1,-1 1 0,0-1-1,1 0 1,-1 0-1,0 0 1,1 0 0,-1 1-1,0-1 1,0 0-1,1 0 1,-1 1-1,0-1 1,0 0 0,0 0-1,0 1 1,1-1-1,-1 0 1,0 1 0,0-1-1,0 0 1,0 1-1,0-1 1,0 0 0,0 1-1,0-1 1,1 0-1,-1 1 1,-1-1 0,1 0-1,0 1 1,0-1-1,0 0 1,0 1 0,0-1-1,0 0 1,0 1-1,0-1 1,0 0 0,-1 1-1,1-1 1,0 0-1,0 0 1,-1 1 0,31-9-7869,-6-5-2391</inkml:trace>
  <inkml:trace contextRef="#ctx0" brushRef="#br0" timeOffset="2972.67">2362 111 13363,'0'0'2475,"-3"8"-376,0 4-1220,0-1 0,1 1-1,0 0 1,0 0 0,2 23 0,0-31-662,0 0 0,1 1 1,-1-1-1,1 0 0,1 0 1,-1 0-1,0 0 0,1 0 1,0 0-1,0 0 0,0 0 1,0-1-1,1 1 1,-1-1-1,1 1 0,0-1 1,0 0-1,0 0 0,1 0 1,-1-1-1,1 1 0,6 3 1,3-1-29,0-1 0,0 0 1,1-1-1,-1 0 0,1-1 0,0 0 1,0-1-1,0-1 0,0 0 1,0-1-1,0-1 0,0 0 1,-1 0-1,1-2 0,-1 0 0,25-10 1,-35 13-171,-1-1 0,1 0 0,-1 1 0,0-1 0,0 0 0,1 0 0,-1 0 0,0-1 0,-1 1 0,1 0 0,0-1 0,-1 1 0,1-1 0,-1 1 0,0-1 0,0 0 0,0 0 0,0 0 0,0 1 0,-1-1 0,1 0 0,-1 0 0,0 0 0,0 0 0,0 0 0,0 0 0,0 0 0,-1 0 0,1 0 0,-1 0 0,0 1 0,0-1 0,0 0 0,0 0 0,0 1 0,-4-6 0,0-2 52,0 1-1,-1 0 1,-1 0 0,1 0 0,-1 1 0,-1 0-1,1 0 1,-16-11 0,16 15-193,1 0 0,-1 0 0,0 1 0,0 0 0,0 0 0,0 0 0,-1 1 0,-10-1 0,15 2 31,1 1 0,-1-1 0,0 1 0,0 0 0,0 0 0,1 0 0,-1 1 0,0-1 0,0 1 0,0-1 0,1 1 0,-1 0 0,1 0 0,-1 0 0,0 0 0,1 1 0,0-1 0,-1 1 0,1-1 0,0 1 0,0 0 0,0 0 0,0 0 0,0 0 0,0 0 0,-2 4 0,0 2-1270,1 1 0,0-1 0,0 1 0,0 0 0,2 0 0,-2 10 1,-1 14-6844</inkml:trace>
  <inkml:trace contextRef="#ctx0" brushRef="#br0" timeOffset="3649.97">537 849 12523,'0'0'11477,"7"13"-10921,233 424 4570,-235-451-4145,0-27 459,-1 6-776,8-31-664,3 1 0,2 0 0,35-83 0,-44 130-31,1 2-1,18-27 1,2-2-339,-26 65-8289,-1-5 2075</inkml:trace>
  <inkml:trace contextRef="#ctx0" brushRef="#br0" timeOffset="4092.96">1064 1302 464,'0'0'23292,"-3"-9"-21373,0 3-1773,1 0 1,0-1-1,0 1 1,0 0 0,1-1-1,0 1 1,0-1-1,1 0 1,0 1-1,0-1 1,0 1-1,1-1 1,0 0-1,0 1 1,1 0-1,3-11 1,8-16-13,-6 10-99,2 0 1,1 0-1,1 1 0,22-33 1,-33 55-39,0 0 0,0-1 1,0 1-1,1 0 1,-1 0-1,0-1 0,0 1 1,0 0-1,1 0 0,-1 0 1,0-1-1,1 1 1,-1 0-1,0 0 0,0 0 1,1 0-1,-1 0 0,0 0 1,1 0-1,-1-1 1,0 1-1,1 0 0,-1 0 1,0 0-1,1 0 0,-1 0 1,0 0-1,1 1 0,-1-1 1,0 0-1,1 0 1,-1 0-1,0 0 0,0 0 1,1 0-1,-1 1 0,12 12 45,5 26 186,-14-32-186,17 46 1116,21 91 0,-30-100-234,-14-59-1868,-8-20-5483,1 16-1561</inkml:trace>
  <inkml:trace contextRef="#ctx0" brushRef="#br0" timeOffset="4481">1055 1166 3873,'0'0'17444,"76"0"-16412,-39 0-1032,26-7-352,-12-2-3809,-5-2-4649</inkml:trace>
  <inkml:trace contextRef="#ctx0" brushRef="#br0" timeOffset="5127.12">1523 763 12099,'0'0'15655,"-15"3"-14477,55 19 661,253 89-265,-196-77-1352,-97-33-220,1-1-1,-1 0 1,0 1 0,1-1-1,-1 0 1,0 1 0,1-1-1,-1 0 1,0 1 0,1-1-1,-1 1 1,0-1 0,0 1-1,0-1 1,0 1-1,1-1 1,-1 1 0,0-1-1,0 1 1,0-1 0,0 1-1,0-1 1,0 1 0,0-1-1,0 0 1,0 1 0,0-1-1,-1 1 1,1-1 0,0 1-1,0-1 1,0 1 0,0-1-1,-1 1 1,1-1 0,0 0-1,-1 1 1,1-1 0,0 1-1,-1-1 1,-17 26 106,11-16-84,6-8-24,-14 25-39,-2 0 1,0-2-1,-2 0 0,0-1 1,-2 0-1,-34 29 0,72-69-7652,-5 3-1719</inkml:trace>
  <inkml:trace contextRef="#ctx0" brushRef="#br0" timeOffset="5698.98">2203 725 4305,'0'0'14731,"4"14"-12178,109 324 4503,-110-330-6922,-1-1 134,1 1 0,0 0 1,0-1-1,1 1 0,0-1 0,1 0 1,-1 0-1,1-1 0,11 12 0,-13-59 1038,14-174-1306,1-27 0,-18 241-63,0 1 1,0-1-1,0 1 0,0 0 1,0-1-1,0 1 0,0-1 1,0 1-1,1 0 0,-1-1 1,0 1-1,0 0 0,0-1 1,1 1-1,-1 0 0,0-1 1,0 1-1,1 0 0,-1 0 1,0-1-1,1 1 0,-1 0 1,0 0-1,1-1 0,-1 1 1,0 0-1,1 0 0,-1 0 1,0 0-1,1 0 0,-1-1 1,1 1-1,-1 0 0,0 0 1,1 0-1,-1 0 0,1 0 1,-1 0-1,0 0 0,1 0 1,-1 1-1,1-1 0,-1 0 1,0 0-1,1 0 0,-1 0 1,0 0-1,1 1 0,-1-1 1,0 0-1,1 1 0,24 12-6816,-22-11 5210,14 8-7705</inkml:trace>
  <inkml:trace contextRef="#ctx0" brushRef="#br0" timeOffset="6698.25">2594 1069 10610,'0'0'9934,"0"8"-8205,5 21 7,13 45 0,8 35 2348,-34-158-1382,2 20-3026,2-1 0,1 1 0,2-50 0,2 75 241,0 1 1,0-1 0,0 1-1,0 0 1,1 0 0,-1 0-1,1 0 1,0 0 0,0 0 0,0 0-1,0 0 1,1 1 0,-1-1-1,1 1 1,-1-1 0,1 1-1,0 0 1,0 0 0,0 1-1,0-1 1,0 0 0,1 1 0,-1 0-1,0 0 1,1 0 0,-1 0-1,1 0 1,4 0 0,-2 0 75,-1 0-1,1 1 1,0-1 0,-1 1 0,1 0 0,0 1 0,-1-1 0,1 1 0,0 0-1,-1 0 1,1 1 0,-1 0 0,0 0 0,1 0 0,-1 1 0,0-1 0,5 5-1,-8-6 29,-1 0-1,0 0 0,1 0 1,-1 1-1,0-1 0,0 0 1,0 1-1,0-1 0,0 1 1,0-1-1,-1 1 0,1-1 1,0 1-1,-1 0 0,1-1 1,-1 1-1,0 0 0,1-1 1,-1 1-1,0 0 0,0 0 1,0-1-1,0 1 0,0 0 1,-1-1-1,1 1 0,-1 0 0,1-1 1,-1 1-1,1 0 0,-1-1 1,-1 4-1,-4 2 198,1 1 1,-1-1-1,0-1 0,-1 1 0,-9 7 0,-15 19 480,32-32-719,0-1 0,0 1 0,0 0 0,1-1 0,-1 1 0,0-1 0,1 1 0,-1-1-1,0 1 1,1-1 0,-1 0 0,0 0 0,1 0 0,-1 0 0,1 0 0,-1 0 0,0 0 0,3-1-1,-2 1-1,19 0 6,0-1 1,0 2 1,29 3 0,-45-4 14,-1 1 1,0 0-1,0 0 0,0 0 0,1 1 0,-1-1 0,0 1 0,-1 0 0,1 0 1,0 0-1,0 1 0,-1-1 0,0 1 0,1 0 0,-1 0 0,0 0 0,5 6 1,-8-7 21,1 0 0,-1-1 1,0 1-1,1-1 0,-1 1 1,0-1-1,0 1 1,0 0-1,0-1 0,0 1 1,0-1-1,-1 1 0,1 0 1,0-1-1,-1 1 1,1-1-1,-1 1 0,0-1 1,1 1-1,-1-1 0,0 0 1,0 1-1,0-1 1,0 0-1,0 0 0,0 1 1,0-1-1,-1 0 0,1 0 1,0 0-1,-1-1 0,-1 2 1,-57 34 1007,42-26-891,-2 2-117,13-7-47,0 1-1,-1-2 1,0 1 0,0-1 0,-1 0 0,1-1 0,-1 0-1,-16 4 1,17-11-5930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8:33.92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1567 131 2801,'-5'5'26978,"5"-5"-26885,22 5 259,0-1 0,0-1 0,0-1 0,0-1 0,0-1 0,24-3 0,39 1-82,39 4-212,-67-3-32,-1 2-1,1 3 1,103 20 0,-141-18-26,-18-5 0,0-1 0,0 1 0,0-1 0,0 1 0,0-1 0,-1 0 0,1 0 0,0 1 0,0-1 0,0 0 0,0 0 0,0 0 0,0 0 0,0 0 0,0 0 0,0 0 0,0 0 0,0-1 0,1 1 0,-1-2 0,0 0 0,0 0 0,0 0 0,-1 0 0,1 0 0,-1 0 0,0 0 0,1-1 0,-1 1 0,0 0 0,0 0 0,-1-4 0,6-29-37,-1 0-28,-4 35 65,0 0-1,0 0 0,1-1 1,-1 1-1,0 0 0,0 0 1,0-1-1,0 1 0,0 0 1,0-1-1,0 1 1,0 0-1,0-1 0,0 1 1,0 0-1,0-1 0,0 1 1,0 0-1,0-1 0,0 1 1,0 0-1,0 0 0,0-1 1,-1 1-1,1 0 0,0-1 1,0 1-1,0 0 1,0 0-1,-1-1 0,1 1 1,0 0-1,0 0 0,-1 0 1,1-1-1,0 1 0,0 0 1,-1 0-1,1 0 0,0 0 1,0 0-1,-1-1 0,1 1 1,0 0-1,-1 0 0,1 0 1,0 0-1,-1 0 1,1 0-1,0 0 0,-1 0 1,1 0-1,-15 4 15,0 0 1,0-2-1,0 0 1,0 0-1,-1-2 0,1 1 1,-24-4-1,-5 1 7,-35 3-21,-15 0 0,-120-14 0,107-10-23,74 14-9,-60-8 0,90 18 10,0-1 0,0 1-1,0-1 1,0 1 0,0 0 0,0 0-1,0 1 1,0-1 0,0 1-1,1-1 1,-1 1 0,1 0-1,-1 0 1,1 0 0,-2 2 0,1-1 25,0 0 1,0-1 0,0 1 0,0-1-1,-1 0 1,1 0 0,-1 0 0,1-1-1,-1 1 1,1-1 0,-1 0 0,0 0-1,-6 1 1,-31-2 24,-42 1 2,1-4 1,-90-14 0,122 4 24,40 10-58,0 0 1,0 0-1,0 1 0,0 0 1,-17 0-1,-87 9-75,84-3 87,1-2 0,-1-1 0,0-1 1,-48-7-1,42 3-9,-1 1 1,-65 3-1,66 1 4,0-1 0,1-1 0,-37-7 0,46 1 6,21 5-18,1 0 0,-1 1 0,0-1 0,0 1 0,0 0-1,1 1 1,-1-1 0,0 1 0,0 0 0,0 0 0,0 1 0,0-1-1,-7 2 1,7 3-4,0-1 0,1 1 0,-1 0-1,1 0 1,0 0 0,0 0 0,0 1-1,1-1 1,-5 11 0,-8 11-4,-8 6 9,15-23 3,1 0-1,0 1 1,0 0-1,2 0 1,-1 1 0,-4 13-1,11-25-12,-1 1 0,1 0-1,0 0 1,0-1 0,0 1 0,-1 0-1,1 0 1,0 0 0,0 0-1,0-1 1,0 1 0,0 0 0,1 0-1,-1 0 1,0 0 0,0-1 0,0 1-1,1 0 1,-1 0 0,0 0-1,1-1 1,-1 1 0,1 0 0,-1-1-1,1 1 1,0 1 0,24 5-130,46-13 257,-45 2-127,486-13 278,-484 15-237,424-15 211,-182 4 28,3 1 1,-160 10-264,120 4 0,-199 1 0,15 2 0,1-3 0,62-4 0,-87-1-280,27-2-2384,-45 5 1509,1 0-1,0 0 1,-1 1-1,1 0 1,9 3-1</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7:06.516"/>
    </inkml:context>
    <inkml:brush xml:id="br0">
      <inkml:brushProperty name="width" value="0.05" units="cm"/>
      <inkml:brushProperty name="height" value="0.05" units="cm"/>
    </inkml:brush>
  </inkml:definitions>
  <inkml:trace contextRef="#ctx0" brushRef="#br0">0 30 5329,'0'0'9315,"38"16"-1261,139-29-2951,-43 2-3863,-9 8-310,92-7-6,-195 7-785,0 0 1,0 1 0,0 2-1,0 0 1,1 2 0,-1 0-1,26 6 1,-41-5 360,-11-2-1721,-5-1-4785</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7:43.659"/>
    </inkml:context>
    <inkml:brush xml:id="br0">
      <inkml:brushProperty name="width" value="0.05" units="cm"/>
      <inkml:brushProperty name="height" value="0.05" units="cm"/>
    </inkml:brush>
  </inkml:definitions>
  <inkml:trace contextRef="#ctx0" brushRef="#br0">280 180 10722,'0'0'14093,"-10"-7"-12684,-32-21-323,38 26-975,0 1 1,0-1-1,1 1 1,-1 0 0,-1-1-1,1 2 1,0-1-1,0 1 1,0-1-1,0 1 1,0 0-1,0 0 1,-1 1-1,1-1 1,0 1-1,0 0 1,0 0-1,0 1 1,0-1 0,-6 4-1,1 0-57,0 0-1,0 1 0,1 0 1,-1 1-1,1 0 1,-7 8-1,7-6 26,1-1-1,0 1 0,1 1 1,0-1-1,1 1 0,0 0 0,0 0 1,1 0-1,0 1 0,1 0 1,0 0-1,1 0 0,0 0 1,1 0-1,0 0 0,1 0 0,1 19 1,0-23-30,0 1 0,0-1 1,1 1-1,0-1 0,1 0 1,-1 0-1,2 0 0,-1 0 0,0 0 1,1-1-1,1 1 0,-1-1 1,1 0-1,0-1 0,0 1 1,1-1-1,-1 0 0,1 0 1,0-1-1,1 1 0,-1-1 0,1-1 1,0 1-1,-1-1 0,2-1 1,9 4-1,0-2-49,1 0 0,-1-2 0,1 0 0,0 0 0,-1-2 0,1 0 0,0-1 0,0-1 0,23-6 0,-14 1 0,-1-1 0,1-2 0,-2-1 0,0 0 0,30-20 0,-53 30-39</inkml:trace>
  <inkml:trace contextRef="#ctx0" brushRef="#br0" timeOffset="1651.6">1124 305 2721,'0'0'11965,"-10"-5"-9623,-1 0-1685,1 1 1,-1-1 0,0 2-1,-1 0 1,-15-3-1,23 6-537,1-1-1,-1 1 0,0 0 0,1 0 0,-1 0 0,1 0 0,-1 1 0,1 0 0,-1 0 0,1-1 1,0 2-1,-1-1 0,1 0 0,0 1 0,0 0 0,0-1 0,0 1 0,0 0 0,0 1 0,0-1 1,1 0-1,-1 1 0,1 0 0,0-1 0,0 1 0,-3 4 0,2-1 28,0 0-1,0 1 1,0-1-1,1 1 1,0 0-1,0 0 1,0 0-1,1 0 1,0 0-1,1 0 1,-1 0-1,1 0 1,1 0 0,-1 0-1,3 10 1,-2-13-107,0 0 0,1 0 0,-1-1 0,1 1 0,0 0 0,0-1 0,0 1 0,0-1 0,1 1 0,-1-1 0,1 0 0,0 0 0,0 0 0,0-1 0,0 1 1,1-1-1,-1 0 0,1 1 0,-1-2 0,1 1 0,0 0 0,0-1 0,0 1 0,-1-1 0,1 0 0,0-1 0,6 2 0,-3-1-5,0-1 0,0 1 0,0-1 0,0 0 0,0-1 0,0 0 0,0 0 0,0 0 0,0-1 0,-1 0 0,1 0 0,11-6 0,-15 6-19,0-1-1,1 1 0,-1-1 1,0 0-1,0 0 1,-1 0-1,1 0 1,-1-1-1,0 1 1,1-1-1,-1 1 1,-1-1-1,1 0 1,-1 0-1,1 0 1,-1 0-1,0 0 1,0 0-1,-1 0 1,1 0-1,-1 0 1,0-8-1,-1 3 0,1 0 0,-1 1 0,-1-1 0,0 0 0,0 0 0,-1 1 0,0-1 0,0 1 1,-1 0-1,0 0 0,0 0 0,-1 0 0,-9-11 0,15 49-213,3-17 219,1 0-1,0 0 0,1 0 0,0-1 0,1 0 0,0 0 0,1 0 0,13 14 0,-18-22 68,1 0 0,-1-1 0,1 1 0,-1 0 0,1-1 0,0 0 0,1 0 0,-1 0 0,0-1 0,1 1 0,0-1 0,-1 0 0,1 0 0,0-1 0,0 1 0,0-1 0,0 0 0,0-1 0,0 1 0,0-1 0,1 0 0,-1 0 0,0 0 0,0-1 0,10-2 0,-11 1-45,0-1-1,-1 1 1,1-1-1,-1 0 1,1 0 0,-1 0-1,0 0 1,0 0-1,0-1 1,-1 0 0,1 1-1,-1-1 1,0 0-1,0 0 1,0 0 0,0 0-1,-1-1 1,0 1-1,1 0 1,-2-1 0,1 1-1,0-1 1,-1-6-1,1 3-44,-1 1 1,0 0-1,0-1 0,-1 1 0,0-1 0,0 1 0,0 0 0,-1-1 0,0 1 1,-1 0-1,1 0 0,-1 0 0,-7-9 0,19 67-551,0-31 551,0-1-1,2 1 1,0-2 0,23 29 0,-30-42 16,1 0 1,0 1-1,1-2 0,-1 1 1,1-1-1,0 0 0,0 0 1,8 4-1,-11-7 7,1 0-1,-1 0 0,1 0 1,-1 0-1,1 0 1,-1-1-1,1 1 0,-1-1 1,1 0-1,0 0 0,-1-1 1,1 1-1,-1-1 1,1 0-1,-1 0 0,1 0 1,4-2-1,-3 0-3,-1 0 0,1-1 0,-1 1 1,1-1-1,-1 0 0,0-1 0,0 1 0,-1-1 0,1 1 0,-1-1 0,0 0 0,-1 0 0,1-1 1,-1 1-1,0-1 0,0 1 0,-1-1 0,2-7 0,-1 4-40,0 1 0,-1-1 0,0 0-1,0 0 1,-1 0 0,0 0 0,-1 0 0,0 1-1,0-1 1,-1 0 0,-4-12 0,-3 7-24,8 25-57,7 26 44,-1-26 104,0-1 0,0 1 0,1-1 0,0 0-1,1 0 1,0-1 0,1 0 0,0 0 0,0 0 0,1-1 0,16 11 0,-22-16-28,1 0 0,0-1 0,0 0 0,1 0 0,-1 0 0,0 0 0,1-1 0,-1 1 0,1-1 0,-1-1 0,1 1 0,-1 0 0,1-1 0,0 0 0,-1 0 0,1-1 0,-1 1 0,1-1 0,0 0 0,-1 0 0,1 0 0,-1-1 0,0 1 0,1-1 0,-1 0 0,0-1 0,0 1 0,0-1 0,-1 0 0,1 0 0,-1 0 0,4-4 0,-2 2-16,0-1 0,-1 0 0,0 0 0,0 0 0,-1 0 0,0 0 0,0-1 0,0 0 0,-1 0 0,0 1 0,0-1 0,-1 0 0,0-1 0,1-13 0,-2 16 0,0 1 0,0-1 0,-1 0 0,1 0 0,-1 0 0,0 1 0,0-1 0,-1 0 0,1 1 0,-1-1 0,0 1 0,0 0 0,-1 0 0,1-1 0,-1 1 0,0 1 0,0-1 0,0 0 0,-1 1 0,1 0 0,-1-1 0,0 2 0,-4-4 0,7 5-1,0 0 0,-1 0 0,1 1 0,0-1 0,0 1 0,0-1 0,0 1 0,0 0-1,-1-1 1,1 1 0,0 0 0,0 0 0,-1 0 0,1 0 0,0 0 0,0 0 0,-1 0 0,1 0 0,0 0 0,0 0 0,0 1 0,-1-1 0,1 1 0,0-1 0,0 1-1,0-1 1,0 1 0,-1 1 0,0 0-4,0 0 0,0 0 0,1 1 0,-1-1-1,1 0 1,-1 1 0,1 0 0,0-1-1,0 1 1,0 0 0,1-1 0,-1 4 0,-1 7-15,0-1 0,1 1-1,1 0 1,2 19 0,4-4 17,1 0 0,1-1 1,2 0-1,0 0 0,2-1 0,23 38 0,27 63-66,-56-112 59,-1 1 0,0 0-1,-1 0 1,-1 0 0,-1 0 0,1 27 0,-2-41 17,-1 0-1,0-1 1,0 1 0,0 0-1,0 0 1,-1 0-1,1 0 1,0-1 0,-1 1-1,1 0 1,-1 0-1,0-1 1,1 1 0,-1 0-1,0-1 1,0 1-1,0-1 1,0 1 0,-1-1-1,1 0 1,0 1-1,0-1 1,-1 0 0,1 0-1,-1 0 1,-2 2-1,-2-1 20,0-1 0,0 0 0,0 0 0,0 0-1,-1 0 1,-10-1 0,17 0-26,-18 0-87,1 0-1,0-1 1,-1-1-1,1 0 1,-24-7 0,37 8 23,1 0 0,-1 0 1,0-1-1,1 1 1,-1-1-1,1 0 0,-1 0 1,1 0-1,0 0 1,0-1-1,0 1 1,0-1-1,0 0 0,1 0 1,-1 0-1,1 0 1,0 0-1,0-1 0,0 1 1,0-1-1,1 1 1,-1-1-1,1 1 0,0-1 1,0 0-1,0 0 1,0 0-1,1 1 1,0-1-1,0 0 0,0-5 1,7-31-4177,8-1-3651,4 3-4449</inkml:trace>
  <inkml:trace contextRef="#ctx0" brushRef="#br0" timeOffset="2891.64">1978 339 8890,'0'0'4127,"3"10"-2066,59 111 7226,-67-142-1458,2 11-7947,1-1 0,0 1 0,1-1 0,0 0 1,1 0-1,0 1 0,3-20 0,-2 29 88,-1-1 0,1 1 0,0 0 0,-1 0 0,1 0 0,0 0 0,0 0 1,0 0-1,0 0 0,0 0 0,0 0 0,0 1 0,0-1 0,0 0 0,0 1 0,1-1 1,-1 1-1,0-1 0,0 1 0,1-1 0,-1 1 0,0 0 0,0 0 0,1-1 0,-1 1 1,0 0-1,1 0 0,-1 1 0,0-1 0,1 0 0,-1 0 0,0 1 0,1-1 1,-1 0-1,0 1 0,0-1 0,0 1 0,1 0 0,1 1 0,3 1 22,0 0 0,0 0-1,0 1 1,0 0 0,-1 0-1,7 7 1,-7-6 36,0 0 0,0 1 0,0 0 0,-1 0 0,1 0 0,-2 1 0,1-1 0,-1 1 0,0 0 0,0 0 0,-1 0 0,0 0 0,3 15 540,-20-49 886,12 17-1510,0 0 1,1 0-1,0-1 1,0 1-1,1 0 1,1-1-1,0-15 1,0 22-24,1 0 1,0-1 0,-1 1 0,1 0 0,1 0 0,-1 0 0,0 0 0,1 0-1,4-6 1,-5 9 33,0-1 0,0 1 0,0-1 0,0 1 1,1 0-1,-1 0 0,0 0 0,1 0 0,-1 0 0,1 0 0,0 0 0,-1 0 0,1 1 0,0-1 0,-1 1 0,1-1 0,0 1 0,0-1 0,-1 1 0,1 0 0,0 0 0,0 0 0,2 0 0,-1 1 37,0 0 0,0-1 0,0 1 0,0 0-1,0 1 1,0-1 0,-1 1 0,1-1 0,0 1-1,-1 0 1,1 0 0,-1 0 0,4 4-1,31 37-71,-14-14 59,-17-23 35,0-1-1,0 1 0,1-1 1,-1 0-1,1-1 0,0 0 0,1 0 1,-1 0-1,1-1 0,-1 0 1,1-1-1,0 1 0,13 1 0,-18-4-5,0 0 0,0 0 0,0 0-1,0 0 1,-1 0 0,1-1-1,0 1 1,0-1 0,0 0 0,-1 0-1,1 0 1,0 0 0,-1 0 0,1-1-1,-1 1 1,5-4 0,-5 2-4,1 0 0,-1 0-1,0 0 1,0 0 0,0-1 0,0 1 0,0-1 0,-1 1 0,0-1 0,0 1 0,0-1 0,0 0 0,0 0 0,-1 1 0,1-1 0,-1-4-1,0 4 5,0-1 0,0 1-1,0-1 1,-1 1 0,1 0-1,-1-1 1,0 1-1,0 0 1,-1-1 0,1 1-1,-1 0 1,0 0 0,-3-5-1,3 7-8,1 1 1,-1-1-1,0 0 0,1 1 0,-1-1 1,0 1-1,0-1 0,0 1 0,0 0 1,0 0-1,-1 0 0,1 0 1,0 0-1,0 0 0,-1 1 0,1-1 1,0 1-1,-1-1 0,1 1 0,0 0 1,-1 0-1,1 0 0,-1 1 0,1-1 1,0 0-1,-5 2 0,4 0-1,0-1-1,0 1 0,1 0 1,-1 0-1,0 0 0,1 0 1,-1 0-1,1 1 0,0-1 1,0 1-1,0-1 1,0 1-1,0 0 0,1 0 1,-1 0-1,1 0 0,-1 0 1,1 0-1,0 0 0,1 0 1,-1 1-1,0-1 1,1 0-1,0 1 0,0 5 1,-1-2 28,1 0 0,0 1 0,0-1 0,0 0 0,1 1 0,0-1 0,1 0 1,0 0-1,0 0 0,6 13 0,-4-14-9,0-1 1,0 1 0,1-1-1,0 0 1,0-1-1,0 1 1,0-1 0,1 0-1,0 0 1,0-1-1,0 0 1,11 5 0,-15-7-6,1 0 1,0 0 0,0-1-1,0 1 1,-1 0-1,1-1 1,0 0 0,0 0-1,0 0 1,0 0 0,0 0-1,0 0 1,0-1 0,0 1-1,-1-1 1,1 0 0,0 0-1,0 0 1,-1 0 0,1-1-1,-1 1 1,1-1 0,-1 1-1,1-1 1,-1 0-1,0 0 1,0 0 0,0 0-1,0-1 1,0 1 0,2-4-1,1-5-19,0 0 0,0 0 1,-1 0-1,-1 0 0,0-1 0,2-12 0,-3 11-6,1 0-1,1 0 1,0 0 0,7-14 0,-11 27 11,0 0 0,0 0 1,0-1-1,0 1 1,0 0-1,0 0 1,0 0-1,1 0 0,-1-1 1,0 1-1,0 0 1,0 0-1,0 0 0,1 0 1,-1 0-1,0-1 1,0 1-1,0 0 0,1 0 1,-1 0-1,0 0 1,0 0-1,0 0 0,1 0 1,-1 0-1,0 0 1,0 0-1,0 0 1,1 0-1,-1 0 0,0 0 1,0 0-1,1 0 1,-1 0-1,0 0 0,0 0 1,0 0-1,1 0 1,-1 0-1,0 1 0,0-1 1,0 0-1,0 0 1,1 0-1,-1 0 1,0 0-1,0 1 0,11 12-165,4 17-77,-8-15 259,-3-7-1,-1 0-1,1 1 1,-1-1-1,-1 0 1,1 1 0,0 11-1,-3-20 106,-10-39 1621,9 32-1753,-1-1-1,1 0 1,0 1-1,1-1 1,-1 0 0,2 1-1,-1-1 1,3-10-1,-3 16-6,1 0-1,-1 0 1,1 1-1,-1-1 0,1 0 1,0 1-1,0-1 1,0 0-1,0 1 1,0-1-1,0 1 1,0 0-1,0-1 0,1 1 1,-1 0-1,0 0 1,1-1-1,-1 1 1,1 1-1,0-1 1,-1 0-1,1 0 1,0 0-1,-1 1 0,1-1 1,0 1-1,0-1 1,-1 1-1,1 0 1,0 0-1,0 0 1,0 0-1,0 0 0,-1 0 1,1 0-1,0 1 1,0-1-1,-1 1 1,1-1-1,0 1 1,1 0-1,2 2 16,0-1-1,-1 0 1,0 1-1,1 0 1,-1 0 0,0 0-1,-1 1 1,1 0-1,-1-1 1,1 1-1,-1 0 1,0 0 0,0 1-1,-1-1 1,3 6-1,32 76-97,-32-73 22,-3-10-2055</inkml:trace>
  <inkml:trace contextRef="#ctx0" brushRef="#br0" timeOffset="3395.28">2878 0 11642,'0'0'5794,"0"11"-3687,5 104 2619,20 114 1,-24-224-4630,-1 0 1,1 0 0,1 1 0,-1-1-1,1 0 1,0 0 0,0 0 0,0 0-1,1 0 1,-1-1 0,1 1 0,0-1-1,1 0 1,-1 1 0,1-2 0,6 7-1,-6-8-25,1 1-1,-1-1 0,1 0 0,0 0 0,0-1 0,0 1 0,0-1 0,0 0 0,0 0 1,0-1-1,0 1 0,0-1 0,0 0 0,0-1 0,1 1 0,-1-1 0,8-2 0,-5 0-62,0 1 0,-1-1 0,1 0 0,0 0 0,-1-1 0,0 0 0,0-1 0,0 1-1,-1-1 1,13-12 0,-16 13-9,1 1-1,-1-1 0,0 0 1,0 0-1,0-1 1,0 1-1,-1-1 1,0 1-1,0-1 0,0 0 1,0 0-1,-1 0 1,0 0-1,0 0 0,0 0 1,-1 0-1,1 0 1,-2-9-1,1 12-3,0 0-1,-1 1 1,1-1-1,-1 0 1,1 1-1,-1-1 1,1 1-1,-1-1 1,0 1-1,0-1 1,0 1-1,0-1 1,0 1-1,0 0 1,0-1-1,-1 1 1,1 0 0,0 0-1,-1 0 1,1 0-1,0 0 1,-1 1-1,1-1 1,-1 0-1,0 1 1,1-1-1,-1 1 1,0-1-1,1 1 1,-1 0-1,0-1 1,1 1-1,-1 0 1,0 0-1,1 1 1,-3-1-1,1 0-3,0 1 0,0-1 0,-1 1 0,1 0 0,0 0 0,0 0 0,1 0 0,-1 1-1,0-1 1,0 1 0,1-1 0,-1 1 0,1 0 0,-1 0 0,1 0 0,0 0-1,0 1 1,0-1 0,-2 4 0,1-1 42,0 0-1,1 1 0,-1-1 1,1 1-1,1 0 1,-1 0-1,1 0 0,0 0 1,0 0-1,1 0 1,0 0-1,0 0 0,0 0 1,1 0-1,1 9 1,0-11-10,-1 0 0,1 0 1,0 0-1,0 0 0,0 0 1,1 0-1,-1 0 1,1-1-1,0 1 0,0-1 1,0 0-1,0 0 1,1 0-1,-1 0 0,1-1 1,0 1-1,-1-1 0,1 0 1,0 0-1,1 0 1,4 1-1,5 1-309,-1-1 0,1 0 1,0 0-1,0-2 0,0 0 0,0 0 1,20-3-1,-25 1-195,0 0 0,1-1 1,-1 0-1,0-1 0,0 0 0,0 0 1,0-1-1,0 0 0,-1 0 0,0-1 1,13-10-1,1-8-7840</inkml:trace>
  <inkml:trace contextRef="#ctx0" brushRef="#br0" timeOffset="3792.38">2869 129 12379,'0'0'8281,"60"0"-8113,-12 0-168,21 0-208,-8 0-2872,-8 0-6786</inkml:trace>
  <inkml:trace contextRef="#ctx0" brushRef="#br0" timeOffset="3793.38">3643 409 19588,'0'0'6145</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7:41.038"/>
    </inkml:context>
    <inkml:brush xml:id="br0">
      <inkml:brushProperty name="width" value="0.05" units="cm"/>
      <inkml:brushProperty name="height" value="0.05" units="cm"/>
    </inkml:brush>
  </inkml:definitions>
  <inkml:trace contextRef="#ctx0" brushRef="#br0">205 285 9690,'0'0'13092,"-11"-6"-11950,5 2-1148,-4-2 384,0 0 1,0 1-1,0 0 1,-18-5-1,25 9-324,0 0-1,0 0 1,0 1-1,0-1 1,0 1-1,0 0 1,0 0-1,0 0 1,0 0-1,-1 0 1,1 1-1,0 0 0,0-1 1,0 1-1,1 0 1,-1 0-1,0 1 1,0-1-1,0 0 1,1 1-1,-1 0 1,1 0-1,-1 0 1,1 0-1,-3 3 0,-1 3-4,1 0-1,0 1 0,1 0 0,0 0 0,0 1 0,1-1 1,0 1-1,0-1 0,1 1 0,1 0 0,-1 0 0,2 0 1,-1 0-1,1 0 0,1 0 0,2 14 0,-3-21-8,1-1 0,-1 1 0,1-1 0,0 1 0,-1-1 0,1 0 0,0 1 0,0-1 0,1 0 0,-1 0 0,0 0 0,1 0-1,-1 0 1,1 0 0,0 0 0,-1 0 0,1 0 0,0-1 0,0 1 0,0-1 0,1 1 0,-1-1 0,0 0 0,0 0 0,1 0 0,-1 0 0,1-1 0,-1 1-1,0 0 1,1-1 0,-1 0 0,1 1 0,0-1 0,-1 0 0,1-1 0,-1 1 0,1 0 0,-1-1 0,1 1 0,3-2 0,0 0 30,1 0 0,-1 0 1,0-1-1,1 0 0,-1 0 1,-1 0-1,1-1 0,0 1 1,-1-2-1,0 1 0,0 0 1,0-1-1,-1 0 1,7-8-1,-7 4-30,0 0 0,0 0 0,-1 0-1,0-1 1,-1 1 0,1-1 0,-2 0 0,0 1 0,0-1 0,-1-10 0,-1-20-106,-8-46 1,3 36-83,5 22 76,1 18 63,-1 0 1,1 0 0,-1-1 0,-1 1 0,0 1 0,-1-1 0,1 0 0,-2 0 0,-4-8 0,12 55-200,12 20 226,-3-4 490,3 0 0,2-1 0,33 66-1,-49-114-480,1 0 0,-1 1 0,1-1 0,0 0-1,0 0 1,0-1 0,0 1 0,5 3 0,12 0-2694,6-11-5386,-10 0 870</inkml:trace>
  <inkml:trace contextRef="#ctx0" brushRef="#br0" timeOffset="671.43">604 296 10906,'0'0'14623,"-7"-7"-13656,-22-21-493,27 27-462,1 0 0,0 1 1,-1-1-1,1 1 0,0 0 1,-1-1-1,1 1 0,-1 0 1,1 0-1,-1 0 0,1 0 1,-1 0-1,1 0 0,0 0 1,-1 0-1,1 1 0,-1-1 1,1 1-1,0-1 0,-1 1 1,1-1-1,0 1 0,-1 0 1,1 0-1,0-1 0,0 1 1,0 0-1,0 0 0,0 0 1,0 0-1,-2 2 0,-25 35 289,24-30-175,0 0 1,0 0 0,0 1 0,1 0-1,1 0 1,-1 0 0,2 0-1,-3 18 1,4-25-90,0 0 0,0 0 1,0 0-1,0 0 0,0 0 0,0 0 0,0 0 0,1 0 0,-1 0 0,1 0 1,-1 0-1,1 0 0,0 0 0,0-1 0,0 1 0,0 0 0,0 0 0,0-1 1,1 1-1,-1 0 0,0-1 0,1 0 0,-1 1 0,1-1 0,0 0 0,-1 0 1,1 1-1,0-1 0,0-1 0,-1 1 0,1 0 0,0 0 0,0-1 0,0 1 1,0-1-1,0 0 0,0 1 0,0-1 0,0 0 0,1 0 0,-1 0 0,0 0 1,0-1-1,3 0 0,-2 1-19,-1-1 0,1 0 0,-1 1 1,1-1-1,-1 0 0,1-1 0,-1 1 0,1 0 1,-1-1-1,0 1 0,0-1 0,1 1 0,-1-1 1,-1 0-1,1 0 0,0 0 0,0 0 1,-1-1-1,1 1 0,-1 0 0,0-1 0,1 1 1,-1-1-1,0 1 0,-1-1 0,2-3 0,1-9-20,0 1-1,-1-1 0,0-27 0,1 0-373,-3 42 366,0-1 0,0 1 0,0 0 0,0-1 0,0 1 0,0-1 0,0 1 0,0 0 0,0-1 1,1 1-1,-1 0 0,0-1 0,0 1 0,0 0 0,0-1 0,1 1 0,-1 0 0,0-1 0,0 1 0,1 0 0,-1-1 0,0 1 0,1 0 0,-1 0 1,0 0-1,1-1 0,-1 1 0,0 0 0,1 0 0,-1 0 0,0 0 0,1 0 0,-1-1 0,0 1 0,1 0 0,-1 0 0,1 0 0,-1 0 0,0 0 0,1 0 1,-1 0-1,1 0 0,-1 1 0,0-1 0,1 0 0,-1 0 0,0 0 0,1 0 0,-1 0 0,0 1 0,1-1 0,-1 0 0,0 0 0,1 1 0,-1-1 1,0 0-1,1 0 0,-1 1 0,0-1 0,0 0 0,0 1 0,1-1 0,-1 0 0,0 1 0,17 20-36,-6-4 299,-1 0 0,0 1 0,-2-1-1,0 2 1,10 35 0,-19-63-144,0 0-1,1 0 1,0 0-1,0 0 1,1 0-1,0 0 0,1 0 1,0 1-1,0-1 1,1 0-1,5-10 1,-7 15-159,1 0 0,-1 0 0,1 1 0,0-1 1,0 1-1,0-1 0,0 1 0,1 0 0,-1 0 1,1 0-1,0 0 0,0 1 0,0-1 0,0 1 0,1-1 1,-1 1-1,0 0 0,1 1 0,0-1 0,-1 0 1,1 1-1,0 0 0,0 0 0,0 0 0,0 1 1,0-1-1,7 1 0,-7 1 52,-1 0-1,1 0 1,-1 1 0,1-1-1,-1 1 1,0 0 0,1 0-1,-1 1 1,0-1 0,-1 0-1,1 1 1,0 0 0,-1 0-1,1 0 1,-1 0 0,0 0-1,0 0 1,0 0 0,0 1-1,-1-1 1,1 1 0,1 6-1,3 11 23,0-1 0,4 36 0,-9-53-23,-1-3-57,0 1 0,0-1 0,0 0 0,0 1 1,0-1-1,0 0 0,0 0 0,1 1 0,-1-1 1,0 0-1,0 1 0,0-1 0,0 0 0,0 0 0,1 1 1,-1-1-1,0 0 0,0 0 0,1 1 0,-1-1 1,0 0-1,0 0 0,1 0 0,-1 1 0,0-1 0,1 0 1,-1 0-1,0 0 0,0 0 0,1 0 0,-1 0 1,0 0-1,1 0 0,-1 0 0,0 0 0,1 0 0,-1 0 1,0 0-1,1 0 0,-1 0 0,0 0 0,1 0 1,-1 0-1,0 0 0,0 0 0,1 0 0,-1-1 0,0 1 1,1 0-1,13-10-5970,-1 0-1401</inkml:trace>
  <inkml:trace contextRef="#ctx0" brushRef="#br0" timeOffset="1091.06">1133 208 10338,'0'0'8763,"-10"-1"-5963,8 0-2672,-2 1 83,1-1 1,0 1 0,-1-1-1,1 1 1,0 0 0,-1 0-1,1 0 1,0 1 0,-1-1-1,1 1 1,0 0 0,0 0-1,-1 0 1,1 0 0,0 1-1,0-1 1,0 1 0,0 0-1,1-1 1,-1 1 0,0 1-1,1-1 1,-5 5-1,1 1 53,0 0-1,1 0 1,0 0-1,0 1 0,1 0 1,0 0-1,0 0 0,1 1 1,0-1-1,1 1 0,-2 11 1,4-17-186,0 0 0,-1 0 0,2-1 0,-1 1 0,0 0 0,1 0 0,0 0 0,-1-1 0,1 1 1,1 0-1,-1-1 0,1 1 0,-1-1 0,1 1 0,0-1 0,0 0 0,0 0 0,1 0 0,-1 0 0,1 0 0,0-1 0,0 1 0,0-1 0,0 1 1,0-1-1,0 0 0,1 0 0,-1-1 0,0 1 0,1-1 0,4 2 0,6 1-338,0-1 0,0 0 0,1-1 0,-1 0 0,0-1-1,1-1 1,-1 0 0,21-4 0,-17 2-592,0-2 0,-1-1 0,1 0 0,-1-1 0,0 0 1,19-11-1,-5-3-7768</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7:34.274"/>
    </inkml:context>
    <inkml:brush xml:id="br0">
      <inkml:brushProperty name="width" value="0.05" units="cm"/>
      <inkml:brushProperty name="height" value="0.05" units="cm"/>
    </inkml:brush>
  </inkml:definitions>
  <inkml:trace contextRef="#ctx0" brushRef="#br0">0 42 10474,'0'0'14731,"2"-2"-13754,5 7-73,0 4-216,-1 2-80,0 2-176,0 1-216,-2 1-120,2 1-96,-2-2-96,5-2-1296,-1-3-2785</inkml:trace>
  <inkml:trace contextRef="#ctx0" brushRef="#br0" timeOffset="359.35">130 1 12875,'0'0'11866,"5"55"-10729,3-37-561,1 0-432,1 0-144,8 4-1065,-3-5-1895,-1-3-4570</inkml:trace>
  <inkml:trace contextRef="#ctx0" brushRef="#br0" timeOffset="809.93">418 535 10778,'0'0'17255,"11"-1"-16587,-6 0-576,72-8 522,-71 8-589,1-1 0,0 1 0,-1-1 0,0 0 0,1-1-1,-1 1 1,0-1 0,0 0 0,-1-1 0,9-6 0,-13 10-14,0-1 0,0 0 0,0 0 0,-1 0 0,1 0-1,0 0 1,0 0 0,-1 0 0,1 0 0,-1 0 0,1 0 0,-1 0 0,1 0 0,-1 0 0,0-1-1,1 1 1,-1 0 0,0 0 0,0 0 0,0-1 0,0 1 0,0 0 0,0 0 0,0 0 0,0-1-1,-1 1 1,1 0 0,0 0 0,-1 0 0,1 0 0,-1 0 0,1 0 0,-1-1 0,0 1 0,1 0-1,-1 0 1,0 1 0,0-1 0,1 0 0,-1 0 0,0 0 0,0 0 0,0 1 0,-1-2-1,-2 0 4,0 0 0,0 0 0,1 0 0,-1 0 0,0 0 0,0 1 0,-1 0 0,1 0 0,0 0 0,-9-1 0,10 2-3,0 0 0,0 0 0,0 0 0,0 0 0,0 1 0,0-1 0,0 1 0,0 0 1,0 0-1,0 0 0,0 0 0,0 1 0,1-1 0,-1 1 0,1-1 0,-1 1 0,1 0 0,-1 0 0,1 0 0,0 0 0,0 0 0,0 1 0,0-1 0,0 1 0,1-1 0,-1 1 0,1 0 0,0 0 0,0-1 0,0 1 1,0 0-1,0 0 0,0 0 0,1 0 0,-1 0 0,1 0 0,0 6 0,0-3 83,1 1 1,-1 0 0,1-1-1,1 1 1,-1-1 0,1 1-1,0-1 1,1 0 0,-1 0-1,1 0 1,0 0-1,1 0 1,0 0 0,-1-1-1,2 0 1,8 9 0,-7-9-110,1 0 0,0 0 1,0-1-1,0 0 0,1 0 1,-1-1-1,1 0 1,0-1-1,0 1 0,0-1 1,0-1-1,1 0 1,-1 0-1,0 0 0,0-1 1,1 0-1,-1-1 0,0 0 1,1 0-1,-1-1 1,9-3-1,-10 3-919,-1-1 0,1 0 1,-1 0-1,0 0 0,0-1 0,0 0 1,0 0-1,-1-1 0,7-6 0,7-12-9245</inkml:trace>
  <inkml:trace contextRef="#ctx0" brushRef="#br0" timeOffset="1186.48">864 108 12843,'0'0'13155,"0"53"-12107,-4-36-264,3 0-416,0 0-248,1-5-120,0-3-792,6-9-1753,2 0-3928</inkml:trace>
  <inkml:trace contextRef="#ctx0" brushRef="#br0" timeOffset="1649.93">995 60 14483,'0'0'9250,"-3"72"-7474,2-47-951,1-2-585,0-2-240,1 3-1305,4-8-3720,2-4-5209</inkml:trace>
  <inkml:trace contextRef="#ctx0" brushRef="#br0" timeOffset="2138.95">1543 411 5961,'0'0'20797,"-6"-5"-19738,5 3-1003,-1 0-1,0 0 1,1 1 0,-1-1 0,0 0 0,0 1 0,0-1 0,0 1 0,0 0 0,0 0 0,-1 0-1,1 0 1,0 0 0,-1 0 0,1 1 0,0-1 0,-1 1 0,1 0 0,-1-1 0,1 1 0,0 0 0,-1 0-1,1 1 1,-1-1 0,1 1 0,-1-1 0,1 1 0,0-1 0,-1 1 0,1 0 0,0 0 0,0 1-1,0-1 1,0 0 0,0 1 0,-4 2 0,-2 3-23,-1 0 1,1 1-1,1 0 0,0 0 1,0 0-1,0 1 0,1 0 0,0 1 1,-6 12-1,10-16 7,-1-1-1,1 1 1,0 0-1,0-1 1,1 1 0,0 0-1,0 0 1,0 0 0,1 0-1,0 0 1,0 0-1,0 0 1,1 0 0,0 0-1,0 0 1,0 0-1,1 0 1,4 9 0,-5-12-8,1 0 0,-1 0 0,1-1 0,0 1 0,0 0 0,0-1 0,0 1 1,1-1-1,-1 0 0,1 0 0,-1 0 0,1 0 0,0 0 0,0-1 0,0 1 1,0-1-1,0 0 0,0 0 0,0 0 0,0 0 0,0 0 0,1-1 0,-1 1 0,0-1 1,0 0-1,1 0 0,-1 0 0,0-1 0,0 1 0,1-1 0,-1 1 0,6-4 0,-2 2-3,0-1 0,0 0-1,0 0 1,-1-1-1,0 0 1,1 0-1,-1-1 1,-1 0-1,1 0 1,-1 0-1,0 0 1,0-1-1,6-9 1,-5 3-64,0-1 0,-1 1 0,-1-1 0,0 0 0,0 0 0,-1-1 0,-1 1 1,0-1-1,-1 0 0,-1 1 0,0-1 0,-1 0 0,0 1 0,-1-1 0,-4-16 1,-2-1-124,-1-1 1,-2 2-1,-1-1 1,-1 2-1,-22-37 1,50 118 70,177 382 1677,-187-457-5178,-4-1-2478,-1-2-4211</inkml:trace>
  <inkml:trace contextRef="#ctx0" brushRef="#br0" timeOffset="2538.28">1806 425 13395,'0'0'2650,"2"9"308,1 5-1801,19 69 5248,-19-74-5849,0-1-1,0 1 1,1-1-1,0 0 0,0 0 1,1-1-1,0 0 1,7 8-1,-12-15-539,0 0 0,0 1 0,0-1 0,0 0 0,1 0 0,-1 0 0,0 0 0,0 0 0,0 0 0,0 0 0,0 0 0,0 1 0,0-1 0,0 0 0,1 0 0,-1 0 1,0 0-1,0 0 0,0 0 0,0 0 0,0 0 0,1 0 0,-1 0 0,0 0 0,0 0 0,0 0 0,0 0 0,0 0 0,1 0 0,-1 0 0,0 0 0,0 0 0,0 0 0,0 0 0,0 0 0,0 0 0,1 0 0,-1-1 0,0 1 0,0 0 0,0 0 0,0 0 0,0 0 0,0 0 0,0 0 0,0 0 0,1 0 0,-1-1 0,0 1 0,0 0 0,0 0 0,0 0 0,0 0 0,0 0 0,0 0 0,0-1 0,0 1 1,2-14 105,-7-22-1401,-27-44-7487,14 41 790</inkml:trace>
  <inkml:trace contextRef="#ctx0" brushRef="#br0" timeOffset="2539.28">1771 243 9722,'0'0'3081,"83"48"-3081,-55-33-1561</inkml:trace>
  <inkml:trace contextRef="#ctx0" brushRef="#br0" timeOffset="2992.35">2018 573 13219,'0'0'15889,"-5"-11"-14708,1 1-1085,0 0 0,1 0 1,0 0-1,0 0 0,1-1 0,-1-15 0,3 24-146,0-1-1,-1 0 1,1 0-1,1 0 0,-1 0 1,0 0-1,1 1 1,-1-1-1,1 0 0,0 0 1,0 1-1,0-1 1,0 0-1,1 1 0,-1-1 1,0 1-1,1 0 1,0-1-1,0 1 0,0 0 1,0 0-1,0 0 1,0 0-1,0 0 1,1 1-1,-1-1 0,0 1 1,1-1-1,0 1 1,-1 0-1,1 0 0,0 0 1,-1 1-1,6-2 1,-4 2 22,0 0 1,-1 0 0,1 0 0,0 1 0,-1-1-1,1 1 1,0 0 0,-1 0 0,1 0-1,-1 1 1,0-1 0,1 1 0,-1 0 0,0 0-1,0 0 1,0 0 0,0 0 0,0 1 0,4 5-1,6 7 47,0 0-1,16 27 1,-17-25-51,-3-1 567,-15-17 1338,4-1-1768,0 0 1,0 0 0,0 0 0,0 0 0,0-1 0,0 1 0,1 0-1,-1-1 1,1 0 0,-2-4 0,2 2-187,0 0-1,0 1 1,1-1 0,-1 0-1,1 0 1,0 0 0,1 0 0,-1 1-1,1-1 1,0 0 0,0 0-1,0 1 1,1-1 0,-1 0-1,1 1 1,1 0 0,-1-1 0,0 1-1,1 0 1,0 0 0,0 0-1,0 1 1,4-5 0,-4 6 40,-1 0-1,1 1 1,-1-1 0,1 0 0,0 1-1,0-1 1,0 1 0,-1 0 0,1 0-1,0 0 1,1 1 0,-1-1 0,0 1 0,0-1-1,0 1 1,0 0 0,0 0 0,0 0-1,0 1 1,1-1 0,-1 1 0,0 0-1,0-1 1,0 2 0,0-1 0,-1 0-1,1 0 1,0 1 0,0 0 0,-1-1 0,1 1-1,-1 0 1,0 0 0,1 0 0,-1 1-1,2 2 1,8 8 144,-1 1 0,-1 1 0,10 17 0,22 30 693,-33-80-6938,-5 4-1991</inkml:trace>
  <inkml:trace contextRef="#ctx0" brushRef="#br0" timeOffset="3398.96">2492 370 12219,'0'0'9426,"14"55"-7082,-7-32-608,0 2-319,1-1-281,-2 0-64,1-5-368,-3-5 65,0-5-481,-3-5-216,-1-6-80,-11-22-1177,-5 1-3432,-1-2-3320</inkml:trace>
  <inkml:trace contextRef="#ctx0" brushRef="#br0" timeOffset="3399.96">2429 255 5369,'0'0'13147,"73"54"-15692,-50-35-6336</inkml:trace>
  <inkml:trace contextRef="#ctx0" brushRef="#br0" timeOffset="4451.44">2715 587 7578,'0'0'16794,"-6"-10"-9977,-20-33-5966,24 40-956,1-1-1,0 0 0,0 0 1,0 1-1,0-1 0,1 0 1,-1 0-1,1 0 0,0 0 1,0 0-1,0 0 0,1 0 1,-1 1-1,1-1 0,0 0 1,0 0-1,1 1 0,-1-1 1,1 0-1,-1 1 0,1-1 1,0 1-1,1 0 0,-1 0 1,1 0-1,3-4 0,-2 4 28,0 0 0,0 0 0,0 0 0,0 1 0,0 0 0,1 0 0,-1 0 0,1 1 0,0-1 0,-1 1 0,1 0 0,0 0 0,0 1 0,-1 0 0,1-1 0,0 1 0,0 1 0,0-1 0,-1 1 0,1 0 0,8 2 0,-11-2 68,0 0 0,0 0 0,1 0 0,-1 0 0,0 0 0,0 0 0,0 1 0,0-1-1,0 1 1,0-1 0,-1 1 0,1 0 0,0 0 0,-1 0 0,1 0 0,-1 0 0,0 0 0,2 3 0,9 45-32,-11-45 70,-1 0-1,1 0 1,0 0-1,0 0 1,0-1-1,1 1 1,0 0-1,0-1 1,0 1-1,0-1 1,1 0-1,-1 0 1,5 5-1,-5-8 37,-1 0 0,1 0 0,0 0 0,0 0 0,0 0-1,0-1 1,0 1 0,0 0 0,0-1 0,0 0 0,0 0 0,1 1-1,-1-1 1,0 0 0,0-1 0,0 1 0,0 0 0,0-1 0,0 1-1,0-1 1,0 1 0,0-1 0,0 0 0,0 0 0,0 0 0,0 0-1,-1 0 1,1-1 0,3-2 0,-1 2-57,0-2 0,0 1 1,-1 0-1,1-1 0,-1 0 1,1 0-1,-1 0 0,0 0 0,-1 0 1,1-1-1,2-6 0,-4 5 21,0-1 1,0 0-1,0 0 0,-1 0 0,0 1 0,-1-1 0,0 0 0,0 0 0,0 1 0,-1-1 1,0 0-1,-4-10 0,24 90 552,-13-62-516,-1-2 0,1 1 0,1 0 0,0-1 0,0 0 0,1-1 0,13 15 0,-18-21-35,0 0 0,0-1 0,0 1-1,0 0 1,0 0 0,0-1 0,0 1 0,1-1-1,-1 0 1,0 0 0,1 0 0,-1 0 0,1 0-1,0 0 1,-1-1 0,1 1 0,0-1 0,-1 0 0,1 0-1,0 0 1,-1 0 0,1 0 0,0 0 0,-1-1-1,1 1 1,0-1 0,-1 0 0,1 0 0,-1 0-1,1 0 1,-1 0 0,0-1 0,1 1 0,-1-1-1,0 1 1,0-1 0,2-2 0,-1 0-23,1 1 1,-1-1-1,0 0 0,-1-1 1,1 1-1,-1 0 0,0-1 1,0 1-1,0-1 0,0 0 1,-1 0-1,0 0 0,0 0 1,0 0-1,0-7 0,-1 3-37,0 1-1,-1 0 1,0-1 0,0 1-1,-1 0 1,0 0-1,-1 0 1,-4-11-1,7 18 3,16 36-308,-9-22 356,0-1 1,2 0-1,-1 0 1,1-1-1,1 0 1,0 0 0,20 15-1,-25-22-11,0-1-1,0 0 0,1 0 1,-1 0-1,1-1 0,-1 0 1,1 0-1,0 0 1,0-1-1,0 0 0,0 0 1,0-1-1,0 1 0,0-1 1,0 0-1,0-1 1,0 0-1,0 0 0,0 0 1,0 0-1,8-4 0,-10 2-1,0 1 0,0-1 0,0 0 0,0 0 0,-1 0 0,1 0 0,-1-1 0,0 0 0,0 1 0,-1-1 0,1 0 0,-1 0 0,0-1 0,0 1 0,0 0 0,0-1 0,-1 1 0,1-1 0,-1 1 0,-1-1 0,1 0 0,-1 0 0,1 1 0,-1-1 0,-1 0 0,1 1 0,-1-1 0,1 0 0,-1 1 0,-1-1 0,1 0 0,-1 1 0,0 0 0,0-1 0,0 1 0,0 0 0,-1 0 0,-4-6 0,6 9-8,0 0 0,1 1 0,-1-1 1,0 0-1,0 1 0,0-1 0,0 1 1,0-1-1,1 1 0,-1-1 0,0 1 0,0-1 1,0 1-1,0 0 0,-1 0 0,1-1 0,0 1 1,0 0-1,0 0 0,0 0 0,0 0 0,0 0 1,0 1-1,0-1 0,0 0 0,0 0 0,0 1 1,-1 0-1,0 0 4,0 0-1,0 1 1,0 0 0,0-1 0,1 1-1,-1 0 1,1 0 0,-1 0 0,1 0-1,0 0 1,-2 4 0,-1 3 72,1-1 0,0 1 0,0 0 0,1-1 0,-2 17 0,4-21-66,0 0 0,0 0-1,0 0 1,0 1-1,1-1 1,0 0 0,-1 0-1,2 0 1,-1 0 0,0 0-1,1 0 1,0 0 0,0 0-1,0-1 1,0 1-1,1-1 1,3 5 0,-1-4-6,0 0 1,0 0 0,0-1 0,0 1 0,1-1-1,-1-1 1,1 1 0,0-1 0,0 0-1,0 0 1,8 1 0,-2-1-585,0 0 0,0 0 0,0-1 1,0-1-1,0 0 0,16-2 0,-9-4-6715</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7:22.759"/>
    </inkml:context>
    <inkml:brush xml:id="br0">
      <inkml:brushProperty name="width" value="0.05" units="cm"/>
      <inkml:brushProperty name="height" value="0.05" units="cm"/>
    </inkml:brush>
  </inkml:definitions>
  <inkml:trace contextRef="#ctx0" brushRef="#br0">261 162 12363,'0'0'7885,"-11"-2"-5521,-3-2-1317,0 2 1,0-1 0,0 2 0,-27 0 0,35 1-895,0 1 1,0 0-1,0 0 0,1 0 1,-1 0-1,0 1 0,0 0 0,1 1 1,-1-1-1,1 1 0,0 0 1,0 0-1,0 0 0,0 1 1,1 0-1,-9 8 0,7-3-114,0 1 1,0-1-1,1 1 0,0 0 0,1 0 0,0 0 0,0 1 1,1-1-1,1 1 0,0 0 0,-1 12 0,0 18 32,3 64-1,1-91-54,-1 8 7,1-1-1,2 0 1,0-1 0,1 1 0,1 0-1,13 33 1,-13-43 3,0 0 1,2 0-1,-1-1 1,1 0-1,0 0 1,1 0-1,0-1 1,1-1-1,0 1 1,0-1-1,1-1 1,0 0-1,12 7 0,-10-8 3,0-1-1,-1 0 0,2-1 0,-1 0 0,0-1 0,1 0 1,-1-1-1,1-1 0,0 0 0,0 0 0,-1-2 1,1 1-1,0-2 0,-1 0 0,1 0 0,-1-1 0,1 0 1,-1-1-1,0-1 0,0 0 0,17-10 0,-20 9-7,1 1-1,-1-1 1,-1-1-1,1 1 1,-1-2-1,0 1 1,-1-1-1,0 0 1,0-1 0,-1 1-1,0-1 1,0-1-1,-1 1 1,0-1-1,-1 0 1,0 0-1,-1 0 1,0-1-1,0 1 1,-1-1-1,0 1 1,-1-1-1,-1 0 1,1 0-1,-3-19 1,-1 18-21,0 1 0,-1-1 0,0 1 0,-1 0 0,0 1 0,0-1 0,-1 1 0,-1 0 0,0 0 0,0 1 0,-1 0 0,0 0 0,-12-9 0,7 6 0,0 1 0,-1 0 0,-1 1 0,1 1 0,-2 0 0,1 1 0,-1 1 0,-22-7 0,28 11-101,1 1-1,0 1 1,-1 0 0,1 0 0,-1 1-1,1 0 1,-1 0 0,-15 4-1,22-4 30,-1 1-1,1 0 0,-1 0 0,1 0 1,0 0-1,-1 1 0,1-1 0,0 1 1,0 0-1,0 0 0,0 0 0,1 0 1,-1 0-1,0 1 0,1-1 0,0 1 1,0 0-1,-1 0 0,1 0 0,1 0 1,-1 0-1,0 0 0,1 0 0,0 0 0,-2 7 1,2-1-959,0 1 0,0-1 1,1 1-1,0 0 0,1-1 1,4 17-1,7 11-6235</inkml:trace>
  <inkml:trace contextRef="#ctx0" brushRef="#br0" timeOffset="422.37">388 702 14619,'0'0'6688,"8"9"-4259,115 145 2300,-103-125-4051,-1 1 0,-1 0 0,26 65 0,4 36 912,-52-150-3731,6-3-5005,4 4-5116</inkml:trace>
  <inkml:trace contextRef="#ctx0" brushRef="#br0" timeOffset="1106.34">672 525 10418,'0'0'12715,"-1"4"-12470,1 2-111,0 1-1,1-1 1,-1 0-1,1 0 0,0 0 1,1 0-1,0 0 1,0 0-1,4 9 1,32 58 1041,-26-51-895,-5-9-92,1 0-1,0-1 1,10 13-1,-17-24-105,1 1 0,-1 0-1,0 0 1,1-1 0,-1 1 0,1 0-1,-1-1 1,1 1 0,0-1 0,0 0 0,0 0-1,0 0 1,0 0 0,0 0 0,0 0-1,0 0 1,0 0 0,0-1 0,0 1-1,0-1 1,0 0 0,1 0 0,-1 0 0,0 0-1,0 0 1,1 0 0,-1 0 0,0-1-1,0 1 1,4-2 0,-4 0 33,0 0-1,0 0 1,0 0 0,0-1 0,0 1-1,0-1 1,-1 1 0,1-1-1,-1 0 1,1 1 0,-1-1 0,0 0-1,0 0 1,-1 0 0,1 0-1,-1 0 1,1-4 0,2-59 461,-3 55-455,0-3-72,-1 0 0,-1 0 0,0 0 0,0 0 0,-2 0 0,1 0 0,-8-15 1,9 24-607,-1-1 1,0 1-1,0 0 1,-1 0 0,0 0-1,-6-7 1,40 40-10447,-12-12 2143</inkml:trace>
  <inkml:trace contextRef="#ctx0" brushRef="#br0" timeOffset="1963.27">1130 485 11963,'0'0'13745,"-11"1"-13151,11-1-589,-3 0 26,0 0 1,0 0-1,0 0 1,0 1-1,0-1 1,0 1 0,0-1-1,0 1 1,0 0-1,0 0 1,1 1-1,-1-1 1,0 0-1,1 1 1,-1 0-1,1 0 1,0-1-1,-1 1 1,1 1 0,0-1-1,0 0 1,0 0-1,1 1 1,-1-1-1,0 1 1,1-1-1,0 1 1,-1 0-1,1 0 1,-1 3 0,-2 8 55,0 0 1,1 1 0,0-1 0,1 1 0,0-1 0,2 1 0,-1 0-1,3 18 1,-2-31-58,1-1-1,-1 1 1,0 0-1,0-1 1,1 1-1,-1 0 1,0-1-1,1 1 1,0-1-1,-1 1 1,1-1-1,0 1 1,0-1-1,0 0 1,0 1-1,0-1 1,0 0-1,0 0 1,0 1-1,1-1 1,-1 0-1,0 0 1,1 0-1,-1-1 1,1 1-1,-1 0 1,1 0-1,-1-1 1,1 1-1,-1-1 1,1 0-1,0 1 1,-1-1-1,1 0 1,0 0-1,-1 0 1,1 0-1,0 0 1,-1 0-1,1-1 1,2 0-1,1 0 60,-1 0-1,1-1 0,-1 0 0,1 0 1,-1 0-1,0-1 0,0 1 1,0-1-1,0 0 0,0 0 1,-1 0-1,1-1 0,2-4 1,-1 1-81,0 0 1,-1-1 0,0 1 0,-1-1-1,0 0 1,0-1 0,-1 1 0,1 0 0,-2-1-1,1 1 1,-1-1 0,-1 1 0,0-1 0,0 0-1,0 1 1,-1-1 0,-1 1 0,1-1 0,-1 1-1,-1-1 1,-5-12 0,6 40-569,6 14 550,2-14 61,1 0 0,1 0 0,15 26 0,-19-38 21,0-1-1,0 1 1,0-1-1,1 0 1,0 0-1,0-1 1,1 0-1,0 0 1,-1 0-1,2 0 1,-1-1-1,10 5 1,-15-9-56,0 1-1,0-1 1,0 0-1,0 0 1,0 0-1,0 0 1,-1 0-1,1 0 1,0-1-1,0 1 1,0 0-1,0 0 1,0-1-1,0 1 1,0 0-1,-1-1 1,1 1 0,0-1-1,0 1 1,0-1-1,-1 0 1,1 1-1,0-1 1,-1 1-1,1-1 1,-1 0-1,1 0 1,-1 0-1,1 1 1,-1-1-1,1 0 1,-1 0-1,0 0 1,1 0 0,-1 0-1,0 1 1,0-1-1,0 0 1,0 0-1,1 0 1,-2-1-1,7-50 739,-5 42-701,-1-36-92,0 33-5,-1 0-1,2 0 1,0 0 0,1 0-1,3-15 1,-5 27 25,1 0 0,-1 0 0,0 1 0,0-1 1,1 0-1,-1 0 0,0 1 0,1-1 1,-1 0-1,0 1 0,1-1 0,-1 1 0,1-1 1,-1 0-1,1 1 0,0-1 0,-1 1 1,1-1-1,-1 1 0,1 0 0,0-1 0,-1 1 1,1 0-1,0-1 0,0 1 0,-1 0 1,1 0-1,0-1 0,0 1 0,-1 0 0,2 0 1,1 1-8,-1-1 1,0 1 0,0 0 0,0 0 0,0-1-1,0 1 1,0 1 0,0-1 0,-1 0 0,1 0-1,2 3 1,35 40-170,-29-25 429,-1 0 0,-1 0 0,0 1 0,-2 0 0,6 27 0,-15-57-260,1-1 1,0 1-1,1-1 1,0 1-1,0-1 0,1 1 1,1-1-1,0 0 0,0 1 1,1-1-1,1 1 1,-1 0-1,1 0 0,1 0 1,0 0-1,1 0 0,0 1 1,7-12-1,-10 19 2,-1 1-1,0-1 0,0 1 1,1 0-1,-1-1 1,0 1-1,1 0 1,-1 0-1,1 0 0,0 0 1,-1 0-1,1 0 1,0 0-1,0 0 1,-1 1-1,1-1 0,0 1 1,0 0-1,0-1 1,0 1-1,0 0 0,0 0 1,3 0-1,-2 1 19,0 0-1,0 1 0,0-1 1,0 0-1,0 1 1,-1 0-1,1-1 0,-1 1 1,1 0-1,-1 1 0,1-1 1,3 5-1,2 3 84,-1 1-1,0 0 0,-1 0 1,0 1-1,8 22 1,12 48 360,-25-81-488,-1 0-1,1 0 0,-1-1 1,1 1-1,-1 0 0,1-1 1,-1 1-1,1 0 0,-1-1 1,1 1-1,0-1 1,-1 1-1,1-1 0,0 1 1,0-1-1,-1 1 0,1-1 1,0 0-1,0 1 0,0-1 1,-1 0-1,1 0 0,0 0 1,0 1-1,2-1 1,14-2-4556,-15 2 3968,14-3-6645</inkml:trace>
  <inkml:trace contextRef="#ctx0" brushRef="#br0" timeOffset="2578.81">1986 485 12707,'0'0'4271,"-9"-9"-2693,5 4-1512,-3-2 567,0-1 1,0 1-1,-1 1 1,0-1-1,-10-5 1,16 11-495,1-1 0,-1 1 0,0 0 0,-1 0 0,1 0 0,0 1 0,0-1 0,0 0 0,0 1 0,-1 0 0,1-1 0,0 1 0,0 0 0,-1 0 0,1 0 0,0 0 0,-1 1 0,1-1 0,0 0 0,0 1 0,0 0 0,-1 0 0,1-1 0,0 1 1,0 0-1,0 1 0,0-1 0,1 0 0,-1 1 0,0-1 0,0 1 0,1-1 0,-3 3 0,-3 7 71,0-1 1,1 1 0,0 0-1,1 1 1,0 0 0,1-1-1,0 2 1,1-1-1,0 0 1,1 1 0,0 12-1,1-19-158,1-1-1,0 1 1,0-1-1,1 1 0,0-1 1,0 0-1,0 1 1,0-1-1,1 0 1,0 0-1,0 0 0,4 7 1,-4-9 11,0-1-1,0 1 1,1-1 0,-1 0-1,1 1 1,0-1 0,-1 0 0,1 0-1,0-1 1,0 1 0,0-1-1,0 1 1,0-1 0,1 0 0,-1 0-1,0 0 1,1-1 0,-1 1-1,0-1 1,1 0 0,4 0-1,-5 0-31,-1 0 0,1 0 1,-1-1-1,1 1 0,-1-1 0,0 0 0,1 1 0,-1-1 0,0 0 0,1 0 0,-1-1 0,0 1 0,0 0 0,0-1 0,0 1 0,0-1 0,-1 0 0,3-1 0,-1-2-8,1 0 1,-1 0-1,0 0 1,0 0 0,-1 0-1,1-1 1,1-7-1,1-4-38,-1 0 0,-1-1-1,-1 1 1,0-23 0,-3 20-135,0-1 0,-2 1 0,0-1 1,-1 1-1,-1 0 0,-13-32 0,-5-2-70,-31-51-1,43 91 795,15 33-468,15 36-20,-11-35-66,74 174 566,-64-156-472,2-1 1,1-1-1,27 34 1,-44-65-287,1 0 0,-1 1 0,1-2 0,0 1 0,0-1 0,1 1 0,-1-1 0,9 4 0,-8-5-517,0-1 0,0 0 1,1 0-1,-1-1 0,0 1 0,1-1 1,-1-1-1,12 1 0,10-2-11064</inkml:trace>
  <inkml:trace contextRef="#ctx0" brushRef="#br0" timeOffset="3085.89">2641 733 9778,'0'0'11677,"12"-8"-9259,-2 1-2121,0 0 1,-1-1-1,0 1 1,-1-2-1,0 1 0,0-1 1,-1 0-1,0-1 1,0 0-1,-1 0 0,-1 0 1,1-1-1,-2 0 1,0 0-1,5-17 0,-6 4-218,0 1-1,-2-1 0,-1 1 0,0-1 0,-8-44 0,6 58-69,0-1 0,-1 1 0,0 0 0,0 0 1,-1 0-1,0 0 0,-1 0 0,0 1 0,-1 0 0,0 0 1,0 1-1,-1 0 0,0 0 0,0 0 0,-13-10 0,18 17-9,1 0 0,0 0 0,0 0 0,-1 0 0,1 0 0,0 0 0,-1 1 0,1-1 0,-1 0 0,1 1 0,-1-1 0,1 1 0,-1 0 0,0-1 0,1 1 0,-1 0 0,0 0 0,1 0 0,-1 0 0,1 0 0,-1 0 0,0 1 0,1-1 0,-3 1 0,2 1 0,1-1 0,-1 0 0,1 1 1,-1-1-1,1 1 0,0 0 0,0-1 0,0 1 0,0 0 0,0 0 0,0 0 1,1 0-1,-1 0 0,0 0 0,1-1 0,-1 5 0,0 9 8,0 1-1,0-1 1,4 30-1,2-12 145,1 0 0,2 0-1,1-1 1,2 0 0,1-1-1,1 0 1,24 40 0,-32-61-173,1-1 0,1 1 0,0-1 0,0 0 0,1-1 0,0 0 1,1 0-1,-1-1 0,2 0 0,-1 0 0,16 8 0,-23-15-190,-1 1 0,1 0 0,0-1 0,-1 0 0,1 1 0,0-1 0,0 0 0,0 0 0,-1 0 0,1 0 0,0 0 0,0 0 0,0-1 0,2 0 0,-2 1-270,-1-1 1,1 0-1,-1 0 0,1 0 0,-1 0 1,1 0-1,-1 0 0,0 0 1,1 0-1,-1-1 0,0 1 1,0 0-1,0-1 0,1-2 1,7-16-7840</inkml:trace>
  <inkml:trace contextRef="#ctx0" brushRef="#br0" timeOffset="3449.31">2940 116 16956,'0'0'2648,"21"67"-2296,-7-35 344,5 2-696,18 10-840,-5-8-2264,-1-6-4162</inkml:trace>
  <inkml:trace contextRef="#ctx0" brushRef="#br0" timeOffset="3907.31">3344 476 8186,'0'0'16293,"-9"6"-15716,3-2-424,1 0-1,0 0 1,0 0 0,0 0 0,0 1-1,1 0 1,-1 0 0,1 0 0,1 1-1,-1-1 1,1 1 0,0 0 0,0 0-1,0 0 1,1 0 0,0 1-1,0-1 1,1 1 0,0-1 0,-1 12-1,1-14-98,1 0-1,0 0 0,0 0 0,0 0 0,0 0 0,1 0 0,0 0 0,-1 0 1,1 0-1,1 0 0,-1 0 0,1 0 0,-1-1 0,1 1 0,0-1 1,0 1-1,1-1 0,-1 0 0,1 1 0,-1-1 0,1 0 0,0-1 1,0 1-1,1-1 0,-1 1 0,0-1 0,1 0 0,0 0 0,-1 0 1,1-1-1,0 1 0,0-1 0,0 0 0,0 0 0,0 0 0,0-1 1,0 1-1,8-1 0,-8 0-30,0 1 0,0-1 0,-1 0 0,1 0 0,0 0 0,0-1 0,0 1 0,0-1 0,0 0 0,0 0 0,-1-1 0,1 1 0,0-1 0,-1 1 0,1-1 0,-1 0 0,0-1 0,1 1 0,-1 0 0,0-1 0,-1 0 1,1 0-1,0 0 0,-1 0 0,1 0 0,-1 0 0,0 0 0,0-1 0,-1 1 0,1-1 0,-1 0 0,1 0 0,-1 1 0,0-1 0,-1 0 0,1 0 0,0 0 0,-1 0 0,0 0 0,0 0 0,-1 0 0,1 0 0,-1 1 0,1-1 0,-1 0 0,0 0 0,-3-5 0,1 3-11,0-1-1,0 1 1,-1 0 0,0 1-1,0-1 1,-1 1-1,1 0 1,-1 0-1,0 0 1,-8-5 0,10 7-20,0 1 1,-1-1 0,1 1 0,-1 0 0,0 0 0,0 0 0,0 1 0,0-1 0,0 1 0,0 0 0,0 0 0,0 0 0,0 1 0,-1-1 0,1 1 0,0 0 0,0 0 0,-5 1 0,8-1-48,1 1 1,-1-1 0,1 0 0,-1 0-1,0 1 1,1-1 0,-1 0 0,1 1 0,-1-1-1,1 0 1,-1 1 0,1-1 0,-1 1-1,1-1 1,-1 1 0,1-1 0,-1 1-1,1-1 1,0 1 0,-1-1 0,1 1-1,0 0 1,0-1 0,-1 1 0,1-1-1,0 1 1,0 0 0,0-1 0,0 1-1,0 0 1,0-1 0,0 1 0,0 0-1,0-1 1,0 1 0,0 0 0,0-1-1,0 1 1,1-1 0,-1 1 0,0 0-1,0-1 1,1 1 0,-1-1 0,0 1-1,2 1 1,19 23-6514,-1-14-1290</inkml:trace>
  <inkml:trace contextRef="#ctx0" brushRef="#br0" timeOffset="4312.3">3486 224 12067,'0'0'5581,"4"13"-3490,38 111 964,-26-85-2093,-1 1 0,-3 0 0,-1 1 0,-2 0 0,-1 1 0,1 45 0,-9-81-520,0 11 1315,-3-14-1020,-2-10-434,2 2-371,1 0 0,0-1 1,0 1-1,1-1 0,-1 1 0,1-1 0,0 0 1,1 1-1,-1-1 0,1 0 0,0 0 0,1 1 1,-1-1-1,3-9 0,-2 11 18,0 1 0,0 0 0,0 0 0,0 0 0,0 0 0,0 0 0,1 0 0,-1 0 0,1 0 0,0 1 1,0-1-1,0 1 0,0-1 0,1 1 0,-1 0 0,1 0 0,-1 0 0,1 0 0,0 0 0,0 1 0,0-1 0,-1 1 0,2-1 0,-1 1 0,0 0 0,6-1 0,-3 2-40,1 0 0,0 0 0,0 1 0,-1 0 0,1 0-1,-1 0 1,1 1 0,-1 0 0,1 0 0,-1 0 0,0 1 0,0 0 0,0 1-1,0-1 1,8 8 0,-9-7 95,-1-1 0,1 1 0,-1 0 0,0 1 1,0-1-1,-1 1 0,0 0 0,1 0 0,-2 0 0,1 0 0,0 0 0,-1 1 0,0-1 0,-1 1 0,1-1 0,-1 1 0,0 0 0,0 8 1,-1-12 66,-1 1 0,1-1 0,-1 0 1,0 1-1,0-1 0,0 0 1,-1 1-1,1-1 0,0 0 1,-1 0-1,1 0 0,-1 0 0,0 0 1,0-1-1,0 1 0,0-1 1,0 1-1,0-1 0,0 1 1,0-1-1,-1 0 0,1 0 0,0 0 1,-1 0-1,1-1 0,-4 2 1,-8 2 231,0-1 1,-1 0 0,-17 1 0,21-3-237,2 0-77,0 0-1,0-1 0,-1 0 0,1 0 0,0-1 1,-16-2-1,25 2-80,-1 1 0,1 0 0,0 0 0,-1 0 0,1 0 1,-1 0-1,1-1 0,0 1 0,-1 0 0,1 0 0,0 0 0,-1-1 0,1 1 0,0 0 0,-1-1 1,1 1-1,0 0 0,0-1 0,-1 1 0,1 0 0,0-1 0,0 1 0,0-1 0,0 1 0,-1 0 1,1-1-1,0 1 0,0-1 0,0 1 0,0 0 0,0-1 0,0 1 0,0-1 0,0 1 1,0-1-1,0 1 0,0 0 0,1-1 0,6-9-8016</inkml:trace>
  <inkml:trace contextRef="#ctx0" brushRef="#br0" timeOffset="5018.4">3924 506 13851,'0'0'6293,"6"12"-4008,20 48 233,28 100 1,-43-121-1749,-2 1 0,-2 1 0,-2 0 0,1 42 0,-6-81-755,0 0 0,0 0 0,0 0 0,0 0 0,-1 0 0,1 0 0,-1 0 0,1 0 0,-1 0 0,0 0 0,1 0 0,-1 0 0,0-1 0,0 1 0,-1 0 0,1-1 0,0 1 0,0-1 0,-1 1 0,1-1 0,-4 3 0,2-2 23,0-1-1,-1 1 1,1-1-1,0 0 1,-1 0-1,1 0 1,0-1-1,-1 1 1,1-1-1,-1 0 1,1 0-1,-4 0 1,0 0 10,0-1 1,0 0 0,0-1-1,0 1 1,0-1 0,0 0 0,1-1-1,-1 0 1,1 0 0,0 0 0,0-1-1,-9-6 1,12 7-71,1 1 0,-1-1 0,1 1-1,-1-1 1,1 0 0,0 0 0,0 0 0,0 0 0,0 0-1,1-1 1,-1 1 0,1 0 0,0-1 0,0 1 0,0-1 0,1 1-1,-1-1 1,1 0 0,0 1 0,0-1 0,0 0 0,0 1-1,0-1 1,1 1 0,0-1 0,2-6 0,0 5-27,0-1 1,0 1-1,1 0 0,-1 0 0,1 0 1,1 0-1,-1 0 0,1 1 1,0 0-1,0 0 0,0 0 1,0 1-1,1 0 0,8-4 1,51-21-386,-43 20 319,-1-1 1,0-1-1,0-1 0,-1 0 1,22-18-1,-37 25 113,0 0 0,-1-1 0,1 0-1,-1 1 1,0-1 0,-1-1 0,0 1 0,1 0-1,-1-1 1,-1 0 0,1 0 0,-1 1 0,0-2 0,-1 1-1,1 0 1,-1 0 0,-1 0 0,1-1 0,-1 1-1,0 0 1,0 0 0,-1-1 0,0 1 0,-1-7-1,1 9 18,0 0-1,-1 0 0,1 0 0,-1 1 1,0-1-1,0 0 0,0 1 0,0-1 1,-1 1-1,1 0 0,-1 0 0,0 0 1,0 0-1,-5-3 0,7 5-9,0 0-1,0 0 0,-1 0 1,1 1-1,0-1 1,0 1-1,-1-1 1,1 1-1,-1-1 0,1 1 1,0 0-1,-1 0 1,1-1-1,-1 1 0,1 0 1,-1 0-1,1 0 1,0 1-1,-1-1 1,1 0-1,-1 1 0,1-1 1,0 1-1,-1-1 1,1 1-1,0-1 0,-1 1 1,1 0-1,0 0 1,0 0-1,0-1 1,0 1-1,0 0 0,0 0 1,0 1-1,0-1 1,0 0-1,0 0 0,0 0 1,1 1-1,-1-1 1,1 0-1,-2 3 1,-2 6 54,0 0 1,0 0-1,1 0 1,1 1-1,0-1 1,0 1-1,0 0 1,2-1-1,-1 1 1,1 0-1,3 14 1,-3-21-70,0 0 0,1-1 1,0 1-1,0-1 0,0 1 1,0-1-1,0 1 0,1-1 1,-1 0-1,1 0 0,0 0 1,0 0-1,0 0 0,0 0 1,1 0-1,-1-1 0,1 1 1,-1-1-1,1 0 0,0 1 0,0-1 1,0-1-1,1 1 0,-1 0 1,0-1-1,0 0 0,1 1 1,-1-1-1,1-1 0,-1 1 1,1 0-1,0-1 0,-1 0 1,1 0-1,-1 0 0,6-1 1,-5 1-243,-1-1 1,1 0 0,-1 0-1,1 0 1,-1 0 0,1 0 0,-1-1-1,0 0 1,0 0 0,1 0-1,-1 0 1,-1 0 0,1-1 0,0 1-1,3-5 1,20-27-6077,-9 4-779</inkml:trace>
  <inkml:trace contextRef="#ctx0" brushRef="#br0" timeOffset="5401.31">4268 225 12755,'0'0'1749,"3"13"116,9 29 601,3-1 0,34 69 0,-26-62-354,-2 1 0,16 55 1,-37-104-2099,0 0 0,0 0 0,0 0 0,1 1 1,-1-1-1,0 0 0,0 0 0,0 0 0,0 1 1,0-1-1,0 0 0,1 0 0,-1 1 0,0-1 0,0 0 1,0 0-1,0 1 0,0-1 0,0 0 0,0 0 0,0 1 1,0-1-1,0 0 0,0 0 0,-1 1 0,1-1 0,0 0 1,0 0-1,0 1 0,0-1 0,0 0 0,0 0 0,0 0 1,-1 1-1,1-1 0,0 0 0,0 0 0,0 0 1,0 0-1,-1 1 0,1-1 0,0 0 0,0 0 0,-1 0 1,-10-8 875,-11-20 245,21 25-1263,0-1 0,-1 1 0,1-1 0,1 0 0,-1 0 0,1 0 0,-1 1-1,1-1 1,0 0 0,0 0 0,1 0 0,-1 1 0,1-1 0,0 0 0,0 0 0,0 1 0,1-1 0,-1 1 0,1-1 0,-1 1 0,1-1 0,1 1 0,-1 0-1,0 0 1,1 0 0,-1 0 0,1 1 0,0-1 0,0 1 0,0-1 0,0 1 0,0 0 0,1 0 0,-1 1 0,8-4 0,3 0-885,1-1 1,0 2 0,0 0-1,1 1 1,-1 0-1,1 1 1,24 0 0</inkml:trace>
  <inkml:trace contextRef="#ctx0" brushRef="#br0" timeOffset="5798.34">3816 241 12339,'0'0'2864,"62"0"-5032,-26 0-1769</inkml:trace>
  <inkml:trace contextRef="#ctx0" brushRef="#br0" timeOffset="6392.62">4997 543 10442,'0'0'13364,"-3"11"-11482,5-12-1754,0 0 0,0 1-1,0-1 1,0 0 0,0 0 0,0 0-1,0 0 1,0 0 0,-1-1-1,1 1 1,0-1 0,-1 1 0,1-1-1,-1 1 1,1-1 0,-1 0 0,0 0-1,0 0 1,0 0 0,0 1 0,0-1-1,0-1 1,-1 1 0,1 0-1,0 0 1,-1 0 0,0 0 0,1 0-1,-1-4 1,1 1-119,-1 1-1,1-1 0,-1 0 1,0 0-1,0 0 1,0 1-1,-1-1 1,1 0-1,-1 1 1,-1-1-1,1 0 0,0 1 1,-3-5-1,3 7-16,0 1 0,0-1 0,0 1-1,0-1 1,0 1 0,-1-1-1,1 1 1,0 0 0,-1 0 0,1-1-1,-1 1 1,1 0 0,-1 0 0,1 1-1,-1-1 1,0 0 0,1 0 0,-1 1-1,0-1 1,0 1 0,0 0 0,1-1-1,-1 1 1,0 0 0,0 0-1,0 0 1,0 0 0,1 1 0,-1-1-1,0 0 1,0 1 0,0-1 0,1 1-1,-1 0 1,0-1 0,1 1 0,-1 0-1,1 0 1,-3 2 0,0 0-3,0 1-1,0-1 1,1 1 0,0 0 0,-1 0 0,2 0 0,-1 1 0,0-1-1,1 1 1,0-1 0,0 1 0,0 0 0,-1 5 0,1-3 28,1 0 0,0 1 0,0-1 0,1 0 1,0 1-1,1-1 0,-1 0 0,1 1 0,1-1 1,-1 0-1,1 0 0,0 0 0,1 0 0,0 0 1,0 0-1,1-1 0,-1 1 0,1-1 1,6 7-1,-6-9 54,0 0 1,0 0-1,0 0 0,1-1 1,-1 1-1,1-1 1,0 0-1,0 0 0,0-1 1,0 1-1,1-1 0,-1-1 1,1 1-1,-1-1 1,1 1-1,-1-2 0,1 1 1,0-1-1,0 1 1,-1-2-1,1 1 0,0-1 1,-1 0-1,1 0 1,8-3-1,-8 2-32,0-1 0,0 0 0,-1 0 0,1 0-1,-1-1 1,0 0 0,0 0 0,0-1 0,-1 1 0,1-1 0,-1 0 0,0 0-1,-1 0 1,1-1 0,-1 1 0,0-1 0,0 0 0,-1 0 0,1 0 0,-2 0-1,1-1 1,0 1 0,0-7 0,2-12-56,-1-1 1,-1 0-1,-1 0 0,-4-34 1,3 59-1,0-1 1,-1 1 0,1 0 0,0-1 0,-1 1 0,1 0-1,0-1 1,0 1 0,0 0 0,0-1 0,0 1 0,0 0-1,1-1 1,-1 1 0,0 0 0,1-1 0,-1 1 0,1 0-1,-1-1 1,1 1 0,0 0 0,1-1 0,0 3-14,1 0 0,0 0 0,-1 1 0,1 0 1,-1-1-1,1 1 0,-1 0 0,0 0 0,4 5 0,-3-4 50,28 24-33,43 43 28,-67-63-7,0 1 0,-1 0 0,0 0 1,0 0-1,-1 1 0,0 0 0,5 13 1,-9-21 7,-1 1 1,1-1-1,-1 0 0,1 1 1,-1-1-1,1 1 1,-1-1-1,0 1 1,0-1-1,0 1 0,0-1 1,0 1-1,0-1 1,0 1-1,0-1 0,-1 0 1,1 1-1,-1-1 1,1 1-1,-1-1 1,1 0-1,-1 1 0,0-1 1,0 0-1,1 1 1,-1-1-1,0 0 0,0 0 1,0 0-1,0 0 1,-1 0-1,1 0 1,0 0-1,0 0 0,-1-1 1,1 1-1,-3 1 1,-1-1-46,0 0 1,-1 1-1,1-2 1,0 1-1,-1 0 1,1-1-1,-1 0 1,1-1-1,-8 0 0,12 0-97,-1 1 0,1 0 0,0-1-1,-1 1 1,1-1 0,-1 0 0,1 1-1,0-1 1,0 0 0,-1 0-1,1 0 1,0 0 0,0 0 0,0 0-1,0 0 1,0 0 0,0 0-1,0-1 1,1 1 0,-1 0 0,0 0-1,0-3 1,-8-33-7558,9 36 7187,-3-28-8500</inkml:trace>
  <inkml:trace contextRef="#ctx0" brushRef="#br0" timeOffset="6789.51">5373 116 12603,'0'0'1868,"2"14"-206,7 27-230,1 0-1,2 0 1,2-1 0,28 56 0,3-17-147,-25-48 323,-3 0 1,19 45-1,-36-76-1596,0 0-1,0-1 1,0 1-1,0 0 1,-1 0-1,1 0 1,0 0-1,0 0 1,0 0 0,0 0-1,0 0 1,0 0-1,0 0 1,0 0-1,0 0 1,-1 0-1,1 0 1,0 0-1,0 0 1,0 0-1,0 0 1,0 0-1,0 0 1,0 0-1,0 0 1,-1 0-1,1 0 1,0 0 0,0 0-1,0 0 1,0 0-1,0 0 1,0 0-1,0 0 1,0 0-1,-1 0 1,1 0-1,0 0 1,0 0-1,0 0 1,0 0-1,0 0 1,0 0-1,0 1 1,0-1-1,0 0 1,0 0-1,0 0 1,0 0 0,-1 0-1,1 0 1,0 0-1,0 0 1,0 0-1,0 1 1,0-1-1,0 0 1,0 0-1,0 0 1,0 0-1,0 0 1,0 0-1,0 0 1,0 1-1,0-1 1,1 0-1,-17-9 1119,-12-14 333,24 19-1460,0-1 0,0 0 0,0 0-1,1 0 1,0 0 0,0-1 0,0 1 0,1-1 0,0 0-1,0 1 1,0-1 0,1 0 0,0 0 0,-1-11 0,2 13-12,0 0 0,1 0 0,-1 0 0,1 0 0,0 0 0,0 0 0,0 0 1,1 1-1,-1-1 0,1 0 0,0 1 0,0-1 0,0 1 0,1-1 0,-1 1 0,1 0 1,0 0-1,-1 0 0,1 1 0,1-1 0,-1 1 0,0-1 0,5-1 0,3-2-479,1 0 0,0 1 0,0 1 0,0 0 0,17-3 0,65-6-6881,-41 12-543</inkml:trace>
  <inkml:trace contextRef="#ctx0" brushRef="#br0" timeOffset="7339.65">6083 450 11498,'0'0'6811,"1"10"-4906,11 47 774,23 64 0,-18-70-704,-3 1 0,12 86 0,-57-198-705,11-10-1274,3-1-1,-15-133 1,30 190 0,0 3 115,1 3-255,0 1 1,0 0 0,0-1 0,1 1-1,1-1 1,1-13 0,-2 19 101,1 1 1,0-1-1,0 1 1,-1-1-1,1 1 0,0 0 1,0-1-1,0 1 1,1 0-1,-1-1 1,0 1-1,0 0 0,1 0 1,-1 0-1,1 0 1,-1 0-1,1 1 0,-1-1 1,1 0-1,-1 1 1,1-1-1,0 1 1,-1-1-1,1 1 0,0 0 1,-1 0-1,1 0 1,0 0-1,-1 0 1,1 0-1,0 0 0,-1 0 1,1 1-1,0-1 1,1 1-1,6 1 18,0 1-1,1 0 1,-2 1-1,1-1 0,0 1 1,-1 1-1,0 0 1,0 0-1,0 1 1,-1 0-1,8 7 1,0 2 20,0 0 0,-1 0 0,-1 1 1,12 20-1,-21-30 10,0 1 1,-1-1 0,0 1-1,0 0 1,0 0-1,-1 0 1,3 12 0,-5-17 19,0-1 0,1 1 0,-1 0 0,0 0 1,-1 0-1,1 0 0,0 0 0,-1 0 1,1 0-1,0 0 0,-1-1 0,0 1 0,0 0 1,1 0-1,-1-1 0,0 1 0,0 0 0,-1-1 1,1 1-1,0-1 0,0 0 0,-1 1 1,1-1-1,-1 0 0,1 0 0,-1 0 0,1 0 1,-1 0-1,0 0 0,0 0 0,1 0 1,-1-1-1,-3 1 0,-7 3-33,-1-2 0,1 1 0,-1-2 1,1 0-1,-1 0 0,1-1 0,-18-2 0,29 2-103,0 0 0,0-1-1,0 1 1,0 0 0,0 0-1,0-1 1,0 1-1,0 0 1,0-1 0,0 1-1,0-1 1,0 1 0,0-1-1,1 0 1,-1 1 0,0-1-1,0 0 1,1 0 0,-1 0-1,0-1 1,0 1-303,1 0 0,0 0 1,-1 0-1,1 0 0,0 0 0,0-1 1,-1 1-1,1 0 0,0 0 0,1 0 1,-1-1-1,0 1 0,0 0 0,0 0 1,1 0-1,-1-1 0,0 1 1,1-1-1,9-11-6138</inkml:trace>
  <inkml:trace contextRef="#ctx0" brushRef="#br0" timeOffset="7761.03">6485 421 11883,'0'0'8512,"-10"1"-6434,8-1-1993,-2 0 60,1 0 1,0 0-1,-1 0 1,1 0-1,0 1 1,0 0-1,-1-1 0,1 1 1,0 0-1,0 1 1,0-1-1,0 0 0,0 1 1,1 0-1,-1 0 1,0 0-1,1 0 1,-1 0-1,1 0 0,0 1 1,-1-1-1,1 1 1,0-1-1,1 1 1,-1 0-1,-1 4 0,-1 0 113,2 0-1,-1 1 1,1 0-1,0-1 1,0 1-1,1 0 1,0 0-1,1 0 1,0 0-1,0 0 1,1 0-1,0 0 1,0 0-1,4 13 1,-3-17-200,-1-1 0,1 0 0,-1 0 0,1 1-1,0-1 1,1 0 0,-1 0 0,0-1 0,1 1 0,0 0 0,-1-1 0,1 0 0,0 1 0,0-1 0,1 0 0,-1-1 0,0 1-1,1-1 1,-1 1 0,1-1 0,-1 0 0,1 0 0,-1 0 0,1-1 0,0 1 0,-1-1 0,1 0 0,0 0 0,-1-1 0,1 1-1,0 0 1,-1-1 0,6-2 0,-6 3-48,0-1-1,0 0 1,1 0 0,-1 0-1,0 0 1,-1-1-1,1 1 1,0-1-1,0 0 1,-1 0 0,1 0-1,-1 0 1,1 0-1,-1 0 1,0-1 0,0 1-1,0-1 1,0 1-1,0-1 1,-1 0-1,1 0 1,-1 0 0,0 0-1,0 0 1,0 0-1,0 0 1,0 0-1,-1 0 1,1-7 0,-1 4-1,0 1 1,0-1-1,-1 1 1,1 0 0,-1-1-1,-1 1 1,1-1 0,-1 1-1,1 0 1,-2 0-1,1 0 1,0 0 0,-1 0-1,0 1 1,0-1-1,-7-7 1,4 6-57,0 0 0,-1 1 0,1 0 0,-1 0 0,0 1 0,0-1 0,0 1 0,-1 1 1,1 0-1,-1 0 0,0 0 0,0 1 0,0 0 0,-15-1 0,23 3-179,-1 0 0,1 0-1,0 1 1,0-1 0,0 0 0,-1 1 0,1-1 0,0 0 0,0 1-1,0-1 1,-1 0 0,1 1 0,0-1 0,0 0 0,0 1-1,0-1 1,0 0 0,0 1 0,0-1 0,0 1 0,0-1 0,0 0-1,0 1 1,0-1 0,0 0 0,0 1 0,0-1 0,1 0 0,-1 1-1,0-1 1,0 0 0,1 1 0,5 9-7194</inkml:trace>
  <inkml:trace contextRef="#ctx0" brushRef="#br0" timeOffset="8218.62">6687 346 11723,'0'0'6472,"-10"-1"-3945,2 1-1822,-1 0 0,1 1 1,0-1-1,0 1 0,-1 1 1,-14 4-1,21-5-554,0 0 0,0 0-1,1 0 1,-1 0 0,0 0 0,0 0 0,1 0 0,-1 0-1,1 1 1,-1-1 0,1 0 0,0 1 0,0-1-1,-1 1 1,1 0 0,-1 3 0,1-3-137,1 0-1,-1 1 1,1-1 0,0 1-1,0-1 1,0 0 0,0 1 0,0-1-1,1 0 1,-1 1 0,1-1-1,-1 0 1,1 1 0,0-1 0,0 0-1,0 0 1,0 0 0,2 3-1,7 8-6,-1 0 0,2-1 0,0 0-1,0-1 1,1 0 0,0-1-1,19 11 1,-14-8-4,0 0 1,-1 1-1,20 21 0,-36-35 1,0 1 0,1-1 1,-1 1-1,1-1 0,-1 0 0,0 1 0,1-1 0,-1 1 0,0-1 0,0 1 1,0-1-1,1 1 0,-1-1 0,0 1 0,0 0 0,0-1 0,0 1 1,0-1-1,0 1 0,0-1 0,0 1 0,0-1 0,0 1 0,0 0 0,0-1 1,0 1-1,-1-1 0,1 1 0,0-1 0,-1 2 0,-17 9 302,-35 0 363,42-9-560,-14 2-302,0 0 0,-45 0-1,69-4-15,1 0-1,-1 0 1,0 0 0,0 0-1,0 0 1,0 0 0,1 0-1,-1 0 1,0 0-1,0 0 1,0-1 0,1 1-1,-1 0 1,0-1 0,0 1-1,1 0 1,-1-1-1,0 1 1,1-1 0,-1 1-1,0-1 1,1 1 0,-1-1-1,1 0 1,-1 1-1,0-2 1,0-7-5948</inkml:trace>
  <inkml:trace contextRef="#ctx0" brushRef="#br0" timeOffset="8593.03">6824 563 11442,'0'0'6082,"11"-1"-3583,3 0-1417,0-1 0,1 0-1,-1-1 1,20-7 0,-31 9-811,0 0 0,1-1 0,-1 1 0,0-1 0,0 0 0,0 0 0,0 0 0,0 0 0,-1 0 0,1-1 0,-1 1 0,4-6 0,-5 7-199,0-1-1,-1 0 1,1 0 0,-1 0 0,1 1 0,-1-1-1,0 0 1,1 0 0,-1 0 0,0 0 0,0 0-1,-1 0 1,1 1 0,0-1 0,-1 0 0,1 0-1,-1 0 1,1 1 0,-1-1 0,0 0 0,0 0-1,0 1 1,0-1 0,0 1 0,0-1-1,-2-1 1,2 2-73,1-1 0,-1 1 0,0 0 0,1 0 0,-1 0 0,0 0 0,0 0 0,0 0 0,0 0 0,0 0 0,0 0 0,0 0 0,-1 1 0,1-1-1,0 0 1,0 1 0,0-1 0,-1 1 0,1-1 0,0 1 0,-1 0 0,1-1 0,0 1 0,-1 0 0,1 0 0,-1 0 0,1 0 0,0 0 0,-1 0 0,1 1 0,0-1 0,-1 0 0,1 1-1,0-1 1,-1 1 0,1-1 0,0 1 0,0 0 0,0-1 0,0 1 0,-1 0 0,1 0 0,0 0 0,0 0 0,1 0 0,-1 0 0,0 0 0,0 0 0,0 0 0,1 0 0,-1 1 0,0-1-1,0 1 1,-3 6 74,0-1 0,1 0 0,-1 1 0,1 0 0,1 0 0,-1 0 0,-1 13 0,3-16-3,1 1 0,0 0-1,0 1 1,0-1 0,0 0 0,1 0-1,0-1 1,0 1 0,1 0 0,4 11 0,-4-14-40,0 0 1,0 1-1,1-1 1,-1 0-1,1-1 1,-1 1-1,1 0 1,0-1-1,0 1 1,0-1-1,1 0 1,-1 0-1,0 0 1,1-1-1,-1 1 0,1-1 1,0 0-1,5 1 1,5 2-280,0-1-1,0-1 1,1-1 0,-1 0-1,0 0 1,1-1 0,-1-1-1,24-5 1,-29 4-177,0 0 0,0-1 0,-1 0 0,1-1 0,-1 0-1,0 0 1,0-1 0,0 0 0,-1-1 0,0 1 0,0-1 0,0-1 0,-1 1 0,11-14 0,5-15-9151</inkml:trace>
  <inkml:trace contextRef="#ctx0" brushRef="#br0" timeOffset="9004.79">7090 1 5921,'0'0'19420,"-35"65"-18923,6-21-497,4-8-1009,-1-6-5784</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8:14.950"/>
    </inkml:context>
    <inkml:brush xml:id="br0">
      <inkml:brushProperty name="width" value="0.05" units="cm"/>
      <inkml:brushProperty name="height" value="0.05" units="cm"/>
    </inkml:brush>
  </inkml:definitions>
  <inkml:trace contextRef="#ctx0" brushRef="#br0">113 50 3993,'0'0'12050,"-5"-6"-10157,-1-1-2014,3 2 1000,0 1 0,-1 0 0,0 0 0,1 1 0,-1-1-1,-7-4 1,10 8-770,0-1 1,0 0-1,-1 1 0,1-1 1,-1 1-1,1-1 0,0 1 1,-1 0-1,1 0 0,-1-1 1,1 1-1,-1 0 0,1 0 1,-1 0-1,1 1 1,-1-1-1,1 0 0,0 0 1,-1 1-1,1-1 0,-1 1 1,1 0-1,0-1 0,-1 1 1,1 0-1,0 0 0,0-1 1,0 1-1,0 0 0,0 0 1,-2 2-1,1-1-115,-1 1 0,1-1 1,-1 1-1,1 0 0,0 0 1,0 0-1,0 0 0,0 0 1,1 1-1,-1-1 0,0 4 0,2-6-4,-1 1-1,1-1 0,0 1 0,0-1 0,0 1 1,0-1-1,1 1 0,-1-1 0,0 1 0,0-1 0,1 1 1,-1-1-1,1 0 0,0 1 0,-1-1 0,1 0 1,0 1-1,1 1 0,4 3-57,1-1 0,-1 0 1,1 0-1,0-1 0,0 0 1,0 0-1,13 5 0,-12-6 32,-1 0 0,1 1 0,-1 0 0,0 0 0,-1 1 0,9 7 0,-14-12 39,-1 1 1,1-1-1,-1 0 1,0 1-1,1-1 1,-1 1-1,0-1 1,1 1-1,-1-1 1,0 1 0,0-1-1,1 1 1,-1-1-1,0 1 1,0-1-1,0 1 1,0-1-1,0 1 1,0 0-1,0-1 1,0 1-1,0-1 1,0 1-1,0-1 1,0 1 0,0-1-1,0 1 1,-1-1-1,1 1 1,0 0-1,-18 11 241,-31-2 141,43-9-397,-23 6-1413,10 0-3735,8-2-824</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8:07.269"/>
    </inkml:context>
    <inkml:brush xml:id="br0">
      <inkml:brushProperty name="width" value="0.05" units="cm"/>
      <inkml:brushProperty name="height" value="0.05" units="cm"/>
    </inkml:brush>
  </inkml:definitions>
  <inkml:trace contextRef="#ctx0" brushRef="#br0">156 252 11482,'0'0'10244,"-11"-1"-8565,8 1-1584,-1-1-2,1 0-1,0 1 1,0-1-1,-1 1 1,1 0-1,0 0 1,-1 0-1,1 0 1,0 1-1,0-1 1,-1 1-1,1 0 1,0 0-1,0 0 1,0 1-1,0-1 1,0 1-1,0-1 1,1 1-1,-1 0 1,0 0-1,1 0 1,-1 1-1,1-1 1,-3 4 0,-3 6 128,0 0 0,1 1 1,1-1-1,0 1 0,0 1 1,-4 18-1,7-23-145,1 0 0,0 0-1,1 0 1,0 0 0,1 0 0,-1 1 0,2-1-1,-1 0 1,1 0 0,1 0 0,2 10 0,-2-15-29,-1 0 1,1-1-1,0 1 0,0-1 1,0 0-1,0 0 1,0 1-1,1-1 0,-1-1 1,1 1-1,0 0 1,0-1-1,0 1 0,0-1 1,1 0-1,4 3 1,-1-2-1,0-1 0,1 1 1,-1-1-1,0-1 0,1 1 1,-1-1-1,1 0 0,8-1 1,-2 0-23,-1-1 1,1 0 0,0-1-1,-1-1 1,0 0 0,0-1-1,0 0 1,0-1-1,13-7 1,-20 8-8,0 0 0,0-1 0,0 0 0,0 0 1,-1 0-1,0-1 0,0 1 0,0-1 0,-1 0 0,0-1 0,0 1 0,-1-1 0,0 0 0,0 0 1,3-10-1,-5 13-11,0 0 1,0 0-1,0 0 1,-1 0-1,0 0 1,0 0-1,0 0 1,0 0-1,-1 0 1,1 0-1,-1 0 1,0 0-1,0 0 1,0 0-1,-1 0 1,0 1 0,1-1-1,-1 0 1,0 1-1,-1 0 1,1-1-1,-1 1 1,1 0-1,-1 0 1,0 0-1,0 1 1,0-1-1,-1 1 1,1 0-1,-4-2 1,4 2-14,1 0 1,-1 1 0,0-1-1,1 1 1,-1 0 0,0 0-1,0 0 1,0 0 0,0 0-1,0 1 1,0-1 0,0 1-1,0 0 1,-1 0-1,1 0 1,0 0 0,0 1-1,0-1 1,0 1 0,0 0-1,0-1 1,0 2 0,0-1-1,1 0 1,-1 0 0,0 1-1,1 0 1,-1-1-1,1 1 1,-1 0 0,1 0-1,0 0 1,0 1 0,0-1-1,0 1 1,0-1 0,0 1-1,1-1 1,-1 1 0,1 0-1,0 0 1,0 0-1,-1 3 1,-1 2-9,0 0 0,1 0 1,0 0-1,1 0 0,0 0 0,0 0 0,0 0 0,1 1 0,1-1 1,-1 0-1,1 0 0,1 0 0,-1 0 0,1 0 0,5 13 0,-5-17 34,0-1 0,0 1 0,1 0 0,-1-1 0,1 1 0,0-1 0,0 0 0,0 0 0,0 0 0,1 0 0,-1-1 0,1 1 0,0-1 0,6 3 0,-8-4-11,0-1 1,0 1 0,0-1-1,0 0 1,-1 0-1,1 0 1,0 0-1,0 0 1,0 0 0,0-1-1,0 1 1,0 0-1,0-1 1,0 0 0,-1 1-1,1-1 1,0 0-1,0 0 1,-1 0-1,1 0 1,-1 0 0,1 0-1,-1-1 1,1 1-1,-1-1 1,0 1 0,0-1-1,1 1 1,-1-1-1,0 1 1,0-1-1,-1 0 1,1 0 0,1-2-1,6-15-53,-1-1 1,0-1-1,-2 1 0,6-36 0,7-25-1074,-18 81 1111,0-1 1,0 1 0,0-1-1,0 1 1,1-1 0,-1 1-1,0-1 1,0 1 0,0 0-1,1-1 1,-1 1 0,0-1-1,1 1 1,-1 0 0,0-1-1,1 1 1,-1 0 0,1 0-1,-1-1 1,0 1 0,1 0-1,-1 0 1,1-1 0,-1 1-1,1 0 1,-1 0 0,1 0-1,-1 0 1,0 0 0,1 0-1,-1 0 1,1 0 0,-1 0-1,1 0 1,-1 0 0,1 0-1,-1 0 1,1 0 0,-1 0-1,1 0 1,-1 1 0,1-1-1,-1 0 1,0 0 0,1 1-1,-1-1 1,1 0 0,-1 0-1,0 1 1,1-1 0,-1 0-1,0 1 1,1 0 0,22 23-296,-20-21 288,11 15 199,0 1 0,-1 0 1,-1 0-1,-1 1 0,-1 1 0,12 32 0,-21-71-264,2-1-1,0 1 0,1 0 0,1 0 0,0 1 0,2-1 0,0 1 0,17-30 1,-23 46 64,-1 0 1,1 0-1,-1 1 1,1-1 0,-1 0-1,1 0 1,0 1 0,-1-1-1,1 1 1,0-1 0,0 0-1,-1 1 1,1-1 0,0 1-1,0 0 1,0-1-1,0 1 1,-1 0 0,1-1-1,0 1 1,0 0 0,0 0-1,0 0 1,0 0 0,0 0-1,1 0 1,0 1 4,0-1 1,0 1 0,0 0-1,0 0 1,0 0-1,0 0 1,-1 0-1,1 1 1,-1-1-1,1 0 1,2 4-1,33 50 67,-34-48-73,7 12 28,26 41 209,-35-58-189,0 0 0,1 0 0,-1-1 0,0 1-1,1-1 1,-1 1 0,1-1 0,0 1 0,-1-1 0,1 0 0,0 0 0,0 0 0,0 0-1,-1 0 1,1 0 0,0-1 0,1 1 0,-1 0 0,0-1 0,0 0 0,0 1-1,0-1 1,0 0 0,0 0 0,4-1 0,-4 0-8,0 0 0,-1 0 0,1 0 0,-1 0 0,0 0 0,1 0 0,-1-1 0,0 1-1,0-1 1,1 1 0,-1-1 0,-1 1 0,1-1 0,0 1 0,0-1 0,0 0 0,-1 0 0,1 1 0,-1-1 0,0 0 0,1 0 0,-1 0 0,0-2 0,1-53 90,-1 43-58,-2-20-42,1 24-24,0 1 1,1 0 0,0-1-1,2-14 1,-1 23 1,-1 0 0,1 1-1,-1-1 1,1 1 0,-1-1-1,1 1 1,-1-1 0,1 1 0,0-1-1,-1 1 1,1 0 0,0-1-1,-1 1 1,1 0 0,0-1 0,0 1-1,-1 0 1,1 0 0,0 0 0,0 0-1,-1 0 1,1 0 0,0 0-1,0 0 1,-1 0 0,1 0 0,0 0-1,0 0 1,-1 1 0,1-1-1,0 0 1,0 1 0,-1-1 0,2 1-1,25 11-41,-13-2 52,-1 0-1,0 0 1,-1 2 0,-1-1 0,1 2-1,-2-1 1,0 1 0,0 1-1,-1 0 1,13 30 0,-21-43 7,-1 0-1,0 0 1,1 0 0,-1 0 0,0 0 0,0 0 0,0 0-1,0 1 1,0-1 0,0 0 0,0 0 0,0 0 0,0 0-1,0 0 1,-1 0 0,1 0 0,0 0 0,-1 0-1,1 0 1,-1 0 0,1 0 0,-1 0 0,0 0 0,1 0-1,-2 1 1,0 0 6,-1 0 0,1-1-1,0 1 1,-1-1 0,1 0-1,-1 1 1,0-1 0,1 0-1,-1-1 1,-4 2 0,-9 0-23,0 0 0,-33-1 0,36-1-93,9 0-51,-40-3-1201,19-10-3956,17 1-2020</inkml:trace>
  <inkml:trace contextRef="#ctx0" brushRef="#br0" timeOffset="470.23">948 52 14027,'0'0'6408,"2"9"-4334,38 125 1102,57 128 1,-104-264-2459,-13-15 613,14 11-960,0 0 0,0 0 0,0 0 1,-8-14-1,12 16-426,0 0 0,0 0-1,1 1 1,0-1 0,-1 0 0,1 0-1,1-1 1,-1 1 0,0 0 0,1 0-1,0 0 1,0 0 0,0-1 0,2-6-1,-1 8-79,0 0 0,0 0 0,1 0 0,-1 1 0,1-1-1,0 0 1,-1 1 0,1-1 0,1 1 0,-1 0 0,0-1-1,0 1 1,1 0 0,-1 0 0,5-2 0,3-1-505,1 1 1,-1 0 0,1 0 0,0 1 0,0 0-1,0 1 1,0 1 0,1 0 0,13 0 0,16 0-7054</inkml:trace>
  <inkml:trace contextRef="#ctx0" brushRef="#br0" timeOffset="1245.44">1336 292 12219,'0'0'7887,"-12"-3"-5752,-39-9-736,48 11-1290,0 1 0,-1-1 0,1 1 1,0 0-1,0 1 0,-1-1 0,1 0 1,0 1-1,0 0 0,0 0 0,0 0 1,0 0-1,0 0 0,0 0 0,0 1 0,0 0 1,0-1-1,1 1 0,-1 0 0,1 0 1,-1 1-1,1-1 0,0 0 0,0 1 1,0-1-1,0 1 0,0 0 0,1 0 0,-1 0 1,1 0-1,0 0 0,0 0 0,0 0 1,-1 3-1,0 0-10,1-1 0,-1 1 1,1 0-1,0 0 0,0 0 0,1 0 1,0 0-1,0 0 0,0-1 0,1 1 1,0 0-1,0 0 0,0 0 0,1 0 1,0-1-1,3 9 0,-3-11-86,0 0 0,-1 0 0,1-1-1,0 1 1,0-1 0,0 1 0,1-1 0,-1 0-1,1 0 1,-1 0 0,1 0 0,0-1 0,-1 1-1,1 0 1,0-1 0,0 0 0,0 0 0,0 0-1,0 0 1,1 0 0,-1-1 0,0 0 0,0 1-1,0-1 1,1 0 0,-1 0 0,0-1 0,0 1 0,6-2-1,-3-1 4,-1 0 0,1 0 0,-1 0 0,0 0 0,0-1 0,0 0 0,0 0 0,-1 0 0,1-1 0,-1 1 0,0-1 0,-1 0 0,1-1 0,3-6 0,-3 5-30,-1 1 0,0-1 0,0 1 0,-1-1 0,1 0 0,-2 0 0,1 0 0,-1 0 0,0 0 0,0-1 0,-1 1 0,0-11 0,-1 18 15,1 0 0,0 0 0,0 0 0,0 0 0,0 1 0,0-1 0,-1 0 0,1 0 0,0 0 0,0 0 0,0 0 0,0 0 0,-1 1 0,1-1 0,0 0 0,0 0 0,0 0 0,0 0 0,-1 0 0,1 0 0,0 0 0,0 0 0,-1 0 0,1 0 0,0 0 0,0 0 0,0 0 0,-1 0 0,1 0 0,0 0 0,0 0 0,0 0 0,-1 0 1,1 0-1,0 0 0,0-1 0,0 1 0,0 0 0,-1 0 0,1 0 0,0 0 0,0 0 0,0-1 0,0 1 0,0 0 0,-1 0 0,1 0 0,0 0 0,0-1 0,-7 23-38,7-14 43,1 0 0,-1 1-1,1-1 1,1 0 0,-1 0 0,1-1-1,1 1 1,3 8 0,-5-13 14,0 0 0,0-1 0,1 1 0,-1-1 0,1 1 0,0-1 0,-1 1 0,1-1 0,0 0 0,1 0 0,-1 0-1,0 0 1,1 0 0,-1-1 0,1 1 0,-1-1 0,1 1 0,0-1 0,-1 0 0,1 0 0,0 0 0,0-1 0,0 1 0,0-1 0,4 1 0,-5-1 0,0-1 1,-1 1-1,1-1 0,0 1 0,-1-1 0,1 0 1,-1 0-1,1 0 0,-1 0 0,1 0 0,-1 0 1,1 0-1,-1 0 0,0-1 0,0 1 1,0 0-1,0-1 0,0 1 0,0-1 0,0 1 1,0-1-1,0 0 0,-1 1 0,1-1 0,-1 0 1,1 1-1,-1-1 0,1-2 0,7-58 125,-7 54-122,-1 2 46,6-35-305,-6 41 226,1-1 0,-1 1 0,0 0 0,0-1-1,0 1 1,0-1 0,1 1 0,-1 0 0,0-1 0,0 1 0,1 0 0,-1 0 0,0-1 0,0 1 0,1 0 0,-1-1-1,0 1 1,1 0 0,-1 0 0,1 0 0,-1 0 0,0-1 0,1 1 0,-1 0 0,0 0 0,1 0 0,-1 0 0,1 0 0,0 0-1,15 14-250,-5-1 254,-2 1 0,0 0 0,0 0 0,-1 1 0,-1 0-1,6 17 1,-21-51 875,7 15-674,-1 0 1,1 0-1,-1 1 0,1-1 1,0 0-1,0 0 0,1 0 1,-1-4-1,1 4-224,0 0 0,1 1 0,0-1 1,-1 0-1,1 1 0,0-1 0,1 1 0,-1-1 0,0 1 1,1 0-1,0-1 0,0 1 0,0 0 0,0 0 0,1 0 1,-1 1-1,1-1 0,-1 1 0,6-5 0,-6 6 9,1-1 0,-1 1-1,0 0 1,0 0 0,1 0 0,-1 0-1,1 0 1,-1 1 0,1-1 0,-1 1-1,1-1 1,0 1 0,-1 0-1,1 0 1,-1 0 0,1 0 0,0 1-1,-1-1 1,1 1 0,-1-1 0,1 1-1,-1 0 1,1 0 0,-1 0-1,0 0 1,1 1 0,-1-1 0,3 3-1,12 12-63,-2-1-1,1 2 0,-2 0 0,-1 1 1,0 0-1,10 21 0,-33-43-9069,-1-6 1976</inkml:trace>
  <inkml:trace contextRef="#ctx0" brushRef="#br0" timeOffset="1611.92">1846 59 13659,'0'0'3763,"0"10"-2093,3 32-269,1 1 0,3-1 0,1 0 1,3-1-1,1 0 0,1 0 0,34 66 0,-77-151-256,24 36-881,-1-1 0,2 1 1,-1-1-1,-7-16 0,11 20-267,1 1 1,-1 0-1,1-1 1,0 0-1,0 1 1,0-1-1,0 0 0,1 1 1,0-1-1,0 0 1,0 0-1,1 1 1,1-10-1,-1 12-7,1 0 0,-1-1 0,0 1 0,1 0 0,-1 0 0,1 0 1,0 0-1,0 1 0,0-1 0,0 0 0,0 1 0,0-1 0,0 1 0,0 0 0,1-1 0,-1 1 0,0 0 0,1 1 0,-1-1 0,1 0 1,-1 1-1,1-1 0,-1 1 0,1 0 0,-1 0 0,5 0 0,5 0-527,-1 0 0,1 1-1,0 0 1,0 1 0,21 6 0,25 13-5076,-51-19 4639,26 11-5956</inkml:trace>
  <inkml:trace contextRef="#ctx0" brushRef="#br0" timeOffset="2030.36">2143 1 11666,'33'55'8362,"8"10"-7177,7 9-425,-1-4 1432,-7-3 705,-4 3-1313,-11-1-376,-11-2-111,-14-1-81,-2-12-216,-14-13-800,-2-11 0,-20 4-592,6-7-4497,-3-5-8466</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8:02.212"/>
    </inkml:context>
    <inkml:brush xml:id="br0">
      <inkml:brushProperty name="width" value="0.05" units="cm"/>
      <inkml:brushProperty name="height" value="0.05" units="cm"/>
    </inkml:brush>
  </inkml:definitions>
  <inkml:trace contextRef="#ctx0" brushRef="#br0">167 0 11258,'0'0'13523,"-4"2"-12348,-3 4-857,-1 0-1,1 1 0,0 0 0,0 0 1,1 0-1,0 1 0,1 0 1,0 0-1,-8 17 0,-37 86 1042,42-88-1256,0 1 1,1-1-1,1 1 1,2 1 0,0-1-1,2 1 1,0-1-1,2 1 1,1-1-1,0 1 1,7 27-1,-6-40-61,1 0-1,0-1 1,1 1-1,1-1 1,0 1-1,0-2 1,1 1-1,0 0 1,1-1-1,0 0 1,1-1-1,0 0 0,0 0 1,1-1-1,0 1 1,1-2-1,0 0 1,0 0-1,0-1 1,1 0-1,0 0 1,0-1-1,1-1 1,12 4-1,-13-6-41,-10-2 0,0 0 0,0 0 0,0 0 0,0 0 0,0 0 0,1 1 0,-1-1 0,0 0 0,0 0 0,0 1 0,0-1 0,0 1 0,0-1 0,0 1 0,0-1 0,0 1 0,-1 0 0,1-1 0,0 1 0,0 0 0,0 0 0,-1 0 0,1-1 0,0 1 0,-1 0 0,1 0 0,-1 0 0,1 0 0,-1 0 0,0 0 0,1 0 0,-1 0 0,0 1 0,1-1 0,-1 1 0,0 1-2536</inkml:trace>
  <inkml:trace contextRef="#ctx0" brushRef="#br0" timeOffset="953.72">840 390 9226,'0'0'6312,"0"-10"-4184,-4-32-490,4 41-1518,-1-1 0,1 1 0,0 0 0,-1 0 0,1-1 0,-1 1 0,0 0 0,1 0 0,-1 0 0,0 0 0,0 0 0,0-1 0,0 2 0,0-1 0,0 0 0,0 0 0,0 0 0,0 0 0,0 1 0,0-1 0,0 0 0,-1 1 0,1-1 0,0 1 0,-1-1 0,1 1 0,0 0 0,0 0 0,-1 0 0,1-1 0,-1 1 0,1 0 0,0 1 0,-1-1 0,1 0 0,0 0 0,-2 1 0,-1 0-6,0-1 0,-1 1 1,1 1-1,0-1 0,0 1 1,1-1-1,-1 1 0,0 0 0,-4 3 1,0 3 23,1 0 0,0 0 0,0 1 0,1 0 0,0 0 0,1 0 1,-1 1-1,2 0 0,0 0 0,0 0 0,0 0 0,2 1 0,-1 0 0,1-1 1,1 1-1,0 0 0,0 0 0,1 0 0,0 0 0,4 16 0,-3-23-81,0 0-1,1 0 0,-1-1 0,1 1 1,0-1-1,0 1 0,1-1 1,-1 0-1,1 0 0,-1 0 1,1 0-1,0 0 0,0-1 1,1 1-1,-1-1 0,0 0 0,1 0 1,-1 0-1,1 0 0,-1-1 1,1 0-1,0 1 0,0-1 1,0-1-1,0 1 0,0 0 0,0-1 1,0 0-1,0 0 0,4 0 1,-3-1-41,0 1 0,0 0 0,0-1 0,0 0 0,0-1 0,0 1 1,0-1-1,-1 0 0,1 0 0,0 0 0,-1 0 0,0-1 0,1 0 0,-1 0 1,0 0-1,0-1 0,-1 1 0,1-1 0,-1 0 0,0 0 0,0 0 0,0 0 1,2-5-1,-2 2-17,-1 0 0,0 0 0,0 0 0,-1 0 0,0 0 0,0 0 0,0 0 0,-1-1 0,-1 1 0,1 0 0,-1 0 0,-3-12 0,1 6-4,-1 0 0,-1 0 1,0 1-1,-1 0 0,-13-21 0,30 75 31,1-14 133,0-1 59,1-1-1,22 36 1,-32-57-253,0 0-1,1-1 1,-1 1 0,1-1-1,0 0 1,0 0-1,0 0 1,1 0 0,-1-1-1,1 0 1,0 0 0,0 0-1,0 0 1,0-1-1,0 0 1,1 0 0,-1 0-1,11 1 1,-14-3-158,0 0-1,0 0 1,0 0 0,0 0 0,-1-1-1,1 1 1,0-1 0,0 1 0,0-1-1,-1 0 1,1 1 0,0-1 0,-1 0-1,1 0 1,-1 0 0,1 0 0,-1-1-1,3-1 1,10-20-5086,-7 1-1699</inkml:trace>
  <inkml:trace contextRef="#ctx0" brushRef="#br0" timeOffset="1503.62">1004 298 10970,'0'0'5711,"6"9"-3500,23 37-227,2-2 0,2-1-1,71 70 1,-104-112-1948,0-1 0,0 0 0,0 1-1,1-1 1,-1 0 0,0 0 0,0 0 0,1 1 0,-1-1-1,0 0 1,0 0 0,1 0 0,-1 1 0,0-1 0,0 0-1,1 0 1,-1 0 0,0 0 0,1 0 0,-1 0 0,0 0-1,1 0 1,-1 0 0,0 0 0,1 0 0,-1 0 0,0 0-1,1 0 1,-1 0 0,0 0 0,0 0 0,1 0 0,-1 0-1,0 0 1,1-1 0,-1 1 0,0 0 0,0 0 0,1 0-1,-1 0 1,0-1 0,0 1 0,1 0 0,-1 0 0,0-1-1,0 1 1,0 0 0,1 0 0,-1-1 0,0 1 0,3-26 538,-10-27-561,-7 11-182,9 31 4,1 1 1,1-1-1,0 0 1,1 0-1,-2-18 1,24 53-347,-10-12 506,1 0-1,0 0 1,0-2-1,1 1 1,21 13-1,-27-20 20,0-1 1,0 1-1,1-1 0,0-1 0,-1 1 0,1-1 1,0 0-1,0 0 0,0-1 0,1 0 0,-1 0 1,0-1-1,0 0 0,11-1 0,-15 0-2,0 0-1,-1 0 1,1 0-1,0 0 1,-1 0-1,1-1 1,0 1-1,-1-1 1,0 1-1,1-1 1,-1 0 0,0 0-1,0 0 1,0-1-1,0 1 1,0 0-1,-1-1 1,1 1-1,-1-1 1,1 1-1,-1-1 1,0 0-1,0 0 1,0 1-1,0-1 1,-1 0-1,1 0 1,-1 0-1,0 0 1,0 0 0,0 0-1,0 0 1,0 0-1,-1-4 1,0 4 0,1 0 1,0 0 0,-1 0 0,1 0-1,-1 0 1,0 0 0,0 0 0,0 0 0,0 1-1,0-1 1,-1 0 0,1 1 0,-1-1-1,0 1 1,0-1 0,0 1 0,0 0-1,0 0 1,-1 0 0,1 0 0,0 0 0,-1 0-1,0 1 1,1-1 0,-1 1 0,0 0-1,0 0 1,0 0 0,1 0 0,-1 0-1,0 1 1,0-1 0,-4 1 0,6 0-8,0 0 0,0 1 0,-1 0 0,1-1 0,0 1 0,0 0 0,0-1 0,0 1 0,0 0-1,0 0 1,0 0 0,0 0 0,1 0 0,-1 0 0,0 0 0,1 0 0,-1 0 0,0 0 0,1 0 0,-1 1 0,1-1 0,0 0 0,-1 0 0,1 1 0,0-1 0,0 2 0,-5 38 6,5-39-2,0 1-10,-1 9 53,0 0 0,1 0 1,1 0-1,0 0 0,3 14 1,-3-23-68,0 0 0,-1 0 0,1-1 0,1 1-1,-1 0 1,0-1 0,1 1 0,-1-1 0,1 1 0,0-1 0,0 0 0,0 1 0,0-1 0,0 0 0,1-1 0,-1 1 0,0 0 0,1-1 0,-1 1 0,1-1 0,0 0-1,-1 0 1,1 0 0,0 0 0,0 0 0,0 0 0,5 0 0,4-1-771,0 1-1,0-2 1,1 1 0,-1-2-1,16-3 1,14-7-5114</inkml:trace>
  <inkml:trace contextRef="#ctx0" brushRef="#br0" timeOffset="1877.51">1716 355 14003,'0'0'10146,"-65"32"-8025,48-10-761,2 5-384,3 2-224,4 3-32,6-1-167,2-1-97,4-3-224,15-4-232,9-7-448,21-10-737,35-11-1423,-7-11-3810,-5-6-11305</inkml:trace>
  <inkml:trace contextRef="#ctx0" brushRef="#br0" timeOffset="2338.51">2831 196 512,'0'0'16105,"-13"-5"-13402,-7-2-1427,-1 1 0,0 1 0,0 1 0,-43-3-1,57 7-1055,1 0 0,0 0-1,0 1 1,0 0-1,0 0 1,0 0 0,0 1-1,0 0 1,0 0 0,0 0-1,-7 5 1,11-5-203,-1 0 0,0 1 0,0-1 0,1 1 0,0-1 0,-1 1 0,1 0 0,0 0 0,1 0 0,-1 0 0,0 1 0,1-1 0,0 0 0,-1 1 0,1-1 0,1 1 0,-1-1 0,0 1 0,1-1 0,0 1 0,0 6 0,1-4-24,0 1 0,0 0 1,1 0-1,0-1 0,0 1 0,1-1 1,0 0-1,0 1 0,0-1 0,1-1 1,0 1-1,0 0 0,0-1 0,1 0 0,0 0 1,0 0-1,7 5 0,15 11-244,0-1-1,36 19 0,-45-29 79,4 3-16,-4-3 34,0 1 0,23 18 0,-38-27 133,0 1 0,0-1 0,-1 1 0,1-1 1,0 1-1,-1 0 0,0 0 0,0 0 0,0 1 0,0-1 0,0 0 0,-1 1 0,1-1 0,-1 1 1,0-1-1,0 1 0,0 0 0,0-1 0,-1 8 0,0-9 27,-1 0 0,0 0 0,0 0 0,0-1 0,0 1 0,0 0 0,0-1 0,0 1 0,-1 0 0,1-1 0,-1 1 0,1-1 0,-1 0 0,1 0 0,-1 1 0,0-1 0,0 0 0,0 0 0,1-1 0,-1 1 0,0 0 0,0-1 0,0 1 0,0-1 0,-3 1 0,-57 8 368,56-8-320,-6 0 42,-68 3 481,76-4-571,-1 0 1,0-1-1,1 1 1,-1-1-1,1 0 1,-1 0-1,1 0 0,-1-1 1,1 0-1,-1 0 1,1 0-1,0 0 1,-7-5-1,11 6-115,-1 0 0,0 0 0,0 0 1,0 0-1,1 0 0,-1 0 0,0 0 0,1 0 0,-1-1 0,1 1 1,-1 0-1,1 0 0,0 0 0,-1-1 0,1 1 0,0 0 0,0-1 0,0 1 1,0 0-1,0 0 0,0-1 0,0 1 0,1 0 0,-1 0 0,1-2 1,0 0-636,0 0 0,0 0 0,1 1 1,0-1-1,-1 0 0,1 1 1,0 0-1,0-1 0,3-1 0,17-15-8307</inkml:trace>
  <inkml:trace contextRef="#ctx0" brushRef="#br0" timeOffset="2716.69">3171 555 10418,'0'0'4617,"11"-8"-2508,-3 2-1624,39-28 1434,-43 31-1685,-1 0 0,1 0 0,-1-1 1,1 1-1,-1-1 0,0 0 0,-1 0 0,1 0 1,-1 0-1,0-1 0,2-4 0,-3 8-135,-1 0-1,0 0 1,0 0-1,0 0 1,1-1 0,-1 1-1,0 0 1,0 0-1,-1 0 1,1 0 0,0 0-1,0 0 1,0-1-1,-1 1 1,1 0 0,-1 0-1,1 0 1,-1 0-1,1 0 1,-1 0 0,0 0-1,1 0 1,-1 1-1,0-1 1,0 0 0,1 0-1,-3-1 1,0 1-8,0-1 0,0 1 0,1 0 0,-1-1 0,0 1 0,-1 1 0,1-1 0,0 0 0,0 1 0,-5 0 0,4-1-6,-1 1 1,1 0 0,-1 0 0,1 1 0,-1-1-1,1 1 1,0 0 0,-1 0 0,1 0-1,0 1 1,0 0 0,0-1 0,0 1 0,0 1-1,1-1 1,-6 5 0,6-4 21,1 1-1,0 0 1,0 0 0,0 0 0,1 0 0,-1 0-1,1 0 1,0 0 0,0 0 0,1 1-1,-1-1 1,1 0 0,0 0 0,0 1 0,0-1-1,1 0 1,-1 1 0,1-1 0,0 0-1,0 0 1,1 0 0,2 7 0,-1-5-83,0-1 1,0 1 0,0-1-1,0 0 1,1 0 0,0 0-1,0-1 1,0 1-1,1-1 1,-1 0 0,1-1-1,0 1 1,0-1 0,1 0-1,8 4 1,-6-4-284,0-1 0,0 0 0,1 0 0,-1-1 0,1 0 0,-1-1 0,1 0 0,-1 0 0,17-3 0,-14 1-1213,1 0 0,-1-2 1,18-6-1,5-7-5476</inkml:trace>
  <inkml:trace contextRef="#ctx0" brushRef="#br0" timeOffset="3087.71">3410 186 13243,'0'0'2450,"2"13"-1091,6 30-78,3 0 0,1-1 0,28 64 0,20 63 2725,-60-168-3960,1 0 0,-1-1 0,0 1 0,1 0 0,-1 0 0,1 0 0,-1 0 0,0-1 0,0 1 0,0 0 0,1 0 0,-1 0 0,0 0 0,0 0 0,0 0 0,0 0 0,-1 0 0,1-1 0,0 1 0,0 0 0,0 0 0,-1 0 0,1 0 0,0 0 0,-1-1 0,0 2 0,-16-16 2194,-19-40 863,33 45-3288,0 0 0,0-1 0,1 1 0,1 0 0,-1-1-1,1 0 1,1 1 0,0-1 0,0 1 0,3-15 0,-3 20 56,1 1-1,0-1 1,0 0 0,0 0-1,0 1 1,1-1 0,0 1-1,0-1 1,0 1 0,0 0-1,0-1 1,0 1 0,1 0-1,0 1 1,-1-1 0,1 0-1,0 1 1,0-1 0,1 1-1,-1 0 1,0 0 0,1 0-1,-1 1 1,1-1 0,0 1-1,-1 0 1,1 0 0,7-1-1,97 0-9616,-56 2 2386</inkml:trace>
  <inkml:trace contextRef="#ctx0" brushRef="#br0" timeOffset="3716.11">4495 207 12003,'0'0'7693,"-11"0"-5372,-18 0-1017,1 2 1,-35 5-1,52-5-947,0 0-1,0 1 1,1 0 0,-1 0-1,1 1 1,0 1 0,0-1-1,0 2 1,1-1-1,-13 10 1,21-14-327,-1 0-1,0 1 1,1-1 0,0 0 0,-1 0-1,1 1 1,0-1 0,0 1-1,-1-1 1,1 1 0,0 0 0,0-1-1,1 1 1,-1 0 0,0 0-1,1 0 1,-1-1 0,1 1-1,-1 0 1,1 0 0,0 0 0,0 0-1,0 0 1,0 0 0,0 0-1,0-1 1,1 1 0,-1 0-1,1 0 1,-1 0 0,1 0 0,-1-1-1,1 1 1,0 0 0,0 0-1,0-1 1,0 1 0,0-1 0,1 1-1,-1-1 1,0 1 0,1-1-1,-1 0 1,1 0 0,-1 0-1,1 0 1,1 1 0,5 3-23,1 0-1,-1-1 1,1 0 0,0 0 0,0-1 0,0 0-1,0-1 1,11 2 0,88 0-121,-78-4 0,-29 0 169,-4-2-41,1 1 1,-1 1 0,0-1-1,0 0 1,0 1 0,0-1-1,0 1 1,0 0 0,0 0 0,-4 1-1,6-1-1,-5 0-11,-1 1-1,0-1 0,1 2 1,-1-1-1,1 1 0,-1 0 0,1 0 1,0 1-1,-1 0 0,1 0 1,1 0-1,-1 1 0,0 0 0,1 0 1,0 0-1,0 1 0,0 0 1,1 0-1,-1 0 0,-3 6 0,4-4 29,0-1-1,0 1 1,0 0-1,1 1 0,0-1 1,0 1-1,1-1 1,0 1-1,0 0 0,1 0 1,0 0-1,0 0 1,1 0-1,0 0 0,0-1 1,1 1-1,2 9 0,-2-14 6,-1-1-1,1 1 0,0 0 0,0-1 0,1 1 1,-1-1-1,1 1 0,-1-1 0,1 0 0,0 1 1,0-1-1,0 0 0,0 0 0,0 0 0,0-1 1,0 1-1,1 0 0,3 1 0,-1 0-8,1-1-1,0 0 0,0 0 0,0-1 1,1 1-1,-1-1 0,0 0 0,7-1 1,1 0-37,0 0-1,0-1 1,0-1 0,-1 0 0,1-1 0,-1-1 0,14-5 0,18-16-1575,-33 13-1849,-2-2-3955</inkml:trace>
  <inkml:trace contextRef="#ctx0" brushRef="#br0" timeOffset="5057.1">5337 319 11482,'0'0'10244,"-11"-1"-8565,8 1-1584,-1-1-2,1 0-1,0 1 1,0-1-1,-1 1 1,1 0-1,0 0 1,-1 0-1,1 0 1,0 1-1,0-1 1,-1 1-1,1 0 1,0 0-1,0 0 1,0 1-1,0-1 1,0 1-1,0-1 1,1 1-1,-1 0 1,0 0-1,1 0 1,-1 1-1,1-1 1,-3 4 0,-3 6 128,0 0 0,1 1 1,1-1-1,0 1 0,0 1 1,-4 18-1,7-23-145,1 0 0,0 0-1,1 0 1,0 0 0,1 0 0,-1 1 0,2-1-1,-1 0 1,1 0 0,1 0 0,2 10 0,-2-15-29,-1 0 1,1-1-1,0 1 0,0-1 1,0 0-1,0 0 1,0 1-1,1-1 0,-1-1 1,1 1-1,0 0 1,0-1-1,0 1 0,0-1 1,1 0-1,4 3 1,-1-2-1,0-1 0,1 1 1,-1-1-1,0-1 0,1 1 1,-1-1-1,1 0 0,8-1 1,-2 0-23,-1-1 1,1 0 0,0-1-1,-1-1 1,0 0 0,0-1-1,0 0 1,0-1-1,13-7 1,-20 8-8,0 0 0,0-1 0,0 0 0,0 0 1,-1 0-1,0-1 0,0 1 0,0-1 0,-1 0 0,0-1 0,0 1 0,-1-1 0,0 0 0,0 0 1,3-10-1,-5 13-11,0 0 1,0 0-1,0 0 1,-1 0-1,0 0 1,0 0-1,0 0 1,0 0-1,-1 0 1,1 0-1,-1 0 1,0 0-1,0 0 1,0 0-1,-1 0 1,0 1 0,1-1-1,-1 0 1,0 1-1,-1 0 1,1-1-1,-1 1 1,1 0-1,-1 0 1,0 0-1,0 1 1,0-1-1,-1 1 1,1 0-1,-4-2 1,4 2-14,1 0 1,-1 1 0,0-1-1,1 1 1,-1 0 0,0 0-1,0 0 1,0 0 0,0 0-1,0 1 1,0-1 0,0 1-1,0 0 1,-1 0-1,1 0 1,0 0 0,0 1-1,0-1 1,0 1 0,0 0-1,0-1 1,0 2 0,0-1-1,1 0 1,-1 0 0,0 1-1,1 0 1,-1-1-1,1 1 1,-1 0 0,1 0-1,0 0 1,0 1 0,0-1-1,0 1 1,0-1 0,0 1-1,1-1 1,-1 1 0,1 0-1,0 0 1,0 0-1,-1 3 1,-1 2-9,0 0 0,1 0 1,0 0-1,1 0 0,0 0 0,0 0 0,0 0 0,1 1 0,1-1 1,-1 0-1,1 0 0,1 0 0,-1 0 0,1 0 0,5 13 0,-5-17 34,0-1 0,0 1 0,1 0 0,-1-1 0,1 1 0,0-1 0,0 0 0,0 0 0,0 0 0,1 0 0,-1-1 0,1 1 0,0-1 0,6 3 0,-8-4-11,0-1 1,0 1 0,0-1-1,0 0 1,-1 0-1,1 0 1,0 0-1,0 0 1,0 0 0,0-1-1,0 1 1,0 0-1,0-1 1,0 0 0,-1 1-1,1-1 1,0 0-1,0 0 1,-1 0-1,1 0 1,-1 0 0,1 0-1,-1-1 1,1 1-1,-1-1 1,0 1 0,0-1-1,1 1 1,-1-1-1,0 1 1,0-1-1,-1 0 1,1 0 0,1-2-1,6-15-53,-1-1 1,0-1-1,-2 1 0,6-36 0,7-25-1074,-18 81 1111,0-1 1,0 1 0,0-1-1,0 1 1,1-1 0,-1 1-1,0-1 1,0 1 0,0 0-1,1-1 1,-1 1 0,0-1-1,1 1 1,-1 0 0,0-1-1,1 1 1,-1 0 0,1 0-1,-1-1 1,0 1 0,1 0-1,-1 0 1,1-1 0,-1 1-1,1 0 1,-1 0 0,1 0-1,-1 0 1,0 0 0,1 0-1,-1 0 1,1 0 0,-1 0-1,1 0 1,-1 0 0,1 0-1,-1 0 1,1 0 0,-1 0-1,1 0 1,-1 1 0,1-1-1,-1 0 1,0 0 0,1 1-1,-1-1 1,1 0 0,-1 0-1,0 1 1,1-1 0,-1 0-1,0 1 1,1 0 0,22 23-296,-20-21 288,11 15 199,0 1 0,-1 0 1,-1 0-1,-1 1 0,-1 1 0,12 32 0,-21-71-264,2-1-1,0 1 0,1 0 0,1 0 0,0 1 0,2-1 0,0 1 0,17-30 1,-23 46 64,-1 0 1,1 0-1,-1 1 1,1-1 0,-1 0-1,1 0 1,0 1 0,-1-1-1,1 1 1,0-1 0,0 0-1,-1 1 1,1-1 0,0 1-1,0 0 1,0-1-1,0 1 1,-1 0 0,1-1-1,0 1 1,0 0 0,0 0-1,0 0 1,0 0 0,0 0-1,1 0 1,0 1 4,0-1 1,0 1 0,0 0-1,0 0 1,0 0-1,0 0 1,-1 0-1,1 1 1,-1-1-1,1 0 1,2 4-1,33 50 67,-34-48-73,7 12 28,26 41 209,-35-58-189,0 0 0,1 0 0,-1-1 0,0 1-1,1-1 1,-1 1 0,1-1 0,0 1 0,-1-1 0,1 0 0,0 0 0,0 0 0,0 0-1,-1 0 1,1 0 0,0-1 0,1 1 0,-1 0 0,0-1 0,0 0 0,0 1-1,0-1 1,0 0 0,0 0 0,4-1 0,-4 0-8,0 0 0,-1 0 0,1 0 0,-1 0 0,0 0 0,1 0 0,-1-1 0,0 1-1,0-1 1,1 1 0,-1-1 0,-1 1 0,1-1 0,0 1 0,0-1 0,0 0 0,-1 0 0,1 1 0,-1-1 0,0 0 0,1 0 0,-1 0 0,0-2 0,1-53 90,-1 43-58,-2-20-42,1 24-24,0 1 1,1 0 0,0-1-1,2-14 1,-1 23 1,-1 0 0,1 1-1,-1-1 1,1 1 0,-1-1-1,1 1 1,-1-1 0,1 1 0,0-1-1,-1 1 1,1 0 0,0-1-1,-1 1 1,1 0 0,0-1 0,0 1-1,-1 0 1,1 0 0,0 0 0,0 0-1,-1 0 1,1 0 0,0 0-1,0 0 1,-1 0 0,1 0 0,0 0-1,0 0 1,-1 1 0,1-1-1,0 0 1,0 1 0,-1-1 0,2 1-1,25 11-41,-13-2 52,-1 0-1,0 0 1,-1 2 0,-1-1 0,1 2-1,-2-1 1,0 1 0,0 1-1,-1 0 1,13 30 0,-21-43 7,-1 0-1,0 0 1,1 0 0,-1 0 0,0 0 0,0 0 0,0 0-1,0 1 1,0-1 0,0 0 0,0 0 0,0 0 0,0 0-1,0 0 1,-1 0 0,1 0 0,0 0 0,-1 0-1,1 0 1,-1 0 0,1 0 0,-1 0 0,0 0 0,1 0-1,-2 1 1,0 0 6,-1 0 0,1-1-1,0 1 1,-1-1 0,1 0-1,-1 1 1,0-1 0,1 0-1,-1-1 1,-4 2 0,-9 0-23,0 0 0,-33-1 0,36-1-93,9 0-51,-40-3-1201,19-10-3956,17 1-2020</inkml:trace>
  <inkml:trace contextRef="#ctx0" brushRef="#br0" timeOffset="5527.33">6129 119 14027,'0'0'6408,"2"9"-4334,38 125 1102,57 128 1,-104-264-2459,-13-15 613,14 11-960,0 0 0,0 0 0,0 0 1,-8-14-1,12 16-426,0 0 0,0 0-1,1 1 1,0-1 0,-1 0 0,1 0-1,1-1 1,-1 1 0,0 0 0,1 0-1,0 0 1,0 0 0,0-1 0,2-6-1,-1 8-79,0 0 0,0 0 0,1 0 0,-1 1 0,1-1-1,0 0 1,-1 1 0,1-1 0,1 1 0,-1 0 0,0-1-1,0 1 1,1 0 0,-1 0 0,5-2 0,3-1-505,1 1 1,-1 0 0,1 0 0,0 1 0,0 0-1,0 1 1,0 1 0,1 0 0,13 0 0,16 0-7054</inkml:trace>
  <inkml:trace contextRef="#ctx0" brushRef="#br0" timeOffset="6302.54">6516 359 12219,'0'0'7887,"-12"-3"-5752,-39-9-736,48 11-1290,0 1 0,-1-1 0,1 1 1,0 0-1,0 1 0,-1-1 0,1 0 1,0 1-1,0 0 0,0 0 0,0 0 1,0 0-1,0 0 0,0 0 0,0 1 0,0 0 1,0-1-1,1 1 0,-1 0 0,1 0 1,-1 1-1,1-1 0,0 0 0,0 1 1,0-1-1,0 1 0,0 0 0,1 0 0,-1 0 1,1 0-1,0 0 0,0 0 0,0 0 1,-1 3-1,0 0-10,1-1 0,-1 1 1,1 0-1,0 0 0,0 0 0,1 0 1,0 0-1,0 0 0,0-1 0,1 1 1,0 0-1,0 0 0,0 0 0,1 0 1,0-1-1,3 9 0,-3-11-86,0 0 0,-1 0 0,1-1-1,0 1 1,0-1 0,0 1 0,1-1 0,-1 0-1,1 0 1,-1 0 0,1 0 0,0-1 0,-1 1-1,1 0 1,0-1 0,0 0 0,0 0 0,0 0-1,0 0 1,1 0 0,-1-1 0,0 0 0,0 1-1,0-1 1,1 0 0,-1 0 0,0-1 0,0 1 0,6-2-1,-3-1 4,-1 0 0,1 0 0,-1 0 0,0 0 0,0-1 0,0 0 0,0 0 0,-1 0 0,1-1 0,-1 1 0,0-1 0,-1 0 0,1-1 0,3-6 0,-3 5-30,-1 1 0,0-1 0,0 1 0,-1-1 0,1 0 0,-2 0 0,1 0 0,-1 0 0,0 0 0,0-1 0,-1 1 0,0-11 0,-1 18 15,1 0 0,0 0 0,0 0 0,0 0 0,0 1 0,0-1 0,-1 0 0,1 0 0,0 0 0,0 0 0,0 0 0,0 0 0,-1 1 0,1-1 0,0 0 0,0 0 0,0 0 0,0 0 0,-1 0 0,1 0 0,0 0 0,0 0 0,-1 0 0,1 0 0,0 0 0,0 0 0,0 0 0,-1 0 0,1 0 0,0 0 0,0 0 0,0 0 0,-1 0 1,1 0-1,0 0 0,0-1 0,0 1 0,0 0 0,-1 0 0,1 0 0,0 0 0,0 0 0,0-1 0,0 1 0,0 0 0,-1 0 0,1 0 0,0 0 0,0-1 0,-7 23-38,7-14 43,1 0 0,-1 1-1,1-1 1,1 0 0,-1 0 0,1-1-1,1 1 1,3 8 0,-5-13 14,0 0 0,0-1 0,1 1 0,-1-1 0,1 1 0,0-1 0,-1 1 0,1-1 0,0 0 0,1 0 0,-1 0-1,0 0 1,1 0 0,-1-1 0,1 1 0,-1-1 0,1 1 0,0-1 0,-1 0 0,1 0 0,0 0 0,0-1 0,0 1 0,0-1 0,4 1 0,-5-1 0,0-1 1,-1 1-1,1-1 0,0 1 0,-1-1 0,1 0 1,-1 0-1,1 0 0,-1 0 0,1 0 0,-1 0 1,1 0-1,-1 0 0,0-1 0,0 1 1,0 0-1,0-1 0,0 1 0,0-1 0,0 1 1,0-1-1,0 0 0,-1 1 0,1-1 0,-1 0 1,1 1-1,-1-1 0,1-2 0,7-58 125,-7 54-122,-1 2 46,6-35-305,-6 41 226,1-1 0,-1 1 0,0 0 0,0-1-1,0 1 1,0-1 0,1 1 0,-1 0 0,0-1 0,0 1 0,1 0 0,-1 0 0,0-1 0,0 1 0,1 0 0,-1-1-1,0 1 1,1 0 0,-1 0 0,1 0 0,-1 0 0,0-1 0,1 1 0,-1 0 0,0 0 0,1 0 0,-1 0 0,1 0 0,0 0-1,15 14-250,-5-1 254,-2 1 0,0 0 0,0 0 0,-1 1 0,-1 0-1,6 17 1,-21-51 875,7 15-674,-1 0 1,1 0-1,-1 1 0,1-1 1,0 0-1,0 0 0,1 0 1,-1-4-1,1 4-224,0 0 0,1 1 0,0-1 1,-1 0-1,1 1 0,0-1 0,1 1 0,-1-1 0,0 1 1,1 0-1,0-1 0,0 1 0,0 0 0,0 0 0,1 0 1,-1 1-1,1-1 0,-1 1 0,6-5 0,-6 6 9,1-1 0,-1 1-1,0 0 1,0 0 0,1 0 0,-1 0-1,1 0 1,-1 1 0,1-1 0,-1 1-1,1-1 1,0 1 0,-1 0-1,1 0 1,-1 0 0,1 0 0,0 1-1,-1-1 1,1 1 0,-1-1 0,1 1-1,-1 0 1,1 0 0,-1 0-1,0 0 1,1 1 0,-1-1 0,3 3-1,12 12-63,-2-1-1,1 2 0,-2 0 0,-1 1 1,0 0-1,10 21 0,-33-43-9069,-1-6 1976</inkml:trace>
  <inkml:trace contextRef="#ctx0" brushRef="#br0" timeOffset="6669.02">7027 126 13659,'0'0'3763,"0"10"-2093,3 32-269,1 1 0,3-1 0,1 0 1,3-1-1,1 0 0,1 0 0,34 66 0,-77-151-256,24 36-881,-1-1 0,2 1 1,-1-1-1,-7-16 0,11 20-267,1 1 1,-1 0-1,1-1 1,0 0-1,0 1 1,0-1-1,0 0 0,1 1 1,0-1-1,0 0 1,0 0-1,1 1 1,1-10-1,-1 12-7,1 0 0,-1-1 0,0 1 0,1 0 0,-1 0 0,1 0 1,0 0-1,0 1 0,0-1 0,0 0 0,0 1 0,0-1 0,0 1 0,0 0 0,1-1 0,-1 1 0,0 0 0,1 1 0,-1-1 0,1 0 1,-1 1-1,1-1 0,-1 1 0,1 0 0,-1 0 0,5 0 0,5 0-527,-1 0 0,1 1-1,0 0 1,0 1 0,21 6 0,25 13-5076,-51-19 4639,26 11-5956</inkml:trace>
  <inkml:trace contextRef="#ctx0" brushRef="#br0" timeOffset="7087.46">7324 68 11666,'33'55'8362,"8"10"-7177,7 9-425,-1-4 1432,-7-3 705,-4 3-1313,-11-1-376,-11-2-111,-14-1-81,-2-12-216,-14-13-800,-2-11 0,-20 4-592,6-7-4497,-3-5-8466</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9:15.877"/>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6 284 4297,'-3'0'23753,"0"4"-22347,3 166 698,1-169-2100,-1 0 0,1 0 0,-1 0 0,1 0 0,0 0 0,0 0 0,-1 0 0,1-1 0,0 1 0,0 0-1,0-1 1,0 1 0,0 0 0,0-1 0,0 1 0,0-1 0,0 0 0,0 1 0,0-1 0,0 0 0,1 1 0,-1-1 0,0 0 0,0 0 0,2 0 0,38 3 61,-34-3-65,246-4 264,-168 0-178,143 8 25,-60 1-76,186-26 95,-266 13-126,31 9-33,-86 0 15,0 0 0,46-6 0,-78 5 16,0-1 1,0 1 0,1 0-1,-1-1 1,0 1-1,0-1 1,0 1-1,0-1 1,1 1 0,-1-1-1,0 0 1,0 0-1,0 1 1,-1-1-1,1 0 1,0 0-1,0 0 1,0 0 0,-1 0-1,1 0 1,0 0-1,-1 0 1,1-1-1,-1 1 1,1-1 0,0-3 15,0 1 1,0 0 0,-1-1 0,0 1 0,0 0 0,0-1-1,-1-7 1,-3-9 67,0 1 0,-11-28 0,13 41-81,-5-20-5,2 0 0,1 1 0,2-2 0,0 1 0,4-48 0,-1 15 0,-1 59 0,-1 0 0,1 0 0,-1 0 0,0 1 0,1-1 0,-1 0 0,0 0 0,0 1 0,1-1 0,-1 1 0,0-1 0,0 0 0,0 1 0,0 0 0,0-1 0,0 1 0,0 0 0,0-1 0,0 1 0,0 0 0,0 0 0,0 0 0,0 0 0,0 0 0,-1 0 0,-36-3 0,28 3 0,-609-1 0,469 6 0,-451 2 0,580-7 0,20 0 0,0 1 0,0-1 0,0 1 0,0 0 0,0 0 0,0-1 0,1 1 0,-1 0 0,0 0 0,0 0 0,1 0 0,-1 0 0,0 0 0,1 0 0,-1 0 0,1 0 0,0 0 0,-1 1 0,1-1 0,0 0 0,0 0 0,-1 0 0,1 0 0,0 1 0,0-1 0,0 0 0,1 0 0,-1 0 0,0 2 0,3 55 0,-1-32 0,-3-4 0,-1 30 0,2-50 0,0 0 0,0 1 0,0-1 0,1 0 0,-1 0 0,1 0 0,-1 1 0,1-1 0,0 0 0,0 0 0,0 0 0,0 0 0,0 0 0,0 0 0,0 0 0,3 2 0,2-2 0,-1-1 0,0 0 0,1 0 0,-1 0 0,1-1 0,-1 0 0,1 0 0,-1-1 0,1 1 0,-1-1 0,10-3 0,14 0 0,38-2 0,72-16 0,-76 10 0,242-30 0,-92 20 0,-65 11 0,-57 5 0,103-1 0,-199 12-2053</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0.324"/>
    </inkml:context>
    <inkml:brush xml:id="br0">
      <inkml:brushProperty name="width" value="0.05" units="cm"/>
      <inkml:brushProperty name="height" value="0.05" units="cm"/>
      <inkml:brushProperty name="color" value="#E71224"/>
    </inkml:brush>
  </inkml:definitions>
  <inkml:trace contextRef="#ctx0" brushRef="#br0">124 47 10066,'0'0'12592,"-8"2"-11412,3-1-1028,0 1 0,0-1 0,1 1 0,-1 0-1,1 0 1,-1 0 0,1 1 0,0 0 0,0 0-1,0 0 1,0 0 0,0 0 0,1 1-1,-1 0 1,1 0 0,0 0 0,0 0 0,1 0-1,-1 0 1,1 1 0,-3 7 0,-1 0-44,2-1 1,-1 1-1,1 0 1,1 0 0,0 0-1,1 0 1,0 1-1,1-1 1,0 1-1,1-1 1,1 1-1,0-1 1,0 0-1,1 1 1,5 15-1,-3-17-38,0-1-1,1 1 0,1-1 1,-1 0-1,1 0 0,1-1 1,0 1-1,0-2 0,1 1 1,0-1-1,1 0 0,0-1 1,0 1-1,0-2 0,1 0 1,17 9-1,-13-9 18,0-1 0,0 0 1,0-1-1,0-1 0,0 0 0,1-1 0,0 0 1,-1-2-1,1 1 0,0-2 0,-1 0 0,1-1 1,0 0-1,19-6 0,-26 6-53,-1 0 1,1-1-1,0 0 1,-1 0-1,0-1 0,0 0 1,0 0-1,0-1 1,0 0-1,-1 0 0,0 0 1,0-1-1,-1 0 1,1 0-1,-1 0 0,-1-1 1,1 1-1,-1-1 1,0 0-1,-1-1 0,1 1 1,-2-1-1,1 1 1,-1-1-1,0 0 0,0 0 1,0-11-1,-1-1-25,0 0-1,-2 0 1,0 0-1,-1 0 1,-1 1-1,-1-1 1,0 1-1,-9-21 1,10 31-10,-1 1 0,0 0-1,-1 0 1,0 0 0,0 0 0,0 1 0,-1 0 0,0 0-1,-1 1 1,1 0 0,-1 0 0,0 0 0,-1 1 0,0 0-1,1 0 1,-2 1 0,1 0 0,0 1 0,-17-5 0,12 4-38,1 1 0,0 1 0,-1 0 0,1 1 0,-1 1 0,1-1 0,-1 2 1,-19 3-1,24-3-267,1 1 0,0 0 0,0 1 0,-1 0 0,1 0 0,-8 5-1,9-4-507,1 1-1,-1-1 1,0 1-1,1 0 1,0 0-1,0 0 1,-4 8-1,-7 13-7095</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9:56.080"/>
    </inkml:context>
    <inkml:brush xml:id="br0">
      <inkml:brushProperty name="width" value="0.05" units="cm"/>
      <inkml:brushProperty name="height" value="0.05" units="cm"/>
      <inkml:brushProperty name="color" value="#E71224"/>
    </inkml:brush>
  </inkml:definitions>
  <inkml:trace contextRef="#ctx0" brushRef="#br0">1 38 14075,'0'0'13400,"12"-1"-12408,285-10 2923,-318-9-12179,6 15-243</inkml:trace>
  <inkml:trace contextRef="#ctx0" brushRef="#br0" timeOffset="414.41">56 218 13899,'0'0'8470,"14"1"-5608,222 1 3366,-130-3-4920,-106-2-3258</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9:54.676"/>
    </inkml:context>
    <inkml:brush xml:id="br0">
      <inkml:brushProperty name="width" value="0.05" units="cm"/>
      <inkml:brushProperty name="height" value="0.05" units="cm"/>
      <inkml:brushProperty name="color" value="#E71224"/>
    </inkml:brush>
  </inkml:definitions>
  <inkml:trace contextRef="#ctx0" brushRef="#br0">1 27 13947,'0'0'11301,"1"13"-10563,8 64 482,22 149 1531,-30-220-2657,1 1 0,0-1 0,0 1 0,1-1 0,0 0 0,0 0 0,0 0 0,1 0 0,0-1 0,0 1 0,1-1 0,-1 0 0,9 7 0,-11-10-54,1 0 1,-1-1 0,1 1-1,0-1 1,-1 1-1,1-1 1,0 0-1,0 0 1,0 0 0,0 0-1,0 0 1,0-1-1,0 1 1,0-1 0,1 0-1,-1 0 1,0 0-1,0 0 1,0-1-1,0 1 1,0-1 0,0 0-1,0 0 1,0 0-1,0 0 1,0-1 0,-1 1-1,1-1 1,0 1-1,3-4 1,3-3-33,0 0-1,-1-1 1,0 0 0,-1 0 0,0 0-1,0-1 1,-1 0 0,0-1 0,-1 1-1,0-1 1,-1 0 0,0-1 0,0 1-1,-1 0 1,-1-1 0,0 0 0,0-19-1,-1 12-108,-1-1-1,-1 1 0,-1-1 1,0 1-1,-2 0 0,0 0 1,-1 0-1,-1 1 0,-1 0 1,-9-19-1,28 91 179,91 248 1061,-81-260-4027,-20-40 2490,-1-1-1,1 1 0,-1-1 1,1 1-1,0-1 0,0 1 1,0-1-1,0 0 0,0 0 1,0 0-1,0 0 0,0 0 1,0-1-1,0 1 0,0 0 1,1-1-1,-1 0 0,3 1 1</inkml:trace>
  <inkml:trace contextRef="#ctx0" brushRef="#br0" timeOffset="811.84">576 325 11210,'0'0'4116,"1"9"-1958,10 53 1846,-6-40-2037,0 0 0,-2 1-1,-1-1 1,0 37-1,-16-87-711,6 16-1064,4 0-357,0 0-1,1 1 1,0-1 0,1 0-1,0 0 1,1 0-1,1-1 1,-1 1 0,2 0-1,0 0 1,0 0 0,5-17-1,-4 24 52,-1-1 1,1 1-1,0-1 0,1 1 0,-1 0 1,1 0-1,0 0 0,0 0 0,1 1 1,-1-1-1,1 1 0,6-6 0,-6 8 79,-1 0 0,1 0-1,-1 0 1,1 0 0,0 0 0,0 1-1,0-1 1,0 1 0,0 0 0,0 0-1,1 1 1,-1-1 0,0 1 0,0 0-1,1 0 1,-1 1 0,0-1 0,7 2-1,-9-1 43,0-1-1,0 0 0,0 1 0,0 0 0,0-1 1,0 1-1,-1 0 0,1 0 0,0 0 0,-1 0 1,1 0-1,0 1 0,-1-1 0,1 0 1,-1 1-1,0-1 0,1 1 0,-1-1 0,0 1 1,0 0-1,0-1 0,0 1 0,0 0 0,-1 0 1,1 0-1,0 0 0,-1 0 0,0 0 0,1-1 1,-1 1-1,0 0 0,0 0 0,0 0 1,0 0-1,0 0 0,-1 0 0,1 0 0,0 0 1,-2 3-1,0 1 119,1-1 1,-1 1 0,0-1-1,-1 0 1,1 0-1,-1 0 1,0 0 0,0-1-1,-1 1 1,1-1 0,-1 0-1,-8 7 1,-30 13 668,86-6-993,-40-16 184,21 12 259,0 0-1,-1 2 0,37 31 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9:53.739"/>
    </inkml:context>
    <inkml:brush xml:id="br0">
      <inkml:brushProperty name="width" value="0.05" units="cm"/>
      <inkml:brushProperty name="height" value="0.05" units="cm"/>
      <inkml:brushProperty name="color" value="#E71224"/>
    </inkml:brush>
  </inkml:definitions>
  <inkml:trace contextRef="#ctx0" brushRef="#br0">0 147 14123,'0'0'10221,"12"0"-8331,51 0-75,13 2-533,1-4 0,93-14 0,-169 16-1331,-1 0 0,1 0 0,-1 0 1,0 0-1,1 0 0,-1 0 0,1 0 0,-1 0 0,1 0 1,-1 0-1,0-1 0,1 1 0,-1 0 0,1 0 1,-1 0-1,0-1 0,1 1 0,-1 0 0,0 0 0,1-1 1,-1 1-1,0 0 0,1-1 0,-1 1 0,0 0 0,0-1 1,1 1-1,-1 0 0,0-1 0,0 1 0,0-1 1,0 1-1,1 0 0,-1-1 0,0 1 0,0-1 0,0 0 1,-12-11-7415,-3 5-1807</inkml:trace>
  <inkml:trace contextRef="#ctx0" brushRef="#br0" timeOffset="404.64">236 0 13515,'0'0'9754,"12"53"-7618,-5-29-727,0 4-113,0 0-152,-4 0-296,-3 0-327,0-1-257,-5-2-184,-4-1-24,-1-3-56,2-2-536,4 2-1241,3-5-2144,1-5-2976</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29:52.823"/>
    </inkml:context>
    <inkml:brush xml:id="br0">
      <inkml:brushProperty name="width" value="0.05" units="cm"/>
      <inkml:brushProperty name="height" value="0.05" units="cm"/>
      <inkml:brushProperty name="color" value="#E71224"/>
    </inkml:brush>
  </inkml:definitions>
  <inkml:trace contextRef="#ctx0" brushRef="#br0">1 45 12139,'0'0'15027,"0"-5"-13798,0-15-310,0 37-263,1 67 222,0-46-652,0 5-17,2-1 0,1 0 1,16 69-1,-16-102-187,-1 1 1,1-1 0,1 0-1,0 0 1,0 0 0,1-1-1,0 0 1,12 13 0,-16-19-14,-1-1 0,1 1 1,-1 0-1,1-1 1,0 1-1,-1-1 0,1 0 1,0 1-1,0-1 1,0 0-1,0 0 0,0 0 1,0 0-1,1-1 1,-1 1-1,0 0 0,0-1 1,1 0-1,-1 1 1,0-1-1,0 0 0,1 0 1,-1 0-1,0-1 1,1 1-1,-1-1 1,0 1-1,0-1 0,0 0 1,1 1-1,-1-1 1,0 0-1,0 0 0,0-1 1,0 1-1,-1 0 1,1-1-1,0 1 0,-1-1 1,1 0-1,0 1 1,1-3-1,7-11-2,0 0 1,-1-1-1,-1 1 1,0-2-1,-2 1 1,1-1 0,-2 0-1,0 0 1,-1-1-1,2-23 1,-2-1-290,-2-1 1,-2 1-1,-6-51 1,-9 29-396,16 65 641,9 26 84,94 325 1519,-65-207-1178,-43-154-1901,5-10-4130</inkml:trace>
  <inkml:trace contextRef="#ctx0" brushRef="#br0" timeOffset="496.17">805 415 12003,'0'0'12172,"-11"-6"-10259,0 1-1390,1 0 0,-2 0-1,1 1 1,0 0 0,-21-3-1,28 7-450,0-1 0,0 1-1,0-1 1,0 1-1,0 0 1,0 1-1,-1-1 1,1 1-1,0 0 1,1 0 0,-1 0-1,0 0 1,0 1-1,0-1 1,1 1-1,-1 0 1,1 0-1,-1 1 1,1-1 0,0 1-1,0-1 1,0 1-1,0 0 1,-4 6-1,4-4-28,0 0 0,0 0 0,0 1 0,0-1 0,1 1 0,0 0 0,0 0 0,1 0 0,-1 0 0,1 0 0,1 0 0,-1 0 0,1 0 0,0 0 0,0 0 0,1 0 0,0 0 0,0 0 0,0 0 0,1 0 0,0 0 0,3 7 0,-2-6 4,1 0-1,1 0 1,-1 0-1,1 0 1,1 0-1,-1-1 0,1 0 1,0 0-1,0-1 1,1 0-1,0 0 1,0 0-1,0-1 1,0 0-1,14 5 1,-2-2-42,0-2 0,1 0 1,-1-1-1,35 2 0,-43-5-5,1-1-1,0 0 1,0 0-1,0-2 1,0 1-1,-1-1 1,1-1-1,-1 0 1,13-6-1,-23 9-67,-1 0 0,0 0 0,1 0 0,-1-1 0,0 1 0,1 0 0,-1 0 0,0 0 0,0-1 0,1 1 0,-1 0 0,0 0 0,0-1 0,1 1 0,-1 0 0,0-1 0,0 1 0,0 0 0,0 0 0,0-1 0,1 1 0,-1 0 0,0-1 0,0 1 0,0 0 0,0-1 0,0 1 0,0 0 0,0-1 0,0 1 0,0 0 0,0-1 0,0 1 0,0-1 0,0 1 0,-1 0 0,1-6-3193</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14.288"/>
    </inkml:context>
    <inkml:brush xml:id="br0">
      <inkml:brushProperty name="width" value="0.05" units="cm"/>
      <inkml:brushProperty name="height" value="0.05" units="cm"/>
      <inkml:brushProperty name="color" value="#E71224"/>
    </inkml:brush>
  </inkml:definitions>
  <inkml:trace contextRef="#ctx0" brushRef="#br0">237 109 11426,'0'0'8422,"-11"-5"-5955,2 0-1945,0 2-1,-1-1 0,0 1 0,1 0 1,-13-1-1,18 4-424,-1-1 0,1 1 0,-1 0-1,1 1 1,-1-1 0,1 1 0,-1 0 0,1 0 0,-1 0 0,1 1 0,0-1 0,0 1 0,0 0 0,0 0-1,0 1 1,0-1 0,-4 4 0,2 0-25,-1 0 0,1 0 1,-1 1-1,2 0 0,-1 1 0,1-1 0,0 1 0,1 0 0,0 0 0,0 0 1,1 1-1,0-1 0,0 1 0,1 0 0,0 0 0,0 0 0,1 0 1,1 0-1,-1 0 0,1 0 0,1 0 0,1 10 0,0-15-31,-1-1 0,1 1-1,0-1 1,0 0 0,0 0-1,1 0 1,-1 0 0,1 0 0,0 0-1,-1 0 1,1-1 0,0 0-1,1 1 1,-1-1 0,0 0-1,1-1 1,-1 1 0,1-1 0,-1 1-1,1-1 1,0 0 0,-1 0-1,1-1 1,0 1 0,0-1-1,0 0 1,0 0 0,5 0 0,2-1 13,1 1 0,0-1 1,-1-1-1,1 0 0,-1-1 1,0 0-1,0-1 0,14-6 1,-17 6-56,1-2 0,0 1 1,-1-1-1,0 0 0,-1-1 1,1 0-1,-1 0 0,-1-1 0,1 0 1,-1 0-1,-1 0 0,6-11 1,-8 13-7,0 0 0,-1 0 1,1 0-1,-1-1 1,-1 1-1,1-1 0,-1 1 1,0-1-1,-1 0 1,1 1-1,-2-1 0,1 1 1,0-1-1,-1 0 1,-1 1-1,1-1 0,-1 1 1,0-1-1,-4-7 0,6 14 6,0 0 0,0 0 0,0 0-1,0 0 1,0 1 0,0-1 0,0 0-1,0 0 1,0 0 0,0 0-1,0 0 1,-1 0 0,1 0 0,0 0-1,0 0 1,0 0 0,0 0-1,0 0 1,0 0 0,0 0 0,0 0-1,0 0 1,0 0 0,-1 0-1,1 0 1,0 0 0,0 0 0,0 0-1,0 0 1,0 0 0,0 0-1,0 0 1,0 0 0,-1 0 0,1 0-1,0 0 1,0 0 0,0 0-1,0 0 1,0 0 0,0 0 0,0 0-1,0 0 1,0 0 0,0 0-1,0 0 1,0-1 0,-1 1 0,1 0-1,0 0 1,0 0 0,0 0-1,0 0 1,0 0 0,0 0 0,0 0-1,0 0 1,0 0 0,0-1-1,0 1 1,0 0 0,0 0 0,0 0-1,-2 14-63,3 20 42,32 208 438,-9-96 571,-18-112-527,15 50 0,-4-25-215,-18-90-5246,2 13-612,-1-6-4710</inkml:trace>
  <inkml:trace contextRef="#ctx0" brushRef="#br0" timeOffset="473.03">595 156 15915,'0'0'11539,"81"2"-10619,-35-2-560,5 0-360,-5 0-488,0-4-896,-13 4-1521,-13 0-2680</inkml:trace>
  <inkml:trace contextRef="#ctx0" brushRef="#br0" timeOffset="474.03">639 310 12723,'0'0'8426,"71"5"-6506,-33-5-1240,3 0-560,0-4-120,6 0-1400,-10 2-2345,-8 0-1112</inkml:trace>
  <inkml:trace contextRef="#ctx0" brushRef="#br0" timeOffset="999.83">1466 19 13475,'0'0'12521,"-10"-4"-11451,-36-10-558,43 14-485,0 0 1,0 0 0,0 0-1,0 0 1,0 1 0,1-1-1,-1 1 1,0-1-1,0 1 1,0 0 0,1 0-1,-1 1 1,1-1-1,-1 0 1,1 1 0,-1 0-1,1-1 1,0 1-1,0 0 1,0 0 0,-2 3-1,-34 47 423,36-49-411,-4 8 62,0 0-1,1 0 1,0 0 0,0 1-1,1 0 1,1 0 0,0 0-1,1 0 1,0 0 0,1 1-1,0-1 1,1 14-1,1-20-20,0 1 0,0 0 0,1-1 0,-1 1 0,1-1 0,1 1 0,-1-1 0,1 0 0,0 0 0,1 0 0,0-1 0,0 1 0,0-1 0,0 0 0,1 0 0,-1 0 0,2 0 0,-1-1 0,0 0 0,1 0 0,-1-1 0,1 1 0,9 3-1,-6-3-30,0-1-1,0 1 0,1-1 0,-1-1 0,1 0 0,0 0 0,0-1 0,0 0 0,0-1 0,-1 0 0,1 0 1,0-1-1,0-1 0,0 1 0,0-2 0,-1 1 0,11-5 0,-13 4-5067</inkml:trace>
  <inkml:trace contextRef="#ctx0" brushRef="#br0" timeOffset="1540.1">1827 54 13299,'0'0'12445,"1"13"-11539,0 17-480,-1 3 310,8 55 0,-7-81-650,0 0 0,1 1 0,-1-1 0,1-1 0,1 1 0,-1 0 0,1 0 0,0-1-1,1 0 1,-1 0 0,1 0 0,1 0 0,-1 0 0,9 7 0,-11-11-21,0 0 0,0 0 0,1-1-1,-1 1 1,0-1 0,1 0 0,0 1 0,-1-1 0,1 0 0,-1-1-1,1 1 1,0 0 0,0-1 0,-1 0 0,1 1 0,0-1-1,0 0 1,0 0 0,0-1 0,-1 1 0,5-1 0,-4-1-21,0 0 1,1 0-1,-1 0 1,0 0-1,0 0 1,0 0-1,0-1 1,-1 1-1,1-1 1,-1 0-1,0 0 1,1 0-1,-1 0 1,1-4-1,3-5-16,0 0 1,-1-1-1,-1 1 0,0-1 1,-1 0-1,0 0 0,2-23 1,-4 14-17,1-8-113,-2-1-1,-5-57 0,12 229 161,-6-123 39,2 0 0,0 0 0,1 0 0,7 18 0,-9-32-173,0 1 0,1-1 0,-1 1 0,1-1 0,0 0 0,0 1 0,0-2 0,5 6 0,-5-7-181,-1 0 0,0 0 0,1 0 0,0-1 0,-1 1 0,1-1 0,0 0 0,0 0 0,0 0 0,-1 0 0,1 0 0,0-1 0,0 1 0,0-1 0,4 0 0,11 0-6385,-3 0-3663</inkml:trace>
  <inkml:trace contextRef="#ctx0" brushRef="#br0" timeOffset="1948.19">2336 202 12579,'0'0'7756,"-10"1"-5581,6-1-1988,0 0-1,-1 0 0,1 1 1,0-1-1,0 1 1,0 0-1,0 0 0,0 1 1,1-1-1,-1 1 1,0 0-1,1 0 1,-1 0-1,1 0 0,-1 1 1,1-1-1,0 1 1,0 0-1,0 0 0,1 0 1,-1 0-1,1 0 1,-1 1-1,1-1 1,0 1-1,0 0 0,1-1 1,-1 1-1,1 0 1,0 0-1,-1 6 0,1-6-96,0 0 0,1 0 0,-1 1 0,1-1-1,0 1 1,0-1 0,1 0 0,-1 1 0,1-1 0,0 0-1,0 1 1,1-1 0,-1 0 0,1 0 0,0 0-1,0 0 1,0 0 0,0-1 0,1 1 0,-1-1-1,1 1 1,0-1 0,0 0 0,1 0 0,-1 0-1,1-1 1,-1 1 0,1-1 0,0 0 0,0 0 0,0 0-1,8 3 1,0-1-255,0-1 0,1 1-1,0-2 1,14 2 0,50-2-4783,-49-2-1905</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10.047"/>
    </inkml:context>
    <inkml:brush xml:id="br0">
      <inkml:brushProperty name="width" value="0.05" units="cm"/>
      <inkml:brushProperty name="height" value="0.05" units="cm"/>
      <inkml:brushProperty name="color" value="#E71224"/>
    </inkml:brush>
  </inkml:definitions>
  <inkml:trace contextRef="#ctx0" brushRef="#br0">0 979 9378,'0'0'11073,"12"6"-8536,38 20-457,-47-25-1939,0 0 1,0 0-1,0-1 1,0 1-1,0-1 0,0 0 1,0 1-1,0-1 0,0-1 1,1 1-1,-1 0 0,0-1 1,0 0-1,0 1 1,-1-1-1,1 0 0,0 0 1,0-1-1,0 1 0,-1-1 1,1 1-1,-1-1 1,1 0-1,-1 0 0,3-3 1,2-2-33,0 0 0,-1-1 0,0 0 0,0 0 0,7-16 0,-6 9-96,-2-1-1,0 0 1,0 0 0,-2 0-1,0-1 1,-1 1-1,0-1 1,-2 1-1,0-1 1,0 0 0,-2 1-1,0-1 1,-7-23-1,-1 22 402,5 31-299,3 37-136,2-48 41,0 22 171,1-1 0,1 0 0,1 0-1,1 0 1,1 0 0,1 0 0,14 34-1,-17-50-153,-1-1-1,2 0 0,-1 0 0,1 0 1,-1-1-1,2 1 0,-1-1 0,0 0 1,1 0-1,0 0 0,0-1 0,1 0 1,-1 0-1,1 0 0,0 0 0,0-1 1,0 0-1,1-1 0,-1 1 1,0-1-1,1 0 0,0-1 0,-1 1 1,1-1-1,0-1 0,0 1 0,0-1 1,-1-1-1,1 1 0,8-2 0,-11 1-143,0 0-1,0 0 1,0 0-1,0 0 1,0-1-1,0 0 1,0 0-1,0 0 0,0 0 1,-1 0-1,1-1 1,-1 0-1,0 1 1,4-5-1,-4 3-770,0 0-1,-1 0 0,1 0 1,-1 0-1,1 0 1,-1 0-1,2-9 0,1-11-6851</inkml:trace>
  <inkml:trace contextRef="#ctx0" brushRef="#br0" timeOffset="389.02">166 303 16628,'0'0'3520,"92"6"-5080,-55-6-4153</inkml:trace>
  <inkml:trace contextRef="#ctx0" brushRef="#br0" timeOffset="787.79">880 642 10122,'0'0'14627,"33"0"-13282,-7 0-361,7 0-568,-1 0-272,-3 0-80,-5 0-64,-8 0-384,-11 0-1377</inkml:trace>
  <inkml:trace contextRef="#ctx0" brushRef="#br0" timeOffset="1242.9">859 836 10922,'0'0'14755,"67"8"-12674,-39-7-881,2 1-632,1 0-344,-2 1-224,-5 2-48,-5 0-648,-8 0-1880</inkml:trace>
  <inkml:trace contextRef="#ctx0" brushRef="#br0" timeOffset="2135.5">1809 323 10426,'0'0'6210,"-10"-6"-4097,8 5-2064,-7-4 520,0 0 0,0 0 0,0 1 0,-16-4 1,22 7-420,-1 0 1,1 1 0,-1-1 0,1 1 0,0 0 0,-1 0 0,1 0-1,-1 0 1,1 0 0,-1 1 0,1 0 0,0 0 0,-1 0 0,1 0 0,0 0-1,0 0 1,0 1 0,0 0 0,0 0 0,0-1 0,-3 4 0,-2 3 28,0 1 0,1 0-1,0 1 1,0 0 0,1 0 0,0 0 0,1 0 0,0 1 0,0 0 0,1 0 0,1 1 0,0-1 0,1 1 0,0-1 0,0 1 0,1 21 0,1-30-126,1 0 1,-1 0 0,1 0 0,-1 0-1,1 0 1,0 0 0,0 0 0,0 0 0,1 0-1,-1 0 1,1 0 0,0 0 0,0-1-1,-1 1 1,2-1 0,-1 0 0,0 1-1,0-1 1,1 0 0,-1 0 0,1-1-1,0 1 1,-1 0 0,1-1 0,0 1 0,0-1-1,0 0 1,0 0 0,0-1 0,0 1-1,1 0 1,-1-1 0,0 0 0,0 0-1,0 0 1,5 0 0,2 0 18,-1-1 1,1 0-1,-1 0 1,1-1-1,-1 0 1,1-1-1,-1 0 1,0 0-1,0-1 1,-1 0-1,11-6 1,-13 4-67,1 1 0,-1-1 0,-1 0 0,1 0 0,-1-1 0,0 1 0,0-1-1,-1-1 1,0 1 0,0 0 0,-1-1 0,1 0 0,-2 0 0,1 0 0,-1 0 0,-1 0 0,1 0 0,-1-1 0,-1 1 0,0 0 0,0-1 0,-2-11 0,-3-17-65,-1 0 0,-2 0 0,-22-60 1,15 51-27,-18-59-560,45 175 650,27 87 0,-5-28 175,-33-124-174,4 20 67,1 0 0,1 0 0,1 0 0,1-1 0,15 28 0,-21-47-45,0-1 1,-1 1-1,1-1 1,1 0-1,-1 0 0,1 0 1,0-1-1,0 1 1,0-1-1,0 0 1,0 0-1,1 0 1,-1 0-1,1-1 1,0 0-1,0 0 1,0 0-1,0-1 1,0 1-1,0-1 1,0 0-1,0-1 1,1 1-1,-1-1 1,0 0-1,0-1 1,1 1-1,-1-1 1,0 0-1,0 0 0,0-1 1,5-1-1,-1-1-9,-1 1 0,0-1-1,0-1 1,0 0 0,0 0-1,-1 0 1,0-1 0,0 0-1,-1 0 1,1-1 0,-1 0-1,-1 0 1,1 0 0,-1-1-1,-1 0 1,1 0 0,4-11-1,-7 13-31,1 0 0,-1 0 0,-1 0 1,1 0-1,-1 0 0,0 0 0,0 0 0,0-1 0,-1 1 0,0 0 0,-1-1 0,1 1 0,-1 0 0,0 0 0,-1 0 1,0 0-1,0 0 0,0 0 0,0 0 0,-1 0 0,0 1 0,0-1 0,-1 1 0,1 0 0,-9-9 0,10 12 2,1 0 0,-1 1 0,1-1 0,-1 0 0,0 1-1,1-1 1,-1 1 0,0 0 0,0 0 0,0 0 0,0-1-1,-1 2 1,1-1 0,0 0 0,0 0 0,0 1-1,-1-1 1,1 1 0,0 0 0,-1 0 0,1 0 0,0 0-1,0 0 1,-1 0 0,1 1 0,0-1 0,-1 1 0,1-1-1,0 1 1,0 0 0,0 0 0,0 0 0,0 0 0,0 0-1,0 1 1,0-1 0,0 0 0,0 1 0,1-1 0,-1 1-1,1 0 1,-1 0 0,1 0 0,0 0 0,-1 0 0,1 0-1,-1 2 1,-4 6 6,1 1-1,0 0 0,1 0 1,0 0-1,0 0 0,1 1 1,1-1-1,-2 13 1,3-8 26,1 0 0,1 0 0,0 0 0,1 0 0,0 0 0,9 25 1,3-1 9,23 47 1,-25-60-35,-4-10 170,-1 1 1,-1-1-1,-1 1 0,-1 0 1,0 1-1,-1-1 1,-2 1-1,1 22 1,-28-56-3533,11 7-2042,-1-1-3076</inkml:trace>
  <inkml:trace contextRef="#ctx0" brushRef="#br0" timeOffset="2567.18">1523 838 12307,'0'0'10490,"102"4"-8794,-17-4-87,17 0-393,6-3-448,-3 1-176,-14 2-280,-8 0-136,-20 0-80,-19 2-96,-20 0-64,-7 1-848,-6-2-1785</inkml:trace>
  <inkml:trace contextRef="#ctx0" brushRef="#br0" timeOffset="3287.08">1886 1208 13499,'0'0'7228,"-7"-9"-4926,-25-29-595,30 35-1588,-1 1 1,1 0-1,-1 0 1,0 0-1,0 1 0,0-1 1,0 1-1,0-1 1,0 1-1,0 0 0,0 0 1,0 1-1,-1-1 1,1 0-1,0 1 0,0 0 1,-1 0-1,1 0 0,0 0 1,-1 1-1,-5 0 1,4 1-60,0-1 0,-1 1-1,1 0 1,0 0 0,0 1 0,1-1 0,-1 1 0,0 0 0,1 0 0,-8 8 0,8-7-34,0 0 0,1 0 0,-1 1 1,1 0-1,0 0 0,0 0 0,1 0 0,0 0 0,0 0 1,0 1-1,0-1 0,1 1 0,0-1 0,0 1 0,0-1 1,1 1-1,0 0 0,0 0 0,0-1 0,1 1 0,0 0 1,0-1-1,0 1 0,1-1 0,-1 1 0,2-1 0,-1 0 1,0 0-1,1 0 0,0 0 0,0 0 0,1-1 0,-1 1 1,1-1-1,0 0 0,0 0 0,0 0 0,1 0 0,-1-1 1,1 0-1,0 0 0,0 0 0,0-1 0,0 1 0,0-1 1,1 0-1,-1-1 0,1 0 0,5 1 0,-7-1 16,0-1 0,1 1 0,-1-1-1,0 0 1,0-1 0,1 1 0,-1-1 0,0 0-1,0 0 1,0 0 0,0-1 0,0 1 0,0-1-1,-1 0 1,1 0 0,0 0 0,-1-1 0,0 1-1,5-5 1,-3 1 8,0 1 0,-1-1 1,0 0-1,0-1 0,-1 1 0,0-1 0,0 1 0,0-1 0,-1 0 1,3-12-1,-2 0-28,0 0-1,-2 0 1,0 0 0,-1-1 0,0 1-1,-2 0 1,-8-38 0,8 48-41,-1-4-14,0 1 1,-1-1 0,0 1 0,-1 0-1,0 1 1,0-1 0,-10-12 0,16 56-303,14 30 467,2 0 1,40 93-1,-54-150-24,0 1-1,-1-1 1,2 0 0,-1 0-1,1-1 1,-1 1-1,1-1 1,0 0 0,9 7-1,-12-10-83,0 0 0,0 0 1,1 0-1,-1-1 0,1 1 0,-1 0 0,0-1 0,1 1 0,-1-1 1,1 0-1,-1 1 0,1-1 0,0 0 0,-1 0 0,1 0 0,-1 0 0,1 0 1,-1 0-1,1-1 0,-1 1 0,1 0 0,-1-1 0,1 1 0,-1-1 1,1 0-1,-1 1 0,0-1 0,1 0 0,-1 0 0,0 0 0,0 0 1,0 0-1,1 0 0,-1 0 0,0 0 0,0 0 0,-1-1 0,1 1 1,0 0-1,0-1 0,0-1 0,8-14-28,-1 0-1,0 0 1,-2-1-1,0-1 1,-1 1-1,5-30 1,-4 4-23,0-75 1,-4 146-2,1 1-1,1 0 1,1-1 0,18 51-1,-19-66 62,1 1 0,1-1-1,0 0 1,1 0 0,0-1-1,15 18 1,-18-25-43,0 1 0,0-1 0,0-1 0,1 1 0,0-1 0,-1 1 0,1-1 0,1-1 0,-1 1 0,0-1 0,0 0 0,1 0 0,0 0 0,-1-1 0,1 0 0,9 1 0,-13-2-144,0 0-1,0 0 0,0 0 1,-1 0-1,1-1 0,0 1 1,0-1-1,0 1 0,-1-1 0,1 0 1,0 1-1,0-1 0,-1 0 1,1 0-1,-1 0 0,1-1 1,-1 1-1,1 0 0,-1 0 1,2-3-1,10-21-6814,-8 1-3395</inkml:trace>
  <inkml:trace contextRef="#ctx0" brushRef="#br0" timeOffset="3700.53">2166 1117 18596,'0'0'2873,"107"-27"-2873,-61 12-1377,-2 0-3832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8.505"/>
    </inkml:context>
    <inkml:brush xml:id="br0">
      <inkml:brushProperty name="width" value="0.05" units="cm"/>
      <inkml:brushProperty name="height" value="0.05" units="cm"/>
      <inkml:brushProperty name="color" value="#E71224"/>
    </inkml:brush>
  </inkml:definitions>
  <inkml:trace contextRef="#ctx0" brushRef="#br0">231 49 3513,'0'0'13879,"-12"-4"-11341,5 2-2335,2 0 96,0 0 0,-1 0 0,1 0-1,-1 1 1,1 0 0,-1 0 0,1 1-1,-1-1 1,0 1 0,1 0 0,-1 1-1,0-1 1,1 1 0,-1 0 0,1 1-1,-1-1 1,1 1 0,0 0 0,-1 1-1,1-1 1,-9 7 0,6-1-147,0 1 0,0 0 1,1 1-1,1-1 0,-1 1 1,1 1-1,1-1 1,0 1-1,1 0 0,0 0 1,0 0-1,1 1 0,1-1 1,0 1-1,0 0 0,1 0 1,1-1-1,0 1 0,0 0 1,4 17-1,-3-24-103,1 0-1,0 0 1,1 0-1,-1 0 1,1-1-1,0 1 1,0-1-1,0 1 1,0-1 0,1 0-1,0-1 1,0 1-1,0 0 1,0-1-1,1 0 1,-1 0-1,1 0 1,0-1-1,-1 0 1,1 1 0,1-2-1,-1 1 1,0-1-1,0 1 1,0-1-1,1-1 1,-1 1-1,1-1 1,-1 0-1,10-1 1,-10 1-5,1 0 0,-1 0-1,0-1 1,1 0 0,-1 0 0,0 0-1,0-1 1,0 1 0,0-1 0,0 0 0,0-1-1,0 1 1,-1-1 0,1 0 0,-1 0-1,1 0 1,-1-1 0,-1 0 0,1 0-1,0 0 1,-1 0 0,0 0 0,0 0 0,0-1-1,0 0 1,-1 0 0,0 1 0,0-1-1,0-1 1,2-9 0,-3 4-44,-2-1 0,1 1 0,-1 0 0,-1-1 0,0 1 0,0 0 0,-1 0 0,0 0 0,-1 1 0,-1-1 0,-10-17 0,8 14 0,-2 1 0,0 0 0,-1 0 0,0 1 0,0 1 0,-1-1 0,-1 2 0,-13-10 0,22 18-294,0 0 0,-1 0 1,1 0-1,0 0 0,-1 1 0,0 0 0,1-1 1,-8 0-1,11 2 196,-1 0 1,0 0 0,1 0-1,-1 0 1,0 0 0,1 0-1,-1 0 1,0 0 0,1 0-1,-1 1 1,0-1 0,1 0-1,-1 0 1,1 1 0,-1-1-1,0 0 1,1 1 0,-1-1-1,1 1 1,-1-1 0,1 1-1,-1-1 1,1 1 0,0-1-1,-1 1 1,1-1 0,0 1-1,-1-1 1,1 1 0,0 0-1,-1-1 1,1 1 0,0-1-1,0 1 1,0 0 0,0-1-1,0 1 1,0 0 0,0-1-1,0 1 1,0 0 0,0-1-1,0 1 1,0 0 0,0-1-1,0 1 1,1 0 0,-1-1-1,0 1 1,0-1 0,1 1-1,0 0 1,8 20-6566,4-1-4284</inkml:trace>
  <inkml:trace contextRef="#ctx0" brushRef="#br0" timeOffset="620.63">438 332 5513,'0'0'17540,"0"7"-15928,0 3-898,1 7 3768,-1-48-1576,-1 18-3081,2 0 1,0 0-1,0 1 1,1-1-1,1 0 1,0 1-1,0-1 1,10-19-1,-11 28 103,1-1-1,0 1 1,0-1-1,0 1 1,0 0-1,1 0 1,0 1-1,-1-1 1,1 1-1,1-1 1,-1 1-1,0 1 0,1-1 1,0 1-1,-1-1 1,1 1-1,0 1 1,0-1-1,0 1 1,0 0-1,0 0 1,1 0-1,8 0 1,-8 1 40,0 0 0,0 1 0,0 0 0,0 0 0,0 0 0,0 0 0,-1 1 0,1 0 0,0 0 0,-1 1 0,8 4 0,-11-6 35,0 0 0,-1 0 0,1 1 0,0-1 0,-1 1 0,1-1 0,-1 1 0,0 0 0,1-1 0,-1 1 0,0 0 0,0 0 0,0 0 0,0 0 0,0 0 0,-1 0 0,1 0 0,-1 0 0,1 0 0,-1 0 0,0 1 0,0-1 0,0 0 0,0 0 0,0 0 0,0 0 0,-1 0 0,1 1 0,-1-1 0,1 0 0,-1 0 0,0 0 0,0 0 0,0 0 0,-1 2 0,-2 1 20,1 0 0,-1-1 0,0 1 0,0-1 0,0 0 0,-1 0 0,1-1 0,-1 1 1,0-1-1,0 0 0,0-1 0,-8 4 0,6-3 111,0 1 1,0 0-1,0 0 1,0 1-1,-8 7 0,15-11-127,0-1-1,0 1 0,0-1 0,0 1 0,0-1 0,0 1 0,0-1 0,0 1 0,1-1 0,-1 1 0,0-1 0,0 1 0,0-1 0,1 0 0,-1 1 0,0-1 0,0 1 0,1-1 0,-1 0 1,0 1-1,1-1 0,-1 0 0,0 1 0,1-1 0,-1 0 0,1 1 0,-1-1 0,0 0 0,1 0 0,-1 1 0,1-1 0,-1 0 0,1 0 0,-1 0 0,1 0 0,-1 0 0,1 0 0,-1 0 1,1 0-1,0 0 0,28 9 124,-26-8-107,14 3 208,0 2 0,-1 0 0,0 0 0,0 2 0,-1 0 0,0 0 0,0 2 0,22 18 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5.160"/>
    </inkml:context>
    <inkml:brush xml:id="br0">
      <inkml:brushProperty name="width" value="0.05" units="cm"/>
      <inkml:brushProperty name="height" value="0.05" units="cm"/>
      <inkml:brushProperty name="color" value="#E71224"/>
    </inkml:brush>
  </inkml:definitions>
  <inkml:trace contextRef="#ctx0" brushRef="#br0">1 58 7706,'0'0'6520,"1"13"-4532,7 86 884,9 164 3538,-16-232-5566,0-19-241,-1-1-1,0 0 0,-1 0 1,0 0-1,-3 12 0,2-41 2150,0-1-2790,13-216-1617,-8 210 1216,1 1 1,1 0-1,1 0 0,1 0 0,1 1 1,1 0-1,18-32 0,-25 51 409,0 1 0,0 0 1,0-1-1,1 1 0,-1 0 0,1 1 0,0-1 0,-1 0 0,1 1 0,0 0 0,1-1 1,-1 1-1,0 0 0,1 1 0,-1-1 0,1 1 0,-1-1 0,1 1 0,0 0 1,5-1-1,-5 3 21,-1-1 0,0 0 0,1 1 0,-1 0 0,0-1 0,0 1 0,1 1 0,-1-1 0,0 0 1,0 1-1,0-1 0,0 1 0,-1 0 0,1 0 0,0 0 0,-1 1 0,0-1 0,1 0 0,-1 1 0,0 0 0,0-1 1,0 1-1,1 4 0,2 1 60,0 0 1,-1 1 0,0 0 0,0 0-1,-1 0 1,0 1 0,-1-1 0,0 1-1,-1 0 1,0-1 0,0 1 0,-1 17-1,-1-21 29,0 1 0,0 0 0,-1 0 0,0 0 0,0-1 0,-1 1 0,0-1 0,0 0 0,0 0 0,-1 0 0,1 0 0,-2 0 0,1-1 0,-1 1 0,1-1 0,-1-1 0,-1 1 0,-6 5 0,4-5-30,0 1 0,0-1-1,0 0 1,-1-1 0,1 0 0,-1 0-1,0-1 1,0 0 0,-1-1 0,1 0-1,0 0 1,-16 0 0,36 0-163,0 1 0,0 0 0,0 0 1,0 1-1,-1 0 0,0 1 0,0 1 0,15 9 0,-4-3 26,0 0 141,75 45 943,-86-50-874,-1 0 1,0 0-1,0 1 1,0 0-1,-1 1 1,0 0 0,7 11-1,-15-19-198,5 4 1956</inkml:trace>
  <inkml:trace contextRef="#ctx0" brushRef="#br0" timeOffset="521.63">545 351 9074,'0'0'11602,"6"9"-9586,7 9-1064,0 0 1,1 0-1,2-2 1,-1 0 0,31 23-1,57 40 2857,-114-87-3251,10 7-689,-1 0 0,1 0 0,0 0 0,-1-1-1,1 1 1,0 0 0,-1-1 0,1 1 0,0-1 0,0 1 0,0-1-1,-1-2 1,-5-14-4338,-1 1-3023</inkml:trace>
  <inkml:trace contextRef="#ctx0" brushRef="#br0" timeOffset="885.32">744 322 10538,'0'0'6227,"-10"12"-3591,-10 14-843,1 1 0,1 1-1,2 0 1,0 1 0,-13 38-1,23-52-744</inkml:trace>
  <inkml:trace contextRef="#ctx0" brushRef="#br0" timeOffset="1425.3">934 515 11867,'0'0'14713,"13"-4"-13467,-4 1-1183,0 0 1,-1-1 0,0 0-1,1 0 1,-1-1-1,0 0 1,-1 0-1,1 0 1,-1-1-1,0-1 1,-1 1-1,0-1 1,0 0-1,0 0 1,-1-1-1,0 0 1,0 0-1,-1 0 1,0 0 0,0-1-1,4-16 1,-6 15-54,-1 0 1,0 1-1,-1-1 1,0-13-1,0 20 39,0 1 0,-1-1 0,1 0 0,0 1 0,-1-1 0,0 0 1,0 1-1,0-1 0,0 1 0,0-1 0,0 1 0,0 0 0,-1-1 0,1 1 0,-1 0 0,0 0 0,0 0 0,0 0 0,-4-3 0,6 5-28,-1 0-1,1 0 0,-1 1 1,1-1-1,-1 0 1,1 1-1,-1-1 1,1 0-1,-1 1 1,1-1-1,0 1 0,-1-1 1,1 1-1,0-1 1,-1 1-1,1-1 1,0 1-1,-1-1 0,1 1 1,0-1-1,0 1 1,0 0-1,0-1 1,0 1-1,0-1 1,0 1-1,0 0 0,0-1 1,0 1-1,0-1 1,0 1-1,0 0 1,0-1-1,1 2 1,-2 29-36,1-28 88,1 8 41,1 0 1,0 0-1,0-1 1,1 1 0,0 0-1,1-1 1,0 0-1,1 0 1,0 0 0,1 0-1,0-1 1,11 13-1,-14-17-107,1 0 0,0 0 1,1 0-1,-1-1 0,1 0 0,0 0 0,0 0 0,0-1 0,1 1 0,-1-1 0,1-1 0,0 1 0,0-1 0,0 0 0,0 0 0,0 0 0,0-1 0,0 0 0,1-1 0,-1 1 0,0-1 1,1 0-1,7-2 0,-12 2-114,-1-1 0,0 1 0,1-1-1,-1 0 1,1 1 0,-1-1 0,0 0 0,0 0 0,1 0 0,-1 0 0,0 0 0,0-1 0,0 1 0,0 0 0,0 0 0,0-1 0,-1 1 0,1 0 0,1-4 0,5-17-4927,-5 4-2021</inkml:trace>
  <inkml:trace contextRef="#ctx0" brushRef="#br0" timeOffset="1792.15">1037 36 17108,'0'0'2272,"92"14"-2664,-50-12-3985</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7.756"/>
    </inkml:context>
    <inkml:brush xml:id="br0">
      <inkml:brushProperty name="width" value="0.05" units="cm"/>
      <inkml:brushProperty name="height" value="0.05" units="cm"/>
      <inkml:brushProperty name="color" value="#E71224"/>
    </inkml:brush>
  </inkml:definitions>
  <inkml:trace contextRef="#ctx0" brushRef="#br0">157 4 15923,'0'0'7266,"-11"10"-5298,-35 38-651,42-43-1188,1 1 0,0 0 1,1-1-1,-1 1 1,1 0-1,0 0 1,1 0-1,-1 0 0,1 1 1,1-1-1,-1 0 1,1 0-1,0 1 0,0-1 1,1 0-1,0 1 1,0-1-1,0 0 0,1 0 1,0 0-1,0 0 1,1 0-1,-1-1 1,1 1-1,6 8 0,-3-7-26,1-1 0,-1 1 0,1-1-1,1-1 1,-1 1 0,1-1 0,0 0 0,0-1-1,0 0 1,1 0 0,-1-1 0,1 0-1,0-1 1,0 0 0,11 2 0,-11-3-23,0 0 0,-1 0 1,1 0-1,0-1 0,0-1 0,0 1 1,-1-2-1,1 1 0,0-1 0,-1 0 1,0-1-1,1 0 0,-1 0 0,0-1 1,14-9-1,-19 11-80,-1 0 0,1 0 0,-1 0 0,0 0 0,0-1 0,0 1 0,0-1 0,0 1 0,-1-1 0,1 0 0,-1 1 0,0-1 0,0 0 0,0 0 0,0 0 0,0 0 0,-1 0 0,1 0 0,-1 0 0,0 0 0,0-1 0,0 1 0,0 0 0,0 0 0,-1 0 0,1 0 0,-1 0 0,0 0 0,0 0 0,0 0 0,0 0 0,-1 1 0,1-1 0,-1 0 0,0 1 0,-2-3 0,-5-8 0,-1 1 0,0 0 0,-1 0 0,0 1 0,-22-16 0,18 15-290,-1 1 1,-1 1-1,0 0 0,-29-13 1,40 21 169,1 0 1,0 0 0,-1 0 0,1 1-1,-1 0 1,0 0 0,1 1 0,-1-1-1,0 1 1,1 0 0,-1 1 0,0-1-1,1 1 1,-1 0 0,0 0-1,1 1 1,0 0 0,-1 0 0,1 0-1,-9 6 1,-22 21-3672,12-6-1984,1 1-3599</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7.322"/>
    </inkml:context>
    <inkml:brush xml:id="br0">
      <inkml:brushProperty name="width" value="0.05" units="cm"/>
      <inkml:brushProperty name="height" value="0.05" units="cm"/>
      <inkml:brushProperty name="color" value="#E71224"/>
    </inkml:brush>
  </inkml:definitions>
  <inkml:trace contextRef="#ctx0" brushRef="#br0">1 1 14803,'0'0'15043,"60"2"-14242,-29-2-401,2 0-200,0 0-104,-4 0-96,-6 0-96,-7 1-560,-13 0-1577</inkml:trace>
  <inkml:trace contextRef="#ctx0" brushRef="#br0" timeOffset="1">0 170 13795,'0'0'15563,"71"18"-14771,-39-18-495,5-2-297,14-9-1313,-9 2-3536,-6 1-4489</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2.720"/>
    </inkml:context>
    <inkml:brush xml:id="br0">
      <inkml:brushProperty name="width" value="0.05" units="cm"/>
      <inkml:brushProperty name="height" value="0.05" units="cm"/>
      <inkml:brushProperty name="color" value="#E71224"/>
    </inkml:brush>
  </inkml:definitions>
  <inkml:trace contextRef="#ctx0" brushRef="#br0">0 142 12459,'0'0'13631,"15"0"-12267,329-6 2599,-375-7-10749,11 5-609</inkml:trace>
  <inkml:trace contextRef="#ctx0" brushRef="#br0" timeOffset="410.88">205 1 12859,'0'0'2451,"0"12"1004,14 287 10547,-14-298-14037,4 8-6761</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01.894"/>
    </inkml:context>
    <inkml:brush xml:id="br0">
      <inkml:brushProperty name="width" value="0.05" units="cm"/>
      <inkml:brushProperty name="height" value="0.05" units="cm"/>
      <inkml:brushProperty name="color" value="#E71224"/>
    </inkml:brush>
  </inkml:definitions>
  <inkml:trace contextRef="#ctx0" brushRef="#br0">4 17 12467,'0'0'12604,"-1"6"-12390,-1 25 268,2 0 0,0 0 0,2 0 0,2-1 0,8 35 0,-8-37-197,-3-23-232,4 24 366,13 43 1,-16-65-346,0-1-1,1 1 0,-1 0 1,2-1-1,-1 1 0,1-1 1,0 0-1,0-1 0,1 1 1,-1 0-1,12 8 0,-15-13-37,1 0-1,-1 0 0,0 0 0,1 0 0,-1 0 0,1 0 0,0-1 0,-1 1 0,1 0 0,-1-1 0,1 0 0,0 1 0,-1-1 0,1 0 0,0 0 0,0 0 0,-1 0 0,1 0 1,0 0-1,-1-1 0,1 1 0,0 0 0,2-2 0,-1 0 5,0 1 0,0-1 0,0 0-1,-1-1 1,1 1 0,-1 0 0,1-1 0,-1 1 0,0-1 0,0 0 0,2-3 0,4-9 21,-1 0 0,0-1 0,7-26 0,-13 40-63,7-32-165,-1-1-1,-2 0 0,-2 0 0,-1 0 0,-2 0 0,-1 0 0,-10-65 1,11 99 227,1 18 21,2 1 0,0-1 0,1 0 0,0-1 1,12 27-1,3 15 152,-9-23-134,50 222 1334,-52-258-4029,6-9-7846</inkml:trace>
  <inkml:trace contextRef="#ctx0" brushRef="#br0" timeOffset="433.48">671 386 14027,'0'0'13995,"-10"-8"-12681,-34-25-370,43 33-910,-1-1 0,1 0 0,-1 0 0,0 1 0,1-1 0,-1 1 0,0 0 1,1-1-1,-1 1 0,0 0 0,0 0 0,1 0 0,-1 0 0,0 0 0,1 0 0,-1 1 0,0-1 0,1 0 0,-1 1 1,0 0-1,1-1 0,-1 1 0,1 0 0,-1 0 0,1 0 0,-1 0 0,1 0 0,-3 2 0,-29 37 188,29-35-144,-1 2-28,0 0 0,0 0-1,1 1 1,0-1 0,1 1-1,0 0 1,0 0 0,0 0 0,1 1-1,1-1 1,-1 1 0,1 10 0,1-16-31,0 1 0,1 0 0,-1 0 0,1 0 0,0 0 0,0 0 0,0-1 0,1 1 0,0 0 0,-1-1 0,1 1 0,0-1 0,1 0 0,-1 0 0,1 1 0,-1-2 0,1 1 0,0 0 1,0 0-1,0-1 0,0 0 0,1 0 0,-1 0 0,0 0 0,1 0 0,0 0 0,-1-1 0,5 1 0,15 4-19,-1-1 0,1-1 0,1-1 0,-1-1 0,0-2 0,0 0 0,43-6 0,-23-7-5914,-41 12 5243,12-5-6947</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23.065"/>
    </inkml:context>
    <inkml:brush xml:id="br0">
      <inkml:brushProperty name="width" value="0.05" units="cm"/>
      <inkml:brushProperty name="height" value="0.05" units="cm"/>
      <inkml:brushProperty name="color" value="#E71224"/>
    </inkml:brush>
  </inkml:definitions>
  <inkml:trace contextRef="#ctx0" brushRef="#br0">8 371 4905,'0'0'17492,"-1"9"-16428,-2 19-298,1 1-1,1 0 1,1 0 0,2-1 0,5 30-1,-4-40-647,1-1 0,0 0-1,2 0 1,-1 0 0,2 0-1,0-1 1,1 0-1,1-1 1,20 28 0,-26-40-85,-1 0-1,1 0 1,0 0 0,0 0 0,0 0 0,0-1 0,0 1 0,1-1 0,-1 0 0,1 0 0,-1 0 0,1-1 0,0 1 0,0-1-1,0 0 1,0 0 0,8 1 0,-10-2-16,1-1 0,0 0 0,-1 1 0,1-1 0,-1 0 0,1 0 0,-1 0 0,0-1 0,1 1 0,-1 0 0,0-1 0,0 0 0,0 1 0,0-1 0,0 0 0,0 0 0,0 0 0,-1 0 0,1-1 0,-1 1 0,1 0 0,-1-1 0,0 1 0,0-1 0,0 1 0,0-1 0,0-3 0,7-24-152,-2 0 0,-1 0 1,-1 0-1,-2 0 0,-1-1 1,-1 1-1,-2-1 0,-1 1 1,-1 0-1,-14-52 0,90 310 1570,-69-217-1446,1 7 169,1-1 0,1 0-1,14 28 1,-18-41-282,0 0-1,1 0 1,-1 0-1,1-1 1,0 1-1,0-1 1,0 0-1,0 1 0,1-2 1,-1 1-1,1 0 1,0-1-1,-1 1 1,1-1-1,0 0 1,1-1-1,-1 1 1,0-1-1,0 1 1,8 0-1,56-1-8769,-39-2 1701</inkml:trace>
  <inkml:trace contextRef="#ctx0" brushRef="#br0" timeOffset="376.52">640 654 10402,'0'0'17972,"-11"0"-16869,11 0-1101,-3-1 62,0 1 0,1 0 0,-1 0 0,0 0 0,0 0 1,0 0-1,0 0 0,1 1 0,-1 0 0,0-1 0,0 1 0,1 0 0,-1 0 0,1 1 1,-1-1-1,1 0 0,-1 1 0,1-1 0,0 1 0,-1 0 0,1 0 0,0 0 0,1 0 0,-1 0 1,0 1-1,0-1 0,1 0 0,-1 1 0,1-1 0,0 1 0,0-1 0,0 1 0,0 0 1,0 0-1,1-1 0,-1 6 0,0-3-39,0-1 1,1 1-1,-1 0 0,1-1 1,0 1-1,1 0 0,-1-1 1,1 1-1,0 0 1,0-1-1,0 1 0,1-1 1,-1 0-1,1 1 0,0-1 1,0 0-1,1 0 1,-1 0-1,7 7 0,-4-7-115,-1 0 0,2-1 0,-1 1-1,0-1 1,1 0 0,0 0 0,-1-1-1,1 0 1,0 0 0,0 0 0,1-1 0,-1 0-1,0 0 1,0 0 0,7-1 0,9 1-1548,0-2 0,0 0 1,40-8-1,-6-6-5010</inkml:trace>
  <inkml:trace contextRef="#ctx0" brushRef="#br0" timeOffset="790.1">1029 653 16724,'0'0'10034,"89"-10"-9410,-49 1-360,3 0-184,-3-1-80,-6 2-40,-7-1-2169,-10 3-4032</inkml:trace>
  <inkml:trace contextRef="#ctx0" brushRef="#br0" timeOffset="791.1">1142 532 18276,'0'0'4993,"0"63"-3921,6-33-728,4 0-264,5 2-80,15 6-1488,-3-9-2665,0-6-3248</inkml:trace>
  <inkml:trace contextRef="#ctx0" brushRef="#br0" timeOffset="1316.32">1658 758 17164,'0'0'11862,"-12"-36"-8121,5 18-3936,2-1 0,0 1 0,2-1 0,0 0 0,-1-34 0,10-95-1708,-6 139 1502,2-1-1,-1 1 1,1-1-1,1 1 1,0 0 0,0 0-1,1 0 1,6-12-1,-8 18 350,-1 0 0,1 1 0,0 0 0,0-1 0,0 1 0,0 0 0,0 0 1,1 0-1,-1 0 0,0 0 0,1 1 0,0-1 0,-1 1 0,1-1 0,0 1 0,0 0 0,0 0 0,0 1 0,0-1 0,0 0 0,0 1 0,0 0 0,0 0 0,0 0 0,0 0 0,0 0 0,0 0 0,0 1 0,0 0 1,4 1-1,-2 0 73,-1 0 0,1 1 1,-1 0-1,1-1 1,-1 2-1,0-1 1,0 0-1,-1 1 1,1 0-1,-1 0 1,0 0-1,0 0 1,0 0-1,0 1 1,-1-1-1,0 1 1,0 0-1,0 0 0,0 0 1,-1 0-1,2 7 1,-1-5 66,-1 0 1,0 1-1,0-1 0,0 1 1,-1-1-1,0 1 0,0-1 1,-1 1-1,0-1 0,0 0 1,-1 1-1,0-1 1,0 0-1,-5 10 0,-1-6 223,0-1 0,-1 0-1,0 0 1,-1-1-1,0 0 1,0 0 0,-1-1-1,0-1 1,-15 9 0,5-3 315,64-1-469,4 4 11,-1 2-1,0 2 1,43 27-1,2 0-6672,-77-41-1991</inkml:trace>
  <inkml:trace contextRef="#ctx0" brushRef="#br0" timeOffset="1721.15">2235 477 12579,'0'0'7567,"-12"-1"-5632,3 1-1700,2-1 352,-1 0 0,1 1 0,-1 0 0,1 1 0,-15 2 0,19-2-455,0 0 0,1 0-1,-1 1 1,0-1 0,0 0-1,0 1 1,1 0 0,-1 0-1,1 0 1,-1 0 0,1 0-1,0 0 1,0 0 0,0 1-1,0-1 1,0 1 0,1 0-1,-1-1 1,1 1 0,-2 4-1,-1 3 18,1-1-1,1 1 0,0 0 0,0 0 0,0 1 0,2-1 1,-1 0-1,1 0 0,1 1 0,-1-1 0,2 0 1,2 13-1,-2-17-226,0 0-1,0 0 1,0-1 0,0 1 0,1 0 0,0-1 0,0 1-1,1-1 1,0 0 0,0 0 0,0-1 0,0 1 0,0-1-1,1 0 1,0 0 0,0 0 0,0-1 0,1 1 0,-1-1-1,1-1 1,10 5 0,3-3-1759,-1 0 1,1-1-1,20 0 0,4-2-6071</inkml:trace>
  <inkml:trace contextRef="#ctx0" brushRef="#br0" timeOffset="2583.18">2833 219 10658,'0'0'5076,"-12"0"-3134,4 0-1513,1 1 0,-1-1 1,1 1-1,0 0 0,-1 1 0,1 0 1,-10 4-1,13-4-249,0 0 1,1 0 0,-1 0-1,1 0 1,0 1 0,0 0 0,0 0-1,0 0 1,0 0 0,0 0-1,1 0 1,0 1 0,0-1-1,0 1 1,0 0 0,0-1-1,1 1 1,-3 7 0,2-2 120,0 1 0,0 0 1,1-1-1,0 1 0,0 0 1,1-1-1,1 1 0,0 0 1,0 0-1,0-1 1,2 1-1,4 15 0,-5-21-247,-1-1-1,1 1 0,0-1 0,0 1 1,0-1-1,1 0 0,-1 1 1,1-1-1,0-1 0,0 1 1,0 0-1,0-1 0,0 1 1,0-1-1,1 0 0,-1 0 1,1 0-1,0-1 0,-1 1 1,1-1-1,0 0 0,0 0 1,0 0-1,0-1 0,0 1 1,0-1-1,0 0 0,0 0 1,0 0-1,0-1 0,0 1 0,0-1 1,4-1-1,-2 0-108,0 0 0,0 0-1,0 0 1,-1 0 0,1-1 0,-1 0-1,1 0 1,-1 0 0,0-1 0,0 0-1,-1 0 1,1 0 0,-1-1-1,0 1 1,0-1 0,0 0 0,-1 0-1,0 0 1,0-1 0,0 1 0,0-1-1,-1 1 1,0-1 0,0 0 0,-1 0-1,2-9 1,-1 0-109,-1 1-1,0-1 0,-1 1 1,-1-1-1,0 0 1,-1 1-1,0-1 1,-1 1-1,-1 0 1,-5-14-1,-5-8 88,-2 0-1,-1 1 1,-37-56 0,54 101 991,7 12-799,130 287 2011,-135-305-2082,4 10 234,1 0 0,18 26 0,-24-38-224,1 1-1,0-1 1,-1 0 0,1 1 0,0-1 0,0 0-1,1 0 1,-1-1 0,0 1 0,1 0-1,-1-1 1,1 1 0,-1-1 0,1 0 0,0 0-1,-1 0 1,1 0 0,0 0 0,0-1-1,0 1 1,0-1 0,-1 0 0,6 0 0,-6-1-25,1 0 1,-1 0 0,1 0 0,-1-1 0,0 1 0,1-1 0,-1 1 0,0-1 0,0 0 0,0 0 0,0 0 0,0 0 0,0 0 0,-1 0 0,1-1 0,-1 1-1,0 0 1,1-1 0,-1 1 0,1-5 0,15-55-214,-13-36-1306,-4 90 1163,0 10 107,2 8 245,-1 1 0,1-1 0,1 0 0,0 0 0,0 0 0,9 17 0,-11-23 22,1 0-1,0-1 1,0 1-1,0-1 1,0 0-1,0 1 1,0-1 0,1 0-1,0 0 1,-1-1-1,1 1 1,0-1-1,0 1 1,1-1-1,-1 0 1,0 0-1,1 0 1,0 0-1,-1-1 1,8 3-1,-8-5-19,-1 1-1,0-1 0,1 0 0,-1 1 0,0-1 1,0 0-1,0 0 0,0-1 0,0 1 0,0 0 1,0-1-1,0 1 0,0-1 0,-1 1 0,1-1 1,-1 0-1,1 0 0,-1 0 0,1 0 0,-1 0 1,0 0-1,0 0 0,0 0 0,0-3 1,19-56-372,-13-5-521,-7 61 820,0 1 0,0-1 0,0 0 0,-1 0 0,0 1 0,0-1-1,0 1 1,0-1 0,-1 1 0,0-1 0,-3-7 0,17 56 524,-4-23-1130,2 2 1317,0 1-1,1-1 0,29 42 0,-36-59-936,2 0-1,-1 0 1,1-1 0,0 0-1,0 0 1,0 0 0,8 4 0,-8-6-829,0 0 1,0 0 0,0-1 0,0 0-1,0-1 1,0 1 0,0-1-1,1 0 1,12 0 0</inkml:trace>
  <inkml:trace contextRef="#ctx0" brushRef="#br0" timeOffset="2966.89">2674 630 13475,'0'0'9042,"80"0"-6194,-18-7-687,21-8-881,11-2-664,-2 1-376,-9 2-152,-12 6-88,-16 4-696,-12 4-1112,2 2-809,-14 7-4208,-2 1-1849</inkml:trace>
  <inkml:trace contextRef="#ctx0" brushRef="#br0" timeOffset="3861.23">3130 841 11090,'0'0'3648,"-10"0"-1718,-11-2-1389,8 0 614,-1 1 0,1 0 0,-17 2 0,26 0-957,1-1 1,-1 1 0,1-1 0,-1 1-1,1 0 1,-1 0 0,1 1 0,0-1 0,-1 1-1,1 0 1,0 0 0,0 0 0,0 0 0,0 0-1,1 0 1,-1 1 0,1-1 0,-3 4-1,-1 4-91,1 0-1,0 0 0,1 1 1,0-1-1,1 1 0,0 0 0,1 0 1,0 0-1,0 0 0,2 1 0,-1-1 1,1 0-1,1 0 0,0 1 1,5 21-1,-6-31-78,1 0 1,-1 0-1,1-1 0,0 1 1,0 0-1,0 0 0,0-1 1,0 1-1,0 0 0,0-1 1,0 0-1,1 1 0,-1-1 1,1 1-1,-1-1 0,1 0 1,-1 0-1,1 0 0,0 0 1,-1 0-1,1 0 0,0-1 1,0 1-1,0 0 0,0-1 1,-1 0-1,1 1 0,0-1 1,0 0-1,0 0 0,0 0 1,0 0-1,0 0 0,0-1 1,0 1-1,2-1 0,1-1 19,0 0 0,-1 0 0,1 0 0,-1-1 0,0 1-1,0-1 1,0 0 0,0 0 0,0-1 0,-1 1 0,1-1 0,-1 0-1,3-4 1,1-4-23,0 0-1,-2 0 1,1-1 0,-2 0-1,1 0 1,-2 0 0,0-1-1,0 1 1,-2-1 0,1 0-1,-2 1 1,-1-26 0,0 21-51,-2 1 1,1 1 0,-2-1 0,0 0 0,-1 1-1,-1 0 1,0 0 0,-2 0 0,-16-27 0,24 43 26,0-1 0,0 1 0,0-1 0,-1 1 0,1-1 0,0 1 0,0 0 0,0-1 0,-1 1 0,1-1 1,0 1-1,0 0 0,-1-1 0,1 1 0,0 0 0,-1-1 0,1 1 0,0 0 0,-1-1 0,1 1 1,-1 0-1,1 0 0,-1-1 0,1 1 0,0 0 0,-1 0 0,1 0 0,-1 0 0,1 0 0,-1 0 0,1 0 1,-1 0-1,1 0 0,-2 0 0,1 18-47,10 29 3,-1-22 32,42 117 308,-43-126-188,1 0 0,0-1 0,1 0 0,0 0 0,2-1 0,15 19 0,-24-31-65,0 0 0,0 0 0,0 0 0,1 0 0,-1 0 0,0 0 0,1-1 0,-1 1 0,1-1 0,-1 1 0,1-1 1,0 0-1,0 0 0,-1-1 0,1 1 0,0 0 0,0-1 0,0 0 0,5 1 0,-5-2-8,-1 0 0,1 0 0,-1 0 0,1 0 0,-1 0 0,0 0-1,1-1 1,-1 1 0,0-1 0,0 0 0,0 1 0,0-1 0,0 0 0,-1 0 0,1 0 0,-1-1 0,3-2 0,1-6 3,1 1 0,-2-1 1,0 0-1,0-1 0,-1 1 1,0-1-1,-1 1 0,1-18 1,-1 10-210,-1-1 0,0 0 1,-2 1-1,0-1 0,-2 0 1,0 1-1,-1 0 0,-1 0 0,0 0 1,-2 0-1,-8-17 0,15 36 175,0 0-1,0-1 1,0 1-1,0 0 1,0 0-1,0 0 1,0 0-1,0-1 1,0 1-1,0 0 1,0 0-1,0 0 1,0-1-1,0 1 0,0 0 1,0 0-1,0 0 1,-1 0-1,1-1 1,0 1-1,0 0 1,0 0-1,0 0 1,0 0-1,-1 0 1,1-1-1,0 1 1,0 0-1,0 0 1,0 0-1,0 0 0,-1 0 1,1 0-1,0 0 1,0 0-1,0 0 1,-1 0-1,1 0 1,0 0-1,0 0 1,0 0-1,-1 0 1,1 0-1,0 0 1,0 0-1,0 0 1,-1 0-1,1 0 1,0 0-1,0 0 0,0 0 1,0 0-1,-1 1 1,0 13 53,5 23 60,-1-22-57,37 160 891,-31-146-716,0 0 1,2 0 0,26 48 0,-34-72-211,0-1 1,0 0 0,1 0 0,-1 0 0,1 0 0,0-1 0,0 1 0,0-1 0,6 4 0,-8-6-101,-1 0 0,1 0 1,-1-1-1,1 1 1,0 0-1,-1-1 0,1 1 1,0-1-1,-1 0 1,1 1-1,0-1 0,0 0 1,-1 0-1,1 0 0,0 0 1,0-1-1,-1 1 1,1 0-1,0-1 0,0 1 1,-1-1-1,1 1 1,-1-1-1,1 0 0,0 0 1,-1 0-1,1 0 0,-1 0 1,0 0-1,1 0 1,-1 0-1,1-2 0,14-21-3004,-3-4-3993,-7 2-2673</inkml:trace>
  <inkml:trace contextRef="#ctx0" brushRef="#br0" timeOffset="4264.45">3295 845 13811,'0'0'10314,"90"-3"-9570,-46-5-720,22-6-24,-11 1-1952,-12 0-4225</inkml:trace>
  <inkml:trace contextRef="#ctx0" brushRef="#br0" timeOffset="4678.29">3692 279 13395,'0'0'4761,"-13"-1"-2490,-1 0-1812,4-1 211,0 1-1,0 0 1,0 1-1,0 0 1,-16 3 0,23-2-506,0-1 1,0 1 0,0 0 0,0 0-1,0 1 1,0-1 0,0 0 0,1 1-1,-1 0 1,0 0 0,1 0 0,0 0-1,-1 0 1,1 0 0,0 1 0,0-1-1,0 1 1,0-1 0,0 1-1,1 0 1,0 0 0,-1 0 0,1-1-1,-1 7 1,-1-1 26,1 0-1,1 0 1,0 0 0,0 0-1,1 1 1,0-1 0,0 1-1,1-1 1,0 0-1,0 0 1,1 1 0,3 7-1,-4-11-208,1 0 1,0-1-1,1 0 0,-1 1 0,1-1 1,0 0-1,0 0 0,0 0 0,0-1 1,1 1-1,-1-1 0,1 0 0,0 0 1,0 0-1,0 0 0,0-1 0,1 0 1,-1 1-1,1-2 0,-1 1 0,1 0 1,7 0-1,14 2-2739,54-2 1,-32-2-3819</inkml:trace>
  <inkml:trace contextRef="#ctx0" brushRef="#br0" timeOffset="5092.29">4048 497 14779,'0'0'12427,"87"15"-11747,-49-15-400,1 0-280,1-4-376,-6 1-1721,-9 1-2896,-14 2-1272</inkml:trace>
  <inkml:trace contextRef="#ctx0" brushRef="#br0" timeOffset="5093.29">4110 752 15403,'0'0'4769,"91"-15"-3953,-25 0-607,13-1-209,-11 3-585,-15 3-5096</inkml:trace>
  <inkml:trace contextRef="#ctx0" brushRef="#br0" timeOffset="5460.84">5029 433 8970,'0'0'8554,"-13"3"-5824,6-2-2485,0 1 0,1-1 0,-1 1 0,1 1 0,0-1 1,0 1-1,0 0 0,0 0 0,0 1 0,0 0 0,1 0 1,0 0-1,0 1 0,0 0 0,0 0 0,1 0 0,0 0 0,0 1 1,0-1-1,1 1 0,0 0 0,-3 7 0,3-6-105,0 0-1,1 0 0,0 1 1,1-1-1,-1 1 0,1-1 0,1 1 1,0-1-1,0 1 0,0-1 1,1 1-1,0-1 0,0 1 1,1-1-1,0 0 0,0 1 1,1-1-1,0 0 0,0-1 1,1 1-1,-1 0 0,2-1 1,-1 0-1,1 0 0,0 0 1,0-1-1,0 1 0,1-1 1,0-1-1,0 1 0,0-1 1,0 0-1,1 0 0,0-1 1,12 5-1,-2-1 54,1-2 0,0-1 0,0 0-1,0-1 1,1-1 0,-1-1 0,22-1 0,-31 0-177,-1 0 0,0-1 0,0 0 0,0-1 0,0 0-1,0 0 1,0-1 0,0 0 0,-1 0 0,1-1 0,-1 0 0,0 0 0,0 0 0,0-1 0,-1-1 0,0 1 0,0-1 0,8-9 0,-11 10-27,0 1 0,-1-1 0,0 0 0,0 0 0,0-1 0,-1 1 0,0 0 1,0-1-1,0 1 0,0 0 0,-1-1 0,0 1 0,0-1 0,0 1 0,-1-1 0,0 1 1,0 0-1,0-1 0,-1 1 0,0 0 0,0 0 0,0 0 0,-1 0 0,1 1 0,-1-1 1,-5-5-1,-1-4-97,-1 1 1,0 0-1,-1 1 1,-1 0-1,0 1 1,0 0 0,-22-13-1,28 20-17,0 0 0,0 0 0,-1 1-1,0 0 1,0 0 0,0 1 0,0 0 0,0 0 0,0 1 0,0 0-1,-1 0 1,1 0 0,0 1 0,-1 0 0,1 1 0,-11 1-1,11 0-670,0 0 0,0 1-1,1-1 1,-1 1 0,1 1-1,0-1 1,0 1 0,0 0-1,0 1 1,-8 8-1,-12 16-8056</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17.659"/>
    </inkml:context>
    <inkml:brush xml:id="br0">
      <inkml:brushProperty name="width" value="0.05" units="cm"/>
      <inkml:brushProperty name="height" value="0.05" units="cm"/>
      <inkml:brushProperty name="color" value="#E71224"/>
    </inkml:brush>
  </inkml:definitions>
  <inkml:trace contextRef="#ctx0" brushRef="#br0">0 899 11642,'0'0'13445,"12"-5"-11690,1 1-1582,-1-2-1,0 0 1,0-1 0,-1 0 0,0 0 0,0-1-1,0-1 1,-1 0 0,-1 0 0,1-1 0,-2 0 0,1-1-1,-1 0 1,-1 0 0,0 0 0,7-16 0,-12 19-150,0 1 1,0-1 0,-1 0-1,0 1 1,0-1 0,0 0 0,-1 0-1,-1 0 1,1 0 0,-1 1-1,0-1 1,-3-8 0,4 16-5,0 0 0,0 0 1,0 0-1,0 0 0,0 1 0,0-1 1,0 0-1,0 0 0,-1 0 0,1 0 1,0 0-1,0 0 0,0 0 1,0 0-1,0 0 0,0 0 0,0 0 1,0 0-1,0 0 0,0 0 0,0 0 1,-1 0-1,1 1 0,0-1 0,0 0 1,0 0-1,0 0 0,0 0 1,0 0-1,0 0 0,0 0 0,0 0 1,-1 0-1,1 0 0,0-1 0,0 1 1,0 0-1,0 0 0,0 0 0,0 0 1,0 0-1,0 0 0,0 0 1,0 0-1,-1 0 0,1 0 0,0 0 1,0 0-1,0 0 0,0 0 0,0 0 1,0 0-1,0-1 0,-1 19 156,6 22-159,-2-25 85,2-1 0,0 0 0,1 0 0,1 0 0,0-1 0,0 1 0,1-2 0,1 1 0,0-1 0,12 11 0,-15-18-102,-1 0 0,1 0 1,1 0-1,-1-1 0,1 0 1,0 0-1,0-1 1,0 0-1,0 0 0,0-1 1,1 0-1,-1 0 1,1 0-1,-1-1 0,1 0 1,0-1-1,-1 0 1,1 0-1,0 0 0,0-1 1,11-3-1,-16 3-198,1 0 0,0-1 0,0 1 0,-1-1 0,1 0 0,-1 0 0,0 0-1,1 0 1,-1 0 0,0-1 0,0 0 0,-1 1 0,1-1 0,0 0 0,3-7 0,-3 5-1181,0 0 1,0-1-1,0 0 1,-1 1-1,3-11 1,-1-17-9445</inkml:trace>
  <inkml:trace contextRef="#ctx0" brushRef="#br0" timeOffset="363.1">296 386 17204,'0'0'3512,"92"18"-3512,-42-11-1440,-1-2-4081</inkml:trace>
  <inkml:trace contextRef="#ctx0" brushRef="#br0" timeOffset="364.1">831 645 18532,'0'0'10922,"69"-12"-10762,-35 9-160,-3 2-384,-6 1-872,-16 9-1465,-8 3-3216,-1 1-2521</inkml:trace>
  <inkml:trace contextRef="#ctx0" brushRef="#br0" timeOffset="774.52">803 835 15723,'0'0'6482,"79"-7"-5106,-47 3-984,0 0-392,9 2-480,-7 1-2369,-9 0-2096</inkml:trace>
  <inkml:trace contextRef="#ctx0" brushRef="#br0" timeOffset="1150.09">1797 519 11602,'0'0'4974,"-10"-1"-2097,9 1-2828,-14-2 1012,0 2-1,-1-1 1,1 2 0,-24 3-1,34-3-863,0 0 1,0 1-1,0-1 0,0 1 0,1 0 0,-1 1 0,0-1 0,1 1 0,0 0 0,-1 0 0,1 0 0,0 0 0,1 1 0,-1-1 0,1 1 0,-1 0 0,1 0 0,0 1 0,-4 8 0,4-8-77,0 1-1,1 0 1,0-1-1,0 1 1,0 0 0,0 0-1,1 1 1,0-1-1,1 0 1,-1 0-1,1 1 1,0-1 0,1 0-1,-1 0 1,1 1-1,1-1 1,-1 0-1,1 0 1,0 0 0,0 0-1,1-1 1,0 1-1,0-1 1,4 6-1,-1-3-112,0-2 1,1 1-1,0-1 0,0 0 0,1 0 0,-1-1 0,1 0 0,0 0 0,1-1 0,-1 0 0,1 0 0,0-1 0,0-1 0,0 1 0,16 1 0,11 1-870,49-2 1,-4-4-5010,-41 0-2536</inkml:trace>
  <inkml:trace contextRef="#ctx0" brushRef="#br0" timeOffset="1878.93">2553 339 680,'0'0'14433,"-11"-7"-12514,5 4-1835,-4-4 728,-1 1 1,0 0-1,-1 1 0,-16-6 0,25 10-641,0 0 0,-1 0 0,1 0 0,0 1 0,-1-1-1,1 1 1,-1 0 0,1 0 0,0 0 0,-1 1-1,1-1 1,-1 1 0,1-1 0,0 1 0,0 0 0,-1 1-1,1-1 1,0 0 0,0 1 0,0 0 0,0 0 0,0 0-1,1 0 1,-4 3 0,0 2 17,0 1-1,1 0 1,0 0 0,0 0-1,0 1 1,1 0 0,1 0-1,0 0 1,0 0 0,1 0-1,0 1 1,0-1 0,1 1-1,0 10 1,0-17-143,1 0 0,0 1 0,1-1 0,-1 1 1,0-1-1,1 0 0,0 1 0,0-1 0,0 0 0,0 0 0,0 1 0,1-1 0,-1 0 0,1 0 0,0 0 1,0-1-1,0 1 0,0 0 0,1-1 0,-1 1 0,1-1 0,-1 0 0,1 0 0,0 0 0,0 0 0,0-1 1,0 1-1,0-1 0,0 1 0,0-1 0,1 0 0,-1 0 0,0-1 0,1 1 0,-1-1 0,1 1 0,-1-1 1,0 0-1,1 0 0,6-2 0,-6 2-30,0-1 1,0 1-1,0-1 1,0 0-1,-1 0 1,1 0-1,0-1 0,-1 0 1,1 1-1,0-1 1,-1 0-1,0-1 1,1 1-1,-1 0 1,0-1-1,-1 0 1,1 0-1,3-4 1,-1 0-21,-1 0 1,-1 0 0,1 0 0,-1 0 0,0 0-1,-1-1 1,0 1 0,2-16 0,-1-3-161,-2-1 0,-1 1 0,-1 0 0,-6-42 1,3 40-23,0 1 0,-2-1 1,-1 1-1,-1 1 0,-2-1 0,0 1 1,-17-28-1,21 50 359,4 14-142,4 18-15,3 4 191,2 0 0,1-1 0,2 0 0,1 0 0,16 32 0,1-8 275,62 92-1,-86-141-393,0 0 1,1 0-1,0 0 1,0 0-1,1-1 1,11 9-1,-16-13-58,0-1 0,0 1 0,0-1 0,0 1 0,0-1 0,0 1 0,1-1 0,-1 0 0,0 1 0,0-1 0,0 0 0,1 0-1,-1 0 1,0 0 0,0 0 0,1 0 0,-1 0 0,0-1 0,2 1 0,-1-1 7,-1-1 0,1 1 0,0 0 0,-1 0-1,1-1 1,0 1 0,-1-1 0,0 1 0,1-1 0,-1 0 0,0 1 0,0-1 0,0 0 0,0 0 0,1-2 0,4-11-152,-1-1 1,-1 1 0,-1-1 0,0 1 0,0-1 0,-2 0 0,0 0 0,-1 0 0,-3-28 0,2 40-241,3 20 238,6 31 112,-4-32 66,1 0 0,1 0 0,0 0 0,12 20 0,-17-33-31,0 0 0,0 0 1,0-1-1,1 1 0,-1-1 1,0 1-1,1-1 1,-1 0-1,1 1 0,0-1 1,-1 0-1,1 0 1,0 0-1,0 0 0,0-1 1,-1 1-1,1 0 1,4 0-1,-4-1 4,0-1 0,1 1 1,-1-1-1,0 0 0,0 1 1,0-1-1,0 0 0,0 0 1,0 0-1,0-1 0,0 1 1,0 0-1,0-1 0,-1 1 0,1-1 1,-1 0-1,1 0 0,-1 1 1,1-1-1,-1 0 0,1-2 1,3-5-32,1-1 0,-2 1 0,1-1 1,-2 0-1,1 0 0,-1 0 0,-1 0 1,3-16-1,-1-67-277,-4 83 245,0 28 134,1 0 0,1 0-1,0 0 1,1 0-1,1 0 1,8 24 0,-9-35-203,0-1 0,0 0 0,0 0 0,1 0 0,0 0 0,0-1 0,0 1 0,1-1 0,-1 0 0,11 7 0,-11-8-335,1-1 0,0-1 0,0 1 0,0-1 0,0 0 0,1 0-1,-1 0 1,11 2 0,7-2-7325</inkml:trace>
  <inkml:trace contextRef="#ctx0" brushRef="#br0" timeOffset="2231.12">3193 355 13987,'0'0'11434,"-72"-2"-9889,60 14-561,2 5-280,3 4 112,5 3-192,2 1-247,2 0-201,14-1-64,6-4-112,11-5-40,4-4-224,24-6-817,-11-3-2816,-10-2-2952</inkml:trace>
  <inkml:trace contextRef="#ctx0" brushRef="#br0" timeOffset="2633.62">2467 781 16428,'59'-11'2952,"13"-5"-183,16-1-1449,0 3 824,-1 3-743,6 2-593,-2 2-472,-5 4-168,-17 1 192,-17 2-360,-19 0-520,2 5-1744,-8 2-3610,-7-2-11257</inkml:trace>
  <inkml:trace contextRef="#ctx0" brushRef="#br0" timeOffset="3395.15">3016 1107 14483,'0'0'8535,"-9"-6"-6793,4 3-1616,0 0-1,0 0 1,0 1 0,0-1 0,0 1-1,-1 0 1,1 1 0,-1-1 0,1 1-1,-1 0 1,0 1 0,1-1-1,-1 1 1,0 0 0,1 0 0,-1 1-1,0 0 1,1 0 0,-1 0 0,1 1-1,-1-1 1,1 2 0,0-1 0,-6 3-1,2 2-43,1 0-1,0 0 1,1 1 0,-1 0-1,2 0 1,-1 1-1,1 0 1,0 0-1,1 0 1,-6 13-1,8-15-65,1-1 0,-1 1 0,1 0 0,0 0 0,1 0 0,-1 1 0,1-1 0,1 0 0,-1 0 0,1 1 0,1-1 0,-1 0 0,1 1 0,1-1 0,-1 0 0,4 8 0,-4-12-9,1 0 1,0 0 0,0 0 0,0 0 0,0 0 0,0 0 0,1 0 0,-1-1 0,1 1 0,0-1 0,0 0-1,0 0 1,0 0 0,0 0 0,0 0 0,0-1 0,1 1 0,-1-1 0,1 0 0,-1 0 0,1 0 0,-1-1 0,1 1-1,0-1 1,-1 0 0,1 0 0,-1 0 0,1 0 0,6-2 0,-3 1-5,1 0 1,-1-1 0,1 0-1,-1-1 1,0 1-1,0-2 1,0 1-1,0-1 1,-1 1-1,1-2 1,-1 1-1,0-1 1,7-6-1,-6 0 3,1 1-1,-2-1 0,1-1 1,-1 1-1,-1-1 0,0 0 1,-1 0-1,0 0 0,-1-1 1,0 1-1,-1-1 0,-1 0 1,0 0-1,-1-19 0,-1-1-144,-1-1-1,-2 1 1,-2 0-1,-12-43 1,15 64 80,1 5 57,1 1-1,-1-1 0,-1 0 0,1 0 0,-1 1 0,0-1 1,0 1-1,-1 0 0,-8-11 0,11 70 367,14-1 118,2-1 1,43 96-1,-32-85-123,-19-43-251,24 52 378,-30-68-435,1 0-1,-1 0 0,1-1 0,0 1 1,0 0-1,0-1 0,0 1 1,0-1-1,0 0 0,1 1 0,-1-1 1,1-1-1,0 1 0,0 0 0,-1 0 1,1-1-1,0 0 0,5 2 1,-5-3-41,-1-1 1,1 0 0,0 1-1,0-1 1,-1 0 0,1 0 0,-1-1-1,1 1 1,-1 0 0,0-1-1,1 0 1,-1 1 0,0-1-1,0 0 1,0 0 0,0 0 0,0 0-1,-1-1 1,1 1 0,-1 0-1,1-1 1,-1 1 0,0-1 0,2-4-1,4-8 32,-1-1 0,8-27 0,-10 20-75,0 0-1,-2 0 1,0-1-1,-1 1 1,-2 0-1,0-1 1,-2 1-1,0 0 1,-8-26-1,19 144 128,2-48-23,16 46 1,-22-81-61,1 0 0,0 0 0,1 0 0,0 0 0,1-1-1,0 0 1,1 0 0,17 17 0,-23-25-106,1-1 1,-1 0-1,1 0 0,0 0 0,-1 0 1,1-1-1,0 1 0,0-1 0,0 0 0,0 0 1,1 0-1,-1 0 0,0 0 0,0-1 1,0 1-1,1-1 0,-1 0 0,0 0 1,1 0-1,3-1 0,-4 0-230,1 0 0,0 0-1,-1-1 1,0 1 0,1-1 0,-1 0-1,0 0 1,0 0 0,0 0 0,0 0-1,0-1 1,-1 1 0,1-1 0,-1 0-1,0 0 1,1 0 0,1-4 0,5-15-9059</inkml:trace>
  <inkml:trace contextRef="#ctx0" brushRef="#br0" timeOffset="3762.08">3265 1123 12275,'0'0'8057,"84"-17"-7937,-38 7-112,14 1-8,-12 4-1808,-14 2-3329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49.701"/>
    </inkml:context>
    <inkml:brush xml:id="br0">
      <inkml:brushProperty name="width" value="0.05" units="cm"/>
      <inkml:brushProperty name="height" value="0.05" units="cm"/>
      <inkml:brushProperty name="color" value="#E71224"/>
    </inkml:brush>
  </inkml:definitions>
  <inkml:trace contextRef="#ctx0" brushRef="#br0">511 157 12187,'0'0'9247,"0"17"-8078,17 346 3221,-10-258-2957,9 36 1230,-19-150-4529,0-1 0,-1 1-1,0 0 1,-7-11 0,1 3-3619,-5-11-9180</inkml:trace>
  <inkml:trace contextRef="#ctx0" brushRef="#br0" timeOffset="426.82">0 180 12051,'0'0'1324,"10"-11"-707,7-3-287,1 0-1,0 1 0,0 1 0,1 1 1,0 0-1,1 2 0,1 0 0,32-9 1,0 3 345,0 2 1,0 2-1,1 3 1,1 2-1,-1 3 0,1 2 1,59 6-1,-105-4-614,0 0 0,-1 1-1,1 0 1,-1 0 0,0 1-1,0 0 1,0 1 0,0 0-1,0 0 1,-1 1 0,1-1-1,-1 2 1,-1-1 0,1 1-1,-1 0 1,0 0 0,0 1-1,0 0 1,-1 0 0,8 14-1,-10-14 59,0 0-1,0 1 0,-1-1 1,0 1-1,0 0 0,-1 0 1,0 0-1,0 0 0,-1 0 1,0 0-1,-1 0 0,1-1 1,-1 1-1,-1 0 0,0 0 1,0 0-1,0-1 0,-1 1 1,0-1-1,-1 0 0,1 0 1,-9 11-1,4-6-26,0-1-1,-2 0 1,1 0-1,-1-1 1,-1 0 0,1-1-1,-2-1 1,1 1 0,-1-2-1,0 1 1,-1-2-1,0 0 1,0 0 0,0-1-1,-1-1 1,-14 3 0,22-6-2491,29-2-16874</inkml:trace>
  <inkml:trace contextRef="#ctx0" brushRef="#br0" timeOffset="1042.87">1137 607 4417,'0'0'10622,"-8"-9"-8287,1 1-1498,-1 0 0,0 1 0,0 0 0,-1 0 0,0 1 0,-16-9 0,21 13-658,0 0 0,0 0-1,-1 1 1,1-1 0,0 1-1,0 0 1,-1 0 0,1 1-1,-1-1 1,1 1 0,0 0-1,-1 0 1,1 0 0,-1 1 0,1 0-1,0-1 1,-1 2 0,1-1-1,0 0 1,0 1 0,0 0-1,0 0 1,-4 3 0,0 1-135,0 1 0,1 1 0,0-1 1,1 1-1,0 0 0,0 1 0,0-1 0,1 1 1,1 0-1,-1 1 0,1-1 0,1 1 0,-4 13 1,6-18-33,0 0-1,0 0 1,1 0 0,0-1 0,0 1 0,0 0 0,0 0 0,0 0 0,1 0 0,0 0 0,0-1 0,1 1 0,1 5 0,-1-7 2,0 0 1,0 0 0,0-1-1,0 1 1,0 0-1,1-1 1,-1 0 0,1 1-1,0-1 1,-1 0-1,1 0 1,0 0-1,0-1 1,1 1 0,-1-1-1,0 0 1,0 0-1,1 0 1,-1 0 0,6 0-1,-3 0-27,0 0 1,0 0-1,0-1 0,0 0 0,0 0 1,0-1-1,0 0 0,0 0 0,0 0 1,0-1-1,0 0 0,0 0 0,0 0 0,-1-1 1,1 0-1,-1 0 0,0 0 0,0-1 1,0 1-1,-1-1 0,1-1 0,-1 1 1,0 0-1,0-1 0,0 0 0,0 0 1,-1 0-1,0-1 0,0 1 0,-1-1 1,1 1-1,-1-1 0,-1 0 0,1 0 1,-1 0-1,0 0 0,0 0 0,0 0 0,-1 0 1,0 0-1,0 0 0,-1 0 0,-2-10 1,-2-1 11,1 21-138,6 31 9,2-22 138,0-1-1,1 1 0,1-1 1,0 1-1,1-2 1,0 1-1,1-1 0,0 0 1,0 0-1,12 9 0,-14-14 91,0-1-1,1 1 0,-1-2 0,1 1 0,0-1 0,0 0 0,0 0 0,1-1 0,0 0 0,-1 0 0,1-1 0,0 0 0,0 0 0,0-1 0,0 0 1,1 0-1,14-2 0,-21 1-48,0 0 0,0-1 0,0 1 0,0-1 0,0 1 0,0-1 0,0 0 0,0 0 0,0 0 1,-1 0-1,1 0 0,0 0 0,-1 0 0,1 0 0,-1-1 0,1 1 0,-1-1 0,0 1 0,1-1 0,-1 0 1,0 1-1,1-3 0,0-1 36,0 0 1,-1 0 0,1 0 0,-1-1-1,0 1 1,0 0 0,-1 0 0,0-9-1,0-1 8,-2 0 0,0-1-1,0 1 1,-1 0 0,-7-17-1,-6-2-80,12 28-34,1 0 0,0 0 0,0 0 1,0-1-1,0 0 0,1 1 1,0-1-1,1 0 0,0 0 1,0 0-1,0 0 0,1-8 0,0 14-45,1 0 0,-1 0 0,1-1 0,0 1-1,0 0 1,0 0 0,0 0 0,-1 0-1,1 0 1,1 0 0,-1 0 0,0 0 0,0 0-1,0 1 1,0-1 0,0 0 0,1 1-1,-1-1 1,0 1 0,1-1 0,-1 1 0,3-1-1,36-4-1422,-30 4 1023,111-5-7708,-66 5 1891</inkml:trace>
  <inkml:trace contextRef="#ctx0" brushRef="#br0" timeOffset="1508.88">1938 486 13971,'0'0'5465,"7"79"-3136,0-43-833,2 4-336,-1 0-8,0-1-111,-3-4-153,1-5-208,-3-9-224,0-7-336,0-9-56,-1-5-64,-1-25-864,0-5-2065,-1-4-5160</inkml:trace>
  <inkml:trace contextRef="#ctx0" brushRef="#br0" timeOffset="1911.32">1880 319 13499,'0'0'2088,"62"60"-2080,-19-34-8,0-4-1976</inkml:trace>
  <inkml:trace contextRef="#ctx0" brushRef="#br0" timeOffset="2768.17">2416 610 10746,'0'0'6220,"-12"-8"-3954,-40-25-359,50 32-1810,0-1 1,-1 1-1,1 0 0,0 0 1,-1 1-1,1-1 0,0 0 0,-1 1 1,1 0-1,-1-1 0,1 1 1,-1 0-1,1 0 0,-1 0 0,1 1 1,-1-1-1,1 0 0,0 1 0,-1 0 1,1 0-1,0-1 0,-1 1 1,1 1-1,0-1 0,0 0 0,0 0 1,0 1-1,0-1 0,0 1 0,0 0 1,1 0-1,-4 3 0,-1 4 40,-1 0 1,1 1-1,1 0 0,0 0 0,-5 15 0,7-17 64,-2 3-49,0 1 0,1 0-1,1 0 1,0 1-1,0-1 1,1 0 0,1 1-1,0 0 1,1-1-1,0 1 1,3 15-1,-3-26-128,1 0-1,0 1 1,0-1-1,0 0 1,0 0-1,0 0 0,1 0 1,-1 0-1,1 0 1,-1 0-1,1-1 1,-1 1-1,1 0 0,0-1 1,0 1-1,0-1 1,0 0-1,0 0 1,0 0-1,1 0 0,-1 0 1,0 0-1,0 0 1,1-1-1,-1 1 1,0-1-1,1 1 0,-1-1 1,1 0-1,-1 0 1,0 0-1,1-1 1,-1 1-1,0 0 0,1-1 1,-1 0-1,0 1 1,1-1-1,1-1 0,4-1 3,0 0-1,0-1 0,0 1 1,0-2-1,-1 1 0,0-1 1,0 0-1,0 0 0,10-11 1,-10 7-9,-1-1 0,-1 0 0,1 0 0,-1 0 0,-1-1 0,0 1 0,0-1 0,-1 0 0,-1 0 0,0-1 0,0 1 0,-1-20 0,0-4-46,-3 1-1,-9-64 0,7 69-109,-2-1 0,-1 1 0,0 0 0,-3 0 1,0 1-1,-17-33 0,27 61 146,0 0-1,0 0 1,0 0 0,0-1-1,0 1 1,0 0 0,0 0-1,-1-1 1,1 1 0,0 0 0,0 0-1,0-1 1,0 1 0,0 0-1,0 0 1,0 0 0,0-1-1,-1 1 1,1 0 0,0 0 0,0 0-1,0 0 1,0-1 0,-1 1-1,1 0 1,0 0 0,0 0-1,0 0 1,-1 0 0,1 0-1,0 0 1,0 0 0,0-1 0,-1 1-1,1 0 1,0 0 0,0 0-1,-1 0 1,1 0 0,0 0-1,0 0 1,-1 0 0,1 0 0,0 0-1,0 1 1,0-1 0,-1 0-1,1 0 1,0 0 0,0 0-1,0 0 1,-1 0 0,1 0 0,0 0-1,0 1 1,0-1 0,-1 0-1,1 0 1,0 0 0,0 1-1,-4 21 54,4 34-88,8 14 191,4 0 0,2-1-1,35 101 1,-46-160-81,1-1 0,0 1 0,1-1 0,0-1 0,0 1-1,1-1 1,0 0 0,0 0 0,1 0 0,0-1 0,0 0 0,1-1 0,0 0 0,0 0-1,16 9 1,-19-13-39,0 0 0,1 0 0,-1 0 0,0 0 0,1-1 0,-1 0 0,1 0 0,-1 0 0,1-1 0,0 0 0,-1 0 0,1 0 0,-1-1 0,1 0 0,-1 0-1,1 0 1,-1-1 0,1 1 0,-1-1 0,0-1 0,0 1 0,0-1 0,0 0 0,-1 0 0,1 0 0,-1-1 0,1 1 0,-1-1 0,4-5 0,-3 2-68,-1 0 0,1 0 0,-1 0 1,-1-1-1,1 0 0,-1 1 0,0-1 0,-1-1 1,0 1-1,-1 0 0,1 0 0,-1-11 1,0 14 1,-1 0 0,-1 0 1,1 0-1,-1 0 0,1 0 1,-1 1-1,-1-1 0,1 0 1,-5-9-1,5 12 18,0 0 0,-1-1 0,1 1 0,-1 0 0,0 0 0,1 0 0,-1 0 0,0 1 0,0-1 0,-1 0 0,1 1 0,0-1 0,0 1 0,-1 0 0,1 0 0,-1 0 0,1 0 0,-1 0 0,-3 0-1,3 1 5,1 0-1,-1 0 0,0 0 0,1 1 1,-1-1-1,1 1 0,-1 0 0,1-1 0,-1 1 1,1 0-1,0 1 0,-1-1 0,1 0 0,0 1 1,0-1-1,0 1 0,0-1 0,0 1 0,0 0 1,0 0-1,0 0 0,1 0 0,-1 0 1,1 1-1,0-1 0,0 0 0,0 1 0,0-1 1,0 0-1,-1 6 0,-3 5 8,2-1 0,-1 1 0,2 0 0,-3 24 0,5-28 38,0-1 0,0 0 1,0 1-1,1-1 0,0 0 0,1 0 0,0 0 0,6 15 0,-7-21-25,0 1-1,0-1 0,0 0 1,1 0-1,-1 0 0,1-1 0,-1 1 1,1 0-1,0 0 0,-1-1 1,1 1-1,0-1 0,0 0 1,0 1-1,0-1 0,0 0 0,1 0 1,-1 0-1,0-1 0,0 1 1,1-1-1,-1 1 0,0-1 1,1 1-1,-1-1 0,0 0 0,1 0 1,-1-1-1,1 1 0,-1 0 1,0-1-1,1 1 0,-1-1 0,0 0 1,0 0-1,3-1 0,0 0-5,-1-1-1,0 1 1,0-1-1,0 0 1,0 0-1,0 0 1,0-1-1,-1 0 0,1 1 1,-1-1-1,0 0 1,0-1-1,-1 1 1,1 0-1,-1-1 1,2-6-1,5-13-75,-1 0-1,5-25 1,-7 24-131,-5 22 159,-1 0 1,1 0 0,0-1-1,0 1 1,0 0-1,1 1 1,-1-1-1,1 0 1,-1 0-1,4-3 1,7 6-206,5 17 159,-3 7 108,-1 0 1,14 35 0,-16-33 264,1 0 0,17 26 0,-19-114 1108,12-37-2155,-20 91 689,0 1 0,0 0 0,1 0 0,0 1 0,1-1 0,-1 1 0,1-1 0,1 1 0,-1 0 0,1 1 0,8-9 0,-11 13 65,-1 1 0,0-1 1,1 0-1,0 0 1,-1 1-1,1-1 1,-1 1-1,1-1 0,0 1 1,0 0-1,-1-1 1,1 1-1,0 0 1,-1 0-1,1 0 0,0 1 1,0-1-1,-1 0 1,1 1-1,0-1 1,-1 1-1,1-1 0,-1 1 1,1 0-1,-1 0 1,1-1-1,-1 1 0,1 0 1,-1 0-1,0 1 1,1-1-1,-1 0 1,0 0-1,0 1 0,0-1 1,1 3-1,7 8 130,0 0 1,-2 1-1,10 19 0,-6-11 78,-9-17-214,10 17-230,1 0-1,26 32 1</inkml:trace>
  <inkml:trace contextRef="#ctx0" brushRef="#br0" timeOffset="3225.75">3162 264 8330,'0'0'6405,"2"10"-4391,16 45 668,29 60 0,-27-71-1155,-2 0 0,-2 1 1,17 79-1,-26-66 1016,-5-35-1150,-2-21-950,-2-9-277,0-1-323,1-1 0,1 1 0,0-1 0,0 1 0,1-1 0,0 1 0,0-1 0,1 1 0,0 0 0,4-12 0,-5 16 79,1 1 1,-1-1 0,1 0 0,-1 1 0,1-1-1,1 1 1,-1-1 0,0 1 0,1 0-1,-1 0 1,1 0 0,0 0 0,0 0-1,0 1 1,1 0 0,-1-1 0,0 1 0,1 0-1,0 1 1,-1-1 0,1 0 0,0 1-1,7-2 1,-8 4 83,0-1-1,0 1 1,0 0-1,1 0 1,-1 0-1,0 0 1,0 0-1,0 0 1,0 1-1,-1 0 1,1-1-1,0 1 1,-1 0-1,1 0 1,-1 1-1,0-1 1,1 0-1,-1 1 1,0 0-1,-1-1 1,1 1-1,0 0 1,-1 0-1,0 0 1,2 4-1,5 12 473,0 0 1,7 32-1,-14-49-421,7 19 809,-5-12-1746,-1-3-3792</inkml:trace>
  <inkml:trace contextRef="#ctx0" brushRef="#br0" timeOffset="3693.3">3356 339 14307,'0'0'1232,"58"29"-5329</inkml:trace>
  <inkml:trace contextRef="#ctx0" brushRef="#br0" timeOffset="4120.99">3686 691 14843,'0'0'8194,"9"-6"-5715,7-5-2274,-2 0 0,1-1 0,-1-1 0,-1 0 0,-1 0 0,0-2 0,0 1 0,-2-2 0,1 1-1,9-24 1,-15 30-239,-1-1 0,0 0 0,-1 0 0,0-1 0,-1 1 0,0-1 0,-1 1 0,0-1 0,-1 1 0,0-1 0,0 0 0,-1 1 0,0-1 0,-1 1-1,0-1 1,-1 1 0,0 0 0,-1 0 0,0 0 0,-8-14 0,11 22 62,0 0 1,0 0-1,-1 0 0,1 0 1,0 0-1,-1 1 0,1-1 0,-1 0 1,1 1-1,-1 0 0,0-1 0,-3-2 1,4 4-17,1 0 0,-1 0-1,1 0 1,-1 0 0,1 0 0,-1 0 0,1 0 0,-1 0 0,1 1 0,-1-1 0,1 0 0,-1 0-1,1 0 1,0 0 0,-1 1 0,1-1 0,-1 0 0,1 0 0,-1 1 0,1-1 0,0 0 0,-1 1-1,1-1 1,0 1 0,-1-1 0,1 0 0,0 1 0,0-1 0,-1 1 0,1-1 0,0 1 0,0-1-1,-1 1 1,-1 7 18,0-1 0,0 1 0,1 0-1,0 0 1,-1 13 0,1 16-3,1 1-1,2-1 1,1 0 0,2 0-1,2 0 1,1-1 0,18 50-1,14 9-36,16 50-167,-49-125 160,-2 1-1,0 0 1,-1 0 0,-1 0 0,0 24 0,-3-43 53,0 0 1,-1 0-1,1 1 1,0-1-1,-1 0 1,1 0-1,-1 1 1,0-1-1,0 0 1,0 0-1,0 0 1,0 0-1,0 0 1,0 0-1,-1-1 1,1 1-1,-1 0 1,1-1-1,-1 1 1,0-1-1,1 1 1,-4 1-1,0-1 105,0 1-1,0-1 0,0 0 1,0 0-1,0-1 0,-1 0 0,1 0 1,-1 0-1,-6 0 0,1 0 29,1-1 0,-1-1 1,0 0-1,1 0 0,-1-1 0,1 0 0,0-1 0,0 0 1,-17-8-1,24 10-167,1-1-1,-1 1 1,1-1 0,0 0-1,-1 0 1,1 0 0,0 0 0,0 0-1,0-1 1,1 1 0,-1-1-1,1 1 1,-1-1 0,1 1 0,0-1-1,0 0 1,0 0 0,0 0-1,0-3 1,0 1-67,1-1-1,0 1 0,0-1 1,1 1-1,-1 0 1,1-1-1,0 1 0,1 0 1,3-10-1,5-5-339,0-1-1,2 2 1,25-35 0,-34 51 370,0 0 24,0 0 0,0 0 0,1 1-1,-1-1 1,1 1 0,0 0 0,-1 0 0,1 0 0,0 1-1,0-1 1,0 1 0,0 0 0,1 0 0,-1 1 0,8-1-1,-2 0-75,1 0-1,-1 1 0,1 1 0,-1 0 0,16 3 1,-25-4-91,0 1 0,1-1 0,-1 1 0,0 0 0,0-1 0,0 1 0,1 0 0,-1 0 0,0 0 0,0-1 0,0 1 0,0 0 0,0 1 0,1 0 0,4 11-5673</inkml:trace>
  <inkml:trace contextRef="#ctx0" brushRef="#br0" timeOffset="4569.86">4076 544 13955,'0'0'7834,"6"70"-5018,-2-43-151,2 2-1121,-1 2-512,1 0-271,-2 0-89,1-4-336,-1-4-256,0-6-80,-1-6-24,-1-8-960,-2-12-1641,0-9-3184,0-6-8162</inkml:trace>
  <inkml:trace contextRef="#ctx0" brushRef="#br0" timeOffset="4570.86">4053 274 14371,'0'0'2241,"32"51"-3770,-12-32-599</inkml:trace>
  <inkml:trace contextRef="#ctx0" brushRef="#br0" timeOffset="5246.71">4479 588 12171,'0'0'7817,"-9"1"-5551,5 0-2068,-1-1 1,1 1-1,0 0 0,-1 1 1,1-1-1,0 1 0,0 0 1,0 0-1,0 0 0,1 1 1,-1-1-1,0 1 0,1 0 1,0 0-1,0 0 0,0 0 1,0 1-1,0-1 0,0 1 1,1 0-1,0 0 0,0 0 1,0 0-1,0 0 0,1 0 1,-1 0-1,0 7 0,-1 0-93,0 0-1,0 0 0,1 0 0,1 1 1,-1-1-1,2 0 0,0 1 0,0-1 1,3 16-1,-2-23-81,0 0-1,0 0 1,1-1 0,-1 1-1,1 0 1,0-1 0,-1 1 0,2-1-1,-1 0 1,0 1 0,1-1 0,-1 0-1,1 0 1,0-1 0,0 1-1,0-1 1,0 1 0,1-1 0,-1 0-1,1 0 1,-1 0 0,1-1 0,0 1-1,-1-1 1,1 0 0,0 0-1,0 0 1,0-1 0,7 1 0,1-1-17,-1 0 1,1 0 0,0-1-1,0-1 1,0 0 0,-1-1-1,1 0 1,-1-1 0,0 0 0,0 0-1,0-1 1,14-10 0,-21 13-14,0 0 0,0-1 0,-1 0 0,1 0 0,-1 0 1,1 0-1,-1-1 0,0 1 0,0-1 0,-1 0 1,1 0-1,-1 0 0,0 0 0,0 0 0,0 0 0,-1 0 1,1-1-1,-1 1 0,0-1 0,0 1 0,-1-1 0,1 0 1,-1 1-1,0-1 0,0 1 0,-1-1 0,1 0 0,-1 1 1,0-1-1,0 1 0,-1-1 0,1 1 0,-1 0 0,-4-8 1,4 9 0,1 0 1,-1 0 0,0 0-1,1 0 1,-2 0 0,1 0 0,0 1-1,0-1 1,-1 1 0,1 0 0,-1 0-1,0 0 1,0 0 0,0 0-1,0 0 1,0 1 0,0 0 0,0-1-1,-1 1 1,1 0 0,0 0-1,-1 1 1,-3-1 0,4 1 3,0 0-1,0 1 1,0-1 0,0 1-1,1 0 1,-1 0 0,0 0-1,0 0 1,1 1 0,-1-1-1,1 0 1,-1 1 0,1 0-1,0 0 1,-1 0 0,1 0-1,0 0 1,0 0 0,1 0-1,-1 1 1,0-1 0,1 1 0,-1-1-1,1 1 1,0 0 0,-2 5-1,0-1 32,1 1 0,0 0 0,0 1-1,1-1 1,0 0 0,0 0 0,1 1 0,0-1-1,2 11 1,-2-17-21,0 0 0,0 0 0,1 0 0,-1 0-1,1 0 1,0 0 0,-1-1 0,1 1 0,0 0-1,0 0 1,0 0 0,0-1 0,0 1 0,1-1 0,-1 1-1,0-1 1,1 1 0,-1-1 0,1 0 0,0 0-1,-1 0 1,1 0 0,0 0 0,0 0 0,0 0 0,-1 0-1,1-1 1,0 1 0,0-1 0,0 1 0,0-1-1,0 0 1,0 0 0,0 0 0,0 0 0,0 0 0,0 0-1,0-1 1,0 1 0,0 0 0,0-1 0,3-1-1,-1 0-3,0 1 0,0-1 0,0 0 1,-1-1-1,1 1 0,-1-1 0,1 1 0,-1-1 0,0 0 0,0 0 0,0-1 0,-1 1 0,1 0 0,-1-1 0,0 0 0,0 1 0,0-1 0,0 0 0,1-6 0,0 3-23,-1-1 0,0 0 0,0 1 0,0-1 0,0-12 0,0 31 80,1-1-1,0 0 1,1 0-1,0 0 1,0-1-1,1 1 1,0-1-1,1 0 1,0 0-1,13 13 1,-16-19-160,0 0 0,1 0 1,-1 0-1,1 0 0,0 0 0,-1-1 1,1 0-1,0 0 0,1 0 0,-1 0 1,0-1-1,5 2 0,-6-3-259,0 0 1,1 1-1,-1-1 0,0-1 0,0 1 1,1 0-1,-1-1 0,0 1 1,0-1-1,0 0 0,0 0 0,0-1 1,0 1-1,0-1 0,0 1 0,0-1 1,-1 0-1,5-3 0,11-14-7261</inkml:trace>
  <inkml:trace contextRef="#ctx0" brushRef="#br0" timeOffset="6289.75">4834 278 11322,'0'0'6655,"0"10"-5021,20 226 6340,-7-128-6321,-11-91-1398,0-1 1,1 0-1,0 0 0,2 0 0,11 28 0,-15-41-222,1 0 0,-1 0 0,1 0-1,-1 0 1,1 0 0,0-1 0,0 1-1,0 0 1,1-1 0,-1 0 0,1 1-1,-1-1 1,1 0 0,0 0 0,-1-1 0,1 1-1,0 0 1,0-1 0,1 0 0,-1 0-1,0 0 1,0 0 0,0 0 0,1-1-1,-1 1 1,0-1 0,1 0 0,-1 0 0,0 0-1,1-1 1,-1 1 0,0-1 0,1 0-1,4-1 1,-4 0-35,0 0 0,0-1 0,0 1 0,-1-1 0,0 1 0,1-1 0,-1 0 0,0-1 0,0 1 0,0 0 0,-1-1 0,1 1 0,-1-1 0,0 0 0,0 0 0,0 0 0,-1 0 0,1 0 0,-1 0 0,0-1 0,1-4 0,0-4-200,0 0-1,0 0 1,-1-17-1,-1 37 76,1 0 142,0 1 1,0-1-1,0 0 0,1 0 0,0 0 1,1 0-1,0-1 0,0 1 0,0-1 1,1 1-1,0-1 0,7 9 0,-7-11 5,0 0-1,1 0 1,-1-1-1,1 1 1,0-1-1,0 0 1,0-1-1,0 1 1,1-1-1,-1 0 1,1 0-1,-1 0 1,1-1-1,0 0 1,-1 0-1,1-1 1,7 0-1,2 0-1,-1-1 0,1-1-1,-1-1 1,0 0 0,0-1-1,0 0 1,26-12 0,-35 13-31,0 1 0,0-1 0,0-1 0,-1 1 1,1-1-1,-1 1 0,0-1 0,0-1 0,0 1 0,5-7 0,-8 8 6,1 0 0,-1 0 0,0 1 0,0-2 0,0 1-1,0 0 1,0 0 0,-1 0 0,1 0 0,-1 0 0,0-1-1,0 1 1,0 0 0,0 0 0,-1 0 0,1-1 0,-1 1 0,0 0-1,-2-6 1,2 7-1,-1-1 0,0 0 0,1 0 0,-1 0 0,0 1-1,0-1 1,-1 1 0,1-1 0,-1 1 0,1 0 0,-1 0-1,1 0 1,-1 0 0,0 1 0,0-1 0,0 1 0,0 0-1,0 0 1,0 0 0,-1 0 0,1 0 0,-6 0 0,6 1 8,0-1 0,0 1 0,0 0 1,0 0-1,1 0 0,-1 1 0,0-1 1,0 1-1,0-1 0,0 1 0,1 0 0,-1 0 1,0 0-1,1 1 0,-1-1 0,1 1 1,0-1-1,-1 1 0,1 0 0,0 0 1,0 0-1,0 0 0,0 0 0,0 0 1,0 0-1,-1 4 0,-1 4 24,0 0-1,1 1 1,0-1-1,1 1 1,0-1-1,0 20 1,1-26-4,1 0 0,-1 0 0,1 0-1,1 0 1,-1 0 0,0 0 0,1 0 0,0 0 0,0 0-1,0-1 1,0 1 0,1 0 0,-1 0 0,1-1 0,0 0-1,0 1 1,1-1 0,-1 0 0,0 0 0,1 0 0,4 4-1,-5-6-16,-1 0 1,1 0-1,0 0 0,0 0 0,0-1 0,0 1 0,0 0 0,0-1 0,0 1 0,0-1 0,0 0 0,1 0 0,-1 0 0,0 0 0,0 0 0,0 0 0,0 0 0,0-1 0,0 1 0,0-1 0,3-1 0,-1 0 3,-1 0-1,0 0 0,1-1 1,-1 1-1,0-1 1,0 0-1,0 0 1,-1 0-1,1 0 0,2-6 1,4-6-74,-1-1 0,0 0 0,9-33 0,-13 37-23,-2 4-22,0 1 0,1 0 0,-1 0-1,1 0 1,8-12 0,-11 19 103,1-1 1,-1 1 0,0-1-1,1 1 1,-1-1 0,1 1-1,-1 0 1,1-1 0,-1 1-1,1 0 1,-1-1 0,1 1-1,-1 0 1,1 0 0,-1 0-1,1-1 1,0 1 0,-1 0-1,1 0 1,-1 0 0,1 0-1,0 0 1,-1 0-1,1 0 1,-1 0 0,1 0-1,0 0 1,-1 0 0,2 1-1,0 0 6,0 1-1,-1-1 0,1 1 1,0-1-1,0 1 1,-1 0-1,1 0 0,-1 0 1,1 0-1,-1 0 0,0 0 1,1 3-1,25 59 65,-22-49 222,0-1 0,1 0 1,1 0-1,13 20 0,-18-49-84,0 0 0,1 0-1,9-26 1,-7 32-220,0 0 0,0 0 0,1 0 0,0 1 0,0 0 0,1 0 1,0 0-1,0 1 0,1 0 0,0 1 0,17-12 0,-21 16 16,-1 0-1,0 1 1,1-1 0,-1 1-1,1-1 1,0 1 0,0 0-1,-1 0 1,1 1 0,0-1-1,0 1 1,0 0 0,0 0 0,-1 0-1,1 1 1,0-1 0,0 1-1,0 0 1,-1 0 0,1 0-1,0 0 1,-1 1 0,1-1-1,-1 1 1,0 0 0,1 0-1,-1 1 1,0-1 0,0 0-1,-1 1 1,1 0 0,0 0 0,-1 0-1,3 3 1,36 62 161,-37-57-125,2-1 0,0 1 0,0-1 0,0 0 0,1-1 0,1 1 0,0-1-1,0-1 1,1 1 0,17 12 0,-26-21-135,0-1-1,0 1 1,0 0-1,0 0 1,0 0-1,0-1 1,0 1 0,0 0-1,0 0 1,-1-1-1,1 1 1,0 0-1,0 0 1,1 0 0,-1-1-1,0 1 1,0 0-1,0 0 1,0-1-1,0 1 1,0 0 0,0 0-1,0 0 1,0-1-1,0 1 1,0 0-1,1 0 1,-1 0 0,0-1-1,0 1 1,0 0-1,0 0 1,1 0-1,-1 0 1,0 0 0,0-1-1,0 1 1,1 0-1,-1 0 1,0 0 0,0 0-1,0 0 1,1 0-1,-1 0 1,0 0-1,0 0 1,1 0 0,-1 0-1,0 0 1,0 0-1,1 0 1,-1 0-1,0 0 1,0 0 0,0 0-1,1 0 1,-10-12-7897</inkml:trace>
  <inkml:trace contextRef="#ctx0" brushRef="#br0" timeOffset="6708.38">4840 396 12291,'0'0'0,"98"-19"-2273</inkml:trace>
  <inkml:trace contextRef="#ctx0" brushRef="#br0" timeOffset="6709.38">5324 378 11378,'0'0'2337</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0:38.030"/>
    </inkml:context>
    <inkml:brush xml:id="br0">
      <inkml:brushProperty name="width" value="0.05" units="cm"/>
      <inkml:brushProperty name="height" value="0.05" units="cm"/>
      <inkml:brushProperty name="color" value="#E71224"/>
    </inkml:brush>
  </inkml:definitions>
  <inkml:trace contextRef="#ctx0" brushRef="#br0">286 342 10562,'0'0'14258,"-3"-6"-12686,0 3-1434,0 0 0,0 0 0,0 0 0,0 0 0,0 0 0,-1 1 1,0-1-1,1 1 0,-1 0 0,0 0 0,0 1 0,0-1 0,0 1 0,0 0 0,0 0 0,-1 0 0,1 0 0,0 1 0,0 0 0,-1 0 0,-8 1 0,5-2-87,1 1 0,-1 0 0,0 1 0,0 0 0,0 0 0,0 1-1,0 0 1,1 0 0,-1 1 0,-13 6 0,16-5-50,0 0-1,0 0 1,0 0 0,0 1-1,1-1 1,-1 1 0,1 0-1,0 1 1,1-1 0,-1 1-1,1-1 1,0 1 0,-3 11-1,0-1 16,2-1-1,0 0 1,1 1-1,1 0 0,0 0 1,1 0-1,1 0 1,3 27-1,-3-36 7,1 0 1,0 1-1,1-1 0,-1 0 1,1 0-1,1 0 1,-1 0-1,1 0 0,1-1 1,-1 1-1,1-1 0,0 0 1,1 0-1,-1 0 0,1-1 1,0 1-1,1-1 0,-1 0 1,1-1-1,11 8 1,-13-10-11,0 0 1,0-1-1,0 1 1,0-1-1,0 0 1,0 0-1,1 0 1,-1 0 0,0-1-1,1 0 1,-1 0-1,1 0 1,-1 0-1,0-1 1,1 0-1,-1 0 1,0 0 0,0 0-1,0-1 1,0 1-1,0-1 1,0 0-1,0 0 1,0-1-1,-1 1 1,1-1 0,-1 0-1,0 0 1,1 0-1,-1 0 1,-1 0-1,1-1 1,0 0 0,-1 1-1,3-6 1,2-4 32,1-1-1,-2-1 1,0 1 0,-1-1 0,0 0 0,-1 0 0,-1-1 0,3-27 0,-4-7-344,-1 0 1,-3 1 0,-2 0-1,-2-1 1,-2 1-1,-3 1 1,-30-87 0,31 114 308,7 29 127,10 39-66,31 126 87,21 82 543,-54-238-626,1-1 1,0 0-1,1-1 0,11 19 0,-16-30-51,0 0 1,0-1-1,1 1 0,-1 0 0,1-1 1,0 1-1,0-1 0,0 0 1,1 0-1,-1 0 0,1-1 0,0 1 1,-1-1-1,1 0 0,0 0 0,0 0 1,1 0-1,-1-1 0,0 0 0,8 2 1,-10-4 3,0 1 1,0-1 0,-1 0 0,1 1-1,0-1 1,0 0 0,0 0 0,-1 0-1,1-1 1,0 1 0,-1 0 0,1-1 0,-1 1-1,1 0 1,-1-1 0,0 0 0,0 1-1,0-1 1,1 0 0,-2 0 0,1 0-1,0 1 1,1-4 0,16-51 97,-16 48-120,4-13-18,-2 0 0,0-1-1,-2 1 1,0-23 0,-2 32-16,0-1 0,-1 1 0,-1-1 0,0 1 1,0 0-1,-1 0 0,-1 0 0,-7-16 0,9 56-258,7 22 239,3-15 104,1 0 1,20 48-1,-26-74 8,1-1-1,0 0 0,0 0 0,1 0 1,0 0-1,0-1 0,1 0 0,0 0 1,0 0-1,1-1 0,-1 0 0,1 0 1,1-1-1,-1 0 0,13 7 0,-18-11-60,0 0 0,0-1 0,0 1 0,0 0 0,1-1 0,-1 0 0,0 1 0,0-1 0,0 0 0,0 0 0,0 0 0,1 0 0,-1 0 0,0-1-1,0 1 1,0-1 0,0 1 0,0-1 0,0 0 0,0 0 0,0 0 0,0 0 0,0 0 0,1-2 0,1 0 6,-1 0 1,0-1-1,0 0 1,0 0 0,0 0-1,0 0 1,-1-1-1,0 1 1,0 0-1,2-7 1,2-12 23,-1 1 0,0-1 0,1-33 0,-4 36-36,3-77-34,-4 88 33,-2 1-1,1-1 1,-1 0-1,-1 1 1,0-1-1,0 1 1,0-1-1,-6-10 1,8 19 2,0 0 0,0-1 0,0 1 0,1 0 0,-1 0-1,0 0 1,0 0 0,0-1 0,-1 1 0,1 0 0,0 0 0,0 0 0,0 0 0,0-1 0,0 1 0,0 0 0,0 0 0,0 0 0,0 0 0,0 0 0,0-1 0,0 1 0,0 0 0,-1 0 0,1 0 0,0 0 0,0 0 0,0 0 0,0 0 0,0-1 0,-1 1 0,1 0 0,0 0 0,0 0 0,0 0 0,0 0 0,0 0-1,-1 0 1,1 0 0,0 0 0,0 0 0,0 0 0,0 0 0,-1 0 0,1 0 0,0 0 0,0 0 0,0 0 0,0 0 0,-1 0 0,1 0 0,0 0 0,0 0 0,0 1 0,0-1 0,0 0 0,-1 0 0,1 0 0,0 0 0,0 0 0,0 0 0,0 0 0,0 1 0,0-1 0,0 0 0,-1 0 0,1 0 0,-3 19-86,3 26 36,1-12 90,1 0 1,2 0-1,2 0 1,1 0 0,1-1-1,20 49 1,-27-76-208,1-1 0,0 0 1,1-1-1,-1 1 0,1 0 0,-1-1 0,1 1 0,0-1 1,1 0-1,-1 0 0,0 0 0,1-1 0,0 1 0,-1-1 1,1 0-1,0 0 0,0 0 0,8 2 0,-6-2-412,0-1-1,0-1 1,0 0 0,0 1-1,0-2 1,0 1-1,-1-1 1,1 0 0,0 0-1,0 0 1,0-1-1,-1 0 1,9-4 0,14-7-11343</inkml:trace>
  <inkml:trace contextRef="#ctx0" brushRef="#br0" timeOffset="404.04">1021 520 13811,'0'0'12675,"-11"-4"-11470,-34-10-409,43 14-765,1 0-1,0 0 1,0 0-1,0 0 0,0 0 1,0 0-1,0 0 1,-1 1-1,1-1 0,0 1 1,0-1-1,0 1 1,0-1-1,0 1 0,0-1 1,0 1-1,0 0 0,1-1 1,-1 1-1,0 0 1,0 0-1,1 0 0,-1 0 1,0 0-1,1 0 1,-2 1-1,-10 29 452,11-25-352,-3 4-29,2 0 1,-1-1 0,1 1-1,1 1 1,0-1 0,0 0-1,1 0 1,0 0 0,1 1-1,0-1 1,3 10 0,-3-14-81,1-1 0,0 0 0,0 0 0,0 0 0,1 0 0,0 0 0,0-1 0,0 1 0,0-1 0,1 0 0,0 0 0,0 0 0,0 0 0,0 0 0,0-1 0,1 0 1,0 0-1,-1 0 0,1-1 0,0 0 0,11 4 0,-2-2-207,1-1 0,0 0 0,-1-1-1,1-1 1,27 0 0,34-9-5736,-40 1-1374</inkml:trace>
  <inkml:trace contextRef="#ctx0" brushRef="#br0" timeOffset="780.69">1 1051 14755,'0'0'4484,"14"1"-2282,481 9 5916,-237-8-6573,-112-4-1153,179-24 0,-313 24-670,16-2-686,-13 7-4591</inkml:trace>
  <inkml:trace contextRef="#ctx0" brushRef="#br0" timeOffset="1755.87">692 1541 12043,'0'0'14283,"-11"-6"-12807,1 2-1261,1 0-1,-1 0 1,0 1-1,0 0 1,-1 1 0,-11-1-1,17 2-162,-1 1 0,0 0-1,0 0 1,0 1 0,1 0 0,-1 0-1,0 0 1,1 1 0,-1-1-1,1 1 1,0 1 0,-1-1 0,1 1-1,0 0 1,-7 5 0,5-2-21,1 0 1,0 1 0,1-1-1,-1 1 1,1 0 0,0 0-1,1 1 1,0-1 0,0 1-1,1 0 1,0 0 0,0 1-1,0-1 1,2 0 0,-1 1-1,1 0 1,0-1-1,0 1 1,2 10 0,-1-14-21,0 1 0,1-1 1,-1 0-1,1 1 0,1-1 0,-1 0 1,1 0-1,0 0 0,0 0 0,0 0 1,1 0-1,0-1 0,0 1 1,0-1-1,0 0 0,1 0 0,0 0 1,0 0-1,0-1 0,0 1 0,0-1 1,1 0-1,-1 0 0,1-1 0,0 1 1,0-1-1,0 0 0,0 0 1,0-1-1,0 0 0,9 2 0,-7-2 24,-1-1-1,0 1 0,1-1 0,-1 0 1,0-1-1,1 1 0,-1-1 0,0 0 1,0-1-1,0 0 0,0 0 0,0 0 1,0 0-1,0-1 0,-1 0 1,1 0-1,-1-1 0,0 0 0,0 0 1,0 0-1,0 0 0,-1-1 0,0 1 1,0-1-1,0 0 0,0-1 0,-1 1 1,0-1-1,0 1 0,-1-1 1,4-12-1,2-5 5,-2 0 0,-1-1 0,-1 0 0,-1 0 0,-1 0 0,-1 0 0,-3-30 0,-1 20-170,-1-1-1,-1 1 1,-2 0 0,-1 1 0,-2 0 0,-25-58 0,61 132-41,-18-30 212,0 1 1,-1 0 0,9 19 0,-5 2 64,-2 1 1,-1 0-1,6 56 1,-9-50 46,1 0 0,17 54 1,-16-76-98,-1 0 0,14 22 0,-18-36-49,-1-1 0,1 0 1,0 1-1,0-1 0,1 0 0,-1 0 0,1 0 0,0 0 0,-1-1 0,1 1 0,0-1 0,1 1 0,-1-1 1,0 0-1,1 0 0,-1-1 0,1 1 0,6 1 0,-9-3-6,1 0 0,0-1 0,-1 0 0,1 1 0,0-1 0,-1 0 0,1 0 0,-1 1 0,1-1 0,-1 0 0,1-1 0,-1 1 0,0 0 0,1 0 0,-1-1 0,0 1 0,0 0 0,0-1 0,0 1 0,0-1 0,-1 0 0,1 1 0,0-1 0,0-2 0,18-49 0,-16 43 0,9-32 0,-2-1 0,-2 0 0,-2 0 0,-2-1 0,-3-83 0,-9 72 0,7 53 0,1-1 0,-1 0 0,0 0 0,0 1 0,0-1 0,0 1 0,-1-1 0,1 1 0,-1-1 0,1 1 0,-1 0 0,0 0 0,0 0 0,0 0 0,0 0 0,-4-3 0,5 51 0,6-12 0,1 1 0,1-1 0,2 0 0,2-1 0,1 0 0,1-1 0,2 0 0,1-1 0,20 29 0,-30-52-68,-1-1-1,1 0 1,0 0-1,1-1 1,-1 0-1,1 0 1,1 0-1,11 7 1,-17-12-20,0 0 1,0 0 0,1 0 0,-1 0 0,0 0 0,1 0 0,-1 0 0,0-1 0,1 1 0,-1-1 0,1 0 0,-1 0-1,1 0 1,-1 0 0,1 0 0,-1 0 0,1-1 0,-1 1 0,0-1 0,1 0 0,-1 0 0,0 1 0,1-1 0,-1-1-1,0 1 1,0 0 0,0-1 0,0 1 0,0-1 0,0 1 0,0-1 0,-1 0 0,1 0 0,-1 0 0,2-2 0,9-18-6628</inkml:trace>
  <inkml:trace contextRef="#ctx0" brushRef="#br0" timeOffset="2167.93">924 1567 20524,'0'0'1817,"63"-14"-1433,6-11-384,-7 2-1232,-4 1-5426</inkml:trace>
  <inkml:trace contextRef="#ctx0" brushRef="#br0" timeOffset="2559.86">1852 1050 16019,'0'0'10171,"66"-5"-8939,-27 3-496,4-1-320,2 1-208,-2 1-208,-8 1-8,-5-1-472,-8-3-1456,-10-1-3378</inkml:trace>
  <inkml:trace contextRef="#ctx0" brushRef="#br0" timeOffset="2560.86">2016 884 15947,'0'0'4081,"26"66"-1952,-17-32 367,-1 3-783,-5 1-649,-1 2-368,-2-3-240,0-3-224,0-5-232,0-7-880,0-8-3193</inkml:trace>
  <inkml:trace contextRef="#ctx0" brushRef="#br0" timeOffset="3122.2">2790 734 15251,'0'0'4387,"11"-8"-2015,12-10-1643,-1-1 1,0-2-1,-2 0 0,28-36 1,-40 45-609,1 1 1,-2-2-1,0 1 0,0-1 1,-1 0-1,-1 0 1,0-1-1,0 0 0,-2 0 1,0 0-1,0 0 1,0-18-1,-3 32-90,0 0 0,0 0 0,-1 0 0,1 0 0,0 1-1,0-1 1,0 0 0,0 0 0,0 0 0,0 0 0,0 0 0,0 0 0,0 0 0,-1 0-1,1 0 1,0 0 0,0 0 0,0 1 0,0-1 0,0 0 0,0 0 0,-1 0 0,1 0 0,0 0-1,0 0 1,0 0 0,0 0 0,0 0 0,-1 0 0,1 0 0,0 0 0,0 0 0,0-1-1,0 1 1,0 0 0,0 0 0,-1 0 0,1 0 0,0 0 0,0 0 0,0 0 0,0 0-1,0 0 1,0 0 0,0 0 0,0-1 0,-1 1 0,1 0 0,0 0 0,-6 15 3,2 8 215,2 0 0,0 0 0,2 0-1,0 0 1,2 0 0,1 0 0,8 33 0,0-8 405,3-1 0,30 68 0,-43-113-654,0 1 0,0 0 0,1 0 0,-1 0 0,0 0 0,1 0 0,0 0 0,0-1 0,-1 1 0,1-1 0,1 1 0,-1-1 0,0 0 0,1 0 0,3 3 0,-19-23-5655,-4 7-2301</inkml:trace>
  <inkml:trace contextRef="#ctx0" brushRef="#br0" timeOffset="3520.94">2680 999 15547,'0'0'4217,"113"-15"-2120,-30-1-185,9 1-1016,-6 5-224,-19 6-448,-23 4-224,5 0 0,-14 6-1256,-5-1-4345</inkml:trace>
  <inkml:trace contextRef="#ctx0" brushRef="#br0" timeOffset="4024.6">2768 1260 15091,'0'0'2876,"0"12"-1559,25 254 5930,-5-94-2141,-26-356-3976,3 149-1321,-1 7-479,1 0-1,2 0 1,0 0-1,2-1 0,9-52 1,-8 78 618,-1-1 0,1 1 0,0-1 1,0 1-1,0 0 0,0-1 0,1 1 1,0 0-1,-1 1 0,1-1 0,0 0 0,0 1 1,0-1-1,1 1 0,-1 0 0,0 0 0,1 1 1,0-1-1,-1 1 0,1-1 0,0 1 1,0 0-1,0 1 0,-1-1 0,1 0 0,0 1 1,0 0-1,8 1 0,-6-1 8,0 0 0,0 1 0,0-1 0,-1 2 0,1-1 0,0 0 0,-1 1-1,1 0 1,-1 0 0,1 1 0,-1 0 0,0 0 0,0 0 0,0 0 0,0 1 0,-1-1 0,1 1 0,5 8 0,-8-9 78,-1 0 0,1 0 0,-1 0 0,0 0 1,0 0-1,0 0 0,-1 0 0,1 1 1,-1-1-1,0 0 0,1 0 0,-2 1 0,1-1 1,0 0-1,-1 0 0,1 0 0,-1 1 0,0-1 1,0 0-1,0 0 0,0 0 0,-1 0 1,1 0-1,-1 0 0,0-1 0,0 1 0,0-1 1,0 1-1,-5 3 0,-7 9 348,-2-1-1,1 0 0,-30 18 1,22-16-171,22-15-174,0 0 0,-1 0 0,1 0 0,0 0 0,-1 0 0,1 0 0,0 0 0,0 1-1,0-1 1,0 0 0,0 1 0,0-1 0,1 1 0,-1-1 0,0 1 0,1-1 0,-1 3 0,1-3-23,0 1 0,0-1-1,0 0 1,1 0 0,-1 0 0,0 0 0,1 0-1,-1 0 1,0 0 0,1 0 0,-1 0-1,1-1 1,0 1 0,-1 0 0,1 0-1,0 0 1,-1-1 0,1 1 0,0 0 0,1 0-1,7 5 16,0-2 0,0 1-1,0-1 1,19 5-1,-4 0 134,2 2 488,45 27-1,-63-33-525,0 0-1,0 1 0,0 0 0,-1 1 0,0 0 0,0 0 1,-1 0-1,0 1 0,6 9 0,-12-16-415,1-1-1,0 1 1,-1 0-1,1-1 1,0 1-1,-1 0 1,1-1-1,0 1 1,-1-1-1,1 1 1,0-1-1,0 0 1,0 1-1,0-1 1,-1 0-1,1 1 1,0-1-1,0 0 1,0 0-1,0 0 1,0 0-1,0 0 1,0 0-1,0 0 1,0 0-1,-1 0 1,3-1 0,3 1-2725,8 0-5557</inkml:trace>
  <inkml:trace contextRef="#ctx0" brushRef="#br0" timeOffset="4435.17">3402 1278 12227,'0'0'11046,"-13"1"-8492,13-1-2541,-5 1 168,0-1 0,0 0 0,1 1 0,-1 0 0,0 0 1,0 1-1,1 0 0,-1-1 0,1 1 0,-1 1 0,1-1 1,0 1-1,0-1 0,0 1 0,0 0 0,0 1 0,1-1 1,-1 1-1,1-1 0,0 1 0,0 0 0,-3 7 0,-1 2-42,2 0-1,0 0 1,0 1 0,1 0-1,1 0 1,0 0-1,1 0 1,1 0-1,0 0 1,1 0-1,3 25 1,-3-32-100,1-1 0,0 1 0,1-1 1,0 1-1,0-1 0,0 1 0,1-1 1,0 0-1,0 0 0,1-1 0,0 1 0,-1-1 1,2 1-1,-1-1 0,1 0 0,0-1 1,0 1-1,0-1 0,0 0 0,1 0 0,0-1 1,-1 1-1,1-1 0,1-1 0,-1 1 1,0-1-1,7 1 0,0 0-342,-1-1-1,1-1 1,0 0 0,22-1-1,-17-2-1326,-1 0-1,32-10 1,1-4-6509</inkml:trace>
  <inkml:trace contextRef="#ctx0" brushRef="#br0" timeOffset="4978.25">4004 637 14091,'0'0'2618,"-1"15"-62,-1 22-812,-1 20 1545,4 73 0,0-115-2976,0 0 1,1 0 0,1-1 0,0 1 0,1 0-1,1-1 1,0 0 0,1 0 0,1-1 0,12 22 0,-17-33-293,-1 0 0,0 0 1,1 0-1,-1 0 1,1 0-1,0 0 0,-1 0 1,1 0-1,0-1 1,0 1-1,0-1 0,0 0 1,1 1-1,-1-1 1,0 0-1,1 0 0,-1 0 1,0-1-1,1 1 1,-1 0-1,1-1 0,-1 0 1,1 1-1,-1-1 1,1 0-1,-1 0 0,1-1 1,-1 1-1,1-1 1,-1 1-1,1-1 0,-1 0 1,1 1-1,-1-1 0,0 0 1,0-1-1,1 1 1,-1 0-1,0-1 0,0 1 1,0-1-1,0 0 1,-1 0-1,1 1 0,1-4 1,6-4 71,-2-1 0,1-1 0,-2 1 0,1-1 0,-1 0 0,-1 0 0,8-24 0,-4-5-445,-2 1 0,-2-1 0,-2-1 0,-1 1 0,-2 0 0,-2-1-1,-10-54 1,46 298 1817,-26-165-1127,2 0 0,2-1 0,21 47 0,-29-77-655,0 1 0,0-1 0,1 0 0,-1 0 0,2-1 0,10 12 0,-12-15-125,-1 0 1,1 0 0,0 0-1,0-1 1,0 0 0,0 1-1,1-1 1,-1-1 0,1 1-1,-1-1 1,1 0 0,-1 0 0,8 1-1,5-2-8780</inkml:trace>
  <inkml:trace contextRef="#ctx0" brushRef="#br0" timeOffset="5379.97">4598 950 15771,'0'0'12996,"-11"2"-12069,-37 11-237,45-12-629,0 1-1,1-1 1,-1 1 0,1-1 0,0 1 0,-1 0-1,1 0 1,0 0 0,0 0 0,0 0 0,0 1-1,1-1 1,-1 0 0,1 1 0,-1 0 0,1-1-1,0 1 1,0 0 0,0-1 0,-1 5 0,0 3 68,1 1 0,-1-1 0,2 20 0,0-27-114,0 1-5,0 0-1,0-1 0,1 1 0,-1 0 1,1 0-1,0-1 0,0 1 1,1-1-1,-1 1 0,1-1 1,0 1-1,0-1 0,0 0 0,0 0 1,0 0-1,1 0 0,-1 0 1,1 0-1,0-1 0,0 1 1,0-1-1,0 0 0,0 0 1,0 0-1,1 0 0,-1-1 0,1 1 1,-1-1-1,1 0 0,-1 0 1,7 1-1,1 0-266,0 0 0,0-1 0,0 0-1,12-1 1,39-7-4405,-16-4-3348</inkml:trace>
  <inkml:trace contextRef="#ctx0" brushRef="#br0" timeOffset="5901.29">5180 751 18076,'0'0'11962,"78"12"-11105,-38-10-417,4-2-208,2 0-152,-3 0-32,-8 0-48,-7 0-840,-17 0-1321</inkml:trace>
  <inkml:trace contextRef="#ctx0" brushRef="#br0" timeOffset="5902.29">5254 979 14779,'0'0'16148,"67"13"-14308,-29-13-1840,7 0 0,4-4 0,13-6-640,-13 2-1809,-12 2-6553</inkml:trace>
  <inkml:trace contextRef="#ctx0" brushRef="#br0" timeOffset="6303.98">6085 615 15955,'0'0'1907,"-7"12"-55,-8 13-847,1 0 1,1 0 0,2 1 0,0 1 0,2 0 0,-8 37-1,16-55-657,-1 0-1,1 0 0,1 0 0,0 0 0,0 0 0,1 0 0,0 0 1,1 0-1,0 0 0,0 0 0,4 10 0,-3-13-244,0-1-1,1 1 1,0 0 0,-1-1-1,2 0 1,-1 0-1,1 0 1,-1-1 0,1 0-1,0 1 1,1-2-1,-1 1 1,1 0 0,0-1-1,0 0 1,0-1-1,9 4 1,-5-3-103,1-1 0,-1 0 0,0 0 0,1-1 0,0 0 0,-1-1 0,1 0 0,-1-1 0,1 0 0,0 0 0,-1-1 0,0-1 0,1 0 0,-1 0 0,-1-1 0,1 0 0,0-1 0,9-6 0,-14 8 0,0-1 0,0 1 0,-1-1 0,1 0 0,-1 0 0,0 0 0,0-1 0,-1 0 0,1 1 0,-1-1 0,0 0 0,0-1 0,-1 1 0,0 0 0,0-1 0,0 0 0,0 1 0,-1-1 0,0 0 0,0 0 0,0 0 0,-1 0 0,0 1 0,0-1 0,-1 0 0,0 0 0,0 0 0,0 0 0,0 1 0,-1-1 0,0 0 0,0 1 0,-6-10 0,-1-1-20,0 0 1,-2 1-1,1 0 0,-2 0 0,0 1 1,-1 1-1,-20-17 0,26 24-28,0 0-1,-1 0 0,1 1 1,-2 0-1,1 0 0,0 1 0,-1 0 1,0 0-1,1 1 0,-2 0 1,1 1-1,0 0 0,0 0 1,-1 1-1,1 0 0,-12 1 0,18 1-204,0-1 0,0 1-1,0 0 1,0 0 0,0 0-1,0 1 1,0-1-1,1 1 1,-1 0 0,1-1-1,-1 1 1,1 0 0,-1 1-1,1-1 1,0 0-1,0 1 1,0-1 0,-1 4-1,-17 30-6834,17-30 5180,-11 27-14199</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14.34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65 29 8554,'0'0'11630,"-11"5"-8729,-42 20 2801,56-24-5525,0-1-1,0 0 0,0 0 0,0 0 0,0 0 1,-1 0-1,1-1 0,0 1 0,0-1 0,0 0 1,5-2-1,8-1 7,79-14 279,175-9 0,104 23-11,-257 4-301,-118 35 7,3 269-157,-44-322 0,20 13 0,1 2 0,0 0 0,-1 2 0,0 0 0,-22 3 0,-9-2 0,-163 7 0,180-3 0,1 1 0,0 2 0,0 1 0,-34 14 0,68-21 0,-1 0 0,0 0 0,0 0 0,1 0 0,-1-1 0,0 1 0,0-1 0,0 1 0,0-1 0,0 0 0,1 1 0,-1-1 0,0 0 0,0 0 0,0-1 0,0 1 0,0 0 0,0-1 0,0 1 0,1-1 0,-1 1 0,0-1 0,0 0 0,0 0 0,1 0 0,-1 0 0,1 0 0,-1 0 0,-1-2 0,-59-48 0,46 36 0,-1 1 0,-36-23 0,61 32 0,-1 0 0,1 1 0,-1 0 0,15-5 0,9-4-214,42-11 0,-62 21 82,0 1-1,0 0 0,0 0 0,0 1 1,0 1-1,0 0 0,21 2 0</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21.075"/>
    </inkml:context>
    <inkml:brush xml:id="br0">
      <inkml:brushProperty name="width" value="0.05" units="cm"/>
      <inkml:brushProperty name="height" value="0.05" units="cm"/>
      <inkml:brushProperty name="color" value="#E71224"/>
    </inkml:brush>
  </inkml:definitions>
  <inkml:trace contextRef="#ctx0" brushRef="#br0">363 258 13099,'0'0'15825,"11"0"-15160,388 25 2513,-381-23-6078,-37-6-4397,4 1-2798</inkml:trace>
  <inkml:trace contextRef="#ctx0" brushRef="#br0" timeOffset="384">597 247 13515,'0'0'4536,"1"11"-2436,6 53 750,-3 0 0,-6 80 0,1-35-611,0-106-2188,1-1 0,0 1 0,0-1 0,0 1 0,1-1 0,-1 1 0,0-1 0,1 1 1,0-1-1,0 1 0,0-1 0,0 0 0,0 0 0,0 1 0,0-1 0,1 0 0,-1 0 0,1 0 0,-1 0 0,1 0 0,0-1 0,0 1 0,0-1 0,2 2 1,2 0 7,0-1 0,0 0 0,0-1 0,0 1 0,0-1 0,0 0 0,0-1 0,12 0 0,-9 0-54,24 2-2,0-2-1,-1-2 1,1-1 0,49-11 0,-81 13-229,-1 0 0,0 0 0,0-1 0,1 1 0,-1 0 0,0 0 0,0-1 0,-1 1 0,1 0 1,0-1-1,0 1 0,-1 0 0,1 0 0,0 0 0,-1-1 0,1 1 0,-1 0 0,0 0 0,0-1 0,0-1-1483,-3-8-5882</inkml:trace>
  <inkml:trace contextRef="#ctx0" brushRef="#br0" timeOffset="758.77">1341 401 14947,'0'0'13947,"71"0"-12963,-39 0-367,1 0-233,-2 0-264,-3 0-120,-7 0-120,-7 0-1169</inkml:trace>
  <inkml:trace contextRef="#ctx0" brushRef="#br0" timeOffset="1194.35">1365 542 13275,'0'0'13155,"73"1"-11579,-41-1-1000,6 0-576,15-6-104,-9 0-2608,-8 2-5202</inkml:trace>
  <inkml:trace contextRef="#ctx0" brushRef="#br0" timeOffset="1694.02">1928 302 15139,'0'0'8259,"1"13"-6524,14 115 636,-8-88-1540,-1 0 0,-3 0 1,-2 71-1,-9-83 243,2-26-473,3-17-338,-1-42-366,3-1 0,3 1-1,2-1 1,19-96 0,-22 149-29,1-1 0,-1 1 0,1 0 0,1 0 0,-1 0 0,1 0 0,0 1 0,0-1-1,0 1 1,1 0 0,-1 0 0,1 0 0,0 0 0,7-5 0,-9 8 88,0 0 1,0-1-1,1 1 0,-1 0 0,1 0 0,-1 0 1,1 0-1,-1 1 0,1-1 0,0 1 1,-1 0-1,1-1 0,0 1 0,-1 0 0,1 1 1,0-1-1,-1 0 0,1 1 0,-1-1 0,1 1 1,0 0-1,-1 0 0,1 0 0,-1 0 1,0 0-1,1 1 0,-1-1 0,0 1 0,0 0 1,2 2-1,2 1 37,-1 0 0,0 0-1,0 1 1,-1 0 0,0-1 0,0 2 0,0-1 0,-1 0-1,0 1 1,0 0 0,0 0 0,-1 0 0,0 0 0,1 10-1,-2-12 36,-1 0-1,0 1 0,0-1 0,0 0 0,0 0 1,-1 0-1,0 0 0,0 0 0,-1 0 0,1 0 1,-1 0-1,0 0 0,0-1 0,-1 1 0,1-1 0,-1 0 1,0 1-1,0-1 0,0 0 0,-1-1 0,-4 5 1,-4 1 102,0-1 0,0 0 0,-25 10 1,-13 10 240,49-28-374,1 0 0,0 1 0,0-1 0,0 0-1,-1 1 1,1-1 0,0 0 0,0 1 0,0-1 0,0 0 0,0 1 0,0-1 0,0 0 0,0 1 0,-1-1 0,1 1 0,0-1-1,1 0 1,-1 1 0,0-1 0,0 0 0,0 1 0,0-1 0,0 1 0,0-1 0,0 0 0,0 1 0,1-1 0,-1 0 0,0 1 0,0-1-1,0 0 1,1 0 0,-1 1 0,0-1 0,1 0 0,-1 0 0,0 1 0,0-1 0,1 0 0,-1 0 0,0 0 0,1 1 0,-1-1-1,1 0 1,-1 0 0,1 0 0,22 13-11,-19-11 16,19 13 134,-1 1-1,0 1 1,34 36 0,-10-9 1360,-20-27-771,-15-17-9198</inkml:trace>
  <inkml:trace contextRef="#ctx0" brushRef="#br0" timeOffset="2191.34">2593 379 14459,'0'0'11283,"-11"-6"-10179,-37-19-155,45 24-860,1 0-1,-1 0 0,0 1 0,1-1 1,-1 1-1,0-1 0,0 1 0,0 0 1,1 0-1,-1 0 0,0 0 1,0 1-1,0-1 0,1 1 0,-1 0 1,0-1-1,1 1 0,-1 0 1,0 1-1,1-1 0,-4 3 0,-2 1-16,1 1 0,0 0 0,0 0 0,-8 10 0,9-9 108,0-1-102,1 0 1,-1 1-1,2-1 1,-1 1-1,1 0 0,0 0 1,0 1-1,1-1 0,0 1 1,0 0-1,1 0 0,0 0 1,0 0-1,1 0 0,0 0 1,1 15-1,0-17-25,1 1-1,0-1 1,1 0 0,0 1-1,0-1 1,0 0 0,0 0-1,1 0 1,0-1-1,1 1 1,-1-1 0,1 1-1,0-1 1,0 0 0,1-1-1,-1 1 1,1-1-1,0 0 1,0 0 0,1 0-1,8 4 1,2 0-53,-1-2 0,2 0 0,-1-1 0,1 0 0,0-2 0,0 0 0,0 0 0,0-2 0,1 0 0,-1-1 0,0-1 0,0 0 0,20-5 0,-33 5 3,0 0-24,1 0 0,-1 0 0,0 0 1,1-1-1,-1 0 0,0 0 0,0 0 0,0 0 0,5-4 1,-16 4-4759,-2 0-2168</inkml:trace>
  <inkml:trace contextRef="#ctx0" brushRef="#br0" timeOffset="4822.04">233 50 6385,'0'0'11280,"-7"0"-8869,4 0-1676,5 0 1,521-8 3372,-242 2-3189,198-4 107,477-4 830,-753 8-1820,41 0-51,-225 8 25,1 0 1,32 8-1,-34-5 393,1-1 0,0-1 0,23 0 0,-41 36 687,7-10-950,17 43 1,-13-43-3,11 48 0,-16-42-138,72 387 0,-76-401 0,2-1 0,8 24 0,7 26 0,-15-32 0,-40-38 0,-89-8-378,-131 10 1,-13-1-70,-61-2 431,-8 0 631,-139-19-525,-149-4 166,449 20-168,-291-44 1,423 42-63,0 2 1,-53 3-1,85 1-25,7-44-1,0-24 0,4 1 0,2-1 0,16-101 0,3-86 0,-18 127-329,3 128 244,-1-1 1,1 1 0,-1 0-1,1 0 1,-1 1-1,1-1 1,-1 1 0,9 2-1,-3-1-10,95 14 320,72 8 261,-171-23-1045,17 2 1313,-13 6-8428</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02.526"/>
    </inkml:context>
    <inkml:brush xml:id="br0">
      <inkml:brushProperty name="width" value="0.05" units="cm"/>
      <inkml:brushProperty name="height" value="0.05" units="cm"/>
      <inkml:brushProperty name="color" value="#008C3A"/>
    </inkml:brush>
  </inkml:definitions>
  <inkml:trace contextRef="#ctx0" brushRef="#br0">1095 2337 7682,'0'0'14603,"-1"-8"-12988,1 6-1483,1 0 0,-1 0 0,0-1 0,0 1 0,-1 0 0,1 0 0,0 0 0,-1 0 0,1-1 0,-1 1 0,0 0 0,1 0 0,-1 0 0,0 0 0,0 0 0,0 1 0,-1-1 0,1 0 0,0 0 0,-1 1 0,1-1 0,-1 1 0,0-1 0,1 1 0,-1 0 0,0-1 0,0 1 0,0 0 0,0 0 0,0 0 0,0 1 0,0-1 0,0 0 0,0 1 0,0 0 0,0-1 0,-1 1 0,1 0 0,0 0 0,0 0 0,-4 1 0,2-1-129,1 0 1,0 0-1,0 1 1,0 0 0,-1-1-1,1 1 1,0 0-1,0 0 1,0 1 0,1-1-1,-1 1 1,0-1-1,0 1 1,1 0 0,-1 0-1,1 0 1,-4 5-1,1-2-4,1 1 0,-1 1-1,2-1 1,-1 0-1,1 1 1,0 0 0,-4 11-1,2 0 4,1 0 1,1 0-1,0 0 0,2 1 0,0 29 0,1-45-2,0 1 0,1-1 0,-1 0 0,1 1 0,0-1 0,0 0 0,0 0 0,0 0 0,0 0 0,1 0 0,-1 0 0,1 0 0,0 0 0,0-1 1,0 1-1,0-1 0,1 1 0,-1-1 0,1 0 0,-1 0 0,1 0 0,0 0 0,-1 0 0,1-1 0,0 1 0,0-1 0,1 0 0,-1 0 0,0 0 0,6 1 0,-5-2 9,1 1 0,-1-1 0,0 0 1,1 0-1,-1 0 0,1-1 0,-1 1 0,0-1 1,1 0-1,-1-1 0,0 1 0,0-1 0,0 1 1,0-1-1,0-1 0,0 1 0,0 0 0,-1-1 1,1 0-1,-1 0 0,0 0 0,5-5 0,-2-2 3,-1 0 0,1 0 0,-2 0 0,1-1-1,-2 1 1,1-1 0,-1 0 0,-1 0 0,0 0-1,-1-1 1,0 1 0,0-13 0,-2-6-171,-1 0 1,-1 0 0,-9-41-1,4 37 27,-1-1-1,-2 1 0,-1 1 0,-2 0 1,-24-42-1,65 114 247,-1 2 0,-2 0 1,-2 2-1,-2 1 0,-2 0 0,-2 1 0,11 49 1,-22-72-42,15 49 132,-18-65-174,0-1 0,1 1 0,-1-1 0,1 0 0,0 1 1,1-2-1,-1 1 0,1 0 0,6 6 0,-9-11-9,0 1 0,-1-1-1,1 1 1,0-1 0,0 1 0,0-1 0,0 0-1,0 1 1,0-1 0,0 0 0,0 0 0,0 1-1,0-1 1,0 0 0,0 0 0,0 0 0,0 0-1,-1-1 1,1 1 0,0 0 0,0 0 0,0 0 0,0-1-1,0 1 1,0-1 0,0 1 0,0-1 0,0 1-1,-1-1 1,1 1 0,0-1 0,0 0 0,-1 1-1,1-1 1,0 0 0,-1 1 0,1-1 0,-1 0-1,1 0 1,0-1 0,21-41 403,-19 37-438,3-10 8,0 0 0,-1 0 0,-1 0 0,3-22 0,-6 30-21,0 0 1,0-1 0,-1 1-1,0 0 1,-1 0-1,0-1 1,0 1 0,-1 0-1,0 0 1,-5-13 0,30 72-487,-13-26 611,0-1-1,2-1 0,1 0 1,0-1-1,22 27 0,-34-48-77,0 1 0,0-1-1,1 1 1,-1-1 0,0 0-1,1 0 1,-1 1 0,1-1-1,-1 0 1,1 0-1,0 0 1,-1-1 0,1 1-1,0 0 1,0-1 0,-1 1-1,1-1 1,0 1 0,0-1-1,0 0 1,0 0 0,0 0-1,2 0 1,-3-1 9,1 0 1,0 0-1,0 0 1,0 0-1,0 0 0,-1 0 1,1-1-1,-1 1 1,1-1-1,-1 1 1,1-1-1,-1 0 1,0 1-1,0-1 0,0 0 1,0 0-1,1-2 1,2-7 18,0 0-1,0 0 1,-1 0 0,0-1 0,-1 1 0,0-14 0,-1 13-77,0 0 0,0 0 0,-2 0 0,1 0 0,-2 0 0,0 0 0,0 0 0,-1 1 0,0-1 0,-1 1 0,-7-15 0,12 40-302,8 13 353,105 186 972,-113-211-1212,0 0 1,0 0-1,1 1 1,-1-1-1,1 0 1,-1 0-1,1 0 0,0-1 1,0 1-1,0 0 1,0-1-1,0 1 1,0-1-1,0 1 0,0-1 1,1 0-1,-1 0 1,0 0-1,1 0 1,-1-1-1,1 1 0,-1-1 1,1 1-1,-1-1 1,1 0-1,0 0 1,3 0-1,10 0-7658</inkml:trace>
  <inkml:trace contextRef="#ctx0" brushRef="#br0" timeOffset="387.58">1835 2385 15779,'0'0'11163,"-61"21"-10595,53-2 16,7 4 8,1 2-8,0-1-88,5-1-280,13-4-112,5-6-88,6-6-16,4-6-88,15-2-976,-9-8-1504,-9-1-4730</inkml:trace>
  <inkml:trace contextRef="#ctx0" brushRef="#br0" timeOffset="844.49">898 2869 12883,'0'0'5542,"17"-1"-3791,377-25 5469,93-3-3563,-467 28-4000,52 4 1079,-39 5-2527,-5 9-3859</inkml:trace>
  <inkml:trace contextRef="#ctx0" brushRef="#br0" timeOffset="1635.94">1301 3257 8730,'0'0'14960,"-11"-8"-13557,-35-22-392,44 28-952,0 0 1,-1 1-1,1-1 0,-1 1 0,1 0 1,-1 0-1,1 0 0,-1 0 0,0 1 1,0-1-1,1 1 0,-1-1 0,0 1 0,0 0 1,0 0-1,1 0 0,-1 0 0,0 1 1,0-1-1,1 1 0,-1 0 0,0 0 1,1 0-1,-1 0 0,0 0 0,1 0 0,0 1 1,-1-1-1,1 1 0,0-1 0,0 1 1,0 0-1,0 0 0,0 0 0,0 0 0,-2 5 1,0 0-26,0 0 1,0 0 0,1 0 0,1 0 0,-1 1-1,1 0 1,0-1 0,1 1 0,0 0-1,-1 11 1,3-13-29,-1 0-1,1 0 1,0 0-1,0 0 1,1-1-1,0 1 1,0-1 0,0 1-1,1-1 1,-1 0-1,1 0 1,1 0-1,5 7 1,-8-10 4,1 0 0,0 0 0,0 0-1,0-1 1,0 1 0,0-1 0,0 1 0,0-1 0,0 0-1,0 0 1,1 0 0,-1 0 0,0 0 0,1 0 0,-1-1 0,1 1-1,-1-1 1,1 0 0,-1 1 0,1-1 0,-1 0 0,1-1 0,-1 1-1,1 0 1,-1-1 0,0 1 0,1-1 0,-1 0 0,1 0 0,-1 0-1,0 0 1,0 0 0,0-1 0,4-2 0,0-1 6,-1 0 0,1 0 1,-1-1-1,0 0 0,-1 0 0,0 0 1,0-1-1,0 1 0,-1-1 0,0 0 1,0 0-1,0 0 0,-1 0 0,0-1 1,-1 1-1,2-12 0,0-15-30,-1 0 0,-3-45-1,0 54-62,-6-49-359,7 69 437,-1-1 1,0 1-1,0 0 0,-1 0 0,0 0 0,1 1 1,-2-1-1,1 0 0,-1 1 0,1-1 0,-1 1 1,-4-5-1,9 34 56,94 229 1097,-95-253-1144,2 7 85,31 63 385,-32-68-467,0 1 0,0-1 0,0 0 0,1 0 1,-1 0-1,1 0 0,0 0 0,0-1 1,0 1-1,0-1 0,0 0 0,0 0 0,1 0 1,-1 0-1,1 0 0,-1-1 0,5 2 1,-6-3 9,-1 0 0,1 0-1,-1 0 1,1 0 0,-1 0 0,1 0 0,-1-1 0,1 1 0,-1 0 0,0-1 0,1 1 0,-1-1 0,1 0 0,-1 1 0,0-1 0,0 0 0,1 0 0,-1 0 0,0 0 0,0 0 0,1-1 0,1-2 11,0 0 0,0 1 0,-1-1 0,1 0 1,-1-1-1,3-8 0,-1-1 0,0 0-1,0-1 1,1-20-1,-4 12-47,-1-1 0,-1 1 0,0 0 0,-2 0 0,-1 0 0,-1 0 0,0 1-1,-2 0 1,-10-24 0,66 109 71,-32-34 35,-1 0-1,-2 1 0,-1 0 0,-1 1 0,15 60 0,-27-89-105,0 0 1,0-1-1,0 1 0,1 0 0,-1-1 0,1 1 1,-1 0-1,1-1 0,0 1 0,0 0 0,-1-1 1,1 1-1,0-1 0,0 0 0,1 1 1,-1-1-1,0 0 0,0 0 0,1 1 0,-1-1 1,0 0-1,1 0 0,-1-1 0,1 1 0,0 0 1,-1 0-1,1-1 0,-1 1 0,1-1 0,2 1 1,-1-2-170,0 0 1,0 0 0,-1 0-1,1 0 1,0 0 0,-1-1-1,1 1 1,-1-1 0,1 0-1,-1 0 1,0 0 0,0 0-1,0 0 1,0 0-1,0-1 1,2-2 0,15-23-4731,-4 2-2479</inkml:trace>
  <inkml:trace contextRef="#ctx0" brushRef="#br0" timeOffset="2113.43">1502 3165 17164,'0'0'6873,"77"-14"-6585,-6-5-288,-6 2-1568,-12 0-4673</inkml:trace>
  <inkml:trace contextRef="#ctx0" brushRef="#br0" timeOffset="6883.16">188 3 11266,'0'0'2312,"-10"0"169,9 0-2447,-6-1 441,1 0 1,-1 1-1,1 0 0,-1 0 1,1 0-1,-1 1 0,1 0 1,-1 0-1,1 1 0,0 0 1,0 0-1,-1 0 0,2 1 1,-1 0-1,0 0 0,0 1 1,1-1-1,0 1 0,0 0 1,-8 8-1,7-3-202,1 1 0,0-1 0,0 1 0,1 0 0,0 0 1,1 1-1,0-1 0,1 1 0,0-1 0,1 1 0,0 0 0,1 15 0,0 4 29,2 1-1,2-1 0,8 37 1,0-19-107,2-1 1,40 87 0,59 83-2,17 39 6,-121-235-145,-1 1 1,-1 0-1,-1 0 0,-1 0 0,0 1 1,-2 0-1,-1 0 0,-1 40 1,-2-46-21,-1 0 0,-1-1 0,-1 1 0,0-1 1,-1 0-1,-1 0 0,0-1 0,-1 1 0,-1-1 0,0-1 1,-1 1-1,-15 17 0,5-9-35,-1-1 0,-27 23 0,38-38 0,-1 1 0,1-1 0,-1-1 0,0 0 0,-1 0 0,0-1 0,1 0 0,-14 4 0,23-9 0,0 0 0,0 1 0,1-1 0,-1 0 0,0 0 0,1 0 0,-1 1 0,0-1 0,0 0 0,1 0 0,-1 0 0,0 0 0,0 0 0,1 0 0,-1-1 0,0 1 0,0 0 0,1 0 0,-1 0 0,0-1 0,1 1 0,-1 0 0,0-1 0,0 0 0,4-13 0,25-17 0,-23 27-14,0 1 1,0 0-1,0 1 0,1-1 1,-1 1-1,1 0 0,-1 0 1,1 1-1,0-1 0,0 1 0,0 1 1,0-1-1,0 1 0,0 0 1,-1 0-1,1 1 0,0 0 1,0 0-1,6 2 0,-7-1 1,0 0-1,-1 1 1,1-1-1,-1 1 1,1 0 0,-1 1-1,0-1 1,0 1-1,-1-1 1,1 1-1,-1 1 1,0-1 0,0 0-1,0 1 1,0-1-1,-1 1 1,0 0-1,0 0 1,0 0-1,0 0 1,1 10 0,3 31 27,-1-1 0,-2 1 0,-4 48 1,0-35 84,-29 317 122,16-265-157,4 0 0,6 129 0,5-232-73,0 1 0,1-1 0,-1 0 0,2 1 0,-1-1 0,1 0 0,1-1 0,-1 1-1,1 0 1,1-1 0,9 13 0,-11-16-73,1 1 0,0-1 0,1 1 1,-1-1-1,1-1 0,-1 1 0,1-1 0,0 1 0,1-1 0,-1-1 0,1 1 0,-1-1 0,1 0 0,0 0 0,-1-1 0,11 2 0,18-2-4255,-3-1-3339</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07.936"/>
    </inkml:context>
    <inkml:brush xml:id="br0">
      <inkml:brushProperty name="width" value="0.05" units="cm"/>
      <inkml:brushProperty name="height" value="0.05" units="cm"/>
      <inkml:brushProperty name="color" value="#008C3A"/>
    </inkml:brush>
  </inkml:definitions>
  <inkml:trace contextRef="#ctx0" brushRef="#br0">0 52 16347,'0'0'12667,"75"24"-11587,-37-24-567,3 0-513,0-5-193,-5 0-1607,-13 2-3217,-11 3-3033</inkml:trace>
  <inkml:trace contextRef="#ctx0" brushRef="#br0" timeOffset="1">26 273 16436,'0'0'12082,"91"23"-11242,-26-25-840,23-16-544,6-3-2136,-21 4-2810,-19 4-4352</inkml:trace>
  <inkml:trace contextRef="#ctx0" brushRef="#br0" timeOffset="419.96">759 20 10666,'0'0'7615,"-5"10"-6257,-1 1-707,2 1 0,0 0 0,0 0 0,1 1 0,0-1 0,0 18 1,2-24-401,1 0 0,0 1 1,0-1-1,0 0 1,1 0-1,0 0 1,0 1-1,0-1 0,1 0 1,0-1-1,0 1 1,1 0-1,0 0 0,0-1 1,0 0-1,0 0 1,8 9-1,-5-9-87,0-1-1,1 1 0,-1-1 1,1 0-1,0-1 1,0 0-1,0 0 1,1 0-1,-1-1 1,1 0-1,-1-1 0,1 1 1,0-1-1,0-1 1,-1 0-1,1 0 1,0 0-1,0-1 1,-1 0-1,9-3 0,-6 3-137,0-2 0,-1 1-1,1-1 1,-1-1 0,1 0-1,-1 0 1,-1-1-1,1 0 1,0-1 0,-1 1-1,0-2 1,-1 1-1,1-1 1,-1 0 0,7-10-1,-11 13-21,-1 1-1,0-1 0,0 1 0,0-1 0,0 0 1,-1 0-1,0 0 0,1 0 0,-1 0 0,-1 0 1,1 0-1,-1 0 0,1-1 0,-1 1 0,0 0 1,-1 0-1,1 0 0,-1 0 0,0 0 0,0-1 1,0 1-1,0 0 0,-1 1 0,1-1 0,-1 0 1,0 0-1,0 1 0,-1-1 0,1 1 0,-1 0 1,0 0-1,0 0 0,0 0 0,0 0 0,-5-3 1,-1-1 3,0 0 0,-1 1 0,0 0 1,0 1-1,-1 0 0,0 1 1,0 0-1,0 1 0,0 0 0,0 0 1,-21-1-1,26 4-181,-1 0-1,1 0 1,-1 1-1,0 0 1,1 0-1,-1 0 1,1 1 0,0 0-1,0 0 1,-12 6-1,9-2-776,0 0 0,0 0 0,1 1 1,0 0-1,-13 16 0,-1 3-8253</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07.117"/>
    </inkml:context>
    <inkml:brush xml:id="br0">
      <inkml:brushProperty name="width" value="0.05" units="cm"/>
      <inkml:brushProperty name="height" value="0.05" units="cm"/>
      <inkml:brushProperty name="color" value="#008C3A"/>
    </inkml:brush>
  </inkml:definitions>
  <inkml:trace contextRef="#ctx0" brushRef="#br0">2 1 11803,'0'0'12015,"0"10"-9833,-2 45-451,3 86 1061,0-129-2611,0 0 0,1 0 0,0 0 0,1 0 0,0 0 0,1 0 0,1-1 0,0 0 0,7 12 1,-11-20-174,1 0 1,0 0-1,0 0 1,0-1-1,1 1 1,-1-1 0,0 1-1,1-1 1,0 0-1,-1 0 1,1 0 0,0-1-1,0 1 1,0-1-1,0 1 1,0-1 0,1 0-1,-1 0 1,0 0-1,1-1 1,-1 1-1,0-1 1,1 0 0,-1 0-1,0 0 1,1 0-1,-1 0 1,1-1 0,-1 0-1,0 0 1,0 0-1,1 0 1,-1 0 0,0 0-1,0-1 1,5-3-1,2-1 3,-2-1-1,1 1 1,-1-1-1,0-1 1,0 0-1,0 0 1,-1 0-1,-1-1 1,0 0-1,7-13 1,-7 11-149,-1-1-1,-1 0 1,0 0-1,-1-1 1,0 1-1,0-1 1,-2 1-1,1-1 1,-2 0-1,1 0 1,-2 0-1,0 1 1,0-1-1,-2 0 1,1 1-1,-1-1 1,-1 1-1,-6-14 1,10 26 143,0 0 1,0 0 0,0 0-1,0 1 1,0-1 0,0 0-1,0 0 1,0 0 0,0 0-1,0 0 1,0 0 0,0 0-1,0 1 1,0-1 0,0 0-1,0 0 1,0 0 0,0 0-1,0 0 1,0 0 0,0 0-1,-1 0 1,1 1 0,0-1-1,0 0 1,0 0 0,0 0-1,0 0 1,0 0 0,0 0-1,0 0 1,0 0 0,0 0-1,-1 0 1,1 0 0,0 0-1,0 0 1,0 0 0,0 0-1,0 0 1,0 0 0,0 0-1,-1 0 1,1 0 0,0 0-1,0 0 1,0 0 0,0 0-1,0 0 1,-1 0 0,2 23 277,7 29 377,2-9-434,-3-7 67,2-1 0,2-1 1,28 65-1,-37-96-465,0 0 1,0 0-1,0 0 0,0 0 1,0 0-1,1-1 0,-1 1 1,1 0-1,5 2 0,-5-3-342,0 0-1,0-1 0,1 1 0,-1-1 1,0 0-1,1 0 0,-1 0 0,1 0 1,4-1-1,8 1-7656</inkml:trace>
  <inkml:trace contextRef="#ctx0" brushRef="#br0" timeOffset="391.82">609 240 13571,'0'0'11870,"-12"2"-10507,3 0-1103,0-1 0,0 2-1,1-1 1,-1 1-1,1 0 1,-16 9-1,20-9-99,0-1 0,0 1 0,0 0 0,1 1-1,-1-1 1,1 0 0,0 1 0,0 0-1,0 0 1,0 0 0,1 0 0,-1 0 0,1 1-1,0-1 1,1 1 0,-1-1 0,-1 10-1,2-11-110,0 0-1,0 0 1,1 0-1,-1 0 1,1 1-1,0-1 0,0 0 1,0 0-1,1 0 1,-1 1-1,1-1 1,-1 0-1,1 0 1,0 0-1,0 0 0,1 0 1,-1 0-1,1 0 1,-1-1-1,1 1 1,0 0-1,0-1 0,0 1 1,0-1-1,0 0 1,3 2-1,1 0-66,1-1-1,-1-1 1,0 1-1,1-1 1,0 0-1,-1 0 1,1-1-1,0 0 1,0 0-1,0-1 0,10 0 1,9-1-1715,-1 0-1,46-9 1,-17-4-4878</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05.541"/>
    </inkml:context>
    <inkml:brush xml:id="br0">
      <inkml:brushProperty name="width" value="0.05" units="cm"/>
      <inkml:brushProperty name="height" value="0.05" units="cm"/>
      <inkml:brushProperty name="color" value="#008C3A"/>
    </inkml:brush>
  </inkml:definitions>
  <inkml:trace contextRef="#ctx0" brushRef="#br0">20 253 14947,'0'0'7447,"11"-9"-5292,96-86-251,-96 84-1708,0 0 0,-1 0 0,-1-1 0,0 0 0,0-1 0,-1 0 0,-1-1 0,10-22 0,-13 20 1060,-4 22 27,-1 17-1187,11 117 889,-8-125-868,1 1-1,0-1 0,1-1 0,1 1 0,0 0 1,1-1-1,8 14 0,-6-16-1219,-25-23-7609,-2 3-3222</inkml:trace>
  <inkml:trace contextRef="#ctx0" brushRef="#br0" timeOffset="367.06">1 434 17644,'0'0'6473,"84"-4"-3880,-20-10-105,16-3-1095,8-2-521,-5 3-376,-18 7-8,-21 5-392,-15 4-96,0 0-864,-6 6-2801,-11 2-4153</inkml:trace>
  <inkml:trace contextRef="#ctx0" brushRef="#br0" timeOffset="735.18">55 653 17588,'0'0'10334,"15"0"-9761,436-18 2744,-438 18-3897,23-3 116,-25-1-3031,-3-1-3403</inkml:trace>
  <inkml:trace contextRef="#ctx0" brushRef="#br0" timeOffset="1163.04">310 665 13275,'0'0'10869,"3"9"-9884,0 3-591,-1 0 1,1 0-1,-2 0 0,0 1 0,0-1 0,-1 0 0,-1 1 0,0-1 0,-1 0 0,0 0 0,-6 19 0,5-22-178,1 0 0,-1 0-1,1 0 1,1 0 0,0 0-1,0 12 1,1-19-195,0 0 0,0 0 0,1 0 0,-1 0 0,1 1 0,-1-1 0,1 0 0,0 0 0,0 0 0,-1 0 0,1 0 0,1-1 0,-1 1 0,0 0 0,0 0 0,1-1 0,-1 1 0,1-1 0,0 1 0,-1-1 0,1 1 0,0-1 0,0 0 0,-1 0 0,1 0 0,0 0 0,0 0 0,0-1 0,1 1 0,-1 0 0,3-1 0,10 3-72,1-2-1,0 0 0,0-1 1,-1 0-1,1-1 0,17-4 1,51-13-3145,-49 11 170,7-3-3451</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05.062"/>
    </inkml:context>
    <inkml:brush xml:id="br0">
      <inkml:brushProperty name="width" value="0.05" units="cm"/>
      <inkml:brushProperty name="height" value="0.05" units="cm"/>
      <inkml:brushProperty name="color" value="#008C3A"/>
    </inkml:brush>
  </inkml:definitions>
  <inkml:trace contextRef="#ctx0" brushRef="#br0">1 135 16396,'0'0'14387,"78"-4"-14107,-36-2-184,4 0-40,-3 1-56,-8 2-304,-6 3-713,-12-1-999,-7 0-2361</inkml:trace>
  <inkml:trace contextRef="#ctx0" brushRef="#br0" timeOffset="1">107 1 17708,'0'0'6361,"14"58"-3992,-7-34-1065,-3 3-640,-1 2-232,-3 1-216,0-1-168,-5 0-48,1 0-1376,0-7-2313,4-7-4225</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16.98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16 43 7562,'0'0'15455,"-15"-1"-11281,169-5-1989,288-28-301,-441 33-1863,0 1-1,0 0 1,0-1-1,0 1 1,1 0 0,-1 0-1,0 0 1,0 0 0,0 0-1,1 0 1,-1 0-1,0 1 1,0-1 0,0 0-1,0 1 1,1-1 0,-1 1-1,0-1 1,0 1-1,0-1 1,0 1 0,0 0-1,0-1 1,1 2-1,6 30 492,-7-31-512,4 35 7,-2-10 7,1-1 0,1 1 1,12 32-1,-20-56 19,0 0 0,0 0 0,0 0 0,-1 0 0,1-1 0,0 1 0,-1-1-1,1 0 1,-1 0 0,0 0 0,-3 0 0,2 0-12,-16 3-21,-1-1 0,0-1 0,0-1 0,0-1 0,-24-3 0,-17 0 0,39 2 0,1 1 0,-1 1 0,1 2 0,0 0 0,-1 1 0,2 1 0,-1 1 0,0 1 0,-27 13 0,42-17-2,0 0 1,0-1-1,0 0 0,0-1 0,0 0 1,0 0-1,-1-1 0,-13 0 0,8-1-29</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2:06.986"/>
    </inkml:context>
    <inkml:brush xml:id="br0">
      <inkml:brushProperty name="width" value="0.05" units="cm"/>
      <inkml:brushProperty name="height" value="0.05" units="cm"/>
      <inkml:brushProperty name="color" value="#E71224"/>
    </inkml:brush>
  </inkml:definitions>
  <inkml:trace contextRef="#ctx0" brushRef="#br0">52 0 14891,'0'0'15525,"15"6"-14266,-1 0-1123,0-1 1,1 0-1,0-1 1,-1-1-1,1 0 1,0-1-1,20 0 1,199-20-3318,-254 19-2092,-5 1-4101</inkml:trace>
  <inkml:trace contextRef="#ctx0" brushRef="#br0" timeOffset="414.63">0 272 14659,'0'0'4336,"16"0"-410,451-7 5920,-467 7-9913,0 0 1,0 0-1,0 0 0,0 0 0,-1 0 1,1 0-1,0 0 0,0 0 0,0-1-200,0 1 201,0 0-1,0 0 0,0 0 0,0 0 1,0 0-1,0 0 0,0-1 0,0 1 1,0 0-1,0 0 0,0 0 0,0 0 1,-1 0-1,1 0 0,0 0 0,1 0 1,-1-1-1,0 1 0,0 0 0,0 0 1,0 0-1,0 0 0,0 0 0,0 0 1,0 0-1,0 0 0,0-1 0,0 1 1,0 0-1,0 0 0,0 0 0,0 0-200,1 0 201,-11-5-7925</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1:54.388"/>
    </inkml:context>
    <inkml:brush xml:id="br0">
      <inkml:brushProperty name="width" value="0.05" units="cm"/>
      <inkml:brushProperty name="height" value="0.05" units="cm"/>
      <inkml:brushProperty name="color" value="#E71224"/>
    </inkml:brush>
  </inkml:definitions>
  <inkml:trace contextRef="#ctx0" brushRef="#br0">116 1 11122,'0'0'11728,"23"22"-7818,56 62-672,92 121-1699,-169-201-1939,17 18 1713,-14-21-2311,-9-14-4015,-1 1-1934</inkml:trace>
  <inkml:trace contextRef="#ctx0" brushRef="#br0" timeOffset="422.66">425 3 11899,'0'0'12782,"-12"12"-11767,8-8-925,-7 7 284,1 0 0,-1 1-1,2 0 1,0 1 0,0 0-1,-11 26 1,-5 25 1074,8-17-870,-2 0-1,-45 77 1,64-124-632,0 0 1,0 0 0,0 0-1,0 0 1,0 0 0,0-1-1,0 1 1,0 0 0,0 0-1,0 0 1,-1 0 0,1 0-1,0 0 1,0 0 0,0 0-1,0 0 1,0 0-1,0 0 1,0-1 0,0 1-1,0 0 1,0 0 0,-1 0-1,1 0 1,0 0 0,0 0-1,0 0 1,0 0 0,0 0-1,0 0 1,0 0 0,0 0-1,-1 0 1,1 0 0,0 0-1,0 0 1,0 0-1,0 0 1,0 0 0,0 0-1,0 0 1,0 0 0,-1 0-1,1 0 1,0 0 0,0 0-1,0 1 1,0-1 0,0 0-1,0 0 1,0 0 0,0 0-1,0 0 1,0 0 0,-1 0-1,1-13-2636,0 10 1401,0-15-5155</inkml:trace>
  <inkml:trace contextRef="#ctx0" brushRef="#br0" timeOffset="867.29">1 220 14387,'0'0'6095,"12"0"-3903,248-2 4612,29 1-3750,-304-4-4807,7 0-3782</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2:00.921"/>
    </inkml:context>
    <inkml:brush xml:id="br0">
      <inkml:brushProperty name="width" value="0.05" units="cm"/>
      <inkml:brushProperty name="height" value="0.05" units="cm"/>
      <inkml:brushProperty name="color" value="#E71224"/>
    </inkml:brush>
  </inkml:definitions>
  <inkml:trace contextRef="#ctx0" brushRef="#br0">293 317 9098,'0'0'11629,"4"-24"-7489,-8 20-3884,-1-1 1,0 1 0,0 0 0,0 0 0,-1 0-1,1 1 1,-1 0 0,0 0 0,0 0-1,0 1 1,0 0 0,-1 0 0,1 1-1,0-1 1,-1 1 0,1 1 0,-12-1 0,13 1-252,0 0 1,-1 0 0,1 1-1,0-1 1,0 1 0,-1 0 0,1 1-1,0-1 1,0 1 0,0 0-1,0 0 1,1 1 0,-1 0 0,1-1-1,-1 2 1,1-1 0,0 0-1,0 1 1,0 0 0,1-1 0,-6 9-1,3 0 20,1 0 0,0 0 0,0 1 0,2 0 0,0-1 0,0 1 0,1 1-1,0-1 1,2 0 0,-1 0 0,1 1 0,1-1 0,4 20 0,-4-27-5,1 0 0,-1 0 0,1 0 0,1 0 0,-1 0 0,1-1 0,0 1 0,0-1 0,0 0 1,1 0-1,0 0 0,0 0 0,6 5 0,-6-7 25,1 0 1,-1-1-1,0 1 1,1-1 0,0 0-1,-1 0 1,1-1-1,0 1 1,0-1-1,0 0 1,0 0-1,0-1 1,0 0 0,0 1-1,0-2 1,0 1-1,0-1 1,8-1-1,-8 0-20,0 0 0,1 0-1,-1 0 1,0-1 0,0 0-1,0 0 1,-1 0 0,1-1 0,-1 0-1,1 1 1,-1-2 0,-1 1-1,1 0 1,0-1 0,-1 1-1,0-1 1,0 0 0,-1 0 0,4-7-1,2-8-22,0 0 0,-1 0 0,7-38 0,-10 34-153,0-2 1,-2 1 0,0 0 0,-2 0-1,-1-1 1,-1 1 0,-1 0 0,-1 0-1,-2 0 1,0 1 0,-18-44 0,22 63 147,0 0 0,-1-1-1,1 1 1,1-1 0,-1 1-1,1-1 1,0 0 0,-1-9-1,24 47 206,-14-17-101,0 1 0,-2-1 1,0 1-1,-1 0 0,0 1 1,2 20-1,4 99 354,-10-101-392,1-1 0,2 0 0,14 59 0,-17-88-41,1 0-1,0-1 1,0 0 0,0 1-1,1-1 1,0 0 0,-1 0-1,1 0 1,0-1 0,1 1-1,-1-1 1,8 6 0,-10-8 11,1 0 0,0 0-1,0 0 1,0 0 0,0 0 0,0 0 0,0 0 0,0-1 0,0 1 0,0-1 0,0 0 0,0 1 0,0-1 0,0 0-1,0 0 1,0-1 0,0 1 0,1 0 0,-1-1 0,0 1 0,0-1 0,0 1 0,0-1 0,0 0 0,-1 0 0,1 0-1,0 0 1,0 0 0,-1 0 0,1-1 0,2-2 0,6-5-34,-1-1 0,-1 0 0,0 0 0,0-1 0,-1 0 0,-1 0 0,1-1 0,-2 0 0,0 0 0,0 0 0,-1-1 0,-1 0 0,0 1 0,2-23 0,-3 14-69,-2-1 0,0 1 0,-2 0 0,0 0 0,-1 0 0,-1 0 1,-2 0-1,-10-29 0,52 150-67,52 128 642,-87-225-495,0-1-1,0 1 1,0-1 0,0 1-1,0-1 1,1 0-1,-1 1 1,1-1 0,0 0-1,0 0 1,0 0 0,0-1-1,0 1 1,0 0 0,0-1-1,4 3 1,-4-4-5,0 0 0,-1 0 0,1-1 0,-1 1 0,1-1 1,-1 1-1,1-1 0,-1 1 0,1-1 0,-1 0 0,1 0 0,-1 0 0,0 0 0,0 0 1,1 0-1,-1 0 0,0 0 0,0 0 0,0 0 0,0-1 0,0 1 0,0 0 0,-1-1 0,1 1 1,0-1-1,-1 1 0,1-1 0,0-2 0,9-21-45,-1-1 0,-2 0 0,0 0-1,-2-1 1,-1 1 0,-1-1 0,-1 0 0,-1-1 0,-1 1 0,-5-29 0,-2 36 50,4 17 32,3 13-61,23 95 244,-2-17-42,-17-69-180,-2-2-2,1-1-1,0 1 1,1-1 0,1 0 0,9 19 0,-12-32-18,0 1 1,0 0 0,1-1 0,-1 1-1,1-1 1,0 0 0,0 0-1,0 0 1,0 0 0,0 0 0,1-1-1,-1 0 1,1 1 0,-1-1-1,1-1 1,0 1 0,0 0-1,0-1 1,0 0 0,0 0 0,0 0-1,1 0 1,-1-1 0,0 0-1,0 0 1,5 0 0,18-3-1915,1-6-3754,-7-1-3575</inkml:trace>
  <inkml:trace contextRef="#ctx0" brushRef="#br0" timeOffset="381.41">1179 385 1272,'0'0'19917,"-12"-2"-17217,11 2-2685,-6-2 361,-1 0 1,0 1 0,0 0 0,1 1 0,-1 0 0,0 0 0,0 1 0,0-1 0,1 2 0,-1-1 0,0 1-1,1 0 1,0 1 0,-1 0 0,1 0 0,0 0 0,-11 8 0,14-8-335,1-1 1,-1 1-1,1-1 1,0 1-1,0 0 0,0 0 1,1 1-1,-1-1 1,1 0-1,-1 1 1,1 0-1,0-1 0,1 1 1,-1 0-1,1 0 1,-1 0-1,1 0 1,0 0-1,1 0 1,-1 1-1,1-1 0,0 0 1,0 0-1,0 0 1,0 1-1,1-1 1,-1 0-1,1 0 0,0 0 1,1 0-1,-1 0 1,1 0-1,0 0 1,0 0-1,0-1 0,0 1 1,0-1-1,1 1 1,0-1-1,0 0 1,0 0-1,0 0 0,0-1 1,0 1-1,1-1 1,-1 1-1,1-1 1,7 3-1,6 2-42,1 0 0,-1-1 0,1 0 0,0-2 0,1 0 0,27 2 0,-14-4 0,0-1 0,0-1 0,37-6 0,-60 5-785,0-1 0,-1 0 0,1 0 0,0-1-1,-1 0 1,14-6 0</inkml:trace>
  <inkml:trace contextRef="#ctx0" brushRef="#br0" timeOffset="831.65">0 864 11106,'0'0'8161,"12"3"-6139,38 6-310,-1-3 0,64 0 0,117-8-28,-141 0-1382,369-29 1361,50-1-866,-507 32-883,0 0-1,0 0 1,1 0 0,-1 0 0,0 0 0,0 0 0,1 0 0,-1 0 0,0 0 0,0 1 0,0-1 0,1 0 0,-1 1-1,0-1 1,0 1 0,0 0 0,0-1 0,0 1 0,0 0 0,0-1 0,0 1 0,0 0 0,0 0 0,0 0 0,-1 0-1,2 2 1,0 22-8698,-5-11 256</inkml:trace>
  <inkml:trace contextRef="#ctx0" brushRef="#br0" timeOffset="1967.05">674 1269 11090,'0'0'14123,"-13"-1"-12960,-4 1-862,0 0-1,1 2 0,-1-1 1,1 2-1,-1 0 0,1 2 1,0-1-1,-25 12 1,35-14-260,1 1-1,0 0 1,0 0 0,0 0 0,0 0 0,0 1 0,1 0 0,-1 0 0,1 0 0,0 0 0,1 1 0,-1-1 0,1 1 0,-1 0 0,2 0 0,-1 1 0,0-1 0,1 0 0,0 1 0,0 0 0,1-1 0,0 1 0,0 0 0,0 0 0,0 0 0,1-1 0,0 1 0,0 0 0,1 0 0,1 7 0,0-7-14,0 0-1,0 0 0,0 0 0,1-1 0,0 1 1,0-1-1,1 0 0,-1 0 0,1 0 0,0-1 1,0 1-1,1-1 0,-1 0 0,1 0 0,0 0 1,0-1-1,0 0 0,1 0 0,-1 0 0,7 2 1,-8-3-6,1 0 1,-1 0-1,1-1 1,-1 0 0,1 0-1,-1 0 1,1 0 0,0-1-1,-1 1 1,1-1 0,0-1-1,0 1 1,-1-1 0,1 1-1,0-1 1,-1 0 0,1-1-1,-1 1 1,1-1 0,-1 0-1,0 0 1,0-1 0,0 1-1,0-1 1,0 0 0,5-4-1,-1-5 9,0 1 0,0-1 0,-1 0-1,-1-1 1,0 1 0,-1-1-1,0-1 1,0 1 0,-2-1 0,0 1-1,3-28 1,-2-13-18,-5-88 1,1 137-13,0-4-58,-1-1 1,1 0-1,-2 1 1,1-1 0,-1 1-1,-1-1 1,0 1-1,0 0 1,-1 0-1,0 0 1,0 1 0,-1-1-1,-8-10 1,22 30 99,-1 0 1,0 0-1,-1 1 1,0 0 0,-1 0-1,0 0 1,-1 1 0,5 19-1,0 10 175,6 58-1,7 31 73,-19-117-284,0 0 0,1 0 1,0 0-1,1-1 1,1 0-1,16 23 1,-22-33 6,1-1 0,-1 0 0,1 0 0,-1 0 0,1 0 0,0 0 1,0 0-1,0-1 0,0 1 0,0 0 0,0-1 0,0 0 0,1 1 1,-1-1-1,0 0 0,1 0 0,-1-1 0,1 1 0,-1 0 1,1-1-1,-1 1 0,1-1 0,0 0 0,2 0 0,-2-1 3,0 0-1,0-1 0,0 1 1,0-1-1,0 0 0,0 0 1,0 0-1,0 0 0,-1 0 0,0 0 1,1-1-1,-1 1 0,0-1 1,0 0-1,0 0 0,0 0 1,2-5-1,6-11-14,-1-1 0,-1-1 0,-1 0 0,-1 0 0,-1 0 0,6-41 0,-6-1 0,-4-66 0,-1 119 0,0-1 0,-1 1 0,-1 0 0,1 0 0,-2-1 0,1 1 0,-2 1 0,1-1 0,-10-18 0,17 64 0,40 140 0,-10-31 0,-32-137 1,1 0-1,0 0 1,0-1-1,1 1 1,0-1 0,0 1-1,1-1 1,0 0-1,0-1 1,1 1 0,-1-1-1,1 0 1,8 6-1,-9-9-2,0 0 0,0 0 0,0-1 0,1 1 0,-1-1 0,1 0 0,-1 0 0,1-1 0,0 0 0,-1 0 1,1 0-1,0-1 0,0 1 0,-1-2 0,1 1 0,0 0 0,0-1 0,0 0 0,-1-1 0,6-1 0,-6 1-192,0 0 1,0-1-1,0 1 1,-1-1-1,1 0 0,-1 0 1,0-1-1,0 1 1,0-1-1,0 0 1,4-6-1,17-31-7806,-14 10-3673</inkml:trace>
  <inkml:trace contextRef="#ctx0" brushRef="#br0" timeOffset="2379.03">934 1242 9554,'0'0'9034,"71"-28"-8434,-21 18-600,-7 4-440,-4 2-3601</inkml:trace>
  <inkml:trace contextRef="#ctx0" brushRef="#br0" timeOffset="2740.37">2069 910 5761,'0'0'17861,"11"-1"-15822,255-15 3581,-185 14-5336,-70 0-440,-11-4-1442,-18-6-4821,2 4-1362</inkml:trace>
  <inkml:trace contextRef="#ctx0" brushRef="#br0" timeOffset="3151.5">2287 717 14603,'0'0'5145,"1"11"-2307,10 273 7018,-11-284-9961,0 0 1,1 1 0,-1-1 0,0 0-1,0 0 1,1 0 0,-1 0-1,0 0 1,0 0 0,1 0 0,-1 0-1,0 0 1,0 0 0,1 0-1,-1 0 1,0 0 0,0 0 0,0 0-1,1 0 1,-1 0 0,0 0 0,0-1-1,1 1 1,-1 0 0,0 0-1,0 0 1,0 0 0,1 0 0,-1-1-1,0 1 1,0 0 0,0 0 0,0 0-1,1 0 1,-1-1 0,0 1-1,0 0 1,0 0 0,0-1 0,0 1-1,0 0 1,0 0 0,0-1 0,1 1-1</inkml:trace>
  <inkml:trace contextRef="#ctx0" brushRef="#br0" timeOffset="3600.8">3046 579 13675,'0'0'10011,"15"-8"-8300,12-7-1380,-1-2-1,-1 0 0,0-2 1,-1-1-1,35-38 0,-41 35 120,0-2 0,17-33 0,-36 62-307,1 0 0,0 0-1,-1 0 1,1-1 0,1 1 0,-1 0 0,1 0 0,0 4 0,1 4-17,0 18-28,14 114 1347,-13-126-1264,1 0-1,1 0 1,0 0-1,1 0 0,14 26 1,-19-42-696,-3-7-1026,-8-8-4607,-4 3-3548</inkml:trace>
  <inkml:trace contextRef="#ctx0" brushRef="#br0" timeOffset="3978.04">2945 816 15483,'0'0'7602,"114"-2"-4753,-32-9-1081,11 0-616,-2 2-152,-12 3-87,-11 3-145,-3-1-280,-11 0-32,-12 1-168,-13 0-288,-6 0-608,6-3-1529,-5 2-4528,-6-1-4937</inkml:trace>
  <inkml:trace contextRef="#ctx0" brushRef="#br0" timeOffset="4348.99">3094 1001 15891,'0'0'10113,"16"0"-8411,257-4 2553,-158 2-4953,-14 1-5805,-115 1-117</inkml:trace>
  <inkml:trace contextRef="#ctx0" brushRef="#br0" timeOffset="4804.95">3394 1035 6305,'0'0'7359,"-1"11"-4161,-21 90 3504,13-68-4604,1 1 0,2 1-1,-2 44 1,8-78-2083,1 0 0,-1-1-1,1 1 1,-1 0 0,1 0 0,0 0 0,0 0 0,-1 0 0,1-1 0,0 1-1,0 0 1,0-1 0,0 1 0,0-1 0,0 1 0,0-1 0,0 1 0,0-1-1,0 0 1,0 1 0,0-1 0,0 0 0,0 0 0,0 0 0,0 0-1,0 0 1,1 0 0,0 0 0,42 0 335,-35 0-319,15-1-1219,-1-1 1,0-1-1,1-1 1,-1-1-1,28-10 0,-16 3-6265</inkml:trace>
  <inkml:trace contextRef="#ctx0" brushRef="#br0" timeOffset="5246.26">4134 402 12459,'0'0'5525,"-1"9"-2637,-1 32 472,6 73-1,2-58-2300,3 0 0,21 75 0,-28-124-946,0-1 0,1 0 1,0 1-1,0-1 0,1 0 0,-1 0 1,1-1-1,1 1 0,8 8 0,-12-13-90,0 1 0,1-1 0,-1 0 0,1 1-1,0-1 1,-1 0 0,1 0 0,0 0 0,0-1 0,-1 1-1,1 0 1,0-1 0,0 1 0,0-1 0,0 1-1,0-1 1,0 0 0,0 0 0,0 0 0,0 0-1,0 0 1,0-1 0,0 1 0,-1 0 0,1-1-1,0 0 1,0 1 0,0-1 0,0 0 0,-1 0-1,1 0 1,0 0 0,-1 0 0,1 0 0,-1-1-1,1 1 1,2-3 0,5-7-23,-1 0 0,0 0 0,-1-1 0,0 0 0,0-1 0,-2 1 0,1-1 0,6-26 0,-5 8 0,0 0 0,4-60 0,-10-135-1122,1 257 1355,1 0-1,11 41 1,-2-5 147,-5-21-345,12 73-16,-16-105-20,1-1-1,0 1 1,1-1-1,1 0 1,0 0-1,8 12 1,-14-24-82,0-1 1,0 1-1,0-1 0,1 0 0,-1 1 1,0-1-1,1 0 0,-1 1 0,0-1 1,0 0-1,1 0 0,-1 1 1,0-1-1,1 0 0,-1 0 0,1 1 1,-1-1-1,0 0 0,1 0 0,-1 0 1,1 0-1,-1 0 0,0 0 1,1 0-1,-1 0 0,1 0 0,-1 0 1,1 0-1,-1 0 0,1 0 0,9-8-7274</inkml:trace>
  <inkml:trace contextRef="#ctx0" brushRef="#br0" timeOffset="5653.64">4789 729 16307,'0'0'10908,"-12"-7"-9670,-37-21-198,47 27-967,0 0-1,-1 0 1,0 0-1,1 1 1,-1-1 0,1 1-1,-1-1 1,0 1 0,1 0-1,-1 0 1,0 1-1,1-1 1,-1 0 0,1 1-1,-1 0 1,1-1 0,-1 1-1,1 0 1,-1 0-1,1 0 1,-1 1 0,1-1-1,0 1 1,0-1 0,0 1-1,0 0 1,-3 3-1,-2 2 53,1 0-1,0 1 1,1 0 0,0-1-1,-7 15 1,9-17-111,1 1 1,-1 0-1,1 0 1,0 0-1,0 0 1,0 0-1,1 0 1,0 0 0,1 1-1,-1-1 1,1 0-1,0 1 1,1-1-1,-1 0 1,1 1-1,1-1 1,-1 0 0,1 0-1,0 0 1,0 0-1,1 0 1,4 7-1,-2-6-4,0 0-1,1-1 0,0 0 1,0 0-1,0 0 0,1-1 1,0 0-1,0 0 0,0-1 1,1 0-1,-1 0 0,1-1 1,0 1-1,0-2 0,0 1 1,12 1-1,-3-1-9,1 0 0,0-1 0,25-1 0,-37-1 0,0 0 0,-1-1 0,1 1 0,0-1 0,0-1 0,-1 1 0,1-1 0,-1 0 0,1 0 0,-1 0 0,0-1 0,0 0 0,0 0 0,6-5 0,-10 8-108,-1-1-1,1 1 1,-1-1 0,0 1-1,1-1 1,-1 1-1,0-1 1,1 1 0,-1-1-1,0 0 1,0 1 0,0-1-1,0 1 1,1-1 0,-1 0-1,0 1 1,0-1-1,0 1 1,0-1 0,0 0-1,-1 1 1,1-1 0,0 0-1,0-9-5629</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4:39.990"/>
    </inkml:context>
    <inkml:brush xml:id="br0">
      <inkml:brushProperty name="width" value="0.05" units="cm"/>
      <inkml:brushProperty name="height" value="0.05" units="cm"/>
      <inkml:brushProperty name="color" value="#E71224"/>
    </inkml:brush>
  </inkml:definitions>
  <inkml:trace contextRef="#ctx0" brushRef="#br0">399 698 6873,'0'0'12067,"-2"-5"-10165,1 3-1510,0-1-1,-1 0 1,1 0 0,-1 1 0,0-1 0,1 1 0,-1 0 0,0-1-1,-1 1 1,1 0 0,0 0 0,-1 0 0,1 0 0,-1 1-1,1-1 1,-1 1 0,0-1 0,-5-1 0,-25-2 234,26 5-583,0 1-1,0 0 1,-1 0 0,1 1 0,0-1 0,0 2-1,0-1 1,0 1 0,1 0 0,-1 0-1,1 1 1,0 0 0,0 0 0,0 0 0,0 1-1,1 0 1,0 0 0,0 0 0,0 1-1,1 0 1,-1 0 0,1 0 0,1 0 0,-6 13-1,3-6-8,1 0 0,0 0 0,1 1 0,1-1 0,0 1-1,1 0 1,1 0 0,0 0 0,1 0 0,0 0 0,1 0 0,3 17-1,-3-26-19,1-1 0,-1 1-1,1 0 1,0 0 0,1-1-1,-1 1 1,1-1 0,0 0-1,0 0 1,0 0 0,0 0-1,1-1 1,-1 1 0,1-1-1,0 0 1,0 0-1,0 0 1,1 0 0,-1-1-1,1 0 1,-1 0 0,1 0-1,0 0 1,0-1 0,0 0-1,0 0 1,0 0 0,0 0-1,0-1 1,0 0-1,0 0 1,0 0 0,0-1-1,0 0 1,0 0 0,0 0-1,0-1 1,0 1 0,-1-1-1,1 0 1,0 0 0,-1-1-1,0 0 1,1 1-1,-1-1 1,0-1 0,-1 1-1,1 0 1,-1-1 0,1 0-1,5-8 1,-2-4 16,1 0-1,-2-1 1,0 0-1,-1 0 1,-1 0-1,0 0 1,-2-1 0,0 0-1,-1 1 1,0-1-1,-3-24 1,-1 13-77,-2 1 1,0 0-1,-2 0 0,-1 0 0,-1 1 1,-16-31-1,15 37 20,6 15 25,0 0 1,1 0-1,0 0 0,0-1 1,1 0-1,0 1 1,-2-14-1,26 46 37,-8 6 88,-1 1 0,-1 1 1,-2 0-1,-2 0 0,-1 1 1,5 68-1,8 37 599,-20-137-721,1 1 0,0 0-1,0-1 1,0 1 0,0 0-1,1-1 1,0 1 0,-1-1-1,1 0 1,0 1 0,1-1 0,-1 0-1,0 0 1,1-1 0,0 1-1,0 0 1,0-1 0,0 0-1,0 0 1,0 1 0,0-2-1,1 1 1,-1 0 0,1-1-1,-1 0 1,1 1 0,0-2-1,-1 1 1,1 0 0,0-1 0,0 1-1,0-1 1,-1 0 0,1 0-1,0-1 1,0 1 0,0-1-1,4-1 1,-6 1-186,0 0 0,0 0-1,0-1 1,0 1 0,0-1 0,0 1 0,-1-1 0,1 1-1,0-1 1,-1 0 0,2-2 0,12-25-6124,-11 16-3468</inkml:trace>
  <inkml:trace contextRef="#ctx0" brushRef="#br0" timeOffset="1198.28">1 1310 9418,'0'0'11933,"12"-3"-10564,27-6-26,0 2 1,73-4 0,360-27 57,-367 25-1030,205-3 102,-209 13-245,362-1 80,-335 4-328,-30 0-51,297-7 907,-373 5-689,0 0 1,0 2-1,0 0 1,0 1-1,0 2 0,-1 0 1,30 9-1</inkml:trace>
  <inkml:trace contextRef="#ctx0" brushRef="#br0" timeOffset="2691.88">1059 1755 4217,'0'0'16547,"-8"-6"-15264,1 2-967,0 0 0,0 0-1,0 1 1,0-1-1,0 2 1,-1-1 0,0 1-1,1 0 1,-1 0 0,0 1-1,-13 0 1,15 1-250,0 1 0,-1 0 1,1 1-1,0-1 0,0 1 1,1 0-1,-1 1 0,0 0 0,1-1 1,-1 2-1,1-1 0,0 1 0,0-1 1,0 2-1,1-1 0,-1 0 1,1 1-1,0 0 0,0 0 0,1 0 1,-1 0-1,1 0 0,1 1 1,-1 0-1,1 0 0,-1-1 0,2 1 1,-2 8-1,1-8-32,0 0 1,1 0-1,-1 0 0,2 0 1,-1 0-1,1 1 0,0-1 1,0 0-1,0 0 0,1 0 1,0 1-1,0-1 0,1 0 1,0 0-1,0-1 0,0 1 1,1 0-1,0-1 0,0 1 1,0-1-1,1 0 0,-1 0 1,1 0-1,1 0 0,-1-1 1,0 0-1,1 0 0,7 5 1,-9-7-1,0 0 0,0 0 0,1-1 0,-1 1 0,0-1 0,1 0 0,-1 0 0,0 0 0,1-1 0,0 1 0,-1-1 0,1 1 0,-1-1 0,1 0 0,-1-1 0,1 1 0,-1-1 0,1 1 0,-1-1 0,1 0 0,-1 0 0,0-1 0,1 1 0,-1-1 0,0 0 0,0 1 0,0-1 0,0-1 0,0 1 0,-1 0 0,1-1 0,-1 1 0,1-1 0,-1 0 0,0 0 0,0 0 0,0 0 0,0 0 0,1-4 0,3-6 39,0 0 0,-1 0 0,0-1 1,-2 1-1,1-1 0,-1 0 0,-1 0 1,0-24-1,-3-6-122,-2-1 0,-11-60 1,9 80-50,0 1 0,-2-1 1,-1 1-1,-1 0 0,-14-27 1,35 74 155,-1 0 1,-1 0 0,0 1-1,8 38 1,11 102 127,-22-118-189,-4-26 27,0-1-1,2 1 1,0-1 0,11 27 0,-15-43-15,0 0 0,0 1 0,1-1 0,-1 0 0,1-1 0,0 1 0,0 0 0,0 0 0,0-1 0,0 1 0,1-1 0,-1 0 0,1 1 0,-1-1 0,1 0 0,0-1 0,0 1 0,0 0 0,0-1 0,0 0 1,0 1-1,0-1 0,0 0 0,1-1 0,-1 1 0,0-1 0,1 1 0,-1-1 0,0 0 0,1 0 0,-1-1 0,0 1 0,1-1 0,-1 1 0,5-3 0,-3 1 24,1-1-1,0 0 1,-1-1-1,0 0 1,0 1-1,0-2 1,0 1 0,-1 0-1,1-1 1,-1 0-1,0 0 1,-1 0 0,1-1-1,-1 1 1,5-12-1,0-1-7,-2 0 1,1 0-1,-2 0 0,3-21 0,-3 13-129,-1 0 0,-1-1 0,-1 1 0,-2-1 0,-1 1 1,0 0-1,-8-33 0,2 40 97,4 26-1,5 32-2,-1-34 8,8 59 237,2-1-1,39 117 0,-47-174-232,-1 1 1,1-1-1,1 1 0,-1-1 1,1 0-1,0-1 0,1 1 1,-1-1-1,1 1 0,0-1 0,0-1 1,1 1-1,-1-1 0,1 0 1,0 0-1,0-1 0,1 1 1,-1-1-1,1-1 0,-1 1 1,1-1-1,0-1 0,0 1 0,0-1 1,10 1-1,-15-2-132,-1 0 1,1-1-1,-1 1 0,1 0 0,-1-1 1,1 1-1,-1 0 0,1-1 0,-1 0 1,1 1-1,-1-1 0,0 0 0,1 0 1,-1 0-1,0 0 0,0 0 0,1 0 1,0-2-1,10-17-5164,-7 3-2624</inkml:trace>
  <inkml:trace contextRef="#ctx0" brushRef="#br0" timeOffset="3084.79">1257 1770 1536,'0'0'13771,"82"-11"-12010,-46 3-121,2 0-752,1 0-568,1-3-320,-9 3-2552,-12 2-4794</inkml:trace>
  <inkml:trace contextRef="#ctx0" brushRef="#br0" timeOffset="3637.89">733 400 3729,'0'0'14153,"-3"9"-11877,-8 28-556,1 0 0,-10 67 0,15-57-1278,2-1 1,2 1 0,2-1 0,8 56-1,-6-83-221,1-1 0,1 1 0,0-1 0,2 0 0,0-1 0,1 1 0,1-2 0,0 1 0,1-1 0,1 0 0,1-1 0,24 25 0,-36-38 636,-7-5-4597</inkml:trace>
  <inkml:trace contextRef="#ctx0" brushRef="#br0" timeOffset="4400.33">1142 931 9874,'0'-3'16380,"0"-17"-15671,-12-362-1828,8 310 255,4 65 716,-1-2 21,1 1 1,0-1-1,0 0 1,1 0-1,3-14 0,-4 22 125,1 0 0,-1 0 0,0 0 0,1 0 0,-1 0 0,1 0 0,-1 0 0,1 0 0,0 0 0,-1 0 0,1 1 0,0-1 0,0 0-1,-1 0 1,1 1 0,0-1 0,0 1 0,0-1 0,0 0 0,0 1 0,1-1 0,0 1 8,0 0 0,0 0 0,0 0 0,0 0 0,0 0 0,0 0 1,0 1-1,0-1 0,0 1 0,-1-1 0,1 1 0,0 0 0,0 0 0,0 0 0,-1 0 0,3 1 0,9 8 105,-1-1-1,0 2 1,0-1-1,-1 2 1,0-1-1,-1 2 0,0-1 1,-1 1-1,13 26 1,-9-13 124,0 1 1,-2 1-1,-2 0 1,10 39-1,-7 21 1016,-11-68-750,1 0-1,1 1 1,1-1-1,1-1 1,9 25 0,-37-66-4130,0 1-3377,0 0-3744</inkml:trace>
  <inkml:trace contextRef="#ctx0" brushRef="#br0" timeOffset="4780.57">1139 738 13035,'0'0'7617,"86"-21"-6768,-47 12-649,23-4-200,-10 2-3889,-6 2-7170</inkml:trace>
  <inkml:trace contextRef="#ctx0" brushRef="#br0" timeOffset="5220.73">1567 739 12875,'0'0'8363,"12"3"-7400,-2-1-712,-1-1 0,1 0 0,0-1 1,0 0-1,0 0 0,0-1 0,13-3 0,-19 3-158,0 1-1,0-2 0,-1 1 1,1 0-1,0-1 0,0 0 0,-1 0 1,1 0-1,-1 0 0,1 0 1,-1-1-1,0 0 0,0 1 0,0-1 1,-1 0-1,1-1 0,-1 1 1,1 0-1,-1-1 0,0 1 1,0-1-1,-1 0 0,1 1 0,1-9 1,-2 8-58,0-1 1,-1 1 0,0-1-1,0 1 1,0-1 0,0 1-1,-1-1 1,0 1 0,0 0-1,0-1 1,0 1 0,-1 0-1,1 0 1,-1-1 0,0 1-1,-1 1 1,-4-8 0,5 8-15,0 1 1,0-1 0,-1 1-1,1 0 1,0 0 0,-1 0-1,0 0 1,1 0 0,-1 1-1,0-1 1,0 1 0,0 0-1,0-1 1,0 2 0,0-1-1,0 0 1,0 0 0,0 1-1,-1 0 1,1 0 0,0 0 0,0 0-1,-1 0 1,1 0 0,-6 2-1,6 0 20,-1 0 0,1 0 0,0 0 0,0 0-1,0 0 1,0 1 0,1-1 0,-1 1 0,0 0 0,1 0-1,0 0 1,0 0 0,0 0 0,0 0 0,0 0 0,1 1-1,-1-1 1,1 1 0,0-1 0,0 1 0,-1 7 0,-2 7 254,2 2 1,-2 33 0,4-38-101,0 0 0,1 1-1,1-1 1,0 0 0,2 0 0,-1 0 0,2 0 0,7 17 0,-11-27-190,1-1 1,1 1 0,-1-1-1,1 0 1,-1 0 0,1 0 0,0 0-1,1-1 1,-1 1 0,1-1 0,-1 1-1,1-1 1,0 0 0,0-1-1,1 1 1,-1-1 0,0 0 0,1 0-1,0 0 1,-1-1 0,1 1 0,0-1-1,0 0 1,-1 0 0,1-1-1,0 0 1,0 0 0,0 0 0,0 0-1,6-2 1,-4 1-686,0-1-1,-1 0 1,1 0 0,0 0 0,-1-1-1,1 0 1,-1-1 0,9-5-1,9-13-6392</inkml:trace>
  <inkml:trace contextRef="#ctx0" brushRef="#br0" timeOffset="5622.07">1721 265 12003,'0'0'12394,"34"5"-11626,-15-5-456,4 0-312,7-2-96,-6-5-2088,-6-1-4706</inkml:trace>
  <inkml:trace contextRef="#ctx0" brushRef="#br0" timeOffset="6018.51">2037 1 12003,'0'0'9602,"0"10"-8535,0 5-865,3 68 2103,-3-75-2035,1 1 1,1-1-1,-1 1 1,2-1 0,-1 0-1,1 1 1,0-1-1,5 8 1,-7-14-256,0-1 0,0 0 0,0 1 0,0-1 1,0 0-1,0 1 0,1-1 0,-1 0 0,0 0 0,1 0 1,-1 0-1,1 0 0,-1-1 0,1 1 0,-1 0 0,1-1 0,0 1 1,-1-1-1,1 0 0,0 1 0,-1-1 0,1 0 0,0 0 0,0 0 1,-1 0-1,1 0 0,0 0 0,-1-1 0,1 1 0,3-1 0,-1-1-528,0 0 0,1 0-1,-1 0 1,0-1-1,0 1 1,-1-1-1,1 0 1,0 0-1,5-7 1,4-7-6545</inkml:trace>
  <inkml:trace contextRef="#ctx0" brushRef="#br0" timeOffset="6402.67">2016 128 7538,'0'0'9746,"68"0"-8594,-43-3-920,7-2-232,-5 0-2345,-5 3-5392</inkml:trace>
  <inkml:trace contextRef="#ctx0" brushRef="#br0" timeOffset="6403.37">1984 388 10362,'0'0'10875,"75"0"-9395,-50 0-544,3 0-216,1 0-272,1 0-160,-3 0-168,1 0-120,-4-2-536,-7 0-1608,-6 0-4066</inkml:trace>
  <inkml:trace contextRef="#ctx0" brushRef="#br0" timeOffset="6799.7">2010 518 10218,'0'0'9250,"70"0"-8322,-50 0-344,2 0-143,-1 0-81,-2 0-184,-1 0-104,-3-2-72,-11 0-712,0 1-1769</inkml:trace>
  <inkml:trace contextRef="#ctx0" brushRef="#br0" timeOffset="7215.06">2100 514 10266,'0'0'6009,"0"53"-4560,0-37-17,2 1-32,1-1 73,1 0 87,0-3-432,3-3-400,2-3-423,3-5-209,4-2-96,9-9-1105,-2-5-3120,-3-1-5049</inkml:trace>
  <inkml:trace contextRef="#ctx0" brushRef="#br0" timeOffset="7675.96">2327 207 10362,'0'0'1511,"8"13"36,20 35-371,-2 1 0,-3 2 0,-1 0-1,-3 1 1,-2 1 0,-3 0 0,-2 2-1,-2-1 1,-3 1 0,1 100 0,-9-140-884,-2 0 1,1 0-1,-2 0 1,0 0-1,-1 0 0,0-1 1,-1 0-1,-1 0 1,0 0-1,-1-1 1,0 0-1,-11 13 1,19-26-300,0 0 0,0 0 0,0 1-1,0-1 1,-1 0 0,1 0 0,0 0 0,0 1 0,0-1 0,0 0 0,0 0 0,0 1 0,0-1 0,-1 0-1,1 0 1,0 0 0,0 0 0,0 1 0,0-1 0,-1 0 0,1 0 0,0 0 0,0 0 0,0 0 0,-1 0-1,1 1 1,0-1 0,0 0 0,-1 0 0,1 0 0,0 0 0,0 0 0,0 0 0,-1 0 0,1 0 0,0 0 0,0 0-1,-1 0 1,1 0 0,0 0 0,0 0 0,-1 0 0,1-1 0,0 1 0,0 0 0,0 0 0,-1 0 0,1 0-1,0 0 1,0 0 0,0-1 0,-1 1 0,1 0 0,0 0 0,0-1 0,-1-13-3400,1 10 1594,0-9-4642</inkml:trace>
  <inkml:trace contextRef="#ctx0" brushRef="#br0" timeOffset="8082.54">2892 1250 10802,'0'0'8467,"10"0"-5663,31-1 78,47-9 1,24-2-1143,-46 14-5516,-75-4-1998</inkml:trace>
  <inkml:trace contextRef="#ctx0" brushRef="#br0" timeOffset="8465.26">3108 1044 14579,'0'0'6433,"14"57"-4128,-11-32-849,-2 3-111,-1 1-361,0-1-72,0-1-160,0-3-136,-1-4 16,-1-4-320,2-4-215,-1-4-97,1-3-793</inkml:trace>
  <inkml:trace contextRef="#ctx0" brushRef="#br0" timeOffset="8982.14">3831 869 10666,'0'0'6987,"5"-9"-4365,171-319 5444,-174 364-7675,2 0 0,14 62 1,-2-20 438,-11-43-511,-4-19-117,2 0 0,-1-1 1,2 1-1,0-1 0,7 15 0,-19-40-5987,-4 3-1487</inkml:trace>
  <inkml:trace contextRef="#ctx0" brushRef="#br0" timeOffset="9402.07">3691 1084 3849,'0'0'16051,"65"5"-13458,-31-4-305,14-1-479,15 0-345,14-4-496,-4-2-136,-15 1-135,-18 1-313,-10 2-64,0-1-152,0 1-168,-3-1-80,-16 3-1017</inkml:trace>
  <inkml:trace contextRef="#ctx0" brushRef="#br0" timeOffset="9779.01">3822 1307 14371,'0'0'7074,"10"1"-5421,158-8 2229,-102 3-2448,101 4 0,-102 14-1570,-89-12-10792,1-2-182</inkml:trace>
  <inkml:trace contextRef="#ctx0" brushRef="#br0" timeOffset="10193.05">4003 1344 11346,'0'0'5560,"0"11"-2930,0 60 1750,-9 73-1,8-139-4237,-1 8 243,1 1 0,0-1 0,0 1 0,2-1-1,2 25 1,-2-35-343,0 0-1,0 0 1,0 0-1,0 0 1,1 0-1,-1 0 0,1 0 1,0 0-1,0-1 1,0 1-1,0-1 1,0 1-1,0-1 0,1 0 1,-1 0-1,1 0 1,-1 0-1,1 0 1,0-1-1,0 1 1,0-1-1,0 0 0,0 1 1,0-1-1,0-1 1,0 1-1,0 0 1,1-1-1,4 0 0,11 1-126,0 0 0,-1-2-1,1 0 1,-1-1-1,1-1 1,34-10 0,-19 1-4421,0-1-4087,-19 7-4387</inkml:trace>
  <inkml:trace contextRef="#ctx0" brushRef="#br0" timeOffset="10795.05">4851 783 8410,'0'0'7424,"-6"10"-5362,-11 30-256,1 1 1,2 0-1,2 1 1,2 0-1,2 1 1,-3 47-1,18-136-928,15-49-1,0-1-1780,-9 15-184,-6 32-1760,27-92 0,-34 140 2853,0 1 0,0-1 0,0 1-1,0-1 1,0 1 0,0-1 0,1 1 0,-1-1 0,0 1 0,0-1 0,1 1-1,-1-1 1,0 1 0,1 0 0,-1-1 0,0 1 0,1-1 0,-1 1 0,0 0-1,1 0 1,-1-1 0,1 1 0,-1 0 0,1 0 0,-1-1 0,1 1 0,-1 0-1,1 0 1,-1 0 0,1 0 0,-1 0 0,1-1 0,-1 1 0,1 0 0,-1 0-1,1 1 1,17 13 325,14 37 301,-28-45-560,34 70 1623,-3 1 0,-3 2 0,33 130 0,-66-214-2139,-1 1 0,0 0 1,0-1-1,0 1 0,-1 0 0,1 0 0,-1 0 0,0 0 0,0 1 0,-7-7 0,3 3-1853,-12-13-5155</inkml:trace>
  <inkml:trace contextRef="#ctx0" brushRef="#br0" timeOffset="11187.96">4823 943 16035,'0'0'5722,"57"-5"-4290,-25 1-1008,6-1-424,23 1-800,-9 0-2145,-7 2-2992</inkml:trace>
  <inkml:trace contextRef="#ctx0" brushRef="#br0" timeOffset="11565.43">5304 942 10842,'0'0'8518,"13"3"-5720,-3 0-2365,1-1 1,-1 0-1,0 0 0,1-1 0,-1 0 1,1-1-1,-1 0 0,1-1 0,-1 0 1,1-1-1,-1 0 0,0-1 0,1 0 1,-1 0-1,11-6 0,-16 6-300,1-1 0,0 1 0,-1-1 0,0-1 0,0 1 0,0-1 1,-1 1-1,1-1 0,-1-1 0,0 1 0,4-8 0,-7 10-113,0 1 0,0-1 1,0 1-1,0-1 0,-1 0 1,1 1-1,-1-1 0,0 0 0,1 1 1,-1-1-1,-1 0 0,1 0 1,0 1-1,-1-1 0,1 0 1,-1 1-1,0-1 0,0 1 0,0-1 1,0 1-1,0-1 0,0 1 1,-1 0-1,1 0 0,-1-1 1,0 1-1,0 0 0,0 0 0,0 1 1,-2-3-1,0 0-28,0 1-1,0-1 0,-1 1 1,1 0-1,-1 0 1,1 0-1,-1 1 1,0 0-1,0 0 1,0 0-1,0 0 1,0 1-1,-1 0 1,1 0-1,0 0 1,-1 1-1,1 0 1,-1 0-1,1 0 1,-6 1-1,6 1 4,1-1 0,-1 1 0,1 0 0,0 0 0,-1 1 0,1-1 0,0 1 0,0 0 0,1 0 0,-1 0 0,1 1 0,-1-1 0,1 1 0,0 0 0,0-1 0,1 2 1,-1-1-1,1 0 0,0 0 0,0 1 0,0-1 0,-1 8 0,-1 1 72,1 0 1,0 0-1,1 0 1,1 1-1,0-1 1,0 1 0,2 0-1,0-1 1,0 0-1,1 1 1,1-1-1,4 15 1,-4-21-32,-1 0 0,1 0 0,0 0 0,1 0 0,0-1 0,0 0 0,0 1 1,1-1-1,-1-1 0,1 1 0,1-1 0,-1 0 0,1 0 0,0-1 0,0 1 0,1-1 0,-1 0 0,1-1 1,0 0-1,-1 0 0,2 0 0,-1-1 0,10 2 0,-5-2-305,-1-1 0,1 0 1,-1-1-1,1 0 0,-1 0 0,1-1 0,-1-1 1,1 0-1,15-5 0,-18 3-397,1 0 0,-1 0 0,1-1 0,-1 0 1,-1 0-1,1-1 0,-1 0 0,0-1 0,0 0 0,11-13 0,0-7-10325</inkml:trace>
  <inkml:trace contextRef="#ctx0" brushRef="#br0" timeOffset="11964.61">5602 584 11747,'0'0'15827,"66"2"-15563,-39-2-264,9 0-648,-7 0-2297,-6-3-5257</inkml:trace>
  <inkml:trace contextRef="#ctx0" brushRef="#br0" timeOffset="12434.43">5936 166 12259,'0'0'10236,"2"12"-8950,4 51 307,4 43 1728,-9-94-2964,1-1 0,1 0 1,0 1-1,0-1 0,1 0 1,8 14-1,-11-23-345,0 0 1,1 0-1,-1-1 0,1 1 1,-1 0-1,1-1 1,0 1-1,0-1 0,0 1 1,0-1-1,0 0 0,0 0 1,0 0-1,0 0 0,0 0 1,0-1-1,1 1 1,-1 0-1,0-1 0,1 0 1,-1 1-1,0-1 0,1 0 1,-1 0-1,3-1 0,25-8-3222,-6-9-6929</inkml:trace>
  <inkml:trace contextRef="#ctx0" brushRef="#br0" timeOffset="12843.75">5911 311 12587,'0'0'4793,"63"7"-2929,-32-6-1040,4-1-488,2 0-336,10 2-872,-10 0-1872,-9 1-4498</inkml:trace>
  <inkml:trace contextRef="#ctx0" brushRef="#br0" timeOffset="13248.23">5893 621 12723,'0'0'12484,"14"0"-10907,306-18 1829,-214 9-4290,-101 9 493,14-2-2514,-6 0-2941</inkml:trace>
  <inkml:trace contextRef="#ctx0" brushRef="#br0" timeOffset="13249.23">6004 762 11562,'0'0'13939,"61"2"-12650,-32-2-281,1 0-312,3 0-240,-3 0-248,-2 0-136,-5 0-72,-6 0-720,-13 0-1960</inkml:trace>
  <inkml:trace contextRef="#ctx0" brushRef="#br0" timeOffset="13684.3">6127 751 7842,'0'0'8694,"0"9"-6073,1 33-123,-2-24-1483,0-1 0,2 1 0,0 0 0,1-1 0,0 0 1,2 1-1,5 17 0,-7-33-992,0 1-1,0-1 1,0 0 0,0 0 0,0 1 0,0-2 0,1 1 0,-1 0 0,1 0 0,-1-1-1,1 1 1,0-1 0,0 0 0,-1 0 0,1 0 0,0 0 0,0 0 0,0-1 0,0 1-1,0-1 1,0 0 0,0 0 0,0 0 0,0 0 0,0 0 0,0-1 0,0 0 0,5-1-1,8-2-1063,0 0 0,0-2-1,24-11 1,2-5-4669</inkml:trace>
  <inkml:trace contextRef="#ctx0" brushRef="#br0" timeOffset="14061.49">6819 1043 11747,'0'0'13946,"71"0"-12353,-41 0-569,1 0-376,2 0-352,-3 0-176,-2 0-120,-5-1-96,-9 1-896</inkml:trace>
  <inkml:trace contextRef="#ctx0" brushRef="#br0" timeOffset="14446.64">6794 1214 11122,'0'0'10619,"62"9"-9267,-33-9-312,5 0-296,1 0-280,0-2-88,-3-1-87,-4 2-169,-7 1-120,-6 0-545,-7 0-1599</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5:10.990"/>
    </inkml:context>
    <inkml:brush xml:id="br0">
      <inkml:brushProperty name="width" value="0.05" units="cm"/>
      <inkml:brushProperty name="height" value="0.05" units="cm"/>
      <inkml:brushProperty name="color" value="#E71224"/>
    </inkml:brush>
  </inkml:definitions>
  <inkml:trace contextRef="#ctx0" brushRef="#br0">165 974 8938,'0'0'12089,"-10"-6"-10562,-33-18-591,42 23-891,-1 0-1,1 1 0,0-1 1,-1 1-1,1-1 1,-1 1-1,1 0 0,-1 0 1,1 0-1,-1 0 0,1 0 1,-1 0-1,0 0 1,1 0-1,-1 0 0,1 1 1,0-1-1,-1 1 0,1-1 1,-1 1-1,1-1 1,0 1-1,-1 0 0,1 0 1,0-1-1,0 1 0,-1 0 1,0 2-1,-22 32 574,21-30-509,-4 11 142,0 1 0,1 0 0,0 0 0,2 1 0,0-1 0,1 1 0,0 0 0,2 0 0,0 0 0,3 30 0,-3-45-211,1 0 1,0 0 0,1 0 0,-1 0-1,0 0 1,1 0 0,0 0 0,0 0-1,0 0 1,0 0 0,0 0 0,0 0-1,1-1 1,-1 1 0,1 0 0,0-1-1,0 1 1,0-1 0,0 0 0,0 0-1,1 0 1,-1 0 0,1 0 0,-1 0-1,1-1 1,0 1 0,-1-1 0,1 1-1,0-1 1,0 0 0,0 0 0,0-1-1,0 1 1,0-1 0,0 1 0,0-1-1,1 0 1,4 0 0,-1-1 9,1-1 0,0 1 0,-1-1 0,1 0 0,-1-1 0,0 0 1,0 0-1,0 0 0,0-1 0,0 0 0,-1-1 0,0 1 0,0-1 0,9-10 0,-8 7-111,0-1 0,-1 0 0,0 0 0,-1-1 0,0 1 0,-1-1 0,1 0 0,-2-1 0,0 1 0,0-1 1,-1 1-1,0-1 0,-1 0 0,0 0 0,0 0 0,-2 0 0,1 0 0,-1 0 0,-5-20 0,-5-12-507,-2 0 0,-2 1 0,-31-63 0,18 43 73,25 56 335,-16-35 457,14 36 57,8 27-224,18 50 126,48 116 0,-12-42 322,-50-123-431,2 0-1,1 0 1,1-1 0,17 29 0,-25-47-111,-1 0 0,1-1 1,0 1-1,0 0 1,0-1-1,0 0 0,0 1 1,1-1-1,0 0 1,-1-1-1,1 1 0,0-1 1,1 0-1,-1 0 1,0 0-1,0 0 0,1-1 1,-1 0-1,1 0 0,0 0 1,-1 0-1,1-1 1,-1 1-1,1-1 0,0-1 1,-1 1-1,1-1 1,0 1-1,-1-1 0,7-3 1,-4 1-43,0-1 0,0 0 0,-1-1 0,0 1 0,0-1 0,0 0 0,0-1 0,-1 0 0,0 0 0,0 0 0,-1 0 0,1-1 0,-2 1 0,1-1 0,-1 0 0,0 0 0,0-1 0,0 1 0,-1-1 0,1-12-1,-1 14-45,-2 0 0,1 0 0,-1 0 0,0 0-1,0 0 1,-1 0 0,0 0 0,0 0 0,0 0-1,0 0 1,-1 0 0,-3-5 0,3 7 19,0 0 1,0 1-1,-1-1 1,1 1-1,-1-1 1,0 1-1,0 0 1,0 0-1,-1 1 1,1-1-1,-1 0 0,1 1 1,-1 0-1,0 0 1,0 0-1,0 1 1,0-1-1,-6-1 1,9 3 36,-1-1 0,1 1-1,-1 0 1,1-1 0,-1 1 0,0 0 0,1 0 0,-1 0 0,1 0 0,-1 0 0,0 1-1,1-1 1,-1 0 0,1 1 0,-1-1 0,1 1 0,-1-1 0,1 1 0,-1 0-1,1 0 1,0 0 0,-1 0 0,1 0 0,0 0 0,0 0 0,-2 1 0,1 2 1,0-1-1,0 1 1,0-1 0,1 1 0,-1-1 0,1 1 0,0 0 0,0 0 0,0 0 0,0 6 0,0 4 17,1 0 0,0 0 0,1 0 0,1 0 1,5 21-1,-5-29-10,0 0 0,0 0 1,1 0-1,0 0 0,0 0 0,1-1 1,0 1-1,-1-1 0,2 0 0,-1 0 1,6 4-1,-9-7 1,1-1 0,-1 0 0,1 0 0,-1 0 0,1 0 0,0 0 0,-1 0 0,1 0 0,0 0 1,0-1-1,0 1 0,0-1 0,0 1 0,-1-1 0,1 0 0,0 0 0,0 0 0,0 0 0,0 0 0,0 0 0,0 0 0,0-1 0,0 1 1,0-1-1,-1 1 0,1-1 0,0 0 0,0 0 0,0 0 0,-1 0 0,1 0 0,-1 0 0,1 0 0,-1-1 0,1 1 0,-1 0 0,0-1 0,1 1 1,-1-1-1,1-2 0,3-3 9,-1 0 1,0 0-1,-1 0 1,0-1-1,0 1 0,-1-1 1,0 0-1,0 1 1,0-1-1,0-12 1,-2-87-454,-2 56-416,2 51 840,0 0 1,0 0-1,0 0 1,1-1-1,-1 1 1,0 0-1,0 0 1,0 0-1,0 0 0,0-1 1,1 1-1,-1 0 1,0 0-1,0 0 1,0 0-1,1 0 1,-1-1-1,0 1 1,0 0-1,0 0 1,1 0-1,-1 0 1,0 0-1,0 0 0,1 0 1,-1 0-1,0 0 1,0 0-1,1 0 1,-1 0-1,0 0 1,0 0-1,1 0 1,-1 0-1,0 0 1,0 0-1,0 1 1,1-1-1,-1 0 0,0 0 1,0 0-1,0 0 1,1 0-1,-1 0 1,0 1-1,0-1 1,0 0-1,0 0 1,1 0-1,-1 1 1,0-1-1,0 0 1,0 0-1,0 0 0,0 1 1,0-1-1,0 0 1,0 0-1,0 1 1,0-1-1,13 13-14,9 19 332,0 2 1,-2 0-1,-2 1 1,15 41-1,-41-95 2467,-2-23-2879,10 30-34,0 0 0,1 0 0,1 0 0,0 0 0,0 0 0,6-15 0,-7 24 57,0-1 0,0 1 0,1-1 0,-1 1-1,1-1 1,0 1 0,0 0 0,0 0 0,0 0-1,0 0 1,1 0 0,-1 0 0,1 1 0,0-1 0,0 1-1,0 0 1,0 0 0,0 0 0,1 0 0,-1 0-1,0 1 1,1 0 0,-1-1 0,6 0 0,-6 3 66,0-1 0,0 1 0,-1-1 0,1 1 0,0 0 0,0 0 0,0 0 1,-1 1-1,1-1 0,-1 1 0,1-1 0,-1 1 0,0 0 0,1 0 0,-1 0 0,0 0 1,0 0-1,0 1 0,-1-1 0,1 0 0,0 1 0,-1 0 0,0-1 0,1 1 0,-1 0 1,0-1-1,0 5 0,5 8 121,-1 0 0,-1 1-1,3 25 1,-5-18-259,-2-17 258,0 0-1,1 0 1,0 0 0,0 0 0,0-1 0,3 8-1,-3-12-237,-1 0 0,1 1 0,0-1 0,0 0 0,0 0 0,0 0-1,0 0 1,0 0 0,0 0 0,0 0 0,0 0 0,0-1 0,0 1-1,0 0 1,1-1 0,-1 1 0,0-1 0,1 1 0,-1-1 0,0 0 0,1 1-1,-1-1 1,0 0 0,1 0 0,-1 0 0,1 0 0,-1 0 0,0 0 0,1 0-1,2-1 1,12-3-6550</inkml:trace>
  <inkml:trace contextRef="#ctx0" brushRef="#br0" timeOffset="391.33">1085 951 14307,'0'0'9642,"-66"47"-7241,48-23-945,6 5-384,4 3-152,6 1-111,2 1-345,3-1-176,13-4-128,7-6-88,11-7-72,17-10-320,26-8-1025,-9-11-2936,-5-6-4480</inkml:trace>
  <inkml:trace contextRef="#ctx0" brushRef="#br0" timeOffset="897.66">1712 758 11723,'0'0'5303,"0"9"-3328,-1 31 741,6 129 2473,-3-153-4849,0-1 1,1 1-1,0 0 0,1-1 1,1 1-1,1-1 0,0 0 1,11 18-1,-16-30-270,1 0-1,-1-1 1,1 1-1,0-1 1,0 1-1,0-1 1,0 0 0,1 0-1,-1 0 1,0 0-1,1 0 1,0 0-1,-1-1 1,1 1 0,0-1-1,0 0 1,0 0-1,0 0 1,0 0-1,0 0 1,0-1 0,0 1-1,0-1 1,0 0-1,1 0 1,4 0-1,-3-2-35,-1 1-1,1-1 0,-1 0 1,1 0-1,-1 0 0,0-1 1,1 0-1,-2 1 0,1-2 0,0 1 1,0 0-1,-1-1 0,0 1 1,0-1-1,0 0 0,4-6 1,0-4-135,1 0 0,-2 0 0,0 0 1,-1-1-1,0 0 0,-1 0 1,-1-1-1,0 1 0,-1-1 1,0-16-1,-2 7-129,-1 1 0,-1 0 1,0 0-1,-2 0 0,-13-42 1,51 146 1405,-23-58-770,-1 1 0,7 25 0,16 137-8,-33-184-475,0-1-1,0 1 0,1 0 1,-1-1-1,0 1 0,1 0 1,-1-1-1,0 1 0,1-1 1,-1 1-1,1-1 0,-1 1 1,1-1-1,-1 1 0,1-1 1,-1 0-1,1 1 0,-1-1 1,1 1-1,0-1 0,-1 0 1,1 0-1,0 1 0,-1-1 1,2 0-1,12-2-6958,-4-7-2018</inkml:trace>
  <inkml:trace contextRef="#ctx0" brushRef="#br0" timeOffset="1340.73">2265 1019 10082,'0'0'13687,"-8"6"-12197,3-3-1233,0 0 1,0 1 0,1-1-1,-1 1 1,1 0-1,0 0 1,0 1 0,1-1-1,-1 1 1,1 0-1,0 0 1,1 0 0,-1 0-1,1 1 1,0-1 0,0 1-1,-2 9 1,3-9-155,0 1 1,0-1-1,1 0 1,0 0 0,0 1-1,0-1 1,1 0-1,0 1 1,0-1 0,0 0-1,5 10 1,-5-13-136,1 0-1,0 0 1,0-1 0,0 1-1,1 0 1,-1-1 0,1 1-1,-1-1 1,1 0 0,0 0-1,0 0 1,0 0 0,0 0 0,0-1-1,0 1 1,1-1 0,-1 0-1,0 0 1,1 0 0,-1-1-1,1 1 1,6 0 0,3-1-1203,-1 1 0,1-2 1,0 1-1,16-4 1,4-6-5977</inkml:trace>
  <inkml:trace contextRef="#ctx0" brushRef="#br0" timeOffset="2339.65">2585 697 11138,'0'0'7339,"-6"11"-6093,-1 3-905,1 1 0,0-1-1,1 1 1,0 0 0,2 0 0,-1 1 0,2-1-1,-1 23 1,1 9 299,-1-6 379,4 43 1,0-73-912,0-1-1,1 1 1,0-1 0,0 0-1,1 0 1,0 0 0,1 0-1,0-1 1,8 15 0,-11-22-212,1-1 0,-1 1 0,0 0 0,1-1 0,-1 1 0,1-1 0,-1 1 0,1-1 0,0 0 0,0 0-1,-1 1 1,1-1 0,0 0 0,0-1 0,0 1 0,0 0 0,0-1 0,0 1 0,0-1 0,3 1 0,-2-1-414,0 0-1,0-1 0,-1 1 1,1-1-1,0 1 1,0-1-1,0 0 0,-1 0 1,1 0-1,0-1 1,-1 1-1,1 0 0,-1-1 1,4-2-1,14-15-7181</inkml:trace>
  <inkml:trace contextRef="#ctx0" brushRef="#br0" timeOffset="2729.98">2787 730 10402,'0'0'5937,"10"59"-4464,-4-27 1279,2 3-391,1 3-673,1 1-175,-1-1-369,-2-2-232,1-2-312,-2-5-336,-1-6-168,2-5-96,2-7-120,1-7-1232,8-8-1369,-1-11-2392,-4-4-2272</inkml:trace>
  <inkml:trace contextRef="#ctx0" brushRef="#br0" timeOffset="3121.69">2780 957 15403,'0'0'6890,"75"18"-6194,-34-18-696,17-20-440,-7 0-2217,-13-1-3016</inkml:trace>
  <inkml:trace contextRef="#ctx0" brushRef="#br0" timeOffset="3122.69">2946 608 3321,'0'0'14851,"62"74"-12883,-35-33-479,2 11-449,2 11-48,-3 10-304,-7-6 48,-10-14 33,-7-15-105,-4-12 144,0 0-480,0-1-248,0-3-80,0-15-816</inkml:trace>
  <inkml:trace contextRef="#ctx0" brushRef="#br0" timeOffset="3513.15">3346 940 16035,'0'0'6426,"75"4"-5130,-46-6-1296,0-3-216,-8 0-3617,-10 4-2672</inkml:trace>
  <inkml:trace contextRef="#ctx0" brushRef="#br0" timeOffset="3514.15">3333 1113 13483,'0'0'6345,"66"1"-5713,-16-18-632,-6 0-1568,1-2-5185</inkml:trace>
  <inkml:trace contextRef="#ctx0" brushRef="#br0" timeOffset="4003.55">3899 1089 9762,'0'0'10534,"3"-11"-8760,29-105 443,-13 55-2197,-3 0 1,-3-1 0,6-69-1,-16 69-607,-4-66-1,9 170 1316,2-1 0,2 0 0,22 51 0,28 97 596,-45-82 658,-15-81-1568,2 0 0,0-1 1,9 27-1,-22-81-8163,-4 8-1144</inkml:trace>
  <inkml:trace contextRef="#ctx0" brushRef="#br0" timeOffset="4004.55">3887 883 16051,'0'0'4305,"62"1"-2928,-6-4-537,21-8-840,8-2-136,-18 3-3817,-18 3-4705</inkml:trace>
  <inkml:trace contextRef="#ctx0" brushRef="#br0" timeOffset="4406.34">4433 858 12619,'0'0'12672,"9"7"-10332,32 21-565,-38-27-1681,0 0 0,-1 0 0,1-1 0,0 1 0,0-1 0,0 1 0,0-1-1,0 0 1,0 0 0,0 0 0,-1 0 0,1-1 0,0 1 0,0-1 0,0 0 0,0 0 0,-1 0 0,1 0-1,0 0 1,-1 0 0,1-1 0,-1 1 0,0-1 0,3-2 0,3-2-148,0-1-1,0 0 1,-1 0 0,11-15 0,-16 21-20,-1-1 0,1 1 1,-1-1-1,1 0 1,-1 0-1,0 1 0,0-1 1,0 0-1,0 0 0,0 0 1,0 0-1,0 0 0,-1 0 1,1 0-1,-1-1 1,1 1-1,-1 0 0,0 0 1,0 0-1,0-1 0,0 1 1,0 0-1,-1 0 0,1 0 1,-1 0-1,1 0 0,-1 0 1,0-1-1,-1-1 1,-1 2-12,1-1 0,-1 1 1,0 0-1,0 0 1,-1 0-1,1 1 0,0-1 1,0 1-1,-1 0 1,1 0-1,-1 0 0,1 0 1,-1 0-1,0 1 0,1 0 1,-7 0-1,4-1 132,0 1 0,0 0 0,0 0 1,0 0-1,1 1 0,-1 0 0,0 0 0,0 1 0,1-1 0,-1 1 0,1 1 0,-1-1 0,-9 6 0,12-5 59,1 0-1,-1 0 1,0 0 0,1 0-1,0 0 1,-1 0-1,1 1 1,1-1 0,-1 1-1,0 0 1,1-1-1,0 1 1,0 0 0,0 0-1,0 0 1,1 0-1,-1 0 1,1 0-1,0-1 1,0 1 0,1 7-1,0-2-22,1 1 0,0-1 0,0 1 0,1-1 0,0 0 0,0 0 0,1 0 0,0-1 0,1 1 1,0-1-1,0 0 0,1-1 0,0 1 0,0-1 0,1 0 0,0 0 0,0-1 0,0 0 0,1 0 0,0-1 0,0 0 0,1 0 0,-1-1 0,1 0 0,10 2 0,-10-3-410,1 0 1,-1-1-1,1 0 1,0-1-1,-1 0 1,17-1 0,-17-1-435,-1 0 1,1 0 0,0-1 0,-1 0 0,1-1 0,-1 0-1,14-7 1,17-13-8358</inkml:trace>
  <inkml:trace contextRef="#ctx0" brushRef="#br0" timeOffset="4774.05">4677 445 17700,'0'0'5313,"95"14"-4945,-32-15-368,-9-8-2393,-8 0-4888</inkml:trace>
  <inkml:trace contextRef="#ctx0" brushRef="#br0" timeOffset="5190.42">5144 1 5905,'0'0'18075,"-1"9"-16652,-9 39-263,-8 59 915,17-95-1799,0-1-1,1 1 0,0-1 1,1 0-1,0 1 0,1-1 1,4 16-1,-5-25-267,0 1-1,0 0 0,0 0 1,0-1-1,0 1 0,1-1 1,-1 1-1,1-1 0,-1 1 1,1-1-1,0 0 0,0 0 1,0 0-1,1 0 0,-1 0 1,0 0-1,1-1 0,-1 1 1,1-1-1,-1 0 0,1 0 1,0 0-1,-1 0 1,1 0-1,0 0 0,0-1 1,0 1-1,0-1 0,0 0 1,0 0-1,-1 0 0,5 0 1,-2-1-512,1 0 1,0-1 0,0 1-1,-1-1 1,1 0-1,7-4 1,27-23-9030,-19 6-5989</inkml:trace>
  <inkml:trace contextRef="#ctx0" brushRef="#br0" timeOffset="5191.42">5026 149 13867,'0'0'6497,"65"6"-5993,-29-6-504,20 0-680,-9 0-3425,-8-2-5409</inkml:trace>
  <inkml:trace contextRef="#ctx0" brushRef="#br0" timeOffset="5604.09">5459 54 11682,'0'0'4657,"-9"60"-2664,4-25 615,0 4-607,-2 4-633,-1 3-112,-2 1-23,0-3-73,1-4-280,1-5-248,2-7-128,0-6-336,3-7-168,2-6-80</inkml:trace>
  <inkml:trace contextRef="#ctx0" brushRef="#br0" timeOffset="6049">5536 316 15667,'0'0'10491,"62"0"-10059,-29 0-288,0 0-88,2 0-56,-5-1-624,-5-3-1593,-7 0-1544,-10 1-2360</inkml:trace>
  <inkml:trace contextRef="#ctx0" brushRef="#br0" timeOffset="6050">5626 323 8106,'0'0'18548,"-4"62"-16372,1-36-784,3 2-639,0 1-449,0-2-208,14-3-96,8-6-112,30-12-1185,-4-6-2727,3 0-3458</inkml:trace>
  <inkml:trace contextRef="#ctx0" brushRef="#br0" timeOffset="6803.78">5767 1170 7586,'0'0'11757,"13"2"-9989,-4 0-1520,-4-1-150,1 0 0,-1 0 1,1-1-1,-1 0 1,1 1-1,-1-2 0,1 1 1,0-1-1,-1 0 1,1 0-1,-1 0 0,0-1 1,1 0-1,-1 0 1,6-3-1,2-3 71,-1-1-1,0 1 1,-1-2-1,1 0 1,-2 0-1,1-1 1,16-23 0,-23 28-155,0 0 0,-1 0 0,0 0 0,0 0 0,0-1 0,-1 1 0,0-1 1,0 0-1,-1 0 0,0 1 0,0-1 0,0 0 0,-1 0 0,0 0 0,0 0 0,-1 0 1,0 0-1,0 0 0,-3-8 0,3 13-8,1 0 0,0 0 0,-1 1 0,1-1 0,-1 0 0,0 1 0,0-1 0,0 0 0,1 1 0,-1-1 0,-1 1 0,1 0-1,0-1 1,0 1 0,0 0 0,-1-1 0,1 1 0,-1 0 0,1 0 0,-1 0 0,1 0 0,-1 1 0,0-1 0,1 0 0,-1 1 0,0-1 0,0 1 0,1-1 0,-1 1 0,0 0 0,0 0 0,0 0 0,1 0 0,-1 0 0,0 0 0,0 1 0,0-1 0,1 0 0,-1 1 0,0-1 0,1 1 0,-1 0-1,0 0 1,1 0 0,-1-1 0,1 2 0,-1-1 0,1 0 0,-1 0 0,1 0 0,0 0 0,0 1 0,0-1 0,0 1 0,0-1 0,0 1 0,0-1 0,-1 4 0,-5 8 139,2 1-1,-1 0 1,2 0-1,0 1 1,0-1-1,2 1 1,0 0-1,0 0 1,2 29-1,-1-37-15,2 0-1,-1 1 0,1-1 1,0 0-1,0 0 0,1 0 0,0 0 1,0 0-1,0 0 0,1 0 0,0-1 1,1 1-1,0-1 0,0 0 0,0 0 1,0 0-1,1-1 0,0 0 1,0 0-1,0 0 0,1 0 0,8 4 1,-10-6-77,0-1 1,1 0 0,-1 0 0,1-1-1,0 0 1,-1 1 0,1-1-1,0-1 1,0 1 0,0-1 0,0 0-1,0 0 1,-1 0 0,1-1 0,0 0-1,0 0 1,0 0 0,-1 0-1,1-1 1,0 0 0,-1 1 0,0-2-1,1 1 1,-1-1 0,0 1 0,0-1-1,0 0 1,-1-1 0,1 1 0,-1-1-1,1 1 1,-1-1 0,4-7-1,0 0-97,0 0 0,-1-1 0,0 0 0,-1 0 0,-1-1-1,1 1 1,-2-1 0,0 0 0,-1 0 0,0 0 0,0-18 0,-3 5-218,0 18 196,0 1 0,1-1 0,0 1-1,0-1 1,0 1 0,1-1 0,2-7-1,-2 15 52,-1-1 0,1 1 0,-1-1-1,1 1 1,-1-1 0,1 1 0,-1 0 0,1-1-1,-1 1 1,1 0 0,-1-1 0,1 1-1,0 0 1,-1 0 0,1 0 0,0-1 0,-1 1-1,1 0 1,0 0 0,-1 0 0,1 0-1,-1 0 1,1 0 0,0 0 0,-1 1 0,1-1-1,0 0 1,-1 0 0,1 0 0,0 1-1,-1-1 1,1 0 0,0 1 0,20 10-222,-7 1 198,-1 0 1,0 1 0,-1 0-1,0 1 1,-1 0-1,12 21 1,-15-23 85,-1 1-1,-1-1 1,0 1 0,0 0-1,-2 1 1,1-1-1,-2 1 1,4 23 0,-7-36-37,0 0 0,0 0 0,0 1 0,0-1 0,0 0 0,0 0 0,0 0 0,0 1 0,0-1 0,-1 0 0,1 0 0,-1 0 0,1 0 0,-1 0 0,1 0 0,-2 2 0,2-3-31,-1 1 1,1-1-1,0 0 0,-1 0 0,1 1 1,-1-1-1,1 0 0,-1 0 0,1 0 1,-1 1-1,1-1 0,-1 0 0,0 0 0,1 0 1,-1 0-1,1 0 0,-1 0 0,1 0 1,-1 0-1,1-1 0,-1 1 0,1 0 1,-1 0-1,1 0 0,-1-1 0,-2 0-491,0-1 0,0 0 0,0 0 0,1 0-1,-1 0 1,1 0 0,-1 0 0,1-1 0,0 1-1,-2-4 1,-9-17-6542</inkml:trace>
  <inkml:trace contextRef="#ctx0" brushRef="#br0" timeOffset="7181.41">6399 661 14419,'0'0'5093,"9"12"-3074,12 21-965,-2 2 0,29 68 0,-26-42 409,-2 1-1,-2 1 0,12 90 1,-55-204 761,24 43-2284,0 0 1,0 0-1,1 0 1,0 0-1,0 0 1,1 0-1,0 0 1,0 0-1,1 0 1,0 1-1,0-1 0,1 0 1,0 1-1,0 0 1,1 0-1,4-7 1,-5 9-57,1 1 1,-1 0 0,1 0-1,-1 0 1,1 0-1,0 1 1,1-1 0,-1 1-1,1 0 1,-1 0 0,1 1-1,0-1 1,0 1-1,0 0 1,0 1 0,0-1-1,1 1 1,-1 0-1,0 0 1,1 1 0,-1-1-1,1 1 1,-1 1 0,8 0-1,12 7-5085,-8 4-2633</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6:08.315"/>
    </inkml:context>
    <inkml:brush xml:id="br0">
      <inkml:brushProperty name="width" value="0.05" units="cm"/>
      <inkml:brushProperty name="height" value="0.05" units="cm"/>
      <inkml:brushProperty name="color" value="#E71224"/>
    </inkml:brush>
  </inkml:definitions>
  <inkml:trace contextRef="#ctx0" brushRef="#br0">0 1594 7706,'14'-8'907,"668"-416"2898,-380 223-2255,7 0-1005,265-168-404,16 43-1622,-508 288-148,-21 11-2353</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6:07.485"/>
    </inkml:context>
    <inkml:brush xml:id="br0">
      <inkml:brushProperty name="width" value="0.05" units="cm"/>
      <inkml:brushProperty name="height" value="0.05" units="cm"/>
      <inkml:brushProperty name="color" value="#E71224"/>
    </inkml:brush>
  </inkml:definitions>
  <inkml:trace contextRef="#ctx0" brushRef="#br0">1 1643 7698,'0'0'4963,"0"-1"-4940,0 0 0,0 0-1,0 0 1,0 0-1,0 0 1,0 1 0,0-1-1,0 0 1,1 0-1,-1 0 1,0 0 0,1 0-1,-1 0 1,1 1-1,-1-1 1,1 0 0,-1 0-1,1 1 1,1-2-1,689-496 2,-428 318 6,-143 96-129,1130-747-1484,-1196 799-900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5:08.724"/>
    </inkml:context>
    <inkml:brush xml:id="br0">
      <inkml:brushProperty name="width" value="0.05" units="cm"/>
      <inkml:brushProperty name="height" value="0.05" units="cm"/>
      <inkml:brushProperty name="color" value="#E71224"/>
    </inkml:brush>
  </inkml:definitions>
  <inkml:trace contextRef="#ctx0" brushRef="#br0">0 136 8482,'0'0'14355,"70"5"-12339,-39-5-767,0-2-673,-1-2-456,-6-1-120,-6 1-1016,-8 1-1665</inkml:trace>
  <inkml:trace contextRef="#ctx0" brushRef="#br0" timeOffset="392.53">2 298 13083,'0'0'14515,"74"29"-13323,-41-29-728,14 0-464,17-9-624,12-11-1496,-12 2-3562,-13 1-11457</inkml:trace>
  <inkml:trace contextRef="#ctx0" brushRef="#br0" timeOffset="797.02">777 1 11618,'0'0'6226,"-5"11"-4577,-1 5-923,0 1-1,1-1 1,1 1-1,1 0 1,-3 29-1,6-32-267,0 0 0,0 1 0,2-1 0,0 0 0,0 0-1,2 0 1,-1-1 0,9 19 0,-10-27-312,1 0 1,0 0-1,0-1 1,0 1-1,0-1 1,1 1-1,0-1 0,0 0 1,0-1-1,1 1 1,-1-1-1,1 0 1,0 0-1,0 0 0,0 0 1,0-1-1,0 0 1,0 0-1,1-1 1,-1 1-1,1-1 1,-1 0-1,12 0 0,-8 0-84,1-1 0,-1-1 0,0 1 0,1-2 0,-1 1 0,0-1 0,0 0 0,0-1 0,0 0 0,0-1 0,-1 0 0,1 0 0,-1-1 0,13-9 0,-17 11-55,-1 0 0,1-1 0,-1 0 0,1 0 0,-1 0 0,0 0 0,0 0 0,-1 0 0,0-1 0,1 0-1,-1 1 1,-1-1 0,1 0 0,-1 0 0,0 0 0,0 0 0,0 0 0,-1 0 0,1 0 0,-1 0 0,-1 0 0,1 0 0,-1 0 0,0 0 0,0 0 0,0 0-1,-1 0 1,-3-9 0,0 4-31,0 0 0,-1 1 0,0 0 0,0 0-1,-1 0 1,0 1 0,0 0 0,-1 0 0,0 1-1,-1 0 1,1 0 0,-1 1 0,-1 0 0,1 1-1,-1 0 1,0 0 0,0 1 0,0 1 0,-1-1-1,1 2 1,-1-1 0,0 2 0,0-1 0,0 1-1,0 1 1,0 0 0,-11 2 0,20-2-34,-1 0 1,0 1-1,1 0 1,-1-1 0,1 1-1,-1 0 1,1 0-1,-1 0 1,1 1-1,-1-1 1,1 1-1,0-1 1,0 1-1,0 0 1,0-1 0,0 1-1,0 0 1,0 1-1,1-1 1,-1 0-1,-1 4 1,2-3-552,0 0 0,0 0-1,0 1 1,0-1 0,1 1 0,-1-1 0,1 0 0,0 1 0,0-1 0,1 7-1,4 9-6892</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5:03.818"/>
    </inkml:context>
    <inkml:brush xml:id="br0">
      <inkml:brushProperty name="width" value="0.05" units="cm"/>
      <inkml:brushProperty name="height" value="0.05" units="cm"/>
      <inkml:brushProperty name="color" value="#E71224"/>
    </inkml:brush>
  </inkml:definitions>
  <inkml:trace contextRef="#ctx0" brushRef="#br0">57 499 13667,'0'0'4143,"11"-5"-1790,6-4-2005,-1-2-1,0 1 1,0-2 0,-1 0-1,0-1 1,-1 0 0,-1-2-1,0 1 1,18-28 0,-23 29-332,-1 0 0,0-1-1,-1 0 1,7-23 0,-8 5 3484,-5 72-2848,2 1 0,2 0 0,1-1 0,3 0 0,15 52 0,-10-70-602,-26-35-7166,0 3-1674</inkml:trace>
  <inkml:trace contextRef="#ctx0" brushRef="#br0" timeOffset="390.8">1 714 13691,'0'0'4530,"12"1"-2015,58 5 1207,132-6 0,18-2-737,-126 5-3201,-55-2-9560</inkml:trace>
  <inkml:trace contextRef="#ctx0" brushRef="#br0" timeOffset="797.45">81 945 12883,'0'0'9450,"82"0"-7930,-41 0-248,3-3-207,3 1-73,-1 0-8,-1 2-56,-3 0-128,-2 0-320,-3 0-239,-6-1-241,-6-3-8,-14 1-1361</inkml:trace>
  <inkml:trace contextRef="#ctx0" brushRef="#br0" timeOffset="1198.19">312 902 12219,'0'0'4087,"0"9"-1729,11 169 6815,-3-74-6109,-8-101-3038,0 0-1,1 0 0,-1 0 0,1 0 1,-1-1-1,1 1 0,0 0 1,0 0-1,0-1 0,0 1 0,0 0 1,1-1-1,-1 1 0,1-1 0,0 0 1,-1 1-1,1-1 0,0 0 1,1 0-1,2 2 0,-1-2-77,-1 0-1,1-1 0,0 1 1,0-1-1,0 0 0,0 0 1,0 0-1,0-1 1,0 0-1,0 1 0,0-1 1,0-1-1,4 0 1,15-3-1142,-1-1-1,0-1 1,0-2 0,26-11 0,-25 9-1224,22-8-4606,-8 2-6755</inkml:trace>
  <inkml:trace contextRef="#ctx0" brushRef="#br0" timeOffset="1853.62">967 878 7458,'0'0'14073,"-4"-7"-10625,5-9-2793,0 0 0,0 0 0,2 0 0,0 0 1,9-27-1,2-12-517,4-42-153,-8 37-1213,33-111-1,-43 171 1220,0-1-1,1 0 1,-1 1-1,0-1 0,0 1 1,0-1-1,0 0 1,1 1-1,-1-1 1,0 1-1,0-1 0,1 1 1,-1-1-1,1 1 1,-1-1-1,0 1 1,1-1-1,-1 1 0,1 0 1,-1-1-1,1 1 1,-1-1-1,1 1 1,-1 0-1,1 0 0,0-1 1,-1 1-1,1 0 1,-1 0-1,1 0 1,0 0-1,-1 0 0,1-1 1,-1 1-1,1 0 1,0 0-1,0 1 1,1 0 12,0 0 1,0 0 0,0 0-1,-1 1 1,1-1 0,0 1 0,-1-1-1,1 1 1,-1 0 0,0-1 0,2 4-1,32 60 474,-32-59-440,9 26 387,-1-1 1,-2 2-1,-1-1 0,6 47 1,-7-33 566,19 63 1,-22-97-731,2 14 95,-7-26-664,0 0 0,0 0-1,0 0 1,0 0 0,0-1-1,0 1 1,0 0 0,0-1 0,0 1-1,0-1 1,0 1 0,0-1-1,0 1 1,0-1 0,1 0 0,-1 1-1,0-1 1,0 0 0,1 0 0,-1 1-1,0-1 1,1 0 0,-2-1-1,-13-11-7077</inkml:trace>
  <inkml:trace contextRef="#ctx0" brushRef="#br0" timeOffset="2241.65">1006 659 12163,'0'0'13875,"81"18"-13299,-43-18-576,5-5-384,16-7-1977,-9 0-4416,-8 3-8275</inkml:trace>
  <inkml:trace contextRef="#ctx0" brushRef="#br0" timeOffset="2614.64">1531 699 13379,'0'0'11588,"11"3"-10171,-5 0-1287,-1-1 1,1 0-1,0 0 0,1 0 0,-1-1 0,0 0 1,0 0-1,0-1 0,1 0 0,-1 0 0,0 0 1,0-1-1,1 0 0,-1 0 0,0-1 0,0 1 0,0-1 1,0 0-1,-1-1 0,9-4 0,-8 3-77,1-1 0,-1 0 0,0 0-1,0 0 1,0-1 0,-1 1 0,0-2 0,0 1 0,-1 0-1,6-12 1,-8 16-53,-1-1 0,0 0 0,0 1-1,0-1 1,0 0 0,-1 0 0,1 0 0,-1 0-1,0 1 1,0-1 0,0 0 0,0 0 0,0 0-1,-1 0 1,1 0 0,-1 1 0,0-1 0,0 0 0,0 0-1,0 1 1,0-1 0,0 1 0,-1-1 0,1 1-1,-1-1 1,0 1 0,0 0 0,0 0 0,0 0-1,0 0 1,-4-2 0,3 0-17,0 1 0,-1 1-1,0-1 1,0 0 0,0 1 0,0 0 0,0 0 0,0 0-1,-1 1 1,1-1 0,0 1 0,-1 0 0,1 0 0,-1 1-1,0-1 1,1 1 0,-1 0 0,1 0 0,-1 0-1,0 1 1,1 0 0,-1 0 0,-4 2 0,4-1 42,1 1 1,-1 0-1,0 0 1,1 0-1,0 1 1,0-1 0,0 1-1,0 0 1,1 0-1,0 1 1,-1-1-1,2 1 1,-1 0-1,0-1 1,1 1-1,0 0 1,0 1 0,0-1-1,0 6 1,-2 2 104,2-1 0,0 1 0,0 0 1,1 0-1,1 0 0,0 0 0,0 0 0,2 0 1,0 0-1,0-1 0,7 23 0,-7-30-77,1 1-1,-1 0 0,1 0 1,0-1-1,1 0 0,-1 0 1,1 0-1,0 0 0,0 0 1,1-1-1,-1 1 0,1-1 1,0-1-1,0 1 0,0-1 1,1 1-1,-1-2 0,1 1 0,0 0 1,0-1-1,0 0 0,0-1 1,0 1-1,0-1 0,0 0 1,7 0-1,-4-1-357,0 0 1,-1 0-1,1-1 1,0 0-1,-1-1 1,1 0-1,15-5 0,-11 1-892,-1 0-1,1-1 0,-2 0 0,14-10 0,6-8-7140</inkml:trace>
  <inkml:trace contextRef="#ctx0" brushRef="#br0" timeOffset="2984.72">1777 293 13755,'0'0'12483,"65"34"-12027,-32-34-456,11-6-1041,-7-6-3127,-9-1-3882</inkml:trace>
  <inkml:trace contextRef="#ctx0" brushRef="#br0" timeOffset="3353.54">2157 0 14283,'0'0'7478,"0"12"-5233,-2 29-1086,0 66 1813,2-95-2646,1 1-1,0-1 0,1 1 0,0-1 0,1 0 0,4 13 0,-6-23-311,-1 0-1,1 0 1,0 0-1,0 0 1,0 0 0,0 0-1,0 0 1,0-1-1,0 1 1,0 0-1,1-1 1,-1 1-1,1-1 1,-1 0 0,1 1-1,0-1 1,-1 0-1,1 0 1,0 0-1,0 0 1,0 0-1,0-1 1,-1 1 0,1 0-1,0-1 1,0 1-1,1-1 1,-1 0-1,0 0 1,0 0 0,0 0-1,0 0 1,0 0-1,3-1 1,-3 0-247,1 0 1,0 0-1,0-1 1,-1 1 0,1-1-1,-1 1 1,1-1-1,-1 0 1,4-4-1,15-27-6473,-14 10-1444</inkml:trace>
  <inkml:trace contextRef="#ctx0" brushRef="#br0" timeOffset="3354.54">2111 168 15619,'0'0'5129,"68"1"-3848,-23-1-1281,-6-1-312,-7-1-4657</inkml:trace>
  <inkml:trace contextRef="#ctx0" brushRef="#br0" timeOffset="3755.87">2032 456 11282,'0'0'10755,"60"8"-8771,-27-8-664,2 0-903,9-6-417,-3-1-481,-1 3-287,-6 4-1320,-11 0-3313,-12 5-1457</inkml:trace>
  <inkml:trace contextRef="#ctx0" brushRef="#br0" timeOffset="4140.25">2068 608 11747,'0'0'13314,"70"3"-11609,-43-3-785,2-2-584,0-2-240,-4 0-96,-5 2-800,-11 2-1553</inkml:trace>
  <inkml:trace contextRef="#ctx0" brushRef="#br0" timeOffset="4141.25">2168 575 5537,'0'0'1160</inkml:trace>
  <inkml:trace contextRef="#ctx0" brushRef="#br0" timeOffset="4481.78">2168 575 5825,'2'50'12582,"-6"0"-8057,2-34-3825,0-1 0,1 1 0,1 0 0,4 27 0,-4-40-610,0-1-1,1 0 1,0 0 0,-1 1-1,1-1 1,0 0-1,0 0 1,0 0-1,0 0 1,0 0 0,1 0-1,-1 0 1,1 0-1,-1-1 1,1 1-1,-1-1 1,1 1-1,0-1 1,0 1 0,0-1-1,0 0 1,0 0-1,0 0 1,0 0-1,0 0 1,1-1 0,-1 1-1,0 0 1,0-1-1,1 0 1,-1 0-1,4 1 1,-1-2-391,0 1-1,0-1 1,0 0-1,0 0 1,-1 0-1,1 0 1,0-1 0,0 0-1,-1 0 1,1-1-1,-1 1 1,0-1-1,7-5 1,7-8-6103</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5:02.989"/>
    </inkml:context>
    <inkml:brush xml:id="br0">
      <inkml:brushProperty name="width" value="0.05" units="cm"/>
      <inkml:brushProperty name="height" value="0.05" units="cm"/>
      <inkml:brushProperty name="color" value="#E71224"/>
    </inkml:brush>
  </inkml:definitions>
  <inkml:trace contextRef="#ctx0" brushRef="#br0">0 172 12883,'0'0'12370,"82"-6"-10953,-46 1-385,3 0-40,1 2-200,-4 2-384,-3 0-264,-5 1-144,-7-2 0,-5-1-1104,-9-4-2529,-6 0-2384</inkml:trace>
  <inkml:trace contextRef="#ctx0" brushRef="#br0" timeOffset="406.04">188 1 16163,'0'0'7250,"20"60"-5074,-17-35-831,-1 4-281,-2 2-376,0 0-320,-4-2-128,-3-4-240,3-7-80,4-7-1400,0-6-2793</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4:57.527"/>
    </inkml:context>
    <inkml:brush xml:id="br0">
      <inkml:brushProperty name="width" value="0.05" units="cm"/>
      <inkml:brushProperty name="height" value="0.05" units="cm"/>
      <inkml:brushProperty name="color" value="#E71224"/>
    </inkml:brush>
  </inkml:definitions>
  <inkml:trace contextRef="#ctx0" brushRef="#br0">0 685 13035,'0'0'11257,"4"0"-10568,311-17 6869</inkml:trace>
  <inkml:trace contextRef="#ctx0" brushRef="#br0" timeOffset="1006.23">763 317 7154,'0'0'8476,"-4"10"-6316,-12 38 738,-15 73 0,-5 20 3304,41-203-4258,64-244-6167,-67 290 4013,-1 7 168,1 1 0,-1-1 0,1 0 0,1 1 0,-1 0 0,2-1 0,3-7 0,-6 15 45,-1 1-1,1-1 1,0 0 0,-1 1-1,1-1 1,0 1 0,-1-1-1,1 1 1,0 0 0,0-1-1,-1 1 1,1 0 0,0-1-1,0 1 1,0 0 0,0 0-1,0 0 1,-1 0 0,1 0-1,0 0 1,0 0 0,0 0-1,0 0 1,0 0 0,-1 0-1,1 1 1,0-1 0,0 0-1,0 0 1,-1 1 0,1-1-1,0 1 1,0-1 0,-1 1-1,1-1 1,0 1 0,-1-1-1,1 1 1,0 0 0,-1-1-1,1 1 1,-1 0 0,1 1-1,29 36 298,-27-32-274,22 34 555,-3 1 1,34 84 0,15 31 2022,-77-167-3220,-3-9-2801,-2 0-3827,-2 2-3224</inkml:trace>
  <inkml:trace contextRef="#ctx0" brushRef="#br0" timeOffset="1366.38">719 420 10162,'0'0'9522,"73"8"-7753,-36-6-713,4-1-264,1 0-448,-2-1-344,6 2 0,-12 0-1816,-10 1-4290</inkml:trace>
  <inkml:trace contextRef="#ctx0" brushRef="#br0" timeOffset="1792.85">574 836 12139,'0'0'8955,"9"0"-7281,182-14 2708,33-1-1970,59 11 440,-329 17-10497,17-3-1009</inkml:trace>
  <inkml:trace contextRef="#ctx0" brushRef="#br0" timeOffset="2242.02">719 1054 11779,'0'0'12177,"5"0"-11554,118 5 2769,151 16-1482,-287-20-6984,-5-1-1777</inkml:trace>
  <inkml:trace contextRef="#ctx0" brushRef="#br0" timeOffset="2618.42">874 1091 9434,'0'0'5893,"0"10"-3607,0 96 3233,1 55 1131,0-159-6593,0 0-1,0 1 1,0-1-1,0 0 0,0 0 1,0-1-1,0 1 1,1 0-1,-1 0 1,1-1-1,-1 1 0,1 0 1,0-1-1,-1 0 1,1 1-1,0-1 0,0 0 1,0 0-1,0 0 1,0 0-1,0 0 0,0-1 1,1 1-1,-1-1 1,0 1-1,0-1 1,1 0-1,-1 0 0,0 0 1,3 0-1,8 1 84,1-1 0,-1-1 0,23-3 0,27-15-857,-24 1-3762,-23 11-1940</inkml:trace>
  <inkml:trace contextRef="#ctx0" brushRef="#br0" timeOffset="3033.41">1489 793 13179,'0'0'6893,"10"8"-4931,-9-7-1931,4 4 198,1-1-1,-1 1 1,0-1 0,1 0-1,0-1 1,0 0-1,0 0 1,0 0 0,1 0-1,-1-1 1,1 0-1,0-1 1,-1 0 0,1 1-1,12-1 1,-7-2-21,0-1 0,0 0 0,-1-1 0,1 0 1,0-1-1,-1 0 0,0-1 0,13-7 0,-16 8-167,0-1 0,0 0 0,-1 0 0,0 0 0,0-1 0,0 0 0,-1-1 0,0 1 0,0-1-1,-1 0 1,9-15 0,-12 20-23,-1-1 0,-1 1-1,1-1 1,0 1 0,-1-1-1,1 1 1,-1-1 0,0 0-1,1 1 1,-2-1 0,1 0-1,0 1 1,0-1 0,-1 1-1,1-1 1,-1 1 0,0-1-1,0 1 1,-1-4-1,-1 1-85,0 1-1,1 0 0,-2 0 1,1 0-1,0 0 0,-1 1 0,0-1 1,0 1-1,-7-5 0,5 4-83,-1 0-1,1 0 1,-1 1-1,0 0 0,0 0 1,0 1-1,0 0 1,-1 0-1,1 1 1,0 0-1,-1 0 1,1 0-1,-15 2 0,19 0 156,0 0 0,0 0-1,0 0 1,0 1-1,1-1 1,-1 1-1,1 0 1,-1 0-1,1 0 1,-1 0-1,1 0 1,0 1-1,0-1 1,0 1-1,0-1 1,1 1-1,-1 0 1,1-1-1,-1 1 1,1 0 0,0 0-1,0 0 1,1 0-1,-1 0 1,0 4-1,-2 11 128,1 0-1,0 0 1,2 21-1,0-28-18,0 4 151,1 0-1,1-1 1,0 1-1,0-1 0,1 0 1,1 1-1,1-1 1,0-1-1,1 1 1,14 24-1,-15-31-121,-1 0-1,1 0 0,1-1 1,-1 0-1,1 0 0,0-1 1,1 1-1,-1-1 0,1-1 1,0 1-1,0-1 1,1-1-1,-1 1 0,1-1 1,0 0-1,0-1 0,0 0 1,0 0-1,0-1 0,16 1 1,-17-1-188,0-1-1,0-1 1,0 0 0,-1 0-1,1 0 1,0-1 0,0 1-1,-1-2 1,1 1 0,-1-1-1,12-6 1,32-33-4739,-23 12-2637</inkml:trace>
  <inkml:trace contextRef="#ctx0" brushRef="#br0" timeOffset="3438.99">1850 431 2937,'0'0'24789,"72"3"-24717,-42-3-72,10-2-1368,-6-5-3433,-7-1-5097</inkml:trace>
  <inkml:trace contextRef="#ctx0" brushRef="#br0" timeOffset="3841.16">2339 0 12899,'0'0'9758,"0"12"-9263,-2 14-206,-1 14 1386,2 0 1,1 0-1,9 65 0,-9-102-1635,1 0 0,0-1 0,0 1-1,-1-1 1,1 1 0,1-1 0,-1 1 0,0-1-1,1 0 1,-1 0 0,1 1 0,-1-1-1,1 0 1,0 0 0,0-1 0,0 1-1,0 0 1,1-1 0,-1 1 0,0-1-1,1 0 1,-1 1 0,0-1 0,1 0-1,0-1 1,-1 1 0,4 0 0,-2 0-239,-1-1 1,0 0-1,1 0 1,-1-1-1,1 1 0,-1-1 1,0 0-1,7-1 1,25-20-6054,-26 12-289</inkml:trace>
  <inkml:trace contextRef="#ctx0" brushRef="#br0" timeOffset="4210.78">2300 142 11138,'0'0'9538,"58"2"-8289,-32-2-665,4 0-584,7-1-168,-6 0-2665,-10 1-4072</inkml:trace>
  <inkml:trace contextRef="#ctx0" brushRef="#br0" timeOffset="4639.25">2272 422 11362,'0'0'11675,"57"6"-10203,-23-6-464,7-7-639,8-1-249,-1 1-104,0 3-8,-8 3 32,-9 1-40,-7 0-505,-8 0-1695</inkml:trace>
  <inkml:trace contextRef="#ctx0" brushRef="#br0" timeOffset="5055.66">2382 544 11346,'0'0'13715,"78"0"-12978,-50-1-257,1-1-232,-1 2-104,-6-1-88,-2 1-56,-5 0-440,-9-2-1273</inkml:trace>
  <inkml:trace contextRef="#ctx0" brushRef="#br0" timeOffset="5056.66">2443 549 10786,'0'0'8928,"1"10"-7435,0 5-1312,-1 1 837,1 1 0,1-1 1,0 1-1,7 20 0,-8-34-983,-1 0 0,1 0 1,0 0-1,0 0 0,0 0 0,1 0 1,-1-1-1,1 1 0,0 0 0,-1-1 1,1 0-1,0 1 0,1-1 0,-1 0 0,0 0 1,1 0-1,-1 0 0,1 0 0,-1-1 1,1 1-1,0-1 0,0 1 0,-1-1 1,1 0-1,0 0 0,0-1 0,0 1 1,1-1-1,-1 1 0,0-1 0,0 0 1,4 0-1,29-9-3337,-12-2-2943,3-4-6537</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5:19.289"/>
    </inkml:context>
    <inkml:brush xml:id="br0">
      <inkml:brushProperty name="width" value="0.05" units="cm"/>
      <inkml:brushProperty name="height" value="0.05" units="cm"/>
      <inkml:brushProperty name="color" value="#E71224"/>
    </inkml:brush>
  </inkml:definitions>
  <inkml:trace contextRef="#ctx0" brushRef="#br0">0 642 9914,'0'0'11720,"13"-2"-10460,-5 0-1078,0 1 0,0-1 0,0-1-1,-1 1 1,1-1 0,-1 0 0,0-1 0,0 0-1,0 0 1,0-1 0,-1 1 0,0-1-1,0-1 1,0 1 0,6-9 0,-1-3-101,-1 0 0,-1 0 1,0-1-1,-2 0 0,0 0 0,-1-1 1,0 0-1,-2 0 0,0 0 1,-1 0-1,-2-1 0,0 1 0,0-1 1,-2 0-1,-5-30 0,6 48-39,0 0 1,0 0-1,0 0 0,-1 0 1,1-1-1,-1 1 0,0 0 0,1 0 1,-1 0-1,0 0 0,0 0 1,0 0-1,-1 1 0,1-1 0,0 0 1,-3-2-1,3 9-13,-1 0 1,1 0 0,1 0-1,-1 0 1,1 0-1,0 9 1,0-1-29,1-1 1,1 1-1,0-1 1,0 0-1,1 0 1,1 0-1,0 0 1,1 0-1,0-1 1,0 0-1,1 0 1,1 0-1,12 15 1,7 4 45,1-2 0,60 49 0,-28-26 187,-58-50-167,0-1 1,0 1-1,0 0 1,-1-1-1,1 1 0,0 0 1,-1 0-1,1 0 1,-1-1-1,1 1 1,-1 0-1,1 0 1,-1 0-1,1 0 1,-1 0-1,0 0 0,1 0 1,-1 0-1,0 0 1,0 0-1,0 0 1,0 0-1,0 0 1,0 0-1,0 0 1,-1 1-1,0 0 5,1 0 0,-2-1 0,1 1 0,0 0 0,0-1 0,0 1 0,-1-1 0,1 0 0,-1 1 0,1-1 0,-1 0 0,1 0 0,-3 1 0,-8 4 81,0 0 0,0-1-1,-17 4 1,21-6-117,-1 0-132,-1 0 0,0 0 0,1-1 0,-1 0 0,0-1 0,-12 0 0,22-1-10,-1 0 0,1 0 0,-1 0 0,1-1-1,-1 1 1,1 0 0,-1 0 0,1-1-1,0 1 1,-1 0 0,1 0 0,-1-1 0,1 1-1,0-1 1,-1 1 0,1 0 0,0-1 0,0 1-1,-1-1 1,1 1 0,0-1 0,0 1 0,-1 0-1,1-1 1,0 1 0,0-1 0,0 1 0,0-1-1,0 1 1,0-1 0,0 1 0,0-1 0,0 1-1,0-2 1,3-19-5259,5 4-995</inkml:trace>
  <inkml:trace contextRef="#ctx0" brushRef="#br0" timeOffset="1041.01">616 410 10362,'0'0'5767,"-10"0"-2831,5-1-2706,0 1-1,0 0 1,0 0-1,0 0 1,1 1-1,-1 0 1,0 0-1,0 0 1,0 0-1,1 1 1,-1 0-1,1 0 1,-1 0-1,1 0 0,0 1 1,-1-1-1,2 1 1,-1 0-1,0 1 1,0-1-1,1 1 1,0-1-1,0 1 1,0 0-1,0 0 1,1 1-1,-1-1 1,1 0-1,-2 6 1,1-4-132,1 0 0,0 0 0,0 0 0,1 0 0,0 1 0,0-1 0,0 0 0,1 1 0,0-1 0,0 0 0,0 1 0,1-1 0,0 1 0,0-1 0,1 0 0,0 0 0,0 0 0,0 0 0,1 0 0,-1 0 0,2-1 0,-1 1 0,0-1 0,1 0 0,0 0 0,1 0 0,-1 0 1,1-1-1,-1 0 0,1 0 0,1 0 0,-1-1 0,0 1 0,1-1 0,0 0 0,0-1 0,0 0 0,0 1 0,0-2 0,0 1 0,0-1 0,1 0 0,-1 0 0,1-1 0,-1 0 0,0 0 0,1 0 0,-1-1 0,0 0 0,8-2 0,-10 2-88,1 0-1,-1-1 0,0 1 1,1-1-1,-1 0 0,0 0 1,0 0-1,0 0 0,0-1 1,-1 0-1,1 0 0,-1 0 1,1 0-1,-1 0 0,0-1 1,0 1-1,-1-1 0,1 0 1,-1 0-1,1 0 0,-1 0 1,-1 0-1,1-1 0,-1 1 1,1 0-1,0-9 0,-1 6-16,0 1-1,-1-1 0,0 0 1,-1 0-1,1 0 0,-1 1 1,-1-1-1,1 0 1,-1 1-1,0-1 0,0 1 1,-1 0-1,0-1 0,0 1 1,-1 1-1,1-1 1,-7-7-1,5 7-60,0 0 0,0 1 1,0-1-1,-1 1 0,1 0 0,-1 0 1,-1 1-1,1 0 0,-1 0 0,1 0 1,-1 1-1,0 0 0,0 0 0,-15-3 1,21 6 62,1 0 1,0 0 0,0 0 0,-1 0-1,1 0 1,0 0 0,-1 1 0,1-1-1,0 0 1,0 0 0,-1 0 0,1 0-1,0 0 1,0 0 0,-1 0 0,1 1-1,0-1 1,0 0 0,0 0-1,-1 0 1,1 0 0,0 1 0,0-1-1,0 0 1,0 0 0,-1 1 0,1-1-1,0 0 1,0 0 0,0 1 0,0-1-1,0 0 1,0 0 0,0 1-1,0-1 1,0 0 0,0 0 0,0 1-1,0-1 1,0 0 0,0 0 0,0 1-1,0-1 1,0 0 0,0 1 0,0-1-1,0 0 1,0 0 0,0 1-1,0-1 1,1 0 0,-1 0 0,0 0-1,0 1 1,0-1 0,0 0 0,1 0-1,-1 0 1,0 1 0,0-1 0,1 0-1,11 15-26,-8-12 31,0 0 0,0-1 0,0 1 1,0-1-1,1 0 0,-1-1 0,1 1 0,-1-1 1,1 0-1,0 0 0,-1 0 0,1 0 0,0-1 1,0 0-1,-1 0 0,1 0 0,0-1 0,0 1 1,-1-1-1,1 0 0,0-1 0,-1 1 0,1-1 1,-1 0-1,0 0 0,1 0 0,-1-1 0,0 1 1,-1-1-1,1 0 0,5-5 0,-5 3-34,1 1-1,-1-1 1,0-1-1,0 1 1,0-1-1,-1 1 1,0-1-1,0 0 1,0 0-1,-1-1 1,0 1-1,0 0 1,-1-1-1,1 1 1,-1-1-1,-1 0 1,1 1-1,-1-1 1,-1 0-1,1 1 1,-1-1-1,-2-9 1,-3 2-27,0-1 0,-1 0 0,-1 1 0,0 1 0,-1-1 0,0 1 0,-1 1-1,-19-19 1,29 30 63,0 1 0,0 0-1,0-1 1,-1 1 0,1-1-1,0 1 1,0 0 0,0-1-1,-1 1 1,1 0 0,0-1-1,0 1 1,-1 0 0,1-1-1,0 1 1,-1 0 0,1 0-1,0-1 1,-1 1 0,1 0-1,-1 0 1,1 0 0,0 0-1,-1-1 1,1 1 0,-1 0-1,1 0 1,-1 0-1,1 0 1,0 0 0,-1 0-1,1 0 1,-1 0 0,1 0-1,-1 0 1,1 0 0,0 1-1,-1-1 1,1 0 0,-1 0-1,1 0 1,0 0 0,-1 1-1,1-1 1,0 0 0,-1 0-1,1 1 1,0-1 0,-1 0-1,1 1 1,0-1 0,0 0-1,-1 1 1,1-1 0,0 0-1,0 1 1,0-1 0,-1 1-1,1-1 1,0 0 0,0 1-1,0-1 1,0 1 0,0-1-1,0 1 1,0-1 0,0 1-1,1 38-2,-1-29 7,5 55 271,3 0 1,3-1-1,2-1 0,3 0 1,25 62-1,-35-110-73,1 0-1,1-1 0,0 0 1,17 23-1,-21-33-121,-1 0-1,1-1 0,-1 1 1,1-1-1,0 0 1,1 0-1,-1 0 1,7 3-1,-9-5-46,0 0-1,1 0 1,-1 0 0,0-1-1,0 1 1,1-1 0,-1 0-1,0 0 1,0 0 0,1 0-1,-1 0 1,0 0 0,1-1-1,-1 1 1,0-1 0,0 1-1,0-1 1,1 0 0,2-1-1,-1-1-26,0-1-1,0 1 0,-1 0 1,1-1-1,-1 0 0,0 0 1,0 0-1,0 0 1,0-1-1,-1 1 0,0-1 1,0 1-1,0-1 0,0 0 1,-1 0-1,0 0 0,1-6 1,2-10-115,-2 0 1,1-37 0,-3 40-10,1 12 48,0 0-1,-1 0 0,0 0 0,0 0 0,0 0 0,-1 0 1,0 0-1,0 0 0,0 0 0,-1 0 0,0 0 0,0 1 1,-6-11-1,4 61-34,5-33 139,0 0 0,0-1 0,1 1 0,1-1 0,0 0 1,1 0-1,0 0 0,0 0 0,1 0 0,0-1 0,1 0 0,1 0 0,-1-1 0,12 13 0,-17-21-21,0 0-1,0 0 0,0 0 0,0-1 1,0 1-1,0 0 0,0 0 0,0-1 1,0 1-1,0-1 0,0 1 0,0-1 1,1 1-1,-1-1 0,0 0 0,0 0 1,1 1-1,-1-1 0,0 0 0,0 0 0,1 0 1,-1 0-1,0-1 0,0 1 0,1 0 1,-1-1-1,0 1 0,3-1 0,-2-1-7,-1 0-1,1 0 1,0 0-1,0 0 1,-1 0-1,1 0 1,-1 0-1,0-1 1,0 1 0,0 0-1,0-1 1,0 1-1,1-4 1,1-8-72,0-1 1,-1 1 0,0-27-1,-2 36 41,0 0 1,0 0-1,-1 0 0,0 0 0,0 0 1,0 0-1,-1 0 0,1 1 0,-1-1 1,0 0-1,-1 1 0,1 0 0,-1-1 1,0 1-1,-3-5 0,15 50 7,2-14 69,-1-4 46,0 0 1,19 33-1,-26-52-129,-1 1 0,1-1-1,0 0 1,0 0 0,1 0-1,-1-1 1,1 1 0,0-1 0,0 0-1,0 0 1,0 0 0,0-1 0,1 1-1,-1-1 1,1 0 0,0 0 0,-1-1-1,9 3 1,-11-4-134,-1 0 1,0 0-1,1 0 0,-1 0 0,0 0 1,0-1-1,1 1 0,-1 0 0,0-1 1,0 1-1,1 0 0,-1-1 1,0 0-1,0 1 0,0-1 0,0 0 1,0 1-1,0-1 0,0 0 0,0 0 1,0 0-1,0 0 0,1-2 0,11-29-7973,-9 4-48</inkml:trace>
  <inkml:trace contextRef="#ctx0" brushRef="#br0" timeOffset="2068.44">1178 138 12523,'0'0'6880,"3"13"-4490,56 165 1507,-1-6-2319,-58-172-1577,5 21 263,1-1 0,2 0 0,15 31 0,-22-48-223,1 1 1,0-1-1,0 1 0,0-1 0,0 0 1,1 0-1,-1 0 0,1 0 1,0-1-1,-1 1 0,1-1 0,0 0 1,1 1-1,-1-1 0,0-1 1,1 1-1,-1 0 0,1-1 0,0 0 1,-1 0-1,1 0 0,0 0 1,0 0-1,-1-1 0,1 0 0,0 0 1,5 0-1,-5-1-78,-1-1 1,1 1-1,-1-1 1,1 0-1,-1 0 1,0 0-1,0 0 1,0 0-1,0-1 1,0 0-1,0 1 0,-1-1 1,1 0-1,-1 0 1,0 0-1,0-1 1,0 1-1,0-1 1,-1 1-1,1-1 1,-1 1-1,2-7 0,-1 3-134,0 1-1,-1-1 0,1 0 1,-1 0-1,-1 0 0,1 0 1,-1 0-1,0 0 0,-1 0 1,0 1-1,-3-14 0,-4 7 604,4 22 70,1 22-169,4-20-205,-1 0-1,1-1 1,1 1-1,0 0 1,1-1-1,0 0 1,0 1-1,1-1 1,9 16 0,-11-22-20,1 0 1,0 0-1,0 0 1,0 0-1,1 0 1,-1-1-1,1 0 1,0 0-1,0 0 1,0 0-1,0 0 1,1-1-1,-1 0 1,1 0 0,-1 0-1,1 0 1,0-1-1,0 1 1,-1-1-1,1-1 1,0 1-1,9-1 1,-4 0-81,0-1 0,0-1 0,-1 0 0,1 0 0,0-1 0,-1 0 0,1 0 0,15-9 0,-21 10-72,0 0 1,0 0-1,-1-1 1,1 1-1,0-1 1,-1 0-1,1 0 0,-1 0 1,0 0-1,0-1 1,-1 1-1,1-1 0,-1 0 1,1 0-1,-1 0 1,0 0-1,-1 0 0,1 0 1,-1 0-1,1-1 1,0-7-1,-3 9 37,1-1 1,-1 1-1,0-1 1,-1 1-1,1-1 1,0 1-1,-1 0 1,0-1-1,0 1 1,0 0-1,0 0 1,0 1-1,-1-1 1,1 0-1,-1 1 1,0-1-1,0 1 1,0 0-1,-5-3 1,-5-3 6,0 0 1,-1 1-1,-18-8 1,32 15 0,-1 0 0,1 0 1,0 0-1,0 0 0,-1 0 0,1-1 0,0 1 1,-1 0-1,1 0 0,0 0 0,0 0 0,-1 0 1,1 0-1,0 0 0,-1 0 0,1 0 0,0 0 1,0 0-1,-1 0 0,1 0 0,0 1 0,-1-1 1,1 0-1,0 0 0,0 0 0,-1 0 0,1 0 1,0 1-1,0-1 0,-1 0 0,1 0 0,0 0 1,0 1-1,0-1 0,-1 0 0,1 0 0,0 1 1,0-1-1,0 0 0,0 0 0,0 1 0,0-1 1,-1 0-1,1 0 0,0 1 0,0-1 0,0 1 1,2 21 82,15 30 48,-15-47-127,12 43 49,-12-37-24,1 0-1,0 0 1,1 0-1,0 0 1,1-1 0,6 11-1,-11-20-19,0 0-1,1-1 1,-1 1-1,0-1 1,1 1-1,-1-1 1,0 1-1,1-1 1,-1 1-1,1-1 1,-1 0 0,0 1-1,1-1 1,-1 0-1,1 1 1,0-1-1,-1 0 1,1 0-1,-1 1 1,1-1-1,-1 0 1,1 0-1,0 0 1,-1 0 0,1 0-1,-1 0 1,1 1-1,0-2 1,-1 1-1,1 0 1,-1 0-1,1 0 1,0 0-1,-1 0 1,1 0-1,-1-1 1,1 1 0,-1 0-1,1 0 1,-1-1-1,1 1 1,-1 0-1,1-1 1,-1 1-1,1-1 1,-1 1-1,1-1 1,-1 1 0,0 0-1,1-1 1,-1 0-1,0 1 1,0-1-1,1 1 1,-1-1-1,0 0 1,16-40 207,-13 33-248,5-16 40,-2 2-565,2 1-1,0 0 1,1 0 0,1 0-1,26-37 1,-35 57 516,-1 0 0,1 0 0,0 0 0,0 0 0,0 0 0,0 0 0,0 0 0,0 1 0,0-1 0,0 0 0,0 0 0,0 1 0,0-1 0,0 1 0,0-1 0,1 1 0,-1 0 0,0-1 0,0 1 0,1 0 0,-1 0 0,0 0 0,0 0 0,1 0 0,-1 0 0,3 0 0,-2 2 21,0-1 0,1 0 0,-1 0-1,0 1 1,0 0 0,0-1 0,0 1 0,0 0 0,0 0 0,0 0 0,-1 0-1,3 3 1,5 11 225,0 0 0,-2 0 0,7 20 0,-9-25 4,6 34 1048,-11-21-226,0-23-985,0-1-1,0 0 1,-1 1-1,1-1 1,0 1-1,0-1 1,0 0-1,0 1 1,-1-1-1,1 1 1,0-1-1,0 0 1,-1 1-1,1-1 1,0 0-1,-1 1 1,1-1 0,0 0-1,-1 0 1,1 1-1,0-1 1,-1 0-1,1 0 1,-1 0-1,1 0 1,0 1-1,-1-1 1,1 0-1,-1 0 1,1 0-1,0 0 1,-1 0-1,1 0 1,-1 0-1,0 0 1,0-1-32,0 0-1,-1 0 1,1 0 0,0 0 0,0-1-1,0 1 1,0 0 0,0 0 0,1-1-1,-1 1 1,0 0 0,1-1-1,-1 1 1,1-1 0,-1 1 0,1-1-1,-1 1 1,1-1 0,0 0 0,0 1-1,0-1 1,0 1 0,0-1 0,1-1-1,1-42-401,0 37 197,0 0 0,1 1 1,0 0-1,0-1 0,0 1 0,1 0 0,0 0 0,0 1 0,1 0 0,0-1 0,0 1 1,1 1-1,10-10 0,-14 13 164,1 0 1,0 0-1,-1-1 0,1 2 1,0-1-1,0 0 0,0 1 1,1-1-1,-1 1 0,0 0 1,1 0-1,-1 0 0,0 1 1,1-1-1,-1 1 1,1 0-1,-1-1 0,1 2 1,-1-1-1,1 0 0,-1 1 1,0-1-1,1 1 0,-1 0 1,0 0-1,1 1 0,-1-1 1,0 1-1,0-1 0,0 1 1,0 0-1,4 4 1,0 1 257,5 2-7,0 2 0,-1-1 0,0 1 0,-1 1 0,0 0 0,-1 1 0,0-1 0,7 16 0,-16-28-301,1 1 1,-1-1-1,0 1 0,1 0 0,-1-1 0,0 1 0,0 0 0,0 0 1,1-1-1,-1 1 0,0 0 0,0-1 0,0 1 0,0 0 0,0 0 1,0-1-1,-1 1 0,1 0 0,0 0 0,0-1 0,0 1 0,-1 0 1,1-1-1,0 1 0,-1 0 0,1-1 0,0 1 0,-1-1 0,1 1 1,-1-1-1,1 1 0,-1-1 0,1 1 0,-1-1 0,1 1 0,-1-1 1,0 1-1,1-1 0,-1 0 0,-1 1 0,-31 0-8108,27-1 6170,-15-3-8221</inkml:trace>
  <inkml:trace contextRef="#ctx0" brushRef="#br0" timeOffset="2442.32">1236 328 17628,'0'0'2272,"110"-11"-1680,-36 1-208,-1 3 641,-8 1-185,-6-1-840,-17 2-312,-14 1-4521</inkml:trace>
  <inkml:trace contextRef="#ctx0" brushRef="#br0" timeOffset="3250.03">2702 418 10642,'0'0'11545,"-12"-7"-9764,-37-24-492,46 29-1206,0 0-1,-1 0 0,1 1 0,0 0 1,-1-1-1,0 1 0,1 0 1,-1 1-1,0-1 0,1 1 0,-1-1 1,0 1-1,0 0 0,0 0 0,1 1 1,-1-1-1,0 1 0,1 0 0,-1 0 1,0 0-1,1 1 0,-1-1 1,1 1-1,0-1 0,-1 1 0,1 0 1,0 1-1,0-1 0,0 0 0,1 1 1,-1 0-1,1 0 0,-5 5 0,1 0-40,0 1 0,1-1-1,0 1 1,1 0 0,0 0-1,0 1 1,1-1 0,0 1-1,0 0 1,-1 14 0,3-17-8,1-1 1,0 0 0,0 0 0,0 0-1,1 0 1,0 0 0,0 0-1,0 0 1,1 0 0,0 0-1,0 0 1,1-1 0,-1 1-1,1-1 1,0 0 0,6 7-1,-6-8 11,1-1-1,0 1 1,0-1-1,0-1 1,0 1-1,1 0 1,-1-1-1,1 0 0,-1 0 1,1 0-1,0-1 1,0 1-1,0-1 1,0-1-1,0 1 1,0-1-1,0 1 0,0-1 1,0-1-1,7 0 1,-5 0-25,-1 0 0,0 0 0,0 0 1,1-1-1,-1 0 0,0 0 0,0 0 1,-1-1-1,1 0 0,0 0 0,-1-1 1,0 0-1,0 1 0,0-2 0,8-8 1,-7 5-15,0 1 1,-1-1 0,0-1 0,-1 1-1,0-1 1,0 0 0,-1 0 0,0 0-1,3-17 1,-3 5-87,-1-1 0,-1 0 0,0 0 0,-2 0 0,-1 0 1,0 0-1,-2 1 0,-9-32 0,-25-54-812,34 98 840,-1-1 0,0 1 0,0 0 0,-1 0 0,0 0 0,0 1 0,-1-1-1,-12-10 1,18 35 51,15 46 237,29 87 0,-16-65 200,-20-60-146,1-1 0,1 1-1,1-1 1,16 27 0,-22-44-199,0-1 1,0 1-1,1-1 1,0 1-1,0-1 1,0 0-1,0-1 0,10 7 1,-11-9-42,0 0 1,-1 0-1,1-1 0,0 0 1,0 1-1,-1-1 1,1-1-1,0 1 1,0-1-1,0 1 0,0-1 1,0 0-1,0 0 1,0-1-1,0 1 0,6-2 1,-4-1-61,-1 1 0,1-1 0,0 0 0,-1 0 1,0 0-1,1-1 0,-1 0 0,-1 0 0,1 0 0,0 0 0,-1-1 1,0 0-1,0 0 0,-1 0 0,1 0 0,4-12 0,-4 9-99,0-1 0,0 1 0,-1-1 0,0 0-1,-1 0 1,0 0 0,-1 0 0,1 0 0,-2 0 0,0-19 0,-1 24 65,0 1 1,0-1 0,-1 0-1,1 1 1,-1 0 0,0-1-1,0 1 1,0 0 0,0 0-1,-1 0 1,1 0 0,-1 0-1,0 0 1,0 1 0,0 0-1,0-1 1,-4-1 0,6 3 48,0 0-1,0 1 1,0-1 0,0 0 0,-1 1 0,1-1 0,0 1 0,-1-1 0,1 1 0,0 0 0,-1 0-1,1-1 1,0 1 0,-1 0 0,1 0 0,0 0 0,-1 0 0,1 1 0,0-1 0,-1 0-1,1 0 1,0 1 0,-1-1 0,1 1 0,0-1 0,0 1 0,-1 0 0,1-1 0,0 1 0,0 0-1,0 0 1,0 0 0,0 0 0,0 0 0,0 0 0,0 0 0,1 0 0,-1 0 0,0 1-1,0-1 1,1 0 0,-1 0 0,1 1 0,-1-1 0,1 0 0,0 1 0,0-1 0,-1 2 0,-1 10 184,0 1 1,1-1 0,0 0 0,1 0 0,0 0 0,1 1 0,1-1 0,0 0 0,1 0-1,5 15 1,-7-24-212,0 1-1,1 0 0,0-1 1,0 1-1,0-1 0,0 0 1,1 1-1,-1-1 0,1-1 0,0 1 1,0 0-1,1-1 0,-1 1 1,1-1-1,0 0 0,0 0 1,0 0-1,0-1 0,0 0 1,0 1-1,1-1 0,-1-1 1,1 1-1,0-1 0,-1 0 1,1 0-1,0 0 0,0 0 1,0-1-1,9 0 0,37-11-2388,2-11-4321,-9-2-3926</inkml:trace>
  <inkml:trace contextRef="#ctx0" brushRef="#br0" timeOffset="3906.35">3543 547 11242,'0'0'8233,"11"-1"-5711,-1-1-2236,0 0 1,-1 0 0,1 0 0,-1-2-1,1 1 1,-1-1 0,0 0 0,-1-1-1,1 0 1,-1 0 0,0-1-1,8-6 1,-5 2-220,0-1 0,-1 1 0,0-2 0,-1 1 0,0-1-1,-1 0 1,-1-1 0,1 0 0,-2-1 0,0 1 0,-1-1 0,6-21 0,-9 24-81,0 1 1,-1-1-1,-1 1 1,0-1-1,0 1 1,-1-1-1,0 1 1,0-1-1,-2 1 1,1 0-1,-1-1 1,-1 1-1,0 1 1,0-1 0,-1 0-1,0 1 1,0 0-1,-9-10 1,9 11 12,-1 0 0,0 0 0,-1 1 1,0-1-1,0 2 0,0-1 1,-1 1-1,0 0 0,0 0 0,-1 1 1,1 0-1,-13-4 0,21 9 2,-1 0 0,1 0 0,-1 0 0,1 0 0,-1 0 0,1 0 0,0 1 0,-1-1 0,1 0 0,-1 0 0,1 1 0,-1-1 0,1 0 0,0 1 0,-1-1 1,1 0-1,0 1 0,-1-1 0,1 1 0,0-1 0,-1 0 0,1 1 0,0-1 0,0 1 0,0-1 0,-1 1 0,1-1 0,0 1 0,0-1 0,0 1 0,0-1 0,0 1 0,0-1 0,0 1 0,0-1 0,0 1 0,0-1 0,0 1 0,1 28-52,-1-24 49,9 59 224,2-1 1,3-1-1,2 0 1,26 60-1,-40-112-115,1 0 0,1 0 0,-1-1 0,2 1 1,-1-1-1,2 0 0,-1 0 0,1-1 0,0 1 0,1-1 0,0 0 0,0-1 0,11 9 0,-16-15-294,0 0-1,1-1 1,-1 1 0,0 0-1,1-1 1,-1 0 0,1 1-1,-1-1 1,1 0 0,-1 0-1,0 0 1,1-1 0,-1 1-1,1-1 1,-1 1 0,0-1-1,1 0 1,-1 0-1,0 0 1,0 0 0,1 0-1,-1 0 1,0 0 0,0-1-1,0 1 1,-1-1 0,1 0-1,0 0 1,-1 1 0,1-1-1,-1 0 1,1 0 0,-1 0-1,2-4 1,15-25-7715</inkml:trace>
  <inkml:trace contextRef="#ctx0" brushRef="#br0" timeOffset="4317.9">3895 15 15195,'0'0'5353,"34"64"-3640,-16-38-905,4-3-808,18 5-408,-5-7-4489,-2-2-4625</inkml:trace>
  <inkml:trace contextRef="#ctx0" brushRef="#br0" timeOffset="4747.2">4163 454 11226,'0'0'13989,"11"8"-12552,-6-4-1328,-1-1-1,1 0 1,0 1 0,0-2-1,0 1 1,1-1-1,-1 1 1,0-1-1,1-1 1,0 1-1,-1-1 1,1 0 0,0 0-1,-1-1 1,1 0-1,0 0 1,0 0-1,0-1 1,-1 1 0,1-1-1,0-1 1,-1 1-1,1-1 1,7-3-1,-8 2-113,0-1 0,0 1 0,-1-1 0,1 0 0,-1 0 0,0 0 0,0-1 0,0 0 0,0 0 0,-1 0 0,0 0 0,0 0 0,0 0 0,3-10 0,-5 13-16,-1 0 0,1-1 0,-1 1 0,1 0 0,-1 0 0,0 0 0,0 0 0,0 0 0,0 0 0,0-1 0,-1 1 0,1 0 0,-1 0 0,1 0 0,-1 0 0,0 0 1,-1-4-1,0 5 13,0-1 0,0 0 0,1 0 1,-1 0-1,0 1 0,0-1 0,-1 1 1,1 0-1,0 0 0,0 0 0,-1 0 0,1 0 1,-1 0-1,1 0 0,0 1 0,-1-1 1,1 1-1,-6 0 0,6-1 25,1 1 0,-1 0 0,0 0 0,0 0 1,0 0-1,0 1 0,0-1 0,0 0 0,1 1 0,-1-1 0,0 1 0,0 0 0,1 0 0,-1-1 0,0 1 0,1 0 0,-1 0 0,1 1 1,-1-1-1,1 0 0,-1 0 0,-1 3 0,1-1 70,0 1 1,0 0-1,0-1 0,1 1 1,-1 0-1,1 0 1,0 0-1,0 0 0,0 0 1,0 5-1,0 2 111,1 1 0,0-1 0,1 1-1,0-1 1,1 1 0,0-1 0,4 13 0,-4-19-225,0 0 0,1 0 1,-1 0-1,1 0 0,0 0 0,0-1 0,0 0 1,1 1-1,-1-1 0,1-1 0,0 1 1,0 0-1,0-1 0,1 0 0,-1 0 1,1 0-1,0-1 0,0 1 0,0-1 1,0 0-1,7 1 0,-3-1-517,-1 0 0,0-1 0,1 0-1,-1-1 1,13-1 0,-10 0-1397,0 0 1,-1-1-1,21-7 1,6-5-7121</inkml:trace>
  <inkml:trace contextRef="#ctx0" brushRef="#br0" timeOffset="5179.51">4678 385 12515,'0'0'7384,"-9"-4"-5125,5 3-2192,-2-2 351,0 0 0,-1 1-1,1 0 1,-1 0 0,1 0 0,-12 0 0,15 2-299,0 0 0,0 0-1,0 1 1,1-1 0,-1 1 0,0 0 0,0 0-1,1 0 1,-1 0 0,0 0 0,1 0-1,-1 1 1,1-1 0,-1 1 0,1 0 0,0 0-1,0 0 1,0 0 0,0 0 0,0 0-1,0 0 1,-1 4 0,-1 1-29,0 0-1,0 0 1,1 1-1,1 0 1,-1-1-1,1 1 1,0 0 0,1 0-1,0 0 1,0 0-1,1 0 1,0 0 0,2 15-1,-2-19-79,0-1 1,1 0-1,-1 0 0,1 0 0,0 0 1,0 0-1,0 0 0,0 0 1,1 0-1,-1 0 0,1-1 0,-1 1 1,1-1-1,0 1 0,0-1 0,0 1 1,1-1-1,-1 0 0,0 0 0,1 0 1,0 0-1,-1-1 0,1 1 1,0-1-1,0 1 0,0-1 0,0 0 1,0 0-1,0-1 0,0 1 0,0 0 1,0-1-1,0 0 0,0 0 1,1 0-1,-1 0 0,4-1 0,-2 0-10,-1 0-1,0-1 0,-1 0 0,1 1 0,0-1 1,0 0-1,-1-1 0,1 1 0,-1-1 0,0 0 1,0 1-1,0-1 0,0-1 0,0 1 0,-1 0 1,1-1-1,-1 1 0,0-1 0,0 0 1,0 0-1,1-6 0,0 4-30,-1-1 1,1 1-1,-2-1 0,1 1 1,-1-1-1,0 0 0,0 1 1,-1-1-1,0 0 0,0 0 1,-1 1-1,1-1 0,-3-7 1,-4 4 130,2 15 21,-1 20-53,5 25 503,3 1 0,11 69 0,-10-98-384,2-1 0,0 0 1,1 0-1,2 0 0,0-1 0,1 0 1,0 0-1,16 21 0,-18-37-817,-3-15-1027,0-26-3328,-3 20 2160,3-10-4354</inkml:trace>
  <inkml:trace contextRef="#ctx0" brushRef="#br0" timeOffset="5588.03">4801 369 13235,'0'0'6423,"-1"12"-4204,-1-5-1934,2 1-1,-1-1 1,1 1 0,0 0 0,0-1 0,1 1-1,0-1 1,0 0 0,1 1 0,0-1 0,0 0 0,1 0-1,5 12 1,-1-9 88,0 1 0,1-1 0,0 0 0,1-1 0,0 0 0,0 0 0,16 11 0,-18-16-228,-1 0 0,0 0 0,1-1 0,0 0 0,0 0 0,0 0 0,0-1 0,0 0 0,0-1 0,1 0 0,-1 0 0,1 0 0,-1-1 0,9-1 0,-13 1-113,-1 0 1,0 0 0,0-1 0,0 1 0,0-1 0,0 0-1,-1 0 1,1 1 0,0-1 0,0 0 0,0 0-1,-1-1 1,1 1 0,0 0 0,-1-1 0,1 1 0,-1-1-1,0 1 1,1-1 0,-1 1 0,1-3 0,0-1 30,0 1 1,-1 0 0,1-1 0,-1 1 0,0-1-1,0 1 1,-1-1 0,1 0 0,-1-5 0,-1-4-3,0-1 0,-1 1 0,-1 0 0,0 0 0,-5-16 1,6 25 508,-8-35-3929,10 40 3172,0-1 0,0 0 1,1 0-1,-1 1 0,0-1 0,0 0 0,1 1 0,-1-1 0,0 0 0,1 1 0,-1-1 1,0 0-1,1 1 0,-1-1 0,1 1 0,-1-1 0,1 0 0,0 1 0,-1 0 1,1-1-1,-1 1 0,1-1 0,0 1 0,-1 0 0,1-1 0,0 1 0,0 0 0,-1 0 1,1-1-1,0 1 0,0 0 0,-1 0 0,1 0 0,0 0 0,0 0 0,-1 0 0,1 0 1,0 0-1,0 1 0,-1-1 0,1 0 0,0 0 0,0 1 0,-1-1 0,2 1 1,21 6-4515,0 2-401</inkml:trace>
  <inkml:trace contextRef="#ctx0" brushRef="#br0" timeOffset="6024.44">5260 409 3609,'0'0'16149,"-11"-3"-14420,-32-7-466,41 10-1169,1 0 0,-1 0 0,0 1-1,1-1 1,-1 0 0,1 1 0,-1-1 0,1 1-1,-1 0 1,1-1 0,-1 1 0,1 0-1,0 0 1,-1 0 0,1 0 0,0 0 0,0 0-1,0 0 1,0 1 0,0-1 0,0 0 0,0 1-1,0-1 1,-1 3 0,-13 34 1620,14-36-1600,-1 5 144,0 1 0,1-1 0,-1 1 0,1 0 0,1-1 0,-1 1 0,2 14 0,-1-20-244,1 1 0,-1-1-1,1 0 1,-1 0 0,1 0 0,0 0 0,0 0-1,0 0 1,0 0 0,0 0 0,0 0-1,1 0 1,-1 0 0,0-1 0,1 1 0,0 0-1,-1-1 1,1 0 0,0 1 0,0-1-1,0 0 1,0 0 0,0 0 0,0 0 0,0 0-1,0 0 1,0-1 0,0 1 0,0-1 0,5 1-1,-2 0-16,-1-1-1,1 0 0,0 0 1,0 0-1,0 0 0,0-1 1,-1 0-1,1 0 0,0 0 1,0-1-1,-1 1 0,1-1 1,-1 0-1,0 0 1,1-1-1,-1 1 0,0-1 1,-1 0-1,1 0 0,0 0 1,-1-1-1,1 0 0,-1 1 1,0-1-1,-1 0 0,1 0 1,-1 0-1,1-1 0,-1 1 1,0-1-1,-1 1 0,1-1 1,-1 1-1,0-1 0,0 0 1,0 0-1,-1 0 1,0 1-1,0-1 0,0 0 1,-1-5-1,-1 1 209,0 14-13,4 21 68,1-21-214,0 1 0,0-1-1,0 0 1,0 0 0,1-1-1,0 1 1,0-1 0,0 0-1,0 0 1,1 0 0,-1 0-1,1-1 1,0 0 0,0 0-1,10 4 1,-7-4-391,1 0 1,0 0-1,0-1 0,0 0 0,0-1 1,0 0-1,1 0 0,-1-1 1,11-1-1,-1-2-5420</inkml:trace>
  <inkml:trace contextRef="#ctx0" brushRef="#br0" timeOffset="6415.08">4697 1 16259,'0'0'4545,"-35"59"-3968,16-23-425,2 2 168,15 4-320,2-8-656,2-11-5690</inkml:trace>
  <inkml:trace contextRef="#ctx0" brushRef="#br0" timeOffset="6897.1">6023 304 10682,'0'0'11408,"-10"-6"-10029,6 3-1264,-35-18 773,37 21-840,0-1 0,0 0 0,1 1 0,-1-1 1,0 1-1,0 0 0,0 0 0,0 0 0,0 0 0,0 0 1,0 0-1,0 0 0,1 0 0,-1 1 0,0-1 1,0 1-1,0-1 0,0 1 0,1 0 0,-1 0 0,0 0 1,1 0-1,-1 0 0,-2 2 0,-2 5 130,0 0-1,0 1 1,1 0 0,0 0-1,1 0 1,0 1-1,0-1 1,1 1 0,0 0-1,1 0 1,0 0-1,0 1 1,1-1 0,1 0-1,-1 0 1,4 21-1,-3-29-137,0 1 0,1-1-1,-1 1 1,1-1 0,-1 0 0,1 1-1,0-1 1,0 0 0,0 1-1,0-1 1,1 0 0,-1 0-1,0 0 1,1 0 0,0 0-1,-1 0 1,1-1 0,0 1-1,0 0 1,0-1 0,0 0-1,0 1 1,0-1 0,1 0-1,-1 0 1,0 0 0,1 0-1,-1-1 1,0 1 0,1-1-1,-1 1 1,1-1 0,4 0-1,-3 0-8,0 0 0,0 0 0,0-1 0,0 0 0,0 0-1,0 0 1,0 0 0,0-1 0,0 1 0,-1-1 0,1 0-1,-1 0 1,1-1 0,-1 1 0,0 0 0,0-1 0,0 0-1,0 0 1,0 0 0,2-4 0,0-3-33,0 0 0,-1 0 1,0 0-1,-1-1 0,0 1 0,-1-1 1,0 0-1,-1 1 0,0-1 0,0 0 0,-1 0 1,-2-17-1,-3-7-469,-1 0 0,-14-49 0,12 55-186,-22-51 1,30 80 656,0 0 0,0 1-1,0-1 1,0 0 0,0 0 0,0 0-1,0 0 1,0 0 0,0 0 0,0 0-1,0 0 1,0 1 0,0-1 0,0 0-1,0 0 1,0 0 0,0 0-1,0 0 1,0 0 0,0 0 0,0 0-1,0 0 1,-1 0 0,1 0 0,0 1-1,0-1 1,0 0 0,0 0-1,0 0 1,0 0 0,0 0 0,0 0-1,0 0 1,-1 0 0,1 0 0,0 0-1,0 0 1,0 0 0,0 0-1,0 0 1,0 0 0,0 0 0,0 0-1,0 0 1,-1 0 0,1 0 0,0 0-1,0 0 1,0 0 0,0 0 0,0 12-8,17 55 768,4-1 0,2 0-1,38 74 1,-60-138-896,26 48 896,-26-50-865,0 1 0,-1 0 0,1 0 0,0 0 0,0-1 0,-1 1 0,1 0 0,0-1 0,0 1 0,0 0 1,0-1-1,0 1 0,0-1 0,0 0 0,0 1 0,0-1 0,0 0 0,2 1 0,-2-2-212,-1 1-1,1 0 1,0-1 0,0 1-1,0-1 1,0 1 0,0-1-1,0 1 1,0-1-1,-1 0 1,1 1 0,0-1-1,-1 0 1,1 0-1,0 0 1,-1 1 0,1-1-1,-1 0 1,1 0 0,-1 0-1,0 0 1,1 0-1,-1-2 1,6-15-9782</inkml:trace>
  <inkml:trace contextRef="#ctx0" brushRef="#br0" timeOffset="7278.88">6208 315 12251,'2'5'18086,"10"23"-16498,-7 40-1125,-5-54-368,1 1 0,0-1-1,6 24 1,-5-55-3888,-4-17-4591,-6 7-2076</inkml:trace>
  <inkml:trace contextRef="#ctx0" brushRef="#br0" timeOffset="7658.26">6154 113 10594,'0'0'2881,"61"30"-4025</inkml:trace>
  <inkml:trace contextRef="#ctx0" brushRef="#br0" timeOffset="8017.2">6421 404 10722,'0'0'12647,"12"-7"-10503,-2 1-1802,1 0 0,-1-1 0,-1-1 0,1 0 0,-1 0 0,0 0 0,-1-1 0,14-20 0,-11 10-291,-1-1-1,-1 0 0,11-34 0,-17 46-73,-1 0-1,0-1 1,0 1 0,-1-1-1,0 1 1,-1-1 0,0 0-1,0 1 1,0-1 0,-1 1-1,-1-1 1,-2-10 0,3 17 30,1 1 0,-1-1 1,0 0-1,0 1 0,1-1 0,-1 0 1,0 1-1,0-1 0,0 1 1,-1 0-1,1-1 0,0 1 0,0 0 1,-1-1-1,1 1 0,-1 0 1,1 0-1,-1 0 0,0 1 0,1-1 1,-1 0-1,0 1 0,1-1 1,-1 1-1,0-1 0,0 1 0,1 0 1,-1-1-1,0 1 0,0 0 1,0 0-1,0 1 0,1-1 1,-1 0-1,0 1 0,0-1 0,1 1 1,-1-1-1,0 1 0,0 0 1,1-1-1,-1 1 0,-1 1 0,-1 1 29,-1 0 0,1 0-1,-1 0 1,1 1-1,0-1 1,1 1 0,-1 0-1,0 0 1,1 0 0,0 0-1,0 1 1,1-1-1,-1 1 1,-2 5 0,2 4-8,0 0 1,1 0 0,0 0-1,1 0 1,1 1 0,0-1-1,1 0 1,1 0 0,0 0-1,4 15 1,8 21-7,29 69-1,-19-57-22,-19-48 21,10 23 132,-1 1 0,-3 1 0,0 0 0,-3 0 0,7 77 0,-15-113-136,0-1 1,0 0-1,-1 0 0,1 0 0,0 0 0,-1 0 0,0 0 0,1 0 1,-1 0-1,0 0 0,0 0 0,0 0 0,0 0 0,0 0 0,0 0 1,-1-1-1,1 1 0,-1-1 0,1 1 0,-1-1 0,-2 2 0,0 0 1,0-1 0,0 0-1,0-1 1,0 1 0,0-1-1,-1 1 1,1-2 0,0 1-1,-1 0 1,-4 0 0,-2-1-3,0 0 1,0-1 0,0 0 0,0-1 0,1 0 0,-1 0 0,0-1-1,-11-5 1,13 3-2,0 0 0,0-1 0,0 0 0,0 0 0,1-1 0,0 0 0,1 0 0,-1-1 0,2 0 0,-1 0-1,-7-13 1,10 15-17,0-1 0,1 1-1,0-1 1,0 0 0,1 0-1,0 0 1,0 0 0,1 0 0,0-1-1,0 1 1,0 0 0,1-1-1,0 1 1,1 0 0,-1-1-1,2 1 1,1-9 0,-1 11-100,0 0 1,0 1 0,1-1-1,-1 1 1,1 0 0,0 0 0,0 0-1,0 0 1,1 0 0,0 1-1,-1 0 1,9-6 0,55-29-3900,-53 31 2414,26-12-4519</inkml:trace>
  <inkml:trace contextRef="#ctx0" brushRef="#br0" timeOffset="8454.16">6684 426 12171,'0'0'8784,"10"-2"-6294,-2 0-2328,0-1-1,0-1 1,0 1 0,0-1-1,0 0 1,-1-1 0,0 0-1,0 0 1,0 0 0,-1-1-1,1 0 1,-1 0-1,-1-1 1,1 0 0,-1 0-1,0 0 1,-1-1 0,6-13-1,-6 11-145,-1 0-1,0 0 0,-1-1 0,0 1 1,-1-1-1,0 0 0,-1 1 1,-2-21-1,2 25-13,-1 0 1,0 0 0,0 0-1,-1 0 1,0 0 0,0 0-1,0 0 1,0 1 0,-1-1-1,0 1 1,-1 0 0,1 0-1,-1 0 1,0 0 0,0 0-1,-7-5 1,11 9 5,-1 1 1,1-1-1,-1 1 1,1 0-1,-1-1 0,1 1 1,-1 0-1,1-1 0,-1 1 1,0 0-1,1-1 1,-1 1-1,1 0 0,-1 0 1,0 0-1,1 0 1,-1 0-1,0 0 0,1-1 1,-1 2-1,1-1 0,-1 0 1,0 0-1,1 0 1,-1 0-1,0 0 0,1 0 1,-1 1-1,1-1 1,-1 0-1,0 0 0,1 1 1,-1-1-1,1 0 0,-2 2 1,-8 26 80,8 43-48,2-66-12,7 79 49,4 0-1,28 104 0,-14-72-19,-17-77 523,-3-18-24,-1-1 0,-1 1 0,1 23-1,-4-43-541,0 0 0,-1 0 0,1 0-1,-1 0 1,1 0 0,-1 0-1,1 0 1,-1 0 0,1-1 0,-1 1-1,0 0 1,0 0 0,1-1-1,-1 1 1,0 0 0,0-1 0,0 1-1,0-1 1,0 1 0,1-1-1,-1 0 1,0 1 0,0-1 0,0 0-1,0 0 1,0 0 0,0 1-1,0-1 1,0 0 0,0 0 0,0 0-1,0-1 1,0 1 0,0 0-1,0 0 1,0 0 0,-2-1 0,-41-10 262,28 4-177,0-1 0,0 0 0,1-1 1,-24-19-1,35 26-52,0-1-1,1 0 1,-1 0-1,1 0 1,0 0-1,0-1 1,0 1-1,0-1 1,1 0-1,-1 0 1,1 0-1,0 0 1,0 0-1,1 0 1,-1-1-1,1 1 1,0 0-1,0-1 1,1 1-1,-1-1 1,1 1-1,0-1 1,0-7-1,2 8-44,0 0 0,0 0 0,0 0-1,1 0 1,0 0 0,-1 0 0,1 1 0,0-1-1,1 1 1,-1 0 0,0 0 0,1 0-1,0 0 1,0 1 0,0-1 0,5-1 0,77-33-162,-70 31 20,70-21-3275,-57 22-889,0 3-3721</inkml:trace>
  <inkml:trace contextRef="#ctx0" brushRef="#br0" timeOffset="8841.12">7311 541 20340,'0'0'2921</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6:23.938"/>
    </inkml:context>
    <inkml:brush xml:id="br0">
      <inkml:brushProperty name="width" value="0.05" units="cm"/>
      <inkml:brushProperty name="height" value="0.05" units="cm"/>
      <inkml:brushProperty name="color" value="#E71224"/>
    </inkml:brush>
  </inkml:definitions>
  <inkml:trace contextRef="#ctx0" brushRef="#br0">71 426 12875,'0'0'16167,"10"11"-14680,18 21-917,-1 2-1,-2 1 1,23 42-1,27 38-609,-75-136-4224,1 11-270,-1-8-6080</inkml:trace>
  <inkml:trace contextRef="#ctx0" brushRef="#br0" timeOffset="402.08">303 442 6953,'0'0'12549,"-3"10"-9884,-51 129 5858,36-97-8010,-2 0 0,-1-2 0,-35 48 0,55-104-10748,-1 3 2763</inkml:trace>
  <inkml:trace contextRef="#ctx0" brushRef="#br0" timeOffset="768.65">1 620 13419,'0'0'8415,"13"0"-6153,140-11 2093,48-3-39,-174 8-6395,-11 1-3336,1 1-3807</inkml:trace>
  <inkml:trace contextRef="#ctx0" brushRef="#br0" timeOffset="1262.45">991 209 14251,'0'0'13191,"1"13"-12320,16 527 3583,-23-548-5136,0 0 1,1 0-1,0-1 0,-5-10 0,-1-9-6185,0 2-3149</inkml:trace>
  <inkml:trace contextRef="#ctx0" brushRef="#br0" timeOffset="1672.45">528 189 10402,'0'0'11387,"11"-2"-9191,122-29 1118,125-24-704,-215 48-2244,-1 3 0,2 1 1,-1 2-1,47 6 0,-27 11 545,-21-3-795,-34 7-5066,-7-17 2264,3 12-7042</inkml:trace>
  <inkml:trace contextRef="#ctx0" brushRef="#br0" timeOffset="2141.64">1289 758 9914,'0'0'17975,"-2"-4"-15886,-8-10-1919,1 0-1,1-1 1,0-1-1,1 0 1,0 1-1,1-2 1,1 1-1,1-1 1,1 0-1,0 0 1,1 0-1,0-27 1,2 41-182,1 0 0,0 0 1,0 0-1,1 0 1,-1 0-1,1 0 1,-1 1-1,1-1 1,0 0-1,0 1 0,0-1 1,0 1-1,0 0 1,1 0-1,-1 0 1,1 0-1,-1 0 0,1 0 1,0 0-1,0 1 1,0 0-1,0-1 1,0 1-1,0 0 1,0 1-1,6-2 0,11-2-545,0 1-1,41-2 1,-50 4 25,67-1-4933,-27 4-2884,-17 1-3773</inkml:trace>
  <inkml:trace contextRef="#ctx0" brushRef="#br0" timeOffset="2900.9">1670 485 12779,'0'0'6153,"-8"1"-3479,1 0-2274,0 0 0,-1 1 1,1 0-1,1 0 0,-1 1 0,0 0 1,0 0-1,1 0 0,0 1 0,0 0 1,0 0-1,0 1 0,0 0 0,1 0 0,0 0 1,0 0-1,-4 7 0,5-7-324,1 0 0,0-1-1,0 1 1,1 1 0,-1-1-1,1 0 1,0 1 0,1-1 0,-1 1-1,1-1 1,0 1 0,0-1-1,1 1 1,0 0 0,0 0-1,0-1 1,1 1 0,0 0 0,0-1-1,0 1 1,1-1 0,-1 1-1,1-1 1,1 0 0,-1 1 0,1-1-1,0 0 1,0-1 0,0 1-1,1 0 1,-1-1 0,1 0 0,0 0-1,1 0 1,-1 0 0,1-1-1,-1 0 1,1 0 0,0 0-1,0 0 1,1-1 0,-1 0 0,0 0-1,1 0 1,-1-1 0,1 0-1,0 0 1,-1 0 0,1-1 0,0 0-1,7 0 1,-9 0-75,0-1-1,0 0 1,0 0 0,0 0 0,-1 0-1,1 0 1,0-1 0,-1 0-1,1 1 1,-1-1 0,0 0-1,1-1 1,-1 1 0,0-1 0,0 1-1,-1-1 1,1 0 0,0 0-1,-1 0 1,0-1 0,0 1-1,0 0 1,0-1 0,0 0 0,-1 1-1,1-1 1,-1 0 0,0 0-1,0 1 1,0-8 0,0 3-1,1-1-1,-1 1 1,-1 0 0,0-1 0,0 1 0,-1-1 0,0 1 0,0 0 0,-1 0-1,0-1 1,0 1 0,-1 0 0,-6-13 0,-22-21 1,29 40-8,0-1 0,0 1 0,0 0 0,-1 0 0,1 0 0,-1 0 0,1 1 1,-1-1-1,1 0 0,-1 1 0,0 0 0,0 0 0,0 0 0,-5-1 0,7 2 1,0 1 0,1 0-1,-1 0 1,0-1-1,1 1 1,-1 0 0,1 0-1,-1 0 1,1 0 0,-1 0-1,1 0 1,0 0-1,0 0 1,-1 0 0,1 0-1,0 0 1,0 0 0,0 0-1,0 0 1,0 0-1,0 0 1,0 0 0,1 1-1,1 30-65,-1-24 85,1 1 0,1-1 1,-1 0-1,1 0 0,1 0 0,0-1 0,0 1 1,0-1-1,1 0 0,0 0 0,0 0 1,1-1-1,11 11 0,-14-14-9,-1-1 0,1 0 0,0 0-1,0 0 1,-1 0 0,1 0 0,1-1 0,-1 1 0,0-1 0,0 0 0,0 0-1,1 0 1,-1 0 0,1-1 0,-1 1 0,0-1 0,1 0 0,-1 0-1,1 0 1,-1 0 0,1-1 0,-1 1 0,0-1 0,1 0 0,-1 0 0,0 0-1,0-1 1,1 1 0,-1-1 0,0 1 0,-1-1 0,1 0 0,0 0-1,0-1 1,-1 1 0,4-4 0,0-2-23,-1 1 0,0-1-1,0-1 1,0 1 0,-1-1 0,0 1-1,-1-1 1,0 0 0,-1 0 0,1-1 0,-2 1-1,1-1 1,-1 1 0,-1-1 0,0 1 0,-2-18-1,-1 18 160,-1 14-2,1 16-89,3-6-49,1 0 0,1-1 0,1 1 0,0-1 0,0 0 0,2 0 0,0 0 0,7 13 0,-9-19 0,1-1 0,0 1 0,0-1 0,1 0 0,0-1 0,0 1 0,1-1 0,0 0 0,0 0 0,0-1 0,1 0 0,-1 0 0,1-1 0,1 1 0,12 4 0,-19-8 0,1 0 0,-1-1 0,1 1 0,-1-1 0,1 1 0,0-1 0,-1 0 0,1 0 0,0 0 0,-1 0 0,1 0 0,0 0 0,-1 0 0,1 0 0,-1-1 0,1 1 0,0-1 0,-1 1 0,1-1 0,-1 0 0,1 1 0,-1-1 0,1 0 0,1-2 0,0 0 0,-1 1 0,-1-1 0,1 0 0,0 0 0,-1 0 0,1 0 0,-1 0 0,0 0 0,0 0 0,0-1 0,1-5 0,0-12 0,-1 1 0,-1-1 0,-3-27 0,2 36 0,-6-40-263,7 52 323,0 31 143,1-20-199,0 1 1,1-1-1,1 0 0,-1 0 1,2 0-1,-1 0 0,2 0 1,9 18-1,-11-25-25,-1 1 0,1-1 0,0 0 0,0 0 0,0-1 0,1 1 0,-1-1 0,1 0-1,0 1 1,0-2 0,0 1 0,0 0 0,1-1 0,-1 0 0,1 0 0,-1 0 0,1 0 0,0-1 0,0 0 0,-1 0 0,1 0 0,7 0 0,9-1-3312,-4 0-4868</inkml:trace>
  <inkml:trace contextRef="#ctx0" brushRef="#br0" timeOffset="3382.14">2219 497 8266,'0'0'14112,"8"11"-12568,4 7-1023,64 88 2511,-68-97-2506,0 1-1,1-1 0,0 0 1,1-1-1,-1 0 1,1 0-1,1-1 1,18 9-1,-28-15-513,-1-1 0,0 0 0,0 0 0,0 0 0,1 0 0,-1 0 0,0 0 0,0 0 0,0 0 1,1 0-1,-1 0 0,0 0 0,0 0 0,0 0 0,1 0 0,-1 0 0,0 0 0,0 0 0,0 0 0,1 0 0,-1 0 0,0 0 0,0 0 0,0-1 0,1 1 0,-1 0 0,0 0 0,0 0 0,0 0 0,0 0 0,0 0 0,1-1 0,-1 1 0,0 0 0,0 0 0,0 0 0,0-1 0,0 1 0,0 0 0,0 0 0,0 0 0,1 0 0,-1-1 0,0-14 71,-7-16-132,0 9 48,1 7 0,2 0 0,-1 0 0,2-1 0,0 1 0,1-1 1,0 0-1,1 0 0,3-27 0,-2 42-111,0 0 1,1 0-1,0 0 1,-1 0 0,1 0-1,-1 0 1,1 0-1,0 0 1,0 0 0,0 0-1,0 0 1,-1 0 0,1 0-1,0 1 1,0-1-1,1 0 1,-1 1 0,0-1-1,0 1 1,0-1-1,0 1 1,0 0 0,1-1-1,-1 1 1,0 0-1,0 0 1,0 0 0,1 0-1,-1 0 1,0 0-1,2 0 1,38 8-8208,-17 1 880</inkml:trace>
  <inkml:trace contextRef="#ctx0" brushRef="#br0" timeOffset="4286.91">2622 543 12947,'0'0'14575,"-9"-6"-13252,-29-19-266,37 25-1021,0-1-1,0 1 0,0-1 0,0 1 1,0 0-1,0-1 0,0 1 1,0 0-1,0 0 0,0-1 0,0 1 1,0 0-1,0 0 0,0 0 0,0 0 1,0 1-1,0-1 0,0 0 0,0 0 1,0 1-1,0-1 0,0 0 0,0 1 1,0-1-1,0 1 0,0-1 1,1 1-1,-1 0 0,0-1 0,0 1 1,0 0-1,0 1 0,-16 27 64,15-24-29,-4 9 33,1 1 0,0-1 0,1 1 1,-2 16-1,5-28-76,0 1 0,0-1 0,1 0 0,-1 0 0,1 0 0,0 0 0,0 1 0,0-1 0,1 0 1,-1 0-1,1 0 0,-1 0 0,1 1 0,0-1 0,0 0 0,1 0 0,-1-1 0,1 1 0,-1 0 0,1 0 0,0-1 0,0 1 0,0-1 0,0 1 0,0-1 1,3 2-1,-4-3-22,0-1 1,1 1-1,-1-1 1,0 1 0,0-1-1,0 1 1,0-1 0,1 0-1,-1 1 1,0-1-1,0 0 1,0 0 0,1 0-1,-1 0 1,0 0 0,0 0-1,1-1 1,-1 1-1,0 0 1,0-1 0,0 1-1,0 0 1,1-1 0,-1 0-1,0 1 1,2-2-1,-1 0 5,0 0-1,-1-1 0,1 1 0,0 0 0,-1-1 0,1 1 1,-1-1-1,0 0 0,1 0 0,-2 1 0,2-4 0,2-10-30,-1 1 1,-1-1-1,0-19 0,-2 33 1,-1-32-263,0 27 125,0 0 0,1 0 1,0 0-1,0-1 0,1 1 0,0 0 1,0 0-1,3-12 0,-3 19 150,0-1-1,-1 1 0,1-1 0,-1 1 1,1 0-1,0-1 0,-1 1 0,1 0 1,0-1-1,0 1 0,-1 0 0,1 0 1,0 0-1,0 0 0,-1 0 0,1 0 1,0 0-1,0 0 0,-1 0 1,1 0-1,0 0 0,-1 0 0,1 0 1,0 1-1,0-1 0,-1 0 0,1 1 1,0-1-1,-1 0 0,1 1 0,-1-1 1,1 1-1,0-1 0,-1 1 1,1-1-1,-1 1 0,1-1 0,-1 1 1,1 0-1,-1-1 0,1 2 0,22 23 22,-10-2 286,-2 0 0,14 38-1,-11-32 990,-15-49-1280,2-1 0,3-29-1,-3 45-124,-1 0 0,2 0 0,-1 0 0,0 0 0,1 1-1,0-1 1,0 0 0,0 1 0,1-1 0,-1 1 0,1 0 0,0 0-1,1 0 1,-1 0 0,7-6 0,-9 10 86,0-1 1,1 0 0,-1 0-1,0 0 1,1 1-1,-1-1 1,1 1-1,-1-1 1,1 1-1,-1 0 1,1-1-1,-1 1 1,1 0-1,-1 0 1,1 0-1,-1 0 1,1 0-1,0 1 1,-1-1-1,1 0 1,-1 1-1,0-1 1,1 1-1,-1-1 1,1 1 0,-1 0-1,0 0 1,1 0-1,-1-1 1,0 1-1,0 0 1,0 0-1,1 1 1,-1-1-1,0 0 1,-1 0-1,1 1 1,0-1-1,1 2 1,4 8 150,0 0 0,0 0 1,7 22-1,-9-22-45,1 3 260,1 0 1,0-1-1,1 0 0,10 14 1,-15-24-303,0 0 1,0 0-1,0-1 1,0 1-1,1-1 1,-1 0-1,1 0 1,-1 0-1,1 0 1,0 0-1,0 0 1,0-1-1,0 1 1,0-1-1,0 0 1,0 0-1,0 0 1,1 0-1,-1-1 1,0 1-1,1-1 1,-1 0-1,0 0 1,7-1-1,-9 1-33,0-1 0,0 1 0,0-1 0,-1 1 0,1-1 0,0 0 0,0 1 0,0-1 0,-1 0 0,1 1 0,0-1 0,-1 0 0,1 0 0,-1 0 0,1 0 0,-1 0 0,1 0 0,-1 0 0,0 0 0,1 0 0,-1 0 0,0 0 0,0 0 0,0 0 0,0 0 0,0-2 0,0-33 0,0 26 0,-5-27 1,4 30-5,-1-1 0,2 1 0,-1 0 0,1-1 0,0 1 0,1-10 0,0 16-10,-1 0 0,1 0 0,0 0 0,0 0 0,0 0 0,0 0 0,-1 1 0,1-1 0,0 0 0,0 0 0,1 1 0,-1-1 0,0 1 0,0-1 0,0 1 0,0-1 0,0 1 0,1 0 0,-1-1 0,0 1 0,0 0 0,1 0 0,-1 0 0,0 0-1,0 0 1,1 0 0,-1 0 0,0 0 0,0 1 0,0-1 0,1 1 0,-1-1 0,2 1 0,42 14-33,-45-15 47,39 14 3,37 16 13,-70-28 16,-1 1 0,0 0 1,1 1-1,-1-1 1,0 1-1,0 0 1,-1 0-1,1 1 1,6 8-1,-10-11-25,1-1 0,-1 1 0,0 0 1,-1 0-1,1-1 0,0 1 0,0 0 0,-1 0 0,1 0 0,-1 0 1,0 0-1,0 0 0,1 0 0,-1 0 0,0 0 0,-1 0 1,1 0-1,0 0 0,-1 0 0,1 0 0,-1 0 0,1 0 0,-1 0 1,0-1-1,0 1 0,0 0 0,0 0 0,0-1 0,0 1 0,0 0 1,-3 1-1,-4 5-14,-1 0 1,0-1 0,0 0-1,-18 9 1,-14 13-659,37-23-1959</inkml:trace>
  <inkml:trace contextRef="#ctx0" brushRef="#br0" timeOffset="4916.63">3693 735 11707,'0'0'15980,"6"-9"-14179,8-15-1560,-1 0 1,-1 0-1,-2-1 1,0-1-1,-2 0 1,0 0 0,-2-1-1,5-49 1,2-234-2385,-13 310 2141,4-3 26,4 10 37,7 11 98,31 57 442,-3 2 0,-4 1 1,-4 3-1,39 124 0,-66-183-618,-8-22 19,0 0-1,0 0 0,0 0 0,0 0 1,0 0-1,1 0 0,-1 0 1,0 0-1,0 0 0,0 0 1,0 0-1,0 0 0,0 0 0,0 0 1,0 0-1,0 0 0,0 0 1,0 0-1,0 0 0,0 0 1,0 0-1,1 0 0,-1 0 1,0 0-1,0 0 0,0 0 0,0 0 1,0 0-1,0 0 0,0 0 1,0 0-1,-18-37-315,-7 5-1706,-7-3-4117,1 4-3181</inkml:trace>
  <inkml:trace contextRef="#ctx0" brushRef="#br0" timeOffset="5303.42">3725 572 15387,'0'0'8242,"79"0"-6338,-23-9-1143,16-5-569,6-3-192,-1 1-1265,-22 3-3048,-16 6-2808</inkml:trace>
  <inkml:trace contextRef="#ctx0" brushRef="#br0" timeOffset="5783.07">4675 546 12819,'0'0'7680,"-8"-6"-5374,1 2-1796,0-1-1,-1 1 1,0 0 0,1 1-1,-1 0 1,-11-3 0,15 6-406,1-1 1,-1 1 0,1-1 0,-1 1 0,1 0 0,-1 0 0,1 1-1,-1-1 1,1 1 0,-1-1 0,1 1 0,-1 0 0,1 1 0,0-1-1,0 0 1,0 1 0,-1 0 0,1 0 0,1 0 0,-1 0 0,-4 4-1,-1 2-2,2 0-1,-1 1 0,1 0 1,0 0-1,1 0 0,0 0 0,-6 17 1,8-20-8,1 1 0,0 0 1,0-1-1,1 1 1,0 0-1,0 0 1,0 0-1,1 0 1,0 0-1,1 0 0,-1 0 1,4 12-1,-3-17-58,-1 0 0,1 0 0,1 0-1,-1 1 1,0-1 0,0-1 0,1 1 0,-1 0-1,1 0 1,-1 0 0,1-1 0,0 1 0,0-1 0,0 1-1,0-1 1,0 0 0,0 0 0,0 0 0,0 0-1,0 0 1,1 0 0,-1-1 0,0 1 0,1-1-1,-1 1 1,0-1 0,1 0 0,-1 0 0,0 0-1,1 0 1,-1-1 0,0 1 0,1 0 0,-1-1-1,0 0 1,0 0 0,1 1 0,1-3 0,5 0-19,-1 0 0,1-1 1,-1 0-1,0 0 0,-1-1 1,1 0-1,-1-1 0,11-10 1,-13 10-18,0-1 1,-1 1-1,0-1 1,0 0 0,-1 0-1,0 0 1,0-1-1,-1 1 1,0-1-1,0 0 1,0 1 0,-1-1-1,0 0 1,-1-10-1,0 12-4,0-1 0,0 1-1,-1 0 1,0 0-1,0 0 1,-1 0-1,1 0 1,-1 0-1,0 1 1,-1-1-1,1 0 1,-1 1-1,-1 0 1,1 0-1,-1 0 1,1 0-1,-1 0 1,-9-7 0,17 41 50,6-2 57,2 0-1,23 41 1,-28-57-79,0 0 0,0-1 1,1 0-1,1 0 0,-1-1 1,1 0-1,1 0 1,15 10-1,-24-17-83,1-1 0,-1 0-1,0 0 1,1 0 0,-1-1 0,1 1-1,0 0 1,-1-1 0,1 1 0,-1 0-1,1-1 1,0 0 0,-1 1 0,1-1-1,0 0 1,0 0 0,-1 0 0,1 0-1,0 0 1,0-1 0,-1 1 0,1 0-1,0-1 1,2-1 0,-2 1-435,-1-1 0,1 0 0,-1 0 0,0 0 1,1 0-1,-1 0 0,0 0 0,0 0 0,-1 0 0,1-1 1,0 1-1,-1 0 0,1-1 0,-1 1 0,0 0 0,0-1 1,0-2-1,1-19-7532</inkml:trace>
  <inkml:trace contextRef="#ctx0" brushRef="#br0" timeOffset="6257.02">4729 452 13083,'0'0'7957,"5"8"-5320,12 15-1185,0 0 0,2-2 0,28 27 0,-34-36-983,1 0 0,0-1 0,1 0-1,0-1 1,1-1 0,32 14 0,-47-22-469,0-1 0,0 1 0,0-1 0,0 1 0,0-1 0,0 0 0,0 0 0,0 1 0,0-1 0,0 0 0,0 0 0,0 0 0,0 0 0,0 0 0,0 0 0,0-1 0,0 1 0,0 0 0,0 0 0,0-1 0,0 1 0,0-1 0,0 1 0,0-1 0,0 1 0,0-1 0,0 1 0,-1-1 0,1 0 0,0 1 0,0-1 0,-1 0 0,2-1 0,-1-1 0,0 0 0,0 0 0,0 0 0,-1 0 0,1 0 0,-1 0 0,0 0 0,0 0 0,0-1 0,0 1 0,-1-4 0,-2-12 0,-1 1 0,-10-33 0,-3 13-138,9 18-480,28 42 399,-12-13 283,1 1 0,-1-2-1,1 1 1,1-1 0,0-1-1,0 0 1,0 0 0,19 8 0,-24-12-46,0-1 0,1 0 0,-1 0 1,0-1-1,1 1 0,-1-1 0,1 0 1,-1-1-1,1 0 0,0 1 0,-1-2 1,1 1-1,-1-1 0,1 1 0,-1-2 1,1 1-1,-1 0 0,0-1 0,1 0 1,-1-1-1,7-3 0,-10 5-18,0 0 0,-1 0 0,1 0 0,0 0 0,-1 0 0,1 0 0,-1 0 0,1-1 0,-1 1 0,0 0 0,1-1 0,-1 1 0,0-1 0,0 0 0,0 1 0,0-1 0,0 0 0,-1 0 0,1 1 0,0-1 0,-1 0 0,1 0 0,-1 0 0,0 0 0,0 0 0,0 0 0,0 0 0,0 0 0,0 0 0,0 0 0,0 1 0,-1-1 0,1 0 0,-1 0 0,0 0 0,1 0 0,-1 1 0,0-1 0,0 0 0,0 1 0,0-1 0,0 0 0,-1 1 0,-1-3 0,1 3 0,0-1 0,0 1 0,0-1 0,0 1 0,0 0 0,-1-1 0,1 1 0,0 0 0,-1 1 0,1-1 0,0 0 0,-1 1 0,1-1 0,-1 1 0,1 0 0,-1 0 0,1 0 0,-1 0 0,0 0 0,1 0 0,-1 1 0,1-1 0,0 1 0,-1 0 0,1 0 0,-1 0 0,1 0 0,0 0 0,0 0 0,0 0 0,0 1 0,0-1 0,-3 4 0,0 0 0,1 0 0,0 1 0,0 0 0,0 0 0,1 0 0,0 0 0,0 0 0,1 1 0,-1 0 0,1-1 0,1 1 0,-1 0 0,1 0 0,1 0 0,-1-1 0,1 1 0,1 12 0,-1-14 0,1-1 0,0 1 0,-1-1 0,1 0 0,1 0 0,-1 1 0,0-1 0,1 0 0,0 0 0,0 0 0,0-1 0,1 1 0,-1 0 0,1-1 0,0 1 0,0-1 0,0 0 0,0 0 0,1 0 0,-1-1 0,1 1 0,0-1 0,0 0 0,0 0 0,0 0 0,0 0 0,0-1 0,8 2 0,-1-1-269,1-1 0,0 0 0,0-1 0,0 0 0,17-3 1,30-10-6125,-16-2-3013</inkml:trace>
  <inkml:trace contextRef="#ctx0" brushRef="#br0" timeOffset="6685.47">5411 502 8890,'0'0'14907,"-53"24"-12634,40-5-249,2 1-872,5 3-360,3 1-71,3 1-145,0-2-336,11-3-240,8-3-128,13-6-800,26-8-441,-5-3-2576,0-1-3040</inkml:trace>
  <inkml:trace contextRef="#ctx0" brushRef="#br0" timeOffset="7476.46">5972 694 12683,'0'0'11101,"9"-1"-9188,-3 0-1739,1-1 0,-1 0 0,0 0 0,1-1 0,-1 0 0,0 0-1,0 0 1,-1-1 0,1 1 0,-1-1 0,1-1 0,-1 1-1,-1-1 1,1 0 0,-1 0 0,1 0 0,-2-1 0,1 0-1,3-6 1,3-7-125,-2 0 0,0-1-1,-1 1 1,-1-2 0,-1 1 0,0 0-1,-2-1 1,0 0 0,-2 0-1,0 0 1,-3-27 0,0 22-140,-1 0 0,-1 1 0,-2-1 0,0 1 0,-2 0 0,-1 1 0,0-1 0,-24-38 0,30 57 76,0 1 0,0-1 0,-1 1 1,0 0-1,0 1 0,0-1 0,-1 1 1,0-1-1,0 1 0,0 1 0,0-1 1,0 1-1,-1 0 0,1 0 0,-1 0 1,-11-3-1,15 6 19,1 0 1,0 0-1,0 0 1,-1 0-1,1 0 1,0 0-1,0 1 1,-1-1-1,1 0 1,0 1-1,0-1 1,0 1-1,0-1 1,-1 1-1,1 0 1,0-1-1,0 1 1,0 0-1,0 0 1,0 0-1,1-1 1,-1 1-1,0 0 1,0 0-1,0 1 1,1-1-1,-1 0 1,1 0-1,-1 0 1,0 2-1,-10 42 18,11-45-22,-4 37 117,1 0 1,2 1-1,2-1 0,1 1 1,8 37-1,-5-46 23,1-1 0,2 0 0,0 0 0,2 0 0,2-1 0,0 0 0,18 27 1,-24-45-20,0-1 1,1 0-1,0 0 1,1 0 0,-1-1-1,1 0 1,1-1-1,-1 1 1,1-2 0,0 1-1,0-1 1,1-1-1,0 0 1,0 0 0,0-1-1,20 4 1,-24-6-122,-1 0 1,1-1 0,-1 0 0,1 0-1,-1 0 1,1-1 0,-1 0 0,1 0-1,-1 0 1,1-1 0,-1 0 0,0 0-1,0 0 1,0-1 0,0 1 0,0-1-1,-1 0 1,1-1 0,-1 1 0,0-1-1,0 0 1,0 0 0,0 0 0,-1 0-1,0-1 1,0 0 0,0 1 0,0-1-1,-1 0 1,0 0 0,0 0-1,0-1 1,1-6 0,-1 4-1,0 1 0,-1-1 0,0 0 0,-1 0 0,1 0 0,-2 1 0,1-1 0,-2-10 0,2 16 0,-1 0 0,1 0 0,0 0 0,-1 1 0,1-1 0,-1 0 0,0 0 0,1 0 0,-1 0 0,0 0 0,0 1 0,0-1 0,0 0 0,-1 1 0,1-1 0,0 1 0,-1-1 0,1 1 0,-1 0 0,1-1 0,-1 1 0,0 0 0,0 0 0,1 0 0,-1 0 0,0 1 0,0-1 0,0 0 0,0 1 0,0-1 0,0 1 0,0 0 0,0 0 0,0 0 0,0 0 0,-3 0 0,4 1-1,-1-1-1,0 1 1,1 0-1,-1 0 1,1 0-1,-1 0 1,1 0 0,-1 0-1,1 0 1,0 1-1,0-1 1,0 0-1,0 1 1,0-1 0,0 1-1,0-1 1,0 1-1,0 0 1,0-1-1,1 1 1,-1 0 0,1-1-1,0 1 1,-1 0-1,1 0 1,0 2-1,-4 52-33,4-51 38,0 2 1,1 0 0,-1 0 0,1 0 0,0-1-1,1 1 1,0 0 0,0-1 0,0 1 0,1-1-1,0 1 1,0-1 0,0 0 0,1 0 0,0-1-1,0 1 1,1-1 0,-1 0 0,1 0 0,9 7-1,-10-9-3,1 0 0,0-1 0,0 1 0,0-1-1,0 0 1,0 0 0,1-1 0,-1 1 0,0-1-1,1 0 1,-1-1 0,1 1 0,-1-1-1,1 0 1,-1 0 0,1-1 0,-1 0 0,1 0-1,-1 0 1,1-1 0,-1 1 0,0-1 0,0-1-1,0 1 1,5-4 0,-5 3 0,1 0 0,-1-1 0,0 1 0,0-1 0,-1 0 0,1-1 0,-1 1 0,0-1 0,0 0 0,0 0 0,-1 0 0,0-1 0,0 1 0,0-1 0,0 0 0,-1 1 0,0-1 0,-1 0 0,3-10 0,-3 2 0,0 1 0,-1-1 0,-1 0 0,0 1 0,0-1 0,-2 1 0,-6-25 0,8 38-2,1-1 0,0 1 0,0-1 0,-1 1 0,1-1 0,0 1-1,0-1 1,0 1 0,0-1 0,0 0 0,0 1 0,0-1 0,0 1 0,0-1 0,0 1 0,0-1 0,0 1 0,0-1 0,0 1-1,0-1 1,0 1 0,1-1 0,-1 1 0,0-1 0,0 1 0,1-1 0,-1 1 0,0-1 0,1 1 0,-1-1 0,0 1 0,1 0-1,0-1 1,19 4-61,34 27-27,-42-23 74,12 7-22,0-1 89,36 26 0,-56-36-40,1 0 0,-1 0 0,-1 1 0,1-1 0,0 1 0,-1 0 0,0 0 0,0 1 0,0-1 0,0 1 0,-1-1 0,1 1 0,-1 0 0,0 0 0,1 5 0,-3-8-11,0 0 0,0 1 0,0-1 0,0 0 1,0 1-1,0-1 0,0 0 0,-1 1 0,0-1 0,1 0 0,-1 0 0,0 1 0,0-1 0,0 0 1,0 0-1,0 0 0,-1 0 0,1 0 0,0-1 0,-1 1 0,-2 2 0,-4 2 49,1 0 1,-1-1-1,0 0 0,-11 4 0,-4 4-3055,4 0-3445</inkml:trace>
  <inkml:trace contextRef="#ctx0" brushRef="#br0" timeOffset="7881.91">7266 420 12579,'0'0'6080,"-10"-1"-3529,6 1-2345,0 0-1,0-1 1,0 2 0,0-1 0,0 0 0,0 1-1,0-1 1,0 1 0,0 0 0,0 1-1,0-1 1,0 1 0,0 0 0,1-1-1,-1 2 1,1-1 0,-1 0 0,1 1 0,0-1-1,0 1 1,0 0 0,1 0 0,-1 0-1,0 0 1,1 1 0,-3 4 0,0 4 0,0 0 0,0 0 0,1 1 0,1-1 1,0 1-1,1 0 0,0 0 0,1 0 0,0 0 0,1 0 1,1 0-1,0 0 0,1 0 0,3 14 0,-3-23-243,-1-1 0,1 1 0,0-1 0,0 1-1,1-1 1,-1 0 0,1 0 0,0 0 0,-1 0-1,1-1 1,0 1 0,1-1 0,-1 0 0,0 0-1,1 0 1,-1 0 0,1 0 0,-1-1 0,1 1 0,0-1-1,0 0 1,0 0 0,0-1 0,0 1 0,0-1-1,0 0 1,0 0 0,-1 0 0,1 0 0,8-3-1,2 2-835,-1-2 0,0 0 0,16-6 0,28-14-6500,-21 3-137</inkml:trace>
  <inkml:trace contextRef="#ctx0" brushRef="#br0" timeOffset="8484.78">7435 449 13179,'0'0'9104,"-9"8"-7585,8-8-1506,-3 3 165,0 1 1,0-1 0,0 1 0,1 0-1,-1 0 1,1 0 0,0 1 0,0-1 0,1 1-1,-1 0 1,1 0 0,0 0 0,0 0-1,1 0 1,-1 0 0,1 0 0,0 0-1,0 9 1,1 7 521,0-1 0,5 30 1,-4-44-545,0 0 1,1 0 0,0 0 0,0 0-1,0 0 1,1 0 0,-1-1 0,1 1-1,1-1 1,-1 0 0,1 1 0,6 5-1,-10-11-131,0 1 0,1-1 1,-1 1-1,1-1 0,-1 1 0,1-1 0,-1 1 0,1-1 0,0 1 0,-1-1 0,1 0 0,-1 1 0,1-1 0,0 0 0,-1 0 0,1 1 0,0-1 0,0 0 1,-1 0-1,1 0 0,0 0 0,-1 0 0,1 0 0,0 0 0,-1 0 0,1 0 0,0 0 0,0 0 0,-1-1 0,2 1 0,11-21 274,-3-39-354,-9 54 45,2-41-346,-3 35-18,0 0 0,1 0 0,0 0 0,1 1 0,0-1 0,1 0 0,0 1 0,1 0-1,8-18 1,-12 29 356,1-1 0,-1 0 1,1 0-1,-1 1 0,1-1 0,0 0 0,-1 1 0,1-1 0,0 0 0,-1 1 0,1-1 0,0 1 0,0-1 0,-1 1 0,1 0 0,0-1 0,0 1 0,0 0 0,0-1 0,-1 1 1,1 0-1,0 0 0,0 0 0,0 0 0,0 0 0,0 0 0,1 0 0,0 1 15,0 0-1,0 0 1,0 0 0,0 0-1,-1 0 1,1 0 0,0 0-1,-1 1 1,1-1 0,-1 1-1,3 2 1,27 46 357,-20-29-74,-4-10 240,-1 1 0,0-1 1,-1 1-1,0 1 0,-1-1 0,-1 1 0,4 18 0,-26-55-269,16 17-294,1-1 0,0 0 0,1 0 1,0 0-1,0 0 0,0 0 0,1-1 0,0 1 0,1 0 1,1-9-1,-1 13-61,-1 1 0,0 0 1,1 0-1,-1 0 0,1 0 0,0 0 1,0 0-1,0 0 0,1 0 0,-1 0 1,1 0-1,-1 1 0,1-1 1,0 0-1,0 1 0,0 0 0,1-1 1,-1 1-1,0 0 0,1 0 0,-1 0 1,1 1-1,0-1 0,0 1 0,0-1 1,-1 1-1,1 0 0,4-1 1,-4 2 72,0 0 1,0 1 0,0-1 0,0 1 0,0 0 0,0 0-1,0 0 1,0 0 0,0 0 0,0 1 0,-1-1 0,1 1-1,0 0 1,-1 0 0,0 0 0,1 0 0,-1 0-1,0 0 1,0 1 0,3 3 0,36 61 440,-34-54-234,-5-9-280,6 11 443,0-1 0,19 23 0,0-13-1715,10-8-4724,-17-12-2358</inkml:trace>
  <inkml:trace contextRef="#ctx0" brushRef="#br0" timeOffset="10565.87">8059 489 11106,'0'0'12611,"-10"-5"-10361,-34-12-903,41 16-1256,0 1 1,-1-1-1,1 1 1,0 0-1,0 0 0,0 0 1,0 1-1,0-1 1,0 1-1,0-1 1,0 1-1,0 0 1,0 0-1,0 1 0,0-1 1,0 0-1,1 1 1,-1 0-1,1 0 1,-1 0-1,1 0 1,-4 4-1,0 0 114,-1 1-1,1 1 1,1-1 0,-1 1 0,-6 13-1,9-14-132,0-1 0,1 1-1,-1 0 1,1 0 0,1 0 0,-1 0 0,1 0-1,1 0 1,-1 0 0,1 0 0,0 0-1,1 0 1,-1 0 0,4 13 0,-3-17-48,0 0 0,1 0 0,-1 1 0,1-1 0,-1 0 1,1-1-1,0 1 0,0 0 0,1 0 0,-1-1 0,0 1 1,1-1-1,0 0 0,-1 0 0,1 0 0,0 0 0,0 0 1,0-1-1,0 1 0,0-1 0,1 0 0,-1 0 0,0 0 1,1 0-1,-1 0 0,0-1 0,1 0 0,-1 1 0,1-1 1,-1-1-1,6 0 0,-5 1-42,0-1-1,-1 1 1,1-1 0,0 0 0,-1 0 0,1 0-1,-1 0 1,1-1 0,-1 0 0,0 0-1,1 0 1,-1 0 0,0 0 0,-1 0-1,1-1 1,0 1 0,3-5 0,-2 2-72,-1-1 1,1 0 0,-1 0 0,0 0 0,-1 0-1,1 0 1,-1-1 0,-1 1 0,2-8-1,0-7-317,-1 0-1,-1-1 0,-2 1 0,-4-44 1,1 40 100,0 0 0,-2 1 1,-1-1-1,-1 1 1,0 0-1,-2 1 0,-1 0 1,-1 0-1,-27-37 1,39 59 373,-1 1 1,1-1-1,-1 0 1,1 1 0,-1-1-1,1 0 1,-1 1-1,1-1 1,-1 1 0,1-1-1,-1 1 1,0-1-1,1 1 1,-1-1 0,0 1-1,1 0 1,-1 0 0,0-1-1,0 1 1,1 0-1,-1 0 1,-1-1 0,-1 14 559,10 29-430,18 47 772,4-1 0,46 100 0,-69-175-667,0-1-1,1-1 1,12 16-1,-18-25-288,1 0 0,-1 0-1,1 0 1,0-1 0,0 1-1,0-1 1,0 1 0,0-1-1,0 0 1,0 1 0,5 0-1,-6-1-13,0-1-1,0 0 0,0 0 1,0 0-1,0 0 0,0 0 1,0-1-1,1 1 0,-1 0 0,0 0 1,0-1-1,0 1 0,0-1 1,0 1-1,0-1 0,0 1 1,0-1-1,0 1 0,-1-1 1,1 0-1,0 0 0,0 1 0,0-1 1,-1 0-1,1 0 0,0 0 1,0-1-1,4-7 6,1 0 1,-2 0-1,1-1 1,-1 1-1,-1-1 1,0 0-1,0 0 1,2-16-1,-4 20-61,0 0 0,-1 0 0,0 0 0,0 0 0,0 0 1,0 0-1,-1 0 0,0 0 0,-1 0 0,1 0 0,-1 0 0,0 1 0,0-1 0,-1 1 0,0-1 0,-3-4 0,6 10 55,0 0 0,-1 0 0,1 0 0,0 0 0,0 0 0,-1 0 0,1 0 0,0 0 0,0 0 0,0 0 0,-1 1 0,1-1 0,0 0 0,0 0 0,0 0 0,-1 0 0,1 1 0,0-1 0,0 0 0,0 0 0,0 0 0,0 0 0,-1 1 0,1-1 0,0 0 0,0 0 0,0 1 0,0-1 0,0 0 0,0 0 0,0 0 0,0 1 0,0-1 0,0 0 0,0 0 0,0 1 0,0-1 0,0 0 0,0 0 0,0 1 0,0-1 0,0 0 0,0 0 0,0 0 0,0 1 1,1-1-1,-1 0 0,0 0 0,0 0 0,0 1 0,0-1 0,2 19 3,1-2 102,2 0 0,0 0-1,0 0 1,12 22-1,-15-34-79,0-1-1,0 0 1,0 0-1,1 0 1,-1-1-1,1 1 1,0-1-1,0 1 1,0-1-1,1 0 0,-1 0 1,1 0-1,-1-1 1,1 1-1,0-1 1,0 0-1,0 0 1,0 0-1,1 0 1,-1-1-1,0 0 1,7 1-1,-9-2-22,0 0 0,0-1 0,0 1 0,-1-1 0,1 0 0,0 1 0,0-1 0,0 0 0,-1 0 0,1 0 0,0 0 0,-1 0 0,1-1 0,-1 1 0,0 0 0,1-1 0,-1 1 0,0-1 0,0 1 0,0-1 0,0 0 0,0 1 0,0-1 0,0 0 0,0 0 0,-1 0 0,1 0 0,-1 1 0,1-4 0,8-59 0,-7 23-174,-2 1 0,-2 0 1,-1-1-1,-3 1 0,-1 1 0,-1-1 0,-3 1 0,-16-41 1,36 156-2,9 4 343,-9-35 93,1-1-1,3 0 0,35 81 1,-42-113-154,1-1 1,0-1 0,1 1-1,12 12 1,-19-21-108,1 0-1,0 0 1,0 0 0,0 0-1,0 0 1,0 0 0,0 0-1,0-1 1,1 0 0,-1 1-1,1-1 1,-1 0 0,1 0 0,-1 0-1,1 0 1,0 0 0,-1-1-1,1 1 1,0-1 0,-1 0-1,1 0 1,0 0 0,0 0-1,-1 0 1,1-1 0,0 1-1,4-2 1,-5 0 1,1 0 0,-1-1 0,1 1 0,-1 0 0,0-1 0,0 0-1,0 1 1,0-1 0,0 0 0,-1 0 0,0 0 0,1 0 0,-1 0 0,0-1 0,0 1 0,0-6 0,8-60-126,-7 53-43,2-5-221,-2 44 270,1 11 179,-1-29-32,-1 1 1,1-1 0,0 1 0,0-1-1,1 1 1,-1-1 0,1 0 0,0 0 0,1 0-1,-1-1 1,1 1 0,0-1 0,0 0 0,0 0-1,1 0 1,-1-1 0,1 1 0,0-1 0,0 0-1,0 0 1,1-1 0,-1 0 0,0 0 0,10 2-1,-7-2-27,-1-1-1,1 0 0,0 0 1,-1-1-1,1 0 0,0-1 0,0 1 1,-1-1-1,1-1 0,0 0 1,-1 0-1,0 0 0,1-1 1,-1 0-1,0 0 0,0-1 0,-1 0 1,9-6-1,-11 6-4,0-1 0,0 1 0,0-1 0,-1 1 1,1-1-1,-1 0 0,0-1 0,-1 1 0,1 0 0,-1-1 0,0 1 0,0-1 0,-1 0 1,0 0-1,0 0 0,0 1 0,-1-1 0,0 0 0,0-9 0,0 11-7,0 1-1,-1-1 1,1 0-1,-1 1 1,0-1-1,0 1 1,0-1-1,0 1 1,0-1-1,-1 1 1,0 0-1,0 0 1,0 0-1,0 0 1,0 0-1,0 0 1,-1 0-1,1 1 1,-1-1-1,0 1 1,0 0-1,0 0 1,0 0-1,0 0 1,0 0-1,-1 1 1,1-1-1,0 1 1,-1 0-1,1 0 1,-1 0-1,-4 0 1,6 1 10,0 0 0,-1 0 1,1 0-1,0 0 0,-1 1 1,1-1-1,0 1 0,0-1 1,0 1-1,-1 0 0,1 0 1,0 0-1,0 0 0,0 0 1,0 0-1,0 0 0,1 1 1,-1-1-1,0 1 0,-2 2 1,1 0 6,0 1 1,0 0-1,0 0 1,0-1 0,1 1-1,0 1 1,0-1 0,-2 8-1,1 0 53,1 0 0,0-1 0,1 1 0,1 0-1,0 0 1,3 25 0,-2-34-59,0 1 0,1-1 0,0 0 0,-1 0 0,2 1 0,-1-1 0,0-1 0,1 1 0,0 0 0,0 0 0,0-1 0,0 0 0,1 0 0,-1 0 0,1 0 0,0 0 0,-1-1 0,2 1 0,-1-1 0,0 0 0,0 0 0,0-1 0,8 3 0,-10-4 0,1 1 0,0 0 0,0-1 0,0 0 0,-1 0 0,1 0 0,0 0 0,0 0 0,0 0 0,0-1 0,-1 1 0,1-1 0,0 0 0,0 0 0,-1 0 0,1 0 0,-1 0 0,1-1 0,-1 1 0,1-1 0,-1 1 0,0-1 0,0 0 0,0 0 0,0 0 0,0 0 0,0 0 0,0-1 0,-1 1 0,1-1 0,-1 1 0,0-1 0,0 1 0,0-1 0,0 0 0,0 1 0,0-1 0,0-4 0,5-69-42,-7 65-80,1-1 0,1 1 1,0 0-1,0-1 0,1 1 0,1 0 0,0 0 0,6-14 0,-9 24 111,0 0 0,1 0-1,-1 0 1,0 0 0,1 1-1,-1-1 1,1 0 0,-1 0 0,1 1-1,0-1 1,-1 0 0,1 0-1,0 1 1,-1-1 0,1 1 0,0-1-1,0 1 1,-1-1 0,1 1 0,0-1-1,0 1 1,0 0 0,0-1-1,0 1 1,0 0 0,0 0 0,0 0-1,-1 0 1,1 0 0,0 0 0,2 0-1,-1 1 4,0 0 0,0 0 1,0 0-1,0 0 0,0 1 0,0-1 0,0 1 0,-1-1 0,1 1 0,0 0 0,-1 0 0,2 2 0,32 60 56,-34-64-49,51 127 1514,-54-138-1599,0 0-1,1 0 1,0-1-1,1 1 0,0 0 1,1-1-1,0 1 1,1 0-1,0 0 1,0 0-1,1 0 0,1 0 1,0 0-1,1 1 1,-1-1-1,2 1 1,0 1-1,0-1 1,1 1-1,0 0 0,0 0 1,11-9-1,-16 17 69,-1 0 0,0 0 1,1 0-1,-1 0 0,1 0 0,0 0 0,-1 0 0,1 0 0,0 1 0,-1-1 0,1 1 0,0-1 1,0 1-1,-1 0 0,1-1 0,0 1 0,0 0 0,0 0 0,-1 0 0,1 1 0,0-1 0,0 0 0,-1 1 1,1-1-1,0 1 0,0 0 0,-1-1 0,1 1 0,-1 0 0,1 0 0,-1 0 0,1 0 0,-1 0 1,1 0-1,-1 1 0,0-1 0,0 0 0,0 1 0,1-1 0,-1 1 0,-1-1 0,1 1 0,1 1 1,5 11 119,-1-1 1,-1 1-1,0 0 1,4 20 0,-2-10 98,-4-13-22,1 0-1,1-1 1,0 0 0,0 0 0,1 0-1,0-1 1,1 0 0,0 0 0,13 13-1,-16-19-165,-1 0-1,1 0 0,0 0 0,0 0 1,0-1-1,0 1 0,1-1 1,-1 0-1,1-1 0,-1 1 1,1-1-1,-1 1 0,1-2 0,0 1 1,0 0-1,0-1 0,-1 0 1,1 0-1,0 0 0,0-1 1,0 0-1,-1 1 0,1-2 0,0 1 1,4-2-1,-7 1-12,1 1 0,-1 0 0,0-1 1,0 1-1,0-1 0,0 0 0,0 0 0,0 0 0,0 0 0,0 0 0,-1 0 1,1 0-1,-1-1 0,0 1 0,0-1 0,0 1 0,0 0 0,0-1 1,0 0-1,-1 1 0,1-1 0,-1 0 0,1 1 0,-1-6 0,0-9-4,-1 0 1,-1 1-1,-3-19 0,0-7-115,4 39 56,1-1-1,0 0 1,0 1-1,1-1 1,-1 0-1,1 1 1,0-1-1,0 0 1,0 1-1,0-1 1,0 1-1,1 0 0,0-1 1,-1 1-1,6-6 1,-6 8 45,1 0 1,-1 0-1,1 0 1,-1 1-1,1-1 0,0 0 1,0 1-1,-1-1 0,1 1 1,0-1-1,0 1 1,0 0-1,-1 0 0,1 0 1,0 0-1,0 0 1,0 0-1,0 0 0,-1 1 1,1-1-1,0 0 1,0 1-1,0 0 0,-1-1 1,1 1-1,-1 0 1,1 0-1,0 0 0,-1 0 1,1 0-1,-1 1 1,0-1-1,2 2 0,45 33 317,-3 2-1,49 53 0,-92-89-249,1 1 0,-1 0-1,0 0 1,0-1 0,0 1 0,-1 0-1,1 1 1,-1-1 0,0 0 0,1 0 0,-2 1-1,1-1 1,1 6 0,-2-7-44,-1-1 1,1 1-1,0 0 1,-1-1-1,1 1 0,-1-1 1,1 1-1,-1-1 1,0 1-1,1-1 1,-1 0-1,0 1 0,0-1 1,0 0-1,0 1 1,0-1-1,-1 0 0,1 0 1,0 0-1,0 0 1,-1 0-1,1 0 1,-1-1-1,1 1 0,-1 0 1,1-1-1,-1 1 1,1-1-1,-1 1 1,-2-1-1,-12 4-489,0-1-1,-1-1 1,1 0-1,-19-1 1,-33-3-6521,67 2 6725,-46-4-8169</inkml:trace>
  <inkml:trace contextRef="#ctx0" brushRef="#br0" timeOffset="10986.12">8494 408 12699,'0'0'3472,"59"-8"-2959,-39 8-369,11 0-144,-5 0-1105,-3 0-1855</inkml:trace>
  <inkml:trace contextRef="#ctx0" brushRef="#br0" timeOffset="10987.12">8740 243 14075,'0'0'0</inkml:trace>
  <inkml:trace contextRef="#ctx0" brushRef="#br0" timeOffset="11368.55">7923 94 15011,'0'0'4449,"58"0"-5121,-45-4-3681</inkml:trace>
  <inkml:trace contextRef="#ctx0" brushRef="#br0" timeOffset="12287.8">10043 454 9154,'0'0'15205,"3"7"-13903,3 11-667,0 2 0,-2-1-1,0 0 1,2 35-1,6 29 434,-12-82-1156,0 1 0,0-1 0,1 1 0,-1-1 0,1 1 0,-1-1 1,1 0-1,0 1 0,-1-1 0,1 0 0,0 1 0,0-1 0,0 0 0,0 0 0,0 0 0,0 0 0,2 1 0,-2-1-32,-1-1 0,1 0 0,0 0 0,0 0 0,-1 0 0,1 0 1,0 0-1,0 0 0,0 0 0,-1 0 0,1 0 0,0-1 0,0 1 0,-1 0 0,1 0 1,0-1-1,0 1 0,-1 0 0,1-1 0,0 1 0,-1-1 0,1 1 0,-1-1 0,1 1 1,0-1-1,-1 0 0,1 1 0,-1-1 0,0 1 0,1-1 0,-1 0 0,0 0 0,1 0 1,8-16-6232</inkml:trace>
  <inkml:trace contextRef="#ctx0" brushRef="#br0" timeOffset="12655.66">9979 302 11923,'0'0'4400,"57"4"-4400,-39 6-1104,-1 2-2721</inkml:trace>
  <inkml:trace contextRef="#ctx0" brushRef="#br0" timeOffset="13076.37">10263 654 13795,'0'0'12971,"-3"-8"-11292,-15-88 64,16 87-1755,1-1 0,1 1-1,-1-1 1,2 0 0,-1 1 0,1-1 0,1 1 0,0-1 0,4-10-1,-6 18-26,1 0-1,0 0 0,0 0 0,0 0 1,0 0-1,0 0 0,1 1 0,-1-1 1,1 1-1,-1-1 0,1 1 0,-1-1 1,1 1-1,0 0 0,-1 0 0,1 0 1,0 0-1,0 0 0,0 0 0,0 0 1,0 1-1,3-1 0,-1 0 7,-1 1 0,1 1 0,0-1-1,0 0 1,-1 1 0,1 0 0,-1 0 0,1 0-1,0 0 1,-1 1 0,6 2 0,5 4 18,-1 1 0,0 1-1,-1 0 1,20 20 0,-24-23 67,-1 0-1,0 0 0,0 1 1,-1 0-1,0 0 0,-1 0 1,1 1-1,-2 0 1,1 0-1,-1 0 0,-1 1 1,1-1-1,-2 1 1,1 0-1,-1 0 0,0 12 1</inkml:trace>
  <inkml:trace contextRef="#ctx0" brushRef="#br0" timeOffset="13077.37">10611 440 14459,'0'0'4465,"10"54"-1928,-4-29 71,-1 1-791,1-2-321,0-4-400,0-3-224,-1-5-136,-2-4-399,-1-5-137,-3-11-665,-21-16-2575,1 2-3578,-1-1-4064</inkml:trace>
  <inkml:trace contextRef="#ctx0" brushRef="#br0" timeOffset="13475.82">10496 255 12019,'0'0'6633,"50"49"-6633,-34-41-568,-1-6-5617</inkml:trace>
  <inkml:trace contextRef="#ctx0" brushRef="#br0" timeOffset="13476.82">10724 107 9738,'0'0'4440,"4"10"-2301,39 105 572,35 106 5782,-68-184-7563,-2 0 0,4 42-1,-12-79-944,0 1 0,0-1 0,0 0 0,0 1-1,0-1 1,0 0 0,0 0 0,0 1-1,0-1 1,0 0 0,0 1 0,0-1 0,-1 0-1,1 0 1,0 1 0,0-1 0,0 0-1,0 0 1,0 1 0,-1-1 0,1 0 0,0 0-1,0 0 1,0 1 0,-1-1 0,1 0-1,0 0 1,0 0 0,-1 0 0,1 0 0,0 1-1,0-1 1,-1 0 0,1 0 0,0 0-1,-1 0 1,1 0 0,0 0 0,0 0 0,-1 0-1,1 0 1,-1 0 0,-18-4-1694,-17-13-3339,35 16 4454,-33-17-7099,-1-1-6079</inkml:trace>
  <inkml:trace contextRef="#ctx0" brushRef="#br0" timeOffset="13896.12">10726 399 7922,'0'0'2033,"11"-3"-858,8-1-1055,-1-1 590,-1 2 0,1 0-1,31-1 1,-44 3-350,-1 1-1,1 1 1,0-1-1,-1 1 1,1 0 0,0 0-1,-1 0 1,1 0-1,-1 1 1,0 0 0,1 0-1,-1 0 1,0 0-1,0 1 1,0-1 0,-1 1-1,1 0 1,-1 1-1,1-1 1,5 8 0,-1 2 316,1 0 0,-2 1 0,0 1 0,-1-1 0,0 1 0,-1 0 0,0 0 0,-2 1 0,1-1 0,-2 1 0,1 17 0,1-48-2736,0-1-3207,-2-1-3212</inkml:trace>
  <inkml:trace contextRef="#ctx0" brushRef="#br0" timeOffset="14325.6">10912 298 10778,'0'0'3873,"79"43"-4841,-43-26 56,-2 2-3657</inkml:trace>
  <inkml:trace contextRef="#ctx0" brushRef="#br0" timeOffset="14724.74">11255 515 8146,'0'0'7484,"-9"-6"-5001,7 5-2161,-39-23 1485,39 22-1454,-1 1-1,0-1 0,0 1 1,1 0-1,-1 0 1,0 0-1,0 0 0,0 0 1,-1 1-1,1-1 1,0 1-1,0 0 0,0 0 1,-6 1-1,7 1-245,0 1-1,0 0 1,0 1-1,1-1 1,-1 0-1,1 0 1,0 1-1,0-1 1,1 0-1,-1 1 0,0-1 1,1 5-1,-1 0 202,0-7-298,-1 8 182,0 0 1,1 0-1,0 0 0,0 0 0,1 0 0,1 12 1,-1-20-155,1 1 1,-1 0 0,1 0-1,-1-1 1,1 1 0,0-1-1,0 1 1,0 0 0,0-1-1,0 1 1,0-1 0,0 0-1,1 1 1,-1-1 0,0 0-1,1 0 1,-1 0 0,1 0-1,-1 0 1,1 0 0,0 0-1,-1-1 1,1 1 0,0 0-1,-1-1 1,1 1 0,0-1-1,0 0 1,0 0 0,-1 0-1,1 0 1,0 0 0,0 0-1,0 0 1,-1 0 0,1-1-1,2 0 1,-1 1-40,0-1 0,0 1 0,0-1 0,0 0 0,0 0 0,0 0 0,0-1 0,-1 1 0,1-1 0,0 1 0,-1-1 1,1 0-1,-1 0 0,0 0 0,0 0 0,0 0 0,0-1 0,0 1 0,0-1 0,0 1 0,-1-1 0,1 0 0,-1 1 0,0-1 0,0 0 0,0 0 0,1-4 0,-1 2-14,0-1 0,0 0 0,-1 1 0,1-1 0,-1 0 0,0 1 0,-1-1 0,0 0 0,1 0 0,-2 1 0,1-1 0,-1 1 0,-4-10 0,12 26 134,1 1 0,0-1 0,1-1 0,16 19-1,-19-25-124,-1 1 0,1-1 0,0 0 0,0 0 0,1 0 0,-1-1-1,1 0 1,-1 0 0,1 0 0,0-1 0,0 0 0,9 2-1,5-7-2181,-10-14-5675,-8 1-1766</inkml:trace>
  <inkml:trace contextRef="#ctx0" brushRef="#br0" timeOffset="15213.26">11355 169 12107,'0'0'4451,"0"9"-2190,3 33 721,8 45 1,-1-38-1773,2 0 0,21 55 0,-30-97-1009,0 1 1,1-1-1,0 0 1,1-1-1,0 1 0,0-1 1,0 1-1,0-1 0,1-1 1,0 1-1,1-1 1,-1 0-1,1-1 0,13 8 1,-15-10-186,0 0 1,0 1-1,1-2 1,-1 1-1,0-1 1,1 1-1,-1-1 0,1-1 1,0 1-1,-1-1 1,1 0-1,0-1 1,-1 1-1,1-1 1,-1 0-1,1 0 1,-1-1-1,1 1 1,-1-1-1,0-1 1,0 1-1,6-5 0,-8 5-45,0-1-1,0 1 0,0-1 0,-1 0 0,0 0 0,1-1 1,-1 1-1,0 0 0,-1-1 0,1 1 0,0-1 1,-1 1-1,0-1 0,0 0 0,0 0 0,0 0 0,-1 1 1,0-1-1,1 0 0,-2-8 0,1 9 14,0 0 0,0 0 0,-1 1 0,1-1 0,-1 0 0,1 0 0,-1 0 0,0 1 0,0-1-1,-1 0 1,1 1 0,0-1 0,-1 1 0,1-1 0,-1 1 0,0 0 0,0-1 0,0 1 0,0 0 0,0 0 0,-1 1 0,1-1 0,0 0 0,-1 1-1,0-1 1,1 1 0,-1 0 0,-3-1 0,4 2 17,1 0 0,-1 0-1,1 0 1,0 0 0,-1 0-1,1 1 1,-1-1 0,1 0-1,0 1 1,-1-1 0,1 1-1,0 0 1,0-1 0,0 1-1,-1 0 1,1 0 0,0 0-1,0 0 1,0-1 0,0 2-1,0-1 1,0 0 0,1 0-1,-1 0 1,0 0 0,0 0-1,1 1 1,-1-1 0,1 0-1,-1 1 1,1-1 0,0 0-1,-1 1 1,1-1 0,0 1-1,0-1 1,0 3 0,-4 63 59,4-58-11,0-5-9,0 1-1,0 0 1,0 0 0,1-1 0,0 1-1,0 0 1,0-1 0,0 1 0,1-1 0,-1 1-1,1-1 1,0 0 0,1 1 0,3 5-1,-3-8 2,0 1-1,0-1 0,0 0 0,0 1 0,1-1 1,-1-1-1,1 1 0,0 0 0,-1-1 0,1 0 1,0 0-1,0 0 0,-1 0 0,1-1 1,0 1-1,0-1 0,8-1 0,-6 1-44,1 0-1,-1-1 1,0 0 0,1 0-1,-1 0 1,0-1 0,0 0-1,0 0 1,0-1-1,0 1 1,-1-1 0,1-1-1,-1 1 1,0-1-1,0 0 1,0 0 0,0 0-1,-1-1 1,1 0 0,-1 0-1,0 0 1,-1 0-1,1-1 1,-1 1 0,0-1-1,-1 0 1,4-8 0,-5 11-22,0 0 1,0 0-1,0 0 1,1 0-1,0 1 1,-1-1-1,1 0 1,0 1-1,0 0 1,0-1-1,1 1 1,-1 0-1,1 0 1,-1 0-1,1 0 1,0 1-1,-1-1 1,1 1-1,0-1 1,0 1-1,0 0 1,4-1-1,-1 2 2,-1-1 0,1 1 0,0 1 0,-1-1 0,1 1 0,-1 0 0,1 0-1,-1 0 1,1 1 0,-1 0 0,9 5 0,2 1 72,-1 0 1,-1 2-1,1 0 1,-2 1-1,1 0 1,-2 1-1,18 19 0,-29-29-36,1 0 0,0 0 0,-1 0 0,1 0-1,-1 0 1,1 0 0,-1 0 0,0 1 0,0-1-1,0 0 1,0 1 0,-1-1 0,1 0 0,-1 1-1,1-1 1,-1 1 0,0-1 0,0 1 0,0-1-1,0 1 1,0-1 0,-1 4 0,0-4-84,-1 0-1,1 0 1,-1 0 0,0 0 0,1 0-1,-1 0 1,0 0 0,0-1 0,0 1-1,0-1 1,0 1 0,-1-1-1,1 0 1,0 0 0,-1 0 0,1 0-1,-4 1 1,-59 9-3707,7-8-3384,51-3 5617,-37 0-7748</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6:40.584"/>
    </inkml:context>
    <inkml:brush xml:id="br0">
      <inkml:brushProperty name="width" value="0.05" units="cm"/>
      <inkml:brushProperty name="height" value="0.05" units="cm"/>
      <inkml:brushProperty name="color" value="#E71224"/>
    </inkml:brush>
  </inkml:definitions>
  <inkml:trace contextRef="#ctx0" brushRef="#br0">15 958 9794,'0'0'16506,"2"-10"-14613,48-144-903,-23 77-529,-3-2 0,15-93 1,-34 119-717,8-37-337,-12 90 590,-1-1 0,0 1 0,0-1 0,1 1 0,-1-1 1,0 1-1,1-1 0,-1 1 0,1-1 0,-1 1 0,1-1 0,-1 1 1,1 0-1,-1-1 0,1 1 0,-1 0 0,1-1 0,-1 1 0,1 0 1,-1 0-1,1 0 0,0-1 0,-1 1 0,1 0 0,-1 0 0,1 0 1,0 0-1,-1 0 0,1 0 0,-1 0 0,1 0 0,0 0 0,-1 1 1,1-1-1,-1 0 0,1 0 0,-1 0 0,1 1 0,0-1 0,-1 0 1,1 1-1,-1-1 0,1 0 0,-1 1 0,0-1 0,1 1 0,0 0 1,27 21 131,-26-21-125,11 12 55,-1 0-1,1 1 0,-2 0 1,0 1-1,16 31 0,33 87 449,-51-106-241,1-1 1,2 0-1,0 0 0,2-1 0,1-1 0,1-1 0,33 39 0,-52-63-294,-27-16-1438,4 7-3830,3 4-1945</inkml:trace>
  <inkml:trace contextRef="#ctx0" brushRef="#br0" timeOffset="426.88">1 741 16251,'0'0'6962,"52"3"-4458,-1-3-1055,22-9-753,12-5-472,3-3-224,-7 0-624,-26 5-2145,-12 0-5448</inkml:trace>
  <inkml:trace contextRef="#ctx0" brushRef="#br0" timeOffset="841.3">980 360 17164,'0'0'6916,"-1"12"-4706,-5 40-926,3 0 1,1 1-1,3-1 1,12 81-1,-12-129-1304,0 0 0,0 0 0,1 0 0,-1 0 0,1-1 0,0 1 0,0 0-1,0-1 1,0 1 0,0-1 0,1 0 0,0 0 0,0 0 0,0 0 0,0 0 0,0 0 0,7 3-1,-4-2 125,1-1-1,-1-1 1,1 1 0,0-1-1,0-1 1,0 1-1,0-1 1,0 0-1,13-1 1,-5 0-415,-1-1-1,1-1 1,-1 0 0,19-6 0,-21 4-1316,1 0 0,-1-1 0,0 0 0,12-8-1,-7 1-6855</inkml:trace>
  <inkml:trace contextRef="#ctx0" brushRef="#br0" timeOffset="842.3">978 647 13659,'0'0'9338,"91"-5"-8930,-17-15-408,-7 0-1696,-7-1-4994</inkml:trace>
  <inkml:trace contextRef="#ctx0" brushRef="#br0" timeOffset="1242.69">1589 515 20252,'0'0'8474,"77"-8"-8402,-42 3-72,-1 1-672,-3 2 152,-8 2-1777,-9 5-2880,-12 5-2320</inkml:trace>
  <inkml:trace contextRef="#ctx0" brushRef="#br0" timeOffset="1243.69">1589 702 14859,'0'0'9610,"58"2"-7617,-20-2-1145,18-8-680,14-9-168,-9 1-2977,-11 1-5825</inkml:trace>
  <inkml:trace contextRef="#ctx0" brushRef="#br0" timeOffset="1627.28">2145 465 16315,'0'0'1474,"-4"8"132,1-3-1280,0 0 1,1 1-1,-1 0 1,1 0-1,0-1 1,1 1-1,-1 0 1,1 1-1,1-1 1,-1 0-1,1 0 1,0 0-1,0 0 1,1 0 0,0 1-1,0-1 1,0 0-1,1 0 1,0-1-1,0 1 1,0 0-1,1 0 1,6 9-1,-3-6 110,1 1 1,1-1-1,0 0 0,0-1 0,0 0 1,1-1-1,1 1 0,13 7 0,-18-12-346,0 0-1,1 0 0,-1-1 1,1 0-1,0 0 1,-1 0-1,1 0 1,0-1-1,0 0 1,0-1-1,1 1 0,-1-1 1,0 0-1,0-1 1,0 1-1,0-1 1,11-3-1,-14 2-89,0 1 0,0-1 0,1 1 0,-1-1 0,0 0 0,-1-1 0,1 1 0,0 0 0,-1-1 0,1 1 0,-1-1 0,0 0 0,0 0 0,0 0 0,0 0 0,0 0 0,-1-1 0,1 1 0,-1 0 0,0-1 0,0 1 0,0-1 0,0 1 0,-1-1 0,0 1 0,1-1 0,-1 1 0,-1-7 0,0 2 0,1-1 0,-2 1 0,1 0 0,-1 0 0,0 0 0,-1 0 0,0 1 0,0-1 0,0 1 0,-1 0 0,-8-11 0,3 7 9,-1 0-1,0 1 1,-1 0-1,0 1 1,0 0 0,-14-8-1,20 14-56,0 0 0,0 0 0,0 1 0,-1-1 0,1 1 0,0 0 0,-1 1-1,0-1 1,1 1 0,-1 0 0,0 0 0,0 1 0,1 0 0,-1 0 0,0 0 0,0 1 0,-11 2 0,15-2-154,0 0 0,0 1 0,0-1 1,0 0-1,0 1 0,0-1 0,1 1 1,-1 0-1,0 0 0,1-1 1,-1 1-1,1 0 0,0 0 0,0 1 1,-1-1-1,2 0 0,-1 0 1,0 0-1,0 1 0,1-1 0,-1 0 1,1 1-1,-1-1 0,1 1 0,0 2 1,0 3-1162,0 0 0,1 1 1,0-1-1,0 0 1,0 0-1,4 9 0,8 16-7173</inkml:trace>
  <inkml:trace contextRef="#ctx0" brushRef="#br0" timeOffset="2055.9">2801 714 15171,'0'0'8482,"-3"53"-5473,3-26-1185,-1 5-672,-1 2 33,-1 1-417,0-3-312,2-4-456,1-6-128,1-6-1761,5-6-3920</inkml:trace>
  <inkml:trace contextRef="#ctx0" brushRef="#br0" timeOffset="2600.21">3115 752 8282,'0'0'13116,"11"-1"-10922,-4 0-1987,0 0 0,0 0 1,-1-1-1,1 0 0,0 0 1,0-1-1,-1 0 0,0 0 0,1-1 1,-1 1-1,-1-1 0,1-1 1,0 1-1,-1-1 0,0 0 1,0 0-1,5-7 0,0-1-143,0-1 0,-1-1-1,0 0 1,-1 0 0,-1 0 0,0-1 0,-2 0-1,1-1 1,-2 1 0,0-1 0,-1 0-1,-1 0 1,1-25 0,-3 33-119,-1-1 0,0 1 0,0 0 0,-1-1 0,0 1 0,0 0 0,-1 0 0,0 0 0,-1 0 0,0 1 0,0-1 0,-1 1 0,0 0 0,-1 0 0,0 1 0,0-1 0,0 1 0,-1 1 0,0-1 0,0 1 0,-1 1 0,1-1 0,-1 1 0,-1 0 0,1 1 0,-10-4 0,16 7 69,-1 0-1,1 0 1,0 0-1,-1 0 1,1 0 0,-1 0-1,1 1 1,-1 0-1,0-1 1,1 1 0,-1 0-1,1 0 1,-1 0-1,0 0 1,1 1 0,-1-1-1,1 1 1,-1 0-1,-4 2 1,5-2-4,0 1-1,1-1 1,-1 1-1,0 0 1,1-1-1,0 1 1,-1 0 0,1 0-1,0 0 1,0 0-1,0 0 1,0 1 0,0-1-1,1 0 1,-1 0-1,1 1 1,-1 3-1,0 7 64,1-1-1,0 1 0,1 0 0,1-1 0,0 1 0,0-1 0,5 13 1,3 9 265,3-1 1,0 0-1,2 0 1,1-2 0,28 41-1,-37-62-238,0 0-1,0-1 1,1 0 0,0 0-1,1-1 1,0 0-1,0 0 1,0-1 0,1 0-1,0-1 1,1 0-1,0-1 1,-1 0 0,2 0-1,-1-1 1,0-1-1,1 0 1,0 0 0,21 1-1,-26-5-79,-1 0 1,0 0-1,0-1 0,0 0 0,0 0 1,0 0-1,0-1 0,-1 1 0,1-1 1,-1-1-1,0 1 0,1-1 0,-2 0 1,1 0-1,0-1 0,-1 1 0,0-1 1,0 0-1,0 0 0,-1 0 0,6-11 1,-6 11-73,-1 1 0,1 0 0,-1-1 0,0 0 0,-1 1 0,1-1 0,-1 0 0,0 0 0,0 0 0,0 0 0,-1 0 0,1 0 0,-1 0 0,-1 0 0,1 0 0,-1 0 0,0 0 0,0 0 0,0 0 0,-1 0 0,1 0 0,-1 1 0,0-1 0,-1 1 0,1-1 0,-1 1 1,-5-7-1,6 9 51,1 0 1,-1 0 0,0 1-1,0-1 1,0 1 0,0-1-1,0 1 1,0-1 0,-1 1 0,1 0-1,0 0 1,-1 0 0,1 0-1,0 1 1,-1-1 0,1 1-1,-1-1 1,1 1 0,-1 0-1,1 0 1,-1 0 0,1 0 0,-1 1-1,1-1 1,-1 1 0,1-1-1,-1 1 1,1 0 0,0 0-1,-1 0 1,1 0 0,0 0 0,0 1-1,0-1 1,0 1 0,0-1-1,0 1 1,0 0 0,0-1-1,1 1 1,-1 0 0,1 0-1,-1 1 1,1-1 0,0 0 0,0 0-1,0 1 1,0-1 0,0 0-1,0 1 1,1-1 0,-1 1-1,1-1 1,0 1 0,0-1 0,0 4-1,-1 0 52,1 1 1,0 0-1,0 0 0,1 0 0,-1-1 0,2 1 1,-1 0-1,1-1 0,0 1 0,0-1 0,1 0 1,-1 1-1,2-1 0,-1-1 0,1 1 0,-1 0 1,2-1-1,-1 0 0,0 0 0,1 0 0,0 0 1,0-1-1,1 0 0,-1 0 0,1 0 0,0-1 1,0 1-1,0-2 0,0 1 0,1-1 0,-1 0 1,1 0-1,-1 0 0,1-1 0,13 1 0,3-3-1413,-1-1 0,1-1 0,33-9 0,1-4-6210</inkml:trace>
  <inkml:trace contextRef="#ctx0" brushRef="#br0" timeOffset="3031.19">4271 474 15491,'0'0'6760,"-10"0"-4246,8 0-2405,-9-1 505,1 1 1,0 0-1,0 1 1,-19 4-1,25-4-531,0 0-1,1 1 0,-1-1 0,1 1 1,0-1-1,0 1 0,-1 0 1,1 0-1,0 1 0,1-1 0,-1 1 1,0-1-1,1 1 0,-1 0 1,1 0-1,0 0 0,0 0 0,0 0 1,0 0-1,-1 5 0,0 1 48,-1 1 0,2 0 0,-1 0 0,2 0 0,-1 1 0,1-1 0,1 0 0,0 0 0,0 1 0,1-1 0,1 0 0,-1 0 0,6 16 0,-6-21-185,1 0-1,0 0 0,1 0 0,-1 0 0,1-1 0,0 1 0,0-1 0,0 1 0,1-1 0,-1 0 0,1 0 1,0-1-1,0 1 0,0-1 0,1 0 0,-1 0 0,1 0 0,0-1 0,0 0 0,0 1 0,0-2 0,0 1 1,0-1-1,1 1 0,-1-2 0,0 1 0,8 0 0,1-1-1340,-1-1 0,1 0 0,-1-1 0,0 0 0,17-6 0,7-6-5994</inkml:trace>
  <inkml:trace contextRef="#ctx0" brushRef="#br0" timeOffset="3558.47">4413 524 14771,'0'0'5460,"-9"0"-2967,6-1-2345,0 1 0,-1-1 0,1 1 0,0 0 0,0 0 1,-1 1-1,1-1 0,0 1 0,0-1 0,0 1 0,-1 0 1,1 0-1,0 0 0,0 1 0,0-1 0,1 1 1,-1 0-1,0 0 0,1 0 0,-1 0 0,1 0 0,-1 0 1,1 1-1,0-1 0,0 1 0,0-1 0,0 1 1,1 0-1,-1 0 0,1 0 0,0 0 0,-1 0 0,1 0 1,1 0-1,-2 4 0,1 3-12,-1 0 0,2 0 0,-1 1 0,2-1 0,-1 0 1,1 0-1,1 0 0,2 11 0,-3-18-93,0 1 1,0-1-1,0 0 1,0 0-1,0 1 1,0-1-1,1 0 1,0 0-1,-1 0 1,1-1-1,0 1 1,1 0-1,-1-1 1,0 1 0,1-1-1,-1 0 1,1 0-1,0 0 1,0 0-1,0 0 1,0 0-1,0-1 1,0 1-1,0-1 1,1 0-1,-1 0 1,5 0-1,-6-1-34,-1 0 0,1-1-1,0 1 1,0-1 0,-1 0 0,1 1-1,0-1 1,-1 0 0,1 0 0,-1 0 0,1 0-1,-1 0 1,1-1 0,-1 1 0,0 0-1,0-1 1,0 1 0,1-1 0,-1 1-1,-1-1 1,1 1 0,0-1 0,0 0-1,-1 1 1,1-1 0,0 0 0,-1 0-1,1-3 1,10-59-67,-10 56 0,0-42-704,-1 38 128,0 0 0,0-1 0,5-22 0,-5 35 621,1-1 0,-1 1 1,0-1-1,1 1 1,-1-1-1,0 1 0,1 0 1,-1-1-1,0 1 1,1 0-1,-1-1 1,1 1-1,-1 0 0,0 0 1,1-1-1,-1 1 1,1 0-1,-1 0 1,1 0-1,-1 0 0,1 0 1,-1 0-1,1-1 1,-1 1-1,1 0 0,-1 0 1,1 0-1,-1 1 1,1-1-1,-1 0 1,1 0-1,-1 0 0,1 0 1,-1 0-1,1 1 1,-1-1-1,1 0 0,-1 0 1,0 1-1,1-1 1,-1 0-1,1 1 1,-1-1-1,0 0 0,1 1 1,-1-1-1,1 1 1,20 18 139,-21-19-128,20 20 214,30 41 0,-45-55 62,-1 1 0,0-1 0,0 1 0,0 0 0,-1 0-1,0 1 1,0-1 0,-1 0 0,0 1 0,-1 0 0,2 11 0,-3-19-237,0 0 0,-1 0 0,1 1 0,0-1 0,0 0 0,-1 0 0,1 0 0,0 0 0,0 0 0,-1 0 0,1 0 0,0 0 0,0 0 0,-1 0 0,1 0 0,0 0 0,-1 0 0,1 0 0,0 0 0,0 0 0,-1 0 0,1 0 0,0 0 0,0-1 0,-1 1 0,1 0 0,0 0 0,0 0 0,0 0 0,-1 0 0,1-1 0,0 1 0,0 0 0,0 0 1,-1 0-1,1-1 0,0 1 0,0 0 0,0 0 0,0-1 0,0 1 0,0 0 0,-1 0 0,1-1 0,0 1 0,0 0 0,0 0 0,0-1 0,-11-14 233,8 4-383,1-1 1,0 0 0,0 1-1,1-1 1,1 0 0,0 0-1,0 0 1,1 0 0,1 0 0,0 0-1,1 1 1,0-1 0,1 1-1,5-14 1,-8 24 78,0-1 0,-1 1 0,1-1 0,0 1 0,0 0 0,0-1 0,0 1 0,0 0 0,0-1 0,0 1 1,0 0-1,1 0 0,-1 0 0,0 0 0,1 0 0,-1 0 0,1 1 0,-1-1 0,1 0 0,-1 1 0,1-1 0,0 1 0,2-1 0,-3 2 38,1-1-1,0 0 0,0 1 1,-1 0-1,1-1 1,0 1-1,-1 0 0,1 0 1,-1 0-1,1 0 0,-1 0 1,1 1-1,-1-1 1,0 0-1,0 1 0,0-1 1,2 3-1,3 5 143,0 2-1,0-1 0,-1 0 1,-1 1-1,4 13 1,-6-19-214,1 7 214,0 1 1,2-1-1,-1 0 0,2 0 0,8 15 0,-11-24-332,-1 0-1,1 0 1,0 0-1,0 0 1,0 0-1,0 0 1,0-1-1,6 3 1,-4-2-626,0-1 0,0 0 0,0 0 0,0-1-1,0 1 1,1-1 0,7 0 0,16 0-7807</inkml:trace>
  <inkml:trace contextRef="#ctx0" brushRef="#br0" timeOffset="5082.46">4993 534 10442,'0'0'14295,"-8"-5"-12324,5 2-1784,-1 1-1,0-1 0,0 1 0,0 0 1,0 0-1,0 1 0,0-1 0,-1 1 1,1 0-1,-1 0 0,-7-1 1,10 3-144,-1-1 0,0 0 0,0 1 0,0 0 1,1-1-1,-1 1 0,0 0 0,1 1 0,-1-1 1,1 0-1,-1 1 0,1-1 0,0 1 0,0 0 1,-1 0-1,1 0 0,1 0 0,-1 0 1,0 0-1,0 0 0,1 1 0,-1-1 0,1 1 1,-2 3-1,0 0 11,0 1 1,1-1-1,0 1 1,0 0-1,1 0 1,-1-1 0,1 1-1,1 0 1,0 0-1,-1 0 1,2 0-1,-1 0 1,1 0-1,0 0 1,1 0-1,2 8 1,-2-12-48,-1 1 1,0-1 0,1 0-1,0 0 1,-1 0 0,1 0-1,0 0 1,1-1-1,-1 1 1,0-1 0,1 1-1,0-1 1,-1 0-1,1 0 1,0 0 0,0 0-1,0 0 1,0-1 0,0 1-1,1-1 1,-1 0-1,0 0 1,1 0 0,-1-1-1,0 1 1,1-1-1,-1 0 1,1 0 0,-1 0-1,1 0 1,-1 0-1,1-1 1,-1 0 0,5-1-1,-4 1-51,1-1 0,-1 0 0,0 0 0,1 0 0,-1-1-1,0 1 1,0-1 0,-1 0 0,1 0 0,-1-1 0,1 1-1,-1-1 1,0 1 0,0-1 0,0 0 0,-1 0 0,0-1 0,1 1-1,-1 0 1,-1-1 0,1 1 0,-1-1 0,0 1 0,0-1 0,0 0-1,0-9 1,1-4-215,-1 0 0,-1 0 0,-1-1 0,-1 1 0,-6-32 0,3 25-145,-2 2-1,0-1 0,-2 1 0,0 0 0,-1 0 1,-2 2-1,0-1 0,-1 1 0,-1 1 0,-19-21 0,33 41 461,0-1 0,0 1 0,-1 0 0,1-1 0,0 1 0,-1-1 0,1 1 0,0-1 0,-1 1 0,1 0 0,0-1 0,-1 1 0,1 0 0,-1-1 0,1 1 0,0 0 0,-1 0 0,1 0 0,-1-1 0,1 1 0,-1 0 0,1 0 0,-1 0 0,1 0 0,-1 0 0,1 0 0,-1 0 0,1 0 0,-1 0 0,1 0 0,-1 0 0,0 0 0,2 17 468,17 29 36,66 169 980,-36-84-954,-44-122-427,1 1 1,0-1 0,0 1 0,1-2 0,0 1 0,0-1 0,1 0 0,0 0 0,1 0 0,11 8 0,-17-14-141,1 0 0,0 0 0,0 0 0,0 0 0,0-1 0,0 0-1,0 1 1,0-1 0,0 0 0,0 0 0,1-1 0,-1 1 0,0-1 0,0 1 0,1-1 0,-1 0 0,1 0 0,-1-1-1,0 1 1,0-1 0,1 0 0,-1 1 0,0-1 0,0-1 0,0 1 0,0 0 0,0-1 0,0 0 0,0 1 0,0-1 0,-1 0-1,1-1 1,-1 1 0,1 0 0,2-5 0,0 1-131,0-1 0,-1 0 1,0 0-1,0 0 0,-1-1 0,0 1 0,0-1 1,-1 0-1,0 1 0,0-1 0,-1 0 0,0 0 1,0-1-1,-2-13 0,2 19 86,-2-1 0,1 0 0,0 1-1,-1-1 1,1 1 0,-1-1 0,0 1 0,0 0 0,-1-1-1,1 1 1,-1 0 0,1 0 0,-1 0 0,0 0-1,0 0 1,-1 0 0,1 0 0,0 1 0,-1-1 0,0 1-1,1-1 1,-1 1 0,0 0 0,0 1 0,0-1 0,-1 0-1,1 1 1,0-1 0,-1 1 0,1 0 0,-1 0 0,1 1-1,-1-1 1,1 1 0,-5-1 0,7 1 28,0 0 1,0 1-1,0-1 1,-1 0-1,1 0 1,0 0-1,0 1 1,-1-1-1,1 1 1,0-1-1,0 1 1,0-1-1,0 1 1,0 0-1,0-1 1,0 1-1,0 0 1,0 0-1,0 0 1,0 0-1,1-1 1,-1 1-1,0 0 1,0 2-1,-1 1 12,0 0 0,1 0 0,0 0 0,0 0 0,0 0-1,0 0 1,0 8 0,1 1 117,0 1 0,1 0 0,5 25 0,-3-27 13,1-1 0,1 1 0,-1-1 0,2 1 0,-1-1-1,2-1 1,14 20 0,-18-26-79,0-1 0,0 0-1,0 1 1,1-1 0,-1-1-1,1 1 1,0-1 0,0 1-1,0-1 1,0 0 0,5 2 0,-6-4-46,-1 1 0,1-1 0,0 1 0,0-1 0,0 0 0,0 0 0,-1 0 1,1-1-1,0 1 0,0-1 0,0 1 0,-1-1 0,1 0 0,0 0 1,-1 0-1,1-1 0,-1 1 0,1 0 0,2-3 0,0 0-23,-1 0 0,-1 0 0,1 0 0,0 0 0,-1-1-1,0 1 1,0-1 0,0 0 0,-1 0 0,0 0 0,1 0 0,0-7 0,16-73-878,-13 55 99,-5 22 553,0 4 94,0-1-1,0 1 0,0-1 0,0 1 0,1-1 0,0 1 0,-1 0 0,4-5 0,-5 9 130,1 0 0,-1-1 1,0 1-1,1 0 0,-1-1 0,1 1 0,-1 0 0,0 0 0,1 0 1,-1-1-1,1 1 0,-1 0 0,1 0 0,-1 0 0,0 0 1,1 0-1,-1 0 0,1 0 0,-1 0 0,1 0 0,-1 0 1,1 0-1,-1 0 0,1 0 0,-1 0 0,1 0 0,-1 0 1,1 1-1,0-1 0,20 20 141,-4 3 294,-2-1-1,0 2 1,-2 0 0,0 1 0,-2 0-1,0 1 1,6 28 0,-17-53-191,7-105-330,-5 85-770,2 1 1,0 0-1,1 1 0,1-1 1,0 1-1,13-24 0,-18 40 852,-1 0-1,0 1 0,0-1 0,0 1 0,1-1 1,-1 1-1,0-1 0,1 1 0,-1 0 1,0-1-1,1 1 0,-1-1 0,1 1 1,-1 0-1,1-1 0,-1 1 0,1 0 1,-1-1-1,1 1 0,-1 0 0,1 0 1,-1 0-1,1-1 0,-1 1 0,1 0 0,-1 0 1,1 0-1,0 0 0,-1 0 0,1 0 1,13 13 209,7 32 772,-19-37-802,6 9 337,0 0-1,1 0 0,1 0 1,23 29-1,-28-40-387,0 0-1,0-1 1,1 1 0,0-1-1,1 0 1,-1 0 0,1-1-1,0 0 1,0 0 0,0 0-1,0-1 1,0 0 0,1-1-1,12 3 1,-20-5-98,1 0-1,-1-1 1,1 1-1,-1 0 1,1 0-1,-1-1 1,0 1-1,1 0 1,-1-1-1,1 1 1,-1-1 0,0 1-1,1 0 1,-1-1-1,0 1 1,1-1-1,-1 1 1,0-1-1,0 1 1,0-1-1,1 1 1,-1-1 0,0 1-1,0-1 1,0 0-1,0 1 1,0-1-1,0 1 1,0-1-1,0 1 1,0-1-1,0 1 1,0-1 0,-1 1-1,1-1 1,0 1-1,0-1 1,0 1-1,-1-1 1,1 1-1,0-1 1,-1 0-1,-10-36-50,8 27 73,-1 0-171,2-1 1,0 0 0,0 0 0,1 0 0,0 0 0,1 0 0,0 0-1,0 0 1,2 0 0,-1 0 0,6-17 0,-7 27 109,1 0 1,0 0-1,0-1 1,0 1-1,0 0 1,0 0-1,0 0 1,0 0-1,1 0 1,-1 1-1,0-1 1,0 0-1,1 0 1,-1 1-1,1-1 1,-1 1-1,0-1 1,1 1-1,-1 0 1,1-1-1,-1 1 1,1 0-1,-1 0 1,1 0-1,-1 0 1,1 0-1,-1 1 1,1-1-1,-1 0 1,1 1-1,-1-1 1,0 1-1,1-1 1,-1 1-1,0 0 1,1-1-1,1 3 1,10 4 56,-1 1 1,0 0 0,13 11-1,-7-5 2,-2-4-48,-7-5 111,0 1 1,0 0-1,-1 0 1,15 14-1,-22-19-73,0 0 1,0 0-1,0 0 0,0 0 1,-1 1-1,1-1 0,0 0 1,-1 0-1,1 1 0,0-1 0,-1 0 1,0 1-1,1-1 0,-1 0 1,0 1-1,0-1 0,1 1 1,-1-1-1,0 0 0,0 1 0,-1-1 1,1 1-1,0-1 0,0 0 1,-1 1-1,1-1 0,-1 0 0,1 1 1,-1-1-1,1 0 0,-1 0 1,0 1-1,0-1 0,0 0 1,0 0-1,0 0 0,0 0 0,0 0 1,0 0-1,0 0 0,0-1 1,0 1-1,-2 1 0,-57 32 342,43-27-8330</inkml:trace>
  <inkml:trace contextRef="#ctx0" brushRef="#br0" timeOffset="5530.82">6207 538 13019,'0'0'8998,"-11"-4"-6755,-33-11-696,41 15-1452,1-1-1,-1 1 1,0 0 0,1 0 0,-1 0 0,1 0 0,-1 0-1,0 1 1,1-1 0,-1 1 0,1 0 0,-1-1-1,1 1 1,-1 0 0,1 0 0,0 1 0,-1-1 0,1 0-1,0 1 1,0 0 0,0-1 0,0 1 0,0 0-1,-2 3 1,-2 3 149,0-1 0,0 2 0,1-1 0,-6 13 0,8-15-156,0 1 0,1-1 0,0 1-1,0-1 1,0 1 0,1 0 0,0 0 0,0-1 0,1 1 0,0 0 0,0 0-1,1 7 1,0-11-57,-1 0 0,1 0 0,0 0 0,0 0 0,0 0 0,1 0-1,-1-1 1,1 1 0,-1 0 0,1-1 0,0 1 0,0-1 0,0 0 0,0 1-1,0-1 1,1 0 0,-1 0 0,1-1 0,-1 1 0,1 0 0,0-1 0,0 0-1,0 1 1,-1-1 0,1 0 0,0-1 0,0 1 0,4 0 0,-2 0-22,0 0 0,0-1 0,0 0 0,1 0 0,-1 0 0,0 0 0,0-1 0,0 0 0,0 0 0,0 0 0,0-1 0,0 1 0,-1-1 0,1 0 0,0-1 0,-1 1 0,0-1 0,0 0 0,1 0 0,-2 0 0,1-1 1,5-5-1,-6 5-32,-1 1 1,0-1 0,0 0 0,0 0 0,0 1-1,-1-1 1,1 0 0,-1 0 0,0-1 0,-1 1 0,1 0-1,-1 0 1,1 0 0,-1-1 0,0 1 0,-1 0-1,1 0 1,-1 0 0,0 0 0,0-1 0,0 1-1,0 0 1,-1 0 0,0 1 0,0-1 0,0 0-1,-4-5 1,6 8 26,0 1 0,0-1 0,0 1 0,0 0 0,0-1-1,-1 1 1,1-1 0,0 1 0,0 0 0,0-1 0,0 1 0,-1 0-1,1-1 1,0 1 0,-1 0 0,1-1 0,0 1 0,0 0-1,-1 0 1,1-1 0,0 1 0,-1 0 0,1 0 0,-1-1 0,1 1-1,0 0 1,-1 0 0,1 0 0,-1 0 0,1 0 0,0 0 0,-1 0-1,1 0 1,-1 0 0,1 0 0,-1 0 0,0 17 11,9 26-42,-4-33 110,0-2-1,0 1 1,1 0-1,0-1 1,8 11-1,-10-16-219,-1-1 0,0 1-1,1-1 1,-1 0 0,1 1 0,0-1 0,0 0-1,5 2 1,-7-3-176,1-1-1,-1 1 0,0-1 1,1 0-1,-1 1 0,1-1 1,-1 0-1,1 0 0,-1 0 0,1 0 1,-1 0-1,1 0 0,-1-1 1,1 1-1,-1 0 0,1-1 1,-1 1-1,1-1 0,-1 1 1,2-2-1</inkml:trace>
  <inkml:trace contextRef="#ctx0" brushRef="#br0" timeOffset="6699.89">6228 180 7090,'0'0'13881,"5"9"-11995,8 17-1043,-1 1-1,-2 0 1,14 51 0,10 95 152,-21-100-165,-12-62-525,2 0 0,-1 0 1,2 0-1,-1-1 0,2 1 1,-1-1-1,1 0 0,1 0 1,0 0-1,11 14 1,-13-20-245,0 0 1,1 0-1,0 0 1,-1-1 0,1 0-1,0 1 1,1-2-1,-1 1 1,0 0 0,1-1-1,0 0 1,-1-1-1,1 1 1,0-1 0,0 0-1,0-1 1,0 1 0,0-1-1,0 0 1,0-1-1,9-1 1,-10 1-64,1-1-1,-1 1 1,0-1 0,1 0 0,-1-1-1,0 1 1,0-1 0,-1 0 0,1 0-1,-1-1 1,1 0 0,-1 1 0,0-1-1,-1-1 1,1 1 0,-1 0 0,1-1-1,-1 0 1,-1 0 0,1 0 0,-1 0-1,0 0 1,0 0 0,0 0 0,1-10-1,-1 10-40,-1-1 0,0 0-1,-1 0 1,1 0 0,-1 0 0,0 1-1,0-1 1,-1 0 0,0 0-1,0 0 1,0 0 0,-1 1-1,1-1 1,-2 1 0,1-1-1,0 1 1,-1 0 0,0 0-1,0 0 1,-1 0 0,1 0-1,-1 1 1,0-1 0,-7-4-1,10 8 40,0 0 0,1 0-1,-1 0 1,0 1 0,0-1-1,0 0 1,0 1-1,0-1 1,0 1 0,0-1-1,0 1 1,0 0 0,0-1-1,0 1 1,0 0-1,0 0 1,0 0 0,0-1-1,0 1 1,0 0 0,-1 1-1,1-1 1,0 0-1,0 0 1,0 0 0,0 1-1,0-1 1,0 0-1,0 1 1,0-1 0,0 1-1,0-1 1,0 1 0,0 0-1,0-1 1,1 1-1,-1 0 1,0 0 0,0-1-1,1 1 1,-1 0 0,0 0-1,1 0 1,-1 0-1,1 0 1,-1 0 0,1 0-1,-1 0 1,1 0 0,0 0-1,0 0 1,-1 0-1,1 0 1,0 0 0,0 2-1,-2 9 5,0 1 0,1 0 0,1 21 0,0-28 32,0 0-6,0 1 0,0-1 0,1 0 0,0 0 0,0 0 0,1 0 0,0 0 1,0 0-1,0 0 0,1 0 0,-1 0 0,2-1 0,-1 0 0,0 1 0,1-1 0,0-1 0,0 1 0,1 0 0,-1-1 0,1 0 0,0 0 0,0 0 0,0-1 0,1 0 0,-1 0 1,1 0-1,0-1 0,0 1 0,0-2 0,0 1 0,0 0 0,0-1 0,0 0 0,0-1 0,1 1 0,-1-1 0,0 0 0,0-1 0,1 0 0,-1 0 0,0 0 0,0-1 0,0 1 1,0-1-1,0-1 0,0 1 0,-1-1 0,1 0 0,-1-1 0,0 1 0,7-6 0,-9 6-32,1-1 0,-1 1 1,0-1-1,0 0 0,0 0 0,0 0 0,0 0 0,-1-1 1,0 1-1,0-1 0,0 1 0,-1-1 0,1 0 0,-1 1 1,0-1-1,0 0 0,-1 0 0,0 0 0,0-5 0,-1-5-247,0 0-1,-1 0 0,-1 0 0,-9-27 0,12 41 130,3 10-340,14 25 355,-11-18 272,1 0 0,1-1 0,1 1 0,0-2 0,1 1 0,0-2 0,16 17 0,-25-29-139,0 0 0,0 0 1,0 0-1,0 0 0,0 0 0,0 0 0,0 0 0,1 0 0,-1-1 0,0 1 0,1 0 1,-1-1-1,0 1 0,1-1 0,-1 0 0,1 1 0,-1-1 0,1 0 0,-1 0 0,1 0 1,-1 0-1,1 0 0,-1 0 0,0-1 0,1 1 0,-1 0 0,3-1 0,-2-1-12,0 0-1,0 0 1,0 1-1,0-1 1,-1 0-1,1-1 1,-1 1-1,1 0 1,-1 0-1,0-1 1,0 1-1,0 0 1,0-1-1,0-2 0,4-11-92,-2-1 0,-1 1-1,2-28 1,-6 5-371,1 15-115,7 48 253,-2-9 388,-1-1-1,2 0 1,0 0-1,0 0 1,2 0-1,7 12 1,-11-21-15,0 0 1,0 0 0,1 0 0,-1 0-1,1-1 1,0 0 0,1 1 0,-1-1-1,1-1 1,-1 1 0,1-1 0,0 0-1,1 0 1,-1 0 0,0-1 0,1 0-1,11 3 1,-16-5-60,0 0 0,0-1 0,0 1 0,0 0 0,0-1 0,0 1 0,0-1 0,0 0 0,0 1 0,-1-1 0,1 0 0,0 1 0,0-1 0,0 0 0,-1 0 0,1 0 0,0 1 0,-1-1 0,1 0 0,-1 0 0,1 0 0,-1 0 0,0 0 0,1 0 0,-1 0 0,0 0 0,0 0 0,1-1 0,-1 1 0,0 0 0,0-1 0,5-48 0,-4 36 0,0 9 46,0-7-264,1-1 1,0 1 0,1 0-1,0 0 1,6-13-1,-9 24 188,1-1 1,0 0-1,0 1 0,0-1 1,0 1-1,0-1 0,0 1 1,0-1-1,0 1 0,0 0 1,1 0-1,-1-1 0,0 1 1,1 0-1,-1 0 0,1 0 1,0 1-1,-1-1 0,1 0 1,0 1-1,-1-1 0,1 0 1,0 1-1,0 0 0,-1 0 1,1-1-1,0 1 0,0 0 1,0 0-1,-1 1 0,1-1 1,0 0-1,0 0 0,-1 1 1,1-1-1,0 1 0,-1 0 1,1-1-1,0 1 0,-1 0 1,1 0-1,-1 0 0,1 0 1,1 3-1,7 3-23,-1 1 0,1 1 1,-2 0-1,0 0 0,0 1 0,0 0 0,-1 0 1,5 12-1,-6-11 122,1 0 1,0-1-1,1 0 0,0 0 1,0-1-1,1 0 1,15 13-1,-22-21-122,-1 0 0,1 0 0,0 0-1,0 0 1,-1 0 0,1 0 0,0-1-1,0 1 1,0 0 0,0-1 0,0 0 0,0 1-1,2-1 1,4-6-3774,-6-10-4812</inkml:trace>
  <inkml:trace contextRef="#ctx0" brushRef="#br0" timeOffset="7116.31">6115 388 19284,'0'0'1688,"66"0"-487,-5-1 263,23-6-192,8 2-960,-4 4-312,-26 1-1992,-22 0-4777</inkml:trace>
  <inkml:trace contextRef="#ctx0" brushRef="#br0" timeOffset="7810.63">7523 616 12099,'0'0'7721,"11"4"-4401,-8-3-3157,2 1 86,-1 0 0,1 0-1,0 0 1,0-1 0,0 1-1,0-1 1,0-1 0,0 1-1,0-1 1,0 0 0,0 0-1,0 0 1,0-1 0,0 1-1,0-1 1,0-1 0,0 1-1,0-1 1,5-2 0,2-3 65,0-1 0,0 0 0,-1 0 0,-1-1 0,18-19 0,-24 24-306,-1 1 1,0-1 0,0 0-1,0 0 1,-1 0 0,1-1-1,-1 1 1,0-1 0,0 1-1,-1-1 1,0 0-1,1 1 1,-1-1 0,-1 0-1,1 0 1,-1 0 0,0 0-1,0 0 1,0 0 0,-2-5-1,2 9-16,0-1 0,-1 0 0,1 1 0,-1-1 0,1 1 0,-1-1 0,0 1 0,0 0 0,0-1 0,0 1 0,0 0 0,0-1 0,0 1 0,0 0 0,0 0 0,0 0 0,-1 0 0,1 0 0,0 0 0,-1 0 0,1 0 0,-1 1 0,1-1 0,-1 1 0,1-1 0,-1 1 0,0-1 0,1 1 0,-1 0 0,1 0 0,-1 0 0,0 0 0,1 0 0,-1 0 0,0 0 0,1 0 0,-1 1 0,1-1-1,-1 1 1,-2 0 0,1 1 5,-1-1 0,0 1-1,1-1 1,-1 1 0,1 0-1,-1 1 1,1-1 0,0 0-1,0 1 1,0 0 0,1 0-1,-1 0 1,0 0-1,1 0 1,-4 7 0,3-2 49,0 0 0,1 0 1,0 0-1,1 1 0,-1-1 1,2 1-1,-1-1 0,1 1 1,0-1-1,1 1 0,0-1 1,0 1-1,1-1 1,0 0-1,1 0 0,0 0 1,0 0-1,0 0 0,9 12 1,-9-15 11,0-1 1,0 1 0,1-1 0,0 0-1,-1 0 1,2 0 0,-1-1 0,0 1-1,1-1 1,-1 0 0,1 0 0,0-1-1,0 1 1,0-1 0,0 0 0,1-1 0,-1 1-1,1-1 1,-1 0 0,0 0 0,1-1-1,0 0 1,-1 0 0,1 0 0,-1 0-1,1-1 1,-1 0 0,1 0 0,-1-1-1,0 1 1,6-4 0,-5 3-57,-1 0 0,1-1-1,-1 0 1,0 0 0,0 0 0,0 0 0,-1-1 0,1 0-1,-1 0 1,0 0 0,0-1 0,0 1 0,-1-1-1,1 0 1,-1 0 0,0 0 0,-1 0 0,1-1 0,-1 1-1,0-1 1,2-9 0,-1-6-83,0 0 0,-2 0-1,0 0 1,-3-34 0,1 39-78,1 16 149,0 0 1,0-1 0,-1 1-1,1 0 1,0 0 0,0-1 0,0 1-1,0 0 1,0 0 0,0 0-1,0-1 1,1 1 0,-1 0 0,0 0-1,0 0 1,0-1 0,0 1-1,0 0 1,0 0 0,0 0-1,0-1 1,0 1 0,1 0 0,-1 0-1,0 0 1,0 0 0,0-1-1,0 1 1,1 0 0,-1 0 0,0 0-1,0 0 1,0 0 0,0 0-1,1 0 1,-1 0 0,0-1 0,0 1-1,1 0 1,-1 0 0,0 0-1,0 0 1,0 0 0,1 0 0,-1 0-1,0 0 1,0 0 0,0 0-1,1 1 1,15 7-148,11 15 137,-19-15 92,-1 0-1,1 1 1,-2-1 0,1 2-1,-1-1 1,-1 1 0,1 0 0,-2 0-1,1 0 1,-1 1 0,-1 0-1,0-1 1,-1 1 0,0 0-1,1 13 1,-3-23-69,0 0-1,0 0 1,0 0-1,0 0 1,0 0 0,0 0-1,0-1 1,0 1-1,-1 0 1,1 0 0,0 0-1,-1 0 1,1 0-1,0 0 1,-1-1 0,1 1-1,-1 0 1,1 0 0,-1-1-1,0 1 1,1 0-1,-1-1 1,0 1 0,1 0-1,-1-1 1,0 1-1,0-1 1,-1 1 0,0 0-49,0-1 1,0 0-1,0 0 1,0 0 0,0 0-1,0 0 1,0 0 0,1 0-1,-1-1 1,0 1 0,0-1-1,-3-1 1,-2-1-647,-1 0 0,1-1 0,1 0 1,-1 0-1,-9-8 0,-7-12-4913,6-1-2069</inkml:trace>
  <inkml:trace contextRef="#ctx0" brushRef="#br0" timeOffset="8265.1">8032 199 11747,'0'0'2875,"1"8"-427,3 8-844,0 1 0,1-1-1,11 28 1,59 94 1574,-3-9-1212,-59-103-1411,-9-19-178,1 0-1,-1 1 0,-1-1 0,0 1 0,0 0 0,0 0 0,2 16 1,-29-49 196,21 18-554,-1 1 0,2 0-1,-1-1 1,1 1 0,0-1 0,0 0 0,0 0-1,1 0 1,0 0 0,1 0 0,0 0 0,0 0-1,0 0 1,1 0 0,0 0 0,0 0 0,5-13-1,-5 16-173,1 0-1,0-1 0,0 1 1,0 0-1,0 0 1,1 0-1,0 1 0,-1-1 1,1 0-1,1 1 0,-1 0 1,0 0-1,1 0 0,0 0 1,-1 1-1,1-1 1,0 1-1,1 0 0,-1 0 1,0 0-1,0 1 0,1-1 1,-1 1-1,1 0 0,-1 1 1,1-1-1,6 1 0,19 1-5355,-2 5-2274</inkml:trace>
  <inkml:trace contextRef="#ctx0" brushRef="#br0" timeOffset="8648.86">8879 424 8146,'0'0'14842,"-9"-5"-12329,-27-11-704,34 15-1720,-1 1 1,1-1-1,0 1 1,0 0-1,0 0 1,0 0-1,-1 0 1,1 0-1,0 0 1,0 0-1,0 1 1,-1-1-1,1 1 1,0 0-1,0 0 0,0-1 1,0 1-1,0 1 1,0-1-1,1 0 1,-1 0-1,0 1 1,0-1-1,-2 4 1,-32 42 576,32-40-451,-2 2-86,1 0 0,0 1 0,0 0 0,1 0 0,0 0 0,1 0 0,0 1 0,-3 20 0,6-27-119,0-1 0,-1 1 0,1 0 0,1-1 0,-1 1 0,0 0 0,1-1 0,0 1 0,0-1 0,0 1 1,0-1-1,1 1 0,-1-1 0,1 0 0,0 1 0,0-1 0,0 0 0,0 0 0,0-1 0,1 1 0,-1 0 0,1-1 0,0 1 0,0-1 0,0 0 1,0 0-1,0 0 0,0 0 0,6 1 0,2 1-198,0 0 1,0-2-1,1 1 0,-1-1 1,1-1-1,-1 0 1,1-1-1,0 0 1,20-3-1,-22 1-849,0 0-1,0 0 1,0-1-1,0-1 1,-1 0-1,18-9 1,1-6-5585</inkml:trace>
  <inkml:trace contextRef="#ctx0" brushRef="#br0" timeOffset="10278.46">8961 168 13931,'0'0'2946,"3"10"-1023,13 39 1439,30 61-1,-26-69-2326,-3 2-1,-1 0 1,11 51-1,-21-62-120,10 42 1215,-16-118-2066,1 22-63,-1 10-241,0-1 1,0 1-1,1 0 0,1 0 1,0 0-1,1 0 0,0 0 1,0 1-1,2-1 0,-1 1 1,1 0-1,9-14 0,-13 23 192,0 1-1,0 0 0,0 0 0,0 0 1,0 0-1,1 0 0,-1 0 0,0 0 0,0 0 1,1 0-1,-1 0 0,0 1 0,1-1 1,-1 0-1,1 1 0,-1 0 0,1-1 1,-1 1-1,1 0 0,-1 0 0,1-1 1,-1 1-1,1 0 0,-1 1 0,3-1 0,-2 1 31,1 0-1,0 0 0,-1 1 1,1-1-1,-1 1 0,1 0 0,-1-1 1,0 1-1,1 0 0,-1 0 0,0 1 1,2 2-1,6 9 123,-1 0 0,-1 1 0,11 24 0,-16-33-128,1 2 126,0 0 0,0-1 0,0 1 0,1-1 0,0 0 1,1 0-1,0-1 0,0 0 0,0 0 0,1 0 0,-1-1 0,15 9 0,-16-12-57,-1 0-1,0 0 1,1-1 0,0 1 0,-1-1 0,1 0 0,0-1 0,-1 1 0,1-1 0,0 0 0,0 0 0,0 0 0,-1 0-1,1-1 1,0 0 0,0 0 0,-1-1 0,1 1 0,-1-1 0,1 0 0,-1 0 0,0 0 0,0-1 0,7-4 0,-9 5-45,1 0 0,-1 0 0,0-1 0,0 1 0,0 0 1,0-1-1,-1 1 0,1-1 0,-1 1 0,1-1 1,-1 0-1,0 0 0,0 1 0,0-1 0,-1 0 0,1 0 1,-1 0-1,1 0 0,-1 0 0,0 0 0,0 0 1,0 0-1,-1 0 0,1 0 0,-1 0 0,0 0 0,1 0 1,-1 0-1,0 0 0,-1 1 0,1-1 0,0 0 0,-1 1 1,0-1-1,-3-3 0,2 1 9,0 1 1,0 0-1,0 0 1,0 1-1,-1-1 1,0 1-1,1-1 1,-1 1-1,0 0 1,-1 1-1,1-1 1,-1 1-1,1 0 1,-1 0-1,1 0 1,-1 0-1,0 1 1,0 0-1,0 0 1,0 0-1,-5 1 1,8 0-4,1 0 0,0 1 0,0-1 0,0 1 0,-1 0 0,1-1 0,0 1 0,0 0 0,0 0 0,0 0 0,0-1 0,0 1 0,0 0 0,1 0 0,-1 1 0,0-1 0,0 0 1,1 0-1,-1 0 0,1 0 0,-1 1 0,1-1 0,-1 0 0,1 0 0,0 1 0,0-1 0,-1 0 0,1 2 0,-1 44 383,1-38-269,0-1-42,1 0-1,1-1 0,-1 1 0,1-1 0,0 0 0,1 1 0,0-1 0,0 0 0,0 0 1,9 12-1,-11-17-71,0 0 1,1 0 0,-1-1-1,0 1 1,1 0 0,-1 0-1,1-1 1,0 1 0,0-1-1,0 1 1,-1-1 0,1 0-1,0 0 1,0 0 0,1 0-1,-1 0 1,0 0 0,0-1-1,0 1 1,1-1 0,-1 1-1,0-1 1,0 0 0,1 0-1,-1 0 1,0 0 0,1 0-1,-1-1 1,0 1 0,0-1-1,0 1 1,1-1 0,-1 0-1,0 0 1,0 0 0,0 0-1,0 0 1,0-1 0,0 1-1,2-3 1,1 0-26,-1-1 0,-1 1 0,1-1 0,-1 0 0,1 0 0,-1 0 0,-1 0 0,1-1-1,-1 1 1,0-1 0,0 1 0,0-1 0,-1 0 0,1-10 0,0-6-234,-1-1-1,-2-32 1,3 67 289,0 0-1,1 0 1,0 0 0,1-1 0,0 0 0,0 1 0,12 18 0,-13-24 4,0-1 0,0 0 0,0 0 1,0-1-1,1 1 0,0-1 1,0 1-1,0-1 0,0-1 0,1 1 1,0 0-1,-1-1 0,1 0 0,1 0 1,-1-1-1,0 1 0,1-1 0,-1 0 1,9 1-1,-13-6-39,1 0 0,-1 0 0,0 0 0,0 0 0,-1-1 0,1 1 0,-1 0 0,1-1 0,-1 1 0,0 0 0,0-1 0,-1 1 0,0-4 0,1-7 0,1 4-47,0 0-1,1 1 1,-1-1-1,2 0 1,-1 1-1,2-1 1,-1 1-1,1 0 1,0 0-1,1 1 1,0-1-1,10-11 1,-14 19 33,0 0 0,0 1 0,0-1 1,0 0-1,0 1 0,0 0 0,0-1 1,0 1-1,0-1 0,0 1 0,0 0 1,0 0-1,1 0 0,-1 0 0,0 0 1,0 0-1,0 0 0,0 0 1,1 0-1,-1 0 0,0 1 0,0-1 1,0 0-1,0 1 0,0-1 0,0 1 1,0-1-1,0 1 0,0 0 0,0-1 1,0 1-1,0 0 0,0 0 1,-1 0-1,1-1 0,0 1 0,0 0 1,0 1-1,30 45 101,-25-36-100,0-2 34,1 1 1,0-2-1,1 1 1,-1-1-1,2-1 0,-1 1 1,1-1-1,0-1 0,11 7 1,-16-10-6,0-1 0,0 0 0,0 0 0,0 0 0,1-1 0,-1 0 0,0 1 1,1-1-1,-1-1 0,1 1 0,-1-1 0,1 1 0,-1-1 0,1-1 0,-1 1 0,1-1 0,-1 1 0,1-1 1,-1-1-1,1 1 0,-1-1 0,0 1 0,0-1 0,0 0 0,5-4 0,-7 4-12,0 1 1,0-1-1,0 0 0,0 0 0,0 0 0,-1 0 1,1 0-1,-1-1 0,0 1 0,1 0 0,-1-1 1,0 1-1,0-1 0,-1 1 0,1-1 0,0 1 0,-1-1 1,0 1-1,1-1 0,-1 0 0,0 1 0,0-1 1,-1 0-1,1 1 0,-1-1 0,1 1 0,-1-1 1,0 1-1,0-1 0,-1-3 0,-2-1 2,1 0 0,-1 0 0,-1 0 0,1 1 0,-1-1 0,0 1 0,0 0 0,-13-10 0,18 16-1,0 0 0,0 0 0,-1-1-1,1 1 1,0 0 0,0 0 0,-1-1 0,1 1-1,0 0 1,0 0 0,-1 0 0,1-1 0,0 1-1,-1 0 1,1 0 0,0 0 0,-1 0-1,1 0 1,0 0 0,-1 0 0,1-1 0,0 1-1,-1 0 1,1 0 0,0 0 0,-1 1 0,1-1-1,0 0 1,-1 0 0,1 0 0,0 0-1,-1 0 1,1 0 0,0 0 0,-1 0 0,1 1-1,0-1 1,0 0 0,-1 0 0,1 1 0,0-1-1,0 0 1,-1 0 0,1 1 0,0-1-1,0 0 1,-1 1 0,-2 22-16,10 29-114,108 324 67,-113-371 61,-1 1 1,1 0-1,-1 0 0,0 0 0,-1 0 0,1-1 0,-1 1 1,0 0-1,-1 0 0,0 0 0,0 0 0,-2 7 0,2-11 0,0 0 1,0 0-1,0 0 0,-1 0 0,1 0 0,-1-1 0,1 1 0,-1 0 0,0-1 0,1 1 0,-1-1 0,0 0 0,0 0 0,0 1 0,0-1 0,0-1 1,-1 1-1,1 0 0,0 0 0,0-1 0,0 1 0,-1-1 0,1 0 0,0 0 0,-1 1 0,1-2 0,0 1 0,0 0 0,-1 0 0,1-1 0,0 1 0,0-1 1,-4-1-1,0 0-1,0 0 0,0-1-1,0 1 1,1-1 0,0-1 0,-1 1 0,1-1 0,0 1 0,1-1 0,-1-1 0,1 1 0,0-1 0,0 0 0,0 0 0,0 0 0,1 0 0,0 0-1,0-1 1,1 0 0,-4-8 0,2 4-32,1-1 0,0 1 0,1-1 0,0 1-1,1-1 1,0 0 0,0 0 0,1 0 0,0 1 0,1-1-1,3-12 1,-3 19 20,0 1 0,1-1-1,0 1 1,0-1 0,0 1-1,0 0 1,0 0 0,1-1-1,0 2 1,-1-1 0,1 0-1,0 1 1,0-1-1,0 1 1,1 0 0,-1 0-1,1 0 1,4-2 0,12-4-160,0 0 1,28-5-1,1-2-352,-24 5 243,-1-1 0,0-1-1,30-20 1,-48 28 245,0 0 1,0 0-1,0-1 0,0 0 1,-1 0-1,0-1 0,0 1 1,0-1-1,-1 0 0,0 0 1,0-1-1,0 1 0,-1-1 1,0 0-1,0 0 0,3-13 1,-7 17 91,1 0 1,0-1 0,-1 1 0,0 0 0,0 0 0,0 0 0,0 0-1,-1 0 1,1 0 0,-1 0 0,1 0 0,-1 1 0,0-1 0,0 1-1,0-1 1,-1 1 0,1 0 0,-1 0 0,1 0 0,-1 0 0,1 0-1,-1 0 1,0 1 0,0-1 0,0 1 0,0 0 0,0 0-1,0 0 1,0 0 0,-5 0 0,6 31 186,2-21-145,1 0-1,0 0 1,0 0-1,1 0 0,0-1 1,0 1-1,1-1 1,0 1-1,1-1 1,0 0-1,0 0 0,9 12 1,-10-17-144,0 1-1,0 0 1,1-1 0,-1 0-1,1 0 1,0 0 0,0 0 0,0 0-1,0-1 1,0 0 0,0 0 0,1 0-1,-1 0 1,1-1 0,-1 1-1,1-1 1,0-1 0,0 1 0,-1-1-1,1 1 1,0-1 0,0 0 0,0-1-1,-1 1 1,9-3 0,24-14-3070,-16-1-2118,-2-6-4526</inkml:trace>
  <inkml:trace contextRef="#ctx0" brushRef="#br0" timeOffset="10682.18">10318 0 15507,'0'0'5746,"-11"59"-5466,10-32 0,1 7-280,4-7-1177,4-7-6232</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6:57.391"/>
    </inkml:context>
    <inkml:brush xml:id="br0">
      <inkml:brushProperty name="width" value="0.05" units="cm"/>
      <inkml:brushProperty name="height" value="0.05" units="cm"/>
      <inkml:brushProperty name="color" value="#E71224"/>
    </inkml:brush>
  </inkml:definitions>
  <inkml:trace contextRef="#ctx0" brushRef="#br0">2391 953 10842,'0'0'16413,"28"1"-13460,146-1 677,-125-2-6662,-21 0-5839,-45 5-1670</inkml:trace>
  <inkml:trace contextRef="#ctx0" brushRef="#br0" timeOffset="459.6">2372 1127 12467,'0'0'9258,"63"0"-6250,-34 0-479,5 0-729,1 0-167,-1 0-417,-3 0-360,-4 0-856,-8 0 0,-3 2 0,-5 1 0,0-1 0,-2-1 0,2-1-640,-3 0-1665</inkml:trace>
  <inkml:trace contextRef="#ctx0" brushRef="#br0" timeOffset="-5521.31">1 154 16067,'0'0'4181,"0"12"-2491,0 154 2432,1-143-3464,2 0 0,0 0-1,2 0 1,0-1 0,15 39-1,-18-56-579,0 0 0,1-1 0,-1 0 0,1 1 0,0-1 0,0 0 0,0 0 0,1-1 0,-1 1 0,1-1 0,0 1 0,0-1 0,0 0 0,0-1 0,1 1 0,-1-1 0,1 0 0,-1 0 0,1 0 0,0 0 0,0-1 1,0 0-1,0 0 0,0-1 0,0 1 0,0-1 0,0 0 0,0 0 0,0-1 0,0 1 0,0-1 0,6-2 0,-4 1-75,-1 0 0,0 0 0,0-1 0,0 1 0,0-1 0,0-1 1,-1 1-1,1-1 0,-1 0 0,0 0 0,0-1 0,-1 0 0,1 1 0,-1-2 1,0 1-1,0 0 0,-1-1 0,0 1 0,1-1 0,-2 0 0,1 0 1,-1-1-1,0 1 0,1-9 0,-1-1-108,-1 1 1,-1 0-1,0-1 0,-1 1 1,-1-1-1,0 1 0,-1 0 1,-6-17-1,-7-13-403,-27-56 0,31 75 480,33 75 447,-1 1 0,-3 1-1,-2 0 1,14 92 0,-28-137-417,-1-1 1,2 1-1,-1 0 1,0-1-1,1 1 1,0-1-1,0 1 0,1-1 1,-1 0-1,1 0 1,4 5-1,-5-8-163,1 1 1,0-1-1,0 1 0,0-1 1,0 0-1,0-1 0,0 1 1,0 0-1,1-1 0,-1 1 1,0-1-1,1 0 0,0 0 0,-1-1 1,1 1-1,-1-1 0,5 0 1,24 1-5269,-3-2-3331</inkml:trace>
  <inkml:trace contextRef="#ctx0" brushRef="#br0" timeOffset="-5132.87">633 467 15539,'0'0'11419,"-48"-9"-10123,35 22-568,0 5-40,1 7 89,3 2-225,4 2-248,5 1-136,0-5-160,17-3-8,13-6-240,19-11-1049,12-5-1735,-7-8-3834,-10-6-8881</inkml:trace>
  <inkml:trace contextRef="#ctx0" brushRef="#br0" timeOffset="-4718.19">1110 162 3441,'0'0'21188,"-43"73"-18587,25-17-1169,3 5-536,9-3-232,6-13-247,0-13-129,11-9-192,8-5-88,11 4-8,18-3-376,13-5-665,-1-10-1695,-14-4-3602,-17-6-3856</inkml:trace>
  <inkml:trace contextRef="#ctx0" brushRef="#br0" timeOffset="-4291.74">1417 312 14875,'0'0'11795,"-6"11"-10903,0-1-694,2-1-1,-1 1 1,1 1 0,0-1-1,1 1 1,1-1 0,-3 14-1,5-18-84,-1-1-1,1 1 0,0-1 1,0 1-1,1-1 0,-1 1 1,1-1-1,0 1 1,1-1-1,0 0 0,-1 1 1,2-1-1,-1 0 0,0 0 1,1-1-1,0 1 1,0 0-1,1-1 0,4 5 1,-1-3-24,0-1-1,1 0 1,0 0 0,0-1 0,0 0 0,0 0 0,1-1-1,-1 0 1,1-1 0,0 1 0,0-2 0,0 1 0,0-1-1,16-1 1,-19 1-87,1-1 0,-1 0 0,0-1 0,0 1 0,0-1 0,0 0 0,0-1 0,0 1-1,-1-1 1,1-1 0,0 1 0,-1-1 0,0 0 0,1 0 0,-1 0 0,0-1 0,-1 1 0,1-1-1,-1-1 1,1 1 0,-1-1 0,6-8 0,-9 10 0,1 0 0,-1 1 0,0-1-1,0 0 1,0 1 0,-1-1 0,1 0 0,-1 0 0,0 0 0,1 0-1,-1 0 1,0 0 0,-1 1 0,1-1 0,0 0 0,-1 0 0,0 0-1,0 0 1,0 1 0,0-1 0,0 0 0,0 1 0,-1-1 0,1 1-1,-1-1 1,1 1 0,-1 0 0,0 0 0,0 0 0,0 0 0,-5-3-1,-6-5-75,0 1 0,-1 0-1,-1 2 1,-23-11-1,2 1-1091,33 13-759</inkml:trace>
  <inkml:trace contextRef="#ctx0" brushRef="#br0" timeOffset="-3871.69">1680 134 15579,'8'6'1869,"22"18"-173,-1 2 0,0 1 1,27 34-1,-41-44-1028,-2 2 0,0-1 0,0 1 0,-2 1 0,-1 0 0,0 1 0,7 25 0,-15-41-502,-1 1 0,0 1 0,0-1 1,0 0-1,-1 0 0,0 0 0,0 0 0,0 0 0,-1 1 1,0-1-1,0 0 0,-1 0 0,1 0 0,-1-1 0,-4 9 0,1-5-499,-1 0 0,1 0 0,-1 0 1,-11 11-1</inkml:trace>
  <inkml:trace contextRef="#ctx0" brushRef="#br0" timeOffset="-3870.69">2362 228 17764,'0'0'11674,"73"20"-9953,-16-20-849,16-5-592,6-8-280,-15 1-112,-18 2-1200,-23 5-3145</inkml:trace>
  <inkml:trace contextRef="#ctx0" brushRef="#br0" timeOffset="-3434.42">2424 474 14835,'0'0'10794,"61"1"-9017,-28-3-929,4-5-440,1 1-408,-1 0 0,-2 1-1952,-10 0-3537,-9 2-5002</inkml:trace>
  <inkml:trace contextRef="#ctx0" brushRef="#br0" timeOffset="-902.68">3443 0 8194,'0'0'16894,"-31"15"-13732,-166-11-590,113-5-2149,82 27-535,3 17 113,1 0-1,3-1 0,1 0 0,2 0 0,24 70 1,-31-106 45,1-1 1,0 1 0,0 0 0,1-1 0,0 1-1,0-1 1,0 0 0,7 9 0,-7-12-21,0 0-1,0 0 1,0 0 0,0 0 0,1-1 0,-1 0 0,1 1-1,-1-1 1,1 0 0,-1 0 0,1-1 0,0 1 0,-1-1-1,1 0 1,0 0 0,3 0 0,12-1 34,0-1 1,29-7-1,18-1 28,-55 9 71,0-1-1171,-24-13-4759,1 4-1305</inkml:trace>
  <inkml:trace contextRef="#ctx0" brushRef="#br0" timeOffset="-518.75">3099 220 16075,'0'0'5730,"80"3"-3866,-21-3 8,13 0-639,-4 0-337,-16 0-448,-22 0-256,-15 0-184,-4 2-8,-2 1-448,-9 1-1993,-16 1-8529</inkml:trace>
  <inkml:trace contextRef="#ctx0" brushRef="#br0" timeOffset="12422.72">3241 813 10986,'0'0'14586,"0"0"-14519,1 0-1,-1 0 1,0-1-1,0 1 1,0 0-1,0 0 1,0 0-1,0-1 1,0 1-1,1 0 1,-1 0-1,0 0 1,0 0-1,0 0 1,0 0-1,1-1 1,-1 1-1,0 0 1,0 0-1,0 0 1,1 0 0,-1 0-1,0 0 1,0 0-1,0 0 1,1 0-1,-1 0 1,0 0-1,0 0 1,0 0-1,1 0 1,-1 0-1,0 0 1,0 0-1,0 0 1,1 0-1,-1 0 1,0 0-1,0 0 1,0 0-1,1 1 1,-1-1-1,0 0 1,0 0-1,0 0 1,0 0-1,0 0 1,1 1-1,-1-1 1,0 0 0,0 0-1,0 0 1,0 0-1,0 1 1,0-1-1,1 0 1,-137 398 3336,122-361-3403,24-94 0,125-372 0,-135 429 0,0-1 0,0 0 0,0 1 0,1-1 0,-1 1 0,0-1 0,0 1 0,1-1 0,-1 1 0,0-1 0,1 1 0,-1-1 0,1 1 0,-1 0 0,0-1 0,1 1 0,-1 0 0,1-1 0,-1 1 0,1 0 0,-1-1 0,1 1 0,-1 0 0,1 0 0,0 0 0,-1-1 0,1 1 0,-1 0 0,1 0 0,-1 0 0,1 0 0,1 0 0,21 9 0,16 24 0,-32-20 0,0 1 0,-1-1 0,-1 1 0,0 1 0,0-1 0,-2 1 0,3 19 0,14 46 0,-1-20 0,-9-27 0,1-1 0,1 0 0,2 0 0,1-2 0,21 33 0,-35-62 0,-3-22-413,-6 4-2252,1 5-2336,3 6 1267</inkml:trace>
  <inkml:trace contextRef="#ctx0" brushRef="#br0" timeOffset="12806.7">3171 1048 10938,'0'0'5796,"9"0"-3526,257-16 11430,-273 15-15960</inkml:trace>
  <inkml:trace contextRef="#ctx0" brushRef="#br0" timeOffset="13753.75">3850 1073 520,'0'0'25088,"15"12"-21931,-3-9-2889,-1-1 0,1 0 1,0-1-1,0 0 0,-1-1 0,1 0 1,0-1-1,0 0 0,13-4 1,-19 4-241,1 0 1,0-1 0,-1 0 0,1 0-1,-1-1 1,0 0 0,0 0 0,0 0 0,0-1-1,0 0 1,-1 0 0,0 0 0,0-1-1,0 0 1,0 0 0,-1 0 0,5-7 0,-7 10-16,-1 0 1,0-1 0,0 1-1,0-1 1,0 1 0,0-1-1,0 1 1,-1-1 0,1 0 0,-1 1-1,0-1 1,1 0 0,-1 1-1,-1-1 1,1 0 0,0 1 0,-1-1-1,1 0 1,-1 1 0,0-1-1,0 1 1,-2-5 0,1 4-23,0 0 0,-1 0 0,1 0 0,-1 0 1,0 1-1,0-1 0,0 1 0,0 0 0,-1 0 0,1 0 1,0 0-1,-1 1 0,0-1 0,-4-1 0,2 1-7,0 1-1,0-1 0,0 1 1,0 0-1,0 1 0,0-1 1,0 1-1,0 0 1,0 1-1,0-1 0,0 1 1,0 0-1,1 1 0,-1-1 1,0 1-1,0 0 0,1 1 1,0 0-1,-1-1 0,-6 6 1,6-1 31,0 1 0,1-1 0,0 1 0,0 0 0,0 0 0,1 1 0,1-1 0,-1 1 1,2 0-1,-5 17 0,4-8 98,1 0 1,0-1 0,1 1 0,3 32 0,-1-45-101,-1 1 1,1-1 0,1 1-1,-1-1 1,1 0 0,0 1 0,0-1-1,0 0 1,1 0 0,0-1 0,0 1-1,0 0 1,1-1 0,-1 0-1,7 6 1,-3-5-10,0 1-1,0-2 0,0 1 1,1-1-1,-1 0 1,1-1-1,0 0 1,1 0-1,9 2 0,1-1-5,1-1 0,-1-1 0,1-1-1,-1-1 1,1 0 0,-1-2 0,1 0-1,20-5 1,-10 0 2,-10 3 0,-1-1 0,35-13 0,-69 3-779</inkml:trace>
  <inkml:trace contextRef="#ctx0" brushRef="#br0" timeOffset="14289.12">4101 651 8226,'0'0'17366,"26"2"-13240,104 1-1688,-130-3-2238,-7 2-1030,1-2-3731</inkml:trace>
  <inkml:trace contextRef="#ctx0" brushRef="#br0" timeOffset="14778.99">4414 489 11923,'0'0'11594,"-2"8"-10314,0-2-957,0 1-1,1 0 1,-1 1 0,2-1-1,-1 0 1,1 0-1,0 0 1,1 8-1,0-12-250,-1 0-1,1-1 1,0 1-1,0 0 0,0-1 1,0 1-1,0-1 1,1 1-1,-1-1 1,1 0-1,0 1 0,-1-1 1,1 0-1,0 0 1,0 0-1,0-1 1,1 1-1,-1 0 0,0-1 1,1 0-1,-1 1 1,1-1-1,-1 0 1,1 0-1,-1 0 0,1-1 1,0 1-1,3 0 1,-1 0-27,0 0 1,0-1 0,0 0-1,0 0 1,0 0 0,0 0 0,-1-1-1,1 0 1,0 0 0,0 0-1,0-1 1,0 0 0,-1 0-1,1 0 1,5-4 0,-7 5-13,-1-1 0,-1 1 1,1-1-1,0 0 0,0 0 0,-1 0 1,1 0-1,-1 0 0,1 0 0,-1 0 1,0-1-1,0 1 0,0 0 0,0-1 1,0 1-1,-1-1 0,1 1 0,-1-1 1,0 1-1,1-1 0,-1 1 0,0-1 1,0 1-1,-1-1 0,1 1 0,-1-1 1,1 1-1,-1-1 0,0 1 0,0-1 1,0 1-1,-2-4 0,1 2-63,-1-1 0,0 1 0,-1 0-1,1 0 1,-1 0 0,1 0 0,-1 1 0,-1-1 0,1 1 0,0 0-1,-1 0 1,1 1 0,-1-1 0,0 1 0,0 0 0,0 0-1,0 1 1,0 0 0,0 0 0,0 0 0,-1 0 0,-5 0 0,10 2-150,0-1 0,1 0 1,-1 0-1,1 0 1,-1 1-1,1-1 1,-1 0-1,1 0 1,-1 1-1,1-1 1,-1 0-1,1 1 0,-1-1 1,1 1-1,-1-1 1,1 1-1,0-1 1,-1 1-1,1-1 1,0 1-1,-1-1 0,1 1 1,0-1-1,0 1 1,-1-1-1,1 1 1,0 0-1,0-1 1,0 1-1,0-1 0,0 1 1,0 0-1,0-1 1,0 1-1,0-1 1,0 1-1,0 0 1,1-1-1,-1 1 0,0 0 1,1 5-3406,-1 7-6221</inkml:trace>
  <inkml:trace contextRef="#ctx0" brushRef="#br0" timeOffset="15234.77">4348 740 11226,'0'0'12392,"4"0"-11509,44 2 116,1-2-1,-1-2 1,0-3 0,80-17-1</inkml:trace>
  <inkml:trace contextRef="#ctx0" brushRef="#br0" timeOffset="15641.68">4442 832 8042,'0'0'17085,"4"0"-16369,75-6 1600,9-1-3198</inkml:trace>
  <inkml:trace contextRef="#ctx0" brushRef="#br0" timeOffset="16109.09">4501 841 8002,'0'0'13231,"4"6"-12486,-1 2-262,0 1-1,0 0 1,-1 0-1,0 0 1,0 0-1,-1 0 1,0 0-1,-1 11 1,2 1 613,-2-20-1043,1-1 1,-1 1-1,1 0 1,-1 0-1,1-1 1,0 1-1,-1 0 1,1-1-1,0 1 1,-1-1-1,1 1 1,0-1-1,0 1 1,0-1-1,-1 0 1,1 1-1,0-1 1,0 0-1,0 0 1,0 0-1,0 1 1,0-1-1,0 0 1,0 0 0,-1 0-1,3-1 1,31 2 524,-26-2-442,-6 1-645,32-1 2084,-20-4-3118,-10-5-6045</inkml:trace>
  <inkml:trace contextRef="#ctx0" brushRef="#br0" timeOffset="18488.93">4950 1025 7866,'0'-3'17567,"7"1"-16384,90 3 1587,-12 0-3026,-61-1-6122,-40 6-1203</inkml:trace>
  <inkml:trace contextRef="#ctx0" brushRef="#br0" timeOffset="18904.47">4957 1162 10162,'0'0'10040,"11"3"-8656,136 12 2756,-101-11-2863,-37-3-212,-4 0-1913</inkml:trace>
  <inkml:trace contextRef="#ctx0" brushRef="#br0" timeOffset="23843.67">5506 842 10898,'0'0'11902,"0"3"-11304,-17 263 4486,10-191-4001,4-52 1779,4-42-2310,4-40-764,52-226-999,-35 182-40,-22 102 1241,0 0-1,0 0 1,0 0 0,0 0-1,0 0 1,1 0-1,-1 0 1,0 0 0,0 0-1,1 0 1,-1 0-1,1 0 1,-1 1 0,1-1-1,-1 0 1,1 0 0,-1 0-1,1 1 1,0-1-1,-1 0 1,1 1 0,0-1-1,0 0 1,-1 1-1,1-1 1,1 0 0,0 2 8,-1-1 0,0 1-1,0-1 1,0 1 0,0 0 0,0-1 0,0 1 0,0 0 0,0 0 0,-1 0 0,1-1 0,0 1 0,0 0 0,-1 0 0,1 0 0,-1 0 0,2 3 0,26 65 245,-24-60-193,25 72 306,89 212 1117,-115-296-3608,-5-9-3473,-4 1-3364</inkml:trace>
  <inkml:trace contextRef="#ctx0" brushRef="#br0" timeOffset="24240.68">5519 1030 14363,'0'0'9122,"62"9"-8042,-28-3-744,4 2-336,14 3-480,-9 0-2176,-8-4-4098</inkml:trace>
  <inkml:trace contextRef="#ctx0" brushRef="#br0" timeOffset="24631.52">5955 938 11626,'0'0'11299,"9"8"-9411,249 244 6066,-276-279-10713,7 6-2762,-2 2-2554</inkml:trace>
  <inkml:trace contextRef="#ctx0" brushRef="#br0" timeOffset="25067.13">6168 927 14563,'0'0'3313,"-3"7"-1631,-12 23 327,-1-1 1,-1 0 0,-2-2 0,-23 28 0,-21 30 102,62-83-2032,-17 29 101,18-30-231,0-1 0,0 1 0,0-1-1,0 1 1,0-1 0,0 1 0,0-1 0,0 1-1,0-1 1,0 1 0,0-1 0,0 1 0,0-1-1,0 1 1,0-1 0,1 1 0,-1-1 0,0 0-1,0 1 1,1-1 0,-1 1 0,0-1 0,0 0-1,1 1 1,-1-1 0,1 0 0,-1 1 0,0-1-1,1 0 1,-1 1 0,1-1 0,-1 0 0,0 0 0,1 1-1,-1-1 1,1 0 0,-1 0 0,1 0 0,-1 0-1,1 0 1,-1 0 0,1 0 0,-1 0 0,1 0-1,-1 0 1,1 0 0,-1 0 0,1 0 0,-1 0-1,1 0 1,-1 0 0,0-1 0,1 1 0,-1 0-1,1 0 1,-1-1 0,1 1 0,19-6-3535,0-2-3039</inkml:trace>
  <inkml:trace contextRef="#ctx0" brushRef="#br0" timeOffset="25462.27">6355 1114 12579,'0'0'4838,"7"-9"-2685,114-144 5814,-108 134-7526,-1-1-1,0 0 1,-2-1 0,0 0-1,-2-1 1,12-43-1,-10 151 1722,0-21-2178,-4 8 16,-4-27 0,3 1 0,17 70 0,-22-116 108</inkml:trace>
  <inkml:trace contextRef="#ctx0" brushRef="#br0" timeOffset="26671.84">2397 1679 10562,'0'0'14683,"6"-1"-13496,43-6 727,-26 3-1614,0 0 0,0 2 0,0 1-1,44 3 1</inkml:trace>
  <inkml:trace contextRef="#ctx0" brushRef="#br0" timeOffset="27133.17">2399 1804 14051,'0'0'8298,"57"3"-5562,-32-3-879,3 0-425,0 0-488,0 0-248,-5-2-263,-5 1-273,-5 1-160,-5 0-40,-4 0-849,-1 0-1439</inkml:trace>
  <inkml:trace contextRef="#ctx0" brushRef="#br0" timeOffset="27778.67">3113 1551 12187,'0'0'14773,"-1"11"-14215,-7 40 353,-3-1 0,-2 0 1,-26 67-1,18-56-341,13-40 90,8-31-339,10-36-268,14-89-63,-18 94-663,1 0-1,21-67 0,-27 106 642,-1-1-1,1 1 1,0 0 0,-1-1 0,1 1-1,0 0 1,0 0 0,1 0-1,-1 0 1,0 0 0,1 0 0,-1 0-1,1 0 1,0 1 0,-1-1 0,1 0-1,0 1 1,0-1 0,0 1 0,0 0-1,0 0 1,0 0 0,1 0-1,-1 0 1,0 0 0,0 1 0,1-1-1,-1 1 1,1-1 0,-1 1 0,0 0-1,5 0 1,-3 1 65,0 1 0,0-1 0,0 1-1,0 0 1,-1 0 0,1 0 0,-1 1 0,1-1 0,-1 1 0,0 0-1,0 0 1,0 0 0,0 0 0,0 1 0,-1-1 0,1 1 0,1 4-1,10 20 269,-2 1-1,0 0 1,-2 1-1,8 39 0,-12-41-132,1-1-1,1 0 0,2 0 0,0-1 0,27 45 0,-54-96-415,-5-2-7203,8 14-2286</inkml:trace>
  <inkml:trace contextRef="#ctx0" brushRef="#br0" timeOffset="28217.01">3046 1762 15035,'0'0'5201,"65"-6"-4625,-16 1 1081,-1 0 15,-4 2-1048,-9 3-432,-13 0-192,-1 0-1424,-6 6-2897</inkml:trace>
  <inkml:trace contextRef="#ctx0" brushRef="#br0" timeOffset="29768.59">4883 1695 11122,'0'0'11179,"60"4"-9971,-25-4-440,4 0-208,2 0-176,1-4-152,-4 1-176,-7 1-56,-9 0-88,-10 2-496,-23 5-5561,-8 0 1688</inkml:trace>
  <inkml:trace contextRef="#ctx0" brushRef="#br0" timeOffset="30172.84">4863 1802 11843,'0'0'7961,"59"3"-5256,-31-3-521,4 0-775,12 0-585,-1 0-552,0-4-272,0-2-152,-9-1-2113,-6-1-3328,-12 2-1344</inkml:trace>
  <inkml:trace contextRef="#ctx0" brushRef="#br0" timeOffset="30640.08">5218 1546 9962,'0'0'1464,"51"27"377,-18-6 375,2 5 281,-3 2-289,-6 1-615,-7-1-209,-9 0-480,-7-3-32,-3-2 161,-8-3-161,-6-2-264,-2-2-400,1-3-208,5-2-304,10 0-1337,0-4-2911</inkml:trace>
  <inkml:trace contextRef="#ctx0" brushRef="#br0" timeOffset="31073.06">5800 1630 9946,'0'0'10310,"0"8"-9043,-2 26-120,-2-1-1,-11 48 0,-6 52 2447,21-133-3543,0 0-1,0 0 0,0 0 1,0 0-1,0 0 0,1 0 1,-1-1-1,0 1 0,0 0 1,0 0-1,0 0 0,0 0 1,0 0-1,0 0 0,1 0 1,-1 0-1,0 0 0,0 0 0,0 0 1,0 0-1,0 0 0,0 1 1,1-1-1,-1 0 0,0 0 1,0 0-1,0 0 0,0 0 1,0 0-1,0 0 0,0 0 1,0 0-1,1 0 0,-1 0 1,0 0-1,0 1 0,0-1 1,0 0-1,0 0 0,0 0 0,0 0 1,0 0-1,0 0 0,0 0 1,0 1-1,0-1 0,0 0 1,0 0-1,0 0 0,0 0 1,0 0-1,0 0 0,0 1 1,12-20 716,11-29-799,-15 21-232,-1 0 0,-1-1 0,-2 0 0,2-41 0,-3 30-861,9-45-1,-12 84 1103,0-1 1,0 0-1,0 1 0,0-1 0,0 0 0,0 1 1,0-1-1,0 0 0,0 1 0,1-1 0,-1 0 1,0 1-1,1-1 0,-1 1 0,0-1 1,1 0-1,-1 1 0,0-1 0,1 1 0,-1-1 1,1 1-1,-1-1 0,1 1 0,-1 0 1,1-1-1,0 1 0,-1 0 0,1-1 0,-1 1 1,1 0-1,0 0 0,-1-1 0,2 1 1,15 15-199,9 32 365,25 111 1358,7 15 604,-58-173-2134,0 0-1,-1 0 0,1 0 1,0 0-1,0 0 1,0 0-1,0 0 0,0-1 1,0 1-1,0 0 0,0 0 1,0 0-1,-1 0 0,1 0 1,0 0-1,0 0 1,0 0-1,0 0 0,0 0 1,0 0-1,0 0 0,-1 0 1,1 0-1,0 0 1,0 0-1,0 0 0,0 0 1,0 0-1,0 0 0,-1 0 1,1 0-1,0 0 0,0 0 1,0 0-1,0 0 1,0 0-1,0 1 0,0-1 1,0 0-1,-1 0 0,1 0 1,0 0-1,0 0 1,0 0-1,0 0 0,0 0 1,0 0-1,0 1 0,0-1 1,0 0-1,0 0 0,0 0 1,0 0-1,0 0 1,0 0-1,0 0 0,0 1 1,0-1-1,0 0 0,0 0 1,0 0-1,0 0 0,0 0 1,0 1-1,-11-7-2745,11 5 2445,-15-7-6624</inkml:trace>
  <inkml:trace contextRef="#ctx0" brushRef="#br0" timeOffset="31074.06">5768 1787 18132,'0'0'5921,"69"6"-4457,-19-6-983,16-7-481,1-3-1225,-16 2-2536,-18 1-2792</inkml:trace>
  <inkml:trace contextRef="#ctx0" brushRef="#br0" timeOffset="31491.8">6122 1726 8834,'0'0'17740,"66"-10"-17580,-47 10-160,-2 0-208,-3 7-961,-3 0-1351</inkml:trace>
  <inkml:trace contextRef="#ctx0" brushRef="#br0" timeOffset="31492.8">6137 1825 12395,'0'0'14147,"61"-4"-14147,-29 2-1097,-4 2-1511,-5-2-4298</inkml:trace>
  <inkml:trace contextRef="#ctx0" brushRef="#br0" timeOffset="32045.04">6685 1565 10898,'0'0'12160,"-6"-6"-7615,-11 1-4300,0 0 1,0 1-1,0 0 0,0 2 0,-33-2 0,49 5-250,0-1 0,0 1-1,0 0 1,0 0 0,0-1 0,0 1-1,0 0 1,1 0 0,-1 0-1,0 0 1,0 0 0,1 0 0,-1 0-1,0 0 1,1 0 0,-1 0 0,1 0-1,-1 1 1,1-1 0,0 0-1,0 0 1,-1 0 0,1 1 0,0-1-1,0 2 1,-3 40-5,3-36 24,-2 24 117,-1-5 46,2-1 1,0 1-1,2 0 1,1-1-1,1 1 1,9 34-1,-12-59-119,1 0-1,0 0 0,-1 0 0,1 0 0,0 0 0,0 0 0,0 0 0,0-1 0,0 1 0,0 0 0,0 0 0,0-1 0,0 1 0,0-1 0,1 1 0,-1-1 0,0 1 0,0-1 0,0 0 0,1 1 1,-1-1-1,0 0 0,2 0 0,37 0 524,-26-1-516,110 2-730,-124-1 566,0 0-1,0 0 0,1-1 0,-1 1 0,0 0 0,0 0 0,1 0 0,-1 0 0,0 0 1,0 0-1,0 0 0,1 0 0,-1-1 0,0 1 0,0 0 0,0 0 0,1 0 0,-1 0 1,0-1-1,0 1 0,0 0 0,0 0 0,0 0 0,1-1 0,-1 1 0,0 0 1,0 0-1,0-1 0,0 1 0,0 0 0,0 0 0,0-1 0,0 1 0,0 0 0,0 0 1,0 0-1,0-1 0,0 1 0,0 0 0,0 0 0,0-1 0,0 1 0,0 0 0,-1-1 1,-3-7-6388</inkml:trace>
  <inkml:trace contextRef="#ctx0" brushRef="#br0" timeOffset="32551.86">6502 1718 13675,'0'0'7386,"71"-4"-6514,-44 4-520,5 0-352,-7 0-2329,-7-1-3816</inkml:trace>
  <inkml:trace contextRef="#ctx0" brushRef="#br0" timeOffset="34741.63">5563 1451 8674,'0'0'7059,"10"0"-4603,279-16 4040,25 0-5696,-88 15-638,423-20 1525,-648 20-1664,0 1-1,0 0 1,0 0 0,0 0-1,0-1 1,0 1 0,0 0-1,0 0 1,0 1 0,0-1 0,0 0-1,0 0 1,0 0 0,0 1-1,0-1 1,0 0 0,0 1-1,0-1 1,0 1 0,0-1 0,-1 1-1,1 0 1,0-1 0,1 2-1,0 23 1119,-3-8-1153,5 39 361,2 0 0,18 78 1,-17-102-382,28 87 613,-5-20 336,-30-97-908,0-1 0,0 1-1,0-1 1,0 1 0,0-1 0,0 0 0,0 1-1,0-1 1,0 1 0,0-1 0,-1 0 0,1 1-1,-1-1 1,1 0 0,-1 1 0,0-1 0,1 0-1,-1 1 1,0-1 0,0 0 0,0 0 0,0 0-1,0 0 1,0 0 0,0 0 0,0 0 0,0 0-1,0-1 1,0 1 0,-1 0 0,1-1 0,0 1-1,-1-1 1,1 1 0,0-1 0,-1 0-1,-1 1 1,-9 2-33,0-1 0,0 0 0,-21 0 0,4 0 55,-92 11 43,-1-5-1,-132-9 0,96-1-35,-375 41 147,334-4-221,181-30-85,17-5 139,0 1-1,1-1 1,-1 0 0,0 1 0,0-1-1,1 0 1,-1 0 0,0 1 0,0-1-1,0 0 1,1 0 0,-1 0 0,0 0-1,0 0 1,0 0 0,1 0 0,-1 0-1,0-1 1,0 1 0,0 0 0,0-1-1,-4-26 261,-1-51-278,-2-47 0,-1-153 0,-4 128 0,12 143-46,-2 10 109,-4 15-2169,4-11-2357</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8:04.447"/>
    </inkml:context>
    <inkml:brush xml:id="br0">
      <inkml:brushProperty name="width" value="0.05" units="cm"/>
      <inkml:brushProperty name="height" value="0.05" units="cm"/>
      <inkml:brushProperty name="color" value="#E71224"/>
    </inkml:brush>
  </inkml:definitions>
  <inkml:trace contextRef="#ctx0" brushRef="#br0">3 143 10906,'0'0'12840,"0"3"-11435,0-1-1345,-3 53 2325,7 73 0,-3-114-2181,0 1 0,2-1 0,0 1 0,0-1 0,1 0-1,1 0 1,0-1 0,1 0 0,1 1 0,13 19 0,-19-31-181,1 0 0,-1 0 0,1 0 0,0 1 0,0-2 0,0 1-1,0 0 1,0 0 0,0-1 0,0 1 0,1-1 0,-1 0 0,0 1 0,1-1 0,-1 0-1,1 0 1,0-1 0,-1 1 0,1-1 0,0 1 0,-1-1 0,1 0 0,0 0 0,4 0-1,-3-2-23,-1 1-1,1 0 0,-1-1 1,0 0-1,1 0 0,-1 0 0,0 0 1,0-1-1,0 1 0,0-1 0,-1 0 1,1 0-1,-1 0 0,1 0 0,-1 0 1,3-6-1,7-13 2,-1-1 0,-2 0 0,0 0 0,-1-1 0,-1 0 0,-1 0 0,-1 0 0,-2-1 0,0 0 0,-2 0 0,-3-49 0,2 71 0,0 0 0,-1 0 0,1 0 0,-1-1 0,0 1 0,0 0 0,0 0 0,-1 0 0,1 0 0,-1 0 0,1 1 0,-1-1 0,-3-4 0,5 36 0,12 36 0,2-1 0,4 0 0,40 99 0,-58-163-6,0 0 0,0 1 0,0-1 0,0 0 0,1 0 0,-1 0 0,0 1 0,0-1 0,0 0 0,0 0 0,1 0 0,-1 1-1,0-1 1,0 0 0,0 0 0,1 0 0,-1 0 0,0 0 0,0 0 0,1 0 0,-1 1 0,0-1 0,0 0 0,1 0 0,-1 0 0,0 0 0,1 0 0,-1 0 0,0 0 0,0 0 0,1 0 0,-1 0 0,0-1 0,0 1 0,1 0 0,-1 0-1,0 0 1,0 0 0,0 0 0,1 0 0,-1 0 0,0-1 0,0 1 0,1 0 0,-1 0 0,0 0 0,0-1 0,0 1 0,1 0 0,10-13-3132,-10 11 1121,10-11-7209</inkml:trace>
  <inkml:trace contextRef="#ctx0" brushRef="#br0" timeOffset="690.17">646 437 10306,'0'0'11152,"-10"0"-9276,9 0-1873,-3-1 219,-1 0 0,0 1 0,0-1 0,0 1 0,0 1 0,1-1 0,-1 1 0,0-1 0,0 1 0,0 1 0,1-1 1,-1 1-1,1-1 0,-1 1 0,1 1 0,0-1 0,0 1 0,0-1 0,0 1 0,0 0 0,0 1 0,1-1 0,0 1 0,0-1 0,-4 5 0,4-3-111,1-1-1,-1 1 0,1 0 0,0-1 1,0 1-1,0 0 0,0 0 1,1 1-1,0-1 0,0 0 1,0 0-1,1 1 0,0-1 0,0 0 1,0 0-1,1 1 0,0-1 1,0 0-1,0 0 0,0 0 1,1 0-1,2 6 0,-1-6-55,0-1 0,1 1 0,-1 0 0,1-1 0,0 0 0,0 0 0,1 0 0,-1-1 0,1 1 0,0-1 0,0 0 0,0 0 0,0-1 0,0 1 0,1-1 0,-1-1 0,1 1 0,0-1 0,10 2 0,-7-2-44,0 1-10,0-1 0,0 0 0,0 0 0,1-1 1,-1 0-1,0-1 0,11-1 0</inkml:trace>
  <inkml:trace contextRef="#ctx0" brushRef="#br0" timeOffset="1270.14">1139 102 13363,'0'0'8086,"-5"9"-5275,2-3-2479,-11 21 638,2 0 0,0 1-1,2 0 1,1 0 0,1 1-1,-5 41 1,12-52-809,0 0-1,1 0 1,1 0 0,1-1 0,5 23-1,-5-31-127,1 0-1,0-1 1,1 1-1,0-1 1,0 0-1,1 0 1,0-1-1,1 1 1,-1-1-1,1 0 1,1 0-1,8 7 1,-4-5-33,0 0 0,1-1 0,0-1 0,0 0 0,1 0 0,0-2 0,0 1 0,0-1 0,18 3 0,-30-17-1039,-1 2-2833</inkml:trace>
  <inkml:trace contextRef="#ctx0" brushRef="#br0" timeOffset="2247.51">1740 133 9026,'0'0'11188,"18"11"-4659,-31-8-6137,1-1 0,-1 0 0,0 0 1,0-2-1,1 1 0,-1-2 0,-13-1 0,-17 0-102,-71 1 460,114 38-934,1-15 180,-1-12 40,1 1 0,0 0 0,1 0 0,0 0-1,0-1 1,1 1 0,1-1 0,6 14 0,-9-23-39,1-1 1,-1 0 0,1 0 0,0 0 0,-1 0 0,1 0-1,-1 0 1,1 0 0,0-1 0,-1 1 0,1-1-1,-1 1 1,1-1 0,-1 1 0,1-1 0,-1 0 0,0 0-1,1 1 1,2-3 0,13-5-365,-10 8 324,0 0 1,0 1-1,0 0 1,-1 0-1,1 1 0,0 0 1,-1 0-1,0 0 1,1 1-1,-1 0 1,0 0-1,0 0 0,0 1 1,-1 0-1,1 0 1,-1 1-1,0-1 1,0 1-1,-1 0 0,6 9 1,-2-6 38,-2 1-1,1 1 1,-1-1-1,0 1 1,-1 0-1,0 0 1,-1 1 0,0 0-1,-1-1 1,0 1-1,3 20 1,-6-29 54,1 1 0,-1-1-1,0 1 1,0-1 0,0 1 0,-1-1 0,1 1 0,-1-1-1,1 1 1,-1-1 0,0 1 0,1-1 0,-1 0 0,-1 1-1,1-1 1,0 0 0,0 0 0,-1 0 0,0 0-1,1 0 1,-1 0 0,-2 2 0,-1-2 96,1 0-1,-1 0 1,1 0-1,-1-1 1,0 1-1,1-1 1,-1-1 0,0 1-1,0-1 1,-10 0-1,1 1 47,-44-2-44,54 0-149,1 1 0,-1-1-1,1 1 1,-1-1 0,1 0 0,0 0 0,-1-1-1,1 1 1,0-1 0,0 0 0,0 0-1,0 0 1,-4-3 0,7 4-62,0 1 1,0-1-1,0 1 0,0 0 0,1-1 1,-1 1-1,0-1 0,0 1 0,0-1 1,0 1-1,0-1 0,1 1 0,-1-1 1,0 1-1,0-1 0,1 1 0,-1 0 1,0-1-1,1 1 0,-1 0 0,0-1 1,1 1-1,-1 0 0,0-1 0,1 1 1,-1 0-1,1 0 0,-1-1 0,1 1 1,-1 0-1,1 0 0,-1 0 0,1 0 1,22-12-3423,-19 11 1920,16-9-4775</inkml:trace>
  <inkml:trace contextRef="#ctx0" brushRef="#br0" timeOffset="2690.33">1954 251 13235,'0'0'14491,"3"0"-13995,69 5 1349,94-5 1,-105-2-1200,-60 2-618,29-2 147,-29 2-175,0 0 0,0 0 1,0 0-1,0 0 0,0 0 0,0 0 0,0 0 1,0 0-1,0-1 0,0 1 0,0 0 1,0-1-1,0 1 0,0-1 0,-1 1 0,1-1 1,0 1-1,0-1 0,0 0 0,-1 1 1,1-1-1,1-1 0,-4 1-58,1 0 0,0 0 1,0 1-1,-1-1 0,1 0 0,-1 1 1,1-1-1,0 1 0,-1-1 0,1 1 1,-1 0-1,1 0 0,-1-1 0,1 1 0,-1 0 1,1 0-1,-1 1 0,1-1 0,-3 1 1,1-1-456,-21 0-4942,-1 0-4282</inkml:trace>
  <inkml:trace contextRef="#ctx0" brushRef="#br0" timeOffset="3171.61">2099 270 13731,'0'0'4226,"-1"8"-1447,-4 27-354,-6 71 2074,10-98-4127,1 1-1,1-1 1,-1 1-1,1-1 0,1 1 1,0-1-1,0 1 1,0-1-1,8 15 1,-8-20-311,0 0 1,0 0 0,1-1-1,-1 1 1,1-1 0,0 1-1,-1-1 1,1 0 0,0 0 0,0 0-1,1-1 1,-1 1 0,0-1-1,1 1 1,-1-1 0,0 0-1,1-1 1,0 1 0,-1 0-1,1-1 1,-1 0 0,1 0-1,-1 0 1,1 0 0,0-1-1,6-1 1,1 0-348,0-1 0,0 0 1,-1 0-1,1-1 0,-1-1 0,0 0 0,14-9 0</inkml:trace>
  <inkml:trace contextRef="#ctx0" brushRef="#br0" timeOffset="3619.51">2376 1 14835,'0'0'3848,"6"9"-2159,19 31 1262,62 70 0,-62-83-2194,-2 2 0,-1 0 0,-1 1 0,-1 1 0,25 56 0,-42-78-640,0-1 1,-1 1-1,0 0 0,-1-1 0,0 1 1,0 0-1,-1 0 0,0 0 1,-1 0-1,0-1 0,0 1 1,-1 0-1,0 0 0,0-1 1,-1 1-1,0-1 0,-7 14 1,0-6-139,0 0 1,-1-1 0,0 0 0,-1-1 0,-1 0 0,0-1 0,-20 15 0,43-30 613,-2 0-1738</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7:46.773"/>
    </inkml:context>
    <inkml:brush xml:id="br0">
      <inkml:brushProperty name="width" value="0.05" units="cm"/>
      <inkml:brushProperty name="height" value="0.05" units="cm"/>
      <inkml:brushProperty name="color" value="#E71224"/>
    </inkml:brush>
  </inkml:definitions>
  <inkml:trace contextRef="#ctx0" brushRef="#br0">79 412 11042,'0'0'16262,"3"5"-12118,14 25-3109,116 120-727,-6-8-332,-124-142-340,-3-7-947,-4-13-5772,-2 3-2515</inkml:trace>
  <inkml:trace contextRef="#ctx0" brushRef="#br0" timeOffset="379.88">332 364 13435,'0'0'10874,"-6"9"-8975,-13 21 761,-26 59 0,-11 49-1222,12-30-1637,36-96 162,6-24-2950,1-1-2824,-1 1-3014</inkml:trace>
  <inkml:trace contextRef="#ctx0" brushRef="#br0" timeOffset="791.35">0 627 11202,'0'0'10360,"9"-2"-9120,39-6 558,0 3 0,61 1 0,11-1-165,-46 0 661,-72 5-1763,3 0-1511</inkml:trace>
  <inkml:trace contextRef="#ctx0" brushRef="#br0" timeOffset="2388.54">1103 219 10298,'0'0'9918,"-9"0"-7664,4-1-2021,0 0 0,1 1 0,-1-1-1,1 1 1,-1 0 0,0 1 0,1-1 0,-1 1 0,1 0 0,-1 0-1,1 0 1,-1 1 0,1-1 0,0 1 0,0 0 0,0 0-1,0 1 1,0-1 0,0 1 0,0 0 0,1 0 0,0 0-1,-1 1 1,1-1 0,0 1 0,-2 4 0,-2 4-21,1 1 1,1 0-1,0 0 0,1 0 1,0 1-1,1 0 1,0-1-1,0 19 0,1 114 508,2-129-623,1-8-45,0-1 0,0 0 0,1 0 0,0 0 0,0 1 0,1-2 0,0 1 0,0 0-1,1-1 1,0 1 0,0-1 0,1 0 0,0 0 0,0-1 0,0 1 0,1-1 0,0-1 0,0 1-1,1-1 1,0 0 0,0 0 0,0-1 0,9 5 0,-10-6-51,0-1 0,0 0 1,1 0-1,-1 0 0,0 0 0,1-1 0,-1 0 1,1-1-1,-1 1 0,1-1 0,-1-1 0,1 1 1,-1-1-1,1 0 0,-1-1 0,0 1 0,1-1 1,-1 0-1,0-1 0,0 0 0,0 0 0,-1 0 1,1 0-1,-1-1 0,0 0 0,0 0 0,0-1 1,0 1-1,7-10 0,-6 5-1,0-1 0,0 0 0,-1 0 0,0 0 0,-1-1 0,0 0 0,0 1 0,-1-1 0,-1-1 0,0 1 0,-1 0 0,0 0 0,0-1 0,-1 1 0,-1-1 0,-2-17 0,-1 7 0,-1 0 0,0 0 0,-2 0 0,0 1 0,-2 0 0,0 0 0,-16-24 0,19 35-9,0 1 1,-1 0-1,-1 1 0,0 0 1,0 0-1,0 0 0,-1 1 1,0 0-1,0 1 0,-1 0 1,0 0-1,0 1 0,0 0 1,-1 1-1,1 1 0,-1-1 1,0 1-1,0 1 0,0 0 1,0 1-1,-14 0 0,23 1-85,1 0-1,-1 1 1,1-1-1,0 1 1,-1-1-1,1 1 1,0-1-1,0 1 1,-1 0-1,1 0 1,0 0-1,0 0 1,0 0-1,0 0 1,0 0-1,0 0 1,0 0-1,0 0 1,0 0-1,1 1 1,-1-1-1,1 0 1,-1 1-1,0-1 1,1 0-1,0 1 1,-1-1-1,1 0 1,0 1-1,0-1 1,0 1-1,0-1 1,0 1-1,0 1 1,0 5-1521,1 0 1,0 0-1,0 1 1,4 13 0,4 5-5948</inkml:trace>
  <inkml:trace contextRef="#ctx0" brushRef="#br0" timeOffset="3090.09">1360 493 2897,'0'0'14111,"4"9"-12154,7 28 552,11 68 1,-13-21 5702,-10-330-11538,1 243 3256,-1 0 0,1 0 0,0 1 0,0-1 0,0 0 0,1 0 0,-1 0-1,1 0 1,-1 1 0,1-1 0,0 0 0,0 0 0,0 1 0,1-1 0,-1 1 0,0-1 0,1 1-1,0 0 1,-1-1 0,1 1 0,0 0 0,0 0 0,1 0 0,-1 1 0,0-1 0,0 0 0,1 1-1,-1-1 1,1 1 0,0 0 0,-1 0 0,1 0 0,0 0 0,0 1 0,-1-1 0,1 1 0,0-1 0,0 1-1,0 0 1,0 0 0,-1 0 0,1 1 0,0-1 0,4 2 0,5 0 60,0 1 0,0 1 1,0 0-1,0 0 0,0 1 0,-1 1 1,0 0-1,20 14 0,-24-14 135,0 1 1,0-1-1,0 2 0,-1-1 1,0 1-1,0 0 0,-1 0 0,0 0 1,-1 1-1,7 17 0,-2 2 1123,-1 1-1,5 35 0,-13-61-1134,0-2-54,0-1 0,0 1 0,0 0 1,0-1-1,0 1 0,0 0 0,0-1 0,0 1 0,1-1 0,-1 1 0,0 0 0,0-1 0,0 1 0,1-1 0,-1 1 0,0-1 0,1 1 0,-1-1 0,0 1 1,1-1-1,-1 1 0,1-1 0,-1 1 0,1-1 0,-1 0 0,1 1 0,0 0 0,13-12-1528,-10 8 287,6-7-5685</inkml:trace>
  <inkml:trace contextRef="#ctx0" brushRef="#br0" timeOffset="3584.81">2318 356 12699,'0'0'11822,"-10"0"-10137,6 0-1581,1-1 9,0 1 0,0 0 0,0 0 0,0 0 0,0 0 0,0 1 0,0-1 0,0 1 0,0 0 0,0 0 0,0 0 0,0 0 0,0 1 0,0-1 0,1 1 0,-1-1 0,1 1 0,-1 0 0,1 0 0,0 0 0,-1 0 0,1 1 0,0-1 1,-2 5-1,-4 7 137,2 0 1,0 0 0,1 1-1,0-1 1,1 1 0,1 0 0,0 1-1,1-1 1,1 0 0,0 1-1,1-1 1,3 27 0,-2-37-241,1 0-1,-1-1 1,1 1-1,0-1 1,0 1-1,0-1 1,1 1 0,-1-1-1,1 0 1,0 0-1,0-1 1,1 1 0,-1 0-1,1-1 1,0 0-1,0 0 1,0 0-1,0-1 1,0 1 0,1-1-1,-1 0 1,1 0-1,-1 0 1,1-1 0,0 0-1,7 2 1,0-1-584,1 0 1,-1-1-1,24-1 1,32-9-6139,-31 0-1277</inkml:trace>
  <inkml:trace contextRef="#ctx0" brushRef="#br0" timeOffset="4298.62">2571 436 11979,'0'0'12577,"-8"1"-10858,5 0-1613,-1-1 1,1 1-1,0-1 1,-1 1-1,1 0 0,0 0 1,0 0-1,0 1 1,0-1-1,0 1 1,0 0-1,1 0 0,-1 0 1,0 0-1,1 0 1,0 0-1,-1 1 1,1-1-1,0 1 0,0 0 1,0-1-1,1 1 1,-1 0-1,1 0 1,0 0-1,-1 0 0,1 1 1,0-1-1,0 6 1,-2 1 74,0 0 1,1 0 0,1 0-1,0 1 1,0-1 0,1 0 0,2 19-1,-2-26-151,0 0-1,0-1 1,1 1-1,-1 0 1,1-1-1,0 1 1,0 0-1,0-1 1,0 1-1,0-1 1,1 0-1,-1 1 1,1-1-1,0 0 1,-1 0-1,1 0 1,0 0-1,0 0 1,0 0-1,0-1 1,1 1-1,-1-1 1,0 1-1,1-1 1,-1 0-1,1 0 1,-1 0-1,1 0 1,0 0-1,-1-1 1,1 1-1,0-1 1,5 0-1,-6 0-25,0 0-1,0 0 1,0 0-1,1-1 1,-1 1-1,0-1 1,0 0-1,0 1 1,0-1-1,0 0 1,0 0-1,-1 0 1,1 0-1,0-1 1,0 1-1,-1-1 1,1 1-1,-1-1 1,2-1-1,0-1-13,0-1 0,0 1 1,-1-1-1,1 0 0,-1 0 0,0 1 0,2-10 0,-1-4-85,0 0 0,-1 0 0,0-27 0,-2 40 98,0 3-3,0 0 1,0-1-1,0 1 0,0 0 0,0 0 1,0 0-1,0 0 0,-1 0 0,1-1 1,-1 1-1,1 0 0,-1 0 0,0 0 1,0 0-1,0 1 0,0-1 0,-2-3 1,2 30 31,4-12 20,0 0 1,1-1-1,0 1 0,1-1 1,1 1-1,0-1 1,0-1-1,1 0 1,0 1-1,18 18 0,-21-25-29,0 0 0,0-1 0,1 0 0,-1 0-1,1 0 1,0 0 0,0-1 0,0 1 0,1-2-1,-1 1 1,1 0 0,-1-1 0,1 0 0,0 0-1,0-1 1,0 0 0,0 0 0,0 0 0,0-1-1,0 1 1,0-2 0,0 1 0,0-1 0,0 0-1,0 0 1,6-2 0,-6 0-23,-1 0 0,0 0 0,0-1 0,0 0 0,0 0 0,0 0 0,-1 0 0,0-1 0,0 1 0,0-1 0,-1 0 0,1-1 0,-1 1 0,0-1 0,-1 1 0,1-1 0,-1 0 0,0 0 0,1-7 0,3-11 0,-2-1 0,0 1 0,0-34 0,-3 28-2,-2-1-1,-1 0 1,-1 1 0,-1-1-1,-10-32 1,8 43-133,0 0 0,-2 1 1,0-1-1,-1 1 0,-1 1 0,-1 0 1,0 0-1,-19-20 0,28 35 122,0 1 1,0-1-1,0 1 0,-1 0 1,1 0-1,-1 0 1,1 0-1,-1 1 0,0-1 1,0 1-1,0-1 0,0 1 1,0 0-1,0 0 0,0 0 1,0 1-1,-4-1 0,5 1 27,0 0 0,1 1 0,-1-1 0,0 1 0,1-1 0,-1 1-1,1 0 1,-1 0 0,1-1 0,-1 1 0,1 0 0,-1 0 0,1 0-1,0 1 1,0-1 0,0 0 0,-1 0 0,1 1 0,0-1 0,0 1 0,1-1-1,-1 1 1,0-1 0,0 1 0,1 0 0,-1-1 0,1 1 0,-1 0-1,1-1 1,0 1 0,0 3 0,-3 19 79,1 0-1,1 0 0,2 1 1,0-1-1,1 0 1,2 0-1,0 0 0,2-1 1,9 28-1,7 8-63,3-1 0,42 74 0,-61-122 18,0 0-1,0 0 1,1-1-1,0 0 1,0 0-1,1-1 1,0 0-1,15 12 1,-16-16-251,0 0 1,0 0-1,0-1 1,0 0-1,9 3 1,-6-3-1309,0-1 0,1 0 0,20 1 1,5-2-8564</inkml:trace>
  <inkml:trace contextRef="#ctx0" brushRef="#br0" timeOffset="5684.29">3329 483 10938,'0'0'15634,"-9"-2"-14616,6 1-963,1 0-1,-1 1 1,1-1 0,-1 1 0,1-1-1,-1 1 1,1 0 0,-1 0 0,0 0-1,1 0 1,-1 0 0,1 1 0,-1-1-1,1 1 1,-1-1 0,1 1 0,-1 0-1,1 0 1,-1 0 0,1 1 0,0-1-1,0 0 1,0 1 0,0 0 0,0-1-1,0 1 1,0 0 0,0 0 0,1 0-1,-1 0 1,1 0 0,-1 0 0,1 1-1,0-1 1,0 0 0,-2 6 0,-1 3 88,0 1 1,0-1 0,1 1 0,0 0 0,1 1-1,1-1 1,0 0 0,1 0 0,0 1-1,3 18 1,-3-27-113,1 0 0,-1 0 0,1 0 0,0 0 0,0 0 0,0-1-1,1 1 1,-1-1 0,1 1 0,0-1 0,0 1 0,0-1 0,1 0 0,-1 0 0,1 0 0,0 0-1,0-1 1,0 1 0,0-1 0,0 1 0,0-1 0,1 0 0,-1 0 0,1-1 0,-1 1-1,1-1 1,0 0 0,-1 1 0,1-2 0,0 1 0,0 0 0,0-1 0,0 0 0,0 0-1,0 0 1,4-1 0,-1 0-34,-1-1 1,0 1-1,0-1 0,0-1 0,0 1 0,0-1 1,-1 0-1,1-1 0,-1 1 0,0-1 1,1 0-1,-2 0 0,1-1 0,-1 1 0,1-1 1,-1 0-1,0 0 0,-1-1 0,1 1 0,-1-1 1,-1 0-1,1 0 0,2-8 0,-1 4-49,0 0 0,-1-1-1,-1 1 1,1-1 0,-2 0 0,0 1-1,0-1 1,-1 0 0,0 0-1,0 0 1,-2 1 0,1-1 0,-5-13-1,-4 5 41,5 33 40,5 34 30,2-35 38,0-1 0,1 1 0,1-1 0,0 0 0,9 19 0,-12-28-70,1 1 0,0 0 0,0-1 1,0 1-1,0-1 0,0 0 0,1 0 0,-1 0 1,1 0-1,0 0 0,0 0 0,0-1 0,0 1 1,0-1-1,1 0 0,-1 0 0,1 0 0,-1-1 0,1 1 1,0-1-1,6 2 0,-9-3-26,1 0 0,-1 0 0,0 0 0,0-1 0,1 1 0,-1 0 0,0-1 0,0 1 0,0 0 0,0-1 0,1 0 0,-1 1 0,0-1 0,0 0 0,0 1 0,0-1 0,0 0 0,0 0 0,-1 0 0,1 0 0,0 0 0,1-2 0,11-33 0,-7-37 0,-5 55 1,-1 12-4,1 1 0,-1 0 0,0-1 0,0 1 1,-1 0-1,1 0 0,-1-1 0,0 1 0,0 0 0,-5-10 0,10 63-118,0-32 141,2-1 0,0 1-1,1-1 1,0 0 0,14 20 0,-19-31-19,1-1 0,-1 1 1,1-1-1,0 0 0,0 0 0,0 0 1,0 0-1,0-1 0,1 1 0,-1-1 0,1 0 1,0 0-1,0 0 0,0 0 0,0-1 1,0 1-1,0-1 0,0 0 0,0-1 0,0 1 1,0-1-1,1 1 0,-1-1 0,0 0 1,0-1-1,8-1 0,-8 1-1,-1-1 0,1 0 0,0 0 0,-1 0 0,0 0 0,1-1 0,-1 1 0,0-1 0,0 0 0,-1 0 0,1 0 0,-1 0 0,1-1 0,-1 1 0,0-1 0,0 1 0,0-1 0,-1 0 0,1 1 0,1-9 0,2-7 0,-1 0 0,5-37 0,-4 5 18,-3 0 0,-4-65 0,0 92-166,-1 0-1,-1 1 0,-2-1 0,0 1 0,-1 0 0,-1 1 1,-14-28-1,-13-2-125,33 49 284,-1-1 0,0 1 1,0 0-1,0 1 0,0-1 0,0 0 0,-1 1 0,1 0 1,-1 0-1,1 0 0,-1 0 0,-7-2 0,11 4-4,-1 0 0,0 0 0,1 0-1,-1 0 1,0 0 0,1 0-1,-1 0 1,1 0 0,-1 1-1,1-1 1,-1 0 0,0 0 0,1 0-1,-1 1 1,1-1 0,-1 0-1,1 1 1,-1-1 0,1 0 0,-1 1-1,1-1 1,-1 1 0,1-1-1,0 1 1,-1-1 0,1 1 0,0-1-1,-1 1 1,1-1 0,0 1-1,0 0 1,0-1 0,-1 1-1,1 0 1,-4 26 37,4-23-48,-2 25 91,1 0 1,1 1 0,2-1 0,0 0-1,2-1 1,2 1 0,0-1-1,2 0 1,1 0 0,1-1-1,23 43 1,-20-46-87,59 99 0,-65-112 0,1-1 0,0 0 0,0-1 0,1 0 0,0 0 0,1-1 0,0 0 0,20 12 0,-26-18 0,1 0 0,-1 0 0,0-1 0,1 0 0,-1 0 0,1 0 0,-1 0 0,1-1 0,-1 1 0,1-1 0,0-1 0,-1 1 0,1-1 0,-1 1 0,1-1 0,-1 0 0,1-1 0,-1 1 0,0-1 0,0 0 0,1 0 0,-1 0 0,-1-1 0,1 1 0,0-1 0,-1 0 0,1 0 0,-1 0 0,0-1 0,0 1 0,3-5 0,1 0 0,-1-1 0,-1 0 0,1 0 0,-1 0 0,-1 0 0,0-1 0,0 0 0,-1 0 0,0 0 0,0 0 0,-1 0 0,1-20 0,-3 29 0,0 0 0,0 0 0,0-1 0,0 1 0,0 0 0,-1 0 0,1-1 0,0 1 0,-1 0 0,1 0 0,-1 0 0,1-1 0,-1 1 0,1 0 0,-1 0 0,0 0 0,1 0 0,-1 0 0,0 0 0,0 0 0,0 0 0,0 1 0,0-1 0,0 0 0,0 0 0,0 1 0,-2-2 0,0 2 0,0-1 0,0 0 0,0 1 0,0 0 0,0 0 0,0 0 0,0 0 0,0 0 0,0 0 0,0 1 0,-4 1 0,0-1 0,1 1 0,0 0 0,0 1 0,0-1 0,1 1 0,-1 0 0,1 1 0,-1-1 0,1 1 0,0 0 0,-6 6 0,9-6 0,1-1 0,-1 0 0,0 0 0,1 1 0,-1-1 0,1 1 0,0-1 0,0 1 0,1-1 0,-1 1 0,1-1 0,0 1 0,0 0 0,0-1 0,0 1 0,0 0 0,1-1 0,0 1 0,0 0 0,0-1 0,0 1 0,0-1 0,1 0 0,-1 1 0,1-1 0,0 0 0,0 0 0,0 0 0,1 0 0,-1-1 0,1 1 0,-1 0 0,6 3 0,1 2 0,2 0 0,-1 0 0,1-1 0,0 0 0,0-1 0,1-1 0,0 1 0,16 3 0,-8-3-26,1-2-1,0-1 1,29 1 0,-2-3-2424,-17-1-4117</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0:04.534"/>
    </inkml:context>
    <inkml:brush xml:id="br0">
      <inkml:brushProperty name="width" value="0.05" units="cm"/>
      <inkml:brushProperty name="height" value="0.05" units="cm"/>
      <inkml:brushProperty name="color" value="#E71224"/>
    </inkml:brush>
  </inkml:definitions>
  <inkml:trace contextRef="#ctx0" brushRef="#br0">22 369 8426,'0'0'14214,"-3"2"-11619,2-2-2520,1 0 1,0 1 0,-1-1 0,1 0-1,-1 0 1,1 1 0,0-1-1,-1 0 1,1 0 0,-1 0 0,1 0-1,-1 0 1,1 0 0,-1 0 0,1 0-1,0 0 1,-1 0 0,1 0-1,-1 0 1,1 0 0,-1 0 0,1 0-1,-1 0 1,1 0 0,-1 0-1,1-1 1,0 1 0,-1 0 0,1 0-1,-1 0 1,1-1 0,0 1-1,-1 0 1,1-1 0,0 1 0,-1 0-1,1-1 1,0 1 0,0-1-1,-1 1 1,1 0 0,0-1 0,0 1-1,0-1 1,-1 1 0,1 0-1,0-1 1,0 1 0,0-1 0,0-33 1424,0 29-1632,1-3 127,1-1 0,0 0-1,1 1 1,-1-1 0,2 1 0,-1 0-1,1 0 1,10-15 0,-13 20-18,1 1 0,0-1 0,0 1 0,0 0 0,1-1 0,-1 1 0,0 0 0,1 0 0,0 1 0,-1-1 0,1 1 0,5-3 0,-7 4-4,1-1 1,0 1-1,0 0 0,0 0 0,0 0 0,0 0 0,0 0 0,-1 0 0,1 0 0,0 1 1,0-1-1,0 1 0,-1-1 0,1 1 0,0 0 0,0 0 0,-1 0 0,1 0 0,-1 0 1,1 0-1,-1 0 0,3 3 0,9 9-61,-1 0 0,17 25 0,-22-27 143,1 0 0,0-1 0,1 0 0,0-1 0,0 0 0,21 16 0,-28-24 32,0 0 1,1 1-1,-1-1 0,0 0 0,1 0 0,-1-1 0,1 1 0,-1 0 0,1-1 1,-1 1-1,1-1 0,-1 0 0,1 0 0,-1 0 0,1 0 0,0-1 1,-1 1-1,1-1 0,-1 1 0,5-3 0,-3 1 3,0 0 0,0 0 1,-1-1-1,1 0 0,-1 1 0,0-1 0,1-1 0,-1 1 0,-1 0 0,1-1 1,3-4-1,-1-2-59,0 1 0,0-1 0,-1 0-1,0 0 1,0 0 0,-1-1 0,-1 1 0,0-1 0,1-12 0,-3-4-23,0 17-10,3 31-1168,0 1-1621,-2 2-3422,0-2-2271</inkml:trace>
  <inkml:trace contextRef="#ctx0" brushRef="#br0" timeOffset="383.11">54 588 9178,'0'0'14300,"9"3"-12162,40 5-671,1-3 1,0-1-1,69-4 0,-65-1-921,-53 0-919,-1-1 1,1 0 0,0 1-1,-1-1 1,0 0 0,1 0-1,-1 1 1,0-1 0,0 0-1,0 0 1,0 1 0,-1-4-1,1 2-2245,0-9-5382</inkml:trace>
  <inkml:trace contextRef="#ctx0" brushRef="#br0" timeOffset="1066.5">813 273 11843,'0'0'8832,"7"-7"-6605,43-41 150,51-52-145,-91 89-1948,0-1 0,-1 0 0,-1-1 0,0 0 0,0 0 0,-2-1-1,7-15 1,-15 56 732,4 54-1,0 11-992,-6-11 370,1-9-124,8 116 0,-5-187-172,2 9-1185</inkml:trace>
  <inkml:trace contextRef="#ctx0" brushRef="#br0" timeOffset="1479.36">1519 222 13083,'0'0'15854,"-3"6"-15106,-80 166 2383,-53 117-3180,132-288 47,0-11 7,-2-17-45,6-23-2583,0 32-437,0-16-5759</inkml:trace>
  <inkml:trace contextRef="#ctx0" brushRef="#br0" timeOffset="1885.96">1202 132 12323,'0'0'4625,"-1"7"-2129,-1 1-1766,-1 3 288,1 0 1,0 0-1,1 0 0,0 14 0,0-23-909,1 0 0,0 0 0,0 0 0,1 0 0,-1 0 1,0 0-1,1 0 0,-1 0 0,1-1 0,-1 1 0,1 0 0,0 0 0,0 0 0,0-1 0,0 1 0,0 0 0,0-1 0,0 1 0,1-1 0,-1 1 0,0-1 0,1 0 0,0 0 0,-1 0 0,1 1 0,0-1 1,-1-1-1,1 1 0,0 0 0,0 0 0,0-1 0,-1 1 0,5 0 0,-1-1-38,0 0-1,0 0 1,0-1-1,0 1 1,0-1 0,0 0-1,0-1 1,0 1 0,0-1-1,-1 0 1,1 0 0,0 0-1,-1-1 1,0 0 0,1 1-1,-1-2 1,7-6 0,-9 8-62,0 0 0,0 0 1,0-1-1,0 0 1,0 1-1,0-1 1,-1 0-1,1 0 1,-1 0-1,0 0 0,0 0 1,0 0-1,0 0 1,-1 0-1,1 0 1,-1 0-1,1-1 1,-1 1-1,0 0 0,-1 0 1,1 0-1,0-1 1,-1 1-1,0 0 1,0 0-1,0 0 1,0 0-1,0 0 0,-4-5 1,5 6-37,-1 0 0,0 1 0,-1-1 0,1 0 0,0 1 0,0-1 0,-1 1 0,1-1 0,-1 1 0,1-1 1,-1 1-1,0 0 0,0 0 0,1 0 0,-1 0 0,0 0 0,0 1 0,0-1 0,0 0 0,0 1 0,0-1 0,0 1 0,0 0 0,0 0 0,0 0 0,0 0 1,0 0-1,0 0 0,0 0 0,0 1 0,0-1 0,0 1 0,-3 1 0,2-1-190,1 0 1,0 0-1,1 1 0,-1-1 1,0 0-1,0 1 1,1 0-1,-1-1 0,0 1 1,1 0-1,0 0 0,-1 0 1,1 0-1,0 0 1,0 0-1,0 0 0,0 0 1,0 3-1,-4 23-5567,4 0-2374</inkml:trace>
  <inkml:trace contextRef="#ctx0" brushRef="#br0" timeOffset="2274.03">1509 503 13019,'0'0'4205,"-3"7"-1709,-2 4-1720,1-1 1,1 1-1,0 0 0,0 0 0,1 0 1,0 0-1,1 0 0,1 16 0,0-22-532,0 0-1,1-1 0,-1 1 1,1-1-1,0 1 0,1-1 1,-1 1-1,1-1 0,0 1 0,0-1 1,3 4-1,-4-6-153,1 1 0,0-1 0,0 0 0,0-1 0,0 1 0,1 0 0,-1 0 0,0-1 0,1 0 0,-1 1 0,1-1 0,0 0 0,-1 0 0,1 0 0,0-1 0,-1 1 0,1 0 0,0-1 0,0 0 0,3 0 0,-4 0-53,0-1 0,0 1 0,0-1 0,0 1 0,0-1 0,0 0 0,0 0 0,-1 0 0,1 0 0,0 0 0,0 0 0,-1-1 0,1 1 0,-1-1 0,1 1 0,-1-1 0,0 1 0,1-1 0,-1 0 0,0 1 0,0-1 0,0 0 0,0 0 0,-1 0 0,1 0 0,0 0 0,-1 0 0,1 0 0,-1 0 0,0 0 0,0 0 0,0-3 0,2-10-29,-1 0-1,-1 0 1,-1-16-1,0 22 13,-1 0-1,0 1 1,-1-1 0,1 1-1,-8-15 1,9 21-44,0 0 1,-1-1-1,1 1 1,0 1-1,-1-1 1,1 0 0,-1 0-1,0 0 1,1 1-1,-1-1 1,0 1-1,-3-2 1,4 3-34,0-1 0,0 1 0,0 0 1,0 0-1,0-1 0,0 1 1,0 0-1,0 0 0,0 0 1,-1 0-1,1 1 0,0-1 0,0 0 1,0 0-1,0 1 0,0-1 1,0 0-1,0 1 0,0-1 1,0 1-1,0 0 0,0-1 0,0 1 1,0 0-1,1-1 0,-1 1 1,-1 1-1,0 2-512,0-1 1,0 1 0,0 0-1,0-1 1,1 1-1,0 0 1,0 0-1,0 0 1,0 0-1,0 0 1,1 0-1,0 0 1,0 0-1,0 0 1,1 7 0,-1 1-2529,0 14-6045</inkml:trace>
  <inkml:trace contextRef="#ctx0" brushRef="#br0" timeOffset="2944.1">1826 319 13419,'0'0'10659,"5"10"-9014,24 44 116,3-1 0,2-1 0,78 90 0,-136-176-4569,12 7-7416,7 11-1837</inkml:trace>
  <inkml:trace contextRef="#ctx0" brushRef="#br0" timeOffset="3362.86">2050 309 15011,'0'0'4959,"-7"10"-2535,-43 54 1903,29-39-3463,0 2-1,1 0 1,2 0 0,1 2 0,1 0-1,-14 37 1,30-66-939,0 0-1,0 1 1,0-1 0,1 0-1,-1 0 1,0 0 0,0 1-1,0-1 1,0 0 0,0 0-1,0 0 1,0 0 0,0 0 0,0 1-1,1-1 1,-1 0 0,0 0-1,0 0 1,0 0 0,0 0-1,1 0 1,-1 1 0,0-1-1,0 0 1,0 0 0,0 0-1,1 0 1,-1 0 0,0 0-1,0 0 1,0 0 0,1 0-1,-1 0 1,0 0 0,0 0-1,0 0 1,0 0 0,1 0-1,-1 0 1,0 0 0,0 0-1,0 0 1,1 0 0,-1 0 0,0-1-1,0 1 1,0 0 0,0 0-1,1 0 1,-1 0 0,0 0-1,0 0 1,0 0 0,0-1-1,1 1 1,12-6-5948,1-2-1628</inkml:trace>
  <inkml:trace contextRef="#ctx0" brushRef="#br0" timeOffset="4015.63">2617 137 10066,'0'0'14623,"1"3"-13851,-1-2-714,0-1-1,0 1 0,0 0 0,0-1 0,1 1 0,-1-1 0,0 1 0,0 0 0,0-1 0,0 1 0,0-1 0,-1 1 1,1 0-1,0-1 0,0 1 0,0-1 0,0 1 0,-1 0 0,1-1 0,0 1 0,-1-1 0,1 1 0,0-1 0,-1 1 0,1-1 1,0 1-1,-1-1 0,1 0 0,-1 1 0,1-1 0,-1 1 0,0-1 0,-27 3 1763,24-3-1843,-215-10 2330,218 10-2304,0 0-1,0 0 1,0 1-1,0-1 1,0 0-1,-1 1 1,1-1-1,0 1 0,0-1 1,0 1-1,0 0 1,0-1-1,0 1 1,1 0-1,-1 0 1,0 0-1,0 0 1,0 0-1,1 0 0,-1 0 1,0 0-1,1 0 1,-1 0-1,1 0 1,0 0-1,-1 0 1,1 0-1,0 0 0,-1 0 1,1 1-1,0-1 1,0 2-1,0 49 52,1-35 3,9 294 54,-10-305-90,0-1-1,0 0 0,0 0 1,1 1-1,0-1 0,0 0 1,0 0-1,1 0 1,0 0-1,3 7 0,-3-10 16,0 0 0,0 0 0,0 0 0,0 0 0,0 0 0,0-1 0,0 1 0,1-1 0,-1 0 0,0 0 0,1 0 0,-1 0 0,1 0 0,0 0-1,-1-1 1,1 1 0,0-1 0,-1 0 0,1 1 0,0-1 0,4-1 0,288 9-36,-333-27-2216,24 14-3238,0 0-3344</inkml:trace>
  <inkml:trace contextRef="#ctx0" brushRef="#br0" timeOffset="4421.23">2326 404 16948,'0'0'8369,"64"-1"-5968,-36-1-841,5-1-648,-1 0-447,-6 1-297,-5-1-168,-10 3-312</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8:25.924"/>
    </inkml:context>
    <inkml:brush xml:id="br0">
      <inkml:brushProperty name="width" value="0.05" units="cm"/>
      <inkml:brushProperty name="height" value="0.05" units="cm"/>
      <inkml:brushProperty name="color" value="#E71224"/>
    </inkml:brush>
  </inkml:definitions>
  <inkml:trace contextRef="#ctx0" brushRef="#br0">2623 672 10522,'0'0'13627,"6"-1"-12691,43-4 765,91 3 0,-128 2-3992,-27 1-2672,-1 4-2011</inkml:trace>
  <inkml:trace contextRef="#ctx0" brushRef="#br0" timeOffset="403.85">2642 800 10626,'0'0'6334,"8"4"-3962,8 1-1367,0-1 0,1-1 0,-1 0 1,1-1-1,0 0 0,0-2 0,0 0 0,20-3 0,32 0 2676,-93 4-11656,10 2 1527</inkml:trace>
  <inkml:trace contextRef="#ctx0" brushRef="#br0" timeOffset="-6605.9">458 452 11146,'-8'0'18354,"-34"2"-17354,-315 6-183,330-13-817,10 3-52,16 4 43,0-1-1,0 0 1,1 0 0,-1 1 0,1-1-1,-1 0 1,1 1 0,-1-1 0,1 0 0,0 1-1,0-1 1,-1 1 0,1-1 0,0 1-1,0-1 1,1 3 0,1 23-19,1 0-1,2 0 1,14 52 0,7 30 96,6 87 326,-29-196-317,-1 1-1,1-1 0,0 0 0,-1 0 0,1 0 0,0 0 1,-1-1-1,1 1 0,0-1 0,3-1 0,-3 2 0,39-5-68,1 2 0,71 4-1,-33 1 366,-78-2-529,-12 1-608,-16-1-6183,10-2-1165</inkml:trace>
  <inkml:trace contextRef="#ctx0" brushRef="#br0" timeOffset="-6175.91">43 735 7514,'0'0'8025,"10"-1"-6076,43-4 1082,85-6 2764,-118 11-4900,1 0 0,-1 1 0,0 2 0,35 7 0,-46-4 364,-14-6-2294</inkml:trace>
  <inkml:trace contextRef="#ctx0" brushRef="#br0" timeOffset="-5389.58">913 721 11811,'0'0'9419,"8"5"-7600,-2-1-1521,0 0 0,1-1-1,0 0 1,-1 0 0,1 0 0,0-1 0,0 0-1,0-1 1,1 0 0,-1 0 0,0 0 0,0-1 0,1 0-1,-1 0 1,0-1 0,1 0 0,-1 0 0,9-3-1,-7 1-151,0-1-1,-1 1 0,0-1 1,0-1-1,0 0 0,0 0 0,-1 0 1,14-13-1,-19 16-128,-1 0-1,1 0 1,0 0-1,-1 0 1,1-1 0,-1 1-1,1 0 1,-1-1 0,0 1-1,0 0 1,0-1 0,-1 0-1,1 1 1,0-1 0,-1 1-1,0-1 1,0 0 0,0 1-1,0-1 1,0 0 0,0 1-1,0-1 1,-1 0 0,0 1-1,1-1 1,-1 1 0,0-1-1,0 1 1,0-1 0,-1 1-1,1 0 1,-1-1 0,1 1-1,-1 0 1,-2-2 0,-2-3-35,-1 1 0,0-1 1,0 1-1,-1 0 0,0 1 1,0 0-1,0 0 0,-1 1 1,0 0-1,1 0 0,-1 1 1,-1 0-1,1 1 0,0 0 1,-13-1-1,18 2 14,-1 1 0,1 0 0,0 0 1,-1 0-1,1 0 0,-1 1 0,1 0 0,0 0 0,-1 0 0,1 0 1,0 1-1,0 0 0,0 0 0,0 0 0,0 0 0,1 0 0,-1 1 1,0 0-1,1-1 0,0 1 0,0 1 0,0-1 0,0 0 0,0 1 1,1-1-1,-1 1 0,1 0 0,0 0 0,0 0 0,1 0 1,-1 0-1,1 0 0,0 1 0,-1 5 0,-1 6 91,1 0 1,1 0-1,1 0 0,0 0 0,1 0 0,0 0 1,2-1-1,0 1 0,0 0 0,2-1 0,0 0 1,0 0-1,2 0 0,11 20 0,-12-25-36,0-1 0,0 0 0,1 0 0,0-1 0,0 0 1,1 0-1,0-1 0,1 1 0,0-2 0,0 0 0,0 0 0,1 0 0,-1-1 0,2 0 0,-1-1 0,0-1 0,1 1 0,-1-2 0,1 1 0,0-1 0,18 0 0,-14-2-40,1 0 0,0-1-1,-1-1 1,1-1 0,-1 0-1,0-1 1,0-1 0,0 0-1,0-1 1,-1 0 0,0-1-1,20-14 1</inkml:trace>
  <inkml:trace contextRef="#ctx0" brushRef="#br0" timeOffset="-4714.5">1169 254 11642,'0'0'15069,"31"0"-12523,16 0-963,-22-2-1101,0 2 0,0 1-1,42 7 1,-65-7-482,-5 0-83</inkml:trace>
  <inkml:trace contextRef="#ctx0" brushRef="#br0" timeOffset="-3488.26">1815 1 9418,'0'0'9641,"-8"0"-5010,-33 3-3624,7-4-593,24 1-359,1-1 0,-1 1 0,1 1 0,-1 0-1,-9 2 1,18-3-34,0 1 0,0 0 0,-1 0 0,1 0 1,0 0-1,0 0 0,0 0 0,0 0 0,1 1 0,-1-1 0,0 0 0,0 0 0,1 1 0,-1-1 0,1 0 1,-1 1-1,1-1 0,-1 1 0,1-1 0,0 1 0,0-1 0,0 3 0,-1 40 498,1-35-213,0-8-308,0 0 1,1 0-1,-1 0 1,0 0-1,1 0 1,-1-1-1,0 1 1,1 0 0,-1 0-1,1 0 1,-1-1-1,1 1 1,-1 0-1,1-1 1,0 1-1,-1 0 1,1-1-1,0 1 1,0-1-1,-1 1 1,1-1 0,0 0-1,0 1 1,0-1-1,-1 0 1,1 1-1,0-1 1,0 0-1,0 0 1,0 0-1,0 0 1,1 0-1,44 1-286,-7 0-432,-35 0 715,0 0-1,0 0 1,-1 1-1,1-1 0,0 1 1,-1 0-1,1 0 0,-1 1 1,1-1-1,-1 1 1,0-1-1,0 1 0,0 0 1,-1 0-1,1 1 0,-1-1 1,0 0-1,1 1 1,-2-1-1,1 1 0,0 0 1,-1 0-1,1 0 0,-1-1 1,0 1-1,-1 0 1,1 0-1,0 1 0,-1-1 1,0 0-1,-1 6 0,0-8 75,1-1 0,-1 0 0,0 1 0,0-1 0,0 0 0,-1 0 0,1 0 0,0 0 0,0 0 0,-1 0 0,1 0 0,0 0 0,-1 0 0,1-1 0,-1 1 0,1 0 0,-1-1 0,1 1-1,-1-1 1,1 0 0,-1 0 0,1 1 0,-1-1 0,0 0 0,1 0 0,-1 0 0,-1-1 0,-47-2 1439,23-6 764,20 0-4721</inkml:trace>
  <inkml:trace contextRef="#ctx0" brushRef="#br0" timeOffset="-3079.19">1921 51 10306,'0'0'10973,"36"5"-7315,-26-1-3309,1-1-1,0-1 1,-1 0-1,1-1 1,0 0-1,0 0 0,0-2 1,0 1-1,0-1 1,17-4-1,-25 1-1421,-12 2-717,-13 1-5845,7 1-931</inkml:trace>
  <inkml:trace contextRef="#ctx0" brushRef="#br0" timeOffset="-2687.83">2008 61 9418,'0'0'11494,"0"7"-10455,-2 23-186,0 50 3515,3-77-4270,0-1-1,0 1 0,1-1 0,-1 0 0,1 0 0,-1 0 0,1 0 0,-1 0 1,1 0-1,0 0 0,0 0 0,0-1 0,0 1 0,0-1 0,1 1 0,-1-1 1,0 0-1,1 0 0,-1 0 0,1 0 0,-1-1 0,1 1 0,-1 0 0,1-1 1,-1 0-1,6 0 0,0 1 7,1 0 0,-1-1 0,0 0 0,1 0 0,-1-1 0,0 0 0,11-3 0,-19 4-423,12-5 1114,-9 2-1725</inkml:trace>
  <inkml:trace contextRef="#ctx0" brushRef="#br0" timeOffset="-1945.22">1703 312 5881,'0'0'12514,"34"1"-8840,256-3-824,-97-1-2620</inkml:trace>
  <inkml:trace contextRef="#ctx0" brushRef="#br0" timeOffset="-1326.66">1848 410 8002,'0'0'13787,"28"0"-9953,18 6-2624,-21-2 82,0-1 1,42-1 0</inkml:trace>
  <inkml:trace contextRef="#ctx0" brushRef="#br0" timeOffset="-747.18">1919 455 1584,'0'0'19637,"2"20"-15422,1 24-3137,-1-15-675,-2-22-270,0 1-1,0-1 1,1 0-1,0 0 1,4 13 0,-4-19-89,0 1 1,0 0-1,0-1 0,0 1 1,0-1-1,0 1 1,0-1-1,0 0 1,0 1-1,1-1 1,-1 0-1,1 0 1,-1 0-1,1 0 1,-1 0-1,1 0 1,-1-1-1,1 1 1,0 0-1,-1-1 1,1 1-1,0-1 1,0 0-1,0 1 1,-1-1-1,1 0 1,3 0-1,1 0 109,0 0 0,-1 0 0,1 0 1,0-1-1,-1 0 0,1 0 0,-1 0 0,1-1 0,-1 1 0,1-1 0,-1-1 0,0 1 0,8-6 0</inkml:trace>
  <inkml:trace contextRef="#ctx0" brushRef="#br0">2623 672 10522,'0'0'13627,"6"-1"-12691,43-4 765,91 3 0,-128 2-3992,-27 1-2672,-1 4-2011</inkml:trace>
  <inkml:trace contextRef="#ctx0" brushRef="#br0" timeOffset="403.85">2642 800 10626,'0'0'6334,"8"4"-3962,8 1-1367,0-1 0,1-1 0,-1 0 1,1-1-1,0 0 0,0-2 0,0 0 0,20-3 0,32 0 2676,-93 4-11656,10 2 1527</inkml:trace>
  <inkml:trace contextRef="#ctx0" brushRef="#br0" timeOffset="5285.95">3685 376 7938,'0'0'10130,"4"0"-8372,-307-13 8694,302 18-10478,-1-1-1,1 0 1,1 0-1,-1 1 1,1-1-1,0 1 1,0-1-1,0 0 1,1 8-1,24 170-31,-12-106 177,3 79-1,-17-154-105,1 0 1,0 0 0,0 0-1,0 0 1,0 0-1,0 0 1,0 0 0,1 0-1,-1 0 1,0 0-1,0 0 1,1 0 0,-1 0-1,1 0 1,-1-1-1,0 1 1,1 0 0,0 0-1,-1 0 1,1 0-1,0-1 1,-1 1 0,1 0-1,0-1 1,0 1-1,-1 0 1,1-1 0,1 1-1,28-3 421,-15-1-518,13-2 92,1 2 0,-1 1 0,1 2 0,0 0 0,0 2 0,52 10 0,-90-11-1069,-12-7-5520,9-4-1742</inkml:trace>
  <inkml:trace contextRef="#ctx0" brushRef="#br0" timeOffset="5656.73">3411 634 13499,'0'0'5761,"69"0"-4953,-36 0-664,18 0-144,-10 1-1768,-4 4-2665</inkml:trace>
  <inkml:trace contextRef="#ctx0" brushRef="#br0" timeOffset="6052.91">3922 624 3201,'0'0'22534,"9"5"-21477,19 13-462,-1 0-1,0 2 1,-2 1-1,0 2 0,-2 0 1,23 28-1,-24-26-258,15 22 469,-38-47-378,1 0-512,-1 0 0,0 0 0,1 0 0,-1 0 1,0 1-1,1-1 0,-1-1 0,0 1 0,1 0 0,-1 0 1,1 0-1,-1 0 0,0 0 0,1-1 0,-1 1 0,0 0 1,1 0-1,-1-1 0,1 1 0,-1 0 0,0-1 1,-13-32-10077,8 12 925</inkml:trace>
  <inkml:trace contextRef="#ctx0" brushRef="#br0" timeOffset="6497.04">4155 624 13435,'0'0'1816,"-6"8"914,-106 149 8522,42-42-7718,69-113-3387</inkml:trace>
  <inkml:trace contextRef="#ctx0" brushRef="#br0" timeOffset="7323.4">4497 644 10970,'0'0'10628,"4"6"-9160,0-3-1224,-1 1 0,1-1-1,0 0 1,0 0 0,0 0-1,1 0 1,-1-1 0,1 0 0,-1 0-1,1 0 1,0 0 0,0-1-1,0 0 1,0 0 0,0 0-1,0 0 1,0-1 0,9 0 0,11 0 214,0-1 1,34-5-1,-51 4-382,1 0 0,-1 0 1,1 0-1,-1-1 0,0 0 0,0-1 0,0 0 0,-1 0 0,1 0 0,10-9 0,-17 11-43,1 0 0,0 0 0,-1 0 0,1 0 1,-1 0-1,1 0 0,-1 0 0,0 0 0,0-1 0,0 1 0,0 0 0,-1-1 0,1 1 1,0-1-1,-1 1 0,0 0 0,0-1 0,0 1 0,0-1 0,0 1 0,0-1 0,0 1 0,-1-1 1,1 1-1,-1-1 0,0 1 0,0 0 0,0-1 0,0 1 0,0 0 0,0 0 0,-1 0 0,1 0 1,-1 0-1,1 0 0,-4-3 0,-1-2-33,0 1 0,-1-1 0,1 1 0,-1 1 0,-1-1 0,1 1 0,-1 1 1,-15-8-1,17 10 2,1-1 1,-1 2-1,0-1 1,0 1-1,0-1 0,0 2 1,0-1-1,0 1 1,0 0-1,0 0 1,0 0-1,0 1 1,0 0-1,0 0 1,0 1-1,0-1 1,0 1-1,1 1 1,-1-1-1,1 1 1,-7 4-1,7-2 48,-1-1 0,1 1 0,1 0 0,-1 1 0,1-1 0,0 1 0,0 0-1,1 0 1,-1 0 0,1 0 0,1 1 0,-1-1 0,1 1 0,0 0 0,1 0 0,0-1 0,0 1 0,0 9 0,0-5 12,0 1 0,2 0 0,-1 0 0,1-1 0,1 1 0,0 0 1,1-1-1,0 0 0,1 1 0,8 16 0,-9-22-65,2 1 0,-1 0 0,1-1-1,-1 0 1,2 0 0,-1-1 0,1 1 0,0-1 0,0 0-1,0-1 1,1 0 0,-1 0 0,1 0 0,0 0-1,0-1 1,15 4 0,-1-2 3,-1 0 0,1-2 0,0 0 0,30-1 0,-43-2 0,1 0 0,-1 0 0,1-1 0,-1 0 0,0-1 0,0 0 0,0 0 0,0-1 0,0 0 0,0 0 0,0-1 0,-1 1 0,13-11 0,-14 10-148,-6 4 107,0 0 0,0 0-1,0 0 1,0 0 0,0 0 0,1 0 0,-1 0-1,0-1 1,0 1 0,0 0 0,0 0 0,0 0-1,1 0 1,-1 0 0,0-1 0,0 1 0,0 0-1,0 0 1,0 0 0,0 0 0,0-1 0,0 1-1,0 0 1,0 0 0,0 0 0,0-1 0,0 1-1,0 0 1,0 0 0,0 0 0,0 0 0,0-1-1,0 1 1,0 0 0,0 0 0,0 0 0,0 0-1,0-1 1,0 1 0,0 0 0,-1 0 0,1 0-1,0 0 1,0-1 0,0 1 0,0 0 0,0 0-1,0 0 1,-1 0 0,1 0 0,0 0 0,0 0-1,-1-1 1,-4-7-4761</inkml:trace>
  <inkml:trace contextRef="#ctx0" brushRef="#br0" timeOffset="7885.4">4739 226 9618,'0'0'16352,"26"3"-12730,118-3-447,-143 0-3175</inkml:trace>
  <inkml:trace contextRef="#ctx0" brushRef="#br0" timeOffset="9177.69">5226 96 8650,'0'0'10137,"-11"-1"-2588,-40-3-7133,-32 3 1051,73 50-686,9-45-735,0 0 1,0 0 0,0 0 0,1 0 0,-1 1 0,1-1 0,0 0 0,0 0 0,1 4 0,0-6-39,0 0-1,0 0 1,0-1 0,1 1 0,-1-1 0,0 1-1,0-1 1,1 1 0,-1-1 0,1 0 0,-1 0 0,1 0-1,0 0 1,-1 0 0,1 0 0,0 0 0,0 0 0,0-1-1,0 1 1,2 0 0,38 8-654,-38-9 621,-1 0 1,1 0-1,0 1 0,-1 0 0,1-1 0,0 1 0,-1 1 0,0-1 0,1 0 0,-1 1 0,0 0 0,1 0 0,-1 0 0,0 0 0,0 0 1,-1 1-1,1-1 0,0 1 0,-1-1 0,0 1 0,1 0 0,1 4 0,-1-1 41,1-1-1,-2 1 0,1-1 1,-1 1-1,0 0 1,0 0-1,0 0 1,1 10-1,-3-15 40,0 1-1,0-1 0,0 1 1,0-1-1,-1 1 1,1-1-1,0 1 0,-1-1 1,1 1-1,-1-1 1,1 0-1,-1 1 0,0-1 1,1 0-1,-1 0 1,0 1-1,0-1 0,0 0 1,0 0-1,0 0 1,0 0-1,0 0 1,0 0-1,-1 0 0,1 0 1,0-1-1,0 1 1,-1 0-1,1-1 0,0 1 1,-1-1-1,1 0 1,-1 1-1,1-1 0,-1 0 1,1 0-1,-1 0 1,1 0-1,-1 0 1,-1 0-1,-14 1 343,0-1-1,0-1 1,1-1-1,-20-3 1,35 4-397,-10 1-6260</inkml:trace>
  <inkml:trace contextRef="#ctx0" brushRef="#br0" timeOffset="11207.25">5568 582 10970,'0'0'9049,"0"-7"-8776,0 4-247,0 0-1,0 0 1,0 0-1,0-1 1,0 1-1,1 0 1,-1 0-1,1 0 1,0 0-1,0 1 1,0-1 0,0 0-1,1 0 1,-1 0-1,1 1 1,0-1-1,-1 1 1,1-1-1,0 1 1,1 0-1,-1 0 1,0 0-1,1 0 1,-1 0-1,1 0 1,-1 1-1,1-1 1,0 1-1,0 0 1,-1 0-1,1 0 1,0 0-1,0 0 1,0 0-1,0 1 1,0 0-1,5-1 1,-4 2 41,0-1 1,0 1-1,0 0 1,-1 0-1,1 0 1,0 0-1,-1 1 1,1 0-1,-1-1 1,0 1-1,1 1 0,-1-1 1,0 0-1,0 1 1,0-1-1,-1 1 1,4 4-1,7 9 370,-1 0-1,13 23 1,8 10 645,-32-47-946,1 0 0,-1 0-1,1 0 1,0 0 0,0-1 0,-1 1-1,1-1 1,0 1 0,0-1 0,0 0-1,1 0 1,-1 0 0,0 0 0,0 0-1,1 0 1,-1 0 0,0-1 0,1 1 0,-1-1-1,0 0 1,1 0 0,-1 0 0,1 0-1,3-1 1,-2 0-30,-1 0 0,0-1 1,1 1-1,-1-1 0,0 0 0,0 0 0,0-1 1,0 1-1,0-1 0,-1 1 0,1-1 0,-1 0 0,0 0 1,4-5-1,-2 2-65,-1 1 0,0-1 1,0 0-1,0 0 0,-1 0 1,0 0-1,0-1 0,0 1 1,-1-1-1,0 1 0,0-1 1,0 1-1,-1-1 0,0 1 1,-1-1-1,0 1 0,1-1 1,-4-9-1,3 15 153,-5-10-1339,1 19-6023,4 0 1083</inkml:trace>
  <inkml:trace contextRef="#ctx0" brushRef="#br0" timeOffset="11647.14">5601 853 10682,'0'0'10563,"12"0"-9151,12 0-975,34 0 2198,0 1-1,83 14 0,-139-15-2706</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9:58.844"/>
    </inkml:context>
    <inkml:brush xml:id="br0">
      <inkml:brushProperty name="width" value="0.05" units="cm"/>
      <inkml:brushProperty name="height" value="0.05" units="cm"/>
      <inkml:brushProperty name="color" value="#E71224"/>
    </inkml:brush>
  </inkml:definitions>
  <inkml:trace contextRef="#ctx0" brushRef="#br0">0 1 10506,'0'0'13195,"5"4"-11900,6 4-546,1 0-1,0-1 1,0-1 0,0 0-1,23 8 1,-32-13-709,1 0 1,-1 1-1,0-1 0,1-1 1,-1 1-1,1 0 0,-1-1 1,1 0-1,0 0 0,-1 0 0,1 0 1,-1 0-1,1-1 0,-1 0 1,1 0-1,-1 0 0,1 0 1,-1 0-1,0-1 0,1 1 0,-1-1 1,0 0-1,0 0 0,0 0 1,-1 0-1,1-1 0,0 1 1,-1-1-1,3-3 0,-12 133 256,-2 159 1429</inkml:trace>
  <inkml:trace contextRef="#ctx0" brushRef="#br0" timeOffset="364.84">61 274 13931,'0'0'4857,"57"0"-2008,-23 0-313,5 0-487,0 0-865,-3 0-616,-8 0-328,-11 0-240,-10 0-40,-12 0-1552,-11 3-2137,-4 2-5737</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8:47.260"/>
    </inkml:context>
    <inkml:brush xml:id="br0">
      <inkml:brushProperty name="width" value="0.05" units="cm"/>
      <inkml:brushProperty name="height" value="0.05" units="cm"/>
      <inkml:brushProperty name="color" value="#E71224"/>
    </inkml:brush>
  </inkml:definitions>
  <inkml:trace contextRef="#ctx0" brushRef="#br0">355 29 9994,'3'-3'18259,"-109"9"-15061,65-6-3103,0-3 0,1-1 1,0-2-1,-45-13 0,84 24-125,0 0 1,0-1-1,0 1 1,1 0-1,0-1 1,-1 1 0,2 0-1,-1 0 1,2 6-1,21 121 74,-12-79-38,7 93-1,-18-110-6,-1-22 14,1 1 0,1-1 0,0 1 0,0-1 0,2 1 1,0-1-1,0 0 0,9 20 0,-9-33 27,-1-1-1,1 1 0,-1-1 1,1 0-1,-1 0 0,1 0 1,-1 0-1,1-1 1,-1 1-1,1-1 0,-1 0 1,5-1-1,-5 1-7,8-1-29,0 0 0,0 1-1,0 0 1,1 0 0,-1 1-1,0 0 1,1 1 0,-1 0-1,0 1 1,0 0 0,0 1-1,15 5 1,-8-3-10,36 0 760,-34-6-1651,-36-5-5889,1 3-485</inkml:trace>
  <inkml:trace contextRef="#ctx0" brushRef="#br0" timeOffset="427.75">25 337 13675,'0'0'10002,"62"-3"-8738,-32 1-399,2 2-537,1-1-328,13 1-256,-10 0-1777,-6 0-4600</inkml:trace>
  <inkml:trace contextRef="#ctx0" brushRef="#br0" timeOffset="906.05">649 301 3185,'0'0'21791,"7"15"-20101,8 9-1165,2-1 1,1-1 0,1 0 0,1-2-1,34 29 1,8 9 467,-45-39-264,-13-14-2921</inkml:trace>
  <inkml:trace contextRef="#ctx0" brushRef="#br0" timeOffset="1385.93">851 290 13083,'0'0'9312,"-10"10"-7711,-25 32 588,1 1 1,-40 72-1,63-95-1702,6-11-217,0 0 0,0 0 1,-1 0-1,-1 0 0,-12 13 0</inkml:trace>
  <inkml:trace contextRef="#ctx0" brushRef="#br0" timeOffset="2702.39">1209 134 9234,'0'0'13336,"-8"-2"-12069,5 1-1192,0 1 0,0-1-1,0 1 1,0-1 0,0 1-1,0 0 1,0 0 0,0 0 0,0 1-1,0-1 1,0 1 0,0-1-1,0 1 1,1 0 0,-1 0 0,0 0-1,0 1 1,1-1 0,-1 1 0,1-1-1,-1 1 1,1 0 0,0 0-1,0 0 1,-1 0 0,1 0 0,1 1-1,-1-1 1,0 0 0,1 1-1,-1 0 1,-1 3 0,-4 9 123,0 1 1,1 0-1,0 0 1,1 0-1,1 1 0,1 0 1,0-1-1,1 1 1,1 1-1,1-1 1,0 0-1,1 0 0,6 31 1,-4-41-102,0 0 0,0-1-1,0 1 1,0-1 0,1 0 0,0 0 0,0 0 0,1-1 0,0 0-1,0 1 1,0-1 0,1-1 0,-1 1 0,1-1 0,0 0-1,0-1 1,1 1 0,-1-1 0,9 3 0,-7-3-34,-1 0-1,1 0 1,0-1 0,1 0-1,-1 0 1,0-1 0,0 0 0,1-1-1,-1 0 1,0 0 0,1-1 0,-1 0-1,0 0 1,1-1 0,-1 0-1,8-3 1,-12 3-41,0 0-1,-1 0 1,1 0 0,-1-1-1,0 1 1,1-1 0,-1 0-1,0 0 1,-1 0-1,1 0 1,0 0 0,-1-1-1,0 1 1,0-1 0,0 1-1,2-7 1,-2 3-4,0 0 0,0-1-1,-1 1 1,0-1 0,-1 1 0,0-1 0,0 1 0,-1-12-1,-3-5-17,-2 1 0,0-1 0,-1 1-1,-15-32 1,15 37-90,-1 1 1,-1 0-1,-1 0 1,-14-19-1,22 33 40,-1-1-1,0 1 1,1 0-1,-2 0 1,1 0-1,0 0 1,-1 0-1,1 1 1,-1-1-1,0 1 0,0 0 1,0 0-1,0 1 1,0-1-1,0 1 1,0 0-1,0 0 1,-1 0-1,1 0 1,0 1-1,-1 0 1,1 0-1,0 0 0,-8 2 1,9-2-60,1 1 1,0 0-1,-1 0 0,1 0 1,0 0-1,0 0 0,0 1 1,0-1-1,0 1 0,0-1 1,0 1-1,1 0 0,-1 0 1,0 0-1,1 0 0,0 0 1,-1 0-1,1 0 1,0 0-1,0 0 0,0 1 1,-1 2-1,0 4-1567,-1 1-1,1 0 1,-1 20 0,2-1-5013</inkml:trace>
  <inkml:trace contextRef="#ctx0" brushRef="#br0" timeOffset="3150.65">1513 479 14227,'0'0'5668,"0"8"-3624,-7 145 3332,3-57-4132,1-108-6914,-1 2-3152</inkml:trace>
  <inkml:trace contextRef="#ctx0" brushRef="#br0" timeOffset="4074.76">1708 183 6729,'0'0'13545,"-2"0"-13368,1-1 1,0 1-1,0 0 1,0 0-1,-1 0 1,1-1-1,0 1 1,0 0 0,-1 0-1,1 1 1,0-1-1,0 0 1,0 0-1,-1 1 1,0 0-1,-5 7 59,1 1-1,1 0 1,0 1-1,0 0 1,1-1-1,0 1 1,0 1-1,2-1 1,-1 0-1,-1 15 1,2-10 41,0 1 0,1 0 0,1 0 0,0 0 0,2-1 0,3 23 1,-3-31-195,0-1 0,0 0 0,0 0 0,1 0 0,0 0 0,0 0 0,1-1 0,0 1 0,0-1 0,0 0 0,0 0 0,1 0 0,0-1 0,0 0 0,0 0 0,0 0 0,1 0 0,-1-1 0,1 0 0,0 0 0,0 0 0,0-1 0,0 0 0,1 0 0,8 1 0,-10-2-28,1-1 1,-1 0-1,1 0 0,-1 0 1,1 0-1,-1-1 1,0 0-1,1 0 0,-1 0 1,0-1-1,0 0 1,0 0-1,0 0 0,0 0 1,0-1-1,0 0 1,-1 0-1,0 0 0,1-1 1,-1 1-1,0-1 1,-1 0-1,1 0 0,-1-1 1,0 1-1,0-1 0,0 1 1,0-1-1,-1 0 1,4-9-1,-3 0-45,0 1-1,0-1 1,-1 0 0,-1 0 0,-1 1-1,1-1 1,-2 0 0,0 0-1,-1 0 1,0 1 0,-1-1-1,-8-22 1,8 28-53,0 1-1,0 0 1,-1 0-1,0 0 1,0 0 0,-1 1-1,1 0 1,-2 0-1,1 0 1,-10-9-1,11 12 0,-1 1 0,1-1 0,0 1-1,-1-1 1,0 1 0,1 1 0,-1-1-1,0 1 1,0-1 0,0 1 0,0 1-1,0-1 1,0 1 0,0 0 0,0 0-1,0 0 1,-9 2 0,10-1-67,0 0 1,0 1-1,0-1 1,1 1-1,-1-1 1,0 1 0,1 0-1,-1 1 1,1-1-1,0 1 1,0-1-1,0 1 1,0 0-1,0 0 1,0 0-1,-2 5 1,-18 36-5543,15-19-1393</inkml:trace>
  <inkml:trace contextRef="#ctx0" brushRef="#br0" timeOffset="5038.47">2051 191 7802,'0'0'12458,"-6"-1"-11263,4 1-1104,0 0 1,0 0-1,0 0 0,0 0 0,0 0 0,0 1 0,1-1 0,-1 1 0,0-1 1,0 1-1,0 0 0,0-1 0,1 1 0,-1 0 0,0 0 0,1 0 0,-1 0 1,-2 3-1,0 1 174,1-1 0,-1 1 0,1 0 0,0 0 0,0 1 1,-3 8-1,2-2-60,0-1-1,1 1 1,1 0 0,-1 0 0,2 0 0,0 1 0,0-1 0,1 0 0,1 1 0,0-1-1,1 0 1,0 0 0,0 0 0,8 19 0,-8-25-131,0-1 0,0 1 0,1-1 0,0 0 0,0 1-1,0-1 1,1 0 0,0-1 0,-1 1 0,2-1 0,-1 0 0,0 0 0,1 0 0,0 0 0,0-1 0,0 0-1,0 0 1,1 0 0,-1-1 0,1 0 0,0 0 0,-1 0 0,1-1 0,0 1 0,0-1 0,0-1 0,0 1 0,0-1-1,0 0 1,0-1 0,10-1 0,-10 1-14,0-1-1,-1 0 0,1 0 1,-1 0-1,1-1 1,-1 0-1,0 0 1,0 0-1,0 0 0,0-1 1,-1 0-1,0 0 1,1 0-1,-1 0 1,-1-1-1,1 0 0,-1 0 1,1 0-1,-1 0 1,-1 0-1,1-1 1,-1 1-1,2-9 0,-1 6-32,-1 1-1,0-1 1,0 0-1,-1 0 1,0 0-1,-1-1 1,0 1-1,0 0 1,-1 0-1,0 0 1,0 0-1,-1 0 1,0 0-1,0 0 1,-1 0-1,-5-11 1,3 12-25,0 1 1,0-1 0,0 1 0,-1-1 0,0 2-1,0-1 1,-1 1 0,0 0 0,0 0 0,0 0-1,0 1 1,-1 0 0,1 1 0,-1 0 0,-16-4-1,20 6-212,0 0 0,-1 0 0,1 1-1,-1 0 1,1 0 0,-1 0-1,1 0 1,-1 1 0,1 0-1,-1 0 1,1 0 0,0 0 0,-6 3-1,6-2-458,0 0 0,1 1-1,0-1 1,-1 1 0,1 0-1,0 0 1,1 0 0,-1 0-1,0 0 1,1 1 0,0-1-1,-1 1 1,1-1 0,1 1-1,-1 0 1,-1 6 0,-2 6-8097</inkml:trace>
  <inkml:trace contextRef="#ctx0" brushRef="#br0" timeOffset="6171.67">2518 111 9706,'0'0'13836,"-4"0"-12825,1 0-920,0 1-1,0-1 0,1 0 1,-1 1-1,0 0 1,1 0-1,-1 0 1,0 0-1,1 0 0,0 0 1,-1 0-1,1 1 1,0-1-1,-1 1 0,1 0 1,0 0-1,-2 2 1,-1 2 76,-1 1 1,1 0 0,0 0-1,1 0 1,-7 13 0,5-4 98,-1 0 0,2 0 0,0 0 0,1 1 0,-3 26 0,6-24-22,1-1 0,0 1-1,2 0 1,0-1-1,5 22 1,-5-33-183,0 1-1,0-1 1,1 0 0,-1 0 0,2 0-1,-1 0 1,1 0 0,0-1 0,1 0 0,-1 1-1,1-2 1,0 1 0,1 0 0,-1-1 0,9 6-1,-11-10-31,0 1 0,0-1 0,0 0-1,0 0 1,1 0 0,-1 0 0,0 0 0,0-1-1,1 0 1,-1 1 0,0-1 0,1 0-1,-1-1 1,0 1 0,0 0 0,1-1-1,-1 0 1,0 0 0,0 0 0,0 0 0,0 0-1,0-1 1,0 0 0,0 1 0,0-1-1,0 0 1,-1 0 0,1 0 0,-1-1-1,0 1 1,1-1 0,-1 1 0,0-1 0,1-3-1,2 1-10,-1-1 0,-1 1 0,1-1 0,-1 0 0,0 0 0,-1 0 0,1 0 0,-1 0 0,0-1 0,-1 1 0,1-1 0,-1 1 0,-1-1 0,1 0 0,-1 1 0,-1-11 0,0 15-16,1 0 0,-1 0 0,0 0 0,0 0 0,0 0 1,0 1-1,-1-1 0,1 0 0,-1 0 0,1 1 1,-1-1-1,1 1 0,-1-1 0,0 1 0,1 0 0,-1 0 1,0 0-1,0 0 0,0 0 0,0 0 0,0 0 0,0 1 1,0-1-1,-1 1 0,1-1 0,0 1 0,0 0 0,0 0 1,0 0-1,-1 0 0,1 0 0,0 0 0,0 1 0,-4 0 1,-2 1-10,0 0-1,0 0 1,1 0 0,-1 1 0,1 0 0,0 0 0,0 1 0,-9 5 0,11-5-25,1-1 1,0 1-1,0 0 1,0 0 0,1 0-1,-1 0 1,1 0-1,0 1 1,-4 8 0,7-11-175,-1 0-1,0 0 1,1 0 0,-1 0 0,1 0 0,0 0 0,-1 0-1,1 0 1,0 0 0,0 1 0,1 2 0,0-3-271,-1 0 1,1 0 0,0 0-1,0 0 1,0 0-1,0 0 1,0 0-1,0-1 1,0 1-1,1 0 1,-1-1 0,1 1-1,1 1 1,10 7-6261</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8:10.238"/>
    </inkml:context>
    <inkml:brush xml:id="br0">
      <inkml:brushProperty name="width" value="0.05" units="cm"/>
      <inkml:brushProperty name="height" value="0.05" units="cm"/>
      <inkml:brushProperty name="color" value="#E71224"/>
    </inkml:brush>
  </inkml:definitions>
  <inkml:trace contextRef="#ctx0" brushRef="#br0">0 147 11883,'0'0'12657,"1"3"-11765,16 95 2098,9 38-1569,-21-118-1301,0-1 0,1 1 1,0-1-1,2 0 1,11 19-1,-18-34-92,0 0 0,1 0 0,-1 0 0,1 0 0,-1 0 0,1 0 0,0 0 0,-1 0 0,1-1 0,0 1 0,0-1 0,0 1 0,0-1 0,1 0 0,-1 0 0,0 0 0,1 0 0,-1 0 0,0 0 0,1-1 0,4 1 0,-4-1-4,0-1 0,0 1-1,1-1 1,-1 0 0,0 0-1,0 0 1,0 0 0,-1-1-1,1 1 1,0-1-1,0 0 1,-1 0 0,1 0-1,3-4 1,4-5-19,0 0-1,-1-1 1,0 0-1,-1-1 1,-1 0 0,8-16-1,-9 14-174,-1-1 0,0 0-1,-1 0 1,-1 0 0,-1 0 0,2-34-1,-4 38 68,0 0 0,-1 0-1,0 0 1,-1 1 0,0-1-1,-1 0 1,0 1 0,-1 0-1,0-1 1,-9-14 0,13 27 125,0-1 0,0 0 1,0 0-1,0 0 0,0 0 1,0 0-1,0 0 0,0 0 1,0 0-1,0 0 0,0 0 1,0 1-1,0-1 0,0 0 1,0 0-1,0 0 0,0 0 1,0 0-1,0 0 0,0 0 1,0 0-1,-1 0 0,1 0 1,0 0-1,0 0 0,0 0 1,0 0-1,0 0 0,0 0 1,0 0-1,0 0 0,0 0 1,0 0-1,-1 0 0,1 0 1,0 0-1,0 0 0,0 0 1,4 20 135,8 23-50,1 4 573,-3 0 1,9 85-1,-4-18-335,-15-114-371,0 0 0,0 0-1,0 0 1,0 1 0,1-1 0,-1 0 0,0 0-1,0 0 1,0 0 0,0 1 0,0-1 0,0 0-1,0 0 1,0 0 0,0 0 0,0 0 0,0 0-1,0 1 1,1-1 0,-1 0 0,0 0-1,0 0 1,0 0 0,0 0 0,0 0 0,0 0-1,1 0 1,-1 0 0,0 1 0,0-1 0,0 0-1,0 0 1,0 0 0,1 0 0,-1 0 0,0 0-1,0 0 1,0 0 0,0 0 0,1 0 0,-1 0-1,0 0 1,0 0 0,0 0 0,0 0 0,1-1-1,-1 1 1,0 0 0,0 0 0,0 0-1,0 0 1,0 0 0,0 0 0,1 0 0,-1 0-1,0 0 1,0-1 0,6-4-4051</inkml:trace>
  <inkml:trace contextRef="#ctx0" brushRef="#br0" timeOffset="537.77">646 482 11226,'0'0'14093,"-9"-5"-12608,6 3-1522,-1-1 395,-1 1 0,0-1 1,0 1-1,1 0 0,-2 0 1,1 0-1,-8-1 0,11 3-268,0 0 1,0 0-1,-1 0 0,1 0 1,0 1-1,0-1 0,0 1 0,0-1 1,-1 1-1,1 0 0,0 0 0,0 0 1,0 0-1,1 0 0,-1 0 0,0 0 1,0 1-1,1-1 0,-1 1 1,1-1-1,-1 1 0,1 0 0,-1 0 1,1 0-1,-2 3 0,0 1-58,0-1 0,0 1-1,0 0 1,1-1 0,-1 2 0,2-1-1,-1 0 1,1 0 0,0 0 0,0 1 0,0-1-1,1 0 1,0 1 0,0-1 0,1 1-1,0-1 1,0 0 0,1 0 0,-1 0-1,5 10 1,-4-11-27,1 0 0,0 0 0,0-1 0,0 1 0,1-1 0,0 0 0,0 0 0,0 0 0,0 0 0,0-1 0,1 1 0,-1-1 0,1 0 0,0-1 0,0 1 0,0-1 0,0 0 0,1 0 0,-1-1 0,0 0 0,1 0 0,-1 0 0,11 0 0,-6 0-5,-6 0 0,0-1 0,0 1 0,0-1 0,0 0 0,0 0 0,0 0 0,0-1 0,0 1 0,0-1 0,-1 0 0,1 0 0,5-2 0,-21 2-2524</inkml:trace>
  <inkml:trace contextRef="#ctx0" brushRef="#br0" timeOffset="1125.71">1117 1 13299,'0'0'10674,"-9"12"-9031,-4 7-1051,0 1 0,2 0 1,0 2-1,1-1 0,1 1 0,-6 25 0,9-21-245,0 0-1,2 0 1,1 1-1,1 0 1,4 52 0,-1-67-290,1 0 1,0 0 0,1 0 0,0 0 0,1-1 0,1 1 0,-1-1 0,2 0 0,0-1 0,0 1-1,1-1 1,0 0 0,0-1 0,1 1 0,14 11 0,-10-11-58,0-1 0,1 0 0,0-1 0,1 0 0,-1-1 0,2-1 0,-1 0 0,24 6 0,-38-29-3505,-1 7-4000</inkml:trace>
  <inkml:trace contextRef="#ctx0" brushRef="#br0" timeOffset="2101.08">1844 58 9034,'0'0'14652,"4"1"-12754,-62-2 3007,-182 7-4893,239-5-14,0-1-1,0 1 0,0-1 1,0 1-1,0-1 0,1 1 1,-1 0-1,0-1 0,0 1 1,1 0-1,-1 0 1,0 0-1,1-1 0,-1 1 1,1 0-1,-1 0 0,1 0 1,0 0-1,-1 0 0,1 0 1,0 0-1,0 0 1,-1 0-1,1 0 0,0 0 1,0 0-1,0 0 0,0 0 1,0 0-1,0 0 1,1 0-1,-1 0 0,1 2 1,6 38-36,33 124 676,-40-164-631,0-1 0,1 1 0,-1-1 0,0 1 0,0-1 0,0 1 0,1-1 0,-1 1 0,0-1 0,1 1 0,-1-1 0,0 0 0,1 1 0,-1-1 0,0 0 0,1 1 0,-1-1 0,1 0 0,-1 1 0,1-1 0,-1 0 0,0 0 0,1 0 0,-1 1 0,1-1 0,-1 0 0,1 0 0,-1 0 0,1 0 0,0 0 0,-1 0 0,1 0 0,-1 0 0,1 0 0,-1 0 0,1 0 0,-1 0 0,1-1 0,-1 1 0,1 0 0,-1 0 0,1 0 0,-1-1 0,0 1 0,1 0 0,-1-1 0,1 1 0,-1 0 0,1-1 0,25-23 9,-17 15-86,-6 6 21,1 1 1,-1 0-1,0-1 0,1 1 1,0 0-1,-1 1 0,1-1 1,0 1-1,0-1 0,0 1 1,0 0-1,0 1 1,0-1-1,0 1 0,0-1 1,0 1-1,5 1 0,-3 0 23,0 1 0,0-1 1,0 1-1,0 0 0,0 1 0,0-1 0,-1 1 0,1 1 0,-1-1 0,7 6 0,0 1 24,0 2-1,0 0 0,-1 0 1,0 1-1,-1 1 1,-1-1-1,14 28 0,-21-38 54,-1-1 0,0 0 0,1 0 0,-1 1-1,0-1 1,-1 1 0,1-1 0,0 1 0,-1-1 0,1 1-1,-1-1 1,0 1 0,0-1 0,0 1 0,0-1-1,0 1 1,-1 0 0,1-1 0,-1 1 0,0-1-1,0 1 1,0-1 0,0 0 0,0 1 0,0-1-1,0 0 1,-1 0 0,1 0 0,-1 0 0,0 0-1,1 0 1,-1 0 0,0-1 0,0 1 0,0 0-1,-4 1 1,-7 4 127,0-2 1,-1 0-1,1 0 0,-1-1 0,-21 3 0,16-3-486,18-4 299,-8 3 51,-1-2 0,1 1 0,-1-1 0,-11-1 0,20 1-89,0-1-1,0 0 0,0 0 0,0 0 0,0 0 1,0 0-1,0 0 0,0-1 0,0 1 1,-1 0-1,1 0 0,0-1 0,0 1 0,0-1 1,1 1-1,-1-1 0,0 1 0,0-1 1,0 0-1,0 1 0,0-1 0,1 0 0,-1 0 1,0 1-1,1-1 0,-1 0 0,0 0 1,1 0-1,-1 0 0,1 0 0,0 0 0,-1 0 1,1 0-1,0 0 0,-1 0 0,1 0 1,0 0-1,0 0 0,0 0 0,0 0 0,0 0 1,0-1-1,0 1 0,0 0 0,1 0 1,-1 0-1,0 0 0,1 0 0,-1 0 0,1 0 1,0-1-1,0-1-1142,1 0 0,0-1 1,0 1-1,0 0 0,1 0 0,-1 0 1,1 1-1,5-6 0,9-5-8224</inkml:trace>
  <inkml:trace contextRef="#ctx0" brushRef="#br0" timeOffset="2615.03">2035 171 13379,'0'0'7846,"9"0"-6181,304 4 6495,-211-4-8359,-133-1-6722,10-3-1406</inkml:trace>
  <inkml:trace contextRef="#ctx0" brushRef="#br0" timeOffset="3025.31">2258 215 11947,'0'0'2289,"0"9"565,-7 91 3408,2-56-3211,2 55-1,3-97-2955,0 0 0,0 0 0,1 0 0,-1 0 1,0 0-1,1 0 0,0 0 0,-1 0 0,1 0 0,0 0 0,0 0 0,0 0 1,0-1-1,1 1 0,-1 0 0,0-1 0,1 1 0,-1-1 0,1 1 0,2 1 0,0-1 5,0 0 0,0 0 0,0-1 0,0 1 0,0-1 0,1 0 0,-1 0 0,0 0 0,7 0 0,10-1-17,-1-1 0,1-1 0,27-5 1,-34 4-103,-12 3-77,12-4-1143</inkml:trace>
  <inkml:trace contextRef="#ctx0" brushRef="#br0" timeOffset="3401.94">2521 0 12915,'0'0'2428,"9"9"493,44 41 760,-15-16-1081,40 49 1,-67-70-2279,-1 1 0,-1 0 1,0 0-1,-1 0 0,0 1 0,-1 1 1,-1-1-1,5 19 0,-5-2-19,-1 0-1,-2 0 0,-1 0 1,-1 1-1,-2-1 0,-1 1 0,-2-1 1,-15 62-1,17-106-1178,8-16-6091,3 11-2810</inkml:trace>
  <inkml:trace contextRef="#ctx0" brushRef="#br0" timeOffset="3797.58">3191 183 13035,'0'0'13265,"13"1"-11968,295 4 3873,-335-7-9769,-11 0-5328,11 6-256</inkml:trace>
  <inkml:trace contextRef="#ctx0" brushRef="#br0" timeOffset="4238.78">3210 409 5129,'0'0'16066,"11"1"-13549,44 3 168,-1-4 1,70-6-1,-66 3-1577,-45 3-8305</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9:49.090"/>
    </inkml:context>
    <inkml:brush xml:id="br0">
      <inkml:brushProperty name="width" value="0.05" units="cm"/>
      <inkml:brushProperty name="height" value="0.05" units="cm"/>
      <inkml:brushProperty name="color" value="#E71224"/>
    </inkml:brush>
  </inkml:definitions>
  <inkml:trace contextRef="#ctx0" brushRef="#br0">1 0 2761,'0'0'13689,"5"13"-7125,16 40-4226,-18-47-2262,1 0-1,-1-1 1,1 0-1,1 1 1,-1-1-1,1-1 1,-1 1-1,1-1 1,1 0-1,-1 0 1,1 0-1,-1-1 1,1 0-1,0 0 1,0 0-1,0-1 1,1 0 0,-1 0-1,1 0 1,-1-1-1,1 0 1,9 0-1,17 1-222,0-2 0,0-2 0,45-7 0,-25 3-23,-27 3 159,0 1 1,0 1-1,0 1 0,1 1 1,-1 2-1,-1 1 0,1 1 1,0 1-1,-1 1 0,41 17 1,-53-17 55,-4-4 100,-4-16-101,-3 10-62,0 0 0,-1 0-1,1 0 1,0 0 0,1 1-1,-1-1 1,0 1 0,1-1-1,-1 1 1,1 0 0,0 0-1,0 0 1,-1 1 0,1-1 0,1 1-1,-1-1 1,0 1 0,4-1-1,3-2 10,1 0 0,1 1 0,-1 1 0,13-2 0,13 4 45,0 1 1,0 2-1,0 1 0,0 2 1,-1 1-1,69 25 1,-95-29 48,-1-1 1,1 0 0,-1-1 0,1 0 0,0 0 0,0-1 0,-1 0-1,1-1 1,0 0 0,0 0 0,-1-1 0,1-1 0,-1 1-1,0-1 1,17-9 0,-9 3 88,0-1 0,-1-1-1,-1-1 1,1 0 0,-2-1-1,0-1 1,12-14 0,-18 22 838</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39:55.254"/>
    </inkml:context>
    <inkml:brush xml:id="br0">
      <inkml:brushProperty name="width" value="0.05" units="cm"/>
      <inkml:brushProperty name="height" value="0.05" units="cm"/>
      <inkml:brushProperty name="color" value="#E71224"/>
    </inkml:brush>
  </inkml:definitions>
  <inkml:trace contextRef="#ctx0" brushRef="#br0">68 36 11258,'0'0'9460,"-8"0"-7771,4 0-1541,2 0-98,1 0 1,-1-1-1,0 1 1,1 0 0,-1 0-1,1 0 1,-1 1-1,0-1 1,1 0-1,-1 0 1,1 1-1,-1-1 1,1 1-1,-1 0 1,1-1-1,-1 1 1,1 0-1,0 0 1,-1 0-1,1 0 1,0 0-1,0 0 1,0 0-1,-1 0 1,1 1-1,0-1 1,1 0-1,-1 1 1,0-1-1,0 0 1,1 1-1,-1-1 1,1 1-1,-1-1 1,1 1 0,-1 0-1,1 2 1,-5 26 790,2 0 0,0 59 0,3-80-765,1 0 0,0 1 0,0-1 0,1 0 0,0 0 0,0 0 0,1 0 0,0-1 0,1 1 0,0-1 0,0 1 0,1-1 0,11 14 0,-13-19-43,0-1-1,0 1 1,1 0-1,0-1 1,-1 0 0,1 0-1,0 0 1,0 0-1,0-1 1,0 0 0,1 0-1,-1 0 1,0 0-1,0 0 1,1-1 0,-1 0-1,0 0 1,1 0 0,-1 0-1,0-1 1,0 0-1,1 1 1,-1-2 0,0 1-1,0 0 1,0-1-1,0 0 1,0 0 0,0 0-1,-1 0 1,1-1-1,-1 1 1,1-1 0,-1 0-1,0 0 1,0 0-1,-1-1 1,1 1 0,0-1-1,-1 1 1,0-1-1,0 0 1,0 0 0,0 0-1,-1 0 1,0 0-1,1 0 1,0-8 0,-1-5-10,0 0 0,-1-1 0,0 1 0,-2-1 0,0 1 1,-1 0-1,-1 0 0,0 0 0,-1 0 0,-1 1 0,-1 0 0,0 0 1,-12-18-1,18 31-25,0 1 0,0-1 1,0 1-1,-1-1 0,1 1 1,-1 0-1,0 0 0,1 0 0,-1 0 1,0 0-1,0 0 0,0 1 1,-1-1-1,1 1 0,0-1 1,-1 1-1,1 0 0,0 0 0,-1 0 1,0 0-1,1 0 0,-1 0 1,1 1-1,-1-1 0,0 1 1,1 0-1,-1 0 0,-5 0 0,5 2-26,-1-1-1,1 0 0,0 1 0,0 0 1,0-1-1,0 1 0,1 0 0,-1 1 0,0-1 1,1 0-1,0 1 0,-1-1 0,1 1 0,0 0 1,0 0-1,1 0 0,-1 0 0,0 0 0,1 0 1,0 0-1,-2 6 0,1 1-497,-1 0 0,1 0-1,1 0 1,0 0 0,1 17 0,4 24-5996,3-16-2826</inkml:trace>
  <inkml:trace contextRef="#ctx0" brushRef="#br0" timeOffset="404.12">392 269 8978,'0'0'9674,"-1"43"-7474,-3-16 617,0 6-696,0 1-793,2 2-440,-1-2-376,2-1-320,1-5-192,0-4-312,0-2-1320,0-5-2353,0-6-2921</inkml:trace>
  <inkml:trace contextRef="#ctx0" brushRef="#br0" timeOffset="1687.99">516 81 10778,'0'0'12660,"-1"0"-12590,1 0 1,-1-1-1,1 1 0,-1 0 0,0 0 0,1 0 0,-1 0 0,1 0 0,-1 0 0,1 0 0,-1 0 1,0 0-1,1 0 0,-1 0 0,1 0 0,-1 1 0,0-1 0,1 0 0,-1 0 0,1 1 1,-1-1-1,1 0 0,-1 0 0,1 1 0,-1-1 0,1 1 0,-1-1 0,1 0 0,-1 1 0,-4 23 369,1 0 0,0 1 0,2-1-1,2 49 1,0-66-373,1-1 0,0 0 0,1 0 0,-1 0 0,1 0 0,0 0 0,1 0 1,0-1-1,-1 1 0,8 9 0,-7-12-15,0 0-1,0 0 1,0-1 0,0 1 0,0-1 0,1 1 0,-1-1-1,1 0 1,-1 0 0,1-1 0,0 1 0,0-1 0,0 0-1,0 0 1,0 0 0,0-1 0,0 1 0,5-1 0,-6 0-23,0 1 1,0-1 0,-1 0-1,1-1 1,0 1 0,0 0-1,-1-1 1,1 1 0,0-1-1,-1 0 1,1 0 0,0 0-1,-1 0 1,0-1 0,1 1-1,-1-1 1,0 1 0,1-1-1,-1 0 1,0 0 0,3-3-1,-3 1 11,0 0-1,0 0 1,-1 0-1,1 0 1,-1 0-1,0 0 1,0 0-1,0 0 1,-1 0-1,1-1 1,-1 1-1,-1-8 1,0-4 21,-1 1 0,-1-1 0,-1 0 0,0 1 1,-1-1-1,-9-18 0,-25-35-38,37 64-18,-1 1 0,-1 0 0,1 0 0,-1 0 0,1 0 0,-1 0 0,0 1 0,0 0 0,-1 0 0,1 0 1,-1 0-1,-8-3 0,12 5-14,0 1 0,0 0 1,0 0-1,1 0 0,-1-1 1,0 1-1,0 0 1,0 0-1,0 0 0,1 0 1,-1 0-1,0 0 0,0 1 1,0-1-1,0 0 0,1 0 1,-1 1-1,0-1 0,0 0 1,1 1-1,-1-1 1,0 0-1,0 1 0,1-1 1,-1 1-1,0 0 0,1-1 1,-1 1-1,0 0 0,-7 28-842,11 33-4836,5-32-1133</inkml:trace>
  <inkml:trace contextRef="#ctx0" brushRef="#br0" timeOffset="2516.2">767 312 13067,'0'0'9535,"7"-8"-7017,15-15-1871,-1-1-1,-1-1 1,-1-1 0,-1-1-1,-2-1 1,0 0 0,-2-1-1,12-34 1,-18 48 284,1 15-358,-7 2-535,0 1 1,0-1-1,-1 0 1,1 1 0,0-1-1,-1 1 1,0 0-1,1 0 1,0 3-1,20 73-105,-22-79 72,12 91-5,-10-70 0,0 0 0,1 0 0,1 0 0,7 21 0,-12-42 0,1 1 0,-1 0 0,1-1 0,-1 1 0,0-1 0,1 1 0,-1-1 0,0 1 0,1-1 0,-1 1 0,0-1 0,0 1 0,1-1 0,-1 0 0,0 0 0,0 1 0,0-1 0,1 0 0,-1 0 0,0 0 0,0 0 0,0 0 0,0 0 0,0 0 0,1 0 0,-1 0 0,-1-1 0,-43 2 0,29-2 0,4 1 0,7 0 0,-1-1 0,1 1 0,-1 0 0,1 1 0,-1-1 0,1 1 0,0 0 0,-10 3 0,19-2 0,-1 0 0,1-1 0,-1 0 0,1 0 0,-1 0 0,1 0 0,0-1 0,5 1 0,160-4 0,-43-1 0,-131-2-2767</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0:25.399"/>
    </inkml:context>
    <inkml:brush xml:id="br0">
      <inkml:brushProperty name="width" value="0.05" units="cm"/>
      <inkml:brushProperty name="height" value="0.05" units="cm"/>
      <inkml:brushProperty name="color" value="#E71224"/>
    </inkml:brush>
  </inkml:definitions>
  <inkml:trace contextRef="#ctx0" brushRef="#br0">7 666 12427,'0'0'6041,"5"53"-3833,-5-22-687,0 4-153,0 2-112,0-1-247,-1-1-217,-3-5-184,2-5-112,0-6-248,1-6-152,0-5-96,1-5-8,0-13-4961,2-2-2145</inkml:trace>
  <inkml:trace contextRef="#ctx0" brushRef="#br0" timeOffset="1058.63">361 771 12547,'0'0'10877,"8"-8"-9873,5-6-811,-1 0-1,0-1 1,-1 0 0,10-18-1,-16 25-164,-1-1 0,0 1 0,0 0 1,-1-1-1,0 0 0,-1 0 0,0 0 0,0 0 0,-1 0 0,0 0 0,-1 0 0,0-12 0,-3 10 321,0 14 165,-1 20-279,5-7-7,0-1 0,0 0 1,1 0-1,1 0 0,1 0 1,0 0-1,1-1 0,1 0 0,0 0 1,1 0-1,0-1 0,1 1 1,0-2-1,1 1 0,15 14 1,-21-24-179,0-1 1,0 1 0,0-1 0,0 0 0,0 0 0,1 0 0,-1-1-1,1 1 1,-1-1 0,1 0 0,-1 0 0,1 0 0,0 0 0,0-1 0,-1 1-1,1-1 1,0 0 0,0 0 0,-1-1 0,1 1 0,0-1 0,0 0 0,-1 0-1,1 0 1,0 0 0,-1 0 0,0-1 0,1 0 0,-1 0 0,0 0 0,0 0-1,0 0 1,0 0 0,5-6 0,3-3-37,-1 0 0,-1 0 0,0-1 0,0 0 0,-1-1 0,-1 0 0,10-21 0,-11 16-129,1-1-1,-2 1 1,-1-1 0,0-1 0,-1 1 0,-1 0-1,-1-1 1,-1 1 0,0-1 0,-2 1 0,-3-22-1,-3 4-607,-1 0 0,-2 0 0,-2 1 0,-28-59 0,41 94 739,0 1 1,0-1 0,0 1 0,0-1 0,0 1 0,-1-1-1,1 1 1,0-1 0,0 1 0,0 0 0,0-1 0,-1 1-1,1-1 1,0 1 0,-1 0 0,1-1 0,0 1 0,-1-1-1,1 1 1,0 0 0,-1-1 0,1 1 0,0 0 0,-1 0-1,1-1 1,-1 1 0,1 0 0,-1 0 0,1 0 0,-1 0-1,1-1 1,-1 1 0,1 0 0,-1 0 0,1 0 0,-1 0 0,1 0-1,-1 0 1,0 0 0,-7 21 233,3 35-209,4-7 170,2 0 1,2-1 0,10 53 0,-9-77 38,2 0 1,1-1-1,1 0 1,0 0-1,2 0 1,1-1 0,0-1-1,18 25 1,-24-40-197,0 0 1,0-1 0,0 1-1,1-1 1,0 0 0,0-1-1,0 1 1,0-1 0,1 0-1,0-1 1,-1 1 0,1-2-1,1 1 1,8 2 0,-12-4-240,0-1 1,0 1 0,0-1-1,0 0 1,0 0 0,-1 0 0,1-1-1,0 1 1,0-1 0,0 0-1,7-3 1,-8 3-382,1-1 0,-1 0 0,0 0 0,0 0 0,0-1-1,0 1 1,0-1 0,-1 1 0,1-1 0,-1 0 0,0 0 0,0 0 0,0-1-1,2-3 1,7-22-12535</inkml:trace>
  <inkml:trace contextRef="#ctx0" brushRef="#br0" timeOffset="1484.82">398 232 18612,'0'0'0,"59"0"-2745,-29 0-1728</inkml:trace>
  <inkml:trace contextRef="#ctx0" brushRef="#br0" timeOffset="2027.92">1299 738 856,'0'0'20785,"10"-7"-19316,-1 2-1277,-1 0-1,0-1 1,0 0-1,0 0 1,-1-1-1,0 0 1,0 0-1,-1-1 1,0 0-1,0 0 0,-1-1 1,0 1-1,7-18 1,-8 17-142,-1 0 0,-1-1 1,1 1-1,-2 0 0,1-1 1,-1 1-1,-1-1 0,1 1 1,-2-1-1,-1-11 0,2 20-32,0 1 0,-1-1 0,1 0 0,0 0 0,-1 0 0,1 0 0,-1 0 0,0 1 0,1-1 0,-1 0 0,0 0-1,1 1 1,-1-1 0,0 0 0,0 1 0,1-1 0,-1 1 0,0-1 0,0 1 0,0 0 0,0-1 0,0 1 0,0 0 0,0-1 0,1 1 0,-1 0-1,0 0 1,0 0 0,0 0 0,0 0 0,0 0 0,0 0 0,0 0 0,0 0 0,0 1 0,0-1 0,0 0 0,0 1 0,0-1 0,0 0 0,0 1-1,1-1 1,-1 1 0,0 0 0,0-1 0,0 1 0,-1 1 0,-3 1-11,0 1 0,0-1 1,1 1-1,-1 1 0,1-1 0,-6 7 0,4 0 55,1 0 1,0 0-1,0 1 0,1 0 0,1 0 1,0 0-1,0 0 0,1 0 0,1 1 1,0-1-1,1 21 0,0-25 71,1 0 0,-1 0 1,1 0-1,0 0 0,1 0 0,0-1 0,0 1 0,1 0 0,0-1 1,0 0-1,1 1 0,0-1 0,0 0 0,0-1 0,1 1 0,0-1 1,1 0-1,10 10 0,-13-14-78,0 0 0,1 0 0,-1 0 0,1 0 0,-1-1 0,1 1 0,-1-1 0,1 0 0,0 0 1,0 0-1,-1-1 0,1 1 0,0-1 0,0 0 0,0 0 0,0 0 0,-1-1 0,8-1 0,-6 0-22,0 0 0,0 0 0,-1-1 0,1 1 0,-1-1 0,1 0 0,-1 0 0,0-1 0,0 1 0,-1-1 0,1 0 0,3-6 0,1 0-27,-2 0 0,1-1 0,-2 0 0,1 0 1,-1-1-1,-1 0 0,0 1 0,-1-1 0,0-1 1,1-21-1,-3-104-884,-1 137 872,0 1 0,0-1 1,0 1-1,0-1 0,0 1 0,0-1 0,0 1 0,0-1 0,1 1 0,-1 0 0,0-1 0,0 1 0,0-1 0,1 1 0,-1-1 0,0 1 0,1 0 0,-1-1 1,0 1-1,1-1 0,-1 1 0,0 0 0,1 0 0,-1-1 0,1 1 0,-1 0 0,1 0 0,-1-1 0,0 1 0,1 0 0,-1 0 0,1 0 0,-1 0 1,1 0-1,-1 0 0,1 0 0,-1 0 0,1 0 0,-1 0 0,1 0 0,-1 0 0,1 0 0,-1 0 0,1 0 0,-1 0 0,1 0 0,-1 1 0,1-1 0,-1 0 1,0 0-1,1 1 0,-1-1 0,1 0 0,-1 1 0,0-1 0,1 0 0,-1 1 0,28 18-56,-13-5 89,0 0 1,-1 1 0,-1 1 0,18 26 0,-26-34 34,0-1-1,-1 1 1,0 0 0,0 0-1,-1 1 1,0-1 0,0 1-1,-1-1 1,0 1 0,-1 0-1,0 0 1,0 0 0,-1 9-1,-1-15-38,1-1 0,-1 0 1,1 0-1,-1 0 0,0 0 0,0 0 0,0 0 0,0 0 0,0-1 0,-1 1 0,1 0 0,0 0 0,-1-1 0,1 1 0,-1-1 0,0 0 0,0 1 0,1-1 0,-1 0 0,0 0 0,0 0 0,0 0 0,0 0 0,0 0 0,0-1 0,0 1 0,-1-1 0,1 0 0,-3 1 0,3-1-159,-1 1 0,1-1 0,0 0 0,-1 0-1,1 0 1,0 0 0,-1 0 0,1-1 0,0 1 0,0-1 0,-1 0 0,1 1 0,0-1-1,0 0 1,0 0 0,0 0 0,0-1 0,0 1 0,0 0 0,0-1 0,0 1-1,1-1 1,-1 0 0,1 1 0,-1-1 0,-1-2 0,-5-21-4616,5-2-1997</inkml:trace>
  <inkml:trace contextRef="#ctx0" brushRef="#br0" timeOffset="2437.64">1716 223 13139,'0'0'2468,"2"7"-1453,24 66 2402,68 134-1,19 45 3445,-113-241-4557,-11-21-1942,-13-21-577,20 23 234,0 0 0,1 0 0,0-1 1,0 1-1,1-1 0,0 1 0,1-1 0,-1 0 0,2 1 1,-1-1-1,1 0 0,2-11 0,-2 15-158,1 0-1,0 0 0,0 1 1,1-1-1,0 0 1,0 1-1,0-1 1,0 1-1,0 0 1,1-1-1,0 1 1,0 0-1,0 1 1,0-1-1,1 0 1,0 1-1,-1 0 1,1 0-1,0 0 1,0 0-1,1 1 1,-1 0-1,7-3 1,62-15-9921,-40 13 350</inkml:trace>
  <inkml:trace contextRef="#ctx0" brushRef="#br0" timeOffset="3159.06">2575 574 9994,'0'0'7282,"-10"-2"-4634,3 0-2404,-1 1 454,0-1-1,0 1 1,0 0-1,0 1 1,-12 1-1,17-1-543,0 1 0,0-1 0,0 1 0,0 0 0,0 0 0,0 0 0,0 1 0,0-1 0,1 1 0,-1 0 0,0-1 0,1 1-1,-1 0 1,1 0 0,0 1 0,0-1 0,0 0 0,0 1 0,0 0 0,-1 2 0,-2 6 23,0-1 0,1 1 0,0 1 0,1-1 0,0 0-1,1 1 1,0-1 0,1 1 0,0 0 0,2 17 0,-1-24-109,1 1 0,0-1 0,0 1 0,0-1 0,1 1 0,0-1-1,0 0 1,0 0 0,0 0 0,6 9 0,-6-12-48,0 1 0,1-1 0,-1 0 0,1 0 0,-1 0 0,1 0 0,-1 0 0,1 0 0,0-1 0,0 1 0,0-1 1,0 0-1,0 0 0,0 0 0,0 0 0,1 0 0,-1-1 0,0 1 0,5-1 0,-4-1-10,0 1 1,-1-1-1,1 0 0,0 0 1,-1 0-1,1 0 0,-1-1 1,0 0-1,1 1 1,-1-1-1,0 0 0,0-1 1,0 1-1,0 0 0,-1-1 1,1 0-1,-1 1 1,1-1-1,-1 0 0,0 0 1,0-1-1,0 1 0,1-4 1,3-4-13,-1-1 0,0-1 0,-1 1 0,0 0 0,3-20 0,-2-2-217,-2-1-1,-2 0 1,-1 1-1,-2-1 1,-1 0-1,-1 1 1,-2-1-1,-2 2 1,-1-1-1,-2 1 1,-24-54-1,158 429 3161,-117-324-2701,10 33 411,12 69 1,-26-149-5640,1 11-890,-2 0-2676</inkml:trace>
  <inkml:trace contextRef="#ctx0" brushRef="#br0" timeOffset="3604.34">2790 713 11426,'0'0'6687,"9"-3"-3817,4-2-1953,1-1 0,-1 0 0,0-1 0,17-12 0,-25 16-722,-1 0 0,0 0 0,0 0 0,0-1 0,0 0 0,0 1 1,-1-1-1,0-1 0,0 1 0,0 0 0,0-1 0,-1 1 1,1-1-1,-1 0 0,-1 0 0,1 0 0,-1 0 0,2-7 1,-3 11-150,0 0 1,0 0 0,0 1 0,0-1 0,0 0 0,0 0 0,0 1-1,0-1 1,0 0 0,0 0 0,-1 1 0,1-1 0,0 0-1,0 1 1,-1-1 0,1 0 0,0 1 0,-1-1 0,1 0 0,-1 1-1,1-1 1,-1 1 0,1-1 0,-1 1 0,0-1 0,1 1-1,-1-1 1,1 1 0,-1 0 0,0-1 0,0 1 0,-1-1-6,-1 1-1,1 0 1,0 0 0,0 0 0,0 0 0,0 0 0,0 0 0,0 1 0,0-1 0,0 1 0,-3 1 0,-1 0-17,0 0 1,1 1 0,-1 0 0,1 0 0,0 0-1,0 1 1,-7 6 0,8-5 43,0 0-1,0 1 1,1-1-1,0 1 1,1 0-1,-1 0 1,1 0 0,0 0-1,0 0 1,1 1-1,0-1 1,0 0-1,0 1 1,1-1 0,0 1-1,0-1 1,2 8-1,-1-10-69,-1 0-1,1 0 1,0-1-1,0 1 1,1 0-1,-1-1 1,1 1-1,0-1 1,0 0-1,0 1 1,0-1-1,1 0 1,-1 0-1,1-1 1,-1 1-1,1 0 1,0-1 0,0 0-1,1 1 1,-1-1-1,0-1 1,1 1-1,-1 0 1,1-1-1,-1 0 1,1 1-1,0-2 1,-1 1-1,8 1 1,11-1-1084,-1-1 1,30-2 0,12-7-4724,-14-1-2449</inkml:trace>
  <inkml:trace contextRef="#ctx0" brushRef="#br0" timeOffset="4015.22">3339 572 13395,'0'0'9813,"-10"-1"-7877,7 0-1781,-1 0 0,0 0 0,0 0-1,0 1 1,0 0 0,0 0 0,0 0 0,0 0 0,0 1 0,1-1-1,-1 1 1,0 0 0,0 0 0,0 0 0,1 1 0,-1-1-1,1 1 1,-1 0 0,1 0 0,0 0 0,-1 1 0,1-1 0,0 1-1,1 0 1,-1-1 0,-3 5 0,2-1-23,1 0-1,-1 0 1,1 0 0,0 0 0,1 1-1,-1-1 1,1 1 0,0 0 0,1-1-1,0 1 1,0 0 0,0 0 0,1 0-1,0 0 1,1 0 0,1 12-1,-1-16-147,0 0 0,0 1 0,0-1 0,0 0 0,0 1 0,1-1 0,-1 0 0,1 0 0,0 0 0,0 0-1,0 0 1,1-1 0,-1 1 0,1-1 0,-1 1 0,1-1 0,0 0 0,0 0 0,0 0 0,0 0 0,0-1-1,0 1 1,1-1 0,-1 0 0,0 0 0,1 0 0,-1 0 0,1-1 0,-1 1 0,1-1 0,-1 0 0,1 0-1,-1 0 1,6-1 0,2-1-748,0 0 0,0 0 0,-1-1 0,0 0 0,1-1 0,10-6 0,13-10-5349</inkml:trace>
  <inkml:trace contextRef="#ctx0" brushRef="#br0" timeOffset="4427.98">3370 228 13955,'0'0'3347,"1"11"-2072,5 34 661,2-1-1,2 0 0,27 70 1,-21-68-406,-1 1 1,-3 1 0,11 84 0,-24-160-1353,3-46 1,-1 63-463,0 1 1,1-1-1,0 1 0,1 0 0,0 0 0,0 0 1,1 0-1,5-9 0,-8 17 235,-1 1-1,1 0 0,0-1 1,0 1-1,0 0 1,-1 0-1,1 0 1,0 0-1,0 0 1,1 0-1,-1 0 0,0 0 1,0 0-1,0 1 1,1-1-1,-1 0 1,0 1-1,1-1 1,-1 1-1,0-1 1,1 1-1,-1 0 0,1 0 1,-1-1-1,1 1 1,-1 0-1,3 1 1,-1-1 35,0 2 1,0-1-1,-1 0 1,1 1 0,0-1-1,-1 1 1,1 0-1,-1 0 1,0 0-1,0 0 1,1 0-1,2 4 1,3 5 189,0 0 0,-1 0 0,0 1 1,9 23-1,0 17 1041,-14-39-820,2 0 0,0-1 0,0 1 1,7 11-1,-6-20-1522</inkml:trace>
  <inkml:trace contextRef="#ctx0" brushRef="#br0" timeOffset="5125.97">3868 582 10098,'0'0'17424,"-7"-3"-16307,-25-8-360,31 11-728,0 0 1,0 0 0,0-1 0,1 1 0,-1 0-1,0 0 1,0 1 0,0-1 0,0 0 0,1 0-1,-1 0 1,0 1 0,0-1 0,0 0 0,1 1-1,-1-1 1,0 0 0,0 1 0,1-1 0,-1 1-1,0-1 1,1 1 0,-1 0 0,1-1 0,-1 1 0,0 0-1,1-1 1,0 1 0,-1 0 0,0 1 0,-10 26 61,9-22 18,-2 5-12,1 0 1,-1 0-1,2 1 1,0 0-1,0-1 1,1 1-1,1 23 0,0-33-82,0 1 0,1-1 0,-1 1 0,0-1 0,1 0 0,0 1 0,-1-1 0,1 0 0,0 1 0,0-1 0,1 0 0,-1 0 0,0 0 0,1 0 0,-1 0 0,1 0 0,-1 0 0,1 0 0,0-1 0,0 1-1,0-1 1,0 1 0,0-1 0,0 0 0,0 0 0,1 0 0,-1 0 0,0 0 0,1 0 0,-1-1 0,1 1 0,-1-1 0,0 1 0,1-1 0,-1 0 0,1 0 0,-1 0 0,1-1 0,-1 1 0,1 0 0,-1-1 0,0 0 0,5-1 0,-3 1-34,1-1 1,-1 0 0,1 0-1,-1 0 1,0 0 0,0-1-1,0 1 1,0-1 0,0 0-1,-1-1 1,1 1 0,-1 0-1,0-1 1,0 0 0,0 0-1,-1 0 1,1 0 0,-1 0-1,0-1 1,0 1 0,0-1-1,-1 1 1,2-7 0,-1 5-5,-1-1 1,0 1-1,0-1 1,0 0 0,-1 1-1,0-1 1,0 0-1,-1 0 1,0 1-1,0-1 1,-1 0-1,1 1 1,-1-1-1,-1 1 1,1 0-1,-4-6 1,6 12 24,0-1 0,0 1 0,0 0 0,0 0 0,0 0 0,0 0 0,0 0 0,0-1-1,0 1 1,0 0 0,0 0 0,0 0 0,-1 0 0,1 0 0,0 0 0,0 0 0,0-1 0,0 1 0,0 0 0,0 0 0,0 0 0,0 0 0,0 0 0,0 0 0,0 0-1,-1 0 1,1 0 0,0-1 0,0 1 0,0 0 0,0 0 0,0 0 0,0 0 0,-1 0 0,1 0 0,0 0 0,0 0 0,0 0 0,0 0 0,0 0 0,0 0 0,-1 0-1,1 0 1,0 0 0,0 0 0,0 0 0,0 0 0,0 0 0,0 0 0,-1 0 0,1 1 0,0-1 0,0 0 0,0 0 0,0 0 0,0 0 0,0 0 0,0 0 0,0 0-1,-1 0 1,1 0 0,0 0 0,0 1 0,0-1 0,0 0 0,0 0 0,0 0 0,0 0 0,0 0 0,-2 16 11,6 21 6,-1-22 54,1-1 0,0 0 0,2 0 1,10 20-1,-15-31-29,1 1-1,-1-1 1,1 0 0,0 0 0,0 0 0,0-1 0,1 1 0,-1 0 0,1-1 0,-1 0-1,1 1 1,0-1 0,0 0 0,0 0 0,0-1 0,0 1 0,1-1 0,-1 1 0,0-1 0,1 0-1,-1 0 1,1-1 0,-1 1 0,6 0 0,-7-2-44,-1 0 0,1 1 0,0-1 0,-1 0 0,0 0 0,1 0 0,-1 0 0,0 0 0,1-1 0,-1 1 0,0 0 0,0 0 0,0-1 0,0 1 0,0-1 0,0 1 0,0-1 0,-1 1 0,1-1 0,-1 0 0,1 1 0,-1-1 0,1 0 0,-1 1 0,0-1 0,0-3 0,4-53 0,-4 51 0,0-14 6,-1 13-104,1 1 1,0 0-1,0-1 1,0 1-1,1-1 0,0 1 1,1 0-1,0 0 0,0 0 1,0 0-1,5-11 0,-6 17 76,0 0-1,0 1 0,0-1 0,0 0 0,0 0 0,0 0 0,0 1 0,0-1 0,1 0 0,-1 1 0,0-1 1,0 1-1,1-1 0,-1 1 0,0 0 0,0 0 0,1-1 0,-1 1 0,0 0 0,1 0 0,-1 0 0,0 1 1,1-1-1,-1 0 0,0 0 0,0 1 0,1-1 0,-1 0 0,0 1 0,0 0 0,0-1 0,1 1 0,-1 0 1,0-1-1,0 1 0,0 0 0,0 0 0,0 0 0,-1 0 0,1 0 0,0 0 0,1 2 0,5 4 82,-1 1 0,0 0 0,0 0 0,5 10 0,16 40 168,-22-43-208,1 0 0,1-1 0,0 0 0,17 22 0,-23-35-352,1 0 0,0 1 0,-1-1 0,1 0 0,0 0-1,0 0 1,0-1 0,0 1 0,0 0 0,0-1 0,0 1 0,0-1-1,0 0 1,0 1 0,1-1 0,-1 0 0,0 0 0,0-1-1,3 1 1,5-1-2882,11 1-4465</inkml:trace>
  <inkml:trace contextRef="#ctx0" brushRef="#br0" timeOffset="6013.17">4424 609 11779,'0'0'7832,"-9"-6"-5304,-28-20-673,36 25-1757,-1 0 0,1 0 0,-1 0 0,1 1 0,-1-1-1,1 1 1,-1-1 0,0 1 0,1-1 0,-1 1-1,0 0 1,1 0 0,-1 0 0,0 0 0,1 0 0,-1 0-1,0 1 1,1-1 0,-1 0 0,0 1 0,1-1-1,-1 1 1,1 0 0,-1 0 0,1-1 0,-1 1 0,1 0-1,0 0 1,-1 0 0,1 0 0,0 1 0,0-1-1,0 0 1,0 0 0,0 1 0,0-1 0,0 1 0,0-1-1,0 1 1,1-1 0,-1 1 0,1-1 0,-1 3-1,-3 6 82,1-1 0,0 1 0,1 0 0,0-1 0,-1 14 0,2-19-104,1 0 1,0 0 0,0 0 0,0 0 0,0 0-1,1 1 1,0-1 0,0 0 0,0 0 0,0-1-1,0 1 1,1 0 0,0 0 0,0 0-1,3 4 1,-3-6-46,0 0-1,0 0 1,1-1 0,-1 1-1,0-1 1,1 1-1,-1-1 1,1 0 0,0 0-1,-1 0 1,1 0-1,0 0 1,0 0 0,-1-1-1,1 0 1,0 1-1,0-1 1,0 0 0,0-1-1,-1 1 1,1 0-1,0-1 1,3 0 0,-2 0-29,-1-1 0,0 1 0,1 0 0,-1-1 0,0 0 0,0 0 1,0 0-1,0 0 0,-1 0 0,1 0 0,-1-1 0,1 1 0,-1-1 0,0 0 1,0 0-1,0 0 0,0 0 0,0 0 0,-1 0 0,1 0 0,1-7 1,-1 5-37,-1 0 1,1 0-1,-1-1 1,0 1 0,-1-1-1,1 1 1,-1-1 0,0 1-1,0-1 1,-1 1 0,1-1-1,-1 1 1,-3-8 0,18 67 67,4-7 142,-2 1 0,-2 1 0,-2 0 0,-3 1-1,-1 0 1,1 61 0,-9-109-156,0-1-1,0 1 1,0-1-1,0 1 1,0-1-1,-1 1 1,1-1-1,0 0 1,-1 1-1,1-1 1,-1 1-1,1-1 1,-1 0-1,0 0 1,0 1-1,1-1 1,-1 0-1,0 0 1,0 0-1,0 0 1,0 0-1,0 0 1,-1 0-1,-1 1 1,0-1-4,1 0-1,-1 0 1,0 0-1,1-1 1,-1 1-1,0-1 1,1 0-1,-1 0 1,0 0 0,0 0-1,1 0 1,-5-2-1,-2 0-11,-1-1 0,1 0-1,0 0 1,0-1 0,0 0-1,-14-9 1,20 11-3,0 0 0,0 0 0,1-1 0,-1 1 0,0 0 0,1-1 1,-1 0-1,1 0 0,0 0 0,0 0 0,0 0 0,0 0 0,1 0 0,-1 0 0,1-1 0,0 1 0,0-1 0,0 1 0,0-1 0,1 1 1,0-1-1,-1 1 0,1-1 0,1-4 0,0 1-2,1 1 0,0 0 1,0-1-1,1 1 0,0 0 0,0 0 0,0 1 1,1-1-1,-1 1 0,1 0 0,1 0 0,6-7 1,18-16-635,2 2 1,0 1 0,2 1 0,0 2-1,46-22 1,-76 42 636,0 0 0,0 0 1,0 0-1,0 0 0,-1-1 0,1 1 0,-1-1 0,1 1 0,-1-1 0,0 0 0,0 0 1,0 0-1,-1-1 0,1 1 0,-1 0 0,2-5 0,-3 7 42,1-1-1,-1 0 1,0 0 0,1 1 0,-1-1-1,0 0 1,0 0 0,0 0-1,-1 1 1,1-1 0,0 0 0,-1 0-1,1 1 1,-1-1 0,0 0-1,1 0 1,-1 1 0,0-1 0,0 1-1,0-1 1,0 1 0,0-1-1,0 1 1,-1 0 0,1 0-1,0-1 1,-1 1 0,1 0 0,-1 0-1,1 0 1,-1 0 0,1 1-1,-1-1 1,-2-1 0,3 3-18,0-1 1,0 0-1,0 0 0,0 0 1,0 1-1,0-1 0,0 0 1,0 1-1,0-1 0,1 1 1,-1-1-1,0 1 0,0-1 1,1 1-1,-1 0 0,0-1 1,1 1-1,-1 0 0,0 0 1,1-1-1,-1 1 0,1 0 1,-1 0-1,1 0 0,0 0 1,-1 0-1,1-1 0,0 1 1,0 0-1,0 0 0,-1 0 1,1 0-1,0 0 0,0 0 1,0 1-1,-5 38 332,4-36-299,1 1-1,0-1 0,0 0 0,0 0 1,0 0-1,1 1 0,0-1 1,0 0-1,0 0 0,0 0 0,0 0 1,1 0-1,0-1 0,0 1 0,0 0 1,0-1-1,4 6 0,-2-6-56,0 0 0,0-1 1,0 1-1,0-1 0,0 1 0,0-1 0,1 0 1,-1-1-1,1 1 0,-1-1 0,1 0 0,0 0 0,0 0 1,-1-1-1,8 0 0,2 1-290,0-1 0,0-1 0,-1 0-1,1-1 1,14-3 0,34-19-5911,-33 7-500</inkml:trace>
  <inkml:trace contextRef="#ctx0" brushRef="#br0" timeOffset="6458.88">4892 213 19268,'0'0'3193,"-29"50"-3097,6-21-96,1-4-2073,0-5-3880</inkml:trace>
  <inkml:trace contextRef="#ctx0" brushRef="#br0" timeOffset="7161.05">3178 0 15875,'0'0'10187,"-56"61"-9171,29-33-608,0 0-408,1 6-680,8-7-1977,6-6-4952</inkml:trace>
  <inkml:trace contextRef="#ctx0" brushRef="#br0" timeOffset="8002.21">5290 723 20836,'0'0'10831,"-4"3"-9778,4-13-4752</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0:19.646"/>
    </inkml:context>
    <inkml:brush xml:id="br0">
      <inkml:brushProperty name="width" value="0.05" units="cm"/>
      <inkml:brushProperty name="height" value="0.05" units="cm"/>
      <inkml:brushProperty name="color" value="#E71224"/>
    </inkml:brush>
  </inkml:definitions>
  <inkml:trace contextRef="#ctx0" brushRef="#br0">45 178 3393,'0'0'20393,"0"7"-19172,-13 477 6503,15-803-8224,-4 159-623,1 140 888,0 5 9,1 0 1,1 0-1,0 1 0,5-25 0,-6 37 219,0 0-1,1 0 0,-1 0 1,1 0-1,0 0 0,-1 0 1,1 0-1,0 0 0,0 1 1,1-1-1,-1 0 1,0 1-1,0-1 0,1 1 1,-1-1-1,1 1 0,-1-1 1,1 1-1,0 0 0,-1 0 1,1 0-1,0 0 0,0 0 1,0 0-1,0 1 0,0-1 1,0 1-1,0-1 0,0 1 1,0 0-1,0 0 0,0-1 1,0 1-1,0 1 0,0-1 1,0 0-1,0 0 0,0 1 1,0-1-1,4 3 0,-1-1 41,-1 0 0,1 1 0,0 0-1,-1 0 1,0 0 0,1 0 0,-1 1-1,-1 0 1,1-1 0,0 1 0,-1 1 0,0-1-1,3 5 1,35 68 348,-34-63-310,76 189 1102,-56-131-755,3-1-1,43 75 1,-110-168-727,12-4-2750,7 6-3399,-3-3-6441</inkml:trace>
  <inkml:trace contextRef="#ctx0" brushRef="#br0" timeOffset="426.78">0 514 10442,'0'0'7954,"62"-3"-7042,-12-5 448,16 2-287,-3 1-689,-12 5-384,1 1-400,-20 7-1977,-2-1-2672</inkml:trace>
  <inkml:trace contextRef="#ctx0" brushRef="#br0" timeOffset="870.11">504 431 13835,'0'0'10825,"4"11"-10060,7 22-289,1 5 592,2 0 0,1-1 0,23 42 0,-37-78-1028,0 1 0,-1-1 0,1 0 0,0 1 0,0-1 0,0 0 0,0 0 0,0 0 0,0 0 0,0 0 0,1 0 0,-1 0 0,0 0 0,0 0 0,1 0 0,-1-1 0,0 1 0,1-1 0,-1 1 0,1-1 0,-1 1 0,3-1 0,-3 0-18,0 0 0,1-1 0,-1 0 1,0 1-1,0-1 0,0 0 0,0 1 0,0-1 0,0 0 0,0 0 0,0 0 0,0 0 0,0 0 0,0 0 0,0 0 0,-1 0 0,1 0 1,0 0-1,0-3 0,3-5 16,-1-1 1,0 1-1,0-1 1,-1 0-1,1-13 0,-1 9-144,-1 0 0,-1 0 0,0 0 0,-1-1 0,0 1 0,-1 0 0,-8-26 0,10 39 58,13 21-427,15 25 875,-21-32-349,1 0 1,0 0-1,1-1 0,0 0 0,1-1 1,0 0-1,20 16 0,-27-25-542,0-1 0,1 1 0,-1-1 0,1 0 0,-1 0 0,1 0 0,0 0 0,-1 0 0,1-1-1,0 0 1,0 0 0,4 0 0,-1 0-1532,13 0-5747</inkml:trace>
  <inkml:trace contextRef="#ctx0" brushRef="#br0" timeOffset="1431.78">1039 63 12899,'0'0'6497,"4"7"-4312,56 132 2434,67 206 382,-127-343-4970,12 30 700,-8-24-271,-5-23-116,-6-22-382,1 4-278,0-1-1,0-41 1,6 74 241,0-1 1,0 1-1,0-1 0,0 0 1,0 1-1,0-1 0,0 1 1,0-1-1,1 1 0,-1-1 1,1 1-1,-1-1 0,1 1 1,0-1-1,-1 1 0,1-1 1,0 1-1,0 0 0,0 0 1,0-1-1,0 1 0,0 0 1,0 0-1,1 0 0,-1 0 1,0 0-1,0 0 0,1 1 1,-1-1-1,1 0 0,-1 1 1,1-1-1,-1 1 0,1-1 1,-1 1-1,1 0 0,-1-1 1,1 1-1,0 0 0,-1 0 0,1 0 1,-1 1-1,1-1 0,-1 0 1,1 0-1,-1 1 0,1-1 1,-1 1-1,4 1 0,7 2-56,0 1 0,1 1 0,-2-1 0,17 12 0,-9-6 185,-2 0-119,0 0 0,22 18 0,-37-27 106,1 0 0,0 0 0,-1 0 1,0 1-1,1-1 0,-1 1 0,0 0 1,0-1-1,-1 1 0,1 0 0,-1 0 0,1 0 1,-1 0-1,0 1 0,0-1 0,0 0 1,0 0-1,-1 1 0,0-1 0,1 0 0,-1 5 1,-2-4 90,1-1 0,-1 1 0,0-1 0,0 0 1,0 1-1,0-1 0,-1 0 0,1 0 1,-1-1-1,0 1 0,1 0 0,-1-1 0,-1 0 1,1 0-1,0 0 0,0 0 0,-1 0 0,-4 1 1,-67 25 710,63-24-998,-1-1 0,0-1-1,1 0 1,-23 1 0,69-18-12691,-17 8 6630</inkml:trace>
  <inkml:trace contextRef="#ctx0" brushRef="#br0" timeOffset="2267.85">1634 406 12067,'0'0'5449,"-9"-1"-2703,7 1-2673,-6-2 585,0 2 1,0-1 0,0 1 0,0 0-1,0 1 1,-11 1 0,16-1-504,0 0 0,0 1 0,0-1 0,0 0 0,0 1 0,0-1 0,1 1 0,-1 0 0,0 0 0,1 0 0,0 1 0,-1-1 0,1 0 0,0 1 0,0-1 0,0 1 0,1 0 0,-1 0 0,1 0 0,-1 0 0,1 0 0,-1 4 0,0 0-77,0-1 0,0 1 0,1-1 0,0 1 0,1 0-1,-1 0 1,1 0 0,1-1 0,-1 1 0,1 0-1,0-1 1,1 1 0,-1 0 0,1-1 0,1 1 0,-1-1-1,1 0 1,5 8 0,-5-9-32,0-1 1,0 0-1,1 0 1,-1-1-1,1 1 1,0-1-1,0 1 0,1-1 1,-1-1-1,1 1 1,-1 0-1,1-1 1,0 0-1,0 0 0,0-1 1,0 1-1,0-1 1,0 0-1,0-1 1,0 1-1,1-1 0,-1 0 1,0 0-1,7-1 1,-9 0-52,1 1-1,-1-1 1,0 0 0,1 0 0,-1 0 0,0 0 0,0-1 0,0 0-1,0 1 1,0-1 0,0 0 0,-1 0 0,1 0 0,0-1 0,-1 1-1,0-1 1,0 1 0,1-1 0,-2 0 0,1 0 0,0 0 0,0 0-1,-1 0 1,0 0 0,0 0 0,0 0 0,0-1 0,0 1 0,0 0-1,-1-1 1,0 1 0,1-1 0,-1 1 0,-1 0 0,0-6 0,1 0-20,-1-1 0,0 1 0,-1 0 0,0-1 0,-1 1 0,0 0 0,0 0 0,-1 1 0,0-1 0,-1 1 0,-8-14 1,-20-8-177,33 30 202,-1-1 0,1 1 0,-1 0 1,1 0-1,-1 0 0,1-1 0,-1 1 1,1 0-1,-1 0 0,1 0 0,-1 0 1,1 0-1,-1 0 0,1 0 0,-1 0 1,1 0-1,-1 0 0,0 0 1,1 0-1,-1 0 0,1 0 0,-1 0 1,1 1-1,-1-1 0,0 1 0,0 0 0,1 0 0,-1 0 0,0 0-1,1 0 1,-1 0 0,1 0-1,-1 0 1,1 1 0,0-1 0,-1 0-1,1 0 1,0 1 0,0-1-1,0 0 1,0 0 0,0 3 0,1 3 62,0 1 0,1-1 0,0 1 0,0-1 1,0 0-1,1 1 0,0-1 0,1-1 1,-1 1-1,1 0 0,0-1 0,10 11 1,-13-15-41,0 0 0,1 0 1,0 0-1,0 0 1,-1 0-1,1-1 1,0 1-1,1 0 0,-1-1 1,0 0-1,0 1 1,0-1-1,1 0 1,-1 0-1,1 0 1,-1 0-1,1-1 0,-1 1 1,1-1-1,0 0 1,-1 1-1,1-1 1,-1 0-1,1 0 1,0-1-1,-1 1 0,1-1 1,-1 1-1,1-1 1,-1 0-1,1 0 1,-1 0-1,0 0 0,1 0 1,-1 0-1,0-1 1,0 1-1,0-1 1,0 0-1,3-2 1,-1-1-30,0 0 1,-1 1 0,1-2 0,-1 1-1,0 0 1,0-1 0,-1 1-1,0-1 1,0 0 0,0 0 0,0 1-1,-1-1 1,0-1 0,0 1 0,-1 0-1,0 0 1,0 0 0,-2-11 0,2 24-12,0-1 1,0 1-1,1 0 1,0 0-1,2 8 1,32 60 317,-32-69-272,0-1-1,0 0 1,1 0-1,0 0 1,0 0-1,0 0 1,1-1 0,0 0-1,0 0 1,0 0-1,6 3 1,-10-7-28,0 1 0,0-1-1,-1 1 1,1-1 0,0 0 0,0 1-1,0-1 1,0 0 0,0 0 0,0 0-1,0 0 1,0 0 0,0 0 0,0 0-1,0 0 1,0 0 0,0 0 0,0-1 0,0 1-1,0 0 1,0-1 0,0 1 0,0-1-1,0 1 1,0-1 0,-1 1 0,1-1-1,1 0 1,0-2 1,-1 1-1,1 0 1,0-1-1,-1 1 0,0-1 1,1 1-1,-1-1 1,0 0-1,1-5 1,5-61-83,-6 58-78,0 6 103,-1 1 0,1 0-1,-1 0 1,0-1 0,0 1 0,-1 0 0,1 0 0,-1 0 0,0-1 0,-1-3 0,2 35 509,2-11-345,2 0-1,0 0 0,10 25 1,-12-34-112,1 0 1,0 0 0,1-1-1,0 0 1,0 1-1,0-1 1,0-1 0,1 1-1,0-1 1,9 8-1,-12-12-113,0 0 0,-1 0 0,1 0 0,0 0 0,0-1 0,0 1 0,0 0 0,0-1 0,0 1 0,0-1 0,0 0-1,0 0 1,0 0 0,2 0 0,17-7-5214,-6-4-1454</inkml:trace>
  <inkml:trace contextRef="#ctx0" brushRef="#br0" timeOffset="2671.69">2064 125 17204,'1'11'2327,"3"34"-6,2 0 1,2 0-1,15 47 0,30 61-129,-48-141-2008,1 1 0,1-1 0,0 0 0,1-1 0,16 20 0,-21-27-327,0-1 0,1 0 1,-1 0-1,1-1 0,-1 1 0,1-1 1,0 1-1,0-1 0,8 3 0,-10-5-217,1 1-1,-1-1 1,0 0-1,1 1 0,-1-1 1,0 0-1,1 0 1,-1-1-1,0 1 1,0 0-1,1-1 1,-1 1-1,0-1 0,0 0 1,1 0-1,-1 0 1,0 0-1,0 0 1,3-3-1,8-8-5964</inkml:trace>
  <inkml:trace contextRef="#ctx0" brushRef="#br0" timeOffset="3080.22">2129 478 16716,'0'0'1992,"50"-5"-1656,1-4-336,16-2-1296,-5 3-3833,-10 2-200</inkml:trace>
  <inkml:trace contextRef="#ctx0" brushRef="#br0" timeOffset="3559.95">3016 390 1712,'0'0'18844,"-9"-5"-16640,4 3-2067,-34-15 2022,37 17-2049,0 0-1,-1-1 1,1 1-1,0 0 1,0 0-1,0 0 1,0 1 0,-1-1-1,1 0 1,0 1-1,0-1 1,0 1 0,0 0-1,0 0 1,0 0-1,0 0 1,0 0 0,1 0-1,-1 0 1,0 1-1,1-1 1,-3 3 0,-3 5 87,1 0-1,0 1 1,0-1 0,1 1 0,1 1 0,-1-1 0,2 1 0,-1-1 0,2 1 0,-1 0 0,1 0 0,0 20 0,2-26-110,0 0 0,0 0 1,0 1-1,1-1 0,0 0 0,0 0 0,1 0 0,-1 0 1,1 0-1,0 0 0,0 0 0,6 8 0,-6-11-56,0 1-1,1 0 1,0-1 0,-1 1-1,1-1 1,0 0 0,0 0-1,1 0 1,-1-1-1,0 1 1,0-1 0,1 1-1,-1-1 1,1 0 0,-1 0-1,1-1 1,0 1 0,-1-1-1,1 0 1,4 0-1,-3 0-24,-1-1-1,0 0 0,1 0 0,-1 0 0,0-1 0,0 1 0,0-1 0,0 0 1,0 0-1,-1 0 0,1-1 0,0 1 0,-1-1 0,0 0 0,0 0 0,1 0 1,-2 0-1,1-1 0,0 1 0,-1-1 0,0 0 0,1 1 0,-2-1 0,1 0 1,0 0-1,0-5 0,4-7-55,0-1 1,-2 0-1,0-1 1,-1 1-1,1-20 1,-3 16-212,-1 1 1,-1 0-1,-1 0 0,0 0 1,-2 0-1,0 0 0,-1 1 1,-1 0-1,-1 0 1,0 0-1,-2 1 0,0 0 1,-20-30-1,29 48 273,0 1 1,0-1-1,0 0 1,0 0-1,0 0 1,0 0-1,-1 0 1,1 0-1,0 0 1,0 0-1,0 0 1,0 1-1,0-1 1,0 0-1,0 0 1,0 0-1,0 0 1,0 0-1,0 0 0,-1 0 1,1 0-1,0 0 1,0 0-1,0 0 1,0 0-1,0 0 1,0 0-1,0 0 1,0 0-1,-1 0 1,1 0-1,0 0 1,0 0-1,0 0 1,0 0-1,0 0 1,0 0-1,0 0 1,-1 0-1,1 0 0,0 0 1,0 0-1,0 0 1,0 0-1,0 0 1,0 0-1,0 0 1,0-1-1,0 1 1,0 0-1,0 0 1,-1 0-1,1 0 1,0 0-1,3 18 236,9 27 185,21 52 486,31 82 333,-61-172-1200,1 0 0,0 0 0,-1 0-1,2-1 1,-1 0 0,1 1 0,0-1 0,1-1 0,-1 1-1,1-1 1,0 0 0,0 0 0,1-1 0,-1 0 0,1 0 0,0-1-1,0 1 1,10 2 0,-12-5-47,-1 0-1,1 0 1,0 0-1,0-1 1,0 0 0,0 0-1,0 0 1,0 0-1,0-1 1,0 0 0,0 0-1,-1 0 1,1-1-1,0 1 1,-1-1 0,1 0-1,-1 0 1,1-1-1,-1 0 1,0 1 0,0-1-1,0-1 1,-1 1-1,1 0 1,-1-1 0,0 0-1,0 0 1,0 0-1,3-6 1,-2 3-52,-1 0 1,0-1-1,-1 0 0,1 1 0,-1-1 1,-1 0-1,0 0 0,0 0 1,0-1-1,-2-8 0,2 13-6,-1 0 0,0 1 0,0-1 0,-1 1 0,1-1 0,-1 1 0,0-1 0,0 1 0,0-1 0,0 1-1,0 0 1,-1 0 0,1-1 0,-1 1 0,0 0 0,0 0 0,0 1 0,-1-1 0,1 0 0,-1 1 0,1-1 0,-1 1 0,0 0 0,-6-4 0,8 6 59,0-1 0,0 1 0,0 0 1,0-1-1,0 1 0,0 0 0,0 0 1,0 0-1,0 0 0,0 0 1,0 0-1,0 0 0,0 0 0,0 0 1,0 1-1,0-1 0,0 0 0,0 1 1,0-1-1,0 1 0,0-1 0,0 1 1,0-1-1,0 1 0,-1 1 1,0 0 37,0 0 1,1 0 0,0 1 0,-1-1 0,1 0 0,0 1 0,0-1 0,0 1 0,0-1 0,0 5-1,-1 8 306,0 0-1,1 31 0,2-37-258,-2-4-89,1 0 1,1 1 0,-1-1 0,1 0-1,0 0 1,0 0 0,0 0 0,1 0-1,0 0 1,0 0 0,0 0 0,0-1-1,1 1 1,0-1 0,0 1-1,0-1 1,7 7 0,-4-7-3,-1 0-1,1-1 1,-1 1 0,1-1 0,0-1-1,0 1 1,0-1 0,1 0 0,-1 0-1,0-1 1,1 0 0,-1 0 0,1-1-1,7 1 1,6-2-327,0 0 0,0-1 0,-1-1 0,23-6-1,37-16-7105,-31 7-3694</inkml:trace>
  <inkml:trace contextRef="#ctx0" brushRef="#br0" timeOffset="4370.69">4261 1 11426,'0'0'9018,"8"3"-6368,2-1-1709,13 4-57,-5 6 3563,-24-14-1377,-12 2-2622,1-1-565,-38-7 117,0 3 0,-78 1 0,131 4 0,0 0 0,1 1 0,-1-1 0,0 0 0,0 1 0,0-1 0,0 1 0,1-1 0,-1 1 0,0 0 0,1 0 0,-1-1 0,0 1 0,1 0 0,-1 1 0,1-1 0,-1 0 0,1 0 0,0 1 0,0-1 0,-2 3 0,1-1 0,0 1 0,1 0 0,-1-1 0,1 1 0,0 0 0,0 0 0,0 0 0,1 0 0,-1 7 0,1 8 0,1 0 0,1 0 0,6 27 0,-6-36 0,2 16 0,6 34 0,-9-56 0,0-1 0,0 1 0,0-1 0,0 0 0,1 1 0,-1-1 0,1 0 0,0 0 0,0 0 0,0 0 0,0 0 0,4 3 0,-4-5 0,-1 0 0,0 0 0,1-1 0,-1 1 0,1-1 1,-1 1-1,1-1 0,-1 0 0,1 0 0,0 0 0,-1 1 0,1-1 0,-1-1 0,1 1 0,-1 0 0,1 0 0,-1-1 1,1 1-1,-1 0 0,1-1 0,-1 0 0,2 0 0,37-23-12,-13 8-254,-24 14 234,1 1 1,0 0-1,-1 1 1,1-1-1,0 0 1,-1 1-1,1 0 0,0 0 1,0 0-1,-1 0 1,1 1-1,0-1 1,-1 1-1,1 0 1,0 0-1,6 3 0,-3 0 9,-1 0 0,1 0 0,-1 0-1,0 1 1,0 0 0,-1 0 0,1 0-1,5 8 1,-4-4 38,0 0 0,-1 0 0,0 1 0,0 0 0,-1 0 0,0 1 0,-1-1 0,0 1-1,-1 0 1,0 0 0,1 15 0,-4-24 24,0 1 0,0 0 0,0-1 1,0 1-1,-1-1 0,1 1 0,-1 0 0,0-1 0,0 1 0,0-1 0,0 0 1,0 1-1,-1-1 0,1 0 0,-1 0 0,1 1 0,-1-1 0,0-1 0,-2 3 0,0-1-24,0 0 0,0 0-1,0 0 1,-1-1-1,0 1 1,1-1-1,-1 0 1,0-1 0,-8 3-1,6-3-28,-1 0 0,1 0 0,0 0 0,0-1 0,0 0 0,0 0 0,-1-1 0,1 0 0,0 0 0,0 0 0,0-1 0,1 0 0,-1-1 0,0 0 0,-6-3 0,13 6-75,-1 0 0,1-1-1,-1 1 1,1 0 0,-1-1-1,1 1 1,-1-1 0,1 1-1,0-1 1,-1 1 0,1 0-1,0-1 1,-1 1-1,1-1 1,0 0 0,0 1-1,0-1 1,-1 1 0,1-1-1,0 1 1,0-1 0,0 0-1,0 1 1,0-1 0,0 1-1,0-1 1,0 0 0,11-13-7796,2 6-906</inkml:trace>
  <inkml:trace contextRef="#ctx0" brushRef="#br0" timeOffset="4789.93">4494 179 5945,'0'0'19267,"7"3"-17968,12 3-766,-1-2 1,1 0-1,0-1 0,0 0 0,33-1 1,108-11 1319,-62 2-921,-109 0-6373,-17-3-2451,4 5-1477</inkml:trace>
  <inkml:trace contextRef="#ctx0" brushRef="#br0" timeOffset="5180.09">4697 194 12467,'0'0'5143,"2"10"-1830,3 73 1771,-5-56-3752,1 0-1,1 0 0,2 0 1,12 47-1,-16-71-1318,1-1 0,0 0 0,0 1 0,0-1 0,0 0 0,0 1 0,0-1 0,1 0 0,-1 0-1,1 0 1,0 0 0,-1 0 0,1 0 0,0-1 0,0 1 0,0-1 0,0 1 0,1-1 0,-1 0 0,0 0-1,0 0 1,1 0 0,-1 0 0,1 0 0,-1-1 0,1 1 0,-1-1 0,1 1 0,-1-1 0,1 0 0,-1 0 0,4-1-1,5-1-580,0-1-1,0-1 0,0 1 1,-1-2-1,20-10 0,3-1-6862,-13 8-2709</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23.928"/>
    </inkml:context>
    <inkml:brush xml:id="br0">
      <inkml:brushProperty name="width" value="0.05" units="cm"/>
      <inkml:brushProperty name="height" value="0.05" units="cm"/>
      <inkml:brushProperty name="color" value="#E71224"/>
    </inkml:brush>
  </inkml:definitions>
  <inkml:trace contextRef="#ctx0" brushRef="#br0">1 849 7498,'0'0'9850,"6"-3"-8945,112-63 1055,-51 27-1917,81-33 0,-61 39 15,-35 14 911,65-33-1,-116 52-946,-1 0-1,0 0 1,0 0 0,0 0-1,0 0 1,0 0 0,0 0-1,0 0 1,1 0 0,-1 0-1,0 0 1,0 0 0,0-1-1,0 1 1,0 0 0,0 0-1,0 0 1,0 0 0,0 0-1,0 0 1,0 0 0,0 0-1,1-1 1,-1 1 0,0 0-1,0 0 1,0 0 0,0 0-1,0 0 1,0 0 0,0-1-1,0 1 1,0 0 0,0 0-1,0 0 1,0 0 0,-1 0-1,1 0 1,0-1 0,0 1-1,0 0 1,0 0 0,0 0-1,0 0 1,0 0 0,0 0-1,0 0 1,0-1 0,0 1-1,0 0 1,-1 0 0,1 0-1,0 0 1,0 0 0,0 0-1,0 0 1,0 0 0,0 0-1,-1 0 1,-12-6 81,-13 0-779,-80 2 835,162 16-158,-41-10 0,1 1 0,-1 1 0,1 0 0,-1 1 1,-1 0-1,17 10 0,-30-15 1,0 0 0,0 1-1,0-1 1,-1 1 0,1 0 0,0-1 0,0 1-1,-1-1 1,1 1 0,0 0 0,-1 0 0,1-1-1,-1 1 1,1 0 0,-1 0 0,1 0 0,-1 0-1,0 0 1,1-1 0,-1 1 0,0 0 0,0 0-1,1 0 1,-1 0 0,0 0 0,0 2 0,-1-1 6,0 0 1,1 0-1,-1-1 1,0 1-1,0 0 1,0 0 0,0-1-1,0 1 1,-1-1-1,1 1 1,0-1-1,-4 3 1,-6 4 42,0 0 0,-1 0 0,-14 6 0,16-9-42,5-1-80,0-1-198</inkml:trace>
  <inkml:trace contextRef="#ctx0" brushRef="#br0" timeOffset="542.06">782 644 10354,'0'0'12132,"6"-9"-11037,20-28-510,36-67-1,-54 87-577,0 0 0,-1-1 0,-1 1 0,-1-2 0,-1 1 0,0-1-1,2-26 1,12 137 504,-7-43 51,0 11 359,-8-34 194,2 1 0,13 37 0,-18-84-3483,1 1-3958,-1 0-3209</inkml:trace>
  <inkml:trace contextRef="#ctx0" brushRef="#br0" timeOffset="978.32">1086 343 12067,'0'0'4035,"-1"9"-2001,-1 11-1129,1 1 1,1-1-1,1 1 1,6 37-1,-6-52-761,0 0-1,1 0 1,-1 0-1,1 0 1,0-1-1,1 1 1,-1-1-1,1 0 1,0 0 0,0 0-1,1 0 1,-1 0-1,1 0 1,0-1-1,0 0 1,1 0-1,0 0 1,-1 0-1,1-1 1,0 0 0,0 0-1,1 0 1,6 2-1,-10-4-67,1-1 0,0 1 0,-1-1 0,1 1 0,0-1 1,-1 0-1,1 0 0,0 0 0,-1-1 0,1 1 0,0-1 0,-1 1 0,1-1 0,-1 0 0,1 0 0,-1 0 0,1 0 0,-1 0 0,0-1 0,1 1 0,-1-1 0,0 1 0,0-1 0,0 0 0,0 0 0,-1 0 0,1 0 0,0 0 0,-1 0 1,0-1-1,1 1 0,-1 0 0,0-1 0,0 1 0,0-1 0,1-4 0,0 1-49,-1 0 1,1 0-1,-1 0 1,0 0-1,-1 0 1,1-1 0,-1 1-1,-1 0 1,1 0-1,-1 0 1,0 0-1,0 0 1,-1 0-1,0 0 1,-3-8-1,0 6-109,0 1-1,-1 0 1,0 0 0,-1 0-1,1 1 1,-1 0 0,0 0-1,-1 0 1,1 1-1,-1 1 1,0-1 0,0 1-1,-1 0 1,1 1-1,-1 0 1,0 0 0,1 1-1,-1 0 1,-1 1-1,1 0 1,0 0 0,-17 2-1,25-1-169,0 0 0,1 1 0,-1-1 0,0 1 0,1-1 0,-1 1 0,1-1 0,-1 1 0,1-1 0,-1 1 0,1 0 0,-1-1 0,1 1 0,-1 0 0,1-1 0,0 1 0,-1 0 1,1 0-1,0-1 0,0 1 0,-1 0 0,1 0 0,0-1 0,0 1 0,0 0 0,0 0 0,0 0 0,0-1 0,0 1 0,1 0 0,-1 0 0,0 0 0,0-1 0,1 1 0,-1 0 0,1 1 0,4 8-5753</inkml:trace>
  <inkml:trace contextRef="#ctx0" brushRef="#br0" timeOffset="1403.17">1353 0 9330,'0'0'7280,"-6"11"-5503,-5 10-914,2 0 0,0 1 0,2 1 1,0-1-1,-3 25 0,8-36-543,1-1-1,0 1 1,0-1-1,2 1 1,-1-1-1,4 20 0,-3-26-239,0 0 0,1 1 1,-1-1-1,1 0 0,0 0 0,0 0 0,0 0 0,1 0 0,-1 0 0,1 0 0,0-1 0,0 0 0,0 1 0,1-1 0,-1 0 0,6 3 0,-5-4-25,0 0-1,0 0 1,0 0 0,0 0-1,0-1 1,0 0-1,0 0 1,1 0 0,-1-1-1,0 1 1,1-1-1,-1 0 1,0 0 0,1 0-1,-1-1 1,0 0-1,0 0 1,1 0 0,-1 0-1,0 0 1,6-4-1,-8 4-35,1-1 0,-1 1 0,1-1 0,-1 0 0,0 0 0,0 0 0,0 0-1,0 0 1,0-1 0,0 1 0,-1-1 0,1 1 0,-1-1 0,1 1 0,-1-1 0,0 0-1,0 0 1,0 1 0,-1-1 0,1 0 0,-1 0 0,1 0 0,-1 0 0,0 0-1,0 0 1,0 0 0,-1 0 0,1 0 0,-1 0 0,1 1 0,-1-1 0,-2-4 0,3 5-39,-1 0 0,0 0 1,0 0-1,0 0 1,0 0-1,0 0 1,-1 1-1,1-1 0,0 0 1,-1 0-1,1 1 1,-1-1-1,0 1 1,1 0-1,-1-1 1,0 1-1,0 0 0,0 0 1,0 0-1,0 0 1,0 1-1,0-1 1,0 0-1,-1 1 0,1-1 1,0 1-1,0 0 1,0 0-1,-1 0 1,1 0-1,0 0 0,-3 1 1,0 0-254,1 0 0,0 0 1,-1 0-1,1 0 0,0 1 0,0 0 1,0 0-1,0 0 0,1 0 0,-1 1 1,0-1-1,1 1 0,0 0 0,-6 6 1,-9 17-4790,5 0-3173</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21.602"/>
    </inkml:context>
    <inkml:brush xml:id="br0">
      <inkml:brushProperty name="width" value="0.05" units="cm"/>
      <inkml:brushProperty name="height" value="0.05" units="cm"/>
      <inkml:brushProperty name="color" value="#E71224"/>
    </inkml:brush>
  </inkml:definitions>
  <inkml:trace contextRef="#ctx0" brushRef="#br0">1 31 5433,'2'6'17468,"4"6"-16044,1-8-1160,0 1 1,0-1-1,1-1 0,0 1 0,0-1 1,0-1-1,0 1 0,16 1 0,74 4 419,-40-6-688,-22-1 39,0-1 1,0-2-1,1-2 1,63-15 0,7-1-31,120-9 3,-176 22 21,-23 2 915,46-1 1,-87 7-8877</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19.266"/>
    </inkml:context>
    <inkml:brush xml:id="br0">
      <inkml:brushProperty name="width" value="0.05" units="cm"/>
      <inkml:brushProperty name="height" value="0.05" units="cm"/>
      <inkml:brushProperty name="color" value="#E71224"/>
    </inkml:brush>
  </inkml:definitions>
  <inkml:trace contextRef="#ctx0" brushRef="#br0">1 88 6553,'0'0'11028,"4"10"-4463,7 9-5092,0-14-1136,1 1-1,0-2 1,1 0 0,-1 0-1,1-1 1,0-1 0,0 0-1,22 1 1,13 2-253,12 2 235,-1-3 1,87-6 0,-119-1-195,1-2 1,-1-1-1,0-1 1,-1-1 0,29-14-1,-19 6-92,46-28 0,14-8-43,-114 61-2946,2-1-2960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3:36.611"/>
    </inkml:context>
    <inkml:brush xml:id="br0">
      <inkml:brushProperty name="width" value="0.05" units="cm"/>
      <inkml:brushProperty name="height" value="0.05" units="cm"/>
      <inkml:brushProperty name="color" value="#E71224"/>
    </inkml:brush>
  </inkml:definitions>
  <inkml:trace contextRef="#ctx0" brushRef="#br0">105 148 13779,'0'0'8824,"-8"2"-7162,5-2-1572,0 0 0,-1 1-1,1-1 1,0 1 0,0 0 0,0 0-1,1 0 1,-1 1 0,0-1 0,0 0-1,0 1 1,1 0 0,-1 0 0,1 0-1,0 0 1,-1 0 0,1 0 0,0 1-1,0-1 1,1 1 0,-1-1 0,0 1-1,1 0 1,-1-1 0,1 1 0,-1 3-1,-4 11 67,0-1 1,1 1-1,0 0 0,2 0 0,0 0 0,1 1 0,1-1 0,0 1 0,1 0 1,1-1-1,1 0 0,1 1 0,0-1 0,1 0 0,1 0 0,0 0 0,2-1 1,0 0-1,0 0 0,2-1 0,0 1 0,0-2 0,1 0 0,1 0 0,1 0 1,0-2-1,0 1 0,1-2 0,22 15 0,-35-25 433,5 1-730</inkml:trace>
  <inkml:trace contextRef="#ctx0" brushRef="#br0" timeOffset="414.54">476 336 8938,'0'0'16886,"-9"-2"-15743,7 2-1050,-1-1 0,0 1 0,0-1 0,0 1 0,0 0 0,1 0 0,-1 0 0,0 0 0,0 1 0,0-1 0,0 1 0,1 0 0,-1 0 0,0 0 0,1 0 0,-1 0 0,1 0 0,-1 1 0,1-1 0,-1 1 0,1 0 0,0 0 0,0 0 0,0 0 0,0 0 0,0 0 0,1 0 0,-1 1 0,0-1 0,1 0 0,0 1 0,0 0 0,-1-1 0,2 1 0,-1 0 0,0-1 0,0 1 1,0 4-1,0 2 85,-1 0 1,1 0 0,1 0-1,0 0 1,0 0-1,1 0 1,0 0 0,0 0-1,1-1 1,0 1 0,0 0-1,8 14 1,-9-18-294,1-1 0,0 0 0,1 0 1,-1 0-1,1 0 0,0 0 0,0 0 0,0-1 0,0 1 0,1-1 0,0 0 1,-1 0-1,1-1 0,0 1 0,0-1 0,0 1 0,1-1 0,-1 0 0,0-1 1,1 1-1,0-1 0,-1 0 0,1 0 0,-1-1 0,10 1 0,-3-2-4427,-2-4-2210</inkml:trace>
  <inkml:trace contextRef="#ctx0" brushRef="#br0" timeOffset="1029.34">572 460 12363,'0'0'13208,"9"2"-12251,-3-1-899,-1 1-1,1-2 1,-1 1-1,1 0 1,-1-1-1,1 0 0,-1-1 1,1 1-1,0-1 1,-1 0-1,0 0 1,1-1-1,-1 1 1,0-1-1,0-1 0,0 1 1,0-1-1,0 1 1,0-1-1,-1-1 1,1 1-1,-1-1 0,0 0 1,0 0-1,0 0 1,-1 0-1,6-9 1,-6 5-48,0 1 0,0-1 0,-1 0 1,-1 0-1,1 0 0,-1 1 0,-1-1 0,1 0 1,-1 0-1,-1 0 0,0 0 0,-3-16 0,-1 1 25,-2 0 0,-17-43 0,20 56-34,2 3 6,-1 0-1,0 0 1,0 0-1,-1 0 1,0 1 0,0-1-1,0 1 1,-1 0-1,0 0 1,-11-10-1,16 16 0,-1 0 0,0-1 1,0 1-1,1 0 0,-1 0 0,0-1 0,1 1 0,-1 0 0,0 0 0,0 0 0,1 0 0,-1 0 0,0 0 0,0 0 0,1 0 0,-1 1 0,0-1 0,1 0 0,-1 0 0,0 1 0,1-1 0,-1 0 0,0 1 0,1-1 0,-1 0 1,0 1-1,1-1 0,-1 1 0,1-1 0,-1 1 0,1-1 0,-1 1 0,1 0 0,-1-1 0,1 1 0,0 0 0,-1-1 0,1 1 0,0 0 0,0-1 0,0 1 0,-1 0 0,1-1 0,0 1 0,0 0 0,0 0 0,0-1 0,0 1 1,0 1-1,-3 46 7,3-41-2,1 13 20,0 0 0,2 1 0,0-1 0,1 0 0,1-1 0,0 1 0,11 22 0,9 13 8,35 55 0,-40-77-19,-1 0 1,-1 2-1,-3 0 0,0 1 1,16 65-1,-30-94 123,1 0 0,-1 1-1,-1-1 1,1 1 0,-1-1 0,-1 1-1,1-1 1,-1 1 0,-4 14 0,4-20-76,0 1-1,-1 0 1,1-1 0,-1 1 0,0-1 0,1 1 0,-1-1 0,0 0 0,0 0 0,-1 0 0,1 0 0,0 0 0,-1 0-1,1-1 1,-1 1 0,0-1 0,1 0 0,-1 0 0,0 0 0,0 0 0,0 0 0,1 0 0,-1-1 0,0 1-1,0-1 1,-6 0 0,1-1-43,0 1 1,0-1-1,0-1 0,0 1 0,0-2 0,0 1 0,0-1 0,0 0 1,1 0-1,0-1 0,-1 0 0,2-1 0,-12-8 0,10 7-26,0-1-1,0 0 1,0-1-1,1 1 1,1-2-1,-1 1 1,1-1-1,1 1 1,-1-2-1,-5-13 1,11 21-29,-1 0-1,1-1 1,0 1 0,0 0 0,0 0-1,0 0 1,0 0 0,0 0 0,1 0-1,-1 0 1,1 0 0,-1 0 0,1 0-1,0 0 1,0 0 0,0 0-1,0 0 1,0 0 0,0 1 0,1-1-1,-1 0 1,0 1 0,1-1 0,0 1-1,-1 0 1,3-2 0,53-34-3700,-42 28 1975,32-18-5069,-3 1-3096</inkml:trace>
  <inkml:trace contextRef="#ctx0" brushRef="#br0" timeOffset="1886.66">1213 332 11226,'0'0'12531,"-9"-6"-10696,5 3-1747,-1-1 146,1 0 0,-2 1 0,1-1 0,0 1 0,-1 0 0,-5-1 0,9 3-192,0 0 0,0 1 0,1-1 1,-1 1-1,0 0 0,0 0 0,0 0 0,0 0 1,1 0-1,-1 0 0,0 0 0,0 0 0,0 1 1,1-1-1,-1 1 0,0 0 0,0-1 0,1 1 1,-1 0-1,0 0 0,1 0 0,-1 0 0,1 0 1,0 0-1,-1 0 0,1 1 0,0-1 0,-1 0 1,1 1-1,-2 2 0,-2 6 52,1-1 0,-1 1 0,2-1-1,-1 1 1,1 0 0,1 1 0,0-1 0,0 0-1,1 1 1,0 10 0,1-16-46,0-1-1,0 0 1,1 0-1,-1 0 1,1 0 0,0 0-1,0 0 1,1 0-1,-1 0 1,1 0 0,0-1-1,3 6 1,-4-7-22,1-1-1,0 1 1,0 0 0,0 0-1,0-1 1,0 1 0,1-1 0,-1 1-1,0-1 1,0 0 0,1 0-1,-1 0 1,1-1 0,-1 1 0,1 0-1,0-1 1,-1 0 0,1 1-1,-1-1 1,1 0 0,2-1 0,0 0-3,-1 0 0,1 0 0,-1 0 0,0-1 0,0 0 0,0 0 1,0 0-1,0-1 0,0 1 0,-1-1 0,1 0 0,-1 0 0,0 0 1,0 0-1,0 0 0,0-1 0,0 0 0,-1 1 0,1-1 0,-1 0 1,2-6-1,-1 4-12,-1 1-1,1 0 1,-1 0 0,0-1 0,-1 1 0,0-1 0,1 1-1,-2-1 1,1 0 0,-1 1 0,0-1 0,0 0 0,0 1 0,-1-1-1,0 0 1,-3-10 0,1 37 107,3 17-137,11 19 229,27 81 1,10 46 500,-47-172-760,-5-17-420,-2-7-1881,2 1-3341,0-7-6354</inkml:trace>
  <inkml:trace contextRef="#ctx0" brushRef="#br0" timeOffset="2443.87">1582 435 13947,'0'0'13756,"3"-9"-12303,3-11-876,1-1 1,20-36 0,-16 36-429,-1-1-1,-1 0 1,12-43 0,-20 47 250,-1 7 351,6 22-616,28 112-134,-24-83 0,25 71 0,-33-106-170,1-2-49</inkml:trace>
  <inkml:trace contextRef="#ctx0" brushRef="#br0" timeOffset="2831.76">1946 414 3001,'0'0'29766,"-1"0"-29766</inkml:trace>
  <inkml:trace contextRef="#ctx0" brushRef="#br0" timeOffset="3371.89">2096 182 14803,'0'0'13740,"1"-4"-13299,1 1-433,0 0 1,0 1 0,1-1 0,-1 1 0,1 0 0,-1-1 0,1 1 0,0 0-1,0 0 1,0 1 0,0-1 0,0 1 0,0-1 0,0 1 0,1 0-1,-1 0 1,0 1 0,1-1 0,-1 1 0,1-1 0,6 1 0,-5 0 0,-1-1 0,1 1 0,0 0 0,0 0 1,0 0-1,-1 0 0,1 1 0,0 0 0,-1 0 0,1 1 1,0-1-1,-1 1 0,1 0 0,-1 0 0,0 0 0,0 1 0,5 3 1,-8-5 28,0-1 1,0 1 0,-1 0 0,1 0-1,0 0 1,0 0 0,-1 0-1,1 0 1,0 1 0,-1-1 0,1 0-1,-1 0 1,0 0 0,1 1 0,-1-1-1,0 0 1,0 0 0,0 1 0,0-1-1,0 0 1,0 0 0,0 1-1,0-1 1,0 0 0,-1 0 0,1 1-1,0-1 1,-1 0 0,1 0 0,-1 0-1,-1 2 1,-1 1 116,-1 0-1,1 0 1,-1-1 0,0 1-1,-1-1 1,-6 4 0,-17 16 145,67-11-770,-32-11 425,5 3-36,0 0 0,0 0 0,0 1 1,-1 1-1,16 9 0,-23-13 78,0 1-1,0-1 1,-1 1-1,1 0 1,-1 0-1,1 0 1,-1 1-1,0-1 1,0 1 0,-1 0-1,1 0 1,-1 0-1,0 0 1,0 0-1,0 0 1,0 1-1,2 8 1,-5-11 22,1-1-1,0 1 1,-1 0 0,0-1 0,1 1 0,-1-1-1,0 1 1,1-1 0,-1 1 0,0-1-1,0 1 1,0-1 0,-1 0 0,1 0 0,0 0-1,0 1 1,-1-1 0,1 0 0,0-1-1,-1 1 1,1 0 0,-1 0 0,1-1 0,-1 1-1,0 0 1,1-1 0,-1 0 0,-2 1-1,-54 11 700,52-11-610,-43 3 519,27-4-8536</inkml:trace>
  <inkml:trace contextRef="#ctx0" brushRef="#br0" timeOffset="3930.11">2462 0 14875,'0'0'2793,"8"9"681,5 4-2343,26 25 1184,-2 3 0,45 63 1,-72-90-2064,-1 1 1,-1 0-1,0 0 1,-1 0-1,-1 1 1,0 0-1,-1 1 1,-1-1-1,0 1 1,-1 0 0,-1 0-1,0 28 1,-3-39-239,0 0 0,0 0-1,0 0 1,-1 0 0,0 0 0,0-1 0,-1 1 0,1 0 0,-1-1 0,0 0 0,-1 0 0,1 0 0,-1 0 0,0-1 0,0 1 0,-1-1 0,1 0 0,-10 6 0,12-8-14,2 4-1822</inkml:trace>
  <inkml:trace contextRef="#ctx0" brushRef="#br0" timeOffset="4326.73">2993 475 10906,'0'0'12491</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3:09.107"/>
    </inkml:context>
    <inkml:brush xml:id="br0">
      <inkml:brushProperty name="width" value="0.05" units="cm"/>
      <inkml:brushProperty name="height" value="0.05" units="cm"/>
      <inkml:brushProperty name="color" value="#E71224"/>
    </inkml:brush>
  </inkml:definitions>
  <inkml:trace contextRef="#ctx0" brushRef="#br0">111 104 10882,'0'0'11197,"-5"-3"-9850,4 1-1283,-1 1 0,1 0 0,-1-1 0,1 1 0,-1 0 0,0 0 0,1 0 0,-1 0 0,0 0 0,0 0 0,0 0 1,0 1-1,1-1 0,-1 1 0,0-1 0,0 1 0,0 0 0,0 0 0,0 0 0,0 0 0,0 0 0,0 0 0,0 1 0,0-1 0,0 0 0,0 1 0,0 0 0,0-1 0,0 1 0,0 0 0,1 0 0,-1 0 0,0 0 0,1 1 0,-1-1 0,1 0 0,-1 1 0,1-1 0,-1 1 0,1-1 0,0 1 0,0-1 0,0 1 0,0 0 0,0 0 0,0 0 0,0 2 0,-3 3-61,0 2-1,0-1 1,1 0 0,0 1-1,1 0 1,0 0 0,0-1-1,1 1 1,0 0 0,0 0-1,1 0 1,2 18 0,-1-25 11,-1-1 0,1 1 0,0-1 0,-1 1 0,1-1 0,0 1 0,0-1 0,0 0 0,0 1 1,0-1-1,0 0 0,0 0 0,1 0 0,-1 0 0,0 0 0,1 0 0,-1 0 0,0 0 0,1-1 0,-1 1 0,1 0 1,0-1-1,-1 1 0,1-1 0,-1 0 0,1 0 0,0 1 0,-1-1 0,1 0 0,0 0 0,-1 0 0,1-1 0,-1 1 1,1 0-1,0-1 0,-1 1 0,1-1 0,-1 1 0,1-1 0,1-1 0,1 1 27,0-1 0,-1 0 0,1 0 1,0 0-1,-1 0 0,0 0 0,0-1 0,0 1 0,0-1 0,0 0 0,0 0 0,-1 0 0,1 0 0,-1 0 0,4-7 1,-5 6-2,0 0 1,-1 0-1,1 0 1,-1 0-1,0 0 1,0 0 0,0 0-1,-1 0 1,0 0-1,1 0 1,-1 1 0,0-1-1,-1 0 1,1 0-1,-1 1 1,0-1-1,-2-3 1,2 2-40,-1 1 0,1-1 1,0 0-1,1 0 0,-1 0 0,1 0 1,0 0-1,0-8 0,34 45-274,9 20 592,-32-39-249,0 1 0,1-1-1,0-1 1,1 0 0,0-1 0,17 12 0,-28-22-143,-1-1 0,1 0 0,-1 1 0,1-1 0,-1 0 0,1 0 0,-1 0 0,1 0 0,-1 1 0,1-1 0,-1 0 1,1 0-1,-1 0 0,1 0 0,-1 0 0,1 0 0,-1 0 0,1-1 0,-1 1 0,1 0 0,-1 0 0,1 0 0,-1 0 0,1-1 0,-1 1 0,1 0 0,-1 0 0,1-1 0,-1 1 0,0 0 1,1-1-1,-1 1 0,0 0 0,1-1 0,-1 1 0,0-1 0,1 1 0,-1-1 0,0 1 0,0-1 0,1 1 0,-1-1 0,0 1 0,0-1 0,0 1 0,0-1 0,0 1 0,0-1 0,0 1 1,0-1-1,0 1 0,0-2 0,1-12-6166</inkml:trace>
  <inkml:trace contextRef="#ctx0" brushRef="#br0" timeOffset="566.21">262 80 9914,'0'0'9734,"2"9"-7820,2 5-1336,0-1 0,1 0 1,0 0-1,1 0 0,9 15 0,-13-25-448,0 1 0,0 0-1,1-1 1,-1 0 0,1 1-1,0-1 1,0 0 0,0 0-1,0-1 1,0 1-1,1-1 1,-1 1 0,1-1-1,-1 0 1,1 0 0,0-1-1,0 1 1,0-1 0,0 0-1,0 0 1,0 0 0,1-1-1,-1 1 1,0-1-1,6 0 1,-8-1-91,0 0 0,0 0 1,0 0-1,0 0 0,-1 0 0,1-1 0,0 1 1,-1-1-1,1 1 0,-1-1 0,1 1 1,-1-1-1,0 0 0,0 0 0,1 1 0,-1-1 1,-1 0-1,1 0 0,0 0 0,0 0 0,-1-1 1,1 1-1,-1 0 0,0 0 0,1 0 0,-1 0 1,0 0-1,0-1 0,-1-3 0,1-1-111,0 0 0,-1 0 1,0 0-1,0 0 0,0 1 0,-1-1 0,0 0 0,-4-8 1,-11-7-186,13 23-7,10 13 164,-3-8 165,0-1 0,0 0-1,1 0 1,-1-1 0,1 1-1,0-1 1,1 0 0,-1 0-1,1 0 1,0 0 0,0-1-1,0 0 1,0 0-1,0 0 1,7 2 0,-10-4-41,1-1 0,0 1 0,-1 0 0,1-1 0,0 0 0,-1 0 0,1 0 0,0 0 1,-1 0-1,1 0 0,0-1 0,-1 1 0,1-1 0,0 0 0,-1 0 0,1 0 0,-1 0 0,1 0 1,-1 0-1,0-1 0,0 1 0,1-1 0,-1 0 0,0 0 0,-1 0 0,1 0 0,0 0 0,0 0 0,-1 0 1,1 0-1,-1-1 0,0 1 0,1 0 0,-1-1 0,1-4 0,-1 3-6,0 0-1,0-1 1,0 1 0,-1 0 0,0 0-1,1-1 1,-2 1 0,1-1-1,0 1 1,-1 0 0,-1-5-1,2 7-16,0 1 0,-1 0 0,1-1 0,0 1 0,-1 0 0,1-1 0,-1 1 0,1 0 0,-1 0 0,1 0 0,-1 0 0,0-1-1,0 1 1,0 0 0,1 0 0,-1 0 0,0 0 0,0 1 0,0-1 0,-1 0 0,1 0 0,0 1 0,0-1 0,0 0 0,-1 1 0,1-1-1,0 1 1,0 0 0,-1-1 0,1 1 0,0 0 0,-1 0 0,1 0 0,0 0 0,-1 0 0,1 0 0,0 0 0,-1 0 0,-1 1 0,1 2-2,0 0 1,0 0 0,1 1 0,-1-1 0,1 0 0,0 1 0,0-1 0,0 0 0,1 1 0,-1-1 0,1 1 0,0-1-1,0 1 1,0 3 0,0-1 59,-1 6-27,0-2 68,0 0 0,1 0-1,0 0 1,0 0 0,3 13 0,-2-21-141,-1 0 0,1 0-1,0 0 1,0 0 0,-1 0-1,1 0 1,0 0 0,1 0-1,-1 0 1,0 0 0,1 0-1,-1-1 1,1 1 0,-1-1-1,1 1 1,0-1 0,-1 1-1,1-1 1,0 0 0,0 0 0,0 0-1,0 0 1,0 0 0,0-1-1,0 1 1,1 0 0,-1-1-1,0 0 1,0 1 0,4-1-1,3 0-964,0-1-1,0 0 1,0 0-1,0-1 1,0 0-1,10-3 1,14-8-6032</inkml:trace>
  <inkml:trace contextRef="#ctx0" brushRef="#br0" timeOffset="975.8">823 49 7890,'0'0'12642,"-60"-2"-9953,41 9-56,-1 7-713,3 2-712,4 3-520,4 2-320,5 0-88,4-1-63,3-3-169,12-2-48,6-4-128,15-3-641,19-7-799,-5-1-2497,-5 0-3112</inkml:trace>
  <inkml:trace contextRef="#ctx0" brushRef="#br0" timeOffset="1424.45">1123 120 13707,'0'0'5648,"1"7"-4208,6 42 726,26 91 1,-2-14-1447,-22-89-3,2 15 3905,-11-52-4568,0 0 0,0 0 0,0 0 1,-1 0-1,1 0 0,0 0 0,0 0 0,0 0 0,0 0 0,0 0 0,0 0 0,0 0 0,0 0 0,0 0 0,0 0 1,0 0-1,-1 0 0,1 1 108,0-1-108,0 0 0,0 0 0,0 0 0,0 0 0,0 0 0,0 0 0,0 0 1,0 0-1,0 0 0,-12-29-151,-19-71-129,-23-129 0,52 220 38,0 1 0,1-1 0,0 0 0,1 0 0,0 0-1,0 1 1,2-11 0,-2 18 150,0-1-1,1 1 0,-1-1 1,1 1-1,-1 0 0,1-1 1,0 1-1,0-1 0,0 1 1,-1 0-1,1 0 0,0 0 1,0-1-1,1 1 0,-1 0 1,0 0-1,0 0 0,2 0 1,-1 0-10,0 0 0,1 0 0,-1 1 0,0 0 0,1-1 0,-1 1 0,0 0 0,1 0 0,-1 0 0,0 0 0,1 1 0,-1-1 0,0 0 0,0 1 0,4 1 0,1 1 0,-1 0 1,0 0-1,0 0 1,-1 1-1,1 0 1,-1 0 0,1 1-1,-1-1 1,-1 1-1,1 0 1,-1 0 0,0 1-1,0-1 1,0 1-1,4 9 1,-3-5 97,-1 1 1,1-1-1,-2 1 1,1 0-1,-2 0 1,1 0-1,-1 0 1,0 19 0,-2-28-2,-1 1 0,1-1 0,-1 1 0,1-1 0,-1 1 1,0-1-1,0 1 0,0-1 0,0 1 0,-1-1 1,1 0-1,-1 0 0,1 0 0,-1 0 0,0 0 1,0 0-1,0 0 0,0-1 0,0 1 0,0 0 1,0-1-1,-1 0 0,1 0 0,0 1 0,-1-1 1,1-1-1,-1 1 0,-4 1 0,4-2-121,0 1 1,-1-1-1,1 1 0,0-1 0,0 0 1,-1 0-1,1 0 0,0-1 0,0 1 1,-6-3-1,7 3-234,0-1 0,0 0-1,0 0 1,1 0 0,-1 0 0,0 0 0,0-1 0,0 1-1,1 0 1,-1-1 0,1 1 0,-1-1 0,1 0-1,0 0 1,-1 1 0,0-4 0,-4-13-6326</inkml:trace>
  <inkml:trace contextRef="#ctx0" brushRef="#br0" timeOffset="1843.36">1435 247 10610,'0'0'15353,"-8"-4"-13634,4 1-1615,-1 0 1,1 0 0,0 0-1,0-1 1,0 1-1,1-1 1,-1 0-1,1 0 1,0 0-1,0-1 1,0 1-1,0-1 1,1 1 0,0-1-1,0 0 1,0 0-1,1 0 1,-1 0-1,1 0 1,0 0-1,1-1 1,-1-5-1,1 4-160,1-30 137,-1 37-125,1-1 0,-1 0 0,1 0 0,-1 0 0,1 1 0,-1-1 0,1 0 0,0 0 0,-1 1 0,1-1 0,0 1-1,0-1 1,-1 0 0,1 1 0,0-1 0,0 1 0,0 0 0,0-1 0,0 1 0,-1 0 0,1 0 0,0-1 0,0 1 0,0 0 0,0 0-1,0 0 1,0 0 0,0 0 0,0 0 0,0 0 0,0 1 0,0-1 0,0 0 0,0 0 0,-1 1 0,3 0 0,42 19-5947,-24-8-520</inkml:trace>
  <inkml:trace contextRef="#ctx0" brushRef="#br0" timeOffset="2255.26">1550 198 6041,'0'0'15713,"11"-4"-14670,-5 2-1028,4-1 350,-1-1 0,1-1 0,0 0 0,8-5 0,-16 9-220,0-1 1,0 1-1,0 0 1,-1-1-1,1 1 1,0-1-1,-1 1 0,1-1 1,-1 0-1,1 0 1,-1 1-1,0-1 0,0 0 1,0 0-1,0 0 1,0 0-1,0-1 1,-1 1-1,1 0 0,-1 0 1,1 0-1,-1-1 1,0 1-1,0 0 1,0 0-1,0-1 0,0 1 1,-1-3-1,1 4-123,0 0 0,-1 0 0,1 0 0,0 0 0,0 1 0,-1-1-1,1 0 1,0 0 0,-1 0 0,1 1 0,-1-1 0,1 0 0,-1 1 0,1-1 0,-1 0 0,0 1-1,1-1 1,-1 1 0,0-1 0,1 1 0,-1-1 0,0 1 0,0 0 0,1-1 0,-1 1 0,0 0-1,0-1 1,0 1 0,0 0 0,1 0 0,-1 0 0,0 0 0,0 0 0,0 0 0,0 0 0,0 0-1,1 0 1,-1 0 0,0 1 0,0-1 0,0 0 0,0 0 0,1 1 0,-1-1 0,-1 1 0,0 0-3,0 1 1,-1-1-1,1 1 1,0 0-1,0-1 1,0 1-1,0 0 0,1 0 1,-1 0-1,0 1 1,1-1-1,-1 0 1,0 4-1,-1 0 71,1 1-1,0 0 0,1-1 0,-1 1 0,1 0 0,1 0 0,-1 0 0,1 0 0,1 0 0,-1-1 1,1 1-1,0 0 0,2 7 0,-2-12-107,0 1 0,1 0-1,-1 0 1,1-1 0,-1 1 0,1-1 0,0 1 0,0-1-1,0 0 1,0 0 0,0 0 0,0 0 0,1 0 0,-1 0-1,1 0 1,-1-1 0,1 1 0,0-1 0,-1 0 0,1 0-1,0 0 1,0 0 0,0-1 0,0 1 0,0-1 0,0 1 0,0-1-1,0 0 1,0 0 0,0-1 0,0 1 0,3-1 0,2 0-865,-1-1 1,1 0 0,-1 0-1,0 0 1,0-1 0,8-4 0,8-6-5873</inkml:trace>
  <inkml:trace contextRef="#ctx0" brushRef="#br0" timeOffset="2633.36">1821 98 8266,'0'0'18405,"-5"-6"-17545,-17-17-360,22 22-495,-1 1 0,0 0 0,1 0 0,-1 0 0,1 0-1,-1 0 1,0 0 0,1 0 0,-1 0 0,1 0 0,-1 0-1,0 0 1,1 0 0,-1 0 0,1 0 0,-1 0 0,0 1-1,1-1 1,-1 0 0,1 1 0,-1-1 0,1 0 0,-1 1 0,1-1-1,-1 0 1,1 1 0,-1-1 0,1 1 0,0-1 0,-1 1-1,1-1 1,0 1 0,-1-1 0,1 1 0,0-1 0,0 1-1,0 0 1,-1-1 0,1 1 0,0-1 0,0 1 0,0 1 0,-10 25 30,10-27-33,-1 3 6,0-1 0,0 1 1,1 0-1,-1 0 0,1 0 1,-1 0-1,1-1 1,0 1-1,0 0 0,0 0 1,1 0-1,-1 0 0,1 0 1,-1-1-1,1 1 0,0 0 1,0 0-1,0-1 0,1 1 1,-1-1-1,1 1 1,-1-1-1,4 4 0,1-1-23,0 0-1,0-1 1,1 0-1,0 0 1,0-1-1,0 0 0,9 3 1,19 8-219,-33-13 225,0 0 0,0 0-1,0 0 1,0 1 0,0-1-1,0 0 1,0 1-1,0-1 1,0 1 0,-1 0-1,3 2 1,-4-4 10,0 1 0,0-1 0,1 0 0,-1 1 0,0-1 0,0 1 0,0-1-1,0 1 1,0-1 0,0 1 0,0-1 0,0 1 0,0-1 0,0 1 0,0-1 0,0 1 0,-1-1 0,1 0 0,0 1 0,0-1 0,0 1 0,-1-1 0,1 0-1,0 1 1,0-1 0,-1 1 0,1-1 0,0 0 0,-1 1 0,1-1 0,0 0 0,-2 1 0,-4 2 10,0 1 0,-1-1 0,0-1-1,0 1 1,-11 1 0,11-1-40,-12 2-268,-13 5-1013,11-8-3136</inkml:trace>
  <inkml:trace contextRef="#ctx0" brushRef="#br0" timeOffset="3041.73">1996 75 11626,'0'0'8933,"-8"-4"-7679,-28-12-422,34 16-765,1 0 0,0 0 0,-1 0 1,1 0-1,0 0 0,-1 0 0,1 0 0,0 0 0,-1 0 1,1 0-1,0 1 0,0-1 0,-1 1 0,1-1 0,0 1 1,0-1-1,0 1 0,0 0 0,-1-1 0,1 1 0,0 0 1,0 0-1,0 0 0,1 0 0,-1 0 0,0 0 0,0 0 1,0 0-1,1 0 0,-1 0 0,1 1 0,-1-1 1,1 0-1,-1 0 0,1 1 0,0-1 0,-1 2 0,0 2 100,0-1 0,0 1 0,0 0 0,0 0 0,1 0 0,0 0-1,1 9 1,0-12-160,0 0 1,0 0-1,0 1 0,0-1 0,0 0 0,0-1 0,1 1 0,-1 0 0,1 0 0,0-1 0,-1 1 1,1-1-1,0 1 0,0-1 0,0 0 0,0 1 0,0-1 0,4 1 0,49 17 20,-27-11-29,-23-6-1,-1 0-1,0 0 1,0 1-1,0-1 1,0 1-1,0 0 1,0 0-1,-1 0 0,5 4 1,-8-6 9,1 0 0,0 0 0,-1 0 0,1 0 0,-1-1 0,1 1 0,-1 0 0,0 0 0,1 0 0,-1 0 0,0 0 0,0 0 1,0 0-1,0 0 0,0 0 0,0 0 0,0 0 0,0 0 0,0 0 0,0 0 0,0 0 0,0 0 0,-1 0 0,1 0 0,-1 0 0,1 0 0,0 0 0,-1-1 0,1 1 0,-1 0 0,0 0 0,1 0 0,-1-1 0,0 1 1,1 0-1,-1-1 0,0 1 0,0 0 0,0-1 0,0 1 0,1-1 0,-1 1 0,0-1 0,0 0 0,0 1 0,0-1 0,-2 0 0,-7 5 41,0-1 0,0-1 0,0 0-1,-1 0 1,1-1 0,-1 0 0,-15 0 0,26-2-104,0 0 1,0 0-1,-1 0 0,1 0 1,0 0-1,-1 0 1,1 0-1,0 0 1,-1 0-1,1 0 0,0 0 1,0 0-1,-1 0 1,1-1-1,0 1 0,-1 0 1,1 0-1,0 0 1,0-1-1,0 1 0,-1 0 1,1 0-1,0 0 1,0-1-1,0 1 1,-1 0-1,1 0 0,0-1 1,0 1-1,0 0 1,0-1-1,0 1 0,0 0 1,0-1-1,0 1 1,0 0-1,0 0 0,0-1 1,0 1-1,0 0 1,0-1-1,0 1 1,0 0-1,0-1 0,0 1 1,0 0-1,0-1 1,7-15-4434,5 0-1151</inkml:trace>
  <inkml:trace contextRef="#ctx0" brushRef="#br0" timeOffset="3444.82">2120 125 12243,'0'0'10805,"2"8"-9642,4 10-717,23 64 2852,-27-78-3140,0 1 0,0-1 0,1 0 0,-1 0 0,1 0 0,0 0-1,0 0 1,0-1 0,0 1 0,1-1 0,-1 0 0,1 0 0,0 0-1,0 0 1,7 3 0,-11-6-185,1 0 0,-1 0 0,0 0 0,0 0 0,1 0 0,-1 0 0,0 0 0,1 0 0,-1 0 0,0 0 0,0 0 0,1 0 0,-1 0 0,0 0 0,0 0-1,1 0 1,-1 0 0,0-1 0,0 1 0,1 0 0,-1 0 0,0 0 0,0 0 0,1-1 0,-1 1 0,0 0 0,0 0 0,0 0 0,0-1 0,1 1 0,-1 0 0,0 0 0,0-1 0,0 1 0,0 0 0,0 0 0,0-1 0,0 1 0,0 0-1,0 0 1,1-1 0,-1 1 0,0 0 0,0 0 0,0-1 0,-1 1 0,1 0 0,0-1 0,0 1 0,0 0 0,0 0 0,0-1 0,0 1 0,0 0 0,0 0 0,0-1 0,-1 1 0,1 0 0,0 0 0,0 0 0,-1-1 0,-6-17-3143,-6-2-3614,0 0-1849</inkml:trace>
  <inkml:trace contextRef="#ctx0" brushRef="#br0" timeOffset="3445.82">2115 1 11642,'0'0'2497</inkml:trace>
  <inkml:trace contextRef="#ctx0" brushRef="#br0" timeOffset="3879.15">2381 120 10818,'0'0'11975,"-8"-1"-10918,4 0-995,0 1-1,0 0 1,0 1-1,0-1 1,0 0-1,0 1 0,0 0 1,1 0-1,-1 0 1,0 1-1,1-1 1,-1 1-1,1 0 0,-1 0 1,1 0-1,0 0 1,0 0-1,0 1 1,0 0-1,0-1 1,0 1-1,1 0 0,-1 0 1,1 1-1,0-1 1,0 0-1,0 1 1,1-1-1,-1 1 0,-1 5 1,1-5-16,1 0 0,-1 0 1,1 1-1,-1-1 0,2 1 1,-1-1-1,0 1 0,1 0 1,0-1-1,0 1 0,1 8 1,-1-11-36,1-1-1,-1 1 1,1-1 0,0 0 0,-1 1 0,1-1 0,0 0 0,0 1 0,0-1 0,0 0-1,0 0 1,0 0 0,0 0 0,0 0 0,1 0 0,-1 0 0,0 0 0,1 0 0,-1 0-1,0-1 1,1 1 0,-1-1 0,1 1 0,-1-1 0,1 0 0,-1 1 0,1-1 0,-1 0-1,1 0 1,0 0 0,-1 0 0,1 0 0,-1 0 0,1-1 0,-1 1 0,1 0-1,1-2 1,0 2 7,0-1 0,0 0 0,0 0 0,0 0 0,0 0 0,0-1 0,0 1 0,0-1-1,-1 0 1,1 0 0,-1 0 0,1 0 0,-1 0 0,0 0 0,0-1 0,0 1 0,0-1 0,0 0 0,0 1-1,-1-1 1,1 0 0,-1 0 0,0 0 0,0 0 0,1-4 0,1-7 14,-1 1 0,0-1 0,-1 0 0,-1-19 0,1 33-35,-1 0 0,0 0 0,0 0 0,0-1 0,0 1 0,1 0 0,-1 0 0,0 0 0,0 0 0,1 0 0,-1-1 0,0 1 0,0 0 0,0 0 0,1 0 0,-1 0 0,0 0 0,0 0 1,1 0-1,-1 0 0,0 0 0,0 0 0,1 0 0,-1 0 0,0 0 0,0 0 0,1 0 0,-1 0 0,0 0 0,0 1 0,1-1 0,-1 0 0,0 0 0,0 0 0,0 0 0,1 0 0,-1 1 0,0-1 0,0 0 0,0 0 0,0 0 0,1 0 0,-1 1 0,0-1 0,0 0 0,0 0 0,0 1 1,0-1-1,0 0 0,0 0 0,1 1 0,-1-1 0,0 0 0,0 0 0,0 1 0,11 12-167,0 5 1492,-1 1-1,11 28 1,-17-37-386,-3-18-1023,0 0 0,1 0 0,-1 0 0,1 0 0,1 1 0,0-1 0,0 1 0,5-9 0,-7 13-7,0 0 1,1 0-1,-1 1 1,1-1-1,0 0 1,0 0-1,0 1 1,0-1-1,0 1 1,1 0-1,-1 0 1,1 0-1,0 0 1,-1 0-1,1 0 0,0 1 1,0-1-1,0 1 1,0 0-1,0 0 1,1 0-1,4-1 1,-6 3 99,0 0-1,1-1 1,-1 1 0,0 0-1,0 0 1,0 1 0,0-1 0,0 0-1,0 1 1,0-1 0,0 1 0,0-1-1,-1 1 1,1 0 0,-1 0-1,1 0 1,-1 0 0,0 0 0,2 4-1,24 51 1044,-19-37-684,-6-15-572,8 14 399,-1-9-4196</inkml:trace>
  <inkml:trace contextRef="#ctx0" brushRef="#br0" timeOffset="4257.22">2887 225 7986,'0'0'19092</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55.117"/>
    </inkml:context>
    <inkml:brush xml:id="br0">
      <inkml:brushProperty name="width" value="0.05" units="cm"/>
      <inkml:brushProperty name="height" value="0.05" units="cm"/>
      <inkml:brushProperty name="color" value="#E71224"/>
    </inkml:brush>
  </inkml:definitions>
  <inkml:trace contextRef="#ctx0" brushRef="#br0">15 138 11682,'0'0'8702,"-2"9"-7011,-3 16-911,2 0-1,0 0 0,2 0 0,2 38 1,18 111 2340,-18-167-2922,9 51 577,-9-55-759,0 1 0,0-1 1,0 0-1,0 1 0,1-1 1,-1 0-1,1 0 0,0 0 1,-1-1-1,2 1 0,-1 0 1,0-1-1,4 5 0,-5-7-106,0 1-1,0-1 1,0 0-1,0 1 1,0-1 0,-1 0-1,1 1 1,0-1-1,0 0 1,0 0 0,0 0-1,0 0 1,0 0-1,0 0 1,0 0-1,0 0 1,0 0 0,0-1-1,0 1 1,-1 0-1,1-1 1,0 1-1,0 0 1,0-1 0,0 1-1,-1-1 1,1 1-1,1-2 1,17-19-8895,-18 20 8651,11-16-13545</inkml:trace>
  <inkml:trace contextRef="#ctx0" brushRef="#br0" timeOffset="406.25">292 337 11586,'0'0'9388,"-11"0"-7544,7-1-1706,-1 1 0,1 0 0,-1 0 0,0 1 0,1-1 0,-1 1 0,1 0 0,-1 0 0,1 0 1,-1 1-1,1 0 0,0 0 0,0 0 0,0 0 0,0 0 0,0 1 0,0 0 0,1 0 0,-1 0 0,1 0 0,0 0 0,0 1 0,0 0 0,0-1 0,1 1 0,-1 0 0,1 0 0,0 0 0,-2 7 0,2-3-39,0-1 0,0 1 1,1 0-1,0-1 0,1 1 0,-1 0 0,1 0 1,1 0-1,0-1 0,0 1 0,2 9 0,-2-15-81,-1 0 1,1 1-1,0-1 0,-1 0 0,1 0 0,0 0 0,0 0 1,1 0-1,-1 0 0,0 0 0,1 0 0,-1 0 1,1 0-1,-1-1 0,1 1 0,0-1 0,0 1 0,0-1 1,0 0-1,0 0 0,0 1 0,0-1 0,0-1 1,0 1-1,0 0 0,1 0 0,-1-1 0,0 0 1,0 1-1,1-1 0,-1 0 0,0 0 0,1 0 0,-1 0 1,0-1-1,1 1 0,-1 0 0,0-1 0,0 0 1,1 0-1,2-1 0,0-1-15,-1 1 0,1-1 1,-1 0-1,0 0 0,0 0 1,0-1-1,0 0 0,-1 0 1,1 0-1,-1 0 0,0 0 0,0 0 1,0-1-1,-1 0 0,3-7 1,-2 5-100,0 0 0,-1 0 0,0 0 0,0 0 0,0 0 1,-1-1-1,-1 1 0,1 0 0,-1-1 0,-1-11 0,1 25 26,-1 5 185,1 0-1,1 0 0,0 1 1,0-1-1,4 12 0,-4-18-120,1 0 0,1 0 0,-1 0 0,1 0 0,-1-1 0,1 1 0,1-1 0,-1 0-1,1 1 1,-1-2 0,1 1 0,0 0 0,1-1 0,-1 0 0,0 0 0,1 0 0,0 0 0,0-1-1,0 0 1,5 2 0,47 7-2775,5-9-5123,-9-3-8242</inkml:trace>
  <inkml:trace contextRef="#ctx0" brushRef="#br0" timeOffset="1959.69">880 316 12219,'2'8'1712,"10"35"1376,34 75 0,-29-78-1420,-1 1 0,18 73 0,-29-87-172,0-1 1,0 45 0,-5-71-1455,0 1-1,0-1 1,0 1-1,0-1 1,0 0-1,0 1 1,0-1 0,0 1-1,0-1 1,0 1-1,-1-1 1,1 0-1,0 1 1,0-1-1,0 1 1,-1-1 0,1 0-1,0 1 1,-1-1-1,1 0 1,0 1-1,0-1 1,-1 0 0,1 0-1,-1 1 1,1-1-1,0 0 1,-1 0-1,1 0 1,-1 1 0,1-1-1,0 0 1,-1 0-1,1 0 1,-1 0-1,1 0 1,-1 0-1,1 0 1,0 0 0,-1 0-1,1 0 1,-1 0-1,1 0 1,-1 0-1,1 0 1,-1 0 0,1-1-1,0 1 1,-1 0-1,1 0 1,0 0-1,-1-1 1,1 1 0,-1-1-1,-22-15 515,15 6-557,0-2 0,1 1 0,0-1 0,1 0 0,1-1 0,-8-23 0,-16-82-969,25 98 661,-1-1-477,1-1 0,1 0-1,1 0 1,1 0 0,4-41 0,-3 58 718,1 1-1,-1-1 1,1 1 0,1 0 0,-1-1 0,0 1 0,1 0 0,0-1 0,0 1 0,1 0-1,-1 1 1,1-1 0,-1 0 0,1 1 0,1-1 0,-1 1 0,0 0 0,1 0 0,-1 0-1,1 1 1,0-1 0,0 1 0,0 0 0,0 0 0,0 0 0,1 1 0,-1-1 0,0 1-1,1 0 1,-1 0 0,1 1 0,0-1 0,-1 1 0,8 1 0,-8-1 65,0 0 0,-1 0 0,1 1 0,0 0 0,0-1 1,-1 1-1,1 1 0,-1-1 0,1 1 0,-1-1 0,1 1 0,-1 0 0,0 0 1,0 0-1,0 1 0,0-1 0,3 4 0,-2-1 18,0 1 1,0-1-1,0 1 1,0 0-1,-1 0 0,0 0 1,-1 0-1,1 1 0,1 8 1,-2-7 110,0 0-1,0 0 1,-1-1 0,0 1 0,-1 0-1,0 1 1,0-1 0,-1 0 0,0 0-1,0-1 1,-1 1 0,0 0 0,0 0 0,-1-1-1,0 1 1,0-1 0,-5 8 0,-31 23 1134,37-37-1199,0 1 1,1-1 0,-1 0-1,0 0 1,0 1 0,0-1-1,0-1 1,0 1 0,0 0 0,0 0-1,0-1 1,0 0 0,0 1-1,0-1 1,0 0 0,-1 0-1,1 0 1,0 0 0,0 0-1,0 0 1,0-1 0,0 1 0,-4-2-1,6 2-58,-1-1-1,0 1 1,1-1 0,-1 1-1,0-1 1,1 1-1,-1-1 1,0 1 0,1-1-1,-1 1 1,1-1-1,-1 0 1,1 0 0,0 1-1,-1-1 1,1 0-1,0 0 1,-1 1 0,1-1-1,0 0 1,0 0-1,0 0 1,-1 1 0,1-1-1,0 0 1,0 0-1,0 0 1,1 1-1,-1-1 1,0 0 0,0 0-1,0 0 1,0 1-1,1-1 1,-1 0 0,0 0-1,1 1 1,-1-1-1,1 0 1,-1 0 0,1 1-1,-1-1 1,1 1-1,-1-1 1,1 0 0,0 1-1,-1-1 1,2 0-1,33-23-149,-10 13 52,-1 0 0,-1-2 0,0 0 0,0-2 0,-2 0 0,30-27 1,-45 36 88,0-1 1,0 1-1,-1-1 1,0 0 0,0 0-1,0-1 1,-1 1 0,0-1-1,-1 0 1,0 0-1,0 0 1,0-1 0,-1 1-1,0-1 1,-1 1 0,0-1-1,-1 0 1,1 1 0,-2-1-1,1 0 1,-1 1-1,0-1 1,-5-15 0,4 17 4,-1 1 1,0 0-1,0 0 1,0 1-1,-1-1 0,1 1 1,-1-1-1,-1 1 1,1 0-1,-1 1 1,1-1-1,-1 1 1,-1 0-1,1 0 0,-9-4 1,12 7 0,0 0 1,-1 0-1,1 0 1,0 0-1,0 0 1,-1 1-1,1-1 1,-1 1-1,1 0 1,0 0-1,-1 0 1,1 0-1,-1 0 1,1 0-1,0 1 0,-1-1 1,1 1-1,-3 1 1,3-1 3,-1 1 1,1 0 0,-1-1-1,1 1 1,0 1-1,0-1 1,-1 0-1,2 0 1,-1 1-1,0-1 1,0 1 0,1 0-1,0-1 1,-1 1-1,1 0 1,0 0-1,0 0 1,0 3-1,-2 9 75,0 0-1,1 0 0,1 0 1,1 0-1,0 1 0,1-1 0,0 0 1,1 0-1,1 0 0,0 0 1,1 0-1,1-1 0,0 0 0,1 0 1,13 21-1,-14-26 6,0-1 0,1 1 0,0-1-1,1-1 1,0 1 0,0-1 0,0-1 0,1 1 0,0-1 0,17 9-1,-18-11-40,0-1 0,0-1 0,1 1 0,-1-1 0,1-1 1,0 1-1,-1-1 0,1 0 0,0-1 0,-1 0 0,1 0 0,0-1 0,0 0 0,-1 0 0,12-4 0,-15 4-35,0-1 1,0 0-1,-1 1 1,1-1-1,0-1 1,-1 1 0,1-1-1,-1 1 1,0-1-1,0 0 1,0 0-1,0 0 1,0-1-1,-1 1 1,0-1 0,1 1-1,-1-1 1,-1 0-1,1 0 1,0 0-1,-1 0 1,0 0-1,0 0 1,0 0 0,0 0-1,-1 0 1,0-5-1,1 1-18,-1 1 1,0-1-1,-1 1 0,1-1 0,-2 1 1,1-1-1,-1 1 0,0 0 1,0 0-1,-1 0 0,0 0 0,0 0 1,-1 1-1,-6-10 0,10 16 5,0-1 0,0 1 0,0 0-1,0 0 1,0 0 0,0 0 0,-1 0 0,1-1 0,0 1 0,0 0-1,0 0 1,0 0 0,0 0 0,0 0 0,0-1 0,0 1 0,0 0 0,0 0-1,-1 0 1,1 0 0,0 0 0,0 0 0,0 0 0,0 0 0,0-1-1,-1 1 1,1 0 0,0 0 0,0 0 0,0 0 0,0 0 0,0 0-1,-1 0 1,1 0 0,0 0 0,0 0 0,0 0 0,0 0 0,-1 0-1,1 0 1,0 0 0,0 0 0,0 0 0,0 0 0,0 0 0,-1 0-1,1 1 1,0-1 0,0 0 0,0 0 0,0 0 0,0 0 0,0 0-1,-1 0 1,1 0 0,0 0 0,0 1 0,0-1 0,0 0 0,0 0-1,0 0 1,0 0 0,0 0 0,0 1 0,0-1 0,-1 0 0,1 0-1,0 0 1,1 19-102,8 24 72,-3-28 42,1 0 1,1-1 0,18 26 0,-24-37 48,1 1 1,0-1-1,-1 0 1,1 0 0,0 0-1,0-1 1,1 1-1,-1-1 1,0 1-1,1-1 1,0 0-1,-1-1 1,1 1 0,0 0-1,0-1 1,0 0-1,0 0 1,0 0-1,0-1 1,8 1 0,-10-2-39,0 0 0,0 0 1,0 0-1,0 0 1,0-1-1,0 1 1,-1 0-1,1-1 1,0 1-1,-1-1 1,1 0-1,-1 0 1,0 1-1,1-1 0,-1 0 1,0 0-1,0 0 1,0 0-1,-1 0 1,1-1-1,0 1 1,-1 0-1,1-4 1,9-54-33,-15 0-1188,6 69 1209,0-1-1,1 1 1,-1-1-1,2 1 1,-1-1-1,1 0 0,0 0 1,1 0-1,0-1 1,0 1-1,1-1 1,0 0-1,0 0 0,1 0 1,7 7-1,-7-8 68,-1-1-1,1 0 1,0 0-1,1 0 1,-1-1-1,1 0 1,-1 0-1,1-1 1,1 1-1,-1-1 1,0-1-1,1 0 1,-1 0-1,1 0 1,0-1-1,-1 0 1,11 0-1,-17-2-73,1 0 0,-1 0 0,1 1 0,-1-1 0,0 0 0,1 0 0,-1 0 0,0-1 0,0 1 0,1 0 0,-1 0 0,0-1 0,0 1 0,-1 0 0,1-1 0,0 1 0,0-1 0,-1 0 0,1 1 0,-1-1 0,1 1 0,-1-1 0,0 0 0,1 1 0,-1-1 0,0 0 0,0 1 0,0-1 0,-1-2 0,-3-53 0,-13 7-45,13 42-79,1 0 0,0 1-1,0-1 1,1-1 0,0 1-1,-1-15 1,3 22 104,1 1 1,-1-1-1,1 1 1,-1-1-1,1 1 0,-1-1 1,1 1-1,0 0 0,-1-1 1,1 1-1,0 0 0,-1 0 1,1-1-1,0 1 0,-1 0 1,1 0-1,0 0 0,0 0 1,-1 0-1,1 0 0,0 0 1,-1 0-1,1 0 0,0 0 1,-1 1-1,1-1 0,0 0 1,-1 0-1,1 1 0,0-1 1,-1 0-1,2 1 0,25 9-23,-12-2 84,0 1 0,0 0 0,-1 1 0,-1 0 0,0 1-1,0 1 1,11 12 0,-22-21-116,1 0-1,-1-1 1,0 1-1,0 0 1,0 0-1,0 1 1,0-1-1,-1 0 1,1 0-1,-1 1 1,0-1-1,0 1 1,0-1-1,-1 1 1,1 0 0,-1-1-1,0 1 1,0-1-1,0 1 1,0 0-1,-1-1 1,0 1-1,1-1 1,-1 1-1,0-1 1,-1 1-1,1-1 1,-1 0-1,1 1 1,-1-1-1,0 0 1,0 0-1,0 0 1,-1-1-1,1 1 1,-1 0-1,0-1 1,-5 4-1,2-2-4172</inkml:trace>
  <inkml:trace contextRef="#ctx0" brushRef="#br0" timeOffset="2661.71">2416 369 11002,'0'0'12424,"-11"4"-12090,5-1-257,0-1 0,-1 1 0,1 1 0,0-1 0,1 1 0,-1 0 0,1 1 0,-1-1 0,1 1 1,1 0-1,-1 0 0,1 1 0,0-1 0,-4 8 0,4-8-29,1 0 0,0 0 1,0 0-1,1 1 0,-1-1 0,1 1 0,1 0 0,-1-1 1,1 1-1,0 0 0,0 0 0,1 0 0,-1 0 1,2 10-1,-1-15-40,1 0-1,-1-1 1,1 1 0,0-1 0,-1 1 0,1-1 0,-1 1-1,1-1 1,0 1 0,-1-1 0,1 1 0,0-1-1,-1 0 1,1 1 0,0-1 0,0 0 0,0 0 0,-1 0-1,1 1 1,0-1 0,0 0 0,0 0 0,-1 0-1,1 0 1,0 0 0,0-1 0,-1 1 0,1 0 0,0 0-1,0 0 1,0-1 0,1 0 0,24-11 151,-19 6-152,0 0 1,-1 0-1,0-1 0,0 1 0,-1-1 1,0-1-1,0 1 0,4-10 0,-6 12-1,-1 0-1,1 0 1,-2 0-1,1-1 0,0 1 1,-1-1-1,0 1 1,0-1-1,-1 1 1,0-1-1,0 0 1,0 1-1,-1-1 0,0-5 1,-5-1 287,1 17 132,1 21-180,4-16-194,2 0 0,-1 1 0,1-1 1,0 0-1,1 0 0,1 0 0,7 17 0,42 68 98,-16-31-74,-26-43-44,33 71 408,-41-85-333,-1 0 0,0 0 0,0 0 1,0 1-1,-1-1 0,0 1 0,-1-1 0,1 1 1,-2-1-1,-1 15 0,1-20-23,0 1 0,0 0 0,-1-1-1,1 1 1,-1-1 0,0 1 0,0-1 0,0 0 0,0 0 0,0 0 0,0 0-1,-1 0 1,1 0 0,-1-1 0,1 1 0,-1-1 0,0 0 0,1 0 0,-1 0 0,0 0-1,0 0 1,0 0 0,0-1 0,0 1 0,0-1 0,1 0 0,-7 0 0,1 0 19,0 0 0,-1 0 0,1-1 0,0 0 0,-1-1 0,1 1 0,0-1 0,-14-7 0,13 5-151,1-1 0,0 0 0,0-1-1,1 0 1,0 0 0,0-1 0,0 1-1,1-2 1,0 1 0,0-1 0,0 0-1,-7-16 1,10 18-394,1 1 0,0-1 0,1 0 0,-1 0 0,1 1 0,0-1 0,0 0 1,1 0-1,0-8 0,0 9-482,1 0-1,0 0 1,0-1 0,1 1 0,-1 0 0,1 1 0,0-1-1,0 0 1,1 0 0,0 1 0,4-7 0,16-15-9507</inkml:trace>
  <inkml:trace contextRef="#ctx0" brushRef="#br0" timeOffset="3096.72">2698 517 2473,'0'0'20695,"-9"-4"-18443,4 2-1901,-5-2 422,0-1-1,0 0 1,-17-11 0,25 15-708,1-1 0,-1 1 0,0 0 0,0-1 0,1 1 0,-1-1 1,1 1-1,-1-1 0,1 0 0,-1 0 0,1 0 0,0 0 0,0 0 1,0 0-1,0 0 0,1 0 0,-1 0 0,0 0 0,1 0 0,0-1 1,-1 1-1,1 0 0,0 0 0,0-1 0,0 1 0,0 0 0,1 0 0,0-4 1,0 4-192,1-1 0,-1 1 0,1 0 0,0 0 0,-1 0 0,1 1 1,0-1-1,0 0 0,0 1 0,0-1 0,1 1 0,-1 0 0,0 0 0,1 0 1,-1 0-1,0 0 0,1 0 0,0 0 0,-1 1 0,1 0 0,2-1 1,58-3-5086,-58 4 4649,31 0-5182,-5 1-1431</inkml:trace>
  <inkml:trace contextRef="#ctx0" brushRef="#br0" timeOffset="3805.11">2914 406 9674,'0'0'5877,"-9"-2"-3884,-3-1-1280,8 2-428,0-1-1,0 1 1,0 1 0,0-1-1,-1 1 1,1-1-1,0 1 1,-1 0 0,-4 1-1,7 0-161,0 0 1,0 0-1,0 0 0,1 0 1,-1 0-1,0 1 0,0-1 0,1 0 1,-1 1-1,1 0 0,0-1 0,-1 1 1,1 0-1,0-1 0,0 1 0,0 0 1,0 0-1,0 0 0,1 0 1,-1 0-1,0 0 0,1 0 0,-1 4 1,-7 51 1359,8-52-1349,0 1 0,0-1 0,0 0 0,0 1-1,1-1 1,0 0 0,0 0 0,1 0-1,-1 1 1,1-1 0,0-1 0,0 1-1,1 0 1,3 4 0,-4-7-97,0 0 0,0 0 0,0 0 1,0 0-1,0-1 0,1 1 0,-1-1 0,0 1 1,1-1-1,-1 0 0,1 0 0,0 0 0,-1-1 1,1 1-1,0 0 0,0-1 0,-1 0 0,1 0 0,0 0 1,0 0-1,-1 0 0,1 0 0,0-1 0,0 1 1,-1-1-1,1 0 0,0 0 0,-1 0 0,3-1 0,0-1-28,-1 1-1,0 0 1,0-1-1,0 0 1,0 0-1,0 0 1,-1 0-1,1 0 0,-1-1 1,0 0-1,0 1 1,-1-1-1,1 0 1,-1-1-1,1 1 0,-1 0 1,-1-1-1,1 1 1,-1-1-1,2-7 1,-2 8-30,0 1 1,-1-1 0,1 1 0,-1-1 0,0 1 0,0-1-1,0 0 1,-1 1 0,1-1 0,-1 1 0,0-1-1,0 1 1,0-1 0,0 1 0,-1 0 0,1-1-1,-1 1 1,0 0 0,0 0 0,0 0 0,0 1-1,-1-1 1,1 0 0,-1 1 0,0-1 0,1 1 0,-6-3-1,7 5 5,1 1 0,0-1 0,-1 1 0,1-1 0,0 1 0,0-1 0,-1 1 0,1-1 0,0 1 0,0-1 0,0 1 0,0-1 0,0 1 0,-1-1 0,1 1 0,0 0 0,0-1 0,1 1 0,-1-1 0,0 1 0,0-1 0,0 1 0,0 0 0,0-1 0,0 1 0,1-1 0,-1 1 0,0-1 0,1 1 0,-1-1 0,0 0 0,1 2-1,9 24 30,1-4 146,-7-11 42,1-1 0,0 0 0,1-1 0,0 1 0,0-1 0,1 0-1,0-1 1,12 11 0,-19-19-170,0 0-1,1 1 1,-1-1-1,0 0 0,0 0 1,0 0-1,1 0 1,-1 0-1,0 0 0,0 1 1,0-1-1,1 0 0,-1 0 1,0 0-1,0 0 1,1 0-1,-1 0 0,0 0 1,0 0-1,1 0 1,-1 0-1,0 0 0,0 0 1,1 0-1,-1 0 1,0-1-1,0 1 0,0 0 1,1 0-1,-1 0 1,0 0-1,0 0 0,0 0 1,1-1-1,-1 1 1,0 0-1,0 0 0,0 0 1,0 0-1,1-1 0,-1 1 1,0 0-1,0 0 1,0 0-1,0-1 0,5-17 489,-5-30-566,0 40 110,-1-16-153,0 17-120,0 1 0,1-1-1,-1 0 1,2 1-1,-1-1 1,1 0-1,0 1 1,0-1-1,3-9 1,-3 16 188,-1-1 0,1 1 0,-1-1 0,1 1 0,0 0 0,-1-1 0,1 1 0,-1 0 0,1 0 0,0-1 0,-1 1 0,1 0 0,0 0 0,-1 0 0,1 0 0,0 0 0,0 0 0,-1 0 0,1 0 0,0 0 0,-1 0 0,1 0 0,0 0 0,-1 0 0,1 1 0,0-1 0,-1 0 0,1 0 0,-1 1 0,1-1 0,0 1 0,-1-1 0,1 0 0,-1 1 0,1-1 0,-1 1 0,1-1 0,-1 1 0,0 0 0,1-1-1,0 1 1,22 26 60,-22-24-69,27 31 63,24 36 2353,-60-97-1219,7 18-1234,0 0 1,1 0-1,1 0 1,-1-1-1,1 1 1,4-12 0,-5 18 14,1 0 1,0 1-1,0-1 1,0 1-1,0-1 1,0 1 0,1-1-1,-1 1 1,1 0-1,-1 0 1,5-4-1,-5 5 34,0 1 0,0-1 0,0 0 0,0 1-1,0-1 1,0 1 0,1-1 0,-1 1-1,0 0 1,0 0 0,1-1 0,-1 1-1,0 0 1,0 0 0,1 0 0,-1 0 0,0 0-1,0 1 1,1-1 0,-1 0 0,0 1-1,0-1 1,0 0 0,1 1 0,-1-1-1,1 2 1,4 2 24,-2 0 1,1 0-1,0 0 0,-1 1 0,0-1 0,0 1 0,0 0 1,-1 0-1,0 1 0,0-1 0,0 1 0,2 5 1,26 40-122,-29-48-25,0 0-1,1-1 1,-1 0 0,1 1-1,0-1 1,-1 0-1,1 0 1,0-1 0,0 1-1,1 0 1,-1-1 0,0 0-1,0 0 1,7 2 0,47-3-7598,-31-5 1680</inkml:trace>
  <inkml:trace contextRef="#ctx0" brushRef="#br0" timeOffset="4469.13">3545 386 12379,'0'0'10985,"-10"-2"-9456,-34-6-587,41 8-884,-1 0 0,1 1 0,0-1 0,0 1 0,-1-1 0,1 1 1,0 0-1,0 0 0,0 0 0,0 1 0,0-1 0,0 1 0,0-1 0,1 1 0,-1 0 1,1 0-1,-1 1 0,1-1 0,-3 4 0,-31 46 774,33-49-755,1 1 1,1 0 0,-1-1 0,0 1 0,1 0 0,0 0-1,0 0 1,0 0 0,0 0 0,1 0 0,-1 0 0,1 0-1,0 0 1,1 1 0,-1-1 0,2 5 0,-1-7-51,0 0 0,0 0 0,0 0 0,0 0 0,0-1 0,1 1 0,-1 0 0,1-1 1,-1 1-1,1-1 0,0 1 0,-1-1 0,1 0 0,0 0 0,0 0 0,0 0 0,0 0 0,0 0 1,0 0-1,0-1 0,0 1 0,1-1 0,-1 1 0,0-1 0,0 0 0,0 0 0,1 0 0,-1 0 1,0 0-1,4-2 0,0 2-15,-1-1 0,0 0 1,0 0-1,0 0 0,0-1 1,0 0-1,0 0 0,0 0 1,-1-1-1,1 1 0,-1-1 1,0 0-1,0 0 0,0-1 1,0 1-1,0-1 0,-1 0 1,1 0-1,-1 0 0,0-1 0,0 1 1,3-8-1,-3 5-11,0 0-1,-1-1 0,0 1 1,0-1-1,-1 0 1,0 0-1,0 1 0,0-1 1,-1 0-1,-1 0 1,1 0-1,-1 0 0,0 1 1,-5-14-1,-20-47-909,-40-74-1,41 90-410,139 348 3968,-110-287-2477,1-1 0,0 0-1,0 0 1,1 0-1,0-1 1,0 1 0,1-1-1,0-1 1,0 1 0,1-1-1,0-1 1,0 0-1,0 0 1,18 8 0,-22-11-160,-1 0 1,1-1-1,0 1 1,0-1 0,0 0-1,0 0 1,1 0-1,-1-1 1,0 1 0,0-1-1,0 0 1,1 0-1,-1-1 1,0 1 0,0-1-1,0 0 1,0 0-1,0 0 1,0-1 0,0 1-1,0-1 1,0 0-1,0 0 1,-1 0-1,1-1 1,-1 1 0,0-1-1,0 0 1,0 0-1,0 0 1,0 0 0,-1-1-1,1 1 1,-1-1-1,3-4 1,-3 2-24,0 1 0,0 0 0,-1-1 0,0 0 0,0 1-1,0-1 1,-1 0 0,1 1 0,-1-1 0,-1 0 0,1 1 0,-1-1 0,0 0 0,-3-8 0,3 10-19,0 1-1,0-1 1,0 1 0,0 0 0,-1 0 0,0-1 0,0 1 0,0 0 0,0 1 0,0-1 0,0 0 0,-1 0 0,1 1 0,-1 0 0,0-1 0,0 1 0,0 0 0,0 0 0,0 0 0,0 1 0,0-1 0,-1 1 0,1 0 0,-5-1-1,7 2 28,-1 0-1,1 1 0,-1-1 1,1 1-1,0-1 1,-1 1-1,1 0 0,-1-1 1,1 1-1,0 0 0,0 0 1,-1 0-1,1 0 0,0 0 1,0 0-1,0 0 0,0 0 1,0 1-1,0-1 0,1 0 1,-1 0-1,0 1 0,1-1 1,-1 1-1,1-1 0,-1 1 1,1-1-1,-1 1 0,1-1 1,0 1-1,0-1 0,0 3 1,-6 57 351,6-57-294,0 2-3,-1 1 1,1 0-1,1-1 0,-1 1 0,1-1 0,0 1 1,1-1-1,-1 1 0,1-1 0,1 0 1,4 11-1,-4-14-55,0 0 0,0 0 0,0 0 1,0 0-1,0-1 0,1 1 0,-1-1 0,1 0 0,-1 0 1,1 0-1,0 0 0,0 0 0,0-1 0,0 0 1,0 0-1,0 0 0,0-1 0,1 1 0,-1-1 0,5 0 1,17 1-1778,0-1 1,36-6 0,-10-4-6005</inkml:trace>
  <inkml:trace contextRef="#ctx0" brushRef="#br0" timeOffset="5274.24">4324 559 11843,'0'0'13344,"9"-3"-12121,-2-1-1036,1 1 1,-1-1-1,0 0 0,0 0 1,0-1-1,0 0 1,-1 0-1,9-9 1,-12 10-149,0 1 1,0 0 0,-1 0 0,1-1-1,-1 0 1,0 1 0,0-1-1,0 0 1,0 0 0,-1 0-1,0 0 1,1 0 0,-1-1 0,-1 1-1,1 0 1,-1 0 0,0-1-1,0 1 1,0 0 0,0-1-1,-2-6 1,2 10-37,0 0-1,-1-1 1,1 1-1,-1 0 1,1-1-1,-1 1 1,1 0-1,-1-1 1,0 1 0,1 0-1,-1 0 1,0 0-1,0 0 1,0 0-1,0 0 1,0 0-1,0 0 1,0 0-1,0 0 1,-1 1-1,1-1 1,0 0 0,0 1-1,-1-1 1,1 1-1,0-1 1,-1 1-1,1 0 1,0-1-1,-1 1 1,1 0-1,-1 0 1,1 0 0,0 0-1,-1 0 1,1 1-1,-1-1 1,-1 1-1,0 0-12,1 0 0,-1 0 0,1 0 0,-1 0 0,1 0 0,0 1 0,0-1 0,0 1 0,0 0 0,0 0 0,0-1 0,0 1 0,1 0 0,-1 1 0,1-1 0,-1 0 0,1 0 0,0 1 0,0-1 0,-2 4 0,1 2 25,1 1 0,-1-1 0,2 0 0,-1 1 0,1-1 0,0 1 0,0-1 0,1 0 0,1 1 0,-1-1 0,1 0 0,1 0 0,-1 0 0,7 14 0,-6-18 51,-1 0-1,1 0 1,-1-1-1,1 1 1,0-1-1,0 1 1,1-1-1,-1 0 1,1 0-1,-1 0 1,1-1-1,0 1 1,0-1-1,0 0 1,1 0-1,-1 0 1,0-1-1,1 1 1,-1-1-1,1 0 1,-1-1-1,1 1 1,0-1-1,-1 0 1,1 0-1,0 0 1,-1-1-1,6 0 1,-6 0-49,1 0 1,-1 0-1,0-1 0,1 0 1,-1 0-1,0 0 0,0 0 1,0 0-1,0-1 0,0 0 1,-1 1-1,1-2 0,-1 1 1,0 0-1,0-1 0,0 1 1,0-1-1,-1 0 0,1 0 1,-1 0-1,0 0 0,0 0 1,0-1-1,-1 1 0,0 0 1,2-7-1,-1 2-22,-1-1-1,0 1 1,0-1 0,-1 0-1,0 1 1,-1-1 0,0 1-1,0-1 1,-1 1 0,0 0-1,-6-16 1,8 25-1,-1 0 0,1-1 0,0 1 1,-1-1-1,1 1 0,0-1 0,-1 1 0,1 0 0,0-1 0,-1 1 0,1-1 1,0 1-1,0-1 0,0 0 0,0 1 0,-1-1 0,1 1 0,0-1 0,0 1 1,0-1-1,0 1 0,0-1 0,0 1 0,1-1 0,-1 0 0,0 1 1,0-1-1,0 1 0,0-1 0,1 1 0,-1-1 0,0 1 0,0-1 0,1 1 1,-1 0-1,0-1 0,1 1 0,-1-1 0,1 1 0,0-1 0,24 10-84,29 31 78,-51-38 14,49 46-7,-50-45 15,1-1-1,-1 1 1,0 0-1,0 0 1,0 0-1,0 0 1,0 0-1,-1 0 1,0 0-1,1 1 1,-1-1-1,0 1 1,-1-1-1,1 1 1,0-1-1,-1 1 1,0 3-1,-1-6-27,1 0-1,-1 1 1,1-1-1,-1 0 1,0 0-1,0 0 1,0 0-1,0 0 1,0 0-1,0 0 1,0 0-1,0-1 0,0 1 1,0 0-1,0-1 1,0 1-1,0 0 1,-1-1-1,1 1 1,0-1-1,-1 0 1,1 0-1,0 1 1,0-1-1,-1 0 1,1 0-1,0 0 1,-1 0-1,1 0 0,0 0 1,-1-1-1,1 1 1,-2-1-1,-2 0-706,0 1 1,0-1-1,1-1 0,-1 1 0,1 0 0,-1-1 0,-7-4 0,-4-10-5170,4-2-2832</inkml:trace>
  <inkml:trace contextRef="#ctx0" brushRef="#br0" timeOffset="5700.31">4647 127 14563,'0'0'1651,"4"7"-236,56 102 3892,113 147 739,-165-244-4102,-16-19-517,-15-22-1013,19 20-423,0 0-1,0 0 1,1-1 0,0 1-1,1-1 1,0 0 0,1 0-1,-1 1 1,2-1 0,0 0-1,0 0 1,1 0 0,2-15-1,-2 23-185,0 1 0,0-1 0,0 0-1,0 1 1,1 0 0,-1-1 0,0 1-1,1-1 1,-1 1 0,1 0 0,-1 0-1,1 0 1,0 0 0,-1 0 0,1 0-1,0 1 1,0-1 0,-1 1 0,1-1 0,0 1-1,0-1 1,0 1 0,3 0 0,46 2-8823,-50-2 8754,29 5-7555</inkml:trace>
  <inkml:trace contextRef="#ctx0" brushRef="#br0" timeOffset="6958.93">5414 304 11322,'0'0'9737,"-8"9"-8076,1 1-1300,0 1 1,0-1 0,1 2 0,1-1 0,0 0-1,0 1 1,1 0 0,1 0 0,0 1 0,0-1 0,1 1-1,0 16 1,2-24-245,0-1 1,0 0-1,0 0 0,0 1 0,1-1 0,0 0 1,-1 0-1,2 0 0,-1 0 0,0 0 0,1 0 1,0 0-1,0 0 0,3 5 0,-2-7-39,-1 0 0,1 1 0,0-1 1,0-1-1,0 1 0,0 0 0,0-1 0,0 1 0,0-1 0,0 0 0,1 0 0,-1 0 1,0 0-1,1-1 0,-1 0 0,1 1 0,-1-1 0,5-1 0,-1 1-53,1-1 0,-1 0 0,0 0 0,0-1 0,0 0 1,0-1-1,-1 1 0,1-1 0,0 0 0,-1-1 0,0 0 0,0 0 0,0 0 0,0 0 0,-1-1 0,0 0 0,0-1 0,0 1 0,0-1 0,6-11 0,-8 13-22,-1 1 0,0-1-1,0 0 1,-1 0 0,1-1-1,-1 1 1,0 0-1,0 0 1,0-1 0,0 1-1,-1 0 1,0-1 0,0 1-1,0-1 1,0 1 0,-1 0-1,0-1 1,1 1 0,-2 0-1,1 0 1,0-1 0,-1 1-1,0 0 1,0 1 0,0-1-1,-1 0 1,1 0-1,-1 1 1,0-1 0,1 1-1,-2 0 1,1 0 0,0 0-1,-1 1 1,-3-3 0,6 4-7,1 1 0,0-1 0,-1 0 1,0 1-1,1 0 0,-1-1 0,1 1 1,-1-1-1,0 1 0,1 0 0,-1-1 1,0 1-1,1 0 0,-1 0 0,0-1 1,1 1-1,-1 0 0,0 0 0,1 0 0,-1 0 1,0 0-1,0 0 0,1 0 0,-1 0 1,0 0-1,0 0 0,1 1 0,-1-1 1,0 0-1,1 0 0,-1 1 0,0-1 1,1 0-1,-1 1 0,0 0 0,0 1-2,0 0 0,0 0 0,0 0 0,1 0-1,-1 0 1,1 0 0,-1 0 0,1 0 0,0 0-1,0 0 1,0 0 0,0 3 0,1 7 9,0-1 1,1 1 0,0-1 0,4 12-1,-4-17 26,1 0-1,-1 0 1,1 0-1,0 0 1,1-1-1,-1 1 1,1-1-1,0 0 1,0 0-1,1 0 1,-1 0-1,1-1 1,0 0-1,1 0 1,-1 0-1,1-1 1,-1 1-1,1-1 1,0-1-1,0 1 1,0-1-1,1 0 1,-1 0-1,0-1 0,1 0 1,-1 0-1,1-1 1,-1 0-1,1 0 1,-1 0-1,1-1 1,-1 0-1,1 0 1,-1 0-1,12-5 1,-10 4-23,-1-1 0,0 1 1,1-2-1,-2 1 0,1-1 1,0 0-1,-1 0 0,1 0 0,-1-1 1,0 0-1,-1-1 0,0 1 1,1-1-1,-2 0 0,1 0 0,-1-1 1,5-7-1,-5 5-8,-1-1 0,0 0 0,0 0 0,-1 0 0,0 0 0,0 0 0,-1-1 0,-1 1 0,0 0 0,0 0 0,-1-1 0,-3-14 0,-2-1-282,-2 0 1,0 0 0,-2 0-1,0 1 1,-2 1 0,-1 0 0,-1 0-1,0 1 1,-30-33 0,44 55 277,-1-1 0,0 1 1,0 0-1,0-1 0,0 1 0,-1 0 0,1 0 0,0-1 1,-1 1-1,1 0 0,0 0 0,-1 0 0,1 1 1,-1-1-1,1 0 0,-1 1 0,0-1 0,1 1 1,-1-1-1,-2 0 0,3 2 9,0 0 0,0 0 0,0-1 0,1 1 0,-1 0 1,0 0-1,1 0 0,-1-1 0,1 1 0,-1 0 0,1 0 0,0 0 0,-1 0 0,1 0 0,0 0 0,-1 0 0,1 0 0,0 0 1,0 0-1,0 0 0,0 0 0,0 0 0,0 2 0,1 10 77,0-1 0,0 1 0,1-1 0,5 15 0,8 22 233,2 0 1,2-1-1,3-2 1,31 53-1,-46-89-209,1 0 0,0-1 1,0 0-1,1 0 0,1-1 0,-1 0 0,1 0 1,0-1-1,15 8 0,-18-11-78,0-1-1,0 0 1,0 0 0,0-1-1,0 0 1,0 0 0,1 0 0,-1-1-1,1 0 1,-1-1 0,1 0-1,-1 0 1,1 0 0,-1-1 0,1 0-1,11-4 1,-15 3-26,-1 0 0,1 0 0,0 0 0,-1-1 0,0 0 0,0 1 0,0-1 0,0-1 0,0 1 0,0 0 0,-1-1 0,1 1 0,-1-1 0,0 0 0,0 0 0,-1 1 0,1-1 0,-1-1 0,0 1 0,0 0 0,1-8 0,2-13 0,-2 1 0,-1-40 0,-1 42 0,1-11 10,0 3-73,-1-1 0,-4-31 0,3 54-49,0 1 1,0 0-1,-1-1 0,0 1 0,0 0 0,-1 0 0,0 0 1,0 1-1,-1-1 0,0 1 0,0-1 0,0 1 0,-11-10 1,15 15 107,0 1 1,-1-1-1,1 0 1,-1 1-1,0-1 1,1 0-1,-1 1 1,1-1-1,-1 1 1,0-1 0,1 1-1,-1-1 1,0 1-1,0 0 1,1-1-1,-1 1 1,0 0-1,0 0 1,0-1-1,1 1 1,-1 0-1,0 0 1,0 0 0,0 0-1,0 0 1,1 0-1,-1 0 1,0 0-1,0 1 1,0-1-1,1 0 1,-1 0-1,0 1 1,0-1-1,1 0 1,-1 1 0,0-1-1,0 1 1,1-1-1,-1 1 1,1-1-1,-1 1 1,0 0-1,1-1 1,-1 1-1,1-1 1,-1 1-1,1 0 1,0 0 0,-1-1-1,1 1 1,0 0-1,-1 0 1,1 0-1,0-1 1,0 1-1,0 0 1,0 0-1,0 0 1,0-1-1,0 2 1,-4 61 163,4-57-117,1 26 135,1 0 1,1-1 0,2 0-1,2 0 1,0 0 0,2-1 0,21 47-1,-26-70-167,0 1 0,1-1 0,0 0 0,1 0 0,-1-1 0,1 1 0,1-1-1,-1-1 1,1 1 0,0-1 0,0 0 0,1-1 0,-1 1 0,1-1 0,0-1 0,0 0-1,0 0 1,1 0 0,-1-1 0,1-1 0,-1 1 0,1-1 0,0-1 0,-1 0 0,1 0-1,0 0 1,-1-1 0,1-1 0,10-2 0,-15 2-11,0 0 0,0 0 0,0 0 0,-1-1 0,1 0 0,-1 1 0,0-1 0,0-1 0,0 1 0,0 0 0,0-1 0,-1 1 0,1-1 0,-1 0 0,0 0 0,0 0 0,-1 0 0,1 0 0,0-5 0,0 4 0,-1 0 0,0 0 0,0 0 0,0 0 0,-1 0 0,0 0 0,0 0 0,0 0 0,-1 0 0,1 0 0,-1 0 0,0 0 0,-1 0 0,1 0 0,-1 1 0,-3-7 0,5 10-1,0 1 1,0-1-1,-1 0 0,1 1 0,0-1 1,0 1-1,-1-1 0,1 0 0,0 1 1,-1-1-1,1 1 0,0-1 1,-1 1-1,1-1 0,-1 1 0,1 0 1,-1-1-1,1 1 0,-1-1 0,1 1 1,-1 0-1,0 0 0,1-1 1,-1 1-1,1 0 0,-1 0 0,0 0 1,1-1-1,-1 1 0,0 0 0,1 0 1,-1 0-1,0 0 0,1 0 1,-1 0-1,0 1 0,0-1 0,0 1 0,0 1-1,-1-1 1,1 1-1,0 0 1,0-1-1,1 1 1,-1 0-1,0-1 1,1 1-1,-1 0 1,1 0-1,-1 2 1,-6 57 48,7-57-40,0-1-1,0 1 1,1-1 0,-1 1 0,1-1-1,0 0 1,0 1 0,0-1-1,0 0 1,1 1 0,-1-1 0,1 0-1,0 0 1,0 0 0,0-1 0,0 1-1,0 0 1,1-1 0,-1 1-1,1-1 1,0 0 0,0 0 0,0 0-1,0 0 1,0 0 0,0-1-1,0 0 1,0 1 0,1-1 0,-1 0-1,0 0 1,5 0 0,2 1-225,1-1 1,-1 0 0,0 0-1,13-2 1,36-7-4310,-20-1-2852</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51.690"/>
    </inkml:context>
    <inkml:brush xml:id="br0">
      <inkml:brushProperty name="width" value="0.05" units="cm"/>
      <inkml:brushProperty name="height" value="0.05" units="cm"/>
      <inkml:brushProperty name="color" value="#E71224"/>
    </inkml:brush>
  </inkml:definitions>
  <inkml:trace contextRef="#ctx0" brushRef="#br0">145 232 10898,'0'0'6079,"-9"2"-3769,1 1-1948,0 0 1,1 1-1,-1 0 1,1 0-1,0 0 1,0 1-1,0 0 1,1 0-1,-1 1 1,1 0-1,1 0 1,-1 1-1,1-1 1,0 1-1,-5 10 1,6-9-216,0 0 0,0 0 0,1 0 0,0 0 1,1 0-1,0 1 0,0-1 0,1 1 0,0-1 1,1 1-1,0 0 0,0-1 0,0 1 0,3 9 0,-2-14-129,0 0 0,1 0 0,-1 1-1,1-1 1,0 0 0,0 0-1,1-1 1,-1 1 0,1 0 0,0-1-1,0 0 1,0 0 0,0 1-1,1-2 1,-1 1 0,1 0 0,-1-1-1,1 0 1,0 1 0,0-1-1,0-1 1,0 1 0,1-1 0,-1 0-1,0 0 1,1 0 0,-1 0-1,1-1 1,4 1 0,4-1-383,1 1-1,-1-2 1,1 0-1,-1 0 1,0-2 0,0 1-1,23-9 1,45-26-8231,-48 17 2187</inkml:trace>
  <inkml:trace contextRef="#ctx0" brushRef="#br0" timeOffset="904.25">373 308 8850,'0'0'6755,"-10"-1"-4479,8 1-2225,0-1 76,-1 1 1,0-1-1,1 1 1,-1 0 0,0 0-1,1-1 1,-1 2-1,1-1 1,-1 0-1,0 1 1,1-1 0,-1 1-1,1 0 1,-1-1-1,1 1 1,-1 1 0,1-1-1,0 0 1,-1 0-1,1 1 1,0 0 0,0-1-1,0 1 1,0 0-1,0 0 1,1 0 0,-1 0-1,0 0 1,1 0-1,0 1 1,-1-1-1,1 0 1,0 1 0,0-1-1,-1 4 1,1 2 10,-1-1 0,1 1 0,0-1 0,0 1 0,1-1-1,0 1 1,0 0 0,1-1 0,0 1 0,0 0 0,1-1 0,0 0 0,3 9 0,-3-12-109,-1 0 0,1-1 1,-1 1-1,1-1 0,0 1 0,0-1 0,1 0 0,-1 0 1,1 0-1,-1 0 0,1 0 0,0-1 0,0 1 1,0-1-1,1 0 0,-1 0 0,1 0 0,-1 0 1,1 0-1,-1-1 0,1 0 0,0 0 0,0 0 1,-1 0-1,1 0 0,8 0 0,-10-2-16,0 1 0,1 0 0,-1-1 1,0 1-1,0-1 0,0 0 0,0 0 0,1 1 0,-1-2 0,-1 1 0,1 0 1,0 0-1,0 0 0,0-1 0,-1 1 0,1-1 0,0 0 0,-1 1 0,3-4 1,-1 0-14,0 0 1,0-1 0,-1 1-1,0 0 1,0-1 0,0 1 0,-1-1-1,2-5 1,-2 6-29,0-1 0,0 1 0,-1 0 0,1 0 0,-1 0 0,0 0 1,-1 0-1,1 0 0,-1 0 0,0 0 0,0 0 0,0 0 0,-1 0 0,0 0 0,0 0 0,0 1 0,-1-1 1,1 1-1,-5-6 0,3 13-147,4 11 104,5 13 58,-2-19 55,1 0 0,0-1 0,1 1 1,-1-1-1,1 0 0,1 0 0,-1-1 0,1 0 1,10 9-1,-14-14-6,0 0 1,-1 1 0,1-1 0,0 0-1,0 0 1,-1-1 0,1 1-1,0 0 1,0-1 0,0 1-1,0-1 1,0 1 0,0-1-1,0 0 1,0 0 0,0 0-1,0 0 1,3-1 0,-3 0-3,1 0-1,-1 0 1,0 0 0,0-1 0,0 1-1,0-1 1,0 1 0,0-1 0,-1 0-1,1 0 1,-1 0 0,1 0-1,-1 0 1,1 0 0,-1 0 0,0 0-1,0-1 1,0 1 0,0-3 0,3-3-27,-2 0 0,1 0 0,-1-1 0,-1 1 0,1 0 1,-1-1-1,-1 0 0,0 1 0,0-1 0,-1 1 0,1-1 0,-2 1 1,-2-10-1,-4 10-11,5 20-75,4 21 3,6-5 125,1 0-1,2-1 1,1 1-1,22 39 1,1 5 308,-27-57-322,15 37 937,-1 1 0,13 57-1,-69-147 1815,16 10-3000,0-1 1,1-1-1,2 0 1,1-2-1,2 0 1,1 0-1,1-1 1,-8-42-1,18 66-95,0-1-1,1 0 1,0 1 0,0-1-1,1 1 1,0-1 0,0 0-1,1 1 1,1 0-1,-1-1 1,1 1 0,0 0-1,1 1 1,0-1-1,0 0 1,9-10 0,1 0-493,1 1-1,1 0 1,1 1 0,33-26 0,-50 42 800,0 0-1,0 0 1,0 0-1,0 0 1,0 0-1,1-1 1,-1 1-1,0 0 1,0 0-1,0 0 0,0 0 1,1 0-1,-1 0 1,0 0-1,0 0 1,0-1-1,1 1 1,-1 0-1,0 0 1,0 0-1,0 0 1,1 0-1,-1 0 1,0 0-1,0 0 1,0 0-1,1 0 1,-1 0-1,0 1 1,0-1-1,0 0 0,1 0 1,-1 0-1,0 0 1,0 0-1,0 0 1,0 0-1,1 0 1,-1 1-1,0-1 1,0 0-1,0 0 1,0 0-1,0 0 1,1 0-1,-1 1 1,0-1-1,0 0 1,0 0-1,0 0 0,0 1 1,0-1-1,0 0 1,0 0-1,0 0 1,0 1-1,0-1 1,0 0-1,0 0 1,0 1-1,-1 22 445,-9 25 1005,-19 122 3186,29-168-4280,-1 9-3845,12-13-3368,0-2 1719</inkml:trace>
  <inkml:trace contextRef="#ctx0" brushRef="#br0" timeOffset="1373.71">920 353 9674,'0'0'5899,"-9"-2"-3722,2 0-2020,1 0 368,0 1 0,-1-1-1,1 1 1,-1 1 0,1-1 0,-10 1-1,13 1-392,1-1-1,-1 1 1,1-1-1,0 1 0,0 0 1,-1 0-1,1 0 1,0 0-1,0 0 0,0 1 1,0-1-1,0 1 1,0-1-1,1 1 0,-1 0 1,0-1-1,1 1 1,-1 0-1,1 0 0,0 0 1,-1 1-1,1-1 1,0 0-1,0 3 0,-2 1 10,1 0 0,1 0-1,-1 0 1,1 0-1,0 0 1,0 0 0,1 0-1,0 0 1,0 0-1,0 1 1,1-1 0,2 11-1,-2-15-120,0 1 1,0-1-1,0 0 0,0 1 0,0-1 1,1 0-1,-1 0 0,0 0 0,1 0 0,0 0 1,0 0-1,-1 0 0,1-1 0,0 1 1,0 0-1,1-1 0,-1 0 0,0 0 0,0 1 1,1-1-1,-1 0 0,1-1 0,-1 1 1,0 0-1,1-1 0,0 1 0,-1-1 0,1 0 1,-1 0-1,1 0 0,-1 0 0,6-1 1,-4-1-36,1 1-1,-1-1 1,1 0 0,-1 0 0,0 0 0,0 0 0,0-1 0,0 0 0,0 0 0,0 0 0,-1 0 0,1-1 0,-1 1 0,0-1 0,0 0 0,-1 0 0,1 0 0,-1 0 0,1 0 0,-2-1 0,1 1 0,2-9 0,-2 10-10,-1 0-1,0 0 1,0-1-1,0 1 1,-1 0 0,1 0-1,-1-1 1,0 1-1,1 0 1,-2-1-1,1 1 1,0 0-1,-1-1 1,1 1-1,-1 0 1,0 0-1,0 0 1,0-1 0,-1 1-1,1 0 1,-1 0-1,1 1 1,-1-1-1,0 0 1,0 0-1,0 1 1,-1 0-1,1-1 1,-1 1-1,1 0 1,-1 0 0,0 0-1,-4-2 1,7 4 26,0 0 1,0 0-1,0-1 1,-1 1-1,1 0 1,0 0-1,0 0 1,-1 0-1,1 0 1,0 0-1,-1 0 1,1 0-1,0 0 1,0 0-1,-1 0 1,1 0-1,0 0 1,0 0-1,-1 0 1,1 0-1,0 0 1,-1 0-1,1 0 1,0 0-1,0 0 1,-1 0-1,1 0 1,0 0-1,0 1 1,-1-1-1,1 0 1,0 0-1,0 0 1,0 1-1,-1-1 1,1 0-1,0 0 1,0 0-1,0 1 1,0-1-1,0 0 1,-1 0-1,1 1 1,0-1-1,0 0 0,0 0 1,0 1-1,0-1 1,2 21 42,14 20 81,-13-34-116,0-1 0,1 0 0,-1 0 0,1-1 0,1 1 0,-1-1 0,1 0 0,0 0-1,0 0 1,1-1 0,-1 0 0,8 5 0,17 2-2395,5-7-3539,-11-4-2838</inkml:trace>
  <inkml:trace contextRef="#ctx0" brushRef="#br0" timeOffset="1793.24">1150 291 11811,'0'0'8101,"-10"3"-5884,6-1-2064,-1 0 1,0-1 0,1 2-1,-1-1 1,1 0-1,0 1 1,0 0 0,0 0-1,0 0 1,0 1 0,0-1-1,1 1 1,0 0-1,0 0 1,0 0 0,0 0-1,1 1 1,0-1 0,-1 1-1,1-1 1,1 1-1,-1 0 1,1 0 0,0-1-1,-1 10 1,1-10-106,1 0 1,-1 0 0,1 0-1,0 0 1,0 0-1,0 0 1,0 0-1,1 0 1,-1 0-1,1 0 1,0 0 0,1 0-1,-1-1 1,1 1-1,-1 0 1,1-1-1,0 1 1,4 4-1,-4-6-231,1 0 0,-1 0 0,1-1 0,0 1-1,0-1 1,0 0 0,0 0 0,0 0-1,0 0 1,0 0 0,0-1 0,0 1 0,0-1-1,0 0 1,0 0 0,0 0 0,0 0-1,0 0 1,1-1 0,-1 1 0,0-1-1,0 0 1,0 0 0,4-2 0,20-10-5612,-4-2-2409</inkml:trace>
  <inkml:trace contextRef="#ctx0" brushRef="#br0" timeOffset="2198.67">1292 347 8090,'0'0'11786,"11"60"-9505,-3-40-873,1 1-432,2-1 321,-1-1-217,2-2-504,-2-4-304,-1-4-208,-2-4-64,-3-6-1048,-2-8-1225,-2-5-3264</inkml:trace>
  <inkml:trace contextRef="#ctx0" brushRef="#br0" timeOffset="2199.67">1199 189 1536,'0'0'15724,"50"30"-22454</inkml:trace>
  <inkml:trace contextRef="#ctx0" brushRef="#br0" timeOffset="2605.69">1432 64 12883,'0'0'8575,"5"11"-7463,7 19-389,-1 1-1,-2 0 1,-1 0-1,3 36 1,-9-47-217,2 0 0,0 0 0,0 0 0,16 37 0,-18-52-448,0 0 0,1-1 0,-1 1 0,1-1 0,1 1 0,-1-1 0,0 0 0,1 0 0,0-1 0,0 1 0,0-1 0,0 0 0,1 0 0,-1 0 0,1 0 0,0-1 0,0 0 0,0 0 0,0 0 0,0-1 0,0 0 0,0 0 0,11 1 0,-8-1-36,1-1 0,-1-1 0,1 1 0,-1-1 0,1-1 0,-1 0 0,0 0 0,0 0 0,0-1 0,0 0 1,14-8-1,-19 9-20,1-1 0,-1 1 0,1-1 1,-1 1-1,0-1 0,0 0 1,0-1-1,-1 1 0,1 0 0,-1-1 1,0 1-1,1-1 0,-2 0 1,1 0-1,0 0 0,-1 0 1,0 0-1,0 0 0,0 0 0,0 0 1,-1 0-1,1 0 0,-1-1 1,0 1-1,-1-8 0,1 11-8,-1 0 0,1 0 0,0-1 0,0 1 0,-1 0 0,1 0 0,0 0 0,-1-1 0,1 1 0,-1 0 0,1 0 0,-1 0 0,0 0 0,0 0 0,1 0 0,-1 0 0,0 0 0,0 0 0,0 1 0,0-1 0,0 0 0,0 1 0,0-1 1,0 0-1,0 1 0,0-1 0,-1 1 0,1 0 0,0-1 0,0 1 0,0 0 0,-1 0 0,1-1 0,0 1 0,0 0 0,-1 0 0,1 1 0,0-1 0,0 0 0,0 0 0,-3 1 0,1 0-5,1 0 0,-1 0 0,1 0 0,-1 0-1,1 0 1,0 1 0,-1-1 0,1 1 0,0-1 0,0 1 0,0 0 0,0 0 0,0 0 0,0 0 0,1 0 0,-1 0 0,1 0 0,-3 6 0,2-3 63,1 0 1,0 1-1,0-1 0,0 1 1,1-1-1,-1 1 1,1-1-1,1 1 0,-1-1 1,1 1-1,0-1 1,0 1-1,1-1 0,-1 0 1,1 0-1,0 1 1,1-1-1,-1-1 1,1 1-1,0 0 0,0-1 1,1 1-1,-1-1 1,1 0-1,0 0 0,0 0 1,0-1-1,1 1 1,-1-1-1,1 0 0,0 0 1,0-1-1,0 0 1,0 0-1,0 0 1,0 0-1,1-1 0,-1 1 1,0-1-1,1-1 1,-1 1-1,9-1 0,-9 0-273,1-1-1,-1 1 1,0-1-1,0 0 1,-1-1-1,1 1 1,0-1-1,0 0 1,-1 0-1,1 0 1,-1-1-1,1 0 1,-1 1-1,0-1 1,0-1-1,-1 1 1,1-1-1,0 1 1,3-7-1,4-9-5684</inkml:trace>
  <inkml:trace contextRef="#ctx0" brushRef="#br0" timeOffset="3042.56">1466 274 5761,'0'0'14683,"51"-7"-14683,-15-3-1008,1-1-5097</inkml:trace>
  <inkml:trace contextRef="#ctx0" brushRef="#br0" timeOffset="3043.56">1760 1 17076,'0'0'2688,"-13"54"-2688,13-33-696,0-3-2441</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2:50.677"/>
    </inkml:context>
    <inkml:brush xml:id="br0">
      <inkml:brushProperty name="width" value="0.05" units="cm"/>
      <inkml:brushProperty name="height" value="0.05" units="cm"/>
      <inkml:brushProperty name="color" value="#E71224"/>
    </inkml:brush>
  </inkml:definitions>
  <inkml:trace contextRef="#ctx0" brushRef="#br0">30 1 13299,'0'0'10973,"-5"11"-10148,-1 7-570,1 1 1,0-1-1,2 1 0,0 0 0,1 0 0,2 38 0,3 6 438,13 70-1,-10-102-562,0 0 0,3-1 0,0 0 0,19 39 0,-28-69-123,1 1 0,-1-1 0,0 1 0,1 0 0,-1-1 0,1 1 0,-1-1 0,1 1 0,0-1 0,-1 1 0,1-1 0,-1 0 0,1 1 0,0-1 0,-1 0 0,1 1 0,0-1 0,-1 0 0,1 0 0,0 0 0,0 1 0,-1-1 0,1 0 0,0 0 0,0 0-1,-1 0 1,1 0 0,0-1 0,0 1 0,-1 0 0,1 0 0,0 0 0,-1-1 0,1 1 0,0 0 0,-1-1 0,1 1 0,0 0 0,-1-1 0,1 1 0,0-2 0,34-27 109,-17 14-131,-7 8-131,1 0 0,0 1 1,0 1-1,0 0 0,1 1 1,0 0-1,0 0 0,0 2 1,0 0-1,0 0 0,26 1 1,-18-1-1392,-10 0-2619,-1-3-1992</inkml:trace>
  <inkml:trace contextRef="#ctx0" brushRef="#br0" timeOffset="500.81">526 336 11506,'0'0'7757,"-8"-5"-6046,-26-13-683,33 17-981,-1 1-1,1-1 1,-1 1-1,1 0 1,0 0-1,-1 0 1,1 0-1,-1 0 1,1 0-1,-1 0 1,1 0 0,-1 1-1,1-1 1,0 1-1,-1-1 1,1 1-1,0-1 1,-1 1-1,1 0 1,0-1-1,0 1 1,0 0-1,0 0 1,-1 0 0,1 0-1,0 0 1,1 0-1,-1 0 1,0 1-1,0-1 1,0 0-1,1 0 1,-2 3-1,-17 43 277,19-46-298,-3 9 51,1 1 1,0-1-1,1 1 1,0-1-1,1 1 1,0 12-1,1-20-49,-1-1 0,0 0 0,1 0 0,-1 1 0,1-1 0,0 0 0,-1 0 0,1 0 0,0 0 0,0 0 0,1 0 0,-1 0 0,0 0 0,1 0 0,1 1 0,-2-2 9,1 0-1,-1 0 1,1-1-1,-1 1 1,1-1-1,0 1 1,-1-1-1,1 1 1,0-1-1,-1 0 1,1 0-1,0 0 1,-1 0-1,1 0 1,-1 0-1,1-1 1,0 1-1,-1 0 0,1-1 1,0 1-1,-1-1 1,1 0-1,2-1 1,1-1 7,0-1 0,-1 1 0,1-1 0,-1 0 0,0-1 0,0 1 0,0-1 0,-1 1 0,0-1 0,1 0 0,-2 0 0,1-1 0,-1 1 0,3-8 0,-4 11-41,1-1 1,-1 1 0,0-1-1,-1 0 1,1 1-1,0-1 1,-1 0 0,1 0-1,-1 1 1,0-1-1,0 0 1,0 0 0,0 0-1,0 1 1,-1-1-1,1 0 1,-1 0 0,0 1-1,0-1 1,0 0-1,0 1 1,0-1 0,-1 1-1,1 0 1,-1-1-1,1 1 1,-1 0 0,0 0-1,0 0 1,0 0-1,-3-2 1,12 9-47,0 1 1,-1 0-1,0 0 1,9 12-1,2 2 154,-3-6-75,1 1-1,1-2 1,17 13-1,-23-20-1121,1 1 0,0-2 0,19 8 0,-2-4-4751</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41.881"/>
    </inkml:context>
    <inkml:brush xml:id="br0">
      <inkml:brushProperty name="width" value="0.05" units="cm"/>
      <inkml:brushProperty name="height" value="0.05" units="cm"/>
      <inkml:brushProperty name="color" value="#008C3A"/>
    </inkml:brush>
  </inkml:definitions>
  <inkml:trace contextRef="#ctx0" brushRef="#br0">0 209 14147,'0'0'13147,"65"21"-11827,-34-19-24,2-2-311,1 0-393,-4-1-328,-5-3-192,-5 1-72,-8 0-384,-6 2-1265,-11 1-2135,-10 4-657,-4 2-5962</inkml:trace>
  <inkml:trace contextRef="#ctx0" brushRef="#br0" timeOffset="391.78">8 354 13235,'0'0'10746,"62"0"-8465,-37 0-585,3-3-456,3-2-688,2-1-552,0 0-160,6-3-2176,-9 2-2849,-8 1-6642</inkml:trace>
  <inkml:trace contextRef="#ctx0" brushRef="#br0" timeOffset="886.52">598 50 11899,'0'0'6517,"6"9"-4042,13 28-970,-1 1 0,-2 0 0,-1 1 0,-2 1 0,-2 1-1,8 55 1,-19-96-1482,0 0 0,0 0 0,0-1 0,-1 1 0,1 0 0,0 0 0,0 0 0,0 0 0,0 0 0,0 0 0,0 0 0,0 0 0,0 0 0,0 0-1,0 0 1,0 0 0,0 0 0,0 0 0,0 0 0,-1 0 0,1 0 0,0 0 0,0 0 0,0 0 0,0 0 0,0 0 0,0 0 0,0 0 0,0 0 0,0 0 0,0 0-1,0 0 1,0 0 0,-1 0 0,1 0 0,0 0 0,0 0 0,0 0 0,0 0 0,0 0 0,0 0 0,0 0 0,0 0 0,0 0 0,0 0 0,0 1 0,0-1 0,0 0-1,0 0 1,0 0 0,0 0 0,0 0 0,0 0 0,-1 0 0,-8-11 175,-9-18-316,11 4 118,0 1 0,2-1 0,1 0 0,1-1 0,1 1 0,1 0 0,3-39 0,-2 60-40,0 0 0,0-1 1,1 1-1,-1 0 0,1-1 0,0 1 0,0 0 1,1 0-1,-1 0 0,1 0 0,0 0 0,0 0 1,0 0-1,0 1 0,1-1 0,0 1 0,-1-1 1,1 1-1,1 0 0,-1 0 0,0 0 0,1 1 1,7-5-1,-5 4 4,0 1 1,1 0 0,-1 0-1,1 1 1,-1-1-1,1 2 1,-1-1-1,1 1 1,0 0 0,-1 0-1,1 0 1,0 1-1,-1 0 1,10 3 0,-9-2 28,0 0 1,1 1 0,-1 0 0,0 0 0,0 1 0,-1-1 0,1 2 0,-1-1 0,0 1-1,0 0 1,0 0 0,8 9 0,-12-10 23,1-1 0,-1 1-1,0 0 1,0-1 0,0 1-1,0 0 1,-1 0 0,1 0-1,-1 0 1,0 1 0,0-1-1,-1 0 1,1 0 0,-1 1-1,0-1 1,0 0 0,-1 0-1,1 1 1,-1-1 0,0 0-1,0 0 1,0 0 0,-3 6-1,0-3 24,0 1-1,-1-1 0,0 0 1,-1 0-1,1-1 0,-1 1 1,-1-1-1,1-1 0,-1 1 0,0-1 1,0 0-1,-12 5 0,6-3-1,-1 0 1,0-1-1,0 0 0,-1-1 0,0-1 0,-18 4 0,51-9 5,0 1-1,1 1 1,-1 1 0,0 1-1,0 0 1,0 1 0,26 10-1,-24-4-32,0 0-1,-1 1 0,-1 1 1,34 28-1</inkml:trace>
  <inkml:trace contextRef="#ctx0" brushRef="#br0" timeOffset="1424.77">1396 13 15955,'0'0'12380,"-10"-3"-10481,-33-7-580,40 10-1255,-1 0-1,1 0 0,0 0 1,0 1-1,0-1 1,0 0-1,0 1 0,0 0 1,0 0-1,0 0 0,0 0 1,0 1-1,0-1 0,1 1 1,-1-1-1,1 1 0,-1 0 1,1 0-1,-4 4 0,-33 43-151,37-45 123,-6 8-35,1 0 0,1 1 0,0 0 0,1 0 0,0 0 0,1 1 0,1 0 0,0 0 0,0 0 0,1 16 0,1-25 0,1 1 0,0 0 0,0-1 0,1 1 0,0 0 0,0-1 0,0 1 0,1-1 0,-1 1 0,1-1 0,1 0 0,-1 0 0,1 0 0,0 0 0,0 0 0,0 0 0,1-1 0,0 1 0,-1-1 0,2 0 0,-1-1 0,0 1 0,1 0 0,0-1 0,-1 0 0,1-1 0,9 5 0,3-1 0,0-2 0,0 1 0,1-2 0,-1 0 0,1-1 0,0-1 0,-1-1 0,1 0 0,0-1 0,-1-1 0,1-1 0,-1-1 0,1 0 0,-1-1 0,-1-1 0,1 0 0,-1-1 0,19-12 0,-46 30-4852,3-3-2203</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41.010"/>
    </inkml:context>
    <inkml:brush xml:id="br0">
      <inkml:brushProperty name="width" value="0.05" units="cm"/>
      <inkml:brushProperty name="height" value="0.05" units="cm"/>
      <inkml:brushProperty name="color" value="#008C3A"/>
    </inkml:brush>
  </inkml:definitions>
  <inkml:trace contextRef="#ctx0" brushRef="#br0">0 47 13051,'0'0'12904,"12"0"-11077,47 0 534,98-14 0,30-12-2201,-215 21-9047,6 3-1543</inkml:trace>
  <inkml:trace contextRef="#ctx0" brushRef="#br0" timeOffset="441.66">189 17 1664,'0'0'20587,"0"7"-19086,1 37 40,1-1 1,1 0 0,14 57-1,-10-56-534,-6-33-700,1 0 0,0 0 0,0 0 0,1-1 0,6 16 0,-8-25-307,0 0 0,0 0 0,1 0 0,-1 0 0,1 0 0,-1 0 0,0-1 0,1 1 0,-1 0 0,1-1 0,0 1 0,-1-1 0,1 1 0,-1-1 0,1 0 0,0 0 0,-1 1 0,1-1 0,0 0 0,-1-1 0,1 1 0,0 0 0,-1 0 0,4-2 0,42-10 0,-45 11 0,129-42-113,-126 41-858</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40.202"/>
    </inkml:context>
    <inkml:brush xml:id="br0">
      <inkml:brushProperty name="width" value="0.05" units="cm"/>
      <inkml:brushProperty name="height" value="0.05" units="cm"/>
      <inkml:brushProperty name="color" value="#008C3A"/>
    </inkml:brush>
  </inkml:definitions>
  <inkml:trace contextRef="#ctx0" brushRef="#br0">125 49 12243,'0'0'7351,"-10"-2"-4742,-31-7-432,39 8-2062,0 1 1,0 0-1,1-1 1,-1 1-1,0 0 1,1 0-1,-1 1 0,0-1 1,0 0-1,1 0 1,-1 1-1,0-1 1,1 1-1,-1 0 0,1-1 1,-1 1-1,0 0 1,1 0-1,0 0 1,-1 0-1,1 0 1,0 0-1,-1 1 0,1-1 1,0 0-1,0 1 1,0-1-1,-1 3 1,-2 2-66,2 1 0,-1-1 0,1 1 0,0-1 0,-1 10 0,1-10 88,-1 12-15,0 0 0,0 0 0,2 0 0,1 0-1,0 1 1,1-1 0,1 0 0,0 0 0,6 20 0,-6-31-51,0 0 1,0-1 0,1 1 0,0-1-1,0 1 1,1-1 0,-1 0-1,1 0 1,1 0 0,-1-1-1,1 1 1,0-1 0,0 0-1,0-1 1,1 1 0,0-1-1,0 0 1,0-1 0,0 1 0,0-1-1,1 0 1,0-1 0,-1 0-1,1 0 1,0 0 0,10 1-1,-9-3-18,0 1 1,1-1-1,-1-1 0,1 1 0,-1-1 0,0-1 0,1 0 0,-1 0 0,0-1 0,0 1 0,-1-2 0,1 1 1,-1-1-1,1 0 0,-1-1 0,0 0 0,-1 0 0,1 0 0,-1-1 0,0 0 0,0 0 0,-1-1 0,0 1 0,7-12 1,-8 11-53,0 0 0,-1 0 0,0 0 0,0 0 0,0-1 0,-1 1 0,0-1 1,-1 1-1,0-1 0,0 0 0,0 0 0,-1 0 0,0 0 0,-1 1 0,1-1 1,-2 0-1,1 0 0,-1 1 0,0-1 0,-1 1 0,0-1 0,0 1 0,0 0 1,-1 0-1,0 1 0,-7-10 0,-1 2 4,-1 0 0,0 1 0,-1 1 0,0 0 0,-23-13 0,28 19-47,0 0 1,-1 1 0,0 0 0,0 1 0,0 0-1,0 1 1,-1 0 0,0 0 0,1 1-1,-17-1 1,27 3-21,-1 0 0,1 0-1,0 0 1,-1 0 0,1 0-1,0 0 1,-1 0 0,1 0 0,0 0-1,0 0 1,-1 1 0,1-1-1,0 0 1,0 0 0,-1 0 0,1 0-1,0 0 1,0 1 0,-1-1-1,1 0 1,0 0 0,0 0-1,0 1 1,-1-1 0,1 0 0,0 0-1,0 1 1,0-1 0,0 0-1,0 0 1,-1 1 0,1-1 0,0 0-1,0 1 1,0-1 0,0 0-1,0 0 1,0 1 0,0-1 0,0 0-1,0 1 1,0-1 0,0 0-1,0 0 1,0 1 0,1-1-1,-1 0 1,0 1 0,0-1 0,0 0-1,0 0 1,0 1 0,0-1-1,1 0 1,-1 0 0,0 0 0,0 1-1,0-1 1,1 0 0,-1 0-1,0 0 1,1 1 0,12 15-3105,-13-16 3160,22 19-4993,2-2-2070</inkml:trace>
  <inkml:trace contextRef="#ctx0" brushRef="#br0" timeOffset="388.54">509 397 15171,'0'0'10094,"-4"-9"-7888,-29-79 1411,30 79-3449,0-1 0,1 1 0,0 0 0,1-1 0,0 1-1,0-1 1,1 0 0,1 1 0,1-13 0,0 18-171,0 0 0,0 1 1,0-1-1,0 1 0,0 0 0,1 0 0,-1 0 1,1 0-1,0 0 0,0 1 0,0-1 0,1 1 1,-1 0-1,0 0 0,1 0 0,-1 0 1,1 0-1,0 1 0,0 0 0,-1 0 0,1 0 1,5-1-1,8-1-1336,1 0-1,0 1 1,25 0 0,-15 2-5275,-5 1-3956</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33.030"/>
    </inkml:context>
    <inkml:brush xml:id="br0">
      <inkml:brushProperty name="width" value="0.05" units="cm"/>
      <inkml:brushProperty name="height" value="0.05" units="cm"/>
      <inkml:brushProperty name="color" value="#008C3A"/>
    </inkml:brush>
  </inkml:definitions>
  <inkml:trace contextRef="#ctx0" brushRef="#br0">1 34 15315,'0'0'13198,"7"0"-12866,165-14 1533,11 0-1128,-5 26 34,-178-12-719,-20 0-10645,5 3-658</inkml:trace>
  <inkml:trace contextRef="#ctx0" brushRef="#br0" timeOffset="381.13">281 69 13259,'0'0'11960,"0"3"-11764,4 37 837,-1 45-1,-4-58-553,2 0 0,0 1 0,2-1 0,13 53-1,-15-76-426,0 0-1,1 0 1,-1 0-1,1-1 1,0 1-1,0-1 1,0 1-1,1-1 1,-1 0-1,1 1 1,-1-1 0,1-1-1,0 1 1,1 0-1,-1-1 1,0 1-1,1-1 1,-1 0-1,1 0 1,-1-1-1,1 1 1,0-1-1,0 1 1,0-1-1,5 0 1,-2 0 51,0-1 1,0 0-1,-1-1 1,1 0-1,0 0 1,-1 0 0,1-1-1,-1 0 1,0 0-1,1-1 1,-1 0-1,0 0 1,0 0-1,8-7 1,-6 4-588,10-4 885,-7 18-8337</inkml:trace>
  <inkml:trace contextRef="#ctx0" brushRef="#br0" timeOffset="1102.44">643 517 9642,'0'0'15883,"4"-9"-14388,153-277 2662,-134 356-2567,-17-57-1590,1-1 0,0 0 0,1 0 0,0 0 0,1-1 0,0 0 0,0-1 0,2 0 0,-1-1 0,17 12 0,12 12 0,-38-32 0,-1-1 0,1 0 0,-1 0 0,0 1 0,1-1 0,-1 0 0,0 0 0,1 1 0,-1-1 0,0 0 0,1 1 0,-1-1 0,0 0 0,0 1 0,1-1 0,-1 1 0,0-1 0,0 1 0,0-1 0,1 0 0,-1 1 0,0-1 0,0 1 0,0-1 0,0 1 0,0-1 0,0 1 0,0-1 0,0 1 0,0-1 0,0 0 0,0 1 0,-1-1 0,1 1 0,0-1 0,0 1 0,-20 6 0,-48-7 0,43 0 0,-6 1 0,-45 8 0,69-8 0,-1 0 0,1 1 0,-1 0 0,1 0 0,0 1 0,0 0 0,0 0 0,0 1 0,1 0 0,0 0 0,-12 10 0,5 15 920,15-12-3605</inkml:trace>
  <inkml:trace contextRef="#ctx0" brushRef="#br0" timeOffset="1820.38">1244 87 12187,'0'0'15190,"6"6"-14062,4 2-885,0-1 0,1 1 0,-1-2 0,1 0 0,1 0 0,-1-1 1,1 0-1,0-1 0,20 4 0,92 14 472,-81-16-529,68 18 0,-110-24-170,0 1-1,0-1 1,0 0 0,0 0 0,0 1-1,0-1 1,-1 0 0,1 1 0,0-1-1,0 1 1,-1 0 0,1-1 0,0 1-1,-1-1 1,1 1 0,0 0 0,-1 0-1,1-1 1,-1 1 0,1 0 0,-1 0-1,1 0 1,-1-1 0,0 1 0,1 0-1,-1 0 1,0 1 0,0 0 2,0 0 0,0 0 0,-1 0 0,1 0 0,-1 0 0,1 0 0,-1 0 0,0 0 0,0 0-1,0-1 1,0 1 0,-1 2 0,-7 7 3,0 0 1,0 0-1,-11 8 0,12-11-36,-23 23 15,-123 119 0,175-158-3272,-2 0-2951,0-3-4574</inkml:trace>
  <inkml:trace contextRef="#ctx0" brushRef="#br0" timeOffset="2301.99">2037 24 6529,'0'0'18434,"11"5"-17018,2 1-1038,1-1 1,-1-1-1,1 0 1,-1 0-1,1-2 0,0 0 1,22 1-1,9-6 406,-1-1 0,1-3-1,58-16 1,-9 2-558,-118 24-3964,7 1-3326</inkml:trace>
  <inkml:trace contextRef="#ctx0" brushRef="#br0" timeOffset="2749.69">2298 3 12587,'0'0'12374,"1"7"-11277,3 210 3945,-4-147-4745,0-65-246,0 1 0,0-1-1,1 0 1,0 0-1,0 0 1,1 1 0,-1-1-1,1-1 1,0 1-1,0 0 1,1 0-1,-1-1 1,1 1 0,0-1-1,1 0 1,-1 0-1,1 0 1,4 4 0,-5-6-37,0 0 1,0 0-1,0 0 1,0 0 0,0-1-1,1 0 1,-1 1-1,0-1 1,1 0-1,-1-1 1,1 1 0,0-1-1,-1 1 1,1-1-1,-1 0 1,1 0 0,-1-1-1,1 1 1,-1-1-1,1 0 1,-1 0-1,1 0 1,-1 0 0,0 0-1,1-1 1,-1 1-1,5-4 1,11-5-115,10-5 94,-17 5-5125</inkml:trace>
  <inkml:trace contextRef="#ctx0" brushRef="#br0" timeOffset="4586.36">2662 370 9994,'0'0'3832,"0"8"-1885,4 33 2650,18 75 4303,-22-116-8685,-1-29 614,-6-44-1554,-4 36 450,8 28 222,0 1 1,1-1-1,0 0 1,-1-17 0,40 43-401,-24-12 526,-1 0 0,1 0-1,18 3 1,-24-7-31,0 0 1,0 1 0,1 0-1,-1 0 1,-1 1-1,1 0 1,0 0-1,-1 1 1,1 0-1,-1 0 1,0 0-1,-1 1 1,1-1-1,9 12 1,-8-5 249,-6-9-119,1 1 1,-1 0 0,1-1-1,-1 1 1,1-1 0,0 0 0,0 1-1,0-1 1,0 0 0,1 0-1,-1 0 1,0 0 0,1-1 0,-1 1-1,4 0 1,-6 1-161,0 0 0,0-1 0,0 1 0,1-1 0,-1 1 0,1 0-1,-1-1 1,1 1 0,0-1 0,0 0 0,0 1 0,2 2 0,6 25-13,-8-28 0,-1-1 0,0 0 0,1 0 0,-1 0 0,0 1 0,0-1 0,0 0 0,0 0 0,0 1 0,0-1 0,0 0 0,0 0 0,0 1 0,-1-1 0,1 0 0,-1 0 0,1 0 0,-1 0 0,1 0 0,-1 1 0,1-1 0,-3 2 0,-2-3 0,-1 0 0,1 0 0,-1 0 0,0 0 0,1-1 0,-1 0 0,1 0 0,-1-1 0,-5-1 0,-7-2 0,4 2 0,1 1 0,-1 0 0,1 0 0,-1 2 0,0 0 0,-27 3 0,23 16 100</inkml:trace>
  <inkml:trace contextRef="#ctx0" brushRef="#br0" timeOffset="6396.09">2678 357 5417,'0'0'12475,"-1"6"-11379,-1 27 210,1-1 1,2 1-1,1-1 0,2 1 0,7 31 1,-19-89 2934,-4-26-5464,10 25 657,1 5 117,0 0 0,-2-1-1,-1 1 1,-9-28-1,13 47 458,0 2-13,77 21 404,-57-20-273,1-1 0,-1-1 0,1-1 0,-1 0 0,1-2 0,30-9 0,-50 62 1207,-1-38-1339,2 0 0,-1 1 0,6 17 0,-4-18 333,0 1 1,-1-1-1,1 19 0,-7-28-108,0-1 0,-1 0-1,1 0 1,-1-1-1,1 1 1,0-1 0,-8 0-1,2 0-133,-1 2-85,-35 3 0,-50 1 0,95-5 36,1 0 0,-1 0 0,1 0 0,-1 1 0,1-1 1,-1 0-1,1 0 0,0 0 0,-1 0 0,1 0 0,0 1 0,0-1 0,0 0 0,0 0 0,0 0 1,0 0-1,1 2 0,-1 8-3451</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57.960"/>
    </inkml:context>
    <inkml:brush xml:id="br0">
      <inkml:brushProperty name="width" value="0.05" units="cm"/>
      <inkml:brushProperty name="height" value="0.05" units="cm"/>
      <inkml:brushProperty name="color" value="#008C3A"/>
    </inkml:brush>
  </inkml:definitions>
  <inkml:trace contextRef="#ctx0" brushRef="#br0">64 188 10682,'0'0'4352,"1"8"-1797,0 16-564,4 67 3651,21 113 0,-21-188-4603,-3-32-1107,-3-39-2380,1 51 1847,-3-36-5005,-4 1-3387</inkml:trace>
  <inkml:trace contextRef="#ctx0" brushRef="#br0" timeOffset="607.18">0 155 7882,'0'0'12662,"12"-7"-11005,-1 0-1354,-1 1 1,1 0-1,0 1 0,0 0 1,1 0-1,-1 2 1,1-1-1,0 1 0,18-1 1,6 4 318,0 1 0,0 2 1,51 11-1,-39-6-400,39-1 470,-87 5 2330,19 45-3099,0-5 73,-2-5-1,1 0 0,3-2 0,46 77 0,-66-122 16,0 1 0,-1 0 0,1 0 0,0 0 0,-1-1 1,1 1-1,0 0 0,-1 0 0,1 0 0,-1 0 0,1 0 1,-1 0-1,0 0 0,1 0 0,-1 0 0,0 0 0,0 0 0,0 0 1,1 1-1,-1-1 0,-1 0 0,1 0 0,0 0 0,0 0 0,0 0 1,0 0-1,-1 0 0,1 0 0,0 0 0,-1 0 0,1 0 0,-2 2 1,-1-1 50,0 0 0,0-1 0,-1 1 1,1-1-1,0 1 0,-1-1 0,1 0 1,-6 1-1,1 0-6,-24 5-35,0-1 1,0-2-1,-1 0 1,1-3-1,-1 0 1,0-2-1,1-2 1,-1-1-1,-56-15 1,106 25-8863,-3-2 687</inkml:trace>
  <inkml:trace contextRef="#ctx0" brushRef="#br0" timeOffset="1254.25">1116 264 12003,'0'0'11122,"-9"0"-10631,-60 8-61,62-7-368,1 0-1,0 1 1,0 0-1,-1 1 1,1-1-1,1 1 1,-1 0-1,0 1 1,1-1-1,-8 7 1,12-9-59,0 0 0,1 0 0,-1 0 1,0 0-1,1 1 0,-1-1 0,1 0 0,0 0 1,-1 0-1,1 0 0,0 1 0,0-1 1,-1 0-1,1 0 0,0 0 0,0 1 0,0-1 1,1 0-1,-1 0 0,0 1 0,0-1 1,1 0-1,-1 0 0,0 0 0,1 0 0,0 0 1,-1 0-1,1 1 0,-1-1 0,1 0 1,0-1-1,0 1 0,0 0 0,-1 0 0,1 0 1,0 0-1,0-1 0,2 2 0,49 35-19,-36-27 23,57 49-119,-69-55 108,1 1 1,-1-1 0,0 1-1,0 0 1,0 0 0,-1 0 0,0 0-1,0 0 1,0 1 0,-1 0-1,1-1 1,2 13 0,-6-17 13,1 0 1,-1 0-1,0 0 1,1 0-1,-1 0 1,0 0-1,0 0 1,0 0 0,1-1-1,-1 1 1,0 0-1,0-1 1,0 1-1,0 0 1,0-1-1,0 1 1,-1-1-1,1 0 1,0 1-1,0-1 1,0 0-1,0 1 1,0-1-1,-1 0 1,1 0-1,0 0 1,0 0-1,0 0 1,0-1-1,-1 1 1,0-1-1,-44-2 337,37 2-278,0-1 0,0 0 1,1 0-1,-1-1 1,-8-5-1,-9-10-1765,25 16 1170,0 0 0,0 1-1,0-1 1,0 0 0,0 1 0,0-1 0,0 0-1,0 0 1,1 0 0,-1 0 0,1 0 0,-1-3-1,1-7-5717</inkml:trace>
  <inkml:trace contextRef="#ctx0" brushRef="#br0" timeOffset="2123.34">1307 334 11018,'0'0'8669,"-10"-3"-6813,-28-9-425,36 11-1375,1 1-1,-1 0 1,1 0-1,0 0 1,-1 0 0,1 1-1,-1-1 1,1 0-1,0 1 1,-1-1-1,1 1 1,0-1-1,-1 1 1,1-1 0,0 1-1,0 0 1,-1 0-1,1 0 1,0 0-1,0 0 1,0 0-1,0 0 1,0 0 0,0 0-1,1 0 1,-1 0-1,0 1 1,1-1-1,-1 0 1,0 3-1,-13 39 713,14-41-651,-2 5 47,1 0 0,0 1 0,0-1 0,0 0-1,1 1 1,0-1 0,1 0 0,0 1 0,0-1-1,0 0 1,5 13 0,-4-17-130,-1-1-1,1 1 1,-1 0-1,1-1 1,0 1 0,0-1-1,0 1 1,1-1-1,-1 0 1,0 0 0,1 0-1,0 0 1,-1-1 0,1 1-1,0-1 1,0 1-1,0-1 1,0 0 0,0 0-1,0 0 1,0-1 0,0 1-1,0-1 1,0 1-1,1-1 1,-1 0 0,0-1-1,0 1 1,4-1-1,-3 1-20,-1-1 0,1 0-1,-1 0 1,0 0-1,1 0 1,-1 0-1,0-1 1,0 1-1,0-1 1,0 0-1,0 0 1,0 0-1,-1 0 1,1 0 0,0-1-1,-1 1 1,0-1-1,0 0 1,0 1-1,0-1 1,0 0-1,0 0 1,-1-1-1,1 1 1,-1 0 0,0 0-1,0-1 1,0 1-1,-1-1 1,1 1-1,-1-5 1,1-2-38,0 0 1,-1 0-1,-1 0 1,0 0-1,0 0 1,-1 1-1,0-1 1,0 0-1,-7-15 0,99 181-736,-88-170 4446,2-59-3601,-4 69-205,0 0 0,0 0 1,1 0-1,-1 1 0,1-1 0,0 0 0,0 0 1,0 0-1,1 1 0,-1-1 0,5-6 1,-6 10 74,1-1 1,-1 0 0,1 1-1,-1-1 1,1 1 0,0-1-1,-1 1 1,1 0 0,0-1-1,-1 1 1,1 0 0,0-1-1,-1 1 1,1 0 0,0 0-1,0-1 1,0 1 0,-1 0-1,1 0 1,0 0 0,0 0-1,-1 0 1,2 1 0,0-1 27,1 1 1,-1 0-1,0 0 1,0 0-1,0 0 1,0 0-1,0 1 1,0-1-1,0 1 1,-1-1-1,4 4 1,1 1 135,0 0 1,0 0 0,-1 1 0,0 0 0,0 0 0,-1 0 0,1 0 0,-2 1-1,1 0 1,-1 0 0,0 0 0,-1 0 0,4 17 612,-10-45 267,3 12-1143,1-1 0,0 1 1,0-1-1,1 1 0,0-1 1,0 1-1,1 0 0,0-1 1,1 1-1,-1 0 0,1 0 1,1 0-1,0 1 0,6-11 1,-9 18 132,-1 0 1,1-1-1,0 1 0,-1 0 1,1 0-1,-1 0 1,1 0-1,0-1 1,-1 1-1,1 0 0,-1 0 1,1 0-1,0 0 1,-1 0-1,1 0 1,-1 1-1,1-1 0,0 0 1,-1 0-1,1 0 1,-1 1-1,1-1 1,-1 0-1,1 0 0,0 1 1,-1-1-1,1 0 1,-1 1-1,0-1 0,1 1 1,-1-1-1,1 1 1,-1-1-1,0 1 1,1-1-1,-1 1 0,0-1 1,1 1-1,-1 0 1,17 25 152,-16-23-118,22 46 369,-19-37-368,2 0 0,-1-1-1,1 1 1,10 12 0,-2-16-2064,-4-8-3124,-7 0 2943</inkml:trace>
  <inkml:trace contextRef="#ctx0" brushRef="#br0" timeOffset="2587.72">1827 260 9538,'0'0'10878,"-10"-1"-9756,5 1-932,0 0-1,0 0 1,0 0-1,0 1 1,0-1-1,0 1 1,1 0 0,-1 1-1,0-1 1,1 1-1,-7 3 1,8-3-98,1-1-1,0 1 1,0 0 0,0 0 0,0 0-1,0 0 1,1 0 0,-1 0 0,0 0-1,1 0 1,0 1 0,-1-1 0,1 1-1,0-1 1,0 1 0,0-1 0,1 1-1,-1 0 1,1-1 0,-1 1-1,1 0 1,0-1 0,0 1 0,0 0-1,0 0 1,1-1 0,0 5 0,0-4-79,0 0 1,-1-1 0,1 1 0,0 0 0,0 0-1,1-1 1,-1 1 0,0-1 0,1 0-1,0 1 1,0-1 0,-1 0 0,1 0-1,0 0 1,1 0 0,-1 0 0,0 0 0,3 1-1,51 21 43,-49-22-57,-1 0 0,1 0 0,0 1 0,-1 0 0,0 0 1,0 1-1,0-1 0,9 8 0,-15-11 3,0 1 0,1-1 0,-1 1 0,0-1 0,1 1 0,-1-1 0,0 1 0,0-1 0,0 1 0,0 0 0,1-1 0,-1 1 0,0-1 0,0 1 0,0-1 0,0 1 0,0 0 0,0-1 0,0 1 0,-1-1 0,1 1 0,0-1 0,0 1 0,0-1 0,-1 1 0,1-1 0,0 1 0,0-1 0,-1 1 0,1-1-1,0 1 1,-1-1 0,1 1 0,-1-1 0,1 0 0,0 1 0,-1-1 0,1 0 0,-1 1 0,1-1 0,-1 0 0,1 0 0,-1 1 0,1-1 0,-1 0 0,0 0 0,1 0 0,-2 0 0,-31 12 137,29-11-148,-2 0-104,-60 14-183,23-15-5831,34-4 876</inkml:trace>
  <inkml:trace contextRef="#ctx0" brushRef="#br0" timeOffset="3270.39">2103 272 12723,'0'0'2926,"6"12"-1577,17 33 471,-2 1 1,-2 2-1,-2-1 0,-3 2 0,-1 0 0,10 84 1,-30-142 1259,-24-45-3133,18 24-236,2 0 0,1-1 1,1 0-1,2-1 0,1 1 0,2-1 0,0 0 1,3-53-1,1 82 168,0 1 1,0 0 0,0 0-1,0 0 1,0 0 0,0 0-1,1 0 1,-1 0-1,1 0 1,-1 0 0,1 0-1,0 0 1,0 0 0,0 1-1,0-1 1,0 0 0,0 0-1,1 1 1,-1-1-1,0 1 1,1-1 0,-1 1-1,1 0 1,0-1 0,-1 1-1,1 0 1,0 0-1,0 0 1,0 0 0,0 1-1,0-1 1,-1 0 0,2 1-1,-1-1 1,3 1 0,-1 0 88,0 0 1,1 0 0,-1 1-1,0 0 1,0 0 0,0 0-1,1 0 1,-1 1 0,-1-1-1,1 1 1,0 0 0,0 0-1,-1 1 1,1-1 0,5 6-1,3 3 218,-1 1-1,0 0 1,9 15-1,-17-22-36,0-1 1,0 0-1,-1 1 0,1 0 0,-1-1 0,0 1 0,-1 0 0,1 0 1,-1 0-1,0 0 0,0 0 0,-1 1 0,1 8 0,-2-12-88,0 0-1,0 0 1,0 0 0,-1 0-1,1-1 1,0 1-1,-1-1 1,1 1-1,-1-1 1,1 1 0,-1-1-1,0 0 1,0 1-1,1-1 1,-1 0-1,0 0 1,0-1 0,0 1-1,0 0 1,0-1-1,0 1 1,0-1-1,0 1 1,-1-1 0,1 0-1,-3 0 1,-29-3-1611,33 3 1137,-1 0 0,1-1 0,0 1 0,0-1 0,-1 1 0,1-1 0,0 0 0,0 1 0,0-1 0,0 0 0,-1 0 0,1 0 0,0 0 0,1 0 0,-1 0 0,0 0 0,-1-2 0,-1-7-7031</inkml:trace>
  <inkml:trace contextRef="#ctx0" brushRef="#br0" timeOffset="3684.08">2432 443 11106,'0'0'10439,"-4"-9"-9048,-1-1-1124,-4-9 184,1 0 1,0 0 0,-8-39-1,15 54-407,0 0-1,1 0 1,-1 0-1,1 0 1,0 0-1,0 0 1,1 0-1,-1 0 1,1 0 0,0 0-1,0 0 1,2-5-1,-2 7-46,1 1 1,-1-1-1,0 0 0,1 0 0,-1 1 1,1-1-1,0 1 0,0-1 1,-1 1-1,1 0 0,0-1 0,0 1 1,0 0-1,0 0 0,0 1 0,1-1 1,-1 0-1,0 1 0,0-1 0,0 1 1,1 0-1,-1 0 0,4 0 0,-3 0-29,0 0-1,0 0 0,0 1 0,0 0 0,0-1 0,0 1 0,0 0 0,0 0 0,-1 1 0,1-1 0,0 0 0,-1 1 1,1 0-1,-1-1 0,0 1 0,1 0 0,2 4 0,20 25-5809,-23-28 4864,7 10-4500</inkml:trace>
  <inkml:trace contextRef="#ctx0" brushRef="#br0" timeOffset="4086.34">2570 386 9818,'0'0'10852,"9"-4"-9392,-6 2-1417,49-30 2020,-51 31-1968,1 0 1,0 0 0,-1 0-1,1 0 1,-1-1 0,1 1-1,-1-1 1,0 1 0,0-1 0,1 1-1,-1-1 1,0 0 0,0 0-1,-1 1 1,1-1 0,0 0-1,-1 0 1,1 0 0,-1 0-1,1 0 1,-1 0 0,0 0 0,0 0-1,0 0 1,0 0 0,0 0-1,0 0 1,-1 0 0,1 0-1,-1 0 1,0-1 0,0 2-91,1 0-1,0 1 1,-1-1 0,1 0 0,-1 1-1,1-1 1,-1 1 0,0-1 0,1 1 0,-1-1-1,0 1 1,1-1 0,-1 1 0,0 0-1,1-1 1,-1 1 0,0 0 0,0 0-1,1-1 1,-1 1 0,0 0 0,0 0 0,1 0-1,-1 0 1,0 0 0,0 0 0,0 0-1,1 0 1,-1 1 0,0-1 0,0 0 0,1 0-1,-1 1 1,0-1 0,1 0 0,-1 1-1,0-1 1,-1 1 0,1 0-1,-1 1 1,0-1-1,0 0 1,0 1-1,1-1 1,-1 1-1,1 0 1,-1-1-1,1 1 1,0 0-1,0 0 0,-2 3 1,1 0 92,1-1 1,-1 1-1,1-1 1,0 1-1,1 0 0,-1-1 1,1 1-1,0 0 1,0 0-1,0-1 1,1 1-1,-1 0 0,1-1 1,0 1-1,3 7 1,-2-9-120,0-1 0,0 1 0,-1-1 0,2 1 0,-1-1 0,0 0 0,0 0 0,1 0 0,-1 0 0,1-1 0,-1 1 0,1-1 0,0 1 0,0-1 0,-1 0 0,1 0 0,0 0 0,0 0 0,0-1 0,0 1 0,0-1 0,0 0 0,0 0 0,1 0 0,3-1 0,1 1-991,0-1 1,-1 0-1,1 0 1,0-1 0,9-3-1,5-4-5654</inkml:trace>
  <inkml:trace contextRef="#ctx0" brushRef="#br0" timeOffset="4632.5">2832 207 11570,'0'0'9054,"-10"-3"-7649,-31-6-402,39 9-945,1 0 0,-1 1 1,0-1-1,1 0 1,-1 1-1,1-1 0,-1 1 1,1 0-1,-1-1 1,1 1-1,0 0 0,-1 0 1,1 0-1,0 0 1,0 0-1,0 0 0,0 0 1,0 1-1,0-1 1,0 0-1,0 1 0,0-1 1,0 0-1,1 1 1,-1-1-1,1 1 1,-1-1-1,1 1 0,-1 2 1,-4 44 931,5-45-979,1 1 0,0-1 0,0 1 0,1-1 0,-1 0 0,0 0 0,1 0 0,0 0 0,0 0 0,0 0 0,0 0 0,1 0 0,-1-1 0,0 1 0,1-1 0,0 0 0,0 0 0,4 3 0,66 33 12,-35-20 45,-37-18-68,1 1 1,-1-1-1,1 1 1,-1 0-1,0 0 1,1 0-1,-1 0 1,0 0-1,0 0 1,0 0-1,0 0 1,0 0-1,0 1 1,0-1-1,0 0 1,1 3-1,-2-3 5,0-1 0,0 1 0,-1 0-1,1-1 1,0 1 0,0-1 0,-1 1-1,1-1 1,0 1 0,-1 0 0,1-1-1,0 1 1,-1-1 0,1 0 0,-1 1-1,1-1 1,-1 1 0,1-1 0,-1 0-1,1 1 1,-1-1 0,1 0 0,-1 0-1,0 1 1,1-1 0,-1 0 0,-1 0-1,-61 10 261,48-9-275,-68 5-1467,82-6 1401,1 0 0,0 0 0,0 1 0,-1-1 0,1 0 0,0 0-1,0 0 1,-1 0 0,1 0 0,0 0 0,0-1 0,-1 1 0,1 0-1,0 0 1,0 0 0,-1 0 0,1 0 0,0 0 0,0 0 0,-1 0 0,1-1-1,0 1 1,0 0 0,0 0 0,-1 0 0,1 0 0,0-1 0,0 1-1,0 0 1,0 0 0,0 0 0,-1-1 0,1 1 0,0 0 0,0 0 0,0-1-1,0 1 1,0 0 0,0 0 0,0-1 0,0 1 0,0 0 0,0 0-1,0-1 1,0 1 0,0 0 0,0 0 0,0-1 0,0 1 0,0 0-1,0 0 1,0-1 0,0 1 0,1 0 0,8-14-6968,4 3-2397</inkml:trace>
  <inkml:trace contextRef="#ctx0" brushRef="#br0" timeOffset="5014.2">3010 199 11682,'0'0'5895,"-10"-2"-3449,3 0-1980,0 1 0,0 0 0,0 1 0,0-1 1,0 1-1,-12 2 0,17-2-400,0 1 1,1-1-1,-1 0 1,0 1-1,0 0 1,1-1-1,-1 1 1,0 0-1,1 0 1,-1 0-1,1 0 1,-1 0 0,1 0-1,-1 0 1,1 1-1,0-1 1,-1 0-1,1 1 1,0-1-1,0 1 1,0-1-1,0 1 1,1 0-1,-1-1 1,0 1-1,1 0 1,-1 0-1,1 0 1,-1-1-1,1 1 1,0 0-1,0 0 1,0 0-1,0 0 1,0-1-1,0 1 1,1 4 0,1-3-67,-1 1 1,0 0 0,1-1 0,0 1 0,-1-1 0,1 0 0,1 1 0,-1-1 0,0 0 0,1 0 0,0 0 0,-1-1 0,1 1 0,5 3 0,54 34-6,-40-26-4,-11-8 4,28 20-1,-37-25 6,0 1-1,-1-1 0,1 0 1,-1 1-1,1-1 0,-1 1 1,1-1-1,-1 1 0,0 0 1,0 0-1,0-1 0,0 1 1,0 0-1,0 0 0,-1 0 1,2 4-1,-3-5 15,1 0 0,-1 0 0,0 0-1,0 0 1,0 0 0,0 0 0,0 0 0,0 0 0,0-1-1,0 1 1,0 0 0,0 0 0,0-1 0,0 1-1,0-1 1,-1 1 0,1-1 0,0 0 0,0 0 0,-1 1-1,-1-1 1,-35 6 148,35-5-136,-6 0 24,-1 0 0,1-1-1,0 0 1,-1 0 0,-13-3-1,21 3-122,1 0-1,0 0 0,0-1 0,0 1 0,0-1 1,0 1-1,0 0 0,0-1 0,0 0 1,0 1-1,0-1 0,0 0 0,0 1 1,0-1-1,1 0 0,-1 0 0,0 0 1,0 1-1,1-1 0,-1 0 0,0-2 1,1 1-226,0 1 1,0-1-1,0 0 0,0 1 1,0-1-1,1 0 1,-1 1-1,0-1 0,1 0 1,-1 1-1,1-1 1,0 1-1,0-1 1,-1 1-1,1-1 0,0 1 1,0 0-1,0-1 1,3-1-1,10-13-5638</inkml:trace>
  <inkml:trace contextRef="#ctx0" brushRef="#br0" timeOffset="5458.09">3127 280 12411,'0'0'11027,"3"4"-10645,4 12 553,0 0 0,-1 0 0,0 1 1,-2 0-1,0 0 0,-1 0 0,2 26 0,6-41-7608</inkml:trace>
  <inkml:trace contextRef="#ctx0" brushRef="#br0" timeOffset="5856.29">3428 308 12643,'0'0'10127,"-6"-8"-8288,-19-23-788,25 30-1028,-1 0 0,1 0 1,-1 1-1,1-1 0,-1 0 0,0 1 0,1-1 1,-1 1-1,0-1 0,1 0 0,-1 1 0,0 0 0,0-1 1,0 1-1,1-1 0,-1 1 0,0 0 0,0 0 0,0-1 1,0 1-1,0 0 0,1 0 0,-1 0 0,0 0 0,0 0 1,0 0-1,0 0 0,0 0 0,0 1 0,1-1 1,-1 0-1,0 0 0,0 1 0,0-1 0,0 0 0,1 1 1,-1-1-1,0 1 0,1-1 0,-1 1 0,0 0 0,1-1 1,-1 1-1,0 0 0,1-1 0,-1 1 0,1 0 0,-1 0 1,1-1-1,-1 3 0,-15 35 86,16-38-109,-2 9 33,1-1-1,0 1 1,0 0-1,1-1 1,1 14-1,-1-20-16,0 0-1,0-1 1,0 1 0,0 0-1,0 0 1,0-1 0,0 1-1,1 0 1,-1-1-1,1 1 1,-1-1 0,1 1-1,0-1 1,-1 1 0,1-1-1,0 1 1,0-1-1,0 1 1,0-1 0,0 0-1,1 0 1,-1 0-1,0 0 1,0 0 0,1 0-1,-1 0 1,1 0 0,-1 0-1,1 0 1,-1-1-1,1 1 1,0-1 0,-1 1-1,1-1 1,2 1 0,0-4 70,1 0 1,-1-1 0,1 1-1,-1-1 1,0 0-1,-1 0 1,1-1 0,-1 1-1,0-1 1,0 1 0,5-10-1,1 0-507,-3 6 61,-2 1-22,0 1 0,1-1-1,0 1 1,0 1 0,12-11 0,-16 16 366,0-1 0,0 0 0,0 1 0,0-1 1,0 1-1,1 0 0,-1-1 0,0 1 0,0 0 0,0 0 1,1-1-1,-1 1 0,0 0 0,0 0 0,0 0 0,1 1 1,-1-1-1,0 0 0,0 0 0,0 1 0,1-1 0,-1 1 1,0-1-1,0 1 0,0-1 0,0 1 0,0 0 0,0-1 1,0 1-1,0 0 0,0 0 0,0 0 0,-1-1 0,1 1 1,0 0-1,0 0 0,-1 1 0,1-1 0,-1 0 0,1 0 1,-1 0-1,1 0 0,-1 0 0,1 2 0,3 5 287,0 0 0,-1 1 0,0-1 0,0 1 0,-1-1 0,0 1 0,2 17 780,-4-55 1289,0 24-2425,1-1 0,-1 0-1,1 0 1,0 0 0,1 1 0,0-1-1,0 1 1,0-1 0,0 1 0,4-7-1,-5 11 68,0 0 1,0 0-1,0 0 0,-1 0 0,1 0 0,0 0 0,0 0 0,0 0 1,0 0-1,1 0 0,-1 1 0,0-1 0,0 0 0,0 1 0,1-1 1,-1 1-1,0-1 0,1 1 0,-1 0 0,0-1 0,1 1 0,-1 0 1,0 0-1,1 0 0,-1 0 0,0 0 0,1 0 0,-1 1 0,1-1 1,-1 0-1,0 1 0,0-1 0,1 1 0,-1-1 0,0 1 0,0-1 0,1 1 1,-1 0-1,0 0 0,0 0 0,0 0 0,0 0 0,0 0 0,0 0 1,-1 0-1,1 0 0,1 2 0,8 8 190,-1 0 0,0 0 0,-1 1 0,0 0 0,12 25 0,-24-33-3116,-4-3-2193</inkml:trace>
  <inkml:trace contextRef="#ctx0" brushRef="#br0" timeOffset="6321.85">3150 0 21445,'0'0'0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52.056"/>
    </inkml:context>
    <inkml:brush xml:id="br0">
      <inkml:brushProperty name="width" value="0.05" units="cm"/>
      <inkml:brushProperty name="height" value="0.05" units="cm"/>
      <inkml:brushProperty name="color" value="#008C3A"/>
    </inkml:brush>
  </inkml:definitions>
  <inkml:trace contextRef="#ctx0" brushRef="#br0">126 106 10234,'0'0'15866,"-3"6"-14918,-72 188 3113,28-64-2403,58-184-1658,21-52 37,18-48-1050,-48 149 978,0-1 1,1 0-1,0 1 1,1-1 0,-1 1-1,1 0 1,0 0-1,0 1 1,1-1-1,-1 1 1,9-6-1,-11 9 39,0 0-1,0 0 1,0 0-1,0 0 0,0 0 1,0 0-1,0 1 1,0-1-1,0 1 1,1-1-1,-1 1 0,0 0 1,0 0-1,1 0 1,-1 0-1,0 0 1,0 1-1,1-1 0,-1 1 1,0-1-1,0 1 1,0 0-1,0 0 1,0 0-1,0 0 1,0 0-1,0 0 0,0 1 1,0-1-1,-1 1 1,1-1-1,0 1 1,-1 0-1,3 3 0,17 22 206,-1 2 0,20 39 0,-29-48-178,0 1 1,1-2-1,1 0 1,1 0-1,1-1 0,1-1 1,28 25-1,-25-23 42,-18-19-65,-1 1-1,0-1 1,0 0-1,1 1 1,-1-1-1,0 1 1,0-1-1,0 0 1,0 1-1,0-1 1,1 1-1,-1-1 1,0 1-1,0-1 0,0 0 1,0 1-1,0-1 1,0 1-1,-1-1 1,1 1-1,0-1 1,0 0-1,0 1 1,0-1-1,0 1 1,-1-1-1,1 0 1,-1 1-1,-1 1 2,-1 0 1,0 0-1,-1-1 0,1 1 0,0-1 1,0 0-1,-1 0 0,1 0 0,0-1 1,-8 1-1,-104 17-9,-135 23 0,247-40 0,9 0-122,16 3-2356,-11-3-5571</inkml:trace>
  <inkml:trace contextRef="#ctx0" brushRef="#br0" timeOffset="1662.32">1011 250 5721,'0'0'13871,"-2"-7"-12150,1 5-1600,0 0 0,1-1 1,-1 1-1,0 0 0,0 0 0,0 0 1,-1 0-1,1 0 0,0 0 1,-1 1-1,1-1 0,-1 0 1,0 1-1,1-1 0,-1 1 1,0-1-1,0 1 0,-4-2 1,2 1 3,-1 1 0,0-1 0,0 1 0,1 0 1,-1 1-1,0-1 0,0 1 0,0 0 0,0 0 0,-6 1 1,7 0-123,0 0-1,1 0 1,-1 1 0,1-1 0,0 1 0,-1-1 0,1 1 0,0 0-1,0 0 1,0 1 0,0-1 0,1 1 0,-1-1 0,1 1 0,-1 0-1,1 0 1,0 0 0,0 0 0,0 0 0,0 0 0,1 1 0,0-1-1,-1 1 1,1-1 0,0 1 0,0-1 0,0 8 0,0-6 57,0 0 0,1 0 1,-1 0-1,1 0 0,0 0 0,0 1 1,1-1-1,-1 0 0,1 0 1,0 0-1,1 0 0,-1 0 0,1 0 1,0-1-1,0 1 0,1 0 0,-1-1 1,1 0-1,5 6 0,-5-7-30,0 0 1,1 0-1,0-1 0,-1 0 0,1 0 0,0 0 0,0 0 0,0 0 1,0-1-1,1 0 0,-1 0 0,0 0 0,1 0 0,-1-1 0,1 1 0,-1-1 1,0 0-1,1-1 0,-1 1 0,1-1 0,-1 0 0,0 0 0,0 0 1,1 0-1,-1-1 0,0 0 0,0 0 0,0 0 0,-1 0 0,1-1 1,0 1-1,-1-1 0,0 0 0,0 0 0,1 0 0,-2 0 0,1-1 0,0 1 1,-1-1-1,1 0 0,-1 0 0,0 0 0,-1 0 0,1 0 0,-1 0 1,1 0-1,-1-1 0,0 1 0,-1 0 0,1-1 0,-1 1 0,0-1 0,0 1 1,0 0-1,-1-1 0,1 1 0,-1 0 0,0-1 0,-1 1 0,1 0 1,-2-4-1,-23-46-206,56 80-143,12 31 558,-35-46-171,1 1 1,0-1-1,0 0 0,2-1 0,-1 0 0,1 0 0,13 9 0,-21-18-246,-1-1 1,0 1-1,1-1 1,-1 1-1,0-1 1,1 0-1,-1 0 0,0 1 1,1-1-1,-1 0 1,1 0-1,-1 0 0,0-1 1,1 1-1,-1 0 1,1 0-1,-1-1 0,0 1 1,1-1-1,-1 1 1,0-1-1,0 0 1,1 1-1,-1-1 0,0 0 1,0 0-1,0 0 1,0 0-1,0 0 0,0 0 1,0 0-1,0 0 1,-1 0-1,1 0 0,0-1 1,-1 1-1,1 0 1,-1 0-1,1-1 1,-1 1-1,1 0 0,-1-3 1,7-17-7182</inkml:trace>
  <inkml:trace contextRef="#ctx0" brushRef="#br0" timeOffset="2228.85">1168 175 12067,'0'0'7980,"4"9"-6428,4 9-1132,0 3 650,2-1-1,21 37 1,-28-53-921,-1 0 0,1 0 0,0 0 1,0 0-1,0-1 0,1 1 0,-1-1 0,1 0 0,-1 0 0,1-1 0,0 1 0,0-1 1,1 1-1,-1-1 0,0-1 0,1 1 0,-1 0 0,1-1 0,-1 0 0,10 1 0,-11-3-122,-1 1-1,0-1 0,1 0 0,-1 0 1,0 0-1,0 0 0,0 0 0,0-1 0,0 1 1,0 0-1,0-1 0,0 0 0,0 1 1,-1-1-1,1 0 0,-1 0 0,1 0 1,-1 0-1,0 0 0,0 0 0,0 0 0,0-1 1,0 1-1,0 0 0,-1-1 0,1 1 1,-1 0-1,1-1 0,-1 1 0,0-4 1,1-1-72,0 1 0,-1 0 0,0-1 0,0 1 0,-1 0 0,1-1 0,-1 1 0,-1 0 0,1 0 0,-5-11 0,-5 0-123,1 0-160,26 24 152,-6-1 210,-1-1-1,1 0 1,0-1-1,1 0 1,-1 0-1,1-1 1,17 2-1,-25-4-17,1-1-1,-1 1 0,0-1 0,1 0 0,-1-1 1,1 1-1,-1 0 0,1-1 0,-1 0 0,1 0 0,-1 0 1,5-2-1,-7 2-10,1-1 0,-1 1-1,1 0 1,-1-1 0,1 1 0,-1-1 0,0 1 0,1-1 0,-1 0 0,0 1-1,0-1 1,0 0 0,-1 0 0,1 0 0,0 1 0,-1-1 0,1 0 0,-1 0-1,0 0 1,1 0 0,-1 0 0,0 0 0,0-3 0,0 4 2,-1 0 1,1 0 0,0-1 0,0 1-1,-1 0 1,1 0 0,0 0-1,-1 0 1,1 0 0,-1-1-1,0 1 1,1 0 0,-1 0-1,0 0 1,0 1 0,1-1 0,-1 0-1,0 0 1,0 0 0,0 1-1,0-1 1,0 0 0,0 1-1,0-1 1,0 1 0,0-1 0,-1 1-1,1-1 1,0 1 0,0 0-1,0 0 1,-1 0 0,1-1-1,0 1 1,0 0 0,0 0-1,-1 1 1,1-1 0,-1 0 0,-1 0-10,0 1 1,1-1-1,-1 1 1,0-1 0,1 1-1,-1 0 1,0 0-1,1 0 1,-1 0 0,1 0-1,0 0 1,-1 1-1,1 0 1,0-1 0,0 1-1,0 0 1,-3 3-1,2 0 61,0 1 0,0 0 0,1 0 0,-1 0 0,1 0-1,1 1 1,-1-1 0,1 0 0,0 1 0,1-1-1,-1 1 1,1-1 0,1 1 0,-1-1 0,1 1-1,0-1 1,2 7 0,-2-9-124,0-1 0,1 0-1,-1 0 1,1 0 0,-1 0 0,1 0 0,0 0-1,0 0 1,0 0 0,1-1 0,-1 1-1,1-1 1,-1 0 0,1 0 0,0 0 0,0 0-1,0 0 1,0 0 0,0-1 0,0 0-1,0 1 1,1-1 0,-1 0 0,0-1 0,1 1-1,-1 0 1,1-1 0,-1 0 0,1 0-1,-1 0 1,0 0 0,1-1 0,5-1 0,35-9-3654,1-8-3693,-8-1-3505</inkml:trace>
  <inkml:trace contextRef="#ctx0" brushRef="#br0" timeOffset="2614.05">1686 178 12915,'0'0'11706,"-34"43"-10409,29-21-505,5 1-400,0 2-112,6-2-160,9-1-120,7-4 0,25-6-1112,-7-5-1489,0-5-4424</inkml:trace>
  <inkml:trace contextRef="#ctx0" brushRef="#br0" timeOffset="3066.44">2022 189 13635,'0'0'3305,"2"9"-1446,11 35 705,25 54 1,-19-51-956,20 72 1,-28-76-576,-6-20 3295,-27-91-4413,-19-94 1,11 5-2928,26 135 2265,3 17 469,-1 0 1,2 0-1,-1 0 0,1 1 0,-1-1 0,1 0 1,1 0-1,-1 0 0,2-8 0,-1 12 250,0-1 0,0 1 0,0 0-1,0 0 1,0 0 0,1-1 0,-1 1-1,0 0 1,1 1 0,-1-1 0,0 0-1,1 0 1,-1 1 0,1-1-1,-1 0 1,1 1 0,0 0 0,-1-1-1,1 1 1,-1 0 0,1 0 0,0 0-1,-1 0 1,1 0 0,0 0 0,-1 0-1,1 1 1,-1-1 0,1 0 0,2 2-1,9 1 15,0 1-1,0 0 1,0 0-1,-1 2 0,21 11 1,-28-15 77,0 1 1,-1 0-1,0-1 1,0 1-1,0 1 1,0-1-1,0 1 1,0-1-1,-1 1 0,0 0 1,0 0-1,0 1 1,0-1-1,-1 1 1,1-1-1,-1 1 1,3 9-1,-6-10 86,1 0 0,-1 0 0,0 0 0,0 0 0,0 0 0,-1 0 0,1 0 0,-1 0 0,0-1 0,0 1 0,0-1 0,0 1 0,-1-1 0,1 0 0,-1 0 0,0 0 0,0 0 0,0-1-1,-1 1 1,-6 3 0,0 1 34,-1 0 0,0 0 0,0-2-1,-1 1 1,-18 5 0,8-10-394,16-12-2256,7 8 1625,-1 0-1,1 0 1,0 0-1,0 0 1,0 1-1,0-1 1,1 0-1,-1 1 1,0-1-1,4-3 1,10-12-7689</inkml:trace>
  <inkml:trace contextRef="#ctx0" brushRef="#br0" timeOffset="3482.98">2338 288 5497,'0'0'22021,"-37"-54"-20701,33 34-648,2-2-448,-2-1-136,0 2-88,0 3-40,-1 5-312,4 3-400,1 5-512,7 2-1337,23 3-87,-2 0-2737,0 2-4193</inkml:trace>
  <inkml:trace contextRef="#ctx0" brushRef="#br0" timeOffset="3907.56">2462 255 5025,'0'0'17008,"7"-8"-16755,-5 7-326,7-8 308,-1-1 0,0 0 0,0 0 0,7-13 0,-13 20-140,-1 1-1,0 0 1,0-1-1,0 1 1,0-1-1,0 1 1,-1-1-1,1 1 1,-1-1-1,0 0 1,1 1-1,-1-1 1,-1-4 0,1 5-48,-1 1 0,0-1 1,1 1-1,-1-1 0,0 1 1,0 0-1,0-1 1,0 1-1,0 0 0,0 0 1,-1-1-1,1 1 1,0 0-1,0 0 0,-1 0 1,1 1-1,-1-1 0,1 0 1,-1 0-1,1 1 1,-1-1-1,0 1 0,1-1 1,-4 1-1,4 0 13,0 0 0,1 1 0,-1-1-1,0 0 1,0 1 0,0-1 0,0 1 0,1-1-1,-1 1 1,0 0 0,1-1 0,-1 1 0,0 0-1,1-1 1,-1 1 0,1 0 0,-1 0 0,1-1-1,-1 1 1,1 0 0,-1 0 0,1 0-1,0 0 1,0 0 0,-1 0 0,1 0 0,0 0-1,0-1 1,0 1 0,0 0 0,0 0 0,0 0-1,0 0 1,1 1 0,-2 46 577,1-39-344,0-5-267,0 0 0,0 0-1,1 1 1,-1-1-1,1 0 1,0 0-1,0 0 1,0 0-1,1 0 1,0 0-1,-1 0 1,1 0-1,0-1 1,1 1 0,-1-1-1,1 1 1,-1-1-1,1 0 1,4 3-1,-5-4-282,0-1 0,1 1 0,0-1 0,-1 1 0,1-1 0,0 0 0,0 0 0,-1 0 0,1-1 1,0 1-1,5 0 0,-4-1-595,0 0 1,1 0 0,-1-1-1,0 0 1,1 1 0,-1-1-1,0-1 1,0 1-1,5-3 1,15-8-8676</inkml:trace>
  <inkml:trace contextRef="#ctx0" brushRef="#br0" timeOffset="4344.58">2678 63 5905,'0'0'14129,"-9"-1"-11716,-30-2-291,38 3-2065,-1 0 0,1 0 0,0 0 0,0 0-1,-1 0 1,1 0 0,0 0 0,-1 0 0,1 0 0,0 0-1,0 1 1,-1-1 0,1 0 0,0 1 0,0-1 0,0 1-1,0 0 1,0-1 0,0 1 0,0 0 0,0 0 0,0-1-1,0 1 1,0 0 0,0 0 0,0 0 0,0 0-1,1 0 1,-1 0 0,1 1 0,-1-1 0,0 0 0,1 0-1,0 0 1,-1 1 0,1-1 0,0 0 0,0 0 0,-1 1-1,1-1 1,0 0 0,0 0 0,1 1 0,-1-1 0,0 0-1,0 0 1,0 1 0,1-1 0,0 2 0,1 2-82,-1 1 0,1-1 1,0 0-1,1 0 1,-1 0-1,1 0 0,0-1 1,0 1-1,5 4 0,3 0-173,0-1-1,0-1 0,15 7 1,-16-9 112,0 1 0,0 0 0,-1 0 1,0 0-1,12 13 0,-20-18 107,-1-1 1,0 1-1,0-1 1,1 1-1,-1 0 1,0-1-1,0 1 1,0 0-1,0-1 1,0 1-1,0-1 1,0 1-1,0 0 1,0-1-1,0 1 1,0 0-1,0-1 1,0 1-1,0 0 1,0-1-1,-1 1 1,1-1-1,0 1 1,-1-1-1,1 1 1,0 0-1,-1-1 1,1 1-1,-1-1 1,1 0-1,-1 1 1,1-1-1,-1 1 1,1-1-1,-1 0 1,1 1-1,-1-1 1,1 0-1,-1 1 1,1-1-1,-1 0 1,0 0-1,1 0 0,-1 0 1,-1 1-1,-35 11 452,31-10-456,1 0-109,-2 0-161,0 0 0,0 0 0,-1 0 0,1-1 0,0 0-1,-1 0 1,-11-1 0,13-4-3606,4-3-2607</inkml:trace>
  <inkml:trace contextRef="#ctx0" brushRef="#br0" timeOffset="4860.56">2861 63 12915,'0'0'5129,"-8"-1"-3323,-1 0-1123,0 1 0,1 0 0,-1 0 1,0 0-1,-10 3 0,18-3-648,0 0 1,-1 1-1,1-1 0,-1 0 0,1 1 1,0-1-1,0 1 0,-1-1 0,1 1 0,0-1 1,0 1-1,0 0 0,-1 0 0,1 0 1,0 0-1,0 0 0,0 0 0,1 0 1,-1 0-1,0 0 0,0 0 0,0 0 1,1 1-1,-1-1 0,1 0 0,-1 0 1,1 1-1,-1-1 0,1 0 0,0 1 0,0-1 1,0 1-1,-1-1 0,1 0 0,1 1 1,-1-1-1,0 0 0,0 1 0,0-1 1,1 0-1,-1 1 0,1-1 0,-1 0 1,1 1-1,-1-1 0,1 0 0,0 0 1,0 0-1,-1 1 0,1-1 0,2 1 1,2 5-34,0-1 1,1 1-1,-1-1 1,2 0-1,-1-1 1,1 0-1,0 0 1,0 0-1,0-1 1,11 6-1,39 26 13,-57-35-3,0-1 0,1 1 0,-1-1 0,0 1 1,0-1-1,0 1 0,1-1 0,-1 1 0,0-1 0,0 1 0,0 0 0,0-1 0,0 1 0,0-1 0,0 1 0,0-1 0,0 1 0,0-1 0,0 1 0,0-1 1,0 1-1,-1 0 0,1-1 0,0 1 0,0-1 0,0 1 0,-1-1 0,1 0 0,0 1 0,-1-1 0,1 1 0,0-1 0,-1 1 0,1-1 0,-1 0 0,1 1 1,-1-1-1,1 0 0,-1 0 0,1 1 0,-1-1 0,1 0 0,-1 0 0,1 0 0,-1 1 0,1-1 0,-2 0 0,-33 14 476,29-11-448,-12 4-368,-1-1-1,-24 6 1,43-12 173,-1 0 0,1 0 0,0 0 0,0 0 0,-1 0 0,1 0 1,0 0-1,-1 0 0,1 0 0,0 0 0,0 0 0,-1 0 0,1 0 1,0 0-1,-1 0 0,1 0 0,0 0 0,0 0 0,-1 0 0,1-1 1,0 1-1,0 0 0,0 0 0,-1 0 0,1 0 0,0-1 0,0 1 1,0 0-1,-1 0 0,1-1 0,0 1 0,0 0 0,0 0 0,0 0 0,0-1 1,-1 1-1,1 0 0,0-1 0,0 1 0,0 0 0,0 0 0,0-1 1,0 1-1,0 0 0,0 0 0,0-1 0,0 1 0,0 0 0,0-1 1,0 0-211,0-10-7799</inkml:trace>
  <inkml:trace contextRef="#ctx0" brushRef="#br0" timeOffset="4861.56">2958 132 12227,'0'0'6713,"9"47"-4040,-6-31-673,1-2-432,-1-2-727,1-2-329,-2-4-192,-2-3-208,0-2-112,0-2-464,-5-6-1449,-3-4-5552</inkml:trace>
  <inkml:trace contextRef="#ctx0" brushRef="#br0" timeOffset="4862.56">2927 0 12483,'0'0'1712,"59"45"-2864,-36-33-4081</inkml:trace>
  <inkml:trace contextRef="#ctx0" brushRef="#br0" timeOffset="5333.01">3196 126 13379,'0'0'5181,"-8"-4"-3718,3 2-1388,-1-1 284,0 0 0,0 0 1,0 1-1,0 0 1,-12-2-1,16 4-309,1 0-1,0 0 0,-1-1 0,1 2 1,-1-1-1,1 0 0,0 0 1,-1 0-1,1 1 0,-1-1 0,1 0 1,0 1-1,-1-1 0,1 1 0,0 0 1,0 0-1,-1-1 0,1 1 0,0 0 1,0 0-1,0 0 0,0 0 1,0 0-1,0 0 0,0 0 0,1 1 1,-1-1-1,0 0 0,0 0 0,1 1 1,-1-1-1,1 0 0,-1 1 0,1-1 1,0 0-1,0 1 0,-1 1 0,0 4 139,1 0 0,-1 0 0,1 0-1,0 0 1,1-1 0,0 1-1,0 0 1,3 13 0,-3-18-162,0 1 1,0-1-1,-1 0 0,1 1 1,1-1-1,-1 0 1,0 0-1,0 0 1,1 0-1,0 0 1,-1 0-1,1 0 1,0 0-1,0-1 1,-1 1-1,1-1 0,1 1 1,-1-1-1,0 0 1,0 0-1,0 0 1,1 0-1,-1 0 1,0 0-1,1-1 1,-1 1-1,1-1 1,3 1-1,-5-53 1662,-1 48-1941,1-1-1,0 0 1,0 1-1,0-1 1,0 0-1,0 1 1,1 0-1,0-1 0,0 1 1,0 0-1,1 0 1,3-5-1,-6 9 190,1-1-1,0 0 1,-1 0 0,1 0-1,0 1 1,0-1 0,-1 0-1,1 1 1,0-1-1,0 1 1,0-1 0,0 1-1,0 0 1,0-1-1,0 1 1,0 0 0,0-1-1,0 1 1,0 0 0,0 0-1,0 0 1,2 0-1,-2 1 92,1-1-1,-1 1 0,1 0 1,-1 0-1,0 0 0,1 0 1,-1 0-1,0 0 0,1 0 1,-1 1-1,0-1 0,0 0 1,0 1-1,0-1 0,0 0 1,-1 1-1,1 0 0,1 2 0,11 42 1432,-10-26 4082,-1-28-5782,0 0-1,1 0 1,0 0-1,0 0 1,1 1-1,0 0 1,0 0 0,1 0-1,0 0 1,0 0-1,1 1 1,11-11 0,-16 17 237,0 0 0,-1-1 1,1 1-1,0 0 1,-1 0-1,1-1 0,0 1 1,-1 0-1,1 0 1,0 0-1,-1 0 1,1 0-1,0 0 0,0 0 1,-1 0-1,1 0 1,0 0-1,-1 0 0,1 1 1,0-1-1,-1 0 1,1 0-1,0 1 1,-1-1-1,1 0 0,-1 1 1,1-1-1,0 1 1,-1-1-1,1 0 0,-1 1 1,1 0-1,-1-1 1,0 1-1,1-1 0,-1 1 1,1-1-1,-1 1 1,0 0-1,0-1 1,1 1-1,-1 1 0,17 37 377,-12-27-181,-2-5-98,1 1 1,0-1-1,1 0 1,-1 0-1,2-1 0,-1 1 1,10 8-1,28 15-2899,-19-20-3049</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50.102"/>
    </inkml:context>
    <inkml:brush xml:id="br0">
      <inkml:brushProperty name="width" value="0.05" units="cm"/>
      <inkml:brushProperty name="height" value="0.05" units="cm"/>
      <inkml:brushProperty name="color" value="#008C3A"/>
    </inkml:brush>
  </inkml:definitions>
  <inkml:trace contextRef="#ctx0" brushRef="#br0">1 211 11202,'0'0'13793,"8"2"-12754,20 3-372,0-2 1,0-1 0,0 0 0,1-3 0,29-3 0,153-28 1318,-131 18-1246,-130 13-3607,0 6-4746,9 3-3264</inkml:trace>
  <inkml:trace contextRef="#ctx0" brushRef="#br0" timeOffset="409.09">12 350 13587,'0'0'10290,"11"0"-8708,484-34 4280,-487 33-5874,-5 1-2,0 0 0,0 0 0,0 0 0,0 0 1,0-1-1,-1 1 0,1-1 0,0 1 0,0-1 0,0 0 0,-1 0 0,1-1 0,-1 1 0,1 0 1,4-4-1,-7 4-142,-1 0-1,1 0 1,-1 0 0,0 0 0,1 1 0,-1-1 0,0 0 0,0 1 0,1-1 0,-1 1 0,0-1 0,0 0-1,0 1 1,0 0 0,0-1 0,0 1 0,1 0 0,-1-1 0,0 1 0,0 0 0,-1 0 0,-30-9-5828,26 8 3219,-25-8-10242</inkml:trace>
  <inkml:trace contextRef="#ctx0" brushRef="#br0" timeOffset="809.42">433 1 12659,'8'2'2053,"135"39"3888,-99-26-5026,-1 1 1,-1 2 0,43 25 0,-77-39-645,0 1 1,-1 0 0,0 0-1,0 1 1,-1 0 0,0 0-1,0 0 1,0 1-1,-1 0 1,1 0 0,-2 0-1,8 16 1,-10-19-150,0 1 0,-1 0 0,0-1 0,0 1 0,-1 0-1,1 0 1,-1 0 0,0 0 0,0-1 0,-1 1 0,1 0 0,-1 0 0,0 0 0,-1-1 0,1 1-1,-1 0 1,0-1 0,0 0 0,0 1 0,0-1 0,-1 0 0,0 0 0,0 0 0,-3 3 0,-44 42 1683,19-30-2270,-2-11-4627</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4:45.039"/>
    </inkml:context>
    <inkml:brush xml:id="br0">
      <inkml:brushProperty name="width" value="0.05" units="cm"/>
      <inkml:brushProperty name="height" value="0.05" units="cm"/>
      <inkml:brushProperty name="color" value="#008C3A"/>
    </inkml:brush>
  </inkml:definitions>
  <inkml:trace contextRef="#ctx0" brushRef="#br0">283 23 14051,'0'0'15311,"-8"-3"-14581,-2-1-512,0 0-1,0 1 1,-1 0 0,0 1 0,1 0 0,-1 1 0,0 0 0,0 1-1,0 0 1,0 1 0,-17 3 0,21-3-215,1 1-1,0-1 1,1 1-1,-1 1 1,0-1-1,1 1 1,-1 0-1,1 0 1,0 0-1,0 1 1,0 0-1,0 0 1,1 0 0,-1 1-1,1-1 1,1 1-1,-1 0 1,0 0-1,1 1 1,0-1-1,0 1 1,1-1-1,-3 9 1,1 1-3,0-1 0,1 1 0,0 0 0,1 0 0,1 0 0,0 0 0,1 0 0,1 0 0,3 19 0,-2-27 0,-1 0 0,1 0 0,1 0 0,-1-1 0,1 1 0,0-1 0,1 1 0,0-1 0,0 0 0,0 0 0,0-1 0,1 1 0,0-1 0,0 0 0,1 0 0,-1-1 0,1 1 0,0-1 0,0-1 0,1 1 0,7 2 0,-3-1 0,1-1 0,0-1 0,0 0 0,1-1 0,-1 0 0,0-1 0,1 0 0,-1-1 0,1 0 0,-1-1 0,1 0 0,-1-1 0,0-1 0,0 0 0,0-1 0,0 0 0,0 0 0,-1-1 0,0-1 0,0 0 0,0-1 0,11-8 0,-2 9-2998</inkml:trace>
  <inkml:trace contextRef="#ctx0" brushRef="#br0" timeOffset="929.03">616 329 12755,'0'0'11422,"-4"10"-10838,-49 156 4596,59-234-3776,-6 66-1447,4-15-101,1 0 1,0 0-1,1 1 0,1-1 0,0 2 0,1-1 1,14-19-1,-22 35 162,1 0 0,0 0 0,0 0 1,-1 0-1,1 0 0,0 0 0,0 0 1,-1 1-1,1-1 0,0 0 0,0 0 1,-1 1-1,1-1 0,0 0 0,-1 1 0,1-1 1,0 1-1,-1-1 0,1 1 0,-1-1 1,1 1-1,-1-1 0,1 1 0,-1-1 1,1 1-1,-1 0 0,0-1 0,1 1 0,-1 0 1,1 0-1,18 29 247,-15-24-164,47 59 261,-38-52-245,-1 1-1,-1 0 0,-1 1 0,0 0 1,14 31-1,-70-45 508,28 1-624,0 0 0,0 1 0,0 1 0,1 1 0,-28 12 0,-7 0 0,67-11-4496,-3-3-3603</inkml:trace>
  <inkml:trace contextRef="#ctx0" brushRef="#br0" timeOffset="1642.79">1096 111 12275,'0'0'16040,"25"20"-14945,-1-13-650,0-1 1,1-2-1,44 4 0,-49-7-288,0 1 0,-1 0-1,0 2 1,0 0 0,0 1 0,0 1 0,29 13 0,-48-19-150,1 0 0,0 1 0,0-1 1,-1 0-1,1 1 0,0-1 1,-1 1-1,1-1 0,0 0 1,-1 1-1,1-1 0,-1 1 0,1 0 1,-1-1-1,1 1 0,-1-1 1,1 1-1,-1 0 0,0 0 0,1-1 1,-1 1-1,0 0 0,1-1 1,-1 1-1,0 0 0,0 0 1,0 0-1,0-1 0,0 1 0,0 0 1,0 0-1,0-1 0,0 1 1,0 0-1,0 0 0,-1-1 0,1 1 1,0 0-1,0 0 0,-1-1 1,1 1-1,0 0 0,-1-1 0,1 1 1,-1 0-1,1-1 0,-1 1 1,-37 29-61,18-17 77,-66 71-24,57-54 0,-38 31 0,67-61 70,-8 6-826</inkml:trace>
  <inkml:trace contextRef="#ctx0" brushRef="#br0" timeOffset="2775.11">2159 66 6545,'0'0'18184,"-9"-6"-16643,0 0-1056,0 0 1,0 1 0,0 0-1,-1 0 1,0 1 0,0 1-1,0 0 1,-1 0 0,1 0-1,0 2 1,-19-2 0,23 3-458,-1 0 0,1 1 0,0 0 0,0 0 0,0 0 0,0 1 0,0 0 0,0 0 0,0 1 0,0-1 0,1 1 0,-1 0 0,1 1 0,0 0 0,0-1 0,0 1 0,1 1 0,-1-1 0,1 1 0,0 0 0,1 0 0,-1 0 0,1 0 0,0 1 0,-3 7 0,0-1-34,2 1 1,-1 0 0,2 0-1,0 1 1,0-1 0,2 1-1,-1 0 1,2-1 0,0 1-1,3 23 1,-2-30 5,1 0 0,-1-1 0,2 1 0,-1-1 0,1 1 0,0-1 0,0 0 0,0 0 0,1-1 0,0 1 0,0-1 0,1 0 0,-1 0 0,1 0 0,0 0 0,1-1 0,-1 0 0,1 0 0,0 0 0,0-1 0,0 0 0,0 0 0,0-1 0,1 1 0,-1-1 0,9 1 0,-6-1 0,1 0 0,0 0 0,0-1 0,0 0 0,0-1 0,0 0 0,0-1 0,0 0 0,0 0 0,-1-1 0,1-1 0,0 1 0,-1-1 0,0-1 0,1 0 0,-1 0 0,11-8 0,22-24 726,-27 22-1945</inkml:trace>
  <inkml:trace contextRef="#ctx0" brushRef="#br0" timeOffset="4361.54">2350 343 8146,'0'0'14704,"1"7"-13660,20 158 5979,-35-254-5173,-1 21-2035,11 38-39,4 30 222,0 0 1,-1 0-1,1-1 1,0 1-1,0 0 1,0 0-1,0 0 0,0 0 1,0-1-1,0 1 1,0 0-1,0 0 1,0 0-1,-1 0 0,1-1 1,0 1-1,0 0 1,0 0-1,0 0 1,0-1-1,0 1 1,0 0-1,0 0 0,1 0 1,-1-1-1,0 1 1,0 0-1,0 0 1,0 0-1,0 0 0,0-1 1,0 1-1,0 0 1,0 0-1,0 0 1,1 0-1,-1-1 1,0 1-1,0 0 0,0 0 1,0 0-1,0 0 1,1 0-1,-1 0 1,0 0-1,0 0 0,0-1 1,1 1-1,-1 0 1,0 0-1,0 0 1,0 0-1,0 0 0,1 0 1,-1 0-1,0 0 1,0 0-1,0 0 1,1 0-1,-1 0 1,0 0-1,0 0 0,0 1 1,1-1-1,2 2 18,1 0 0,0 0 0,0 0 0,-1 0 0,1-1 0,1 1-1,-1-1 1,0 0 0,0 0 0,0-1 0,0 1 0,1-1 0,-1 0 0,5 0 0,71-11 13,-27 4-35,-6 2 104,-47 5-15,27 47-15,-24-30-68,-1 1 0,0-1 0,-2 30 0,0-37 0,0-9 0,1 0 0,-1-1 0,0 1 0,0 0 0,0 0 0,1-1 0,-1 1 0,0 0 0,1 0 0,-1-1 0,1 1 0,-1 0 0,1-1 0,-1 1 0,1 0 0,0-1 0,-1 1 0,1-1 0,0 1 0,-1-1 0,2 1 0,2 4 0,-20 0 0,-13-1 0,0-1 0,0-1 0,-51-4 0,17 1 0,63 1-5,0 0-1,1 0 1,-1 0 0,0 0-1,0 0 1,0 0-1,0 0 1,0 0 0,1 0-1,-1 0 1,0 0 0,0 0-1,0 0 1,0 0 0,0 0-1,0 0 1,0 1 0,1-1-1,-1 0 1,0 0-1,0 0 1,0 0 0,0 0-1,0 0 1,0 0 0,0 1-1,0-1 1,0 0 0,0 0-1,0 0 1,0 0-1,0 0 1,0 0 0,0 1-1,1-1 1,-1 0 0,0 0-1,0 0 1,-1 0 0,1 0-1,0 0 1,0 1-1,0-1 1,0 0 0,0 0-1,0 0 1,0 0 0,0 0-1,0 0 1,0 1 0,0-1-1,0 0 1,0 0 0,0 0-1,0 0 1,-1 0-1,1 0 1,0 0 0,0 0-1,0 1 1,0-1 0,0 0-1,0 0 1,0 0 0,-1 0-1,1 0 1,0 0-1,0 0 1,0 0 0,9 8-6363</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7:03.904"/>
    </inkml:context>
    <inkml:brush xml:id="br0">
      <inkml:brushProperty name="width" value="0.05" units="cm"/>
      <inkml:brushProperty name="height" value="0.05" units="cm"/>
      <inkml:brushProperty name="color" value="#008C3A"/>
    </inkml:brush>
  </inkml:definitions>
  <inkml:trace contextRef="#ctx0" brushRef="#br0">0 146 11562,'0'0'5667,"10"-1"-3132,166-13 3473,5 5-3331,209-18-366,371-25-563,-735 52-1714,660-29 191,-631 24-225,1-1 7,-47 5-50,-23 0-56,4 1-525,-18 0-3041,8 2-2836,-1 0-4595</inkml:trace>
  <inkml:trace contextRef="#ctx0" brushRef="#br0" timeOffset="1005.77">1384 384 10114,'0'0'14150,"-8"-6"-12346,0 1-1260,-1-1 0,0 1 0,0 0 0,0 1 0,0 0-1,-1 0 1,0 1 0,1 1 0,-1 0 0,-12-2 0,11 3-473,-1 1-1,0 0 1,0 1 0,0 0 0,0 1 0,0 0 0,1 1-1,-1 1 1,1-1 0,-19 10 0,22-8-75,1-1 0,0 1 0,0 1 0,0-1 0,1 1 0,0 0 0,0 1 0,0-1 0,1 1 1,0 1-1,1-1 0,-1 0 0,1 1 0,1 0 0,-5 13 0,4-11 4,1 0 0,1 0 0,-1 1 0,2-1 0,-1 0 0,2 1 0,-1 0 0,1-1 0,1 1 0,0-1 0,0 1 0,1-1 0,1 0 0,-1 0 0,2 0 0,-1 0 0,2 0 0,-1-1 0,1 1 0,11 15 0,-8-15 0,1-1 0,0 0 0,0 0 0,1 0 0,0-2 0,1 1 0,0-1 0,0-1 0,0 0 0,1 0 0,-1-1 0,1-1 0,1 0 0,-1 0 0,1-1 0,22 2 0,-11-3 0,0-1 0,0-1 0,0-2 0,45-7 0,-55 6 0,-1 0 0,1-1 0,-1 0 0,0-1 0,-1-1 0,1 0 0,-1-1 0,0 0 0,21-17 0,-31 21 41</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7:01.180"/>
    </inkml:context>
    <inkml:brush xml:id="br0">
      <inkml:brushProperty name="width" value="0.05" units="cm"/>
      <inkml:brushProperty name="height" value="0.05" units="cm"/>
      <inkml:brushProperty name="color" value="#008C3A"/>
    </inkml:brush>
  </inkml:definitions>
  <inkml:trace contextRef="#ctx0" brushRef="#br0">1 572 13947,'0'0'2633,"6"-13"-1276,30-58 1289,74-162 728,-97 200-2889,-1-1 0,-2 0 0,-1-1 0,-2 0 0,4-48 0,-6 88 1075,8 20-1284,11 32-296,-14-28 64,2-1 0,1-1 0,1 0-1,2 0 1,0-2 0,2 0 0,0-1-1,2 0 1,45 40 0,-22-33 9,-31-23-39,-1 0 0,0 0 0,0 1 0,-1 1 0,14 15 0,-23-24 19,-1 0 0,1 0 0,-1 0-1,1 0 1,0-1 0,-1 1 0,0 0 0,1 0-1,-1 1 1,0-1 0,1 0 0,-1 0 0,0 0-1,0 0 1,0 0 0,0 0 0,0 0 0,0 0-1,0 0 1,-1 0 0,1 0 0,0 0 0,0 0-1,-1 0 1,1 0 0,-1 0 0,1 0 0,-1 0 0,1 0-1,-1 0 1,0 0 0,1 0 0,-1 0 0,0-1-1,0 1 1,0 0 0,1-1 0,-1 1 0,0 0-1,0-1 1,0 1 0,0-1 0,-1 1-1,-52 18 851,46-17-903,-39 8 166,-1-2 1,0-2-1,-91-2 0,48-1 453,89-3-644,-29 2 217,30-2-222,0 0 0,0 0 0,0 0 0,0 1 0,0-1 0,0 0 0,0 0 0,0 0 0,0 1 0,0-1 0,1 0 0,-1 1 0,0-1 0,0 1-1,0-1 1,0 1 0,1 0 0,-1-1 0,0 1 0,1 0 0,-1-1 0,0 1 0,1 0 0,-2 1 0,3-1-531,0 0 0,-1 0 0,1 0 0,0-1-1,-1 1 1,1 0 0,0 0 0,0-1 0,0 1 0,0-1 0,0 1-1,0-1 1,0 1 0,0-1 0,0 0 0,0 1 0,0-1 0,0 0-1,0 0 1,1 1 0</inkml:trace>
  <inkml:trace contextRef="#ctx0" brushRef="#br0" timeOffset="585.33">846 203 13435,'0'0'10758,"-10"-6"-8848,6 3-1731,-1-1 1,1 2-1,-1-1 1,0 0-1,0 1 1,0 0-1,0 0 0,0 1 1,0-1-1,-1 1 1,1 0-1,0 0 1,-1 1-1,1 0 1,-1 0-1,1 0 0,-1 0 1,1 1-1,0 0 1,-1 0-1,1 1 1,0 0-1,0-1 1,0 2-1,0-1 0,-9 6 1,9-4-124,-1 1 0,2 0 0,-1 0 0,0 1 0,1-1 0,0 1 1,0 0-1,1 0 0,0 1 0,0-1 0,0 1 0,1-1 0,0 1 0,0 0 0,1 0 0,-1 0 0,1 0 1,1 8-1,-1 4 11,1 1 0,0-1 1,2 0-1,0 0 0,8 29 1,-7-38-56,0 0 0,1-1 0,0 1 0,0-1 0,1 0 0,0 0 0,0-1 0,1 1 0,1-1 0,-1 0 0,1-1 0,15 13 0,-18-17-4,0 0-1,1 0 0,-1-1 0,1 1 0,0-1 0,-1 0 0,1-1 1,0 1-1,0-1 0,0 0 0,1 0 0,-1-1 0,0 1 0,0-1 0,0 0 1,0-1-1,1 1 0,-1-1 0,0 0 0,0 0 0,0 0 0,0-1 0,0 0 1,-1 0-1,1 0 0,8-6 0,11-13-7,7-3 0,-31 24-25,0 0 1,-1 1-1,1-1 0,0 0 1,0 0-1,0 0 0,0 1 1,0-1-1,0 0 0,0 0 0,0 1 1,0-1-1,0 0 0,0 0 1,0 0-1,0 1 0,0-1 1,0 0-1,0 0 0,0 0 1,0 1-1,1-1 0,-1 0 1,0 0-1,0 0 0,0 1 1,0-1-1,0 0 0,0 0 0,1 0 1,-1 0-1,0 1 0,0-1 1,0 0-1,0 0 0,1 0 1,-1 0-1,0 0 0,0 0 1,0 0-1,1 1 0,-1-1 1,0 0-1,0 0 0,1 0 1,-1 0-1,0 0 0,1 0 0</inkml:trace>
  <inkml:trace contextRef="#ctx0" brushRef="#br0" timeOffset="1060.8">1102 340 14683,'0'0'10372,"10"6"-9209,260 196 5041,-247-179-5726,-19-18-1076,-14-15-1828,1-1-3182,0 0-3113</inkml:trace>
  <inkml:trace contextRef="#ctx0" brushRef="#br0" timeOffset="1449.94">1372 303 14211,'0'0'2786,"-5"7"-367,-21 41 2311,-23 59 1,24-52-2786,-35 61 0,65-130-5561,1 1-2413,-1 2-2842</inkml:trace>
  <inkml:trace contextRef="#ctx0" brushRef="#br0" timeOffset="1965.93">1506 407 14915,'0'0'11135,"10"2"-9870,-1-1-1054,0 0 1,0-1-1,0 1 0,0-2 0,0 1 1,0-2-1,0 1 0,0-1 0,0 0 0,0-1 1,-1 0-1,13-6 0,-9 3-47,0-1 0,-1 0 0,0 0 0,0-2 0,12-11 0,-21 19-147,0 0-1,-1-1 1,1 1-1,-1-1 1,1 1-1,-1-1 0,0 1 1,0-1-1,0 0 1,1 0-1,-2 0 1,1 0-1,0 0 0,0 0 1,-1 0-1,1 0 1,-1 0-1,1 0 1,-1 0-1,0 0 0,0 0 1,0 0-1,0 0 1,0 0-1,0 0 1,-1 0-1,1-1 0,-1 1 1,0 0-1,1 0 1,-1 1-1,0-1 0,0 0 1,0 0-1,0 0 1,-1 1-1,1-1 1,0 0-1,-1 1 0,1-1 1,-1 1-1,1 0 1,-3-2-1,1 1-13,1 0 1,-1-1-1,0 1 0,0 1 0,0-1 1,-1 0-1,1 1 0,0 0 1,-1-1-1,1 1 0,-1 1 0,1-1 1,-1 0-1,1 1 0,-1 0 1,1 0-1,-1 0 0,1 0 0,-1 1 1,0-1-1,1 1 0,-1 0 0,1 0 1,0 0-1,-1 0 0,1 1 1,0-1-1,0 1 0,0 0 0,0 0 1,0 0-1,0 0 0,0 1 0,1-1 1,-1 1-1,-3 5 0,0-1 38,0 1 0,1 0 0,-1 0 0,2 1 0,-1 0 0,1 0 0,1 0 0,0 0 0,0 0 0,1 1 0,0-1 0,-1 15 0,2-17-26,1-1 0,0 1 0,1-1 0,-1 1 0,1-1 0,1 1 0,-1-1 0,1 0 0,0 0 0,1 1 0,-1-1 0,1-1 0,0 1 0,1 0 0,-1-1 0,1 0 0,0 0 0,1 0 0,-1 0 0,1 0 0,0-1 0,0 0 0,0 0 0,9 4 0,-4-3-17,1 0 0,-1-1 0,1-1 0,0 0-1,0 0 1,0-1 0,0 0 0,1-1 0,-1-1 0,0 0 0,1 0-1,-1-1 1,16-3 0,-1-2-99,-1-1 0,39-16 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6:55.196"/>
    </inkml:context>
    <inkml:brush xml:id="br0">
      <inkml:brushProperty name="width" value="0.05" units="cm"/>
      <inkml:brushProperty name="height" value="0.05" units="cm"/>
      <inkml:brushProperty name="color" value="#008C3A"/>
    </inkml:brush>
  </inkml:definitions>
  <inkml:trace contextRef="#ctx0" brushRef="#br0">1 1 15075,'0'0'12296,"11"3"-11210,36 4 354,0-2 0,86-3 0,-131-2-1450,13-1-325,12 0 1100,-23 3-2338,-14 4-2891,-6 0-2924</inkml:trace>
  <inkml:trace contextRef="#ctx0" brushRef="#br0" timeOffset="443.14">47 286 16892,'0'0'12466,"56"0"-10761,-27-4-545,9-2-616,2-2-544,2-1 0,-2 1 0,-3 0 0,-3 2 0,-5 3 0,-1 3-944,-6 0-4209</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6:53.597"/>
    </inkml:context>
    <inkml:brush xml:id="br0">
      <inkml:brushProperty name="width" value="0.05" units="cm"/>
      <inkml:brushProperty name="height" value="0.05" units="cm"/>
      <inkml:brushProperty name="color" value="#008C3A"/>
    </inkml:brush>
  </inkml:definitions>
  <inkml:trace contextRef="#ctx0" brushRef="#br0">1 704 12819,'0'0'10166,"4"-8"-8631,92-171 2955,27-111-2255,-28 64-1414,-95 226-807,0 0 0,1 0 0,-1 0 0,0 0 0,1 0 0,-1 0 0,1 0 0,-1 0 0,0 0 0,1 0 0,-1 0 0,1 0 0,-1 0 0,0 0 0,1 0 0,-1 0 0,0 0 0,1 0 0,-1 1 0,0-1 0,1 0 0,-1 0 0,0 1 0,1-1 0,-1 0 0,0 0 0,1 1 0,-1-1 0,0 0 0,0 1 0,0-1 0,1 0 0,-1 1 0,0-1 0,0 0 0,0 1 0,0-1 0,0 0 0,1 1 0,12 19 25,-12-18 28,50 90-49,76 186-1,-33-62-17,-84-195 0,0-2 0,-1 0 0,8 27 0,-56-45 0,-94 5 0,-201 35 0,267-31 0,78-9-1989,5 1-4693,-6-2-1923</inkml:trace>
  <inkml:trace contextRef="#ctx0" brushRef="#br0" timeOffset="1111.7">822 558 9618,'0'0'14039,"-4"6"-10461,12-4-3297,0 0 0,0-1 0,0 0 1,0-1-1,0 0 0,0 0 0,0 0 0,1-1 0,-1 0 0,-1-1 0,1 0 0,0 0 0,0-1 1,-1 0-1,9-4 0,-12 6-248,0-1 0,0 0 1,0 0-1,-1 0 1,1 0-1,-1-1 0,1 1 1,-1-1-1,0 0 0,0 0 1,0 0-1,-1 0 0,1-1 1,-1 1-1,1-1 1,-1 0-1,0 1 0,0-1 1,-1 0-1,1 0 0,-1 0 1,0 0-1,0 0 0,0-1 1,-1 1-1,0 0 1,1 0-1,-1-1 0,-1 1 1,0-5-1,0 6-33,-1-1 1,1 1-1,-1-1 1,0 1-1,0 0 0,-1 0 1,1 0-1,-1 0 1,1 0-1,-1 1 0,0-1 1,0 1-1,0 0 1,0-1-1,-1 1 0,1 1 1,0-1-1,-1 0 1,0 1-1,1 0 0,-1 0 1,-4-1-1,-6-2-26,-1 1 0,0 1 0,0 0 0,-19 1 0,30 1 22,1 0 0,-1 0 0,1 1 0,-1-1 0,1 1 0,0 0 0,-1 0 0,1 0 0,0 1 0,-1-1 0,1 1 0,0-1 0,0 1 0,0 0 0,1 0 0,-1 1 0,-5 4 0,5-2 2,-1 0-1,1 0 1,0 0 0,0 1-1,0-1 1,0 1 0,1-1-1,0 1 1,-2 11 0,2-5 19,1 0 1,-1 0 0,2 0 0,0 0 0,0 0 0,1 0 0,1 0-1,0 0 1,0-1 0,6 14 0,-5-16-17,0-1-1,1 0 1,0 0-1,1 0 1,0-1-1,0 0 1,1 0-1,-1 0 1,2 0-1,-1-1 1,1 0-1,0 0 1,0-1-1,0 0 1,1 0-1,0-1 1,0 0-1,0 0 1,0-1-1,0 0 1,1 0-1,0-1 1,0 0-1,-1-1 1,1 1-1,0-2 1,0 1-1,0-2 1,0 1-1,0-1 1,0 0-1,0-1 1,-1 0-1,1 0 1,0-1-1,-1 0 1,0-1 0,13-7-1,34-25 0,-54 36 0,8 0-1179,-2 0-4102</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6:37.117"/>
    </inkml:context>
    <inkml:brush xml:id="br0">
      <inkml:brushProperty name="width" value="0.05" units="cm"/>
      <inkml:brushProperty name="height" value="0.05" units="cm"/>
      <inkml:brushProperty name="color" value="#E71224"/>
    </inkml:brush>
  </inkml:definitions>
  <inkml:trace contextRef="#ctx0" brushRef="#br0">1 451 12547,'0'0'6858,"5"-9"-5029,1 1-1581,1 0 1,-1 0 0,1 1-1,1 0 1,-1 0-1,1 1 1,0 0 0,1 0-1,0 1 1,-1 0-1,1 1 1,1 0 0,-1 0-1,1 1 1,0 0 0,11-2-1,-12 4-77,0 1 0,1 0 0,-1 0 0,0 1-1,0 0 1,0 0 0,0 1 0,0 0 0,0 1 0,0 0 0,0 0 0,12 8-1,-18-10-115,0 1-1,0 0 1,-1 0-1,1 0 0,-1 0 1,1 0-1,-1 0 0,0 1 1,0-1-1,0 1 0,0 0 1,0-1-1,-1 1 0,1 0 1,-1 0-1,0 0 0,0 0 1,0 1-1,0-1 0,0 0 1,-1 0-1,1 0 0,-1 1 1,0-1-1,0 0 1,0 0-1,-1 1 0,1-1 1,-1 0-1,0 0 0,0 1 1,0-1-1,0 0 0,0 0 1,-1 0-1,1 0 0,-1-1 1,-3 5-1,-5 8 189,-1-1 1,0 0-1,-1-1 0,-1 0 0,-23 18 1,8-6-108,69-34-620,-29 6 399,1 1 0,0 0 0,0 1 0,0 0 0,0 1 1,0 0-1,0 1 0,0 1 0,0 0 0,-1 0 0,1 2 0,19 7 0,-26-9 80,-1 0 1,0 1-1,0 0 1,-1 0-1,1 0 0,0 1 1,-1-1-1,0 1 1,0 0-1,0 0 0,-1 1 1,1-1-1,-1 1 1,0 0-1,0-1 1,0 1-1,-1 1 0,0-1 1,0 0-1,0 1 1,-1-1-1,1 1 1,-2-1-1,1 1 0,0-1 1,-1 1-1,0 0 1,0-1-1,-1 1 0,0 0 1,-1 7-1,-2-3 124,0-1 0,0 1 0,0-1 0,-2 0 0,1 0-1,-1-1 1,0 1 0,0-1 0,-1-1 0,0 1 0,-1-1 0,0-1-1,0 1 1,0-1 0,-1 0 0,0-1 0,0 0 0,0-1 0,-1 0-1,1 0 1,-1-1 0,0 0 0,0-1 0,-12 2 0,22-4-175,-1 0 1,1 1-1,-1-1 1,1 0 0,-1 0-1,1 0 1,-1 0 0,1 0-1,-1 0 1,1 0-1,-1 0 1,1 0 0,-1 0-1,1 0 1,-1 0-1,1 0 1,-1 0 0,1 0-1,-1-1 1,1 1-1,-1 0 1,1 0 0,0-1-1,-1 1 1,1 0 0,-1 0-1,1-1 1,0 1-1,-1 0 1,1-1 0,0 1-1,-1-1 1,1 1-1,0-1 1,-1 1 0,1 0-1,0-1 1,0 1-1,0-1 1,0 1 0,-1-1-1,1 1 1,0-1 0,0 1-1,0-1 1,0 1-1,0-1 1,0 1 0,0-1-1,0 1 1,0-1-1,1 1 1,-1-1 0,1-1-810,-1 1 0,1-1 1,0 1-1,0 0 1,0 0-1,0 0 0,0-1 1,1 1-1,-1 0 1,0 0-1,0 0 1,1 1-1,-1-1 0,1 0 1,-1 0-1,2 0 1</inkml:trace>
  <inkml:trace contextRef="#ctx0" brushRef="#br0" timeOffset="383.08">569 787 15315,'0'0'8158,"3"10"-6584,10 30-368,-3 1 1,0 0 0,-3 0-1,-2 1 1,1 64 0,9-146-5597,-3 11-1058,-1-8-2526</inkml:trace>
  <inkml:trace contextRef="#ctx0" brushRef="#br0" timeOffset="806.61">833 460 15131,'0'0'10016,"-2"8"-8377,-7 30-622,2 0 0,-3 68 0,9-82-883,1-1 0,1 0 0,1 0 0,1 0 1,1 0-1,9 28 0,-11-46-94,1 1 0,0-1 0,0 0 0,0 0 0,1 0 0,0-1 0,0 1 0,0-1 0,0 0 0,1 0 0,-1 0 0,1-1 0,0 1 0,1-1 0,-1-1 0,0 1 0,1-1 0,-1 1 0,1-2 0,0 1 0,0-1 0,0 0 0,0 0 0,0 0 0,10-1 0,-11 0-12,-1 1-1,1-1 0,-1-1 0,0 1 0,1-1 0,-1 0 1,1 0-1,-1 0 0,0 0 0,0-1 0,0 0 0,0 0 1,0 0-1,0 0 0,0 0 0,-1-1 0,1 0 0,-1 0 0,0 0 1,0 0-1,0 0 0,0-1 0,0 1 0,-1-1 0,0 0 1,1 0-1,-1 0 0,-1 0 0,1 0 0,-1 0 0,1 0 0,-1 0 1,0-1-1,0-6 0,-1 8-27,0 0 0,0 0 0,0-1 0,0 1 0,0 0 0,-1 0 0,0 0 0,0 0 0,0 0 0,0 0 0,0 0 0,0 0 0,-1 0 0,1 0 0,-1 0 0,0 1 0,0-1 0,0 1 0,0-1 0,-1 1 0,1 0 0,0 0 0,-1 0 0,0 0 0,1 1 0,-1-1 0,0 1 0,0-1 0,0 1 0,0 0 0,0 0 0,0 0 0,0 0 0,0 1 0,0 0 0,-4-1 0,-1 0 0,1 1 0,-1 0 0,1 0 0,-1 0 0,1 1 0,-1 0 0,1 1 0,-1 0 0,1 0 0,0 0 0,0 1 0,0 0 0,0 0 0,-9 7 0,12-7-50,1-1-1,0 1 1,0 0-1,0 0 1,0 0-1,1 0 1,-1 1-1,1-1 1,-1 1-1,1-1 1,1 1-1,-1 0 1,0 0-1,1 0 1,0 0-1,-1 6 1,2-8-67,0 0 1,0 1 0,0-1-1,0 0 1,1 0 0,-1 0-1,1 1 1,0-1 0,0 0-1,-1 0 1,1 0 0,0 0-1,1 0 1,-1 0 0,0-1-1,1 1 1,-1 0 0,1-1-1,-1 1 1,1-1 0,0 1-1,0-1 1,-1 0 0,1 1-1,0-1 1,0 0-1,0 0 1,1-1 0,-1 1-1,4 1 1,20 3-7077</inkml:trace>
  <inkml:trace contextRef="#ctx0" brushRef="#br0" timeOffset="1201.85">1333 687 3793,'0'0'21636,"21"-5"-23772,-10-4-3937</inkml:trace>
  <inkml:trace contextRef="#ctx0" brushRef="#br0" timeOffset="1627.43">1585 349 18292,'0'0'3554,"2"7"-2395,20 109 3168,15 170-207,-36-274-3988,0-1-1,0 1 1,1-1-1,1 0 1,0 1-1,0-1 1,1 0-1,1 0 1,6 12-1,-10-24-187,0 1 0,0-1 0,-1 1 0,1-1 0,0 1 0,-1-1 0,1 0 0,-1 1 0,1-1 0,-1 0 0,1 1 0,-1-1 1,1 0-1,-1 0 0,1 0 0,-1 1 0,0-1 0,0 0 0,1 0 0,-1 0 0,0 0 0,0 0 0,0-1 0,1 0-519,20-65-11365,-10 32 1721</inkml:trace>
  <inkml:trace contextRef="#ctx0" brushRef="#br0" timeOffset="2017.09">1817 555 15315,'0'0'2265,"0"8"154,-1 33 958,-1-17-2220,2 0-1,0 0 1,2 0-1,7 37 1,-8-56-1020,0 0-1,1 1 1,0-1 0,0 0-1,0 0 1,1 0 0,-1 0 0,1-1-1,0 1 1,1-1 0,-1 1 0,1-1-1,-1 0 1,1 0 0,1-1-1,-1 1 1,0-1 0,1 0 0,0 0-1,0-1 1,0 1 0,0-1-1,0 0 1,0 0 0,10 1 0,-7-1-133,-1-1 1,1 0 0,-1 0 0,1-1-1,0 0 1,-1-1 0,1 0 0,-1 0 0,0 0-1,1-1 1,-1 0 0,0 0 0,11-6-1,-14 6-4,0 0-1,-1-1 1,1 0-1,-1 0 1,1 0-1,-1-1 0,0 1 1,0-1-1,0 1 1,-1-1-1,1 0 1,-1 0-1,0 0 1,0 0-1,0-1 0,-1 1 1,0 0-1,0-1 1,0 1-1,0-1 1,0 1-1,-1-1 1,0-7-1,-1 0 1,0-1 0,0 0 0,-1 0 0,-1 1 0,0-1 0,-1 1 0,0 0 0,-1 0 0,0 0 0,-11-16 0,13 23 0,0 0 0,0 0 0,-1 0 0,1 1 0,-1 0 0,0-1 0,0 2 0,0-1 0,-1 0 0,0 1 0,1 0 0,-1 0 0,0 0 0,0 1 0,-1-1 0,1 1 0,0 0 0,-1 1 0,0-1 0,1 1 0,-1 1 0,1-1 0,-1 1 0,0 0 0,0 0 0,-7 1 0,9 0-266,0 0-1,0 0 1,0 1-1,0-1 1,0 1-1,0 0 1,1 0-1,-1 0 1,-3 4-1,4-4-325,0 0 0,0 1-1,0 0 1,1 0-1,-1 0 1,1 0-1,0 0 1,0 0-1,0 1 1,0-1-1,1 0 1,-1 1-1,1 0 1,0-1 0,-2 9-1</inkml:trace>
  <inkml:trace contextRef="#ctx0" brushRef="#br0" timeOffset="2018.09">1948 331 15171,'0'0'12163,"50"0"-12163,-15-6-680,-7 0-4089,-4-1-6130</inkml:trace>
  <inkml:trace contextRef="#ctx0" brushRef="#br0" timeOffset="2546.53">2215 45 5473,'0'0'22393,"-2"3"-21760,1-1-619,0-1-1,0 1 0,0-1 0,1 1 0,-1-1 0,0 1 0,1 0 0,-1 0 0,1-1 0,0 1 0,0 0 1,-1-1-1,1 1 0,0 0 0,1 0 0,-1-1 0,0 1 0,0 0 0,1 0 0,0 2 0,1 1 2,1 1-1,-1 0 1,1-1-1,0 0 1,1 1-1,3 4 0,10 9-6,0 0-1,21 16 0,-35-32-2,21 16 26,-17-14 73,0 0-1,0 0 1,-1 0-1,0 1 0,0 0 1,0 0-1,-1 1 1,0-1-1,7 13 1,-12-18-47,-1 0 1,1-1-1,0 1 0,0 0 1,-1 0-1,1 0 1,0 0-1,-1-1 0,1 1 1,-1 0-1,1 0 1,-1-1-1,1 1 0,-1 0 1,1-1-1,-1 1 1,0-1-1,0 1 1,1-1-1,-1 1 0,0-1 1,0 1-1,1-1 1,-1 0-1,0 1 0,0-1 1,0 0-1,0 0 1,1 1-1,-1-1 0,0 0 1,0 0-1,0 0 1,0 0-1,0 0 1,-1-1-1,-40 4 183,39-3-225,0 0-171,1 0-1,-1 0 1,0 0 0,1-1 0,-1 1 0,0 0-1,0-1 1,1 0 0,-1 0 0,1 0 0,-1 0-1,1 0 1,-1 0 0,1-1 0,0 1-1,-4-3 1,-13-27-8885,11 8-2455</inkml:trace>
  <inkml:trace contextRef="#ctx0" brushRef="#br0" timeOffset="2946.81">2228 33 16484,'0'0'4376,"45"-10"-3375,-14 3 767,4 0-752,4 2-304,-1 2-223,-2 3-369,-1 0-120,-11 1-2145,-9 3-4320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43.161"/>
    </inkml:context>
    <inkml:brush xml:id="br0">
      <inkml:brushProperty name="width" value="0.05" units="cm"/>
      <inkml:brushProperty name="height" value="0.05" units="cm"/>
      <inkml:brushProperty name="color" value="#E71224"/>
    </inkml:brush>
  </inkml:definitions>
  <inkml:trace contextRef="#ctx0" brushRef="#br0">0 70 3897,'0'0'14403,"7"12"-7396,21 44-5802,-25-44-1010,0 1 0,0 0-1,-2 0 1,1 22 0,4 24 1423,-16-118 1480,6 31-3693,2 0 0,0 1-1,4-48 1,0 72 577,-1 0 1,0 0-1,1 0 0,-1 0 1,1 0-1,0 0 0,0 1 1,0-1-1,0 0 0,1 1 1,-1 0-1,1-1 0,-1 1 1,1 0-1,0 0 0,0 1 0,0-1 1,4-2-1,-1 2 6,-1-1 0,0 1 0,1 0 0,0 0 0,-1 0 0,1 1 0,0 0 0,0 0 0,0 1 0,6-1 0,-10 2 13,0 0-1,0 0 1,0 0 0,0 0 0,0 1 0,0-1-1,0 0 1,0 1 0,0 0 0,-1-1-1,1 1 1,-1 0 0,1 0 0,1 3 0,21 34 72,-21-33-67,10 16 274,-1 0 0,-2 1 0,0 1 0,11 45 0,-25-150 1824,4 73-2201,0 0 0,1 0-1,0 0 1,0 0 0,1 0 0,0 0 0,1 0 0,-1 1-1,7-11 1,-9 16 91,1 1 0,0 0-1,0-1 1,1 1 0,-1 0-1,0-1 1,0 1 0,1 0 0,-1 0-1,1 0 1,-1 0 0,1 0 0,-1 1-1,1-1 1,-1 0 0,1 1-1,0-1 1,-1 1 0,1-1 0,0 1-1,0 0 1,-1 0 0,1 0-1,0 0 1,0 0 0,-1 0 0,1 0-1,0 1 1,-1-1 0,1 1 0,0-1-1,-1 1 1,1-1 0,0 1-1,-1 0 1,1 0 0,-1 0 0,1 0-1,-1 0 1,0 0 0,0 0-1,3 3 1,2 2 9,1 0-1,-1 1 1,0 0-1,0 0 1,-1 1 0,8 13-1,5 24 431,-8-20-21,-7-19-269,-2-8-88,-1-10-77,4-75-637,-3 82 623,0 0-1,0 0 0,0 0 0,0 0 0,1 0 1,0 1-1,0-1 0,0 1 0,1-1 1,0 1-1,-1 0 0,1 0 0,1 0 1,5-6-1,-8 9 32,1 0 0,-1 0 0,1 0 0,0 0 0,-1 0 0,1 0 0,0 0 0,0 0 0,0 1 0,0-1 0,0 1 0,0 0 0,-1-1 0,1 1-1,0 0 1,0 0 0,0 0 0,0 0 0,0 0 0,0 1 0,3 0 0,-1 0 0,-1 1-1,1 0 0,-1 0 0,0 0 1,1 0-1,-1 0 0,0 1 0,0-1 1,-1 1-1,5 4 0,0 2 49,0 1-1,-1 0 0,0 0 0,-1 0 1,0 1-1,5 14 0,-2 7 192,-8-25-127,1-1 0,1 0 0,-1 0 0,1 0 0,5 10 0,-6-14-99,1 0-1,-1 0 0,0-1 1,1 1-1,0 0 0,-1-1 1,1 1-1,0-1 0,-1 0 1,1 0-1,0 1 0,0-1 0,0 0 1,0-1-1,0 1 0,1 0 1,-1-1-1,0 1 0,0-1 1,4 1-1,60-1-1274,-23-7-5496,-21 1-2363</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32.060"/>
    </inkml:context>
    <inkml:brush xml:id="br0">
      <inkml:brushProperty name="width" value="0.05" units="cm"/>
      <inkml:brushProperty name="height" value="0.05" units="cm"/>
      <inkml:brushProperty name="color" value="#E71224"/>
    </inkml:brush>
  </inkml:definitions>
  <inkml:trace contextRef="#ctx0" brushRef="#br0">1 116 12603,'0'0'1880,"9"-1"-793,795-37 9191,338 64-9066,-371-24-396,-2-39-198,-714 34-534,168-6-186,-178 9 480,-1 3 0,86 15 0,-121-16-808,26 7 1210,-21 1-7207</inkml:trace>
  <inkml:trace contextRef="#ctx0" brushRef="#br0" timeOffset="709.83">1036 649 10546,'0'0'13665,"9"-13"-12491,56-80 196,73-99 81,-138 191-1443,0 1-1,1-1 1,-1 1 0,0 0-1,1-1 1,-1 1-1,1-1 1,-1 1 0,0 0-1,1-1 1,-1 1 0,1 0-1,-1-1 1,1 1 0,-1 0-1,1-1 1,-1 1-1,1 0 1,0 0 0,-1 0-1,1 0 1,-1 0 0,1 0-1,-1 0 1,1 0-1,0 0 1,-1 0 0,1 0-1,-1 0 1,1 0 0,-1 0-1,1 0 1,-1 0 0,1 1-1,-1-1 1,1 0-1,-1 0 1,1 1 0,-1-1-1,1 0 1,-1 1 0,1-1-1,0 1 1,17 33 993,1 45 707,-12 27-904,-7-78-567,2 0 1,7 42-1,-10-70-280,1 1 0,0-1 0,0 0 0,0 0 0,0 1 0,0-1 0,0 0 0,0 1 0,0-1 0,0 0 0,0 0 0,0 1 0,0-1 0,0 0-1,0 0 1,0 1 0,0-1 0,0 0 0,0 0 0,0 1 0,1-1 0,-1 0 0,0 0 0,0 0 0,0 1 0,0-1 0,0 0 0,1 0 0,-1 0 0,0 1 0,0-1 0,0 0 0,1 0 0,-1 0 0,0 0 0,0 0 0,1 1 0,-1-1 0,0 0 0,0 0 0,1 0 0,-1 0 0,0 0 0,0 0-1,1 0 1,-1 0 0,0 0 0,0 0 0,1 0 0,-1 0 0,0 0 0,0 0 0,1 0 0,5-14-6189,-4 3-3160</inkml:trace>
  <inkml:trace contextRef="#ctx0" brushRef="#br0" timeOffset="1181.73">1476 637 10506,'0'0'15952,"0"14"-14915,5 37 66,1 0-1,16 57 1,-19-122-9799,-3 1-2209</inkml:trace>
  <inkml:trace contextRef="#ctx0" brushRef="#br0" timeOffset="1644.18">1640 645 16876,'0'0'3614,"4"-7"-1762,43-87 2772,79-131-2672,-126 225-1935,0 0-1,0 0 1,0 0-1,0 0 1,0 0-1,0-1 1,0 1-1,0 0 1,0 0-1,1 0 1,-1 0-1,0 0 1,0 0-1,0 0 1,0 0-1,0-1 1,0 1-1,0 0 1,1 0-1,-1 0 1,0 0-1,0 0 1,0 0-1,0 0 1,0 0-1,0 0 1,1 0-1,-1 0 1,0 0-1,0 0 1,0 0-1,0 0 1,0 0-1,1 0 1,-1 0-1,0 0 1,0 0-1,0 0 1,0 0-1,0 0 1,1 0-1,-1 0 1,0 0-1,0 1 1,0-1-1,0 0 1,0 0-1,0 0 1,0 0-1,1 0 1,-1 0-1,0 0 1,0 0-1,0 1 1,0-1-1,6 14 599,3 26 12,-7-31-502,2 10-69,62 242 1446,-66-262-1510,0 1-1,0 0 1,0 0-1,0 0 1,0 0-1,0 0 1,1 0-1,-1 0 1,0 0-1,0 0 1,0 0 0,0 0-1,0 0 1,0 0-1,0 0 1,1 0-1,-1 0 1,0 0-1,0 0 1,0 0 0,0 0-1,0 0 1,0 0-1,0 0 1,0 0-1,1 0 1,-1 0-1,0 0 1,0 0-1,0 0 1,0 0 0,0 0-1,0 0 1,0 1-1,0-1 1,0 0-1,1 0 1,-1 0-1,0 0 1,0 0 0,0 0-1,0 0 1,0 0-1,0 0 1,0 1-1,0-1 1,0 0-1,0 0 1,0 0-1,0 0 1,0 0 0,0 0-1,0 0 1,0 1-1,0-1 1,0 0-1,0 0 1,0 0-1,0 0 1,0 0-1,0 0 1,0 0 0,2-8-3051,-2 0-3784</inkml:trace>
  <inkml:trace contextRef="#ctx0" brushRef="#br0" timeOffset="2006.77">2062 510 5673,'0'0'17156</inkml:trace>
  <inkml:trace contextRef="#ctx0" brushRef="#br0" timeOffset="2382.08">2185 709 13363,'0'0'10818,"7"-10"-9296,3-4-1192,22-26-37,-1-3 1,-3 0-1,-1-2 1,25-60 0,-49 95-125,0 0 1,-1-1 0,0 0 0,-1 0-1,0 1 1,-1-15 768,2 36-313,32 285 1967,-24-262-2608,0-25-2600,-9-9 2242,0 0 1,0-1-1,-1 1 0,1 0 0,0 0 1,0-1-1,-1 1 0,1 0 1,0-1-1,-1 1 0,1-1 0,0 1 1,-1-1-1,1 1 0,-1-1 1,1 1-1,0-1 0,-1 1 0,0-1 1,2-1-1,5-10-7857</inkml:trace>
  <inkml:trace contextRef="#ctx0" brushRef="#br0" timeOffset="2826.17">2568 443 14915,'0'0'1875,"0"8"54,-2 4-1000,0 8 230,0 1 0,2-1 0,0 0 1,1 0-1,4 25 0,-4-42-997,-1 1-1,1 0 0,0 0 1,1 0-1,-1 0 0,1-1 1,-1 1-1,1-1 1,0 1-1,0-1 0,1 0 1,-1 0-1,1 0 0,0 0 1,-1 0-1,1 0 0,0-1 1,1 1-1,-1-1 0,0 0 1,1 0-1,-1 0 1,1-1-1,0 1 0,-1-1 1,1 0-1,0 0 0,0 0 1,0 0-1,0-1 0,0 0 1,0 0-1,0 0 1,7-1-1,-7 1-148,0 0-1,0-1 1,0 0 0,1 0 0,-2 0-1,1 0 1,0 0 0,0-1-1,0 0 1,-1 0 0,1 0 0,0 0-1,-1 0 1,0-1 0,0 0 0,0 1-1,0-1 1,0 0 0,0-1-1,-1 1 1,0 0 0,1-1 0,-1 1-1,0-1 1,-1 0 0,1 0 0,-1 0-1,2-6 1,-2 4-5,0 0-1,0 0 1,-1 0 0,0-1 0,0 1-1,0 0 1,-1 0 0,0 0 0,0 0-1,-1 0 1,1 0 0,-1 0 0,-1 0-1,1 1 1,-1-1 0,0 1 0,0-1-1,-6-6 1,5 6-30,-1 0 0,0 1-1,0-1 1,0 1 0,-1 0 0,0 1-1,1-1 1,-2 1 0,1 1 0,0-1 0,-1 1-1,0 0 1,0 0 0,0 1 0,0 0-1,0 0 1,0 0 0,0 1 0,-1 0-1,-14 1 1,21 0-114,0 0 1,0 0-1,0 1 0,0-1 1,0 0-1,0 1 0,0-1 0,0 1 1,0-1-1,0 1 0,0-1 0,0 1 1,0 0-1,0-1 0,0 1 0,1 0 1,-1 0-1,0 0 0,1 0 0,-1-1 1,0 1-1,1 0 0,-1 0 0,1 0 1,-1 0-1,1 1 0,0-1 0,-1 2 1,1-2-591,0 1 1,0-1 0,0 1-1,0-1 1,0 1 0,0-1-1,1 1 1,-1-1 0,0 1-1,1-1 1,-1 0 0,1 1 0,1 1-1</inkml:trace>
  <inkml:trace contextRef="#ctx0" brushRef="#br0" timeOffset="3196.48">2834 330 14131,'0'0'14011,"30"21"-13651,-12-18-360,3-2-56,9-1-1664,-5-4-4058,-6-2-6000</inkml:trace>
  <inkml:trace contextRef="#ctx0" brushRef="#br0" timeOffset="3691.02">3047 220 7498,'0'0'14261,"-4"7"-13144,1-3-1052,2-3-33,0 0-1,1 0 0,-1 0 1,0 0-1,0 1 1,0-1-1,1 0 0,-1 0 1,0 1-1,1-1 0,-1 0 1,1 1-1,0-1 1,-1 1-1,1-1 0,0 0 1,0 1-1,0-1 0,0 1 1,0-1-1,0 1 1,0-1-1,1 0 0,-1 1 1,0-1-1,1 1 0,-1-1 1,1 0-1,0 0 0,-1 1 1,1-1-1,0 0 1,0 0-1,0 0 0,0 0 1,0 1-1,0-2 0,0 1 1,0 0-1,0 0 1,0 0-1,1 0 0,-1-1 1,0 1-1,0 0 0,2 0 1,50 21 380,15 7-275,-63-26-111,0 0 0,0 0-1,-1 0 1,1 0 0,-1 1 0,0 0-1,0 0 1,0 0 0,6 8 0,-9-10 18,0-1 1,-1 0-1,1 0 1,0 0-1,-1 1 0,1-1 1,-1 0-1,1 1 1,-1-1-1,0 0 1,0 1-1,0-1 1,1 1-1,-1-1 0,0 0 1,-1 1-1,1-1 1,0 1-1,0-1 1,-1 0-1,1 1 1,0-1-1,-1 0 1,-1 2-1,1 0 7,-1-1-1,0 0 0,0 0 1,0 0-1,0 0 1,0 0-1,-1-1 1,1 1-1,0-1 1,-1 1-1,-3 1 1,-3 0 6,0 0 1,0 0-1,0-1 1,0 0-1,0 0 0,-14 0 1,23-2-37,-1 0 1,0 0-1,0-1 0,1 1 1,-1 0-1,0 0 0,1 0 0,-1-1 1,1 1-1,-1 0 0,0-1 1,1 1-1,-1-1 0,1 1 1,-1-1-1,1 1 0,-1-1 1,1 1-1,-1-1 0,1 1 1,0-1-1,-1 1 0,1-1 1,0 0-1,-1 1 0,1-1 1,0 0-1,0 1 0,0-1 1,-1 0-1,1 1 0,0-1 1,0 0-1,0 1 0,0-1 1,0 0-1,1 0 0,-1 1 1,0-1-1,0 0 0,0 1 1,0-1-1,1 0 0,-1 1 1,0-1-1,1 1 0,-1-1 1,1 0-1,16-34 6,0 13-64,-8 12 30,-1-1 0,-1 1 1,1-1-1,-2-1 1,11-23-1,-16 32 16,0 0-1,-1 1 0,1-1 1,-1 1-1,0-1 1,0 0-1,0 1 0,0-1 1,0 0-1,0 1 1,-1-1-1,1 1 0,-1-1 1,0 0-1,0 1 1,0-1-1,0 1 0,0 0 1,-1-1-1,1 1 0,-1 0 1,1 0-1,-1 0 1,0 0-1,0 0 0,1 0 1,-1 1-1,-1-1 1,1 0-1,0 1 0,0 0 1,-1-1-1,1 1 1,-1 0-1,-4-1 0,0-1 54,0 0-1,0 1 0,0 0 0,-1 0 0,-14-1 0,21 2-163,-1 1 0,1 0 0,-1 0 0,1 0 0,0 0 0,-1 0 0,1 0 0,0 0 0,-1 0-1,1 0 1,-1 1 0,1-1 0,0 1 0,0-1 0,-1 1 0,1-1 0,0 1 0,0 0 0,0 0 0,-1-1 0,1 1 0,0 0 0,0 0 0,0 0 0,0 0 0,1 0 0,-1 0 0,0 1-1,0-1 1,1 0 0,-1 0 0,1 1 0,-1-1 0,1 0 0,-1 1 0,1-1 0,-1 3 0,1 11-4399,0-1-2435</inkml:trace>
  <inkml:trace contextRef="#ctx0" brushRef="#br0" timeOffset="4622.85">4417 13 4017,'0'0'24957,"49"-2"-23893,-22 0-399,4 0-201,1 0-208,1 0-152,-5 0-88,-4 2-16,-6 0-400,-10 0-1505</inkml:trace>
  <inkml:trace contextRef="#ctx0" brushRef="#br0" timeOffset="5006.56">4449 223 15035,'0'0'5721,"47"-6"-2992,-22 2-64,3-1-1049,1 1-600,-1 1-584,-2 1-320,-4 1-112,-1 0-1024,-5 1-3777</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24.713"/>
    </inkml:context>
    <inkml:brush xml:id="br0">
      <inkml:brushProperty name="width" value="0.05" units="cm"/>
      <inkml:brushProperty name="height" value="0.05" units="cm"/>
      <inkml:brushProperty name="color" value="#E71224"/>
    </inkml:brush>
  </inkml:definitions>
  <inkml:trace contextRef="#ctx0" brushRef="#br0">28 206 11330,'0'0'5020,"-2"9"-2670,-5 20-899,0 1-1,2 0 1,2 0-1,0 0 1,2 1 0,4 35-1,-3-63-1382,1 0-1,-1 0 1,1 0 0,0 0-1,0 0 1,0-1-1,0 1 1,1 0 0,-1-1-1,1 1 1,0 0 0,-1-1-1,1 0 1,0 1-1,0-1 1,1 0 0,-1 0-1,0 0 1,5 2 0,-3-2 63,1 0 1,0 0-1,-1-1 1,1 1-1,0-1 1,0 0-1,0-1 1,0 1-1,0-1 1,0 0-1,5 0 1,0-1-361,0-1 1,0 1 0,0-2-1,0 1 1,10-5-1,-13 4-841,0 0-1,0-1 0,-1 1 1,0-1-1,1 0 0,6-7 1,1-5-7215</inkml:trace>
  <inkml:trace contextRef="#ctx0" brushRef="#br0" timeOffset="385.99">217 321 16131,'0'0'1870,"-1"11"-9,-8 191 7333,10-165-7867,10 66 1,-11-103-1433,4 11-438</inkml:trace>
  <inkml:trace contextRef="#ctx0" brushRef="#br0" timeOffset="386.99">425 534 17820,'0'0'5385</inkml:trace>
  <inkml:trace contextRef="#ctx0" brushRef="#br0" timeOffset="837.07">665 713 14323,'0'0'13863,"5"-10"-13011,48-87-400,-28 55-404,19-47 0,-37 74-41,-2 0 1,0-1-1,0 0 1,-2 0 0,0 0-1,-1 0 1,1-21-1,-1 68 162,1-1-1,9 38 0,-2-12 650,-7-31-593,12 59 761,-13-78-933,-1 0 1,1 0-1,0 0 1,1-1-1,-1 1 0,1-1 1,0 1-1,1-1 0,-1 0 1,8 8-1,-11-13-80,0 0 1,0 0-1,0 0 0,1 0 0,-1 1 1,0-1-1,0 0 0,0 0 0,1 0 1,-1 0-1,0 1 0,0-1 1,0 0-1,1 0 0,-1 0 0,0 0 1,0 0-1,0 0 0,1 0 0,-1 0 1,0 0-1,0 0 0,1 0 1,-1 0-1,0 0 0,0 0 0,1 0 1,-1 0-1,0 0 0,0 0 0,1 0 1,-1 0-1,0 0 0,0 0 1,0 0-1,1-1 0,-1 1 0,0 0 1,0 0-1,0 0 0,1 0 0,-1-1 1,0 1-1,0 0 0,0 0 1,0 0-1,1 0 0,-1-1 0,0 1 1,0 0-1,4-14-3980,-4 11 2926,2-12-6655</inkml:trace>
  <inkml:trace contextRef="#ctx0" brushRef="#br0" timeOffset="1233.43">1038 460 13243,'0'0'2451,"0"8"-519,0 7-533,0 1-1,2 0 1,0-1-1,0 1 0,9 27 1,-9-38-1206,-1-1 0,1 1 0,0-1 1,0 0-1,1 0 0,-1 0 0,1 0 1,0 0-1,0-1 0,0 1 0,0-1 1,1 0-1,-1 0 0,1 0 0,0 0 1,0 0-1,0-1 0,0 0 0,0 0 1,1 0-1,-1 0 0,1-1 0,-1 0 1,1 0-1,7 1 0,-4-1-88,0-1-1,-1 0 0,1 0 0,0-1 1,0 0-1,-1 0 0,1-1 1,-1 0-1,9-3 0,-14 4-86,0 0 0,0 0 0,0 0 0,0 0 0,0-1 0,-1 1 0,1 0 0,-1-1 0,1 1 0,-1-1 0,1 0 0,-1 1 0,0-1 0,0 0 0,1 0 0,-2 0 0,1 0 0,0 0 0,0 0 0,0 0 0,-1 0-1,0 0 1,1 0 0,-1 0 0,0 0 0,0-1 0,0 1 0,0 0 0,0 0 0,0 0 0,-1 0 0,1 0 0,-1-1 0,1 1 0,-1 0 0,0 0 0,-2-3 0,-3-10-96,-2-1 0,0 1 0,-1 0 0,0 1 0,-1 0 0,0 1 0,-15-15 0,21 24 50,0 0 0,-1 0 0,1 0 0,-1 0 1,1 1-1,-1-1 0,0 1 0,0 1 0,0-1 0,-1 1 1,1 0-1,-1 0 0,1 0 0,-1 1 0,0 0 0,1 0 0,-1 0 1,0 1-1,0 0 0,0 0 0,1 0 0,-1 1 0,0 0 1,-8 2-1,11-2-65,0 0 1,1 1-1,-1-1 0,0 1 1,0 0-1,1 0 1,-1 0-1,1 0 0,0 0 1,-1 1-1,-2 3 1,-8 20-4813,10-12-1626</inkml:trace>
  <inkml:trace contextRef="#ctx0" brushRef="#br0" timeOffset="1603.93">1208 259 14891,'0'0'12907,"43"18"-12099,-22-15-512,5-2-296,11-1-360,-5-4-2272,-6-2-4610</inkml:trace>
  <inkml:trace contextRef="#ctx0" brushRef="#br0" timeOffset="2034.35">1586 154 12099,'0'0'7214,"-8"-4"-4789,4 1-2031,0 0 1,-1 1-1,0 0 1,1 0-1,-1 0 1,0 1-1,0-1 1,-6 0-1,9 2-246,0 1-1,-1-1 1,1 0-1,-1 0 1,1 1-1,0 0 1,-1-1-1,1 1 1,0 0-1,0 0 1,0 0-1,0 0 0,0 0 1,0 1-1,0-1 1,0 1-1,0-1 1,0 1-1,1 0 1,-1 0-1,1 0 1,-1 0-1,-1 3 1,1-2-82,0-1 1,0 1 0,0 0 0,1 0 0,-1 0 0,1 0 0,0 1 0,0-1 0,0 0 0,0 0-1,1 1 1,-1-1 0,1 1 0,0 5 0,0-7-48,1 0 0,0-1 0,-1 1 0,1-1 0,0 0 0,0 1 0,0-1 0,0 1 0,0-1 0,0 0 0,0 0 0,1 0 0,-1 0 0,0 0 0,1 0 0,-1 0 0,0 0 0,1 0 0,-1-1 0,1 1 0,0 0 0,-1-1 0,1 0 0,-1 1 0,1-1 0,0 0 0,-1 0 0,1 0 0,0 0 0,-1 0 0,3 0 0,3 0-87,0 0 1,0 0 0,0-1 0,-1 0 0,1-1 0,0 1 0,-1-1 0,1 0 0,-1-1 0,7-3 0,-10 5 40,0-1-1,0 0 1,-1 1-1,1-1 1,-1 0 0,1-1-1,-1 1 1,0 0-1,0-1 1,0 1-1,0-1 1,0 0-1,-1 1 1,1-1-1,-1 0 1,0 0-1,0 0 1,0 0 0,0 0-1,0 0 1,-1-1-1,1 1 1,-1-5-1,1 11 30,0 0 0,1 0 1,-1-1-1,1 1 0,-1-1 0,1 1 0,0-1 0,0 1 0,3 1 1,4 7-5,0 4-6,-1-1 0,0 1 0,6 19 0,-11-28 42,-1 1 1,0-1-1,0 1 0,-1 0 1,0 0-1,-1-1 0,1 1 1,-1 0-1,0 0 0,-2 12 1,0-17 25,1 1 1,0 0 0,-1-1 0,1 1 0,-1-1 0,0 0 0,0 0 0,0 1-1,0-1 1,0 0 0,-1-1 0,1 1 0,-1 0 0,1-1 0,-1 1-1,1-1 1,-1 0 0,0 0 0,0 0 0,0 0 0,1 0 0,-1 0-1,0-1 1,0 0 0,-4 1 0,-8 0-1104,0 0 0,0 0 0,-22-3 0,20-1-5712</inkml:trace>
  <inkml:trace contextRef="#ctx0" brushRef="#br0" timeOffset="2453.19">1737 512 14979,'0'0'10038,"7"6"-8319,284 233 3006,-291-239-4780,0-1 0,0 1 1,0 0-1,0 0 0,0 0 0,1 0 0,-1-1 0,0 1 0,0 0 0,0 0 0,0 0 0,0 0 0,0-1 0,0 1 0,0 0 0,0 0 0,0 0 0,1 0 0,-1 0 0,0 0 0,0-1 0,0 1 0,0 0 0,0 0 1,1 0-1,-1 0 0,0 0 0,0 0 0,0 0 0,0 0 0,1 0 0,-1 0 0,0 0 0,0 0 0,0 0 0,0 0 0,1 0 0,-1 0 0,0 0 0,0 0 0,0 0 0,0 0 0,1 0 0,-1 0 0,0 0 0,0 0 0,0 0 1,0 0-1,0 0 0,1 0 0,-1 1 0,0-1 0,0 0 0,-6-15-5783,-2-2-4143</inkml:trace>
  <inkml:trace contextRef="#ctx0" brushRef="#br0" timeOffset="2835.18">2016 514 17588,'0'0'7121,"-42"48"-4184,22-25-945,-2 3-991,-2 4-473,0-1-120,3-1-256,2-3-88,7-5-64,4-5-448,8-7-1505</inkml:trace>
  <inkml:trace contextRef="#ctx0" brushRef="#br0" timeOffset="3209.43">2230 679 15075,'0'0'11821,"6"-9"-10284,21-35-548,-5 12-851,-2 0 0,-1-2 0,-2 0 0,-1-1-1,15-51 1,-29 68-237,-1 4-4,4 22 54,36 172 1459,-1-3-51,-40-176-1563</inkml:trace>
  <inkml:trace contextRef="#ctx0" brushRef="#br0" timeOffset="3632.22">2644 685 15067,'0'0'13947,"-13"-1"-13691</inkml:trace>
  <inkml:trace contextRef="#ctx0" brushRef="#br0" timeOffset="5461.78">2896 652 9058,'0'0'11048,"6"-8"-8919,62-103 1497,22-81-2545,-78 263-10,-7-3-270,-5-46-449,1 0 0,1-1 0,2 1 0,8 32 1,-12-53-455,1 0 1,-1 0 0,0 0 0,1-1 0,-1 1-1,1 0 1,-1 0 0,0 0 0,1-1 0,0 1 0,-1 0-1,1-1 1,0 1 0,-1 0 0,1-1 0,0 1 0,-1-1-1,1 1 1,0-1 0,0 0 0,0 1 0,-1-1 0,1 0-1,0 1 1,2-1 0,12-7-7765</inkml:trace>
  <inkml:trace contextRef="#ctx0" brushRef="#br0" timeOffset="5833.02">3273 384 15931,'0'0'2368,"-3"9"-1091,0 6-344,0-1 0,0 1 0,2 0 1,-1 0-1,2 0 0,2 25 0,-1-35-778,-1-1 0,1 0 0,0 1 0,0-1 1,1 0-1,-1 0 0,1 0 0,0 0 0,0 0 0,0-1 0,0 1 1,1 0-1,0-1 0,0 0 0,-1 0 0,2 0 0,-1 0 0,0 0 1,1 0-1,-1-1 0,1 0 0,0 0 0,0 0 0,0 0 0,0 0 1,0-1-1,0 0 0,0 1 0,0-2 0,6 2 0,-7-2-96,1 1 1,0-1-1,0 0 0,0 0 0,0 0 0,0-1 0,-1 1 1,1-1-1,0 0 0,0 0 0,-1 0 0,1 0 0,0-1 0,-1 0 1,0 0-1,1 0 0,-1 0 0,6-5 0,-7 5-45,-1 0 0,1 0 0,-1 0 1,0 0-1,1-1 0,-1 1 0,0 0 0,0-1 0,-1 1 0,1 0 0,0-1 0,-1 1 0,0-1 0,1 1 0,-1-1 0,0 0 1,0 1-1,0-1 0,-1 1 0,1-1 0,-1 1 0,1-1 0,-1 1 0,0 0 0,0-1 0,0 1 0,0 0 0,0-1 0,-1 1 1,-1-2-1,-9-13-37,0 1 0,-1 1 0,-1 0 0,-25-22 0,-22-23-5900</inkml:trace>
  <inkml:trace contextRef="#ctx0" brushRef="#br0" timeOffset="6240.58">3416 223 15987,'0'0'10507,"68"4"-10507,-43-4-1945,-4 0-4264</inkml:trace>
  <inkml:trace contextRef="#ctx0" brushRef="#br0" timeOffset="6682.8">3672 1 15619,'0'0'5832,"0"9"-3567,-5 146 4180,5-154-6407,0 0 1,0 0-1,0 0 1,0 0-1,0 0 0,0 0 1,1 0-1,-1 0 0,0 0 1,0-1-1,1 1 0,-1 0 1,1 0-1,-1 0 0,1 0 1,-1 0-1,1 0 0,-1-1 1,1 1-1,0 0 0,-1 0 1,1-1-1,0 1 0,0-1 1,-1 1-1,1-1 1,0 1-1,0-1 0,0 1 1,1 0-1,1-1-5,0 0-1,0 1 1,-1-1 0,1 0 0,0 0-1,0 0 1,0-1 0,0 1 0,0-1-1,4-1 1,8-3-210,-1-1 1,26-13-1,-39 18 149,45-26-1250,-47 60 1848,0-25-511,-1-1 1,2 1 0,-1 0-1,1 0 1,1 0 0,-1 0-1,1-1 1,0 1-1,1 0 1,0 0 0,0-1-1,1 1 1,0-1 0,0 0-1,1 0 1,7 12-1,0 0-1607,-7-6-2230,-3 0-3181</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22.978"/>
    </inkml:context>
    <inkml:brush xml:id="br0">
      <inkml:brushProperty name="width" value="0.05" units="cm"/>
      <inkml:brushProperty name="height" value="0.05" units="cm"/>
      <inkml:brushProperty name="color" value="#E71224"/>
    </inkml:brush>
  </inkml:definitions>
  <inkml:trace contextRef="#ctx0" brushRef="#br0">20 791 5169,'0'0'17156,"1"-10"-14982,7-20-1317,1 0 1,2 1 0,1 0 0,24-43 0,-5 9-150,80-223 763,-22 48-1349,-88 238-120,-1 0-1,0-1 0,0 1 0,0 0 1,0 0-1,0 0 0,0-1 1,1 1-1,-1 0 0,0 0 0,0 0 1,0 0-1,0-1 0,1 1 1,-1 0-1,0 0 0,0 0 0,0 0 1,1 0-1,-1 0 0,0 0 1,0 0-1,1 0 0,-1 0 0,0 0 1,0 0-1,1 0 0,-1 0 1,0 0-1,0 0 0,0 0 1,1 0-1,-1 0 0,0 0 0,0 0 1,1 0-1,-1 0 0,0 0 1,0 0-1,0 1 0,1-1 0,-1 0 1,0 0-1,0 0 0,0 0 1,0 0-1,1 1 0,-1-1 0,0 0 1,0 0-1,0 0 0,0 1 1,0-1-1,0 0 0,0 0 0,1 0 1,-1 1-1,0-1 0,9 17 30,-8-16-16,42 87 190,-16-31-153,2-1-1,2-1 1,2-2 0,56 67 0,-76-106-60,47 59-4,-54-65 61,-1-1 0,0 1 0,-1 0 0,0 1 0,0-1 0,-1 1 0,5 16 0,-8-24-40,-1 0 1,1 1-1,0-1 1,-1 0-1,1 0 1,-1 0-1,1 0 0,-1-1 1,0 1-1,1 0 1,-1 0-1,0 0 1,0 0-1,0-1 1,1 1-1,-1 0 1,0-1-1,0 1 1,0 0-1,0-1 0,0 1 1,0-1-1,0 0 1,0 1-1,0-1 1,-1 0-1,1 0 1,0 0-1,0 1 1,0-1-1,0 0 0,0 0 1,-1-1-1,-52 4 358,44-3-335,-55 3-32,-1 2 0,1 4 0,0 2 0,1 3 0,-117 41 0,158-45 0,-67 20 0,115-34-2398,13-4-5270,-12 2-558</inkml:trace>
  <inkml:trace contextRef="#ctx0" brushRef="#br0" timeOffset="581.09">757 535 13771,'0'0'4776,"3"6"-1514,-1-2-2989,0 0 0,1 0 0,-1-1 0,1 1 0,0-1 0,0 0 0,0 1 0,0-1 0,1-1 0,-1 1 0,1 0 0,0-1 0,-1 0 0,1 0 0,0 0 0,0 0 0,1-1 0,-1 1 1,0-1-1,0 0 0,1 0 0,-1-1 0,1 1 0,-1-1 0,0 0 0,8-1 0,-2 0-82,1-1 1,-1 0-1,0 0 0,0-1 1,0 0-1,0-1 0,0 0 1,12-7-1,-17 8-150,0 1 0,0-1-1,0 0 1,-1-1 0,0 1-1,1-1 1,-1 1 0,-1-1 0,1-1-1,0 1 1,-1 0 0,0-1-1,0 0 1,0 0 0,-1 1 0,0-2-1,3-7 1,-4 11-30,-1 0-1,0 0 0,0 0 1,0 1-1,0-1 1,0 0-1,0 0 1,-1 0-1,1 1 1,-1-1-1,1 0 1,-1 0-1,1 1 1,-1-1-1,0 1 1,0-1-1,0 0 0,0 1 1,0 0-1,0-1 1,0 1-1,-1 0 1,-1-2-1,-1 0-5,0 1-1,0-1 0,0 1 0,0 0 0,0 0 1,0 1-1,-1-1 0,1 1 0,-7-1 0,2 0-31,0 1-1,0 1 1,0-1-1,0 1 0,0 1 1,0-1-1,0 2 1,0-1-1,-12 4 0,15-1 48,1-1 0,-1 0 0,1 1 0,-1 0 0,1 1 0,0-1 0,1 1 0,-1 0 0,1 0 0,0 0 0,0 1-1,0-1 1,1 1 0,0 0 0,0 0 0,1 0 0,-1 1 0,1-1 0,1 0 0,-1 1 0,1 0 0,0-1 0,1 1-1,-1-1 1,1 1 0,2 10 0,-2-7 12,1 0 0,0 0 0,1 0 0,0 0 0,1-1 0,0 1 0,1-1 0,-1 1 0,2-1 0,-1 0 0,1-1 0,1 1 0,0-1 0,0 0 0,0 0 0,1-1 0,12 10 0,-10-10-154,1-2-1,1 1 1,-1-2 0,1 1-1,0-1 1,0-1-1,0 0 1,0 0 0,0-1-1,1-1 1,-1 0 0,1 0-1,-1-1 1,23-3 0,-4-2-951,0-1 1,0-1-1,0-2 1,37-15-1,-21 5-7476</inkml:trace>
  <inkml:trace contextRef="#ctx0" brushRef="#br0" timeOffset="969.83">1696 450 7218,'0'0'21428,"57"15"-20300,-28-12-520,2-3-327,3 0-217,-1 0-64,-3-1-224,-6 0-1401,-14 1-2080</inkml:trace>
  <inkml:trace contextRef="#ctx0" brushRef="#br0" timeOffset="1359.69">1697 645 13411,'0'0'12066,"65"4"-11265,-38-4-361,2 0-256,2 0-184,14 0-1217,-8-1-1671,-5-2-7042</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20.865"/>
    </inkml:context>
    <inkml:brush xml:id="br0">
      <inkml:brushProperty name="width" value="0.05" units="cm"/>
      <inkml:brushProperty name="height" value="0.05" units="cm"/>
      <inkml:brushProperty name="color" value="#E71224"/>
    </inkml:brush>
  </inkml:definitions>
  <inkml:trace contextRef="#ctx0" brushRef="#br0">1 364 9778,'0'0'10088,"8"0"-3659,8 3-5812,-1-1-1,0 0 1,0-1 0,1-1-1,29-3 1,4 1-326,695-40 2190,-726 40-3480,1 1-3001,-33-2-3277</inkml:trace>
  <inkml:trace contextRef="#ctx0" brushRef="#br0" timeOffset="824.52">890 1 13779,'0'0'9954,"-2"8"-8331,1-5-1538,0-1 1,0 1-1,0 0 1,1 0-1,-1 0 0,1 0 1,0 0-1,0 0 0,0 0 1,0-1-1,0 1 0,2 5 1,-1-4 7,1 0-1,0-1 1,0 1 0,1 0 0,-1 0 0,1-1 0,0 1 0,0-1-1,0 0 1,6 5 0,7 5 62,1 0-1,0-2 1,1 0-1,0-1 1,25 11-1,98 27 447,-91-33-105,70 31 1,-112-42-425,-1 0 0,0 0-1,0 0 1,0 1 0,-1 0 0,0 0 0,1 0 0,-2 1 0,6 7 0,-9-11-41,-1-1 0,0 1 0,0 0 0,0 0 1,0-1-1,-1 1 0,1 0 0,0 0 0,-1 0 1,0 0-1,1 0 0,-1 0 0,0 0 0,0 0 1,0 0-1,0 0 0,0 0 0,-1 0 0,1 0 1,0 0-1,-1 0 0,0 0 0,1 0 0,-1 0 0,0 0 1,0 0-1,0-1 0,0 1 0,0 0 0,-1-1 1,1 1-1,0-1 0,-1 1 0,1-1 0,-1 0 1,0 1-1,1-1 0,-1 0 0,0 0 0,-2 1 1,-69 41 273,-86 38 1,44-23-156,103-51-792,12-3-1070,23-6-3640,-8-1-1537</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15.267"/>
    </inkml:context>
    <inkml:brush xml:id="br0">
      <inkml:brushProperty name="width" value="0.05" units="cm"/>
      <inkml:brushProperty name="height" value="0.05" units="cm"/>
      <inkml:brushProperty name="color" value="#E71224"/>
    </inkml:brush>
  </inkml:definitions>
  <inkml:trace contextRef="#ctx0" brushRef="#br0">1 763 5705,'0'0'12498,"0"-5"-8834,5-21-1869,87-101 890,-68 99-2555,-2-1 1,-1-1-1,-2-1 1,0-1-1,24-59 1,-43 114 313,1 1 0,0 0 0,2-1 0,10 38 0,-2-1 184,2 32 529,1 1-207,-10-74-4372,0-33-2998,3 0-2620</inkml:trace>
  <inkml:trace contextRef="#ctx0" brushRef="#br0" timeOffset="373.59">470 707 14123,'0'0'3066,"0"9"-818,13 222 8479,-7-237-12690,1-12-3133,-3 1-2214</inkml:trace>
  <inkml:trace contextRef="#ctx0" brushRef="#br0" timeOffset="772.63">585 792 12699,'0'0'2934,"3"-7"-886,28-45 1624,54-107 392,-75 137-3923,-1 1 0,-1-2 0,-2 1 0,0-1 0,5-41 0,-11 51 308,0-2 943,2 21-138,27 138-17,-16-91-151,10 106 0,-20-147-1501,2-13-843,7-23-3878,-6 12 559,6-9-9955</inkml:trace>
  <inkml:trace contextRef="#ctx0" brushRef="#br0" timeOffset="1140.14">1021 608 15547,'0'0'11003,"-2"9"-10923,6-8-80,1-1-1793</inkml:trace>
  <inkml:trace contextRef="#ctx0" brushRef="#br0" timeOffset="1530.11">1196 748 9218,'0'0'16976,"3"-6"-15460,123-220 442,-114 197-1898,-1-1 1,-1-1 0,10-59-1,-23 176 339,2 158 1724,2-233-2081,1-1 0,-1 0 0,2 0 0,0 0-1,0 0 1,1 0 0,6 12 0,-14-48-5438,0 10-1523</inkml:trace>
  <inkml:trace contextRef="#ctx0" brushRef="#br0" timeOffset="1893.94">1545 485 6225,'0'0'296</inkml:trace>
  <inkml:trace contextRef="#ctx0" brushRef="#br0" timeOffset="2352.49">1544 485 10906,'23'-11'1433,"-16"7"811,-16 6 4061,7 0-6147,0-1 0,1 0 0,-1 1 0,1-1 0,-1 1 0,1-1 0,0 1 0,-1 0 0,1 0 0,0-1 0,0 1 0,0 0 0,0 0 0,1 0 0,-1 0 0,0 0 0,1 0 0,-1 0 0,1 4 1,-5 42 1462,5-48-1570,-1 17 368,1-1 0,1 0 0,1 0-1,0 1 1,1-1 0,1-1-1,8 25 1,-11-36-328,0-1-1,1 1 1,0 0 0,0 0-1,0 0 1,0-1 0,1 0-1,-1 1 1,1-1 0,0 0-1,0 0 1,0 0 0,0 0-1,1-1 1,-1 0 0,1 1-1,-1-1 1,1 0 0,0-1-1,0 1 1,0-1 0,0 1-1,0-1 1,0 0 0,0-1-1,0 1 1,0-1 0,1 0-1,-1 0 1,0 0 0,0 0-1,0-1 1,1 0 0,4-1-1,-5 1-75,0-1-1,0 1 1,-1-1 0,1 0-1,0 0 1,-1 0 0,1 0-1,-1-1 1,0 0 0,0 1-1,0-1 1,0 0-1,0-1 1,-1 1 0,1 0-1,-1-1 1,0 1 0,0-1-1,0 0 1,-1 0-1,1 1 1,-1-1 0,0 0-1,0 0 1,0-1 0,0-5-1,0 3-26,-1-1 0,1 0-1,-2 0 1,1 0 0,-1 0-1,0 1 1,-1-1 0,1 0-1,-2 1 1,1-1 0,-1 1 0,0 0-1,-5-9 1,-4-1-86,0 0 1,-1 1 0,-1 1-1,-18-16 1,26 25 57,0 1 0,-1 0 1,1 0-1,-1 0 0,0 1 1,0 0-1,-1 0 0,1 1 0,-1 0 1,0 0-1,0 1 0,0 0 1,-10-1-1,17 3-55,0 0 0,0 0 0,0 0 0,-1 0 0,1 1 0,0-1 0,0 0 0,0 1 0,0-1 0,0 1 0,0-1 0,0 1 0,0 0 0,0-1 0,0 1 0,1 0 0,-1 0 0,0 0 1,0-1-1,1 1 0,-1 0 0,0 0 0,1 0 0,-1 0 0,1 0 0,-1 0 0,1 0 0,-1 2 0,-6 34-4345,6-30 2888,-1 14-5315</inkml:trace>
  <inkml:trace contextRef="#ctx0" brushRef="#br0" timeOffset="2744.22">1619 286 17380,'0'0'8329,"53"2"-8329,-19-2-1040,-7 0-2601,-3-4-2720</inkml:trace>
  <inkml:trace contextRef="#ctx0" brushRef="#br0" timeOffset="3145.42">1830 5 11106,'0'0'8885,"-7"6"-8264,4-4-550,1 0 0,-1 0 0,1 1 0,0-1 0,0 1 0,0-1 0,0 1 0,0 0 0,1 0 0,-1 0 0,1 0-1,-1 0 1,1 0 0,0 1 0,1-1 0,-1 0 0,0 0 0,1 1 0,0-1 0,0 0 0,0 1 0,0-1 0,0 0 0,1 1-1,-1-1 1,1 0 0,0 1 0,0-1 0,0 0 0,1 0 0,-1 0 0,4 5 0,6 10 18,1-2 1,1 0-1,0 0 0,1-2 1,18 16-1,-12-12-85,-2 1 0,20 25 0,-37-43 4,0 0 0,0 0 0,0 0 0,0 0 0,0 0 0,-1 0 0,1 0 0,-1 0-1,1 0 1,-1 1 0,1-1 0,-1 0 0,0 0 0,1 1 0,-1-1 0,0 0 0,0 0 0,0 1 0,0-1 0,0 0 0,0 1 0,0-1 0,0 0-1,-1 0 1,1 1 0,-1-1 0,1 0 0,0 0 0,-1 0 0,0 1 0,0 0 0,-1 0 21,-1 0-1,1 0 1,-1-1 0,1 1 0,-1-1-1,0 1 1,1-1 0,-1 0 0,0 0-1,0 0 1,0 0 0,0-1-1,-3 1 1,0 0 41,-1 0 0,1 0 0,0-1 0,0 0 0,0 0 0,-1-1 0,1 1 0,0-2-1,0 1 1,0 0 0,0-1 0,0 0 0,-9-5 0,13 5-73,1 0 0,-1 0-1,0 0 1,1 0 0,-1-1 0,1 1-1,0 0 1,0-1 0,0 1 0,0-1 0,0 1-1,0-1 1,1 0 0,-1 1 0,1-1 0,0 0-1,0 1 1,0-1 0,0 0 0,0 1-1,1-1 1,-1 0 0,1 1 0,-1-1 0,1 1-1,0-1 1,0 1 0,0-1 0,2-2-1,5-9-184,1 0 0,0 1 0,19-23-1,-7 10 79,-15 18 110,-1-1 1,0 1-1,-1-1 0,0 0 1,0 0-1,-1-1 0,0 1 1,3-17-1,-5 24 14,-1-1 0,0 1 1,0-1-1,1 1 0,-1-1 0,0 1 0,-1-1 0,1 1 0,0-1 0,-1 1 0,0 0 1,1-1-1,-1 1 0,0 0 0,0-1 0,0 1 0,-1 0 0,1 0 0,0 0 1,-1 0-1,1 0 0,-1 0 0,0 0 0,0 1 0,0-1 0,1 1 0,-2-1 1,1 1-1,0 0 0,0-1 0,0 1 0,0 0 0,-1 1 0,1-1 0,-1 0 0,1 1 1,0-1-1,-1 1 0,-2-1 0,2 1-1,-1-1 0,1 1 0,0 0 0,0 0 0,-1 0 1,1 0-1,0 0 0,-1 1 0,1-1 0,0 1 0,0 0 0,0 0 0,0 0 0,0 0 0,0 1 1,0 0-1,0-1 0,-3 3 0,3-1-258,1 0-1,0 0 1,0 0 0,0 1 0,0-1-1,0 0 1,0 1 0,1-1-1,0 1 1,0 0 0,0-1 0,0 1-1,0 0 1,1 0 0,0 5 0,-1 15-5117</inkml:trace>
  <inkml:trace contextRef="#ctx0" brushRef="#br0" timeOffset="3643.42">2213 400 14147,'0'0'11989,"3"13"-11462,8 34 101,62 280 2909,-97-456-1744,6 47-2488,5 0 0,-5-123 0,18 203 687,1 1 1,-1 0-1,1 0 1,-1-1-1,1 1 0,0 0 1,-1 0-1,1 0 1,0 0-1,0 0 0,0 0 1,0 0-1,0 0 1,0 1-1,0-1 1,0 0-1,0 1 0,0-1 1,0 0-1,1 1 1,-1-1-1,0 1 1,0 0-1,1-1 0,-1 1 1,0 0-1,0 0 1,1 0-1,-1 0 1,2 0-1,53-2 7,-40 3-5,41-3 4,116 2 11,-173 0-89,0 0-1,0 0 1,0 0-1,0 0 1,0 0-1,-1 1 1,1-1-1,0 0 1,0 0-1,0 0 1,0 0-1,0 1 1,0-1-1,0 0 1,0 0 0,0 0-1,0 1 1,0-1-1,0 0 1,0 0-1,0 0 1,0 0-1,0 1 1,0-1-1,0 0 1,0 0-1,0 0 1,0 1-1,0-1 1,0 0-1,0 0 1,0 0-1,0 0 1,0 1-1,1-1 1,-1 0 0,0 0-1,0 0 1,0 0-1,0 0 1,0 1-1,1-1 1,-1 0-1,0 0 1,0 0-1,0 0 1,1 0-1,-25 10-6484,21-9 4773,-18 7-7391</inkml:trace>
  <inkml:trace contextRef="#ctx0" brushRef="#br0" timeOffset="4063.21">2257 484 9514,'0'0'8146,"48"0"-6570,-26 1 617,3 2-73,0 1-296,-1 1-415,0 1-505,-1-2-16,-3-1-88,-4-1-256,-2-1-304,-5-1-168,-4 0-72,-4 0-408,-4 0-1440,-7 0-3521</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5:00.244"/>
    </inkml:context>
    <inkml:brush xml:id="br0">
      <inkml:brushProperty name="width" value="0.05" units="cm"/>
      <inkml:brushProperty name="height" value="0.05" units="cm"/>
      <inkml:brushProperty name="color" value="#E71224"/>
    </inkml:brush>
  </inkml:definitions>
  <inkml:trace contextRef="#ctx0" brushRef="#br0">1 518 11330,'0'0'14536,"3"-7"-13440,11-22-455,1 1 1,36-49 0,-29 45-522,-1-1 0,17-35 1,-26 144 31,13 220 3215,-19-306-6536,7-18-7093,-5 6 1704</inkml:trace>
  <inkml:trace contextRef="#ctx0" brushRef="#br0" timeOffset="362.36">333 344 10058,'0'0'6233,"-2"10"-4365,0 4-877,-13 83 4418,13-84-4821,1 1 0,1-1 0,0 0 0,1 0 0,4 24 0,-4-35-517,-1 1 0,1 0 1,0-1-1,0 1 0,0-1 0,0 1 0,0-1 0,1 0 0,-1 1 0,1-1 0,-1 0 0,1 0 0,0 0 0,0 0 1,0 0-1,0 0 0,0-1 0,0 1 0,0-1 0,1 1 0,-1-1 0,0 0 0,1 0 0,0 0 0,-1 0 0,1 0 0,-1-1 1,1 1-1,0-1 0,-1 0 0,1 0 0,0 0 0,-1 0 0,1 0 0,3-1 0,0 0 54,-1 0 0,0-1-1,0 0 1,1 0 0,-2 0 0,1-1-1,0 0 1,0 0 0,-1 0 0,1 0-1,-1-1 1,0 1 0,0-1 0,-1 0-1,1-1 1,4-5 0,-5 5-125,-1 1 0,1-1 0,-1 0 0,0 0 0,0 0 0,-1 0 0,1 0 0,-1 0 0,0-1 0,0 1 0,-1 0 0,0 0 0,0-1 0,0 1 0,0 0 0,-1-1 0,0 1 0,0 0 0,0 0 0,-1 0 0,0 0 0,0 0 0,0 0 0,-1 0 0,-5-8 0,4 8 0,0 0 0,-1 0 0,0 0 0,0 0 0,0 1 0,-1 0 0,1 0 0,-1 0 0,0 1 0,0-1 0,0 1 0,-1 1 0,1-1 0,-1 1 0,1 1 0,-1-1 0,0 1 0,0 0 0,-11 0 0,16 1-117,1 0 0,-1 0 0,1 0 0,-1 1 0,0-1 1,1 0-1,-1 1 0,0-1 0,1 1 0,-1 0 0,1-1 0,-1 1 0,1 0 0,0 0 0,-1 0 1,1 0-1,0 0 0,0 0 0,-1 0 0,1 0 0,0 1 0,0-1 0,-1 2 0,0 1-803,0 1 0,1-1 0,-1 0 0,1 1 0,0-1 0,-1 10 0,0-1-7750</inkml:trace>
  <inkml:trace contextRef="#ctx0" brushRef="#br0" timeOffset="789.01">397 191 17340,'0'0'13595,"21"2"-13539,-7-2-56,2 0-601,4-1-1727,-4-4-3289,-3-2-5226</inkml:trace>
  <inkml:trace contextRef="#ctx0" brushRef="#br0" timeOffset="1287.23">589 44 9618,'0'0'13914,"7"-6"-12955,-2 0-779,1 1 1,0 1-1,0-1 1,0 1 0,12-6-1,-17 9-126,0 1-1,0-1 1,1 1 0,-1-1-1,1 1 1,-1 0-1,0 0 1,1-1-1,-1 1 1,1 0-1,-1 0 1,1 0 0,-1 0-1,0 1 1,1-1-1,-1 0 1,1 1-1,1 0 1,-2 0-8,0 0 1,0 0 0,0 0-1,1 0 1,-1 0-1,0 1 1,0-1-1,-1 0 1,1 1 0,0-1-1,0 1 1,-1-1-1,1 1 1,-1 0-1,1-1 1,-1 1 0,0-1-1,1 1 1,-1 0-1,0 2 1,0 0 95,0 1 0,0-1 0,0 0 0,0 0 0,0 0 0,-1 0 0,0 0 0,0 0 0,0 0 0,0 0-1,-1 0 1,0-1 0,1 1 0,-1 0 0,-1-1 0,1 1 0,0-1 0,-1 0 0,-3 4 0,6-7-100,31-1-787,-27 0 733,0 1 0,-1 0-1,1 1 1,0-1 0,0 1 0,-1 0-1,1-1 1,-1 2 0,1-1-1,0 0 1,-1 1 0,0-1 0,1 1-1,-1 0 1,0 0 0,0 1-1,0-1 1,0 0 0,-1 1 0,1 0-1,-1 0 1,1 0 0,-1 0-1,0 0 1,0 0 0,0 0 0,-1 1-1,1-1 1,-1 1 0,0-1-1,1 1 1,-2-1 0,1 1-1,0 0 1,-1 0 0,0 3 0,0-5 74,-1-1 0,1 1 0,-1-1 1,1 0-1,-1 1 0,0-1 0,1 0 1,-1 1-1,0-1 0,0 0 0,0 0 1,0 0-1,0 0 0,0 0 0,-1 0 1,1 0-1,0 0 0,0-1 0,-1 1 1,1 0-1,0-1 0,-1 1 0,-1 0 1,-40 12 1778,33-10-1661,5-1-180,-4 0 0,0 1 0,0-1 0,0 0 0,-13 0 0</inkml:trace>
  <inkml:trace contextRef="#ctx0" brushRef="#br0" timeOffset="2450.53">1040 748 11018,'0'0'13227,"31"3"-9989,119-3 606,-172 8-12010,9-4 48</inkml:trace>
  <inkml:trace contextRef="#ctx0" brushRef="#br0" timeOffset="2842.68">1010 964 12587,'0'0'8860,"9"1"-7037,56 2 723,76 7 3597,-136-10-5978</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4:50.179"/>
    </inkml:context>
    <inkml:brush xml:id="br0">
      <inkml:brushProperty name="width" value="0.05" units="cm"/>
      <inkml:brushProperty name="height" value="0.05" units="cm"/>
      <inkml:brushProperty name="color" value="#E71224"/>
    </inkml:brush>
  </inkml:definitions>
  <inkml:trace contextRef="#ctx0" brushRef="#br0">1 884 13715,'0'0'5220,"3"-8"-3680,15-32-792,3 1-1,1 1 1,1 2-1,2 0 1,2 1 0,40-40-1,-67 75-742,0-1-1,1 1 1,-1 0 0,0-1-1,0 1 1,1 0 0,-1-1-1,0 1 1,1 0 0,-1 0-1,0-1 1,1 1 0,-1 0-1,0 0 1,1 0 0,-1 0-1,1-1 1,-1 1 0,0 0-1,1 0 1,-1 0 0,1 0-1,-1 0 1,0 0 0,1 0-1,-1 0 1,1 0 0,-1 0-1,0 0 1,1 0 0,-1 0-1,1 1 1,-1-1 0,0 0-1,1 0 1,-1 0 0,0 0-1,1 1 1,8 18 349,-1 35 313,-8-49-618,2 97 1272,-3-76-567,1-1 0,1 0 0,2 1 0,7 36 0,-3-93-4713,-2 14-668,0-5-3755</inkml:trace>
  <inkml:trace contextRef="#ctx0" brushRef="#br0" timeOffset="449.7">358 665 12739,'0'0'2065,"0"7"-449,-1 18 431,0 0-139,1 1 1,4 37-1,-3-58-1676,0 1 1,0 0-1,0 0 0,1-1 0,-1 1 0,1-1 0,1 0 1,-1 1-1,1-1 0,0 0 0,0 0 0,1-1 1,-1 1-1,1-1 0,0 1 0,0-1 0,5 4 0,-7-7-142,0 0-1,0 0 0,-1 1 0,1-1 0,0-1 1,0 1-1,0 0 0,1 0 0,-1-1 0,0 1 1,0-1-1,0 1 0,0-1 0,0 0 1,1 0-1,-1 0 0,0 0 0,0-1 0,0 1 1,1 0-1,-1-1 0,0 0 0,3-1 0,-2 0-22,1 0 1,-1 0-1,0-1 0,0 0 0,-1 1 0,1-1 0,-1 0 0,1 0 0,-1 0 0,0-1 0,0 1 0,2-6 0,0 0-43,0 0 0,-1 0-1,0 0 1,-1-1 0,0 1 0,0-1-1,-1 0 1,0 0 0,-1 1 0,-1-11-1,0 15-25,-1 0 0,0 0 0,0 0 0,0 0 0,-1 0 0,0 1-1,0-1 1,0 1 0,0 0 0,-1 0 0,0 0 0,0 0-1,0 1 1,0 0 0,0-1 0,-8-3 0,9 5-54,1 1 1,-1-1-1,1 1 1,-1-1-1,0 1 1,0 0 0,1 0-1,-1 0 1,0 1-1,0-1 1,0 1-1,0 0 1,0-1-1,0 1 1,0 0-1,0 1 1,0-1-1,0 1 1,0-1-1,0 1 1,0 0-1,1 0 1,-1 0-1,0 0 1,0 0-1,1 1 1,-1-1 0,1 1-1,-1 0 1,-2 3-1,3-3-118,1 0-1,-1 1 1,1-1 0,-1 1-1,1-1 1,0 1-1,0 0 1,0-1 0,0 1-1,0 0 1,1 0 0,0 0-1,-1 5 1,4 22-5083,4-11-1627</inkml:trace>
  <inkml:trace contextRef="#ctx0" brushRef="#br0" timeOffset="798.58">646 834 11506,'0'0'17156,"-2"0"-17084,4 0-1008,6 0-2809</inkml:trace>
  <inkml:trace contextRef="#ctx0" brushRef="#br0" timeOffset="1192.8">782 872 17124,'0'0'2360,"5"-9"-785,172-278 3246,-177 324-3418,1-21-1228,-4 50 627,2 49 1327,2-104-1881,0 1 1,0-1-1,1 0 0,1 1 1,0-1-1,0 0 1,7 14-1,-1-15-237,-4-14-800,1-19-3471,-5 21 3740,1-16-7222</inkml:trace>
  <inkml:trace contextRef="#ctx0" brushRef="#br0" timeOffset="1652.45">1110 662 13771,'0'0'3381,"-1"6"-1996,-2 16 143,1 0 0,1 1 0,0-1 1,5 40-1,-3-57-1336,1 1 0,-1 0 0,1-1 1,0 1-1,0-1 0,0 0 1,1 1-1,0-1 0,0 0 0,6 8 1,-6-11-70,0 1 0,0 0 0,0-1 0,1 0 0,-1 1 0,1-1 1,-1-1-1,1 1 0,-1 0 0,1-1 0,0 0 0,0 0 0,0 0 1,0 0-1,0-1 0,0 1 0,6-1 0,-6 0-75,0-1-1,-1 1 1,1-1-1,-1 1 1,1-1 0,-1 0-1,1-1 1,-1 1-1,1 0 1,-1-1-1,0 0 1,0 0-1,0 0 1,0 0 0,0 0-1,0-1 1,0 1-1,-1-1 1,4-4-1,-2 1-17,-1 1 0,1-1-1,-1 0 1,-1 0-1,1 0 1,-1 0 0,0 0-1,0-1 1,-1 1 0,2-13-1,-3 13-30,0 0 0,0-1-1,0 1 1,0-1-1,-1 1 1,-1 0 0,1 0-1,-1-1 1,0 1 0,0 0-1,-4-7 1,5 10-3,-1 0 0,-1-1 1,1 1-1,0 0 0,-1 1 0,1-1 1,-1 0-1,0 1 0,0-1 0,0 1 1,0 0-1,0 0 0,-1 0 0,1 0 1,-1 1-1,1-1 0,-1 1 0,0 0 1,-5-1-1,4 2-15,-1 0 0,0 0 1,0 1-1,1-1 1,-1 2-1,0-1 0,1 0 1,-1 1-1,1 0 0,0 0 1,-11 6-1,14-6-221,0-1 0,-1 1 0,1-1 0,0 1 0,0 0 0,0 0 0,0 0 0,1 0 0,-1 0 0,0 0 0,1 1 0,-2 2 0,2-3-265,1-1-1,-1 1 1,1-1 0,0 1-1,0 0 1,-1-1 0,1 1-1,0-1 1,1 1 0,-1 0 0,0-1-1,0 1 1,1-1 0,-1 1-1,0-1 1,1 1 0,0-1-1,-1 1 1,1-1 0,0 1 0,0-1-1,1 2 1</inkml:trace>
  <inkml:trace contextRef="#ctx0" brushRef="#br0" timeOffset="2019.56">1420 400 14603,'0'0'3302,"-3"10"-1978,-2 6-450,1-1 1,0 1-1,2 0 0,0 0 0,1 1 0,0-1 0,3 28 0,-1-39-694,0 1 1,0 0-1,0-1 0,1 0 1,0 1-1,0-1 1,0 0-1,0 0 1,1 0-1,0 0 0,0 0 1,4 4-1,-4-6-105,0-1 0,0 1-1,1-1 1,-1 0-1,0 0 1,1 0 0,-1 0-1,1-1 1,0 1 0,0-1-1,-1 0 1,1 0-1,0 0 1,0 0 0,0-1-1,0 0 1,0 0 0,0 0-1,5-1 1,-7 1-61,0 0 0,0 0 1,0 0-1,-1-1 0,1 1 0,0-1 1,0 1-1,-1-1 0,1 0 0,0 0 1,-1 0-1,1 1 0,0-2 0,-1 1 1,1 0-1,-1 0 0,0 0 0,1-1 1,-1 1-1,0-1 0,0 1 1,0-1-1,0 1 0,0-1 0,0 0 1,0 1-1,-1-1 0,1 0 0,-1 0 1,1 1-1,-1-1 0,0 0 0,1 0 1,-1 0-1,0 0 0,0-3 0,-1 3-5,1-1-1,0 0 0,-1 0 0,0 1 1,1-1-1,-1 1 0,0-1 0,0 1 0,-1-1 1,1 1-1,0-1 0,-1 1 0,0 0 1,1 0-1,-1 0 0,0 0 0,0 0 1,0 0-1,0 0 0,-1 1 0,1-1 1,0 1-1,-1 0 0,-4-3 0,1 3-16,0 0-1,0 1 1,0-1-1,0 1 1,0 0-1,0 0 0,0 1 1,0 0-1,1 0 1,-1 1-1,0-1 1,0 1-1,-5 3 1,8-4-168,1 0 1,-1 1 0,1-1 0,-1 1 0,1-1-1,0 1 1,0 0 0,0 0 0,0 0 0,0 0 0,0 0-1,1 1 1,-3 2 0,4-3-285,-1 0 1,0-1-1,1 1 1,-1 0-1,1 0 0,0 0 1,0 0-1,-1 0 1,1 0-1,1 0 0,-1 0 1,0 0-1,0 0 1,1 0-1,-1 0 0,1 0 1,0 0-1,-1 0 1,1-1-1,2 4 0,6 4-6955</inkml:trace>
  <inkml:trace contextRef="#ctx0" brushRef="#br0" timeOffset="2576.69">1152 307 10562,'0'0'11793,"9"0"-10788,195-15 2525,-28-1-2679,153-14 80,81-1-702,-362 32 461,-23 0-389,0 0 1,1-2-1,-1-1 0,0-1 0,31-8 1,-56 11-312,0 0 1,1 0 0,-1 0-1,0 0 1,0 0 0,1 0 0,-1 0-1,0 0 1,0 0 0,0 0-1,1 0 1,-1 0 0,0 0-1,0 0 1,1 0 0,-1 0-1,0 0 1,0 0 0,0-1 0,1 1-1,-1 0 1,0 0 0,0 0-1,0 0 1,0-1 0,1 1-1,-1 0 1,0 0 0,0 0-1,0 0 1,0-1 0,0 1-1,0 0 1,0 0 0,1-1 0,-1 1-1,0 0 1,0 0 0,0 0-1,0-1 1,0 1 0,0 0-1,0 0 1,0-1 0,0 1-1,0 0 1,0 0 0,0-1 0,-1 1-1,1 0 1,0 0 0,0 0-1,0-1 1,0 1 0,0 0-1,0 0 1,-1-1 0,-11-6-4267,-3 3-4407</inkml:trace>
  <inkml:trace contextRef="#ctx0" brushRef="#br0" timeOffset="3435.15">1513 0 13771,'0'0'17356,"1"1"-16900,0-1-720,4 2-1681</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4:27.339"/>
    </inkml:context>
    <inkml:brush xml:id="br0">
      <inkml:brushProperty name="width" value="0.05" units="cm"/>
      <inkml:brushProperty name="height" value="0.05" units="cm"/>
      <inkml:brushProperty name="color" value="#E71224"/>
    </inkml:brush>
  </inkml:definitions>
  <inkml:trace contextRef="#ctx0" brushRef="#br0">352 345 14459,'0'0'13667,"-4"-5"-12441,-1 1-1085,-1-1 0,1 1 0,-1 0 0,0 0 0,0 0 0,-1 1 0,1 0 0,-1 0 0,0 1 0,1 0 0,-1 0 0,0 0 0,0 1 0,0 0 0,-1 1 0,1-1 0,0 1 0,0 1 0,0-1 0,0 1 0,0 1 0,0-1 0,-12 5 0,9-3-143,-1 0 1,1 1-1,0 0 1,1 0 0,-1 1-1,1 0 1,0 1 0,0 0-1,1 1 1,-1-1 0,1 2-1,1-1 1,0 1-1,0 0 1,0 1 0,-5 9-1,7-6 5,0 0-1,2 0 1,-1 0-1,2 0 1,0 1-1,0-1 1,1 1-1,0-1 1,1 1 0,1-1-1,0 1 1,0-1-1,2 1 1,-1-1-1,7 16 1,-4-13-2,0 1 0,2-1 0,0 0 0,0-1 1,1 1-1,1-2 0,1 1 0,0-1 0,1 0 1,0-1-1,15 13 0,-16-18-1,1 0 0,0-1 0,0 0 0,0 0 0,0-2 0,1 1 0,0-1 0,0-1 0,24 4 0,-10-4 0,0-1 0,-1-1 0,45-5 0,-54 2 0,0-2 0,-1 0 0,1 0 0,-1-1 0,1-1 0,-2-1 0,1 0 0,17-12 0,-25 6-3654</inkml:trace>
  <inkml:trace contextRef="#ctx0" brushRef="#br0" timeOffset="1241.05">725 785 11026,'0'0'11057,"-1"9"-9983,0 14-74,0 1 0,2-1 0,5 31 0,2 47 3763,-8-117-3916,0-16-978,1 8-227,0 0-1,-2 1 0,-1-1 0,0 1 1,-2 0-1,-1-1 0,-1 2 0,-9-24 1,21 48 431,0 0 0,-1 0 0,1 0 0,0-1 1,0 0-1,0 0 0,11 0 0,2-1-46,0 0 1,36-8-1,24 0 143,-95 105 1737,17-87-1896,0-1 0,0 0 0,1 0 1,0 1-1,1-1 0,0-1 0,0 1 0,1 0 0,5 8 0,14 37 61,-60-48 360,-70 31-432,107-37-32,0 0 0,0 0 0,0 0 0,0 0 0,0-1 0,0 1 0,0 0 0,0 0 0,0 0 0,0 0 0,0-1 0,0 1 0,0 0 1,0 0-1,0 0 0,0 0 0,0-1 0,0 1 0,0 0 0,0 0 0,0 0 0,0-1 0,0 1 0,0 0 0,0 0 0,0 0 0,0 0 0,0 0 0,-1-1 0,1 1 0,0 0 0,0 0 0,0 0 0,0 0 0,0 0 0,0 0 0,-1-1 0,1 1 0,0 0 0,0 0 0,0 0 1,0 0-1,-1 0 0,1 0 0,0 0 0,0 0 0,0 0 0,0 0 0,-1 0 0,1 0 0,0 0 0,0 0 0,0 0 0,-1 0 0,1 0 0,0 0 0,0 0 0,0 0 0,0 0 0,-1 0 0,12-12-5118,0 1-2105</inkml:trace>
  <inkml:trace contextRef="#ctx0" brushRef="#br0" timeOffset="1614.39">1264 682 12339,'0'0'16116,"3"1"-15279,15 2-292,-1-1-1,1-1 1,0-1 0,0 0 0,20-4 0,29 0-1038,-94 23-23301</inkml:trace>
  <inkml:trace contextRef="#ctx0" brushRef="#br0" timeOffset="2020.58">1291 856 4913,'0'0'17020,"47"-1"-14148,-23-4-271,3-1-825,-2-1-616,0 2-423,-4 1-401,-5 3-232,-6 0-104,-2 1-360</inkml:trace>
  <inkml:trace contextRef="#ctx0" brushRef="#br0" timeOffset="3578.86">1940 111 11346,'0'0'11951,"8"1"-8368,38 3-1980,230-17 1201,-170 6-1956,-94 5-871,-16-1-1039,-20-1-6419,7 3-1085</inkml:trace>
  <inkml:trace contextRef="#ctx0" brushRef="#br0" timeOffset="4113.19">2146 129 11859,'0'0'12390,"0"7"-11266,1 60 619,-2-36-1072,5 45 1,-3-68-525,0 0 0,0-1 0,1 1 1,0-1-1,1 1 0,0-1 0,0 0 1,0 0-1,1 0 0,9 13 0,-11-18-85,0 0-1,0 0 1,0 0-1,0 0 1,0 0-1,0 0 1,1-1-1,-1 1 1,1-1-1,-1 0 1,1 0-1,-1 0 0,1 0 1,0 0-1,0 0 1,-1-1-1,1 1 1,5-1-1,0 0 64,0-1 0,-1 0 0,1-1 0,0 0 0,8-2 0,37-7-21,-42 2-7269</inkml:trace>
  <inkml:trace contextRef="#ctx0" brushRef="#br0" timeOffset="4554.35">2432 330 6057,'0'0'16390,"-1"7"-15216,1 4-616,1 1 0,1-1 0,-1 1 0,2-1 0,5 20 0,-3-17 314,-1 1 0,-1-1 0,-1 1 0,2 17 251,-22-52-3041,12-13-7061,5 28 6884,-2-14-8683</inkml:trace>
  <inkml:trace contextRef="#ctx0" brushRef="#br0" timeOffset="5083.22">2437 275 13339,'0'0'8454,"9"0"-7753,51-1 661,88 11 1,-150 29 1981,-1-16-3110,4-12-228,0 0 1,1 0-1,0-1 1,1 1 0,5 13-1,-4-14 484,-1 1 0,0 0 0,-1-1 0,0 1 0,1 15 0,-50-28 501,-88-1-1224</inkml:trace>
  <inkml:trace contextRef="#ctx0" brushRef="#br0" timeOffset="5496.24">2093 694 13411,'0'0'5642,"11"0"-3528,274-15 4336,-182 5-4506,166 7 0,-243 5-1764,-38-3-1869,-14-1-3467,-3 0-4097</inkml:trace>
  <inkml:trace contextRef="#ctx0" brushRef="#br0" timeOffset="6372.88">2264 874 12307,'0'0'9624,"0"8"-7690,0 281 6968,-1-335-9491,3-1-1,1 1 1,3 0-1,16-66 1,-20 107 477,0 0 0,0 0 0,1 0 0,0 0 0,0 1 0,0-1 0,0 1 0,1 0 0,0 0 0,0 0 0,0 0 1,0 0-1,1 1 0,-1 0 0,1 0 0,9-4 0,-11 5 130,1 1 0,-1-1 0,1 1 0,0 0 0,0 0 0,0 0 0,0 0 0,0 1 0,0 0 0,0 0 0,0 0 0,0 0 0,0 0 0,0 1 0,-1 0 0,1 0 0,0 0 0,0 0 0,0 0 0,-1 1 0,1 0 0,-1 0 0,1 0 0,3 3 0,-5-4 39,0 1 0,0 0 0,0 0 0,0 0 0,0 0-1,-1 0 1,1 0 0,-1 0 0,1 1 0,-1-1 0,0 1-1,0-1 1,0 1 0,0-1 0,-1 1 0,1 0 0,0-1-1,-1 1 1,0 0 0,0 2 0,0 0 33,-1-1 0,0 1 0,0 0 0,0-1 0,-1 0 1,1 1-1,-1-1 0,0 0 0,-1 0 0,-4 8 0,0-3 36,-1 1 0,0-1 0,0-1 0,-1 0 0,0 0 1,-1 0-1,0-1 0,-12 6 0,-25 0 295,44-12-301,11-1-73,6-1-72,-5 0 38,0 1 1,0 1-1,0 0 1,0 0-1,0 0 1,-1 1-1,1 1 1,-1-1-1,1 1 1,-1 1-1,0 0 1,15 9-1,-2 2 58,0 2-1,-1 0 1,18 21-1,14 13-10,-51-57-1963,-1-5-6167</inkml:trace>
  <inkml:trace contextRef="#ctx0" brushRef="#br0" timeOffset="6822.26">3075 558 12099,'0'0'12015,"2"3"-10864,0-1-939,1 0 0,-1 0-1,1-1 1,-1 1 0,1-1 0,0 0-1,0 1 1,-1-1 0,1 0-1,0-1 1,0 1 0,0-1-1,0 1 1,0-1 0,0 0 0,5 0-1,67-3 1189,-37 1-1113,-33 2-258,1-1-467</inkml:trace>
  <inkml:trace contextRef="#ctx0" brushRef="#br0" timeOffset="7223.27">3088 771 15643,'0'0'7322,"52"2"-5218,-29-1 617,1-1-953,-1 0-471,-2 0-617,-3 0-536,-5 0-144,-7 0-224,-16 0-7546,-5 0-3640</inkml:trace>
  <inkml:trace contextRef="#ctx0" brushRef="#br0" timeOffset="12949.15">3630 358 13955,'0'0'12381,"12"-11"-11167,47-50-312,-3-3 1,91-133-1,-127 257-223,43 209 1152,-61-257-1831,7 23 0,4-50-4155</inkml:trace>
  <inkml:trace contextRef="#ctx0" brushRef="#br0" timeOffset="13594.18">4197 371 11442,'0'0'17864,"3"-7"-17096,130-306-29,-111 263-427,-12 90 619,10 59-711,-12-53-56,1 0-1,17 44 1,-19-81-774,0-20-2145,-3 4 778,3-7-6772</inkml:trace>
  <inkml:trace contextRef="#ctx0" brushRef="#br0" timeOffset="13989.16">4617 44 15227,'0'0'5024,"-5"10"-3206,0 3-1079,-1 1 1,2 0 0,0 0-1,0 0 1,1 1-1,1-1 1,1 1 0,0 27-1,1-35-582,1-1 1,-1 1-1,2-1 0,-1 0 0,0 1 0,1-1 0,0 0 0,1 0 0,0 0 1,0 0-1,0 0 0,0-1 0,1 1 0,0-1 0,0 0 0,0 0 1,1 0-1,0-1 0,0 0 0,0 0 0,0 0 0,0 0 0,1-1 1,6 3-1,-6-3-153,1-1 0,-1 0 1,1 0-1,0-1 0,-1 1 0,1-1 1,0-1-1,0 0 0,0 0 1,0 0-1,-1 0 0,1-1 0,0-1 1,0 1-1,-1-1 0,1 0 1,-1 0-1,1-1 0,-1 0 0,0 0 1,0 0-1,0-1 0,-1 0 1,1 0-1,-1 0 0,0-1 1,0 0-1,-1 0 0,1 0 0,-1-1 1,0 1-1,4-8 0,-5 7-4,0 1-1,0-1 0,0 1 0,-1-1 0,1 0 0,-1 0 1,-1 0-1,1 0 0,-1-1 0,0 1 0,-1 0 1,1-1-1,-1 1 0,-1 0 0,1-1 0,-1 1 1,0 0-1,0 0 0,-1 0 0,0 0 0,0 0 1,0 0-1,-1 0 0,0 0 0,0 1 0,0-1 0,-1 1 1,0 0-1,0 0 0,0 1 0,0-1 0,-1 1 1,0 0-1,-10-7 0,6 5-57,-1 1 0,0 1 0,1-1 0,-2 2 0,1-1 0,0 1 0,-1 1 0,1 0 0,-1 0 0,0 1 0,-15 1 0,19-1-36,1 2 0,0-1 0,0 1 1,-1 0-1,1 0 0,0 1 0,0 0 0,0 0 0,1 0 0,-1 1 0,0 0 0,1 0 0,0 0 0,-1 1 0,1-1 1,1 1-1,-1 1 0,1-1 0,-1 0 0,1 1 0,-4 6 0,-9 18-4260,2 0-2693</inkml:trace>
  <inkml:trace contextRef="#ctx0" brushRef="#br0" timeOffset="14519.53">3756 675 5937,'0'0'15584,"12"0"-13228,104-2-273,0-5 0,136-27 0,71-6 558,-36 18-2641,-285 27-1255</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4:07.695"/>
    </inkml:context>
    <inkml:brush xml:id="br0">
      <inkml:brushProperty name="width" value="0.05" units="cm"/>
      <inkml:brushProperty name="height" value="0.05" units="cm"/>
      <inkml:brushProperty name="color" value="#E71224"/>
    </inkml:brush>
  </inkml:definitions>
  <inkml:trace contextRef="#ctx0" brushRef="#br0">362 70 11666,'0'0'2608,"-7"-5"-671,-2 1-1227,0-1 0,0 1-1,-1 1 1,1 0 0,-1 0 0,1 1-1,-1 0 1,0 1 0,0 0-1,0 0 1,0 1 0,0 1-1,-14 1 1,14 0-497,0 1 0,0 0 1,0 0-1,0 1 0,1 0 0,0 1 1,0 0-1,0 0 0,0 1 1,1 0-1,0 0 0,0 1 0,0 0 1,1 1-1,0 0 0,1 0 0,0 0 1,0 1-1,0-1 0,-7 20 0,7-14-161,1 1-1,1-1 1,0 1-1,1 0 0,1 0 1,0 0-1,1 0 1,1 0-1,0 0 1,1 1-1,1-1 0,0 0 1,7 24-1,-3-18 31,1 0 0,1 0-1,1 0 1,1-1-1,0 0 1,2-1-1,20 27 1,-25-38-69,0-1 1,0 1-1,1-1 1,0 0-1,0-1 0,1 0 1,-1 0-1,1-1 0,1 0 1,-1-1-1,1 0 1,0 0-1,0-1 0,0 0 1,0-1-1,0 0 0,1-1 1,11 1-1,-5-3 109,0-1 1,0 0-1,0-1 0,0-1 0,26-9 1,18-5-1140,3 10-5130,-51 8-631</inkml:trace>
  <inkml:trace contextRef="#ctx0" brushRef="#br0" timeOffset="781.89">792 410 13003,'0'0'9933,"-7"-7"-8505,-25-20-108,30 26-1215,1 0 1,-1-1-1,0 1 0,0 0 1,0 0-1,0 0 0,-1 1 1,1-1-1,0 0 1,0 1-1,0-1 0,-1 1 1,1 0-1,0 0 0,0 0 1,-1 0-1,1 0 0,0 0 1,0 0-1,-1 1 0,1-1 1,0 1-1,0 0 0,0 0 1,0 0-1,0 0 0,0 0 1,0 0-1,0 0 0,0 1 1,0-1-1,1 1 0,-1-1 1,1 1-1,-3 2 0,-1 2-58,0 0 0,0 1 1,1 0-1,0 0 0,0 0 0,0 0 0,-3 13 0,3-8 44,2 0 0,0 1 0,0-1-1,1 1 1,0-1 0,2 1 0,-1-1 0,1 1 0,5 18-1,-6-28-69,1 1-1,-1-1 1,1 1-1,0-1 1,0 0-1,1 1 0,-1-1 1,1 0-1,0 0 1,0 0-1,0 0 0,0 0 1,0 0-1,0-1 1,1 1-1,0-1 1,-1 0-1,1 1 0,0-1 1,0 0-1,0-1 1,0 1-1,0 0 1,1-1-1,-1 0 0,0 0 1,1 0-1,-1 0 1,1 0-1,-1-1 0,1 0 1,-1 1-1,1-1 1,0-1-1,-1 1 1,1 0-1,6-2 0,-5 0-17,0 0-1,0 0 0,0 0 0,0 0 0,0-1 0,0 0 0,-1 0 0,1 0 1,-1-1-1,0 1 0,0-1 0,0 0 0,-1 0 0,1-1 0,-1 1 1,0-1-1,0 0 0,0 1 0,-1-1 0,0 0 0,0 0 0,0-1 1,-1 1-1,2-10 0,-1 8-30,-1-1 0,1 0 1,-2 0-1,1 0 0,-1 0 1,-1 0-1,0 0 0,0 0 1,0 0-1,-1 0 0,0 1 0,0-1 1,-1 1-1,0-1 0,-1 1 1,-4-9-1,8 16 26,0 0-1,0 0 1,0 0-1,0 0 1,0 1-1,0-1 1,0 0 0,-1 0-1,1 0 1,0 0-1,0 0 1,0 0-1,0 0 1,0 0-1,0 0 1,0 1 0,0-1-1,0 0 1,0 0-1,0 0 1,0 0-1,0 0 1,0 0 0,0 0-1,0 0 1,-1 0-1,1 0 1,0 0-1,0 0 1,0 0 0,0 0-1,0 1 1,0-1-1,0 0 1,0 0-1,-1 0 1,1 0-1,0 0 1,0 0 0,0 0-1,0 0 1,0 0-1,0 0 1,0 0-1,0-1 1,-1 1 0,1 0-1,0 0 1,0 0-1,0 0 1,0 0-1,0 0 1,0 0 0,0 0-1,2 19-55,7 24 57,-1-22 96,1 0 0,1-1 0,21 34 0,-28-49-36,1 0 0,-1-1 0,1 1-1,0-1 1,0 0 0,0 0 0,1 0 0,-1 0-1,1-1 1,0 0 0,0 0 0,0 0-1,0 0 1,1-1 0,-1 0 0,1 0 0,0-1-1,-1 1 1,11 0 0,-12-2-47,0-1 0,0 0 0,0 0 0,-1 0 1,1 0-1,0-1 0,-1 1 0,1-1 0,-1 0 0,0 0 0,1 0 0,-1-1 1,0 1-1,0-1 0,-1 1 0,1-1 0,0 0 0,-1 0 0,0 0 0,0-1 1,0 1-1,0-1 0,0 1 0,1-6 0,5-10-24,0-1 0,-2 0 0,5-22 0,-7 22-288,0-1 0,-1 1 0,0-1 0,-2 0 0,-1 0 0,0 0 0,-2 0 0,0 0 0,-2 0 0,0 0 0,-1 1 0,-1 0 0,-1 0 0,-1 0 0,0 1 0,-2 0 0,0 1 0,-1 0 0,-1 1 0,-25-30 0,3 22 21,34 25 300,-1-1 0,0 0 0,1 1 0,-1-1 0,0 1 0,1 0 1,-1-1-1,0 1 0,0-1 0,1 1 0,-1 0 0,0 0 0,0-1 1,0 1-1,1 0 0,-1 0 0,0 0 0,0 0 0,0 0 0,0 0 1,0 0-1,1 0 0,-1 0 0,0 1 0,0-1 0,0 0 0,1 0 0,-1 1 1,0-1-1,0 0 0,1 1 0,-1-1 0,0 1 0,0-1 0,1 1 1,-1-1-1,1 1 0,-1 0 0,1-1 0,-1 1 0,1 0 0,-1-1 1,1 1-1,-1 1 0,-1 5 56,1 1 1,0 0-1,1 0 0,0-1 1,0 1-1,0 0 0,1-1 1,0 1-1,3 9 1,25 74 623,-21-67-517,11 34 307,-6-15-129,2 0 1,1-2-1,2 1 1,2-2-1,27 40 1,-45-76-403,2-1 0,-1 1 0,0-1 0,1 1-1,-1-1 1,1 0 0,0-1 0,0 1 0,0-1 0,0 0 0,1 0 0,-1 0 0,9 2 0,-1-1-1945,1-1-1,0 0 1,20-1-1,-32-1 1658,30 0-9849</inkml:trace>
  <inkml:trace contextRef="#ctx0" brushRef="#br0" timeOffset="1682.32">1361 436 16396,'0'0'11731,"-8"1"-11047,7-1-657,-1 1 0,0-1 0,0 0 0,0 1-1,1-1 1,-1 1 0,0 0 0,0-1 0,1 1-1,-1 0 1,1 0 0,-1 0 0,1 0-1,-1 0 1,1 1 0,-1-1 0,1 0 0,0 1-1,0-1 1,0 1 0,-2 1 0,2 3 99,-1 0 1,1 0-1,0-1 1,0 1-1,0 0 1,1 0 0,1 8-1,-1-6-71,0-1-1,1 1 0,0-1 1,0 0-1,1 1 1,0-1-1,0 0 1,1 0-1,0 0 0,0-1 1,1 1-1,0-1 1,5 8-1,-7-12-49,0 0 0,1 1 0,-1-1 0,0 0 1,1 0-1,0 0 0,-1 0 0,1-1 0,0 1 0,0-1 0,0 1 0,0-1 0,0 0 0,0 0 0,0-1 0,0 1 0,1-1 1,-1 1-1,0-1 0,0 0 0,1 0 0,-1-1 0,0 1 0,0 0 0,0-1 0,1 0 0,-1 0 0,0 0 0,0 0 0,0-1 1,0 1-1,5-4 0,-1 0-86,0 0 1,1-1 0,-2 0-1,1 0 1,-1-1 0,0 0-1,0 0 1,-1 0 0,0 0-1,0-1 1,-1 0-1,0 0 1,0 0 0,-1-1-1,0 1 1,0-1 0,-1 0-1,0 0 1,-1 1 0,0-1-1,0 0 1,-1-1 0,-1-11-1,1 21 91,0-1 0,0 1 0,0-1 0,0 1 1,0-1-1,0 1 0,0-1 0,0 1 0,0-1 0,0 1 0,-1-1 0,1 1 0,0-1 0,0 1 0,-1-1 0,1 1 0,0-1 0,0 1 0,-1-1 0,1 1 0,-1 0 0,1-1 0,0 1 0,-1-1 0,1 1 1,-1 0-1,1 0 0,-1-1 0,1 1 0,-1 0 0,1 0 0,-1-1 0,1 1 0,-1 0 0,1 0 0,-1 0 0,1 0 0,-1 0 0,1 0 0,-1 0 0,1 0 0,-1 0 0,0 0 0,0 1 10,0-1 0,0 1 0,1 0-1,-1 0 1,0-1 0,0 1 0,1 0-1,-1 0 1,1 0 0,-1-1 0,1 1-1,-1 0 1,1 0 0,-1 0 0,1 0-1,0 0 1,0 0 0,-1 0 0,1 0-1,0 0 1,0 0 0,0 2-1,1 5 61,0 1 0,0 0 0,1 0 0,0-1-1,1 1 1,0-1 0,0 0 0,0 1 0,1-2 0,10 15-1,-12-18-40,0 0-1,1-1 0,-1 0 0,1 1 1,0-1-1,0 0 0,0 0 0,0-1 0,1 1 1,-1-1-1,1 1 0,-1-1 0,1 0 1,0-1-1,0 1 0,0-1 0,0 1 1,0-1-1,0 0 0,0-1 0,0 1 1,1-1-1,-1 0 0,8 0 0,-10 0-26,0-1-1,0 1 1,-1-1 0,1 0-1,0 0 1,0 1-1,-1-1 1,1 0 0,0 0-1,-1-1 1,1 1-1,-1 0 1,1 0 0,-1-1-1,0 1 1,0-1-1,0 1 1,1-1 0,-1 0-1,1-3 1,0 1-44,-1-1 1,1 0 0,-1 0-1,0 0 1,0 0 0,-1 0-1,1-10 1,-2 2-232,0 1-1,0 0 1,-1 0-1,-1 0 0,-8-23 1,17 46 399,0-1 0,0 0 0,1 0 0,1 0 0,-1-1 0,2 0-1,11 10 1,-16-14-76,1-1-1,-1 0 0,1-1 0,1 1 0,-1-1 0,0 0 0,1 0 1,-1 0-1,1-1 0,0 0 0,0 0 0,0 0 0,0-1 0,0 0 0,1 0 1,-1-1-1,0 1 0,7-2 0,-9 0-58,0-1 0,-1 1 0,1-1-1,-1 0 1,1 0 0,-1 0 0,0-1 0,0 1 0,0-1-1,0 0 1,0 0 0,0 0 0,-1 0 0,0 0 0,1 0 0,-1-1-1,0 1 1,-1-1 0,1 0 0,-1 1 0,1-1 0,-1 0-1,1-6 1,2-9-26,0 0-1,-1-1 1,0-27 0,-2 13-543,-1 1 0,-2 0 0,-10-55 0,9 73 191,-1 1 0,0 0 0,-1 0 0,0 0 0,-1 0 1,-1 1-1,0 0 0,0 1 0,-2-1 0,-18-20 0,25 31 380,-1-1 1,1 1-1,-1 0 0,0 0 0,0 0 0,0 0 0,0 0 1,0 1-1,0 0 0,0-1 0,0 1 0,-1 0 0,1 1 1,-1-1-1,-4 0 0,7 1 23,-1 0 0,1 0 0,0 1 0,-1-1 0,1 0 0,-1 1 1,1-1-1,-1 1 0,1-1 0,0 1 0,-1 0 0,1-1 0,0 1 0,0 0 0,0 0 0,-1 0 0,1 0 0,0 0 1,0 0-1,0 0 0,0 1 0,1-1 0,-1 0 0,0 0 0,1 1 0,-1-1 0,0 0 0,1 1 0,-1-1 0,1 1 0,0-1 1,0 1-1,-1-1 0,1 1 0,0 2 0,-1 28 330,1 0 0,2 1-1,1-1 1,1 0 0,2-1 0,1 1 0,2-1 0,1 0 0,1-1 0,2 0-1,0-1 1,28 42 0,-35-64-297,-1-1-1,1 1 1,0-1-1,1-1 0,-1 1 1,1-1-1,0 0 1,1-1-1,-1 1 1,1-2-1,0 1 1,0-1-1,16 5 1,44 4-1613,-3-10-4222,-36-2-2777</inkml:trace>
  <inkml:trace contextRef="#ctx0" brushRef="#br0" timeOffset="2591.52">2234 431 16668,'0'0'6904,"-8"-3"-4621,-28-8-799,34 11-1402,1-1 0,0 1 0,0 0 0,-1 0-1,1 0 1,0 0 0,-1 0 0,1 0 0,0 1-1,-1-1 1,1 0 0,0 1 0,0-1 0,-1 1 0,1-1-1,0 1 1,0-1 0,0 1 0,0 0 0,0 0 0,0 0-1,0-1 1,0 1 0,0 0 0,0 0 0,0 0 0,0 0-1,1 1 1,-1-1 0,0 0 0,0 2 0,-12 38 238,12-37-189,-2 7-83,2 0 0,-1 0 0,2 0 0,-1 0 1,3 22-1,-2-29-50,1 0 1,0 0 0,-1 0-1,1 0 1,1 0 0,-1-1-1,0 1 1,1 0-1,0 0 1,0-1 0,0 1-1,0-1 1,1 0 0,-1 0-1,1 0 1,0 0 0,0 0-1,0 0 1,4 2 0,-7-4-9,1-1 1,0 0 0,0 0 0,-1 1 0,1-1-1,0 0 1,-1 0 0,1 0 0,0 0 0,0 0 0,-1 1-1,1-2 1,0 1 0,0 0 0,-1 0 0,1 0-1,0 0 1,0 0 0,-1-1 0,1 1 0,0 0 0,-1 0-1,1-1 1,0 1 0,-1-1 0,1 1 0,0-1-1,-1 1 1,1-1 0,-1 1 0,1-1 0,-1 1 0,1-1-1,-1 1 1,0-1 0,1 0 0,-1 1 0,0-1-1,1 0 1,-1-1 0,11-35-140,-9 29 14,8-47-1036,-8 40 543,0 0-1,1 1 1,10-27 0,-13 40 626,0 1 0,1 0 1,-1-1-1,1 1 1,-1 0-1,0-1 0,1 1 1,-1 0-1,1 0 1,-1 0-1,1-1 0,-1 1 1,1 0-1,-1 0 1,1 0-1,-1 0 0,1 0 1,-1 0-1,1 0 1,-1 0-1,1 0 0,-1 0 1,1 0-1,-1 0 0,0 0 1,1 1-1,-1-1 1,1 0-1,-1 0 0,1 0 1,-1 1-1,1-1 1,-1 0-1,0 1 0,1-1 1,-1 0-1,0 1 1,1-1-1,-1 0 0,0 1 1,1-1-1,-1 1 1,0 0-1,17 17 167,-7-4 421,0 2 0,-1-1-1,0 1 1,-2 0-1,1 1 1,-2 0 0,8 32-1,-15-57-435,0 0 1,1 1-1,0-1 0,0 0 0,1 0 0,1-10 0,4-10-2206,16-46-1,-22 72 1983,1 0 0,-1 0 1,1 1-1,0-1 0,0 0 0,-1 0 0,1 1 0,0-1 0,0 1 0,1-1 0,-1 1 0,0-1 0,0 1 0,1 0 1,-1-1-1,3 0 0,-4 2 67,1 0 0,0-1 0,0 1 0,0 0 0,-1 0 1,1 0-1,0 0 0,0 1 0,0-1 0,-1 0 0,1 0 0,0 0 1,0 1-1,-1-1 0,1 0 0,0 1 0,-1-1 0,1 0 0,0 1 1,-1-1-1,1 1 0,0-1 0,-1 1 0,1 0 0,-1-1 0,1 2 0,6 7 276,-1 1 0,0 0-1,0 0 1,5 14-1,2 3 509,-8-17-420,1-1-1,1 0 1,0 0 0,0-1 0,17 15 0,-21-20-294,1 0 0,0 0 0,0-1 0,0 1 1,1-1-1,-1 0 0,0 0 0,1 0 0,-1-1 1,1 0-1,0 0 0,0 0 0,-1 0 1,1-1-1,0 1 0,5-2 0,-9 1-58,0-1-1,1 1 1,-1-1 0,0 0-1,0 1 1,0-1 0,0 0-1,-1 0 1,1 0 0,0 1-1,0-1 1,0 0 0,-1 0-1,1-1 1,0 1 0,-1 0-1,1 0 1,-1 0 0,0 0-1,1 0 1,-1 0 0,0-1-1,1 1 1,-1 0 0,0 0-1,0-1 1,0 1 0,0 0-1,0 0 1,-1 0-1,1-1 1,0 1 0,0 0-1,-1 0 1,0-2 0,-12-46-3,10 40 19,-1 0-147,1 0-1,0 0 1,1 0-1,-2-13 1,4 20 92,0 1 1,-1 0-1,1-1 0,0 1 0,0 0 1,0 0-1,1-1 0,-1 1 0,0 0 1,0-1-1,1 1 0,-1 0 0,0 0 1,1-1-1,-1 1 0,1 0 0,0 0 1,-1 0-1,1 0 0,0 0 0,0 0 1,0 0-1,0 0 0,0 0 0,0 0 1,0 0-1,0 1 0,0-1 0,0 0 1,0 1-1,0-1 0,1 1 0,-1-1 1,0 1-1,0-1 0,1 1 0,-1 0 1,0 0-1,2 0 0,9-1 12,1 1 0,-1 1 0,0 0 0,0 1 0,0 0 0,0 1 0,0 1 0,-1 0 0,14 6 0,-21-9 98,-1 0 0,1 1 0,0 0 1,-1 0-1,1 0 0,-1 0 1,0 0-1,0 1 0,0 0 1,0-1-1,0 1 0,0 0 1,-1 0-1,0 1 0,1-1 1,-1 0-1,0 1 0,-1-1 1,1 1-1,-1 0 0,1 0 1,-1-1-1,0 1 0,0 0 1,-1 0-1,1 0 0,-1 0 1,0 0-1,0 0 0,-1 0 1,0 6-1,-1-6-53,0 1 0,0 0 0,-1 0 0,0-1 0,0 1 0,0-1 0,0 0 0,-1 0 0,1 0 0,-1-1 0,-7 6 0,-13 7-9228</inkml:trace>
  <inkml:trace contextRef="#ctx0" brushRef="#br0" timeOffset="3236.67">3539 203 672,'0'0'14903,"-8"-7"-11418,-1-1-2438,0 0 1,-1 1-1,0 0 1,0 1-1,0 0 0,-13-6 1,19 10-853,0 1 0,0-1 1,0 1-1,0 0 0,-1 0 1,1 0-1,0 0 0,0 1 0,-1 0 1,1 0-1,0 0 0,-1 0 1,1 1-1,0 0 0,0 0 1,0 0-1,-1 0 0,1 0 1,0 1-1,1 0 0,-1 0 1,0 0-1,0 0 0,-4 4 1,2 1-140,0-1 1,1 1 0,0 1 0,0-1-1,0 1 1,1 0 0,0 0 0,1 0-1,0 0 1,0 1 0,1-1 0,0 1-1,0 0 1,0 11 0,-1 8 103,2 0 0,1 0 1,4 33-1,-3-51-160,0-1 0,1 0 0,1 0 0,-1 0 0,1 0 0,1 0 0,-1-1 0,1 1 0,1-1 0,0 0 0,0 0 0,1-1 0,-1 0 0,2 0 0,-1 0 0,1 0 0,0-1 0,0 0 0,1-1 0,0 0 0,0 0 0,10 5 0,-8-6 0,0 0 0,0-1 0,0 0 0,1 0 0,0-1 0,-1-1 0,1 0 0,0 0 0,0-1 0,-1 0 0,1-1 0,0 0 0,-1-1 0,1 0 0,-1-1 0,1 0 0,-1-1 0,16-7 0,-24 10 0,8-4 0,-1 0 0,0 0 0,0-1 0,0 0 0,8-8 0</inkml:trace>
  <inkml:trace contextRef="#ctx0" brushRef="#br0" timeOffset="3962.05">4226 128 4601,'0'0'16411,"-10"4"-15008,5-2-1234,-1 1-1,1 0 0,-1 0 0,1 0 0,0 1 0,0 0 0,1 0 0,-1 0 0,1 1 1,0-1-1,0 1 0,0 0 0,1 0 0,-1 0 0,1 1 0,-2 5 0,-3 11 183,2-1-1,0 2 1,1-1-1,2 1 1,0 0-1,1 0 1,1-1-1,2 1 1,0 0-1,7 38 1,-5-52-212,0-1 1,0 1-1,1-1 1,0 0-1,0 0 1,1 0-1,0 0 1,1-1-1,-1 0 1,1 0-1,1-1 1,-1 1-1,13 8 1,-7-7 71,0 0-1,0 0 1,1-1-1,0-1 1,0 0 0,0-1-1,25 6 1,-40-13-1777</inkml:trace>
  <inkml:trace contextRef="#ctx0" brushRef="#br0" timeOffset="4589.88">4738 309 10322,'0'0'6060,"-9"-5"-3729,-1 0-1779,0 0-1,0 0 0,-1 1 1,1 1-1,-1 0 0,-15-3 0,23 6-438,1 0 0,-1 0 0,1-1 0,-1 2-1,0-1 1,1 0 0,-1 0 0,1 1 0,-1-1-1,1 1 1,-1 0 0,1 0 0,0 0 0,-1 0-1,1 0 1,-3 2 0,4-1-112,-1 0-1,0 0 1,1 0-1,-1 0 1,1 1-1,0-1 1,0 0-1,0 1 1,0-1-1,0 1 1,1-1-1,-1 1 1,1-1 0,-1 1-1,1-1 1,0 1-1,0-1 1,0 1-1,0-1 1,1 5-1,0-4-39,0 0-1,0 0 1,0 1-1,1-1 1,-1 0-1,1 0 1,0 0-1,0 0 1,0-1-1,0 1 1,0 0-1,0-1 1,1 0-1,0 1 1,-1-1-1,5 3 1,57 33-1364,-35-22 533,-21-11 672,37 26-408,-43-29 628,1 0 0,-1 0-1,0 0 1,0 0 0,-1 0 0,1 0 0,0 1 0,-1-1 0,1 0 0,-1 1 0,0-1 0,0 1-1,0 0 1,0-1 0,1 6 0,-2-7 75,-1 1 0,0-1 1,1 0-1,-1 0 0,0 0 0,1 1 0,-1-1 0,0 0 0,0 0 0,0 0 1,0 0-1,0-1 0,0 1 0,0 0 0,-1 0 0,1-1 0,0 1 0,0 0 1,-1-1-1,1 1 0,0-1 0,-1 0 0,1 1 0,0-1 0,-1 0 0,-1 0 1,-46 8 1003,42-8-872,-2 2-246,-39 2 519,19-7-2905</inkml:trace>
  <inkml:trace contextRef="#ctx0" brushRef="#br0" timeOffset="5401.86">4925 382 10306,'0'0'6796,"-9"-1"-4530,-26-7-403,34 8-1768,-1 0 0,0 0 0,1 0 0,-1 0-1,0 0 1,1 0 0,-1 0 0,1 1 0,-1-1 0,0 1-1,1-1 1,-1 1 0,1 0 0,0 0 0,-1-1 0,1 1 0,-1 0-1,1 0 1,0 0 0,0 0 0,0 1 0,0-1 0,0 0-1,0 0 1,0 1 0,0-1 0,0 1 0,0-1 0,1 0-1,-1 1 1,0 0 0,1-1 0,0 1 0,-1-1 0,1 1-1,0-1 1,0 4 0,-2 6 187,1 0-1,1-1 1,1 21 0,-1-27-228,0-1 0,1 1 0,-1-1 0,1 1 1,0-1-1,0 1 0,0-1 0,1 0 0,-1 1 1,1-1-1,0 0 0,0 0 0,0 0 1,0 0-1,1-1 0,-1 1 0,1 0 0,-1-1 1,1 0-1,0 0 0,0 0 0,0 0 0,0 0 1,0 0-1,0-1 0,1 1 0,-1-1 0,1 0 1,-1 0-1,5 0 0,-5-1-37,0 1 1,0-1-1,1-1 1,-1 1-1,0 0 1,0-1-1,0 1 0,0-1 1,0 0-1,0 0 1,0 0-1,-1-1 0,1 1 1,0-1-1,-1 1 1,1-1-1,-1 0 0,1 0 1,-1 0-1,0 0 1,0-1-1,0 1 0,0 0 1,0-1-1,0 0 1,-1 1-1,1-1 0,-1 0 1,0 0-1,0 0 1,0 0-1,0 0 0,0 0 1,-1 0-1,1-3 1,0-1-79,0 0 0,-1 0 1,0 1-1,0-1 1,0 0-1,-1 0 0,0 0 1,0 1-1,-1-1 0,0 1 1,0-1-1,0 1 0,-1-1 1,-7-10-1,10 16 28,9 27-313,-3-16 348,3 9 243,1 0 0,1-1-1,1 0 1,0-1 0,2 0 0,21 21-1,-35-38-202,1 0-1,-1 0 1,0 1-1,0-1 1,0 0-1,0 0 1,1 0-1,-1 0 0,0 0 1,0 0-1,0 0 1,1 0-1,-1 0 1,0 0-1,0 0 1,0 0-1,0 0 0,1 0 1,-1 0-1,0 0 1,0 0-1,0 0 1,1 0-1,-1 0 1,0 0-1,0-1 0,0 1 1,0 0-1,1 0 1,-1 0-1,0 0 1,0 0-1,0 0 1,0 0-1,0-1 0,0 1 1,1 0-1,-1 0 1,0 0-1,0 0 1,0-1-1,0 1 1,0 0-1,0 0 0,0 0 1,0 0-1,0-1 1,0 1-1,0 0 1,0 0-1,4-19 703,-3-25-803,-1 40 146,-2-23-319,4-31-2069,-2 58 2276,1 0 0,-1 0 0,0 0 1,1-1-1,-1 1 0,0 0 0,1 0 1,-1 0-1,1 0 0,-1 0 0,0 0 1,1 0-1,-1 0 0,1 0 0,-1 0 1,0 0-1,1 0 0,-1 0 0,0 1 1,1-1-1,-1 0 0,0 0 0,1 0 1,-1 0-1,0 1 0,1-1 0,-1 0 1,0 0-1,1 1 0,-1-1 0,0 0 1,0 1-1,1-1 0,-1 0 1,0 1-1,0-1 0,0 0 0,1 1 1,-1 0-1,13 12 14,-6-4 97,2 2 263,-1-1-1,0 1 0,0 1 1,-2 0-1,11 21 1,-19-41 1,0 0-1,1-1 1,0 1 0,0-1 0,1-9 0,0 11-532,0 1 1,1-1-1,-1 1 1,1-1-1,1 1 1,-1-1-1,1 1 1,1 0 0,-1 0-1,1 0 1,0 0-1,6-10 1,-8 15 157,0 0-1,0 0 1,-1 1 0,1-1 0,0 0 0,0 0 0,0 1-1,0-1 1,0 0 0,0 1 0,0-1 0,0 1 0,0-1-1,0 1 1,0 0 0,0 0 0,1-1 0,-1 1 0,0 0-1,0 0 1,0 0 0,0 0 0,0 0 0,1 0 0,-1 0-1,0 1 1,2-1 0,-1 2 24,1-1 1,0 1-1,-1-1 0,1 1 1,-1 0-1,0 0 0,1 0 0,-1 0 1,0 1-1,2 2 0,4 7 107,0 0 0,-1 1-1,7 17 1,-8-14-614,14 28 1211,-19-42-1262,0-1-1,-1 0 1,1 1 0,1-1 0,-1 0-1,0 0 1,0 0 0,0 0 0,1 0 0,-1 0-1,0 0 1,1 0 0,-1-1 0,3 2 0</inkml:trace>
  <inkml:trace contextRef="#ctx0" brushRef="#br0" timeOffset="5817.08">5400 305 13867,'0'0'6477,"-8"-1"-3543,3 0-2670,-1 0 316,-1 0 0,1 0-1,-1 1 1,1 0-1,-12 1 1,17 0-520,1-1 0,-1 0 0,0 0 0,0 0 0,0 1 1,1-1-1,-1 0 0,0 1 0,0-1 0,1 1 0,-1-1 0,0 1 0,1-1 0,-1 1 0,0-1 0,1 1 1,-1 0-1,1-1 0,-1 1 0,1 0 0,-1-1 0,0 2 0,1 0-63,0 0-1,0-1 1,0 1-1,0 0 1,0-1 0,1 1-1,-1 0 1,0-1-1,1 1 1,-1-1 0,1 1-1,-1-1 1,1 1-1,0-1 1,0 1 0,0-1-1,1 2 1,5 6-8,1 0 0,0 0 1,0-1-1,1 0 0,0 0 1,0-1-1,1 0 0,0-1 1,12 6-1,-7-4 86,0 1-1,-1 1 1,15 13 0,-29-22-60,0-1 0,1 1 0,-1-1 0,1 1 0,-1 0 0,0-1 0,1 1 0,-1 0 0,0-1 0,0 1 0,1 0 0,-1-1 0,0 1 0,0 0 0,0 0 0,0-1 0,0 1 0,0 0 0,0-1 0,0 1 0,0 0 0,-1-1 0,1 1 0,0 0 0,0-1 0,-1 1 0,1 0 0,0-1 0,-1 1 0,1 0 0,0-1 0,-1 1 1,1-1-1,-1 1 0,1-1 0,-1 1 0,1-1 0,-1 1 0,0-1 0,1 0 0,-1 1 0,1-1 0,-1 0 0,0 1 0,1-1 0,-1 0 0,0 0 0,0 1 0,-41 16 470,35-15-481,3 0-183,-36 12 265,13-8-5531</inkml:trace>
  <inkml:trace contextRef="#ctx0" brushRef="#br0" timeOffset="6367.35">5731 371 15459,'0'0'3057,"3"8"-1090,21 57 523,-9-29-1005,-2 1 0,-2 0 0,-1 0 0,8 63 0,-17-99-1476,-1-1 0,0 0 0,0 0 0,0 0-1,0 0 1,0 0 0,0 0 0,0 1 0,0-1-1,0 0 1,0 0 0,0 0 0,0 0-1,0 0 1,0 0 0,0 1 0,0-1 0,0 0-1,0 0 1,0 0 0,0 0 0,0 0-1,0 1 1,0-1 0,0 0 0,0 0 0,0 0-1,0 0 1,0 0 0,0 0 0,0 1-1,-1-1 1,1 0 0,0 0 0,0 0 0,0 0-1,0 0 1,0 0 0,0 0 0,0 0-1,-1 0 1,1 0 0,0 0 0,0 1 0,0-1-1,0 0 1,0 0 0,0 0 0,-1 0-1,1 0 1,0 0 0,0 0 0,0 0 0,0 0-1,0 0 1,-1 0 0,1 0 0,0 0-1,0 0 1,0-1 0,0 1 0,0 0 0,0 0-1,-1 0 1,1 0 0,-11-11 782,-8-19 207,11 6-1267,0-2 0,2 1 0,0-1-1,-2-43 1,2-106-1729,6 166 1931,0 7-42,0-1 1,0 0 0,0 1 0,1-1-1,-1 1 1,1-1 0,-1 1-1,1-1 1,0 1 0,0-1 0,0 1-1,0 0 1,0 0 0,0-1 0,3-2-1,-3 4 91,0 0-1,1 0 0,-1 0 1,0 0-1,0 1 1,1-1-1,-1 0 0,1 1 1,-1-1-1,0 1 0,1-1 1,-1 1-1,1 0 0,-1-1 1,1 1-1,-1 0 1,1 0-1,-1 0 0,3 1 1,1 0 29,-1 0 0,0 0 0,0 0 0,0 1 0,0 0 0,0 0 0,0 0 0,-1 0 0,1 1 0,-1-1 0,1 1 0,-1 0 0,0 0 0,0 0 0,0 1 0,3 4 0,-3-3 142,0 0 0,0 1 0,0-1 1,-1 1-1,0-1 0,0 1 0,-1 0 0,1-1 0,-1 1 0,-1 0 1,1 0-1,-1 0 0,0 0 0,0 0 0,-1 0 0,1 0 1,-4 10-1,3-12-178,0-1 1,-1 0-1,1 0 0,-1 0 1,0 0-1,0 0 1,0 0-1,0 0 0,-1 0 1,1-1-1,-1 0 1,1 1-1,-1-1 0,0 0 1,0 0-1,0 0 1,0 0-1,0-1 0,-1 0 1,1 1-1,0-1 1,-1 0-1,1 0 0,-1-1 1,1 1-1,-1-1 1,1 0-1,-1 0 0,1 0 1,-1 0-1,-3-1 1,7 1-242,-1 0 1,1 0 0,-1 0 0,1 0 0,0 0-1,-1 0 1,1 0 0,0 0 0,-1 0 0,1-1-1,0 1 1,-1 0 0,1 0 0,-1 0 0,1 0-1,0-1 1,-3-3-3713,3 3 3713,-1 1 0,1 0-1,0-1 1</inkml:trace>
  <inkml:trace contextRef="#ctx0" brushRef="#br0" timeOffset="6737.97">5971 472 14443,'0'0'6097,"0"-6"-3753,-12-139 2911,12 143-5231,-1 0 0,1 0 0,0 0 0,0-1 0,0 1 0,0 0 0,1 0 0,-1 0 0,0 0 0,1 0 0,-1 0 0,1 0 0,0 0 0,0 0 0,0 0 0,0 1 0,0-1 0,0 0 0,0 0 0,1 1 0,-1-1 0,0 1 0,1-1 0,0 1 0,-1 0 0,3-2 0,0 2-306,0-1-1,0 1 1,-1 0-1,1 1 1,0-1 0,0 1-1,0 0 1,0 0-1,0 0 1,0 0 0,0 1-1,0-1 1,5 3-1,13 4-3814,-3 0-1708</inkml:trace>
  <inkml:trace contextRef="#ctx0" brushRef="#br0" timeOffset="7157.42">6123 393 12099,'0'0'15782,"3"-2"-14882,3 0-516,38-18 493,-42 19-855,0 0 1,-1 1 0,1-2 0,0 1 0,0 0 0,-1 0-1,1 0 1,-1-1 0,1 1 0,-1-1 0,0 1 0,0-1-1,0 0 1,1 1 0,-1-1 0,-1 0 0,1 0 0,0 0 0,0 0-1,0-3 1,-1 5-10,0-1 0,0 0 0,-1 0-1,1 0 1,0 0 0,0 1 0,-1-1-1,1 0 1,0 0 0,-1 1 0,1-1 0,-1 0-1,1 1 1,-1-1 0,1 0 0,-1 1-1,1-1 1,-1 0 0,0 1 0,1-1 0,-1 1-1,0 0 1,0-1 0,1 1 0,-1-1-1,0 1 1,0 0 0,1 0 0,-1-1 0,0 1-1,0 0 1,0 0 0,0 0 0,1 0-1,-1 0 1,0 0 0,0 0 0,0 0 0,0 0-1,1 1 1,-1-1 0,0 0 0,0 0-1,0 1 1,-1 0 0,-1 0 14,1 0-1,-1 0 1,0 0-1,0 0 1,0 0 0,1 1-1,-1-1 1,1 1-1,-1 0 1,1 0 0,0-1-1,-4 5 1,4-3 6,0 1 1,0-1 0,1 1-1,-1-1 1,1 1-1,0-1 1,0 1 0,0 0-1,0-1 1,1 1-1,-1 0 1,1 0 0,0 0-1,0 0 1,0-1 0,1 1-1,0 0 1,-1 0-1,1-1 1,2 6 0,-1-6-186,-1 0 1,1 0 0,0-1-1,0 1 1,0-1 0,0 0-1,1 1 1,-1-1 0,0 0-1,1 0 1,0 0 0,-1-1-1,1 1 1,0-1 0,0 1-1,0-1 1,0 0 0,0 0-1,0 0 1,0-1 0,0 1-1,0-1 1,7 1 0,18-1-5040,-3 0-2864</inkml:trace>
  <inkml:trace contextRef="#ctx0" brushRef="#br0" timeOffset="7570.7">6385 237 12411,'0'0'13739,"-7"-1"-12494,4 0-1173,0 0 0,0 1 0,1 0 0,-1-1 0,0 1 0,0 0 0,0 1 0,0-1-1,1 0 1,-1 1 0,0 0 0,0-1 0,0 1 0,1 0 0,-1 0 0,1 1 0,-1-1 0,1 1 0,-1-1 0,1 1-1,0 0 1,0 0 0,0 0 0,0 0 0,0 0 0,0 0 0,0 0 0,1 1 0,-1-1 0,1 1 0,-1-1 0,1 1-1,0-1 1,0 1 0,0 0 0,1 0 0,-1-1 0,1 1 0,-1 0 0,1 3 0,0-3-94,0 0 1,0 0-1,1 0 0,-1 0 1,1 0-1,-1-1 0,1 1 1,0 0-1,0-1 0,0 1 1,1 0-1,-1-1 1,0 1-1,1-1 0,0 0 1,-1 1-1,1-1 0,0 0 1,0 0-1,1 0 1,-1-1-1,3 3 0,6 3-185,1 0 0,0-1 0,22 8 1,18 9 2,-52-23 206,0 0 0,0 0-1,1 1 1,-1-1 0,0 0-1,0 0 1,0 0 0,0 0-1,0 0 1,0 0 0,0 1-1,0-1 1,1 0 0,-1 0-1,0 0 1,0 0 0,0 0-1,0 1 1,0-1 0,0 0-1,0 0 1,0 0 0,0 0-1,0 0 1,0 1 0,0-1-1,0 0 1,0 0-1,0 0 1,0 0 0,0 1-1,0-1 1,0 0 0,-1 0-1,1 0 1,0 0 0,0 0-1,0 1 1,0-1 0,0 0-1,0 0 1,0 0 0,0 0-1,-1 0 1,1 0 0,0 0-1,0 0 1,0 1 0,0-1-1,0 0 1,-1 0 0,1 0-1,0 0 1,0 0-1,-16 7 61,-20 3 23,34-9-76,-64 16 285,58-14-4005</inkml:trace>
  <inkml:trace contextRef="#ctx0" brushRef="#br0" timeOffset="8018.39">6578 271 11450,'0'0'4729,"-8"-2"-1812,5 1-2605,-12-2 2311,-1 0 0,-30-2-1,46 5-2581,-1 1-1,0-1 0,0 1 0,0 0 0,0-1 0,1 1 0,-1 0 0,0 0 1,1 0-1,-1-1 0,1 1 0,-1 0 0,1 0 0,-1 0 0,1 0 0,-1 0 1,1 0-1,0 0 0,0 0 0,-1 0 0,1 0 0,0 0 0,0 0 0,0 0 0,0 0 1,0 0-1,0 0 0,1 0 0,-1 0 0,0 0 0,0 0 0,1 2 0,9 35 790,-4-31-889,0 0 0,1-1 0,-1 0-1,1 0 1,1 0 0,-1-1 0,17 9-1,-14-8-17,0 0 1,0 1-1,14 12 0,-24-18 85,0-1 0,0 0 0,1 0 0,-1 0 0,0 0 0,0 1 0,0-1 0,0 0 0,0 0 0,1 1 0,-1-1 0,0 0 1,0 0-1,0 0 0,0 1 0,0-1 0,0 0 0,0 0 0,0 1 0,0-1 0,0 0 0,0 0 0,0 1 0,0-1 0,0 0 0,0 0 0,0 0 0,0 1 0,0-1 1,-1 0-1,1 0 0,0 1 0,0-1 0,0 0 0,0 0 0,0 0 0,-1 1 0,1-1 0,0 0 0,0 0 0,0 0 0,0 0 0,-1 1 0,-15 6 326,-20 2 68,34-8-393,-15 3-222,-27 4 123,18-10-5529</inkml:trace>
  <inkml:trace contextRef="#ctx0" brushRef="#br0" timeOffset="8439.84">6699 296 10114,'0'0'14218,"0"8"-12486,3 11-658,1-1 0,1 1 1,0-1-1,15 35 0,-33-95-15764,8 22 6451</inkml:trace>
  <inkml:trace contextRef="#ctx0" brushRef="#br0" timeOffset="8440.84">6624 117 10882,'0'0'4497</inkml:trace>
  <inkml:trace contextRef="#ctx0" brushRef="#br0" timeOffset="9061.43">6955 309 13947,'0'0'10968,"-8"-2"-9657,6 2-1253,0-1 0,0 0 0,1 1-1,-1 0 1,0-1 0,0 1 0,0 0-1,1 0 1,-1 0 0,0 0-1,0 0 1,0 0 0,0 0 0,1 1-1,-1-1 1,0 1 0,0-1 0,1 1-1,-1 0 1,1 0 0,-1-1-1,0 1 1,1 0 0,-1 0 0,1 1-1,0-1 1,-1 0 0,1 0 0,0 1-1,0-1 1,0 1 0,0-1 0,0 1-1,0-1 1,-1 4 0,-2 3 81,0 0 0,1 1 0,0-1 1,0 1-1,1 0 0,0 0 0,1-1 1,-1 13-1,2-19-122,0-1 0,0 1 1,0 0-1,0 0 0,0 0 0,1 0 1,-1-1-1,1 1 0,-1 0 0,1 0 1,-1-1-1,1 1 0,0 0 0,0-1 1,0 1-1,0-1 0,0 1 0,0-1 1,0 0-1,1 1 0,-1-1 1,0 0-1,1 0 0,-1 0 0,1 0 1,-1 0-1,1 0 0,0 0 0,-1 0 1,1-1-1,0 1 0,0-1 0,-1 1 1,1-1-1,0 0 0,0 1 0,0-1 1,0 0-1,-1 0 0,1-1 1,0 1-1,0 0 0,0-1 0,-1 1 1,1-1-1,3 0 0,-3 0-19,0 0-1,1 1 1,-1-1-1,0 0 1,0-1 0,0 1-1,0 0 1,0 0-1,0-1 1,0 1-1,0-1 1,0 0-1,-1 0 1,1 1 0,0-1-1,-1 0 1,0 0-1,1-1 1,0-3-1,17-51-670,-3 7-1335,-16 50 2000,0 0-1,0-1 1,0 1-1,1-1 0,-1 1 1,0 0-1,0-1 1,1 1-1,-1 0 1,0 0-1,1-1 1,-1 1-1,0 0 0,1 0 1,-1-1-1,0 1 1,1 0-1,-1 0 1,0 0-1,1-1 1,-1 1-1,1 0 0,-1 0 1,0 0-1,1 0 1,-1 0-1,1 0 1,-1 0-1,0 0 0,1 0 1,-1 0-1,1 0 1,-1 0-1,1 0 1,-1 1-1,15 12 94,3 20 428,-9 0 356,-9-33-799,0 1 1,0 0-1,0-1 1,0 1-1,0 0 0,1-1 1,-1 1-1,0 0 0,-1-1 1,1 1-1,0 0 1,0-1-1,0 1 0,0 0 1,0-1-1,-1 1 1,1 0-1,0-1 0,0 1 1,-1 0-1,1-1 0,-1 1 1,1-1-1,-1 1 1,1-1-1,0 1 0,-1-1 1,0 1-1,1-1 0,-1 0 1,1 1-1,-1-1 1,1 0-1,-1 1 0,0-1 1,1 0-1,-1 0 1,0 1-1,1-1 0,-1 0 1,0 0-1,1 0 0,-2 0 1,1-1-46,1 1 0,-1-1 0,0 0 0,1 1 0,-1-1 0,1 0 0,-1 0 0,1 1 0,-1-1 0,1 0-1,-1 0 1,1 0 0,0 0 0,-1 0 0,1 0 0,0 0 0,0 1 0,0-1 0,0 0 0,0 0 0,0 0 0,0 0 0,0 0 0,0 0 0,0 0 0,1-1 0,3-28-324,-2 27 125,-1-1 0,1 0 0,0 1 0,0-1 0,1 1 0,-1 0 0,1 0 1,-1 0-1,1 0 0,0 0 0,0 0 0,0 1 0,1 0 0,-1-1 1,5-1-1,-6 3 142,0 0-1,0 0 1,0 1 0,0-1 0,0 1 0,0-1-1,0 1 1,0 0 0,1-1 0,-1 1 0,0 0-1,0 1 1,0-1 0,1 0 0,-1 1 0,0-1 0,0 1-1,0-1 1,0 1 0,0 0 0,0 0 0,0 0-1,0 0 1,0 1 0,-1-1 0,1 0 0,0 1-1,-1-1 1,3 3 0,51 72 2001,-30-38-1715</inkml:trace>
  <inkml:trace contextRef="#ctx0" brushRef="#br0" timeOffset="9421.49">7215 14 17052,'0'0'1864,"31"48"-1064,-4-8 1177,8 15 111,1 4-1192,-4-3-424,-9-5 1177,-11-7-289,-9-9 40,-3-7-175,-5-5-513,-9-4-464,-3 4-248,-12 8-1032,3-5-3753,4-7-5450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4:06.468"/>
    </inkml:context>
    <inkml:brush xml:id="br0">
      <inkml:brushProperty name="width" value="0.05" units="cm"/>
      <inkml:brushProperty name="height" value="0.05" units="cm"/>
      <inkml:brushProperty name="color" value="#E71224"/>
    </inkml:brush>
  </inkml:definitions>
  <inkml:trace contextRef="#ctx0" brushRef="#br0">245 27 9522,'0'0'17936,"-3"-3"-16166,-3 0-1693,0 0-1,0 0 1,-1 0 0,1 1 0,-1-1 0,1 2 0,-1-1 0,0 1 0,0 0 0,0 0 0,1 1 0,-1 0 0,0 0 0,0 0 0,0 1 0,0 0 0,0 1 0,1 0-1,-1 0 1,1 0 0,-1 0 0,1 1 0,0 0 0,0 1 0,0-1 0,0 1 0,1 0 0,-1 1 0,1-1 0,0 1 0,1 0 0,-1 1 0,1-1 0,0 1 0,0-1 0,0 1-1,1 1 1,0-1 0,1 0 0,-1 1 0,1-1 0,0 1 0,1 0 0,-1-1 0,0 11 0,2-10-77,0 0 0,1 0 0,-1 0 0,2 0 0,-1 0 0,1 0 0,-1-1 0,2 1 0,-1 0 0,1-1 0,0 1 0,0-1 0,1 0 0,0 0 0,6 7 0,-4-7 0,1 0 0,0 1 0,0-2 0,0 1 0,1-1 0,0-1 0,0 1 0,0-1 0,1 0 0,13 3 0,-3-2 0,0-1 0,0 0 0,1-2 0,-1 0 0,0-2 0,1 0 0,-1-1 0,1-1 0,-1 0 0,26-8 0,33-15 0,-87 34-2320</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3:06.529"/>
    </inkml:context>
    <inkml:brush xml:id="br0">
      <inkml:brushProperty name="width" value="0.05" units="cm"/>
      <inkml:brushProperty name="height" value="0.05" units="cm"/>
      <inkml:brushProperty name="color" value="#E71224"/>
    </inkml:brush>
  </inkml:definitions>
  <inkml:trace contextRef="#ctx0" brushRef="#br0">1 727 11106,'0'0'15736,"11"-2"-14372,90-19 734,-71 13-1705,0 1 0,1 1 1,0 2-1,50-1 1,-63 9 2,-15-3-1420,-8-3-3238,-5-2-2867</inkml:trace>
  <inkml:trace contextRef="#ctx0" brushRef="#br0" timeOffset="428.96">93 860 11899,'0'0'10850,"7"1"-8688,15-1-1181,-1-1 0,1 0 1,-1-2-1,0 0 1,28-9-1,-4 2-673,-39 8-343,1 0 0,0 1-1,0 0 1,0 0 0,-1 0 0,1 1 0,0 0 0,0 1 0,0-1 0,0 1 0,0 1 0,0-1 0,12 5 0,3 0-2265,-7-7-2848,-3-1-2905</inkml:trace>
  <inkml:trace contextRef="#ctx0" brushRef="#br0" timeOffset="787.34">866 154 12019,'0'0'10846,"0"6"-9152,-2 28 716,-9 50-1,4-47-1389,-1 59-1,8-95-1006,0 0-1,0 0 0,0 0 0,0 1 0,0-1 1,1 0-1,-1 0 0,0 0 0,1 0 0,-1 0 0,0 0 1,1 0-1,-1 0 0,1 0 0,0 0 0,-1 0 1,1-1-1,0 1 0,-1 0 0,1 0 0,0 0 1,0-1-1,0 1 0,0-1 0,0 1 0,1 0 0,1 0 10,-1 0-1,1 0 0,0-1 1,0 1-1,0-1 0,0 0 0,-1 0 1,1 0-1,0 0 0,3-1 1,4-1-212,-1 0 0,0 0 1,0-1-1,0 0 0,13-7 1,15-16-6346,-25 14-905</inkml:trace>
  <inkml:trace contextRef="#ctx0" brushRef="#br0" timeOffset="1178.01">1012 223 13099,'0'0'3899,"1"8"-2114,18 362 10892,-19-367-13449,1-5-992,-1-7-5702</inkml:trace>
  <inkml:trace contextRef="#ctx0" brushRef="#br0" timeOffset="1588.39">1153 454 15683,'0'0'6338</inkml:trace>
  <inkml:trace contextRef="#ctx0" brushRef="#br0" timeOffset="1967.77">1347 230 12947,'0'0'11568,"1"7"-10876,27 159 3517,-14-88-4097,-8-29-6979,-6-63-1863</inkml:trace>
  <inkml:trace contextRef="#ctx0" brushRef="#br0" timeOffset="2462.33">1506 290 2833,'0'0'12949,"-1"7"-11274,0 1-854,-1 12 150,0 0 0,1-1 0,1 1 0,1-1 0,5 26 0,-6-41-823,1 0 0,0 1 0,0-1 0,1 0 0,-1 0 0,1-1 0,0 1 0,0 0 0,0-1 0,1 1 0,-1-1 0,1 1 0,0-1 0,0 0 0,0 0 0,0-1 0,0 1 0,1-1 0,-1 1 0,1-1 0,0 0 0,0 0 0,0-1 0,-1 1 0,2-1 0,-1 0 0,0 0 0,0 0 0,0 0 0,0-1 0,0 0 0,6 0 0,-6 0-82,-1 0 0,0 0 0,0 0 0,0-1 0,0 1 0,0-1 0,0 0 0,0 0 0,0 0 0,0 0 0,0 0 0,0-1 0,0 1 0,-1-1 0,1 0 0,-1 0 0,1 0 0,-1 0 0,0 0 0,0-1 0,0 1 0,0-1 0,0 1 0,0-1 0,-1 0 0,1 1 0,-1-1 0,0 0 0,0 0 0,0 0 0,0 0 0,0 0 0,-1 0 0,1-6 0,0 3-24,-1 0-1,0 0 1,-1 0 0,1-1 0,-1 1 0,0 0 0,0 0 0,-1 1 0,0-1 0,0 0 0,0 0 0,-1 1 0,0-1-1,0 1 1,0 0 0,-1 0 0,-5-6 0,4 6-50,0 0 0,-1 1 1,0-1-1,0 1 0,0 1 0,0-1 0,-1 1 0,1 0 1,-1 0-1,0 1 0,0-1 0,0 2 0,0-1 0,0 1 1,-1 0-1,-11 0 0,14 5-2602</inkml:trace>
  <inkml:trace contextRef="#ctx0" brushRef="#br0" timeOffset="2463.33">1634 126 13259,'0'0'13947,"25"8"-13243,-10-6-184,2 0-160,1-1-216,1-1-88,0 0-56,2 0-416,-6-4-2376,-4 0-4018</inkml:trace>
  <inkml:trace contextRef="#ctx0" brushRef="#br0" timeOffset="3138.86">2006 38 9394,'0'0'15271,"-2"-6"-13434,2 4-1688,-1 0 1,0 0-1,1 0 1,-1 1-1,0-1 1,0 0-1,-1 0 1,1 1 0,0-1-1,0 1 1,-1-1-1,1 1 1,-1 0-1,1 0 1,-1-1-1,0 1 1,1 0-1,-1 0 1,-2 0-1,3 0-94,0 1 0,0 0 0,1 0 0,-1 0 0,0 0 0,0 0 0,0 0 0,0 0 0,0 0 0,1 0 0,-1 0 0,0 1 0,0-1 0,0 0 0,0 0 0,1 1 0,-1-1 0,0 1 0,0-1-1,-1 1 1,1 1-66,-1 0 0,1 0-1,-1-1 1,1 1-1,0 0 1,0 0-1,0 0 1,0 0-1,0 0 1,0 1 0,-1 3-1,1-4 15,1 1-1,-1-1 0,1 1 1,-1-1-1,1 0 1,0 1-1,0-1 0,0 1 1,0-1-1,0 0 0,1 1 1,-1-1-1,1 1 1,-1-1-1,1 0 0,0 0 1,0 1-1,0-1 1,0 0-1,0 0 0,1 0 1,-1 0-1,1 0 1,-1 0-1,1-1 0,0 1 1,0 0-1,-1-1 0,1 1 1,0-1-1,0 0 1,1 0-1,-1 0 0,0 0 1,0 0-1,1 0 1,-1 0-1,0-1 0,1 1 1,-1-1-1,0 0 1,1 1-1,-1-1 0,1 0 1,-1-1-1,0 1 0,1 0 1,-1-1-1,1 1 1,-1-1-1,0 0 0,0 0 1,1 0-1,-1 0 1,0 0-1,0 0 0,0 0 1,0-1-1,0 1 0,0-1 1,2-2-1,-3 1-4,1 1 0,0-1-1,-1 0 1,0 0 0,1 0-1,-1 0 1,0 0 0,-1 0-1,1-1 1,0 1 0,-1 0 0,0 0-1,0 0 1,0-1 0,0-3-1,0 4-52,4 10 19,1 1 0,0-1-1,0 0 1,1-1 0,-1 1-1,9 6 1,-10-9 9,1-1-1,-1 1 1,0 1-1,0-1 1,0 1 0,-1-1-1,1 1 1,-1 0 0,0 0-1,-1 1 1,1-1 0,-1 1-1,0-1 1,-1 1-1,3 10 1,-5-14 51,0 0 1,0 1-1,0-1 1,0 1-1,-1-1 0,1 0 1,0 0-1,-1 0 1,0 0-1,1 0 0,-1 0 1,0 0-1,0-1 1,0 1-1,-1-1 0,1 1 1,0-1-1,0 0 1,-1 0-1,1 0 0,-1 0 1,-4 1-1,-59 17 435,46-17-4505</inkml:trace>
  <inkml:trace contextRef="#ctx0" brushRef="#br0" timeOffset="3640.21">2159 667 9330,'0'0'16055,"5"-9"-14846,9-13-570,1 1 0,1 0 0,1 1 0,0 1 0,40-32 0,-23 20-540,33-39-1,-101 85-9470,18-8 602</inkml:trace>
  <inkml:trace contextRef="#ctx0" brushRef="#br0" timeOffset="4024.17">2208 400 14619,'0'0'7492,"7"7"-5443,74 67 2232,101 68 1,-169-133-4238,-12-8-409</inkml:trace>
  <inkml:trace contextRef="#ctx0" brushRef="#br0" timeOffset="16353">2697 629 11322,'0'0'13013,"7"-7"-12145,12-13-633,-1-1 0,0 0 0,-2-1 1,-1-1-1,0-1 0,-2 0 0,-1 0 0,0-1 1,-2-1-1,9-36 0,-18 56-233,0 1-4,-1 1 0,1-1 0,0 0 1,1 1-1,-1-1 0,1 1 0,-1 0 1,2-1-1,-1 1 0,4-6 1,-5 11-1,1 0 1,-1-1-1,0 1 1,0 0-1,0 0 1,0 0-1,0 0 1,0 0-1,0 0 1,0 0 0,0 0-1,0 1 1,0-1-1,-1 0 1,1 1-1,0-1 1,-1 0-1,1 1 1,-1 1-1,11 30 140,-11-32-140,7 33 178,-1 0 0,2 50 0,-7-55 141,2 1-1,1-1 0,1 1 1,10 28-1,-13-50-337,2 3 574,0-11-3094</inkml:trace>
  <inkml:trace contextRef="#ctx0" brushRef="#br0" timeOffset="16707.72">3116 588 5217,'0'0'12588,"0"9"-10249,0 14-1066,-2-8-440,2 1-1,0-1 1,0 1 0,2-1 0,0 1 0,0-1 0,7 18-1,-5-30-1386,-1-12-263,1-13-3289,-3 3-3549</inkml:trace>
  <inkml:trace contextRef="#ctx0" brushRef="#br0" timeOffset="17103.11">3214 365 11827,'0'0'5058,"0"9"-2976,0 16-323,-1-3-806,1 1-1,1 0 1,1 0-1,1-1 1,6 24-1,-8-42-844,0 1 0,1-1 0,-1 0 0,1 0 0,0 0 0,0 0 0,0 0 0,1 0 0,-1 0 0,1-1 0,0 1 0,0-1 0,0 0 0,0 0 0,1 0 0,0 0 0,-1 0 0,1-1 0,0 0 0,0 0 0,0 0 0,0 0 0,1-1 0,-1 1 0,0-1 0,1 0 0,-1 0 0,1-1 0,-1 1 0,1-1 0,-1 0 0,9-2 0,-8 2-80,-1 0 0,1-1 1,-1 0-1,0 0 0,1-1 0,-1 1 0,0-1 0,0 0 0,0 0 1,0 0-1,0 0 0,0-1 0,-1 0 0,1 1 0,-1-1 0,1-1 1,-1 1-1,0 0 0,-1-1 0,1 0 0,-1 1 0,1-1 0,-1 0 1,0 0-1,0 0 0,-1-1 0,1 1 0,-1 0 0,0-1 0,1-7 1,-1 5-31,-1-1 0,0 0 1,0 0-1,0 1 0,-1-1 1,0 0-1,0 0 0,-1 1 1,0-1-1,-1 1 0,1 0 1,-2-1-1,1 1 0,-1 1 1,0-1-1,0 0 1,-5-5-1,1 4-49,0 1 1,0 1-1,-1-1 0,1 1 1,-1 1-1,-1 0 0,1 0 1,-1 1-1,-13-5 0,19 8-16,1 0 1,-1 0-1,0 1 0,1-1 0,-1 1 0,0 0 0,1 0 0,-1 0 0,0 0 0,1 0 0,-1 1 0,1 0 1,-6 1-1,7-1-71,0 1 1,0-1 0,0 1 0,0-1-1,0 1 1,0-1 0,0 1 0,1 0 0,-1 0-1,1 0 1,-1 0 0,1 0 0,0 0-1,0 0 1,0 0 0,0 1 0,0-1-1,0 0 1,1 1 0,-1-1 0,1 1 0,-1 2-1,2 26-4539,5-10-1888,4-1-6585</inkml:trace>
  <inkml:trace contextRef="#ctx0" brushRef="#br0" timeOffset="17523.86">3602 480 14715,'0'0'10066,"13"18"-24285</inkml:trace>
  <inkml:trace contextRef="#ctx0" brushRef="#br0" timeOffset="17892.74">3679 605 13411,'0'0'5686,"6"-10"-3588,42-64 1611,-22 35-3209,23-45-1,-43 72-195,0 0-1,-1 0 1,-1 0-1,0-1 0,-1 0 1,0 0-1,-1 0 1,1-21-1,-3 72-319,5 124 556,-3-143-213,0-1 0,2 0 0,0-1 1,1 1-1,1-1 0,14 30 0,-10-34-1155,-8-32-6956,-2 5-1033</inkml:trace>
  <inkml:trace contextRef="#ctx0" brushRef="#br0" timeOffset="18276.16">4026 428 12739,'0'0'2079,"0"6"-144,0 5-1094,0 0 1,0 0 0,1 0-1,1 0 1,-1 0-1,2 0 1,6 19-1,-7-27-655,0 1-1,0 0 1,0 0 0,1-1-1,-1 1 1,1-1-1,0 0 1,0 0-1,0 0 1,1 0-1,-1 0 1,1-1-1,-1 1 1,1-1-1,0 0 1,0 0-1,0-1 1,0 1-1,0-1 1,1 0-1,-1 0 1,0 0-1,0 0 1,7-1-1,-7 1-39,0-1-1,-1 0 0,1 0 1,0 0-1,0 0 0,-1-1 1,1 0-1,0 1 0,-1-1 1,1-1-1,-1 1 0,1 0 0,-1-1 1,1 0-1,-1 0 0,0 0 1,0 0-1,4-4 0,-4 2-88,1 0 0,-2 0-1,1 0 1,0-1 0,-1 1-1,0-1 1,0 1 0,0-1-1,-1 0 1,0 0-1,1 0 1,-2 0 0,2-7-1,-2 6-133,1 0 0,-1 0 0,0 0 0,0 0-1,-1-1 1,1 1 0,-1 0 0,-1 0-1,1 1 1,-1-1 0,0 0 0,-1 0-1,1 1 1,-1 0 0,0-1 0,0 1-1,-6-7 1,3 7 21,1-1 0,-1 1 0,-1 1 0,1-1 0,0 1 0,-1 0 0,0 0 0,0 1 1,0 0-1,-1 0 0,1 1 0,-1 0 0,-9-2 0,15 4-29,-8-2 217,1 0 1,-1 1 0,0 0 0,-14 1 0,22 0-224,1 1 0,-1-1 0,0 0 1,0 1-1,0-1 0,0 1 0,0 0 0,0 0 1,1-1-1,-1 1 0,-3 3 0,4-3-194,0 0 0,0 0 1,0 0-1,1 0 0,-1 1 0,0-1 0,0 0 0,1 0 0,-1 1 0,1-1 0,-1 0 0,1 1 0,0-1 0,-1 1 0,1-1 0,0 1 1,0-1-1,0 2 0,0 13-6286,2-3-4197</inkml:trace>
  <inkml:trace contextRef="#ctx0" brushRef="#br0" timeOffset="18277.16">4122 199 14323,'0'0'8978,"55"1"-9370,-32-1-2337,-3 0-3592</inkml:trace>
  <inkml:trace contextRef="#ctx0" brushRef="#br0" timeOffset="18741.37">4383 49 1688,'0'0'20243,"0"5"-18894,-2 16 238,1-12-945,0 1 1,1 1 0,0-1-1,0 0 1,3 12-1,-2-20-624,0-1 1,0 0-1,1 1 0,-1-1 1,0 0-1,1 0 0,-1 0 0,1 0 1,-1 0-1,1 0 0,-1 0 1,1-1-1,0 1 0,-1-1 0,1 1 1,0-1-1,0 1 0,-1-1 1,1 0-1,0 0 0,0 0 0,0 0 1,-1 0-1,1 0 0,0 0 1,2-1-1,2 0-112,0 0-1,0 0 1,0 0 0,1-1-1,-1 1 1,7-5-1,0-2-7,-3 4 157,-9 16 44,-2 8-149,2-6 258,0 0 0,1-1-1,0 1 1,6 16 0,0 2-859,-7-24-1871</inkml:trace>
  <inkml:trace contextRef="#ctx0" brushRef="#br0" timeOffset="20528.11">867 926 9962,'0'0'12001,"9"0"-10390,111-8 1740,-66 2-2911,0 3 1,107 8-1,-71 4-437,152-4 1,95-27 48,-147 8-63,330-6 75,-76 5 73,188 11-84,-325 7-59,35 2 15,-174-5-63,58 3 1026,-214-1 364,-13 0-1509,-19 2-4388,1-2-3978</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3:05.817"/>
    </inkml:context>
    <inkml:brush xml:id="br0">
      <inkml:brushProperty name="width" value="0.05" units="cm"/>
      <inkml:brushProperty name="height" value="0.05" units="cm"/>
      <inkml:brushProperty name="color" value="#E71224"/>
    </inkml:brush>
  </inkml:definitions>
  <inkml:trace contextRef="#ctx0" brushRef="#br0">214 43 8282,'0'0'14025,"2"-3"-12372,-2 2-1530,0 0 0,1 1 0,-1-1 0,0 0 0,0 0 1,1 0-1,-1 1 0,0-1 0,0 0 0,0 0 0,0 0 0,0 1 0,0-1 1,0 0-1,0 0 0,-1 0 0,1 1 0,0-1 0,0 0 0,-1 0 0,1 1 1,0-1-1,-1 0 0,1 0 0,-1 1 0,1-1 0,-1 0 0,1 1 1,-1-1-1,1 1 0,-2-2 0,-32-8 2139,28 8-2240,0 1 0,0 0 0,0 1 0,0-1 0,0 1 0,0 1 0,0-1 0,0 1 0,0 0 0,0 0 1,0 0-1,0 1 0,0 0 0,1 0 0,-1 1 0,1 0 0,0 0 0,0 0 0,0 0 0,0 1 0,0 0 0,1 0 0,-1 0 0,1 0 0,0 1 0,0 0 0,1 0 0,0 0 0,0 0 0,0 0 0,0 1 0,1-1 0,0 1 0,0 0 0,0-1 0,1 1 0,-2 10 0,2-7-5,0 0 1,1 0 0,-1 0 0,2 0 0,-1 0 0,1 0 0,1 0 0,0 0-1,0 0 1,1-1 0,-1 1 0,2-1 0,0 1 0,0-1 0,5 8-1,-4-10 15,0 0-1,0 0 1,1-1-1,-1 1 1,1-1-1,1 0 1,-1-1-1,1 1 1,-1-1-1,1-1 1,0 1-1,1-1 0,-1 0 1,1-1-1,-1 0 1,1 0-1,13 1 1,-5-1 10,0-1 0,0-1 0,0 0 0,0-1 0,1-1 0,30-7 0,-20 0 103,1-1-1,51-27 1</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2:55.038"/>
    </inkml:context>
    <inkml:brush xml:id="br0">
      <inkml:brushProperty name="width" value="0.05" units="cm"/>
      <inkml:brushProperty name="height" value="0.05" units="cm"/>
      <inkml:brushProperty name="color" value="#E71224"/>
    </inkml:brush>
  </inkml:definitions>
  <inkml:trace contextRef="#ctx0" brushRef="#br0">1 878 14803,'0'0'7809,"1"-11"-5994,10-30-1127,2 0 1,1 1-1,2 1 1,32-59-1,8-17 194,-33 56-610,-14 34-168,1 0 0,1 1 1,24-39-1,-34 62-91,-1 1 1,0-1-1,1 0 1,-1 1 0,0-1-1,1 0 1,-1 1-1,1-1 1,-1 0-1,1 1 1,0-1 0,-1 1-1,1-1 1,-1 1-1,1-1 1,0 1 0,0 0-1,-1-1 1,1 1-1,0 0 1,-1 0 0,1-1-1,0 1 1,0 0-1,0 0 1,-1 0-1,1 0 1,0 0 0,0 0-1,-1 0 1,1 0-1,0 0 1,0 0 0,0 1-1,-1-1 1,1 0-1,0 0 1,0 1-1,-1-1 1,1 0 0,0 1-1,-1-1 1,1 1-1,-1-1 1,1 1 0,0-1-1,-1 1 1,1 0-1,-1-1 1,1 1-1,-1 0 1,0-1 0,1 1-1,-1 0 1,0-1-1,1 1 1,-1 1 0,20 52 139,-18-47-106,25 111 170,5 23-130,-26-123-75,0 0-1,1 0 0,1-1 0,1 0 1,15 22-1,-13-24 187,2-1 1,0 0-1,1-1 0,23 18 1,18 15 708,-56-40-887,-12-1 0,-20 1 6,28-5-24,-104 15-2,-148 29 0,256-45-46,1 0-1,0 0 1,0 0-1,0 0 1,0 0-1,0-1 1,-1 1-1,1 0 1,0 0-1,0 0 1,0 0 0,0 0-1,-1 0 1,1 0-1,0 0 1,0 0-1,0 0 1,0 0-1,-1 0 1,1 0-1,0 1 1,0-1-1,0 0 1,0 0 0,0 0-1,-1 0 1,1 0-1,0 0 1,0 0-1,0 0 1,0 0-1,0 1 1,0-1-1,-1 0 1,1 0 0,0 0-1,0 0 1,0 0-1,0 0 1,0 1-1,0-1 1,0 0-1,0 0 1,0 0-1,0 0 1,0 1-1,0-1 1,0 0 0,0 0-1,0 0 1,0 0-1,0 1 1,0-1-1,0 0 1,0 0-1,0 0 1,0 0-1,0 1 1,0-1 0,0 0-1,10 3-5948,0-3-1435</inkml:trace>
  <inkml:trace contextRef="#ctx0" brushRef="#br0" timeOffset="621.95">685 749 6569,'0'0'18048,"3"5"-17218,-2-3-746,0 0 0,0 0 0,0 0 1,0 0-1,0 0 0,1 0 0,-1-1 0,1 1 0,0 0 1,-1-1-1,1 1 0,0-1 0,0 0 0,0 0 1,0 0-1,0 0 0,0 0 0,2 1 0,1-1 55,-1 0 1,0 0-1,1-1 0,-1 0 0,0 1 1,1-2-1,-1 1 0,0 0 0,1-1 0,-1 0 1,5-1-1,2-1-28,0-1 0,-1 0 1,1-1-1,-1 0 0,0 0 1,0-1-1,0 0 0,-1-1 1,0 0-1,0-1 0,-1 0 0,8-9 1,-15 16-105,0-1 0,0 1 0,0 0 1,0-1-1,0 1 0,0-1 0,-1 1 0,1-1 1,-1 0-1,1 1 0,-1-1 0,1 1 0,-1-1 1,0 0-1,0 1 0,0-1 0,0 0 0,0 0 1,0 1-1,0-1 0,-1 0 0,1 1 0,-1-1 1,0-1-1,0 1-3,-1-1 0,0 1 0,1 1 1,-1-1-1,0 0 0,0 0 0,0 1 1,0-1-1,-1 1 0,1-1 0,0 1 0,-1 0 1,1 0-1,-3-1 0,-6-1-1,0 0-1,0 1 1,0 0-1,-1 1 1,-21 0 0,26 1 33,1 0 0,0 1 0,0 0 1,-1 0-1,1 0 0,0 1 1,0 0-1,0 0 0,1 1 1,-1 0-1,0 0 0,1 0 0,0 0 1,0 1-1,0 0 0,0 0 1,0 0-1,1 1 0,0 0 1,-6 8-1,7-8 24,1 0 1,0 0-1,0 0 1,0 1 0,0-1-1,1 1 1,0-1-1,0 1 1,1-1-1,-1 1 1,1 0-1,0-1 1,1 1-1,0 0 1,-1-1-1,2 1 1,-1-1-1,1 0 1,0 1-1,0-1 1,0 0 0,0 0-1,5 6 1,0 0-46,0 0 0,0-1 0,1 0 0,0-1-1,1 0 1,0 0 0,1 0 0,0-1 0,0-1 0,21 12 0,-25-16-30,1 1-1,0-1 1,1-1 0,-1 1-1,0-1 1,1-1-1,-1 1 1,1-1-1,-1-1 1,1 1 0,0-1-1,-1-1 1,1 1-1,0-1 1,-1-1-1,1 1 1,-1-1-1,0 0 1,11-6 0,32-19-2770,-17 5-4268,2-1-8449</inkml:trace>
  <inkml:trace contextRef="#ctx0" brushRef="#br0" timeOffset="1025.87">1363 655 13275,'0'0'12481,"4"1"-11261,15 2-37,0-1-1,28-1 1,89-13-483,-134 12-1045,10-3-681</inkml:trace>
  <inkml:trace contextRef="#ctx0" brushRef="#br0" timeOffset="1409.45">1379 807 13571,'0'0'8562,"56"15"-5826,-33-13-879,2-1-345,1-1-520,0 0-568,-2-1-224,-2-3-200,-4-1-128,-6 1-1336,-5 1-1209</inkml:trace>
  <inkml:trace contextRef="#ctx0" brushRef="#br0" timeOffset="2383.4">2038 413 8874,'0'0'14900,"4"-11"-13618,42-86 724,-28 64-1812,-2-1 0,-1 0 0,-2-1 0,-1-1 1,-2 0-1,9-60 0,-8 110-173,3 14 16,25 58 113,4-2 0,75 110 0,-118-194-103,0 0 0,0 0-1,0 0 1,0 1 0,0-1 0,0 0 0,0 0 0,1 0 0,-1 1 0,0-1-1,0 0 1,0 0 0,0 0 0,0 1 0,0-1 0,0 0 0,0 0 0,0 1-1,0-1 1,0 0 0,0 0 0,0 0 0,0 1 0,-1-1 0,1 0-1,0 0 1,0 0 0,0 1 0,0-1 0,0 0 0,0 0 0,0 0 0,-1 0-1,1 1 1,0-1 0,0 0 0,0 0 0,0 0 0,-1 0 0,1 0 0,0 0-1,0 1 1,0-1 0,-1 0 0,1 0 0,0 0 0,-18 4 834,-30-4-794,37 0 84,6 0-158,-31-1 22,1 1 0,-1 2 0,0 2 0,-62 14 0,114-16-3234,17-5-2833,-11-4-1625</inkml:trace>
  <inkml:trace contextRef="#ctx0" brushRef="#br0" timeOffset="2899.4">2742 159 12619,'0'0'9528,"-8"-5"-6970,3 2-2340,0 0-1,0 0 0,-1 0 1,1 0-1,0 1 1,-1 0-1,0 0 0,0 1 1,0 0-1,1-1 0,-1 2 1,0-1-1,0 1 1,0 0-1,0 0 0,0 1 1,0 0-1,0 0 1,0 0-1,0 0 0,0 1 1,1 0-1,-1 1 0,-6 3 1,4 1-133,0 0 0,0 0 1,1 0-1,0 1 0,1 1 0,0-1 1,0 1-1,1 0 0,0 0 1,0 0-1,1 1 0,0 0 0,1 0 1,0 0-1,0 0 0,1 0 0,1 1 1,0-1-1,0 0 0,2 15 1,-1-18-64,0 0 1,0-1 0,1 1-1,0-1 1,1 1 0,-1-1-1,1 1 1,0-1 0,1 0-1,0 0 1,0 0 0,0 0-1,0-1 1,1 1 0,0-1-1,0 0 1,1 0 0,-1 0-1,1-1 1,0 1 0,1-1-1,-1 0 1,1-1 0,-1 1 0,1-1-1,0-1 1,0 1 0,0-1-1,1 0 1,-1 0 0,0 0-1,14 0 1,-8 0-17,0-2 0,0 0 0,1 0-1,-1-1 1,0-1 0,0 0 0,0-1 0,-1 0 0,1 0 0,-1-2 0,1 1-1,-1-1 1,-1-1 0,12-7 0,-27 14-710,-9 2-5810</inkml:trace>
  <inkml:trace contextRef="#ctx0" brushRef="#br0" timeOffset="3414.82">2961 251 12779,'0'0'9913,"9"8"-8652,54 45 2475,131 82-1,-194-134-3635,-1-2-383,-1 1 0,0-1-1,0 0 1,1 0 0,-1 0 0,1 0 0,-1 0-1,0 0 1,1 0 0,0 0 0,-1 0 0,-1-3-1,-2-1-2817,-7-5-5437</inkml:trace>
  <inkml:trace contextRef="#ctx0" brushRef="#br0" timeOffset="3766.75">3176 238 10002,'0'0'8739,"-7"9"-6303,-24 42 2381,-45 103 1,74-150-4770,-3 6-268,-6 11 1311,11-18-3241,6-12-3857,0-2-1820</inkml:trace>
  <inkml:trace contextRef="#ctx0" brushRef="#br0" timeOffset="4289.96">3373 295 13851,'0'0'10896,"8"5"-9783,-4-3-990,1 1 0,-1-1-1,1 0 1,0 0 0,0 0 0,-1-1-1,1 0 1,0 0 0,0 0 0,0-1-1,1 1 1,-1-1 0,0 0 0,0-1-1,0 1 1,0-1 0,0 0 0,0 0-1,0-1 1,-1 1 0,1-1 0,5-3-1,-3 2-65,-1 0-1,-1-1 1,1 0-1,0 0 1,-1 0-1,0 0 1,0-1-1,0 0 1,0 0-1,-1-1 1,7-9-1,-10 13-38,0 0 0,0 0 0,-1 0-1,1 0 1,0 0 0,-1 0-1,0 0 1,1 0 0,-1 0 0,0 0-1,0-1 1,0 1 0,0 0 0,0 0-1,-1 0 1,1 0 0,-1-2-1,-1 1-10,1 1-1,-1-1 0,1 1 1,-1-1-1,0 1 0,0 0 0,0-1 1,0 1-1,0 0 0,-1 0 1,1 1-1,-1-1 0,1 0 0,-1 1 1,-3-2-1,3 1-7,0 1 0,0-1 1,-1 1-1,1 0 0,0 0 0,-1 0 0,1 0 0,0 1 1,-1-1-1,1 1 0,-1 0 0,1 0 0,-1 0 1,1 1-1,-1-1 0,1 1 0,0 0 0,-1 0 1,1 0-1,0 0 0,-1 0 0,-2 3 0,1-1 39,1 1-1,-1-1 1,1 1-1,0 0 1,0 1-1,1-1 1,-1 1-1,1-1 1,0 1-1,0 0 1,1 0-1,-4 10 1,2-6 64,1 1 0,1 0 0,-1 0-1,2 0 1,-1 0 0,1 0 0,1 12 0,0-16-28,0-1 1,1 1-1,0 0 0,0-1 0,0 1 0,1-1 0,-1 1 1,1-1-1,1 0 0,-1 1 0,1-1 0,3 5 1,-1-5-14,0-1 1,-1 1 0,1-1-1,1 0 1,-1-1 0,1 0-1,-1 1 1,1-2 0,0 1-1,0-1 1,0 1 0,0-2 0,1 1-1,-1-1 1,0 0 0,1 0-1,8-1 1,-6 1-338,-1-2 0,1 1 0,-1-1 0,1-1 0,12-3 0,-15 3-630,-1 0 0,0 0 0,1-1 0,-1 1 0,0-1 0,-1 0 0,1-1 0,5-4 0,1-6-9061</inkml:trace>
  <inkml:trace contextRef="#ctx0" brushRef="#br0" timeOffset="4947.7">2261 771 11082,'0'0'8231,"8"0"-6209,158 3 3330,95-12-3342,-56 2-1194,153-15-152,-20 2-480,-324 19-214,-3 0 204,0 0-1,0 1 1,-1 1-1,1 0 1,0 0-1,-1 1 0,1 0 1,10 4-1,-20-6-154,-25-12-10556</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2:40.688"/>
    </inkml:context>
    <inkml:brush xml:id="br0">
      <inkml:brushProperty name="width" value="0.05" units="cm"/>
      <inkml:brushProperty name="height" value="0.05" units="cm"/>
      <inkml:brushProperty name="color" value="#E71224"/>
    </inkml:brush>
  </inkml:definitions>
  <inkml:trace contextRef="#ctx0" brushRef="#br0">4 131 8914,'0'3'14682,"1"4"-10171,1 43-3145,-5-2-629,2-36-700,-1 1 0,1-1 0,1 1 0,0-1 0,1 0 0,1 1 0,-1-1 0,8 23 0,-8-33-40,0-1 1,1 1 0,-1-1 0,0 1 0,1-1 0,-1 0 0,1 1 0,0-1 0,-1 0 0,1 0 0,0 0 0,-1-1 0,1 1 0,0 0-1,0-1 1,0 1 0,0-1 0,0 1 0,0-1 0,0 0 0,0 0 0,0 0 0,-1 0 0,1 0 0,0 0 0,3-1 0,60-15-284,-42 9-486,11 1-2487,-12 5-5341</inkml:trace>
  <inkml:trace contextRef="#ctx0" brushRef="#br0" timeOffset="389.94">200 173 11378,'0'0'9024,"2"8"-7675,8 39 1012,7 87-1,-13-86-1209,2 0 1,18 71-1,-24-119-1171,0-1 0,0 1 0,0 0 0,0 0-1,0 0 1,0 0 0,0 0 0,1 0-1,-1-1 1,0 1 0,0 0 0,0 0 0,0 0-1,0 0 1,0 0 0,0 0 0,1 0 0,-1 0-1,0 0 1,0-1 0,0 1 0,0 0-1,0 0 1,1 0 0,-1 0 0,0 0 0,0 0-1,0 0 1,0 0 0,0 0 0,1 0 0,-1 0-1,0 0 1,0 0 0,0 0 0,0 0-1,0 0 1,1 0 0,-1 0 0,0 1 0,0-1-1,0 0 1,0 0 0,0 0 0,0 0 0,1 0-1,-1 0 1,0 0 0,0 0 0,0 0-1,0 1 1,0-1 0,0 0 0,0 0 0,0 0-1,0 0 1,0 0 0,1 1 0,-1-1 0,0 0-1,0 0 1,0 0 0,0 0 0,0 0-1,0 1 1,0-1 0,0 0 0,6-14-4341,-5 11 2073,4-8-5396</inkml:trace>
  <inkml:trace contextRef="#ctx0" brushRef="#br0" timeOffset="758">470 392 12915,'0'0'12274,"7"15"-12778,6-12-1504,-1-2-3281,0-1-3297</inkml:trace>
  <inkml:trace contextRef="#ctx0" brushRef="#br0" timeOffset="1147.06">663 184 13539,'0'0'11546,"4"8"-10635,8 18-123,-1 0-1,-1 0 1,8 38 0,16 95 1343,-32-146-1992,6 46 766,-1-97-5021,-1 9-2412,-3 0-2467</inkml:trace>
  <inkml:trace contextRef="#ctx0" brushRef="#br0" timeOffset="1536.51">856 255 13083,'0'0'3314,"1"9"-1030,-1 19-834,2-1-1,1 0 0,1 0 0,14 48 0,-16-68-1240,1 0 0,0 0-1,1 0 1,-1 0-1,1 0 1,1-1 0,-1 0-1,1 0 1,0 0 0,7 6-1,-8-9-84,0-1-1,0 1 0,0 0 1,1-1-1,-1 0 0,1 0 1,0 0-1,-1-1 0,1 1 1,0-1-1,0 0 0,0-1 1,0 1-1,0-1 0,0 0 1,0 0-1,6-1 1,-7 0-98,0 1 1,0-1 0,-1 0 0,1 0 0,0 0 0,-1-1 0,1 1 0,-1-1 0,0 0 0,1 0 0,-1 0 0,0 0 0,0 0-1,0-1 1,-1 0 0,1 1 0,0-1 0,-1 0 0,0 0 0,0 0 0,0-1 0,0 1 0,0 0 0,-1-1 0,1 1 0,-1-1-1,0 0 1,0 1 0,0-1 0,-1 0 0,1 1 0,-1-1 0,0 0 0,-1-5 0,1-1-17,0 1 0,-1 0 0,-1 0 0,0 0 0,0 0 1,-1 0-1,0 1 0,0-1 0,-1 1 0,0-1 0,0 1 0,-1 1 1,-7-10-1,6 11 18,0-1 0,-1 2 1,0-1-1,0 1 0,-1 0 1,1 1-1,-1-1 0,0 1 0,0 1 1,0 0-1,-1 0 0,1 1 1,-1 0-1,-8-1 0,12 2-217,-1 1 0,1-1 0,0 2 0,0-1 0,0 0 0,-1 1 0,1 0 0,0 0 0,0 1 0,-9 3 0,10-3-451,1 0 0,-1 0 0,1 1-1,0-1 1,0 1 0,0 0 0,0 0 0,0 0 0,0 0-1,1 0 1,-1 1 0,1-1 0,0 1 0,0-1 0,-1 5 0,-3 8-6659</inkml:trace>
  <inkml:trace contextRef="#ctx0" brushRef="#br0" timeOffset="2026.24">966 113 13715,'0'0'12377,"37"5"-8924,31-1-744,-67-1-4112</inkml:trace>
  <inkml:trace contextRef="#ctx0" brushRef="#br0" timeOffset="2502.51">1296 36 6857,'0'0'14110,"-4"-6"-12892,2 3-989,0 0 1,0 1 0,0-1 0,-1 1-1,1 0 1,-1-1 0,0 1 0,1 0-1,-1 1 1,-6-4 0,8 5-171,0-1-1,-1 1 1,1 0 0,0 0 0,-1 0 0,1 0 0,0 0-1,-1 0 1,1 0 0,0 1 0,-1-1 0,1 0-1,0 1 1,0-1 0,-1 1 0,1-1 0,0 1 0,0 0-1,0-1 1,0 1 0,0 0 0,0 0 0,0 0-1,0 0 1,0 0 0,0 0 0,0 0 0,1 0 0,-1 0-1,0 0 1,1 0 0,-1 0 0,1 1 0,-1-1 0,1 0-1,-1 0 1,1 1 0,0 1 0,-1-1-29,0 0 0,1 0 1,-1 0-1,1-1 0,0 1 1,-1 0-1,1 0 0,0 0 1,0 0-1,0 0 0,0 0 1,1 0-1,-1 0 0,1 0 0,-1 0 1,1 0-1,-1 0 0,1-1 1,0 1-1,0 0 0,0 0 1,0-1-1,0 1 0,1 0 1,-1-1-1,0 0 0,1 1 1,-1-1-1,1 0 0,-1 1 0,1-1 1,-1 0-1,1 0 0,0 0 1,0-1-1,0 1 0,-1 0 1,1-1-1,0 1 0,0-1 1,0 1-1,0-1 0,0 0 1,0 0-1,3 0 0,-3 0-38,1 0-1,-1 1 0,1-1 1,-1-1-1,1 1 1,-1 0-1,1 0 0,-1-1 1,1 0-1,-1 1 0,0-1 1,1 0-1,-1 0 1,0 0-1,1-1 0,-1 1 1,0 0-1,0-1 0,0 1 1,0-1-1,-1 0 1,1 0-1,0 0 0,-1 0 1,1 0-1,-1 0 1,1 0-1,-1 0 0,0 0 1,0-1-1,0 1 0,-1-1 1,1 1-1,0 0 1,-1-1-1,1 1 0,-1-4 1,0 5 20,0 1 1,1-1 0,-1 0 0,0 1-1,0-1 1,0 0 0,0 1 0,0-1-1,0 0 1,0 1 0,0-1 0,0 0-1,0 1 1,-1-1 0,1 0 0,0 1-1,0-1 1,-1 1 0,1-1 0,0 0-1,-1 1 1,1-1 0,0 1 0,-1-1-1,1 1 1,-1-1 0,1 1-1,-1-1 1,1 1 0,-1 0 0,0-1-1,0 1 1,1 0-10,-1 1-1,1 0 1,0 0-1,0 0 0,-1-1 1,1 1-1,0 0 1,0 0-1,0 0 1,0 0-1,0 0 1,0 0-1,0-1 1,0 1-1,0 0 0,0 0 1,0 0-1,1 0 1,-1 0-1,0-1 1,1 1-1,-1 0 1,0 0-1,1 0 1,-1-1-1,2 2 0,25 47-48,-21-40 76,0 0 0,0 0 0,-1 0 0,-1 1-1,0-1 1,0 1 0,-1 0 0,0 1 0,-1-1 0,2 18 0,-4-27 46,-1 1 0,1-1 0,-1 1 0,0-1 0,0 1 0,0-1 0,0 1 1,0-1-1,0 1 0,0-1 0,-1 0 0,1 0 0,0 0 0,-1 0 0,1 0 0,-1 0 0,1 0 0,-1 0 0,1-1 0,-1 1 0,1 0 0,-1-1 0,0 1 0,1-1 0,-4 1 0,-53 9 865,50-9-849,-5-1-123,-10 0-67</inkml:trace>
  <inkml:trace contextRef="#ctx0" brushRef="#br0" timeOffset="3583.77">1708 274 11258,'0'0'10628,"1"8"-9654,10 49 1536,3 0 1,37 94 0,-64-183-1864,-16-50 1081,25 64-1756,-5-18-348,2 0 1,0 0-1,3-1 1,0-55-1,4 91 370,1 0 0,0 1 0,-1-1 0,1 0 0,0 1-1,0-1 1,-1 0 0,1 1 0,0-1 0,0 1 0,0-1-1,0 1 1,0 0 0,0-1 0,-1 1 0,1 0 0,0-1 0,0 1-1,0 0 1,0 0 0,0 0 0,0 0 0,0 0 0,0 0 0,0 0-1,1 1 1,37 1-179,-32-2 170,22 3 98,0-2 0,1-1 0,-1-2 0,0 0 0,55-13 0,-99 17-10106,3 1 2200</inkml:trace>
  <inkml:trace contextRef="#ctx0" brushRef="#br0" timeOffset="3978.91">1724 386 12259,'0'0'10194,"46"-12"-8434,-27 7-360,2 1-319,0 1-329,-1 2-80,-3 1-240,-3 0-272,-2 0-104,-5 0-56,-2 0-296,-4 2-1432</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2:10.243"/>
    </inkml:context>
    <inkml:brush xml:id="br0">
      <inkml:brushProperty name="width" value="0.05" units="cm"/>
      <inkml:brushProperty name="height" value="0.05" units="cm"/>
      <inkml:brushProperty name="color" value="#E71224"/>
    </inkml:brush>
  </inkml:definitions>
  <inkml:trace contextRef="#ctx0" brushRef="#br0">1305 239 10666,'0'0'16130,"0"0"-16095,0 0 0,0 0 0,0 1 0,0-1 0,0 0 1,0 0-1,0 0 0,0 0 0,1 0 0,-1 0 0,0 0 0,0 0 0,0 0 0,0 0 0,0 0 0,0 0 0,0 0 0,0 0 0,0 0 0,0 0 0,0 0 0,0 0 0,0 0 0,0 1 0,0-1 0,0 0 0,0 0 0,0 0 0,0 0 0,0 0 0,0 0 0,0 0 0,0 0 0,0 0 0,0 0 0,0 0 0,0 0 0,0 1 0,0-1 0,0 0 0,0 0 0,0 0 0,0 0 0,0 0 0,0 0 0,0 0 0,0 0 0,0 0 0,0 0 0,0 0 0,0 0 0,0 0 0,0 0 0,28-1 912,1-2-1,56-13 0,23-3-908,-121 23-8780,-2 1 627</inkml:trace>
  <inkml:trace contextRef="#ctx0" brushRef="#br0" timeOffset="444.6">1329 394 10658,'0'0'9398,"8"0"-7501,114-9 3316,18-1-3066</inkml:trace>
  <inkml:trace contextRef="#ctx0" brushRef="#br0" timeOffset="1365.94">0 429 12979,'0'0'10809,"6"-9"-8774,45-88-621,61-159 1,-90 203-1317,-22 52-95,0 1-1,0-1 1,0 1-1,0-1 1,1 0-1,-1 1 1,0-1-1,0 1 1,1-1-1,-1 1 1,0-1-1,1 1 1,-1-1-1,0 1 1,1-1-1,-1 1 1,1-1-1,-1 1 1,1 0-1,-1-1 1,1 1-1,-1 0 1,1-1-1,-1 1 0,1 0 1,-1 0-1,1 0 1,0-1-1,-1 1 1,1 0-1,-1 0 1,1 0-1,0 0 1,-1 0-1,1 0 1,-1 0-1,1 0 1,0 0-1,-1 0 1,2 1-1,0 0 28,0 1-1,1 0 0,-1 0 1,0 0-1,0 0 0,0 0 0,-1 0 1,1 0-1,2 5 0,28 58 718,-2 15-346,4-2 0,50 84 0,-84-162-397,1 1 1,-1-1-1,0 0 1,0 0 0,0 1-1,0-1 1,0 0-1,0 0 1,0 1 0,0-1-1,1 0 1,-1 0 0,0 1-1,0-1 1,0 0-1,0 0 1,0 1 0,0-1-1,-1 0 1,1 0-1,0 1 1,0-1 0,0 0-1,0 0 1,0 1-1,0-1 1,0 0 0,0 0-1,-1 0 1,1 1-1,0-1 1,0 0 0,0 0-1,0 0 1,-1 1-1,1-1 1,0 0 0,0 0-1,0 0 1,-1 0-1,1 0 1,0 1 0,-19 3 441,-31-4 467,37 0-798,-48-3-115,42 1 0,1 1 0,-1 1 0,0 0 0,1 1 0,-1 1 0,1 1 0,0 0 0,-30 11 0,40-8-590,13-2-981,19-2-3318,-22-2 4020,14 0-5759</inkml:trace>
  <inkml:trace contextRef="#ctx0" brushRef="#br0" timeOffset="2110.6">871 165 10546,'0'0'11443,"-7"-7"-9101,1 1-1548,-1 0-1,1 0 1,-1 0 0,-1 1 0,-12-8 0,17 11-595,-1 1-1,0-1 0,0 0 0,-1 1 0,1 0 0,0 0 1,0 1-1,-1-1 0,1 1 0,0 0 0,0 0 1,-1 0-1,1 0 0,0 1 0,-1 0 0,1 0 0,-5 1 1,2 2-195,-1-1 0,1 1 0,0 1 0,0-1 1,0 1-1,1 0 0,0 1 0,0 0 0,0 0 0,0 0 1,1 1-1,0-1 0,1 1 0,-1 0 0,1 1 0,1-1 1,-1 1-1,1-1 0,1 1 0,-3 9 0,4-11-3,-1 0 0,1 0-1,0-1 1,0 1-1,1 0 1,0 0 0,0 0-1,0 0 1,1 0-1,0 0 1,0 0 0,1-1-1,-1 1 1,1 0-1,0-1 1,1 1 0,-1-1-1,1 0 1,0 0 0,1 0-1,-1 0 1,1 0-1,0-1 1,0 0 0,0 0-1,1 0 1,-1 0-1,9 5 1,0-3-1,0-1 0,1 0 0,0 0 0,0-2 0,0 0 0,0 0 0,1-1 0,-1-1 0,1 0 0,-1-2 0,1 1 0,-1-1 0,0-1 0,1-1 0,-1 0 0,0-1 0,17-7 0,-26 6-4614</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2:05.748"/>
    </inkml:context>
    <inkml:brush xml:id="br0">
      <inkml:brushProperty name="width" value="0.05" units="cm"/>
      <inkml:brushProperty name="height" value="0.05" units="cm"/>
      <inkml:brushProperty name="color" value="#E71224"/>
    </inkml:brush>
  </inkml:definitions>
  <inkml:trace contextRef="#ctx0" brushRef="#br0">1 468 12443,'0'0'6288,"2"-9"-4727,6-16-958,2 0 0,0 1 0,2 1 0,19-31 0,27-54 585,-58 108-1183,0-1 1,0 1 0,0-1-1,1 0 1,-1 1 0,0-1-1,0 1 1,0-1 0,1 1-1,-1-1 1,0 1 0,1-1-1,-1 1 1,1-1 0,-1 1-1,0-1 1,1 1 0,-1 0-1,1-1 1,-1 1 0,1 0-1,-1-1 1,1 1 0,0 0-1,-1 0 1,1 0 0,-1-1-1,1 1 1,-1 0 0,1 0-1,0 0 1,-1 0 0,2 0-1,13 16 455,4 31 557,-9-18-156,-2 0-1,-2 1 1,0-1-1,2 45 1,-8-85-5624,1-2-3600</inkml:trace>
  <inkml:trace contextRef="#ctx0" brushRef="#br0" timeOffset="461.14">287 261 10218,'0'0'1814,"0"8"-146,0 8-53,-1 2-128,1-1-1,0 1 0,2 0 1,5 27-1,-6-42-1299,-1 0 0,1-1 1,0 1-1,0-1 0,0 1 0,0-1 0,1 1 1,-1-1-1,1 0 0,0 0 0,-1 0 0,1 0 1,0 0-1,0 0 0,0 0 0,3 1 0,-3-2-79,1 0-1,-1 0 0,1-1 0,-1 1 0,1-1 0,-1 0 0,1 0 1,-1 0-1,1 0 0,-1 0 0,1 0 0,-1-1 0,1 1 0,-1-1 1,1 0-1,-1 1 0,1-1 0,-1-1 0,0 1 0,5-3 0,-4 3-89,0-1 0,0 0 0,-1 0 1,1 0-1,0-1 0,-1 1 0,1-1 0,-1 1 0,0-1 0,0 0 0,0 0 0,0 0 0,0 0 0,-1 0 0,1 0 0,-1 0 0,0-1 0,0 1 0,0-1 0,0 1 0,-1 0 0,1-1 0,-1 1 0,0-1 0,0 1 0,0-1 1,-1 1-1,1-1 0,-1 1 0,0-1 0,0 1 0,0 0 0,0-1 0,-1 1 0,1 0 0,-1 0 0,0 0 0,0 0 0,0 0 0,0 0 0,0 1 0,-1-1 0,1 1 0,-1-1 0,0 1 0,1 0 0,-1 0 0,0 0 0,0 1 0,0-1 1,-1 1-1,1-1 0,0 1 0,-1 0 0,1 1 0,0-1 0,-1 0 0,1 1 0,-1 0 0,1 0 0,-1 0 0,1 0 0,-1 0 0,1 1 0,-1 0 0,1-1 0,-1 1 0,1 0 0,-4 3 0,5-3-144,-1 0-1,1 0 0,0 0 1,0 1-1,1-1 0,-1 1 0,0-1 1,0 1-1,1 0 0,-1 0 1,1 0-1,-2 2 0,-5 18-3787,7-11-2451</inkml:trace>
  <inkml:trace contextRef="#ctx0" brushRef="#br0" timeOffset="829.01">566 319 14779,'0'0'10522,"13"0"-19828</inkml:trace>
  <inkml:trace contextRef="#ctx0" brushRef="#br0" timeOffset="1196.82">626 389 9522,'0'0'10005,"8"-9"-7678,11-13-1148,-1-1 0,16-28 0,-26 39-1056,-2-1-1,1 1 1,-1-1-1,-1 0 1,-1 0-1,0-1 0,4-23 1,16 115 648,-13 5 423,-9-60-140,1 0-1,6 26 1,-6-44-705</inkml:trace>
  <inkml:trace contextRef="#ctx0" brushRef="#br0" timeOffset="1581.86">914 229 9210,'0'0'7736,"-1"9"-5148,-3 19-1267,1-10-368,0 0 0,1 1 0,1-1 0,3 38 0,-2-55-879,0 1-1,0-1 1,1 0-1,-1 1 1,0-1-1,1 0 1,-1 1 0,1-1-1,-1 0 1,1 0-1,0 0 1,0 1-1,-1-1 1,1 0-1,0 0 1,0 0-1,0 0 1,0 0 0,0 0-1,0-1 1,1 1-1,-1 0 1,0 0-1,0-1 1,0 1-1,1-1 1,-1 1-1,0-1 1,1 0 0,-1 1-1,0-1 1,1 0-1,-1 0 1,1 0-1,-1 0 1,0 0-1,1 0 1,-1 0 0,0-1-1,1 1 1,-1 0-1,0-1 1,1 1-1,-1-1 1,0 1-1,0-1 1,2-1-1,2 0 36,-1-1 0,1 1 0,-1-1 0,0 0-1,0-1 1,0 1 0,-1-1 0,1 1-1,-1-1 1,0 0 0,5-7 0,-7 6-77,1 0 1,-1 0 0,1 0-1,-2 0 1,1 0 0,0-1-1,-1 1 1,0 0 0,0 0-1,-1 0 1,1-1 0,-1 1-1,0 0 1,-1 0 0,-3-9-1,5 12-31,-1-1-1,0 1 1,0 0 0,0 0-1,-1-1 1,1 1-1,-1 0 1,1 0-1,-1 0 1,0 0 0,1 0-1,-1 1 1,0-1-1,0 1 1,0-1 0,0 1-1,-1-1 1,1 1-1,0 0 1,-1 0-1,1 0 1,0 1 0,-1-1-1,1 0 1,-1 1-1,1 0 1,-1-1 0,0 1-1,1 0 1,-1 0-1,1 1 1,-1-1-1,1 0 1,-4 2 0,4-1-86,1-1 0,0 1 0,-1 0 1,1 0-1,0 0 0,-1 0 1,1 0-1,0 0 0,0 1 0,0-1 1,0 0-1,0 0 0,0 1 0,0-1 1,0 1-1,1-1 0,-1 1 0,0 2 1,-9 32-7300,9-29 3440</inkml:trace>
  <inkml:trace contextRef="#ctx0" brushRef="#br0" timeOffset="2019.47">1173 1 8530,'0'0'8726,"-5"7"-6178,-1 3-1776,0 1-1,0-1 1,1 1-1,1 0 1,0 0-1,0 1 1,-4 23-1,7-32-660,1 1 0,-1-1-1,1 1 1,-1-1-1,1 1 1,0-1 0,0 1-1,1-1 1,-1 1 0,1-1-1,-1 1 1,1-1 0,0 1-1,1-1 1,-1 0 0,0 0-1,1 1 1,0-1 0,0 0-1,0 0 1,0-1 0,0 1-1,1 0 1,-1-1 0,1 1-1,-1-1 1,1 0-1,0 0 1,0 0 0,0 0-1,0-1 1,1 1 0,-1-1-1,4 2 1,-3-2-66,0 0 0,0-1 1,0 1-1,1-1 0,-1 0 0,0 0 0,0 0 1,0-1-1,0 1 0,1-1 0,6-2 0,-10 3-27,1-1-1,-1 0 1,0 1-1,1-1 1,-1 0 0,0 0-1,1 0 1,-1 0-1,0 0 1,0 0-1,0 0 1,0 0-1,0 0 1,0-1 0,0 1-1,0 0 1,0-1-1,0 1 1,-1 0-1,1-1 1,-1 1-1,1-1 1,-1 1-1,0-1 1,1 1 0,-1-1-1,0 0 1,0 1-1,0-1 1,0 1-1,0-1 1,-1 1-1,0-4 1,1 4-16,-1 0-1,1-1 1,-1 1-1,0 0 1,0 0-1,1 0 1,-1 0-1,0 0 1,0 0-1,0 0 1,0 0 0,0 0-1,0 1 1,0-1-1,-1 0 1,1 1-1,0-1 1,0 1-1,-1-1 1,1 1-1,0-1 1,0 1 0,-1 0-1,1 0 1,0 0-1,-1-1 1,1 1-1,-1 1 1,1-1-1,0 0 1,-1 0-1,1 0 1,0 1 0,0-1-1,-2 1 1,-2 0-72,0 0 1,0 1-1,0-1 1,1 1-1,-1 0 1,0 0-1,1 1 1,-6 3-1,7-4-249,0 1 0,0 1 0,1-1 0,-1 0 0,1 0 0,-1 1-1,-2 5 1,-4 16-4693,4-9-1349</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49.677"/>
    </inkml:context>
    <inkml:brush xml:id="br0">
      <inkml:brushProperty name="width" value="0.05" units="cm"/>
      <inkml:brushProperty name="height" value="0.05" units="cm"/>
      <inkml:brushProperty name="color" value="#E71224"/>
    </inkml:brush>
  </inkml:definitions>
  <inkml:trace contextRef="#ctx0" brushRef="#br0">1 735 12523,'0'0'10783,"9"0"-9406,0 0-1159,23-1 680,0 2 0,0 1 0,58 12 0,-83-12-972</inkml:trace>
  <inkml:trace contextRef="#ctx0" brushRef="#br0" timeOffset="406.49">49 934 3305,'0'0'20468,"62"6"-18908,-39-6-503,3 0-273,-1 0-384,-2 0-296,-1 0-104,-4 0-264,2 0-1497,-5 3-2487,-5-3-3362</inkml:trace>
  <inkml:trace contextRef="#ctx0" brushRef="#br0" timeOffset="800.84">458 220 8370,'0'0'11580,"0"5"-10184,-5 56 1722,2-47-2725,1-1 0,0 1 0,2 0 0,-1 0 0,2 0 0,0 0 0,5 23 1,-6-35-351,1 0-1,0 0 1,0 0 0,0 0 0,1 0 0,-1 0 0,0-1 0,1 1 0,-1 0 0,1-1 0,-1 1 0,1-1 0,0 0 0,-1 0 0,1 1 0,0-1 0,0 0 0,0-1 0,4 2 0,-1 0 99,0-1-1,1 0 1,-1 0 0,1-1-1,-1 0 1,1 0 0,9-1 0,41-12-968,-15-6-4194,-31 12-982</inkml:trace>
  <inkml:trace contextRef="#ctx0" brushRef="#br0" timeOffset="1200.24">633 287 12051,'0'0'4713,"2"9"-2453,14 209 7532,-15-171-14820,4-61-1868</inkml:trace>
  <inkml:trace contextRef="#ctx0" brushRef="#br0" timeOffset="1647.94">776 352 13531,'0'0'3922,"-1"8"-1719,-2 10-1231,2 0 0,0 0 0,1 0 0,1 0 0,4 29 0,-4-43-844,0 1 0,0-1 0,0 0 0,1 0 0,-1 0 0,1 0 1,0 0-1,0-1 0,0 1 0,1 0 0,-1-1 0,1 1 0,0-1 0,0 0 0,0 0 0,0 0 0,0-1 0,1 1 0,-1-1 0,1 0 1,0 1-1,0-2 0,0 1 0,0 0 0,0-1 0,0 0 0,0 0 0,0 0 0,1 0 0,-1-1 0,7 0 0,-8 0-64,1 0-1,-1 0 1,1-1-1,-1 0 1,1 0-1,-1 0 1,0 0-1,1 0 1,-1 0-1,0-1 1,0 0-1,0 0 1,0 0-1,0 0 1,0 0-1,-1 0 1,1-1-1,-1 1 0,0-1 1,1 0-1,-1 0 1,0 0-1,-1 0 1,1 0-1,0 0 1,-1 0-1,0 0 1,0-1-1,1-4 1,0 2-32,-1 1 0,0-1 0,0 1 1,0-1-1,-1 0 0,0 1 0,0-1 1,-1 1-1,1-1 0,-1 1 0,0-1 0,-1 1 1,1-1-1,-1 1 0,0 0 0,-1 0 0,1 0 1,-4-6-1,1 5-97,0 1 1,0 0-1,-1-1 1,1 2 0,-1-1-1,0 1 1,0 0-1,-1 0 1,1 0-1,-1 1 1,0 0-1,0 0 1,0 1-1,0 0 1,0 0 0,-1 1-1,1 0 1,0 0-1,-1 1 1,-12 0-1,19 0-45,1 0 0,-1 0 0,0 0 0,1 0 0,-1 1 0,0-1 0,1 0 0,-1 0-1,1 0 1,-1 1 0,0-1 0,1 0 0,-1 1 0,1-1 0,-1 1 0,1-1 0,-1 0 0,1 1 0,-1-1-1,1 1 1,-1 0 0,1-1 0,0 1 0,-1-1 0,1 1 0,0-1 0,-1 1 0,1 0 0,0-1 0,0 1-1,0 1 1,2 14-5870,6-4-591</inkml:trace>
  <inkml:trace contextRef="#ctx0" brushRef="#br0" timeOffset="2070.8">1092 433 13299,'0'0'15475,"-14"4"-17171,20-1-2553</inkml:trace>
  <inkml:trace contextRef="#ctx0" brushRef="#br0" timeOffset="2542.71">1245 274 9938,'0'0'7964,"0"8"-5515,2 7-1344,0 1-1,1-1 1,1 0-1,7 21 1,-5-16-292,0 0 1,-2 0-1,3 24 1,-6-34-552,-2-5-187,1 0 0,0-1 0,0 1 0,0 0 0,1 0 0,0-1 0,2 8 0,9-29-7758,-7 4-549</inkml:trace>
  <inkml:trace contextRef="#ctx0" brushRef="#br0" timeOffset="2905.11">1417 324 10778,'0'0'5077,"0"8"-2580,0-1-2051,0 11 766,0 0 1,2 1-1,0-1 1,8 35-1,-9-50-1092,-1 0-1,1 0 0,0 0 0,0 0 1,1 0-1,-1 0 0,0 0 1,1-1-1,0 1 0,0-1 0,-1 1 1,2-1-1,-1 1 0,0-1 1,0 0-1,1 0 0,-1 0 0,1 0 1,-1-1-1,1 1 0,0-1 1,0 0-1,0 1 0,0-1 0,0 0 1,0-1-1,0 1 0,0 0 1,0-1-1,0 0 0,0 0 0,1 0 1,-1 0-1,0 0 0,0-1 1,0 1-1,0-1 0,0 0 0,5-2 1,-5 3-71,-1-1 0,1 0 1,0 0-1,-1-1 0,1 1 1,-1 0-1,1-1 0,-1 1 1,0-1-1,0 0 0,0 0 1,0 0-1,0 0 0,0 0 1,0 0-1,0-1 0,-1 1 1,0-1-1,1 1 0,-1-1 1,0 1-1,0-1 0,0 0 1,0 1-1,-1-1 0,1 0 1,-1 0-1,0 0 0,0 0 1,0 1-1,0-1 0,0 0 1,0 0-1,-1 0 0,0-2 1,-1-3-10,0 1 0,-1-1 0,1 1 0,-1 0 0,-1 0 0,1 0 1,-1 1-1,-1-1 0,1 1 0,-1 0 0,-9-9 0,9 11-9,1 0 0,-1 0 0,0 1-1,0 0 1,0 0 0,-1 0-1,1 1 1,-1 0 0,1 0 0,-12-3-1,14 5-153,1 0 0,-1-1 0,0 1-1,1 0 1,-1 1 0,0-1 0,1 0-1,-1 1 1,1 0 0,-1-1-1,-2 2 1,3-1-292,0 1 1,0-1-1,-1 0 0,2 1 0,-1-1 1,0 1-1,0 0 0,0-1 0,1 1 0,-1 0 1,1 0-1,-1 0 0,0 4 0,-5 7-5802</inkml:trace>
  <inkml:trace contextRef="#ctx0" brushRef="#br0" timeOffset="2906.11">1544 129 14051,'0'0'10634,"29"0"-16547,-15 0-40</inkml:trace>
  <inkml:trace contextRef="#ctx0" brushRef="#br0" timeOffset="3277.68">1624 16 12171,'0'0'7669,"8"-4"-7021,-6 3-524,1-1 0,-1 1 0,1 0-1,-1-1 1,1 1 0,0 1-1,0-1 1,-1 0 0,1 1-1,0-1 1,0 1 0,0 0 0,0 0-1,-1 0 1,1 0 0,0 0-1,0 1 1,0-1 0,-1 1 0,1 0-1,0 0 1,0 0 0,-1 0-1,1 0 1,-1 1 0,1-1 0,-1 1-1,0 0 1,0-1 0,1 1-1,-1 0 1,0 0 0,-1 1-1,1-1 1,0 0 0,-1 1 0,1-1-1,-1 1 1,0-1 0,1 1-1,0 5 1,-1-7 4,-1 0 0,0 0 0,0 1-1,1-1 1,-1 0 0,0 1 0,0-1-1,0 0 1,0 0 0,0 1 0,-1-1 0,1 0-1,0 1 1,-1-1 0,0 2 0,1 3-214,18 2-610,-13-7 703,-1 1 0,1 0 1,-1 0-1,1 1 0,-1-1 0,0 1 0,0 0 0,0 0 1,0 0-1,0 1 0,-1-1 0,1 1 0,-1 0 0,0 0 1,0 0-1,-1 1 0,1-1 0,-1 0 0,0 1 0,0 0 1,0-1-1,-1 1 0,2 9 0,-4-12 138,0-1 1,1 1-1,-1-1 0,0 1 0,0-1 1,0 0-1,0 1 0,0-1 1,-1 0-1,1 0 0,0 0 0,0 0 1,-1 0-1,1 0 0,-1 0 0,1 0 1,-1 0-1,1-1 0,-1 1 0,0-1 1,1 1-1,-1-1 0,0 0 0,-2 1 1,-19 7-1169,22-7 664,0-1-1,1 0 1,-1 1-1,1-1 1,-1 0 0,0 1-1,1-1 1,-1 1-1,1-1 1,-1 1-1,1-1 1,-1 1 0,1-1-1,0 1 1,-1 0-1,1-1 1,0 1-1,-1 0 1,1-1 0,0 1-1,0 0 1,0-1-1,-1 2 1</inkml:trace>
  <inkml:trace contextRef="#ctx0" brushRef="#br0" timeOffset="3994.11">620 805 11867,'0'0'8985,"10"0"-6724,536-3 4135,-111-6-4873,-425 10-761,-4 0-2688</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44.382"/>
    </inkml:context>
    <inkml:brush xml:id="br0">
      <inkml:brushProperty name="width" value="0.05" units="cm"/>
      <inkml:brushProperty name="height" value="0.05" units="cm"/>
      <inkml:brushProperty name="color" value="#E71224"/>
    </inkml:brush>
  </inkml:definitions>
  <inkml:trace contextRef="#ctx0" brushRef="#br0">69 49 12187,'0'0'7233,"-1"7"-5294,-66 284 7162,74-321-8227,20-54 0,-16 57-1155,-2 0-1,9-47 1,-15 36-101,-2 26 229,0 1 1,0 0-1,6-21 1,-7 32 149,1 0 1,-1 0-1,0 0 1,1 0-1,-1 0 1,1 0 0,-1 0-1,1 0 1,-1 0-1,0 0 1,1 0-1,-1 0 1,1 0-1,-1 0 1,0 1-1,1-1 1,-1 0-1,1 0 1,-1 0 0,0 0-1,1 1 1,-1-1-1,0 0 1,1 1-1,-1-1 1,0 0-1,0 0 1,1 1-1,-1-1 1,0 0-1,0 1 1,1-1-1,-1 1 1,0-1 0,0 0-1,0 1 1,0-1-1,0 1 1,0-1-1,0 0 1,0 1-1,0 0 1,12 20 160,25 50-43,3-2-1,50 67 1,-82-126-61,-5-8 48,-1 1 0,1 0-1,-1 0 1,0 0 0,0 1 0,0-1 0,0 0-1,0 1 1,0 3 0,-29-3 825,-8 2-927,-57 18 0,-11 2 0,111-29-2491,6-2-6010,0-1 497</inkml:trace>
  <inkml:trace contextRef="#ctx0" brushRef="#br0" timeOffset="401.08">382 107 12523,'0'0'12048,"7"2"-10668,12 2-992,0 0 0,1-1 1,-1-1-1,1-1 0,0 0 1,-1-2-1,1 0 0,0-1 0,-1-1 1,0-1-1,0-1 0,34-13 1,-47 14-653,-10 2-675,-15 2-3161,14 0 1937,-16 0-7007</inkml:trace>
  <inkml:trace contextRef="#ctx0" brushRef="#br0" timeOffset="817.91">499 132 13219,'0'0'8732,"2"8"-7154,7 55-11,-8-46-760,1 0 0,1 0-1,0 0 1,1-1-1,8 20 1,-10-32-698,0 0 0,0 0 0,0 0 0,1 0 0,-1 0-1,1-1 1,0 1 0,0-1 0,0 0 0,1 0 0,-1 0 0,1 0 0,0-1-1,-1 0 1,1 1 0,0-1 0,0-1 0,1 1 0,-1 0 0,0-1 0,1 0-1,-1 0 1,0 0 0,1-1 0,4 1 0,3-1-424,-1 0-1,0-1 1,23-3-1,-29 3 102,-1 0-1,0 0 0,0-1 1,0 1-1,0-1 0,0 1 0,0-1 1,0-1-1,-1 1 0,1 0 1,-1-1-1,1 0 0,4-5 0,-4 2-4582</inkml:trace>
  <inkml:trace contextRef="#ctx0" brushRef="#br0" timeOffset="1231.41">78 640 10970,'0'0'13072,"9"0"-11216,236-31 2879,-151 17-3778,145-6 0,-176 24-820,-45-2-116,0-1 0,0-1-1,19-2 1,-29-3-2526,-17 1-3743,-3 4-2627</inkml:trace>
  <inkml:trace contextRef="#ctx0" brushRef="#br0" timeOffset="2102.93">386 794 12411,'0'0'8520,"0"9"-7062,3 14-309,0 0 1,10 32-1,9 51 4270,-31-115-4522,-1-14-283,8 9-738,1 0 1,1 1-1,0-1 1,1 0-1,0 1 1,1-1-1,1 1 0,0-1 1,1 1-1,9-22 1,-11 30 78,0 0 1,0 0-1,1 0 0,0 1 1,0-1-1,0 1 1,0 0-1,1 0 1,-1 0-1,1 0 1,0 1-1,0-1 0,1 1 1,-1 0-1,1 0 1,-1 1-1,1-1 1,0 1-1,0 0 1,0 0-1,0 1 0,0 0 1,1-1-1,-1 2 1,0-1-1,1 1 1,-1-1-1,0 2 1,1-1-1,5 1 0,-10-1 41,1 0 0,-1 1 0,0-1 0,0 0 0,0 0-1,0 0 1,1 1 0,-1-1 0,0 1 0,0-1-1,0 1 1,0-1 0,0 1 0,0-1 0,0 1 0,0 0-1,0 0 1,0-1 0,-1 1 0,1 0 0,0 0 0,0 0-1,-1 0 1,1 0 0,-1 0 0,1 0 0,-1 0-1,1 0 1,-1 1 0,0-1 0,1 0 0,-1 0 0,0 0-1,0 0 1,0 0 0,0 1 0,0-1 0,0 0-1,0 0 1,0 0 0,0 1 0,-1-1 0,1 0 0,0 0-1,-1 0 1,1 0 0,-1 0 0,0 1 0,-2 4 64,0 0 0,-1 0-1,0 0 1,0-1 0,0 0 0,-9 10 0,-19 9 276,25-20-230,0 1-1,0 0 1,1 1-1,-1-1 1,1 1-1,1 0 1,-6 8-1,11-13-107,0 0 0,0 0 0,0 0 0,0 0 0,0 0 0,1 0 0,-1 0 0,0 0 0,1 0-1,-1 0 1,1 0 0,-1 0 0,1 0 0,0 0 0,-1 0 0,1 0 0,0 0 0,0-1 0,-1 1 0,1 0-1,0 0 1,0-1 0,0 1 0,0-1 0,0 1 0,0-1 0,2 1 0,32 18 18,-32-17-19,178 70 1394,-178-66-3823</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41.897"/>
    </inkml:context>
    <inkml:brush xml:id="br0">
      <inkml:brushProperty name="width" value="0.05" units="cm"/>
      <inkml:brushProperty name="height" value="0.05" units="cm"/>
      <inkml:brushProperty name="color" value="#E71224"/>
    </inkml:brush>
  </inkml:definitions>
  <inkml:trace contextRef="#ctx0" brushRef="#br0">1 610 4793,'0'0'20019,"-1"-8"-18045,1 1-1837,0 0 0,1 0 0,-1 0 0,1-1 0,1 1 0,-1 0 0,1 0 0,1 1 0,-1-1 0,7-11 0,45-75 150,-26 48-145,80-171 193,-43 80-158,-51 115-143,-2 18 149,-9 5-148,-1 0 0,0 0 0,0 0 0,0 0 0,0 1 0,-1-1 0,1 0 0,-1 1 0,1-1-1,-1 1 1,2 4 0,20 48 314,16 59-1,-29-77-287,2-1 0,2 0 0,1-1 0,2 0 0,30 47 0,-33-65 50,-9-13 22,-1 0-1,0 1 1,0 0 0,-1-1 0,0 1 0,1 1 0,-2-1 0,1 0 0,-1 1 0,4 10 0,-7-15-123,0 0-1,1-1 1,-1 1 0,0 0 0,0-1 0,0 1 0,0-1 0,0 1 0,0-1 0,0 1 0,0-1 0,0 0 0,0 1 0,0-1-1,0 0 1,0 0 0,0 0 0,0 0 0,0 0 0,-2 0 0,-29 2 42,29-2-51,-87 1-1,-95-10 0,182 9 1,-50-2 22,52 2-25,0 0-1,0 0 0,0 0 1,0 0-1,0 0 0,0 0 0,0 0 1,0 0-1,0 1 0,1-1 0,-1 0 1,0 1-1,0-1 0,0 0 0,0 1 1,0-1-1,0 1 0,0-1 0,1 1 1,-1 0-1,0-1 0,0 1 1,1 0-1,-1 0 0,0-1 0,1 1 1,-1 0-1,1 0 0,-1 0 0,1 0 1,0 0-1,-1 0 0,1 0 0,0 0 1,-1 0-1,1 0 0,0 0 0,0 0 1,0 0-1,0 0 0,0 0 0,0 0 1,0 0-1,1 1 0,22 1-5905,-19-3 3197,10 0-4790</inkml:trace>
  <inkml:trace contextRef="#ctx0" brushRef="#br0" timeOffset="711.8">947 212 11450,'0'0'12813,"-7"-3"-10433,-2-1-1778,-1 1-1,1 0 1,-1 1 0,0 0-1,-12-1 1,17 2-454,1 1 0,-1 0 0,1 0 0,-1 1 0,1-1-1,-1 1 1,1 0 0,0 0 0,-1 1 0,1-1 0,0 1 0,0 0 0,0 0-1,0 0 1,0 1 0,-5 4 0,2 0-148,0 1 0,0-1 0,1 2 0,0-1 0,1 0 0,0 1 0,0 0 0,1 1 0,0-1 0,1 1 0,0-1 0,0 1 0,1 0 0,0 0 0,1 0 0,0 0 0,1 1 0,0-1 0,0 0 0,1 0 0,3 12 0,-3-14 0,0-1 0,1 1 0,1-1 0,-1 0 0,1 0 0,1 0 0,-1 0 0,1 0 0,0 0 0,0-1 0,1 0 0,0 0 0,0 0 0,1-1 0,-1 1 0,1-1 0,0-1 0,1 1 0,-1-1 0,1 0 0,0 0 0,0-1 0,0 0 0,0 0 0,1-1 0,-1 0 0,1 0 0,8 0 0,-3 0 0,0-2 0,0 1 0,0-2 0,0 0 0,23-4 0,-30 3 0,1 0 0,-1 0 0,1 0 0,-1-1 0,0 0 0,0 0 0,0 0 0,0-1 0,-1 0 0,1 0 0,-1-1 0,9-8 0,-13 12 0,0 0-1115</inkml:trace>
  <inkml:trace contextRef="#ctx0" brushRef="#br0" timeOffset="1307.29">1439 266 4241,'0'0'20208,"22"0"-16555,18 1-2627,44-3 1085,-84 2-2153,1 0 0,-1 0 0,0 0 0,0 1 0,0-1 0,1 0 0,-1 0 0,0 0 0,0 0 0,0 0 0,1 0 0,-1 0 1,0-1-1,0 1 0,0 0 0,1 0 0,-1 0 0,0 0 0,0 0 0,0 0 0,0 0 0,1 0 0,-1 0 0,0 0 0,0-1 0,0 1 1,0 0-1,0 0 0,1 0 0,-1 0 0,0-1 0,0 1 0,0 0 0,0 0 0,0 0 0,0 0 0,0-1 0,0 1 0,0 0 0,0 0 0,0 0 1,0-1-1,0 1 0,0 0 0,0 0 0,0 0 0,0-1 0,0 1 0,0 0 0,0 0 0,0 0 0,0 0 0,0-1 0,0 1 0,0 0 1,-9-8-5990,-3 4-2826</inkml:trace>
  <inkml:trace contextRef="#ctx0" brushRef="#br0" timeOffset="1688.92">1429 413 12427,'0'0'10146,"46"6"-8194,-29-6-343,1 0-513,2 0-304,-1 0-72,-2-2-120,-2 0-312,-5 1-168,-3 0-120,-3 0-184,-3 0-936,-1-2-1224</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36.986"/>
    </inkml:context>
    <inkml:brush xml:id="br0">
      <inkml:brushProperty name="width" value="0.05" units="cm"/>
      <inkml:brushProperty name="height" value="0.05" units="cm"/>
      <inkml:brushProperty name="color" value="#E71224"/>
    </inkml:brush>
  </inkml:definitions>
  <inkml:trace contextRef="#ctx0" brushRef="#br0">21 1 12619,'0'0'14391,"0"4"-13882,0 22 202,-2 0-1,0 0 1,-2 0-1,-8 29 0,12-55-708,0 1 18,0-1 1,0 1-1,0-1 0,0 1 0,0-1 0,-1 1 0,1-1 1,0 1-1,1-1 0,-1 1 0,0-1 0,0 1 0,0-1 1,0 1-1,0-1 0,0 1 0,1-1 0,-1 1 0,0-1 1,0 1-1,1-1 0,-1 1 0,0-1 0,1 0 0,-1 1 1,0-1-1,1 0 0,-1 1 0,1-1 0,-1 0 0,1 1 1,22 2 304,39-16-439,-37 7-256,-22 6-413,7-2-543</inkml:trace>
  <inkml:trace contextRef="#ctx0" brushRef="#br0" timeOffset="398.61">180 21 12739,'0'0'11225,"-1"10"-9809,-9 91 1484,-3 75 1587,20-178-7745,7-5-8526</inkml:trace>
  <inkml:trace contextRef="#ctx0" brushRef="#br0" timeOffset="798.71">363 90 10778,'0'0'9660,"-4"7"-7948,1 1-1368,0-1 0,1 0 0,0 1 0,0-1 1,0 1-1,1 0 0,0 0 0,1-1 0,0 1 0,0 0 0,1 0 0,0 0 0,3 14 0,-3-19-209,0 1 0,0 0 0,0-1 0,1 1 0,0 0 0,-1-1-1,1 0 1,1 1 0,-1-1 0,0 0 0,1 0 0,-1-1-1,1 1 1,0 0 0,0-1 0,0 1 0,0-1 0,1 0 0,-1 0-1,0-1 1,1 1 0,0-1 0,-1 1 0,1-1 0,0 0-1,-1 0 1,1-1 0,0 1 0,0-1 0,0 0 0,0 0 0,4-1-1,-3 1-90,-1-1 0,0 0 0,0 0 1,0 0-1,0-1 0,0 1 0,0-1 0,-1 0 0,1 0 0,0-1 0,-1 1 0,1-1 0,-1 1 0,0-1 0,0 0 0,0 0 0,-1-1 0,1 1 0,-1 0 0,1-1 0,-1 0 0,0 1 0,-1-1 0,1 0 0,-1 0 0,1 0 0,-1 0 0,0 0 0,0-6 0,0 5-47,0 0 0,-1-1 0,1 1 0,-1 0-1,0 0 1,0 0 0,-1-1 0,0 1 0,0 0-1,0 0 1,0 0 0,-1 0 0,0 0 0,0 1-1,0-1 1,-1 0 0,0 1 0,1 0 0,-2-1-1,1 1 1,0 0 0,-1 1 0,-6-6 0,5 6-8,0-1 1,-1 2 0,0-1 0,0 1 0,0 0 0,0 0-1,0 0 1,0 1 0,0 0 0,-12 0 0,14 1-343,0 0 0,0 0 0,0 1 0,0-1 1,1 1-1,-1 0 0,-7 3 0,8-3-523,1 0 0,0 1 1,0-1-1,-1 1 0,1-1 0,0 1 0,0 0 0,0 0 1,1-1-1,-1 2 0,0-1 0,-2 3 0</inkml:trace>
  <inkml:trace contextRef="#ctx0" brushRef="#br0" timeOffset="2373.48">719 216 10594,'0'0'6499,"2"7"-4683,0 0-1199,6 26 1030,2-13 3090,-10-28-616,1-13-3670,1 8-344,-3-12-99,0 17-251,1 1 1,0-1-1,0 0 1,1 0-1,3-12 0,-4 19 210,1-1-1,-1 1 1,1-1-1,0 0 0,0 1 1,-1-1-1,1 1 1,0 0-1,0-1 0,1 1 1,-1 0-1,0 0 0,0 0 1,1 0-1,-1 0 1,0 0-1,1 0 0,-1 0 1,1 0-1,0 0 1,-1 1-1,1-1 0,-1 1 1,1-1-1,0 1 0,-1 0 1,1 0-1,0 0 1,-1 0-1,4 0 0,-1 0 23,0 0 0,0 0 0,0 0 0,1 1 0,-1 0 0,0 0 0,0 0 0,0 0 0,0 1 0,0-1 0,0 1 0,-1 0 0,1 0 0,0 0 0,-1 1 0,0 0 0,1-1 0,-1 1 0,4 5 0,-4-3 216,1 0 0,-2 0 0,1 1-1,0-1 1,-1 1 0,0 0 0,0-1 0,-1 1-1,0 0 1,0 0 0,0 0 0,-1 0 0,0 8 1251,0-60-716,1 38-916,-1 1 1,2-1 0,-1 0 0,1 1-1,0-1 1,0 1 0,1-1 0,0 1-1,7-12 1,-9 17 159,0 1-1,0-1 1,0 1 0,0-1-1,0 1 1,0-1 0,0 1-1,1 0 1,-1-1 0,1 1-1,-1 0 1,1 0 0,-1 0-1,1 0 1,-1 1 0,1-1-1,0 0 1,0 1 0,-1-1-1,1 1 1,0-1 0,0 1-1,0 0 1,0 0 0,-1 0-1,1 0 1,0 0 0,0 0-1,0 0 1,0 1 0,-1-1-1,1 1 1,0-1 0,0 1-1,-1 0 1,1-1 0,0 1-1,-1 0 1,1 0 0,-1 0-1,1 1 1,-1-1-1,0 0 1,1 0 0,-1 1-1,2 2 1,6 5 299,-1 1 1,0 1-1,-1-1 0,0 1 1,0 1-1,-1-1 0,-1 1 1,8 24-1,-12-35-470</inkml:trace>
  <inkml:trace contextRef="#ctx0" brushRef="#br0" timeOffset="2957.5">1274 79 10970,'0'0'9194,"-2"-6"-7621,2 4-1448,-1 0 1,1 1-1,-1-1 1,1 0-1,-1 1 0,0-1 1,0 1-1,1-1 1,-1 1-1,-1-1 1,1 1-1,0-1 1,0 1-1,0 0 1,-1 0-1,1 0 1,0 0-1,-1 0 1,1 0-1,-1 0 1,-2-1-1,2 2 47,0 0 0,0 0 1,0 0-1,0 0 0,0 0 0,0 1 1,0-1-1,0 1 0,0-1 0,0 1 0,0 0 1,0-1-1,0 1 0,0 0 0,0 1 0,0-1 1,1 0-1,-1 0 0,0 1 0,1-1 0,0 1 1,-1-1-1,0 3 0,0-3-160,1 0-1,-1 0 0,1 0 1,0 0-1,0 0 1,-1 1-1,1-1 1,0 0-1,0 1 1,0-1-1,0 1 1,1-1-1,-1 1 1,0-1-1,1 1 0,-1 0 1,1-1-1,-1 1 1,1 0-1,0-1 1,0 1-1,0 0 1,0 0-1,0-1 1,0 1-1,0 0 1,1-1-1,-1 1 0,0 0 1,1-1-1,-1 1 1,1 0-1,0-1 1,0 1-1,0-1 1,-1 1-1,1-1 1,1 0-1,-1 1 0,0-1 1,0 0-1,0 0 1,1 0-1,1 2 1,8 3-185,0 1 0,0-2 0,1 0 0,0 0 0,15 4 0,6 3 255,-27-10-66,35 19-81,-41-20 71,1-1-1,0 1 1,-1-1 0,1 0-1,-1 1 1,1-1-1,-1 1 1,1-1 0,-1 1-1,1-1 1,-1 1 0,1 0-1,-1-1 1,0 1-1,1 0 1,-1-1 0,0 1-1,0 0 1,0-1 0,1 1-1,-1 0 1,0-1-1,0 1 1,0 0 0,0-1-1,0 1 1,0 0 0,0 0-1,0-1 1,0 1-1,-1 0 1,1-1 0,0 1-1,0 0 1,-1-1-1,1 1 1,0 0 0,-1-1-1,1 1 1,-1-1 0,1 1-1,0-1 1,-1 1-1,1-1 1,-1 1 0,0-1-1,1 1 1,-1-1 0,1 1-1,-1-1 1,0 0-1,1 0 1,-2 1 0,-6 4 298,0 0-1,-1 0 1,1-1 0,-1-1 0,0 1-1,-1-1 1,1-1 0,0 0 0,-1 0-1,1-1 1,-1 0 0,-18-1 0,21-4 58</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36.153"/>
    </inkml:context>
    <inkml:brush xml:id="br0">
      <inkml:brushProperty name="width" value="0.05" units="cm"/>
      <inkml:brushProperty name="height" value="0.05" units="cm"/>
      <inkml:brushProperty name="color" value="#E71224"/>
    </inkml:brush>
  </inkml:definitions>
  <inkml:trace contextRef="#ctx0" brushRef="#br0">0 1 10426,'0'0'16613,"7"0"-15087,27 1-116,108 3-400</inkml:trace>
  <inkml:trace contextRef="#ctx0" brushRef="#br0" timeOffset="396.43">12 130 15107,'0'0'14051,"56"8"-13555,-39-8-200,-1 0-176,1 0-120,1 0-96,11 0-1248,-5 0-2985,0 0-4313</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31.188"/>
    </inkml:context>
    <inkml:brush xml:id="br0">
      <inkml:brushProperty name="width" value="0.05" units="cm"/>
      <inkml:brushProperty name="height" value="0.05" units="cm"/>
      <inkml:brushProperty name="color" value="#E71224"/>
    </inkml:brush>
  </inkml:definitions>
  <inkml:trace contextRef="#ctx0" brushRef="#br0">58 128 13419,'0'0'12659,"52"0"-11259,-28 0-440,1-2-288,-1 1-288,-3-1-216,-4 2-152,-7 0-16,-3 0-464</inkml:trace>
  <inkml:trace contextRef="#ctx0" brushRef="#br0" timeOffset="399.69">1 315 16596,'0'0'10706,"42"0"-9386,-21-2-656,3-2-472,1-2-192,15-4-792,-6 1-3057,-3 0-4056</inkml:trace>
  <inkml:trace contextRef="#ctx0" brushRef="#br0" timeOffset="907.23">623 300 1488,'0'0'21773,"6"-7"-19995,16-19-1380,0 0-1,-2-2 1,-2 0 0,0-1 0,-2-1 0,-1 0 0,-1-1 0,9-34-1,-7 117 1052,21 177 1250,-38-229-2747,1 0 0,0 1 0,0-1 1,0 0-1,0 0 0,0 1 0,0-1 0,0 0 0,0 0 0,0 1 1,0-1-1,0 0 0,0 0 0,0 1 0,0-1 0,0 0 0,0 1 1,0-1-1,0 0 0,0 0 0,1 0 0,-1 1 0,0-1 0,0 0 1,0 0-1,0 1 0,0-1 0,1 0 0,-1 0 0,0 0 0,0 0 1,0 1-1,1-1 0,-1 0 0,0 0 0,0 0 0,1 0 0,-1 0 1,0 0-1,0 0 0,1 1 0,-1-1 0,0 0 0,0 0 0,1 0 1,-1 0-1,0 0 0,0 0 0,1 0 0,-1 0 0,0 0 0,1-1 0,6-11-7253,-7 11 6889</inkml:trace>
  <inkml:trace contextRef="#ctx0" brushRef="#br0" timeOffset="1640.87">1092 38 10426,'0'0'14215,"-6"0"-9212,-24 0-3690,2-1-1094,19 0-198,-1 0-1,1 1 1,0 0 0,0 1-1,-12 2 1,19-2-20,1 0 0,0 0-1,0 1 1,0-1 0,-1 0 0,1 0-1,1 1 1,-1-1 0,0 1 0,0-1 0,0 1-1,1-1 1,-1 1 0,1-1 0,-1 1-1,1 0 1,0-1 0,0 1 0,-1-1-1,1 1 1,0 0 0,1-1 0,-1 1 0,0 2-1,6 42 0,-3-31 2,-2-8 3,0 0 0,1 0 0,0 0 0,0 0 0,0 0 0,5 9 0,-5-16-39,1 0 0,-1 0 0,0 0 0,0 0 0,0 0 0,0-1 0,0 1 0,0-1 0,0 1 0,0-1 0,0 0 0,0 0 0,0 0-1,2-1 1,6-2-334,-5 4 352,-1 0 1,1 0-1,-1 0 0,1 1 1,-1 0-1,1 0 0,-1 0 1,0 0-1,0 1 0,0 0 0,1 0 1,-2 0-1,1 0 0,0 1 1,0-1-1,-1 1 0,1 0 1,-1 0-1,0 0 0,0 1 0,0-1 1,0 1-1,-1-1 0,1 1 1,-1 0-1,0 0 0,0 0 1,-1 0-1,1 1 0,-1-1 1,0 0-1,0 1 0,0-1 0,0 8 1,-2-10 108,0 0 1,0 0 0,0 0-1,0 0 1,-1 0-1,1 0 1,-1 0 0,1 0-1,-1-1 1,0 1-1,1 0 1,-1-1 0,0 0-1,0 1 1,0-1-1,0 0 1,0 0 0,0 0-1,0 0 1,-1-1-1,1 1 1,0-1 0,0 1-1,-4-1 1,3 1-208,0 0 1,0 0-1,0 0 1,-1-1-1,1 0 1,0 1-1,0-1 1,0 0-1,0-1 1,-1 1-1,1-1 1,0 1 0,0-1-1,0 0 1,0 0-1,0 0 1,-5-3-1</inkml:trace>
  <inkml:trace contextRef="#ctx0" brushRef="#br0" timeOffset="2065.71">1246 122 4825,'0'0'17909,"-3"8"-16895,0 0-693,0 0 0,1 0 0,0 1 0,0-1 0,1 0 0,0 1 0,1-1 0,0 10 0,0-15-198,0 0-1,1 0 0,-1 1 0,1-1 0,0 0 0,0 0 0,0 0 0,0 0 1,0 0-1,1 0 0,-1 0 0,1 0 0,0-1 0,0 1 0,0 0 1,0-1-1,1 0 0,-1 1 0,1-1 0,-1 0 0,1 0 0,0-1 0,-1 1 1,1 0-1,0-1 0,0 0 0,5 2 0,-2-1-24,1-1 0,-1 0 0,0 0 1,0-1-1,1 1 0,-1-1 0,0-1 0,1 1 0,-1-1 0,0 0 0,0 0 0,0-1 0,7-2 1,-11 3-65,0 0 0,1 0 1,-1-1-1,0 1 1,0 0-1,0-1 1,0 1-1,-1-1 0,1 0 1,0 1-1,-1-1 1,1 0-1,-1 0 1,1 0-1,-1 0 1,0 0-1,0-1 0,0 1 1,0 0-1,0 0 1,-1-1-1,1 1 1,-1 0-1,1-1 0,-1 1 1,0-1-1,0 1 1,0-1-1,0 1 1,0 0-1,-1-1 0,1 1 1,-1-1-1,0 1 1,1 0-1,-1 0 1,-1-3-1,-2-2-86,0 1-1,0-1 1,-1 1-1,1 0 1,-1 0 0,-1 0-1,1 1 1,-1 0-1,0 0 1,0 0 0,0 1-1,-1-1 1,0 2-1,0-1 1,0 1 0,0 0-1,0 0 1,-1 1-1,1 0 1,-1 1 0,1-1-1,-1 1 1,-9 1-1,16 0-311,1 0-1,-1 1 0,0-1 0,0 1 0,0-1 0,0 1 0,1 0 0,-1-1 1,0 1-1,1 0 0,-1-1 0,0 1 0,1 0 0,-1 0 0,1 0 1,-1-1-1,1 1 0,-1 0 0,1 0 0,0 0 0,0 0 0,-1 0 1,1 0-1,0 0 0,0 0 0,0 0 0,0 0 0,0 2 0,0 0-2138,-2 9-8028</inkml:trace>
  <inkml:trace contextRef="#ctx0" brushRef="#br0" timeOffset="2568.41">1595 219 7114,'0'0'21060,"20"0"-20196,-1 0 96,2 0-303,-1-2-329,-3 0-256,-3 0-24,-4 0-48,0-2-713,-4 1-1903</inkml:trace>
  <inkml:trace contextRef="#ctx0" brushRef="#br0" timeOffset="3206.94">1904 275 11522,'0'0'13001,"6"-7"-11172,21-20-1093,-1-1-1,23-34 1,-39 47-614,0-1 0,-1 0 0,0 0 0,-2-1 0,0 0 0,9-35 0,0 104 503,-11-19 233,-1 0 0,-3 61-1,-1-65-701,13-28-6027</inkml:trace>
  <inkml:trace contextRef="#ctx0" brushRef="#br0" timeOffset="3638.21">2178 257 10002,'0'0'9714,"7"-8"-8135,25-29 471,-2-2 0,-1-1 0,28-53-1,-47 144-1086,-8 13-394,-3-52-395,0 0 0,1 0 0,1 0 0,0 1 0,1-1 1,0 0-1,1 0 0,0-1 0,8 18 0,0-48-4808</inkml:trace>
  <inkml:trace contextRef="#ctx0" brushRef="#br0" timeOffset="4048.65">2547 117 15755,'0'0'6195,"-2"7"-4360,0 3-1277,-1 1 0,2 0-1,-1-1 1,1 1 0,1 0-1,1 19 1,0-27-435,-1 0 1,1 0-1,0 1 0,0-1 0,0 0 0,0 0 0,1 0 1,-1 0-1,1 0 0,0-1 0,-1 1 0,1 0 1,1-1-1,-1 1 0,0-1 0,0 0 0,1 0 0,0 0 1,-1 0-1,1 0 0,0 0 0,0-1 0,0 0 0,0 1 1,0-1-1,0 0 0,0 0 0,5 0 0,0 0-49,0 0 0,-1 0-1,1-1 1,-1-1 0,1 1-1,0-1 1,-1 0 0,1-1-1,-1 0 1,0 0 0,12-5-1,-17 6-56,1 0 1,-1-1-1,1 1 0,-1 0 1,0-1-1,1 1 0,-1-1 0,0 0 1,0 0-1,0 0 0,-1 0 0,1 0 1,0 0-1,-1-1 0,1 1 1,-1 0-1,0-1 0,0 1 0,0-1 1,0 0-1,0 1 0,-1-1 0,1 0 1,-1 1-1,1-1 0,-1 0 1,0 0-1,0 1 0,0-1 0,-1 0 1,1 0-1,-1 1 0,1-1 0,-1 0 1,-2-3-1,0 0-51,0 0 0,-1 0 0,0 0 0,-1 0-1,1 1 1,-1-1 0,0 1 0,0 1 0,-1-1 0,0 1 0,1 0 0,-1 0 0,-1 0 0,1 1-1,0 0 1,-10-3 0,12 4-20,0 0-1,0 1 1,0-1-1,-1 1 0,1 0 1,0 1-1,0-1 1,-1 1-1,1-1 1,0 1-1,-1 1 1,1-1-1,0 0 0,-1 1 1,1 0-1,0 0 1,0 1-1,0-1 1,0 1-1,0-1 1,0 1-1,0 1 1,0-1-1,1 0 0,-1 1 1,1 0-1,0 0 1,-4 3-1,-12 26-3517,7-8-2028,1 1-4511</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25.977"/>
    </inkml:context>
    <inkml:brush xml:id="br0">
      <inkml:brushProperty name="width" value="0.05" units="cm"/>
      <inkml:brushProperty name="height" value="0.05" units="cm"/>
      <inkml:brushProperty name="color" value="#E71224"/>
    </inkml:brush>
  </inkml:definitions>
  <inkml:trace contextRef="#ctx0" brushRef="#br0">1 135 12939,'0'0'15170,"8"2"-12060,32 7-2670,-32-8-383,22 5 110,61 2 0,-121-1-14237,14-1 2291</inkml:trace>
  <inkml:trace contextRef="#ctx0" brushRef="#br0" timeOffset="356.27">20 278 13395,'0'0'10690,"45"18"-9530,-27-17-55,3-1-185,3 0-120,1 0 64,-2-4-288,-3-1-320,-4 2-128,-5 2-128,-4 0-40,-7-1-1000</inkml:trace>
  <inkml:trace contextRef="#ctx0" brushRef="#br0" timeOffset="1189.44">482 19 11466,'0'0'15677,"65"-2"-13208,145-1 138,-132 4-2059,-103-1-3606,-1 1-4656,5 0-3503</inkml:trace>
  <inkml:trace contextRef="#ctx0" brushRef="#br0" timeOffset="1562.44">646 0 2617,'0'0'20569,"-2"8"-19570,-5 20-144,2 0 0,1 0 0,2 0 0,0 1 0,2-1 0,5 45 0,-5-70-802,1 0 0,0 0-1,-1 0 1,1 0 0,0 0-1,1 0 1,-1 0 0,0 0-1,1 0 1,0 0-1,-1-1 1,1 1 0,0 0-1,1-1 1,-1 0 0,0 1-1,1-1 1,-1 0 0,1 0-1,0-1 1,-1 1 0,1-1-1,0 1 1,0-1-1,0 0 1,0 0 0,0 0-1,0 0 1,1 0 0,-1-1-1,0 0 1,0 0 0,1 0-1,-1 0 1,0 0-1,4-1 1,3 0-248,-1-1-1,0 0 0,1-1 1,15-6-1,28-19-6721,-40 19-1335</inkml:trace>
  <inkml:trace contextRef="#ctx0" brushRef="#br0" timeOffset="2145.56">897 433 15539,'0'0'8298,"3"-6"-6043,28-56-1053,4 0-1,46-60 1,-77 131-906,0 0 0,0 1 0,4 17 0,-1 0-50,18 41-1,-22-60-198,1-1 0,0 0-1,0 0 1,1 0 0,-1-1-1,1 0 1,1 0 0,-1 0-1,1 0 1,9 6-1,-23-12 86,1-1-1,0 1 0,-1 0 1,1 1-1,-13 2 0,8-1-37,-22 2-94,1 1 0,-52 15 0,117-14-6123,-12-6-229</inkml:trace>
  <inkml:trace contextRef="#ctx0" brushRef="#br0" timeOffset="2540.05">1393 228 16564,'0'0'14643,"51"5"-14059,-30-5-280,-1 0-208,0 0-96,-2 0-256,4-3-1313,-5-3-3920</inkml:trace>
  <inkml:trace contextRef="#ctx0" brushRef="#br0" timeOffset="2925.45">1770 14 14859,'0'0'12698,"3"1"-12354,48 6 778,1-3 1,0-1-1,80-8 1,-126 4-1765,-12 2-1018,-15 2-6267,3 3-4033</inkml:trace>
  <inkml:trace contextRef="#ctx0" brushRef="#br0" timeOffset="3336.43">1894 34 8058,'0'0'15550,"1"8"-14679,3 21-152,-2-1 0,-1 47 0,-2-36 578,6 45 0,-5-81-1203,0 0 0,1 1 0,0-1 0,0 0 0,0 0 0,0 0 0,0 0-1,0 0 1,1 0 0,0 0 0,-1-1 0,1 1 0,0-1 0,0 1 0,1-1 0,-1 0 0,0 1 0,1-1-1,-1 0 1,1-1 0,0 1 0,0 0 0,0-1 0,0 1 0,0-1 0,0 0 0,0 0 0,0 0-1,0-1 1,0 1 0,4-1 0,-1 1-74,0-1 0,1 0-1,-1-1 1,0 0 0,0 0-1,0 0 1,0 0 0,0-1-1,0 0 1,-1-1 0,1 1-1,0-1 1,-1 0 0,0 0-1,0-1 1,7-5 0</inkml:trace>
  <inkml:trace contextRef="#ctx0" brushRef="#br0" timeOffset="3847.36">2154 249 7098,'0'0'13917,"0"9"-12104,4 95 3618,-1-56-4233,-2-42-3579,-1-18-2978,0 1-2899</inkml:trace>
  <inkml:trace contextRef="#ctx0" brushRef="#br0" timeOffset="4582.14">2141 221 10842,'0'0'11132,"6"-1"-10657,35-3 32,-1 1 1,62 5 0,-101-2-318,0 1 0,-1-1 0,1 1 1,0-1-1,0 1 0,0-1 0,-1 1 1,1 0-1,0-1 0,-1 1 0,1 0 1,-1 0-1,1 0 0,-1-1 0,1 1 1,-1 0-1,1 0 0,-1 0 0,0 0 0,0 0 1,1 0-1,-1 0 0,0 0 0,0 0 1,0 0-1,0-1 0,0 1 0,0 2 1,-1 39 142,1-22-179,1-6-160,2-1 0,0 0 0,6 19 0,-5-21 155,-1 1 1,0-1 0,-1 1 0,2 21 0,-44-33 1049,-110 7-977</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1:21.228"/>
    </inkml:context>
    <inkml:brush xml:id="br0">
      <inkml:brushProperty name="width" value="0.05" units="cm"/>
      <inkml:brushProperty name="height" value="0.05" units="cm"/>
      <inkml:brushProperty name="color" value="#E71224"/>
    </inkml:brush>
  </inkml:definitions>
  <inkml:trace contextRef="#ctx0" brushRef="#br0">1 592 14211,'0'0'5997,"3"-7"-4704,51-123 3829,25-59-3388,-66 151-1502,2 1-1,2 0 1,1 1 0,2 1 0,36-47 0,-56 82-219,1 0 1,0-1-1,0 1 1,-1 0-1,1 0 0,0 0 1,0 0-1,-1 0 1,1 0-1,0 1 1,0-1-1,-1 0 1,1 0-1,0 0 1,-1 1-1,1-1 0,0 0 1,-1 1-1,1-1 1,0 1-1,-1-1 1,1 0-1,0 1 1,-1 0-1,1-1 1,-1 1-1,1-1 1,-1 1-1,0 0 0,1-1 1,-1 1-1,0 0 1,1 0-1,19 28 385,-18-26-304,27 47 578,30 73-1,-37-72-579,52 85-1,47 29 52,-122-165-137,1 1 0,0 0 0,0-1 0,-1 1 0,1-1 1,0 1-1,-1-1 0,1 1 0,-1-1 0,1 1 0,-1-1 1,1 1-1,-1-1 0,1 1 0,-1-1 0,1 0 0,-1 1 1,1-1-1,-1 0 0,0 0 0,1 1 0,-1-1 0,0 0 0,1 0 1,-1 0-1,1 0 0,-1 0 0,0 0 0,0 0 0,-28 7 203,26-7-201,-45 7-8,1-2 0,-72-1 0,64-4 0,-77 10 0,92-5 0,28-5 0,1 1 0,0 0 0,-1 1 0,1 1 0,-15 4 0,45-6-5824,-8 0 6,3-1-4281</inkml:trace>
  <inkml:trace contextRef="#ctx0" brushRef="#br0" timeOffset="801.18">793 158 7762,'0'0'11762,"-5"-1"-9884,-2 0-1242,-16-1 6001,65 3-5799,94 19 243,-100-13-646,1-1-1,0-2 1,0-1-1,51-3 1,-79-2-1073,-29 3-9194</inkml:trace>
  <inkml:trace contextRef="#ctx0" brushRef="#br0" timeOffset="1342.24">932 217 10546,'0'0'14330,"2"66"-11419,-1-19-2487,4 59 406,-4-96-683,1 0 1,0 0-1,1 1 0,-1-1 0,2-1 0,0 1 0,8 15 0,-10-22-112,0 0-1,0 0 0,0-1 1,0 1-1,0-1 0,1 1 1,0-1-1,-1 0 0,1 0 0,0 0 1,0 0-1,0-1 0,0 1 1,0-1-1,0 0 0,1 0 1,-1 0-1,0 0 0,1 0 0,-1-1 1,1 1-1,-1-1 0,0 0 1,1 0-1,-1 0 0,1-1 1,-1 1-1,1-1 0,2-1 0,12-3 228,-1-1 0,0-1-1,0-1 1,21-13 0,2 0-51,-38 20-211,5 1-5785</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0:03.174"/>
    </inkml:context>
    <inkml:brush xml:id="br0">
      <inkml:brushProperty name="width" value="0.05" units="cm"/>
      <inkml:brushProperty name="height" value="0.05" units="cm"/>
      <inkml:brushProperty name="color" value="#E71224"/>
    </inkml:brush>
  </inkml:definitions>
  <inkml:trace contextRef="#ctx0" brushRef="#br0">0 0 11442,'0'0'15140,"16"4"-11718,52 11-2553,79-13 628,-82-3-1100</inkml:trace>
  <inkml:trace contextRef="#ctx0" brushRef="#br0" timeOffset="688.2">170 46 8450,'0'0'13029,"-3"4"-12449,0 2-237,0 0-1,0 0 0,0 0 1,1 0-1,-1 1 0,2 0 0,-1-1 1,1 1-1,0 0 0,0 13 1,2 76 1457,-1-92-1754,0 0 0,1 0 1,0-1-1,0 1 1,0 0-1,0 0 0,0-1 1,1 1-1,-1-1 1,1 0-1,0 1 0,0-1 1,1 0-1,-1 0 1,1 0-1,-1 0 0,1-1 1,0 1-1,0-1 1,0 0-1,0 1 0,0-1 1,1-1-1,-1 1 1,1 0-1,-1-1 1,1 0-1,-1 0 0,1 0 1,0 0-1,0 0 1,-1-1-1,1 0 0,0 0 1,0 0-1,0 0 1,0 0-1,-1-1 0,1 0 1,0 0-1,-1 0 1,1 0-1,0 0 0,-1-1 1,1 0-1,-1 1 1,0-1-1,4-3 0,-4 3-398,3-1 1120</inkml:trace>
  <inkml:trace contextRef="#ctx0" brushRef="#br0" timeOffset="2466.06">339 495 5873,'0'0'15086,"16"-20"-11741,20-41-786,-29 47-2409,1 1 0,-1 0 0,2 0 0,0 0 0,19-18 0,-27 30-96,1 0 1,-1 0-1,1 0 0,-1 1 0,1-1 0,-1 0 0,1 1 0,-1 0 1,1-1-1,0 1 0,-1 0 0,1 0 0,-1 0 0,1 0 0,0 0 1,-1 0-1,1 0 0,0 1 0,-1-1 0,1 0 0,-1 1 0,1 0 1,-1-1-1,1 1 0,-1 0 0,1 0 0,-1-1 0,0 1 0,1 0 1,-1 1-1,0-1 0,0 0 0,0 0 0,0 0 0,0 1 0,0-1 1,0 1-1,0-1 0,0 0 0,-1 1 0,1-1 0,-1 1 1,1 0-1,0 1 0,38 84 167,-3-10 26,-35-74 1435,-148-11-1265,90 3-706,58-4-6581</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50:02"/>
    </inkml:context>
    <inkml:brush xml:id="br0">
      <inkml:brushProperty name="width" value="0.05" units="cm"/>
      <inkml:brushProperty name="height" value="0.05" units="cm"/>
      <inkml:brushProperty name="color" value="#E71224"/>
    </inkml:brush>
  </inkml:definitions>
  <inkml:trace contextRef="#ctx0" brushRef="#br0">158 1 4745,'0'0'7943,"-15"32"-4342,1 114 1018,10 74-3532,4-205-933,-5 161 128,3-117-210,2 1-1,3-1 1,14 75-1,-14-100-85,0 45-1,0 8-4,-2-62-91,-1 0 1,-1 1-1,-5 25 1,-2 45-175,0 116-520,8-211 865,-1 0-1,1 1 1,-1-1-1,1 0 1,-1 0 0,0 0-1,0 0 1,1-1-1,-1 1 1,0 0-1,0 0 1,0 0-1,0-1 1,0 1-1,0 0 1,0-1 0,0 1-1,0-1 1,0 1-1,0-1 1,-1 1-1,1-1 1,0 0-1,0 0 1,0 0 0,0 1-1,-1-1 1,1 0-1,0-1 1,0 1-1,0 0 1,-1 0-1,1 0 1,0-1 0,0 1-1,-2-1 1,-7-11-30,0 0 1,0 0-1,1-1 1,1 0 0,0-1-1,1 0 1,0 0 0,1-1-1,-6-23 1,16 37 2295,6 10-1649,9 11-491,12 29-69,-25-38-119,1 1 0,1-1 0,-1 0 1,19 19-1,-25-30-3,-1 0 0,1 0-1,0 0 1,0 0 0,-1-1 0,1 1 0,0 0 0,0 0 0,-1 0 0,1-1 0,0 1 0,0 0-1,-1-1 1,1 1 0,0-1 0,-1 1 0,1-1 0,-1 1 0,1-1 0,0 1 0,-1-1-1,1 1 1,-1-1 0,0 0 0,1 1 0,-1-1 0,1 0 0,-1 0 0,0 1 0,0-1 0,1-1-1,17-31 114,-15 27-128,5-11 79,2 1-1,0-1 1,1 2-1,0-1 1,2 1-1,27-25 1,-37 38-10,-1 1-400</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58.890"/>
    </inkml:context>
    <inkml:brush xml:id="br0">
      <inkml:brushProperty name="width" value="0.05" units="cm"/>
      <inkml:brushProperty name="height" value="0.05" units="cm"/>
      <inkml:brushProperty name="color" value="#E71224"/>
    </inkml:brush>
  </inkml:definitions>
  <inkml:trace contextRef="#ctx0" brushRef="#br0">0 10 3625,'10'-2'15848,"29"-3"-14490,7 4-978,-26 0-65,0 0 0,0 1 0,0 2 0,0 0 0,20 5 0,-19-1-291,0-1 0,0 0 1,1-1-1,38 0 0,135-2 167,-188-3-1145,6 1 4291,-11 1-3652</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51.772"/>
    </inkml:context>
    <inkml:brush xml:id="br0">
      <inkml:brushProperty name="width" value="0.05" units="cm"/>
      <inkml:brushProperty name="height" value="0.05" units="cm"/>
      <inkml:brushProperty name="color" value="#008C3A"/>
    </inkml:brush>
  </inkml:definitions>
  <inkml:trace contextRef="#ctx0" brushRef="#br0">20 21 11346,'0'0'10439,"-2"40"-9779,4 97 4272,-9-168-4504,-5-107-1163,63 120 877,-45 16-119,0 0-1,0 0 0,0 1 0,0-1 0,0 2 0,0-1 0,0 1 0,0-1 1,0 2-1,0-1 0,12 3 0,0 3 110,-17-6-95,0 0-1,0 0 1,0 1-1,0-1 0,-1 0 1,1 1-1,0-1 0,0 1 1,0-1-1,0 1 0,-1-1 1,1 1-1,0-1 0,-1 1 1,1 0-1,0-1 0,-1 1 1,1 0-1,-1 0 0,1-1 1,-1 1-1,1 0 0,-1 0 1,1 0-1,-1 0 0,0 0 1,0 0-1,1 0 0,-1-1 1,0 1-1,0 0 0,0 0 1,0 2-1,6 42 46,-5-34-59,0 1 0,1 0 0,5 18 0,-7-29-4,0-1 1,0 1 0,0 0 0,0-1-1,0 1 1,0-1 0,0 0 0,0 1 0,0-1-1,-1 1 1,1-1 0,0 1 0,0-1 0,-1 1-1,1-1 1,0 0 0,-1 1 0,1-1 0,0 0-1,-1 1 1,1-1 0,-1 0 0,1 1-1,-1-1 1,1 0 0,0 0 0,-1 1 0,1-1-1,-1 0 1,1 0 0,-1 0 0,1 0 0,-1 0-1,1 0 1,-1 0 0,1 0 0,-1 0 0,1 0-1,-1 0 1,1 0 0,-1 0 0,1 0 0,-1 0-1,-42-1 1676,-2 2-513,40 4-3109</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47.697"/>
    </inkml:context>
    <inkml:brush xml:id="br0">
      <inkml:brushProperty name="width" value="0.05" units="cm"/>
      <inkml:brushProperty name="height" value="0.05" units="cm"/>
      <inkml:brushProperty name="color" value="#008C3A"/>
    </inkml:brush>
  </inkml:definitions>
  <inkml:trace contextRef="#ctx0" brushRef="#br0">0 1 12643,'0'0'14380,"48"8"-11786,118-6-1195,-88-3 85,-78 1-1410</inkml:trace>
  <inkml:trace contextRef="#ctx0" brushRef="#br0" timeOffset="526.25">162 35 9938,'0'0'12089,"1"5"-11154,-1 100 2544,-1-62-2769,4 42 0,-3-84-706,0 0 0,1 0 0,-1 0 0,0 0 0,0 1 0,1-1 0,-1 0 0,1 0 1,-1 0-1,1 0 0,-1 0 0,1 0 0,-1 0 0,1 0 0,0-1 0,0 1 0,0 0 0,-1 0 1,1-1-1,0 1 0,0 0 0,0-1 0,0 1 0,0-1 0,0 1 0,0-1 0,0 1 1,0-1-1,0 0 0,1 1 0,-1-1 0,0 0 0,0 0 0,0 0 0,0 0 0,2 0 0,51-12 1188,-20 4-220,-31 8-1302,8 0 1121</inkml:trace>
  <inkml:trace contextRef="#ctx0" brushRef="#br0" timeOffset="1019.62">371 319 1344,'2'-2'26810</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46.783"/>
    </inkml:context>
    <inkml:brush xml:id="br0">
      <inkml:brushProperty name="width" value="0.05" units="cm"/>
      <inkml:brushProperty name="height" value="0.05" units="cm"/>
      <inkml:brushProperty name="color" value="#008C3A"/>
    </inkml:brush>
  </inkml:definitions>
  <inkml:trace contextRef="#ctx0" brushRef="#br0">117 1 5217,'0'0'8032,"-3"54"-5730,5-37-1520,1-1 1,0 1-1,6 16 0,-6-25-882,5 23 337,-2 0-1,-1 0 1,-1 0-1,-2 0 1,-1 1 0,-3 38-1,-21 33 347,-8 1-324,22-69-127,2-7 110,1 0 1,1 0 0,-3 56 0,6-26-62,0-42-116,2 1 1,-1-1 0,2 1-1,0-1 1,1 1-1,1-1 1,7 27-1,-5-28-57,-2 1 0,0-1 0,-1 0 0,1 28 0,4 33 15,-3-45-14,-1-1 0,-1 1 0,-3 32 0,0-14-4,1 175-17,0-223 21,0-1-1,0 1 1,0 0 0,1-1-1,-1 1 1,0 0-1,0-1 1,0 1 0,0 0-1,-1-1 1,1 1-1,0 0 1,0-1-1,0 1 1,0-1 0,-1 1-1,1 0 1,0-1-1,-1 1 1,1-1 0,0 1-1,-1-1 1,1 1-1,-1-1 1,1 1-1,-1-1 1,1 1 0,-1-1-1,1 0 1,-1 1-1,1-1 1,-1 0 0,1 0-1,-1 1 1,0-1-1,1 0 1,-1 0 0,0 0-1,1 1 1,-1-1-1,0 0 1,1 0-1,-1 0 1,1 0 0,-1 0-1,0-1 1,0 1-1,0 0 31,-23-30 569,14 14-455,2 0-1,-1 0 1,2-1-1,-7-20 0,-1-5 526,10 27 642,14 28-1041,14 28-319,33 75 106,-50-116-133,1-10 44,6-22 31,-9 24-14,13-28 553,2 1 1,33-47 0,-49 80-801</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43.413"/>
    </inkml:context>
    <inkml:brush xml:id="br0">
      <inkml:brushProperty name="width" value="0.05" units="cm"/>
      <inkml:brushProperty name="height" value="0.05" units="cm"/>
      <inkml:brushProperty name="color" value="#008C3A"/>
    </inkml:brush>
  </inkml:definitions>
  <inkml:trace contextRef="#ctx0" brushRef="#br0">0 67 10722,'0'0'7176,"48"-2"-3103,-20 1-3162,0-2 0,37-8 0,35-4 6,-75 14-861,0 0 0,0 2 0,0 1-1,31 6 1,-16-1-49,0-1-1,1-2 0,72-3 1,-61-4-5,-15 1-3,1-1 1,0-1-1,44-13 1,-39 8-3,1 1 1,0 2 0,61-1-1,-62 5-4,0 2-1,1 1 0,69 13 1,-79-10-7,1 0 1,-1-3 0,45-2 0,-15-1 2,-41 0 453,-18 1-290,0 0 0,0 1-1,0-1 1,0 1-1,-1 0 1,1 1-1,0-1 1,7 2 0,-4 15 405</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33.050"/>
    </inkml:context>
    <inkml:brush xml:id="br0">
      <inkml:brushProperty name="width" value="0.05" units="cm"/>
      <inkml:brushProperty name="height" value="0.05" units="cm"/>
      <inkml:brushProperty name="color" value="#E71224"/>
    </inkml:brush>
  </inkml:definitions>
  <inkml:trace contextRef="#ctx0" brushRef="#br0">796 101 7346,'0'0'16267,"-39"4"-15193,38-4-271,9 0-252,31-1 21,53 5 27,-36 2 1575,-56-5-2217,0-1-1,0 0 0,0 1 0,0-1 0,0 0 1,0 1-1,1-1 0,-1 1 0,0-1 1,0 0-1,-1 1 0,1-1 0,0 1 1,0-1-1,0 0 0,0 1 0,0-1 1,0 0-1,0 1 0,-1-1 0,1 0 0,0 1 1,0-1-1,0 0 0,-1 1 0,1-1 1,0 0-1,-1 0 0,1 1 0,0-1 1,0 0-1,-1 0 0,1 0 0,-1 1 1</inkml:trace>
  <inkml:trace contextRef="#ctx0" brushRef="#br0" timeOffset="1129.67">0 183 8994,'3'-2'16163,"13"-11"-15096,8-21-692,29-54-1,-48 78-357,-5 10-17,1 0 0,-1 0 0,0 0 0,1 0 0,-1 0 0,1 0 0,-1 0 0,1 0 1,-1 0-1,1 0 0,-1 0 0,0 0 0,1 0 0,-1 0 0,1 0 0,-1 0 0,1 0 0,-1 1 0,0-1 0,1 0 1,-1 0-1,1 1 0,-1-1 0,0 0 0,1 0 0,-1 1 0,0-1 0,1 0 0,-1 1 0,0-1 0,0 1 1,1-1-1,-1 0 0,0 1 0,0-1 0,0 1 0,0-1 0,0 1 0,1-1 0,-1 0 0,0 1 0,0 0 0,10 20 87,-2-2 454,-2 0 0,0 1 0,-1 0-1,-1 0 1,-1 1 0,0 26-1</inkml:trace>
  <inkml:trace contextRef="#ctx0" brushRef="#br0" timeOffset="1560.95">228 179 10002,'0'0'12253,"1"5"-11704,6 30 392,-2-15 601,-1 1-1,2 27 1,-6-47-1442,-5-22-10011</inkml:trace>
  <inkml:trace contextRef="#ctx0" brushRef="#br0" timeOffset="2186.86">261 12 11322,'0'0'9220,"-1"7"-8631,1-5-528,0 1 0,0 0 1,0-1-1,0 1 0,0 0 0,1-1 0,-1 1 0,1-1 0,0 1 0,0-1 0,0 1 0,0-1 1,0 1-1,2 2 0,2 1 131,-1-1 1,1 1 0,1-1-1,-1 0 1,8 4 0,-5-2-37,0-1 0,0 1 0,0 0 0,-1 0 0,0 1 0,6 9 0,-12-16-82,0 1 0,-1-1 0,1 1 0,0-1 0,-1 1 0,1 0 0,-1-1 0,1 1 0,-1-1 0,0 1 0,0 0 0,0-1 0,0 1 0,0 0 0,0-1 0,0 1 0,0 0 0,-1 2 0,-1-2-8,1 0 0,0 1 0,-1-1 0,1 0 0,-1 0 0,0 0 0,0 0 0,0-1 0,0 1 0,0 0 0,0-1 0,0 1 0,-1-1 0,1 0 0,-5 2 0,7-2-59,-1-1 1,0 1 0,0-1-1,0 1 1,0-1-1,0 1 1,1-1 0,-1 0-1,0 1 1,0-1-1,0 0 1,0 0 0,0 0-1,0 0 1,0 0-1,0 0 1,0 0 0,0 0-1,0 0 1,0 0-1,0-1 1,0 1 0,0 0-1,0-1 1,0 1-1,0 0 1,0-1 0,0 1-1,-1-2 1,1 0-15,0 0-1,1 1 1,-1-1-1,0 0 1,1 0 0,-1 0-1,1 1 1,0-1 0,0 0-1,0 0 1,-1 0 0,2 0-1,-1 0 1,0-2 0,3-11-255,0 1 0,10-27 1,-13 40 229,5-12-79,-1 0 0,0 0 0,2-23 0,-5 34 129,-1 0 0,0 0 0,0 0 0,0 0 0,0 0 0,0 0 0,-1 0 0,1 0 0,-1-1-1,1 1 1,-1 0 0,0 1 0,0-1 0,-1-3 0,1 4 11,0 0 0,0 0 0,0 1 0,0-1 0,0 0 0,-1 1 0,1-1 0,0 0 0,0 1 0,-1 0 0,1-1 0,0 1 0,0 0 1,-1-1-1,1 1 0,0 0 0,-1 0 0,1 0 0,0 0 0,-1 1 0,1-1 0,0 0 0,-1 0 0,1 1 0,-2 0 0,2 0-38,-1-1 0,1 1-1,0-1 1,0 1 0,0 0 0,0 0-1,0-1 1,0 1 0,0 0 0,0 0 0,1 0-1,-1 0 1,0 0 0,0 0 0,1 0-1,-1 0 1,1 1 0,-1-1 0,0 2 0,1 6-2735,3-1-3858</inkml:trace>
  <inkml:trace contextRef="#ctx0" brushRef="#br0" timeOffset="2777.7">478 15 3425,'0'0'16486,"-5"1"-15914,-67-6 3858,71 6-4408,0-1 0,0 1-1,0-1 1,1 1-1,-1-1 1,0 1-1,1 0 1,-1 0 0,0-1-1,1 1 1,-1 0-1,1 0 1,-1 0 0,1 0-1,-1-1 1,1 1-1,0 0 1,0 0 0,-1 0-1,1 0 1,0 0-1,0 0 1,0 0 0,0 0-1,0 0 1,0 2-1,0 34-37,1-28 123,-1-8-92,-1-1 0,1 1 0,0 0 0,0 0 1,0 0-1,0 0 0,1 0 0,-1-1 0,0 1 1,0 0-1,0 0 0,1 0 0,-1-1 0,0 1 0,1 0 1,-1 0-1,1-1 0,-1 1 0,1 0 0,-1-1 0,1 1 1,0 0-1,-1-1 0,1 1 0,-1-1 0,1 1 0,0-1 1,0 1-1,-1-1 0,1 0 0,0 1 0,0-1 0,0 0 1,0 1-1,36-4-586,-33 1 486,0 2 0,0-1 0,0 0 0,1 1 0,-1 0 0,0 0 0,1 0 0,-1 0 0,5 2 0,-7-2 117,-1 0 0,1 1 0,0-1 0,-1 1 0,1 0 0,-1-1 0,1 1 0,-1 0 0,1 0 0,-1 0 0,0 0 0,1 0 0,-1 0 0,0 0 0,0 0 0,0 1 0,0-1 1,0 0-1,0 1 0,0-1 0,0 1 0,-1-1 0,1 1 0,0-1 0,-1 1 0,1 0 0,-1-1 0,0 1 0,0-1 0,1 1 0,-1 0 0,0-1 0,0 1 0,0 0 0,-1-1 0,1 1 0,0 0 0,-1-1 0,1 1 0,-1 0 0,1-1 0,-1 1 0,0-1 0,0 1 0,-1 1 0,-1 1 220,1 0 1,-1-1 0,0 1-1,0-1 1,0 1 0,-1-1-1,1 0 1,-1-1-1,0 1 1,0 0 0,0-1-1,0 0 1,0 0 0,0 0-1,-9 2 1,-11-4-8,17-7-2327,5-6-4324</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15.008"/>
    </inkml:context>
    <inkml:brush xml:id="br0">
      <inkml:brushProperty name="width" value="0.05" units="cm"/>
      <inkml:brushProperty name="height" value="0.05" units="cm"/>
      <inkml:brushProperty name="color" value="#E71224"/>
    </inkml:brush>
  </inkml:definitions>
  <inkml:trace contextRef="#ctx0" brushRef="#br0">0 348 13171,'0'0'14255,"12"-14"-11941,12-21-2121,-3-1 1,0-1 0,-3 0 0,25-72 0,-32 81-83,-11 28-101,0 0 1,0 0-1,0 0 1,0 0-1,0 0 0,0 0 1,0 0-1,0 1 1,0-1-1,0 0 1,0 0-1,0 0 0,0 0 1,1 0-1,-1 0 1,0 0-1,0 0 1,0 0-1,0 0 1,0 1-1,0-1 0,0 0 1,0 0-1,0 0 1,0 0-1,0 0 1,0 0-1,0 0 0,1 0 1,-1 0-1,0 0 1,0 0-1,0 0 1,0 0-1,0 0 0,0 0 1,0 0-1,0 0 1,0 0-1,1 0 1,-1 0-1,0 0 0,0 0 1,0 0-1,0 0 1,0 0-1,0 0 1,0 0-1,0 0 0,0 0 1,1 0-1,-1 0 1,0 0-1,0 0 1,0 0-1,0-1 0,0 1 1,4 18 143,0 21-96,0 73 290,-2-51 43,13 94 0,-14-147-1058,5 19 2071,-1-22-3172,3-14-4796</inkml:trace>
  <inkml:trace contextRef="#ctx0" brushRef="#br0" timeOffset="413.91">331 377 13019,'0'0'12072,"1"10"-10865,3 23-378,-1-3 573,1-1 1,2 0-1,15 48 0,-20-95-5149,-1 5-2733</inkml:trace>
  <inkml:trace contextRef="#ctx0" brushRef="#br0" timeOffset="1080.27">416 46 12899,'0'0'11098,"-2"11"-10766,1-6-298,0 0 0,1 1-1,-1-1 1,1 1 0,0-1-1,1 0 1,-1 1 0,1-1-1,0 1 1,0-1 0,1 0-1,-1 0 1,1 0 0,1 0 0,-1 0-1,0 0 1,1-1 0,4 6-1,11 12-14,1-1-1,23 20 0,-25-26 157,-1 1 0,-1 0 0,0 2 0,15 23 0,-28-39-66,-1 0 1,0 0-1,0 1 1,0-1 0,0 0-1,0 0 1,0 1-1,-1-1 1,1 1-1,-1-1 1,0 1-1,0-1 1,0 0-1,0 1 1,0-1-1,0 1 1,0-1 0,-1 1-1,0-1 1,1 0-1,-1 1 1,0-1-1,0 0 1,0 0-1,0 1 1,-1-1-1,1 0 1,0 0 0,-1 0-1,0-1 1,1 1-1,-1 0 1,0 0-1,0-1 1,-4 3-1,1-1-14,0 0 0,0 0 0,-1 0 0,1-1 1,-1 0-1,0 0 0,1 0 0,-1-1 0,0 0 0,0 0 0,0 0 0,0-1 0,0 0 0,-7-1 0,12 1-88,-1-1-1,0 0 1,0 0 0,1 0-1,-1 0 1,1 0-1,-1 0 1,1 0 0,-1 0-1,1-1 1,0 1 0,-1-1-1,1 1 1,0-1 0,0 1-1,0-1 1,0 0-1,1 1 1,-1-1 0,0 0-1,1 0 1,-1 0 0,1 1-1,-1-1 1,1 0-1,0 0 1,0 0 0,0 0-1,0 0 1,0 0 0,1-2-1,-1-4-60,0 0 0,1 0 0,0 0 0,1 0 1,0 0-1,3-9 0,18-30-761,-12 29 612,-2-1 0,0-1-1,-1 0 1,8-30-1,-15 46 220,0 0 0,-1 0-1,1 1 1,-1-1-1,1 0 1,-1 0 0,-1 0-1,1 0 1,0 0 0,-1 1-1,0-1 1,0 0-1,0 0 1,0 1 0,0-1-1,-1 1 1,0-1 0,0 1-1,0-1 1,0 1-1,0 0 1,-1 0 0,1 0-1,-1 0 1,0 1 0,0-1-1,0 1 1,0 0-1,0-1 1,-5-1 0,4 3-10,1-1 0,0 1 0,-1 0 1,1 0-1,-1 1 0,1-1 0,-1 1 1,0-1-1,1 1 0,-1 0 0,1 1 1,-1-1-1,1 1 0,-1-1 0,1 1 0,-1 0 1,1 0-1,-1 1 0,1-1 0,0 1 1,0-1-1,0 1 0,-4 3 0,5-3-496,0-1 0,0 1-1,1 0 1,-1 0-1,0 0 1,1 0 0,0 0-1,-1 0 1,1 0 0,0 1-1,0-1 1,-1 5-1,0 3-5963</inkml:trace>
  <inkml:trace contextRef="#ctx0" brushRef="#br0" timeOffset="1729.3">782 61 11987,'0'0'14573,"-27"-6"-12724,12 2-1471,11 2-313,-1 0 0,1 1 0,-1 0 0,0 0 0,0 0 0,1 0 0,-1 1 0,0 0 0,0 0 0,0 0 1,-6 1-1,10 0-65,0 0 1,1 0 0,-1 0-1,0 0 1,0 0 0,0 0-1,1 0 1,-1 0-1,1 1 1,-1-1 0,1 0-1,-1 0 1,1 1 0,0-1-1,-1 0 1,1 0 0,0 1-1,0-1 1,0 2 0,0 33-27,1-26 21,-1-1 38,0 1 0,1-1 1,0 0-1,0 0 0,1-1 0,0 1 0,1 0 0,0-1 0,7 15 0,-7-21-27,0-1 1,0 0-1,0-1 1,1 1-1,-1 0 0,0-1 1,0 0-1,1 0 1,-1 0-1,0 0 0,1 0 1,-1-1-1,6-1 1,3 1-72,-7 1 22,0 0-1,0 1 0,0 0 0,0 0 1,0 0-1,0 1 0,-1 0 0,1-1 1,0 2-1,-1-1 0,0 0 0,1 1 1,-1 0-1,0 0 0,0 0 0,-1 1 1,4 3-1,2 2 52,-2 0 0,1 1 0,-1 0 0,-1 1 0,11 22 1,-17-32 47,1 0 0,-1 0 0,1 1 0,-1-1 1,0 1-1,0-1 0,0 0 0,0 1 1,0-1-1,0 1 0,0-1 0,0 0 0,0 1 1,-1-1-1,1 0 0,0 1 0,-1-1 1,0 0-1,1 1 0,-1-1 0,0 0 0,1 0 1,-1 0-1,0 1 0,0-1 0,0 0 1,0 0-1,0 0 0,0-1 0,0 1 0,0 0 1,-1 0-1,1-1 0,0 1 0,0 0 1,-1-1-1,1 1 0,0-1 0,-1 0 0,1 1 1,0-1-1,-2 0 0,-12 4 269,1-1-1,0-1 1,-18 1-1,18-2-440,-19 3 182,22-3-1325,34-3-1560,7-2-3026,0-2-5166</inkml:trace>
  <inkml:trace contextRef="#ctx0" brushRef="#br0" timeOffset="2145.18">958 1 14163,'0'0'3857,"3"9"-2023,102 349 5979,-98-336-6725,-8-48 2994,6-79-4152,7 15 70,-10 83 0,0 0 0,0-1 0,0 1 0,1 0 0,1 0 0,-1 0 0,1 0 0,0 1 0,8-11 0,-2 12-634,-8 14-6934</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9:01.134"/>
    </inkml:context>
    <inkml:brush xml:id="br0">
      <inkml:brushProperty name="width" value="0.05" units="cm"/>
      <inkml:brushProperty name="height" value="0.05" units="cm"/>
      <inkml:brushProperty name="color" value="#E71224"/>
    </inkml:brush>
  </inkml:definitions>
  <inkml:trace contextRef="#ctx0" brushRef="#br0">274 3 11002,'0'0'13459,"-32"1"-9202,-30-2-2824,30-1-1212,-1 2 0,-41 5 1,72-5-224,1 0 1,-1 0-1,0 0 1,1 0-1,-1 0 1,1 1-1,-1-1 1,0 1-1,1-1 1,-1 1-1,1-1 1,-1 1-1,1 0 1,0 0-1,-1 0 1,1 0-1,0 0 1,-1 0-1,1 0 1,0 0-1,0 1 1,0-1-1,0 0 1,0 1-1,0-1 1,1 0-1,-1 1 1,0-1-1,1 1 1,-1 0-1,1-1 1,0 1-1,-1-1 1,1 1-1,0 0 1,0-1-1,0 1 1,0 0-1,0-1 1,0 1-1,1 2 1,3 7 10,-1 0 1,2 0 0,0 0 0,0-1 0,8 12 0,9 20 83,-20-19-56,4 10 19,-2-33-75,-1 0 0,0 0 0,0 0 1,0 0-1,1-1 0,-1 1 0,0-1 0,0 0 0,0 0 0,0 0 0,5-3 0,0 2 8,0 0 0,0 0 1,0 1-1,1 0 1,-1 1-1,0 0 0,1 0 1,-1 1-1,0 0 1,0 0-1,0 1 1,0 0-1,0 1 1,0 0-1,0 0 1,-1 0-1,1 1 1,-1 0-1,0 0 1,0 1-1,-1 0 1,1 1-1,-1-1 1,0 1-1,0 0 1,-1 0-1,0 1 1,0 0-1,-1 0 1,0 0-1,0 0 1,0 1-1,-1-1 1,0 1-1,2 10 0,-4-16 66,0 1 0,-1-1 0,1 1 0,-1-1 0,0 1 0,1-1 0,-1 1 0,0-1 0,-1 1 0,1-1 0,0 1 0,-1-1 0,1 1 0,-1-1 0,0 1 0,0-1 0,0 0 0,0 1 0,0-1 0,-1 0 0,-2 4 0,1-3 15,0 0 0,-1 0 1,0 0-1,0 0 0,0-1 0,0 1 1,0-1-1,0 0 0,-1 0 0,1-1 1,-5 2-1,-8 1-16,1-1 0,0-1 0,-1 0 0,1-1 0,-33-3 0,46 2-94,0 0 1,1-1-1,-1 1 0,0-1 1,0 0-1,1 0 0,-1 0 0,1 0 1,-1 0-1,1 0 0,-1-1 1,-4-3-1</inkml:trace>
  <inkml:trace contextRef="#ctx0" brushRef="#br0" timeOffset="436.65">741 193 12803,'0'0'15556,"0"0"-15534,0 0 0,0 0 0,0 0-1,0-1 1,0 1 0,0 0 0,-1 0-1,1 0 1,0 0 0,0 0 0,0 0 0,0 0-1,0 0 1,0 0 0,-1 0 0,1 1-1,0-1 1,0 0 0,0 0 0,0 0-1,0 0 1,0 0 0,0 0 0,-1 0-1,1 0 1,0 0 0,0 0 0,0 0-1,0 0 1,0 0 0,0 1 0,0-1 0,0 0-1,0 0 1,0 0 0,0 0 0,-1 0-1,1 0 1,0 0 0,0 1 0,0-1-1,0 0 1,0 0 0,0 0 0,0 0-1,0 0 1,0 0 0,0 1 0,0-1-1,0 0 1,0 0 0,0 0 0,0 0-1,0 0 1,1 0 0,-1 1 0,0-1 0,0 0-1,0 0 1,29 5 747,1-2 0,0-1 0,46-2 0,8 0-743,-75 1-315,-27 1-1930,2-1-2872,-6 2-4386</inkml:trace>
  <inkml:trace contextRef="#ctx0" brushRef="#br0" timeOffset="821.12">730 368 11346,'0'0'9106,"9"1"-6369,69 0 1787,-58-3-3802,0 2 0,0 0 0,0 1 0,0 1 0,0 1 0,27 7 0,-44-8-1721</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8:43.418"/>
    </inkml:context>
    <inkml:brush xml:id="br0">
      <inkml:brushProperty name="width" value="0.05" units="cm"/>
      <inkml:brushProperty name="height" value="0.05" units="cm"/>
      <inkml:brushProperty name="color" value="#E71224"/>
    </inkml:brush>
  </inkml:definitions>
  <inkml:trace contextRef="#ctx0" brushRef="#br0">125 123 10762,'0'0'12475,"-4"5"-11779,-4 7-388,1 0 0,0 1 0,0 0 0,2 0-1,-1 1 1,2-1 0,0 1 0,0 0 0,1 1 0,-1 19 0,3-23-134,1 0 1,0 1 0,0-1-1,1 0 1,1 0-1,4 17 1,-5-23-76,1 1 0,0-1 0,0 0 0,1 0 0,0 0 0,0 0 0,0 0 0,0-1 0,1 1 0,-1-1 0,1 0 0,0 0 0,7 5 0,-7-6-60,0 0 1,1 0 0,-1 0 0,1-1-1,0 0 1,0 0 0,0 0 0,0-1-1,0 1 1,0-1 0,0 0-1,0-1 1,0 1 0,1-1 0,-1 0-1,0 0 1,1-1 0,-1 1 0,0-1-1,0 0 1,0-1 0,0 1 0,0-1-1,0 0 1,0-1 0,-1 1-1,1-1 1,-1 0 0,1 0 0,-1 0-1,0 0 1,0-1 0,-1 1 0,1-1-1,-1 0 1,0-1 0,0 1 0,0 0-1,0-1 1,-1 0 0,1 1-1,-1-1 1,-1 0 0,1 0 0,-1 0-1,0-1 1,0 1 0,0 0 0,-1 0-1,1 0 1,-2-1 0,1-6 0,-4-5-16,0 1 0,-1 0 1,-1 0-1,0 0 1,-1 0-1,-1 1 1,-10-15-1,-4-3-72,-50-57-1,67 84 29,0 1 0,0 0-1,-1 0 1,0 0 0,0 1-1,0 0 1,-1 0 0,1 0-1,-1 1 1,-9-3 0,14 5-29,-1 1-1,1-1 1,0 1 0,0-1-1,0 1 1,-1 0 0,1 0-1,0 0 1,0 0 0,0 1-1,-1-1 1,1 1 0,0-1-1,0 1 1,0 0 0,0 0-1,0-1 1,0 2 0,0-1-1,0 0 1,0 0 0,1 0-1,-1 1 1,0-1 0,1 1-1,-1 0 1,1-1 0,-1 1-1,1 0 1,0 0 0,0 0-1,0 0 1,0 0 0,0 0-1,0 0 1,1 0 0,-1 2-1,-4 13-1718,1 0 0,0 0 0,0 19 0,2 2-6007</inkml:trace>
  <inkml:trace contextRef="#ctx0" brushRef="#br0" timeOffset="409.7">472 310 13771,'0'0'10385,"2"8"-9146,9 40 604,-3 0 0,-1 0 0,0 96 0,-1-165-3835,0-2-4270,-2 2-2760</inkml:trace>
  <inkml:trace contextRef="#ctx0" brushRef="#br0" timeOffset="912.64">490 26 15315,'0'0'4057,"9"-5"-2705,-2 2-1139,0-1 0,0 2 0,0-1 0,1 1-1,-1 0 1,1 0 0,-1 1 0,1 0 0,-1 1-1,1 0 1,0 0 0,-1 0 0,1 1-1,0 0 1,-1 1 0,1-1 0,13 6 0,-12-3 25,1 0 0,-1 1 0,0 0 0,-1 0 0,1 1 0,-1 0 0,0 1 0,11 11 0,-17-16-169,0 0 0,-1 0-1,1 0 1,-1 0 0,1 0 0,-1 0 0,0 0-1,0 1 1,0-1 0,0 0 0,0 1 0,0-1-1,-1 1 1,1-1 0,-1 1 0,0-1 0,1 1-1,-1 0 1,-1-1 0,1 1 0,0-1 0,0 1-1,-1-1 1,0 1 0,1-1 0,-1 1 0,0-1-1,0 0 1,0 1 0,-1-1 0,1 0 0,-1 0-1,1 0 1,-1 0 0,1 0 0,-1 0 0,0 0-1,0-1 1,-2 2 0,-84 50 1615,119-49-2897,-12-1 1144,0 1 0,0 1 0,-1 1-1,28 12 1,-42-16 69,1-1 0,-1 2-1,0-1 1,0 0 0,0 1-1,0 0 1,0 0-1,0 0 1,-1 0 0,0 0-1,1 1 1,-1 0 0,-1-1-1,1 1 1,0 0-1,-1 1 1,0-1 0,0 0-1,0 1 1,-1-1 0,1 1-1,-1-1 1,0 1-1,0 5 1,-1-7 66,-1 0 1,0 1-1,0-1 0,-1 0 1,1 0-1,-1 0 0,1 0 1,-1 0-1,0 0 0,0-1 1,0 1-1,0-1 0,-1 1 1,1-1-1,-1 0 0,1 0 1,-1 0-1,0 0 1,0 0-1,0 0 0,0-1 1,0 0-1,0 1 0,-1-1 1,-2 0-1,-10 5 282,-1-1 0,1-1 0,-28 3 0,30-8-339,12-5-1715,19-14-5547,0 4-2020</inkml:trace>
  <inkml:trace contextRef="#ctx0" brushRef="#br0" timeOffset="1428.87">874 33 12171,'0'0'14191,"2"-1"-13482,19-5-537,-1 0 1,1 1-1,0 1 0,1 1 0,-1 1 0,35 2 1,-54 0-167,-1 0 1,0 1-1,1-1 1,-1 0 0,0 1-1,0-1 1,0 1-1,1 0 1,-1-1-1,0 1 1,0 0-1,0 0 1,0 0 0,0 0-1,0 0 1,0 0-1,-1 0 1,1 0-1,0 0 1,-1 0 0,1 0-1,0 1 1,-1-1-1,1 0 1,-1 0-1,0 1 1,1-1-1,-1 0 1,0 1 0,0-1-1,0 0 1,0 3-1,-1 56 1042,0-41-772,0 34-11,-1-1 406,2 0 0,2 1 1,17 93-1,-19-153-728,-3-26-543,-4 9-3271,-3 2-3948</inkml:trace>
  <inkml:trace contextRef="#ctx0" brushRef="#br0" timeOffset="1800.27">954 305 8618,'0'0'14995,"63"-26"-14651,-15 17-256,16 1-88,4 2-1224,-16 2-2889,-15 2-2152</inkml:trace>
  <inkml:trace contextRef="#ctx0" brushRef="#br0" timeOffset="2177.5">1641 212 10594,'0'0'18582,"-4"4"-17842,-33 29-265,2 1 0,2 2 0,1 1 1,1 2-1,-25 42 0,60-111-5005,-4 22 1421,1-10-7160</inkml:trace>
  <inkml:trace contextRef="#ctx0" brushRef="#br0" timeOffset="2609.53">1422 200 13931,'0'0'4796,"5"7"-2587,58 93 4495,57 47-1630,-115-142-5483,18 20 1368,-20-18-2114,-13-11-3247</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8:34.611"/>
    </inkml:context>
    <inkml:brush xml:id="br0">
      <inkml:brushProperty name="width" value="0.05" units="cm"/>
      <inkml:brushProperty name="height" value="0.05" units="cm"/>
      <inkml:brushProperty name="color" value="#E71224"/>
    </inkml:brush>
  </inkml:definitions>
  <inkml:trace contextRef="#ctx0" brushRef="#br0">1 477 12763,'0'0'2378,"1"-8"-217,5-16-1004,2 0-1,0 0 0,2 1 0,0 0 0,16-25 0,-6 12-817,17-46-1,-6-16-85,-31 102-203,0 0 0,0 0-1,0 0 1,0 1 0,1-1-1,-1 0 1,1 0 0,0 0-1,2 4 1,1 10 260,15 116 2888,15 92-157,-28-208-2907,0-22-415,3-33-3043,-8 29 1531,5-21-5234</inkml:trace>
  <inkml:trace contextRef="#ctx0" brushRef="#br0" timeOffset="443.67">388 263 6425,'0'0'11024,"-2"9"-8805,-2 12-788,0-1-499,0 1 1,1 0 0,1 0-1,1 0 1,2 27 0,-1-44-823,0 0 0,1 0 0,0 0 0,0 0 0,0-1 0,0 1 0,0 0 0,1-1 0,0 1 0,-1-1 0,1 1 0,1-1 0,-1 0 0,0 0 0,1 0 0,0 0 0,-1 0 0,1-1 0,0 1 0,1-1 0,-1 0 0,0 1 0,1-2 0,-1 1 0,1 0 0,-1-1 0,1 1 0,0-1 0,0 0 0,-1-1 0,1 1 0,0 0 0,0-1 0,0 0 0,0 0 0,6-1 0,-5 1-57,0-1 0,1 0 0,-1 0 0,0 0 0,0-1 0,0 1 0,0-1 0,0 0 0,0-1 0,-1 1-1,1-1 1,-1 0 0,0 0 0,1 0 0,-1-1 0,-1 0 0,1 0 0,0 0 0,-1 0 0,0 0 0,0 0 0,0-1 0,-1 0 0,1 1-1,-1-1 1,0 0 0,-1 0 0,2-8 0,-1 7-43,0-1 1,-1 0-1,0 0 0,0 0 0,-1 0 0,0 0 0,0 0 1,-1 0-1,0 0 0,0 0 0,-1 0 0,1 0 0,-1 0 0,-1 1 1,1-1-1,-1 1 0,-1 0 0,1-1 0,-1 2 0,-9-12 1,7 11-40,-1 1 1,-1 0-1,1 0 1,-1 0-1,1 1 1,-1 0-1,0 1 1,-1 0-1,1 0 1,-14-2-1,17 4-43,1 0 0,-1 1 0,0 0 0,1-1 0,-1 2-1,0-1 1,1 0 0,-1 1 0,-7 2 0,9-2-37,1 0 0,0 0 1,0 0-1,0 0 0,0 1 1,0-1-1,0 0 0,0 1 1,0 0-1,0-1 0,1 1 0,-1 0 1,1 0-1,-1 0 0,1 0 1,0 0-1,0 0 0,0 0 1,-1 4-1,1-3-386,1-1 0,-1 1-1,1 0 1,0 0 0,0-1 0,1 1 0,-1 0 0,0 0-1,1-1 1,0 1 0,0 0 0,0-1 0,0 1 0,0-1-1,0 1 1,0-1 0,1 1 0,-1-1 0,1 0 0,0 0-1,0 0 1,0 0 0,0 0 0,0 0 0,0 0 0,3 1-1,20 14-7549</inkml:trace>
  <inkml:trace contextRef="#ctx0" brushRef="#br0" timeOffset="834.33">703 279 11146,'0'0'2189,"-2"9"-427,-2 9-709,2-1 0,0 1 0,1 0 1,1 0-1,0 0 0,6 34 0,-5-47-860,-1-1 0,1 1-1,0 0 1,1-1 0,-1 1-1,1-1 1,0 0 0,0 1-1,0-1 1,1 0 0,-1 0-1,1 0 1,0 0 0,0-1-1,1 1 1,-1-1 0,1 0-1,-1 0 1,1 0 0,0 0-1,0-1 1,0 0 0,1 0-1,-1 0 1,1 0 0,-1 0-1,1-1 1,-1 0 0,1 0-1,0 0 1,-1-1 0,10 1 0,-10-1-120,0-1 0,0 1 1,0-1-1,0 0 0,0 0 1,0 0-1,0-1 1,0 0-1,0 1 0,-1-1 1,1 0-1,-1-1 0,1 1 1,-1-1-1,0 1 1,0-1-1,0 0 0,0 0 1,0 0-1,-1-1 0,0 1 1,1-1-1,-1 1 1,0-1-1,-1 0 0,1 0 1,1-6-1,-1 3-46,0 1-1,-1-1 1,0 1-1,0-1 1,0 1-1,-1-1 1,0 0-1,0 1 1,-1-1 0,0 0-1,0 1 1,-1-1-1,1 1 1,-1 0-1,-1-1 1,-5-10-1,1 6-69,0 1 0,0 1-1,-1-1 1,-1 2-1,1-1 1,-20-14 0,22 19-62,0 0 1,0 0 0,0 1-1,0 0 1,0 0 0,-1 0-1,1 1 1,-1 0 0,1 0-1,-1 1 1,0 0 0,0 0-1,-11 0 1,17 1 36,0 0 1,1 0-1,-1 0 0,1 0 0,-1 1 1,0-1-1,1 0 0,-1 0 0,1 0 1,-1 0-1,1 1 0,-1-1 0,1 0 1,-1 1-1,1-1 0,-1 0 0,1 1 1,-1-1-1,1 0 0,-1 1 0,1-1 1,0 1-1,-1-1 0,1 1 0,0-1 1,-1 1-1,1-1 0,0 1 0,0-1 1,0 1-1,-1-1 0,1 1 1,0 0-1,0-1 0,0 1 0,0-1 1,0 1-1,0 0 0,0-1 0,0 1 1,0-1-1,0 1 0,0-1 0,1 2 1,12 25-5108,5-8-984</inkml:trace>
  <inkml:trace contextRef="#ctx0" brushRef="#br0" timeOffset="1240.36">1075 377 19284,'0'0'8186,"56"1"-7930,-25-1-256,16 0-1272,-8-2-3569,-8-1-6362</inkml:trace>
  <inkml:trace contextRef="#ctx0" brushRef="#br0" timeOffset="1641.51">1548 110 1240,'0'0'20639,"-8"8"-20248,1 3-170,-1 0 1,1 0-1,1 1 1,0-1-1,1 1 0,0 0 1,0 1-1,2-1 1,0 1-1,0 0 0,-1 19 1,3-20-41,1 0 1,0 0 0,0 0 0,2 0 0,-1 0 0,2 0-1,0 0 1,0 0 0,6 13 0,-7-21-97,1 1 0,-1 0 0,1-1 0,0 1 0,1-1 0,-1 0 0,1 0 0,0-1 0,0 1 0,0-1 0,0 1 0,0-1 1,1-1-1,-1 1 0,1-1 0,0 1 0,0-1 0,0-1 0,0 1 0,0-1 0,0 0 0,1 0 0,5 0 0,-5 0-35,1-1-1,-1-1 1,0 1-1,0-1 1,0 0-1,0 0 0,0-1 1,0 0-1,0 0 1,-1 0-1,1-1 1,10-6-1,-14 8-41,0-1-1,0 1 1,0 0-1,-1-1 1,1 0-1,0 1 1,-1-1 0,1 0-1,-1 0 1,0 0-1,1 0 1,-1 0-1,0 0 1,0 0-1,0-1 1,-1 1-1,1 0 1,0-1-1,-1 1 1,0 0-1,1-1 1,-1 1-1,0 0 1,0-1-1,0 1 1,-1 0-1,1-1 1,-1 1 0,1 0-1,-1-1 1,0 1-1,0 0 1,0 0-1,0 0 1,0 0-1,-2-4 1,-1 2-15,1 0 1,0 1-1,-1-1 1,0 1-1,0 0 1,0 0-1,0 0 0,0 0 1,0 1-1,-1 0 1,1 0-1,-1 0 1,0 0-1,0 1 1,0 0-1,1 0 1,-1 0-1,0 0 1,0 1-1,0 0 1,0 0-1,0 0 1,0 1-1,0 0 0,0 0 1,0 0-1,-6 2 1,7-2 6,-1 0 0,1 0 0,-1 1 1,1 0-1,-1 0 0,1 0 0,0 0 0,0 0 1,0 1-1,0 0 0,1 0 0,-1 0 0,1 0 0,-1 0 1,1 1-1,0-1 0,1 1 0,-1 0 0,1 0 1,-1 0-1,1 1 0,0-1 0,1 0 0,-1 1 0,1-1 1,0 1-1,0-1 0,0 1 0,0 5 0,1-9-72,1 0 0,-1 1 0,0-1 0,1 0-1,-1 0 1,1 1 0,-1-1 0,1 0 0,0 0-1,-1 0 1,1 0 0,0 0 0,0 0 0,0 0-1,0 0 1,0 0 0,0 0 0,0 0 0,0 0-1,0-1 1,0 1 0,1 0 0,-1-1 0,0 1-1,0-1 1,1 0 0,1 1 0,43 5-4482,-41-5 3588,33 0-6348</inkml:trace>
  <inkml:trace contextRef="#ctx0" brushRef="#br0" timeOffset="2059.76">1793 188 18036,'0'0'9062,"5"-5"-8645,-1 2-436,1 0 0,-1 1-1,1-1 1,0 1 0,-1 0-1,1 1 1,0-1 0,0 1 0,0 0-1,0 0 1,1 0 0,-1 1-1,0-1 1,0 1 0,0 1 0,1-1-1,-1 1 1,0 0 0,0 0-1,0 0 1,0 1 0,0 0-1,0 0 1,-1 0 0,1 0 0,-1 1-1,1 0 1,-1 0 0,7 6-1,-10-8 20,0 0 0,1 0 0,-1 0 0,0 0-1,0 0 1,-1 1 0,1-1 0,0 0 0,0 1 0,-1-1-1,1 0 1,0 1 0,-1-1 0,1 0 0,-1 1-1,0-1 1,0 1 0,1-1 0,-1 1 0,0-1-1,0 1 1,0-1 0,-1 1 0,1-1 0,0 1 0,0-1-1,-1 1 1,1-1 0,-1 0 0,1 1 0,-1-1-1,-1 2 1,-2 2 75,0-1 0,0 1 0,-1-1 0,0 0 0,0 0 0,-8 4 0,-15 14 653,29-20-801,1 0-1,-1-1 0,1 1 1,-1-1-1,1 1 0,0-1 1,-1 0-1,1 0 0,0 0 1,0 0-1,0 0 0,0 0 1,0 0-1,0 0 0,3 0 1,-2 0-6,18 9-110,0 1 1,27 18 0,-43-26 188,-1 0 0,1 0 1,-1 1-1,0-1 1,0 1-1,0 0 0,0 1 1,-1-1-1,1 1 1,-1-1-1,0 1 0,-1 0 1,1 0-1,-1 0 1,3 11-1,-5-14 61,0 0 0,0 0 0,0 0 0,0 0 0,-1 0 0,1 0 0,-1 0 0,0 0 0,1 0 0,-1 0 0,0 0-1,0 0 1,0-1 0,-1 1 0,1 0 0,0-1 0,0 1 0,-1-1 0,1 1 0,-1-1 0,0 0 0,1 0 0,-1 1 0,0-1 0,0 0 0,-3 1 0,-58 21 1237,50-20-1161,-9 4-352,-1-1 0,-47 6 0</inkml:trace>
  <inkml:trace contextRef="#ctx0" brushRef="#br0" timeOffset="2462.3">2411 236 15659,'0'0'10947,"62"0"-10843,-32 0-104,-2 0-488,-6 2-801,-7 4-1343,-8 1-2505,-7 0-1105</inkml:trace>
  <inkml:trace contextRef="#ctx0" brushRef="#br0" timeOffset="2463.3">2372 391 14075,'0'0'10186,"53"2"-9234,-28-2-496,5-1-456,10-4-576,-8 1-3392,-7 0-3898</inkml:trace>
  <inkml:trace contextRef="#ctx0" brushRef="#br0" timeOffset="2968.94">2861 91 8194,'0'0'13971,"11"-3"-13782,-4 1-156,-1 0-1,0 1 1,1-1 0,-1 1-1,1 1 1,-1-1-1,1 1 1,-1 0 0,1 1-1,-1-1 1,1 1-1,-1 1 1,1-1 0,-1 1-1,0 0 1,0 1-1,0-1 1,0 1 0,9 6-1,-10-6 62,-1 0 0,0 1-1,0-1 1,0 1 0,-1 0 0,1 0-1,-1 1 1,0-1 0,0 0 0,0 1-1,-1 0 1,1 0 0,-1 0 0,2 6-1,-4-8-22,1 0 0,-1 0 0,0 0 0,0-1 0,0 1 0,0 0 0,-1 0 0,1 0 0,-1 0 0,1-1 0,-1 1 0,0 0 0,0-1 0,0 1 0,-1-1 0,1 1 0,-1-1 0,1 1-1,-1-1 1,0 0 0,0 0 0,0 0 0,0 0 0,0 0 0,0 0 0,0 0 0,-4 1 0,-19 9 378,7-3-729,37-6-1623,-8-3 1745,1 1 0,0-1 1,0 2-1,-1 0 0,1 0 0,0 1 0,15 7 0,-24-9 171,0 0 0,0 1 0,-1-1 0,1 1 0,0-1 0,-1 1 0,0 0 0,1 0 0,-1 0 0,0 1-1,0-1 1,0 0 0,-1 1 0,1-1 0,0 1 0,-1 0 0,0-1 0,1 1 0,-1 0 0,0 0 0,-1 0 0,1 0 0,0 0 0,-1 0 0,0 0-1,1 0 1,-1 0 0,0 0 0,-1 0 0,1 0 0,-1 0 0,1 0 0,-1 0 0,0 0 0,-1 3 0,0-1 124,-1 0 0,0 1 0,0-2 0,0 1 0,0 0 0,0-1 0,-1 1 0,0-1 0,0 0 0,0 0 0,-1-1 0,1 1 0,-1-1 0,0 0 0,-9 4 0,6-3 113,-1 0 0,-1 0 0,1-1-1,0 0 1,-1-1 0,1 0 0,-1 0 0,-13 0 0,22-2-309,0 0 0,1 0 0,-1 0 0,0-1 0,1 1 0,-1 0 0,1 0 0,-1-1 0,0 1 0,1 0 0,-1 0 0,1-1 0,-1 1 0,1-1 1,-1 1-1,1-1 0,-1 1 0,1 0 0,-1-1 0,1 0 0,0 1 0,-1-1 0,1 1 0,0-1 0,-1 1 0,1-1 0,0 0 0,0 1 0,0-1 0,-1 0 0,1 1 0,0-1 1,0 1-1,0-1 0,0 0 0,0 1 0,0-1 0,0 0 0,0 1 0,1-1 0,-1-1 0,0 0-594,0-12-4683</inkml:trace>
  <inkml:trace contextRef="#ctx0" brushRef="#br0" timeOffset="3514.97">3307 95 13067,'0'0'10751,"10"0"-10062,143-2 295,-151 3-979,0 0 0,0 0 1,0-1-1,0 1 0,0 0 1,0 1-1,0-1 0,-1 0 1,1 1-1,0-1 0,-1 1 0,1-1 1,-1 1-1,1 0 0,-1-1 1,0 1-1,1 0 0,-1 0 1,0 0-1,0 0 0,-1 0 0,1 0 1,0 0-1,-1 0 0,1 1 1,-1-1-1,0 0 0,0 0 1,0 0-1,0 1 0,0 2 1,0 13 190,0 0 1,-5 30-1,5-41-142,-8 52 1060,3 0-1,4 85 1,2-130-547,-5-20-2219,-11-22-5694,-2 9-2770</inkml:trace>
  <inkml:trace contextRef="#ctx0" brushRef="#br0" timeOffset="3934.7">3381 359 13067,'0'0'7161,"75"-9"-6641,-22-1-520,14-2-352,-8 0-2512,-12 2-4818</inkml:trace>
  <inkml:trace contextRef="#ctx0" brushRef="#br0" timeOffset="4356.43">4092 92 6977,'0'0'9483,"-3"8"-7583,-29 50 2231,-57 80 0,53-88-2406,3 2 0,-43 90 0,81-181-4946,-3 15-1242,0-9-4887</inkml:trace>
  <inkml:trace contextRef="#ctx0" brushRef="#br0" timeOffset="4357.43">3769 1 14131,'0'0'3138,"-3"8"-2162,0 3-390,0-1 1,0 0-1,1 1 0,0 0 0,1 0 1,0-1-1,1 15 0,0-22-479,0 0-1,1 0 0,-1 0 1,1-1-1,-1 1 0,1 0 1,0 0-1,0-1 0,0 1 1,1 0-1,-1-1 0,1 1 1,-1-1-1,1 0 0,0 1 0,0-1 1,0 0-1,0 0 0,0 0 1,0-1-1,1 1 0,-1 0 1,0-1-1,1 1 0,0-1 1,-1 0-1,1 0 0,0 0 1,0 0-1,-1-1 0,1 1 1,0-1-1,0 1 0,0-1 1,5 0-1,-5 0-44,0-1 0,0 1-1,0 0 1,0-1 0,0 0 0,-1 1 0,1-1-1,0 0 1,0-1 0,-1 1 0,1 0 0,-1-1 0,1 1-1,-1-1 1,1 0 0,-1 0 0,0 0 0,0 0-1,0 0 1,0-1 0,0 1 0,-1-1 0,2-2-1,-2 3-56,0 0 0,0 1-1,0-1 1,-1 0 0,1-1-1,-1 1 1,1 0 0,-1 0-1,0 0 1,1 0 0,-1 0-1,-1 0 1,1 0 0,0 0 0,0-1-1,-1 1 1,1 0 0,-1 0-1,1 0 1,-1 0 0,0 0-1,0 1 1,0-1 0,0 0-1,0 0 1,-1 0 0,1 1-1,0-1 1,-1 1 0,1-1-1,-1 1 1,-2-2 0,4 3-98,0-1 0,-1 1 1,1 0-1,0 0 0,-1 0 0,1 0 1,0-1-1,-1 1 0,1 0 1,0 0-1,-1 0 0,1 0 0,0 0 1,-1 0-1,1 0 0,0 0 1,-1 0-1,1 0 0,0 0 0,-1 0 1,1 0-1,0 0 0,-1 0 1,1 0-1,0 0 0,-1 0 0,1 1 1,0-1-1,-1 0 0,1 0 0,0 0 1,0 0-1,-1 1 0,1-1 1,0 0-1,0 0 0,-1 1 0,1-1 1,0 0-1,0 1 0,0-1 1,-1 0-1,1 0 0,0 1 0,0-1 1,0 0-1,0 1 0,0-1 1,0 0-1,0 1 0,0-1 0,0 1 1,0-1-1,0 0 0,0 1 1,0-1-1,0 0 0,0 1 0,0-1 1,0 0-1,0 1 0,0-1 1,0 0-1,1 1 0,-1 11-6550</inkml:trace>
  <inkml:trace contextRef="#ctx0" brushRef="#br0" timeOffset="4941.18">4146 463 7402,'0'0'9434,"-8"-1"-7798,-25 0-811,32 1-760,1 0-1,-1 1 0,0-1 0,1 1 0,-1-1 0,0 1 0,1-1 0,-1 1 0,1-1 0,-1 1 0,1-1 0,-1 1 0,1 0 0,-1-1 0,1 1 0,-1 0 1,1-1-1,0 1 0,0 0 0,-1 0 0,1-1 0,0 1 0,0 0 0,0 0 0,0 0 0,0-1 0,0 1 0,0 0 0,0 1 0,2 26 1623,-2-26-1432,1 2-67,0-1-1,0 0 1,0 1-1,0-1 1,1 0 0,0 0-1,-1 0 1,1 0 0,0 0-1,1 0 1,-1-1 0,0 1-1,1-1 1,0 1-1,-1-1 1,1 0 0,0 0-1,0 0 1,0 0 0,0-1-1,0 1 1,1-1-1,-1 0 1,5 1 0,-6-1-107,0 0 0,0-1 0,0 1 0,0-1 0,0 0 1,1 0-1,-1 0 0,0 0 0,0 0 0,0 0 0,0 0 0,0-1 1,0 1-1,0-1 0,0 1 0,0-1 0,0 0 0,0 0 1,0 0-1,-1 0 0,1 0 0,0 0 0,0-1 0,-1 1 0,1 0 1,-1-1-1,1 1 0,-1-1 0,0 0 0,0 0 0,0 1 0,0-1 1,0 0-1,0 0 0,0 0 0,0 0 0,-1 0 0,1 0 1,-1 0-1,1 0 0,-1-3 0,0-1-56,0-1-1,0 1 1,0 0 0,-1 0-1,0 0 1,0 0-1,-1 0 1,0 0 0,0 0-1,0 0 1,-1 0 0,0 1-1,-4-8 1,5 11-99,1-1-1,-1 1 1,0-1-1,0 1 1,0 0 0,0-1-1,-1 1 1,1 0-1,0 0 1,-1 1 0,0-1-1,1 0 1,-1 1-1,0 0 1,0 0 0,0 0-1,1 0 1,-1 0-1,0 0 1,-1 1 0,1-1-1,0 1 1,0 0-1,0 0 1,0 0 0,0 0-1,0 1 1,0-1-1,-3 2 1,3-1-436,0 0-1,0 1 1,0-1-1,0 1 1,1 0 0,-1 0-1,1 0 1,-1 0 0,1 1-1,0-1 1,0 0 0,-3 4-1,-5 12-6048</inkml:trace>
  <inkml:trace contextRef="#ctx0" brushRef="#br0" timeOffset="5352.11">4771 304 10082,'0'0'8401,"-8"0"-6577,4 1-1627,-1-1 0,1 0 0,0 1 0,-1 0 0,1 0 1,0 0-1,0 0 0,0 1 0,0 0 0,0-1 0,0 1 0,0 1 0,1-1 0,-1 1 0,1-1 1,-1 1-1,1 0 0,0 0 0,0 1 0,1-1 0,-1 0 0,0 1 0,-1 4 0,-4 5 343,0 1-1,-11 29 0,18-39-453,-1 0-1,1 1 1,-1-1 0,1 0-1,1 0 1,-1 1 0,0-1-1,1 0 1,0 1 0,0-1-1,1 0 1,-1 1 0,1-1-1,0 0 1,0 0 0,1 5-1,-1-8-49,0 0 1,0 0-1,0 0 0,0 0 0,0 0 0,0 0 0,0 0 0,0 0 1,0 0-1,1 0 0,-1 0 0,0-1 0,1 1 0,-1 0 0,0-1 0,1 0 1,-1 1-1,1-1 0,-1 0 0,1 1 0,-1-1 0,1 0 0,-1 0 0,0 0 1,1 0-1,-1-1 0,1 1 0,-1 0 0,1-1 0,-1 1 0,0-1 0,1 1 1,-1-1-1,2 0 0,3-2 48,-1 1 0,0-1 0,0 0 0,0-1 0,0 1 0,-1-1 0,6-6 0,-3 1-62,0 0 0,-1-1 1,-1 0-1,1 0 0,-2-1 0,1 1 1,-1-1-1,-1 0 0,0 0 0,-1 0 1,0-1-1,-1 1 0,0 0 0,-1-21 1,0 16-20,-1 1 1,-1 0-1,0 0 1,-1 0 0,-1 1-1,0-1 1,-1 1-1,-1 0 1,0 0 0,-14-24-1,20 38 4,0 0 1,0 0-1,0-1 0,0 1 1,0 0-1,0 0 0,0 0 1,0-1-1,-1 1 0,1 0 1,0 0-1,0 0 0,0 0 1,0-1-1,0 1 0,0 0 1,0 0-1,0 0 0,-1 0 1,1 0-1,0 0 0,0-1 1,0 1-1,0 0 0,0 0 1,-1 0-1,1 0 0,0 0 1,0 0-1,0 0 0,-1 0 1,1 0-1,0 0 0,0 0 1,0 0-1,0 0 0,-1 0 1,1 0-1,0 0 0,0 0 1,0 0-1,-1 0 0,1 0 1,0 0-1,0 0 0,0 0 1,0 0-1,-1 0 0,1 0 1,0 0-1,0 0 0,0 1 1,0-1-1,-1 0 0,1 0 1,0 0-1,0 0 0,0 0 1,0 1-1,0-1 0,0 0 0,0 0 1,-1 0-1,1 0 0,0 1 1,0-1-1,0 0 0,0 0 1,-2 24-25,6 32-76,55 179 1321,-44-182-981,-15-70-8615</inkml:trace>
  <inkml:trace contextRef="#ctx0" brushRef="#br0" timeOffset="5790.44">4891 454 11362,'0'0'8766,"11"-3"-6813,-6 2-1541,7-2-144,-1 1 0,0-2 1,19-8-1,-28 11-147,0 1-1,0-1 1,0 0 0,0 0-1,0 0 1,0-1 0,0 1-1,-1 0 1,1-1 0,0 1-1,-1-1 1,0 1 0,1-1-1,-1 0 1,0 1 0,0-1-1,0 0 1,0 0 0,0 0-1,0 0 1,0 0 0,-1 0-1,1 0 1,-1 0 0,1 0-1,-1-1 1,0 1 0,0 0-1,0 0 1,0 0 0,-1-3-1,1 4-70,0 0 1,0 1-1,0-1 0,0 0 0,0 0 0,-1 0 1,1 0-1,0 1 0,-1-1 0,1 0 0,0 0 1,-1 1-1,1-1 0,-1 0 0,1 1 0,-1-1 0,0 0 1,1 1-1,-1-1 0,0 1 0,1-1 0,-1 1 1,0-1-1,1 1 0,-1-1 0,0 1 0,0 0 1,0-1-1,1 1 0,-1 0 0,0 0 0,0 0 1,0 0-1,0 0 0,0 0 0,1 0 0,-1 0 1,0 0-1,0 0 0,0 0 0,0 0 0,0 1 1,1-1-1,-2 1 0,0 0 28,-1 0 1,1 0-1,0 1 0,-1 0 0,1-1 1,0 1-1,0 0 0,1 0 1,-1 0-1,0 0 0,1 0 1,-3 5-1,1-2 18,0 0 1,1 1-1,0-1 1,0 1-1,1-1 1,0 1-1,0 0 1,0 0-1,0 0 1,1-1-1,0 1 1,0 0 0,1 0-1,1 6 1,-1-9-138,0 1 0,0-1 1,1 0-1,-1-1 1,1 1-1,0 0 1,0 0-1,0-1 1,0 1-1,0-1 0,1 0 1,-1 1-1,1-1 1,-1 0-1,1 0 1,0-1-1,0 1 1,-1-1-1,1 1 0,0-1 1,1 0-1,-1 0 1,0 0-1,0 0 1,0-1-1,1 0 1,3 1-1,63 0-2578,-20-8-2049,7-8-4818</inkml:trace>
  <inkml:trace contextRef="#ctx0" brushRef="#br0" timeOffset="6330.37">5591 140 11002,'0'0'14177,"-9"1"-9927,-39 2-3793,27-3-488,4-1 180,0 1 0,0 1 0,0 0 0,-27 7 1,40-7-141,0 0 0,0 0 0,1 1 0,-1-1 1,0 1-1,1 0 0,-1 0 0,1 1 0,-1-1 1,1 1-1,0-1 0,0 1 0,0 0 0,1 0 1,-1 0-1,1 1 0,0-1 0,-1 1 0,1-1 1,1 1-1,-1 0 0,1 0 0,-1-1 0,0 8 1,-3 23 36,1 0 0,2 0 0,2 0 0,7 65 0,-7-94-16,0-1 0,1 0 0,0 1 0,0-1 0,0 0 0,0 0 0,1 0 1,-1 0-1,1 0 0,0 0 0,3 4 0,-3-6 7,1 0 0,-1 0 1,1 0-1,0 0 1,0-1-1,0 1 0,-1-1 1,1 0-1,0 0 1,1 0-1,-1 0 1,0 0-1,0-1 0,0 1 1,6-1-1,3 1-18,18 3 27,1-1 0,-1-2 0,48-4 0,-75 2-287,-1 1 0,0-1 0,0 1 0,0-1 0,0 0 0,0 1 0,0-1 0,0 0 0,-1-1 0,1 1 0,0 0 0,3-3 0,-4 2-368,1 1 0,-1-1 0,0 0 0,0 0 0,0 0 0,0 0 0,0 0 0,0 0 0,0 0 0,0 0 0,-1 0 0,1-3 0</inkml:trace>
  <inkml:trace contextRef="#ctx0" brushRef="#br0" timeOffset="6713.92">5329 319 10018,'0'0'10802,"54"2"-8433,-27-2-401,5 0-567,2 0-561,1 0-720,-4 0-120,-8 0-1776,-8 0-3002</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8:26.773"/>
    </inkml:context>
    <inkml:brush xml:id="br0">
      <inkml:brushProperty name="width" value="0.05" units="cm"/>
      <inkml:brushProperty name="height" value="0.05" units="cm"/>
      <inkml:brushProperty name="color" value="#E71224"/>
    </inkml:brush>
  </inkml:definitions>
  <inkml:trace contextRef="#ctx0" brushRef="#br0">0 441 14195,'0'0'10650,"2"10"-11770,5-3-3529,-2 0-1288</inkml:trace>
  <inkml:trace contextRef="#ctx0" brushRef="#br0" timeOffset="387.53">42 695 14475,'0'0'7402</inkml:trace>
  <inkml:trace contextRef="#ctx0" brushRef="#br0" timeOffset="804.44">555 398 520,'0'0'14603,"-8"0"-11978,4 1-2428,0-1 0,1 1 1,-1-1-1,0 1 0,0 1 0,1-1 1,-1 0-1,1 1 0,-1 0 0,1-1 1,0 1-1,0 1 0,0-1 0,0 0 0,0 1 1,0 0-1,0-1 0,1 1 0,0 0 1,-1 0-1,1 1 0,0-1 0,1 0 1,-1 1-1,0-1 0,1 1 0,0-1 1,0 1-1,0 0 0,-1 7 0,1-3-49,-1 1-1,1 0 1,1 0-1,-1 0 0,2 0 1,-1 0-1,1 0 0,0 0 1,1-1-1,0 1 1,1 0-1,-1-1 0,2 0 1,-1 1-1,5 7 0,-5-12-82,-1-1-1,1 1 1,0 0-1,0 0 1,0-1 0,1 0-1,-1 0 1,1 0-1,0 0 1,0 0-1,0-1 1,0 1-1,0-1 1,0 0-1,1-1 1,-1 1-1,1-1 1,-1 0-1,1 0 1,-1 0-1,1 0 1,0-1-1,0 0 1,-1 0 0,1 0-1,0-1 1,-1 1-1,1-1 1,-1 0-1,6-2 1,-5 1-21,0 0 1,0-1 0,-1 1-1,0-1 1,1 0-1,-1 0 1,0 0 0,0-1-1,-1 0 1,1 1-1,-1-1 1,0 0 0,0 0-1,0-1 1,0 1 0,-1-1-1,0 1 1,0-1-1,0 0 1,0 0 0,-1 0-1,0 0 1,0 0 0,0 0-1,0 0 1,-1 0-1,0-1 1,0 1 0,-1 0-1,-1-9 1,2 9-118,-1 0 0,1 0 0,-1 0 0,0 0 1,-1 0-1,1 0 0,-1 1 0,0-1 0,0 1 0,0-1 0,-1 1 1,0 0-1,0 0 0,0 0 0,0 0 0,0 0 0,-1 1 0,0-1 1,1 1-1,-1 0 0,0 0 0,-1 0 0,1 1 0,-1 0 0,1 0 1,-1 0-1,1 0 0,-1 1 0,0-1 0,0 1 0,-8-1 0,12 2-16,1 0-1,0 0 0,0 0 0,-1 0 0,1 0 0,0 0 0,-1 0 0,1 0 0,0 0 0,0 0 1,-1 0-1,1 1 0,0-1 0,0 0 0,-1 0 0,1 0 0,0 0 0,0 0 0,-1 0 0,1 1 0,0-1 1,0 0-1,0 0 0,-1 0 0,1 1 0,0-1 0,0 0 0,0 0 0,0 0 0,-1 1 0,1-1 1,0 0-1,0 0 0,0 1 0,0-1 0,0 0 0,0 1 0,0-1 0,0 0 0,0 0 0,0 1 0,0-1 1,0 0-1,0 0 0,0 1 0,0-1 0,0 0 0,0 1 0,0-1 0,0 0 0,0 0 0,0 1 0,1-1 1,-1 0-1,0 0 0,0 1 0,0-1 0,0 0 0,1 0 0,-1 1 0,13 14-6677,4-2-2141</inkml:trace>
  <inkml:trace contextRef="#ctx0" brushRef="#br0" timeOffset="1208.02">878 666 13003,'0'0'10659,"-4"-11"-9250,-3-15-802,0 1 1,-6-54 0,12 68-652,1-1 0,0 1 0,0-1 0,4-20 1,-3 28-61,0 0 0,0 0 0,1 0 0,-1 0 0,1 0 0,0 1 0,-1-1 0,2 0 0,-1 1 0,0 0 0,1 0 0,0-1 0,-1 1 0,6-3 0,-6 4 41,0 0 1,1 1 0,-1 0 0,1-1 0,-1 1-1,1 0 1,-1 0 0,1 1 0,0-1 0,-1 0-1,1 1 1,0 0 0,0 0 0,-1 0 0,1 0-1,0 0 1,0 0 0,-1 1 0,4 0-1,0 1 27,0 0 0,0 1 0,-1-1 0,1 1 0,-1 0 0,1 1 0,-1-1 0,5 6 0,6 7 188,0 0 0,-2 0-1,22 32 1,-30-37 109,0-1 1,-1 1-1,0 1 0,0-1 0,-2 1 0,6 21 0,-5-17-15,-4-15-308,0 0 0,0 1 0,1-1 1,-1 0-1,1 0 0,-1 0 0,1 0 0,0 0 0,-1 0 0,1 0 1,0 0-1,-1 0 0,1 0 0,0 0 0,0 0 0,0-1 0,0 1 1,0 0-1,0-1 0,0 1 0,0-1 0,0 1 0,0-1 0,1 1 1,-1-1-1,2 1 0,22 0-4358,-18-1 2287,15 0-5429</inkml:trace>
  <inkml:trace contextRef="#ctx0" brushRef="#br0" timeOffset="2055.82">1677 338 14419,'0'0'10598,"-9"-1"-9459,5 0-1065,2 1-52,-1-1 1,1 0 0,-1 1 0,0 0-1,1 0 1,-1 0 0,1 0 0,-1 0-1,0 0 1,1 0 0,-1 1 0,1 0 0,-1-1-1,1 1 1,-1 0 0,1 0 0,-1 0-1,1 0 1,0 1 0,0-1 0,-1 1-1,1-1 1,0 1 0,0 0 0,1 0-1,-1 0 1,0 0 0,-1 3 0,-3 4 42,0 1 0,1 0 0,0 0-1,0 1 1,2-1 0,-1 1 0,1 0 0,1 0 0,0 0 0,0 0 0,0 20 0,2-26-25,1 0 0,-1-1-1,1 1 1,0-1 0,0 1 0,1-1 0,-1 0 0,1 1 0,0-1 0,0 0-1,0 0 1,1 0 0,-1 0 0,1-1 0,0 1 0,0-1 0,0 1 0,0-1-1,1 0 1,0 0 0,-1-1 0,1 1 0,0-1 0,0 0 0,0 0 0,1 0-1,-1 0 1,0-1 0,1 0 0,-1 0 0,5 1 0,4 0 66,-1-1 1,1 0 0,0-1-1,-1-1 1,1 0-1,-1 0 1,1-1 0,-1-1-1,0 0 1,0-1-1,16-7 1,-23 10-91,0-1 0,0-1-1,0 1 1,-1-1 0,1 0 0,-1 0-1,1 0 1,-1 0 0,0-1 0,0 0-1,0 0 1,-1 0 0,0 0 0,1 0 0,-2-1-1,1 0 1,0 1 0,-1-1 0,0 0-1,0 0 1,0 0 0,-1-1 0,0 1-1,0 0 1,0-1 0,0 1 0,-1 0-1,0-9 1,-2 9-10,1 1 0,-1-1-1,1 1 1,-1 0 0,-1-1 0,1 1-1,-1 0 1,1 0 0,-1 1 0,0-1-1,-1 1 1,1-1 0,0 1 0,-1 0-1,-4-3 1,5 4-17,1 0-1,-1 0 1,0 0-1,0 0 1,-1 0-1,1 1 1,0-1-1,-1 1 1,1 0-1,0 0 1,-1 0-1,0 0 1,1 1-1,-1-1 1,1 1-1,-1 0 1,1 0-1,-1 1 1,0-1-1,-6 2 1,8 0-6,0-1-1,0 1 1,0 0 0,0 0 0,0 0-1,0 0 1,1 0 0,-1 0 0,0 0 0,1 1-1,0-1 1,0 0 0,-1 1 0,1-1-1,1 1 1,-1 0 0,0-1 0,1 1-1,-1 4 1,-4 53-84,5-60 100,0 13-13,0 0 0,1 0 0,1 0-1,4 18 1,-5-28 15,0-1-1,-1 1 0,1-1 0,1 1 1,-1-1-1,0 1 0,1-1 1,-1 0-1,1 0 0,-1 0 0,1 0 1,4 4-1,-5-5 9,1-1 1,-1 1-1,1 0 0,-1-1 0,1 1 0,-1-1 1,1 0-1,-1 1 0,1-1 0,0 0 1,-1 0-1,1 0 0,-1 0 0,1 0 1,0-1-1,-1 1 0,1 0 0,-1-1 1,1 1-1,-1-1 0,1 1 0,-1-1 1,1 0-1,1-1 0,1 0 10,0-2 1,1 1-1,-1 0 0,0-1 0,0 0 0,-1 0 1,1 0-1,-1 0 0,0 0 0,0-1 0,0 0 1,-1 1-1,0-1 0,4-10 0,-3 4-41,0 0 0,0-1 0,-1 1-1,0-1 1,0-20 0,-2 42-25,0-1 0,1 1 0,0-1 1,1 0-1,0 1 0,0-1 0,1 0 0,0 0 1,1-1-1,4 10 0,-5-14 98,-1 0-1,1 0 1,0-1 0,0 0 0,0 1-1,0-1 1,1 0 0,-1 0 0,1-1-1,0 1 1,0-1 0,0 0 0,0 0-1,0 0 1,0 0 0,1-1-1,-1 0 1,0 0 0,1 0 0,-1 0-1,1-1 1,-1 1 0,1-1 0,7-1-1,-8 1-28,1-1-1,-1 1 1,0-1-1,0 0 0,1 0 1,-1-1-1,0 1 1,0-1-1,0 0 1,-1 0-1,1 0 0,0-1 1,-1 1-1,0-1 1,1 0-1,-1 0 0,3-3 1,-2 0-11,1-1-1,-1 1 1,0-1 0,-1 0-1,1 0 1,-2 0 0,1-1-1,3-13 1,-2-3-149,-2 1 0,0-1-1,-1 1 1,-1-1 0,-4-29-1,1 33-30,-1 0 0,0 1-1,-1 0 1,-1 0 0,-1 1 0,-1-1-1,-1 1 1,0 1 0,-1 0-1,-1 0 1,0 1 0,-1 0 0,-19-18-1,30 33 192,1 1-1,-1-1 1,1 1-1,0-1 1,-1 1 0,1-1-1,-1 1 1,0 0-1,1-1 1,-1 1-1,1 0 1,-1-1-1,1 1 1,-1 0-1,0 0 1,1-1-1,-1 1 1,0 0-1,1 0 1,-1 0-1,0 0 1,1 0-1,-1 0 1,0 0-1,1 0 1,-1 0-1,0 0 1,0 1-1,-7 17 71,8 41-318,1-45 351,0 21 128,1-1 0,2 0 0,2 0 0,1 0 0,1-1 0,2 0-1,21 49 1,-28-76-188,0 0-1,0-1 0,1 1 0,0-1 1,0 1-1,0-1 0,1 0 1,0-1-1,0 1 0,0-1 1,0 0-1,0 0 0,12 5 0,29 5-1471,7-10-3418,-22-4-2196</inkml:trace>
  <inkml:trace contextRef="#ctx0" brushRef="#br0" timeOffset="3224.64">2384 409 12379,'0'0'14328,"-4"-6"-13506,-9-11-640,12 17-182,1 0 0,0 0-1,-1 0 1,1-1 0,-1 1-1,1 0 1,0 0 0,-1 0 0,1 0-1,0 0 1,-1 0 0,1 0-1,-1 0 1,1 0 0,0 0 0,-1 0-1,1 0 1,-1 0 0,1 0-1,0 0 1,-1 1 0,1-1 0,0 0-1,-1 0 1,1 0 0,0 1-1,-1-1 1,1 0 0,-1 1 0,-2 3-3,1 0 0,-1 1 0,1-1 1,-1 1-1,1 0 0,1-1 0,-3 10 1,2-7 43,0 1 0,0-1-1,0 0 1,1 1 0,1-1 0,-1 1 0,1 0 0,0-1 0,1 1 0,2 10 0,-3-15 3,1 0-1,0-1 1,0 0-1,1 1 1,-1-1-1,0 0 1,1 1-1,-1-1 1,1 0-1,0 0 1,0 0-1,0 0 1,0-1-1,0 1 1,0 0-1,0-1 1,0 0-1,1 1 0,-1-1 1,0 0-1,1 0 1,-1 0-1,1-1 1,0 1-1,-1-1 1,1 1-1,-1-1 1,1 0-1,0 0 1,-1 0-1,1 0 1,4-1-1,-3 1-8,0-1-1,-1 0 0,1 0 0,0 0 1,0 0-1,0 0 0,-1-1 1,1 0-1,-1 0 0,1 0 0,-1 0 1,0 0-1,0-1 0,0 1 1,0-1-1,0 0 0,-1 0 0,1 0 1,-1 0-1,0 0 0,1-1 1,-2 1-1,3-6 0,0 1-55,-1 0 0,-1 0 0,1 0 0,-1 0 0,-1-1 1,1 1-1,-2-1 0,1 1 0,-2-17 0,-2 15 157,0 21-318,0 19 1,3-22 197,1 0-1,0 0 1,1 0 0,-1 0-1,1 0 1,1-1 0,-1 1-1,1 0 1,1-1 0,5 10-1,-7-14 35,0 0-1,0 0 1,0 0-1,1 0 1,-1 0-1,1-1 1,-1 1-1,1-1 1,0 1-1,0-1 1,0 0-1,0 0 1,1-1-1,-1 1 1,0-1-1,1 1 1,-1-1-1,1 0 1,0 0-1,-1-1 1,1 1-1,-1-1 1,1 1-1,7-2 1,-9 0-27,1 0-1,-1 0 1,1 0 0,-1-1 0,0 1 0,1-1 0,-1 0-1,0 0 1,0 1 0,0-1 0,0 0 0,0-1 0,-1 1-1,1 0 1,-1-1 0,1 1 0,-1 0 0,0-1 0,0 0-1,0 1 1,0-1 0,-1 0 0,1 1 0,-1-1 0,1 0-1,-1-5 1,1-1-63,0 0 0,0 0 0,-1-1-1,-1 1 1,1 0 0,-1 0 0,-3-10-1,7 29-184,2 0 0,-1-1 0,1 1 0,0-1 0,12 15 0,-14-20 279,1 1 1,-1-1-1,1 0 1,0-1 0,1 1-1,-1 0 1,0-1-1,1 0 1,0 0 0,0-1-1,0 1 1,0-1-1,0 0 1,0-1 0,1 1-1,-1-1 1,0 0-1,8 1 1,-8-2-20,1 0 0,0 0 0,0-1 0,0 0 0,0 0 0,0 0-1,0-1 1,0 1 0,-1-1 0,1-1 0,-1 1 0,1-1 0,-1 0 0,0 0 0,0-1 0,0 1 0,5-6-1,-4 2-5,0-1-1,0 0 1,-1 0-1,1 0 1,-2 0-1,1-1 1,-1 1-1,-1-1 0,6-18 1,-4 4-117,-1-1 0,-1 1 0,-1-1 0,-1 1 0,-1-1 0,-1 1 0,-8-47 0,6 54-180,-2 1 1,0 0-1,-1 0 0,0 0 0,-14-23 0,16 32 239,1 0-1,-1 1 1,0-1 0,0 1 0,-1 0 0,0 0 0,0 0 0,0 1 0,0 0-1,0 0 1,-1 0 0,0 1 0,0-1 0,0 1 0,-12-4 0,16 7 31,1 0 1,0 0 0,-1 0 0,1 0 0,-1 0 0,1 0-1,0 1 1,-1-1 0,1 0 0,0 1 0,-1-1-1,1 1 1,0-1 0,-1 1 0,1 0 0,0-1-1,0 1 1,0 0 0,0 0 0,0 0 0,0 0 0,0 0-1,0 0 1,0 0 0,0 0 0,1 1 0,-1-1-1,0 0 1,1 0 0,-1 1 0,1-1 0,-1 0 0,1 1-1,0-1 1,-1 0 0,1 1 0,0 1 0,-5 62 46,5-56 1,-1 18 119,2 1-1,1 0 0,1-1 1,2 0-1,0 0 0,2 0 1,1 0-1,20 43 1,-24-60-111,1-1 0,0 0-1,1 0 1,0 0 0,0-1 0,1 0 0,0 0 0,1 0 0,-1-1 0,1 0 0,1-1 0,-1 0 0,1 0 0,0-1 0,1 0 0,-1-1 0,1 0 0,0 0 0,0-1 0,0 0 0,1-1 0,-1 0 0,0-1 0,1 0 0,-1 0 0,12-2 0,-16 1-58,1-1 0,-1 0 0,0-1 0,1 1 0,-1-1 0,0 0 0,0-1 0,0 0 0,-1 0 0,1 0 1,-1 0-1,1-1 0,-1 0 0,0 0 0,-1 0 0,1-1 0,3-4 0,-4 5-1,-1 0 1,-1 0 0,1-1-1,0 1 1,-1 0-1,0-1 1,0 0-1,-1 1 1,1-1-1,-1 0 1,0 0 0,0 0-1,0 0 1,-1 0-1,0 0 1,0 0-1,0 0 1,-1 0-1,1 0 1,-1 0 0,0 0-1,-3-7 1,3 11-13,1-1 0,0 1 1,-1 0-1,0-1 0,1 1 1,-1 0-1,0-1 1,1 1-1,-1 0 0,0 0 1,0 0-1,0 0 0,0 0 1,0 0-1,0 0 1,-1 0-1,1 0 0,0 0 1,-2 0-1,2 1-1,0-1 0,-1 1 0,1 0 0,0 1 0,0-1 0,0 0 0,0 0 0,0 0 0,0 1 0,0-1 0,1 0 0,-1 1 0,0-1 0,0 1 0,0-1 0,0 1 0,0-1 0,0 1 0,1 0 0,-2 1 0,-2 2 1,1 0 1,-1 0-1,1 0 0,1 1 0,-1-1 0,0 1 0,1 0 1,0 0-1,-1 5 0,0-2 63,1 0 0,1 1 0,-1-1 0,1 0 1,1 1-1,0-1 0,0 1 0,0-1 0,1 1 0,0-1 1,5 15-1,-4-19-47,0 0 1,0 0-1,0 0 0,1 0 1,-1 0-1,1-1 1,0 0-1,0 1 1,0-1-1,1 0 0,-1 0 1,1-1-1,-1 1 1,1-1-1,0 0 1,0 0-1,0 0 0,0 0 1,1-1-1,-1 1 1,0-1-1,1-1 1,7 2-1,60 1-1123,-27-10-5186,-20-3-3792</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8:21.335"/>
    </inkml:context>
    <inkml:brush xml:id="br0">
      <inkml:brushProperty name="width" value="0.05" units="cm"/>
      <inkml:brushProperty name="height" value="0.05" units="cm"/>
      <inkml:brushProperty name="color" value="#E71224"/>
    </inkml:brush>
  </inkml:definitions>
  <inkml:trace contextRef="#ctx0" brushRef="#br0">311 322 15875,'0'0'15021,"1"14"-14326,13 152-574,0 39 637,-12-171-479,-2-12-481,-10-44-2347,0-3-3579,-5-1-3459</inkml:trace>
  <inkml:trace contextRef="#ctx0" brushRef="#br0" timeOffset="803.68">1 235 10234,'0'0'5279,"6"-8"-4586,-3 4-470,0 0 0,0 0 0,0 0-1,0 1 1,0-1 0,1 1 0,0 0 0,0 0 0,-1 1 0,2-1-1,-1 1 1,0 0 0,0 0 0,1 0 0,-1 0 0,1 1-1,0 0 1,-1 0 0,1 0 0,6 0 0,10 1 128,1 1 0,0 1 0,-1 1 0,0 1 1,0 1-1,0 0 0,0 2 0,-1 0 0,0 2 1,27 14-1,-11-2-235,-2 2 1,0 1 0,-1 1-1,45 47 1,-71-65-85,0 0 0,0 1 0,-1 0 0,0 1 0,-1-1 0,0 1 0,0 0 0,4 12 0,-7-17 37,-1 1-1,0-1 1,0 0 0,0 1-1,0-1 1,-1 1 0,0 0 0,0-1-1,0 1 1,-1-1 0,1 1 0,-1-1-1,0 0 1,0 1 0,-1-1-1,1 0 1,-1 1 0,0-1 0,0 0-1,-4 6 1,-8 6 156,0-1 0,0 0 0,-2-1-1,1-1 1,-2 0 0,0-2 0,0 1 0,-1-2-1,-1 0 1,1-2 0,-2 0 0,1-1 0,-1 0 0,0-2-1,0-1 1,0 0 0,-1-1 0,-23 0 0,41-4-254,0 1 1,0 0 0,1-1-1,-1 0 1,0 0-1,1 0 1,-1 0 0,0 0-1,1 0 1,-1-1-1,1 1 1,0-1 0,-1 1-1,1-1 1,0 0 0,-2-3-1,3 5-16,1-1-1,-1 0 1,0 1-1,1-1 1,0 0-1,-1 0 1,1 0 0,-1 1-1,1-1 1,0 0-1,-1 0 1,1 0-1,0 0 1,0 0-1,0 0 1,0 0-1,0 1 1,0-1 0,0 0-1,0 0 1,0 0-1,0 0 1,1 0-1,-1 0 1,0 0-1,1 1 1,-1-1 0,0 0-1,1 0 1,-1 0-1,1 1 1,-1-1-1,1 0 1,-1 0-1,1 1 1,0-1-1,-1 1 1,1-1 0,0 1-1,0-1 1,-1 1-1,1-1 1,0 1-1,0-1 1,0 1-1,0 0 1,0 0 0,-1-1-1,1 1 1,0 0-1,1 0 1,30-9-81,0 2 0,0 1 0,1 2 0,-1 1 0,1 1 0,57 5 0,-54-1 165,1-1 0,0-2-1,0-2 1,65-13 0,-99 15-4,-1 1 1,1-1-1,0 0 1,-1 0-1,1 0 1,-1 0-1,0 0 1,1 0-1,-1 0 1,0-1-1,0 1 1,0-1-1,0 0 1,0 0 0,0 0-1,0 0 1,0 0-1,-1 0 1,1 0-1,-1 0 1,0-1-1,1 1 1,-1-1-1,0 1 1,-1-1-1,2-2 1,-2 2 8,0 0 0,-1 0 0,1 0-1,-1 0 1,0 1 0,0-1 0,0 0 0,0 1 0,0-1 0,0 0 0,-1 1-1,1-1 1,-1 1 0,0 0 0,0 0 0,0-1 0,0 1 0,0 0 0,0 1 0,0-1-1,-1 0 1,1 1 0,-6-3 0,7 3-48,0 0 1,-1 0-1,1 0 0,0 0 1,-1 1-1,1-1 0,0 1 1,-1-1-1,1 1 0,-1-1 0,1 1 1,-1 0-1,1 0 0,-1 0 1,1 0-1,-1 0 0,1 0 1,-1 0-1,0 0 0,1 1 1,0-1-1,-1 0 0,1 1 0,-1-1 1,1 1-1,-2 1 0,1-1 8,0 1 0,0 1 0,0-1 0,1 0 0,-1 0 0,1 1 0,-1-1 0,1 1 0,0-1 0,0 1 0,0-1 0,0 1 0,0 3 0,-3 13 211,2-1 1,0 0 0,1 27-1,1-38-49,0-4-185,0 0 0,0 1-1,0-1 1,1 0-1,-1 0 1,1 0 0,-1 1-1,1-1 1,0 0 0,0 0-1,1 0 1,-1 0-1,0 0 1,1-1 0,0 1-1,0 0 1,0-1 0,0 1-1,0-1 1,0 0 0,1 1-1,-1-1 1,1 0-1,-1-1 1,1 1 0,0 0-1,0-1 1,0 0 0,0 1-1,0-1 1,0 0-1,0 0 1,0-1 0,0 1-1,1-1 1,-1 0 0,0 1-1,0-2 1,1 1 0,-1 0-1,0 0 1,0-1-1,5-1 1,46-15-3302,-18 0-1737,4-6-4689</inkml:trace>
  <inkml:trace contextRef="#ctx0" brushRef="#br0" timeOffset="1226.65">1139 457 312,'0'0'17032,"-10"4"-15188,5-3-1595,-1 1 1,1 0-1,-1 0 1,1 1-1,0-1 0,0 1 1,0 1-1,0-1 1,1 0-1,-1 1 0,1 0 1,0 0-1,0 1 1,0-1-1,1 1 0,-1-1 1,1 1-1,0 0 0,1 1 1,-1-1-1,1 0 1,0 1-1,-2 6 0,3-5-79,0-1 0,1 1 0,0 0 1,0-1-1,0 1 0,0 0 0,1-1 0,0 1 0,1-1 0,0 1 0,0-1 0,0 0 0,0 0 0,1 1 0,6 8 0,-6-11-207,0-1-1,-1 0 1,1 0 0,1 0 0,-1-1-1,0 1 1,1-1 0,-1 0 0,1 1 0,0-2-1,0 1 1,0 0 0,-1-1 0,2 0-1,-1 0 1,0 0 0,0 0 0,0-1-1,0 1 1,1-1 0,-1 0 0,0 0-1,0-1 1,0 1 0,1-1 0,5-2-1,2-1-1011,0 0-1,0 0 1,-1-2-1,1 1 1,10-9-1,9-8-5522</inkml:trace>
  <inkml:trace contextRef="#ctx0" brushRef="#br0" timeOffset="1607.31">1205 177 14683,'0'0'1821,"2"8"-613,11 55 1706,23 70 0,14 52-321,-45-156-721,-1 1 0,0 39 538,-7-95-1930,3 21-394,-4-14-696,2-1 1,1 1 0,0 0-1,3-26 1,-2 41 393,1 0 1,0 1-1,0-1 0,0 0 1,0 0-1,1 1 0,-1-1 1,1 1-1,0-1 0,0 1 1,0 0-1,3-4 0,-3 5 120,0 1 0,1-1-1,-1 0 1,0 1-1,0 0 1,1 0-1,-1 0 1,0 0 0,1 0-1,-1 0 1,1 0-1,-1 1 1,1-1-1,0 1 1,-1 0 0,1 0-1,-1 0 1,1 0-1,0 0 1,2 1-1,0 0 125,-1 0-1,0 0 0,0 0 1,0 1-1,0 0 0,0-1 1,-1 2-1,1-1 0,0 0 1,-1 1-1,0-1 0,1 1 0,-1 0 1,0 0-1,-1 0 0,1 0 1,0 1-1,-1-1 0,4 7 1,2 8 637,0 0 1,-1 0 0,6 23-1,8 17 407,-20-55-1315,1 1 0,0-1 0,0 0-1,0 0 1,0 0 0,0-1 0,0 1-1,5 3 1,14 5-8898,-10-9-137</inkml:trace>
  <inkml:trace contextRef="#ctx0" brushRef="#br0" timeOffset="2923.56">1675 507 14803,'0'0'5917,"-10"-1"-4443,-30-1-55,39 2-1366,-1 0 0,1 0 0,0 0 0,0 1 0,-1-1-1,1 1 1,0-1 0,0 1 0,0-1 0,-1 1 0,1 0 0,0-1 0,0 1 0,0 0-1,0 0 1,0 0 0,0 0 0,1 0 0,-1 0 0,0 0 0,0 0 0,1 0 0,-1 0 0,0 1-1,1-1 1,-1 0 0,1 0 0,0 1 0,-1-1 0,1 2 0,-3 40-110,3-37 201,-1 2-75,2-1-1,-1 1 0,1-1 1,0 1-1,1 0 1,0-1-1,0 0 0,1 1 1,4 9-1,-5-15-45,-1 0 0,0 0-1,0 0 1,1 0 0,-1 0-1,1 0 1,0 0 0,-1-1-1,1 1 1,0 0 0,0-1-1,0 0 1,0 0 0,0 1-1,1-1 1,-1 0 0,0-1-1,0 1 1,1 0 0,-1-1-1,0 1 1,1-1 0,-1 0-1,1 1 1,-1-1 0,0 0-1,1-1 1,-1 1 0,1 0-1,-1-1 1,0 1 0,1-1-1,-1 0 1,4-1 0,-3-1-24,1 1-1,-1-1 1,1 1 0,-1-1 0,0 0 0,0 0-1,0-1 1,0 1 0,-1 0 0,1-1 0,-1 0-1,0 0 1,0 1 0,0-1 0,-1-1-1,1 1 1,-1 0 0,0 0 0,1-8 0,0 3-33,-1 1 0,0-1 0,0 1 0,-1-1 0,0 0 0,-1 1 0,0-1 0,0 0 0,-3-8 0,-4 3 75,7 30-163,4 26 43,-2-40 79,3 18 188,1-1 1,13 30 0,-17-45-69,0-1 0,0 0 1,1 1-1,0-1 0,-1 0 1,1 0-1,0 0 0,1-1 1,-1 1-1,0 0 0,1-1 1,0 1-1,-1-1 1,1 0-1,0 0 0,0 0 1,0 0-1,0-1 0,1 1 1,-1-1-1,0 0 0,7 2 1,-9-3-70,0-1 0,0 1 0,0 0 1,-1-1-1,1 1 0,0-1 0,0 1 1,-1 0-1,1-1 0,0 0 0,-1 1 0,1-1 1,0 1-1,-1-1 0,1 0 0,-1 1 1,1-1-1,-1 0 0,0 0 0,1 0 1,-1 1-1,0-1 0,1 0 0,-1 0 0,0 0 1,0 1-1,0-1 0,0 0 0,0 0 1,0 0-1,0 0 0,0-1 0,0-37 144,0 29-160,0-6 139,-1 5-502,1-1 0,0 0 0,1 0 1,1 1-1,5-23 0,-6 31 261,-1 1-1,1 0 1,0 0-1,0 0 1,1 0-1,-1 0 1,0 0 0,1 1-1,-1-1 1,1 0-1,-1 1 1,1-1-1,0 1 1,0-1-1,0 1 1,0 0 0,0 0-1,0 0 1,0 0-1,0 0 1,0 0-1,0 1 1,1-1 0,-1 1-1,0-1 1,0 1-1,1 0 1,-1 0-1,0 0 1,0 0 0,1 0-1,-1 1 1,0-1-1,0 1 1,1-1-1,-1 1 1,4 2-1,-3-2 70,1 0-1,-1 0 0,0 1 0,1 0 0,-1 0 0,0 0 0,0 0 0,0 0 0,-1 0 0,1 1 0,0 0 0,-1-1 0,0 1 0,3 3 0,23 50 944,-24-46-642,1 1-1,0-1 1,0 0 0,9 12 0,-12-20-237,1 1-1,0 0 1,-1 0-1,1-1 1,0 0-1,0 1 1,0-1-1,0 0 1,1 0-1,-1-1 1,1 1-1,-1-1 1,1 0-1,-1 0 1,1 0 0,0 0-1,4 0 1,-3-1-48,0 1 0,0-1 1,0-1-1,0 1 1,0-1-1,0 0 0,0 0 1,0 0-1,0-1 1,-1 1-1,1-1 1,0 0-1,-1-1 0,0 1 1,1-1-1,-1 0 1,0 0-1,0 0 0,-1-1 1,1 1-1,-1-1 1,1 0-1,-1 0 1,0 0-1,-1 0 0,3-6 1,-2 5-71,-1 0 1,1-1 0,-2 1-1,1-1 1,-1 1 0,1-1-1,-1 1 1,-1-1 0,1 0-1,-1 1 1,0-1 0,-1 0-1,1 1 1,-1-1 0,0 0-1,0 1 1,-1-1 0,0 1-1,0-1 1,0 1 0,0 0-1,-1 0 1,-4-5 0,7 9 52,0 0 1,0 0-1,-1 0 1,1 1-1,-1-1 1,1 0-1,-1 0 1,1 0-1,-1 1 1,1-1-1,-1 0 1,0 1-1,1-1 1,-1 1-1,0-1 1,1 1-1,-1-1 1,0 1-1,0-1 1,0 1-1,1 0 1,-1-1-1,0 1 1,0 0-1,0 0 1,0-1-1,0 1 1,0 0-1,1 0 1,-2 0-1,1 2-3,0-1-1,0 0 0,0 1 0,1-1 1,-1 0-1,1 1 0,-1-1 0,1 1 0,0-1 1,-1 1-1,1-1 0,0 1 0,0-1 1,0 1-1,0 1 0,8 64-81,36 42 0,-27-70 55,13 42-1,-26-68 41,-1-1-1,0 1 1,-1-1-1,-1 1 1,0 0 0,0-1-1,-3 25 1,1-34 20,1 0 0,-1 0 0,1 0 0,-1-1 0,0 1 1,0 0-1,0 0 0,0-1 0,0 1 0,-1 0 0,0-1 0,1 1 0,-1-1 1,0 0-1,0 0 0,0 1 0,0-1 0,0-1 0,-1 1 0,1 0 1,-1 0-1,1-1 0,-1 0 0,1 1 0,-1-1 0,0 0 0,0 0 1,1 0-1,-1-1 0,0 1 0,0-1 0,0 1 0,0-1 0,0 0 0,0 0 1,0-1-1,-5 0 0,3 0-1,0 0 1,1 0-1,-1 0 1,0-1-1,1 0 0,-1 0 1,1 0-1,-1 0 1,1-1-1,0 1 1,0-1-1,0 0 0,1-1 1,-1 1-1,1-1 1,-1 1-1,1-1 1,0 0-1,1 0 1,-1 0-1,1-1 0,-3-5 1,4 6-74,0 0 0,0 0 0,1 0 0,-1 0 0,1 0 0,0-1 0,0 1 0,0 0 0,1 0 0,-1 0 0,1 0 0,0 0 0,0 0 0,1 0 0,-1 0 0,1 0 0,0 0 0,0 1 0,0-1 0,0 1 0,1-1 0,0 1 0,-1 0 0,1 0 0,0 0 0,0 0 0,1 1 0,5-5 0,11-5-184,0 0 0,1 1 0,0 1 0,22-7 0,-14 5 22,22-8-3,-28 12 198,-1-1 0,1-1-1,-1-1 1,-1-1 0,0-1 0,34-27 0,-53 38 41,-1 0-1,1 0 1,-1 1-1,0-1 1,0 0 0,1 0-1,-1-1 1,0 1 0,-1 0-1,1 0 1,0 0 0,-1-1-1,1 1 1,-1 0 0,0 0-1,0-1 1,0 1 0,0 0-1,0-1 1,0 1 0,0 0-1,-1-1 1,0 1-1,1 0 1,-1 0 0,0 0-1,0-1 1,0 1 0,0 0-1,0 0 1,0 0 0,-1 1-1,1-1 1,-1 0 0,1 0-1,-1 1 1,0-1 0,0 1-1,0 0 1,0-1 0,0 1-1,0 0 1,0 0 0,0 0-1,0 0 1,0 0-1,0 1 1,-1-1 0,1 1-1,0 0 1,-1-1 0,1 1-1,0 0 1,-1 0 0,1 0-1,0 1 1,0-1 0,-5 2-1,5-1-37,1-1 1,-1 1-1,1 1 0,-1-1 0,1 0 1,0 0-1,-1 0 0,1 1 0,0-1 0,0 1 1,0-1-1,0 1 0,0-1 0,0 1 0,0-1 1,1 1-1,-1 0 0,1 0 0,-1-1 0,1 3 1,-8 38 32,8-42-26,-1 8 77,1 1 0,-1 0 0,1-1 0,1 1 0,-1 0 0,2-1 0,-1 1 0,1-1 0,0 0 0,1 1 0,0-1 0,0 0 0,8 13-1,-7-15-56,0-1 0,1 0-1,-1-1 1,1 1 0,0-1-1,0 0 1,0 0-1,0 0 1,1-1 0,0 0-1,0 0 1,0 0 0,0-1-1,0 0 1,0 0-1,0 0 1,1-1 0,-1 0-1,8 0 1,-8 0-189,0 0 0,1-1 1,-1 0-1,0 0 0,0-1 0,1 0 1,8-2-1,-13 2-205,0 0 1,1 0-1,-1 0 1,0 0-1,0-1 1,0 1-1,0 0 1,0-1-1,-1 0 1,1 1-1,0-1 1,-1 0-1,1 0 1,-1 0-1,0 0 1,1 0-1,-1 0 1,0 0-1,0-1 1,-1 1-1,1 0 1,0-4-1,1-19-8241</inkml:trace>
  <inkml:trace contextRef="#ctx0" brushRef="#br0" timeOffset="3347.58">948 1 18780,'0'0'3817,"-48"71"-3225,7-8-360,-2 5-232,11-15-392,12-19-6482</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2T13:48:20.004"/>
    </inkml:context>
    <inkml:brush xml:id="br0">
      <inkml:brushProperty name="width" value="0.05" units="cm"/>
      <inkml:brushProperty name="height" value="0.05" units="cm"/>
      <inkml:brushProperty name="color" value="#E71224"/>
    </inkml:brush>
  </inkml:definitions>
  <inkml:trace contextRef="#ctx0" brushRef="#br0">15 9 16796,'0'0'9346,"-14"-8"-10811</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90C97-6A88-449C-AF34-16F078336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exercice</Template>
  <TotalTime>12</TotalTime>
  <Pages>1</Pages>
  <Words>887</Words>
  <Characters>4882</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Bac 2021 Mars Métropole</vt:lpstr>
    </vt:vector>
  </TitlesOfParts>
  <Company>siec</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 2021 Mars Métropole</dc:title>
  <dc:creator>http://labolycee.org</dc:creator>
  <cp:lastModifiedBy>SZOLLOSI Marc</cp:lastModifiedBy>
  <cp:revision>4</cp:revision>
  <cp:lastPrinted>2021-01-30T11:20:00Z</cp:lastPrinted>
  <dcterms:created xsi:type="dcterms:W3CDTF">2023-01-12T13:57:00Z</dcterms:created>
  <dcterms:modified xsi:type="dcterms:W3CDTF">2023-01-12T14:00:00Z</dcterms:modified>
</cp:coreProperties>
</file>