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51344" w14:textId="41CAE0E7" w:rsidR="00887BB7" w:rsidRPr="00887BB7" w:rsidRDefault="00887BB7" w:rsidP="00887BB7">
      <w:pPr>
        <w:pStyle w:val="Normal12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urierPS" w:hAnsi="CourierPS"/>
          <w:b/>
          <w:sz w:val="52"/>
          <w:szCs w:val="52"/>
        </w:rPr>
      </w:pPr>
      <w:r w:rsidRPr="00887BB7">
        <w:rPr>
          <w:rFonts w:ascii="CourierPS" w:hAnsi="CourierPS"/>
          <w:b/>
          <w:sz w:val="52"/>
          <w:szCs w:val="52"/>
        </w:rPr>
        <w:t>TP : la lunette astronomique</w:t>
      </w:r>
    </w:p>
    <w:p w14:paraId="56F6CBAB" w14:textId="41FB1A84" w:rsidR="00280532" w:rsidRPr="005E2672" w:rsidRDefault="00054520" w:rsidP="0031116D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b/>
          <w:sz w:val="16"/>
          <w:szCs w:val="16"/>
        </w:rPr>
        <w:t>But du TP</w:t>
      </w:r>
      <w:r w:rsidRPr="005E2672">
        <w:rPr>
          <w:rFonts w:ascii="Garamond" w:hAnsi="Garamond"/>
          <w:sz w:val="16"/>
          <w:szCs w:val="16"/>
        </w:rPr>
        <w:t xml:space="preserve"> : </w:t>
      </w:r>
    </w:p>
    <w:p w14:paraId="54F04732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Simuler une lunette astronomique sur un banc d’optique</w:t>
      </w:r>
    </w:p>
    <w:p w14:paraId="20E82E78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Comprendre le rôle des éléments constitutifs de l’instrument</w:t>
      </w:r>
    </w:p>
    <w:p w14:paraId="064B7B41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Observer à travers un œil réduit, l’image que donne la lunette d’un objet très éloigné.</w:t>
      </w:r>
    </w:p>
    <w:p w14:paraId="18C40EEF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Déterminer le grossissement de la lunette.</w:t>
      </w:r>
    </w:p>
    <w:tbl>
      <w:tblPr>
        <w:tblW w:w="104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03"/>
      </w:tblGrid>
      <w:tr w:rsidR="00B775F4" w14:paraId="600917A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93B163" w14:textId="77777777" w:rsidR="00B775F4" w:rsidRDefault="00B775F4" w:rsidP="00345902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1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focométrie, détermination de la distance focale d’une lentille convergente</w:t>
            </w:r>
          </w:p>
        </w:tc>
      </w:tr>
      <w:tr w:rsidR="00B775F4" w14:paraId="04DD683C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C4E48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172352" behindDoc="0" locked="0" layoutInCell="1" allowOverlap="1" wp14:anchorId="067771F9" wp14:editId="136B41CD">
                  <wp:simplePos x="0" y="0"/>
                  <wp:positionH relativeFrom="column">
                    <wp:posOffset>5365115</wp:posOffset>
                  </wp:positionH>
                  <wp:positionV relativeFrom="paragraph">
                    <wp:posOffset>20320</wp:posOffset>
                  </wp:positionV>
                  <wp:extent cx="1193800" cy="1043940"/>
                  <wp:effectExtent l="0" t="0" r="0" b="0"/>
                  <wp:wrapSquare wrapText="bothSides"/>
                  <wp:docPr id="7" name="Imag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800" cy="104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  <w:u w:val="single"/>
              </w:rPr>
              <w:t>Méthode d’auto-collimation</w:t>
            </w:r>
            <w:r>
              <w:rPr>
                <w:rFonts w:cs="Arial"/>
                <w:spacing w:val="20"/>
                <w:sz w:val="16"/>
                <w:szCs w:val="16"/>
              </w:rPr>
              <w:t> :</w:t>
            </w:r>
          </w:p>
          <w:p w14:paraId="39B41558" w14:textId="5FFBDFA8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La méthode d’auto-collimation consiste à placer l’objet AB dans le plan focal objet de la lentille en s’aidant d’un miroir plan qu’on place à la sortie de la lentille. Placer la lentille convergente devant l’objet étendu AB et disposer juste derrière la lentille un miroir plan.</w:t>
            </w:r>
          </w:p>
          <w:p w14:paraId="4CA3AE1B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Déplacer l’ensemble lentille-miroir jusqu’à ce que l’image de l’objet apparaisse nette, de même taille et renversée dans le plan de l’objet</w:t>
            </w:r>
          </w:p>
          <w:p w14:paraId="3E5B132E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La distance entre l’objet et la lentille est alors égale à la distance focale :</w:t>
            </w:r>
            <m:oMath>
              <m:r>
                <w:rPr>
                  <w:rFonts w:ascii="Cambria Math" w:hAnsi="Cambria Math"/>
                </w:rPr>
                <m:t>f’=</m:t>
              </m:r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AO</m:t>
                  </m:r>
                </m:e>
              </m:acc>
            </m:oMath>
          </w:p>
          <w:p w14:paraId="46FBAF97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  <w:u w:val="single"/>
              </w:rPr>
            </w:pPr>
          </w:p>
          <w:p w14:paraId="46D56DAD" w14:textId="5EE219E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</w:tc>
      </w:tr>
      <w:tr w:rsidR="00B775F4" w14:paraId="08AC91D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F47155" w14:textId="77777777" w:rsidR="00B775F4" w:rsidRDefault="00B775F4" w:rsidP="00345902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2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une lunette astronomique</w:t>
            </w:r>
          </w:p>
        </w:tc>
      </w:tr>
      <w:tr w:rsidR="00B775F4" w14:paraId="396F0595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29A6C" w14:textId="44FCBE74" w:rsidR="00B775F4" w:rsidRDefault="00B775F4" w:rsidP="00345902">
            <w:pPr>
              <w:pStyle w:val="Standard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180544" behindDoc="0" locked="0" layoutInCell="1" allowOverlap="1" wp14:anchorId="668DC1D1" wp14:editId="12E48AB7">
                  <wp:simplePos x="0" y="0"/>
                  <wp:positionH relativeFrom="column">
                    <wp:posOffset>2576195</wp:posOffset>
                  </wp:positionH>
                  <wp:positionV relativeFrom="paragraph">
                    <wp:posOffset>13335</wp:posOffset>
                  </wp:positionV>
                  <wp:extent cx="3991610" cy="990600"/>
                  <wp:effectExtent l="0" t="0" r="0" b="0"/>
                  <wp:wrapSquare wrapText="bothSides"/>
                  <wp:docPr id="3" name="Image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 l="2289" t="18976" r="2480" b="31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610" cy="990600"/>
                          </a:xfrm>
                          <a:prstGeom prst="rect">
                            <a:avLst/>
                          </a:prstGeom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Une lunette astronomique permet de voir des objets à l’infini. On arrive ainsi à</w:t>
            </w:r>
          </w:p>
          <w:p w14:paraId="64CB1479" w14:textId="77777777" w:rsidR="00B775F4" w:rsidRDefault="00B775F4" w:rsidP="00345902">
            <w:pPr>
              <w:pStyle w:val="Standard"/>
              <w:jc w:val="both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-distinguer les détails les plus fins possibles sur les objets observés</w:t>
            </w:r>
          </w:p>
          <w:p w14:paraId="5DDD4DBB" w14:textId="77777777" w:rsidR="00B775F4" w:rsidRDefault="00B775F4" w:rsidP="00345902">
            <w:pPr>
              <w:pStyle w:val="Standard"/>
              <w:jc w:val="both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-repérer l’image d’objets peu lumineux (étoiles lointaines) en recevant le maximum de lumière grâce à des objectifs largement dimensionnés.</w:t>
            </w:r>
          </w:p>
          <w:p w14:paraId="0DFBEEBB" w14:textId="77777777" w:rsidR="00B775F4" w:rsidRDefault="00B775F4" w:rsidP="00345902">
            <w:pPr>
              <w:pStyle w:val="Standard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Une lunette astronomique peut être constituée de 2 tubes coulissant partiellement l’un dans l’autre, chacun possédant à l’une de ses extrémités un système optique constitués de lentilles :</w:t>
            </w:r>
          </w:p>
          <w:p w14:paraId="15022FB6" w14:textId="77777777" w:rsidR="00B775F4" w:rsidRDefault="00B775F4" w:rsidP="00345902">
            <w:pPr>
              <w:pStyle w:val="Standard"/>
              <w:jc w:val="both"/>
              <w:rPr>
                <w:spacing w:val="2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 l'</w:t>
            </w:r>
            <w:r>
              <w:rPr>
                <w:rFonts w:eastAsia="Times New Roman" w:cs="Arial"/>
                <w:i/>
                <w:iCs/>
                <w:color w:val="000000"/>
                <w:spacing w:val="20"/>
                <w:sz w:val="16"/>
                <w:szCs w:val="16"/>
                <w:lang w:eastAsia="fr-FR"/>
              </w:rPr>
              <w:t>objectif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 xml:space="preserve">, système convergent </w:t>
            </w:r>
            <w:r>
              <w:rPr>
                <w:rFonts w:cs="Arial"/>
                <w:color w:val="000000"/>
                <w:spacing w:val="20"/>
                <w:sz w:val="16"/>
                <w:szCs w:val="16"/>
              </w:rPr>
              <w:t>permettant d’obtenir l’image intermédiaire la plus grande de l’objet à l’infini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.</w:t>
            </w:r>
          </w:p>
          <w:p w14:paraId="0FED204D" w14:textId="77777777" w:rsidR="00B775F4" w:rsidRDefault="00B775F4" w:rsidP="00345902">
            <w:pPr>
              <w:pStyle w:val="Standard"/>
              <w:jc w:val="both"/>
              <w:rPr>
                <w:spacing w:val="2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-l</w:t>
            </w:r>
            <w:r>
              <w:rPr>
                <w:rFonts w:eastAsia="Times New Roman" w:cs="Arial"/>
                <w:i/>
                <w:iCs/>
                <w:color w:val="000000"/>
                <w:spacing w:val="20"/>
                <w:sz w:val="16"/>
                <w:szCs w:val="16"/>
                <w:lang w:eastAsia="fr-FR"/>
              </w:rPr>
              <w:t xml:space="preserve">'oculaire, 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système convergent permettant de grossir au maximum l’image intermédiaire, qui joue donc le rôle d'une loupe.</w:t>
            </w:r>
          </w:p>
          <w:p w14:paraId="16FCF2E1" w14:textId="77777777" w:rsidR="00B775F4" w:rsidRDefault="00B775F4" w:rsidP="00345902">
            <w:pPr>
              <w:pStyle w:val="Standard"/>
              <w:rPr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  <w:u w:val="single"/>
              </w:rPr>
              <w:t>Remarque :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Dans une lunette réelle, la mise au point s’effectue par déplacement de l’objectif.</w:t>
            </w:r>
          </w:p>
          <w:p w14:paraId="00FE7177" w14:textId="77777777" w:rsidR="00B775F4" w:rsidRDefault="00B775F4" w:rsidP="00345902">
            <w:pPr>
              <w:pStyle w:val="Standard"/>
              <w:rPr>
                <w:rFonts w:cs="Arial"/>
                <w:color w:val="000000"/>
                <w:spacing w:val="20"/>
                <w:sz w:val="16"/>
                <w:szCs w:val="16"/>
              </w:rPr>
            </w:pPr>
            <w:r>
              <w:rPr>
                <w:rFonts w:cs="Arial"/>
                <w:color w:val="000000"/>
                <w:spacing w:val="20"/>
                <w:sz w:val="16"/>
                <w:szCs w:val="16"/>
              </w:rPr>
              <w:t xml:space="preserve">Une lunette portant les nombres (400 × 70) indique un grossissement G = 400 et un diamètre de l’objectif de 70 </w:t>
            </w:r>
            <w:proofErr w:type="spellStart"/>
            <w:r>
              <w:rPr>
                <w:rFonts w:cs="Arial"/>
                <w:color w:val="000000"/>
                <w:spacing w:val="20"/>
                <w:sz w:val="16"/>
                <w:szCs w:val="16"/>
              </w:rPr>
              <w:t>mm.</w:t>
            </w:r>
            <w:proofErr w:type="spellEnd"/>
          </w:p>
          <w:p w14:paraId="3C539FE6" w14:textId="77777777" w:rsidR="00B775F4" w:rsidRDefault="00B775F4" w:rsidP="00345902">
            <w:pPr>
              <w:pStyle w:val="Standard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cyan"/>
              </w:rPr>
              <w:t>Dans une lunette astronomique, on regarde à la « loupe » (l’oculaire), l’image agrandie formée par une lentille convergente (l’objectif), d’un objet éloigné.</w:t>
            </w:r>
          </w:p>
          <w:p w14:paraId="6F2A00D6" w14:textId="77777777" w:rsidR="00B775F4" w:rsidRDefault="00B775F4" w:rsidP="00345902">
            <w:pPr>
              <w:pStyle w:val="Standard"/>
              <w:jc w:val="center"/>
              <w:rPr>
                <w:rFonts w:cs="Arial"/>
                <w:spacing w:val="20"/>
                <w:sz w:val="16"/>
                <w:szCs w:val="16"/>
              </w:rPr>
            </w:pPr>
          </w:p>
        </w:tc>
      </w:tr>
      <w:tr w:rsidR="00B775F4" w14:paraId="787ACDA9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5F812" w14:textId="77777777" w:rsidR="00B775F4" w:rsidRDefault="00B775F4" w:rsidP="00345902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3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système afocal</w:t>
            </w:r>
          </w:p>
        </w:tc>
      </w:tr>
      <w:tr w:rsidR="00B775F4" w14:paraId="62461F80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0C7CE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Dans une lunette astronomique l’œil voit sans fatigue. L’image qu’il voit doit donc se former à l’infini. On dit que la lunette astronomique est afocale.</w:t>
            </w:r>
          </w:p>
          <w:p w14:paraId="5C6DE39B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Une lunette astronomique afocale donne donc d’un objet à l’infini une image située à l’infinie.</w:t>
            </w:r>
          </w:p>
          <w:p w14:paraId="7EC18CDE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  <w:u w:val="single"/>
              </w:rPr>
              <w:t>Remarque</w:t>
            </w:r>
            <w:r>
              <w:rPr>
                <w:rFonts w:cs="Arial"/>
                <w:spacing w:val="20"/>
                <w:sz w:val="16"/>
                <w:szCs w:val="16"/>
              </w:rPr>
              <w:t> : On peut montrer que le système est afocal en déplaçant le système représentant l’œil. L’image reste nette quelle que soit la position de « l’œil ».</w:t>
            </w:r>
          </w:p>
        </w:tc>
      </w:tr>
      <w:tr w:rsidR="00B775F4" w14:paraId="48DAB7E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35F45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4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grossissement</w:t>
            </w:r>
          </w:p>
        </w:tc>
      </w:tr>
      <w:tr w:rsidR="00B775F4" w14:paraId="77A4545C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CCF61A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166208" behindDoc="0" locked="0" layoutInCell="1" allowOverlap="1" wp14:anchorId="35DCC7CE" wp14:editId="091225C1">
                  <wp:simplePos x="0" y="0"/>
                  <wp:positionH relativeFrom="column">
                    <wp:posOffset>4222115</wp:posOffset>
                  </wp:positionH>
                  <wp:positionV relativeFrom="paragraph">
                    <wp:posOffset>3175</wp:posOffset>
                  </wp:positionV>
                  <wp:extent cx="2342515" cy="952500"/>
                  <wp:effectExtent l="0" t="0" r="0" b="0"/>
                  <wp:wrapSquare wrapText="bothSides"/>
                  <wp:docPr id="4" name="Image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51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Pour une image ou un objet rejeté à l’infini, il n’y a pas de notion de taille : on utilise plutôt les angles que font les rayons avec l’axe optique. Plus l’angle sous lequel est vu un objet est important et plus celui-ci apparaît « grand ».</w:t>
            </w:r>
          </w:p>
          <w:p w14:paraId="170A023D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Le diamètre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est l’angle sous lequel est vu un objet.</w:t>
            </w:r>
          </w:p>
          <w:p w14:paraId="760499E0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  <w:p w14:paraId="29901DAA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La lunette astronomique est un instrument optique dont le but est d’observer des objets de faible diamètre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. Elle donne de cet objet une image également située à l’infini mais sous un angle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’ que l’on cherche à avoir plus grand que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>.</w:t>
            </w:r>
          </w:p>
          <w:p w14:paraId="18CEBCD4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Le grossissement angulaire G d’une lunette est défini comme : </w:t>
            </w:r>
            <m:oMath>
              <m:r>
                <w:rPr>
                  <w:rFonts w:ascii="Cambria Math" w:hAnsi="Cambria Math"/>
                </w:rPr>
                <m:t>G=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α‘</m:t>
                  </m:r>
                </m:num>
                <m:den>
                  <m:r>
                    <w:rPr>
                      <w:rFonts w:ascii="Cambria Math" w:hAnsi="Cambria Math"/>
                    </w:rPr>
                    <m:t>α</m:t>
                  </m:r>
                </m:den>
              </m:f>
            </m:oMath>
            <w:r>
              <w:rPr>
                <w:rFonts w:cs="Arial"/>
                <w:spacing w:val="20"/>
                <w:sz w:val="16"/>
                <w:szCs w:val="16"/>
              </w:rPr>
              <w:t xml:space="preserve"> </w:t>
            </w:r>
          </w:p>
          <w:p w14:paraId="4E2EE216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Ce grossissement est qualifié d’intrinsèque : il ne dépend pas de l’observateur. Dans les instruments réels, il varie de quelques dizaines pour les petites lunettes jusqu’à plus de 3000 pour les meilleures.</w:t>
            </w:r>
          </w:p>
        </w:tc>
      </w:tr>
      <w:tr w:rsidR="00B775F4" w14:paraId="59334227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453C9D" w14:textId="77777777" w:rsidR="00B775F4" w:rsidRDefault="00B775F4" w:rsidP="00345902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5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cercle oculaire</w:t>
            </w:r>
          </w:p>
        </w:tc>
      </w:tr>
      <w:tr w:rsidR="00B775F4" w14:paraId="1A13D8F8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DBA65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169280" behindDoc="0" locked="0" layoutInCell="1" allowOverlap="1" wp14:anchorId="38822232" wp14:editId="73669F6B">
                  <wp:simplePos x="0" y="0"/>
                  <wp:positionH relativeFrom="column">
                    <wp:posOffset>3792960</wp:posOffset>
                  </wp:positionH>
                  <wp:positionV relativeFrom="paragraph">
                    <wp:posOffset>80640</wp:posOffset>
                  </wp:positionV>
                  <wp:extent cx="2990880" cy="1069919"/>
                  <wp:effectExtent l="0" t="0" r="0" b="0"/>
                  <wp:wrapSquare wrapText="bothSides"/>
                  <wp:docPr id="5" name="Image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80" cy="1069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La monture de l’objectif permet de contrôler le flux lumineux entrant dans la lunette. Il faut placer correctement la pupille de l’œil pour recevoir le maximum de lumière provenant de l’objet.</w:t>
            </w:r>
          </w:p>
          <w:p w14:paraId="58648191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Le cercle oculaire de la lunette astronomique, appelé aussi pupille de sortie, est le plus petit cercle au travers duquel passent tous les rayons sortant de l’instrument optique.</w:t>
            </w:r>
          </w:p>
          <w:p w14:paraId="22CB7F74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Le cercle oculaire correspond à l’image faite de l’objectif par l’oculaire.</w:t>
            </w:r>
          </w:p>
          <w:p w14:paraId="73E54E91" w14:textId="77777777" w:rsidR="00B775F4" w:rsidRDefault="00B775F4" w:rsidP="00345902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  <w:p w14:paraId="3F04112E" w14:textId="77777777" w:rsidR="00B775F4" w:rsidRDefault="00B775F4" w:rsidP="00345902">
            <w:pPr>
              <w:pStyle w:val="Standard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pacing w:val="20"/>
                <w:sz w:val="16"/>
                <w:szCs w:val="16"/>
                <w:u w:val="single"/>
                <w:lang w:eastAsia="fr-FR"/>
              </w:rPr>
              <w:t>Remarque :</w:t>
            </w:r>
            <w:r>
              <w:rPr>
                <w:rFonts w:ascii="Arial" w:eastAsia="Times New Roman" w:hAnsi="Arial" w:cs="Arial"/>
                <w:color w:val="000000"/>
                <w:spacing w:val="20"/>
                <w:sz w:val="16"/>
                <w:szCs w:val="16"/>
                <w:lang w:eastAsia="fr-FR"/>
              </w:rPr>
              <w:t xml:space="preserve"> </w:t>
            </w:r>
            <w:r>
              <w:rPr>
                <w:rFonts w:ascii="Arial" w:hAnsi="Arial" w:cs="Arial"/>
                <w:spacing w:val="20"/>
                <w:sz w:val="16"/>
                <w:szCs w:val="16"/>
              </w:rPr>
              <w:t>l’instrument doit être adapté pour avoir un cercle oculaire d’une taille du même ordre de grandeur que la pupille de l’œil (≈ 5mm quand il fait sombre).</w:t>
            </w:r>
          </w:p>
        </w:tc>
      </w:tr>
    </w:tbl>
    <w:p w14:paraId="1C7FD35B" w14:textId="73899EB6" w:rsidR="00887BB7" w:rsidRDefault="00887BB7" w:rsidP="00372636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</w:p>
    <w:p w14:paraId="019AA0DD" w14:textId="77777777" w:rsidR="006204EF" w:rsidRPr="00372636" w:rsidRDefault="006204EF" w:rsidP="00372636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</w:p>
    <w:p w14:paraId="368EBF30" w14:textId="12CB59C4" w:rsidR="00372636" w:rsidRDefault="00E679D1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w:lastRenderedPageBreak/>
        <mc:AlternateContent>
          <mc:Choice Requires="wpi">
            <w:drawing>
              <wp:anchor distT="0" distB="0" distL="114300" distR="114300" simplePos="0" relativeHeight="251235840" behindDoc="0" locked="0" layoutInCell="1" allowOverlap="1" wp14:anchorId="1E3F795D" wp14:editId="0DD580D7">
                <wp:simplePos x="0" y="0"/>
                <wp:positionH relativeFrom="column">
                  <wp:posOffset>4613986</wp:posOffset>
                </wp:positionH>
                <wp:positionV relativeFrom="paragraph">
                  <wp:posOffset>189593</wp:posOffset>
                </wp:positionV>
                <wp:extent cx="66960" cy="32760"/>
                <wp:effectExtent l="38100" t="38100" r="47625" b="4381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696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736127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3" o:spid="_x0000_s1026" type="#_x0000_t75" style="position:absolute;margin-left:362.6pt;margin-top:14.25pt;width:6.65pt;height:4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">
                <v:imagedata r:id="rId1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7648" behindDoc="0" locked="0" layoutInCell="1" allowOverlap="1" wp14:anchorId="2429108A" wp14:editId="7BFDB74B">
                <wp:simplePos x="0" y="0"/>
                <wp:positionH relativeFrom="column">
                  <wp:posOffset>3850426</wp:posOffset>
                </wp:positionH>
                <wp:positionV relativeFrom="paragraph">
                  <wp:posOffset>196433</wp:posOffset>
                </wp:positionV>
                <wp:extent cx="42120" cy="38880"/>
                <wp:effectExtent l="57150" t="38100" r="53340" b="565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212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EBD48" id="Encre 154" o:spid="_x0000_s1026" type="#_x0000_t75" style="position:absolute;margin-left:302.5pt;margin-top:14.75pt;width:4.7pt;height:4.4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">
                <v:imagedata r:id="rId1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5600" behindDoc="0" locked="0" layoutInCell="1" allowOverlap="1" wp14:anchorId="5AE019F0" wp14:editId="66F30E1F">
                <wp:simplePos x="0" y="0"/>
                <wp:positionH relativeFrom="column">
                  <wp:posOffset>4027906</wp:posOffset>
                </wp:positionH>
                <wp:positionV relativeFrom="paragraph">
                  <wp:posOffset>236753</wp:posOffset>
                </wp:positionV>
                <wp:extent cx="13680" cy="6480"/>
                <wp:effectExtent l="57150" t="57150" r="43815" b="5080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36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C764B" id="Encre 152" o:spid="_x0000_s1026" type="#_x0000_t75" style="position:absolute;margin-left:316.45pt;margin-top:17.95pt;width:2.5pt;height:1.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">
                <v:imagedata r:id="rId1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8432" behindDoc="0" locked="0" layoutInCell="1" allowOverlap="1" wp14:anchorId="65D5DE04" wp14:editId="57DE0080">
                <wp:simplePos x="0" y="0"/>
                <wp:positionH relativeFrom="column">
                  <wp:posOffset>2899666</wp:posOffset>
                </wp:positionH>
                <wp:positionV relativeFrom="paragraph">
                  <wp:posOffset>256193</wp:posOffset>
                </wp:positionV>
                <wp:extent cx="98280" cy="11880"/>
                <wp:effectExtent l="38100" t="57150" r="35560" b="4572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982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C1D20" id="Encre 145" o:spid="_x0000_s1026" type="#_x0000_t75" style="position:absolute;margin-left:227.6pt;margin-top:19.45pt;width:9.2pt;height:2.3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">
                <v:imagedata r:id="rId1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0240" behindDoc="0" locked="0" layoutInCell="1" allowOverlap="1" wp14:anchorId="1C358616" wp14:editId="5CA0B5DC">
                <wp:simplePos x="0" y="0"/>
                <wp:positionH relativeFrom="column">
                  <wp:posOffset>1855306</wp:posOffset>
                </wp:positionH>
                <wp:positionV relativeFrom="paragraph">
                  <wp:posOffset>198953</wp:posOffset>
                </wp:positionV>
                <wp:extent cx="39960" cy="150120"/>
                <wp:effectExtent l="57150" t="38100" r="55880" b="4064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996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45D7A" id="Encre 137" o:spid="_x0000_s1026" type="#_x0000_t75" style="position:absolute;margin-left:145.4pt;margin-top:14.95pt;width:4.6pt;height:13.2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">
                <v:imagedata r:id="rId2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8192" behindDoc="0" locked="0" layoutInCell="1" allowOverlap="1" wp14:anchorId="295C37BA" wp14:editId="1FA2693B">
                <wp:simplePos x="0" y="0"/>
                <wp:positionH relativeFrom="column">
                  <wp:posOffset>1753066</wp:posOffset>
                </wp:positionH>
                <wp:positionV relativeFrom="paragraph">
                  <wp:posOffset>237833</wp:posOffset>
                </wp:positionV>
                <wp:extent cx="3960" cy="1800"/>
                <wp:effectExtent l="57150" t="57150" r="53340" b="5588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29699" id="Encre 135" o:spid="_x0000_s1026" type="#_x0000_t75" style="position:absolute;margin-left:137.35pt;margin-top:18.05pt;width:1.7pt;height:1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">
                <v:imagedata r:id="rId2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3072" behindDoc="0" locked="0" layoutInCell="1" allowOverlap="1" wp14:anchorId="5E6D4C1E" wp14:editId="23A1A5A2">
                <wp:simplePos x="0" y="0"/>
                <wp:positionH relativeFrom="column">
                  <wp:posOffset>1167346</wp:posOffset>
                </wp:positionH>
                <wp:positionV relativeFrom="paragraph">
                  <wp:posOffset>270233</wp:posOffset>
                </wp:positionV>
                <wp:extent cx="93240" cy="12240"/>
                <wp:effectExtent l="0" t="57150" r="40640" b="4508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932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8DC77" id="Encre 130" o:spid="_x0000_s1026" type="#_x0000_t75" style="position:absolute;margin-left:91.2pt;margin-top:20.6pt;width:8.8pt;height:2.3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">
                <v:imagedata r:id="rId2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2048" behindDoc="0" locked="0" layoutInCell="1" allowOverlap="1" wp14:anchorId="0E9368D7" wp14:editId="5AC6FD11">
                <wp:simplePos x="0" y="0"/>
                <wp:positionH relativeFrom="column">
                  <wp:posOffset>864946</wp:posOffset>
                </wp:positionH>
                <wp:positionV relativeFrom="paragraph">
                  <wp:posOffset>206873</wp:posOffset>
                </wp:positionV>
                <wp:extent cx="360" cy="360"/>
                <wp:effectExtent l="38100" t="38100" r="57150" b="5715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0F756" id="Encre 129" o:spid="_x0000_s1026" type="#_x0000_t75" style="position:absolute;margin-left:67.4pt;margin-top:15.6pt;width:1.45pt;height:1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">
                <v:imagedata r:id="rId2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198976" behindDoc="0" locked="0" layoutInCell="1" allowOverlap="1" wp14:anchorId="322C7ECC" wp14:editId="0F72EABB">
                <wp:simplePos x="0" y="0"/>
                <wp:positionH relativeFrom="column">
                  <wp:posOffset>421426</wp:posOffset>
                </wp:positionH>
                <wp:positionV relativeFrom="paragraph">
                  <wp:posOffset>203273</wp:posOffset>
                </wp:positionV>
                <wp:extent cx="1440" cy="7920"/>
                <wp:effectExtent l="57150" t="38100" r="55880" b="4953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4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5D516" id="Encre 62" o:spid="_x0000_s1026" type="#_x0000_t75" style="position:absolute;margin-left:32.5pt;margin-top:15.3pt;width:1.5pt;height: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">
                <v:imagedata r:id="rId29" o:title=""/>
              </v:shape>
            </w:pict>
          </mc:Fallback>
        </mc:AlternateContent>
      </w:r>
      <w:r w:rsidR="00B775F4"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188736" behindDoc="0" locked="0" layoutInCell="1" allowOverlap="1" wp14:anchorId="273B029D" wp14:editId="34F0D3B1">
                <wp:simplePos x="0" y="0"/>
                <wp:positionH relativeFrom="column">
                  <wp:posOffset>0</wp:posOffset>
                </wp:positionH>
                <wp:positionV relativeFrom="paragraph">
                  <wp:posOffset>148590</wp:posOffset>
                </wp:positionV>
                <wp:extent cx="6540500" cy="314325"/>
                <wp:effectExtent l="6985" t="9525" r="5715" b="9525"/>
                <wp:wrapNone/>
                <wp:docPr id="33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17715" id="Rectangle 163" o:spid="_x0000_s1026" style="position:absolute;margin-left:0;margin-top:11.7pt;width:515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A quel système optique est assimilé le cristallin de l'œil</w:t>
      </w:r>
      <w:r w:rsidR="00372636">
        <w:rPr>
          <w:rFonts w:ascii="Garamond" w:hAnsi="Garamond"/>
          <w:sz w:val="22"/>
        </w:rPr>
        <w:t>, la rétine de l’œil</w:t>
      </w:r>
      <w:r w:rsidR="00372636" w:rsidRPr="00372636">
        <w:rPr>
          <w:rFonts w:ascii="Garamond" w:hAnsi="Garamond"/>
          <w:sz w:val="22"/>
        </w:rPr>
        <w:t xml:space="preserve"> ?</w:t>
      </w:r>
    </w:p>
    <w:p w14:paraId="1D496A9C" w14:textId="27EA95F5" w:rsidR="00372636" w:rsidRDefault="00E679D1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34816" behindDoc="0" locked="0" layoutInCell="1" allowOverlap="1" wp14:anchorId="6D87A4A7" wp14:editId="59A32AE1">
                <wp:simplePos x="0" y="0"/>
                <wp:positionH relativeFrom="column">
                  <wp:posOffset>4975066</wp:posOffset>
                </wp:positionH>
                <wp:positionV relativeFrom="paragraph">
                  <wp:posOffset>6268</wp:posOffset>
                </wp:positionV>
                <wp:extent cx="82440" cy="68760"/>
                <wp:effectExtent l="57150" t="38100" r="51435" b="4572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8244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9466E" id="Encre 162" o:spid="_x0000_s1026" type="#_x0000_t75" style="position:absolute;margin-left:391.05pt;margin-top:-.2pt;width:7.95pt;height:6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">
                <v:imagedata r:id="rId3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33792" behindDoc="0" locked="0" layoutInCell="1" allowOverlap="1" wp14:anchorId="4F801B8B" wp14:editId="7D099CE5">
                <wp:simplePos x="0" y="0"/>
                <wp:positionH relativeFrom="column">
                  <wp:posOffset>4855906</wp:posOffset>
                </wp:positionH>
                <wp:positionV relativeFrom="paragraph">
                  <wp:posOffset>-6692</wp:posOffset>
                </wp:positionV>
                <wp:extent cx="92880" cy="74160"/>
                <wp:effectExtent l="57150" t="38100" r="40640" b="4064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9288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6972C" id="Encre 161" o:spid="_x0000_s1026" type="#_x0000_t75" style="position:absolute;margin-left:381.65pt;margin-top:-1.25pt;width:8.7pt;height:7.3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">
                <v:imagedata r:id="rId3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32768" behindDoc="0" locked="0" layoutInCell="1" allowOverlap="1" wp14:anchorId="651C0564" wp14:editId="60C782FA">
                <wp:simplePos x="0" y="0"/>
                <wp:positionH relativeFrom="column">
                  <wp:posOffset>4743946</wp:posOffset>
                </wp:positionH>
                <wp:positionV relativeFrom="paragraph">
                  <wp:posOffset>-9932</wp:posOffset>
                </wp:positionV>
                <wp:extent cx="105480" cy="84960"/>
                <wp:effectExtent l="19050" t="57150" r="0" b="4889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0548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C5D36" id="Encre 160" o:spid="_x0000_s1026" type="#_x0000_t75" style="position:absolute;margin-left:372.85pt;margin-top:-1.5pt;width:9.7pt;height:8.1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">
                <v:imagedata r:id="rId3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31744" behindDoc="0" locked="0" layoutInCell="1" allowOverlap="1" wp14:anchorId="4AFAA99C" wp14:editId="2916E83D">
                <wp:simplePos x="0" y="0"/>
                <wp:positionH relativeFrom="column">
                  <wp:posOffset>4633786</wp:posOffset>
                </wp:positionH>
                <wp:positionV relativeFrom="paragraph">
                  <wp:posOffset>-9932</wp:posOffset>
                </wp:positionV>
                <wp:extent cx="97560" cy="99360"/>
                <wp:effectExtent l="19050" t="38100" r="36195" b="5334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9756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BD37B" id="Encre 158" o:spid="_x0000_s1026" type="#_x0000_t75" style="position:absolute;margin-left:364.15pt;margin-top:-1.5pt;width:9.1pt;height:9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">
                <v:imagedata r:id="rId3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30720" behindDoc="0" locked="0" layoutInCell="1" allowOverlap="1" wp14:anchorId="2156C796" wp14:editId="4D2F1EF3">
                <wp:simplePos x="0" y="0"/>
                <wp:positionH relativeFrom="column">
                  <wp:posOffset>4523626</wp:posOffset>
                </wp:positionH>
                <wp:positionV relativeFrom="paragraph">
                  <wp:posOffset>5188</wp:posOffset>
                </wp:positionV>
                <wp:extent cx="93600" cy="78840"/>
                <wp:effectExtent l="19050" t="57150" r="40005" b="5461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9360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F5C69" id="Encre 157" o:spid="_x0000_s1026" type="#_x0000_t75" style="position:absolute;margin-left:355.5pt;margin-top:-.3pt;width:8.75pt;height:7.6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">
                <v:imagedata r:id="rId3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9696" behindDoc="0" locked="0" layoutInCell="1" allowOverlap="1" wp14:anchorId="2F79E627" wp14:editId="22859181">
                <wp:simplePos x="0" y="0"/>
                <wp:positionH relativeFrom="column">
                  <wp:posOffset>4296826</wp:posOffset>
                </wp:positionH>
                <wp:positionV relativeFrom="paragraph">
                  <wp:posOffset>62788</wp:posOffset>
                </wp:positionV>
                <wp:extent cx="104400" cy="4320"/>
                <wp:effectExtent l="38100" t="57150" r="48260" b="5334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044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464B5" id="Encre 156" o:spid="_x0000_s1026" type="#_x0000_t75" style="position:absolute;margin-left:337.65pt;margin-top:4.25pt;width:9.6pt;height:1.8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">
                <v:imagedata r:id="rId4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8672" behindDoc="0" locked="0" layoutInCell="1" allowOverlap="1" wp14:anchorId="42370322" wp14:editId="04BD3CEB">
                <wp:simplePos x="0" y="0"/>
                <wp:positionH relativeFrom="column">
                  <wp:posOffset>4302226</wp:posOffset>
                </wp:positionH>
                <wp:positionV relativeFrom="paragraph">
                  <wp:posOffset>-932</wp:posOffset>
                </wp:positionV>
                <wp:extent cx="82800" cy="8280"/>
                <wp:effectExtent l="38100" t="57150" r="50800" b="4889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82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D3A0C" id="Encre 155" o:spid="_x0000_s1026" type="#_x0000_t75" style="position:absolute;margin-left:338.05pt;margin-top:-.75pt;width:7.9pt;height:2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">
                <v:imagedata r:id="rId4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6624" behindDoc="0" locked="0" layoutInCell="1" allowOverlap="1" wp14:anchorId="1582448E" wp14:editId="0BFDF592">
                <wp:simplePos x="0" y="0"/>
                <wp:positionH relativeFrom="column">
                  <wp:posOffset>4091986</wp:posOffset>
                </wp:positionH>
                <wp:positionV relativeFrom="paragraph">
                  <wp:posOffset>29308</wp:posOffset>
                </wp:positionV>
                <wp:extent cx="170640" cy="82800"/>
                <wp:effectExtent l="38100" t="57150" r="39370" b="5080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7064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7FE1D" id="Encre 153" o:spid="_x0000_s1026" type="#_x0000_t75" style="position:absolute;margin-left:321.5pt;margin-top:1.6pt;width:14.9pt;height:7.9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">
                <v:imagedata r:id="rId4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4576" behindDoc="0" locked="0" layoutInCell="1" allowOverlap="1" wp14:anchorId="13431490" wp14:editId="6A6604F1">
                <wp:simplePos x="0" y="0"/>
                <wp:positionH relativeFrom="column">
                  <wp:posOffset>4025386</wp:posOffset>
                </wp:positionH>
                <wp:positionV relativeFrom="paragraph">
                  <wp:posOffset>33268</wp:posOffset>
                </wp:positionV>
                <wp:extent cx="27000" cy="81720"/>
                <wp:effectExtent l="38100" t="38100" r="49530" b="5207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700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FBFA7" id="Encre 151" o:spid="_x0000_s1026" type="#_x0000_t75" style="position:absolute;margin-left:316.25pt;margin-top:1.9pt;width:3.55pt;height:7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">
                <v:imagedata r:id="rId4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3552" behindDoc="0" locked="0" layoutInCell="1" allowOverlap="1" wp14:anchorId="031C9AD6" wp14:editId="2EBA953F">
                <wp:simplePos x="0" y="0"/>
                <wp:positionH relativeFrom="column">
                  <wp:posOffset>3919906</wp:posOffset>
                </wp:positionH>
                <wp:positionV relativeFrom="paragraph">
                  <wp:posOffset>9148</wp:posOffset>
                </wp:positionV>
                <wp:extent cx="79200" cy="10800"/>
                <wp:effectExtent l="57150" t="38100" r="54610" b="4635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792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F6A8B" id="Encre 150" o:spid="_x0000_s1026" type="#_x0000_t75" style="position:absolute;margin-left:307.95pt;margin-top:0;width:7.7pt;height:2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">
                <v:imagedata r:id="rId4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2528" behindDoc="0" locked="0" layoutInCell="1" allowOverlap="1" wp14:anchorId="575E2946" wp14:editId="71AE1DF1">
                <wp:simplePos x="0" y="0"/>
                <wp:positionH relativeFrom="column">
                  <wp:posOffset>3953026</wp:posOffset>
                </wp:positionH>
                <wp:positionV relativeFrom="paragraph">
                  <wp:posOffset>-65012</wp:posOffset>
                </wp:positionV>
                <wp:extent cx="37080" cy="169560"/>
                <wp:effectExtent l="38100" t="38100" r="58420" b="4000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708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59211" id="Encre 149" o:spid="_x0000_s1026" type="#_x0000_t75" style="position:absolute;margin-left:310.55pt;margin-top:-5.8pt;width:4.3pt;height:14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">
                <v:imagedata r:id="rId5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1504" behindDoc="0" locked="0" layoutInCell="1" allowOverlap="1" wp14:anchorId="2FEF6143" wp14:editId="65B68776">
                <wp:simplePos x="0" y="0"/>
                <wp:positionH relativeFrom="column">
                  <wp:posOffset>3864106</wp:posOffset>
                </wp:positionH>
                <wp:positionV relativeFrom="paragraph">
                  <wp:posOffset>18148</wp:posOffset>
                </wp:positionV>
                <wp:extent cx="60480" cy="86400"/>
                <wp:effectExtent l="38100" t="57150" r="53975" b="4699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6048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0763F" id="Encre 148" o:spid="_x0000_s1026" type="#_x0000_t75" style="position:absolute;margin-left:303.55pt;margin-top:.75pt;width:6.15pt;height:8.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">
                <v:imagedata r:id="rId5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20480" behindDoc="0" locked="0" layoutInCell="1" allowOverlap="1" wp14:anchorId="4C41E351" wp14:editId="526B2EB2">
                <wp:simplePos x="0" y="0"/>
                <wp:positionH relativeFrom="column">
                  <wp:posOffset>3688066</wp:posOffset>
                </wp:positionH>
                <wp:positionV relativeFrom="paragraph">
                  <wp:posOffset>3748</wp:posOffset>
                </wp:positionV>
                <wp:extent cx="137880" cy="127080"/>
                <wp:effectExtent l="38100" t="38100" r="14605" b="4445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3788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2D425" id="Encre 147" o:spid="_x0000_s1026" type="#_x0000_t75" style="position:absolute;margin-left:289.7pt;margin-top:-.4pt;width:12.25pt;height:11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">
                <v:imagedata r:id="rId5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9456" behindDoc="0" locked="0" layoutInCell="1" allowOverlap="1" wp14:anchorId="591E18DF" wp14:editId="31AA989E">
                <wp:simplePos x="0" y="0"/>
                <wp:positionH relativeFrom="column">
                  <wp:posOffset>3334906</wp:posOffset>
                </wp:positionH>
                <wp:positionV relativeFrom="paragraph">
                  <wp:posOffset>83668</wp:posOffset>
                </wp:positionV>
                <wp:extent cx="29880" cy="89640"/>
                <wp:effectExtent l="38100" t="38100" r="46355" b="4381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988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942E4" id="Encre 146" o:spid="_x0000_s1026" type="#_x0000_t75" style="position:absolute;margin-left:261.9pt;margin-top:5.9pt;width:3.75pt;height:8.4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">
                <v:imagedata r:id="rId5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7408" behindDoc="0" locked="0" layoutInCell="1" allowOverlap="1" wp14:anchorId="67EF7687" wp14:editId="1B538AEC">
                <wp:simplePos x="0" y="0"/>
                <wp:positionH relativeFrom="column">
                  <wp:posOffset>2939266</wp:posOffset>
                </wp:positionH>
                <wp:positionV relativeFrom="paragraph">
                  <wp:posOffset>-69332</wp:posOffset>
                </wp:positionV>
                <wp:extent cx="162360" cy="165240"/>
                <wp:effectExtent l="57150" t="38100" r="47625" b="4445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6236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CABB8" id="Encre 144" o:spid="_x0000_s1026" type="#_x0000_t75" style="position:absolute;margin-left:230.75pt;margin-top:-6.15pt;width:14.2pt;height:14.4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">
                <v:imagedata r:id="rId5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6384" behindDoc="0" locked="0" layoutInCell="1" allowOverlap="1" wp14:anchorId="3A0C5C7C" wp14:editId="2011EFFE">
                <wp:simplePos x="0" y="0"/>
                <wp:positionH relativeFrom="column">
                  <wp:posOffset>2648026</wp:posOffset>
                </wp:positionH>
                <wp:positionV relativeFrom="paragraph">
                  <wp:posOffset>20308</wp:posOffset>
                </wp:positionV>
                <wp:extent cx="283320" cy="169200"/>
                <wp:effectExtent l="38100" t="38100" r="40640" b="4064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8332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02D18" id="Encre 143" o:spid="_x0000_s1026" type="#_x0000_t75" style="position:absolute;margin-left:207.8pt;margin-top:.9pt;width:23.7pt;height:14.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">
                <v:imagedata r:id="rId6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5360" behindDoc="0" locked="0" layoutInCell="1" allowOverlap="1" wp14:anchorId="0A8E3E0B" wp14:editId="14C217F7">
                <wp:simplePos x="0" y="0"/>
                <wp:positionH relativeFrom="column">
                  <wp:posOffset>2496826</wp:posOffset>
                </wp:positionH>
                <wp:positionV relativeFrom="paragraph">
                  <wp:posOffset>16348</wp:posOffset>
                </wp:positionV>
                <wp:extent cx="145080" cy="91440"/>
                <wp:effectExtent l="38100" t="38100" r="45720" b="4191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4508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65D04" id="Encre 142" o:spid="_x0000_s1026" type="#_x0000_t75" style="position:absolute;margin-left:195.9pt;margin-top:.6pt;width:12.8pt;height:8.6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">
                <v:imagedata r:id="rId6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4336" behindDoc="0" locked="0" layoutInCell="1" allowOverlap="1" wp14:anchorId="01F4D3E7" wp14:editId="6A9542CA">
                <wp:simplePos x="0" y="0"/>
                <wp:positionH relativeFrom="column">
                  <wp:posOffset>2405746</wp:posOffset>
                </wp:positionH>
                <wp:positionV relativeFrom="paragraph">
                  <wp:posOffset>-10292</wp:posOffset>
                </wp:positionV>
                <wp:extent cx="65160" cy="108360"/>
                <wp:effectExtent l="38100" t="38100" r="49530" b="4445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651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2A39A" id="Encre 141" o:spid="_x0000_s1026" type="#_x0000_t75" style="position:absolute;margin-left:188.75pt;margin-top:-1.5pt;width:6.55pt;height:9.9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">
                <v:imagedata r:id="rId6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3312" behindDoc="0" locked="0" layoutInCell="1" allowOverlap="1" wp14:anchorId="2723E7E4" wp14:editId="3BAF1220">
                <wp:simplePos x="0" y="0"/>
                <wp:positionH relativeFrom="column">
                  <wp:posOffset>2183266</wp:posOffset>
                </wp:positionH>
                <wp:positionV relativeFrom="paragraph">
                  <wp:posOffset>11668</wp:posOffset>
                </wp:positionV>
                <wp:extent cx="198000" cy="106920"/>
                <wp:effectExtent l="57150" t="38100" r="12065" b="4572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9800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F6C97" id="Encre 140" o:spid="_x0000_s1026" type="#_x0000_t75" style="position:absolute;margin-left:171.2pt;margin-top:.2pt;width:17.05pt;height:9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">
                <v:imagedata r:id="rId6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2288" behindDoc="0" locked="0" layoutInCell="1" allowOverlap="1" wp14:anchorId="1D37CC63" wp14:editId="248CC08A">
                <wp:simplePos x="0" y="0"/>
                <wp:positionH relativeFrom="column">
                  <wp:posOffset>2100826</wp:posOffset>
                </wp:positionH>
                <wp:positionV relativeFrom="paragraph">
                  <wp:posOffset>-1652</wp:posOffset>
                </wp:positionV>
                <wp:extent cx="111240" cy="125280"/>
                <wp:effectExtent l="38100" t="57150" r="41275" b="4635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1124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00468" id="Encre 139" o:spid="_x0000_s1026" type="#_x0000_t75" style="position:absolute;margin-left:164.7pt;margin-top:-.85pt;width:10.15pt;height:11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">
                <v:imagedata r:id="rId6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11264" behindDoc="0" locked="0" layoutInCell="1" allowOverlap="1" wp14:anchorId="3E33792B" wp14:editId="7F74CA32">
                <wp:simplePos x="0" y="0"/>
                <wp:positionH relativeFrom="column">
                  <wp:posOffset>1913986</wp:posOffset>
                </wp:positionH>
                <wp:positionV relativeFrom="paragraph">
                  <wp:posOffset>8428</wp:posOffset>
                </wp:positionV>
                <wp:extent cx="81000" cy="80280"/>
                <wp:effectExtent l="38100" t="57150" r="52705" b="5334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8100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D7237" id="Encre 138" o:spid="_x0000_s1026" type="#_x0000_t75" style="position:absolute;margin-left:150pt;margin-top:-.05pt;width:7.8pt;height:7.7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">
                <v:imagedata r:id="rId7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9216" behindDoc="0" locked="0" layoutInCell="1" allowOverlap="1" wp14:anchorId="50F829FD" wp14:editId="3367CB68">
                <wp:simplePos x="0" y="0"/>
                <wp:positionH relativeFrom="column">
                  <wp:posOffset>1807786</wp:posOffset>
                </wp:positionH>
                <wp:positionV relativeFrom="paragraph">
                  <wp:posOffset>-62852</wp:posOffset>
                </wp:positionV>
                <wp:extent cx="31320" cy="143640"/>
                <wp:effectExtent l="38100" t="38100" r="45085" b="4699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132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57112" id="Encre 136" o:spid="_x0000_s1026" type="#_x0000_t75" style="position:absolute;margin-left:141.65pt;margin-top:-5.65pt;width:3.85pt;height:12.7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">
                <v:imagedata r:id="rId7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7168" behindDoc="0" locked="0" layoutInCell="1" allowOverlap="1" wp14:anchorId="0D6CC43B" wp14:editId="3C502441">
                <wp:simplePos x="0" y="0"/>
                <wp:positionH relativeFrom="column">
                  <wp:posOffset>1783666</wp:posOffset>
                </wp:positionH>
                <wp:positionV relativeFrom="paragraph">
                  <wp:posOffset>41908</wp:posOffset>
                </wp:positionV>
                <wp:extent cx="11520" cy="48600"/>
                <wp:effectExtent l="57150" t="38100" r="45720" b="4699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152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903F1" id="Encre 134" o:spid="_x0000_s1026" type="#_x0000_t75" style="position:absolute;margin-left:139.75pt;margin-top:2.6pt;width:2.3pt;height:5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">
                <v:imagedata r:id="rId7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6144" behindDoc="0" locked="0" layoutInCell="1" allowOverlap="1" wp14:anchorId="77FDFE59" wp14:editId="2C5F0EC9">
                <wp:simplePos x="0" y="0"/>
                <wp:positionH relativeFrom="column">
                  <wp:posOffset>1655146</wp:posOffset>
                </wp:positionH>
                <wp:positionV relativeFrom="paragraph">
                  <wp:posOffset>-79052</wp:posOffset>
                </wp:positionV>
                <wp:extent cx="101160" cy="167400"/>
                <wp:effectExtent l="38100" t="38100" r="32385" b="4254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0116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14A14" id="Encre 133" o:spid="_x0000_s1026" type="#_x0000_t75" style="position:absolute;margin-left:129.65pt;margin-top:-6.9pt;width:9.35pt;height:14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">
                <v:imagedata r:id="rId7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5120" behindDoc="0" locked="0" layoutInCell="1" allowOverlap="1" wp14:anchorId="57C4686B" wp14:editId="61947EC2">
                <wp:simplePos x="0" y="0"/>
                <wp:positionH relativeFrom="column">
                  <wp:posOffset>1409986</wp:posOffset>
                </wp:positionH>
                <wp:positionV relativeFrom="paragraph">
                  <wp:posOffset>-77612</wp:posOffset>
                </wp:positionV>
                <wp:extent cx="267480" cy="188280"/>
                <wp:effectExtent l="38100" t="38100" r="18415" b="4064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26748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FC8D5" id="Encre 132" o:spid="_x0000_s1026" type="#_x0000_t75" style="position:absolute;margin-left:110.3pt;margin-top:-6.8pt;width:22.45pt;height:16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">
                <v:imagedata r:id="rId7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4096" behindDoc="0" locked="0" layoutInCell="1" allowOverlap="1" wp14:anchorId="1D5CC695" wp14:editId="4E1ECEBE">
                <wp:simplePos x="0" y="0"/>
                <wp:positionH relativeFrom="column">
                  <wp:posOffset>1164466</wp:posOffset>
                </wp:positionH>
                <wp:positionV relativeFrom="paragraph">
                  <wp:posOffset>63508</wp:posOffset>
                </wp:positionV>
                <wp:extent cx="105480" cy="5760"/>
                <wp:effectExtent l="38100" t="57150" r="46990" b="5143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054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5AE54" id="Encre 131" o:spid="_x0000_s1026" type="#_x0000_t75" style="position:absolute;margin-left:91pt;margin-top:4.3pt;width:9.7pt;height:1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">
                <v:imagedata r:id="rId8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1024" behindDoc="0" locked="0" layoutInCell="1" allowOverlap="1" wp14:anchorId="43292604" wp14:editId="6E1B9FC2">
                <wp:simplePos x="0" y="0"/>
                <wp:positionH relativeFrom="column">
                  <wp:posOffset>621586</wp:posOffset>
                </wp:positionH>
                <wp:positionV relativeFrom="paragraph">
                  <wp:posOffset>-80132</wp:posOffset>
                </wp:positionV>
                <wp:extent cx="470520" cy="191520"/>
                <wp:effectExtent l="57150" t="38100" r="44450" b="56515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7052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51C41" id="Encre 128" o:spid="_x0000_s1026" type="#_x0000_t75" style="position:absolute;margin-left:48.25pt;margin-top:-7pt;width:38.5pt;height:16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">
                <v:imagedata r:id="rId8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00000" behindDoc="0" locked="0" layoutInCell="1" allowOverlap="1" wp14:anchorId="7BFF49E2" wp14:editId="5F85C3C5">
                <wp:simplePos x="0" y="0"/>
                <wp:positionH relativeFrom="column">
                  <wp:posOffset>531226</wp:posOffset>
                </wp:positionH>
                <wp:positionV relativeFrom="paragraph">
                  <wp:posOffset>-73652</wp:posOffset>
                </wp:positionV>
                <wp:extent cx="60120" cy="200160"/>
                <wp:effectExtent l="38100" t="38100" r="54610" b="4762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6012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4598E" id="Encre 63" o:spid="_x0000_s1026" type="#_x0000_t75" style="position:absolute;margin-left:41.15pt;margin-top:-6.5pt;width:6.15pt;height:17.1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">
                <v:imagedata r:id="rId8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197952" behindDoc="0" locked="0" layoutInCell="1" allowOverlap="1" wp14:anchorId="5F3E6302" wp14:editId="20CF4118">
                <wp:simplePos x="0" y="0"/>
                <wp:positionH relativeFrom="column">
                  <wp:posOffset>200026</wp:posOffset>
                </wp:positionH>
                <wp:positionV relativeFrom="paragraph">
                  <wp:posOffset>-23612</wp:posOffset>
                </wp:positionV>
                <wp:extent cx="368640" cy="131760"/>
                <wp:effectExtent l="38100" t="38100" r="50800" b="4000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6864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A9C3A" id="Encre 61" o:spid="_x0000_s1026" type="#_x0000_t75" style="position:absolute;margin-left:15.05pt;margin-top:-2.55pt;width:30.45pt;height:11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">
                <v:imagedata r:id="rId87" o:title=""/>
              </v:shape>
            </w:pict>
          </mc:Fallback>
        </mc:AlternateContent>
      </w:r>
    </w:p>
    <w:p w14:paraId="248B91CE" w14:textId="4A856FEE" w:rsidR="00372636" w:rsidRDefault="00E679D1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55296" behindDoc="0" locked="0" layoutInCell="1" allowOverlap="1" wp14:anchorId="7C23D1C0" wp14:editId="42D8CE41">
                <wp:simplePos x="0" y="0"/>
                <wp:positionH relativeFrom="column">
                  <wp:posOffset>2594026</wp:posOffset>
                </wp:positionH>
                <wp:positionV relativeFrom="paragraph">
                  <wp:posOffset>253863</wp:posOffset>
                </wp:positionV>
                <wp:extent cx="211680" cy="15120"/>
                <wp:effectExtent l="38100" t="38100" r="55245" b="4254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1168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D8DF8" id="Encre 182" o:spid="_x0000_s1026" type="#_x0000_t75" style="position:absolute;margin-left:203.55pt;margin-top:19.3pt;width:18.05pt;height:2.6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">
                <v:imagedata r:id="rId8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44032" behindDoc="0" locked="0" layoutInCell="1" allowOverlap="1" wp14:anchorId="6F45D652" wp14:editId="58581CBE">
                <wp:simplePos x="0" y="0"/>
                <wp:positionH relativeFrom="column">
                  <wp:posOffset>1232506</wp:posOffset>
                </wp:positionH>
                <wp:positionV relativeFrom="paragraph">
                  <wp:posOffset>265383</wp:posOffset>
                </wp:positionV>
                <wp:extent cx="15120" cy="360"/>
                <wp:effectExtent l="38100" t="38100" r="42545" b="5715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51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CA4B6" id="Encre 171" o:spid="_x0000_s1026" type="#_x0000_t75" style="position:absolute;margin-left:96.35pt;margin-top:20.2pt;width:2.65pt;height:1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">
                <v:imagedata r:id="rId91" o:title=""/>
              </v:shape>
            </w:pict>
          </mc:Fallback>
        </mc:AlternateContent>
      </w:r>
      <w:r w:rsidR="00B775F4"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187712" behindDoc="0" locked="0" layoutInCell="1" allowOverlap="1" wp14:anchorId="1DE01961" wp14:editId="7BD9B336">
                <wp:simplePos x="0" y="0"/>
                <wp:positionH relativeFrom="column">
                  <wp:posOffset>0</wp:posOffset>
                </wp:positionH>
                <wp:positionV relativeFrom="paragraph">
                  <wp:posOffset>205105</wp:posOffset>
                </wp:positionV>
                <wp:extent cx="6540500" cy="345440"/>
                <wp:effectExtent l="6985" t="13335" r="5715" b="12700"/>
                <wp:wrapNone/>
                <wp:docPr id="32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EFD2BD" id="Rectangle 162" o:spid="_x0000_s1026" style="position:absolute;margin-left:0;margin-top:16.15pt;width:515pt;height:2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Qu'</w:t>
      </w:r>
      <w:r w:rsidR="00887BB7" w:rsidRPr="00372636">
        <w:rPr>
          <w:rFonts w:ascii="Garamond" w:hAnsi="Garamond"/>
          <w:sz w:val="22"/>
        </w:rPr>
        <w:t>est-ce</w:t>
      </w:r>
      <w:r w:rsidR="00372636" w:rsidRPr="00372636">
        <w:rPr>
          <w:rFonts w:ascii="Garamond" w:hAnsi="Garamond"/>
          <w:sz w:val="22"/>
        </w:rPr>
        <w:t xml:space="preserve"> que la focale d'une lentille ?</w:t>
      </w:r>
    </w:p>
    <w:p w14:paraId="196548FB" w14:textId="0AAB85BF" w:rsidR="00372636" w:rsidRDefault="00E679D1" w:rsidP="00372636">
      <w:pPr>
        <w:pStyle w:val="Paragraphedeliste"/>
        <w:rPr>
          <w:rFonts w:ascii="Garamond" w:hAnsi="Garamond"/>
          <w:sz w:val="22"/>
        </w:rPr>
      </w:pP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9392" behindDoc="0" locked="0" layoutInCell="1" allowOverlap="1" wp14:anchorId="7136AD01" wp14:editId="3DAB4A8C">
                <wp:simplePos x="0" y="0"/>
                <wp:positionH relativeFrom="column">
                  <wp:posOffset>3317986</wp:posOffset>
                </wp:positionH>
                <wp:positionV relativeFrom="paragraph">
                  <wp:posOffset>-10462</wp:posOffset>
                </wp:positionV>
                <wp:extent cx="4320" cy="82800"/>
                <wp:effectExtent l="57150" t="38100" r="53340" b="5080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432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02250" id="Encre 186" o:spid="_x0000_s1026" type="#_x0000_t75" style="position:absolute;margin-left:260.55pt;margin-top:-1.5pt;width:1.8pt;height:7.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">
                <v:imagedata r:id="rId9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8368" behindDoc="0" locked="0" layoutInCell="1" allowOverlap="1" wp14:anchorId="238376FE" wp14:editId="634C59DD">
                <wp:simplePos x="0" y="0"/>
                <wp:positionH relativeFrom="column">
                  <wp:posOffset>3188386</wp:posOffset>
                </wp:positionH>
                <wp:positionV relativeFrom="paragraph">
                  <wp:posOffset>-19822</wp:posOffset>
                </wp:positionV>
                <wp:extent cx="63360" cy="250920"/>
                <wp:effectExtent l="38100" t="38100" r="51435" b="5397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6336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EA478" id="Encre 185" o:spid="_x0000_s1026" type="#_x0000_t75" style="position:absolute;margin-left:250.35pt;margin-top:-2.25pt;width:6.45pt;height:21.1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">
                <v:imagedata r:id="rId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7344" behindDoc="0" locked="0" layoutInCell="1" allowOverlap="1" wp14:anchorId="5DA9FFF9" wp14:editId="179E4427">
                <wp:simplePos x="0" y="0"/>
                <wp:positionH relativeFrom="column">
                  <wp:posOffset>2987146</wp:posOffset>
                </wp:positionH>
                <wp:positionV relativeFrom="paragraph">
                  <wp:posOffset>138938</wp:posOffset>
                </wp:positionV>
                <wp:extent cx="74160" cy="10800"/>
                <wp:effectExtent l="38100" t="38100" r="40640" b="4635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741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11344" id="Encre 184" o:spid="_x0000_s1026" type="#_x0000_t75" style="position:absolute;margin-left:234.5pt;margin-top:10.25pt;width:7.3pt;height:2.2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">
                <v:imagedata r:id="rId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6320" behindDoc="0" locked="0" layoutInCell="1" allowOverlap="1" wp14:anchorId="61499D69" wp14:editId="65ACD700">
                <wp:simplePos x="0" y="0"/>
                <wp:positionH relativeFrom="column">
                  <wp:posOffset>3008746</wp:posOffset>
                </wp:positionH>
                <wp:positionV relativeFrom="paragraph">
                  <wp:posOffset>86378</wp:posOffset>
                </wp:positionV>
                <wp:extent cx="68400" cy="19440"/>
                <wp:effectExtent l="38100" t="38100" r="46355" b="5715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6840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21E83" id="Encre 183" o:spid="_x0000_s1026" type="#_x0000_t75" style="position:absolute;margin-left:236.2pt;margin-top:6.1pt;width:6.8pt;height:2.9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">
                <v:imagedata r:id="rId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4272" behindDoc="0" locked="0" layoutInCell="1" allowOverlap="1" wp14:anchorId="5DD234E3" wp14:editId="61D7FC06">
                <wp:simplePos x="0" y="0"/>
                <wp:positionH relativeFrom="column">
                  <wp:posOffset>2845306</wp:posOffset>
                </wp:positionH>
                <wp:positionV relativeFrom="paragraph">
                  <wp:posOffset>17618</wp:posOffset>
                </wp:positionV>
                <wp:extent cx="19440" cy="68400"/>
                <wp:effectExtent l="38100" t="38100" r="57150" b="4635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944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10A7F" id="Encre 181" o:spid="_x0000_s1026" type="#_x0000_t75" style="position:absolute;margin-left:223.35pt;margin-top:.7pt;width:2.95pt;height:6.8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">
                <v:imagedata r:id="rId10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3248" behindDoc="0" locked="0" layoutInCell="1" allowOverlap="1" wp14:anchorId="3B7F0DA3" wp14:editId="77AC0AAC">
                <wp:simplePos x="0" y="0"/>
                <wp:positionH relativeFrom="column">
                  <wp:posOffset>2696986</wp:posOffset>
                </wp:positionH>
                <wp:positionV relativeFrom="paragraph">
                  <wp:posOffset>73778</wp:posOffset>
                </wp:positionV>
                <wp:extent cx="81000" cy="4680"/>
                <wp:effectExtent l="57150" t="57150" r="52705" b="5270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810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59E8D" id="Encre 180" o:spid="_x0000_s1026" type="#_x0000_t75" style="position:absolute;margin-left:211.65pt;margin-top:5.1pt;width:7.8pt;height:1.7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">
                <v:imagedata r:id="rId10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2224" behindDoc="0" locked="0" layoutInCell="1" allowOverlap="1" wp14:anchorId="5CBA0611" wp14:editId="3B649C07">
                <wp:simplePos x="0" y="0"/>
                <wp:positionH relativeFrom="column">
                  <wp:posOffset>2710666</wp:posOffset>
                </wp:positionH>
                <wp:positionV relativeFrom="paragraph">
                  <wp:posOffset>11858</wp:posOffset>
                </wp:positionV>
                <wp:extent cx="106200" cy="159480"/>
                <wp:effectExtent l="38100" t="57150" r="8255" b="5016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0620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D6574" id="Encre 179" o:spid="_x0000_s1026" type="#_x0000_t75" style="position:absolute;margin-left:212.75pt;margin-top:.25pt;width:9.75pt;height:13.9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">
                <v:imagedata r:id="rId10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1200" behindDoc="0" locked="0" layoutInCell="1" allowOverlap="1" wp14:anchorId="3E44377F" wp14:editId="561A13A3">
                <wp:simplePos x="0" y="0"/>
                <wp:positionH relativeFrom="column">
                  <wp:posOffset>2586826</wp:posOffset>
                </wp:positionH>
                <wp:positionV relativeFrom="paragraph">
                  <wp:posOffset>21578</wp:posOffset>
                </wp:positionV>
                <wp:extent cx="99720" cy="138960"/>
                <wp:effectExtent l="38100" t="38100" r="52705" b="5207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9972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5EFA1" id="Encre 178" o:spid="_x0000_s1026" type="#_x0000_t75" style="position:absolute;margin-left:203pt;margin-top:1pt;width:9.25pt;height:12.4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">
                <v:imagedata r:id="rId10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50176" behindDoc="0" locked="0" layoutInCell="1" allowOverlap="1" wp14:anchorId="65B0EC23" wp14:editId="0E7E47F7">
                <wp:simplePos x="0" y="0"/>
                <wp:positionH relativeFrom="column">
                  <wp:posOffset>2146906</wp:posOffset>
                </wp:positionH>
                <wp:positionV relativeFrom="paragraph">
                  <wp:posOffset>1418</wp:posOffset>
                </wp:positionV>
                <wp:extent cx="275760" cy="164880"/>
                <wp:effectExtent l="57150" t="38100" r="0" b="4508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7576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58B86" id="Encre 177" o:spid="_x0000_s1026" type="#_x0000_t75" style="position:absolute;margin-left:168.35pt;margin-top:-.6pt;width:23.1pt;height:14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">
                <v:imagedata r:id="rId10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9152" behindDoc="0" locked="0" layoutInCell="1" allowOverlap="1" wp14:anchorId="127C093B" wp14:editId="3C4CC30B">
                <wp:simplePos x="0" y="0"/>
                <wp:positionH relativeFrom="column">
                  <wp:posOffset>2046826</wp:posOffset>
                </wp:positionH>
                <wp:positionV relativeFrom="paragraph">
                  <wp:posOffset>102218</wp:posOffset>
                </wp:positionV>
                <wp:extent cx="53640" cy="72720"/>
                <wp:effectExtent l="38100" t="38100" r="41910" b="4191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5364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038AB" id="Encre 176" o:spid="_x0000_s1026" type="#_x0000_t75" style="position:absolute;margin-left:160.45pt;margin-top:7.35pt;width:5.6pt;height:7.1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">
                <v:imagedata r:id="rId1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8128" behindDoc="0" locked="0" layoutInCell="1" allowOverlap="1" wp14:anchorId="6C495AB1" wp14:editId="2F97545F">
                <wp:simplePos x="0" y="0"/>
                <wp:positionH relativeFrom="column">
                  <wp:posOffset>1951786</wp:posOffset>
                </wp:positionH>
                <wp:positionV relativeFrom="paragraph">
                  <wp:posOffset>-18022</wp:posOffset>
                </wp:positionV>
                <wp:extent cx="75960" cy="266760"/>
                <wp:effectExtent l="38100" t="38100" r="57785" b="5715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75960" cy="26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DC50F" id="Encre 175" o:spid="_x0000_s1026" type="#_x0000_t75" style="position:absolute;margin-left:153pt;margin-top:-2.1pt;width:7.4pt;height:22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">
                <v:imagedata r:id="rId1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7104" behindDoc="0" locked="0" layoutInCell="1" allowOverlap="1" wp14:anchorId="0E33F2F2" wp14:editId="63B468EE">
                <wp:simplePos x="0" y="0"/>
                <wp:positionH relativeFrom="column">
                  <wp:posOffset>1678546</wp:posOffset>
                </wp:positionH>
                <wp:positionV relativeFrom="paragraph">
                  <wp:posOffset>69458</wp:posOffset>
                </wp:positionV>
                <wp:extent cx="123480" cy="87480"/>
                <wp:effectExtent l="57150" t="38100" r="29210" b="4635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2348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5346D" id="Encre 174" o:spid="_x0000_s1026" type="#_x0000_t75" style="position:absolute;margin-left:131.45pt;margin-top:4.75pt;width:11.1pt;height:8.3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">
                <v:imagedata r:id="rId11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6080" behindDoc="0" locked="0" layoutInCell="1" allowOverlap="1" wp14:anchorId="5D310D14" wp14:editId="67F6D518">
                <wp:simplePos x="0" y="0"/>
                <wp:positionH relativeFrom="column">
                  <wp:posOffset>1497106</wp:posOffset>
                </wp:positionH>
                <wp:positionV relativeFrom="paragraph">
                  <wp:posOffset>70178</wp:posOffset>
                </wp:positionV>
                <wp:extent cx="164520" cy="82800"/>
                <wp:effectExtent l="57150" t="57150" r="6985" b="5080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6452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48009" id="Encre 173" o:spid="_x0000_s1026" type="#_x0000_t75" style="position:absolute;margin-left:117.2pt;margin-top:4.85pt;width:14.35pt;height:7.9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">
                <v:imagedata r:id="rId1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5056" behindDoc="0" locked="0" layoutInCell="1" allowOverlap="1" wp14:anchorId="0283C93B" wp14:editId="38DB427D">
                <wp:simplePos x="0" y="0"/>
                <wp:positionH relativeFrom="column">
                  <wp:posOffset>1415026</wp:posOffset>
                </wp:positionH>
                <wp:positionV relativeFrom="paragraph">
                  <wp:posOffset>4658</wp:posOffset>
                </wp:positionV>
                <wp:extent cx="59760" cy="144360"/>
                <wp:effectExtent l="38100" t="38100" r="54610" b="4635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976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11E9A" id="Encre 172" o:spid="_x0000_s1026" type="#_x0000_t75" style="position:absolute;margin-left:110.7pt;margin-top:-.35pt;width:6.1pt;height:12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">
                <v:imagedata r:id="rId1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3008" behindDoc="0" locked="0" layoutInCell="1" allowOverlap="1" wp14:anchorId="3CB13613" wp14:editId="052F90D3">
                <wp:simplePos x="0" y="0"/>
                <wp:positionH relativeFrom="column">
                  <wp:posOffset>1129906</wp:posOffset>
                </wp:positionH>
                <wp:positionV relativeFrom="paragraph">
                  <wp:posOffset>-19822</wp:posOffset>
                </wp:positionV>
                <wp:extent cx="277920" cy="188640"/>
                <wp:effectExtent l="38100" t="38100" r="46355" b="5905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27792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7D0D2" id="Encre 170" o:spid="_x0000_s1026" type="#_x0000_t75" style="position:absolute;margin-left:88.25pt;margin-top:-2.25pt;width:23.35pt;height:16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">
                <v:imagedata r:id="rId1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1984" behindDoc="0" locked="0" layoutInCell="1" allowOverlap="1" wp14:anchorId="55D203B4" wp14:editId="6BF1E0D0">
                <wp:simplePos x="0" y="0"/>
                <wp:positionH relativeFrom="column">
                  <wp:posOffset>894826</wp:posOffset>
                </wp:positionH>
                <wp:positionV relativeFrom="paragraph">
                  <wp:posOffset>68018</wp:posOffset>
                </wp:positionV>
                <wp:extent cx="111600" cy="97560"/>
                <wp:effectExtent l="38100" t="38100" r="3175" b="5524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1160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52605" id="Encre 169" o:spid="_x0000_s1026" type="#_x0000_t75" style="position:absolute;margin-left:69.75pt;margin-top:4.65pt;width:10.25pt;height:9.1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">
                <v:imagedata r:id="rId1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40960" behindDoc="0" locked="0" layoutInCell="1" allowOverlap="1" wp14:anchorId="494E138F" wp14:editId="3B96B252">
                <wp:simplePos x="0" y="0"/>
                <wp:positionH relativeFrom="column">
                  <wp:posOffset>811306</wp:posOffset>
                </wp:positionH>
                <wp:positionV relativeFrom="paragraph">
                  <wp:posOffset>-26662</wp:posOffset>
                </wp:positionV>
                <wp:extent cx="55080" cy="177480"/>
                <wp:effectExtent l="38100" t="38100" r="40640" b="5143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55080" cy="17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CCA5E" id="Encre 168" o:spid="_x0000_s1026" type="#_x0000_t75" style="position:absolute;margin-left:63.2pt;margin-top:-2.8pt;width:5.8pt;height:15.3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">
                <v:imagedata r:id="rId1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39936" behindDoc="0" locked="0" layoutInCell="1" allowOverlap="1" wp14:anchorId="6ABCD3AE" wp14:editId="17F033B6">
                <wp:simplePos x="0" y="0"/>
                <wp:positionH relativeFrom="column">
                  <wp:posOffset>533746</wp:posOffset>
                </wp:positionH>
                <wp:positionV relativeFrom="paragraph">
                  <wp:posOffset>5378</wp:posOffset>
                </wp:positionV>
                <wp:extent cx="72720" cy="161640"/>
                <wp:effectExtent l="38100" t="38100" r="41910" b="4826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7272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F011E" id="Encre 167" o:spid="_x0000_s1026" type="#_x0000_t75" style="position:absolute;margin-left:41.35pt;margin-top:-.3pt;width:7.15pt;height:14.1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">
                <v:imagedata r:id="rId1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38912" behindDoc="0" locked="0" layoutInCell="1" allowOverlap="1" wp14:anchorId="33C96FCE" wp14:editId="05C06EE7">
                <wp:simplePos x="0" y="0"/>
                <wp:positionH relativeFrom="column">
                  <wp:posOffset>404866</wp:posOffset>
                </wp:positionH>
                <wp:positionV relativeFrom="paragraph">
                  <wp:posOffset>82418</wp:posOffset>
                </wp:positionV>
                <wp:extent cx="142200" cy="92520"/>
                <wp:effectExtent l="38100" t="38100" r="48895" b="4127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4220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D7284" id="Encre 166" o:spid="_x0000_s1026" type="#_x0000_t75" style="position:absolute;margin-left:31.2pt;margin-top:5.8pt;width:12.65pt;height:8.7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">
                <v:imagedata r:id="rId12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37888" behindDoc="0" locked="0" layoutInCell="1" allowOverlap="1" wp14:anchorId="64C69B6E" wp14:editId="215BAAFF">
                <wp:simplePos x="0" y="0"/>
                <wp:positionH relativeFrom="column">
                  <wp:posOffset>341146</wp:posOffset>
                </wp:positionH>
                <wp:positionV relativeFrom="paragraph">
                  <wp:posOffset>-1462</wp:posOffset>
                </wp:positionV>
                <wp:extent cx="16560" cy="79920"/>
                <wp:effectExtent l="38100" t="57150" r="40640" b="5397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56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85476" id="Encre 165" o:spid="_x0000_s1026" type="#_x0000_t75" style="position:absolute;margin-left:26.15pt;margin-top:-.8pt;width:2.7pt;height:7.7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">
                <v:imagedata r:id="rId1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36864" behindDoc="0" locked="0" layoutInCell="1" allowOverlap="1" wp14:anchorId="4D95CA88" wp14:editId="2419D060">
                <wp:simplePos x="0" y="0"/>
                <wp:positionH relativeFrom="column">
                  <wp:posOffset>162226</wp:posOffset>
                </wp:positionH>
                <wp:positionV relativeFrom="paragraph">
                  <wp:posOffset>31298</wp:posOffset>
                </wp:positionV>
                <wp:extent cx="127440" cy="157680"/>
                <wp:effectExtent l="57150" t="57150" r="44450" b="5207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2744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61C09" id="Encre 164" o:spid="_x0000_s1026" type="#_x0000_t75" style="position:absolute;margin-left:12.05pt;margin-top:1.75pt;width:11.45pt;height:13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">
                <v:imagedata r:id="rId133" o:title=""/>
              </v:shape>
            </w:pict>
          </mc:Fallback>
        </mc:AlternateContent>
      </w:r>
    </w:p>
    <w:p w14:paraId="5DAD810D" w14:textId="729DEF53" w:rsidR="00372636" w:rsidRPr="00372636" w:rsidRDefault="00372636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</w:p>
    <w:p w14:paraId="643CAE94" w14:textId="634E4094" w:rsid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186688" behindDoc="0" locked="0" layoutInCell="1" allowOverlap="1" wp14:anchorId="393A57A2" wp14:editId="2AC85AC0">
                <wp:simplePos x="0" y="0"/>
                <wp:positionH relativeFrom="column">
                  <wp:posOffset>0</wp:posOffset>
                </wp:positionH>
                <wp:positionV relativeFrom="paragraph">
                  <wp:posOffset>191135</wp:posOffset>
                </wp:positionV>
                <wp:extent cx="6540500" cy="345440"/>
                <wp:effectExtent l="6985" t="8890" r="5715" b="7620"/>
                <wp:wrapNone/>
                <wp:docPr id="31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C535DE" id="Rectangle 161" o:spid="_x0000_s1026" style="position:absolute;margin-left:0;margin-top:15.05pt;width:515pt;height:2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Où se forme l'image d'un objet situé à l'infini, à travers une lentille convergente ?</w:t>
      </w:r>
    </w:p>
    <w:p w14:paraId="07026253" w14:textId="1EE226B0" w:rsidR="00372636" w:rsidRPr="00372636" w:rsidRDefault="007E63C1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2171776" behindDoc="0" locked="0" layoutInCell="1" allowOverlap="1" wp14:anchorId="7D9AC289" wp14:editId="18293CE2">
                <wp:simplePos x="0" y="0"/>
                <wp:positionH relativeFrom="column">
                  <wp:posOffset>1363345</wp:posOffset>
                </wp:positionH>
                <wp:positionV relativeFrom="paragraph">
                  <wp:posOffset>-26670</wp:posOffset>
                </wp:positionV>
                <wp:extent cx="2618465" cy="259715"/>
                <wp:effectExtent l="38100" t="38100" r="10795" b="4508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618465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F88B7B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6" o:spid="_x0000_s1026" type="#_x0000_t75" style="position:absolute;margin-left:106.65pt;margin-top:-2.8pt;width:207.6pt;height:21.85pt;z-index:2521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">
                <v:imagedata r:id="rId13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2161536" behindDoc="0" locked="0" layoutInCell="1" allowOverlap="1" wp14:anchorId="186FAD8F" wp14:editId="30AECB75">
                <wp:simplePos x="0" y="0"/>
                <wp:positionH relativeFrom="column">
                  <wp:posOffset>154305</wp:posOffset>
                </wp:positionH>
                <wp:positionV relativeFrom="paragraph">
                  <wp:posOffset>-12065</wp:posOffset>
                </wp:positionV>
                <wp:extent cx="861695" cy="180975"/>
                <wp:effectExtent l="38100" t="38100" r="52705" b="47625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86169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916CF" id="Encre 46" o:spid="_x0000_s1026" type="#_x0000_t75" style="position:absolute;margin-left:11.45pt;margin-top:-1.65pt;width:69.25pt;height:15.65pt;z-index:2521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">
                <v:imagedata r:id="rId137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71680" behindDoc="0" locked="0" layoutInCell="1" allowOverlap="1" wp14:anchorId="26F9989E" wp14:editId="3FC44DDB">
                <wp:simplePos x="0" y="0"/>
                <wp:positionH relativeFrom="column">
                  <wp:posOffset>1048906</wp:posOffset>
                </wp:positionH>
                <wp:positionV relativeFrom="paragraph">
                  <wp:posOffset>6848</wp:posOffset>
                </wp:positionV>
                <wp:extent cx="3240" cy="4680"/>
                <wp:effectExtent l="57150" t="57150" r="53975" b="52705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2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A7F25" id="Encre 198" o:spid="_x0000_s1026" type="#_x0000_t75" style="position:absolute;margin-left:81.9pt;margin-top:-.15pt;width:1.65pt;height:1.7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">
                <v:imagedata r:id="rId139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70656" behindDoc="0" locked="0" layoutInCell="1" allowOverlap="1" wp14:anchorId="3E8F3F3F" wp14:editId="1B79A750">
                <wp:simplePos x="0" y="0"/>
                <wp:positionH relativeFrom="column">
                  <wp:posOffset>911386</wp:posOffset>
                </wp:positionH>
                <wp:positionV relativeFrom="paragraph">
                  <wp:posOffset>74888</wp:posOffset>
                </wp:positionV>
                <wp:extent cx="200160" cy="76320"/>
                <wp:effectExtent l="38100" t="38100" r="47625" b="5715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0016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A84A6" id="Encre 197" o:spid="_x0000_s1026" type="#_x0000_t75" style="position:absolute;margin-left:71.05pt;margin-top:5.2pt;width:17.15pt;height:7.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">
                <v:imagedata r:id="rId141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9632" behindDoc="0" locked="0" layoutInCell="1" allowOverlap="1" wp14:anchorId="4843076C" wp14:editId="301EBE7B">
                <wp:simplePos x="0" y="0"/>
                <wp:positionH relativeFrom="column">
                  <wp:posOffset>859546</wp:posOffset>
                </wp:positionH>
                <wp:positionV relativeFrom="paragraph">
                  <wp:posOffset>26648</wp:posOffset>
                </wp:positionV>
                <wp:extent cx="14040" cy="4680"/>
                <wp:effectExtent l="38100" t="57150" r="43180" b="5270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40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CFCB5" id="Encre 196" o:spid="_x0000_s1026" type="#_x0000_t75" style="position:absolute;margin-left:67pt;margin-top:1.4pt;width:2.5pt;height:1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">
                <v:imagedata r:id="rId143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8608" behindDoc="0" locked="0" layoutInCell="1" allowOverlap="1" wp14:anchorId="1E604664" wp14:editId="58F36797">
                <wp:simplePos x="0" y="0"/>
                <wp:positionH relativeFrom="column">
                  <wp:posOffset>854866</wp:posOffset>
                </wp:positionH>
                <wp:positionV relativeFrom="paragraph">
                  <wp:posOffset>99728</wp:posOffset>
                </wp:positionV>
                <wp:extent cx="4320" cy="55080"/>
                <wp:effectExtent l="57150" t="38100" r="53340" b="4064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432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6AE46" id="Encre 195" o:spid="_x0000_s1026" type="#_x0000_t75" style="position:absolute;margin-left:66.6pt;margin-top:7.15pt;width:1.8pt;height:5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">
                <v:imagedata r:id="rId145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7584" behindDoc="0" locked="0" layoutInCell="1" allowOverlap="1" wp14:anchorId="164615CF" wp14:editId="594FB429">
                <wp:simplePos x="0" y="0"/>
                <wp:positionH relativeFrom="column">
                  <wp:posOffset>742906</wp:posOffset>
                </wp:positionH>
                <wp:positionV relativeFrom="paragraph">
                  <wp:posOffset>-18352</wp:posOffset>
                </wp:positionV>
                <wp:extent cx="69840" cy="230760"/>
                <wp:effectExtent l="19050" t="57150" r="45085" b="5524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6984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4610D" id="Encre 194" o:spid="_x0000_s1026" type="#_x0000_t75" style="position:absolute;margin-left:57.8pt;margin-top:-2.15pt;width:6.95pt;height:19.5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">
                <v:imagedata r:id="rId147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6560" behindDoc="0" locked="0" layoutInCell="1" allowOverlap="1" wp14:anchorId="1B8F980C" wp14:editId="6B52BBFC">
                <wp:simplePos x="0" y="0"/>
                <wp:positionH relativeFrom="column">
                  <wp:posOffset>640666</wp:posOffset>
                </wp:positionH>
                <wp:positionV relativeFrom="paragraph">
                  <wp:posOffset>86048</wp:posOffset>
                </wp:positionV>
                <wp:extent cx="73440" cy="72000"/>
                <wp:effectExtent l="19050" t="38100" r="41275" b="4254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7344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2A1CA" id="Encre 193" o:spid="_x0000_s1026" type="#_x0000_t75" style="position:absolute;margin-left:49.75pt;margin-top:6.1pt;width:7.2pt;height:7.0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">
                <v:imagedata r:id="rId149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5536" behindDoc="0" locked="0" layoutInCell="1" allowOverlap="1" wp14:anchorId="04600580" wp14:editId="3AEEAD8B">
                <wp:simplePos x="0" y="0"/>
                <wp:positionH relativeFrom="column">
                  <wp:posOffset>600706</wp:posOffset>
                </wp:positionH>
                <wp:positionV relativeFrom="paragraph">
                  <wp:posOffset>16568</wp:posOffset>
                </wp:positionV>
                <wp:extent cx="7200" cy="12600"/>
                <wp:effectExtent l="57150" t="38100" r="50165" b="4508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72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22686" id="Encre 192" o:spid="_x0000_s1026" type="#_x0000_t75" style="position:absolute;margin-left:46.6pt;margin-top:.6pt;width:1.95pt;height:2.4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">
                <v:imagedata r:id="rId151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4512" behindDoc="0" locked="0" layoutInCell="1" allowOverlap="1" wp14:anchorId="7F68306E" wp14:editId="1C4E35BC">
                <wp:simplePos x="0" y="0"/>
                <wp:positionH relativeFrom="column">
                  <wp:posOffset>595666</wp:posOffset>
                </wp:positionH>
                <wp:positionV relativeFrom="paragraph">
                  <wp:posOffset>86408</wp:posOffset>
                </wp:positionV>
                <wp:extent cx="12960" cy="63720"/>
                <wp:effectExtent l="38100" t="38100" r="44450" b="50800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296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331C1" id="Encre 191" o:spid="_x0000_s1026" type="#_x0000_t75" style="position:absolute;margin-left:46.2pt;margin-top:6.1pt;width:2.4pt;height:6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">
                <v:imagedata r:id="rId153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3488" behindDoc="0" locked="0" layoutInCell="1" allowOverlap="1" wp14:anchorId="70F46CD0" wp14:editId="468F3778">
                <wp:simplePos x="0" y="0"/>
                <wp:positionH relativeFrom="column">
                  <wp:posOffset>490186</wp:posOffset>
                </wp:positionH>
                <wp:positionV relativeFrom="paragraph">
                  <wp:posOffset>-8632</wp:posOffset>
                </wp:positionV>
                <wp:extent cx="6840" cy="33480"/>
                <wp:effectExtent l="57150" t="38100" r="50800" b="4318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684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305FF" id="Encre 190" o:spid="_x0000_s1026" type="#_x0000_t75" style="position:absolute;margin-left:37.9pt;margin-top:-1.4pt;width:2pt;height:4.1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">
                <v:imagedata r:id="rId155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2464" behindDoc="0" locked="0" layoutInCell="1" allowOverlap="1" wp14:anchorId="3E2A40DA" wp14:editId="4B2E455E">
                <wp:simplePos x="0" y="0"/>
                <wp:positionH relativeFrom="column">
                  <wp:posOffset>375346</wp:posOffset>
                </wp:positionH>
                <wp:positionV relativeFrom="paragraph">
                  <wp:posOffset>1448</wp:posOffset>
                </wp:positionV>
                <wp:extent cx="85680" cy="153360"/>
                <wp:effectExtent l="38100" t="38100" r="10160" b="5651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8568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99774" id="Encre 189" o:spid="_x0000_s1026" type="#_x0000_t75" style="position:absolute;margin-left:28.85pt;margin-top:-.6pt;width:8.2pt;height:13.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">
                <v:imagedata r:id="rId157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1440" behindDoc="0" locked="0" layoutInCell="1" allowOverlap="1" wp14:anchorId="5E3EEE3D" wp14:editId="76D3BFA7">
                <wp:simplePos x="0" y="0"/>
                <wp:positionH relativeFrom="column">
                  <wp:posOffset>138106</wp:posOffset>
                </wp:positionH>
                <wp:positionV relativeFrom="paragraph">
                  <wp:posOffset>111248</wp:posOffset>
                </wp:positionV>
                <wp:extent cx="57960" cy="3600"/>
                <wp:effectExtent l="38100" t="57150" r="56515" b="5397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579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15FEF" id="Encre 188" o:spid="_x0000_s1026" type="#_x0000_t75" style="position:absolute;margin-left:10.15pt;margin-top:8.05pt;width:5.95pt;height:1.7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">
                <v:imagedata r:id="rId159" o:title=""/>
              </v:shape>
            </w:pict>
          </mc:Fallback>
        </mc:AlternateContent>
      </w:r>
      <w:r w:rsidR="00E679D1"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60416" behindDoc="0" locked="0" layoutInCell="1" allowOverlap="1" wp14:anchorId="30B4FB72" wp14:editId="6A44E2EC">
                <wp:simplePos x="0" y="0"/>
                <wp:positionH relativeFrom="column">
                  <wp:posOffset>122626</wp:posOffset>
                </wp:positionH>
                <wp:positionV relativeFrom="paragraph">
                  <wp:posOffset>25928</wp:posOffset>
                </wp:positionV>
                <wp:extent cx="116640" cy="148680"/>
                <wp:effectExtent l="57150" t="38100" r="55245" b="4191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1664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619E06" id="Encre 187" o:spid="_x0000_s1026" type="#_x0000_t75" style="position:absolute;margin-left:8.95pt;margin-top:1.35pt;width:10.6pt;height:13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">
                <v:imagedata r:id="rId161" o:title=""/>
              </v:shape>
            </w:pict>
          </mc:Fallback>
        </mc:AlternateContent>
      </w:r>
    </w:p>
    <w:p w14:paraId="0182B59D" w14:textId="4CA40514" w:rsidR="00372636" w:rsidRDefault="00E679D1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98304" behindDoc="0" locked="0" layoutInCell="1" allowOverlap="1" wp14:anchorId="30406BA3" wp14:editId="3E22A159">
                <wp:simplePos x="0" y="0"/>
                <wp:positionH relativeFrom="column">
                  <wp:posOffset>2810386</wp:posOffset>
                </wp:positionH>
                <wp:positionV relativeFrom="paragraph">
                  <wp:posOffset>239768</wp:posOffset>
                </wp:positionV>
                <wp:extent cx="12960" cy="16560"/>
                <wp:effectExtent l="57150" t="38100" r="44450" b="4064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296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B58FE" id="Encre 224" o:spid="_x0000_s1026" type="#_x0000_t75" style="position:absolute;margin-left:220.6pt;margin-top:18.2pt;width:2.4pt;height:2.7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">
                <v:imagedata r:id="rId16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94208" behindDoc="0" locked="0" layoutInCell="1" allowOverlap="1" wp14:anchorId="6C9ECAFE" wp14:editId="41C329BA">
                <wp:simplePos x="0" y="0"/>
                <wp:positionH relativeFrom="column">
                  <wp:posOffset>2335546</wp:posOffset>
                </wp:positionH>
                <wp:positionV relativeFrom="paragraph">
                  <wp:posOffset>221048</wp:posOffset>
                </wp:positionV>
                <wp:extent cx="29160" cy="60120"/>
                <wp:effectExtent l="38100" t="38100" r="47625" b="54610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916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EE0D7" id="Encre 220" o:spid="_x0000_s1026" type="#_x0000_t75" style="position:absolute;margin-left:183.2pt;margin-top:16.7pt;width:3.75pt;height:6.1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">
                <v:imagedata r:id="rId16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90112" behindDoc="0" locked="0" layoutInCell="1" allowOverlap="1" wp14:anchorId="14E51F77" wp14:editId="64F07347">
                <wp:simplePos x="0" y="0"/>
                <wp:positionH relativeFrom="column">
                  <wp:posOffset>1271026</wp:posOffset>
                </wp:positionH>
                <wp:positionV relativeFrom="paragraph">
                  <wp:posOffset>262088</wp:posOffset>
                </wp:positionV>
                <wp:extent cx="7200" cy="1440"/>
                <wp:effectExtent l="57150" t="57150" r="50165" b="5588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72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0EA0E" id="Encre 216" o:spid="_x0000_s1026" type="#_x0000_t75" style="position:absolute;margin-left:99.4pt;margin-top:19.95pt;width:1.95pt;height:1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">
                <v:imagedata r:id="rId16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88064" behindDoc="0" locked="0" layoutInCell="1" allowOverlap="1" wp14:anchorId="17857647" wp14:editId="66066D3F">
                <wp:simplePos x="0" y="0"/>
                <wp:positionH relativeFrom="column">
                  <wp:posOffset>1557946</wp:posOffset>
                </wp:positionH>
                <wp:positionV relativeFrom="paragraph">
                  <wp:posOffset>269288</wp:posOffset>
                </wp:positionV>
                <wp:extent cx="23040" cy="360"/>
                <wp:effectExtent l="38100" t="38100" r="53340" b="5715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30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EF75A" id="Encre 214" o:spid="_x0000_s1026" type="#_x0000_t75" style="position:absolute;margin-left:121.95pt;margin-top:20.5pt;width:3.2pt;height:1.4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">
                <v:imagedata r:id="rId16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79872" behindDoc="0" locked="0" layoutInCell="1" allowOverlap="1" wp14:anchorId="23E66097" wp14:editId="527CA6D8">
                <wp:simplePos x="0" y="0"/>
                <wp:positionH relativeFrom="column">
                  <wp:posOffset>1008946</wp:posOffset>
                </wp:positionH>
                <wp:positionV relativeFrom="paragraph">
                  <wp:posOffset>228248</wp:posOffset>
                </wp:positionV>
                <wp:extent cx="26640" cy="57960"/>
                <wp:effectExtent l="38100" t="38100" r="50165" b="5651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6640" cy="5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5E7A9" id="Encre 206" o:spid="_x0000_s1026" type="#_x0000_t75" style="position:absolute;margin-left:78.75pt;margin-top:17.25pt;width:3.55pt;height:5.9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">
                <v:imagedata r:id="rId171" o:title=""/>
              </v:shape>
            </w:pict>
          </mc:Fallback>
        </mc:AlternateContent>
      </w:r>
      <w:r w:rsidR="00B775F4"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189760" behindDoc="0" locked="0" layoutInCell="1" allowOverlap="1" wp14:anchorId="0E40C0F0" wp14:editId="7E4E5544">
                <wp:simplePos x="0" y="0"/>
                <wp:positionH relativeFrom="column">
                  <wp:posOffset>0</wp:posOffset>
                </wp:positionH>
                <wp:positionV relativeFrom="paragraph">
                  <wp:posOffset>161925</wp:posOffset>
                </wp:positionV>
                <wp:extent cx="6540500" cy="345440"/>
                <wp:effectExtent l="6985" t="13335" r="5715" b="12700"/>
                <wp:wrapNone/>
                <wp:docPr id="30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3F805" id="Rectangle 164" o:spid="_x0000_s1026" style="position:absolute;margin-left:0;margin-top:12.75pt;width:515pt;height:27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Combien de systèmes optiques utilise la lunette astronomique ? Donner leurs noms</w:t>
      </w:r>
      <w:r w:rsidR="00731E48">
        <w:rPr>
          <w:rFonts w:ascii="Garamond" w:hAnsi="Garamond"/>
          <w:sz w:val="22"/>
        </w:rPr>
        <w:t xml:space="preserve"> et leurs caractéristiques.</w:t>
      </w:r>
    </w:p>
    <w:p w14:paraId="0E7E0900" w14:textId="73C0E5FA" w:rsidR="00372636" w:rsidRDefault="00731E48" w:rsidP="00372636">
      <w:pPr>
        <w:pStyle w:val="Paragraphedeliste"/>
        <w:rPr>
          <w:rFonts w:ascii="Garamond" w:hAnsi="Garamond"/>
          <w:sz w:val="22"/>
        </w:rPr>
      </w:pP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2193280" behindDoc="0" locked="0" layoutInCell="1" allowOverlap="1" wp14:anchorId="5366B5A7" wp14:editId="7578F611">
                <wp:simplePos x="0" y="0"/>
                <wp:positionH relativeFrom="column">
                  <wp:posOffset>4478655</wp:posOffset>
                </wp:positionH>
                <wp:positionV relativeFrom="paragraph">
                  <wp:posOffset>-78740</wp:posOffset>
                </wp:positionV>
                <wp:extent cx="1072920" cy="265430"/>
                <wp:effectExtent l="57150" t="38100" r="0" b="5842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072920" cy="26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81C455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39" o:spid="_x0000_s1026" type="#_x0000_t75" style="position:absolute;margin-left:351.95pt;margin-top:-6.9pt;width:85.9pt;height:22.3pt;z-index:2521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">
                <v:imagedata r:id="rId17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2190208" behindDoc="0" locked="0" layoutInCell="1" allowOverlap="1" wp14:anchorId="2393DF1F" wp14:editId="3904D60C">
                <wp:simplePos x="0" y="0"/>
                <wp:positionH relativeFrom="column">
                  <wp:posOffset>3907155</wp:posOffset>
                </wp:positionH>
                <wp:positionV relativeFrom="paragraph">
                  <wp:posOffset>19685</wp:posOffset>
                </wp:positionV>
                <wp:extent cx="443325" cy="179130"/>
                <wp:effectExtent l="38100" t="38100" r="52070" b="4953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443325" cy="17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1A750" id="Encre 57" o:spid="_x0000_s1026" type="#_x0000_t75" style="position:absolute;margin-left:306.95pt;margin-top:.85pt;width:36.3pt;height:15.5pt;z-index:2521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">
                <v:imagedata r:id="rId17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2174848" behindDoc="0" locked="0" layoutInCell="1" allowOverlap="1" wp14:anchorId="77B6089E" wp14:editId="7BCF5EC8">
                <wp:simplePos x="0" y="0"/>
                <wp:positionH relativeFrom="column">
                  <wp:posOffset>3678555</wp:posOffset>
                </wp:positionH>
                <wp:positionV relativeFrom="paragraph">
                  <wp:posOffset>-95885</wp:posOffset>
                </wp:positionV>
                <wp:extent cx="201005" cy="264795"/>
                <wp:effectExtent l="57150" t="38100" r="27940" b="4000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0100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07F8F" id="Encre 40" o:spid="_x0000_s1026" type="#_x0000_t75" style="position:absolute;margin-left:288.95pt;margin-top:-8.25pt;width:17.25pt;height:22.25pt;z-index:2521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">
                <v:imagedata r:id="rId177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7280" behindDoc="0" locked="0" layoutInCell="1" allowOverlap="1" wp14:anchorId="64D8F301" wp14:editId="1E8DAEEB">
                <wp:simplePos x="0" y="0"/>
                <wp:positionH relativeFrom="column">
                  <wp:posOffset>2750266</wp:posOffset>
                </wp:positionH>
                <wp:positionV relativeFrom="paragraph">
                  <wp:posOffset>30883</wp:posOffset>
                </wp:positionV>
                <wp:extent cx="324360" cy="80640"/>
                <wp:effectExtent l="38100" t="57150" r="57150" b="5334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2436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F1243" id="Encre 223" o:spid="_x0000_s1026" type="#_x0000_t75" style="position:absolute;margin-left:215.85pt;margin-top:1.75pt;width:27pt;height:7.8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">
                <v:imagedata r:id="rId179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6256" behindDoc="0" locked="0" layoutInCell="1" allowOverlap="1" wp14:anchorId="4A72E40E" wp14:editId="565AADE5">
                <wp:simplePos x="0" y="0"/>
                <wp:positionH relativeFrom="column">
                  <wp:posOffset>2536066</wp:posOffset>
                </wp:positionH>
                <wp:positionV relativeFrom="paragraph">
                  <wp:posOffset>-50477</wp:posOffset>
                </wp:positionV>
                <wp:extent cx="226440" cy="184680"/>
                <wp:effectExtent l="38100" t="38100" r="21590" b="4445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2644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64832" id="Encre 222" o:spid="_x0000_s1026" type="#_x0000_t75" style="position:absolute;margin-left:199pt;margin-top:-4.65pt;width:19.25pt;height:16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">
                <v:imagedata r:id="rId181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5232" behindDoc="0" locked="0" layoutInCell="1" allowOverlap="1" wp14:anchorId="06916487" wp14:editId="59757107">
                <wp:simplePos x="0" y="0"/>
                <wp:positionH relativeFrom="column">
                  <wp:posOffset>2428426</wp:posOffset>
                </wp:positionH>
                <wp:positionV relativeFrom="paragraph">
                  <wp:posOffset>34843</wp:posOffset>
                </wp:positionV>
                <wp:extent cx="76680" cy="87120"/>
                <wp:effectExtent l="19050" t="57150" r="57150" b="4635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766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A1132" id="Encre 221" o:spid="_x0000_s1026" type="#_x0000_t75" style="position:absolute;margin-left:190.5pt;margin-top:2.05pt;width:7.5pt;height:8.2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">
                <v:imagedata r:id="rId183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3184" behindDoc="0" locked="0" layoutInCell="1" allowOverlap="1" wp14:anchorId="25E7DB4F" wp14:editId="6DBCFD2A">
                <wp:simplePos x="0" y="0"/>
                <wp:positionH relativeFrom="column">
                  <wp:posOffset>2229346</wp:posOffset>
                </wp:positionH>
                <wp:positionV relativeFrom="paragraph">
                  <wp:posOffset>-37157</wp:posOffset>
                </wp:positionV>
                <wp:extent cx="98640" cy="147600"/>
                <wp:effectExtent l="38100" t="38100" r="53975" b="431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864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07379" id="Encre 219" o:spid="_x0000_s1026" type="#_x0000_t75" style="position:absolute;margin-left:174.85pt;margin-top:-3.65pt;width:9.15pt;height:13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">
                <v:imagedata r:id="rId185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2160" behindDoc="0" locked="0" layoutInCell="1" allowOverlap="1" wp14:anchorId="5DDD1AEF" wp14:editId="11C59D6A">
                <wp:simplePos x="0" y="0"/>
                <wp:positionH relativeFrom="column">
                  <wp:posOffset>1995706</wp:posOffset>
                </wp:positionH>
                <wp:positionV relativeFrom="paragraph">
                  <wp:posOffset>-35357</wp:posOffset>
                </wp:positionV>
                <wp:extent cx="82800" cy="159840"/>
                <wp:effectExtent l="57150" t="38100" r="31750" b="5016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8280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B08FA" id="Encre 218" o:spid="_x0000_s1026" type="#_x0000_t75" style="position:absolute;margin-left:156.45pt;margin-top:-3.5pt;width:7.9pt;height:14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">
                <v:imagedata r:id="rId187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91136" behindDoc="0" locked="0" layoutInCell="1" allowOverlap="1" wp14:anchorId="40EAF1AB" wp14:editId="06E60D8B">
                <wp:simplePos x="0" y="0"/>
                <wp:positionH relativeFrom="column">
                  <wp:posOffset>1905346</wp:posOffset>
                </wp:positionH>
                <wp:positionV relativeFrom="paragraph">
                  <wp:posOffset>35563</wp:posOffset>
                </wp:positionV>
                <wp:extent cx="76680" cy="75240"/>
                <wp:effectExtent l="38100" t="38100" r="57150" b="58420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7668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2AB56" id="Encre 217" o:spid="_x0000_s1026" type="#_x0000_t75" style="position:absolute;margin-left:149.35pt;margin-top:2.1pt;width:7.5pt;height:7.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">
                <v:imagedata r:id="rId189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9088" behindDoc="0" locked="0" layoutInCell="1" allowOverlap="1" wp14:anchorId="460033F9" wp14:editId="27A3DB02">
                <wp:simplePos x="0" y="0"/>
                <wp:positionH relativeFrom="column">
                  <wp:posOffset>1615186</wp:posOffset>
                </wp:positionH>
                <wp:positionV relativeFrom="paragraph">
                  <wp:posOffset>-40397</wp:posOffset>
                </wp:positionV>
                <wp:extent cx="111960" cy="262440"/>
                <wp:effectExtent l="38100" t="38100" r="21590" b="4254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11960" cy="26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F9F3C" id="Encre 215" o:spid="_x0000_s1026" type="#_x0000_t75" style="position:absolute;margin-left:126.5pt;margin-top:-3.9pt;width:10.2pt;height:22.0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">
                <v:imagedata r:id="rId191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7040" behindDoc="0" locked="0" layoutInCell="1" allowOverlap="1" wp14:anchorId="057C75E5" wp14:editId="525E9A31">
                <wp:simplePos x="0" y="0"/>
                <wp:positionH relativeFrom="column">
                  <wp:posOffset>1584586</wp:posOffset>
                </wp:positionH>
                <wp:positionV relativeFrom="paragraph">
                  <wp:posOffset>61843</wp:posOffset>
                </wp:positionV>
                <wp:extent cx="6840" cy="41760"/>
                <wp:effectExtent l="57150" t="38100" r="50800" b="5397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684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884BD" id="Encre 213" o:spid="_x0000_s1026" type="#_x0000_t75" style="position:absolute;margin-left:124.05pt;margin-top:4.15pt;width:2pt;height:4.7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">
                <v:imagedata r:id="rId193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6016" behindDoc="0" locked="0" layoutInCell="1" allowOverlap="1" wp14:anchorId="28D573CC" wp14:editId="3C373378">
                <wp:simplePos x="0" y="0"/>
                <wp:positionH relativeFrom="column">
                  <wp:posOffset>1456426</wp:posOffset>
                </wp:positionH>
                <wp:positionV relativeFrom="paragraph">
                  <wp:posOffset>17563</wp:posOffset>
                </wp:positionV>
                <wp:extent cx="106200" cy="17280"/>
                <wp:effectExtent l="38100" t="38100" r="46355" b="40005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0620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8D6CE" id="Encre 212" o:spid="_x0000_s1026" type="#_x0000_t75" style="position:absolute;margin-left:114pt;margin-top:.7pt;width:9.75pt;height:2.7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">
                <v:imagedata r:id="rId195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4992" behindDoc="0" locked="0" layoutInCell="1" allowOverlap="1" wp14:anchorId="3C597DAD" wp14:editId="58757647">
                <wp:simplePos x="0" y="0"/>
                <wp:positionH relativeFrom="column">
                  <wp:posOffset>1487746</wp:posOffset>
                </wp:positionH>
                <wp:positionV relativeFrom="paragraph">
                  <wp:posOffset>-37157</wp:posOffset>
                </wp:positionV>
                <wp:extent cx="31680" cy="147240"/>
                <wp:effectExtent l="38100" t="38100" r="45085" b="4381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168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38407" id="Encre 211" o:spid="_x0000_s1026" type="#_x0000_t75" style="position:absolute;margin-left:116.45pt;margin-top:-3.65pt;width:3.95pt;height:13.0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">
                <v:imagedata r:id="rId197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3968" behindDoc="0" locked="0" layoutInCell="1" allowOverlap="1" wp14:anchorId="3CE3DB4F" wp14:editId="4D8A508A">
                <wp:simplePos x="0" y="0"/>
                <wp:positionH relativeFrom="column">
                  <wp:posOffset>1427986</wp:posOffset>
                </wp:positionH>
                <wp:positionV relativeFrom="paragraph">
                  <wp:posOffset>38083</wp:posOffset>
                </wp:positionV>
                <wp:extent cx="68400" cy="66240"/>
                <wp:effectExtent l="38100" t="38100" r="46355" b="4826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6840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E9164" id="Encre 210" o:spid="_x0000_s1026" type="#_x0000_t75" style="position:absolute;margin-left:111.75pt;margin-top:2.3pt;width:6.8pt;height:6.6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">
                <v:imagedata r:id="rId199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2944" behindDoc="0" locked="0" layoutInCell="1" allowOverlap="1" wp14:anchorId="4A45B589" wp14:editId="4661CC72">
                <wp:simplePos x="0" y="0"/>
                <wp:positionH relativeFrom="column">
                  <wp:posOffset>1276426</wp:posOffset>
                </wp:positionH>
                <wp:positionV relativeFrom="paragraph">
                  <wp:posOffset>47803</wp:posOffset>
                </wp:positionV>
                <wp:extent cx="158040" cy="149760"/>
                <wp:effectExtent l="57150" t="38100" r="13970" b="41275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580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EB8CE" id="Encre 209" o:spid="_x0000_s1026" type="#_x0000_t75" style="position:absolute;margin-left:99.8pt;margin-top:3.05pt;width:13.9pt;height:13.2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">
                <v:imagedata r:id="rId201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1920" behindDoc="0" locked="0" layoutInCell="1" allowOverlap="1" wp14:anchorId="7DE6E726" wp14:editId="601E5856">
                <wp:simplePos x="0" y="0"/>
                <wp:positionH relativeFrom="column">
                  <wp:posOffset>1174546</wp:posOffset>
                </wp:positionH>
                <wp:positionV relativeFrom="paragraph">
                  <wp:posOffset>-34277</wp:posOffset>
                </wp:positionV>
                <wp:extent cx="82440" cy="149760"/>
                <wp:effectExtent l="38100" t="38100" r="51435" b="4127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824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F28FF" id="Encre 208" o:spid="_x0000_s1026" type="#_x0000_t75" style="position:absolute;margin-left:91.8pt;margin-top:-3.4pt;width:7.95pt;height:13.2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">
                <v:imagedata r:id="rId203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80896" behindDoc="0" locked="0" layoutInCell="1" allowOverlap="1" wp14:anchorId="412EE8C9" wp14:editId="3D967C44">
                <wp:simplePos x="0" y="0"/>
                <wp:positionH relativeFrom="column">
                  <wp:posOffset>1083826</wp:posOffset>
                </wp:positionH>
                <wp:positionV relativeFrom="paragraph">
                  <wp:posOffset>35923</wp:posOffset>
                </wp:positionV>
                <wp:extent cx="63360" cy="84960"/>
                <wp:effectExtent l="19050" t="57150" r="51435" b="4889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6336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2917A" id="Encre 207" o:spid="_x0000_s1026" type="#_x0000_t75" style="position:absolute;margin-left:84.65pt;margin-top:2.15pt;width:6.45pt;height:8.1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">
                <v:imagedata r:id="rId205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8848" behindDoc="0" locked="0" layoutInCell="1" allowOverlap="1" wp14:anchorId="161002C5" wp14:editId="61C24F4F">
                <wp:simplePos x="0" y="0"/>
                <wp:positionH relativeFrom="column">
                  <wp:posOffset>903826</wp:posOffset>
                </wp:positionH>
                <wp:positionV relativeFrom="paragraph">
                  <wp:posOffset>-61277</wp:posOffset>
                </wp:positionV>
                <wp:extent cx="93600" cy="179280"/>
                <wp:effectExtent l="38100" t="38100" r="40005" b="4953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360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02BFF" id="Encre 205" o:spid="_x0000_s1026" type="#_x0000_t75" style="position:absolute;margin-left:70.45pt;margin-top:-5.5pt;width:8.75pt;height:15.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">
                <v:imagedata r:id="rId207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7824" behindDoc="0" locked="0" layoutInCell="1" allowOverlap="1" wp14:anchorId="331D3D68" wp14:editId="6B93CBCF">
                <wp:simplePos x="0" y="0"/>
                <wp:positionH relativeFrom="column">
                  <wp:posOffset>646066</wp:posOffset>
                </wp:positionH>
                <wp:positionV relativeFrom="paragraph">
                  <wp:posOffset>104323</wp:posOffset>
                </wp:positionV>
                <wp:extent cx="40680" cy="18000"/>
                <wp:effectExtent l="57150" t="38100" r="54610" b="5842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4068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33E0E" id="Encre 204" o:spid="_x0000_s1026" type="#_x0000_t75" style="position:absolute;margin-left:50.15pt;margin-top:7.5pt;width:4.6pt;height:2.8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">
                <v:imagedata r:id="rId209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6800" behindDoc="0" locked="0" layoutInCell="1" allowOverlap="1" wp14:anchorId="28026856" wp14:editId="2D47123F">
                <wp:simplePos x="0" y="0"/>
                <wp:positionH relativeFrom="column">
                  <wp:posOffset>647866</wp:posOffset>
                </wp:positionH>
                <wp:positionV relativeFrom="paragraph">
                  <wp:posOffset>43483</wp:posOffset>
                </wp:positionV>
                <wp:extent cx="13320" cy="23040"/>
                <wp:effectExtent l="57150" t="38100" r="44450" b="5334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33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E38D9" id="Encre 203" o:spid="_x0000_s1026" type="#_x0000_t75" style="position:absolute;margin-left:50.3pt;margin-top:2.7pt;width:2.5pt;height:3.2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">
                <v:imagedata r:id="rId211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5776" behindDoc="0" locked="0" layoutInCell="1" allowOverlap="1" wp14:anchorId="1CCD2BAC" wp14:editId="41C57D7E">
                <wp:simplePos x="0" y="0"/>
                <wp:positionH relativeFrom="column">
                  <wp:posOffset>461026</wp:posOffset>
                </wp:positionH>
                <wp:positionV relativeFrom="paragraph">
                  <wp:posOffset>57163</wp:posOffset>
                </wp:positionV>
                <wp:extent cx="60120" cy="92160"/>
                <wp:effectExtent l="38100" t="38100" r="54610" b="4127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6012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34394" id="Encre 202" o:spid="_x0000_s1026" type="#_x0000_t75" style="position:absolute;margin-left:35.6pt;margin-top:3.8pt;width:6.15pt;height:8.6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">
                <v:imagedata r:id="rId213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4752" behindDoc="0" locked="0" layoutInCell="1" allowOverlap="1" wp14:anchorId="339DF2BA" wp14:editId="0719880C">
                <wp:simplePos x="0" y="0"/>
                <wp:positionH relativeFrom="column">
                  <wp:posOffset>455986</wp:posOffset>
                </wp:positionH>
                <wp:positionV relativeFrom="paragraph">
                  <wp:posOffset>55363</wp:posOffset>
                </wp:positionV>
                <wp:extent cx="83160" cy="77400"/>
                <wp:effectExtent l="57150" t="38100" r="50800" b="5651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8316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9AA93" id="Encre 201" o:spid="_x0000_s1026" type="#_x0000_t75" style="position:absolute;margin-left:35.2pt;margin-top:3.65pt;width:8pt;height:7.5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">
                <v:imagedata r:id="rId215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3728" behindDoc="0" locked="0" layoutInCell="1" allowOverlap="1" wp14:anchorId="28580322" wp14:editId="60D30853">
                <wp:simplePos x="0" y="0"/>
                <wp:positionH relativeFrom="column">
                  <wp:posOffset>56746</wp:posOffset>
                </wp:positionH>
                <wp:positionV relativeFrom="paragraph">
                  <wp:posOffset>-25277</wp:posOffset>
                </wp:positionV>
                <wp:extent cx="399600" cy="167400"/>
                <wp:effectExtent l="38100" t="38100" r="0" b="4254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9960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704C0" id="Encre 200" o:spid="_x0000_s1026" type="#_x0000_t75" style="position:absolute;margin-left:3.75pt;margin-top:-2.7pt;width:32.85pt;height:14.6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">
                <v:imagedata r:id="rId217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</w:rPr>
        <mc:AlternateContent>
          <mc:Choice Requires="wpi">
            <w:drawing>
              <wp:anchor distT="0" distB="0" distL="114300" distR="114300" simplePos="0" relativeHeight="251272704" behindDoc="0" locked="0" layoutInCell="1" allowOverlap="1" wp14:anchorId="5F31BA99" wp14:editId="5B2FB3E3">
                <wp:simplePos x="0" y="0"/>
                <wp:positionH relativeFrom="column">
                  <wp:posOffset>106066</wp:posOffset>
                </wp:positionH>
                <wp:positionV relativeFrom="paragraph">
                  <wp:posOffset>-437</wp:posOffset>
                </wp:positionV>
                <wp:extent cx="29880" cy="125640"/>
                <wp:effectExtent l="38100" t="57150" r="46355" b="4635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988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7C0A7" id="Encre 199" o:spid="_x0000_s1026" type="#_x0000_t75" style="position:absolute;margin-left:7.65pt;margin-top:-.75pt;width:3.75pt;height:11.3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">
                <v:imagedata r:id="rId219" o:title=""/>
              </v:shape>
            </w:pict>
          </mc:Fallback>
        </mc:AlternateContent>
      </w:r>
    </w:p>
    <w:p w14:paraId="142C0AFD" w14:textId="193ABEEC" w:rsidR="00372636" w:rsidRDefault="00E679D1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8544" behindDoc="0" locked="0" layoutInCell="1" allowOverlap="1" wp14:anchorId="7DBB1C60" wp14:editId="55C97222">
                <wp:simplePos x="0" y="0"/>
                <wp:positionH relativeFrom="column">
                  <wp:posOffset>4637386</wp:posOffset>
                </wp:positionH>
                <wp:positionV relativeFrom="paragraph">
                  <wp:posOffset>212798</wp:posOffset>
                </wp:positionV>
                <wp:extent cx="14400" cy="360"/>
                <wp:effectExtent l="38100" t="38100" r="43180" b="5715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44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EB680" id="Encre 234" o:spid="_x0000_s1026" type="#_x0000_t75" style="position:absolute;margin-left:364.45pt;margin-top:16.05pt;width:2.55pt;height:1.4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">
                <v:imagedata r:id="rId22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6496" behindDoc="0" locked="0" layoutInCell="1" allowOverlap="1" wp14:anchorId="7383288D" wp14:editId="27E42CC5">
                <wp:simplePos x="0" y="0"/>
                <wp:positionH relativeFrom="column">
                  <wp:posOffset>4863826</wp:posOffset>
                </wp:positionH>
                <wp:positionV relativeFrom="paragraph">
                  <wp:posOffset>242678</wp:posOffset>
                </wp:positionV>
                <wp:extent cx="30240" cy="9360"/>
                <wp:effectExtent l="38100" t="38100" r="46355" b="4826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02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BD52D" id="Encre 232" o:spid="_x0000_s1026" type="#_x0000_t75" style="position:absolute;margin-left:382.3pt;margin-top:18.4pt;width:3.8pt;height:2.2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">
                <v:imagedata r:id="rId22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4448" behindDoc="0" locked="0" layoutInCell="1" allowOverlap="1" wp14:anchorId="0A83B54C" wp14:editId="5D2612BD">
                <wp:simplePos x="0" y="0"/>
                <wp:positionH relativeFrom="column">
                  <wp:posOffset>4751146</wp:posOffset>
                </wp:positionH>
                <wp:positionV relativeFrom="paragraph">
                  <wp:posOffset>257438</wp:posOffset>
                </wp:positionV>
                <wp:extent cx="122760" cy="18720"/>
                <wp:effectExtent l="38100" t="38100" r="48895" b="5778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2276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2EDBA" id="Encre 230" o:spid="_x0000_s1026" type="#_x0000_t75" style="position:absolute;margin-left:373.4pt;margin-top:19.55pt;width:11.05pt;height:2.8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">
                <v:imagedata r:id="rId22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3424" behindDoc="0" locked="0" layoutInCell="1" allowOverlap="1" wp14:anchorId="38BD131B" wp14:editId="4D3D10F2">
                <wp:simplePos x="0" y="0"/>
                <wp:positionH relativeFrom="column">
                  <wp:posOffset>4798306</wp:posOffset>
                </wp:positionH>
                <wp:positionV relativeFrom="paragraph">
                  <wp:posOffset>196958</wp:posOffset>
                </wp:positionV>
                <wp:extent cx="12960" cy="151200"/>
                <wp:effectExtent l="38100" t="38100" r="44450" b="3937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296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68D1D" id="Encre 229" o:spid="_x0000_s1026" type="#_x0000_t75" style="position:absolute;margin-left:377.1pt;margin-top:14.8pt;width:2.4pt;height:13.3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">
                <v:imagedata r:id="rId227" o:title=""/>
              </v:shape>
            </w:pict>
          </mc:Fallback>
        </mc:AlternateContent>
      </w:r>
      <w:r w:rsidR="00B775F4"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190784" behindDoc="0" locked="0" layoutInCell="1" allowOverlap="1" wp14:anchorId="65367DEB" wp14:editId="2749C8DD">
                <wp:simplePos x="0" y="0"/>
                <wp:positionH relativeFrom="column">
                  <wp:posOffset>4191000</wp:posOffset>
                </wp:positionH>
                <wp:positionV relativeFrom="paragraph">
                  <wp:posOffset>162560</wp:posOffset>
                </wp:positionV>
                <wp:extent cx="2349500" cy="345440"/>
                <wp:effectExtent l="6985" t="6350" r="5715" b="10160"/>
                <wp:wrapNone/>
                <wp:docPr id="29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AFCD02" id="Rectangle 165" o:spid="_x0000_s1026" style="position:absolute;margin-left:330pt;margin-top:12.8pt;width:185pt;height:27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"/>
            </w:pict>
          </mc:Fallback>
        </mc:AlternateContent>
      </w:r>
    </w:p>
    <w:p w14:paraId="78AE3D8C" w14:textId="5A43E43C" w:rsidR="00372636" w:rsidRPr="00372636" w:rsidRDefault="00E679D1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7520" behindDoc="0" locked="0" layoutInCell="1" allowOverlap="1" wp14:anchorId="7997AC3B" wp14:editId="0AA992A9">
                <wp:simplePos x="0" y="0"/>
                <wp:positionH relativeFrom="column">
                  <wp:posOffset>4897666</wp:posOffset>
                </wp:positionH>
                <wp:positionV relativeFrom="paragraph">
                  <wp:posOffset>-53602</wp:posOffset>
                </wp:positionV>
                <wp:extent cx="133920" cy="264240"/>
                <wp:effectExtent l="57150" t="38100" r="19050" b="4064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3392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01F15" id="Encre 233" o:spid="_x0000_s1026" type="#_x0000_t75" style="position:absolute;margin-left:384.95pt;margin-top:-4.9pt;width:12pt;height:22.2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">
                <v:imagedata r:id="rId229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5472" behindDoc="0" locked="0" layoutInCell="1" allowOverlap="1" wp14:anchorId="1678A429" wp14:editId="048764F2">
                <wp:simplePos x="0" y="0"/>
                <wp:positionH relativeFrom="column">
                  <wp:posOffset>4876426</wp:posOffset>
                </wp:positionH>
                <wp:positionV relativeFrom="paragraph">
                  <wp:posOffset>17318</wp:posOffset>
                </wp:positionV>
                <wp:extent cx="5760" cy="81360"/>
                <wp:effectExtent l="57150" t="38100" r="51435" b="5207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576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A12A9" id="Encre 231" o:spid="_x0000_s1026" type="#_x0000_t75" style="position:absolute;margin-left:383.25pt;margin-top:.65pt;width:1.85pt;height:7.8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">
                <v:imagedata r:id="rId23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2400" behindDoc="0" locked="0" layoutInCell="1" allowOverlap="1" wp14:anchorId="22462204" wp14:editId="3B337CF6">
                <wp:simplePos x="0" y="0"/>
                <wp:positionH relativeFrom="column">
                  <wp:posOffset>4711906</wp:posOffset>
                </wp:positionH>
                <wp:positionV relativeFrom="paragraph">
                  <wp:posOffset>19838</wp:posOffset>
                </wp:positionV>
                <wp:extent cx="72720" cy="68400"/>
                <wp:effectExtent l="38100" t="38100" r="41910" b="4635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7272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07E85" id="Encre 228" o:spid="_x0000_s1026" type="#_x0000_t75" style="position:absolute;margin-left:370.3pt;margin-top:.85pt;width:7.15pt;height:6.8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">
                <v:imagedata r:id="rId23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1376" behindDoc="0" locked="0" layoutInCell="1" allowOverlap="1" wp14:anchorId="79FBDA19" wp14:editId="5BD397C0">
                <wp:simplePos x="0" y="0"/>
                <wp:positionH relativeFrom="column">
                  <wp:posOffset>4554226</wp:posOffset>
                </wp:positionH>
                <wp:positionV relativeFrom="paragraph">
                  <wp:posOffset>1478</wp:posOffset>
                </wp:positionV>
                <wp:extent cx="149400" cy="167400"/>
                <wp:effectExtent l="19050" t="38100" r="0" b="4254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4940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A9E01" id="Encre 227" o:spid="_x0000_s1026" type="#_x0000_t75" style="position:absolute;margin-left:357.9pt;margin-top:-.6pt;width:13.15pt;height:14.6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">
                <v:imagedata r:id="rId23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0352" behindDoc="0" locked="0" layoutInCell="1" allowOverlap="1" wp14:anchorId="2844315A" wp14:editId="135F5DB4">
                <wp:simplePos x="0" y="0"/>
                <wp:positionH relativeFrom="column">
                  <wp:posOffset>4495906</wp:posOffset>
                </wp:positionH>
                <wp:positionV relativeFrom="paragraph">
                  <wp:posOffset>-75202</wp:posOffset>
                </wp:positionV>
                <wp:extent cx="61920" cy="164160"/>
                <wp:effectExtent l="38100" t="38100" r="52705" b="4572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6192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1D3E0" id="Encre 226" o:spid="_x0000_s1026" type="#_x0000_t75" style="position:absolute;margin-left:353.3pt;margin-top:-6.6pt;width:6.3pt;height:14.3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">
                <v:imagedata r:id="rId237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299328" behindDoc="0" locked="0" layoutInCell="1" allowOverlap="1" wp14:anchorId="6471DB2C" wp14:editId="0BCE98D5">
                <wp:simplePos x="0" y="0"/>
                <wp:positionH relativeFrom="column">
                  <wp:posOffset>4384306</wp:posOffset>
                </wp:positionH>
                <wp:positionV relativeFrom="paragraph">
                  <wp:posOffset>7238</wp:posOffset>
                </wp:positionV>
                <wp:extent cx="87840" cy="97560"/>
                <wp:effectExtent l="57150" t="38100" r="45720" b="5524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878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CCCD8" id="Encre 225" o:spid="_x0000_s1026" type="#_x0000_t75" style="position:absolute;margin-left:344.5pt;margin-top:-.15pt;width:8.3pt;height:9.1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">
                <v:imagedata r:id="rId239" o:title=""/>
              </v:shape>
            </w:pict>
          </mc:Fallback>
        </mc:AlternateContent>
      </w:r>
      <w:r w:rsidR="00372636" w:rsidRPr="00372636">
        <w:rPr>
          <w:rFonts w:ascii="Garamond" w:hAnsi="Garamond"/>
          <w:sz w:val="22"/>
        </w:rPr>
        <w:t xml:space="preserve">Par quel système </w:t>
      </w:r>
      <w:r w:rsidR="00887BB7" w:rsidRPr="00372636">
        <w:rPr>
          <w:rFonts w:ascii="Garamond" w:hAnsi="Garamond"/>
          <w:sz w:val="22"/>
        </w:rPr>
        <w:t>optique pénètre</w:t>
      </w:r>
      <w:r w:rsidR="00372636" w:rsidRPr="00372636">
        <w:rPr>
          <w:rFonts w:ascii="Garamond" w:hAnsi="Garamond"/>
          <w:sz w:val="22"/>
        </w:rPr>
        <w:t xml:space="preserve"> la lumière issue de l'objet observé ?</w:t>
      </w:r>
    </w:p>
    <w:p w14:paraId="4F7C1DCE" w14:textId="48512750" w:rsidR="00372636" w:rsidRPr="00372636" w:rsidRDefault="00E679D1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12640" behindDoc="0" locked="0" layoutInCell="1" allowOverlap="1" wp14:anchorId="6C5DF7EF" wp14:editId="40F1330C">
                <wp:simplePos x="0" y="0"/>
                <wp:positionH relativeFrom="column">
                  <wp:posOffset>4846546</wp:posOffset>
                </wp:positionH>
                <wp:positionV relativeFrom="paragraph">
                  <wp:posOffset>97513</wp:posOffset>
                </wp:positionV>
                <wp:extent cx="14400" cy="3240"/>
                <wp:effectExtent l="38100" t="57150" r="43180" b="5397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440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327EB" id="Encre 238" o:spid="_x0000_s1026" type="#_x0000_t75" style="position:absolute;margin-left:380.9pt;margin-top:7pt;width:2.55pt;height:1.6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">
                <v:imagedata r:id="rId241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11616" behindDoc="0" locked="0" layoutInCell="1" allowOverlap="1" wp14:anchorId="7F9D27D0" wp14:editId="53326719">
                <wp:simplePos x="0" y="0"/>
                <wp:positionH relativeFrom="column">
                  <wp:posOffset>4747546</wp:posOffset>
                </wp:positionH>
                <wp:positionV relativeFrom="paragraph">
                  <wp:posOffset>194353</wp:posOffset>
                </wp:positionV>
                <wp:extent cx="362520" cy="92880"/>
                <wp:effectExtent l="38100" t="38100" r="57150" b="40640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6252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ED8BB" id="Encre 237" o:spid="_x0000_s1026" type="#_x0000_t75" style="position:absolute;margin-left:373.1pt;margin-top:14.6pt;width:30pt;height:8.7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">
                <v:imagedata r:id="rId243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10592" behindDoc="0" locked="0" layoutInCell="1" allowOverlap="1" wp14:anchorId="01CF270C" wp14:editId="3DE7238E">
                <wp:simplePos x="0" y="0"/>
                <wp:positionH relativeFrom="column">
                  <wp:posOffset>4496986</wp:posOffset>
                </wp:positionH>
                <wp:positionV relativeFrom="paragraph">
                  <wp:posOffset>117313</wp:posOffset>
                </wp:positionV>
                <wp:extent cx="252000" cy="164880"/>
                <wp:effectExtent l="38100" t="38100" r="53340" b="4508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5200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C9760" id="Encre 236" o:spid="_x0000_s1026" type="#_x0000_t75" style="position:absolute;margin-left:353.4pt;margin-top:8.55pt;width:21.3pt;height:14.4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">
                <v:imagedata r:id="rId245" o:title=""/>
              </v:shape>
            </w:pict>
          </mc:Fallback>
        </mc:AlternateContent>
      </w:r>
      <w:r>
        <w:rPr>
          <w:rFonts w:ascii="Garamond" w:hAnsi="Garamond"/>
          <w:noProof/>
          <w:snapToGrid/>
          <w:sz w:val="22"/>
        </w:rPr>
        <mc:AlternateContent>
          <mc:Choice Requires="wpi">
            <w:drawing>
              <wp:anchor distT="0" distB="0" distL="114300" distR="114300" simplePos="0" relativeHeight="251309568" behindDoc="0" locked="0" layoutInCell="1" allowOverlap="1" wp14:anchorId="2E8515BC" wp14:editId="028D03F4">
                <wp:simplePos x="0" y="0"/>
                <wp:positionH relativeFrom="column">
                  <wp:posOffset>4380706</wp:posOffset>
                </wp:positionH>
                <wp:positionV relativeFrom="paragraph">
                  <wp:posOffset>181753</wp:posOffset>
                </wp:positionV>
                <wp:extent cx="79560" cy="111960"/>
                <wp:effectExtent l="38100" t="38100" r="34925" b="4064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7956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C1FDB" id="Encre 235" o:spid="_x0000_s1026" type="#_x0000_t75" style="position:absolute;margin-left:344.25pt;margin-top:13.6pt;width:7.65pt;height:10.2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">
                <v:imagedata r:id="rId247" o:title=""/>
              </v:shape>
            </w:pict>
          </mc:Fallback>
        </mc:AlternateContent>
      </w:r>
      <w:r w:rsidR="00B775F4"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191808" behindDoc="0" locked="0" layoutInCell="1" allowOverlap="1" wp14:anchorId="76898C31" wp14:editId="75072D21">
                <wp:simplePos x="0" y="0"/>
                <wp:positionH relativeFrom="column">
                  <wp:posOffset>4191000</wp:posOffset>
                </wp:positionH>
                <wp:positionV relativeFrom="paragraph">
                  <wp:posOffset>46990</wp:posOffset>
                </wp:positionV>
                <wp:extent cx="2349500" cy="345440"/>
                <wp:effectExtent l="6985" t="10160" r="5715" b="6350"/>
                <wp:wrapNone/>
                <wp:docPr id="28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011B6B" id="Rectangle 166" o:spid="_x0000_s1026" style="position:absolute;margin-left:330pt;margin-top:3.7pt;width:185pt;height:2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 xml:space="preserve">Où doit-on placer l’œil pour l’observation ? </w:t>
      </w:r>
    </w:p>
    <w:p w14:paraId="67904652" w14:textId="77777777" w:rsidR="008D299B" w:rsidRPr="00372636" w:rsidRDefault="00372636" w:rsidP="00054520">
      <w:pPr>
        <w:pStyle w:val="Blockquote"/>
        <w:numPr>
          <w:ilvl w:val="0"/>
          <w:numId w:val="43"/>
        </w:numPr>
        <w:spacing w:before="0" w:after="0"/>
        <w:ind w:right="0"/>
        <w:rPr>
          <w:rFonts w:ascii="Garamond" w:hAnsi="Garamond"/>
          <w:sz w:val="22"/>
        </w:rPr>
      </w:pPr>
      <w:r w:rsidRPr="00372636">
        <w:rPr>
          <w:rFonts w:ascii="Garamond" w:hAnsi="Garamond"/>
          <w:sz w:val="22"/>
        </w:rPr>
        <w:t>Indiquez sur la photo la position de l’objectif et de l’oculaire.</w:t>
      </w:r>
    </w:p>
    <w:p w14:paraId="24E69381" w14:textId="400A6202" w:rsidR="008D299B" w:rsidRDefault="008D299B" w:rsidP="00054520">
      <w:pPr>
        <w:pStyle w:val="Normal12"/>
        <w:rPr>
          <w:rFonts w:ascii="Garamond" w:hAnsi="Garamond"/>
          <w:sz w:val="22"/>
          <w:szCs w:val="22"/>
        </w:rPr>
      </w:pPr>
    </w:p>
    <w:p w14:paraId="43FC7E97" w14:textId="7BEED1C7" w:rsidR="00B775F4" w:rsidRDefault="00E679D1" w:rsidP="0005452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2880" behindDoc="0" locked="0" layoutInCell="1" allowOverlap="1" wp14:anchorId="13F2C3D8" wp14:editId="2FABD9FD">
                <wp:simplePos x="0" y="0"/>
                <wp:positionH relativeFrom="column">
                  <wp:posOffset>1817506</wp:posOffset>
                </wp:positionH>
                <wp:positionV relativeFrom="paragraph">
                  <wp:posOffset>102805</wp:posOffset>
                </wp:positionV>
                <wp:extent cx="39600" cy="360"/>
                <wp:effectExtent l="57150" t="38100" r="55880" b="5715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9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03B9B" id="Encre 249" o:spid="_x0000_s1026" type="#_x0000_t75" style="position:absolute;margin-left:142.4pt;margin-top:7.4pt;width:4.5pt;height:1.4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">
                <v:imagedata r:id="rId2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0832" behindDoc="0" locked="0" layoutInCell="1" allowOverlap="1" wp14:anchorId="20465FB1" wp14:editId="5D5F990E">
                <wp:simplePos x="0" y="0"/>
                <wp:positionH relativeFrom="column">
                  <wp:posOffset>2145106</wp:posOffset>
                </wp:positionH>
                <wp:positionV relativeFrom="paragraph">
                  <wp:posOffset>69325</wp:posOffset>
                </wp:positionV>
                <wp:extent cx="10080" cy="5760"/>
                <wp:effectExtent l="38100" t="38100" r="47625" b="5143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00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3C7F5" id="Encre 247" o:spid="_x0000_s1026" type="#_x0000_t75" style="position:absolute;margin-left:168.2pt;margin-top:4.75pt;width:2.25pt;height:1.8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">
                <v:imagedata r:id="rId2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18784" behindDoc="0" locked="0" layoutInCell="1" allowOverlap="1" wp14:anchorId="70654703" wp14:editId="41A5989E">
                <wp:simplePos x="0" y="0"/>
                <wp:positionH relativeFrom="column">
                  <wp:posOffset>2025946</wp:posOffset>
                </wp:positionH>
                <wp:positionV relativeFrom="paragraph">
                  <wp:posOffset>107845</wp:posOffset>
                </wp:positionV>
                <wp:extent cx="112680" cy="37080"/>
                <wp:effectExtent l="0" t="38100" r="40005" b="5842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1268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CEC84" id="Encre 245" o:spid="_x0000_s1026" type="#_x0000_t75" style="position:absolute;margin-left:158.8pt;margin-top:7.8pt;width:10.25pt;height:4.3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">
                <v:imagedata r:id="rId2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17760" behindDoc="0" locked="0" layoutInCell="1" allowOverlap="1" wp14:anchorId="3F3B9712" wp14:editId="420471BF">
                <wp:simplePos x="0" y="0"/>
                <wp:positionH relativeFrom="column">
                  <wp:posOffset>2049706</wp:posOffset>
                </wp:positionH>
                <wp:positionV relativeFrom="paragraph">
                  <wp:posOffset>40885</wp:posOffset>
                </wp:positionV>
                <wp:extent cx="52920" cy="188280"/>
                <wp:effectExtent l="38100" t="38100" r="42545" b="4064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5292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4DEA1" id="Encre 244" o:spid="_x0000_s1026" type="#_x0000_t75" style="position:absolute;margin-left:160.7pt;margin-top:2.5pt;width:5.55pt;height:16.2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">
                <v:imagedata r:id="rId2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14688" behindDoc="0" locked="0" layoutInCell="1" allowOverlap="1" wp14:anchorId="6661F1C7" wp14:editId="3C47FF38">
                <wp:simplePos x="0" y="0"/>
                <wp:positionH relativeFrom="column">
                  <wp:posOffset>1737226</wp:posOffset>
                </wp:positionH>
                <wp:positionV relativeFrom="paragraph">
                  <wp:posOffset>30805</wp:posOffset>
                </wp:positionV>
                <wp:extent cx="96480" cy="188640"/>
                <wp:effectExtent l="38100" t="38100" r="37465" b="4000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9648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E2923" id="Encre 241" o:spid="_x0000_s1026" type="#_x0000_t75" style="position:absolute;margin-left:136.1pt;margin-top:1.75pt;width:9.05pt;height:16.2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">
                <v:imagedata r:id="rId257" o:title=""/>
              </v:shape>
            </w:pict>
          </mc:Fallback>
        </mc:AlternateContent>
      </w:r>
    </w:p>
    <w:p w14:paraId="09238A8D" w14:textId="3633B784" w:rsidR="00B775F4" w:rsidRDefault="00E679D1" w:rsidP="00054520">
      <w:pPr>
        <w:pStyle w:val="Normal12"/>
        <w:rPr>
          <w:rFonts w:ascii="Garamond" w:hAnsi="Garamond"/>
          <w:sz w:val="22"/>
          <w:szCs w:val="22"/>
        </w:rPr>
      </w:pP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23904" behindDoc="0" locked="0" layoutInCell="1" allowOverlap="1" wp14:anchorId="79140184" wp14:editId="081016E6">
                <wp:simplePos x="0" y="0"/>
                <wp:positionH relativeFrom="column">
                  <wp:posOffset>2404666</wp:posOffset>
                </wp:positionH>
                <wp:positionV relativeFrom="paragraph">
                  <wp:posOffset>39645</wp:posOffset>
                </wp:positionV>
                <wp:extent cx="405360" cy="151200"/>
                <wp:effectExtent l="0" t="38100" r="13970" b="3937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40536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B4C72" id="Encre 250" o:spid="_x0000_s1026" type="#_x0000_t75" style="position:absolute;margin-left:188.65pt;margin-top:2.4pt;width:33.3pt;height:13.3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">
                <v:imagedata r:id="rId25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21856" behindDoc="0" locked="0" layoutInCell="1" allowOverlap="1" wp14:anchorId="20F70842" wp14:editId="5C552508">
                <wp:simplePos x="0" y="0"/>
                <wp:positionH relativeFrom="column">
                  <wp:posOffset>2226106</wp:posOffset>
                </wp:positionH>
                <wp:positionV relativeFrom="paragraph">
                  <wp:posOffset>-125955</wp:posOffset>
                </wp:positionV>
                <wp:extent cx="111240" cy="398880"/>
                <wp:effectExtent l="19050" t="38100" r="41275" b="3937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11240" cy="39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0F616" id="Encre 248" o:spid="_x0000_s1026" type="#_x0000_t75" style="position:absolute;margin-left:174.6pt;margin-top:-10.6pt;width:10.15pt;height:32.8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">
                <v:imagedata r:id="rId26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19808" behindDoc="0" locked="0" layoutInCell="1" allowOverlap="1" wp14:anchorId="109699EB" wp14:editId="46D2819F">
                <wp:simplePos x="0" y="0"/>
                <wp:positionH relativeFrom="column">
                  <wp:posOffset>2166346</wp:posOffset>
                </wp:positionH>
                <wp:positionV relativeFrom="paragraph">
                  <wp:posOffset>1485</wp:posOffset>
                </wp:positionV>
                <wp:extent cx="14400" cy="84600"/>
                <wp:effectExtent l="57150" t="38100" r="43180" b="4889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440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C62B4" id="Encre 246" o:spid="_x0000_s1026" type="#_x0000_t75" style="position:absolute;margin-left:169.9pt;margin-top:-.6pt;width:2.55pt;height:8.0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">
                <v:imagedata r:id="rId26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16736" behindDoc="0" locked="0" layoutInCell="1" allowOverlap="1" wp14:anchorId="0CD549E1" wp14:editId="1D272713">
                <wp:simplePos x="0" y="0"/>
                <wp:positionH relativeFrom="column">
                  <wp:posOffset>1997866</wp:posOffset>
                </wp:positionH>
                <wp:positionV relativeFrom="paragraph">
                  <wp:posOffset>3645</wp:posOffset>
                </wp:positionV>
                <wp:extent cx="56880" cy="83160"/>
                <wp:effectExtent l="38100" t="38100" r="38735" b="5080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5688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DB3CC" id="Encre 243" o:spid="_x0000_s1026" type="#_x0000_t75" style="position:absolute;margin-left:156.6pt;margin-top:-.4pt;width:5.9pt;height:8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">
                <v:imagedata r:id="rId265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15712" behindDoc="0" locked="0" layoutInCell="1" allowOverlap="1" wp14:anchorId="02E231DC" wp14:editId="60586B32">
                <wp:simplePos x="0" y="0"/>
                <wp:positionH relativeFrom="column">
                  <wp:posOffset>1856746</wp:posOffset>
                </wp:positionH>
                <wp:positionV relativeFrom="paragraph">
                  <wp:posOffset>-33435</wp:posOffset>
                </wp:positionV>
                <wp:extent cx="115920" cy="227520"/>
                <wp:effectExtent l="38100" t="38100" r="0" b="5842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15920" cy="22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EA46F" id="Encre 242" o:spid="_x0000_s1026" type="#_x0000_t75" style="position:absolute;margin-left:145.5pt;margin-top:-3.35pt;width:10.55pt;height:19.3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">
                <v:imagedata r:id="rId26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313664" behindDoc="0" locked="0" layoutInCell="1" allowOverlap="1" wp14:anchorId="16A40B2F" wp14:editId="5B843FF2">
                <wp:simplePos x="0" y="0"/>
                <wp:positionH relativeFrom="column">
                  <wp:posOffset>1607266</wp:posOffset>
                </wp:positionH>
                <wp:positionV relativeFrom="paragraph">
                  <wp:posOffset>-55755</wp:posOffset>
                </wp:positionV>
                <wp:extent cx="106200" cy="131760"/>
                <wp:effectExtent l="19050" t="38100" r="46355" b="4000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0620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2695E" id="Encre 240" o:spid="_x0000_s1026" type="#_x0000_t75" style="position:absolute;margin-left:125.85pt;margin-top:-5.1pt;width:9.75pt;height:11.7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">
                <v:imagedata r:id="rId269" o:title=""/>
              </v:shape>
            </w:pict>
          </mc:Fallback>
        </mc:AlternateContent>
      </w:r>
      <w:r w:rsidR="00B775F4" w:rsidRPr="00887BB7">
        <w:rPr>
          <w:rFonts w:asciiTheme="minorHAnsi" w:hAnsiTheme="minorHAnsi" w:cstheme="minorHAnsi"/>
          <w:i/>
          <w:noProof/>
          <w:sz w:val="18"/>
          <w:szCs w:val="18"/>
        </w:rPr>
        <w:drawing>
          <wp:anchor distT="0" distB="0" distL="114300" distR="114300" simplePos="0" relativeHeight="251164160" behindDoc="1" locked="0" layoutInCell="1" allowOverlap="1" wp14:anchorId="2AA97BAF" wp14:editId="7817E5AE">
            <wp:simplePos x="0" y="0"/>
            <wp:positionH relativeFrom="column">
              <wp:posOffset>2336165</wp:posOffset>
            </wp:positionH>
            <wp:positionV relativeFrom="paragraph">
              <wp:posOffset>5715</wp:posOffset>
            </wp:positionV>
            <wp:extent cx="1878330" cy="1873545"/>
            <wp:effectExtent l="0" t="0" r="0" b="0"/>
            <wp:wrapNone/>
            <wp:docPr id="159" name="Imag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2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797" cy="1875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07E19" w14:textId="0ECC57FE" w:rsidR="00B775F4" w:rsidRDefault="00E679D1" w:rsidP="0005452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0048" behindDoc="0" locked="0" layoutInCell="1" allowOverlap="1" wp14:anchorId="7E990B85" wp14:editId="2F320A4F">
                <wp:simplePos x="0" y="0"/>
                <wp:positionH relativeFrom="column">
                  <wp:posOffset>4763026</wp:posOffset>
                </wp:positionH>
                <wp:positionV relativeFrom="paragraph">
                  <wp:posOffset>156040</wp:posOffset>
                </wp:positionV>
                <wp:extent cx="5760" cy="8280"/>
                <wp:effectExtent l="57150" t="57150" r="51435" b="4889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57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43569" id="Encre 256" o:spid="_x0000_s1026" type="#_x0000_t75" style="position:absolute;margin-left:374.35pt;margin-top:11.6pt;width:1.85pt;height:2.0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">
                <v:imagedata r:id="rId272" o:title=""/>
              </v:shape>
            </w:pict>
          </mc:Fallback>
        </mc:AlternateContent>
      </w:r>
    </w:p>
    <w:p w14:paraId="27718E7B" w14:textId="5F9A9D07" w:rsidR="00B775F4" w:rsidRDefault="00731E48" w:rsidP="0005452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21952" behindDoc="0" locked="0" layoutInCell="1" allowOverlap="1" wp14:anchorId="4DEEE6AF" wp14:editId="5C4B3ECD">
                <wp:simplePos x="0" y="0"/>
                <wp:positionH relativeFrom="column">
                  <wp:posOffset>5200015</wp:posOffset>
                </wp:positionH>
                <wp:positionV relativeFrom="paragraph">
                  <wp:posOffset>-102235</wp:posOffset>
                </wp:positionV>
                <wp:extent cx="1539460" cy="374400"/>
                <wp:effectExtent l="57150" t="38100" r="41910" b="45085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539460" cy="37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279CA" id="Encre 1086" o:spid="_x0000_s1026" type="#_x0000_t75" style="position:absolute;margin-left:408.75pt;margin-top:-8.75pt;width:122.6pt;height:30.9pt;z-index:2522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">
                <v:imagedata r:id="rId27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08640" behindDoc="0" locked="0" layoutInCell="1" allowOverlap="1" wp14:anchorId="41DDB056" wp14:editId="0AFC2FF3">
                <wp:simplePos x="0" y="0"/>
                <wp:positionH relativeFrom="column">
                  <wp:posOffset>1449070</wp:posOffset>
                </wp:positionH>
                <wp:positionV relativeFrom="paragraph">
                  <wp:posOffset>-125730</wp:posOffset>
                </wp:positionV>
                <wp:extent cx="932705" cy="551030"/>
                <wp:effectExtent l="57150" t="38100" r="58420" b="40005"/>
                <wp:wrapNone/>
                <wp:docPr id="1030" name="Encre 1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932705" cy="55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AF703" id="Encre 1030" o:spid="_x0000_s1026" type="#_x0000_t75" style="position:absolute;margin-left:113.4pt;margin-top:-10.6pt;width:74.9pt;height:44.85pt;z-index:2522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">
                <v:imagedata r:id="rId276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9024" behindDoc="0" locked="0" layoutInCell="1" allowOverlap="1" wp14:anchorId="56DB30F5" wp14:editId="0CB9AC73">
                <wp:simplePos x="0" y="0"/>
                <wp:positionH relativeFrom="column">
                  <wp:posOffset>4642786</wp:posOffset>
                </wp:positionH>
                <wp:positionV relativeFrom="paragraph">
                  <wp:posOffset>75600</wp:posOffset>
                </wp:positionV>
                <wp:extent cx="458640" cy="108360"/>
                <wp:effectExtent l="57150" t="38100" r="36830" b="4445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45864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969FD" id="Encre 255" o:spid="_x0000_s1026" type="#_x0000_t75" style="position:absolute;margin-left:364.85pt;margin-top:5.25pt;width:37.5pt;height:9.9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">
                <v:imagedata r:id="rId278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8000" behindDoc="0" locked="0" layoutInCell="1" allowOverlap="1" wp14:anchorId="1B504723" wp14:editId="4B42B490">
                <wp:simplePos x="0" y="0"/>
                <wp:positionH relativeFrom="column">
                  <wp:posOffset>4408426</wp:posOffset>
                </wp:positionH>
                <wp:positionV relativeFrom="paragraph">
                  <wp:posOffset>-38520</wp:posOffset>
                </wp:positionV>
                <wp:extent cx="250920" cy="231480"/>
                <wp:effectExtent l="38100" t="57150" r="0" b="5461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50920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B899B" id="Encre 254" o:spid="_x0000_s1026" type="#_x0000_t75" style="position:absolute;margin-left:346.4pt;margin-top:-3.75pt;width:21.15pt;height:19.6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">
                <v:imagedata r:id="rId280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6976" behindDoc="0" locked="0" layoutInCell="1" allowOverlap="1" wp14:anchorId="49ABCB34" wp14:editId="4938A782">
                <wp:simplePos x="0" y="0"/>
                <wp:positionH relativeFrom="column">
                  <wp:posOffset>4240306</wp:posOffset>
                </wp:positionH>
                <wp:positionV relativeFrom="paragraph">
                  <wp:posOffset>73800</wp:posOffset>
                </wp:positionV>
                <wp:extent cx="110520" cy="146880"/>
                <wp:effectExtent l="38100" t="38100" r="41910" b="4381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1052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29024" id="Encre 253" o:spid="_x0000_s1026" type="#_x0000_t75" style="position:absolute;margin-left:333.2pt;margin-top:5.1pt;width:10.1pt;height:12.9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">
                <v:imagedata r:id="rId282" o:title=""/>
              </v:shape>
            </w:pict>
          </mc:Fallback>
        </mc:AlternateContent>
      </w:r>
    </w:p>
    <w:p w14:paraId="582FC33E" w14:textId="7C518330" w:rsidR="00B775F4" w:rsidRDefault="00731E48" w:rsidP="0005452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07616" behindDoc="0" locked="0" layoutInCell="1" allowOverlap="1" wp14:anchorId="1AC26C02" wp14:editId="590AB630">
                <wp:simplePos x="0" y="0"/>
                <wp:positionH relativeFrom="column">
                  <wp:posOffset>1565275</wp:posOffset>
                </wp:positionH>
                <wp:positionV relativeFrom="paragraph">
                  <wp:posOffset>-1905</wp:posOffset>
                </wp:positionV>
                <wp:extent cx="816500" cy="270360"/>
                <wp:effectExtent l="57150" t="57150" r="41275" b="53975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816500" cy="2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41743" id="Encre 1029" o:spid="_x0000_s1026" type="#_x0000_t75" style="position:absolute;margin-left:122.55pt;margin-top:-.85pt;width:65.75pt;height:22.75pt;z-index:25220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">
                <v:imagedata r:id="rId284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5952" behindDoc="0" locked="0" layoutInCell="1" allowOverlap="1" wp14:anchorId="12FDA5D7" wp14:editId="7B2C8D67">
                <wp:simplePos x="0" y="0"/>
                <wp:positionH relativeFrom="column">
                  <wp:posOffset>3688786</wp:posOffset>
                </wp:positionH>
                <wp:positionV relativeFrom="paragraph">
                  <wp:posOffset>36835</wp:posOffset>
                </wp:positionV>
                <wp:extent cx="149040" cy="160560"/>
                <wp:effectExtent l="38100" t="38100" r="41910" b="4953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4904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A220B" id="Encre 252" o:spid="_x0000_s1026" type="#_x0000_t75" style="position:absolute;margin-left:289.75pt;margin-top:2.2pt;width:13.15pt;height:14.1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">
                <v:imagedata r:id="rId286" o:title=""/>
              </v:shape>
            </w:pict>
          </mc:Fallback>
        </mc:AlternateContent>
      </w:r>
      <w:r w:rsidR="00E679D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24928" behindDoc="0" locked="0" layoutInCell="1" allowOverlap="1" wp14:anchorId="2AC23EC1" wp14:editId="5AA3F72E">
                <wp:simplePos x="0" y="0"/>
                <wp:positionH relativeFrom="column">
                  <wp:posOffset>3703186</wp:posOffset>
                </wp:positionH>
                <wp:positionV relativeFrom="paragraph">
                  <wp:posOffset>7675</wp:posOffset>
                </wp:positionV>
                <wp:extent cx="428760" cy="138960"/>
                <wp:effectExtent l="57150" t="38100" r="47625" b="5207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42876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7CDF9" id="Encre 251" o:spid="_x0000_s1026" type="#_x0000_t75" style="position:absolute;margin-left:290.9pt;margin-top:-.1pt;width:35.15pt;height:12.4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">
                <v:imagedata r:id="rId288" o:title=""/>
              </v:shape>
            </w:pict>
          </mc:Fallback>
        </mc:AlternateContent>
      </w:r>
    </w:p>
    <w:p w14:paraId="38F7D054" w14:textId="1B4BF6B3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186B1C9F" w14:textId="6832DEA2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A463903" w14:textId="4305E47B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541B2BF5" w14:textId="317237B6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5D01591" w14:textId="1AD803FD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6C1DD01B" w14:textId="4EC59BC9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DF65127" w14:textId="3D94048F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727FAF0C" w14:textId="276B5C0B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5CB6CF10" w14:textId="6C327413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669BDFE1" w14:textId="77777777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3CB57BED" w14:textId="6D513B8C" w:rsidR="008D299B" w:rsidRPr="0086041A" w:rsidRDefault="0086041A" w:rsidP="0086041A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  <w:r w:rsidRPr="0086041A">
        <w:rPr>
          <w:rFonts w:ascii="Arial Black" w:hAnsi="Arial Black"/>
          <w:color w:val="FFFFFF" w:themeColor="background1"/>
          <w:sz w:val="28"/>
          <w:szCs w:val="28"/>
          <w:highlight w:val="black"/>
        </w:rPr>
        <w:t>Modélisation expérimentale</w:t>
      </w:r>
    </w:p>
    <w:p w14:paraId="1960188E" w14:textId="1E5FA755" w:rsidR="000B6416" w:rsidRDefault="003B0752" w:rsidP="003B0752">
      <w:pPr>
        <w:pStyle w:val="Titre20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Schéma du montage</w:t>
      </w:r>
      <w:r w:rsidR="00630B23" w:rsidRPr="005E2672">
        <w:rPr>
          <w:rFonts w:ascii="Garamond" w:hAnsi="Garamond"/>
          <w:sz w:val="22"/>
          <w:szCs w:val="22"/>
        </w:rPr>
        <w:t xml:space="preserve"> final</w:t>
      </w:r>
    </w:p>
    <w:p w14:paraId="76ACE25C" w14:textId="56A3241F" w:rsidR="00887BB7" w:rsidRDefault="00887BB7" w:rsidP="00887BB7">
      <w:pPr>
        <w:pStyle w:val="Normal12"/>
      </w:pPr>
      <w:r>
        <w:rPr>
          <w:rFonts w:cs="Arial"/>
          <w:noProof/>
          <w:spacing w:val="20"/>
          <w:sz w:val="18"/>
          <w:szCs w:val="18"/>
        </w:rPr>
        <w:drawing>
          <wp:anchor distT="0" distB="0" distL="114300" distR="114300" simplePos="0" relativeHeight="251165184" behindDoc="0" locked="0" layoutInCell="1" allowOverlap="1" wp14:anchorId="56AA0E92" wp14:editId="58D59051">
            <wp:simplePos x="0" y="0"/>
            <wp:positionH relativeFrom="column">
              <wp:posOffset>784860</wp:posOffset>
            </wp:positionH>
            <wp:positionV relativeFrom="paragraph">
              <wp:posOffset>29845</wp:posOffset>
            </wp:positionV>
            <wp:extent cx="4903559" cy="1343520"/>
            <wp:effectExtent l="0" t="0" r="0" b="9030"/>
            <wp:wrapNone/>
            <wp:docPr id="6" name="Imag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3559" cy="134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23F670" w14:textId="5AB1DC2F" w:rsidR="00887BB7" w:rsidRDefault="00887BB7" w:rsidP="00887BB7">
      <w:pPr>
        <w:pStyle w:val="Normal12"/>
      </w:pPr>
    </w:p>
    <w:p w14:paraId="7458EB6F" w14:textId="124D04E7" w:rsidR="00887BB7" w:rsidRDefault="00887BB7" w:rsidP="00887BB7">
      <w:pPr>
        <w:pStyle w:val="Normal12"/>
      </w:pPr>
    </w:p>
    <w:p w14:paraId="2FC1C3E5" w14:textId="378507F3" w:rsidR="00887BB7" w:rsidRDefault="00887BB7" w:rsidP="00887BB7">
      <w:pPr>
        <w:pStyle w:val="Normal12"/>
      </w:pPr>
    </w:p>
    <w:p w14:paraId="058ED45E" w14:textId="5375BA84" w:rsidR="00887BB7" w:rsidRDefault="00887BB7" w:rsidP="00887BB7">
      <w:pPr>
        <w:pStyle w:val="Normal12"/>
      </w:pPr>
    </w:p>
    <w:p w14:paraId="668145C6" w14:textId="085EA562" w:rsidR="00887BB7" w:rsidRDefault="00887BB7" w:rsidP="00887BB7">
      <w:pPr>
        <w:pStyle w:val="Normal12"/>
      </w:pPr>
    </w:p>
    <w:p w14:paraId="31FB5C05" w14:textId="1306073B" w:rsidR="00887BB7" w:rsidRDefault="00887BB7" w:rsidP="00887BB7">
      <w:pPr>
        <w:pStyle w:val="Normal12"/>
      </w:pPr>
    </w:p>
    <w:p w14:paraId="69502CFC" w14:textId="43DAB57C" w:rsidR="00887BB7" w:rsidRDefault="00887BB7" w:rsidP="00887BB7">
      <w:pPr>
        <w:pStyle w:val="Normal12"/>
      </w:pPr>
    </w:p>
    <w:p w14:paraId="38712C24" w14:textId="7AB1FA38" w:rsidR="00887BB7" w:rsidRPr="00887BB7" w:rsidRDefault="00733AB5" w:rsidP="00B775F4">
      <w:pPr>
        <w:pStyle w:val="Normal12"/>
        <w:jc w:val="center"/>
      </w:pPr>
      <w:r>
        <w:rPr>
          <w:noProof/>
        </w:rPr>
        <w:lastRenderedPageBreak/>
        <w:drawing>
          <wp:inline distT="0" distB="0" distL="0" distR="0" wp14:anchorId="18D9428A" wp14:editId="61DA55EA">
            <wp:extent cx="4951730" cy="2677795"/>
            <wp:effectExtent l="0" t="0" r="1270" b="8255"/>
            <wp:docPr id="1194" name="Image 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AB0D1" w14:textId="5D02FD99" w:rsidR="002F3821" w:rsidRPr="005E2672" w:rsidRDefault="002F3821" w:rsidP="000B6416">
      <w:pPr>
        <w:pStyle w:val="Normal12"/>
        <w:jc w:val="center"/>
        <w:rPr>
          <w:rFonts w:ascii="Garamond" w:hAnsi="Garamond"/>
          <w:sz w:val="22"/>
          <w:szCs w:val="22"/>
        </w:rPr>
      </w:pPr>
    </w:p>
    <w:p w14:paraId="477E025D" w14:textId="77777777" w:rsidR="007C0E5D" w:rsidRPr="0086041A" w:rsidRDefault="007C0E5D" w:rsidP="0086041A">
      <w:pPr>
        <w:pStyle w:val="Titre1nonsoulign"/>
        <w:rPr>
          <w:highlight w:val="black"/>
        </w:rPr>
      </w:pPr>
      <w:r w:rsidRPr="0086041A">
        <w:rPr>
          <w:highlight w:val="black"/>
        </w:rPr>
        <w:t>Réaliser un objet à l’infini</w:t>
      </w:r>
    </w:p>
    <w:p w14:paraId="482D8BB7" w14:textId="77777777" w:rsidR="007C0E5D" w:rsidRPr="005E2672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Pour modéliser le fonctionnement de la lunette astronomique, il faudrait que l’objet soit très lointain. Mais on peut simuler cette situation en plaçant un objet au foyer d’une lentille convergente. A travers la lentille, le F</w:t>
      </w:r>
      <w:r w:rsidR="00B226B2" w:rsidRPr="005E2672">
        <w:rPr>
          <w:rFonts w:ascii="Garamond" w:hAnsi="Garamond"/>
          <w:sz w:val="22"/>
          <w:szCs w:val="22"/>
        </w:rPr>
        <w:t xml:space="preserve"> (objet AB)</w:t>
      </w:r>
      <w:r w:rsidRPr="005E2672">
        <w:rPr>
          <w:rFonts w:ascii="Garamond" w:hAnsi="Garamond"/>
          <w:sz w:val="22"/>
          <w:szCs w:val="22"/>
        </w:rPr>
        <w:t xml:space="preserve"> est vu comme s’il s’agissait d’un objet à l’infini.</w:t>
      </w:r>
    </w:p>
    <w:p w14:paraId="1655D4D5" w14:textId="20F0E1EB" w:rsidR="007C0E5D" w:rsidRPr="005E2672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6192" behindDoc="0" locked="0" layoutInCell="1" allowOverlap="1" wp14:anchorId="5417B376" wp14:editId="03B33A4E">
                <wp:simplePos x="0" y="0"/>
                <wp:positionH relativeFrom="column">
                  <wp:posOffset>5162266</wp:posOffset>
                </wp:positionH>
                <wp:positionV relativeFrom="paragraph">
                  <wp:posOffset>88183</wp:posOffset>
                </wp:positionV>
                <wp:extent cx="82440" cy="90720"/>
                <wp:effectExtent l="38100" t="38100" r="51435" b="4318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8244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9BF5A" id="Encre 262" o:spid="_x0000_s1026" type="#_x0000_t75" style="position:absolute;margin-left:405.8pt;margin-top:6.25pt;width:7.95pt;height:8.6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">
                <v:imagedata r:id="rId30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2096" behindDoc="0" locked="0" layoutInCell="1" allowOverlap="1" wp14:anchorId="52877A8D" wp14:editId="6ABE0ECF">
                <wp:simplePos x="0" y="0"/>
                <wp:positionH relativeFrom="column">
                  <wp:posOffset>4865626</wp:posOffset>
                </wp:positionH>
                <wp:positionV relativeFrom="paragraph">
                  <wp:posOffset>128503</wp:posOffset>
                </wp:positionV>
                <wp:extent cx="17640" cy="47160"/>
                <wp:effectExtent l="38100" t="38100" r="40005" b="48260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7640" cy="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0875B" id="Encre 258" o:spid="_x0000_s1026" type="#_x0000_t75" style="position:absolute;margin-left:382.4pt;margin-top:9.4pt;width:2.85pt;height:5.1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">
                <v:imagedata r:id="rId306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67232" behindDoc="0" locked="0" layoutInCell="1" allowOverlap="1" wp14:anchorId="6869BF0F" wp14:editId="74340B49">
                <wp:simplePos x="0" y="0"/>
                <wp:positionH relativeFrom="column">
                  <wp:posOffset>4699000</wp:posOffset>
                </wp:positionH>
                <wp:positionV relativeFrom="paragraph">
                  <wp:posOffset>73660</wp:posOffset>
                </wp:positionV>
                <wp:extent cx="1587500" cy="345440"/>
                <wp:effectExtent l="10160" t="9525" r="12065" b="6985"/>
                <wp:wrapNone/>
                <wp:docPr id="27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C478B" id="Rectangle 146" o:spid="_x0000_s1026" style="position:absolute;margin-left:370pt;margin-top:5.8pt;width:125pt;height:2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"/>
            </w:pict>
          </mc:Fallback>
        </mc:AlternateContent>
      </w:r>
    </w:p>
    <w:p w14:paraId="75D2B1B0" w14:textId="4E34C3BC" w:rsidR="007C0E5D" w:rsidRDefault="00733AB5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683776" behindDoc="0" locked="0" layoutInCell="1" allowOverlap="1" wp14:anchorId="76648E57" wp14:editId="35D8B3F2">
                <wp:simplePos x="0" y="0"/>
                <wp:positionH relativeFrom="column">
                  <wp:posOffset>5593080</wp:posOffset>
                </wp:positionH>
                <wp:positionV relativeFrom="paragraph">
                  <wp:posOffset>-21590</wp:posOffset>
                </wp:positionV>
                <wp:extent cx="265145" cy="211975"/>
                <wp:effectExtent l="38100" t="38100" r="40005" b="55245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65145" cy="21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A4CB0F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11" o:spid="_x0000_s1026" type="#_x0000_t75" style="position:absolute;margin-left:439.7pt;margin-top:-2.4pt;width:22.3pt;height:18.15pt;z-index:2526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">
                <v:imagedata r:id="rId30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684800" behindDoc="0" locked="0" layoutInCell="1" allowOverlap="1" wp14:anchorId="22C752D3" wp14:editId="557C1CE2">
                <wp:simplePos x="0" y="0"/>
                <wp:positionH relativeFrom="column">
                  <wp:posOffset>5295900</wp:posOffset>
                </wp:positionH>
                <wp:positionV relativeFrom="paragraph">
                  <wp:posOffset>160655</wp:posOffset>
                </wp:positionV>
                <wp:extent cx="81555" cy="160655"/>
                <wp:effectExtent l="57150" t="57150" r="33020" b="48895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81555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BE605" id="Encre 1112" o:spid="_x0000_s1026" type="#_x0000_t75" style="position:absolute;margin-left:416.3pt;margin-top:11.95pt;width:7.8pt;height:14.05pt;z-index:2526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">
                <v:imagedata r:id="rId310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7456" behindDoc="0" locked="0" layoutInCell="1" allowOverlap="1" wp14:anchorId="0D24CCE5" wp14:editId="0CD37F17">
                <wp:simplePos x="0" y="0"/>
                <wp:positionH relativeFrom="column">
                  <wp:posOffset>6115906</wp:posOffset>
                </wp:positionH>
                <wp:positionV relativeFrom="paragraph">
                  <wp:posOffset>74703</wp:posOffset>
                </wp:positionV>
                <wp:extent cx="124200" cy="90000"/>
                <wp:effectExtent l="57150" t="38100" r="47625" b="4381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2420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8AB6E" id="Encre 273" o:spid="_x0000_s1026" type="#_x0000_t75" style="position:absolute;margin-left:480.85pt;margin-top:5.2pt;width:11.2pt;height:8.5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">
                <v:imagedata r:id="rId312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6432" behindDoc="0" locked="0" layoutInCell="1" allowOverlap="1" wp14:anchorId="50DBC13F" wp14:editId="6C5395A0">
                <wp:simplePos x="0" y="0"/>
                <wp:positionH relativeFrom="column">
                  <wp:posOffset>6028066</wp:posOffset>
                </wp:positionH>
                <wp:positionV relativeFrom="paragraph">
                  <wp:posOffset>76503</wp:posOffset>
                </wp:positionV>
                <wp:extent cx="69120" cy="83160"/>
                <wp:effectExtent l="38100" t="57150" r="45720" b="5080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6912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DA12B" id="Encre 272" o:spid="_x0000_s1026" type="#_x0000_t75" style="position:absolute;margin-left:473.95pt;margin-top:5.3pt;width:6.9pt;height:8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">
                <v:imagedata r:id="rId314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3360" behindDoc="0" locked="0" layoutInCell="1" allowOverlap="1" wp14:anchorId="0CD3F919" wp14:editId="1C238EBA">
                <wp:simplePos x="0" y="0"/>
                <wp:positionH relativeFrom="column">
                  <wp:posOffset>5826826</wp:posOffset>
                </wp:positionH>
                <wp:positionV relativeFrom="paragraph">
                  <wp:posOffset>140583</wp:posOffset>
                </wp:positionV>
                <wp:extent cx="9720" cy="68400"/>
                <wp:effectExtent l="38100" t="38100" r="47625" b="4635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972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A436D" id="Encre 269" o:spid="_x0000_s1026" type="#_x0000_t75" style="position:absolute;margin-left:458.1pt;margin-top:10.35pt;width:2.15pt;height:6.8pt;z-index:2513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">
                <v:imagedata r:id="rId316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0288" behindDoc="0" locked="0" layoutInCell="1" allowOverlap="1" wp14:anchorId="3899E50E" wp14:editId="09071CED">
                <wp:simplePos x="0" y="0"/>
                <wp:positionH relativeFrom="column">
                  <wp:posOffset>5438386</wp:posOffset>
                </wp:positionH>
                <wp:positionV relativeFrom="paragraph">
                  <wp:posOffset>178743</wp:posOffset>
                </wp:positionV>
                <wp:extent cx="91800" cy="2520"/>
                <wp:effectExtent l="38100" t="57150" r="41910" b="5524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918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AEAE1" id="Encre 266" o:spid="_x0000_s1026" type="#_x0000_t75" style="position:absolute;margin-left:427.5pt;margin-top:13.35pt;width:8.65pt;height:1.65pt;z-index:2513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">
                <v:imagedata r:id="rId318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9264" behindDoc="0" locked="0" layoutInCell="1" allowOverlap="1" wp14:anchorId="12D24976" wp14:editId="4FA50EFE">
                <wp:simplePos x="0" y="0"/>
                <wp:positionH relativeFrom="column">
                  <wp:posOffset>5431546</wp:posOffset>
                </wp:positionH>
                <wp:positionV relativeFrom="paragraph">
                  <wp:posOffset>72903</wp:posOffset>
                </wp:positionV>
                <wp:extent cx="77760" cy="4320"/>
                <wp:effectExtent l="57150" t="57150" r="55880" b="5334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777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DE0ED" id="Encre 265" o:spid="_x0000_s1026" type="#_x0000_t75" style="position:absolute;margin-left:427pt;margin-top:5.05pt;width:7.5pt;height:1.8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">
                <v:imagedata r:id="rId324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8240" behindDoc="0" locked="0" layoutInCell="1" allowOverlap="1" wp14:anchorId="23F23929" wp14:editId="0D3C2A50">
                <wp:simplePos x="0" y="0"/>
                <wp:positionH relativeFrom="column">
                  <wp:posOffset>5208706</wp:posOffset>
                </wp:positionH>
                <wp:positionV relativeFrom="paragraph">
                  <wp:posOffset>159663</wp:posOffset>
                </wp:positionV>
                <wp:extent cx="42120" cy="121680"/>
                <wp:effectExtent l="38100" t="57150" r="53340" b="5016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4212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8C3CF" id="Encre 264" o:spid="_x0000_s1026" type="#_x0000_t75" style="position:absolute;margin-left:409.45pt;margin-top:11.85pt;width:4.7pt;height:11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">
                <v:imagedata r:id="rId326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7216" behindDoc="0" locked="0" layoutInCell="1" allowOverlap="1" wp14:anchorId="468D0BB5" wp14:editId="557A59C6">
                <wp:simplePos x="0" y="0"/>
                <wp:positionH relativeFrom="column">
                  <wp:posOffset>5140306</wp:posOffset>
                </wp:positionH>
                <wp:positionV relativeFrom="paragraph">
                  <wp:posOffset>111783</wp:posOffset>
                </wp:positionV>
                <wp:extent cx="200880" cy="10440"/>
                <wp:effectExtent l="57150" t="57150" r="46990" b="4699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008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1200C" id="Encre 263" o:spid="_x0000_s1026" type="#_x0000_t75" style="position:absolute;margin-left:404.05pt;margin-top:8.1pt;width:17.2pt;height:2.2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">
                <v:imagedata r:id="rId328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5168" behindDoc="0" locked="0" layoutInCell="1" allowOverlap="1" wp14:anchorId="6638C240" wp14:editId="105AB6E8">
                <wp:simplePos x="0" y="0"/>
                <wp:positionH relativeFrom="column">
                  <wp:posOffset>5001346</wp:posOffset>
                </wp:positionH>
                <wp:positionV relativeFrom="paragraph">
                  <wp:posOffset>127263</wp:posOffset>
                </wp:positionV>
                <wp:extent cx="52560" cy="3960"/>
                <wp:effectExtent l="38100" t="57150" r="43180" b="5334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525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1753C" id="Encre 261" o:spid="_x0000_s1026" type="#_x0000_t75" style="position:absolute;margin-left:393.1pt;margin-top:9.3pt;width:5.6pt;height:1.7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">
                <v:imagedata r:id="rId330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4144" behindDoc="0" locked="0" layoutInCell="1" allowOverlap="1" wp14:anchorId="27B3DBE9" wp14:editId="55B841D0">
                <wp:simplePos x="0" y="0"/>
                <wp:positionH relativeFrom="column">
                  <wp:posOffset>5011786</wp:posOffset>
                </wp:positionH>
                <wp:positionV relativeFrom="paragraph">
                  <wp:posOffset>52383</wp:posOffset>
                </wp:positionV>
                <wp:extent cx="56160" cy="5400"/>
                <wp:effectExtent l="38100" t="57150" r="58420" b="5207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61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E2CC6" id="Encre 260" o:spid="_x0000_s1026" type="#_x0000_t75" style="position:absolute;margin-left:393.95pt;margin-top:3.4pt;width:5.8pt;height:1.8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">
                <v:imagedata r:id="rId332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3120" behindDoc="0" locked="0" layoutInCell="1" allowOverlap="1" wp14:anchorId="728C8101" wp14:editId="4ADC7F49">
                <wp:simplePos x="0" y="0"/>
                <wp:positionH relativeFrom="column">
                  <wp:posOffset>4866346</wp:posOffset>
                </wp:positionH>
                <wp:positionV relativeFrom="paragraph">
                  <wp:posOffset>118983</wp:posOffset>
                </wp:positionV>
                <wp:extent cx="63360" cy="89640"/>
                <wp:effectExtent l="38100" t="38100" r="51435" b="4381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6336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62475" id="Encre 259" o:spid="_x0000_s1026" type="#_x0000_t75" style="position:absolute;margin-left:382.5pt;margin-top:8.65pt;width:6.45pt;height:8.4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">
                <v:imagedata r:id="rId334" o:title=""/>
              </v:shape>
            </w:pict>
          </mc:Fallback>
        </mc:AlternateContent>
      </w:r>
      <w:r w:rsidR="00D81B7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31072" behindDoc="0" locked="0" layoutInCell="1" allowOverlap="1" wp14:anchorId="3E680C32" wp14:editId="56595A46">
                <wp:simplePos x="0" y="0"/>
                <wp:positionH relativeFrom="column">
                  <wp:posOffset>4720546</wp:posOffset>
                </wp:positionH>
                <wp:positionV relativeFrom="paragraph">
                  <wp:posOffset>-25737</wp:posOffset>
                </wp:positionV>
                <wp:extent cx="96120" cy="302760"/>
                <wp:effectExtent l="57150" t="38100" r="56515" b="40640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9612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06777" id="Encre 257" o:spid="_x0000_s1026" type="#_x0000_t75" style="position:absolute;margin-left:371pt;margin-top:-2.75pt;width:8.95pt;height:25.3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">
                <v:imagedata r:id="rId336" o:title=""/>
              </v:shape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 xml:space="preserve">1°/ Calculer la distance focale 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300" w:dyaOrig="440" w14:anchorId="3BD38B20">
          <v:shape id="_x0000_i1025" type="#_x0000_t75" style="width:15pt;height:21.75pt" o:ole="">
            <v:imagedata r:id="rId337" o:title=""/>
          </v:shape>
          <o:OLEObject Type="Embed" ProgID="Equation.DSMT4" ShapeID="_x0000_i1025" DrawAspect="Content" ObjectID="_1739293073" r:id="rId338"/>
        </w:object>
      </w:r>
      <w:r w:rsidR="007C0E5D" w:rsidRPr="005E2672">
        <w:rPr>
          <w:rFonts w:ascii="Garamond" w:hAnsi="Garamond"/>
          <w:sz w:val="22"/>
          <w:szCs w:val="22"/>
        </w:rPr>
        <w:t xml:space="preserve"> de la lentille convergente 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279" w:dyaOrig="340" w14:anchorId="3D8D1AF3">
          <v:shape id="_x0000_i1026" type="#_x0000_t75" style="width:14.25pt;height:17.25pt" o:ole="">
            <v:imagedata r:id="rId339" o:title=""/>
          </v:shape>
          <o:OLEObject Type="Embed" ProgID="Equation.DSMT4" ShapeID="_x0000_i1026" DrawAspect="Content" ObjectID="_1739293074" r:id="rId340"/>
        </w:object>
      </w:r>
      <w:r w:rsidR="007C0E5D" w:rsidRPr="005E2672">
        <w:rPr>
          <w:rFonts w:ascii="Garamond" w:hAnsi="Garamond"/>
          <w:sz w:val="22"/>
          <w:szCs w:val="22"/>
        </w:rPr>
        <w:t xml:space="preserve"> de </w:t>
      </w:r>
      <w:r w:rsidR="00B775F4">
        <w:rPr>
          <w:rFonts w:ascii="Garamond" w:hAnsi="Garamond"/>
          <w:sz w:val="22"/>
          <w:szCs w:val="22"/>
        </w:rPr>
        <w:t>6</w:t>
      </w:r>
      <w:r w:rsidR="00B775F4" w:rsidRPr="00B775F4">
        <w:rPr>
          <w:rFonts w:ascii="Symbol" w:hAnsi="Symbol"/>
          <w:sz w:val="22"/>
          <w:szCs w:val="22"/>
        </w:rPr>
        <w:t>d</w:t>
      </w:r>
    </w:p>
    <w:p w14:paraId="2EF7A3A0" w14:textId="471D80D8" w:rsidR="007C0E5D" w:rsidRDefault="00D81B78" w:rsidP="005E2672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2032" behindDoc="0" locked="0" layoutInCell="1" allowOverlap="1" wp14:anchorId="16E5CA14" wp14:editId="79802E17">
                <wp:simplePos x="0" y="0"/>
                <wp:positionH relativeFrom="column">
                  <wp:posOffset>6340906</wp:posOffset>
                </wp:positionH>
                <wp:positionV relativeFrom="paragraph">
                  <wp:posOffset>281628</wp:posOffset>
                </wp:positionV>
                <wp:extent cx="100440" cy="240120"/>
                <wp:effectExtent l="38100" t="38100" r="52070" b="4572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00440" cy="24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1D155" id="Encre 297" o:spid="_x0000_s1026" type="#_x0000_t75" style="position:absolute;margin-left:498.6pt;margin-top:21.5pt;width:9.3pt;height:20.3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">
                <v:imagedata r:id="rId34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1008" behindDoc="0" locked="0" layoutInCell="1" allowOverlap="1" wp14:anchorId="44625ECB" wp14:editId="0FBCFBC3">
                <wp:simplePos x="0" y="0"/>
                <wp:positionH relativeFrom="column">
                  <wp:posOffset>6051826</wp:posOffset>
                </wp:positionH>
                <wp:positionV relativeFrom="paragraph">
                  <wp:posOffset>320868</wp:posOffset>
                </wp:positionV>
                <wp:extent cx="13320" cy="12960"/>
                <wp:effectExtent l="57150" t="38100" r="44450" b="4445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332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AE8F1" id="Encre 296" o:spid="_x0000_s1026" type="#_x0000_t75" style="position:absolute;margin-left:475.8pt;margin-top:24.55pt;width:2.5pt;height:2.4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">
                <v:imagedata r:id="rId34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9984" behindDoc="0" locked="0" layoutInCell="1" allowOverlap="1" wp14:anchorId="0A493285" wp14:editId="7D077162">
                <wp:simplePos x="0" y="0"/>
                <wp:positionH relativeFrom="column">
                  <wp:posOffset>6133546</wp:posOffset>
                </wp:positionH>
                <wp:positionV relativeFrom="paragraph">
                  <wp:posOffset>325548</wp:posOffset>
                </wp:positionV>
                <wp:extent cx="196920" cy="156240"/>
                <wp:effectExtent l="57150" t="57150" r="50800" b="5334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9692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A8A97" id="Encre 295" o:spid="_x0000_s1026" type="#_x0000_t75" style="position:absolute;margin-left:482.25pt;margin-top:24.95pt;width:16.9pt;height:13.7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">
                <v:imagedata r:id="rId34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8960" behindDoc="0" locked="0" layoutInCell="1" allowOverlap="1" wp14:anchorId="04538A8D" wp14:editId="3D7C933D">
                <wp:simplePos x="0" y="0"/>
                <wp:positionH relativeFrom="column">
                  <wp:posOffset>6073066</wp:posOffset>
                </wp:positionH>
                <wp:positionV relativeFrom="paragraph">
                  <wp:posOffset>412668</wp:posOffset>
                </wp:positionV>
                <wp:extent cx="21960" cy="55800"/>
                <wp:effectExtent l="38100" t="38100" r="54610" b="4000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196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FE6CB" id="Encre 294" o:spid="_x0000_s1026" type="#_x0000_t75" style="position:absolute;margin-left:477.5pt;margin-top:31.8pt;width:3.15pt;height:5.8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">
                <v:imagedata r:id="rId34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7936" behindDoc="0" locked="0" layoutInCell="1" allowOverlap="1" wp14:anchorId="2866A19E" wp14:editId="2119325D">
                <wp:simplePos x="0" y="0"/>
                <wp:positionH relativeFrom="column">
                  <wp:posOffset>5908546</wp:posOffset>
                </wp:positionH>
                <wp:positionV relativeFrom="paragraph">
                  <wp:posOffset>396468</wp:posOffset>
                </wp:positionV>
                <wp:extent cx="157680" cy="142200"/>
                <wp:effectExtent l="57150" t="38100" r="33020" b="4889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5768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8FCCC" id="Encre 293" o:spid="_x0000_s1026" type="#_x0000_t75" style="position:absolute;margin-left:464.55pt;margin-top:30.5pt;width:13.8pt;height:12.6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">
                <v:imagedata r:id="rId35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6912" behindDoc="0" locked="0" layoutInCell="1" allowOverlap="1" wp14:anchorId="226DAB26" wp14:editId="0FC50DD7">
                <wp:simplePos x="0" y="0"/>
                <wp:positionH relativeFrom="column">
                  <wp:posOffset>5796586</wp:posOffset>
                </wp:positionH>
                <wp:positionV relativeFrom="paragraph">
                  <wp:posOffset>380628</wp:posOffset>
                </wp:positionV>
                <wp:extent cx="96840" cy="109440"/>
                <wp:effectExtent l="38100" t="38100" r="17780" b="4318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9684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AEB2B" id="Encre 292" o:spid="_x0000_s1026" type="#_x0000_t75" style="position:absolute;margin-left:455.7pt;margin-top:29.25pt;width:9.05pt;height:10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">
                <v:imagedata r:id="rId35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5888" behindDoc="0" locked="0" layoutInCell="1" allowOverlap="1" wp14:anchorId="44D95CF4" wp14:editId="3B4B4D00">
                <wp:simplePos x="0" y="0"/>
                <wp:positionH relativeFrom="column">
                  <wp:posOffset>5670226</wp:posOffset>
                </wp:positionH>
                <wp:positionV relativeFrom="paragraph">
                  <wp:posOffset>325548</wp:posOffset>
                </wp:positionV>
                <wp:extent cx="83880" cy="184320"/>
                <wp:effectExtent l="57150" t="38100" r="49530" b="4445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8388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35DA4" id="Encre 291" o:spid="_x0000_s1026" type="#_x0000_t75" style="position:absolute;margin-left:445.75pt;margin-top:24.95pt;width:8pt;height:15.9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">
                <v:imagedata r:id="rId35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4864" behindDoc="0" locked="0" layoutInCell="1" allowOverlap="1" wp14:anchorId="2BAC4F8D" wp14:editId="5D2B287A">
                <wp:simplePos x="0" y="0"/>
                <wp:positionH relativeFrom="column">
                  <wp:posOffset>5341906</wp:posOffset>
                </wp:positionH>
                <wp:positionV relativeFrom="paragraph">
                  <wp:posOffset>348948</wp:posOffset>
                </wp:positionV>
                <wp:extent cx="20880" cy="5040"/>
                <wp:effectExtent l="38100" t="57150" r="55880" b="5270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2088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2FFF3" id="Encre 290" o:spid="_x0000_s1026" type="#_x0000_t75" style="position:absolute;margin-left:419.9pt;margin-top:26.8pt;width:3.1pt;height:1.8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">
                <v:imagedata r:id="rId35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3840" behindDoc="0" locked="0" layoutInCell="1" allowOverlap="1" wp14:anchorId="691BFE6C" wp14:editId="5F604826">
                <wp:simplePos x="0" y="0"/>
                <wp:positionH relativeFrom="column">
                  <wp:posOffset>5438746</wp:posOffset>
                </wp:positionH>
                <wp:positionV relativeFrom="paragraph">
                  <wp:posOffset>430308</wp:posOffset>
                </wp:positionV>
                <wp:extent cx="109440" cy="61200"/>
                <wp:effectExtent l="38100" t="38100" r="43180" b="5334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0944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F752A" id="Encre 289" o:spid="_x0000_s1026" type="#_x0000_t75" style="position:absolute;margin-left:427.55pt;margin-top:33.2pt;width:10pt;height:6.2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">
                <v:imagedata r:id="rId35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2816" behindDoc="0" locked="0" layoutInCell="1" allowOverlap="1" wp14:anchorId="21231F9A" wp14:editId="781F0133">
                <wp:simplePos x="0" y="0"/>
                <wp:positionH relativeFrom="column">
                  <wp:posOffset>5237146</wp:posOffset>
                </wp:positionH>
                <wp:positionV relativeFrom="paragraph">
                  <wp:posOffset>391788</wp:posOffset>
                </wp:positionV>
                <wp:extent cx="170640" cy="93240"/>
                <wp:effectExtent l="38100" t="38100" r="58420" b="4064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7064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2BFDC" id="Encre 288" o:spid="_x0000_s1026" type="#_x0000_t75" style="position:absolute;margin-left:411.65pt;margin-top:30.15pt;width:14.9pt;height:8.8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">
                <v:imagedata r:id="rId36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1792" behindDoc="0" locked="0" layoutInCell="1" allowOverlap="1" wp14:anchorId="346A629A" wp14:editId="2F89731E">
                <wp:simplePos x="0" y="0"/>
                <wp:positionH relativeFrom="column">
                  <wp:posOffset>5280706</wp:posOffset>
                </wp:positionH>
                <wp:positionV relativeFrom="paragraph">
                  <wp:posOffset>338148</wp:posOffset>
                </wp:positionV>
                <wp:extent cx="50760" cy="132480"/>
                <wp:effectExtent l="38100" t="38100" r="45085" b="5842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5076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ABFEF" id="Encre 287" o:spid="_x0000_s1026" type="#_x0000_t75" style="position:absolute;margin-left:415.1pt;margin-top:25.95pt;width:5.45pt;height:11.8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">
                <v:imagedata r:id="rId36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60768" behindDoc="0" locked="0" layoutInCell="1" allowOverlap="1" wp14:anchorId="699B8A2B" wp14:editId="5FC34FD3">
                <wp:simplePos x="0" y="0"/>
                <wp:positionH relativeFrom="column">
                  <wp:posOffset>5192506</wp:posOffset>
                </wp:positionH>
                <wp:positionV relativeFrom="paragraph">
                  <wp:posOffset>430308</wp:posOffset>
                </wp:positionV>
                <wp:extent cx="109080" cy="64800"/>
                <wp:effectExtent l="38100" t="38100" r="43815" b="4953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0908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C4EE4" id="Encre 286" o:spid="_x0000_s1026" type="#_x0000_t75" style="position:absolute;margin-left:408.15pt;margin-top:33.2pt;width:10.05pt;height:6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">
                <v:imagedata r:id="rId36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9744" behindDoc="0" locked="0" layoutInCell="1" allowOverlap="1" wp14:anchorId="058AF5AD" wp14:editId="2FCE7B1C">
                <wp:simplePos x="0" y="0"/>
                <wp:positionH relativeFrom="column">
                  <wp:posOffset>5043106</wp:posOffset>
                </wp:positionH>
                <wp:positionV relativeFrom="paragraph">
                  <wp:posOffset>432828</wp:posOffset>
                </wp:positionV>
                <wp:extent cx="138240" cy="74880"/>
                <wp:effectExtent l="38100" t="38100" r="14605" b="4000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3824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06B32" id="Encre 285" o:spid="_x0000_s1026" type="#_x0000_t75" style="position:absolute;margin-left:396.4pt;margin-top:33.4pt;width:12.3pt;height:7.3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">
                <v:imagedata r:id="rId36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8720" behindDoc="0" locked="0" layoutInCell="1" allowOverlap="1" wp14:anchorId="040FA42C" wp14:editId="59AE7236">
                <wp:simplePos x="0" y="0"/>
                <wp:positionH relativeFrom="column">
                  <wp:posOffset>4961026</wp:posOffset>
                </wp:positionH>
                <wp:positionV relativeFrom="paragraph">
                  <wp:posOffset>350388</wp:posOffset>
                </wp:positionV>
                <wp:extent cx="3600" cy="6120"/>
                <wp:effectExtent l="57150" t="38100" r="53975" b="5143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6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C3398" id="Encre 284" o:spid="_x0000_s1026" type="#_x0000_t75" style="position:absolute;margin-left:389.95pt;margin-top:26.9pt;width:1.7pt;height:1.9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">
                <v:imagedata r:id="rId36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7696" behindDoc="0" locked="0" layoutInCell="1" allowOverlap="1" wp14:anchorId="4C89698C" wp14:editId="530FBA9A">
                <wp:simplePos x="0" y="0"/>
                <wp:positionH relativeFrom="column">
                  <wp:posOffset>4963186</wp:posOffset>
                </wp:positionH>
                <wp:positionV relativeFrom="paragraph">
                  <wp:posOffset>428148</wp:posOffset>
                </wp:positionV>
                <wp:extent cx="1800" cy="58320"/>
                <wp:effectExtent l="57150" t="38100" r="55880" b="5651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80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712CA" id="Encre 283" o:spid="_x0000_s1026" type="#_x0000_t75" style="position:absolute;margin-left:390.1pt;margin-top:33pt;width:1.6pt;height:6.0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">
                <v:imagedata r:id="rId37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6672" behindDoc="0" locked="0" layoutInCell="1" allowOverlap="1" wp14:anchorId="3386A804" wp14:editId="12907B38">
                <wp:simplePos x="0" y="0"/>
                <wp:positionH relativeFrom="column">
                  <wp:posOffset>4880386</wp:posOffset>
                </wp:positionH>
                <wp:positionV relativeFrom="paragraph">
                  <wp:posOffset>328428</wp:posOffset>
                </wp:positionV>
                <wp:extent cx="21600" cy="154440"/>
                <wp:effectExtent l="38100" t="57150" r="54610" b="5524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2160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A82B6" id="Encre 282" o:spid="_x0000_s1026" type="#_x0000_t75" style="position:absolute;margin-left:383.6pt;margin-top:25.15pt;width:3.1pt;height:13.5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">
                <v:imagedata r:id="rId37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5648" behindDoc="0" locked="0" layoutInCell="1" allowOverlap="1" wp14:anchorId="64AF2676" wp14:editId="7D8C5EF0">
                <wp:simplePos x="0" y="0"/>
                <wp:positionH relativeFrom="column">
                  <wp:posOffset>4836826</wp:posOffset>
                </wp:positionH>
                <wp:positionV relativeFrom="paragraph">
                  <wp:posOffset>318763</wp:posOffset>
                </wp:positionV>
                <wp:extent cx="20160" cy="161280"/>
                <wp:effectExtent l="38100" t="38100" r="56515" b="4889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2016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B8B3E" id="Encre 281" o:spid="_x0000_s1026" type="#_x0000_t75" style="position:absolute;margin-left:380.15pt;margin-top:24.4pt;width:3.05pt;height:14.1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">
                <v:imagedata r:id="rId37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4624" behindDoc="0" locked="0" layoutInCell="1" allowOverlap="1" wp14:anchorId="4D395C18" wp14:editId="512C6A59">
                <wp:simplePos x="0" y="0"/>
                <wp:positionH relativeFrom="column">
                  <wp:posOffset>4753306</wp:posOffset>
                </wp:positionH>
                <wp:positionV relativeFrom="paragraph">
                  <wp:posOffset>426763</wp:posOffset>
                </wp:positionV>
                <wp:extent cx="56520" cy="65160"/>
                <wp:effectExtent l="38100" t="38100" r="57785" b="4953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5652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33E6F" id="Encre 280" o:spid="_x0000_s1026" type="#_x0000_t75" style="position:absolute;margin-left:373.6pt;margin-top:32.9pt;width:5.85pt;height:6.5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">
                <v:imagedata r:id="rId37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3600" behindDoc="0" locked="0" layoutInCell="1" allowOverlap="1" wp14:anchorId="06DFD629" wp14:editId="58AB3473">
                <wp:simplePos x="0" y="0"/>
                <wp:positionH relativeFrom="column">
                  <wp:posOffset>4671946</wp:posOffset>
                </wp:positionH>
                <wp:positionV relativeFrom="paragraph">
                  <wp:posOffset>415603</wp:posOffset>
                </wp:positionV>
                <wp:extent cx="64080" cy="77760"/>
                <wp:effectExtent l="38100" t="57150" r="50800" b="5588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6408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FF1AD" id="Encre 279" o:spid="_x0000_s1026" type="#_x0000_t75" style="position:absolute;margin-left:367.15pt;margin-top:32pt;width:6.5pt;height:7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">
                <v:imagedata r:id="rId37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2576" behindDoc="0" locked="0" layoutInCell="1" allowOverlap="1" wp14:anchorId="5209B475" wp14:editId="74492F98">
                <wp:simplePos x="0" y="0"/>
                <wp:positionH relativeFrom="column">
                  <wp:posOffset>4586626</wp:posOffset>
                </wp:positionH>
                <wp:positionV relativeFrom="paragraph">
                  <wp:posOffset>428563</wp:posOffset>
                </wp:positionV>
                <wp:extent cx="51840" cy="70920"/>
                <wp:effectExtent l="38100" t="38100" r="43815" b="43815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5184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C8364" id="Encre 278" o:spid="_x0000_s1026" type="#_x0000_t75" style="position:absolute;margin-left:360.45pt;margin-top:33.05pt;width:5.5pt;height:7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">
                <v:imagedata r:id="rId38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1552" behindDoc="0" locked="0" layoutInCell="1" allowOverlap="1" wp14:anchorId="241E3AB9" wp14:editId="0B947213">
                <wp:simplePos x="0" y="0"/>
                <wp:positionH relativeFrom="column">
                  <wp:posOffset>4490506</wp:posOffset>
                </wp:positionH>
                <wp:positionV relativeFrom="paragraph">
                  <wp:posOffset>320563</wp:posOffset>
                </wp:positionV>
                <wp:extent cx="63360" cy="160200"/>
                <wp:effectExtent l="38100" t="38100" r="51435" b="4953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6336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E06E6" id="Encre 277" o:spid="_x0000_s1026" type="#_x0000_t75" style="position:absolute;margin-left:352.9pt;margin-top:24.55pt;width:6.45pt;height:14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">
                <v:imagedata r:id="rId38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50528" behindDoc="0" locked="0" layoutInCell="1" allowOverlap="1" wp14:anchorId="033F61CF" wp14:editId="26953125">
                <wp:simplePos x="0" y="0"/>
                <wp:positionH relativeFrom="column">
                  <wp:posOffset>4309426</wp:posOffset>
                </wp:positionH>
                <wp:positionV relativeFrom="paragraph">
                  <wp:posOffset>416323</wp:posOffset>
                </wp:positionV>
                <wp:extent cx="206280" cy="74520"/>
                <wp:effectExtent l="38100" t="38100" r="0" b="4000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20628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C766C" id="Encre 276" o:spid="_x0000_s1026" type="#_x0000_t75" style="position:absolute;margin-left:338.6pt;margin-top:32.1pt;width:17.7pt;height:7.2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">
                <v:imagedata r:id="rId38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9504" behindDoc="0" locked="0" layoutInCell="1" allowOverlap="1" wp14:anchorId="1B9343EE" wp14:editId="6A55C337">
                <wp:simplePos x="0" y="0"/>
                <wp:positionH relativeFrom="column">
                  <wp:posOffset>4267306</wp:posOffset>
                </wp:positionH>
                <wp:positionV relativeFrom="paragraph">
                  <wp:posOffset>308683</wp:posOffset>
                </wp:positionV>
                <wp:extent cx="6480" cy="56520"/>
                <wp:effectExtent l="57150" t="38100" r="50800" b="5778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648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B7DEE" id="Encre 275" o:spid="_x0000_s1026" type="#_x0000_t75" style="position:absolute;margin-left:335.3pt;margin-top:23.6pt;width:1.9pt;height:5.8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">
                <v:imagedata r:id="rId38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48480" behindDoc="0" locked="0" layoutInCell="1" allowOverlap="1" wp14:anchorId="5911C787" wp14:editId="254ED931">
                <wp:simplePos x="0" y="0"/>
                <wp:positionH relativeFrom="column">
                  <wp:posOffset>4176946</wp:posOffset>
                </wp:positionH>
                <wp:positionV relativeFrom="paragraph">
                  <wp:posOffset>341443</wp:posOffset>
                </wp:positionV>
                <wp:extent cx="78120" cy="148320"/>
                <wp:effectExtent l="57150" t="38100" r="0" b="42545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7812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67D38" id="Encre 274" o:spid="_x0000_s1026" type="#_x0000_t75" style="position:absolute;margin-left:328.2pt;margin-top:26.2pt;width:7.55pt;height:13.1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">
                <v:imagedata r:id="rId388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68256" behindDoc="0" locked="0" layoutInCell="1" allowOverlap="1" wp14:anchorId="694FAB53" wp14:editId="683211EE">
                <wp:simplePos x="0" y="0"/>
                <wp:positionH relativeFrom="column">
                  <wp:posOffset>4127500</wp:posOffset>
                </wp:positionH>
                <wp:positionV relativeFrom="paragraph">
                  <wp:posOffset>244475</wp:posOffset>
                </wp:positionV>
                <wp:extent cx="2286000" cy="345440"/>
                <wp:effectExtent l="10160" t="5080" r="8890" b="11430"/>
                <wp:wrapNone/>
                <wp:docPr id="26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9AB4C6" id="Rectangle 147" o:spid="_x0000_s1026" style="position:absolute;margin-left:325pt;margin-top:19.25pt;width:180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>2°/ Placer l’objet</w:t>
      </w:r>
      <w:r w:rsidR="005C7005" w:rsidRPr="005E2672">
        <w:rPr>
          <w:rFonts w:ascii="Garamond" w:hAnsi="Garamond"/>
          <w:sz w:val="22"/>
          <w:szCs w:val="22"/>
        </w:rPr>
        <w:t xml:space="preserve"> AB</w:t>
      </w:r>
      <w:r w:rsidR="007C0E5D" w:rsidRPr="005E2672">
        <w:rPr>
          <w:rFonts w:ascii="Garamond" w:hAnsi="Garamond"/>
          <w:sz w:val="22"/>
          <w:szCs w:val="22"/>
        </w:rPr>
        <w:t xml:space="preserve"> (le F) sur la graduation 0 du banc d’optique. Donner à la distance objet-lentille 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279" w:dyaOrig="340" w14:anchorId="306C8132">
          <v:shape id="_x0000_i1027" type="#_x0000_t75" style="width:14.25pt;height:17.25pt" o:ole="">
            <v:imagedata r:id="rId339" o:title=""/>
          </v:shape>
          <o:OLEObject Type="Embed" ProgID="Equation.DSMT4" ShapeID="_x0000_i1027" DrawAspect="Content" ObjectID="_1739293075" r:id="rId389"/>
        </w:object>
      </w:r>
      <w:r w:rsidR="007C0E5D" w:rsidRPr="005E2672">
        <w:rPr>
          <w:rFonts w:ascii="Garamond" w:hAnsi="Garamond"/>
          <w:sz w:val="22"/>
          <w:szCs w:val="22"/>
        </w:rPr>
        <w:t xml:space="preserve"> une valeur égale à la distance </w:t>
      </w:r>
      <w:r w:rsidR="0086041A" w:rsidRPr="005E2672">
        <w:rPr>
          <w:rFonts w:ascii="Garamond" w:hAnsi="Garamond"/>
          <w:sz w:val="22"/>
          <w:szCs w:val="22"/>
        </w:rPr>
        <w:t>focale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300" w:dyaOrig="440" w14:anchorId="4DA5202C">
          <v:shape id="_x0000_i1028" type="#_x0000_t75" style="width:15pt;height:21.75pt" o:ole="">
            <v:imagedata r:id="rId337" o:title=""/>
          </v:shape>
          <o:OLEObject Type="Embed" ProgID="Equation.DSMT4" ShapeID="_x0000_i1028" DrawAspect="Content" ObjectID="_1739293076" r:id="rId390"/>
        </w:object>
      </w:r>
      <w:r w:rsidR="007C0E5D" w:rsidRPr="005E2672">
        <w:rPr>
          <w:rFonts w:ascii="Garamond" w:hAnsi="Garamond"/>
          <w:sz w:val="22"/>
          <w:szCs w:val="22"/>
        </w:rPr>
        <w:t>.</w:t>
      </w:r>
      <w:r w:rsidR="00460C66">
        <w:rPr>
          <w:rFonts w:ascii="Garamond" w:hAnsi="Garamond"/>
          <w:sz w:val="22"/>
          <w:szCs w:val="22"/>
        </w:rPr>
        <w:t xml:space="preserve"> </w:t>
      </w:r>
      <w:r w:rsidR="009F2327">
        <w:rPr>
          <w:rFonts w:ascii="Garamond" w:hAnsi="Garamond"/>
          <w:sz w:val="22"/>
          <w:szCs w:val="22"/>
        </w:rPr>
        <w:t>Quelle méthode expérimentale utilisez-vous ?</w:t>
      </w:r>
    </w:p>
    <w:p w14:paraId="6D4D002C" w14:textId="77777777" w:rsidR="009F2327" w:rsidRPr="005E2672" w:rsidRDefault="009F2327" w:rsidP="005E2672">
      <w:pPr>
        <w:pStyle w:val="Normal12"/>
        <w:rPr>
          <w:rFonts w:ascii="Garamond" w:hAnsi="Garamond"/>
          <w:sz w:val="22"/>
          <w:szCs w:val="22"/>
        </w:rPr>
      </w:pPr>
    </w:p>
    <w:p w14:paraId="3E0C8A07" w14:textId="6CB3FD49" w:rsidR="009F2327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80224" behindDoc="0" locked="0" layoutInCell="1" allowOverlap="1" wp14:anchorId="5008D06E" wp14:editId="40313BEC">
                <wp:simplePos x="0" y="0"/>
                <wp:positionH relativeFrom="column">
                  <wp:posOffset>3659266</wp:posOffset>
                </wp:positionH>
                <wp:positionV relativeFrom="paragraph">
                  <wp:posOffset>135158</wp:posOffset>
                </wp:positionV>
                <wp:extent cx="29880" cy="360"/>
                <wp:effectExtent l="38100" t="38100" r="46355" b="5715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9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648B3" id="Encre 305" o:spid="_x0000_s1026" type="#_x0000_t75" style="position:absolute;margin-left:287.45pt;margin-top:9.95pt;width:3.75pt;height:1.4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">
                <v:imagedata r:id="rId39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9200" behindDoc="0" locked="0" layoutInCell="1" allowOverlap="1" wp14:anchorId="1434D899" wp14:editId="100FFB6C">
                <wp:simplePos x="0" y="0"/>
                <wp:positionH relativeFrom="column">
                  <wp:posOffset>3938626</wp:posOffset>
                </wp:positionH>
                <wp:positionV relativeFrom="paragraph">
                  <wp:posOffset>118958</wp:posOffset>
                </wp:positionV>
                <wp:extent cx="1440" cy="2880"/>
                <wp:effectExtent l="57150" t="38100" r="55880" b="5461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14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FD8C4" id="Encre 304" o:spid="_x0000_s1026" type="#_x0000_t75" style="position:absolute;margin-left:309.45pt;margin-top:8.65pt;width:1.5pt;height:1.6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">
                <v:imagedata r:id="rId39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8176" behindDoc="0" locked="0" layoutInCell="1" allowOverlap="1" wp14:anchorId="11458F28" wp14:editId="578BDDC8">
                <wp:simplePos x="0" y="0"/>
                <wp:positionH relativeFrom="column">
                  <wp:posOffset>4165066</wp:posOffset>
                </wp:positionH>
                <wp:positionV relativeFrom="paragraph">
                  <wp:posOffset>126878</wp:posOffset>
                </wp:positionV>
                <wp:extent cx="4680" cy="6840"/>
                <wp:effectExtent l="57150" t="38100" r="52705" b="5080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46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B086D" id="Encre 303" o:spid="_x0000_s1026" type="#_x0000_t75" style="position:absolute;margin-left:327.25pt;margin-top:9.3pt;width:1.75pt;height:2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">
                <v:imagedata r:id="rId39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6128" behindDoc="0" locked="0" layoutInCell="1" allowOverlap="1" wp14:anchorId="2E547AF6" wp14:editId="5C918BEB">
                <wp:simplePos x="0" y="0"/>
                <wp:positionH relativeFrom="column">
                  <wp:posOffset>3589066</wp:posOffset>
                </wp:positionH>
                <wp:positionV relativeFrom="paragraph">
                  <wp:posOffset>117518</wp:posOffset>
                </wp:positionV>
                <wp:extent cx="5760" cy="54720"/>
                <wp:effectExtent l="57150" t="38100" r="51435" b="4064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576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4C326" id="Encre 301" o:spid="_x0000_s1026" type="#_x0000_t75" style="position:absolute;margin-left:281.9pt;margin-top:8.55pt;width:1.85pt;height:5.7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">
                <v:imagedata r:id="rId39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5104" behindDoc="0" locked="0" layoutInCell="1" allowOverlap="1" wp14:anchorId="46E16F79" wp14:editId="7FD48C92">
                <wp:simplePos x="0" y="0"/>
                <wp:positionH relativeFrom="column">
                  <wp:posOffset>3464866</wp:posOffset>
                </wp:positionH>
                <wp:positionV relativeFrom="paragraph">
                  <wp:posOffset>127958</wp:posOffset>
                </wp:positionV>
                <wp:extent cx="83880" cy="155520"/>
                <wp:effectExtent l="57150" t="57150" r="49530" b="5461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8388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A0A2E" id="Encre 300" o:spid="_x0000_s1026" type="#_x0000_t75" style="position:absolute;margin-left:272.1pt;margin-top:9.4pt;width:8pt;height:13.7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">
                <v:imagedata r:id="rId40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4080" behindDoc="0" locked="0" layoutInCell="1" allowOverlap="1" wp14:anchorId="426FAA47" wp14:editId="26AF584F">
                <wp:simplePos x="0" y="0"/>
                <wp:positionH relativeFrom="column">
                  <wp:posOffset>3212506</wp:posOffset>
                </wp:positionH>
                <wp:positionV relativeFrom="paragraph">
                  <wp:posOffset>221558</wp:posOffset>
                </wp:positionV>
                <wp:extent cx="63360" cy="5760"/>
                <wp:effectExtent l="38100" t="57150" r="51435" b="51435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63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B5EDF" id="Encre 299" o:spid="_x0000_s1026" type="#_x0000_t75" style="position:absolute;margin-left:252.25pt;margin-top:16.75pt;width:6.45pt;height:1.8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">
                <v:imagedata r:id="rId40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3056" behindDoc="0" locked="0" layoutInCell="1" allowOverlap="1" wp14:anchorId="129B8F23" wp14:editId="244108E1">
                <wp:simplePos x="0" y="0"/>
                <wp:positionH relativeFrom="column">
                  <wp:posOffset>3216106</wp:posOffset>
                </wp:positionH>
                <wp:positionV relativeFrom="paragraph">
                  <wp:posOffset>106358</wp:posOffset>
                </wp:positionV>
                <wp:extent cx="125280" cy="188280"/>
                <wp:effectExtent l="38100" t="38100" r="0" b="4064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2528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91B36" id="Encre 298" o:spid="_x0000_s1026" type="#_x0000_t75" style="position:absolute;margin-left:252.55pt;margin-top:7.65pt;width:11.25pt;height:16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">
                <v:imagedata r:id="rId404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0304" behindDoc="0" locked="0" layoutInCell="1" allowOverlap="1" wp14:anchorId="52D01CFD" wp14:editId="2911D991">
                <wp:simplePos x="0" y="0"/>
                <wp:positionH relativeFrom="column">
                  <wp:posOffset>3048000</wp:posOffset>
                </wp:positionH>
                <wp:positionV relativeFrom="paragraph">
                  <wp:posOffset>22860</wp:posOffset>
                </wp:positionV>
                <wp:extent cx="3365500" cy="345440"/>
                <wp:effectExtent l="6985" t="11430" r="8890" b="5080"/>
                <wp:wrapNone/>
                <wp:docPr id="25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6B7B5" id="Rectangle 148" o:spid="_x0000_s1026" style="position:absolute;margin-left:240pt;margin-top:1.8pt;width:265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 xml:space="preserve">3°/ </w:t>
      </w:r>
      <w:r w:rsidR="008F267F" w:rsidRPr="005E2672">
        <w:rPr>
          <w:rFonts w:ascii="Garamond" w:hAnsi="Garamond"/>
          <w:sz w:val="22"/>
          <w:szCs w:val="22"/>
        </w:rPr>
        <w:t xml:space="preserve">Où se trouve l’image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520" w:dyaOrig="340" w14:anchorId="14F4EA0F">
          <v:shape id="_x0000_i1029" type="#_x0000_t75" style="width:27pt;height:17.25pt" o:ole="">
            <v:imagedata r:id="rId405" o:title=""/>
          </v:shape>
          <o:OLEObject Type="Embed" ProgID="Equation.DSMT4" ShapeID="_x0000_i1029" DrawAspect="Content" ObjectID="_1739293077" r:id="rId406"/>
        </w:object>
      </w:r>
      <w:r w:rsidR="008F267F" w:rsidRPr="005E2672">
        <w:rPr>
          <w:rFonts w:ascii="Garamond" w:hAnsi="Garamond"/>
          <w:sz w:val="22"/>
          <w:szCs w:val="22"/>
        </w:rPr>
        <w:t xml:space="preserve"> de l’objet AB par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279" w:dyaOrig="340" w14:anchorId="12C3F441">
          <v:shape id="_x0000_i1030" type="#_x0000_t75" style="width:14.25pt;height:17.25pt" o:ole="">
            <v:imagedata r:id="rId339" o:title=""/>
          </v:shape>
          <o:OLEObject Type="Embed" ProgID="Equation.DSMT4" ShapeID="_x0000_i1030" DrawAspect="Content" ObjectID="_1739293078" r:id="rId407"/>
        </w:object>
      </w:r>
      <w:r w:rsidR="008F267F" w:rsidRPr="005E2672">
        <w:rPr>
          <w:rFonts w:ascii="Garamond" w:hAnsi="Garamond"/>
          <w:sz w:val="22"/>
          <w:szCs w:val="22"/>
        </w:rPr>
        <w:t xml:space="preserve"> ? </w:t>
      </w:r>
    </w:p>
    <w:p w14:paraId="0217F3B5" w14:textId="790C8A36" w:rsidR="009F2327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377152" behindDoc="0" locked="0" layoutInCell="1" allowOverlap="1" wp14:anchorId="711F3579" wp14:editId="4F77EFD6">
                <wp:simplePos x="0" y="0"/>
                <wp:positionH relativeFrom="column">
                  <wp:posOffset>3662146</wp:posOffset>
                </wp:positionH>
                <wp:positionV relativeFrom="paragraph">
                  <wp:posOffset>-115807</wp:posOffset>
                </wp:positionV>
                <wp:extent cx="617400" cy="251280"/>
                <wp:effectExtent l="57150" t="38100" r="0" b="53975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617400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0BC57" id="Encre 302" o:spid="_x0000_s1026" type="#_x0000_t75" style="position:absolute;margin-left:287.65pt;margin-top:-9.8pt;width:50pt;height:21.2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">
                <v:imagedata r:id="rId409" o:title=""/>
              </v:shape>
            </w:pict>
          </mc:Fallback>
        </mc:AlternateContent>
      </w:r>
    </w:p>
    <w:p w14:paraId="6BED0CF7" w14:textId="7A3FAC95" w:rsidR="007C0E5D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4256" behindDoc="0" locked="0" layoutInCell="1" allowOverlap="1" wp14:anchorId="77CCBF18" wp14:editId="008DD252">
                <wp:simplePos x="0" y="0"/>
                <wp:positionH relativeFrom="column">
                  <wp:posOffset>5703706</wp:posOffset>
                </wp:positionH>
                <wp:positionV relativeFrom="paragraph">
                  <wp:posOffset>395593</wp:posOffset>
                </wp:positionV>
                <wp:extent cx="3240" cy="5400"/>
                <wp:effectExtent l="57150" t="57150" r="53975" b="5207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32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6079C" id="Encre 350" o:spid="_x0000_s1026" type="#_x0000_t75" style="position:absolute;margin-left:448.4pt;margin-top:30.45pt;width:1.65pt;height:1.8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">
                <v:imagedata r:id="rId4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3232" behindDoc="0" locked="0" layoutInCell="1" allowOverlap="1" wp14:anchorId="50622C68" wp14:editId="052F5363">
                <wp:simplePos x="0" y="0"/>
                <wp:positionH relativeFrom="column">
                  <wp:posOffset>6012226</wp:posOffset>
                </wp:positionH>
                <wp:positionV relativeFrom="paragraph">
                  <wp:posOffset>385513</wp:posOffset>
                </wp:positionV>
                <wp:extent cx="70560" cy="160560"/>
                <wp:effectExtent l="38100" t="38100" r="43815" b="4953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7056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C4814" id="Encre 349" o:spid="_x0000_s1026" type="#_x0000_t75" style="position:absolute;margin-left:472.7pt;margin-top:29.65pt;width:6.95pt;height:14.1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">
                <v:imagedata r:id="rId4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7088" behindDoc="0" locked="0" layoutInCell="1" allowOverlap="1" wp14:anchorId="3317325F" wp14:editId="41019235">
                <wp:simplePos x="0" y="0"/>
                <wp:positionH relativeFrom="column">
                  <wp:posOffset>4915666</wp:posOffset>
                </wp:positionH>
                <wp:positionV relativeFrom="paragraph">
                  <wp:posOffset>393793</wp:posOffset>
                </wp:positionV>
                <wp:extent cx="16560" cy="79200"/>
                <wp:effectExtent l="38100" t="57150" r="40640" b="5461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656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2BE44" id="Encre 343" o:spid="_x0000_s1026" type="#_x0000_t75" style="position:absolute;margin-left:386.35pt;margin-top:30.3pt;width:2.7pt;height:7.7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">
                <v:imagedata r:id="rId415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1328" behindDoc="0" locked="0" layoutInCell="1" allowOverlap="1" wp14:anchorId="027E1AF0" wp14:editId="4AD5B0AA">
                <wp:simplePos x="0" y="0"/>
                <wp:positionH relativeFrom="column">
                  <wp:posOffset>1651000</wp:posOffset>
                </wp:positionH>
                <wp:positionV relativeFrom="paragraph">
                  <wp:posOffset>337820</wp:posOffset>
                </wp:positionV>
                <wp:extent cx="4699000" cy="431800"/>
                <wp:effectExtent l="10160" t="11430" r="5715" b="13970"/>
                <wp:wrapNone/>
                <wp:docPr id="24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0B189D" id="Rectangle 149" o:spid="_x0000_s1026" style="position:absolute;margin-left:130pt;margin-top:26.6pt;width:370pt;height:3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 xml:space="preserve">Expliquer, en traçant les rayons lumineux issus </w:t>
      </w:r>
      <w:r w:rsidR="008F267F" w:rsidRPr="005E2672">
        <w:rPr>
          <w:rFonts w:ascii="Garamond" w:hAnsi="Garamond"/>
          <w:sz w:val="22"/>
          <w:szCs w:val="22"/>
        </w:rPr>
        <w:t>de l’objet</w:t>
      </w:r>
      <w:r w:rsidR="0047641B" w:rsidRPr="005E2672">
        <w:rPr>
          <w:rFonts w:ascii="Garamond" w:hAnsi="Garamond"/>
          <w:sz w:val="22"/>
          <w:szCs w:val="22"/>
        </w:rPr>
        <w:t xml:space="preserve"> </w:t>
      </w:r>
      <w:r w:rsidR="00B226B2" w:rsidRPr="005E2672">
        <w:rPr>
          <w:rFonts w:ascii="Garamond" w:hAnsi="Garamond"/>
          <w:sz w:val="22"/>
          <w:szCs w:val="22"/>
        </w:rPr>
        <w:t xml:space="preserve">sur un schéma. </w:t>
      </w:r>
      <w:r w:rsidR="0047641B" w:rsidRPr="005E2672">
        <w:rPr>
          <w:rFonts w:ascii="Garamond" w:hAnsi="Garamond"/>
          <w:sz w:val="22"/>
          <w:szCs w:val="22"/>
        </w:rPr>
        <w:t>(Laisser de la place à droite pour compléter le schéma au fur et à mesure des manipulations)</w:t>
      </w:r>
      <w:r w:rsidR="007C0E5D" w:rsidRPr="005E2672">
        <w:rPr>
          <w:rFonts w:ascii="Garamond" w:hAnsi="Garamond"/>
          <w:sz w:val="22"/>
          <w:szCs w:val="22"/>
        </w:rPr>
        <w:t>.</w:t>
      </w:r>
      <w:r w:rsidR="008F267F" w:rsidRPr="005E2672">
        <w:rPr>
          <w:rFonts w:ascii="Garamond" w:hAnsi="Garamond"/>
          <w:sz w:val="22"/>
          <w:szCs w:val="22"/>
        </w:rPr>
        <w:t xml:space="preserve"> En quoi cette lentille permet-elle d’obtenir un faisceau comparable à celui issu d’un objet éloigné ?</w:t>
      </w:r>
    </w:p>
    <w:p w14:paraId="00175201" w14:textId="011E4938" w:rsidR="009F2327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2208" behindDoc="0" locked="0" layoutInCell="1" allowOverlap="1" wp14:anchorId="01EB8AFE" wp14:editId="2347102E">
                <wp:simplePos x="0" y="0"/>
                <wp:positionH relativeFrom="column">
                  <wp:posOffset>5620546</wp:posOffset>
                </wp:positionH>
                <wp:positionV relativeFrom="paragraph">
                  <wp:posOffset>-20857</wp:posOffset>
                </wp:positionV>
                <wp:extent cx="394920" cy="122760"/>
                <wp:effectExtent l="57150" t="57150" r="0" b="4889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9492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A45F0" id="Encre 348" o:spid="_x0000_s1026" type="#_x0000_t75" style="position:absolute;margin-left:441.85pt;margin-top:-2.35pt;width:32.55pt;height:11.0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">
                <v:imagedata r:id="rId4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1184" behindDoc="0" locked="0" layoutInCell="1" allowOverlap="1" wp14:anchorId="2D16B8B0" wp14:editId="49095BC9">
                <wp:simplePos x="0" y="0"/>
                <wp:positionH relativeFrom="column">
                  <wp:posOffset>5510746</wp:posOffset>
                </wp:positionH>
                <wp:positionV relativeFrom="paragraph">
                  <wp:posOffset>-10417</wp:posOffset>
                </wp:positionV>
                <wp:extent cx="84960" cy="101520"/>
                <wp:effectExtent l="38100" t="38100" r="48895" b="5143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8496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2E435" id="Encre 347" o:spid="_x0000_s1026" type="#_x0000_t75" style="position:absolute;margin-left:433.2pt;margin-top:-1.5pt;width:8.15pt;height:9.4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">
                <v:imagedata r:id="rId4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0160" behindDoc="0" locked="0" layoutInCell="1" allowOverlap="1" wp14:anchorId="65CBAA26" wp14:editId="73A92707">
                <wp:simplePos x="0" y="0"/>
                <wp:positionH relativeFrom="column">
                  <wp:posOffset>5430826</wp:posOffset>
                </wp:positionH>
                <wp:positionV relativeFrom="paragraph">
                  <wp:posOffset>1823</wp:posOffset>
                </wp:positionV>
                <wp:extent cx="75960" cy="99360"/>
                <wp:effectExtent l="38100" t="38100" r="57785" b="5334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7596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4322B" id="Encre 346" o:spid="_x0000_s1026" type="#_x0000_t75" style="position:absolute;margin-left:426.9pt;margin-top:-.55pt;width:7.4pt;height:9.2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">
                <v:imagedata r:id="rId4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9136" behindDoc="0" locked="0" layoutInCell="1" allowOverlap="1" wp14:anchorId="77DBF431" wp14:editId="2B1C2A82">
                <wp:simplePos x="0" y="0"/>
                <wp:positionH relativeFrom="column">
                  <wp:posOffset>5302666</wp:posOffset>
                </wp:positionH>
                <wp:positionV relativeFrom="paragraph">
                  <wp:posOffset>-20857</wp:posOffset>
                </wp:positionV>
                <wp:extent cx="93240" cy="135360"/>
                <wp:effectExtent l="38100" t="38100" r="40640" b="5524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932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546EC" id="Encre 345" o:spid="_x0000_s1026" type="#_x0000_t75" style="position:absolute;margin-left:416.85pt;margin-top:-2.35pt;width:8.8pt;height:12.0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">
                <v:imagedata r:id="rId4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8112" behindDoc="0" locked="0" layoutInCell="1" allowOverlap="1" wp14:anchorId="1043289E" wp14:editId="52F2B5A7">
                <wp:simplePos x="0" y="0"/>
                <wp:positionH relativeFrom="column">
                  <wp:posOffset>4984426</wp:posOffset>
                </wp:positionH>
                <wp:positionV relativeFrom="paragraph">
                  <wp:posOffset>-102937</wp:posOffset>
                </wp:positionV>
                <wp:extent cx="229680" cy="232560"/>
                <wp:effectExtent l="57150" t="57150" r="18415" b="5334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22968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CD662" id="Encre 344" o:spid="_x0000_s1026" type="#_x0000_t75" style="position:absolute;margin-left:391.75pt;margin-top:-8.8pt;width:19.5pt;height:19.7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">
                <v:imagedata r:id="rId4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6064" behindDoc="0" locked="0" layoutInCell="1" allowOverlap="1" wp14:anchorId="225B1415" wp14:editId="50A1F7EA">
                <wp:simplePos x="0" y="0"/>
                <wp:positionH relativeFrom="column">
                  <wp:posOffset>4791826</wp:posOffset>
                </wp:positionH>
                <wp:positionV relativeFrom="paragraph">
                  <wp:posOffset>-24097</wp:posOffset>
                </wp:positionV>
                <wp:extent cx="104400" cy="135000"/>
                <wp:effectExtent l="38100" t="38100" r="29210" b="5588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0440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F636C" id="Encre 342" o:spid="_x0000_s1026" type="#_x0000_t75" style="position:absolute;margin-left:376.6pt;margin-top:-2.6pt;width:9.6pt;height:12.0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">
                <v:imagedata r:id="rId4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5040" behindDoc="0" locked="0" layoutInCell="1" allowOverlap="1" wp14:anchorId="51595129" wp14:editId="49659374">
                <wp:simplePos x="0" y="0"/>
                <wp:positionH relativeFrom="column">
                  <wp:posOffset>4188466</wp:posOffset>
                </wp:positionH>
                <wp:positionV relativeFrom="paragraph">
                  <wp:posOffset>6863</wp:posOffset>
                </wp:positionV>
                <wp:extent cx="496440" cy="127440"/>
                <wp:effectExtent l="38100" t="38100" r="37465" b="4445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4964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E600C" id="Encre 341" o:spid="_x0000_s1026" type="#_x0000_t75" style="position:absolute;margin-left:329.1pt;margin-top:-.15pt;width:40.55pt;height:11.4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">
                <v:imagedata r:id="rId42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4016" behindDoc="0" locked="0" layoutInCell="1" allowOverlap="1" wp14:anchorId="64DB462F" wp14:editId="34743F42">
                <wp:simplePos x="0" y="0"/>
                <wp:positionH relativeFrom="column">
                  <wp:posOffset>4063546</wp:posOffset>
                </wp:positionH>
                <wp:positionV relativeFrom="paragraph">
                  <wp:posOffset>3983</wp:posOffset>
                </wp:positionV>
                <wp:extent cx="96840" cy="145080"/>
                <wp:effectExtent l="19050" t="38100" r="55880" b="4572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684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0495A" id="Encre 340" o:spid="_x0000_s1026" type="#_x0000_t75" style="position:absolute;margin-left:319.25pt;margin-top:-.4pt;width:9.05pt;height:12.8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">
                <v:imagedata r:id="rId4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2992" behindDoc="0" locked="0" layoutInCell="1" allowOverlap="1" wp14:anchorId="3D8169FE" wp14:editId="60EB0F8D">
                <wp:simplePos x="0" y="0"/>
                <wp:positionH relativeFrom="column">
                  <wp:posOffset>3825586</wp:posOffset>
                </wp:positionH>
                <wp:positionV relativeFrom="paragraph">
                  <wp:posOffset>-53977</wp:posOffset>
                </wp:positionV>
                <wp:extent cx="100440" cy="213480"/>
                <wp:effectExtent l="38100" t="38100" r="52070" b="5334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00440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E0A99" id="Encre 339" o:spid="_x0000_s1026" type="#_x0000_t75" style="position:absolute;margin-left:300.55pt;margin-top:-4.95pt;width:9.3pt;height:18.2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">
                <v:imagedata r:id="rId43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1968" behindDoc="0" locked="0" layoutInCell="1" allowOverlap="1" wp14:anchorId="633D32E1" wp14:editId="6B2E6AC7">
                <wp:simplePos x="0" y="0"/>
                <wp:positionH relativeFrom="column">
                  <wp:posOffset>3730186</wp:posOffset>
                </wp:positionH>
                <wp:positionV relativeFrom="paragraph">
                  <wp:posOffset>-59737</wp:posOffset>
                </wp:positionV>
                <wp:extent cx="78840" cy="230760"/>
                <wp:effectExtent l="57150" t="57150" r="54610" b="5524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7884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5487B" id="Encre 338" o:spid="_x0000_s1026" type="#_x0000_t75" style="position:absolute;margin-left:293pt;margin-top:-5.4pt;width:7.6pt;height:19.5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">
                <v:imagedata r:id="rId43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10944" behindDoc="0" locked="0" layoutInCell="1" allowOverlap="1" wp14:anchorId="5E01FE5A" wp14:editId="1DAE02FB">
                <wp:simplePos x="0" y="0"/>
                <wp:positionH relativeFrom="column">
                  <wp:posOffset>3509146</wp:posOffset>
                </wp:positionH>
                <wp:positionV relativeFrom="paragraph">
                  <wp:posOffset>-52177</wp:posOffset>
                </wp:positionV>
                <wp:extent cx="66600" cy="191520"/>
                <wp:effectExtent l="38100" t="19050" r="48260" b="5651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6660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076F3" id="Encre 337" o:spid="_x0000_s1026" type="#_x0000_t75" style="position:absolute;margin-left:275.6pt;margin-top:-4.8pt;width:6.7pt;height:16.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">
                <v:imagedata r:id="rId43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9920" behindDoc="0" locked="0" layoutInCell="1" allowOverlap="1" wp14:anchorId="53B75878" wp14:editId="605239FE">
                <wp:simplePos x="0" y="0"/>
                <wp:positionH relativeFrom="column">
                  <wp:posOffset>3340306</wp:posOffset>
                </wp:positionH>
                <wp:positionV relativeFrom="paragraph">
                  <wp:posOffset>25943</wp:posOffset>
                </wp:positionV>
                <wp:extent cx="160200" cy="100080"/>
                <wp:effectExtent l="57150" t="38100" r="30480" b="5270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6020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2D2C4" id="Encre 336" o:spid="_x0000_s1026" type="#_x0000_t75" style="position:absolute;margin-left:262.3pt;margin-top:1.35pt;width:14pt;height:9.3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">
                <v:imagedata r:id="rId43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8896" behindDoc="0" locked="0" layoutInCell="1" allowOverlap="1" wp14:anchorId="63B259F2" wp14:editId="5F572451">
                <wp:simplePos x="0" y="0"/>
                <wp:positionH relativeFrom="column">
                  <wp:posOffset>3232666</wp:posOffset>
                </wp:positionH>
                <wp:positionV relativeFrom="paragraph">
                  <wp:posOffset>-56137</wp:posOffset>
                </wp:positionV>
                <wp:extent cx="89640" cy="133920"/>
                <wp:effectExtent l="38100" t="38100" r="24765" b="5715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896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7819E" id="Encre 335" o:spid="_x0000_s1026" type="#_x0000_t75" style="position:absolute;margin-left:253.85pt;margin-top:-5.1pt;width:8.45pt;height:12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">
                <v:imagedata r:id="rId4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7872" behindDoc="0" locked="0" layoutInCell="1" allowOverlap="1" wp14:anchorId="4B5B309A" wp14:editId="7CF54F9A">
                <wp:simplePos x="0" y="0"/>
                <wp:positionH relativeFrom="column">
                  <wp:posOffset>3127186</wp:posOffset>
                </wp:positionH>
                <wp:positionV relativeFrom="paragraph">
                  <wp:posOffset>33863</wp:posOffset>
                </wp:positionV>
                <wp:extent cx="125640" cy="93240"/>
                <wp:effectExtent l="38100" t="38100" r="46355" b="4064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2564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88B94" id="Encre 334" o:spid="_x0000_s1026" type="#_x0000_t75" style="position:absolute;margin-left:245.55pt;margin-top:1.95pt;width:11.35pt;height:8.8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">
                <v:imagedata r:id="rId44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6848" behindDoc="0" locked="0" layoutInCell="1" allowOverlap="1" wp14:anchorId="59EC7512" wp14:editId="714D7DA5">
                <wp:simplePos x="0" y="0"/>
                <wp:positionH relativeFrom="column">
                  <wp:posOffset>2837026</wp:posOffset>
                </wp:positionH>
                <wp:positionV relativeFrom="paragraph">
                  <wp:posOffset>11903</wp:posOffset>
                </wp:positionV>
                <wp:extent cx="273240" cy="129600"/>
                <wp:effectExtent l="38100" t="38100" r="12700" b="4191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7324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D53E4" id="Encre 333" o:spid="_x0000_s1026" type="#_x0000_t75" style="position:absolute;margin-left:222.7pt;margin-top:.25pt;width:22.9pt;height:11.6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">
                <v:imagedata r:id="rId44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5824" behindDoc="0" locked="0" layoutInCell="1" allowOverlap="1" wp14:anchorId="1D5A02C9" wp14:editId="677BFBE7">
                <wp:simplePos x="0" y="0"/>
                <wp:positionH relativeFrom="column">
                  <wp:posOffset>2501146</wp:posOffset>
                </wp:positionH>
                <wp:positionV relativeFrom="paragraph">
                  <wp:posOffset>46103</wp:posOffset>
                </wp:positionV>
                <wp:extent cx="240840" cy="96120"/>
                <wp:effectExtent l="57150" t="38100" r="6985" b="5651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4084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E6532" id="Encre 332" o:spid="_x0000_s1026" type="#_x0000_t75" style="position:absolute;margin-left:196.25pt;margin-top:2.95pt;width:20.35pt;height:8.9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">
                <v:imagedata r:id="rId4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4800" behindDoc="0" locked="0" layoutInCell="1" allowOverlap="1" wp14:anchorId="73C3CC20" wp14:editId="47FBC5E0">
                <wp:simplePos x="0" y="0"/>
                <wp:positionH relativeFrom="column">
                  <wp:posOffset>2285146</wp:posOffset>
                </wp:positionH>
                <wp:positionV relativeFrom="paragraph">
                  <wp:posOffset>14063</wp:posOffset>
                </wp:positionV>
                <wp:extent cx="183240" cy="230040"/>
                <wp:effectExtent l="38100" t="57150" r="45720" b="5588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8324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7DF40" id="Encre 331" o:spid="_x0000_s1026" type="#_x0000_t75" style="position:absolute;margin-left:179.25pt;margin-top:.4pt;width:15.85pt;height:19.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">
                <v:imagedata r:id="rId4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3776" behindDoc="0" locked="0" layoutInCell="1" allowOverlap="1" wp14:anchorId="7FBA60FF" wp14:editId="5E3A0285">
                <wp:simplePos x="0" y="0"/>
                <wp:positionH relativeFrom="column">
                  <wp:posOffset>2144026</wp:posOffset>
                </wp:positionH>
                <wp:positionV relativeFrom="paragraph">
                  <wp:posOffset>-1777</wp:posOffset>
                </wp:positionV>
                <wp:extent cx="114840" cy="118800"/>
                <wp:effectExtent l="38100" t="57150" r="57150" b="5270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1484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69255" id="Encre 330" o:spid="_x0000_s1026" type="#_x0000_t75" style="position:absolute;margin-left:168.1pt;margin-top:-.85pt;width:10.5pt;height:10.7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">
                <v:imagedata r:id="rId4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2752" behindDoc="0" locked="0" layoutInCell="1" allowOverlap="1" wp14:anchorId="7E131B92" wp14:editId="61757042">
                <wp:simplePos x="0" y="0"/>
                <wp:positionH relativeFrom="column">
                  <wp:posOffset>1852786</wp:posOffset>
                </wp:positionH>
                <wp:positionV relativeFrom="paragraph">
                  <wp:posOffset>26303</wp:posOffset>
                </wp:positionV>
                <wp:extent cx="148680" cy="93960"/>
                <wp:effectExtent l="38100" t="38100" r="41910" b="4000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4868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33BD6" id="Encre 329" o:spid="_x0000_s1026" type="#_x0000_t75" style="position:absolute;margin-left:145.2pt;margin-top:1.35pt;width:13.1pt;height:8.8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">
                <v:imagedata r:id="rId4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01728" behindDoc="0" locked="0" layoutInCell="1" allowOverlap="1" wp14:anchorId="542E94AB" wp14:editId="247853B1">
                <wp:simplePos x="0" y="0"/>
                <wp:positionH relativeFrom="column">
                  <wp:posOffset>1740106</wp:posOffset>
                </wp:positionH>
                <wp:positionV relativeFrom="paragraph">
                  <wp:posOffset>-77017</wp:posOffset>
                </wp:positionV>
                <wp:extent cx="81000" cy="207720"/>
                <wp:effectExtent l="57150" t="38100" r="52705" b="4000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81000" cy="20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D8233" id="Encre 328" o:spid="_x0000_s1026" type="#_x0000_t75" style="position:absolute;margin-left:136.3pt;margin-top:-6.75pt;width:7.8pt;height:17.7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">
                <v:imagedata r:id="rId455" o:title=""/>
              </v:shape>
            </w:pict>
          </mc:Fallback>
        </mc:AlternateContent>
      </w:r>
    </w:p>
    <w:p w14:paraId="19B1948E" w14:textId="74887BF7" w:rsidR="007C16BF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2448" behindDoc="0" locked="0" layoutInCell="1" allowOverlap="1" wp14:anchorId="3308AEBD" wp14:editId="17EF801A">
                <wp:simplePos x="0" y="0"/>
                <wp:positionH relativeFrom="column">
                  <wp:posOffset>5119426</wp:posOffset>
                </wp:positionH>
                <wp:positionV relativeFrom="paragraph">
                  <wp:posOffset>43783</wp:posOffset>
                </wp:positionV>
                <wp:extent cx="12960" cy="4320"/>
                <wp:effectExtent l="38100" t="57150" r="44450" b="5334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29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0E879" id="Encre 358" o:spid="_x0000_s1026" type="#_x0000_t75" style="position:absolute;margin-left:402.4pt;margin-top:2.75pt;width:2.4pt;height:1.8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">
                <v:imagedata r:id="rId4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1424" behindDoc="0" locked="0" layoutInCell="1" allowOverlap="1" wp14:anchorId="48A826BC" wp14:editId="4265D711">
                <wp:simplePos x="0" y="0"/>
                <wp:positionH relativeFrom="column">
                  <wp:posOffset>5457466</wp:posOffset>
                </wp:positionH>
                <wp:positionV relativeFrom="paragraph">
                  <wp:posOffset>77263</wp:posOffset>
                </wp:positionV>
                <wp:extent cx="19080" cy="5400"/>
                <wp:effectExtent l="38100" t="38100" r="57150" b="5207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90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C9AB3" id="Encre 357" o:spid="_x0000_s1026" type="#_x0000_t75" style="position:absolute;margin-left:429pt;margin-top:5.4pt;width:2.9pt;height:1.8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">
                <v:imagedata r:id="rId4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0400" behindDoc="0" locked="0" layoutInCell="1" allowOverlap="1" wp14:anchorId="50D48852" wp14:editId="3B61B32F">
                <wp:simplePos x="0" y="0"/>
                <wp:positionH relativeFrom="column">
                  <wp:posOffset>5700826</wp:posOffset>
                </wp:positionH>
                <wp:positionV relativeFrom="paragraph">
                  <wp:posOffset>87703</wp:posOffset>
                </wp:positionV>
                <wp:extent cx="3600" cy="6840"/>
                <wp:effectExtent l="57150" t="38100" r="53975" b="5080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6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F55C0" id="Encre 356" o:spid="_x0000_s1026" type="#_x0000_t75" style="position:absolute;margin-left:448.2pt;margin-top:6.2pt;width:1.7pt;height:2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">
                <v:imagedata r:id="rId4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8352" behindDoc="0" locked="0" layoutInCell="1" allowOverlap="1" wp14:anchorId="3858CE22" wp14:editId="29932AEB">
                <wp:simplePos x="0" y="0"/>
                <wp:positionH relativeFrom="column">
                  <wp:posOffset>4972906</wp:posOffset>
                </wp:positionH>
                <wp:positionV relativeFrom="paragraph">
                  <wp:posOffset>74743</wp:posOffset>
                </wp:positionV>
                <wp:extent cx="39600" cy="82080"/>
                <wp:effectExtent l="57150" t="57150" r="55880" b="5143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3960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51387" id="Encre 354" o:spid="_x0000_s1026" type="#_x0000_t75" style="position:absolute;margin-left:390.85pt;margin-top:5.2pt;width:4.5pt;height:7.8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">
                <v:imagedata r:id="rId463" o:title=""/>
              </v:shape>
            </w:pict>
          </mc:Fallback>
        </mc:AlternateContent>
      </w:r>
    </w:p>
    <w:p w14:paraId="5D9C648C" w14:textId="3C6E8982" w:rsidR="00494D1F" w:rsidRDefault="00D81B7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9376" behindDoc="0" locked="0" layoutInCell="1" allowOverlap="1" wp14:anchorId="779E1797" wp14:editId="5B0F144A">
                <wp:simplePos x="0" y="0"/>
                <wp:positionH relativeFrom="column">
                  <wp:posOffset>5121226</wp:posOffset>
                </wp:positionH>
                <wp:positionV relativeFrom="paragraph">
                  <wp:posOffset>-87502</wp:posOffset>
                </wp:positionV>
                <wp:extent cx="671400" cy="308520"/>
                <wp:effectExtent l="38100" t="57150" r="0" b="5397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671400" cy="30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3DF5D" id="Encre 355" o:spid="_x0000_s1026" type="#_x0000_t75" style="position:absolute;margin-left:402.55pt;margin-top:-7.6pt;width:54.25pt;height:25.7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">
                <v:imagedata r:id="rId4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7328" behindDoc="0" locked="0" layoutInCell="1" allowOverlap="1" wp14:anchorId="1B9A9513" wp14:editId="3C8F703A">
                <wp:simplePos x="0" y="0"/>
                <wp:positionH relativeFrom="column">
                  <wp:posOffset>4840426</wp:posOffset>
                </wp:positionH>
                <wp:positionV relativeFrom="paragraph">
                  <wp:posOffset>-65182</wp:posOffset>
                </wp:positionV>
                <wp:extent cx="143280" cy="212760"/>
                <wp:effectExtent l="38100" t="38100" r="47625" b="5397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43280" cy="21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65A46" id="Encre 353" o:spid="_x0000_s1026" type="#_x0000_t75" style="position:absolute;margin-left:380.45pt;margin-top:-5.85pt;width:12.7pt;height:18.1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">
                <v:imagedata r:id="rId46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6304" behindDoc="0" locked="0" layoutInCell="1" allowOverlap="1" wp14:anchorId="76536784" wp14:editId="4220B4EC">
                <wp:simplePos x="0" y="0"/>
                <wp:positionH relativeFrom="column">
                  <wp:posOffset>4544866</wp:posOffset>
                </wp:positionH>
                <wp:positionV relativeFrom="paragraph">
                  <wp:posOffset>79538</wp:posOffset>
                </wp:positionV>
                <wp:extent cx="92160" cy="87840"/>
                <wp:effectExtent l="19050" t="57150" r="41275" b="4572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9216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B91E7" id="Encre 352" o:spid="_x0000_s1026" type="#_x0000_t75" style="position:absolute;margin-left:357.15pt;margin-top:5.55pt;width:8.65pt;height:8.3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">
                <v:imagedata r:id="rId46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25280" behindDoc="0" locked="0" layoutInCell="1" allowOverlap="1" wp14:anchorId="7CED3196" wp14:editId="3351F6B2">
                <wp:simplePos x="0" y="0"/>
                <wp:positionH relativeFrom="column">
                  <wp:posOffset>4387906</wp:posOffset>
                </wp:positionH>
                <wp:positionV relativeFrom="paragraph">
                  <wp:posOffset>-11542</wp:posOffset>
                </wp:positionV>
                <wp:extent cx="136800" cy="201960"/>
                <wp:effectExtent l="38100" t="57150" r="0" b="4572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36800" cy="20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D3501" id="Encre 351" o:spid="_x0000_s1026" type="#_x0000_t75" style="position:absolute;margin-left:344.8pt;margin-top:-1.6pt;width:12.15pt;height:17.3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">
                <v:imagedata r:id="rId471" o:title=""/>
              </v:shape>
            </w:pict>
          </mc:Fallback>
        </mc:AlternateContent>
      </w:r>
    </w:p>
    <w:p w14:paraId="3F317B5C" w14:textId="1A9F0A7F" w:rsidR="00494D1F" w:rsidRDefault="00733AB5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94016" behindDoc="0" locked="0" layoutInCell="1" allowOverlap="1" wp14:anchorId="5E262E54" wp14:editId="5A3765D5">
                <wp:simplePos x="0" y="0"/>
                <wp:positionH relativeFrom="column">
                  <wp:posOffset>1137920</wp:posOffset>
                </wp:positionH>
                <wp:positionV relativeFrom="paragraph">
                  <wp:posOffset>1118870</wp:posOffset>
                </wp:positionV>
                <wp:extent cx="29845" cy="131690"/>
                <wp:effectExtent l="38100" t="38100" r="46355" b="4000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29845" cy="13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109CF" id="Encre 1122" o:spid="_x0000_s1026" type="#_x0000_t75" style="position:absolute;margin-left:88.95pt;margin-top:87.4pt;width:3.7pt;height:11.75pt;z-index:2526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944" behindDoc="0" locked="0" layoutInCell="1" allowOverlap="1" wp14:anchorId="4ED29A4F" wp14:editId="56DD59A3">
                <wp:simplePos x="0" y="0"/>
                <wp:positionH relativeFrom="column">
                  <wp:posOffset>673565</wp:posOffset>
                </wp:positionH>
                <wp:positionV relativeFrom="paragraph">
                  <wp:posOffset>1107175</wp:posOffset>
                </wp:positionV>
                <wp:extent cx="138600" cy="91440"/>
                <wp:effectExtent l="38100" t="38100" r="52070" b="4191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3860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C7289" id="Encre 1118" o:spid="_x0000_s1026" type="#_x0000_t75" style="position:absolute;margin-left:52.35pt;margin-top:86.5pt;width:12.3pt;height:8.6pt;z-index:25269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920" behindDoc="0" locked="0" layoutInCell="1" allowOverlap="1" wp14:anchorId="2C0F36A9" wp14:editId="0FBE4ADB">
                <wp:simplePos x="0" y="0"/>
                <wp:positionH relativeFrom="column">
                  <wp:posOffset>1141205</wp:posOffset>
                </wp:positionH>
                <wp:positionV relativeFrom="paragraph">
                  <wp:posOffset>1134895</wp:posOffset>
                </wp:positionV>
                <wp:extent cx="25200" cy="114120"/>
                <wp:effectExtent l="19050" t="38100" r="51435" b="57785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252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71522" id="Encre 1117" o:spid="_x0000_s1026" type="#_x0000_t75" style="position:absolute;margin-left:89.15pt;margin-top:88.65pt;width:3.4pt;height:10.4pt;z-index:2526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8896" behindDoc="0" locked="0" layoutInCell="1" allowOverlap="1" wp14:anchorId="00120AEA" wp14:editId="42EF065C">
                <wp:simplePos x="0" y="0"/>
                <wp:positionH relativeFrom="column">
                  <wp:posOffset>729615</wp:posOffset>
                </wp:positionH>
                <wp:positionV relativeFrom="paragraph">
                  <wp:posOffset>1443355</wp:posOffset>
                </wp:positionV>
                <wp:extent cx="257715" cy="428625"/>
                <wp:effectExtent l="38100" t="57150" r="47625" b="4762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57715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0FA3C" id="Encre 1116" o:spid="_x0000_s1026" type="#_x0000_t75" style="position:absolute;margin-left:56.75pt;margin-top:112.95pt;width:21.75pt;height:35.15pt;z-index:2526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">
                <v:imagedata r:id="rId479" o:title=""/>
              </v:shape>
            </w:pict>
          </mc:Fallback>
        </mc:AlternateContent>
      </w:r>
      <w:r w:rsidR="00211E79">
        <w:rPr>
          <w:noProof/>
        </w:rPr>
        <w:drawing>
          <wp:inline distT="0" distB="0" distL="0" distR="0" wp14:anchorId="2A1BC244" wp14:editId="2CA7DD04">
            <wp:extent cx="6390640" cy="2758440"/>
            <wp:effectExtent l="0" t="0" r="0" b="381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0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CDB29" w14:textId="7E87B02C" w:rsidR="00F56367" w:rsidRPr="005E2672" w:rsidRDefault="008F267F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4°/ Si l</w:t>
      </w:r>
      <w:r w:rsidR="005E2672" w:rsidRPr="005E2672">
        <w:rPr>
          <w:rFonts w:ascii="Garamond" w:hAnsi="Garamond"/>
          <w:sz w:val="22"/>
          <w:szCs w:val="22"/>
        </w:rPr>
        <w:t>e</w:t>
      </w:r>
      <w:r w:rsidRPr="005E2672">
        <w:rPr>
          <w:rFonts w:ascii="Garamond" w:hAnsi="Garamond"/>
          <w:sz w:val="22"/>
          <w:szCs w:val="22"/>
        </w:rPr>
        <w:t xml:space="preserve"> point objet A se trouve sur l’axe optique, quelle est la valeur de l’angle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3ADC1AF1">
          <v:shape id="_x0000_i1031" type="#_x0000_t75" style="width:10.5pt;height:10.5pt" o:ole="">
            <v:imagedata r:id="rId481" o:title=""/>
          </v:shape>
          <o:OLEObject Type="Embed" ProgID="Equation.DSMT4" ShapeID="_x0000_i1031" DrawAspect="Content" ObjectID="_1739293079" r:id="rId482"/>
        </w:object>
      </w:r>
      <w:r w:rsidRPr="005E2672">
        <w:rPr>
          <w:rFonts w:ascii="Garamond" w:hAnsi="Garamond"/>
          <w:sz w:val="22"/>
          <w:szCs w:val="22"/>
        </w:rPr>
        <w:t xml:space="preserve"> entre l’axe optique et la direction des rayons issus de B après la traversée de </w:t>
      </w:r>
      <w:r w:rsidRPr="005E2672">
        <w:rPr>
          <w:rFonts w:ascii="Garamond" w:hAnsi="Garamond"/>
          <w:position w:val="-10"/>
          <w:sz w:val="22"/>
          <w:szCs w:val="22"/>
        </w:rPr>
        <w:object w:dxaOrig="279" w:dyaOrig="340" w14:anchorId="29025A69">
          <v:shape id="_x0000_i1032" type="#_x0000_t75" style="width:14.25pt;height:17.25pt" o:ole="">
            <v:imagedata r:id="rId339" o:title=""/>
          </v:shape>
          <o:OLEObject Type="Embed" ProgID="Equation.DSMT4" ShapeID="_x0000_i1032" DrawAspect="Content" ObjectID="_1739293080" r:id="rId483"/>
        </w:object>
      </w:r>
      <w:r w:rsidRPr="005E2672">
        <w:rPr>
          <w:rFonts w:ascii="Garamond" w:hAnsi="Garamond"/>
          <w:sz w:val="22"/>
          <w:szCs w:val="22"/>
        </w:rPr>
        <w:t xml:space="preserve"> ?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5A5323DE">
          <v:shape id="_x0000_i1033" type="#_x0000_t75" style="width:10.5pt;height:10.5pt" o:ole="">
            <v:imagedata r:id="rId481" o:title=""/>
          </v:shape>
          <o:OLEObject Type="Embed" ProgID="Equation.DSMT4" ShapeID="_x0000_i1033" DrawAspect="Content" ObjectID="_1739293081" r:id="rId484"/>
        </w:object>
      </w:r>
      <w:r w:rsidRPr="005E2672">
        <w:rPr>
          <w:rFonts w:ascii="Garamond" w:hAnsi="Garamond"/>
          <w:sz w:val="22"/>
          <w:szCs w:val="22"/>
        </w:rPr>
        <w:t xml:space="preserve"> </w:t>
      </w:r>
      <w:proofErr w:type="gramStart"/>
      <w:r w:rsidRPr="005E2672">
        <w:rPr>
          <w:rFonts w:ascii="Garamond" w:hAnsi="Garamond"/>
          <w:sz w:val="22"/>
          <w:szCs w:val="22"/>
        </w:rPr>
        <w:t>est</w:t>
      </w:r>
      <w:proofErr w:type="gramEnd"/>
      <w:r w:rsidRPr="005E2672">
        <w:rPr>
          <w:rFonts w:ascii="Garamond" w:hAnsi="Garamond"/>
          <w:sz w:val="22"/>
          <w:szCs w:val="22"/>
        </w:rPr>
        <w:t xml:space="preserve"> le diamètre apparent de l’obje</w:t>
      </w:r>
      <w:r w:rsidR="00F56367" w:rsidRPr="005E2672">
        <w:rPr>
          <w:rFonts w:ascii="Garamond" w:hAnsi="Garamond"/>
          <w:sz w:val="22"/>
          <w:szCs w:val="22"/>
        </w:rPr>
        <w:t xml:space="preserve">t pour l’objectif de la lunette. </w:t>
      </w:r>
    </w:p>
    <w:p w14:paraId="389097A5" w14:textId="77777777" w:rsidR="008F267F" w:rsidRDefault="00F56367" w:rsidP="007C0E5D">
      <w:pPr>
        <w:pStyle w:val="Normal12"/>
        <w:rPr>
          <w:rFonts w:ascii="Garamond" w:hAnsi="Garamond"/>
          <w:b/>
          <w:sz w:val="22"/>
          <w:szCs w:val="22"/>
        </w:rPr>
      </w:pPr>
      <w:r w:rsidRPr="005E2672">
        <w:rPr>
          <w:rFonts w:ascii="Garamond" w:hAnsi="Garamond"/>
          <w:b/>
          <w:sz w:val="22"/>
          <w:szCs w:val="22"/>
        </w:rPr>
        <w:t xml:space="preserve">Pour les petits angles, lorsqu’ils sont exprimés en radians, </w:t>
      </w:r>
      <w:r w:rsidRPr="005E2672">
        <w:rPr>
          <w:rFonts w:ascii="Garamond" w:hAnsi="Garamond"/>
          <w:b/>
          <w:position w:val="-6"/>
          <w:sz w:val="22"/>
          <w:szCs w:val="22"/>
        </w:rPr>
        <w:object w:dxaOrig="960" w:dyaOrig="260" w14:anchorId="4293DE8E">
          <v:shape id="_x0000_i1034" type="#_x0000_t75" style="width:48.75pt;height:12.75pt" o:ole="">
            <v:imagedata r:id="rId485" o:title=""/>
          </v:shape>
          <o:OLEObject Type="Embed" ProgID="Equation.DSMT4" ShapeID="_x0000_i1034" DrawAspect="Content" ObjectID="_1739293082" r:id="rId486"/>
        </w:object>
      </w:r>
      <w:r w:rsidRPr="005E2672">
        <w:rPr>
          <w:rFonts w:ascii="Garamond" w:hAnsi="Garamond"/>
          <w:b/>
          <w:sz w:val="22"/>
          <w:szCs w:val="22"/>
        </w:rPr>
        <w:t>.</w:t>
      </w:r>
    </w:p>
    <w:p w14:paraId="1E165DD9" w14:textId="12B80A48" w:rsidR="0086041A" w:rsidRDefault="00D81B78" w:rsidP="007C0E5D">
      <w:pPr>
        <w:pStyle w:val="Normal12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4672" behindDoc="0" locked="0" layoutInCell="1" allowOverlap="1" wp14:anchorId="396F3417" wp14:editId="4092BB6F">
                <wp:simplePos x="0" y="0"/>
                <wp:positionH relativeFrom="column">
                  <wp:posOffset>5502106</wp:posOffset>
                </wp:positionH>
                <wp:positionV relativeFrom="paragraph">
                  <wp:posOffset>-55603</wp:posOffset>
                </wp:positionV>
                <wp:extent cx="106920" cy="189000"/>
                <wp:effectExtent l="38100" t="38100" r="26670" b="4000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0692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A00BE" id="Encre 409" o:spid="_x0000_s1026" type="#_x0000_t75" style="position:absolute;margin-left:432.55pt;margin-top:-5.1pt;width:9.8pt;height:16.3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">
                <v:imagedata r:id="rId52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3648" behindDoc="0" locked="0" layoutInCell="1" allowOverlap="1" wp14:anchorId="51E3B02E" wp14:editId="6BCCCB99">
                <wp:simplePos x="0" y="0"/>
                <wp:positionH relativeFrom="column">
                  <wp:posOffset>5343346</wp:posOffset>
                </wp:positionH>
                <wp:positionV relativeFrom="paragraph">
                  <wp:posOffset>60677</wp:posOffset>
                </wp:positionV>
                <wp:extent cx="96480" cy="10800"/>
                <wp:effectExtent l="38100" t="38100" r="56515" b="4635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964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87B1B" id="Encre 408" o:spid="_x0000_s1026" type="#_x0000_t75" style="position:absolute;margin-left:420.05pt;margin-top:4.1pt;width:9.05pt;height:2.2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">
                <v:imagedata r:id="rId52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2624" behindDoc="0" locked="0" layoutInCell="1" allowOverlap="1" wp14:anchorId="4CD96840" wp14:editId="248CBED7">
                <wp:simplePos x="0" y="0"/>
                <wp:positionH relativeFrom="column">
                  <wp:posOffset>5347306</wp:posOffset>
                </wp:positionH>
                <wp:positionV relativeFrom="paragraph">
                  <wp:posOffset>-49483</wp:posOffset>
                </wp:positionV>
                <wp:extent cx="111600" cy="185760"/>
                <wp:effectExtent l="38100" t="38100" r="22225" b="43180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11600" cy="1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96647" id="Encre 407" o:spid="_x0000_s1026" type="#_x0000_t75" style="position:absolute;margin-left:420.35pt;margin-top:-4.6pt;width:10.25pt;height:16.0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">
                <v:imagedata r:id="rId52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0576" behindDoc="0" locked="0" layoutInCell="1" allowOverlap="1" wp14:anchorId="4E3ACA16" wp14:editId="24D245EF">
                <wp:simplePos x="0" y="0"/>
                <wp:positionH relativeFrom="column">
                  <wp:posOffset>4967506</wp:posOffset>
                </wp:positionH>
                <wp:positionV relativeFrom="paragraph">
                  <wp:posOffset>148517</wp:posOffset>
                </wp:positionV>
                <wp:extent cx="91080" cy="3960"/>
                <wp:effectExtent l="38100" t="57150" r="42545" b="5334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910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56DEE" id="Encre 405" o:spid="_x0000_s1026" type="#_x0000_t75" style="position:absolute;margin-left:390.45pt;margin-top:11pt;width:8.55pt;height:1.7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">
                <v:imagedata r:id="rId53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4432" behindDoc="0" locked="0" layoutInCell="1" allowOverlap="1" wp14:anchorId="3408041C" wp14:editId="1B3C7741">
                <wp:simplePos x="0" y="0"/>
                <wp:positionH relativeFrom="column">
                  <wp:posOffset>4600306</wp:posOffset>
                </wp:positionH>
                <wp:positionV relativeFrom="paragraph">
                  <wp:posOffset>-35443</wp:posOffset>
                </wp:positionV>
                <wp:extent cx="90720" cy="151920"/>
                <wp:effectExtent l="19050" t="38100" r="43180" b="5778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9072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501EB" id="Encre 399" o:spid="_x0000_s1026" type="#_x0000_t75" style="position:absolute;margin-left:361.55pt;margin-top:-3.5pt;width:8.6pt;height:13.3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">
                <v:imagedata r:id="rId53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3408" behindDoc="0" locked="0" layoutInCell="1" allowOverlap="1" wp14:anchorId="04D3227C" wp14:editId="5F962E19">
                <wp:simplePos x="0" y="0"/>
                <wp:positionH relativeFrom="column">
                  <wp:posOffset>4443706</wp:posOffset>
                </wp:positionH>
                <wp:positionV relativeFrom="paragraph">
                  <wp:posOffset>38717</wp:posOffset>
                </wp:positionV>
                <wp:extent cx="102960" cy="6840"/>
                <wp:effectExtent l="38100" t="38100" r="49530" b="5080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029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E520E" id="Encre 398" o:spid="_x0000_s1026" type="#_x0000_t75" style="position:absolute;margin-left:349.2pt;margin-top:2.35pt;width:9.5pt;height:2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">
                <v:imagedata r:id="rId53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2384" behindDoc="0" locked="0" layoutInCell="1" allowOverlap="1" wp14:anchorId="31DF0925" wp14:editId="19990616">
                <wp:simplePos x="0" y="0"/>
                <wp:positionH relativeFrom="column">
                  <wp:posOffset>4464946</wp:posOffset>
                </wp:positionH>
                <wp:positionV relativeFrom="paragraph">
                  <wp:posOffset>-58123</wp:posOffset>
                </wp:positionV>
                <wp:extent cx="95760" cy="172440"/>
                <wp:effectExtent l="38100" t="38100" r="0" b="5651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9576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FF9D7" id="Encre 397" o:spid="_x0000_s1026" type="#_x0000_t75" style="position:absolute;margin-left:350.85pt;margin-top:-5.3pt;width:9pt;height:1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">
                <v:imagedata r:id="rId53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2144" behindDoc="0" locked="0" layoutInCell="1" allowOverlap="1" wp14:anchorId="525AB003" wp14:editId="09C4CB8D">
                <wp:simplePos x="0" y="0"/>
                <wp:positionH relativeFrom="column">
                  <wp:posOffset>3808666</wp:posOffset>
                </wp:positionH>
                <wp:positionV relativeFrom="paragraph">
                  <wp:posOffset>31517</wp:posOffset>
                </wp:positionV>
                <wp:extent cx="36360" cy="51480"/>
                <wp:effectExtent l="38100" t="38100" r="40005" b="4381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3636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DB963" id="Encre 387" o:spid="_x0000_s1026" type="#_x0000_t75" style="position:absolute;margin-left:299.2pt;margin-top:1.8pt;width:4.25pt;height:5.4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">
                <v:imagedata r:id="rId53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1120" behindDoc="0" locked="0" layoutInCell="1" allowOverlap="1" wp14:anchorId="53296214" wp14:editId="423DAB6C">
                <wp:simplePos x="0" y="0"/>
                <wp:positionH relativeFrom="column">
                  <wp:posOffset>3681226</wp:posOffset>
                </wp:positionH>
                <wp:positionV relativeFrom="paragraph">
                  <wp:posOffset>86597</wp:posOffset>
                </wp:positionV>
                <wp:extent cx="188640" cy="69480"/>
                <wp:effectExtent l="38100" t="38100" r="40005" b="4508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8864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8613A" id="Encre 386" o:spid="_x0000_s1026" type="#_x0000_t75" style="position:absolute;margin-left:289.15pt;margin-top:6.1pt;width:16.25pt;height:6.8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">
                <v:imagedata r:id="rId54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0096" behindDoc="0" locked="0" layoutInCell="1" allowOverlap="1" wp14:anchorId="6218A281" wp14:editId="0BF35B78">
                <wp:simplePos x="0" y="0"/>
                <wp:positionH relativeFrom="column">
                  <wp:posOffset>3604546</wp:posOffset>
                </wp:positionH>
                <wp:positionV relativeFrom="paragraph">
                  <wp:posOffset>81197</wp:posOffset>
                </wp:positionV>
                <wp:extent cx="50040" cy="141120"/>
                <wp:effectExtent l="57150" t="38100" r="26670" b="4953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5004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B300D" id="Encre 385" o:spid="_x0000_s1026" type="#_x0000_t75" style="position:absolute;margin-left:283.1pt;margin-top:5.7pt;width:5.4pt;height:12.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">
                <v:imagedata r:id="rId54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9072" behindDoc="0" locked="0" layoutInCell="1" allowOverlap="1" wp14:anchorId="690C848C" wp14:editId="08C6D926">
                <wp:simplePos x="0" y="0"/>
                <wp:positionH relativeFrom="column">
                  <wp:posOffset>3521746</wp:posOffset>
                </wp:positionH>
                <wp:positionV relativeFrom="paragraph">
                  <wp:posOffset>86597</wp:posOffset>
                </wp:positionV>
                <wp:extent cx="50760" cy="141120"/>
                <wp:effectExtent l="57150" t="38100" r="45085" b="4953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5076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AC138" id="Encre 384" o:spid="_x0000_s1026" type="#_x0000_t75" style="position:absolute;margin-left:276.6pt;margin-top:6.1pt;width:5.45pt;height:12.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">
                <v:imagedata r:id="rId54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8048" behindDoc="0" locked="0" layoutInCell="1" allowOverlap="1" wp14:anchorId="509BA0A5" wp14:editId="4E760694">
                <wp:simplePos x="0" y="0"/>
                <wp:positionH relativeFrom="column">
                  <wp:posOffset>3433546</wp:posOffset>
                </wp:positionH>
                <wp:positionV relativeFrom="paragraph">
                  <wp:posOffset>82277</wp:posOffset>
                </wp:positionV>
                <wp:extent cx="66960" cy="92880"/>
                <wp:effectExtent l="38100" t="38100" r="47625" b="4064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6696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E4D3A" id="Encre 383" o:spid="_x0000_s1026" type="#_x0000_t75" style="position:absolute;margin-left:269.65pt;margin-top:5.8pt;width:6.65pt;height:8.7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">
                <v:imagedata r:id="rId546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3376" behindDoc="0" locked="0" layoutInCell="1" allowOverlap="1" wp14:anchorId="3DCDBE6F" wp14:editId="3DF5DA38">
                <wp:simplePos x="0" y="0"/>
                <wp:positionH relativeFrom="column">
                  <wp:posOffset>63500</wp:posOffset>
                </wp:positionH>
                <wp:positionV relativeFrom="paragraph">
                  <wp:posOffset>133350</wp:posOffset>
                </wp:positionV>
                <wp:extent cx="6477000" cy="604520"/>
                <wp:effectExtent l="13335" t="8890" r="5715" b="5715"/>
                <wp:wrapNone/>
                <wp:docPr id="23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0052E" id="Rectangle 150" o:spid="_x0000_s1026" style="position:absolute;margin-left:5pt;margin-top:10.5pt;width:510pt;height:4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"/>
            </w:pict>
          </mc:Fallback>
        </mc:AlternateContent>
      </w:r>
    </w:p>
    <w:p w14:paraId="5B1B1D8E" w14:textId="088FCFBD" w:rsidR="0086041A" w:rsidRDefault="00D81B78" w:rsidP="007C0E5D">
      <w:pPr>
        <w:pStyle w:val="Normal12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7744" behindDoc="0" locked="0" layoutInCell="1" allowOverlap="1" wp14:anchorId="10213E89" wp14:editId="048D9BD8">
                <wp:simplePos x="0" y="0"/>
                <wp:positionH relativeFrom="column">
                  <wp:posOffset>5554306</wp:posOffset>
                </wp:positionH>
                <wp:positionV relativeFrom="paragraph">
                  <wp:posOffset>114877</wp:posOffset>
                </wp:positionV>
                <wp:extent cx="5760" cy="49680"/>
                <wp:effectExtent l="57150" t="38100" r="51435" b="4572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576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A7E60" id="Encre 412" o:spid="_x0000_s1026" type="#_x0000_t75" style="position:absolute;margin-left:436.65pt;margin-top:8.35pt;width:1.85pt;height:5.3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">
                <v:imagedata r:id="rId54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5696" behindDoc="0" locked="0" layoutInCell="1" allowOverlap="1" wp14:anchorId="1356AE39" wp14:editId="53BB6F27">
                <wp:simplePos x="0" y="0"/>
                <wp:positionH relativeFrom="column">
                  <wp:posOffset>5295466</wp:posOffset>
                </wp:positionH>
                <wp:positionV relativeFrom="paragraph">
                  <wp:posOffset>42877</wp:posOffset>
                </wp:positionV>
                <wp:extent cx="433080" cy="25920"/>
                <wp:effectExtent l="38100" t="38100" r="43180" b="5080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43308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EF198" id="Encre 410" o:spid="_x0000_s1026" type="#_x0000_t75" style="position:absolute;margin-left:416.25pt;margin-top:2.7pt;width:35.5pt;height:3.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">
                <v:imagedata r:id="rId55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1600" behindDoc="0" locked="0" layoutInCell="1" allowOverlap="1" wp14:anchorId="4ED1F0BE" wp14:editId="7B61C705">
                <wp:simplePos x="0" y="0"/>
                <wp:positionH relativeFrom="column">
                  <wp:posOffset>4972906</wp:posOffset>
                </wp:positionH>
                <wp:positionV relativeFrom="paragraph">
                  <wp:posOffset>93637</wp:posOffset>
                </wp:positionV>
                <wp:extent cx="79920" cy="4680"/>
                <wp:effectExtent l="57150" t="57150" r="53975" b="5270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799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6DE46" id="Encre 406" o:spid="_x0000_s1026" type="#_x0000_t75" style="position:absolute;margin-left:390.85pt;margin-top:6.65pt;width:7.75pt;height:1.7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">
                <v:imagedata r:id="rId55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5456" behindDoc="0" locked="0" layoutInCell="1" allowOverlap="1" wp14:anchorId="2D39009B" wp14:editId="432F20BF">
                <wp:simplePos x="0" y="0"/>
                <wp:positionH relativeFrom="column">
                  <wp:posOffset>4386466</wp:posOffset>
                </wp:positionH>
                <wp:positionV relativeFrom="paragraph">
                  <wp:posOffset>61957</wp:posOffset>
                </wp:positionV>
                <wp:extent cx="361440" cy="18000"/>
                <wp:effectExtent l="38100" t="38100" r="57785" b="5842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3614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A3818" id="Encre 400" o:spid="_x0000_s1026" type="#_x0000_t75" style="position:absolute;margin-left:344.7pt;margin-top:4.2pt;width:29.85pt;height:2.8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">
                <v:imagedata r:id="rId55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1360" behindDoc="0" locked="0" layoutInCell="1" allowOverlap="1" wp14:anchorId="6EBD3390" wp14:editId="0B0F62C7">
                <wp:simplePos x="0" y="0"/>
                <wp:positionH relativeFrom="column">
                  <wp:posOffset>4163626</wp:posOffset>
                </wp:positionH>
                <wp:positionV relativeFrom="paragraph">
                  <wp:posOffset>147637</wp:posOffset>
                </wp:positionV>
                <wp:extent cx="79200" cy="3960"/>
                <wp:effectExtent l="57150" t="57150" r="54610" b="5334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792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4F322" id="Encre 396" o:spid="_x0000_s1026" type="#_x0000_t75" style="position:absolute;margin-left:327.15pt;margin-top:10.9pt;width:7.7pt;height:1.7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">
                <v:imagedata r:id="rId55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0336" behindDoc="0" locked="0" layoutInCell="1" allowOverlap="1" wp14:anchorId="7461C9C5" wp14:editId="15EA1DFF">
                <wp:simplePos x="0" y="0"/>
                <wp:positionH relativeFrom="column">
                  <wp:posOffset>4168306</wp:posOffset>
                </wp:positionH>
                <wp:positionV relativeFrom="paragraph">
                  <wp:posOffset>58717</wp:posOffset>
                </wp:positionV>
                <wp:extent cx="70920" cy="16920"/>
                <wp:effectExtent l="38100" t="38100" r="43815" b="4064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709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59290" id="Encre 395" o:spid="_x0000_s1026" type="#_x0000_t75" style="position:absolute;margin-left:327.5pt;margin-top:3.9pt;width:7pt;height:2.7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">
                <v:imagedata r:id="rId55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3168" behindDoc="0" locked="0" layoutInCell="1" allowOverlap="1" wp14:anchorId="08388ACD" wp14:editId="100FDC14">
                <wp:simplePos x="0" y="0"/>
                <wp:positionH relativeFrom="column">
                  <wp:posOffset>3433906</wp:posOffset>
                </wp:positionH>
                <wp:positionV relativeFrom="paragraph">
                  <wp:posOffset>90037</wp:posOffset>
                </wp:positionV>
                <wp:extent cx="509040" cy="22680"/>
                <wp:effectExtent l="38100" t="38100" r="43815" b="5397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50904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01329" id="Encre 388" o:spid="_x0000_s1026" type="#_x0000_t75" style="position:absolute;margin-left:269.7pt;margin-top:6.4pt;width:41.5pt;height:3.2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">
                <v:imagedata r:id="rId56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7024" behindDoc="0" locked="0" layoutInCell="1" allowOverlap="1" wp14:anchorId="6B324418" wp14:editId="778162C7">
                <wp:simplePos x="0" y="0"/>
                <wp:positionH relativeFrom="column">
                  <wp:posOffset>3144106</wp:posOffset>
                </wp:positionH>
                <wp:positionV relativeFrom="paragraph">
                  <wp:posOffset>133237</wp:posOffset>
                </wp:positionV>
                <wp:extent cx="140400" cy="6840"/>
                <wp:effectExtent l="38100" t="57150" r="50165" b="5080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404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64406" id="Encre 382" o:spid="_x0000_s1026" type="#_x0000_t75" style="position:absolute;margin-left:246.85pt;margin-top:9.8pt;width:12.45pt;height:2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">
                <v:imagedata r:id="rId56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6000" behindDoc="0" locked="0" layoutInCell="1" allowOverlap="1" wp14:anchorId="500EB943" wp14:editId="3EC5A7D7">
                <wp:simplePos x="0" y="0"/>
                <wp:positionH relativeFrom="column">
                  <wp:posOffset>3146626</wp:posOffset>
                </wp:positionH>
                <wp:positionV relativeFrom="paragraph">
                  <wp:posOffset>51877</wp:posOffset>
                </wp:positionV>
                <wp:extent cx="90360" cy="3240"/>
                <wp:effectExtent l="57150" t="57150" r="43180" b="5397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903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07378" id="Encre 381" o:spid="_x0000_s1026" type="#_x0000_t75" style="position:absolute;margin-left:247.05pt;margin-top:3.4pt;width:8.5pt;height:1.6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">
                <v:imagedata r:id="rId56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4976" behindDoc="0" locked="0" layoutInCell="1" allowOverlap="1" wp14:anchorId="16D20AEA" wp14:editId="6DD2F5EB">
                <wp:simplePos x="0" y="0"/>
                <wp:positionH relativeFrom="column">
                  <wp:posOffset>2896066</wp:posOffset>
                </wp:positionH>
                <wp:positionV relativeFrom="paragraph">
                  <wp:posOffset>49717</wp:posOffset>
                </wp:positionV>
                <wp:extent cx="143640" cy="111240"/>
                <wp:effectExtent l="38100" t="38100" r="46990" b="4127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14364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B26B1" id="Encre 380" o:spid="_x0000_s1026" type="#_x0000_t75" style="position:absolute;margin-left:227.35pt;margin-top:3.2pt;width:12.7pt;height:10.1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">
                <v:imagedata r:id="rId56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2928" behindDoc="0" locked="0" layoutInCell="1" allowOverlap="1" wp14:anchorId="01C12CF5" wp14:editId="12947B1B">
                <wp:simplePos x="0" y="0"/>
                <wp:positionH relativeFrom="column">
                  <wp:posOffset>2614186</wp:posOffset>
                </wp:positionH>
                <wp:positionV relativeFrom="paragraph">
                  <wp:posOffset>18757</wp:posOffset>
                </wp:positionV>
                <wp:extent cx="126720" cy="92520"/>
                <wp:effectExtent l="57150" t="38100" r="45085" b="4127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12672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18A38" id="Encre 378" o:spid="_x0000_s1026" type="#_x0000_t75" style="position:absolute;margin-left:205.15pt;margin-top:.8pt;width:11.4pt;height:8.7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">
                <v:imagedata r:id="rId56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1904" behindDoc="0" locked="0" layoutInCell="1" allowOverlap="1" wp14:anchorId="33F569BA" wp14:editId="16085A03">
                <wp:simplePos x="0" y="0"/>
                <wp:positionH relativeFrom="column">
                  <wp:posOffset>2395306</wp:posOffset>
                </wp:positionH>
                <wp:positionV relativeFrom="paragraph">
                  <wp:posOffset>55477</wp:posOffset>
                </wp:positionV>
                <wp:extent cx="113400" cy="113400"/>
                <wp:effectExtent l="38100" t="38100" r="58420" b="5842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11340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E4E30" id="Encre 377" o:spid="_x0000_s1026" type="#_x0000_t75" style="position:absolute;margin-left:187.9pt;margin-top:3.65pt;width:10.35pt;height:10.3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">
                <v:imagedata r:id="rId57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0880" behindDoc="0" locked="0" layoutInCell="1" allowOverlap="1" wp14:anchorId="27C4684B" wp14:editId="41B068F2">
                <wp:simplePos x="0" y="0"/>
                <wp:positionH relativeFrom="column">
                  <wp:posOffset>2098666</wp:posOffset>
                </wp:positionH>
                <wp:positionV relativeFrom="paragraph">
                  <wp:posOffset>84277</wp:posOffset>
                </wp:positionV>
                <wp:extent cx="245880" cy="89280"/>
                <wp:effectExtent l="57150" t="57150" r="1905" b="4445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24588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81CCE" id="Encre 376" o:spid="_x0000_s1026" type="#_x0000_t75" style="position:absolute;margin-left:164.55pt;margin-top:5.95pt;width:20.75pt;height:8.4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">
                <v:imagedata r:id="rId57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9856" behindDoc="0" locked="0" layoutInCell="1" allowOverlap="1" wp14:anchorId="07079B87" wp14:editId="447BD9A6">
                <wp:simplePos x="0" y="0"/>
                <wp:positionH relativeFrom="column">
                  <wp:posOffset>1978786</wp:posOffset>
                </wp:positionH>
                <wp:positionV relativeFrom="paragraph">
                  <wp:posOffset>-35963</wp:posOffset>
                </wp:positionV>
                <wp:extent cx="83160" cy="193680"/>
                <wp:effectExtent l="57150" t="38100" r="31750" b="53975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8316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52A9F" id="Encre 375" o:spid="_x0000_s1026" type="#_x0000_t75" style="position:absolute;margin-left:155.1pt;margin-top:-3.55pt;width:8pt;height:16.6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">
                <v:imagedata r:id="rId57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8832" behindDoc="0" locked="0" layoutInCell="1" allowOverlap="1" wp14:anchorId="0BD8C744" wp14:editId="39C156BA">
                <wp:simplePos x="0" y="0"/>
                <wp:positionH relativeFrom="column">
                  <wp:posOffset>1715266</wp:posOffset>
                </wp:positionH>
                <wp:positionV relativeFrom="paragraph">
                  <wp:posOffset>159157</wp:posOffset>
                </wp:positionV>
                <wp:extent cx="21600" cy="2880"/>
                <wp:effectExtent l="38100" t="57150" r="54610" b="54610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16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CB65D" id="Encre 374" o:spid="_x0000_s1026" type="#_x0000_t75" style="position:absolute;margin-left:134.35pt;margin-top:11.85pt;width:3.1pt;height:1.6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">
                <v:imagedata r:id="rId57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7808" behindDoc="0" locked="0" layoutInCell="1" allowOverlap="1" wp14:anchorId="26854B10" wp14:editId="3F5528CA">
                <wp:simplePos x="0" y="0"/>
                <wp:positionH relativeFrom="column">
                  <wp:posOffset>1709146</wp:posOffset>
                </wp:positionH>
                <wp:positionV relativeFrom="paragraph">
                  <wp:posOffset>78877</wp:posOffset>
                </wp:positionV>
                <wp:extent cx="20520" cy="1800"/>
                <wp:effectExtent l="38100" t="57150" r="55880" b="55880"/>
                <wp:wrapNone/>
                <wp:docPr id="373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205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7B08C" id="Encre 373" o:spid="_x0000_s1026" type="#_x0000_t75" style="position:absolute;margin-left:133.9pt;margin-top:5.5pt;width:3pt;height:1.6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">
                <v:imagedata r:id="rId57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6784" behindDoc="0" locked="0" layoutInCell="1" allowOverlap="1" wp14:anchorId="50FD04EF" wp14:editId="0071C55E">
                <wp:simplePos x="0" y="0"/>
                <wp:positionH relativeFrom="column">
                  <wp:posOffset>1501786</wp:posOffset>
                </wp:positionH>
                <wp:positionV relativeFrom="paragraph">
                  <wp:posOffset>-14723</wp:posOffset>
                </wp:positionV>
                <wp:extent cx="114840" cy="192600"/>
                <wp:effectExtent l="19050" t="57150" r="57150" b="55245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1484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65A2B" id="Encre 372" o:spid="_x0000_s1026" type="#_x0000_t75" style="position:absolute;margin-left:117.55pt;margin-top:-1.85pt;width:10.5pt;height:16.5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">
                <v:imagedata r:id="rId58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5760" behindDoc="0" locked="0" layoutInCell="1" allowOverlap="1" wp14:anchorId="2A7D24A5" wp14:editId="48D300D4">
                <wp:simplePos x="0" y="0"/>
                <wp:positionH relativeFrom="column">
                  <wp:posOffset>1392346</wp:posOffset>
                </wp:positionH>
                <wp:positionV relativeFrom="paragraph">
                  <wp:posOffset>81037</wp:posOffset>
                </wp:positionV>
                <wp:extent cx="82440" cy="93240"/>
                <wp:effectExtent l="57150" t="38100" r="51435" b="4064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8244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66F10" id="Encre 371" o:spid="_x0000_s1026" type="#_x0000_t75" style="position:absolute;margin-left:108.95pt;margin-top:5.7pt;width:7.95pt;height:8.8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">
                <v:imagedata r:id="rId58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4736" behindDoc="0" locked="0" layoutInCell="1" allowOverlap="1" wp14:anchorId="420D423E" wp14:editId="482FB766">
                <wp:simplePos x="0" y="0"/>
                <wp:positionH relativeFrom="column">
                  <wp:posOffset>1274266</wp:posOffset>
                </wp:positionH>
                <wp:positionV relativeFrom="paragraph">
                  <wp:posOffset>15517</wp:posOffset>
                </wp:positionV>
                <wp:extent cx="89280" cy="141840"/>
                <wp:effectExtent l="38100" t="38100" r="44450" b="4889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8928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4CC54" id="Encre 370" o:spid="_x0000_s1026" type="#_x0000_t75" style="position:absolute;margin-left:99.65pt;margin-top:.5pt;width:8.45pt;height:12.5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">
                <v:imagedata r:id="rId58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3712" behindDoc="0" locked="0" layoutInCell="1" allowOverlap="1" wp14:anchorId="1F77DC9D" wp14:editId="645CC1A2">
                <wp:simplePos x="0" y="0"/>
                <wp:positionH relativeFrom="column">
                  <wp:posOffset>1084906</wp:posOffset>
                </wp:positionH>
                <wp:positionV relativeFrom="paragraph">
                  <wp:posOffset>92917</wp:posOffset>
                </wp:positionV>
                <wp:extent cx="138960" cy="12600"/>
                <wp:effectExtent l="38100" t="38100" r="52070" b="4508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389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EB2A1" id="Encre 369" o:spid="_x0000_s1026" type="#_x0000_t75" style="position:absolute;margin-left:84.75pt;margin-top:6.6pt;width:12.4pt;height:2.4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">
                <v:imagedata r:id="rId58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2688" behindDoc="0" locked="0" layoutInCell="1" allowOverlap="1" wp14:anchorId="45C30DF5" wp14:editId="2E3BD490">
                <wp:simplePos x="0" y="0"/>
                <wp:positionH relativeFrom="column">
                  <wp:posOffset>1114426</wp:posOffset>
                </wp:positionH>
                <wp:positionV relativeFrom="paragraph">
                  <wp:posOffset>-12203</wp:posOffset>
                </wp:positionV>
                <wp:extent cx="96840" cy="186480"/>
                <wp:effectExtent l="38100" t="38100" r="17780" b="4254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9684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5947A" id="Encre 368" o:spid="_x0000_s1026" type="#_x0000_t75" style="position:absolute;margin-left:87.05pt;margin-top:-1.65pt;width:9.05pt;height:16.1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">
                <v:imagedata r:id="rId58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1664" behindDoc="0" locked="0" layoutInCell="1" allowOverlap="1" wp14:anchorId="1AD4FE27" wp14:editId="6F298189">
                <wp:simplePos x="0" y="0"/>
                <wp:positionH relativeFrom="column">
                  <wp:posOffset>390826</wp:posOffset>
                </wp:positionH>
                <wp:positionV relativeFrom="paragraph">
                  <wp:posOffset>19837</wp:posOffset>
                </wp:positionV>
                <wp:extent cx="14040" cy="5760"/>
                <wp:effectExtent l="38100" t="38100" r="43180" b="5143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140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153FE" id="Encre 367" o:spid="_x0000_s1026" type="#_x0000_t75" style="position:absolute;margin-left:30.05pt;margin-top:.85pt;width:2.5pt;height:1.8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">
                <v:imagedata r:id="rId59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40640" behindDoc="0" locked="0" layoutInCell="1" allowOverlap="1" wp14:anchorId="5393F0F0" wp14:editId="1CCBE3FC">
                <wp:simplePos x="0" y="0"/>
                <wp:positionH relativeFrom="column">
                  <wp:posOffset>725626</wp:posOffset>
                </wp:positionH>
                <wp:positionV relativeFrom="paragraph">
                  <wp:posOffset>-32003</wp:posOffset>
                </wp:positionV>
                <wp:extent cx="242640" cy="313920"/>
                <wp:effectExtent l="57150" t="57150" r="0" b="4826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242640" cy="31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F720B" id="Encre 366" o:spid="_x0000_s1026" type="#_x0000_t75" style="position:absolute;margin-left:56.45pt;margin-top:-3.2pt;width:20.5pt;height:26.1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">
                <v:imagedata r:id="rId59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9616" behindDoc="0" locked="0" layoutInCell="1" allowOverlap="1" wp14:anchorId="39C75612" wp14:editId="4BFAFE0F">
                <wp:simplePos x="0" y="0"/>
                <wp:positionH relativeFrom="column">
                  <wp:posOffset>508906</wp:posOffset>
                </wp:positionH>
                <wp:positionV relativeFrom="paragraph">
                  <wp:posOffset>94717</wp:posOffset>
                </wp:positionV>
                <wp:extent cx="197640" cy="83520"/>
                <wp:effectExtent l="57150" t="57150" r="0" b="5016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976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CBC1C" id="Encre 365" o:spid="_x0000_s1026" type="#_x0000_t75" style="position:absolute;margin-left:39.35pt;margin-top:6.75pt;width:16.95pt;height:8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">
                <v:imagedata r:id="rId59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8592" behindDoc="0" locked="0" layoutInCell="1" allowOverlap="1" wp14:anchorId="5D026FEC" wp14:editId="4FC754A8">
                <wp:simplePos x="0" y="0"/>
                <wp:positionH relativeFrom="column">
                  <wp:posOffset>437266</wp:posOffset>
                </wp:positionH>
                <wp:positionV relativeFrom="paragraph">
                  <wp:posOffset>95797</wp:posOffset>
                </wp:positionV>
                <wp:extent cx="36000" cy="79200"/>
                <wp:effectExtent l="38100" t="38100" r="40640" b="5461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3600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822F8" id="Encre 364" o:spid="_x0000_s1026" type="#_x0000_t75" style="position:absolute;margin-left:33.75pt;margin-top:6.85pt;width:4.25pt;height:7.7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">
                <v:imagedata r:id="rId59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7568" behindDoc="0" locked="0" layoutInCell="1" allowOverlap="1" wp14:anchorId="059E1E12" wp14:editId="38642165">
                <wp:simplePos x="0" y="0"/>
                <wp:positionH relativeFrom="column">
                  <wp:posOffset>313426</wp:posOffset>
                </wp:positionH>
                <wp:positionV relativeFrom="paragraph">
                  <wp:posOffset>77797</wp:posOffset>
                </wp:positionV>
                <wp:extent cx="99000" cy="118800"/>
                <wp:effectExtent l="19050" t="57150" r="53975" b="5270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9900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F4265" id="Encre 363" o:spid="_x0000_s1026" type="#_x0000_t75" style="position:absolute;margin-left:24pt;margin-top:5.45pt;width:9.25pt;height:10.7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">
                <v:imagedata r:id="rId59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6544" behindDoc="0" locked="0" layoutInCell="1" allowOverlap="1" wp14:anchorId="263A01E2" wp14:editId="51A612AD">
                <wp:simplePos x="0" y="0"/>
                <wp:positionH relativeFrom="column">
                  <wp:posOffset>104626</wp:posOffset>
                </wp:positionH>
                <wp:positionV relativeFrom="paragraph">
                  <wp:posOffset>21637</wp:posOffset>
                </wp:positionV>
                <wp:extent cx="176040" cy="15840"/>
                <wp:effectExtent l="38100" t="57150" r="52705" b="4191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760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B6FF8" id="Encre 362" o:spid="_x0000_s1026" type="#_x0000_t75" style="position:absolute;margin-left:7.55pt;margin-top:1pt;width:15.2pt;height:2.7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">
                <v:imagedata r:id="rId60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35520" behindDoc="0" locked="0" layoutInCell="1" allowOverlap="1" wp14:anchorId="4AA27B78" wp14:editId="7BB8BCD8">
                <wp:simplePos x="0" y="0"/>
                <wp:positionH relativeFrom="column">
                  <wp:posOffset>210826</wp:posOffset>
                </wp:positionH>
                <wp:positionV relativeFrom="paragraph">
                  <wp:posOffset>41797</wp:posOffset>
                </wp:positionV>
                <wp:extent cx="39600" cy="145440"/>
                <wp:effectExtent l="57150" t="38100" r="55880" b="4508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960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7C924" id="Encre 361" o:spid="_x0000_s1026" type="#_x0000_t75" style="position:absolute;margin-left:15.9pt;margin-top:2.6pt;width:4.5pt;height:12.8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">
                <v:imagedata r:id="rId602" o:title=""/>
              </v:shape>
            </w:pict>
          </mc:Fallback>
        </mc:AlternateContent>
      </w:r>
    </w:p>
    <w:p w14:paraId="3A49B49E" w14:textId="6E8317C8" w:rsidR="0086041A" w:rsidRPr="005E2672" w:rsidRDefault="00D81B78" w:rsidP="007C0E5D">
      <w:pPr>
        <w:pStyle w:val="Normal12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8768" behindDoc="0" locked="0" layoutInCell="1" allowOverlap="1" wp14:anchorId="36344CBE" wp14:editId="029A5D55">
                <wp:simplePos x="0" y="0"/>
                <wp:positionH relativeFrom="column">
                  <wp:posOffset>5583106</wp:posOffset>
                </wp:positionH>
                <wp:positionV relativeFrom="paragraph">
                  <wp:posOffset>67112</wp:posOffset>
                </wp:positionV>
                <wp:extent cx="100800" cy="102600"/>
                <wp:effectExtent l="38100" t="38100" r="52070" b="5016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0080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EAEE5" id="Encre 413" o:spid="_x0000_s1026" type="#_x0000_t75" style="position:absolute;margin-left:438.9pt;margin-top:4.6pt;width:9.4pt;height:9.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">
                <v:imagedata r:id="rId60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6720" behindDoc="0" locked="0" layoutInCell="1" allowOverlap="1" wp14:anchorId="5A1D31E4" wp14:editId="72604C5C">
                <wp:simplePos x="0" y="0"/>
                <wp:positionH relativeFrom="column">
                  <wp:posOffset>5398786</wp:posOffset>
                </wp:positionH>
                <wp:positionV relativeFrom="paragraph">
                  <wp:posOffset>-53128</wp:posOffset>
                </wp:positionV>
                <wp:extent cx="97920" cy="291240"/>
                <wp:effectExtent l="38100" t="38100" r="54610" b="52070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97920" cy="29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CEC56" id="Encre 411" o:spid="_x0000_s1026" type="#_x0000_t75" style="position:absolute;margin-left:424.4pt;margin-top:-4.9pt;width:9.1pt;height:24.3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">
                <v:imagedata r:id="rId60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9552" behindDoc="0" locked="0" layoutInCell="1" allowOverlap="1" wp14:anchorId="5A057604" wp14:editId="26F36611">
                <wp:simplePos x="0" y="0"/>
                <wp:positionH relativeFrom="column">
                  <wp:posOffset>4707226</wp:posOffset>
                </wp:positionH>
                <wp:positionV relativeFrom="paragraph">
                  <wp:posOffset>32192</wp:posOffset>
                </wp:positionV>
                <wp:extent cx="79560" cy="56160"/>
                <wp:effectExtent l="57150" t="38100" r="53975" b="5842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7956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A21DB" id="Encre 404" o:spid="_x0000_s1026" type="#_x0000_t75" style="position:absolute;margin-left:369.95pt;margin-top:1.85pt;width:7.65pt;height:5.8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">
                <v:imagedata r:id="rId60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8528" behindDoc="0" locked="0" layoutInCell="1" allowOverlap="1" wp14:anchorId="13A12380" wp14:editId="4783F50E">
                <wp:simplePos x="0" y="0"/>
                <wp:positionH relativeFrom="column">
                  <wp:posOffset>4597066</wp:posOffset>
                </wp:positionH>
                <wp:positionV relativeFrom="paragraph">
                  <wp:posOffset>152</wp:posOffset>
                </wp:positionV>
                <wp:extent cx="68760" cy="70920"/>
                <wp:effectExtent l="38100" t="38100" r="45720" b="4381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6876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8EFEB" id="Encre 403" o:spid="_x0000_s1026" type="#_x0000_t75" style="position:absolute;margin-left:361.25pt;margin-top:-.7pt;width:6.8pt;height:7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">
                <v:imagedata r:id="rId61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7504" behindDoc="0" locked="0" layoutInCell="1" allowOverlap="1" wp14:anchorId="32BA0310" wp14:editId="77E33289">
                <wp:simplePos x="0" y="0"/>
                <wp:positionH relativeFrom="column">
                  <wp:posOffset>4464946</wp:posOffset>
                </wp:positionH>
                <wp:positionV relativeFrom="paragraph">
                  <wp:posOffset>44072</wp:posOffset>
                </wp:positionV>
                <wp:extent cx="82080" cy="3600"/>
                <wp:effectExtent l="57150" t="57150" r="51435" b="5397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820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24359" id="Encre 402" o:spid="_x0000_s1026" type="#_x0000_t75" style="position:absolute;margin-left:350.85pt;margin-top:2.75pt;width:7.85pt;height:1.7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">
                <v:imagedata r:id="rId61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76480" behindDoc="0" locked="0" layoutInCell="1" allowOverlap="1" wp14:anchorId="3964C6FC" wp14:editId="37B1EFD0">
                <wp:simplePos x="0" y="0"/>
                <wp:positionH relativeFrom="column">
                  <wp:posOffset>4464946</wp:posOffset>
                </wp:positionH>
                <wp:positionV relativeFrom="paragraph">
                  <wp:posOffset>-20728</wp:posOffset>
                </wp:positionV>
                <wp:extent cx="87120" cy="105120"/>
                <wp:effectExtent l="57150" t="38100" r="46355" b="4762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8712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AD53C" id="Encre 401" o:spid="_x0000_s1026" type="#_x0000_t75" style="position:absolute;margin-left:350.85pt;margin-top:-2.35pt;width:8.25pt;height:9.7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">
                <v:imagedata r:id="rId61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9312" behindDoc="0" locked="0" layoutInCell="1" allowOverlap="1" wp14:anchorId="5B12DA7A" wp14:editId="71B1D01A">
                <wp:simplePos x="0" y="0"/>
                <wp:positionH relativeFrom="column">
                  <wp:posOffset>3954106</wp:posOffset>
                </wp:positionH>
                <wp:positionV relativeFrom="paragraph">
                  <wp:posOffset>-7768</wp:posOffset>
                </wp:positionV>
                <wp:extent cx="59760" cy="106560"/>
                <wp:effectExtent l="38100" t="38100" r="54610" b="4635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5976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D6DC5" id="Encre 394" o:spid="_x0000_s1026" type="#_x0000_t75" style="position:absolute;margin-left:310.65pt;margin-top:-1.3pt;width:6.1pt;height:9.8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">
                <v:imagedata r:id="rId61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8288" behindDoc="0" locked="0" layoutInCell="1" allowOverlap="1" wp14:anchorId="334DAF4C" wp14:editId="7648DF60">
                <wp:simplePos x="0" y="0"/>
                <wp:positionH relativeFrom="column">
                  <wp:posOffset>3820546</wp:posOffset>
                </wp:positionH>
                <wp:positionV relativeFrom="paragraph">
                  <wp:posOffset>44072</wp:posOffset>
                </wp:positionV>
                <wp:extent cx="147240" cy="67680"/>
                <wp:effectExtent l="38100" t="38100" r="43815" b="4699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4724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B5D4B" id="Encre 393" o:spid="_x0000_s1026" type="#_x0000_t75" style="position:absolute;margin-left:300.15pt;margin-top:2.75pt;width:13.05pt;height:6.7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">
                <v:imagedata r:id="rId618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7264" behindDoc="0" locked="0" layoutInCell="1" allowOverlap="1" wp14:anchorId="0E70F5BD" wp14:editId="5D5B1D5E">
                <wp:simplePos x="0" y="0"/>
                <wp:positionH relativeFrom="column">
                  <wp:posOffset>3712546</wp:posOffset>
                </wp:positionH>
                <wp:positionV relativeFrom="paragraph">
                  <wp:posOffset>58472</wp:posOffset>
                </wp:positionV>
                <wp:extent cx="91800" cy="55800"/>
                <wp:effectExtent l="38100" t="38100" r="41910" b="4000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9180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848BF" id="Encre 392" o:spid="_x0000_s1026" type="#_x0000_t75" style="position:absolute;margin-left:291.65pt;margin-top:3.9pt;width:8.65pt;height:5.8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">
                <v:imagedata r:id="rId620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6240" behindDoc="0" locked="0" layoutInCell="1" allowOverlap="1" wp14:anchorId="390088E6" wp14:editId="20281606">
                <wp:simplePos x="0" y="0"/>
                <wp:positionH relativeFrom="column">
                  <wp:posOffset>3623266</wp:posOffset>
                </wp:positionH>
                <wp:positionV relativeFrom="paragraph">
                  <wp:posOffset>51992</wp:posOffset>
                </wp:positionV>
                <wp:extent cx="73800" cy="173520"/>
                <wp:effectExtent l="38100" t="38100" r="40640" b="5524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7380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5F594" id="Encre 391" o:spid="_x0000_s1026" type="#_x0000_t75" style="position:absolute;margin-left:284.6pt;margin-top:3.4pt;width:7.2pt;height:15.0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">
                <v:imagedata r:id="rId622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5216" behindDoc="0" locked="0" layoutInCell="1" allowOverlap="1" wp14:anchorId="2EC1DCAC" wp14:editId="76D1ECC2">
                <wp:simplePos x="0" y="0"/>
                <wp:positionH relativeFrom="column">
                  <wp:posOffset>3549106</wp:posOffset>
                </wp:positionH>
                <wp:positionV relativeFrom="paragraph">
                  <wp:posOffset>-21448</wp:posOffset>
                </wp:positionV>
                <wp:extent cx="94320" cy="151560"/>
                <wp:effectExtent l="38100" t="38100" r="1270" b="5842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9432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2EFA9" id="Encre 390" o:spid="_x0000_s1026" type="#_x0000_t75" style="position:absolute;margin-left:278.75pt;margin-top:-2.4pt;width:8.85pt;height:13.3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">
                <v:imagedata r:id="rId624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64192" behindDoc="0" locked="0" layoutInCell="1" allowOverlap="1" wp14:anchorId="3068FAB6" wp14:editId="2A0067E0">
                <wp:simplePos x="0" y="0"/>
                <wp:positionH relativeFrom="column">
                  <wp:posOffset>3465226</wp:posOffset>
                </wp:positionH>
                <wp:positionV relativeFrom="paragraph">
                  <wp:posOffset>51992</wp:posOffset>
                </wp:positionV>
                <wp:extent cx="85680" cy="74880"/>
                <wp:effectExtent l="38100" t="38100" r="48260" b="4000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8568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88B09" id="Encre 389" o:spid="_x0000_s1026" type="#_x0000_t75" style="position:absolute;margin-left:272.15pt;margin-top:3.4pt;width:8.2pt;height:7.3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">
                <v:imagedata r:id="rId626" o:title=""/>
              </v:shape>
            </w:pict>
          </mc:Fallback>
        </mc:AlternateContent>
      </w:r>
      <w:r>
        <w:rPr>
          <w:rFonts w:ascii="Garamond" w:hAnsi="Garamond"/>
          <w:b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53952" behindDoc="0" locked="0" layoutInCell="1" allowOverlap="1" wp14:anchorId="7C6D891B" wp14:editId="563DA420">
                <wp:simplePos x="0" y="0"/>
                <wp:positionH relativeFrom="column">
                  <wp:posOffset>2657746</wp:posOffset>
                </wp:positionH>
                <wp:positionV relativeFrom="paragraph">
                  <wp:posOffset>5192</wp:posOffset>
                </wp:positionV>
                <wp:extent cx="144000" cy="14400"/>
                <wp:effectExtent l="38100" t="38100" r="46990" b="4318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440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E2753" id="Encre 379" o:spid="_x0000_s1026" type="#_x0000_t75" style="position:absolute;margin-left:208.55pt;margin-top:-.3pt;width:12.8pt;height:2.5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">
                <v:imagedata r:id="rId628" o:title=""/>
              </v:shape>
            </w:pict>
          </mc:Fallback>
        </mc:AlternateContent>
      </w:r>
    </w:p>
    <w:p w14:paraId="38A2D7AF" w14:textId="77777777" w:rsidR="003B0752" w:rsidRDefault="003B0752" w:rsidP="007C0E5D">
      <w:pPr>
        <w:pStyle w:val="Normal12"/>
        <w:rPr>
          <w:rFonts w:ascii="Garamond" w:hAnsi="Garamond"/>
          <w:sz w:val="22"/>
          <w:szCs w:val="22"/>
        </w:rPr>
      </w:pPr>
    </w:p>
    <w:p w14:paraId="5A391696" w14:textId="77777777" w:rsidR="00FD08C4" w:rsidRDefault="00FD08C4" w:rsidP="007C0E5D">
      <w:pPr>
        <w:pStyle w:val="Normal12"/>
        <w:rPr>
          <w:rFonts w:ascii="Garamond" w:hAnsi="Garamond"/>
          <w:sz w:val="22"/>
          <w:szCs w:val="22"/>
        </w:rPr>
      </w:pPr>
    </w:p>
    <w:p w14:paraId="5B24534E" w14:textId="77777777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1B9CB6DF" w14:textId="77777777" w:rsidR="009F2327" w:rsidRPr="0086041A" w:rsidRDefault="0086041A" w:rsidP="0086041A">
      <w:pPr>
        <w:pStyle w:val="Normal12"/>
        <w:jc w:val="center"/>
        <w:rPr>
          <w:rFonts w:ascii="Bookman Old Style" w:hAnsi="Bookman Old Style"/>
          <w:b/>
          <w:color w:val="FFFFFF" w:themeColor="background1"/>
          <w:sz w:val="26"/>
          <w:szCs w:val="26"/>
        </w:rPr>
      </w:pPr>
      <w:r w:rsidRPr="0086041A">
        <w:rPr>
          <w:rFonts w:ascii="Bookman Old Style" w:hAnsi="Bookman Old Style"/>
          <w:b/>
          <w:color w:val="FFFFFF" w:themeColor="background1"/>
          <w:sz w:val="26"/>
          <w:szCs w:val="26"/>
          <w:highlight w:val="black"/>
        </w:rPr>
        <w:t>2. Réalisation de la lunette astronomique</w:t>
      </w:r>
    </w:p>
    <w:p w14:paraId="66205330" w14:textId="0409BBA4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0470335C" w14:textId="77777777" w:rsidR="00494D1F" w:rsidRDefault="00494D1F" w:rsidP="007C0E5D">
      <w:pPr>
        <w:pStyle w:val="Normal12"/>
        <w:rPr>
          <w:rFonts w:ascii="Garamond" w:hAnsi="Garamond"/>
          <w:sz w:val="22"/>
          <w:szCs w:val="22"/>
        </w:rPr>
      </w:pPr>
    </w:p>
    <w:p w14:paraId="012451E7" w14:textId="77777777" w:rsidR="0047641B" w:rsidRPr="0086041A" w:rsidRDefault="0047641B" w:rsidP="0086041A">
      <w:pPr>
        <w:pStyle w:val="titre2nonsoulign"/>
      </w:pPr>
      <w:r w:rsidRPr="0086041A">
        <w:t>L’objectif</w:t>
      </w:r>
    </w:p>
    <w:p w14:paraId="3A15D9AF" w14:textId="77777777" w:rsidR="00494D1F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Placer la lentille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190F81CB">
          <v:shape id="_x0000_i1035" type="#_x0000_t75" style="width:15pt;height:17.25pt" o:ole="">
            <v:imagedata r:id="rId629" o:title=""/>
          </v:shape>
          <o:OLEObject Type="Embed" ProgID="Equation.DSMT4" ShapeID="_x0000_i1035" DrawAspect="Content" ObjectID="_1739293083" r:id="rId630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="00494D1F">
        <w:rPr>
          <w:rFonts w:ascii="Garamond" w:hAnsi="Garamond"/>
          <w:sz w:val="22"/>
          <w:szCs w:val="22"/>
        </w:rPr>
        <w:t xml:space="preserve">11cm </w:t>
      </w:r>
      <w:r w:rsidR="00494D1F" w:rsidRPr="005E2672">
        <w:rPr>
          <w:rFonts w:ascii="Garamond" w:hAnsi="Garamond"/>
          <w:sz w:val="22"/>
          <w:szCs w:val="22"/>
        </w:rPr>
        <w:t>derrière</w:t>
      </w:r>
      <w:r w:rsidRPr="005E2672">
        <w:rPr>
          <w:rFonts w:ascii="Garamond" w:hAnsi="Garamond"/>
          <w:position w:val="-10"/>
          <w:sz w:val="22"/>
          <w:szCs w:val="22"/>
        </w:rPr>
        <w:object w:dxaOrig="279" w:dyaOrig="340" w14:anchorId="02F2F795">
          <v:shape id="_x0000_i1036" type="#_x0000_t75" style="width:14.25pt;height:17.25pt" o:ole="">
            <v:imagedata r:id="rId339" o:title=""/>
          </v:shape>
          <o:OLEObject Type="Embed" ProgID="Equation.DSMT4" ShapeID="_x0000_i1036" DrawAspect="Content" ObjectID="_1739293084" r:id="rId631"/>
        </w:object>
      </w:r>
      <w:r w:rsidRPr="005E2672">
        <w:rPr>
          <w:rFonts w:ascii="Garamond" w:hAnsi="Garamond"/>
          <w:sz w:val="22"/>
          <w:szCs w:val="22"/>
        </w:rPr>
        <w:t xml:space="preserve">. </w:t>
      </w:r>
      <w:r w:rsidR="008F267F" w:rsidRPr="005E2672">
        <w:rPr>
          <w:rFonts w:ascii="Garamond" w:hAnsi="Garamond"/>
          <w:sz w:val="22"/>
          <w:szCs w:val="22"/>
        </w:rPr>
        <w:t xml:space="preserve">Déplacer l’écran </w:t>
      </w:r>
      <w:r w:rsidR="00550CF6" w:rsidRPr="005E2672">
        <w:rPr>
          <w:rFonts w:ascii="Garamond" w:hAnsi="Garamond"/>
          <w:sz w:val="22"/>
          <w:szCs w:val="22"/>
        </w:rPr>
        <w:t>derrière</w:t>
      </w:r>
      <w:r w:rsidR="008F267F" w:rsidRPr="005E2672">
        <w:rPr>
          <w:rFonts w:ascii="Garamond" w:hAnsi="Garamond"/>
          <w:sz w:val="22"/>
          <w:szCs w:val="22"/>
        </w:rPr>
        <w:t xml:space="preserve">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300" w:dyaOrig="340" w14:anchorId="3E10B066">
          <v:shape id="_x0000_i1037" type="#_x0000_t75" style="width:15pt;height:17.25pt" o:ole="">
            <v:imagedata r:id="rId629" o:title=""/>
          </v:shape>
          <o:OLEObject Type="Embed" ProgID="Equation.DSMT4" ShapeID="_x0000_i1037" DrawAspect="Content" ObjectID="_1739293085" r:id="rId632"/>
        </w:object>
      </w:r>
      <w:r w:rsidR="008F267F" w:rsidRPr="005E2672">
        <w:rPr>
          <w:rFonts w:ascii="Garamond" w:hAnsi="Garamond"/>
          <w:sz w:val="22"/>
          <w:szCs w:val="22"/>
        </w:rPr>
        <w:t xml:space="preserve"> jusqu'à observer l’image de l’objet. </w:t>
      </w:r>
    </w:p>
    <w:p w14:paraId="6966A8E3" w14:textId="158C1532" w:rsidR="007C0E5D" w:rsidRPr="005E2672" w:rsidRDefault="008F267F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214C0569">
          <v:shape id="_x0000_i1038" type="#_x0000_t75" style="width:15pt;height:17.25pt" o:ole="">
            <v:imagedata r:id="rId629" o:title=""/>
          </v:shape>
          <o:OLEObject Type="Embed" ProgID="Equation.DSMT4" ShapeID="_x0000_i1038" DrawAspect="Content" ObjectID="_1739293086" r:id="rId633"/>
        </w:object>
      </w:r>
      <w:r w:rsidRPr="005E2672">
        <w:rPr>
          <w:rFonts w:ascii="Garamond" w:hAnsi="Garamond"/>
          <w:sz w:val="22"/>
          <w:szCs w:val="22"/>
        </w:rPr>
        <w:t xml:space="preserve"> </w:t>
      </w:r>
      <w:proofErr w:type="gramStart"/>
      <w:r w:rsidRPr="005E2672">
        <w:rPr>
          <w:rFonts w:ascii="Garamond" w:hAnsi="Garamond"/>
          <w:sz w:val="22"/>
          <w:szCs w:val="22"/>
        </w:rPr>
        <w:t>est</w:t>
      </w:r>
      <w:proofErr w:type="gramEnd"/>
      <w:r w:rsidRPr="005E2672">
        <w:rPr>
          <w:rFonts w:ascii="Garamond" w:hAnsi="Garamond"/>
          <w:sz w:val="22"/>
          <w:szCs w:val="22"/>
        </w:rPr>
        <w:t xml:space="preserve"> la lentille d’entrée de la lunette : elle modélise l’objectif de la lunette.</w:t>
      </w:r>
    </w:p>
    <w:p w14:paraId="2269FF7C" w14:textId="77777777" w:rsidR="008F267F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1°/ </w:t>
      </w:r>
      <w:r w:rsidR="00B30023" w:rsidRPr="005E2672">
        <w:rPr>
          <w:rFonts w:ascii="Garamond" w:hAnsi="Garamond"/>
          <w:sz w:val="22"/>
          <w:szCs w:val="22"/>
        </w:rPr>
        <w:t xml:space="preserve">Que représente </w:t>
      </w:r>
      <w:r w:rsidR="00B30023" w:rsidRPr="005E2672">
        <w:rPr>
          <w:rFonts w:ascii="Garamond" w:hAnsi="Garamond"/>
          <w:position w:val="-10"/>
          <w:sz w:val="22"/>
          <w:szCs w:val="22"/>
        </w:rPr>
        <w:object w:dxaOrig="520" w:dyaOrig="340" w14:anchorId="7C785B24">
          <v:shape id="_x0000_i1039" type="#_x0000_t75" style="width:27pt;height:17.25pt" o:ole="">
            <v:imagedata r:id="rId405" o:title=""/>
          </v:shape>
          <o:OLEObject Type="Embed" ProgID="Equation.DSMT4" ShapeID="_x0000_i1039" DrawAspect="Content" ObjectID="_1739293087" r:id="rId634"/>
        </w:object>
      </w:r>
      <w:r w:rsidR="00B30023" w:rsidRPr="005E2672">
        <w:rPr>
          <w:rFonts w:ascii="Garamond" w:hAnsi="Garamond"/>
          <w:sz w:val="22"/>
          <w:szCs w:val="22"/>
        </w:rPr>
        <w:t xml:space="preserve"> pour </w:t>
      </w:r>
      <w:r w:rsidR="00B30023" w:rsidRPr="005E2672">
        <w:rPr>
          <w:rFonts w:ascii="Garamond" w:hAnsi="Garamond"/>
          <w:position w:val="-10"/>
          <w:sz w:val="22"/>
          <w:szCs w:val="22"/>
        </w:rPr>
        <w:object w:dxaOrig="300" w:dyaOrig="340" w14:anchorId="304D77A7">
          <v:shape id="_x0000_i1040" type="#_x0000_t75" style="width:15pt;height:17.25pt" o:ole="">
            <v:imagedata r:id="rId629" o:title=""/>
          </v:shape>
          <o:OLEObject Type="Embed" ProgID="Equation.DSMT4" ShapeID="_x0000_i1040" DrawAspect="Content" ObjectID="_1739293088" r:id="rId635"/>
        </w:object>
      </w:r>
      <w:r w:rsidR="00B30023" w:rsidRPr="005E2672">
        <w:rPr>
          <w:rFonts w:ascii="Garamond" w:hAnsi="Garamond"/>
          <w:sz w:val="22"/>
          <w:szCs w:val="22"/>
        </w:rPr>
        <w:t> ?</w:t>
      </w:r>
    </w:p>
    <w:p w14:paraId="577AF004" w14:textId="4C8ED320" w:rsidR="0086041A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8704" behindDoc="0" locked="0" layoutInCell="1" allowOverlap="1" wp14:anchorId="1E464546" wp14:editId="168BD96E">
                <wp:simplePos x="0" y="0"/>
                <wp:positionH relativeFrom="column">
                  <wp:posOffset>4207906</wp:posOffset>
                </wp:positionH>
                <wp:positionV relativeFrom="paragraph">
                  <wp:posOffset>96009</wp:posOffset>
                </wp:positionV>
                <wp:extent cx="360" cy="48600"/>
                <wp:effectExtent l="38100" t="38100" r="57150" b="4699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36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0F5AA" id="Encre 452" o:spid="_x0000_s1026" type="#_x0000_t75" style="position:absolute;margin-left:330.65pt;margin-top:6.85pt;width:1.45pt;height:5.2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">
                <v:imagedata r:id="rId63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6656" behindDoc="0" locked="0" layoutInCell="1" allowOverlap="1" wp14:anchorId="423AA9A9" wp14:editId="25EC4F20">
                <wp:simplePos x="0" y="0"/>
                <wp:positionH relativeFrom="column">
                  <wp:posOffset>4748626</wp:posOffset>
                </wp:positionH>
                <wp:positionV relativeFrom="paragraph">
                  <wp:posOffset>118689</wp:posOffset>
                </wp:positionV>
                <wp:extent cx="30240" cy="38520"/>
                <wp:effectExtent l="38100" t="38100" r="46355" b="5715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3024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534DC" id="Encre 450" o:spid="_x0000_s1026" type="#_x0000_t75" style="position:absolute;margin-left:373.2pt;margin-top:8.65pt;width:3.8pt;height:4.4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">
                <v:imagedata r:id="rId63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8464" behindDoc="0" locked="0" layoutInCell="1" allowOverlap="1" wp14:anchorId="4436C365" wp14:editId="41CFA3BF">
                <wp:simplePos x="0" y="0"/>
                <wp:positionH relativeFrom="column">
                  <wp:posOffset>3925666</wp:posOffset>
                </wp:positionH>
                <wp:positionV relativeFrom="paragraph">
                  <wp:posOffset>105009</wp:posOffset>
                </wp:positionV>
                <wp:extent cx="78840" cy="50400"/>
                <wp:effectExtent l="57150" t="38100" r="54610" b="4508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7884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AFCF5" id="Encre 442" o:spid="_x0000_s1026" type="#_x0000_t75" style="position:absolute;margin-left:308.4pt;margin-top:7.55pt;width:7.6pt;height:5.3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">
                <v:imagedata r:id="rId6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3344" behindDoc="0" locked="0" layoutInCell="1" allowOverlap="1" wp14:anchorId="2174EC20" wp14:editId="1C5AFDBA">
                <wp:simplePos x="0" y="0"/>
                <wp:positionH relativeFrom="column">
                  <wp:posOffset>2822626</wp:posOffset>
                </wp:positionH>
                <wp:positionV relativeFrom="paragraph">
                  <wp:posOffset>89169</wp:posOffset>
                </wp:positionV>
                <wp:extent cx="18360" cy="2880"/>
                <wp:effectExtent l="38100" t="57150" r="58420" b="5461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8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3785A" id="Encre 437" o:spid="_x0000_s1026" type="#_x0000_t75" style="position:absolute;margin-left:221.55pt;margin-top:6.3pt;width:2.9pt;height:1.6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">
                <v:imagedata r:id="rId64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2320" behindDoc="0" locked="0" layoutInCell="1" allowOverlap="1" wp14:anchorId="4625A18B" wp14:editId="4A829A37">
                <wp:simplePos x="0" y="0"/>
                <wp:positionH relativeFrom="column">
                  <wp:posOffset>3099826</wp:posOffset>
                </wp:positionH>
                <wp:positionV relativeFrom="paragraph">
                  <wp:posOffset>155409</wp:posOffset>
                </wp:positionV>
                <wp:extent cx="2160" cy="1800"/>
                <wp:effectExtent l="57150" t="57150" r="55245" b="5588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1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F8910" id="Encre 436" o:spid="_x0000_s1026" type="#_x0000_t75" style="position:absolute;margin-left:243.4pt;margin-top:11.55pt;width:1.55pt;height:1.6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">
                <v:imagedata r:id="rId64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7200" behindDoc="0" locked="0" layoutInCell="1" allowOverlap="1" wp14:anchorId="52673E30" wp14:editId="75407D15">
                <wp:simplePos x="0" y="0"/>
                <wp:positionH relativeFrom="column">
                  <wp:posOffset>2371546</wp:posOffset>
                </wp:positionH>
                <wp:positionV relativeFrom="paragraph">
                  <wp:posOffset>129849</wp:posOffset>
                </wp:positionV>
                <wp:extent cx="77400" cy="44280"/>
                <wp:effectExtent l="38100" t="57150" r="56515" b="5143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7740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7FACD" id="Encre 431" o:spid="_x0000_s1026" type="#_x0000_t75" style="position:absolute;margin-left:186.05pt;margin-top:9.5pt;width:7.55pt;height:4.9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">
                <v:imagedata r:id="rId6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4128" behindDoc="0" locked="0" layoutInCell="1" allowOverlap="1" wp14:anchorId="3902BD2E" wp14:editId="5ED4137E">
                <wp:simplePos x="0" y="0"/>
                <wp:positionH relativeFrom="column">
                  <wp:posOffset>2166706</wp:posOffset>
                </wp:positionH>
                <wp:positionV relativeFrom="paragraph">
                  <wp:posOffset>121209</wp:posOffset>
                </wp:positionV>
                <wp:extent cx="23760" cy="54000"/>
                <wp:effectExtent l="38100" t="38100" r="52705" b="4127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2376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DEFB1" id="Encre 428" o:spid="_x0000_s1026" type="#_x0000_t75" style="position:absolute;margin-left:169.9pt;margin-top:8.85pt;width:3.25pt;height:5.6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">
                <v:imagedata r:id="rId6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9008" behindDoc="0" locked="0" layoutInCell="1" allowOverlap="1" wp14:anchorId="7277CF35" wp14:editId="031A45E8">
                <wp:simplePos x="0" y="0"/>
                <wp:positionH relativeFrom="column">
                  <wp:posOffset>1318546</wp:posOffset>
                </wp:positionH>
                <wp:positionV relativeFrom="paragraph">
                  <wp:posOffset>147489</wp:posOffset>
                </wp:positionV>
                <wp:extent cx="12240" cy="2880"/>
                <wp:effectExtent l="57150" t="57150" r="45085" b="54610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22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108F0" id="Encre 423" o:spid="_x0000_s1026" type="#_x0000_t75" style="position:absolute;margin-left:103.1pt;margin-top:10.9pt;width:2.35pt;height:1.6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">
                <v:imagedata r:id="rId651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4400" behindDoc="0" locked="0" layoutInCell="1" allowOverlap="1" wp14:anchorId="26F41A03" wp14:editId="67881F90">
                <wp:simplePos x="0" y="0"/>
                <wp:positionH relativeFrom="column">
                  <wp:posOffset>127000</wp:posOffset>
                </wp:positionH>
                <wp:positionV relativeFrom="paragraph">
                  <wp:posOffset>104140</wp:posOffset>
                </wp:positionV>
                <wp:extent cx="6286500" cy="431800"/>
                <wp:effectExtent l="10160" t="5080" r="8890" b="10795"/>
                <wp:wrapNone/>
                <wp:docPr id="22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2FC82" id="Rectangle 151" o:spid="_x0000_s1026" style="position:absolute;margin-left:10pt;margin-top:8.2pt;width:495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"/>
            </w:pict>
          </mc:Fallback>
        </mc:AlternateContent>
      </w:r>
    </w:p>
    <w:p w14:paraId="2256BD98" w14:textId="1761B400" w:rsidR="0086041A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0992" behindDoc="0" locked="0" layoutInCell="1" allowOverlap="1" wp14:anchorId="1A43348D" wp14:editId="3792FA78">
                <wp:simplePos x="0" y="0"/>
                <wp:positionH relativeFrom="column">
                  <wp:posOffset>5897026</wp:posOffset>
                </wp:positionH>
                <wp:positionV relativeFrom="paragraph">
                  <wp:posOffset>-18356</wp:posOffset>
                </wp:positionV>
                <wp:extent cx="19440" cy="65880"/>
                <wp:effectExtent l="38100" t="38100" r="57150" b="4889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944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407A6" id="Encre 464" o:spid="_x0000_s1026" type="#_x0000_t75" style="position:absolute;margin-left:463.65pt;margin-top:-2.15pt;width:2.95pt;height:6.6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">
                <v:imagedata r:id="rId6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9968" behindDoc="0" locked="0" layoutInCell="1" allowOverlap="1" wp14:anchorId="2F2B3F32" wp14:editId="38500485">
                <wp:simplePos x="0" y="0"/>
                <wp:positionH relativeFrom="column">
                  <wp:posOffset>6301666</wp:posOffset>
                </wp:positionH>
                <wp:positionV relativeFrom="paragraph">
                  <wp:posOffset>-23756</wp:posOffset>
                </wp:positionV>
                <wp:extent cx="73800" cy="282240"/>
                <wp:effectExtent l="38100" t="38100" r="40640" b="4191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73800" cy="28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CA935" id="Encre 463" o:spid="_x0000_s1026" type="#_x0000_t75" style="position:absolute;margin-left:495.5pt;margin-top:-2.55pt;width:7.2pt;height:23.6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">
                <v:imagedata r:id="rId6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8944" behindDoc="0" locked="0" layoutInCell="1" allowOverlap="1" wp14:anchorId="15550F1C" wp14:editId="243D6696">
                <wp:simplePos x="0" y="0"/>
                <wp:positionH relativeFrom="column">
                  <wp:posOffset>6225346</wp:posOffset>
                </wp:positionH>
                <wp:positionV relativeFrom="paragraph">
                  <wp:posOffset>122404</wp:posOffset>
                </wp:positionV>
                <wp:extent cx="91440" cy="68040"/>
                <wp:effectExtent l="19050" t="38100" r="41910" b="4635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9144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BC3E9" id="Encre 462" o:spid="_x0000_s1026" type="#_x0000_t75" style="position:absolute;margin-left:489.5pt;margin-top:8.95pt;width:8.6pt;height:6.7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">
                <v:imagedata r:id="rId6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7920" behindDoc="0" locked="0" layoutInCell="1" allowOverlap="1" wp14:anchorId="0A55E4CA" wp14:editId="1B744891">
                <wp:simplePos x="0" y="0"/>
                <wp:positionH relativeFrom="column">
                  <wp:posOffset>6161986</wp:posOffset>
                </wp:positionH>
                <wp:positionV relativeFrom="paragraph">
                  <wp:posOffset>21604</wp:posOffset>
                </wp:positionV>
                <wp:extent cx="35280" cy="178200"/>
                <wp:effectExtent l="38100" t="38100" r="41275" b="5080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3528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7099B" id="Encre 461" o:spid="_x0000_s1026" type="#_x0000_t75" style="position:absolute;margin-left:484.5pt;margin-top:1pt;width:4.2pt;height:15.4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">
                <v:imagedata r:id="rId6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6896" behindDoc="0" locked="0" layoutInCell="1" allowOverlap="1" wp14:anchorId="47453BEA" wp14:editId="241E2223">
                <wp:simplePos x="0" y="0"/>
                <wp:positionH relativeFrom="column">
                  <wp:posOffset>6114826</wp:posOffset>
                </wp:positionH>
                <wp:positionV relativeFrom="paragraph">
                  <wp:posOffset>79204</wp:posOffset>
                </wp:positionV>
                <wp:extent cx="10800" cy="720"/>
                <wp:effectExtent l="38100" t="38100" r="46355" b="5651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08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57143" id="Encre 460" o:spid="_x0000_s1026" type="#_x0000_t75" style="position:absolute;margin-left:480.8pt;margin-top:5.55pt;width:2.25pt;height:1.4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">
                <v:imagedata r:id="rId6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3824" behindDoc="0" locked="0" layoutInCell="1" allowOverlap="1" wp14:anchorId="037F4EED" wp14:editId="683A859B">
                <wp:simplePos x="0" y="0"/>
                <wp:positionH relativeFrom="column">
                  <wp:posOffset>5926186</wp:posOffset>
                </wp:positionH>
                <wp:positionV relativeFrom="paragraph">
                  <wp:posOffset>18724</wp:posOffset>
                </wp:positionV>
                <wp:extent cx="73440" cy="181440"/>
                <wp:effectExtent l="38100" t="38100" r="41275" b="4762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73440" cy="18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C5611" id="Encre 457" o:spid="_x0000_s1026" type="#_x0000_t75" style="position:absolute;margin-left:465.95pt;margin-top:.75pt;width:7.2pt;height:15.7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">
                <v:imagedata r:id="rId6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2800" behindDoc="0" locked="0" layoutInCell="1" allowOverlap="1" wp14:anchorId="5F442FEA" wp14:editId="55DEF33C">
                <wp:simplePos x="0" y="0"/>
                <wp:positionH relativeFrom="column">
                  <wp:posOffset>5842306</wp:posOffset>
                </wp:positionH>
                <wp:positionV relativeFrom="paragraph">
                  <wp:posOffset>121324</wp:posOffset>
                </wp:positionV>
                <wp:extent cx="105120" cy="81360"/>
                <wp:effectExtent l="19050" t="57150" r="47625" b="5207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0512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A1CDD" id="Encre 456" o:spid="_x0000_s1026" type="#_x0000_t75" style="position:absolute;margin-left:459.3pt;margin-top:8.85pt;width:9.7pt;height:7.8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">
                <v:imagedata r:id="rId6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1776" behindDoc="0" locked="0" layoutInCell="1" allowOverlap="1" wp14:anchorId="5ACE5C82" wp14:editId="49840906">
                <wp:simplePos x="0" y="0"/>
                <wp:positionH relativeFrom="column">
                  <wp:posOffset>5470426</wp:posOffset>
                </wp:positionH>
                <wp:positionV relativeFrom="paragraph">
                  <wp:posOffset>86404</wp:posOffset>
                </wp:positionV>
                <wp:extent cx="286560" cy="110520"/>
                <wp:effectExtent l="38100" t="38100" r="18415" b="4191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28656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75025" id="Encre 455" o:spid="_x0000_s1026" type="#_x0000_t75" style="position:absolute;margin-left:430.05pt;margin-top:6.1pt;width:23.95pt;height:10.1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">
                <v:imagedata r:id="rId66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0752" behindDoc="0" locked="0" layoutInCell="1" allowOverlap="1" wp14:anchorId="11222434" wp14:editId="166DDD60">
                <wp:simplePos x="0" y="0"/>
                <wp:positionH relativeFrom="column">
                  <wp:posOffset>4989106</wp:posOffset>
                </wp:positionH>
                <wp:positionV relativeFrom="paragraph">
                  <wp:posOffset>90724</wp:posOffset>
                </wp:positionV>
                <wp:extent cx="428400" cy="104760"/>
                <wp:effectExtent l="57150" t="38100" r="29210" b="4826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42840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70A55" id="Encre 454" o:spid="_x0000_s1026" type="#_x0000_t75" style="position:absolute;margin-left:392.15pt;margin-top:6.45pt;width:35.15pt;height:9.7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">
                <v:imagedata r:id="rId66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9728" behindDoc="0" locked="0" layoutInCell="1" allowOverlap="1" wp14:anchorId="2BEC538D" wp14:editId="7430C717">
                <wp:simplePos x="0" y="0"/>
                <wp:positionH relativeFrom="column">
                  <wp:posOffset>4886146</wp:posOffset>
                </wp:positionH>
                <wp:positionV relativeFrom="paragraph">
                  <wp:posOffset>77404</wp:posOffset>
                </wp:positionV>
                <wp:extent cx="98640" cy="114120"/>
                <wp:effectExtent l="19050" t="38100" r="53975" b="5778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9864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0EE36" id="Encre 453" o:spid="_x0000_s1026" type="#_x0000_t75" style="position:absolute;margin-left:384.05pt;margin-top:5.4pt;width:9.15pt;height:10.4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">
                <v:imagedata r:id="rId67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7680" behindDoc="0" locked="0" layoutInCell="1" allowOverlap="1" wp14:anchorId="5D926EEA" wp14:editId="3FDC410A">
                <wp:simplePos x="0" y="0"/>
                <wp:positionH relativeFrom="column">
                  <wp:posOffset>4478266</wp:posOffset>
                </wp:positionH>
                <wp:positionV relativeFrom="paragraph">
                  <wp:posOffset>8644</wp:posOffset>
                </wp:positionV>
                <wp:extent cx="5040" cy="2160"/>
                <wp:effectExtent l="57150" t="57150" r="52705" b="5524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50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3C939" id="Encre 451" o:spid="_x0000_s1026" type="#_x0000_t75" style="position:absolute;margin-left:351.9pt;margin-top:0;width:1.85pt;height:1.5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">
                <v:imagedata r:id="rId67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5632" behindDoc="0" locked="0" layoutInCell="1" allowOverlap="1" wp14:anchorId="7B0E47F1" wp14:editId="03CF5445">
                <wp:simplePos x="0" y="0"/>
                <wp:positionH relativeFrom="column">
                  <wp:posOffset>4611466</wp:posOffset>
                </wp:positionH>
                <wp:positionV relativeFrom="paragraph">
                  <wp:posOffset>107644</wp:posOffset>
                </wp:positionV>
                <wp:extent cx="178200" cy="79200"/>
                <wp:effectExtent l="38100" t="57150" r="50800" b="5461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17820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81FBA" id="Encre 449" o:spid="_x0000_s1026" type="#_x0000_t75" style="position:absolute;margin-left:362.4pt;margin-top:7.8pt;width:15.45pt;height:7.7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">
                <v:imagedata r:id="rId67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3584" behindDoc="0" locked="0" layoutInCell="1" allowOverlap="1" wp14:anchorId="55AEAF79" wp14:editId="4FF7750D">
                <wp:simplePos x="0" y="0"/>
                <wp:positionH relativeFrom="column">
                  <wp:posOffset>4464226</wp:posOffset>
                </wp:positionH>
                <wp:positionV relativeFrom="paragraph">
                  <wp:posOffset>94684</wp:posOffset>
                </wp:positionV>
                <wp:extent cx="21240" cy="75960"/>
                <wp:effectExtent l="38100" t="38100" r="55245" b="5778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2124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E3F67" id="Encre 447" o:spid="_x0000_s1026" type="#_x0000_t75" style="position:absolute;margin-left:350.8pt;margin-top:6.75pt;width:3.05pt;height:7.4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">
                <v:imagedata r:id="rId67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2560" behindDoc="0" locked="0" layoutInCell="1" allowOverlap="1" wp14:anchorId="3D41793D" wp14:editId="3A05E0A6">
                <wp:simplePos x="0" y="0"/>
                <wp:positionH relativeFrom="column">
                  <wp:posOffset>4367386</wp:posOffset>
                </wp:positionH>
                <wp:positionV relativeFrom="paragraph">
                  <wp:posOffset>93964</wp:posOffset>
                </wp:positionV>
                <wp:extent cx="61560" cy="73080"/>
                <wp:effectExtent l="38100" t="38100" r="53340" b="4127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6156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0890C" id="Encre 446" o:spid="_x0000_s1026" type="#_x0000_t75" style="position:absolute;margin-left:343.2pt;margin-top:6.7pt;width:6.3pt;height:7.1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">
                <v:imagedata r:id="rId67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1536" behindDoc="0" locked="0" layoutInCell="1" allowOverlap="1" wp14:anchorId="3FDCDE98" wp14:editId="4898DC97">
                <wp:simplePos x="0" y="0"/>
                <wp:positionH relativeFrom="column">
                  <wp:posOffset>4273786</wp:posOffset>
                </wp:positionH>
                <wp:positionV relativeFrom="paragraph">
                  <wp:posOffset>-25916</wp:posOffset>
                </wp:positionV>
                <wp:extent cx="66960" cy="208080"/>
                <wp:effectExtent l="38100" t="38100" r="47625" b="4000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66960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5DA88" id="Encre 445" o:spid="_x0000_s1026" type="#_x0000_t75" style="position:absolute;margin-left:335.8pt;margin-top:-2.75pt;width:6.65pt;height:17.8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">
                <v:imagedata r:id="rId68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0512" behindDoc="0" locked="0" layoutInCell="1" allowOverlap="1" wp14:anchorId="411AC444" wp14:editId="6255E249">
                <wp:simplePos x="0" y="0"/>
                <wp:positionH relativeFrom="column">
                  <wp:posOffset>4181626</wp:posOffset>
                </wp:positionH>
                <wp:positionV relativeFrom="paragraph">
                  <wp:posOffset>79204</wp:posOffset>
                </wp:positionV>
                <wp:extent cx="104400" cy="105840"/>
                <wp:effectExtent l="38100" t="38100" r="48260" b="4699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10440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F179B" id="Encre 444" o:spid="_x0000_s1026" type="#_x0000_t75" style="position:absolute;margin-left:328.55pt;margin-top:5.55pt;width:9.6pt;height:9.7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">
                <v:imagedata r:id="rId68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9488" behindDoc="0" locked="0" layoutInCell="1" allowOverlap="1" wp14:anchorId="02A83579" wp14:editId="34A3621A">
                <wp:simplePos x="0" y="0"/>
                <wp:positionH relativeFrom="column">
                  <wp:posOffset>3768706</wp:posOffset>
                </wp:positionH>
                <wp:positionV relativeFrom="paragraph">
                  <wp:posOffset>22684</wp:posOffset>
                </wp:positionV>
                <wp:extent cx="105120" cy="11160"/>
                <wp:effectExtent l="38100" t="38100" r="47625" b="46355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1051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1918E" id="Encre 443" o:spid="_x0000_s1026" type="#_x0000_t75" style="position:absolute;margin-left:296.05pt;margin-top:1.1pt;width:9.7pt;height:2.3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">
                <v:imagedata r:id="rId68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7440" behindDoc="0" locked="0" layoutInCell="1" allowOverlap="1" wp14:anchorId="01D96B65" wp14:editId="14EC2A5B">
                <wp:simplePos x="0" y="0"/>
                <wp:positionH relativeFrom="column">
                  <wp:posOffset>3780946</wp:posOffset>
                </wp:positionH>
                <wp:positionV relativeFrom="paragraph">
                  <wp:posOffset>-20876</wp:posOffset>
                </wp:positionV>
                <wp:extent cx="319320" cy="205560"/>
                <wp:effectExtent l="57150" t="38100" r="43180" b="4254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31932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B3C8E" id="Encre 441" o:spid="_x0000_s1026" type="#_x0000_t75" style="position:absolute;margin-left:297pt;margin-top:-2.35pt;width:26.6pt;height:17.6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">
                <v:imagedata r:id="rId68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6416" behindDoc="0" locked="0" layoutInCell="1" allowOverlap="1" wp14:anchorId="0C69320F" wp14:editId="1597F43B">
                <wp:simplePos x="0" y="0"/>
                <wp:positionH relativeFrom="column">
                  <wp:posOffset>3617146</wp:posOffset>
                </wp:positionH>
                <wp:positionV relativeFrom="paragraph">
                  <wp:posOffset>145444</wp:posOffset>
                </wp:positionV>
                <wp:extent cx="87480" cy="4680"/>
                <wp:effectExtent l="38100" t="57150" r="46355" b="5270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874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04ECA" id="Encre 440" o:spid="_x0000_s1026" type="#_x0000_t75" style="position:absolute;margin-left:284.1pt;margin-top:10.75pt;width:8.35pt;height:1.7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">
                <v:imagedata r:id="rId68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5392" behindDoc="0" locked="0" layoutInCell="1" allowOverlap="1" wp14:anchorId="1F2AE64C" wp14:editId="71DF6037">
                <wp:simplePos x="0" y="0"/>
                <wp:positionH relativeFrom="column">
                  <wp:posOffset>3610306</wp:posOffset>
                </wp:positionH>
                <wp:positionV relativeFrom="paragraph">
                  <wp:posOffset>69844</wp:posOffset>
                </wp:positionV>
                <wp:extent cx="93240" cy="15480"/>
                <wp:effectExtent l="38100" t="38100" r="40640" b="4191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932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65AD7" id="Encre 439" o:spid="_x0000_s1026" type="#_x0000_t75" style="position:absolute;margin-left:283.6pt;margin-top:4.8pt;width:8.8pt;height:2.6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">
                <v:imagedata r:id="rId6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4368" behindDoc="0" locked="0" layoutInCell="1" allowOverlap="1" wp14:anchorId="098F26A1" wp14:editId="466028E9">
                <wp:simplePos x="0" y="0"/>
                <wp:positionH relativeFrom="column">
                  <wp:posOffset>3518866</wp:posOffset>
                </wp:positionH>
                <wp:positionV relativeFrom="paragraph">
                  <wp:posOffset>-29516</wp:posOffset>
                </wp:positionV>
                <wp:extent cx="90720" cy="299520"/>
                <wp:effectExtent l="57150" t="38100" r="43180" b="4381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90720" cy="29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95CAA" id="Encre 438" o:spid="_x0000_s1026" type="#_x0000_t75" style="position:absolute;margin-left:276.4pt;margin-top:-3pt;width:8.6pt;height:2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">
                <v:imagedata r:id="rId69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1296" behindDoc="0" locked="0" layoutInCell="1" allowOverlap="1" wp14:anchorId="129203E8" wp14:editId="3685C052">
                <wp:simplePos x="0" y="0"/>
                <wp:positionH relativeFrom="column">
                  <wp:posOffset>3275506</wp:posOffset>
                </wp:positionH>
                <wp:positionV relativeFrom="paragraph">
                  <wp:posOffset>3244</wp:posOffset>
                </wp:positionV>
                <wp:extent cx="18000" cy="1800"/>
                <wp:effectExtent l="38100" t="57150" r="58420" b="5588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180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BDC53" id="Encre 435" o:spid="_x0000_s1026" type="#_x0000_t75" style="position:absolute;margin-left:257.2pt;margin-top:-.45pt;width:2.8pt;height:1.6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">
                <v:imagedata r:id="rId6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10272" behindDoc="0" locked="0" layoutInCell="1" allowOverlap="1" wp14:anchorId="68EC1B82" wp14:editId="3C3B49D0">
                <wp:simplePos x="0" y="0"/>
                <wp:positionH relativeFrom="column">
                  <wp:posOffset>2835946</wp:posOffset>
                </wp:positionH>
                <wp:positionV relativeFrom="paragraph">
                  <wp:posOffset>-716</wp:posOffset>
                </wp:positionV>
                <wp:extent cx="585360" cy="306000"/>
                <wp:effectExtent l="57150" t="57150" r="0" b="5651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585360" cy="3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89540" id="Encre 434" o:spid="_x0000_s1026" type="#_x0000_t75" style="position:absolute;margin-left:222.6pt;margin-top:-.75pt;width:47.55pt;height:25.5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">
                <v:imagedata r:id="rId6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9248" behindDoc="0" locked="0" layoutInCell="1" allowOverlap="1" wp14:anchorId="0795CA8F" wp14:editId="5DE2AC99">
                <wp:simplePos x="0" y="0"/>
                <wp:positionH relativeFrom="column">
                  <wp:posOffset>2725786</wp:posOffset>
                </wp:positionH>
                <wp:positionV relativeFrom="paragraph">
                  <wp:posOffset>-23036</wp:posOffset>
                </wp:positionV>
                <wp:extent cx="41760" cy="84600"/>
                <wp:effectExtent l="57150" t="38100" r="53975" b="4889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4176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D1233" id="Encre 433" o:spid="_x0000_s1026" type="#_x0000_t75" style="position:absolute;margin-left:213.95pt;margin-top:-2.5pt;width:4.75pt;height:8.0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">
                <v:imagedata r:id="rId6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8224" behindDoc="0" locked="0" layoutInCell="1" allowOverlap="1" wp14:anchorId="50DEEEF9" wp14:editId="0B50266A">
                <wp:simplePos x="0" y="0"/>
                <wp:positionH relativeFrom="column">
                  <wp:posOffset>2610946</wp:posOffset>
                </wp:positionH>
                <wp:positionV relativeFrom="paragraph">
                  <wp:posOffset>-10796</wp:posOffset>
                </wp:positionV>
                <wp:extent cx="106560" cy="200880"/>
                <wp:effectExtent l="38100" t="57150" r="46355" b="4699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0656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7712B" id="Encre 432" o:spid="_x0000_s1026" type="#_x0000_t75" style="position:absolute;margin-left:204.9pt;margin-top:-1.55pt;width:9.85pt;height:17.2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">
                <v:imagedata r:id="rId70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6176" behindDoc="0" locked="0" layoutInCell="1" allowOverlap="1" wp14:anchorId="0E6F459D" wp14:editId="65CD6F3D">
                <wp:simplePos x="0" y="0"/>
                <wp:positionH relativeFrom="column">
                  <wp:posOffset>2405746</wp:posOffset>
                </wp:positionH>
                <wp:positionV relativeFrom="paragraph">
                  <wp:posOffset>76324</wp:posOffset>
                </wp:positionV>
                <wp:extent cx="104400" cy="100800"/>
                <wp:effectExtent l="38100" t="38100" r="48260" b="5207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0440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8D825" id="Encre 430" o:spid="_x0000_s1026" type="#_x0000_t75" style="position:absolute;margin-left:188.75pt;margin-top:5.3pt;width:9.6pt;height:9.4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">
                <v:imagedata r:id="rId70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5152" behindDoc="0" locked="0" layoutInCell="1" allowOverlap="1" wp14:anchorId="466E3CBD" wp14:editId="7BF7FCF9">
                <wp:simplePos x="0" y="0"/>
                <wp:positionH relativeFrom="column">
                  <wp:posOffset>1935226</wp:posOffset>
                </wp:positionH>
                <wp:positionV relativeFrom="paragraph">
                  <wp:posOffset>46444</wp:posOffset>
                </wp:positionV>
                <wp:extent cx="103320" cy="17280"/>
                <wp:effectExtent l="38100" t="38100" r="49530" b="40005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1033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D8CD1" id="Encre 429" o:spid="_x0000_s1026" type="#_x0000_t75" style="position:absolute;margin-left:151.7pt;margin-top:2.95pt;width:9.55pt;height:2.7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">
                <v:imagedata r:id="rId70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3104" behindDoc="0" locked="0" layoutInCell="1" allowOverlap="1" wp14:anchorId="7D825684" wp14:editId="4624A5FF">
                <wp:simplePos x="0" y="0"/>
                <wp:positionH relativeFrom="column">
                  <wp:posOffset>1931626</wp:posOffset>
                </wp:positionH>
                <wp:positionV relativeFrom="paragraph">
                  <wp:posOffset>12964</wp:posOffset>
                </wp:positionV>
                <wp:extent cx="287280" cy="165960"/>
                <wp:effectExtent l="38100" t="38100" r="55880" b="4381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28728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1A30C" id="Encre 427" o:spid="_x0000_s1026" type="#_x0000_t75" style="position:absolute;margin-left:151.4pt;margin-top:.3pt;width:24pt;height:14.4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">
                <v:imagedata r:id="rId70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2080" behindDoc="0" locked="0" layoutInCell="1" allowOverlap="1" wp14:anchorId="5B768E8C" wp14:editId="6E168D13">
                <wp:simplePos x="0" y="0"/>
                <wp:positionH relativeFrom="column">
                  <wp:posOffset>1863226</wp:posOffset>
                </wp:positionH>
                <wp:positionV relativeFrom="paragraph">
                  <wp:posOffset>27364</wp:posOffset>
                </wp:positionV>
                <wp:extent cx="18000" cy="2880"/>
                <wp:effectExtent l="38100" t="57150" r="58420" b="5461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80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FFBEF3" id="Encre 426" o:spid="_x0000_s1026" type="#_x0000_t75" style="position:absolute;margin-left:146pt;margin-top:1.45pt;width:2.8pt;height:1.6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">
                <v:imagedata r:id="rId70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1056" behindDoc="0" locked="0" layoutInCell="1" allowOverlap="1" wp14:anchorId="51CAE467" wp14:editId="4D99DD56">
                <wp:simplePos x="0" y="0"/>
                <wp:positionH relativeFrom="column">
                  <wp:posOffset>1890946</wp:posOffset>
                </wp:positionH>
                <wp:positionV relativeFrom="paragraph">
                  <wp:posOffset>101884</wp:posOffset>
                </wp:positionV>
                <wp:extent cx="36360" cy="88200"/>
                <wp:effectExtent l="38100" t="38100" r="40005" b="45720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3636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DBE45" id="Encre 425" o:spid="_x0000_s1026" type="#_x0000_t75" style="position:absolute;margin-left:148.2pt;margin-top:7.3pt;width:4.25pt;height:8.4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">
                <v:imagedata r:id="rId7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00032" behindDoc="0" locked="0" layoutInCell="1" allowOverlap="1" wp14:anchorId="43A2531C" wp14:editId="5D11DEC9">
                <wp:simplePos x="0" y="0"/>
                <wp:positionH relativeFrom="column">
                  <wp:posOffset>1749466</wp:posOffset>
                </wp:positionH>
                <wp:positionV relativeFrom="paragraph">
                  <wp:posOffset>60124</wp:posOffset>
                </wp:positionV>
                <wp:extent cx="111240" cy="124560"/>
                <wp:effectExtent l="38100" t="57150" r="41275" b="46990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11124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7B94F" id="Encre 424" o:spid="_x0000_s1026" type="#_x0000_t75" style="position:absolute;margin-left:137.05pt;margin-top:4.05pt;width:10.15pt;height:11.2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">
                <v:imagedata r:id="rId7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7984" behindDoc="0" locked="0" layoutInCell="1" allowOverlap="1" wp14:anchorId="2F7B58E4" wp14:editId="5527CBEB">
                <wp:simplePos x="0" y="0"/>
                <wp:positionH relativeFrom="column">
                  <wp:posOffset>1512946</wp:posOffset>
                </wp:positionH>
                <wp:positionV relativeFrom="paragraph">
                  <wp:posOffset>19804</wp:posOffset>
                </wp:positionV>
                <wp:extent cx="106200" cy="154440"/>
                <wp:effectExtent l="38100" t="38100" r="27305" b="5524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0620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325E1" id="Encre 422" o:spid="_x0000_s1026" type="#_x0000_t75" style="position:absolute;margin-left:118.45pt;margin-top:.85pt;width:9.75pt;height:13.5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">
                <v:imagedata r:id="rId71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5936" behindDoc="0" locked="0" layoutInCell="1" allowOverlap="1" wp14:anchorId="6A4108A9" wp14:editId="10DBC318">
                <wp:simplePos x="0" y="0"/>
                <wp:positionH relativeFrom="column">
                  <wp:posOffset>1261666</wp:posOffset>
                </wp:positionH>
                <wp:positionV relativeFrom="paragraph">
                  <wp:posOffset>2524</wp:posOffset>
                </wp:positionV>
                <wp:extent cx="100080" cy="170280"/>
                <wp:effectExtent l="38100" t="38100" r="52705" b="3937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0008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B1D1D" id="Encre 420" o:spid="_x0000_s1026" type="#_x0000_t75" style="position:absolute;margin-left:98.65pt;margin-top:-.5pt;width:9.3pt;height:14.8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">
                <v:imagedata r:id="rId7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4912" behindDoc="0" locked="0" layoutInCell="1" allowOverlap="1" wp14:anchorId="7AB7EA92" wp14:editId="73090156">
                <wp:simplePos x="0" y="0"/>
                <wp:positionH relativeFrom="column">
                  <wp:posOffset>1171306</wp:posOffset>
                </wp:positionH>
                <wp:positionV relativeFrom="paragraph">
                  <wp:posOffset>81724</wp:posOffset>
                </wp:positionV>
                <wp:extent cx="65880" cy="108360"/>
                <wp:effectExtent l="38100" t="38100" r="48895" b="4445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6588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F53B3" id="Encre 419" o:spid="_x0000_s1026" type="#_x0000_t75" style="position:absolute;margin-left:91.55pt;margin-top:5.75pt;width:6.65pt;height:9.9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">
                <v:imagedata r:id="rId7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3888" behindDoc="0" locked="0" layoutInCell="1" allowOverlap="1" wp14:anchorId="211F2609" wp14:editId="2649CD18">
                <wp:simplePos x="0" y="0"/>
                <wp:positionH relativeFrom="column">
                  <wp:posOffset>801586</wp:posOffset>
                </wp:positionH>
                <wp:positionV relativeFrom="paragraph">
                  <wp:posOffset>84244</wp:posOffset>
                </wp:positionV>
                <wp:extent cx="271440" cy="112680"/>
                <wp:effectExtent l="38100" t="38100" r="14605" b="4000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27144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96BC0" id="Encre 418" o:spid="_x0000_s1026" type="#_x0000_t75" style="position:absolute;margin-left:62.4pt;margin-top:5.95pt;width:22.75pt;height:10.2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">
                <v:imagedata r:id="rId7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2864" behindDoc="0" locked="0" layoutInCell="1" allowOverlap="1" wp14:anchorId="170DAD5C" wp14:editId="0C04A4C8">
                <wp:simplePos x="0" y="0"/>
                <wp:positionH relativeFrom="column">
                  <wp:posOffset>602506</wp:posOffset>
                </wp:positionH>
                <wp:positionV relativeFrom="paragraph">
                  <wp:posOffset>21964</wp:posOffset>
                </wp:positionV>
                <wp:extent cx="76680" cy="164880"/>
                <wp:effectExtent l="38100" t="38100" r="57150" b="4508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7668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0B5A5" id="Encre 417" o:spid="_x0000_s1026" type="#_x0000_t75" style="position:absolute;margin-left:46.75pt;margin-top:1.05pt;width:7.5pt;height:14.4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">
                <v:imagedata r:id="rId7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1840" behindDoc="0" locked="0" layoutInCell="1" allowOverlap="1" wp14:anchorId="24A9FC10" wp14:editId="30951C05">
                <wp:simplePos x="0" y="0"/>
                <wp:positionH relativeFrom="column">
                  <wp:posOffset>463546</wp:posOffset>
                </wp:positionH>
                <wp:positionV relativeFrom="paragraph">
                  <wp:posOffset>93964</wp:posOffset>
                </wp:positionV>
                <wp:extent cx="157320" cy="106560"/>
                <wp:effectExtent l="19050" t="38100" r="52705" b="4635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15732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844DC" id="Encre 416" o:spid="_x0000_s1026" type="#_x0000_t75" style="position:absolute;margin-left:35.8pt;margin-top:6.7pt;width:13.85pt;height:9.8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">
                <v:imagedata r:id="rId7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0816" behindDoc="0" locked="0" layoutInCell="1" allowOverlap="1" wp14:anchorId="3048456F" wp14:editId="624AB777">
                <wp:simplePos x="0" y="0"/>
                <wp:positionH relativeFrom="column">
                  <wp:posOffset>412066</wp:posOffset>
                </wp:positionH>
                <wp:positionV relativeFrom="paragraph">
                  <wp:posOffset>5764</wp:posOffset>
                </wp:positionV>
                <wp:extent cx="14760" cy="46080"/>
                <wp:effectExtent l="38100" t="57150" r="42545" b="4953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476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682A1" id="Encre 415" o:spid="_x0000_s1026" type="#_x0000_t75" style="position:absolute;margin-left:31.75pt;margin-top:-.25pt;width:2.55pt;height:5.0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">
                <v:imagedata r:id="rId7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89792" behindDoc="0" locked="0" layoutInCell="1" allowOverlap="1" wp14:anchorId="213063C5" wp14:editId="2B38C8B8">
                <wp:simplePos x="0" y="0"/>
                <wp:positionH relativeFrom="column">
                  <wp:posOffset>219466</wp:posOffset>
                </wp:positionH>
                <wp:positionV relativeFrom="paragraph">
                  <wp:posOffset>23044</wp:posOffset>
                </wp:positionV>
                <wp:extent cx="135720" cy="196920"/>
                <wp:effectExtent l="38100" t="57150" r="36195" b="50800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35720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AACAC" id="Encre 414" o:spid="_x0000_s1026" type="#_x0000_t75" style="position:absolute;margin-left:16.6pt;margin-top:1.1pt;width:12.15pt;height:16.9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">
                <v:imagedata r:id="rId729" o:title=""/>
              </v:shape>
            </w:pict>
          </mc:Fallback>
        </mc:AlternateContent>
      </w:r>
    </w:p>
    <w:p w14:paraId="74B43886" w14:textId="29BFE174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5872" behindDoc="0" locked="0" layoutInCell="1" allowOverlap="1" wp14:anchorId="4138E978" wp14:editId="14D66B3D">
                <wp:simplePos x="0" y="0"/>
                <wp:positionH relativeFrom="column">
                  <wp:posOffset>6131386</wp:posOffset>
                </wp:positionH>
                <wp:positionV relativeFrom="paragraph">
                  <wp:posOffset>-17076</wp:posOffset>
                </wp:positionV>
                <wp:extent cx="15480" cy="67320"/>
                <wp:effectExtent l="38100" t="38100" r="41910" b="4699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548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A5D68" id="Encre 459" o:spid="_x0000_s1026" type="#_x0000_t75" style="position:absolute;margin-left:482.1pt;margin-top:-2.05pt;width:2.6pt;height:6.7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">
                <v:imagedata r:id="rId7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34848" behindDoc="0" locked="0" layoutInCell="1" allowOverlap="1" wp14:anchorId="3A4F5BB3" wp14:editId="00589543">
                <wp:simplePos x="0" y="0"/>
                <wp:positionH relativeFrom="column">
                  <wp:posOffset>6028786</wp:posOffset>
                </wp:positionH>
                <wp:positionV relativeFrom="paragraph">
                  <wp:posOffset>-29676</wp:posOffset>
                </wp:positionV>
                <wp:extent cx="82800" cy="77760"/>
                <wp:effectExtent l="38100" t="57150" r="50800" b="5588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8280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A2EA2" id="Encre 458" o:spid="_x0000_s1026" type="#_x0000_t75" style="position:absolute;margin-left:474pt;margin-top:-3.05pt;width:7.9pt;height:7.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">
                <v:imagedata r:id="rId73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24608" behindDoc="0" locked="0" layoutInCell="1" allowOverlap="1" wp14:anchorId="4B1FAA83" wp14:editId="448F5381">
                <wp:simplePos x="0" y="0"/>
                <wp:positionH relativeFrom="column">
                  <wp:posOffset>4494466</wp:posOffset>
                </wp:positionH>
                <wp:positionV relativeFrom="paragraph">
                  <wp:posOffset>-58836</wp:posOffset>
                </wp:positionV>
                <wp:extent cx="77400" cy="189720"/>
                <wp:effectExtent l="38100" t="38100" r="56515" b="5842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7740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53454" id="Encre 448" o:spid="_x0000_s1026" type="#_x0000_t75" style="position:absolute;margin-left:353.2pt;margin-top:-5.35pt;width:7.55pt;height:16.4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">
                <v:imagedata r:id="rId73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496960" behindDoc="0" locked="0" layoutInCell="1" allowOverlap="1" wp14:anchorId="1CDA48D0" wp14:editId="2B252C1B">
                <wp:simplePos x="0" y="0"/>
                <wp:positionH relativeFrom="column">
                  <wp:posOffset>1376866</wp:posOffset>
                </wp:positionH>
                <wp:positionV relativeFrom="paragraph">
                  <wp:posOffset>-61356</wp:posOffset>
                </wp:positionV>
                <wp:extent cx="138240" cy="180720"/>
                <wp:effectExtent l="38100" t="38100" r="14605" b="4826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13824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62544" id="Encre 421" o:spid="_x0000_s1026" type="#_x0000_t75" style="position:absolute;margin-left:107.7pt;margin-top:-5.55pt;width:12.3pt;height:15.6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">
                <v:imagedata r:id="rId737" o:title=""/>
              </v:shape>
            </w:pict>
          </mc:Fallback>
        </mc:AlternateContent>
      </w:r>
    </w:p>
    <w:p w14:paraId="40E95162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51E3FB3C" w14:textId="0D8C2CA2" w:rsidR="0086041A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9184" behindDoc="0" locked="0" layoutInCell="1" allowOverlap="1" wp14:anchorId="5598FEF1" wp14:editId="5C11F4C9">
                <wp:simplePos x="0" y="0"/>
                <wp:positionH relativeFrom="column">
                  <wp:posOffset>5259826</wp:posOffset>
                </wp:positionH>
                <wp:positionV relativeFrom="paragraph">
                  <wp:posOffset>128319</wp:posOffset>
                </wp:positionV>
                <wp:extent cx="11160" cy="20520"/>
                <wp:effectExtent l="38100" t="38100" r="46355" b="5588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116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8F0B2" id="Encre 472" o:spid="_x0000_s1026" type="#_x0000_t75" style="position:absolute;margin-left:413.45pt;margin-top:9.4pt;width:2.3pt;height:3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">
                <v:imagedata r:id="rId739" o:title=""/>
              </v:shape>
            </w:pict>
          </mc:Fallback>
        </mc:AlternateContent>
      </w:r>
    </w:p>
    <w:p w14:paraId="322A1672" w14:textId="06A5DB24" w:rsidR="00FD08C4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5328" behindDoc="0" locked="0" layoutInCell="1" allowOverlap="1" wp14:anchorId="23D49FEA" wp14:editId="55056BFD">
                <wp:simplePos x="0" y="0"/>
                <wp:positionH relativeFrom="column">
                  <wp:posOffset>6383026</wp:posOffset>
                </wp:positionH>
                <wp:positionV relativeFrom="paragraph">
                  <wp:posOffset>61834</wp:posOffset>
                </wp:positionV>
                <wp:extent cx="128520" cy="131760"/>
                <wp:effectExtent l="57150" t="38100" r="43180" b="4000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2852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0A1DB" id="Encre 478" o:spid="_x0000_s1026" type="#_x0000_t75" style="position:absolute;margin-left:501.9pt;margin-top:4.15pt;width:11.5pt;height:11.7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">
                <v:imagedata r:id="rId7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4304" behindDoc="0" locked="0" layoutInCell="1" allowOverlap="1" wp14:anchorId="2821E008" wp14:editId="1B7E0B26">
                <wp:simplePos x="0" y="0"/>
                <wp:positionH relativeFrom="column">
                  <wp:posOffset>6243346</wp:posOffset>
                </wp:positionH>
                <wp:positionV relativeFrom="paragraph">
                  <wp:posOffset>-43646</wp:posOffset>
                </wp:positionV>
                <wp:extent cx="101880" cy="186840"/>
                <wp:effectExtent l="38100" t="38100" r="50800" b="4191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0188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FF2C5" id="Encre 477" o:spid="_x0000_s1026" type="#_x0000_t75" style="position:absolute;margin-left:490.9pt;margin-top:-4.15pt;width:9.4pt;height:16.1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">
                <v:imagedata r:id="rId74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3280" behindDoc="0" locked="0" layoutInCell="1" allowOverlap="1" wp14:anchorId="4229F308" wp14:editId="14862EA1">
                <wp:simplePos x="0" y="0"/>
                <wp:positionH relativeFrom="column">
                  <wp:posOffset>5908546</wp:posOffset>
                </wp:positionH>
                <wp:positionV relativeFrom="paragraph">
                  <wp:posOffset>-15206</wp:posOffset>
                </wp:positionV>
                <wp:extent cx="171000" cy="151560"/>
                <wp:effectExtent l="57150" t="38100" r="57785" b="5842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17100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8779E" id="Encre 476" o:spid="_x0000_s1026" type="#_x0000_t75" style="position:absolute;margin-left:464.55pt;margin-top:-1.9pt;width:14.85pt;height:13.3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">
                <v:imagedata r:id="rId74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2256" behindDoc="0" locked="0" layoutInCell="1" allowOverlap="1" wp14:anchorId="37AE6DEA" wp14:editId="5A445FBE">
                <wp:simplePos x="0" y="0"/>
                <wp:positionH relativeFrom="column">
                  <wp:posOffset>5583466</wp:posOffset>
                </wp:positionH>
                <wp:positionV relativeFrom="paragraph">
                  <wp:posOffset>55354</wp:posOffset>
                </wp:positionV>
                <wp:extent cx="177120" cy="167400"/>
                <wp:effectExtent l="38100" t="38100" r="0" b="4254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7712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F497B" id="Encre 475" o:spid="_x0000_s1026" type="#_x0000_t75" style="position:absolute;margin-left:438.95pt;margin-top:3.65pt;width:15.4pt;height:14.6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">
                <v:imagedata r:id="rId7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1232" behindDoc="0" locked="0" layoutInCell="1" allowOverlap="1" wp14:anchorId="5D68A990" wp14:editId="489C315F">
                <wp:simplePos x="0" y="0"/>
                <wp:positionH relativeFrom="column">
                  <wp:posOffset>5487346</wp:posOffset>
                </wp:positionH>
                <wp:positionV relativeFrom="paragraph">
                  <wp:posOffset>65434</wp:posOffset>
                </wp:positionV>
                <wp:extent cx="88560" cy="73080"/>
                <wp:effectExtent l="38100" t="38100" r="6985" b="4127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8856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85364" id="Encre 474" o:spid="_x0000_s1026" type="#_x0000_t75" style="position:absolute;margin-left:431.35pt;margin-top:4.45pt;width:8.35pt;height:7.1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">
                <v:imagedata r:id="rId7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0208" behindDoc="0" locked="0" layoutInCell="1" allowOverlap="1" wp14:anchorId="5B1DB68C" wp14:editId="68DA6E41">
                <wp:simplePos x="0" y="0"/>
                <wp:positionH relativeFrom="column">
                  <wp:posOffset>5330026</wp:posOffset>
                </wp:positionH>
                <wp:positionV relativeFrom="paragraph">
                  <wp:posOffset>54634</wp:posOffset>
                </wp:positionV>
                <wp:extent cx="140040" cy="84600"/>
                <wp:effectExtent l="38100" t="57150" r="0" b="4889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14004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DC515" id="Encre 473" o:spid="_x0000_s1026" type="#_x0000_t75" style="position:absolute;margin-left:419pt;margin-top:3.6pt;width:12.45pt;height:8.0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">
                <v:imagedata r:id="rId7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8160" behindDoc="0" locked="0" layoutInCell="1" allowOverlap="1" wp14:anchorId="6A71C81C" wp14:editId="737FAFFD">
                <wp:simplePos x="0" y="0"/>
                <wp:positionH relativeFrom="column">
                  <wp:posOffset>5267746</wp:posOffset>
                </wp:positionH>
                <wp:positionV relativeFrom="paragraph">
                  <wp:posOffset>78754</wp:posOffset>
                </wp:positionV>
                <wp:extent cx="3240" cy="81720"/>
                <wp:effectExtent l="57150" t="57150" r="53975" b="5207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324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41792" id="Encre 471" o:spid="_x0000_s1026" type="#_x0000_t75" style="position:absolute;margin-left:414.1pt;margin-top:5.5pt;width:1.65pt;height:7.8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">
                <v:imagedata r:id="rId7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7136" behindDoc="0" locked="0" layoutInCell="1" allowOverlap="1" wp14:anchorId="2D8E3139" wp14:editId="7ACFAB8D">
                <wp:simplePos x="0" y="0"/>
                <wp:positionH relativeFrom="column">
                  <wp:posOffset>4969306</wp:posOffset>
                </wp:positionH>
                <wp:positionV relativeFrom="paragraph">
                  <wp:posOffset>-40406</wp:posOffset>
                </wp:positionV>
                <wp:extent cx="144360" cy="193680"/>
                <wp:effectExtent l="38100" t="57150" r="46355" b="5397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14436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F7889" id="Encre 470" o:spid="_x0000_s1026" type="#_x0000_t75" style="position:absolute;margin-left:390.6pt;margin-top:-3.9pt;width:12.75pt;height:16.6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">
                <v:imagedata r:id="rId7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6112" behindDoc="0" locked="0" layoutInCell="1" allowOverlap="1" wp14:anchorId="795A3780" wp14:editId="0DA81985">
                <wp:simplePos x="0" y="0"/>
                <wp:positionH relativeFrom="column">
                  <wp:posOffset>4864906</wp:posOffset>
                </wp:positionH>
                <wp:positionV relativeFrom="paragraph">
                  <wp:posOffset>63994</wp:posOffset>
                </wp:positionV>
                <wp:extent cx="40320" cy="91440"/>
                <wp:effectExtent l="57150" t="38100" r="55245" b="41910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4032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ED0A1" id="Encre 469" o:spid="_x0000_s1026" type="#_x0000_t75" style="position:absolute;margin-left:382.35pt;margin-top:4.35pt;width:4.55pt;height:8.6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">
                <v:imagedata r:id="rId7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5088" behindDoc="0" locked="0" layoutInCell="1" allowOverlap="1" wp14:anchorId="5C7E605B" wp14:editId="4BE6CD04">
                <wp:simplePos x="0" y="0"/>
                <wp:positionH relativeFrom="column">
                  <wp:posOffset>4754386</wp:posOffset>
                </wp:positionH>
                <wp:positionV relativeFrom="paragraph">
                  <wp:posOffset>-33926</wp:posOffset>
                </wp:positionV>
                <wp:extent cx="87480" cy="277920"/>
                <wp:effectExtent l="57150" t="57150" r="46355" b="4635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87480" cy="27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82D8F" id="Encre 468" o:spid="_x0000_s1026" type="#_x0000_t75" style="position:absolute;margin-left:373.65pt;margin-top:-3.35pt;width:8.35pt;height:23.3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">
                <v:imagedata r:id="rId7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4064" behindDoc="0" locked="0" layoutInCell="1" allowOverlap="1" wp14:anchorId="1BE43B79" wp14:editId="1F12BA91">
                <wp:simplePos x="0" y="0"/>
                <wp:positionH relativeFrom="column">
                  <wp:posOffset>4439026</wp:posOffset>
                </wp:positionH>
                <wp:positionV relativeFrom="paragraph">
                  <wp:posOffset>86674</wp:posOffset>
                </wp:positionV>
                <wp:extent cx="219240" cy="84960"/>
                <wp:effectExtent l="38100" t="57150" r="47625" b="4889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21924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5A4A7" id="Encre 467" o:spid="_x0000_s1026" type="#_x0000_t75" style="position:absolute;margin-left:348.85pt;margin-top:6.1pt;width:18.65pt;height:8.1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">
                <v:imagedata r:id="rId7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3040" behindDoc="0" locked="0" layoutInCell="1" allowOverlap="1" wp14:anchorId="2D698C8E" wp14:editId="5C71B16B">
                <wp:simplePos x="0" y="0"/>
                <wp:positionH relativeFrom="column">
                  <wp:posOffset>4386106</wp:posOffset>
                </wp:positionH>
                <wp:positionV relativeFrom="paragraph">
                  <wp:posOffset>-54446</wp:posOffset>
                </wp:positionV>
                <wp:extent cx="11880" cy="222120"/>
                <wp:effectExtent l="38100" t="38100" r="45720" b="4508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1188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9F2F3" id="Encre 466" o:spid="_x0000_s1026" type="#_x0000_t75" style="position:absolute;margin-left:344.65pt;margin-top:-5pt;width:2.35pt;height:18.9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">
                <v:imagedata r:id="rId7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42016" behindDoc="0" locked="0" layoutInCell="1" allowOverlap="1" wp14:anchorId="4071D694" wp14:editId="4317E529">
                <wp:simplePos x="0" y="0"/>
                <wp:positionH relativeFrom="column">
                  <wp:posOffset>4253626</wp:posOffset>
                </wp:positionH>
                <wp:positionV relativeFrom="paragraph">
                  <wp:posOffset>-40046</wp:posOffset>
                </wp:positionV>
                <wp:extent cx="96480" cy="225720"/>
                <wp:effectExtent l="19050" t="38100" r="37465" b="4127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96480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A9112" id="Encre 465" o:spid="_x0000_s1026" type="#_x0000_t75" style="position:absolute;margin-left:334.25pt;margin-top:-3.85pt;width:9.05pt;height:19.1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">
                <v:imagedata r:id="rId765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6448" behindDoc="0" locked="0" layoutInCell="1" allowOverlap="1" wp14:anchorId="7D969E7B" wp14:editId="22ABBDE8">
                <wp:simplePos x="0" y="0"/>
                <wp:positionH relativeFrom="column">
                  <wp:posOffset>4191000</wp:posOffset>
                </wp:positionH>
                <wp:positionV relativeFrom="paragraph">
                  <wp:posOffset>-86360</wp:posOffset>
                </wp:positionV>
                <wp:extent cx="2413000" cy="345440"/>
                <wp:effectExtent l="6985" t="9525" r="8890" b="6985"/>
                <wp:wrapNone/>
                <wp:docPr id="21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532F1" id="Rectangle 152" o:spid="_x0000_s1026" style="position:absolute;margin-left:330pt;margin-top:-6.8pt;width:190pt;height:2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"/>
            </w:pict>
          </mc:Fallback>
        </mc:AlternateContent>
      </w:r>
      <w:r w:rsidR="0047641B" w:rsidRPr="005E2672">
        <w:rPr>
          <w:rFonts w:ascii="Garamond" w:hAnsi="Garamond"/>
          <w:sz w:val="22"/>
          <w:szCs w:val="22"/>
        </w:rPr>
        <w:tab/>
        <w:t xml:space="preserve">2°/ Dans quel plan particulier se forme l’image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164ADA22">
          <v:shape id="_x0000_i1041" type="#_x0000_t75" style="width:29.25pt;height:17.25pt" o:ole="">
            <v:imagedata r:id="rId766" o:title=""/>
          </v:shape>
          <o:OLEObject Type="Embed" ProgID="Equation.DSMT4" ShapeID="_x0000_i1041" DrawAspect="Content" ObjectID="_1739293089" r:id="rId767"/>
        </w:object>
      </w:r>
      <w:r w:rsidR="0047641B" w:rsidRPr="005E2672">
        <w:rPr>
          <w:rFonts w:ascii="Garamond" w:hAnsi="Garamond"/>
          <w:sz w:val="22"/>
          <w:szCs w:val="22"/>
        </w:rPr>
        <w:t xml:space="preserve"> de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20" w:dyaOrig="340" w14:anchorId="509F1128">
          <v:shape id="_x0000_i1042" type="#_x0000_t75" style="width:25.5pt;height:17.25pt" o:ole="">
            <v:imagedata r:id="rId405" o:title=""/>
          </v:shape>
          <o:OLEObject Type="Embed" ProgID="Equation.DSMT4" ShapeID="_x0000_i1042" DrawAspect="Content" ObjectID="_1739293090" r:id="rId768"/>
        </w:object>
      </w:r>
      <w:r w:rsidR="0047641B" w:rsidRPr="005E2672">
        <w:rPr>
          <w:rFonts w:ascii="Garamond" w:hAnsi="Garamond"/>
          <w:sz w:val="22"/>
          <w:szCs w:val="22"/>
        </w:rPr>
        <w:t xml:space="preserve"> par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300" w:dyaOrig="340" w14:anchorId="01621E53">
          <v:shape id="_x0000_i1043" type="#_x0000_t75" style="width:15pt;height:17.25pt" o:ole="">
            <v:imagedata r:id="rId629" o:title=""/>
          </v:shape>
          <o:OLEObject Type="Embed" ProgID="Equation.DSMT4" ShapeID="_x0000_i1043" DrawAspect="Content" ObjectID="_1739293091" r:id="rId769"/>
        </w:object>
      </w:r>
      <w:r w:rsidR="0047641B" w:rsidRPr="005E2672">
        <w:rPr>
          <w:rFonts w:ascii="Garamond" w:hAnsi="Garamond"/>
          <w:sz w:val="22"/>
          <w:szCs w:val="22"/>
        </w:rPr>
        <w:t xml:space="preserve"> ? </w:t>
      </w:r>
    </w:p>
    <w:p w14:paraId="13ABF19A" w14:textId="084E2380" w:rsidR="00551A56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7472" behindDoc="0" locked="0" layoutInCell="1" allowOverlap="1" wp14:anchorId="2C32141F" wp14:editId="412D777F">
                <wp:simplePos x="0" y="0"/>
                <wp:positionH relativeFrom="column">
                  <wp:posOffset>190500</wp:posOffset>
                </wp:positionH>
                <wp:positionV relativeFrom="paragraph">
                  <wp:posOffset>212725</wp:posOffset>
                </wp:positionV>
                <wp:extent cx="6413500" cy="345440"/>
                <wp:effectExtent l="6985" t="7620" r="8890" b="8890"/>
                <wp:wrapNone/>
                <wp:docPr id="20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2B1DD" id="Rectangle 153" o:spid="_x0000_s1026" style="position:absolute;margin-left:15pt;margin-top:16.75pt;width:505pt;height:2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"/>
            </w:pict>
          </mc:Fallback>
        </mc:AlternateContent>
      </w:r>
      <w:r w:rsidR="0047641B" w:rsidRPr="005E2672">
        <w:rPr>
          <w:rFonts w:ascii="Garamond" w:hAnsi="Garamond"/>
          <w:sz w:val="22"/>
          <w:szCs w:val="22"/>
        </w:rPr>
        <w:tab/>
        <w:t xml:space="preserve">3°/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183AA50F">
          <v:shape id="_x0000_i1044" type="#_x0000_t75" style="width:29.25pt;height:17.25pt" o:ole="">
            <v:imagedata r:id="rId766" o:title=""/>
          </v:shape>
          <o:OLEObject Type="Embed" ProgID="Equation.DSMT4" ShapeID="_x0000_i1044" DrawAspect="Content" ObjectID="_1739293092" r:id="rId770"/>
        </w:object>
      </w:r>
      <w:r w:rsidR="0047641B" w:rsidRPr="005E2672">
        <w:rPr>
          <w:rFonts w:ascii="Garamond" w:hAnsi="Garamond"/>
          <w:sz w:val="22"/>
          <w:szCs w:val="22"/>
        </w:rPr>
        <w:t xml:space="preserve"> est-elle renversée ou droite par rapport à AB ?</w:t>
      </w:r>
    </w:p>
    <w:p w14:paraId="466060C9" w14:textId="63D0DF17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9424" behindDoc="0" locked="0" layoutInCell="1" allowOverlap="1" wp14:anchorId="5F0B5A6F" wp14:editId="56EB4604">
                <wp:simplePos x="0" y="0"/>
                <wp:positionH relativeFrom="column">
                  <wp:posOffset>985906</wp:posOffset>
                </wp:positionH>
                <wp:positionV relativeFrom="paragraph">
                  <wp:posOffset>45544</wp:posOffset>
                </wp:positionV>
                <wp:extent cx="73080" cy="63720"/>
                <wp:effectExtent l="38100" t="38100" r="41275" b="5080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7308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095CE" id="Encre 482" o:spid="_x0000_s1026" type="#_x0000_t75" style="position:absolute;margin-left:76.95pt;margin-top:2.9pt;width:7.15pt;height:6.4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">
                <v:imagedata r:id="rId772" o:title=""/>
              </v:shape>
            </w:pict>
          </mc:Fallback>
        </mc:AlternateContent>
      </w:r>
    </w:p>
    <w:p w14:paraId="7A6DCF90" w14:textId="5FCD1383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8400" behindDoc="0" locked="0" layoutInCell="1" allowOverlap="1" wp14:anchorId="59726F17" wp14:editId="613F19DC">
                <wp:simplePos x="0" y="0"/>
                <wp:positionH relativeFrom="column">
                  <wp:posOffset>671626</wp:posOffset>
                </wp:positionH>
                <wp:positionV relativeFrom="paragraph">
                  <wp:posOffset>4704</wp:posOffset>
                </wp:positionV>
                <wp:extent cx="555480" cy="93240"/>
                <wp:effectExtent l="38100" t="38100" r="54610" b="4064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55548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FFCA5" id="Encre 481" o:spid="_x0000_s1026" type="#_x0000_t75" style="position:absolute;margin-left:52.2pt;margin-top:-.35pt;width:45.2pt;height:8.8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">
                <v:imagedata r:id="rId77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7376" behindDoc="0" locked="0" layoutInCell="1" allowOverlap="1" wp14:anchorId="047C1F98" wp14:editId="1222F0B0">
                <wp:simplePos x="0" y="0"/>
                <wp:positionH relativeFrom="column">
                  <wp:posOffset>466066</wp:posOffset>
                </wp:positionH>
                <wp:positionV relativeFrom="paragraph">
                  <wp:posOffset>13344</wp:posOffset>
                </wp:positionV>
                <wp:extent cx="185760" cy="75960"/>
                <wp:effectExtent l="38100" t="38100" r="43180" b="5778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8576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DCA43" id="Encre 480" o:spid="_x0000_s1026" type="#_x0000_t75" style="position:absolute;margin-left:36pt;margin-top:.35pt;width:16.05pt;height:7.4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">
                <v:imagedata r:id="rId77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56352" behindDoc="0" locked="0" layoutInCell="1" allowOverlap="1" wp14:anchorId="06D7D7E7" wp14:editId="3FA1CE83">
                <wp:simplePos x="0" y="0"/>
                <wp:positionH relativeFrom="column">
                  <wp:posOffset>301186</wp:posOffset>
                </wp:positionH>
                <wp:positionV relativeFrom="paragraph">
                  <wp:posOffset>-79536</wp:posOffset>
                </wp:positionV>
                <wp:extent cx="124200" cy="187920"/>
                <wp:effectExtent l="57150" t="38100" r="47625" b="4127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12420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D07F6" id="Encre 479" o:spid="_x0000_s1026" type="#_x0000_t75" style="position:absolute;margin-left:23pt;margin-top:-6.95pt;width:11.2pt;height:16.2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">
                <v:imagedata r:id="rId778" o:title=""/>
              </v:shape>
            </w:pict>
          </mc:Fallback>
        </mc:AlternateContent>
      </w:r>
    </w:p>
    <w:p w14:paraId="61C0D1A1" w14:textId="77777777" w:rsidR="008F267F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4°/ Exprimer la taille de l’image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1CDAED7B">
          <v:shape id="_x0000_i1045" type="#_x0000_t75" style="width:29.25pt;height:17.25pt" o:ole="">
            <v:imagedata r:id="rId766" o:title=""/>
          </v:shape>
          <o:OLEObject Type="Embed" ProgID="Equation.DSMT4" ShapeID="_x0000_i1045" DrawAspect="Content" ObjectID="_1739293093" r:id="rId779"/>
        </w:object>
      </w:r>
      <w:r w:rsidRPr="005E2672">
        <w:rPr>
          <w:rFonts w:ascii="Garamond" w:hAnsi="Garamond"/>
          <w:sz w:val="22"/>
          <w:szCs w:val="22"/>
        </w:rPr>
        <w:t xml:space="preserve"> en fonction de </w:t>
      </w:r>
      <w:r w:rsidRPr="005E2672">
        <w:rPr>
          <w:rFonts w:ascii="Garamond" w:hAnsi="Garamond"/>
          <w:position w:val="-10"/>
          <w:sz w:val="22"/>
          <w:szCs w:val="22"/>
        </w:rPr>
        <w:object w:dxaOrig="320" w:dyaOrig="440" w14:anchorId="15D54C49">
          <v:shape id="_x0000_i1046" type="#_x0000_t75" style="width:16.5pt;height:21.75pt" o:ole="">
            <v:imagedata r:id="rId780" o:title=""/>
          </v:shape>
          <o:OLEObject Type="Embed" ProgID="Equation.DSMT4" ShapeID="_x0000_i1046" DrawAspect="Content" ObjectID="_1739293094" r:id="rId781"/>
        </w:object>
      </w:r>
      <w:r w:rsidRPr="005E2672">
        <w:rPr>
          <w:rFonts w:ascii="Garamond" w:hAnsi="Garamond"/>
          <w:sz w:val="22"/>
          <w:szCs w:val="22"/>
        </w:rPr>
        <w:t xml:space="preserve"> (distance focale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32DC3804">
          <v:shape id="_x0000_i1047" type="#_x0000_t75" style="width:15pt;height:17.25pt" o:ole="">
            <v:imagedata r:id="rId629" o:title=""/>
          </v:shape>
          <o:OLEObject Type="Embed" ProgID="Equation.DSMT4" ShapeID="_x0000_i1047" DrawAspect="Content" ObjectID="_1739293095" r:id="rId782"/>
        </w:object>
      </w:r>
      <w:r w:rsidRPr="005E2672">
        <w:rPr>
          <w:rFonts w:ascii="Garamond" w:hAnsi="Garamond"/>
          <w:sz w:val="22"/>
          <w:szCs w:val="22"/>
        </w:rPr>
        <w:t xml:space="preserve">) et de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455DC915">
          <v:shape id="_x0000_i1048" type="#_x0000_t75" style="width:10.5pt;height:10.5pt" o:ole="">
            <v:imagedata r:id="rId481" o:title=""/>
          </v:shape>
          <o:OLEObject Type="Embed" ProgID="Equation.DSMT4" ShapeID="_x0000_i1048" DrawAspect="Content" ObjectID="_1739293096" r:id="rId783"/>
        </w:object>
      </w:r>
      <w:r w:rsidRPr="005E2672">
        <w:rPr>
          <w:rFonts w:ascii="Garamond" w:hAnsi="Garamond"/>
          <w:sz w:val="22"/>
          <w:szCs w:val="22"/>
        </w:rPr>
        <w:t>.</w:t>
      </w:r>
    </w:p>
    <w:p w14:paraId="3D36F351" w14:textId="3FE95C7C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6528" behindDoc="0" locked="0" layoutInCell="1" allowOverlap="1" wp14:anchorId="768DD5A3" wp14:editId="431A7331">
                <wp:simplePos x="0" y="0"/>
                <wp:positionH relativeFrom="column">
                  <wp:posOffset>5299066</wp:posOffset>
                </wp:positionH>
                <wp:positionV relativeFrom="paragraph">
                  <wp:posOffset>92279</wp:posOffset>
                </wp:positionV>
                <wp:extent cx="12240" cy="104400"/>
                <wp:effectExtent l="57150" t="38100" r="45085" b="4826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224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072E5" id="Encre 528" o:spid="_x0000_s1026" type="#_x0000_t75" style="position:absolute;margin-left:416.55pt;margin-top:6.55pt;width:2.35pt;height:9.6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">
                <v:imagedata r:id="rId78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4000" behindDoc="0" locked="0" layoutInCell="1" allowOverlap="1" wp14:anchorId="24C666FE" wp14:editId="5E840946">
                <wp:simplePos x="0" y="0"/>
                <wp:positionH relativeFrom="column">
                  <wp:posOffset>2288746</wp:posOffset>
                </wp:positionH>
                <wp:positionV relativeFrom="paragraph">
                  <wp:posOffset>78599</wp:posOffset>
                </wp:positionV>
                <wp:extent cx="97200" cy="150120"/>
                <wp:effectExtent l="19050" t="38100" r="17145" b="4064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9720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80EDA" id="Encre 506" o:spid="_x0000_s1026" type="#_x0000_t75" style="position:absolute;margin-left:179.5pt;margin-top:5.5pt;width:9.05pt;height:13.2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">
                <v:imagedata r:id="rId78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9664" behindDoc="0" locked="0" layoutInCell="1" allowOverlap="1" wp14:anchorId="4D4EA15C" wp14:editId="04D22172">
                <wp:simplePos x="0" y="0"/>
                <wp:positionH relativeFrom="column">
                  <wp:posOffset>1460386</wp:posOffset>
                </wp:positionH>
                <wp:positionV relativeFrom="paragraph">
                  <wp:posOffset>71039</wp:posOffset>
                </wp:positionV>
                <wp:extent cx="86760" cy="117000"/>
                <wp:effectExtent l="57150" t="57150" r="46990" b="5461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867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87E54" id="Encre 492" o:spid="_x0000_s1026" type="#_x0000_t75" style="position:absolute;margin-left:114.3pt;margin-top:4.9pt;width:8.25pt;height:10.6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">
                <v:imagedata r:id="rId78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7616" behindDoc="0" locked="0" layoutInCell="1" allowOverlap="1" wp14:anchorId="4D4A0F4F" wp14:editId="61A4C55E">
                <wp:simplePos x="0" y="0"/>
                <wp:positionH relativeFrom="column">
                  <wp:posOffset>1201906</wp:posOffset>
                </wp:positionH>
                <wp:positionV relativeFrom="paragraph">
                  <wp:posOffset>140159</wp:posOffset>
                </wp:positionV>
                <wp:extent cx="106920" cy="360"/>
                <wp:effectExtent l="38100" t="38100" r="45720" b="5715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106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BA08F" id="Encre 490" o:spid="_x0000_s1026" type="#_x0000_t75" style="position:absolute;margin-left:93.95pt;margin-top:10.35pt;width:9.8pt;height:1.4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">
                <v:imagedata r:id="rId7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6592" behindDoc="0" locked="0" layoutInCell="1" allowOverlap="1" wp14:anchorId="33B85CA9" wp14:editId="303E19D9">
                <wp:simplePos x="0" y="0"/>
                <wp:positionH relativeFrom="column">
                  <wp:posOffset>1196506</wp:posOffset>
                </wp:positionH>
                <wp:positionV relativeFrom="paragraph">
                  <wp:posOffset>81479</wp:posOffset>
                </wp:positionV>
                <wp:extent cx="118440" cy="120600"/>
                <wp:effectExtent l="57150" t="57150" r="0" b="51435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11844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4A866" id="Encre 489" o:spid="_x0000_s1026" type="#_x0000_t75" style="position:absolute;margin-left:93.5pt;margin-top:5.7pt;width:10.75pt;height:10.9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">
                <v:imagedata r:id="rId793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8496" behindDoc="0" locked="0" layoutInCell="1" allowOverlap="1" wp14:anchorId="39F801BC" wp14:editId="321503BD">
                <wp:simplePos x="0" y="0"/>
                <wp:positionH relativeFrom="column">
                  <wp:posOffset>190500</wp:posOffset>
                </wp:positionH>
                <wp:positionV relativeFrom="paragraph">
                  <wp:posOffset>6985</wp:posOffset>
                </wp:positionV>
                <wp:extent cx="6413500" cy="604520"/>
                <wp:effectExtent l="6985" t="13335" r="8890" b="10795"/>
                <wp:wrapNone/>
                <wp:docPr id="19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626E7" id="Rectangle 154" o:spid="_x0000_s1026" style="position:absolute;margin-left:15pt;margin-top:.55pt;width:505pt;height:47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"/>
            </w:pict>
          </mc:Fallback>
        </mc:AlternateContent>
      </w:r>
    </w:p>
    <w:p w14:paraId="00213E80" w14:textId="5904060A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5504" behindDoc="0" locked="0" layoutInCell="1" allowOverlap="1" wp14:anchorId="0A688C0C" wp14:editId="461FE8FE">
                <wp:simplePos x="0" y="0"/>
                <wp:positionH relativeFrom="column">
                  <wp:posOffset>5120146</wp:posOffset>
                </wp:positionH>
                <wp:positionV relativeFrom="paragraph">
                  <wp:posOffset>-44321</wp:posOffset>
                </wp:positionV>
                <wp:extent cx="109440" cy="349920"/>
                <wp:effectExtent l="38100" t="57150" r="43180" b="5016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109440" cy="34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69046" id="Encre 527" o:spid="_x0000_s1026" type="#_x0000_t75" style="position:absolute;margin-left:402.45pt;margin-top:-4.2pt;width:10pt;height:28.9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">
                <v:imagedata r:id="rId7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4480" behindDoc="0" locked="0" layoutInCell="1" allowOverlap="1" wp14:anchorId="7D577202" wp14:editId="4D66589D">
                <wp:simplePos x="0" y="0"/>
                <wp:positionH relativeFrom="column">
                  <wp:posOffset>4845466</wp:posOffset>
                </wp:positionH>
                <wp:positionV relativeFrom="paragraph">
                  <wp:posOffset>38479</wp:posOffset>
                </wp:positionV>
                <wp:extent cx="147600" cy="145440"/>
                <wp:effectExtent l="38100" t="38100" r="43180" b="4508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4760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FC9FA" id="Encre 526" o:spid="_x0000_s1026" type="#_x0000_t75" style="position:absolute;margin-left:380.85pt;margin-top:2.35pt;width:13pt;height:12.8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">
                <v:imagedata r:id="rId7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2432" behindDoc="0" locked="0" layoutInCell="1" allowOverlap="1" wp14:anchorId="30AFD2B0" wp14:editId="090DA480">
                <wp:simplePos x="0" y="0"/>
                <wp:positionH relativeFrom="column">
                  <wp:posOffset>4524706</wp:posOffset>
                </wp:positionH>
                <wp:positionV relativeFrom="paragraph">
                  <wp:posOffset>66919</wp:posOffset>
                </wp:positionV>
                <wp:extent cx="126360" cy="15480"/>
                <wp:effectExtent l="38100" t="38100" r="45720" b="4191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1263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F1771" id="Encre 524" o:spid="_x0000_s1026" type="#_x0000_t75" style="position:absolute;margin-left:355.6pt;margin-top:4.55pt;width:11.4pt;height:2.6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">
                <v:imagedata r:id="rId7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0384" behindDoc="0" locked="0" layoutInCell="1" allowOverlap="1" wp14:anchorId="5CADCB2A" wp14:editId="5CDC7C37">
                <wp:simplePos x="0" y="0"/>
                <wp:positionH relativeFrom="column">
                  <wp:posOffset>4211506</wp:posOffset>
                </wp:positionH>
                <wp:positionV relativeFrom="paragraph">
                  <wp:posOffset>10039</wp:posOffset>
                </wp:positionV>
                <wp:extent cx="90720" cy="187560"/>
                <wp:effectExtent l="38100" t="38100" r="24130" b="4127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9072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F33FA" id="Encre 522" o:spid="_x0000_s1026" type="#_x0000_t75" style="position:absolute;margin-left:330.9pt;margin-top:.1pt;width:8.6pt;height:16.1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">
                <v:imagedata r:id="rId80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8336" behindDoc="0" locked="0" layoutInCell="1" allowOverlap="1" wp14:anchorId="72AC3BB8" wp14:editId="282B39D4">
                <wp:simplePos x="0" y="0"/>
                <wp:positionH relativeFrom="column">
                  <wp:posOffset>3940786</wp:posOffset>
                </wp:positionH>
                <wp:positionV relativeFrom="paragraph">
                  <wp:posOffset>127399</wp:posOffset>
                </wp:positionV>
                <wp:extent cx="95040" cy="1080"/>
                <wp:effectExtent l="38100" t="38100" r="57785" b="5651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9504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0846D" id="Encre 520" o:spid="_x0000_s1026" type="#_x0000_t75" style="position:absolute;margin-left:309.6pt;margin-top:9.35pt;width:8.9pt;height:1.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">
                <v:imagedata r:id="rId80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7312" behindDoc="0" locked="0" layoutInCell="1" allowOverlap="1" wp14:anchorId="64162394" wp14:editId="00948FEA">
                <wp:simplePos x="0" y="0"/>
                <wp:positionH relativeFrom="column">
                  <wp:posOffset>3922426</wp:posOffset>
                </wp:positionH>
                <wp:positionV relativeFrom="paragraph">
                  <wp:posOffset>15799</wp:posOffset>
                </wp:positionV>
                <wp:extent cx="104760" cy="180720"/>
                <wp:effectExtent l="38100" t="38100" r="48260" b="4826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10476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99A6D" id="Encre 519" o:spid="_x0000_s1026" type="#_x0000_t75" style="position:absolute;margin-left:308.15pt;margin-top:.55pt;width:9.7pt;height:15.6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">
                <v:imagedata r:id="rId80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6288" behindDoc="0" locked="0" layoutInCell="1" allowOverlap="1" wp14:anchorId="28D1EBB0" wp14:editId="4651AB57">
                <wp:simplePos x="0" y="0"/>
                <wp:positionH relativeFrom="column">
                  <wp:posOffset>3600946</wp:posOffset>
                </wp:positionH>
                <wp:positionV relativeFrom="paragraph">
                  <wp:posOffset>79159</wp:posOffset>
                </wp:positionV>
                <wp:extent cx="97560" cy="104760"/>
                <wp:effectExtent l="38100" t="38100" r="55245" b="4826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9756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98576" id="Encre 518" o:spid="_x0000_s1026" type="#_x0000_t75" style="position:absolute;margin-left:282.85pt;margin-top:5.55pt;width:9.1pt;height:9.7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">
                <v:imagedata r:id="rId80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5264" behindDoc="0" locked="0" layoutInCell="1" allowOverlap="1" wp14:anchorId="686F70A0" wp14:editId="3820B0DD">
                <wp:simplePos x="0" y="0"/>
                <wp:positionH relativeFrom="column">
                  <wp:posOffset>3376306</wp:posOffset>
                </wp:positionH>
                <wp:positionV relativeFrom="paragraph">
                  <wp:posOffset>81319</wp:posOffset>
                </wp:positionV>
                <wp:extent cx="187920" cy="104040"/>
                <wp:effectExtent l="19050" t="38100" r="22225" b="4889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18792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FCFD3" id="Encre 517" o:spid="_x0000_s1026" type="#_x0000_t75" style="position:absolute;margin-left:265.15pt;margin-top:5.7pt;width:16.25pt;height:9.6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">
                <v:imagedata r:id="rId80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4240" behindDoc="0" locked="0" layoutInCell="1" allowOverlap="1" wp14:anchorId="7FF379F9" wp14:editId="34B5FFF2">
                <wp:simplePos x="0" y="0"/>
                <wp:positionH relativeFrom="column">
                  <wp:posOffset>3143026</wp:posOffset>
                </wp:positionH>
                <wp:positionV relativeFrom="paragraph">
                  <wp:posOffset>35959</wp:posOffset>
                </wp:positionV>
                <wp:extent cx="194760" cy="173880"/>
                <wp:effectExtent l="57150" t="38100" r="0" b="5524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19476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256FE" id="Encre 516" o:spid="_x0000_s1026" type="#_x0000_t75" style="position:absolute;margin-left:246.8pt;margin-top:2.15pt;width:16.75pt;height:15.1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">
                <v:imagedata r:id="rId8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3216" behindDoc="0" locked="0" layoutInCell="1" allowOverlap="1" wp14:anchorId="7FCA0172" wp14:editId="62B94F23">
                <wp:simplePos x="0" y="0"/>
                <wp:positionH relativeFrom="column">
                  <wp:posOffset>3198826</wp:posOffset>
                </wp:positionH>
                <wp:positionV relativeFrom="paragraph">
                  <wp:posOffset>62239</wp:posOffset>
                </wp:positionV>
                <wp:extent cx="47160" cy="154440"/>
                <wp:effectExtent l="38100" t="38100" r="48260" b="55245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4716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69B7B" id="Encre 515" o:spid="_x0000_s1026" type="#_x0000_t75" style="position:absolute;margin-left:251.2pt;margin-top:4.2pt;width:5.1pt;height:13.55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">
                <v:imagedata r:id="rId8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2192" behindDoc="0" locked="0" layoutInCell="1" allowOverlap="1" wp14:anchorId="2909D090" wp14:editId="2B0DB043">
                <wp:simplePos x="0" y="0"/>
                <wp:positionH relativeFrom="column">
                  <wp:posOffset>2826226</wp:posOffset>
                </wp:positionH>
                <wp:positionV relativeFrom="paragraph">
                  <wp:posOffset>89239</wp:posOffset>
                </wp:positionV>
                <wp:extent cx="137160" cy="132840"/>
                <wp:effectExtent l="38100" t="38100" r="53340" b="5778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3716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BDDB7" id="Encre 514" o:spid="_x0000_s1026" type="#_x0000_t75" style="position:absolute;margin-left:221.85pt;margin-top:6.35pt;width:12.2pt;height:11.8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">
                <v:imagedata r:id="rId81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0144" behindDoc="0" locked="0" layoutInCell="1" allowOverlap="1" wp14:anchorId="22F2D3E5" wp14:editId="0541250A">
                <wp:simplePos x="0" y="0"/>
                <wp:positionH relativeFrom="column">
                  <wp:posOffset>2609506</wp:posOffset>
                </wp:positionH>
                <wp:positionV relativeFrom="paragraph">
                  <wp:posOffset>66559</wp:posOffset>
                </wp:positionV>
                <wp:extent cx="117360" cy="88560"/>
                <wp:effectExtent l="57150" t="57150" r="54610" b="4508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11736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9B82F" id="Encre 512" o:spid="_x0000_s1026" type="#_x0000_t75" style="position:absolute;margin-left:204.75pt;margin-top:4.55pt;width:10.7pt;height:8.3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">
                <v:imagedata r:id="rId8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5024" behindDoc="0" locked="0" layoutInCell="1" allowOverlap="1" wp14:anchorId="7D36312A" wp14:editId="5D392260">
                <wp:simplePos x="0" y="0"/>
                <wp:positionH relativeFrom="column">
                  <wp:posOffset>2410786</wp:posOffset>
                </wp:positionH>
                <wp:positionV relativeFrom="paragraph">
                  <wp:posOffset>-4361</wp:posOffset>
                </wp:positionV>
                <wp:extent cx="89640" cy="96480"/>
                <wp:effectExtent l="38100" t="38100" r="43815" b="5651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8964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78B05" id="Encre 507" o:spid="_x0000_s1026" type="#_x0000_t75" style="position:absolute;margin-left:189.15pt;margin-top:-1.05pt;width:8.45pt;height:9.0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">
                <v:imagedata r:id="rId8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2976" behindDoc="0" locked="0" layoutInCell="1" allowOverlap="1" wp14:anchorId="5E5A3CA6" wp14:editId="44308813">
                <wp:simplePos x="0" y="0"/>
                <wp:positionH relativeFrom="column">
                  <wp:posOffset>2191546</wp:posOffset>
                </wp:positionH>
                <wp:positionV relativeFrom="paragraph">
                  <wp:posOffset>26959</wp:posOffset>
                </wp:positionV>
                <wp:extent cx="77760" cy="78840"/>
                <wp:effectExtent l="38100" t="57150" r="55880" b="5461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7776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349CD" id="Encre 505" o:spid="_x0000_s1026" type="#_x0000_t75" style="position:absolute;margin-left:171.85pt;margin-top:1.4pt;width:7.5pt;height:7.6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">
                <v:imagedata r:id="rId8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1952" behindDoc="0" locked="0" layoutInCell="1" allowOverlap="1" wp14:anchorId="64668C35" wp14:editId="47BF5D19">
                <wp:simplePos x="0" y="0"/>
                <wp:positionH relativeFrom="column">
                  <wp:posOffset>2089306</wp:posOffset>
                </wp:positionH>
                <wp:positionV relativeFrom="paragraph">
                  <wp:posOffset>26599</wp:posOffset>
                </wp:positionV>
                <wp:extent cx="83880" cy="360"/>
                <wp:effectExtent l="38100" t="38100" r="49530" b="5715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83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5E23D" id="Encre 504" o:spid="_x0000_s1026" type="#_x0000_t75" style="position:absolute;margin-left:163.8pt;margin-top:1.4pt;width:8pt;height:1.4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">
                <v:imagedata r:id="rId8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0928" behindDoc="0" locked="0" layoutInCell="1" allowOverlap="1" wp14:anchorId="5E90C526" wp14:editId="15FE8724">
                <wp:simplePos x="0" y="0"/>
                <wp:positionH relativeFrom="column">
                  <wp:posOffset>2091106</wp:posOffset>
                </wp:positionH>
                <wp:positionV relativeFrom="paragraph">
                  <wp:posOffset>-41081</wp:posOffset>
                </wp:positionV>
                <wp:extent cx="79560" cy="126720"/>
                <wp:effectExtent l="57150" t="38100" r="0" b="45085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7956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E0ADF" id="Encre 503" o:spid="_x0000_s1026" type="#_x0000_t75" style="position:absolute;margin-left:163.95pt;margin-top:-3.95pt;width:7.65pt;height:11.4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">
                <v:imagedata r:id="rId8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8880" behindDoc="0" locked="0" layoutInCell="1" allowOverlap="1" wp14:anchorId="3E514DD6" wp14:editId="3529A035">
                <wp:simplePos x="0" y="0"/>
                <wp:positionH relativeFrom="column">
                  <wp:posOffset>1844146</wp:posOffset>
                </wp:positionH>
                <wp:positionV relativeFrom="paragraph">
                  <wp:posOffset>129559</wp:posOffset>
                </wp:positionV>
                <wp:extent cx="83160" cy="7560"/>
                <wp:effectExtent l="38100" t="57150" r="50800" b="5016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831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F0A4F" id="Encre 501" o:spid="_x0000_s1026" type="#_x0000_t75" style="position:absolute;margin-left:144.5pt;margin-top:9.5pt;width:8pt;height:2.0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">
                <v:imagedata r:id="rId8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1712" behindDoc="0" locked="0" layoutInCell="1" allowOverlap="1" wp14:anchorId="1E19116D" wp14:editId="7D9B763F">
                <wp:simplePos x="0" y="0"/>
                <wp:positionH relativeFrom="column">
                  <wp:posOffset>1227826</wp:posOffset>
                </wp:positionH>
                <wp:positionV relativeFrom="paragraph">
                  <wp:posOffset>128479</wp:posOffset>
                </wp:positionV>
                <wp:extent cx="473400" cy="16920"/>
                <wp:effectExtent l="38100" t="38100" r="41275" b="4064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47340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D2578" id="Encre 494" o:spid="_x0000_s1026" type="#_x0000_t75" style="position:absolute;margin-left:96pt;margin-top:9.4pt;width:38.7pt;height:2.7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">
                <v:imagedata r:id="rId82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0688" behindDoc="0" locked="0" layoutInCell="1" allowOverlap="1" wp14:anchorId="1F3C8FF7" wp14:editId="729C0EED">
                <wp:simplePos x="0" y="0"/>
                <wp:positionH relativeFrom="column">
                  <wp:posOffset>1568746</wp:posOffset>
                </wp:positionH>
                <wp:positionV relativeFrom="paragraph">
                  <wp:posOffset>-18041</wp:posOffset>
                </wp:positionV>
                <wp:extent cx="84960" cy="84600"/>
                <wp:effectExtent l="38100" t="38100" r="48895" b="4889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8496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AE24F" id="Encre 493" o:spid="_x0000_s1026" type="#_x0000_t75" style="position:absolute;margin-left:122.8pt;margin-top:-2.1pt;width:8.15pt;height:8.0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">
                <v:imagedata r:id="rId8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8640" behindDoc="0" locked="0" layoutInCell="1" allowOverlap="1" wp14:anchorId="06820E80" wp14:editId="477CD5B7">
                <wp:simplePos x="0" y="0"/>
                <wp:positionH relativeFrom="column">
                  <wp:posOffset>1345546</wp:posOffset>
                </wp:positionH>
                <wp:positionV relativeFrom="paragraph">
                  <wp:posOffset>-8681</wp:posOffset>
                </wp:positionV>
                <wp:extent cx="67320" cy="64440"/>
                <wp:effectExtent l="38100" t="38100" r="46990" b="5016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6732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9466D" id="Encre 491" o:spid="_x0000_s1026" type="#_x0000_t75" style="position:absolute;margin-left:105.25pt;margin-top:-1.4pt;width:6.7pt;height:6.4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">
                <v:imagedata r:id="rId83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5568" behindDoc="0" locked="0" layoutInCell="1" allowOverlap="1" wp14:anchorId="02E37BB9" wp14:editId="358BD982">
                <wp:simplePos x="0" y="0"/>
                <wp:positionH relativeFrom="column">
                  <wp:posOffset>966826</wp:posOffset>
                </wp:positionH>
                <wp:positionV relativeFrom="paragraph">
                  <wp:posOffset>149359</wp:posOffset>
                </wp:positionV>
                <wp:extent cx="87120" cy="7200"/>
                <wp:effectExtent l="38100" t="57150" r="46355" b="5016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871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8C733" id="Encre 488" o:spid="_x0000_s1026" type="#_x0000_t75" style="position:absolute;margin-left:75.45pt;margin-top:11.05pt;width:8.25pt;height:1.9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">
                <v:imagedata r:id="rId83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4544" behindDoc="0" locked="0" layoutInCell="1" allowOverlap="1" wp14:anchorId="77BF9349" wp14:editId="40688470">
                <wp:simplePos x="0" y="0"/>
                <wp:positionH relativeFrom="column">
                  <wp:posOffset>972226</wp:posOffset>
                </wp:positionH>
                <wp:positionV relativeFrom="paragraph">
                  <wp:posOffset>77359</wp:posOffset>
                </wp:positionV>
                <wp:extent cx="81720" cy="6120"/>
                <wp:effectExtent l="57150" t="57150" r="52070" b="5143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817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D922F" id="Encre 487" o:spid="_x0000_s1026" type="#_x0000_t75" style="position:absolute;margin-left:75.85pt;margin-top:5.4pt;width:7.85pt;height:1.9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">
                <v:imagedata r:id="rId83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3520" behindDoc="0" locked="0" layoutInCell="1" allowOverlap="1" wp14:anchorId="009B448A" wp14:editId="75CEC881">
                <wp:simplePos x="0" y="0"/>
                <wp:positionH relativeFrom="column">
                  <wp:posOffset>712306</wp:posOffset>
                </wp:positionH>
                <wp:positionV relativeFrom="paragraph">
                  <wp:posOffset>51439</wp:posOffset>
                </wp:positionV>
                <wp:extent cx="131400" cy="112320"/>
                <wp:effectExtent l="57150" t="38100" r="40640" b="4064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13140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DEB4B" id="Encre 486" o:spid="_x0000_s1026" type="#_x0000_t75" style="position:absolute;margin-left:55.4pt;margin-top:3.35pt;width:11.8pt;height:10.3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">
                <v:imagedata r:id="rId83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2496" behindDoc="0" locked="0" layoutInCell="1" allowOverlap="1" wp14:anchorId="04900ADE" wp14:editId="506C181F">
                <wp:simplePos x="0" y="0"/>
                <wp:positionH relativeFrom="column">
                  <wp:posOffset>456346</wp:posOffset>
                </wp:positionH>
                <wp:positionV relativeFrom="paragraph">
                  <wp:posOffset>91039</wp:posOffset>
                </wp:positionV>
                <wp:extent cx="205920" cy="74880"/>
                <wp:effectExtent l="38100" t="38100" r="22860" b="4000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20592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06BA1" id="Encre 485" o:spid="_x0000_s1026" type="#_x0000_t75" style="position:absolute;margin-left:35.25pt;margin-top:6.45pt;width:17.6pt;height:7.3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">
                <v:imagedata r:id="rId8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1472" behindDoc="0" locked="0" layoutInCell="1" allowOverlap="1" wp14:anchorId="4605FC50" wp14:editId="5C4E6A84">
                <wp:simplePos x="0" y="0"/>
                <wp:positionH relativeFrom="column">
                  <wp:posOffset>267706</wp:posOffset>
                </wp:positionH>
                <wp:positionV relativeFrom="paragraph">
                  <wp:posOffset>37399</wp:posOffset>
                </wp:positionV>
                <wp:extent cx="181440" cy="19080"/>
                <wp:effectExtent l="38100" t="38100" r="47625" b="5715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1814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49AF8" id="Encre 484" o:spid="_x0000_s1026" type="#_x0000_t75" style="position:absolute;margin-left:20.4pt;margin-top:2.25pt;width:15.75pt;height:2.9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">
                <v:imagedata r:id="rId84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60448" behindDoc="0" locked="0" layoutInCell="1" allowOverlap="1" wp14:anchorId="40160D61" wp14:editId="5AC15B03">
                <wp:simplePos x="0" y="0"/>
                <wp:positionH relativeFrom="column">
                  <wp:posOffset>345106</wp:posOffset>
                </wp:positionH>
                <wp:positionV relativeFrom="paragraph">
                  <wp:posOffset>-29201</wp:posOffset>
                </wp:positionV>
                <wp:extent cx="24120" cy="191880"/>
                <wp:effectExtent l="38100" t="38100" r="52705" b="55880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24120" cy="19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28AC5" id="Encre 483" o:spid="_x0000_s1026" type="#_x0000_t75" style="position:absolute;margin-left:26.45pt;margin-top:-3pt;width:3.35pt;height:16.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">
                <v:imagedata r:id="rId845" o:title=""/>
              </v:shape>
            </w:pict>
          </mc:Fallback>
        </mc:AlternateContent>
      </w:r>
    </w:p>
    <w:p w14:paraId="16676056" w14:textId="75C84D99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7552" behindDoc="0" locked="0" layoutInCell="1" allowOverlap="1" wp14:anchorId="2055E669" wp14:editId="1165035C">
                <wp:simplePos x="0" y="0"/>
                <wp:positionH relativeFrom="column">
                  <wp:posOffset>5291866</wp:posOffset>
                </wp:positionH>
                <wp:positionV relativeFrom="paragraph">
                  <wp:posOffset>-33766</wp:posOffset>
                </wp:positionV>
                <wp:extent cx="93960" cy="107640"/>
                <wp:effectExtent l="38100" t="38100" r="40005" b="45085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9396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F41A7" id="Encre 529" o:spid="_x0000_s1026" type="#_x0000_t75" style="position:absolute;margin-left:416pt;margin-top:-3.35pt;width:8.85pt;height:9.9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">
                <v:imagedata r:id="rId8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3456" behindDoc="0" locked="0" layoutInCell="1" allowOverlap="1" wp14:anchorId="47E4CD02" wp14:editId="7F9757B7">
                <wp:simplePos x="0" y="0"/>
                <wp:positionH relativeFrom="column">
                  <wp:posOffset>4554226</wp:posOffset>
                </wp:positionH>
                <wp:positionV relativeFrom="paragraph">
                  <wp:posOffset>25994</wp:posOffset>
                </wp:positionV>
                <wp:extent cx="102240" cy="6480"/>
                <wp:effectExtent l="38100" t="57150" r="50165" b="5080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022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29F09" id="Encre 525" o:spid="_x0000_s1026" type="#_x0000_t75" style="position:absolute;margin-left:357.9pt;margin-top:1.35pt;width:9.45pt;height:1.9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">
                <v:imagedata r:id="rId8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01408" behindDoc="0" locked="0" layoutInCell="1" allowOverlap="1" wp14:anchorId="57F5D295" wp14:editId="1170664F">
                <wp:simplePos x="0" y="0"/>
                <wp:positionH relativeFrom="column">
                  <wp:posOffset>4329586</wp:posOffset>
                </wp:positionH>
                <wp:positionV relativeFrom="paragraph">
                  <wp:posOffset>-16126</wp:posOffset>
                </wp:positionV>
                <wp:extent cx="84960" cy="113400"/>
                <wp:effectExtent l="38100" t="38100" r="48895" b="5842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8496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248BA" id="Encre 523" o:spid="_x0000_s1026" type="#_x0000_t75" style="position:absolute;margin-left:340.2pt;margin-top:-1.95pt;width:8.15pt;height:10.3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">
                <v:imagedata r:id="rId8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9360" behindDoc="0" locked="0" layoutInCell="1" allowOverlap="1" wp14:anchorId="17C09789" wp14:editId="19D885BA">
                <wp:simplePos x="0" y="0"/>
                <wp:positionH relativeFrom="column">
                  <wp:posOffset>4072546</wp:posOffset>
                </wp:positionH>
                <wp:positionV relativeFrom="paragraph">
                  <wp:posOffset>-13246</wp:posOffset>
                </wp:positionV>
                <wp:extent cx="110520" cy="103680"/>
                <wp:effectExtent l="38100" t="38100" r="41910" b="4889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11052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5ED55" id="Encre 521" o:spid="_x0000_s1026" type="#_x0000_t75" style="position:absolute;margin-left:319.95pt;margin-top:-1.75pt;width:10.1pt;height:9.5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">
                <v:imagedata r:id="rId8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91168" behindDoc="0" locked="0" layoutInCell="1" allowOverlap="1" wp14:anchorId="58EB0159" wp14:editId="1E793031">
                <wp:simplePos x="0" y="0"/>
                <wp:positionH relativeFrom="column">
                  <wp:posOffset>2595106</wp:posOffset>
                </wp:positionH>
                <wp:positionV relativeFrom="paragraph">
                  <wp:posOffset>83594</wp:posOffset>
                </wp:positionV>
                <wp:extent cx="125640" cy="15480"/>
                <wp:effectExtent l="57150" t="38100" r="46355" b="4191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1256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F7C68" id="Encre 513" o:spid="_x0000_s1026" type="#_x0000_t75" style="position:absolute;margin-left:203.65pt;margin-top:5.9pt;width:11.35pt;height:2.6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">
                <v:imagedata r:id="rId8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8096" behindDoc="0" locked="0" layoutInCell="1" allowOverlap="1" wp14:anchorId="3464DC06" wp14:editId="7C68E831">
                <wp:simplePos x="0" y="0"/>
                <wp:positionH relativeFrom="column">
                  <wp:posOffset>2307106</wp:posOffset>
                </wp:positionH>
                <wp:positionV relativeFrom="paragraph">
                  <wp:posOffset>94394</wp:posOffset>
                </wp:positionV>
                <wp:extent cx="33120" cy="65520"/>
                <wp:effectExtent l="38100" t="38100" r="43180" b="4889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3312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52B58" id="Encre 510" o:spid="_x0000_s1026" type="#_x0000_t75" style="position:absolute;margin-left:180.95pt;margin-top:6.75pt;width:4pt;height:6.5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">
                <v:imagedata r:id="rId8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6048" behindDoc="0" locked="0" layoutInCell="1" allowOverlap="1" wp14:anchorId="4F226C27" wp14:editId="1B37F794">
                <wp:simplePos x="0" y="0"/>
                <wp:positionH relativeFrom="column">
                  <wp:posOffset>2061586</wp:posOffset>
                </wp:positionH>
                <wp:positionV relativeFrom="paragraph">
                  <wp:posOffset>14834</wp:posOffset>
                </wp:positionV>
                <wp:extent cx="437040" cy="28800"/>
                <wp:effectExtent l="38100" t="38100" r="58420" b="47625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4370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2A472" id="Encre 508" o:spid="_x0000_s1026" type="#_x0000_t75" style="position:absolute;margin-left:161.65pt;margin-top:.45pt;width:35.8pt;height:3.6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">
                <v:imagedata r:id="rId8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9904" behindDoc="0" locked="0" layoutInCell="1" allowOverlap="1" wp14:anchorId="1822BB53" wp14:editId="6B43AE9B">
                <wp:simplePos x="0" y="0"/>
                <wp:positionH relativeFrom="column">
                  <wp:posOffset>1842346</wp:posOffset>
                </wp:positionH>
                <wp:positionV relativeFrom="paragraph">
                  <wp:posOffset>39314</wp:posOffset>
                </wp:positionV>
                <wp:extent cx="88920" cy="3600"/>
                <wp:effectExtent l="38100" t="57150" r="44450" b="5397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889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EECF9" id="Encre 502" o:spid="_x0000_s1026" type="#_x0000_t75" style="position:absolute;margin-left:144.35pt;margin-top:2.4pt;width:8.4pt;height:1.7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">
                <v:imagedata r:id="rId8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6832" behindDoc="0" locked="0" layoutInCell="1" allowOverlap="1" wp14:anchorId="67E76150" wp14:editId="6A714FFF">
                <wp:simplePos x="0" y="0"/>
                <wp:positionH relativeFrom="column">
                  <wp:posOffset>1534186</wp:posOffset>
                </wp:positionH>
                <wp:positionV relativeFrom="paragraph">
                  <wp:posOffset>129674</wp:posOffset>
                </wp:positionV>
                <wp:extent cx="64800" cy="2520"/>
                <wp:effectExtent l="38100" t="57150" r="49530" b="5524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648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D3D14" id="Encre 499" o:spid="_x0000_s1026" type="#_x0000_t75" style="position:absolute;margin-left:120.1pt;margin-top:9.5pt;width:6.5pt;height:1.6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">
                <v:imagedata r:id="rId8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5808" behindDoc="0" locked="0" layoutInCell="1" allowOverlap="1" wp14:anchorId="45F217C4" wp14:editId="7F48036D">
                <wp:simplePos x="0" y="0"/>
                <wp:positionH relativeFrom="column">
                  <wp:posOffset>1526626</wp:posOffset>
                </wp:positionH>
                <wp:positionV relativeFrom="paragraph">
                  <wp:posOffset>72074</wp:posOffset>
                </wp:positionV>
                <wp:extent cx="79200" cy="113760"/>
                <wp:effectExtent l="19050" t="38100" r="54610" b="5778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7920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92A87" id="Encre 498" o:spid="_x0000_s1026" type="#_x0000_t75" style="position:absolute;margin-left:119.5pt;margin-top:5pt;width:7.7pt;height:10.3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">
                <v:imagedata r:id="rId8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4784" behindDoc="0" locked="0" layoutInCell="1" allowOverlap="1" wp14:anchorId="091B36C7" wp14:editId="5E35E952">
                <wp:simplePos x="0" y="0"/>
                <wp:positionH relativeFrom="column">
                  <wp:posOffset>1527706</wp:posOffset>
                </wp:positionH>
                <wp:positionV relativeFrom="paragraph">
                  <wp:posOffset>108434</wp:posOffset>
                </wp:positionV>
                <wp:extent cx="7920" cy="84240"/>
                <wp:effectExtent l="57150" t="38100" r="49530" b="4953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792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AFA13" id="Encre 497" o:spid="_x0000_s1026" type="#_x0000_t75" style="position:absolute;margin-left:119.6pt;margin-top:7.85pt;width:2pt;height:8.0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">
                <v:imagedata r:id="rId86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2736" behindDoc="0" locked="0" layoutInCell="1" allowOverlap="1" wp14:anchorId="0C52AF6C" wp14:editId="12B88927">
                <wp:simplePos x="0" y="0"/>
                <wp:positionH relativeFrom="column">
                  <wp:posOffset>1243666</wp:posOffset>
                </wp:positionH>
                <wp:positionV relativeFrom="paragraph">
                  <wp:posOffset>68114</wp:posOffset>
                </wp:positionV>
                <wp:extent cx="75240" cy="118080"/>
                <wp:effectExtent l="38100" t="57150" r="58420" b="5397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7524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B6203" id="Encre 495" o:spid="_x0000_s1026" type="#_x0000_t75" style="position:absolute;margin-left:97.25pt;margin-top:4.65pt;width:7.3pt;height:10.7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">
                <v:imagedata r:id="rId869" o:title=""/>
              </v:shape>
            </w:pict>
          </mc:Fallback>
        </mc:AlternateContent>
      </w:r>
    </w:p>
    <w:p w14:paraId="16E780B0" w14:textId="3052363F" w:rsidR="007C16BF" w:rsidRDefault="002E5A53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9120" behindDoc="0" locked="0" layoutInCell="1" allowOverlap="1" wp14:anchorId="5CF7DEC2" wp14:editId="380C4079">
                <wp:simplePos x="0" y="0"/>
                <wp:positionH relativeFrom="column">
                  <wp:posOffset>2353906</wp:posOffset>
                </wp:positionH>
                <wp:positionV relativeFrom="paragraph">
                  <wp:posOffset>22594</wp:posOffset>
                </wp:positionV>
                <wp:extent cx="90720" cy="74160"/>
                <wp:effectExtent l="38100" t="38100" r="43180" b="4064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9072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DAD2A" id="Encre 511" o:spid="_x0000_s1026" type="#_x0000_t75" style="position:absolute;margin-left:184.65pt;margin-top:1.1pt;width:8.6pt;height:7.3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">
                <v:imagedata r:id="rId87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87072" behindDoc="0" locked="0" layoutInCell="1" allowOverlap="1" wp14:anchorId="2920F63E" wp14:editId="5C3F8C06">
                <wp:simplePos x="0" y="0"/>
                <wp:positionH relativeFrom="column">
                  <wp:posOffset>2185426</wp:posOffset>
                </wp:positionH>
                <wp:positionV relativeFrom="paragraph">
                  <wp:posOffset>-58046</wp:posOffset>
                </wp:positionV>
                <wp:extent cx="91080" cy="200880"/>
                <wp:effectExtent l="19050" t="57150" r="42545" b="4699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9108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56A3D" id="Encre 509" o:spid="_x0000_s1026" type="#_x0000_t75" style="position:absolute;margin-left:171.4pt;margin-top:-5.25pt;width:8.55pt;height:17.2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">
                <v:imagedata r:id="rId87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7856" behindDoc="0" locked="0" layoutInCell="1" allowOverlap="1" wp14:anchorId="3F95BDA9" wp14:editId="517C6EF0">
                <wp:simplePos x="0" y="0"/>
                <wp:positionH relativeFrom="column">
                  <wp:posOffset>1628506</wp:posOffset>
                </wp:positionH>
                <wp:positionV relativeFrom="paragraph">
                  <wp:posOffset>-4406</wp:posOffset>
                </wp:positionV>
                <wp:extent cx="90360" cy="69840"/>
                <wp:effectExtent l="38100" t="38100" r="43180" b="4508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9036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25A07" id="Encre 500" o:spid="_x0000_s1026" type="#_x0000_t75" style="position:absolute;margin-left:127.55pt;margin-top:-1.05pt;width:8.5pt;height:6.9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">
                <v:imagedata r:id="rId87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573760" behindDoc="0" locked="0" layoutInCell="1" allowOverlap="1" wp14:anchorId="0D30DB98" wp14:editId="35E79A08">
                <wp:simplePos x="0" y="0"/>
                <wp:positionH relativeFrom="column">
                  <wp:posOffset>1363546</wp:posOffset>
                </wp:positionH>
                <wp:positionV relativeFrom="paragraph">
                  <wp:posOffset>-29606</wp:posOffset>
                </wp:positionV>
                <wp:extent cx="84960" cy="85320"/>
                <wp:effectExtent l="57150" t="57150" r="48895" b="4826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84960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FF8AD" id="Encre 496" o:spid="_x0000_s1026" type="#_x0000_t75" style="position:absolute;margin-left:106.65pt;margin-top:-3.05pt;width:8.15pt;height:8.1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">
                <v:imagedata r:id="rId877" o:title=""/>
              </v:shape>
            </w:pict>
          </mc:Fallback>
        </mc:AlternateContent>
      </w:r>
    </w:p>
    <w:p w14:paraId="4A409FAF" w14:textId="4F3EB834" w:rsidR="0047641B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>5°/ Schématiser le trajet des rayons lumineux.</w:t>
      </w:r>
    </w:p>
    <w:p w14:paraId="342D7277" w14:textId="06766D9F" w:rsidR="00211E79" w:rsidRDefault="00211E79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w:drawing>
          <wp:inline distT="0" distB="0" distL="0" distR="0" wp14:anchorId="0858270F" wp14:editId="33C407D0">
            <wp:extent cx="5867400" cy="2838087"/>
            <wp:effectExtent l="0" t="0" r="0" b="635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8"/>
                    <a:stretch>
                      <a:fillRect/>
                    </a:stretch>
                  </pic:blipFill>
                  <pic:spPr>
                    <a:xfrm>
                      <a:off x="0" y="0"/>
                      <a:ext cx="5876384" cy="2842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DC8B7" w14:textId="3ED6BDDE" w:rsidR="0047641B" w:rsidRPr="005E2672" w:rsidRDefault="0047641B" w:rsidP="0086041A">
      <w:pPr>
        <w:pStyle w:val="titre2nonsoulign"/>
      </w:pPr>
      <w:r w:rsidRPr="005E2672">
        <w:t>L’oculaire</w:t>
      </w:r>
    </w:p>
    <w:p w14:paraId="3109F1D8" w14:textId="79A6E628" w:rsidR="0047641B" w:rsidRPr="005E2672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Placer le lentille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7A675605">
          <v:shape id="_x0000_i1049" type="#_x0000_t75" style="width:15pt;height:18pt" o:ole="">
            <v:imagedata r:id="rId879" o:title=""/>
          </v:shape>
          <o:OLEObject Type="Embed" ProgID="Equation.DSMT4" ShapeID="_x0000_i1049" DrawAspect="Content" ObjectID="_1739293097" r:id="rId880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="00F34E1B">
        <w:rPr>
          <w:rFonts w:ascii="Garamond" w:hAnsi="Garamond"/>
          <w:sz w:val="22"/>
          <w:szCs w:val="22"/>
        </w:rPr>
        <w:t>17.5</w:t>
      </w:r>
      <w:r w:rsidR="00494D1F">
        <w:rPr>
          <w:rFonts w:ascii="Garamond" w:hAnsi="Garamond"/>
          <w:sz w:val="22"/>
          <w:szCs w:val="22"/>
        </w:rPr>
        <w:t xml:space="preserve"> cm</w:t>
      </w:r>
      <w:r w:rsidR="00FD08C4">
        <w:rPr>
          <w:rFonts w:ascii="Garamond" w:hAnsi="Garamond"/>
          <w:sz w:val="22"/>
          <w:szCs w:val="22"/>
        </w:rPr>
        <w:t>.</w:t>
      </w:r>
      <w:r w:rsidRPr="005E2672">
        <w:rPr>
          <w:rFonts w:ascii="Garamond" w:hAnsi="Garamond"/>
          <w:sz w:val="22"/>
          <w:szCs w:val="22"/>
        </w:rPr>
        <w:t xml:space="preserve"> </w:t>
      </w:r>
      <w:r w:rsidR="00550CF6" w:rsidRPr="005E2672">
        <w:rPr>
          <w:rFonts w:ascii="Garamond" w:hAnsi="Garamond"/>
          <w:sz w:val="22"/>
          <w:szCs w:val="22"/>
        </w:rPr>
        <w:t>derrière</w:t>
      </w:r>
      <w:r w:rsidRPr="005E2672">
        <w:rPr>
          <w:rFonts w:ascii="Garamond" w:hAnsi="Garamond"/>
          <w:sz w:val="22"/>
          <w:szCs w:val="22"/>
        </w:rPr>
        <w:t xml:space="preserve"> la lentille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695BFE04">
          <v:shape id="_x0000_i1050" type="#_x0000_t75" style="width:15pt;height:17.25pt" o:ole="">
            <v:imagedata r:id="rId629" o:title=""/>
          </v:shape>
          <o:OLEObject Type="Embed" ProgID="Equation.DSMT4" ShapeID="_x0000_i1050" DrawAspect="Content" ObjectID="_1739293098" r:id="rId881"/>
        </w:object>
      </w:r>
      <w:r w:rsidR="0047641B" w:rsidRPr="005E2672">
        <w:rPr>
          <w:rFonts w:ascii="Garamond" w:hAnsi="Garamond"/>
          <w:sz w:val="22"/>
          <w:szCs w:val="22"/>
        </w:rPr>
        <w:t xml:space="preserve">.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092CD791">
          <v:shape id="_x0000_i1051" type="#_x0000_t75" style="width:29.25pt;height:17.25pt" o:ole="">
            <v:imagedata r:id="rId766" o:title=""/>
          </v:shape>
          <o:OLEObject Type="Embed" ProgID="Equation.DSMT4" ShapeID="_x0000_i1051" DrawAspect="Content" ObjectID="_1739293099" r:id="rId882"/>
        </w:object>
      </w:r>
      <w:r w:rsidR="0047641B" w:rsidRPr="005E2672">
        <w:rPr>
          <w:rFonts w:ascii="Garamond" w:hAnsi="Garamond"/>
          <w:sz w:val="22"/>
          <w:szCs w:val="22"/>
        </w:rPr>
        <w:t xml:space="preserve"> </w:t>
      </w:r>
      <w:proofErr w:type="gramStart"/>
      <w:r w:rsidR="0047641B" w:rsidRPr="005E2672">
        <w:rPr>
          <w:rFonts w:ascii="Garamond" w:hAnsi="Garamond"/>
          <w:sz w:val="22"/>
          <w:szCs w:val="22"/>
        </w:rPr>
        <w:t>devient</w:t>
      </w:r>
      <w:proofErr w:type="gramEnd"/>
      <w:r w:rsidR="0047641B" w:rsidRPr="005E2672">
        <w:rPr>
          <w:rFonts w:ascii="Garamond" w:hAnsi="Garamond"/>
          <w:sz w:val="22"/>
          <w:szCs w:val="22"/>
        </w:rPr>
        <w:t xml:space="preserve"> un objet pour la lentille </w:t>
      </w:r>
      <w:r w:rsidR="0047641B" w:rsidRPr="005E2672">
        <w:rPr>
          <w:rFonts w:ascii="Garamond" w:hAnsi="Garamond"/>
          <w:position w:val="-12"/>
          <w:sz w:val="22"/>
          <w:szCs w:val="22"/>
        </w:rPr>
        <w:object w:dxaOrig="300" w:dyaOrig="360" w14:anchorId="18568FAC">
          <v:shape id="_x0000_i1052" type="#_x0000_t75" style="width:15pt;height:18pt" o:ole="">
            <v:imagedata r:id="rId879" o:title=""/>
          </v:shape>
          <o:OLEObject Type="Embed" ProgID="Equation.DSMT4" ShapeID="_x0000_i1052" DrawAspect="Content" ObjectID="_1739293100" r:id="rId883"/>
        </w:object>
      </w:r>
      <w:r w:rsidR="0047641B" w:rsidRPr="005E2672">
        <w:rPr>
          <w:rFonts w:ascii="Garamond" w:hAnsi="Garamond"/>
          <w:sz w:val="22"/>
          <w:szCs w:val="22"/>
        </w:rPr>
        <w:t xml:space="preserve">. Cette lentille </w:t>
      </w:r>
      <w:r w:rsidR="0047641B" w:rsidRPr="005E2672">
        <w:rPr>
          <w:rFonts w:ascii="Garamond" w:hAnsi="Garamond"/>
          <w:position w:val="-12"/>
          <w:sz w:val="22"/>
          <w:szCs w:val="22"/>
        </w:rPr>
        <w:object w:dxaOrig="300" w:dyaOrig="360" w14:anchorId="4BD28397">
          <v:shape id="_x0000_i1053" type="#_x0000_t75" style="width:15pt;height:18pt" o:ole="">
            <v:imagedata r:id="rId879" o:title=""/>
          </v:shape>
          <o:OLEObject Type="Embed" ProgID="Equation.DSMT4" ShapeID="_x0000_i1053" DrawAspect="Content" ObjectID="_1739293101" r:id="rId884"/>
        </w:object>
      </w:r>
      <w:r w:rsidR="0047641B" w:rsidRPr="005E2672">
        <w:rPr>
          <w:rFonts w:ascii="Garamond" w:hAnsi="Garamond"/>
          <w:sz w:val="22"/>
          <w:szCs w:val="22"/>
        </w:rPr>
        <w:t xml:space="preserve"> modélise l’oculaire de la lunette et peut être considérée comme une loupe donnant une image agrandie de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660F03FB">
          <v:shape id="_x0000_i1054" type="#_x0000_t75" style="width:29.25pt;height:17.25pt" o:ole="">
            <v:imagedata r:id="rId766" o:title=""/>
          </v:shape>
          <o:OLEObject Type="Embed" ProgID="Equation.DSMT4" ShapeID="_x0000_i1054" DrawAspect="Content" ObjectID="_1739293102" r:id="rId885"/>
        </w:object>
      </w:r>
      <w:r w:rsidR="0047641B" w:rsidRPr="005E2672">
        <w:rPr>
          <w:rFonts w:ascii="Garamond" w:hAnsi="Garamond"/>
          <w:sz w:val="22"/>
          <w:szCs w:val="22"/>
        </w:rPr>
        <w:t>.</w:t>
      </w:r>
    </w:p>
    <w:p w14:paraId="658FAB61" w14:textId="77777777" w:rsidR="0047641B" w:rsidRPr="005E2672" w:rsidRDefault="00550CF6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Éloigner le plus possible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6918A300">
          <v:shape id="_x0000_i1055" type="#_x0000_t75" style="width:15pt;height:18pt" o:ole="">
            <v:imagedata r:id="rId879" o:title=""/>
          </v:shape>
          <o:OLEObject Type="Embed" ProgID="Equation.DSMT4" ShapeID="_x0000_i1055" DrawAspect="Content" ObjectID="_1739293103" r:id="rId886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713229A3">
          <v:shape id="_x0000_i1056" type="#_x0000_t75" style="width:15pt;height:17.25pt" o:ole="">
            <v:imagedata r:id="rId629" o:title=""/>
          </v:shape>
          <o:OLEObject Type="Embed" ProgID="Equation.DSMT4" ShapeID="_x0000_i1056" DrawAspect="Content" ObjectID="_1739293104" r:id="rId887"/>
        </w:object>
      </w:r>
      <w:r w:rsidRPr="005E2672">
        <w:rPr>
          <w:rFonts w:ascii="Garamond" w:hAnsi="Garamond"/>
          <w:sz w:val="22"/>
          <w:szCs w:val="22"/>
        </w:rPr>
        <w:t xml:space="preserve">. Regarder à travers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2C744EF9">
          <v:shape id="_x0000_i1057" type="#_x0000_t75" style="width:15pt;height:18pt" o:ole="">
            <v:imagedata r:id="rId879" o:title=""/>
          </v:shape>
          <o:OLEObject Type="Embed" ProgID="Equation.DSMT4" ShapeID="_x0000_i1057" DrawAspect="Content" ObjectID="_1739293105" r:id="rId888"/>
        </w:object>
      </w:r>
      <w:r w:rsidR="00630B23" w:rsidRPr="005E2672">
        <w:rPr>
          <w:rFonts w:ascii="Garamond" w:hAnsi="Garamond"/>
          <w:sz w:val="22"/>
          <w:szCs w:val="22"/>
        </w:rPr>
        <w:t xml:space="preserve"> </w:t>
      </w:r>
      <w:r w:rsidRPr="005E2672">
        <w:rPr>
          <w:rFonts w:ascii="Garamond" w:hAnsi="Garamond"/>
          <w:sz w:val="22"/>
          <w:szCs w:val="22"/>
        </w:rPr>
        <w:t xml:space="preserve">et approcher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5066A92">
          <v:shape id="_x0000_i1058" type="#_x0000_t75" style="width:15pt;height:18pt" o:ole="">
            <v:imagedata r:id="rId879" o:title=""/>
          </v:shape>
          <o:OLEObject Type="Embed" ProgID="Equation.DSMT4" ShapeID="_x0000_i1058" DrawAspect="Content" ObjectID="_1739293106" r:id="rId889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62331AC9">
          <v:shape id="_x0000_i1059" type="#_x0000_t75" style="width:15pt;height:17.25pt" o:ole="">
            <v:imagedata r:id="rId629" o:title=""/>
          </v:shape>
          <o:OLEObject Type="Embed" ProgID="Equation.DSMT4" ShapeID="_x0000_i1059" DrawAspect="Content" ObjectID="_1739293107" r:id="rId890"/>
        </w:object>
      </w:r>
      <w:r w:rsidRPr="005E2672">
        <w:rPr>
          <w:rFonts w:ascii="Garamond" w:hAnsi="Garamond"/>
          <w:sz w:val="22"/>
          <w:szCs w:val="22"/>
        </w:rPr>
        <w:t xml:space="preserve"> jusqu’à ce que l’image de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5D977040">
          <v:shape id="_x0000_i1060" type="#_x0000_t75" style="width:29.25pt;height:17.25pt" o:ole="">
            <v:imagedata r:id="rId766" o:title=""/>
          </v:shape>
          <o:OLEObject Type="Embed" ProgID="Equation.DSMT4" ShapeID="_x0000_i1060" DrawAspect="Content" ObjectID="_1739293108" r:id="rId891"/>
        </w:object>
      </w:r>
      <w:r w:rsidRPr="005E2672">
        <w:rPr>
          <w:rFonts w:ascii="Garamond" w:hAnsi="Garamond"/>
          <w:sz w:val="22"/>
          <w:szCs w:val="22"/>
        </w:rPr>
        <w:t xml:space="preserve"> par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15BA4249">
          <v:shape id="_x0000_i1061" type="#_x0000_t75" style="width:15pt;height:18pt" o:ole="">
            <v:imagedata r:id="rId879" o:title=""/>
          </v:shape>
          <o:OLEObject Type="Embed" ProgID="Equation.DSMT4" ShapeID="_x0000_i1061" DrawAspect="Content" ObjectID="_1739293109" r:id="rId892"/>
        </w:object>
      </w:r>
      <w:r w:rsidRPr="005E2672">
        <w:rPr>
          <w:rFonts w:ascii="Garamond" w:hAnsi="Garamond"/>
          <w:sz w:val="22"/>
          <w:szCs w:val="22"/>
        </w:rPr>
        <w:t xml:space="preserve"> soit visible par l’œil et de même sens que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258DA7BD">
          <v:shape id="_x0000_i1062" type="#_x0000_t75" style="width:29.25pt;height:17.25pt" o:ole="">
            <v:imagedata r:id="rId766" o:title=""/>
          </v:shape>
          <o:OLEObject Type="Embed" ProgID="Equation.DSMT4" ShapeID="_x0000_i1062" DrawAspect="Content" ObjectID="_1739293110" r:id="rId893"/>
        </w:object>
      </w:r>
      <w:r w:rsidRPr="005E2672">
        <w:rPr>
          <w:rFonts w:ascii="Garamond" w:hAnsi="Garamond"/>
          <w:sz w:val="22"/>
          <w:szCs w:val="22"/>
        </w:rPr>
        <w:t>.</w:t>
      </w:r>
      <w:r w:rsidR="00630B23" w:rsidRPr="005E2672">
        <w:rPr>
          <w:rFonts w:ascii="Garamond" w:hAnsi="Garamond"/>
          <w:sz w:val="22"/>
          <w:szCs w:val="22"/>
        </w:rPr>
        <w:t xml:space="preserve"> (Il faut avoir l’œil très </w:t>
      </w:r>
      <w:proofErr w:type="spellStart"/>
      <w:r w:rsidR="00630B23" w:rsidRPr="005E2672">
        <w:rPr>
          <w:rFonts w:ascii="Garamond" w:hAnsi="Garamond"/>
          <w:sz w:val="22"/>
          <w:szCs w:val="22"/>
        </w:rPr>
        <w:t>prés</w:t>
      </w:r>
      <w:proofErr w:type="spellEnd"/>
      <w:r w:rsidR="00630B23" w:rsidRPr="005E2672">
        <w:rPr>
          <w:rFonts w:ascii="Garamond" w:hAnsi="Garamond"/>
          <w:sz w:val="22"/>
          <w:szCs w:val="22"/>
        </w:rPr>
        <w:t xml:space="preserve"> de </w:t>
      </w:r>
      <w:r w:rsidR="00630B23" w:rsidRPr="005E2672">
        <w:rPr>
          <w:rFonts w:ascii="Garamond" w:hAnsi="Garamond"/>
          <w:position w:val="-12"/>
          <w:sz w:val="22"/>
          <w:szCs w:val="22"/>
        </w:rPr>
        <w:object w:dxaOrig="300" w:dyaOrig="360" w14:anchorId="4668C07F">
          <v:shape id="_x0000_i1063" type="#_x0000_t75" style="width:15pt;height:18pt" o:ole="">
            <v:imagedata r:id="rId879" o:title=""/>
          </v:shape>
          <o:OLEObject Type="Embed" ProgID="Equation.DSMT4" ShapeID="_x0000_i1063" DrawAspect="Content" ObjectID="_1739293111" r:id="rId894"/>
        </w:object>
      </w:r>
      <w:r w:rsidR="00630B23" w:rsidRPr="005E2672">
        <w:rPr>
          <w:rFonts w:ascii="Garamond" w:hAnsi="Garamond"/>
          <w:sz w:val="22"/>
          <w:szCs w:val="22"/>
        </w:rPr>
        <w:t>.)</w:t>
      </w:r>
    </w:p>
    <w:p w14:paraId="53AEA61E" w14:textId="77777777" w:rsidR="003B0752" w:rsidRPr="005E2672" w:rsidRDefault="003B0752" w:rsidP="007C0E5D">
      <w:pPr>
        <w:pStyle w:val="Normal12"/>
        <w:rPr>
          <w:rFonts w:ascii="Garamond" w:hAnsi="Garamond"/>
          <w:sz w:val="22"/>
          <w:szCs w:val="22"/>
        </w:rPr>
      </w:pPr>
    </w:p>
    <w:p w14:paraId="6E27ACBB" w14:textId="3BD28868" w:rsidR="00550CF6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79520" behindDoc="0" locked="0" layoutInCell="1" allowOverlap="1" wp14:anchorId="3BADA2E0" wp14:editId="1F3FC7F1">
                <wp:simplePos x="0" y="0"/>
                <wp:positionH relativeFrom="column">
                  <wp:posOffset>1333500</wp:posOffset>
                </wp:positionH>
                <wp:positionV relativeFrom="paragraph">
                  <wp:posOffset>262890</wp:posOffset>
                </wp:positionV>
                <wp:extent cx="5080000" cy="514350"/>
                <wp:effectExtent l="6985" t="8255" r="8890" b="10795"/>
                <wp:wrapNone/>
                <wp:docPr id="18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00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BCDBD" id="Rectangle 155" o:spid="_x0000_s1026" style="position:absolute;margin-left:105pt;margin-top:20.7pt;width:400pt;height:4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"/>
            </w:pict>
          </mc:Fallback>
        </mc:AlternateContent>
      </w:r>
      <w:r w:rsidR="00550CF6" w:rsidRPr="005E2672">
        <w:rPr>
          <w:rFonts w:ascii="Garamond" w:hAnsi="Garamond"/>
          <w:sz w:val="22"/>
          <w:szCs w:val="22"/>
        </w:rPr>
        <w:tab/>
        <w:t xml:space="preserve">1°/ Comment apparaît l’objet pour l’œil observé à travers </w:t>
      </w:r>
      <w:r w:rsidR="00550CF6" w:rsidRPr="005E2672">
        <w:rPr>
          <w:rFonts w:ascii="Garamond" w:hAnsi="Garamond"/>
          <w:position w:val="-12"/>
          <w:sz w:val="22"/>
          <w:szCs w:val="22"/>
        </w:rPr>
        <w:object w:dxaOrig="300" w:dyaOrig="360" w14:anchorId="0F4E43F2">
          <v:shape id="_x0000_i1064" type="#_x0000_t75" style="width:15pt;height:18pt" o:ole="">
            <v:imagedata r:id="rId879" o:title=""/>
          </v:shape>
          <o:OLEObject Type="Embed" ProgID="Equation.DSMT4" ShapeID="_x0000_i1064" DrawAspect="Content" ObjectID="_1739293112" r:id="rId895"/>
        </w:object>
      </w:r>
      <w:r w:rsidR="00550CF6" w:rsidRPr="005E2672">
        <w:rPr>
          <w:rFonts w:ascii="Garamond" w:hAnsi="Garamond"/>
          <w:sz w:val="22"/>
          <w:szCs w:val="22"/>
        </w:rPr>
        <w:t xml:space="preserve"> : plus gros, moins gros ou </w:t>
      </w:r>
      <w:r w:rsidR="005C7005" w:rsidRPr="005E2672">
        <w:rPr>
          <w:rFonts w:ascii="Garamond" w:hAnsi="Garamond"/>
          <w:sz w:val="22"/>
          <w:szCs w:val="22"/>
        </w:rPr>
        <w:t xml:space="preserve">de même taille que AB observé à travers </w:t>
      </w:r>
      <w:r w:rsidR="005C7005" w:rsidRPr="005E2672">
        <w:rPr>
          <w:rFonts w:ascii="Garamond" w:hAnsi="Garamond"/>
          <w:position w:val="-10"/>
          <w:sz w:val="22"/>
          <w:szCs w:val="22"/>
        </w:rPr>
        <w:object w:dxaOrig="279" w:dyaOrig="340" w14:anchorId="489142DA">
          <v:shape id="_x0000_i1065" type="#_x0000_t75" style="width:14.25pt;height:17.25pt" o:ole="">
            <v:imagedata r:id="rId339" o:title=""/>
          </v:shape>
          <o:OLEObject Type="Embed" ProgID="Equation.DSMT4" ShapeID="_x0000_i1065" DrawAspect="Content" ObjectID="_1739293113" r:id="rId896"/>
        </w:object>
      </w:r>
      <w:r w:rsidR="005C7005" w:rsidRPr="005E2672">
        <w:rPr>
          <w:rFonts w:ascii="Garamond" w:hAnsi="Garamond"/>
          <w:sz w:val="22"/>
          <w:szCs w:val="22"/>
        </w:rPr>
        <w:t> ?</w:t>
      </w:r>
    </w:p>
    <w:p w14:paraId="031A67FD" w14:textId="16C7D05B" w:rsidR="007C16BF" w:rsidRDefault="00F215FD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15488" behindDoc="0" locked="0" layoutInCell="1" allowOverlap="1" wp14:anchorId="4E7F9293" wp14:editId="54AB4609">
                <wp:simplePos x="0" y="0"/>
                <wp:positionH relativeFrom="column">
                  <wp:posOffset>1514475</wp:posOffset>
                </wp:positionH>
                <wp:positionV relativeFrom="paragraph">
                  <wp:posOffset>-136525</wp:posOffset>
                </wp:positionV>
                <wp:extent cx="3631925" cy="327660"/>
                <wp:effectExtent l="57150" t="38100" r="0" b="53340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3631925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15901" id="Encre 899" o:spid="_x0000_s1026" type="#_x0000_t75" style="position:absolute;margin-left:118.55pt;margin-top:-11.45pt;width:287.4pt;height:27.2pt;z-index:2524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">
                <v:imagedata r:id="rId1036" o:title=""/>
              </v:shape>
            </w:pict>
          </mc:Fallback>
        </mc:AlternateContent>
      </w:r>
    </w:p>
    <w:p w14:paraId="271417AC" w14:textId="77777777" w:rsidR="0086041A" w:rsidRPr="005E2672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48DCF542" w14:textId="77777777" w:rsidR="0047641B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2°/ Dans quel plan particulier de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7BE77EB">
          <v:shape id="_x0000_i1066" type="#_x0000_t75" style="width:15pt;height:18pt" o:ole="">
            <v:imagedata r:id="rId879" o:title=""/>
          </v:shape>
          <o:OLEObject Type="Embed" ProgID="Equation.DSMT4" ShapeID="_x0000_i1066" DrawAspect="Content" ObjectID="_1739293114" r:id="rId1037"/>
        </w:object>
      </w:r>
      <w:r w:rsidRPr="005E2672">
        <w:rPr>
          <w:rFonts w:ascii="Garamond" w:hAnsi="Garamond"/>
          <w:sz w:val="22"/>
          <w:szCs w:val="22"/>
        </w:rPr>
        <w:t xml:space="preserve"> se trouve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310B3A3B">
          <v:shape id="_x0000_i1067" type="#_x0000_t75" style="width:29.25pt;height:17.25pt" o:ole="">
            <v:imagedata r:id="rId766" o:title=""/>
          </v:shape>
          <o:OLEObject Type="Embed" ProgID="Equation.DSMT4" ShapeID="_x0000_i1067" DrawAspect="Content" ObjectID="_1739293115" r:id="rId1038"/>
        </w:object>
      </w:r>
      <w:r w:rsidRPr="005E2672">
        <w:rPr>
          <w:rFonts w:ascii="Garamond" w:hAnsi="Garamond"/>
          <w:sz w:val="22"/>
          <w:szCs w:val="22"/>
        </w:rPr>
        <w:t xml:space="preserve"> dès qu’il devient visible à travers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16C5A454">
          <v:shape id="_x0000_i1068" type="#_x0000_t75" style="width:15pt;height:18pt" o:ole="">
            <v:imagedata r:id="rId879" o:title=""/>
          </v:shape>
          <o:OLEObject Type="Embed" ProgID="Equation.DSMT4" ShapeID="_x0000_i1068" DrawAspect="Content" ObjectID="_1739293116" r:id="rId1039"/>
        </w:object>
      </w:r>
      <w:r w:rsidRPr="005E2672">
        <w:rPr>
          <w:rFonts w:ascii="Garamond" w:hAnsi="Garamond"/>
          <w:sz w:val="22"/>
          <w:szCs w:val="22"/>
        </w:rPr>
        <w:t> ?</w:t>
      </w:r>
    </w:p>
    <w:p w14:paraId="5FB9B24D" w14:textId="0A057F64" w:rsidR="007C16BF" w:rsidRDefault="00345902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6400" behindDoc="0" locked="0" layoutInCell="1" allowOverlap="1" wp14:anchorId="616F32C8" wp14:editId="0664931E">
                <wp:simplePos x="0" y="0"/>
                <wp:positionH relativeFrom="column">
                  <wp:posOffset>2610586</wp:posOffset>
                </wp:positionH>
                <wp:positionV relativeFrom="paragraph">
                  <wp:posOffset>93580</wp:posOffset>
                </wp:positionV>
                <wp:extent cx="15840" cy="360"/>
                <wp:effectExtent l="38100" t="38100" r="41910" b="57150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158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DB12C" id="Encre 606" o:spid="_x0000_s1026" type="#_x0000_t75" style="position:absolute;margin-left:204.85pt;margin-top:6.65pt;width:2.7pt;height:1.4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">
                <v:imagedata r:id="rId1041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81568" behindDoc="0" locked="0" layoutInCell="1" allowOverlap="1" wp14:anchorId="373DFB84" wp14:editId="2EE387FC">
                <wp:simplePos x="0" y="0"/>
                <wp:positionH relativeFrom="column">
                  <wp:posOffset>190500</wp:posOffset>
                </wp:positionH>
                <wp:positionV relativeFrom="paragraph">
                  <wp:posOffset>27940</wp:posOffset>
                </wp:positionV>
                <wp:extent cx="6223000" cy="345440"/>
                <wp:effectExtent l="6985" t="13970" r="8890" b="12065"/>
                <wp:wrapNone/>
                <wp:docPr id="17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FE72F8" id="Rectangle 156" o:spid="_x0000_s1026" style="position:absolute;margin-left:15pt;margin-top:2.2pt;width:490pt;height:27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"/>
            </w:pict>
          </mc:Fallback>
        </mc:AlternateContent>
      </w:r>
    </w:p>
    <w:p w14:paraId="71FA1F31" w14:textId="0FF4E337" w:rsidR="007C16BF" w:rsidRDefault="00F215FD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23680" behindDoc="0" locked="0" layoutInCell="1" allowOverlap="1" wp14:anchorId="1C8DAA77" wp14:editId="24B8E608">
                <wp:simplePos x="0" y="0"/>
                <wp:positionH relativeFrom="column">
                  <wp:posOffset>3618865</wp:posOffset>
                </wp:positionH>
                <wp:positionV relativeFrom="paragraph">
                  <wp:posOffset>-82550</wp:posOffset>
                </wp:positionV>
                <wp:extent cx="1080675" cy="259920"/>
                <wp:effectExtent l="57150" t="38100" r="24765" b="45085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1080675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AF5BD" id="Encre 1032" o:spid="_x0000_s1026" type="#_x0000_t75" style="position:absolute;margin-left:284.25pt;margin-top:-7.2pt;width:86.55pt;height:21.85pt;z-index:2524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">
                <v:imagedata r:id="rId1043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9472" behindDoc="0" locked="0" layoutInCell="1" allowOverlap="1" wp14:anchorId="6858D820" wp14:editId="2ADF4079">
                <wp:simplePos x="0" y="0"/>
                <wp:positionH relativeFrom="column">
                  <wp:posOffset>3395386</wp:posOffset>
                </wp:positionH>
                <wp:positionV relativeFrom="paragraph">
                  <wp:posOffset>32855</wp:posOffset>
                </wp:positionV>
                <wp:extent cx="112320" cy="132840"/>
                <wp:effectExtent l="38100" t="38100" r="40640" b="5778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11232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ECE1B" id="Encre 609" o:spid="_x0000_s1026" type="#_x0000_t75" style="position:absolute;margin-left:266.65pt;margin-top:1.9pt;width:10.3pt;height:11.8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">
                <v:imagedata r:id="rId1045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8448" behindDoc="0" locked="0" layoutInCell="1" allowOverlap="1" wp14:anchorId="6FC12356" wp14:editId="4CDD44FF">
                <wp:simplePos x="0" y="0"/>
                <wp:positionH relativeFrom="column">
                  <wp:posOffset>3258586</wp:posOffset>
                </wp:positionH>
                <wp:positionV relativeFrom="paragraph">
                  <wp:posOffset>-71185</wp:posOffset>
                </wp:positionV>
                <wp:extent cx="130320" cy="198000"/>
                <wp:effectExtent l="38100" t="38100" r="3175" b="50165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13032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A6D5D" id="Encre 608" o:spid="_x0000_s1026" type="#_x0000_t75" style="position:absolute;margin-left:255.9pt;margin-top:-6.3pt;width:11.65pt;height:17.0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">
                <v:imagedata r:id="rId1047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7424" behindDoc="0" locked="0" layoutInCell="1" allowOverlap="1" wp14:anchorId="69125379" wp14:editId="12F2E5CA">
                <wp:simplePos x="0" y="0"/>
                <wp:positionH relativeFrom="column">
                  <wp:posOffset>2950426</wp:posOffset>
                </wp:positionH>
                <wp:positionV relativeFrom="paragraph">
                  <wp:posOffset>-44545</wp:posOffset>
                </wp:positionV>
                <wp:extent cx="236160" cy="176040"/>
                <wp:effectExtent l="57150" t="38100" r="50165" b="5270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2361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BD029" id="Encre 607" o:spid="_x0000_s1026" type="#_x0000_t75" style="position:absolute;margin-left:231.6pt;margin-top:-4.2pt;width:20.05pt;height:15.2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">
                <v:imagedata r:id="rId1049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5376" behindDoc="0" locked="0" layoutInCell="1" allowOverlap="1" wp14:anchorId="1FD1FF27" wp14:editId="33A156C3">
                <wp:simplePos x="0" y="0"/>
                <wp:positionH relativeFrom="column">
                  <wp:posOffset>2753506</wp:posOffset>
                </wp:positionH>
                <wp:positionV relativeFrom="paragraph">
                  <wp:posOffset>-44905</wp:posOffset>
                </wp:positionV>
                <wp:extent cx="84960" cy="169920"/>
                <wp:effectExtent l="57150" t="38100" r="10795" b="4000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8496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46116" id="Encre 605" o:spid="_x0000_s1026" type="#_x0000_t75" style="position:absolute;margin-left:216.1pt;margin-top:-4.25pt;width:8.15pt;height:14.8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">
                <v:imagedata r:id="rId1051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4352" behindDoc="0" locked="0" layoutInCell="1" allowOverlap="1" wp14:anchorId="7EEEFF08" wp14:editId="02CBE4A2">
                <wp:simplePos x="0" y="0"/>
                <wp:positionH relativeFrom="column">
                  <wp:posOffset>2608786</wp:posOffset>
                </wp:positionH>
                <wp:positionV relativeFrom="paragraph">
                  <wp:posOffset>24935</wp:posOffset>
                </wp:positionV>
                <wp:extent cx="140760" cy="190080"/>
                <wp:effectExtent l="38100" t="38100" r="0" b="57785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14076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AF1F8" id="Encre 604" o:spid="_x0000_s1026" type="#_x0000_t75" style="position:absolute;margin-left:204.7pt;margin-top:1.25pt;width:12.5pt;height:16.3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">
                <v:imagedata r:id="rId1053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3328" behindDoc="0" locked="0" layoutInCell="1" allowOverlap="1" wp14:anchorId="73A244F2" wp14:editId="74FDEE00">
                <wp:simplePos x="0" y="0"/>
                <wp:positionH relativeFrom="column">
                  <wp:posOffset>2502226</wp:posOffset>
                </wp:positionH>
                <wp:positionV relativeFrom="paragraph">
                  <wp:posOffset>-66865</wp:posOffset>
                </wp:positionV>
                <wp:extent cx="96840" cy="189360"/>
                <wp:effectExtent l="38100" t="38100" r="55880" b="3937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96840" cy="18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2FD8A" id="Encre 603" o:spid="_x0000_s1026" type="#_x0000_t75" style="position:absolute;margin-left:196.35pt;margin-top:-5.95pt;width:9.05pt;height:16.3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">
                <v:imagedata r:id="rId1055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2304" behindDoc="0" locked="0" layoutInCell="1" allowOverlap="1" wp14:anchorId="12758070" wp14:editId="733F3E22">
                <wp:simplePos x="0" y="0"/>
                <wp:positionH relativeFrom="column">
                  <wp:posOffset>2381266</wp:posOffset>
                </wp:positionH>
                <wp:positionV relativeFrom="paragraph">
                  <wp:posOffset>26015</wp:posOffset>
                </wp:positionV>
                <wp:extent cx="103320" cy="105480"/>
                <wp:effectExtent l="38100" t="38100" r="49530" b="4699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10332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5327F" id="Encre 602" o:spid="_x0000_s1026" type="#_x0000_t75" style="position:absolute;margin-left:186.8pt;margin-top:1.35pt;width:9.55pt;height:9.7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">
                <v:imagedata r:id="rId1057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1280" behindDoc="0" locked="0" layoutInCell="1" allowOverlap="1" wp14:anchorId="1DDB3B1A" wp14:editId="77614C63">
                <wp:simplePos x="0" y="0"/>
                <wp:positionH relativeFrom="column">
                  <wp:posOffset>2002186</wp:posOffset>
                </wp:positionH>
                <wp:positionV relativeFrom="paragraph">
                  <wp:posOffset>-87025</wp:posOffset>
                </wp:positionV>
                <wp:extent cx="228960" cy="212040"/>
                <wp:effectExtent l="38100" t="38100" r="57150" b="5524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22896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94AC2" id="Encre 601" o:spid="_x0000_s1026" type="#_x0000_t75" style="position:absolute;margin-left:156.95pt;margin-top:-7.55pt;width:19.45pt;height:18.1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">
                <v:imagedata r:id="rId1059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80256" behindDoc="0" locked="0" layoutInCell="1" allowOverlap="1" wp14:anchorId="1B47C84C" wp14:editId="605FBDC6">
                <wp:simplePos x="0" y="0"/>
                <wp:positionH relativeFrom="column">
                  <wp:posOffset>1857826</wp:posOffset>
                </wp:positionH>
                <wp:positionV relativeFrom="paragraph">
                  <wp:posOffset>26375</wp:posOffset>
                </wp:positionV>
                <wp:extent cx="81360" cy="84240"/>
                <wp:effectExtent l="57150" t="57150" r="52070" b="4953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8136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A8AE6" id="Encre 600" o:spid="_x0000_s1026" type="#_x0000_t75" style="position:absolute;margin-left:145.6pt;margin-top:1.4pt;width:7.8pt;height:8.0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">
                <v:imagedata r:id="rId1061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9232" behindDoc="0" locked="0" layoutInCell="1" allowOverlap="1" wp14:anchorId="5BE57825" wp14:editId="46609347">
                <wp:simplePos x="0" y="0"/>
                <wp:positionH relativeFrom="column">
                  <wp:posOffset>1730746</wp:posOffset>
                </wp:positionH>
                <wp:positionV relativeFrom="paragraph">
                  <wp:posOffset>-93145</wp:posOffset>
                </wp:positionV>
                <wp:extent cx="96840" cy="295560"/>
                <wp:effectExtent l="38100" t="38100" r="55880" b="47625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2">
                      <w14:nvContentPartPr>
                        <w14:cNvContentPartPr/>
                      </w14:nvContentPartPr>
                      <w14:xfrm>
                        <a:off x="0" y="0"/>
                        <a:ext cx="96840" cy="29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5FAD0" id="Encre 599" o:spid="_x0000_s1026" type="#_x0000_t75" style="position:absolute;margin-left:135.6pt;margin-top:-8.05pt;width:9.05pt;height:24.6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">
                <v:imagedata r:id="rId1063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8208" behindDoc="0" locked="0" layoutInCell="1" allowOverlap="1" wp14:anchorId="6FCCEDEB" wp14:editId="3B3D6491">
                <wp:simplePos x="0" y="0"/>
                <wp:positionH relativeFrom="column">
                  <wp:posOffset>1134946</wp:posOffset>
                </wp:positionH>
                <wp:positionV relativeFrom="paragraph">
                  <wp:posOffset>-51025</wp:posOffset>
                </wp:positionV>
                <wp:extent cx="453240" cy="260280"/>
                <wp:effectExtent l="38100" t="38100" r="4445" b="45085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4">
                      <w14:nvContentPartPr>
                        <w14:cNvContentPartPr/>
                      </w14:nvContentPartPr>
                      <w14:xfrm>
                        <a:off x="0" y="0"/>
                        <a:ext cx="45324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2019B" id="Encre 598" o:spid="_x0000_s1026" type="#_x0000_t75" style="position:absolute;margin-left:88.65pt;margin-top:-4.7pt;width:37.15pt;height:21.9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">
                <v:imagedata r:id="rId1065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7184" behindDoc="0" locked="0" layoutInCell="1" allowOverlap="1" wp14:anchorId="53E334E0" wp14:editId="422EFAE7">
                <wp:simplePos x="0" y="0"/>
                <wp:positionH relativeFrom="column">
                  <wp:posOffset>857386</wp:posOffset>
                </wp:positionH>
                <wp:positionV relativeFrom="paragraph">
                  <wp:posOffset>-61465</wp:posOffset>
                </wp:positionV>
                <wp:extent cx="196560" cy="201240"/>
                <wp:effectExtent l="57150" t="57150" r="32385" b="4699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6">
                      <w14:nvContentPartPr>
                        <w14:cNvContentPartPr/>
                      </w14:nvContentPartPr>
                      <w14:xfrm>
                        <a:off x="0" y="0"/>
                        <a:ext cx="196560" cy="20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3AD3D" id="Encre 597" o:spid="_x0000_s1026" type="#_x0000_t75" style="position:absolute;margin-left:66.8pt;margin-top:-5.55pt;width:16.9pt;height:17.3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">
                <v:imagedata r:id="rId1067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6160" behindDoc="0" locked="0" layoutInCell="1" allowOverlap="1" wp14:anchorId="37245C3D" wp14:editId="3A8AE87F">
                <wp:simplePos x="0" y="0"/>
                <wp:positionH relativeFrom="column">
                  <wp:posOffset>415666</wp:posOffset>
                </wp:positionH>
                <wp:positionV relativeFrom="paragraph">
                  <wp:posOffset>44375</wp:posOffset>
                </wp:positionV>
                <wp:extent cx="308520" cy="104760"/>
                <wp:effectExtent l="57150" t="38100" r="53975" b="48260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8">
                      <w14:nvContentPartPr>
                        <w14:cNvContentPartPr/>
                      </w14:nvContentPartPr>
                      <w14:xfrm>
                        <a:off x="0" y="0"/>
                        <a:ext cx="30852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34CC5" id="Encre 596" o:spid="_x0000_s1026" type="#_x0000_t75" style="position:absolute;margin-left:32.05pt;margin-top:2.8pt;width:25.75pt;height:9.7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">
                <v:imagedata r:id="rId1069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5136" behindDoc="0" locked="0" layoutInCell="1" allowOverlap="1" wp14:anchorId="2B6F69FB" wp14:editId="4571E3A9">
                <wp:simplePos x="0" y="0"/>
                <wp:positionH relativeFrom="column">
                  <wp:posOffset>224866</wp:posOffset>
                </wp:positionH>
                <wp:positionV relativeFrom="paragraph">
                  <wp:posOffset>-61825</wp:posOffset>
                </wp:positionV>
                <wp:extent cx="165240" cy="212760"/>
                <wp:effectExtent l="38100" t="38100" r="0" b="53975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0">
                      <w14:nvContentPartPr>
                        <w14:cNvContentPartPr/>
                      </w14:nvContentPartPr>
                      <w14:xfrm>
                        <a:off x="0" y="0"/>
                        <a:ext cx="165240" cy="21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EC42D" id="Encre 595" o:spid="_x0000_s1026" type="#_x0000_t75" style="position:absolute;margin-left:17pt;margin-top:-5.55pt;width:14.4pt;height:18.1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">
                <v:imagedata r:id="rId1071" o:title=""/>
              </v:shape>
            </w:pict>
          </mc:Fallback>
        </mc:AlternateContent>
      </w:r>
      <w:r w:rsidR="00345902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4112" behindDoc="0" locked="0" layoutInCell="1" allowOverlap="1" wp14:anchorId="1E66C5CA" wp14:editId="446585AC">
                <wp:simplePos x="0" y="0"/>
                <wp:positionH relativeFrom="column">
                  <wp:posOffset>300106</wp:posOffset>
                </wp:positionH>
                <wp:positionV relativeFrom="paragraph">
                  <wp:posOffset>-34465</wp:posOffset>
                </wp:positionV>
                <wp:extent cx="19440" cy="167040"/>
                <wp:effectExtent l="38100" t="57150" r="57150" b="4254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2">
                      <w14:nvContentPartPr>
                        <w14:cNvContentPartPr/>
                      </w14:nvContentPartPr>
                      <w14:xfrm>
                        <a:off x="0" y="0"/>
                        <a:ext cx="1944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8E32B" id="Encre 594" o:spid="_x0000_s1026" type="#_x0000_t75" style="position:absolute;margin-left:22.95pt;margin-top:-3.4pt;width:2.95pt;height:14.5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">
                <v:imagedata r:id="rId1073" o:title=""/>
              </v:shape>
            </w:pict>
          </mc:Fallback>
        </mc:AlternateContent>
      </w:r>
    </w:p>
    <w:p w14:paraId="238B983C" w14:textId="77777777" w:rsidR="007C16BF" w:rsidRPr="005E2672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3D5BEBF8" w14:textId="77777777" w:rsidR="005C7005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lastRenderedPageBreak/>
        <w:tab/>
        <w:t xml:space="preserve">3°/ Où se situe alors le plan focal objet de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5FE6B7FD">
          <v:shape id="_x0000_i1069" type="#_x0000_t75" style="width:15pt;height:18pt" o:ole="">
            <v:imagedata r:id="rId879" o:title=""/>
          </v:shape>
          <o:OLEObject Type="Embed" ProgID="Equation.DSMT4" ShapeID="_x0000_i1069" DrawAspect="Content" ObjectID="_1739293117" r:id="rId1074"/>
        </w:object>
      </w:r>
      <w:r w:rsidRPr="005E2672">
        <w:rPr>
          <w:rFonts w:ascii="Garamond" w:hAnsi="Garamond"/>
          <w:sz w:val="22"/>
          <w:szCs w:val="22"/>
        </w:rPr>
        <w:t xml:space="preserve"> par rapport </w:t>
      </w:r>
      <w:proofErr w:type="gramStart"/>
      <w:r w:rsidRPr="005E2672">
        <w:rPr>
          <w:rFonts w:ascii="Garamond" w:hAnsi="Garamond"/>
          <w:sz w:val="22"/>
          <w:szCs w:val="22"/>
        </w:rPr>
        <w:t>au</w:t>
      </w:r>
      <w:proofErr w:type="gramEnd"/>
      <w:r w:rsidRPr="005E2672">
        <w:rPr>
          <w:rFonts w:ascii="Garamond" w:hAnsi="Garamond"/>
          <w:sz w:val="22"/>
          <w:szCs w:val="22"/>
        </w:rPr>
        <w:t xml:space="preserve"> plan focale image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312D583A">
          <v:shape id="_x0000_i1070" type="#_x0000_t75" style="width:15pt;height:17.25pt" o:ole="">
            <v:imagedata r:id="rId629" o:title=""/>
          </v:shape>
          <o:OLEObject Type="Embed" ProgID="Equation.DSMT4" ShapeID="_x0000_i1070" DrawAspect="Content" ObjectID="_1739293118" r:id="rId1075"/>
        </w:object>
      </w:r>
      <w:r w:rsidRPr="005E2672">
        <w:rPr>
          <w:rFonts w:ascii="Garamond" w:hAnsi="Garamond"/>
          <w:sz w:val="22"/>
          <w:szCs w:val="22"/>
        </w:rPr>
        <w:t> ?</w:t>
      </w:r>
    </w:p>
    <w:p w14:paraId="0A786F73" w14:textId="4BEEF308" w:rsidR="007C16BF" w:rsidRDefault="00345902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1760" behindDoc="0" locked="0" layoutInCell="1" allowOverlap="1" wp14:anchorId="28EE4A3B" wp14:editId="642DAED8">
                <wp:simplePos x="0" y="0"/>
                <wp:positionH relativeFrom="column">
                  <wp:posOffset>3048706</wp:posOffset>
                </wp:positionH>
                <wp:positionV relativeFrom="paragraph">
                  <wp:posOffset>36483</wp:posOffset>
                </wp:positionV>
                <wp:extent cx="428400" cy="193680"/>
                <wp:effectExtent l="57150" t="57150" r="48260" b="53975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6">
                      <w14:nvContentPartPr>
                        <w14:cNvContentPartPr/>
                      </w14:nvContentPartPr>
                      <w14:xfrm>
                        <a:off x="0" y="0"/>
                        <a:ext cx="42840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AFA59" id="Encre 621" o:spid="_x0000_s1026" type="#_x0000_t75" style="position:absolute;margin-left:239.35pt;margin-top:2.15pt;width:35.15pt;height:16.6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">
                <v:imagedata r:id="rId107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7664" behindDoc="0" locked="0" layoutInCell="1" allowOverlap="1" wp14:anchorId="60D7B37E" wp14:editId="3D7CE62A">
                <wp:simplePos x="0" y="0"/>
                <wp:positionH relativeFrom="column">
                  <wp:posOffset>2068786</wp:posOffset>
                </wp:positionH>
                <wp:positionV relativeFrom="paragraph">
                  <wp:posOffset>83283</wp:posOffset>
                </wp:positionV>
                <wp:extent cx="83520" cy="144720"/>
                <wp:effectExtent l="57150" t="38100" r="12065" b="4635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8">
                      <w14:nvContentPartPr>
                        <w14:cNvContentPartPr/>
                      </w14:nvContentPartPr>
                      <w14:xfrm>
                        <a:off x="0" y="0"/>
                        <a:ext cx="8352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ED02A" id="Encre 617" o:spid="_x0000_s1026" type="#_x0000_t75" style="position:absolute;margin-left:162.2pt;margin-top:5.85pt;width:8pt;height:12.8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">
                <v:imagedata r:id="rId107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3568" behindDoc="0" locked="0" layoutInCell="1" allowOverlap="1" wp14:anchorId="2BCA4A3F" wp14:editId="1E3F6DA6">
                <wp:simplePos x="0" y="0"/>
                <wp:positionH relativeFrom="column">
                  <wp:posOffset>1179586</wp:posOffset>
                </wp:positionH>
                <wp:positionV relativeFrom="paragraph">
                  <wp:posOffset>67443</wp:posOffset>
                </wp:positionV>
                <wp:extent cx="53640" cy="178560"/>
                <wp:effectExtent l="38100" t="38100" r="41910" b="5016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0">
                      <w14:nvContentPartPr>
                        <w14:cNvContentPartPr/>
                      </w14:nvContentPartPr>
                      <w14:xfrm>
                        <a:off x="0" y="0"/>
                        <a:ext cx="5364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98E5D" id="Encre 613" o:spid="_x0000_s1026" type="#_x0000_t75" style="position:absolute;margin-left:92.2pt;margin-top:4.6pt;width:5.6pt;height:15.4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">
                <v:imagedata r:id="rId108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1520" behindDoc="0" locked="0" layoutInCell="1" allowOverlap="1" wp14:anchorId="42770C80" wp14:editId="56A5D5A6">
                <wp:simplePos x="0" y="0"/>
                <wp:positionH relativeFrom="column">
                  <wp:posOffset>763066</wp:posOffset>
                </wp:positionH>
                <wp:positionV relativeFrom="paragraph">
                  <wp:posOffset>50163</wp:posOffset>
                </wp:positionV>
                <wp:extent cx="155880" cy="214920"/>
                <wp:effectExtent l="57150" t="38100" r="15875" b="5207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2">
                      <w14:nvContentPartPr>
                        <w14:cNvContentPartPr/>
                      </w14:nvContentPartPr>
                      <w14:xfrm>
                        <a:off x="0" y="0"/>
                        <a:ext cx="15588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EF8EB" id="Encre 611" o:spid="_x0000_s1026" type="#_x0000_t75" style="position:absolute;margin-left:59.4pt;margin-top:3.25pt;width:13.65pt;height:18.3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">
                <v:imagedata r:id="rId1083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82592" behindDoc="0" locked="0" layoutInCell="1" allowOverlap="1" wp14:anchorId="339E7174" wp14:editId="321D59BD">
                <wp:simplePos x="0" y="0"/>
                <wp:positionH relativeFrom="column">
                  <wp:posOffset>190500</wp:posOffset>
                </wp:positionH>
                <wp:positionV relativeFrom="paragraph">
                  <wp:posOffset>15240</wp:posOffset>
                </wp:positionV>
                <wp:extent cx="6223000" cy="345440"/>
                <wp:effectExtent l="6985" t="13335" r="8890" b="12700"/>
                <wp:wrapNone/>
                <wp:docPr id="16" name="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D5C48" id="Rectangle 157" o:spid="_x0000_s1026" style="position:absolute;margin-left:15pt;margin-top:1.2pt;width:490pt;height:27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"/>
            </w:pict>
          </mc:Fallback>
        </mc:AlternateContent>
      </w:r>
    </w:p>
    <w:p w14:paraId="495846E6" w14:textId="645A7C2C" w:rsidR="007C16BF" w:rsidRDefault="00345902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2784" behindDoc="0" locked="0" layoutInCell="1" allowOverlap="1" wp14:anchorId="7E5A840A" wp14:editId="31240A59">
                <wp:simplePos x="0" y="0"/>
                <wp:positionH relativeFrom="column">
                  <wp:posOffset>3616066</wp:posOffset>
                </wp:positionH>
                <wp:positionV relativeFrom="paragraph">
                  <wp:posOffset>52523</wp:posOffset>
                </wp:positionV>
                <wp:extent cx="2880" cy="360"/>
                <wp:effectExtent l="57150" t="38100" r="54610" b="5715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2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838E5" id="Encre 622" o:spid="_x0000_s1026" type="#_x0000_t75" style="position:absolute;margin-left:284.05pt;margin-top:3.45pt;width:1.65pt;height:1.4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">
                <v:imagedata r:id="rId108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0736" behindDoc="0" locked="0" layoutInCell="1" allowOverlap="1" wp14:anchorId="49F386DC" wp14:editId="4B9AA1D6">
                <wp:simplePos x="0" y="0"/>
                <wp:positionH relativeFrom="column">
                  <wp:posOffset>2810386</wp:posOffset>
                </wp:positionH>
                <wp:positionV relativeFrom="paragraph">
                  <wp:posOffset>-21997</wp:posOffset>
                </wp:positionV>
                <wp:extent cx="222480" cy="89640"/>
                <wp:effectExtent l="38100" t="38100" r="44450" b="4381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22248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24B30" id="Encre 620" o:spid="_x0000_s1026" type="#_x0000_t75" style="position:absolute;margin-left:220.6pt;margin-top:-2.45pt;width:18.9pt;height:8.4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">
                <v:imagedata r:id="rId108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9712" behindDoc="0" locked="0" layoutInCell="1" allowOverlap="1" wp14:anchorId="309D7719" wp14:editId="10A76BB1">
                <wp:simplePos x="0" y="0"/>
                <wp:positionH relativeFrom="column">
                  <wp:posOffset>2490706</wp:posOffset>
                </wp:positionH>
                <wp:positionV relativeFrom="paragraph">
                  <wp:posOffset>-105157</wp:posOffset>
                </wp:positionV>
                <wp:extent cx="263160" cy="287640"/>
                <wp:effectExtent l="38100" t="38100" r="41910" b="5588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8">
                      <w14:nvContentPartPr>
                        <w14:cNvContentPartPr/>
                      </w14:nvContentPartPr>
                      <w14:xfrm>
                        <a:off x="0" y="0"/>
                        <a:ext cx="263160" cy="2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B0D46" id="Encre 619" o:spid="_x0000_s1026" type="#_x0000_t75" style="position:absolute;margin-left:195.4pt;margin-top:-9pt;width:22.1pt;height:24.1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">
                <v:imagedata r:id="rId108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8688" behindDoc="0" locked="0" layoutInCell="1" allowOverlap="1" wp14:anchorId="65E42675" wp14:editId="1404258B">
                <wp:simplePos x="0" y="0"/>
                <wp:positionH relativeFrom="column">
                  <wp:posOffset>2347786</wp:posOffset>
                </wp:positionH>
                <wp:positionV relativeFrom="paragraph">
                  <wp:posOffset>-23437</wp:posOffset>
                </wp:positionV>
                <wp:extent cx="108720" cy="112680"/>
                <wp:effectExtent l="38100" t="38100" r="43815" b="4000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0">
                      <w14:nvContentPartPr>
                        <w14:cNvContentPartPr/>
                      </w14:nvContentPartPr>
                      <w14:xfrm>
                        <a:off x="0" y="0"/>
                        <a:ext cx="10872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83CCB" id="Encre 618" o:spid="_x0000_s1026" type="#_x0000_t75" style="position:absolute;margin-left:184.15pt;margin-top:-2.55pt;width:9.95pt;height:10.2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">
                <v:imagedata r:id="rId10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6640" behindDoc="0" locked="0" layoutInCell="1" allowOverlap="1" wp14:anchorId="0AA085DA" wp14:editId="6B8064A6">
                <wp:simplePos x="0" y="0"/>
                <wp:positionH relativeFrom="column">
                  <wp:posOffset>1925866</wp:posOffset>
                </wp:positionH>
                <wp:positionV relativeFrom="paragraph">
                  <wp:posOffset>-2557</wp:posOffset>
                </wp:positionV>
                <wp:extent cx="144360" cy="82800"/>
                <wp:effectExtent l="38100" t="57150" r="46355" b="5080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14436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7B35B" id="Encre 616" o:spid="_x0000_s1026" type="#_x0000_t75" style="position:absolute;margin-left:150.95pt;margin-top:-.9pt;width:12.75pt;height:7.9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">
                <v:imagedata r:id="rId109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5616" behindDoc="0" locked="0" layoutInCell="1" allowOverlap="1" wp14:anchorId="345278DE" wp14:editId="3AE233FD">
                <wp:simplePos x="0" y="0"/>
                <wp:positionH relativeFrom="column">
                  <wp:posOffset>1783306</wp:posOffset>
                </wp:positionH>
                <wp:positionV relativeFrom="paragraph">
                  <wp:posOffset>-36037</wp:posOffset>
                </wp:positionV>
                <wp:extent cx="118800" cy="129600"/>
                <wp:effectExtent l="38100" t="38100" r="52705" b="4191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11880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F8374" id="Encre 615" o:spid="_x0000_s1026" type="#_x0000_t75" style="position:absolute;margin-left:139.7pt;margin-top:-3.55pt;width:10.75pt;height:11.6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">
                <v:imagedata r:id="rId10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4592" behindDoc="0" locked="0" layoutInCell="1" allowOverlap="1" wp14:anchorId="349FA5F4" wp14:editId="4A69D41E">
                <wp:simplePos x="0" y="0"/>
                <wp:positionH relativeFrom="column">
                  <wp:posOffset>1271386</wp:posOffset>
                </wp:positionH>
                <wp:positionV relativeFrom="paragraph">
                  <wp:posOffset>6803</wp:posOffset>
                </wp:positionV>
                <wp:extent cx="317880" cy="85680"/>
                <wp:effectExtent l="57150" t="57150" r="6350" b="4826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31788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61A57" id="Encre 614" o:spid="_x0000_s1026" type="#_x0000_t75" style="position:absolute;margin-left:99.4pt;margin-top:-.15pt;width:26.45pt;height:8.2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">
                <v:imagedata r:id="rId10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2544" behindDoc="0" locked="0" layoutInCell="1" allowOverlap="1" wp14:anchorId="057C5577" wp14:editId="45D8A0AC">
                <wp:simplePos x="0" y="0"/>
                <wp:positionH relativeFrom="column">
                  <wp:posOffset>1068346</wp:posOffset>
                </wp:positionH>
                <wp:positionV relativeFrom="paragraph">
                  <wp:posOffset>-17317</wp:posOffset>
                </wp:positionV>
                <wp:extent cx="77760" cy="167400"/>
                <wp:effectExtent l="57150" t="38100" r="36830" b="4254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7776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E1C3F" id="Encre 612" o:spid="_x0000_s1026" type="#_x0000_t75" style="position:absolute;margin-left:83.4pt;margin-top:-2.05pt;width:7.5pt;height:14.6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">
                <v:imagedata r:id="rId10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0496" behindDoc="0" locked="0" layoutInCell="1" allowOverlap="1" wp14:anchorId="7FF82C53" wp14:editId="7DCCD811">
                <wp:simplePos x="0" y="0"/>
                <wp:positionH relativeFrom="column">
                  <wp:posOffset>369946</wp:posOffset>
                </wp:positionH>
                <wp:positionV relativeFrom="paragraph">
                  <wp:posOffset>-74197</wp:posOffset>
                </wp:positionV>
                <wp:extent cx="250560" cy="175320"/>
                <wp:effectExtent l="38100" t="38100" r="16510" b="5334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25056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E1478" id="Encre 610" o:spid="_x0000_s1026" type="#_x0000_t75" style="position:absolute;margin-left:28.45pt;margin-top:-6.55pt;width:21.15pt;height:15.2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">
                <v:imagedata r:id="rId1101" o:title=""/>
              </v:shape>
            </w:pict>
          </mc:Fallback>
        </mc:AlternateContent>
      </w:r>
    </w:p>
    <w:p w14:paraId="5AA4C144" w14:textId="1B45F915" w:rsidR="007C16BF" w:rsidRPr="005E2672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7D973420" w14:textId="101C9960" w:rsidR="0047641B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>4°/ Schématiser le trajet des rayons lumineux.</w:t>
      </w:r>
    </w:p>
    <w:p w14:paraId="50BC4454" w14:textId="18A6F37D" w:rsidR="00CA504E" w:rsidRDefault="005D1F2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99136" behindDoc="0" locked="0" layoutInCell="1" allowOverlap="1" wp14:anchorId="38E10F77" wp14:editId="20C105AD">
                <wp:simplePos x="0" y="0"/>
                <wp:positionH relativeFrom="column">
                  <wp:posOffset>5240655</wp:posOffset>
                </wp:positionH>
                <wp:positionV relativeFrom="paragraph">
                  <wp:posOffset>3479165</wp:posOffset>
                </wp:positionV>
                <wp:extent cx="318770" cy="226625"/>
                <wp:effectExtent l="57150" t="38100" r="24130" b="4064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318770" cy="22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D83CC" id="Encre 1130" o:spid="_x0000_s1026" type="#_x0000_t75" style="position:absolute;margin-left:411.95pt;margin-top:273.25pt;width:26.5pt;height:19.3pt;z-index:2526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">
                <v:imagedata r:id="rId1103" o:title=""/>
              </v:shape>
            </w:pict>
          </mc:Fallback>
        </mc:AlternateContent>
      </w:r>
      <w:r w:rsidR="00211E79">
        <w:rPr>
          <w:noProof/>
        </w:rPr>
        <w:drawing>
          <wp:inline distT="0" distB="0" distL="0" distR="0" wp14:anchorId="6A5575AC" wp14:editId="3C551DAC">
            <wp:extent cx="6516328" cy="3621405"/>
            <wp:effectExtent l="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4"/>
                    <a:stretch>
                      <a:fillRect/>
                    </a:stretch>
                  </pic:blipFill>
                  <pic:spPr>
                    <a:xfrm>
                      <a:off x="0" y="0"/>
                      <a:ext cx="6532801" cy="363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2093F" w14:textId="2A9B08A2" w:rsidR="00CA504E" w:rsidRPr="005E2672" w:rsidRDefault="00345902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4880" behindDoc="0" locked="0" layoutInCell="1" allowOverlap="1" wp14:anchorId="72255E1C" wp14:editId="56CDC73A">
                <wp:simplePos x="0" y="0"/>
                <wp:positionH relativeFrom="column">
                  <wp:posOffset>5300146</wp:posOffset>
                </wp:positionH>
                <wp:positionV relativeFrom="paragraph">
                  <wp:posOffset>144205</wp:posOffset>
                </wp:positionV>
                <wp:extent cx="436680" cy="26280"/>
                <wp:effectExtent l="38100" t="38100" r="40005" b="5016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43668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D8FB9" id="Encre 752" o:spid="_x0000_s1026" type="#_x0000_t75" style="position:absolute;margin-left:416.65pt;margin-top:10.65pt;width:35.8pt;height:3.4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">
                <v:imagedata r:id="rId134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3856" behindDoc="0" locked="0" layoutInCell="1" allowOverlap="1" wp14:anchorId="0003654C" wp14:editId="72242743">
                <wp:simplePos x="0" y="0"/>
                <wp:positionH relativeFrom="column">
                  <wp:posOffset>5591746</wp:posOffset>
                </wp:positionH>
                <wp:positionV relativeFrom="paragraph">
                  <wp:posOffset>-50915</wp:posOffset>
                </wp:positionV>
                <wp:extent cx="87120" cy="121680"/>
                <wp:effectExtent l="57150" t="57150" r="46355" b="5016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8712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45CB5" id="Encre 751" o:spid="_x0000_s1026" type="#_x0000_t75" style="position:absolute;margin-left:439.6pt;margin-top:-4.7pt;width:8.25pt;height:11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">
                <v:imagedata r:id="rId134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7712" behindDoc="0" locked="0" layoutInCell="1" allowOverlap="1" wp14:anchorId="01361ED7" wp14:editId="3778497C">
                <wp:simplePos x="0" y="0"/>
                <wp:positionH relativeFrom="column">
                  <wp:posOffset>5023666</wp:posOffset>
                </wp:positionH>
                <wp:positionV relativeFrom="paragraph">
                  <wp:posOffset>153565</wp:posOffset>
                </wp:positionV>
                <wp:extent cx="84960" cy="3600"/>
                <wp:effectExtent l="57150" t="57150" r="48895" b="5397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849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0E9BD" id="Encre 745" o:spid="_x0000_s1026" type="#_x0000_t75" style="position:absolute;margin-left:394.85pt;margin-top:11.4pt;width:8.15pt;height:1.7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">
                <v:imagedata r:id="rId134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6688" behindDoc="0" locked="0" layoutInCell="1" allowOverlap="1" wp14:anchorId="44CE815F" wp14:editId="7A0D6B23">
                <wp:simplePos x="0" y="0"/>
                <wp:positionH relativeFrom="column">
                  <wp:posOffset>4927546</wp:posOffset>
                </wp:positionH>
                <wp:positionV relativeFrom="paragraph">
                  <wp:posOffset>88045</wp:posOffset>
                </wp:positionV>
                <wp:extent cx="38160" cy="63720"/>
                <wp:effectExtent l="38100" t="38100" r="57150" b="5080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3816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5DDA4" id="Encre 744" o:spid="_x0000_s1026" type="#_x0000_t75" style="position:absolute;margin-left:387.3pt;margin-top:6.25pt;width:4.4pt;height:6.4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">
                <v:imagedata r:id="rId134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3616" behindDoc="0" locked="0" layoutInCell="1" allowOverlap="1" wp14:anchorId="54B14C0F" wp14:editId="6BB285D2">
                <wp:simplePos x="0" y="0"/>
                <wp:positionH relativeFrom="column">
                  <wp:posOffset>4624426</wp:posOffset>
                </wp:positionH>
                <wp:positionV relativeFrom="paragraph">
                  <wp:posOffset>119365</wp:posOffset>
                </wp:positionV>
                <wp:extent cx="77040" cy="66960"/>
                <wp:effectExtent l="38100" t="38100" r="56515" b="4762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7704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A511E" id="Encre 741" o:spid="_x0000_s1026" type="#_x0000_t75" style="position:absolute;margin-left:363.45pt;margin-top:8.7pt;width:7.45pt;height:6.6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">
                <v:imagedata r:id="rId134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2592" behindDoc="0" locked="0" layoutInCell="1" allowOverlap="1" wp14:anchorId="2773E768" wp14:editId="4685A134">
                <wp:simplePos x="0" y="0"/>
                <wp:positionH relativeFrom="column">
                  <wp:posOffset>4502386</wp:posOffset>
                </wp:positionH>
                <wp:positionV relativeFrom="paragraph">
                  <wp:posOffset>56365</wp:posOffset>
                </wp:positionV>
                <wp:extent cx="20160" cy="74520"/>
                <wp:effectExtent l="38100" t="38100" r="56515" b="4000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201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53AFA" id="Encre 740" o:spid="_x0000_s1026" type="#_x0000_t75" style="position:absolute;margin-left:353.8pt;margin-top:3.75pt;width:3.05pt;height:7.2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">
                <v:imagedata r:id="rId135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19520" behindDoc="0" locked="0" layoutInCell="1" allowOverlap="1" wp14:anchorId="0BDA3D53" wp14:editId="529A7EBF">
                <wp:simplePos x="0" y="0"/>
                <wp:positionH relativeFrom="column">
                  <wp:posOffset>4017106</wp:posOffset>
                </wp:positionH>
                <wp:positionV relativeFrom="paragraph">
                  <wp:posOffset>110005</wp:posOffset>
                </wp:positionV>
                <wp:extent cx="120960" cy="29160"/>
                <wp:effectExtent l="38100" t="38100" r="50800" b="47625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1209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056A5" id="Encre 737" o:spid="_x0000_s1026" type="#_x0000_t75" style="position:absolute;margin-left:315.6pt;margin-top:7.95pt;width:10.9pt;height:3.7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">
                <v:imagedata r:id="rId135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18496" behindDoc="0" locked="0" layoutInCell="1" allowOverlap="1" wp14:anchorId="14A21C5E" wp14:editId="0F0157EE">
                <wp:simplePos x="0" y="0"/>
                <wp:positionH relativeFrom="column">
                  <wp:posOffset>4051666</wp:posOffset>
                </wp:positionH>
                <wp:positionV relativeFrom="paragraph">
                  <wp:posOffset>34765</wp:posOffset>
                </wp:positionV>
                <wp:extent cx="24480" cy="216000"/>
                <wp:effectExtent l="38100" t="38100" r="52070" b="5080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24480" cy="21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DAA2C" id="Encre 736" o:spid="_x0000_s1026" type="#_x0000_t75" style="position:absolute;margin-left:318.35pt;margin-top:2.05pt;width:3.35pt;height:18.4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">
                <v:imagedata r:id="rId1354" o:title=""/>
              </v:shape>
            </w:pict>
          </mc:Fallback>
        </mc:AlternateContent>
      </w:r>
      <w:r w:rsidR="00CA504E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83616" behindDoc="0" locked="0" layoutInCell="1" allowOverlap="1" wp14:anchorId="60733473" wp14:editId="52197A39">
                <wp:simplePos x="0" y="0"/>
                <wp:positionH relativeFrom="column">
                  <wp:posOffset>3952875</wp:posOffset>
                </wp:positionH>
                <wp:positionV relativeFrom="paragraph">
                  <wp:posOffset>13970</wp:posOffset>
                </wp:positionV>
                <wp:extent cx="2413000" cy="345440"/>
                <wp:effectExtent l="6985" t="6985" r="8890" b="9525"/>
                <wp:wrapNone/>
                <wp:docPr id="15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C7D08B" id="Rectangle 158" o:spid="_x0000_s1026" style="position:absolute;margin-left:311.25pt;margin-top:1.1pt;width:190pt;height:2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"/>
            </w:pict>
          </mc:Fallback>
        </mc:AlternateContent>
      </w:r>
    </w:p>
    <w:p w14:paraId="2CB7BB71" w14:textId="62F30BD9" w:rsidR="005C7005" w:rsidRPr="005E2672" w:rsidRDefault="00345902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7952" behindDoc="0" locked="0" layoutInCell="1" allowOverlap="1" wp14:anchorId="211A755A" wp14:editId="111902FA">
                <wp:simplePos x="0" y="0"/>
                <wp:positionH relativeFrom="column">
                  <wp:posOffset>5609746</wp:posOffset>
                </wp:positionH>
                <wp:positionV relativeFrom="paragraph">
                  <wp:posOffset>96800</wp:posOffset>
                </wp:positionV>
                <wp:extent cx="93960" cy="119520"/>
                <wp:effectExtent l="57150" t="57150" r="40005" b="5207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9396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CBF01" id="Encre 755" o:spid="_x0000_s1026" type="#_x0000_t75" style="position:absolute;margin-left:441pt;margin-top:6.9pt;width:8.85pt;height:10.8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">
                <v:imagedata r:id="rId135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6928" behindDoc="0" locked="0" layoutInCell="1" allowOverlap="1" wp14:anchorId="019B3E49" wp14:editId="23EAD43B">
                <wp:simplePos x="0" y="0"/>
                <wp:positionH relativeFrom="column">
                  <wp:posOffset>5542066</wp:posOffset>
                </wp:positionH>
                <wp:positionV relativeFrom="paragraph">
                  <wp:posOffset>39200</wp:posOffset>
                </wp:positionV>
                <wp:extent cx="9360" cy="79200"/>
                <wp:effectExtent l="57150" t="57150" r="48260" b="54610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7">
                      <w14:nvContentPartPr>
                        <w14:cNvContentPartPr/>
                      </w14:nvContentPartPr>
                      <w14:xfrm>
                        <a:off x="0" y="0"/>
                        <a:ext cx="936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11B9F" id="Encre 754" o:spid="_x0000_s1026" type="#_x0000_t75" style="position:absolute;margin-left:435.7pt;margin-top:2.4pt;width:2.2pt;height:7.7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">
                <v:imagedata r:id="rId135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5904" behindDoc="0" locked="0" layoutInCell="1" allowOverlap="1" wp14:anchorId="407F3A34" wp14:editId="1B6EED54">
                <wp:simplePos x="0" y="0"/>
                <wp:positionH relativeFrom="column">
                  <wp:posOffset>5404546</wp:posOffset>
                </wp:positionH>
                <wp:positionV relativeFrom="paragraph">
                  <wp:posOffset>42440</wp:posOffset>
                </wp:positionV>
                <wp:extent cx="82080" cy="231840"/>
                <wp:effectExtent l="57150" t="57150" r="51435" b="5397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82080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4C0B7" id="Encre 753" o:spid="_x0000_s1026" type="#_x0000_t75" style="position:absolute;margin-left:424.85pt;margin-top:2.65pt;width:7.85pt;height:19.6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">
                <v:imagedata r:id="rId136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8736" behindDoc="0" locked="0" layoutInCell="1" allowOverlap="1" wp14:anchorId="57BE0406" wp14:editId="64AB8276">
                <wp:simplePos x="0" y="0"/>
                <wp:positionH relativeFrom="column">
                  <wp:posOffset>5026186</wp:posOffset>
                </wp:positionH>
                <wp:positionV relativeFrom="paragraph">
                  <wp:posOffset>72320</wp:posOffset>
                </wp:positionV>
                <wp:extent cx="108360" cy="8640"/>
                <wp:effectExtent l="19050" t="57150" r="44450" b="4889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1083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E5FB5" id="Encre 746" o:spid="_x0000_s1026" type="#_x0000_t75" style="position:absolute;margin-left:395.05pt;margin-top:5pt;width:9.95pt;height:2.1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">
                <v:imagedata r:id="rId136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5664" behindDoc="0" locked="0" layoutInCell="1" allowOverlap="1" wp14:anchorId="76D0D74A" wp14:editId="1AE013B6">
                <wp:simplePos x="0" y="0"/>
                <wp:positionH relativeFrom="column">
                  <wp:posOffset>4789666</wp:posOffset>
                </wp:positionH>
                <wp:positionV relativeFrom="paragraph">
                  <wp:posOffset>-11920</wp:posOffset>
                </wp:positionV>
                <wp:extent cx="114480" cy="119520"/>
                <wp:effectExtent l="38100" t="38100" r="57150" b="5207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3">
                      <w14:nvContentPartPr>
                        <w14:cNvContentPartPr/>
                      </w14:nvContentPartPr>
                      <w14:xfrm>
                        <a:off x="0" y="0"/>
                        <a:ext cx="11448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9C0CA" id="Encre 743" o:spid="_x0000_s1026" type="#_x0000_t75" style="position:absolute;margin-left:376.45pt;margin-top:-1.65pt;width:10.4pt;height:10.8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">
                <v:imagedata r:id="rId136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4640" behindDoc="0" locked="0" layoutInCell="1" allowOverlap="1" wp14:anchorId="62D0AFFC" wp14:editId="66A4569A">
                <wp:simplePos x="0" y="0"/>
                <wp:positionH relativeFrom="column">
                  <wp:posOffset>4610746</wp:posOffset>
                </wp:positionH>
                <wp:positionV relativeFrom="paragraph">
                  <wp:posOffset>81680</wp:posOffset>
                </wp:positionV>
                <wp:extent cx="99360" cy="8280"/>
                <wp:effectExtent l="38100" t="38100" r="53340" b="48895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993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8D25C" id="Encre 742" o:spid="_x0000_s1026" type="#_x0000_t75" style="position:absolute;margin-left:362.35pt;margin-top:5.75pt;width:9.2pt;height:2.0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">
                <v:imagedata r:id="rId136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1568" behindDoc="0" locked="0" layoutInCell="1" allowOverlap="1" wp14:anchorId="5F6A4A0E" wp14:editId="1FE4B181">
                <wp:simplePos x="0" y="0"/>
                <wp:positionH relativeFrom="column">
                  <wp:posOffset>4369906</wp:posOffset>
                </wp:positionH>
                <wp:positionV relativeFrom="paragraph">
                  <wp:posOffset>-9400</wp:posOffset>
                </wp:positionV>
                <wp:extent cx="90720" cy="110160"/>
                <wp:effectExtent l="57150" t="38100" r="43180" b="4254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9072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5933A" id="Encre 739" o:spid="_x0000_s1026" type="#_x0000_t75" style="position:absolute;margin-left:343.4pt;margin-top:-1.45pt;width:8.6pt;height:10.05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">
                <v:imagedata r:id="rId136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20544" behindDoc="0" locked="0" layoutInCell="1" allowOverlap="1" wp14:anchorId="3330357D" wp14:editId="7F24FE47">
                <wp:simplePos x="0" y="0"/>
                <wp:positionH relativeFrom="column">
                  <wp:posOffset>4126186</wp:posOffset>
                </wp:positionH>
                <wp:positionV relativeFrom="paragraph">
                  <wp:posOffset>10400</wp:posOffset>
                </wp:positionV>
                <wp:extent cx="204840" cy="105840"/>
                <wp:effectExtent l="38100" t="38100" r="43180" b="46990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20484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0F60F" id="Encre 738" o:spid="_x0000_s1026" type="#_x0000_t75" style="position:absolute;margin-left:324.2pt;margin-top:.1pt;width:17.55pt;height:9.75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">
                <v:imagedata r:id="rId1370" o:title=""/>
              </v:shape>
            </w:pict>
          </mc:Fallback>
        </mc:AlternateContent>
      </w:r>
      <w:r w:rsidR="005C7005" w:rsidRPr="005E2672">
        <w:rPr>
          <w:rFonts w:ascii="Garamond" w:hAnsi="Garamond"/>
          <w:sz w:val="22"/>
          <w:szCs w:val="22"/>
        </w:rPr>
        <w:tab/>
        <w:t xml:space="preserve">5°/ Calculer le diamètre apparent </w:t>
      </w:r>
      <w:r w:rsidR="005C7005" w:rsidRPr="005E2672">
        <w:rPr>
          <w:rFonts w:ascii="Garamond" w:hAnsi="Garamond"/>
          <w:position w:val="-6"/>
          <w:sz w:val="22"/>
          <w:szCs w:val="22"/>
        </w:rPr>
        <w:object w:dxaOrig="300" w:dyaOrig="279" w14:anchorId="3EAFFA4B">
          <v:shape id="_x0000_i1071" type="#_x0000_t75" style="width:15pt;height:14.25pt" o:ole="">
            <v:imagedata r:id="rId1371" o:title=""/>
          </v:shape>
          <o:OLEObject Type="Embed" ProgID="Equation.DSMT4" ShapeID="_x0000_i1071" DrawAspect="Content" ObjectID="_1739293119" r:id="rId1372"/>
        </w:object>
      </w:r>
      <w:r w:rsidR="005C7005" w:rsidRPr="005E2672">
        <w:rPr>
          <w:rFonts w:ascii="Garamond" w:hAnsi="Garamond"/>
          <w:sz w:val="22"/>
          <w:szCs w:val="22"/>
        </w:rPr>
        <w:t xml:space="preserve"> de l’objet lumineux pour l’œil.</w:t>
      </w:r>
    </w:p>
    <w:p w14:paraId="1F9EB5CB" w14:textId="61910919" w:rsidR="005C7005" w:rsidRPr="0086041A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6°/ La lunette ainsi constituée (lentille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021D2E9">
          <v:shape id="_x0000_i1072" type="#_x0000_t75" style="width:15pt;height:18pt" o:ole="">
            <v:imagedata r:id="rId879" o:title=""/>
          </v:shape>
          <o:OLEObject Type="Embed" ProgID="Equation.DSMT4" ShapeID="_x0000_i1072" DrawAspect="Content" ObjectID="_1739293120" r:id="rId1373"/>
        </w:object>
      </w:r>
      <w:r w:rsidRPr="005E2672">
        <w:rPr>
          <w:rFonts w:ascii="Garamond" w:hAnsi="Garamond"/>
          <w:sz w:val="22"/>
          <w:szCs w:val="22"/>
        </w:rPr>
        <w:t xml:space="preserve"> et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2CA4E8F2">
          <v:shape id="_x0000_i1073" type="#_x0000_t75" style="width:15pt;height:17.25pt" o:ole="">
            <v:imagedata r:id="rId629" o:title=""/>
          </v:shape>
          <o:OLEObject Type="Embed" ProgID="Equation.DSMT4" ShapeID="_x0000_i1073" DrawAspect="Content" ObjectID="_1739293121" r:id="rId1374"/>
        </w:object>
      </w:r>
      <w:r w:rsidRPr="005E2672">
        <w:rPr>
          <w:rFonts w:ascii="Garamond" w:hAnsi="Garamond"/>
          <w:sz w:val="22"/>
          <w:szCs w:val="22"/>
        </w:rPr>
        <w:t xml:space="preserve">) est dite </w:t>
      </w:r>
      <w:r w:rsidRPr="007E1A8D">
        <w:rPr>
          <w:rFonts w:ascii="Garamond" w:hAnsi="Garamond"/>
          <w:b/>
          <w:color w:val="F2F2F2" w:themeColor="background1" w:themeShade="F2"/>
          <w:sz w:val="22"/>
          <w:szCs w:val="22"/>
          <w:highlight w:val="black"/>
        </w:rPr>
        <w:t>afocale</w:t>
      </w:r>
      <w:r w:rsidRPr="005E2672">
        <w:rPr>
          <w:rFonts w:ascii="Garamond" w:hAnsi="Garamond"/>
          <w:sz w:val="22"/>
          <w:szCs w:val="22"/>
        </w:rPr>
        <w:t xml:space="preserve">. Expliquer ce mot. Quelle est la distance entre les </w:t>
      </w:r>
      <w:r w:rsidRPr="0086041A">
        <w:rPr>
          <w:rFonts w:ascii="Garamond" w:hAnsi="Garamond"/>
          <w:sz w:val="22"/>
          <w:szCs w:val="22"/>
        </w:rPr>
        <w:t>centre</w:t>
      </w:r>
      <w:r w:rsidR="00CA504E">
        <w:rPr>
          <w:rFonts w:ascii="Garamond" w:hAnsi="Garamond"/>
          <w:sz w:val="22"/>
          <w:szCs w:val="22"/>
        </w:rPr>
        <w:t>s</w:t>
      </w:r>
      <w:r w:rsidRPr="0086041A">
        <w:rPr>
          <w:rFonts w:ascii="Garamond" w:hAnsi="Garamond"/>
          <w:sz w:val="22"/>
          <w:szCs w:val="22"/>
        </w:rPr>
        <w:t xml:space="preserve"> optiques de </w:t>
      </w:r>
      <w:r w:rsidRPr="0086041A">
        <w:rPr>
          <w:rFonts w:ascii="Garamond" w:hAnsi="Garamond"/>
          <w:position w:val="-12"/>
          <w:sz w:val="22"/>
          <w:szCs w:val="22"/>
        </w:rPr>
        <w:object w:dxaOrig="300" w:dyaOrig="360" w14:anchorId="4D895D83">
          <v:shape id="_x0000_i1074" type="#_x0000_t75" style="width:15pt;height:18pt" o:ole="">
            <v:imagedata r:id="rId879" o:title=""/>
          </v:shape>
          <o:OLEObject Type="Embed" ProgID="Equation.DSMT4" ShapeID="_x0000_i1074" DrawAspect="Content" ObjectID="_1739293122" r:id="rId1375"/>
        </w:object>
      </w:r>
      <w:r w:rsidRPr="0086041A">
        <w:rPr>
          <w:rFonts w:ascii="Garamond" w:hAnsi="Garamond"/>
          <w:sz w:val="22"/>
          <w:szCs w:val="22"/>
        </w:rPr>
        <w:t xml:space="preserve"> et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29D54B66">
          <v:shape id="_x0000_i1075" type="#_x0000_t75" style="width:15pt;height:17.25pt" o:ole="">
            <v:imagedata r:id="rId629" o:title=""/>
          </v:shape>
          <o:OLEObject Type="Embed" ProgID="Equation.DSMT4" ShapeID="_x0000_i1075" DrawAspect="Content" ObjectID="_1739293123" r:id="rId1376"/>
        </w:object>
      </w:r>
      <w:r w:rsidRPr="0086041A">
        <w:rPr>
          <w:rFonts w:ascii="Garamond" w:hAnsi="Garamond"/>
          <w:sz w:val="22"/>
          <w:szCs w:val="22"/>
        </w:rPr>
        <w:t> ?</w:t>
      </w:r>
    </w:p>
    <w:p w14:paraId="26B0FB1F" w14:textId="3A8FA175" w:rsidR="007C16BF" w:rsidRPr="0086041A" w:rsidRDefault="007325D7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38016" behindDoc="0" locked="0" layoutInCell="1" allowOverlap="1" wp14:anchorId="4C20B3A7" wp14:editId="55F60C04">
                <wp:simplePos x="0" y="0"/>
                <wp:positionH relativeFrom="column">
                  <wp:posOffset>4810125</wp:posOffset>
                </wp:positionH>
                <wp:positionV relativeFrom="paragraph">
                  <wp:posOffset>19050</wp:posOffset>
                </wp:positionV>
                <wp:extent cx="1687165" cy="220345"/>
                <wp:effectExtent l="57150" t="38100" r="27940" b="46355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1687165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5B689" id="Encre 1090" o:spid="_x0000_s1026" type="#_x0000_t75" style="position:absolute;margin-left:378.05pt;margin-top:.8pt;width:134.3pt;height:18.75pt;z-index:2524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">
                <v:imagedata r:id="rId1378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4816" behindDoc="0" locked="0" layoutInCell="1" allowOverlap="1" wp14:anchorId="294B6191" wp14:editId="59B9AFD7">
                <wp:simplePos x="0" y="0"/>
                <wp:positionH relativeFrom="column">
                  <wp:posOffset>4425706</wp:posOffset>
                </wp:positionH>
                <wp:positionV relativeFrom="paragraph">
                  <wp:posOffset>54260</wp:posOffset>
                </wp:positionV>
                <wp:extent cx="1440" cy="2880"/>
                <wp:effectExtent l="57150" t="57150" r="55880" b="5461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4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0AE17" id="Encre 791" o:spid="_x0000_s1026" type="#_x0000_t75" style="position:absolute;margin-left:347.8pt;margin-top:3.55pt;width:1.5pt;height:1.6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">
                <v:imagedata r:id="rId1380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3792" behindDoc="0" locked="0" layoutInCell="1" allowOverlap="1" wp14:anchorId="0D28944F" wp14:editId="597DDD93">
                <wp:simplePos x="0" y="0"/>
                <wp:positionH relativeFrom="column">
                  <wp:posOffset>4327426</wp:posOffset>
                </wp:positionH>
                <wp:positionV relativeFrom="paragraph">
                  <wp:posOffset>29420</wp:posOffset>
                </wp:positionV>
                <wp:extent cx="338400" cy="243000"/>
                <wp:effectExtent l="38100" t="38100" r="43180" b="4318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33840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C1D02" id="Encre 790" o:spid="_x0000_s1026" type="#_x0000_t75" style="position:absolute;margin-left:340.05pt;margin-top:1.6pt;width:28.1pt;height:20.5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">
                <v:imagedata r:id="rId1382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2768" behindDoc="0" locked="0" layoutInCell="1" allowOverlap="1" wp14:anchorId="19729043" wp14:editId="7B026C54">
                <wp:simplePos x="0" y="0"/>
                <wp:positionH relativeFrom="column">
                  <wp:posOffset>4243186</wp:posOffset>
                </wp:positionH>
                <wp:positionV relativeFrom="paragraph">
                  <wp:posOffset>51740</wp:posOffset>
                </wp:positionV>
                <wp:extent cx="21960" cy="109080"/>
                <wp:effectExtent l="38100" t="38100" r="54610" b="4381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2196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B9244" id="Encre 789" o:spid="_x0000_s1026" type="#_x0000_t75" style="position:absolute;margin-left:333.4pt;margin-top:3.35pt;width:3.15pt;height:10.0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">
                <v:imagedata r:id="rId1384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1744" behindDoc="0" locked="0" layoutInCell="1" allowOverlap="1" wp14:anchorId="3EA3DAC0" wp14:editId="279BE0B7">
                <wp:simplePos x="0" y="0"/>
                <wp:positionH relativeFrom="column">
                  <wp:posOffset>4099186</wp:posOffset>
                </wp:positionH>
                <wp:positionV relativeFrom="paragraph">
                  <wp:posOffset>46700</wp:posOffset>
                </wp:positionV>
                <wp:extent cx="145080" cy="221040"/>
                <wp:effectExtent l="38100" t="38100" r="26670" b="45720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14508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B7539" id="Encre 788" o:spid="_x0000_s1026" type="#_x0000_t75" style="position:absolute;margin-left:322.05pt;margin-top:3pt;width:12.8pt;height:18.8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">
                <v:imagedata r:id="rId1386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0720" behindDoc="0" locked="0" layoutInCell="1" allowOverlap="1" wp14:anchorId="023933C1" wp14:editId="2D1A0BAB">
                <wp:simplePos x="0" y="0"/>
                <wp:positionH relativeFrom="column">
                  <wp:posOffset>3857266</wp:posOffset>
                </wp:positionH>
                <wp:positionV relativeFrom="paragraph">
                  <wp:posOffset>71900</wp:posOffset>
                </wp:positionV>
                <wp:extent cx="210240" cy="178200"/>
                <wp:effectExtent l="38100" t="38100" r="56515" b="5080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21024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085CC" id="Encre 787" o:spid="_x0000_s1026" type="#_x0000_t75" style="position:absolute;margin-left:303pt;margin-top:4.95pt;width:17.95pt;height:15.4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">
                <v:imagedata r:id="rId1388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8672" behindDoc="0" locked="0" layoutInCell="1" allowOverlap="1" wp14:anchorId="61542D26" wp14:editId="06B3A75D">
                <wp:simplePos x="0" y="0"/>
                <wp:positionH relativeFrom="column">
                  <wp:posOffset>3594466</wp:posOffset>
                </wp:positionH>
                <wp:positionV relativeFrom="paragraph">
                  <wp:posOffset>90980</wp:posOffset>
                </wp:positionV>
                <wp:extent cx="18000" cy="16560"/>
                <wp:effectExtent l="38100" t="38100" r="58420" b="40640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1800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7647C" id="Encre 785" o:spid="_x0000_s1026" type="#_x0000_t75" style="position:absolute;margin-left:282.35pt;margin-top:6.45pt;width:2.8pt;height:2.7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">
                <v:imagedata r:id="rId1390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6624" behindDoc="0" locked="0" layoutInCell="1" allowOverlap="1" wp14:anchorId="19100485" wp14:editId="58DCEB88">
                <wp:simplePos x="0" y="0"/>
                <wp:positionH relativeFrom="column">
                  <wp:posOffset>3432826</wp:posOffset>
                </wp:positionH>
                <wp:positionV relativeFrom="paragraph">
                  <wp:posOffset>143540</wp:posOffset>
                </wp:positionV>
                <wp:extent cx="39240" cy="17280"/>
                <wp:effectExtent l="38100" t="38100" r="56515" b="4000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3924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835A5" id="Encre 783" o:spid="_x0000_s1026" type="#_x0000_t75" style="position:absolute;margin-left:269.6pt;margin-top:10.6pt;width:4.55pt;height:2.7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">
                <v:imagedata r:id="rId1392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0480" behindDoc="0" locked="0" layoutInCell="1" allowOverlap="1" wp14:anchorId="44CCB734" wp14:editId="7AE68A11">
                <wp:simplePos x="0" y="0"/>
                <wp:positionH relativeFrom="column">
                  <wp:posOffset>2908666</wp:posOffset>
                </wp:positionH>
                <wp:positionV relativeFrom="paragraph">
                  <wp:posOffset>77300</wp:posOffset>
                </wp:positionV>
                <wp:extent cx="34560" cy="169920"/>
                <wp:effectExtent l="38100" t="38100" r="41910" b="4000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3456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C4477" id="Encre 777" o:spid="_x0000_s1026" type="#_x0000_t75" style="position:absolute;margin-left:228.35pt;margin-top:5.4pt;width:4.1pt;height:14.8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">
                <v:imagedata r:id="rId1394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9456" behindDoc="0" locked="0" layoutInCell="1" allowOverlap="1" wp14:anchorId="2B5C929D" wp14:editId="4D9156CE">
                <wp:simplePos x="0" y="0"/>
                <wp:positionH relativeFrom="column">
                  <wp:posOffset>2588986</wp:posOffset>
                </wp:positionH>
                <wp:positionV relativeFrom="paragraph">
                  <wp:posOffset>153980</wp:posOffset>
                </wp:positionV>
                <wp:extent cx="208080" cy="7560"/>
                <wp:effectExtent l="38100" t="57150" r="40005" b="50165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2080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D84CD" id="Encre 776" o:spid="_x0000_s1026" type="#_x0000_t75" style="position:absolute;margin-left:203.15pt;margin-top:11.4pt;width:17.8pt;height:2.0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">
                <v:imagedata r:id="rId1396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7408" behindDoc="0" locked="0" layoutInCell="1" allowOverlap="1" wp14:anchorId="42C77CC9" wp14:editId="42C3C638">
                <wp:simplePos x="0" y="0"/>
                <wp:positionH relativeFrom="column">
                  <wp:posOffset>2285146</wp:posOffset>
                </wp:positionH>
                <wp:positionV relativeFrom="paragraph">
                  <wp:posOffset>109340</wp:posOffset>
                </wp:positionV>
                <wp:extent cx="138960" cy="3960"/>
                <wp:effectExtent l="38100" t="57150" r="52070" b="5334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1389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9288B" id="Encre 774" o:spid="_x0000_s1026" type="#_x0000_t75" style="position:absolute;margin-left:179.25pt;margin-top:7.9pt;width:12.4pt;height:1.7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">
                <v:imagedata r:id="rId1398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6384" behindDoc="0" locked="0" layoutInCell="1" allowOverlap="1" wp14:anchorId="1D299D69" wp14:editId="4CE08ECC">
                <wp:simplePos x="0" y="0"/>
                <wp:positionH relativeFrom="column">
                  <wp:posOffset>2395306</wp:posOffset>
                </wp:positionH>
                <wp:positionV relativeFrom="paragraph">
                  <wp:posOffset>71540</wp:posOffset>
                </wp:positionV>
                <wp:extent cx="138240" cy="180720"/>
                <wp:effectExtent l="38100" t="38100" r="52705" b="4826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13824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667FA" id="Encre 773" o:spid="_x0000_s1026" type="#_x0000_t75" style="position:absolute;margin-left:187.9pt;margin-top:4.95pt;width:12.3pt;height:15.6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">
                <v:imagedata r:id="rId1400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5360" behindDoc="0" locked="0" layoutInCell="1" allowOverlap="1" wp14:anchorId="64897E5A" wp14:editId="24F9E5D1">
                <wp:simplePos x="0" y="0"/>
                <wp:positionH relativeFrom="column">
                  <wp:posOffset>2330866</wp:posOffset>
                </wp:positionH>
                <wp:positionV relativeFrom="paragraph">
                  <wp:posOffset>52820</wp:posOffset>
                </wp:positionV>
                <wp:extent cx="21960" cy="195840"/>
                <wp:effectExtent l="38100" t="38100" r="54610" b="52070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2196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E07EB" id="Encre 772" o:spid="_x0000_s1026" type="#_x0000_t75" style="position:absolute;margin-left:182.85pt;margin-top:3.45pt;width:3.15pt;height:16.8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">
                <v:imagedata r:id="rId1402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3312" behindDoc="0" locked="0" layoutInCell="1" allowOverlap="1" wp14:anchorId="699670B6" wp14:editId="12231E86">
                <wp:simplePos x="0" y="0"/>
                <wp:positionH relativeFrom="column">
                  <wp:posOffset>1899586</wp:posOffset>
                </wp:positionH>
                <wp:positionV relativeFrom="paragraph">
                  <wp:posOffset>125540</wp:posOffset>
                </wp:positionV>
                <wp:extent cx="113760" cy="12600"/>
                <wp:effectExtent l="38100" t="38100" r="57785" b="4508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1137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76094" id="Encre 770" o:spid="_x0000_s1026" type="#_x0000_t75" style="position:absolute;margin-left:148.85pt;margin-top:9.2pt;width:10.35pt;height:2.4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">
                <v:imagedata r:id="rId1404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8192" behindDoc="0" locked="0" layoutInCell="1" allowOverlap="1" wp14:anchorId="7ABE7B29" wp14:editId="0A03C9EB">
                <wp:simplePos x="0" y="0"/>
                <wp:positionH relativeFrom="column">
                  <wp:posOffset>1160146</wp:posOffset>
                </wp:positionH>
                <wp:positionV relativeFrom="paragraph">
                  <wp:posOffset>85940</wp:posOffset>
                </wp:positionV>
                <wp:extent cx="16920" cy="17280"/>
                <wp:effectExtent l="38100" t="38100" r="40640" b="4000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169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E65BB" id="Encre 765" o:spid="_x0000_s1026" type="#_x0000_t75" style="position:absolute;margin-left:90.65pt;margin-top:6.05pt;width:2.75pt;height:2.7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">
                <v:imagedata r:id="rId1406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84640" behindDoc="0" locked="0" layoutInCell="1" allowOverlap="1" wp14:anchorId="76BA559A" wp14:editId="181C4D30">
                <wp:simplePos x="0" y="0"/>
                <wp:positionH relativeFrom="column">
                  <wp:posOffset>190500</wp:posOffset>
                </wp:positionH>
                <wp:positionV relativeFrom="paragraph">
                  <wp:posOffset>38100</wp:posOffset>
                </wp:positionV>
                <wp:extent cx="6223000" cy="518160"/>
                <wp:effectExtent l="6985" t="6985" r="8890" b="8255"/>
                <wp:wrapNone/>
                <wp:docPr id="14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EC1702" id="Rectangle 159" o:spid="_x0000_s1026" style="position:absolute;margin-left:15pt;margin-top:3pt;width:490pt;height:4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"/>
            </w:pict>
          </mc:Fallback>
        </mc:AlternateContent>
      </w:r>
    </w:p>
    <w:p w14:paraId="6E9EADF3" w14:textId="7A846E9B" w:rsidR="007C16BF" w:rsidRPr="0086041A" w:rsidRDefault="008219EA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9696" behindDoc="0" locked="0" layoutInCell="1" allowOverlap="1" wp14:anchorId="1F484A51" wp14:editId="597C7B1E">
                <wp:simplePos x="0" y="0"/>
                <wp:positionH relativeFrom="column">
                  <wp:posOffset>3631906</wp:posOffset>
                </wp:positionH>
                <wp:positionV relativeFrom="paragraph">
                  <wp:posOffset>9460</wp:posOffset>
                </wp:positionV>
                <wp:extent cx="141840" cy="95760"/>
                <wp:effectExtent l="38100" t="38100" r="48895" b="57150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14184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6544C" id="Encre 786" o:spid="_x0000_s1026" type="#_x0000_t75" style="position:absolute;margin-left:285.3pt;margin-top:.05pt;width:12.55pt;height:9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">
                <v:imagedata r:id="rId140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7648" behindDoc="0" locked="0" layoutInCell="1" allowOverlap="1" wp14:anchorId="07895782" wp14:editId="143FEA13">
                <wp:simplePos x="0" y="0"/>
                <wp:positionH relativeFrom="column">
                  <wp:posOffset>3512386</wp:posOffset>
                </wp:positionH>
                <wp:positionV relativeFrom="paragraph">
                  <wp:posOffset>-76220</wp:posOffset>
                </wp:positionV>
                <wp:extent cx="92520" cy="176040"/>
                <wp:effectExtent l="38100" t="38100" r="41275" b="5270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9252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03581" id="Encre 784" o:spid="_x0000_s1026" type="#_x0000_t75" style="position:absolute;margin-left:275.85pt;margin-top:-6.7pt;width:8.7pt;height:15.2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">
                <v:imagedata r:id="rId141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5600" behindDoc="0" locked="0" layoutInCell="1" allowOverlap="1" wp14:anchorId="3CB02DA5" wp14:editId="346F4745">
                <wp:simplePos x="0" y="0"/>
                <wp:positionH relativeFrom="column">
                  <wp:posOffset>3471706</wp:posOffset>
                </wp:positionH>
                <wp:positionV relativeFrom="paragraph">
                  <wp:posOffset>2980</wp:posOffset>
                </wp:positionV>
                <wp:extent cx="12600" cy="90720"/>
                <wp:effectExtent l="57150" t="38100" r="45085" b="4318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1260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DD068" id="Encre 782" o:spid="_x0000_s1026" type="#_x0000_t75" style="position:absolute;margin-left:272.65pt;margin-top:-.45pt;width:2.45pt;height:8.6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">
                <v:imagedata r:id="rId141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4576" behindDoc="0" locked="0" layoutInCell="1" allowOverlap="1" wp14:anchorId="3CF71824" wp14:editId="45DCB77B">
                <wp:simplePos x="0" y="0"/>
                <wp:positionH relativeFrom="column">
                  <wp:posOffset>3355426</wp:posOffset>
                </wp:positionH>
                <wp:positionV relativeFrom="paragraph">
                  <wp:posOffset>-4580</wp:posOffset>
                </wp:positionV>
                <wp:extent cx="81000" cy="102960"/>
                <wp:effectExtent l="57150" t="38100" r="52705" b="4953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8100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2CA50" id="Encre 781" o:spid="_x0000_s1026" type="#_x0000_t75" style="position:absolute;margin-left:263.5pt;margin-top:-1.05pt;width:7.8pt;height:9.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">
                <v:imagedata r:id="rId141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3552" behindDoc="0" locked="0" layoutInCell="1" allowOverlap="1" wp14:anchorId="2D4CF119" wp14:editId="5FEC4EF5">
                <wp:simplePos x="0" y="0"/>
                <wp:positionH relativeFrom="column">
                  <wp:posOffset>3271546</wp:posOffset>
                </wp:positionH>
                <wp:positionV relativeFrom="paragraph">
                  <wp:posOffset>4780</wp:posOffset>
                </wp:positionV>
                <wp:extent cx="77760" cy="91080"/>
                <wp:effectExtent l="57150" t="57150" r="55880" b="42545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7776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16A3A" id="Encre 780" o:spid="_x0000_s1026" type="#_x0000_t75" style="position:absolute;margin-left:256.9pt;margin-top:-.3pt;width:7.5pt;height:8.5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">
                <v:imagedata r:id="rId141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2528" behindDoc="0" locked="0" layoutInCell="1" allowOverlap="1" wp14:anchorId="0B6534CC" wp14:editId="0372729D">
                <wp:simplePos x="0" y="0"/>
                <wp:positionH relativeFrom="column">
                  <wp:posOffset>3178666</wp:posOffset>
                </wp:positionH>
                <wp:positionV relativeFrom="paragraph">
                  <wp:posOffset>-20420</wp:posOffset>
                </wp:positionV>
                <wp:extent cx="84960" cy="188280"/>
                <wp:effectExtent l="38100" t="38100" r="10795" b="4064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8496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C3C6E" id="Encre 779" o:spid="_x0000_s1026" type="#_x0000_t75" style="position:absolute;margin-left:249.6pt;margin-top:-2.3pt;width:8.15pt;height:16.2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">
                <v:imagedata r:id="rId141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61504" behindDoc="0" locked="0" layoutInCell="1" allowOverlap="1" wp14:anchorId="3EB5A740" wp14:editId="34234DD2">
                <wp:simplePos x="0" y="0"/>
                <wp:positionH relativeFrom="column">
                  <wp:posOffset>2967346</wp:posOffset>
                </wp:positionH>
                <wp:positionV relativeFrom="paragraph">
                  <wp:posOffset>25300</wp:posOffset>
                </wp:positionV>
                <wp:extent cx="119160" cy="87840"/>
                <wp:effectExtent l="57150" t="57150" r="52705" b="45720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11916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12ACC" id="Encre 778" o:spid="_x0000_s1026" type="#_x0000_t75" style="position:absolute;margin-left:232.95pt;margin-top:1.3pt;width:10.8pt;height:8.3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">
                <v:imagedata r:id="rId142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8432" behindDoc="0" locked="0" layoutInCell="1" allowOverlap="1" wp14:anchorId="3C3ECDDF" wp14:editId="6B31074A">
                <wp:simplePos x="0" y="0"/>
                <wp:positionH relativeFrom="column">
                  <wp:posOffset>2628226</wp:posOffset>
                </wp:positionH>
                <wp:positionV relativeFrom="paragraph">
                  <wp:posOffset>-83780</wp:posOffset>
                </wp:positionV>
                <wp:extent cx="128880" cy="191520"/>
                <wp:effectExtent l="57150" t="38100" r="43180" b="56515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12888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259AB" id="Encre 775" o:spid="_x0000_s1026" type="#_x0000_t75" style="position:absolute;margin-left:206.25pt;margin-top:-7.3pt;width:11.6pt;height:16.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">
                <v:imagedata r:id="rId142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4336" behindDoc="0" locked="0" layoutInCell="1" allowOverlap="1" wp14:anchorId="36FE08EE" wp14:editId="3DEB657E">
                <wp:simplePos x="0" y="0"/>
                <wp:positionH relativeFrom="column">
                  <wp:posOffset>2152666</wp:posOffset>
                </wp:positionH>
                <wp:positionV relativeFrom="paragraph">
                  <wp:posOffset>7660</wp:posOffset>
                </wp:positionV>
                <wp:extent cx="180000" cy="95040"/>
                <wp:effectExtent l="38100" t="38100" r="48895" b="5778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18000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B9646" id="Encre 771" o:spid="_x0000_s1026" type="#_x0000_t75" style="position:absolute;margin-left:168.8pt;margin-top:-.1pt;width:15.55pt;height:8.9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">
                <v:imagedata r:id="rId142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2288" behindDoc="0" locked="0" layoutInCell="1" allowOverlap="1" wp14:anchorId="1E57DFCD" wp14:editId="5A08F0A2">
                <wp:simplePos x="0" y="0"/>
                <wp:positionH relativeFrom="column">
                  <wp:posOffset>1923346</wp:posOffset>
                </wp:positionH>
                <wp:positionV relativeFrom="paragraph">
                  <wp:posOffset>-68660</wp:posOffset>
                </wp:positionV>
                <wp:extent cx="142200" cy="173520"/>
                <wp:effectExtent l="38100" t="38100" r="29845" b="5524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14220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96FEB" id="Encre 769" o:spid="_x0000_s1026" type="#_x0000_t75" style="position:absolute;margin-left:150.75pt;margin-top:-6.1pt;width:12.65pt;height:15.0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">
                <v:imagedata r:id="rId142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1264" behindDoc="0" locked="0" layoutInCell="1" allowOverlap="1" wp14:anchorId="54D5E0F3" wp14:editId="121DC5A1">
                <wp:simplePos x="0" y="0"/>
                <wp:positionH relativeFrom="column">
                  <wp:posOffset>1682866</wp:posOffset>
                </wp:positionH>
                <wp:positionV relativeFrom="paragraph">
                  <wp:posOffset>-8180</wp:posOffset>
                </wp:positionV>
                <wp:extent cx="239760" cy="112320"/>
                <wp:effectExtent l="38100" t="38100" r="46355" b="40640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7">
                      <w14:nvContentPartPr>
                        <w14:cNvContentPartPr/>
                      </w14:nvContentPartPr>
                      <w14:xfrm>
                        <a:off x="0" y="0"/>
                        <a:ext cx="23976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DD815" id="Encre 768" o:spid="_x0000_s1026" type="#_x0000_t75" style="position:absolute;margin-left:131.8pt;margin-top:-1.35pt;width:20.3pt;height:10.3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">
                <v:imagedata r:id="rId142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50240" behindDoc="0" locked="0" layoutInCell="1" allowOverlap="1" wp14:anchorId="1B820BF7" wp14:editId="24C92F65">
                <wp:simplePos x="0" y="0"/>
                <wp:positionH relativeFrom="column">
                  <wp:posOffset>1409986</wp:posOffset>
                </wp:positionH>
                <wp:positionV relativeFrom="paragraph">
                  <wp:posOffset>17020</wp:posOffset>
                </wp:positionV>
                <wp:extent cx="189720" cy="196920"/>
                <wp:effectExtent l="38100" t="57150" r="1270" b="5080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9">
                      <w14:nvContentPartPr>
                        <w14:cNvContentPartPr/>
                      </w14:nvContentPartPr>
                      <w14:xfrm>
                        <a:off x="0" y="0"/>
                        <a:ext cx="189720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B1678" id="Encre 767" o:spid="_x0000_s1026" type="#_x0000_t75" style="position:absolute;margin-left:110.3pt;margin-top:.65pt;width:16.4pt;height:16.9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">
                <v:imagedata r:id="rId143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9216" behindDoc="0" locked="0" layoutInCell="1" allowOverlap="1" wp14:anchorId="2E1AAA7B" wp14:editId="07CB61CA">
                <wp:simplePos x="0" y="0"/>
                <wp:positionH relativeFrom="column">
                  <wp:posOffset>1252306</wp:posOffset>
                </wp:positionH>
                <wp:positionV relativeFrom="paragraph">
                  <wp:posOffset>19180</wp:posOffset>
                </wp:positionV>
                <wp:extent cx="155880" cy="91080"/>
                <wp:effectExtent l="57150" t="38100" r="53975" b="42545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1">
                      <w14:nvContentPartPr>
                        <w14:cNvContentPartPr/>
                      </w14:nvContentPartPr>
                      <w14:xfrm>
                        <a:off x="0" y="0"/>
                        <a:ext cx="15588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A8032" id="Encre 766" o:spid="_x0000_s1026" type="#_x0000_t75" style="position:absolute;margin-left:97.9pt;margin-top:.8pt;width:13.65pt;height:8.5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">
                <v:imagedata r:id="rId143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7168" behindDoc="0" locked="0" layoutInCell="1" allowOverlap="1" wp14:anchorId="2D3265BB" wp14:editId="5C762C26">
                <wp:simplePos x="0" y="0"/>
                <wp:positionH relativeFrom="column">
                  <wp:posOffset>1175626</wp:posOffset>
                </wp:positionH>
                <wp:positionV relativeFrom="paragraph">
                  <wp:posOffset>19180</wp:posOffset>
                </wp:positionV>
                <wp:extent cx="10800" cy="90360"/>
                <wp:effectExtent l="38100" t="38100" r="46355" b="4318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3">
                      <w14:nvContentPartPr>
                        <w14:cNvContentPartPr/>
                      </w14:nvContentPartPr>
                      <w14:xfrm>
                        <a:off x="0" y="0"/>
                        <a:ext cx="1080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056A0" id="Encre 764" o:spid="_x0000_s1026" type="#_x0000_t75" style="position:absolute;margin-left:91.85pt;margin-top:.8pt;width:2.25pt;height:8.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">
                <v:imagedata r:id="rId143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6144" behindDoc="0" locked="0" layoutInCell="1" allowOverlap="1" wp14:anchorId="3F7D0A3B" wp14:editId="6741A043">
                <wp:simplePos x="0" y="0"/>
                <wp:positionH relativeFrom="column">
                  <wp:posOffset>976546</wp:posOffset>
                </wp:positionH>
                <wp:positionV relativeFrom="paragraph">
                  <wp:posOffset>94060</wp:posOffset>
                </wp:positionV>
                <wp:extent cx="102960" cy="3960"/>
                <wp:effectExtent l="38100" t="57150" r="49530" b="5334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5">
                      <w14:nvContentPartPr>
                        <w14:cNvContentPartPr/>
                      </w14:nvContentPartPr>
                      <w14:xfrm>
                        <a:off x="0" y="0"/>
                        <a:ext cx="1029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CD283" id="Encre 763" o:spid="_x0000_s1026" type="#_x0000_t75" style="position:absolute;margin-left:76.2pt;margin-top:6.7pt;width:9.5pt;height:1.7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">
                <v:imagedata r:id="rId143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5120" behindDoc="0" locked="0" layoutInCell="1" allowOverlap="1" wp14:anchorId="3AAB97A6" wp14:editId="6BA67029">
                <wp:simplePos x="0" y="0"/>
                <wp:positionH relativeFrom="column">
                  <wp:posOffset>963586</wp:posOffset>
                </wp:positionH>
                <wp:positionV relativeFrom="paragraph">
                  <wp:posOffset>19180</wp:posOffset>
                </wp:positionV>
                <wp:extent cx="99000" cy="2160"/>
                <wp:effectExtent l="38100" t="57150" r="53975" b="5524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7">
                      <w14:nvContentPartPr>
                        <w14:cNvContentPartPr/>
                      </w14:nvContentPartPr>
                      <w14:xfrm>
                        <a:off x="0" y="0"/>
                        <a:ext cx="990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CE646" id="Encre 762" o:spid="_x0000_s1026" type="#_x0000_t75" style="position:absolute;margin-left:75.15pt;margin-top:.8pt;width:9.25pt;height:1.5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">
                <v:imagedata r:id="rId143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4096" behindDoc="0" locked="0" layoutInCell="1" allowOverlap="1" wp14:anchorId="77AA5861" wp14:editId="52AA40CA">
                <wp:simplePos x="0" y="0"/>
                <wp:positionH relativeFrom="column">
                  <wp:posOffset>528346</wp:posOffset>
                </wp:positionH>
                <wp:positionV relativeFrom="paragraph">
                  <wp:posOffset>-76940</wp:posOffset>
                </wp:positionV>
                <wp:extent cx="326160" cy="219600"/>
                <wp:effectExtent l="38100" t="38100" r="55245" b="4762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32616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CA136" id="Encre 761" o:spid="_x0000_s1026" type="#_x0000_t75" style="position:absolute;margin-left:40.9pt;margin-top:-6.75pt;width:27.1pt;height:18.7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">
                <v:imagedata r:id="rId144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3072" behindDoc="0" locked="0" layoutInCell="1" allowOverlap="1" wp14:anchorId="6530EF77" wp14:editId="56C07004">
                <wp:simplePos x="0" y="0"/>
                <wp:positionH relativeFrom="column">
                  <wp:posOffset>458146</wp:posOffset>
                </wp:positionH>
                <wp:positionV relativeFrom="paragraph">
                  <wp:posOffset>47980</wp:posOffset>
                </wp:positionV>
                <wp:extent cx="61920" cy="88200"/>
                <wp:effectExtent l="19050" t="57150" r="33655" b="4572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619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CACCA" id="Encre 760" o:spid="_x0000_s1026" type="#_x0000_t75" style="position:absolute;margin-left:35.35pt;margin-top:3.1pt;width:6.3pt;height:8.4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">
                <v:imagedata r:id="rId144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2048" behindDoc="0" locked="0" layoutInCell="1" allowOverlap="1" wp14:anchorId="15B77C14" wp14:editId="7A882E3B">
                <wp:simplePos x="0" y="0"/>
                <wp:positionH relativeFrom="column">
                  <wp:posOffset>435466</wp:posOffset>
                </wp:positionH>
                <wp:positionV relativeFrom="paragraph">
                  <wp:posOffset>48340</wp:posOffset>
                </wp:positionV>
                <wp:extent cx="57600" cy="80280"/>
                <wp:effectExtent l="38100" t="57150" r="57150" b="53340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3">
                      <w14:nvContentPartPr>
                        <w14:cNvContentPartPr/>
                      </w14:nvContentPartPr>
                      <w14:xfrm>
                        <a:off x="0" y="0"/>
                        <a:ext cx="5760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B7B2E" id="Encre 759" o:spid="_x0000_s1026" type="#_x0000_t75" style="position:absolute;margin-left:33.6pt;margin-top:3.1pt;width:5.95pt;height:7.7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">
                <v:imagedata r:id="rId144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1024" behindDoc="0" locked="0" layoutInCell="1" allowOverlap="1" wp14:anchorId="10F9FDD2" wp14:editId="7368EE6E">
                <wp:simplePos x="0" y="0"/>
                <wp:positionH relativeFrom="column">
                  <wp:posOffset>355546</wp:posOffset>
                </wp:positionH>
                <wp:positionV relativeFrom="paragraph">
                  <wp:posOffset>-97820</wp:posOffset>
                </wp:positionV>
                <wp:extent cx="69480" cy="329760"/>
                <wp:effectExtent l="19050" t="38100" r="45085" b="5143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5">
                      <w14:nvContentPartPr>
                        <w14:cNvContentPartPr/>
                      </w14:nvContentPartPr>
                      <w14:xfrm>
                        <a:off x="0" y="0"/>
                        <a:ext cx="69480" cy="32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BC4A0" id="Encre 758" o:spid="_x0000_s1026" type="#_x0000_t75" style="position:absolute;margin-left:27.3pt;margin-top:-8.4pt;width:6.85pt;height:27.3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">
                <v:imagedata r:id="rId144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40000" behindDoc="0" locked="0" layoutInCell="1" allowOverlap="1" wp14:anchorId="2ECEA3CE" wp14:editId="5E690EBC">
                <wp:simplePos x="0" y="0"/>
                <wp:positionH relativeFrom="column">
                  <wp:posOffset>256906</wp:posOffset>
                </wp:positionH>
                <wp:positionV relativeFrom="paragraph">
                  <wp:posOffset>35020</wp:posOffset>
                </wp:positionV>
                <wp:extent cx="63720" cy="5040"/>
                <wp:effectExtent l="38100" t="38100" r="50800" b="5270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7">
                      <w14:nvContentPartPr>
                        <w14:cNvContentPartPr/>
                      </w14:nvContentPartPr>
                      <w14:xfrm>
                        <a:off x="0" y="0"/>
                        <a:ext cx="637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CF419" id="Encre 757" o:spid="_x0000_s1026" type="#_x0000_t75" style="position:absolute;margin-left:19.55pt;margin-top:2.05pt;width:6.4pt;height:1.8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">
                <v:imagedata r:id="rId144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38976" behindDoc="0" locked="0" layoutInCell="1" allowOverlap="1" wp14:anchorId="0B2BF7AF" wp14:editId="504C38DE">
                <wp:simplePos x="0" y="0"/>
                <wp:positionH relativeFrom="column">
                  <wp:posOffset>226306</wp:posOffset>
                </wp:positionH>
                <wp:positionV relativeFrom="paragraph">
                  <wp:posOffset>-61100</wp:posOffset>
                </wp:positionV>
                <wp:extent cx="101880" cy="209160"/>
                <wp:effectExtent l="38100" t="38100" r="50800" b="5778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9">
                      <w14:nvContentPartPr>
                        <w14:cNvContentPartPr/>
                      </w14:nvContentPartPr>
                      <w14:xfrm>
                        <a:off x="0" y="0"/>
                        <a:ext cx="10188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78F8CB" id="Encre 756" o:spid="_x0000_s1026" type="#_x0000_t75" style="position:absolute;margin-left:17.1pt;margin-top:-5.5pt;width:9.4pt;height:17.8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">
                <v:imagedata r:id="rId1450" o:title=""/>
              </v:shape>
            </w:pict>
          </mc:Fallback>
        </mc:AlternateContent>
      </w:r>
    </w:p>
    <w:p w14:paraId="58842D60" w14:textId="5EC14360" w:rsidR="007C16BF" w:rsidRPr="0086041A" w:rsidRDefault="008219EA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1440" behindDoc="0" locked="0" layoutInCell="1" allowOverlap="1" wp14:anchorId="37429417" wp14:editId="22A1BCF2">
                <wp:simplePos x="0" y="0"/>
                <wp:positionH relativeFrom="column">
                  <wp:posOffset>5987386</wp:posOffset>
                </wp:positionH>
                <wp:positionV relativeFrom="paragraph">
                  <wp:posOffset>88775</wp:posOffset>
                </wp:positionV>
                <wp:extent cx="75600" cy="10440"/>
                <wp:effectExtent l="19050" t="57150" r="57785" b="4699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1">
                      <w14:nvContentPartPr>
                        <w14:cNvContentPartPr/>
                      </w14:nvContentPartPr>
                      <w14:xfrm>
                        <a:off x="0" y="0"/>
                        <a:ext cx="756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A0EEB" id="Encre 818" o:spid="_x0000_s1026" type="#_x0000_t75" style="position:absolute;margin-left:470.75pt;margin-top:6.3pt;width:7.35pt;height:2.2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">
                <v:imagedata r:id="rId145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0416" behindDoc="0" locked="0" layoutInCell="1" allowOverlap="1" wp14:anchorId="1B8A7118" wp14:editId="3758AC66">
                <wp:simplePos x="0" y="0"/>
                <wp:positionH relativeFrom="column">
                  <wp:posOffset>5993506</wp:posOffset>
                </wp:positionH>
                <wp:positionV relativeFrom="paragraph">
                  <wp:posOffset>18935</wp:posOffset>
                </wp:positionV>
                <wp:extent cx="102600" cy="146520"/>
                <wp:effectExtent l="38100" t="38100" r="12065" b="4445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3">
                      <w14:nvContentPartPr>
                        <w14:cNvContentPartPr/>
                      </w14:nvContentPartPr>
                      <w14:xfrm>
                        <a:off x="0" y="0"/>
                        <a:ext cx="10260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C41D6" id="Encre 817" o:spid="_x0000_s1026" type="#_x0000_t75" style="position:absolute;margin-left:471.25pt;margin-top:.8pt;width:9.5pt;height:13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">
                <v:imagedata r:id="rId145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8368" behindDoc="0" locked="0" layoutInCell="1" allowOverlap="1" wp14:anchorId="50573944" wp14:editId="10FF63F9">
                <wp:simplePos x="0" y="0"/>
                <wp:positionH relativeFrom="column">
                  <wp:posOffset>5806666</wp:posOffset>
                </wp:positionH>
                <wp:positionV relativeFrom="paragraph">
                  <wp:posOffset>115415</wp:posOffset>
                </wp:positionV>
                <wp:extent cx="110880" cy="8280"/>
                <wp:effectExtent l="38100" t="57150" r="41910" b="4889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5">
                      <w14:nvContentPartPr>
                        <w14:cNvContentPartPr/>
                      </w14:nvContentPartPr>
                      <w14:xfrm>
                        <a:off x="0" y="0"/>
                        <a:ext cx="1108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6E0E1" id="Encre 815" o:spid="_x0000_s1026" type="#_x0000_t75" style="position:absolute;margin-left:456.5pt;margin-top:8.4pt;width:10.15pt;height:2.0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">
                <v:imagedata r:id="rId145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7344" behindDoc="0" locked="0" layoutInCell="1" allowOverlap="1" wp14:anchorId="3135CDEB" wp14:editId="367440C2">
                <wp:simplePos x="0" y="0"/>
                <wp:positionH relativeFrom="column">
                  <wp:posOffset>5801266</wp:posOffset>
                </wp:positionH>
                <wp:positionV relativeFrom="paragraph">
                  <wp:posOffset>60695</wp:posOffset>
                </wp:positionV>
                <wp:extent cx="120240" cy="9000"/>
                <wp:effectExtent l="38100" t="57150" r="51435" b="4826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7">
                      <w14:nvContentPartPr>
                        <w14:cNvContentPartPr/>
                      </w14:nvContentPartPr>
                      <w14:xfrm>
                        <a:off x="0" y="0"/>
                        <a:ext cx="1202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AEAB7" id="Encre 814" o:spid="_x0000_s1026" type="#_x0000_t75" style="position:absolute;margin-left:456.1pt;margin-top:4.1pt;width:10.85pt;height:2.1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">
                <v:imagedata r:id="rId145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5296" behindDoc="0" locked="0" layoutInCell="1" allowOverlap="1" wp14:anchorId="4F429B4F" wp14:editId="2576D3CE">
                <wp:simplePos x="0" y="0"/>
                <wp:positionH relativeFrom="column">
                  <wp:posOffset>5711266</wp:posOffset>
                </wp:positionH>
                <wp:positionV relativeFrom="paragraph">
                  <wp:posOffset>-18865</wp:posOffset>
                </wp:positionV>
                <wp:extent cx="3600" cy="45360"/>
                <wp:effectExtent l="57150" t="57150" r="53975" b="5016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9">
                      <w14:nvContentPartPr>
                        <w14:cNvContentPartPr/>
                      </w14:nvContentPartPr>
                      <w14:xfrm>
                        <a:off x="0" y="0"/>
                        <a:ext cx="360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DFEBA" id="Encre 812" o:spid="_x0000_s1026" type="#_x0000_t75" style="position:absolute;margin-left:449pt;margin-top:-2.2pt;width:1.7pt;height:4.9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">
                <v:imagedata r:id="rId146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4272" behindDoc="0" locked="0" layoutInCell="1" allowOverlap="1" wp14:anchorId="4897A992" wp14:editId="4371D762">
                <wp:simplePos x="0" y="0"/>
                <wp:positionH relativeFrom="column">
                  <wp:posOffset>5568346</wp:posOffset>
                </wp:positionH>
                <wp:positionV relativeFrom="paragraph">
                  <wp:posOffset>72215</wp:posOffset>
                </wp:positionV>
                <wp:extent cx="54720" cy="7200"/>
                <wp:effectExtent l="38100" t="38100" r="40640" b="50165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1">
                      <w14:nvContentPartPr>
                        <w14:cNvContentPartPr/>
                      </w14:nvContentPartPr>
                      <w14:xfrm>
                        <a:off x="0" y="0"/>
                        <a:ext cx="547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26891" id="Encre 811" o:spid="_x0000_s1026" type="#_x0000_t75" style="position:absolute;margin-left:437.75pt;margin-top:5pt;width:5.7pt;height:1.9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">
                <v:imagedata r:id="rId146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3248" behindDoc="0" locked="0" layoutInCell="1" allowOverlap="1" wp14:anchorId="6028BB81" wp14:editId="7302F365">
                <wp:simplePos x="0" y="0"/>
                <wp:positionH relativeFrom="column">
                  <wp:posOffset>5570146</wp:posOffset>
                </wp:positionH>
                <wp:positionV relativeFrom="paragraph">
                  <wp:posOffset>17135</wp:posOffset>
                </wp:positionV>
                <wp:extent cx="103320" cy="158040"/>
                <wp:effectExtent l="38100" t="57150" r="49530" b="52070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3">
                      <w14:nvContentPartPr>
                        <w14:cNvContentPartPr/>
                      </w14:nvContentPartPr>
                      <w14:xfrm>
                        <a:off x="0" y="0"/>
                        <a:ext cx="10332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04397" id="Encre 810" o:spid="_x0000_s1026" type="#_x0000_t75" style="position:absolute;margin-left:437.9pt;margin-top:.65pt;width:9.55pt;height:13.9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">
                <v:imagedata r:id="rId146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2224" behindDoc="0" locked="0" layoutInCell="1" allowOverlap="1" wp14:anchorId="57055AFF" wp14:editId="7989D730">
                <wp:simplePos x="0" y="0"/>
                <wp:positionH relativeFrom="column">
                  <wp:posOffset>5203306</wp:posOffset>
                </wp:positionH>
                <wp:positionV relativeFrom="paragraph">
                  <wp:posOffset>-5545</wp:posOffset>
                </wp:positionV>
                <wp:extent cx="24480" cy="29880"/>
                <wp:effectExtent l="38100" t="38100" r="52070" b="4635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5">
                      <w14:nvContentPartPr>
                        <w14:cNvContentPartPr/>
                      </w14:nvContentPartPr>
                      <w14:xfrm>
                        <a:off x="0" y="0"/>
                        <a:ext cx="2448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15E9A" id="Encre 809" o:spid="_x0000_s1026" type="#_x0000_t75" style="position:absolute;margin-left:409pt;margin-top:-1.15pt;width:3.35pt;height:3.7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">
                <v:imagedata r:id="rId146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1200" behindDoc="0" locked="0" layoutInCell="1" allowOverlap="1" wp14:anchorId="1BA7718E" wp14:editId="49634078">
                <wp:simplePos x="0" y="0"/>
                <wp:positionH relativeFrom="column">
                  <wp:posOffset>5197906</wp:posOffset>
                </wp:positionH>
                <wp:positionV relativeFrom="paragraph">
                  <wp:posOffset>-14905</wp:posOffset>
                </wp:positionV>
                <wp:extent cx="196920" cy="180720"/>
                <wp:effectExtent l="57150" t="38100" r="12700" b="48260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7">
                      <w14:nvContentPartPr>
                        <w14:cNvContentPartPr/>
                      </w14:nvContentPartPr>
                      <w14:xfrm>
                        <a:off x="0" y="0"/>
                        <a:ext cx="19692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D2C11" id="Encre 808" o:spid="_x0000_s1026" type="#_x0000_t75" style="position:absolute;margin-left:408.6pt;margin-top:-1.85pt;width:16.9pt;height:15.6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">
                <v:imagedata r:id="rId146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0176" behindDoc="0" locked="0" layoutInCell="1" allowOverlap="1" wp14:anchorId="41E24074" wp14:editId="2433516C">
                <wp:simplePos x="0" y="0"/>
                <wp:positionH relativeFrom="column">
                  <wp:posOffset>5065066</wp:posOffset>
                </wp:positionH>
                <wp:positionV relativeFrom="paragraph">
                  <wp:posOffset>79415</wp:posOffset>
                </wp:positionV>
                <wp:extent cx="119520" cy="99000"/>
                <wp:effectExtent l="57150" t="38100" r="52070" b="5397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9">
                      <w14:nvContentPartPr>
                        <w14:cNvContentPartPr/>
                      </w14:nvContentPartPr>
                      <w14:xfrm>
                        <a:off x="0" y="0"/>
                        <a:ext cx="11952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25022" id="Encre 807" o:spid="_x0000_s1026" type="#_x0000_t75" style="position:absolute;margin-left:398.1pt;margin-top:5.55pt;width:10.8pt;height:9.2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">
                <v:imagedata r:id="rId147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8128" behindDoc="0" locked="0" layoutInCell="1" allowOverlap="1" wp14:anchorId="51050320" wp14:editId="2BC48255">
                <wp:simplePos x="0" y="0"/>
                <wp:positionH relativeFrom="column">
                  <wp:posOffset>4801186</wp:posOffset>
                </wp:positionH>
                <wp:positionV relativeFrom="paragraph">
                  <wp:posOffset>4895</wp:posOffset>
                </wp:positionV>
                <wp:extent cx="5040" cy="67320"/>
                <wp:effectExtent l="57150" t="38100" r="52705" b="4699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1">
                      <w14:nvContentPartPr>
                        <w14:cNvContentPartPr/>
                      </w14:nvContentPartPr>
                      <w14:xfrm>
                        <a:off x="0" y="0"/>
                        <a:ext cx="504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F4E6B" id="Encre 805" o:spid="_x0000_s1026" type="#_x0000_t75" style="position:absolute;margin-left:377.35pt;margin-top:-.3pt;width:1.85pt;height:6.7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">
                <v:imagedata r:id="rId147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7104" behindDoc="0" locked="0" layoutInCell="1" allowOverlap="1" wp14:anchorId="1B959503" wp14:editId="5D61A573">
                <wp:simplePos x="0" y="0"/>
                <wp:positionH relativeFrom="column">
                  <wp:posOffset>4630546</wp:posOffset>
                </wp:positionH>
                <wp:positionV relativeFrom="paragraph">
                  <wp:posOffset>26135</wp:posOffset>
                </wp:positionV>
                <wp:extent cx="92520" cy="237960"/>
                <wp:effectExtent l="57150" t="57150" r="41275" b="4826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3">
                      <w14:nvContentPartPr>
                        <w14:cNvContentPartPr/>
                      </w14:nvContentPartPr>
                      <w14:xfrm>
                        <a:off x="0" y="0"/>
                        <a:ext cx="9252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3034A" id="Encre 804" o:spid="_x0000_s1026" type="#_x0000_t75" style="position:absolute;margin-left:363.9pt;margin-top:1.35pt;width:8.7pt;height:20.2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">
                <v:imagedata r:id="rId147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6080" behindDoc="0" locked="0" layoutInCell="1" allowOverlap="1" wp14:anchorId="21E5ACF9" wp14:editId="22A16452">
                <wp:simplePos x="0" y="0"/>
                <wp:positionH relativeFrom="column">
                  <wp:posOffset>4528666</wp:posOffset>
                </wp:positionH>
                <wp:positionV relativeFrom="paragraph">
                  <wp:posOffset>99575</wp:posOffset>
                </wp:positionV>
                <wp:extent cx="6120" cy="102600"/>
                <wp:effectExtent l="57150" t="38100" r="51435" b="50165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5">
                      <w14:nvContentPartPr>
                        <w14:cNvContentPartPr/>
                      </w14:nvContentPartPr>
                      <w14:xfrm>
                        <a:off x="0" y="0"/>
                        <a:ext cx="612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C7648" id="Encre 803" o:spid="_x0000_s1026" type="#_x0000_t75" style="position:absolute;margin-left:355.9pt;margin-top:7.15pt;width:1.9pt;height:9.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">
                <v:imagedata r:id="rId147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5056" behindDoc="0" locked="0" layoutInCell="1" allowOverlap="1" wp14:anchorId="67C8924B" wp14:editId="38C97D9A">
                <wp:simplePos x="0" y="0"/>
                <wp:positionH relativeFrom="column">
                  <wp:posOffset>4501666</wp:posOffset>
                </wp:positionH>
                <wp:positionV relativeFrom="paragraph">
                  <wp:posOffset>138815</wp:posOffset>
                </wp:positionV>
                <wp:extent cx="66600" cy="9000"/>
                <wp:effectExtent l="38100" t="38100" r="48260" b="48260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7">
                      <w14:nvContentPartPr>
                        <w14:cNvContentPartPr/>
                      </w14:nvContentPartPr>
                      <w14:xfrm>
                        <a:off x="0" y="0"/>
                        <a:ext cx="666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FCCD7" id="Encre 802" o:spid="_x0000_s1026" type="#_x0000_t75" style="position:absolute;margin-left:353.75pt;margin-top:10.25pt;width:6.7pt;height:2.1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">
                <v:imagedata r:id="rId147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3008" behindDoc="0" locked="0" layoutInCell="1" allowOverlap="1" wp14:anchorId="4FC5E67E" wp14:editId="22567386">
                <wp:simplePos x="0" y="0"/>
                <wp:positionH relativeFrom="column">
                  <wp:posOffset>4318786</wp:posOffset>
                </wp:positionH>
                <wp:positionV relativeFrom="paragraph">
                  <wp:posOffset>215</wp:posOffset>
                </wp:positionV>
                <wp:extent cx="11160" cy="79200"/>
                <wp:effectExtent l="57150" t="57150" r="46355" b="54610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9">
                      <w14:nvContentPartPr>
                        <w14:cNvContentPartPr/>
                      </w14:nvContentPartPr>
                      <w14:xfrm>
                        <a:off x="0" y="0"/>
                        <a:ext cx="1116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E80F6" id="Encre 800" o:spid="_x0000_s1026" type="#_x0000_t75" style="position:absolute;margin-left:339.35pt;margin-top:-.7pt;width:2.3pt;height:7.7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">
                <v:imagedata r:id="rId148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1984" behindDoc="0" locked="0" layoutInCell="1" allowOverlap="1" wp14:anchorId="158F4D20" wp14:editId="345F68FA">
                <wp:simplePos x="0" y="0"/>
                <wp:positionH relativeFrom="column">
                  <wp:posOffset>4159306</wp:posOffset>
                </wp:positionH>
                <wp:positionV relativeFrom="paragraph">
                  <wp:posOffset>27215</wp:posOffset>
                </wp:positionV>
                <wp:extent cx="92880" cy="212040"/>
                <wp:effectExtent l="57150" t="38100" r="40640" b="5524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1">
                      <w14:nvContentPartPr>
                        <w14:cNvContentPartPr/>
                      </w14:nvContentPartPr>
                      <w14:xfrm>
                        <a:off x="0" y="0"/>
                        <a:ext cx="9288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6263E" id="Encre 799" o:spid="_x0000_s1026" type="#_x0000_t75" style="position:absolute;margin-left:326.8pt;margin-top:1.45pt;width:8.7pt;height:18.1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">
                <v:imagedata r:id="rId148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9936" behindDoc="0" locked="0" layoutInCell="1" allowOverlap="1" wp14:anchorId="63F519F7" wp14:editId="2FF04957">
                <wp:simplePos x="0" y="0"/>
                <wp:positionH relativeFrom="column">
                  <wp:posOffset>3888586</wp:posOffset>
                </wp:positionH>
                <wp:positionV relativeFrom="paragraph">
                  <wp:posOffset>95975</wp:posOffset>
                </wp:positionV>
                <wp:extent cx="105840" cy="9720"/>
                <wp:effectExtent l="38100" t="57150" r="46990" b="4762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3">
                      <w14:nvContentPartPr>
                        <w14:cNvContentPartPr/>
                      </w14:nvContentPartPr>
                      <w14:xfrm>
                        <a:off x="0" y="0"/>
                        <a:ext cx="1058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7063B" id="Encre 797" o:spid="_x0000_s1026" type="#_x0000_t75" style="position:absolute;margin-left:305.5pt;margin-top:6.85pt;width:9.75pt;height:2.1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">
                <v:imagedata r:id="rId148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7888" behindDoc="0" locked="0" layoutInCell="1" allowOverlap="1" wp14:anchorId="00D5A649" wp14:editId="1044A4E2">
                <wp:simplePos x="0" y="0"/>
                <wp:positionH relativeFrom="column">
                  <wp:posOffset>3257146</wp:posOffset>
                </wp:positionH>
                <wp:positionV relativeFrom="paragraph">
                  <wp:posOffset>45935</wp:posOffset>
                </wp:positionV>
                <wp:extent cx="60480" cy="123120"/>
                <wp:effectExtent l="19050" t="57150" r="53975" b="48895"/>
                <wp:wrapNone/>
                <wp:docPr id="795" name="Encr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5">
                      <w14:nvContentPartPr>
                        <w14:cNvContentPartPr/>
                      </w14:nvContentPartPr>
                      <w14:xfrm>
                        <a:off x="0" y="0"/>
                        <a:ext cx="6048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27BDB" id="Encre 795" o:spid="_x0000_s1026" type="#_x0000_t75" style="position:absolute;margin-left:255.75pt;margin-top:2.9pt;width:6.15pt;height:11.1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">
                <v:imagedata r:id="rId148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5840" behindDoc="0" locked="0" layoutInCell="1" allowOverlap="1" wp14:anchorId="4F403EA7" wp14:editId="37C3A075">
                <wp:simplePos x="0" y="0"/>
                <wp:positionH relativeFrom="column">
                  <wp:posOffset>3499066</wp:posOffset>
                </wp:positionH>
                <wp:positionV relativeFrom="paragraph">
                  <wp:posOffset>53855</wp:posOffset>
                </wp:positionV>
                <wp:extent cx="110880" cy="136440"/>
                <wp:effectExtent l="38100" t="38100" r="41910" b="5461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7">
                      <w14:nvContentPartPr>
                        <w14:cNvContentPartPr/>
                      </w14:nvContentPartPr>
                      <w14:xfrm>
                        <a:off x="0" y="0"/>
                        <a:ext cx="11088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7B35B" id="Encre 792" o:spid="_x0000_s1026" type="#_x0000_t75" style="position:absolute;margin-left:274.8pt;margin-top:3.55pt;width:10.15pt;height:12.2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">
                <v:imagedata r:id="rId1488" o:title=""/>
              </v:shape>
            </w:pict>
          </mc:Fallback>
        </mc:AlternateContent>
      </w:r>
    </w:p>
    <w:p w14:paraId="61CD9D81" w14:textId="22D2E5E4" w:rsidR="007C16BF" w:rsidRPr="0086041A" w:rsidRDefault="008219EA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2464" behindDoc="0" locked="0" layoutInCell="1" allowOverlap="1" wp14:anchorId="0FCA2509" wp14:editId="33672863">
                <wp:simplePos x="0" y="0"/>
                <wp:positionH relativeFrom="column">
                  <wp:posOffset>6076306</wp:posOffset>
                </wp:positionH>
                <wp:positionV relativeFrom="paragraph">
                  <wp:posOffset>-28385</wp:posOffset>
                </wp:positionV>
                <wp:extent cx="93240" cy="99360"/>
                <wp:effectExtent l="38100" t="38100" r="40640" b="5334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9">
                      <w14:nvContentPartPr>
                        <w14:cNvContentPartPr/>
                      </w14:nvContentPartPr>
                      <w14:xfrm>
                        <a:off x="0" y="0"/>
                        <a:ext cx="9324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FC6EB" id="Encre 819" o:spid="_x0000_s1026" type="#_x0000_t75" style="position:absolute;margin-left:477.75pt;margin-top:-2.95pt;width:8.8pt;height:9.2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">
                <v:imagedata r:id="rId149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9392" behindDoc="0" locked="0" layoutInCell="1" allowOverlap="1" wp14:anchorId="050EBB09" wp14:editId="525AC86A">
                <wp:simplePos x="0" y="0"/>
                <wp:positionH relativeFrom="column">
                  <wp:posOffset>5808466</wp:posOffset>
                </wp:positionH>
                <wp:positionV relativeFrom="paragraph">
                  <wp:posOffset>22735</wp:posOffset>
                </wp:positionV>
                <wp:extent cx="106200" cy="2520"/>
                <wp:effectExtent l="38100" t="57150" r="46355" b="5524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1">
                      <w14:nvContentPartPr>
                        <w14:cNvContentPartPr/>
                      </w14:nvContentPartPr>
                      <w14:xfrm>
                        <a:off x="0" y="0"/>
                        <a:ext cx="1062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DACA0" id="Encre 816" o:spid="_x0000_s1026" type="#_x0000_t75" style="position:absolute;margin-left:456.65pt;margin-top:1.1pt;width:9.75pt;height:1.6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">
                <v:imagedata r:id="rId149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96320" behindDoc="0" locked="0" layoutInCell="1" allowOverlap="1" wp14:anchorId="049F6023" wp14:editId="1EA19DF9">
                <wp:simplePos x="0" y="0"/>
                <wp:positionH relativeFrom="column">
                  <wp:posOffset>5674906</wp:posOffset>
                </wp:positionH>
                <wp:positionV relativeFrom="paragraph">
                  <wp:posOffset>-28025</wp:posOffset>
                </wp:positionV>
                <wp:extent cx="66600" cy="78480"/>
                <wp:effectExtent l="38100" t="57150" r="48260" b="5524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3">
                      <w14:nvContentPartPr>
                        <w14:cNvContentPartPr/>
                      </w14:nvContentPartPr>
                      <w14:xfrm>
                        <a:off x="0" y="0"/>
                        <a:ext cx="666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E35EA" id="Encre 813" o:spid="_x0000_s1026" type="#_x0000_t75" style="position:absolute;margin-left:446.15pt;margin-top:-2.9pt;width:6.7pt;height:7.6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">
                <v:imagedata r:id="rId1494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9152" behindDoc="0" locked="0" layoutInCell="1" allowOverlap="1" wp14:anchorId="194FA02E" wp14:editId="2FC13EA9">
                <wp:simplePos x="0" y="0"/>
                <wp:positionH relativeFrom="column">
                  <wp:posOffset>4787506</wp:posOffset>
                </wp:positionH>
                <wp:positionV relativeFrom="paragraph">
                  <wp:posOffset>-32345</wp:posOffset>
                </wp:positionV>
                <wp:extent cx="85680" cy="102600"/>
                <wp:effectExtent l="38100" t="38100" r="48260" b="50165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5">
                      <w14:nvContentPartPr>
                        <w14:cNvContentPartPr/>
                      </w14:nvContentPartPr>
                      <w14:xfrm>
                        <a:off x="0" y="0"/>
                        <a:ext cx="856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AAE47" id="Encre 806" o:spid="_x0000_s1026" type="#_x0000_t75" style="position:absolute;margin-left:376.25pt;margin-top:-3.25pt;width:8.2pt;height:9.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">
                <v:imagedata r:id="rId1496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4032" behindDoc="0" locked="0" layoutInCell="1" allowOverlap="1" wp14:anchorId="15CD502E" wp14:editId="21410CD5">
                <wp:simplePos x="0" y="0"/>
                <wp:positionH relativeFrom="column">
                  <wp:posOffset>4308346</wp:posOffset>
                </wp:positionH>
                <wp:positionV relativeFrom="paragraph">
                  <wp:posOffset>-12545</wp:posOffset>
                </wp:positionV>
                <wp:extent cx="92880" cy="79920"/>
                <wp:effectExtent l="38100" t="57150" r="40640" b="53975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7">
                      <w14:nvContentPartPr>
                        <w14:cNvContentPartPr/>
                      </w14:nvContentPartPr>
                      <w14:xfrm>
                        <a:off x="0" y="0"/>
                        <a:ext cx="9288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2B2C1" id="Encre 801" o:spid="_x0000_s1026" type="#_x0000_t75" style="position:absolute;margin-left:338.55pt;margin-top:-1.7pt;width:8.7pt;height:7.7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">
                <v:imagedata r:id="rId1498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80960" behindDoc="0" locked="0" layoutInCell="1" allowOverlap="1" wp14:anchorId="004A1338" wp14:editId="5EEA16FD">
                <wp:simplePos x="0" y="0"/>
                <wp:positionH relativeFrom="column">
                  <wp:posOffset>3895066</wp:posOffset>
                </wp:positionH>
                <wp:positionV relativeFrom="paragraph">
                  <wp:posOffset>2935</wp:posOffset>
                </wp:positionV>
                <wp:extent cx="108000" cy="10440"/>
                <wp:effectExtent l="0" t="57150" r="44450" b="4699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9">
                      <w14:nvContentPartPr>
                        <w14:cNvContentPartPr/>
                      </w14:nvContentPartPr>
                      <w14:xfrm>
                        <a:off x="0" y="0"/>
                        <a:ext cx="1080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DB727" id="Encre 798" o:spid="_x0000_s1026" type="#_x0000_t75" style="position:absolute;margin-left:306pt;margin-top:-.45pt;width:9.9pt;height:2.2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">
                <v:imagedata r:id="rId1500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8912" behindDoc="0" locked="0" layoutInCell="1" allowOverlap="1" wp14:anchorId="0FA67ABC" wp14:editId="6381EE45">
                <wp:simplePos x="0" y="0"/>
                <wp:positionH relativeFrom="column">
                  <wp:posOffset>3368746</wp:posOffset>
                </wp:positionH>
                <wp:positionV relativeFrom="paragraph">
                  <wp:posOffset>-16145</wp:posOffset>
                </wp:positionV>
                <wp:extent cx="70560" cy="92880"/>
                <wp:effectExtent l="38100" t="38100" r="43815" b="4064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1">
                      <w14:nvContentPartPr>
                        <w14:cNvContentPartPr/>
                      </w14:nvContentPartPr>
                      <w14:xfrm>
                        <a:off x="0" y="0"/>
                        <a:ext cx="7056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09F7B" id="Encre 796" o:spid="_x0000_s1026" type="#_x0000_t75" style="position:absolute;margin-left:264.55pt;margin-top:-1.95pt;width:6.95pt;height:8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">
                <v:imagedata r:id="rId1502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876864" behindDoc="0" locked="0" layoutInCell="1" allowOverlap="1" wp14:anchorId="713B4F39" wp14:editId="0963490E">
                <wp:simplePos x="0" y="0"/>
                <wp:positionH relativeFrom="column">
                  <wp:posOffset>3635866</wp:posOffset>
                </wp:positionH>
                <wp:positionV relativeFrom="paragraph">
                  <wp:posOffset>-31985</wp:posOffset>
                </wp:positionV>
                <wp:extent cx="77040" cy="102240"/>
                <wp:effectExtent l="38100" t="38100" r="56515" b="5016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3">
                      <w14:nvContentPartPr>
                        <w14:cNvContentPartPr/>
                      </w14:nvContentPartPr>
                      <w14:xfrm>
                        <a:off x="0" y="0"/>
                        <a:ext cx="7704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36574" id="Encre 793" o:spid="_x0000_s1026" type="#_x0000_t75" style="position:absolute;margin-left:285.6pt;margin-top:-3.2pt;width:7.45pt;height:9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">
                <v:imagedata r:id="rId1504" o:title=""/>
              </v:shape>
            </w:pict>
          </mc:Fallback>
        </mc:AlternateContent>
      </w:r>
    </w:p>
    <w:p w14:paraId="282051B4" w14:textId="35C2B9D2" w:rsidR="005C7005" w:rsidRPr="0086041A" w:rsidRDefault="005C7005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ab/>
        <w:t xml:space="preserve">7°/ Donner l’expression du grossissement </w:t>
      </w:r>
      <w:r w:rsidR="00731E48">
        <w:rPr>
          <w:rFonts w:ascii="Garamond" w:hAnsi="Garamond"/>
          <w:sz w:val="22"/>
          <w:szCs w:val="22"/>
        </w:rPr>
        <w:t xml:space="preserve">théorique </w:t>
      </w:r>
      <w:r w:rsidRPr="0086041A">
        <w:rPr>
          <w:rFonts w:ascii="Garamond" w:hAnsi="Garamond"/>
          <w:position w:val="-24"/>
          <w:sz w:val="22"/>
          <w:szCs w:val="22"/>
        </w:rPr>
        <w:object w:dxaOrig="740" w:dyaOrig="620" w14:anchorId="6572F512">
          <v:shape id="_x0000_i1076" type="#_x0000_t75" style="width:36.75pt;height:31.5pt" o:ole="">
            <v:imagedata r:id="rId1505" o:title=""/>
          </v:shape>
          <o:OLEObject Type="Embed" ProgID="Equation.DSMT4" ShapeID="_x0000_i1076" DrawAspect="Content" ObjectID="_1739293124" r:id="rId1506"/>
        </w:object>
      </w:r>
      <w:r w:rsidRPr="0086041A">
        <w:rPr>
          <w:rFonts w:ascii="Garamond" w:hAnsi="Garamond"/>
          <w:sz w:val="22"/>
          <w:szCs w:val="22"/>
        </w:rPr>
        <w:t xml:space="preserve"> de cette lunette en fonction de </w:t>
      </w:r>
      <w:r w:rsidRPr="0086041A">
        <w:rPr>
          <w:rFonts w:ascii="Garamond" w:hAnsi="Garamond"/>
          <w:position w:val="-10"/>
          <w:sz w:val="22"/>
          <w:szCs w:val="22"/>
        </w:rPr>
        <w:object w:dxaOrig="320" w:dyaOrig="440" w14:anchorId="0630A4C2">
          <v:shape id="_x0000_i1077" type="#_x0000_t75" style="width:16.5pt;height:21.75pt" o:ole="">
            <v:imagedata r:id="rId780" o:title=""/>
          </v:shape>
          <o:OLEObject Type="Embed" ProgID="Equation.DSMT4" ShapeID="_x0000_i1077" DrawAspect="Content" ObjectID="_1739293125" r:id="rId1507"/>
        </w:object>
      </w:r>
      <w:r w:rsidRPr="0086041A">
        <w:rPr>
          <w:rFonts w:ascii="Garamond" w:hAnsi="Garamond"/>
          <w:sz w:val="22"/>
          <w:szCs w:val="22"/>
        </w:rPr>
        <w:t xml:space="preserve"> et </w:t>
      </w:r>
      <w:r w:rsidRPr="0086041A">
        <w:rPr>
          <w:rFonts w:ascii="Garamond" w:hAnsi="Garamond"/>
          <w:position w:val="-12"/>
          <w:sz w:val="22"/>
          <w:szCs w:val="22"/>
        </w:rPr>
        <w:object w:dxaOrig="320" w:dyaOrig="460" w14:anchorId="132D6B90">
          <v:shape id="_x0000_i1078" type="#_x0000_t75" style="width:16.5pt;height:23.25pt" o:ole="">
            <v:imagedata r:id="rId1508" o:title=""/>
          </v:shape>
          <o:OLEObject Type="Embed" ProgID="Equation.DSMT4" ShapeID="_x0000_i1078" DrawAspect="Content" ObjectID="_1739293126" r:id="rId1509"/>
        </w:object>
      </w:r>
      <w:r w:rsidRPr="0086041A">
        <w:rPr>
          <w:rFonts w:ascii="Garamond" w:hAnsi="Garamond"/>
          <w:sz w:val="22"/>
          <w:szCs w:val="22"/>
        </w:rPr>
        <w:t>.</w:t>
      </w:r>
      <w:r w:rsidR="000B6416" w:rsidRPr="0086041A">
        <w:rPr>
          <w:rFonts w:ascii="Garamond" w:hAnsi="Garamond"/>
          <w:sz w:val="22"/>
          <w:szCs w:val="22"/>
        </w:rPr>
        <w:t xml:space="preserve"> Calculer G.</w:t>
      </w:r>
    </w:p>
    <w:p w14:paraId="7AEB392F" w14:textId="41BEACDB" w:rsidR="00C27E33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5776" behindDoc="0" locked="0" layoutInCell="1" allowOverlap="1" wp14:anchorId="4AFA3363" wp14:editId="50B1FDE1">
                <wp:simplePos x="0" y="0"/>
                <wp:positionH relativeFrom="column">
                  <wp:posOffset>1753066</wp:posOffset>
                </wp:positionH>
                <wp:positionV relativeFrom="paragraph">
                  <wp:posOffset>63055</wp:posOffset>
                </wp:positionV>
                <wp:extent cx="88560" cy="161640"/>
                <wp:effectExtent l="38100" t="57150" r="45085" b="4826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0">
                      <w14:nvContentPartPr>
                        <w14:cNvContentPartPr/>
                      </w14:nvContentPartPr>
                      <w14:xfrm>
                        <a:off x="0" y="0"/>
                        <a:ext cx="8856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7DA30" id="Encre 832" o:spid="_x0000_s1026" type="#_x0000_t75" style="position:absolute;margin-left:137.35pt;margin-top:4.25pt;width:8.35pt;height:14.1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">
                <v:imagedata r:id="rId15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3728" behindDoc="0" locked="0" layoutInCell="1" allowOverlap="1" wp14:anchorId="2F2B33A7" wp14:editId="7AE54C32">
                <wp:simplePos x="0" y="0"/>
                <wp:positionH relativeFrom="column">
                  <wp:posOffset>1539946</wp:posOffset>
                </wp:positionH>
                <wp:positionV relativeFrom="paragraph">
                  <wp:posOffset>158095</wp:posOffset>
                </wp:positionV>
                <wp:extent cx="94320" cy="2520"/>
                <wp:effectExtent l="38100" t="57150" r="58420" b="55245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2">
                      <w14:nvContentPartPr>
                        <w14:cNvContentPartPr/>
                      </w14:nvContentPartPr>
                      <w14:xfrm>
                        <a:off x="0" y="0"/>
                        <a:ext cx="943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907BD" id="Encre 830" o:spid="_x0000_s1026" type="#_x0000_t75" style="position:absolute;margin-left:120.55pt;margin-top:11.75pt;width:8.85pt;height:1.6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">
                <v:imagedata r:id="rId15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2704" behindDoc="0" locked="0" layoutInCell="1" allowOverlap="1" wp14:anchorId="68676C2C" wp14:editId="1944EF1A">
                <wp:simplePos x="0" y="0"/>
                <wp:positionH relativeFrom="column">
                  <wp:posOffset>1530946</wp:posOffset>
                </wp:positionH>
                <wp:positionV relativeFrom="paragraph">
                  <wp:posOffset>59455</wp:posOffset>
                </wp:positionV>
                <wp:extent cx="90720" cy="170280"/>
                <wp:effectExtent l="57150" t="38100" r="43180" b="39370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4">
                      <w14:nvContentPartPr>
                        <w14:cNvContentPartPr/>
                      </w14:nvContentPartPr>
                      <w14:xfrm>
                        <a:off x="0" y="0"/>
                        <a:ext cx="9072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D3C19" id="Encre 829" o:spid="_x0000_s1026" type="#_x0000_t75" style="position:absolute;margin-left:119.85pt;margin-top:4pt;width:8.6pt;height:14.8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">
                <v:imagedata r:id="rId1515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85664" behindDoc="0" locked="0" layoutInCell="1" allowOverlap="1" wp14:anchorId="508438EC" wp14:editId="6F6F4028">
                <wp:simplePos x="0" y="0"/>
                <wp:positionH relativeFrom="column">
                  <wp:posOffset>190500</wp:posOffset>
                </wp:positionH>
                <wp:positionV relativeFrom="paragraph">
                  <wp:posOffset>135255</wp:posOffset>
                </wp:positionV>
                <wp:extent cx="6223000" cy="690880"/>
                <wp:effectExtent l="0" t="0" r="25400" b="13970"/>
                <wp:wrapNone/>
                <wp:docPr id="13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6E6D7" w14:textId="19FD3957" w:rsidR="00345902" w:rsidRDefault="00345902" w:rsidP="00CA504E">
                            <w:pPr>
                              <w:jc w:val="center"/>
                            </w:pPr>
                          </w:p>
                          <w:p w14:paraId="228D8D5B" w14:textId="2B74B23A" w:rsidR="00345902" w:rsidRDefault="00345902" w:rsidP="00CA504E">
                            <w:pPr>
                              <w:jc w:val="center"/>
                            </w:pPr>
                          </w:p>
                          <w:p w14:paraId="36E63090" w14:textId="37E1E7D1" w:rsidR="00345902" w:rsidRDefault="00345902" w:rsidP="00CA504E">
                            <w:pPr>
                              <w:jc w:val="center"/>
                            </w:pPr>
                          </w:p>
                          <w:p w14:paraId="70871F27" w14:textId="0AC32065" w:rsidR="00345902" w:rsidRDefault="00345902" w:rsidP="00CA504E">
                            <w:pPr>
                              <w:jc w:val="center"/>
                            </w:pPr>
                          </w:p>
                          <w:p w14:paraId="7ABE74AA" w14:textId="778EA3E0" w:rsidR="00345902" w:rsidRDefault="00345902" w:rsidP="00CA504E">
                            <w:pPr>
                              <w:jc w:val="center"/>
                            </w:pPr>
                          </w:p>
                          <w:p w14:paraId="3631CDF9" w14:textId="77777777" w:rsidR="00345902" w:rsidRDefault="00345902" w:rsidP="00CA50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438EC" id="Rectangle 160" o:spid="_x0000_s1026" style="position:absolute;margin-left:15pt;margin-top:10.65pt;width:490pt;height:54.4pt;z-index:2511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">
                <v:textbox>
                  <w:txbxContent>
                    <w:p w14:paraId="1416E6D7" w14:textId="19FD3957" w:rsidR="00345902" w:rsidRDefault="00345902" w:rsidP="00CA504E">
                      <w:pPr>
                        <w:jc w:val="center"/>
                      </w:pPr>
                    </w:p>
                    <w:p w14:paraId="228D8D5B" w14:textId="2B74B23A" w:rsidR="00345902" w:rsidRDefault="00345902" w:rsidP="00CA504E">
                      <w:pPr>
                        <w:jc w:val="center"/>
                      </w:pPr>
                    </w:p>
                    <w:p w14:paraId="36E63090" w14:textId="37E1E7D1" w:rsidR="00345902" w:rsidRDefault="00345902" w:rsidP="00CA504E">
                      <w:pPr>
                        <w:jc w:val="center"/>
                      </w:pPr>
                    </w:p>
                    <w:p w14:paraId="70871F27" w14:textId="0AC32065" w:rsidR="00345902" w:rsidRDefault="00345902" w:rsidP="00CA504E">
                      <w:pPr>
                        <w:jc w:val="center"/>
                      </w:pPr>
                    </w:p>
                    <w:p w14:paraId="7ABE74AA" w14:textId="778EA3E0" w:rsidR="00345902" w:rsidRDefault="00345902" w:rsidP="00CA504E">
                      <w:pPr>
                        <w:jc w:val="center"/>
                      </w:pPr>
                    </w:p>
                    <w:p w14:paraId="3631CDF9" w14:textId="77777777" w:rsidR="00345902" w:rsidRDefault="00345902" w:rsidP="00CA50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CFDB543" w14:textId="15E91E3C" w:rsidR="00C27E33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0592" behindDoc="0" locked="0" layoutInCell="1" allowOverlap="1" wp14:anchorId="2B398E35" wp14:editId="0FF02D33">
                <wp:simplePos x="0" y="0"/>
                <wp:positionH relativeFrom="column">
                  <wp:posOffset>4952026</wp:posOffset>
                </wp:positionH>
                <wp:positionV relativeFrom="paragraph">
                  <wp:posOffset>67130</wp:posOffset>
                </wp:positionV>
                <wp:extent cx="68760" cy="160920"/>
                <wp:effectExtent l="38100" t="57150" r="45720" b="4889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6">
                      <w14:nvContentPartPr>
                        <w14:cNvContentPartPr/>
                      </w14:nvContentPartPr>
                      <w14:xfrm>
                        <a:off x="0" y="0"/>
                        <a:ext cx="68760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65B61" id="Encre 866" o:spid="_x0000_s1026" type="#_x0000_t75" style="position:absolute;margin-left:389.2pt;margin-top:4.6pt;width:6.8pt;height:14.05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">
                <v:imagedata r:id="rId15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6256" behindDoc="0" locked="0" layoutInCell="1" allowOverlap="1" wp14:anchorId="4815D4B3" wp14:editId="4F6475DF">
                <wp:simplePos x="0" y="0"/>
                <wp:positionH relativeFrom="column">
                  <wp:posOffset>2891746</wp:posOffset>
                </wp:positionH>
                <wp:positionV relativeFrom="paragraph">
                  <wp:posOffset>59930</wp:posOffset>
                </wp:positionV>
                <wp:extent cx="25920" cy="96120"/>
                <wp:effectExtent l="38100" t="38100" r="50800" b="56515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8">
                      <w14:nvContentPartPr>
                        <w14:cNvContentPartPr/>
                      </w14:nvContentPartPr>
                      <w14:xfrm>
                        <a:off x="0" y="0"/>
                        <a:ext cx="2592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04B91" id="Encre 852" o:spid="_x0000_s1026" type="#_x0000_t75" style="position:absolute;margin-left:227pt;margin-top:4pt;width:3.5pt;height:8.9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">
                <v:imagedata r:id="rId15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7824" behindDoc="0" locked="0" layoutInCell="1" allowOverlap="1" wp14:anchorId="52E97F91" wp14:editId="3EBCFD53">
                <wp:simplePos x="0" y="0"/>
                <wp:positionH relativeFrom="column">
                  <wp:posOffset>1595746</wp:posOffset>
                </wp:positionH>
                <wp:positionV relativeFrom="paragraph">
                  <wp:posOffset>140930</wp:posOffset>
                </wp:positionV>
                <wp:extent cx="374760" cy="11160"/>
                <wp:effectExtent l="38100" t="57150" r="44450" b="4635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0">
                      <w14:nvContentPartPr>
                        <w14:cNvContentPartPr/>
                      </w14:nvContentPartPr>
                      <w14:xfrm>
                        <a:off x="0" y="0"/>
                        <a:ext cx="3747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889CA" id="Encre 834" o:spid="_x0000_s1026" type="#_x0000_t75" style="position:absolute;margin-left:124.95pt;margin-top:10.4pt;width:30.9pt;height:2.3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">
                <v:imagedata r:id="rId15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6800" behindDoc="0" locked="0" layoutInCell="1" allowOverlap="1" wp14:anchorId="2C0ACDD7" wp14:editId="7328BFDB">
                <wp:simplePos x="0" y="0"/>
                <wp:positionH relativeFrom="column">
                  <wp:posOffset>1860346</wp:posOffset>
                </wp:positionH>
                <wp:positionV relativeFrom="paragraph">
                  <wp:posOffset>11690</wp:posOffset>
                </wp:positionV>
                <wp:extent cx="72000" cy="70560"/>
                <wp:effectExtent l="38100" t="38100" r="42545" b="43815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2">
                      <w14:nvContentPartPr>
                        <w14:cNvContentPartPr/>
                      </w14:nvContentPartPr>
                      <w14:xfrm>
                        <a:off x="0" y="0"/>
                        <a:ext cx="7200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003C1" id="Encre 833" o:spid="_x0000_s1026" type="#_x0000_t75" style="position:absolute;margin-left:145.8pt;margin-top:.2pt;width:7.05pt;height:6.9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">
                <v:imagedata r:id="rId15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4752" behindDoc="0" locked="0" layoutInCell="1" allowOverlap="1" wp14:anchorId="10356F4D" wp14:editId="3621921F">
                <wp:simplePos x="0" y="0"/>
                <wp:positionH relativeFrom="column">
                  <wp:posOffset>1654426</wp:posOffset>
                </wp:positionH>
                <wp:positionV relativeFrom="paragraph">
                  <wp:posOffset>4490</wp:posOffset>
                </wp:positionV>
                <wp:extent cx="83520" cy="90720"/>
                <wp:effectExtent l="57150" t="38100" r="50165" b="43180"/>
                <wp:wrapNone/>
                <wp:docPr id="831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4">
                      <w14:nvContentPartPr>
                        <w14:cNvContentPartPr/>
                      </w14:nvContentPartPr>
                      <w14:xfrm>
                        <a:off x="0" y="0"/>
                        <a:ext cx="8352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5A731" id="Encre 831" o:spid="_x0000_s1026" type="#_x0000_t75" style="position:absolute;margin-left:129.55pt;margin-top:-.35pt;width:8pt;height:8.6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">
                <v:imagedata r:id="rId15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7584" behindDoc="0" locked="0" layoutInCell="1" allowOverlap="1" wp14:anchorId="4433D3C8" wp14:editId="733A9F3E">
                <wp:simplePos x="0" y="0"/>
                <wp:positionH relativeFrom="column">
                  <wp:posOffset>1065106</wp:posOffset>
                </wp:positionH>
                <wp:positionV relativeFrom="paragraph">
                  <wp:posOffset>34370</wp:posOffset>
                </wp:positionV>
                <wp:extent cx="30960" cy="50040"/>
                <wp:effectExtent l="38100" t="38100" r="45720" b="4572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6">
                      <w14:nvContentPartPr>
                        <w14:cNvContentPartPr/>
                      </w14:nvContentPartPr>
                      <w14:xfrm>
                        <a:off x="0" y="0"/>
                        <a:ext cx="3096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A28E3" id="Encre 824" o:spid="_x0000_s1026" type="#_x0000_t75" style="position:absolute;margin-left:83.15pt;margin-top:2pt;width:3.9pt;height:5.4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">
                <v:imagedata r:id="rId15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6560" behindDoc="0" locked="0" layoutInCell="1" allowOverlap="1" wp14:anchorId="407C6CAD" wp14:editId="543ACF46">
                <wp:simplePos x="0" y="0"/>
                <wp:positionH relativeFrom="column">
                  <wp:posOffset>834706</wp:posOffset>
                </wp:positionH>
                <wp:positionV relativeFrom="paragraph">
                  <wp:posOffset>99890</wp:posOffset>
                </wp:positionV>
                <wp:extent cx="138960" cy="107640"/>
                <wp:effectExtent l="38100" t="38100" r="52070" b="45085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8">
                      <w14:nvContentPartPr>
                        <w14:cNvContentPartPr/>
                      </w14:nvContentPartPr>
                      <w14:xfrm>
                        <a:off x="0" y="0"/>
                        <a:ext cx="13896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29297" id="Encre 823" o:spid="_x0000_s1026" type="#_x0000_t75" style="position:absolute;margin-left:65pt;margin-top:7.15pt;width:12.4pt;height:9.9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">
                <v:imagedata r:id="rId1529" o:title=""/>
              </v:shape>
            </w:pict>
          </mc:Fallback>
        </mc:AlternateContent>
      </w:r>
    </w:p>
    <w:p w14:paraId="1C1FA87A" w14:textId="068E450D" w:rsidR="00C27E33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0048" behindDoc="0" locked="0" layoutInCell="1" allowOverlap="1" wp14:anchorId="1AFBABE3" wp14:editId="4D8B5BB1">
                <wp:simplePos x="0" y="0"/>
                <wp:positionH relativeFrom="column">
                  <wp:posOffset>6213466</wp:posOffset>
                </wp:positionH>
                <wp:positionV relativeFrom="paragraph">
                  <wp:posOffset>99730</wp:posOffset>
                </wp:positionV>
                <wp:extent cx="172080" cy="40320"/>
                <wp:effectExtent l="38100" t="57150" r="57150" b="5524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0">
                      <w14:nvContentPartPr>
                        <w14:cNvContentPartPr/>
                      </w14:nvContentPartPr>
                      <w14:xfrm>
                        <a:off x="0" y="0"/>
                        <a:ext cx="17208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0D508" id="Encre 885" o:spid="_x0000_s1026" type="#_x0000_t75" style="position:absolute;margin-left:488.55pt;margin-top:7.15pt;width:15pt;height:4.5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">
                <v:imagedata r:id="rId15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4928" behindDoc="0" locked="0" layoutInCell="1" allowOverlap="1" wp14:anchorId="3D1F480C" wp14:editId="7AFA6A98">
                <wp:simplePos x="0" y="0"/>
                <wp:positionH relativeFrom="column">
                  <wp:posOffset>5845906</wp:posOffset>
                </wp:positionH>
                <wp:positionV relativeFrom="paragraph">
                  <wp:posOffset>153730</wp:posOffset>
                </wp:positionV>
                <wp:extent cx="84960" cy="7920"/>
                <wp:effectExtent l="57150" t="57150" r="48895" b="4953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2">
                      <w14:nvContentPartPr>
                        <w14:cNvContentPartPr/>
                      </w14:nvContentPartPr>
                      <w14:xfrm>
                        <a:off x="0" y="0"/>
                        <a:ext cx="849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232AB" id="Encre 880" o:spid="_x0000_s1026" type="#_x0000_t75" style="position:absolute;margin-left:459.6pt;margin-top:11.4pt;width:8.15pt;height:2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">
                <v:imagedata r:id="rId153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1856" behindDoc="0" locked="0" layoutInCell="1" allowOverlap="1" wp14:anchorId="7EBAADFE" wp14:editId="0C3FB56D">
                <wp:simplePos x="0" y="0"/>
                <wp:positionH relativeFrom="column">
                  <wp:posOffset>5665546</wp:posOffset>
                </wp:positionH>
                <wp:positionV relativeFrom="paragraph">
                  <wp:posOffset>21250</wp:posOffset>
                </wp:positionV>
                <wp:extent cx="100440" cy="83520"/>
                <wp:effectExtent l="38100" t="57150" r="52070" b="5016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4">
                      <w14:nvContentPartPr>
                        <w14:cNvContentPartPr/>
                      </w14:nvContentPartPr>
                      <w14:xfrm>
                        <a:off x="0" y="0"/>
                        <a:ext cx="1004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05812" id="Encre 877" o:spid="_x0000_s1026" type="#_x0000_t75" style="position:absolute;margin-left:445.4pt;margin-top:.95pt;width:9.3pt;height:8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">
                <v:imagedata r:id="rId153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0832" behindDoc="0" locked="0" layoutInCell="1" allowOverlap="1" wp14:anchorId="04470F6C" wp14:editId="319F574F">
                <wp:simplePos x="0" y="0"/>
                <wp:positionH relativeFrom="column">
                  <wp:posOffset>5574466</wp:posOffset>
                </wp:positionH>
                <wp:positionV relativeFrom="paragraph">
                  <wp:posOffset>-11510</wp:posOffset>
                </wp:positionV>
                <wp:extent cx="86760" cy="124920"/>
                <wp:effectExtent l="38100" t="38100" r="46990" b="46990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6">
                      <w14:nvContentPartPr>
                        <w14:cNvContentPartPr/>
                      </w14:nvContentPartPr>
                      <w14:xfrm>
                        <a:off x="0" y="0"/>
                        <a:ext cx="8676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30C9A" id="Encre 876" o:spid="_x0000_s1026" type="#_x0000_t75" style="position:absolute;margin-left:438.25pt;margin-top:-1.6pt;width:8.25pt;height:11.3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">
                <v:imagedata r:id="rId153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8784" behindDoc="0" locked="0" layoutInCell="1" allowOverlap="1" wp14:anchorId="0B8B5E09" wp14:editId="51D17970">
                <wp:simplePos x="0" y="0"/>
                <wp:positionH relativeFrom="column">
                  <wp:posOffset>5438386</wp:posOffset>
                </wp:positionH>
                <wp:positionV relativeFrom="paragraph">
                  <wp:posOffset>154090</wp:posOffset>
                </wp:positionV>
                <wp:extent cx="63720" cy="3600"/>
                <wp:effectExtent l="38100" t="57150" r="50800" b="5397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8">
                      <w14:nvContentPartPr>
                        <w14:cNvContentPartPr/>
                      </w14:nvContentPartPr>
                      <w14:xfrm>
                        <a:off x="0" y="0"/>
                        <a:ext cx="637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2BBEA" id="Encre 874" o:spid="_x0000_s1026" type="#_x0000_t75" style="position:absolute;margin-left:427.5pt;margin-top:11.45pt;width:6.4pt;height:1.7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">
                <v:imagedata r:id="rId153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2640" behindDoc="0" locked="0" layoutInCell="1" allowOverlap="1" wp14:anchorId="53C98B3F" wp14:editId="37BF8008">
                <wp:simplePos x="0" y="0"/>
                <wp:positionH relativeFrom="column">
                  <wp:posOffset>5148586</wp:posOffset>
                </wp:positionH>
                <wp:positionV relativeFrom="paragraph">
                  <wp:posOffset>-48950</wp:posOffset>
                </wp:positionV>
                <wp:extent cx="65880" cy="155880"/>
                <wp:effectExtent l="38100" t="57150" r="48895" b="5397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0">
                      <w14:nvContentPartPr>
                        <w14:cNvContentPartPr/>
                      </w14:nvContentPartPr>
                      <w14:xfrm>
                        <a:off x="0" y="0"/>
                        <a:ext cx="6588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951B3" id="Encre 868" o:spid="_x0000_s1026" type="#_x0000_t75" style="position:absolute;margin-left:404.7pt;margin-top:-4.55pt;width:6.65pt;height:13.6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">
                <v:imagedata r:id="rId15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1616" behindDoc="0" locked="0" layoutInCell="1" allowOverlap="1" wp14:anchorId="09EF7475" wp14:editId="1985D315">
                <wp:simplePos x="0" y="0"/>
                <wp:positionH relativeFrom="column">
                  <wp:posOffset>5065426</wp:posOffset>
                </wp:positionH>
                <wp:positionV relativeFrom="paragraph">
                  <wp:posOffset>-65510</wp:posOffset>
                </wp:positionV>
                <wp:extent cx="46800" cy="159840"/>
                <wp:effectExtent l="57150" t="38100" r="48895" b="50165"/>
                <wp:wrapNone/>
                <wp:docPr id="867" name="Encre 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2">
                      <w14:nvContentPartPr>
                        <w14:cNvContentPartPr/>
                      </w14:nvContentPartPr>
                      <w14:xfrm>
                        <a:off x="0" y="0"/>
                        <a:ext cx="4680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F5B74" id="Encre 867" o:spid="_x0000_s1026" type="#_x0000_t75" style="position:absolute;margin-left:398.15pt;margin-top:-5.85pt;width:5.1pt;height:14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">
                <v:imagedata r:id="rId154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8544" behindDoc="0" locked="0" layoutInCell="1" allowOverlap="1" wp14:anchorId="0FA50892" wp14:editId="32666283">
                <wp:simplePos x="0" y="0"/>
                <wp:positionH relativeFrom="column">
                  <wp:posOffset>4760866</wp:posOffset>
                </wp:positionH>
                <wp:positionV relativeFrom="paragraph">
                  <wp:posOffset>113770</wp:posOffset>
                </wp:positionV>
                <wp:extent cx="86040" cy="9360"/>
                <wp:effectExtent l="19050" t="57150" r="47625" b="4826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4">
                      <w14:nvContentPartPr>
                        <w14:cNvContentPartPr/>
                      </w14:nvContentPartPr>
                      <w14:xfrm>
                        <a:off x="0" y="0"/>
                        <a:ext cx="860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90390" id="Encre 864" o:spid="_x0000_s1026" type="#_x0000_t75" style="position:absolute;margin-left:374.15pt;margin-top:8.25pt;width:8.15pt;height:2.2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">
                <v:imagedata r:id="rId154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7520" behindDoc="0" locked="0" layoutInCell="1" allowOverlap="1" wp14:anchorId="2AB6DF9A" wp14:editId="0F12CE2F">
                <wp:simplePos x="0" y="0"/>
                <wp:positionH relativeFrom="column">
                  <wp:posOffset>4483306</wp:posOffset>
                </wp:positionH>
                <wp:positionV relativeFrom="paragraph">
                  <wp:posOffset>27370</wp:posOffset>
                </wp:positionV>
                <wp:extent cx="167760" cy="255960"/>
                <wp:effectExtent l="57150" t="38100" r="41910" b="4889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6">
                      <w14:nvContentPartPr>
                        <w14:cNvContentPartPr/>
                      </w14:nvContentPartPr>
                      <w14:xfrm>
                        <a:off x="0" y="0"/>
                        <a:ext cx="167760" cy="25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FDDB3" id="Encre 863" o:spid="_x0000_s1026" type="#_x0000_t75" style="position:absolute;margin-left:352.3pt;margin-top:1.45pt;width:14.6pt;height:21.5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">
                <v:imagedata r:id="rId15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6496" behindDoc="0" locked="0" layoutInCell="1" allowOverlap="1" wp14:anchorId="3DF0BB65" wp14:editId="1CFEDE41">
                <wp:simplePos x="0" y="0"/>
                <wp:positionH relativeFrom="column">
                  <wp:posOffset>4139866</wp:posOffset>
                </wp:positionH>
                <wp:positionV relativeFrom="paragraph">
                  <wp:posOffset>122410</wp:posOffset>
                </wp:positionV>
                <wp:extent cx="18720" cy="7200"/>
                <wp:effectExtent l="38100" t="57150" r="57785" b="5016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8">
                      <w14:nvContentPartPr>
                        <w14:cNvContentPartPr/>
                      </w14:nvContentPartPr>
                      <w14:xfrm>
                        <a:off x="0" y="0"/>
                        <a:ext cx="187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83333" id="Encre 862" o:spid="_x0000_s1026" type="#_x0000_t75" style="position:absolute;margin-left:325.25pt;margin-top:8.95pt;width:2.85pt;height:1.9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">
                <v:imagedata r:id="rId15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3424" behindDoc="0" locked="0" layoutInCell="1" allowOverlap="1" wp14:anchorId="1F789E9C" wp14:editId="040E1E75">
                <wp:simplePos x="0" y="0"/>
                <wp:positionH relativeFrom="column">
                  <wp:posOffset>3733426</wp:posOffset>
                </wp:positionH>
                <wp:positionV relativeFrom="paragraph">
                  <wp:posOffset>64810</wp:posOffset>
                </wp:positionV>
                <wp:extent cx="276120" cy="47520"/>
                <wp:effectExtent l="38100" t="57150" r="48260" b="48260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0">
                      <w14:nvContentPartPr>
                        <w14:cNvContentPartPr/>
                      </w14:nvContentPartPr>
                      <w14:xfrm>
                        <a:off x="0" y="0"/>
                        <a:ext cx="27612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A58BD" id="Encre 859" o:spid="_x0000_s1026" type="#_x0000_t75" style="position:absolute;margin-left:293.25pt;margin-top:4.4pt;width:23.2pt;height:5.2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">
                <v:imagedata r:id="rId15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7280" behindDoc="0" locked="0" layoutInCell="1" allowOverlap="1" wp14:anchorId="50435703" wp14:editId="4ECE0B86">
                <wp:simplePos x="0" y="0"/>
                <wp:positionH relativeFrom="column">
                  <wp:posOffset>2950426</wp:posOffset>
                </wp:positionH>
                <wp:positionV relativeFrom="paragraph">
                  <wp:posOffset>12610</wp:posOffset>
                </wp:positionV>
                <wp:extent cx="107280" cy="108360"/>
                <wp:effectExtent l="19050" t="38100" r="45720" b="4445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2">
                      <w14:nvContentPartPr>
                        <w14:cNvContentPartPr/>
                      </w14:nvContentPartPr>
                      <w14:xfrm>
                        <a:off x="0" y="0"/>
                        <a:ext cx="10728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FCF3C" id="Encre 853" o:spid="_x0000_s1026" type="#_x0000_t75" style="position:absolute;margin-left:231.6pt;margin-top:.3pt;width:9.9pt;height:9.9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">
                <v:imagedata r:id="rId15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5232" behindDoc="0" locked="0" layoutInCell="1" allowOverlap="1" wp14:anchorId="534B8C8D" wp14:editId="7C210E86">
                <wp:simplePos x="0" y="0"/>
                <wp:positionH relativeFrom="column">
                  <wp:posOffset>2713546</wp:posOffset>
                </wp:positionH>
                <wp:positionV relativeFrom="paragraph">
                  <wp:posOffset>-60830</wp:posOffset>
                </wp:positionV>
                <wp:extent cx="92880" cy="282240"/>
                <wp:effectExtent l="38100" t="38100" r="40640" b="41910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4">
                      <w14:nvContentPartPr>
                        <w14:cNvContentPartPr/>
                      </w14:nvContentPartPr>
                      <w14:xfrm>
                        <a:off x="0" y="0"/>
                        <a:ext cx="92880" cy="28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2AB72" id="Encre 851" o:spid="_x0000_s1026" type="#_x0000_t75" style="position:absolute;margin-left:212.95pt;margin-top:-5.5pt;width:8.7pt;height:23.6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">
                <v:imagedata r:id="rId15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0896" behindDoc="0" locked="0" layoutInCell="1" allowOverlap="1" wp14:anchorId="222D7CA8" wp14:editId="0256A48A">
                <wp:simplePos x="0" y="0"/>
                <wp:positionH relativeFrom="column">
                  <wp:posOffset>1847386</wp:posOffset>
                </wp:positionH>
                <wp:positionV relativeFrom="paragraph">
                  <wp:posOffset>74890</wp:posOffset>
                </wp:positionV>
                <wp:extent cx="63000" cy="77400"/>
                <wp:effectExtent l="38100" t="38100" r="51435" b="5651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6">
                      <w14:nvContentPartPr>
                        <w14:cNvContentPartPr/>
                      </w14:nvContentPartPr>
                      <w14:xfrm>
                        <a:off x="0" y="0"/>
                        <a:ext cx="6300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210B3" id="Encre 837" o:spid="_x0000_s1026" type="#_x0000_t75" style="position:absolute;margin-left:144.75pt;margin-top:5.2pt;width:6.35pt;height:7.5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">
                <v:imagedata r:id="rId15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9872" behindDoc="0" locked="0" layoutInCell="1" allowOverlap="1" wp14:anchorId="640C6530" wp14:editId="365EF491">
                <wp:simplePos x="0" y="0"/>
                <wp:positionH relativeFrom="column">
                  <wp:posOffset>1791226</wp:posOffset>
                </wp:positionH>
                <wp:positionV relativeFrom="paragraph">
                  <wp:posOffset>22330</wp:posOffset>
                </wp:positionV>
                <wp:extent cx="31320" cy="53640"/>
                <wp:effectExtent l="38100" t="38100" r="45085" b="41910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8">
                      <w14:nvContentPartPr>
                        <w14:cNvContentPartPr/>
                      </w14:nvContentPartPr>
                      <w14:xfrm>
                        <a:off x="0" y="0"/>
                        <a:ext cx="3132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716C3" id="Encre 836" o:spid="_x0000_s1026" type="#_x0000_t75" style="position:absolute;margin-left:140.35pt;margin-top:1.05pt;width:3.85pt;height:5.6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">
                <v:imagedata r:id="rId15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8848" behindDoc="0" locked="0" layoutInCell="1" allowOverlap="1" wp14:anchorId="7C40F146" wp14:editId="5BC5EC02">
                <wp:simplePos x="0" y="0"/>
                <wp:positionH relativeFrom="column">
                  <wp:posOffset>1664866</wp:posOffset>
                </wp:positionH>
                <wp:positionV relativeFrom="paragraph">
                  <wp:posOffset>33850</wp:posOffset>
                </wp:positionV>
                <wp:extent cx="85680" cy="163440"/>
                <wp:effectExtent l="19050" t="57150" r="48260" b="4635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0">
                      <w14:nvContentPartPr>
                        <w14:cNvContentPartPr/>
                      </w14:nvContentPartPr>
                      <w14:xfrm>
                        <a:off x="0" y="0"/>
                        <a:ext cx="8568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1FC85" id="Encre 835" o:spid="_x0000_s1026" type="#_x0000_t75" style="position:absolute;margin-left:130.4pt;margin-top:1.95pt;width:8.2pt;height:14.2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">
                <v:imagedata r:id="rId15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0656" behindDoc="0" locked="0" layoutInCell="1" allowOverlap="1" wp14:anchorId="2188F7CA" wp14:editId="385FBDC1">
                <wp:simplePos x="0" y="0"/>
                <wp:positionH relativeFrom="column">
                  <wp:posOffset>1277146</wp:posOffset>
                </wp:positionH>
                <wp:positionV relativeFrom="paragraph">
                  <wp:posOffset>73090</wp:posOffset>
                </wp:positionV>
                <wp:extent cx="102240" cy="7560"/>
                <wp:effectExtent l="38100" t="57150" r="50165" b="5016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2">
                      <w14:nvContentPartPr>
                        <w14:cNvContentPartPr/>
                      </w14:nvContentPartPr>
                      <w14:xfrm>
                        <a:off x="0" y="0"/>
                        <a:ext cx="1022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64F84" id="Encre 827" o:spid="_x0000_s1026" type="#_x0000_t75" style="position:absolute;margin-left:99.85pt;margin-top:5.05pt;width:9.45pt;height:2.0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">
                <v:imagedata r:id="rId15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8608" behindDoc="0" locked="0" layoutInCell="1" allowOverlap="1" wp14:anchorId="1D40FECA" wp14:editId="10CFCC34">
                <wp:simplePos x="0" y="0"/>
                <wp:positionH relativeFrom="column">
                  <wp:posOffset>850186</wp:posOffset>
                </wp:positionH>
                <wp:positionV relativeFrom="paragraph">
                  <wp:posOffset>112690</wp:posOffset>
                </wp:positionV>
                <wp:extent cx="276840" cy="14760"/>
                <wp:effectExtent l="38100" t="57150" r="47625" b="42545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4">
                      <w14:nvContentPartPr>
                        <w14:cNvContentPartPr/>
                      </w14:nvContentPartPr>
                      <w14:xfrm>
                        <a:off x="0" y="0"/>
                        <a:ext cx="27684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69444" id="Encre 825" o:spid="_x0000_s1026" type="#_x0000_t75" style="position:absolute;margin-left:66.25pt;margin-top:8.15pt;width:23.25pt;height:2.5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">
                <v:imagedata r:id="rId15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5536" behindDoc="0" locked="0" layoutInCell="1" allowOverlap="1" wp14:anchorId="7F45AA8F" wp14:editId="7E589E6F">
                <wp:simplePos x="0" y="0"/>
                <wp:positionH relativeFrom="column">
                  <wp:posOffset>610066</wp:posOffset>
                </wp:positionH>
                <wp:positionV relativeFrom="paragraph">
                  <wp:posOffset>143650</wp:posOffset>
                </wp:positionV>
                <wp:extent cx="97200" cy="7920"/>
                <wp:effectExtent l="38100" t="38100" r="55245" b="4953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6">
                      <w14:nvContentPartPr>
                        <w14:cNvContentPartPr/>
                      </w14:nvContentPartPr>
                      <w14:xfrm>
                        <a:off x="0" y="0"/>
                        <a:ext cx="972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2B92B" id="Encre 822" o:spid="_x0000_s1026" type="#_x0000_t75" style="position:absolute;margin-left:47.35pt;margin-top:10.6pt;width:9.05pt;height:2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">
                <v:imagedata r:id="rId156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4512" behindDoc="0" locked="0" layoutInCell="1" allowOverlap="1" wp14:anchorId="445836AD" wp14:editId="4E4D5446">
                <wp:simplePos x="0" y="0"/>
                <wp:positionH relativeFrom="column">
                  <wp:posOffset>599986</wp:posOffset>
                </wp:positionH>
                <wp:positionV relativeFrom="paragraph">
                  <wp:posOffset>69490</wp:posOffset>
                </wp:positionV>
                <wp:extent cx="83520" cy="9360"/>
                <wp:effectExtent l="38100" t="57150" r="50165" b="4826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8">
                      <w14:nvContentPartPr>
                        <w14:cNvContentPartPr/>
                      </w14:nvContentPartPr>
                      <w14:xfrm>
                        <a:off x="0" y="0"/>
                        <a:ext cx="835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13F30" id="Encre 821" o:spid="_x0000_s1026" type="#_x0000_t75" style="position:absolute;margin-left:46.55pt;margin-top:4.75pt;width:8pt;height:2.2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">
                <v:imagedata r:id="rId156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3488" behindDoc="0" locked="0" layoutInCell="1" allowOverlap="1" wp14:anchorId="3070DCCD" wp14:editId="67061E2F">
                <wp:simplePos x="0" y="0"/>
                <wp:positionH relativeFrom="column">
                  <wp:posOffset>345106</wp:posOffset>
                </wp:positionH>
                <wp:positionV relativeFrom="paragraph">
                  <wp:posOffset>7930</wp:posOffset>
                </wp:positionV>
                <wp:extent cx="131400" cy="199080"/>
                <wp:effectExtent l="57150" t="57150" r="40640" b="4889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0">
                      <w14:nvContentPartPr>
                        <w14:cNvContentPartPr/>
                      </w14:nvContentPartPr>
                      <w14:xfrm>
                        <a:off x="0" y="0"/>
                        <a:ext cx="13140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95A82" id="Encre 820" o:spid="_x0000_s1026" type="#_x0000_t75" style="position:absolute;margin-left:26.45pt;margin-top:-.1pt;width:11.8pt;height:17.1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">
                <v:imagedata r:id="rId1571" o:title=""/>
              </v:shape>
            </w:pict>
          </mc:Fallback>
        </mc:AlternateContent>
      </w:r>
    </w:p>
    <w:p w14:paraId="058F21B2" w14:textId="096FE9CD" w:rsidR="003B0752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9024" behindDoc="0" locked="0" layoutInCell="1" allowOverlap="1" wp14:anchorId="256922EF" wp14:editId="0796D2A6">
                <wp:simplePos x="0" y="0"/>
                <wp:positionH relativeFrom="column">
                  <wp:posOffset>6204106</wp:posOffset>
                </wp:positionH>
                <wp:positionV relativeFrom="paragraph">
                  <wp:posOffset>-12115</wp:posOffset>
                </wp:positionV>
                <wp:extent cx="54000" cy="122760"/>
                <wp:effectExtent l="57150" t="38100" r="41275" b="48895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2">
                      <w14:nvContentPartPr>
                        <w14:cNvContentPartPr/>
                      </w14:nvContentPartPr>
                      <w14:xfrm>
                        <a:off x="0" y="0"/>
                        <a:ext cx="5400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B7A22" id="Encre 884" o:spid="_x0000_s1026" type="#_x0000_t75" style="position:absolute;margin-left:487.8pt;margin-top:-1.65pt;width:5.65pt;height:11.0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">
                <v:imagedata r:id="rId157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8000" behindDoc="0" locked="0" layoutInCell="1" allowOverlap="1" wp14:anchorId="695B4141" wp14:editId="23ABC0FC">
                <wp:simplePos x="0" y="0"/>
                <wp:positionH relativeFrom="column">
                  <wp:posOffset>6145786</wp:posOffset>
                </wp:positionH>
                <wp:positionV relativeFrom="paragraph">
                  <wp:posOffset>62045</wp:posOffset>
                </wp:positionV>
                <wp:extent cx="8640" cy="92160"/>
                <wp:effectExtent l="57150" t="38100" r="48895" b="41275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4">
                      <w14:nvContentPartPr>
                        <w14:cNvContentPartPr/>
                      </w14:nvContentPartPr>
                      <w14:xfrm>
                        <a:off x="0" y="0"/>
                        <a:ext cx="864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6F7CC" id="Encre 883" o:spid="_x0000_s1026" type="#_x0000_t75" style="position:absolute;margin-left:483.2pt;margin-top:4.2pt;width:2.1pt;height:8.6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">
                <v:imagedata r:id="rId157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6976" behindDoc="0" locked="0" layoutInCell="1" allowOverlap="1" wp14:anchorId="3D60109B" wp14:editId="2431770E">
                <wp:simplePos x="0" y="0"/>
                <wp:positionH relativeFrom="column">
                  <wp:posOffset>5995666</wp:posOffset>
                </wp:positionH>
                <wp:positionV relativeFrom="paragraph">
                  <wp:posOffset>-51715</wp:posOffset>
                </wp:positionV>
                <wp:extent cx="94680" cy="173880"/>
                <wp:effectExtent l="38100" t="38100" r="57785" b="55245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6">
                      <w14:nvContentPartPr>
                        <w14:cNvContentPartPr/>
                      </w14:nvContentPartPr>
                      <w14:xfrm>
                        <a:off x="0" y="0"/>
                        <a:ext cx="9468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C5234" id="Encre 882" o:spid="_x0000_s1026" type="#_x0000_t75" style="position:absolute;margin-left:471.4pt;margin-top:-4.75pt;width:8.85pt;height:15.15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">
                <v:imagedata r:id="rId157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5952" behindDoc="0" locked="0" layoutInCell="1" allowOverlap="1" wp14:anchorId="68D40FDA" wp14:editId="1318DF1E">
                <wp:simplePos x="0" y="0"/>
                <wp:positionH relativeFrom="column">
                  <wp:posOffset>5830066</wp:posOffset>
                </wp:positionH>
                <wp:positionV relativeFrom="paragraph">
                  <wp:posOffset>114965</wp:posOffset>
                </wp:positionV>
                <wp:extent cx="94320" cy="7920"/>
                <wp:effectExtent l="19050" t="57150" r="58420" b="4953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8">
                      <w14:nvContentPartPr>
                        <w14:cNvContentPartPr/>
                      </w14:nvContentPartPr>
                      <w14:xfrm>
                        <a:off x="0" y="0"/>
                        <a:ext cx="943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75412" id="Encre 881" o:spid="_x0000_s1026" type="#_x0000_t75" style="position:absolute;margin-left:458.35pt;margin-top:8.35pt;width:8.85pt;height:2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">
                <v:imagedata r:id="rId157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2880" behindDoc="0" locked="0" layoutInCell="1" allowOverlap="1" wp14:anchorId="0EAC6C87" wp14:editId="1B95E4CF">
                <wp:simplePos x="0" y="0"/>
                <wp:positionH relativeFrom="column">
                  <wp:posOffset>5572666</wp:posOffset>
                </wp:positionH>
                <wp:positionV relativeFrom="paragraph">
                  <wp:posOffset>54125</wp:posOffset>
                </wp:positionV>
                <wp:extent cx="175320" cy="4320"/>
                <wp:effectExtent l="38100" t="57150" r="53340" b="5334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0">
                      <w14:nvContentPartPr>
                        <w14:cNvContentPartPr/>
                      </w14:nvContentPartPr>
                      <w14:xfrm>
                        <a:off x="0" y="0"/>
                        <a:ext cx="1753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59367" id="Encre 878" o:spid="_x0000_s1026" type="#_x0000_t75" style="position:absolute;margin-left:438.1pt;margin-top:3.55pt;width:15.2pt;height:1.8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">
                <v:imagedata r:id="rId158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9808" behindDoc="0" locked="0" layoutInCell="1" allowOverlap="1" wp14:anchorId="793ACAA3" wp14:editId="5F1AF95B">
                <wp:simplePos x="0" y="0"/>
                <wp:positionH relativeFrom="column">
                  <wp:posOffset>5438026</wp:posOffset>
                </wp:positionH>
                <wp:positionV relativeFrom="paragraph">
                  <wp:posOffset>77165</wp:posOffset>
                </wp:positionV>
                <wp:extent cx="72000" cy="7200"/>
                <wp:effectExtent l="19050" t="57150" r="42545" b="50165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2">
                      <w14:nvContentPartPr>
                        <w14:cNvContentPartPr/>
                      </w14:nvContentPartPr>
                      <w14:xfrm>
                        <a:off x="0" y="0"/>
                        <a:ext cx="720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4F97A" id="Encre 875" o:spid="_x0000_s1026" type="#_x0000_t75" style="position:absolute;margin-left:427.5pt;margin-top:5.4pt;width:7.05pt;height:1.9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">
                <v:imagedata r:id="rId158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4688" behindDoc="0" locked="0" layoutInCell="1" allowOverlap="1" wp14:anchorId="084F8834" wp14:editId="7E55B757">
                <wp:simplePos x="0" y="0"/>
                <wp:positionH relativeFrom="column">
                  <wp:posOffset>4978306</wp:posOffset>
                </wp:positionH>
                <wp:positionV relativeFrom="paragraph">
                  <wp:posOffset>97685</wp:posOffset>
                </wp:positionV>
                <wp:extent cx="68760" cy="113760"/>
                <wp:effectExtent l="38100" t="38100" r="45720" b="38735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4">
                      <w14:nvContentPartPr>
                        <w14:cNvContentPartPr/>
                      </w14:nvContentPartPr>
                      <w14:xfrm>
                        <a:off x="0" y="0"/>
                        <a:ext cx="6876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31C30" id="Encre 870" o:spid="_x0000_s1026" type="#_x0000_t75" style="position:absolute;margin-left:391.3pt;margin-top:7pt;width:6.8pt;height:10.3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">
                <v:imagedata r:id="rId158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3664" behindDoc="0" locked="0" layoutInCell="1" allowOverlap="1" wp14:anchorId="34A78D3D" wp14:editId="55A555D8">
                <wp:simplePos x="0" y="0"/>
                <wp:positionH relativeFrom="column">
                  <wp:posOffset>4985866</wp:posOffset>
                </wp:positionH>
                <wp:positionV relativeFrom="paragraph">
                  <wp:posOffset>12005</wp:posOffset>
                </wp:positionV>
                <wp:extent cx="367560" cy="42120"/>
                <wp:effectExtent l="38100" t="57150" r="52070" b="5334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6">
                      <w14:nvContentPartPr>
                        <w14:cNvContentPartPr/>
                      </w14:nvContentPartPr>
                      <w14:xfrm>
                        <a:off x="0" y="0"/>
                        <a:ext cx="36756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C1F49" id="Encre 869" o:spid="_x0000_s1026" type="#_x0000_t75" style="position:absolute;margin-left:391.9pt;margin-top:.25pt;width:30.4pt;height:4.7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">
                <v:imagedata r:id="rId158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9568" behindDoc="0" locked="0" layoutInCell="1" allowOverlap="1" wp14:anchorId="2B2E83AC" wp14:editId="7D2F61B6">
                <wp:simplePos x="0" y="0"/>
                <wp:positionH relativeFrom="column">
                  <wp:posOffset>4782106</wp:posOffset>
                </wp:positionH>
                <wp:positionV relativeFrom="paragraph">
                  <wp:posOffset>58805</wp:posOffset>
                </wp:positionV>
                <wp:extent cx="68400" cy="360"/>
                <wp:effectExtent l="38100" t="38100" r="46355" b="57150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8">
                      <w14:nvContentPartPr>
                        <w14:cNvContentPartPr/>
                      </w14:nvContentPartPr>
                      <w14:xfrm>
                        <a:off x="0" y="0"/>
                        <a:ext cx="684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D9941" id="Encre 865" o:spid="_x0000_s1026" type="#_x0000_t75" style="position:absolute;margin-left:375.85pt;margin-top:3.95pt;width:6.8pt;height:1.4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">
                <v:imagedata r:id="rId158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5472" behindDoc="0" locked="0" layoutInCell="1" allowOverlap="1" wp14:anchorId="7CD6649C" wp14:editId="472C1F3B">
                <wp:simplePos x="0" y="0"/>
                <wp:positionH relativeFrom="column">
                  <wp:posOffset>4059946</wp:posOffset>
                </wp:positionH>
                <wp:positionV relativeFrom="paragraph">
                  <wp:posOffset>44405</wp:posOffset>
                </wp:positionV>
                <wp:extent cx="151920" cy="90720"/>
                <wp:effectExtent l="38100" t="38100" r="57785" b="43180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0">
                      <w14:nvContentPartPr>
                        <w14:cNvContentPartPr/>
                      </w14:nvContentPartPr>
                      <w14:xfrm>
                        <a:off x="0" y="0"/>
                        <a:ext cx="15192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BD426" id="Encre 861" o:spid="_x0000_s1026" type="#_x0000_t75" style="position:absolute;margin-left:319pt;margin-top:2.8pt;width:13.35pt;height:8.6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">
                <v:imagedata r:id="rId15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4448" behindDoc="0" locked="0" layoutInCell="1" allowOverlap="1" wp14:anchorId="24C41210" wp14:editId="4F9F9D5F">
                <wp:simplePos x="0" y="0"/>
                <wp:positionH relativeFrom="column">
                  <wp:posOffset>3749266</wp:posOffset>
                </wp:positionH>
                <wp:positionV relativeFrom="paragraph">
                  <wp:posOffset>144485</wp:posOffset>
                </wp:positionV>
                <wp:extent cx="212400" cy="5040"/>
                <wp:effectExtent l="38100" t="57150" r="54610" b="5270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2">
                      <w14:nvContentPartPr>
                        <w14:cNvContentPartPr/>
                      </w14:nvContentPartPr>
                      <w14:xfrm>
                        <a:off x="0" y="0"/>
                        <a:ext cx="2124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1DB7F" id="Encre 860" o:spid="_x0000_s1026" type="#_x0000_t75" style="position:absolute;margin-left:294.5pt;margin-top:10.7pt;width:18.1pt;height:1.8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">
                <v:imagedata r:id="rId159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2400" behindDoc="0" locked="0" layoutInCell="1" allowOverlap="1" wp14:anchorId="5877A812" wp14:editId="762B70FE">
                <wp:simplePos x="0" y="0"/>
                <wp:positionH relativeFrom="column">
                  <wp:posOffset>3878866</wp:posOffset>
                </wp:positionH>
                <wp:positionV relativeFrom="paragraph">
                  <wp:posOffset>-66475</wp:posOffset>
                </wp:positionV>
                <wp:extent cx="29520" cy="162720"/>
                <wp:effectExtent l="38100" t="57150" r="46990" b="46990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4">
                      <w14:nvContentPartPr>
                        <w14:cNvContentPartPr/>
                      </w14:nvContentPartPr>
                      <w14:xfrm>
                        <a:off x="0" y="0"/>
                        <a:ext cx="2952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400E9" id="Encre 858" o:spid="_x0000_s1026" type="#_x0000_t75" style="position:absolute;margin-left:304.7pt;margin-top:-5.95pt;width:3.7pt;height:14.2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">
                <v:imagedata r:id="rId15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8304" behindDoc="0" locked="0" layoutInCell="1" allowOverlap="1" wp14:anchorId="4970A64F" wp14:editId="56CB735A">
                <wp:simplePos x="0" y="0"/>
                <wp:positionH relativeFrom="column">
                  <wp:posOffset>2684386</wp:posOffset>
                </wp:positionH>
                <wp:positionV relativeFrom="paragraph">
                  <wp:posOffset>75365</wp:posOffset>
                </wp:positionV>
                <wp:extent cx="430560" cy="54000"/>
                <wp:effectExtent l="38100" t="38100" r="45720" b="41275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6">
                      <w14:nvContentPartPr>
                        <w14:cNvContentPartPr/>
                      </w14:nvContentPartPr>
                      <w14:xfrm>
                        <a:off x="0" y="0"/>
                        <a:ext cx="43056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5BB45" id="Encre 854" o:spid="_x0000_s1026" type="#_x0000_t75" style="position:absolute;margin-left:210.65pt;margin-top:5.25pt;width:35.3pt;height:5.65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">
                <v:imagedata r:id="rId15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3184" behindDoc="0" locked="0" layoutInCell="1" allowOverlap="1" wp14:anchorId="72D9FD01" wp14:editId="4D51E6DB">
                <wp:simplePos x="0" y="0"/>
                <wp:positionH relativeFrom="column">
                  <wp:posOffset>2304586</wp:posOffset>
                </wp:positionH>
                <wp:positionV relativeFrom="paragraph">
                  <wp:posOffset>45845</wp:posOffset>
                </wp:positionV>
                <wp:extent cx="137520" cy="10080"/>
                <wp:effectExtent l="38100" t="57150" r="53340" b="47625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8">
                      <w14:nvContentPartPr>
                        <w14:cNvContentPartPr/>
                      </w14:nvContentPartPr>
                      <w14:xfrm>
                        <a:off x="0" y="0"/>
                        <a:ext cx="1375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E7B06" id="Encre 849" o:spid="_x0000_s1026" type="#_x0000_t75" style="position:absolute;margin-left:180.75pt;margin-top:2.9pt;width:12.25pt;height:2.2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">
                <v:imagedata r:id="rId15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1920" behindDoc="0" locked="0" layoutInCell="1" allowOverlap="1" wp14:anchorId="22D1046E" wp14:editId="6C251A48">
                <wp:simplePos x="0" y="0"/>
                <wp:positionH relativeFrom="column">
                  <wp:posOffset>1494946</wp:posOffset>
                </wp:positionH>
                <wp:positionV relativeFrom="paragraph">
                  <wp:posOffset>78245</wp:posOffset>
                </wp:positionV>
                <wp:extent cx="624240" cy="26280"/>
                <wp:effectExtent l="38100" t="38100" r="42545" b="5016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0">
                      <w14:nvContentPartPr>
                        <w14:cNvContentPartPr/>
                      </w14:nvContentPartPr>
                      <w14:xfrm>
                        <a:off x="0" y="0"/>
                        <a:ext cx="6242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A1BED" id="Encre 838" o:spid="_x0000_s1026" type="#_x0000_t75" style="position:absolute;margin-left:117pt;margin-top:5.45pt;width:50.55pt;height:3.4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">
                <v:imagedata r:id="rId160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11680" behindDoc="0" locked="0" layoutInCell="1" allowOverlap="1" wp14:anchorId="671A089C" wp14:editId="7BFD8BEB">
                <wp:simplePos x="0" y="0"/>
                <wp:positionH relativeFrom="column">
                  <wp:posOffset>1267066</wp:posOffset>
                </wp:positionH>
                <wp:positionV relativeFrom="paragraph">
                  <wp:posOffset>37205</wp:posOffset>
                </wp:positionV>
                <wp:extent cx="110880" cy="1440"/>
                <wp:effectExtent l="38100" t="57150" r="41910" b="55880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2">
                      <w14:nvContentPartPr>
                        <w14:cNvContentPartPr/>
                      </w14:nvContentPartPr>
                      <w14:xfrm>
                        <a:off x="0" y="0"/>
                        <a:ext cx="11088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C35B3" id="Encre 828" o:spid="_x0000_s1026" type="#_x0000_t75" style="position:absolute;margin-left:99.05pt;margin-top:2.25pt;width:10.15pt;height:1.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">
                <v:imagedata r:id="rId160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09632" behindDoc="0" locked="0" layoutInCell="1" allowOverlap="1" wp14:anchorId="0BB25081" wp14:editId="39B4A60E">
                <wp:simplePos x="0" y="0"/>
                <wp:positionH relativeFrom="column">
                  <wp:posOffset>931546</wp:posOffset>
                </wp:positionH>
                <wp:positionV relativeFrom="paragraph">
                  <wp:posOffset>30725</wp:posOffset>
                </wp:positionV>
                <wp:extent cx="169560" cy="150480"/>
                <wp:effectExtent l="57150" t="38100" r="40005" b="4064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4">
                      <w14:nvContentPartPr>
                        <w14:cNvContentPartPr/>
                      </w14:nvContentPartPr>
                      <w14:xfrm>
                        <a:off x="0" y="0"/>
                        <a:ext cx="16956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8C820" id="Encre 826" o:spid="_x0000_s1026" type="#_x0000_t75" style="position:absolute;margin-left:72.65pt;margin-top:1.7pt;width:14.75pt;height:13.3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">
                <v:imagedata r:id="rId1605" o:title=""/>
              </v:shape>
            </w:pict>
          </mc:Fallback>
        </mc:AlternateContent>
      </w:r>
    </w:p>
    <w:p w14:paraId="5F0C672E" w14:textId="67E07D8C" w:rsidR="007C16BF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63904" behindDoc="0" locked="0" layoutInCell="1" allowOverlap="1" wp14:anchorId="2A3D6137" wp14:editId="5DD577E3">
                <wp:simplePos x="0" y="0"/>
                <wp:positionH relativeFrom="column">
                  <wp:posOffset>5598946</wp:posOffset>
                </wp:positionH>
                <wp:positionV relativeFrom="paragraph">
                  <wp:posOffset>-55115</wp:posOffset>
                </wp:positionV>
                <wp:extent cx="90720" cy="122400"/>
                <wp:effectExtent l="57150" t="57150" r="43180" b="4953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6">
                      <w14:nvContentPartPr>
                        <w14:cNvContentPartPr/>
                      </w14:nvContentPartPr>
                      <w14:xfrm>
                        <a:off x="0" y="0"/>
                        <a:ext cx="9072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61C81" id="Encre 879" o:spid="_x0000_s1026" type="#_x0000_t75" style="position:absolute;margin-left:440.15pt;margin-top:-5.05pt;width:8.6pt;height:11.1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">
                <v:imagedata r:id="rId160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7760" behindDoc="0" locked="0" layoutInCell="1" allowOverlap="1" wp14:anchorId="3FFB7F16" wp14:editId="069C618D">
                <wp:simplePos x="0" y="0"/>
                <wp:positionH relativeFrom="column">
                  <wp:posOffset>5256586</wp:posOffset>
                </wp:positionH>
                <wp:positionV relativeFrom="paragraph">
                  <wp:posOffset>-9035</wp:posOffset>
                </wp:positionV>
                <wp:extent cx="69840" cy="96840"/>
                <wp:effectExtent l="38100" t="38100" r="45085" b="55880"/>
                <wp:wrapNone/>
                <wp:docPr id="873" name="Encre 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8">
                      <w14:nvContentPartPr>
                        <w14:cNvContentPartPr/>
                      </w14:nvContentPartPr>
                      <w14:xfrm>
                        <a:off x="0" y="0"/>
                        <a:ext cx="6984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6BC32" id="Encre 873" o:spid="_x0000_s1026" type="#_x0000_t75" style="position:absolute;margin-left:413.2pt;margin-top:-1.4pt;width:6.95pt;height:9.0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">
                <v:imagedata r:id="rId160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6736" behindDoc="0" locked="0" layoutInCell="1" allowOverlap="1" wp14:anchorId="3A88492E" wp14:editId="0799FCCA">
                <wp:simplePos x="0" y="0"/>
                <wp:positionH relativeFrom="column">
                  <wp:posOffset>5146426</wp:posOffset>
                </wp:positionH>
                <wp:positionV relativeFrom="paragraph">
                  <wp:posOffset>-18395</wp:posOffset>
                </wp:positionV>
                <wp:extent cx="80280" cy="111240"/>
                <wp:effectExtent l="57150" t="38100" r="53340" b="41275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0">
                      <w14:nvContentPartPr>
                        <w14:cNvContentPartPr/>
                      </w14:nvContentPartPr>
                      <w14:xfrm>
                        <a:off x="0" y="0"/>
                        <a:ext cx="8028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BAB29" id="Encre 872" o:spid="_x0000_s1026" type="#_x0000_t75" style="position:absolute;margin-left:404.55pt;margin-top:-2.15pt;width:7.7pt;height:10.15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">
                <v:imagedata r:id="rId161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55712" behindDoc="0" locked="0" layoutInCell="1" allowOverlap="1" wp14:anchorId="25F57F4E" wp14:editId="010DEC44">
                <wp:simplePos x="0" y="0"/>
                <wp:positionH relativeFrom="column">
                  <wp:posOffset>5094226</wp:posOffset>
                </wp:positionH>
                <wp:positionV relativeFrom="paragraph">
                  <wp:posOffset>-51875</wp:posOffset>
                </wp:positionV>
                <wp:extent cx="32760" cy="130320"/>
                <wp:effectExtent l="38100" t="38100" r="43815" b="41275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2">
                      <w14:nvContentPartPr>
                        <w14:cNvContentPartPr/>
                      </w14:nvContentPartPr>
                      <w14:xfrm>
                        <a:off x="0" y="0"/>
                        <a:ext cx="3276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C5131" id="Encre 871" o:spid="_x0000_s1026" type="#_x0000_t75" style="position:absolute;margin-left:400.4pt;margin-top:-4.8pt;width:4pt;height:11.6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">
                <v:imagedata r:id="rId161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1376" behindDoc="0" locked="0" layoutInCell="1" allowOverlap="1" wp14:anchorId="0E1CA455" wp14:editId="3D07F313">
                <wp:simplePos x="0" y="0"/>
                <wp:positionH relativeFrom="column">
                  <wp:posOffset>3057706</wp:posOffset>
                </wp:positionH>
                <wp:positionV relativeFrom="paragraph">
                  <wp:posOffset>72325</wp:posOffset>
                </wp:positionV>
                <wp:extent cx="99720" cy="115920"/>
                <wp:effectExtent l="38100" t="57150" r="52705" b="5588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4">
                      <w14:nvContentPartPr>
                        <w14:cNvContentPartPr/>
                      </w14:nvContentPartPr>
                      <w14:xfrm>
                        <a:off x="0" y="0"/>
                        <a:ext cx="9972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F8F03" id="Encre 857" o:spid="_x0000_s1026" type="#_x0000_t75" style="position:absolute;margin-left:240.05pt;margin-top:5pt;width:9.25pt;height:10.55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">
                <v:imagedata r:id="rId161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40352" behindDoc="0" locked="0" layoutInCell="1" allowOverlap="1" wp14:anchorId="7E6BC0ED" wp14:editId="64AD49ED">
                <wp:simplePos x="0" y="0"/>
                <wp:positionH relativeFrom="column">
                  <wp:posOffset>3031066</wp:posOffset>
                </wp:positionH>
                <wp:positionV relativeFrom="paragraph">
                  <wp:posOffset>-15515</wp:posOffset>
                </wp:positionV>
                <wp:extent cx="6840" cy="56160"/>
                <wp:effectExtent l="57150" t="38100" r="50800" b="58420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6">
                      <w14:nvContentPartPr>
                        <w14:cNvContentPartPr/>
                      </w14:nvContentPartPr>
                      <w14:xfrm>
                        <a:off x="0" y="0"/>
                        <a:ext cx="684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696F0" id="Encre 856" o:spid="_x0000_s1026" type="#_x0000_t75" style="position:absolute;margin-left:237.95pt;margin-top:-1.9pt;width:2pt;height:5.8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">
                <v:imagedata r:id="rId16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9328" behindDoc="0" locked="0" layoutInCell="1" allowOverlap="1" wp14:anchorId="07B190EC" wp14:editId="0FF1E455">
                <wp:simplePos x="0" y="0"/>
                <wp:positionH relativeFrom="column">
                  <wp:posOffset>2829826</wp:posOffset>
                </wp:positionH>
                <wp:positionV relativeFrom="paragraph">
                  <wp:posOffset>-16235</wp:posOffset>
                </wp:positionV>
                <wp:extent cx="104040" cy="239760"/>
                <wp:effectExtent l="38100" t="57150" r="48895" b="46355"/>
                <wp:wrapNone/>
                <wp:docPr id="855" name="Encre 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8">
                      <w14:nvContentPartPr>
                        <w14:cNvContentPartPr/>
                      </w14:nvContentPartPr>
                      <w14:xfrm>
                        <a:off x="0" y="0"/>
                        <a:ext cx="10404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6FBBE" id="Encre 855" o:spid="_x0000_s1026" type="#_x0000_t75" style="position:absolute;margin-left:222.1pt;margin-top:-2pt;width:9.65pt;height:20.3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">
                <v:imagedata r:id="rId16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4208" behindDoc="0" locked="0" layoutInCell="1" allowOverlap="1" wp14:anchorId="18DB9A8D" wp14:editId="2473E8F3">
                <wp:simplePos x="0" y="0"/>
                <wp:positionH relativeFrom="column">
                  <wp:posOffset>2321506</wp:posOffset>
                </wp:positionH>
                <wp:positionV relativeFrom="paragraph">
                  <wp:posOffset>5365</wp:posOffset>
                </wp:positionV>
                <wp:extent cx="124560" cy="8640"/>
                <wp:effectExtent l="38100" t="57150" r="46990" b="48895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0">
                      <w14:nvContentPartPr>
                        <w14:cNvContentPartPr/>
                      </w14:nvContentPartPr>
                      <w14:xfrm>
                        <a:off x="0" y="0"/>
                        <a:ext cx="1245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96E16" id="Encre 850" o:spid="_x0000_s1026" type="#_x0000_t75" style="position:absolute;margin-left:182.1pt;margin-top:-.3pt;width:11.2pt;height:2.1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">
                <v:imagedata r:id="rId16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8064" behindDoc="0" locked="0" layoutInCell="1" allowOverlap="1" wp14:anchorId="570543CC" wp14:editId="4D9E1893">
                <wp:simplePos x="0" y="0"/>
                <wp:positionH relativeFrom="column">
                  <wp:posOffset>1637506</wp:posOffset>
                </wp:positionH>
                <wp:positionV relativeFrom="paragraph">
                  <wp:posOffset>144325</wp:posOffset>
                </wp:positionV>
                <wp:extent cx="457560" cy="32400"/>
                <wp:effectExtent l="38100" t="38100" r="57150" b="4381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2">
                      <w14:nvContentPartPr>
                        <w14:cNvContentPartPr/>
                      </w14:nvContentPartPr>
                      <w14:xfrm>
                        <a:off x="0" y="0"/>
                        <a:ext cx="45756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F67D6" id="Encre 844" o:spid="_x0000_s1026" type="#_x0000_t75" style="position:absolute;margin-left:128.25pt;margin-top:10.65pt;width:37.45pt;height:3.9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">
                <v:imagedata r:id="rId16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7040" behindDoc="0" locked="0" layoutInCell="1" allowOverlap="1" wp14:anchorId="7B1C510D" wp14:editId="35D8FAE9">
                <wp:simplePos x="0" y="0"/>
                <wp:positionH relativeFrom="column">
                  <wp:posOffset>1955746</wp:posOffset>
                </wp:positionH>
                <wp:positionV relativeFrom="paragraph">
                  <wp:posOffset>45685</wp:posOffset>
                </wp:positionV>
                <wp:extent cx="70920" cy="57600"/>
                <wp:effectExtent l="38100" t="38100" r="43815" b="5715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4">
                      <w14:nvContentPartPr>
                        <w14:cNvContentPartPr/>
                      </w14:nvContentPartPr>
                      <w14:xfrm>
                        <a:off x="0" y="0"/>
                        <a:ext cx="7092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2E375" id="Encre 843" o:spid="_x0000_s1026" type="#_x0000_t75" style="position:absolute;margin-left:153.3pt;margin-top:2.9pt;width:7pt;height:5.95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">
                <v:imagedata r:id="rId16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6016" behindDoc="0" locked="0" layoutInCell="1" allowOverlap="1" wp14:anchorId="75BAA7E9" wp14:editId="3075E04B">
                <wp:simplePos x="0" y="0"/>
                <wp:positionH relativeFrom="column">
                  <wp:posOffset>1883026</wp:posOffset>
                </wp:positionH>
                <wp:positionV relativeFrom="paragraph">
                  <wp:posOffset>-15155</wp:posOffset>
                </wp:positionV>
                <wp:extent cx="55080" cy="115920"/>
                <wp:effectExtent l="38100" t="57150" r="40640" b="55880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6">
                      <w14:nvContentPartPr>
                        <w14:cNvContentPartPr/>
                      </w14:nvContentPartPr>
                      <w14:xfrm>
                        <a:off x="0" y="0"/>
                        <a:ext cx="5508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B6A12" id="Encre 842" o:spid="_x0000_s1026" type="#_x0000_t75" style="position:absolute;margin-left:147.55pt;margin-top:-1.9pt;width:5.8pt;height:10.5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">
                <v:imagedata r:id="rId162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4992" behindDoc="0" locked="0" layoutInCell="1" allowOverlap="1" wp14:anchorId="57384575" wp14:editId="176A2901">
                <wp:simplePos x="0" y="0"/>
                <wp:positionH relativeFrom="column">
                  <wp:posOffset>1785106</wp:posOffset>
                </wp:positionH>
                <wp:positionV relativeFrom="paragraph">
                  <wp:posOffset>49285</wp:posOffset>
                </wp:positionV>
                <wp:extent cx="57960" cy="60480"/>
                <wp:effectExtent l="38100" t="38100" r="56515" b="5397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8">
                      <w14:nvContentPartPr>
                        <w14:cNvContentPartPr/>
                      </w14:nvContentPartPr>
                      <w14:xfrm>
                        <a:off x="0" y="0"/>
                        <a:ext cx="5796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F9898" id="Encre 841" o:spid="_x0000_s1026" type="#_x0000_t75" style="position:absolute;margin-left:139.85pt;margin-top:3.2pt;width:5.95pt;height:6.1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">
                <v:imagedata r:id="rId162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3968" behindDoc="0" locked="0" layoutInCell="1" allowOverlap="1" wp14:anchorId="3AC351CF" wp14:editId="3393D850">
                <wp:simplePos x="0" y="0"/>
                <wp:positionH relativeFrom="column">
                  <wp:posOffset>1670986</wp:posOffset>
                </wp:positionH>
                <wp:positionV relativeFrom="paragraph">
                  <wp:posOffset>58285</wp:posOffset>
                </wp:positionV>
                <wp:extent cx="79200" cy="12960"/>
                <wp:effectExtent l="57150" t="38100" r="54610" b="4445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0">
                      <w14:nvContentPartPr>
                        <w14:cNvContentPartPr/>
                      </w14:nvContentPartPr>
                      <w14:xfrm>
                        <a:off x="0" y="0"/>
                        <a:ext cx="792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0805E" id="Encre 840" o:spid="_x0000_s1026" type="#_x0000_t75" style="position:absolute;margin-left:130.85pt;margin-top:3.9pt;width:7.7pt;height:2.4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">
                <v:imagedata r:id="rId16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2944" behindDoc="0" locked="0" layoutInCell="1" allowOverlap="1" wp14:anchorId="01B2C928" wp14:editId="63DD298E">
                <wp:simplePos x="0" y="0"/>
                <wp:positionH relativeFrom="column">
                  <wp:posOffset>1676026</wp:posOffset>
                </wp:positionH>
                <wp:positionV relativeFrom="paragraph">
                  <wp:posOffset>685</wp:posOffset>
                </wp:positionV>
                <wp:extent cx="73800" cy="94320"/>
                <wp:effectExtent l="38100" t="38100" r="40640" b="58420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2">
                      <w14:nvContentPartPr>
                        <w14:cNvContentPartPr/>
                      </w14:nvContentPartPr>
                      <w14:xfrm>
                        <a:off x="0" y="0"/>
                        <a:ext cx="7380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3C598" id="Encre 839" o:spid="_x0000_s1026" type="#_x0000_t75" style="position:absolute;margin-left:131.25pt;margin-top:-.65pt;width:7.2pt;height:8.8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">
                <v:imagedata r:id="rId1633" o:title=""/>
              </v:shape>
            </w:pict>
          </mc:Fallback>
        </mc:AlternateContent>
      </w:r>
    </w:p>
    <w:p w14:paraId="79DF2E6B" w14:textId="2A177636" w:rsidR="007C16BF" w:rsidRPr="0086041A" w:rsidRDefault="008219EA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30112" behindDoc="0" locked="0" layoutInCell="1" allowOverlap="1" wp14:anchorId="611EAE1D" wp14:editId="6B7D6103">
                <wp:simplePos x="0" y="0"/>
                <wp:positionH relativeFrom="column">
                  <wp:posOffset>1931626</wp:posOffset>
                </wp:positionH>
                <wp:positionV relativeFrom="paragraph">
                  <wp:posOffset>56960</wp:posOffset>
                </wp:positionV>
                <wp:extent cx="13320" cy="59400"/>
                <wp:effectExtent l="38100" t="38100" r="44450" b="5524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4">
                      <w14:nvContentPartPr>
                        <w14:cNvContentPartPr/>
                      </w14:nvContentPartPr>
                      <w14:xfrm>
                        <a:off x="0" y="0"/>
                        <a:ext cx="13320" cy="5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530C2" id="Encre 846" o:spid="_x0000_s1026" type="#_x0000_t75" style="position:absolute;margin-left:151.4pt;margin-top:3.8pt;width:2.5pt;height:6.1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">
                <v:imagedata r:id="rId163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29088" behindDoc="0" locked="0" layoutInCell="1" allowOverlap="1" wp14:anchorId="0E663E2E" wp14:editId="6EB151B5">
                <wp:simplePos x="0" y="0"/>
                <wp:positionH relativeFrom="column">
                  <wp:posOffset>1785106</wp:posOffset>
                </wp:positionH>
                <wp:positionV relativeFrom="paragraph">
                  <wp:posOffset>66680</wp:posOffset>
                </wp:positionV>
                <wp:extent cx="79200" cy="164520"/>
                <wp:effectExtent l="57150" t="57150" r="54610" b="4508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6">
                      <w14:nvContentPartPr>
                        <w14:cNvContentPartPr/>
                      </w14:nvContentPartPr>
                      <w14:xfrm>
                        <a:off x="0" y="0"/>
                        <a:ext cx="7920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0465E" id="Encre 845" o:spid="_x0000_s1026" type="#_x0000_t75" style="position:absolute;margin-left:139.85pt;margin-top:4.55pt;width:7.7pt;height:14.3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">
                <v:imagedata r:id="rId1637" o:title=""/>
              </v:shape>
            </w:pict>
          </mc:Fallback>
        </mc:AlternateContent>
      </w:r>
    </w:p>
    <w:p w14:paraId="0204AF7E" w14:textId="2822D081" w:rsidR="007C0E5D" w:rsidRPr="0086041A" w:rsidRDefault="008219EA" w:rsidP="0086041A">
      <w:pPr>
        <w:pStyle w:val="Titre1nonsoulign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2160" behindDoc="0" locked="0" layoutInCell="1" allowOverlap="1" wp14:anchorId="5AA5AA78" wp14:editId="643C4605">
                <wp:simplePos x="0" y="0"/>
                <wp:positionH relativeFrom="column">
                  <wp:posOffset>1950706</wp:posOffset>
                </wp:positionH>
                <wp:positionV relativeFrom="paragraph">
                  <wp:posOffset>-27440</wp:posOffset>
                </wp:positionV>
                <wp:extent cx="128160" cy="113040"/>
                <wp:effectExtent l="57150" t="38100" r="43815" b="3937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8">
                      <w14:nvContentPartPr>
                        <w14:cNvContentPartPr/>
                      </w14:nvContentPartPr>
                      <w14:xfrm>
                        <a:off x="0" y="0"/>
                        <a:ext cx="1281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7BDCD" id="Encre 848" o:spid="_x0000_s1026" type="#_x0000_t75" style="position:absolute;margin-left:152.9pt;margin-top:-2.85pt;width:11.55pt;height:10.3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">
                <v:imagedata r:id="rId1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1136" behindDoc="0" locked="0" layoutInCell="1" allowOverlap="1" wp14:anchorId="50BF9618" wp14:editId="1DF7D6FC">
                <wp:simplePos x="0" y="0"/>
                <wp:positionH relativeFrom="column">
                  <wp:posOffset>1975906</wp:posOffset>
                </wp:positionH>
                <wp:positionV relativeFrom="paragraph">
                  <wp:posOffset>-23840</wp:posOffset>
                </wp:positionV>
                <wp:extent cx="69480" cy="93240"/>
                <wp:effectExtent l="38100" t="38100" r="45085" b="4064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0">
                      <w14:nvContentPartPr>
                        <w14:cNvContentPartPr/>
                      </w14:nvContentPartPr>
                      <w14:xfrm>
                        <a:off x="0" y="0"/>
                        <a:ext cx="6948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C8987" id="Encre 847" o:spid="_x0000_s1026" type="#_x0000_t75" style="position:absolute;margin-left:154.9pt;margin-top:-2.6pt;width:6.85pt;height:8.8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">
                <v:imagedata r:id="rId1641" o:title=""/>
              </v:shape>
            </w:pict>
          </mc:Fallback>
        </mc:AlternateContent>
      </w:r>
      <w:r w:rsidR="0086041A" w:rsidRPr="0086041A">
        <w:rPr>
          <w:highlight w:val="black"/>
        </w:rPr>
        <w:t>3.</w:t>
      </w:r>
      <w:r w:rsidR="005C7005" w:rsidRPr="0086041A">
        <w:rPr>
          <w:highlight w:val="black"/>
        </w:rPr>
        <w:t xml:space="preserve"> </w:t>
      </w:r>
      <w:r w:rsidR="00FD1580" w:rsidRPr="0086041A">
        <w:rPr>
          <w:highlight w:val="black"/>
        </w:rPr>
        <w:t>Réaliser l’œil réduit</w:t>
      </w:r>
    </w:p>
    <w:p w14:paraId="08CD288D" w14:textId="77777777" w:rsidR="005C7005" w:rsidRPr="0086041A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Déplacer l’écran derrière la lentille </w:t>
      </w:r>
      <w:r w:rsidRPr="0086041A">
        <w:rPr>
          <w:rFonts w:ascii="Garamond" w:hAnsi="Garamond"/>
          <w:position w:val="-12"/>
          <w:sz w:val="22"/>
          <w:szCs w:val="22"/>
        </w:rPr>
        <w:object w:dxaOrig="300" w:dyaOrig="360" w14:anchorId="7B8885C1">
          <v:shape id="_x0000_i1079" type="#_x0000_t75" style="width:15pt;height:18pt" o:ole="">
            <v:imagedata r:id="rId879" o:title=""/>
          </v:shape>
          <o:OLEObject Type="Embed" ProgID="Equation.DSMT4" ShapeID="_x0000_i1079" DrawAspect="Content" ObjectID="_1739293127" r:id="rId1642"/>
        </w:object>
      </w:r>
      <w:r w:rsidR="00CA64F3" w:rsidRPr="0086041A">
        <w:rPr>
          <w:rFonts w:ascii="Garamond" w:hAnsi="Garamond"/>
          <w:sz w:val="22"/>
          <w:szCs w:val="22"/>
        </w:rPr>
        <w:t xml:space="preserve"> </w:t>
      </w:r>
      <w:r w:rsidRPr="0086041A">
        <w:rPr>
          <w:rFonts w:ascii="Garamond" w:hAnsi="Garamond"/>
          <w:sz w:val="22"/>
          <w:szCs w:val="22"/>
        </w:rPr>
        <w:t>et repérer la position où la section du faisceau émergent se réduit à un petit cercle lumineux à bords net</w:t>
      </w:r>
      <w:r w:rsidR="00CA64F3" w:rsidRPr="0086041A">
        <w:rPr>
          <w:rFonts w:ascii="Garamond" w:hAnsi="Garamond"/>
          <w:sz w:val="22"/>
          <w:szCs w:val="22"/>
        </w:rPr>
        <w:t>s</w:t>
      </w:r>
      <w:r w:rsidRPr="0086041A">
        <w:rPr>
          <w:rFonts w:ascii="Garamond" w:hAnsi="Garamond"/>
          <w:sz w:val="22"/>
          <w:szCs w:val="22"/>
        </w:rPr>
        <w:t xml:space="preserve"> appelé cercle oculaire.</w:t>
      </w:r>
    </w:p>
    <w:p w14:paraId="41997068" w14:textId="03B57E4D" w:rsidR="00FD1580" w:rsidRPr="0086041A" w:rsidRDefault="00FD1580" w:rsidP="00FD1580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Placer à ce niveau la lentille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3F803D04">
          <v:shape id="_x0000_i1080" type="#_x0000_t75" style="width:15pt;height:17.25pt" o:ole="">
            <v:imagedata r:id="rId1643" o:title=""/>
          </v:shape>
          <o:OLEObject Type="Embed" ProgID="Equation.DSMT4" ShapeID="_x0000_i1080" DrawAspect="Content" ObjectID="_1739293128" r:id="rId1644"/>
        </w:object>
      </w:r>
      <w:r w:rsidRPr="0086041A">
        <w:rPr>
          <w:rFonts w:ascii="Garamond" w:hAnsi="Garamond"/>
          <w:sz w:val="22"/>
          <w:szCs w:val="22"/>
        </w:rPr>
        <w:t xml:space="preserve"> de </w:t>
      </w:r>
      <w:r w:rsidR="00CA504E">
        <w:rPr>
          <w:rFonts w:ascii="Garamond" w:hAnsi="Garamond"/>
          <w:sz w:val="22"/>
          <w:szCs w:val="22"/>
        </w:rPr>
        <w:t>8</w:t>
      </w:r>
      <w:proofErr w:type="gramStart"/>
      <w:r w:rsidR="00CA504E" w:rsidRPr="00CA504E">
        <w:rPr>
          <w:rFonts w:ascii="Symbol" w:hAnsi="Symbol"/>
          <w:sz w:val="22"/>
          <w:szCs w:val="22"/>
        </w:rPr>
        <w:t>d</w:t>
      </w:r>
      <w:r w:rsidR="00CA504E">
        <w:rPr>
          <w:rFonts w:ascii="Garamond" w:hAnsi="Garamond"/>
          <w:sz w:val="22"/>
          <w:szCs w:val="22"/>
        </w:rPr>
        <w:t xml:space="preserve"> </w:t>
      </w:r>
      <w:r w:rsidRPr="0086041A">
        <w:rPr>
          <w:rFonts w:ascii="Garamond" w:hAnsi="Garamond"/>
          <w:sz w:val="22"/>
          <w:szCs w:val="22"/>
        </w:rPr>
        <w:t xml:space="preserve"> modélisant</w:t>
      </w:r>
      <w:proofErr w:type="gramEnd"/>
      <w:r w:rsidRPr="0086041A">
        <w:rPr>
          <w:rFonts w:ascii="Garamond" w:hAnsi="Garamond"/>
          <w:sz w:val="22"/>
          <w:szCs w:val="22"/>
        </w:rPr>
        <w:t xml:space="preserve"> le cristallin de l’œil.</w:t>
      </w:r>
    </w:p>
    <w:p w14:paraId="367A25AE" w14:textId="77777777" w:rsidR="00FD1580" w:rsidRPr="0086041A" w:rsidRDefault="000B6416" w:rsidP="00FD1580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Déplacer </w:t>
      </w:r>
      <w:r w:rsidR="00FD1580" w:rsidRPr="0086041A">
        <w:rPr>
          <w:rFonts w:ascii="Garamond" w:hAnsi="Garamond"/>
          <w:sz w:val="22"/>
          <w:szCs w:val="22"/>
        </w:rPr>
        <w:t>l’écran E</w:t>
      </w:r>
      <w:r w:rsidRPr="0086041A">
        <w:rPr>
          <w:rFonts w:ascii="Garamond" w:hAnsi="Garamond"/>
          <w:sz w:val="22"/>
          <w:szCs w:val="22"/>
        </w:rPr>
        <w:t>,</w:t>
      </w:r>
      <w:r w:rsidR="00FD1580" w:rsidRPr="0086041A">
        <w:rPr>
          <w:rFonts w:ascii="Garamond" w:hAnsi="Garamond"/>
          <w:sz w:val="22"/>
          <w:szCs w:val="22"/>
        </w:rPr>
        <w:t xml:space="preserve"> modélisant la rétine</w:t>
      </w:r>
      <w:r w:rsidRPr="0086041A">
        <w:rPr>
          <w:rFonts w:ascii="Garamond" w:hAnsi="Garamond"/>
          <w:sz w:val="22"/>
          <w:szCs w:val="22"/>
        </w:rPr>
        <w:t xml:space="preserve">, derrière la lentille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35B19EB1">
          <v:shape id="_x0000_i1081" type="#_x0000_t75" style="width:15pt;height:17.25pt" o:ole="">
            <v:imagedata r:id="rId1643" o:title=""/>
          </v:shape>
          <o:OLEObject Type="Embed" ProgID="Equation.DSMT4" ShapeID="_x0000_i1081" DrawAspect="Content" ObjectID="_1739293129" r:id="rId1645"/>
        </w:object>
      </w:r>
      <w:r w:rsidR="00FD1580" w:rsidRPr="0086041A">
        <w:rPr>
          <w:rFonts w:ascii="Garamond" w:hAnsi="Garamond"/>
          <w:sz w:val="22"/>
          <w:szCs w:val="22"/>
        </w:rPr>
        <w:t xml:space="preserve"> de façon à observer une image nette.</w:t>
      </w:r>
    </w:p>
    <w:p w14:paraId="070461F3" w14:textId="4D6B1D8A" w:rsidR="003B0752" w:rsidRPr="0086041A" w:rsidRDefault="008219EA" w:rsidP="00FD158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1312" behindDoc="0" locked="0" layoutInCell="1" allowOverlap="1" wp14:anchorId="3EE1759C" wp14:editId="7876F1EF">
                <wp:simplePos x="0" y="0"/>
                <wp:positionH relativeFrom="column">
                  <wp:posOffset>3554866</wp:posOffset>
                </wp:positionH>
                <wp:positionV relativeFrom="paragraph">
                  <wp:posOffset>119125</wp:posOffset>
                </wp:positionV>
                <wp:extent cx="112320" cy="19800"/>
                <wp:effectExtent l="38100" t="38100" r="40640" b="5651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6">
                      <w14:nvContentPartPr>
                        <w14:cNvContentPartPr/>
                      </w14:nvContentPartPr>
                      <w14:xfrm>
                        <a:off x="0" y="0"/>
                        <a:ext cx="1123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AD83F" id="Encre 896" o:spid="_x0000_s1026" type="#_x0000_t75" style="position:absolute;margin-left:279.2pt;margin-top:8.7pt;width:10.3pt;height:2.9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">
                <v:imagedata r:id="rId1647" o:title=""/>
              </v:shape>
            </w:pict>
          </mc:Fallback>
        </mc:AlternateContent>
      </w:r>
      <w:r w:rsidR="00B775F4"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92832" behindDoc="0" locked="0" layoutInCell="1" allowOverlap="1" wp14:anchorId="7A21B6C7" wp14:editId="63E1BB67">
                <wp:simplePos x="0" y="0"/>
                <wp:positionH relativeFrom="column">
                  <wp:posOffset>2032000</wp:posOffset>
                </wp:positionH>
                <wp:positionV relativeFrom="paragraph">
                  <wp:posOffset>41275</wp:posOffset>
                </wp:positionV>
                <wp:extent cx="4381500" cy="345440"/>
                <wp:effectExtent l="10160" t="9525" r="8890" b="6985"/>
                <wp:wrapNone/>
                <wp:docPr id="12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3C20B8" id="Rectangle 167" o:spid="_x0000_s1026" style="position:absolute;margin-left:160pt;margin-top:3.25pt;width:345pt;height:27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"/>
            </w:pict>
          </mc:Fallback>
        </mc:AlternateContent>
      </w:r>
    </w:p>
    <w:p w14:paraId="4E2E63AB" w14:textId="62791BE9" w:rsidR="00FD1580" w:rsidRPr="0086041A" w:rsidRDefault="008219EA" w:rsidP="00FD158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2576" behindDoc="0" locked="0" layoutInCell="1" allowOverlap="1" wp14:anchorId="125B43FB" wp14:editId="767F2D9F">
                <wp:simplePos x="0" y="0"/>
                <wp:positionH relativeFrom="column">
                  <wp:posOffset>3837466</wp:posOffset>
                </wp:positionH>
                <wp:positionV relativeFrom="paragraph">
                  <wp:posOffset>63525</wp:posOffset>
                </wp:positionV>
                <wp:extent cx="201600" cy="82080"/>
                <wp:effectExtent l="38100" t="57150" r="46355" b="5143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8">
                      <w14:nvContentPartPr>
                        <w14:cNvContentPartPr/>
                      </w14:nvContentPartPr>
                      <w14:xfrm>
                        <a:off x="0" y="0"/>
                        <a:ext cx="20160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E3729" id="Encre 913" o:spid="_x0000_s1026" type="#_x0000_t75" style="position:absolute;margin-left:301.45pt;margin-top:4.3pt;width:17.25pt;height:7.8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">
                <v:imagedata r:id="rId164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1552" behindDoc="0" locked="0" layoutInCell="1" allowOverlap="1" wp14:anchorId="6AD19E90" wp14:editId="57354285">
                <wp:simplePos x="0" y="0"/>
                <wp:positionH relativeFrom="column">
                  <wp:posOffset>3696346</wp:posOffset>
                </wp:positionH>
                <wp:positionV relativeFrom="paragraph">
                  <wp:posOffset>18885</wp:posOffset>
                </wp:positionV>
                <wp:extent cx="113040" cy="135360"/>
                <wp:effectExtent l="38100" t="38100" r="39370" b="55245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0">
                      <w14:nvContentPartPr>
                        <w14:cNvContentPartPr/>
                      </w14:nvContentPartPr>
                      <w14:xfrm>
                        <a:off x="0" y="0"/>
                        <a:ext cx="1130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8EB9D" id="Encre 912" o:spid="_x0000_s1026" type="#_x0000_t75" style="position:absolute;margin-left:290.35pt;margin-top:.8pt;width:10.3pt;height:12.0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">
                <v:imagedata r:id="rId165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0288" behindDoc="0" locked="0" layoutInCell="1" allowOverlap="1" wp14:anchorId="04C9105F" wp14:editId="598ACA79">
                <wp:simplePos x="0" y="0"/>
                <wp:positionH relativeFrom="column">
                  <wp:posOffset>3566026</wp:posOffset>
                </wp:positionH>
                <wp:positionV relativeFrom="paragraph">
                  <wp:posOffset>-20355</wp:posOffset>
                </wp:positionV>
                <wp:extent cx="81360" cy="133560"/>
                <wp:effectExtent l="57150" t="38100" r="52070" b="5715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2">
                      <w14:nvContentPartPr>
                        <w14:cNvContentPartPr/>
                      </w14:nvContentPartPr>
                      <w14:xfrm>
                        <a:off x="0" y="0"/>
                        <a:ext cx="8136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EC385" id="Encre 895" o:spid="_x0000_s1026" type="#_x0000_t75" style="position:absolute;margin-left:280.1pt;margin-top:-2.3pt;width:7.8pt;height:11.9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">
                <v:imagedata r:id="rId165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9264" behindDoc="0" locked="0" layoutInCell="1" allowOverlap="1" wp14:anchorId="2F5C4C93" wp14:editId="090FFF40">
                <wp:simplePos x="0" y="0"/>
                <wp:positionH relativeFrom="column">
                  <wp:posOffset>3512386</wp:posOffset>
                </wp:positionH>
                <wp:positionV relativeFrom="paragraph">
                  <wp:posOffset>67845</wp:posOffset>
                </wp:positionV>
                <wp:extent cx="30240" cy="85680"/>
                <wp:effectExtent l="38100" t="38100" r="46355" b="48260"/>
                <wp:wrapNone/>
                <wp:docPr id="894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4">
                      <w14:nvContentPartPr>
                        <w14:cNvContentPartPr/>
                      </w14:nvContentPartPr>
                      <w14:xfrm>
                        <a:off x="0" y="0"/>
                        <a:ext cx="3024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853DA" id="Encre 894" o:spid="_x0000_s1026" type="#_x0000_t75" style="position:absolute;margin-left:275.85pt;margin-top:4.65pt;width:3.8pt;height:8.2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">
                <v:imagedata r:id="rId165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8240" behindDoc="0" locked="0" layoutInCell="1" allowOverlap="1" wp14:anchorId="01242A32" wp14:editId="233E2C74">
                <wp:simplePos x="0" y="0"/>
                <wp:positionH relativeFrom="column">
                  <wp:posOffset>3376666</wp:posOffset>
                </wp:positionH>
                <wp:positionV relativeFrom="paragraph">
                  <wp:posOffset>-31155</wp:posOffset>
                </wp:positionV>
                <wp:extent cx="104040" cy="151920"/>
                <wp:effectExtent l="38100" t="38100" r="48895" b="57785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6">
                      <w14:nvContentPartPr>
                        <w14:cNvContentPartPr/>
                      </w14:nvContentPartPr>
                      <w14:xfrm>
                        <a:off x="0" y="0"/>
                        <a:ext cx="10404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80B2D" id="Encre 893" o:spid="_x0000_s1026" type="#_x0000_t75" style="position:absolute;margin-left:265.2pt;margin-top:-3.15pt;width:9.65pt;height:13.3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">
                <v:imagedata r:id="rId165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7216" behindDoc="0" locked="0" layoutInCell="1" allowOverlap="1" wp14:anchorId="190ED9FE" wp14:editId="30C95BCB">
                <wp:simplePos x="0" y="0"/>
                <wp:positionH relativeFrom="column">
                  <wp:posOffset>3206386</wp:posOffset>
                </wp:positionH>
                <wp:positionV relativeFrom="paragraph">
                  <wp:posOffset>-27555</wp:posOffset>
                </wp:positionV>
                <wp:extent cx="102600" cy="154440"/>
                <wp:effectExtent l="38100" t="57150" r="31115" b="5524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8">
                      <w14:nvContentPartPr>
                        <w14:cNvContentPartPr/>
                      </w14:nvContentPartPr>
                      <w14:xfrm>
                        <a:off x="0" y="0"/>
                        <a:ext cx="10260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ECE27" id="Encre 892" o:spid="_x0000_s1026" type="#_x0000_t75" style="position:absolute;margin-left:251.75pt;margin-top:-2.85pt;width:9.5pt;height:13.5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">
                <v:imagedata r:id="rId165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6192" behindDoc="0" locked="0" layoutInCell="1" allowOverlap="1" wp14:anchorId="307B18C7" wp14:editId="07ED7522">
                <wp:simplePos x="0" y="0"/>
                <wp:positionH relativeFrom="column">
                  <wp:posOffset>2945746</wp:posOffset>
                </wp:positionH>
                <wp:positionV relativeFrom="paragraph">
                  <wp:posOffset>119325</wp:posOffset>
                </wp:positionV>
                <wp:extent cx="74880" cy="8280"/>
                <wp:effectExtent l="19050" t="57150" r="40005" b="48895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0">
                      <w14:nvContentPartPr>
                        <w14:cNvContentPartPr/>
                      </w14:nvContentPartPr>
                      <w14:xfrm>
                        <a:off x="0" y="0"/>
                        <a:ext cx="748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D32F0" id="Encre 891" o:spid="_x0000_s1026" type="#_x0000_t75" style="position:absolute;margin-left:231.25pt;margin-top:8.7pt;width:7.35pt;height:2.05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">
                <v:imagedata r:id="rId166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5168" behindDoc="0" locked="0" layoutInCell="1" allowOverlap="1" wp14:anchorId="4B4B841B" wp14:editId="174E55F2">
                <wp:simplePos x="0" y="0"/>
                <wp:positionH relativeFrom="column">
                  <wp:posOffset>2937106</wp:posOffset>
                </wp:positionH>
                <wp:positionV relativeFrom="paragraph">
                  <wp:posOffset>35445</wp:posOffset>
                </wp:positionV>
                <wp:extent cx="82800" cy="14760"/>
                <wp:effectExtent l="38100" t="38100" r="50800" b="4254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2">
                      <w14:nvContentPartPr>
                        <w14:cNvContentPartPr/>
                      </w14:nvContentPartPr>
                      <w14:xfrm>
                        <a:off x="0" y="0"/>
                        <a:ext cx="8280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770E4" id="Encre 890" o:spid="_x0000_s1026" type="#_x0000_t75" style="position:absolute;margin-left:230.55pt;margin-top:2.1pt;width:7.9pt;height:2.5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">
                <v:imagedata r:id="rId16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4144" behindDoc="0" locked="0" layoutInCell="1" allowOverlap="1" wp14:anchorId="4803FED1" wp14:editId="17EE1A0E">
                <wp:simplePos x="0" y="0"/>
                <wp:positionH relativeFrom="column">
                  <wp:posOffset>2628586</wp:posOffset>
                </wp:positionH>
                <wp:positionV relativeFrom="paragraph">
                  <wp:posOffset>66765</wp:posOffset>
                </wp:positionV>
                <wp:extent cx="133920" cy="20160"/>
                <wp:effectExtent l="38100" t="38100" r="57150" b="5651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4">
                      <w14:nvContentPartPr>
                        <w14:cNvContentPartPr/>
                      </w14:nvContentPartPr>
                      <w14:xfrm>
                        <a:off x="0" y="0"/>
                        <a:ext cx="13392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5A2E8" id="Encre 889" o:spid="_x0000_s1026" type="#_x0000_t75" style="position:absolute;margin-left:206.3pt;margin-top:4.55pt;width:12pt;height:3.05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">
                <v:imagedata r:id="rId16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3120" behindDoc="0" locked="0" layoutInCell="1" allowOverlap="1" wp14:anchorId="1565BED9" wp14:editId="16DEBC79">
                <wp:simplePos x="0" y="0"/>
                <wp:positionH relativeFrom="column">
                  <wp:posOffset>2608426</wp:posOffset>
                </wp:positionH>
                <wp:positionV relativeFrom="paragraph">
                  <wp:posOffset>-12795</wp:posOffset>
                </wp:positionV>
                <wp:extent cx="167040" cy="212040"/>
                <wp:effectExtent l="38100" t="38100" r="42545" b="5524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6">
                      <w14:nvContentPartPr>
                        <w14:cNvContentPartPr/>
                      </w14:nvContentPartPr>
                      <w14:xfrm>
                        <a:off x="0" y="0"/>
                        <a:ext cx="16704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81DEA" id="Encre 888" o:spid="_x0000_s1026" type="#_x0000_t75" style="position:absolute;margin-left:204.7pt;margin-top:-1.7pt;width:14.55pt;height:18.15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">
                <v:imagedata r:id="rId166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2096" behindDoc="0" locked="0" layoutInCell="1" allowOverlap="1" wp14:anchorId="57F75F7E" wp14:editId="24D5E8D6">
                <wp:simplePos x="0" y="0"/>
                <wp:positionH relativeFrom="column">
                  <wp:posOffset>2489986</wp:posOffset>
                </wp:positionH>
                <wp:positionV relativeFrom="paragraph">
                  <wp:posOffset>99165</wp:posOffset>
                </wp:positionV>
                <wp:extent cx="65160" cy="103680"/>
                <wp:effectExtent l="38100" t="38100" r="49530" b="48895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8">
                      <w14:nvContentPartPr>
                        <w14:cNvContentPartPr/>
                      </w14:nvContentPartPr>
                      <w14:xfrm>
                        <a:off x="0" y="0"/>
                        <a:ext cx="6516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B2E14" id="Encre 887" o:spid="_x0000_s1026" type="#_x0000_t75" style="position:absolute;margin-left:195.35pt;margin-top:7.1pt;width:6.55pt;height:9.5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">
                <v:imagedata r:id="rId166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71072" behindDoc="0" locked="0" layoutInCell="1" allowOverlap="1" wp14:anchorId="2DF2AC4C" wp14:editId="0F37ED19">
                <wp:simplePos x="0" y="0"/>
                <wp:positionH relativeFrom="column">
                  <wp:posOffset>2332306</wp:posOffset>
                </wp:positionH>
                <wp:positionV relativeFrom="paragraph">
                  <wp:posOffset>-27915</wp:posOffset>
                </wp:positionV>
                <wp:extent cx="122760" cy="178200"/>
                <wp:effectExtent l="57150" t="38100" r="29845" b="50800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0">
                      <w14:nvContentPartPr>
                        <w14:cNvContentPartPr/>
                      </w14:nvContentPartPr>
                      <w14:xfrm>
                        <a:off x="0" y="0"/>
                        <a:ext cx="12276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318C3" id="Encre 886" o:spid="_x0000_s1026" type="#_x0000_t75" style="position:absolute;margin-left:182.95pt;margin-top:-2.9pt;width:11.05pt;height:15.4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">
                <v:imagedata r:id="rId1671" o:title=""/>
              </v:shape>
            </w:pict>
          </mc:Fallback>
        </mc:AlternateContent>
      </w:r>
      <w:r w:rsidR="00FD1580" w:rsidRPr="0086041A">
        <w:rPr>
          <w:rFonts w:ascii="Garamond" w:hAnsi="Garamond"/>
          <w:sz w:val="22"/>
          <w:szCs w:val="22"/>
        </w:rPr>
        <w:t xml:space="preserve">Mesurer la distance entre </w:t>
      </w:r>
      <w:r w:rsidR="00FD1580" w:rsidRPr="0086041A">
        <w:rPr>
          <w:rFonts w:ascii="Garamond" w:hAnsi="Garamond"/>
          <w:position w:val="-10"/>
          <w:sz w:val="22"/>
          <w:szCs w:val="22"/>
        </w:rPr>
        <w:object w:dxaOrig="300" w:dyaOrig="340" w14:anchorId="7A6DDF42">
          <v:shape id="_x0000_i1082" type="#_x0000_t75" style="width:15pt;height:17.25pt" o:ole="">
            <v:imagedata r:id="rId1643" o:title=""/>
          </v:shape>
          <o:OLEObject Type="Embed" ProgID="Equation.DSMT4" ShapeID="_x0000_i1082" DrawAspect="Content" ObjectID="_1739293130" r:id="rId1672"/>
        </w:object>
      </w:r>
      <w:r w:rsidR="00FD1580" w:rsidRPr="0086041A">
        <w:rPr>
          <w:rFonts w:ascii="Garamond" w:hAnsi="Garamond"/>
          <w:sz w:val="22"/>
          <w:szCs w:val="22"/>
        </w:rPr>
        <w:t xml:space="preserve"> et E.</w:t>
      </w:r>
    </w:p>
    <w:p w14:paraId="1C157182" w14:textId="77777777" w:rsidR="000B6416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</w:r>
      <w:r w:rsidR="000B6416" w:rsidRPr="005E2672">
        <w:rPr>
          <w:rFonts w:ascii="Garamond" w:hAnsi="Garamond"/>
          <w:sz w:val="22"/>
          <w:szCs w:val="22"/>
        </w:rPr>
        <w:t xml:space="preserve">1°/ Quelle est la particularité de la distance entre </w:t>
      </w:r>
      <w:r w:rsidR="000B6416" w:rsidRPr="005E2672">
        <w:rPr>
          <w:rFonts w:ascii="Garamond" w:hAnsi="Garamond"/>
          <w:position w:val="-10"/>
          <w:sz w:val="22"/>
          <w:szCs w:val="22"/>
        </w:rPr>
        <w:object w:dxaOrig="300" w:dyaOrig="340" w14:anchorId="7734E0AE">
          <v:shape id="_x0000_i1083" type="#_x0000_t75" style="width:15pt;height:17.25pt" o:ole="">
            <v:imagedata r:id="rId1643" o:title=""/>
          </v:shape>
          <o:OLEObject Type="Embed" ProgID="Equation.DSMT4" ShapeID="_x0000_i1083" DrawAspect="Content" ObjectID="_1739293131" r:id="rId1673"/>
        </w:object>
      </w:r>
      <w:r w:rsidR="000B6416" w:rsidRPr="005E2672">
        <w:rPr>
          <w:rFonts w:ascii="Garamond" w:hAnsi="Garamond"/>
          <w:sz w:val="22"/>
          <w:szCs w:val="22"/>
        </w:rPr>
        <w:t xml:space="preserve"> et E ?</w:t>
      </w:r>
    </w:p>
    <w:p w14:paraId="7DB04A9C" w14:textId="2D33610F" w:rsidR="0086041A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94880" behindDoc="0" locked="0" layoutInCell="1" allowOverlap="1" wp14:anchorId="429C6135" wp14:editId="1615E07D">
                <wp:simplePos x="0" y="0"/>
                <wp:positionH relativeFrom="margin">
                  <wp:align>left</wp:align>
                </wp:positionH>
                <wp:positionV relativeFrom="paragraph">
                  <wp:posOffset>59741</wp:posOffset>
                </wp:positionV>
                <wp:extent cx="6413500" cy="494589"/>
                <wp:effectExtent l="0" t="0" r="25400" b="20320"/>
                <wp:wrapNone/>
                <wp:docPr id="10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494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B21B8" id="Rectangle 169" o:spid="_x0000_s1026" style="position:absolute;margin-left:0;margin-top:4.7pt;width:505pt;height:38.95pt;z-index:2511948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">
                <w10:wrap anchorx="margin"/>
              </v:rect>
            </w:pict>
          </mc:Fallback>
        </mc:AlternateContent>
      </w:r>
    </w:p>
    <w:p w14:paraId="6F2B4053" w14:textId="21D9372B" w:rsidR="0086041A" w:rsidRDefault="00804137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67712" behindDoc="0" locked="0" layoutInCell="1" allowOverlap="1" wp14:anchorId="0463CD44" wp14:editId="79C9251C">
                <wp:simplePos x="0" y="0"/>
                <wp:positionH relativeFrom="column">
                  <wp:posOffset>2240280</wp:posOffset>
                </wp:positionH>
                <wp:positionV relativeFrom="paragraph">
                  <wp:posOffset>-66040</wp:posOffset>
                </wp:positionV>
                <wp:extent cx="4291690" cy="374650"/>
                <wp:effectExtent l="57150" t="38100" r="33020" b="4445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4">
                      <w14:nvContentPartPr>
                        <w14:cNvContentPartPr/>
                      </w14:nvContentPartPr>
                      <w14:xfrm>
                        <a:off x="0" y="0"/>
                        <a:ext cx="4291690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8EBB1" id="Encre 1123" o:spid="_x0000_s1026" type="#_x0000_t75" style="position:absolute;margin-left:175.7pt;margin-top:-5.9pt;width:339.35pt;height:30.9pt;z-index:2524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">
                <v:imagedata r:id="rId167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9504" behindDoc="0" locked="0" layoutInCell="1" allowOverlap="1" wp14:anchorId="02ED67D2" wp14:editId="68E94450">
                <wp:simplePos x="0" y="0"/>
                <wp:positionH relativeFrom="column">
                  <wp:posOffset>1737226</wp:posOffset>
                </wp:positionH>
                <wp:positionV relativeFrom="paragraph">
                  <wp:posOffset>-31985</wp:posOffset>
                </wp:positionV>
                <wp:extent cx="21240" cy="88200"/>
                <wp:effectExtent l="38100" t="38100" r="55245" b="45720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6">
                      <w14:nvContentPartPr>
                        <w14:cNvContentPartPr/>
                      </w14:nvContentPartPr>
                      <w14:xfrm>
                        <a:off x="0" y="0"/>
                        <a:ext cx="2124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3B2AF" id="Encre 910" o:spid="_x0000_s1026" type="#_x0000_t75" style="position:absolute;margin-left:136.1pt;margin-top:-3.2pt;width:3.05pt;height:8.4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">
                <v:imagedata r:id="rId167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8480" behindDoc="0" locked="0" layoutInCell="1" allowOverlap="1" wp14:anchorId="55FF1EDC" wp14:editId="1740272B">
                <wp:simplePos x="0" y="0"/>
                <wp:positionH relativeFrom="column">
                  <wp:posOffset>1610506</wp:posOffset>
                </wp:positionH>
                <wp:positionV relativeFrom="paragraph">
                  <wp:posOffset>3655</wp:posOffset>
                </wp:positionV>
                <wp:extent cx="89640" cy="304200"/>
                <wp:effectExtent l="57150" t="38100" r="43815" b="57785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8">
                      <w14:nvContentPartPr>
                        <w14:cNvContentPartPr/>
                      </w14:nvContentPartPr>
                      <w14:xfrm>
                        <a:off x="0" y="0"/>
                        <a:ext cx="8964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67CCD" id="Encre 909" o:spid="_x0000_s1026" type="#_x0000_t75" style="position:absolute;margin-left:126.1pt;margin-top:-.4pt;width:8.45pt;height:25.3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">
                <v:imagedata r:id="rId167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7456" behindDoc="0" locked="0" layoutInCell="1" allowOverlap="1" wp14:anchorId="35ED9F18" wp14:editId="16E37B15">
                <wp:simplePos x="0" y="0"/>
                <wp:positionH relativeFrom="column">
                  <wp:posOffset>1361386</wp:posOffset>
                </wp:positionH>
                <wp:positionV relativeFrom="paragraph">
                  <wp:posOffset>133975</wp:posOffset>
                </wp:positionV>
                <wp:extent cx="101520" cy="9360"/>
                <wp:effectExtent l="38100" t="38100" r="51435" b="4826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0">
                      <w14:nvContentPartPr>
                        <w14:cNvContentPartPr/>
                      </w14:nvContentPartPr>
                      <w14:xfrm>
                        <a:off x="0" y="0"/>
                        <a:ext cx="1015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891D9" id="Encre 908" o:spid="_x0000_s1026" type="#_x0000_t75" style="position:absolute;margin-left:106.5pt;margin-top:9.85pt;width:9.45pt;height:2.2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">
                <v:imagedata r:id="rId1681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6432" behindDoc="0" locked="0" layoutInCell="1" allowOverlap="1" wp14:anchorId="7108A53C" wp14:editId="287FB87A">
                <wp:simplePos x="0" y="0"/>
                <wp:positionH relativeFrom="column">
                  <wp:posOffset>1373266</wp:posOffset>
                </wp:positionH>
                <wp:positionV relativeFrom="paragraph">
                  <wp:posOffset>82855</wp:posOffset>
                </wp:positionV>
                <wp:extent cx="69120" cy="1800"/>
                <wp:effectExtent l="38100" t="57150" r="45720" b="5588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2">
                      <w14:nvContentPartPr>
                        <w14:cNvContentPartPr/>
                      </w14:nvContentPartPr>
                      <w14:xfrm>
                        <a:off x="0" y="0"/>
                        <a:ext cx="691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D8680" id="Encre 907" o:spid="_x0000_s1026" type="#_x0000_t75" style="position:absolute;margin-left:107.45pt;margin-top:5.8pt;width:6.9pt;height:1.6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">
                <v:imagedata r:id="rId168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5408" behindDoc="0" locked="0" layoutInCell="1" allowOverlap="1" wp14:anchorId="5F16FC49" wp14:editId="1D2DF4D2">
                <wp:simplePos x="0" y="0"/>
                <wp:positionH relativeFrom="column">
                  <wp:posOffset>1090666</wp:posOffset>
                </wp:positionH>
                <wp:positionV relativeFrom="paragraph">
                  <wp:posOffset>121015</wp:posOffset>
                </wp:positionV>
                <wp:extent cx="68400" cy="11880"/>
                <wp:effectExtent l="38100" t="38100" r="46355" b="45720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4">
                      <w14:nvContentPartPr>
                        <w14:cNvContentPartPr/>
                      </w14:nvContentPartPr>
                      <w14:xfrm>
                        <a:off x="0" y="0"/>
                        <a:ext cx="684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05139" id="Encre 906" o:spid="_x0000_s1026" type="#_x0000_t75" style="position:absolute;margin-left:85.2pt;margin-top:8.85pt;width:6.8pt;height:2.35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">
                <v:imagedata r:id="rId168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4384" behindDoc="0" locked="0" layoutInCell="1" allowOverlap="1" wp14:anchorId="665AE8DB" wp14:editId="553B1468">
                <wp:simplePos x="0" y="0"/>
                <wp:positionH relativeFrom="column">
                  <wp:posOffset>1086346</wp:posOffset>
                </wp:positionH>
                <wp:positionV relativeFrom="paragraph">
                  <wp:posOffset>52255</wp:posOffset>
                </wp:positionV>
                <wp:extent cx="121680" cy="165240"/>
                <wp:effectExtent l="38100" t="38100" r="31115" b="44450"/>
                <wp:wrapNone/>
                <wp:docPr id="905" name="Encre 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6">
                      <w14:nvContentPartPr>
                        <w14:cNvContentPartPr/>
                      </w14:nvContentPartPr>
                      <w14:xfrm>
                        <a:off x="0" y="0"/>
                        <a:ext cx="12168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C4B96" id="Encre 905" o:spid="_x0000_s1026" type="#_x0000_t75" style="position:absolute;margin-left:84.85pt;margin-top:3.4pt;width:11pt;height:14.4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">
                <v:imagedata r:id="rId168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2336" behindDoc="0" locked="0" layoutInCell="1" allowOverlap="1" wp14:anchorId="7497AF11" wp14:editId="4F0AE747">
                <wp:simplePos x="0" y="0"/>
                <wp:positionH relativeFrom="column">
                  <wp:posOffset>815986</wp:posOffset>
                </wp:positionH>
                <wp:positionV relativeFrom="paragraph">
                  <wp:posOffset>68455</wp:posOffset>
                </wp:positionV>
                <wp:extent cx="130680" cy="149760"/>
                <wp:effectExtent l="38100" t="38100" r="41275" b="4127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8">
                      <w14:nvContentPartPr>
                        <w14:cNvContentPartPr/>
                      </w14:nvContentPartPr>
                      <w14:xfrm>
                        <a:off x="0" y="0"/>
                        <a:ext cx="13068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87FFF" id="Encre 903" o:spid="_x0000_s1026" type="#_x0000_t75" style="position:absolute;margin-left:63.55pt;margin-top:4.7pt;width:11.75pt;height:13.2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">
                <v:imagedata r:id="rId1689" o:title=""/>
              </v:shape>
            </w:pict>
          </mc:Fallback>
        </mc:AlternateContent>
      </w:r>
    </w:p>
    <w:p w14:paraId="694FA184" w14:textId="539926C6" w:rsidR="0086041A" w:rsidRDefault="008219EA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0528" behindDoc="0" locked="0" layoutInCell="1" allowOverlap="1" wp14:anchorId="1F255A54" wp14:editId="0784E3C5">
                <wp:simplePos x="0" y="0"/>
                <wp:positionH relativeFrom="column">
                  <wp:posOffset>1794826</wp:posOffset>
                </wp:positionH>
                <wp:positionV relativeFrom="paragraph">
                  <wp:posOffset>-31425</wp:posOffset>
                </wp:positionV>
                <wp:extent cx="94320" cy="109080"/>
                <wp:effectExtent l="38100" t="38100" r="58420" b="4381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0">
                      <w14:nvContentPartPr>
                        <w14:cNvContentPartPr/>
                      </w14:nvContentPartPr>
                      <w14:xfrm>
                        <a:off x="0" y="0"/>
                        <a:ext cx="9432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AED4A" id="Encre 911" o:spid="_x0000_s1026" type="#_x0000_t75" style="position:absolute;margin-left:140.6pt;margin-top:-3.15pt;width:8.85pt;height:10.0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">
                <v:imagedata r:id="rId16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83360" behindDoc="0" locked="0" layoutInCell="1" allowOverlap="1" wp14:anchorId="6707918A" wp14:editId="1DDC6C1E">
                <wp:simplePos x="0" y="0"/>
                <wp:positionH relativeFrom="column">
                  <wp:posOffset>980866</wp:posOffset>
                </wp:positionH>
                <wp:positionV relativeFrom="paragraph">
                  <wp:posOffset>-10185</wp:posOffset>
                </wp:positionV>
                <wp:extent cx="59040" cy="109440"/>
                <wp:effectExtent l="38100" t="38100" r="55880" b="43180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2">
                      <w14:nvContentPartPr>
                        <w14:cNvContentPartPr/>
                      </w14:nvContentPartPr>
                      <w14:xfrm>
                        <a:off x="0" y="0"/>
                        <a:ext cx="5904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232AF" id="Encre 904" o:spid="_x0000_s1026" type="#_x0000_t75" style="position:absolute;margin-left:76.55pt;margin-top:-1.5pt;width:6.1pt;height:10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">
                <v:imagedata r:id="rId1693" o:title=""/>
              </v:shape>
            </w:pict>
          </mc:Fallback>
        </mc:AlternateContent>
      </w:r>
    </w:p>
    <w:p w14:paraId="2EF43E6A" w14:textId="77777777" w:rsidR="0086041A" w:rsidRPr="005E2672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6B0B2CD7" w14:textId="782DF91C" w:rsidR="00FD1580" w:rsidRDefault="000B6416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lastRenderedPageBreak/>
        <w:tab/>
        <w:t>2</w:t>
      </w:r>
      <w:r w:rsidR="00FD1580" w:rsidRPr="005E2672">
        <w:rPr>
          <w:rFonts w:ascii="Garamond" w:hAnsi="Garamond"/>
          <w:sz w:val="22"/>
          <w:szCs w:val="22"/>
        </w:rPr>
        <w:t xml:space="preserve">°/ </w:t>
      </w:r>
      <w:r w:rsidR="00731E48">
        <w:rPr>
          <w:rFonts w:ascii="Garamond" w:hAnsi="Garamond"/>
          <w:sz w:val="22"/>
          <w:szCs w:val="22"/>
        </w:rPr>
        <w:t>Mesurer la taille de l’image H formée sur l’écran, puis la taille h de cette même image SANS la lunette (retirer les lentilles L</w:t>
      </w:r>
      <w:r w:rsidR="00731E48" w:rsidRPr="00340094">
        <w:rPr>
          <w:rFonts w:ascii="Garamond" w:hAnsi="Garamond"/>
          <w:sz w:val="22"/>
          <w:szCs w:val="22"/>
          <w:vertAlign w:val="subscript"/>
        </w:rPr>
        <w:t>2</w:t>
      </w:r>
      <w:r w:rsidR="00731E48">
        <w:rPr>
          <w:rFonts w:ascii="Garamond" w:hAnsi="Garamond"/>
          <w:sz w:val="22"/>
          <w:szCs w:val="22"/>
        </w:rPr>
        <w:t xml:space="preserve"> et L</w:t>
      </w:r>
      <w:r w:rsidR="00731E48" w:rsidRPr="00340094">
        <w:rPr>
          <w:rFonts w:ascii="Garamond" w:hAnsi="Garamond"/>
          <w:sz w:val="22"/>
          <w:szCs w:val="22"/>
          <w:vertAlign w:val="subscript"/>
        </w:rPr>
        <w:t>3</w:t>
      </w:r>
      <w:r w:rsidR="00731E48">
        <w:rPr>
          <w:rFonts w:ascii="Garamond" w:hAnsi="Garamond"/>
          <w:sz w:val="22"/>
          <w:szCs w:val="22"/>
        </w:rPr>
        <w:t xml:space="preserve"> sans modifier l’œil fictif). </w:t>
      </w:r>
    </w:p>
    <w:p w14:paraId="26C4271F" w14:textId="3BF0407C" w:rsidR="0086041A" w:rsidRDefault="00731E4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95904" behindDoc="0" locked="0" layoutInCell="1" allowOverlap="1" wp14:anchorId="0449FA9C" wp14:editId="7BADF6C9">
                <wp:simplePos x="0" y="0"/>
                <wp:positionH relativeFrom="margin">
                  <wp:align>right</wp:align>
                </wp:positionH>
                <wp:positionV relativeFrom="paragraph">
                  <wp:posOffset>105715</wp:posOffset>
                </wp:positionV>
                <wp:extent cx="6452006" cy="518160"/>
                <wp:effectExtent l="0" t="0" r="25400" b="15240"/>
                <wp:wrapNone/>
                <wp:docPr id="9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2006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D6AE0" id="Rectangle 170" o:spid="_x0000_s1026" style="position:absolute;margin-left:456.85pt;margin-top:8.3pt;width:508.05pt;height:40.8pt;z-index:2511959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">
                <w10:wrap anchorx="margin"/>
              </v:rect>
            </w:pict>
          </mc:Fallback>
        </mc:AlternateContent>
      </w:r>
    </w:p>
    <w:p w14:paraId="4E1DA335" w14:textId="7EE98F30" w:rsidR="0086041A" w:rsidRDefault="00804137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89216" behindDoc="0" locked="0" layoutInCell="1" allowOverlap="1" wp14:anchorId="550A4EB3" wp14:editId="50D69B9B">
                <wp:simplePos x="0" y="0"/>
                <wp:positionH relativeFrom="column">
                  <wp:posOffset>4565650</wp:posOffset>
                </wp:positionH>
                <wp:positionV relativeFrom="paragraph">
                  <wp:posOffset>16510</wp:posOffset>
                </wp:positionV>
                <wp:extent cx="975160" cy="173990"/>
                <wp:effectExtent l="38100" t="38100" r="15875" b="54610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4">
                      <w14:nvContentPartPr>
                        <w14:cNvContentPartPr/>
                      </w14:nvContentPartPr>
                      <w14:xfrm>
                        <a:off x="0" y="0"/>
                        <a:ext cx="975160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0E7BE" id="Encre 1147" o:spid="_x0000_s1026" type="#_x0000_t75" style="position:absolute;margin-left:358.8pt;margin-top:.6pt;width:78.2pt;height:15.1pt;z-index:2524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">
                <v:imagedata r:id="rId169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78976" behindDoc="0" locked="0" layoutInCell="1" allowOverlap="1" wp14:anchorId="7E1C5703" wp14:editId="57158602">
                <wp:simplePos x="0" y="0"/>
                <wp:positionH relativeFrom="column">
                  <wp:posOffset>1057275</wp:posOffset>
                </wp:positionH>
                <wp:positionV relativeFrom="paragraph">
                  <wp:posOffset>3175</wp:posOffset>
                </wp:positionV>
                <wp:extent cx="881850" cy="214970"/>
                <wp:effectExtent l="57150" t="38100" r="0" b="52070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6">
                      <w14:nvContentPartPr>
                        <w14:cNvContentPartPr/>
                      </w14:nvContentPartPr>
                      <w14:xfrm>
                        <a:off x="0" y="0"/>
                        <a:ext cx="881850" cy="21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CD8B6" id="Encre 1134" o:spid="_x0000_s1026" type="#_x0000_t75" style="position:absolute;margin-left:82.55pt;margin-top:-.45pt;width:70.9pt;height:18.35pt;z-index:2524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">
                <v:imagedata r:id="rId169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69760" behindDoc="0" locked="0" layoutInCell="1" allowOverlap="1" wp14:anchorId="3C5CB7E7" wp14:editId="03F4D71B">
                <wp:simplePos x="0" y="0"/>
                <wp:positionH relativeFrom="column">
                  <wp:posOffset>4283161</wp:posOffset>
                </wp:positionH>
                <wp:positionV relativeFrom="paragraph">
                  <wp:posOffset>-26680</wp:posOffset>
                </wp:positionV>
                <wp:extent cx="156600" cy="167760"/>
                <wp:effectExtent l="57150" t="38100" r="53340" b="41910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8">
                      <w14:nvContentPartPr>
                        <w14:cNvContentPartPr/>
                      </w14:nvContentPartPr>
                      <w14:xfrm>
                        <a:off x="0" y="0"/>
                        <a:ext cx="15660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81920" id="Encre 1125" o:spid="_x0000_s1026" type="#_x0000_t75" style="position:absolute;margin-left:336.55pt;margin-top:-2.8pt;width:13.75pt;height:14.6pt;z-index:2524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">
                <v:imagedata r:id="rId169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68736" behindDoc="0" locked="0" layoutInCell="1" allowOverlap="1" wp14:anchorId="3D6BE3E8" wp14:editId="6900A7B6">
                <wp:simplePos x="0" y="0"/>
                <wp:positionH relativeFrom="column">
                  <wp:posOffset>644641</wp:posOffset>
                </wp:positionH>
                <wp:positionV relativeFrom="paragraph">
                  <wp:posOffset>-5800</wp:posOffset>
                </wp:positionV>
                <wp:extent cx="118440" cy="179640"/>
                <wp:effectExtent l="57150" t="38100" r="53340" b="4953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0">
                      <w14:nvContentPartPr>
                        <w14:cNvContentPartPr/>
                      </w14:nvContentPartPr>
                      <w14:xfrm>
                        <a:off x="0" y="0"/>
                        <a:ext cx="11844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82D7D" id="Encre 1124" o:spid="_x0000_s1026" type="#_x0000_t75" style="position:absolute;margin-left:50.05pt;margin-top:-1.15pt;width:10.75pt;height:15.6pt;z-index:2524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">
                <v:imagedata r:id="rId1701" o:title=""/>
              </v:shape>
            </w:pict>
          </mc:Fallback>
        </mc:AlternateContent>
      </w:r>
    </w:p>
    <w:p w14:paraId="53875156" w14:textId="2F23DC5F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3157EFBB" w14:textId="7806E79C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04D4A505" w14:textId="3D4D402C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3° / Calculer le grossissement expérimental </w:t>
      </w:r>
      <w:proofErr w:type="spellStart"/>
      <w:r>
        <w:rPr>
          <w:rFonts w:ascii="Garamond" w:hAnsi="Garamond"/>
          <w:sz w:val="22"/>
          <w:szCs w:val="22"/>
        </w:rPr>
        <w:t>G</w:t>
      </w:r>
      <w:r w:rsidRPr="0018764D">
        <w:rPr>
          <w:rFonts w:ascii="Garamond" w:hAnsi="Garamond"/>
          <w:sz w:val="22"/>
          <w:szCs w:val="22"/>
          <w:vertAlign w:val="subscript"/>
        </w:rPr>
        <w:t>exp</w:t>
      </w:r>
      <w:proofErr w:type="spellEnd"/>
      <w:r>
        <w:rPr>
          <w:rFonts w:ascii="Garamond" w:hAnsi="Garamond"/>
          <w:sz w:val="22"/>
          <w:szCs w:val="22"/>
        </w:rPr>
        <w:t xml:space="preserve"> en fonction de H et h.</w:t>
      </w:r>
    </w:p>
    <w:p w14:paraId="57A39B0B" w14:textId="3A7FE4A4" w:rsidR="00211E79" w:rsidRDefault="00211E79" w:rsidP="007C0E5D">
      <w:pPr>
        <w:pStyle w:val="Normal12"/>
        <w:rPr>
          <w:rFonts w:ascii="Garamond" w:hAnsi="Garamond"/>
          <w:sz w:val="22"/>
          <w:szCs w:val="22"/>
        </w:rPr>
      </w:pPr>
    </w:p>
    <w:p w14:paraId="577333C7" w14:textId="3805234F" w:rsidR="00211E79" w:rsidRDefault="00211E79" w:rsidP="007C0E5D">
      <w:pPr>
        <w:pStyle w:val="Normal12"/>
        <w:rPr>
          <w:rFonts w:ascii="Garamond" w:hAnsi="Garamond"/>
          <w:sz w:val="22"/>
          <w:szCs w:val="22"/>
        </w:rPr>
      </w:pPr>
    </w:p>
    <w:p w14:paraId="50E7AD86" w14:textId="259824D4" w:rsidR="00731E48" w:rsidRDefault="00211E79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7632" behindDoc="0" locked="0" layoutInCell="1" allowOverlap="1" wp14:anchorId="58C9A178" wp14:editId="131242E3">
                <wp:simplePos x="0" y="0"/>
                <wp:positionH relativeFrom="column">
                  <wp:posOffset>5538965</wp:posOffset>
                </wp:positionH>
                <wp:positionV relativeFrom="paragraph">
                  <wp:posOffset>279055</wp:posOffset>
                </wp:positionV>
                <wp:extent cx="37800" cy="1128600"/>
                <wp:effectExtent l="57150" t="57150" r="57785" b="109855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2">
                      <w14:nvContentPartPr>
                        <w14:cNvContentPartPr/>
                      </w14:nvContentPartPr>
                      <w14:xfrm>
                        <a:off x="0" y="0"/>
                        <a:ext cx="37800" cy="11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FAD36" id="Encre 1102" o:spid="_x0000_s1026" type="#_x0000_t75" style="position:absolute;margin-left:434.75pt;margin-top:19.1pt;width:5.85pt;height:94.5pt;z-index:25267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">
                <v:imagedata r:id="rId17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6608" behindDoc="0" locked="0" layoutInCell="1" allowOverlap="1" wp14:anchorId="48E0D6DD" wp14:editId="485E35C4">
                <wp:simplePos x="0" y="0"/>
                <wp:positionH relativeFrom="column">
                  <wp:posOffset>5549045</wp:posOffset>
                </wp:positionH>
                <wp:positionV relativeFrom="paragraph">
                  <wp:posOffset>231895</wp:posOffset>
                </wp:positionV>
                <wp:extent cx="87840" cy="1118520"/>
                <wp:effectExtent l="57150" t="76200" r="64770" b="100965"/>
                <wp:wrapNone/>
                <wp:docPr id="1101" name="Encre 1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4">
                      <w14:nvContentPartPr>
                        <w14:cNvContentPartPr/>
                      </w14:nvContentPartPr>
                      <w14:xfrm>
                        <a:off x="0" y="0"/>
                        <a:ext cx="87840" cy="11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2509D" id="Encre 1101" o:spid="_x0000_s1026" type="#_x0000_t75" style="position:absolute;margin-left:435.55pt;margin-top:15.4pt;width:9.7pt;height:93.7pt;z-index:25267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">
                <v:imagedata r:id="rId17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5584" behindDoc="0" locked="0" layoutInCell="1" allowOverlap="1" wp14:anchorId="4239B6C1" wp14:editId="75579501">
                <wp:simplePos x="0" y="0"/>
                <wp:positionH relativeFrom="column">
                  <wp:posOffset>4782965</wp:posOffset>
                </wp:positionH>
                <wp:positionV relativeFrom="paragraph">
                  <wp:posOffset>1418815</wp:posOffset>
                </wp:positionV>
                <wp:extent cx="824400" cy="48960"/>
                <wp:effectExtent l="57150" t="95250" r="71120" b="10350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6">
                      <w14:nvContentPartPr>
                        <w14:cNvContentPartPr/>
                      </w14:nvContentPartPr>
                      <w14:xfrm>
                        <a:off x="0" y="0"/>
                        <a:ext cx="824400" cy="4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C2601" id="Encre 1100" o:spid="_x0000_s1026" type="#_x0000_t75" style="position:absolute;margin-left:375.2pt;margin-top:108.85pt;width:67.7pt;height:9.5pt;z-index:2526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">
                <v:imagedata r:id="rId17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4560" behindDoc="0" locked="0" layoutInCell="1" allowOverlap="1" wp14:anchorId="42A66484" wp14:editId="6522ED86">
                <wp:simplePos x="0" y="0"/>
                <wp:positionH relativeFrom="column">
                  <wp:posOffset>4743365</wp:posOffset>
                </wp:positionH>
                <wp:positionV relativeFrom="paragraph">
                  <wp:posOffset>206335</wp:posOffset>
                </wp:positionV>
                <wp:extent cx="871920" cy="1200240"/>
                <wp:effectExtent l="57150" t="57150" r="61595" b="95250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8">
                      <w14:nvContentPartPr>
                        <w14:cNvContentPartPr/>
                      </w14:nvContentPartPr>
                      <w14:xfrm>
                        <a:off x="0" y="0"/>
                        <a:ext cx="871920" cy="12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5DC15" id="Encre 1099" o:spid="_x0000_s1026" type="#_x0000_t75" style="position:absolute;margin-left:372.1pt;margin-top:13.4pt;width:71.45pt;height:100.15pt;z-index:25267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">
                <v:imagedata r:id="rId17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3536" behindDoc="0" locked="0" layoutInCell="1" allowOverlap="1" wp14:anchorId="7BC1A696" wp14:editId="1D4B96EB">
                <wp:simplePos x="0" y="0"/>
                <wp:positionH relativeFrom="column">
                  <wp:posOffset>75565</wp:posOffset>
                </wp:positionH>
                <wp:positionV relativeFrom="paragraph">
                  <wp:posOffset>-220980</wp:posOffset>
                </wp:positionV>
                <wp:extent cx="2190750" cy="464060"/>
                <wp:effectExtent l="38100" t="57150" r="57150" b="50800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0">
                      <w14:nvContentPartPr>
                        <w14:cNvContentPartPr/>
                      </w14:nvContentPartPr>
                      <w14:xfrm>
                        <a:off x="0" y="0"/>
                        <a:ext cx="2190750" cy="464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A3B9D" id="Encre 1098" o:spid="_x0000_s1026" type="#_x0000_t75" style="position:absolute;margin-left:5.25pt;margin-top:-18.1pt;width:173.9pt;height:38pt;z-index:25267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">
                <v:imagedata r:id="rId171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9A8DA6E" wp14:editId="16BBCA51">
            <wp:extent cx="6390640" cy="3032125"/>
            <wp:effectExtent l="0" t="0" r="0" b="0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2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0186F" w14:textId="5B56E361" w:rsidR="00731E48" w:rsidRDefault="00045BE0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2288" behindDoc="0" locked="0" layoutInCell="1" allowOverlap="1" wp14:anchorId="2F5DF3C7" wp14:editId="1CB1F498">
                <wp:simplePos x="0" y="0"/>
                <wp:positionH relativeFrom="column">
                  <wp:posOffset>5971201</wp:posOffset>
                </wp:positionH>
                <wp:positionV relativeFrom="paragraph">
                  <wp:posOffset>1458852</wp:posOffset>
                </wp:positionV>
                <wp:extent cx="69840" cy="377280"/>
                <wp:effectExtent l="76200" t="95250" r="64135" b="99060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3">
                      <w14:nvContentPartPr>
                        <w14:cNvContentPartPr/>
                      </w14:nvContentPartPr>
                      <w14:xfrm>
                        <a:off x="0" y="0"/>
                        <a:ext cx="69840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73B02" id="Encre 1150" o:spid="_x0000_s1026" type="#_x0000_t75" style="position:absolute;margin-left:468.75pt;margin-top:112pt;width:8.35pt;height:35.35pt;z-index:2524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">
                <v:imagedata r:id="rId1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1264" behindDoc="0" locked="0" layoutInCell="1" allowOverlap="1" wp14:anchorId="70DEFDC6" wp14:editId="441CFEFB">
                <wp:simplePos x="0" y="0"/>
                <wp:positionH relativeFrom="column">
                  <wp:posOffset>5100721</wp:posOffset>
                </wp:positionH>
                <wp:positionV relativeFrom="paragraph">
                  <wp:posOffset>1497732</wp:posOffset>
                </wp:positionV>
                <wp:extent cx="900720" cy="364680"/>
                <wp:effectExtent l="57150" t="76200" r="71120" b="11176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5">
                      <w14:nvContentPartPr>
                        <w14:cNvContentPartPr/>
                      </w14:nvContentPartPr>
                      <w14:xfrm>
                        <a:off x="0" y="0"/>
                        <a:ext cx="900720" cy="36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331BE" id="Encre 1149" o:spid="_x0000_s1026" type="#_x0000_t75" style="position:absolute;margin-left:400.25pt;margin-top:115.15pt;width:73.75pt;height:34.35pt;z-index:2524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">
                <v:imagedata r:id="rId1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240" behindDoc="0" locked="0" layoutInCell="1" allowOverlap="1" wp14:anchorId="3288DE4A" wp14:editId="2D7A1CE2">
                <wp:simplePos x="0" y="0"/>
                <wp:positionH relativeFrom="column">
                  <wp:posOffset>5065801</wp:posOffset>
                </wp:positionH>
                <wp:positionV relativeFrom="paragraph">
                  <wp:posOffset>1453092</wp:posOffset>
                </wp:positionV>
                <wp:extent cx="968040" cy="33840"/>
                <wp:effectExtent l="57150" t="95250" r="60960" b="9969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7">
                      <w14:nvContentPartPr>
                        <w14:cNvContentPartPr/>
                      </w14:nvContentPartPr>
                      <w14:xfrm>
                        <a:off x="0" y="0"/>
                        <a:ext cx="96804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60621" id="Encre 1148" o:spid="_x0000_s1026" type="#_x0000_t75" style="position:absolute;margin-left:397.5pt;margin-top:111.6pt;width:79.05pt;height:8.3pt;z-index:2524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">
                <v:imagedata r:id="rId1718" o:title=""/>
              </v:shape>
            </w:pict>
          </mc:Fallback>
        </mc:AlternateContent>
      </w:r>
      <w:r w:rsidR="00731E48">
        <w:rPr>
          <w:noProof/>
        </w:rPr>
        <w:drawing>
          <wp:inline distT="0" distB="0" distL="0" distR="0" wp14:anchorId="797D98FE" wp14:editId="7102A418">
            <wp:extent cx="6479540" cy="2465070"/>
            <wp:effectExtent l="0" t="0" r="0" b="0"/>
            <wp:docPr id="1109" name="Image 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7742F" w14:textId="5B0AD616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224000" behindDoc="0" locked="0" layoutInCell="1" allowOverlap="1" wp14:anchorId="66BCAA4E" wp14:editId="6A565454">
                <wp:simplePos x="0" y="0"/>
                <wp:positionH relativeFrom="margin">
                  <wp:align>left</wp:align>
                </wp:positionH>
                <wp:positionV relativeFrom="paragraph">
                  <wp:posOffset>4293</wp:posOffset>
                </wp:positionV>
                <wp:extent cx="6413500" cy="1214018"/>
                <wp:effectExtent l="0" t="0" r="25400" b="24765"/>
                <wp:wrapNone/>
                <wp:docPr id="1110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12140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DA8367" id="Rectangle 171" o:spid="_x0000_s1026" style="position:absolute;margin-left:0;margin-top:.35pt;width:505pt;height:95.6pt;z-index:252224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">
                <w10:wrap anchorx="margin"/>
              </v:rect>
            </w:pict>
          </mc:Fallback>
        </mc:AlternateContent>
      </w:r>
    </w:p>
    <w:p w14:paraId="5971817E" w14:textId="602A768F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56768" behindDoc="0" locked="0" layoutInCell="1" allowOverlap="1" wp14:anchorId="6FF31F1A" wp14:editId="166E2ECE">
                <wp:simplePos x="0" y="0"/>
                <wp:positionH relativeFrom="column">
                  <wp:posOffset>3054350</wp:posOffset>
                </wp:positionH>
                <wp:positionV relativeFrom="paragraph">
                  <wp:posOffset>-128270</wp:posOffset>
                </wp:positionV>
                <wp:extent cx="1503845" cy="496650"/>
                <wp:effectExtent l="38100" t="57150" r="0" b="55880"/>
                <wp:wrapNone/>
                <wp:docPr id="1142" name="Encre 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0">
                      <w14:nvContentPartPr>
                        <w14:cNvContentPartPr/>
                      </w14:nvContentPartPr>
                      <w14:xfrm>
                        <a:off x="0" y="0"/>
                        <a:ext cx="1503845" cy="496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428FF" id="Encre 1142" o:spid="_x0000_s1026" type="#_x0000_t75" style="position:absolute;margin-left:239.8pt;margin-top:-10.8pt;width:119.8pt;height:40.5pt;z-index:2522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">
                <v:imagedata r:id="rId17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57792" behindDoc="0" locked="0" layoutInCell="1" allowOverlap="1" wp14:anchorId="2860A30D" wp14:editId="1C065B32">
                <wp:simplePos x="0" y="0"/>
                <wp:positionH relativeFrom="column">
                  <wp:posOffset>2459990</wp:posOffset>
                </wp:positionH>
                <wp:positionV relativeFrom="paragraph">
                  <wp:posOffset>-12700</wp:posOffset>
                </wp:positionV>
                <wp:extent cx="203695" cy="196850"/>
                <wp:effectExtent l="57150" t="38100" r="0" b="50800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2">
                      <w14:nvContentPartPr>
                        <w14:cNvContentPartPr/>
                      </w14:nvContentPartPr>
                      <w14:xfrm>
                        <a:off x="0" y="0"/>
                        <a:ext cx="203695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B68CB" id="Encre 1143" o:spid="_x0000_s1026" type="#_x0000_t75" style="position:absolute;margin-left:193pt;margin-top:-1.7pt;width:17.5pt;height:16.9pt;z-index:2522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">
                <v:imagedata r:id="rId172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58816" behindDoc="0" locked="0" layoutInCell="1" allowOverlap="1" wp14:anchorId="0CE87290" wp14:editId="3AE55625">
                <wp:simplePos x="0" y="0"/>
                <wp:positionH relativeFrom="column">
                  <wp:posOffset>1557020</wp:posOffset>
                </wp:positionH>
                <wp:positionV relativeFrom="paragraph">
                  <wp:posOffset>-108585</wp:posOffset>
                </wp:positionV>
                <wp:extent cx="310570" cy="483975"/>
                <wp:effectExtent l="57150" t="38100" r="13335" b="49530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4">
                      <w14:nvContentPartPr>
                        <w14:cNvContentPartPr/>
                      </w14:nvContentPartPr>
                      <w14:xfrm>
                        <a:off x="0" y="0"/>
                        <a:ext cx="310570" cy="48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82AAB" id="Encre 1144" o:spid="_x0000_s1026" type="#_x0000_t75" style="position:absolute;margin-left:121.9pt;margin-top:-9.25pt;width:25.85pt;height:39.5pt;z-index:25225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">
                <v:imagedata r:id="rId172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35264" behindDoc="0" locked="0" layoutInCell="1" allowOverlap="1" wp14:anchorId="4E8DA367" wp14:editId="1AF93B58">
                <wp:simplePos x="0" y="0"/>
                <wp:positionH relativeFrom="column">
                  <wp:posOffset>170815</wp:posOffset>
                </wp:positionH>
                <wp:positionV relativeFrom="paragraph">
                  <wp:posOffset>-41910</wp:posOffset>
                </wp:positionV>
                <wp:extent cx="1245115" cy="213185"/>
                <wp:effectExtent l="38100" t="38100" r="12700" b="53975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6">
                      <w14:nvContentPartPr>
                        <w14:cNvContentPartPr/>
                      </w14:nvContentPartPr>
                      <w14:xfrm>
                        <a:off x="0" y="0"/>
                        <a:ext cx="1245115" cy="21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E8251" id="Encre 1121" o:spid="_x0000_s1026" type="#_x0000_t75" style="position:absolute;margin-left:12.75pt;margin-top:-4pt;width:99.5pt;height:18.25pt;z-index:2522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">
                <v:imagedata r:id="rId1727" o:title=""/>
              </v:shape>
            </w:pict>
          </mc:Fallback>
        </mc:AlternateContent>
      </w:r>
    </w:p>
    <w:p w14:paraId="7346B3FE" w14:textId="581346D5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53846BC1" w14:textId="1359B1F8" w:rsidR="00731E48" w:rsidRDefault="00045BE0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97408" behindDoc="0" locked="0" layoutInCell="1" allowOverlap="1" wp14:anchorId="06C52D5B" wp14:editId="569BFA48">
                <wp:simplePos x="0" y="0"/>
                <wp:positionH relativeFrom="column">
                  <wp:posOffset>3922395</wp:posOffset>
                </wp:positionH>
                <wp:positionV relativeFrom="paragraph">
                  <wp:posOffset>-6350</wp:posOffset>
                </wp:positionV>
                <wp:extent cx="288310" cy="220140"/>
                <wp:effectExtent l="38100" t="38100" r="54610" b="46990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8">
                      <w14:nvContentPartPr>
                        <w14:cNvContentPartPr/>
                      </w14:nvContentPartPr>
                      <w14:xfrm>
                        <a:off x="0" y="0"/>
                        <a:ext cx="288310" cy="220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E2443" id="Encre 1156" o:spid="_x0000_s1026" type="#_x0000_t75" style="position:absolute;margin-left:308.15pt;margin-top:-1.2pt;width:24.1pt;height:18.75pt;z-index:2524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">
                <v:imagedata r:id="rId1729" o:title=""/>
              </v:shape>
            </w:pict>
          </mc:Fallback>
        </mc:AlternateContent>
      </w:r>
    </w:p>
    <w:p w14:paraId="5A16D958" w14:textId="2FECACD9" w:rsidR="00731E48" w:rsidRDefault="00045BE0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08672" behindDoc="0" locked="0" layoutInCell="1" allowOverlap="1" wp14:anchorId="23D107FD" wp14:editId="477A020C">
                <wp:simplePos x="0" y="0"/>
                <wp:positionH relativeFrom="column">
                  <wp:posOffset>4630420</wp:posOffset>
                </wp:positionH>
                <wp:positionV relativeFrom="paragraph">
                  <wp:posOffset>-43180</wp:posOffset>
                </wp:positionV>
                <wp:extent cx="300965" cy="226470"/>
                <wp:effectExtent l="38100" t="38100" r="23495" b="4064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0">
                      <w14:nvContentPartPr>
                        <w14:cNvContentPartPr/>
                      </w14:nvContentPartPr>
                      <w14:xfrm>
                        <a:off x="0" y="0"/>
                        <a:ext cx="300965" cy="226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24354" id="Encre 1168" o:spid="_x0000_s1026" type="#_x0000_t75" style="position:absolute;margin-left:363.9pt;margin-top:-4.1pt;width:25.15pt;height:19.25pt;z-index:2525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">
                <v:imagedata r:id="rId173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03552" behindDoc="0" locked="0" layoutInCell="1" allowOverlap="1" wp14:anchorId="3D59876E" wp14:editId="2E9B4585">
                <wp:simplePos x="0" y="0"/>
                <wp:positionH relativeFrom="column">
                  <wp:posOffset>4377055</wp:posOffset>
                </wp:positionH>
                <wp:positionV relativeFrom="paragraph">
                  <wp:posOffset>-6985</wp:posOffset>
                </wp:positionV>
                <wp:extent cx="125195" cy="146095"/>
                <wp:effectExtent l="57150" t="38100" r="27305" b="4445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2">
                      <w14:nvContentPartPr>
                        <w14:cNvContentPartPr/>
                      </w14:nvContentPartPr>
                      <w14:xfrm>
                        <a:off x="0" y="0"/>
                        <a:ext cx="125195" cy="146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1FECD" id="Encre 1163" o:spid="_x0000_s1026" type="#_x0000_t75" style="position:absolute;margin-left:343.95pt;margin-top:-1.25pt;width:11.25pt;height:12.9pt;z-index:2525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">
                <v:imagedata r:id="rId1733" o:title=""/>
              </v:shape>
            </w:pict>
          </mc:Fallback>
        </mc:AlternateContent>
      </w:r>
      <w:r w:rsidR="00731E4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86464" behindDoc="0" locked="0" layoutInCell="1" allowOverlap="1" wp14:anchorId="528F367F" wp14:editId="34844743">
                <wp:simplePos x="0" y="0"/>
                <wp:positionH relativeFrom="column">
                  <wp:posOffset>2636520</wp:posOffset>
                </wp:positionH>
                <wp:positionV relativeFrom="paragraph">
                  <wp:posOffset>-175260</wp:posOffset>
                </wp:positionV>
                <wp:extent cx="1187615" cy="395195"/>
                <wp:effectExtent l="57150" t="38100" r="0" b="43180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4">
                      <w14:nvContentPartPr>
                        <w14:cNvContentPartPr/>
                      </w14:nvContentPartPr>
                      <w14:xfrm>
                        <a:off x="0" y="0"/>
                        <a:ext cx="1187615" cy="395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1D0D2" id="Encre 1171" o:spid="_x0000_s1026" type="#_x0000_t75" style="position:absolute;margin-left:206.9pt;margin-top:-14.5pt;width:94.9pt;height:32.5pt;z-index:25228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">
                <v:imagedata r:id="rId1735" o:title=""/>
              </v:shape>
            </w:pict>
          </mc:Fallback>
        </mc:AlternateContent>
      </w:r>
      <w:r w:rsidR="00731E4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87488" behindDoc="0" locked="0" layoutInCell="1" allowOverlap="1" wp14:anchorId="345BD18D" wp14:editId="51AEB6E5">
                <wp:simplePos x="0" y="0"/>
                <wp:positionH relativeFrom="column">
                  <wp:posOffset>1608455</wp:posOffset>
                </wp:positionH>
                <wp:positionV relativeFrom="paragraph">
                  <wp:posOffset>-114300</wp:posOffset>
                </wp:positionV>
                <wp:extent cx="863895" cy="359280"/>
                <wp:effectExtent l="57150" t="38100" r="50800" b="41275"/>
                <wp:wrapNone/>
                <wp:docPr id="1172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6">
                      <w14:nvContentPartPr>
                        <w14:cNvContentPartPr/>
                      </w14:nvContentPartPr>
                      <w14:xfrm>
                        <a:off x="0" y="0"/>
                        <a:ext cx="863895" cy="35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2658D" id="Encre 1172" o:spid="_x0000_s1026" type="#_x0000_t75" style="position:absolute;margin-left:125.95pt;margin-top:-9.7pt;width:69.4pt;height:29.75pt;z-index:2522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">
                <v:imagedata r:id="rId1737" o:title=""/>
              </v:shape>
            </w:pict>
          </mc:Fallback>
        </mc:AlternateContent>
      </w:r>
      <w:r w:rsidR="00731E48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72128" behindDoc="0" locked="0" layoutInCell="1" allowOverlap="1" wp14:anchorId="03499139" wp14:editId="16F18C55">
                <wp:simplePos x="0" y="0"/>
                <wp:positionH relativeFrom="column">
                  <wp:posOffset>549910</wp:posOffset>
                </wp:positionH>
                <wp:positionV relativeFrom="paragraph">
                  <wp:posOffset>-71755</wp:posOffset>
                </wp:positionV>
                <wp:extent cx="563425" cy="193935"/>
                <wp:effectExtent l="19050" t="57150" r="46355" b="53975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8">
                      <w14:nvContentPartPr>
                        <w14:cNvContentPartPr/>
                      </w14:nvContentPartPr>
                      <w14:xfrm>
                        <a:off x="0" y="0"/>
                        <a:ext cx="563425" cy="193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6B967" id="Encre 1157" o:spid="_x0000_s1026" type="#_x0000_t75" style="position:absolute;margin-left:42.6pt;margin-top:-6.35pt;width:45.75pt;height:16.65pt;z-index:2522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">
                <v:imagedata r:id="rId1739" o:title=""/>
              </v:shape>
            </w:pict>
          </mc:Fallback>
        </mc:AlternateContent>
      </w:r>
    </w:p>
    <w:p w14:paraId="51AF41C9" w14:textId="4E9D9BB0" w:rsidR="00731E48" w:rsidRDefault="00045BE0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09696" behindDoc="0" locked="0" layoutInCell="1" allowOverlap="1" wp14:anchorId="0F6A8782" wp14:editId="4707BCE4">
                <wp:simplePos x="0" y="0"/>
                <wp:positionH relativeFrom="column">
                  <wp:posOffset>4630921</wp:posOffset>
                </wp:positionH>
                <wp:positionV relativeFrom="paragraph">
                  <wp:posOffset>107295</wp:posOffset>
                </wp:positionV>
                <wp:extent cx="397440" cy="11160"/>
                <wp:effectExtent l="19050" t="57150" r="41275" b="46355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0">
                      <w14:nvContentPartPr>
                        <w14:cNvContentPartPr/>
                      </w14:nvContentPartPr>
                      <w14:xfrm>
                        <a:off x="0" y="0"/>
                        <a:ext cx="3974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B0F07" id="Encre 1169" o:spid="_x0000_s1026" type="#_x0000_t75" style="position:absolute;margin-left:363.95pt;margin-top:7.75pt;width:32.75pt;height:2.3pt;z-index:2525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">
                <v:imagedata r:id="rId174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04576" behindDoc="0" locked="0" layoutInCell="1" allowOverlap="1" wp14:anchorId="0BD7A36B" wp14:editId="15C6C8F9">
                <wp:simplePos x="0" y="0"/>
                <wp:positionH relativeFrom="column">
                  <wp:posOffset>3947160</wp:posOffset>
                </wp:positionH>
                <wp:positionV relativeFrom="paragraph">
                  <wp:posOffset>8255</wp:posOffset>
                </wp:positionV>
                <wp:extent cx="240440" cy="160515"/>
                <wp:effectExtent l="57150" t="57150" r="7620" b="49530"/>
                <wp:wrapNone/>
                <wp:docPr id="1164" name="Encre 1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2">
                      <w14:nvContentPartPr>
                        <w14:cNvContentPartPr/>
                      </w14:nvContentPartPr>
                      <w14:xfrm>
                        <a:off x="0" y="0"/>
                        <a:ext cx="240440" cy="16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2C722" id="Encre 1164" o:spid="_x0000_s1026" type="#_x0000_t75" style="position:absolute;margin-left:310.1pt;margin-top:-.05pt;width:20.35pt;height:14.1pt;z-index:2525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">
                <v:imagedata r:id="rId1743" o:title=""/>
              </v:shape>
            </w:pict>
          </mc:Fallback>
        </mc:AlternateContent>
      </w:r>
    </w:p>
    <w:p w14:paraId="5F9865F0" w14:textId="748B86AB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27BA5033" w14:textId="77777777" w:rsidR="00731E48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20FA8AC4" w14:textId="4B5EFA12" w:rsidR="00731E48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</w:r>
      <w:bookmarkStart w:id="0" w:name="_Hlk128565093"/>
      <w:r w:rsidR="00EE6FF2">
        <w:rPr>
          <w:rFonts w:ascii="Garamond" w:hAnsi="Garamond"/>
          <w:sz w:val="22"/>
          <w:szCs w:val="22"/>
        </w:rPr>
        <w:t>4</w:t>
      </w:r>
      <w:r w:rsidR="00731E48">
        <w:rPr>
          <w:rFonts w:ascii="Garamond" w:hAnsi="Garamond"/>
          <w:sz w:val="22"/>
          <w:szCs w:val="22"/>
        </w:rPr>
        <w:t>°</w:t>
      </w:r>
      <w:r w:rsidR="00546CAE">
        <w:rPr>
          <w:rFonts w:ascii="Garamond" w:hAnsi="Garamond"/>
          <w:sz w:val="22"/>
          <w:szCs w:val="22"/>
        </w:rPr>
        <w:t>/ Calculer</w:t>
      </w:r>
      <w:r w:rsidR="00731E48">
        <w:rPr>
          <w:rFonts w:ascii="Garamond" w:hAnsi="Garamond"/>
          <w:sz w:val="22"/>
          <w:szCs w:val="22"/>
        </w:rPr>
        <w:t xml:space="preserve"> </w:t>
      </w:r>
      <w:r w:rsidR="00546CAE">
        <w:rPr>
          <w:rFonts w:ascii="Garamond" w:hAnsi="Garamond"/>
          <w:sz w:val="22"/>
          <w:szCs w:val="22"/>
        </w:rPr>
        <w:t xml:space="preserve">les incertitudes sur h et H et en déduire le Z-score </w:t>
      </w:r>
      <w:r w:rsidR="00A55451">
        <w:rPr>
          <w:rFonts w:ascii="Garamond" w:hAnsi="Garamond"/>
          <w:sz w:val="22"/>
          <w:szCs w:val="22"/>
        </w:rPr>
        <w:t xml:space="preserve">sur le grossissement </w:t>
      </w:r>
      <w:r w:rsidR="00546CAE">
        <w:rPr>
          <w:rFonts w:ascii="Garamond" w:hAnsi="Garamond"/>
          <w:sz w:val="22"/>
          <w:szCs w:val="22"/>
        </w:rPr>
        <w:t>et conclure.</w:t>
      </w:r>
    </w:p>
    <w:p w14:paraId="7C87EFFC" w14:textId="7A0A55F5" w:rsidR="00546CAE" w:rsidRPr="008921AF" w:rsidRDefault="00525138" w:rsidP="00546CAE">
      <w:pPr>
        <w:pStyle w:val="ECEtitre"/>
        <w:rPr>
          <w:b w:val="0"/>
          <w:color w:val="000000" w:themeColor="text1"/>
          <w:u w:val="none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73184" behindDoc="0" locked="0" layoutInCell="1" allowOverlap="1" wp14:anchorId="42940F48" wp14:editId="570E7046">
                <wp:simplePos x="0" y="0"/>
                <wp:positionH relativeFrom="column">
                  <wp:posOffset>2908681</wp:posOffset>
                </wp:positionH>
                <wp:positionV relativeFrom="paragraph">
                  <wp:posOffset>271134</wp:posOffset>
                </wp:positionV>
                <wp:extent cx="621720" cy="80280"/>
                <wp:effectExtent l="57150" t="57150" r="45085" b="53340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4">
                      <w14:nvContentPartPr>
                        <w14:cNvContentPartPr/>
                      </w14:nvContentPartPr>
                      <w14:xfrm>
                        <a:off x="0" y="0"/>
                        <a:ext cx="62172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18178" id="Encre 1245" o:spid="_x0000_s1026" type="#_x0000_t75" style="position:absolute;margin-left:228.35pt;margin-top:20.65pt;width:50.35pt;height:7.7pt;z-index:25257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">
                <v:imagedata r:id="rId174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58848" behindDoc="0" locked="0" layoutInCell="1" allowOverlap="1" wp14:anchorId="395AA279" wp14:editId="5B3ECA18">
                <wp:simplePos x="0" y="0"/>
                <wp:positionH relativeFrom="column">
                  <wp:posOffset>4586605</wp:posOffset>
                </wp:positionH>
                <wp:positionV relativeFrom="paragraph">
                  <wp:posOffset>445770</wp:posOffset>
                </wp:positionV>
                <wp:extent cx="255445" cy="96410"/>
                <wp:effectExtent l="38100" t="38100" r="49530" b="56515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6">
                      <w14:nvContentPartPr>
                        <w14:cNvContentPartPr/>
                      </w14:nvContentPartPr>
                      <w14:xfrm>
                        <a:off x="0" y="0"/>
                        <a:ext cx="255445" cy="9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762B4" id="Encre 1230" o:spid="_x0000_s1026" type="#_x0000_t75" style="position:absolute;margin-left:360.45pt;margin-top:34.4pt;width:21.5pt;height:9.05pt;z-index:25255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">
                <v:imagedata r:id="rId174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37344" behindDoc="0" locked="0" layoutInCell="1" allowOverlap="1" wp14:anchorId="3D4622D1" wp14:editId="0E58BFB2">
                <wp:simplePos x="0" y="0"/>
                <wp:positionH relativeFrom="column">
                  <wp:posOffset>6284761</wp:posOffset>
                </wp:positionH>
                <wp:positionV relativeFrom="paragraph">
                  <wp:posOffset>563389</wp:posOffset>
                </wp:positionV>
                <wp:extent cx="360" cy="360"/>
                <wp:effectExtent l="38100" t="38100" r="57150" b="5715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C5556" id="Encre 1206" o:spid="_x0000_s1026" type="#_x0000_t75" style="position:absolute;margin-left:494.15pt;margin-top:43.65pt;width:1.45pt;height:1.45pt;z-index:2525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e03fYNEBAACaBAAAEAAAAAAAAAAAAAAA&#10;AADSAwAAZHJzL2luay9pbmsxLnhtbFBLAQItABQABgAIAAAAIQDS/4kd3QAAAAkBAAAPAAAAAAAA&#10;AAAAAAAAANEFAABkcnMvZG93bnJldi54bWxQSwECLQAUAAYACAAAACEAeRi8nb8AAAAhAQAAGQAA&#10;AAAAAAAAAAAAAADbBgAAZHJzL19yZWxzL2Uyb0RvYy54bWwucmVsc1BLBQYAAAAABgAGAHgBAADR&#10;BwAAAAA=&#10;">
                <v:imagedata r:id="rId1749" o:title=""/>
              </v:shape>
            </w:pict>
          </mc:Fallback>
        </mc:AlternateContent>
      </w:r>
      <w:r w:rsidR="00045BE0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36320" behindDoc="0" locked="0" layoutInCell="1" allowOverlap="1" wp14:anchorId="6EE2CA0C" wp14:editId="542FEAB8">
                <wp:simplePos x="0" y="0"/>
                <wp:positionH relativeFrom="column">
                  <wp:posOffset>5006975</wp:posOffset>
                </wp:positionH>
                <wp:positionV relativeFrom="paragraph">
                  <wp:posOffset>348615</wp:posOffset>
                </wp:positionV>
                <wp:extent cx="1177305" cy="203465"/>
                <wp:effectExtent l="38100" t="38100" r="41910" b="44450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0">
                      <w14:nvContentPartPr>
                        <w14:cNvContentPartPr/>
                      </w14:nvContentPartPr>
                      <w14:xfrm>
                        <a:off x="0" y="0"/>
                        <a:ext cx="1177305" cy="20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5C52E" id="Encre 1205" o:spid="_x0000_s1026" type="#_x0000_t75" style="position:absolute;margin-left:393.55pt;margin-top:26.75pt;width:94.1pt;height:17.4pt;z-index:25253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">
                <v:imagedata r:id="rId1751" o:title=""/>
              </v:shape>
            </w:pict>
          </mc:Fallback>
        </mc:AlternateContent>
      </w:r>
      <w:r w:rsidR="00513525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00800" behindDoc="0" locked="0" layoutInCell="1" allowOverlap="1" wp14:anchorId="40246AE2" wp14:editId="53E4A316">
                <wp:simplePos x="0" y="0"/>
                <wp:positionH relativeFrom="column">
                  <wp:posOffset>3712210</wp:posOffset>
                </wp:positionH>
                <wp:positionV relativeFrom="paragraph">
                  <wp:posOffset>383540</wp:posOffset>
                </wp:positionV>
                <wp:extent cx="719280" cy="181440"/>
                <wp:effectExtent l="38100" t="38100" r="43180" b="46990"/>
                <wp:wrapNone/>
                <wp:docPr id="1184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2">
                      <w14:nvContentPartPr>
                        <w14:cNvContentPartPr/>
                      </w14:nvContentPartPr>
                      <w14:xfrm>
                        <a:off x="0" y="0"/>
                        <a:ext cx="719280" cy="1816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2B0B99" id="Encre 1184" o:spid="_x0000_s1026" type="#_x0000_t75" style="position:absolute;margin-left:291.6pt;margin-top:29.5pt;width:89.1pt;height:15.7pt;z-index:2523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">
                <v:imagedata r:id="rId1753" o:title=""/>
              </v:shape>
            </w:pict>
          </mc:Fallback>
        </mc:AlternateContent>
      </w:r>
      <w:r w:rsidR="00546CAE">
        <w:rPr>
          <w:b w:val="0"/>
          <w:color w:val="000000" w:themeColor="text1"/>
          <w:u w:val="none"/>
        </w:rPr>
        <w:t xml:space="preserve">Quand on </w:t>
      </w:r>
      <w:r w:rsidR="00546CAE" w:rsidRPr="008921AF">
        <w:rPr>
          <w:b w:val="0"/>
          <w:color w:val="000000" w:themeColor="text1"/>
          <w:u w:val="none"/>
        </w:rPr>
        <w:t xml:space="preserve">mesure une longueur </w:t>
      </w:r>
      <w:r w:rsidR="00546CAE" w:rsidRPr="00966F4B">
        <w:rPr>
          <w:b w:val="0"/>
          <w:i/>
          <w:color w:val="000000" w:themeColor="text1"/>
          <w:u w:val="none"/>
        </w:rPr>
        <w:t>L</w:t>
      </w:r>
      <w:r w:rsidR="00546CAE" w:rsidRPr="008921AF">
        <w:rPr>
          <w:b w:val="0"/>
          <w:color w:val="000000" w:themeColor="text1"/>
          <w:u w:val="none"/>
        </w:rPr>
        <w:t xml:space="preserve"> avec une règle graduée en millimètre</w:t>
      </w:r>
      <w:r w:rsidR="00546CAE">
        <w:rPr>
          <w:b w:val="0"/>
          <w:color w:val="000000" w:themeColor="text1"/>
          <w:u w:val="none"/>
        </w:rPr>
        <w:t>s,</w:t>
      </w:r>
      <w:r w:rsidR="00546CAE" w:rsidRPr="008921AF">
        <w:rPr>
          <w:b w:val="0"/>
          <w:color w:val="000000" w:themeColor="text1"/>
          <w:u w:val="none"/>
        </w:rPr>
        <w:t xml:space="preserve"> l’incertitude-type </w:t>
      </w:r>
      <w:r w:rsidR="00546CAE">
        <w:rPr>
          <w:b w:val="0"/>
          <w:color w:val="000000" w:themeColor="text1"/>
          <w:u w:val="none"/>
        </w:rPr>
        <w:t xml:space="preserve">(exprimée en cm) </w:t>
      </w:r>
      <w:r w:rsidR="00546CAE" w:rsidRPr="008921AF">
        <w:rPr>
          <w:b w:val="0"/>
          <w:color w:val="000000" w:themeColor="text1"/>
          <w:u w:val="none"/>
        </w:rPr>
        <w:t>associée est :</w:t>
      </w:r>
      <w:r w:rsidR="00546CAE">
        <w:rPr>
          <w:b w:val="0"/>
          <w:color w:val="000000" w:themeColor="text1"/>
          <w:u w:val="none"/>
        </w:rPr>
        <w:t xml:space="preserve"> </w:t>
      </w:r>
    </w:p>
    <w:p w14:paraId="060E9E19" w14:textId="122977AC" w:rsidR="00546CAE" w:rsidRPr="00B437AF" w:rsidRDefault="00546CAE" w:rsidP="00546CAE">
      <w:pPr>
        <w:pStyle w:val="ECEcorps"/>
        <w:rPr>
          <w:color w:val="000000" w:themeColor="text1"/>
        </w:rPr>
      </w:pPr>
      <w:bookmarkStart w:id="1" w:name="_Hlk128564544"/>
      <m:oMathPara>
        <m:oMath>
          <m:r>
            <m:rPr>
              <m:nor/>
            </m:rPr>
            <w:rPr>
              <w:i/>
              <w:color w:val="000000" w:themeColor="text1"/>
            </w:rPr>
            <m:t>u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r>
                <m:rPr>
                  <m:nor/>
                </m:rPr>
                <w:rPr>
                  <w:i/>
                  <w:color w:val="000000" w:themeColor="text1"/>
                </w:rPr>
                <m:t>L</m:t>
              </m:r>
            </m:e>
          </m:d>
          <m:r>
            <m:rPr>
              <m:nor/>
            </m:rPr>
            <w:rPr>
              <w:color w:val="000000" w:themeColor="text1"/>
            </w:rPr>
            <m:t> = 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</w:rPr>
                <m:t>0,1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color w:val="000000" w:themeColor="text1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</w:rPr>
                    <m:t>6</m:t>
                  </m:r>
                </m:e>
              </m:rad>
            </m:den>
          </m:f>
          <m:r>
            <w:rPr>
              <w:rFonts w:ascii="Cambria Math" w:hAnsi="Cambria Math"/>
              <w:color w:val="000000" w:themeColor="text1"/>
            </w:rPr>
            <m:t xml:space="preserve"> </m:t>
          </m:r>
        </m:oMath>
      </m:oMathPara>
    </w:p>
    <w:p w14:paraId="38DEB597" w14:textId="77777777" w:rsidR="00B437AF" w:rsidRPr="008921AF" w:rsidRDefault="00B437AF" w:rsidP="00B437AF">
      <w:pPr>
        <w:pStyle w:val="ECErponse"/>
        <w:rPr>
          <w:color w:val="000000" w:themeColor="text1"/>
        </w:rPr>
      </w:pPr>
      <w:r w:rsidRPr="008921AF">
        <w:rPr>
          <w:color w:val="000000" w:themeColor="text1"/>
        </w:rPr>
        <w:t xml:space="preserve">En déduire l’incertitude-type </w:t>
      </w:r>
      <m:oMath>
        <m:r>
          <m:rPr>
            <m:nor/>
          </m:rPr>
          <w:rPr>
            <w:i/>
            <w:iCs/>
            <w:color w:val="000000" w:themeColor="text1"/>
          </w:rPr>
          <m:t>u</m:t>
        </m:r>
        <m:r>
          <m:rPr>
            <m:nor/>
          </m:rPr>
          <w:rPr>
            <w:color w:val="000000" w:themeColor="text1"/>
          </w:rPr>
          <m:t>(|</m:t>
        </m:r>
        <w:proofErr w:type="spellStart"/>
        <m:r>
          <m:rPr>
            <m:nor/>
          </m:rPr>
          <w:rPr>
            <w:i/>
            <w:iCs/>
            <w:color w:val="000000" w:themeColor="text1"/>
          </w:rPr>
          <m:t>G</m:t>
        </m:r>
        <m:r>
          <m:rPr>
            <m:nor/>
          </m:rPr>
          <w:rPr>
            <w:color w:val="000000" w:themeColor="text1"/>
          </w:rPr>
          <m:t>|</m:t>
        </m:r>
        <m:r>
          <m:rPr>
            <m:nor/>
          </m:rPr>
          <w:rPr>
            <w:i/>
            <w:iCs/>
            <w:color w:val="000000" w:themeColor="text1"/>
            <w:vertAlign w:val="subscript"/>
          </w:rPr>
          <m:t>exp</m:t>
        </m:r>
        <w:proofErr w:type="spellEnd"/>
        <m:r>
          <m:rPr>
            <m:nor/>
          </m:rPr>
          <w:rPr>
            <w:color w:val="000000" w:themeColor="text1"/>
          </w:rPr>
          <m:t>)</m:t>
        </m:r>
      </m:oMath>
      <w:r w:rsidRPr="008921AF">
        <w:rPr>
          <w:color w:val="000000" w:themeColor="text1"/>
        </w:rPr>
        <w:t xml:space="preserve"> associée au grossissement expérimental sachant que</w:t>
      </w:r>
      <w:r>
        <w:rPr>
          <w:color w:val="000000" w:themeColor="text1"/>
        </w:rPr>
        <w:t> :</w:t>
      </w:r>
    </w:p>
    <w:p w14:paraId="52E923B7" w14:textId="77777777" w:rsidR="00B437AF" w:rsidRPr="008921AF" w:rsidRDefault="00B437AF" w:rsidP="00B437AF">
      <w:pPr>
        <w:pStyle w:val="ECEcorps"/>
        <w:rPr>
          <w:color w:val="000000" w:themeColor="text1"/>
        </w:rPr>
      </w:pPr>
    </w:p>
    <w:p w14:paraId="550C16B8" w14:textId="4D0DDCB6" w:rsidR="00B437AF" w:rsidRPr="005D71B9" w:rsidRDefault="00B437AF" w:rsidP="00B437AF">
      <w:pPr>
        <w:pStyle w:val="ECEcorps"/>
        <w:rPr>
          <w:color w:val="000000" w:themeColor="text1"/>
          <w:lang w:val="es-E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  <w:i/>
                  <w:iCs/>
                  <w:color w:val="000000" w:themeColor="text1"/>
                  <w:lang w:val="es-ES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u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(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</m:t>
              </m:r>
              <w:proofErr w:type="spellStart"/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w:proofErr w:type="spellEnd"/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)</m:t>
              </m:r>
            </m:num>
            <m:den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</m:t>
              </m:r>
              <w:proofErr w:type="spellStart"/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w:proofErr w:type="spellEnd"/>
            </m:den>
          </m:f>
          <m:r>
            <w:rPr>
              <w:rFonts w:ascii="Cambria Math" w:hAnsi="Cambria Math"/>
              <w:color w:val="000000" w:themeColor="text1"/>
              <w:lang w:val="es-ES"/>
            </w:rPr>
            <m:t> = 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lang w:val="es-ES"/>
                        </w:rPr>
                        <m:t xml:space="preserve">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  <w:i/>
                              <w:iCs/>
                              <w:color w:val="000000" w:themeColor="text1"/>
                              <w:lang w:val="es-ES"/>
                            </w:rPr>
                            <m:t>H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="Cambria Math"/>
                              <w:i/>
                              <w:iCs/>
                              <w:color w:val="000000" w:themeColor="text1"/>
                              <w:lang w:val="es-ES"/>
                            </w:rPr>
                            <m:t>H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color w:val="000000" w:themeColor="text1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(h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</w:rPr>
                            <m:t>h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5BE0BED9" w14:textId="2924AC73" w:rsidR="00B437AF" w:rsidRPr="00B437AF" w:rsidRDefault="00B437AF" w:rsidP="00546CAE">
      <w:pPr>
        <w:pStyle w:val="ECEcorps"/>
        <w:rPr>
          <w:color w:val="000000" w:themeColor="text1"/>
          <w:lang w:val="es-ES"/>
        </w:rPr>
      </w:pPr>
      <w:r>
        <w:rPr>
          <w:rFonts w:ascii="Garamond" w:hAnsi="Garamond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2289536" behindDoc="0" locked="0" layoutInCell="1" allowOverlap="1" wp14:anchorId="5C6350DA" wp14:editId="7E66B07F">
                <wp:simplePos x="0" y="0"/>
                <wp:positionH relativeFrom="margin">
                  <wp:posOffset>-140335</wp:posOffset>
                </wp:positionH>
                <wp:positionV relativeFrom="paragraph">
                  <wp:posOffset>13335</wp:posOffset>
                </wp:positionV>
                <wp:extent cx="6413500" cy="3211195"/>
                <wp:effectExtent l="0" t="0" r="25400" b="27305"/>
                <wp:wrapNone/>
                <wp:docPr id="1173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3211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30D88" id="Rectangle 171" o:spid="_x0000_s1026" style="position:absolute;margin-left:-11.05pt;margin-top:1.05pt;width:505pt;height:252.85pt;z-index:25228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">
                <w10:wrap anchorx="margin"/>
              </v:rect>
            </w:pict>
          </mc:Fallback>
        </mc:AlternateContent>
      </w:r>
    </w:p>
    <w:p w14:paraId="3B36A466" w14:textId="5872FF51" w:rsidR="00B437AF" w:rsidRPr="00B437AF" w:rsidRDefault="00B437AF" w:rsidP="00546CAE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i">
            <w:drawing>
              <wp:anchor distT="0" distB="0" distL="114300" distR="114300" simplePos="0" relativeHeight="252723712" behindDoc="0" locked="0" layoutInCell="1" allowOverlap="1" wp14:anchorId="4E4E5644" wp14:editId="1AC10DF5">
                <wp:simplePos x="0" y="0"/>
                <wp:positionH relativeFrom="column">
                  <wp:posOffset>24130</wp:posOffset>
                </wp:positionH>
                <wp:positionV relativeFrom="paragraph">
                  <wp:posOffset>-71120</wp:posOffset>
                </wp:positionV>
                <wp:extent cx="901025" cy="255210"/>
                <wp:effectExtent l="38100" t="38100" r="13970" b="5016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4">
                      <w14:nvContentPartPr>
                        <w14:cNvContentPartPr/>
                      </w14:nvContentPartPr>
                      <w14:xfrm>
                        <a:off x="0" y="0"/>
                        <a:ext cx="901025" cy="25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F952F" id="Encre 1166" o:spid="_x0000_s1026" type="#_x0000_t75" style="position:absolute;margin-left:1.2pt;margin-top:-6.3pt;width:72.4pt;height:21.55pt;z-index:2527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">
                <v:imagedata r:id="rId1755" o:title=""/>
              </v:shape>
            </w:pict>
          </mc:Fallback>
        </mc:AlternateContent>
      </w:r>
    </w:p>
    <w:p w14:paraId="38B02F8C" w14:textId="7A8C8B69" w:rsidR="00B437AF" w:rsidRPr="00B437AF" w:rsidRDefault="00B437AF" w:rsidP="00546CAE">
      <w:pPr>
        <w:pStyle w:val="ECEcorps"/>
        <w:rPr>
          <w:color w:val="000000" w:themeColor="text1"/>
        </w:rPr>
      </w:pPr>
    </w:p>
    <w:p w14:paraId="079E81CE" w14:textId="602CD8F1" w:rsidR="00B437AF" w:rsidRPr="00B437AF" w:rsidRDefault="00B437AF" w:rsidP="00546CAE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i">
            <w:drawing>
              <wp:anchor distT="0" distB="0" distL="114300" distR="114300" simplePos="0" relativeHeight="252761600" behindDoc="0" locked="0" layoutInCell="1" allowOverlap="1" wp14:anchorId="6160D515" wp14:editId="213F72A3">
                <wp:simplePos x="0" y="0"/>
                <wp:positionH relativeFrom="column">
                  <wp:posOffset>1028700</wp:posOffset>
                </wp:positionH>
                <wp:positionV relativeFrom="paragraph">
                  <wp:posOffset>-379730</wp:posOffset>
                </wp:positionV>
                <wp:extent cx="4722495" cy="846455"/>
                <wp:effectExtent l="38100" t="57150" r="40005" b="48895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6">
                      <w14:nvContentPartPr>
                        <w14:cNvContentPartPr/>
                      </w14:nvContentPartPr>
                      <w14:xfrm>
                        <a:off x="0" y="0"/>
                        <a:ext cx="4722495" cy="846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98FE5" id="Encre 1224" o:spid="_x0000_s1026" type="#_x0000_t75" style="position:absolute;margin-left:80.3pt;margin-top:-30.6pt;width:373.25pt;height:68.05pt;z-index:2527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">
                <v:imagedata r:id="rId1757" o:title=""/>
              </v:shape>
            </w:pict>
          </mc:Fallback>
        </mc:AlternateContent>
      </w:r>
    </w:p>
    <w:p w14:paraId="52A3172B" w14:textId="338B6C52" w:rsidR="00B437AF" w:rsidRPr="00B437AF" w:rsidRDefault="00B437AF" w:rsidP="00546CAE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i">
            <w:drawing>
              <wp:anchor distT="0" distB="0" distL="114300" distR="114300" simplePos="0" relativeHeight="252782080" behindDoc="0" locked="0" layoutInCell="1" allowOverlap="1" wp14:anchorId="17C48F94" wp14:editId="3F1FB03D">
                <wp:simplePos x="0" y="0"/>
                <wp:positionH relativeFrom="column">
                  <wp:posOffset>3716020</wp:posOffset>
                </wp:positionH>
                <wp:positionV relativeFrom="paragraph">
                  <wp:posOffset>-194310</wp:posOffset>
                </wp:positionV>
                <wp:extent cx="1948405" cy="529435"/>
                <wp:effectExtent l="57150" t="38100" r="13970" b="42545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8">
                      <w14:nvContentPartPr>
                        <w14:cNvContentPartPr/>
                      </w14:nvContentPartPr>
                      <w14:xfrm>
                        <a:off x="0" y="0"/>
                        <a:ext cx="1948405" cy="52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C942D" id="Encre 1254" o:spid="_x0000_s1026" type="#_x0000_t75" style="position:absolute;margin-left:291.9pt;margin-top:-16pt;width:154.8pt;height:43.15pt;z-index:2527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">
                <v:imagedata r:id="rId1759" o:title=""/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i">
            <w:drawing>
              <wp:anchor distT="0" distB="0" distL="114300" distR="114300" simplePos="0" relativeHeight="252729856" behindDoc="0" locked="0" layoutInCell="1" allowOverlap="1" wp14:anchorId="6C7AE2F4" wp14:editId="3D90F281">
                <wp:simplePos x="0" y="0"/>
                <wp:positionH relativeFrom="column">
                  <wp:posOffset>-47625</wp:posOffset>
                </wp:positionH>
                <wp:positionV relativeFrom="paragraph">
                  <wp:posOffset>-106045</wp:posOffset>
                </wp:positionV>
                <wp:extent cx="754195" cy="297345"/>
                <wp:effectExtent l="19050" t="38100" r="8255" b="4572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0">
                      <w14:nvContentPartPr>
                        <w14:cNvContentPartPr/>
                      </w14:nvContentPartPr>
                      <w14:xfrm>
                        <a:off x="0" y="0"/>
                        <a:ext cx="754195" cy="29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7574A" id="Encre 1177" o:spid="_x0000_s1026" type="#_x0000_t75" style="position:absolute;margin-left:-4.45pt;margin-top:-9.05pt;width:60.8pt;height:24.8pt;z-index:2527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">
                <v:imagedata r:id="rId1761" o:title=""/>
              </v:shape>
            </w:pict>
          </mc:Fallback>
        </mc:AlternateContent>
      </w:r>
    </w:p>
    <w:p w14:paraId="11B8FB48" w14:textId="15987E38" w:rsidR="00B437AF" w:rsidRPr="00B437AF" w:rsidRDefault="00B437AF" w:rsidP="00546CAE">
      <w:pPr>
        <w:pStyle w:val="ECEcorps"/>
        <w:rPr>
          <w:color w:val="00B050"/>
        </w:rPr>
      </w:pPr>
    </w:p>
    <w:bookmarkEnd w:id="0"/>
    <w:bookmarkEnd w:id="1"/>
    <w:p w14:paraId="453AD19B" w14:textId="3A47499C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0CECEF48" w14:textId="4E4D17DE" w:rsidR="00731E48" w:rsidRPr="00B437AF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51183B25" w14:textId="372023A1" w:rsidR="00731E48" w:rsidRPr="00B437AF" w:rsidRDefault="00B437A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28160" behindDoc="0" locked="0" layoutInCell="1" allowOverlap="1" wp14:anchorId="6DF12A59" wp14:editId="0E7FA569">
                <wp:simplePos x="0" y="0"/>
                <wp:positionH relativeFrom="column">
                  <wp:posOffset>5455285</wp:posOffset>
                </wp:positionH>
                <wp:positionV relativeFrom="paragraph">
                  <wp:posOffset>-40640</wp:posOffset>
                </wp:positionV>
                <wp:extent cx="484555" cy="291940"/>
                <wp:effectExtent l="38100" t="38100" r="48895" b="51435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2">
                      <w14:nvContentPartPr>
                        <w14:cNvContentPartPr/>
                      </w14:nvContentPartPr>
                      <w14:xfrm>
                        <a:off x="0" y="0"/>
                        <a:ext cx="484555" cy="29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01BD8" id="Encre 1311" o:spid="_x0000_s1026" type="#_x0000_t75" style="position:absolute;margin-left:428.85pt;margin-top:-3.9pt;width:39.55pt;height:24.45pt;z-index:25282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">
                <v:imagedata r:id="rId176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23040" behindDoc="0" locked="0" layoutInCell="1" allowOverlap="1" wp14:anchorId="021A41C5" wp14:editId="41EC1F19">
                <wp:simplePos x="0" y="0"/>
                <wp:positionH relativeFrom="column">
                  <wp:posOffset>2590165</wp:posOffset>
                </wp:positionH>
                <wp:positionV relativeFrom="paragraph">
                  <wp:posOffset>-193675</wp:posOffset>
                </wp:positionV>
                <wp:extent cx="2725570" cy="487680"/>
                <wp:effectExtent l="57150" t="38100" r="55880" b="45720"/>
                <wp:wrapNone/>
                <wp:docPr id="1305" name="Encre 1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4">
                      <w14:nvContentPartPr>
                        <w14:cNvContentPartPr/>
                      </w14:nvContentPartPr>
                      <w14:xfrm>
                        <a:off x="0" y="0"/>
                        <a:ext cx="2725570" cy="48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022FA" id="Encre 1305" o:spid="_x0000_s1026" type="#_x0000_t75" style="position:absolute;margin-left:203.25pt;margin-top:-15.95pt;width:3in;height:39.8pt;z-index:25282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">
                <v:imagedata r:id="rId176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85152" behindDoc="0" locked="0" layoutInCell="1" allowOverlap="1" wp14:anchorId="10DAA5DF" wp14:editId="75512EC3">
                <wp:simplePos x="0" y="0"/>
                <wp:positionH relativeFrom="column">
                  <wp:posOffset>2231390</wp:posOffset>
                </wp:positionH>
                <wp:positionV relativeFrom="paragraph">
                  <wp:posOffset>20955</wp:posOffset>
                </wp:positionV>
                <wp:extent cx="117720" cy="113020"/>
                <wp:effectExtent l="57150" t="38100" r="53975" b="40005"/>
                <wp:wrapNone/>
                <wp:docPr id="12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6">
                      <w14:nvContentPartPr>
                        <w14:cNvContentPartPr/>
                      </w14:nvContentPartPr>
                      <w14:xfrm>
                        <a:off x="0" y="0"/>
                        <a:ext cx="117720" cy="11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BBB67" id="Encre 1258" o:spid="_x0000_s1026" type="#_x0000_t75" style="position:absolute;margin-left:175pt;margin-top:.95pt;width:10.65pt;height:10.35pt;z-index:25278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">
                <v:imagedata r:id="rId1767" o:title=""/>
              </v:shape>
            </w:pict>
          </mc:Fallback>
        </mc:AlternateContent>
      </w:r>
    </w:p>
    <w:p w14:paraId="4300014F" w14:textId="1C866060" w:rsidR="00731E48" w:rsidRPr="00B437AF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75E090DB" w14:textId="6991A7B0" w:rsidR="00731E48" w:rsidRPr="00B437AF" w:rsidRDefault="00B437A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29184" behindDoc="0" locked="0" layoutInCell="1" allowOverlap="1" wp14:anchorId="13DAEF92" wp14:editId="46EE4B4C">
                <wp:simplePos x="0" y="0"/>
                <wp:positionH relativeFrom="column">
                  <wp:posOffset>5441405</wp:posOffset>
                </wp:positionH>
                <wp:positionV relativeFrom="paragraph">
                  <wp:posOffset>51285</wp:posOffset>
                </wp:positionV>
                <wp:extent cx="651960" cy="16200"/>
                <wp:effectExtent l="0" t="57150" r="53340" b="41275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8">
                      <w14:nvContentPartPr>
                        <w14:cNvContentPartPr/>
                      </w14:nvContentPartPr>
                      <w14:xfrm>
                        <a:off x="0" y="0"/>
                        <a:ext cx="65196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03962" id="Encre 1312" o:spid="_x0000_s1026" type="#_x0000_t75" style="position:absolute;margin-left:427.75pt;margin-top:3.35pt;width:52.75pt;height:2.7pt;z-index:2528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">
                <v:imagedata r:id="rId1769" o:title=""/>
              </v:shape>
            </w:pict>
          </mc:Fallback>
        </mc:AlternateContent>
      </w:r>
    </w:p>
    <w:p w14:paraId="0F4809A9" w14:textId="714975F9" w:rsidR="00731E48" w:rsidRPr="00B437AF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0172A30F" w14:textId="4F7CF8B8" w:rsidR="00731E48" w:rsidRPr="00B437AF" w:rsidRDefault="00731E48" w:rsidP="007C0E5D">
      <w:pPr>
        <w:pStyle w:val="Normal12"/>
        <w:rPr>
          <w:rFonts w:ascii="Garamond" w:hAnsi="Garamond"/>
          <w:sz w:val="22"/>
          <w:szCs w:val="22"/>
        </w:rPr>
      </w:pPr>
    </w:p>
    <w:p w14:paraId="085E8669" w14:textId="26E07264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256F68DF" w14:textId="6AF09BF7" w:rsidR="00546CAE" w:rsidRPr="00B437AF" w:rsidRDefault="00B437A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41472" behindDoc="0" locked="0" layoutInCell="1" allowOverlap="1" wp14:anchorId="56FE0706" wp14:editId="3957F4AD">
                <wp:simplePos x="0" y="0"/>
                <wp:positionH relativeFrom="column">
                  <wp:posOffset>2367915</wp:posOffset>
                </wp:positionH>
                <wp:positionV relativeFrom="paragraph">
                  <wp:posOffset>-182245</wp:posOffset>
                </wp:positionV>
                <wp:extent cx="1590120" cy="490855"/>
                <wp:effectExtent l="38100" t="38100" r="0" b="42545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0">
                      <w14:nvContentPartPr>
                        <w14:cNvContentPartPr/>
                      </w14:nvContentPartPr>
                      <w14:xfrm>
                        <a:off x="0" y="0"/>
                        <a:ext cx="1590120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6D891" id="Encre 1324" o:spid="_x0000_s1026" type="#_x0000_t75" style="position:absolute;margin-left:185.75pt;margin-top:-15.05pt;width:126.6pt;height:40.05pt;z-index:2528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">
                <v:imagedata r:id="rId1771" o:title=""/>
              </v:shape>
            </w:pict>
          </mc:Fallback>
        </mc:AlternateContent>
      </w:r>
      <w:r w:rsidR="0018512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60192" behindDoc="0" locked="0" layoutInCell="1" allowOverlap="1" wp14:anchorId="567F9EF5" wp14:editId="482F27B3">
                <wp:simplePos x="0" y="0"/>
                <wp:positionH relativeFrom="column">
                  <wp:posOffset>1477010</wp:posOffset>
                </wp:positionH>
                <wp:positionV relativeFrom="paragraph">
                  <wp:posOffset>-5080</wp:posOffset>
                </wp:positionV>
                <wp:extent cx="721455" cy="251460"/>
                <wp:effectExtent l="38100" t="38100" r="21590" b="53340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2">
                      <w14:nvContentPartPr>
                        <w14:cNvContentPartPr/>
                      </w14:nvContentPartPr>
                      <w14:xfrm>
                        <a:off x="0" y="0"/>
                        <a:ext cx="72145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65E2D" id="Encre 1242" o:spid="_x0000_s1026" type="#_x0000_t75" style="position:absolute;margin-left:115.6pt;margin-top:-1.1pt;width:58.2pt;height:21.2pt;z-index:2523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">
                <v:imagedata r:id="rId1773" o:title=""/>
              </v:shape>
            </w:pict>
          </mc:Fallback>
        </mc:AlternateContent>
      </w:r>
      <w:r w:rsidR="00185121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43808" behindDoc="0" locked="0" layoutInCell="1" allowOverlap="1" wp14:anchorId="2ECBC6DA" wp14:editId="1953C396">
                <wp:simplePos x="0" y="0"/>
                <wp:positionH relativeFrom="column">
                  <wp:posOffset>220345</wp:posOffset>
                </wp:positionH>
                <wp:positionV relativeFrom="paragraph">
                  <wp:posOffset>10160</wp:posOffset>
                </wp:positionV>
                <wp:extent cx="1092050" cy="269745"/>
                <wp:effectExtent l="38100" t="57150" r="51435" b="5461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4">
                      <w14:nvContentPartPr>
                        <w14:cNvContentPartPr/>
                      </w14:nvContentPartPr>
                      <w14:xfrm>
                        <a:off x="0" y="0"/>
                        <a:ext cx="1092050" cy="26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EEC06" id="Encre 1226" o:spid="_x0000_s1026" type="#_x0000_t75" style="position:absolute;margin-left:16.65pt;margin-top:.1pt;width:87.45pt;height:22.7pt;z-index:2523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">
                <v:imagedata r:id="rId1775" o:title=""/>
              </v:shape>
            </w:pict>
          </mc:Fallback>
        </mc:AlternateContent>
      </w:r>
    </w:p>
    <w:p w14:paraId="0FFC966E" w14:textId="7572626E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3C73AB57" w14:textId="1538E8F0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3E2A8B5C" w14:textId="41BF3DE5" w:rsidR="00546CAE" w:rsidRPr="00B437AF" w:rsidRDefault="00B437A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99840" behindDoc="0" locked="0" layoutInCell="1" allowOverlap="1" wp14:anchorId="60B66287" wp14:editId="12FB89B7">
                <wp:simplePos x="0" y="0"/>
                <wp:positionH relativeFrom="column">
                  <wp:posOffset>4920615</wp:posOffset>
                </wp:positionH>
                <wp:positionV relativeFrom="paragraph">
                  <wp:posOffset>-176530</wp:posOffset>
                </wp:positionV>
                <wp:extent cx="1300480" cy="667360"/>
                <wp:effectExtent l="57150" t="38100" r="0" b="57150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6">
                      <w14:nvContentPartPr>
                        <w14:cNvContentPartPr/>
                      </w14:nvContentPartPr>
                      <w14:xfrm>
                        <a:off x="0" y="0"/>
                        <a:ext cx="1300480" cy="66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E13A9" id="Encre 1381" o:spid="_x0000_s1026" type="#_x0000_t75" style="position:absolute;margin-left:386.75pt;margin-top:-14.6pt;width:103.8pt;height:54pt;z-index:25289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">
                <v:imagedata r:id="rId177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83456" behindDoc="0" locked="0" layoutInCell="1" allowOverlap="1" wp14:anchorId="1E575595" wp14:editId="6468BB27">
                <wp:simplePos x="0" y="0"/>
                <wp:positionH relativeFrom="column">
                  <wp:posOffset>2009140</wp:posOffset>
                </wp:positionH>
                <wp:positionV relativeFrom="paragraph">
                  <wp:posOffset>-287020</wp:posOffset>
                </wp:positionV>
                <wp:extent cx="2753625" cy="786130"/>
                <wp:effectExtent l="57150" t="38100" r="46990" b="52070"/>
                <wp:wrapNone/>
                <wp:docPr id="1365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8">
                      <w14:nvContentPartPr>
                        <w14:cNvContentPartPr/>
                      </w14:nvContentPartPr>
                      <w14:xfrm>
                        <a:off x="0" y="0"/>
                        <a:ext cx="2753625" cy="78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05046" id="Encre 1365" o:spid="_x0000_s1026" type="#_x0000_t75" style="position:absolute;margin-left:157.5pt;margin-top:-23.3pt;width:218.2pt;height:63.3pt;z-index:2528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">
                <v:imagedata r:id="rId1779" o:title=""/>
              </v:shape>
            </w:pict>
          </mc:Fallback>
        </mc:AlternateContent>
      </w:r>
    </w:p>
    <w:p w14:paraId="54A5F9E4" w14:textId="12BCDE81" w:rsidR="00546CAE" w:rsidRPr="00B437AF" w:rsidRDefault="00185121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68384" behindDoc="0" locked="0" layoutInCell="1" allowOverlap="1" wp14:anchorId="13E9651F" wp14:editId="51F218D1">
                <wp:simplePos x="0" y="0"/>
                <wp:positionH relativeFrom="column">
                  <wp:posOffset>1279525</wp:posOffset>
                </wp:positionH>
                <wp:positionV relativeFrom="paragraph">
                  <wp:posOffset>-68580</wp:posOffset>
                </wp:positionV>
                <wp:extent cx="485025" cy="286385"/>
                <wp:effectExtent l="38100" t="38100" r="0" b="5651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0">
                      <w14:nvContentPartPr>
                        <w14:cNvContentPartPr/>
                      </w14:nvContentPartPr>
                      <w14:xfrm>
                        <a:off x="0" y="0"/>
                        <a:ext cx="48502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921E7" id="Encre 1250" o:spid="_x0000_s1026" type="#_x0000_t75" style="position:absolute;margin-left:100.05pt;margin-top:-6.1pt;width:39.65pt;height:23.95pt;z-index:25236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">
                <v:imagedata r:id="rId1781" o:title=""/>
              </v:shape>
            </w:pict>
          </mc:Fallback>
        </mc:AlternateContent>
      </w:r>
    </w:p>
    <w:p w14:paraId="3D2EE44A" w14:textId="2DE99E7E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45A832FB" w14:textId="4FAEDA53" w:rsidR="00546CAE" w:rsidRPr="00B437AF" w:rsidRDefault="00546CAE" w:rsidP="007C0E5D">
      <w:pPr>
        <w:pStyle w:val="Normal12"/>
        <w:rPr>
          <w:rFonts w:ascii="Garamond" w:hAnsi="Garamond"/>
          <w:sz w:val="22"/>
          <w:szCs w:val="22"/>
        </w:rPr>
      </w:pPr>
    </w:p>
    <w:p w14:paraId="620B0503" w14:textId="59A74799" w:rsidR="00FD1580" w:rsidRPr="005E2672" w:rsidRDefault="000B6416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3</w:t>
      </w:r>
      <w:r w:rsidR="00FD1580" w:rsidRPr="005E2672">
        <w:rPr>
          <w:rFonts w:ascii="Garamond" w:hAnsi="Garamond"/>
          <w:sz w:val="22"/>
          <w:szCs w:val="22"/>
        </w:rPr>
        <w:t>°/ Quel est l’intérêt de placer l’entrée de l’œil réduit au niveau du cercle oculaire</w:t>
      </w:r>
      <w:r w:rsidR="0086041A">
        <w:rPr>
          <w:rFonts w:ascii="Garamond" w:hAnsi="Garamond"/>
          <w:sz w:val="22"/>
          <w:szCs w:val="22"/>
        </w:rPr>
        <w:t xml:space="preserve"> et donner sa définition</w:t>
      </w:r>
      <w:r w:rsidR="00FD1580" w:rsidRPr="005E2672">
        <w:rPr>
          <w:rFonts w:ascii="Garamond" w:hAnsi="Garamond"/>
          <w:sz w:val="22"/>
          <w:szCs w:val="22"/>
        </w:rPr>
        <w:t> ?</w:t>
      </w:r>
    </w:p>
    <w:p w14:paraId="5BCC3F58" w14:textId="0ABCF4C4" w:rsidR="00FD1580" w:rsidRPr="005E2672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196928" behindDoc="0" locked="0" layoutInCell="1" allowOverlap="1" wp14:anchorId="54542B66" wp14:editId="4D7132F6">
                <wp:simplePos x="0" y="0"/>
                <wp:positionH relativeFrom="column">
                  <wp:posOffset>0</wp:posOffset>
                </wp:positionH>
                <wp:positionV relativeFrom="paragraph">
                  <wp:posOffset>87630</wp:posOffset>
                </wp:positionV>
                <wp:extent cx="6413500" cy="777240"/>
                <wp:effectExtent l="6985" t="7620" r="8890" b="5715"/>
                <wp:wrapNone/>
                <wp:docPr id="8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77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9183C" id="Rectangle 171" o:spid="_x0000_s1026" style="position:absolute;margin-left:0;margin-top:6.9pt;width:505pt;height:61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"/>
            </w:pict>
          </mc:Fallback>
        </mc:AlternateContent>
      </w:r>
    </w:p>
    <w:p w14:paraId="45A70B74" w14:textId="06B80CE7" w:rsidR="00FD1580" w:rsidRPr="005E2672" w:rsidRDefault="00E81607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3648" behindDoc="0" locked="0" layoutInCell="1" allowOverlap="1" wp14:anchorId="5DD39E68" wp14:editId="0E603F5C">
                <wp:simplePos x="0" y="0"/>
                <wp:positionH relativeFrom="column">
                  <wp:posOffset>5543866</wp:posOffset>
                </wp:positionH>
                <wp:positionV relativeFrom="paragraph">
                  <wp:posOffset>20533</wp:posOffset>
                </wp:positionV>
                <wp:extent cx="38880" cy="42480"/>
                <wp:effectExtent l="38100" t="38100" r="56515" b="53340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2">
                      <w14:nvContentPartPr>
                        <w14:cNvContentPartPr/>
                      </w14:nvContentPartPr>
                      <w14:xfrm>
                        <a:off x="0" y="0"/>
                        <a:ext cx="388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4AEE1" id="Encre 1058" o:spid="_x0000_s1026" type="#_x0000_t75" style="position:absolute;margin-left:435.8pt;margin-top:.9pt;width:4.45pt;height:4.8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">
                <v:imagedata r:id="rId1783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1600" behindDoc="0" locked="0" layoutInCell="1" allowOverlap="1" wp14:anchorId="15C7EDBE" wp14:editId="12BF1F37">
                <wp:simplePos x="0" y="0"/>
                <wp:positionH relativeFrom="column">
                  <wp:posOffset>5462146</wp:posOffset>
                </wp:positionH>
                <wp:positionV relativeFrom="paragraph">
                  <wp:posOffset>-44627</wp:posOffset>
                </wp:positionV>
                <wp:extent cx="41040" cy="140040"/>
                <wp:effectExtent l="57150" t="38100" r="54610" b="50800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4">
                      <w14:nvContentPartPr>
                        <w14:cNvContentPartPr/>
                      </w14:nvContentPartPr>
                      <w14:xfrm>
                        <a:off x="0" y="0"/>
                        <a:ext cx="4104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60E08" id="Encre 1056" o:spid="_x0000_s1026" type="#_x0000_t75" style="position:absolute;margin-left:429.4pt;margin-top:-4.2pt;width:4.65pt;height:12.4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">
                <v:imagedata r:id="rId178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0576" behindDoc="0" locked="0" layoutInCell="1" allowOverlap="1" wp14:anchorId="3B2E54EA" wp14:editId="563BBBAA">
                <wp:simplePos x="0" y="0"/>
                <wp:positionH relativeFrom="column">
                  <wp:posOffset>5304826</wp:posOffset>
                </wp:positionH>
                <wp:positionV relativeFrom="paragraph">
                  <wp:posOffset>-6827</wp:posOffset>
                </wp:positionV>
                <wp:extent cx="158760" cy="245160"/>
                <wp:effectExtent l="57150" t="38100" r="31750" b="40640"/>
                <wp:wrapNone/>
                <wp:docPr id="1055" name="Encre 1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6">
                      <w14:nvContentPartPr>
                        <w14:cNvContentPartPr/>
                      </w14:nvContentPartPr>
                      <w14:xfrm>
                        <a:off x="0" y="0"/>
                        <a:ext cx="15876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A19A2" id="Encre 1055" o:spid="_x0000_s1026" type="#_x0000_t75" style="position:absolute;margin-left:417pt;margin-top:-1.25pt;width:13.9pt;height:20.7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">
                <v:imagedata r:id="rId178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19552" behindDoc="0" locked="0" layoutInCell="1" allowOverlap="1" wp14:anchorId="657F6DA9" wp14:editId="1DCCFAD9">
                <wp:simplePos x="0" y="0"/>
                <wp:positionH relativeFrom="column">
                  <wp:posOffset>5110786</wp:posOffset>
                </wp:positionH>
                <wp:positionV relativeFrom="paragraph">
                  <wp:posOffset>-3227</wp:posOffset>
                </wp:positionV>
                <wp:extent cx="73080" cy="199440"/>
                <wp:effectExtent l="38100" t="38100" r="41275" b="48260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8">
                      <w14:nvContentPartPr>
                        <w14:cNvContentPartPr/>
                      </w14:nvContentPartPr>
                      <w14:xfrm>
                        <a:off x="0" y="0"/>
                        <a:ext cx="73080" cy="19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0C112" id="Encre 1054" o:spid="_x0000_s1026" type="#_x0000_t75" style="position:absolute;margin-left:401.7pt;margin-top:-.95pt;width:7.15pt;height:17.1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">
                <v:imagedata r:id="rId178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17504" behindDoc="0" locked="0" layoutInCell="1" allowOverlap="1" wp14:anchorId="124122CA" wp14:editId="4EA90AEE">
                <wp:simplePos x="0" y="0"/>
                <wp:positionH relativeFrom="column">
                  <wp:posOffset>4861666</wp:posOffset>
                </wp:positionH>
                <wp:positionV relativeFrom="paragraph">
                  <wp:posOffset>-27347</wp:posOffset>
                </wp:positionV>
                <wp:extent cx="35280" cy="73080"/>
                <wp:effectExtent l="38100" t="38100" r="41275" b="41275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0">
                      <w14:nvContentPartPr>
                        <w14:cNvContentPartPr/>
                      </w14:nvContentPartPr>
                      <w14:xfrm>
                        <a:off x="0" y="0"/>
                        <a:ext cx="3528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C7BD4" id="Encre 1052" o:spid="_x0000_s1026" type="#_x0000_t75" style="position:absolute;margin-left:382.1pt;margin-top:-2.85pt;width:4.2pt;height:7.1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">
                <v:imagedata r:id="rId179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16480" behindDoc="0" locked="0" layoutInCell="1" allowOverlap="1" wp14:anchorId="66EC315D" wp14:editId="3CE20D30">
                <wp:simplePos x="0" y="0"/>
                <wp:positionH relativeFrom="column">
                  <wp:posOffset>4710826</wp:posOffset>
                </wp:positionH>
                <wp:positionV relativeFrom="paragraph">
                  <wp:posOffset>81733</wp:posOffset>
                </wp:positionV>
                <wp:extent cx="102600" cy="125640"/>
                <wp:effectExtent l="38100" t="38100" r="50165" b="46355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2">
                      <w14:nvContentPartPr>
                        <w14:cNvContentPartPr/>
                      </w14:nvContentPartPr>
                      <w14:xfrm>
                        <a:off x="0" y="0"/>
                        <a:ext cx="10260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E9763" id="Encre 1051" o:spid="_x0000_s1026" type="#_x0000_t75" style="position:absolute;margin-left:370.25pt;margin-top:5.75pt;width:9.5pt;height:11.3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">
                <v:imagedata r:id="rId179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7152" behindDoc="0" locked="0" layoutInCell="1" allowOverlap="1" wp14:anchorId="5BFD9F4F" wp14:editId="62F860C2">
                <wp:simplePos x="0" y="0"/>
                <wp:positionH relativeFrom="column">
                  <wp:posOffset>4310866</wp:posOffset>
                </wp:positionH>
                <wp:positionV relativeFrom="paragraph">
                  <wp:posOffset>-28907</wp:posOffset>
                </wp:positionV>
                <wp:extent cx="15480" cy="74520"/>
                <wp:effectExtent l="38100" t="38100" r="41910" b="40005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4">
                      <w14:nvContentPartPr>
                        <w14:cNvContentPartPr/>
                      </w14:nvContentPartPr>
                      <w14:xfrm>
                        <a:off x="0" y="0"/>
                        <a:ext cx="1548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CEE3B" id="Encre 937" o:spid="_x0000_s1026" type="#_x0000_t75" style="position:absolute;margin-left:338.75pt;margin-top:-3pt;width:2.6pt;height:7.2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">
                <v:imagedata r:id="rId179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6128" behindDoc="0" locked="0" layoutInCell="1" allowOverlap="1" wp14:anchorId="322E6338" wp14:editId="4557E71B">
                <wp:simplePos x="0" y="0"/>
                <wp:positionH relativeFrom="column">
                  <wp:posOffset>4102786</wp:posOffset>
                </wp:positionH>
                <wp:positionV relativeFrom="paragraph">
                  <wp:posOffset>79813</wp:posOffset>
                </wp:positionV>
                <wp:extent cx="161640" cy="18000"/>
                <wp:effectExtent l="38100" t="38100" r="48260" b="5842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6">
                      <w14:nvContentPartPr>
                        <w14:cNvContentPartPr/>
                      </w14:nvContentPartPr>
                      <w14:xfrm>
                        <a:off x="0" y="0"/>
                        <a:ext cx="1616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F6693" id="Encre 936" o:spid="_x0000_s1026" type="#_x0000_t75" style="position:absolute;margin-left:322.35pt;margin-top:5.6pt;width:14.15pt;height:2.8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">
                <v:imagedata r:id="rId179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5104" behindDoc="0" locked="0" layoutInCell="1" allowOverlap="1" wp14:anchorId="6B7CAFAD" wp14:editId="0F7116AB">
                <wp:simplePos x="0" y="0"/>
                <wp:positionH relativeFrom="column">
                  <wp:posOffset>4166146</wp:posOffset>
                </wp:positionH>
                <wp:positionV relativeFrom="paragraph">
                  <wp:posOffset>28693</wp:posOffset>
                </wp:positionV>
                <wp:extent cx="207360" cy="188280"/>
                <wp:effectExtent l="57150" t="38100" r="40640" b="40640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8">
                      <w14:nvContentPartPr>
                        <w14:cNvContentPartPr/>
                      </w14:nvContentPartPr>
                      <w14:xfrm>
                        <a:off x="0" y="0"/>
                        <a:ext cx="20736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DE15D" id="Encre 935" o:spid="_x0000_s1026" type="#_x0000_t75" style="position:absolute;margin-left:327.35pt;margin-top:1.55pt;width:17.75pt;height:16.2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">
                <v:imagedata r:id="rId179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4080" behindDoc="0" locked="0" layoutInCell="1" allowOverlap="1" wp14:anchorId="702DB0D1" wp14:editId="6C30ED8D">
                <wp:simplePos x="0" y="0"/>
                <wp:positionH relativeFrom="column">
                  <wp:posOffset>4077586</wp:posOffset>
                </wp:positionH>
                <wp:positionV relativeFrom="paragraph">
                  <wp:posOffset>62533</wp:posOffset>
                </wp:positionV>
                <wp:extent cx="11880" cy="1080"/>
                <wp:effectExtent l="38100" t="38100" r="45720" b="56515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0">
                      <w14:nvContentPartPr>
                        <w14:cNvContentPartPr/>
                      </w14:nvContentPartPr>
                      <w14:xfrm>
                        <a:off x="0" y="0"/>
                        <a:ext cx="1188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7FDF4" id="Encre 934" o:spid="_x0000_s1026" type="#_x0000_t75" style="position:absolute;margin-left:320.35pt;margin-top:4.2pt;width:2.35pt;height:1.5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">
                <v:imagedata r:id="rId1801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2032" behindDoc="0" locked="0" layoutInCell="1" allowOverlap="1" wp14:anchorId="6C0FFB14" wp14:editId="370F5114">
                <wp:simplePos x="0" y="0"/>
                <wp:positionH relativeFrom="column">
                  <wp:posOffset>3975346</wp:posOffset>
                </wp:positionH>
                <wp:positionV relativeFrom="paragraph">
                  <wp:posOffset>108613</wp:posOffset>
                </wp:positionV>
                <wp:extent cx="87840" cy="100800"/>
                <wp:effectExtent l="38100" t="38100" r="45720" b="5207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2">
                      <w14:nvContentPartPr>
                        <w14:cNvContentPartPr/>
                      </w14:nvContentPartPr>
                      <w14:xfrm>
                        <a:off x="0" y="0"/>
                        <a:ext cx="8784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B6F5A" id="Encre 932" o:spid="_x0000_s1026" type="#_x0000_t75" style="position:absolute;margin-left:312.3pt;margin-top:7.85pt;width:8.3pt;height:9.4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">
                <v:imagedata r:id="rId180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8960" behindDoc="0" locked="0" layoutInCell="1" allowOverlap="1" wp14:anchorId="7B64DF68" wp14:editId="2723EDBE">
                <wp:simplePos x="0" y="0"/>
                <wp:positionH relativeFrom="column">
                  <wp:posOffset>3644506</wp:posOffset>
                </wp:positionH>
                <wp:positionV relativeFrom="paragraph">
                  <wp:posOffset>35893</wp:posOffset>
                </wp:positionV>
                <wp:extent cx="19440" cy="2520"/>
                <wp:effectExtent l="38100" t="57150" r="57150" b="55245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4">
                      <w14:nvContentPartPr>
                        <w14:cNvContentPartPr/>
                      </w14:nvContentPartPr>
                      <w14:xfrm>
                        <a:off x="0" y="0"/>
                        <a:ext cx="1944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63290" id="Encre 929" o:spid="_x0000_s1026" type="#_x0000_t75" style="position:absolute;margin-left:286.25pt;margin-top:2.15pt;width:2.95pt;height:1.6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">
                <v:imagedata r:id="rId180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5888" behindDoc="0" locked="0" layoutInCell="1" allowOverlap="1" wp14:anchorId="735475E7" wp14:editId="0AA8B1C3">
                <wp:simplePos x="0" y="0"/>
                <wp:positionH relativeFrom="column">
                  <wp:posOffset>3121426</wp:posOffset>
                </wp:positionH>
                <wp:positionV relativeFrom="paragraph">
                  <wp:posOffset>13573</wp:posOffset>
                </wp:positionV>
                <wp:extent cx="182880" cy="217080"/>
                <wp:effectExtent l="38100" t="38100" r="45720" b="50165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6">
                      <w14:nvContentPartPr>
                        <w14:cNvContentPartPr/>
                      </w14:nvContentPartPr>
                      <w14:xfrm>
                        <a:off x="0" y="0"/>
                        <a:ext cx="18288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D4A53" id="Encre 926" o:spid="_x0000_s1026" type="#_x0000_t75" style="position:absolute;margin-left:245.1pt;margin-top:.35pt;width:15.8pt;height:18.5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">
                <v:imagedata r:id="rId180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4864" behindDoc="0" locked="0" layoutInCell="1" allowOverlap="1" wp14:anchorId="052402C7" wp14:editId="7CF2C149">
                <wp:simplePos x="0" y="0"/>
                <wp:positionH relativeFrom="column">
                  <wp:posOffset>2763226</wp:posOffset>
                </wp:positionH>
                <wp:positionV relativeFrom="paragraph">
                  <wp:posOffset>47053</wp:posOffset>
                </wp:positionV>
                <wp:extent cx="228600" cy="180720"/>
                <wp:effectExtent l="38100" t="38100" r="38100" b="48260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8">
                      <w14:nvContentPartPr>
                        <w14:cNvContentPartPr/>
                      </w14:nvContentPartPr>
                      <w14:xfrm>
                        <a:off x="0" y="0"/>
                        <a:ext cx="22860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2DDE8" id="Encre 925" o:spid="_x0000_s1026" type="#_x0000_t75" style="position:absolute;margin-left:216.9pt;margin-top:3pt;width:19.4pt;height:15.65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">
                <v:imagedata r:id="rId180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1792" behindDoc="0" locked="0" layoutInCell="1" allowOverlap="1" wp14:anchorId="6FA1306F" wp14:editId="3A9A229B">
                <wp:simplePos x="0" y="0"/>
                <wp:positionH relativeFrom="column">
                  <wp:posOffset>1942066</wp:posOffset>
                </wp:positionH>
                <wp:positionV relativeFrom="paragraph">
                  <wp:posOffset>64333</wp:posOffset>
                </wp:positionV>
                <wp:extent cx="44640" cy="15840"/>
                <wp:effectExtent l="57150" t="38100" r="50800" b="4191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0">
                      <w14:nvContentPartPr>
                        <w14:cNvContentPartPr/>
                      </w14:nvContentPartPr>
                      <w14:xfrm>
                        <a:off x="0" y="0"/>
                        <a:ext cx="446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9357C" id="Encre 922" o:spid="_x0000_s1026" type="#_x0000_t75" style="position:absolute;margin-left:152.2pt;margin-top:4.35pt;width:4.9pt;height:2.7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">
                <v:imagedata r:id="rId1811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6672" behindDoc="0" locked="0" layoutInCell="1" allowOverlap="1" wp14:anchorId="080C0BE6" wp14:editId="23CF7A0E">
                <wp:simplePos x="0" y="0"/>
                <wp:positionH relativeFrom="column">
                  <wp:posOffset>1096786</wp:posOffset>
                </wp:positionH>
                <wp:positionV relativeFrom="paragraph">
                  <wp:posOffset>38053</wp:posOffset>
                </wp:positionV>
                <wp:extent cx="235080" cy="200520"/>
                <wp:effectExtent l="57150" t="38100" r="31750" b="47625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2">
                      <w14:nvContentPartPr>
                        <w14:cNvContentPartPr/>
                      </w14:nvContentPartPr>
                      <w14:xfrm>
                        <a:off x="0" y="0"/>
                        <a:ext cx="235080" cy="20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588BB" id="Encre 917" o:spid="_x0000_s1026" type="#_x0000_t75" style="position:absolute;margin-left:85.65pt;margin-top:2.3pt;width:19.9pt;height:17.2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">
                <v:imagedata r:id="rId1813" o:title=""/>
              </v:shape>
            </w:pict>
          </mc:Fallback>
        </mc:AlternateContent>
      </w:r>
    </w:p>
    <w:p w14:paraId="346F3DFA" w14:textId="2BB1F7CF" w:rsidR="00FD1580" w:rsidRDefault="00E81607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5696" behindDoc="0" locked="0" layoutInCell="1" allowOverlap="1" wp14:anchorId="657C7AB7" wp14:editId="00AB4E7F">
                <wp:simplePos x="0" y="0"/>
                <wp:positionH relativeFrom="column">
                  <wp:posOffset>5806666</wp:posOffset>
                </wp:positionH>
                <wp:positionV relativeFrom="paragraph">
                  <wp:posOffset>-26152</wp:posOffset>
                </wp:positionV>
                <wp:extent cx="277560" cy="232200"/>
                <wp:effectExtent l="57150" t="57150" r="0" b="53975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4">
                      <w14:nvContentPartPr>
                        <w14:cNvContentPartPr/>
                      </w14:nvContentPartPr>
                      <w14:xfrm>
                        <a:off x="0" y="0"/>
                        <a:ext cx="277560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D8BAB" id="Encre 1060" o:spid="_x0000_s1026" type="#_x0000_t75" style="position:absolute;margin-left:456.5pt;margin-top:-2.75pt;width:23.25pt;height:19.7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">
                <v:imagedata r:id="rId1815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4672" behindDoc="0" locked="0" layoutInCell="1" allowOverlap="1" wp14:anchorId="1A107913" wp14:editId="4B3B8A7F">
                <wp:simplePos x="0" y="0"/>
                <wp:positionH relativeFrom="column">
                  <wp:posOffset>5625586</wp:posOffset>
                </wp:positionH>
                <wp:positionV relativeFrom="paragraph">
                  <wp:posOffset>-32632</wp:posOffset>
                </wp:positionV>
                <wp:extent cx="175320" cy="119520"/>
                <wp:effectExtent l="38100" t="57150" r="0" b="52070"/>
                <wp:wrapNone/>
                <wp:docPr id="1059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6">
                      <w14:nvContentPartPr>
                        <w14:cNvContentPartPr/>
                      </w14:nvContentPartPr>
                      <w14:xfrm>
                        <a:off x="0" y="0"/>
                        <a:ext cx="1753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E78C1" id="Encre 1059" o:spid="_x0000_s1026" type="#_x0000_t75" style="position:absolute;margin-left:442.25pt;margin-top:-3.25pt;width:15.2pt;height:10.8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">
                <v:imagedata r:id="rId1817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22624" behindDoc="0" locked="0" layoutInCell="1" allowOverlap="1" wp14:anchorId="1C47D7ED" wp14:editId="1E459F98">
                <wp:simplePos x="0" y="0"/>
                <wp:positionH relativeFrom="column">
                  <wp:posOffset>5547466</wp:posOffset>
                </wp:positionH>
                <wp:positionV relativeFrom="paragraph">
                  <wp:posOffset>-5992</wp:posOffset>
                </wp:positionV>
                <wp:extent cx="25560" cy="85680"/>
                <wp:effectExtent l="38100" t="38100" r="50800" b="48260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8">
                      <w14:nvContentPartPr>
                        <w14:cNvContentPartPr/>
                      </w14:nvContentPartPr>
                      <w14:xfrm>
                        <a:off x="0" y="0"/>
                        <a:ext cx="2556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9673F" id="Encre 1057" o:spid="_x0000_s1026" type="#_x0000_t75" style="position:absolute;margin-left:436.1pt;margin-top:-1.15pt;width:3.4pt;height:8.2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">
                <v:imagedata r:id="rId1819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18528" behindDoc="0" locked="0" layoutInCell="1" allowOverlap="1" wp14:anchorId="5328ECB4" wp14:editId="39C54FBD">
                <wp:simplePos x="0" y="0"/>
                <wp:positionH relativeFrom="column">
                  <wp:posOffset>4932226</wp:posOffset>
                </wp:positionH>
                <wp:positionV relativeFrom="paragraph">
                  <wp:posOffset>-47032</wp:posOffset>
                </wp:positionV>
                <wp:extent cx="167040" cy="106920"/>
                <wp:effectExtent l="19050" t="38100" r="4445" b="45720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0">
                      <w14:nvContentPartPr>
                        <w14:cNvContentPartPr/>
                      </w14:nvContentPartPr>
                      <w14:xfrm>
                        <a:off x="0" y="0"/>
                        <a:ext cx="16704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C0F62" id="Encre 1053" o:spid="_x0000_s1026" type="#_x0000_t75" style="position:absolute;margin-left:387.65pt;margin-top:-4.4pt;width:14.55pt;height:9.8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">
                <v:imagedata r:id="rId1821" o:title=""/>
              </v:shape>
            </w:pict>
          </mc:Fallback>
        </mc:AlternateContent>
      </w:r>
      <w:r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15456" behindDoc="0" locked="0" layoutInCell="1" allowOverlap="1" wp14:anchorId="587B4C55" wp14:editId="23C7F2C8">
                <wp:simplePos x="0" y="0"/>
                <wp:positionH relativeFrom="column">
                  <wp:posOffset>4494826</wp:posOffset>
                </wp:positionH>
                <wp:positionV relativeFrom="paragraph">
                  <wp:posOffset>8048</wp:posOffset>
                </wp:positionV>
                <wp:extent cx="19080" cy="110880"/>
                <wp:effectExtent l="38100" t="38100" r="57150" b="41910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2">
                      <w14:nvContentPartPr>
                        <w14:cNvContentPartPr/>
                      </w14:nvContentPartPr>
                      <w14:xfrm>
                        <a:off x="0" y="0"/>
                        <a:ext cx="1908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463D8" id="Encre 1050" o:spid="_x0000_s1026" type="#_x0000_t75" style="position:absolute;margin-left:353.2pt;margin-top:-.05pt;width:2.9pt;height:10.1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">
                <v:imagedata r:id="rId182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3056" behindDoc="0" locked="0" layoutInCell="1" allowOverlap="1" wp14:anchorId="6EC35757" wp14:editId="768A0884">
                <wp:simplePos x="0" y="0"/>
                <wp:positionH relativeFrom="column">
                  <wp:posOffset>4090546</wp:posOffset>
                </wp:positionH>
                <wp:positionV relativeFrom="paragraph">
                  <wp:posOffset>-23752</wp:posOffset>
                </wp:positionV>
                <wp:extent cx="16920" cy="76320"/>
                <wp:effectExtent l="38100" t="38100" r="40640" b="5715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4">
                      <w14:nvContentPartPr>
                        <w14:cNvContentPartPr/>
                      </w14:nvContentPartPr>
                      <w14:xfrm>
                        <a:off x="0" y="0"/>
                        <a:ext cx="1692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32CE1" id="Encre 933" o:spid="_x0000_s1026" type="#_x0000_t75" style="position:absolute;margin-left:321.4pt;margin-top:-2.55pt;width:2.75pt;height:7.4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">
                <v:imagedata r:id="rId182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11008" behindDoc="0" locked="0" layoutInCell="1" allowOverlap="1" wp14:anchorId="561402D9" wp14:editId="514E7423">
                <wp:simplePos x="0" y="0"/>
                <wp:positionH relativeFrom="column">
                  <wp:posOffset>3872386</wp:posOffset>
                </wp:positionH>
                <wp:positionV relativeFrom="paragraph">
                  <wp:posOffset>-30592</wp:posOffset>
                </wp:positionV>
                <wp:extent cx="82800" cy="89280"/>
                <wp:effectExtent l="57150" t="57150" r="50800" b="4445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6">
                      <w14:nvContentPartPr>
                        <w14:cNvContentPartPr/>
                      </w14:nvContentPartPr>
                      <w14:xfrm>
                        <a:off x="0" y="0"/>
                        <a:ext cx="8280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FD2AA" id="Encre 931" o:spid="_x0000_s1026" type="#_x0000_t75" style="position:absolute;margin-left:304.2pt;margin-top:-3.1pt;width:7.9pt;height:8.4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">
                <v:imagedata r:id="rId182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9984" behindDoc="0" locked="0" layoutInCell="1" allowOverlap="1" wp14:anchorId="131D1D20" wp14:editId="4BAF4932">
                <wp:simplePos x="0" y="0"/>
                <wp:positionH relativeFrom="column">
                  <wp:posOffset>3740986</wp:posOffset>
                </wp:positionH>
                <wp:positionV relativeFrom="paragraph">
                  <wp:posOffset>-37792</wp:posOffset>
                </wp:positionV>
                <wp:extent cx="117360" cy="93600"/>
                <wp:effectExtent l="57150" t="38100" r="54610" b="4000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8">
                      <w14:nvContentPartPr>
                        <w14:cNvContentPartPr/>
                      </w14:nvContentPartPr>
                      <w14:xfrm>
                        <a:off x="0" y="0"/>
                        <a:ext cx="11736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53DC5" id="Encre 930" o:spid="_x0000_s1026" type="#_x0000_t75" style="position:absolute;margin-left:293.85pt;margin-top:-3.7pt;width:10.7pt;height:8.7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">
                <v:imagedata r:id="rId182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7936" behindDoc="0" locked="0" layoutInCell="1" allowOverlap="1" wp14:anchorId="38F73B53" wp14:editId="29A90523">
                <wp:simplePos x="0" y="0"/>
                <wp:positionH relativeFrom="column">
                  <wp:posOffset>3532906</wp:posOffset>
                </wp:positionH>
                <wp:positionV relativeFrom="paragraph">
                  <wp:posOffset>-26272</wp:posOffset>
                </wp:positionV>
                <wp:extent cx="208800" cy="90720"/>
                <wp:effectExtent l="38100" t="38100" r="58420" b="43180"/>
                <wp:wrapNone/>
                <wp:docPr id="928" name="Encre 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0">
                      <w14:nvContentPartPr>
                        <w14:cNvContentPartPr/>
                      </w14:nvContentPartPr>
                      <w14:xfrm>
                        <a:off x="0" y="0"/>
                        <a:ext cx="20880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41F45" id="Encre 928" o:spid="_x0000_s1026" type="#_x0000_t75" style="position:absolute;margin-left:277.5pt;margin-top:-2.75pt;width:17.9pt;height:8.6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">
                <v:imagedata r:id="rId1831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6912" behindDoc="0" locked="0" layoutInCell="1" allowOverlap="1" wp14:anchorId="66C2E736" wp14:editId="3330D4E9">
                <wp:simplePos x="0" y="0"/>
                <wp:positionH relativeFrom="column">
                  <wp:posOffset>3301786</wp:posOffset>
                </wp:positionH>
                <wp:positionV relativeFrom="paragraph">
                  <wp:posOffset>-42112</wp:posOffset>
                </wp:positionV>
                <wp:extent cx="295200" cy="121680"/>
                <wp:effectExtent l="38100" t="57150" r="10160" b="5016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2">
                      <w14:nvContentPartPr>
                        <w14:cNvContentPartPr/>
                      </w14:nvContentPartPr>
                      <w14:xfrm>
                        <a:off x="0" y="0"/>
                        <a:ext cx="29520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7C0F7" id="Encre 927" o:spid="_x0000_s1026" type="#_x0000_t75" style="position:absolute;margin-left:259.3pt;margin-top:-4pt;width:24.7pt;height:11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">
                <v:imagedata r:id="rId183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3840" behindDoc="0" locked="0" layoutInCell="1" allowOverlap="1" wp14:anchorId="113B92C5" wp14:editId="0B0700CA">
                <wp:simplePos x="0" y="0"/>
                <wp:positionH relativeFrom="column">
                  <wp:posOffset>2249866</wp:posOffset>
                </wp:positionH>
                <wp:positionV relativeFrom="paragraph">
                  <wp:posOffset>-24832</wp:posOffset>
                </wp:positionV>
                <wp:extent cx="326880" cy="85680"/>
                <wp:effectExtent l="38100" t="57150" r="16510" b="48260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4">
                      <w14:nvContentPartPr>
                        <w14:cNvContentPartPr/>
                      </w14:nvContentPartPr>
                      <w14:xfrm>
                        <a:off x="0" y="0"/>
                        <a:ext cx="32688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BEF34" id="Encre 924" o:spid="_x0000_s1026" type="#_x0000_t75" style="position:absolute;margin-left:176.45pt;margin-top:-2.65pt;width:27.2pt;height:8.2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">
                <v:imagedata r:id="rId183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2816" behindDoc="0" locked="0" layoutInCell="1" allowOverlap="1" wp14:anchorId="52F0B86B" wp14:editId="6B4AE11D">
                <wp:simplePos x="0" y="0"/>
                <wp:positionH relativeFrom="column">
                  <wp:posOffset>2067346</wp:posOffset>
                </wp:positionH>
                <wp:positionV relativeFrom="paragraph">
                  <wp:posOffset>-26272</wp:posOffset>
                </wp:positionV>
                <wp:extent cx="177120" cy="87120"/>
                <wp:effectExtent l="38100" t="57150" r="0" b="46355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6">
                      <w14:nvContentPartPr>
                        <w14:cNvContentPartPr/>
                      </w14:nvContentPartPr>
                      <w14:xfrm>
                        <a:off x="0" y="0"/>
                        <a:ext cx="17712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C5B13" id="Encre 923" o:spid="_x0000_s1026" type="#_x0000_t75" style="position:absolute;margin-left:162.1pt;margin-top:-2.75pt;width:15.4pt;height:8.2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">
                <v:imagedata r:id="rId183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2000768" behindDoc="0" locked="0" layoutInCell="1" allowOverlap="1" wp14:anchorId="2DE2F122" wp14:editId="269E270B">
                <wp:simplePos x="0" y="0"/>
                <wp:positionH relativeFrom="column">
                  <wp:posOffset>1972666</wp:posOffset>
                </wp:positionH>
                <wp:positionV relativeFrom="paragraph">
                  <wp:posOffset>-10072</wp:posOffset>
                </wp:positionV>
                <wp:extent cx="26640" cy="84240"/>
                <wp:effectExtent l="38100" t="38100" r="50165" b="4953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8">
                      <w14:nvContentPartPr>
                        <w14:cNvContentPartPr/>
                      </w14:nvContentPartPr>
                      <w14:xfrm>
                        <a:off x="0" y="0"/>
                        <a:ext cx="2664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BED5F" id="Encre 921" o:spid="_x0000_s1026" type="#_x0000_t75" style="position:absolute;margin-left:154.65pt;margin-top:-1.5pt;width:3.55pt;height:8.05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">
                <v:imagedata r:id="rId183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9744" behindDoc="0" locked="0" layoutInCell="1" allowOverlap="1" wp14:anchorId="7735315A" wp14:editId="46473A0B">
                <wp:simplePos x="0" y="0"/>
                <wp:positionH relativeFrom="column">
                  <wp:posOffset>1864306</wp:posOffset>
                </wp:positionH>
                <wp:positionV relativeFrom="paragraph">
                  <wp:posOffset>-21952</wp:posOffset>
                </wp:positionV>
                <wp:extent cx="46800" cy="96120"/>
                <wp:effectExtent l="57150" t="38100" r="48895" b="56515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0">
                      <w14:nvContentPartPr>
                        <w14:cNvContentPartPr/>
                      </w14:nvContentPartPr>
                      <w14:xfrm>
                        <a:off x="0" y="0"/>
                        <a:ext cx="4680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EE01F" id="Encre 920" o:spid="_x0000_s1026" type="#_x0000_t75" style="position:absolute;margin-left:146.1pt;margin-top:-2.45pt;width:5.1pt;height:8.9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">
                <v:imagedata r:id="rId1841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8720" behindDoc="0" locked="0" layoutInCell="1" allowOverlap="1" wp14:anchorId="3DD586D1" wp14:editId="05D8C8F3">
                <wp:simplePos x="0" y="0"/>
                <wp:positionH relativeFrom="column">
                  <wp:posOffset>1836226</wp:posOffset>
                </wp:positionH>
                <wp:positionV relativeFrom="paragraph">
                  <wp:posOffset>-6472</wp:posOffset>
                </wp:positionV>
                <wp:extent cx="115200" cy="72000"/>
                <wp:effectExtent l="38100" t="38100" r="56515" b="42545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2">
                      <w14:nvContentPartPr>
                        <w14:cNvContentPartPr/>
                      </w14:nvContentPartPr>
                      <w14:xfrm>
                        <a:off x="0" y="0"/>
                        <a:ext cx="11520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67BCB" id="Encre 919" o:spid="_x0000_s1026" type="#_x0000_t75" style="position:absolute;margin-left:143.9pt;margin-top:-1.2pt;width:10.45pt;height:7.0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">
                <v:imagedata r:id="rId1843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7696" behindDoc="0" locked="0" layoutInCell="1" allowOverlap="1" wp14:anchorId="273E1F5B" wp14:editId="1D69028B">
                <wp:simplePos x="0" y="0"/>
                <wp:positionH relativeFrom="column">
                  <wp:posOffset>1511146</wp:posOffset>
                </wp:positionH>
                <wp:positionV relativeFrom="paragraph">
                  <wp:posOffset>-21952</wp:posOffset>
                </wp:positionV>
                <wp:extent cx="297360" cy="117000"/>
                <wp:effectExtent l="38100" t="57150" r="45720" b="54610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4">
                      <w14:nvContentPartPr>
                        <w14:cNvContentPartPr/>
                      </w14:nvContentPartPr>
                      <w14:xfrm>
                        <a:off x="0" y="0"/>
                        <a:ext cx="2973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6BD02" id="Encre 918" o:spid="_x0000_s1026" type="#_x0000_t75" style="position:absolute;margin-left:118.3pt;margin-top:-2.45pt;width:24.8pt;height:10.6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">
                <v:imagedata r:id="rId1845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5648" behindDoc="0" locked="0" layoutInCell="1" allowOverlap="1" wp14:anchorId="21CD610F" wp14:editId="07704E7A">
                <wp:simplePos x="0" y="0"/>
                <wp:positionH relativeFrom="column">
                  <wp:posOffset>822466</wp:posOffset>
                </wp:positionH>
                <wp:positionV relativeFrom="paragraph">
                  <wp:posOffset>-2152</wp:posOffset>
                </wp:positionV>
                <wp:extent cx="110520" cy="86400"/>
                <wp:effectExtent l="38100" t="57150" r="3810" b="46990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6">
                      <w14:nvContentPartPr>
                        <w14:cNvContentPartPr/>
                      </w14:nvContentPartPr>
                      <w14:xfrm>
                        <a:off x="0" y="0"/>
                        <a:ext cx="11052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9F748" id="Encre 916" o:spid="_x0000_s1026" type="#_x0000_t75" style="position:absolute;margin-left:64.05pt;margin-top:-.85pt;width:10.1pt;height:8.2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">
                <v:imagedata r:id="rId1847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4624" behindDoc="0" locked="0" layoutInCell="1" allowOverlap="1" wp14:anchorId="0D09A86D" wp14:editId="6F80E041">
                <wp:simplePos x="0" y="0"/>
                <wp:positionH relativeFrom="column">
                  <wp:posOffset>544186</wp:posOffset>
                </wp:positionH>
                <wp:positionV relativeFrom="paragraph">
                  <wp:posOffset>8</wp:posOffset>
                </wp:positionV>
                <wp:extent cx="92880" cy="83880"/>
                <wp:effectExtent l="57150" t="57150" r="40640" b="49530"/>
                <wp:wrapNone/>
                <wp:docPr id="915" name="Encre 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8">
                      <w14:nvContentPartPr>
                        <w14:cNvContentPartPr/>
                      </w14:nvContentPartPr>
                      <w14:xfrm>
                        <a:off x="0" y="0"/>
                        <a:ext cx="9288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E27A6" id="Encre 915" o:spid="_x0000_s1026" type="#_x0000_t75" style="position:absolute;margin-left:42.15pt;margin-top:-.7pt;width:8.7pt;height:8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">
                <v:imagedata r:id="rId1849" o:title=""/>
              </v:shape>
            </w:pict>
          </mc:Fallback>
        </mc:AlternateContent>
      </w:r>
      <w:r w:rsidR="008219EA">
        <w:rPr>
          <w:rFonts w:ascii="Garamond" w:hAnsi="Garamond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993600" behindDoc="0" locked="0" layoutInCell="1" allowOverlap="1" wp14:anchorId="09524B36" wp14:editId="368CDD1D">
                <wp:simplePos x="0" y="0"/>
                <wp:positionH relativeFrom="column">
                  <wp:posOffset>356626</wp:posOffset>
                </wp:positionH>
                <wp:positionV relativeFrom="paragraph">
                  <wp:posOffset>-83512</wp:posOffset>
                </wp:positionV>
                <wp:extent cx="142200" cy="179280"/>
                <wp:effectExtent l="38100" t="38100" r="48895" b="49530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0">
                      <w14:nvContentPartPr>
                        <w14:cNvContentPartPr/>
                      </w14:nvContentPartPr>
                      <w14:xfrm>
                        <a:off x="0" y="0"/>
                        <a:ext cx="14220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BB90E" id="Encre 914" o:spid="_x0000_s1026" type="#_x0000_t75" style="position:absolute;margin-left:27.4pt;margin-top:-7.3pt;width:12.65pt;height:15.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">
                <v:imagedata r:id="rId1851" o:title=""/>
              </v:shape>
            </w:pict>
          </mc:Fallback>
        </mc:AlternateContent>
      </w:r>
    </w:p>
    <w:p w14:paraId="0F18FEB8" w14:textId="59B9611F" w:rsidR="00CA504E" w:rsidRPr="00CA504E" w:rsidRDefault="00E81607" w:rsidP="00CA504E">
      <w:r>
        <w:rPr>
          <w:noProof/>
        </w:rPr>
        <mc:AlternateContent>
          <mc:Choice Requires="wpi">
            <w:drawing>
              <wp:anchor distT="0" distB="0" distL="114300" distR="114300" simplePos="0" relativeHeight="252150272" behindDoc="0" locked="0" layoutInCell="1" allowOverlap="1" wp14:anchorId="37CFD7E6" wp14:editId="60F373D2">
                <wp:simplePos x="0" y="0"/>
                <wp:positionH relativeFrom="column">
                  <wp:posOffset>4928626</wp:posOffset>
                </wp:positionH>
                <wp:positionV relativeFrom="paragraph">
                  <wp:posOffset>65488</wp:posOffset>
                </wp:positionV>
                <wp:extent cx="27720" cy="8280"/>
                <wp:effectExtent l="38100" t="57150" r="48895" b="48895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2">
                      <w14:nvContentPartPr>
                        <w14:cNvContentPartPr/>
                      </w14:nvContentPartPr>
                      <w14:xfrm>
                        <a:off x="0" y="0"/>
                        <a:ext cx="277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B0EE9" id="Encre 1084" o:spid="_x0000_s1026" type="#_x0000_t75" style="position:absolute;margin-left:387.4pt;margin-top:4.45pt;width:3.6pt;height:2.05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">
                <v:imagedata r:id="rId18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176" behindDoc="0" locked="0" layoutInCell="1" allowOverlap="1" wp14:anchorId="6C8AB5F3" wp14:editId="31981ED1">
                <wp:simplePos x="0" y="0"/>
                <wp:positionH relativeFrom="column">
                  <wp:posOffset>4130146</wp:posOffset>
                </wp:positionH>
                <wp:positionV relativeFrom="paragraph">
                  <wp:posOffset>45328</wp:posOffset>
                </wp:positionV>
                <wp:extent cx="54720" cy="88200"/>
                <wp:effectExtent l="57150" t="38100" r="40640" b="45720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4">
                      <w14:nvContentPartPr>
                        <w14:cNvContentPartPr/>
                      </w14:nvContentPartPr>
                      <w14:xfrm>
                        <a:off x="0" y="0"/>
                        <a:ext cx="547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C446E" id="Encre 1080" o:spid="_x0000_s1026" type="#_x0000_t75" style="position:absolute;margin-left:324.5pt;margin-top:2.85pt;width:5.7pt;height:8.4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">
                <v:imagedata r:id="rId1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0032" behindDoc="0" locked="0" layoutInCell="1" allowOverlap="1" wp14:anchorId="0EDE469A" wp14:editId="48C2D0A2">
                <wp:simplePos x="0" y="0"/>
                <wp:positionH relativeFrom="column">
                  <wp:posOffset>2423026</wp:posOffset>
                </wp:positionH>
                <wp:positionV relativeFrom="paragraph">
                  <wp:posOffset>135328</wp:posOffset>
                </wp:positionV>
                <wp:extent cx="135360" cy="15120"/>
                <wp:effectExtent l="38100" t="38100" r="55245" b="42545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6">
                      <w14:nvContentPartPr>
                        <w14:cNvContentPartPr/>
                      </w14:nvContentPartPr>
                      <w14:xfrm>
                        <a:off x="0" y="0"/>
                        <a:ext cx="1353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B1630" id="Encre 1074" o:spid="_x0000_s1026" type="#_x0000_t75" style="position:absolute;margin-left:190.1pt;margin-top:9.95pt;width:12.05pt;height:2.6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">
                <v:imagedata r:id="rId18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960" behindDoc="0" locked="0" layoutInCell="1" allowOverlap="1" wp14:anchorId="575C7ADA" wp14:editId="2C5D8557">
                <wp:simplePos x="0" y="0"/>
                <wp:positionH relativeFrom="column">
                  <wp:posOffset>1194706</wp:posOffset>
                </wp:positionH>
                <wp:positionV relativeFrom="paragraph">
                  <wp:posOffset>54688</wp:posOffset>
                </wp:positionV>
                <wp:extent cx="3960" cy="14760"/>
                <wp:effectExtent l="57150" t="38100" r="53340" b="4254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8">
                      <w14:nvContentPartPr>
                        <w14:cNvContentPartPr/>
                      </w14:nvContentPartPr>
                      <w14:xfrm>
                        <a:off x="0" y="0"/>
                        <a:ext cx="39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2A7DD" id="Encre 1071" o:spid="_x0000_s1026" type="#_x0000_t75" style="position:absolute;margin-left:93.35pt;margin-top:3.6pt;width:1.7pt;height:2.5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">
                <v:imagedata r:id="rId18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912" behindDoc="0" locked="0" layoutInCell="1" allowOverlap="1" wp14:anchorId="4C8985A6" wp14:editId="1CBEDDC7">
                <wp:simplePos x="0" y="0"/>
                <wp:positionH relativeFrom="column">
                  <wp:posOffset>1645066</wp:posOffset>
                </wp:positionH>
                <wp:positionV relativeFrom="paragraph">
                  <wp:posOffset>71968</wp:posOffset>
                </wp:positionV>
                <wp:extent cx="34920" cy="14760"/>
                <wp:effectExtent l="38100" t="38100" r="41910" b="4254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0">
                      <w14:nvContentPartPr>
                        <w14:cNvContentPartPr/>
                      </w14:nvContentPartPr>
                      <w14:xfrm>
                        <a:off x="0" y="0"/>
                        <a:ext cx="349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0D00C" id="Encre 1069" o:spid="_x0000_s1026" type="#_x0000_t75" style="position:absolute;margin-left:128.85pt;margin-top:4.95pt;width:4.2pt;height:2.5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">
                <v:imagedata r:id="rId18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3888" behindDoc="0" locked="0" layoutInCell="1" allowOverlap="1" wp14:anchorId="03A11321" wp14:editId="4C2A5259">
                <wp:simplePos x="0" y="0"/>
                <wp:positionH relativeFrom="column">
                  <wp:posOffset>1556506</wp:posOffset>
                </wp:positionH>
                <wp:positionV relativeFrom="paragraph">
                  <wp:posOffset>46408</wp:posOffset>
                </wp:positionV>
                <wp:extent cx="147960" cy="204480"/>
                <wp:effectExtent l="38100" t="38100" r="4445" b="4318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2">
                      <w14:nvContentPartPr>
                        <w14:cNvContentPartPr/>
                      </w14:nvContentPartPr>
                      <w14:xfrm>
                        <a:off x="0" y="0"/>
                        <a:ext cx="147960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125DC" id="Encre 1068" o:spid="_x0000_s1026" type="#_x0000_t75" style="position:absolute;margin-left:121.85pt;margin-top:2.95pt;width:13.05pt;height:17.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">
                <v:imagedata r:id="rId18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8768" behindDoc="0" locked="0" layoutInCell="1" allowOverlap="1" wp14:anchorId="02896CB7" wp14:editId="1CAD0A9E">
                <wp:simplePos x="0" y="0"/>
                <wp:positionH relativeFrom="column">
                  <wp:posOffset>926506</wp:posOffset>
                </wp:positionH>
                <wp:positionV relativeFrom="paragraph">
                  <wp:posOffset>20128</wp:posOffset>
                </wp:positionV>
                <wp:extent cx="49680" cy="90720"/>
                <wp:effectExtent l="38100" t="38100" r="45720" b="43180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4">
                      <w14:nvContentPartPr>
                        <w14:cNvContentPartPr/>
                      </w14:nvContentPartPr>
                      <w14:xfrm>
                        <a:off x="0" y="0"/>
                        <a:ext cx="4968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3FE87" id="Encre 1063" o:spid="_x0000_s1026" type="#_x0000_t75" style="position:absolute;margin-left:72.25pt;margin-top:.9pt;width:5.3pt;height:8.6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">
                <v:imagedata r:id="rId1865" o:title=""/>
              </v:shape>
            </w:pict>
          </mc:Fallback>
        </mc:AlternateContent>
      </w:r>
    </w:p>
    <w:p w14:paraId="4649430A" w14:textId="38860017" w:rsidR="00CA504E" w:rsidRPr="00CA504E" w:rsidRDefault="00E81607" w:rsidP="00CA504E">
      <w:r>
        <w:rPr>
          <w:noProof/>
        </w:rPr>
        <mc:AlternateContent>
          <mc:Choice Requires="wpi">
            <w:drawing>
              <wp:anchor distT="0" distB="0" distL="114300" distR="114300" simplePos="0" relativeHeight="252151296" behindDoc="0" locked="0" layoutInCell="1" allowOverlap="1" wp14:anchorId="07BE3C04" wp14:editId="3AE2E9D1">
                <wp:simplePos x="0" y="0"/>
                <wp:positionH relativeFrom="column">
                  <wp:posOffset>5604706</wp:posOffset>
                </wp:positionH>
                <wp:positionV relativeFrom="paragraph">
                  <wp:posOffset>118158</wp:posOffset>
                </wp:positionV>
                <wp:extent cx="111240" cy="13320"/>
                <wp:effectExtent l="38100" t="38100" r="41275" b="4445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6">
                      <w14:nvContentPartPr>
                        <w14:cNvContentPartPr/>
                      </w14:nvContentPartPr>
                      <w14:xfrm>
                        <a:off x="0" y="0"/>
                        <a:ext cx="1112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DF037" id="Encre 1085" o:spid="_x0000_s1026" type="#_x0000_t75" style="position:absolute;margin-left:440.6pt;margin-top:8.6pt;width:10.15pt;height:2.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">
                <v:imagedata r:id="rId1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248" behindDoc="0" locked="0" layoutInCell="1" allowOverlap="1" wp14:anchorId="03BD0BB1" wp14:editId="6EC50EB6">
                <wp:simplePos x="0" y="0"/>
                <wp:positionH relativeFrom="column">
                  <wp:posOffset>4859866</wp:posOffset>
                </wp:positionH>
                <wp:positionV relativeFrom="paragraph">
                  <wp:posOffset>41838</wp:posOffset>
                </wp:positionV>
                <wp:extent cx="562320" cy="103680"/>
                <wp:effectExtent l="38100" t="38100" r="28575" b="48895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8">
                      <w14:nvContentPartPr>
                        <w14:cNvContentPartPr/>
                      </w14:nvContentPartPr>
                      <w14:xfrm>
                        <a:off x="0" y="0"/>
                        <a:ext cx="56232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1B7EC" id="Encre 1083" o:spid="_x0000_s1026" type="#_x0000_t75" style="position:absolute;margin-left:381.95pt;margin-top:2.6pt;width:45.7pt;height:9.5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">
                <v:imagedata r:id="rId18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8224" behindDoc="0" locked="0" layoutInCell="1" allowOverlap="1" wp14:anchorId="375D8109" wp14:editId="11306814">
                <wp:simplePos x="0" y="0"/>
                <wp:positionH relativeFrom="column">
                  <wp:posOffset>4475026</wp:posOffset>
                </wp:positionH>
                <wp:positionV relativeFrom="paragraph">
                  <wp:posOffset>-76242</wp:posOffset>
                </wp:positionV>
                <wp:extent cx="376200" cy="220680"/>
                <wp:effectExtent l="38100" t="38100" r="43180" b="4635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0">
                      <w14:nvContentPartPr>
                        <w14:cNvContentPartPr/>
                      </w14:nvContentPartPr>
                      <w14:xfrm>
                        <a:off x="0" y="0"/>
                        <a:ext cx="37620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24FE0" id="Encre 1082" o:spid="_x0000_s1026" type="#_x0000_t75" style="position:absolute;margin-left:351.65pt;margin-top:-6.7pt;width:31pt;height:18.8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">
                <v:imagedata r:id="rId1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7200" behindDoc="0" locked="0" layoutInCell="1" allowOverlap="1" wp14:anchorId="64DE5EEB" wp14:editId="15C90499">
                <wp:simplePos x="0" y="0"/>
                <wp:positionH relativeFrom="column">
                  <wp:posOffset>4304026</wp:posOffset>
                </wp:positionH>
                <wp:positionV relativeFrom="paragraph">
                  <wp:posOffset>26358</wp:posOffset>
                </wp:positionV>
                <wp:extent cx="106920" cy="136800"/>
                <wp:effectExtent l="19050" t="38100" r="26670" b="53975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2">
                      <w14:nvContentPartPr>
                        <w14:cNvContentPartPr/>
                      </w14:nvContentPartPr>
                      <w14:xfrm>
                        <a:off x="0" y="0"/>
                        <a:ext cx="10692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70E30" id="Encre 1081" o:spid="_x0000_s1026" type="#_x0000_t75" style="position:absolute;margin-left:338.2pt;margin-top:1.4pt;width:9.8pt;height:12.1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">
                <v:imagedata r:id="rId18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5152" behindDoc="0" locked="0" layoutInCell="1" allowOverlap="1" wp14:anchorId="7E3DA782" wp14:editId="7A8F7C3A">
                <wp:simplePos x="0" y="0"/>
                <wp:positionH relativeFrom="column">
                  <wp:posOffset>3959866</wp:posOffset>
                </wp:positionH>
                <wp:positionV relativeFrom="paragraph">
                  <wp:posOffset>-96762</wp:posOffset>
                </wp:positionV>
                <wp:extent cx="173160" cy="249120"/>
                <wp:effectExtent l="38100" t="38100" r="36830" b="5588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4">
                      <w14:nvContentPartPr>
                        <w14:cNvContentPartPr/>
                      </w14:nvContentPartPr>
                      <w14:xfrm>
                        <a:off x="0" y="0"/>
                        <a:ext cx="173160" cy="24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8F3F6" id="Encre 1079" o:spid="_x0000_s1026" type="#_x0000_t75" style="position:absolute;margin-left:311.1pt;margin-top:-8.3pt;width:15.05pt;height:21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">
                <v:imagedata r:id="rId18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128" behindDoc="0" locked="0" layoutInCell="1" allowOverlap="1" wp14:anchorId="1C5D4FBD" wp14:editId="71C004C4">
                <wp:simplePos x="0" y="0"/>
                <wp:positionH relativeFrom="column">
                  <wp:posOffset>3502306</wp:posOffset>
                </wp:positionH>
                <wp:positionV relativeFrom="paragraph">
                  <wp:posOffset>-91362</wp:posOffset>
                </wp:positionV>
                <wp:extent cx="281880" cy="218520"/>
                <wp:effectExtent l="38100" t="38100" r="23495" b="48260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6">
                      <w14:nvContentPartPr>
                        <w14:cNvContentPartPr/>
                      </w14:nvContentPartPr>
                      <w14:xfrm>
                        <a:off x="0" y="0"/>
                        <a:ext cx="281880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8E5AD" id="Encre 1078" o:spid="_x0000_s1026" type="#_x0000_t75" style="position:absolute;margin-left:275.05pt;margin-top:-7.9pt;width:23.65pt;height:18.6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">
                <v:imagedata r:id="rId18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104" behindDoc="0" locked="0" layoutInCell="1" allowOverlap="1" wp14:anchorId="5616527B" wp14:editId="6934C841">
                <wp:simplePos x="0" y="0"/>
                <wp:positionH relativeFrom="column">
                  <wp:posOffset>2849986</wp:posOffset>
                </wp:positionH>
                <wp:positionV relativeFrom="paragraph">
                  <wp:posOffset>-11442</wp:posOffset>
                </wp:positionV>
                <wp:extent cx="507240" cy="141840"/>
                <wp:effectExtent l="38100" t="38100" r="45720" b="48895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8">
                      <w14:nvContentPartPr>
                        <w14:cNvContentPartPr/>
                      </w14:nvContentPartPr>
                      <w14:xfrm>
                        <a:off x="0" y="0"/>
                        <a:ext cx="50724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A2F8A" id="Encre 1077" o:spid="_x0000_s1026" type="#_x0000_t75" style="position:absolute;margin-left:223.7pt;margin-top:-1.6pt;width:41.4pt;height:12.5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">
                <v:imagedata r:id="rId18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2080" behindDoc="0" locked="0" layoutInCell="1" allowOverlap="1" wp14:anchorId="65321B34" wp14:editId="4436E749">
                <wp:simplePos x="0" y="0"/>
                <wp:positionH relativeFrom="column">
                  <wp:posOffset>2696266</wp:posOffset>
                </wp:positionH>
                <wp:positionV relativeFrom="paragraph">
                  <wp:posOffset>26718</wp:posOffset>
                </wp:positionV>
                <wp:extent cx="172080" cy="82440"/>
                <wp:effectExtent l="38100" t="57150" r="0" b="51435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0">
                      <w14:nvContentPartPr>
                        <w14:cNvContentPartPr/>
                      </w14:nvContentPartPr>
                      <w14:xfrm>
                        <a:off x="0" y="0"/>
                        <a:ext cx="17208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A6CB5" id="Encre 1076" o:spid="_x0000_s1026" type="#_x0000_t75" style="position:absolute;margin-left:211.6pt;margin-top:1.4pt;width:15pt;height:7.95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">
                <v:imagedata r:id="rId18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1056" behindDoc="0" locked="0" layoutInCell="1" allowOverlap="1" wp14:anchorId="44BEA353" wp14:editId="6B05C33B">
                <wp:simplePos x="0" y="0"/>
                <wp:positionH relativeFrom="column">
                  <wp:posOffset>2608066</wp:posOffset>
                </wp:positionH>
                <wp:positionV relativeFrom="paragraph">
                  <wp:posOffset>6558</wp:posOffset>
                </wp:positionV>
                <wp:extent cx="51840" cy="91080"/>
                <wp:effectExtent l="38100" t="38100" r="43815" b="4254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2">
                      <w14:nvContentPartPr>
                        <w14:cNvContentPartPr/>
                      </w14:nvContentPartPr>
                      <w14:xfrm>
                        <a:off x="0" y="0"/>
                        <a:ext cx="5184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F8976" id="Encre 1075" o:spid="_x0000_s1026" type="#_x0000_t75" style="position:absolute;margin-left:204.65pt;margin-top:-.2pt;width:5.5pt;height:8.5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">
                <v:imagedata r:id="rId18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9008" behindDoc="0" locked="0" layoutInCell="1" allowOverlap="1" wp14:anchorId="0F1A44FF" wp14:editId="0B6B3C20">
                <wp:simplePos x="0" y="0"/>
                <wp:positionH relativeFrom="column">
                  <wp:posOffset>2462986</wp:posOffset>
                </wp:positionH>
                <wp:positionV relativeFrom="paragraph">
                  <wp:posOffset>-108282</wp:posOffset>
                </wp:positionV>
                <wp:extent cx="92160" cy="239400"/>
                <wp:effectExtent l="38100" t="38100" r="41275" b="46355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4">
                      <w14:nvContentPartPr>
                        <w14:cNvContentPartPr/>
                      </w14:nvContentPartPr>
                      <w14:xfrm>
                        <a:off x="0" y="0"/>
                        <a:ext cx="92160" cy="23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FA718" id="Encre 1073" o:spid="_x0000_s1026" type="#_x0000_t75" style="position:absolute;margin-left:193.25pt;margin-top:-9.25pt;width:8.65pt;height:20.2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">
                <v:imagedata r:id="rId18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984" behindDoc="0" locked="0" layoutInCell="1" allowOverlap="1" wp14:anchorId="744CCAD7" wp14:editId="5F06F5C8">
                <wp:simplePos x="0" y="0"/>
                <wp:positionH relativeFrom="column">
                  <wp:posOffset>2043946</wp:posOffset>
                </wp:positionH>
                <wp:positionV relativeFrom="paragraph">
                  <wp:posOffset>34998</wp:posOffset>
                </wp:positionV>
                <wp:extent cx="320760" cy="117720"/>
                <wp:effectExtent l="38100" t="57150" r="0" b="53975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6">
                      <w14:nvContentPartPr>
                        <w14:cNvContentPartPr/>
                      </w14:nvContentPartPr>
                      <w14:xfrm>
                        <a:off x="0" y="0"/>
                        <a:ext cx="3207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403FA" id="Encre 1072" o:spid="_x0000_s1026" type="#_x0000_t75" style="position:absolute;margin-left:160.25pt;margin-top:2.05pt;width:26.65pt;height:10.6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">
                <v:imagedata r:id="rId18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936" behindDoc="0" locked="0" layoutInCell="1" allowOverlap="1" wp14:anchorId="22AC7CEB" wp14:editId="5D759F92">
                <wp:simplePos x="0" y="0"/>
                <wp:positionH relativeFrom="column">
                  <wp:posOffset>1742626</wp:posOffset>
                </wp:positionH>
                <wp:positionV relativeFrom="paragraph">
                  <wp:posOffset>-74082</wp:posOffset>
                </wp:positionV>
                <wp:extent cx="95400" cy="311400"/>
                <wp:effectExtent l="57150" t="57150" r="38100" b="5080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8">
                      <w14:nvContentPartPr>
                        <w14:cNvContentPartPr/>
                      </w14:nvContentPartPr>
                      <w14:xfrm>
                        <a:off x="0" y="0"/>
                        <a:ext cx="95400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F43D1" id="Encre 1070" o:spid="_x0000_s1026" type="#_x0000_t75" style="position:absolute;margin-left:136.5pt;margin-top:-6.55pt;width:8.9pt;height:25.9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">
                <v:imagedata r:id="rId18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864" behindDoc="0" locked="0" layoutInCell="1" allowOverlap="1" wp14:anchorId="65E43CD5" wp14:editId="4B04BC33">
                <wp:simplePos x="0" y="0"/>
                <wp:positionH relativeFrom="column">
                  <wp:posOffset>1487026</wp:posOffset>
                </wp:positionH>
                <wp:positionV relativeFrom="paragraph">
                  <wp:posOffset>14838</wp:posOffset>
                </wp:positionV>
                <wp:extent cx="92880" cy="89640"/>
                <wp:effectExtent l="38100" t="38100" r="40640" b="43815"/>
                <wp:wrapNone/>
                <wp:docPr id="1067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0">
                      <w14:nvContentPartPr>
                        <w14:cNvContentPartPr/>
                      </w14:nvContentPartPr>
                      <w14:xfrm>
                        <a:off x="0" y="0"/>
                        <a:ext cx="9288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4AC26" id="Encre 1067" o:spid="_x0000_s1026" type="#_x0000_t75" style="position:absolute;margin-left:116.4pt;margin-top:.45pt;width:8.7pt;height:8.4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">
                <v:imagedata r:id="rId18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1840" behindDoc="0" locked="0" layoutInCell="1" allowOverlap="1" wp14:anchorId="061856E5" wp14:editId="1423B9D4">
                <wp:simplePos x="0" y="0"/>
                <wp:positionH relativeFrom="column">
                  <wp:posOffset>1318906</wp:posOffset>
                </wp:positionH>
                <wp:positionV relativeFrom="paragraph">
                  <wp:posOffset>38598</wp:posOffset>
                </wp:positionV>
                <wp:extent cx="172440" cy="173880"/>
                <wp:effectExtent l="38100" t="38100" r="18415" b="55245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2">
                      <w14:nvContentPartPr>
                        <w14:cNvContentPartPr/>
                      </w14:nvContentPartPr>
                      <w14:xfrm>
                        <a:off x="0" y="0"/>
                        <a:ext cx="17244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4DAC9" id="Encre 1066" o:spid="_x0000_s1026" type="#_x0000_t75" style="position:absolute;margin-left:103.15pt;margin-top:2.35pt;width:15pt;height:15.1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">
                <v:imagedata r:id="rId18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0816" behindDoc="0" locked="0" layoutInCell="1" allowOverlap="1" wp14:anchorId="1BDAF0CB" wp14:editId="01833359">
                <wp:simplePos x="0" y="0"/>
                <wp:positionH relativeFrom="column">
                  <wp:posOffset>1130266</wp:posOffset>
                </wp:positionH>
                <wp:positionV relativeFrom="paragraph">
                  <wp:posOffset>-65082</wp:posOffset>
                </wp:positionV>
                <wp:extent cx="145800" cy="196200"/>
                <wp:effectExtent l="38100" t="38100" r="26035" b="52070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4">
                      <w14:nvContentPartPr>
                        <w14:cNvContentPartPr/>
                      </w14:nvContentPartPr>
                      <w14:xfrm>
                        <a:off x="0" y="0"/>
                        <a:ext cx="145800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008A2" id="Encre 1065" o:spid="_x0000_s1026" type="#_x0000_t75" style="position:absolute;margin-left:88.3pt;margin-top:-5.8pt;width:12.9pt;height:16.9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">
                <v:imagedata r:id="rId18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792" behindDoc="0" locked="0" layoutInCell="1" allowOverlap="1" wp14:anchorId="0D507806" wp14:editId="052527C2">
                <wp:simplePos x="0" y="0"/>
                <wp:positionH relativeFrom="column">
                  <wp:posOffset>1047106</wp:posOffset>
                </wp:positionH>
                <wp:positionV relativeFrom="paragraph">
                  <wp:posOffset>35358</wp:posOffset>
                </wp:positionV>
                <wp:extent cx="83160" cy="95760"/>
                <wp:effectExtent l="57150" t="38100" r="31750" b="57150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6">
                      <w14:nvContentPartPr>
                        <w14:cNvContentPartPr/>
                      </w14:nvContentPartPr>
                      <w14:xfrm>
                        <a:off x="0" y="0"/>
                        <a:ext cx="8316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3109E" id="Encre 1064" o:spid="_x0000_s1026" type="#_x0000_t75" style="position:absolute;margin-left:81.75pt;margin-top:2.1pt;width:8pt;height:9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">
                <v:imagedata r:id="rId18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7744" behindDoc="0" locked="0" layoutInCell="1" allowOverlap="1" wp14:anchorId="245C623C" wp14:editId="5DEADBEE">
                <wp:simplePos x="0" y="0"/>
                <wp:positionH relativeFrom="column">
                  <wp:posOffset>765946</wp:posOffset>
                </wp:positionH>
                <wp:positionV relativeFrom="paragraph">
                  <wp:posOffset>-86322</wp:posOffset>
                </wp:positionV>
                <wp:extent cx="160920" cy="223560"/>
                <wp:effectExtent l="38100" t="38100" r="48895" b="43180"/>
                <wp:wrapNone/>
                <wp:docPr id="1062" name="Encre 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8">
                      <w14:nvContentPartPr>
                        <w14:cNvContentPartPr/>
                      </w14:nvContentPartPr>
                      <w14:xfrm>
                        <a:off x="0" y="0"/>
                        <a:ext cx="16092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B39BD" id="Encre 1062" o:spid="_x0000_s1026" type="#_x0000_t75" style="position:absolute;margin-left:59.6pt;margin-top:-7.5pt;width:14.05pt;height:19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">
                <v:imagedata r:id="rId18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720" behindDoc="0" locked="0" layoutInCell="1" allowOverlap="1" wp14:anchorId="36BA6F34" wp14:editId="23F58B82">
                <wp:simplePos x="0" y="0"/>
                <wp:positionH relativeFrom="column">
                  <wp:posOffset>350146</wp:posOffset>
                </wp:positionH>
                <wp:positionV relativeFrom="paragraph">
                  <wp:posOffset>-64002</wp:posOffset>
                </wp:positionV>
                <wp:extent cx="272160" cy="212760"/>
                <wp:effectExtent l="57150" t="38100" r="0" b="53975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0">
                      <w14:nvContentPartPr>
                        <w14:cNvContentPartPr/>
                      </w14:nvContentPartPr>
                      <w14:xfrm>
                        <a:off x="0" y="0"/>
                        <a:ext cx="272160" cy="21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6DA57" id="Encre 1061" o:spid="_x0000_s1026" type="#_x0000_t75" style="position:absolute;margin-left:26.85pt;margin-top:-5.75pt;width:22.85pt;height:18.1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">
                <v:imagedata r:id="rId1901" o:title=""/>
              </v:shape>
            </w:pict>
          </mc:Fallback>
        </mc:AlternateContent>
      </w:r>
    </w:p>
    <w:p w14:paraId="5484D83F" w14:textId="0768D743" w:rsidR="00CA504E" w:rsidRPr="00CA504E" w:rsidRDefault="00CA504E" w:rsidP="00CA504E"/>
    <w:p w14:paraId="5C16C7CE" w14:textId="70FC18F4" w:rsidR="00CA504E" w:rsidRPr="00CA504E" w:rsidRDefault="00CA504E" w:rsidP="00CA504E"/>
    <w:p w14:paraId="3A3E2F4F" w14:textId="1B1E9267" w:rsidR="00CA504E" w:rsidRDefault="00CA504E" w:rsidP="00CA504E">
      <w:pPr>
        <w:rPr>
          <w:rFonts w:ascii="Garamond" w:hAnsi="Garamond"/>
          <w:sz w:val="22"/>
          <w:szCs w:val="22"/>
        </w:rPr>
      </w:pPr>
      <w:r w:rsidRPr="00CA504E">
        <w:rPr>
          <w:rFonts w:ascii="Garamond" w:hAnsi="Garamond"/>
          <w:sz w:val="22"/>
          <w:szCs w:val="22"/>
        </w:rPr>
        <w:tab/>
        <w:t>4°/ Compléter le schéma final</w:t>
      </w:r>
    </w:p>
    <w:p w14:paraId="4B8CEDF5" w14:textId="0DCDEBE8" w:rsidR="00CA504E" w:rsidRDefault="00211E79" w:rsidP="00211E79">
      <w:pPr>
        <w:tabs>
          <w:tab w:val="left" w:pos="2127"/>
        </w:tabs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0224" behindDoc="0" locked="0" layoutInCell="1" allowOverlap="1" wp14:anchorId="6B58F3E7" wp14:editId="48E337DC">
                <wp:simplePos x="0" y="0"/>
                <wp:positionH relativeFrom="column">
                  <wp:posOffset>4791710</wp:posOffset>
                </wp:positionH>
                <wp:positionV relativeFrom="paragraph">
                  <wp:posOffset>1287780</wp:posOffset>
                </wp:positionV>
                <wp:extent cx="152190" cy="183520"/>
                <wp:effectExtent l="38100" t="38100" r="57785" b="45085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2">
                      <w14:nvContentPartPr>
                        <w14:cNvContentPartPr/>
                      </w14:nvContentPartPr>
                      <w14:xfrm>
                        <a:off x="0" y="0"/>
                        <a:ext cx="152190" cy="1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C35AC" id="Encre 1039" o:spid="_x0000_s1026" type="#_x0000_t75" style="position:absolute;margin-left:376.6pt;margin-top:100.7pt;width:13.4pt;height:15.85pt;z-index:2526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">
                <v:imagedata r:id="rId19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7152" behindDoc="0" locked="0" layoutInCell="1" allowOverlap="1" wp14:anchorId="68F4E3F7" wp14:editId="62FF5C88">
                <wp:simplePos x="0" y="0"/>
                <wp:positionH relativeFrom="column">
                  <wp:posOffset>5193665</wp:posOffset>
                </wp:positionH>
                <wp:positionV relativeFrom="paragraph">
                  <wp:posOffset>1130935</wp:posOffset>
                </wp:positionV>
                <wp:extent cx="368175" cy="403860"/>
                <wp:effectExtent l="38100" t="38100" r="51435" b="53340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4">
                      <w14:nvContentPartPr>
                        <w14:cNvContentPartPr/>
                      </w14:nvContentPartPr>
                      <w14:xfrm>
                        <a:off x="0" y="0"/>
                        <a:ext cx="368175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D1375" id="Encre 1026" o:spid="_x0000_s1026" type="#_x0000_t75" style="position:absolute;margin-left:408.25pt;margin-top:88.35pt;width:30.45pt;height:33.2pt;z-index:25265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">
                <v:imagedata r:id="rId19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3056" behindDoc="0" locked="0" layoutInCell="1" allowOverlap="1" wp14:anchorId="496E6FB5" wp14:editId="0FB1E7F4">
                <wp:simplePos x="0" y="0"/>
                <wp:positionH relativeFrom="column">
                  <wp:posOffset>6068695</wp:posOffset>
                </wp:positionH>
                <wp:positionV relativeFrom="paragraph">
                  <wp:posOffset>817245</wp:posOffset>
                </wp:positionV>
                <wp:extent cx="146685" cy="81900"/>
                <wp:effectExtent l="38100" t="57150" r="43815" b="52070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6">
                      <w14:nvContentPartPr>
                        <w14:cNvContentPartPr/>
                      </w14:nvContentPartPr>
                      <w14:xfrm>
                        <a:off x="0" y="0"/>
                        <a:ext cx="146685" cy="8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9B6FC" id="Encre 898" o:spid="_x0000_s1026" type="#_x0000_t75" style="position:absolute;margin-left:477.15pt;margin-top:63.65pt;width:12.95pt;height:7.9pt;z-index:25265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">
                <v:imagedata r:id="rId19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2032" behindDoc="0" locked="0" layoutInCell="1" allowOverlap="1" wp14:anchorId="07C189D9" wp14:editId="32273F40">
                <wp:simplePos x="0" y="0"/>
                <wp:positionH relativeFrom="column">
                  <wp:posOffset>6383885</wp:posOffset>
                </wp:positionH>
                <wp:positionV relativeFrom="paragraph">
                  <wp:posOffset>705330</wp:posOffset>
                </wp:positionV>
                <wp:extent cx="171720" cy="256680"/>
                <wp:effectExtent l="38100" t="38100" r="57150" b="48260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8">
                      <w14:nvContentPartPr>
                        <w14:cNvContentPartPr/>
                      </w14:nvContentPartPr>
                      <w14:xfrm>
                        <a:off x="0" y="0"/>
                        <a:ext cx="171720" cy="25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47F5F" id="Encre 897" o:spid="_x0000_s1026" type="#_x0000_t75" style="position:absolute;margin-left:501.95pt;margin-top:54.85pt;width:14.9pt;height:21.6pt;z-index:25265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">
                <v:imagedata r:id="rId19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8960" behindDoc="0" locked="0" layoutInCell="1" allowOverlap="1" wp14:anchorId="37DCEE06" wp14:editId="3DF780D4">
                <wp:simplePos x="0" y="0"/>
                <wp:positionH relativeFrom="column">
                  <wp:posOffset>6145530</wp:posOffset>
                </wp:positionH>
                <wp:positionV relativeFrom="paragraph">
                  <wp:posOffset>1352550</wp:posOffset>
                </wp:positionV>
                <wp:extent cx="129990" cy="219075"/>
                <wp:effectExtent l="57150" t="38100" r="41910" b="4762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0">
                      <w14:nvContentPartPr>
                        <w14:cNvContentPartPr/>
                      </w14:nvContentPartPr>
                      <w14:xfrm>
                        <a:off x="0" y="0"/>
                        <a:ext cx="12999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ED900" id="Encre 327" o:spid="_x0000_s1026" type="#_x0000_t75" style="position:absolute;margin-left:483.2pt;margin-top:105.8pt;width:11.65pt;height:18.65pt;z-index:2526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">
                <v:imagedata r:id="rId19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4864" behindDoc="0" locked="0" layoutInCell="1" allowOverlap="1" wp14:anchorId="01CAF660" wp14:editId="099B666B">
                <wp:simplePos x="0" y="0"/>
                <wp:positionH relativeFrom="column">
                  <wp:posOffset>5944235</wp:posOffset>
                </wp:positionH>
                <wp:positionV relativeFrom="paragraph">
                  <wp:posOffset>106680</wp:posOffset>
                </wp:positionV>
                <wp:extent cx="143575" cy="211455"/>
                <wp:effectExtent l="38100" t="38100" r="46990" b="5524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2">
                      <w14:nvContentPartPr>
                        <w14:cNvContentPartPr/>
                      </w14:nvContentPartPr>
                      <w14:xfrm>
                        <a:off x="0" y="0"/>
                        <a:ext cx="14357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861A3" id="Encre 55" o:spid="_x0000_s1026" type="#_x0000_t75" style="position:absolute;margin-left:467.35pt;margin-top:7.7pt;width:12.7pt;height:18.05pt;z-index:25264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">
                <v:imagedata r:id="rId19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1792" behindDoc="0" locked="0" layoutInCell="1" allowOverlap="1" wp14:anchorId="4E8894BA" wp14:editId="564BF39C">
                <wp:simplePos x="0" y="0"/>
                <wp:positionH relativeFrom="column">
                  <wp:posOffset>5840285</wp:posOffset>
                </wp:positionH>
                <wp:positionV relativeFrom="paragraph">
                  <wp:posOffset>266610</wp:posOffset>
                </wp:positionV>
                <wp:extent cx="26280" cy="1239840"/>
                <wp:effectExtent l="38100" t="38100" r="50165" b="5588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4">
                      <w14:nvContentPartPr>
                        <w14:cNvContentPartPr/>
                      </w14:nvContentPartPr>
                      <w14:xfrm>
                        <a:off x="0" y="0"/>
                        <a:ext cx="26280" cy="12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BD0A9" id="Encre 52" o:spid="_x0000_s1026" type="#_x0000_t75" style="position:absolute;margin-left:459.15pt;margin-top:20.3pt;width:3.45pt;height:99.05pt;z-index:25264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">
                <v:imagedata r:id="rId19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768" behindDoc="0" locked="0" layoutInCell="1" allowOverlap="1" wp14:anchorId="1D53FAF9" wp14:editId="0B91DAE0">
                <wp:simplePos x="0" y="0"/>
                <wp:positionH relativeFrom="column">
                  <wp:posOffset>5751365</wp:posOffset>
                </wp:positionH>
                <wp:positionV relativeFrom="paragraph">
                  <wp:posOffset>240330</wp:posOffset>
                </wp:positionV>
                <wp:extent cx="194040" cy="158760"/>
                <wp:effectExtent l="57150" t="57150" r="15875" b="5080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6">
                      <w14:nvContentPartPr>
                        <w14:cNvContentPartPr/>
                      </w14:nvContentPartPr>
                      <w14:xfrm>
                        <a:off x="0" y="0"/>
                        <a:ext cx="19404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B77F3" id="Encre 51" o:spid="_x0000_s1026" type="#_x0000_t75" style="position:absolute;margin-left:452.15pt;margin-top:18.2pt;width:16.7pt;height:13.9pt;z-index:25264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">
                <v:imagedata r:id="rId19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744" behindDoc="0" locked="0" layoutInCell="1" allowOverlap="1" wp14:anchorId="1C615C72" wp14:editId="0EF1FD91">
                <wp:simplePos x="0" y="0"/>
                <wp:positionH relativeFrom="column">
                  <wp:posOffset>5257800</wp:posOffset>
                </wp:positionH>
                <wp:positionV relativeFrom="paragraph">
                  <wp:posOffset>1614170</wp:posOffset>
                </wp:positionV>
                <wp:extent cx="207350" cy="281940"/>
                <wp:effectExtent l="38100" t="38100" r="21590" b="4191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8">
                      <w14:nvContentPartPr>
                        <w14:cNvContentPartPr/>
                      </w14:nvContentPartPr>
                      <w14:xfrm>
                        <a:off x="0" y="0"/>
                        <a:ext cx="207350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DE8CA" id="Encre 50" o:spid="_x0000_s1026" type="#_x0000_t75" style="position:absolute;margin-left:413.3pt;margin-top:126.4pt;width:17.75pt;height:23.6pt;z-index:25263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">
                <v:imagedata r:id="rId191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2561803" wp14:editId="0D2E909C">
            <wp:extent cx="6390640" cy="3161030"/>
            <wp:effectExtent l="0" t="0" r="0" b="127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0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504E" w:rsidSect="00F34E1B">
      <w:footerReference w:type="default" r:id="rId1921"/>
      <w:pgSz w:w="11906" w:h="16838" w:code="9"/>
      <w:pgMar w:top="624" w:right="991" w:bottom="544" w:left="851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AF19C" w14:textId="77777777" w:rsidR="00112BE3" w:rsidRDefault="00112BE3">
      <w:r>
        <w:separator/>
      </w:r>
    </w:p>
  </w:endnote>
  <w:endnote w:type="continuationSeparator" w:id="0">
    <w:p w14:paraId="70162C19" w14:textId="77777777" w:rsidR="00112BE3" w:rsidRDefault="00112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CourierPS">
    <w:altName w:val="Courier New"/>
    <w:charset w:val="00"/>
    <w:family w:val="modern"/>
    <w:pitch w:val="fixed"/>
    <w:sig w:usb0="00000007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Jax_Math">
    <w:altName w:val="Calibri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C19B6" w14:textId="77777777" w:rsidR="00345902" w:rsidRPr="00DD696E" w:rsidRDefault="00345902" w:rsidP="00DD696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368F7" w14:textId="77777777" w:rsidR="00112BE3" w:rsidRDefault="00112BE3">
      <w:r>
        <w:separator/>
      </w:r>
    </w:p>
  </w:footnote>
  <w:footnote w:type="continuationSeparator" w:id="0">
    <w:p w14:paraId="32357307" w14:textId="77777777" w:rsidR="00112BE3" w:rsidRDefault="00112B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0271F"/>
    <w:multiLevelType w:val="multilevel"/>
    <w:tmpl w:val="9ECC9B8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A422A22"/>
    <w:multiLevelType w:val="multilevel"/>
    <w:tmpl w:val="2CE49594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u w:val="none" w:color="FF0000"/>
      </w:rPr>
    </w:lvl>
    <w:lvl w:ilvl="1">
      <w:start w:val="1"/>
      <w:numFmt w:val="decimal"/>
      <w:pStyle w:val="titre2nonsoulign"/>
      <w:suff w:val="nothing"/>
      <w:lvlText w:val="%1.%2."/>
      <w:lvlJc w:val="left"/>
      <w:pPr>
        <w:ind w:left="370" w:firstLine="340"/>
      </w:pPr>
      <w:rPr>
        <w:rFonts w:hint="default"/>
        <w:u w:val="none" w:color="339966"/>
      </w:rPr>
    </w:lvl>
    <w:lvl w:ilvl="2">
      <w:start w:val="1"/>
      <w:numFmt w:val="decimal"/>
      <w:pStyle w:val="titre3lydienonsoulign"/>
      <w:suff w:val="nothing"/>
      <w:lvlText w:val="%2.%1.%3."/>
      <w:lvlJc w:val="left"/>
      <w:pPr>
        <w:ind w:left="0" w:firstLine="680"/>
      </w:pPr>
      <w:rPr>
        <w:rFonts w:hint="default"/>
        <w:u w:val="none" w:color="0000FF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3C2F2699"/>
    <w:multiLevelType w:val="multilevel"/>
    <w:tmpl w:val="B3A8B74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572354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9392344"/>
    <w:multiLevelType w:val="multilevel"/>
    <w:tmpl w:val="E60A9BFA"/>
    <w:lvl w:ilvl="0">
      <w:start w:val="1"/>
      <w:numFmt w:val="decimal"/>
      <w:pStyle w:val="Titre1Lydie"/>
      <w:suff w:val="nothing"/>
      <w:lvlText w:val="%1."/>
      <w:lvlJc w:val="left"/>
      <w:pPr>
        <w:ind w:left="0" w:firstLine="0"/>
      </w:pPr>
      <w:rPr>
        <w:rFonts w:hint="default"/>
        <w:u w:val="single" w:color="FF0000"/>
      </w:rPr>
    </w:lvl>
    <w:lvl w:ilvl="1">
      <w:start w:val="1"/>
      <w:numFmt w:val="decimal"/>
      <w:pStyle w:val="Titre2Lydie"/>
      <w:suff w:val="nothing"/>
      <w:lvlText w:val="%1.%2."/>
      <w:lvlJc w:val="left"/>
      <w:pPr>
        <w:ind w:left="1787" w:firstLine="340"/>
      </w:pPr>
      <w:rPr>
        <w:rFonts w:hint="default"/>
        <w:u w:val="single" w:color="339966"/>
      </w:rPr>
    </w:lvl>
    <w:lvl w:ilvl="2">
      <w:start w:val="1"/>
      <w:numFmt w:val="decimal"/>
      <w:pStyle w:val="Titre3Lydie"/>
      <w:suff w:val="nothing"/>
      <w:lvlText w:val="%1.%2.%3."/>
      <w:lvlJc w:val="left"/>
      <w:pPr>
        <w:ind w:left="0" w:firstLine="680"/>
      </w:pPr>
      <w:rPr>
        <w:rFonts w:hint="default"/>
        <w:u w:val="single" w:color="0000FF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6FB00BD0"/>
    <w:multiLevelType w:val="singleLevel"/>
    <w:tmpl w:val="AFE43D9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 w15:restartNumberingAfterBreak="0">
    <w:nsid w:val="780D55C9"/>
    <w:multiLevelType w:val="multilevel"/>
    <w:tmpl w:val="31C49F5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34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206452398">
    <w:abstractNumId w:val="2"/>
  </w:num>
  <w:num w:numId="2" w16cid:durableId="188109831">
    <w:abstractNumId w:val="0"/>
  </w:num>
  <w:num w:numId="3" w16cid:durableId="56512511">
    <w:abstractNumId w:val="6"/>
  </w:num>
  <w:num w:numId="4" w16cid:durableId="1690330211">
    <w:abstractNumId w:val="4"/>
  </w:num>
  <w:num w:numId="5" w16cid:durableId="753742601">
    <w:abstractNumId w:val="4"/>
  </w:num>
  <w:num w:numId="6" w16cid:durableId="204291565">
    <w:abstractNumId w:val="4"/>
  </w:num>
  <w:num w:numId="7" w16cid:durableId="1625455172">
    <w:abstractNumId w:val="4"/>
  </w:num>
  <w:num w:numId="8" w16cid:durableId="7948972">
    <w:abstractNumId w:val="4"/>
  </w:num>
  <w:num w:numId="9" w16cid:durableId="640114903">
    <w:abstractNumId w:val="4"/>
  </w:num>
  <w:num w:numId="10" w16cid:durableId="366221254">
    <w:abstractNumId w:val="4"/>
  </w:num>
  <w:num w:numId="11" w16cid:durableId="2027366295">
    <w:abstractNumId w:val="4"/>
  </w:num>
  <w:num w:numId="12" w16cid:durableId="405763988">
    <w:abstractNumId w:val="4"/>
  </w:num>
  <w:num w:numId="13" w16cid:durableId="657923356">
    <w:abstractNumId w:val="4"/>
  </w:num>
  <w:num w:numId="14" w16cid:durableId="1000161254">
    <w:abstractNumId w:val="4"/>
  </w:num>
  <w:num w:numId="15" w16cid:durableId="191309269">
    <w:abstractNumId w:val="4"/>
  </w:num>
  <w:num w:numId="16" w16cid:durableId="1603151466">
    <w:abstractNumId w:val="4"/>
  </w:num>
  <w:num w:numId="17" w16cid:durableId="623779792">
    <w:abstractNumId w:val="1"/>
  </w:num>
  <w:num w:numId="18" w16cid:durableId="1452939699">
    <w:abstractNumId w:val="1"/>
  </w:num>
  <w:num w:numId="19" w16cid:durableId="741024132">
    <w:abstractNumId w:val="1"/>
  </w:num>
  <w:num w:numId="20" w16cid:durableId="226697166">
    <w:abstractNumId w:val="1"/>
  </w:num>
  <w:num w:numId="21" w16cid:durableId="1567490693">
    <w:abstractNumId w:val="4"/>
  </w:num>
  <w:num w:numId="22" w16cid:durableId="572353689">
    <w:abstractNumId w:val="4"/>
  </w:num>
  <w:num w:numId="23" w16cid:durableId="1663776535">
    <w:abstractNumId w:val="4"/>
  </w:num>
  <w:num w:numId="24" w16cid:durableId="1779373441">
    <w:abstractNumId w:val="4"/>
  </w:num>
  <w:num w:numId="25" w16cid:durableId="318076747">
    <w:abstractNumId w:val="1"/>
  </w:num>
  <w:num w:numId="26" w16cid:durableId="1811359117">
    <w:abstractNumId w:val="4"/>
  </w:num>
  <w:num w:numId="27" w16cid:durableId="579217422">
    <w:abstractNumId w:val="1"/>
  </w:num>
  <w:num w:numId="28" w16cid:durableId="424805402">
    <w:abstractNumId w:val="4"/>
  </w:num>
  <w:num w:numId="29" w16cid:durableId="1212108031">
    <w:abstractNumId w:val="4"/>
  </w:num>
  <w:num w:numId="30" w16cid:durableId="1801221858">
    <w:abstractNumId w:val="1"/>
  </w:num>
  <w:num w:numId="31" w16cid:durableId="609512972">
    <w:abstractNumId w:val="4"/>
  </w:num>
  <w:num w:numId="32" w16cid:durableId="345790641">
    <w:abstractNumId w:val="1"/>
  </w:num>
  <w:num w:numId="33" w16cid:durableId="1364749829">
    <w:abstractNumId w:val="1"/>
  </w:num>
  <w:num w:numId="34" w16cid:durableId="816260979">
    <w:abstractNumId w:val="1"/>
  </w:num>
  <w:num w:numId="35" w16cid:durableId="2025476787">
    <w:abstractNumId w:val="1"/>
  </w:num>
  <w:num w:numId="36" w16cid:durableId="1467115509">
    <w:abstractNumId w:val="1"/>
  </w:num>
  <w:num w:numId="37" w16cid:durableId="1067847291">
    <w:abstractNumId w:val="1"/>
  </w:num>
  <w:num w:numId="38" w16cid:durableId="133061921">
    <w:abstractNumId w:val="1"/>
  </w:num>
  <w:num w:numId="39" w16cid:durableId="260647490">
    <w:abstractNumId w:val="1"/>
  </w:num>
  <w:num w:numId="40" w16cid:durableId="312175329">
    <w:abstractNumId w:val="1"/>
  </w:num>
  <w:num w:numId="41" w16cid:durableId="1904947261">
    <w:abstractNumId w:val="1"/>
  </w:num>
  <w:num w:numId="42" w16cid:durableId="2088533353">
    <w:abstractNumId w:val="5"/>
  </w:num>
  <w:num w:numId="43" w16cid:durableId="20555374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69E"/>
    <w:rsid w:val="00045BE0"/>
    <w:rsid w:val="00054520"/>
    <w:rsid w:val="000551F3"/>
    <w:rsid w:val="0007068A"/>
    <w:rsid w:val="000B6416"/>
    <w:rsid w:val="000C172D"/>
    <w:rsid w:val="000E73BB"/>
    <w:rsid w:val="000F68EF"/>
    <w:rsid w:val="00112BE3"/>
    <w:rsid w:val="00180E58"/>
    <w:rsid w:val="00185121"/>
    <w:rsid w:val="0018764D"/>
    <w:rsid w:val="001B2027"/>
    <w:rsid w:val="001E20B2"/>
    <w:rsid w:val="00211E79"/>
    <w:rsid w:val="002368EC"/>
    <w:rsid w:val="00280532"/>
    <w:rsid w:val="002E5A53"/>
    <w:rsid w:val="002F3821"/>
    <w:rsid w:val="0031116D"/>
    <w:rsid w:val="00312DBE"/>
    <w:rsid w:val="0031652B"/>
    <w:rsid w:val="00340094"/>
    <w:rsid w:val="00345902"/>
    <w:rsid w:val="00354799"/>
    <w:rsid w:val="00367490"/>
    <w:rsid w:val="00372636"/>
    <w:rsid w:val="003B0752"/>
    <w:rsid w:val="003D3BC0"/>
    <w:rsid w:val="003D79EB"/>
    <w:rsid w:val="00460C66"/>
    <w:rsid w:val="00474A06"/>
    <w:rsid w:val="0047641B"/>
    <w:rsid w:val="00494D1F"/>
    <w:rsid w:val="004F0977"/>
    <w:rsid w:val="004F61DB"/>
    <w:rsid w:val="004F7277"/>
    <w:rsid w:val="00513525"/>
    <w:rsid w:val="00525138"/>
    <w:rsid w:val="00536CB1"/>
    <w:rsid w:val="00546CAE"/>
    <w:rsid w:val="00550CF6"/>
    <w:rsid w:val="00551A56"/>
    <w:rsid w:val="00577206"/>
    <w:rsid w:val="005C7005"/>
    <w:rsid w:val="005D1F28"/>
    <w:rsid w:val="005E2672"/>
    <w:rsid w:val="006204EF"/>
    <w:rsid w:val="00630B23"/>
    <w:rsid w:val="006429B8"/>
    <w:rsid w:val="00643A0D"/>
    <w:rsid w:val="006A1950"/>
    <w:rsid w:val="006C6ECE"/>
    <w:rsid w:val="00717D81"/>
    <w:rsid w:val="00731E48"/>
    <w:rsid w:val="007325D7"/>
    <w:rsid w:val="00733AB5"/>
    <w:rsid w:val="00770C57"/>
    <w:rsid w:val="00782F62"/>
    <w:rsid w:val="007A3368"/>
    <w:rsid w:val="007B2459"/>
    <w:rsid w:val="007C0E5D"/>
    <w:rsid w:val="007C16BF"/>
    <w:rsid w:val="007E1A8D"/>
    <w:rsid w:val="007E63C1"/>
    <w:rsid w:val="00804137"/>
    <w:rsid w:val="008219EA"/>
    <w:rsid w:val="0086041A"/>
    <w:rsid w:val="00863A03"/>
    <w:rsid w:val="0086498F"/>
    <w:rsid w:val="00887BB7"/>
    <w:rsid w:val="008D299B"/>
    <w:rsid w:val="008F267F"/>
    <w:rsid w:val="009013CB"/>
    <w:rsid w:val="00924CC2"/>
    <w:rsid w:val="009A6DF1"/>
    <w:rsid w:val="009F2327"/>
    <w:rsid w:val="00A00701"/>
    <w:rsid w:val="00A24145"/>
    <w:rsid w:val="00A53629"/>
    <w:rsid w:val="00A55451"/>
    <w:rsid w:val="00AC2B6D"/>
    <w:rsid w:val="00AF6DF1"/>
    <w:rsid w:val="00B0340E"/>
    <w:rsid w:val="00B16AE8"/>
    <w:rsid w:val="00B226B2"/>
    <w:rsid w:val="00B30023"/>
    <w:rsid w:val="00B437AF"/>
    <w:rsid w:val="00B775F4"/>
    <w:rsid w:val="00B90621"/>
    <w:rsid w:val="00BA6C2D"/>
    <w:rsid w:val="00C27E33"/>
    <w:rsid w:val="00C4186F"/>
    <w:rsid w:val="00C81726"/>
    <w:rsid w:val="00CA504E"/>
    <w:rsid w:val="00CA64F3"/>
    <w:rsid w:val="00CD37E2"/>
    <w:rsid w:val="00CE1342"/>
    <w:rsid w:val="00D81B78"/>
    <w:rsid w:val="00DD696E"/>
    <w:rsid w:val="00DD6984"/>
    <w:rsid w:val="00E679D1"/>
    <w:rsid w:val="00E81607"/>
    <w:rsid w:val="00E82A6B"/>
    <w:rsid w:val="00E843EF"/>
    <w:rsid w:val="00E9369E"/>
    <w:rsid w:val="00EB2BA6"/>
    <w:rsid w:val="00EC2270"/>
    <w:rsid w:val="00EE6FF2"/>
    <w:rsid w:val="00F215FD"/>
    <w:rsid w:val="00F34E1B"/>
    <w:rsid w:val="00F56367"/>
    <w:rsid w:val="00FD08C4"/>
    <w:rsid w:val="00FD1580"/>
    <w:rsid w:val="00FD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1975AD"/>
  <w15:docId w15:val="{96DEFA66-CBE5-4BFA-8548-49D679F2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532"/>
  </w:style>
  <w:style w:type="paragraph" w:styleId="Titre2">
    <w:name w:val="heading 2"/>
    <w:basedOn w:val="Normal"/>
    <w:next w:val="Normal"/>
    <w:qFormat/>
    <w:rsid w:val="00863A03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qFormat/>
    <w:rsid w:val="00863A03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qFormat/>
    <w:rsid w:val="00863A03"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Titre5">
    <w:name w:val="heading 5"/>
    <w:basedOn w:val="Normal"/>
    <w:next w:val="Normal"/>
    <w:qFormat/>
    <w:rsid w:val="00863A03"/>
    <w:pPr>
      <w:spacing w:before="240" w:after="60"/>
      <w:outlineLvl w:val="4"/>
    </w:pPr>
    <w:rPr>
      <w:sz w:val="22"/>
    </w:rPr>
  </w:style>
  <w:style w:type="paragraph" w:styleId="Titre6">
    <w:name w:val="heading 6"/>
    <w:basedOn w:val="Normal"/>
    <w:next w:val="Normal"/>
    <w:qFormat/>
    <w:rsid w:val="00863A03"/>
    <w:pPr>
      <w:spacing w:before="240" w:after="60"/>
      <w:outlineLvl w:val="5"/>
    </w:pPr>
    <w:rPr>
      <w:i/>
      <w:sz w:val="22"/>
    </w:rPr>
  </w:style>
  <w:style w:type="paragraph" w:styleId="Titre7">
    <w:name w:val="heading 7"/>
    <w:basedOn w:val="Normal"/>
    <w:next w:val="Normal"/>
    <w:qFormat/>
    <w:rsid w:val="00863A03"/>
    <w:pPr>
      <w:spacing w:before="240" w:after="60"/>
      <w:outlineLvl w:val="6"/>
    </w:pPr>
    <w:rPr>
      <w:rFonts w:ascii="Arial" w:hAnsi="Arial"/>
    </w:rPr>
  </w:style>
  <w:style w:type="paragraph" w:styleId="Titre8">
    <w:name w:val="heading 8"/>
    <w:basedOn w:val="Normal"/>
    <w:next w:val="Normal"/>
    <w:qFormat/>
    <w:rsid w:val="00863A03"/>
    <w:pPr>
      <w:spacing w:before="240" w:after="60"/>
      <w:outlineLvl w:val="7"/>
    </w:pPr>
    <w:rPr>
      <w:rFonts w:ascii="Arial" w:hAnsi="Arial"/>
      <w:i/>
    </w:rPr>
  </w:style>
  <w:style w:type="paragraph" w:styleId="Titre9">
    <w:name w:val="heading 9"/>
    <w:basedOn w:val="Normal"/>
    <w:next w:val="Normal"/>
    <w:qFormat/>
    <w:rsid w:val="00863A03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2">
    <w:name w:val="Normal12"/>
    <w:basedOn w:val="Normal"/>
    <w:rsid w:val="00863A03"/>
    <w:rPr>
      <w:sz w:val="24"/>
    </w:rPr>
  </w:style>
  <w:style w:type="paragraph" w:customStyle="1" w:styleId="Titre1">
    <w:name w:val="Titre1"/>
    <w:basedOn w:val="Normal"/>
    <w:next w:val="Normal12"/>
    <w:rsid w:val="00863A03"/>
    <w:pPr>
      <w:spacing w:before="120" w:after="60"/>
      <w:jc w:val="center"/>
    </w:pPr>
    <w:rPr>
      <w:rFonts w:ascii="Arial" w:hAnsi="Arial"/>
      <w:b/>
      <w:caps/>
      <w:sz w:val="26"/>
    </w:rPr>
  </w:style>
  <w:style w:type="paragraph" w:customStyle="1" w:styleId="Titre20">
    <w:name w:val="Titre2"/>
    <w:basedOn w:val="Normal12"/>
    <w:next w:val="Normal12"/>
    <w:autoRedefine/>
    <w:rsid w:val="007B2459"/>
    <w:pPr>
      <w:spacing w:before="60" w:after="60"/>
    </w:pPr>
    <w:rPr>
      <w:rFonts w:ascii="Arial" w:hAnsi="Arial"/>
      <w:b/>
      <w:sz w:val="26"/>
    </w:rPr>
  </w:style>
  <w:style w:type="paragraph" w:customStyle="1" w:styleId="Titre30">
    <w:name w:val="Titre3"/>
    <w:basedOn w:val="Normal12"/>
    <w:next w:val="Normal12"/>
    <w:rsid w:val="00863A03"/>
    <w:pPr>
      <w:ind w:left="284"/>
    </w:pPr>
    <w:rPr>
      <w:b/>
    </w:rPr>
  </w:style>
  <w:style w:type="paragraph" w:customStyle="1" w:styleId="Titre40">
    <w:name w:val="Titre4"/>
    <w:basedOn w:val="Normal12"/>
    <w:next w:val="Normal12"/>
    <w:rsid w:val="00863A03"/>
    <w:pPr>
      <w:spacing w:before="60"/>
      <w:ind w:left="567"/>
    </w:pPr>
    <w:rPr>
      <w:b/>
      <w:i/>
    </w:rPr>
  </w:style>
  <w:style w:type="paragraph" w:customStyle="1" w:styleId="titre0gauche">
    <w:name w:val="titre 0 gauche"/>
    <w:basedOn w:val="Titre20"/>
    <w:rsid w:val="00863A03"/>
    <w:pPr>
      <w:spacing w:before="0"/>
    </w:pPr>
  </w:style>
  <w:style w:type="paragraph" w:customStyle="1" w:styleId="Titre0">
    <w:name w:val="Titre 0"/>
    <w:basedOn w:val="Titre20"/>
    <w:autoRedefine/>
    <w:rsid w:val="00887BB7"/>
    <w:pPr>
      <w:spacing w:before="0"/>
      <w:jc w:val="center"/>
    </w:pPr>
    <w:rPr>
      <w:rFonts w:ascii="Comic Sans MS" w:hAnsi="Comic Sans MS"/>
      <w:i/>
      <w:iCs/>
      <w:caps/>
      <w:sz w:val="36"/>
      <w:szCs w:val="36"/>
    </w:rPr>
  </w:style>
  <w:style w:type="paragraph" w:customStyle="1" w:styleId="titre0droite">
    <w:name w:val="titre 0 droite"/>
    <w:basedOn w:val="Titre20"/>
    <w:rsid w:val="00863A03"/>
    <w:pPr>
      <w:spacing w:before="0"/>
      <w:jc w:val="right"/>
    </w:pPr>
  </w:style>
  <w:style w:type="paragraph" w:styleId="En-tte">
    <w:name w:val="header"/>
    <w:basedOn w:val="Normal"/>
    <w:rsid w:val="00863A03"/>
    <w:pPr>
      <w:tabs>
        <w:tab w:val="center" w:pos="4536"/>
        <w:tab w:val="right" w:pos="9072"/>
      </w:tabs>
    </w:pPr>
  </w:style>
  <w:style w:type="paragraph" w:customStyle="1" w:styleId="Titre1Lydie">
    <w:name w:val="Titre 1 Lydie"/>
    <w:basedOn w:val="Titre20"/>
    <w:next w:val="Normal12"/>
    <w:autoRedefine/>
    <w:rsid w:val="009A6DF1"/>
    <w:pPr>
      <w:numPr>
        <w:numId w:val="31"/>
      </w:numPr>
    </w:pPr>
    <w:rPr>
      <w:u w:val="single" w:color="FF0000"/>
    </w:rPr>
  </w:style>
  <w:style w:type="paragraph" w:customStyle="1" w:styleId="Titre2Lydie">
    <w:name w:val="Titre 2 Lydie"/>
    <w:basedOn w:val="Titre30"/>
    <w:next w:val="Normal"/>
    <w:autoRedefine/>
    <w:rsid w:val="009A6DF1"/>
    <w:pPr>
      <w:numPr>
        <w:ilvl w:val="1"/>
        <w:numId w:val="31"/>
      </w:numPr>
      <w:spacing w:before="60" w:after="60"/>
      <w:jc w:val="both"/>
    </w:pPr>
    <w:rPr>
      <w:rFonts w:ascii="Arial" w:hAnsi="Arial"/>
      <w:sz w:val="22"/>
      <w:u w:val="single" w:color="339966"/>
    </w:rPr>
  </w:style>
  <w:style w:type="paragraph" w:customStyle="1" w:styleId="Titre3Lydie">
    <w:name w:val="Titre 3 Lydie"/>
    <w:basedOn w:val="Titre40"/>
    <w:next w:val="Normal12"/>
    <w:autoRedefine/>
    <w:rsid w:val="009A6DF1"/>
    <w:pPr>
      <w:numPr>
        <w:ilvl w:val="2"/>
        <w:numId w:val="31"/>
      </w:numPr>
      <w:spacing w:after="60"/>
    </w:pPr>
    <w:rPr>
      <w:i w:val="0"/>
      <w:u w:val="single" w:color="0000FF"/>
    </w:rPr>
  </w:style>
  <w:style w:type="paragraph" w:styleId="Pieddepage">
    <w:name w:val="footer"/>
    <w:basedOn w:val="Normal"/>
    <w:rsid w:val="00863A03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863A03"/>
  </w:style>
  <w:style w:type="paragraph" w:customStyle="1" w:styleId="Titre1nonsoulign">
    <w:name w:val="Titre 1 non souligné"/>
    <w:basedOn w:val="Titre1Lydie"/>
    <w:next w:val="Normal12"/>
    <w:autoRedefine/>
    <w:rsid w:val="0086041A"/>
    <w:pPr>
      <w:numPr>
        <w:numId w:val="0"/>
      </w:numPr>
      <w:jc w:val="center"/>
    </w:pPr>
    <w:rPr>
      <w:rFonts w:ascii="Bookman Old Style" w:hAnsi="Bookman Old Style"/>
      <w:color w:val="F2F2F2" w:themeColor="background1" w:themeShade="F2"/>
      <w:u w:val="none"/>
    </w:rPr>
  </w:style>
  <w:style w:type="paragraph" w:customStyle="1" w:styleId="Titre2pourTP">
    <w:name w:val="Titre 2 pour TP"/>
    <w:basedOn w:val="Titre2Lydie"/>
    <w:next w:val="Normal12"/>
    <w:autoRedefine/>
    <w:rsid w:val="001B2027"/>
    <w:pPr>
      <w:numPr>
        <w:ilvl w:val="0"/>
        <w:numId w:val="0"/>
      </w:numPr>
    </w:pPr>
    <w:rPr>
      <w:szCs w:val="24"/>
      <w:u w:val="none"/>
    </w:rPr>
  </w:style>
  <w:style w:type="paragraph" w:customStyle="1" w:styleId="titre2nonsoulign">
    <w:name w:val="titre 2 non souligné"/>
    <w:basedOn w:val="Titre2Lydie"/>
    <w:next w:val="Normal12"/>
    <w:autoRedefine/>
    <w:rsid w:val="0086041A"/>
    <w:pPr>
      <w:numPr>
        <w:numId w:val="41"/>
      </w:numPr>
    </w:pPr>
    <w:rPr>
      <w:rFonts w:ascii="Garamond" w:hAnsi="Garamond"/>
      <w:szCs w:val="22"/>
    </w:rPr>
  </w:style>
  <w:style w:type="paragraph" w:customStyle="1" w:styleId="titre3lydienonsoulign">
    <w:name w:val="titre 3 lydie non souligné"/>
    <w:basedOn w:val="Titre3Lydie"/>
    <w:next w:val="Normal12"/>
    <w:autoRedefine/>
    <w:rsid w:val="00924CC2"/>
    <w:pPr>
      <w:numPr>
        <w:numId w:val="41"/>
      </w:numPr>
    </w:pPr>
    <w:rPr>
      <w:szCs w:val="24"/>
      <w:u w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299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299B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link w:val="CorpsdetexteCar"/>
    <w:semiHidden/>
    <w:rsid w:val="008D299B"/>
    <w:pPr>
      <w:jc w:val="both"/>
    </w:pPr>
    <w:rPr>
      <w:rFonts w:ascii="Arial" w:hAnsi="Arial"/>
    </w:rPr>
  </w:style>
  <w:style w:type="character" w:customStyle="1" w:styleId="CorpsdetexteCar">
    <w:name w:val="Corps de texte Car"/>
    <w:basedOn w:val="Policepardfaut"/>
    <w:link w:val="Corpsdetexte"/>
    <w:semiHidden/>
    <w:rsid w:val="008D299B"/>
    <w:rPr>
      <w:rFonts w:ascii="Arial" w:hAnsi="Arial"/>
    </w:rPr>
  </w:style>
  <w:style w:type="paragraph" w:styleId="Retraitcorpsdetexte">
    <w:name w:val="Body Text Indent"/>
    <w:basedOn w:val="Normal"/>
    <w:link w:val="RetraitcorpsdetexteCar"/>
    <w:semiHidden/>
    <w:rsid w:val="008D299B"/>
    <w:pPr>
      <w:ind w:left="240" w:hanging="240"/>
      <w:jc w:val="both"/>
    </w:pPr>
    <w:rPr>
      <w:sz w:val="24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D299B"/>
    <w:rPr>
      <w:sz w:val="24"/>
    </w:rPr>
  </w:style>
  <w:style w:type="paragraph" w:styleId="Retraitcorpsdetexte2">
    <w:name w:val="Body Text Indent 2"/>
    <w:basedOn w:val="Normal"/>
    <w:link w:val="Retraitcorpsdetexte2Car"/>
    <w:semiHidden/>
    <w:rsid w:val="008D299B"/>
    <w:pPr>
      <w:tabs>
        <w:tab w:val="left" w:pos="640"/>
      </w:tabs>
      <w:spacing w:line="-260" w:lineRule="auto"/>
      <w:ind w:firstLine="288"/>
    </w:pPr>
    <w:rPr>
      <w:sz w:val="24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8D299B"/>
    <w:rPr>
      <w:sz w:val="24"/>
    </w:rPr>
  </w:style>
  <w:style w:type="paragraph" w:customStyle="1" w:styleId="Blockquote">
    <w:name w:val="Blockquote"/>
    <w:basedOn w:val="Normal"/>
    <w:rsid w:val="00372636"/>
    <w:pPr>
      <w:spacing w:before="100" w:after="100"/>
      <w:ind w:left="360" w:right="360"/>
    </w:pPr>
    <w:rPr>
      <w:snapToGrid w:val="0"/>
      <w:sz w:val="24"/>
    </w:rPr>
  </w:style>
  <w:style w:type="paragraph" w:styleId="Paragraphedeliste">
    <w:name w:val="List Paragraph"/>
    <w:basedOn w:val="Normal"/>
    <w:uiPriority w:val="34"/>
    <w:qFormat/>
    <w:rsid w:val="00372636"/>
    <w:pPr>
      <w:ind w:left="720"/>
      <w:contextualSpacing/>
    </w:pPr>
  </w:style>
  <w:style w:type="paragraph" w:customStyle="1" w:styleId="Standard">
    <w:name w:val="Standard"/>
    <w:rsid w:val="00B775F4"/>
    <w:pPr>
      <w:suppressAutoHyphens/>
      <w:autoSpaceDN w:val="0"/>
      <w:textAlignment w:val="baseline"/>
    </w:pPr>
    <w:rPr>
      <w:rFonts w:ascii="Liberation Sans" w:eastAsia="Liberation Sans" w:hAnsi="Liberation Sans" w:cs="Liberation Sans"/>
      <w:kern w:val="3"/>
      <w:sz w:val="21"/>
      <w:szCs w:val="24"/>
      <w:lang w:eastAsia="zh-CN" w:bidi="hi-IN"/>
    </w:rPr>
  </w:style>
  <w:style w:type="paragraph" w:customStyle="1" w:styleId="TableContents">
    <w:name w:val="Table Contents"/>
    <w:basedOn w:val="Standard"/>
    <w:rsid w:val="00B775F4"/>
    <w:pPr>
      <w:suppressLineNumbers/>
    </w:pPr>
  </w:style>
  <w:style w:type="paragraph" w:customStyle="1" w:styleId="ECEcorps">
    <w:name w:val="ECEcorps"/>
    <w:qFormat/>
    <w:rsid w:val="00546CAE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546CAE"/>
    <w:rPr>
      <w:b/>
      <w:u w:val="single"/>
    </w:rPr>
  </w:style>
  <w:style w:type="paragraph" w:customStyle="1" w:styleId="ECErponse">
    <w:name w:val="ECEréponse"/>
    <w:basedOn w:val="ECEcorps"/>
    <w:qFormat/>
    <w:rsid w:val="00B437AF"/>
    <w:pPr>
      <w:spacing w:before="240" w:line="240" w:lineRule="auto"/>
    </w:pPr>
    <w:rPr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508.xml"/><Relationship Id="rId1827" Type="http://schemas.openxmlformats.org/officeDocument/2006/relationships/image" Target="media/image825.emf"/><Relationship Id="rId21" Type="http://schemas.openxmlformats.org/officeDocument/2006/relationships/image" Target="media/image10.emf"/><Relationship Id="rId170" Type="http://schemas.openxmlformats.org/officeDocument/2006/relationships/customXml" Target="ink/ink80.xml"/><Relationship Id="rId268" Type="http://schemas.openxmlformats.org/officeDocument/2006/relationships/customXml" Target="ink/ink129.xml"/><Relationship Id="rId475" Type="http://schemas.openxmlformats.org/officeDocument/2006/relationships/image" Target="media/image24.png"/><Relationship Id="rId682" Type="http://schemas.openxmlformats.org/officeDocument/2006/relationships/customXml" Target="ink/ink297.xml"/><Relationship Id="rId128" Type="http://schemas.openxmlformats.org/officeDocument/2006/relationships/customXml" Target="ink/ink59.xml"/><Relationship Id="rId335" Type="http://schemas.openxmlformats.org/officeDocument/2006/relationships/customXml" Target="ink/ink153.xml"/><Relationship Id="rId542" Type="http://schemas.openxmlformats.org/officeDocument/2006/relationships/image" Target="media/image256.emf"/><Relationship Id="rId402" Type="http://schemas.openxmlformats.org/officeDocument/2006/relationships/image" Target="media/image187.emf"/><Relationship Id="rId847" Type="http://schemas.openxmlformats.org/officeDocument/2006/relationships/image" Target="media/image403.emf"/><Relationship Id="rId1477" Type="http://schemas.openxmlformats.org/officeDocument/2006/relationships/customXml" Target="ink/ink488.xml"/><Relationship Id="rId1684" Type="http://schemas.openxmlformats.org/officeDocument/2006/relationships/customXml" Target="ink/ink586.xml"/><Relationship Id="rId1891" Type="http://schemas.openxmlformats.org/officeDocument/2006/relationships/image" Target="media/image857.emf"/><Relationship Id="rId707" Type="http://schemas.openxmlformats.org/officeDocument/2006/relationships/image" Target="media/image336.emf"/><Relationship Id="rId1544" Type="http://schemas.openxmlformats.org/officeDocument/2006/relationships/customXml" Target="ink/ink519.xml"/><Relationship Id="rId1751" Type="http://schemas.openxmlformats.org/officeDocument/2006/relationships/image" Target="media/image67.png"/><Relationship Id="rId43" Type="http://schemas.openxmlformats.org/officeDocument/2006/relationships/image" Target="media/image21.emf"/><Relationship Id="rId1404" Type="http://schemas.openxmlformats.org/officeDocument/2006/relationships/image" Target="media/image660.emf"/><Relationship Id="rId1611" Type="http://schemas.openxmlformats.org/officeDocument/2006/relationships/image" Target="media/image763.emf"/><Relationship Id="rId1849" Type="http://schemas.openxmlformats.org/officeDocument/2006/relationships/image" Target="media/image836.emf"/><Relationship Id="rId192" Type="http://schemas.openxmlformats.org/officeDocument/2006/relationships/customXml" Target="ink/ink91.xml"/><Relationship Id="rId1709" Type="http://schemas.openxmlformats.org/officeDocument/2006/relationships/image" Target="media/image44.png"/><Relationship Id="rId1916" Type="http://schemas.openxmlformats.org/officeDocument/2006/relationships/customXml" Target="ink/ink701.xml"/><Relationship Id="rId357" Type="http://schemas.openxmlformats.org/officeDocument/2006/relationships/customXml" Target="ink/ink162.xml"/><Relationship Id="rId217" Type="http://schemas.openxmlformats.org/officeDocument/2006/relationships/image" Target="media/image103.emf"/><Relationship Id="rId564" Type="http://schemas.openxmlformats.org/officeDocument/2006/relationships/image" Target="media/image267.emf"/><Relationship Id="rId771" Type="http://schemas.openxmlformats.org/officeDocument/2006/relationships/customXml" Target="ink/ink339.xml"/><Relationship Id="rId869" Type="http://schemas.openxmlformats.org/officeDocument/2006/relationships/image" Target="media/image414.emf"/><Relationship Id="rId1499" Type="http://schemas.openxmlformats.org/officeDocument/2006/relationships/customXml" Target="ink/ink499.xml"/><Relationship Id="rId424" Type="http://schemas.openxmlformats.org/officeDocument/2006/relationships/customXml" Target="ink/ink193.xml"/><Relationship Id="rId631" Type="http://schemas.openxmlformats.org/officeDocument/2006/relationships/oleObject" Target="embeddings/oleObject12.bin"/><Relationship Id="rId729" Type="http://schemas.openxmlformats.org/officeDocument/2006/relationships/image" Target="media/image347.emf"/><Relationship Id="rId1054" Type="http://schemas.openxmlformats.org/officeDocument/2006/relationships/customXml" Target="ink/ink398.xml"/><Relationship Id="rId1359" Type="http://schemas.openxmlformats.org/officeDocument/2006/relationships/customXml" Target="ink/ink432.xml"/><Relationship Id="rId1566" Type="http://schemas.openxmlformats.org/officeDocument/2006/relationships/customXml" Target="ink/ink530.xml"/><Relationship Id="rId1773" Type="http://schemas.openxmlformats.org/officeDocument/2006/relationships/image" Target="media/image75.png"/><Relationship Id="rId65" Type="http://schemas.openxmlformats.org/officeDocument/2006/relationships/image" Target="media/image32.emf"/><Relationship Id="rId1426" Type="http://schemas.openxmlformats.org/officeDocument/2006/relationships/image" Target="media/image671.emf"/><Relationship Id="rId1633" Type="http://schemas.openxmlformats.org/officeDocument/2006/relationships/image" Target="media/image774.emf"/><Relationship Id="rId1840" Type="http://schemas.openxmlformats.org/officeDocument/2006/relationships/customXml" Target="ink/ink663.xml"/><Relationship Id="rId1700" Type="http://schemas.openxmlformats.org/officeDocument/2006/relationships/customXml" Target="ink/ink594.xml"/><Relationship Id="rId281" Type="http://schemas.openxmlformats.org/officeDocument/2006/relationships/customXml" Target="ink/ink135.xml"/><Relationship Id="rId141" Type="http://schemas.openxmlformats.org/officeDocument/2006/relationships/image" Target="media/image68.emf"/><Relationship Id="rId379" Type="http://schemas.openxmlformats.org/officeDocument/2006/relationships/customXml" Target="ink/ink173.xml"/><Relationship Id="rId586" Type="http://schemas.openxmlformats.org/officeDocument/2006/relationships/image" Target="media/image278.emf"/><Relationship Id="rId793" Type="http://schemas.openxmlformats.org/officeDocument/2006/relationships/image" Target="media/image376.emf"/><Relationship Id="rId7" Type="http://schemas.openxmlformats.org/officeDocument/2006/relationships/image" Target="media/image1.png"/><Relationship Id="rId239" Type="http://schemas.openxmlformats.org/officeDocument/2006/relationships/image" Target="media/image114.emf"/><Relationship Id="rId446" Type="http://schemas.openxmlformats.org/officeDocument/2006/relationships/customXml" Target="ink/ink204.xml"/><Relationship Id="rId653" Type="http://schemas.openxmlformats.org/officeDocument/2006/relationships/image" Target="media/image309.emf"/><Relationship Id="rId1076" Type="http://schemas.openxmlformats.org/officeDocument/2006/relationships/customXml" Target="ink/ink408.xml"/><Relationship Id="rId1490" Type="http://schemas.openxmlformats.org/officeDocument/2006/relationships/image" Target="media/image703.emf"/><Relationship Id="rId306" Type="http://schemas.openxmlformats.org/officeDocument/2006/relationships/image" Target="media/image140.emf"/><Relationship Id="rId860" Type="http://schemas.openxmlformats.org/officeDocument/2006/relationships/customXml" Target="ink/ink381.xml"/><Relationship Id="rId1588" Type="http://schemas.openxmlformats.org/officeDocument/2006/relationships/customXml" Target="ink/ink541.xml"/><Relationship Id="rId1795" Type="http://schemas.openxmlformats.org/officeDocument/2006/relationships/image" Target="media/image809.emf"/><Relationship Id="rId87" Type="http://schemas.openxmlformats.org/officeDocument/2006/relationships/image" Target="media/image43.emf"/><Relationship Id="rId720" Type="http://schemas.openxmlformats.org/officeDocument/2006/relationships/customXml" Target="ink/ink316.xml"/><Relationship Id="rId818" Type="http://schemas.openxmlformats.org/officeDocument/2006/relationships/customXml" Target="ink/ink360.xml"/><Relationship Id="rId1350" Type="http://schemas.openxmlformats.org/officeDocument/2006/relationships/image" Target="media/image636.emf"/><Relationship Id="rId1448" Type="http://schemas.openxmlformats.org/officeDocument/2006/relationships/image" Target="media/image682.emf"/><Relationship Id="rId1655" Type="http://schemas.openxmlformats.org/officeDocument/2006/relationships/image" Target="media/image784.emf"/><Relationship Id="rId1862" Type="http://schemas.openxmlformats.org/officeDocument/2006/relationships/customXml" Target="ink/ink674.xml"/><Relationship Id="rId1515" Type="http://schemas.openxmlformats.org/officeDocument/2006/relationships/image" Target="media/image715.emf"/><Relationship Id="rId1722" Type="http://schemas.openxmlformats.org/officeDocument/2006/relationships/customXml" Target="ink/ink604.xml"/><Relationship Id="rId14" Type="http://schemas.openxmlformats.org/officeDocument/2006/relationships/customXml" Target="ink/ink2.xml"/><Relationship Id="rId163" Type="http://schemas.openxmlformats.org/officeDocument/2006/relationships/image" Target="media/image79.emf"/><Relationship Id="rId370" Type="http://schemas.openxmlformats.org/officeDocument/2006/relationships/image" Target="media/image172.emf"/><Relationship Id="rId230" Type="http://schemas.openxmlformats.org/officeDocument/2006/relationships/customXml" Target="ink/ink110.xml"/><Relationship Id="rId468" Type="http://schemas.openxmlformats.org/officeDocument/2006/relationships/customXml" Target="ink/ink215.xml"/><Relationship Id="rId675" Type="http://schemas.openxmlformats.org/officeDocument/2006/relationships/image" Target="media/image320.emf"/><Relationship Id="rId882" Type="http://schemas.openxmlformats.org/officeDocument/2006/relationships/oleObject" Target="embeddings/oleObject27.bin"/><Relationship Id="rId1098" Type="http://schemas.openxmlformats.org/officeDocument/2006/relationships/customXml" Target="ink/ink419.xml"/><Relationship Id="rId328" Type="http://schemas.openxmlformats.org/officeDocument/2006/relationships/image" Target="media/image151.emf"/><Relationship Id="rId535" Type="http://schemas.openxmlformats.org/officeDocument/2006/relationships/customXml" Target="ink/ink227.xml"/><Relationship Id="rId742" Type="http://schemas.openxmlformats.org/officeDocument/2006/relationships/customXml" Target="ink/ink327.xml"/><Relationship Id="rId1372" Type="http://schemas.openxmlformats.org/officeDocument/2006/relationships/oleObject" Target="embeddings/oleObject47.bin"/><Relationship Id="rId602" Type="http://schemas.openxmlformats.org/officeDocument/2006/relationships/image" Target="media/image286.emf"/><Relationship Id="rId1677" Type="http://schemas.openxmlformats.org/officeDocument/2006/relationships/image" Target="media/image793.emf"/><Relationship Id="rId1884" Type="http://schemas.openxmlformats.org/officeDocument/2006/relationships/customXml" Target="ink/ink685.xml"/><Relationship Id="rId1537" Type="http://schemas.openxmlformats.org/officeDocument/2006/relationships/image" Target="media/image726.emf"/><Relationship Id="rId1744" Type="http://schemas.openxmlformats.org/officeDocument/2006/relationships/customXml" Target="ink/ink615.xml"/><Relationship Id="rId36" Type="http://schemas.openxmlformats.org/officeDocument/2006/relationships/customXml" Target="ink/ink13.xml"/><Relationship Id="rId1604" Type="http://schemas.openxmlformats.org/officeDocument/2006/relationships/customXml" Target="ink/ink549.xml"/><Relationship Id="rId185" Type="http://schemas.openxmlformats.org/officeDocument/2006/relationships/image" Target="media/image87.emf"/><Relationship Id="rId1811" Type="http://schemas.openxmlformats.org/officeDocument/2006/relationships/image" Target="media/image817.emf"/><Relationship Id="rId1909" Type="http://schemas.openxmlformats.org/officeDocument/2006/relationships/image" Target="media/image82.png"/><Relationship Id="rId392" Type="http://schemas.openxmlformats.org/officeDocument/2006/relationships/image" Target="media/image182.emf"/><Relationship Id="rId697" Type="http://schemas.openxmlformats.org/officeDocument/2006/relationships/image" Target="media/image331.emf"/><Relationship Id="rId252" Type="http://schemas.openxmlformats.org/officeDocument/2006/relationships/customXml" Target="ink/ink121.xml"/><Relationship Id="rId112" Type="http://schemas.openxmlformats.org/officeDocument/2006/relationships/customXml" Target="ink/ink51.xml"/><Relationship Id="rId557" Type="http://schemas.openxmlformats.org/officeDocument/2006/relationships/customXml" Target="ink/ink238.xml"/><Relationship Id="rId764" Type="http://schemas.openxmlformats.org/officeDocument/2006/relationships/customXml" Target="ink/ink338.xml"/><Relationship Id="rId1394" Type="http://schemas.openxmlformats.org/officeDocument/2006/relationships/image" Target="media/image655.emf"/><Relationship Id="rId1699" Type="http://schemas.openxmlformats.org/officeDocument/2006/relationships/image" Target="media/image52.png"/><Relationship Id="rId417" Type="http://schemas.openxmlformats.org/officeDocument/2006/relationships/image" Target="media/image194.emf"/><Relationship Id="rId624" Type="http://schemas.openxmlformats.org/officeDocument/2006/relationships/image" Target="media/image297.emf"/><Relationship Id="rId831" Type="http://schemas.openxmlformats.org/officeDocument/2006/relationships/image" Target="media/image395.emf"/><Relationship Id="rId1047" Type="http://schemas.openxmlformats.org/officeDocument/2006/relationships/image" Target="media/image487.emf"/><Relationship Id="rId1461" Type="http://schemas.openxmlformats.org/officeDocument/2006/relationships/customXml" Target="ink/ink480.xml"/><Relationship Id="rId1559" Type="http://schemas.openxmlformats.org/officeDocument/2006/relationships/image" Target="media/image737.emf"/><Relationship Id="rId1766" Type="http://schemas.openxmlformats.org/officeDocument/2006/relationships/customXml" Target="ink/ink626.xml"/><Relationship Id="rId58" Type="http://schemas.openxmlformats.org/officeDocument/2006/relationships/customXml" Target="ink/ink24.xml"/><Relationship Id="rId1419" Type="http://schemas.openxmlformats.org/officeDocument/2006/relationships/customXml" Target="ink/ink459.xml"/><Relationship Id="rId1626" Type="http://schemas.openxmlformats.org/officeDocument/2006/relationships/customXml" Target="ink/ink560.xml"/><Relationship Id="rId1833" Type="http://schemas.openxmlformats.org/officeDocument/2006/relationships/image" Target="media/image828.emf"/><Relationship Id="rId1900" Type="http://schemas.openxmlformats.org/officeDocument/2006/relationships/customXml" Target="ink/ink693.xml"/><Relationship Id="rId274" Type="http://schemas.openxmlformats.org/officeDocument/2006/relationships/image" Target="media/image12.png"/><Relationship Id="rId481" Type="http://schemas.openxmlformats.org/officeDocument/2006/relationships/image" Target="media/image28.wmf"/><Relationship Id="rId134" Type="http://schemas.openxmlformats.org/officeDocument/2006/relationships/customXml" Target="ink/ink62.xml"/><Relationship Id="rId579" Type="http://schemas.openxmlformats.org/officeDocument/2006/relationships/customXml" Target="ink/ink249.xml"/><Relationship Id="rId786" Type="http://schemas.openxmlformats.org/officeDocument/2006/relationships/customXml" Target="ink/ink344.xml"/><Relationship Id="rId341" Type="http://schemas.openxmlformats.org/officeDocument/2006/relationships/customXml" Target="ink/ink154.xml"/><Relationship Id="rId439" Type="http://schemas.openxmlformats.org/officeDocument/2006/relationships/image" Target="media/image205.emf"/><Relationship Id="rId646" Type="http://schemas.openxmlformats.org/officeDocument/2006/relationships/customXml" Target="ink/ink279.xml"/><Relationship Id="rId1069" Type="http://schemas.openxmlformats.org/officeDocument/2006/relationships/image" Target="media/image498.emf"/><Relationship Id="rId1483" Type="http://schemas.openxmlformats.org/officeDocument/2006/relationships/customXml" Target="ink/ink491.xml"/><Relationship Id="rId201" Type="http://schemas.openxmlformats.org/officeDocument/2006/relationships/image" Target="media/image95.emf"/><Relationship Id="rId853" Type="http://schemas.openxmlformats.org/officeDocument/2006/relationships/image" Target="media/image406.emf"/><Relationship Id="rId1690" Type="http://schemas.openxmlformats.org/officeDocument/2006/relationships/customXml" Target="ink/ink589.xml"/><Relationship Id="rId1788" Type="http://schemas.openxmlformats.org/officeDocument/2006/relationships/customXml" Target="ink/ink637.xml"/><Relationship Id="rId713" Type="http://schemas.openxmlformats.org/officeDocument/2006/relationships/image" Target="media/image339.emf"/><Relationship Id="rId1343" Type="http://schemas.openxmlformats.org/officeDocument/2006/relationships/customXml" Target="ink/ink424.xml"/><Relationship Id="rId1550" Type="http://schemas.openxmlformats.org/officeDocument/2006/relationships/customXml" Target="ink/ink522.xml"/><Relationship Id="rId1648" Type="http://schemas.openxmlformats.org/officeDocument/2006/relationships/customXml" Target="ink/ink569.xml"/><Relationship Id="rId1410" Type="http://schemas.openxmlformats.org/officeDocument/2006/relationships/image" Target="media/image663.emf"/><Relationship Id="rId1508" Type="http://schemas.openxmlformats.org/officeDocument/2006/relationships/image" Target="media/image39.wmf"/><Relationship Id="rId1855" Type="http://schemas.openxmlformats.org/officeDocument/2006/relationships/image" Target="media/image839.emf"/><Relationship Id="rId1715" Type="http://schemas.openxmlformats.org/officeDocument/2006/relationships/customXml" Target="ink/ink601.xml"/><Relationship Id="rId1922" Type="http://schemas.openxmlformats.org/officeDocument/2006/relationships/fontTable" Target="fontTable.xml"/><Relationship Id="rId156" Type="http://schemas.openxmlformats.org/officeDocument/2006/relationships/customXml" Target="ink/ink73.xml"/><Relationship Id="rId363" Type="http://schemas.openxmlformats.org/officeDocument/2006/relationships/customXml" Target="ink/ink165.xml"/><Relationship Id="rId570" Type="http://schemas.openxmlformats.org/officeDocument/2006/relationships/image" Target="media/image270.emf"/><Relationship Id="rId223" Type="http://schemas.openxmlformats.org/officeDocument/2006/relationships/image" Target="media/image106.emf"/><Relationship Id="rId430" Type="http://schemas.openxmlformats.org/officeDocument/2006/relationships/customXml" Target="ink/ink196.xml"/><Relationship Id="rId668" Type="http://schemas.openxmlformats.org/officeDocument/2006/relationships/customXml" Target="ink/ink290.xml"/><Relationship Id="rId875" Type="http://schemas.openxmlformats.org/officeDocument/2006/relationships/image" Target="media/image417.emf"/><Relationship Id="rId1060" Type="http://schemas.openxmlformats.org/officeDocument/2006/relationships/customXml" Target="ink/ink401.xml"/><Relationship Id="rId528" Type="http://schemas.openxmlformats.org/officeDocument/2006/relationships/image" Target="media/image249.emf"/><Relationship Id="rId735" Type="http://schemas.openxmlformats.org/officeDocument/2006/relationships/image" Target="media/image350.emf"/><Relationship Id="rId1365" Type="http://schemas.openxmlformats.org/officeDocument/2006/relationships/customXml" Target="ink/ink435.xml"/><Relationship Id="rId1572" Type="http://schemas.openxmlformats.org/officeDocument/2006/relationships/customXml" Target="ink/ink533.xml"/><Relationship Id="rId1432" Type="http://schemas.openxmlformats.org/officeDocument/2006/relationships/image" Target="media/image674.emf"/><Relationship Id="rId1877" Type="http://schemas.openxmlformats.org/officeDocument/2006/relationships/image" Target="media/image850.emf"/><Relationship Id="rId71" Type="http://schemas.openxmlformats.org/officeDocument/2006/relationships/image" Target="media/image35.emf"/><Relationship Id="rId802" Type="http://schemas.openxmlformats.org/officeDocument/2006/relationships/customXml" Target="ink/ink352.xml"/><Relationship Id="rId1737" Type="http://schemas.openxmlformats.org/officeDocument/2006/relationships/image" Target="media/image400.png"/><Relationship Id="rId29" Type="http://schemas.openxmlformats.org/officeDocument/2006/relationships/image" Target="media/image14.emf"/><Relationship Id="rId178" Type="http://schemas.openxmlformats.org/officeDocument/2006/relationships/customXml" Target="ink/ink84.xml"/><Relationship Id="rId1804" Type="http://schemas.openxmlformats.org/officeDocument/2006/relationships/customXml" Target="ink/ink645.xml"/><Relationship Id="rId385" Type="http://schemas.openxmlformats.org/officeDocument/2006/relationships/customXml" Target="ink/ink176.xml"/><Relationship Id="rId592" Type="http://schemas.openxmlformats.org/officeDocument/2006/relationships/image" Target="media/image281.emf"/><Relationship Id="rId245" Type="http://schemas.openxmlformats.org/officeDocument/2006/relationships/image" Target="media/image117.emf"/><Relationship Id="rId452" Type="http://schemas.openxmlformats.org/officeDocument/2006/relationships/customXml" Target="ink/ink207.xml"/><Relationship Id="rId897" Type="http://schemas.openxmlformats.org/officeDocument/2006/relationships/customXml" Target="ink/ink390.xml"/><Relationship Id="rId1082" Type="http://schemas.openxmlformats.org/officeDocument/2006/relationships/customXml" Target="ink/ink411.xml"/><Relationship Id="rId105" Type="http://schemas.openxmlformats.org/officeDocument/2006/relationships/image" Target="media/image52.emf"/><Relationship Id="rId312" Type="http://schemas.openxmlformats.org/officeDocument/2006/relationships/image" Target="media/image141.emf"/><Relationship Id="rId757" Type="http://schemas.openxmlformats.org/officeDocument/2006/relationships/image" Target="media/image361.emf"/><Relationship Id="rId1387" Type="http://schemas.openxmlformats.org/officeDocument/2006/relationships/customXml" Target="ink/ink443.xml"/><Relationship Id="rId1594" Type="http://schemas.openxmlformats.org/officeDocument/2006/relationships/customXml" Target="ink/ink544.xml"/><Relationship Id="rId93" Type="http://schemas.openxmlformats.org/officeDocument/2006/relationships/image" Target="media/image46.emf"/><Relationship Id="rId617" Type="http://schemas.openxmlformats.org/officeDocument/2006/relationships/customXml" Target="ink/ink268.xml"/><Relationship Id="rId824" Type="http://schemas.openxmlformats.org/officeDocument/2006/relationships/customXml" Target="ink/ink363.xml"/><Relationship Id="rId1454" Type="http://schemas.openxmlformats.org/officeDocument/2006/relationships/image" Target="media/image685.emf"/><Relationship Id="rId1661" Type="http://schemas.openxmlformats.org/officeDocument/2006/relationships/image" Target="media/image787.emf"/><Relationship Id="rId1899" Type="http://schemas.openxmlformats.org/officeDocument/2006/relationships/image" Target="media/image861.emf"/><Relationship Id="rId1521" Type="http://schemas.openxmlformats.org/officeDocument/2006/relationships/image" Target="media/image718.emf"/><Relationship Id="rId1759" Type="http://schemas.openxmlformats.org/officeDocument/2006/relationships/image" Target="media/image68.png"/><Relationship Id="rId1619" Type="http://schemas.openxmlformats.org/officeDocument/2006/relationships/image" Target="media/image767.emf"/><Relationship Id="rId1826" Type="http://schemas.openxmlformats.org/officeDocument/2006/relationships/customXml" Target="ink/ink656.xml"/><Relationship Id="rId20" Type="http://schemas.openxmlformats.org/officeDocument/2006/relationships/customXml" Target="ink/ink5.xml"/><Relationship Id="rId267" Type="http://schemas.openxmlformats.org/officeDocument/2006/relationships/image" Target="media/image128.emf"/><Relationship Id="rId474" Type="http://schemas.openxmlformats.org/officeDocument/2006/relationships/customXml" Target="ink/ink218.xml"/><Relationship Id="rId127" Type="http://schemas.openxmlformats.org/officeDocument/2006/relationships/image" Target="media/image63.emf"/><Relationship Id="rId681" Type="http://schemas.openxmlformats.org/officeDocument/2006/relationships/image" Target="media/image323.emf"/><Relationship Id="rId779" Type="http://schemas.openxmlformats.org/officeDocument/2006/relationships/oleObject" Target="embeddings/oleObject21.bin"/><Relationship Id="rId334" Type="http://schemas.openxmlformats.org/officeDocument/2006/relationships/image" Target="media/image154.emf"/><Relationship Id="rId541" Type="http://schemas.openxmlformats.org/officeDocument/2006/relationships/customXml" Target="ink/ink230.xml"/><Relationship Id="rId639" Type="http://schemas.openxmlformats.org/officeDocument/2006/relationships/image" Target="media/image302.emf"/><Relationship Id="rId1476" Type="http://schemas.openxmlformats.org/officeDocument/2006/relationships/image" Target="media/image696.emf"/><Relationship Id="rId401" Type="http://schemas.openxmlformats.org/officeDocument/2006/relationships/customXml" Target="ink/ink183.xml"/><Relationship Id="rId846" Type="http://schemas.openxmlformats.org/officeDocument/2006/relationships/customXml" Target="ink/ink374.xml"/><Relationship Id="rId1683" Type="http://schemas.openxmlformats.org/officeDocument/2006/relationships/image" Target="media/image796.emf"/><Relationship Id="rId1890" Type="http://schemas.openxmlformats.org/officeDocument/2006/relationships/customXml" Target="ink/ink688.xml"/><Relationship Id="rId706" Type="http://schemas.openxmlformats.org/officeDocument/2006/relationships/customXml" Target="ink/ink309.xml"/><Relationship Id="rId1543" Type="http://schemas.openxmlformats.org/officeDocument/2006/relationships/image" Target="media/image729.emf"/><Relationship Id="rId1750" Type="http://schemas.openxmlformats.org/officeDocument/2006/relationships/customXml" Target="ink/ink618.xml"/><Relationship Id="rId42" Type="http://schemas.openxmlformats.org/officeDocument/2006/relationships/customXml" Target="ink/ink16.xml"/><Relationship Id="rId1403" Type="http://schemas.openxmlformats.org/officeDocument/2006/relationships/customXml" Target="ink/ink451.xml"/><Relationship Id="rId1610" Type="http://schemas.openxmlformats.org/officeDocument/2006/relationships/customXml" Target="ink/ink552.xml"/><Relationship Id="rId1848" Type="http://schemas.openxmlformats.org/officeDocument/2006/relationships/customXml" Target="ink/ink667.xml"/><Relationship Id="rId191" Type="http://schemas.openxmlformats.org/officeDocument/2006/relationships/image" Target="media/image90.emf"/><Relationship Id="rId1708" Type="http://schemas.openxmlformats.org/officeDocument/2006/relationships/customXml" Target="ink/ink598.xml"/><Relationship Id="rId1915" Type="http://schemas.openxmlformats.org/officeDocument/2006/relationships/image" Target="media/image85.png"/><Relationship Id="rId289" Type="http://schemas.openxmlformats.org/officeDocument/2006/relationships/image" Target="media/image11.png"/><Relationship Id="rId149" Type="http://schemas.openxmlformats.org/officeDocument/2006/relationships/image" Target="media/image72.emf"/><Relationship Id="rId356" Type="http://schemas.openxmlformats.org/officeDocument/2006/relationships/image" Target="media/image165.emf"/><Relationship Id="rId563" Type="http://schemas.openxmlformats.org/officeDocument/2006/relationships/customXml" Target="ink/ink241.xml"/><Relationship Id="rId770" Type="http://schemas.openxmlformats.org/officeDocument/2006/relationships/oleObject" Target="embeddings/oleObject20.bin"/><Relationship Id="rId216" Type="http://schemas.openxmlformats.org/officeDocument/2006/relationships/customXml" Target="ink/ink103.xml"/><Relationship Id="rId423" Type="http://schemas.openxmlformats.org/officeDocument/2006/relationships/image" Target="media/image197.emf"/><Relationship Id="rId868" Type="http://schemas.openxmlformats.org/officeDocument/2006/relationships/customXml" Target="ink/ink385.xml"/><Relationship Id="rId1053" Type="http://schemas.openxmlformats.org/officeDocument/2006/relationships/image" Target="media/image490.emf"/><Relationship Id="rId1498" Type="http://schemas.openxmlformats.org/officeDocument/2006/relationships/image" Target="media/image707.emf"/><Relationship Id="rId630" Type="http://schemas.openxmlformats.org/officeDocument/2006/relationships/oleObject" Target="embeddings/oleObject11.bin"/><Relationship Id="rId728" Type="http://schemas.openxmlformats.org/officeDocument/2006/relationships/customXml" Target="ink/ink320.xml"/><Relationship Id="rId1358" Type="http://schemas.openxmlformats.org/officeDocument/2006/relationships/image" Target="media/image640.emf"/><Relationship Id="rId1565" Type="http://schemas.openxmlformats.org/officeDocument/2006/relationships/image" Target="media/image740.emf"/><Relationship Id="rId1772" Type="http://schemas.openxmlformats.org/officeDocument/2006/relationships/customXml" Target="ink/ink629.xml"/><Relationship Id="rId64" Type="http://schemas.openxmlformats.org/officeDocument/2006/relationships/customXml" Target="ink/ink27.xml"/><Relationship Id="rId1425" Type="http://schemas.openxmlformats.org/officeDocument/2006/relationships/customXml" Target="ink/ink462.xml"/><Relationship Id="rId1632" Type="http://schemas.openxmlformats.org/officeDocument/2006/relationships/customXml" Target="ink/ink563.xml"/><Relationship Id="rId280" Type="http://schemas.openxmlformats.org/officeDocument/2006/relationships/image" Target="media/image133.emf"/><Relationship Id="rId140" Type="http://schemas.openxmlformats.org/officeDocument/2006/relationships/customXml" Target="ink/ink65.xml"/><Relationship Id="rId378" Type="http://schemas.openxmlformats.org/officeDocument/2006/relationships/image" Target="media/image176.emf"/><Relationship Id="rId585" Type="http://schemas.openxmlformats.org/officeDocument/2006/relationships/customXml" Target="ink/ink252.xml"/><Relationship Id="rId792" Type="http://schemas.openxmlformats.org/officeDocument/2006/relationships/customXml" Target="ink/ink347.xml"/><Relationship Id="rId6" Type="http://schemas.openxmlformats.org/officeDocument/2006/relationships/endnotes" Target="endnotes.xml"/><Relationship Id="rId238" Type="http://schemas.openxmlformats.org/officeDocument/2006/relationships/customXml" Target="ink/ink114.xml"/><Relationship Id="rId445" Type="http://schemas.openxmlformats.org/officeDocument/2006/relationships/image" Target="media/image208.emf"/><Relationship Id="rId652" Type="http://schemas.openxmlformats.org/officeDocument/2006/relationships/customXml" Target="ink/ink282.xml"/><Relationship Id="rId1075" Type="http://schemas.openxmlformats.org/officeDocument/2006/relationships/oleObject" Target="embeddings/oleObject46.bin"/><Relationship Id="rId305" Type="http://schemas.openxmlformats.org/officeDocument/2006/relationships/customXml" Target="ink/ink140.xml"/><Relationship Id="rId1587" Type="http://schemas.openxmlformats.org/officeDocument/2006/relationships/image" Target="media/image751.emf"/><Relationship Id="rId1794" Type="http://schemas.openxmlformats.org/officeDocument/2006/relationships/customXml" Target="ink/ink640.xml"/><Relationship Id="rId86" Type="http://schemas.openxmlformats.org/officeDocument/2006/relationships/customXml" Target="ink/ink38.xml"/><Relationship Id="rId817" Type="http://schemas.openxmlformats.org/officeDocument/2006/relationships/image" Target="media/image388.emf"/><Relationship Id="rId1447" Type="http://schemas.openxmlformats.org/officeDocument/2006/relationships/customXml" Target="ink/ink473.xml"/><Relationship Id="rId1654" Type="http://schemas.openxmlformats.org/officeDocument/2006/relationships/customXml" Target="ink/ink572.xml"/><Relationship Id="rId1861" Type="http://schemas.openxmlformats.org/officeDocument/2006/relationships/image" Target="media/image842.emf"/><Relationship Id="rId1514" Type="http://schemas.openxmlformats.org/officeDocument/2006/relationships/customXml" Target="ink/ink504.xml"/><Relationship Id="rId1721" Type="http://schemas.openxmlformats.org/officeDocument/2006/relationships/image" Target="media/image350.png"/><Relationship Id="rId13" Type="http://schemas.openxmlformats.org/officeDocument/2006/relationships/image" Target="media/image6.emf"/><Relationship Id="rId1819" Type="http://schemas.openxmlformats.org/officeDocument/2006/relationships/image" Target="media/image821.emf"/><Relationship Id="rId162" Type="http://schemas.openxmlformats.org/officeDocument/2006/relationships/customXml" Target="ink/ink76.xml"/><Relationship Id="rId467" Type="http://schemas.openxmlformats.org/officeDocument/2006/relationships/image" Target="media/image219.emf"/><Relationship Id="rId1097" Type="http://schemas.openxmlformats.org/officeDocument/2006/relationships/image" Target="media/image511.emf"/><Relationship Id="rId674" Type="http://schemas.openxmlformats.org/officeDocument/2006/relationships/customXml" Target="ink/ink293.xml"/><Relationship Id="rId881" Type="http://schemas.openxmlformats.org/officeDocument/2006/relationships/oleObject" Target="embeddings/oleObject26.bin"/><Relationship Id="rId327" Type="http://schemas.openxmlformats.org/officeDocument/2006/relationships/customXml" Target="ink/ink149.xml"/><Relationship Id="rId534" Type="http://schemas.openxmlformats.org/officeDocument/2006/relationships/image" Target="media/image252.emf"/><Relationship Id="rId741" Type="http://schemas.openxmlformats.org/officeDocument/2006/relationships/image" Target="media/image353.emf"/><Relationship Id="rId839" Type="http://schemas.openxmlformats.org/officeDocument/2006/relationships/image" Target="media/image399.emf"/><Relationship Id="rId1371" Type="http://schemas.openxmlformats.org/officeDocument/2006/relationships/image" Target="media/image37.wmf"/><Relationship Id="rId1469" Type="http://schemas.openxmlformats.org/officeDocument/2006/relationships/customXml" Target="ink/ink484.xml"/><Relationship Id="rId601" Type="http://schemas.openxmlformats.org/officeDocument/2006/relationships/customXml" Target="ink/ink260.xml"/><Relationship Id="rId1676" Type="http://schemas.openxmlformats.org/officeDocument/2006/relationships/customXml" Target="ink/ink582.xml"/><Relationship Id="rId1883" Type="http://schemas.openxmlformats.org/officeDocument/2006/relationships/image" Target="media/image853.emf"/><Relationship Id="rId1536" Type="http://schemas.openxmlformats.org/officeDocument/2006/relationships/customXml" Target="ink/ink515.xml"/><Relationship Id="rId1743" Type="http://schemas.openxmlformats.org/officeDocument/2006/relationships/image" Target="media/image63.png"/><Relationship Id="rId35" Type="http://schemas.openxmlformats.org/officeDocument/2006/relationships/image" Target="media/image17.emf"/><Relationship Id="rId1603" Type="http://schemas.openxmlformats.org/officeDocument/2006/relationships/image" Target="media/image759.emf"/><Relationship Id="rId1810" Type="http://schemas.openxmlformats.org/officeDocument/2006/relationships/customXml" Target="ink/ink648.xml"/><Relationship Id="rId184" Type="http://schemas.openxmlformats.org/officeDocument/2006/relationships/customXml" Target="ink/ink87.xml"/><Relationship Id="rId391" Type="http://schemas.openxmlformats.org/officeDocument/2006/relationships/customXml" Target="ink/ink178.xml"/><Relationship Id="rId1908" Type="http://schemas.openxmlformats.org/officeDocument/2006/relationships/customXml" Target="ink/ink697.xml"/><Relationship Id="rId251" Type="http://schemas.openxmlformats.org/officeDocument/2006/relationships/image" Target="media/image120.emf"/><Relationship Id="rId696" Type="http://schemas.openxmlformats.org/officeDocument/2006/relationships/customXml" Target="ink/ink304.xml"/><Relationship Id="rId349" Type="http://schemas.openxmlformats.org/officeDocument/2006/relationships/customXml" Target="ink/ink158.xml"/><Relationship Id="rId556" Type="http://schemas.openxmlformats.org/officeDocument/2006/relationships/image" Target="media/image263.emf"/><Relationship Id="rId763" Type="http://schemas.openxmlformats.org/officeDocument/2006/relationships/image" Target="media/image364.emf"/><Relationship Id="rId1393" Type="http://schemas.openxmlformats.org/officeDocument/2006/relationships/customXml" Target="ink/ink446.xml"/><Relationship Id="rId111" Type="http://schemas.openxmlformats.org/officeDocument/2006/relationships/image" Target="media/image55.emf"/><Relationship Id="rId209" Type="http://schemas.openxmlformats.org/officeDocument/2006/relationships/image" Target="media/image99.emf"/><Relationship Id="rId416" Type="http://schemas.openxmlformats.org/officeDocument/2006/relationships/customXml" Target="ink/ink189.xml"/><Relationship Id="rId1046" Type="http://schemas.openxmlformats.org/officeDocument/2006/relationships/customXml" Target="ink/ink394.xml"/><Relationship Id="rId1698" Type="http://schemas.openxmlformats.org/officeDocument/2006/relationships/customXml" Target="ink/ink593.xml"/><Relationship Id="rId623" Type="http://schemas.openxmlformats.org/officeDocument/2006/relationships/customXml" Target="ink/ink271.xml"/><Relationship Id="rId830" Type="http://schemas.openxmlformats.org/officeDocument/2006/relationships/customXml" Target="ink/ink366.xml"/><Relationship Id="rId1460" Type="http://schemas.openxmlformats.org/officeDocument/2006/relationships/image" Target="media/image688.emf"/><Relationship Id="rId1558" Type="http://schemas.openxmlformats.org/officeDocument/2006/relationships/customXml" Target="ink/ink526.xml"/><Relationship Id="rId1765" Type="http://schemas.openxmlformats.org/officeDocument/2006/relationships/image" Target="media/image71.png"/><Relationship Id="rId57" Type="http://schemas.openxmlformats.org/officeDocument/2006/relationships/image" Target="media/image28.emf"/><Relationship Id="rId1418" Type="http://schemas.openxmlformats.org/officeDocument/2006/relationships/image" Target="media/image667.emf"/><Relationship Id="rId1625" Type="http://schemas.openxmlformats.org/officeDocument/2006/relationships/image" Target="media/image770.emf"/><Relationship Id="rId1832" Type="http://schemas.openxmlformats.org/officeDocument/2006/relationships/customXml" Target="ink/ink659.xml"/><Relationship Id="rId273" Type="http://schemas.openxmlformats.org/officeDocument/2006/relationships/customXml" Target="ink/ink131.xml"/><Relationship Id="rId480" Type="http://schemas.openxmlformats.org/officeDocument/2006/relationships/image" Target="media/image27.png"/><Relationship Id="rId133" Type="http://schemas.openxmlformats.org/officeDocument/2006/relationships/image" Target="media/image66.emf"/><Relationship Id="rId340" Type="http://schemas.openxmlformats.org/officeDocument/2006/relationships/oleObject" Target="embeddings/oleObject2.bin"/><Relationship Id="rId578" Type="http://schemas.openxmlformats.org/officeDocument/2006/relationships/image" Target="media/image274.emf"/><Relationship Id="rId785" Type="http://schemas.openxmlformats.org/officeDocument/2006/relationships/image" Target="media/image372.emf"/><Relationship Id="rId200" Type="http://schemas.openxmlformats.org/officeDocument/2006/relationships/customXml" Target="ink/ink95.xml"/><Relationship Id="rId438" Type="http://schemas.openxmlformats.org/officeDocument/2006/relationships/customXml" Target="ink/ink200.xml"/><Relationship Id="rId645" Type="http://schemas.openxmlformats.org/officeDocument/2006/relationships/image" Target="media/image305.emf"/><Relationship Id="rId852" Type="http://schemas.openxmlformats.org/officeDocument/2006/relationships/customXml" Target="ink/ink377.xml"/><Relationship Id="rId1068" Type="http://schemas.openxmlformats.org/officeDocument/2006/relationships/customXml" Target="ink/ink405.xml"/><Relationship Id="rId1482" Type="http://schemas.openxmlformats.org/officeDocument/2006/relationships/image" Target="media/image699.emf"/><Relationship Id="rId712" Type="http://schemas.openxmlformats.org/officeDocument/2006/relationships/customXml" Target="ink/ink312.xml"/><Relationship Id="rId1342" Type="http://schemas.openxmlformats.org/officeDocument/2006/relationships/image" Target="media/image632.emf"/><Relationship Id="rId1787" Type="http://schemas.openxmlformats.org/officeDocument/2006/relationships/image" Target="media/image805.emf"/><Relationship Id="rId79" Type="http://schemas.openxmlformats.org/officeDocument/2006/relationships/image" Target="media/image39.emf"/><Relationship Id="rId1647" Type="http://schemas.openxmlformats.org/officeDocument/2006/relationships/image" Target="media/image780.emf"/><Relationship Id="rId1854" Type="http://schemas.openxmlformats.org/officeDocument/2006/relationships/customXml" Target="ink/ink670.xml"/><Relationship Id="rId1507" Type="http://schemas.openxmlformats.org/officeDocument/2006/relationships/oleObject" Target="embeddings/oleObject53.bin"/><Relationship Id="rId1714" Type="http://schemas.openxmlformats.org/officeDocument/2006/relationships/image" Target="media/image55.png"/><Relationship Id="rId1921" Type="http://schemas.openxmlformats.org/officeDocument/2006/relationships/footer" Target="footer1.xml"/><Relationship Id="rId155" Type="http://schemas.openxmlformats.org/officeDocument/2006/relationships/image" Target="media/image75.emf"/><Relationship Id="rId362" Type="http://schemas.openxmlformats.org/officeDocument/2006/relationships/image" Target="media/image168.emf"/><Relationship Id="rId222" Type="http://schemas.openxmlformats.org/officeDocument/2006/relationships/customXml" Target="ink/ink106.xml"/><Relationship Id="rId667" Type="http://schemas.openxmlformats.org/officeDocument/2006/relationships/image" Target="media/image316.emf"/><Relationship Id="rId874" Type="http://schemas.openxmlformats.org/officeDocument/2006/relationships/customXml" Target="ink/ink388.xml"/><Relationship Id="rId527" Type="http://schemas.openxmlformats.org/officeDocument/2006/relationships/customXml" Target="ink/ink223.xml"/><Relationship Id="rId734" Type="http://schemas.openxmlformats.org/officeDocument/2006/relationships/customXml" Target="ink/ink323.xml"/><Relationship Id="rId1364" Type="http://schemas.openxmlformats.org/officeDocument/2006/relationships/image" Target="media/image643.emf"/><Relationship Id="rId1571" Type="http://schemas.openxmlformats.org/officeDocument/2006/relationships/image" Target="media/image743.emf"/><Relationship Id="rId70" Type="http://schemas.openxmlformats.org/officeDocument/2006/relationships/customXml" Target="ink/ink30.xml"/><Relationship Id="rId801" Type="http://schemas.openxmlformats.org/officeDocument/2006/relationships/image" Target="media/image380.emf"/><Relationship Id="rId1431" Type="http://schemas.openxmlformats.org/officeDocument/2006/relationships/customXml" Target="ink/ink465.xml"/><Relationship Id="rId1669" Type="http://schemas.openxmlformats.org/officeDocument/2006/relationships/image" Target="media/image791.emf"/><Relationship Id="rId1876" Type="http://schemas.openxmlformats.org/officeDocument/2006/relationships/customXml" Target="ink/ink681.xml"/><Relationship Id="rId1529" Type="http://schemas.openxmlformats.org/officeDocument/2006/relationships/image" Target="media/image722.emf"/><Relationship Id="rId1736" Type="http://schemas.openxmlformats.org/officeDocument/2006/relationships/customXml" Target="ink/ink611.xml"/><Relationship Id="rId28" Type="http://schemas.openxmlformats.org/officeDocument/2006/relationships/customXml" Target="ink/ink9.xml"/><Relationship Id="rId1803" Type="http://schemas.openxmlformats.org/officeDocument/2006/relationships/image" Target="media/image813.emf"/><Relationship Id="rId177" Type="http://schemas.openxmlformats.org/officeDocument/2006/relationships/image" Target="media/image10.png"/><Relationship Id="rId384" Type="http://schemas.openxmlformats.org/officeDocument/2006/relationships/image" Target="media/image179.emf"/><Relationship Id="rId591" Type="http://schemas.openxmlformats.org/officeDocument/2006/relationships/customXml" Target="ink/ink255.xml"/><Relationship Id="rId244" Type="http://schemas.openxmlformats.org/officeDocument/2006/relationships/customXml" Target="ink/ink117.xml"/><Relationship Id="rId689" Type="http://schemas.openxmlformats.org/officeDocument/2006/relationships/image" Target="media/image327.emf"/><Relationship Id="rId896" Type="http://schemas.openxmlformats.org/officeDocument/2006/relationships/oleObject" Target="embeddings/oleObject41.bin"/><Relationship Id="rId1081" Type="http://schemas.openxmlformats.org/officeDocument/2006/relationships/image" Target="media/image503.emf"/><Relationship Id="rId451" Type="http://schemas.openxmlformats.org/officeDocument/2006/relationships/image" Target="media/image211.emf"/><Relationship Id="rId549" Type="http://schemas.openxmlformats.org/officeDocument/2006/relationships/customXml" Target="ink/ink234.xml"/><Relationship Id="rId756" Type="http://schemas.openxmlformats.org/officeDocument/2006/relationships/customXml" Target="ink/ink334.xml"/><Relationship Id="rId1386" Type="http://schemas.openxmlformats.org/officeDocument/2006/relationships/image" Target="media/image651.emf"/><Relationship Id="rId1593" Type="http://schemas.openxmlformats.org/officeDocument/2006/relationships/image" Target="media/image754.emf"/><Relationship Id="rId104" Type="http://schemas.openxmlformats.org/officeDocument/2006/relationships/customXml" Target="ink/ink47.xml"/><Relationship Id="rId311" Type="http://schemas.openxmlformats.org/officeDocument/2006/relationships/customXml" Target="ink/ink143.xml"/><Relationship Id="rId409" Type="http://schemas.openxmlformats.org/officeDocument/2006/relationships/image" Target="media/image190.emf"/><Relationship Id="rId1039" Type="http://schemas.openxmlformats.org/officeDocument/2006/relationships/oleObject" Target="embeddings/oleObject44.bin"/><Relationship Id="rId1898" Type="http://schemas.openxmlformats.org/officeDocument/2006/relationships/customXml" Target="ink/ink692.xml"/><Relationship Id="rId92" Type="http://schemas.openxmlformats.org/officeDocument/2006/relationships/customXml" Target="ink/ink41.xml"/><Relationship Id="rId616" Type="http://schemas.openxmlformats.org/officeDocument/2006/relationships/image" Target="media/image293.emf"/><Relationship Id="rId823" Type="http://schemas.openxmlformats.org/officeDocument/2006/relationships/image" Target="media/image391.emf"/><Relationship Id="rId1453" Type="http://schemas.openxmlformats.org/officeDocument/2006/relationships/customXml" Target="ink/ink476.xml"/><Relationship Id="rId1660" Type="http://schemas.openxmlformats.org/officeDocument/2006/relationships/customXml" Target="ink/ink575.xml"/><Relationship Id="rId1758" Type="http://schemas.openxmlformats.org/officeDocument/2006/relationships/customXml" Target="ink/ink622.xml"/><Relationship Id="rId1520" Type="http://schemas.openxmlformats.org/officeDocument/2006/relationships/customXml" Target="ink/ink507.xml"/><Relationship Id="rId1618" Type="http://schemas.openxmlformats.org/officeDocument/2006/relationships/customXml" Target="ink/ink556.xml"/><Relationship Id="rId1825" Type="http://schemas.openxmlformats.org/officeDocument/2006/relationships/image" Target="media/image824.emf"/><Relationship Id="rId199" Type="http://schemas.openxmlformats.org/officeDocument/2006/relationships/image" Target="media/image94.emf"/><Relationship Id="rId266" Type="http://schemas.openxmlformats.org/officeDocument/2006/relationships/customXml" Target="ink/ink128.xml"/><Relationship Id="rId473" Type="http://schemas.openxmlformats.org/officeDocument/2006/relationships/image" Target="media/image23.png"/><Relationship Id="rId680" Type="http://schemas.openxmlformats.org/officeDocument/2006/relationships/customXml" Target="ink/ink296.xml"/><Relationship Id="rId30" Type="http://schemas.openxmlformats.org/officeDocument/2006/relationships/customXml" Target="ink/ink10.xml"/><Relationship Id="rId126" Type="http://schemas.openxmlformats.org/officeDocument/2006/relationships/customXml" Target="ink/ink58.xml"/><Relationship Id="rId333" Type="http://schemas.openxmlformats.org/officeDocument/2006/relationships/customXml" Target="ink/ink152.xml"/><Relationship Id="rId540" Type="http://schemas.openxmlformats.org/officeDocument/2006/relationships/image" Target="media/image255.emf"/><Relationship Id="rId778" Type="http://schemas.openxmlformats.org/officeDocument/2006/relationships/image" Target="media/image370.emf"/><Relationship Id="rId1629" Type="http://schemas.openxmlformats.org/officeDocument/2006/relationships/image" Target="media/image772.emf"/><Relationship Id="rId1836" Type="http://schemas.openxmlformats.org/officeDocument/2006/relationships/customXml" Target="ink/ink661.xml"/><Relationship Id="rId638" Type="http://schemas.openxmlformats.org/officeDocument/2006/relationships/customXml" Target="ink/ink275.xml"/><Relationship Id="rId845" Type="http://schemas.openxmlformats.org/officeDocument/2006/relationships/image" Target="media/image402.emf"/><Relationship Id="rId1475" Type="http://schemas.openxmlformats.org/officeDocument/2006/relationships/customXml" Target="ink/ink487.xml"/><Relationship Id="rId1682" Type="http://schemas.openxmlformats.org/officeDocument/2006/relationships/customXml" Target="ink/ink585.xml"/><Relationship Id="rId1903" Type="http://schemas.openxmlformats.org/officeDocument/2006/relationships/image" Target="media/image79.png"/><Relationship Id="rId277" Type="http://schemas.openxmlformats.org/officeDocument/2006/relationships/customXml" Target="ink/ink133.xml"/><Relationship Id="rId400" Type="http://schemas.openxmlformats.org/officeDocument/2006/relationships/image" Target="media/image186.emf"/><Relationship Id="rId484" Type="http://schemas.openxmlformats.org/officeDocument/2006/relationships/oleObject" Target="embeddings/oleObject9.bin"/><Relationship Id="rId705" Type="http://schemas.openxmlformats.org/officeDocument/2006/relationships/image" Target="media/image335.emf"/><Relationship Id="rId1542" Type="http://schemas.openxmlformats.org/officeDocument/2006/relationships/customXml" Target="ink/ink518.xml"/><Relationship Id="rId137" Type="http://schemas.openxmlformats.org/officeDocument/2006/relationships/image" Target="media/image7.png"/><Relationship Id="rId344" Type="http://schemas.openxmlformats.org/officeDocument/2006/relationships/image" Target="media/image159.emf"/><Relationship Id="rId691" Type="http://schemas.openxmlformats.org/officeDocument/2006/relationships/image" Target="media/image328.emf"/><Relationship Id="rId789" Type="http://schemas.openxmlformats.org/officeDocument/2006/relationships/image" Target="media/image374.emf"/><Relationship Id="rId1847" Type="http://schemas.openxmlformats.org/officeDocument/2006/relationships/image" Target="media/image835.emf"/><Relationship Id="rId41" Type="http://schemas.openxmlformats.org/officeDocument/2006/relationships/image" Target="media/image20.emf"/><Relationship Id="rId551" Type="http://schemas.openxmlformats.org/officeDocument/2006/relationships/customXml" Target="ink/ink235.xml"/><Relationship Id="rId649" Type="http://schemas.openxmlformats.org/officeDocument/2006/relationships/image" Target="media/image307.emf"/><Relationship Id="rId856" Type="http://schemas.openxmlformats.org/officeDocument/2006/relationships/customXml" Target="ink/ink379.xml"/><Relationship Id="rId1402" Type="http://schemas.openxmlformats.org/officeDocument/2006/relationships/image" Target="media/image659.emf"/><Relationship Id="rId1486" Type="http://schemas.openxmlformats.org/officeDocument/2006/relationships/image" Target="media/image701.emf"/><Relationship Id="rId1707" Type="http://schemas.openxmlformats.org/officeDocument/2006/relationships/image" Target="media/image43.png"/><Relationship Id="rId190" Type="http://schemas.openxmlformats.org/officeDocument/2006/relationships/customXml" Target="ink/ink90.xml"/><Relationship Id="rId204" Type="http://schemas.openxmlformats.org/officeDocument/2006/relationships/customXml" Target="ink/ink97.xml"/><Relationship Id="rId288" Type="http://schemas.openxmlformats.org/officeDocument/2006/relationships/image" Target="media/image136.emf"/><Relationship Id="rId411" Type="http://schemas.openxmlformats.org/officeDocument/2006/relationships/image" Target="media/image191.emf"/><Relationship Id="rId1041" Type="http://schemas.openxmlformats.org/officeDocument/2006/relationships/image" Target="media/image485.emf"/><Relationship Id="rId1346" Type="http://schemas.openxmlformats.org/officeDocument/2006/relationships/image" Target="media/image634.emf"/><Relationship Id="rId1693" Type="http://schemas.openxmlformats.org/officeDocument/2006/relationships/image" Target="media/image801.emf"/><Relationship Id="rId1914" Type="http://schemas.openxmlformats.org/officeDocument/2006/relationships/customXml" Target="ink/ink700.xml"/><Relationship Id="rId716" Type="http://schemas.openxmlformats.org/officeDocument/2006/relationships/customXml" Target="ink/ink314.xml"/><Relationship Id="rId1553" Type="http://schemas.openxmlformats.org/officeDocument/2006/relationships/image" Target="media/image734.emf"/><Relationship Id="rId1760" Type="http://schemas.openxmlformats.org/officeDocument/2006/relationships/customXml" Target="ink/ink623.xml"/><Relationship Id="rId1858" Type="http://schemas.openxmlformats.org/officeDocument/2006/relationships/customXml" Target="ink/ink672.xml"/><Relationship Id="rId52" Type="http://schemas.openxmlformats.org/officeDocument/2006/relationships/customXml" Target="ink/ink21.xml"/><Relationship Id="rId148" Type="http://schemas.openxmlformats.org/officeDocument/2006/relationships/customXml" Target="ink/ink69.xml"/><Relationship Id="rId355" Type="http://schemas.openxmlformats.org/officeDocument/2006/relationships/customXml" Target="ink/ink161.xml"/><Relationship Id="rId562" Type="http://schemas.openxmlformats.org/officeDocument/2006/relationships/image" Target="media/image266.emf"/><Relationship Id="rId1413" Type="http://schemas.openxmlformats.org/officeDocument/2006/relationships/customXml" Target="ink/ink456.xml"/><Relationship Id="rId1620" Type="http://schemas.openxmlformats.org/officeDocument/2006/relationships/customXml" Target="ink/ink557.xml"/><Relationship Id="rId215" Type="http://schemas.openxmlformats.org/officeDocument/2006/relationships/image" Target="media/image102.emf"/><Relationship Id="rId422" Type="http://schemas.openxmlformats.org/officeDocument/2006/relationships/customXml" Target="ink/ink192.xml"/><Relationship Id="rId867" Type="http://schemas.openxmlformats.org/officeDocument/2006/relationships/image" Target="media/image413.emf"/><Relationship Id="rId1052" Type="http://schemas.openxmlformats.org/officeDocument/2006/relationships/customXml" Target="ink/ink397.xml"/><Relationship Id="rId1497" Type="http://schemas.openxmlformats.org/officeDocument/2006/relationships/customXml" Target="ink/ink498.xml"/><Relationship Id="rId1718" Type="http://schemas.openxmlformats.org/officeDocument/2006/relationships/image" Target="media/image57.png"/><Relationship Id="rId727" Type="http://schemas.openxmlformats.org/officeDocument/2006/relationships/image" Target="media/image346.emf"/><Relationship Id="rId1357" Type="http://schemas.openxmlformats.org/officeDocument/2006/relationships/customXml" Target="ink/ink431.xml"/><Relationship Id="rId1564" Type="http://schemas.openxmlformats.org/officeDocument/2006/relationships/customXml" Target="ink/ink529.xml"/><Relationship Id="rId1771" Type="http://schemas.openxmlformats.org/officeDocument/2006/relationships/image" Target="media/image74.png"/><Relationship Id="rId63" Type="http://schemas.openxmlformats.org/officeDocument/2006/relationships/image" Target="media/image31.emf"/><Relationship Id="rId159" Type="http://schemas.openxmlformats.org/officeDocument/2006/relationships/image" Target="media/image77.emf"/><Relationship Id="rId366" Type="http://schemas.openxmlformats.org/officeDocument/2006/relationships/image" Target="media/image170.emf"/><Relationship Id="rId573" Type="http://schemas.openxmlformats.org/officeDocument/2006/relationships/customXml" Target="ink/ink246.xml"/><Relationship Id="rId780" Type="http://schemas.openxmlformats.org/officeDocument/2006/relationships/image" Target="media/image32.wmf"/><Relationship Id="rId1424" Type="http://schemas.openxmlformats.org/officeDocument/2006/relationships/image" Target="media/image670.emf"/><Relationship Id="rId1631" Type="http://schemas.openxmlformats.org/officeDocument/2006/relationships/image" Target="media/image773.emf"/><Relationship Id="rId1869" Type="http://schemas.openxmlformats.org/officeDocument/2006/relationships/image" Target="media/image846.emf"/><Relationship Id="rId226" Type="http://schemas.openxmlformats.org/officeDocument/2006/relationships/customXml" Target="ink/ink108.xml"/><Relationship Id="rId433" Type="http://schemas.openxmlformats.org/officeDocument/2006/relationships/image" Target="media/image202.emf"/><Relationship Id="rId878" Type="http://schemas.openxmlformats.org/officeDocument/2006/relationships/image" Target="media/image33.png"/><Relationship Id="rId1063" Type="http://schemas.openxmlformats.org/officeDocument/2006/relationships/image" Target="media/image495.emf"/><Relationship Id="rId1729" Type="http://schemas.openxmlformats.org/officeDocument/2006/relationships/image" Target="media/image59.png"/><Relationship Id="rId640" Type="http://schemas.openxmlformats.org/officeDocument/2006/relationships/customXml" Target="ink/ink276.xml"/><Relationship Id="rId738" Type="http://schemas.openxmlformats.org/officeDocument/2006/relationships/customXml" Target="ink/ink325.xml"/><Relationship Id="rId1368" Type="http://schemas.openxmlformats.org/officeDocument/2006/relationships/image" Target="media/image645.emf"/><Relationship Id="rId1575" Type="http://schemas.openxmlformats.org/officeDocument/2006/relationships/image" Target="media/image745.emf"/><Relationship Id="rId1782" Type="http://schemas.openxmlformats.org/officeDocument/2006/relationships/customXml" Target="ink/ink634.xml"/><Relationship Id="rId74" Type="http://schemas.openxmlformats.org/officeDocument/2006/relationships/customXml" Target="ink/ink32.xml"/><Relationship Id="rId377" Type="http://schemas.openxmlformats.org/officeDocument/2006/relationships/customXml" Target="ink/ink172.xml"/><Relationship Id="rId584" Type="http://schemas.openxmlformats.org/officeDocument/2006/relationships/image" Target="media/image277.emf"/><Relationship Id="rId805" Type="http://schemas.openxmlformats.org/officeDocument/2006/relationships/image" Target="media/image382.emf"/><Relationship Id="rId1435" Type="http://schemas.openxmlformats.org/officeDocument/2006/relationships/customXml" Target="ink/ink467.xml"/><Relationship Id="rId5" Type="http://schemas.openxmlformats.org/officeDocument/2006/relationships/footnotes" Target="footnotes.xml"/><Relationship Id="rId237" Type="http://schemas.openxmlformats.org/officeDocument/2006/relationships/image" Target="media/image113.emf"/><Relationship Id="rId791" Type="http://schemas.openxmlformats.org/officeDocument/2006/relationships/image" Target="media/image375.emf"/><Relationship Id="rId889" Type="http://schemas.openxmlformats.org/officeDocument/2006/relationships/oleObject" Target="embeddings/oleObject34.bin"/><Relationship Id="rId1074" Type="http://schemas.openxmlformats.org/officeDocument/2006/relationships/oleObject" Target="embeddings/oleObject45.bin"/><Relationship Id="rId1642" Type="http://schemas.openxmlformats.org/officeDocument/2006/relationships/oleObject" Target="embeddings/oleObject55.bin"/><Relationship Id="rId444" Type="http://schemas.openxmlformats.org/officeDocument/2006/relationships/customXml" Target="ink/ink203.xml"/><Relationship Id="rId651" Type="http://schemas.openxmlformats.org/officeDocument/2006/relationships/image" Target="media/image308.emf"/><Relationship Id="rId749" Type="http://schemas.openxmlformats.org/officeDocument/2006/relationships/image" Target="media/image357.emf"/><Relationship Id="rId1379" Type="http://schemas.openxmlformats.org/officeDocument/2006/relationships/customXml" Target="ink/ink439.xml"/><Relationship Id="rId1502" Type="http://schemas.openxmlformats.org/officeDocument/2006/relationships/image" Target="media/image709.emf"/><Relationship Id="rId1586" Type="http://schemas.openxmlformats.org/officeDocument/2006/relationships/customXml" Target="ink/ink540.xml"/><Relationship Id="rId1807" Type="http://schemas.openxmlformats.org/officeDocument/2006/relationships/image" Target="media/image815.emf"/><Relationship Id="rId290" Type="http://schemas.openxmlformats.org/officeDocument/2006/relationships/image" Target="media/image15.png"/><Relationship Id="rId304" Type="http://schemas.openxmlformats.org/officeDocument/2006/relationships/image" Target="media/image139.emf"/><Relationship Id="rId388" Type="http://schemas.openxmlformats.org/officeDocument/2006/relationships/image" Target="media/image181.emf"/><Relationship Id="rId609" Type="http://schemas.openxmlformats.org/officeDocument/2006/relationships/customXml" Target="ink/ink264.xml"/><Relationship Id="rId1793" Type="http://schemas.openxmlformats.org/officeDocument/2006/relationships/image" Target="media/image808.emf"/><Relationship Id="rId85" Type="http://schemas.openxmlformats.org/officeDocument/2006/relationships/image" Target="media/image42.emf"/><Relationship Id="rId150" Type="http://schemas.openxmlformats.org/officeDocument/2006/relationships/customXml" Target="ink/ink70.xml"/><Relationship Id="rId595" Type="http://schemas.openxmlformats.org/officeDocument/2006/relationships/customXml" Target="ink/ink257.xml"/><Relationship Id="rId816" Type="http://schemas.openxmlformats.org/officeDocument/2006/relationships/customXml" Target="ink/ink359.xml"/><Relationship Id="rId1446" Type="http://schemas.openxmlformats.org/officeDocument/2006/relationships/image" Target="media/image681.emf"/><Relationship Id="rId1653" Type="http://schemas.openxmlformats.org/officeDocument/2006/relationships/image" Target="media/image783.emf"/><Relationship Id="rId1860" Type="http://schemas.openxmlformats.org/officeDocument/2006/relationships/customXml" Target="ink/ink673.xml"/><Relationship Id="rId248" Type="http://schemas.openxmlformats.org/officeDocument/2006/relationships/customXml" Target="ink/ink119.xml"/><Relationship Id="rId455" Type="http://schemas.openxmlformats.org/officeDocument/2006/relationships/image" Target="media/image213.emf"/><Relationship Id="rId662" Type="http://schemas.openxmlformats.org/officeDocument/2006/relationships/customXml" Target="ink/ink287.xml"/><Relationship Id="rId1085" Type="http://schemas.openxmlformats.org/officeDocument/2006/relationships/image" Target="media/image505.emf"/><Relationship Id="rId1513" Type="http://schemas.openxmlformats.org/officeDocument/2006/relationships/image" Target="media/image714.emf"/><Relationship Id="rId1720" Type="http://schemas.openxmlformats.org/officeDocument/2006/relationships/customXml" Target="ink/ink603.xml"/><Relationship Id="rId108" Type="http://schemas.openxmlformats.org/officeDocument/2006/relationships/customXml" Target="ink/ink49.xml"/><Relationship Id="rId315" Type="http://schemas.openxmlformats.org/officeDocument/2006/relationships/customXml" Target="ink/ink145.xml"/><Relationship Id="rId1597" Type="http://schemas.openxmlformats.org/officeDocument/2006/relationships/image" Target="media/image756.emf"/><Relationship Id="rId1818" Type="http://schemas.openxmlformats.org/officeDocument/2006/relationships/customXml" Target="ink/ink652.xml"/><Relationship Id="rId96" Type="http://schemas.openxmlformats.org/officeDocument/2006/relationships/customXml" Target="ink/ink43.xml"/><Relationship Id="rId161" Type="http://schemas.openxmlformats.org/officeDocument/2006/relationships/image" Target="media/image78.emf"/><Relationship Id="rId399" Type="http://schemas.openxmlformats.org/officeDocument/2006/relationships/customXml" Target="ink/ink182.xml"/><Relationship Id="rId827" Type="http://schemas.openxmlformats.org/officeDocument/2006/relationships/image" Target="media/image393.emf"/><Relationship Id="rId1457" Type="http://schemas.openxmlformats.org/officeDocument/2006/relationships/customXml" Target="ink/ink478.xml"/><Relationship Id="rId1664" Type="http://schemas.openxmlformats.org/officeDocument/2006/relationships/customXml" Target="ink/ink577.xml"/><Relationship Id="rId1871" Type="http://schemas.openxmlformats.org/officeDocument/2006/relationships/image" Target="media/image847.emf"/><Relationship Id="rId259" Type="http://schemas.openxmlformats.org/officeDocument/2006/relationships/image" Target="media/image124.emf"/><Relationship Id="rId466" Type="http://schemas.openxmlformats.org/officeDocument/2006/relationships/customXml" Target="ink/ink214.xml"/><Relationship Id="rId673" Type="http://schemas.openxmlformats.org/officeDocument/2006/relationships/image" Target="media/image319.emf"/><Relationship Id="rId880" Type="http://schemas.openxmlformats.org/officeDocument/2006/relationships/oleObject" Target="embeddings/oleObject25.bin"/><Relationship Id="rId1096" Type="http://schemas.openxmlformats.org/officeDocument/2006/relationships/customXml" Target="ink/ink418.xml"/><Relationship Id="rId1524" Type="http://schemas.openxmlformats.org/officeDocument/2006/relationships/customXml" Target="ink/ink509.xml"/><Relationship Id="rId1731" Type="http://schemas.openxmlformats.org/officeDocument/2006/relationships/image" Target="media/image60.png"/><Relationship Id="rId23" Type="http://schemas.openxmlformats.org/officeDocument/2006/relationships/image" Target="media/image11.emf"/><Relationship Id="rId119" Type="http://schemas.openxmlformats.org/officeDocument/2006/relationships/image" Target="media/image59.emf"/><Relationship Id="rId326" Type="http://schemas.openxmlformats.org/officeDocument/2006/relationships/image" Target="media/image150.emf"/><Relationship Id="rId533" Type="http://schemas.openxmlformats.org/officeDocument/2006/relationships/customXml" Target="ink/ink226.xml"/><Relationship Id="rId1370" Type="http://schemas.openxmlformats.org/officeDocument/2006/relationships/image" Target="media/image646.emf"/><Relationship Id="rId1829" Type="http://schemas.openxmlformats.org/officeDocument/2006/relationships/image" Target="media/image826.emf"/><Relationship Id="rId740" Type="http://schemas.openxmlformats.org/officeDocument/2006/relationships/customXml" Target="ink/ink326.xml"/><Relationship Id="rId838" Type="http://schemas.openxmlformats.org/officeDocument/2006/relationships/customXml" Target="ink/ink370.xml"/><Relationship Id="rId1468" Type="http://schemas.openxmlformats.org/officeDocument/2006/relationships/image" Target="media/image692.emf"/><Relationship Id="rId1675" Type="http://schemas.openxmlformats.org/officeDocument/2006/relationships/image" Target="media/image49.png"/><Relationship Id="rId1882" Type="http://schemas.openxmlformats.org/officeDocument/2006/relationships/customXml" Target="ink/ink684.xml"/><Relationship Id="rId172" Type="http://schemas.openxmlformats.org/officeDocument/2006/relationships/customXml" Target="ink/ink81.xml"/><Relationship Id="rId477" Type="http://schemas.openxmlformats.org/officeDocument/2006/relationships/image" Target="media/image25.png"/><Relationship Id="rId600" Type="http://schemas.openxmlformats.org/officeDocument/2006/relationships/image" Target="media/image285.emf"/><Relationship Id="rId684" Type="http://schemas.openxmlformats.org/officeDocument/2006/relationships/customXml" Target="ink/ink298.xml"/><Relationship Id="rId1535" Type="http://schemas.openxmlformats.org/officeDocument/2006/relationships/image" Target="media/image725.emf"/><Relationship Id="rId337" Type="http://schemas.openxmlformats.org/officeDocument/2006/relationships/image" Target="media/image20.wmf"/><Relationship Id="rId891" Type="http://schemas.openxmlformats.org/officeDocument/2006/relationships/oleObject" Target="embeddings/oleObject36.bin"/><Relationship Id="rId1742" Type="http://schemas.openxmlformats.org/officeDocument/2006/relationships/customXml" Target="ink/ink614.xml"/><Relationship Id="rId34" Type="http://schemas.openxmlformats.org/officeDocument/2006/relationships/customXml" Target="ink/ink12.xml"/><Relationship Id="rId544" Type="http://schemas.openxmlformats.org/officeDocument/2006/relationships/image" Target="media/image257.emf"/><Relationship Id="rId751" Type="http://schemas.openxmlformats.org/officeDocument/2006/relationships/image" Target="media/image358.emf"/><Relationship Id="rId849" Type="http://schemas.openxmlformats.org/officeDocument/2006/relationships/image" Target="media/image404.emf"/><Relationship Id="rId1381" Type="http://schemas.openxmlformats.org/officeDocument/2006/relationships/customXml" Target="ink/ink440.xml"/><Relationship Id="rId1479" Type="http://schemas.openxmlformats.org/officeDocument/2006/relationships/customXml" Target="ink/ink489.xml"/><Relationship Id="rId1602" Type="http://schemas.openxmlformats.org/officeDocument/2006/relationships/customXml" Target="ink/ink548.xml"/><Relationship Id="rId1686" Type="http://schemas.openxmlformats.org/officeDocument/2006/relationships/customXml" Target="ink/ink587.xml"/><Relationship Id="rId183" Type="http://schemas.openxmlformats.org/officeDocument/2006/relationships/image" Target="media/image86.emf"/><Relationship Id="rId390" Type="http://schemas.openxmlformats.org/officeDocument/2006/relationships/oleObject" Target="embeddings/oleObject4.bin"/><Relationship Id="rId404" Type="http://schemas.openxmlformats.org/officeDocument/2006/relationships/image" Target="media/image188.emf"/><Relationship Id="rId611" Type="http://schemas.openxmlformats.org/officeDocument/2006/relationships/customXml" Target="ink/ink265.xml"/><Relationship Id="rId1893" Type="http://schemas.openxmlformats.org/officeDocument/2006/relationships/image" Target="media/image858.emf"/><Relationship Id="rId1907" Type="http://schemas.openxmlformats.org/officeDocument/2006/relationships/image" Target="media/image81.png"/><Relationship Id="rId250" Type="http://schemas.openxmlformats.org/officeDocument/2006/relationships/customXml" Target="ink/ink120.xml"/><Relationship Id="rId695" Type="http://schemas.openxmlformats.org/officeDocument/2006/relationships/image" Target="media/image330.emf"/><Relationship Id="rId709" Type="http://schemas.openxmlformats.org/officeDocument/2006/relationships/image" Target="media/image337.emf"/><Relationship Id="rId1101" Type="http://schemas.openxmlformats.org/officeDocument/2006/relationships/image" Target="media/image513.emf"/><Relationship Id="rId1546" Type="http://schemas.openxmlformats.org/officeDocument/2006/relationships/customXml" Target="ink/ink520.xml"/><Relationship Id="rId1753" Type="http://schemas.openxmlformats.org/officeDocument/2006/relationships/image" Target="media/image420.png"/><Relationship Id="rId45" Type="http://schemas.openxmlformats.org/officeDocument/2006/relationships/image" Target="media/image22.emf"/><Relationship Id="rId110" Type="http://schemas.openxmlformats.org/officeDocument/2006/relationships/customXml" Target="ink/ink50.xml"/><Relationship Id="rId348" Type="http://schemas.openxmlformats.org/officeDocument/2006/relationships/image" Target="media/image161.emf"/><Relationship Id="rId555" Type="http://schemas.openxmlformats.org/officeDocument/2006/relationships/customXml" Target="ink/ink237.xml"/><Relationship Id="rId762" Type="http://schemas.openxmlformats.org/officeDocument/2006/relationships/customXml" Target="ink/ink337.xml"/><Relationship Id="rId1392" Type="http://schemas.openxmlformats.org/officeDocument/2006/relationships/image" Target="media/image654.emf"/><Relationship Id="rId1406" Type="http://schemas.openxmlformats.org/officeDocument/2006/relationships/image" Target="media/image661.emf"/><Relationship Id="rId1613" Type="http://schemas.openxmlformats.org/officeDocument/2006/relationships/image" Target="media/image764.emf"/><Relationship Id="rId1820" Type="http://schemas.openxmlformats.org/officeDocument/2006/relationships/customXml" Target="ink/ink653.xml"/><Relationship Id="rId194" Type="http://schemas.openxmlformats.org/officeDocument/2006/relationships/customXml" Target="ink/ink92.xml"/><Relationship Id="rId208" Type="http://schemas.openxmlformats.org/officeDocument/2006/relationships/customXml" Target="ink/ink99.xml"/><Relationship Id="rId415" Type="http://schemas.openxmlformats.org/officeDocument/2006/relationships/image" Target="media/image193.emf"/><Relationship Id="rId622" Type="http://schemas.openxmlformats.org/officeDocument/2006/relationships/image" Target="media/image296.emf"/><Relationship Id="rId1045" Type="http://schemas.openxmlformats.org/officeDocument/2006/relationships/image" Target="media/image486.emf"/><Relationship Id="rId1697" Type="http://schemas.openxmlformats.org/officeDocument/2006/relationships/image" Target="media/image51.png"/><Relationship Id="rId1918" Type="http://schemas.openxmlformats.org/officeDocument/2006/relationships/customXml" Target="ink/ink702.xml"/><Relationship Id="rId261" Type="http://schemas.openxmlformats.org/officeDocument/2006/relationships/image" Target="media/image125.emf"/><Relationship Id="rId1557" Type="http://schemas.openxmlformats.org/officeDocument/2006/relationships/image" Target="media/image736.emf"/><Relationship Id="rId1764" Type="http://schemas.openxmlformats.org/officeDocument/2006/relationships/customXml" Target="ink/ink625.xml"/><Relationship Id="rId56" Type="http://schemas.openxmlformats.org/officeDocument/2006/relationships/customXml" Target="ink/ink23.xml"/><Relationship Id="rId359" Type="http://schemas.openxmlformats.org/officeDocument/2006/relationships/customXml" Target="ink/ink163.xml"/><Relationship Id="rId566" Type="http://schemas.openxmlformats.org/officeDocument/2006/relationships/image" Target="media/image268.emf"/><Relationship Id="rId773" Type="http://schemas.openxmlformats.org/officeDocument/2006/relationships/customXml" Target="ink/ink340.xml"/><Relationship Id="rId1417" Type="http://schemas.openxmlformats.org/officeDocument/2006/relationships/customXml" Target="ink/ink458.xml"/><Relationship Id="rId1624" Type="http://schemas.openxmlformats.org/officeDocument/2006/relationships/customXml" Target="ink/ink559.xml"/><Relationship Id="rId1831" Type="http://schemas.openxmlformats.org/officeDocument/2006/relationships/image" Target="media/image827.emf"/><Relationship Id="rId121" Type="http://schemas.openxmlformats.org/officeDocument/2006/relationships/image" Target="media/image60.emf"/><Relationship Id="rId219" Type="http://schemas.openxmlformats.org/officeDocument/2006/relationships/image" Target="media/image104.emf"/><Relationship Id="rId426" Type="http://schemas.openxmlformats.org/officeDocument/2006/relationships/customXml" Target="ink/ink194.xml"/><Relationship Id="rId633" Type="http://schemas.openxmlformats.org/officeDocument/2006/relationships/oleObject" Target="embeddings/oleObject14.bin"/><Relationship Id="rId1056" Type="http://schemas.openxmlformats.org/officeDocument/2006/relationships/customXml" Target="ink/ink399.xml"/><Relationship Id="rId840" Type="http://schemas.openxmlformats.org/officeDocument/2006/relationships/customXml" Target="ink/ink371.xml"/><Relationship Id="rId1470" Type="http://schemas.openxmlformats.org/officeDocument/2006/relationships/image" Target="media/image693.emf"/><Relationship Id="rId1568" Type="http://schemas.openxmlformats.org/officeDocument/2006/relationships/customXml" Target="ink/ink531.xml"/><Relationship Id="rId1775" Type="http://schemas.openxmlformats.org/officeDocument/2006/relationships/image" Target="media/image520.png"/><Relationship Id="rId67" Type="http://schemas.openxmlformats.org/officeDocument/2006/relationships/image" Target="media/image33.emf"/><Relationship Id="rId272" Type="http://schemas.openxmlformats.org/officeDocument/2006/relationships/image" Target="media/image131.emf"/><Relationship Id="rId577" Type="http://schemas.openxmlformats.org/officeDocument/2006/relationships/customXml" Target="ink/ink248.xml"/><Relationship Id="rId700" Type="http://schemas.openxmlformats.org/officeDocument/2006/relationships/customXml" Target="ink/ink306.xml"/><Relationship Id="rId1428" Type="http://schemas.openxmlformats.org/officeDocument/2006/relationships/image" Target="media/image672.emf"/><Relationship Id="rId1635" Type="http://schemas.openxmlformats.org/officeDocument/2006/relationships/image" Target="media/image775.emf"/><Relationship Id="rId132" Type="http://schemas.openxmlformats.org/officeDocument/2006/relationships/customXml" Target="ink/ink61.xml"/><Relationship Id="rId784" Type="http://schemas.openxmlformats.org/officeDocument/2006/relationships/customXml" Target="ink/ink343.xml"/><Relationship Id="rId1067" Type="http://schemas.openxmlformats.org/officeDocument/2006/relationships/image" Target="media/image497.emf"/><Relationship Id="rId1842" Type="http://schemas.openxmlformats.org/officeDocument/2006/relationships/customXml" Target="ink/ink664.xml"/><Relationship Id="rId437" Type="http://schemas.openxmlformats.org/officeDocument/2006/relationships/image" Target="media/image204.emf"/><Relationship Id="rId644" Type="http://schemas.openxmlformats.org/officeDocument/2006/relationships/customXml" Target="ink/ink278.xml"/><Relationship Id="rId851" Type="http://schemas.openxmlformats.org/officeDocument/2006/relationships/image" Target="media/image405.emf"/><Relationship Id="rId1481" Type="http://schemas.openxmlformats.org/officeDocument/2006/relationships/customXml" Target="ink/ink490.xml"/><Relationship Id="rId1579" Type="http://schemas.openxmlformats.org/officeDocument/2006/relationships/image" Target="media/image747.emf"/><Relationship Id="rId1702" Type="http://schemas.openxmlformats.org/officeDocument/2006/relationships/customXml" Target="ink/ink595.xml"/><Relationship Id="rId283" Type="http://schemas.openxmlformats.org/officeDocument/2006/relationships/customXml" Target="ink/ink136.xml"/><Relationship Id="rId711" Type="http://schemas.openxmlformats.org/officeDocument/2006/relationships/image" Target="media/image338.emf"/><Relationship Id="rId1341" Type="http://schemas.openxmlformats.org/officeDocument/2006/relationships/customXml" Target="ink/ink423.xml"/><Relationship Id="rId1786" Type="http://schemas.openxmlformats.org/officeDocument/2006/relationships/customXml" Target="ink/ink636.xml"/><Relationship Id="rId78" Type="http://schemas.openxmlformats.org/officeDocument/2006/relationships/customXml" Target="ink/ink34.xml"/><Relationship Id="rId143" Type="http://schemas.openxmlformats.org/officeDocument/2006/relationships/image" Target="media/image69.emf"/><Relationship Id="rId350" Type="http://schemas.openxmlformats.org/officeDocument/2006/relationships/image" Target="media/image162.emf"/><Relationship Id="rId588" Type="http://schemas.openxmlformats.org/officeDocument/2006/relationships/image" Target="media/image279.emf"/><Relationship Id="rId795" Type="http://schemas.openxmlformats.org/officeDocument/2006/relationships/image" Target="media/image377.emf"/><Relationship Id="rId809" Type="http://schemas.openxmlformats.org/officeDocument/2006/relationships/image" Target="media/image384.emf"/><Relationship Id="rId1439" Type="http://schemas.openxmlformats.org/officeDocument/2006/relationships/customXml" Target="ink/ink469.xml"/><Relationship Id="rId1646" Type="http://schemas.openxmlformats.org/officeDocument/2006/relationships/customXml" Target="ink/ink568.xml"/><Relationship Id="rId1853" Type="http://schemas.openxmlformats.org/officeDocument/2006/relationships/image" Target="media/image838.emf"/><Relationship Id="rId9" Type="http://schemas.openxmlformats.org/officeDocument/2006/relationships/image" Target="media/image3.png"/><Relationship Id="rId210" Type="http://schemas.openxmlformats.org/officeDocument/2006/relationships/customXml" Target="ink/ink100.xml"/><Relationship Id="rId448" Type="http://schemas.openxmlformats.org/officeDocument/2006/relationships/customXml" Target="ink/ink205.xml"/><Relationship Id="rId655" Type="http://schemas.openxmlformats.org/officeDocument/2006/relationships/image" Target="media/image310.emf"/><Relationship Id="rId862" Type="http://schemas.openxmlformats.org/officeDocument/2006/relationships/customXml" Target="ink/ink382.xml"/><Relationship Id="rId1078" Type="http://schemas.openxmlformats.org/officeDocument/2006/relationships/customXml" Target="ink/ink409.xml"/><Relationship Id="rId1492" Type="http://schemas.openxmlformats.org/officeDocument/2006/relationships/image" Target="media/image704.emf"/><Relationship Id="rId1506" Type="http://schemas.openxmlformats.org/officeDocument/2006/relationships/oleObject" Target="embeddings/oleObject52.bin"/><Relationship Id="rId1713" Type="http://schemas.openxmlformats.org/officeDocument/2006/relationships/customXml" Target="ink/ink600.xml"/><Relationship Id="rId1920" Type="http://schemas.openxmlformats.org/officeDocument/2006/relationships/image" Target="media/image88.png"/><Relationship Id="rId308" Type="http://schemas.openxmlformats.org/officeDocument/2006/relationships/image" Target="media/image16.png"/><Relationship Id="rId722" Type="http://schemas.openxmlformats.org/officeDocument/2006/relationships/customXml" Target="ink/ink317.xml"/><Relationship Id="rId1352" Type="http://schemas.openxmlformats.org/officeDocument/2006/relationships/image" Target="media/image637.emf"/><Relationship Id="rId1797" Type="http://schemas.openxmlformats.org/officeDocument/2006/relationships/image" Target="media/image810.emf"/><Relationship Id="rId89" Type="http://schemas.openxmlformats.org/officeDocument/2006/relationships/image" Target="media/image44.emf"/><Relationship Id="rId154" Type="http://schemas.openxmlformats.org/officeDocument/2006/relationships/customXml" Target="ink/ink72.xml"/><Relationship Id="rId361" Type="http://schemas.openxmlformats.org/officeDocument/2006/relationships/customXml" Target="ink/ink164.xml"/><Relationship Id="rId599" Type="http://schemas.openxmlformats.org/officeDocument/2006/relationships/customXml" Target="ink/ink259.xml"/><Relationship Id="rId1657" Type="http://schemas.openxmlformats.org/officeDocument/2006/relationships/image" Target="media/image785.emf"/><Relationship Id="rId1864" Type="http://schemas.openxmlformats.org/officeDocument/2006/relationships/customXml" Target="ink/ink675.xml"/><Relationship Id="rId459" Type="http://schemas.openxmlformats.org/officeDocument/2006/relationships/image" Target="media/image215.emf"/><Relationship Id="rId666" Type="http://schemas.openxmlformats.org/officeDocument/2006/relationships/customXml" Target="ink/ink289.xml"/><Relationship Id="rId873" Type="http://schemas.openxmlformats.org/officeDocument/2006/relationships/image" Target="media/image416.emf"/><Relationship Id="rId1089" Type="http://schemas.openxmlformats.org/officeDocument/2006/relationships/image" Target="media/image507.emf"/><Relationship Id="rId1517" Type="http://schemas.openxmlformats.org/officeDocument/2006/relationships/image" Target="media/image716.emf"/><Relationship Id="rId1724" Type="http://schemas.openxmlformats.org/officeDocument/2006/relationships/customXml" Target="ink/ink605.xml"/><Relationship Id="rId16" Type="http://schemas.openxmlformats.org/officeDocument/2006/relationships/customXml" Target="ink/ink3.xml"/><Relationship Id="rId221" Type="http://schemas.openxmlformats.org/officeDocument/2006/relationships/image" Target="media/image105.emf"/><Relationship Id="rId319" Type="http://schemas.openxmlformats.org/officeDocument/2006/relationships/customXml" Target="ink/ink147.xml"/><Relationship Id="rId526" Type="http://schemas.openxmlformats.org/officeDocument/2006/relationships/image" Target="media/image248.emf"/><Relationship Id="rId1363" Type="http://schemas.openxmlformats.org/officeDocument/2006/relationships/customXml" Target="ink/ink434.xml"/><Relationship Id="rId733" Type="http://schemas.openxmlformats.org/officeDocument/2006/relationships/image" Target="media/image349.emf"/><Relationship Id="rId1570" Type="http://schemas.openxmlformats.org/officeDocument/2006/relationships/customXml" Target="ink/ink532.xml"/><Relationship Id="rId1668" Type="http://schemas.openxmlformats.org/officeDocument/2006/relationships/customXml" Target="ink/ink579.xml"/><Relationship Id="rId1875" Type="http://schemas.openxmlformats.org/officeDocument/2006/relationships/image" Target="media/image849.emf"/><Relationship Id="rId165" Type="http://schemas.openxmlformats.org/officeDocument/2006/relationships/image" Target="media/image80.emf"/><Relationship Id="rId372" Type="http://schemas.openxmlformats.org/officeDocument/2006/relationships/image" Target="media/image173.emf"/><Relationship Id="rId677" Type="http://schemas.openxmlformats.org/officeDocument/2006/relationships/image" Target="media/image321.emf"/><Relationship Id="rId800" Type="http://schemas.openxmlformats.org/officeDocument/2006/relationships/customXml" Target="ink/ink351.xml"/><Relationship Id="rId1430" Type="http://schemas.openxmlformats.org/officeDocument/2006/relationships/image" Target="media/image673.emf"/><Relationship Id="rId1528" Type="http://schemas.openxmlformats.org/officeDocument/2006/relationships/customXml" Target="ink/ink511.xml"/><Relationship Id="rId232" Type="http://schemas.openxmlformats.org/officeDocument/2006/relationships/customXml" Target="ink/ink111.xml"/><Relationship Id="rId884" Type="http://schemas.openxmlformats.org/officeDocument/2006/relationships/oleObject" Target="embeddings/oleObject29.bin"/><Relationship Id="rId1735" Type="http://schemas.openxmlformats.org/officeDocument/2006/relationships/image" Target="media/image390.png"/><Relationship Id="rId27" Type="http://schemas.openxmlformats.org/officeDocument/2006/relationships/image" Target="media/image13.emf"/><Relationship Id="rId537" Type="http://schemas.openxmlformats.org/officeDocument/2006/relationships/customXml" Target="ink/ink228.xml"/><Relationship Id="rId744" Type="http://schemas.openxmlformats.org/officeDocument/2006/relationships/customXml" Target="ink/ink328.xml"/><Relationship Id="rId1374" Type="http://schemas.openxmlformats.org/officeDocument/2006/relationships/oleObject" Target="embeddings/oleObject49.bin"/><Relationship Id="rId1581" Type="http://schemas.openxmlformats.org/officeDocument/2006/relationships/image" Target="media/image748.emf"/><Relationship Id="rId1679" Type="http://schemas.openxmlformats.org/officeDocument/2006/relationships/image" Target="media/image794.emf"/><Relationship Id="rId1802" Type="http://schemas.openxmlformats.org/officeDocument/2006/relationships/customXml" Target="ink/ink644.xml"/><Relationship Id="rId80" Type="http://schemas.openxmlformats.org/officeDocument/2006/relationships/customXml" Target="ink/ink35.xml"/><Relationship Id="rId176" Type="http://schemas.openxmlformats.org/officeDocument/2006/relationships/customXml" Target="ink/ink83.xml"/><Relationship Id="rId383" Type="http://schemas.openxmlformats.org/officeDocument/2006/relationships/customXml" Target="ink/ink175.xml"/><Relationship Id="rId590" Type="http://schemas.openxmlformats.org/officeDocument/2006/relationships/image" Target="media/image280.emf"/><Relationship Id="rId604" Type="http://schemas.openxmlformats.org/officeDocument/2006/relationships/image" Target="media/image287.emf"/><Relationship Id="rId811" Type="http://schemas.openxmlformats.org/officeDocument/2006/relationships/image" Target="media/image385.emf"/><Relationship Id="rId1441" Type="http://schemas.openxmlformats.org/officeDocument/2006/relationships/customXml" Target="ink/ink470.xml"/><Relationship Id="rId1886" Type="http://schemas.openxmlformats.org/officeDocument/2006/relationships/customXml" Target="ink/ink686.xml"/><Relationship Id="rId243" Type="http://schemas.openxmlformats.org/officeDocument/2006/relationships/image" Target="media/image116.emf"/><Relationship Id="rId450" Type="http://schemas.openxmlformats.org/officeDocument/2006/relationships/customXml" Target="ink/ink206.xml"/><Relationship Id="rId688" Type="http://schemas.openxmlformats.org/officeDocument/2006/relationships/customXml" Target="ink/ink300.xml"/><Relationship Id="rId895" Type="http://schemas.openxmlformats.org/officeDocument/2006/relationships/oleObject" Target="embeddings/oleObject40.bin"/><Relationship Id="rId1080" Type="http://schemas.openxmlformats.org/officeDocument/2006/relationships/customXml" Target="ink/ink410.xml"/><Relationship Id="rId1539" Type="http://schemas.openxmlformats.org/officeDocument/2006/relationships/image" Target="media/image727.emf"/><Relationship Id="rId1746" Type="http://schemas.openxmlformats.org/officeDocument/2006/relationships/customXml" Target="ink/ink616.xml"/><Relationship Id="rId38" Type="http://schemas.openxmlformats.org/officeDocument/2006/relationships/customXml" Target="ink/ink14.xml"/><Relationship Id="rId103" Type="http://schemas.openxmlformats.org/officeDocument/2006/relationships/image" Target="media/image51.emf"/><Relationship Id="rId310" Type="http://schemas.openxmlformats.org/officeDocument/2006/relationships/image" Target="media/image17.png"/><Relationship Id="rId548" Type="http://schemas.openxmlformats.org/officeDocument/2006/relationships/image" Target="media/image259.emf"/><Relationship Id="rId755" Type="http://schemas.openxmlformats.org/officeDocument/2006/relationships/image" Target="media/image360.emf"/><Relationship Id="rId1385" Type="http://schemas.openxmlformats.org/officeDocument/2006/relationships/customXml" Target="ink/ink442.xml"/><Relationship Id="rId1592" Type="http://schemas.openxmlformats.org/officeDocument/2006/relationships/customXml" Target="ink/ink543.xml"/><Relationship Id="rId1606" Type="http://schemas.openxmlformats.org/officeDocument/2006/relationships/customXml" Target="ink/ink550.xml"/><Relationship Id="rId1813" Type="http://schemas.openxmlformats.org/officeDocument/2006/relationships/image" Target="media/image818.emf"/><Relationship Id="rId91" Type="http://schemas.openxmlformats.org/officeDocument/2006/relationships/image" Target="media/image45.emf"/><Relationship Id="rId187" Type="http://schemas.openxmlformats.org/officeDocument/2006/relationships/image" Target="media/image88.emf"/><Relationship Id="rId394" Type="http://schemas.openxmlformats.org/officeDocument/2006/relationships/image" Target="media/image183.emf"/><Relationship Id="rId408" Type="http://schemas.openxmlformats.org/officeDocument/2006/relationships/customXml" Target="ink/ink185.xml"/><Relationship Id="rId615" Type="http://schemas.openxmlformats.org/officeDocument/2006/relationships/customXml" Target="ink/ink267.xml"/><Relationship Id="rId822" Type="http://schemas.openxmlformats.org/officeDocument/2006/relationships/customXml" Target="ink/ink362.xml"/><Relationship Id="rId1038" Type="http://schemas.openxmlformats.org/officeDocument/2006/relationships/oleObject" Target="embeddings/oleObject43.bin"/><Relationship Id="rId1452" Type="http://schemas.openxmlformats.org/officeDocument/2006/relationships/image" Target="media/image684.emf"/><Relationship Id="rId1897" Type="http://schemas.openxmlformats.org/officeDocument/2006/relationships/image" Target="media/image860.emf"/><Relationship Id="rId254" Type="http://schemas.openxmlformats.org/officeDocument/2006/relationships/customXml" Target="ink/ink122.xml"/><Relationship Id="rId699" Type="http://schemas.openxmlformats.org/officeDocument/2006/relationships/image" Target="media/image332.emf"/><Relationship Id="rId1091" Type="http://schemas.openxmlformats.org/officeDocument/2006/relationships/image" Target="media/image508.emf"/><Relationship Id="rId1105" Type="http://schemas.openxmlformats.org/officeDocument/2006/relationships/customXml" Target="ink/ink422.xml"/><Relationship Id="rId1757" Type="http://schemas.openxmlformats.org/officeDocument/2006/relationships/image" Target="media/image58.png"/><Relationship Id="rId49" Type="http://schemas.openxmlformats.org/officeDocument/2006/relationships/image" Target="media/image24.emf"/><Relationship Id="rId114" Type="http://schemas.openxmlformats.org/officeDocument/2006/relationships/customXml" Target="ink/ink52.xml"/><Relationship Id="rId461" Type="http://schemas.openxmlformats.org/officeDocument/2006/relationships/image" Target="media/image216.emf"/><Relationship Id="rId559" Type="http://schemas.openxmlformats.org/officeDocument/2006/relationships/customXml" Target="ink/ink239.xml"/><Relationship Id="rId766" Type="http://schemas.openxmlformats.org/officeDocument/2006/relationships/image" Target="media/image31.wmf"/><Relationship Id="rId1396" Type="http://schemas.openxmlformats.org/officeDocument/2006/relationships/image" Target="media/image656.emf"/><Relationship Id="rId1617" Type="http://schemas.openxmlformats.org/officeDocument/2006/relationships/image" Target="media/image766.emf"/><Relationship Id="rId1824" Type="http://schemas.openxmlformats.org/officeDocument/2006/relationships/customXml" Target="ink/ink655.xml"/><Relationship Id="rId198" Type="http://schemas.openxmlformats.org/officeDocument/2006/relationships/customXml" Target="ink/ink94.xml"/><Relationship Id="rId419" Type="http://schemas.openxmlformats.org/officeDocument/2006/relationships/image" Target="media/image195.emf"/><Relationship Id="rId626" Type="http://schemas.openxmlformats.org/officeDocument/2006/relationships/image" Target="media/image298.emf"/><Relationship Id="rId1049" Type="http://schemas.openxmlformats.org/officeDocument/2006/relationships/image" Target="media/image488.emf"/><Relationship Id="rId833" Type="http://schemas.openxmlformats.org/officeDocument/2006/relationships/image" Target="media/image396.emf"/><Relationship Id="rId1463" Type="http://schemas.openxmlformats.org/officeDocument/2006/relationships/customXml" Target="ink/ink481.xml"/><Relationship Id="rId1670" Type="http://schemas.openxmlformats.org/officeDocument/2006/relationships/customXml" Target="ink/ink580.xml"/><Relationship Id="rId1768" Type="http://schemas.openxmlformats.org/officeDocument/2006/relationships/customXml" Target="ink/ink627.xml"/><Relationship Id="rId265" Type="http://schemas.openxmlformats.org/officeDocument/2006/relationships/image" Target="media/image127.emf"/><Relationship Id="rId472" Type="http://schemas.openxmlformats.org/officeDocument/2006/relationships/customXml" Target="ink/ink217.xml"/><Relationship Id="rId1530" Type="http://schemas.openxmlformats.org/officeDocument/2006/relationships/customXml" Target="ink/ink512.xml"/><Relationship Id="rId1628" Type="http://schemas.openxmlformats.org/officeDocument/2006/relationships/customXml" Target="ink/ink561.xml"/><Relationship Id="rId125" Type="http://schemas.openxmlformats.org/officeDocument/2006/relationships/image" Target="media/image62.emf"/><Relationship Id="rId332" Type="http://schemas.openxmlformats.org/officeDocument/2006/relationships/image" Target="media/image153.emf"/><Relationship Id="rId777" Type="http://schemas.openxmlformats.org/officeDocument/2006/relationships/customXml" Target="ink/ink342.xml"/><Relationship Id="rId1835" Type="http://schemas.openxmlformats.org/officeDocument/2006/relationships/image" Target="media/image829.emf"/><Relationship Id="rId637" Type="http://schemas.openxmlformats.org/officeDocument/2006/relationships/image" Target="media/image301.emf"/><Relationship Id="rId844" Type="http://schemas.openxmlformats.org/officeDocument/2006/relationships/customXml" Target="ink/ink373.xml"/><Relationship Id="rId1474" Type="http://schemas.openxmlformats.org/officeDocument/2006/relationships/image" Target="media/image695.emf"/><Relationship Id="rId1681" Type="http://schemas.openxmlformats.org/officeDocument/2006/relationships/image" Target="media/image795.emf"/><Relationship Id="rId1902" Type="http://schemas.openxmlformats.org/officeDocument/2006/relationships/customXml" Target="ink/ink694.xml"/><Relationship Id="rId276" Type="http://schemas.openxmlformats.org/officeDocument/2006/relationships/image" Target="media/image13.png"/><Relationship Id="rId483" Type="http://schemas.openxmlformats.org/officeDocument/2006/relationships/oleObject" Target="embeddings/oleObject8.bin"/><Relationship Id="rId690" Type="http://schemas.openxmlformats.org/officeDocument/2006/relationships/customXml" Target="ink/ink301.xml"/><Relationship Id="rId704" Type="http://schemas.openxmlformats.org/officeDocument/2006/relationships/customXml" Target="ink/ink308.xml"/><Relationship Id="rId1541" Type="http://schemas.openxmlformats.org/officeDocument/2006/relationships/image" Target="media/image728.emf"/><Relationship Id="rId1779" Type="http://schemas.openxmlformats.org/officeDocument/2006/relationships/image" Target="media/image77.png"/><Relationship Id="rId40" Type="http://schemas.openxmlformats.org/officeDocument/2006/relationships/customXml" Target="ink/ink15.xml"/><Relationship Id="rId136" Type="http://schemas.openxmlformats.org/officeDocument/2006/relationships/customXml" Target="ink/ink63.xml"/><Relationship Id="rId343" Type="http://schemas.openxmlformats.org/officeDocument/2006/relationships/customXml" Target="ink/ink155.xml"/><Relationship Id="rId550" Type="http://schemas.openxmlformats.org/officeDocument/2006/relationships/image" Target="media/image260.emf"/><Relationship Id="rId788" Type="http://schemas.openxmlformats.org/officeDocument/2006/relationships/customXml" Target="ink/ink345.xml"/><Relationship Id="rId1401" Type="http://schemas.openxmlformats.org/officeDocument/2006/relationships/customXml" Target="ink/ink450.xml"/><Relationship Id="rId1639" Type="http://schemas.openxmlformats.org/officeDocument/2006/relationships/image" Target="media/image777.emf"/><Relationship Id="rId1846" Type="http://schemas.openxmlformats.org/officeDocument/2006/relationships/customXml" Target="ink/ink666.xml"/><Relationship Id="rId203" Type="http://schemas.openxmlformats.org/officeDocument/2006/relationships/image" Target="media/image96.emf"/><Relationship Id="rId648" Type="http://schemas.openxmlformats.org/officeDocument/2006/relationships/customXml" Target="ink/ink280.xml"/><Relationship Id="rId855" Type="http://schemas.openxmlformats.org/officeDocument/2006/relationships/image" Target="media/image407.emf"/><Relationship Id="rId1040" Type="http://schemas.openxmlformats.org/officeDocument/2006/relationships/customXml" Target="ink/ink391.xml"/><Relationship Id="rId1485" Type="http://schemas.openxmlformats.org/officeDocument/2006/relationships/customXml" Target="ink/ink492.xml"/><Relationship Id="rId1692" Type="http://schemas.openxmlformats.org/officeDocument/2006/relationships/customXml" Target="ink/ink590.xml"/><Relationship Id="rId1706" Type="http://schemas.openxmlformats.org/officeDocument/2006/relationships/customXml" Target="ink/ink597.xml"/><Relationship Id="rId1913" Type="http://schemas.openxmlformats.org/officeDocument/2006/relationships/image" Target="media/image84.png"/><Relationship Id="rId287" Type="http://schemas.openxmlformats.org/officeDocument/2006/relationships/customXml" Target="ink/ink138.xml"/><Relationship Id="rId410" Type="http://schemas.openxmlformats.org/officeDocument/2006/relationships/customXml" Target="ink/ink186.xml"/><Relationship Id="rId715" Type="http://schemas.openxmlformats.org/officeDocument/2006/relationships/image" Target="media/image340.emf"/><Relationship Id="rId1345" Type="http://schemas.openxmlformats.org/officeDocument/2006/relationships/customXml" Target="ink/ink425.xml"/><Relationship Id="rId1552" Type="http://schemas.openxmlformats.org/officeDocument/2006/relationships/customXml" Target="ink/ink523.xml"/><Relationship Id="rId147" Type="http://schemas.openxmlformats.org/officeDocument/2006/relationships/image" Target="media/image71.emf"/><Relationship Id="rId354" Type="http://schemas.openxmlformats.org/officeDocument/2006/relationships/image" Target="media/image164.emf"/><Relationship Id="rId799" Type="http://schemas.openxmlformats.org/officeDocument/2006/relationships/image" Target="media/image379.emf"/><Relationship Id="rId1857" Type="http://schemas.openxmlformats.org/officeDocument/2006/relationships/image" Target="media/image840.emf"/><Relationship Id="rId51" Type="http://schemas.openxmlformats.org/officeDocument/2006/relationships/image" Target="media/image25.emf"/><Relationship Id="rId561" Type="http://schemas.openxmlformats.org/officeDocument/2006/relationships/customXml" Target="ink/ink240.xml"/><Relationship Id="rId659" Type="http://schemas.openxmlformats.org/officeDocument/2006/relationships/image" Target="media/image312.emf"/><Relationship Id="rId866" Type="http://schemas.openxmlformats.org/officeDocument/2006/relationships/customXml" Target="ink/ink384.xml"/><Relationship Id="rId1412" Type="http://schemas.openxmlformats.org/officeDocument/2006/relationships/image" Target="media/image664.emf"/><Relationship Id="rId1496" Type="http://schemas.openxmlformats.org/officeDocument/2006/relationships/image" Target="media/image706.emf"/><Relationship Id="rId1717" Type="http://schemas.openxmlformats.org/officeDocument/2006/relationships/customXml" Target="ink/ink602.xml"/><Relationship Id="rId214" Type="http://schemas.openxmlformats.org/officeDocument/2006/relationships/customXml" Target="ink/ink102.xml"/><Relationship Id="rId421" Type="http://schemas.openxmlformats.org/officeDocument/2006/relationships/image" Target="media/image196.emf"/><Relationship Id="rId1051" Type="http://schemas.openxmlformats.org/officeDocument/2006/relationships/image" Target="media/image489.emf"/><Relationship Id="rId1356" Type="http://schemas.openxmlformats.org/officeDocument/2006/relationships/image" Target="media/image639.emf"/><Relationship Id="rId158" Type="http://schemas.openxmlformats.org/officeDocument/2006/relationships/customXml" Target="ink/ink74.xml"/><Relationship Id="rId726" Type="http://schemas.openxmlformats.org/officeDocument/2006/relationships/customXml" Target="ink/ink319.xml"/><Relationship Id="rId1563" Type="http://schemas.openxmlformats.org/officeDocument/2006/relationships/image" Target="media/image739.emf"/><Relationship Id="rId1770" Type="http://schemas.openxmlformats.org/officeDocument/2006/relationships/customXml" Target="ink/ink628.xml"/><Relationship Id="rId1868" Type="http://schemas.openxmlformats.org/officeDocument/2006/relationships/customXml" Target="ink/ink677.xml"/><Relationship Id="rId62" Type="http://schemas.openxmlformats.org/officeDocument/2006/relationships/customXml" Target="ink/ink26.xml"/><Relationship Id="rId365" Type="http://schemas.openxmlformats.org/officeDocument/2006/relationships/customXml" Target="ink/ink166.xml"/><Relationship Id="rId572" Type="http://schemas.openxmlformats.org/officeDocument/2006/relationships/image" Target="media/image271.emf"/><Relationship Id="rId1423" Type="http://schemas.openxmlformats.org/officeDocument/2006/relationships/customXml" Target="ink/ink461.xml"/><Relationship Id="rId1630" Type="http://schemas.openxmlformats.org/officeDocument/2006/relationships/customXml" Target="ink/ink562.xml"/><Relationship Id="rId225" Type="http://schemas.openxmlformats.org/officeDocument/2006/relationships/image" Target="media/image107.emf"/><Relationship Id="rId432" Type="http://schemas.openxmlformats.org/officeDocument/2006/relationships/customXml" Target="ink/ink197.xml"/><Relationship Id="rId877" Type="http://schemas.openxmlformats.org/officeDocument/2006/relationships/image" Target="media/image418.emf"/><Relationship Id="rId1062" Type="http://schemas.openxmlformats.org/officeDocument/2006/relationships/customXml" Target="ink/ink402.xml"/><Relationship Id="rId1728" Type="http://schemas.openxmlformats.org/officeDocument/2006/relationships/customXml" Target="ink/ink607.xml"/><Relationship Id="rId737" Type="http://schemas.openxmlformats.org/officeDocument/2006/relationships/image" Target="media/image351.emf"/><Relationship Id="rId1367" Type="http://schemas.openxmlformats.org/officeDocument/2006/relationships/customXml" Target="ink/ink436.xml"/><Relationship Id="rId1574" Type="http://schemas.openxmlformats.org/officeDocument/2006/relationships/customXml" Target="ink/ink534.xml"/><Relationship Id="rId1781" Type="http://schemas.openxmlformats.org/officeDocument/2006/relationships/image" Target="media/image78.png"/><Relationship Id="rId73" Type="http://schemas.openxmlformats.org/officeDocument/2006/relationships/image" Target="media/image36.emf"/><Relationship Id="rId169" Type="http://schemas.openxmlformats.org/officeDocument/2006/relationships/image" Target="media/image82.emf"/><Relationship Id="rId376" Type="http://schemas.openxmlformats.org/officeDocument/2006/relationships/image" Target="media/image175.emf"/><Relationship Id="rId583" Type="http://schemas.openxmlformats.org/officeDocument/2006/relationships/customXml" Target="ink/ink251.xml"/><Relationship Id="rId790" Type="http://schemas.openxmlformats.org/officeDocument/2006/relationships/customXml" Target="ink/ink346.xml"/><Relationship Id="rId804" Type="http://schemas.openxmlformats.org/officeDocument/2006/relationships/customXml" Target="ink/ink353.xml"/><Relationship Id="rId1434" Type="http://schemas.openxmlformats.org/officeDocument/2006/relationships/image" Target="media/image675.emf"/><Relationship Id="rId1641" Type="http://schemas.openxmlformats.org/officeDocument/2006/relationships/image" Target="media/image778.emf"/><Relationship Id="rId1879" Type="http://schemas.openxmlformats.org/officeDocument/2006/relationships/image" Target="media/image851.emf"/><Relationship Id="rId4" Type="http://schemas.openxmlformats.org/officeDocument/2006/relationships/webSettings" Target="webSettings.xml"/><Relationship Id="rId236" Type="http://schemas.openxmlformats.org/officeDocument/2006/relationships/customXml" Target="ink/ink113.xml"/><Relationship Id="rId443" Type="http://schemas.openxmlformats.org/officeDocument/2006/relationships/image" Target="media/image207.emf"/><Relationship Id="rId650" Type="http://schemas.openxmlformats.org/officeDocument/2006/relationships/customXml" Target="ink/ink281.xml"/><Relationship Id="rId888" Type="http://schemas.openxmlformats.org/officeDocument/2006/relationships/oleObject" Target="embeddings/oleObject33.bin"/><Relationship Id="rId1073" Type="http://schemas.openxmlformats.org/officeDocument/2006/relationships/image" Target="media/image500.emf"/><Relationship Id="rId1501" Type="http://schemas.openxmlformats.org/officeDocument/2006/relationships/customXml" Target="ink/ink500.xml"/><Relationship Id="rId1739" Type="http://schemas.openxmlformats.org/officeDocument/2006/relationships/image" Target="media/image410.png"/><Relationship Id="rId748" Type="http://schemas.openxmlformats.org/officeDocument/2006/relationships/customXml" Target="ink/ink330.xml"/><Relationship Id="rId1378" Type="http://schemas.openxmlformats.org/officeDocument/2006/relationships/image" Target="media/image45.png"/><Relationship Id="rId1585" Type="http://schemas.openxmlformats.org/officeDocument/2006/relationships/image" Target="media/image750.emf"/><Relationship Id="rId1792" Type="http://schemas.openxmlformats.org/officeDocument/2006/relationships/customXml" Target="ink/ink639.xml"/><Relationship Id="rId1806" Type="http://schemas.openxmlformats.org/officeDocument/2006/relationships/customXml" Target="ink/ink646.xml"/><Relationship Id="rId84" Type="http://schemas.openxmlformats.org/officeDocument/2006/relationships/customXml" Target="ink/ink37.xml"/><Relationship Id="rId387" Type="http://schemas.openxmlformats.org/officeDocument/2006/relationships/customXml" Target="ink/ink177.xml"/><Relationship Id="rId594" Type="http://schemas.openxmlformats.org/officeDocument/2006/relationships/image" Target="media/image282.emf"/><Relationship Id="rId608" Type="http://schemas.openxmlformats.org/officeDocument/2006/relationships/image" Target="media/image289.emf"/><Relationship Id="rId815" Type="http://schemas.openxmlformats.org/officeDocument/2006/relationships/image" Target="media/image387.emf"/><Relationship Id="rId1445" Type="http://schemas.openxmlformats.org/officeDocument/2006/relationships/customXml" Target="ink/ink472.xml"/><Relationship Id="rId1652" Type="http://schemas.openxmlformats.org/officeDocument/2006/relationships/customXml" Target="ink/ink571.xml"/><Relationship Id="rId247" Type="http://schemas.openxmlformats.org/officeDocument/2006/relationships/image" Target="media/image118.emf"/><Relationship Id="rId1084" Type="http://schemas.openxmlformats.org/officeDocument/2006/relationships/customXml" Target="ink/ink412.xml"/><Relationship Id="rId107" Type="http://schemas.openxmlformats.org/officeDocument/2006/relationships/image" Target="media/image53.emf"/><Relationship Id="rId454" Type="http://schemas.openxmlformats.org/officeDocument/2006/relationships/customXml" Target="ink/ink208.xml"/><Relationship Id="rId661" Type="http://schemas.openxmlformats.org/officeDocument/2006/relationships/image" Target="media/image313.emf"/><Relationship Id="rId759" Type="http://schemas.openxmlformats.org/officeDocument/2006/relationships/image" Target="media/image362.emf"/><Relationship Id="rId1389" Type="http://schemas.openxmlformats.org/officeDocument/2006/relationships/customXml" Target="ink/ink444.xml"/><Relationship Id="rId1512" Type="http://schemas.openxmlformats.org/officeDocument/2006/relationships/customXml" Target="ink/ink503.xml"/><Relationship Id="rId1596" Type="http://schemas.openxmlformats.org/officeDocument/2006/relationships/customXml" Target="ink/ink545.xml"/><Relationship Id="rId1817" Type="http://schemas.openxmlformats.org/officeDocument/2006/relationships/image" Target="media/image820.emf"/><Relationship Id="rId11" Type="http://schemas.openxmlformats.org/officeDocument/2006/relationships/customXml" Target="ink/ink1.xml"/><Relationship Id="rId314" Type="http://schemas.openxmlformats.org/officeDocument/2006/relationships/image" Target="media/image142.emf"/><Relationship Id="rId398" Type="http://schemas.openxmlformats.org/officeDocument/2006/relationships/image" Target="media/image185.emf"/><Relationship Id="rId619" Type="http://schemas.openxmlformats.org/officeDocument/2006/relationships/customXml" Target="ink/ink269.xml"/><Relationship Id="rId95" Type="http://schemas.openxmlformats.org/officeDocument/2006/relationships/image" Target="media/image47.emf"/><Relationship Id="rId160" Type="http://schemas.openxmlformats.org/officeDocument/2006/relationships/customXml" Target="ink/ink75.xml"/><Relationship Id="rId826" Type="http://schemas.openxmlformats.org/officeDocument/2006/relationships/customXml" Target="ink/ink364.xml"/><Relationship Id="rId1456" Type="http://schemas.openxmlformats.org/officeDocument/2006/relationships/image" Target="media/image686.emf"/><Relationship Id="rId1663" Type="http://schemas.openxmlformats.org/officeDocument/2006/relationships/image" Target="media/image788.emf"/><Relationship Id="rId1870" Type="http://schemas.openxmlformats.org/officeDocument/2006/relationships/customXml" Target="ink/ink678.xml"/><Relationship Id="rId258" Type="http://schemas.openxmlformats.org/officeDocument/2006/relationships/customXml" Target="ink/ink124.xml"/><Relationship Id="rId465" Type="http://schemas.openxmlformats.org/officeDocument/2006/relationships/image" Target="media/image218.emf"/><Relationship Id="rId672" Type="http://schemas.openxmlformats.org/officeDocument/2006/relationships/customXml" Target="ink/ink292.xml"/><Relationship Id="rId1095" Type="http://schemas.openxmlformats.org/officeDocument/2006/relationships/image" Target="media/image510.emf"/><Relationship Id="rId1523" Type="http://schemas.openxmlformats.org/officeDocument/2006/relationships/image" Target="media/image719.emf"/><Relationship Id="rId1730" Type="http://schemas.openxmlformats.org/officeDocument/2006/relationships/customXml" Target="ink/ink608.xml"/><Relationship Id="rId22" Type="http://schemas.openxmlformats.org/officeDocument/2006/relationships/customXml" Target="ink/ink6.xml"/><Relationship Id="rId118" Type="http://schemas.openxmlformats.org/officeDocument/2006/relationships/customXml" Target="ink/ink54.xml"/><Relationship Id="rId325" Type="http://schemas.openxmlformats.org/officeDocument/2006/relationships/customXml" Target="ink/ink148.xml"/><Relationship Id="rId532" Type="http://schemas.openxmlformats.org/officeDocument/2006/relationships/image" Target="media/image251.emf"/><Relationship Id="rId1828" Type="http://schemas.openxmlformats.org/officeDocument/2006/relationships/customXml" Target="ink/ink657.xml"/><Relationship Id="rId171" Type="http://schemas.openxmlformats.org/officeDocument/2006/relationships/image" Target="media/image83.emf"/><Relationship Id="rId837" Type="http://schemas.openxmlformats.org/officeDocument/2006/relationships/image" Target="media/image398.emf"/><Relationship Id="rId1467" Type="http://schemas.openxmlformats.org/officeDocument/2006/relationships/customXml" Target="ink/ink483.xml"/><Relationship Id="rId1674" Type="http://schemas.openxmlformats.org/officeDocument/2006/relationships/customXml" Target="ink/ink581.xml"/><Relationship Id="rId1881" Type="http://schemas.openxmlformats.org/officeDocument/2006/relationships/image" Target="media/image852.emf"/><Relationship Id="rId269" Type="http://schemas.openxmlformats.org/officeDocument/2006/relationships/image" Target="media/image129.emf"/><Relationship Id="rId476" Type="http://schemas.openxmlformats.org/officeDocument/2006/relationships/customXml" Target="ink/ink219.xml"/><Relationship Id="rId683" Type="http://schemas.openxmlformats.org/officeDocument/2006/relationships/image" Target="media/image324.emf"/><Relationship Id="rId890" Type="http://schemas.openxmlformats.org/officeDocument/2006/relationships/oleObject" Target="embeddings/oleObject35.bin"/><Relationship Id="rId1534" Type="http://schemas.openxmlformats.org/officeDocument/2006/relationships/customXml" Target="ink/ink514.xml"/><Relationship Id="rId1741" Type="http://schemas.openxmlformats.org/officeDocument/2006/relationships/image" Target="media/image62.png"/><Relationship Id="rId33" Type="http://schemas.openxmlformats.org/officeDocument/2006/relationships/image" Target="media/image16.emf"/><Relationship Id="rId129" Type="http://schemas.openxmlformats.org/officeDocument/2006/relationships/image" Target="media/image64.emf"/><Relationship Id="rId336" Type="http://schemas.openxmlformats.org/officeDocument/2006/relationships/image" Target="media/image155.emf"/><Relationship Id="rId543" Type="http://schemas.openxmlformats.org/officeDocument/2006/relationships/customXml" Target="ink/ink231.xml"/><Relationship Id="rId1380" Type="http://schemas.openxmlformats.org/officeDocument/2006/relationships/image" Target="media/image648.emf"/><Relationship Id="rId1601" Type="http://schemas.openxmlformats.org/officeDocument/2006/relationships/image" Target="media/image758.emf"/><Relationship Id="rId1839" Type="http://schemas.openxmlformats.org/officeDocument/2006/relationships/image" Target="media/image831.emf"/><Relationship Id="rId182" Type="http://schemas.openxmlformats.org/officeDocument/2006/relationships/customXml" Target="ink/ink86.xml"/><Relationship Id="rId403" Type="http://schemas.openxmlformats.org/officeDocument/2006/relationships/customXml" Target="ink/ink184.xml"/><Relationship Id="rId750" Type="http://schemas.openxmlformats.org/officeDocument/2006/relationships/customXml" Target="ink/ink331.xml"/><Relationship Id="rId848" Type="http://schemas.openxmlformats.org/officeDocument/2006/relationships/customXml" Target="ink/ink375.xml"/><Relationship Id="rId1478" Type="http://schemas.openxmlformats.org/officeDocument/2006/relationships/image" Target="media/image697.emf"/><Relationship Id="rId1685" Type="http://schemas.openxmlformats.org/officeDocument/2006/relationships/image" Target="media/image797.emf"/><Relationship Id="rId1892" Type="http://schemas.openxmlformats.org/officeDocument/2006/relationships/customXml" Target="ink/ink689.xml"/><Relationship Id="rId1906" Type="http://schemas.openxmlformats.org/officeDocument/2006/relationships/customXml" Target="ink/ink696.xml"/><Relationship Id="rId487" Type="http://schemas.openxmlformats.org/officeDocument/2006/relationships/customXml" Target="ink/ink221.xml"/><Relationship Id="rId610" Type="http://schemas.openxmlformats.org/officeDocument/2006/relationships/image" Target="media/image290.emf"/><Relationship Id="rId694" Type="http://schemas.openxmlformats.org/officeDocument/2006/relationships/customXml" Target="ink/ink303.xml"/><Relationship Id="rId708" Type="http://schemas.openxmlformats.org/officeDocument/2006/relationships/customXml" Target="ink/ink310.xml"/><Relationship Id="rId1545" Type="http://schemas.openxmlformats.org/officeDocument/2006/relationships/image" Target="media/image730.emf"/><Relationship Id="rId347" Type="http://schemas.openxmlformats.org/officeDocument/2006/relationships/customXml" Target="ink/ink157.xml"/><Relationship Id="rId1100" Type="http://schemas.openxmlformats.org/officeDocument/2006/relationships/customXml" Target="ink/ink420.xml"/><Relationship Id="rId1405" Type="http://schemas.openxmlformats.org/officeDocument/2006/relationships/customXml" Target="ink/ink452.xml"/><Relationship Id="rId1752" Type="http://schemas.openxmlformats.org/officeDocument/2006/relationships/customXml" Target="ink/ink619.xml"/><Relationship Id="rId44" Type="http://schemas.openxmlformats.org/officeDocument/2006/relationships/customXml" Target="ink/ink17.xml"/><Relationship Id="rId554" Type="http://schemas.openxmlformats.org/officeDocument/2006/relationships/image" Target="media/image262.emf"/><Relationship Id="rId761" Type="http://schemas.openxmlformats.org/officeDocument/2006/relationships/image" Target="media/image363.emf"/><Relationship Id="rId859" Type="http://schemas.openxmlformats.org/officeDocument/2006/relationships/image" Target="media/image409.emf"/><Relationship Id="rId1391" Type="http://schemas.openxmlformats.org/officeDocument/2006/relationships/customXml" Target="ink/ink445.xml"/><Relationship Id="rId1489" Type="http://schemas.openxmlformats.org/officeDocument/2006/relationships/customXml" Target="ink/ink494.xml"/><Relationship Id="rId1612" Type="http://schemas.openxmlformats.org/officeDocument/2006/relationships/customXml" Target="ink/ink553.xml"/><Relationship Id="rId1696" Type="http://schemas.openxmlformats.org/officeDocument/2006/relationships/customXml" Target="ink/ink592.xml"/><Relationship Id="rId1917" Type="http://schemas.openxmlformats.org/officeDocument/2006/relationships/image" Target="media/image86.png"/><Relationship Id="rId193" Type="http://schemas.openxmlformats.org/officeDocument/2006/relationships/image" Target="media/image91.emf"/><Relationship Id="rId207" Type="http://schemas.openxmlformats.org/officeDocument/2006/relationships/image" Target="media/image98.emf"/><Relationship Id="rId414" Type="http://schemas.openxmlformats.org/officeDocument/2006/relationships/customXml" Target="ink/ink188.xml"/><Relationship Id="rId621" Type="http://schemas.openxmlformats.org/officeDocument/2006/relationships/customXml" Target="ink/ink270.xml"/><Relationship Id="rId1044" Type="http://schemas.openxmlformats.org/officeDocument/2006/relationships/customXml" Target="ink/ink393.xml"/><Relationship Id="rId1349" Type="http://schemas.openxmlformats.org/officeDocument/2006/relationships/customXml" Target="ink/ink427.xml"/><Relationship Id="rId260" Type="http://schemas.openxmlformats.org/officeDocument/2006/relationships/customXml" Target="ink/ink125.xml"/><Relationship Id="rId719" Type="http://schemas.openxmlformats.org/officeDocument/2006/relationships/image" Target="media/image342.emf"/><Relationship Id="rId1556" Type="http://schemas.openxmlformats.org/officeDocument/2006/relationships/customXml" Target="ink/ink525.xml"/><Relationship Id="rId1763" Type="http://schemas.openxmlformats.org/officeDocument/2006/relationships/image" Target="media/image70.png"/><Relationship Id="rId55" Type="http://schemas.openxmlformats.org/officeDocument/2006/relationships/image" Target="media/image27.emf"/><Relationship Id="rId120" Type="http://schemas.openxmlformats.org/officeDocument/2006/relationships/customXml" Target="ink/ink55.xml"/><Relationship Id="rId358" Type="http://schemas.openxmlformats.org/officeDocument/2006/relationships/image" Target="media/image166.emf"/><Relationship Id="rId565" Type="http://schemas.openxmlformats.org/officeDocument/2006/relationships/customXml" Target="ink/ink242.xml"/><Relationship Id="rId772" Type="http://schemas.openxmlformats.org/officeDocument/2006/relationships/image" Target="media/image367.emf"/><Relationship Id="rId1416" Type="http://schemas.openxmlformats.org/officeDocument/2006/relationships/image" Target="media/image666.emf"/><Relationship Id="rId1623" Type="http://schemas.openxmlformats.org/officeDocument/2006/relationships/image" Target="media/image769.emf"/><Relationship Id="rId1830" Type="http://schemas.openxmlformats.org/officeDocument/2006/relationships/customXml" Target="ink/ink658.xml"/><Relationship Id="rId218" Type="http://schemas.openxmlformats.org/officeDocument/2006/relationships/customXml" Target="ink/ink104.xml"/><Relationship Id="rId425" Type="http://schemas.openxmlformats.org/officeDocument/2006/relationships/image" Target="media/image198.emf"/><Relationship Id="rId632" Type="http://schemas.openxmlformats.org/officeDocument/2006/relationships/oleObject" Target="embeddings/oleObject13.bin"/><Relationship Id="rId1055" Type="http://schemas.openxmlformats.org/officeDocument/2006/relationships/image" Target="media/image491.emf"/><Relationship Id="rId271" Type="http://schemas.openxmlformats.org/officeDocument/2006/relationships/customXml" Target="ink/ink130.xml"/><Relationship Id="rId1567" Type="http://schemas.openxmlformats.org/officeDocument/2006/relationships/image" Target="media/image741.emf"/><Relationship Id="rId1774" Type="http://schemas.openxmlformats.org/officeDocument/2006/relationships/customXml" Target="ink/ink630.xml"/><Relationship Id="rId66" Type="http://schemas.openxmlformats.org/officeDocument/2006/relationships/customXml" Target="ink/ink28.xml"/><Relationship Id="rId131" Type="http://schemas.openxmlformats.org/officeDocument/2006/relationships/image" Target="media/image65.emf"/><Relationship Id="rId369" Type="http://schemas.openxmlformats.org/officeDocument/2006/relationships/customXml" Target="ink/ink168.xml"/><Relationship Id="rId576" Type="http://schemas.openxmlformats.org/officeDocument/2006/relationships/image" Target="media/image273.emf"/><Relationship Id="rId783" Type="http://schemas.openxmlformats.org/officeDocument/2006/relationships/oleObject" Target="embeddings/oleObject24.bin"/><Relationship Id="rId1427" Type="http://schemas.openxmlformats.org/officeDocument/2006/relationships/customXml" Target="ink/ink463.xml"/><Relationship Id="rId1634" Type="http://schemas.openxmlformats.org/officeDocument/2006/relationships/customXml" Target="ink/ink564.xml"/><Relationship Id="rId1841" Type="http://schemas.openxmlformats.org/officeDocument/2006/relationships/image" Target="media/image832.emf"/><Relationship Id="rId229" Type="http://schemas.openxmlformats.org/officeDocument/2006/relationships/image" Target="media/image109.emf"/><Relationship Id="rId436" Type="http://schemas.openxmlformats.org/officeDocument/2006/relationships/customXml" Target="ink/ink199.xml"/><Relationship Id="rId643" Type="http://schemas.openxmlformats.org/officeDocument/2006/relationships/image" Target="media/image304.emf"/><Relationship Id="rId1066" Type="http://schemas.openxmlformats.org/officeDocument/2006/relationships/customXml" Target="ink/ink404.xml"/><Relationship Id="rId1480" Type="http://schemas.openxmlformats.org/officeDocument/2006/relationships/image" Target="media/image698.emf"/><Relationship Id="rId850" Type="http://schemas.openxmlformats.org/officeDocument/2006/relationships/customXml" Target="ink/ink376.xml"/><Relationship Id="rId1578" Type="http://schemas.openxmlformats.org/officeDocument/2006/relationships/customXml" Target="ink/ink536.xml"/><Relationship Id="rId1701" Type="http://schemas.openxmlformats.org/officeDocument/2006/relationships/image" Target="media/image53.png"/><Relationship Id="rId1785" Type="http://schemas.openxmlformats.org/officeDocument/2006/relationships/image" Target="media/image804.emf"/><Relationship Id="rId77" Type="http://schemas.openxmlformats.org/officeDocument/2006/relationships/image" Target="media/image38.emf"/><Relationship Id="rId282" Type="http://schemas.openxmlformats.org/officeDocument/2006/relationships/image" Target="media/image134.emf"/><Relationship Id="rId587" Type="http://schemas.openxmlformats.org/officeDocument/2006/relationships/customXml" Target="ink/ink253.xml"/><Relationship Id="rId710" Type="http://schemas.openxmlformats.org/officeDocument/2006/relationships/customXml" Target="ink/ink311.xml"/><Relationship Id="rId808" Type="http://schemas.openxmlformats.org/officeDocument/2006/relationships/customXml" Target="ink/ink355.xml"/><Relationship Id="rId1340" Type="http://schemas.openxmlformats.org/officeDocument/2006/relationships/image" Target="media/image631.emf"/><Relationship Id="rId1438" Type="http://schemas.openxmlformats.org/officeDocument/2006/relationships/image" Target="media/image677.emf"/><Relationship Id="rId1645" Type="http://schemas.openxmlformats.org/officeDocument/2006/relationships/oleObject" Target="embeddings/oleObject57.bin"/><Relationship Id="rId8" Type="http://schemas.openxmlformats.org/officeDocument/2006/relationships/image" Target="media/image2.jpg"/><Relationship Id="rId142" Type="http://schemas.openxmlformats.org/officeDocument/2006/relationships/customXml" Target="ink/ink66.xml"/><Relationship Id="rId447" Type="http://schemas.openxmlformats.org/officeDocument/2006/relationships/image" Target="media/image209.emf"/><Relationship Id="rId794" Type="http://schemas.openxmlformats.org/officeDocument/2006/relationships/customXml" Target="ink/ink348.xml"/><Relationship Id="rId1077" Type="http://schemas.openxmlformats.org/officeDocument/2006/relationships/image" Target="media/image501.emf"/><Relationship Id="rId1852" Type="http://schemas.openxmlformats.org/officeDocument/2006/relationships/customXml" Target="ink/ink669.xml"/><Relationship Id="rId654" Type="http://schemas.openxmlformats.org/officeDocument/2006/relationships/customXml" Target="ink/ink283.xml"/><Relationship Id="rId861" Type="http://schemas.openxmlformats.org/officeDocument/2006/relationships/image" Target="media/image410.emf"/><Relationship Id="rId1491" Type="http://schemas.openxmlformats.org/officeDocument/2006/relationships/customXml" Target="ink/ink495.xml"/><Relationship Id="rId1505" Type="http://schemas.openxmlformats.org/officeDocument/2006/relationships/image" Target="media/image38.wmf"/><Relationship Id="rId1589" Type="http://schemas.openxmlformats.org/officeDocument/2006/relationships/image" Target="media/image752.emf"/><Relationship Id="rId1712" Type="http://schemas.openxmlformats.org/officeDocument/2006/relationships/image" Target="media/image47.png"/><Relationship Id="rId307" Type="http://schemas.openxmlformats.org/officeDocument/2006/relationships/customXml" Target="ink/ink141.xml"/><Relationship Id="rId721" Type="http://schemas.openxmlformats.org/officeDocument/2006/relationships/image" Target="media/image343.emf"/><Relationship Id="rId1351" Type="http://schemas.openxmlformats.org/officeDocument/2006/relationships/customXml" Target="ink/ink428.xml"/><Relationship Id="rId1449" Type="http://schemas.openxmlformats.org/officeDocument/2006/relationships/customXml" Target="ink/ink474.xml"/><Relationship Id="rId1796" Type="http://schemas.openxmlformats.org/officeDocument/2006/relationships/customXml" Target="ink/ink641.xml"/><Relationship Id="rId88" Type="http://schemas.openxmlformats.org/officeDocument/2006/relationships/customXml" Target="ink/ink39.xml"/><Relationship Id="rId153" Type="http://schemas.openxmlformats.org/officeDocument/2006/relationships/image" Target="media/image74.emf"/><Relationship Id="rId360" Type="http://schemas.openxmlformats.org/officeDocument/2006/relationships/image" Target="media/image167.emf"/><Relationship Id="rId598" Type="http://schemas.openxmlformats.org/officeDocument/2006/relationships/image" Target="media/image284.emf"/><Relationship Id="rId819" Type="http://schemas.openxmlformats.org/officeDocument/2006/relationships/image" Target="media/image389.emf"/><Relationship Id="rId1656" Type="http://schemas.openxmlformats.org/officeDocument/2006/relationships/customXml" Target="ink/ink573.xml"/><Relationship Id="rId1863" Type="http://schemas.openxmlformats.org/officeDocument/2006/relationships/image" Target="media/image843.emf"/><Relationship Id="rId220" Type="http://schemas.openxmlformats.org/officeDocument/2006/relationships/customXml" Target="ink/ink105.xml"/><Relationship Id="rId458" Type="http://schemas.openxmlformats.org/officeDocument/2006/relationships/customXml" Target="ink/ink210.xml"/><Relationship Id="rId665" Type="http://schemas.openxmlformats.org/officeDocument/2006/relationships/image" Target="media/image315.emf"/><Relationship Id="rId872" Type="http://schemas.openxmlformats.org/officeDocument/2006/relationships/customXml" Target="ink/ink387.xml"/><Relationship Id="rId1088" Type="http://schemas.openxmlformats.org/officeDocument/2006/relationships/customXml" Target="ink/ink414.xml"/><Relationship Id="rId1516" Type="http://schemas.openxmlformats.org/officeDocument/2006/relationships/customXml" Target="ink/ink505.xml"/><Relationship Id="rId1723" Type="http://schemas.openxmlformats.org/officeDocument/2006/relationships/image" Target="media/image360.png"/><Relationship Id="rId15" Type="http://schemas.openxmlformats.org/officeDocument/2006/relationships/image" Target="media/image7.emf"/><Relationship Id="rId318" Type="http://schemas.openxmlformats.org/officeDocument/2006/relationships/image" Target="media/image19.png"/><Relationship Id="rId525" Type="http://schemas.openxmlformats.org/officeDocument/2006/relationships/customXml" Target="ink/ink222.xml"/><Relationship Id="rId732" Type="http://schemas.openxmlformats.org/officeDocument/2006/relationships/customXml" Target="ink/ink322.xml"/><Relationship Id="rId1362" Type="http://schemas.openxmlformats.org/officeDocument/2006/relationships/image" Target="media/image642.emf"/><Relationship Id="rId99" Type="http://schemas.openxmlformats.org/officeDocument/2006/relationships/image" Target="media/image49.emf"/><Relationship Id="rId164" Type="http://schemas.openxmlformats.org/officeDocument/2006/relationships/customXml" Target="ink/ink77.xml"/><Relationship Id="rId371" Type="http://schemas.openxmlformats.org/officeDocument/2006/relationships/customXml" Target="ink/ink169.xml"/><Relationship Id="rId1667" Type="http://schemas.openxmlformats.org/officeDocument/2006/relationships/image" Target="media/image790.emf"/><Relationship Id="rId1874" Type="http://schemas.openxmlformats.org/officeDocument/2006/relationships/customXml" Target="ink/ink680.xml"/><Relationship Id="rId469" Type="http://schemas.openxmlformats.org/officeDocument/2006/relationships/image" Target="media/image220.emf"/><Relationship Id="rId676" Type="http://schemas.openxmlformats.org/officeDocument/2006/relationships/customXml" Target="ink/ink294.xml"/><Relationship Id="rId883" Type="http://schemas.openxmlformats.org/officeDocument/2006/relationships/oleObject" Target="embeddings/oleObject28.bin"/><Relationship Id="rId1099" Type="http://schemas.openxmlformats.org/officeDocument/2006/relationships/image" Target="media/image512.emf"/><Relationship Id="rId1527" Type="http://schemas.openxmlformats.org/officeDocument/2006/relationships/image" Target="media/image721.emf"/><Relationship Id="rId1734" Type="http://schemas.openxmlformats.org/officeDocument/2006/relationships/customXml" Target="ink/ink610.xml"/><Relationship Id="rId26" Type="http://schemas.openxmlformats.org/officeDocument/2006/relationships/customXml" Target="ink/ink8.xml"/><Relationship Id="rId231" Type="http://schemas.openxmlformats.org/officeDocument/2006/relationships/image" Target="media/image110.emf"/><Relationship Id="rId329" Type="http://schemas.openxmlformats.org/officeDocument/2006/relationships/customXml" Target="ink/ink150.xml"/><Relationship Id="rId536" Type="http://schemas.openxmlformats.org/officeDocument/2006/relationships/image" Target="media/image253.emf"/><Relationship Id="rId1373" Type="http://schemas.openxmlformats.org/officeDocument/2006/relationships/oleObject" Target="embeddings/oleObject48.bin"/><Relationship Id="rId175" Type="http://schemas.openxmlformats.org/officeDocument/2006/relationships/image" Target="media/image9.png"/><Relationship Id="rId743" Type="http://schemas.openxmlformats.org/officeDocument/2006/relationships/image" Target="media/image354.emf"/><Relationship Id="rId1580" Type="http://schemas.openxmlformats.org/officeDocument/2006/relationships/customXml" Target="ink/ink537.xml"/><Relationship Id="rId1678" Type="http://schemas.openxmlformats.org/officeDocument/2006/relationships/customXml" Target="ink/ink583.xml"/><Relationship Id="rId1801" Type="http://schemas.openxmlformats.org/officeDocument/2006/relationships/image" Target="media/image812.emf"/><Relationship Id="rId1885" Type="http://schemas.openxmlformats.org/officeDocument/2006/relationships/image" Target="media/image854.emf"/><Relationship Id="rId382" Type="http://schemas.openxmlformats.org/officeDocument/2006/relationships/image" Target="media/image178.emf"/><Relationship Id="rId603" Type="http://schemas.openxmlformats.org/officeDocument/2006/relationships/customXml" Target="ink/ink261.xml"/><Relationship Id="rId687" Type="http://schemas.openxmlformats.org/officeDocument/2006/relationships/image" Target="media/image326.emf"/><Relationship Id="rId810" Type="http://schemas.openxmlformats.org/officeDocument/2006/relationships/customXml" Target="ink/ink356.xml"/><Relationship Id="rId1440" Type="http://schemas.openxmlformats.org/officeDocument/2006/relationships/image" Target="media/image678.emf"/><Relationship Id="rId1538" Type="http://schemas.openxmlformats.org/officeDocument/2006/relationships/customXml" Target="ink/ink516.xml"/><Relationship Id="rId242" Type="http://schemas.openxmlformats.org/officeDocument/2006/relationships/customXml" Target="ink/ink116.xml"/><Relationship Id="rId894" Type="http://schemas.openxmlformats.org/officeDocument/2006/relationships/oleObject" Target="embeddings/oleObject39.bin"/><Relationship Id="rId1745" Type="http://schemas.openxmlformats.org/officeDocument/2006/relationships/image" Target="media/image64.png"/><Relationship Id="rId37" Type="http://schemas.openxmlformats.org/officeDocument/2006/relationships/image" Target="media/image18.emf"/><Relationship Id="rId102" Type="http://schemas.openxmlformats.org/officeDocument/2006/relationships/customXml" Target="ink/ink46.xml"/><Relationship Id="rId547" Type="http://schemas.openxmlformats.org/officeDocument/2006/relationships/customXml" Target="ink/ink233.xml"/><Relationship Id="rId754" Type="http://schemas.openxmlformats.org/officeDocument/2006/relationships/customXml" Target="ink/ink333.xml"/><Relationship Id="rId1384" Type="http://schemas.openxmlformats.org/officeDocument/2006/relationships/image" Target="media/image650.emf"/><Relationship Id="rId1591" Type="http://schemas.openxmlformats.org/officeDocument/2006/relationships/image" Target="media/image753.emf"/><Relationship Id="rId1605" Type="http://schemas.openxmlformats.org/officeDocument/2006/relationships/image" Target="media/image760.emf"/><Relationship Id="rId1689" Type="http://schemas.openxmlformats.org/officeDocument/2006/relationships/image" Target="media/image799.emf"/><Relationship Id="rId1812" Type="http://schemas.openxmlformats.org/officeDocument/2006/relationships/customXml" Target="ink/ink649.xml"/><Relationship Id="rId90" Type="http://schemas.openxmlformats.org/officeDocument/2006/relationships/customXml" Target="ink/ink40.xml"/><Relationship Id="rId186" Type="http://schemas.openxmlformats.org/officeDocument/2006/relationships/customXml" Target="ink/ink88.xml"/><Relationship Id="rId393" Type="http://schemas.openxmlformats.org/officeDocument/2006/relationships/customXml" Target="ink/ink179.xml"/><Relationship Id="rId407" Type="http://schemas.openxmlformats.org/officeDocument/2006/relationships/oleObject" Target="embeddings/oleObject6.bin"/><Relationship Id="rId614" Type="http://schemas.openxmlformats.org/officeDocument/2006/relationships/image" Target="media/image292.emf"/><Relationship Id="rId821" Type="http://schemas.openxmlformats.org/officeDocument/2006/relationships/image" Target="media/image390.emf"/><Relationship Id="rId1037" Type="http://schemas.openxmlformats.org/officeDocument/2006/relationships/oleObject" Target="embeddings/oleObject42.bin"/><Relationship Id="rId1451" Type="http://schemas.openxmlformats.org/officeDocument/2006/relationships/customXml" Target="ink/ink475.xml"/><Relationship Id="rId1896" Type="http://schemas.openxmlformats.org/officeDocument/2006/relationships/customXml" Target="ink/ink691.xml"/><Relationship Id="rId253" Type="http://schemas.openxmlformats.org/officeDocument/2006/relationships/image" Target="media/image121.emf"/><Relationship Id="rId460" Type="http://schemas.openxmlformats.org/officeDocument/2006/relationships/customXml" Target="ink/ink211.xml"/><Relationship Id="rId698" Type="http://schemas.openxmlformats.org/officeDocument/2006/relationships/customXml" Target="ink/ink305.xml"/><Relationship Id="rId1090" Type="http://schemas.openxmlformats.org/officeDocument/2006/relationships/customXml" Target="ink/ink415.xml"/><Relationship Id="rId1104" Type="http://schemas.openxmlformats.org/officeDocument/2006/relationships/image" Target="media/image36.png"/><Relationship Id="rId1549" Type="http://schemas.openxmlformats.org/officeDocument/2006/relationships/image" Target="media/image732.emf"/><Relationship Id="rId1756" Type="http://schemas.openxmlformats.org/officeDocument/2006/relationships/customXml" Target="ink/ink621.xml"/><Relationship Id="rId48" Type="http://schemas.openxmlformats.org/officeDocument/2006/relationships/customXml" Target="ink/ink19.xml"/><Relationship Id="rId113" Type="http://schemas.openxmlformats.org/officeDocument/2006/relationships/image" Target="media/image56.emf"/><Relationship Id="rId558" Type="http://schemas.openxmlformats.org/officeDocument/2006/relationships/image" Target="media/image264.emf"/><Relationship Id="rId765" Type="http://schemas.openxmlformats.org/officeDocument/2006/relationships/image" Target="media/image365.emf"/><Relationship Id="rId1395" Type="http://schemas.openxmlformats.org/officeDocument/2006/relationships/customXml" Target="ink/ink447.xml"/><Relationship Id="rId1409" Type="http://schemas.openxmlformats.org/officeDocument/2006/relationships/customXml" Target="ink/ink454.xml"/><Relationship Id="rId1616" Type="http://schemas.openxmlformats.org/officeDocument/2006/relationships/customXml" Target="ink/ink555.xml"/><Relationship Id="rId1823" Type="http://schemas.openxmlformats.org/officeDocument/2006/relationships/image" Target="media/image823.emf"/><Relationship Id="rId197" Type="http://schemas.openxmlformats.org/officeDocument/2006/relationships/image" Target="media/image93.emf"/><Relationship Id="rId418" Type="http://schemas.openxmlformats.org/officeDocument/2006/relationships/customXml" Target="ink/ink190.xml"/><Relationship Id="rId625" Type="http://schemas.openxmlformats.org/officeDocument/2006/relationships/customXml" Target="ink/ink272.xml"/><Relationship Id="rId832" Type="http://schemas.openxmlformats.org/officeDocument/2006/relationships/customXml" Target="ink/ink367.xml"/><Relationship Id="rId1048" Type="http://schemas.openxmlformats.org/officeDocument/2006/relationships/customXml" Target="ink/ink395.xml"/><Relationship Id="rId1462" Type="http://schemas.openxmlformats.org/officeDocument/2006/relationships/image" Target="media/image689.emf"/><Relationship Id="rId264" Type="http://schemas.openxmlformats.org/officeDocument/2006/relationships/customXml" Target="ink/ink127.xml"/><Relationship Id="rId471" Type="http://schemas.openxmlformats.org/officeDocument/2006/relationships/image" Target="media/image221.emf"/><Relationship Id="rId1767" Type="http://schemas.openxmlformats.org/officeDocument/2006/relationships/image" Target="media/image72.png"/><Relationship Id="rId59" Type="http://schemas.openxmlformats.org/officeDocument/2006/relationships/image" Target="media/image29.emf"/><Relationship Id="rId124" Type="http://schemas.openxmlformats.org/officeDocument/2006/relationships/customXml" Target="ink/ink57.xml"/><Relationship Id="rId569" Type="http://schemas.openxmlformats.org/officeDocument/2006/relationships/customXml" Target="ink/ink244.xml"/><Relationship Id="rId776" Type="http://schemas.openxmlformats.org/officeDocument/2006/relationships/image" Target="media/image369.emf"/><Relationship Id="rId1627" Type="http://schemas.openxmlformats.org/officeDocument/2006/relationships/image" Target="media/image771.emf"/><Relationship Id="rId1834" Type="http://schemas.openxmlformats.org/officeDocument/2006/relationships/customXml" Target="ink/ink660.xml"/><Relationship Id="rId331" Type="http://schemas.openxmlformats.org/officeDocument/2006/relationships/customXml" Target="ink/ink151.xml"/><Relationship Id="rId429" Type="http://schemas.openxmlformats.org/officeDocument/2006/relationships/image" Target="media/image200.emf"/><Relationship Id="rId636" Type="http://schemas.openxmlformats.org/officeDocument/2006/relationships/customXml" Target="ink/ink274.xml"/><Relationship Id="rId1059" Type="http://schemas.openxmlformats.org/officeDocument/2006/relationships/image" Target="media/image493.emf"/><Relationship Id="rId1473" Type="http://schemas.openxmlformats.org/officeDocument/2006/relationships/customXml" Target="ink/ink486.xml"/><Relationship Id="rId843" Type="http://schemas.openxmlformats.org/officeDocument/2006/relationships/image" Target="media/image401.emf"/><Relationship Id="rId1680" Type="http://schemas.openxmlformats.org/officeDocument/2006/relationships/customXml" Target="ink/ink584.xml"/><Relationship Id="rId1778" Type="http://schemas.openxmlformats.org/officeDocument/2006/relationships/customXml" Target="ink/ink632.xml"/><Relationship Id="rId1901" Type="http://schemas.openxmlformats.org/officeDocument/2006/relationships/image" Target="media/image862.emf"/><Relationship Id="rId275" Type="http://schemas.openxmlformats.org/officeDocument/2006/relationships/customXml" Target="ink/ink132.xml"/><Relationship Id="rId482" Type="http://schemas.openxmlformats.org/officeDocument/2006/relationships/oleObject" Target="embeddings/oleObject7.bin"/><Relationship Id="rId703" Type="http://schemas.openxmlformats.org/officeDocument/2006/relationships/image" Target="media/image334.emf"/><Relationship Id="rId1540" Type="http://schemas.openxmlformats.org/officeDocument/2006/relationships/customXml" Target="ink/ink517.xml"/><Relationship Id="rId1638" Type="http://schemas.openxmlformats.org/officeDocument/2006/relationships/customXml" Target="ink/ink566.xml"/><Relationship Id="rId135" Type="http://schemas.openxmlformats.org/officeDocument/2006/relationships/image" Target="media/image6.png"/><Relationship Id="rId342" Type="http://schemas.openxmlformats.org/officeDocument/2006/relationships/image" Target="media/image158.emf"/><Relationship Id="rId787" Type="http://schemas.openxmlformats.org/officeDocument/2006/relationships/image" Target="media/image373.emf"/><Relationship Id="rId1400" Type="http://schemas.openxmlformats.org/officeDocument/2006/relationships/image" Target="media/image658.emf"/><Relationship Id="rId1845" Type="http://schemas.openxmlformats.org/officeDocument/2006/relationships/image" Target="media/image834.emf"/><Relationship Id="rId202" Type="http://schemas.openxmlformats.org/officeDocument/2006/relationships/customXml" Target="ink/ink96.xml"/><Relationship Id="rId647" Type="http://schemas.openxmlformats.org/officeDocument/2006/relationships/image" Target="media/image306.emf"/><Relationship Id="rId854" Type="http://schemas.openxmlformats.org/officeDocument/2006/relationships/customXml" Target="ink/ink378.xml"/><Relationship Id="rId1484" Type="http://schemas.openxmlformats.org/officeDocument/2006/relationships/image" Target="media/image700.emf"/><Relationship Id="rId1691" Type="http://schemas.openxmlformats.org/officeDocument/2006/relationships/image" Target="media/image800.emf"/><Relationship Id="rId1705" Type="http://schemas.openxmlformats.org/officeDocument/2006/relationships/image" Target="media/image42.png"/><Relationship Id="rId1912" Type="http://schemas.openxmlformats.org/officeDocument/2006/relationships/customXml" Target="ink/ink699.xml"/><Relationship Id="rId286" Type="http://schemas.openxmlformats.org/officeDocument/2006/relationships/image" Target="media/image135.emf"/><Relationship Id="rId714" Type="http://schemas.openxmlformats.org/officeDocument/2006/relationships/customXml" Target="ink/ink313.xml"/><Relationship Id="rId1344" Type="http://schemas.openxmlformats.org/officeDocument/2006/relationships/image" Target="media/image633.emf"/><Relationship Id="rId1551" Type="http://schemas.openxmlformats.org/officeDocument/2006/relationships/image" Target="media/image733.emf"/><Relationship Id="rId1789" Type="http://schemas.openxmlformats.org/officeDocument/2006/relationships/image" Target="media/image806.emf"/><Relationship Id="rId50" Type="http://schemas.openxmlformats.org/officeDocument/2006/relationships/customXml" Target="ink/ink20.xml"/><Relationship Id="rId146" Type="http://schemas.openxmlformats.org/officeDocument/2006/relationships/customXml" Target="ink/ink68.xml"/><Relationship Id="rId353" Type="http://schemas.openxmlformats.org/officeDocument/2006/relationships/customXml" Target="ink/ink160.xml"/><Relationship Id="rId560" Type="http://schemas.openxmlformats.org/officeDocument/2006/relationships/image" Target="media/image265.emf"/><Relationship Id="rId798" Type="http://schemas.openxmlformats.org/officeDocument/2006/relationships/customXml" Target="ink/ink350.xml"/><Relationship Id="rId1411" Type="http://schemas.openxmlformats.org/officeDocument/2006/relationships/customXml" Target="ink/ink455.xml"/><Relationship Id="rId1649" Type="http://schemas.openxmlformats.org/officeDocument/2006/relationships/image" Target="media/image781.emf"/><Relationship Id="rId1856" Type="http://schemas.openxmlformats.org/officeDocument/2006/relationships/customXml" Target="ink/ink671.xml"/><Relationship Id="rId213" Type="http://schemas.openxmlformats.org/officeDocument/2006/relationships/image" Target="media/image101.emf"/><Relationship Id="rId420" Type="http://schemas.openxmlformats.org/officeDocument/2006/relationships/customXml" Target="ink/ink191.xml"/><Relationship Id="rId658" Type="http://schemas.openxmlformats.org/officeDocument/2006/relationships/customXml" Target="ink/ink285.xml"/><Relationship Id="rId865" Type="http://schemas.openxmlformats.org/officeDocument/2006/relationships/image" Target="media/image412.emf"/><Relationship Id="rId1050" Type="http://schemas.openxmlformats.org/officeDocument/2006/relationships/customXml" Target="ink/ink396.xml"/><Relationship Id="rId1495" Type="http://schemas.openxmlformats.org/officeDocument/2006/relationships/customXml" Target="ink/ink497.xml"/><Relationship Id="rId1509" Type="http://schemas.openxmlformats.org/officeDocument/2006/relationships/oleObject" Target="embeddings/oleObject54.bin"/><Relationship Id="rId1716" Type="http://schemas.openxmlformats.org/officeDocument/2006/relationships/image" Target="media/image56.png"/><Relationship Id="rId1923" Type="http://schemas.openxmlformats.org/officeDocument/2006/relationships/theme" Target="theme/theme1.xml"/><Relationship Id="rId725" Type="http://schemas.openxmlformats.org/officeDocument/2006/relationships/image" Target="media/image345.emf"/><Relationship Id="rId1355" Type="http://schemas.openxmlformats.org/officeDocument/2006/relationships/customXml" Target="ink/ink430.xml"/><Relationship Id="rId1562" Type="http://schemas.openxmlformats.org/officeDocument/2006/relationships/customXml" Target="ink/ink528.xml"/><Relationship Id="rId157" Type="http://schemas.openxmlformats.org/officeDocument/2006/relationships/image" Target="media/image76.emf"/><Relationship Id="rId364" Type="http://schemas.openxmlformats.org/officeDocument/2006/relationships/image" Target="media/image169.emf"/><Relationship Id="rId1422" Type="http://schemas.openxmlformats.org/officeDocument/2006/relationships/image" Target="media/image669.emf"/><Relationship Id="rId1867" Type="http://schemas.openxmlformats.org/officeDocument/2006/relationships/image" Target="media/image845.emf"/><Relationship Id="rId61" Type="http://schemas.openxmlformats.org/officeDocument/2006/relationships/image" Target="media/image30.emf"/><Relationship Id="rId571" Type="http://schemas.openxmlformats.org/officeDocument/2006/relationships/customXml" Target="ink/ink245.xml"/><Relationship Id="rId669" Type="http://schemas.openxmlformats.org/officeDocument/2006/relationships/image" Target="media/image317.emf"/><Relationship Id="rId876" Type="http://schemas.openxmlformats.org/officeDocument/2006/relationships/customXml" Target="ink/ink389.xml"/><Relationship Id="rId1727" Type="http://schemas.openxmlformats.org/officeDocument/2006/relationships/image" Target="media/image380.png"/><Relationship Id="rId19" Type="http://schemas.openxmlformats.org/officeDocument/2006/relationships/image" Target="media/image9.emf"/><Relationship Id="rId224" Type="http://schemas.openxmlformats.org/officeDocument/2006/relationships/customXml" Target="ink/ink107.xml"/><Relationship Id="rId431" Type="http://schemas.openxmlformats.org/officeDocument/2006/relationships/image" Target="media/image201.emf"/><Relationship Id="rId529" Type="http://schemas.openxmlformats.org/officeDocument/2006/relationships/customXml" Target="ink/ink224.xml"/><Relationship Id="rId736" Type="http://schemas.openxmlformats.org/officeDocument/2006/relationships/customXml" Target="ink/ink324.xml"/><Relationship Id="rId1061" Type="http://schemas.openxmlformats.org/officeDocument/2006/relationships/image" Target="media/image494.emf"/><Relationship Id="rId1366" Type="http://schemas.openxmlformats.org/officeDocument/2006/relationships/image" Target="media/image644.emf"/><Relationship Id="rId168" Type="http://schemas.openxmlformats.org/officeDocument/2006/relationships/customXml" Target="ink/ink79.xml"/><Relationship Id="rId1573" Type="http://schemas.openxmlformats.org/officeDocument/2006/relationships/image" Target="media/image744.emf"/><Relationship Id="rId1780" Type="http://schemas.openxmlformats.org/officeDocument/2006/relationships/customXml" Target="ink/ink633.xml"/><Relationship Id="rId1878" Type="http://schemas.openxmlformats.org/officeDocument/2006/relationships/customXml" Target="ink/ink682.xml"/><Relationship Id="rId72" Type="http://schemas.openxmlformats.org/officeDocument/2006/relationships/customXml" Target="ink/ink31.xml"/><Relationship Id="rId375" Type="http://schemas.openxmlformats.org/officeDocument/2006/relationships/customXml" Target="ink/ink171.xml"/><Relationship Id="rId582" Type="http://schemas.openxmlformats.org/officeDocument/2006/relationships/image" Target="media/image276.emf"/><Relationship Id="rId803" Type="http://schemas.openxmlformats.org/officeDocument/2006/relationships/image" Target="media/image381.emf"/><Relationship Id="rId1433" Type="http://schemas.openxmlformats.org/officeDocument/2006/relationships/customXml" Target="ink/ink466.xml"/><Relationship Id="rId1640" Type="http://schemas.openxmlformats.org/officeDocument/2006/relationships/customXml" Target="ink/ink567.xml"/><Relationship Id="rId1738" Type="http://schemas.openxmlformats.org/officeDocument/2006/relationships/customXml" Target="ink/ink612.xml"/><Relationship Id="rId3" Type="http://schemas.openxmlformats.org/officeDocument/2006/relationships/settings" Target="settings.xml"/><Relationship Id="rId235" Type="http://schemas.openxmlformats.org/officeDocument/2006/relationships/image" Target="media/image112.emf"/><Relationship Id="rId442" Type="http://schemas.openxmlformats.org/officeDocument/2006/relationships/customXml" Target="ink/ink202.xml"/><Relationship Id="rId887" Type="http://schemas.openxmlformats.org/officeDocument/2006/relationships/oleObject" Target="embeddings/oleObject32.bin"/><Relationship Id="rId1072" Type="http://schemas.openxmlformats.org/officeDocument/2006/relationships/customXml" Target="ink/ink407.xml"/><Relationship Id="rId1500" Type="http://schemas.openxmlformats.org/officeDocument/2006/relationships/image" Target="media/image708.emf"/><Relationship Id="rId747" Type="http://schemas.openxmlformats.org/officeDocument/2006/relationships/image" Target="media/image356.emf"/><Relationship Id="rId1377" Type="http://schemas.openxmlformats.org/officeDocument/2006/relationships/customXml" Target="ink/ink438.xml"/><Relationship Id="rId1584" Type="http://schemas.openxmlformats.org/officeDocument/2006/relationships/customXml" Target="ink/ink539.xml"/><Relationship Id="rId1791" Type="http://schemas.openxmlformats.org/officeDocument/2006/relationships/image" Target="media/image807.emf"/><Relationship Id="rId1805" Type="http://schemas.openxmlformats.org/officeDocument/2006/relationships/image" Target="media/image814.emf"/><Relationship Id="rId83" Type="http://schemas.openxmlformats.org/officeDocument/2006/relationships/image" Target="media/image41.emf"/><Relationship Id="rId179" Type="http://schemas.openxmlformats.org/officeDocument/2006/relationships/image" Target="media/image84.emf"/><Relationship Id="rId386" Type="http://schemas.openxmlformats.org/officeDocument/2006/relationships/image" Target="media/image180.emf"/><Relationship Id="rId593" Type="http://schemas.openxmlformats.org/officeDocument/2006/relationships/customXml" Target="ink/ink256.xml"/><Relationship Id="rId607" Type="http://schemas.openxmlformats.org/officeDocument/2006/relationships/customXml" Target="ink/ink263.xml"/><Relationship Id="rId814" Type="http://schemas.openxmlformats.org/officeDocument/2006/relationships/customXml" Target="ink/ink358.xml"/><Relationship Id="rId1444" Type="http://schemas.openxmlformats.org/officeDocument/2006/relationships/image" Target="media/image680.emf"/><Relationship Id="rId1651" Type="http://schemas.openxmlformats.org/officeDocument/2006/relationships/image" Target="media/image782.emf"/><Relationship Id="rId1889" Type="http://schemas.openxmlformats.org/officeDocument/2006/relationships/image" Target="media/image856.emf"/><Relationship Id="rId246" Type="http://schemas.openxmlformats.org/officeDocument/2006/relationships/customXml" Target="ink/ink118.xml"/><Relationship Id="rId453" Type="http://schemas.openxmlformats.org/officeDocument/2006/relationships/image" Target="media/image212.emf"/><Relationship Id="rId660" Type="http://schemas.openxmlformats.org/officeDocument/2006/relationships/customXml" Target="ink/ink286.xml"/><Relationship Id="rId1083" Type="http://schemas.openxmlformats.org/officeDocument/2006/relationships/image" Target="media/image504.emf"/><Relationship Id="rId1511" Type="http://schemas.openxmlformats.org/officeDocument/2006/relationships/image" Target="media/image713.emf"/><Relationship Id="rId1749" Type="http://schemas.openxmlformats.org/officeDocument/2006/relationships/image" Target="media/image66.png"/><Relationship Id="rId106" Type="http://schemas.openxmlformats.org/officeDocument/2006/relationships/customXml" Target="ink/ink48.xml"/><Relationship Id="rId313" Type="http://schemas.openxmlformats.org/officeDocument/2006/relationships/customXml" Target="ink/ink144.xml"/><Relationship Id="rId758" Type="http://schemas.openxmlformats.org/officeDocument/2006/relationships/customXml" Target="ink/ink335.xml"/><Relationship Id="rId1388" Type="http://schemas.openxmlformats.org/officeDocument/2006/relationships/image" Target="media/image652.emf"/><Relationship Id="rId1595" Type="http://schemas.openxmlformats.org/officeDocument/2006/relationships/image" Target="media/image755.emf"/><Relationship Id="rId1609" Type="http://schemas.openxmlformats.org/officeDocument/2006/relationships/image" Target="media/image762.emf"/><Relationship Id="rId1816" Type="http://schemas.openxmlformats.org/officeDocument/2006/relationships/customXml" Target="ink/ink651.xml"/><Relationship Id="rId10" Type="http://schemas.openxmlformats.org/officeDocument/2006/relationships/image" Target="media/image4.png"/><Relationship Id="rId94" Type="http://schemas.openxmlformats.org/officeDocument/2006/relationships/customXml" Target="ink/ink42.xml"/><Relationship Id="rId397" Type="http://schemas.openxmlformats.org/officeDocument/2006/relationships/customXml" Target="ink/ink181.xml"/><Relationship Id="rId618" Type="http://schemas.openxmlformats.org/officeDocument/2006/relationships/image" Target="media/image294.emf"/><Relationship Id="rId825" Type="http://schemas.openxmlformats.org/officeDocument/2006/relationships/image" Target="media/image392.emf"/><Relationship Id="rId1455" Type="http://schemas.openxmlformats.org/officeDocument/2006/relationships/customXml" Target="ink/ink477.xml"/><Relationship Id="rId1662" Type="http://schemas.openxmlformats.org/officeDocument/2006/relationships/customXml" Target="ink/ink576.xml"/><Relationship Id="rId257" Type="http://schemas.openxmlformats.org/officeDocument/2006/relationships/image" Target="media/image123.emf"/><Relationship Id="rId464" Type="http://schemas.openxmlformats.org/officeDocument/2006/relationships/customXml" Target="ink/ink213.xml"/><Relationship Id="rId1094" Type="http://schemas.openxmlformats.org/officeDocument/2006/relationships/customXml" Target="ink/ink417.xml"/><Relationship Id="rId117" Type="http://schemas.openxmlformats.org/officeDocument/2006/relationships/image" Target="media/image58.emf"/><Relationship Id="rId671" Type="http://schemas.openxmlformats.org/officeDocument/2006/relationships/image" Target="media/image318.emf"/><Relationship Id="rId769" Type="http://schemas.openxmlformats.org/officeDocument/2006/relationships/oleObject" Target="embeddings/oleObject19.bin"/><Relationship Id="rId1399" Type="http://schemas.openxmlformats.org/officeDocument/2006/relationships/customXml" Target="ink/ink449.xml"/><Relationship Id="rId324" Type="http://schemas.openxmlformats.org/officeDocument/2006/relationships/image" Target="media/image149.emf"/><Relationship Id="rId531" Type="http://schemas.openxmlformats.org/officeDocument/2006/relationships/customXml" Target="ink/ink225.xml"/><Relationship Id="rId629" Type="http://schemas.openxmlformats.org/officeDocument/2006/relationships/image" Target="media/image30.wmf"/><Relationship Id="rId1466" Type="http://schemas.openxmlformats.org/officeDocument/2006/relationships/image" Target="media/image691.emf"/><Relationship Id="rId836" Type="http://schemas.openxmlformats.org/officeDocument/2006/relationships/customXml" Target="ink/ink369.xml"/><Relationship Id="rId1673" Type="http://schemas.openxmlformats.org/officeDocument/2006/relationships/oleObject" Target="embeddings/oleObject59.bin"/><Relationship Id="rId1880" Type="http://schemas.openxmlformats.org/officeDocument/2006/relationships/customXml" Target="ink/ink683.xml"/><Relationship Id="rId1533" Type="http://schemas.openxmlformats.org/officeDocument/2006/relationships/image" Target="media/image724.emf"/><Relationship Id="rId1740" Type="http://schemas.openxmlformats.org/officeDocument/2006/relationships/customXml" Target="ink/ink613.xml"/><Relationship Id="rId32" Type="http://schemas.openxmlformats.org/officeDocument/2006/relationships/customXml" Target="ink/ink11.xml"/><Relationship Id="rId1600" Type="http://schemas.openxmlformats.org/officeDocument/2006/relationships/customXml" Target="ink/ink547.xml"/><Relationship Id="rId1838" Type="http://schemas.openxmlformats.org/officeDocument/2006/relationships/customXml" Target="ink/ink662.xml"/><Relationship Id="rId181" Type="http://schemas.openxmlformats.org/officeDocument/2006/relationships/image" Target="media/image85.emf"/><Relationship Id="rId1905" Type="http://schemas.openxmlformats.org/officeDocument/2006/relationships/image" Target="media/image80.png"/><Relationship Id="rId279" Type="http://schemas.openxmlformats.org/officeDocument/2006/relationships/customXml" Target="ink/ink134.xml"/><Relationship Id="rId486" Type="http://schemas.openxmlformats.org/officeDocument/2006/relationships/oleObject" Target="embeddings/oleObject10.bin"/><Relationship Id="rId693" Type="http://schemas.openxmlformats.org/officeDocument/2006/relationships/image" Target="media/image329.emf"/><Relationship Id="rId139" Type="http://schemas.openxmlformats.org/officeDocument/2006/relationships/image" Target="media/image67.emf"/><Relationship Id="rId346" Type="http://schemas.openxmlformats.org/officeDocument/2006/relationships/image" Target="media/image160.emf"/><Relationship Id="rId553" Type="http://schemas.openxmlformats.org/officeDocument/2006/relationships/customXml" Target="ink/ink236.xml"/><Relationship Id="rId760" Type="http://schemas.openxmlformats.org/officeDocument/2006/relationships/customXml" Target="ink/ink336.xml"/><Relationship Id="rId1390" Type="http://schemas.openxmlformats.org/officeDocument/2006/relationships/image" Target="media/image653.emf"/><Relationship Id="rId206" Type="http://schemas.openxmlformats.org/officeDocument/2006/relationships/customXml" Target="ink/ink98.xml"/><Relationship Id="rId413" Type="http://schemas.openxmlformats.org/officeDocument/2006/relationships/image" Target="media/image192.emf"/><Relationship Id="rId858" Type="http://schemas.openxmlformats.org/officeDocument/2006/relationships/customXml" Target="ink/ink380.xml"/><Relationship Id="rId1043" Type="http://schemas.openxmlformats.org/officeDocument/2006/relationships/image" Target="media/image40.png"/><Relationship Id="rId1488" Type="http://schemas.openxmlformats.org/officeDocument/2006/relationships/image" Target="media/image702.emf"/><Relationship Id="rId1695" Type="http://schemas.openxmlformats.org/officeDocument/2006/relationships/image" Target="media/image50.png"/><Relationship Id="rId620" Type="http://schemas.openxmlformats.org/officeDocument/2006/relationships/image" Target="media/image295.emf"/><Relationship Id="rId718" Type="http://schemas.openxmlformats.org/officeDocument/2006/relationships/customXml" Target="ink/ink315.xml"/><Relationship Id="rId1348" Type="http://schemas.openxmlformats.org/officeDocument/2006/relationships/image" Target="media/image635.emf"/><Relationship Id="rId1555" Type="http://schemas.openxmlformats.org/officeDocument/2006/relationships/image" Target="media/image735.emf"/><Relationship Id="rId1762" Type="http://schemas.openxmlformats.org/officeDocument/2006/relationships/customXml" Target="ink/ink624.xml"/><Relationship Id="rId1415" Type="http://schemas.openxmlformats.org/officeDocument/2006/relationships/customXml" Target="ink/ink457.xml"/><Relationship Id="rId54" Type="http://schemas.openxmlformats.org/officeDocument/2006/relationships/customXml" Target="ink/ink22.xml"/><Relationship Id="rId1622" Type="http://schemas.openxmlformats.org/officeDocument/2006/relationships/customXml" Target="ink/ink558.xml"/><Relationship Id="rId270" Type="http://schemas.openxmlformats.org/officeDocument/2006/relationships/image" Target="media/image5.png"/><Relationship Id="rId130" Type="http://schemas.openxmlformats.org/officeDocument/2006/relationships/customXml" Target="ink/ink60.xml"/><Relationship Id="rId368" Type="http://schemas.openxmlformats.org/officeDocument/2006/relationships/image" Target="media/image171.emf"/><Relationship Id="rId575" Type="http://schemas.openxmlformats.org/officeDocument/2006/relationships/customXml" Target="ink/ink247.xml"/><Relationship Id="rId782" Type="http://schemas.openxmlformats.org/officeDocument/2006/relationships/oleObject" Target="embeddings/oleObject23.bin"/><Relationship Id="rId228" Type="http://schemas.openxmlformats.org/officeDocument/2006/relationships/customXml" Target="ink/ink109.xml"/><Relationship Id="rId435" Type="http://schemas.openxmlformats.org/officeDocument/2006/relationships/image" Target="media/image203.emf"/><Relationship Id="rId642" Type="http://schemas.openxmlformats.org/officeDocument/2006/relationships/customXml" Target="ink/ink277.xml"/><Relationship Id="rId1065" Type="http://schemas.openxmlformats.org/officeDocument/2006/relationships/image" Target="media/image496.emf"/><Relationship Id="rId1577" Type="http://schemas.openxmlformats.org/officeDocument/2006/relationships/image" Target="media/image746.emf"/><Relationship Id="rId1784" Type="http://schemas.openxmlformats.org/officeDocument/2006/relationships/customXml" Target="ink/ink635.xml"/><Relationship Id="rId76" Type="http://schemas.openxmlformats.org/officeDocument/2006/relationships/customXml" Target="ink/ink33.xml"/><Relationship Id="rId807" Type="http://schemas.openxmlformats.org/officeDocument/2006/relationships/image" Target="media/image383.emf"/><Relationship Id="rId1437" Type="http://schemas.openxmlformats.org/officeDocument/2006/relationships/customXml" Target="ink/ink468.xml"/><Relationship Id="rId1644" Type="http://schemas.openxmlformats.org/officeDocument/2006/relationships/oleObject" Target="embeddings/oleObject56.bin"/><Relationship Id="rId1851" Type="http://schemas.openxmlformats.org/officeDocument/2006/relationships/image" Target="media/image837.emf"/><Relationship Id="rId1504" Type="http://schemas.openxmlformats.org/officeDocument/2006/relationships/image" Target="media/image710.emf"/><Relationship Id="rId1711" Type="http://schemas.openxmlformats.org/officeDocument/2006/relationships/image" Target="media/image46.png"/><Relationship Id="rId1809" Type="http://schemas.openxmlformats.org/officeDocument/2006/relationships/image" Target="media/image816.emf"/><Relationship Id="rId597" Type="http://schemas.openxmlformats.org/officeDocument/2006/relationships/customXml" Target="ink/ink258.xml"/><Relationship Id="rId152" Type="http://schemas.openxmlformats.org/officeDocument/2006/relationships/customXml" Target="ink/ink71.xml"/><Relationship Id="rId457" Type="http://schemas.openxmlformats.org/officeDocument/2006/relationships/image" Target="media/image214.emf"/><Relationship Id="rId1087" Type="http://schemas.openxmlformats.org/officeDocument/2006/relationships/image" Target="media/image506.emf"/><Relationship Id="rId664" Type="http://schemas.openxmlformats.org/officeDocument/2006/relationships/customXml" Target="ink/ink288.xml"/><Relationship Id="rId871" Type="http://schemas.openxmlformats.org/officeDocument/2006/relationships/image" Target="media/image415.emf"/><Relationship Id="rId1599" Type="http://schemas.openxmlformats.org/officeDocument/2006/relationships/image" Target="media/image757.emf"/><Relationship Id="rId317" Type="http://schemas.openxmlformats.org/officeDocument/2006/relationships/customXml" Target="ink/ink146.xml"/><Relationship Id="rId524" Type="http://schemas.openxmlformats.org/officeDocument/2006/relationships/image" Target="media/image247.emf"/><Relationship Id="rId731" Type="http://schemas.openxmlformats.org/officeDocument/2006/relationships/image" Target="media/image348.emf"/><Relationship Id="rId1361" Type="http://schemas.openxmlformats.org/officeDocument/2006/relationships/customXml" Target="ink/ink433.xml"/><Relationship Id="rId1459" Type="http://schemas.openxmlformats.org/officeDocument/2006/relationships/customXml" Target="ink/ink479.xml"/><Relationship Id="rId98" Type="http://schemas.openxmlformats.org/officeDocument/2006/relationships/customXml" Target="ink/ink44.xml"/><Relationship Id="rId829" Type="http://schemas.openxmlformats.org/officeDocument/2006/relationships/image" Target="media/image394.emf"/><Relationship Id="rId1666" Type="http://schemas.openxmlformats.org/officeDocument/2006/relationships/customXml" Target="ink/ink578.xml"/><Relationship Id="rId1873" Type="http://schemas.openxmlformats.org/officeDocument/2006/relationships/image" Target="media/image848.emf"/><Relationship Id="rId1526" Type="http://schemas.openxmlformats.org/officeDocument/2006/relationships/customXml" Target="ink/ink510.xml"/><Relationship Id="rId1733" Type="http://schemas.openxmlformats.org/officeDocument/2006/relationships/image" Target="media/image61.png"/><Relationship Id="rId25" Type="http://schemas.openxmlformats.org/officeDocument/2006/relationships/image" Target="media/image12.emf"/><Relationship Id="rId1800" Type="http://schemas.openxmlformats.org/officeDocument/2006/relationships/customXml" Target="ink/ink643.xml"/><Relationship Id="rId174" Type="http://schemas.openxmlformats.org/officeDocument/2006/relationships/customXml" Target="ink/ink82.xml"/><Relationship Id="rId381" Type="http://schemas.openxmlformats.org/officeDocument/2006/relationships/customXml" Target="ink/ink174.xml"/><Relationship Id="rId241" Type="http://schemas.openxmlformats.org/officeDocument/2006/relationships/image" Target="media/image115.emf"/><Relationship Id="rId479" Type="http://schemas.openxmlformats.org/officeDocument/2006/relationships/image" Target="media/image26.png"/><Relationship Id="rId686" Type="http://schemas.openxmlformats.org/officeDocument/2006/relationships/customXml" Target="ink/ink299.xml"/><Relationship Id="rId893" Type="http://schemas.openxmlformats.org/officeDocument/2006/relationships/oleObject" Target="embeddings/oleObject38.bin"/><Relationship Id="rId339" Type="http://schemas.openxmlformats.org/officeDocument/2006/relationships/image" Target="media/image21.wmf"/><Relationship Id="rId546" Type="http://schemas.openxmlformats.org/officeDocument/2006/relationships/image" Target="media/image258.emf"/><Relationship Id="rId753" Type="http://schemas.openxmlformats.org/officeDocument/2006/relationships/image" Target="media/image359.emf"/><Relationship Id="rId1383" Type="http://schemas.openxmlformats.org/officeDocument/2006/relationships/customXml" Target="ink/ink441.xml"/><Relationship Id="rId101" Type="http://schemas.openxmlformats.org/officeDocument/2006/relationships/image" Target="media/image50.emf"/><Relationship Id="rId406" Type="http://schemas.openxmlformats.org/officeDocument/2006/relationships/oleObject" Target="embeddings/oleObject5.bin"/><Relationship Id="rId1036" Type="http://schemas.openxmlformats.org/officeDocument/2006/relationships/image" Target="media/image39.png"/><Relationship Id="rId1590" Type="http://schemas.openxmlformats.org/officeDocument/2006/relationships/customXml" Target="ink/ink542.xml"/><Relationship Id="rId1688" Type="http://schemas.openxmlformats.org/officeDocument/2006/relationships/customXml" Target="ink/ink588.xml"/><Relationship Id="rId1895" Type="http://schemas.openxmlformats.org/officeDocument/2006/relationships/image" Target="media/image859.emf"/><Relationship Id="rId613" Type="http://schemas.openxmlformats.org/officeDocument/2006/relationships/customXml" Target="ink/ink266.xml"/><Relationship Id="rId820" Type="http://schemas.openxmlformats.org/officeDocument/2006/relationships/customXml" Target="ink/ink361.xml"/><Relationship Id="rId1450" Type="http://schemas.openxmlformats.org/officeDocument/2006/relationships/image" Target="media/image683.emf"/><Relationship Id="rId1548" Type="http://schemas.openxmlformats.org/officeDocument/2006/relationships/customXml" Target="ink/ink521.xml"/><Relationship Id="rId1755" Type="http://schemas.openxmlformats.org/officeDocument/2006/relationships/image" Target="media/image54.png"/><Relationship Id="rId1103" Type="http://schemas.openxmlformats.org/officeDocument/2006/relationships/image" Target="media/image35.png"/><Relationship Id="rId1408" Type="http://schemas.openxmlformats.org/officeDocument/2006/relationships/image" Target="media/image662.emf"/><Relationship Id="rId47" Type="http://schemas.openxmlformats.org/officeDocument/2006/relationships/image" Target="media/image23.emf"/><Relationship Id="rId1615" Type="http://schemas.openxmlformats.org/officeDocument/2006/relationships/image" Target="media/image765.emf"/><Relationship Id="rId1822" Type="http://schemas.openxmlformats.org/officeDocument/2006/relationships/customXml" Target="ink/ink654.xml"/><Relationship Id="rId196" Type="http://schemas.openxmlformats.org/officeDocument/2006/relationships/customXml" Target="ink/ink93.xml"/><Relationship Id="rId263" Type="http://schemas.openxmlformats.org/officeDocument/2006/relationships/image" Target="media/image126.emf"/><Relationship Id="rId470" Type="http://schemas.openxmlformats.org/officeDocument/2006/relationships/customXml" Target="ink/ink216.xml"/><Relationship Id="rId123" Type="http://schemas.openxmlformats.org/officeDocument/2006/relationships/image" Target="media/image61.emf"/><Relationship Id="rId330" Type="http://schemas.openxmlformats.org/officeDocument/2006/relationships/image" Target="media/image152.emf"/><Relationship Id="rId568" Type="http://schemas.openxmlformats.org/officeDocument/2006/relationships/image" Target="media/image269.emf"/><Relationship Id="rId775" Type="http://schemas.openxmlformats.org/officeDocument/2006/relationships/customXml" Target="ink/ink341.xml"/><Relationship Id="rId428" Type="http://schemas.openxmlformats.org/officeDocument/2006/relationships/customXml" Target="ink/ink195.xml"/><Relationship Id="rId635" Type="http://schemas.openxmlformats.org/officeDocument/2006/relationships/oleObject" Target="embeddings/oleObject16.bin"/><Relationship Id="rId842" Type="http://schemas.openxmlformats.org/officeDocument/2006/relationships/customXml" Target="ink/ink372.xml"/><Relationship Id="rId1058" Type="http://schemas.openxmlformats.org/officeDocument/2006/relationships/customXml" Target="ink/ink400.xml"/><Relationship Id="rId1472" Type="http://schemas.openxmlformats.org/officeDocument/2006/relationships/image" Target="media/image694.emf"/><Relationship Id="rId702" Type="http://schemas.openxmlformats.org/officeDocument/2006/relationships/customXml" Target="ink/ink307.xml"/><Relationship Id="rId1777" Type="http://schemas.openxmlformats.org/officeDocument/2006/relationships/image" Target="media/image76.png"/><Relationship Id="rId69" Type="http://schemas.openxmlformats.org/officeDocument/2006/relationships/image" Target="media/image34.emf"/><Relationship Id="rId1637" Type="http://schemas.openxmlformats.org/officeDocument/2006/relationships/image" Target="media/image776.emf"/><Relationship Id="rId1844" Type="http://schemas.openxmlformats.org/officeDocument/2006/relationships/customXml" Target="ink/ink665.xml"/><Relationship Id="rId1704" Type="http://schemas.openxmlformats.org/officeDocument/2006/relationships/customXml" Target="ink/ink596.xml"/><Relationship Id="rId285" Type="http://schemas.openxmlformats.org/officeDocument/2006/relationships/customXml" Target="ink/ink137.xml"/><Relationship Id="rId1911" Type="http://schemas.openxmlformats.org/officeDocument/2006/relationships/image" Target="media/image83.png"/><Relationship Id="rId797" Type="http://schemas.openxmlformats.org/officeDocument/2006/relationships/image" Target="media/image378.emf"/><Relationship Id="rId145" Type="http://schemas.openxmlformats.org/officeDocument/2006/relationships/image" Target="media/image70.emf"/><Relationship Id="rId352" Type="http://schemas.openxmlformats.org/officeDocument/2006/relationships/image" Target="media/image163.emf"/><Relationship Id="rId212" Type="http://schemas.openxmlformats.org/officeDocument/2006/relationships/customXml" Target="ink/ink101.xml"/><Relationship Id="rId657" Type="http://schemas.openxmlformats.org/officeDocument/2006/relationships/image" Target="media/image311.emf"/><Relationship Id="rId864" Type="http://schemas.openxmlformats.org/officeDocument/2006/relationships/customXml" Target="ink/ink383.xml"/><Relationship Id="rId1494" Type="http://schemas.openxmlformats.org/officeDocument/2006/relationships/image" Target="media/image705.emf"/><Relationship Id="rId1799" Type="http://schemas.openxmlformats.org/officeDocument/2006/relationships/image" Target="media/image811.emf"/><Relationship Id="rId724" Type="http://schemas.openxmlformats.org/officeDocument/2006/relationships/customXml" Target="ink/ink318.xml"/><Relationship Id="rId1354" Type="http://schemas.openxmlformats.org/officeDocument/2006/relationships/image" Target="media/image638.emf"/><Relationship Id="rId1561" Type="http://schemas.openxmlformats.org/officeDocument/2006/relationships/image" Target="media/image738.emf"/><Relationship Id="rId60" Type="http://schemas.openxmlformats.org/officeDocument/2006/relationships/customXml" Target="ink/ink25.xml"/><Relationship Id="rId1421" Type="http://schemas.openxmlformats.org/officeDocument/2006/relationships/customXml" Target="ink/ink460.xml"/><Relationship Id="rId1659" Type="http://schemas.openxmlformats.org/officeDocument/2006/relationships/image" Target="media/image786.emf"/><Relationship Id="rId1866" Type="http://schemas.openxmlformats.org/officeDocument/2006/relationships/customXml" Target="ink/ink676.xml"/><Relationship Id="rId1519" Type="http://schemas.openxmlformats.org/officeDocument/2006/relationships/image" Target="media/image717.emf"/><Relationship Id="rId1726" Type="http://schemas.openxmlformats.org/officeDocument/2006/relationships/customXml" Target="ink/ink606.xml"/><Relationship Id="rId18" Type="http://schemas.openxmlformats.org/officeDocument/2006/relationships/customXml" Target="ink/ink4.xml"/><Relationship Id="rId167" Type="http://schemas.openxmlformats.org/officeDocument/2006/relationships/image" Target="media/image81.emf"/><Relationship Id="rId374" Type="http://schemas.openxmlformats.org/officeDocument/2006/relationships/image" Target="media/image174.emf"/><Relationship Id="rId581" Type="http://schemas.openxmlformats.org/officeDocument/2006/relationships/customXml" Target="ink/ink250.xml"/><Relationship Id="rId234" Type="http://schemas.openxmlformats.org/officeDocument/2006/relationships/customXml" Target="ink/ink112.xml"/><Relationship Id="rId679" Type="http://schemas.openxmlformats.org/officeDocument/2006/relationships/image" Target="media/image322.emf"/><Relationship Id="rId886" Type="http://schemas.openxmlformats.org/officeDocument/2006/relationships/oleObject" Target="embeddings/oleObject31.bin"/><Relationship Id="rId2" Type="http://schemas.openxmlformats.org/officeDocument/2006/relationships/styles" Target="styles.xml"/><Relationship Id="rId441" Type="http://schemas.openxmlformats.org/officeDocument/2006/relationships/image" Target="media/image206.emf"/><Relationship Id="rId539" Type="http://schemas.openxmlformats.org/officeDocument/2006/relationships/customXml" Target="ink/ink229.xml"/><Relationship Id="rId746" Type="http://schemas.openxmlformats.org/officeDocument/2006/relationships/customXml" Target="ink/ink329.xml"/><Relationship Id="rId1071" Type="http://schemas.openxmlformats.org/officeDocument/2006/relationships/image" Target="media/image499.emf"/><Relationship Id="rId1376" Type="http://schemas.openxmlformats.org/officeDocument/2006/relationships/oleObject" Target="embeddings/oleObject51.bin"/><Relationship Id="rId1583" Type="http://schemas.openxmlformats.org/officeDocument/2006/relationships/image" Target="media/image749.emf"/><Relationship Id="rId1790" Type="http://schemas.openxmlformats.org/officeDocument/2006/relationships/customXml" Target="ink/ink638.xml"/><Relationship Id="rId1888" Type="http://schemas.openxmlformats.org/officeDocument/2006/relationships/customXml" Target="ink/ink687.xml"/><Relationship Id="rId82" Type="http://schemas.openxmlformats.org/officeDocument/2006/relationships/customXml" Target="ink/ink36.xml"/><Relationship Id="rId606" Type="http://schemas.openxmlformats.org/officeDocument/2006/relationships/image" Target="media/image288.emf"/><Relationship Id="rId813" Type="http://schemas.openxmlformats.org/officeDocument/2006/relationships/image" Target="media/image386.emf"/><Relationship Id="rId1443" Type="http://schemas.openxmlformats.org/officeDocument/2006/relationships/customXml" Target="ink/ink471.xml"/><Relationship Id="rId1650" Type="http://schemas.openxmlformats.org/officeDocument/2006/relationships/customXml" Target="ink/ink570.xml"/><Relationship Id="rId1748" Type="http://schemas.openxmlformats.org/officeDocument/2006/relationships/customXml" Target="ink/ink617.xml"/><Relationship Id="rId1510" Type="http://schemas.openxmlformats.org/officeDocument/2006/relationships/customXml" Target="ink/ink502.xml"/><Relationship Id="rId1608" Type="http://schemas.openxmlformats.org/officeDocument/2006/relationships/customXml" Target="ink/ink551.xml"/><Relationship Id="rId1815" Type="http://schemas.openxmlformats.org/officeDocument/2006/relationships/image" Target="media/image819.emf"/><Relationship Id="rId189" Type="http://schemas.openxmlformats.org/officeDocument/2006/relationships/image" Target="media/image89.emf"/><Relationship Id="rId396" Type="http://schemas.openxmlformats.org/officeDocument/2006/relationships/image" Target="media/image184.emf"/><Relationship Id="rId256" Type="http://schemas.openxmlformats.org/officeDocument/2006/relationships/customXml" Target="ink/ink123.xml"/><Relationship Id="rId463" Type="http://schemas.openxmlformats.org/officeDocument/2006/relationships/image" Target="media/image217.emf"/><Relationship Id="rId670" Type="http://schemas.openxmlformats.org/officeDocument/2006/relationships/customXml" Target="ink/ink291.xml"/><Relationship Id="rId1093" Type="http://schemas.openxmlformats.org/officeDocument/2006/relationships/image" Target="media/image509.emf"/><Relationship Id="rId116" Type="http://schemas.openxmlformats.org/officeDocument/2006/relationships/customXml" Target="ink/ink53.xml"/><Relationship Id="rId530" Type="http://schemas.openxmlformats.org/officeDocument/2006/relationships/image" Target="media/image250.emf"/><Relationship Id="rId768" Type="http://schemas.openxmlformats.org/officeDocument/2006/relationships/oleObject" Target="embeddings/oleObject18.bin"/><Relationship Id="rId1398" Type="http://schemas.openxmlformats.org/officeDocument/2006/relationships/image" Target="media/image657.emf"/><Relationship Id="rId628" Type="http://schemas.openxmlformats.org/officeDocument/2006/relationships/image" Target="media/image299.emf"/><Relationship Id="rId835" Type="http://schemas.openxmlformats.org/officeDocument/2006/relationships/image" Target="media/image397.emf"/><Relationship Id="rId1465" Type="http://schemas.openxmlformats.org/officeDocument/2006/relationships/customXml" Target="ink/ink482.xml"/><Relationship Id="rId1672" Type="http://schemas.openxmlformats.org/officeDocument/2006/relationships/oleObject" Target="embeddings/oleObject58.bin"/><Relationship Id="rId1532" Type="http://schemas.openxmlformats.org/officeDocument/2006/relationships/customXml" Target="ink/ink513.xml"/><Relationship Id="rId1837" Type="http://schemas.openxmlformats.org/officeDocument/2006/relationships/image" Target="media/image830.emf"/><Relationship Id="rId31" Type="http://schemas.openxmlformats.org/officeDocument/2006/relationships/image" Target="media/image15.emf"/><Relationship Id="rId180" Type="http://schemas.openxmlformats.org/officeDocument/2006/relationships/customXml" Target="ink/ink85.xml"/><Relationship Id="rId278" Type="http://schemas.openxmlformats.org/officeDocument/2006/relationships/image" Target="media/image132.emf"/><Relationship Id="rId1904" Type="http://schemas.openxmlformats.org/officeDocument/2006/relationships/customXml" Target="ink/ink695.xml"/><Relationship Id="rId485" Type="http://schemas.openxmlformats.org/officeDocument/2006/relationships/image" Target="media/image29.wmf"/><Relationship Id="rId692" Type="http://schemas.openxmlformats.org/officeDocument/2006/relationships/customXml" Target="ink/ink302.xml"/><Relationship Id="rId138" Type="http://schemas.openxmlformats.org/officeDocument/2006/relationships/customXml" Target="ink/ink64.xml"/><Relationship Id="rId345" Type="http://schemas.openxmlformats.org/officeDocument/2006/relationships/customXml" Target="ink/ink156.xml"/><Relationship Id="rId552" Type="http://schemas.openxmlformats.org/officeDocument/2006/relationships/image" Target="media/image261.emf"/><Relationship Id="rId205" Type="http://schemas.openxmlformats.org/officeDocument/2006/relationships/image" Target="media/image97.emf"/><Relationship Id="rId412" Type="http://schemas.openxmlformats.org/officeDocument/2006/relationships/customXml" Target="ink/ink187.xml"/><Relationship Id="rId857" Type="http://schemas.openxmlformats.org/officeDocument/2006/relationships/image" Target="media/image408.emf"/><Relationship Id="rId1042" Type="http://schemas.openxmlformats.org/officeDocument/2006/relationships/customXml" Target="ink/ink392.xml"/><Relationship Id="rId1487" Type="http://schemas.openxmlformats.org/officeDocument/2006/relationships/customXml" Target="ink/ink493.xml"/><Relationship Id="rId1694" Type="http://schemas.openxmlformats.org/officeDocument/2006/relationships/customXml" Target="ink/ink591.xml"/><Relationship Id="rId717" Type="http://schemas.openxmlformats.org/officeDocument/2006/relationships/image" Target="media/image341.emf"/><Relationship Id="rId1347" Type="http://schemas.openxmlformats.org/officeDocument/2006/relationships/customXml" Target="ink/ink426.xml"/><Relationship Id="rId1554" Type="http://schemas.openxmlformats.org/officeDocument/2006/relationships/customXml" Target="ink/ink524.xml"/><Relationship Id="rId1761" Type="http://schemas.openxmlformats.org/officeDocument/2006/relationships/image" Target="media/image69.png"/><Relationship Id="rId53" Type="http://schemas.openxmlformats.org/officeDocument/2006/relationships/image" Target="media/image26.emf"/><Relationship Id="rId1414" Type="http://schemas.openxmlformats.org/officeDocument/2006/relationships/image" Target="media/image665.emf"/><Relationship Id="rId1621" Type="http://schemas.openxmlformats.org/officeDocument/2006/relationships/image" Target="media/image768.emf"/><Relationship Id="rId1859" Type="http://schemas.openxmlformats.org/officeDocument/2006/relationships/image" Target="media/image841.emf"/><Relationship Id="rId1719" Type="http://schemas.openxmlformats.org/officeDocument/2006/relationships/image" Target="media/image48.png"/><Relationship Id="rId367" Type="http://schemas.openxmlformats.org/officeDocument/2006/relationships/customXml" Target="ink/ink167.xml"/><Relationship Id="rId574" Type="http://schemas.openxmlformats.org/officeDocument/2006/relationships/image" Target="media/image272.emf"/><Relationship Id="rId227" Type="http://schemas.openxmlformats.org/officeDocument/2006/relationships/image" Target="media/image108.emf"/><Relationship Id="rId781" Type="http://schemas.openxmlformats.org/officeDocument/2006/relationships/oleObject" Target="embeddings/oleObject22.bin"/><Relationship Id="rId879" Type="http://schemas.openxmlformats.org/officeDocument/2006/relationships/image" Target="media/image34.wmf"/><Relationship Id="rId434" Type="http://schemas.openxmlformats.org/officeDocument/2006/relationships/customXml" Target="ink/ink198.xml"/><Relationship Id="rId641" Type="http://schemas.openxmlformats.org/officeDocument/2006/relationships/image" Target="media/image303.emf"/><Relationship Id="rId739" Type="http://schemas.openxmlformats.org/officeDocument/2006/relationships/image" Target="media/image352.emf"/><Relationship Id="rId1064" Type="http://schemas.openxmlformats.org/officeDocument/2006/relationships/customXml" Target="ink/ink403.xml"/><Relationship Id="rId1369" Type="http://schemas.openxmlformats.org/officeDocument/2006/relationships/customXml" Target="ink/ink437.xml"/><Relationship Id="rId1576" Type="http://schemas.openxmlformats.org/officeDocument/2006/relationships/customXml" Target="ink/ink535.xml"/><Relationship Id="rId1783" Type="http://schemas.openxmlformats.org/officeDocument/2006/relationships/image" Target="media/image803.emf"/><Relationship Id="rId75" Type="http://schemas.openxmlformats.org/officeDocument/2006/relationships/image" Target="media/image37.emf"/><Relationship Id="rId806" Type="http://schemas.openxmlformats.org/officeDocument/2006/relationships/customXml" Target="ink/ink354.xml"/><Relationship Id="rId1436" Type="http://schemas.openxmlformats.org/officeDocument/2006/relationships/image" Target="media/image676.emf"/><Relationship Id="rId1643" Type="http://schemas.openxmlformats.org/officeDocument/2006/relationships/image" Target="media/image40.wmf"/><Relationship Id="rId1850" Type="http://schemas.openxmlformats.org/officeDocument/2006/relationships/customXml" Target="ink/ink668.xml"/><Relationship Id="rId1503" Type="http://schemas.openxmlformats.org/officeDocument/2006/relationships/customXml" Target="ink/ink501.xml"/><Relationship Id="rId1710" Type="http://schemas.openxmlformats.org/officeDocument/2006/relationships/customXml" Target="ink/ink599.xml"/><Relationship Id="rId291" Type="http://schemas.openxmlformats.org/officeDocument/2006/relationships/customXml" Target="ink/ink139.xml"/><Relationship Id="rId1808" Type="http://schemas.openxmlformats.org/officeDocument/2006/relationships/customXml" Target="ink/ink647.xml"/><Relationship Id="rId151" Type="http://schemas.openxmlformats.org/officeDocument/2006/relationships/image" Target="media/image73.emf"/><Relationship Id="rId389" Type="http://schemas.openxmlformats.org/officeDocument/2006/relationships/oleObject" Target="embeddings/oleObject3.bin"/><Relationship Id="rId596" Type="http://schemas.openxmlformats.org/officeDocument/2006/relationships/image" Target="media/image283.emf"/><Relationship Id="rId249" Type="http://schemas.openxmlformats.org/officeDocument/2006/relationships/image" Target="media/image119.emf"/><Relationship Id="rId456" Type="http://schemas.openxmlformats.org/officeDocument/2006/relationships/customXml" Target="ink/ink209.xml"/><Relationship Id="rId663" Type="http://schemas.openxmlformats.org/officeDocument/2006/relationships/image" Target="media/image314.emf"/><Relationship Id="rId870" Type="http://schemas.openxmlformats.org/officeDocument/2006/relationships/customXml" Target="ink/ink386.xml"/><Relationship Id="rId1086" Type="http://schemas.openxmlformats.org/officeDocument/2006/relationships/customXml" Target="ink/ink413.xml"/><Relationship Id="rId109" Type="http://schemas.openxmlformats.org/officeDocument/2006/relationships/image" Target="media/image54.emf"/><Relationship Id="rId316" Type="http://schemas.openxmlformats.org/officeDocument/2006/relationships/image" Target="media/image18.png"/><Relationship Id="rId1598" Type="http://schemas.openxmlformats.org/officeDocument/2006/relationships/customXml" Target="ink/ink546.xml"/><Relationship Id="rId97" Type="http://schemas.openxmlformats.org/officeDocument/2006/relationships/image" Target="media/image48.emf"/><Relationship Id="rId730" Type="http://schemas.openxmlformats.org/officeDocument/2006/relationships/customXml" Target="ink/ink321.xml"/><Relationship Id="rId828" Type="http://schemas.openxmlformats.org/officeDocument/2006/relationships/customXml" Target="ink/ink365.xml"/><Relationship Id="rId1360" Type="http://schemas.openxmlformats.org/officeDocument/2006/relationships/image" Target="media/image641.emf"/><Relationship Id="rId1458" Type="http://schemas.openxmlformats.org/officeDocument/2006/relationships/image" Target="media/image687.emf"/><Relationship Id="rId1665" Type="http://schemas.openxmlformats.org/officeDocument/2006/relationships/image" Target="media/image789.emf"/><Relationship Id="rId1872" Type="http://schemas.openxmlformats.org/officeDocument/2006/relationships/customXml" Target="ink/ink679.xml"/><Relationship Id="rId1525" Type="http://schemas.openxmlformats.org/officeDocument/2006/relationships/image" Target="media/image720.emf"/><Relationship Id="rId1732" Type="http://schemas.openxmlformats.org/officeDocument/2006/relationships/customXml" Target="ink/ink609.xml"/><Relationship Id="rId24" Type="http://schemas.openxmlformats.org/officeDocument/2006/relationships/customXml" Target="ink/ink7.xml"/><Relationship Id="rId173" Type="http://schemas.openxmlformats.org/officeDocument/2006/relationships/image" Target="media/image8.png"/><Relationship Id="rId380" Type="http://schemas.openxmlformats.org/officeDocument/2006/relationships/image" Target="media/image177.emf"/><Relationship Id="rId240" Type="http://schemas.openxmlformats.org/officeDocument/2006/relationships/customXml" Target="ink/ink115.xml"/><Relationship Id="rId478" Type="http://schemas.openxmlformats.org/officeDocument/2006/relationships/customXml" Target="ink/ink220.xml"/><Relationship Id="rId685" Type="http://schemas.openxmlformats.org/officeDocument/2006/relationships/image" Target="media/image325.emf"/><Relationship Id="rId892" Type="http://schemas.openxmlformats.org/officeDocument/2006/relationships/oleObject" Target="embeddings/oleObject37.bin"/><Relationship Id="rId100" Type="http://schemas.openxmlformats.org/officeDocument/2006/relationships/customXml" Target="ink/ink45.xml"/><Relationship Id="rId338" Type="http://schemas.openxmlformats.org/officeDocument/2006/relationships/oleObject" Target="embeddings/oleObject1.bin"/><Relationship Id="rId545" Type="http://schemas.openxmlformats.org/officeDocument/2006/relationships/customXml" Target="ink/ink232.xml"/><Relationship Id="rId752" Type="http://schemas.openxmlformats.org/officeDocument/2006/relationships/customXml" Target="ink/ink332.xml"/><Relationship Id="rId1382" Type="http://schemas.openxmlformats.org/officeDocument/2006/relationships/image" Target="media/image649.emf"/><Relationship Id="rId405" Type="http://schemas.openxmlformats.org/officeDocument/2006/relationships/image" Target="media/image22.wmf"/><Relationship Id="rId612" Type="http://schemas.openxmlformats.org/officeDocument/2006/relationships/image" Target="media/image291.emf"/><Relationship Id="rId1687" Type="http://schemas.openxmlformats.org/officeDocument/2006/relationships/image" Target="media/image798.emf"/><Relationship Id="rId1894" Type="http://schemas.openxmlformats.org/officeDocument/2006/relationships/customXml" Target="ink/ink690.xml"/><Relationship Id="rId1102" Type="http://schemas.openxmlformats.org/officeDocument/2006/relationships/customXml" Target="ink/ink421.xml"/><Relationship Id="rId1547" Type="http://schemas.openxmlformats.org/officeDocument/2006/relationships/image" Target="media/image731.emf"/><Relationship Id="rId1754" Type="http://schemas.openxmlformats.org/officeDocument/2006/relationships/customXml" Target="ink/ink620.xml"/><Relationship Id="rId46" Type="http://schemas.openxmlformats.org/officeDocument/2006/relationships/customXml" Target="ink/ink18.xml"/><Relationship Id="rId1407" Type="http://schemas.openxmlformats.org/officeDocument/2006/relationships/customXml" Target="ink/ink453.xml"/><Relationship Id="rId1614" Type="http://schemas.openxmlformats.org/officeDocument/2006/relationships/customXml" Target="ink/ink554.xml"/><Relationship Id="rId1821" Type="http://schemas.openxmlformats.org/officeDocument/2006/relationships/image" Target="media/image822.emf"/><Relationship Id="rId195" Type="http://schemas.openxmlformats.org/officeDocument/2006/relationships/image" Target="media/image92.emf"/><Relationship Id="rId1919" Type="http://schemas.openxmlformats.org/officeDocument/2006/relationships/image" Target="media/image87.png"/><Relationship Id="rId262" Type="http://schemas.openxmlformats.org/officeDocument/2006/relationships/customXml" Target="ink/ink126.xml"/><Relationship Id="rId567" Type="http://schemas.openxmlformats.org/officeDocument/2006/relationships/customXml" Target="ink/ink243.xml"/><Relationship Id="rId122" Type="http://schemas.openxmlformats.org/officeDocument/2006/relationships/customXml" Target="ink/ink56.xml"/><Relationship Id="rId774" Type="http://schemas.openxmlformats.org/officeDocument/2006/relationships/image" Target="media/image368.emf"/><Relationship Id="rId1057" Type="http://schemas.openxmlformats.org/officeDocument/2006/relationships/image" Target="media/image492.emf"/><Relationship Id="rId427" Type="http://schemas.openxmlformats.org/officeDocument/2006/relationships/image" Target="media/image199.emf"/><Relationship Id="rId634" Type="http://schemas.openxmlformats.org/officeDocument/2006/relationships/oleObject" Target="embeddings/oleObject15.bin"/><Relationship Id="rId841" Type="http://schemas.openxmlformats.org/officeDocument/2006/relationships/image" Target="media/image400.emf"/><Relationship Id="rId1471" Type="http://schemas.openxmlformats.org/officeDocument/2006/relationships/customXml" Target="ink/ink485.xml"/><Relationship Id="rId1569" Type="http://schemas.openxmlformats.org/officeDocument/2006/relationships/image" Target="media/image742.emf"/><Relationship Id="rId701" Type="http://schemas.openxmlformats.org/officeDocument/2006/relationships/image" Target="media/image333.emf"/><Relationship Id="rId1776" Type="http://schemas.openxmlformats.org/officeDocument/2006/relationships/customXml" Target="ink/ink631.xml"/><Relationship Id="rId68" Type="http://schemas.openxmlformats.org/officeDocument/2006/relationships/customXml" Target="ink/ink29.xml"/><Relationship Id="rId1429" Type="http://schemas.openxmlformats.org/officeDocument/2006/relationships/customXml" Target="ink/ink464.xml"/><Relationship Id="rId1636" Type="http://schemas.openxmlformats.org/officeDocument/2006/relationships/customXml" Target="ink/ink565.xml"/><Relationship Id="rId1843" Type="http://schemas.openxmlformats.org/officeDocument/2006/relationships/image" Target="media/image833.emf"/><Relationship Id="rId1703" Type="http://schemas.openxmlformats.org/officeDocument/2006/relationships/image" Target="media/image41.png"/><Relationship Id="rId1910" Type="http://schemas.openxmlformats.org/officeDocument/2006/relationships/customXml" Target="ink/ink698.xml"/><Relationship Id="rId284" Type="http://schemas.openxmlformats.org/officeDocument/2006/relationships/image" Target="media/image14.png"/><Relationship Id="rId144" Type="http://schemas.openxmlformats.org/officeDocument/2006/relationships/customXml" Target="ink/ink67.xml"/><Relationship Id="rId589" Type="http://schemas.openxmlformats.org/officeDocument/2006/relationships/customXml" Target="ink/ink254.xml"/><Relationship Id="rId796" Type="http://schemas.openxmlformats.org/officeDocument/2006/relationships/customXml" Target="ink/ink349.xml"/><Relationship Id="rId351" Type="http://schemas.openxmlformats.org/officeDocument/2006/relationships/customXml" Target="ink/ink159.xml"/><Relationship Id="rId449" Type="http://schemas.openxmlformats.org/officeDocument/2006/relationships/image" Target="media/image210.emf"/><Relationship Id="rId656" Type="http://schemas.openxmlformats.org/officeDocument/2006/relationships/customXml" Target="ink/ink284.xml"/><Relationship Id="rId863" Type="http://schemas.openxmlformats.org/officeDocument/2006/relationships/image" Target="media/image411.emf"/><Relationship Id="rId1079" Type="http://schemas.openxmlformats.org/officeDocument/2006/relationships/image" Target="media/image502.emf"/><Relationship Id="rId1493" Type="http://schemas.openxmlformats.org/officeDocument/2006/relationships/customXml" Target="ink/ink496.xml"/><Relationship Id="rId211" Type="http://schemas.openxmlformats.org/officeDocument/2006/relationships/image" Target="media/image100.emf"/><Relationship Id="rId309" Type="http://schemas.openxmlformats.org/officeDocument/2006/relationships/customXml" Target="ink/ink142.xml"/><Relationship Id="rId1798" Type="http://schemas.openxmlformats.org/officeDocument/2006/relationships/customXml" Target="ink/ink642.xml"/><Relationship Id="rId723" Type="http://schemas.openxmlformats.org/officeDocument/2006/relationships/image" Target="media/image344.emf"/><Relationship Id="rId1353" Type="http://schemas.openxmlformats.org/officeDocument/2006/relationships/customXml" Target="ink/ink429.xml"/><Relationship Id="rId1560" Type="http://schemas.openxmlformats.org/officeDocument/2006/relationships/customXml" Target="ink/ink527.xml"/><Relationship Id="rId1658" Type="http://schemas.openxmlformats.org/officeDocument/2006/relationships/customXml" Target="ink/ink574.xml"/><Relationship Id="rId1865" Type="http://schemas.openxmlformats.org/officeDocument/2006/relationships/image" Target="media/image844.emf"/><Relationship Id="rId1420" Type="http://schemas.openxmlformats.org/officeDocument/2006/relationships/image" Target="media/image668.emf"/><Relationship Id="rId1518" Type="http://schemas.openxmlformats.org/officeDocument/2006/relationships/customXml" Target="ink/ink506.xml"/><Relationship Id="rId1725" Type="http://schemas.openxmlformats.org/officeDocument/2006/relationships/image" Target="media/image370.png"/><Relationship Id="rId17" Type="http://schemas.openxmlformats.org/officeDocument/2006/relationships/image" Target="media/image8.emf"/><Relationship Id="rId166" Type="http://schemas.openxmlformats.org/officeDocument/2006/relationships/customXml" Target="ink/ink78.xml"/><Relationship Id="rId373" Type="http://schemas.openxmlformats.org/officeDocument/2006/relationships/customXml" Target="ink/ink170.xml"/><Relationship Id="rId580" Type="http://schemas.openxmlformats.org/officeDocument/2006/relationships/image" Target="media/image275.emf"/><Relationship Id="rId1" Type="http://schemas.openxmlformats.org/officeDocument/2006/relationships/numbering" Target="numbering.xml"/><Relationship Id="rId233" Type="http://schemas.openxmlformats.org/officeDocument/2006/relationships/image" Target="media/image111.emf"/><Relationship Id="rId440" Type="http://schemas.openxmlformats.org/officeDocument/2006/relationships/customXml" Target="ink/ink201.xml"/><Relationship Id="rId678" Type="http://schemas.openxmlformats.org/officeDocument/2006/relationships/customXml" Target="ink/ink295.xml"/><Relationship Id="rId885" Type="http://schemas.openxmlformats.org/officeDocument/2006/relationships/oleObject" Target="embeddings/oleObject30.bin"/><Relationship Id="rId1070" Type="http://schemas.openxmlformats.org/officeDocument/2006/relationships/customXml" Target="ink/ink406.xml"/><Relationship Id="rId538" Type="http://schemas.openxmlformats.org/officeDocument/2006/relationships/image" Target="media/image254.emf"/><Relationship Id="rId745" Type="http://schemas.openxmlformats.org/officeDocument/2006/relationships/image" Target="media/image355.emf"/><Relationship Id="rId1375" Type="http://schemas.openxmlformats.org/officeDocument/2006/relationships/oleObject" Target="embeddings/oleObject50.bin"/><Relationship Id="rId1582" Type="http://schemas.openxmlformats.org/officeDocument/2006/relationships/customXml" Target="ink/ink538.xml"/><Relationship Id="rId81" Type="http://schemas.openxmlformats.org/officeDocument/2006/relationships/image" Target="media/image40.emf"/><Relationship Id="rId605" Type="http://schemas.openxmlformats.org/officeDocument/2006/relationships/customXml" Target="ink/ink262.xml"/><Relationship Id="rId812" Type="http://schemas.openxmlformats.org/officeDocument/2006/relationships/customXml" Target="ink/ink357.xml"/><Relationship Id="rId1442" Type="http://schemas.openxmlformats.org/officeDocument/2006/relationships/image" Target="media/image679.emf"/><Relationship Id="rId1887" Type="http://schemas.openxmlformats.org/officeDocument/2006/relationships/image" Target="media/image855.emf"/><Relationship Id="rId1747" Type="http://schemas.openxmlformats.org/officeDocument/2006/relationships/image" Target="media/image65.png"/><Relationship Id="rId39" Type="http://schemas.openxmlformats.org/officeDocument/2006/relationships/image" Target="media/image19.emf"/><Relationship Id="rId1607" Type="http://schemas.openxmlformats.org/officeDocument/2006/relationships/image" Target="media/image761.emf"/><Relationship Id="rId1814" Type="http://schemas.openxmlformats.org/officeDocument/2006/relationships/customXml" Target="ink/ink650.xml"/><Relationship Id="rId188" Type="http://schemas.openxmlformats.org/officeDocument/2006/relationships/customXml" Target="ink/ink89.xml"/><Relationship Id="rId395" Type="http://schemas.openxmlformats.org/officeDocument/2006/relationships/customXml" Target="ink/ink180.xml"/><Relationship Id="rId255" Type="http://schemas.openxmlformats.org/officeDocument/2006/relationships/image" Target="media/image122.emf"/><Relationship Id="rId462" Type="http://schemas.openxmlformats.org/officeDocument/2006/relationships/customXml" Target="ink/ink212.xml"/><Relationship Id="rId1092" Type="http://schemas.openxmlformats.org/officeDocument/2006/relationships/customXml" Target="ink/ink416.xml"/><Relationship Id="rId1397" Type="http://schemas.openxmlformats.org/officeDocument/2006/relationships/customXml" Target="ink/ink448.xml"/><Relationship Id="rId115" Type="http://schemas.openxmlformats.org/officeDocument/2006/relationships/image" Target="media/image57.emf"/><Relationship Id="rId767" Type="http://schemas.openxmlformats.org/officeDocument/2006/relationships/oleObject" Target="embeddings/oleObject17.bin"/><Relationship Id="rId627" Type="http://schemas.openxmlformats.org/officeDocument/2006/relationships/customXml" Target="ink/ink273.xml"/><Relationship Id="rId834" Type="http://schemas.openxmlformats.org/officeDocument/2006/relationships/customXml" Target="ink/ink368.xml"/><Relationship Id="rId1464" Type="http://schemas.openxmlformats.org/officeDocument/2006/relationships/image" Target="media/image690.emf"/><Relationship Id="rId1671" Type="http://schemas.openxmlformats.org/officeDocument/2006/relationships/image" Target="media/image792.emf"/><Relationship Id="rId1531" Type="http://schemas.openxmlformats.org/officeDocument/2006/relationships/image" Target="media/image723.emf"/><Relationship Id="rId1769" Type="http://schemas.openxmlformats.org/officeDocument/2006/relationships/image" Target="media/image7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ydie\Application%20Data\Microsoft\Mod&#232;les\TP%20et%20DS%20Lydie.dot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9.3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185 0 337 0,'0'0'108'16,"0"0"-52"-16,0 3 51 16,-23 5-39-16,-6 3-47 15,-5 5-17-15,-2 1-4 0,10 2-15 31,4-5-103-31,7-12-333 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5.0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0 182 0,'9'0'165'16,"-6"0"-129"-16,-3 0 58 0,0 1 5 16,-2 10-42-16,-18 5-9 31,-6-1-26-31,2 3-14 16,1-3-8-16,9-2-3 15,7-2-22-15,7-4-73 0,0-7-193 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3.8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7 474 0,'0'-3'11'0,"0"-1"-6"16,0 4-5-16,10 0-16 15,3 2-67-15,1 13-238 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0.4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32 455 0,'0'0'61'16,"0"-4"-23"-16,17-4 18 16,15-3-15-16,14 5-38 15,4 4-3-15,-1 2-6 16,-4 2-37-16,-12 7-155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4.8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0 285 0,'0'0'34'0,"0"0"-9"16,0 8 36-16,0 13 23 16,10 5-49-16,2 6-6 15,0-1-3 1,-2 6-4-16,0-1-8 15,-1-2 0-15,-2 1 1 16,0-2-2-16,0-4-1 16,-1-3-4-16,1-4-1 15,-1-6-1-15,-3-2-3 0,-2-4-1 16,-1-5 0-16,3-4 2 16,-3-1-1-16,0 0 1 0,0 0-4 15,0 0 0-15,0-5-25 16,0-6-115-16,0-4-149 15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4.0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3 354 0,'-1'-2'27'16,"1"2"37"-16,0 0-56 15,0 0-8-15,0 0-66 0,10 3-66 16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1.2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15 281 0,'0'0'79'0,"0"0"-28"15,0-3 25-15,6-2-9 0,11 2-33 16,9 3-9-16,4 0 0 15,6 0-6-15,0 0-6 16,-3 0-5-16,-5 0-4 0,-7 1-4 16,-6 4-6-1,-6 0-26-15,-8 4-116 0,-1 0-225 16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0.7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0 347 0,'0'0'70'0,"0"0"-56"16,0 0 44-16,0 0-13 15,0 0-45-15,0 0-12 0,0 0-80 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37.4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58 0,'0'0'338'0,"0"0"-313"15,0 0 42-15,0 0 22 16,0 0-44-16,0 0-31 15,0 0-14 1,0 0-4-16,0 0-15 16,0 10-44-16,3 1-101 15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8.8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17 163 0,'0'9'28'15,"0"4"35"-15,0 0-11 16,0 3 15-16,0 0-39 0,0 0-7 16,0 1 5-16,0-2 11 15,0-1-2-15,0-3-5 16,0-5-13-16,0-1-1 15,0-4-3-15,0-1 2 0,0 0 8 16,0 0 9-16,0 0 0 16,0-1 1-1,0-11-10-15,0-4-18 16,0-1-5-16,0-2 0 16,0-2-4-16,0 0-1 15,0 1-3-15,1 1-8 16,13 7 4-16,0 3 4 15,-4 7-2-15,2 2-1 16,-3 0 5-16,3 0 4 0,2 8 2 16,-3 4-1-16,5 3 1 15,-3-1 0-15,0 5 1 16,0-1-1-16,-2 0 0 16,1 1 1-16,-2 0 2 15,-3-4-2-15,-1-3 2 16,-1-1-1-16,1-5-2 0,0-2-7 15,0-4-73-15,-5 0-200 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8.3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178 56 190 0,'-9'-14'92'16,"-2"3"-84"-16,-4 1 25 15,-3 2 15-15,1 2-9 16,-1 2-20-16,3 4 2 0,2 0 22 16,-2 0-18-16,2 13 0 0,1 2 4 15,3 4-9-15,3 0-11 16,2-1-5-16,4 2-3 15,0-2 0-15,0-3 0 16,9-1-1-16,3-4 0 16,0-6-1-16,1-4 1 0,3 0 2 15,2-6 4-15,4-10-2 16,-2-4-2-16,-2 1-2 16,-6 0-1-16,-6 4 1 15,-6 1-1-15,0 2 0 16,-7 3-1-16,-5 6 2 15,2-1 2 1,3 4 2-16,7 0 1 16,0 0-3-16,0 2-1 15,0 12 8-15,3 5 6 16,8-1 2-16,-1 4-4 16,2-3-3-16,-2 3-2 0,4-4-7 15,0-2-1 1,1-3-1-16,0-5-12 0,-2-5-38 15,-4-3-120-15,-3 0-169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7.7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45 254 0,'0'12'10'0,"0"4"39"0,0 0 22 15,1 4-33-15,8 2-20 16,-2 0-5-16,-1-1 0 16,1 0 5-16,-1-3-6 15,-2-6 4-15,-4-4-3 16,0-5 10-16,0-3 0 16,0 0 14-1,0 0 12-15,0-6 3 16,0-11-35-16,-4-5-13 15,-2-1 3-15,5-1-7 16,1-4-1-16,0-1-3 16,0 4-8-16,1 1-8 15,6 5-3-15,3 7-3 0,0 5 4 16,3 7 3-16,3 0 8 16,0 0 7-16,3 4 3 0,-1 6 1 15,2-1-2-15,-5 1-2 16,-3 1-8-16,-6-2 4 15,-6 2 5-15,0 0-1 16,-7 1 4-16,-18 2 7 16,0-2 2-16,-1 1 5 0,9-5-3 15,5-1-1-15,7-4-1 16,3-2-3-16,2-1-6 16,0 0-2-16,0 2 0 15,0 0 2-15,12 4 2 16,2-1 0-16,5 3-2 15,5-1 2 1,3 2-1-16,0-2 0 16,1 0 0-16,-4 0 1 15,-5-2 0-15,-6-2-2 16,-8-3 0-16,-2 0-4 0,-3 0-12 16,0 0-56-16,4-2-207 15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7.1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161 11 281 0,'-8'-6'63'16,"-1"3"25"-16,2 1-15 16,-2 2-19-16,-3 0-22 15,-4 2-24 1,-4 16 2-16,-1 7 4 16,0 3-3-16,5 0 2 15,3-1-3-15,6 1-2 16,7 1 3-16,0-3 3 15,13-1-2-15,13-8-6 16,6-5-4-16,6-6-2 16,2-6-1-16,2 0-17 0,-1-16-60 15,-5-10-189-15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6.8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84 106 0,'-1'1'139'16,"-1"1"-110"-16,2 4 27 15,0 0 30-15,13-2-40 16,6 0-8-16,4-4 2 16,3 0-10-16,1 0-3 0,-1-1-9 15,-8-10-11-15,-5 0 0 16,-7-2 2-16,-6-3-2 16,0 1-4-16,-3-1-1 0,-17 6-2 15,2 1-1-15,-1 6-1 16,2 1 0-16,4 2 0 15,0 0 1 1,4 12 0-16,1 7 1 16,2 1 1-16,6 3 2 15,0 2 2-15,0-1 6 16,3 0-1-16,14-3-2 16,3-1-3-16,6-6 0 15,3-3-5-15,2-7-5 16,2-4-23-16,-3 0-108 0,-6-3-226 15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6.0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11 143 0,'1'0'133'15,"8"0"-107"-15,8 0 66 16,7 0-12-16,5-2-5 15,11-1-23-15,3 0-11 16,-6 0-8-16,-7 3-13 16,-5 0-13-16,-10 0-6 15,-5 0 2 1,-3 0-3-16,-5 0-2 16,-2 0-5-16,0 0-17 15,0 0-66-15,0 0-212 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5.7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 5 134 0,'-14'0'58'16,"6"0"61"-16,6 0-11 0,2 0-20 15,0 0-29-15,0 0-16 16,0 0-11-16,0 0-18 16,10 0 4-16,11 0 6 15,4 0-10-15,7 0-7 16,-2 0-3-16,0 0-3 15,-7 0-1 1,-2 1-1-16,-8 6-1 16,0-3-2-16,-6-1-11 15,-3-1-26-15,-4-2-76 16,0 0-136-16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4.5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11 202 88 0,'0'0'89'0,"0"0"-6"16,0-6-9-16,-5-3 0 15,1-1-4-15,3-2-10 16,1-2-12 0,0 0-27-16,0 1-15 15,0-1 2-15,3 1-2 16,1 2-6-16,1-4 0 16,0 2-2-16,1-1-6 15,1 2-1-15,4 0-5 0,1 3 5 16,4 2 1-1,-3 3 3-15,-1 4 0 0,-2 0 3 16,-2 2 2-16,-4 14 0 0,0 2 1 16,-2 4 0-16,-1 2 0 15,-1 1 1-15,2 0 1 16,-1-2 2-16,6-2 5 16,2-1 0-16,5-6-2 15,6-3 0 1,2-8-1-16,9-3 3 15,4 0 2-15,-1-7-7 16,-5-6-2-16,-9-5-1 16,-4 1-1-16,-5-2-1 15,-4-2 0-15,-4 2 0 16,-3-2-1-16,0-2-2 16,-4 8 1-16,-12-1 1 0,0 7-1 15,-1 5 2-15,-1 4 0 16,-1 0 2-16,0 2 4 15,2 13-2-15,1 6 5 16,9 2 4-16,3 4 4 0,4-1 5 31,0 2-7-31,14-5-3 0,9-2-7 16,10-7-5-16,4-9 0 16,5-5-9-16,-1 0-16 15,-9-10-79-15,-13-11-112 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3.6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87 0,'3'11'20'0,"4"5"48"16,-2 6 5-16,0 7-9 15,2 2-13-15,0-3-5 16,1 0 2-16,0-2-3 15,-2-9 4-15,1-6-12 16,-6-4-11 0,3-7 3-16,-4 0-6 15,0 0 5-15,0 0 4 16,0 0-9-16,2 0-15 16,-2-7-8-16,1-4-9 0,1 0-22 15,-1-7-66-15,-1-7-152 16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3.4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6 302 0,'7'-5'67'16,"2"4"-33"-16,4 1 6 16,7 0 2-16,7 0-12 0,6 3-25 15,6 5-5 1,-2 1-52-16,-3 0-124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3.2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33 0,'0'7'209'0,"6"8"-198"16,2 5 66-16,2 5-14 15,2 4-1-15,1 8-25 16,0 3-8-16,-3 2 5 15,-3 0-15-15,-2-1-4 0,-2-1-4 32,0-5 5-32,2 0-2 15,-2-10-3-15,-2-6-2 0,2-7-1 16,-3-6 0 0,0-6-3-16,0 0 4 0,0 0 4 15,0-17-13-15,0-5-17 16,-6-3-40-16,-10-1-119 15,-5-3-253-15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2.8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12 151 160 0,'0'0'150'0,"0"0"-132"0,0 0 14 32,0 0 17-32,6-2-19 0,9 0 9 15,4-1-4-15,-2-2-10 16,-1-2-10-16,-4-5-6 16,-2-2-3-16,-5-2-5 15,-3-3-1-15,-2 3-1 16,0-2 0-16,-12 2-5 15,-5 4 0-15,1 5 1 0,1 5 1 16,2 2 4-16,-2 0 3 16,5 15 0-16,2 7 1 15,3 2 4-15,3 0-2 16,2 4 3-16,0-2 6 16,0 1-3-16,0-4 1 15,0-4 2-15,14-3-3 0,3-7-8 16,5-6-3-16,6-3-1 15,1 0-7-15,1-10-40 16,-4-14-119-16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2.3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2 110 170 0,'0'0'32'0,"0"14"21"0,0 14-3 16,6-4-11-16,-2 3-10 16,5 1-8-16,-2-1-4 15,0 1-3-15,0-3-3 16,-2-8-1 0,0-5-1-16,-3-8 0 15,-1-4 2-15,1 0 9 16,-2-1 36-16,0-16-10 15,0-7-38-15,0-5-4 16,0-2 0-16,0-3-4 16,-6 1-1-16,-7-3-3 15,2 3-4-15,-4 2-2 0,5 4-5 16,9 5 5-16,1 8 4 16,0 4-3-16,15 8-1 0,10 2-1 15,6 0 5-15,5 0 1 16,-1 0 3-16,-2 9-1 15,-5 3 3-15,-5 4-1 16,-8 2 0-16,-7-2 1 0,-5 4 1 16,-3-1 0-16,0-4 0 15,-13 2 2-15,-7-2 2 16,-3-7-1-16,3 2-1 16,4-4-1-16,5-1 2 15,5-4 1-15,5-1 0 16,1 0 1-1,0 0 5-15,0 0-1 16,0 0-7-16,0 2-3 16,0 2-3-16,11 3 3 15,5 5 0-15,3 2 1 16,3 0 0-16,4-2 2 16,3-2 3-16,2 1 0 0,0-5 3 15,-6-1 0-15,-6-1-3 0,-9-2-4 16,-4-2-2-16,-6 0-1 15,0 0-1-15,0 0-16 16,0 0-101-16,-6 0-242 16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1.1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 4 367 0,'7'-2'22'0,"0"0"-17"0,5 2 17 16,3 11 45-16,-6 11-14 16,-6 5-16-16,-3 4-8 15,0 5-8-15,-7-2-3 16,-12-4-9-16,-1-5-6 15,3-6-3-15,4-9-12 16,10-7-68-16,3-3-199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50.1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0 222 0,'0'0'98'0,"0"0"-73"16,0 2 27-16,0 14 32 15,0 2-27-15,0 6-15 16,1 0-21-16,6 5 1 16,-1 5 0-1,1 1-3-15,0 5-6 16,2 0-6-16,0 0-1 15,2-2-2-15,5-2-1 16,1-6 0-16,0-6 5 16,2-7-5-16,-2-8 0 15,0-7 0-15,3-2 2 16,3-8 1-16,3-12-3 0,-3-4-2 16,-2-4-1-16,-5 2-1 0,-3-1-1 15,-7 4-3-15,-5 6-2 16,-1 2 3-16,0 4-2 15,-4 6 3-15,-7 5 0 16,-1 0 0-16,-2 0 1 16,4 12 2-1,1 3 0-15,2 2 2 16,1 1 2-16,0 4 5 16,1 0 1-16,2 0-2 15,3-1 4-15,0-3-5 16,0-1-5-16,17-6 0 15,10-7 1-15,6-1-2 16,4-3-1-16,2 0-10 0,-6 0-24 16,-7-9-34-16,-10-2-150 15,-16-5-145-15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9.5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174 45 64 0,'0'-14'152'0,"-2"4"-112"0,-12 2 46 16,-3 2 1-16,-3 2-31 15,0 3-29-15,-3-1 3 16,3 2-1-16,4 0-9 15,6 0-3-15,3 5-7 16,0 8-6-16,2 5 5 16,0 4 1-16,0-1-3 0,3 3-2 15,2-5-2-15,0-1-1 16,5-4-2-16,14-6 0 16,4-6 0-16,0-2 0 0,1 0 0 15,-5-15-1-15,-2-4 0 16,-6 0 1-16,-2-5 0 31,-5 2 0-31,-4 2 0 0,0 4 1 16,-1 4-1-16,-8 5 3 15,5 4 2-15,2 3-1 16,2 0-4-16,0 17-5 16,8 8 5-16,9 2 0 15,3 4 0-15,0 7-1 16,-3 4 0-16,-3 4-3 0,-5-3 2 15,-6-1 0-15,-3-5 0 16,0-7 2-16,0-3 0 16,0-8 0-16,-7-5 1 15,-6-4 0-15,-6-4 2 16,-7-3 1-16,-1-3-2 0,1 0 1 31,4-2 1-31,7-9 0 16,2-5-1-16,5-2-3 15,6-3 0-15,2 1 0 16,0-3-1-16,16 2 1 0,10-1-2 16,5-1 1-16,4 2-1 15,3 1-3-15,-4-3 0 16,-5 4-3-16,-1 2 3 0,-8-3 4 16,-2 2 0-16,0-1 0 15,-4 3 1-15,-4 0 0 0,-2 2 1 16,-3 2 0-1,-2 1 1-15,-3 1 0 0,0 3 0 16,0 2-1-16,0 2 2 31,-9 3 1-31,0 0-4 16,-3 0 0-16,2 3 0 16,-2 9 0-16,-1 2 1 15,3 5 1-15,-1 2 2 16,4 0 0-16,5 4-2 15,2-1 0-15,0 1-2 0,7-2 1 16,10-5-1-16,2-1 0 16,1-8 0-16,3-4-1 0,-4-5 1 15,-1 0 1-15,-5-10 0 16,2-12 3-16,-5-4-3 16,-2-3-1-16,-2-4 0 15,-3 2-1-15,-2 0-1 16,1 5-2-16,-2 6 0 0,2 8 2 15,0 9 2-15,1 3-1 16,4 0-6-16,0 9 6 16,5 8 1-16,2 4 0 15,2-1 0-15,-2 1 1 16,-1-2-1-16,-3-3 0 16,-4-2 0-1,-2-2 0-15,-2-5 1 16,-2-3 2-16,0-4 1 0,0 0 4 15,0-2 16-15,0-12 7 16,-2-7-29-16,-4-2-2 16,5-3 0-16,1-1-2 15,0 2 0-15,1 5-2 16,12 4-2-16,-3 4 2 0,2 11 1 16,2 1 0-16,-1 0 0 15,3 3 3-15,-1 13 2 16,-3 2 0-16,0 3 0 15,0 0 0-15,-2 3-1 16,2-3 0 0,1 0 0-16,-3-2-1 15,-2-5-1-15,-1-5-7 0,-2-4-51 16,-5-5-134-16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8.1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0 149 33 0,'3'3'38'0,"6"1"19"0,1-3 36 15,3-1-15-15,4 0-14 16,3 0-23-16,4-10-5 0,-3-5-17 16,-6 1-4-16,-5-2-6 15,-7 3-2-15,-3-1 2 16,0 0-5-16,-14 3 1 16,-6 4-3-1,0 2-1-15,3 5 4 16,1 0-4-16,7 0 2 15,3 4-3-15,4 9 0 16,2 6 1-16,0 2 3 16,0 3 1-16,2 1 0 15,8 0 1-15,2-3 2 16,7-4-2-16,3-4 0 0,3-5 6 16,2-7-2-16,-4-2-6 15,-2 0-1-15,-6-2-1 16,-5-8 2-16,-6-7-1 15,-4 1-1-15,0-5 1 16,0-3-3-16,-14-2-2 0,4-2 1 16,1 2-1-16,8 2-2 0,1 5-2 15,0 5 1 1,3 7-1-16,8 7 2 0,4 0 2 16,0 2 1-16,1 12 1 15,0 5 2-15,0 2-1 16,-1 1 1-16,-2 4-1 15,0 0 2 1,-3 4 0-16,-1-4 1 16,-2-1 0-16,-2-4-3 15,4-7-1-15,3-7-8 16,8-7-85-16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7.4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67 256 0,'0'-1'24'0,"0"1"21"0,0 0 11 0,0 0-36 15,0 3-16-15,10 16 12 16,3 7 1-16,4 3-3 16,0 3-3-16,5 0 3 15,-1 0-1-15,2-6-4 16,-3-8 9-16,-4-5 18 16,-6-9-18-16,-3-4 1 0,-5 0 7 31,-2-21 28-31,0-7-34 15,0-6-13-15,0-2 8 16,0 3-6-16,-5-1 0 16,-3 1-2-16,0 4-6 15,1 4-1-15,3 10-1 16,1 6-6-16,3 7-10 0,0 2-34 16,7 0-91-16,12 0-68 15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6.6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136 48 308 0,'-24'-7'17'0,"0"2"62"0,2 3-28 15,2 2 27-15,7 0-34 16,1 0-27-16,1 15-6 16,7 4 3-16,1 6-8 15,3 1 3 1,0 3-2-16,0 1 0 15,0 3-1-15,11-5 0 16,3-5-5-16,3-6-1 16,-2-5 0-16,-3-9 0 15,-1-3 0-15,-1 0 2 16,0-16 4-16,0-11-6 16,2-6 0-16,-1-7-3 0,-1 3-1 15,-1-1-9-15,-5 4-9 16,2 7 3-16,-5 9 6 15,-1 9 8-15,2 7 5 0,2 2 0 16,5 2-13-16,4 12 13 16,2 8 1-16,1 0 0 31,4 3 0-31,-3-1 3 16,1 2-4-16,-3 1 1 0,-6-5 1 15,-6-1 2-15,-3-4 1 16,0-10 1-16,0-4 7 15,0-3 4-15,0 0 21 16,0-17-13-16,-3-7-25 16,-1-7 1-16,4-1-1 0,0-2-1 15,0 1 0-15,0 6-3 16,4 6-3-16,6 5-1 16,0 8 2-16,2 8 0 15,3 0 1-15,2 2 3 16,2 12 2-16,4 4 2 15,-1 2 1 1,-2 1 0-16,1 2 0 16,-2 1 1-16,-2-2-1 15,-4 1-3-15,-4-6-1 16,-2-1-6-16,0 0-48 16,-3-6-143-16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6.0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150 43 111 0,'-3'-9'72'0,"2"2"-13"0,-1-4 33 15,0 6 4-15,-3 1-35 16,0 0-1-16,-4 1-13 15,1 3-21-15,-6 0-10 0,0 0-5 16,0 7-6-16,-2 10 0 16,0 2-3-16,2 8 0 15,3 0-1 1,2 2 3-16,2 4-2 16,7-4 1-16,0 2 1 15,0-2 2-15,9-2 3 16,12-1-2-16,5-4 3 15,7-8-4-15,7-4-6 16,4-10-1-16,6 0-25 16,-4-5-89-16,-7-14-199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5.2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0 122 140 0,'3'0'132'15,"1"0"-115"-15,9 0 34 16,3 0 20-16,2-2-22 16,4-6-21-16,1 0-12 0,-6-2-6 15,-1-1-2-15,-6-1 1 16,-6 1-1-16,-4-3-1 15,0 3-4-15,-3 0-3 0,-12 1-3 16,-1 2 3-16,3 4 2 16,-3 2-1-16,3 2 2 15,0 0 4-15,2 0 2 16,-2 13 6-16,3 3 1 16,1 5 3-16,5 1 3 15,1 3 0 1,3 0-1-16,0 0 9 15,13 1-11-15,7-8-8 16,6-3 5-16,7-5-11 16,0-8-5-16,1-2-5 15,-1 0-65-15,-8-12-111 16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4.5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0 277 0,'0'3'25'15,"0"8"19"-15,0 7 48 16,0 5-33-16,0 5-25 15,0 5-7-15,5 2-6 16,0 0-9-16,6 1 1 16,-2-4 3-16,1-4 0 15,1-1-2-15,-2-2 5 0,3-4-4 16,-5-2 0-16,-2-5 1 16,-3-9-5-16,-2 0-4 15,0-5 3-15,0 0-1 16,0 0 2-16,0 0-11 15,-9-3-6-15,2-7-39 0,7-1-66 32,0-11-237-32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3.9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5 267 0,'-1'-2'64'0,"-2"0"35"16,2 1-4 0,-1 1-30-16,1 0-34 15,1 0-11-15,0 0-12 16,0 7-4-16,0 10 12 15,0 0-1-15,0 1-3 16,4-1-5-16,3 1-2 16,-1-1 1-16,0-7-1 15,-2-1-2-15,-2-5-2 0,-1-4-1 16,-1 0 0-16,0 0 0 16,0-16-2-1,0-2-69-15,0-9-148 16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3.4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0 268 0,'0'0'44'0,"0"0"-24"0,1 8 27 15,5 8 19 1,1 8-25-16,3 9-9 0,0 2-9 16,3 3-2-16,0 4-4 15,2-1 0-15,3 0-3 0,0-1-1 16,1-6 4-16,-3-2 0 15,-5-4 1-15,-4-7-3 16,-4-6 3-16,-3-6-5 16,0-3 0-16,0-6 3 15,0 0 7-15,-7 0 7 16,-4 0-16 0,-2 0-6-16,1-7-1 15,8-6-4-15,-2-3-2 16,6-9-1-16,0-1-4 15,0-5-3-15,4 1-9 16,6 6-3-16,2 3-1 0,-2 2 3 16,0 7 6-16,3 4-4 15,-1 2 2-15,3 4-5 16,1 1 4-16,-3 1-1 16,0 0-8-16,-3 0-8 0,1 10-36 15,-2 3-33-15,-1-1-72 16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2.8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17 426 306 0,'0'0'55'15,"0"0"-28"-15,3 0 48 16,8-9-9-16,6-6-34 0,4-1-6 16,1-3-4-16,2-4-2 15,0-5-4-15,-4-4-8 16,-6-7-5-16,-7-2-2 0,-7-3-1 16,0 1-2-16,-18 3-1 15,-8 7-5-15,-4 8-2 16,4 10 1-1,3 13 2 1,4 2 0-16,2 0 5 0,3 11 1 16,8 7 0-16,5 7 1 15,1 3 0-15,0 5 1 16,4 3-1-16,9 3 1 16,3 2 1-16,-2 1 0 15,1-2 0-15,-1-2 0 0,3-2 0 16,2-6 0-16,1-2 0 15,2-7-1-15,0-3 4 16,1-5-2-16,-3-7 2 16,-1-4 2-16,-2-2 3 15,2-2 2-15,-1-16 1 16,2-5-2 0,-4-3-8-16,-5 0-1 15,-6 0-2-15,-5-1 1 0,0 4-1 16,-2 1 0-16,-12 1-3 15,-2 3 0-15,0 4 0 16,6 6 2-16,3 3 1 16,3 5-2-16,3 0-1 15,1 10-3-15,0 11 6 0,0 4 1 16,0 4-1-16,0-1 1 16,10 1 0-16,1 0-1 15,2-3 1-15,3-1 0 16,-1-5-1-16,0-5 2 15,1-4-1-15,-1-6 1 16,1-5 2-16,-3 0 0 0,0-16 1 16,-6-5-1-16,2-4-2 15,-2-8 1-15,-2 5-3 16,-5-3 0-16,0 3-3 16,0 4 1-16,0 6 0 15,0 6 0-15,0 8 1 16,0 4 1-1,0 0-2-15,5 0-9 16,9 15 11-16,2 5 0 0,1 3 0 16,0 1 0-16,-1 3 0 15,-2 0 1-15,-3-3 0 16,-6-3-1-16,-2-4 1 16,-3-4 1-16,0-6 2 15,0-7-1-15,0 0 7 0,0-7 10 16,-1-12-12-16,-5-7-7 15,5-4-1-15,1-4 0 16,0-1-1-16,0 3-3 16,8 8-3-16,5 6 1 15,-3 8 3-15,-2 9 0 16,3 1-2 0,0 3 1-16,3 12 3 15,1 5 1-15,-1 1 1 16,2 5 1-16,-3-2-2 15,-1 3 2-15,0-2-1 16,-3-5 0-16,-5-5-2 0,0-6-6 16,-1-3-61-16,-3-6-139 15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1.5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12 387 0,'0'0'40'16,"0"0"-3"-16,0 0 28 15,7 0-25-15,13 0-9 16,11 0 6-16,7 0-19 15,5 0-2-15,-1 0-2 0,-3 0-4 16,-7 0-10-16,-11 0-4 16,-9 0-19-16,-5 1-61 15,-7 1-168-15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40.3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191 318 60 0,'-2'-7'125'16,"-5"-1"-94"-16,4 1 31 15,-1-1 12-15,-2 1-25 16,-1 1-21-16,-2-1 1 16,-2 4-1-16,-4 1-15 15,1 2-7-15,1 0-2 16,-4 0-1-16,5 0-2 0,-2 8 0 16,1 3-1-16,2 6 1 0,1 2 0 15,1 3 0-15,2-2 0 16,4 4 1-16,3-3 1 15,0-1-1-15,0 0 4 16,3-5-2-16,10-4 0 16,0-3 2-16,4-6 1 0,-3-2-3 15,-2 0 2-15,2-8 0 16,-7-6-1-16,-1-4 0 31,-3-1 0-31,-3-3-1 0,0 2-1 16,0 2-1-16,0 2-2 15,0 6 2-15,0 3-2 16,0 4 2-16,0 3 6 16,0 0-4-16,0 0-4 15,0 10-1-15,1 5 1 16,9 3 2-16,2 0-2 16,4 3 2-16,1-3-2 15,-2 1 0-15,3-4 1 16,0-2 0-16,-3-5 1 0,5-4 1 15,-3-4 2-15,-4 0 4 0,4-5 5 16,-3-15 1-16,-1-7-6 16,-1-3-2-16,2-4-5 15,-7-5-2-15,-5-3 0 16,-2-4-1-16,0-1-3 16,-10 3-5-1,-9 4 0-15,-5 8-2 16,-2 8 3-16,2 7 8 15,2 8 0-15,6 4 0 16,6 4 1-16,7 1-1 16,-1 0-1-16,4 3-2 15,0 13 3-15,0 4 0 16,0 6 0-16,2 6 2 0,6 3 0 16,1 4 0-16,1 1 0 15,-1 1 0-15,-1-1 0 0,5-2 1 16,-2-5-1-16,8-4 3 15,4-4 0-15,4-5-2 16,0-7 2-16,2-7-1 16,1-6-1-16,-5 0 2 0,0-13-1 15,-2-13-3-15,-4-2 3 16,-4-5-4-16,-4-3 0 16,-8-3 0-16,-3-4-1 15,0-4-5-15,-5-1 0 16,-11 1-5-16,-1 4-3 15,-3 9 2 1,7 10 6-16,2 10 5 16,2 10 1-1,6 4-1-15,-1 0-1 0,1 8-4 16,-1 14 6-16,3 10 1 16,1 1 1-16,0 3 0 0,0 0-1 15,0 3 1 1,0-3-1-16,7 4 2 0,0-5-2 15,1-1 0-15,4-1 2 16,2-3-2-16,5-3 1 0,-1-4 3 16,4-7-3-1,2-5 2-15,2-7 1 0,0-4-1 16,0 0 0-16,-1-1-1 16,0-16 1-1,-4-5-1-15,-2-2-3 16,-7-2 1-16,-5-2-1 15,-7 1-1-15,0-1-3 16,0 0-2-16,-13 4-6 16,-2 3 6-16,4 7 4 15,4 8 2-15,1 3 0 16,5 3 0-16,1 0-1 0,0 8-7 16,0 10 8-16,0 5 0 15,14 1 1-15,-1-2 0 16,6 0 0-16,-4 1-1 15,1-2 1-15,-3 0 1 16,0-3-2-16,-2-4 2 16,2-4 2-1,-7-5-3-15,4-5 2 16,-3 0 2-16,0 0 1 16,0-7 1-16,-4-10-3 0,1-3-3 15,-2-4-1-15,1 0 0 16,1-2-2-16,-1-1-2 15,4 1-2-15,-1 5-3 16,-2 7 7-16,-1 7 1 0,1 7 0 16,1 0 1-16,3 4-8 15,1 13 8-15,5 6 0 16,-2 2 0-16,-1 6 1 16,3-3 0-16,2 2 0 15,-3 0 3-15,3-5-4 16,-2 0 4-16,-4-8 4 0,-4-6-6 15,-3-7 2-15,-2-4-2 16,-1 0 8-16,0-13 19 16,0-13-18-16,3-4-11 15,3-5 0-15,-2-3-2 0,3 5-6 32,-1 2-4-32,1 7-6 15,-2 8 7-15,0 10 4 0,1 6 0 16,7 0-1-16,0 15 8 0,3 6 0 31,2 5 0-31,-2 2 2 16,4 1 1-16,-1 3 1 0,-2-2 2 15,-1 0 1-15,-2-4-3 16,-3-6-4-16,0-7-2 0,-6-9-13 16,0-4-109-16,-5-14-198 15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38.1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0 247 0,'0'0'13'15,"0"2"-6"-15,3 8 28 16,0 4 28-16,4 6-23 16,1 6-9-16,1 4-1 15,4 4-7-15,-4 6 4 16,-1 3-7-16,1 2-6 0,-2 2-5 31,0-1 2-31,3-4-4 16,-1-4 2-16,-1-5-3 0,1-6 1 15,-3-3 3-15,1-9-3 16,-3-4 4-16,-1-6 4 16,-3-2-2-16,0-3 2 15,0 0 13-15,0 0 6 16,0-18 1-16,0-4-27 0,0-9-8 15,0 0 0-15,-3-3-1 16,-4-2-5-16,-2 1-10 16,1-1 1-16,1 8 0 15,4 1 2-15,3 9 2 16,0 6 0-16,0 2-8 16,7 6-17-16,9-1-12 0,5 4-50 15,-1 1-56-15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6:36.7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192 50 203 0,'0'-5'28'0,"-4"-6"-8"16,-6-2 51-16,1 5-2 15,1 0-24-15,2 6 0 16,-7 2-1-16,3 0-25 0,0 0-2 16,-2 0 5-16,-2 2-4 15,7 6-7 1,1-1-3-16,-4 4 5 15,3 1-2-15,-6 6-2 16,-3 1 1-16,2 3-2 16,4 0-3-16,3-3-1 15,5 2-1-15,2-2 1 16,0-2 2-16,3 0-4 16,13 0 0-16,1 0 0 0,6 1 1 15,3-3 1-15,4 1-1 16,0-5 1-16,6-6 1 15,-3-5-1-15,-3 0 3 16,-3 0-2-16,-8 0 2 16,-2-5-2-16,-6-3-1 15,-5-1-1-15,-3-3 3 0,-3-2-4 16,0-2-2-16,0 0 0 16,-3-2-1-16,-10 3 0 0,-4-1-6 15,3 4 1-15,-1 1 3 16,3 1 1-16,0 2 0 15,6-1 0-15,3 1 0 16,3-3-2 0,0 2-1-16,0 0-2 15,9 1-1-15,7 4-1 16,1 1 5-16,-1 3 1 16,1 0 1-16,0 0 0 15,-4 0 0-15,4 0-1 16,-2 0 2-16,0 7 1 15,1 3-1-15,0 2 1 0,-6 1 0 16,0 5 0-16,-3 1 0 16,-2-4 0-16,-1 0 1 15,-1 0-1-15,0-4 1 16,-1 3-1-16,1-2 0 0,3-1 1 16,-2 3-1-16,2-2 2 31,2-1-2-31,-3 0 0 15,5-4 1-15,-1-3 0 16,5-2-1-16,3-2 2 0,3 0-2 16,1-9 1-16,1-9 0 15,-3-2-1-15,-4 0-1 16,-4-1 1-16,-4 4-3 16,-7 2-1-16,0-1-1 0,0 3 1 15,-2 2-2-15,-8 4 5 16,3 1 0-16,1 1 1 15,3 2 0-15,-1 3 1 16,4-2-1-16,0 2 0 16,0 0-1-16,0 0-6 15,0 4 6 1,9 6 1-16,-2 1 0 16,6 1 0-16,-3 2 0 15,-2 0 0-15,1 1 0 16,-1-1 1-16,1 1-1 0,0 1 0 15,-2-3 1-15,2-3 0 16,2 0 0-16,-1-6 0 16,0 1 1-16,-1-2 2 0,-5-3 2 15,0 0-2-15,1 0 4 16,0 0 1-16,1-11 0 16,0-7-5-16,3 0-3 15,-4-1-1-15,-3-2 0 16,-1 1-1-16,-1-5 0 15,0 3-2-15,0-2 0 0,0 1-1 16,0 1 2-16,0 4 0 16,0 6 0-16,0 5 1 15,0 7 0-15,6 0 0 16,4 0-9-16,4 15 9 16,5 3 1-16,1 2 0 15,0 0 1 1,1 1-1-16,-1-2 0 15,-1 0 0-15,-2 2 0 16,-1-2 0-16,-4 0 1 0,-4 0-1 16,-2 0 1-16,-6-4 0 15,0 1 2-15,-7-3 1 16,-14 2 0-16,-4-3 0 16,-3-2-3-16,0-3-1 0,3-5-5 15,3-2-17-15,3 0-76 16,10-19-189-16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82 0,'0'0'74'0,"0"0"-5"16,0 0-2-16,0 0-11 15,0 0-24-15,0 0-12 16,7 4 18-16,9 2 11 16,4-3-12-16,9 0-8 0,4 0-7 15,11-1-3-15,9 1 2 16,4-1-6-16,5-2-4 16,-5 0-1-16,-4 0 2 15,-4 1-5-15,-13-1-6 16,-9 1-1-16,-8 1 0 15,-8 0-2 1,-2-2-7-16,-5 3-20 16,-3 0-56-16,-1 0-128 15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5.5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25 0,'-7'0'324'16,"7"0"-324"-16,0 0-31 0,14 0-7 15,16 0-48-15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9.5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0 316 0,'0'0'87'0,"0"0"-51"16,0 0 67 0,0 0-33-16,0 15-37 15,1 10 22-15,2 4-20 0,1 1-16 16,-2 2-9-16,-2-3-10 16,0-3-4-16,0 0-38 15,1-9-161-15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9.1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29 301 254 0,'-2'0'86'16,"2"0"-58"-16,0 0 47 15,16-6-1-15,4-10-25 16,3-4-19-16,-3-7-16 16,-1 0-8-16,-8-5-6 15,-5-2 0-15,-6-1 0 16,0 1-1 0,0 5 1-16,-13 7 1 15,0 9-1-15,2 7 1 16,0 6-1-16,0 0 1 15,1 10-1-15,4 10 0 0,2 6 0 16,4 6 0 0,0 2 1-16,0 5 2 0,7 2-2 15,5 4-1-15,2 1 0 0,2 0-1 16,-5 2 0-16,1 0 1 16,-2 1-1-16,-3-3 1 15,-3-6 0-15,-4-5 0 16,0-5 1-16,0-9 0 0,-4-3 1 15,-9-9 4 1,-8-2 8-16,-3-5 9 0,0-2 1 16,1 0-2-16,3 0 2 15,7-9-6-15,5-5-9 16,2-1-4-16,6-4-3 16,0-2-2-16,3 2 0 15,14-2 0-15,2 4-1 16,1-4-1-1,0 4-1-15,-3 1-5 16,0-1-4-16,0 3-12 16,-2 1-26-16,2 6-53 15,-4 2-92-15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8.3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0 175 0,'3'2'39'16,"11"-1"15"-16,3-1 41 15,2 0-31-15,4 0-3 16,1 2 1-16,2-1-24 0,-3 4-15 15,-4-1-2-15,-6-1-8 16,-3 1-7-16,-5 0-6 16,-2-3 0-16,0 1-18 15,0-2-60-15,-3 0-165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8.1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53 89 0,'-5'-7'121'0,"0"-2"-78"15,2 1 44-15,1 1-23 16,2 4-16-16,0 3-11 0,0 0-2 16,0 0-13-16,3 0 0 15,9 0 4-15,3 0-9 0,2 0 3 16,2 0 0 0,0 0-9-16,2 0-4 0,-1 0-4 15,-1 0-2-15,-2 0-1 31,-4 0-3-31,-4-2-18 0,-5-5-85 16,-4-3-234-16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3.7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0 265 0,'-12'0'30'0,"7"0"52"15,1 0 6 1,4 0-46-16,0 0-38 15,0 10 16-15,7 3 4 16,2 6-7-16,-2 2 7 16,-3-2-8-16,0 3-6 15,-1 0-3-15,-1-2-4 16,2-4 5-16,-1-1-2 16,0-8-1-16,-1-2-5 0,0-5-2 15,-2 0-13-15,2 0-25 16,-1-3-105-16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3.3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3 157 0,'0'0'99'15,"2"0"-64"-15,14 0 41 16,2 0-16-16,6 0-8 16,-2 0-5-16,2 0-9 15,-2 0-5 1,-3 0-14-16,-3 0-8 16,-6 0-7-16,-2 1-4 15,1 1-4-15,1 2-12 16,0-2-60-16,4-2-146 15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3.0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47 108 240 0,'-11'-10'42'16,"4"2"61"-16,4 7-35 16,3 1-8-16,0 0-38 0,0 1-21 15,0 15 1-15,0 8 17 16,3 5-1-16,4 2 1 16,1 4-7-16,2 2-4 0,2 0 1 15,1-1 5-15,-2 0-1 16,-1-6-2-16,0-11-2 15,-4-4 0-15,-3-9-3 16,-3-5 4-16,0-1 13 16,0 0 18-16,-2-7 0 15,-11-12-36 1,-1-2-3-16,1-6-1 16,-1 1-1-16,4-3 2 15,1 0-2-15,1-4-3 16,2-1-5-16,3-3-7 15,-4 1-3-15,2 3-3 16,-2 2-6-16,2 5 4 16,2 5 3-16,3 4 2 0,0 8 6 15,0 2 5-15,0 6 5 0,0 1-2 16,0 0 2-16,0 0-3 16,0 1 1-16,1 8 4 15,9 4 0-15,3-1 0 16,2-1 0-16,3-2 1 15,7-3 0-15,6-3 1 0,1-3 0 16,2 0 0-16,-3 0 0 16,-3 0-2-16,-4-5 0 15,-5 0 0-15,-9 1 0 16,-7 2-4-16,-3 2-9 16,0 0-111-16,0 0-229 15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2.1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125 41 184 0,'-7'-9'49'16,"0"1"38"-16,2 2-10 16,-1 3-9-16,0 1-16 0,-2 2-14 15,-1 0-10-15,-3 0-11 16,0 0-7-16,0 9 2 16,0 8 0-16,2-1-6 15,1 7-1-15,2 3-2 0,4 3 1 16,3 4-2-16,0 0 1 15,0 1 4-15,7 0-1 16,9-2-1 0,2-5-1-16,2-3 0 15,2-5 2-15,1-7 0 16,1-9 1-16,2-3 2 16,1 0 0-16,-4-9-2 15,-1-9-4-15,-8-4 1 16,-1-1 0-16,-3-3 2 15,-3-1-5-15,-5-2-1 0,-2-3 0 16,0 0 0-16,-16-1-1 16,-7 2 1-16,-2 0-2 15,0 6 1-15,0 5-1 16,4 6 1-16,2 6 0 16,-1 4 1-16,3 4-1 0,1 0-2 31,2 0-3-31,4 7-8 15,4 7-39-15,5 4-90 0,1 1-85 16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10.3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69 236 229 0,'-8'-7'39'0,"1"2"62"15,-3 0-36-15,0 3-11 16,-2 2-27-16,4 0-6 16,2 2-12-16,0 15-5 15,5 2 1-15,1 3 3 16,0 3 2-1,0-1-4-15,0 2 4 16,10 1-2-16,4-2-2 16,3-2 2-1,3-6-3-15,5-8-2 0,-1-6 0 16,5-3 0-16,-5 0 0 16,-1-5 0-16,-6-9-1 0,-1-5 4 15,-6-2-3-15,-3-2-2 16,-5 0 0-16,-2 1-1 15,0 2 0-15,-10 4-1 16,-8 3 0-16,-3 6 0 16,2 3-1-16,1 4 2 0,2 0 0 15,3 2-1 1,4 10 1-16,2 2-1 16,6 4 1-16,1 0 0 15,0-1 0-15,0 1 2 16,1-1-1-16,11-2 0 15,4-2 1-15,1-6-2 16,-2-3 0-16,-1-4-1 16,-2 0 1-16,-6 0 1 15,1-5 1-15,0-10-1 0,-4-1 0 16,1-3 0-16,-4 1 0 16,0 1 0-16,0 5-1 15,0 3 1-15,-1 5 1 16,-3 4 1-16,4 0-1 15,0 0-2-15,0 8-3 16,0 11 3-16,0 2 0 0,8 1 1 16,3-3 0-16,3 1 0 15,-3-7 0-15,5-5 1 0,0-8 0 16,4 0 0 0,0-6 2-16,0-16-4 0,-4-2 1 15,-5-7 0-15,-5-2 0 31,-6-2-1-31,0-2 0 0,0-1-1 16,-17-4-2-16,-3 1-2 16,-2 2 0-16,-2 4 0 15,1 12 3-15,3 4 2 16,7 8 0-16,6 8 1 16,5 3 1-16,2 0-2 15,0 0 0-15,0 11-1 0,0 11 1 16,0 7 5-16,3 4 1 15,6 3 1-15,2 4 0 16,-1 0 0-16,5 0 2 16,0-2-4-16,0-1 3 15,2-2 0-15,-1-5-2 16,2-3 2 0,4-8-1-16,1-8 0 15,4-10 2-15,6-1-1 16,0-5-1-16,-1-17-3 0,-4-5-1 15,-6 0-3-15,-8-1 0 16,-11 4-1-16,-3 1 0 16,0 3-4-16,-6 2-1 15,-7 6 2-15,-1 5 2 0,2 4 1 16,2 3-3-16,-2 0 2 16,1 6 2-16,3 8 0 15,2 1 0-15,2 3 0 16,4 1 3-16,0 2 1 15,0 2-2-15,4-1 2 16,12-2-2 0,14-5-2-16,4-5 0 15,5-7-8-15,4-3-20 0,3 0-68 16,0-6-204-16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9.1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64 15 220 0,'-13'-6'23'0,"4"3"67"16,1 3-26-16,-1 0-12 15,2 0-13-15,1 2-16 16,1 17-9-1,0 2-3-15,5 3-2 16,0 4 1-16,0-2-1 16,9-2-2-16,5-5 2 15,5-4 0-15,1-6-4 16,0-3 1-16,-3-6 4 16,0 0 1-16,-4-6 5 15,-4-13 1-15,-4-2 2 0,-5-3-1 16,0-1-6-16,-5 2-4 0,-12-1-6 15,-2 5-1 1,-1 4-1-16,1 3-4 16,5 7-9-16,2 1-18 0,7 2-43 15,5 2-72-15,0 0-97 16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8.7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38 433 104 0,'-1'6'87'0,"1"-6"-53"15,0 0 46-15,0 0 33 0,0-5-33 16,4-12-28-16,15-9-34 15,5-4 0-15,-1-4-10 16,-3-5-4-16,-8-1-2 0,-7-1-2 16,-5-3 0-16,0 3-1 15,-17-1 0-15,-6 8-1 16,5 10 2-16,1 8-2 16,8 10 2-16,6 6 0 15,0 0-3-15,0 14-3 16,3 18 6-1,0 12 2-15,0 3-2 16,0 2 2-16,16 2-2 16,4-1 1-16,4-3-1 15,2 2 1-15,-2 2-1 16,-3 0-1-16,-6 2 1 16,-5-4-1-16,-7-5 1 15,-3-5 1-15,0-10-1 0,0-8 1 16,0-8 0-16,-8-7 3 0,-4-6 9 15,-2 0 14-15,-5 0-2 16,-2-8-11-16,-2-7-3 16,-3-4-2-16,3-2-1 15,0-2-4-15,5 0-3 16,6-1-1-16,3-1 0 0,9 2-2 16,0 1-7-16,9 4-14 15,14 0-34-15,10 5-68 16,0 5-100-16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7.4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68 15 267 0,'-13'-8'9'0,"6"3"75"16,1 3-32-16,2 2 3 15,-3 0-31-15,0 16-15 16,-4 7 11-16,4 4-2 0,3 1-10 15,4 4 12 1,0-4 3-16,4-2-2 0,18 0 1 31,3-10-8-31,7-5-8 0,8-6-1 16,-4-5 10-16,0 0-7 16,-6-11-7-16,-6-5-1 15,-8-2 0-15,-6-1 0 16,-8 1 0-16,-2-3 0 15,0 4 0-15,-12 3 0 16,-2 1 3-16,2 6 2 0,2 3 0 16,5 4 5-16,2 0-4 15,-3 8-4-15,6 9 4 16,0 4 10-16,0-2-6 16,0-1-3-16,13-1-6 15,5-2-1-15,4-6-3 16,4-5-11-16,0-1-32 0,-6-3-162 15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7.0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126 38 221 0,'-10'-10'24'16,"3"2"53"-16,-3-1-8 15,-4 5-4-15,1-1-10 16,-3 5-13-16,2 0-18 0,1 0-2 31,1 5-12-31,5 6-7 16,0 7 0-16,5 1-1 15,2 3 1-15,0 3-3 0,0-1 1 16,9-2-1 0,3 0 2-16,3-4 0 0,-2-2-2 15,3-9-1-15,-2-7-1 16,-1 0 2-16,1-5 3 0,-5-13-1 15,0-5 1-15,-8-2-3 16,-1-1-1-16,0 1 1 16,0 2 0-16,0 5 0 15,-10 6 2-15,3 4-1 16,1 4 3-16,3 4-3 16,2 0-1-1,1 14-3-15,0 10 3 16,0 0 2-16,4 2-1 15,9 0-1-15,4 1 0 16,-2-6 1-16,0-3-1 16,-2-4 0-16,-1-5 1 15,-4-7-1-15,-3-2 1 16,-3 0 2-16,-2-6 12 0,0-13-3 16,0-7-11-16,0 0 0 15,0-1-1-15,0 0-1 0,0 5-1 16,0 2-1-16,0 9-1 15,2 6 3-15,1 5 0 16,4 0-5-16,3 5 2 16,4 10 4-16,-1 3 0 0,3 2 0 15,-4 2 1-15,-1-2 0 16,-4 0-1-16,-3 0 3 16,-2-1-2-16,-2-5 4 15,0-5 1-15,0-6 3 16,0-3 6-16,0 0 6 15,0-5 16 1,0-13-27-16,-2-6-10 16,2-3 0-16,0-4-3 15,0 3-1-15,2 2-1 16,3 5 1-16,-2 10-1 16,-3 5 3-16,3 6 0 0,5 0-6 15,2 5 1-15,4 11 7 16,-3 6 2-16,4 2-1 0,-5-1 0 15,0 1 0-15,0-5-1 16,-2 2-1-16,1-7-5 16,0-4-43-16,2-5-93 15,5-5-196-15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6.1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0 118 0,'0'-6'106'0,"0"6"-69"16,0 0-11-16,0 0-12 15,0 19 12-15,12 8 25 16,0 7-21-16,1 8 2 0,5 0-7 15,-1 4-4-15,3 1-2 16,1-4 1-16,-2-6-9 16,-6-4 3-16,-3-11 3 15,-3-9 1-15,-5-8-2 16,-2-5 4-16,0 0 25 16,0-9 13-1,-13-8-36-15,-6-8-20 16,-4 0 0-16,0-1 0 15,-1-2 0-15,1-1 0 16,3-1-2-16,10 0-2 16,8 3-2-16,2 5-8 0,17 7-18 15,18 9-51-15,4 6-84 16,3 0-138-16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5.4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248 305 104 0,'-9'-19'120'0,"-6"5"-70"0,-3 3 17 16,-3 0-1-16,0 3-11 15,3 2-27-15,-1 1 0 16,5 4 4-16,2 0-11 16,0 1 2-16,0 0-8 15,-2 15-11 1,1 6 4-16,-3 7 0 16,4 3-3-16,4 3-1 15,2 1 0-15,6-1-3 16,0-2 2-16,2-5 1 15,19-8-3-15,5-6 1 16,4-8-1-16,1-5 1 16,4 0-1-16,-5-20 2 0,-3-6-3 15,-8-5-2-15,-5-4-2 16,-12-2-1-16,-2-7-5 16,-10-3-6-16,-16-10-3 0,-7 1-7 15,4 1-10-15,0 8 15 16,7 12 9-16,6 15 12 15,6 9 1 1,7 9 1 0,3 2 0-16,0 10 1 0,3 15-3 15,16 12 12-15,2 6 0 16,2 3-3-16,4 0 0 16,3 0 2-16,0-4-2 15,-2-2 2-15,-3-1-5 16,-2-9-1-16,-3-2 0 0,1-6 1 15,-4-11-3-15,-3-1 0 16,-4-8-3-16,-1-2 4 16,-2-2 6-16,-3-17 1 15,3-1-6-15,-3-5-5 16,-1 2 0-16,-1 1 0 16,-2 1-1-16,0 3 0 0,0 5-2 15,-7 4 2-15,4 5 1 0,1 4 0 16,2 0 0-16,0 4-11 15,0 14 11-15,7 6 1 16,8 3-1-16,2 0 1 16,-1 0-1-16,-1-1 1 15,3-3 2 1,-5-4-1-16,2-8 0 16,-3-6 2-16,2-5-1 15,-1 0 0-15,0-13 3 16,-3-9-3-16,-3-5-3 15,-4-1 1-15,-3-1-2 16,0 0 1-16,0 1-4 16,0 4 1-16,-1 2-1 0,1 8 0 15,0 8 3-15,0 6-1 16,17 0-7-16,7 4 9 16,6 15 0-16,-2 2 0 15,-1 6 3-15,-7 0-3 0,1-2 0 16,-11 2 1-16,-7-4 0 15,-3-3 0 1,0 1 1 0,-21-6 0-16,-7-2-1 0,-9-6-1 15,3-7-10-15,-2 0-30 16,3-12-133-16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4.1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157 46 255 0,'-12'-12'39'0,"2"2"60"16,-4 1-25-16,-2 2-7 15,-1 2-13-15,1 2-23 0,0 3-12 16,2 0 0-16,4 0-9 16,1 13-8-16,2 9 1 15,3 5-2-15,0 6 1 16,2 3-2-16,2-1-1 16,0-4 1-1,0-2 0-15,10-9-1 16,6-6 0-16,3-8 1 15,-2-6 0-15,2 0 0 16,-4-17 3-16,-3-8-2 16,-5 0 0-16,-6-2 0 0,-1-1-1 15,0 1 0-15,0 4-2 16,-4 1 0-16,-2 7 0 16,3 7 2-16,2 7 0 0,1 1 0 15,0 0-4-15,0 6-3 16,4 9 7-16,9 5 5 15,3 3 1-15,1 0 2 16,-1 0 1-16,4 0 2 16,-3-4-7-16,-1 0-4 15,4-4 0 1,0-3-19-16,2-6-81 16,-2-6-306-16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3.6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0 207 0,'0'0'26'0,"0"17"5"16,0 7 45-16,9 7-8 16,0 11-31-16,-1 4 6 15,1-1-16-15,-1 5-2 16,1-3-6-16,1-4 1 16,0-5-3-16,1-4 1 0,-1-7-2 15,-4-5 2-15,0-8 4 16,-6-5-6-16,0-6-5 15,0-3 4-15,0 0 3 16,0 0 5-16,0 0-5 16,0 0-6-16,0 0-11 15,0 0-1 1,0 0-15-16,9 0-40 16,6 0-83-16,8 0-135 15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3.0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0 151 0,'0'0'105'0,"0"0"-73"15,3 11-8-15,4 16 37 0,6 7-5 16,0 5-23-16,6 3-10 16,-2-1 4-16,3 0 1 0,-3-1-7 15,-1-3-7 1,-2-2 0-16,-1-2-2 0,0-5-2 16,-3-8 0-16,-3-8 8 31,-2-5-8-31,-5-6-1 0,0-1 12 15,0 0 23-15,0 0 5 16,-3-10-14-16,-12-6-32 16,2-3 5-16,-1 0 0 15,1-2-4-15,0 3-2 16,3 1-1-16,3-4-1 16,4 3 0-16,3-3-2 0,0-1-7 15,12 1-14-15,12 0-26 16,6 6-41-16,9 4-116 15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2.6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6 139 118 0,'1'0'139'0,"-1"0"-112"15,4 0 42-15,3-3 10 16,2-9-44 0,3-4-13-16,-4 0-8 15,-1 1-7-15,-4-1-3 16,-3 1 2-16,0 1-3 16,0 3 2-16,0 5-4 15,-3 2 7-15,-5 4 0 0,-2 0-2 16,-3 3-3-16,4 9-1 15,2 4-1-15,3 0-1 16,2 4 2-16,2 3 3 16,0 2 1-16,0 1 3 0,2 1 2 15,11-4-3-15,7-2 1 16,0-7-1-16,0-6-1 16,0-7-2-16,-3-1 0 15,-1 0-1-15,0-17 1 0,-5-4-3 31,-1-4-1-31,-4-1-1 16,-3 0 0-16,-3-1-3 16,0 1-1-16,0 2-4 0,-3 2 2 0,0 5 3 15,3 6 3-15,0 7-2 16,0 4-2 0,20 0-1-16,6 3 5 15,3 15 1-15,2 3-1 16,-1 3 1-16,-4 2 0 15,1 4 0-15,-10-1 0 16,-8-1 0-16,-2-5 0 0,-7-2 2 16,0-5 0-16,-10-7 2 15,-10-3-2-15,-3-6-3 0,-3 0-22 16,2-2-76-16,4-17-78 16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1.9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0 235 0,'0'-1'74'0,"0"1"-20"0,0 0 24 16,0 0-15-16,0 12-31 15,0 9 11-15,0 7-8 16,0 0-25-16,0 1-5 16,0-3-5-16,0-2-6 15,10-3-15-15,3-1-69 0,7-7-147 16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01.6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88 195 0,'3'-11'38'0,"-3"-6"28"15,0 1 8-15,0 0-21 0,-7 0-5 16,-9 8 7-16,0 4-10 15,0 4-31-15,-1 0 2 16,1 0-8-16,-1 6-4 16,4 11-1-16,-1 4 0 15,2 6 4-15,2 5 2 16,-1 7-1 0,7 1 3-16,2 4-1 15,2-2-1-15,0 2-2 16,13-6 1-16,13-4-2 15,8-7-2-15,8-8-3 0,5-12-1 16,5-7 0-16,-1-5-13 16,-3-14-57-16,-11-11-147 15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9:48:20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222 103 6129,'0'0'14417,"-8"-4"-13114,3 1-1110,-1 0 1,0 1 0,1-1 0,-1 1 0,0 0-1,-1 1 1,1 0 0,0 0 0,0 0 0,-1 0-1,1 1 1,0 0 0,0 1 0,-1-1 0,1 1-1,0 1 1,0-1 0,0 1 0,0 0 0,0 0-1,-10 6 1,9-4-140,0 1 0,1-1-1,0 2 1,-1-1 0,2 1-1,-1 0 1,1 0 0,-5 7-1,9-12-66,-1 1-1,1-1 0,0 1 0,0 0 0,0-1 0,0 1 0,1 0 0,-1 0 0,0-1 0,1 1 0,-1 0 0,1 0 0,0 0 0,-1 0 0,1 0 0,0 0 0,0 0 0,0 0 0,1 0 0,-1 0 0,0-1 0,1 1 0,-1 0 0,1 0 0,0 0 0,-1 0 0,1-1 0,0 1 0,0 0 0,0-1 0,0 1 0,0-1 0,1 1 0,-1-1 0,0 1 0,1-1 0,-1 0 0,3 2 0,19 10-464,-1-1 0,48 17 0,-41-18 179,39 21-1,-55-24 222,0 0-1,-1 0 1,0 1 0,0 1-1,18 19 1,-28-27 80,0 0-1,0 0 1,0 0-1,-1 0 1,1 1-1,-1-1 1,1 0-1,-1 1 1,0-1-1,0 1 1,0-1-1,0 1 1,-1-1-1,1 1 1,-1 0-1,1-1 1,-1 1-1,0 0 1,0 0-1,0-1 1,-1 1-1,1 0 1,-1-1-1,1 1 1,-1-1-1,0 1 1,0 0-1,0-1 1,0 0 0,0 1-1,-1-1 1,1 0-1,-1 1 1,1-1-1,-1 0 1,0 0-1,0 0 1,0-1-1,-3 4 1,-6 2 199,-1 1 1,1-2 0,-1 1-1,0-2 1,-1 1 0,0-2-1,1 0 1,-1 0 0,0-1-1,-20 2 1,25-5-148,0 1 1,0-1-1,0 0 0,0-1 1,0 0-1,0 0 0,0-1 0,-11-3 1,15 3-128,0 0 0,0 0 1,1 0-1,-1 0 1,0 0-1,1-1 0,-1 0 1,1 1-1,0-1 0,0-1 1,0 1-1,0 0 1,1-1-1,-1 1 0,1-1 1,-2-5-1,3 8-156,1-1 0,-1 1 0,1 0 0,0 0 0,-1-1 0,1 1 0,0 0-1,0-1 1,0 1 0,0 0 0,0-1 0,0 1 0,0 0 0,1-1 0,-1 1 0,1 0 0,-1-1 0,0 1 0,1 0 0,0 0 0,-1 0-1,1-1 1,0 1 0,0 0 0,-1 0 0,1 0 0,0 0 0,0 0 0,0 1 0,0-1 0,0 0 0,1 0 0,-1 1 0,0-1 0,0 0-1,0 1 1,1-1 0,-1 1 0,0 0 0,0-1 0,1 1 0,1 0 0,18-7-4303</inkml:trace>
  <inkml:trace contextRef="#ctx0" brushRef="#br0" timeOffset="570.91">407 288 9178,'0'0'8018,"-1"11"-7493,-1-3-383,1 1-1,1-1 1,0 0 0,0 1-1,1-1 1,-1 0-1,2 0 1,-1 0 0,1 0-1,1 0 1,-1 0-1,1 0 1,1-1 0,-1 1-1,7 8 1,-2-4 118,0-1 0,1 0 0,0 0-1,1-1 1,13 11 0,-20-18-140,1 0 1,-1 0-1,1 0 0,0-1 0,0 1 0,0-1 1,0 0-1,0 0 0,1-1 0,-1 1 0,0-1 1,1 0-1,-1 0 0,1-1 0,-1 1 0,1-1 1,0 0-1,-1 0 0,1 0 0,4-2 0,-7 1-70,0 0 0,0 0-1,0 0 1,-1 0 0,1-1-1,0 1 1,-1-1-1,1 1 1,-1-1 0,1 0-1,-1 0 1,0 1-1,0-1 1,1 0 0,-1 0-1,-1 0 1,1 0-1,0 0 1,0-1 0,-1 1-1,1 0 1,-1 0 0,0 0-1,0-4 1,0-58 473,0 57-429,-2-5 50,0 0 0,-1 0 0,-8-24 0,7 26-381,1 0 1,0 0 0,0 0 0,1-1 0,-1-14 0,3 25 5,0-1 1,0 1-1,0-1 1,0 1-1,0-1 0,0 1 1,0-1-1,0 1 1,1-1-1,-1 1 1,0-1-1,0 1 1,0-1-1,1 1 1,-1 0-1,0-1 1,1 1-1,-1-1 1,0 1-1,1 0 0,-1-1 1,0 1-1,1 0 1,-1-1-1,1 1 1,-1 0-1,0 0 1,1 0-1,-1-1 1,1 1-1,-1 0 1,1 0-1,-1 0 0,1 0 1,-1 0-1,1 0 1,11-2-7213</inkml:trace>
  <inkml:trace contextRef="#ctx0" brushRef="#br0" timeOffset="1035.15">771 517 8146,'0'0'15650,"-2"-5"-14599,-1-10-1067,0-1 0,1 0 0,0 0 0,1 1 0,1-1 0,0 0 0,2 0 0,-1 0 0,2 1 0,0-1 0,1 1 0,9-23 0,-12 35-383,1 0 0,0 0 0,0 1 0,0-1-1,0 1 1,0-1 0,0 1 0,0 0 0,1 0 0,-1 0 0,5-2 0,19-8-6519,-6 6-1781</inkml:trace>
  <inkml:trace contextRef="#ctx0" brushRef="#br0" timeOffset="1509.63">1217 490 6185,'0'0'15144,"12"-11"-13800,-2 4-1138,-1-2-1,0 1 1,-1-1 0,0-1-1,0 0 1,-1 0 0,0 0 0,-1-1-1,0 0 1,-1 0 0,5-15-1,-5 6-106,0-1-1,-2 1 1,-1-1-1,0 0 1,-2 1-1,-2-32 0,1 42-86,0 0-1,-1 0 0,-1 0 1,0 0-1,0 0 0,0 0 0,-2 1 1,1 0-1,-1-1 0,0 2 1,-1-1-1,0 0 0,0 1 0,-1 1 1,-8-8-1,13 13-1,1 0 1,-1 1 0,1-1-1,-1 1 1,0 0-1,0 0 1,0 0-1,0 0 1,0 0-1,0 0 1,0 0-1,0 1 1,0-1 0,0 1-1,-1-1 1,-2 1-1,4 0-6,-1 0 0,1 1 0,0-1 0,0 1 0,0-1 0,0 1-1,0-1 1,-1 1 0,1 0 0,0-1 0,1 1 0,-1 0 0,0 0 0,0 0 0,0 0-1,0 0 1,1 0 0,-1 0 0,0 0 0,1 0 0,-1 1 0,-2 6-3,0 0 0,1 0 0,0-1 1,1 1-1,0 0 0,0 0 0,1 11 1,0 9 17,2 1 0,1-1 0,2 0 1,0 1-1,12 30 0,-13-44 29,1 0 1,1-1-1,1 1 0,0-1 0,0-1 0,2 1 0,0-1 0,0-1 1,1 1-1,0-2 0,14 13 0,-19-21-25,0 1-1,1-1 1,-1 0-1,1 0 1,0-1 0,-1 1-1,1-1 1,0-1-1,0 1 1,0-1 0,1 0-1,-1 0 1,0-1-1,0 0 1,1 0 0,-1 0-1,0-1 1,0 0-1,0 0 1,0-1 0,0 1-1,0-1 1,0-1-1,0 1 1,0-1-1,-1 0 1,0 0 0,1-1-1,-1 1 1,0-1-1,-1 0 1,1-1 0,-1 1-1,0-1 1,0 0-1,0 0 1,-1 0 0,1 0-1,-1-1 1,-1 0-1,1 1 1,-1-1 0,0 0-1,0 0 1,-1 0-1,1 0 1,-1 0-1,-1-1 1,1-10 0,-1 9-98,-1-1-1,0 1 1,0 0 0,0-1 0,-5-12 0,5 18 19,0 0 1,0 0 0,0 0-1,0 1 1,-1-1 0,1 0 0,-1 1-1,0-1 1,1 1 0,-1-1-1,-1 1 1,1 0 0,0 0 0,0 0-1,-1 0 1,1 0 0,-1 0-1,-4-1 1,7 3 46,-1 0-1,1 0 1,0 0-1,-1 0 1,1 0-1,-1 0 1,1 0 0,0 1-1,-1-1 1,1 0-1,-1 0 1,1 0-1,0 0 1,-1 1 0,1-1-1,0 0 1,-1 1-1,1-1 1,0 0-1,-1 0 1,1 1 0,0-1-1,0 0 1,0 1-1,-1-1 1,1 1-1,0-1 1,0 0 0,0 1-1,0-1 1,-1 1-1,1-1 1,0 0-1,0 1 1,0-1-1,0 1 1,0-1 0,0 1-1,0-1 1,0 0-1,1 2 1,-1 25-1,0-21 4,0 12 69,1-1 0,1 0 1,0 1-1,2-1 0,5 18 1,-8-30-61,1 1 0,0-1 1,0 1-1,1-1 0,-1 0 1,1 0-1,0 0 0,0-1 1,1 1-1,-1-1 1,1 1-1,0-1 0,1 0 1,-1-1-1,0 1 0,1-1 1,0 0-1,0 0 0,10 4 1,2-4-945,-1 0 0,0-1 0,1-1 1,25-2-1,11-1-5226</inkml:trace>
  <inkml:trace contextRef="#ctx0" brushRef="#br0" timeOffset="2056.77">2235 316 8386,'0'0'8615,"2"11"-6775,32 138 1412,7 37 1038,-57-310-2255,-5-83-6520,21 202 4390,-1 1 0,1-1 0,0 1-1,0-1 1,0 0 0,1 1 0,-1-1 0,1 1-1,0-1 1,1 1 0,-1 0 0,1-1 0,0 1-1,0 0 1,0 0 0,4-5 0,-3 6 31,0 1 0,1-1 0,-1 1 0,0 0 0,1 1 0,-1-1 0,1 0 0,0 1 1,-1 0-1,1 0 0,0 0 0,0 0 0,0 1 0,0 0 0,0-1 0,-1 1 0,1 1 0,0-1 0,7 2 0,-6-1 95,0 0 0,0 0 0,0 1 0,0 0-1,0 0 1,0 0 0,-1 1 0,1-1-1,-1 1 1,0 0 0,1 0 0,-1 1-1,-1-1 1,1 1 0,0 0 0,-1 0-1,0 0 1,0 1 0,0-1 0,0 1-1,-1-1 1,0 1 0,0 0 0,3 10-1,-3-8 154,0 0 0,0 1 0,-1-1 0,0 1 0,0-1-1,-1 1 1,0-1 0,0 1 0,0-1 0,-1 1 0,-1-1-1,1 1 1,-1-1 0,0 0 0,-1 1 0,-6 11 0,-25 24 618,32-41-791,0 0 1,0 0-1,-1 0 1,1 0-1,-1-1 1,1 1-1,-1-1 1,0 0-1,0 0 1,1 0-1,-1 0 1,0 0-1,0 0 1,0-1-1,0 0 1,-3 1-1,5-1-99,0-1-1,0 1 1,0 0-1,0-1 1,0 1 0,0-1-1,0 1 1,0-1-1,1 1 1,-1-1-1,0 1 1,0-1-1,1 0 1,-1 1-1,0-1 1,1 0 0,-1 0-1,1 0 1,-1 1-1,1-1 1,-1 0-1,1 0 1,0 0-1,-1 0 1,1 0 0,-1-1-1,-4-31-4853,4 28 3478,-2-23-6548</inkml:trace>
  <inkml:trace contextRef="#ctx0" brushRef="#br0" timeOffset="2499.08">2559 37 13739,'0'0'6505,"0"10"-4810,-1 18-682,2-1 1,2 1-1,9 45 0,29 94 1058,-15-67-1408,-24-95-543,2 11-720,0-25-3646,-3-4-2414</inkml:trace>
  <inkml:trace contextRef="#ctx0" brushRef="#br0" timeOffset="3278.69">2829 328 11282,'0'0'6538,"-10"-2"-4651,6 1-1817,-3-1 291,-1 0 1,0 1-1,1 0 0,-1 0 1,0 1-1,-11 0 0,16 1-287,0-1 0,0 1 0,0 0 0,0 0 0,0 0 0,0 1 0,0-1 0,0 1 0,0-1 0,0 1 0,1 0 0,-1 0 0,1 0-1,-1 1 1,1-1 0,0 1 0,0-1 0,0 1 0,0 0 0,1-1 0,-3 6 0,0 1-15,1 0-1,0 1 1,1-1 0,0 1-1,0-1 1,1 1 0,1 0-1,-1 0 1,2-1 0,-1 1-1,3 11 1,-3-18-41,1 1 0,0 0 0,0-1 0,0 0 0,0 1 1,1-1-1,0 1 0,-1-1 0,1 0 0,0 0 0,0 0 0,1 0 0,-1-1 0,4 4 1,-4-4 4,1-1 0,-1 0 1,1 1-1,-1-1 0,1 0 0,-1-1 1,1 1-1,0 0 0,-1-1 1,1 1-1,0-1 0,0 0 1,0 0-1,-1 0 0,1 0 1,0 0-1,0-1 0,-1 1 1,1-1-1,0 0 0,3-1 0,-2 0 7,1-1-1,-1 1 1,1-1-1,-1 0 0,0 0 1,0 0-1,0-1 1,0 0-1,0 1 0,-1-1 1,0 0-1,0-1 0,0 1 1,0-1-1,-1 1 1,0-1-1,0 0 0,2-5 1,-1 1-13,0 0 1,-1 0 0,0 0-1,0 0 1,-1 0 0,0-1-1,0 1 1,-1 0 0,-2-13-1,2 20-2,0 1 0,-1-1 0,1 0 0,-1 0 0,1 1 0,-1-1 0,0 1 0,1-1 0,-1 0 0,0 1 0,0 0 0,0-1 0,0 1 0,-1-1 0,1 1 0,0 0 0,0 0 0,-1 0 0,1 0 0,-3-2 0,6 37-56,0-24 41,1-1 1,0 1-1,1-1 1,0 0-1,0 1 1,1-2-1,1 1 1,-1-1-1,1 0 1,1 0-1,-1 0 1,13 10-1,-18-18 26,-1 0-1,0 0 1,1 0-1,-1 0 1,1 0-1,-1 0 1,1 0-1,-1 0 1,0 0-1,1 0 1,-1 0-1,1-1 1,-1 1-1,1 0 1,-1 0-1,0 0 1,1-1-1,-1 1 1,0 0-1,1 0 1,-1-1-1,0 1 1,1 0-1,-1-1 1,0 1-1,0 0 1,1-1-1,-1 1 1,0-1-1,0 1 1,0 0-1,1-1 1,-1 1-1,0-1 1,0 1-1,0-1 1,0 1-1,0-1 1,0 1-1,0 0 1,0-1-1,0 1 1,0-1-1,0 1 1,0-1-1,3-31 220,-3 25-229,1-16-22,-1 15-123,1 0 0,-1-1-1,1 1 1,1 0 0,-1 0-1,1 0 1,4-9 0,-5 16 94,-1 1 0,1-1 0,0 0 0,-1 1 0,1-1 0,0 0 0,0 1 0,0-1 0,0 1 0,-1-1 0,1 1 0,0-1 0,0 1 0,0 0 0,0 0 0,0-1 0,0 1 0,0 0 0,0 0 0,0 0 0,0 0 0,0 0 0,0 0 0,0 0 0,0 1 0,0-1 0,0 0 0,0 0 0,0 1 0,0-1 0,0 1 0,0-1 0,0 1 0,0-1 0,1 2 0,31 22-112,-31-23 147,92 96 2979,-94-104-2988,0-11-250,1 0 1,4-30-1,-4 44 189,0 1-1,-1-1 1,1 0-1,1 0 1,-1 1-1,0-1 1,1 1-1,0-1 1,0 1-1,0 0 1,0 0-1,0 0 1,1 0-1,0 0 1,-1 0-1,1 1 0,0-1 1,0 1-1,4-3 1,-5 4 64,0 1-1,-1 0 1,1-1-1,0 1 1,0 0 0,-1 0-1,1 0 1,0 0-1,0 0 1,-1 0 0,1 0-1,0 1 1,0-1-1,-1 1 1,1-1 0,-1 1-1,1-1 1,0 1-1,-1 0 1,1 0 0,-1 0-1,1 0 1,-1 0-1,0 0 1,0 1 0,1-1-1,-1 0 1,0 1-1,0-1 1,2 3 0,30 56 466,-25-45-286,-5-8-162,1 0 1,-1-1-1,1 1 0,1-1 1,-1 0-1,1 0 0,0-1 1,0 0-1,1 1 0,6 4 1,27 4-2619,-16-12-3139</inkml:trace>
  <inkml:trace contextRef="#ctx0" brushRef="#br0" timeOffset="3894.81">3813 438 9874,'0'0'9299,"12"-3"-7785,-9 2-1452,2 1 67,0-1 1,0-1-1,0 1 0,0 0 0,-1-1 0,1 0 1,0 0-1,-1-1 0,1 1 0,-1-1 0,0 0 1,0 0-1,0-1 0,0 1 0,0-1 0,-1 0 1,0 0-1,0 0 0,0 0 0,5-9 0,-1-5-9,-1 0-1,-1-1 0,0 1 1,-2-1-1,0 0 0,-1 0 0,-1-1 1,0 1-1,-2 0 0,-4-29 1,3 39-119,-1-1 0,0 1 1,0 1-1,-1-1 1,-6-11-1,9 18-1,-1-1 1,1 0-1,-1 1 0,1-1 1,-1 1-1,0 0 0,0-1 1,0 1-1,0 0 0,0 0 0,-1 0 1,1 1-1,-1-1 0,1 0 1,-1 1-1,1 0 0,-1 0 1,0-1-1,-4 0 0,6 2 0,1 0-1,-1 1 1,1-1-1,-1 0 1,1 0-1,-1 1 1,1-1-1,0 0 1,-1 0-1,1 1 1,-1-1-1,1 0 1,0 1-1,-1-1 1,1 1-1,0-1 1,-1 1-1,1-1 1,0 0-1,0 1 1,-1-1-1,1 1 1,0-1-1,0 1 1,0-1 0,0 1-1,0-1 1,0 1-1,0-1 1,0 1-1,0 0 1,-1 23-33,1-18 21,4 35 37,1 0 0,2 0-1,1-1 1,3 0 0,23 60-1,-19-61 25,-1 1 0,-3 0-1,-1 1 1,-2 0 0,5 67-1,-13-107 7,0 1 0,0-1-1,0 1 1,0-1-1,-1 1 1,1-1-1,0 1 1,0-1-1,-1 1 1,1-1 0,-1 1-1,0-1 1,1 0-1,-1 1 1,0-1-1,0 0 1,0 0-1,0 1 1,0-1 0,0 0-1,0 0 1,0 0-1,0 0 1,-1 0-1,1 0 1,0-1 0,-1 1-1,1 0 1,0-1-1,-1 1 1,1-1-1,-1 1 1,1-1-1,-1 0 1,1 0 0,-1 1-1,1-1 1,-1 0-1,1 0 1,-1-1-1,1 1 1,-1 0-1,1 0 1,-1-1 0,-1 0-1,-1 0-11,-1 0 1,1 0-1,0-1 0,-1 1 0,1-1 0,0 0 1,0 0-1,0-1 0,1 1 0,-1-1 1,0 0-1,1 0 0,0 0 0,-5-6 0,5 5-155,0-1 0,1 1 0,-1-1 0,1 0 0,0 1 0,1-1 0,-1 0 0,1 0 0,0 0 0,0 0 0,1-1 0,-1 1 0,1 0-1,0 0 1,1 0 0,-1 0 0,1 0 0,0 0 0,0 0 0,1 0 0,2-8 0,0 7-891,-1 0 1,0 0-1,1 1 1,0-1-1,1 1 1,-1 0-1,1 0 1,0 0-1,10-7 1,8-3-6129</inkml:trace>
  <inkml:trace contextRef="#ctx0" brushRef="#br0" timeOffset="4404.78">4141 350 9130,'0'0'10536,"-10"2"-9314,-32 6-407,41-6-753,-1-1-1,1 0 0,-1 1 1,1-1-1,0 1 1,0-1-1,0 1 0,0 0 1,0-1-1,0 1 1,0 0-1,0 0 0,1 0 1,-1-1-1,1 1 0,0 0 1,-1 0-1,1 0 1,0 0-1,0 0 0,0 0 1,0 0-1,0 0 1,1 0-1,-1 0 0,1 2 1,0 5 177,-1-2-129,0-1 0,1 1 0,0 0-1,0 0 1,1-1 0,0 1 0,0-1 0,1 1 0,-1-1 0,1 0 0,1 0 0,5 9 0,-7-12-55,0-1-1,1 1 1,-1 0-1,1-1 1,0 0 0,0 1-1,-1-1 1,2 0 0,-1 0-1,0-1 1,0 1 0,0-1-1,1 1 1,-1-1 0,1 0-1,-1 0 1,1-1-1,-1 1 1,1-1 0,0 0-1,-1 0 1,1 0 0,-1 0-1,1 0 1,5-2 0,-6 0-3,0 1 0,0-1 0,0 1 0,0-1 0,0 0 0,-1 0 0,1-1 0,-1 1 0,1 0 0,-1-1 0,0 0 0,0 1 0,0-1 0,0 0 0,0 0 0,-1 0 0,1 0 0,-1 0 0,0-1 0,0 1 0,0 0 0,0-1 0,-1 1 0,1 0 0,-1-1 0,0 1 0,-1-6 0,2 0-42,-1 0 0,0 0 0,-1 0 0,0 0 0,0 0 0,-1 0 0,-1 0 0,1 0 0,-6-11 0,5 16-22,0 0 0,-1 1 0,1-1 0,-1 1 1,0 0-1,0 0 0,0 0 0,0 0 0,-8-3 0,10 5-46,1 0-1,0 1 1,-1-1 0,0 1-1,1-1 1,-1 1 0,1 0-1,-1 0 1,1-1-1,-1 1 1,0 0 0,1 0-1,-1 1 1,-2-1 0,4 1-62,-1-1 1,0 0 0,0 1-1,1-1 1,-1 1 0,0 0-1,1-1 1,-1 1 0,0 0 0,1-1-1,-1 1 1,1 0 0,-1 0-1,1-1 1,0 1 0,-1 0-1,1 0 1,0 0 0,0-1-1,-1 1 1,1 0 0,0 0 0,0 0-1,0 0 1,0 0 0,0 0-1,0 0 1,0 0 0,0 1-417,0 0 1,1 0-1,-1 0 1,0 0-1,1 0 1,-1-1 0,1 1-1,-1 0 1,1 0-1,0-1 1,0 1-1,0 0 1,0-1-1,0 1 1,2 2 0,9 8-6584</inkml:trace>
  <inkml:trace contextRef="#ctx0" brushRef="#br0" timeOffset="5404.06">4452 342 6953,'0'0'11603,"-8"-3"-10396,-24-9-343,31 12-831,1 0 0,-1 0-1,0 0 1,0 0 0,1 0 0,-1 0 0,0 0-1,1 0 1,-1 0 0,0 0 0,1 1 0,-1-1-1,0 0 1,1 0 0,-1 1 0,0-1 0,1 1-1,-1-1 1,1 0 0,-1 1 0,0-1 0,1 1-1,0-1 1,-1 1 0,1 0 0,-1-1 0,1 1-1,-1-1 1,1 1 0,0 0 0,0-1 0,-1 1-1,1 0 1,0-1 0,0 1 0,0 0 0,0 0-1,-5 29 538,5-27-391,-2 8 45,1 1-1,1 0 1,0-1-1,1 1 0,0 0 1,1-1-1,0 1 1,0-1-1,8 18 1,-8-25-191,0 1 0,1 0 0,0-1 1,0 0-1,0 0 0,0 0 0,1 0 1,-1 0-1,1-1 0,0 1 0,0-1 1,0 0-1,1 0 0,-1-1 0,1 1 1,0-1-1,-1 0 0,1 0 1,0-1-1,0 1 0,0-1 0,0 0 1,10 0-1,-3 0 36,0-1 0,-1 0 0,1-1 0,0 0 0,0-1 0,-1 0 0,1-1 0,-1 0 0,0-1 0,14-6 0,-21 8-64,1 0-1,-1-1 0,0 1 1,0-1-1,0 0 0,-1 0 1,1 0-1,-1 0 0,1-1 1,-1 1-1,0-1 1,0 0-1,-1 0 0,1 0 1,-1 0-1,0 0 0,0-1 1,0 1-1,-1-1 0,1 1 1,-1-1-1,0 1 1,-1-1-1,1 0 0,-1 0 1,0 1-1,0-9 0,-1 10-6,0 0-1,0 0 1,0 0 0,0 0-1,-1 0 1,1 1-1,-1-1 1,0 0-1,0 1 1,1-1-1,-2 1 1,1 0-1,0 0 1,0-1 0,-1 2-1,1-1 1,-1 0-1,0 0 1,1 1-1,-1-1 1,0 1-1,0 0 1,0 0-1,0 0 1,0 0 0,0 1-1,0-1 1,0 1-1,0 0 1,0 0-1,-1 0 1,1 0-1,0 0 1,0 1-1,0-1 1,0 1 0,0 0-1,0 0 1,0 0-1,0 0 1,0 1-1,1-1 1,-1 1-1,0 0 1,1 0 0,-1-1-1,1 2 1,0-1-1,-3 3 1,1 3 0,1-1 1,0 1 0,0 0 0,1 0-1,0 0 1,1 0 0,-1 0 0,2 0 0,-1 0-1,1 11 1,0-16 10,1 0 1,-1 1-1,1-1 0,-1 0 1,1 0-1,0 0 1,0 0-1,1 0 0,-1 0 1,0 0-1,1 0 0,3 4 1,-4-6-6,0 0 0,1 1 0,-1-1 0,1 0 0,0 0 0,-1 0 0,1 0 0,0 0 0,0-1 0,-1 1 0,1 0 0,0-1 0,0 1 0,0-1 0,0 0 0,0 0 0,0 0 0,0 0 0,0 0 0,0 0 0,-1 0 0,4-1 0,0-1 3,0 0 0,0-1 0,-1 1 0,1-1 0,-1 0 1,0 0-1,0-1 0,0 1 0,0-1 0,0 0 0,-1 0 0,0 0 1,0 0-1,0-1 0,0 1 0,-1-1 0,1 0 0,-1 0 0,0 0 1,-1 0-1,1 0 0,-1 0 0,0 0 0,0 0 0,-1-1 0,0 1 1,0 0-1,0-1 0,0 1 0,-2-9 0,-2 12 187,3 12-195,4 17-53,-1-20 92,1-1 1,-1 1 0,2-1-1,-1 0 1,1 0-1,0 0 1,0-1 0,0 1-1,1-1 1,0 0-1,0 0 1,0-1 0,1 1-1,10 5 1,-11-8-2,-1 0 0,0 0 0,1-1 0,-1 0 0,1 0 0,0 0-1,-1-1 1,1 0 0,0 1 0,-1-2 0,1 1 0,0 0 0,0-1 0,-1 0 0,1 0 0,-1 0 0,1-1 0,-1 0 0,0 1 0,1-2 0,-1 1 0,0 0-1,4-4 1,0 0-46,0 0-1,0-1 1,0 0-1,-1 0 1,0-1-1,0 0 0,-1 0 1,0 0-1,-1-1 1,0 0-1,0 0 0,-1-1 1,0 1-1,0-1 1,-1 0-1,-1 0 1,1 0-1,-2 0 0,2-13 1,-2-2-227,-1 0 0,-1 0 1,-1 0-1,-1 1 0,-2-1 0,-13-44 1,14 55-44,-2 0 0,0 1 0,-14-25 1,19 35 270,-1 0 0,0-1-1,0 1 1,-1 0 0,1 0 0,-1 1 0,1-1 0,-1 0 0,0 1 0,0-1 0,0 1 0,0 0 0,0 0 0,-1 0 0,1 1 0,-1-1 0,1 1 0,-1 0-1,-7-2 1,10 3 11,0 1-1,1-1 1,-1 0-1,0 1 1,0-1-1,1 1 1,-1-1-1,0 1 1,1-1-1,-1 1 1,1-1-1,-1 1 1,0 0-1,1-1 0,-1 1 1,1 0-1,0 0 1,-1-1-1,1 1 1,0 0-1,-1 0 1,1 0-1,0-1 1,0 1-1,-1 0 1,1 0-1,0 0 1,0 0-1,0-1 1,0 1-1,1 1 0,-1 35 83,1-31-29,3 26 228,2 0-1,2-1 0,1 0 0,1 0 0,1-1 0,2 0 0,25 42 0,-28-55-270,1 0 1,1 0-1,1-1 0,0 0 0,27 23 1,-20-22-2237,44 28 1,-33-27-3879</inkml:trace>
  <inkml:trace contextRef="#ctx0" brushRef="#br0" timeOffset="5817.41">5595 321 3241,'0'0'16179,"0"70"-15091,5-45 73,3 0-169,0 0-120,3-1-168,-4-2-200,1-3-208,-1-6-176,-3-4-120,0-6-88,-3-10-1112,-1-9-1000,0-6-4410</inkml:trace>
  <inkml:trace contextRef="#ctx0" brushRef="#br0" timeOffset="6261.14">5558 74 12683,'0'0'2456,"63"20"-2456,-42-17-1704,-3-2-5826</inkml:trace>
  <inkml:trace contextRef="#ctx0" brushRef="#br0" timeOffset="7841.29">5904 387 7722,'0'0'3650,"1"10"-2058,0 39-93,2 12 9139,-15-267-13517,12 206 2865,0-1 1,0 1-1,0-1 0,0 1 0,0-1 0,0 1 1,0-1-1,0 0 0,0 1 0,0-1 0,0 1 1,1-1-1,-1 1 0,0-1 0,0 1 1,0 0-1,1-1 0,-1 1 0,0-1 0,1 1 1,-1-1-1,0 1 0,1 0 0,-1-1 1,0 1-1,1 0 0,-1-1 0,1 1 0,-1 0 1,0-1-1,1 1 0,-1 0 0,1 0 0,-1 0 1,1-1-1,-1 1 0,2 0 0,21 8-124,18 25 312,-33-24-57,0 2 0,-1-1 1,-1 1-1,1 0 0,-2 1 0,9 23 1,-2 13 4435,-12-51-4532,0-18-313,1 0-1,4-27 1,-4 43 172,0 1-1,0-1 1,0 1 0,0-1 0,1 1 0,0-1-1,0 1 1,0 0 0,0 0 0,0 0-1,1 0 1,0 0 0,0 1 0,0-1-1,0 1 1,1 0 0,3-4 0,-4 7 94,-1-1 1,1 0-1,0 0 0,-1 1 1,1-1-1,0 1 1,-1 0-1,1 0 0,0 0 1,-1 0-1,1 0 1,-1 1-1,1-1 1,0 1-1,-1 0 0,1 0 1,-1 0-1,1 0 1,-1 0-1,0 0 0,1 1 1,-1-1-1,0 1 1,0-1-1,0 1 0,0 0 1,0 0-1,0 0 1,2 4-1,8 7 99,-1 1 0,18 30-1,-29-44-72,12 22 216,-8-13-91,1 0 0,0 0 0,1-1 0,0 0 0,12 13 0,-17-20-102,0 0 1,1 1-1,-1-1 1,1 0-1,-1-1 1,1 1-1,-1 0 1,1 0-1,0-1 1,-1 1-1,1-1 1,0 1-1,-1-1 1,1 0-1,0 1 1,0-1-1,0 0 1,-1 0-1,1-1 1,0 1-1,0 0 1,-1 0-1,1-1 1,0 1-1,0-1 1,-1 0-1,1 1 1,-1-1-1,1 0 1,-1 0-1,1 0 1,-1 0-1,1 0 1,-1 0-1,0-1 1,1 1-1,-1 0 1,1-3-1,2 0-28,0 0 0,-1 0-1,0 0 1,0 0 0,0-1 0,0 1 0,-1-1-1,0 0 1,0 0 0,0 0 0,0 0-1,-1 0 1,0 0 0,0 0 0,0-1 0,-1 1-1,0 0 1,0-1 0,0 1 0,-1 0 0,1 0-1,-1-1 1,-3-7 0,2 9 16,1 0 1,-1-1-1,-1 1 1,1 0-1,-1 1 1,1-1-1,-1 0 1,0 1-1,-1 0 1,1-1-1,0 1 1,-1 0-1,0 1 1,0-1-1,0 1 0,0 0 1,0 0-1,0 0 1,0 0-1,-1 1 1,1-1-1,-1 1 1,1 0-1,-1 1 1,1-1-1,-1 1 1,-5 0-1,9 0-1,0 0 1,0 0-1,0 0 0,0 1 0,0-1 0,-1 0 1,1 0-1,0 1 0,0-1 0,0 1 0,0-1 0,0 1 1,0-1-1,0 1 0,1 0 0,-1-1 0,0 1 1,0 0-1,0 0 0,1 0 0,-1 0 0,0-1 1,1 1-1,-1 0 0,1 0 0,-2 2 0,1 1 4,0 0-1,0-1 0,0 1 1,1 0-1,-1 0 0,1 0 1,0 0-1,0 4 0,1 2 17,0 0 0,0-1 0,1 1 0,0-1 0,1 0-1,4 11 1,-5-16-17,0 0-1,1 0 0,-1 0 0,1-1 1,0 1-1,0-1 0,0 1 0,0-1 1,1 0-1,-1 0 0,1-1 0,0 1 1,0-1-1,0 1 0,0-1 0,0-1 1,0 1-1,1-1 0,-1 1 0,1-1 1,4 0-1,-6-1-4,0 0 0,0 0 0,-1 0 0,1-1 0,0 1 0,0-1 0,-1 0 0,1 0 0,0 0-1,-1 0 1,1 0 0,-1-1 0,1 1 0,-1-1 0,0 1 0,1-1 0,-1 0 0,0 0 0,0 0 0,-1 0 0,1 0 0,0-1 0,-1 1 0,1-1 0,-1 1 0,0-1 0,1 1 0,-1-1 0,-1 0 0,1 1 0,0-1 0,-1 0-1,1 0 1,-1-4 0,4-36-323,-4 41 288,0 0 0,0 0 0,0 1 0,0-1 0,-1 0 0,1 1 0,0-1 0,-1 0 0,1 1 0,-1-1 0,1 1 0,-1-1 0,0 1-1,0-1 1,0 1 0,0-1 0,0 1 0,0 0 0,0 0 0,0-1 0,-1 1 0,-1-1 0,6 25-109,2-14 208,0 0 0,0 1 0,1-2 0,0 1 0,0-1 0,1 0 0,0 0 0,0 0 0,1-1 0,9 6 1,-14-11-45,-1 0 1,1-1 0,0 1 0,0-1 0,0 0 0,1 1 0,-1-1 0,0-1 0,0 1 0,0 0-1,1-1 1,-1 0 0,0 0 0,1 0 0,-1 0 0,0 0 0,1-1 0,-1 1 0,0-1 0,0 0 0,1 0-1,-1 0 1,0 0 0,0-1 0,0 1 0,0-1 0,-1 0 0,1 0 0,0 0 0,-1 0 0,1 0-1,-1-1 1,0 1 0,4-6 0,-1 2-23,-1 0 0,1-1 0,-1 0-1,-1 0 1,1 0 0,-1 0 0,0 0-1,-1-1 1,0 0 0,0 1 0,1-14-1,-2 17-16,-1 0-1,1 0 1,-1 0-1,-1-1 1,1 1-1,0 0 1,-1 1-1,0-1 1,0 0-1,0 0 1,-1 0-1,1 0 1,-1 1-1,0-1 1,0 1-1,0-1 1,0 1-1,0 0 1,-1 0-1,0 0 1,0 0-1,0 0 1,0 0-1,-4-2 1,6 4 10,1 1 0,0 0 0,0 0 1,0 0-1,-1 0 0,1 0 0,0 0 1,0 0-1,0 0 0,-1 0 0,1 0 1,0-1-1,0 1 0,-1 0 0,1 0 1,0 0-1,0 0 0,0 0 0,-1 1 1,1-1-1,0 0 0,0 0 0,0 0 1,-1 0-1,1 0 0,0 0 1,0 0-1,0 0 0,-1 0 0,1 1 1,0-1-1,0 0 0,0 0 0,-1 0 1,1 0-1,0 0 0,0 1 0,0-1 1,0 0-1,0 0 0,0 0 0,0 1 1,-1-1-1,1 0 0,-2 17-30,5 18-21,2-18 29,1 0-1,0-1 1,2 0-1,0 0 1,17 24-1,-11-17-18,18 41-1,-28-57 39,-2 1 1,1 0-1,-1 0 0,0 0 1,-1 0-1,0 0 1,0 0-1,-1 0 0,-1 15 1,1-21 3,-1 1 0,0-1 0,0 1-1,0-1 1,-1 0 0,1 1 0,-1-1 0,1 0 0,-1 0 0,1 0 0,-1 0 0,0 0 0,0-1 0,0 1 0,0 0 0,-1-1 0,1 0-1,0 1 1,0-1 0,-1 0 0,1 0 0,-1 0 0,1 0 0,-1-1 0,1 1 0,-1-1 0,0 0 0,-3 1 0,3-1 4,1 1 0,-1-1 1,0 0-1,0 0 0,0 0 1,1 0-1,-1-1 0,0 1 0,0-1 1,1 1-1,-1-1 0,0 0 1,1 0-1,-1 0 0,1 0 1,-1-1-1,1 1 0,0-1 1,-1 1-1,1-1 0,0 0 1,0 0-1,0 0 0,0 0 1,1 0-1,-1-1 0,-1-1 0,2 1-17,0 0 0,0 0 0,0 0 0,0-1-1,1 1 1,-1 0 0,1 0 0,0 0-1,0 0 1,0-1 0,0 1 0,1 0-1,-1 0 1,1 0 0,0 0 0,0 0 0,0 0-1,0 0 1,1 0 0,-1 0 0,1 0-1,-1 0 1,1 1 0,0-1 0,0 1 0,0-1-1,1 1 1,4-4 0,6-4-33,1 1 0,0 0 0,1 1 0,24-10 0,2-2-109,-20 9-37,-4 3 130,-2 0 0,1-1 0,-1-1 0,-1 0 0,1-1 0,-2-1 0,24-24 0,-36 34 75,0 1-1,0-1 1,0 1 0,0 0-1,-1-1 1,1 1 0,0-1-1,-1 0 1,1 1 0,-1-1-1,0 0 1,1 1-1,-1-1 1,0 0 0,0 1-1,0-1 1,0 0 0,0 1-1,-1-1 1,1 0 0,0 1-1,-1-1 1,1 0 0,-1 1-1,0-1 1,1 1 0,-1-1-1,0 1 1,0-1-1,0 1 1,0 0 0,0-1-1,0 1 1,0 0 0,-1 0-1,-1-2 1,-1 0 11,0 1 0,0 0 1,0-1-1,-1 1 0,1 1 0,0-1 1,-1 0-1,1 1 0,-1 0 0,1 0 1,-1 1-1,-5-1 0,9 1-7,-1 1 1,1 0-1,0-1 0,0 1 0,-1 0 1,1 0-1,0-1 0,0 1 1,0 0-1,0 0 0,0 0 0,0 0 1,0 1-1,1-1 0,-1 0 0,0 0 1,1 0-1,-1 1 0,1-1 1,-1 0-1,1 1 0,-1-1 0,1 0 1,0 1-1,0-1 0,0 0 1,-1 1-1,1-1 0,1 1 0,-1-1 1,0 3-1,5 48 948,-3-46-892,0 0 0,1-1 0,-1 1 0,1-1 0,0 0 0,1 0 0,-1 0 0,1 0 0,0-1 0,0 1 0,0-1 0,1 0 0,-1 0 0,1 0 1,0-1-1,0 0 0,0 0 0,1 0 0,-1-1 0,1 1 0,-1-1 0,11 2 0,-4-1-506,1-1 0,-1 0 0,0-1 0,1 0 0,-1-1 0,1 0 0,-1-1 0,0-1 0,25-5 0,1-7-8274</inkml:trace>
  <inkml:trace contextRef="#ctx0" brushRef="#br0" timeOffset="8244.25">7274 479 23749,'0'0'408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8T09:48:18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691 133 8586,'0'0'10369,"-1"-6"-9473,-4-14-434,2 24 271,4 39 951,-1-8-828,-17 151 1700,33-220-3153,-5 14 515,24-62-228,-19 42-326,2-1-1,1 2 0,2 1 1,30-40-1,-51 78 634,0 0-1,0-1 1,0 1 0,0 0-1,0 0 1,0 0 0,1 0-1,-1 0 1,0-1 0,0 1-1,0 0 1,0 0-1,0 0 1,1 0 0,-1 0-1,0 0 1,0 0 0,0 0-1,1 0 1,-1-1 0,0 1-1,0 0 1,0 0 0,1 0-1,-1 0 1,0 0 0,0 0-1,0 0 1,1 0 0,-1 1-1,0-1 1,0 0-1,0 0 1,1 0 0,-1 0-1,0 0 1,0 0 0,0 0-1,0 0 1,1 0 0,-1 1-1,0-1 1,0 0 0,0 0-1,0 0 1,0 0 0,0 0-1,1 1 1,-1-1 0,0 0-1,0 0 1,0 0 0,0 1-1,0-1 1,0 0-1,0 0 1,0 0 0,0 1-1,0-1 1,0 0 0,0 0-1,0 0 1,0 1 0,0-1-1,0 0 1,0 0 0,4 28 334,-5 34 758,-4-26 35,-16 60-1,12-62-348,-9 67 0,32-112-1200,6-12 303,28-45-94,-12 15-395,82-90-1,-118 142 605,1 1 0,-1 0 0,0-1 0,0 1 0,0-1 0,1 1 0,-1 0 1,0-1-1,0 1 0,1 0 0,-1-1 0,0 1 0,1 0 0,-1 0 0,1-1 0,-1 1 0,0 0 0,1 0 0,-1-1 0,1 1 0,-1 0 0,0 0 0,1 0 0,-1 0 0,1 0 0,-1 0 0,1 0 0,-1 0 0,1 0 0,-1 0 0,0 0 0,1 0 0,-1 0 0,1 0 0,-1 0 0,1 0 0,-1 1 0,0-1 0,1 0 0,-1 0 0,1 1 0,2 22 3,-12 42 405,8-61-349,-7 36 320,-1-3-62,3 1-1,0 0 1,3 0-1,1 48 0,2-85-312,0 0-1,0-1 0,0 1 1,0-1-1,0 1 0,0 0 0,0-1 1,0 1-1,0-1 0,0 1 1,1-1-1,-1 1 0,0-1 0,0 1 1,1 0-1,-1-1 0,0 1 0,1-1 1,-1 0-1,0 1 0,1-1 1,-1 1-1,1-1 0,-1 0 0,1 1 1,-1-1-1,1 0 0,-1 1 1,1-1-1,-1 0 0,1 0 0,0 1 1,20-8-154,15-24-42,67-114-263,-71 97 189,43-52-1,-75 100 267,0 0 0,0 0 0,0-1 0,0 1 0,1 0 0,-1 0 0,0 0-1,0-1 1,0 1 0,0 0 0,0 0 0,1 0 0,-1-1 0,0 1-1,0 0 1,0 0 0,0 0 0,1 0 0,-1 0 0,0-1 0,0 1 0,0 0-1,1 0 1,-1 0 0,0 0 0,0 0 0,1 0 0,-1 0 0,0 0-1,0 0 1,1 0 0,-1 0 0,0 0 0,0 0 0,1 0 0,-1 0 0,0 0-1,0 0 1,0 0 0,1 0 0,-1 0 0,0 1 0,0-1 0,1 0-1,-1 0 1,0 0 0,0 0 0,0 0 0,0 1 0,1-1 0,-1 0 0,0 0-1,0 0 1,0 0 0,0 1 0,0-1 0,0 0 0,1 0 0,-1 1 0,0-1-1,2 25-8,-7 33 346,-4-14-1,3-17-213,1-1 0,1 1 0,2 0 0,0 1 1,4 44-1,-2-71-119,0 0 1,0-1 0,0 1 0,0 0-1,0-1 1,0 1 0,1-1 0,-1 1-1,0 0 1,0-1 0,1 1 0,-1-1-1,0 1 1,0-1 0,1 1 0,-1-1-1,1 1 1,-1-1 0,1 1-1,-1-1 1,1 1 0,-1-1 0,1 0-1,-1 1 1,1-1 0,-1 0 0,1 0-1,-1 1 1,1-1 0,0 0 0,-1 0-1,1 0 1,0 1 0,22-11-54,17-28-5,39-70-42,-51 67-94,1 2-1,60-62 0,-89 101 184,1-1-1,-1 0 1,1 1-1,-1-1 1,1 1-1,-1-1 1,1 1-1,-1-1 1,1 1-1,0-1 1,-1 1-1,1-1 1,0 1-1,-1 0 1,1-1-1,0 1 1,0 0-1,-1 0 1,1-1-1,0 1 1,0 0-1,-1 0 1,1 0 0,0 0-1,0 0 1,1 0-1,0 19-53,-16 38 364,13-51-249,-11 35 229,2 0 0,2 0-1,1 1 1,-1 64 0,8-104-271,0 0 0,0 0 0,0-1 0,0 1 0,1 0 0,-1 0 0,0 0 0,1-1 0,-1 1 0,1 0 0,0-1 0,0 1 0,-1 0 0,2 1 0,-1-3-7,0 1 1,-1-1-1,1 1 0,-1-1 1,1 1-1,-1-1 0,1 0 0,0 1 1,-1-1-1,1 0 0,0 0 1,0 0-1,-1 1 0,1-1 1,0 0-1,-1 0 0,1 0 1,0 0-1,-1 0 0,1 0 1,0 0-1,0 0 0,-1-1 0,2 1 1,2-2-4,0 0 0,-1 0 0,1 0 0,0 0 0,-1 0 0,0-1 0,1 0 0,-1 0 1,0 0-1,4-6 0,91-127-95,-65 85-126,3 3 1,63-69 0,-99 117 221,0-1 1,0 1 0,0 0-1,0-1 1,0 1-1,1-1 1,-1 1 0,0 0-1,0-1 1,1 1 0,-1 0-1,0-1 1,1 1 0,-1 0-1,0-1 1,1 1 0,-1 0-1,0 0 1,1 0 0,-1-1-1,0 1 1,1 0 0,-1 0-1,1 0 1,-1 0 0,0 0-1,1-1 1,-1 1 0,1 0-1,-1 0 1,1 0 0,-1 0-1,0 0 1,1 0-1,-1 1 1,1-1 0,-1 0-1,0 0 1,1 0 0,-1 0-1,1 1 1,-4 21 26,-21 43 176,21-58-182,-8 17 72,1 1 1,2 1-1,0 0 0,2 0 0,1 1 0,1-1 1,-1 29-1,5-54-92,0 0 1,0 0 0,0 0 0,0 0-1,0 0 1,0 0 0,0 0 0,0 0-1,0 0 1,0 0 0,1 0 0,-1 0-1,0 0 1,1 0 0,-1-1-1,1 1 1,-1 0 0,1 0 0,-1 0-1,1 0 1,0-1 0,-1 1 0,1 0-1,0-1 1,-1 1 0,3 1 0,-2-2-5,0 0 0,1 0 0,-1 0 0,1 0 1,-1 0-1,0 0 0,1-1 0,-1 1 0,0 0 1,1-1-1,-1 1 0,0-1 0,1 1 0,-1-1 1,0 1-1,2-2 0,5-4-24,-1 1 0,0-1 0,0-1 0,11-12 0,82-125-345,-66 91-68,41-51 1,-75 103 431,1 0-1,-1 0 1,1 1 0,0-1 0,-1 0-1,1 0 1,0 0 0,0 0 0,-1 1 0,1-1-1,0 0 1,0 1 0,0-1 0,0 1-1,0-1 1,0 1 0,0-1 0,0 1 0,0 0-1,0-1 1,2 1 0,-2 1 8,-1-1 0,1 1 1,-1 0-1,1-1 0,-1 1 1,0 0-1,1 0 0,-1-1 0,0 1 1,0 0-1,1 0 0,-1 0 1,0-1-1,0 1 0,0 0 1,0 0-1,0 0 0,0 0 0,0 0 1,-1 1-1,-9 58 212,9-56-163,1-3-38,-13 52 479,2 1-1,2 0 0,-1 60 1,16-93-470,-6-20-20,1-1 0,-1 0 0,1 1 1,-1-1-1,1 0 0,-1 0 0,1 1 1,-1-1-1,1 0 0,-1 0 0,1 0 1,-1 0-1,1 0 0,-1 0 0,1 0 1,-1 0-1,1 0 0,0 0 0,-1 0 1,1 0-1,-1 0 0,1 0 0,-1 0 1,2-1-1,1-1-16,1 1-1,-1-2 1,1 1-1,-1 0 1,0-1 0,0 0-1,0 1 1,5-7-1,116-163-401,0-2-788,-123 173 1200,0 0 0,-1 0 0,1 0-1,0 0 1,-1 0 0,1 0 0,0 0 0,0 0 0,0 0-1,0 1 1,0-1 0,0 0 0,0 0 0,0 1 0,0-1-1,1 1 1,-1-1 0,0 1 0,0-1 0,0 1 0,3 0-1,-4 0 10,1 1 0,0 0-1,-1 0 1,0 0-1,1 0 1,-1 0 0,1 0-1,-1-1 1,0 1-1,0 0 1,0 0 0,0 0-1,1 0 1,-1 0-1,0 0 1,-1 0-1,1 0 1,0 0 0,0 0-1,-1 1 1,-13 60 490,1-23-34,2 0 0,1 1-1,2 0 1,-6 83 0,14-122-806,0-25-3902,0 4-24,0 1-2597</inkml:trace>
  <inkml:trace contextRef="#ctx0" brushRef="#br0" timeOffset="975.7">26 91 8938,'0'0'12855,"-2"8"-12597,-5 22 260,1 0-1,1 1 0,1-1 0,2 1 0,2 37 1,0-67-524,0 0 0,0 0 1,0 0-1,1 0 0,-1 0 1,0 0-1,0-1 0,1 1 1,-1 0-1,0 0 0,1 0 1,-1 0-1,1-1 0,-1 1 1,1 0-1,0 0 0,-1-1 1,1 1-1,0 0 0,-1-1 1,1 1-1,0-1 0,-1 1 1,1-1-1,0 1 0,0-1 1,0 0-1,0 1 0,0-1 1,-1 0-1,1 1 0,0-1 1,0 0-1,0 0 0,0 0 1,0 0-1,0 0 0,0 0 1,0 0-1,0 0 0,0-1 1,0 1-1,-1 0 0,1-1 1,0 1-1,0 0 0,0-1 1,0 1-1,-1-1 0,2 0 1,4-2-102,0 0 1,0-1 0,0 0-1,0 0 1,6-7 0,50-55-876,-38 39 259,49-42-1,-72 68 708,-1 1-1,1-1 0,-1 1 0,1 0 1,-1-1-1,1 1 0,-1-1 1,1 1-1,-1 0 0,1-1 1,0 1-1,-1 0 0,1 0 0,0-1 1,-1 1-1,1 0 0,0 0 1,-1 0-1,1 0 0,0 0 1,-1 0-1,1 0 0,0 0 0,-1 0 1,1 0-1,0 0 0,-1 1 1,1-1-1,0 0 0,8 20 29,-9 42 882,-1-46-462,-1 14 313,1-21-494,0-1 0,1 1 0,0 0 0,0 0 0,1-1 0,0 1 0,5 15 0,-6-23-248,1 0-1,-1 0 0,1 0 0,0 0 0,0 0 1,0 0-1,-1-1 0,1 1 0,0 0 1,0 0-1,0-1 0,0 1 0,0 0 0,0-1 1,0 1-1,0-1 0,1 0 0,-1 1 0,0-1 1,0 0-1,0 1 0,0-1 0,1 0 1,-1 0-1,0 0 0,0 0 0,0 0 0,0-1 1,1 1-1,-1 0 0,0 0 0,0-1 0,0 1 1,0-1-1,0 1 0,2-2 0,2 0-26,1-1 1,-1 0-1,0 0 0,0-1 0,0 1 0,4-5 0,18-21-237,31-40 0,-36 40-119,50-49 0,-71 77 341,0 0-1,0 0 0,0 0 0,0 0 0,0 1 0,0-1 0,1 0 0,-1 0 0,0 1 0,0-1 1,1 1-1,-1-1 0,0 1 0,1-1 0,-1 1 0,0 0 0,1 0 0,1-1 0,-2 2 30,0-1 0,0 1 0,-1-1 0,1 0-1,0 1 1,-1-1 0,1 1 0,0-1 0,-1 1-1,1 0 1,-1-1 0,1 1 0,-1 0 0,1-1-1,-1 1 1,0 0 0,1-1 0,-1 1 0,0 0-1,1 0 1,-1 0 0,0 1 0,2 8 141,-1 1 0,0 0 0,-1-1-1,-1 12 1,1 0 472,0-9-259,1-1 0,1 1 1,0-1-1,0 0 1,1 1-1,1-1 1,0-1-1,10 22 0,-11-30-335,-1 1-1,1-1 0,0 1 0,0-1 1,0 0-1,1 0 0,-1 0 0,0-1 1,1 1-1,0-1 0,0 0 0,0 0 1,0 0-1,0 0 0,0-1 0,0 0 1,0 0-1,1 0 0,-1 0 0,0-1 1,1 1-1,-1-1 0,1 0 0,-1 0 1,0-1-1,1 1 0,-1-1 0,0 0 1,7-3-1,19-5-1523,-1-2 1,33-17-1,-9 1-5051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4.3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4 577 0,'-7'-4'8'0,"7"3"39"16,0 1-16-16,0 0-22 15,0 0-9-15,0 3-38 16,0 7-101-16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4.1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0 105 92 0,'0'13'35'0,"0"-3"54"15,3 3-22-15,-1-2-17 16,2 2-8-16,-3-1 4 16,1-2-12-16,-1-1-4 15,-1-4-1-15,0-1-6 16,0-2-1-16,0-2 5 0,0 0 1 16,0 0 9-16,0 0 5 15,0-9-6-15,0-3-29 16,0-2-7-16,0-2 0 15,0-2-1-15,0-2-1 0,0-2-3 16,0-1-4-16,9 2-6 31,1 2-4-31,4 4 3 16,-4 4-2-16,-1 6 0 16,1 4 1-16,0 1 6 0,3 0 4 15,-2 4 5-15,1 10 1 16,2 2 1-16,-2 1 0 15,2 1 1-15,-1 1 0 16,-2 1 3-16,4-1-3 0,-5 0 3 16,2-1 6-16,0-5-7 15,1-2 0-15,-3-4 8 16,1-5-5-16,1-2-5 16,2 0 3-16,-2-6-2 15,-4-9 0-15,-1-4-1 0,-5-1-1 16,-2 0-1-16,0-2 0 15,0 3-3-15,0 1 1 16,0 3 0-16,0 6 3 0,0 6 0 16,-2 3 4-1,2 0-4-15,0 3 0 0,0 14 0 16,0 1 7-16,0 3 2 31,9-2-1-31,0-1 0 0,5 3 1 16,4-4-1-16,3-1 4 15,4-3 9-15,1-3-18 16,0-7 2-16,-3-1-5 16,0-2-4-16,-6 0-9 15,-1-2-91-15,-9-11-110 16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3.3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5 64 0,'-4'-3'327'0,"4"2"-324"16,0 1-3-16,2 0-18 15,13 1-34-15,6 9-272 16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3.2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0 285 0,'0'-4'48'0,"0"3"37"16,0 1-11-16,0 0-36 15,0 1-37-15,0 15 2 16,0 4 17-16,0 4 0 16,0-2 0-16,0 2-4 15,0-5-4-15,0-2-2 16,3-10 0-16,0-2 0 0,-3-3 2 16,1-2-2-16,-1 0 17 15,0-2 9-15,0-10-18 16,0-8-18-16,0-1-17 15,0-3-47-15,-3-2-133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2.8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14 411 160 0,'13'-6'38'15,"4"-2"44"-15,2-3-7 16,-2-1-20-16,0-5-25 0,0-1-7 15,-2-6-2-15,-1-3-9 16,-2-3-6-16,-2-2-6 16,-3-3 0-16,-3-1-2 15,-4 1-1-15,0 3-1 16,0 2 1-16,-13 8 0 16,-4 4 3-1,1 6 0-15,0 8 0 16,2 2 1-16,5 2 2 15,2 0-3-15,6 0-1 16,1 13 1-16,0 10 1 16,0 4 3-16,8 7 0 15,7 6 2-15,-1 1-4 16,0 4-2-16,-2 3 0 0,-2-2 0 16,1 0-3-16,-5 0 1 0,1-4 1 15,0 0 1-15,-5-5 0 16,-2-5 2-16,0-6-1 15,0-4 6-15,-3-8 7 16,-14-4 18-16,-6-5 16 16,3-5-12-16,0 0-2 0,-3 0-13 15,4-10-13-15,2-3 5 16,1-6-7-16,5-1-3 16,1 3-2-16,4 2-1 15,3 5 0-15,3 0-1 16,0 4-5-16,0-2-8 15,12 3-19 1,10-4-32-16,6 1-77 16,0-1-198-16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2.2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92 139 0,'-2'-3'55'16,"2"3"22"-16,0 0-15 15,0 0-34-15,0 0-18 16,0 5 4-16,0 4 14 0,0 6-9 31,3 1 1-31,3-3-4 16,-2 2 9-16,2-1-11 0,-5-5 0 15,1 1 8-15,2-6-8 16,-4-2 2-16,0-2 3 16,0 0 9-16,0 0 16 15,0 0 1-15,0-2-1 16,-4-7-31-16,-3-4-12 0,4-2 2 15,3-1-3-15,0-5-4 16,0-1-5-16,0-1-3 16,8 3-11-16,1-1-1 15,1 3-2-15,0 9 8 16,-1 1-5-16,1 4 7 16,1 4 9-1,2 0 3-15,1 0 1 16,-2 2 3-16,-2 8-1 15,3-1 1-15,-5 2 0 16,-2 1 0-16,0 2 1 16,-3 0 3-16,-3-1-2 15,1-1 4-15,2 2-1 0,-2-1-1 16,4-2-2-16,-1 0 3 16,-1-2-2-16,3 1-1 0,-3-1 4 15,1-4-2-15,-1-1-1 16,-3-4 1-16,0 2-3 15,0-2 2-15,0 0 4 16,0 0-3-16,0 0-4 16,0-2-20-16,0-7-104 0,5-6-217 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1.5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0 322 0,'-3'-2'2'16,"3"2"11"-16,0 0-13 16,0 0 1-16,0 0-1 0,3 11-7 15,5 2-33-15,2-1-181 16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1.3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3 280 0,'-3'-6'39'16,"3"4"42"-16,0 2-6 15,0 0-34-15,0 0-27 16,0 13 0-16,0 5 20 16,0 4-16-16,5 1 2 0,0-1-7 15,1 0-1-15,-2-2-5 16,-1-3 1-16,3-5 0 16,-5-3-4-16,1-6 1 0,-2-3-3 15,0 0 2-15,0 0 7 16,0 0 0-16,0-5-11 31,0-9-17-31,-6-4-99 0,-1-9-269 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0.7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0 253 0,'0'0'195'15,"0"0"-167"-15,0 0 12 16,0 3 11-16,4 5-26 15,-1 3-7-15,-2 3-18 16,2 5-1-16,0 0-53 16,1-1-204-16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0.5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0 425 242 0,'0'0'39'0,"0"0"4"16,9-9 22-16,8-7-19 16,6-3-12-16,-1-2 0 0,0-1-8 15,-3-3-4-15,0-4-9 16,-8-4-4-16,-2-4-6 16,-7-3-1-16,-2 0-2 15,0 2 0-15,-7 4 0 16,-5 8-3-16,-1 9-1 15,1 6 1-15,3 4 0 0,4 6-3 16,2 1-3-16,-1 0 2 16,2 11 5-16,1 9 2 15,-1 5 1-15,2 2 1 16,0 4 2-16,0 2 1 16,0 1 0-16,0 5 4 15,0-6-1 1,5-1 1-16,3-3 1 15,5-5 1-15,-1-2-2 16,1-6-3-16,2-6-6 0,1-6-1 16,1-4-2-1,2 0-15-15,0-15-87 0,-2-12-190 16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39.8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9 221 0,'-3'0'76'0,"3"0"-19"0,0 0 16 16,0 0-23-16,0 0-31 16,6 0 1-16,8-1 4 15,6-3-2-15,-1 2-5 16,0 2 0-16,-2-2 0 0,0 2-3 15,-1 0-4-15,-6 0-4 16,-3 0-1 0,-4 0-3-16,-2 0-1 15,-1 0 1-15,3 0 0 16,-3 0-1-16,0 0 0 16,0 0 0-16,0 0-1 15,0 0-2-15,0 0-22 16,4 0-96-16,3 0-188 15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39.1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3 407 220 0,'0'1'106'16,"0"-1"-32"-16,-2 0 27 15,1-11-17-15,1-7-46 16,0 2-24 0,0-1 4-16,0-1 1 15,0 0 0-15,1-4-10 16,1-2-3-16,2-5-1 16,2-3-4-16,1-3-1 15,2-4 0-15,1 1 0 16,4 2-2-16,-2 9-2 15,-2 9-2-15,-5 9 4 0,-3 9 0 16,-1 0 0-16,3 0-1 0,2 0-6 16,3 0 9-1,4 11 0-15,-2 2 1 0,5-1-1 16,-3 5 0-16,4 1 0 16,-3 4 0-16,-4 1 1 15,-1 1 0 1,-2 0 1-16,0-1 0 15,-1-2 0-15,3 2-1 16,-2 1 0-16,1-2 0 16,1 2 0-16,0-3 0 15,-1-1-1-15,1-1 0 16,-1-4 1-16,-2-1-1 16,0-5 2-16,-2-1-1 0,-1-4-1 15,0-4 0-15,0 0 2 16,-3 0 1-16,1 0 1 15,-1 0 1-15,0 0 1 16,0 0-1-16,0 0-1 16,0 0-2-16,0 0-1 15,0 0-1-15,0 0 0 0,0 0-13 16,0-5-40-16,2-11-120 0,1-4-230 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4.0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45 283 0,'0'0'196'0,"0"-5"-173"15,0-1 83-15,1 1-15 16,5 2-35-16,-1 1-37 16,-2 2-17-16,0-6-2 15,3 3-17-15,1-2-112 0,-3-5-418 16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0.5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0 404 0,'-3'0'66'0,"3"0"-51"15,0 0 3-15,1 9 13 16,11 5 18-16,2 7-38 16,-1 7-11-16,0 3-14 0,0 2-41 15,4-3-126-15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8.2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0 496 0,'-7'0'49'0,"7"0"-30"16,0 0 8-16,0 0-16 15,0 0-11-15,6 0-23 16,11 3-112-16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7.2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 0,'0'0'277'16,"0"0"-277"-16,12 0-7 15,10 0-19-15,7 0-203 16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3.4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0 394 0,'0'3'44'16,"0"3"-42"-16,0 5 34 15,9 5 45-15,4 2-38 16,-2 4-26-16,1-1-17 16,-4 2-2-1,1-2-26-15,2-2-124 16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0:42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2 218 11867,'-1'-2'19989,"5"2"-19314,89 25-596,1-5-1,120 12 1,-208-32-79,-3 0 0,0 0 0,0 0 0,0 0 0,0 0 0,0 1 0,0-1 0,0 1 0,0 0 0,-1 0 0,1 0 0,0 0 0,5 3 0,-42 22 0,-274 219 0,307-243-577,7-6-1018,11-7-3843,-7 3-1971</inkml:trace>
  <inkml:trace contextRef="#ctx0" brushRef="#br0" timeOffset="939.82">627 401 8602,'0'0'14834,"13"1"-13422,-1 1-1074,-8-1-236,1 0 0,0-1 0,-1 1 0,1-1-1,0 0 1,-1 0 0,1-1 0,0 1 0,-1-1 0,1 0 0,0 0-1,-1-1 1,1 1 0,-1-1 0,0 0 0,6-3 0,3-4 95,0-1 1,-1-1 0,0 0-1,0 0 1,-1-1 0,-1 0-1,0-1 1,0 0-1,9-20 1,-13 23-193,-2 0 1,1-1-1,-2 0 0,1 1 0,-1-1 1,-1 0-1,0 0 0,-1-1 0,0 1 1,0 0-1,-1 0 0,-1-1 0,0 1 1,-3-15-1,2 22-2,1-1-1,-1 1 1,0-1 0,0 1-1,0 0 1,-1 0 0,0 0 0,0 0-1,0 0 1,0 0 0,0 1-1,-1-1 1,1 1 0,-1 0 0,0 0-1,0 1 1,-8-5 0,10 6-3,0 0 0,0 1 0,0-1 1,0 0-1,0 1 0,0 0 0,0-1 0,0 1 1,0 0-1,0 0 0,0 0 0,0 0 1,0 0-1,0 1 0,0-1 0,0 1 0,0-1 1,0 1-1,1 0 0,-1 0 0,0-1 1,0 1-1,1 1 0,-1-1 0,0 0 0,1 0 1,-1 1-1,1-1 0,-1 0 0,1 1 1,0 0-1,0-1 0,0 1 0,0 0 1,0-1-1,0 1 0,0 0 0,0 0 0,1 0 1,-1 0-1,1 0 0,-1 0 0,1 4 1,-4 10 4,1 1 1,1 1 0,0-1 0,1 0 0,1 0 0,1 1 0,0-1 0,1 0 0,1 0-1,1 0 1,5 16 0,10 16 10,1 0 1,34 58-1,-36-73-18,-11-22 1,-2 0 0,1 1-1,-1 0 1,-1 0 0,-1 0 0,0 0 0,0 0 0,1 26-1,-4-35 31,0 0-1,-1-1 0,1 1 0,-1 0 0,1 0 1,-1-1-1,0 1 0,0-1 0,-1 1 1,1-1-1,-1 1 0,0-1 0,0 0 0,0 1 1,0-1-1,0 0 0,-1-1 0,1 1 1,-1 0-1,0-1 0,0 1 0,0-1 1,0 0-1,0 0 0,0 0 0,-1 0 0,1-1 1,-1 0-1,1 1 0,-1-1 0,0 0 1,1 0-1,-1-1 0,0 1 0,-6-1 0,2 1 32,1-1-1,-1 0 0,1-1 1,-1 1-1,1-1 0,-1-1 1,1 1-1,-1-1 0,1 0 1,0-1-1,0 0 0,-12-7 1,15 8-35,0-1 0,1 0 1,-1 1-1,1-1 1,0-1-1,0 1 0,0 0 1,1-1-1,-1 1 0,1-1 1,-1 0-1,1 0 1,1 0-1,-1 0 0,0 0 1,1 0-1,0-1 0,0 1 1,0 0-1,1-1 1,-1 1-1,1 0 0,0-6 1,1 8-79,-1 0 0,1-1-1,0 1 1,0 0 0,0 0 0,0-1 0,0 1 0,1 0 0,-1 0 0,0 0 0,1 1 0,0-1-1,-1 0 1,1 1 0,0-1 0,0 1 0,0-1 0,0 1 0,3-2 0,46-22-2362,-39 20 1501,18-9-3438,-2 1-2493</inkml:trace>
  <inkml:trace contextRef="#ctx0" brushRef="#br0" timeOffset="1328.72">1088 30 13931,'0'0'10417,"7"13"-8921,-1-3-1132,-1 1-1,0-1 0,0 1 1,-2 0-1,1 0 1,-1 0-1,-1 1 0,0-1 1,1 19-1,-4-8 390,0-16-571,0 0-1,0-1 0,1 1 1,0 0-1,1 0 0,-1 0 0,1 0 1,0-1-1,0 1 0,4 10 1,-1-30-3364,-3 2-4875</inkml:trace>
  <inkml:trace contextRef="#ctx0" brushRef="#br0" timeOffset="1960.74">1354 443 8674,'0'0'12177,"-10"-2"-10618,-35-7-324,43 9-1138,0 0 0,0 0-1,0 1 1,0-1 0,0 1 0,0-1 0,0 1-1,0-1 1,0 1 0,0 0 0,1 0 0,-1 0-1,0 0 1,1 0 0,-1 0 0,1 1-1,-1-1 1,1 1 0,-1-1 0,1 1 0,0-1-1,0 1 1,0 0 0,0-1 0,0 1 0,0 0-1,0 0 1,0 2 0,-2 3 177,1 0 0,0-1 0,1 1 0,-1 0 1,1 12-1,0-16-220,1 0 1,0 0-1,0 0 1,1-1 0,-1 1-1,0 0 1,1 0-1,0-1 1,0 1-1,0 0 1,0-1 0,0 1-1,0-1 1,0 1-1,1-1 1,0 1 0,-1-1-1,1 0 1,0 0-1,4 3 1,-3-2-19,1-1 0,0 0 0,0 0 1,0 0-1,1-1 0,-1 0 0,0 1 0,0-1 0,1-1 1,-1 1-1,1-1 0,7 0 0,-9 1-13,0-1-1,0 0 1,0 0 0,0-1-1,0 1 1,-1 0 0,1-1 0,0 0-1,0 1 1,0-1 0,-1-1-1,1 1 1,0 0 0,-1 0-1,1-1 1,-1 0 0,0 1-1,3-4 1,-3 2-2,0 0 0,0-1 0,0 1 0,-1-1-1,0 1 1,1-1 0,-1 1 0,-1-1 0,1 0 0,0 0-1,-1 0 1,0 1 0,0-8 0,-1 6-15,1 0 0,-1 1 1,1-1-1,-1 0 0,-1 1 1,1-1-1,-1 1 0,0-1 1,0 1-1,0 0 0,0 0 1,-1 0-1,1 0 0,-1 0 1,-4-3-1,5 4-34,0 1-1,0 0 1,-1 1 0,1-1-1,0 0 1,-1 1 0,1-1-1,-1 1 1,0 0-1,0-1 1,1 1 0,-1 1-1,0-1 1,0 0 0,0 1-1,0-1 1,0 1 0,0 0-1,0 0 1,0 0-1,0 1 1,0-1 0,0 1-1,0-1 1,-4 3 0,6-2-385,0 0 1,0 0 0,1 1 0,-1-1-1,0 1 1,1-1 0,-1 0 0,1 1-1,-1-1 1,1 1 0,0-1-1,0 1 1,0-1 0,-1 1 0,2-1-1,-1 1 1,0-1 0,0 1 0,0-1-1,1 1 1,0 1 0,3 10-5507</inkml:trace>
  <inkml:trace contextRef="#ctx0" brushRef="#br0" timeOffset="2678.11">1538 426 11707,'0'0'12954,"-6"-2"-12100,6 2-826,-1-1 1,0 1-1,0-1 0,0 1 1,1 0-1,-1-1 0,0 1 1,0 0-1,0 0 1,0 0-1,1 0 0,-1 0 1,0 0-1,0 0 0,0 0 1,0 0-1,0 0 0,0 0 1,1 0-1,-1 1 1,0-1-1,0 0 0,0 1 1,1-1-1,-1 0 0,0 1 1,0-1-1,1 1 1,-1 0-1,0-1 0,1 1 1,-1-1-1,1 1 0,-1 0 1,1-1-1,-1 1 1,0 1-1,-3 42 1149,4-35-1094,0-4-33,1 0 1,-1 0 0,1 1-1,0-1 1,0 0 0,1 0 0,-1 0-1,1-1 1,0 1 0,1 0-1,-1-1 1,1 1 0,0-1 0,5 7-1,-6-9-38,0 0 0,0 0-1,0 0 1,1-1-1,-1 1 1,0 0 0,1-1-1,0 0 1,-1 1 0,1-1-1,0 0 1,-1 0 0,1 0-1,0-1 1,0 1 0,0-1-1,0 0 1,0 0 0,0 0-1,0 0 1,-1 0 0,1 0-1,0-1 1,0 1 0,0-1-1,0 0 1,4-2 0,-4 2-8,-1-1 0,1 0 1,-1 1-1,1-1 0,-1 0 1,1 0-1,-1-1 1,0 1-1,0 0 0,0-1 1,-1 1-1,1-1 1,0 0-1,-1 1 0,0-1 1,1 0-1,-1 0 1,0 0-1,-1 0 0,1 0 1,0 0-1,-1-5 1,1 4-3,-1 1 0,0-1 1,0 0-1,0 0 1,-1 1-1,1-1 0,-1 0 1,0 1-1,0-1 1,0 1-1,0-1 0,-1 1 1,1-1-1,-1 1 1,0 0-1,0 0 0,0 0 1,-5-5-1,14 33-55,0-15 76,0-2 1,0 1-1,0-1 1,1 0-1,14 11 1,-18-16-8,0 0 0,0-1 0,0 1 0,0-1 0,0 0 0,0 0 0,1 0 0,-1 0 0,1-1 0,-1 0 0,1 0 0,0 0 0,0-1 0,-1 1 0,9-1 0,-12-1-10,0 0 0,0 0 1,1-1-1,-1 1 0,-1 0 0,1 0 0,0-1 0,0 1 0,0 0 0,-1-1 0,1 1 0,0 0 0,-1-1 0,0 1 1,1-1-1,-1 1 0,0-1 0,0 1 0,1-1 0,-1 0 0,-1 1 0,1-1 0,0 1 0,0-2 0,-4-42 122,-6 19 164,5 22-57,3 17-56,2-6-68,1-1 1,1 0-1,-1 0 1,1 1-1,0-1 1,1 0-1,-1-1 0,1 1 1,0 0-1,1-1 1,-1 1-1,1-1 1,6 6-1,-8-8-194,0 0 1,1-1-1,-1 0 0,0 1 0,1-1 0,-1 0 0,1 0 1,0 0-1,0-1 0,0 1 0,0-1 0,0 1 0,0-1 1,0 0-1,0 0 0,0-1 0,0 1 0,1 0 1,-1-1-1,0 0 0,1 0 0,-1 0 0,0 0 0,0-1 1,1 1-1,-1-1 0,0 0 0,3-1 0,1-5-4064,-4-2-2244</inkml:trace>
  <inkml:trace contextRef="#ctx0" brushRef="#br0" timeOffset="3032.57">1873 231 12515,'0'0'9726,"5"12"-8011,51 92 1343,9 15-760,-62-114-2581,0 1 0,0-1 0,-1 1 0,1-1 0,-1 1 0,-1 0 0,1-1 0,-1 1 0,0 0 0,0 0 0,0 8 0,4-28-6397</inkml:trace>
  <inkml:trace contextRef="#ctx0" brushRef="#br0" timeOffset="4479.34">2113 487 4889,'0'0'10782,"6"-3"-9144,-4 2-1243,0 1-177,0-1 0,0 1 0,0-1 0,0 0 0,-1 0 0,1 0 0,0 0 0,0 0 0,-1 0 0,1-1 0,0 1 0,-1-1 0,3-2 0,-10 0 4616,-10 2-3820,-13 5-1026,27 0 93,-1-1-1,1 0 1,0 1-1,1 0 1,-1-1 0,0 1-1,1 0 1,-1 0-1,1 0 1,0 0-1,0 0 1,0 0-1,1 0 1,-1 0-1,1 0 1,-1 0-1,1 0 1,0 0-1,1 4 1,-2-5-51,1 1-1,0-1 1,0 0 0,0 0-1,1 1 1,-1-1-1,1 0 1,-1 0 0,1 1-1,0-1 1,-1 0 0,1 0-1,0 0 1,0 0 0,1 0-1,-1 0 1,0 0 0,1-1-1,-1 1 1,1 0 0,0-1-1,-1 1 1,1-1 0,0 1-1,0-1 1,3 1 0,-2-1-33,1 0 0,-1 0 1,1-1-1,-1 0 0,1 0 1,-1 0-1,1 0 0,0 0 1,-1-1-1,1 0 0,-1 1 1,1-1-1,-1 0 0,0-1 1,1 1-1,-1-1 0,0 1 1,0-1-1,0 0 0,0 0 1,0-1-1,0 1 0,-1 0 1,1-1-1,-1 0 0,0 1 1,4-7-1,-4 6 0,-1 1 0,1-1-1,-1 0 1,0 1 0,0-1 0,0 0 0,-1 0 0,1 0 0,-1 1-1,0-1 1,1 0 0,-1 0 0,0 0 0,-1 0 0,1 0 0,0 0-1,-1 1 1,0-1 0,0 0 0,0 0 0,0 0 0,0 1 0,0-1 0,0 1-1,-1-1 1,0 1 0,1-1 0,-1 1 0,0 0 0,0 0 0,0 0-1,0 0 1,-5-3 0,5 4-6,35 38 37,13 12 121,-44-46-104,1-1 1,0 1-1,0-1 0,0 0 0,0 0 1,0-1-1,1 1 0,-1-1 0,0 1 1,1-1-1,-1 0 0,1 0 0,0-1 1,4 1-1,-7-1-38,1-1-1,-1 1 1,0-1-1,0 0 1,0 0-1,0 1 1,0-1-1,0 0 1,0 0-1,0 0 1,0 0 0,0 0-1,0 0 1,0-1-1,-1 1 1,1 0-1,-1 0 1,1-1-1,-1 1 1,1 0 0,-1-1-1,0 1 1,1 0-1,-1-1 1,0 1-1,0 0 1,0-1-1,0-1 1,2-47-225,-2 45 174,1 9 55,0 0 0,0 0 0,1 0 0,-1 0 0,1-1 0,0 1 0,0-1 0,0 1 0,1-1 0,-1 1 0,1-1-1,0 0 1,-1 0 0,8 5 0,-7-5 9,1 0-1,0 0 0,0 0 1,0 0-1,0 0 1,1-1-1,-1 0 0,1 0 1,-1 0-1,1 0 0,0-1 1,7 2-1,-11-4-14,1 1-1,-1-1 1,0 1-1,0-1 1,1 0-1,-1 0 1,0 1-1,0-1 1,0 0 0,0 0-1,0 0 1,0 0-1,0 0 1,-1 0-1,1-1 1,0 1-1,0 0 1,-1 0 0,1 0-1,-1-1 1,1 1-1,-1-2 1,14-38-50,-10 28-59,-4 12 98,0 0 0,0 0 0,0 0 0,0 0 0,1 0 0,-1-1 0,0 1 1,1 0-1,-1 0 0,1 0 0,-1 0 0,1 0 0,0 0 0,-1 0 0,1 0 0,0 1 0,0-1 0,0 0 0,0 0 0,0 1 0,0-1 0,-1 0 0,2 1 1,-1-1-1,0 1 0,0-1 0,0 1 0,0-1 0,0 1 0,0 0 0,0 0 0,3-1 0,-1 3-14,1-1-1,-1 1 1,0-1-1,1 1 1,-1 0 0,0 0-1,0 1 1,4 4-1,5 2 6,-4-2 69,1-1-1,0 1 0,0-1 1,0-1-1,1 0 1,0 0-1,21 6 0,-26-10-32,0-1-1,0 1 1,0-1-1,0 0 1,0 0-1,0 0 1,0-1-1,0 0 1,0 0-1,0 0 0,0 0 1,0-1-1,0 0 1,0 0-1,-1 0 1,1-1-1,-1 1 1,0-1-1,5-4 0,-4 3-43,1-1-1,-1 0 1,0-1-1,-1 1 0,1-1 1,-1 0-1,6-10 0,-10 15 21,1 0-1,-1 0 1,1 0-1,-1-1 0,1 1 1,-1 0-1,0 0 1,1 0-1,-1-1 0,0 1 1,0 0-1,0 0 1,0-1-1,0 1 1,0 0-1,-1 0 0,1-1 1,0 1-1,-1 0 1,1-1-1,-2 0 6,1 1 0,0 0 1,0 0-1,0 0 0,-1 0 0,1 1 0,0-1 1,-1 0-1,1 0 0,0 1 0,-1-1 0,1 1 1,-1 0-1,1-1 0,-1 1 0,0 0 0,1 0 1,-1 0-1,1 0 0,-1 0 0,-1 0 0,2 0 33,-1 0 0,1 0-1,0 1 1,-1-1 0,1 0-1,0 1 1,0-1 0,0 1-1,-1-1 1,1 1-1,0 0 1,0-1 0,0 1-1,0 0 1,0 0 0,0 0-1,0 0 1,0-1 0,0 1-1,1 1 1,-1-1 0,0 0-1,1 0 1,-1 0-1,1 0 1,-1 0 0,1 1-1,-1-1 1,1 0 0,0 0-1,-1 1 1,1-1 0,0 0-1,0 1 1,0-1-1,0 0 1,0 0 0,1 1-1,-1-1 1,0 0 0,0 0-1,1 1 1,-1-1 0,2 2-1,-2 1 36,2 0 0,-1 0 1,0 1-1,1-1 0,0 0 0,0 0 0,0 0 0,0-1 0,1 1 0,-1 0 1,1-1-1,0 0 0,5 4 0,1-2-89,1-1-1,0 0 1,0 0 0,1-1-1,-1-1 1,1 0 0,0 0 0,-1-1-1,1 0 1,0-1 0,15-2-1,-8 2-251,-14 0-19,1 0 0,-1 0 0,0 0 0,0-1 0,0 0 0,0 0 1,8-3-1,-10 3-257,0 0 1,0 0-1,0 0 1,-1 0 0,1-1-1,-1 1 1,1 0-1,-1-1 1,1 1-1,-1-1 1,2-3 0,1-8-7191</inkml:trace>
  <inkml:trace contextRef="#ctx0" brushRef="#br0" timeOffset="4908.65">2374 257 17588,'0'0'2592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0:38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56 216 6513,'0'0'8905,"-5"-1"-7841,2 1-1082,-27-2 3093,28 3-3000,1-1 0,0 1 0,0 0 0,0-1 0,0 1 0,0 0 1,1 0-1,-1 0 0,0 0 0,0 0 0,0 0 0,1 0 0,-1 0 0,1 0 1,-1 0-1,1 0 0,-1 1 0,1-1 0,0 0 0,-1 0 0,1 0 1,0 1-1,0-1 0,0 0 0,0 0 0,0 3 0,0-1-44,-1 0 0,1-1 0,0 1 0,-1 0 0,2 0 0,-1 0-1,0 0 1,0 0 0,1 0 0,0-1 0,-1 1 0,1 0 0,0 0-1,1-1 1,-1 1 0,0-1 0,1 1 0,-1-1 0,1 1 0,0-1 0,0 0-1,0 0 1,0 0 0,0 0 0,0 0 0,1 0 0,-1-1 0,0 1 0,1-1-1,0 1 1,-1-1 0,1 0 0,0 0 0,-1 0 0,1-1 0,0 1 0,0-1-1,0 1 1,0-1 0,0 0 0,0 0 0,-1 0 0,1-1 0,0 1 0,0-1-1,4 0 1,-5 0 3,0 1 0,0 0 0,1-1 0,-1 1 0,0-1 0,0 1 0,0-1 0,0 0 0,1 0 0,-1 0 0,0 0 0,-1-1-1,1 1 1,0 0 0,0-1 0,0 1 0,-1-1 0,1 0 0,-1 1 0,0-1 0,1 0 0,-1 0 0,0 0 0,0 0 0,0 0 0,0 0 0,0-1 0,-1 1-1,1 0 1,-1 0 0,1 0 0,-1-1 0,0 1 0,0 0 0,0-1 0,0 1 0,-1-3 0,1 1 14,-1 1 0,0 1 0,1-1 0,-2 0 0,1 0 1,0 0-1,0 0 0,-1 1 0,0-1 0,1 1 0,-1-1 0,0 1 0,0-1 0,-1 1 0,1 0 1,0 0-1,-1 0 0,1 1 0,-1-1 0,1 0 0,-1 1 0,0 0 0,0 0 0,0-1 0,0 2 1,0-1-1,-6-1 0,-11 2-174</inkml:trace>
  <inkml:trace contextRef="#ctx0" brushRef="#br0" timeOffset="572.19">176 0 10578,'0'0'8550,"1"14"-7478,7 43 483,2-1 0,25 80 933,-36-141-2121,-1-6-428,1 0-1,1-1 0,-1 1 0,3-16 1,-2 25-8,0 1 1,0 0 0,0 0-1,0-1 1,1 1 0,-1 0-1,0 0 1,1-1 0,-1 1-1,1 0 1,-1 0 0,1 0 0,0 0-1,-1 0 1,1 0 0,0 0-1,0 0 1,0 0 0,0 0-1,0 0 1,0 0 0,0 1-1,0-1 1,0 0 0,0 1 0,0-1-1,0 1 1,0-1 0,1 1-1,-1-1 1,0 1 0,0 0-1,1 0 1,-1 0 0,0-1-1,0 1 1,1 1 0,-1-1 0,0 0-1,1 0 1,-1 0 0,0 1-1,0-1 1,0 0 0,1 1-1,-1-1 1,0 1 0,0 0-1,0-1 1,2 2 0,2 1 41,0 0 0,0 0 0,0 1 0,0 0 0,-1 0 0,0 0 1,0 0-1,0 1 0,0-1 0,0 1 0,-1 0 0,5 10 0,-7-13 50,0 0 0,0 0 0,0 0 0,0 0 0,-1 0 0,1 0 0,-1 0 0,1 0 0,-1 0 0,0 0-1,0 0 1,0 0 0,0 1 0,0-1 0,0 0 0,0 0 0,-1 0 0,1 0 0,-1 0 0,0 0 0,0 0 0,1 0-1,-1 0 1,0 0 0,-1 0 0,1 0 0,0-1 0,0 1 0,-1-1 0,1 1 0,-1-1 0,0 1 0,1-1 0,-1 0-1,0 1 1,0-1 0,-2 1 0,-3 1 67,0 0 0,0-1 0,0 1 0,-1-2 0,1 1 0,0-1 0,-1 0 0,1 0 0,-1-1 0,1 0 0,-10-1 0,17 1-225,-1-1-1,1 1 1,-1 0-1,1 0 0,0-1 1,-1 1-1,1 0 0,-1-1 1,1 1-1,0 0 1,0-1-1,-1 1 0,1 0 1,0-1-1,-1 1 0,1-1 1,0 1-1,0-1 1,0 1-1,0-1 0,-1 1 1,1-1-1,0 1 0,0 0 1,0-1-1,0 1 0,0-1 1,0 1-1,0-1 1,0 1-1,0-1 0,1 1 1,-1-1-1,0 1 0,0-1 1,0 1-1,0-1 1,1 1-1,-1 0 0,0-1 1,1 1-1,-1-1 0,0 1 1,0 0-1,1-1 1,-1 1-1,1 0 0,-1-1 1,0 1-1,1 0 0,-1 0 1,1-1-1,-1 1 1,1 0-1,-1 0 0,0 0 1,1 0-1,-1 0 0,2-1 1,9-3-4420</inkml:trace>
  <inkml:trace contextRef="#ctx0" brushRef="#br0" timeOffset="1225.29">408 125 10746,'0'0'7233,"1"11"-6028,21 93 705,-13-70-1394,-1 0 0,-2 1-1,2 45 1,-9-79-447,0-1 0,1 1 0,-1 0-1,0-1 1,0 1 0,0 0 0,1-1 0,-1 1 0,0-1 0,0 0-1,0 1 1,0-1 0,0 0 0,0 0 0,0 1 0,0-1 0,0 0-1,0 0 1,0 0 0,0 0 0,0 0 0,0 0 0,0-1 0,-2 1-1,-29-4 466,27 2-510,-1 0 0,0 0 1,1-1-1,-1 0 0,1 0 0,0 0 1,-9-8-1,12 9-25,0 1 0,0-1 0,0 0 1,1 0-1,-1 0 0,1 0 0,0 0 1,-1 0-1,1 0 0,0 0 0,0 0 1,0-1-1,0 1 0,1 0 0,-1-1 0,1 1 1,-1 0-1,1-1 0,0 1 0,0-1 1,0 1-1,0-4 0,1 4-9,0 1 1,0-1-1,0 0 0,0 1 0,1-1 1,-1 1-1,0-1 0,1 1 0,-1 0 1,1-1-1,-1 1 0,1 0 0,0 0 0,-1 0 1,1 0-1,0 0 0,2 0 0,40-14-363,-32 11 89,27-8-508,-22 7 422,-1 0 0,1-1 0,-1-1-1,0 0 1,24-16 0,-39 23 404,0-1 1,-1 0-1,0 0 0,1 1 0,-1-1 1,1 0-1,-1 0 0,0 0 0,0 0 1,1 0-1,-1 1 0,0-1 0,0 0 1,0 0-1,0 0 0,0 0 1,0 0-1,0 0 0,-1 0 0,1 1 1,0-1-1,0 0 0,-1 0 0,1 0 1,0 0-1,-1 1 0,1-1 1,-1 0-1,1 0 0,-1 1 0,1-1 1,-1 0-1,0 1 0,1-1 0,-1 1 1,0-1-1,1 0 0,-1 1 1,0 0-1,0-1 0,1 1 0,-1-1 1,0 1-1,0 0 0,-1-1 0,1 1 4,0-1 0,0 0 0,0 1-1,0-1 1,0 1 0,-1-1-1,1 1 1,0-1 0,0 1-1,0 0 1,0 0 0,-1-1 0,1 1-1,0 0 1,0 0 0,0 0-1,-1 1 1,1-1 0,0 0 0,0 0-1,0 0 1,-1 1 0,1-1-1,0 1 1,0-1 0,0 1-1,0-1 1,0 1 0,0 0 0,0 0-1,0-1 1,0 1 0,0 0-1,0 0 1,1 0 0,-1 0 0,0 0-1,1 0 1,-2 1 0,1 2 23,-1 0 1,1-1-1,0 1 1,0 0 0,0 0-1,0 0 1,1-1 0,0 1-1,0 0 1,0 0-1,0 0 1,0 0 0,2 4-1,-2-6-123,1 0 1,0 0-1,0-1 0,0 1 0,0-1 0,1 1 0,-1 0 0,0-1 1,1 0-1,-1 1 0,1-1 0,-1 0 0,1 0 0,0 0 0,-1 0 1,1 0-1,0 0 0,0 0 0,0-1 0,0 1 0,0-1 0,-1 1 0,1-1 1,0 0-1,0 1 0,0-1 0,4-1 0,-1 1-873,1 0 1,0 0-1,-1 0 0,1-1 1,0 0-1,-1-1 0,11-3 1,9-6-6280</inkml:trace>
  <inkml:trace contextRef="#ctx0" brushRef="#br0" timeOffset="1637.25">708 167 9690,'0'0'13315,"-29"53"-12555,29-39-184,0 0-208,5-2-160,3-1-128,0-3-80,2-4-56,0-4-680,3-1-928,-2-10-1449,-2-4-2512</inkml:trace>
  <inkml:trace contextRef="#ctx0" brushRef="#br0" timeOffset="2051.73">748 0 11018,'0'0'4196,"5"12"-2482,-3-6-1525,73 236 7413,-75-246-7565,0 0 1,0 0-1,0 1 1,0-1-1,1 0 1,-1 1-1,1-1 1,0 0-1,0 1 0,0-1 1,0 1-1,1-1 1,0 1-1,-1 0 1,1 0-1,4-5 1,-4 5-131,0 1 0,-1 0 0,1-1 0,1 1 0,-1 0 0,0 0 0,0 0 0,1 1 0,-1-1 0,1 0 0,-1 1 0,1 0 0,0-1 0,0 1 0,0 0 0,-1 1 0,1-1 0,0 0 0,0 1 0,0 0 0,5-1 0,-7 2 103,0-1-1,0 1 1,0 0 0,0-1-1,0 1 1,0 0-1,0-1 1,-1 1-1,1 0 1,0 0 0,0 0-1,-1 0 1,1 0-1,-1 0 1,1 0 0,-1 0-1,1 0 1,-1 0-1,0 0 1,1 0-1,-1 0 1,0 2 0,7 34 683,-6-26-316,0-3-81,5 24 323,-6-31-602,1 0-1,-1 0 1,0 0 0,0 0 0,0 0 0,1 0-1,-1 0 1,0 0 0,1 0 0,-1 0-1,1-1 1,-1 1 0,1 0 0,0 0-1,-1 0 1,1-1 0,0 1 0,-1 0-1,1-1 1,0 1 0,0 0 0,0 0 0,0-3-184,0 1 1,0-1-1,-1 0 1,1 1 0,-1-1-1,1 0 1,-1 1 0,0-1-1,0 0 1,0 1 0,0-1-1,0 0 1,0 0 0,-1-2-1,1 2-454,0-22-4708,0 1-2733</inkml:trace>
  <inkml:trace contextRef="#ctx0" brushRef="#br0" timeOffset="2465.21">894 95 10522,'0'0'2553</inkml:trace>
  <inkml:trace contextRef="#ctx0" brushRef="#br0" timeOffset="2861.75">1055 242 9210,'0'0'8727,"5"-12"-7899,7-8-585,28-62 102,-37 75-327,0 0 0,-1-1 0,0 1 0,0-1 0,-1 1 0,1-1 0,-2 0 0,1 1 0,-1-1 0,-1-8 0,1 14 52,-1 1 1,1 0-1,-1-1 1,0 1-1,1 0 1,-1-1-1,0 1 1,0 0-1,0 0 1,0-1-1,0 1 0,0 0 1,0 0-1,0 0 1,0 0-1,-1 1 1,1-1-1,0 0 1,-1 0-1,1 1 1,0-1-1,-1 1 1,1-1-1,-1 1 1,1 0-1,-1-1 0,1 1 1,-1 0-1,1 0 1,-1 0-1,1 0 1,-3 1-1,2-1 7,1 0 1,-1 0-1,0 0 0,0 0 0,0 1 0,0-1 0,1 1 1,-1 0-1,0-1 0,1 1 0,-1 0 0,0 0 0,1 0 1,-1 0-1,1 0 0,0 0 0,-1 1 0,1-1 0,0 0 1,0 1-1,-1-1 0,1 1 0,0-1 0,0 1 0,1-1 1,-2 4-1,0 5-45,1-1 0,0 1 0,1-1-1,0 0 1,0 1 0,1-1 0,1 1 0,-1-1 0,2 0 0,-1 0 0,5 10 0,6 13 163,31 52 1,-6-11-93,-34-66-103,0 1 2,0 0 0,0 0 0,-1 0 0,0 0 0,0 1 0,-1 0-1,0-1 1,-1 1 0,0 0 0,0 0 0,-1 16 0,-1-24 43,1 0-1,-1 1 1,0-1-1,0 0 1,0 1 0,0-1-1,0 0 1,0 0-1,0 0 1,0 0 0,-1 0-1,1 0 1,0 0-1,-1-1 1,1 1-1,0 0 1,-1-1 0,1 1-1,-1-1 1,1 1-1,-1-1 1,1 0 0,-1 0-1,1 1 1,-1-1-1,0 0 1,1 0 0,-1-1-1,1 1 1,-1 0-1,-1-1 1,-2 1 110,0-1 0,0 0 0,0 0-1,0 0 1,0-1 0,0 1 0,0-1 0,-6-4 0,8 4-136,-1-1 1,1 1 0,0-1-1,0 0 1,1 0 0,-1 0-1,0 0 1,1-1 0,0 1-1,0-1 1,0 0 0,0 1-1,1-1 1,-1 0 0,1 0-1,-1-7 1,1 9-30,1-1 1,0 1-1,0-1 0,0 1 1,1-1-1,-1 1 0,1-1 1,-1 1-1,1-1 0,0 1 1,0-1-1,0 1 1,0 0-1,0-1 0,1 1 1,-1 0-1,1 0 0,-1 0 1,1 0-1,0 0 0,0 1 1,0-1-1,0 0 0,0 1 1,0-1-1,0 1 0,3-1 1,74-34-2888,-39 18-2664,-14 6-1555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0:31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30 463 5617,'0'0'18155,"-5"0"-16147,-14 0-434,14 0 756,24 9-263,-7-9-2024,-1-1-1,0-1 1,0 0 0,0 0 0,-1-1-1,1 0 1,0-1 0,-1-1 0,0 1 0,0-1-1,0-1 1,14-10 0,-6 2 34,0-1-1,-1 0 1,0-1 0,-1 0-1,16-23 1,-26 30-77,-1 0 0,-1-1 0,1 1 0,-2-1 0,1 0 0,-1 0 0,-1 0 0,0 0 0,0-1 0,-1 1 0,-1-1 0,1 1 0,-2 0 0,1-1 0,-2 1 0,1 0 0,-1-1 0,-1 1 0,0 0 0,0 0 0,-1 1 0,0-1 0,-1 1 0,0-1 0,0 2 0,-1-1 0,0 0 0,-1 1 0,-8-9 0,14 17 0,1 0 0,-1-1 0,1 1 0,-1 0 0,1-1 0,0 1 0,-1 0 0,1 0 0,-1 0 0,0-1 0,1 1 0,-1 0 0,1 0 0,-1 0 0,1 0 0,-1 0 0,1 0 0,-1 0 0,0 0 0,1 0 0,-1 0 0,1 0 0,-1 0 0,1 0 0,-1 0 0,1 1 0,-1-1 0,1 0 0,-1 0 0,1 1 0,-1-1 0,1 0 0,-1 1 0,1-1 0,0 0 0,-1 1 0,1-1 0,-1 1 0,1-1 0,0 1 0,-1-1 0,1 1 0,0-1 0,0 1 0,0-1 0,-1 1 0,1-1 0,0 1 0,0-1 0,0 1 0,0-1 0,0 1 0,0 0 0,0-1 0,0 1 0,-7 39 0,7-37 0,-1 19 0,0 0 0,2 0 0,0 0 0,2 0 0,0-1 0,1 1 0,11 30 0,9 14 0,33 62 0,-35-81 0,-20-43 0,34 85 0,-34-81 0,0-1 0,0 1 0,-1 1 0,1-1 0,-2 0 0,1 0 0,-1 0 0,-1 1 0,-1 12 0,1-19 0,0 1 0,0 0 0,-1-1 0,1 1 0,-1-1 0,1 0 0,-1 1 0,0-1 0,0 0 0,0 0 0,0 0 0,0 0 0,0 0 0,-1 0 0,1-1 0,-1 1 0,1-1 0,-1 0 0,1 0 0,-1 0 0,0 0 0,0 0 0,1 0 0,-1-1 0,0 1 0,0-1 0,0 0 0,0 0 0,-3 0 0,3 0 0,1 0 0,-1 0 0,1 0 0,-1-1 0,1 1 0,-1 0 0,1-1 0,-1 0 0,1 0 0,-1 0 0,1 0 0,0 0 0,0 0 0,-1 0 0,1-1 0,0 1 0,0-1 0,0 0 0,1 1 0,-1-1 0,0 0 0,1 0 0,-1 0 0,1 0 0,-1 0 0,1-1 0,0 1 0,0 0 0,0-1 0,0 1 0,1-1 0,-1 1 0,0-4 0,0-3-5,1-52-174,0 57 167,0 1 0,0-1 1,1 1-1,0-1 1,0 1-1,0-1 1,0 1-1,0 0 1,1-1-1,-1 1 1,1 0-1,0 0 1,0 0-1,3-4 1,7-2-2237,5-5-6403</inkml:trace>
  <inkml:trace contextRef="#ctx0" brushRef="#br0" timeOffset="1017.27">521 70 8586,'0'0'16297,"4"-13"-9915,0 26-6142,0 0 0,-2 0 0,3 24 0,5 27 302,-3-61-4163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3.6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175 61 147 0,'-7'-13'91'16,"-2"0"-13"-1,-1-1-8-15,2 6-16 0,-2 0-10 16,-2 3-12 0,-4 5-7-16,1 0-8 0,-4 0-9 15,2 8 1-15,0 6 0 16,4 4-3-16,2 6-2 16,6 2-1-16,3 1 0 15,2 0-1-15,0-5 1 0,11-2 1 16,6-5-1-16,0-4 1 15,-1-8-2-15,-2-3 1 16,-1 0 1-16,-2 0 5 16,0-14 0-16,-4-7-4 15,-4-2-3-15,-1-3-1 16,-2-1-1-16,0 0 0 0,0 3 0 16,-2 2-2-16,-3 8 0 15,0 5 2-15,3 6 0 0,2 3 0 16,0 0 0-1,0 5-8-15,0 13 8 0,3 5 1 16,8 0 0-16,2 1-1 31,1-2 0-31,0-2 1 0,0-1-1 16,-1-7 0-16,1 0 0 16,-2-10 0-16,0-2 1 15,0 0 1-15,-2-2 0 16,-2-15 1-16,0-7-1 15,-5-2-2-15,-3-2 0 16,0 2 0-16,0 4-2 0,0 3 0 16,0 5 2-16,0 4 0 15,-2 8 0-15,1 2 1 16,1 0-1-16,0 0-7 16,0 13 4-16,3 7 3 15,9 3 1-15,1 2 0 16,3 0-1-1,0-1 0-15,-3-3 1 16,1-3 0-16,-4-6 0 16,-1-5-1-16,-6-5 1 0,1-2 1 15,-3 0 1-15,1-2 8 16,3-16 1-16,4-7-12 16,1-1 0-16,3 0-3 15,1 0-3-15,2 3 0 0,-3 6-2 16,-1 5 0-16,-1 7 5 15,-3 5 1-15,2 0-2 16,2 8 3-16,0 7 1 16,3 3 0-16,-1 4 1 15,4 0 0-15,-1-1 2 16,0-2 0-16,2-5 1 0,-1-1-1 16,3-6 2-16,1-7-1 15,4 0 2-15,-1-3-4 16,1-16 0-16,-2 1-1 15,-7-4-1-15,-7 2 1 16,-6 2 0-16,-4 2 1 0,0 3 0 31,-13 2 0-31,-5 4-1 0,-6 3 1 16,-5 4-2 0,-3 0 1-16,5 0 1 0,4 11 1 15,7 7 8-15,8 4 3 16,5 7 8-16,3 2 6 15,0-4-8-15,20-2-6 16,10-5-9-16,12-6-4 0,4-5-1 16,-2-5-3-16,-4-4-20 15,-14 0-26-15,-9 0-104 16,-13-8-195-16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2.1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98 282 258 0,'-13'-8'61'16,"0"2"46"-16,3 1-36 15,6 2-9-15,-2 2-22 16,4 1-12-16,-2 0-17 0,0 1-11 16,-5 18 1-16,-1 4 0 15,2 5 0-15,1 1 0 16,5 4 2-16,2-2 0 15,0-1 3-15,0-5-3 16,16-9 1-16,2-5-3 16,1-4 2-16,1-7-1 0,0 0 2 15,-1-2-2-15,-2-15 0 16,-3-4-1-16,-5-2 0 16,-6-3 1-16,0-1 0 15,-3-1-1-15,0 3 0 16,-3 5-1-16,-6 6 2 15,5 7 2 1,0 3 2-16,2 4 0 16,2 0-6-16,0 13-5 0,0 11 5 15,0 4 2 1,0 0 0-16,7-1-1 0,4-4 0 16,0-5-1-16,2-5 1 15,0-4 0-15,0-5 1 16,-2-4-2-16,1 0 2 0,0-15 2 15,0-7-4-15,-5-4 1 16,-4 0-2-16,0-2 1 16,-3 3 0-16,0 5-2 15,0 3 2-15,0 9 0 16,-4 4 1-16,4 4 1 16,0 0-2-1,0 6-4-15,0 15 3 16,0 3 1-16,1 3 3 15,8-2-1-15,1-2-1 16,4-4 1-16,0-5-1 16,-1-4 1-16,6-3-1 15,0-5 1-15,-1-2-2 16,5-4 1-16,-3-16 0 0,-1-10-1 16,-2-3 2-16,-3-6-4 0,-8-1 1 15,-5-1-1-15,-1-3-2 16,-7 2-1-16,-16 0-1 15,-4 1-1-15,-2 2 4 16,4 11 3-16,3 8 0 16,6 11 1-1,5 9 1-15,2 0-1 16,2 11-1-16,7 13 1 16,0 11 4-16,0 1 2 15,7 6-2-15,6-1 0 16,4 4 1-16,1 2 0 15,0 2 0-15,6-3-2 16,5-4-1-16,6-6-2 0,6-11-1 16,-1-11-5-16,2-7-20 15,-5-7-142-15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1.1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47 256 0,'-16'-7'68'0,"6"1"-9"0,1 3 23 16,5 1-40-16,1 2-3 0,3 0-27 16,0 10-9-16,-1 11 3 15,-2 5 0-15,3 5 1 16,0 0 2-16,0-4-2 15,0-1 3-15,15-8-2 16,3-4 2-16,5-6 2 16,0-8-2-16,-2 0 1 0,0 0 3 15,-4-17 2-15,-2-5-2 16,-3-8-6-16,-5-2-3 16,-7 1-1-16,0 1-2 15,-7 2-2-15,-17 6-1 16,-11 6-2-16,-2 7 2 0,0 7 0 31,4 2-2-31,10 0-5 16,10 0-8-16,13 9-40 0,0 6-58 15,9-1-76-15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00.3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0 409 117 0,'0'0'65'0,"0"-1"-7"16,0-8 12-16,6-4 6 15,1-1-30-15,3 1-8 16,2-5-1-16,0-1-8 15,8-2-6 1,-1-3-12-16,-2-3-9 16,-1-1-2-16,-6-4 0 15,-5 2 0-15,-5-2-4 16,0 1-7-16,0 1-4 16,-14 6 6-16,1 5 6 15,-1 6 2-15,2 7 1 16,2 1 0-16,3 5 0 0,4 0 0 15,-2 5 1-15,3 14 2 16,1 3 1-16,1 4 4 16,0 4 3-16,1 3 1 0,11 0 4 15,2 3-2 1,3 2 0-16,2 0 1 0,-1-1 1 31,3-6-5-31,-3-7-2 0,1-5-7 16,1-11-2-16,-2-5-3 15,-1-3-17-15,-2-3-66 16,-4-22-225-16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9.6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0 225 0,'0'0'45'16,"0"6"-38"-16,11 16 32 15,7 5 9 1,3 6-10-16,-1 5-11 16,1 8-4-16,-2 1-1 15,-2 3-6-15,-4-4 5 16,-3-4 6-16,-1-9 6 15,-4-8-5-15,-3-8-5 0,-2-10-1 16,0-3 2-16,0-4 4 16,0 0 20-16,-9-7 8 0,-8-11-48 15,-3-1-1-15,4-6 9 16,3-1-8-16,2-5-1 16,5 2-3-16,6 2-4 15,0-2-2-15,11 3-12 16,20 4-27-16,6 8-48 15,1 7-69 1,0 3-229-16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9.2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91 13 0,'-5'4'64'0,"1"0"-1"16,4 1 15-16,0 0-2 15,0-1-20-15,0 3 5 16,0-1 1-16,3-3-17 16,8-1-9-16,8-2 0 0,1 0-10 15,3-4-10-15,-3-10-6 16,-4-1-5-16,-8 1-1 16,-5-3-1-16,-3 1 0 15,0 3 1-15,-11-1-4 16,-6 3 0-16,-4 4 0 15,3 3-4-15,-1 2 2 0,8 2-1 16,1 0 2-16,3 6-2 16,1 10 3-16,3 6 1 15,3 3-1-15,0 2 2 16,0 1 0-16,14-4 0 0,3-2 1 16,4-6-1-16,4-5-1 31,1-6-1-31,1-3-3 0,-1-2-3 15,-6 0-31 1,-1-5-88-16,-6-17-125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7.8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85 315 123 0,'14'-9'34'0,"2"-2"65"16,-3-6-39-16,-1-1-24 15,0-2-18-15,-2-3-7 16,0-2-3 0,-4-1-1-16,-5-5 1 15,-1 0-1-15,0-2 1 16,-7 4 9-16,-4 7 14 16,-1 8-2-16,-1 8 15 0,6 6-7 15,-3 0-19 1,2 14-11-16,-1 14 7 0,5 6 6 15,2 5-9-15,2 3-5 16,0 4-5-16,6 5-1 0,8 5 0 16,3 5-3-16,1 3-2 15,-4-6 1-15,-3-1 2 16,-2-10 1-16,-3-7 2 16,-6-4-1-16,4-12 0 15,-4-5 2 1,0-10 0-16,-7-6 6 15,-12-3 13-15,-8 0 2 16,-3-7-5-16,-2-8 3 16,5-2-6-16,3-4-9 15,7-1-3-15,8-1 0 16,9-1-3-16,0-1 0 16,9 2-2-16,16 3-2 0,7 2-2 15,1 0 0-15,7 3-3 16,0 1-6-16,0 1-9 15,-4 4-20-15,-7 4-51 0,-6-1-117 16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7.1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28 0,'0'15'149'16,"0"1"-71"0,0 0 11-16,0 2-6 15,1-3-17-15,2-2-4 16,1-4-13-16,-2-1-12 16,2-5-10-16,-3-1-8 0,-1-2-7 15,2 0-3-15,-2 0-2 16,0 0-2-16,0 0-5 15,0-15-24-15,0-3-137 0,-2-6-260 16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6.8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18 220 0,'4'-7'42'0,"12"4"16"16,4 2 15-16,4-1-20 0,4 2-18 16,3 0-12-16,-1 0-7 15,2 0-8-15,-4 0-1 16,-3 3-3 0,-7 7-4-16,-5-5-1 15,-4 3-12-15,0-2-23 16,-4-1-44-16,-3 0-131 15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6.5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0 269 0,'0'8'15'0,"9"11"76"16,2 7-25-16,1 2 6 15,-1 3-24-15,1 3-12 16,-2-2-15-16,-2 3-3 15,-1 2-9-15,-4-3 2 0,-1-3-2 32,-2-1-5-32,0-6-1 0,0-5-1 15,0-6-1 1,0-6-1-16,0-4 0 0,0-3-1 16,0 0-4-16,0 0-10 15,0-2-19-15,0-12-112 16,2-13-260-16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6.2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90 20 118 0,'-15'-7'180'16,"2"0"-125"-16,1 5 26 16,3-1-26-16,1 3 0 15,1 0-19-15,1 0-21 16,-1 13-6-16,1 6 6 16,0 2-4-16,5 2 1 0,1-1 1 15,0 1-2-15,0-3-3 0,13-3-3 16,10-4-5-1,4-6 0-15,6-7-4 0,1 0-15 16,-2-7-68-16,-5-14-149 16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5.9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70 9 255 0,'-2'-1'23'0,"2"1"41"0,0 0-3 15,0 0-32-15,0 7-12 16,0 11 27-16,0 10-13 0,0 4-9 16,2 5-3-16,8 1-8 15,3 2-4-15,-2-1-3 32,-2-2-2-32,-2-4 0 15,-4-2-1-15,-3-5 2 16,0-8 3-16,0-5 4 15,0-4 1-15,0-8 5 0,0-1 9 16,0 0 15-16,-13 0-8 16,-6-5-28-16,-2-6 1 15,1-4-1-15,3-2-3 16,1 0-1-16,6-4 0 0,3 0-1 16,7-1-5-16,0-1-4 15,7 5-2-15,16-1-4 0,2 5 5 16,7 1 0-16,4 0-2 15,4 0-2-15,-3-1-2 16,-1 0 1-16,-6-1-3 16,-7 0 3-16,-9-3 3 15,-5 5 11-15,-6-1 2 16,-3 1 0 0,0 2 2-16,0-2 3 15,0 2 2-15,-9 4-2 16,-1 1 1-16,0 1 3 15,0 2-2-15,0 3 1 16,0 0 1-16,2 0-5 16,2 3-1-16,0 10-1 15,2 2 1-15,4 4 1 0,0 2 4 16,0 2 2-16,0 0-4 16,6-5 0-16,11 0-4 0,4-9-2 15,9-4-1-15,5-5-5 16,-1 0-21-16,2 0-59 15,-9-5-117-15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5.2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71 0,'0'1'19'0,"0"17"34"16,0 1 12-16,0 7-13 15,0 4 0-15,0 3-10 0,3 3-9 16,7 1-11-16,0 0-2 16,0 0-2-16,-1-5 5 15,-2-1-4-15,-4-7-4 16,1-7 6-16,-4-6 0 15,0-4 1-15,0-7-2 16,0 0 4-16,0 0 17 0,0 0 2 16,0-13-21-16,-6-3-19 15,3-2-2-15,3 0-1 16,0-1-4-16,0 0-3 16,12 8-8-16,4 1-5 15,4 5-9-15,3 5 3 16,-2 0 10-1,2 2 0-15,-3 11 1 16,-3 0 10-16,-3 4 3 16,-6-2-1-16,-4 4 1 0,-4-4 2 15,0 1 2 1,0-2 1-16,-14-5 6 0,-9-1 6 16,-3-4-2-16,-5-2-3 15,0-2 1-15,4 0 2 0,4 0-6 16,9 0-4-16,4 0-3 15,7-3-4-15,3 1-16 16,0 1-32-16,0 1-86 16,13 0-108-16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4.1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79 41 169 0,'-4'-7'22'15,"-2"5"81"-15,-1 2-37 16,-2 0-19-16,-1 2-27 16,1 14 0-1,1 2-1-15,2 4-7 16,3 4 0-16,3 0 1 16,0 1 7-16,0-6-5 15,2 0-3-15,12-7 2 0,2-5-5 16,4-8 3-16,0-1-2 15,2-1 1-15,0-16-3 16,-3-4-1-16,-5-3 4 16,-8 2 5-16,-3-2 3 15,-3 1-7-15,0 1-7 16,-13-2-2-16,-6 4 1 0,-2 3-4 16,-2 5-1-1,-1 7 0-15,0 5-7 0,3 0-1 31,7 11-16-31,1 9-34 16,10 3-93-16,3-6-218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3.1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0 497 145 0,'0'0'32'16,"9"0"58"-16,9-8 7 16,-1-12-18-16,5-7-20 15,1-2-10-15,0-4-24 16,-3-5-10-16,-5-3-6 15,-4-4-5-15,-10-4-4 0,-1 0-2 16,0 1-1-16,-12 6-1 0,-3 9 0 16,-2 11 0-16,2 11 3 15,6 8-2-15,1 3-7 16,1 2 8-16,3 19 2 16,4 8 3-16,0 7 0 15,0 4 3-15,14 2-3 16,3 2 1-16,3-1 2 0,1-1 2 15,-2-2 3-15,0-3-4 16,-4-5 1-16,-1-7-5 16,-4-7-2-16,-3-6-1 15,0-6 0-15,0-6-10 16,1 0-24-16,1-11-136 16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2.3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26 47 0,'-7'-10'229'15,"4"5"-178"-15,-1 0 38 16,3 1-31-16,1 4-6 16,0-2-20-16,0 2-21 15,0 0-11-15,0 0-10 16,0 11 6-16,4-1 4 0,3 0 0 31,4-1 1-31,-2-5-1 0,3 1-1 16,-1-5-2-16,-1 0-1 15,-3 0-1-15,-1-7 4 16,-6-4 1-16,0 1 3 16,-4 0 0-16,-11 5 1 15,-3 3 5-15,-2 2 8 16,1 0 2-16,5 2 1 0,1 7-6 16,8-1-11-16,3-1-3 15,2 0-11-15,0-2-43 16,7-5-171-16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1.9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29 138 0,'-1'0'109'16,"1"0"-74"-1,0 0 17-15,0 0 8 16,0 0-23-16,0 0-4 15,0 0-4-15,0 0-4 16,0 0 0-16,0 0-4 16,0 0-8-16,0-2-5 15,0 1-2-15,0-3 3 16,0 0 2-16,0-3-5 0,-3 3-3 16,0-1-1-16,0 3 3 15,3 2 0-15,-4 0-3 16,4 0-2-16,0 0-4 15,-2 5 4-15,1 8 1 16,1-2 0-16,0 1-1 16,0-3 0-16,0-1 0 0,3-4-2 0,7-3-12 15,3-1-50 1,-3 0-148-16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1.3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166 1 235 0,'-10'0'118'0,"3"0"-85"0,0 0 21 15,-1 0-3-15,-4 5-3 16,-4 13-22-16,-2 10 3 16,-1 4-5-16,0 3-4 15,4 1-9 1,3-4-6-16,2-5-2 16,3-9 0-16,1-4-3 15,6-9-3-15,0-2-11 16,0-3-44-16,9 0-92 0,8-12-222 15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1.0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0 349 0,'-3'-1'58'15,"3"1"37"-15,0 0-22 16,0 0-38-16,0 0-32 16,7 1-2-16,10 13 8 15,2 5 6-15,1 2-7 16,3 1 6-16,1 4-5 15,-1-2 2 1,2-3-2-16,-3 1-2 16,-3-5 5-16,-2-3-4 15,-7-6 0-15,-5-3-6 16,-3-4 0-16,-2-1 0 16,0 0 3-16,0 0 1 0,0 0-6 15,-5-6-22 1,-2-3-84-16,5-6-139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50.4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47 244 0,'0'-6'24'0,"0"3"35"0,0-1 26 15,0-1-40-15,19-2-29 16,5 0 3-16,5 2-1 16,5 2-3-16,-1 3 10 0,6 0-10 15,-1 0-2 1,-3 5 0-16,-4 10-4 0,2 6-1 15,-2 4-4-15,1 4-1 16,1-2-3 0,-4 1 0-16,1 2 1 15,-10-3-1-15,-7 3 0 0,-11-2 1 16,-2 0 1-16,-12 1 6 16,-14 0 6-16,-7-4-4 15,2-3 4-15,-5-3-1 16,1-5-2-16,3-3-1 15,1-4-2-15,4-2-5 16,6-2-1-16,6-3-1 16,4 0-1-16,5 0 1 15,2 0 0-15,4 0 0 16,0 0 0-16,0 0-1 16,0 0 0-16,4-1-4 0,9-6-2 15,4 0-3-15,6 0 4 16,4 2 1-16,2 1 0 15,5 1-2-15,2 0-1 0,3 0 3 16,1-2 3-16,-4-3 1 16,0-1 0-16,-3-6 0 15,-5-3-1 1,-3-3 1 0,-5 2 0-16,-9-2 0 0,-5 2 1 15,-6 2 2-15,0-1-3 16,0 5 1-16,-9 0-1 15,-5 5 0-15,1 2 0 16,-4 4-1-16,4 2-2 16,0 0 0-16,2 0 3 0,-2 6 0 15,7 9 0-15,-1 5 1 16,1 0 0-16,6 2 0 16,0 3-1-16,0-4 2 15,0 0-1-15,13 0 0 16,2-6 0-16,6-3-1 15,-1-6 2-15,6-5-1 0,-3-1 1 16,5 0-1-16,-6-6 1 0,-3-8-1 16,-4-7 1-1,-5 2-1-15,-4-5 0 0,-6 1 1 16,0 2 0-16,0 2-1 16,0 6-1-16,-4 3 3 15,-1 4-1 1,4 4 0-16,-2 2 0 15,3 0-2-15,0 0-4 16,0 7-5-16,7 9 9 16,5 4 0-16,2 2 0 15,3 0 0-15,-1 0 0 16,3-1 0-16,-2-3 0 16,0-7 0-16,-5-4 1 0,-2-4-1 15,-2-3 2-15,-2 0 2 16,-2-6 7-16,2-15 4 15,1-5-11-15,-1 0-1 16,3-3-3-16,-4 4 0 16,-3 3-2-16,-1 4 1 15,-1 7 0 1,0 4 1-16,0 3 0 16,0 4 0-16,0 0-2 0,0 0-3 15,6 0-4-15,2 14 7 16,4 3 2-16,1 3 2 15,-3 2 0-15,3 0-2 16,-2 2 2-16,4-1-1 16,-3-3 0-16,1-4-1 0,0-3-1 15,2-4-1-15,0-6-11 16,1-3-59-16,0 0-158 16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7:49.0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26 225 0,'0'-11'46'15,"0"1"-12"-15,0 5 25 16,0 2 9-16,0 1-13 15,0 2-13-15,0 0-12 0,0 0-4 32,0 0-11-32,0 2-4 15,0 10 15-15,3 5-3 16,4 4-6-16,-2 5-8 0,0-1 0 16,1 4-3-16,-2 3 3 15,3 0-2 1,0 3 2-16,-2-6-1 15,2-1 0-15,-1-4-3 0,-3-7 4 0,-2-2-1 16,1-10-1-16,-2-2 1 16,2-2-2-16,-2-1 4 15,0 0 1-15,0 0 2 16,0 0-2-16,0 0-3 16,0 0-6-16,0 0-2 15,0 0-5 1,0 0-21-16,0 0-53 15,2 0-66-15,8-2-171 16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9.2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0 247 0,'-9'0'231'0,"9"0"-217"16,0 0 22-16,0 0-3 0,0 0-33 16,7 0-4-16,10 0-40 0,0 0-146 15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8.1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1 305 0,'-2'-1'47'0,"2"1"-11"15,0 0-25 1,13 0-11-16,7 3-3 16,4 8-53-16,4 0-236 15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7.7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17 165 0,'20'-7'96'0,"5"2"-96"0,2 2 36 15,4 2 11 1,-2 1 5-16,4 0-21 16,-3 0-9-16,0 9-6 15,0 1-12-15,-4-1-4 16,-3 1-22-16,-3-2-52 15,-4-4-179-15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7.4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0 225 0,'0'0'97'15,"0"11"-78"-15,0 8 42 0,0 6 1 16,0 4-1-16,3 6-20 15,4 1-3-15,-1 3-9 16,-2-2-1-16,0 2-6 0,-2-5-10 16,-1-1-3-16,1-4 2 15,-1-7-4-15,2-4-3 16,-3-9 0-16,0-5-2 16,1-4-1-16,-1 0-1 15,0 0 2 1,0 0 0-16,0-9-2 15,0-11-21-15,0-2-68 16,-8-5-116-16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8.7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106 326 237 0,'0'0'90'0,"6"-5"-72"16,11-3 38-16,3-4 2 15,4-2-18 1,-2 0-27-16,1-4-1 16,-5 0-2-16,-3-6 0 15,-6-2-3-15,-4-4-4 16,-3-5-1-16,-2-3-1 16,0 3-1-16,0 10-1 0,-3 8 1 15,-7 10 19-15,1 5 5 16,-1 2-13-16,-4 8-7 0,0 14 1 15,2 10 6-15,3 4 1 16,8 6-10-16,1 3 1 16,0 4-3-16,0 6-1 15,7 4 0-15,2 2-3 16,-1-1 0-16,-3-4-4 16,-1-6 2-16,-1-8 1 0,0-4 5 15,-2-8 1-15,-1-7 0 16,0-7 1-16,0-7 1 15,-4-6 9-15,-15-3 15 16,-8 0 11-16,-6-15-14 16,-1-7-2-16,3-3-4 15,2-3-3 1,7-2-8-16,6-2-5 16,9 2 0-16,7 2-2 15,7 8-2-15,21 2-4 0,7 5-3 16,8 6-4-16,6 3-6 15,1 2-6-15,0-1-13 16,-5 1-33-16,-11-3-100 16,-7-7-267-16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8.0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0 104 0,'-2'0'110'16,"1"0"-95"-16,-5 15 59 15,3 6-1-15,1 4-24 0,2 4-12 16,0 0 6 0,0-1 3-16,0-2-9 0,0-5-2 15,0-5-6-15,4-5-7 16,-1-5-10-16,-2-5-1 0,-1-1-1 15,0 0-1-15,0 0 1 16,0-7-10-16,0-10 0 16,0-7-43-16,0-2-107 15,0-10-213-15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7.1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138 15 204 0,'-16'-6'41'16,"2"2"47"-16,-5 0-21 16,-1 4-5-16,4 0-7 15,3 0-19-15,3 0-10 16,0 11-8-16,3 4 2 16,3-1 0-16,-2 7-5 0,5-1 1 15,1 2-1-15,0-2-3 0,0 3-5 16,7-7-3-16,10-1-2 15,4-6-2-15,8-9 0 16,6 0-7-16,0-3-33 16,-6-13-97-16,-3-3-99 15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6.8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100 0 222 0,'-6'-1'80'0,"5"-1"-27"15,1 2-8-15,0 0-26 16,0 8 0-16,0 10 22 15,6 4-11-15,2 4-2 0,1 3-9 16,-1 5-7-16,3 3-1 16,-3 5 6-16,2 2-7 15,-1 1-5-15,-2-3-2 16,-6-7 0-16,-1-9 2 16,0-4 2-16,-4-7 6 15,-10-4 5 1,-1-4 2-16,-5-5 1 15,6-2 0-15,-3 0-5 16,2 0-5-16,2-4-6 16,1-9 0-16,-2-3-4 15,2 0-1-15,2-3-1 16,3 0 1-16,4-2-3 0,3 2 1 16,0 0-1-16,11 0-2 15,10 0 1-15,5 5-4 0,2 0 1 16,3-1-4-16,4 2-5 15,1 0-6-15,2 4 0 16,-5 0 0-16,-3 0 3 16,-7 2 0-16,-6 0 9 15,-4-1 7 1,-8-3 3-16,-5-1 0 16,0 0 1-16,0-2 2 15,-6 0 0-15,-3 2 1 16,-2 3 0-16,2-1 4 15,2 4 3-15,-2 3 1 16,4 3 2-16,-4 0-6 16,0 0-3-16,1 6 0 0,-2 11 3 15,3 3 0-15,2 2-3 16,5 1 0-16,0-2 1 16,0 0-1-16,3-5-3 0,16-4-2 15,5-3-1 1,8-8-5-16,1-1-29 0,-1 0-72 0,-4-1-142 15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6.0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0 155 0,'0'-2'68'16,"0"2"-27"-16,0 0 10 15,0 0-5-15,0 4-7 16,0 13 10-16,0 6-9 16,0 4-4-16,0 8-4 15,0 3-1-15,0 4-9 0,0 2-3 16,0-3-4-16,0-3-8 16,0-3 0-16,0-4 3 15,0-3-1-15,2-5 1 16,-2-7-2-16,0-7 0 15,0-5 2-15,0-2-1 0,0-2 3 32,0 0 6-32,0 0 2 0,0 0-2 15,0-2-3-15,1-9-9 16,3-4-6-16,1-1-2 16,3-5 1-16,2 0-6 15,-1 1-4-15,0 2-4 16,-4 3-4-16,-2 8 11 15,0 5 5-15,-2 0-6 0,1 2-8 16,5 0-4-16,3 0 3 16,3 5 15-16,4 3 2 15,0 3-3-15,-1 0 0 16,-4 3 2-16,-4 0 2 16,-2-1-1-16,-5 0 1 15,-1-3 0 1,0 1 1-16,-5-2 3 15,-10-3 1-15,-6 1 0 16,1-4-2-16,-1-1 1 16,0 1 0-16,4-3-2 0,2 0-1 15,1 0 0-15,4 0-1 16,3 0 0-16,4 0 0 16,3 0-2-16,0 0-19 0,0 0-47 15,0 0-119-15,3-8-230 16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14.9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99 36 245 0,'0'-10'22'0,"-2"1"38"16,-5-1 16-16,2 5-33 0,3 5 4 15,-1-2-7-15,2 2-14 16,-5 0-15-16,-5 0-9 15,-4 15 3-15,-2 5 4 16,4-1-5 0,2 3-2-16,5 6 1 15,6-3-3-15,0 1 3 16,1 3-2-16,18-5 0 16,5-2 3-16,2-3-2 15,1-6-1-15,1-6 0 16,-3-6 1-16,-3-1 0 15,-2 0 3-15,0-11 1 0,-7-7 0 16,-3-1 1-16,-3-2 2 16,-7 2 3-16,0-4-5 15,0 4-4-15,-3-3 1 16,-12 2-3-16,-2 0 0 0,-4 2 0 16,-1 2-1-16,3 7 0 15,0 3-1-15,1 6-2 0,-5 0-4 16,1 0-1-16,-1 11-5 15,6 4-32-15,7 1-85 16,6-4-122-16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25.1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0 352 0,'0'0'60'16,"0"0"-50"-16,0 0 4 0,6 0-10 15,8 6-4-15,5-4-52 16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24.9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158 46 113 0,'-3'-7'121'0,"-2"0"-67"16,0 0 27-16,-2 1-15 16,-2 1-8-16,-1 1-25 15,-1 3-4-15,-1 1-11 0,-2 0-5 16,1 1-4-16,-1 11-3 0,-1 4 1 15,2 3-5-15,2 5 1 16,2 3 1-16,5 4 1 16,4-3 2-16,0-1 1 15,0-5-3-15,14-6-4 16,2-7-1 0,4-9 3-16,0 0 0 15,3-9 1-15,-1-15-4 16,-2-3 0-16,-6-4-1 15,-5 0 0-15,-8 0 1 16,-1 3-2-16,0 4 1 16,-1 5 1-16,-5 8 0 15,1 8 0-15,4 3 3 0,1 0-3 16,0 3-7-16,0 18 7 16,0 4 2-16,0 1-2 15,9 0 3-15,1-3-2 16,-2-3 0-16,1-6-1 0,2 0 0 15,0-8 0-15,1-6 0 32,3 0 2-32,-1-10 0 15,-1-9-1-15,0-5-1 0,-5 0-1 16,-5-2 0-16,-3 0-2 16,0 7 2-16,0 3-1 15,0 8 2-15,0 4 1 16,0 4 3-16,0 0-4 15,0 5-6-15,0 12 6 0,7 4 2 16,5 3-1 0,-2 0 1-16,4-2-2 15,-2-2 1-15,-2-4 0 0,-1-5-1 16,-2-3 0-16,-2-5 0 16,0-3 1-16,2-1 2 15,3-17 4 1,3-6-6-16,0-1-1 15,2-2 0-15,-2 2-3 16,3 2-3-16,-3 4-1 16,-5 8 3-16,-2 9 4 15,-2 2-1-15,-1 0 1 16,3 9 0-16,-1 8 1 16,2 2 2-16,1 5 2 0,1-1 2 0,1 2-1 15,4-4 0-15,3 0-1 16,5-5 6-16,7-7-10 15,5-4 2-15,3-5 2 16,5 0-2-16,-1-9-3 16,-6-9 1-16,-10 0-1 15,-9 0 0-15,-10-1 1 0,-6 1 0 16,0 1 1-16,-7 3-2 16,-15 1 0-16,-4 6 0 15,-2 2 2-15,-2 5 1 16,7 0 1-16,4 2 3 15,6 14 3-15,10 6-1 16,3 4 0 0,0 5 7-16,10-1 0 15,16-1-3-15,10-4-8 16,10-6-2-16,4-5-3 16,-3-8-1-16,-7-4-5 15,-9-2-64-15,-9-5-77 0,-13-17-296 16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23.8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113 246 44 0,'0'-5'46'0,"0"2"29"16,0-1 9-16,0 0-9 16,0 0-18-16,0 2-4 15,0-2-2-15,-3 1-1 0,-1-1 1 16,2 3-20 0,-2-1-9-16,3 2-9 0,-7 0-4 15,-2 0-5-15,-4 0-4 0,-3 10 1 16,-1 9 0-16,3 1 0 15,3 3-1-15,7 2 0 16,5 1 1-16,0 0-1 16,1 2 2-16,13-7-2 15,5-2 0-15,1-9 1 16,4-6-1 0,1-4 2-16,-4 0-1 15,-4-4 0-15,-1-12 0 16,-6-2 1-16,-4-2-1 15,-3 1 1-15,-3-3-2 16,0 1 0-16,0-1 0 16,0 2-1-16,0 3-1 0,0 5 1 15,0 4-1-15,0 5 2 16,0 2 1-16,0 1-1 16,0 0-4-16,0 8-1 15,0 8 5-15,0 4 1 0,5 0-1 16,1 2 1-16,3-1 0 15,1 0 0-15,4-4-1 32,2-3 0-32,0-3 1 0,-3-8-1 15,1-3 2-15,-3 0-1 16,-2-3 0-16,1-12 2 16,-4-3-1-16,-3-2-2 15,0 0 0-15,-1-1 0 16,-2 2-1-16,0 2 0 15,0 5 0-15,0 3 1 0,0 7 0 16,0 0 1-16,0 2 0 16,0 0-1-16,0 0-5 15,0 9 2-15,0 7 3 16,2 4 4-16,6-2-3 16,1 1-1-16,3 2 1 0,-1-2 0 15,6-4 1-15,3-4 0 16,3-4 0-16,3-5 3 0,1-2-2 15,-1 0-1-15,-3-17 0 16,-6-6 0-16,-4-5 0 16,-4-1-1-16,-4-5-1 15,-5 1 0-15,0-3-2 16,0-1-1 0,-14 1 1-16,-3-3-1 15,0 5 3-15,-2 5 0 16,3 10 0-16,5 7 0 15,4 8 1-15,5 4-1 16,1 0-1-16,-1 18-1 16,1 9 2-16,-2 8 3 15,3 7 2-15,0 1 0 0,3 2 4 16,8 0-1-16,5-2 1 16,3-2-3-16,2-3-1 15,5-4-5-15,1-10 0 0,8-11-9 16,5-5-30-16,0-8-175 15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22.4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153 67 157 0,'-10'-16'53'15,"2"1"48"-15,-5 2-27 16,3 7 5-16,-2 1-7 16,4 2-24-16,1-1-21 15,2 4-8-15,0 0-4 16,-2 0-8 0,-4 4-6-16,-2 13 1 15,-2 6 6-15,1 4 0 16,3 4-1-16,7 2-3 0,4 3-1 15,0-1-2 1,4-2 2-16,15-6-3 0,5-9 1 16,4-3 2-16,-3-12-3 15,1-3 1-15,0 0 1 0,-4-9 2 16,-1-15 0-16,-8-2 0 16,-4-4 2-16,-9-1 1 15,0-2-1-15,-2 0-3 16,-15 4-1-16,-3 0-2 15,-5 4 0-15,7 7-1 16,1 3-1-16,6 11-4 0,4 4-6 16,0 0-20-16,0 13-45 15,-1 11-24-15,2 3-53 16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3.0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0 100 0,'0'0'343'0,"9"0"-343"15,9 0-3-15,7 0 2 0,0 0-28 16,7 0-159-16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2.0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15 231 0,'0'-9'19'16,"0"5"-19"-16,9 4-8 16,9-2-102-16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1.4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23 191 0,'10'-6'7'0,"10"-1"37"0,4 3 2 16,4 3 6-16,6 0-14 15,0 1-8-15,2 0-4 0,-1 0-10 16,-7 2-3-16,-3 9-3 0,-7 2-5 16,-6-1-5-16,-5-1-4 15,-7 1-1-15,0-3-4 16,0-1 3-16,-2-2-11 16,-5 1-31-16,0 0-153 15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1.1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0 291 0,'0'0'22'0,"0"5"9"15,0 13 45-15,7 7-6 0,5 6-24 16,3 4-11-16,1 7-5 31,0 5-8-31,-2 1 1 16,-1 0-1-16,0-2-8 0,0-1-2 0,-3-8-6 16,-3-3-4-16,-3-8 0 31,-2-8 1-31,2-7 1 0,-4-5-2 15,0-6-1-15,0 0 2 16,0 0 3-16,0-17-6 0,-6-6-12 16,-4-5-32-16,0 3-115 15,-1-7-158-15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39.7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0 171 0,'-9'0'64'0,"2"0"-37"16,7 0 22-16,0 18 16 16,0 4-18-1,0 5-13-15,9 2 0 16,3 5-8-16,0 6 2 15,-2 3-12-15,-3 5-1 16,0 0-1-16,-4-2-6 16,-1-6-4-16,3-7 1 15,0-6-3-15,0-7 1 16,-2-3 3-16,1-9-3 0,-4-1 5 16,0-6 2-16,0-1 8 15,0 0 12-15,0-1 4 16,-4-13-24-16,-2-8-8 15,2-2-2-15,4-5 0 0,0-1-7 32,0-2-7-32,0 1-13 15,7 4-7-15,5 7-4 0,2 8-9 16,5 8 6-16,1 4 17 16,1 7 19-16,-2 14 2 15,-1 5 2-15,0 2 1 16,-3-2-1-16,-2-1 1 15,-4-2 0-15,0-4 0 16,-9-1 2-16,0-3 0 0,-2 1 3 16,-17-4 2-16,-3 0 2 15,-6-4 0-15,1-4 3 16,1-4-1-16,2 0 0 16,5 0-2-16,2-1-9 15,4-10-6-15,5 1-17 16,2 3-53-1,6 1-133-15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4.7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76 229 0,'0'-7'31'16,"11"-5"-2"-16,12 1 37 16,9 3 2-16,-2 6-21 15,2-2 6-15,6 4-12 0,-1 0-10 16,4 0-7-16,2 0-2 15,1 3-3-15,2 4-6 0,1 1-5 16,-4-2-4-16,1 0 0 16,-3 2 0-16,-5-2 3 15,2 0 2-15,-5 2-2 16,0-2-1-16,2 2 2 16,-5-2 0-16,1 1 1 15,-2 0-5-15,-2-3 1 0,-1 3 1 16,-3-4-2-16,-3 1 1 15,-1 1-3-15,-4 1 0 16,-2 0-2-16,2 1 1 16,-5 3-1-16,-2-2 0 15,2-1 1-15,-4-1-1 16,1 1 0 0,2-1 0-16,-1 2-1 15,1-3 1-15,2 0 0 0,-2 0 0 16,-1-3 1-16,0 2-1 15,-2-3 0-15,-1-1 0 16,2 2 0-16,-2 1 0 16,0 0 0-16,1-1 0 0,0-1 0 15,-2 1 0-15,-2-2 0 16,-2 0 1-16,0 0 0 16,0 0 2-16,0 0 3 15,0 0 1-15,-8-2-6 16,4-2 0-16,-2-3 0 15,2 1 0-15,-2-1-1 16,1-2 0 0,-4-4 0-16,2 1-1 15,-3-2 1-15,0 0-1 16,1 0 0-16,-1-1 0 16,3 1-4-16,0-1 3 15,1 1-2-15,-1 2 3 16,0 1 0-16,0 0 1 15,2 2 0-15,-2 0-1 0,2-1 2 16,-2 3-1-16,2 0 1 16,-2-1 1-16,4 4 0 0,1 1-1 15,1 1 1-15,1 2-2 16,0 0-1-16,0 0-4 16,0 5 3-16,3 5 2 15,4 2 0 1,1-1 0-16,3 2 0 15,0-2 0-15,2 2 0 16,-2-2-1-16,1 2 1 16,1-1 0-16,-2 1 0 15,-1-1-1-15,2 1 1 16,-1-5-1-16,-2 1 1 16,-2 0 0-16,3-4 0 0,-7 3 0 15,1-1-1-15,-1 0 1 16,-3 2-2-16,0 0 1 15,0-2 0-15,2 1 1 16,-2 1-1-16,0-3-1 0,0-3 0 16,0 0 1-1,0 1-1-15,0-3 1 0,0 2 1 0,-9-1 2 16,0 1-1 0,-2 3-1-16,-2 1 1 0,0 0-1 15,-3 0 0-15,-1 1 0 16,-2 1 0-16,-2 0 0 15,-2 4 1-15,-1-4 0 16,-2 4-1 0,6 0 0-16,1-4 1 15,5 0-1-15,4-1 0 16,1-2 0-16,2 1 0 16,3-3-2-16,2-3-6 15,0 2-32-15,2-1-57 16,0-2-124-16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2.6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50 423 195 0,'0'0'23'0,"0"0"23"16,0 0 27-16,12-1-22 16,6-12-14-16,2-2-8 15,5-8-5-15,-2-3 0 16,1-5-12-16,-7-3-6 16,-5-3-3-16,-7-3-1 0,-5 0-1 15,0 2-1-15,-15 0-1 16,-7 5-1-16,-2 8 1 0,4 7 1 15,1 9 8-15,5 7-2 16,2 2-3-16,0 16 4 16,0 17 2-16,6 9 5 15,3 10-6-15,3 5-2 16,0 10-6 0,15 5 0-16,6 3-3 15,7 2-2-15,4-3-1 16,3 0 5-16,-1-2-3 15,-5-1 4-15,-5-7 0 16,-2-1 0-16,-8-12 1 16,-10-7 1-16,-4-9 5 15,-3-6-2-15,-21-12 7 0,-6-4 9 16,-7-8 10-16,-5-5 5 16,1 0 4-16,2-16-13 15,6-8-4-15,7-9-13 16,9-5-8-16,7-4-2 15,8-1-2-15,2-2-4 0,5 5-6 16,16 3-3-16,8 7-7 16,4 7 2-16,-1 4-2 0,0 8-7 15,-4 3-26-15,-8 3-87 16,-6-3-162-16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1.9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 12 152 0,'-5'-6'139'0,"0"3"-53"16,1 0 6-16,1 3-33 16,3 0-25-16,0 0-23 15,0 12-11-15,0 9 15 16,0 6-4-16,6-2-2 16,0 4-3-16,1-2 2 0,-1-2 1 15,-3-1-2-15,1-4-1 0,-3-7-1 16,2-6 0-16,-1-3-1 15,-2-4 1-15,0 0 0 16,0 0 5-16,0-10-10 16,0-9-3-16,0-3-47 15,0-9-166-15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0.8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61 0 272 0,'-4'-1'47'16,"4"1"27"-16,0 0-20 15,-3 1-31-15,-3 19 3 0,-1 2 17 0,-5 2-17 31,1 6-7-31,1-1-8 0,4-3-2 16,6-1 2-16,0-5 3 16,3-5-7-16,13-4-3 15,4-5-4-15,1-6-1 16,5 0 0-16,1-10-13 16,-4-6-70-16,-4-9-161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0.5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73 0 278 0,'0'8'3'15,"0"4"27"-15,0 5 27 16,13 6-3-16,3 7-22 16,1 5-6-1,-1 6-4-15,-5 5-8 16,-1 5-2-16,-3 6-1 16,-4-1-4-16,-3-2 2 15,0-4-2-15,0-7-3 16,-4-7 3-16,-8-8 3 0,0-8-2 15,-3-7 6 1,-1-5 8-16,-1-8 7 0,0 0 1 0,0-1-9 16,0-16-8-1,1-6-3-15,6-4-9 0,1-1 1 16,6-3-2-16,3-1-1 16,0-1-4-16,9 5-7 15,8 3-6-15,3 9 2 16,0 2-5-1,3 6-1-15,3 1 5 16,0-2 6-16,1 1-1 16,0 0-8-16,0-3 4 15,-2-4 3-15,-4 2-2 16,-5-2 2-16,-6 1 12 16,-4 1 1-16,-6 1 1 15,0 3 3-15,0 0 1 0,-3 1 1 16,-3-1 0-16,-1 1 2 15,2 0 0-15,-3 2-1 0,4-1 4 16,-3 2 7-16,-2 4 0 16,-1 1-6-16,-1 0-3 15,-2 0-4-15,1 11 1 16,4 2-3-16,5 3-1 0,0 5 0 16,3 1 0-16,0-1-1 15,0 1 0-15,6-4-1 16,8 1 0-16,5-5-1 15,1-2-3-15,4-6-19 16,-1-3-50-16,0-3-111 16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38.8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137 69 401 0,'-7'-13'15'0,"-3"2"55"16,-6 0-8-16,4-2-12 15,4 0-4-15,1 6-28 16,5 6-12-16,-2 1 1 15,-6 1-2-15,-2 21 0 16,-5 10 0-16,2 1-2 0,6 3-3 16,4-4-2-16,5 1 0 15,0-3 2-15,5 1 2 16,11-2-2-16,2-2 0 16,7-6-2-16,-1-2 2 15,-1-7 0-15,4-8 0 16,1-4 4-16,1 0-1 0,2-13-2 15,-4-6-1-15,-6-4 1 0,-8-2 0 16,-10 3 2-16,-3 0 2 16,-3-2 0-16,-17-1-1 15,-3-4-2-15,-4 0-1 16,0-3 1-16,1 5-2 16,3 2 0-1,6 8-1-15,1 8 0 16,12 4 0-16,-1 5-3 15,4 0-10-15,-3 0-28 16,-1 16-54-16,-3 7-62 16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50.7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22 565 0,'-3'0'36'16,"3"0"18"-16,0 0 24 15,0 0-33-15,0-1-36 16,1-4-9-16,7-4-8 0,-2 5-92 15,-6 1-263 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1:01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45 339 11883,'0'0'14503,"-4"7"-13790,-2 6-568,-1 0-1,2 1 1,0 0-1,1 0 1,0 0 0,1 1-1,0-1 1,1 1-1,1-1 1,1 1-1,0 0 1,0 0 0,2-1-1,0 1 1,0-1-1,2 1 1,0-1-1,0 0 1,1 0 0,1-1-1,0 1 1,1-1-1,1-1 1,0 1-1,0-1 1,1-1 0,1 1-1,0-2 1,0 1-1,1-1 1,0-1-1,1 0 1,0-1 0,1 0-1,0 0 1,15 5-1,-14-10-6255</inkml:trace>
  <inkml:trace contextRef="#ctx0" brushRef="#br0" timeOffset="1633.45">590 578 24,'0'0'19349,"9"15"-17481,3 6-1300,-1 0 0,-1 2 0,0-1 0,10 39 0,25 146 4038,-52-237-3552,-1 1 0,-21-49 0,-7-23-1819,29 78 230,1 0 0,0-1 1,2 0-1,0 0 0,2-1 0,1 1 1,2-25-1,-1 47 490,1 0 1,-1 0-1,1 0 0,0 0 1,0 0-1,0 0 1,0 0-1,0 1 1,0-1-1,1 0 0,-1 1 1,1-1-1,-1 0 1,1 1-1,-1 0 0,1-1 1,0 1-1,0 0 1,-1 0-1,1 0 1,0 0-1,0 0 0,0 1 1,0-1-1,0 0 1,0 1-1,1 0 1,-1-1-1,0 1 0,0 0 1,0 0-1,0 0 1,0 1-1,0-1 1,1 0-1,-1 1 0,3 0 1,4 1 29,0 0 1,0 0-1,0 1 1,0 0-1,-1 1 1,1 0-1,10 6 1,-16-7 18,1-1 0,0 1 0,-1 0 0,1 0 1,-1 0-1,0 1 0,0-1 0,0 1 0,0 0 0,-1 0 0,0 0 0,0 0 1,0 0-1,0 0 0,0 1 0,-1-1 0,0 0 0,0 1 0,1 6 0,-2-7 37,0 0 0,-1 1 0,1-1 0,-1 0 0,0-1 0,0 1 0,0 0-1,-1 0 1,0 0 0,1-1 0,-1 1 0,0-1 0,0 1 0,-1-1 0,1 0 0,-1 0 0,0 0-1,0 0 1,0 0 0,0-1 0,0 1 0,-4 1 0,0 1 85,1-1-1,0 0 1,-1 0 0,0-1 0,0 0 0,0 0 0,0-1-1,0 0 1,-1 0 0,1-1 0,-10 1 0,17-2-121,-1 0 0,1 0 0,0 0 0,-1 0 0,1 0 0,0 0 0,-1 0 0,1-1 0,0 1 1,0 0-1,-1 0 0,1 0 0,0-1 0,0 1 0,-1 0 0,1 0 0,0-1 0,0 1 0,0 0 0,-1 0 1,1-1-1,0 1 0,0 0 0,0-1 0,0 1 0,0 0 0,0-1 0,0 1 0,-1 0 0,1-1 1,0 1-1,0 0 0,0-1 0,0 1 0,0 0 0,1-1 0,-1 1 0,0 0 0,0-1 0,0 1 0,0 0 1,0-1-1,0 1 0,1 0 0,-1 0 0,0-1 0,0 1 0,0 0 0,1 0 0,-1-1 0,0 1 1,0 0-1,1 0 0,-1-1 0,0 1 0,1 0 0,14-17 37,-1 10-52,0 1 1,0 1 0,1 1 0,0 0 0,0 1-1,26-3 1,47-11 0,-81 15 3,0 0 0,0-1 0,-1 0 0,1 0-1,-1-1 1,1 0 0,-1 0 0,0 0 0,9-10 0,-14 13 23,1 0 0,-1-1 0,0 1 0,1-1 0,-1 0-1,0 1 1,0-1 0,0 0 0,0 0 0,0 0 0,-1 0 0,1 0 0,0 0 0,-1 0 0,0 0 0,1 0 0,-1 0 0,0 0-1,0 0 1,0 0 0,0 0 0,-1 0 0,1 0 0,0 0 0,-1 0 0,1 0 0,-1 0 0,0 0 0,0 1 0,0-1 0,0 0-1,0 0 1,0 0 0,0 1 0,0-1 0,-1 1 0,1-1 0,-1 1 0,1 0 0,-1-1 0,0 1 0,1 0 0,-1 0 0,0 0-1,0 0 1,0 0 0,0 1 0,1-1 0,-1 0 0,0 1 0,0 0 0,-1-1 0,1 1 0,0 0 0,0 0 0,0 0 0,-3 1-1,4-1 2,-1 1 0,1 0-1,-1 0 1,1 0 0,0 0-1,-1 0 1,1 1-1,0-1 1,0 0 0,0 0-1,0 1 1,0-1 0,0 1-1,0-1 1,0 1-1,1-1 1,-1 1 0,1-1-1,-1 1 1,1 0-1,-1-1 1,1 1 0,0 0-1,0 0 1,0-1 0,0 1-1,0 0 1,1 1-1,0 54 715,0-52-665,0 1 0,0 0 0,0-1-1,1 1 1,0-1 0,0 0 0,0 1-1,0-1 1,1 0 0,0 0-1,0-1 1,1 1 0,-1-1 0,1 1-1,0-1 1,0 0 0,0 0 0,1-1-1,-1 0 1,1 1 0,0-1 0,0-1-1,0 1 1,0-1 0,0 0-1,9 2 1,-10-3-53,1 0-1,0 0 1,-1-1-1,1 0 1,-1 0-1,1 0 1,0 0-1,-1-1 1,1 1-1,-1-1 1,1-1-1,-1 1 1,0-1-1,1 1 1,-1-1-1,0 0 1,0-1-1,0 1 1,0-1-1,-1 0 1,1 1-1,-1-2 1,1 1-1,-1 0 1,0-1-1,-1 1 1,1-1-1,0 0 1,-1 0-1,0 0 1,0 0-1,3-9 1,-1 0-77,0-1 0,-1 0 0,-1 0 0,0-1 0,-1 1 0,0 0 0,-1-1 0,-3-22 0,-26-118-1253,19 114 1190,21 93 287,27 104 106,-32-138-193,0 0 1,1-1 0,1 0 0,1-1-1,0 1 1,15 19 0,-21-33-31,-1 0 1,0 0-1,1-1 1,0 1-1,0-1 1,0 1-1,0-1 1,0 0-1,0 0 0,1 0 1,-1-1-1,0 1 1,1-1-1,0 0 1,-1 0-1,1 0 1,0 0-1,-1-1 1,1 1-1,0-1 0,4 0 1,-5-1-31,-1 1 0,1-1 1,-1 0-1,0 0 0,1 0 1,-1 0-1,0 0 0,0-1 1,0 1-1,0-1 0,0 1 0,0-1 1,0 0-1,-1 1 0,1-1 1,-1 0-1,1 0 0,-1 0 1,0-1-1,1 1 0,-1 0 0,0 0 1,-1-1-1,1 1 0,0-1 1,-1 1-1,1 0 0,-1-1 0,0 1 1,1-1-1,-1 1 0,-1-4 1,1-90 11,1 118-137,-1-14 109,0 0 0,0 0 0,1 1 0,0-1 0,1 0 0,0 0-1,3 10 1,-1-9 3,1-1 0,-1 1 0,1-2 0,1 1-1,-1 0 1,14 13 0,-16-19 6,-1 0 0,0 0 1,1 0-1,-1 0 0,1 0 0,0 0 0,0-1 0,0 1 0,-1-1 0,1 0 1,1 0-1,-1 0 0,0 0 0,0-1 0,0 1 0,0-1 0,0 0 0,1 1 1,-1-2-1,0 1 0,0 0 0,0-1 0,1 1 0,2-2 0,-3 0-3,0 0-1,0 0 0,-1 0 1,1 0-1,-1 0 0,0 0 1,1-1-1,-1 0 0,0 1 0,-1-1 1,1 0-1,0 0 0,-1 0 1,0 0-1,1 0 0,-1 0 1,0 0-1,-1 0 0,2-4 1,7-65 24,-10 27-50,-1 0 1,-2 0-1,-2 0 1,-2 1-1,-14-44 1,34 134-68,1 5 100,2-1 0,2-1-1,29 59 1,-41-100-12,0 0 1,1 0-1,0 0 0,0-1 0,1 1 1,0-2-1,0 1 0,1-1 0,-1 0 0,1 0 1,1-1-1,-1 0 0,1-1 0,0 0 0,0 0 1,0-1-1,0 0 0,1 0 0,-1-1 1,1 0-1,0-1 0,0 0 0,-1-1 0,1 0 1,0-1-1,19-3 0,-28 4-74,0 0-1,0-1 1,0 1 0,0-1 0,0 1-1,0-1 1,0 1 0,0-1 0,0 0-1,0 0 1,0 1 0,-1-1 0,1 0-1,0 0 1,0 0 0,-1 0 0,1 0-1,-1 0 1,1 0 0,-1 0 0,1 0-1,-1 0 1,0 0 0,1-1 0,-1 1-1,0-1 1,1-21-4461,-1 19 3266,0-15-7027</inkml:trace>
  <inkml:trace contextRef="#ctx0" brushRef="#br0" timeOffset="2013.61">1515 468 11602,'0'0'6618,"72"-2"-4946,-40 2-664,2 0-567,-2 0-297,-1 0-144,-10 0-1529,-9 0-3840</inkml:trace>
  <inkml:trace contextRef="#ctx0" brushRef="#br0" timeOffset="2394.99">1065 442 13115,'0'0'4313,"106"-20"-4225,-68 6-88,-4-1-2745</inkml:trace>
  <inkml:trace contextRef="#ctx0" brushRef="#br0" timeOffset="2395.99">1353 211 10162,'0'0'2985</inkml:trace>
  <inkml:trace contextRef="#ctx0" brushRef="#br0" timeOffset="3471.79">2279 576 488,'0'0'18279,"-5"-8"-17467,-18-23-12,22 30-751,1 0 1,-1 0-1,0 0 0,0 1 1,1-1-1,-1 0 0,0 0 1,0 1-1,0-1 0,0 1 0,0-1 1,0 0-1,0 1 0,0 0 1,0-1-1,0 1 0,0 0 1,0-1-1,0 1 0,0 0 1,0 0-1,-1 0 0,1 0 1,0 0-1,0 0 0,0 0 0,0 1 1,0-1-1,0 0 0,0 1 1,0-1-1,0 0 0,0 1 1,0-1-1,0 1 0,0 0 1,0-1-1,0 1 0,0 0 1,0-1-1,1 1 0,-1 0 0,0 0 1,0 1-1,-3 2 103,1 1-1,0-1 1,0 1-1,1 0 0,-1 0 1,-1 6-1,0-1 58,1 1-1,1-1 1,-1 0-1,2 1 0,-1 0 1,2-1-1,-1 1 1,1 0-1,2 11 0,-1-19-158,-1 0-1,1 0 0,0 0 1,-1 0-1,1 0 0,1 0 0,-1 0 1,0-1-1,1 1 0,-1 0 1,1-1-1,0 1 0,0-1 0,0 1 1,0-1-1,0 0 0,1 0 0,-1 0 1,1 0-1,-1-1 0,1 1 1,0 0-1,0-1 0,-1 0 0,1 0 1,0 0-1,0 0 0,0 0 1,0-1-1,0 1 0,0-1 0,1 0 1,-1 0-1,4 0 0,-3 0-31,-1 0 0,0-1-1,0 1 1,0-1 0,0 1-1,0-1 1,0 0 0,0 0-1,0-1 1,0 1 0,-1 0-1,1-1 1,0 0 0,-1 0 0,1 0-1,-1 0 1,0 0 0,1 0-1,-1 0 1,2-4 0,-1 0-22,1 1 0,-1-1-1,-1-1 1,1 1 0,-1 0 0,0-1 0,0 1 0,-1-1 0,1-7 0,-1-4-80,0-1-1,-1 1 1,-1 0 0,-1 0 0,0 0 0,-7-24-1,-73-197-460,113 341 884,-14-54 16,1-1 1,3-1 0,2-1-1,1-1 1,40 52 0,-61-92-266,0-1 0,0 1 0,0-1 0,1 0 0,0 0 0,0 0 0,0 0 0,0 0 0,0-1 0,0 0 0,1 0 0,-1 0 0,1-1 0,8 3 0,-10-4-74,-1 0 0,1 0 0,-1 0 0,1 0 0,-1-1 0,0 1 0,1-1 0,-1 1 0,0-1 0,1 0 0,-1 0 0,0 0 0,0 0 0,0 0 0,0-1 0,0 1 0,0-1-1,0 1 1,0-1 0,-1 0 0,1 1 0,0-1 0,-1 0 0,0 0 0,1 0 0,-1-1 0,0 1 0,0 0 0,0 0 0,1-4 0,1-3-44,0 0-1,-1-1 0,0 1 1,0-1-1,-1 1 1,0-1-1,-1-12 0,0 17 11,0 0 0,-1 0 0,0 0 0,1 0 0,-1 0 0,-1 1 0,1-1 0,-1 0 0,0 1 0,0-1 0,0 1 0,-1 0 0,0 0 0,1-1 0,-8-5 0,17 46 58,4-12 1,32 60 251,-39-78-265,0 1-1,0-1 0,1 0 1,0 0-1,0 0 1,0-1-1,1 0 0,0 0 1,9 6-1,-14-10-51,-1-1 0,1 1 0,0-1-1,-1 1 1,1-1 0,-1 1 0,1-1 0,0 0-1,-1 1 1,1-1 0,0 0 0,0 0 0,-1 0-1,1 1 1,0-1 0,-1 0 0,1 0 0,0 0-1,0 0 1,-1 0 0,1 0 0,0 0 0,0-1-1,-1 1 1,1 0 0,0 0 0,0 0 0,-1-1-1,1 1 1,0 0 0,-1-1 0,1 1-1,-1-1 1,1 1 0,0-1 0,-1 1 0,1-1-1,-1 1 1,1-1 0,-1 1 0,1-2 0,4-32-5936,-5 29 4613,0-21-7055</inkml:trace>
  <inkml:trace contextRef="#ctx0" brushRef="#br0" timeOffset="3890.91">2483 288 13691,'0'0'2592,"73"49"-10809</inkml:trace>
  <inkml:trace contextRef="#ctx0" brushRef="#br0" timeOffset="4444.92">2872 566 8666,'0'0'14444,"-10"-7"-13466,-32-21-123,41 27-831,0 1 0,1-1 1,-1 1-1,0 0 1,1-1-1,-1 1 0,0 0 1,0-1-1,1 1 1,-1 0-1,0 0 0,0 0 1,0 0-1,1 0 1,-1 0-1,0 0 0,0 0 1,1 0-1,-1 0 0,0 0 1,0 0-1,0 0 1,1 1-1,-1-1 0,0 0 1,0 1-1,1-1 1,-1 0-1,0 1 0,1-1 1,-1 1-1,1-1 1,-1 1-1,0 0 0,1-1 1,-1 1-1,1-1 0,-1 2 1,-10 25-56,10-22 91,-3 8 35,0-1 0,1 1 1,1-1-1,0 1 0,0 25 1,2-35-52,0 0 1,0 1 0,1-1 0,-1 0 0,1 0 0,0 0 0,0 0-1,0 0 1,0 0 0,0 0 0,1 0 0,2 4 0,-2-5-15,-1-1 0,1 0 0,-1 0 1,1 1-1,0-1 0,-1 0 0,1 0 0,0 0 1,0-1-1,-1 1 0,1 0 0,0-1 0,0 1 1,0-1-1,0 0 0,0 1 0,0-1 1,0 0-1,0 0 0,0 0 0,0-1 0,2 1 1,0-1-19,-1 0 1,0-1 0,0 1 0,0 0 0,0-1 0,0 0-1,0 0 1,-1 0 0,1 0 0,-1 0 0,1 0 0,-1-1-1,0 1 1,0-1 0,0 1 0,0-1 0,0 0-1,-1 0 1,1 0 0,-1 0 0,0 0 0,0 0 0,0 0-1,1-4 1,0-1-5,0-1-1,0 1 1,-1-1-1,0 0 1,0 1-1,-1-1 1,0 0-1,-2-10 1,2 18-6,0 1 1,0-1 0,-1 0-1,1 1 1,0-1-1,0 0 1,-1 1 0,1-1-1,0 0 1,-1 1 0,1-1-1,0 0 1,-1 1-1,1-1 1,-1 1 0,1-1-1,-1 1 1,1-1 0,-1 1-1,0-1 1,1 1-1,-1 0 1,1-1 0,-1 1-1,0 0 1,0-1 0,0 1-1,1 0 0,-1 0 0,1 0 0,-1 1 0,1-1 0,-1 0 0,1 0 0,0 0 0,-1 1 0,1-1 0,-1 0 0,1 0 0,0 1 0,-1-1 1,1 0-1,0 1 0,-1-1 0,1 0 0,0 1 0,-1-1 0,1 0 0,0 1 0,0-1 0,-1 1 0,1-1 0,0 1 0,0-1 0,0 1 0,0-1 1,0 1-1,0-1 0,-1 0 0,1 1 0,0-1 0,0 1 0,1-1 0,-1 2 0,0 8 37,1 0 0,0-1 0,1 1 0,0 0 0,0-1 0,1 1 0,1-1 0,4 10 0,-6-14-38,0 0-1,1 0 1,-1 0 0,1-1-1,0 1 1,0-1-1,1 0 1,-1 0 0,1 0-1,0 0 1,0-1-1,1 1 1,-1-1 0,0 0-1,1 0 1,8 3-1,-12-6-197,1 1-1,0-1 0,-1 0 0,1 0 0,0 0 0,-1 0 1,1 0-1,0 0 0,-1 0 0,1 0 0,0 0 0,-1-1 1,3 0-1,15-14-6253,-7-2 1291</inkml:trace>
  <inkml:trace contextRef="#ctx0" brushRef="#br0" timeOffset="4951.86">3039 551 13675,'0'0'6556,"-1"10"-5424,-1 8-555,1 0-1,1 0 1,0 0-1,2 0 1,0 0-1,1 0 0,5 18 1,-15-93 4349,6-64-7113,1 106 1700,0 14 309,4 13-118,29 46 277,-25-45 56,0 0-1,-1 0 1,-1 0-1,10 27 1,-19-55 361,0 0 0,2 1 0,0-1 0,1-19 0,0 27-540,0 0 1,1 0-1,0 0 0,0 0 0,1 1 1,0-1-1,0 0 0,0 1 1,1 0-1,0-1 0,0 1 0,7-9 1,-10 15 125,1-1 1,0 0 0,-1 1-1,1-1 1,0 1 0,-1-1 0,1 1-1,0 0 1,0-1 0,-1 1-1,1-1 1,0 1 0,0 0 0,0 0-1,-1 0 1,1-1 0,0 1-1,0 0 1,0 0 0,0 0-1,0 0 1,-1 0 0,1 1 0,0-1-1,0 0 1,0 0 0,0 0-1,-1 1 1,1-1 0,0 0-1,0 1 1,0-1 0,-1 1 0,1-1-1,0 1 1,-1-1 0,1 1-1,0 0 1,-1-1 0,1 1 0,0 1-1,23 33 80,-20-28-96,17 31 89,16 22 335,-37-60-376,1 1-1,-1 0 1,1 0 0,-1-1-1,1 1 1,0 0-1,-1-1 1,1 1 0,0-1-1,-1 1 1,1-1-1,0 1 1,-1-1 0,1 0-1,0 1 1,0-1-1,0 0 1,-1 1-1,1-1 1,0 0 0,0 0-1,0 0 1,0 0-1,0 0 1,-1 0 0,1 0-1,0 0 1,0 0-1,0 0 1,1-1 0,0 0 1,-1 0 0,1 0 0,0 0 0,-1-1 0,1 1 0,-1-1 0,1 1 0,-1-1 0,0 0 0,0 1 0,0-1 0,2-2 0,0-3-8,0 0 0,0 0 0,0 0 0,-1 0 0,0-1 0,1-8 0,-3 13-6,0 0 0,-1 0 0,1-1 0,-1 1-1,0 0 1,0 0 0,0 0 0,0 0 0,0 0-1,0 1 1,-1-1 0,1 0 0,-3-2 0,3 3 15,0 1 1,0 0 0,0 0 0,0 0 0,0 0 0,0 1 0,0-1 0,0 0 0,0 0 0,0 1 0,-1-1 0,1 0 0,0 1 0,0-1 0,-1 1-1,1 0 1,0-1 0,-1 1 0,1 0 0,0 0 0,-1 0 0,1 0 0,0 0 0,-1 0 0,1 0 0,0 0 0,-1 1 0,1-1 0,0 0 0,-1 1-1,1-1 1,0 1 0,-2 1 0,1 1 76,0 0 0,0 0 0,1 0 0,0 0-1,0 1 1,0-1 0,0 0 0,0 1 0,0-1 0,1 1-1,0-1 1,0 1 0,0-1 0,0 1 0,1 6 0,0-1 106,-1-2-149,0-1 0,1 0 0,0 1 0,0-1 0,1 0 0,0 0 0,0 0 0,0 0 0,1 0 0,-1 0 0,1-1 0,1 1 0,-1-1 0,8 8 0,-8-10-128,0 0-1,0 0 1,0 0 0,0 0 0,1-1-1,0 1 1,-1-1 0,1 0-1,0 0 1,0-1 0,0 1 0,0-1-1,0 0 1,1 0 0,-1 0-1,0 0 1,0-1 0,1 0 0,-1 0-1,0 0 1,1 0 0,6-2-1,-9 1-420,1 0 0,0 1 0,-1-1 0,0 0 0,1-1 0,-1 1 0,1 0 0,-1-1 0,0 1 0,0-1 0,0 0 0,0 0 0,0 0 0,0 0 0,-1 0 0,3-3 0,5-15-7869</inkml:trace>
  <inkml:trace contextRef="#ctx0" brushRef="#br0" timeOffset="5364.2">3439 257 14891,'0'0'3620,"1"13"-1499,11 60 544,4-1 0,2 0 0,54 133 0,-80-223-4404,-16-31-5221,5 23-238</inkml:trace>
  <inkml:trace contextRef="#ctx0" brushRef="#br0" timeOffset="5759.63">3413 382 13555,'0'0'4529,"89"8"-4529,-61 12-624,-3 4-2393</inkml:trace>
  <inkml:trace contextRef="#ctx0" brushRef="#br0" timeOffset="6169.42">3692 674 13899,'0'0'8099,"-8"-12"-6212,-26-41-655,32 50-1178,1 1-1,-1 0 0,1 0 1,0-1-1,0 1 0,0-1 0,0 1 1,0-1-1,1 1 0,-1-1 1,1 1-1,-1-1 0,1 0 0,0 1 1,0-1-1,0 0 0,0 1 1,1-5-1,0 6-57,0-1 0,0 1 0,0 0 0,0 0 0,0 0 0,0 0 0,0 0 0,0 0 0,1 0 0,-1 0 0,0 0 0,1 1 0,-1-1-1,0 0 1,1 1 0,-1-1 0,1 1 0,-1-1 0,1 1 0,-1 0 0,1 0 0,1 0 0,5-1-41,0 2-1,0-1 1,0 1-1,-1 0 1,1 0 0,-1 1-1,1 0 1,-1 1-1,9 3 1,-4 1 60,0-1 1,0-1-1,0 0 0,1-1 1,0 0-1,25 3 1,-35-6-6,1 0 1,0-1 0,-1 0-1,1 0 1,0 0 0,-1-1 0,1 1-1,0-1 1,-1 0 0,1 0 0,-1 0-1,1 0 1,-1-1 0,0 1-1,1-1 1,-1 0 0,0 0 0,0 0-1,0 0 1,0-1 0,-1 1-1,1-1 1,-1 1 0,1-1 0,-1 0-1,0 0 1,0 0 0,0-1-1,2-5 1,-3 8-5,0-1 1,-1 0-1,1 1 0,0-1 0,-1 0 0,1 1 0,-1-1 0,1 0 0,-1 0 1,0 1-1,0-1 0,0 0 0,0 0 0,0 1 0,0-1 0,0 0 1,-1 0-1,1 1 0,-1-1 0,1 0 0,-1 1 0,0-1 0,1 0 1,-1 1-1,0-1 0,0 1 0,0-1 0,0 1 0,-1 0 0,1-1 0,0 1 1,0 0-1,-1 0 0,1 0 0,-1 0 0,1 0 0,-1 0 0,1 0 1,-1 0-1,0 1 0,-2-1 0,2 0 20,-1 0 0,0 1 0,0 0 0,1 0 0,-1-1 0,0 2 0,0-1 1,1 0-1,-1 0 0,0 1 0,0 0 0,1-1 0,-1 1 0,1 0 0,-1 0 0,1 1 0,-1-1 0,1 0 0,-1 1 0,1 0 0,0-1 0,0 1 1,0 0-1,0 0 0,0 0 0,-2 3 0,2 0 93,-1-1-1,1 0 1,-1 1 0,1 0 0,1-1 0,-1 1 0,1 0 0,0 0-1,0 0 1,0 0 0,0 0 0,1 0 0,0 0 0,0 0-1,0 0 1,1 0 0,0 0 0,0-1 0,0 1 0,1 0-1,-1 0 1,1-1 0,2 6 0,0-4-61,-1-1-1,1 1 1,0-1-1,1 0 1,-1 0-1,1 0 1,0 0-1,0-1 1,0 0-1,1 0 1,0-1-1,-1 1 1,1-1-1,0 0 1,1-1-1,10 4 1,-9-4-117,0 0 0,0-1 0,1 0 1,-1 0-1,13-1 0,9-7-1967,-28 5 1541,0 1 0,0 0 0,0 0 0,0-1 0,0 1-1,0-1 1,-1 1 0,1-1 0,0 0 0,-1 0 0,2-2-1,5-17-9234</inkml:trace>
  <inkml:trace contextRef="#ctx0" brushRef="#br0" timeOffset="6170.42">3074 153 16668,'0'0'4593,"99"39"-4882,-46-33-2103,2-5-12411</inkml:trace>
  <inkml:trace contextRef="#ctx0" brushRef="#br0" timeOffset="6601.03">3972 0 16796,'0'0'2816,"59"70"-1087,-14 2 95,12 29-376,-1 13-560,-8 1-431,-20-8-353,-17-15 8,-11-8 568,-9-8-72,-9-17 32,-2-15-352,-11 4-288,7-17-2472,0-5-6706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0:52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14 8058,'0'0'14303,"0"-13"-9694,-7 22-4420,0 0 0,0 1 1,1 0-1,1 1 0,0-1 1,0 1-1,1 0 1,1 0-1,-3 14 0,-2 9 347,-3 63-1,9-81-467,1 0-1,1 0 0,1 0 1,0 1-1,1-1 1,0 0-1,6 16 0,-5-24-23,0 0 1,1-1-1,0 1 0,0-1 0,1 0 1,-1 0-1,2 0 0,-1-1 1,1 0-1,0 0 0,0 0 0,1-1 1,-1 0-1,1 0 0,10 5 0,-11-7 79,0 1 10,-1-1 0,1 1-1,0-2 1,0 1-1,1 0 1,-1-1-1,0 0 1,12 1 222,-18-2-335,7-16-7128,-2 5-1064</inkml:trace>
  <inkml:trace contextRef="#ctx0" brushRef="#br0" timeOffset="704.54">497 332 10098,'0'0'12403,"-6"-8"-11418,-23-24-270,28 31-666,0 0 1,0 0-1,0 0 0,0 0 0,0 0 0,0 1 1,0-1-1,0 0 0,-1 1 0,1-1 0,0 1 0,-1-1 1,1 1-1,0-1 0,-1 1 0,1 0 0,0 0 1,-1 0-1,1 0 0,-1 0 0,1 0 0,0 0 1,-1 0-1,1 1 0,0-1 0,-1 0 0,1 1 1,0-1-1,-1 1 0,1 0 0,0-1 0,0 1 1,0 0-1,0 0 0,-1 0 0,1 0 0,0 0 1,1 0-1,-3 1 0,-1 3 25,1 0 1,-1 0-1,1 0 1,0 0-1,0 0 0,-3 9 1,4-7-26,0-1-1,0 0 1,1 1 0,0-1 0,0 1 0,0-1 0,1 1-1,0-1 1,0 1 0,1-1 0,0 1 0,0-1 0,2 8 0,-2-11-17,0-1 0,1 1 1,-1 0-1,0-1 0,1 1 1,0-1-1,-1 0 0,1 0 1,0 1-1,0-1 0,1 0 1,-1-1-1,0 1 0,0 0 1,1-1-1,-1 1 0,1-1 1,0 0-1,-1 1 1,1-1-1,0-1 0,0 1 1,-1 0-1,1-1 0,0 1 1,0-1-1,0 0 0,0 0 1,0 0-1,0 0 0,4-2 1,-3 1-14,1 0 1,-1-1 0,0 1-1,0-1 1,0 0 0,0-1-1,-1 1 1,1-1 0,0 1-1,-1-1 1,0 0 0,0 0-1,0-1 1,0 1 0,0-1-1,-1 1 1,1-1 0,-1 0-1,0 0 1,2-6 0,-1 5-46,-1 0 1,0-1 0,0 1 0,0 0 0,-1-1-1,0 1 1,0-1 0,0 1 0,-1-1-1,0 0 1,0 1 0,0-1 0,-1 0-1,0 1 1,0-1 0,-2-5 0,3 10 22,0 1 0,0-1 1,0 0-1,0 1 1,0-1-1,0 1 0,0-1 1,0 1-1,-1-1 1,1 1-1,0-1 0,0 1 1,-1-1-1,1 1 0,0 0 1,-1-1-1,1 1 1,0-1-1,-1 1 0,1 0 1,-1-1-1,1 1 0,0 0 1,-1-1-1,1 1 1,-1 0-1,1 0 0,-1 0 1,1-1-1,-1 1 0,1 0 1,-1 0-1,0 0 1,-4 18-130,6 30 69,7-16 28,1 0 0,26 56 0,-19-48 17,13 43-1,-27-77 25,1 5 13,1 1 0,-2 0 0,0 0 0,0 0 0,-1 0 0,0 0 0,-2 17 0,0-27 44,0-1 0,0 0 1,0 0-1,0 0 0,0 1 1,0-1-1,0-1 0,-1 1 1,1 0-1,0 0 0,-1 0 1,1-1-1,-1 1 0,1 0 1,-1-1-1,1 1 0,-1-1 1,1 0-1,-1 0 1,1 1-1,-1-1 0,1 0 1,-1 0-1,0-1 0,1 1 1,-1 0-1,1 0 0,-4-2 1,-45-8 698,37 5-682,0-1-1,0 0 1,0-1 0,1 0 0,-16-13-1,25 18-135,0 0 0,1-1 0,0 1 0,-1-1 0,1 0 0,0 1 0,1-1 0,-1 0-1,0 0 1,1-1 0,-1 1 0,0-3 0,2 3-182,-1 0-1,1 0 1,0 0-1,0 0 1,0 0-1,0 0 1,1 0-1,-1 0 1,1 0-1,0 1 1,-1-1-1,1 0 1,1 0-1,-1 1 1,0-1-1,3-3 1,10-13-4366,0 3-2472</inkml:trace>
  <inkml:trace contextRef="#ctx0" brushRef="#br0" timeOffset="1147.59">833 427 9794,'0'0'13926,"-6"-2"-12389,2 1-1409,-1-1 0,1 0-1,-1 0 1,1 0-1,-1 0 1,1-1-1,0 1 1,0-1 0,0 0-1,1 0 1,-1-1-1,1 1 1,0-1 0,0 0-1,0 0 1,0 0-1,0 0 1,1 0-1,0 0 1,0-1 0,0 1-1,1-1 1,-1 0-1,1 1 1,0-1 0,0-6-1,0 9-207,1 0 0,0-1-1,0 1 1,0 0 0,1 0 0,-1 0-1,0 0 1,1 0 0,-1 0 0,1 0-1,0 0 1,0 0 0,-1 1 0,1-1-1,0 0 1,1 0 0,-1 0-1,0 1 1,0-1 0,1 1 0,2-3-1,-1 2-203,0 1 0,1 0 0,-1 0 0,0 0 0,1 0-1,-1 1 1,0-1 0,1 1 0,-1 0 0,1 0 0,-1 0-1,6 1 1,9 2-4935,-1 3-2074</inkml:trace>
  <inkml:trace contextRef="#ctx0" brushRef="#br0" timeOffset="2057.56">1010 331 9938,'0'0'9650,"-12"0"-8551,-37 3 47,47-3-1049,1 1 0,-1-1 0,0 1 0,1 0 1,-1-1-1,0 1 0,1 0 0,-1 0 0,1 0 1,0 0-1,-1 0 0,1 0 0,0 1 0,-1-1 1,1 0-1,0 1 0,0-1 0,0 1 0,0-1 1,0 1-1,1-1 0,-1 1 0,0 0 0,1-1 0,-1 1 1,1 0-1,-1-1 0,1 1 0,0 3 0,-1 1 15,1 0-1,0 1 1,0-1-1,0 0 1,3 12-1,-2-15-91,1 0 0,-1 0 0,1 0 0,0 0 0,0 0 0,0-1 0,0 1 0,1-1 0,-1 1 0,1-1 0,-1 0-1,1 0 1,0 0 0,0-1 0,0 1 0,0 0 0,0-1 0,0 0 0,0 0 0,0 0 0,1 0 0,-1 0 0,0-1 0,1 0-1,6 1 1,-8-1-5,0 0 1,1 1-1,-1-1 0,1 0 0,-1 0 0,1-1 0,-1 1 0,0 0 0,1-1 1,-1 0-1,0 1 0,1-1 0,-1 0 0,0 0 0,0 0 0,0 0 0,0-1 1,0 1-1,0-1 0,0 1 0,0-1 0,0 1 0,-1-1 0,1 0 0,0 0 1,-1 0-1,0 0 0,0 0 0,1 0 0,-1-1 0,0 1 0,-1 0 0,1 0 1,0-1-1,-1 1 0,1-3 0,0 0-29,-1 0 1,0 1-1,0-1 1,0 0-1,0 0 1,-1 0-1,1 0 1,-1 1-1,-1-1 0,1 0 1,-1 1-1,1-1 1,-1 1-1,-1 0 1,1-1-1,-1 1 1,-4-6-1,7 10-107,1 3 98,-1 1 0,1-1 1,0 0-1,1 0 0,-1 0 1,0 0-1,1-1 0,0 1 1,0 0-1,-1-1 0,2 1 1,-1-1-1,3 4 0,38 32 68,-35-31-71,-7-6 36,3 3 24,0 0 0,0 0 0,1 0 0,-1-1 0,1 0 0,0 0 0,0-1 0,0 1 0,0-1 0,0 0 0,1 0 0,8 2 0,-14-8 189,0 0 0,0 0 1,0 0-1,-1 1 0,1-1 0,-1 0 0,-2-6 1,-1 1-299,1-1 0,-1 0 0,2 0 0,0 0 0,0 0 0,0 0 0,2 0 0,-1-11 0,1 20 47,0 1 1,0-1 0,0 0-1,0 1 1,0-1 0,0 1-1,0-1 1,0 1 0,1-1-1,-1 0 1,0 1 0,0-1-1,0 1 1,1-1 0,-1 1-1,0-1 1,1 1-1,-1-1 1,0 1 0,1 0-1,-1-1 1,1 1 0,-1-1-1,1 1 1,-1 0 0,1-1-1,-1 1 1,1 0 0,-1 0-1,1 0 1,-1-1-1,1 1 1,21 6-291,14 21 288,-32-24 98,26 34-186,-28-36 182,-1 1-1,0-1 1,-1 1 0,1-1-1,0 1 1,0-1 0,-1 1-1,1 0 1,-1-1-1,1 1 1,-1 0 0,1-1-1,-1 1 1,0 0 0,0 0-1,0-1 1,0 1 0,0 0-1,-1 0 1,1-1 0,0 1-1,-1 0 1,-1 2 0,2-3-26,0-1 0,0 1 0,0-1 0,0 0 0,0 1 0,-1-1 1,1 0-1,0 1 0,0-1 0,0 0 0,-1 0 0,1 1 0,0-1 0,-1 0 1,1 0-1,0 1 0,0-1 0,-1 0 0,1 0 0,0 0 0,-1 1 1,1-1-1,0 0 0,-1 0 0,1 0 0,0 0 0,-1 0 0,1 0 1,-1 0-1,1 0 0,0 0 0,-1 0 0,0 0 0,-4-11 775,2-19-506,3 26-355,0 1 0,0 0-1,0-1 1,0 1 0,1 0-1,-1-1 1,1 1 0,0 0-1,0 0 1,1 0 0,-1-1 0,0 1-1,1 1 1,0-1 0,0 0-1,0 0 1,0 1 0,0-1 0,0 1-1,1-1 1,-1 1 0,1 0-1,0 0 1,0 0 0,4-2 0,-3 3 30,-1 0 1,1 0-1,0 0 0,-1 0 1,1 1-1,0 0 1,-1 0-1,1 0 1,0 0-1,-1 0 1,1 1-1,0 0 1,-1 0-1,1 0 1,-1 0-1,1 0 0,-1 1 1,0-1-1,1 1 1,-1 0-1,0 0 1,0 0-1,3 3 1,0 1 57,0 0 0,-1 0 0,1 0 0,6 12 0,18 18 66,-12-34-15089</inkml:trace>
  <inkml:trace contextRef="#ctx0" brushRef="#br0" timeOffset="2627.33">1576 297 3273,'0'0'16669,"-11"-8"-15502,-33-25-378,43 33-748,0-1 0,0 1-1,0-1 1,0 1 0,0-1 0,0 1 0,-1 0 0,1 0-1,0-1 1,0 1 0,0 0 0,0 0 0,0 0 0,0 0-1,0 0 1,-1 0 0,1 0 0,0 1 0,0-1-1,0 0 1,0 1 0,0-1 0,0 1 0,0-1 0,0 1-1,0-1 1,0 1 0,0 0 0,0-1 0,1 1-1,-1 0 1,0 0 0,0 0 0,1-1 0,-1 1 0,0 0-1,1 0 1,-1 0 0,1 0 0,-1 0 0,1 0-1,0 0 1,-1 0 0,1 3 0,-11 42 1324,11-43-1247,-1 1 0,1-1 1,0 1-1,1-1 0,-1 1 0,0-1 0,1 1 0,0-1 1,0 1-1,0-1 0,0 0 0,1 0 0,-1 1 1,1-1-1,0 0 0,0 0 0,0 0 0,4 4 0,-4-6-90,0 1-1,0-1 1,0 1-1,1-1 1,-1 0-1,1 1 1,-1-1-1,1-1 1,-1 1-1,1 0 0,-1-1 1,1 1-1,0-1 1,-1 0-1,1 1 1,0-2-1,-1 1 1,1 0-1,0 0 1,-1-1-1,1 1 0,0-1 1,-1 0-1,1 0 1,4-2-1,-4 1-36,0 0 0,0 0-1,0-1 1,-1 1-1,1-1 1,-1 1-1,1-1 1,-1 0 0,0 0-1,0 0 1,0 0-1,0 0 1,-1-1 0,1 1-1,-1-1 1,0 1-1,0-1 1,0 1 0,0-1-1,-1 1 1,1-1-1,-1 0 1,0 1-1,0-1 1,-1 0 0,1 1-1,-2-6 1,0-7-131,-1-1 0,0 1-1,-1 0 1,-11-25 0,-2 3-287,11 28 371,1 0 0,0-1 0,0 0 0,1 0 0,1-1 0,0 1 0,-2-19 0,29 65 580,-3 5 474,25 74 0,-7-15 715,-37-95-1675,0 1 0,0-1 0,0 0 0,1 1 0,0-1-1,-1 0 1,1-1 0,0 1 0,1 0 0,-1-1 0,6 4 0,17 0-4620</inkml:trace>
  <inkml:trace contextRef="#ctx0" brushRef="#br0" timeOffset="3863.51">508 1247 8434,'0'0'11589,"-1"-7"-9986,1 4-1402,-1-1 0,0 1 0,1 0 0,-1 0 0,0 0 0,-1 0 0,1 0 0,0 0 0,-1 1 0,0-1 1,1 0-1,-1 1 0,0-1 0,-1 1 0,1 0 0,0 0 0,-1 0 0,1 0 0,-1 0 0,1 0 0,-1 0 0,0 1 0,0 0 0,0-1 0,0 1 0,0 0 0,0 0 0,0 1 0,0-1 1,0 1-1,-1-1 0,-4 1 0,4 0-170,0-1 0,0 1-1,0 0 1,0 1 0,0-1 0,0 0 0,0 1 0,0 0 0,0 0 0,0 0 0,0 1 0,1-1-1,-1 1 1,0 0 0,1 0 0,-1 0 0,-3 4 0,3-2-28,1 0 1,0 0-1,0 0 0,0 0 1,0 1-1,1-1 0,0 1 1,0 0-1,0-1 0,0 1 1,1 0-1,0 0 0,-1 9 1,1-9 14,1 1 0,-1-1 0,1 1 0,0-1 0,1 1 0,0-1 1,-1 1-1,2-1 0,-1 1 0,1-1 0,0 0 0,0 1 1,0-1-1,1 0 0,-1-1 0,8 10 0,-8-11 17,0-1 0,1 0-1,-1 0 1,1 1 0,0-2 0,-1 1-1,1 0 1,0 0 0,0-1 0,0 0-1,1 1 1,-1-1 0,0 0 0,0-1-1,1 1 1,-1-1 0,0 1 0,1-1-1,-1 0 1,0 0 0,1 0 0,-1-1-1,0 1 1,1-1 0,-1 0-1,0 0 1,0 0 0,1 0 0,4-4-1,-2 2-28,0-1 0,-1 0 0,0 0-1,0 0 1,0-1 0,-1 1-1,1-1 1,-1-1 0,0 1 0,0 0-1,-1-1 1,0 0 0,0 0-1,0 0 1,-1 0 0,0 0 0,0-1-1,0 1 1,-1 0 0,0-1 0,0 0-1,0-11 1,-1 1-227,0-1 0,-1 0 0,0 0-1,-2 1 1,0-1 0,-1 1 0,-8-23 0,-4 4-177,-5-10 117,21 46 282,0 0 0,0 0-1,0 0 1,0 0 0,0 0-1,1 0 1,-1 0 0,0 0-1,0 0 1,0 0 0,0 0-1,0 0 1,0 0 0,0 0-1,0 0 1,1 0 0,-1 0-1,0 0 1,0 0 0,0 0-1,0 0 1,0 0 0,0 0-1,0 0 1,0 0 0,0-1-1,1 1 1,-1 0 0,0 0-1,0 0 1,0 0 0,0 0-1,0 0 1,0 0 0,0 0-1,0 0 1,0 0 0,0 0-1,0-1 1,0 1 0,0 0-1,0 0 1,0 0 0,0 0-1,0 0 1,0 0 0,0 0-1,0 0 1,0-1 0,0 1-1,0 0 1,0 0 0,20 23 195,-7-4-25,0 2-1,-2-1 1,-1 1-1,0 1 1,-1 0 0,-2 0-1,6 28 1,23 59 283,-33-103-384,-1 0 0,1 0 1,1-1-1,-1 1 0,1-1 0,6 6 0,-10-10-51,1 0 0,0 0-1,-1 0 1,1 0 0,0-1 0,0 1-1,0 0 1,0-1 0,-1 1 0,1-1-1,0 1 1,0-1 0,0 1 0,0-1-1,0 1 1,0-1 0,1 0 0,-1 0-1,0 0 1,0 0 0,0 1 0,0-1-1,0 0 1,0-1 0,0 1 0,0 0-1,0 0 1,0 0 0,0-1 0,0 1-1,0 0 1,0-1 0,0 1 0,0-1-1,0 0 1,0 1 0,0-1 0,0 0-1,0 1 1,-1-1 0,1 0 0,0 0 0,0 0-1,0-1 1,6-8-136,-1 0 1,0 0-1,-1-1 0,0 1 1,-1-1-1,0 0 0,-1-1 0,0 1 1,-1-1-1,0 1 0,-1-1 1,0 1-1,-1-16 0,0 27 181,6 26 222,-6-23-261,6 17 248,1 1 1,14 31 0,-20-48-262,1-1 0,0 1 1,0 0-1,0-1 1,0 1-1,1-1 0,-1 0 1,1 0-1,0 0 0,0 0 1,0 0-1,0 0 0,1-1 1,-1 0-1,1 0 1,0 0-1,-1 0 0,1 0 1,0-1-1,8 3 0,-11-4-83,0 0 0,0 0 0,0 0 0,-1 0 0,1 0 0,0 0 0,0 0-1,0 0 1,0 0 0,0-1 0,0 1 0,0 0 0,-1 0 0,1-1 0,0 1 0,0-1-1,0 1 1,-1-1 0,1 1 0,0-1 0,-1 1 0,1-1 0,0 0 0,-1 0 0,1 1-1,-1-1 1,1 0 0,-1 0 0,1 1 0,-1-1 0,1 0 0,-1-1 0,3-33-5800,-3 26 3466,0-17-4075</inkml:trace>
  <inkml:trace contextRef="#ctx0" brushRef="#br0" timeOffset="4250.42">722 1010 14227,'0'0'2024</inkml:trace>
  <inkml:trace contextRef="#ctx0" brushRef="#br0" timeOffset="5521.46">1057 1214 6905,'0'0'10939,"-8"-5"-9558,5 2-1344,1 2 57,0-1 1,0 0-1,0 1 1,1-1-1,-1 1 1,-1 0-1,1 0 1,0 0-1,0 0 0,0 0 1,-1 0-1,1 0 1,0 1-1,-1-1 1,1 1-1,0-1 1,-1 1-1,1 0 1,-1 0-1,1 0 0,0 1 1,-1-1-1,1 0 1,-1 1-1,1 0 1,0-1-1,0 1 1,-1 0-1,1 0 0,0 0 1,0 1-1,0-1 1,0 0-1,0 1 1,-3 2-1,2 0 31,-1 1 0,0-1 0,1 1 0,0-1 0,0 1 0,1 0 0,-1 0 0,1 0 0,0 1 0,0-1 0,1 0 0,0 1 0,0-1 0,0 1 0,0-1-1,1 1 1,0 0 0,0-1 0,1 6 0,0-7-55,0-1-1,-1 0 1,1 0-1,1 0 1,-1 0-1,0 0 1,1 0-1,-1 0 1,1 0-1,0-1 1,0 1-1,0 0 1,0-1-1,1 0 1,-1 1 0,1-1-1,-1 0 1,1 0-1,0-1 1,-1 1-1,1 0 1,0-1-1,0 0 1,0 0-1,1 0 1,-1 0-1,0 0 1,0 0-1,0-1 1,1 0-1,-1 0 1,5 0-1,-5 0-62,0 0 0,0-1-1,0 0 1,0 1 0,0-1 0,0 0-1,0 0 1,0-1 0,-1 1 0,1-1-1,0 1 1,-1-1 0,1 0 0,-1 0-1,0 0 1,0 0 0,0 0 0,0-1-1,0 1 1,0 0 0,0-1 0,-1 0-1,1 1 1,-1-1 0,0 0 0,0 0-1,0 0 1,0 0 0,-1 1 0,1-1-1,-1 0 1,1-6 0,0 5-52,-1-1-1,0 0 1,1 0 0,-2 1-1,1-1 1,0 0 0,-1 0-1,0 1 1,0-1 0,-1 0-1,1 1 1,-1-1-1,0 1 1,0 0 0,0-1-1,-1 1 1,1 0 0,-1 0-1,0 1 1,-6-7 0,7 33-219,5-13 317,0 1 1,0-1-1,1 0 1,1 0-1,0-1 1,0 1-1,1-1 1,0 0-1,1 0 1,-1-1-1,2 0 1,-1 0-1,1-1 1,0 0-1,1 0 1,0-1-1,16 9 1,-24-15-20,0 0 1,0 1 0,0-1 0,0 0 0,0 0 0,0 0 0,0 0 0,-1 0 0,1 0-1,0 0 1,0-1 0,0 1 0,0 0 0,0-1 0,0 1 0,0 0 0,0-1 0,0 1-1,-1-1 1,1 1 0,0-1 0,0 1 0,0-1 0,-1 0 0,1 1 0,0-1-1,-1 0 1,1 0 0,-1 0 0,1 1 0,-1-1 0,1 0 0,-1 0 0,0 0 0,1 0-1,-1 0 1,0 0 0,0 0 0,0 0 0,1 0 0,-1 0 0,0 0 0,0 0 0,-1-1 0,3-56-50,-2 45 35,0-88-1599,0 101 1525,3 1 27,0 0 0,0 1 1,0-1-1,0 1 0,0 0 0,0 0 0,0 0 0,-1 0 0,1 1 0,-1-1 0,1 0 0,-1 1 1,2 3-1,4 2-14,-4-3 49,41 43 529,-42-45-485,0 0-1,-1 1 1,1 0 0,-1-1 0,0 1-1,0 0 1,-1 0 0,1 0-1,-1 1 1,1-1 0,-2 0 0,2 7 529,-17-48 1120,12 27-1908,1 1-1,0 0 1,1 0-1,0-1 0,1 1 1,0-1-1,0 1 1,2-11-1,-1 19 197,-1 1 0,1-1 1,-1 1-1,0 0 0,1 0 0,-1-1 0,1 1 0,-1 0 0,1 0 1,-1-1-1,1 1 0,-1 0 0,1 0 0,-1 0 0,1 0 1,-1 0-1,1 0 0,0 0 0,-1 0 0,1 0 0,-1 0 0,1 0 1,-1 0-1,1 0 0,-1 0 0,1 0 0,-1 1 0,1-1 1,-1 0-1,1 0 0,-1 1 0,1-1 0,-1 0 0,0 1 0,1-1 1,-1 0-1,1 1 0,0 0 0,18 12-3,-15-7 85,1-1 1,-1 1-1,1 0 1,-2 0-1,1 0 1,-1 1-1,0-1 1,0 1-1,-1 0 0,1-1 1,-2 1-1,1 0 1,-1 1-1,1 6 476,-7-38 205,2 10-858,1 0-1,1 0 1,0-17 0,1 28 21,0 1 0,0-1 0,0 0-1,0 0 1,0 0 0,1 0 0,-1 0 0,1 0 0,0 0 0,0 1 0,0-1-1,0 0 1,0 1 0,1-1 0,-1 1 0,1-1 0,0 1 0,-1 0-1,1-1 1,0 1 0,5-3 0,-5 4 71,-1 1 0,1-1 0,0 1 0,-1 0 0,1 0 0,0 0 0,0 0 0,-1 0 0,1 0 0,0 0 0,0 1 0,-1-1 0,1 1 0,0-1 0,-1 1 0,1 0 0,-1-1 0,1 1 0,-1 0 0,1 0 0,-1 0 0,1 0 0,-1 0 0,0 1 0,0-1 0,1 0 0,-1 1 0,1 1 0,33 50 198,-24-34-109,-9-17-42,-1 0 1,1 0-1,-1 1 0,1-1 0,0 0 0,0 0 0,0 0 0,0-1 0,0 1 0,0 0 1,0-1-1,0 1 0,1-1 0,-1 0 0,1 0 0,-1 0 0,1 0 0,-1 0 0,1-1 1,0 1-1,-1-1 0,1 1 0,0-1 0,-1 0 0,4 0 0,-3-1-13,0 0-1,0 0 1,-1 0-1,1-1 1,-1 1-1,1-1 1,-1 1-1,1-1 1,-1 0 0,0 0-1,0 0 1,0 0-1,0 0 1,0-1-1,0 1 1,-1-1-1,1 1 1,-1-1-1,0 1 1,1-1-1,-1 0 1,0 0-1,0-3 1,0 3-34,0-1 0,-1 1-1,1-1 1,-1 0 0,0 1 0,0-1 0,0 0 0,0 1 0,-1-1-1,1 0 1,-1 1 0,0-1 0,0 1 0,-1-1 0,-2-5-1,3 8 27,0-1 0,0 1 0,0-1 0,0 0 0,0 1-1,0 0 1,-1-1 0,1 1 0,-1 0 0,1 0 0,-1 0-1,1 0 1,-1 0 0,0 0 0,1 0 0,-1 0 0,0 1-1,0-1 1,0 1 0,1-1 0,-1 1 0,0 0 0,0-1-1,0 1 1,0 0 0,0 0 0,0 1 0,1-1 0,-1 0-1,0 1 1,0-1 0,-2 2 0,3-2 17,0 1-1,0 0 1,0 0 0,0 0 0,0 1 0,0-1-1,0 0 1,1 0 0,-1 0 0,0 0-1,1 1 1,-1-1 0,1 0 0,0 1-1,-1-1 1,1 0 0,0 1 0,0-1-1,0 1 1,0-1 0,0 3 0,0 34 447,1-35-417,-1 2 5,1 0 0,1 0 0,-1 1 0,1-1 0,0 0 0,0 0 0,0 0 0,1-1 0,0 1 0,0 0 0,0-1 0,0 0 0,1 0 0,0 0 0,0 0 0,0 0 0,0-1 0,0 0 0,1 0 0,-1 0 0,1 0 0,0-1 0,0 0 0,7 3 0,-6-3-157,0 0 1,0-1-1,0 0 0,1 0 0,-1 0 0,0-1 0,0 1 0,0-1 0,10-2 0,-12 1-322,0 1-1,0-2 0,0 1 1,0 0-1,0-1 0,0 0 1,0 1-1,0-2 0,0 1 1,-1 0-1,0-1 0,1 0 1,-1 1-1,4-5 0,5-12-5929</inkml:trace>
  <inkml:trace contextRef="#ctx0" brushRef="#br0" timeOffset="5916.85">1707 906 13955,'0'0'8344,"1"10"-6593,13 57 150,3-1 0,45 116 0,-46-152-823,-10-23-615,-11-22-610,0 4-1780,0-1 1,-1 2 0,-14-20 0,10 15-1192,-8-10-1787</inkml:trace>
  <inkml:trace contextRef="#ctx0" brushRef="#br0" timeOffset="6298.11">1690 1050 10338,'0'0'9874,"76"0"-9874,-40 9-544,-9 4-3593,0 2-2992</inkml:trace>
  <inkml:trace contextRef="#ctx0" brushRef="#br0" timeOffset="6712.67">1973 1269 14771,'0'0'11871,"-6"-11"-11310,-19-37-401,24 46-202,0 0 0,0 0 0,0-1 0,1 1 0,-1 0-1,1-1 1,-1 1 0,1-1 0,0 1 0,0 0 0,0-1 0,0 1 0,0-1-1,1 1 1,-1-1 0,1 1 0,0 0 0,-1-1 0,1 1 0,0 0 0,0 0-1,1 0 1,-1 0 0,0 0 0,1 0 0,-1 0 0,1 0 0,0 0 0,-1 0-1,1 1 1,0-1 0,3-1 0,-2 1-9,-1 1 0,1-1 0,0 1 0,0-1 0,0 1 0,0 0 0,0 0 0,0 1 0,0-1 0,0 0 0,0 1 0,0 0 0,1 0 0,-1 0 0,0 0 0,0 0 0,0 1 0,0-1 0,0 1 0,1 0 0,4 2 0,13 9 139,0-1 0,32 12 0,-47-21-41,0 0 0,0 0 0,0-1 0,0 1 0,0-1 0,0-1 0,0 1-1,0-1 1,0 0 0,0 0 0,1-1 0,-1 0 0,0 0 0,0-1 0,7-2 0,-11 3-42,1-1 1,-1 1-1,1-1 0,-1 0 1,1 0-1,-1 0 1,0 0-1,0-1 1,0 1-1,0 0 1,0-1-1,-1 1 1,1-1-1,-1 0 1,1 0-1,0-4 1,-1 6-11,-1 0 1,0 0-1,0 0 0,0 0 1,1 0-1,-1-1 0,0 1 1,0 0-1,-1 0 0,1 0 1,0 0-1,0 0 1,-1 0-1,1 0 0,0-1 1,-1 1-1,1 0 0,-1 0 1,1 0-1,-1 1 0,0-1 1,1 0-1,-1 0 1,0 0-1,0 0 0,1 0 1,-1 1-1,0-1 0,0 0 1,0 1-1,0-1 0,0 1 1,0-1-1,0 1 0,0 0 1,0-1-1,0 1 1,-1 0-1,1 0 0,0-1 1,0 1-1,0 0 0,0 0 1,0 0-1,-2 1 1,-1-1 83,0 0 1,0 1 0,0-1 0,0 1 0,0 0 0,0 0-1,1 1 1,-1-1 0,0 1 0,1 0 0,-1 0-1,1 0 1,-1 0 0,1 1 0,0-1 0,0 1 0,0 0-1,1 0 1,-1 0 0,1 0 0,-1 0 0,1 0 0,0 1-1,0 0 1,0-1 0,1 1 0,-1 0 0,1-1 0,0 1-1,0 0 1,1 0 0,-1 0 0,1 0 0,-1 0 0,1 0-1,1 0 1,-1 0 0,0 0 0,1 0 0,0 0 0,0 0-1,2 5 1,-1-5-11,1 0 1,-1-1-1,1 0 0,-1 1 0,1-1 0,0 0 0,0 0 0,1-1 1,-1 1-1,0 0 0,1-1 0,0 0 0,0 0 0,-1 0 1,1-1-1,0 1 0,0-1 0,0 0 0,1 0 0,-1 0 1,0-1-1,0 1 0,5-1 0,-1 1-271,1-1 0,-1 0 0,1 0 1,-1-1-1,9-2 0,-13 3-318,0-1 0,-1 0 0,1 0 0,-1-1 0,1 1 0,-1-1 0,1 1 0,-1-1 0,0 0-1,5-5 1,1-4-5502</inkml:trace>
  <inkml:trace contextRef="#ctx0" brushRef="#br0" timeOffset="7157.46">1367 910 12699,'0'0'1592,"68"60"-8097</inkml:trace>
  <inkml:trace contextRef="#ctx0" brushRef="#br0" timeOffset="7568.59">2109 781 13795,'0'0'2484,"14"10"53,45 34-1182,-2 3 0,-2 2 1,-2 3-1,48 59 0,-79-82-705,-1 0 0,-1 2 0,-2 0 0,23 55 1,-36-74-557,-1 0 0,-1 0 0,0 1 0,-1-1 0,0 1 0,-1-1 0,0 1 0,-1 0 0,-2 14 0,1-17-429,-1-1-1,-1 1 1,0-1-1,0 1 0,0-1 1,-1 0-1,-1 0 1,-5 8-1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50.3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215 79 288 0,'-1'-11'22'0,"-1"2"36"16,1 0 3-16,-6 3 6 0,-3-1-15 15,-6 4-16-15,-6 3-21 16,-8 0-5-16,0 3 1 16,-3 12 3-1,9 4-5-15,2 3-4 16,11 2-2-16,7 2 0 15,4 0-1-15,0-2-1 16,5-3 0-16,12-2 1 16,4-8-1-1,0-3 0-15,8-8-1 0,-2 0 1 16,-4-4 1-16,-2-16-2 0,-9-6 2 16,-5-3-1-16,-6-4 1 15,-1 1-1-15,0 1 0 16,0 6 0-16,-7 3-1 15,4 9 1-15,-1 6-1 16,3 7 2-16,1 0-2 0,0 7-4 31,0 15 4-31,0 7 1 16,0 2 0-16,5-1 0 16,5-2 0-16,2-5 0 15,4-2-1-15,1-6 1 0,2-5 0 16,3-4-1-16,0-6 1 15,-2 0-1-15,-4-2 0 16,-2-12 1-16,-4-7 0 0,-1-3-1 16,-6-2-1-16,-3-2 0 15,0 4 0-15,0 2 0 16,-12 7 1-16,2 3 1 16,3 5 1-16,4 4 0 15,0 3 0-15,3 0-2 16,0 0-1-1,0 10 0-15,12 9 1 16,1 6 2-16,2 1-2 16,1 0 1-16,-1 0-1 15,0-6 1-15,-1-2-1 16,0-1 0-16,0-6 2 16,-4-6-2-16,-3-3 1 0,-1-2 0 15,1 0 2-15,2-16 15 16,1-6-10-16,-2-6-6 0,5-4-2 15,-2 2 0-15,4-4 0 16,-1 5-1-16,0 4-5 16,-3 10 0-16,-4 7 3 15,-3 8 1-15,3 0-3 16,6 0-3-16,0 17 7 0,3 2 1 16,1 2 0-16,1 4 0 15,4-4 0-15,4 2 1 16,0-8 1-16,-1 1 0 15,3-2 0-15,-3-3-1 16,4-3 12-16,3-7-11 16,-4-1-2-1,1 0 1-15,-3-11 0 16,-5-7 0-16,-8-3 0 16,-6 1 0-16,-7-2 2 15,0 0-2-15,-3 4 0 0,-15 1-1 16,-5 6 3-16,-1 3-3 15,2 4 0-15,1 4 3 16,2 0-3-16,0 0 0 0,1 13 1 16,-1 8 2-16,7 3 5 15,5 7 4-15,7 1 6 16,0 2 0-16,5-4-5 16,21-1-5-16,15-6-6 15,12-4 1-15,13-8 0 16,4-6-3-1,-4-5-2-15,-11 0-47 16,-13-6-64-16,-14-13-145 16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9.1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97 392 269 0,'-5'-7'33'0,"1"1"77"15,1 0-37-15,0 2 0 16,-1 0-25-16,1 2-20 16,-4 2-5-16,-3 0-16 15,-4 7-6-15,0 15 0 16,0 10-1-16,4 1 1 16,5 2-1-1,5 1 0-15,0-3 0 16,2-6 1-16,17-6 0 15,3-3 1-15,3-9 0 16,3-5-1-16,-1-4 0 16,0 0 2-16,-3-13-1 15,-2-6-1-15,-9-2 1 16,-6-5-1-16,-7 3 1 0,0-2 1 16,0 0 1-16,-13 2-4 15,2 8 2-15,0 3-2 0,4 7 2 16,4 3 1-1,3 2-3-15,0 0-1 0,0 13-5 16,2 7 6-16,8 4 0 31,4 0 0-31,-1-3 1 0,3 0 0 16,1-6-1-16,0 1 0 16,0-7 1-16,2-1 1 15,-2-5-2-15,0-3 1 16,-3 0 0-16,0-5 2 15,-6-14-3-15,-5-1 3 16,-3-3-3-16,0-2 1 0,0 3-1 16,-4 1 2-16,-5 5-1 15,2 3 0-15,3 6 2 16,3 3 3-16,1 2 1 16,0 2-6-16,0 0-1 15,1 15-4-15,12 2 4 16,0 7 0-16,1-1 2 0,-2-2-2 0,0 0 0 15,1-6 0 1,-3-3 0-16,2-5 2 0,-2-2-1 16,-2-5 0-16,1 0 3 15,2-5 6-15,1-11 1 16,1-9-6-16,-3-1 3 31,-2-6-2-31,-1-2-1 0,-4-4-3 16,-3-4-2-16,0-1 0 15,0-1 0-15,-8 0-4 16,-11-3-1-16,-4 5-4 16,2-2 5-16,-2 8 4 15,3 6-2-15,1 9 2 16,5 8-1-16,5 7 1 0,6 6 0 16,0 0 0-16,3 19-5 15,0 11 5-15,0 12 0 16,0 3 2-16,13 2-2 15,3 1 2-15,0 3 0 16,1 1 1-16,3-4 0 0,0 1 0 31,5-7-1-31,2-7-2 0,3-7 0 16,3-10-4-16,4-11-27 16,-2-3-90-16,-2-4-180 15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8.0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109 67 231 0,'-14'-5'44'0,"4"5"36"16,1 0-18-16,-1 0-20 15,0 9-17-15,-3 9-9 16,2 5 5-16,-1 3-2 0,2 3-3 15,3 2-1-15,6 1-6 16,1 4 0-16,0-5 2 16,6 2-3-16,11-6-1 15,7-5-2-15,5-6 0 16,9-8 4-16,3-8-2 16,1 0-3-1,-4-8-2-15,-7-14 1 16,-9-2 1-16,-9-7 3 15,-10-3 0-15,-3-4-3 16,-9-2-3-16,-15-2 1 16,-7 0 0-16,-3 2-1 15,-2 9-1-15,2 4-1 16,5 12 0-16,6 8 1 0,6 7-1 0,6 0-6 16,4 11-22-1,3 11-38-15,4 1-80 0,0-1-204 16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40:56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185 467 8434,'0'0'11589,"-1"-7"-9986,1 4-1402,-1-1 0,0 1 0,1 0 0,-1 0 0,0 0 0,-1 0 0,1 0 0,0 0 0,-1 1 0,0-1 1,1 0-1,-1 1 0,0-1 0,-1 1 0,1 0 0,0 0 0,-1 0 0,1 0 0,-1 0 0,1 0 0,-1 0 0,0 1 0,0 0 0,0-1 0,0 1 0,0 0 0,0 0 0,0 1 0,0-1 1,0 1-1,-1-1 0,-4 1 0,4 0-170,0-1 0,0 1-1,0 0 1,0 1 0,0-1 0,0 0 0,0 1 0,0 0 0,0 0 0,0 0 0,0 1 0,1-1-1,-1 1 1,0 0 0,1 0 0,-1 0 0,-3 4 0,3-2-28,1 0 1,0 0-1,0 0 0,0 0 1,0 1-1,1-1 0,0 1 1,0 0-1,0-1 0,0 1 1,1 0-1,0 0 0,-1 9 1,1-9 14,1 1 0,-1-1 0,1 1 0,0-1 0,1 1 0,0-1 1,-1 1-1,2-1 0,-1 1 0,1-1 0,0 0 0,0 1 1,0-1-1,1 0 0,-1-1 0,8 10 0,-8-11 17,0-1 0,1 0-1,-1 0 1,1 1 0,0-2 0,-1 1-1,1 0 1,0 0 0,0-1 0,0 0-1,1 1 1,-1-1 0,0 0 0,0-1-1,1 1 1,-1-1 0,0 1 0,1-1-1,-1 0 1,0 0 0,1 0 0,-1-1-1,0 1 1,1-1 0,-1 0-1,0 0 1,0 0 0,1 0 0,4-4-1,-2 2-28,0-1 0,-1 0 0,0 0-1,0 0 1,0-1 0,-1 1-1,1-1 1,-1-1 0,0 1 0,0 0-1,-1-1 1,0 0 0,0 0-1,0 0 1,-1 0 0,0 0 0,0-1-1,0 1 1,-1 0 0,0-1 0,0 0-1,0-11 1,-1 1-227,0-1 0,-1 0 0,0 0-1,-2 1 1,0-1 0,-1 1 0,-8-23 0,-4 4-177,-5-10 117,21 46 282,0 0 0,0 0-1,0 0 1,0 0 0,0 0-1,1 0 1,-1 0 0,0 0-1,0 0 1,0 0 0,0 0-1,0 0 1,0 0 0,0 0-1,0 0 1,1 0 0,-1 0-1,0 0 1,0 0 0,0 0-1,0 0 1,0 0 0,0 0-1,0 0 1,0 0 0,0-1-1,1 1 1,-1 0 0,0 0-1,0 0 1,0 0 0,0 0-1,0 0 1,0 0 0,0 0-1,0 0 1,0 0 0,0 0-1,0-1 1,0 1 0,0 0-1,0 0 1,0 0 0,0 0-1,0 0 1,0 0 0,0 0-1,0 0 1,0-1 0,0 1-1,0 0 1,0 0 0,20 23 195,-7-4-25,0 2-1,-2-1 1,-1 1-1,0 1 1,-1 0 0,-2 0-1,6 28 1,23 59 283,-33-103-384,-1 0 0,1 0 1,1-1-1,-1 1 0,1-1 0,6 6 0,-10-10-51,1 0 0,0 0-1,-1 0 1,1 0 0,0-1 0,0 1-1,0 0 1,0-1 0,-1 1 0,1-1-1,0 1 1,0-1 0,0 1 0,0-1-1,0 1 1,0-1 0,1 0 0,-1 0-1,0 0 1,0 0 0,0 1 0,0-1-1,0 0 1,0-1 0,0 1 0,0 0-1,0 0 1,0 0 0,0-1 0,0 1-1,0 0 1,0-1 0,0 1 0,0-1-1,0 0 1,0 1 0,0-1 0,0 0-1,0 1 1,-1-1 0,1 0 0,0 0 0,0 0-1,0-1 1,6-8-136,-1 0 1,0 0-1,-1-1 0,0 1 1,-1-1-1,0 0 0,-1-1 0,0 1 1,-1-1-1,0 1 0,-1-1 1,0 1-1,-1-16 0,0 27 181,6 26 222,-6-23-261,6 17 248,1 1 1,14 31 0,-20-48-262,1-1 0,0 1 1,0 0-1,0-1 1,0 1-1,1-1 0,-1 0 1,1 0-1,0 0 0,0 0 1,0 0-1,0 0 0,1-1 1,-1 0-1,1 0 1,0 0-1,-1 0 0,1 0 1,0-1-1,8 3 0,-11-4-83,0 0 0,0 0 0,0 0 0,-1 0 0,1 0 0,0 0 0,0 0-1,0 0 1,0 0 0,0-1 0,0 1 0,0 0 0,-1 0 0,1-1 0,0 1 0,0-1-1,0 1 1,-1-1 0,1 1 0,0-1 0,-1 1 0,1-1 0,0 0 0,-1 0 0,1 1-1,-1-1 1,1 0 0,-1 0 0,1 1 0,-1-1 0,1 0 0,-1-1 0,3-33-5800,-3 26 3466,0-17-4075</inkml:trace>
  <inkml:trace contextRef="#ctx0" brushRef="#br0" timeOffset="386.91">400 230 14227,'0'0'2024</inkml:trace>
  <inkml:trace contextRef="#ctx0" brushRef="#br0" timeOffset="1657.96">734 434 6905,'0'0'10939,"-8"-5"-9558,5 2-1344,1 2 57,0-1 1,0 0-1,0 1 1,1-1-1,-1 1 1,-1 0-1,1 0 1,0 0-1,0 0 0,0 0 1,-1 0-1,1 0 1,0 1-1,-1-1 1,1 1-1,0-1 1,-1 1-1,1 0 1,-1 0-1,1 0 0,0 1 1,-1-1-1,1 0 1,-1 1-1,1 0 1,0-1-1,0 1 1,-1 0-1,1 0 0,0 0 1,0 1-1,0-1 1,0 0-1,0 1 1,-3 2-1,2 0 31,-1 1 0,0-1 0,1 1 0,0-1 0,0 1 0,1 0 0,-1 0 0,1 0 0,0 1 0,0-1 0,1 0 0,0 1 0,0-1 0,0 1 0,0-1-1,1 1 1,0 0 0,0-1 0,1 6 0,0-7-55,0-1-1,-1 0 1,1 0-1,1 0 1,-1 0-1,0 0 1,1 0-1,-1 0 1,1 0-1,0-1 1,0 1-1,0 0 1,0-1-1,1 0 1,-1 1 0,1-1-1,-1 0 1,1 0-1,0-1 1,-1 1-1,1 0 1,0-1-1,0 0 1,0 0-1,1 0 1,-1 0-1,0 0 1,0 0-1,0-1 1,1 0-1,-1 0 1,5 0-1,-5 0-62,0 0 0,0-1-1,0 0 1,0 1 0,0-1 0,0 0-1,0 0 1,0-1 0,-1 1 0,1-1-1,0 1 1,-1-1 0,1 0 0,-1 0-1,0 0 1,0 0 0,0 0 0,0-1-1,0 1 1,0 0 0,0-1 0,-1 0-1,1 1 1,-1-1 0,0 0 0,0 0-1,0 0 1,0 0 0,-1 1 0,1-1-1,-1 0 1,1-6 0,0 5-52,-1-1-1,0 0 1,1 0 0,-2 1-1,1-1 1,0 0 0,-1 0-1,0 1 1,0-1 0,-1 0-1,1 1 1,-1-1-1,0 1 1,0 0 0,0-1-1,-1 1 1,1 0 0,-1 0-1,0 1 1,-6-7 0,7 33-219,5-13 317,0 1 1,0-1-1,1 0 1,1 0-1,0-1 1,0 1-1,1-1 1,0 0-1,1 0 1,-1-1-1,2 0 1,-1 0-1,1-1 1,0 0-1,1 0 1,0-1-1,16 9 1,-24-15-20,0 0 1,0 1 0,0-1 0,0 0 0,0 0 0,0 0 0,0 0 0,-1 0 0,1 0-1,0 0 1,0-1 0,0 1 0,0 0 0,0-1 0,0 1 0,0 0 0,0-1 0,0 1-1,-1-1 1,1 1 0,0-1 0,0 1 0,0-1 0,-1 0 0,1 1 0,0-1-1,-1 0 1,1 0 0,-1 0 0,1 1 0,-1-1 0,1 0 0,-1 0 0,0 0 0,1 0-1,-1 0 1,0 0 0,0 0 0,0 0 0,1 0 0,-1 0 0,0 0 0,0 0 0,-1-1 0,3-56-50,-2 45 35,0-88-1599,0 101 1525,3 1 27,0 0 0,0 1 1,0-1-1,0 1 0,0 0 0,0 0 0,0 0 0,-1 0 0,1 1 0,-1-1 0,1 0 0,-1 1 1,2 3-1,4 2-14,-4-3 49,41 43 529,-42-45-485,0 0-1,-1 1 1,1 0 0,-1-1 0,0 1-1,0 0 1,-1 0 0,1 0-1,-1 1 1,1-1 0,-2 0 0,2 7 529,-17-48 1120,12 27-1908,1 1-1,0 0 1,1 0-1,0-1 0,1 1 1,0-1-1,0 1 1,2-11-1,-1 19 197,-1 1 0,1-1 1,-1 1-1,0 0 0,1 0 0,-1-1 0,1 1 0,-1 0 0,1 0 1,-1-1-1,1 1 0,-1 0 0,1 0 0,-1 0 0,1 0 1,-1 0-1,1 0 0,0 0 0,-1 0 0,1 0 0,-1 0 0,1 0 1,-1 0-1,1 0 0,-1 0 0,1 0 0,-1 1 0,1-1 1,-1 0-1,1 0 0,-1 1 0,1-1 0,-1 0 0,0 1 0,1-1 1,-1 0-1,1 1 0,0 0 0,18 12-3,-15-7 85,1-1 1,-1 1-1,1 0 1,-2 0-1,1 0 1,-1 1-1,0-1 1,0 1-1,-1 0 0,1-1 1,-2 1-1,1 0 1,-1 1-1,1 6 476,-7-38 205,2 10-858,1 0-1,1 0 1,0-17 0,1 28 21,0 1 0,0-1 0,0 0-1,0 0 1,0 0 0,1 0 0,-1 0 0,1 0 0,0 0 0,0 1 0,0-1-1,0 0 1,0 1 0,1-1 0,-1 1 0,1-1 0,0 1 0,-1 0-1,1-1 1,0 1 0,5-3 0,-5 4 71,-1 1 0,1-1 0,0 1 0,-1 0 0,1 0 0,0 0 0,0 0 0,-1 0 0,1 0 0,0 0 0,0 1 0,-1-1 0,1 1 0,0-1 0,-1 1 0,1 0 0,-1-1 0,1 1 0,-1 0 0,1 0 0,-1 0 0,1 0 0,-1 0 0,0 1 0,0-1 0,1 0 0,-1 1 0,1 1 0,33 50 198,-24-34-109,-9-17-42,-1 0 1,1 0-1,-1 1 0,1-1 0,0 0 0,0 0 0,0 0 0,0-1 0,0 1 0,0 0 1,0-1-1,0 1 0,1-1 0,-1 0 0,1 0 0,-1 0 0,1 0 0,-1 0 0,1-1 1,0 1-1,-1-1 0,1 1 0,0-1 0,-1 0 0,4 0 0,-3-1-13,0 0-1,0 0 1,-1 0-1,1-1 1,-1 1-1,1-1 1,-1 1-1,1-1 1,-1 0 0,0 0-1,0 0 1,0 0-1,0 0 1,0-1-1,0 1 1,-1-1-1,1 1 1,-1-1-1,0 1 1,1-1-1,-1 0 1,0 0-1,0-3 1,0 3-34,0-1 0,-1 1-1,1-1 1,-1 0 0,0 1 0,0-1 0,0 0 0,0 1 0,-1-1-1,1 0 1,-1 1 0,0-1 0,0 1 0,-1-1 0,-2-5-1,3 8 27,0-1 0,0 1 0,0-1 0,0 0 0,0 1-1,0 0 1,-1-1 0,1 1 0,-1 0 0,1 0 0,-1 0-1,1 0 1,-1 0 0,0 0 0,1 0 0,-1 0 0,0 1-1,0-1 1,0 1 0,1-1 0,-1 1 0,0 0 0,0-1-1,0 1 1,0 0 0,0 0 0,0 1 0,1-1 0,-1 0-1,0 1 1,0-1 0,-2 2 0,3-2 17,0 1-1,0 0 1,0 0 0,0 0 0,0 1 0,0-1-1,0 0 1,1 0 0,-1 0 0,0 0-1,1 1 1,-1-1 0,1 0 0,0 1-1,-1-1 1,1 0 0,0 1 0,0-1-1,0 1 1,0-1 0,0 3 0,0 34 447,1-35-417,-1 2 5,1 0 0,1 0 0,-1 1 0,1-1 0,0 0 0,0 0 0,0 0 0,1-1 0,0 1 0,0 0 0,0-1 0,0 0 0,1 0 0,0 0 0,0 0 0,0 0 0,0-1 0,0 0 0,1 0 0,-1 0 0,1 0 0,0-1 0,0 0 0,7 3 0,-6-3-157,0 0 1,0-1-1,0 0 0,1 0 0,-1 0 0,0-1 0,0 1 0,0-1 0,10-2 0,-12 1-322,0 1-1,0-2 0,0 1 1,0 0-1,0-1 0,0 0 1,0 1-1,0-2 0,0 1 1,-1 0-1,0-1 0,1 0 1,-1 1-1,4-5 0,5-12-5929</inkml:trace>
  <inkml:trace contextRef="#ctx0" brushRef="#br0" timeOffset="2053.34">1384 126 13955,'0'0'8344,"1"10"-6593,13 57 150,3-1 0,45 116 0,-46-152-823,-10-23-615,-11-22-610,0 4-1780,0-1 1,-1 2 0,-14-20 0,10 15-1192,-8-10-1787</inkml:trace>
  <inkml:trace contextRef="#ctx0" brushRef="#br0" timeOffset="2434.6">1367 270 10338,'0'0'9874,"76"0"-9874,-40 9-544,-9 4-3593,0 2-2992</inkml:trace>
  <inkml:trace contextRef="#ctx0" brushRef="#br0" timeOffset="2849.16">1650 490 14771,'0'0'11871,"-6"-11"-11310,-19-37-401,24 46-202,0 0 0,0 0 0,0-1 0,1 1 0,-1 0-1,1-1 1,-1 1 0,1-1 0,0 1 0,0 0 0,0-1 0,0 1 0,0-1-1,1 1 1,-1-1 0,1 1 0,0 0 0,-1-1 0,1 1 0,0 0 0,0 0-1,1 0 1,-1 0 0,0 0 0,1 0 0,-1 0 0,1 0 0,0 0 0,-1 0-1,1 1 1,0-1 0,3-1 0,-2 1-9,-1 1 0,1-1 0,0 1 0,0-1 0,0 1 0,0 0 0,0 0 0,0 1 0,0-1 0,0 0 0,0 1 0,0 0 0,1 0 0,-1 0 0,0 0 0,0 0 0,0 1 0,0-1 0,0 1 0,1 0 0,4 2 0,13 9 139,0-1 0,32 12 0,-47-21-41,0 0 0,0 0 0,0-1 0,0 1 0,0-1 0,0-1 0,0 1-1,0-1 1,0 0 0,0 0 0,1-1 0,-1 0 0,0 0 0,0-1 0,7-2 0,-11 3-42,1-1 1,-1 1-1,1-1 0,-1 0 1,1 0-1,-1 0 1,0 0-1,0-1 1,0 1-1,0 0 1,0-1-1,-1 1 1,1-1-1,-1 0 1,1 0-1,0-4 1,-1 6-11,-1 0 1,0 0-1,0 0 0,0 0 1,1 0-1,-1-1 0,0 1 1,0 0-1,-1 0 0,1 0 1,0 0-1,0 0 1,-1 0-1,1 0 0,0-1 1,-1 1-1,1 0 0,-1 0 1,1 0-1,-1 1 0,0-1 1,1 0-1,-1 0 1,0 0-1,0 0 0,1 0 1,-1 1-1,0-1 0,0 0 1,0 1-1,0-1 0,0 1 1,0-1-1,0 1 0,0 0 1,0-1-1,0 1 1,-1 0-1,1 0 0,0-1 1,0 1-1,0 0 0,0 0 1,0 0-1,-2 1 1,-1-1 83,0 0 1,0 1 0,0-1 0,0 1 0,0 0 0,0 0-1,1 1 1,-1-1 0,0 1 0,1 0 0,-1 0-1,1 0 1,-1 0 0,1 1 0,0-1 0,0 1 0,0 0-1,1 0 1,-1 0 0,1 0 0,-1 0 0,1 0 0,0 1-1,0 0 1,0-1 0,1 1 0,-1 0 0,1-1 0,0 1-1,0 0 1,1 0 0,-1 0 0,1 0 0,-1 0 0,1 0-1,1 0 1,-1 0 0,0 0 0,1 0 0,0 0 0,0 0-1,2 5 1,-1-5-11,1 0 1,-1-1-1,1 0 0,-1 1 0,1-1 0,0 0 0,0 0 0,1-1 1,-1 1-1,0 0 0,1-1 0,0 0 0,0 0 0,-1 0 1,1-1-1,0 1 0,0-1 0,0 0 0,1 0 0,-1 0 1,0-1-1,0 1 0,5-1 0,-1 1-271,1-1 0,-1 0 0,1 0 1,-1-1-1,9-2 0,-13 3-318,0-1 0,-1 0 0,1 0 0,-1-1 0,1 1 0,-1-1 0,1 1 0,-1-1 0,0 0-1,5-5 1,1-4-5502</inkml:trace>
  <inkml:trace contextRef="#ctx0" brushRef="#br0" timeOffset="3293.96">1044 130 12699,'0'0'1592,"68"60"-8097</inkml:trace>
  <inkml:trace contextRef="#ctx0" brushRef="#br0" timeOffset="3705.08">1786 1 13795,'0'0'2484,"14"10"53,45 34-1182,-2 3 0,-2 2 1,-2 3-1,48 59 0,-79-82-705,-1 0 0,-1 2 0,-2 0 0,23 55 1,-36-74-557,-1 0 0,-1 0 0,0 1 0,-1-1 0,0 1 0,-1-1 0,0 1 0,-1 0 0,-2 14 0,1-17-429,-1-1-1,-1 1 1,0-1-1,0 1 0,0-1 1,-1 0-1,-1 0 1,-5 8-1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7.1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413 0 198 0,'0'0'66'0,"0"0"-21"15,0 0 33-15,-6 0-15 16,-12 13-24-16,-7 4-3 16,-2 2-4-16,-2 3-18 15,-3 3-6-15,-4-1 1 16,-2 2-5-16,-1-4-2 16,1 1-1-16,5-4 0 0,3-3 0 15,7-3 2-15,1-3-1 0,12-6 1 16,3-1-2-16,7-2-1 15,0-1-4-15,0 1 3 16,6 3 1-16,7 0 6 16,1 1-2-16,2 1-1 15,1 4-2 1,3 0 2-16,0 2 0 16,3 6-1-16,3-1-2 15,3 1 0-15,3 2 0 16,0-3 1-16,-2-3-1 15,-3 0 0-15,-6-5 0 16,-6-4 0-16,-6-3 0 16,-8-2 1-16,-1 0 1 0,0 0 0 15,0 0-2-15,-10 0-18 16,-4 0-115-16,4-4-205 16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8:46.4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0 385 243 0,'-1'2'162'16,"1"-2"-135"-16,0 0 22 15,1 0 19-15,22-9-45 0,13-5-5 16,10 0 10-16,8 0-4 16,9-5-10-16,11 0-4 15,10-3 0-15,6 1-3 16,2 0 1-16,0-1-3 16,-6-2 0-16,-2 1-3 31,-10-1-2-31,-11-2 0 0,-10 1 1 15,-12 4 3-15,-5-1 0 16,-10 5 7-16,-6 5-5 16,-6 4-3-16,-7 3 2 0,-5 3 1 15,-1 2-4 1,-1 0-2-16,2-2-1 0,-2 2-19 16,0-1-49-16,0 1-100 15,-26 0-317-15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20.5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2 227 212 0,'-5'0'108'15,"5"0"-26"-15,0 0 25 16,0-2-29-16,0-14-58 15,9-2-2-15,7-6 8 16,0 0-13-16,4-1-6 16,-6-4-4-16,2 3-1 15,-6 1-2 1,-2 7 0-16,0 7 1 16,-5 4 0-16,-1 5 1 15,-2 2-1-15,2 0-1 16,2 0 0-16,3 0 0 0,0 5 5 15,2 10-1-15,-1 1 0 16,0 6 0-16,-4 2 1 16,3-1 1-16,2-2-2 0,-2 0 1 15,1-2 1-15,-3-2 2 16,1-2 1-16,-3-1 2 16,-2-3-1-16,3-5 2 15,-2 0 2-15,-1-3-3 16,1-1 0-16,-2-1-1 15,0-1 2 1,0 0-4-16,0 0 1 16,0 0-5-16,0 0-3 15,0 0-1-15,0 1-2 16,0-1-3-16,2 2-25 16,0 2-71-16,-1-1-132 15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18.3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0 346 0,'-7'0'53'0,"5"0"-9"16,2 8 35-16,0 3-12 15,0 1-40-15,0 2-16 0,7 0-6 16,3 2-5-16,4-2-15 15,-2 7-94-15,-7-1-312 16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28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1 387 8666,'0'0'13479,"5"-5"-11855,77-94 1235,-59 67-2801,-1-1-1,-1-2 1,-2 0-1,-2-1 1,-1 0 0,10-39-1,-23 264 223,-11 128 3317,7-317-3612,1 0 0,0 0 1,0 0-1,0 0 0,-1 0 0,1 1 1,0-1-1,0 0 0,-1 0 0,1 0 0,0 0 1,0 0-1,-1 0 0,1 0 0,0 0 1,0 0-1,-1 0 0,1 0 0,0 0 0,-1 0 1,1 0-1,0 0 0,0 0 0,-1 0 1,1 0-1,0 0 0,0-1 0,0 1 1,-1 0-1,1 0 0,0 0 0,0 0 0,-1 0 1,1-1-1,0 1 0,0 0 0,0 0 1,0 0-1,-1-1 0,1 1 0,0 0 0,0 0 1,0-1-1,0 1 0,0 0 0,0 0 1,0-1-1,0 1 0,0 0 0,0 0 1,0-1-1,0-10-3471,0-5-3788</inkml:trace>
  <inkml:trace contextRef="#ctx0" brushRef="#br0" timeOffset="1217.17">736 9 6041,'0'0'15825,"-6"0"-13086,-188 4-79,124-5-2242,68 1-405,0 0 0,0 0 0,0 0-1,0 0 1,0 0 0,0 1 0,0-1 0,0 1-1,0-1 1,0 1 0,0 0 0,1 0 0,-1 0 0,0 0-1,0 0 1,1 0 0,-1 0 0,1 0 0,-1 1-1,1-1 1,0 1 0,-2 1 0,1 0-8,1 0-1,0 0 1,0 0 0,0 0 0,0 0 0,1 0 0,-1 0-1,1 0 1,-1 1 0,1-1 0,0 0 0,1 6-1,2 4 5,-1 0 0,2 0 0,0 0-1,0 0 1,10 18 0,-10-22 4,5 8 21,0 1 1,-2 0-1,0 0 1,7 28-1,-14-46-23,0 0 1,0 1-1,0-1 0,1 0 0,-1 0 1,0 0-1,0 0 0,1 1 0,-1-1 1,0 0-1,0 0 0,1 0 0,-1 0 1,0 0-1,0 0 0,1 0 0,-1 0 1,0 0-1,0 0 0,1 0 1,-1 0-1,0 0 0,1 0 0,-1 0 1,0 0-1,0 0 0,1 0 0,-1 0 1,0-1-1,0 1 0,1 0 0,-1 0 1,0 0-1,0 0 0,0 0 0,1-1 1,-1 1-1,0 0 0,0 0 0,0 0 1,0-1-1,1 1 0,-1 0 1,0 0-1,0-1 0,19-16-38,-4 4-45,-13 13 53,1-1 0,0 1 1,0 0-1,0-1 0,0 1 1,0 0-1,-1 1 0,1-1 1,0 0-1,0 1 0,0 0 0,-1-1 1,1 1-1,0 0 0,-1 1 1,1-1-1,-1 0 0,1 1 1,2 2-1,52 41 51,-35-26-46,-17-16 28,-1 1 0,0-1 0,0 2 0,0-1 1,0 0-1,-1 1 0,1-1 0,-1 1 0,0 0 1,-1 0-1,1 0 0,-1 1 0,0-1 0,0 0 1,-1 1-1,1 0 0,-1-1 0,-1 1 0,1 0 1,-1-1-1,0 1 0,0 0 0,0 0 0,-1-1 1,0 1-1,0-1 0,-1 1 0,0-1 0,1 1 1,-2-1-1,1 0 0,-1 0 0,0 0 0,0 0 1,0 0-1,0 0 0,-1-1 0,0 0 0,0 0 1,0 0-1,0 0 0,-1-1 0,0 1 0,1-1 1,-1 0-1,-1-1 0,-7 4 0,-7-1 239,0-1 0,0-1 1,0-1-1,-31 0 0,51-28-7728,0 15 1178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26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29 263 11522,'0'0'12546,"0"5"-11979,-5 40 54,-13 59 0,13-75-7189,7-46 790</inkml:trace>
  <inkml:trace contextRef="#ctx0" brushRef="#br0" timeOffset="776.24">49 9 10234,'0'0'9370,"4"0"-8804,37-4 382,-30 2-849,0 0-1,0 2 1,0-1 0,1 1-1,14 2 1,-25-1-54,1-1 0,-1 1 0,1 0 1,-1 0-1,1 0 0,-1 0 0,1 0 0,-1 0 0,0 0 0,0 0 1,0 1-1,1-1 0,-1 1 0,0-1 0,-1 0 0,1 1 0,0-1 1,0 1-1,-1 0 0,1-1 0,-1 1 0,1 0 0,-1-1 0,1 1 1,-1 0-1,0 2 0,1 54 1438,-1-42-1230,0 109 846,0-72-1621,0-41-952,0-36-7451,0 3-789</inkml:trace>
  <inkml:trace contextRef="#ctx0" brushRef="#br0" timeOffset="1176.54">102 116 11626,'0'0'9555,"61"12"-9435,-46-12-120,6 0-1225,-5-8-2704,-4-1-3888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39.6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43 136 0,'-1'0'65'0,"1"0"-21"0,0 0-9 16,0 0-10-16,0 6 5 16,0 5-5-16,0 2-5 15,0 5-4-15,0 2 1 16,1 0-4-16,-1 0-5 0,0-2-1 31,0-1 1-31,0-3 1 16,0-3 2-16,0-3 1 0,0-5 0 15,0-3 2-15,0 0 5 16,0 0 14-16,0 0 2 16,0 0-5-16,0 0-9 15,-1-11-21-15,1-2-1 16,0-2-6-16,0-3-11 16,0-1-7-16,6-4-8 0,2-2 1 15,1 0-1-15,0-1-8 16,2 7 22-16,-1 4 9 15,-2 5 6-15,2 10 4 16,-1 0-3-16,-2 1 3 16,2 15 1-16,-2 4 2 15,0 0 1 1,-1 0-1-16,-3 0 2 16,2-2-2-16,-1 0-1 15,-3-2 2-15,-1-3 0 16,0-2 2-16,0-1 6 15,0-2 0-15,0-5 1 0,0 0 5 16,0-3-2-16,0 0-4 16,0 0-1-16,0 0-2 0,0 0 1 15,0 0-2-15,0-7-7 16,0-7-1-16,3-3-10 16,4-1-2-16,3 3-7 15,-4 1-6-15,-2 5 6 16,-1 3 8-16,0 4-2 15,1 2-2 1,-1 0 1-16,6 0 6 16,-2 0 5-16,1 9-1 15,-1 2 1-15,-2 4 2 16,-1-4 1-16,-3 3 0 16,-1-1 1-16,0 0 1 15,0 0 7-15,-4-5 3 16,0 0 0-16,-2-5 3 0,3-3 3 15,2 0 4-15,-2 0 9 16,3 0-1-16,0-3-17 0,0-13-13 16,0-1-7-1,11-5 0-15,1 3-6 0,-2-2-7 16,0 3-2-16,-3 4 8 16,0 5 2-1,0 4 4-15,-2 4 2 0,2 1-1 0,3 0 5 16,0 4 2-16,0 10 1 15,4 1 1-15,-4 7 2 16,-1-2-1-16,-2 2-1 16,-1-1 4-16,-6-2 0 15,0-5-4 1,0-1-2-16,0-3-14 16,0-6-75-16,0-4-269 15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38.5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134 11 192 0,'-9'-5'59'0,"-4"3"-20"0,0 0 21 16,2 1-30-16,2 1-2 15,2 0-6-15,2 0-8 16,-2 5-1-16,0 9-6 0,-3 4 10 16,0 3 2-16,2 0-3 15,-1 0 1-15,2 1-6 16,4-3-3-16,-1 1-3 16,4-5 0-16,0 0-2 15,0-1-2 1,8-3 0-16,8-4-1 15,3-3 0-15,5-4-2 16,5 0-11-16,2-2-23 16,1-7-55-16,-2 1-86 15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32.2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0 159 0,'2'0'66'15,"-2"0"-24"-15,0 0 39 16,0 8-13-16,1 3-30 0,2 1-2 15,0 3-1-15,-2 3 4 16,2 1-11-16,-3 2-11 16,0-2-5-16,0 0 0 15,0-4-2 1,0-1-1-16,0-3-3 16,0-4 0-16,0-4-2 15,0-1-3-15,0-2-1 16,0 0-14-16,3-5-57 15,7-18-176-15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23.7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6 198 0,'0'-3'142'0,"0"2"-50"16,0 1 7-16,0 0-7 16,0 0-43-16,2 0-21 0,6 0-7 15,6 0-10 1,5 0 12-16,3 0-7 0,2 0-7 16,2 0-1-16,2 0 0 15,4 0-4-15,-3 0-1 0,-5 0-2 16,-10 0-1-16,-5 0-1 15,-6 0-21-15,-3 0-59 16,0 0-114-16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23.1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8 184 0,'-4'0'101'0,"4"0"-58"16,0 0-1-16,0 2 20 0,0-2-20 15,0 0-20 1,18 0 19-16,6 0 1 15,5 0-14 1,2 0-12-16,1-2 1 0,-3-1-2 16,-7 1-3-16,-5 1-4 15,-8-1-6-15,-5 2-2 16,-4 0-3-16,0 0-26 16,0 0-92-16,-9 0-149 15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21.8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115 19 256 0,'0'-9'99'0,"-6"3"-5"15,-1 4-8-15,1 1-29 16,1 1-10-16,-1 0-15 16,2 0-21-16,-5 3-9 15,0 14 4-15,1 4 2 16,-2 3 1-16,1 4-1 0,0 2-3 15,1 3 1-15,2-1-3 16,3-1 0-16,3-3 0 16,0-2 0-16,0-7-3 15,10-3-1-15,5-3 1 16,-2-5 1-16,-2-3 0 16,2-4 2-1,-3-1-1-15,0 0 3 16,-1 0 2-16,-2-8 3 15,-3-5 1-15,-1 1 0 16,-3-3-4-16,0 2 0 0,0-1-1 16,0 0-1-16,0 2-2 15,-7 3 1-15,-2 3 2 16,2 1-1-16,3 2 0 0,0 3-3 16,2-2-2-16,-1 2-1 15,-3 0-3-15,-4 3-3 16,-1 13 7-16,-6 0-6 15,4-1-13-15,3-1-26 16,1-3-13-16,6-1-32 16,3-1-88-1,0-5-183-15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21.0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 0 0,'0'-3'318'16,"0"2"-251"-16,0-1 12 0,0 2 26 16,0-2-50-16,4 1-26 0,15-3-5 15,9 1 1 1,8 0-10-16,4 0-6 0,2 0-1 16,5 1 0-16,0 1-2 15,3 1 0-15,-4 0-3 16,-1 0 4-16,-6 0 3 15,-6 0 4 1,-8 0-1-16,-6 0-3 16,-5 0-5-16,-4 0 1 15,-4 0 5-15,-2 0 1 16,-2 0-4-16,-1 0-5 16,-1 0 0-16,0 0-3 15,0 0 0-15,0 0-15 16,0 0-69-16,0 0-154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19.5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7 261 0,'0'0'83'16,"0"0"-40"-16,0 0 49 15,0 0-17 1,10 0-23-16,5 0-6 16,2 0-20-16,0 0-6 15,0 0-5-15,-1 0-9 0,-2 0 1 16,-2 0-4-16,-2 0-2 0,-3 0-1 16,-4 0-6-1,1 0-32-15,-1 0-110 0,-3-7-343 16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19.2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14 269 0,'0'-3'61'0,"0"2"12"15,0-2 4-15,0 3-20 16,8-3-30-16,10-1 1 16,-5 4-6-16,2 0-6 0,-2 0 3 15,0 0-2-15,-1 0-6 16,0 2-3-16,-2 1 0 15,-1-1-4-15,0-2-1 16,-1 0-3-16,-2 0-17 0,1 0-81 16,-5 0-155-16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18.8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0 174 391 0,'10'-18'31'0,"2"-3"3"16,2 0 39-16,3-4-3 16,-2-1-45-16,1 3-6 15,-4 4-6-15,-5 8 0 16,-6 5 5-16,1 2-1 16,-2 4-5-16,0 0-8 0,1 0-4 15,3 0-3-15,-1 6 2 0,4 7 1 16,-2 3 0-16,1 1 0 15,-1 4 0-15,0 0 4 16,-1 0 0-16,0 1-1 16,0-2-2-16,-1-2-1 15,0 2 1 1,1-5 4-16,-2-1 0 16,1-4 4-16,-2-1-4 15,2-6-2-15,-1-1 0 16,-2-2-2-16,0 0 3 15,0 0-1-15,0 0 1 16,0 0-4-16,0-4-6 16,0-3-66-16,0-8-142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18.0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20 442 430 0,'0'4'5'0,"0"-4"3"15,5-10 8-15,26-14 39 0,7-6-18 16,-11 7-18-16,2-3-1 16,-4-1-5-16,-2 2 2 15,-8-8-4-15,-7-2-4 16,-5-5-2-16,-3-3-3 16,0 0 2-16,-3 7 1 0,-7 10-1 15,0 11-2-15,2 7 10 16,3 6-3-16,0 2 0 15,-1 0-8-15,0 8 3 16,-1 12-2-16,1 4-2 16,6 7-2-16,0 6 2 15,0 4 2 1,0 8 0-16,0 2-2 16,10 0-1-16,-1 5 0 15,2 1 1-15,1 2 1 16,3-2-1-16,3-1 0 0,-4-7-1 15,-1-2-1 1,-7-8 2-16,-6-10 0 0,0-6 2 16,0-6-2-16,-13-3 2 15,-11-4 0-15,-4-3 1 0,-5-5 4 16,2-2 4-16,-2 0 0 16,2 0 1-16,6-2 0 15,6-12-6-15,3 1-3 16,8-2 0-16,5 1-2 15,3 1-1-15,0 0-1 0,7-1-2 16,15 1-7-16,3-2-23 16,4 0-40-16,1-3-77 15,3-3-134-15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23.0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27 221 0,'0'-14'29'0,"0"3"43"0,0 9 8 15,0 2-25 1,2 0-25-16,13 3-12 0,9 15 38 16,4-1-17-16,-1 6-24 15,4 1-1-15,0 9-3 16,1 9-2-16,1 8-2 0,-7 6-3 16,-11 2-2-16,-5 0 1 15,-10-4 0-15,0-4 1 16,0-9 0-16,-5-7-2 15,-5-7 3-15,0-4 2 16,3-8 1-16,1-4 0 16,5-4-4-1,-1-2-1-15,2-3-3 16,0-2 0-16,0 0 0 16,0 0-1-16,0 0-10 15,0 3-37-15,0 4-91 16,-4-2-140-16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20.0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0 441 0,'-4'9'64'0,"4"-3"-61"15,0 0-3-15,2 0-7 16,14 1-19-16,1-7-139 16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9.8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121 289 119 0,'0'-12'152'15,"0"3"-84"-15,0 1 14 16,0 1-8-16,-1 1-17 16,-5 1-21-16,-1 5-7 15,-3 0-6-15,-3 0-21 16,-1 6-2-16,-3 9 1 16,2 7 1-16,1 0-2 0,2 2-1 15,5-2 1-15,3-1 0 0,4-2 0 16,0-5 0-16,0-1 1 15,9-3 0-15,8-8-1 16,7-2 1-16,2-2 3 16,3-17-3-16,-5-7-1 15,-5-2-1 1,-5-5-4-16,-4-6-4 16,-5-2-5-16,-3-4-5 15,-2-2 0-15,0 2-8 16,-6 3 9-16,-5 9 7 15,-2 11 8-15,6 12 3 16,6 10 7-16,1 0-7 16,0 16-2-16,0 11 2 15,11 6 9-15,0 2 1 0,3 1 1 16,0 2-3-16,0-1-3 16,-3-3 0-16,1-5 1 0,2-1-3 15,1-6 0 1,4-6 3-16,2-5-3 15,3-8 3-15,-1-3-5 0,1 0 1 16,-1-11-1-16,-3-5 0 16,-4-6-1-16,-6 2 0 0,-8 0 0 15,-2 0-1-15,-3 5 0 16,-19 1-3-16,1 4 4 16,-2 6 0-16,4 4 1 15,4 0 3 1,1 0 0-16,6 10 0 15,2 8 2-15,5 3 11 16,1 4-1-16,0 1 6 16,0-1-4-16,8-1-5 15,8-2-5-15,7-6-6 16,12-5-2-16,5-6 0 16,4-5-12-16,-4 0-64 0,-8-11-83 15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9.0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99 0,'0'-1'182'16,"0"1"-138"-16,0 0-12 16,0 0 4-16,4 7 1 15,2 7 12-15,3 3-7 0,-1 2-2 16,-2-1-6-16,-1 1-12 15,0-4 2-15,-1-1-4 16,-1-2-4-16,-1-3-6 16,-1-2 1-16,2-4-3 15,-3-2-4-15,0-1-1 0,0 0-1 16,0 0-2 0,0 0-1-16,0 0-13 0,0 0-44 15,0 0-108-15,4 0-234 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8.7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100 94 58 0,'-4'-9'182'16,"-1"3"-151"-16,1 3 53 15,0 1-21-15,-2 2 4 0,-2 0-41 16,-5 2-20-16,-2 14-1 15,1 3-1-15,1 3 0 16,6 2 0 0,4 0 2-16,3 0-3 15,0-4 2-15,0-4 0 16,10-7 0-16,0-3 1 16,4-6-1-16,2 0 0 15,4-7 4-15,-1-15-9 16,-3-3 0-16,-6-1-7 15,-9 1 2-15,-1 2-2 0,0 1-5 16,-8 6 2-16,-4 3 1 16,2 7 9-16,4 3 0 15,5 3 0-15,1 0-2 16,0 11-4-16,0 9 6 16,1 1 5-16,9 4 2 0,3-2-1 31,-1-3 0-31,3-1 1 15,0-7 1-15,1-4-2 16,-1-6-3-16,1-2-1 0,-1 0 1 16,-1-2 3-16,0-15-4 15,-4 3-1-15,-1-5-1 16,-5-1 0-16,0 2-1 16,-4-1-1-16,0 4-3 0,0 4 5 15,0 5 1-15,0 5 4 16,0 1 4-16,0 0-9 15,0 5 0-15,0 14 0 16,0 5 3-16,0 4 0 16,0 4-1-16,6-2 0 15,7 1-1-15,0-2-1 0,1-1 1 16,-4-4-1-16,0-2 0 16,-4-5 0-16,-2-6 0 15,-1-5 0-15,-2-5 1 16,-1-1 1-16,0 0 18 15,0-4 37-15,0-14-32 0,-5-3-22 32,-2-5 1-32,2-3-4 15,-2-5 1-15,0-5-2 0,0-3-4 16,1 0-8-16,2-2-9 16,4 7-4-16,0 8 1 15,0 10-1-15,4 9 8 16,6 10-4-16,2 0 6 15,3 2 11-15,0 12 3 0,-1 2 2 16,2 5 1-16,1-2-1 16,-5 3 0-16,0 0 0 15,-6-4 2-15,-3 1 0 16,-3-2 3-16,0-2 3 16,-11-1 6-16,-5-3 3 15,-6-4 1 1,-2-2-4-16,1-5-2 15,2 0-9-15,6 0-3 16,5-5-9-16,7-7-41 16,3-5-114-16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7.7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2 114 191 0,'-2'-4'49'16,"2"4"23"-16,0 0-23 16,0 0-21-16,0 2-20 15,0 14 14-15,0 1-1 16,0 6-6 0,0 1 0-16,0 0 2 15,4 0-2-15,-1-3-1 16,1-2 3-16,-1-6-2 15,0-6 5-15,0-4 3 0,-2-3-10 16,-1 0 10-16,0 0 18 16,0-10 0-16,0-12-20 15,0-7-21-15,0-2 0 0,-4-3-4 16,-2 0-8 0,2 1-7-16,2 1 4 0,2 5-7 15,0 5 1-15,4 5 0 16,13 8 2-16,4 7-8 15,5 2 1-15,2 0 10 16,1 5 6 0,-1 7 6-16,-4 2 0 15,-6 0 2-15,-6-2-5 16,-8 3 3-16,-4-4 0 16,0 2 2-16,-10-3 2 15,-11-1 5-15,-2 1 1 16,-3 0 1-16,7-3-1 15,3-1 1-15,9 0 2 0,4-1-4 16,3 1-3-16,0 0 2 16,0 0 2-16,0 4 2 15,12-1 3-15,4 0 1 16,1 1 3-16,1-1-5 0,-2 0-2 16,0 0-4-16,-2 2-1 31,1-2-1-31,-5-1-2 0,-2 0 0 15,-2-2-1-15,-2-2-1 16,2-4-10-16,1 0-48 16,5 0-117-16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6.8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116 5 85 0,'-11'-5'26'16,"4"5"23"-16,-1 0 11 15,-1 3 14-15,1 8-9 0,-1 4-23 16,-1 1-3-1,-3 8 6-15,2 0 0 0,1 5-9 16,3 3-14-16,2 1-12 16,3 6-1-16,2-2-4 0,0 3-1 15,8-1-4-15,11-3 2 16,2-3 0-16,2-5 0 16,0-5 0-16,1-5 1 15,-2-4 1-15,-1-6-1 0,-5-3 2 16,-2-4 1-16,-3-1 1 15,-4 0 4-15,-6 0-1 16,-1 0 8-16,0 0 1 16,0 0-3-16,0 0-5 15,0 0 0-15,0 0-7 16,0 0-4 0,0 0-1-16,0 0-8 15,0 0-17-15,0 2-39 16,6-1-86-16,4-1-115 15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5.7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0 379 0,'0'0'53'0,"1"0"-22"16,11 2 10-16,0 0-5 16,2 0-36-16,-3 2-11 0,-4-1-96 15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5.4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91 39 205 0,'0'-8'57'15,"0"0"18"-15,0 1-8 0,-2 0-5 16,-2 3-17-16,-3 0-14 16,0 3-3-16,0 1-12 0,0 0-7 15,-2 1-6-15,0 12-1 16,2 1 4-16,0 3-1 16,0 1-1-16,1 1 1 15,2 0-2-15,-2 0 1 16,5-4-4-1,1-1 0-15,0-3 0 16,0-4 0-16,7-6 0 16,0-1 0-16,3 0 4 15,0-1 1-15,3-17-3 16,0 0-1-16,-5-4-1 16,1 0 0-16,-5 3 0 15,0 2-1-15,-4 6 1 0,0 7 0 16,0 2 1-16,0 2-1 15,2 0 0-15,2 6-12 16,2 10 12-16,4 2 0 0,-1 2 0 16,-1-1 0-16,1-1 0 15,-2-2 0-15,0-7 0 16,-4-2 0 0,0-3 0-1,-3-4 0-15,3 0 4 0,-3 0 6 16,0-12 9-16,0-6-15 15,0-3-1-15,0-2 1 16,4-2-4-16,5 4-1 16,-1 4-3-16,-1 4-1 15,-1 8 0-15,0 5 2 0,1 0-7 16,3 11 9-16,3 6 0 16,-2 2 1-16,0 0 1 15,0-1 0-15,2 0-1 16,-2 1 5-16,-2-5-5 15,-3-5 0-15,-3 0 0 16,-2-9-9-16,-1 0-68 0,0 0-140 16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4.5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64 199 0,'0'-12'12'15,"0"-1"-3"-15,13 1 5 0,7 0 2 16,3 2-2-1,4 6-1-15,6 3-1 16,-3 1 2-16,3 1 13 16,-4 13 6-16,-3 3 0 15,-3 1-7-15,-6-1-9 0,-3-1-9 16,1-2 0 0,-4-4-1-16,2 1-5 0,-6-5-2 15,4 0 0-15,-2-3-4 0,-3 1-4 16,0-3-8-16,-3-1-18 15,2 0-18-15,-2 0-20 16,1 0-46-16,-1-5 21 16,0-1 41-16,1 2 56 15,-2-1 2-15,-1 1 2 16,-1-2 5-16,0 3 26 0,0-1 38 16,0 3-14-16,0 1 5 15,0 0-6-15,0 0-30 16,0 0-15-16,2 1 19 0,3 6 6 15,3 3-17 1,-1-2-6-16,-3 1 2 0,3 2 3 31,-1-3-3-31,-2 5 1 16,2 0-4-16,0 1-1 16,1 1 2-16,-1-1 0 15,-3-1-8-15,1-3-2 0,-1-4 6 16,-2-3-4-1,-1 0-5-15,0-3 0 0,0 0-2 16,0 0-5-16,0-7-77 0,-8-12-271 31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3.8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0 185 0,'0'5'48'15,"0"9"-16"-15,7 7 29 16,3 2-2-16,0 1-15 16,3 5-19-16,-2 0-2 15,2 2 0-15,-3 3-1 16,0 0-5-16,2-3-4 16,-1-3 3-16,2-4-6 15,-5-6 3-15,0-5-5 16,-5-6-3-16,0-3-2 0,-3-4 0 15,0 0 0 1,0 0 3-16,0 0-6 0,-3-11-4 16,-8 2-66-1,4-6-73-15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3.5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153 39 215 0,'0'-8'40'15,"0"2"29"1,0-2-8-16,-3 2-2 0,-3 2-14 15,1 1-17-15,0-1-2 0,-3 4-3 16,-7 0-10 0,-2 0-8-16,-1 7-2 0,0 8 0 15,1 2 1 1,3 0-3-16,1 1-1 0,4-1 1 16,6 0-1-1,3-2 1-15,0-1 0 0,0-4-1 16,5-2-1-16,7-7 0 15,4-1 1-15,0 0 1 16,5-8 3-16,-3-7-4 16,-7-2 0-16,-2 2 0 15,-8-3 3-15,-1 3-1 16,0-1-1-16,0 3 0 16,0 4 2-16,0 4-1 15,0 2 3-15,0 3-2 16,0 0-3-16,0 3-4 15,7 13 3-15,4 5 1 0,3 4 3 16,-1-1-1 0,2 0 0-16,1-4-1 0,3-7-1 15,0-4-1 1,-1-9-2-16,2 0-18 0,2-10-98 16,-5-22-266-1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3.0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26 194 0,'-3'-2'59'0,"3"2"-38"0,0 0-15 15,0 9 25 1,0 10 0-16,0 2-12 0,0 1-5 16,2 4 0-1,-1-3-2-15,2 0-1 0,0-6 3 16,0-3-2-16,-2-8 2 15,1-3 7-15,0-3-1 16,-2 0 21-16,0 0 16 16,0-14-15-16,0-9-42 15,0-5-1-15,0-1-9 16,0 0-5-16,0 3-6 16,0 2-1-16,0 8-6 15,2 3-3 1,5 8 15-16,3 5 4 0,2 0 0 15,5 10 11-15,0 9 1 0,2 2 0 16,-1 2 0 0,4 1 1-16,-8-3-1 0,0-1 0 15,-4-3 1 1,-4-5 2-16,-3-4 4 0,-3-3 1 16,0-3 3-1,0-2 11-15,0 0 22 0,0 0-7 16,-3-15-34-16,0-4-3 0,3-5-6 15,0-2-12 1,0 1-2-16,13 2-1 0,-1 4-2 16,-1 4 9-1,-2 8 10-15,-1 5 2 0,4 2 1 16,-1 0 1 0,1 9 0-16,2 9 1 0,-1 3 3 15,0 0 1 1,-2 1-2-16,-1-4 3 15,1 1 0-15,-6-5-2 0,2-1-4 16,-1-3-3-16,3-5-22 16,5-5-105-16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1.9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16 309 0,'0'-7'29'0,"0"4"-15"0,0-1-3 16,0 2-11-16,2 2-26 16,5 0-133-16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1.7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63 0,'0'-1'168'16,"0"-1"-130"-16,0 2 18 15,0 0 4-15,0 0-28 16,0 0-23-16,0 2 8 15,1 9 2-15,2 1-2 16,-3 3 4-16,0 1 4 16,0 2-4-16,0-1-2 15,0 2-9-15,0-4-1 0,0 0-6 16,0-4-1-16,0-2 0 16,0-5-2-16,0-3 1 15,0-1 1-15,0 0-1 16,0 0 4-16,0-1-5 15,0-13-2-15,0-5-93 0,0-6-155 16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11.0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17 189 0,'-2'-3'45'0,"0"-2"18"15,1 2-6-15,1 0 7 16,0 2-22-16,0-1-9 0,0 2-12 31,0 0-9-31,0 0 1 16,0 0 2-16,0 0-5 0,0 0-6 16,0 0-2-16,0 0 2 15,-2 0-2-15,2 0-2 16,0 6 0-16,-1 5 1 15,1 1 0-15,0 1 0 16,0 1 0-16,0 0-1 0,0 1 0 16,0 1 3-16,1 3-3 15,2 0 1-15,3 0 0 16,-5 2-1-16,1 0 1 16,2-1 0-16,-4-1 0 15,1-1 0-15,1-1 0 16,1 1 3-1,1-2-4-15,-3 0 2 16,2-1 1-16,-1-3-2 16,1 0 0-16,-2-1 2 15,2 0-2-15,-1 1 0 0,3-1 0 16,-2-3 0 0,0-2 0-16,-2-3-1 0,-1-1 0 15,0-1 1-15,0-1 0 16,0 0 3-16,0 0 2 0,0 0 4 15,0 0 3-15,0 0-2 16,0 0-1-16,0 0-4 16,0 0-2-16,2 0-1 15,-2 0-3-15,0 0-2 16,0 0-11 0,0 0-48-16,1-6-171 15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6.1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0 140 0,'0'-2'44'0,"0"2"10"16,0 0-4-16,0 0 0 0,0 0-20 15,0 0-20-15,0 10 1 16,0 9 11-16,0 6-2 16,0 3 2-16,0 4 1 15,0 2-8-15,0 1-2 0,6-1 1 16,0 0-7-16,1-4-3 16,0-3-3-16,-3-4 2 15,0-1-2-15,-1-2 1 16,0-5 0-16,0-3 0 15,0-1 2-15,-2-3 1 16,3 0-1 0,-4-2 5-16,0-1 0 15,2-3-2-15,-2 1 4 16,0 0-5-16,0-2 0 16,2 1-1-16,-2-2-3 15,0 0-1-15,0 0-1 16,0 0 0-16,0 0 1 15,0 0-1-15,0 0 0 0,0 0-15 0,0 0-54 16,0 0-129-16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4.4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56 10 145 0,'-7'-2'62'15,"-2"0"-12"-15,2 2 21 16,1 0-23-16,-3 0-12 0,4 0-17 16,-1 10-6-1,5 3-4-15,1 4 4 0,0 2 1 16,0 1-6-16,0 0-3 0,0 0 1 15,0-4 0-15,1-1 2 16,10-3 0-16,2-4 1 16,5-4-3-16,0-4 0 15,5 0 2-15,-3-2-4 16,-3-10 3 0,-2 0 4-16,-7-1 3 15,-2-2-1-15,-6 0 0 16,0-3-7-16,0-1-1 15,-6 1-1-15,-11-1-1 16,-3 4-3-16,4 4 0 16,0 1 0-16,-1 9-3 15,3 1-7-15,1 0-13 0,0 8-46 16,9 6-99-16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3.6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100 14 99 0,'-9'-4'79'15,"-1"-1"-29"-15,2 5 30 16,-1-3-25-16,0 3-21 0,3 0-2 16,-1 0-1-16,-1 0-8 15,2 0-13-15,2 0-2 16,0 4 0-16,1 8-1 16,1-1-1-16,-3 5 0 15,3 1-1-15,-1 4-2 16,0-1 0-1,2 4-2-15,1-3 1 16,0-2-1-16,0-4-1 0,4-1 0 16,9-5 2-1,3-3-1-15,4-5-1 0,3-1-1 16,0 0-7-16,5-10-31 16,-1-4-52-16,-5-5-158 15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2.5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 14 117 0,'-5'0'60'0,"0"0"-19"15,-2 0 9-15,0 10-7 16,4 1-12-16,-1 5-9 15,4 2-3-15,0 4-2 16,0 1-1-16,0-2-1 16,6-1 1-1,7-4-4-15,2-5 3 16,3-1-4-16,0-6 0 16,1-4 1-16,1 0 1 15,-7-6 3-15,-3-8-1 16,-3-4 3-16,-6 0 2 15,-1-4-9-15,0-1-4 16,-3 0-5-16,-9 0-2 0,-3 5-1 16,1 2 1-16,1 6-2 15,-1 6-5-15,2 4-5 16,0 0-15-16,0 11-36 16,5 6-17-16,2 0-98 15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1.8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0 160 0,'0'14'26'15,"0"5"19"-15,0 8 21 16,3 7-15-16,13 5-11 0,3 4-21 15,-1 2-7-15,1 0-2 16,-3-2-4-16,-1-5 6 16,0-5 1-16,-4-6 1 15,-2-6-1-15,-4-10 0 16,-2-6 7-16,-3-5 11 16,0 0 6-1,0 0 16-15,0-4 0 16,-1-11-31-16,-9-8-12 15,-3 1 1-15,3-4-5 16,0-2-2-16,4 2 0 16,6-2-4-16,0 4 0 15,0 5-4-15,3 3-9 16,10 8-20-16,6 7-45 0,-1 1-83 0,5 0-139 16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51.3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187 40 36 0,'-6'-13'139'0,"-3"4"-102"15,4 5 43-15,2 1-9 16,-3-2-29-16,-1 2-2 16,1 1-5-16,-5 2-17 15,-1 0 2-15,-2 0-13 16,-2 5-4-16,-1 10-2 0,-1 1 0 15,0 5-1-15,2-2 0 16,4 2 0-16,5 0-1 16,5-2 0-16,2 0-2 15,0-2 1-15,20-5-1 16,1-3 0-16,5-4 2 16,-2-3-3-16,-2-2-3 15,-1 0 3 1,-5-5 0-16,-1-9-2 0,-7-2 5 15,-2 1 1-15,-6-1 1 16,0 0 0-16,0-3 0 16,-3 1-1-16,-3-2 0 15,1 3 0-15,3 1-1 16,2 4-1-16,0 5 0 0,0 4 2 16,0 3 0-16,0 0-1 15,0 0-10-15,0 13 11 16,12 5 2-16,2 1-1 15,0-2-1-15,4 2 1 16,-1 1-1-16,0-4 0 16,0 0 0-16,-1-3 0 0,-2-5 0 15,-4-1 0-15,-1-5 0 16,-3-2 0-16,-1 0 4 16,1-11 4-16,-2-6-2 15,-1-4-4-15,-3-1-1 0,0 0-1 16,0 2 0-16,0 3 0 15,0 5 0 1,-1 5 1-16,-2 5 4 16,1 2 2-16,2 0-7 15,0 0-1-15,0 10-1 16,0 7 2-16,5 2 0 16,6-1 0-16,1 0 0 15,1 0 1-15,-1-3-2 16,0-1 2-16,1-5-1 0,-7-2 0 15,1-3 0-15,-6-4 0 16,1 0 1-16,0 0 7 16,0-11 5-16,1-6-13 15,1-4-4-15,-1 1-1 16,0-2 3-16,-3 2-1 16,0 5 3-1,0 1 0-15,0 5 1 16,0 3 2-16,0 5 2 15,0-1 4-15,0 2-7 0,0 0-2 16,0 2-1-16,8 12 1 16,5 2 3-16,0 1 1 15,0-1-2-15,-2 3-1 16,0-2-1-16,-3 0 0 0,1 0-4 16,-2-5-7-16,1-2-26 15,1-5-66-15,1-5-163 16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49.9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0 223 0,'0'0'49'16,"0"0"-30"-16,0 5 58 0,0 7-19 15,0 2-18 1,3 2-9-16,-2 2-2 0,3-1-6 16,-2 0-5-16,-2 0-1 15,1-6-5-15,-1 2-3 0,2-5-6 16,-2-3-1-16,0-2-2 16,0-3-11-16,0 0-49 15,4-7-152-15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09:59:49.3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 0 109 0,'0'0'25'0,"0"6"-12"0,0 16 36 16,0 6-4-1,0-9-18-15,0 5-3 0,0 1-4 16,3 2-8-16,-3 1 1 0,0 1 10 15,0 1 0-15,0-2-5 16,0 0-2-16,-2-2-4 16,-5-4-3-16,0 1 0 15,3-6-1-15,2-5-4 16,1-3-3-16,1-4 1 16,0-3-2-16,0-1 0 0,0-1 2 15,0 0 0-15,3 0 7 16,8 0-1-16,5-3-5 15,4-5-3-15,1 2-1 16,1 1 1-16,1 2 0 16,-3 3-2-16,0 0 2 0,-4 0 0 31,0 0-2-31,-6 0 2 16,-3 0 0-16,-1 0 0 15,-2 0 2-15,-3 0-2 16,-1 0-2-16,0 0 1 0,0 0-4 15,0 0-14-15,0 0-44 16,0 0-152-16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41.0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0 412 0,'15'0'36'0,"-1"0"-32"16,3 0-3-16,-1 0-1 16,0 0-34-16,-12 0-203 15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40.7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0 409 0,'3'5'32'0,"-3"-3"-14"15,0-2-11-15,0 0-7 16,0 0-19-16,0 0-108 15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40.3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 18 352 0,'-11'0'80'0,"11"0"-80"16,0-6-38-16,0-6-141 16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37.9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0 376 0,'-2'0'33'0,"2"0"-17"16,0 0 3-16,0 0 11 16,0 7 8-16,0 11-13 15,5 1-23-15,-1 6-2 16,-3 1-15 0,1 3-52-16,2-2-140 15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37.6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0 431 253 0,'13'0'36'16,"3"-2"-36"-16,3-8 26 15,2-4 16-15,-1-3 6 16,4-5-23 0,-2 0-7-16,-3-5-9 15,-5-1-4-15,-7-2-3 16,-7-4 0-16,0-3-1 15,0-3-1-15,-11 5 0 16,-4-1 0-16,-2 5 0 16,1 9 0-16,2 7 0 15,7 8 0-15,1 5-1 0,3 2-3 16,-4 2 1-16,1 16 3 16,2 6 5-16,1 3-1 0,3 2-3 15,0 4 0-15,0 1 4 16,6 1-1-16,4 1 3 15,3-3-1-15,0-2 2 16,2-4 0-16,-2-3-1 0,3-1-1 16,0-6-4-16,-5-5-2 15,-1-3-1-15,2-6-5 16,-2-3-15-16,1 0-45 16,-1-4-146-16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36.9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15 210 0,'-9'0'21'0,"1"0"31"15,1-4 9-15,4-2-9 0,1 4-12 16,2 1-6-16,0-1-1 15,0 2-7-15,0 0-17 16,0 0-7-16,16 0 1 16,7 0 2-16,3 0-5 15,0 0-3-15,1 0-8 16,2 0-25 0,-1 0-83-16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33.3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65 128 216 0,'0'-6'34'0,"0"2"32"0,0 3 11 16,0 1-8-16,0-2-5 15,0 2-6-15,0 0-21 16,0 0-10-16,0 0-8 16,0 0-6-16,0 0-10 15,0 5-1-15,0 15-1 16,-2 11 4-1,-6 5 0-15,-2 0-4 0,3 3 0 16,0-2 0 0,2 0 1-16,2-1 0 0,2-2-1 15,-2-5-1-15,1-4 0 16,0-6 0-16,0-7 3 16,1-4-2-16,-1-5 1 15,2-3 0-15,-1 0 1 0,1 0 3 16,0 0 4-16,0 0 6 15,0-5 2-15,0-12-10 16,-3-8-8-16,3-4-1 16,0-7-1-16,0-4-5 15,0-4 0-15,0-2-5 16,0 1-3-16,0 1-1 0,0 4 1 16,4 4 2-16,3 5-1 15,2 4 3-15,1 5 1 16,0 4 0-16,-1 7 2 15,-1 5 5-15,-3 6-1 16,4 0 0-16,-1 2 2 0,5 18 1 31,-2 2 1-31,1 3 0 0,2 0 0 16,-2-1 0-16,3-1 0 16,-1 1 1-16,0-2-1 15,1 4 0-15,-3-2 1 16,2 1 0-16,2-1 0 15,-5-2 0-15,5 1 1 16,-3-5 0-16,1 1 1 0,-4-3-2 16,0-4 1-16,-2-3 1 15,-4-3 0-15,2 0 0 16,-5-1 1-16,3-1 1 16,-2 1 0-16,-2-2 3 15,0-1-1-15,0-2-3 0,0 0 0 31,0 0-2-31,0 0-1 16,0 0-1-16,0 0-2 16,0 0-16-16,0-2-91 15,-17-9-189-15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0:40.2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27 257 204 0,'-10'0'19'0,"1"0"15"16,5 7 11 0,3 7 0-16,1 6-12 15,0 3-14-15,0 2 4 16,10 2-1-16,4-3-6 15,1-1 0-15,0-5-2 16,-1-3-1-16,-2-2-2 16,-4-7-3-16,-2-1 3 15,-3-5-6-15,3 0 1 0,1-6 14 16,-1-12-5-16,2-3-11 16,-2-2-4-16,-2-4-3 15,3 2-4-15,-1-2-5 16,1 6 0-16,-4 3 1 15,0 5-1-15,0 6 7 0,-3 5 0 32,3 2 2-32,0 0-6 15,5 4 6-15,5 12 3 16,-1-1 1-16,3 2 0 16,-2 1-1-16,3-2 1 0,-2 2-1 15,-2-5 0-15,-4 1 1 16,-1-3 1-16,-5-1 1 15,-2-1 2-15,0-4 1 0,0-2 4 16,0-3 4-16,0 0 11 16,0 0 11-16,0-4-15 15,0-14-21-15,0-3-4 16,0-1-3-16,7-5-3 16,3 4-6-16,-3 0-6 15,-2 9 6-15,-1 3 5 0,-1 8 9 16,0 3-1-16,2 0-8 15,2 5 7-15,5 11 4 16,0 0 1-16,2 3 0 16,1 0 0-16,3-2-1 15,-1 1 1-15,-3-5 0 0,1-4 1 32,-2-2 4-32,-2-3-4 15,-1-3 2-15,2-1 2 0,-2 0 2 16,4-7 0-16,-3-10-5 15,1-2-2-15,1-7 0 16,-5 0-1-16,-2-4-1 0,-3-3 0 16,-3-1 0-1,0-6-4-15,0 1 0 0,-7-1 3 16,-7 4 1-16,2 5 1 16,0 9 0-16,4 10 2 15,4 8 0-15,2 4 0 16,2 0-2-16,0 23-2 15,0 8 2-15,0 7 6 16,4 5-5 0,9 2 1-16,5 2-2 15,-1 1 0-15,0 1 0 16,0 0-2-16,-1-1 2 16,-3 0-3-16,0-5 3 0,-2-2 0 15,-1-5-1-15,-3-2 1 16,-4-8 0-16,-3-4 0 15,0-7 1-15,-7-6 1 0,-11-7 1 16,-4-2 2-16,-1 0 5 16,4-15 5-16,2-5 1 15,4-6-7-15,5 0-9 16,4 2 2-16,4 0-2 16,0 1 0-16,4 4-2 15,13 4-3 1,3 1-1-16,4 7-3 15,3-2 4-15,1 1-2 16,1 1-4-16,-4-2 1 16,-1-4 3-16,-6 1 1 15,-5-3 1-15,-5-2 1 16,-2 1 4-16,-6 0 0 16,0 3 4-16,0-3-2 0,0 4 3 15,-6 3-2-15,3 3-2 16,-1 2 5-16,3 4 0 15,1 0-5-15,0 0-1 0,0 5-4 16,0 12 4-16,0 1 3 16,0 4-1-1,5 0 0-15,4 0 1 0,0-3-1 0,1 0 2 16,0-4-2-16,0-1 0 16,0-5 1-16,-1-2 2 15,-2-3-3-15,1-4 1 16,1 0 6-16,-1 0 3 15,2-11-2-15,-1-6-5 16,-3 1-3 0,-3-3 0-16,-2 2-1 15,1 0-1-15,2-3-1 16,3-1-3-16,1-3-3 16,4 1-3-16,-3 8-3 15,-2 6 1-15,-4 9 11 16,4 0-7-16,0 3 5 0,3 14 3 15,1 1 1-15,1 4 0 16,5 0-1-16,3-3 1 0,0 2 1 16,-1-3-1-1,-3 0-1-15,-5-4 1 0,-4-3 0 16,-5-3 0-16,-1-5 1 16,-1 1-1-16,0-4 4 15,0 0 13 1,-1-9-5-16,-8-8-11 15,6-4-1-15,3-5-1 16,0-3-4-16,0 1-1 16,9 4-3-16,1 9 4 15,-3 6 1-15,-1 7 2 16,1 2-3-16,0 0-1 16,3 8 5-16,2 8 1 0,0 2 0 15,2 0 1-15,0 0-2 16,1 3 2-16,4-6-1 15,-2-3-1-15,0-2 5 16,1-6-4-16,0-4-1 16,1 0 0-16,-2-9 1 0,-1-6-1 15,-9-2-1-15,0-4 1 16,-1 1-4-16,-3-2 3 0,-2 5 1 16,2 4 0-16,-3 5 1 15,2 4 2-15,-1 2 1 16,-1 2-2-16,6 0-2 15,0 8 0-15,6 6 0 16,1 3 2 0,5 0 0-16,0 2 5 15,3-3 3-15,3 0-9 16,3-4 14-16,6-6-6 16,1-4-8-16,-1-2-1 15,-4 0-14-15,-8-18-51 16,-9-5-160-16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1.9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1 427 0,'-3'-3'71'16,"3"3"-52"-16,0 0 10 15,0 0-11-15,0 0-17 0,0 2-1 16,0 5-49-16,-5 0-193 16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1.3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 0,'0'11'255'16,"0"12"-253"0,0 7 24-16,8 9 17 15,7 7 8-15,3 5-34 16,1 3-16-16,-2-5 2 15,-1-6 2-15,-5-5 1 16,-4-10 5-16,-2-9 1 16,-5-9 19-16,0-6-6 15,0-4 5-15,0 0 32 0,-13-13 1 16,-3-8-46-16,1-8 7 0,1-3 14 16,6-5-30-16,4-5-7 15,4 4 1-15,0-1-1 16,4 7-1-16,13 8-2 15,5 10-23-15,4 5-21 16,1 9-8-16,-3 0-35 0,-4 5-69 16,-11 14-65-16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6.8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0 418 0,'0'0'26'0,"2"0"-2"0,-1 3 37 16,1 11 2-16,-1 4-35 16,3 6-18-16,-1 0-10 15,3 5-1-15,1 5-23 16,0 3-116-16,5-1-184 15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1.0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195 108 249 0,'-3'-13'28'16,"-14"-2"21"-16,-3 5 5 0,-2 4-5 16,4 4-4-16,-1 0-26 15,0 2 0-15,2 0-2 16,2 12-5-16,-1 11 3 0,6 1-2 16,1 3-5-16,2 4 1 15,7-2-1-15,0-1-5 16,0-3 1-1,4-4-1-15,12-6-3 16,-2-4-2-16,5-4 2 16,2-7 8-16,1 0-3 15,1-13-1-15,-5-10-3 16,0-6-1-16,-8-6 0 16,-3-2-1-16,-6-4-2 0,-1 4-2 15,0 3-2-15,-5 11-3 16,-7 10 7-16,4 7 3 15,3 6 7-15,1 10-7 16,4 15 0-16,0 7 4 16,0 3 1-16,0-2-1 15,7-1 2-15,5-5-1 0,3-6 0 16,3-5 0-16,-1-4-4 16,1-6 0-16,-2-4-1 0,1-2 0 15,-4-7 0 1,1-13-2-16,-3-7-13 0,-6-3-5 15,-3-2-2-15,-2-2 3 16,0 6 4-16,0 3 12 16,0 10 3-1,-4 6 6-15,2 9 19 16,2 0-9-16,0 20-12 16,0 5 1-16,0 10 16 15,0 1-5-15,0-4-5 16,9-1-3-16,5-4-5 15,3-4 0-15,5-5-1 16,5-5-2-16,7-9 2 0,6-4-2 16,-1 0 3-16,-3-17-3 15,-5-6-5-15,-9-8-2 16,-8-3-3-16,-5-5-4 16,-9 2-2-16,0-1-4 15,-16 2-5-15,-7 9 9 0,5 8 16 31,-3 11 0-31,4 8 4 0,2 0 4 16,1 12-1-16,2 10 18 16,3 5-6-16,6 2-7 15,3 0 0-15,0 1-4 16,0 1-3-16,3 1-2 16,11-3-2-16,2-3 1 15,3-5-2-15,-1 0 0 0,3-8-1 16,1-4 1-16,-1-4 1 15,0-5 4-15,4 0-3 16,-1-14 1-16,0-8-3 16,-5-6-2-16,-5-3 2 15,-1-5-3-15,-1 1-2 16,-4 2 1 0,-2 7-3-16,-2 9-5 15,-4 5 12-15,0 8 3 16,3 4-3-16,0 0-7 15,4 16-2-15,1 4 9 0,0 3 1 16,-2 3-1-16,1-1 1 16,0-1 0-16,0-3 1 15,-3-3 3-15,2-2 1 0,-3-5-3 16,-3-4-1-16,1-5 0 16,-1-2 0-16,0 0 20 15,0-2 18-15,0-16-23 16,2-8-17-16,2-3 0 15,-1-4-4-15,3-3-15 16,2 1-2-16,1 3 3 0,2 4 1 16,4 8 10-16,-5 10-8 15,0 10 14-15,0 0-3 16,1 1 1-16,1 17 3 16,1 4 2-16,-3 4 2 15,-2 2 2-15,1 1-2 16,1 1 2-1,3-3-3-15,2-1 3 16,1-2-4-16,2-6-2 0,-3-6-6 16,-5-4-6-1,-3-4-89-15,-7-4-81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9.6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72 182 0,'0'9'29'0,"0"12"30"0,7 2-12 16,2 3 1-16,-1-1-13 15,3-1-15-15,-2-1 0 16,-3-4 2-16,1-2 3 16,-4-6 0-16,0-4 0 15,-3-3-3-15,0-4 10 16,0 0 18-1,0-4 9-15,0-13-28 16,-3-7-31-16,0-4-1 16,3-4 0-16,0-3-10 15,0-4-9-15,0 3-11 16,3 5 1-16,4 10 6 16,-1 10 10-16,2 8 0 0,2 3-3 15,6 1 11-15,3 17 6 16,-1 6 0-16,0 2 0 15,0 4 5-15,-2-1 2 0,-3-2-1 16,-3 0 1 0,-3-4 0-16,-1-2 3 0,-5-2-4 15,1-5-3 1,-2-5-3-16,0-3-22 0,0-3-113 0,0-3-197 16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9.2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33 211 168 0,'12'-6'93'0,"0"-11"-53"16,0-3 30-16,2-4-4 15,-3 0-35-15,-1 0-23 16,-3-2 1-16,-4 2-5 16,-3 6 0-1,0 2 1-15,-4 9 5 16,-15 3 7-16,-2 4-14 15,1 0-2-15,3 8-1 0,1 9 0 16,7 4 6-16,5 3 8 16,2 2 16-16,2 2 6 15,0 0-13-15,0-2 0 16,9 0-10-16,10-5-8 0,5 0-1 16,5-6-3-16,-1-6-1 15,4-6-34-15,-3-3-32 16,-5 0-86-16,-10-2-139 15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8.7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40 203 0,'-3'-12'59'0,"0"6"17"31,3 4 7-31,0 2-20 0,0 0-47 16,0 12-13-16,7 15 1 15,9 5 12-15,0 8-9 16,-2 2-2-16,4-2-5 16,-1 2 1-16,0-5-1 15,2-6 1-15,-1-6 0 16,-2-9 3-16,-3-6 6 0,-3-9 16 16,-2-1 18-16,2-11 16 15,0-14-25-15,-1-10-21 16,-3-3 1-16,-5 0-4 15,-1-4-8-15,0 2 2 16,0 3-2-16,0 2-2 16,-4 5 1-1,1 8-2-15,3 6-12 16,0 10-29-16,9 6-43 16,9 0-71-16,-5 11-75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7.7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0 330 332 0,'0'-7'76'0,"0"3"20"0,0 4-11 15,0 0-36 1,0 0-27-16,0 0-22 0,0 13 0 15,0 14 0-15,0 6 1 16,4 0 0-16,1 2 0 16,3 1-1-16,1-4 0 0,2-3 2 15,4-5-1-15,0-7 3 16,-2-5 3-16,5-9 0 16,-1-3 4-16,4-8 12 15,-1-18-13-15,-1-12-7 16,-2-9-3-16,-5-6-4 15,-4-5-3 1,-5-2-9-16,-3-3-4 16,0 4 3-16,-7 3 2 15,-6 7 1-15,-2 9 10 16,1 10 3-16,3 12 1 16,2 10 0-16,3 8 6 15,3 3-5-15,2 20-1 16,1 10 0-16,0 11 1 0,0 4 0 15,0 8 2-15,10 6-2 0,2 1-1 16,3 1 2-16,4-6 0 16,4-9-2-16,1-5 2 15,5-8-1-15,-1-8-1 16,-2-8 1-16,0-9-1 16,-4-11 1-1,-2 0 5-15,-3-17 2 16,-3-12-4-16,-4-7-2 15,-3-4-2-15,-5-8-2 16,-2-4-10-16,0 1-1 16,0 5-2-16,0 6 3 15,0 14 7-15,0 12 1 16,1 14-1-16,17 0-19 0,6 23 20 16,3 9 4-16,0 6 0 15,-1 0 0-15,-4-1 0 16,-1-2-1-16,-5-3 1 15,-5-7 0-15,-4-1 1 0,-5-8-1 16,-2-2 1-16,-6-3 5 16,-15-2 4-16,-11-3 1 0,-7-2-11 15,-5-1-46-15,-4 1-93 16,9-2-153-16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6.5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169 64 290 0,'-8'-18'35'16,"-6"3"52"-16,1 6-18 16,-5 0-12-16,1 3-17 15,0 3-7-15,-2 1-11 0,1 2-2 16,2 0-12-16,2 8-5 31,4 10-3-31,5 6 0 16,5 3-1-16,0 4-1 0,9-3-1 15,20-2 3 1,6 0-3-16,7-2-2 0,-2-1-3 16,0-1-3-16,-8-2 3 15,-6-1 4-15,-5-2 1 16,-11-4 3-16,-5-4 0 0,-5-3 0 15,0-1 1-15,-5-3 2 16,-18 2 9-16,-4 0-3 16,-2 0-3-16,-2-2 0 15,4 0-5-15,-1 2-1 16,5-2 0-16,3 1 0 16,9-3-6-16,5 0-20 0,5 0-62 15,1-7-111-15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5.7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164 94 224 0,'-14'-16'7'0,"5"7"87"16,1 1-44-16,1 1 13 15,-2 2-15-15,3 2-20 16,1 0 10-16,-2 3-4 0,-4 0-20 15,0 3-7-15,-6 15-2 16,-2 9 0 0,3 2-2-16,5 3-1 15,5 2 0-15,5-2 1 16,1 1 0-16,0-4-2 16,3-3 1-16,9-6-2 15,0-6 4-15,-2-5-1 16,-3-5-3-16,2-4 2 15,-1 0 17-15,4-15-1 0,-4-5-13 16,3-9-3-16,-3-2-2 16,1-1-2-16,-2-1-20 15,-2 2 3-15,-5 5-2 16,0 5 4-16,0 10 12 16,0 6 1-16,0 5 4 15,3 0-7 1,4 0-11-16,4 7 18 15,4 10-1-15,2 1 2 16,1 3-1-16,-1-1 0 0,-1-2 1 16,-2 0-1-1,0-2 0-15,-4-4 1 0,-4-3-1 16,-2-4 1-16,-2-3 0 16,-2-2 2-16,0 0 11 0,0 0 12 15,0-5-3-15,0-10-19 16,0-5-4-16,0-4 0 15,3-5-1-15,10-1-3 16,-2-5-17-16,3 4-7 16,1 5 2-16,-1 8 1 15,0 10 13 1,-2 8 9-16,1 0-1 16,3 6 1-16,2 13 3 15,-1-1 2-15,2 3-1 16,-2 0 0-16,0 1-1 15,-2-4 1-15,-4 3-1 16,-1-6 1-16,-3-3-1 16,-4-3 0-16,0-7 0 0,-2 1 1 15,-1-3 12-15,0 0 34 16,0-8-12-16,0-10-31 0,0-2-1 16,0-6-3-16,4-1 2 15,4 1-4-15,-1 1 2 16,-4 2-10-16,1 6 4 15,-2 6 3-15,-1 6-4 0,3 3-5 16,2 2-1-16,7 0-15 16,2 3 24-16,2 8 4 15,-2 6 0-15,1 1 0 16,0 0 0-16,-2 3 0 16,1-2 1-16,-2 1-1 15,1-3-1 1,-4 1 1-16,-1-4 0 15,-4 1-1-15,-2-3 1 16,-1-4 1-16,-2-4-1 16,0-3 4-16,0-1 9 15,0 0 22-15,0-4-4 0,0-12-27 16,1-7-3-16,3-2-1 16,-1-1 0-16,1 0 0 0,-2 1-1 15,1 3-3-15,1 5-3 16,2 5-4-16,2 6 3 15,4 6 1-15,1 0-1 16,2 17 6-16,0 6 2 16,2 1 0-16,-3 2 0 15,2-2 1 1,-4-1-1-16,-4-3-2 16,-2-2 2-16,-5-4-4 15,-1-5 3-15,0-3 1 16,0-4 2-16,0-2 10 15,0 0 21-15,-4-5-13 16,0-12-11-16,1-3 2 16,3-4-10-16,0-3-1 0,0 0 0 15,1 4-8-15,8 4-7 16,1 8 5-16,-2 9-3 0,4 2-3 16,1 0 8-16,-2 16 7 15,2 6 1-15,-4 1 0 16,0 0 1-16,-2-1 0 15,-4-4-1-15,1-3 0 0,-3-1 1 16,-1-4-1-16,0-6 3 16,0-1 1-16,0-3 4 15,0 0 13-15,3-10 5 16,1-9-26-16,3-5 0 16,-1-2-2-16,3 1 1 15,0 2-3 1,-2 2-1-16,-2 11 3 15,1 4-7-15,1 6 1 16,-1 1 1-16,1 16 7 16,-2 3 0-16,2 0 0 15,0 1 2-15,-1 0-2 16,2-5 0-16,3-3 1 16,0-5 1-16,0-5-2 0,1-3 0 0,2 0 2 15,0-9 5 1,-1-5-3-16,1-6-2 0,-5 0-1 15,-5-2 1-15,-4 1 0 16,0 0-1-16,0 4 1 16,-1 2-2-16,-9 4 0 15,0 4-2 1,-3 5 0-16,0 2 1 16,-1 0 1-16,4 12 1 15,1 9 1-15,2 3 4 16,4 3 6-16,0 0 1 15,1-2 5-15,2-2 0 16,0-3-2-16,2-2-12 16,18-1-3-16,6-3-2 0,8-3 0 15,4 0-31-15,3-4-17 16,-4 2-130-16,-8-2-7 16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23.7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184 101 438 0,'0'-18'0'16,"0"-1"15"-16,-12-6 20 16,0 5 17-16,2 6-31 0,2 9-8 15,0 5 9-15,0 0-14 16,-2 0-3-16,-2 1-4 15,-3 15-1-15,0 4-1 16,2-2 1-16,2 4 1 16,-2 3 3-16,1-1 1 15,2 4 0-15,-1-1 4 0,7 0 7 16,4 0-4-16,0 1-5 0,0 1 0 16,17-4 0-16,3-1-5 15,7-1 3-15,5-8 0 16,2-3 2-16,-2-6-2 15,1-4-1-15,-9-2-2 16,-2 0-1 0,-8 0-1-16,-6-8 0 15,-3-2-17-15,-5-1-47 16,0 0-118-16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14.6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274 11 99 0,'0'-1'52'0,"0"0"11"16,0 1 4-16,0-2-2 16,0 2-32-16,0-2-21 15,0 2 6 1,0 0 2-16,0 0-5 15,0 0-5-15,0 0-4 16,-7 10 14-16,-3 7 18 16,-4 4-8-16,-1 3-4 15,-1 4-8-15,-1 2-2 16,-2 4-1-16,-1-1-5 16,1 5-2-16,-2 0-3 0,7 1 3 15,-2-3-2-15,2-4-4 16,5 0 0-16,1-6 1 15,3-3 4-15,0-2-2 16,-3-6 1-16,4 0 4 16,-2-3-2-16,2-3-1 15,0 0 0-15,1 0 0 0,-3 0 2 0,3-2 0 16,0-1-4-16,-1 0-2 16,4-3-2-16,0 1-1 15,0-4 1-15,0 1-2 16,0-1 1-16,0 0-3 15,0 0-27-15,0 0-58 16,0-6-146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13.6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205 12 217 0,'7'-7'64'16,"-1"2"-35"-16,-6 5-2 0,0 0 4 15,0 0-18-15,0 7 18 16,0 11 7-16,-4 5-5 16,-10 6 4-16,0 6-2 15,-3 5-5-15,0 4-11 16,-2 1-3 0,1-1-2-16,0 4-4 15,0-3-1-15,1-2 6 16,1-1-4-16,4-2-4 15,2-5 2-15,3-5-3 16,0-4 5-16,2-6-2 16,1-7-3-16,4-6 0 15,-1-2 2-15,1-4-1 0,0 1 4 16,0-2 3-16,0 0 1 16,0 1-3-16,0-1-7 15,0 0 0-15,0 0-4 16,0 0-1-16,0 0-2 15,0-3-28-15,4-6-41 16,9-6-67 0,3-3-201-16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11.4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0 109 0,'7'27'73'15,"3"6"-63"-15,4 7 29 0,1 6 10 31,-3 3-16-31,1 5-11 0,-6 0-8 16,-1 0-2-16,1-4 11 16,0-6 10-16,-3-7-18 15,-1-13 42-15,-2-10-47 16,-1-9 24-16,0-5 16 16,0 0 14-16,-5-5-8 15,-7-19-44-15,-3-3-4 0,3-6 2 16,-2 0-8-16,1-3-2 15,4 2 1-15,4 0-1 16,5 4-3-16,0 4-6 16,22 5-20-16,10 9-13 15,4 6-21-15,4 6-77 0,-7 0-75 16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14 199 112 0,'14'0'46'0,"-1"-9"-20"15,3-3 31-15,-2-4-14 0,-3 1 4 16,0-3-18-16,-4-1 10 15,-6-3-17-15,-1 3-4 16,0-3 2-16,-4 5-2 16,-11 1-10-1,1 7-7-15,1 5 9 16,2 4-2-16,-4 0-3 16,5 7-3-16,0 12 4 15,5 7 1-15,2 1 0 16,3 3-3-16,0 1 0 15,0-1-2-15,4-2-1 16,10-2 0-16,4-6-1 0,0-6 1 16,2-5 4-16,2-6 4 15,-4-3-5-15,1-5 3 16,-3-19-1-16,-2-2-4 16,-1-3-1-16,-7-3-1 0,0 0-1 15,-5 7-2-15,-1 2-1 16,0 9-4-16,0 6 5 0,0 8 3 15,4 0-6-15,1 6-1 16,2 15 7-16,3 1 0 16,0 5 0-16,4-1 0 15,-1 2 0-15,3-2 2 16,-5-2-2-16,2-5 0 16,-6-4-2-1,-4-8 2-15,-1-4 0 16,-2-3 5-16,0-3 21 15,0-16-16-15,0-11-10 16,0 1 1-16,0-5-1 16,0 1-1-16,5 2-2 15,0 7-7-15,0 4 4 16,2 12-1-16,2 5 0 0,3 3 3 16,-1 4 3-16,5 13 0 15,-3 5-1-15,-2 2 2 0,-1 2-1 16,-1 0 1-16,-4 1-5 15,1-5-7-15,-2 0-28 16,1-6 2-16,1-6-152 16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10.1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0 184 0,'0'8'10'0,"10"11"40"0,2 7-7 16,5 5-8-16,-1 5-12 15,1 2-4-15,0 0-13 16,-3 1 0-16,-2-5-3 15,-2-1-2-15,-3-9 3 16,-2-4 8-16,-3-7 4 16,-2-6 6-1,0-2 3-15,0-5 19 16,0 0 26-16,-4 0-16 16,-9-5-35-16,-1-8 4 15,4 0 4-15,3-6-14 16,4 0-5-16,3-5-1 15,0 1-3-15,0-1-3 16,7 0-1-16,7 3-2 0,5 1 1 16,2 5-11-16,2 0-23 15,3 7-46-15,0 6-80 0,-2 2-151 16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09.7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98 39 178 0,'-11'-8'46'0,"-5"1"-22"15,2 1 25-15,1 2 1 16,3 4-3-16,-1 0-34 16,0 0-11-16,7 14 2 15,-2 5 3-15,6 1-2 16,0 6 2-16,0 3 5 0,3-2-1 16,11 1 1-16,1-2-2 15,1-6-2-15,-1-2-3 16,0-7 6-16,-5-5 2 15,-2-6-2-15,-3 0 18 16,-3-3 9-16,-2-13-20 16,0-5-8-1,0-1 1-15,-5-1-8 0,-4-3-3 16,2 1 0-16,6-1 0 16,1-1-7-16,0 3-8 15,4 4-3-15,7 5-6 16,6 7 3-16,-1 8 10 0,-1 0 8 15,2 5 1-15,0 9-2 16,0 7 4 0,2 1 0-16,-3-1 0 0,-2 1 0 15,-4 1 0-15,-2-1 1 16,-2 0 0-16,2 0 2 16,-4-4-1-16,2-2 0 15,-1-5-1-15,4-7-1 16,1-4 0-16,0 0-14 0,4-15-111 15,-2-12-258-15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09.1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77 249 0,'0'-9'25'0,"-5"-1"-1"15,4 2 49-15,1 4-7 16,0 2-25-16,0 2-28 15,1 0-13 1,11 8 16-16,2 13 1 16,-2 3 3-16,-4 4-8 15,-1 4-7-15,-4 2 2 16,-1 3-2-16,-1-1-3 16,2-5 0-16,-3-5 1 15,0-7 3-15,0-9 2 16,0-3 2-16,0-5 13 0,0-2 21 15,0 0-2-15,0-7-14 16,-9-13-25-16,2-6 0 16,2-3-1-16,0-4-2 0,1-1 0 15,0 1-4-15,1-1-9 16,3 2-3-16,0 3-7 16,1 4-8-16,16 3 3 0,2 6 6 31,7 7 2-31,-3 3 0 15,3 2 7-15,-1 4 2 16,0 0 0-16,-5 0 0 16,-1 6 2-16,-7 5 2 0,-3 3-3 15,-9 1 0 1,0 0 8-16,-4 4 2 0,-17-1 0 16,-4 0 2-16,-3 1-2 15,1-3 3-15,4-3-1 16,9-3-1-16,3-4 0 15,9-3-1-15,2 0-1 16,0-3 1-16,0 2 0 0,17-2 1 16,6 0 7-16,4 3-2 0,-1 0-3 15,0 4-1-15,-1 0 0 16,-3 4 2 0,-1-1-1-16,-3 2-3 0,-2-1 0 15,-3 1 3-15,-2-5-3 16,1-3 0-16,-2-1 2 15,2-3-2 1,2 0 4-16,0-6 1 16,-1-11-4-16,1 0 0 15,-4 2-1-15,-3 0 1 16,-5 1-1-16,-2 2 0 16,0 0 0-16,0 3 0 15,-3 2 0-15,-6-1-2 16,1 3 2-16,0 1-2 0,-2 2-2 15,3 2 0-15,-1 0 3 16,1 2-2-16,2 9 3 16,1 2-3-16,3 3 3 15,-1 2-1-15,2 2 1 16,0 3 0-16,0 1 0 0,6-3 1 31,8 0-1-31,3-4 3 16,6-4-1-16,-4-5 0 0,1-5 4 15,-3-3-1-15,-1 0 2 16,-3-11 4-16,0-11 2 16,-5-4-7-16,-2-3-4 15,-2-2 1-15,-4-1-3 16,0 0-4-16,0 2 1 0,0 4-3 16,0 6 0-16,-1 8 6 15,1 4 0-15,0 6-3 16,3 2-25-16,17 0 24 15,6 7 4-15,1 8-5 16,3 2 5-16,-3 2 0 16,-1 3 0-16,-4 0 0 0,-8 0-2 15,-6-2 0-15,-5-2 2 16,-3 0 0-16,0-2 0 16,-3-3 5-16,-14 0 3 15,-6-1-2-15,2-3-1 16,-2-3 0-16,7-1-4 0,6-4-1 15,6-1 0 1,0 0-33-16,4 0-90 16,0 0-202-16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2:53.2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149 75 203 0,'-10'-10'51'0,"-6"-1"-35"0,1 2 32 16,0 1 17-16,1 4-26 15,2 4-11-15,0 0-1 0,0 6-8 16,0 11-5-16,1 4 6 15,4 4-7-15,0-2 1 16,3 3-1-16,4-1-3 16,0-2 1-16,1 0-3 15,13-5-1-15,3-3-6 16,1-8 0-16,-1-5 0 0,-2-2 1 16,-2-4 1-16,-1-16 3 15,-1-5-4-15,-6-6-2 16,-4 2 0-16,-1 2-2 0,0-1-2 15,0 5 0-15,0 5 4 16,-3 5 0-16,2 9 0 16,1 4 1-1,0 0-1-15,0 4-8 16,7 14 8-16,7 6 1 16,4 1-1-16,-1 1 0 15,-2-2 0-15,1 1 0 16,-6-3 1-16,-3-6-1 15,-2-3-1-15,-4-4 1 16,-1-7 0-16,0-2 0 0,0 0 14 16,0-11 7-16,0-11-17 15,0-4-4-15,0-2-1 16,0-2-1-16,11 0-2 16,0 6-3-16,-1 5-2 15,-2 8 6-15,-1 8 0 0,2 3-3 31,-3 0 4-31,5 16 1 16,-2 4 1-16,1 4 0 0,-4-1 1 16,1 1 0-1,1-2-1-15,0-4 1 0,-1-4-1 16,1-5 0-16,-2-4 0 16,1-5 0-16,0 0 1 15,2 0 3-15,0-16 1 0,1-3-3 16,-2-4-1-16,-1-1 0 15,0-4 0-15,-4 1-1 16,-1 1 0-16,-2 1 0 16,0 10 0-16,0 2 2 15,0 8-2-15,4 5 0 16,6 0-3 0,6 3-3-16,5 13 6 15,4 5 0-15,0 3 1 16,4 0 0-16,-2 1 0 15,1-4 3-15,-8-1-4 16,-6-1 11-16,-8-6-10 16,-6 1 5-16,-3-3-5 0,-26 0-1 15,-10-2-22-15,-8 0-114 16,-2 2-179-16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2:52.3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127 37 192 0,'0'-10'45'0,"-4"5"28"15,-5-2-4-15,-1 1-11 16,0 2-17-16,-3 0-28 16,0 4-4-16,2 0 2 15,1 0-1-15,0 12-3 16,1 9 2-16,2 2 4 16,1 3-2-1,1 1-2-15,2 1-3 16,0-2-4-16,3-1 0 15,0-3 3-15,0-5-2 16,6-5-2-16,5-4 1 16,-1-7 1-16,0-1 1 0,2 0 6 15,0-14 7-15,0-8-13 16,1-6-3-16,-4-3 0 0,-2-2-1 16,-6 4-4-16,-1 4-1 15,0 5 3-15,0 10 1 16,0 5 1-16,0 5 0 15,0 0 0-15,0 4-8 16,0 13 8-16,6 6 0 16,2 4 1-1,2-1 0-15,2 0 0 16,4-3-1-16,-1-3 1 16,2-4 0-16,1-7 0 15,-5-6 2-15,1-3-1 16,-1 0 1-16,1-8 5 15,2-12-2-15,-3-4-4 16,-4-5-2-16,-4 0 1 0,-5 0-1 16,0 5-3-16,0 5-2 15,0 6 4-15,0 5 1 0,0 7 0 16,0 1 0-16,0 0-6 16,0 16 3-16,7 8 3 15,3 0 0-15,2 3 0 16,-2-2 0-16,4-1 1 0,-1-3 1 15,-2-6-2-15,-1-2 3 32,-2-7-2-32,-5-5 1 0,0-1 1 0,2 0 13 15,2-16 2-15,-1-6-16 16,3-4-1-16,-4 0 0 31,-2 0 0-31,1 0-1 0,-4 3-1 16,0 6 1-16,0 6 0 15,0 4 0-15,0 7 1 16,0 0-1-16,0 8-1 16,0 18-1-16,0 11 2 15,2 8 0-15,8 6 0 0,0 8 0 16,0 3 1-16,3 3-2 0,-4-3 0 16,-5-7 1-1,0-8-2-15,-4-9 2 0,0-11 0 16,0-7 0-16,0-9 0 15,-13-6 1-15,-5-5 7 16,-4 0 7-16,-4 0-1 16,-1-12 7-1,-3-6-6-15,3-4-10 16,0-2-1-16,2-1-4 16,7-2-2-16,8 2-15 15,10 4-18-15,0 6-13 16,14 3-46-16,15 5-77 15,5 5-135-15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2:51.2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51 255 0,'0'0'3'0,"0"0"0"16,0 16 39-16,0 5 7 0,6 4-23 15,-3 3 1-15,1 3 2 16,0 1-10-16,1 0 8 16,0-2 4-16,1-6-6 15,-6-5-2-15,3-7 4 0,-3-6-6 16,0-4-1-16,0-2 11 15,0 0 14 1,0-2-5-16,-3-15-32 16,-6-6-8-16,4-4-1 15,3-6-1-15,2-1-8 16,0-2-5-16,0-1-11 16,2 1-6-16,12 1 5 15,1 10 2-15,3 10-4 16,5 8 6-16,3 7 11 0,1 0 7 15,-1 9 1-15,0 10-3 16,-6 0 2-16,-5 1 3 16,-7-4 1-16,-7 1 1 15,-1-2 1-15,0-2 2 16,-10-2 2-16,-11-1 3 16,1-3-2-1,-2-2-1-15,1-2-1 16,3 3-2-16,10-5 0 15,3 1-1-15,5-2-1 0,0 1 0 16,0 4-5-16,2 1 5 16,13 4 4-16,6-1 2 15,3 3-1-15,2-1 0 16,1 2 2-16,-1 2-2 0,-6-3-3 16,-4 0-2-16,-5-1-1 15,-2-1 1-15,-5-4 0 16,-1-4-6-16,-3 1-30 15,0-1-90-15,1-2-157 16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2:50.2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0 169 208 0,'0'1'17'16,"7"1"-2"-16,7-1 26 0,-1-1 16 16,6 0-15-16,0 0-12 15,-1-4-8-15,-5-8 2 0,-5-3 3 16,-2-3-1-16,-6-2-7 16,0-2-13-16,-3 1-4 15,-8 2 2-15,-2 1-3 16,-2 4 0-16,4 7-1 15,2 4 1 1,2 3-1-16,2 0 0 16,5 12 0-16,0 10 0 15,0 2 2-15,0 4-1 16,0 3-1-16,8-2 2 16,5-2-2-16,0 1 1 15,1-7 0-15,-1-4 1 16,-3-4 1-16,0-7 3 0,0-4 0 15,-4-2 7-15,3-5 24 16,1-17-9-16,1-3-21 16,-1-8-5-16,0 0-2 0,-3-3 0 15,-1 4 0-15,0 4 0 16,-5 6-3-16,3 8 1 16,-1 7 2-1,4 6-3-15,5 1-2 16,4 0-3-16,4 8 4 15,3 11-1-15,-2 1 5 16,4 2 1-16,-5-5-1 16,1 3 2-16,-6-4-2 15,-7-1 0-15,-2-3-2 16,-6-2 2-16,0-2 4 0,-2 2 1 16,-15-3 8-16,-4 1-5 15,1-1-5-15,-1 0-1 16,3-1-2-16,2 2-4 15,3-2-25-15,7 1-88 16,6-5-138-16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2:49.4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10 348 0,'-6'-5'7'0,"3"0"11"16,3 5 34-16,0 0-21 16,0 4-20-16,0 12 22 0,6 0 6 15,0 8-7-15,1 5-6 16,-3 7-5-16,-1 6 1 15,0 6-8-15,-3-3-2 16,1 3-5-16,-1-5-2 16,0-3 0-16,0-2-1 0,0-5 2 31,0-4-4-31,-4-3 2 16,1-5 0-16,-1-6-3 0,2-4 3 15,2-5-4 1,0-5 1-16,0 1 1 0,0-2 2 15,0 2-1-15,0-2 0 16,10 1 3-16,0-1-2 16,6 0-3-16,1 0 0 0,2 0-1 15,5 0 1-15,2 0-2 16,1-5 1-16,-4 2 0 16,-5-1 0-16,-6 3 0 15,-9-2-1-15,-1 2 1 16,-2 1 1-16,0 0 0 15,0-1 2 1,0 1 3-16,0 0-3 16,-2 0-3-16,1 0-14 15,1 0-45-15,0 0-105 16,0-1-186-16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7.2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35 11 588 0,'-25'-9'0'0,"15"4"-1"0,10 5 0 16,0 0-40-16,0 0-38 15,0 9-227-15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7.0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52 13 256 0,'-12'0'272'15,"8"0"-249"-15,1 0-8 16,-3 0-15-16,-4-2-100 0,-7-9-198 15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6.9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0 460 0,'-4'1'85'16,"4"2"-80"-16,0 0-10 0,0 1-1 15,4-2-2-15,0 3-89 16,-4-5-182-16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4.5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0 484 0,'0'1'103'0,"0"7"-90"16,0 5 20 0,5 5 29-16,6 7-37 15,2 4-22-15,0 4-3 0,4 3-20 16,6-1-116-16,4-6-341 16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6.7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5 391 338 0,'-1'-9'54'16,"-2"3"-36"-16,3 6 20 0,0 0-2 16,0 14-24-16,0 8 14 15,6 5-5-15,4 4-8 16,3 1 0-16,1 0-4 15,3-3 2-15,5-4 0 0,-1-5 1 16,2-6-2-16,-1-7 1 16,-5-3 4-16,-7-4-2 15,-1 0 1-15,-4-17 4 16,0-10-10-16,2-3-8 16,0-6-2-16,-3 1-7 0,2-2-9 15,-3 0-9-15,-3 5 3 16,3 5-2-16,-3 11 7 15,0 8 13-15,1 8 5 16,4 0-7-16,3 11 1 16,8 9 7-16,1 3 4 15,0 1 2 1,3 0-2-16,-2 2 6 16,-1-3-3-16,-6 1-4 0,-2-5 3 15,-5 0 4 1,-3-6-5-16,-1-5 1 0,0-3 2 15,0-5 0-15,0 0 12 16,0 0 18-16,0-9 3 16,0-6-36-16,0-9-5 0,0-4-6 15,0-1-8-15,12 1-15 16,2 0 4-16,-1 12 2 16,-4 5 9-16,0 6 11 15,-1 5-2-15,3 0-2 16,2 8 7-16,5 9 0 15,-3 1 1 1,2 2 4-16,1 4 0 16,-1-5 0-16,0 4 2 15,-2-6 0-15,-1-3-1 16,-1-3-4-16,1-7 2 16,2-4 0-16,1 0 7 15,1-13 5-15,1-11-9 16,1-5-6-16,-1-5 0 0,-3-1-1 15,-5-8-4-15,-4-3 0 0,-7-3-11 16,0-5 7-16,-3 2-3 16,-15 1 2-16,-7 6 7 15,1 10 1-15,5 9 0 16,5 13 1-16,8 10 4 16,2 3-4-16,4 15-1 0,0 21 0 15,0 15 1-15,16 9 3 16,8 7-1-16,2 3-1 15,1-3-1-15,0 0 0 16,-2 2 0-16,-4-1 0 16,-5-5 0-16,-6-5 0 15,-3-9 0 1,-7-9 0-16,0-11 1 16,-5-5-1-16,-13-9 1 15,-5-9 2-15,-5-5 11 16,1-1 6-16,1-2 1 15,4-15-4-15,7-1-1 16,4-6-5-16,10 0-8 16,1-1-2-16,0-1-1 0,16 2 0 15,8-1-6-15,8 0-3 0,2 1-4 16,3 0-4-16,-1 0 1 16,0-3-1-16,-3 0-2 15,-6-1 2-15,-8 1 6 16,-9 2 7-16,-4 3 3 15,-6 6 1 1,0 1 3-16,0 6 3 16,0 1 0-16,0 5 4 15,-2 1 6-15,-1 2-8 16,2 0-8-16,-1 4-4 16,1 11 4-16,1 6 0 15,0 1 0-15,0 3 1 16,9 1 1-16,4-1 1 0,6 1-2 15,2-2 0-15,3-6-1 16,-1-4 0-16,0-9 0 16,-5-5 1-16,0 0 0 15,-3-8 7-15,-2-13-4 0,-3-4 0 16,-1 0-2-16,-2-3-1 16,-4 2-1-1,0 1-3-15,-3 5-6 16,0 7-1-16,0 5 8 15,0 6 1-15,0 2 1 16,0 0-8-16,6 10-3 16,5 6 11-16,0 3 1 15,5 4-1-15,-3-2 0 16,3 1 0-16,-4-1 1 0,-1-2-1 16,-5-4 0-16,-5-6 0 15,-1-4-1-15,0-5 1 16,0 0 4-16,0 0 19 15,0-14-1-15,0-7-21 0,0-4-1 16,4-1 1-16,3 0-1 16,2 3-1-16,-3 7 1 15,3 3-2-15,-1 10 0 16,1 3-3-16,5 0 4 0,-1 0-5 16,4 10 4-16,0 7 0 15,-1 1 2-15,-3 2 0 16,1-1 0-16,-2-3 0 15,4-4 0 1,1 2 1-16,1-8 0 16,4-5-1-16,-1-1 4 15,-2 0 0-15,-2-12-4 16,-1-6 0-16,-3-1 0 16,-2-2 0-16,-5-1 0 15,-6 2 1-15,0 0-1 16,0 3 0-16,-1 4 0 0,-6 7 5 15,4 4 5-15,1 2-1 16,2 0-9-16,0 0 0 16,0 8-4-16,0 11 4 15,3 4 5-15,7 3 0 0,3-1 1 16,1 0 0-16,8-3-3 31,-1-4 1-31,5-2-4 0,1-9 0 16,-1-6-4-1,0-1-27-15,-6 0-44 0,-6-17-85 16,-4-14-252-16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4.3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0 549 1 0,'0'2'316'16,"7"-2"-288"-16,3 0 44 15,3-3 16 1,7-14 1-16,6-9-50 15,4-4-24-15,0-3-3 16,0-6-4-16,-4-1-3 16,-7-8-5-16,-9-1 0 15,-9-2-1-15,-1 0-13 16,-7 5 11-16,-13 6-2 16,-2 4-2-16,0 12 4 0,3 10-1 15,3 10-1-15,3 4-1 16,0 18 6-16,3 19 0 15,3 13 2-15,7 9 7 16,0 4 3-16,4 1 0 16,17-5 2-16,4-1 3 0,8-8-2 31,0-5-1-31,7-9-5 0,-2-8-7 16,-2-12-1-16,-4-11-1 15,-4-5-18-15,-7-11-65 16,-8-22-128-16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3.7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0 131 316 0,'0'0'69'0,"0"4"-49"16,1-3 33-16,8 2 12 15,5 0-23-15,3-3-1 0,4 0-8 16,-3 0-18-16,-1-6-2 16,-2-7-4-16,-4-1 2 15,-4-4-5-15,-5 2-4 16,-2-1 1-16,0 1-3 16,-7 2-1-16,-11 2 0 15,1 3-2 1,-1 6 0-16,0 3-1 15,5 0 2-15,3 0 1 16,3 9 1-16,3 10 7 16,3 4 6-16,1 4 10 15,0 1 0-15,4-1-1 16,9 1 2-16,5-2-15 0,5-7-7 16,1-3-2-16,1-5-3 0,5-8-40 15,-1 1-34-15,5-4-113 16,2-2-277-16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33.1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254 350 335 0,'3'-17'25'0,"-3"-4"45"0,0 4 3 16,-3-1-11-16,-10 7-21 16,-4 0-18-16,-2 4 3 0,0 0-5 15,1 5-10-15,-2 2 0 16,-2 0-7-16,-2 0 0 15,-2 12-4-15,2 11 0 16,-1 7 0-16,8 7 0 16,10 3 0-16,7-1 1 15,0 0-1-15,17-5 2 0,9-5 1 16,3-10-2-16,2-6 2 16,2-8-2-16,-4-5 4 15,0-9 1-15,-7-21-4 16,-7-10 2-16,-8-8-3 15,-7-3 0-15,0-6 1 0,0 2-2 32,-13 0-1-32,-1-1-1 0,1 4-2 15,1 5 4 1,5 10-1-16,3 14 0 0,2 10 1 16,2 13 0-16,0 0-6 15,0 14-3-15,5 12 9 16,9 10 3-16,3 4-1 15,0 2-2-15,1 0 2 0,0-2 0 16,1 2-1-16,0-1 2 16,-1-1 1-16,-1-1 1 15,-2-5 1-15,-4-10-3 16,-4-5-1-16,-4-9 0 16,-1-5-1-16,-2-3 0 15,0-2 0 1,0 0-1-16,0 0-13 15,-3 0-41-15,-10-2-127 16,0-7-259-16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54.8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84 3 4993,'-4'2'15969,"-14"8"-15285,9 5-331,0 0 0,0 0 1,1 1-1,-5 17 0,10-26-263,0 1 1,1 0-1,0 0 0,1-1 1,0 1-1,0 0 0,1 1 1,0-1-1,0 0 0,1 0 1,1 9-1,22 28 776,-23-42-838,0-1 0,1 0 1,0 0-1,-1 0 0,1 0 1,0 0-1,0 0 0,0 0 0,0 0 1,0-1-1,0 1 0,1-1 0,-1 0 1,1 0-1,-1 0 0,1 0 1,2 1-1,-8-2 118,0 1 0,0-1-1,0 0 1,0-1 0,1 1 0,-1 0 0,0-1-1,0 0 1,0 0 0,0 0 0,0 0 0,1 0 0,-1 0-1,0-1 1,-2-1 0,3 1-172,1-1 0,-1 0 1,1 1-1,-1-1 0,1 1 0,0-1 1,0 0-1,0 0 0,0 0 0,1 0 1,-1 0-1,1 0 0,0 0 0,0 0 0,0 0 1,0-3-1,-1-36-46,0 27-19,0 0 0,1 0-1,1-1 1,0 1 0,1 0-1,7-25 1,-6 34 63,0 0 0,1 0 0,-1 1-1,1-1 1,1 1 0,-1 0 0,10-9 0,-14 14 86,-4 9-6204,-5-4-489</inkml:trace>
  <inkml:trace contextRef="#ctx0" brushRef="#br0" timeOffset="2762.03">37 294 5457,'0'0'6596,"-2"4"-6432,-6 13 7877,8-15-7992,0 0 0,0 0 1,0 0-1,0 0 1,1 0-1,-1 0 0,0 0 1,1 0-1,0 0 1,-1 0-1,1 0 0,0 0 1,0-1-1,0 1 1,0 0-1,1 0 0,-1-1 1,0 1-1,1-1 0,-1 1 1,1-1-1,-1 0 1,1 0-1,0 1 0,-1-1 1,1 0-1,3 1 1,-5 0 1241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52.6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333 1 9642,'0'0'11133,"0"4"-10010,-1 7-668,-1-1-1,0 0 1,0 1 0,-1-1 0,0 0-1,-1 0 1,0-1 0,0 1-1,-1-1 1,0 0 0,-1 0-1,-11 14 1,8-12-295,0 0-1,-1-1 1,0-1-1,0 0 1,-1 0 0,0-1-1,-1 0 1,0-1-1,-20 10 1,26-15-106,-1 0 0,1-1 0,0 1 0,-1-1 0,0 0 1,1-1-1,-1 0 0,1 0 0,-1 0 0,-6-1 0,10 0-93,0 1 1,0-1-1,0 1 0,1-1 0,-1 0 1,0 0-1,1 0 0,-1-1 0,1 1 1,-1 0-1,1-1 0,0 0 0,0 1 1,-1-1-1,1 0 0,0 0 0,1 0 1,-1-1-1,0 1 0,1 0 1,-1-1-1,1 1 0,-1-1 0,0-4 1,-2-8-164,0 0 1,2 0-1,0 0 1,0 0 0,2 0-1,1-21 1,0 34 192,0 1-1,0-1 1,0 1 0,0-1-1,1 1 1,-1 0 0,0 0 0,1-1-1,-1 1 1,1 0 0,0 0-1,-1 0 1,1 1 0,0-1-1,0 0 1,-1 1 0,1-1 0,0 1-1,0-1 1,0 1 0,0 0-1,2 0 1,46-4 24,-37 6 76,1 0 0,-1 1 0,1 1 0,-1 0 0,0 0-1,-1 2 1,23 12 0,-12-7 22,111 64 540,-123-66 110,-14-10-2118,-5-4-3657,0-1-1937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49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1 6785,'0'0'16280,"-22"9"-13892,17-3-2308,0 1-1,1 0 0,-1 0 0,1 0 0,1 1 0,-1-1 0,1 1 0,1 0 0,-1 0 0,1 0 0,-1 12 0,1 0-13,1-1-1,1 1 0,3 35 0,0-47-38,1 1 0,0-1 0,0 0 0,1 0 0,0 0 0,0 0-1,0-1 1,1 0 0,1 0 0,7 7 2113,-12-47-8926,-2 18-441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8:46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11 591 13475,'0'0'9738,"-10"4"-7920,19-4-1670,1-1 0,-1 0 1,1 0-1,-1-1 0,0 0 1,1-1-1,-1 0 0,0 0 1,-1-1-1,1 0 0,-1 0 1,0-1-1,0-1 0,0 1 1,0-1-1,-1 0 0,9-11 1,2-1-134,0-1 1,-1-1 0,-2-1 0,0 0-1,-1-1 1,-1 0 0,16-39-1,-23 46-83,0-1 0,-1 1 0,-1-1 0,-1 0 0,0 0 0,-1 0 0,0 0 0,-2 0 0,0 0 0,-1 0 0,0-1 0,-1 1 0,-6-21 0,5 30 57,1 1 1,-1 0-1,-1 0 0,1 0 1,-1 0-1,0 1 1,0-1-1,-7-5 0,10 10 10,0 0 0,1 0 0,-1 0 0,0 0 0,0 0 0,0 0 0,0 0 0,0 0 0,0 1 0,0-1 0,0 0 0,0 1 0,0-1 0,-1 1 0,1-1 0,0 1 0,0 0 0,0-1 0,-1 1 0,1 0 0,0 0 0,0 0 0,-1 0 0,1 0 0,0 0 0,0 0 0,-1 0-1,1 1 1,0-1 0,0 0 0,0 1 0,-1-1 0,1 1 0,0-1 0,0 1 0,0 0 0,0 0 0,0-1 0,0 1 0,0 0 0,0 0 0,0 0 0,0 0 0,1 0 0,-1 0 0,0 0 0,1 0 0,-1 0 0,1 0 0,-2 3 0,-1 5-5,0 0 0,0 1 0,0-1 0,1 1 0,1 0 0,0-1 0,0 12 1,4 73 60,-2-71-31,39 262 100,-23-192-91,7 137 0,-23-194-11,1 11 8,-6 56 0,3-90-15,-1 0 0,0 0 0,-1-1 0,0 1 0,-1-1 0,-1 1 0,0-1 0,0 0 0,-9 12 0,13-22-4,-1 0-1,1 1 0,-1-1 0,0 0 0,1 0 0,-1 0 0,0 0 0,0 0 0,-1 0 0,1 0 0,0-1 0,-1 1 0,1-1 0,-1 0 0,1 0 0,-1 0 0,1 0 0,-1 0 0,0 0 0,0-1 0,1 1 0,-5-1 1,3 0-3,0-1 0,0 0 0,0 0 0,0 0 1,0 0-1,1-1 0,-1 0 0,0 0 0,1 0 1,-1 0-1,1 0 0,-1-1 0,-3-3 0,-7-9-10,0 0-1,1-1 0,1 0 0,-19-31 1,28 42-12,1 1 0,0-1-1,-1 1 1,2-1 0,-1 0 0,0 0 0,1 0 0,0 0 0,0 0 0,1 0 0,-1 0 0,1 0 0,0 0 0,1 0 0,-1 0 0,1 0 0,0 0 0,0 0 0,0 0 0,1 0 0,0 1 0,4-9 0,4-3-291,1 0-1,0 1 0,1 0 1,26-23-1,9-13-1814,-20 15-995,-6 4-2245</inkml:trace>
  <inkml:trace contextRef="#ctx0" brushRef="#br0" timeOffset="411.44">451 8 12915,'0'0'9986,"10"79"-9498,-2-56-488,6 16-280,-3-4-1969,-1-4-3536</inkml:trace>
  <inkml:trace contextRef="#ctx0" brushRef="#br0" timeOffset="877.7">525 831 13179,'0'0'7632,"5"-14"-5936,52-104 588,28-62-289,-85 179-1638,2 21-107,25 241 390,-26-243-562,-1-9 11,0-1 1,1 1 0,0-1-1,1 1 1,-1-1 0,7 17 2108,-13-34-2937,-12-31-6480,6 19 862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3.6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97 261 0,'0'24'6'0,"0"3"53"15,0 4 3-15,5 0-16 16,4 1-17-16,-3 3-5 16,3-1-3-16,-2-1-1 0,-2-2-6 15,-2-4 2-15,3-5 1 0,-3-7 2 16,-3-5-2-16,1-4-1 15,-1-6 0-15,0 0 12 16,0 0 20-16,0-11-2 16,0-11-42-16,0-11-4 15,-3-3-7 1,3-6-11-16,0-7-6 16,0-3-11-16,0-3-1 15,0 1-14-15,0 7 7 16,0 17 22-16,0 13 9 15,0 10 2-15,0 7-3 16,13 0-3-16,10 0 16 16,-1 4 0-16,1 10 1 0,-5 3-1 15,-2 4 4-15,-3 3-1 16,-4 4 3-16,-5 3-1 16,-4-1 5-16,0-3 1 15,0-2 3-15,-9-5 3 16,-7-4-1-16,-2-2-7 15,1-5 0-15,5-5-4 0,2-4-2 16,7 0 0-16,3 0-1 0,0 0-2 16,0 0-8-16,2 0-16 15,18 0-15-15,1 0 11 16,5 0 0-16,1 1-9 16,-2 13 21-16,-4 4 14 15,-2 0 2 1,-5 3 2-16,-5 1 5 15,-8-1 1-15,-1 2 9 16,0-4 13-16,-8 0 2 16,-13-4 5-16,-6-1 2 15,-6-2-6-15,-4-3-6 16,0-3-7-16,-2-1-12 16,10-2-8-16,7-3 0 0,9 0-37 15,6 0-55-15,5 0-102 16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2.9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29 359 0,'0'-3'59'0,"15"3"-34"16,6-2 1-16,11-1 5 0,6 0-21 15,5-2-10-15,3-1-20 16,-4 2-50-16,-12 1-123 15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2.7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54 91 335 0,'0'-9'56'16,"0"6"-12"-16,0 3 18 16,0 0-14-16,0 0-27 15,0 24-19-15,0 11 21 0,0 8 5 16,0 6-13-16,-10-1-2 15,-2-2-3-15,1 0-1 32,2-4 0-32,2-7 0 15,3-6 0-15,3-8-3 0,1-9 1 16,0-6 1-16,0-6 2 16,0 0 18-16,0-11 9 15,0-15-21-15,7-11-16 16,1-3-6-16,1-5-9 15,-1-3-10-15,1-3 3 0,0-4 2 16,-1 0-3-16,1 2 2 16,-1 10 6-16,1 13 3 15,-5 12 8-15,-2 15 1 16,3 3-3-16,3 0-4 16,2 15 8-16,1 6 2 15,3 6 0 1,1 1 2-16,-2 3-1 15,2 3 0-15,-2-2 1 16,3 1 3-16,1 2 0 16,-1-2 1-16,-3-1-2 0,1-4 1 15,-4-2 0-15,-1-3 3 16,-2-3 0-16,-4-4-3 16,-1-2 2-16,-1-6 1 15,-1-2 0-15,3-3-3 0,-3-3-3 16,0 2 0-16,0-2 0 15,0 0-2-15,0 0 0 16,0-9-43-16,-15 2-70 16,-5-3-86-16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1.3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10 256 0,'4'0'57'0,"0"0"8"16,-4 0 23-16,0 0 3 16,0 0-39-16,0 0-15 15,5-2-7-15,7 0-11 0,7 0-4 16,8 0-3-16,5 0-7 16,-4 2 0-16,1 0-1 0,-5 0-2 15,-2 0 1-15,-5 0-3 16,-3 5 0-16,-5-4 0 15,-6 1-3-15,-1-2-18 16,-1 0-47 0,-1 0-74-16,0 0-97 15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9.0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43 157 0,'0'22'5'15,"0"7"14"-15,0 2 43 16,3 7-1-16,6-1-17 0,1 0-6 16,0-2-6-16,-1-3-1 15,-1-5 10-15,-2-8-3 16,-3-7-8-16,-3-6-3 15,0-2-1-15,0-4 13 0,0 0 13 16,0-11-10-16,-7-10-39 16,-2-5-3-1,1-4-1-15,5-4-8 16,0-1-13-16,3-7-16 16,0 2-6-16,0 1-3 15,0 4-5-15,11 9 11 16,-1 8 17-16,3 9 9 15,-1 3 1-15,-1 6 11 16,3 0 2-16,2 0 1 0,-3 6 0 16,-1 7 1-16,-5 5 2 15,-6 2 1-15,-1 3 2 16,0-1 1-16,-8-1 5 16,-11-2 3-16,2-6 0 15,0 0 0-15,7-6-1 16,5 0-9-16,5-4-5 0,0 0-2 15,0 0-5-15,2 1 5 16,15 0 0-16,5 0-7 0,5 3 0 16,1 1-9-1,-3 4-1-15,-1 4 13 0,-7 5 6 16,-5-3 0-16,-7 1 1 31,-5 2 3-31,0-3 7 0,-1-2 5 16,-15-2 8-16,-1-2 4 15,-2-3 0-15,-2 1 1 16,-1-5-4-16,1 0-2 16,4 0-4-16,1-4-11 15,4-1-8-15,4 0-9 16,1 0-44-16,4 0-62 0,-3 0-111 16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8.3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18 373 0,'24'0'23'0,"11"-6"-18"0,6 5 7 15,5-1-2 1,2-2-10-16,-3 3-4 0,1-3-100 15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8.1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21 212 177 0,'0'-7'87'0,"0"7"-32"16,0 0-13-16,0 0-19 15,0 21-15 1,0 8 31-16,0 5 0 16,0 2-14-16,-6-1-6 15,1-4 3-15,2-2 0 16,-3-5-2-16,5-6-4 0,1-5-2 16,0-8-6-16,0-3-3 15,0-2 10-15,0 0 20 16,0 0 5-16,0-13-7 0,0-10-33 15,0-8-1-15,0-2-3 16,8-7-6-16,2-5-8 16,0-4-6-16,2-5-2 15,-2 0-4-15,-2 3 8 16,1 9-2-16,-3 15 7 16,-1 12 6-1,-3 10 3-15,1 5 0 16,3 5 8-16,1 16 1 15,3 9 11-15,-2 3-7 16,5 8 1-16,3 0-2 16,1-1-1-16,2-2 0 15,-2-6 0-15,-1 0 2 16,-1-8-1-16,-1-2 4 0,-4-6 2 16,-2-4-3-16,-4-6 0 0,-2-3-2 15,-2 0 1-15,0-3 2 16,0 0 4-16,0 0 3 15,0 0-3-15,0 0-8 16,0 0-4-16,-6 0-33 16,-7 0-67-16,-4-5-65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1.5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100 0 375 0,'-4'13'42'0,"-14"5"7"16,-4 5 19-16,3-2-30 16,0-2-31-1,9-3-7-15,5-1-22 16,2-2-67-16,3-9-142 16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1.2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60 47 189 0,'0'-5'36'15,"0"4"48"-15,-9 1-34 16,0 0 8-16,-2 0-18 15,3 3-18-15,2 11 3 16,-1 3-6-16,0 2-4 0,5 0 6 16,1 0-3-16,1-2-7 15,0 0-2-15,0-5 0 16,8-5-4-16,5-3-2 16,4-4 2-16,1 0-3 15,-3 0 8-15,-2-15-9 16,-1-6-1-1,-2 0-7-15,-6-3-4 16,0-2-3-16,-4 2-6 0,0 0-4 16,0 6 3-16,-5 4 8 15,0 6 12-15,3 8 1 16,2 0 0-16,0 0-5 16,2 7-3-16,14 7 8 15,4 2 0-15,0-3 1 0,0 3-1 16,2-2 0-16,-5-2-1 15,-4 0 1-15,-5 0 0 16,-6 0-3-16,-2 2 0 16,0-1 3-16,-16-2 0 15,-4-2 1-15,0-2 0 16,3-6 0-16,7 0 2 0,4-1 6 16,6 0 0-16,0 0-1 15,0-4-8-15,6-7 1 16,7 1-1-16,5 2 0 15,5 0 0-15,1 2 0 0,0-1-1 16,1 3 1 0,3-3-6-16,-3 3-1 15,-2-2 3 1,-4 1 4-16,-8-2 0 0,-3-2 1 16,-8 2 5-16,0-3 3 15,0 0-3-15,-12 1-1 16,-2 0 6-16,-3 3-1 15,1 2-6-15,3 2-1 16,-1 2-2-16,5 0 1 0,5 2 6 16,2 13-5-16,2 4 8 15,0 4 3-15,0-1-1 16,15-2-3-16,6-1-2 16,8-6-4-16,4-5-4 15,1-5-6-15,-1-3-20 16,-3 0-50-1,-10 0-71-15,-11-5-228 16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0.4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95 247 0,'0'0'33'16,"0"0"10"-16,0 0-7 16,0 15 13-1,0 6-12-15,2 8-5 16,1 0-8-16,1 3-15 16,-1-1-3-16,-1 1-1 15,2-2 3-15,-4-4 1 16,1-5 2-16,-1-6-1 15,2-5 6-15,-2-6-1 16,1-3-4-16,-1-1 6 0,0 0 20 16,0 0 6-16,0-5-4 15,0-14-28-15,0-4-11 16,-1-5 0-16,-1-4-1 0,-3-2-9 16,0-3-3-16,1-1-7 15,-1-1-2-15,5 0-6 16,0 4 7-16,0 6-2 15,0 8-3-15,0 10 9 0,0 10 7 16,9 1-5-16,3 0 13 16,5 9 2-16,2 6 0 15,-2 1 1-15,1 1 1 16,0 4 0-16,-4-3 3 31,-6 2-2-31,-2-2 0 0,-6-3 2 16,0 0-1-16,0-1 2 15,-11-1 3-15,-6-4 1 16,-4-3-4-16,4-2-3 16,3-4-3-16,5 0 0 0,3 0-32 15,6 0-70-15,0-10-82 16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9.7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31 189 0,'-2'-4'61'0,"1"4"-2"16,1 0 11-16,0 0-3 0,0 0-30 15,0 0-28-15,0 7 2 16,0 15 14-16,0 4-7 16,0 5-3-16,1 5-3 15,6 3 0-15,0-2-8 0,0 2 1 16,-1-4-3-16,2-6 2 16,-3-6 2-16,-2-6-1 15,0-5 2-15,-3-6 2 16,0-3 3-16,0-1-2 15,0-2 16-15,0 0 8 16,0 0-5 0,0-2-2-16,0-11-24 15,-3-6-2-15,0-4 1 0,-1-5-2 16,3-5-5-16,-2-5-2 16,-5-4-5-16,1-2-1 15,-1 4-3-15,-1 4 1 16,6 7 6-16,2 10-1 15,1 5 5-15,0 5-2 16,0 7-17-16,3 2 0 16,8 0 16-16,5 0-3 15,3 0-8-15,2 4-6 16,-2 3 18-16,-2 0 3 0,-4 0-7 16,-3 2 6-16,-4-1 5 15,-3 4 0-15,-3 1 3 16,0-4 4-16,0 1 5 0,-5-1 1 15,-9-1-2-15,1-1 0 16,-1 2-3-16,0-2-2 16,2-2-6-16,5-2 0 15,1-1-33-15,0 0-42 16,6 2-78-16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8.8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 39 112 0,'0'-2'65'16,"0"-3"-2"-16,0 0 25 0,0 2-33 16,0 2-21-16,0 1-1 15,0 0-5-15,-3 0-16 16,0 0-5-16,0 0-7 0,-1 11 4 16,0 4 0-16,0 4 2 15,2 3 1-15,2 3 3 16,0 1 0-1,0-2-4-15,0 1 0 16,0-3 0-16,10-5 3 16,4-3-1-16,4-5 4 15,0-6-3-15,3-3 4 16,1 0 5-16,0-8-5 16,-3-10-7-16,-2-4-2 15,-5 1 0-15,-4-1 1 0,-7 2 2 16,-1 1 1-16,0-2-3 15,-5 2-1-15,-11 0 0 16,1 2-3-16,-2 0 0 16,3 4-1-16,5 4 0 15,5 3 0-15,-2 5-1 16,-1-1-6 0,-4 2-14-16,-1 0-26 15,-2 0-46-15,2 8-98 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6.4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0 261 0,'-4'0'157'0,"4"0"-82"0,0 0-13 16,0 0 15 0,0 0-30-1,0 3-17-15,0 9 6 16,5 6-15-16,-2 0-6 0,1 1-8 16,-2 1-7-1,-2-6-17-15,0 2-74 0,0 1-145 16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4.3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71 331 0,'0'-5'32'15,"0"-2"64"-15,0 1-39 16,12-2 0-16,18-1-24 16,14 1-3-16,12 0-3 15,11 3-4-15,9 1-7 16,9 0-6-16,5 3-4 16,5 1-3-16,-2 0-2 0,0 0 1 15,-4 0 0-15,-3 0-1 16,-1 0 0-16,-14 0 4 15,-12 0 24-15,-20 0-28 16,-21 0 5-16,-6 0 4 0,-11 0-6 16,-1 0 5-16,0 0 2 31,0-4-11-31,0 3-21 16,-4 1-68-16,-2 0-74 15,-5 0-247-15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1.7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12 319 0,'3'0'88'15,"4"0"-33"-15,3 0 11 16,6 0-16 0,3-3-5-16,2 1-15 15,5 2-11-15,0-1 3 16,-2 1-7-16,-2 0-5 15,-5 0-3-15,-4 0-4 16,-7 0 0-16,-4 0-3 16,0 0 0-16,-2 0-8 15,0 0-21-15,3 0-37 0,1 0-72 16,-4-6-169-16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9.5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49 340 0,'0'0'56'0,"0"0"-5"16,6 0-21-16,18-5 22 16,12-2-2-16,11 2-14 15,12 1-8-15,5 2-3 0,14 0-6 16,11 0-7-16,5-2-4 31,3 3-5-31,1-1 0 0,-9 2-2 16,-13 0 2-16,-12 0-3 15,-22 0 1-15,-16 0 2 16,-14 0-1-16,-10 0 1 16,-2 0 8-16,0 0 12 15,0-2-23-15,-4-4-17 0,-1 3-70 16,0-1-95-16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6.2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0 245 0,'27'0'33'0,"3"2"30"0,0 2 1 15,0-4-20-15,-4 0-9 16,1 2-14-16,-5-2-21 15,-5 0-15 1,-7 2-73-16,-10-2-119 16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6.0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1 353 0,'-2'0'64'15,"-1"0"14"-15,3 0 1 16,0 0-17-16,3 0-33 15,19 0-15-15,6 0-6 16,7 0-2-16,-4 0-6 16,-2 4-2-16,-5 4-15 15,-5-1-45 1,-9 6-69-16,-10 0-52 16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2.3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62 170 0,'0'0'122'0,"0"0"-116"16,0 0 35-16,0 0 14 0,0 0 15 15,4-3-25 1,12 1-26-16,9-2 5 0,6 1 4 15,5 1 2-15,4 2-7 16,7-4-4-16,8 4-5 0,5 0-7 16,8 0-1-16,7 0-1 15,14-3-2-15,12-3 0 16,10-2 0-16,2 0-3 16,2 2 0-16,-11 1 0 15,-7 1 1-15,-14 2 0 16,-23 2 23-1,-20 0-15-15,-15 0-8 16,-12 0-1-16,-6 0 3 16,-3 0-2-16,-4 0 3 15,0 0 4-15,0 0 1 16,0 0-9-16,0 0 0 16,-13 0-41-16,-7 0-99 15,-4 6-131-15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4.9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18 218 0,'0'0'204'0,"3"0"-149"15,5 0 6-15,5 0 8 16,4 0-25-16,10 0-11 15,5-2-7-15,7-1-8 16,5 1-2-16,-1 2-5 16,-3 0 0-16,-4 0-3 15,-6 0-1 1,-7 0-1-16,-7 2-4 0,-6 1 1 16,-4-3-1-16,-5 0-1 15,-1 0-1-15,0 0-10 16,0 0-39-16,0-6-89 0,-8-4-314 15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4.5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8 316 0,'-2'0'61'0,"0"0"32"16,2 0 2-16,0 0-23 16,0 0-38-16,0 0-14 15,12 0-10-15,14-2 6 16,4-1-6-16,6 1-2 0,0 2 1 31,-3 0-3-31,-4 0 1 16,-6 0-2-16,-8 0-3 15,-5 0-2-15,-4 0 0 0,-2 0 0 16,-4 0 0-16,0 0-2 16,0 0-9-16,0 0-23 15,0 0-34-15,0 0-76 16,-7 2-130-16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3.6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220 1 52 0,'9'0'191'0,"-2"0"-172"16,0 0 63-16,-4 3-30 15,0 5-1-15,-1 6-13 16,-2 5-6-16,0 6-3 16,0 2-8-16,-8 3-5 15,-6-1-5 1,-2 0-3-16,-1-3-2 16,-3-2 1-16,-2-3 1 15,-1-3 6-15,-1-7 2 16,2-4-4-16,4-6-2 0,0-1 2 15,4 0 2-15,3-10-6 16,2-6-7-16,2-3-1 16,4 0 0-16,0-3-8 15,3 0 2-15,0-1-6 16,0 3-6-16,15 5 6 16,2 2 5-16,1 7 0 0,1 6 3 15,-2 0 0-15,0 0 4 16,2 8-2-16,-2 4 2 15,0 5 0 1,2 1 0-16,0 1 2 16,1-1-1-16,1 1 3 15,-1-2 1-15,-1-2 5 16,2 1 4-16,-2-5 0 16,-2 1-1-16,-1-3-5 15,1-4-3-15,-4-2-2 16,-1-3 3-16,-5 0-5 0,-3 0-1 15,-4 0-3-15,0 0-17 16,0 0-57-16,-4-7-195 16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2.1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37 213 280 0,'-10'0'64'0,"3"0"11"16,1-5 19 0,2-7-32-16,0-6-23 15,2-1-21-15,2-5-13 16,0-2-5-16,0 4-1 16,7 8-4-16,3 1-2 15,0 8 4-15,3 5 0 16,-1 0 2-16,1 0-1 15,1 7 1-15,2 10 1 0,2 4 2 16,1 4 0-16,1 2 0 16,3-1-2-16,1-1 2 15,1-3 0-15,-1-5 1 16,0-8 4-16,-2-5-1 0,-5-4-1 16,-3 0 6-16,-3-13 7 15,-4-9-7 1,-6-4-6-16,-1-2-2 15,0-5 0-15,-7 3 0 16,-5 1 1-16,-3 3 0 16,2 4-2-16,4 8 0 15,2 5-1-15,5 6-1 16,2 3-13-16,0 0-40 16,2 9-50-16,7 10-14 0,-2 5-150 15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1.4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238 0 132 0,'0'0'183'16,"1"3"-171"-16,-1 14 55 16,0 1-3-16,0 4-24 15,0 1-16 1,0 3 4-16,-4 2-3 15,-7 0-5-15,-2-2-6 16,-6-2-3-16,-1-2-1 16,2-4 3-16,-3-4 2 15,1-6 0-15,-1-3 3 16,2-5 0-16,1 0-11 16,0 0-3-16,5-16-4 0,1-4-1 15,5-4-6-15,4-3-10 16,3-2-5-16,0 0-4 15,0-1 1-15,0 9 1 16,5 6 0-16,1 6 7 0,1 9-9 16,6 0 20-16,2 5 6 15,7 13 11-15,3 3-6 0,-2 4 9 16,4-1 1-16,-1 1 0 16,0 1-1-16,-1-1 2 15,-2-3 0-15,-3-3-1 16,-4-3 4-16,-3-4-6 15,-4-5-4-15,-2-4-5 16,-4 1-4 0,-3-4-1-16,1 0-13 15,-1 0-31-15,0 0-62 16,0 0-153-16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0.6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155 64 189 0,'0'-15'29'0,"-3"4"57"16,-10 4-27-16,0-3 13 15,2 4-9-15,-7 2-21 0,1 2-11 32,-1 2-12-32,0 0-1 0,4 0-1 15,4 9-1 1,3 8-13-16,0 5 0 16,4 6 3-16,1 1-3 0,2-1-3 15,0 1 1-15,0-4 0 16,5-5 4-16,9-4-1 15,3-6 0-15,2-8 0 0,0-2-4 16,-1 0 8-16,-2-15-1 16,-6-5 0-16,-3 0-4 15,-5-5 1-15,-2 3-1 16,0-3-3-16,0 1-5 16,-5 2-4-16,-3 5 0 15,4 6 9-15,0 6 0 0,4 4-1 16,0 1-5-16,0 0-3 15,4 6 4-15,11 11 5 16,1 1 0-16,-3 3 1 16,4 0 1-16,-1-1-2 15,-1-3 1-15,0 1-1 0,1-6 1 32,-1-1 3-32,3-4 1 0,-7-1-1 15,-4-6 4-15,-1 0-2 16,-5 0 6-16,2-3 10 15,0-13-3-15,3-7-15 16,-3-4-4-16,-1 2-6 16,-2-3-5-16,0-1 0 15,0 7-3-15,0 8-2 0,0 5 15 16,0 9-1-16,0 0 2 16,0 2-11-16,9 14 10 15,4 6 1-15,1 1 0 16,-1-1 1-16,2 4 0 15,-2-5 0-15,-1 0 0 16,-3-7-1 0,-3 0 0-16,-2-7 1 15,-4-5-1-15,2-2 5 16,-2 0 2-16,0 0 14 16,0 0 11-16,0-15-14 0,0-4-18 15,0-6-1-15,0-3-4 16,0 1-6-16,0 0-1 15,0 1 0-15,7 8 2 16,0 4 2-16,-3 8-1 0,5 6-1 16,-1 0 5-16,7 7 5 15,3 10 0-15,2 5 2 16,3 1 5-16,-1 1-4 16,1-3 0-16,-2-2 4 15,-2-1-5-15,-2-5 0 0,-1-2-2 16,-3-6-2-16,-2-3-30 15,-2 2-111-15,-8-4-176 16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9.6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0 283 0,'0'-10'23'0,"0"10"63"16,0 0-21-16,0 7-43 15,0 18-17-15,1 9 31 16,9 10-13-16,3 4-11 0,0 1-2 16,3 3-5-16,-5-1-2 15,3 0 4-15,1-4 0 16,-2-2 0-16,1-8 4 16,-1-10 3-16,-4-10 5 15,-4-7-4-15,-3-7-2 16,-2-3 6-1,0 0 22-15,0 0 11 16,0-6 2-16,-2-13-21 16,-8-4-31-1,-1-4 0-15,1-2 0 0,1-1-1 0,1-1-1 16,5 2-1 0,3 4-4-16,0 3-11 0,0 5-12 15,18 8-9-15,5 3-17 16,7 6-16-16,2 0-38 15,-2 2-86-15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8.8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7 454 0,'-8'0'25'0,"6"0"84"15,2 0-57-15,0 0-44 0,0 0-8 16,10 0-77-16,15 0-42 16,-1-7-181-16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8.6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4 386 0,'0'-4'57'0,"0"4"1"16,0 0 35-16,0 0-9 15,0 0-36-15,3 0-17 0,-2 0-21 16,2 0-10-16,7 0-17 15,3 0-31-15,4 0-69 16,-8 0-179-16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7.8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0 162 269 0,'0'0'79'16,"0"0"-31"-1,0 0-1-15,0 10 8 16,0 8-9-16,0 5-19 16,7 5-4-16,2 1-4 15,1 2-5-15,-2 1-4 16,2-1 1-16,-1-3-1 15,-2-3 4-15,-1-7-4 16,-3-5 3-16,0-8-5 0,-2-3 3 16,-1-2 1-16,0 0 16 15,0 0 17-15,0-16 1 16,0-6-33-16,0-6-12 16,-4-6-1-16,-3-5-3 15,-4-2-12-15,3-3-6 16,-1-2-3-16,2-1-9 0,6 0 6 15,1 9 6-15,0 9 12 0,1 13-4 16,13 10 1-16,5 6 8 16,1 0 2-16,3 0 0 15,-3 8-1-15,-3 4 3 16,-1 3 0-16,-3 1 0 16,-3-1-1-1,-4 1 1-15,-6 2 0 16,0 1 2-16,-3 1 3 15,-18 0 3-15,-5-2-2 16,1-1 1-16,1-1-4 16,5-8 0-16,5-2-2 15,9-2-1-15,5-4 0 16,0 0-3-16,0 0-5 0,14 1-16 16,11 3 21-16,4 3 3 15,2 3-6-15,0 4 0 16,-4 4 1-16,0 2-1 15,-1 3 3-15,-3 0 2 0,-6 1 0 16,-5-2 1-16,-5-1 0 16,-6-3 1-1,-1-3 3-15,0-1 5 16,-1-1 10-16,-15-4 3 16,-6 2-1-16,-8-4-1 15,0 2-1-15,-3-3-3 16,6 1-4-16,5-3 3 15,5-2-9-15,5-1-4 16,1-1 0-16,1 0-2 0,2 0-7 16,1 0-30-16,-2 0-30 15,5 0-55-15,-2-7-159 16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6.9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0 235 242 0,'1'-6'100'0,"-1"-3"-61"15,2 0 26-15,7-7 9 0,2-2-40 16,6-4-12-16,8-4 0 16,2-1-8-16,-1 0-2 0,-6 1-4 15,-5 4 4-15,-7 7-4 16,-5 7 6-16,-3 4 6 15,0 4 0-15,0 0-6 16,0 0-14-16,0 5-3 16,0 13 0-1,0 3 3-15,0 4 0 16,4 1 0-16,2 2-1 16,2-2 1-16,-1 0 1 15,2-3 0-15,-2-3-1 16,0-3 0-16,-1-6 0 15,0-4 2-15,-3-3 0 16,-1-4 3-16,0 0 1 0,-2 0 8 16,0 0 9-16,0 0 2 15,0 0-4-15,0 0-5 16,0 0-8-16,0 0-8 0,0 0-7 16,0 0-55-16,-4-2-56 15,1-2-152-15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6.3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57 255 0,'-7'0'21'0,"1"0"51"16,3 0-1-16,0 0-1 0,-1 0-25 16,-3 15-37-16,-2 12 24 15,2 5 1-15,0 3-22 16,1 4-2-16,6 0 4 0,0-1-5 16,0-4-1-16,7-7 2 15,12-4 0-15,4-6 0 16,1-7 2-16,5-10 0 15,1 0 2-15,-1-8-3 16,1-15-6-16,-7-4 1 16,-6-3 0-16,-8-4-3 0,-9-1 0 15,0-3-1-15,-12 0-1 16,-11-2-3-16,-4 2-2 16,-5 2 4-16,5 10 0 15,1 12-1 1,3 13-6-16,6 1 3 15,2 19-31-15,3 9-8 16,5 7-46-16,7-4-60 16,0-2-114-16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5.7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34 347 0,'4'0'26'0,"-1"0"11"31,4 0 32-31,6 0 2 0,6 0-12 16,8 0-27-16,8-3-12 15,3-3-7-15,2 0-4 16,3 3 1-16,3-2-4 16,-4 2 4-16,-8 2-3 15,-12-1-1-15,-14 2-5 16,-4 0 2-16,-4 0 2 0,0 0 7 16,0 0 4-16,0 0-1 15,0 0-5-15,0 0-5 16,0-2-5-16,0 1-12 15,0-1-41-15,0 2-48 16,0 0-133-16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5.2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8 517 265 0,'-1'6'121'0,"-1"-6"-68"16,2 0 49-16,-1-11-23 16,-1-4-46-16,2-5-15 15,0-3 9-15,0-5-15 16,0-5-8-16,0-6-1 0,6-6-2 15,0-3 1-15,1-5-2 16,2 0-1-16,-5 4-1 0,3 4 1 16,-1 12-2-16,-3 14 0 15,1 11 3-15,-4 7-1 16,0 1 0-16,1 1-7 16,4 18 2-1,2 7 6-15,3 7 1 16,0 0 0-16,6 1-1 15,1 1 0-15,2 3 1 16,1-2-1-16,0 1 1 16,-6-6 0-16,2-1-1 15,-6-4 2-15,0-4-1 16,3-6 1-16,-5-4 3 0,1-4-3 16,-5-2 1-16,-2-5-1 15,0 1 0-15,-2-2 3 16,0 0 2-16,0 2 0 15,0-2-1-15,0 2-4 16,0-2-1-16,0 2 1 0,0-2-1 16,0 0 0-16,0 0-1 0,0 0-17 15,0 0-34 1,-2 0-48-16,-14 0-109 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2.3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0 191 0,'13'8'385'0,"-10"-7"-385"0,0 2 20 16,-3-3 25-16,0 2-23 16,4-2-21-16,-4 0-1 15,6 0-54-15,3 0-181 16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1.9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104 340 231 0,'-12'-5'126'15,"-1"5"-100"-15,2 0 43 16,2 0-5 0,-5 0-18-16,5 6-23 15,-2 9-9-15,-1 4-4 16,4 4-3-16,6 2 1 15,2 0 5-15,0 1-3 16,6-6-8-16,11-4 0 16,-1-3-2-16,-2-10 0 15,-1-3-3-15,0 0 0 0,-3-9 3 16,2-12 1-16,-7-6-1 16,-2-2-6-16,-3 3 2 0,0 2 2 15,-7 6 2-15,-6 6 2 16,4 4 0-16,2 8 11 15,4 0-2-15,1 11-11 16,0 15 0 0,2 8 1-16,0 5 3 15,2-2-2-15,13 2-2 16,6 1-1-16,-4 0-1 16,0-2 2-16,0 0-1 15,-7-4 1-15,-1-4 1 16,-9-1-1-16,0-3 0 0,0-3 2 15,-10-7-1-15,-6-3 7 16,1-7 9-16,-2-6 2 16,0 0 9-16,1-9-5 15,1-15 0-15,5-7-12 16,5-7-11-16,5-6-6 16,0 2-7-16,13 1-2 0,7 6 8 31,0 2 3-31,2 5-5 0,2 2-1 15,2-3 2-15,3 0-2 16,-1-6-3-16,0-3 6 16,-4-4 0-16,-4-5-13 15,-7-4 9-15,-5-2-11 16,-8 3 8-16,0 3 13 16,-1 7-4-16,-19 11 5 0,3 10 2 15,1 8 0-15,-1 11 10 16,1 0-6-16,-1 16-5 15,3 16 3-15,2 10 7 16,9 6 4-16,3 2 0 16,0-2 0-16,0 2-3 15,9-6-4-15,8-2 0 0,3-8 2 16,4-6-2-16,5-6-6 16,4-9-1-16,3-4-1 15,3-7-1-15,-2-2 1 16,4-3 0-16,-6-16 0 15,-8-1 3-15,-5-2-3 0,-8-4 1 32,-7 2 0-32,-7 1-1 0,0 3 0 15,-6 4 0-15,-14 2 0 16,-6 8 0-16,-2 6-1 16,2 0 1-16,5 2 3 15,6 16 4-15,2 7 1 16,9 4 1-16,2 2 6 15,2 0 0-15,5-2-4 0,15-6-4 16,8-4-5-16,4-8-2 16,4-4-3-16,7-7-4 15,-6 0-40-15,-7-5-25 16,-15-11-106-16,-15-8-191 16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00.8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131 35 153 0,'-6'-11'25'0,"2"5"19"16,-3 2 40 0,0-2-18-16,-5 2-15 15,3 4-17-15,-1 0-2 16,-4 0-12-16,0 0-6 0,1 12 0 15,0 3-7-15,4 5 1 16,2 0 1-16,2 3 2 16,5-2-4-16,0 3 5 15,0-3-6-15,0 1 2 0,5-4 0 16,8-3-4-16,1-8-2 16,2 0-1-16,0-5-1 15,-2-2 1-15,-1 0 5 16,0-5 4-16,-4-14-3 15,-2-2 1-15,-4-4-3 16,-2 1-2 0,-1-2-3-16,0 1-7 15,0 3-2-15,-3 4-4 16,-5 7 3-16,2 5 10 16,5 5 2-16,-1 1 0 15,2 0-2-15,0 1-5 0,0 13 3 16,2 7 2-16,6-2 1 15,2 2 0-15,1 1-1 16,1-2 1-16,0-5 0 16,0-1 0-16,1-3-1 15,2-4 0-15,-2-3 1 16,-1-3-1-16,-2-1 3 0,-1 0 0 16,3-7 5-16,-2-11 0 15,0-2-8-15,-5-4-4 0,-3 1-2 16,-2 2 1-16,0 0-3 15,0 6 2-15,0 3-1 16,0 6 7-16,0 3 4 16,0 3-4-16,0 0 0 15,0 0-8-15,4 7 2 16,9 6 6 0,1 3 0-16,-1 2 0 15,0 0 1-15,0-1-1 16,-3-2 0-16,-1-1 1 15,-2-2 1-15,-4-2 1 16,1-5 2-16,-4-3 0 16,0-2 5-16,0 0 8 15,0 0 16-15,0 0 5 0,-7-2-12 16,-2-11-24-16,2-5-3 16,3-4-2-16,2-2-9 0,2-2-5 15,0 2 1-15,0 2 2 16,0 9-3-16,0 4 6 15,3 7-3-15,7 2 9 16,6 0 2 0,1 6 2-16,5 8 1 15,-5 3 5-15,4 3-1 16,-2 0 0-16,-6 2-1 16,1-3 1-16,-5 0-1 15,-5-3-3-15,2-2 1 16,-2-6-2-16,0-1-4 15,-1-3-44-15,-1-3-81 0,5-1-88 16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59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0 165 0,'0'0'144'0,"0"0"-98"16,0 0 28-16,0 0 4 15,0 0-36-15,0 0-23 16,5 9 21 0,0 5-21-16,2 3-4 15,2 4-3-15,-1 1 1 16,-3 3-2-16,4-1-2 16,-4 1 2-16,1-3-2 15,0-6 2-15,1-3-5 0,-4-7 2 16,-2-3 2-16,2-1-3 15,-3-2 3-15,0 0 7 16,0 0 5-16,0 0-9 16,0 0-7-16,0 0-6 15,0 0-4-15,1 0-34 0,1 0-30 16,5 0-93-16,3 0-201 16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59.0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 90 289 0,'-6'-8'58'0,"-3"4"29"15,2 1 22-15,0 1-41 16,4 2-13-16,3 0-38 0,0 0-17 15,0 14-7-15,2 10 7 16,8 11 0-16,4 0 0 16,-2 0 1-16,-2-3 0 15,-2-2-1-15,-1-6 0 16,-4-10 0-16,1-4 0 0,-4-7 1 16,0-3 0-16,0 0 9 15,0 0 21-15,0-16 5 16,0-7-34-16,-10-5-2 15,2-1-2-15,-2-2-4 16,0 1-4-16,7-3-3 16,0-2-4-1,3 3-7-15,0 4 0 16,6 7-9-16,11 7 9 16,4 8 8-16,1 5-4 15,2 1-6-15,1 0 8 0,-4 0 7 16,-2 7 0-16,-2 2 4 15,-3 0 3-15,-5-1 0 16,-5-1-2-16,-4 0 1 0,0 2 5 16,-1 3 3-16,-16 2 13 15,-9 0 0-15,3 1-5 16,-3-1-1-16,-1 0 1 16,4-4 1-16,7-1-1 15,8-4-4-15,5-1-2 16,3-4-5-1,0 1 0-15,0 4 0 16,1-1 4-16,13 4-1 16,5-1-1-16,1 1-1 15,3 4 1-15,-1-3 0 16,0 2-2-16,-3 2 0 16,0-2 1-16,-5 0 2 15,1 1 3-15,-3-3 5 0,-2-1-2 16,-5-4 4-16,-1-2-5 15,-4-1 0-15,0-1 6 16,0 0 2-16,0 0-2 0,0 0-4 16,0 0-10-16,0 0-30 15,0 0-51-15,0 0-122 16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57.9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43 319 0,'4'0'72'0,"-4"-1"-7"16,3-4 24-16,0 0-28 0,0-2-37 16,0 2 2-16,0 0 0 15,4 2-10-15,-2 1-3 16,5 1-7-16,2 1 0 16,9 0-1-16,4 0 0 15,9 0-1-15,6 0-2 16,8 0-2-1,5 0 0-15,0 0 2 16,0-2-2-16,-10-1 0 16,-13 0 1-16,-6 2-2 15,-14 1 1-15,-6 0-2 0,-4 0 1 16,0 0 0 0,0 0 1-16,-7 0-8 0,-8 0-34 15,-1 0-116-15,6 0-94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3:57.1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26 278 0,'0'-4'77'0,"0"-2"-31"15,0-3 55-15,0 2 6 16,0 3-34-16,0 4-17 16,0 0-5-16,0 0-15 15,0 0-17-15,0 0-13 16,0 0-6-16,0 8-3 16,3 8 3-1,4 6 2-15,-1 5 0 16,7 2-1-16,-3 2 0 15,0 1-1-15,0 0 3 16,0 0 1-16,1-3 1 16,-2-1 0-16,-3-3-3 15,-2-5 0-15,-1-3 0 16,-2-3 0-16,-1-3 1 0,0-4-1 16,0-2-1-16,0-4 2 15,0 1-1-15,0-2 0 0,3 0 0 16,-3 0 1-16,1 0-3 15,-1 0 1-15,2 0-1 16,-2 0-1-16,0 0-7 31,0 0-26-31,0 0-63 0,0 0-89 16,0-15-259-16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7.3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7 205 344 0,'0'-11'114'16,"0"-5"-46"-16,0-4-26 0,8-4 13 16,4-4-23-16,3 0-11 15,3 2-2-15,-3 4-3 16,-3 6-5-16,-3 8 3 15,-5 3 6-15,-4 4-2 16,0 1 0-16,0 0-8 16,0 0-6-1,0 0-4-15,0 1-5 16,0 15 1-16,3 2 4 16,4 4 1-16,0 1-1 15,0-1 0-15,2 3 1 16,-1-4-1-16,4 0 0 0,-5-4-1 15,3-1 0 1,-4-5 1-16,-5-4 0 0,2-4 0 16,-3-3 0-16,0 0 0 0,0 0 3 15,0 0-1-15,0 0-1 16,0 0-1-16,0 0 1 16,0 0-1-16,0 0 0 15,0 0 0-15,0 0-1 16,0 0-1-16,0 0-1 0,0 0-1 15,0 1-8-15,-13 4 3 16,-4 2 2-16,-3 0 5 16,-3-1-1-16,0 2-1 15,-1-2 2-15,2 2 1 16,5-5 0-16,4 1 1 16,7-4 1-1,4 0-1-15,2 0 1 16,0 0 0-16,0 0 0 15,0 0 2-15,0 0-3 16,0 0-5-16,5 2-4 16,11 2 9-16,5-4 2 0,5 0 0 15,9 0-1-15,0 0 0 16,3 0 1-16,-2 0-2 0,-9 0 1 16,-7 0-1-16,-13 0 0 15,-3 0-1-15,-4 0 1 16,0 0-1-16,0 0-10 15,0 0-42-15,-5 0-85 16,-8 0-286-16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46.0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2 331 165 0,'-2'8'117'0,"2"-2"-100"15,0-3 60-15,7-3-9 16,7 0 2-16,8 0-16 16,5-2-9-16,3-13-11 0,2-6-7 15,-1-3-5-15,-4-4-6 16,-5-2-7-16,-6-4-6 16,-8-3 0-1,-6 2-2-15,-2 1-1 16,0 1 0-16,-9 7-2 15,-1 9 0-15,2 6 0 16,-1 10 2-16,3 1-3 16,-5 0 1-16,1 13 0 15,-2 11 0-15,5 5 1 16,7 6 0-16,0 7-1 0,0 5 2 16,7 2 0-16,9 4-1 15,1 0 0-15,2 2 0 16,-2 2-2-16,-3 1 0 15,1-1 2-15,-8-6 0 16,-4-7 1-16,-3-6-1 0,0-8 1 16,0-6 0-16,-13-5 0 15,-9-5 0-15,-2-4 2 0,1-7 5 16,-3-3 4-16,2 0 6 16,2-8-4-16,1-11-5 15,6-7 0-15,3-4-6 16,7-5-2-16,5-4-1 15,0-1 0 1,2 6-2-16,15 3 0 16,0 8-1-16,2 4 0 15,-1 8 0-15,1 3-15 16,1 1-20-16,0 1-25 16,-1 1-64-16,-2-2-110 15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34.5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0 151 288 0,'6'-16'47'0,"1"-3"14"16,5-2 27-16,2-1-36 15,2-1-35-15,4 4-9 16,-3 2 3-16,-6 7 1 15,-6 6-5-15,-3 4-1 0,0 0-3 16,-2 0-3-16,3 4 2 16,1 9 10-16,2-1-6 15,1 1 1-15,0 2 3 16,2 1 2-16,-1-2 3 16,0-1 2-16,-2-2-2 15,-1-1-5 1,-2-1 1-16,1-2-2 15,-1 0-5-15,-1-5 1 16,2 3-4-16,-1-2-1 16,2-2-2-16,0-1-10 15,5 0-48-15,-4 0-80 0,-6 0-211 16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34.0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53 130 0,'-8'0'169'0,"2"-4"-127"0,3 4 53 16,-1 0-31-16,3 0-20 15,-4 7-18-15,-1 9 9 0,1 1-15 16,0 4-6-16,5-2-7 16,0-1 1-16,0-1-2 15,5-5-1-15,12-1 3 16,7-5 2-16,2-5 0 16,1-1-2-1,-1 0-1-15,-4-1 1 16,-5-11-4-16,-3-4 6 15,-5-2-3-15,-8-5-2 16,-1 0-2-16,0-1-3 16,-18 0-1-16,-7 3-1 15,-3 5-4-15,-1 7-2 16,1 3-2-16,6 5 3 0,9 1-9 16,2 0-57-16,9 2-36 0,2 12-50 15,0-2-177-15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33.6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9 205 0,'8'0'112'16,"2"0"-89"-16,6 0 31 0,4 0 6 15,4 0-15-15,2-3-14 16,3 0-15-16,-3 2-16 15,-5-1-2-15,-1 2-61 16,-5 0-72-16,-3 0-206 16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33.3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0 119 68 0,'0'-12'182'0,"0"1"-143"16,0 5 57-16,0 4-22 16,0 2-22-16,0 0-37 15,5 0-13-15,5 2 6 16,2 10 4-16,-3 5-4 0,-4 4 1 16,-3 3 4-16,-2 1-3 31,0 2-3-31,-3-4-4 0,-9-4 5 15,2-1-2-15,6-9 0 16,0-3 0-16,4-6-3 16,0 0 4-16,0 0 11 15,0 0 10-15,0 0 1 16,-2-2-6-16,1-10-16 16,-1-2-7-16,2 0-3 0,0-4-2 15,0-3-2-15,0-6 0 16,0-2 0-16,10-5-4 15,2 2-3-15,1 3-1 16,-2 6 1-16,-2 7 7 16,-5 6 3-16,0 3 3 15,-1 6-1-15,0-1-4 0,0 2 1 16,0 0 1-16,0 0 1 16,4 10 3-16,3 5 3 0,1 5 0 15,1 2 0 1,0 1 1-16,2 0-1 0,-1-1-2 15,-1-3 1-15,0 0 0 32,1-3 1-32,-6 0 0 0,0-3 3 15,2-2 1-15,-4-1 0 16,0-2-3-16,-1-3-1 16,-1 1 0-16,-3-6-1 15,0 0-1-15,0 0 2 16,0 0 0-16,0 0-3 15,0 0-5-15,0-7-66 0,-7 0-151 16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5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0 324 0,'0'0'1'15,"0"2"7"-15,4 14 53 16,10 8-1-16,1 2-34 15,2 3 1-15,-1 3-6 16,-2 0-8-16,-2 0-4 16,-2 0 9-16,-3-6-1 15,-4-6-5 1,-2-5 2-16,-1-8 0 16,0-5 9-16,0-2-1 15,0 0 15-15,0 0 6 16,0-2 0-16,-10-12-30 15,-1-3-12-15,-1 0 6 0,1-2-5 16,5 1-1-16,-1-1-1 16,5-1-1-16,2-2-18 0,0 4-25 15,17 4-26 1,7 6-36-16,10 7-55 0,2 1-116 16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5.2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0 284 0,'-4'0'39'0,"4"0"10"16,0 0-38-16,0 11 54 15,0 5-32-15,0 4-5 16,0 2-1-16,0 2-6 16,1-1-4-16,8-1 0 15,4-2-4-15,7-6-7 16,0-4-1-16,4-6-2 16,0-4-2-16,-2 0-1 0,-2-11 0 15,-2-7 0-15,-4-3-2 16,-7 1-1-16,-4-2 0 15,-3 4 2-15,0 3 1 16,-6 3 2-16,-5 3 1 16,2 7 2-16,2 2 7 15,4 0-7 1,3 0-4-16,0 9-1 16,0 8 4-16,0 1-1 15,2-1 0-15,8 2-2 0,-2-6 1 16,2 0-1-1,-1-6-1-15,-1-4-1 0,1-3 0 16,1 0-2-16,4 0 1 16,-1-8-1-16,2-8-9 0,0 2-1 15,-5 2 7-15,-4 2-1 16,-2 6 7-16,-4 2 0 16,2 1 0-16,-2 1-2 15,1 0-2-15,5 0-3 16,0 1 7-16,1 10 6 15,6 3-1-15,0 0 3 0,0-1 0 16,-3 1-3-16,1-3 2 16,-2-1-6-16,-2-6-1 15,-4-3-27-15,-2-1-39 16,2 0-81-16,-3-1-120 16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4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135 31 111 0,'-10'-7'156'0,"-6"-1"-128"15,-1 3 46-15,-2 3-21 16,-1 2-9-16,0 0-5 16,7 0-18-16,3 10-4 15,3 3-1-15,7 5-5 16,0-1-2-16,0 1 4 16,0-1-1-16,12-1-5 0,5-1-4 15,1-4-2-15,5-4-1 16,-1-5 0-16,1-2-2 15,-3 0-4-15,1-4-4 16,-6-13 4-16,-1-1-1 16,-7 0 7-1,-7 0 0-15,0 1 0 0,0-1 0 0,-10 4 2 16,-3-1 0-16,3 8 1 0,3 2 12 16,5 3 1-16,1 2-7 15,1 0-9-15,0 3-4 16,0 11 4-16,0 5 7 15,4 1-3-15,5-1-2 16,2 1-2 0,-1-4 0-16,2-1-4 15,0-3-30-15,3-1-54 16,1-7-63-16,-3-4-212 16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4.1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75 0 205 0,'-2'-1'43'16,"2"1"48"-16,0 0-36 0,0 1-37 15,0 13 9-15,9 6 23 0,6 0-18 16,-1 3-14-16,3 3 1 15,0 0-4-15,-3 9-10 16,1-1-4-16,-5 6 0 16,-5 2 2-16,1-2-3 15,-3-6 1-15,0-1-1 0,-1-6 0 16,-2-5 1-16,0-4 0 16,-4-5 5-16,-7-5 10 15,-5-5 6-15,-3-1 1 16,1-2-3-16,-5 0 2 15,4-2 0-15,-1-9-12 16,3-5-4 0,0-3-1-16,1 0-2 15,5-5-3-15,4 1-17 16,3 1-14-16,4 4-21 16,0 1-30-16,15 5-47 15,6 2-58-15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3.7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89 235 269 0,'-13'-4'5'15,"4"2"69"-15,2 2-17 0,-2 0-13 32,1 0-19-32,-1 10-11 15,-2 9 8-15,1 4-9 0,4 2-5 16,1 2 2-16,5-3 0 15,0-1 0-15,2-3-2 16,14-9-5-16,0-2 2 16,2-9 2-16,5 0-4 15,-3-12-3-15,2-12-1 0,-5-3-6 16,-3-6-6-16,-2 0-10 16,-9-1 4-16,-3-3 8 15,0-1 3-15,-2-2 4 16,-12 2 1-16,1 3 3 15,0 6 5-15,3 5-1 16,3 12-2 0,4 8 7-16,3 4 7 15,0 0-16-15,0 16 0 16,1 8 11-16,14 9 6 16,-2-4-6-16,2 4-4 0,1-2-1 15,0-2-2-15,-3 0 0 16,1-2-4-16,-5-2 1 15,-2-1-1-15,0-4 0 16,0-5-21-16,2-3-52 0,-1-2-59 16,0-9-133-16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23.2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124 66 231 0,'0'-10'23'0,"0"2"50"16,0-1-12-16,0-1 9 0,0-1-17 16,-2 4-7-1,-5 1-6-15,-1 1-6 0,-1 5-16 16,-3 0-13 0,-2 0-5-16,1 7-1 15,-1 6 0-15,2 7 0 16,2 0 0-16,-1 2 1 15,5 1 0-15,2-1-1 16,4-1 1-16,0-5 0 16,0-3 0-16,4-6 0 15,11-1 2-15,0-6 0 0,4 0 5 16,0-8-5-16,1-10-2 16,-4-2 0-16,-5 3-5 15,-3-2 1-15,-6 2 3 16,-2 1-1-16,0 4-4 15,0-1 1-15,0 5 3 0,0 3 2 32,0 3 0-32,0 1 4 15,0 1-3-15,0 0-1 0,0 3 0 16,3 10 10 0,4 5 4-16,0-1-3 0,2 3-4 15,-3 0-2-15,1-2 0 16,0 1-4-16,3-4-1 15,0-1-2-15,3-5-30 0,1-2-71 16,-1-7-116-16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4:12.7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39 377 0,'-2'0'53'0,"2"-4"72"16,0 2-58-16,0-3-23 16,8-1-19-16,15 2-9 15,10 0 0 1,4 3-3-16,5-1-1 15,-2 2-1-15,5 0-5 16,-4 0 2-16,-4 0 0 0,-2 0-1 16,-10 0-1-16,-6 0 3 15,-9 0-2-15,-7 0 0 16,-3 0 1-16,0 0 4 16,0 0 9-16,0 0-21 0,-13-5 0 15,-1-1-70-15,1 6-41 16,0 0-165-16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4.1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0 354 0,'0'32'13'16,"0"-8"-4"-16,0 1 20 16,0-5-29-16,0-2-3 15,0-3-121-15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3.5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0 315 0,'-4'0'272'0,"2"0"-270"16,1 8 9-16,-3 5 22 15,1 4-13-15,-6 1-20 0,-2 0-14 16,-11 1-107-16,-5-6-216 15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0.0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0 316 0,'6'0'71'0,"1"0"-14"0,2 2 22 15,2 5-23-15,5 6-10 16,2 1-10-16,4 3-18 16,-1 1-6-16,4-1-9 15,0 0-3-15,1 0-31 16,-6-5-112-16,-8-7-209 16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5.0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0 425 0,'0'0'43'16,"0"0"-35"-16,7 0 9 16,3 0 10-16,2 4-27 15,0-2-33-15,-3-1-104 16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4.7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4 490 0,'0'0'21'16,"0"0"17"-16,0 0 5 15,1 0-43-15,3 0-33 16,-4-4-116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1.3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0 531 0,'0'0'36'16,"0"0"-9"-16,0 0 18 15,16 0-1-15,10 7-11 16,5 5-23-16,1 5-10 0,6 8-15 16,-2 5-91-16,-1 1-201 15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9.9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0 534 0,'0'0'42'0,"0"1"-1"16,-2 6 19-16,1 4-33 0,1 3-14 31,-3 8 0-31,-3 0-12 16,-2-2-1-16,-2 0-40 0,-6-2-89 15,-3-4-146-15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7.4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7 318 0,'-7'-3'177'15,"4"1"-171"-15,3 0 6 16,0 2-12-16,10 0-56 15,13 0-79-15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51.2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50 0 478 0,'3'16'50'16,"-3"-5"-23"-16,0 3 51 15,-5 6-16-15,-7 2-45 16,2 7-17-16,-3 8-34 0,0-4-192 16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50.7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0 306 0,'3'0'116'16,"14"2"-107"-16,6 20 20 0,3 12 49 15,4 16 1-15,0 11-36 16,-3 12-17-16,-5 5-5 0,-8-3-9 15,-6-4-4-15,-5-4-3 16,-3-7-2-16,0-6-1 16,-3-8-2-16,-15-11-11 15,-11-9-18-15,-6-8-50 0,-7-7-122 16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50.5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0 111 367 0,'7'0'52'16,"4"0"-34"-16,8 0 36 15,4 0-4-15,-1 0-27 16,0-6-2-16,-6-2-2 0,-4-5 10 15,-5 1-1-15,-4-5-10 32,-3-1-3-32,0 2 4 15,-3 4-12-15,-11 6-1 16,2 5-5-16,-1 1 2 16,2 0-2-16,1 11 1 15,-1 10 4-15,6 0 5 0,3 2 2 16,2 2 0-16,0-3-4 15,3 0-4-15,17-5-3 0,2-4-2 16,9-5-10-16,5-8-22 16,-3 0-38-16,-3-5-82 15,-13-18-193-15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50.1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0 303 0,'-2'0'65'16,"2"0"-31"-16,0 1-20 16,12 14 48-16,5 9-6 15,1 5-29-15,-3 7 2 16,-4 8-10-16,-4 3-7 16,-5 4-3-16,-1-5 5 15,-1 1 6 1,0-7-6-16,0-5 1 15,0-6-1-15,0-6-4 16,0-10 4-16,3-4-7 16,0-6 0-16,-2-1-6 15,1-2 1-15,0 0-2 0,0-5-4 16,1-11-79-16,-3-6-152 16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9.8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0 298 0,'0'0'74'16,"0"0"-53"-16,0 0-21 15,4 0-10-15,9 1-10 16,-1-1-120-16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8.9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0 312 0,'0'0'12'16,"1"4"-5"-16,13 18 39 0,3 9 0 16,1 11-7-1,0 9-5-15,-5 7-13 0,0 0 2 16,-3-2 1 0,-1-7-8-16,-1-7-2 0,-1-7 1 15,-1-8 5-15,-2-12 4 16,-2-5-4-1,-1-7 0-15,-1-3 5 0,0 0 24 16,0 0 11-16,0-14-13 16,0-10-36-16,0-6-10 15,-3-3-1-15,-2-3 0 16,2 1 0-16,1 1 0 16,2 3-11-16,0 4-15 15,0 5-19-15,12 13-25 0,8 9-34 16,3 0-86-16,-3 13-113 15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8.5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83 165 0,'-9'0'75'0,"5"-2"-30"16,4 2 17-16,0 0 12 0,0 0-7 15,0 0-22 1,13 0-8-16,5 0 5 0,3 0-17 16,-3 0-10-16,1-6-4 15,-6 0-6-15,-6-5 0 16,-4 1 2 0,-3-1-2-16,0-2 0 0,0 4-5 15,-6 2-1 1,-5 2-1-16,-4 2-1 0,4 3 3 15,1 0 0-15,0 0-2 0,1 12-2 0,2 8 4 16,1 2 5-16,3 5 1 31,3 1 2-31,0-1-1 16,6 1 3-16,16-2 2 0,9-9-4 16,6-3-6-16,2-11-2 15,4-3-10-15,-1-6-35 16,-11-16-98-16,-11-11-225 15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7.8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0 210 0,'-2'-6'94'15,"2"6"-31"-15,0 0-13 0,0 0 7 16,2 6-13-16,7 12 4 16,-2 8-23-16,-3 5-5 15,0 4-8-15,1 3-3 16,2-2-4-16,0-2-4 0,3-3 1 16,2-7-1-16,0-4 0 31,0-11 4-31,2-5 4 0,2-4 2 15,0-6 5-15,1-16-4 16,-4-5-8-16,-7-3-1 16,-5-4-1-16,-1 2-2 15,0-2-2-15,0 4-9 16,-1 5-6-16,-4 6 8 16,1 12 9-16,4 5-1 0,0 2-1 15,0 8-15-15,0 13 12 16,0 9 5-16,4 2 1 15,8 0 2-15,2 0 1 16,-1-1-1-16,3-6 0 16,-3-5-1-16,1-4 3 15,-4-6-2 1,0-4-2-16,-1-5 2 16,-1-1 3-16,2 0 5 15,3-15 1-15,-4-8-7 0,-2-3 0 16,-3-6-3-16,-2-2-2 15,-1-1-1-15,-1 1-11 16,0 6-2-16,0 9 7 16,0 12 4-16,3 7-1 0,1 0-9 15,5 16 1-15,1 8 12 16,4 7 0-16,-4-1 1 16,2 2 0-16,-4-5 1 15,-2-5 1-15,-3-6 0 16,0-5 4-16,-3-5-1 15,0-6 2-15,0 0 7 0,0 0 19 16,0-9-2-16,0-11-32 16,0-4-2-16,6-5-6 15,8-3-6-15,3 5-1 16,-1 1 8-16,1 7-1 16,-3 6 3-16,1 8-4 15,-2 5 5 1,1 1 2-16,-3 16 0 15,0 7 4-15,1 0 0 0,-3 3 4 16,-3-2 0-16,2-1-3 16,3-6 3-16,1-5 2 15,8-3-3-15,1-7 2 16,1-3 3-16,2 0-7 16,-2-8 3-16,-3-9-3 15,-5-2-3 1,-2-3-1-16,-8-1-2 0,-3 0-6 15,-1-2-2-15,-3 2-8 16,-18 2 15-16,-6 3-2 16,1 7-6-16,3 9 10 15,3 2 2-15,3 0 1 16,4 17 6-16,-1 5 19 16,3 2-3-16,4 3 0 15,7 0 6-15,0 5-13 16,7-4-12-16,19-6-4 15,7-1-15-15,4-8-54 16,8-7-76-16,6-6-291 16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6.4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71 72 225 0,'-15'-8'59'0,"-1"2"2"15,4 3 16-15,4 3-4 16,1 0-25-16,4 2-36 16,-1 13-1-16,1 9 10 15,1 0-9-15,1 5-4 0,1 1 0 16,0 0 0-16,0-4 0 0,6-4-5 15,5-4 1-15,-1-9-1 16,2-3-1-16,-2-6 2 16,0 0 0-16,1-8 5 15,-4-13-9-15,-1-3-2 16,-4-4 0 0,-2 0-2-16,0 1-1 15,0-1-2-15,0 2 0 16,0 8-2-16,2 5-1 15,1 10 6-15,3 3-6 16,1 0-7-16,6 16 17 16,1 3 2-16,2 5 0 15,-2 0-2-15,-1 0 2 0,0 0-1 16,-3-4 0-16,-3-2-1 16,-2-7 3-16,-4-3 1 15,2-7 3-15,-3-1 6 16,0 0 23-16,0 0 5 0,0-12-23 15,0-5-17-15,0-3-1 32,0-5 0-32,0-1-4 15,0-2-10-15,8 2 2 0,1 5-1 16,0 7-1-16,-3 9 3 16,1 5 7-16,1 0-2 15,1 3 3-15,1 17 3 16,0 0 0-16,0 2 0 15,0 3 1-15,-3-3 1 0,2 2-1 16,-2-2-1-16,-1-6 0 16,-3 1 2-16,1-8 1 15,-4-2 0-15,1-6-1 16,-1-1 3-16,3 0 19 16,0-3 10-16,6-14-23 15,2-6-11 1,0-3 0-16,1-2-1 0,2 1-10 15,-2 1-8-15,-4 3-7 16,-1 7 6-16,-3 4 3 0,-2 7 4 31,-2 5 6-31,0 0-2 0,3 3-12 16,0 15 17-16,6 1 4 16,1 4 7-16,1 2 4 0,2-1-7 15,4-2 0-15,0-2-2 16,1-2 1-16,-3-1-3 15,-3-9 0-15,-2-2 0 16,-5-3 0-16,-3-3 1 16,-2 0 7-16,0-6 6 15,3-11-14-15,3-5 0 0,1-3 0 16,0-3 0-16,0-2-3 16,0 0 2-16,2 4-1 15,0 4 0-15,-4 10-3 16,0 7 2-16,2 5-6 0,0 0 1 15,3 15 8 1,0 8 0 0,3-1 0-16,-3 5 0 15,-2-3 0-15,1-2 0 16,-6-1 1-16,-2-4 1 16,-1-6 1-16,0-4 3 15,0-5-2-15,0-2 4 0,0 0 20 16,0-6 6-16,-4-8-29 15,1-8 1-15,3-1-4 0,0-3-2 16,0-1-8-16,0 4 3 16,6 2-7-16,-1 9 8 15,-2 6 0-15,1 6-1 16,1 0-4-16,4 13 5 16,-1 10 4-16,4-2 0 15,-2 1 1 1,-1-1 1-16,-2-3-1 15,-3-3 0-15,-3-5 2 16,-1-5 0-16,0-4 1 16,0-1 7-16,0 0 5 15,0-4 12-15,0-13-27 16,0-4-1-16,2-6-5 16,8-1-5-16,4-1 1 0,-1 3 1 15,3 4 0-15,-2 7 3 16,-3 7 2-16,1 8-2 0,1 0 1 15,-2 6 2 1,1 13 2-16,-2 1 0 0,1 1 1 16,-1 0 0-16,0-3 1 15,2-5 2-15,1-2-1 0,1-8 3 16,5-3 0-16,4 0 6 16,-3-8-3-16,-3-10-5 15,-3 1-2-15,-7 3 7 16,-5-4-3-16,-2 1-2 15,0 2 6-15,-7 3-5 16,-9-1-5 0,-4 8 3-16,1 3-1 15,0 2-2-15,2 0 0 16,2 19 3-16,3 4 5 16,2 7 13-16,4 2 11 15,6 0-7-15,0-2-10 16,3-4-13-16,23-7-2 15,7-2-7-15,7-7-19 0,6-2-56 16,-9-7-30-16,-7-1-371 16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4.8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141 48 254 0,'0'-19'54'0,"0"4"45"16,-11 4-30-16,1 9-19 16,-2 2-15-16,-2 0-7 15,0 11-6-15,-1 8-3 0,-2 8 1 16,0-2-6-16,1 6-6 16,7-2-2-16,6 1 1 15,3 0 2-15,0-1-4 0,19-1-1 16,11-5-4-16,9-6-4 15,8-5-30-15,5-8-41 16,-6-4-93 0,-9 0-196-16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3.8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0 301 0,'10'5'188'15,"-6"-5"-181"-15,-4 0-2 16,0 0-5-16,0 0-49 0,-11 0-207 16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3.3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62 94 0,'0'15'75'0,"0"2"-28"16,0 6 9-16,0-4 2 0,0 0-7 16,0-6-16-1,0-2-6-15,4-3 4 0,-1-5-4 16,-2-1 4-16,-1-2 4 16,0 0 7-16,0 0 1 15,0-9-1-15,0-8-39 16,0-1-4-1,0-2-1-15,0-4-4 16,0-1-9-16,7 0-18 16,6 3 0-16,-3 6 4 15,0 6 14-15,-1 6 6 16,-1 4 1-16,1 0 0 16,1 6 5-16,2 9 0 15,-2 3 1-15,4-2 1 0,0 4-1 16,2-5 1-16,-2 3-1 15,1-2 2-15,-4-1 1 16,-1-3 0-16,2-4 0 16,2-1 3-16,3-5-1 15,2-2 4-15,4 0-3 0,-2 0-3 32,0-12-1-32,-6 0-1 0,-2-2-1 15,-9 0 4-15,-4 1 1 16,0-2-3-16,0 0 0 15,-3-3 2-15,-11 4-1 16,-1 1-2-16,0 4 2 16,-2 5 4-16,0 4-4 15,1 0 0-15,3 10 12 0,4 9-1 16,4 5 3-16,3 2-2 16,2 1-3-16,0-3 1 15,10-3-4-15,9 1-2 16,10-7 0-16,7-6-3 15,5-4-4-15,3-5-14 0,-8 0-15 16,-9-11-97-16,-11-10-113 16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2.0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0 310 0,'0'0'39'16,"0"0"9"-16,0 0-6 15,0 7 10-15,5 7-8 16,-1 3-11-1,0 3-12-15,2 2-4 16,-2-1 0-16,0 0 5 16,-1 0-5-16,2-2-2 15,-2-1 2-15,2-4-5 16,-2-6-3-16,-1-1-2 0,-1-6-2 16,-1-1-1-16,0 0 1 15,0 0 3-15,0 0-8 0,0-1-7 16,4-6-80-1,1-4-170-15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1.7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 28 181 0,'-3'-5'123'0,"-1"5"-88"16,1 0 3-16,-2 11-2 15,0 9 7-15,-2 5-18 0,3 1-6 16,4-1-1-16,0-2-2 15,0-4 11-15,16-5-1 16,5-4-3-16,2-7 1 16,4-3-2-16,-1 0-6 15,-2-13 1-15,-6-7 0 16,-7-1-2-16,-7-2 7 0,-4-2-5 16,0 1-4-16,-12 0-4 15,-10 5-4-15,-5 2-4 16,-1 10-2-16,0 3-6 15,8 4-27-15,7 0-29 16,7 4-58-16,6 11-77 16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1.3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0 325 0,'0'8'10'16,"0"11"14"-16,2 5 39 15,8 7 8-15,3 9-22 0,0 8-17 16,2 12-12-16,1 5-1 16,1-1-9-1,0-3-1-15,4-12 5 16,-3-11 3-16,0-8-5 16,-4-8 3-16,-6-9-2 15,-5-9-1-15,-3-4-4 16,0 0 5-16,0 0 10 15,0 0-3-15,-5 0-12 16,-5-3-8-16,0-1-56 0,6 1-37 16,4 0-116-16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1.0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0 138 253 0,'3'5'79'0,"8"-4"5"16,1 1 14-16,-1-2-28 15,10 0-25-15,4-6-9 16,3-9-8-16,-4-1-14 0,-3 0-9 16,-9-3-1-16,-5-1 1 15,-7 1-3-15,0 2-2 16,0 6-6-16,-13 4 1 16,1 7 0-16,1 0 1 15,1 9 0-15,-3 13 2 16,3 3 0-16,3 5 1 0,1 1 1 15,3 1 0-15,3-3 2 0,0 0 1 16,0-2 4-16,13-5 2 16,7-4-5-16,7-8-2 15,2-5-2-15,1-5-5 16,-1 0-18-16,-5-14-50 16,-7-8-99-1,-7-8-175-15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0.3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30 426 0,'18'0'47'15,"13"-2"-9"-15,8-6 7 16,8-1-23-16,0 0-22 15,-2 7-4-15,-8 2-82 16,-10 0-133-16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9.5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12 260 0,'0'-12'49'15,"0"6"33"-15,0 4-3 16,0 2-34-16,0 0-43 0,0 18-1 16,0 6 21-16,5 7-6 15,-2 5-1-15,-1 3-2 0,0 3-7 16,3 1-1-16,2 2-1 16,5-3-1-16,2-5 0 15,3-8 0-15,2-6 2 16,-1-6 3-16,-3-8 5 15,-5-4-3 1,-6-5 3-16,3 0 6 16,2-3 2-16,2-12 4 15,5-3-17-15,-2-4-4 16,-4 0-3-16,-1-3 1 16,-6-2-2-16,-2 0-1 15,-1-3-8-15,0 2 3 0,0 2-7 16,0 9 1-16,0 4 10 15,0 7 1-15,0 4 1 16,0 2-2-16,0 0-4 16,0 0 0-16,9 0-1 0,8 0 7 15,4 4 0 1,-2 2 0-16,-2 3 0 0,-1 3 0 31,-4 5-1-31,-1 5 1 16,-1 2 0-16,-1 4 0 0,-1-1 0 15,1 1 0-15,-2-2 0 16,2-4 0-16,-2-4 0 16,3-6 0-16,1-4 0 15,2-3 1-15,0-3 2 16,-3-2 4-16,3 0 6 0,0 0 0 16,3-10-3-16,2-3-8 15,1-1 0-15,-3 1-1 16,-5-2-1-16,-2-1 3 15,-3 3-3-15,-5-4 0 16,-1-1-6-16,0 0 1 16,-1 2-2-16,-8 2-1 0,0 4 4 15,2 6 2-15,0 4 2 16,1 0-1-16,-2 6 1 16,-1 14 0-16,2 7 2 0,1 2 2 31,6 3 1-31,0-2 1 15,0-1-1-15,14 0-1 16,7-6 0-16,4-4 0 0,3-6-2 16,2-5 1-16,-6-7-1 15,-3-1-1-15,-3 0 1 16,-7-15 3-16,-2-7-3 16,-4-3 1-16,-3-6-3 15,-2-4-2-15,0 1 0 16,0 4-5-16,1 5 2 0,6 11 0 15,4 11-4-15,6 3 1 32,4 3 3-32,4 19 3 0,-3 5 0 15,0 8 2-15,-3 0 0 0,-3 0 1 16,-6-1-1-16,-9-4 1 16,-1-3 4-1,0-4-3-15,-13-7-2 16,-8-3-1-16,-4-8-12 15,-6-5-60-15,-2 0-109 16,6-5-204-16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7.5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8 198 0,'0'0'126'16,"0"0"-103"-16,0 0 30 16,8 0 21-16,13 0-6 15,7 0-26-15,8 0-4 16,3 0-13-16,-2 0-5 16,-5 0-6-16,-9 0-8 0,-12 0-6 15,-5 0-3-15,-5 0-30 16,-1 4-105-16,0-4-133 15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7.3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42 150 0,'-4'0'70'0,"3"-2"-6"15,1 0 41-15,0 1-35 16,0-1-43-16,15 0 5 15,2 2 7-15,4-2-2 16,1 2-4-16,2 0-5 16,0 0-10-16,2 0-6 0,-2 0-2 15,2-4-7-15,-6-1 1 16,-3 2-4-16,-5-3-1 16,-7 0-25-16,-5-1-55 15,0 7-150-15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5.7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0 419 0,'9'7'60'16,"-9"-1"2"-16,0 7 11 16,-9 8-10-16,-9 9-28 0,-1 11-13 15,3 10-9-15,5 14 4 16,11 6-10-16,0 0-3 15,7-1-2-15,16-5-1 16,4-3 0-16,8-7 0 16,-1-4 2-16,0-8 2 15,-5-9-4 1,-5-8 3-16,-7-10-1 16,-7-6 1-16,-2-5 9 15,-7-3 5-15,-1 2 4 16,0-1-4-16,0-1-4 15,0-1-4-15,0 1-2 0,0-1-4 16,0 1-2 0,0-2-1-16,0 1-1 0,0-1 0 15,0 0-2-15,0 0-19 0,0 0-43 16,0 0-62-16,-10 0-154 16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4.5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4 476 0,'-6'-4'29'15,"5"4"36"-15,-1 0 8 0,2 0-35 16,0 0-38-16,0 0-12 16,-3 0-48-16,-11 0-104 15,-9 0-218-15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4.2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9 392 83 0,'-3'-16'95'0,"-3"2"-40"15,6 9 38-15,0 0-12 16,0 3-19-16,0 2-16 15,0 0-18-15,0 0-15 16,0 8 5-16,4 10 7 16,2 5-10-16,0 3-7 15,1 2-3-15,0 3-2 0,3-2-2 16,6-4 0-16,-2-3 3 16,4-6 2-16,-6-9 0 0,-3-6 0 15,1-1 7 1,-1-3 10-16,1-19 4 0,3-8-23 15,-2-3-4-15,-4-3-1 16,-1 0-7-16,-4-1-8 0,-2 5-7 16,0 6-3-16,0 9 6 15,0 10 13-15,0 7 5 16,5 0-10-16,7 15 3 16,5 10 9-16,6 3 1 15,-2 2 0-15,4 0-1 16,-5-3 0-1,-2-2 1-15,-3-4-1 16,-5-7 4-16,-5 1 2 16,-5-8 4-16,0-5 6 15,0-2-2-15,0 0 6 16,0 0 13-16,-2-8-14 16,-4-9-18-16,3-5-1 15,3-4-5-15,0-3-9 0,4 1-1 16,8 1-1-16,-2 9 1 15,-3 7 10-15,0 10 4 0,0 1-6 16,2 5 3-16,2 14 4 16,3 5 2-16,1 0 1 15,1 3 2-15,-2-3-1 16,0 2 1 0,2-5-1-16,-2-5 4 15,-1-3-4-15,3-6 1 16,1-7 1-16,3 0 4 15,5-7 2-15,-1-14-8 16,-2-8-1-16,-2-6-3 16,-3-7 0-16,-4-2-1 15,-10-10-2-15,-3-2-5 0,-2-5-3 16,-18 3-1-16,-7 4 2 16,-5 10 5-16,5 12 3 15,4 14 2-15,10 10 6 16,3 8-6-16,2 9-2 15,2 26 2-15,6 10 8 0,0 14 7 32,6 7-10-32,14 4-2 0,4 1-2 15,5-2 0 1,-3-5-1-16,-2-1-1 0,-4-3 0 16,-10-3 0-16,-7-5-3 15,-3-9 1-15,0-9 2 16,-4-9-2-16,-12-9 3 15,-1-6 0-15,0-9 3 0,-2-1 7 16,-1 0 13-16,1-16-8 16,3-8-3-16,6-1-3 15,9-8-9-15,1 0-3 16,3-3-3-16,18 1-2 16,9 3 0-16,1 1 0 15,-2 6 0-15,0 3 3 0,-5 4 2 16,-5-1 2-16,-6 3 0 15,-3-2 0-15,-1-1 0 16,-4-2-1-16,-2 1 2 16,2 1-4-16,-5 5 0 15,0 3 3-15,0 1 1 0,0 5 2 32,0 5-2-32,-6 0 0 0,1 0 0 15,0 10 0-15,3 7 0 16,2 1 1-16,0 3 2 15,0-1-2-15,0 3 0 16,9-1 2-16,3 0 0 16,-1-3-1-16,2-2 1 15,0-4-1-15,0 0-1 0,-3-5 2 16,1-3 3-16,2-5-3 16,-1 0 11-16,-1-3 3 15,2-12-3-15,-2-2-5 16,-1-6-5-16,-2-1-2 15,-1-6-2-15,-3 0-10 16,2-1 2 0,1 0-10-16,-3 4-6 15,2 9 11-15,-3 10 9 16,2 8 0-16,0 0-7 16,4 16 7-16,5 5 4 0,1 5 2 15,0-1-1 1,1 0 1-16,-1 0-2 0,-3-4 1 15,-2-1-2-15,-1-3 2 0,-4-4 0 16,-2-5 0-16,-3-5 0 16,0-3 5-16,0 0 5 15,0 0 15-15,-1-15-16 16,-6-6-8-16,5-4 0 16,2-5-2-16,0-3-7 15,0 0-3-15,7 7-3 0,5 7-1 16,0 9 7-16,-1 10 1 15,2 0 0-15,1 5 6 16,-1 14 0-16,1 5 1 16,0 2 1-16,-2 1 2 15,-1 2 0-15,2-5-3 16,-3-4 4 0,2-3-2-16,3-5 2 15,7-8 0-15,5-4 4 16,5 0 19-16,1-4-25 15,-6-12 3-15,-5-3-6 0,-5-2 4 16,-7-3-3-16,-6 1-1 16,-4-1 0-16,0-2-4 15,-9 1-1-15,-8 3 2 0,1 8 2 16,6 6 0-16,5 6 1 16,5 2 0-16,0 0-9 15,0 12 7-15,7 9 2 16,7 1 8-16,-4 2 2 15,2 1 4-15,-1 1-1 16,2-5-3 0,0 0 1-16,3-5-7 15,2-6-4-15,4-4-2 16,2-6-24-16,2 0-57 16,-2-10-118-16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2.1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0 533 0,'0'8'50'16,"0"2"-42"-16,0 3 63 15,3 2-15-15,8 6-36 0,5 3-12 16,1 5-8-16,6 8-19 16,-1 3-102-16,0-3-231 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1.9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0 557 249 0,'9'0'124'0,"4"0"-44"15,2 0 34-15,3-4-43 16,2-15-23-16,6-10-23 0,2-6-14 16,-2-12-4-16,-3-8-4 15,-10-9-1-15,-12-1-2 16,-1 2-6-16,-14 6-2 16,-13 11-1-16,-3 9-1 15,2 13 7-15,7 12-2 16,4 12-1-1,2 4 5-15,5 22-4 16,5 12 3-16,5 7 1 16,0 7 0-16,2 7 1 0,13 2 2 15,2 0 1 1,4-6 1-16,5-9 6 0,-1-9-2 16,5-6-4-16,-3-10-3 15,-1-7-1-15,-3-7-2 0,1-7-32 16,-4 0-37-16,-6-14-106 15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1.1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168 101 272 0,'0'-27'56'0,"0"4"55"15,-15 7-24-15,-1 3-28 16,-1 4-30-1,0 0 2-15,1 5-7 16,1 4-11-16,3 0-2 16,0 15-11-16,0 9 0 15,2 6-2-15,0 5 1 16,1 2 1-16,3-1 0 16,6-3 0-16,0-8-3 15,0-5 0-15,9-5 1 0,7-8 1 16,-1-7 1-16,2 0 2 15,2-13 1-15,-2-11 4 16,0-5-7-16,-3-3-2 16,-7 4-3-16,-6 2 1 15,-1 2 3-15,0 5-2 16,0 7 1-16,0 8 2 0,-1 4 2 16,1 0-2-16,0 11-9 0,11 9 9 15,9 3 6-15,2 3 0 16,-2-1 2-16,0-1 0 15,-2-4-1-15,-5-1-2 16,2-5-2-16,-5-7-3 16,-6-3 0-1,0-4-33-15,-4 0-82 16,0-13-126-16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30.2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47 291 0,'14'0'194'0,"6"-1"-146"16,8-7 55-16,4-1-46 16,6-2-27-16,2 2-23 0,-3 1-7 15,-3 7-10-15,-8 1-73 16,-9 0-124-16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9.6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0 324 0,'0'0'51'0,"0"0"15"15,7 0-33-15,1 4 37 16,4 16-38-16,2 7-11 31,-5 9 2-31,-1 5-2 0,1 4-6 16,0 1-4-16,-1 0-1 15,4-2-2-15,-1-6-3 16,4-7 2-16,2-7 0 16,-2-8-1-16,-2-6-2 15,-1-3-1-15,-1-7 2 16,1 0 4-16,-1-4 6 0,2-12-10 16,-3-4-2-16,-5-4 2 15,-1-1-5-15,-4-2-10 16,0 3-6-16,0 2 3 15,-4 7 3-15,-2 1 4 16,2 8 5-16,1 2 1 0,3 4 1 31,0 0-1-31,0 3-4 0,0 11 0 16,4 6 4-16,9 4 2 16,-2-2-1-16,2 3-1 15,-1-3 0-15,1-4 0 16,-1-3 0-16,0-5-2 15,-2-4 2-15,-1-6 1 16,-2 0 4-16,-2-4 6 0,0-16-3 16,0-2-6-16,-2 1 0 15,3-5-2-15,-5 7-3 16,1 2 2-16,-2 4 1 16,0 7 1-16,0 3 2 15,0 3-1-15,0 0-2 0,0 5-4 16,0 12 3-16,0 6 1 15,0 0 3-15,9 0-3 16,2-1 2-16,9-2 1 16,0-5 0-16,4-7 6 0,4-1-7 15,0-7 2 1,1 0-2-16,-3-1-2 0,0-13 4 16,-6-5-2-1,0-2 1-15,-7-2 0 16,-8-4-2-16,-3 2-1 15,-2-1-3-15,0 2-2 16,-9 6-2-16,-8 10 2 16,-2 4 4-16,1 4-1 15,0 0 2-15,8 7 1 16,2 9 0-16,4 6 5 0,2 3 10 16,2-1 4-16,0 3 5 15,0-1-2-15,7-2-7 16,10-3-5-16,8-3-6 15,7-3-4-15,3-4-1 16,0-4-3-16,-2-6-47 16,-3-1-27-1,-9 0-32-15,-6-4-260 16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8.7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7 417 0,'0'-5'15'0,"0"3"15"16,14 2-30-16,4 0-5 15,-1 0-133 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8.5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8 361 0,'0'-4'70'16,"0"3"14"-16,0 1-22 16,0 0-27-1,4 0-28-15,-1 14 8 16,2 6 18-16,0 3-21 15,0 1 2-15,4 4-4 16,1-1-2-16,2-2-1 16,0-1-1-16,1-4-1 15,-4-5 1-15,-2-3-2 16,-1-7 1-16,-6-1-4 0,0-4 1 16,0 0 1-16,0-9-3 15,0-12-19-15,-14-5-76 0,-2-10-161 16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8.2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162 91 254 0,'0'-29'52'16,"0"6"55"-16,-6 3-7 16,-5 10-28-1,-1 4-25-15,-2 5-7 16,1 1-28-16,-3 0-3 15,-4 6-6-15,1 11-2 16,-2 6-1-16,6 0 0 16,7 2 0-16,5-2 0 15,3-3-2-15,0-2-6 0,22-2-5 16,5-3 4-16,6 0-7 0,0-2-1 16,8 0-4-1,-3-1 7-15,0 1 5 0,-8 2 4 16,-9-4 0-16,-7 3 3 15,-7-4 2-15,-7-2 0 16,0 1 3-16,-6 1 10 16,-14 0 4-16,-7-1 1 0,-6 0 0 15,0-3-2-15,-4 2-3 16,-2-1-2-16,5-3-2 16,5-2-7-16,8 0-1 15,9 0-1-15,6 0-12 16,5 0-28-16,1 0-19 15,1-2-51 1,17 2-47-16,6-3-91 16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7.2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 0,'0'0'185'16,"0"1"-179"-16,2 19 60 16,11 5 2-16,7 9-19 15,0 7-16 1,2 8-3-16,-1 0-4 16,-3 1-5-16,-4-3-4 15,-3-7-5-15,-5-9 6 16,-2-9-3-16,-3-11 3 15,-1-4 3-15,0-6-1 16,0-1 10-16,-4 0 19 16,-9-11-13-16,-3-9-32 0,1-5 7 15,3-5-7-15,4-7-4 16,6-5-1-16,2 0-13 16,0 6-12-16,6 9-9 15,10 12 0-15,5 11 19 0,8 4 4 16,0 0 0-1,0 12-4-15,-1 2 3 16,-7 0 1 0,-2-2-23-16,-6-2-54 0,-12-3-48 15,-1-7-195-15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6.1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0 289 0,'0'0'23'0,"0"6"33"16,2 10 5-16,8 7-21 16,0 8 2-16,3 5-13 0,1 9-3 31,2 6-7-31,-2 1-10 15,-4-4-2-15,-3-3 1 0,-4-7-3 16,0-7 4-16,-3-8 10 16,0-8 2-16,0-9-5 15,0-3 6-15,0-3 4 16,0 0 18-16,0-12-4 16,-8-9-35-16,-1-5-4 0,3-6-2 15,6 3-2-15,0 2-9 16,0 3-12-16,6 5-11 15,14 7 13-15,3 11-2 16,3 1 0-16,1 3 10 16,-1 15 7-16,-3 3 4 15,-5 2 1 1,-2 0 0-16,-7-1 2 16,-6-2 1-16,-3-3 4 15,-2-2 2-15,-18 1 5 16,-3-6 5-16,-7-2-2 0,0-4-1 15,1-2-9-15,5-2-2 16,5 0-3-16,5 0-17 16,10-10-43-16,4 6-76 0,0-3-130 15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5.5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101 13 301 0,'-17'-9'23'0,"7"5"47"0,-3 4-8 15,1 0-25-15,1 0-5 16,-2 17-17-16,3 8 7 16,3 2-7-16,4 6-2 15,1 1 1-15,2 0-8 16,0-2 2-16,9-3 10 16,13-4-1-16,3-7-2 0,3-4-5 15,-4-6-1-15,-2-6-2 16,-8-2 9-16,-3 0 0 15,-2-18 1-15,0-6-4 16,-5-5-10-16,-4-3-1 16,0-5-2-16,-7 2-1 0,-12 1-6 31,-5 5-3-31,-2 5-1 16,4 10 5-16,5 11-2 0,3 3 1 15,7 0-18 1,4 14-13-16,3 4-14 0,0 4-56 15,1-2-69-15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4.9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39 274 0,'-3'-10'51'15,"3"3"60"-15,-1 5-5 0,1 2-38 16,0 0-42-16,0 0-20 16,0 7-6-16,0 16 0 15,0 8 6-15,0 4-1 16,0 3-1-16,0-2-1 16,3 0 0-16,11-5 1 15,3-7 1 1,2-6 1-16,1-9 0 15,-1-7 3-15,-2-2 2 16,0-6 11-16,2-17-7 16,-2-9-9-16,-6-4-4 15,-2-2-2-15,-6 3 0 16,-3-1-5-16,0 7-2 16,-3 6-3-16,-3 7 3 0,0 9 6 0,5 7 1 15,1 0-4 1,0 7-10-16,3 15 12 0,13 4 2 15,4 1 1-15,1-1-1 16,-1 0 1-16,0-3-1 16,-2-3 2-1,-3-3-1-15,-3-3 1 0,-4-5 0 0,-4-4-1 16,-2-3 0-16,-2-2 4 16,0 0 10-16,3-14 11 15,1-12-26-15,-1-5-4 16,6-6-10-16,-2 3-2 15,3 2 2-15,0 6-1 16,0 9-2 0,-3 8 8-16,0 8 0 15,0 1 2-15,3 7 4 16,2 12 3-16,4 8-1 16,-3-2 2-16,1 4-1 15,-4-3 0-15,3 1 1 16,-6-5 0-16,-3-6 2 0,-2-2 2 15,-2-8 3-15,0-2 0 0,0-4 4 16,0 0 17-16,0-13-6 16,0-10-23-16,-2-5 0 15,2-5-6-15,0-2-5 16,0 1-3-16,13 2-4 16,3 6 3-16,1 9 1 15,2 12 8 1,0 5 3-16,-2 10 2 15,1 14 1-15,0 6 1 16,-4 4 4-16,-1-2 2 16,-1 0 1-16,-1-3-3 15,-1-4 0-15,-2-6-5 16,2-4-2-16,0-6-36 16,2-3-127-16,-6-6-164 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3.7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0 132 0,'0'0'157'16,"0"0"-148"-16,3 2 16 15,14 17 36-15,0 11-2 16,2 9-37-16,-2 8 2 0,0 7-3 15,0 0-8-15,-2-2 0 32,-1-6-1-32,2-8-2 0,-6-8 6 15,-3-8 0-15,-4-7 5 16,-3-7-5-16,0-7 7 16,0-1 16-16,-2 0 18 15,-13-9-25-15,-7-8-15 16,5-4-3-16,0-7-5 15,1-4-2-15,6-3-5 0,1-3-2 16,8 0 0-16,1 1-4 16,4 8-23-16,21 5-8 15,10 11-20-15,7 10-54 16,1 3-113-16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3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0 210 63 0,'7'0'241'0,"-2"0"-232"15,8 1 59-15,1-1-2 16,6 0-4-16,0 0-29 16,-3-8-5-16,0-4-2 15,-6 0-6-15,-3-3 0 16,-5-4-2 0,-3-2-3-16,0-4-9 15,0-3-3-15,-10 3-2 16,-3 4-1-16,0 8 0 15,6 3-1-15,3 8 1 16,2 2-1-16,-2 2-5 16,1 22 2-16,2 5 4 15,-1 5 0-15,2-1 1 0,0-2-2 16,0-2 1-16,10-1 0 16,2-5 0-16,2-4 1 0,3-5 0 15,-2-7 5-15,2-6-3 16,0-1 6-16,2-4 12 15,-2-18-9-15,2-7-8 16,-5-5 0 0,-6-1-4-16,-3 0 0 15,-5-1-2-15,0 3-2 16,0 10-3-16,0 8 2 16,0 9 4-16,0 6 1 15,0 0-5-15,2 0-14 16,10 15 6-16,4 5 13 15,5 2 0-15,2 1 0 0,-1 1 0 16,1-1 0-16,-5 3 0 16,-5-2 0-16,0 0 1 15,-4-3-1-15,-6-2 0 16,-3-6 1-16,0-1 0 0,-7-1 6 16,-19-4 4-16,-10 0-2 31,0-6-2-31,-1-1-6 15,6 0-1-15,9 0-17 16,10-6-44-16,12-8-92 0,0-6-188 16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2.6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0 305 0,'0'-3'59'15,"0"3"7"-15,0 0 26 0,0 0-16 16,0 0-41-16,0 0-21 0,0 0-14 16,1 11 2-16,1 7 1 15,2 1-3-15,6 3-28 16,0 7-70-16,3 2-80 15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2.1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278 138 245 0,'2'-13'82'0,"-2"-4"-49"16,0-4 80-16,0-1-31 15,-9 0-25-15,-5 2-20 0,1 11-12 16,-1 2-10-16,1 1-9 16,-3 6 1-16,2 0-5 15,-2 0-2-15,-1 4 2 0,-3 10-4 16,0 7 2-16,-2 6 0 16,1 7 0-16,-2 5 2 15,4 3-1-15,2 1 1 16,8 0-1-16,9 1 2 15,0-3 0-15,9-4 3 16,14 3 0 0,10-5-1-16,3-6 0 15,1-6-1-15,4-6-4 16,1-9-1-16,-2-8-8 16,2 0-46-16,-5-17-60 15,-4-7-157-15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9.6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33 0,'0'0'287'0,"0"0"-231"15,0 0-23-15,0 0 1 0,0 3 10 16,3 7-2 0,1 5-4-16,-1 0-13 15,0 4-3-15,-2 1-2 0,1 0 15 0,3 1-13 16,-2-1-1-16,1-4 0 0,-1-4-6 31,-1-4-4-31,2-2-4 16,-2-5-5-16,-2-1-1 0,0 0 2 15,0 0-3-15,1 0-17 16,1-7-27-16,-2-10-109 16,0-4-107-16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9.3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86 14 222 0,'-7'-8'66'0,"2"3"-16"16,0 4 25-16,-4 1-23 16,-1 0-21-1,-2 11-18 1,-2 11 11-16,2 2-1 0,5 4 5 16,7 1-12-16,0-3-2 15,0-1 4-15,18-5 2 16,2-3-11-16,6-7 2 15,1-8 10-15,4-2-7 16,-1-1-6-16,-2-15-4 16,-7-2-2-16,-8-3 4 15,-7-1-1-15,-6-4-2 0,0 1-3 16,-16 2-7-16,-10 1 5 16,-1 6-7-16,-2 11-2 15,2 5-22-15,6 0-41 0,7 4-38 16,9 11-65-16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42.6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180 15 309 0,'-4'-8'38'15,"2"3"41"-15,-1 3-1 16,-5 2-24-16,-7 0-43 16,-3 12-10-16,-1 11-1 15,0 4 1-15,7-2 0 16,7-1 1-16,5 0 3 0,0-8 5 15,12 1-3-15,7-10-2 16,-1-4-5-16,2-3-1 0,-7 0 1 16,-1-6 1-16,-4-11 0 15,-2-3 4-15,-5-4-3 16,-1 5 0-16,0 2 2 16,0 4-4-16,0 6 6 15,0 4 9-15,0 3-3 16,0 0-12-1,0 19-3-15,4 10 3 16,1 6 4-16,2 1-3 16,0 2 0-16,-2 4-1 15,-4 0 0-15,-1 0-1 16,0 0 0-16,0-4-1 16,-1-3 1-16,-13-8-1 15,-1-6 1-15,1-5 1 0,-1-9 2 16,-2-5 15-16,-2-2 20 15,-4 0 2-15,2-15-18 0,-3-6-15 16,3 0-6-16,6-2-16 16,2 1-31-16,12 3-38 15,1 1-83-15,0 2-136 32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5:26.8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0 271 0,'0'0'70'0,"0"0"-24"0,0 0-2 15,0 3-8-15,7 14 11 16,6 9-4-16,0 3-12 16,1 6-14-16,5 4-9 0,-4 2-5 15,-2 3 0-15,-1 1-3 16,-5 0 1-16,-1-2-1 16,-6-8 3-16,0-4-1 0,0-7 6 15,-3-8 3-15,-13-2 17 16,-5-4 3-16,-2-8-6 15,-2-2-1-15,4 0-2 16,-1-7-13-16,7-10-3 16,3-7-1-16,5-3-5 15,7-4-4 1,0-2-7-16,0 3-9 16,16 3 0-16,2 6 7 15,1 6 6-15,2 1-3 16,1 5 1-16,2-2 2 15,2 2-6-15,1-2 1 16,-1-4 1-16,-4 1 7 16,-1-2 4-16,-5 1 0 0,-2-2 1 15,-5 2 0-15,-6 1 4 0,-3 0 4 16,0-1 1-16,0 2 0 16,0 2-4-16,-12 3-4 15,-2 4-1-15,-2 4 0 16,0 0-1-16,2 0-1 15,6 4 0 1,-1 10 1-16,6 7 1 16,1 0 3-16,2 0 1 15,0 1 2-15,0-3-1 16,12 1 2-16,5-6-3 16,3-3-1-16,6-1-3 15,0-7-1-15,1-3-4 16,-4 0-19-16,-3-4-24 0,-6-12-49 15,-9-4-109 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0.9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1 381 0,'0'-4'7'16,"0"4"17"-16,0 0-5 16,0 0-12-16,0 4-7 0,9 11-1 15,2 4-68-15,-1 2-121 16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5.2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152 115 381 0,'-8'0'68'16,"-4"-8"52"-16,6-3-62 16,2-7-9-16,4 0-26 15,0-3-15-15,0 5-6 0,0 2-2 16,0 6-1-16,3 6 0 15,1 2-5-15,5 0-6 0,4 11 10 16,4 7 2 0,-3 4 0-16,2 3 2 0,-2 3-2 15,-4 2 0-15,-5 1 0 16,-5-3 1-16,0-4 2 16,-13 0 1-16,-13-6 7 0,-7-1 0 15,-1-3-3-15,-2-7-1 16,6 0 0-16,5-6-5 15,8-1 0-15,7 0-2 16,7 0-1-16,3 0-4 16,0 0-2-16,0 0-6 15,0 0-4 1,6 2 9-16,7 1 8 16,-2 2 0-16,1-1 0 15,1 1 0-15,0-1 0 16,4-2 0-16,0 3 1 15,2-1-1-15,-2 1 1 16,-1 1 2-16,-1-1 6 0,-2-2-1 16,3 0 3-16,0-1 6 15,4-2-2-15,3 0 2 0,1 0 2 16,2 0-13-16,-3 0-4 16,-10 0-1-16,-3 0 0 15,-7 0-1-15,-3 0-1 16,0-4-29-16,0-2-57 15,-2-8-177 1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4.3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0 346 0,'0'0'98'15,"0"0"-64"-15,0 0-19 16,0 14 25-16,0 9 21 16,0 11-19-16,6 6-20 0,-1 6 1 15,1 4-11-15,-3 0-7 16,0 1 5-16,1-5-4 16,-4-2 1-16,0-5 2 15,0-7-3-15,0-8-3 16,0-10 3-16,0-5 3 15,-1-7 0 1,1-2 4-16,0 0 8 16,0 0 4-16,0 0-6 15,0 0-8-15,13 0-9 16,11 0-2-16,3 0 0 0,3 0-2 16,2-2-4-1,-3 2 5-15,2-2-2 0,-2 2 3 16,-9-2 0-16,-6 1-1 0,-7-1-1 15,-7 0-1-15,0-6-7 16,0-3-32-16,-7 1-73 16,-7-3-190-16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3.7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213 258 297 0,'-17'-14'27'0,"-2"5"52"16,-2 3-20-16,1 1 9 15,0 4-13-15,-2 1-30 0,1 0-14 16,2 12 4-16,2 10-4 16,1 2-2-16,6 1-1 15,2 1-2-15,5 0 2 16,3-4-2-16,0-3 0 16,0-7-3-16,6-4 2 31,11-7 4-31,3-1 2 0,3-3-7 15,1-18 2-15,-2-7-6 16,-1-5-4-16,-7-4-5 16,-3-1-4-16,-6-2-4 15,-5-3-4-15,0-1 0 16,0 3 9-16,-10 2 12 16,0 12 2-16,1 10 3 0,4 8 5 15,3 9 8-15,2 0-18 16,0 15 3-16,0 13-3 0,3 6 13 15,11 4-8-15,2 3 2 16,-1 2-4-16,0-1 3 16,1-2-1-16,0-7-3 15,1-5-1 1,-1-6 1-16,4-6-1 16,0-6-1-16,2-8 1 15,0-2 3-15,-1 0-3 16,-4-4 5-16,-5-10-3 15,-3-2 0-15,-6-2 0 16,-3-3-3-16,0 2-5 16,0 0-3-16,0 2 1 0,-9 5 1 15,-5 4 0-15,3 5 3 16,2 3 2-16,2 0 1 16,1 0 0-16,-1 12 2 15,0 6 7-15,4 3 4 16,3 1 2-16,0-1-1 0,0 0-1 31,0-3-10-31,13-2-3 0,11-7-14 16,5 1-44-1,11-6-70-15,0-4-164 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2.9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106 45 297 0,'-19'-7'45'0,"-2"4"-15"16,2 3 3-16,2 0-2 15,3 6-13 1,5 10-7-16,5 6 3 15,2 5-2-15,2-1-5 16,0-2 5-16,0-1 2 0,6-8-3 16,7-2-6-1,1-8 5-15,5-5 6 0,2 0-10 16,-2-9-6-16,-6-12 0 16,0-4-8-16,-10 0-2 0,-3 0-1 15,0-1 10-15,0 7 1 16,-2 3 6-16,-1 9 4 15,-1 6 9-15,3 1-10 16,1 1-9-16,0 21-2 16,0 5 2-16,11 6 5 15,3 3-3 1,4 3 1-16,-1 1-3 16,-6 1 0-16,-2-2 0 15,-3-3-2-15,-6-3 0 16,0-8 1-16,-5-5 1 15,-13-4 0-15,-5-6 1 0,-7-3 1 16,3-7 1 0,2 0 3-16,5-3 9 0,8-15 1 15,5-3-6-15,6-6-10 16,1-1-1-16,0-3-11 0,20 3-1 16,3 2-5-16,4 6-1 15,2 4 10-15,1 5 5 16,7 1 2-16,-1 1-7 15,1-1 3-15,-4-1 3 0,-6-1 3 16,-5 0 2-16,-5-4 0 16,-7 0 2-16,-3-3-2 15,-7 1 6-15,0 2 3 16,0 3 1-16,-14 3-4 16,-2 5-1-16,-1 5 7 15,1 0-6 1,-1 4 5-16,3 13 4 15,4 2 10-15,0 5 4 16,3 1-2-16,7-3-10 16,0 0-5-16,0-2-6 15,21-5-8-15,9-4-5 0,19-6-31 16,10-5-53-16,9 0-83 16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2.1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132 4 242 0,'-3'-4'47'16,"-8"4"21"-16,-4 0-41 16,0 5 1-16,-4 10-1 15,2 5-7-15,1 4 2 16,2 0-2-16,4 1-6 16,2-3 0-16,4 1-4 0,4-6 1 15,0-2-2-15,0-6 0 16,13-6-4-16,-1-3 5 15,-1 0-8-15,3-12 7 16,1-10-9-16,-4-1-9 16,-1-3-1-16,-4-2 3 15,-5 3 1 1,-1 4 1-16,0 5 4 16,0 7 1-16,0 6 15 15,0 3 0-15,0 0-15 0,0 3-10 16,0 13 10-1,2 5 9-15,8 1 2 0,3-1 4 16,1 1-4-16,0-4-2 16,2-2-1-16,-1-3-6 0,0-3-2 15,-2-4-9-15,2-2-45 16,-1-4-41-16,-3 0-124 16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1.6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30 111 0,'0'-2'176'15,"-2"-1"-150"-15,1 3 39 16,-5 0-44-16,3 15-11 15,1 6 10-15,2 5-4 0,0 1-3 16,0 0-3-16,0-1-2 0,0-2 2 16,2-5 5-16,1-3 4 15,-1-8 2-15,-2-4-1 16,0-4-6-16,0 0 24 16,0 0 23-16,0-15-12 15,0-9-49 1,0-5 0-16,0-3-8 15,0-2-10-15,5 4-3 16,4 0-1-16,-1 7-2 16,3 7 1-16,-1 11 7 15,-2 5-4-15,4 0 14 16,0 14 3-16,2 7 3 16,1 3 2-16,-2 4-1 0,3-1 1 15,-2-1 0-15,-2-4-1 16,-4-4 1-16,-5-4 5 15,0-5 6-15,-3-5 0 16,0-4-1-16,0 0 1 16,0 0 18-16,0-2 3 15,-6-15-29-15,3-7-5 0,3-2-4 16,0-3-10-16,6 0-6 0,9 1 1 16,-4 5-3-16,2 6 1 15,-6 10 5-15,-1 7 5 16,1 0 2-16,3 3 6 15,0 18 3-15,3 4 4 16,-2 1 3 0,0 0 4-16,-1 0-2 15,1-2-5-15,-3-5-1 16,1-2-1-16,-2-6-2 16,2-5-2-16,2-3-39 15,2-3-98-15,1 0-117 16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10.7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3 217 0,'0'-2'92'16,"0"0"-5"-16,0 2 2 15,0 0 2-15,0 0-30 16,0 0-17-16,0 0-15 15,0 0-13-15,0 0-10 16,0 9-3 0,0 10 3-16,0 3 1 15,1 3-3-15,-1 3-2 16,0-1 1-16,0 2 0 16,0-5-1-16,0-5-2 0,3-2 1 15,-2-10-1 1,1-6 1-16,-2-1-1 0,1 0 3 15,-1-3 2-15,0-16-5 16,0-9-57-16,0-5-123 0,-4 0-141 16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7.9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61 353 204 0,'0'-8'41'0,"0"2"54"16,0 1-6-16,0 3-8 0,-5 0-37 15,-3 2-23-15,-4 0-11 16,-2 4-5-16,4 13 1 16,3 0-1-16,4 6 2 15,3 1-3-15,0 2 2 16,0-1-2-1,0-2 1-15,8-5 0 16,4-2 4-16,3-8-3 16,4-4 1-16,3-4 5 15,1 0-3-15,-3-6-6 16,1-9 1-16,-5-1-2 16,-3-3-2-16,-5 0 2 15,-5 3-1-15,-3-1 5 0,0 3-5 16,-7 2-1-16,-6 0 1 15,-1 7-1-15,2 1 1 16,-2 4-1-16,4 0 0 16,-1 0-1-16,1 5 0 0,1 11 0 15,-1 3 1-15,4 0 1 16,3 2-1-16,3 0 0 16,0-4 0-16,0-2-1 0,10-4-1 15,6-4 2-15,0-6-1 16,1-1 1-16,1 0 0 15,-6-7 1-15,-2-9-1 16,-5-2 2-16,-5-2 0 16,0 4 0-1,0-1-1-15,0 5 0 16,-3 2 3-16,0 6 2 16,0 2-1-16,3 2-5 15,0 0 0-15,0 0-6 16,0 10 1-16,0 3 5 15,9 4 1-15,2-4 1 16,-1 0-2-16,2-2 1 0,-1-3 0 16,5-5 1-16,0-3 3 15,-1 0 1-15,0 0-1 16,-1-14-2-16,-2-7 0 16,-4-1 2-16,-5-6 0 0,-3-5-3 15,0-6-2 1,0-3-3-16,0-6-8 15,-10-3-1-15,-2 3 1 16,1 1 0-16,-2 7 8 16,2 9 1-16,-1 11 2 15,3 9 6-15,2 9 1 16,2 2-1-16,2 0-3 16,1 17-3-16,2 13 4 15,0 11 6-15,0 8-3 0,5 6-2 16,6 5 2-16,-1-1 1 15,0 1 2-15,3-10 0 16,7-6-7-16,2-12-3 16,3-11-1-16,3-10-20 15,-4-9-58-15,-7-2-128 16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6.8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40 92 268 0,'-9'-6'33'0,"-1"2"30"0,3 0 4 16,2 3-12-16,1 1-5 16,1 0-36-16,3 13-11 0,0 6 13 15,0 4 2-15,0 2-8 16,7-1-5-16,8-2 2 16,1-4-1-16,-1-4-1 15,-2-3 2-15,2-5 2 16,-7-6 2-16,1 0 4 0,-4 0 5 15,-2-15 13-15,0-9-22 16,-3 0-8-16,0-3 2 16,0-3-3-16,0-1-2 15,-6 2 0-15,-8 3-10 16,-2 4-7-16,2 7 6 16,1 6 4-1,3 9-6-15,2 0-7 16,0 3-11-16,4 15-13 15,4 1-31-15,0 2-53 16,0-5-134-16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6.3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63 501 276 0,'-3'0'93'0,"3"0"-3"16,0 0 2-16,0-8-24 16,3-8-42-16,12-10-14 15,7-1-4-15,2-5-4 0,1-5-2 16,-5-4-1-16,-10-4 1 15,-6-4-2-15,-4 4 0 16,-3 2-2-16,-15 3 1 0,-2 6 0 16,1 6 0-16,3 10 2 15,8 8 0-15,3 8-1 16,5 2-1-16,0 15-9 16,0 17 7-16,0 10 3 15,0 8 4-15,9 7-2 16,9 4-1-16,6 3 1 0,0-1-2 15,-1-3-1-15,-3 1 1 16,-7-6 0-16,-2-5-2 16,-8-5 2-16,-3-8 0 15,0-6 1-15,0-10-1 16,-16-7 0-16,-1-6 2 0,-4-6 6 31,-5-2 11-31,-2 0-4 16,0-13 3-16,2-7-7 0,0-4 0 15,5 0 0-15,5-3-6 16,5 0-5-16,8 1-18 16,3 5-12-16,0 2-13 15,15 7-42-15,7 6-77 16,2 4-83-16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5.6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161 52 198 0,'-7'-12'26'16,"-1"1"12"-16,1 2 32 16,0 1-15-16,1 2 13 15,-1 3-22-15,1 1-14 16,-4 2-7-16,-4 0-13 0,-2 2-4 16,-1 10 6-16,0 5-7 15,4 2-2-15,0 0-2 0,6 3 0 16,1 2-1-1,6-3 1-15,0 0-2 0,0-2 2 16,3-6-2-16,10 0 0 16,1-7 5-16,3-4 4 0,2-2-3 15,2-2-2-15,0-15-2 16,-4-5-3-16,0-3 0 16,-7 0-4-16,-3-1-6 15,-7 1-3-15,0 4 3 16,0 4-5-16,-5 6 9 15,-3 5 6 1,5 4 0-16,3 2 0 16,0 0 0-16,0 5-10 15,0 12 10-15,7 1 0 16,8 4 3-16,-1-1 0 16,2 2-2-16,0 1 2 15,-2-3-2-15,0-2-1 16,-4-3 0-16,1-2 1 0,-6-6-1 15,-2-3 1-15,1-5 0 16,-4 0 6-16,0 0 24 0,3-9-5 16,-1-11-26-16,3-4-5 15,2-3-1-15,-1 0-4 16,1 1-10-16,-1 1 5 16,-1 7 4-1,0 3 5-15,-2 10 2 16,6 5-7-16,-1 0-2 15,5 7 13-15,0 12 0 16,1 4 1-16,-2 4 2 16,-1 0-2-16,2-1 3 15,-4-1-1-15,-1-5-1 16,-2-5 9-16,-3-4-5 0,0-6 6 16,-3-2-2-16,0-3 6 15,0 0 18-15,0-2 6 16,-6-13-25-16,-2-4-15 15,2-4 0-15,3-1 0 16,3-4-4-16,0-1-4 0,4 2-3 16,8 5-3-16,2 5 5 0,3 7 0 15,0 10 2 1,2 0 5-16,-2 4 1 0,0 16 1 16,-4 4 0-16,-2 2 0 15,0 0 3-15,-5 0 3 16,-2-2-3-16,0-5-1 15,-2-1-2 1,2-4-13-16,0-4-63 16,8-7-142-16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4.5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21 251 0,'0'-11'48'0,"0"6"47"16,-6 2-25-1,5 1 0-15,-1 2-16 16,2 0-33-16,0 4-19 15,0 19-1-15,0 11 14 0,0 4 4 16,0 10-4-16,-4 1-1 16,0 7-4-16,1 0-1 15,2-3-4-15,1-2 0 16,0-7-1-16,0-5-3 16,0-6 1-16,1-8-1 15,3-3 1-15,-4-7 5 0,0-4 2 16,2-4 2-16,-2-3 1 15,0-2-4-15,0-1 1 16,0-1-4-16,0 0 1 16,0 0-2-1,0 0 0-15,0 0-3 0,0 0-1 16,0 0 0-16,1 0-1 16,-1 0-24-16,6 0-32 15,1 0-60-15,4-11-151 16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03.7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49 333 28 0,'0'-15'182'0,"0"-2"-97"16,0 2 24-16,0 3 7 16,0 2-26-16,-1 8-26 15,-1-2-24-15,2 4-16 16,-1 0 3-16,1 0-13 16,-3 0-14-16,3 10 0 0,-1 14-5 15,-1 10 5-15,1 7 0 0,1 3 0 16,0 0 0-16,0-4-1 15,8-1 1-15,1-7 0 16,-1-6 0-16,-3-8 0 16,-1-7 0-16,-1-5 1 15,-3-6 1 1,0 0 4-16,0 0 17 16,0-1 11-16,-3-15-13 15,-10-8-17-15,3-4-4 16,0-4-1-16,3-5-2 15,4-6-3-15,2-6-6 16,1-5-3-16,0-7-3 16,0 4 2-16,0 2-4 0,0 7 6 15,0 12 2-15,0 8 3 16,3 8 3-16,2 8 0 16,5 1-9-16,3 3-1 15,5 3 0-15,3 4 1 0,-1 1 1 16,3 0 4-1,-3 3-1 1,0 10 1-16,0 4 7 16,2 2 2-16,-5 1-1 0,-4 2-2 15,-3-1 2-15,-6-2 2 16,-4-2 0-16,0-2 5 16,-1-1 2-16,-18-2 1 15,-9-3 1-15,-4 1 0 16,-3-4 2-16,-2-1 1 0,3-3-7 15,2 1-3-15,9-3-2 16,6 0-3-16,8 0-35 16,9 0-57-16,0-5-113 15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28.7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202 0 302 0,'0'9'141'16,"0"8"-115"-16,-16 2 80 15,-6 6-17-15,-5 0-36 16,-4-2-24-16,-2-1-25 16,6-8-4-1,1 1-54-15,6-8-128 16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28.3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56 195 0,'0'0'108'16,"0"0"-92"-16,6 0 28 16,1 0 9-16,1 4-12 15,2 12-10-15,2 6-6 16,5 1-1-16,0 4-11 0,2 1-2 16,0-2-4-16,-1-3-4 15,-2-6 0-15,-2-4-1 16,-5-10 5-16,-2-3 4 15,-3 0 10-15,-1-17 35 16,0-9-33-16,-2-7-20 0,-1-1-1 16,0 2-2-1,0 1-2-15,-8 6-8 0,-1 7-4 16,2 7-5-16,4 5 18 16,2 6 1-1,1 0-10-15,0 11-11 16,1 7 21-16,12 2 0 15,3 2 0-15,3-5 0 16,-1-2 0-16,1-3 0 16,-2-5 1-16,3-5-1 15,-4-2 0-15,0 0 0 16,-1-7 0-16,-3-8 1 0,-3-3-1 16,-4 2-2-16,-5-1-3 15,0 3 2-15,0 2-1 16,0 4-5-16,-10 4 9 15,-3 2 3-15,3 2-3 16,0 0 1-16,2 4 1 16,1 9 2-16,2 5 2 0,1-1 2 15,4 4 3-15,0 3-4 16,0-1-2-16,0 1-2 0,14-5 1 16,2 0-3-16,1-4-1 15,3-6 0-15,0-4 1 16,-1-5-1-16,0 0-1 15,-4-2 1 1,-3-10 1-16,-5-3 2 16,-3-4 0-16,-4 0-1 15,0-2-2-15,0-1-1 16,0 1-6-16,0 1 0 16,0 3-4-16,0 5 2 15,0 5 4-15,2 5-1 16,1 2-4-16,2 0 0 0,5 0 3 15,3 4 7-15,7 7 0 16,0 1 0-16,-1 1 2 16,-2 2-2-16,-3-1-2 15,-4 1 2-15,-5-1 0 0,-1-1-1 16,-4 3-1 0,0-4 2-1,0 0 0-15,3-3 3 16,3-4-1-16,2-1-1 15,4-3 9-15,5-1 14 0,5 0-11 16,0-5-11-16,-3-7 1 16,-3-3-1-16,-6-1 0 15,-7-2-1-15,-3-2 0 16,0 0-2-16,0 0 1 0,-3-2-3 16,-7 2 0-16,1 0-2 15,5 5 2-15,4 2 2 16,0 4-7-16,0 6-4 15,13 3 0-15,5 2 7 16,1 15 4-16,1 6 0 16,3 2 1-16,-1 3 0 0,2-2 0 15,-1-5 0-15,-5-1 0 16,-9-4-4-16,-6-1-6 16,-3-3-5-16,0-2 5 15,-19-3 10-15,-8-1 0 0,0-4 2 16,1-2-2-16,9 0 1 31,7-2 7-31,3-8-7 0,7-1 0 16,0-2 6-16,0 2-7 15,5 1 0-15,14 1-1 16,3 1 0-16,3 1 0 16,7 5 1-16,-5-3 0 15,2 3 0-15,-5 2 0 16,-1-4 0-16,-2-1 0 0,-2 1 0 15,-7-6 2-15,-2 0-2 16,-6-1 9-16,-3-1-5 16,-1-1-1-16,0 2 9 15,0 4 7-15,-11 2-5 16,-3 2-9-16,-2 3-5 16,3 0 2-1,0 0 3-15,3 8-4 16,2 6 2-16,-1 3 6 15,6 2-1-15,3 2-2 0,0 2-2 16,0-1 3-16,7-2 0 16,20-4-4-16,8-3 5 15,9-6 14-15,9-7-20 16,0 0 1-16,0-4-1 0,0-12-2 16,-8-2-1-16,-10-4-8 15,-9 3 5-15,-13-2 0 16,-11 1 3-16,-2-1-5 15,-9 2-10-15,-14 4 6 16,-1 5 8-16,2 6-2 16,6 2 4-1,6 2 0-15,5 0-4 16,2 9 4-16,0 8 1 16,3 1 8-16,0 2 4 15,0-1-2-15,0 4-1 16,3-1-1-16,7-2 0 15,1-1 4-15,7-4 0 0,6-3-9 16,5-3-2-16,11-4-2 16,-2-3-16-16,1-2-14 15,-2 0-73-15,-18-8-54 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26.5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0 130 203 0,'0'0'81'16,"0"3"-52"-16,5-1 6 16,6 0 13-16,4-1-9 15,3-1-9-15,7 0-5 16,-1 0-11-16,-2-5 0 0,-4-5-1 16,-5-4 1-16,-6-2-1 15,-7-1 4-15,0-1-7 16,0 0-9-16,-13 0-1 0,-4 6-2 15,-5 5 2-15,0 7-8 16,0 0 5-16,5 0 1 16,4 13 0-16,7 5-1 15,6 2-1-15,0 0 3 16,0 1 1-16,6 0 1 16,10 1 3-16,-2-2 0 0,5-1-4 15,-2-4 2-15,-4-4-1 16,4-5 4-16,-3-5 5 15,-2-1-3-15,-2 0 0 16,0-11 10-16,3-8-2 16,-3-5-11-16,0 0 0 15,0-4-4 1,-1 3-4-16,-4 4-14 16,-2 3 4-16,1 7 0 0,-4 4 9 15,0 7 4-15,3 0-6 16,3 0-10-16,2 16 16 15,6 1 1-15,1 2 0 16,-2 2 0-16,3 0 0 16,-3-2 4-16,-2 0-3 0,-2-4 2 15,-5-3-1-15,-1-5 5 16,-2-3 0-16,-1-4 6 16,0 0 10-16,0 0 14 15,-7-7-5-15,-3-11-31 16,0-4-2-16,3-1-2 15,7-6-12 1,0 3 0-16,0 2-6 16,16 3 2-16,1 7 0 15,2 9 4-15,-2 5 5 16,1 0 9-16,0 4-1 16,-1 10 2-16,0 5-1 15,-2-1 1-15,-3 2 0 16,-6 0 1-16,1-2 0 0,-3-1 1 15,-2 1-1-15,-1-8-1 0,1 1-12 16,-2-3-61-16,4-3-67 16,-1-5-192-16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25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0 150 268 0,'0'-1'22'16,"0"1"13"-16,0 0 7 15,0 0-15-15,0 8 5 16,0 8-6-16,0 2-10 15,0 5 8-15,4 3-1 16,2 4-5-16,1 1 0 16,2 2-2-16,-2-3-3 0,-1 1-2 15,1-5-3-15,0-3 1 16,-3-6-3-16,2-7-2 16,-6-5 2-16,0-5 2 0,0 0 5 15,0 0 16-15,0 0 8 16,0 0 5-16,0-11-10 15,-6-4-28-15,0-7-4 0,-1-3-4 16,6-7-7-16,1-5-4 16,0-1-9-16,0-4-4 15,0 1-6-15,4-1 3 16,2 1-4-16,1 6 0 16,3 2 8-16,2 6-2 15,3 9 11 1,4 7 3-16,7 8 5 15,-2 3 1-15,3 0 9 16,-1 11 0-16,1 7 0 16,-5 5 0-16,2-1 1 15,-5 4 0-15,-3-2 0 16,-6-1-1-16,-9 2 3 0,-1-3 3 16,-7 0 1-16,-20-1 1 15,-9 0 2-15,-3-3-6 0,-4-3 0 16,2-2 0-1,5-4-2-15,16-3-1 0,8-3 1 16,8-3 2-16,4 0-1 16,0 0-3-16,3 0-1 15,15 0-10 1,4 0 11-16,7 0 1 16,-2 7-1-16,-1 4-1 15,-2 7 1-15,0 2 0 16,-5 2 0-16,-2 2 0 15,-1-1 0-15,-6-3 2 16,0-1-2-16,2-6 1 16,-5-2 0-16,-4-5 4 0,1-4 8 15,-4-2 4-15,0 0 11 16,0 0 9-16,0 0-4 16,0 0-5-16,0 0-11 15,0 0-10-15,0 0-7 0,0 0-2 16,0 0-32-16,0 0-65 31,0 0-133-31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8.3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3 245 0,'0'-4'136'0,"0"3"-92"16,0 1 15-16,0 0 12 15,0 0-24-15,0 0-12 16,0 11-4 0,0 9-13-16,0 6 2 15,0 5-3-15,0 1 2 16,0 2 4-16,0-2-8 16,0-1-2-16,0-4 1 15,0-8-3-15,0-3 0 16,0-9 0-16,0-2-4 0,0-5-3 15,2 0-1-15,-2 0-1 16,4 0-2-16,-1 0-8 16,5-1-38-16,2-3-69 0,-4 3-135 15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2.5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0 233 198 0,'0'0'56'16,"0"6"-48"-16,12 8 14 16,0 3 22-16,-2 2 1 0,3 3-17 15,-3 0-13-15,-3 1 1 16,-3-2 0-16,-2-3 13 16,-1-8 1-16,2-2-9 15,-3-5-1-15,0-3-3 16,0 0 22-16,0 0 10 15,0-12-9 1,-3-10-40-16,-1-7 0 16,1-4-6-16,0-1-4 15,2-5-19-15,1-1-9 16,-2 4-5-16,1 0 0 16,1-1 9-16,0 6-1 15,0 5 11-15,0 5 14 0,7 9 6 16,6 6-5-16,3 5 5 0,1 1 4 15,-3 0-2-15,4 1 2 16,-6 10 1-16,-2 2 1 16,-3 0 1-16,-5 1 2 15,-2 2 5-15,0-3 2 16,0 3 8-16,-12-1-1 16,-9 2-5-1,1-2-4-15,0-3 1 16,4 0-7-16,6-3-3 15,4-5-1-15,5 1-4 16,1 0-5-16,0-2-4 0,7 0 10 16,12 1 3-1,2 1 1-15,2 1-1 0,3 3 0 16,0 4 0-16,-3 1 0 16,-1 1 0-16,-4 1 0 15,-7 1 0-15,-5-1 1 16,-6 0 0-16,0 0 4 0,0-1 16 15,-14-4-2 1,-7-1-2-16,-3-2 7 0,-3-2-3 16,1-3-5-16,2 3-4 0,5-5-3 15,8-1-5-15,5 0-4 16,5 0-23-16,1 0-53 16,0 0-69-16,10-1-103 15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5.7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90 125 0,'2'0'83'16,"-2"0"-60"-16,0 0 6 16,2 0 3-16,0 0-16 15,-1 0 7-15,1 4 5 16,-1 8-8-16,2 5 12 16,-3-2-3-16,1 4-6 15,1 1 1-15,-2 0-1 0,0-1-7 16,0-1 1-16,0-1 1 0,0-5-3 15,0-3 0 1,0-4-2-16,0-2-1 0,0-3 2 16,0 0 3-16,0 0 7 15,0 0 4-15,0 0 1 16,0 0-2 0,0-3-9-16,0-6-17 15,0-5-1-15,0 0-4 16,0-1-2-16,0-2-4 15,-2-3 1-15,1-2-5 16,-2 2-3-16,2 0 5 16,-1 0-1-16,2 1-1 15,0 1 2-15,0 1 1 0,0 6-2 16,0-1 1-16,0 3 1 16,2 3-4-16,8 0 1 15,3 4 5-15,1 1 5 16,3-1 1-16,2 2-1 0,1 0-1 15,-3 0 4-15,-2 0 1 32,-3 2 0-32,-3 8-3 15,-3 3 3-15,-2 0 0 0,-4 1 3 16,0 2 2-16,0-3 8 16,-10 0-2-16,-7-2-4 15,-6 0 0-15,3-4-3 16,1-1 3-16,6-1-4 15,5-4-2-15,5 1 1 0,3-2-1 16,0 0 0-16,0 0 0 16,0 0-1-16,3 0-12 15,11 0 12-15,5 0 0 16,1 0-3-16,3 0-4 16,-5 0 4-16,1 5 2 15,0 3-3-15,-5 3-1 0,-3 3 4 16,0 2 0-16,0-1 1 15,-7 1 0-15,-2-2 0 16,-2 0 0-16,0 0 4 16,-2-4 3-16,-13 2 2 0,-3-2-1 15,-2-1 1 1,0-3 3-16,1-2-3 16,4-2 2-16,-1 0 0 15,6-2-6-15,-2 0-1 16,1 0-1-16,4 0-2 15,-2 0 0-15,5 0-1 16,4 0-1-16,0 0-14 16,0 0-27-16,0 0-39 15,4-10-124-15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3.9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0 205 0,'0'0'19'0,"2"0"11"15,15 0 32-15,3 0-3 16,3 0-17-16,4 0-9 0,2 0-6 16,-2 0-1-16,4 0-11 15,-5 0-9-15,-3 0-6 16,-1 0 0-16,-4 0-10 16,1 0-61-1,-7 0-96-15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3.5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0 334 22 0,'4'0'173'15,"-3"2"-106"-15,-1-2 1 0,0 0 10 16,0 0-6-16,0 0-16 15,0 0-13-15,0-7-4 16,2-3-1-16,-1-1-4 16,1-3-11-16,0-5-8 15,0 1 0-15,-1-1-6 0,5-7-5 16,-2 4-4-16,5-5 0 0,-1 1-1 16,3 2-1-16,1-1-1 15,0 2-2-15,-2 5-4 16,-3 4 2-16,2 2 2 15,-1 5-3-15,1 2 2 16,1 1-1-16,0 1-1 16,-3 1 0-1,5 2 2-15,-4 0 2 16,2 0 3-16,0 7 0 16,3 6 0-16,-1 3 1 15,0 2 0-15,0 1 0 16,-4 2 0-16,3-6 1 15,-1 4-1-15,-2-2 0 0,1 1 0 16,-1-2 1-16,-2-3-1 16,0 1 0-16,0-3 0 15,-1 0 1-15,-2-3-1 16,0-1 1-16,1 0 0 16,-1-3-1-16,-1-1 2 15,-2 0-1-15,0-1-1 0,0-2 1 31,0 0-1-31,0 0 1 0,0 0 0 16,0 0-1-16,0 0 0 16,0 0 2-16,0 0-2 15,0 0-4-15,0 0-9 16,0 0-16-16,0 0-33 16,0 0-60-16,-3-6-150 15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7.7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110 501 301 0,'9'-15'84'16,"12"-5"-65"-16,6-6 54 16,1-4-9-16,-1-10-17 15,0-9-27-15,-3-3-1 16,-6-5-14-16,-10 5 0 16,-8 3-2-16,0 9-1 15,-12 8 4-15,-12 8-3 0,-1 15 4 16,-5 9 5-16,0 0-11 15,2 28-1-15,8 11 0 16,7 10 0-16,12 9 2 16,1 8 0-16,5 3 2 15,17 0 0-15,7 0-2 16,2-1-1 0,0-4-1-16,-6-2 0 15,-3-4-3-15,-9-4-3 16,-9-7 1-16,-4-5-1 0,0-7 5 15,-16-6 0-15,-8-6 0 16,-5-7 2-16,-5-5 4 16,-2-3 5-16,0-8 6 15,3 0 5-15,4 0 5 0,5-14-1 16,7-7 1-16,5-7-10 16,8-6-5-16,4-4-6 15,3 3-5-15,17-2-5 16,4 4 2-16,4 8 0 15,0 2-4-15,1 7-6 16,2 2-9 0,0 6-9-16,0 0-21 15,-1 2-43-15,-2-1-111 16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7.0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316 25 209 0,'4'-17'65'16,"-4"9"-8"-16,0 8-2 15,0 0-30-15,0 15-13 16,0 11 21-16,0 5-2 0,-9 2-16 15,-3 5 1-15,-1 2 1 16,-5-3 1-16,-2-1 0 16,-1-1-4-16,-1-5-7 0,0-4 2 15,1-6 3-15,1-5 2 16,-3-6 0-16,-1-4 1 16,-2-5-1-16,5 0-6 15,2-3-3-15,5-12 1 16,5-7-6-1,6-4-4-15,3-4-1 16,0-4-8-16,16-2-6 16,4 3-7-16,-1 5-5 15,-4 10 15-15,-3 8 11 16,1 9-1-16,0 1 0 16,2 3 5-16,6 14 1 15,1 4 1-15,4 2 0 0,3 2-1 16,-2 1 6-16,2 0 0 15,-3 0 1-15,-2-1 2 16,-5-4 2-16,-4 0-2 16,-2-7-4-16,-4-6-3 0,-3-3-2 15,-3-3 0-15,2-2-20 16,0 0-82 0,-1-15-148-16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4.8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42 255 0,'4'0'61'0,"2"-9"-22"15,1 4 38-15,-1-2 7 16,7 0-22-16,2 3-21 0,7-1-19 16,5 3-9-16,2 2-1 15,2 0-5-15,0 0 2 16,-1 0-6-16,-2 0-3 0,-3 2 0 16,-2 3-3-1,-2-1-25-15,-1 1-50 0,-8-3-79 31,-12-2-195-31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1.8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0 201 365 0,'0'0'7'0,"0"18"2"15,0 9 44-15,10 5 3 16,1 3-10-16,5 4-15 16,-1-5-6-16,-3-3-10 15,-3-3-8-15,-5-6-1 16,-2-7 5-16,-2-6 3 0,0-6 2 15,0-3-2-15,0 0 18 16,0-1 16-16,0-17 1 16,-6-6-47-16,-7-6-1 15,2-9-1-15,2-1-6 16,2-7-14-16,4-7 4 16,1-3-11-16,2 1 1 0,0 4 3 15,0 15 3-15,0 10 3 16,7 15 7-16,4 11 0 15,2 1 2-15,4 1 5 0,3 16 2 16,1 1 1 0,-2 4 0-16,-2 3-1 0,-2-3 1 31,-4 3 0-31,-10-3 0 16,-1 1 0-16,0-2 0 0,-18 1 8 15,-9-6 2-15,-5 0-2 16,3-5-3-16,8-5-1 15,10-2-3-15,8-3-1 16,3-1 0-16,1 0-9 16,19 1-3-16,8 3 12 0,4 1 0 15,-3 7 0-15,-3 0-1 16,-2 3 0-16,-5 4 0 16,-2 1 1-16,-7 0-1 15,-6 1 1-15,-4 0 0 16,0-2 2-16,-7-1 9 15,-9-1 0 1,-1-2 5-16,-4-5 1 16,-5-4-1-16,-4-1 1 15,1-2-4-15,3-3-4 16,8 0-7-16,8 0-2 0,8 0-25 16,2-5-43-16,5 0-58 15,17-2-137-15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0.6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2 346 0,'17'0'29'0,"6"0"-3"15,5 0 42-15,1 0-20 16,6 0-12-16,4 0-30 15,-3-2-6-15,-1 2-34 16,-14 0-152-16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0.4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0 427 275 0,'0'5'71'0,"0"-5"-14"16,0 0 19-16,0 0 20 0,0-2-31 0,0-14-39 15,2-3-24 1,6-6 1-16,-2-2 0 0,0-6-1 16,-5 0 0-16,-1-6-1 15,2-5 0-15,2-2-1 16,-1 0-1-16,4 3 1 15,0 14 0-15,2 11-2 0,-1 8 0 16,2 10-2-16,6 0 1 16,3 5 3-16,3 16-2 15,-1 8 2-15,0 4 0 16,-2 5 1-16,-2 2-1 16,-1 2 1-16,-6-2-1 15,-1 2 1 1,-2-2 0-16,-4-3 4 15,2-4-2-15,2-3 0 16,-2-4 3-16,0-6 1 16,3-5-1-16,-5-4 0 15,0-7-4-15,-2-2-1 16,-1-2 1-16,0 0-2 0,0-9-2 16,0-11-58-16,-10-5-146 0,-16-2-204 15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8.7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67 5 435 0,'-19'-3'54'16,"7"3"53"-16,2 0-63 15,-1 1-12-15,5 19-14 16,0 8 3-16,5 7-4 16,1 6 2-16,0-3-9 15,0-3-2-15,17-3-2 16,6-5-6-16,13-10-3 15,7-6-14-15,10-11-49 0,-1 0-65 16,-8-9-134-16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8.4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179 41 192 0,'-6'-15'121'15,"-20"0"-104"-15,-1 6 36 16,-4 7-10-16,3 2 20 16,4 3-26-16,7 16-23 15,5 7-6-15,7 4 3 0,5 0 9 16,0 4-2-16,7-1-8 16,11-3-1-16,1-3-4 15,2-3-2-15,0-8 2 16,-1-4-1-16,-2-10 2 15,-2-2-2-15,0-5 0 16,-5-16 1 0,-1-7-2-16,-2 0-1 15,-3-6-1-15,-2 0-1 16,-1 0 0-16,0-1-3 16,1 7-6-16,3 6-4 15,-3 10 5-15,2 9 5 16,1 3-5-16,9 4-4 15,0 18 12-15,0 4 3 0,2 1-1 16,-3 5 3-16,-1-3-3 0,-2-1-1 16,-2-6 1-16,-4-1-1 15,-4-8 3-15,-1-5 3 16,0-5 5-16,0-3 3 16,0 0 22-16,0-6 8 15,-3-10-38 1,-4-8-5-16,5-2 5 15,2-4-7-15,0-1-4 16,6 1-3-16,7 7-5 16,4 9 2-16,-1 9 7 15,1 5-5-15,-4 0 5 16,3 9 2-16,0 12-1 16,-3 4 2-16,1 2 0 0,-6 0 0 15,-1-2 0-15,-4-3 0 16,3-4 0-16,-3-1-19 15,6-8-64-15,-1-7-97 16,2-2-237-16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7.7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10 222 0,'37'-6'16'15,"11"6"-12"-15,9 0 30 16,3 0 1-16,0 13 6 15,2 7-5-15,-5 5-4 16,-5 2-15 0,-11 7-6-16,-9 4-6 15,-11 0 7-15,-9 0 4 16,-11 1-2-16,-1-2 0 16,-7-4 8-16,-19-2-4 0,-7-5-1 15,-2-2 3-15,-3-6-7 16,1-4 4-16,2-4 4 15,3-3-2-15,6-5-2 0,4-2-7 16,8 0-2-16,4 0-8 16,5-4-5-16,3-3-41 15,2 1-45-15,0-1-70 16,8-2-209-16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7.4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24 0,'10'-5'294'0,"-5"5"-262"15,-3 0-5-15,5 17 34 16,2 11 15-16,-1 7-39 16,1 5-4-16,1 3-11 15,1 2-8-15,2 1-1 0,0-3-3 16,-3-2 1-16,1-10 0 15,-4-5 0-15,-3-7-3 16,-3-7-2-16,-1-11 0 0,0-1-3 16,0 0 5-16,0-5-8 15,-14-15-4-15,-1-6-69 16,-2-6-84 0,-4-5-203-1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6.7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261 0 318 0,'3'0'5'16,"0"13"21"-16,1 6 33 15,-3 2 3-15,-1 6-15 16,0 4-3-16,0 1-14 15,-7 2-4-15,-12-2-5 16,-5 0-2-16,-6-3-2 16,-4-4-4-16,-1-3 2 15,1-7-2-15,5-5-5 0,5-6-2 16,7-4 4-16,5 0 1 16,6-12-7-16,6-11-4 15,0-9-11-15,9-3-4 0,14 0-4 16,4 5-8-16,0 8 5 15,-2 9 9-15,-5 10 9 16,-2 3 2-16,0 5 0 0,-3 15 2 16,2 3 4-16,1 5 4 15,-1 2 11-15,1-1-3 16,0-3-6-16,0-2 1 16,1-5-8-16,-2-5-3 15,0-7-3-15,1-3-37 16,-7-4-111-1,-2-9-316-15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5.9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7 185 378 0,'-3'0'27'0,"-1"-2"44"0,4-23-51 16,0 3-3-16,0-5 9 15,0 0-11-15,6 8 2 16,-2 5-8-16,-1 6-1 16,-3 7 5-16,3 1-10 15,1 0-3-15,9 16-3 16,6 9 3-1,2 2 4-15,8 1-3 16,-2-1 0-16,3-2 0 16,-1-4 0-16,-1-5 0 0,-5-4 2 15,-1-6 6-15,-5-6 8 16,-4 0 7-16,-1-5 4 16,-1-15 0-16,-5-3-8 15,-2-5 0-15,-4-2-10 0,0-2 2 16,0 0-3-16,-10 3-3 15,-1 5-4-15,4 10-2 16,3 8 0-16,3 6-2 16,1 0-30-16,0 6-41 15,0 15 7-15,0 7-36 16,0 5-90 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2.9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40 215 0,'17'-15'8'0,"5"2"0"16,1 5 45-16,-3 4 16 16,-1 4-34-16,-4 0-5 0,-5 0-17 15,-7 13 5-15,-3 6 9 16,0 2 9-16,-3 5-9 16,-12-1-14-1,-4 1-3-15,2-1 1 16,1-1 0-16,3-6-4 15,4-5-2-15,4-3 7 16,2-2 0-16,3-2-3 16,0 0-1-16,0 0 2 15,0 0 0-15,14 1 3 16,5-2-2-16,5-3-7 0,6-2 0 16,3 0-4-16,0 0-8 15,-4 0-25-15,-6 0-39 16,-12 0-35-16,-8 0-68 15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1.8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17 233 0,'0'-7'10'16,"0"4"-10"-16,5-1 27 15,12 3 27 1,4 1-14-16,-1 0-4 16,-1 0-13-16,-5 11 1 15,-4 3-2-15,-5 1-10 0,-5 2 7 16,0 5-1-16,0-2 3 16,0 1-12-16,-11 1-5 15,0-5-1-15,1-1 0 16,1-7 0-16,2-1 3 0,4-1 2 15,3-6 0-15,0 1-1 16,0 1-2-16,2-2 10 16,12 3 11-16,3-3-14 15,3-1-6-15,-4 0-4 16,4 0-1-16,-5 0-1 16,-1 0 0-1,-3 0-12-15,2-1-65 16,-4-9-68-16,-5-6-269 15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1.4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0 179 0,'5'0'192'16,"3"0"-183"-16,6 0 28 15,8 0 9-15,8 0-33 16,3 0-13-16,9 0-1 0,-1 0-85 16,-4 0-197-16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1.2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87 44 0,'0'0'194'0,"0"0"-194"16,0 3 12 0,0 13 41-16,0 3-11 0,0 4-17 15,0 4 2-15,0 1 1 16,0 3-9-16,0-3-5 0,-2-2 2 15,1-3 6-15,1-6-4 16,-3-3 2-16,3-5 0 16,-1-5-5-16,1-2 1 15,0-2 6 1,0 0 10-16,0 0 7 16,0 0-8-16,0-9-11 15,0-6-20-15,0-7 0 16,0-4-6-16,0-2-7 15,0-7-6-15,7-3-12 16,0 2-9-16,1 1-2 16,-5 4 9-16,-1 3 25 0,-2 7 1 15,0 4 2-15,4 7 3 16,-4 6 2-16,2 2 0 16,-2 2-2-16,3 0-3 15,1 0 0-15,3 8 5 0,0 6 5 16,4 1 2-16,1 2 4 31,0 2-2-31,2-1 3 0,1 4 1 16,0 0-7-16,1 2 0 15,-1 1 4-15,1-1-1 16,-4-1-3-16,-4-1-2 16,1-5-2-16,-5-2 2 15,0-7-3-15,-2-1-1 16,-1-4 0-16,-1-3-4 0,0 0-32 15,-1 0-35-15,-19-10-137 16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0.0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20 216 0,'0'0'107'0,"2"0"-92"15,5 0 28-15,8 0 21 16,4-4-18-16,6-2-11 15,3 1-12-15,0 3-3 16,-1 2-9-16,-5 0-4 16,-4 0-4-16,-4 0-3 0,-3 0 0 15,-3 0-16-15,-2 4-66 0,-6-1-75 16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7.0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46 277 0,'7'-5'22'0,"3"-1"40"16,4 2-4-16,5-2-2 16,8 1-9-16,5-2 0 15,9 4-12-15,2-2-3 16,5 4-11-16,6-1-5 15,6 2-3-15,8 0-3 16,2 0-4 0,0 0 2-16,5 6-6 15,-1-1 2-15,1-1-1 16,2-2 4-16,-1-2-3 16,-2 0 31-16,-3 0-24 15,-11 0-3-15,-6-6 5 16,-9 3-9-16,-9-1 17 15,-15 3-18-15,-11 0-1 0,-6 1-2 16,-4 0 1-16,0 0-1 16,0 0 0-16,0 0 0 0,0 0-2 15,0 0-22 1,0 0-37-16,-12 0-49 0,-7 0-102 16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6.3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37 261 0,'0'-7'41'16,"3"1"9"-16,11-3-16 15,6 1-9-15,3 5-6 0,-4 1 4 16,-1 2-10-16,-6 0-4 15,-5 5-4-15,0 6 8 16,-7 2-2-16,0 1 8 16,0 2 8-16,0-2-9 15,-14 0-6-15,-3-1-1 16,-3 2-4 0,-1-4 1-16,3 3 0 15,2 1 0-15,3-5 2 16,7-1-3-16,2-3-3 0,4 1 0 15,0-3 1-15,0 3 1 16,2 0 5 0,12 1 2-16,5-2-2 15,3-1-2-15,4-2-3 0,1 1-1 16,1-4-3 0,-1 0 1-16,0 0-1 15,-7 0-1-15,-5 0-1 0,-8 0-6 16,-6 0-31-16,-1 0-40 15,0 0-119-15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4.7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58 16 125 0,'0'-5'98'16,"-8"3"-49"-16,1-2 7 15,-2 3-4-15,7 0-9 16,1-1-18-16,1 2 3 15,0 0-14-15,0 0-14 16,1 0-7-16,10 0 7 0,4 0 3 16,0 0-2-16,-1 0 0 15,-1 0 0-15,-2 0 1 16,-2 0 0-16,-3 0-2 16,-2 3 2-16,-4 4-1 15,0 1 0-15,0 4 17 16,-13 1-4-1,-5 4-7-15,-3 0-2 16,-1-1-2-16,3-1 2 16,2-1-1-16,7-3 0 15,3-4 1-15,5-1-3 0,2-1-1 16,0-2 0-16,0 2 0 16,0-2 3-16,4 1 0 15,6-1 1-15,3-1 0 16,6 0-1-16,1-2-2 0,0 0-1 15,-1 0-1 1,-1 0 2-16,-2 0-2 0,-3 2 1 16,0-2 3-16,-3 2-3 15,-6-2 4-15,-1 0-3 16,0 0-1 0,-3 0-1-16,0 0 0 15,0 0-6-15,0 0-35 16,0 0-64-16,0 0-114 15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50.1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7 238 0,'1'0'74'0,"1"0"-31"0,3 0 27 15,2 0 2-15,5 0-33 16,11-4-13-16,0 2 2 0,7 2-6 16,0 0-5-16,-1 0-3 15,-3 0-10-15,-4 2-1 16,-6 5-2-16,-10-4-1 16,3 1-13-16,-9-2-94 15,0-2-179-15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49.8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16 243 0,'0'0'48'0,"2"0"13"16,1-2 21-16,2-4-18 15,6 2-33-15,0 1-7 16,3 3-1-16,2 0-7 0,3 0 0 15,2 0 0-15,2 0-3 16,-1 2-7-16,-1-1-1 16,-2 3-2-16,-4-2-2 15,-3-2-1-15,-3 1-1 0,-6-1-23 16,-3 0-49 0,0 0-54-1,-2 0-172-15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49.0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281 24 60 0,'3'-17'129'16,"-3"10"-117"-16,0 7 44 0,0 0 13 15,0 0-24-15,0 0-27 16,0 2-7-16,0 10 18 16,0 7 5-16,0-1-10 15,0 7 3-15,0 1 0 16,-10 2-9-16,-2 0-5 15,-3 3-2 1,-1-4 0-16,-1-4 0 16,-2-2-4-16,2-6 1 15,-2-2 4-15,1-1 0 16,-1-6-5-16,2-4 2 16,0-2 2-16,-1 0 5 15,3 0-10-15,2-8-6 16,0-8-2-16,3-1-7 0,1-1-8 15,5 0 8-15,0 0 0 0,2 1-9 16,2 0 6-16,0 0 0 16,0 4-3-16,4 0-1 15,8 1 10-15,1 4 0 16,4 1-3-16,4 3 2 16,-2 3 2-1,1 1 4-15,-1 0 1 16,-2 0 0-16,0 0 0 15,0 7-1-15,2 4 1 16,-2-2 1-16,2 2 1 16,2-1-1-16,-5 1 0 15,0 4 1-15,-2-2 1 16,-4 1 2-16,0 0 2 0,-3-2-2 16,2-1 3-16,-6 0 3 15,3-4-5-15,-3-5 0 0,-2 0 5 16,-1-2 4-16,0 0 3 15,0 0 5-15,0 0-3 16,0 0-2-16,0 0 0 16,0 0-7-16,0 0-6 0,0 0-5 15,0 0-1-15,0 2-2 16,4-1-6-16,1 2-21 16,0-2-68-16,-2-1-117 15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46.9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152 72 153 0,'0'-9'15'15,"0"2"62"-15,0-2-13 0,-5 2-5 16,0-1-24-16,-2 0 5 16,4 4 4-16,-3-2-15 15,-1 4-7-15,-1 2-7 16,-2 0-7-16,-2 0-5 16,-4 0-2-16,1 0 0 15,0 8 0 1,1 1-1-16,4 3 0 15,1 0-1-15,4 4 1 16,2 1-1-16,3 2 1 16,0-1 2-16,0 0 1 15,0-2 2-15,8 1-3 16,2-5 1-16,0-2 3 16,-1-3-6-16,0-5 0 0,-1-2 0 0,4 0 0 15,0-1 8-15,2-13-4 16,0-7-3-16,-4-2-1 15,-3-2 0-15,-4 0-2 16,-3 4 0-16,0 0 1 16,0 6-3-16,0 2 0 15,0 7 3 1,0 2 1-16,0 4-1 16,0 0-3-16,0 0-7 15,0 8 7-15,4 7 4 16,2-1 0-16,7 3 0 15,-2-1 1-15,1 1-1 16,-1 0-1-16,4-2 1 16,-4 0 0-16,-4-1 0 0,2-3 0 15,-2-5 0-15,-3-1 0 16,2-5-1-16,0 0 1 0,-2 0 7 16,2-11 11-16,-1-7-13 15,-2-3-3-15,-1-1-2 16,-1-2 0-16,2 3-2 15,-2-1-6-15,-1 5-3 0,2 7 4 16,-2 4 5-16,1 6 1 16,3 0-7-16,1 0-7 15,4 12 15-15,-1 3-1 16,2 4 2-16,0 0-1 16,-1 0 1-16,2 0-1 15,-2-2 0 1,-5-1 0-16,-1-3 0 15,0-2 1-15,-3-6-1 16,0-1 5-16,0-3 7 16,0-1 3-16,0 0 10 15,0 0 6-15,0-3 3 16,0-9-31-16,-4-3-3 0,4-7-7 16,0-1 0-16,0-3-2 0,8-1-3 15,5 5-5-15,-3 2 2 16,0 12 5-16,2 4 7 15,0 4-3-15,0 0 2 16,4 10 4-16,-3 5 0 16,1 4 1-16,-4 1 2 15,4 1-2 1,-1 0 1-16,-1-4 6 16,-1-1-4-16,1-3 11 15,-4-4-11-15,-1-2-3 16,-4-3-1-16,-1-3-21 15,-2-1-130-15,0 0-281 16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45.6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52 250 0,'0'0'37'0,"0"0"36"15,0-2-4-15,0 0-11 0,0 0-38 16,4-3-19-16,13 1 8 16,6-1 2-16,9 1-2 0,2 3 2 15,6-2 0-15,7 3 4 16,2-2 5-16,0 1-9 15,-2-1-3-15,-2-1 4 16,-8 1 2 0,-4-1-2-16,-9 1-2 15,-11-1-2-15,-6 1 5 16,-5 2-2-16,-2-4 4 16,0 4 1-16,0 0-1 15,0 0-9-15,0 0-6 16,0 0-26-16,0 0-41 15,0 0-77-15,0 0-186 0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6:44.8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13 217 0,'1'-3'70'0,"-1"-2"-38"16,0 3 48-16,0-1-13 16,0 3-24-16,0 0-18 15,0 0-6-15,3 0-10 16,3 10 3-16,1 6 15 15,-3 2-11-15,2 6-2 16,-2 3 3-16,0 5-4 16,-2 5-8-16,-1 6-2 0,1 1 2 15,2 0-3-15,-1-4 0 16,0-1-1-16,1-5-1 16,-2-5 3-16,-1-3 0 15,1-3 1 1,0-6 2-16,-2-5 1 15,0-3-1-15,0-6 2 16,0 0-1-16,0-3 2 16,0 1 8-16,0-1 1 15,0 0 3-15,0 1-5 16,0-1-6-16,0 0-6 16,0 0-3-16,0 0-1 0,0 0-6 15,0 0-25-15,0 0-38 16,2 0-67-16,1-5-199 15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8.9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40 65 342 0,'-3'-4'88'0,"2"-7"-19"0,1 2-7 16,0-1-23-16,7-2-12 16,12 2-13-16,1 4-1 15,0 4-4-15,1 2-7 16,-4 0 3-16,-3 13 2 15,-6 4 0-15,-8 4 3 16,0 2 0 0,0 3-1-16,-16 1-3 15,-4 0-2-15,0-2 1 16,-3 0-1-16,2-5-1 16,-2 1 5-16,6-5 1 15,4-4-1-15,7-6-3 16,3-3-3-16,3-1-2 15,0-2-2-15,5 1 2 0,17-1 5 16,4 0 1-16,7 0-4 16,-4 0 0-16,-2 0-2 15,-1 2 1-15,-5-2 1 16,-2 2-2-16,1-2 5 16,-7 1 1-16,-3-1-1 0,-4 0-2 31,-5 0 0-31,-1 0 0 0,0 0-2 15,0 0-1-15,0 0 0 16,0 0-33-16,0 1-63 16,0 5-134-16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5.1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0 262 0,'0'0'49'0,"3"2"3"16,4 0 40-16,1-1 1 15,11 0-29-15,5 1-27 16,8 0-9-16,1-1-12 0,3 1-11 15,-2 1-4-15,-4-2 0 16,-4-1-1-16,-8 0-36 16,-5 0-69-1,-13 0-152-15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2.2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48 389 0,'-5'-14'16'0,"5"5"60"15,0-2-48 1,12 5 8-16,8 1-27 16,5 5-2-16,-1 0 0 0,-3 5 0 15,-2 12-6-15,-5 4 1 16,-5 2 4-16,-8 6 4 15,-1-4-2-15,0 1 1 16,-11-1-1-16,-6-3-4 16,-6-2 5-16,3-4 1 0,3-2-3 15,5-2 0-15,5-2 7 16,7-2-5-16,0 0-1 16,0-3 3-16,4 3 4 15,12-2-2-15,3-1-3 16,3-3-2-16,3-2 0 15,-1 0-3 1,-1 0-2-16,-4 0-3 16,-2-5-1-16,-3-8-30 15,-4 1-49-15,-7-1-142 16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41.0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66 288 0,'-3'0'52'16,"-3"-5"45"-16,1-4-20 15,2-1-16 1,3-3-19-16,0 2-16 15,0 3-21-15,17 2-4 16,2 4-1-16,-1 2-1 16,0 0 1-16,-3 13 1 15,1 5-1-15,-6 4 0 16,0 0 1-16,-4 2 0 16,-6 1-1-16,0 0 0 0,0-2 0 15,-19 0 0-15,-4-5 1 16,-1 0 2-16,2-7 0 15,7-3 10-15,6-3-1 0,8-2-4 16,1-3-3-16,0 3 5 16,0 0-3-16,18 3 10 15,6-1-3 1,5-1-9-16,2-2-3 16,0 1 0-16,-1-3-2 15,5 0-10-15,-3 0-32 16,0-2-62-16,-6-17-168 15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6.2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31 323 0,'0'0'84'16,"1"0"-57"-16,12 0 12 15,8 0 22-15,7 0-20 16,6 0 0-16,5 0-8 0,5 0-11 16,1 0-6-16,-4 2 3 15,-6 1-6-15,-11 0-6 16,-8-1-4-16,-10-1-2 16,-5-1 0-16,-1 0 1 15,0 0-2-15,0-9-37 16,-16-5-136-1,3-5-201-15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4.6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0 276 0,'0'0'103'0,"0"0"-95"0,0 0 7 0,7 3 51 16,5 7 8-16,0 4-30 16,-1 5-17-16,-3 0-8 15,-1 3-11-15,-4-2-2 16,3 0-5-16,-2-3-1 15,2-3-20-15,0 1-64 16,3-7-96-16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3.4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79 253 0,'17'0'37'0,"7"-2"-9"16,7 0 32-16,4-3-3 16,7 1-3-1,7 1-3 1,11-1-16-16,10 0-9 0,12 0 0 15,5 0-9-15,5 1 0 16,0-2-5-16,-3 1-5 16,-2 0-3-16,-4 3 3 15,-9-3-2-15,-10 3 5 16,-13-1 6-16,-12-1-12 0,-15 1-3 16,-8-2 3-16,-12 2-4 15,-4-2 2-15,0 1-2 16,0-2-39-16,-4 5-87 15,-16 0-79-15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0.2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0 364 0,'0'2'35'16,"7"1"-7"-16,6 0 21 15,8-3-1 1,7 0-15-16,0 0-7 15,5 0-15-15,0 0-11 16,-3 0-6-16,-1 1-84 16,-5-1-121-16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28.9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6 194 0,'0'0'37'0,"0"0"0"16,0 0 11-16,3 0 8 15,1 0-28-15,9 0-6 16,6 0 11-16,4 0-4 16,1 0-8-16,2-4-6 0,-6 2-1 15,-3 2 0-15,-3 0-5 16,-5 0-4-16,-4 0 1 15,-3 0-1-15,-2 0-1 16,0 0 2-16,0 0-1 16,0 0-1-16,0 0 0 0,0 0-4 15,0 0-35-15,0 0-43 16,0 0-60-16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28.3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0 140 144 0,'0'-5'54'15,"0"-6"-27"-15,3 3 22 0,2-1-14 16,2-3-2-16,-2 3 1 15,0 2-9-15,0 1-4 16,-3 0 1-16,-2 2 1 16,0-1-1-16,0 0-6 15,0 3-5-15,0-2-4 0,2 1-6 32,1-2-1-32,1 2-4 0,1-1 1 15,0 0 3 1,0 1-1-16,0 0 1 15,2-2-1-15,-1 1 1 0,1 2 1 16,-1-2-1-16,3 1 0 16,-2 3 0-16,-3-4 0 15,-1 4 0-15,0 0 0 0,-2 0-1 16,2 0-2-16,4 0 3 16,0 1 0-16,2 5 0 15,0 4 0-15,-1-4 2 16,-2 2-2-16,1-2 1 15,-1-2 0-15,-2 2-1 16,-1 2 0 0,0 2 2-16,-3-1 2 15,6 1-1-15,-5 3 1 16,1-1-2-16,-1 3 3 16,-1-1-3-16,2 3 2 15,-2-5-2-15,0 4 0 16,2-1 2-16,-2-1-1 0,0 0-1 15,2-2 1-15,-1 1 0 0,1-2 1 16,-1-2 0-16,-1-3 0 16,3-1 1-16,-3-2 1 15,0-2-2-15,1 1 2 16,-1-2-3-16,0 0 1 16,0 1 0-16,0 2 1 15,2 1 0 1,-1 0 0-16,1 0-3 15,-1 2 0-15,-1-3-1 16,0-3-1-16,0 2 2 16,0-2-2-16,0 0 2 15,3 0-2-15,-3 0 1 16,0 0 0-16,0 0-1 16,0 0-1-16,0 0-14 0,0 0-33 15,0 0-36-15,0-8-118 0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23.9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7 163 0,'0'-7'14'0,"0"4"30"16,0 3 6-16,0 0 1 0,0 0-24 16,0 0-13-16,0 11 25 15,0 2-9-15,1-1-8 16,2 2-3-16,-2-2-5 15,-1 2-2-15,2-2-3 16,-2 0-4-16,0 1 2 0,0-1 1 16,1 2-1-16,1 0 2 15,0-1-1-15,0 0-1 16,-2-2 4-16,1 0 7 16,-1-4-9-16,0 0-1 15,0 0-3-15,0-2 3 16,0-2 1-1,0 0-7-15,0-2 0 16,0 1 0-16,0-2 2 16,0 0-1-16,0 0 0 15,2 0 0-15,-2 0 2 0,0 0-1 16,0 0 1-16,0 0 2 16,0 0-5-16,0 0-1 15,0 0-1-15,0 0 1 0,0 0-1 16,0 0 0-16,0 0 0 15,0 0-1-15,0 0 1 16,0 0 0-16,0 0-1 16,0 0 2-16,0 0-1 15,0 0 0-15,0 0 0 16,0 0 1-16,0 0-1 0,0 0 0 16,0 0 0-16,0 0 1 15,0 0-1-15,0 0 1 16,0 0-1-16,0 0-1 15,0 0 1-15,0 0-1 16,0 0 1-16,0 0-2 16,0 0 2-1,0 0 0-15,0 0 0 16,0 0 2-16,0 0-1 0,0 0 1 16,0 0-2-1,0 0-1-15,0 0-7 0,0 0-25 16,1 0-49-16,2 0-95 15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8.3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76 39 207 0,'-7'-8'49'0,"0"5"11"16,4 3 8-16,-3 0-32 16,-1 0-11-16,-1 0-12 15,-1 14 4 1,-1 6-7-16,3 5 3 15,1 6 7-15,2 0 2 16,2 3-3-16,2-3-3 16,0 1 0-16,0-7-2 0,12-3-2 15,9-5 4-15,1-6-5 16,4-8-4-16,-1-3 4 16,0 0 2-16,-4-6-2 0,-2-12 3 15,-3-5-1-15,-4-3-3 16,-6-5-1-16,-6-1-6 15,0-2-1-15,0 0-1 16,-14-1-1-16,-6 5-3 16,-2 3-5-16,-2 10-1 15,2 8 3 1,1 9 5-16,4 0-16 16,1 9-25-16,5 13-16 15,2 3-35-15,3 1-82 16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5.0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37 315 0,'2'-14'30'15,"1"6"34"-15,4 3-18 0,3-1 19 16,4 4-36-16,5 2-20 15,4 0-1-15,-5 0-6 16,0 5 1-16,-7 11 0 16,-5 1-2-16,-6 1 3 15,0 4 4-15,-4-1 4 16,-15 4-3-16,-7-6-1 0,2-2-4 16,2 0 0-16,8-6 3 15,8-6-4-15,6-3 0 0,0 2 0 16,0-3 5-16,13 1 15 15,13-2-4-15,7 0-11 16,4 0 0-16,-1 0-4 16,-3 0 0-1,-6 0 0-15,-8 0-3 16,-9 0 0-16,-3 0-1 16,-7 0-1-16,0 0-18 15,0 0-35-15,-6-7-140 16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34.3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0 284 375 0,'27'-7'18'15,"3"-11"19"-15,5-4-3 16,-2-3 25-16,-2-4-17 15,-8 1-16-15,-7 1-11 0,-9 1-4 16,-7 3-4 0,0-3-6-1,-14 5 1-15,-5 4 1 16,2 6-1-16,4 7-1 16,0 4-1-16,4 0 0 15,2 18-3-15,3 8 3 16,4 7 1-16,0 5 4 15,1 6-1-15,17 1 0 16,0 0-3-16,1-1-1 0,-2 0 0 16,0-4-1-16,-5-3 0 0,-4-5 0 15,-5-3-1 1,-3-4 0-16,0-4 0 0,-9-5-2 16,-13-6 3-16,-3-3 1 15,2-7 2-15,0 0 4 16,2 0 9-16,4-10 4 0,-2-4-5 15,6-4 10-15,5 0-6 16,6-3-10-16,2 2-3 16,0-2-3-16,16 3-2 15,4 1-2-15,4 1-1 16,2 3-5-16,1-1-5 16,2 0-25-1,-2-2-26-15,-1 1-68 16,-6-10-163-16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29.5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41 199 0,'0'0'79'0,"0"0"-17"16,2-2-16-16,7-8-6 15,-1 0-9 1,2 4-9-1,3-1-4-15,0 4-3 0,3 1-6 16,-2 2-2-16,-1 0-1 16,-6 0-5-16,3 0 1 15,-4 9 5-15,-2 0 2 16,-2 6-5-16,-2-3 1 16,0 5 3-16,0-1-3 0,-13 0-2 15,-6 3 2-15,-4-5-3 16,3 4-1-16,6-7 0 15,4 0-1-15,4-6 0 16,6-2 0-16,0-1 1 0,0 0 2 16,3-2 8-1,11 0 6 1,8 0-5-16,3 0-4 16,3 0-1-16,0 0-4 0,1 0 1 15,-2 0 0 1,-5 0-1-16,-9 0-3 0,-6 0 1 15,-7 0-1-15,0 0 0 16,0 0-4-16,0 0-28 16,-3 0-47-16,-11-4-164 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07:19.0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33 324 0,'0'-6'4'16,"0"-2"41"-16,2 1 13 15,10 2-8-15,4-2-28 16,0 7 3-16,0 0-14 16,-1 0-6-16,-3 0-1 15,-2 5-3 1,-3 7 3-16,-1 5 0 16,-6 0 4-16,0 5-1 15,0-1 5-15,-14 1-5 16,-5 1 0-16,-1-4-3 15,0-3 1-15,0-3 4 16,7-4-2-16,6-3 4 16,4-5 1-16,3 1-3 0,0-2-2 15,0 0-1-15,0 1-3 16,10 3 4-16,4-1 1 16,8 2-4-16,2-2-1 0,2 3 0 15,1-2 0-15,0-3-2 16,-4 1 0-16,0 0 1 15,-6-2-2-15,-7 0 1 16,-3 0-2-16,-4 0-17 0,-1-2-40 16,-2-8-148-16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2:44:46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1954 464 9194,'0'0'7055,"-10"-7"-4284,2 2-2144,1 0 0,-2 0 0,1 1 0,0 0-1,-1 0 1,-17-5 0,23 9-476,-1-1-1,1 0 1,-1 1-1,0 0 1,1 0-1,-1 0 0,0 0 1,1 0-1,-1 1 1,1-1-1,-1 1 1,1 0-1,-1 0 1,1 1-1,-1-1 1,1 1-1,0 0 1,0-1-1,0 1 1,0 1-1,0-1 1,0 0-1,1 1 1,-1-1-1,-2 4 0,2-1-41,-1 0 0,1 0-1,0 0 1,1 1 0,-1-1-1,1 1 1,0-1 0,0 1-1,1 0 1,0 0 0,0 0-1,0 0 1,1 0 0,-1 0-1,1 0 1,1 0 0,-1 0-1,1 0 1,2 7 0,-2-10-71,0 0-1,0 0 1,1 0 0,-1 0-1,1 0 1,-1 0 0,1 0-1,0-1 1,0 1 0,0-1-1,1 1 1,-1-1 0,0 0-1,1 0 1,-1 0 0,1 0-1,0 0 1,0-1 0,0 1-1,0-1 1,0 0 0,0 0-1,0 0 1,0 0 0,0-1-1,1 1 1,-1-1 0,0 1 0,0-1-1,1 0 1,-1-1 0,0 1-1,0-1 1,1 1 0,-1-1-1,6-2 1,-5 1-26,0 0-1,0 0 1,0 0 0,-1 0 0,1-1-1,0 0 1,-1 1 0,0-1 0,0-1-1,0 1 1,0 0 0,0-1 0,-1 0-1,1 1 1,-1-1 0,0 0 0,0 0-1,0 0 1,-1-1 0,0 1 0,2-5-1,0-1-19,-1-1 0,0 1-1,0-1 1,-1 0 0,-1 0 0,1 1-1,-3-19 1,0 27-201,0 13 118,4 20 63,6-8 32,1-1 0,2-1-1,0 0 1,19 28 0,-13-23-46,27 58 1,-41-75 31,1 0 0,-1 1-1,-1-1 1,0 0 0,0 1 0,-1 0 0,0-1-1,-1 1 1,0 0 0,-2 17 0,1-25 23,0 1 0,0 0-1,0 0 1,0 0 0,0 0 0,-1-1 0,1 1 0,-1-1 0,0 1 0,0-1-1,0 0 1,0 1 0,0-1 0,-1 0 0,1 0 0,0-1 0,-1 1-1,0 0 1,1-1 0,-1 0 0,0 1 0,0-1 0,1 0 0,-1-1-1,0 1 1,-6 0 0,-7 2 252,-1-1-1,0-1 1,-26-1-1,31 0-54,6-1-151,0 1 0,-1-1 0,1 0-1,0 0 1,0-1 0,0 0 0,0 0 0,0 0 0,0-1 0,0 0 0,1 0-1,-11-7 1,14 8-144,0-1 0,-1 1 0,1 0 0,0 0-1,0-1 1,0 0 0,1 1 0,-1-1 0,0 0 0,1 0-1,0 1 1,0-1 0,0 0 0,0 0 0,0 0 0,1-1 0,-1 1-1,1 0 1,0 0 0,0 0 0,0 0 0,0 0 0,0-1-1,1 1 1,0 0 0,-1 0 0,1 0 0,3-5 0,2-5-1386,1 1 1,1 0-1,0 0 1,10-10-1,8-9-5708</inkml:trace>
  <inkml:trace contextRef="#ctx0" brushRef="#br0" timeOffset="448.01">2283 624 12843,'0'0'14931,"-71"-28"-13739,56 15-400,4-3-400,3-3-224,6-1-128,2 0-40,0 1-600,12 2-520,6 4-664,18 4-969,-5 4-2240,-1 3-400</inkml:trace>
  <inkml:trace contextRef="#ctx0" brushRef="#br0" timeOffset="449.01">2487 487 9394,'0'0'10981,"-10"7"-9359,5-4-1383,-1 1-1,1 0 1,0 0 0,0 0 0,0 0 0,1 1 0,0 0-1,0 0 1,0 0 0,0 0 0,1 1 0,0-1 0,0 1-1,0 0 1,1 0 0,0 0 0,0 0 0,0 0 0,1 1-1,0-1 1,-1 9 0,2-12-150,0 0 0,0 0-1,0 0 1,1 0 0,-1 0-1,1 0 1,0 0 0,-1 0-1,1 0 1,1 0 0,-1-1-1,0 1 1,1 0 0,-1 0 0,1-1-1,0 1 1,0-1 0,0 0-1,0 0 1,0 1 0,0-1-1,5 2 1,-3-1-22,0-1 0,1 0 0,-1 0-1,1-1 1,-1 0 0,1 1 0,0-1 0,0-1 0,0 1 0,-1-1-1,1 0 1,0 0 0,7-1 0,-5 0-34,0 0-1,-1 0 1,1-1 0,0 0-1,0-1 1,-1 1 0,1-1 0,-1-1-1,9-5 1,-12 7-20,0 0-1,0-1 1,0 0-1,0 1 1,0-1 0,0 0-1,-1 0 1,0-1-1,1 1 1,-1 0-1,0-1 1,-1 1 0,1-1-1,-1 0 1,0 0-1,2-6 1,-3 5-38,0 0 1,-1 0-1,0 0 0,1 0 1,-2 0-1,1 1 1,-1-1-1,1 0 0,-1 1 1,-1-1-1,1 1 0,0 0 1,-1 0-1,0 0 1,0 0-1,0 0 0,-1 1 1,1-1-1,-1 1 1,0 0-1,0 0 0,0 0 1,0 1-1,0-1 0,-1 1 1,1 0-1,-1 0 1,0 1-1,1-1 0,-1 1 1,0 0-1,0 0 0,0 1 1,0-1-1,0 1 1,-5 1-1,10-1-90,0 0 1,0 0-1,-1 0 1,1 1-1,0-1 0,0 0 1,0 0-1,0 1 1,-1-1-1,1 0 0,0 0 1,0 1-1,0-1 0,0 0 1,0 0-1,0 1 1,0-1-1,-1 0 0,1 1 1,0-1-1,0 0 1,0 1-1,0-1 0,0 0 1,0 0-1,1 1 0,-1-1 1,0 0-1,0 1 1,0-1-1,0 0 0,0 0 1,0 1-1,0-1 1,1 0-1,-1 0 0,0 1 1,0-1-1,0 0 0,1 0 1,-1 1-1,0-1 1,0 0-1,0 0 0,1 0 1,-1 0-1,0 1 1,1-1-1,-1 0 0,1 0 1,11 12-4183,4-3-1991</inkml:trace>
  <inkml:trace contextRef="#ctx0" brushRef="#br0" timeOffset="859.25">2833 427 13531,'0'0'8243,"-12"-2"-6648,-40-4-445,49 6-1045,0 0 1,0 0-1,-1 0 1,1 0-1,0 1 0,0-1 1,0 1-1,0 0 1,0 0-1,0 0 1,0 1-1,0-1 1,1 0-1,-1 1 1,0 0-1,1 0 1,-1 0-1,1 0 1,0 0-1,0 0 1,0 1-1,0-1 1,-2 4-1,3-4-95,0-1-1,0 1 1,0 0 0,0 0-1,0 0 1,1-1-1,-1 1 1,1 0 0,-1 0-1,1 0 1,0 0-1,-1 0 1,1 0 0,0 0-1,1 0 1,-1 0-1,0 0 1,0 0 0,1 0-1,0 0 1,-1 0-1,1 0 1,0-1 0,0 1-1,0 0 1,0 0 0,0-1-1,0 1 1,0-1-1,0 1 1,1-1 0,1 2-1,6 3-269,1 0-1,0 0 0,0-1 1,1-1-1,-1 0 1,22 5-1,-23-7 115,0 0 0,0 1-1,0 0 1,0 1 0,-1 0 0,1 0-1,-1 0 1,0 1 0,-1 0 0,12 11-1,-17-15 162,-1 0 0,0 1 0,0-1 0,0 0 0,0 1 0,0-1 0,0 1 0,0 0 0,0-1 0,-1 1 0,1 0 0,0-1 0,-1 1 0,0 0 0,1 0 0,-1-1 0,0 1 0,0 0 0,0 0 0,0 0 0,0-1 0,0 1 0,-1 2 0,0-1 72,-1 0 1,1-1 0,-1 1-1,1-1 1,-1 1 0,0-1 0,0 0-1,0 1 1,0-1 0,-1 0-1,1 0 1,-5 2 0,-4 3 365,0-1-1,-1 0 1,0-1 0,0-1-1,-15 5 1,16-6-266,-1 0-1,1-1 1,-1 0-1,0-1 1,1 0-1,-1 0 1,0-1-1,-17-3 1,29 3-292,-1-1 0,0 1 0,1 0 0,-1 0 0,1-1 0,-1 1 0,0-1 0,1 1 1,-1 0-1,1-1 0,-1 1 0,1-1 0,-1 1 0,1-1 0,0 0 0,-1 1 0,1-1 0,-1 1 0,1-1 0,0 0 0,0 1 0,-1-1 0,1 0 0,0 1 0,0-2 0,-1-12-6011,1 13 5104</inkml:trace>
  <inkml:trace contextRef="#ctx0" brushRef="#br0" timeOffset="1256.15">3169 557 10666,'0'0'9130,"18"70"-6769,-16-40-569,-2 1-200,0-1-255,0-4-281,-5-5-336,2-6-416,2-6-304,1-6-864</inkml:trace>
  <inkml:trace contextRef="#ctx0" brushRef="#br0" timeOffset="-2540.9">1 129 11266,'0'0'15326,"2"3"-14143,1 1-934,-1 1-1,1 0 1,-1 0-1,0 0 0,0 0 1,0 0-1,-1 0 1,0 0-1,1 9 0,2 59 514,-2-32-472,36 251 259,-34-252-87,-3-30-156,-3-29-167,-23-159-786,13 105 17,2-2-1,1-89 1,10 158 514,0 0 0,0 1 0,0-1 0,1 0 0,0 1 0,0 0 0,0-1 0,1 1 0,0 0 0,0 0 0,0 0 0,0 0 0,1 1 1,0-1-1,0 1 0,0 0 0,0 0 0,1 1 0,0-1 0,-1 1 0,1 0 0,8-3 0,-5 1 39,0 1-1,1 1 1,0 0 0,-1 0 0,1 0 0,0 1 0,0 1 0,0 0-1,0 0 1,1 0 0,-1 1 0,0 1 0,16 2 0,-21-2 74,0 1-1,0-1 1,0 1 0,0 0 0,0 1 0,-1-1 0,1 1 0,0 0-1,-1-1 1,0 1 0,0 1 0,0-1 0,0 0 0,0 1 0,-1 0-1,0-1 1,0 1 0,0 0 0,0 0 0,0 0 0,-1 1 0,2 3-1,-2-3 84,0-1-1,0 1 1,0 0-1,0-1 0,-1 1 1,0 0-1,0-1 1,0 1-1,0 0 0,-1 0 1,0-1-1,0 1 1,0-1-1,0 1 0,-1-1 1,0 1-1,0-1 0,0 0 1,0 0-1,-6 7 1,-2-1 189,-1-1 1,0 0-1,0 0 1,-1-1 0,1-1-1,-2 0 1,1 0 0,-21 6-1,-12 2 42,-53 11-1,96-26-315,-2 4-3323,14 1 504,14 1-2445,0-3-1330</inkml:trace>
  <inkml:trace contextRef="#ctx0" brushRef="#br0" timeOffset="-2098.9">486 93 9098,'0'0'13289,"1"14"-11610,22 528 7002,-19-541-9282,0 0 0,0-1 0,-1 1 0,1-1 0,0 1 0,0-1 0,0 0 0,4-1 0,-6 1-701,17-1-5618</inkml:trace>
  <inkml:trace contextRef="#ctx0" brushRef="#br0" timeOffset="-1654.16">670 466 10842,'0'0'5863,"5"11"-4079,4 10-1193,11 26 1594,2-1 1,37 56-1,-57-99-2031,0 0 1,0-1-1,0 1 0,0-1 1,0 0-1,1 0 0,-1 0 1,1 0-1,0 0 0,-1 0 1,1-1-1,0 1 0,0-1 1,0 0-1,0 1 0,0-2 1,0 1-1,1 0 0,3 0 1,-5-1-69,0-1 1,0 1 0,1-1-1,-1 0 1,0 1 0,0-1-1,0 0 1,0 0 0,0 0-1,0 0 1,0-1 0,-1 1-1,1 0 1,0-1 0,-1 0-1,1 1 1,-1-1 0,1 0-1,-1 0 1,0 1 0,1-1-1,-1 0 1,0 0 0,-1 0-1,1-1 1,0 1 0,0-4-1,3-3-46,-2-1 1,1 0-1,-1 0 0,-1 0 0,0 0 0,0 0 0,-1 0 0,0 0 1,-1 0-1,0 0 0,0 0 0,-1 0 0,-1 1 0,0-1 0,0 0 0,-1 1 1,0 0-1,0 0 0,-1 0 0,-7-9 0,3 3-1840,9 15 1619,0 0 0,0 0 1,0-1-1,0 1 0,0 0 1,0 0-1,0-1 0,0 1 0,0 0 1,0-1-1,0 1 0,0 0 1,1 0-1,-1-1 0,0 1 0,0 0 1,0 0-1,0-1 0,0 1 1,1 0-1,0-1-903,-1 1 903,0 0 0,1-1 1,-1 1-1,0 0 0,0 0 1,1 0-1,-1 0 0,0 0 0,0 0 1,1 0-1,-1 0 0,0 0 1,1 0-1,-1 0 0,0 0 0,0 0 1,1 0-1,-1 0 0,0 0 1,1 0-1,12 0-7534</inkml:trace>
  <inkml:trace contextRef="#ctx0" brushRef="#br0" timeOffset="-1239.22">1173 454 7482,'0'0'17102,"-10"-7"-16011,-35-21-298,43 28-748,1-1-1,-1 0 0,0 1 0,0-1 1,1 1-1,-1 0 0,0 0 1,0-1-1,0 1 0,0 0 1,1 1-1,-1-1 0,0 0 0,0 0 1,0 1-1,1-1 0,-1 1 1,0 0-1,1-1 0,-1 1 0,0 0 1,1 0-1,-1 0 0,1 0 1,-1 0-1,-1 2 0,-27 33 702,28-33-645,0-1-87,0 0 0,1 0 0,-1 0 0,1 0-1,0 0 1,0 0 0,-1 0 0,1 0 0,1 1 0,-1-1-1,0 0 1,0 1 0,1-1 0,0 0 0,-1 1-1,1-1 1,0 1 0,0-1 0,0 1 0,0-1-1,1 0 1,-1 1 0,1-1 0,0 1 0,-1-1 0,1 0-1,0 0 1,0 1 0,0-1 0,1 0 0,-1 0-1,0 0 1,1 0 0,-1 0 0,1-1 0,3 4 0,5 2-205,1 0 1,1-1-1,-1 0 1,1 0 0,24 6-1,6 5-670,-36-14 725,7 3-94,0 0 0,-1 1 0,12 8 0,-22-13 217,0-1 0,0 0 0,0 0 0,-1 1 0,1-1-1,0 1 1,-1-1 0,1 1 0,-1 0 0,0 0 0,1 0 0,-1-1 0,0 1 0,0 0-1,-1 0 1,1 1 0,0-1 0,0 0 0,-1 0 0,0 0 0,1 0 0,-1 1 0,0-1 0,0 0-1,0 0 1,0 0 0,-1 4 0,0-4 59,-1 0-1,1 0 1,-1 0 0,0 0-1,1 0 1,-1 0 0,0 0-1,0-1 1,0 1 0,0-1-1,0 1 1,-1-1 0,1 0-1,0 0 1,-1 0-1,1 0 1,-6 1 0,-46 10 1236,48-11-1132,-13 2 136,-1 0 0,0-1 1,-1-2-1,-29-1 0,50 1-427,-1-1 1,1 1-1,-1 0 1,1 0-1,-1 0 1,1-1-1,0 1 0,-1 0 1,1-1-1,-1 1 1,1 0-1,0-1 1,-1 1-1,1 0 0,0-1 1,0 1-1,-1-1 1,1 1-1,0 0 1,0-1-1,0 1 1,-1-1-1,1 1 0,0-1 1,0 1-1,0-1 1,0 1-1,0-1 1,0 1-1,0-1 0,0 1 1,0-1-1,0 1 1,0 0-1,0-1 1,0 1-1,1-1 0,-1 1 1,0-1-1,0 1 1,0-1-1,1 1 1,-1 0-1,0-1 1,1 1-1,-1-1 0,0 1 1,1 0-1,-1-1 1,0 1-1,1 0 1,-1 0-1,0-1 0,1 1 1,-1 0-1,1 0 1,-1 0-1,1-1 1,0 1-1,11-9-7175</inkml:trace>
  <inkml:trace contextRef="#ctx0" brushRef="#br0" timeOffset="3211.38">3527 635 10562,'0'0'10045,"12"-2"-7315,-1 0-2255,0 0 0,0 0 0,0-2 0,0 1 0,-1-1 0,1-1 0,-1 0 0,0 0 0,0-1 0,-1-1 0,0 1-1,0-1 1,9-10 0,-10 7-395,-1 0-1,0 0 0,-1-1 0,0 0 1,0 0-1,-1 0 0,-1-1 0,0 0 1,-1 1-1,0-2 0,0 1 0,-2 0 1,1 0-1,-2-1 0,1 1 0,-3-13 1,2 12-190,-1 0 0,-1 1 0,0-1 0,-1 0 0,0 1 0,-1 0 1,0 0-1,-1 0 0,-1 0 0,0 1 0,0 0 0,-1 0 0,0 0 0,-1 1 1,-13-13-1,19 20 85,-1 1-1,0-1 1,0 1 0,0 0 0,0 0 0,-1 0 0,1 0 0,0 1 0,-1-1 0,1 1 0,-1 0 0,0 0-1,1 0 1,-1 1 0,0-1 0,0 1 0,1 0 0,-1 0 0,0 0 0,-6 1 0,8 0 16,-1 0 0,0 1 0,0-1 0,1 0 0,-1 1 0,1 0 0,-1-1 0,1 1 0,-1 0 0,1 0 0,0 1 0,0-1 0,0 0 0,1 1 0,-1-1 0,0 1 0,1 0 0,0-1 0,-1 1 0,1 0 0,0 0 0,0 0 0,1 0 0,-1 0 0,0 6 0,0 17 157,0 0-1,2 0 0,0 0 0,2 0 0,1 0 0,1 0 0,2 0 1,0-1-1,1 0 0,2-1 0,20 37 0,-25-50-70,1-1 0,1 0 0,-1-1-1,2 0 1,-1 0 0,1 0 0,1-1-1,0 0 1,0-1 0,0 0 0,1 0-1,0-1 1,0 0 0,0-1 0,1 0 0,0-1-1,0 0 1,0-1 0,1 0 0,-1-1-1,1 0 1,14 1 0,-23-4-68,0 1 0,0 0 1,1-1-1,-1 0 0,0 0 1,0 0-1,-1 0 0,1 0 0,0 0 1,0-1-1,0 1 0,-1-1 0,1 0 1,-1 0-1,1 0 0,-1 0 0,2-3 1,0 0-47,0 0-1,-1-1 1,1 1 0,-1-1 0,-1 0-1,1 1 1,3-14 0,-3 4-217,0 0 0,0-1 0,-2 0 0,0 1-1,0-1 1,-3-16 0,2 27 219,0 1 1,-1-1-1,0 1 0,0-1 1,0 1-1,-1-1 0,1 1 1,-1 0-1,0 0 0,0 0 1,-1 0-1,1 0 0,-1 0 1,-3-4-1,8 30-84,3-4 226,2-1-1,0 0 1,1 0-1,0-1 1,13 17-1,-15-22 8,1-1-1,1 0 0,0-1 1,0 0-1,1 0 0,0-1 1,0 0-1,18 11 0,-26-18-102,1-1-1,-1 1 1,0-1 0,0 1-1,0-1 1,1 0-1,-1 1 1,0-1-1,0 0 1,1 0-1,-1 0 1,0 0-1,0 0 1,1 0-1,-1 0 1,0 0 0,0-1-1,1 1 1,-1 0-1,0-1 1,0 1-1,0-1 1,0 0-1,1 1 1,0-2-1,1-1 4,0 1-1,0-1 0,-1 0 0,1 0 0,-1 0 0,0 0 1,0-1-1,3-5 0,1-6-34,-1 1-1,0-1 1,4-20-1,-6-24-624,-3 49 237,1 35 221,0-18 206,0 0-1,1 0 0,0 0 1,0-1-1,1 1 0,-1-1 1,1 1-1,1-1 0,-1 0 1,1 0-1,0 0 0,1 0 1,0-1-1,-1 0 0,2 0 1,-1 0-1,0-1 0,1 1 1,0-1-1,0-1 0,0 1 1,1-1-1,-1 0 0,1-1 1,-1 1-1,1-1 0,10 2 1,-16-5-3,0 1 0,0-1 0,0 1 1,0-1-1,-1 1 0,1-1 1,0 1-1,0-1 0,0 0 1,-1 0-1,1 1 0,0-1 0,-1 0 1,1 0-1,-1 0 0,1 0 1,-1 1-1,1-1 0,-1 0 0,0 0 1,1 0-1,-1 0 0,0 0 1,0 0-1,0 0 0,1 0 0,-1 0 1,0 0-1,0 0 0,-1 0 1,1-2-1,0-45 0,-1 35 15,1-6-51,-1 12-38,1 0-1,-1 0 1,2-1 0,-1 1 0,1 0 0,0 0 0,1 0-1,-1-1 1,6-10 0,-7 18 50,1-1 0,-1 0 0,1 1 0,-1-1 0,1 0 0,0 1 0,-1-1 0,1 1 0,0-1 1,-1 1-1,1 0 0,0-1 0,0 1 0,0 0 0,-1-1 0,1 1 0,0 0 0,0 0 0,0 0 0,0 0 0,0 0 0,-1 0 0,1 0 0,0 0 0,0 0 1,0 0-1,0 0 0,0 0 0,-1 1 0,1-1 0,0 0 0,0 1 0,-1-1 0,1 0 0,0 1 0,0-1 0,-1 1 0,1 0 0,0-1 0,-1 1 0,1-1 0,-1 1 1,1 0-1,-1-1 0,1 2 0,31 37-412,-28-33 395,11 12 51,27 39 205,-40-52-201,1-1-1,0 1 1,-1 0 0,0 0-1,0 0 1,0 0-1,-1 0 1,0 1 0,0-1-1,0 6 1,-1-11-8,0 1-1,0-1 1,0 0 0,0 0 0,0 1 0,0-1-1,0 0 1,0 0 0,0 1 0,0-1 0,0 0-1,0 0 1,-1 0 0,1 1 0,0-1 0,0 0-1,0 0 1,0 0 0,-1 1 0,1-1 0,0 0-1,0 0 1,0 0 0,-1 0 0,1 0 0,0 1-1,0-1 1,0 0 0,-1 0 0,1 0 0,0 0-1,0 0 1,-1 0 0,1 0 0,0 0 0,0 0-1,-1 0 1,1 0 0,0 0 0,0 0 0,-1 0-1,1 0 1,0 0 0,0 0 0,-1 0 0,1 0-1,0-1 1,0 1 0,-1 0 0,1 0 0,0 0-1,0 0 1,0 0 0,-1-1 0,1 1 0,0 0-1,0 0 1,0 0 0,0-1 0,-1 1 0,-12-14 242,12 8-332,-1 0 0,1 0 1,0-1-1,1 1 0,-1 0 0,1-1 0,1 1 0,-1-1 0,1 1 1,0 0-1,0 0 0,1 0 0,0-1 0,0 1 0,1 1 0,-1-1 1,1 0-1,0 1 0,1-1 0,-1 1 0,7-7 0,-9 11 62,0 1 0,0-1 0,0 0-1,1 1 1,-1-1 0,0 1 0,0-1 0,0 1-1,1-1 1,-1 1 0,0 0 0,0 0 0,1-1-1,-1 1 1,0 0 0,1 0 0,-1 0-1,0 1 1,0-1 0,1 0 0,-1 0 0,0 1-1,2 0 1,1 0-18,-1 1 0,0 0 0,0 0 0,0 0 1,0 1-1,0-1 0,-1 1 0,4 3 0,2 4-45,-1 0 1,0 0 0,11 22-1,-16-27 117,0-1 0,0 1-1,-1 0 1,0 0 0,0 0-1,0 0 1,0-1 0,-1 1-1,0 0 1,0 8 0,-3-9 1042,-1-10-677,-1-13-302,4 8-288,1 1 1,1-1-1,0 0 0,0 0 1,1 1-1,0-1 1,1 1-1,1 0 1,-1-1-1,1 1 0,7-10 1,-11 19 152,1 0-1,-1 0 1,1 0 0,0 0 0,-1 0-1,1 0 1,0 1 0,0-1 0,0 0-1,-1 0 1,1 1 0,0-1 0,0 0 0,0 1-1,0-1 1,0 1 0,0 0 0,0-1-1,0 1 1,1 0 0,-1-1 0,0 1 0,0 0-1,0 0 1,0 0 0,1 0 0,0 1 9,0-1 0,0 1 0,0 0 0,0 0 0,0 0 0,0 0 0,0 0 0,-1 1 0,1-1 1,0 0-1,-1 1 0,3 2 0,3 5 84,0 0 0,-1 0 1,-1 0-1,6 11 0,1 11 421,-9-22-382,0-1 0,0 0 0,1-1 0,0 1 0,7 10 0,-10-17-305,-1 0 0,1-1 0,0 1 1,0-1-1,-1 1 0,1-1 0,0 0 0,0 1 0,0-1 1,0 0-1,0 1 0,0-1 0,-1 0 0,1 0 1,0 0-1,0 0 0,0 0 0,0 0 0,0 0 0,1 0 1,2 0-2272</inkml:trace>
  <inkml:trace contextRef="#ctx0" brushRef="#br0" timeOffset="3624.93">4852 481 10506,'0'0'9722,"1"66"-7073,3-44-841,2-4-343,1-3-257,-2-4-360,1-6-304,-2-4-368,-2-1-176,-2-5-504,-1-17-2201,-9 1-3624,-3-2-3033</inkml:trace>
  <inkml:trace contextRef="#ctx0" brushRef="#br0" timeOffset="3625.43">4710 228 13867,'0'0'8242,"68"-9"-8242,-42 9-2665,-2 0-2952</inkml:trace>
  <inkml:trace contextRef="#ctx0" brushRef="#br0" timeOffset="4788.17">5027 636 8850,'0'0'14248,"0"-10"-12989,-1-13-554,-1-61 573,2 79-1291,0 0 0,1-1-1,-1 1 1,1 0 0,1-1-1,-1 1 1,0 0 0,1 0-1,0 0 1,1 0 0,-1 1-1,5-8 1,-6 11-24,1-1 0,-1 1 0,0 0 0,1 0 0,-1-1 0,1 1 0,-1 0 0,1 0 0,0 1 1,-1-1-1,1 0 0,0 1 0,0-1 0,0 1 0,-1-1 0,1 1 0,0 0 0,0 0 0,0-1 0,0 1 0,0 1 0,3-1 0,-2 1 19,1 1 0,0-1 0,0 1-1,-1-1 1,1 1 0,-1 0 0,0 1-1,1-1 1,-1 0 0,3 5 0,5 4 26,-1 0 1,0 2-1,-1-1 0,10 18 1,-12-18-180,-4-7 336,0 1 1,0-1-1,0 0 0,1 0 0,0 0 0,0 0 1,6 5-1,-8-9-106,-1 0 0,1 0 0,-1-1 1,1 1-1,0 0 0,0-1 0,-1 0 0,1 1 1,0-1-1,0 0 0,-1 0 0,1 0 0,0 0 0,0 0 1,0 0-1,-1 0 0,1 0 0,0-1 0,0 1 1,-1-1-1,1 0 0,0 1 0,-1-1 0,1 0 1,-1 0-1,1 0 0,-1 0 0,1 0 0,-1 0 0,2-2 1,2-2-61,-1 0 0,0 0 1,0 0-1,0-1 0,-1 1 0,0-1 1,0 0-1,0 0 0,-1 0 0,1 0 1,-2 0-1,1 0 0,-1-1 1,0 1-1,0-1 0,0 1 0,-1-1 1,0 1-1,0-1 0,-1 1 0,-2-12 1,2 17 3,1-1 0,0 1 0,0-1 0,-1 1 1,1-1-1,-1 1 0,1 0 0,-1 0 0,0-1 1,1 1-1,-1 0 0,0 0 0,0-1 0,0 1 0,0 0 1,0 0-1,0 0 0,0 0 0,0 1 0,0-1 1,-1 0-1,1 0 0,0 1 0,0-1 0,-1 0 1,1 1-1,0 0 0,-1-1 0,1 1 0,-1 0 0,1-1 1,-1 1-1,1 0 0,0 0 0,-1 0 0,1 1 1,-1-1-1,1 0 0,-3 1 0,1 0 27,1-1-1,0 1 1,-1 0-1,1 0 1,-1 0-1,1 0 1,0 1-1,0-1 1,0 1-1,0-1 1,0 1-1,0 0 0,0 0 1,0 0-1,1 0 1,-1 0-1,1 0 1,-1 0-1,1 0 1,0 1-1,-2 4 1,2-2 37,0 1-1,1 0 1,0-1 0,0 1 0,0 0-1,1-1 1,0 1 0,0-1 0,0 1-1,0-1 1,1 1 0,0-1 0,0 0 0,1 1-1,-1-1 1,1-1 0,0 1 0,1 0-1,-1-1 1,1 1 0,0-1 0,0 0-1,0 0 1,1-1 0,-1 1 0,1-1-1,8 4 1,-5-2-48,0 0 0,0-1 1,0-1-1,0 1 0,1-2 0,0 1 0,-1-1 0,1 0 0,0-1 1,0 0-1,0 0 0,0-1 0,0 0 0,0 0 0,0-1 0,0-1 1,10-2-1,-16 3-22,-1 0 1,1 0-1,0-1 1,-1 1 0,0-1-1,1 0 1,-1 0 0,0 0-1,0 0 1,0 0-1,0 0 1,0-1 0,0 1-1,-1-1 1,1 1-1,-1-1 1,0 1 0,0-1-1,0 0 1,0 0 0,0 1-1,0-1 1,-1 0-1,1 0 1,-1 0 0,0 0-1,0 0 1,0 0-1,0 0 1,-1 0 0,0-3-1,-2-14-48,-1 1-1,-1 0 1,-12-31-1,6 21-32,18 45 31,0 0-1,18 30 1,-22-41 76,-1 0 1,1-1-1,1 1 0,-1-1 0,0 1 1,1-1-1,0 0 0,0-1 0,0 1 1,1-1-1,-1 1 0,1-1 1,0-1-1,-1 1 0,2-1 0,-1 1 1,0-2-1,0 1 0,9 2 0,-12-5-13,0 0 0,0 1-1,-1-1 1,1 0 0,0 0-1,0 0 1,-1 0 0,1 0-1,-1 0 1,1-1 0,-1 1-1,1 0 1,-1-1 0,0 1 0,0-1-1,0 0 1,0 1 0,0-1-1,0 0 1,0 0 0,0 1-1,-1-1 1,1 0 0,-1 0-1,1 0 1,-1 0 0,0 0-1,0-3 1,5-58-153,-6 46-9,-1 21-16,6 30 366,-1-25-2,1-1-1,-1 0 1,2 0-1,0 0 1,0-1-1,0 1 1,0-1-1,1 0 1,1-1-1,12 11 1,29 17-975,3-5-5156</inkml:trace>
  <inkml:trace contextRef="#ctx0" brushRef="#br0" timeOffset="5198.33">5781 420 16331,'0'0'8954,"58"19"-7169,-31-5-681,3 2-272,3 1-232,1 0-216,-4-1-240,-6-2-144,-5-3-112,-5-1-608,-6-7-888</inkml:trace>
  <inkml:trace contextRef="#ctx0" brushRef="#br0" timeOffset="5598.53">5935 448 16396,'0'0'11650,"-76"74"-10498,50-48-680,4 2-296,4-2-176,13 0-728,5-7-1648,0-7-4594</inkml:trace>
  <inkml:trace contextRef="#ctx0" brushRef="#br0" timeOffset="6033.18">6382 595 8786,'0'0'13512,"12"-1"-11822,4 1-1153,-1-2 0,1 0 0,-1-1-1,16-5 1,-28 8-486,1-1 1,0 0-1,-1 0 0,1-1 0,-1 1 0,1-1 0,-1 1 0,0-1 0,0 0 1,0 0-1,0-1 0,0 1 0,0-1 0,0 1 0,-1-1 0,1 0 0,-1 0 1,0 0-1,0 0 0,0-1 0,0 1 0,-1 0 0,1-1 0,-1 1 0,0-1 1,1-6-1,-2 8-48,0 0 1,0 0-1,-1-1 1,1 1-1,0 0 1,-1 0-1,0 0 1,0 0 0,1 0-1,-1 0 1,-1 0-1,1 0 1,0 0-1,0 0 1,-1 1-1,1-1 1,-1 0-1,1 1 1,-3-2-1,-1-1-5,1 1 0,-1 0 0,-1 0-1,1 0 1,0 1 0,-1 0 0,-7-3-1,6 3-1,0 0-1,0 1 0,0-1 1,0 2-1,0-1 0,0 1 0,0 0 1,0 0-1,0 1 0,0 0 0,0 0 1,0 0-1,-8 4 0,12-3 27,0 0-1,1 0 0,-1 1 0,0-1 0,1 1 0,-1 0 1,1 0-1,0 0 0,0 0 0,0 0 0,1 0 1,-1 0-1,1 1 0,-1-1 0,1 1 0,0-1 0,1 1 1,-1-1-1,0 1 0,1 0 0,0-1 0,0 1 1,0-1-1,0 1 0,2 4 0,-2-1 90,1-1 1,0 1-1,1-1 1,-1 1-1,1-1 0,1 0 1,-1 0-1,1 0 0,0 0 1,0 0-1,1-1 0,0 1 1,5 5-1,-2-5-68,0-1 0,0 0 0,0 0-1,1-1 1,0 0 0,0-1 0,0 1 0,0-1 0,1-1 0,-1 0-1,1 0 1,0 0 0,-1-1 0,12 0 0,-6-1-718,0 0 1,0-1-1,0-1 0,0 0 1,0-1-1,-1 0 0,1-1 1,13-7-1,11-8-6289</inkml:trace>
  <inkml:trace contextRef="#ctx0" brushRef="#br0" timeOffset="6469.74">6710 194 10986,'0'0'6428,"4"16"-3338,18 70-514,3 0-1,5-2 1,51 105 0,-81-189-2568,0-1 0,0 1 1,0 0-1,0 0 1,0 0-1,1 0 1,-1 0-1,0 0 1,0 0-1,0 0 1,0 0-1,0 0 0,0 0 1,0-1-1,0 1 1,0 0-1,0 0 1,0 0-1,0 0 1,1 0-1,-1 0 1,0 0-1,0 0 0,0 0 1,0 0-1,0 0 1,0 0-1,0 0 1,0 0-1,1 0 1,-1 0-1,0 0 1,0 0-1,0 0 0,0 0 1,0 0-1,0 0 1,0 0-1,0 0 1,0 0-1,1 0 1,-1 0-1,0 0 1,0 1-1,0-1 1,0 0-1,0 0 0,0 0 1,-1-20 653,-8-28 222,-2 21-884,7 20 0,0 0 0,1-1 0,0 1 0,0-1 0,1 0 0,0 0 0,0 0 0,1 0 0,0 0 0,1 0 0,0-12 0,1 18-15,0 1 0,0-1 0,0 0 1,0 1-1,0 0 0,0-1 0,1 1 0,-1-1 0,1 1 0,-1 0 0,1 0 1,-1 0-1,1 0 0,0 0 0,-1 0 0,1 1 0,0-1 0,0 0 0,0 1 1,0 0-1,0-1 0,-1 1 0,1 0 0,3 0 0,54-3-1413,-46 4 649,55-2-3646,0 1-2534</inkml:trace>
  <inkml:trace contextRef="#ctx0" brushRef="#br0" timeOffset="7710.92">7444 471 11330,'0'0'14345,"7"13"-13182,1 2-859,-1 0 0,0 1-1,-1 0 1,0 1 0,-2-1 0,0 1 0,0 0 0,0 20 0,-6-5 338,-4-54 440,-3-52 388,6 30-2120,1 1-1,5-67 1,-2 107 517,-1 0 1,0 0-1,1 0 1,-1 0-1,1 0 1,0 0-1,0 0 1,0 0-1,1 0 1,-1 0-1,1 1 0,-1-1 1,1 1-1,0-1 1,0 1-1,0 0 1,0-1-1,1 1 1,-1 0-1,0 0 1,1 1-1,0-1 1,3-1-1,-2 1 42,0 1 0,0 0-1,1 1 1,-1-1 0,0 1 0,0 0 0,1 0-1,-1 0 1,0 0 0,1 1 0,-1 0 0,0-1 0,0 2-1,8 2 1,-4-1 64,-1 1-1,1-1 1,-1 2 0,0-1-1,0 1 1,-1 0 0,1 0-1,5 7 1,-9-9 39,0 0 0,0 1 0,0 0 1,0-1-1,-1 1 0,0 0 0,1 0 1,-2 0-1,1 0 0,0 1 0,-1-1 1,0 0-1,0 1 0,1 5 0,-2-8 29,0 1-1,-1-1 0,1 0 1,-1 1-1,1-1 0,-1 0 1,0 1-1,0-1 0,0 0 1,0 0-1,0 0 1,0 0-1,0 0 0,-1 0 1,1 0-1,-1 0 0,0 0 1,0-1-1,1 1 0,-1-1 1,-4 3-1,-53 24 654,21-11-263,38-16-423,0-1 0,-1 0 0,1 0 0,0 0 0,0 0 0,-1 0 1,1 1-1,0-1 0,0 0 0,-1 0 0,1 1 0,0-1 0,0 0 0,-1 0 1,1 1-1,0-1 0,0 0 0,0 0 0,0 1 0,0-1 0,-1 0 0,1 1 1,0-1-1,0 0 0,0 1 0,0-1 0,0 0 0,0 1 0,0-1 0,0 0 1,0 1-1,0-1 0,0 0 0,0 1 0,0-1 0,1 0 0,-1 1 0,0-1 1,0 0-1,0 1 0,15 11 444,25 6 300,-38-17-710,24 8 222,1 0 1,37 6-1,-53-13-251,0 0 0,0-1 0,0 0 0,0-1 0,0 0 0,0-1 0,0 0 0,0-1 0,11-3 0,-18 3-9,0 0 1,0-1 0,-1 1 0,1-1 0,-1 0 0,1 0 0,-1 0 0,0-1 0,0 1 0,0-1-1,-1 1 1,1-1 0,-1 0 0,0 0 0,0 0 0,0 0 0,-1 0 0,1-1 0,-1 1-1,0 0 1,0-1 0,0 1 0,-1-8 0,1 8-1,0-1 1,-1 0-1,0 0 1,0 0-1,0 0 1,-1 0-1,0 0 0,0 1 1,0-1-1,0 0 1,-1 0-1,1 1 0,-1-1 1,0 1-1,-1 0 1,1-1-1,-1 1 1,0 0-1,0 0 0,0 1 1,-6-6-1,8 8-2,-1 0-1,1-1 0,-1 1 0,1 0 0,-1 0 1,0 0-1,0 0 0,1 1 0,-1-1 1,0 0-1,0 1 0,0-1 0,0 1 1,0 0-1,1 0 0,-1-1 0,0 1 0,0 0 1,0 1-1,0-1 0,0 0 0,0 1 1,0-1-1,0 1 0,0-1 0,1 1 1,-1 0-1,0 0 0,0 0 0,1 0 1,-1 0-1,1 0 0,-1 0 0,1 0 0,-1 1 1,1-1-1,0 1 0,-1-1 0,1 1 1,0-1-1,0 1 0,0 0 0,1-1 1,-1 1-1,0 0 0,0 0 0,0 3 0,-2 4 10,0 1 0,1 0 0,0 0 0,1 0-1,-1 0 1,2 0 0,0 18 0,2-20 39,0-1 1,0 0 0,0 0-1,1 0 1,0 0 0,0-1 0,0 1-1,1-1 1,0 0 0,1 0 0,-1 0-1,1 0 1,0-1 0,1 0-1,-1 0 1,8 4 0,-11-6-29,1-1 0,0 0 1,-1 0-1,1-1 0,0 1 1,1-1-1,-1 1 0,0-1 1,0 0-1,0 0 0,1 0 1,-1-1-1,0 1 0,1-1 1,-1 0-1,1 0 0,-1 0 1,0 0-1,1-1 0,-1 1 1,1-1-1,-1 0 0,0 0 1,0 0-1,0 0 0,1-1 1,-1 1-1,0-1 0,-1 0 1,1 0-1,0 0 0,0 0 1,-1 0-1,1-1 0,-1 1 1,2-4-1,1-2-50,0 0 0,0 0 0,-1-1 1,-1 0-1,1 1 0,-1-1 0,-1-1 0,0 1 0,0 0 0,-1 0 1,0-1-1,-1-15 0,6-32-154,-1 50-361,2 16 334,6 24 200,-12-29-13,9 20 114,1-1 0,1 0 0,1-1 0,1-1 0,21 26 0,-39-54-49,1 0 0,0 0 0,1-1 0,0 1 0,0 0 0,1-1-1,0 0 1,0 1 0,0-1 0,1 0 0,1 1 0,-1-1 0,1 0 0,0 1 0,1-1 0,0 1-1,3-10 1,0 5-188,1 0 0,1 0 0,0 0 0,11-14 0,-16 23 101,0 1 0,0 0 0,0 0 0,0 0 0,0 0 0,1 0 0,-1 1 0,0-1 1,1 1-1,0 0 0,-1-1 0,4 0 0,-5 2 36,1 0 0,-1 0 1,1 0-1,-1 0 1,1 0-1,-1 0 0,1 0 1,-1 0-1,1 1 0,-1-1 1,1 1-1,-1-1 1,1 1-1,-1-1 0,1 1 1,-1 0-1,0 0 1,0 0-1,1-1 0,-1 1 1,0 1-1,0-1 1,0 0-1,1 2 0,5 6 77,0 1-1,-1 0 0,0 1 0,0 0 1,-1 0-1,-1 0 0,5 17 0,-5-13 22,1-1-1,1 0 1,14 27 0,-19-40-117,0 0 0,0 1 0,1-1 0,-1 0 0,0 0 0,0 0 0,1 0 1,-1 0-1,0 0 0,1 0 0,-1 0 0,1-1 0,-1 1 0,1 0 0,0-1 0,-1 1 1,1-1-1,-1 0 0,4 1 0,19-2-3858,-4-2-5582</inkml:trace>
  <inkml:trace contextRef="#ctx0" brushRef="#br0" timeOffset="9481.51">8419 402 10442,'0'0'12252,"10"10"-10781,11 13-695,-2 1 0,-1 1 1,24 44-1,-35-55-561,-5-9-84,0 0-1,0 1 1,1-1 0,0 0 0,0-1 0,0 1 0,0 0 0,1-1 0,0 0 0,0 0-1,0 0 1,6 4 0,-9-8-71,0 0 0,-1-1-1,1 1 1,0-1 0,0 1-1,0-1 1,-1 1 0,1-1-1,0 1 1,0-1 0,-1 0-1,1 1 1,0-1 0,-1 0-1,1 1 1,-1-1 0,1 0-1,-1 0 1,0 0 0,1 0-1,-1 0 1,0 1 0,1-1-1,-1 0 1,0 0 0,0 0-1,0 0 1,0 0 0,0-1-1,5-32 199,-5 34-253,0-27-220,0 0 0,-2 0 0,-1 0 0,-1 0 0,-8-28 0,15 63 107,0 0 1,0 0-1,1 0 1,0-1-1,0 0 0,0 0 1,1 0-1,0 0 1,1-1-1,-1 1 0,1-2 1,1 1-1,6 5 1,-9-8 146,0 0 0,0 0 0,1 0 0,-1 0 0,1-1 0,0 0 0,0 0 0,0 0 0,0 0 1,0-1-1,0 0 0,0 0 0,0 0 0,1-1 0,-1 0 0,0 0 0,0 0 0,0 0 0,1-1 1,-1 0-1,0 0 0,0 0 0,8-4 0,-11 4-35,0 0 0,0 0 0,1-1-1,-1 1 1,0-1 0,0 0 0,-1 1 0,1-1 0,0 0 0,0 0 0,-1 0-1,1 0 1,-1 0 0,0-1 0,0 1 0,0 0 0,0-1 0,0 1 0,0 0 0,-1-1-1,1 1 1,-1-1 0,1 0 0,-1 1 0,0-1 0,0 1 0,0-1 0,0 1-1,-1-1 1,1 1 0,-1-1 0,0 1 0,1-1 0,-1 1 0,-3-5 0,3 5-5,0-1 0,0 0 0,-1 1 1,1-1-1,-1 1 0,0 0 0,1 0 1,-1-1-1,0 1 0,-1 0 0,1 1 1,0-1-1,-1 0 0,1 1 1,0-1-1,-1 1 0,0 0 0,1-1 1,-1 2-1,0-1 0,0 0 0,1 0 1,-1 1-1,0-1 0,0 1 0,0 0 1,0 0-1,0 0 0,0 0 0,1 1 1,-6 0-1,7 0 8,-1 1 0,0-1 1,1 0-1,-1 0 0,0 1 0,1-1 1,0 1-1,-1 0 0,1-1 0,0 1 0,0 0 1,0 0-1,0 0 0,0-1 0,0 1 1,0 0-1,1 0 0,-1 0 0,1 1 0,0-1 1,-1 0-1,1 0 0,0 3 0,1 54 446,-1-56-408,1 4 20,1 0 0,-1 0 0,1 0 0,1 0 0,-1 0 1,1-1-1,0 1 0,1-1 0,-1 0 0,1 0 0,0 0 0,1-1 0,0 1 1,-1-1-1,2 0 0,-1 0 0,1-1 0,-1 0 0,1 0 0,0 0 1,1 0-1,-1-1 0,1 0 0,-1-1 0,1 1 0,0-1 0,0-1 0,0 1 1,0-1-1,0 0 0,0-1 0,0 0 0,0 0 0,1 0 0,-1-1 0,12-2 1,-17 2-58,0 0 0,0 0 0,1 0 0,-1 0 0,0 0 0,0 0 0,0-1 0,0 1 0,-1 0 0,1-1 0,0 0 0,-1 1 0,1-1 1,0 0-1,-1 0 0,0 0 0,0 0 0,1 0 0,-1 0 0,-1 0 0,1-1 0,1-2 0,-1-3-15,1-1 0,-2 1 1,1-1-1,-2-17 0,2-28-487,-1 52 424,1-1 1,-1 0-1,1 1 1,0-1-1,0 0 1,0 1-1,0-1 1,1 1-1,-1 0 1,1-1-1,-1 1 1,1 0-1,0 0 1,0 0-1,0 0 1,2-2-1,-3 3 48,0 1 0,0 0 0,0-1-1,0 1 1,0 0 0,0 0-1,-1-1 1,1 1 0,0 0 0,0 0-1,0 0 1,0 0 0,0 0 0,0 0-1,0 0 1,0 1 0,0-1 0,0 0-1,0 0 1,-1 1 0,1-1-1,0 1 1,0-1 0,0 0 0,0 1-1,-1 0 1,1-1 0,0 1 0,0-1-1,-1 1 1,1 0 0,-1 0 0,1-1-1,-1 1 1,2 1 0,24 41 152,-12-19-120,-9-17 15,3 1 14,-1 0 0,-1 1 0,0 0 0,0 0 0,0 0 0,-1 1 0,-1-1 0,0 1-1,0 1 1,4 17 0,-8-27-8,0-1 0,1 1-1,-1-1 1,1 1 0,-1 0-1,1-1 1,-1 1 0,1-1-1,-1 0 1,1 1 0,-1-1-1,1 1 1,-1-1 0,1 0-1,0 1 1,-1-1 0,1 0 0,0 0-1,-1 0 1,1 1 0,0-1-1,-1 0 1,1 0 0,0 0-1,-1 0 1,1 0 0,0 0-1,-1 0 1,1 0 0,0-1-1,-1 1 1,1 0 0,0 0-1,-1-1 1,1 1 0,0 0 0,-1 0-1,1-1 1,-1 1 0,1-1-1,-1 1 1,1-1 0,0 0-1,28-17 143,-26 15-184,0 1 0,-1-1 0,1 0 0,-1 0 1,0-1-1,0 1 0,0 0 0,0-1 0,-1 1 0,1-1 0,-1 1 0,0-1 0,0 0 0,0 0 0,0 0 0,-1-6 0,-1-73-651,-1 44 599,2 26 54,1-18-4,0 30 7,-1 1 1,0-1-1,1 1 0,-1-1 0,1 0 1,-1 1-1,1 0 0,-1-1 1,1 1-1,-1-1 0,1 1 0,-1-1 1,1 1-1,0 0 0,-1 0 0,1-1 1,-1 1-1,1 0 0,0 0 1,-1 0-1,1-1 0,0 1 0,-1 0 1,1 0-1,0 0 0,0 0 1,-1 0-1,1 1 0,0-1 0,-1 0 1,1 0-1,0 0 0,-1 1 0,1-1 1,-1 0-1,1 0 0,0 1 1,-1-1-1,1 1 0,-1-1 0,2 1 1,15 8 5,-1 1 0,1 1 0,-1 0 0,-1 1 0,0 1 0,-1 0 0,-1 1 0,0 1 0,0 0 0,11 19 0,-22-32 11,-1 1 0,0-1 0,1 0 0,-1 1 0,0-1 1,0 1-1,0-1 0,0 1 0,-1 0 0,1-1 0,-1 1 0,0 0 1,1-1-1,-1 1 0,0 0 0,-1-1 0,1 1 0,0 0 0,-1-1 1,1 1-1,-1-1 0,-2 6 0,1-6-1,0 0 1,0 0-1,-1 0 1,1 0-1,-1-1 1,1 1-1,-1 0 1,1-1-1,-1 0 1,0 0-1,0 0 0,1 0 1,-1 0-1,0 0 1,0-1-1,0 1 1,0-1-1,0 0 1,-5 0-1,5 0-12,-44-2 10,31-5-114,16 7 97,0-1 0,0 0 0,0 1-1,0-1 1,0 1 0,0-1 0,0 1 0,0-1 0,0 0 0,0 1 0,0-1 0,0 1-1,1-1 1,-1 1 0,0-1 0,0 1 0,1-1 0,-1 1 0,0-1 0,1 1 0,-1-1-1,0 1 1,1-1 0,-1 1 0,1-1 0,-1 1 0,1 0 0,-1-1 0,1 1 0,0 0-1,9-6-61,0 1 0,0 0-1,0 1 1,1 0-1,-1 1 1,1 0 0,0 1-1,0 0 1,15 0 0,19-5-94,-36 5 136,0 0 1,1-1-1,-1 0 1,0 0 0,0-1-1,0 0 1,-1-1-1,12-8 1,-17 11 29,0-1-1,0 0 1,0 0 0,-1 0 0,1 0-1,-1-1 1,0 1 0,0-1 0,0 0-1,0 1 1,0-1 0,-1 0-1,0 0 1,0 0 0,0 0 0,0 0-1,-1 0 1,0 0 0,1 0 0,-1 0-1,-1 0 1,0-6 0,1 9 6,0-1 1,0 1 0,-1-1-1,1 1 1,0-1 0,-1 1-1,0-1 1,1 1 0,-1-1-1,0 1 1,1-1-1,-1 1 1,0 0 0,0 0-1,0-1 1,0 1 0,-1 0-1,1 0 1,0 0 0,0 0-1,-1 0 1,1 0 0,0 1-1,-1-1 1,1 0-1,-1 1 1,1-1 0,-1 1-1,1-1 1,-1 1 0,1 0-1,-1 0 1,-1-1 0,0 1 30,1 0-1,0 1 1,-1-1 0,1 0 0,0 1 0,0-1 0,-1 1 0,1 0 0,0 0 0,0 0 0,0 0 0,0 0 0,0 0 0,0 0 0,0 1 0,0-1-1,0 1 1,1-1 0,-1 1 0,0 0 0,1 0 0,-2 2 0,0 2 25,-1 0 0,1 0 1,0 0-1,1 1 0,0-1 0,0 1 0,0 0 1,1 0-1,0-1 0,0 1 0,1 0 0,0 13 1,1-16-38,0-1 0,-1 1 0,2-1 0,-1 1 0,0-1 0,1 1 0,-1-1 1,1 0-1,0 1 0,0-1 0,0 0 0,1 0 0,-1-1 0,1 1 1,-1 0-1,1-1 0,0 0 0,0 1 0,0-1 0,0 0 0,0-1 1,1 1-1,-1 0 0,7 1 0,7 2-656,0-1 0,0-1 1,33 3-1,-37-5-518,1-1 0,-1-1 0,1 0 0,-1 0 0,20-6 0,-14 0-9073</inkml:trace>
  <inkml:trace contextRef="#ctx0" brushRef="#br0" timeOffset="9894.62">9604 54 18204,'0'0'11314,"-36"54"-10970,20-29-344,5 13-1184,4-7-2801,7-5-4801</inkml:trace>
  <inkml:trace contextRef="#ctx0" brushRef="#br0" timeOffset="10339.98">10089 638 17884,'0'0'8306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3.2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0 272 0,'-5'0'155'16,"3"0"-151"-16,2 0 21 0,0 0-25 15,2 0 0-15,17 0-19 16,4 0-120-16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2:45:38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170 115 9090,'0'0'14259,"-1"-4"-12117,1 3-2057,0 0 1,0 0-1,0 1 1,-1-1-1,1 0 1,0 0-1,0 1 1,-1-1-1,1 0 1,0 1-1,-1-1 1,1 0-1,-1 1 1,1-1-1,-1 0 1,1 1-1,-1-1 1,1 1-1,-1-1 0,1 1 1,-1-1-1,0 1 1,1 0-1,-1-1 1,0 1-1,0 0 1,1-1-1,-1 1 1,0 0-1,0 0 1,1 0-1,-1-1 1,0 1-1,0 0 1,1 0-1,-1 0 1,0 0-1,0 1 1,0-1-1,1 0 1,-1 0-1,-1 1 1,-2 1 70,0 0 1,1 0-1,-1 1 0,1 0 1,0 0-1,0-1 1,0 2-1,-5 4 1,-4 9-59,-1-1 1,2 2 0,0 0-1,2 0 1,0 1 0,0 0-1,2 0 1,0 1 0,2 0-1,0 0 1,1 1 0,1-1-1,1 1 1,1 0 0,1 0 0,0 0-1,7 35 1,-3-44-76,0 0 0,1-1 0,1 0 0,0 0 0,1 0 1,0-1-1,0 1 0,1-2 0,0 1 0,1-1 0,0 0 0,0-1 0,1 0 1,0-1-1,1 0 0,0 0 0,15 6 0,-25-13-306,1-1 1,-1 1-1,1 0 0,-1-1 0,1 0 1,-1 1-1,1-1 0,-1 0 0,0 1 1,1-1-1,-1 0 0,0 0 1,0 0-1,1 0 0,-1 0 0,0-1 1,0 1-1,0 0 0,-1 0 0,1-1 1,0 1-1,1-3 0,1-1-1917,10-12-6373</inkml:trace>
  <inkml:trace contextRef="#ctx0" brushRef="#br0" timeOffset="428.58">423 357 10610,'0'0'11009,"-9"2"-9814,3-1-1069,4-1-60,0 1-1,-1-1 1,1 0 0,0 1 0,0-1-1,-1 1 1,1 0 0,0-1-1,0 1 1,0 0 0,0 1-1,0-1 1,0 0 0,0 0 0,0 1-1,1-1 1,-1 1 0,0 0-1,1-1 1,0 1 0,-1 0-1,1 0 1,0 0 0,0 0-1,0 0 1,0 0 0,0 0 0,0 1-1,1-1 1,-1 0 0,1 0-1,-1 4 1,0 4 142,1 0 0,1 1 0,0-1 0,0 0 0,1 1 0,0-1 0,0 0 0,1 0 0,1-1 0,0 1 0,6 11-1,-8-16-136,1-2-1,-1 1 1,1 0-1,0 0 0,0-1 1,0 0-1,0 1 1,1-1-1,-1 0 0,1-1 1,0 1-1,0-1 0,0 0 1,0 0-1,0 0 1,0 0-1,1 0 0,-1-1 1,1 0-1,-1 0 1,1 0-1,-1-1 0,1 0 1,0 0-1,-1 0 1,1 0-1,7-2 0,-8 2-50,-1-1 0,1 0 0,-1-1-1,1 1 1,-1-1 0,0 1 0,1-1-1,-1 0 1,0 0 0,0 0 0,-1-1-1,1 1 1,0-1 0,-1 1 0,1-1 0,-1 0-1,0 0 1,0 0 0,0 0 0,0-1-1,-1 1 1,1 0 0,-1-1 0,0 1-1,0-1 1,0 1 0,0-1 0,-1-3-1,1 1-9,0 1 0,-1-1-1,0 0 1,0 1-1,-1-1 1,0 1-1,0-1 1,0 0 0,0 1-1,-1 0 1,0-1-1,0 1 1,-1 0 0,1 0-1,-1 0 1,0 0-1,-6-7 1,4 7-30,0 0 1,-1 0-1,1 1 1,-1-1-1,0 1 1,0 0-1,-1 1 1,1-1-1,-1 1 0,0 1 1,1-1-1,-1 1 1,-1 0-1,1 1 1,0 0-1,-13-1 1,20 2-43,-1 0 1,1 0-1,-1 0 0,1 0 1,-1 0-1,1 0 1,-1 0-1,1 0 1,-1 0-1,1 0 0,-1 0 1,1 0-1,-1 1 1,1-1-1,-1 0 0,1 0 1,-1 1-1,1-1 1,-1 0-1,1 1 1,0-1-1,-1 0 0,1 1 1,0-1-1,-1 0 1,1 1-1,0-1 0,0 1 1,-1-1-1,1 1 1,0-1-1,0 0 1,0 1-1,-1-1 0,1 1 1,0-1-1,0 1 1,0-1-1,0 2 1,5 13-4931,6-3-2050</inkml:trace>
  <inkml:trace contextRef="#ctx0" brushRef="#br0" timeOffset="1137.54">815 295 9938,'0'0'15785,"-10"2"-14656,6-1-1038,0-1-1,0 1 0,1 0 1,-1 0-1,0 1 0,1-1 1,-1 1-1,1 0 0,0-1 1,0 2-1,-1-1 0,1 0 0,1 0 1,-1 1-1,0 0 0,0 0 1,1 0-1,0 0 0,0 0 1,-1 0-1,2 0 0,-1 1 1,0-1-1,-2 8 0,1 1 48,0 1 0,0-1 0,1 1 0,0 0 0,1 0 0,1 0 0,0 0 0,4 24 0,-3-34-106,-1 0 0,1 0 0,0 0 0,0 0 0,0 0 0,1 0 0,-1 0 0,1 0 0,0 0 0,-1 0 1,1-1-1,0 1 0,1-1 0,-1 1 0,0-1 0,5 3 0,-4-3 0,1-1-1,-1 0 1,0 0 0,1 0-1,-1 0 1,0-1 0,1 1 0,-1-1-1,1 0 1,-1 0 0,1 0-1,-1-1 1,1 1 0,-1-1-1,1 0 1,-1 0 0,0 0-1,1 0 1,3-2 0,-1 0-18,0 0 1,0-1-1,-1 1 1,1-1-1,-1 0 1,0 0-1,0-1 1,0 0-1,-1 0 1,1 0-1,4-9 1,-6 10-3,0 0 0,-1 0 1,1 0-1,-1-1 0,-1 1 0,1-1 1,0 1-1,-1-1 0,0 0 1,0 0-1,-1 0 0,1 1 0,-1-1 1,0 0-1,0 0 0,-2-8 0,2 12-9,0 1 0,0-1 0,-1 0-1,1 1 1,0-1 0,0 0 0,0 1-1,-1-1 1,1 1 0,0-1-1,-1 1 1,1-1 0,-1 1 0,1-1-1,0 1 1,-1-1 0,1 1-1,-1 0 1,1-1 0,-1 1 0,1 0-1,-1-1 1,0 1 0,1 0-1,-2-1 1,2 1-1,-1 0-1,1 0 1,-1 1-1,1-1 1,0 0-1,-1 0 1,1 0-1,-1 1 1,1-1-1,0 0 1,-1 0-1,1 1 1,0-1-1,-1 0 1,1 1-1,0-1 1,0 0 0,-1 1-1,1-1 1,0 1-1,0-1 1,-1 0-1,1 1 1,0-1-1,0 1 1,0-1-1,0 1 1,0-1-1,0 0 1,0 1-1,0-1 1,0 1-1,0-1 1,0 1-1,0 0 1,0 6 19,0 0-1,0-1 1,1 1 0,0 0 0,0 0 0,1-1-1,-1 1 1,2-1 0,-1 1 0,1-1 0,0 0-1,0 0 1,0 0 0,1 0 0,0-1 0,0 1 0,1-1-1,-1 0 1,1-1 0,0 1 0,0-1 0,1 0-1,0 0 1,-1 0 0,1-1 0,0 0 0,0 0-1,1 0 1,-1-1 0,1 0 0,-1 0 0,1-1-1,0 0 1,8 0 0,-12-1-21,0-1 0,0 0 0,0 0 0,0 0 0,0-1 0,0 1 0,0-1 0,0 0 0,0 0 0,-1 0 0,1 0 0,-1 0 0,0 0 0,1-1 0,-1 1 0,0-1 0,-1 1 0,1-1 0,0 0 0,-1 0 0,1 0 0,-1 0 0,0 0 0,0 0 0,0 0 0,0 0 0,0-5 0,0 4 0,0-1 0,0 0 0,0 1 0,0-1 0,-1 0 0,0 0 0,0 0 0,0 1 0,-1-1 0,1 0 0,-1 0 0,0 1 0,-1-1 0,1 1 0,-1-1 0,0 1 0,0 0 0,-4-7 0,6 11 0,-1-1 0,1 0 0,0 1 0,-1-1 0,1 1 0,-1-1 0,1 1 0,-1-1 0,1 1 0,-1-1 0,1 1 0,-1 0 0,1-1 0,-1 1 0,0 0 0,1-1 0,-1 1 0,0 0 0,1 0 0,-1 0 0,0 0 0,1-1 0,-1 1 0,0 0 0,1 0 0,-1 0 0,-1 1 0,-2 15 0,11 26 0,-4-36-63,0-1-1,1 1 1,-1-1-1,1 0 1,0 0-1,0 0 1,1 0-1,-1-1 1,1 0-1,0 0 1,1 0 0,-1 0-1,0-1 1,1 0-1,0 0 1,0-1-1,0 1 1,8 1-1,-5-2-357,0-1-1,1 0 0,-1-1 0,0 1 0,1-2 0,-1 0 0,0 0 0,0 0 1,1-1-1,-1-1 0,16-5 0,6-6-9521</inkml:trace>
  <inkml:trace contextRef="#ctx0" brushRef="#br0" timeOffset="1633.79">1318 146 10578,'0'0'14638,"-3"3"-13694,2-1-815,-1 0 0,1 0-1,0 0 1,-1 1 0,1-1 0,0 0-1,1 0 1,-1 1 0,0-1-1,1 1 1,-1-1 0,1 1 0,0-1-1,0 0 1,0 1 0,0-1-1,0 1 1,0-1 0,2 5 0,16 59 1255,-8-34-970,19 71 256,32 131 894,-62-241-1822,0 0 0,1 0 0,0 0 0,0 0 0,3-13 0,14-36-4939,-8 37-3461</inkml:trace>
  <inkml:trace contextRef="#ctx0" brushRef="#br0" timeOffset="2874.01">1737 395 7666,'0'0'11122,"-11"-4"-9311,0-2-1214,7 4-377,0-1-1,0 1 0,0 1 0,-1-1 1,1 1-1,0-1 0,0 1 1,-1 0-1,1 1 0,-1-1 0,-5 1 1,7 1-58,0-1 1,0 1-1,0 0 1,0 0 0,0 0-1,0 0 1,1 1-1,-1-1 1,0 1-1,1 0 1,-1 0-1,1 0 1,0 0 0,-1 0-1,1 0 1,0 0-1,0 1 1,0-1-1,1 1 1,-1 0 0,1-1-1,-1 1 1,1 0-1,0 0 1,-1 3-1,-2 5 130,1 0-1,-1 0 0,2 0 1,0 1-1,-1 16 0,2-24-243,1 0 0,0 0-1,0-1 1,0 1-1,0 0 1,1 0-1,0-1 1,0 1 0,0 0-1,0-1 1,0 1-1,1-1 1,-1 1 0,1-1-1,0 0 1,0 0-1,0 1 1,1-2 0,-1 1-1,1 0 1,-1 0-1,1-1 1,0 1-1,0-1 1,0 0 0,1 0-1,-1 0 1,0 0-1,1-1 1,-1 0 0,1 1-1,-1-1 1,1 0-1,0-1 1,0 1-1,-1 0 1,1-1 0,0 0-1,0 0 1,-1 0-1,1-1 1,0 1 0,5-2-1,-6 1-46,1 0 0,-1-1-1,0 1 1,0 0 0,1-1-1,-1 0 1,0 0 0,-1 0-1,1 0 1,0 0 0,-1-1-1,1 1 1,-1-1 0,0 1-1,1-1 1,-1 0 0,-1 0-1,1 0 1,0 0 0,-1 0-1,1-1 1,-1 1 0,0 0-1,0-1 1,-1 1 0,1 0-1,-1-1 1,1 1 0,-1-8-1,0 2-32,1 0 0,-2 0 0,1 0-1,-1 0 1,0 0 0,-1 0 0,0 0-1,-1 1 1,0-1 0,-6-13-1,9 22 30,0 0 0,0 1 0,0-1 0,0 0-1,0 0 1,0 0 0,0 0 0,0 0 0,-1 0-1,1 0 1,0 0 0,0 0 0,0 0-1,0 0 1,0 0 0,0 0 0,0 0 0,0 0-1,0 0 1,0 0 0,0 0 0,0 0 0,-1 0-1,1 0 1,0 0 0,0 0 0,0 0 0,0 0-1,0 0 1,0 0 0,0 0 0,0 0 0,0 0-1,0 0 1,-1 0 0,1 0 0,0 0-1,0 0 1,0 0 0,0 0 0,0 0 0,0 0-1,0 0 1,0 0 0,0 0 0,0 0 0,0 0-1,0 0 1,-1-1 0,3 17-46,7 22 48,-8-34-4,32 60 167,-32-61-133,1-1 0,-1 1 0,1-1 1,-1 0-1,1 0 0,0 0 0,0 0 1,0 0-1,0 0 0,1 0 0,-1 0 1,0-1-1,1 0 0,-1 1 0,1-1 0,-1 0 1,1 0-1,0 0 0,-1 0 0,1-1 1,5 1-1,-5-2-13,0 1 0,-1-2 0,1 1 0,-1 0 0,1 0 1,-1-1-1,1 1 0,-1-1 0,0 0 0,0 0 0,0 0 0,0 0 0,0 0 1,-1 0-1,1-1 0,0 1 0,-1 0 0,0-1 0,1 1 0,-1-1 0,0 0 0,1-5 1,1-1-14,0 0 1,-1-1-1,0 0 1,0 1-1,0-14 1,-7-6-50,10 43-4,0-5 68,0 1-1,1-1 1,0 0 0,1 0 0,0-1 0,0 0-1,1 0 1,8 6 0,-11-9-7,0-1-1,0 0 1,1 0 0,-1 0-1,1-1 1,0 0 0,0 0-1,0-1 1,1 1 0,-1-1-1,1-1 1,-1 1 0,1-1-1,7 0 1,-13-1-11,0 0 0,0-1 0,0 1 0,0-1 0,0 1 0,1-1 0,-2 0 0,1 0 0,0 1 0,0-1 0,0 0 0,0 0 0,0 0 0,-1 0 0,1 0 0,0 0 0,-1 0 0,1 0 0,-1 0 0,1 0 0,-1 0 0,1-1 0,-1 1 0,0 0 0,0 0 0,0 0 0,1 0 0,-1-1 0,0 1 0,-1-2 0,1-48 0,-1 36 0,2 8 0,0-1 0,0 0 0,0 1 0,1-1 0,0 1 0,0 0 1,1-1-1,5-10 0,-7 17 0,-1-1 0,1 1-1,0-1 1,0 1 0,0 0 0,-1-1 0,1 1 0,1 0 0,-1 0 0,0 0 0,0 0 0,0 0 0,0 0 0,1 0 0,-1 0 0,1 0 0,-1 1-1,0-1 1,1 0 0,-1 1 0,1-1 0,-1 1 0,1 0 0,0 0 0,-1-1 0,1 1 0,-1 0 0,1 0 0,0 0 0,-1 1 0,1-1 0,-1 0-1,1 0 1,-1 1 0,1-1 0,-1 1 0,1 0 0,-1-1 0,1 1 0,-1 0 0,0 0 0,1 0 0,-1 0 0,0 0 0,0 0 0,0 0-1,0 0 1,1 2 0,46 52-1,-38-43 1,0 1 1,0-2-1,15 13 1,-20-20-1,-1-1 0,2 1 0,-1-1 1,0 0-1,1-1 0,-1 1 0,1-1 0,-1 0 0,1 0 1,0-1-1,0 0 0,7 1 0,-6-2 0,1 0 0,-1 0 0,1-1 0,-1 0 0,1 0 0,-1 0 0,0-1 0,0 0 0,1-1 0,-1 0 0,-1 0 0,14-8 0,-16 8 0,1 0 0,-1-1 0,1 1 0,-1-1 0,0 0 0,0 0 0,-1-1 0,1 1 0,-1-1 0,0 0 0,0 1 0,-1-2 0,0 1 0,1 0 0,-1 0 0,-1-1 0,1 1 0,0-6 0,-2 10 0,0 0 0,0 0 0,0 1 0,0-1 0,0 0 0,0 0 0,0 0 0,0 1 0,0-1 0,0 0 0,-1 0 0,1 0 0,0 1 0,0-1 0,-1 0 0,1 0 0,-1 1 0,1-1 0,-1 0 0,1 1 0,-1-1 0,1 1 0,-1-1 0,1 0 0,-1 1 0,0-1 0,1 1 0,-1 0 0,0-1 0,0 1 0,-1-1 0,-1 0 0,1 0 0,-1 1 0,1 0 0,0-1 0,-1 1 0,1 0 0,-1 0 0,1 0 0,-5 1 0,4 0 0,-1-1 0,0 1 0,0 0 0,0 0 0,0 1 0,1-1 0,-1 1 0,1 0 0,-1 0 0,1 0 0,-1 0 0,1 0 0,0 1 0,-3 3 0,4-4 0,1 1 0,-1 0 0,1-1 0,-1 1 0,1 0 0,0 0 0,0-1 0,0 1 0,1 0 0,-1 0 0,1 0 0,0 0 0,-1 0 0,1 0 0,1 0 0,-1 0 0,0 0 0,1 0 0,-1 0 0,2 4 0,0-4 0,0 1 0,0-1 0,0 0 0,1 1 0,-1-1 0,1 0 0,0 0 0,0-1 0,0 1 0,0 0 0,0-1 0,1 0 0,4 3 0,4 0 0,0 1 0,1-1 0,0-1 0,0-1 0,0 1 0,0-2 0,25 2 0,-20-3-398,1-1 0,-1-1-1,0-1 1,0 0 0,0-2 0,22-6 0,-8-4-5697</inkml:trace>
  <inkml:trace contextRef="#ctx0" brushRef="#br0" timeOffset="3271.13">1833 115 18924,'0'0'4881,"58"-29"-5313,-23 15-3889,1 1-2624</inkml:trace>
  <inkml:trace contextRef="#ctx0" brushRef="#br0" timeOffset="3698.4">2683 1 12659,'0'0'5014,"15"4"-1421,-8-2-3152,3 0-69,0 1 1,-1 0-1,1 1 1,-1 0-1,0 0 1,0 1-1,-1 0 1,1 1-1,-1-1 1,11 11-1,0 5 55,0 1 0,-2 1 0,0 0 0,-1 1-1,-2 1 1,0 0 0,-2 1 0,-1 0 0,0 1 0,-3 0-1,0 1 1,-1 0 0,-2 0 0,-1 0 0,1 51 0,-7-66-482,-1 0 0,0 0 1,-1-1-1,0 1 0,-1-1 1,-1 0-1,0 0 0,0 0 1,-1-1-1,0 0 0,-1-1 1,-13 15-1,-2 4-2199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5.4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31 412 0,'-5'-10'33'16,"5"4"70"-16,0-1-76 15,0 1 14-15,17 6-14 0,7-2-22 16,8 2-2-16,2 0 0 15,-1 2-1-15,-4 7 4 16,-6 3 0-16,-9 0-2 16,-5 4 0-16,-9-2 2 15,0 1 6-15,-2 1 2 16,-16-1 0 0,-3-2-2-16,3-3-1 15,4-4-2-15,8-3-4 16,3-3-1-16,3 0-2 15,0 0 1-15,0 0-3 16,0 0-1-16,10 3-7 16,11 4 4-16,7 1 4 0,-1 5-1 15,-1 4-5-15,-5 1 4 0,-3 2-1 16,-4-2-1 0,-6 0 0-16,-5 1 3 0,-3-1 0 15,0-3 1-15,-10-1 2 16,-13-5 2-16,-5 3 4 15,-5-5 0-15,1-1 7 16,-2-5 5-16,5 1-1 0,6-2-8 16,6 0-5-16,8 0-6 15,5 0-1-15,1-5-28 16,3-1-74-16,-1-1-144 16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4.7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0 396 0,'0'15'9'15,"0"3"40"-15,0 5 18 0,1 0-12 0,14 7-13 16,5 0-8-16,2 7-9 16,-3 5-12-1,-2 4-2-15,-5 2-2 0,-5 0-3 16,-4-2 0-16,-1-3-2 15,-2-7 0-15,0-8-2 16,0-8 2-16,0-9 4 16,0-6 3-16,0-5 0 15,2 0 0-15,0 0 8 16,1 0-2-16,-2 0-4 0,5 0-3 16,8-3 1-16,8-5-4 15,6 0-7-15,7-2 0 16,-4 8-1-16,-2-1 0 15,-5 3 0-15,-4 0 0 0,-7 0 0 16,-4 0 0-16,-5 0-3 31,-4 0-7-31,0-3-15 0,0 0-37 16,0 0-74 0,0-4-226-16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4.2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248 284 316 0,'-8'-17'14'0,"-11"0"64"15,-10 2-37-15,4 6-10 16,-3 7 7-16,3 2-13 16,-1 0-13-16,0 6-3 15,4 12-6-15,4 8 9 16,3 4 1-16,11 1-6 15,4 2 3-15,0-2 0 16,3-5-2-16,14-5-1 16,7-5-3-16,7-8 0 0,0-8-2 15,-2 0 2 1,-3-9-3-16,-6-15 3 0,-6-7-3 16,-7-7 0-16,-3-4-1 15,-4-4-2-15,0-4 0 16,-4-3-4-16,-6 3 1 15,-3 2 3-15,3 9 2 16,3 15 1-16,1 10-1 16,6 12 5-16,0 2-3 15,0 16-2-15,0 15 0 16,9 7 4-16,8 4-1 16,2 0 1-16,1-1-3 15,-2 1 2-15,1-1-2 16,-2-2 0-16,-2-3 0 0,0-3 2 15,1-7 0-15,1-7 0 16,2-7 1-16,1-8 1 16,4-4-1-16,-2 0 1 15,-1-12-2-15,-3-9 0 16,-7-2-2-16,-4-4 0 16,-7 0 0-16,0-1 0 15,-5-1-2-15,-14 7 1 16,-3 4-1-16,1 7 1 15,4 8 1-15,4 3 1 16,4 0 4-16,4 19-2 16,3 8 10-16,2 4 6 15,0 3-4-15,0-2 1 0,6-1-2 0,8-5-10 16,7-6-5 0,7-6-1-16,6-6-1 15,5-5-25-15,5-3-48 16,8 0-98-16,-5-9-159 15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2.9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0 287 0,'0'19'17'0,"0"3"2"16,0 11 21-16,0 5 10 15,14 7-22-15,-1 6-14 16,7 1 0-16,-5-3 3 16,2-2 6-16,-3-6-4 15,-4-8-2-15,-1-11 9 0,-6-9 0 16,-3-7-4-16,0-6 2 15,0 0 6-15,0 0 23 16,-6-14-10-16,-9-9-37 16,4-6-2-16,4-5-1 15,1-1-2-15,5-1-1 16,1 1 0-16,0 6-5 16,0 7-7-16,0 11-6 15,10 8-3-15,7 3-3 16,6 0-3-16,4 5-19 15,3 4-34-15,0-2-71 16,-1-3-122-16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2.5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0 222 0,'-3'-2'40'16,"0"2"10"-16,3 0-16 15,0 7-19-15,0 12 28 16,2 6-10-16,8 4-13 16,1 4-4-16,2 5-10 15,-3 5 1-15,2 2-1 16,-1 0 5-16,0-1-2 16,-2-4-3-16,-6 0 2 15,-3-8 2-15,0-2-2 16,0-6 6-16,-10-6 7 15,-7-8 8-15,-3-4 0 16,-2-6-1-16,2 0-9 16,1 0-2-16,4-13-3 0,3-8-7 15,5-5-3-15,2-3-2 16,5-2-2-16,0-1-1 16,0 5 0-16,14 0-5 15,4 5 4-15,3 4-4 16,1 3 0-16,4 3-3 15,0-1 5-15,1 1-3 16,2-1 1-16,-2 0-5 16,0-3 3-16,-2 2 3 15,-7-1 3-15,-6 4 2 16,-5 0 1-16,-7 2-1 16,0 0 5-16,0 0-1 0,-12 1-2 15,-5 2 0-15,-1 0 1 16,-1 6-3-16,0 0 0 15,2 0 1-15,1 0-1 16,5 9 0-16,4 5 0 16,3 4 2-16,4 6 0 15,0 0 1-15,0 1 1 16,5-1 2-16,8-2-4 16,7-4 1-16,3-7-3 15,7-4 0-15,2-7-4 16,2 0-17-16,-3-8-49 15,-9-11-84-15,-5-7-44 16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1.5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0 264 0,'0'-3'41'0,"0"1"15"15,0 2 2-15,0 0-10 0,0 0-20 16,0 0-15-16,0 14 12 16,6 9 18-16,1 4-27 15,-3 9-1-15,0 6-6 16,1 4-1-16,2 2-5 15,0 0-1-15,3 1-2 16,0-8 1-16,0-4 1 16,1-7-2-16,-5-9 2 15,0-8 0-15,-3-7-1 16,-3-5 1-16,0-1 7 16,0 0 23-16,0-1 7 15,0-15-15-15,0-6-24 0,0-2-1 16,0-4-3-16,0-1-1 15,0 5-7-15,10 5-7 16,6 7-3-16,1 7 5 16,0 5 10-16,3 0-2 15,0 9 4-15,2 6 2 16,-4 6 2-16,-3 0 1 16,-5 0 0-16,-6 3 1 15,-1-2-1-15,-3-1 0 16,0-2 0-16,-9-3 2 15,-10-2 1-15,-3-6 4 16,-4 1 2-16,2-6 1 16,0-3 0-16,3 0 1 0,7 0-6 15,1 0-4 1,3-5-1-16,7-2-8 0,1-2-32 16,2 4-47-16,0 2-96 15,2-1-174-15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00.7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141 74 25 0,'0'-15'198'16,"0"1"-165"-16,0-1 53 15,0 6-12-15,0 4-6 16,-3 3-9-16,-4 1-14 15,-2 1-21-15,-8 0-16 16,-3 6-5-16,0 12 5 0,-3 8 1 16,4 1-2-1,8 7 1-15,2-1 0 16,9 1-3-16,0-2-1 16,10-5 1-16,18-6-3 15,7-8 3-15,7-7 1 0,1-6-1 16,-3 0-3-16,-5-21-1 15,-10-6 1-15,-8-5 1 16,-11-6 0-16,-6 0 0 16,-11 3-1-16,-18-1 0 15,-7 7-2-15,-1 9 1 16,3 8-1-16,5 10 1 16,8 2-1-16,6 13-2 15,4 11-13-15,5 3-25 16,3 1-69-16,3-2-109 15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6.5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129 354 237 0,'-12'-8'30'16,"-3"3"27"-16,-2-1-1 15,-1 6-17-15,3 0 10 16,5 0-5-16,3 0-10 16,1 2-14-16,-2 14 2 15,1 4 3-15,2 5-4 16,2 1-1-16,3 1-7 15,0 1-3-15,0-2-1 16,5-2-1-16,13-3-4 16,3-7-3-16,2-4 1 15,2-4-1-15,-1-6 1 0,-1 0 2 16,-6-3-2-16,0-13 3 16,-2-3-2-16,-5-4-1 15,-3-1 1-15,-3 0 0 16,-4 3-2-16,0 0 1 15,-6 5-1-15,-8 7 2 16,0 1 1-16,-2 3-2 16,2 5 0-16,2 0-1 15,2 0 0-15,1 7-1 16,2 8 0-16,3 4 1 16,1 4-1-16,3 3 1 15,0-5 0-15,0 1-1 0,9-7 1 16,5-3-1-16,-1-4 0 15,1-6 0-15,0-2 0 16,-2 0 1-16,0-6 1 16,0-12 1-16,-3-2-3 15,-1 2 1-15,-6 0-1 16,-2 4 2-16,0 0 1 16,0 7-3-16,0 0 4 15,0 6 2-15,0 1 4 16,0 0-10-16,0 0-1 15,0 8-5-15,3 6 6 16,6 3 1-16,-2-1 0 16,3-1-1-16,4-2 0 0,-1-5 1 15,3-2 0 1,1-6 1-16,-1 0 0 0,-2 0 0 16,0-16 4-16,-1-6 0 15,0-5-2-15,-3-9-3 16,-3-7 1-16,-5-6-2 15,-2-6 0-15,0-3-1 16,-2 2-2-16,-8 1 1 16,-4 8 1-16,-2 11-1 15,3 14 0-15,3 9 1 16,5 13 1-16,-4 7 0 16,6 26 1-16,-3 15-1 0,1 8 6 15,3 5-1 1,2 0 1-16,0 0 4 0,6-4 2 15,4-5 1-15,9-7 1 16,5-9-7-16,6-5-4 16,10-11-1-16,-1-6-2 15,5-13-2-15,-1-1-33 16,-1-3-58-16,-12-18-129 16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5.5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79 33 137 0,'-6'-6'117'16,"-3"-1"-76"-16,3 3 55 16,-2 3-43-16,-1 1 0 15,-2 0-28-15,1 5-5 0,4 16-5 16,-3 3 2-16,7 4-1 15,2 1-4-15,0-1 5 16,12-4 1-16,10 0-4 16,5-9 1-16,5-3-4 15,1-7 1-15,-2-5 2 16,-3 0-1-16,-10-6-1 16,-5-9 7-16,-10-4 4 15,-3-3 0-15,0-2-14 16,-17-4-5-16,-9-1-3 15,-4 4-1-15,-2 1 0 16,4 6-2-16,7 5-9 16,6 7-10-16,8 6-15 0,5 0-22 15,2 6-55-15,0 13-60 16,0 4-102-16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5.0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0 556 186 0,'0'0'173'0,"0"-4"-143"16,10-10 30-16,8-8 22 15,4-6-29-15,0-4-22 16,2-5-5-16,-2-5-4 15,-2-4-10-15,-6-6-6 16,-7-3-4-16,-7-2 2 16,0 1-4-16,-3 10 0 0,-14 11-4 15,0 14 0 1,4 12 4-16,6 9-1 0,0 0-1 16,1 17 1-16,2 18-3 15,0 13 2-15,4 11 2 16,0 6 0-16,7 1 1 15,11 2 0-15,7-1 1 16,2-2-2-16,0-3-1 16,0-9 0-16,-2-4 1 15,-7-9 0-15,-6-2 0 16,-11-7 1-16,-1-6-1 16,0-8 1-16,-18-7 6 15,-8-8 8-15,-4-2 3 16,-3-2 4-16,-1-17-6 0,2-5-1 15,6-3-4-15,6 4 1 16,6-2-4-16,12 4-6 16,2 1-2-16,0-2-3 15,22 2-1-15,5-1-16 16,7 2-17-16,2 2-17 16,-4 3-39-16,-2 5-79 15,0 0-143-15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4.0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17 296 261 0,'-6'-5'84'0,"6"5"-80"16,0 5 8-16,0 16 44 0,6 8-14 15,7 7-8-15,0 8-14 16,-3 3 2-16,0 2-7 15,0-3-4 1,0-2-2-16,-3-8-2 16,0-3 4-16,-2-12 3 15,-1-7 3-15,-3-8-2 16,-1-6 1-16,0 0 15 16,0 0 14-16,-3-12 3 15,-11-11-32-15,-3-11-16 16,1-2 0-16,3-8-1 0,2-2-6 15,0-8-13-15,6-3-8 16,1 1 3-16,4 7-2 16,0 11-5-16,11 18 5 15,5 13 12-15,7 7 2 16,4 2 10-16,5 16 2 0,-2 4-1 16,1 3 1-16,-4 0 0 15,-5-1-1-15,-9 2 0 0,-10-1-2 16,-3-3 2-16,-10 0 2 15,-16-3 2-15,-8-4 4 16,-1-2-1-16,8-8 2 16,7-3 3-16,7-2 5 15,12 0 4 1,1 0 3-16,0 0-6 16,5 0-9-16,17-13 3 15,5 0-9-15,13-3-1 16,-1 2 0-16,4-2 0 15,-3-4 0-15,-4-4-2 16,-6-3-3-16,-6-9-1 16,-7-7-2-16,-11-4-5 0,-6-5-2 15,0-1 6-15,-20 5-3 16,-7 6 8-16,0 12 1 16,2 15 3-16,2 13 0 0,2 2 5 15,5 22-5-15,3 9 2 16,5 9 3-16,6 2 1 15,2 3 1 1,2 3 1-16,13-3-1 16,4 2 2-16,-2-2-3 15,3-3-1-15,5-4 1 16,2-6-1-16,2-7-3 16,5-7-2-16,2-8 0 15,0-7 2-15,0-3-1 16,-1-3 2-16,-2-18-1 0,0-3 0 15,-7-6-2-15,-9-4 3 16,-4 1-3-16,-10 2 2 16,-3 5-1-16,-1 6 0 15,-24 7-1-15,-3 4 0 16,-4 6 1-16,-1 3 0 16,6 0-1-16,4 0 0 0,8 14 0 15,4 3-1-15,3 5 1 0,6 1 1 16,2 3 0-16,0 0 0 15,0 0 0-15,7-4 0 16,7-5-1-16,1-5 0 16,2-6 0-16,3-6 0 15,5 0 2 1,0-10 0-16,0-13-1 16,-4-6 2-16,-7-4-3 15,-3 1 2-15,-10 1-2 16,-1 3 0-16,0 5 0 15,-3 8-2-15,-7 6 2 16,4 5-1-16,3 4 1 16,3 0 0-16,0 6-5 0,0 14 5 15,0 7 0-15,6 4 0 16,4-2 1-16,6-2-1 16,1-1 0-16,2-7 1 15,2-3-2-15,-1-8 2 16,2-4-1-16,-4-4 2 15,-2 0 2-15,-1-16-2 16,-4-6 2 0,-2-8-3-16,-2-4 0 0,-3-1 0 15,-4-1-1-15,0 7 0 16,0 7-2-16,0 10 2 16,0 8-1-16,0 4 1 15,0 0-4-15,4 18-3 16,8 8 7-16,5 7 1 0,3-1-1 15,0-1 0-15,0-1 1 16,-1-1-1-16,-3-8 0 16,-2-5 3-16,-8-5-2 15,-2-6 0-15,-4-3-1 16,0-2 2-16,0 0 13 16,-9-8 13-1,-5-9-27-15,1-5 1 16,3-2 0-16,10-6-2 0,0-1-2 15,3 2-6-15,19 7-1 16,6 6-3-16,-1 10 10 16,1 6 0-16,-3 0 0 15,-1 14 2-15,-3 7-2 16,-3 6 2-16,-2 2 0 0,-1 0 0 16,-3 2 7-16,-2-3-5 15,-1-9-2-15,-2-3-5 16,2-5-43-16,5-11-151 15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2.1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0 498 264 0,'13'0'49'0,"1"-5"21"16,8-8 7-16,3-9-2 16,0-2-27-16,-4-4-26 15,2-3-4-15,-6-2-7 16,-8-3-5-16,-6-4-4 16,-3-2-2-16,0-5 0 0,-17 2-6 31,-5 0-3-31,-1 10 3 0,2 8 1 15,2 9 5-15,5 11-5 16,4 7 0-16,1 0 4 16,2 17 0-16,0 10 1 15,4 11 0-15,3 4 1 16,0 6 1-16,0 4 0 16,7 2 2-16,5-3 2 0,3-1 2 15,7-8 1-15,5-8-1 16,3-10-1-16,7-6-1 15,1-12 2-15,-2-6 0 16,-2 0-5-16,0-21-1 16,-5-6 1-16,-6-5-3 15,-10 2 0 1,-13-2-3-16,0 4 2 16,-6 1-5-16,-17 8-4 15,1 5 1-15,0 12 8 16,5 2 1-16,-1 4 2 0,7 20 0 15,4 6 6 1,0 7 5-16,7 2 6 0,0 1 5 16,0-1 2-16,14-7-7 0,10-8-16 15,15-12-3-15,11-8 0 16,6-4-22-16,7-7-89 16,-8-16-220-16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51.3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169 74 172 0,'0'-11'75'0,"0"3"-19"16,-7 1 29-16,1 0-30 15,-5 1 12 1,5 2-32-16,-7 2-4 15,2 0-13-15,-5 2-8 16,-1 0-4-16,-2 0-5 16,0 6 0-16,5 4-1 15,3 6 0-15,4 0-2 16,2 4 2-16,1 2 1 16,4 3 1-16,0-4-2 0,0-1 1 15,3-4-1-15,8-3 0 16,1-5 0-16,3-5 0 15,0-3 0-15,-4 0 3 16,2-1 3-16,0-13 7 0,-4-6-6 16,-1 0-2-16,-3-5-1 15,-1 0-4-15,-3 1 0 0,-1 2-1 16,0 4-2-16,0 7 1 16,0 7 1-16,0 2 1 15,0 2 0-15,0 0 0 16,0 0-4-16,0 2-3 15,9 11 5-15,1 6 2 16,0 2 1 0,6 1-1-16,-3-1 0 15,1 3 0-15,5-3 0 16,-2-4-1-16,-3-2 1 16,-2-5 0-16,-4-6 0 15,-2-2 1-15,-6-2 0 16,0 0 6-16,0-14 22 15,0-10-16-15,0-7-13 0,0-5 0 16,0 1 0-16,0 2-7 16,0 5-7-16,3 9 4 0,-2 11 4 15,5 8 6-15,2 0-6 16,4 5-3-16,4 13 7 16,2 5 2-16,-2 2 0 15,3 3 1 1,-2-3-1-16,0 0 0 15,-4-2 1-15,0-1-1 16,-6-5 1-16,0-6-1 16,-5-5 1-16,-2-4 2 15,0-2-1-15,0 0 13 16,0 0 16-16,0-16-8 16,-3-4-21-16,-3-4-2 0,6-4-1 15,0 0-6-15,0 4-3 16,0 5-3-16,7 8 0 15,-1 8 5-15,7 3 3 16,0 0-3-16,1 14 6 0,4 5 2 16,-4 3 0-16,1 0 0 15,-3-2 0-15,4 0 1 0,-5-3-1 16,1-4 1 0,-4-2 0-16,-2-4 2 0,-3-6-2 15,3-1 2-15,-5 0 0 16,1 0 6-16,2-8 12 15,-1-10-6-15,-2-7-14 16,2-1-1 0,-3 1 0-16,0 1-2 15,1 2 0-15,1 6 0 16,-1 5 0-16,1 9 2 16,6 2-4-16,5 0-6 15,9 9 3-15,3 11 7 16,4 5 0-16,1 2 0 15,-1-2 2-15,-3 3-1 0,-5-2-1 16,-5-4 2-16,-13-4 2 16,-3-2-3-16,-3-6 4 0,-23-3 4 15,-11 0-6 1,-5-4-3-16,5-3-14 0,7 0-26 16,10 0-101-16,10 0-240 31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49.9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56 175 0,'0'-6'34'0,"0"-3"-15"15,7 2 48-15,6-3-7 0,8 0-8 16,1 1-30 0,2 5-2-16,-1 3-3 0,2 1 2 15,-1 0-6-15,2 13-1 16,2 10-2-16,1 3-2 15,1 6 1-15,2 1-1 0,-1 1-1 16,2 1-1-16,-6 0-2 16,-4-3-1-16,-4-1 2 15,-8-4 2-15,-6-1 3 16,-4-4 3-16,-1-1 3 16,0 0 2-16,-3-2-1 15,-8-2 1-15,-5 1-5 0,2-2-2 16,-1 1-7-16,-6 0 1 15,4-1 1-15,-5-4-1 16,-1 0 3-16,2-2-1 16,-2-1-1-16,3-3 1 15,-3-2-1-15,8-2-3 16,-3 0-1 0,-2-2-1-16,4 0 1 15,0 0-2-15,2 0-3 0,2-2-6 16,4-4-19-16,2 2-35 15,5 4-60-15,1 0-79 16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1:49.0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18 268 0,'0'-7'56'16,"0"1"19"-16,1 2-6 16,-1 3-11-16,2-1-14 0,-2 2-15 15,0 0-14-15,0 0-5 16,0 0-2-16,0 0-3 0,0 9-2 15,0 11 2-15,0 5 6 16,3 6-3-16,-2 6-1 16,2 1 0-16,-2 2-1 15,1 1 0-15,5-4-2 16,-1-6-1 0,-2-1 1-16,2-3-1 15,-2-2 4-15,0-4 0 16,-1-4 1-16,-1-5 0 0,-2-1 2 15,1-5-1-15,-1-1-1 16,3-4 1-16,-3 0-2 16,0-1-2-16,0 0 1 15,0 0-2-15,0 0-3 16,0 0 0-16,0 0-1 16,0 0 0-16,0 0-4 15,0 0-10-15,0 0-28 0,0 0-61 16,0 0-141-1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5.3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215 267 182 0,'-16'-3'42'16,"0"2"15"-16,0-1-3 15,1 0 19-15,0 2-12 16,-1 0-17 0,1 0-11-16,-3 0-12 15,1 13-5-15,0 6-8 16,0 5-1-16,4 6-1 16,0-1-1-16,7 1 3 15,5 2-1-15,1-5 6 16,0-1-6-16,11-7-2 0,9-6-1 15,8-7 0-15,3-6 2 16,-1 0 6-16,-1-11-4 16,-6-11-1-16,0-9-4 0,-9-6-1 15,-4-6-1 1,-3-2-1-16,-7-5-2 0,0 1-7 16,-7-5-1-16,-11 3-1 31,-1 3 7-31,0 8-1 0,2 13 3 15,9 11 2-15,3 13 0 16,5 3-1-16,0 14-4 16,0 15 5-16,5 7 1 15,9 0 4-15,-1 1 2 0,4-2-1 16,3 1-2-16,3 0 0 16,1 1-1-16,2 1 0 15,1 0-2-15,5-3 1 16,1-8-1-16,1-7-1 15,-1-8 1-15,-6-6 1 16,-4-6 0-16,-1 0 2 16,-8 0 1-16,-1-14 7 15,-4-5-2-15,-2-4-4 0,-4-4-4 16,0-5-1-16,-3 2-1 16,0-1 0-16,0 5-3 0,-6 8-2 15,-1 5 2-15,-1 4 3 16,5 9 5-16,3 0-2 15,0 0-3-15,0 16-3 16,0 5 3 0,0 6 3-16,5 4-3 15,9-2 1-15,-1-2 1 16,4-1-1-16,1-5 2 16,0-4 0-16,3-2 0 15,-2-4-1-15,-2-5 1 16,-4-5-3-16,0-1 3 15,-4 0-2-15,1-1 2 0,0-15 2 16,0-6-4-16,0-2-1 16,-3-3 0-16,-4 0-1 15,-3 2-1-15,0 6-3 16,0 5 4-16,0 5 1 16,-1 8 0-16,-1 1 3 15,2 0-1 1,0 0-2-16,0 3-6 0,0 16 6 15,2 4 1 1,8 6 1-16,1-2 1 0,2 0 0 16,1-4 1-16,2-1-1 15,1-5 1-15,1-3-3 16,-1-5 3-16,-2-6-3 16,-3-3 0-16,1 0 3 0,-5 0 5 15,2-14 4-15,-1-5-7 16,-3-7-5-16,-3-1 1 15,0-4-2-15,-2-4-2 16,2 3 2-16,1-5-2 16,2 7-6-16,-2 6 6 15,2 8-3-15,-3 8 4 0,-2 7 0 16,3 1-2-16,4 0-5 16,2 14 4-16,7 6 4 15,1 1 0-15,4 3 1 16,2 0-1-16,4 2 0 15,-4 3 0-15,-4-2-1 0,-3 0 0 32,-8-3 1-32,-5 1 0 0,-4-8 1 15,0-1 1-15,-3-3 4 16,-11-4 3-16,-9-4 2 16,-4 0-4-16,-2-5-7 15,2 0-1-15,-2 0-28 16,9 0-53-16,3 0-124 15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0.7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0 320 0,'0'0'91'15,"-1"0"-55"-15,1 0 21 16,0 0-9-16,0 0-32 0,0 14-14 16,7 12 26-16,4 7-4 15,3 5-10-15,0 6-6 16,0 1-1-16,-3 0-3 15,-2-4-3-15,-1-3-1 0,0-8 1 16,-3-6-1-16,0-9 1 31,-1-8 1-31,-3-3 4 0,-1-4 4 16,0 0 27-16,0 0 13 16,0-11 6-16,-10-7-40 15,-4-4-14-15,-2-3 3 16,2 3 1-16,-2-2-2 15,6 4-1-15,3 4-2 16,7 7-1-16,0-1 0 0,1 2-7 16,24-5-6-16,12-2-26 15,7-2-32-15,9 1-81 16,-5 2-204-16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7.4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0 338 0,'-3'0'43'16,"3"0"-7"-16,0 9-17 15,0 15 18-15,1 12 16 16,13 4-14-16,1 5-8 16,2 1-11-16,0-2-9 15,-3 2-1 1,-2-3-5-16,1-2-1 15,-5-6-1-15,-3-5 4 16,-4-7 2-16,-1-5 3 16,0-10 1-16,0-3-1 15,0-5 2-15,0 0 3 16,0 0-1-16,0 0-2 0,0 0-8 16,0 0-3-16,3 0-3 0,-2 0-13 15,1 0-34-15,6-2-66 16,8-6-159-16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6.0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276 197 43 0,'0'2'115'15,"0"1"-79"-15,0 0 21 16,0 0 38-16,-4-1-12 15,-3-2-19-15,-3 4-1 0,-3-4-12 16,1 0-14-16,-1 0-9 16,1 0-13-16,0 0 6 15,2-11-11-15,1-3-7 0,1-5-2 16,1-5-1-16,5-5-4 16,2 4-3-16,0-1-5 15,2 6-5-15,12 3 10 16,2 5 6-16,1 1-1 15,4 7 0-15,-2 4 1 16,0 0-2 0,-1 10 0-16,-2 15-2 15,-3 7 5-15,-4 5 2 16,-5 2-1-16,-4-1 1 16,0 2 2-16,-9-1-1 15,-12-1 4-15,-2-1-4 16,-7-2 3-16,0-4 2 15,-5-1-2-15,-2-7 2 0,4-3-3 16,3-7-3-16,4-5 0 16,6-3-2-16,4-4 0 15,8-1 0-15,2 0 0 16,5 0-5-16,1 0-5 0,0-2-6 16,0-3-2-16,0 1 4 15,7 1-1 1,7 1-7-16,6 2 10 15,0 0 3-15,0 0 7 16,-1 15 2-16,1 0 0 16,-3 2 2-16,-1-2-1 15,1 1 1-15,0-4 1 16,1 0 2-16,3-7 2 16,1-3 2-16,2-2 7 0,5 0 9 15,-1-13-5-15,0-5-5 16,0-2-6-16,-6 2-5 15,-8 4 1-15,-6 3 4 16,-6 5-5-16,-2 2-1 0,0 1-3 16,0 1-12-1,0-2-56-15,0 2-77 0,0-1-186 16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6.0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0 474 0,'0'0'138'0,"0"0"-89"15,0 0 12-15,0 0 15 16,0 0-19-16,0 0-19 16,0 0-15-16,0 0-20 0,0 0-3 15,0 0-4 1,0 0-32-16,3 0-76 0,1 0-138 16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3.7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220 51 41 0,'-11'-7'76'16,"1"0"-11"-16,-3-1-10 16,1 2-15-16,-2 0 5 15,1 2-14-15,-3-2-7 16,1 4 8-16,2 1-1 15,-5 1 5-15,3 0-16 16,-1 0-14 0,4 0 4-16,4 1 6 15,-1 11-8-15,2 5-4 16,1 4 4-16,2 6 1 16,3 1 4-16,1 1-5 15,0-2-3-15,0 0-1 0,5-6 0 16,11-4-1-16,6-7-1 15,2-3 2-15,-3-7 1 0,-2 0 2 16,0 0 3-16,-2-17 0 16,-3-5-4-16,-2-2-2 15,-5-2-3-15,-6-4-1 16,-1 0 0-16,0-1-9 16,0 3 0-16,0 7 6 15,0 8 1-15,0 7-1 0,0 6 0 16,0 0-1-16,10 2-6 15,6 14 8-15,3 8 1 16,1 2 1-16,3 1 1 16,-2 3 0-16,-1-9 0 15,-1 2 0-15,-5-4 3 16,-2-6-2 0,-8-5 2-16,0-5-1 15,-4-3 1-15,0 0 5 16,0 0 17-16,0 0 8 0,0-15-11 15,0-7-23 1,0-5-1-16,0-4-2 0,0-4-7 16,2 5-8-16,9 6 4 15,3 9 0-15,1 9 10 0,1 6 1 16,1 4 0-16,3 14 3 16,0 6 2-16,-3 3-1 15,-2-1 5-15,0 0-1 16,-2-3 4-16,0-1-1 15,-1-3-4-15,-4-7-3 16,1-1-1 0,1-7-10-16,3-4-78 15,-2 0-256-15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2.7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141 305 285 0,'-13'-6'6'16,"1"1"68"-16,-2 3-22 15,3 2-1-15,1 0-2 16,-1 0-8-16,1 0-12 16,-1 12-17-16,-2 1 0 15,0 5-4-15,6 3-4 16,-2-2 0-1,5 3-2-15,4 0 0 16,0-1-2-16,0 0-2 16,6-5 2-16,7-3 0 15,1-6 1-15,-2-3-1 16,-2-1 1-16,-2-3 2 16,1 0 6-16,0-11 0 0,2-10 0 15,-4-3-6-15,2-4-3 16,-2 0 0-16,0-5-7 15,-1 0-5-15,-2 6-1 16,-1 9-1-16,0 7 11 0,-2 7 2 16,2 4 1-16,4 0-8 15,2 7 1-15,5 8 6 16,1 3 1-16,0 2 2 0,2 2 0 16,1 0 0-16,-3-2 0 15,-3-2 4-15,-4 0-3 16,0-5 5-16,-5-4-1 15,-3-4 0-15,0-4-3 16,0-1-1-16,0 0 10 16,0 0 9-1,0-3 5-15,0-10-19 16,0-8-8-16,-2-2-7 16,2-1-17-16,0-2 9 15,0 5-2-15,7 3-1 16,3 9 6-16,3 3 10 15,0 6 2-15,3 0-1 0,-2 0 0 16,0 12 0-16,2 3 1 16,-4 3 0-16,-1 3 2 0,-1 0 0 15,2-1 0 1,-1-3 3-16,1-3 1 0,0-3 1 16,0-5-1-16,7-5 0 15,1-1 3-15,3-1 0 16,2-16-2-1,4-6-4-15,-3-5 0 16,-6-5-3-16,-4-5 2 16,-8 0-2-16,-8-5-2 15,0-2-4-15,-8 0-4 16,-14 3-1-16,-5 6 11 16,1 8 1-16,3 10-1 15,8 9 7-15,9 7-4 0,2 2 3 16,4 15-4-16,0 16 0 15,0 13 6-15,4 3 0 16,14 2-6-16,4 3 0 0,2 2-2 16,0 0 1-1,-2 3-1-15,-2 1-1 0,0-5 0 32,-5 1 1-32,-3-4-1 15,-3-5 1-15,-6-7 0 0,-3-5 0 16,0-8 0-16,0-7 3 15,-10-5 9-15,-6-8 10 16,-4-5 10-16,-3 0 2 16,-4-4-16-16,0-11-8 15,1-5-2-15,3-2-6 0,3-7-2 16,3-2-1-16,7 1-11 16,7-3-19-16,3 5-15 15,11 2-7-15,25 8-45 16,7 5-103-16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1.6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234 6 272 0,'-4'0'46'0,"-5"-2"29"0,2 1-14 15,-6-1-29-15,-4 2-3 0,-1 0 6 16,-3 0-7-16,0 0-8 15,-4 13-4-15,1 3-6 16,2 6 2-16,4 3-1 16,2 3 4-16,6 3-5 15,4 1-1-15,6-1 4 16,0-4-5-16,9-3-1 0,15 0-1 16,6-8-3-16,7-3-2 15,2-6-1-15,3-7-1 16,-2 0-34-16,1 0-54 15,-5 0-112-15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30.3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120 26 247 0,'-17'-9'17'15,"0"1"67"-15,0 4-25 16,1 0-14-16,6 4 6 16,0 0-10-16,3 0-28 0,2 18-12 15,0 4 0 1,2 5 1-16,-3 2 1 0,5-1-2 0,-1 0 1 15,2-2-2-15,0-5 2 16,0-5-2-16,0-7-1 16,3-5-1-16,6-4 2 15,-1 0 0-15,1-3 19 16,4-15-3-16,-3-3-10 16,0-5-4-1,-2-1 1-15,-2 0-3 16,-3-2 1-16,0 7 0 15,-1 4-1-15,-2 6 0 16,0 7 1-16,1 5-1 16,2 0-4-16,4 4-8 15,0 12 7-15,9 6 3 16,0 0 4-16,-1 0-2 0,2-3 1 16,-4-1-1-16,2-2 1 15,-7-4 0-15,-2-2-1 16,-2-7 2-1,-4-1 3-15,0-2 1 0,0 0 16 0,0 0 16 16,0 0 1-16,-7-11-18 16,-1-5-20-1,-1-3-1-15,6-2-1 16,3-4-3-16,0 4-7 16,0 3 2-16,2 5 2 15,6 8 3-15,2 5 2 16,4 0-2-16,1 0 1 15,4 11 1-15,0 6 2 16,2 2 0-16,-3 3 0 0,1 0 0 16,-3 2 1-16,-5-3 5 15,-1-3-2-15,-1-4-2 16,-4-4-2-16,1-7-1 16,-4-3-15-16,1 0-73 15,1 0-117-15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9.5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222 60 210 0,'-1'-4'55'15,"-5"-2"17"-15,3 0 12 16,-2 0-10-16,-4-2-4 16,2 0-35-16,-3 2-11 15,-2 0 2-15,0 1-12 16,-5 3-2-16,-1 2-10 15,0 0 0 1,-4 1 0-16,-1 15-2 16,3 5 1-16,3 2-1 0,5 2-1 15,7-2 0 1,3-3 0-16,2 0-3 0,0-4 2 16,19-1-4-16,7-2 0 15,1-4-3-15,6-1-3 16,1-3-11-16,-1-1 11 0,2 1-3 15,-4 2-8-15,-4 1 6 16,-5 3 8-16,-6 1 3 16,-5 3-1-16,-4-4 7 15,-4 2 0-15,-3-2 0 16,0-1 2-16,0-2 4 16,-7 0 0-1,-10-2 5-15,-6-2-3 16,-3 1 1-16,-3-3 4 15,-1-2-2-15,-1 0-8 16,4 0 4-16,1 0-4 16,6 0-1-16,4 0-2 0,4-7-9 15,2-1-26-15,5-2-16 16,5 4-48-16,0 1-53 16,0 5-112-16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8.6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137 61 224 0,'-12'-9'25'0,"4"-3"53"0,-1 3-21 15,-1 4-4-15,0 2 0 16,3 3-7-16,-3 0-23 15,1 0-10-15,-3 8-9 0,0 10 0 16,2 4 1-16,0 1 1 16,1 4-3-16,4-2 0 15,5 1-1-15,0-5-2 16,0-3-1-16,14-5 0 31,3-7 0-31,2-4 1 16,-1-2 4-16,-2 0 0 0,3-7 2 15,-4-10 4-15,-3-3-1 16,-2-5-5-16,-7-1 1 16,-3 0-3-16,0-1-2 15,0 7-2-15,0 8 0 16,0 5 2-16,0 7 1 0,0 0 6 16,0 0-7-16,0 0-6 0,0 14 4 15,0 6 2-15,0 3 3 16,7-1-3-16,3 2 2 15,6-4-1-15,1-3-1 16,0-5 0-16,0-3 0 16,2-1 0-16,-3-8 0 15,-3 0 2 1,-2 0 1-16,-2 0-1 16,-5-4 5-16,-2-10 5 15,2-5-8-15,-4-4-2 16,1-4-2-16,1 0 0 15,1 6-7-15,1 3 0 16,-3 9 5-16,2 5 1 16,0 4-1-16,3 0-3 0,1 0-4 15,7 9 7-15,1 7 0 16,0 1 2-16,1 4 1 16,0-2 0-16,-3 2-1 0,-3-4 0 15,-1-1 0 1,-4-7 1-16,-3 1 0 0,-2-7 1 15,0-1 0 1,0-2 4-16,0 0 8 16,1 0 4-16,-1-5 10 15,0-12-18-15,0-6-10 16,0-5-4-16,9-4-3 16,3-2-10-16,0 7-3 15,0 8 7-15,-5 11 7 16,0 8 5-16,-3 0-6 0,3 8 1 15,2 11 6-15,-2 7 0 16,3 1 3-16,-1 1-1 16,-1-1-1-16,2-3 1 15,0-5 2-15,3-6-2 16,-3-2-1-16,2-4 0 16,0-6-1-16,-3-1 4 0,1 0-1 15,0-8 3-15,-3-10-1 16,-1-4-3-16,-2-1-1 15,-4-3-1-15,0 0-3 0,0-1 2 16,0 0 0-16,0 3 1 16,0 8 0-16,0 8-2 15,3 8 0 1,10 0-3-16,6 0-1 16,4 12 5-16,4 4-1 15,-1 1 2-15,0 1-1 16,-4 1 1-16,-4-1-1 15,-5 0 1-15,-6-1 0 16,-4-1 2-16,-3-4 4 16,0-1 2-16,-13 0 1 0,-13 0-2 15,-1-2-5-15,-6 0-2 16,4-1-30-16,3 2-82 16,2-5-120-16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7.0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88 267 0,'0'0'73'16,"0"0"-41"-16,0 5-20 0,0 14 16 15,9 7 17-15,-2 5-15 16,1 1-7-16,2 4-7 16,-3 2-5-16,-2-1-2 15,4-1 1-15,-4-2 1 16,-2-4-1-16,3-6 7 15,-5-6-6-15,1-8-3 0,-1-5 3 16,-1-4 5-16,0-1 20 16,0 0 8-16,0 0 5 15,0-13-3-15,-4-4-31 16,-9-8-15-16,3-5-1 0,3-9-6 16,5-7-9-1,2-5-7 1,0-4-5-16,6 1-1 15,7 4 5-15,3 10 3 16,-2 12 5-16,-1 12 1 0,-3 10-2 16,3 6 6-16,0 0 0 15,1 5 6-15,3 11 3 16,-4 1-3-16,1 5 1 16,-5-3 3-16,0 3-1 0,-6-1 2 15,-3-3 2-15,0-5-2 16,-3 0 1-16,-13-1 6 15,-7-1 3-15,-2-1-4 16,-4-2 0-16,0 0-5 16,3-3 1-16,9-2-2 15,8 0-5 1,8-3-21-16,1 0-71 16,0 0-76-16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12:24.5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124 73 245 0,'0'-11'142'16,"-4"-4"-125"-16,-1 2 49 15,1-1 6-15,1 4-10 0,-1 5-24 16,3 2-7-16,-2 1-1 15,1 2-7-15,-2 0-12 16,3 0-3-16,-1 0-3 0,-5 0-5 16,-3 13 0-16,-4 5 1 15,-3 6-1-15,2 0 0 16,5 2-1 0,3 3-1-16,1 1 1 15,5 4 1-15,1 2 0 16,0 0-1-16,0 0 1 15,8-2-1-15,4-6 0 0,5-1 1 16,2-4-1 0,4-5-1-16,1-1 0 15,-1-6 2-15,3 0-1 0,-2-7 0 16,0-3 1-16,-2-1 0 16,-2 0 0-16,0 0 0 15,-7-9 1-15,3-4 0 16,-5-1-1-16,-1-6 0 15,-1 0-1-15,-2 0-2 0,-3 0 1 16,-4 2 0-16,0 0-1 16,0 4 2-16,-2 4 0 0,-10 0-3 15,3 5 4 1,1 2 1-16,2 2-1 0,3 1 0 16,2 0 0-16,-2 0-2 15,-1 3 0-15,-1 13 0 16,1 2-1-1,4 3 2-15,0 4-2 16,0-2 3-16,0 1 1 16,10-3-1-16,4-2-1 15,3-6 1-15,2-4 0 16,1-4 0-16,-1-5 1 16,1 0 2-16,-4-2 1 15,-2-16 2-15,-1-4-1 0,-6-3-2 16,-1-4 0-16,-6-2-2 0,0 3 0 15,0 1-1 1,0 7-1-16,0 4 1 0,0 7 0 16,0 5-2-16,0 4-2 15,13 0-4-15,10 8 6 32,4 6 0-32,0 1 1 15,2 3 1-15,4-4 1 0,-4 2-1 16,-5-3 0-16,-7 0 0 15,-8 0-2-15,-4-2 2 16,-3-2 2-16,-2 3 1 16,0-1 4-1,-4-4 2-15,-10 3-1 0,0-1-8 0,-3 0 0 16,-2-1-25-16,1 1-68 16,-2-4-156-16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9:25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108 103 8570,'0'0'13664,"5"-9"-8505,-8 49-4603,-2 0 0,-1-1 0,-3 1 1,-1-1-1,-16 40 0,8-24-594,-15 83-1,31-116 357,2-20 216,0-10-254,0 5-280,1-11-26,1-1 0,1 1-1,0 0 1,1 0-1,1 0 1,0 0 0,13-24-1,-8 18-114,-1-1 1,10-35-1,-6-7-455,-3 15 217,1 0-1,3 1 1,36-83-1,-50 130 375,0-1-1,0 1 1,0 0-1,0-1 1,1 1-1,-1 0 1,0 0-1,0-1 1,0 1-1,0 0 1,1-1-1,-1 1 0,0 0 1,0 0-1,0-1 1,1 1-1,-1 0 1,0 0-1,1 0 1,-1 0-1,0-1 1,0 1-1,1 0 1,-1 0-1,0 0 1,1 0-1,-1 0 1,0 0-1,1 0 1,-1 0-1,0 0 1,1 0-1,-1 0 1,0 0-1,1 0 1,-1 0-1,0 0 1,1 0-1,10 13-7,4 26 166,-14-37-150,20 74 365,13 83 0,-9-34-146,-15-41 80,-9-64-108,1 0 1,7 32-1,-5-38 72,-8-22 19,-9-18-1269,-4-5-1309,-1-3-3440,1 2-2654</inkml:trace>
  <inkml:trace contextRef="#ctx0" brushRef="#br0" timeOffset="414.91">65 319 8674,'0'0'7481,"107"-27"-9153,-74 24-2161</inkml:trace>
  <inkml:trace contextRef="#ctx0" brushRef="#br0" timeOffset="826.31">385 457 10282,'0'0'11785,"-4"-7"-10752,4 6-1004,-2-2 51,0-1 1,0 1 0,0 0 0,1-1-1,0 1 1,0-1 0,0 0 0,-1-4-1,2 7-62,0 0-1,1-1 0,-1 1 0,0 0 0,1 0 0,-1 0 0,0 0 0,1 0 0,0 0 0,-1 0 1,1 0-1,-1 0 0,1 0 0,0 0 0,0 0 0,0 1 0,-1-1 0,1 0 0,0 0 0,0 1 1,0-1-1,0 1 0,0-1 0,0 1 0,0-1 0,1 1 0,-1-1 0,0 1 0,0 0 0,0 0 1,0 0-1,0-1 0,1 1 0,-1 0 0,0 1 0,0-1 0,2 0 0,0 0 34,-1 0 0,0 0 0,0 0 0,0 0 0,0 0 0,1 0 0,-1 1 0,0-1 0,0 1 0,0-1 0,0 1 0,0 0 0,0 0 0,0 0 0,0 0 0,0 0 0,0 0 0,-1 1 0,1-1 0,0 1 0,2 2 0,-2-1-2,-1 0 0,1 0 1,-1 0-1,0 0 0,0 1 0,0-1 0,0 0 1,-1 0-1,1 1 0,-1-1 0,0 0 1,0 7-1,-1 3 2,-1-1-1,0 0 1,-1 0 0,-1 0-1,0 0 1,-9 20 0,7-20-77,5-11 66,0 0-1,0 1 1,0 0 0,0-1-1,0 1 1,1-1 0,-1 1 0,0 0-1,1-1 1,0 1 0,-1 0-1,1 0 1,0 3 0,1-5-8,0 1 0,0 0-1,1 0 1,-1 0 0,0-1 0,0 1 0,1-1 0,-1 1 0,1-1 0,-1 1 0,0-1 0,1 0 0,-1 0-1,1 0 1,-1 0 0,1 0 0,-1 0 0,0 0 0,4-1 0,11 1 77,-11-1-121,1 0-1,-1 1 0,1 0 1,0 0-1,-1 1 0,1-1 1,-1 1-1,1 0 0,-1 1 1,1-1-1,7 4 0</inkml:trace>
  <inkml:trace contextRef="#ctx0" brushRef="#br0" timeOffset="1752.76">643 220 9314,'0'0'12401,"0"12"-10967,19 386 4483,-29-427-2490,-2-34-3405,3-68-1236,10-142-1,-1 270 1153,1-1-1,-1 0 1,1 0-1,0 0 1,0 0-1,1 0 1,-1 1-1,1-1 1,0 0-1,0 1 1,0 0-1,0-1 0,0 1 1,1 0-1,0 0 1,-1 0-1,1 0 1,0 1-1,0-1 1,1 1-1,-1 0 1,4-2-1,1 0-25,0 0 0,0 1-1,0 0 1,0 1 0,0 0 0,0 0 0,1 1-1,-1 0 1,12 0 0,-18 1 85,-1 1 0,0-1 1,0 0-1,0 1 0,1-1 0,-1 1 1,0 0-1,0-1 0,0 1 0,0 0 1,0 0-1,0 0 0,0 0 0,0 0 0,0 0 1,-1 0-1,1 0 0,0 0 0,-1 0 1,1 0-1,-1 0 0,1 1 0,-1-1 1,1 0-1,-1 0 0,0 1 0,0-1 1,1 0-1,-1 0 0,0 1 0,0 1 0,0 52 190,0-42-82,-2-4 25,0 0 1,0 0 0,-1 0-1,0-1 1,-1 0 0,0 0 0,0 0-1,-1 0 1,0 0 0,0-1-1,0 0 1,-1 0 0,-1 0-1,-11 9 1,22-16-148,0 0-1,0-1 1,-1 1-1,1 1 1,0-1-1,0 0 1,0 1 0,0 0-1,-1 0 1,1 0-1,0 0 1,-1 1-1,7 3 1,-3-1 15,0 1 1,0-1-1,0 2 0,0-1 0,-1 1 1,0 0-1,0 0 0,-1 1 1,0-1-1,0 1 0,0 1 0,-1-1 1,0 1-1,0-1 0,-1 1 0,0 0 1,0 0-1,-1 1 0,0-1 1,-1 0-1,0 1 0,0-1 0,-1 18 1,0-24 53,-1 1 0,0 0 1,0-1-1,0 0 0,0 1 1,0-1-1,0 1 0,-1-1 1,1 0-1,-1 0 0,0 0 0,0 0 1,1 0-1,-1 0 0,0-1 1,-1 1-1,1 0 0,0-1 1,0 0-1,-1 1 0,1-1 1,-1 0-1,1 0 0,-1-1 1,1 1-1,-1 0 0,-3-1 1,-12 5 421,0-2 1,-27 3-1,-14 2 526,33-4-3008,-1-1-7402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34.2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72 330 0,'6'0'64'15,"5"0"16"-15,9 0 10 0,7 0-20 16,14 0-14 0,10-1-18-1,14-8-6-15,11 1-11 16,11 1 2-16,11 0-5 15,5 2-3-15,3-2 1 0,1 2-1 16,-6 2-4-16,-8 3-3 16,-16 0 0-16,-18 0-5 15,-18 0 0-15,-15 0 0 16,-14 0-2-16,-8 2 1 0,-4-2 0 16,0 0 5-16,0 0-1 15,0 0-2-15,0 0-4 16,0 0-9-16,0 0-29 15,-1 0-54-15,-11 0-31 16,-7 0-97-16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33.7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22 250 0,'-4'-8'94'0,"3"1"-39"16,1 7 25-16,0-5-25 0,13 5-33 15,10 0 2-15,1 0-5 16,0 0-7-16,-2 10-2 0,-5 7 1 16,-4 4 3-1,-6 2 7-15,-7 4-5 0,0 2-4 16,-1 1-1-16,-19 0 2 31,-6-2-2-31,-1-2 1 0,1-2-3 0,2-7 3 16,6-3-4-16,10-7 2 15,5-5 1-15,3-2-6 16,0 0-2-16,0 3 1 16,0-2-1-16,10 1-1 15,9 0 4-15,5 0 1 16,3 0-3-16,2-2-2 16,4 1 0-16,-5-1-1 15,-2 2-1-15,-5 0-2 16,-7-2-2-16,-7 0-16 15,-6 0-36-15,-1 1-39 16,-3 3-97-16,-23 3-237 16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5.4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9 327 0,'0'0'138'0,"1"0"-73"16,4 0 7-16,5 0-13 15,5-3-14-15,8 2-5 0,0-2-15 16,6 1-13-16,-2 2-3 16,-1 0-7-1,-3 0-2-15,0 0-1 16,-6 0-19-16,-6 0-38 15,-9 0-84-15,-2 0-159 16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4.9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0 495 0,'0'0'48'0,"0"2"-5"16,6 10 43-1,10 4-36-15,1 3-20 16,0 3-5-16,0 1-10 15,-4 1-15-15,-4-3-16 16,-2 0-64-16,-4-5-169 16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3.7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0 149 364 0,'0'-5'71'15,"0"-5"24"-15,0-4-35 0,0-2-39 16,0-5-19 0,0 2 1-16,0 2-3 0,0 3 1 15,0 6-1 1,0 5 0-16,0 3-2 16,0 0-2-16,5 1 0 15,7 14 4-15,2 7 1 16,1 0 1-16,7 0-2 15,0 1 1-15,1-4 1 16,-2-2 0-16,-5-7 3 16,0-3 5-16,-6-5 1 0,-3-2 0 15,1 0 18-15,-3-9 6 16,1-9-14-16,-1-5-9 16,-5-2-2-16,0 1 4 15,0 1-3-15,0 1 0 16,0 6-3-16,0 3-1 0,0 6-2 31,0 5-4-31,0 2-1 16,0 0-19-16,0 0-43 15,5 17-24-15,-4 9-51 16,-1 9-155-16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2.8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0 437 0,'0'0'66'0,"0"4"-43"16,7 11 64-16,3 4-24 15,2 2-23 1,1 1-6-16,-6 1-13 15,-1 1-17-15,-6-2-4 16,0-1-25-16,0 0-73 16,0-7-146-16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0.7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80 22 0,'0'-5'341'0,"7"-4"-326"15,7 0 32-15,6 1 25 16,3-5-16-16,4 3-11 16,2-1-14-16,4 4-11 15,-1 2 0-15,1 3-4 16,-5 2-3-16,0 0-2 15,-4 0-3-15,-7 0 2 0,-5 0-1 16,-4 0-2-16,-5 0-4 0,-3 0 0 16,0 0 1-16,0 0-4 15,0 0-12-15,-13 0-38 16,-3 0-119-16,2 9-141 16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19.8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16 303 0,'1'-6'62'0,"2"-1"-18"16,-3 3 37-16,0 4-10 16,0 0-32-16,0 0-20 15,0 0-8-15,1 1-7 16,2 23-1-16,1 13 11 15,2 10-1-15,-1 11-3 16,-2 4-5 0,1 2 0-16,-3-3 0 15,2-4 0-15,3-6 0 16,-2-6 3-16,2-9-4 16,-2-8 3-16,0-9-1 0,-1-9-1 15,-3-4 3 1,0-6 2-16,0 0 8 0,0 0 9 15,0 0-1-15,0 0 2 0,0-6-5 16,0-9-16-16,-3-8-7 16,-1-3 2-16,3-8-2 15,1-3 0-15,0 1-2 16,0 3-4-16,0 5-1 16,0 7 2-16,0 2-15 15,0 3-9-15,0-2-14 0,0-2-27 16,8-1-67-16,-2-3-134 15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38.6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61 320 0,'-3'-6'64'16,"1"1"33"-16,1 2-3 15,1-2-23-15,0 0-33 16,1-3-26-16,16-3-9 16,5 2-1-16,2 2 0 15,4 5-1-15,-1 2 1 0,-4 0-1 16,-5 0-1-16,-6 7 0 16,-6 5 4-16,-6 2 0 15,0 3 4-15,-6 0-3 16,-14 0 0-16,-3-1 1 15,0-3-1-15,6-7 1 0,7-1-3 16,4-2 3-16,6-3-4 16,0 0-1-16,0 0 0 15,0 0-1-15,0 0-1 0,0 0-2 16,9 0 0-16,6 0 3 16,5 0 0-16,2 1-1 15,1 7 0-15,0 3-1 31,-3 1 0-31,-3 2 0 0,-4 1-2 16,0 0 2-16,-7 0-2 16,-2 2 3-16,-4-2 1 15,0 0 0-15,-7-1 2 16,-10-2 5-16,-5-3 6 16,-5-2-1-16,-3-2 4 15,-5 1 1-15,7-5 2 0,3-1 2 16,5 0 4-16,6 0-9 15,4 0-4-15,1 0 0 16,5 0-3-16,0 0-8 16,4 0-1-16,0 0-7 15,0 0-22-15,0-1-31 16,0 1-37 0,0 0-65-16,-3 13-140 15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37.7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7 245 0,'0'-4'22'16,"4"1"27"-16,-2 3 29 15,-2 0-17-15,0 0-21 16,0 0-2-16,0 0-6 16,0 9-1-16,0 6 0 15,0 3-1-15,0 2-7 0,0 0 0 16,0 2-5-16,0-1 3 15,4 1-2-15,-2-2-6 0,-1-3-2 16,-1-3 6-16,2-7-9 16,-2 0-1-16,0-3 2 15,0-2-1-15,0-2-1 16,0 0 0 0,0 0-1-16,0 0-2 15,0 0-2-15,1 0-2 16,-1 0-15-16,4 0-35 15,-1-2-52-15,-1-1-147 16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37.2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0 390 312 0,'18'0'56'0,"4"-10"-5"0,9-18 14 16,-5 7-1-16,1-4-22 15,3-2-16-15,-4 1-5 16,-4-2-7-16,-7-1 0 15,-8-3-3-15,-7-4-4 16,0 2-1-16,0 0-4 0,-12 7-2 16,2 7 2-16,1 11-1 15,6 5 3-15,-1 4-4 16,4 0 0-16,-2 0-4 16,-1 0 0-16,-4 13-2 15,2 12 4-15,0 4 1 16,5 5 0-1,0 5 1-15,0 1 0 16,0 2-1-16,9 0 0 16,1 3 1-16,-1 3 0 15,1-3 0-15,-3 4 0 16,0-6 0-16,-3-4 0 16,0-5 0-16,-2-8 0 15,-2-6 0-15,0-7 0 0,0-4 0 16,0-4 5-16,-14-3 6 0,-6-2-2 15,-5 0 1-15,1 0 0 16,2-3-3-16,2-10 5 16,3 0-1-16,4 0-5 15,7-1-1-15,4-2-2 16,2-1-1 0,0 2-2-16,7-3-4 15,8-3-2-15,6-1-12 16,0-4-17-16,1-1-40 15,0 4-82-15,-3 2-142 16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5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2 294 0,'7'0'125'15,"6"0"-98"-15,2 0 66 16,7 0-11-16,6 0-19 16,6 0-23-16,3 0-9 0,5 0-10 15,-5 2-17 1,-7 1-4-16,-7 1-14 0,-11-3-39 15,-12 5-99-15,0-1-208 16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4.7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206 0 188 0,'8'0'84'0,"-1"4"-16"16,2 8-6-16,-6 5-19 15,-1 4 8-15,-2 5-13 16,0 3-6-16,-12 4-1 16,-10 5-6-16,-8-1 0 15,0-3-7-15,-3-2-3 0,3-8 0 16,6-8-2-16,7-8-1 16,5-8 2-16,3 0 9 15,1-5-5-15,5-15-18 16,0-9-4-16,3-2-6 0,0-2-1 15,0 4 3-15,7 3-1 16,2 10 2-16,-4 6 4 16,1 5 1-16,3 5-1 0,4 0 0 15,4 0 2-15,2 2 0 16,1 11 2-16,0 6 1 16,1 0 0-16,1 4 0 15,2-2 4-15,0 1-1 16,-3-2-2-16,-3-1-1 15,-2-5-1 1,-6-6-1-16,0-3-7 16,-1-5-27-16,-1 0-74 15,-1-17-57-15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4.0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0 275 0,'0'0'136'0,"0"4"-107"31,0 1 49-31,12 1 20 0,7-3-34 15,8 0-17-15,6-3-13 16,4 0-7-16,4 0-6 16,-2 0-5-16,-6 0-7 15,-9 0-5-15,-11 0-4 16,-7 0 0-16,-6 0 0 16,0 0-4-16,0 0-33 0,0 0-56 15,-12 0-123-15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2.6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248 0 71 0,'0'0'209'16,"0"0"-154"-16,0 0 23 16,-3 0-10-16,-7 16-56 15,-4 5 8 1,-2 8 8-16,0 2-10 15,-1 3 1-15,-3 2 5 16,4-3-4-16,-4 1-2 0,3-6 0 16,4-6 0-16,3-7-1 15,3-9 1-15,1-6 0 16,3 0 6-16,-5-1 6 16,-3-15-21-16,0-8-9 0,-2-8-11 15,5-1-15-15,3-4 4 16,1 5 1-16,4 6-7 15,0 12 12-15,0 6 12 16,0 6-4 0,14 2 0-16,5 2 5 15,3 15 3-15,3 6 0 16,0 3 2-16,0 1 3 0,0-2 0 16,-5-1 2-1,-2-3 2-15,-2-4-4 16,-4-3 3-16,-2-4-4 15,-5-4-4-15,-2-5 0 16,1-1-13-16,-2 0-23 0,1-14-57 16,0-12-138-16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1:22.0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177 59 16 0,'-4'-12'202'0,"-1"3"-179"16,-1-1 68-16,1 2-26 15,0 1-12-15,0 1-7 16,0 3-17-16,0 0 12 0,-2 3-18 16,-2 0-14-16,-4 0-8 15,-3 7-1 1,-1 7 1-16,-2 4 0 15,2 4 0-15,0 5 1 16,5 2-1-16,5 0 0 16,4-2-1-16,3 1 4 15,0-4-2-15,0-5 1 16,6-5 1-16,10-4 1 16,1-6 3-16,0-4 2 0,2 0-3 15,0-11 2-15,-2-14-3 16,-3-7-6-16,-2 0 0 15,-7-3-7-15,-5 2 2 16,0 1-3-16,0 3-5 16,-4 9 1-16,-3 7 7 15,4 9 5-15,3 4-1 0,0 7-1 16,0 15-2-16,0 6 4 16,0 1 1-16,9 0 2 0,1-2 0 15,0-3-1 1,1-2 1-16,-2-7-1 0,-2-1 2 15,-3-7-2-15,-1-5 3 16,1-2 1 0,-1 0 2-16,0 0 9 15,4-18-1-15,2-6-10 16,-2-2-5-16,0-3-1 16,-1 1 0-16,0 2-5 15,-1 6-5-15,-3 7 7 16,-1 8 0-16,1 5 2 15,2 0-2-15,2 7-13 0,5 14 16 16,1 3 1-16,-1 3-1 16,3 1 1-16,-2 0 1 15,1-2-1-15,-3-4 1 16,-2-4 3-16,-3-7 3 16,-4-5-4-16,2-6 2 15,-3 0 4 1,0 0 16-16,0-6 12 15,0-12-22-15,0-7-16 16,-3-5-5-16,3-3-2 0,0-1-5 16,0 0-6-16,3 10 1 15,3 6 1-15,5 11 6 16,1 7 6-16,3 0 0 16,3 9 0-16,0 9 4 0,-1 8 2 15,-2 0 1-15,1 3 2 16,-2 1 1-16,-1 1 3 15,0-6 0-15,-3 0-3 16,-3-6-4-16,-3-8-2 16,-1-3-9-16,1-5-48 15,-1-3-101 1,3 0-160-16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2:59:28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237 309 11082,'0'0'13315,"-6"-6"-12589,2 2-551,-1 1 0,0-1 1,1 1-1,-1 0 1,0 0-1,0 1 0,-1-1 1,1 1-1,0 0 0,-1 0 1,0 1-1,1 0 1,-1 0-1,0 0 0,-7 1 1,7-1-139,0 1 0,1 1 1,-1-1-1,0 1 1,1 0-1,-1 0 0,1 1 1,-1-1-1,1 1 0,0 0 1,0 1-1,-1 0 1,2-1-1,-1 1 0,0 1 1,1-1-1,-1 1 0,1 0 1,0 0-1,0 0 1,1 0-1,-1 1 0,1-1 1,0 1-1,0 0 0,0 0 1,1 0-1,0 1 1,0-1-1,0 0 0,1 1 1,-1-1-1,1 1 0,1 0 1,-1 10-1,1-14-55,1 0 0,0 0-1,-1 0 1,1 0 0,0 0 0,0 0-1,0 0 1,0 0 0,1-1-1,-1 1 1,0 0 0,1-1 0,-1 1-1,1-1 1,-1 1 0,1-1-1,0 0 1,0 0 0,-1 0 0,1 0-1,0 0 1,0 0 0,0-1-1,3 2 1,61 13-738,-42-11 420,-10 0 136,-1 0 1,1 1 0,0 0 0,16 11 0,-26-15 141,-1 1-1,0-1 1,0 1 0,0 0 0,0 0 0,0 1 0,0-1-1,-1 1 1,1-1 0,-1 1 0,0 0 0,1 0 0,-1 0-1,-1 0 1,1 0 0,0 0 0,-1 1 0,1-1-1,-1 0 1,0 1 0,0-1 0,0 8 0,-2-9 65,0 1 1,0-1-1,0 0 0,0 1 1,-1-1-1,1 0 0,-1 0 1,1 0-1,-1 0 0,0 0 1,0-1-1,0 1 1,0-1-1,0 1 0,0-1 1,0 1-1,0-1 0,-1 0 1,1 0-1,0 0 1,-1 0-1,1-1 0,-5 2 1,-62 10 186,-4-11 10,67-2-316,0 1 1,0-1 0,0 0-1,1 0 1,-1-1-1,1 0 1,-1 0-1,1 0 1,0 0-1,-8-5 1,13 7-29,0-1 0,-1 1-1,1 0 1,0-1 0,0 1 0,-1 0 0,1-1 0,0 1-1,0 0 1,-1-1 0,1 1 0,0 0 0,0-1-1,0 1 1,0 0 0,0-1 0,0 1 0,0-1 0,0 1-1,0 0 1,0-1 0,0 1 0,0-1 0,0 1-1,0 0 1,0-1 0,0 1 0,0-1 0,0 1 0,0 0-1,1-1 1,-1 1 0,0 0 0,0-1 0,0 1-1,1 0 1,-1-1 0,0 1 0,0 0 0,1 0 0,-1-1-1,0 1 1,1 0 0,-1 0 0,1-1 0,17-10-5252,-17 10 4781,15-7-6845</inkml:trace>
  <inkml:trace contextRef="#ctx0" brushRef="#br0" timeOffset="1486.23">423 366 9674,'0'0'11960,"-5"-3"-10741,3 2-1141,1 1 0,-1-1 0,1 0 0,-1 1 0,1 0-1,-1-1 1,1 1 0,-1 0 0,1 0 0,-1 0 0,0-1 0,1 2 0,-1-1 0,1 0 0,-1 0 0,0 1 0,1-1 0,-1 0 0,1 1-1,-1 0 1,1-1 0,-1 1 0,1 0 0,-3 1 0,0 2 95,-1 1 0,1 0 0,0-1-1,0 1 1,0 0 0,-5 10 0,4-6-96,-1 1 1,2 0 0,-1 0-1,1 1 1,1-1-1,0 1 1,1 0-1,-2 17 1,3-26-77,1 1 0,0-1 0,0 1 0,0 0 1,0-1-1,0 1 0,0-1 0,1 1 0,-1 0 0,1-1 0,0 1 0,0-1 1,0 0-1,0 1 0,0-1 0,1 0 0,-1 0 0,1 1 0,-1-1 0,1 0 1,0 0-1,-1-1 0,1 1 0,0 0 0,0-1 0,1 1 0,-1-1 0,0 0 1,0 1-1,1-1 0,-1 0 0,1 0 0,-1-1 0,1 1 0,-1 0 0,1-1 1,-1 0-1,1 0 0,0 1 0,3-2 0,-3 1-3,-1 0 0,1 0 0,0 0 0,-1-1-1,1 1 1,0-1 0,-1 0 0,1 0 0,-1 0 0,1 0 0,-1 0 0,0 0-1,0-1 1,1 1 0,-1-1 0,0 0 0,0 1 0,3-5 0,-2 2 10,1-1 1,-1 0-1,-1 1 1,1-1-1,-1 0 1,0-1-1,0 1 1,3-11-1,-3 8 10,-1 0-1,0-1 0,0 1 1,0 0-1,-1-1 0,-1 1 1,1-1-1,-1 1 0,-1 0 1,0-1-1,0 1 0,-4-10 0,14 57-91,3-10 68,-5-10 33,2 0-1,0-1 1,1 0-1,1 0 1,13 19-1,-22-36-21,-1-1-1,0 1 1,1-1-1,-1 1 1,1-1-1,-1 1 1,1-1-1,-1 1 1,1-1-1,-1 1 1,1-1-1,-1 0 1,1 1-1,0-1 1,-1 0-1,1 1 1,-1-1-1,1 0 1,0 0-1,-1 0 1,1 1-1,0-1 1,0 0-1,-1 0 1,1 0-1,0 0 1,-1 0-1,1 0 1,0-1-1,-1 1 1,2 0-1,11-20 128,-1-31-7,-12 51-126,3-60-24,-3 43-95,1 1 1,4-30-1,-4 46 118,-1-1 0,0 1 0,0-1-1,0 1 1,1-1 0,-1 1 0,0-1 0,0 1 0,1 0-1,-1-1 1,0 1 0,1-1 0,-1 1 0,1 0 0,-1-1-1,0 1 1,1 0 0,-1 0 0,1-1 0,-1 1-1,1 0 1,-1 0 0,1 0 0,-1-1 0,1 1 0,-1 0-1,1 0 1,-1 0 0,1 0 0,-1 0 0,1 0 0,0 0-1,-1 0 1,1 0 0,-1 1 0,1-1 0,-1 0 0,1 0-1,-1 0 1,1 0 0,-1 1 0,0-1 0,1 0-1,-1 1 1,1-1 0,-1 0 0,1 1 0,-1-1 0,0 0-1,1 1 1,-1-1 0,0 1 0,0-1 0,1 0 0,-1 2-1,25 24-107,-24-25 109,5 6 64,0-1 0,-1 1-1,1 0 1,-2 1 0,1-1 0,-1 1 0,0 0 0,0 0 0,-1 0 0,0 0 0,-1 1 0,0-1 0,0 1 0,-1 0-1,0 0 1,0 16 0,1-50 1147,-1 12-1237,0 1-1,1-1 1,6-20 0,-5 23-82,1 0 0,0 0 0,1 0 0,7-11 1,-11 20 99,-1 0-1,1 0 1,-1 0 0,1 0 0,-1 0 0,1 0-1,0 0 1,0 1 0,-1-1 0,1 0 0,0 0 0,0 1-1,0-1 1,0 0 0,0 1 0,0-1 0,0 1 0,0-1-1,0 1 1,0 0 0,0-1 0,0 1 0,0 0 0,0 0-1,0 0 1,0 0 0,0 0 0,0 0 0,1 0-1,-1 0 1,0 0 0,0 1 0,0-1 0,0 0 0,0 1-1,0-1 1,0 0 0,0 1 0,0-1 0,0 1 0,0 0-1,0-1 1,-1 1 0,1 0 0,0 0 0,0-1 0,-1 1-1,1 0 1,0 0 0,-1 0 0,1 0 0,-1 0-1,1 0 1,-1 0 0,1 2 0,22 48-34,-17-36 95,0 0 1,1 0-1,11 16 1,-17-28-32,1-1 1,0 0-1,-1 1 0,1-1 1,0 0-1,0 0 0,1 0 1,-1 0-1,0 0 0,1-1 1,-1 1-1,1-1 0,-1 1 1,1-1-1,0 0 0,-1 0 1,1 0-1,0-1 0,0 1 1,0 0-1,0-1 0,-1 0 0,5 0 1,-4-1-4,0 0 1,0 0-1,-1 0 1,1 0 0,0-1-1,-1 1 1,1-1-1,0 1 1,-1-1-1,0 0 1,1 0-1,-1-1 1,0 1 0,0 0-1,0-1 1,-1 1-1,1-1 1,0 1-1,-1-1 1,0 0-1,1 0 1,-1 1 0,-1-1-1,1 0 1,0 0-1,-1 0 1,1-4-1,2-10 36,0 0 1,-1-1-1,-1-21 0,-12-49-10,14 92-63,1 0 1,-1-1-1,1 1 0,0-1 0,0 0 1,0 0-1,8 5 0,-6-4 14,56 29 17,-51-28-10,1 1 0,-1 0 1,0 0-1,-1 1 0,1 0 0,-1 1 1,-1 0-1,13 13 0,-21-19-4,0-1 0,0 1 0,0-1 0,0 1 0,0 0 0,0-1 0,0 1 0,-1 0 0,1 0-1,-1 0 1,1-1 0,-1 1 0,0 0 0,1 0 0,-1 0 0,0 0 0,0 0 0,-1-1 0,1 1 0,0 0 0,-1 0-1,1 0 1,-1 2 0,-1-1 67,0 0 0,0 0 0,0 0 0,0 0 0,-1 0 0,1-1 0,-1 1 0,1-1 0,-1 1 0,0-1 0,-4 3 1,-43 18-1101,7-13-4459,31-10-598</inkml:trace>
  <inkml:trace contextRef="#ctx0" brushRef="#br0" timeOffset="1946.16">1689 340 7538,'0'0'5765,"-8"-7"-3753,2 2-1463,-1 0 0,-1 0 0,1 1-1,-1 0 1,0 1 0,0-1 0,-8-1 0,12 3-388,0 1 0,0 1 0,0-1 1,0 1-1,0-1 0,0 1 0,0 0 1,0 1-1,0-1 0,0 1 0,0-1 1,1 1-1,-1 0 0,0 1 0,0-1 1,1 1-1,-1-1 0,1 1 0,-1 0 0,1 0 1,-4 4-1,0 1-2,0 0-1,1 1 1,-1 0 0,2 1-1,-1-1 1,1 1 0,1 0 0,-1 1-1,2-1 1,-1 1 0,1-1-1,1 1 1,-1 0 0,2 0-1,-1 0 1,2 1 0,-1-1 0,1 0-1,1 0 1,2 17 0,-2-25-146,-1 1 0,1 0 0,0-1 0,-1 1 0,1 0 1,0-1-1,1 1 0,-1-1 0,0 0 0,1 1 0,-1-1 1,1 0-1,0 0 0,0 0 0,0 0 0,0 0 0,0 0 1,0 0-1,0-1 0,1 1 0,-1-1 0,1 0 0,-1 0 0,1 0 1,-1 0-1,1 0 0,-1 0 0,1-1 0,0 1 0,0-1 1,-1 0-1,1 0 0,0 0 0,0 0 0,-1 0 0,1 0 1,0-1-1,3 0 0,2-1-3,0-1 0,0 1 0,0-1 0,-1 0 1,1-1-1,-1 0 0,0 0 0,0 0 0,0-1 0,-1 0 0,11-11 0,-10 8-2,-1-1 0,0-1 0,0 1 0,0-1-1,-1 0 1,-1 0 0,0 0 0,0-1 0,4-20-1,-7 26-12,0-1-1,0 1 1,-1-1-1,1 1 0,-1-1 1,-1 1-1,1-1 1,-1 1-1,1-1 0,-2 1 1,1 0-1,0-1 1,-1 1-1,0 0 0,0 0 1,-1 0-1,0 0 1,0 1-1,0-1 0,0 1 1,-7-7-1,7 14 77,4 12 24,6 15 241,6 9 414,-8-22-502,0 0 0,2 0 0,0 0 0,1-1 1,0 0-1,15 19 0,-22-33-325,1 0 0,0 0 0,0 0 0,0-1 0,0 1 0,1-1 0,-1 1 0,0-1 0,0 0 0,1 0 0,-1 0 0,1 0 1,-1 0-1,1-1 0,0 1 0,-1-1 0,1 1 0,-1-1 0,5 0 0,29-10-5274,-13-2-2040</inkml:trace>
  <inkml:trace contextRef="#ctx0" brushRef="#br0" timeOffset="2389.05">1930 301 3649,'0'0'19500,"-48"46"-17340,37-23-703,4 2-305,1 1-24,3 0-336,3-1-360,0-4-247,8-1-185,7-5-73,4-5-855,19-7-1088,-5-2-1833,-1-1-2824</inkml:trace>
  <inkml:trace contextRef="#ctx0" brushRef="#br0" timeOffset="2862.4">2129 336 7698,'0'0'14273,"-8"-1"-13002,5 0-1177,0 1-1,0-1 1,1 1-1,-1 0 0,0 0 1,0 0-1,1 0 1,-1 0-1,0 0 1,0 1-1,1 0 1,-1-1-1,0 1 0,1 0 1,-1 0-1,1 0 1,-1 1-1,1-1 1,-1 1-1,1-1 0,0 1 1,0 0-1,0 0 1,0 0-1,0 0 1,0 0-1,0 0 1,1 0-1,-1 1 0,1-1 1,-3 6-1,1-2 52,1 0 0,-1 0 0,1 0 0,0 1 0,0-1 0,1 1 0,0 0 0,0-1 0,1 1 0,0 0 0,0 0-1,0-1 1,1 1 0,2 9 0,-2-13-158,0 0-1,0 1 0,0-1 1,1 0-1,0 0 1,-1 0-1,1-1 1,0 1-1,0 0 0,1-1 1,-1 1-1,0-1 1,1 0-1,0 0 0,-1 0 1,1 0-1,0 0 1,0 0-1,0-1 0,0 0 1,1 1-1,-1-1 1,0 0-1,0-1 0,1 1 1,-1-1-1,0 1 1,1-1-1,-1 0 0,1 0 1,2-1-1,7 0-963,-1 0 1,1-1-1,-1-1 0,0 0 0,18-8 0,11-8-6042</inkml:trace>
  <inkml:trace contextRef="#ctx0" brushRef="#br0" timeOffset="3259.6">2284 344 11562,'0'0'8517,"-9"9"-6942,-24 31-460,31-35-970,0 0 0,1-1 0,-1 1 0,1 0 0,0 0 0,0 0 0,0 1 0,1-1 0,0 0 0,0 0 1,0 0-1,0 0 0,1 0 0,0 0 0,0 0 0,1 0 0,-1 0 0,1 0 0,0 0 0,0-1 0,4 7 0,-5-9-128,1 0 0,-1 0 1,1 0-1,0 0 0,0 0 0,0 0 0,0 0 0,0 0 0,0-1 0,0 1 0,0-1 0,0 0 1,1 0-1,-1 0 0,1 0 0,-1 0 0,1 0 0,-1 0 0,1-1 0,-1 0 0,1 1 0,0-1 1,-1 0-1,1 0 0,-1 0 0,1-1 0,0 1 0,-1 0 0,1-1 0,-1 0 0,1 0 0,-1 0 1,1 0-1,-1 0 0,0 0 0,4-3 0,-1 1 12,0 0 0,-1 0-1,1-1 1,-1 0 0,0 1 0,0-2 0,0 1 0,0 0-1,-1-1 1,0 1 0,0-1 0,0 0 0,-1 0 0,1 0-1,-1-1 1,2-7 0,-3 8-17,-1 0 1,1 1-1,-1-1 1,0 0-1,0 0 0,-1 0 1,0 0-1,0 0 1,0 1-1,0-1 0,0 0 1,-1 1-1,0-1 0,0 1 1,-1 0-1,1-1 1,-1 1-1,0 0 0,0 1 1,0-1-1,0 0 0,-1 1 1,1 0-1,-1-1 1,0 2-1,0-1 0,0 0 1,0 1-1,-1 0 0,1 0 1,-9-3-1,13 5-60,0 0 0,0 0-1,-1 0 1,1 0 0,0-1 0,0 1-1,0 0 1,0 0 0,-1 0-1,1 0 1,0 0 0,0 0 0,0 0-1,-1 0 1,1 0 0,0 0 0,0 0-1,0 0 1,-1 0 0,1 0-1,0 0 1,0 0 0,0 0 0,-1 0-1,1 0 1,0 0 0,0 0 0,0 0-1,-1 0 1,1 1 0,0-1 0,0 0-1,0 0 1,0 0 0,-1 0-1,1 0 1,0 1 0,0-1 0,0 0-1,0 0 1,0 0 0,0 0 0,0 1-1,-1-1 1,1 0 0,0 0-1,0 0 1,0 1 0,0-1 0,0 0-1,0 0 1,0 0 0,0 1 0,0-1-1,0 0 1,0 0 0,0 0-1,0 1 1,0-1 0,0 0 0,0 0-1,1 1 1,6 11-4623,5 1-861</inkml:trace>
  <inkml:trace contextRef="#ctx0" brushRef="#br0" timeOffset="4164.57">2481 467 8122,'0'0'14328,"0"0"-14266,0 0-1,0 0 1,-1 0 0,1 1 0,0-1-1,0 0 1,-1 0 0,1 0-1,0 0 1,-1 0 0,1 0-1,0 0 1,0 0 0,-1 0-1,1 0 1,0 0 0,0 0-1,-1 0 1,1 0 0,0 0-1,-1 0 1,1 0 0,0-1-1,0 1 1,-1 0 0,1 0-1,0 0 1,0 0 0,-1 0 0,1-1-1,0 1 1,0 0 0,0 0-1,-1 0 1,1-1 0,0 1-1,0 0 1,0 0 0,0-1-1,0 1 1,0 0 0,-1 0-1,1-1 1,0 1 0,0 0-1,0-1 1,0 1 0,1-14-46,0 1 1,1 0 0,1 0-1,0 0 1,1 0 0,0 0-1,1 1 1,0-1 0,11-16-1,-16 28-32,0 0-1,1 0 0,-1 1 0,1-1 0,-1 0 0,1 1 1,-1-1-1,1 0 0,-1 1 0,1-1 0,0 1 0,-1-1 1,1 0-1,0 1 0,0 0 0,-1-1 0,1 1 0,0-1 1,0 1-1,-1 0 0,1 0 0,0-1 0,0 1 0,0 0 1,0 0-1,0 0 0,-1 0 0,3 0 0,-2 1 10,0 0 1,0 0-1,1-1 0,-1 1 0,0 0 0,0 0 0,0 1 0,0-1 1,0 0-1,0 0 0,0 0 0,0 1 0,0-1 0,0 3 1,22 65 308,-19-53-224,-1-7 418,-1 0 1,1 1-1,-1-1 1,-1 0 0,1 13-1,-4-48 1151,1 19-1694,1-1 0,-1 0 0,1 1-1,1-1 1,-1 0 0,4-12-1,-2 12-207,1-1 0,0 0 0,1 1-1,8-14 1,-12 21 222,1 1 0,-1-1-1,1 0 1,-1 0 0,1 0-1,0 1 1,0-1 0,-1 0-1,1 1 1,0-1 0,0 0 0,0 1-1,0-1 1,0 1 0,-1 0-1,1-1 1,0 1 0,0 0-1,0-1 1,2 1 0,-2 0 26,1 1 0,-1-1 0,0 1 1,1-1-1,-1 1 0,0 0 0,0-1 0,0 1 0,0 0 0,0 0 1,0 0-1,0 0 0,0 0 0,0 0 0,0 0 0,0 0 1,-1 1-1,1-1 0,-1 0 0,2 2 0,-2-2 10,28 58-3,-26-55 123,-1 0 0,1 0 0,-1 1 0,0-1 0,0 0 0,-1 1 0,1-1 0,-1 1 0,0-1 0,0 0 0,-1 1 0,-1 7 0,0-11 940,1-11-879,2-16-274,26-48-558,-25 68 538,1 1-1,-1 0 1,1 0 0,0 0-1,1 0 1,-1 0 0,1 1-1,0-1 1,0 1 0,0 0-1,6-4 1,-9 8 106,0 0-1,-1-1 1,1 1-1,-1 0 1,1-1-1,0 1 1,-1 0 0,1 0-1,0 0 1,-1 0-1,1 0 1,0 0-1,-1 0 1,1 0-1,0 0 1,-1 0 0,1 0-1,0 0 1,-1 0-1,1 1 1,0-1-1,-1 0 1,1 0-1,-1 1 1,1-1 0,0 0-1,-1 1 1,1-1-1,0 1 1,11 22 232,-2 29 544,-10-52-760,3 99 1860,-3-99-1931,1 0-1,-1 1 1,0-1 0,0 1-1,0-1 1,0 0-1,1 1 1,-1-1 0,0 0-1,0 1 1,1-1-1,-1 0 1,0 1-1,1-1 1,-1 0 0,0 0-1,1 1 1,-1-1-1,0 0 1,1 0 0,-1 0-1,0 0 1,1 1-1,-1-1 1,1 0-1,-1 0 1,0 0 0,1 0-1,-1 0 1,1 0-1,-1 0 1,0 0 0,1 0-1,-1 0 1,1 0-1,11-2-4499,0-1-3965</inkml:trace>
  <inkml:trace contextRef="#ctx0" brushRef="#br0" timeOffset="4607.13">2956 328 8602,'0'0'13513,"-9"6"-12295,5-3-1034,-1 0-1,1 1 1,0-1 0,0 1 0,0 0-1,1 0 1,-1 0 0,1 0-1,0 1 1,0-1 0,0 1 0,1 0-1,0-1 1,0 1 0,0 1 0,0-1-1,1 0 1,0 0 0,0 1-1,0 6 1,0-8-138,1-1 0,0 0-1,0 1 1,0-1 0,0 0 0,1 1-1,-1-1 1,1 0 0,0 1 0,0-1-1,0 0 1,0 0 0,1 0 0,-1 0-1,1 0 1,0 0 0,0 0 0,0-1-1,0 1 1,0 0 0,0-1 0,5 3-1,-4-3-31,0 0 0,1-1-1,-1 1 1,1-1-1,-1 0 1,1 0-1,0 0 1,-1 0-1,1-1 1,0 0-1,0 0 1,-1 0-1,1 0 1,0 0-1,0-1 1,-1 1-1,1-1 1,0 0-1,-1 0 1,6-3-1,-3 1 19,0 0-1,0-1 0,-1 0 0,1 0 1,-1 0-1,0 0 0,0-1 0,-1 0 0,1 0 1,-1 0-1,0-1 0,0 1 0,-1-1 1,0 0-1,0 0 0,0 0 0,-1 0 0,3-12 1,-3 13-23,-1 0 1,1 0-1,-1 0 1,-1-1 0,1 1-1,-1-1 1,0 1-1,0 0 1,-1-1-1,1 1 1,-1 0-1,0-1 1,-1 1 0,1 0-1,-1 0 1,0 0-1,0 0 1,-1 0-1,0 1 1,1-1 0,-2 1-1,1-1 1,-6-5-1,7 8-53,1 1-1,-1 0 1,0-1-1,1 1 0,-1 0 1,0 0-1,0 0 1,0 0-1,0 0 1,0 0-1,0 1 0,0-1 1,0 1-1,0-1 1,0 1-1,0 0 1,0 0-1,0 0 1,0 0-1,0 0 0,0 0 1,-1 1-1,1-1 1,0 1-1,-3 1 1,4-1-277,-1 0 0,0 0 0,1 0 0,-1 0 0,1 0 0,0 1 1,-1-1-1,1 1 0,0-1 0,0 1 0,0 0 0,0-1 0,0 1 1,0 0-1,0-1 0,1 1 0,-1 0 0,0 2 0,-1 13-6291</inkml:trace>
  <inkml:trace contextRef="#ctx0" brushRef="#br0" timeOffset="5065.11">3314 300 10066,'0'0'8227,"-8"3"-5866,-1 0-1965,0 0 0,1 1 0,0 0 0,0 1 0,0 0 0,0 0 0,1 1 0,0-1 1,0 2-1,0-1 0,1 1 0,0 0 0,0 0 0,1 0 0,0 1 0,0 0 0,-5 14 0,8-18-345,1-1 0,0 1 0,0 0 0,1 0 0,-1 0 0,1 0 0,0 0 0,0-1 0,0 1 0,0 0 0,1 0 0,0 0 0,-1 0 0,2 0 0,-1-1 0,0 1 0,1 0 0,-1-1 0,5 7 0,-4-8-48,0 0 1,0-1 0,0 1 0,0 0-1,0-1 1,0 1 0,0-1-1,1 0 1,-1 0 0,0 0-1,1 0 1,-1 0 0,1-1-1,0 1 1,-1-1 0,1 1-1,-1-1 1,1 0 0,0 0-1,-1 0 1,1 0 0,-1-1-1,1 1 1,-1-1 0,1 1-1,-1-1 1,1 0 0,-1 0 0,1 0-1,3-3 1,-2 2 4,1-1 0,-1 0 0,1 0 0,-1-1 0,0 1 0,0-1 0,0 0 0,-1 0 0,0 0 0,1 0 0,-1-1 0,-1 1 0,1-1 0,-1 0 0,1 0 0,-2 0 0,1 0 0,0 0 0,1-11 0,0-8-27,0 0 0,-2 0 0,-1-28 0,0 24-106,0-9-98,2 22-22,-2-1 0,0 1 0,-1 0 0,0 0 0,-1 0 0,-1-1-1,-8-25 1,11 41 246,0 0-1,0 0 0,0 0 0,0 0 1,0 0-1,0 0 0,0 0 0,0 0 0,0 1 1,0-1-1,-1 0 0,1 0 0,0 0 1,0 0-1,0 0 0,0 0 0,0 0 1,0 0-1,0 0 0,0 0 0,0 0 0,-1 0 1,1 0-1,0 0 0,0 0 0,0 0 1,0 0-1,0 0 0,0 0 0,0 0 1,-1 0-1,1 0 0,0 0 0,0 0 0,0 0 1,0 0-1,0 0 0,0 0 0,0 0 1,0 0-1,0 0 0,-1 0 0,1 0 1,0 0-1,0 0 0,0 0 0,0-1 1,0 1-1,0 0 0,0 0 0,0 0 0,0 0 1,0 0-1,0 0 0,0 0 0,0 0 1,0 0-1,0-1 0,-1 1 0,-1 17 218,2 23 355,5-8 468,18 61-1,-15-68-417,-1 1 0,-2-1 0,0 1 0,1 32-1,-8-35-804,2 26 728,0-48-643,1 0 0,-1 0 0,0 0-1,0 0 1,0 0 0,1 0 0,-1 0 0,0-1 0,1 1 0,-1 0 0,1 0-1,-1 0 1,1 0 0,-1 0 0,1-1 0,0 1 0,-1 0 0,1 0 0,0-1-1,0 1 1,0-1 0,-1 1 0,1-1 0,0 1 0,0-1 0,0 1 0,0-1-1,0 0 1,0 1 0,0-1 0,0 0 0,0 0 0,0 0 0,0 0 0,0 0-1,1 0 1,13-2-5304</inkml:trace>
  <inkml:trace contextRef="#ctx0" brushRef="#br0" timeOffset="6934.25">3569 363 8706,'0'0'13528,"0"-6"-12238,1 6-1234,-1-1 0,0 0 1,0 0-1,1 0 1,-1 1-1,0-1 0,0 0 1,0 0-1,0 0 1,0 0-1,0 1 0,0-1 1,0 0-1,0 0 0,-1 0 1,1 0-1,0 1 1,0-1-1,-1 0 0,1 0 1,-1 1-1,1-1 0,-1 0 1,1 0-1,-1 1 1,1-1-1,-1 1 0,1-1 1,-1 0-1,0 1 1,1-1-1,-1 1 0,-1-1 1,0 1-1,0 1 1,0 0 0,0-1 0,0 1 0,0 0 0,0 0 0,0 0-1,0 0 1,0 0 0,0 1 0,1-1 0,-1 0 0,0 1-1,1 0 1,-1-1 0,-1 4 0,-3 1 40,1 0 1,0 0 0,0 0-1,0 1 1,1 0-1,0 0 1,0 0-1,1 1 1,0-1-1,0 1 1,1 0-1,0-1 1,0 1-1,1 0 1,0 0-1,0 16 1,1-23-90,0 0-1,0 0 1,1-1 0,-1 1 0,0 0 0,1 0 0,-1 0 0,1-1-1,-1 1 1,0 0 0,1-1 0,0 1 0,-1 0 0,1-1 0,-1 1 0,1 0-1,0-1 1,-1 1 0,1-1 0,0 1 0,0-1 0,0 0 0,-1 1-1,1-1 1,0 0 0,0 0 0,0 1 0,0-1 0,-1 0 0,1 0-1,0 0 1,0 0 0,0 0 0,0 0 0,0 0 0,-1 0 0,1-1 0,0 1-1,0 0 1,0 0 0,0-1 0,-1 1 0,1 0 0,0-1 0,0 1-1,-1-1 1,1 1 0,0-1 0,1-1 0,3-1 16,0 0 0,-1 0 1,1 0-1,-1-1 0,1 0 0,4-5 0,-3-3 2,1 0 0,-2 0-1,1 0 1,-2-1-1,0 1 1,5-27-1,-9 40-33,0 13 67,0 0 1,1-1 0,0 1 0,1-1 0,6 22 0,-7-32-48,0-1 1,0 0 0,0 0 0,0 1-1,0-1 1,0 0 0,1 0 0,-1 0-1,1 0 1,-1-1 0,1 1-1,0 0 1,-1-1 0,1 1 0,0-1-1,0 1 1,0-1 0,1 0-1,-1 0 1,0 0 0,0 0 0,0 0-1,1-1 1,-1 1 0,1-1 0,-1 1-1,0-1 1,1 0 0,-1 0-1,1 0 1,-1 0 0,0 0 0,1-1-1,-1 1 1,1-1 0,-1 1-1,0-1 1,0 0 0,1 0 0,2-2-1,-1 1-15,1 0 0,-1-1 0,0 1 0,0-1 0,-1 0 0,1 0 0,-1-1 0,1 1 0,-1-1 0,0 1 0,0-1 0,0 0 0,-1 0 0,0-1 0,1 1 0,-1 0 0,-1-1 0,1 1 0,-1-1 0,1 0 0,-1 1 0,-1-1-1,1-6 1,2-14-244,-2-1 0,-1 0-1,-4-30 1,2 22-206,0 7 182,2-7-193,-3-1-1,0 1 1,-2 0-1,-11-36 0,12 90 2022,5 21-1121,36 138 610,-7-45-356,-28-120-634,1-1 0,1 1-1,9 21 1,-13-32-53,1-1 1,0 0-1,0 0 0,0 0 1,0 0-1,0 0 0,1 0 1,-1 0-1,0 0 1,1-1-1,-1 1 0,1 0 1,0-1-1,0 0 0,-1 1 1,1-1-1,0 0 1,0 0-1,0 0 0,0 0 1,0 0-1,1 0 1,-1-1-1,0 1 0,0-1 1,1 1-1,-1-1 0,0 0 1,0 0-1,1 0 1,3 0-1,-5-1-1,1 0 0,-1 0 0,0 0 0,0 0 0,0 0 0,1 0 0,-1 0 0,0-1-1,-1 1 1,1 0 0,0 0 0,0-1 0,0 1 0,-1-1 0,1 1 0,-1-1 0,1 1 0,-1-1 0,1-1 0,7-40-159,-5 26-20,-1 11 107,10-42-1093,-8 43 786,-4 32 675,-2-17-47,1 1 0,1-1 1,0 1-1,0 0 0,1-1 0,1 1 1,-1-1-1,5 13 0,-4-19-161,0 0-1,0 0 0,1 0 1,-1 0-1,1 0 1,0-1-1,0 1 1,0-1-1,0 0 1,0 0-1,1 0 0,-1-1 1,1 1-1,0-1 1,0 0-1,0 0 1,0 0-1,0 0 0,1-1 1,-1 1-1,0-1 1,7 0-1,-1 1-48,0 0 1,0-1-1,1 0 0,-1-1 0,1 0 1,-1-1-1,0 0 0,1-1 0,-1 0 1,14-5-1,-20 6-42,1-1 0,-1 0 0,0 0 0,0 0 0,0 0 0,-1-1 0,1 1 0,0-1 0,-1 0 0,0 0 0,0 0 0,0-1 0,0 1 0,0-1 0,0 0 0,-1 0 0,0 0 0,0 0 0,0 0 0,0 0 0,-1 0 0,0-1 0,0 1 0,0 0 0,0-1 0,0-5 0,-1-2-43,0 0-1,-1 0 1,0 1-1,-4-18 1,4 25 15,0 1-1,0-1 1,-1 1-1,1-1 0,-1 1 1,0 0-1,0 0 1,-3-5-1,4 7 17,0 0 1,0 0-1,0 0 0,0 0 0,0 0 1,0 0-1,-1 1 0,1-1 0,0 0 1,0 1-1,-1-1 0,1 1 0,0 0 0,-1-1 1,1 1-1,-1 0 0,1 0 0,0-1 1,-1 1-1,1 0 0,-1 1 0,-1-1 1,0 1 5,1 0 1,-1 0 0,1 1 0,0-1 0,-1 1-1,1 0 1,0-1 0,0 1 0,0 0 0,0 0 0,0 0-1,1 0 1,-1 1 0,1-1 0,-1 0 0,1 1 0,0-1-1,0 1 1,0-1 0,0 1 0,0-1 0,1 1 0,-1 3-1,-2 6 111,0 0 0,2 0 1,-2 21-1,4-26-94,0-1 0,0 1 1,0-1-1,1 1 1,0-1-1,4 10 0,-5-15-9,-1 1-1,0-1 0,1 1 1,0-1-1,-1 1 0,1-1 0,0 0 1,0 1-1,0-1 0,0 0 1,0 1-1,0-1 0,0 0 1,0 0-1,1 0 0,-1 0 0,0 0 1,1 0-1,-1-1 0,1 1 1,-1 0-1,1-1 0,-1 1 1,1-1-1,-1 1 0,1-1 0,-1 0 1,1 0-1,0 1 0,-1-1 1,1 0-1,2-1 0,0-2 16,-1-1 1,1 0-1,-1 0 0,1 0 0,-1 0 0,0 0 0,0-1 1,-1 0-1,1 1 0,-1-1 0,0 0 0,1-7 1,1 3-14,7-29 28,-10 31-103,1-1-1,1 1 1,-1 0-1,1-1 1,0 1-1,5-7 1,-8 13 45,1 1 1,-1 0 0,1-1-1,-1 1 1,1-1 0,-1 1-1,1 0 1,0 0 0,-1-1-1,1 1 1,-1 0 0,1 0-1,0 0 1,-1 0 0,1-1-1,0 1 1,-1 0 0,1 0-1,0 0 1,-1 0 0,1 1 0,0-1-1,-1 0 1,1 0 0,0 0-1,-1 1 1,1-1 0,0 0-1,-1 0 1,1 1 0,-1-1-1,1 1 1,-1-1 0,1 0-1,-1 1 1,1-1 0,-1 1-1,1-1 1,-1 1 0,1-1-1,-1 1 1,0 0 0,1 0 0,24 34 115,-19-26-142,-4-6 73,1 0 39,-1-1-1,0 0 1,0 1-1,-1-1 0,1 1 1,0-1-1,-1 1 1,1 0-1,-1 0 1,0-1-1,0 1 1,0 0-1,-1 0 1,1 0-1,-1 0 0,1 0 1,-1 1-1,0 4 1,-1-10-10,1 0 0,-1-1-1,1 1 1,0 0 0,-1-1 0,1 1 0,1 0 0,-1 0 0,0-1 0,0 1-1,1 0 1,-1 0 0,2-3 0,4-7-160,1 0 0,1 1 1,0 0-1,16-16 0,-21 23 20,1 0-1,0 0 1,0 1 0,0-1 0,0 1-1,1 0 1,-1 0 0,1 1-1,0-1 1,0 1 0,-1 0 0,2 1-1,-1-1 1,9-1 0,-12 4 80,1-1 0,-1 0 0,1 1 0,-1 0 0,0 0 0,1-1 0,-1 1 0,0 1 0,0-1 0,0 0 0,0 0 0,0 1 0,0 0 0,0-1 0,0 1 0,0 0 0,-1 0 0,1 0 0,-1 0 0,1 0 0,1 3 0,28 60 348,-17-32 80,-10-26-358,0-1 0,0 0 0,0 0-1,1 0 1,0-1 0,0 0 0,1 0 0,-1 0 0,1-1 0,10 7-1,-13-9-283,1 0 0,0 0 0,0-1 0,0 1-1,0-1 1,1 0 0,-1 0 0,0 0-1,1 0 1,-1-1 0,0 0 0,1 0 0,-1 0-1,0 0 1,1-1 0,-1 1 0,0-1 0,0 0-1,5-2 1,2-5-6523</inkml:trace>
  <inkml:trace contextRef="#ctx0" brushRef="#br0" timeOffset="7377.75">3800 233 14459,'0'0'5809,"52"-12"-3208,-23 7-569,1-1-1127,4 0-905,14-3-137,-7 0-1967,-6 2-5057</inkml:trace>
  <inkml:trace contextRef="#ctx0" brushRef="#br0" timeOffset="7788.22">4168 86 15723,'0'0'240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30.2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7 541 0,'-3'-6'0'0,"3"5"-26"15,0 1 24-15,0 0-22 16,0 4-134-16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30.0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124 513 89 0,'-15'-14'221'0,"4"5"-184"0,2 1 53 15,-1 1-30 1,3 3 13-16,-1 1-23 16,0 3-17-16,0 0-12 15,-4 0-10-15,2 0-3 16,-2 14-1-16,5 3 0 15,2 0 0-15,5 6-1 16,0-2 2-16,5-2 1 16,16-2-7-16,4-5 1 0,6-4-3 15,3-7 1-15,0-1 1 16,-1 0 1-16,-10-12-2 16,-5-6 2-16,-11-5-2 15,-7-6 0-15,0-2-1 16,-9-2-2-16,-11 3-2 0,-4 3 1 15,-1 9 1-15,7 8-2 16,6 8 4-16,2 2-1 16,6 4 1-16,2 15 0 15,2 4 4-15,0 0-2 0,6-1 0 16,14-5-2-16,6-3 1 16,7-4 1-16,1-6 0 15,2-4-2 1,-4 0-1-16,-5 0-5 15,-6-16 3-15,-9-2 3 16,-7-4 1-16,-5 0-1 16,0-1 0-16,-7 1-1 15,-8 4-1-15,3 6 2 0,2 4 2 16,3 6 2-16,1 2-3 16,2 5-1-16,-2 17 0 15,-1 7 3-15,6 0 1 16,1 2 0-16,0-2-2 15,1-4-1-15,16-4-1 16,5-5 0-16,1-5 1 16,1-5 0-16,0-5 0 0,1-1 2 31,-7 0-2-31,-2-10 1 16,-3-9-2-16,-3-2 2 0,-1-1-2 15,-6 1-2-15,1 3 0 16,-4 7 1-16,0 6-1 15,0 5 2-15,0 0 0 16,-2 11-5-16,-5 10 5 16,-1 7 3-16,5 1-1 0,3-1 0 15,0-2 4-15,10-3 0 16,10-6 0-16,7-7 3 16,2-7-5-16,5-3-1 15,1-3 2-15,-4-18-2 16,-4-8-2-16,-7-7 1 15,-2-10-2-15,-7-6-1 0,-1-7-6 16,1-4-1-16,-4-4-3 16,-2-2 1-16,-5 1 4 15,0 8 4-15,0 13 1 0,-3 22 2 16,-10 19 1 0,-4 6 0-16,-4 15 0 0,-7 27-2 31,-3 12 5-31,5 5 1 15,9 7 4-15,5 0-1 0,9 2 3 16,3-2 2-16,0-3 3 16,13-11-4-16,16-5-8 15,11-12-2-15,6-11-3 16,3-12 0-16,-2-12-13 16,-1 0-56-16,-6-18-24 0,-10-14-146 15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8.9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0 470 0,'-12'16'45'15,"-1"3"46"-15,3 9-8 0,4 4-42 16,6 4-27-16,0 4-13 16,6 2-1-16,15 3-46 15,10-1-136-15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8.7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0 578 391 0,'-5'4'83'0,"5"-4"-13"15,0 0 34 1,0 0-35-16,16-8-31 15,14-14-23-15,9-6-13 16,2-5 1-16,-3-4-1 16,-7-2 1-16,-11-10-2 15,-10-3 1-15,-10-6-2 16,0-2-3-16,-8-3-1 0,-11 7-1 16,0 15 5-16,4 14-1 0,6 18 2 15,6 9-2-15,-2 5-1 16,-3 26-3-16,0 15 5 15,-1 13 4-15,5 0-2 16,4 2 0-16,0 0 1 16,0-5 3-16,1-1-1 15,11-7 5 1,5-5-3-16,4-7-1 16,5-11 0-16,1-7-6 15,4-8-2-15,3-10-9 16,0 0-34-16,-1-17-54 15,-4-13-117-15,-5-16-218 16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8.1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275 264 288 0,'-16'-5'14'0,"0"1"68"16,-4 1-39-16,0 2 14 16,0 1-2-16,-4 0-28 15,-2 4-5-15,-3 14-6 16,-2 8-2-16,2 1 0 0,7 4-5 15,8-2 0-15,8 0 6 32,6-2-4-32,3-8-2 0,20-3 2 15,4-8-3 1,6-7 0-16,0-1-3 0,-4-9-1 16,-5-16-2-16,-8-6 1 15,-6-9-3-15,-9-2-2 16,-1-4-3-16,0-3-3 15,0 0 3-15,-5-3 1 0,-5 1 1 16,0 9 3-16,3 12 1 16,1 14-1-16,2 12 1 15,2 4-1-15,2 22-4 16,0 16 4-16,0 11 5 16,0 3-1-16,2 0-1 15,6 2 2 1,2-4-1-16,4-4 2 15,3-7 3-15,5-11 0 16,5-4-2-16,3-10-3 0,1-8 0 16,1-6 0-1,-3 0 1-15,-3-5-3 0,-7-10 2 16,-5-6-2-16,-10-4 0 16,-4-2-1-16,0-4-1 0,-3 4-2 15,-15 3-1-15,-4 6 1 16,2 7 2-16,2 5 0 15,2 6 0-15,3 0 0 16,3 15 2-16,-1 11 3 16,6 2 5-16,5 1 3 15,0-1-3-15,0-1 3 0,20-2-7 16,9-6-5-16,11-2-1 16,6-5-1-16,4-9-41 15,-1-3-67-15,-6 0-196 16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6.4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25 0,'-6'-3'400'0,"6"3"-394"16,0 0 4-16,0 0-7 15,13 11-6-15,7 4-42 0,2 7-205 16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5.7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108 47 258 0,'-101'-42'18'0,"101"40"9"0,0 1-14 16,15 1-13-16,2-2-99 15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3.4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7 316 0,'6'-2'76'15,"-6"0"-24"-15,0 2 37 16,0 0-27-16,0 3-20 0,0 15 7 16,0 7-23-16,0 8-8 15,0 2-6-15,0 10-2 16,-2 2-3-16,2 2-2 16,0 2 1-16,0-4 3 0,0-10 0 15,0-10 3-15,5-8-2 16,-1-9 0-16,-3-5-2 0,1-3-2 15,-2-2 10 1,0 0 4-16,0 0 1 0,0 0-8 16,0 0-4-1,0 0-5 1,0 0-4-16,0 0-5 16,0 1-26-16,7 4-50 15,10 0-62-15,6-2-26 0,9-3-237 16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2.7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20 140 0,'-6'0'105'0,"0"0"-44"0,5 0 38 0,-1 0-6 16,2 0 4 0,0 0-30-16,5 0-22 15,21 0-14-15,11-2 3 0,13-3-1 16,6 2-4-16,6 0-7 15,3 1-8-15,-1 2-4 16,-7 0-5-16,-5 0-1 16,-12 0-2-1,-12 0 0-15,-7 0 0 16,-11 0-2-16,-5 0 1 16,-5 0 0-16,0 0 0 15,0 0 1-15,0 0-2 16,0 0-3-16,0 0-26 15,0 0-42-15,0 4-58 16,-1 0-152-16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1.4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10 479 0,'24'-3'11'0,"6"3"37"0,10-2-14 15,6 2-9-15,10-1-25 16,8-3-1-16,1 4-61 16,-5 0-205-16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1.2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0 238 0,'0'8'44'0,"9"6"-6"15,2 7 33-15,2 6-8 16,-3 9 1-16,-5 8-17 15,-4 6-8-15,-1 4-10 16,0 1-9-16,-10-4-2 16,8-7-3-16,2-9 2 15,2-7-6 1,19-8-6-16,5-9 2 16,6-9 0-16,1-2 3 15,1-2-1-15,0-18-5 16,-5-7 0-16,-3-2-2 15,-9-6-2-15,-7-3 0 16,-10 0-2-16,0 6-3 16,-5 6 1-16,-13 9 1 0,-3 12 3 15,-2 5 0-15,1 2 1 16,-1 18 1-16,6 9 2 16,3 5 1-16,5-1 3 0,5 1 2 15,4-2 1-15,0-4 0 16,7-4-4-16,13-5-3 15,10-8-2 1,3-10-2-16,6-1-2 16,0-7-21-16,-5-14-39 15,-8-5-74-15,-16-6-152 16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0.8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0 268 0,'-1'8'86'0,"1"14"-62"16,0 5 72-16,0 5-22 15,0 5-17-15,6 6-18 16,4 5-5-16,1 3-4 15,-5 1-10 1,1-1-2-16,-1-3-5 16,-3-6-1-16,2-8-1 15,-3-10-4-15,1-8-7 16,-3-8-4-16,1-8 0 16,-1 0-12-16,0-5-31 15,0-21-110-15,0-12-278 16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9.6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34 508 0,'34'-14'4'16,"14"4"-4"-16,7 2 2 15,7 6-2-15,-3 2-22 16,-2 0-143-16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6.2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0 281 0,'0'0'57'0,"0"7"-51"16,3 2-12-16,14 5 3 15,9 3-212-15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7.1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158 75 210 0,'-14'-6'47'0,"-1"-1"23"16,4 1 4-16,1 1-2 15,-3 3 6-15,2 2-43 16,-5 0-22-16,-3 14 4 15,2 7-3-15,1 3-3 16,6 2 1 0,6 2 1-16,4-2-1 15,0-3-5-15,3-2-2 16,12-6-4-16,4-4 1 16,1-8 2-16,3-3 1 15,-4 0 0-15,-1-16-1 16,1-7-1-16,-6-8-2 15,0-3-1-15,-6-6 0 0,-4-2-2 16,-2 4-1-16,3 14 1 16,-4 11 2-16,2 13-1 15,0 0-2-15,-1 17-3 16,3 12 6-16,1 3 0 0,3 4 1 16,1-3 1-16,1-2-2 15,-2-7 1-15,1-3-1 0,-2-9 0 16,-5-3 2-16,-2-8 0 15,0-1 1-15,0 0 15 16,0-6 20-16,-9-10-29 16,0-3-6-16,5-6 2 15,4-4-3-15,0-4 1 16,1 0-3 0,20 0-3-16,3 9 0 15,2 8-5-15,-1 11 4 16,-4 5 0-16,-4 2 2 15,-6 19 0-15,2 4 0 16,-7 5 2-16,-3-1-3 16,-3 0 3-16,0-2-3 15,0-5-14-15,0-5-47 0,0-6-103 16,-3-9-319-16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6.2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0 262 0,'1'0'80'0,"2"0"-55"15,3 9 57-15,3 11 3 0,-2 4-30 16,1 6-15-16,1 5-16 15,-3 4-10-15,-1 5-3 16,-2 6-5-16,-3-3-3 16,0 0 1-16,0-7 1 15,0-8 1-15,0-9 7 16,0-7 2 0,0-8 3-16,0-6 0 15,0-2 1-15,0 0 5 16,0 0 2-16,0 0-1 15,0-14-7-15,0-7-15 0,0-4-3 16,0-4 0-16,0-5-1 16,0-2-7-16,6 2-8 15,10 3-13-15,4 14-6 0,0 12 8 16,1 5 16-16,-2 5 5 16,-3 16 3-16,-3 3 3 15,-2 3 0-15,1-2 0 16,-1 1 0-16,-1-2 1 15,-1 1-1-15,-1-2 2 16,-5 0 1 0,0-2 3-16,-2-7 0 15,-1-1-2-15,0-7-4 16,0-6-2-16,0 0-17 16,0 0-52-16,0-9-148 15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5.6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0 327 0,'0'-4'42'16,"0"4"29"-16,0 0-6 16,0 6-37-16,0 14-9 15,0 11 33-15,0 3-22 0,1-1-11 32,5 1-1-32,1-4 4 15,-3-5-7-15,2-5 3 0,-1-8-5 16,-1-3-1-1,-3-8-7-15,-1-1-2 0,0 0 1 16,0-10-4-16,0-11-4 16,0-5-83-16,0 1-75 15,0-1-136-15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5.3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161 5 258 0,'-9'-3'64'16,"-5"2"-13"-16,-5 1 7 16,-5 0-10-16,-3 4 11 15,4 7-21-15,4 3-5 0,9 1-4 16,9 1-15-16,1 0-9 16,1 0-4-16,18 1-1 15,9-2 2-15,1 3-4 16,5-2 2-16,-3 3-9 15,-4-1-3-15,-4 1 5 0,-12-2 0 16,-5 0 5-16,-6-5 2 16,0-2 0-16,-13-5 6 15,-10 0 5-15,-7-2 0 16,0-3 3-16,-3 0 5 0,4 0 1 16,2-3-10-16,7-7-9 15,6-4-1-15,11-5-17 16,3 0-49-1,11-1-117-15,21-1-151 16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4.9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106 54 335 0,'-13'-5'9'15,"-1"5"81"-15,-2 0-51 0,-4 5 5 16,4 14 8-16,3 5-16 0,3 3-5 16,7 1-3-16,3-2-5 15,0-3-7-15,10-3-3 16,10-6-3-16,3-3-2 16,3-9 3-16,5-2-5 15,0 0-1-15,-4-13 0 16,-3-7-1-1,-8-4 1-15,-12-3 3 16,-4-4 8-16,0-3-9 16,-18 2-5-16,-10 3-1 15,-2 6-1-15,-3 10-2 16,5 11-13-16,2 2-13 16,9 2-12-16,8 20-32 15,7 4-55-15,2 2-67 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4.5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7 196 350 0,'-7'-6'46'0,"7"6"-8"15,0 6 1-15,0 15 18 16,0 9-14-16,0 3-14 0,1 4-6 16,2 4-7-16,1-1-6 15,-1-2 6-15,1-7 0 16,-2-3-2-16,1-10 3 16,-3-10 3-16,1-7 1 15,-1-1-1-15,0 0 21 16,0-14 2-1,0-12-24-15,0-10-19 16,0-4 1-16,-3-4-1 16,0-3-8-16,-1-5-4 15,4-4-10-15,0-1-5 16,0 1 2-16,9 11 2 16,5 12 2-16,3 20 6 15,0 13 4-15,5 0 4 0,2 13 2 16,4 10 3-16,-3 3 0 15,-3 3 1-15,-5 1 1 0,-1 0 0 16,-8-3 0-16,-4-3 2 16,-4-4 2-1,0-5 5-15,-15-3 2 0,-11-5-1 16,-4-5-5-16,2-2-5 0,6 0-7 16,5 0-31-16,10 0-62 15,7 0-87-15,3-4-207 16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3.8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69 88 0,'0'-20'271'15,"0"4"-253"-15,-9 2 101 16,-6 4-58-16,-2 5-14 15,-1 3-19-15,-2 2-4 16,2 0-10-16,-1 14-9 16,2 8 4-1,1 3 5-15,6 1-4 0,3-2-1 16,4-1 0 0,3-4-1-16,0-5-3 0,8-4 0 15,10-5 0-15,2-5-1 16,0 0 3-16,1-2-3 15,-1-16-1-15,-2-2-2 16,-5-2 1-16,-5 0 1 0,-5 2-3 16,-3 1 0-16,0 9 0 15,0 3 0-15,0 7 4 16,0 0 0-16,0 0-4 16,0 17 0-16,0 4 6 15,0 6 9-15,6 0-2 16,5 1-3-1,2-3-6-15,6-2-4 16,7-6-3-16,5-6-22 16,6-8-83-16,-1-3-183 15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2.2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8 380 0,'-7'-9'42'0,"4"5"104"0,3 4-62 16,0 0-36-16,0 0-32 15,0 21-12-15,0 13 2 16,12 13 11-16,1 6-11 0,2 7 0 16,4 2-2-16,0 0 0 15,4-8-3-15,5-4 2 16,2-11 7-16,2-12 3 15,-2-11 5-15,-7-9-7 16,-4-7-1-16,-4 0 16 16,-1-21 7-16,-3-10-17 0,-4-9-10 15,-4-7-2-15,-2-7 0 16,-1-2-3-16,0-4 0 16,0-2-1-16,2 5 0 15,3 13-1-15,1 11-1 16,-2 18-6-16,-2 9-12 15,-2 6-22 1,4 0-45-16,2 11-42 16,3 7-64-16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20.5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 59 234 0,'-4'6'33'16,"1"9"3"-16,2-1 40 15,-2 7-26 1,0-2-16-16,0 5-1 16,3-1-3-16,-3-4 2 15,2-3-5-15,1-5 4 0,0-7-11 16,0-2-1-16,0-2 3 15,0 0 11-15,0 0 1 16,0-17-9-16,0-8-25 16,0-4-3-16,0 0 0 0,0-3-8 15,0 1-2-15,0 2-5 16,7 4-7-16,3 11-1 16,0 12 6-16,4 2 12 15,-2 7 3-15,7 18 5 16,-1 4 0-16,2 4 0 15,-1 0 1 1,-2-2 0-16,2-4 1 16,1-3-1-16,-5-6 3 15,1-6-1-15,-4-4 4 16,-1-6 2-16,5-2 1 16,1-4 8-16,3-14-8 15,2-7-5-15,-4-3-3 0,-3 1-2 16,-4-1 1-16,-9 3-1 15,-2 6 0-15,0 5-1 16,-16 4 0-16,-8 7 1 16,-2 3 0-16,4 0 2 15,3 5-1-15,8 9-1 16,1 5 3-16,9 2 3 0,1 3 3 16,0 1 6-16,7 2 4 0,10-3-6 15,7-4-3-15,11-3-8 16,0-6-2-16,4-8-1 15,-3-3-21-15,-5 0-34 16,-7-16-63-16,-9-7-147 16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9.4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64 0,'0'-1'264'0,"0"1"-261"16,0 4 30-16,3 18 50 16,8 8-13-16,2 6-25 0,-6 9-10 15,-3 4-11-15,-4 5-7 16,0-1-6-16,0-3-3 16,0-7 2-16,0-6 1 15,0-10-4-15,9-8 2 16,7-9 4-16,4-10 4 15,6 0 3-15,2-8-5 0,4-13-9 16,-5-4-4-16,-5-3 0 16,-5 0-1-16,-7-1-1 0,-4 3 0 15,-6 5-2-15,0 2 1 16,0 9 0-16,-12 8 1 16,-5 2 1-16,1 12 0 31,0 10 1-31,3 8 1 0,5-2 1 15,4 0 2-15,4-2 3 16,0-6-3-16,5-2 0 16,15-4-5-16,9-6 0 15,7-8-1-15,6 0-13 16,-1-6-39-16,-7-10-77 16,-12-7-168-16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8.9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0 126 234 0,'-3'-4'126'0,"3"2"-90"16,0 2 45-16,0 0-41 15,0 4-31-15,6 14 31 16,3 3-10-16,-1 4-14 15,-2 2-3-15,-2 0 4 16,0-1-3 0,-2-6-1-16,-1-5 5 15,-1-7-3-15,0-4 3 16,0-4-3-16,0 0 17 0,0 0 10 16,0-19-2-16,-10-5-36 15,0-6-4-15,5-3 0 16,2-3-1-16,1-4-3 15,2 0-7-15,0 7-5 0,7 7-1 16,12 7 1-16,1 7 3 16,3 9-1-16,-2 3 6 15,2 0 0-15,-7 8 0 16,0 6-1-16,-2 2-1 16,-5-1 1-16,-6 1 1 15,-3 1 4 1,0 0 1-16,-16 0 3 15,-11 0 0-15,-5-3 1 16,5-2 2-16,4-4 0 16,11-2 0-16,8-1 1 15,4-2-2-15,0 0-2 16,0 2 0-16,2 2 1 16,12 2 2-16,5 2-1 0,1 2 1 15,3-2 0-15,-2 2 1 0,4 0 0 16,-1-5 1-16,2-3-1 15,-1-4-1-15,3-1 2 16,-3 0-1-16,-1-9-2 16,-7-6 0-16,-3-5 2 15,-6 0-3 1,-6-4 2-16,-2 2-2 16,0 2-1-16,-6 1-5 15,-8 8 0-15,-2 3 5 16,2 3-2-16,4 5 0 15,-2 0 1-15,2 5-1 16,3 12 1-16,0 6 1 16,4 1 3-16,3 2-2 0,0-3 1 15,0 1-1-15,0-5 2 16,16-2 0-16,-2-4-3 16,5-5 4-16,4-7-2 15,-5-1 1-15,1 0 1 0,-3-17 0 16,-6-2 1-16,-2-7-3 15,-2-1-1-15,-3-6 0 0,-3 0-1 16,6-1 0-16,-3 5-1 16,0 10-2-16,1 8 2 15,-3 8-1-15,8 3 0 16,2 0-4-16,8 6 4 16,9 12 2-16,0 3-1 15,0 0 1 1,1 2-1-16,1 2 1 15,-7-3 0-15,-4-1-1 16,-5-1 1-16,-11-4-3 16,-3-4 3-16,0-2 2 15,-20-3 5-15,-10-3 1 16,-10-2 0-16,-3-2-3 16,2 0-5-16,4 0-4 0,13 0-10 15,8 0-38-15,12-7-50 0,4-9-124 16,14-7-143-16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7.7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130 46 367 0,'-14'-7'24'0,"4"1"69"15,0 3-37-15,0 3-11 16,0 0-19-16,-4 12-19 16,-1 13-2-16,-1 4 4 15,1 4-4-15,3-4 1 0,8-3 2 16,4-5 1-16,0-7-4 0,0-3-2 16,13-9-3-1,4-2 3-15,3-6 2 0,4-18-2 16,-4-4-2-16,-1-2-1 15,-9-2-1-15,-4 3-3 16,-6 6 2 0,0 7-2-1,0 7 2-15,0 9 2 0,0 0 0 16,-4 9-2-16,1 12 2 16,1 7 3-16,2-2-2 15,0 2 2-15,2-3 0 16,12-5 0-16,3-7-2 15,3-4 2-15,2-7-1 0,1-2 1 16,-3 0 3-16,-3-14-2 16,-3-7-2-16,-8-7 1 15,-3-2-1-15,-3-3-2 16,0 0 3-16,-6 8-2 16,-2 7 1-16,-1 8-1 15,7 10 5 1,-1 2-6-16,1 24 0 15,2 12 0-15,0 9 1 0,0 3-1 16,4 2 0-16,6 3-2 16,0-2 0-16,-1-2 2 15,-6-5 0-15,-3-5 0 16,0-9 1-16,-12-10-2 16,-10-6 1-16,-6-8 0 0,-1-8 1 15,2 0 4-15,3-16 4 16,4-13 4-16,4-9-5 15,14-4 1-15,2-3-3 16,15 4-2-16,13 3 0 16,8 3-3-16,3 9-1 15,1 4 0-15,-3 3-2 0,-2 5-1 16,-4 1 1-16,-4 3 0 16,-8-4-1-16,-6-1 2 15,-6 1 1-15,-5-5 0 16,-2 4 0-16,0 2 1 0,-2 2-1 15,-13 6 0 1,-3 2 1-16,0 3 0 16,1 0 2-1,2 3 4-15,1 13 2 0,2 5 5 16,-2 1 9-16,9 2 1 16,5 2-12-16,0-1-9 15,5-3-3-15,19-3-1 16,7-5-12-16,13-7-52 15,13 0-39-15,5-7-107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6.8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9 248 331 0,'-1'0'61'0,"1"0"45"16,-3 0 7-16,2-3-64 15,-1-10-27-15,1-2-1 16,1-3-7-16,0-3-7 16,0 0-2-16,0-4-4 0,0-3-1 15,3-1-1-15,5 2-10 16,1 5-8-16,-2 7-3 0,0 13 1 16,-1 2 5-16,7 1 7 15,-2 19 8-15,3 4-2 16,-2 3 3-16,4 1 0 15,-3 0 0-15,1-2 0 16,-7-5 0 0,-1-3 2-16,-2-5-1 15,-4-5 5-15,0-5 5 16,0-3 10-16,0 0 11 16,-1 0 1-16,-11-16-27 15,5-5-2-15,1-5-1 16,6-7-3-16,0 0-2 15,3-3-7-15,13 7-4 0,3 11 4 16,-2 8-4-16,2 10 7 16,-2 1 3-16,0 23 1 15,-1 4 0-15,-3 2 2 0,1 3 2 16,-4-1-1 0,-3-3 2-16,5-2-3 0,-4-6 0 15,5-5 0-15,1-13-8 16,9-3-63-16,6 0-102 0,11-19-164 15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6.0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5 144 0,'0'-7'255'0,"0"4"-242"15,0 3 68-15,0 0-13 16,0 0-37 0,0 0-23-16,0 19 2 15,0 5 21-15,0 9-12 16,0 0-4-16,0 1 3 15,0-2-5-15,0-3-1 0,0-7-1 16,0-6 3 0,4-7-6-16,-1-5-3 0,-3-4-1 15,0 0 2-15,0 0 3 0,0-11-9 16,0-13-2-16,-12-4-82 16,-5-7-114-16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5.5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9 378 0,'17'0'32'0,"2"0"82"16,4 0-36-16,-2 0-14 15,2 0-15-15,4 0-28 0,-1 0-11 16,-3 0-10-16,0 0-1 16,3-2-34-16,1 0-78 15,3-3-178-15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5.3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5 364 0,'-3'0'75'16,"3"0"12"-16,0 0 28 15,0 0-59-15,0 0-31 16,6 0-9-16,15 0-4 16,8-2-1-16,11 1-8 15,-1-1-2-15,0 2-1 0,-2 0 0 16,-9 0-14-16,-6 0-42 15,-6 0-64-15,-16 0-114 16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4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164 379 136 0,'0'-3'76'15,"0"-2"-4"-15,0 0 15 16,0 1-18-16,0-1-2 0,0 1-17 16,-1 1-7-1,-6 1-19-15,-3 2-4 0,-5 0-11 0,-2 0-7 16,0 5 0-16,0 6-1 15,1 3 2-15,0 1-3 16,-1 5 3-16,3 0-1 16,4 1 2-16,4-1-1 15,6-1-3-15,0 1 2 16,0-2 0-16,16-1-1 0,8-3 0 16,6-5 1-1,3-3 1-15,0-6-1 16,3 0 1-16,-7 0-2 15,-2-4 2-15,-4-10-3 16,-5-1 1-16,-6-4 1 16,-5-2 1-16,-7-1 0 15,0 1-3-15,0 4 2 16,0 3-2-16,-9 6 0 16,-5 6-4-16,-2 2 3 15,0 0 0-15,2 6-1 16,1 8 1-16,5 2 0 0,-1 1 0 15,2 0 1-15,4-1 0 16,-1 2 2-16,4-5-1 0,0-2 1 16,0-2-2-16,0-4 0 15,5-4-1-15,7-1 1 16,2 0 2-16,-1-4 3 16,3-11-5-16,-6 2 0 15,-1-3 2-15,-5 0-1 16,-3 2 0-1,-1 3 0-15,0 5-1 16,0 4 3-16,0 2-1 16,0 0 1-16,0 0 2 15,0 0-5-15,0 0-4 16,0 9 4-16,0 7 0 16,0-1 1-16,5 1-1 15,2 1 2-15,1-5-1 0,4 0 0 16,2-2 0-16,2-5 1 15,1-1 2-15,2-4 0 0,1 0 1 16,3-6 0-16,0-13 2 16,1-3-4-16,0-7-1 15,-5-2 1-15,1-5-3 16,-7-6 0-16,-6-4 0 0,-4-5 0 16,-3-1-6-16,0-3-6 15,-19-1 5-15,-2 6 1 16,1 8 2-16,0 14 1 15,4 13-1-15,3 13 4 32,0 2-1-32,3 23 2 15,0 16-1-15,3 5 3 0,3 6 1 16,4 0 2-16,0-2-1 16,0 3 4-16,0-2 0 0,5-4 0 15,6-4-2-15,-1-4 0 16,2-5 0-16,1-2-2 15,5-7 0-15,0-4-1 16,5-5 0-16,4-9-2 16,8-5 2-16,0 0 5 15,3-7-7-15,-4-13 0 0,-5-4 0 16,-6-3-1-16,-9-1-1 16,-7 0-1-16,-7 6 1 15,0 4-2-15,-8 5 1 16,-15 8-1-1,-6 3 2-15,-1 2 0 16,6 2 1-16,2 10 2 16,3 5 1-16,7 2 0 15,3-1 2-15,9 4 1 16,0-1 2-16,0 3-2 16,13-3-4-16,14-2-2 15,10-5 1-15,12-6-2 0,5-4-11 16,1-4-39-16,7 0-62 15,-11-2-156-15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3.3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87 244 159 0,'0'0'51'15,"0"0"-8"-15,0 0 23 16,0 0-15-16,0 0-12 15,0-2-4-15,0 1 4 16,0-3-17-16,7 1 2 0,2-1-1 16,-1 0-5-16,2-2 0 15,-1-2-4-15,3-2-9 16,-1 0-2-16,-5 0-2 16,-1-4 0-16,0 0 1 15,-5 0 0-15,0 0-2 16,0-1 0-16,0-3 0 0,-5 0-2 15,-6 0 1-15,-2-1 1 16,0 5-1-16,-1 3 1 16,1 4 0-16,0 4-1 0,1 1 1 15,0 2-1-15,2 0 1 16,1 0-5-16,-1 0 0 16,1 0-6-1,1 0-16-15,1 6-22 16,1 2-34-16,2 1-58 15,4 0-148-15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1.6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113 6 217 0,'-6'-4'34'16,"2"2"74"-16,-5 2-63 16,2 0 1-16,-3 0-8 0,-3 6-9 15,-1 9-1-15,-2 3 1 16,2 1-3-16,4 3-4 16,4 0 2-16,2 0-9 15,4-3-4-15,0 2-1 16,0-4-2-16,8-2-1 15,9-3-4 1,2-3-1-16,7-5-2 0,-2-4-1 16,2 0-26-1,-6 0-78-15,-1 0-105 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0.9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15 585 229 0,'0'0'59'0,"9"-3"-9"15,4-12 35 1,2-4-23-16,7-9-22 16,2-6-6-16,4-7-5 15,-4-4-10-15,-4-8-10 16,-7 0-6-16,-9-5-2 16,-4 2 1-16,0 2 3 15,-14 6-1-15,-8 10-2 16,5 13 1-16,4 12-3 0,6 11 5 15,1 2-4-15,3 18-1 16,-4 18 0-16,3 13 0 16,-2 8 0-16,6 1 0 15,0 6 0-15,0 3 0 16,10 2 0-16,0 1 0 16,-1-4 0-16,4-6-3 0,-5-5 1 15,-3-3 1-15,-4-9-1 16,-1-1 2-16,0-8 2 0,-4-5-2 15,-10-7 2-15,-1-7 0 16,-1-8 5-16,1-6 12 16,-1-1 6-16,1 0 2 15,0-8 0 1,1-15 0-16,2-6-12 16,5-5-4-16,7-4-3 15,0 1-6-15,1 2 1 16,12 2-3-16,4 7-5 15,0 4-21-15,2 7-18 16,4 3-29-16,0 5-69 16,7 1-145-16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10.1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13 130 0,'-4'0'121'0,"2"0"-83"16,0 0 62-16,2 0-21 0,-3 0-18 15,3 0-15-15,0 0-19 0,0 0-12 16,0 0-5-16,0 0-3 16,0 0-4-16,0 0-3 15,0 0-3-15,0 0 0 16,5 0 2-16,8 0 1 15,6 0 3-15,5 0 0 0,-2 0-2 16,4 0 0-16,-4 0 0 16,-1 0 1-16,-7 0-2 15,-6 0 0-15,-6 0-1 16,-2 0 1-16,0-3-1 16,0-1-21-16,-6 2-88 15,-5-2-190 1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09.6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32 578 245 0,'-6'2'53'0,"0"-2"-6"16,2 0 39-16,4 0-10 15,-2-7-16-15,1 1-27 0,-1-2 3 16,-2 1-7-16,1-1-5 16,2-5-6-16,-2-2-3 15,3-1-7 1,0-8-3-1,0 0-2-15,0-6-2 0,0-6-1 16,6-4 0-16,2-3 0 16,1-1 0-16,-2-2-3 15,-2 3 2-15,2 2 1 16,-2 5-4-16,1 7 2 16,4 5 0-16,0 6-2 0,-1 6 2 15,1 6-3-15,0 3 2 16,0 3 1-16,0 0-1 15,0 0 1-15,1 7-4 16,-1 12 3-16,0 2 2 16,-1 6 1-16,0 2 1 15,-1 0 0 1,-1 3-1-16,-2-1 1 16,-1 4-1-16,-1-1 0 15,0-1 0-15,2 4 0 16,0-3-1-16,-1 0 1 0,3-6 0 15,-1-2 0-15,3-7 0 16,-1-3 0-16,1-4 0 16,-2-3 1-16,-4-3-1 15,3 0 1-15,-5-4 1 0,-1-2 2 16,0 0 0-16,0 0 3 16,0 0 2-16,0 0-4 15,0 2 1-15,0 0-1 16,0 1-4-16,0 3 1 15,0 1-1-15,0-2 0 0,0 1-1 16,0-5-2-16,0 1-8 16,0-2-19-16,0 0-55 15,0 0-85-15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10.7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0 357 0,'0'0'106'15,"0"0"-58"-15,0 0 19 16,0 0-13-16,17 1-33 15,8 3-2-15,7-2-11 0,6 2-8 16,-5-3-4-16,-3 4-47 16,-7-1-115-1,-12 3-122-15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10.5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42 130 311 0,'0'-2'76'0,"-2"2"-46"16,2 0 7-16,-1 5-13 16,1 13 2-16,-3 8 20 15,0 3-21-15,0 1-6 16,-2 1-7-16,3-1-4 0,2-1 5 16,0-1 5-16,0-5 3 0,0-6-5 15,0-5-2-15,0-9 4 16,0-3-4-16,0 0 10 15,0 0 11-15,0 0-2 16,0 0-4-16,0-3-10 16,0-9-9-16,0-6-10 0,0-4-1 15,0-1-1-15,0-4-1 16,0-6-6-16,0-2-3 16,0-4-6-16,-1-1 1 31,-5 0-1-31,0 1 4 15,3 9 5-15,0 6-3 16,2 11 6-16,1 5 6 0,-3 5 0 16,3 3 0-16,0 0 2 15,0 0-4-15,0 0 2 16,0 0-2-16,0 0-2 16,0 0-3-16,7 0 7 15,8 0 0-15,-1 2 0 16,7 2 0-16,1 2 0 0,4 2 2 15,0-1-2-15,1 1 1 0,-3 0-1 16,0-2 0-16,-3-3 1 16,-4-1-2-16,0-2 1 15,-5 0-38-15,-4 0-65 16,-5 0-59-16,-3 0-116 16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9.3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9 216 0,'0'2'48'16,"0"-2"21"-16,9 0 29 16,11 0-1-16,10 0-26 0,9 0-24 15,0 0-15-15,-2 0-8 16,-4 0-2-16,-9 0-9 16,-5 0-4-16,-8 0-9 0,-2 0 0 15,-2 0-1-15,0 0 1 16,-1 0-12-16,1 0-25 31,-1 1-52-31,-3 2-83 16,-3 4-114-16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9.0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12 294 0,'-2'-5'67'0,"2"4"22"15,-1-1 7 1,1 1-30-16,-2-1-18 16,2 2-12-16,0 0-16 15,0 0-13-15,9 0-7 16,12 0 8-16,11 0 7 16,7 0-6-16,3 2 1 15,0-1 1-15,-3 1-2 16,-3-1-1-16,-8 1-4 0,-5 0 0 15,-10-2-3-15,-4 0 1 16,-5 1-2-16,-4-1 1 16,0 0-1-16,0 0-5 15,0 0-35-15,0 0-36 16,-9 3-77-16,-9 6-104 16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7.8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0 191 0,'0'0'124'16,"0"0"-85"-16,0 0 33 16,0 0 22-16,0 0-25 15,0 0-26-15,0 0-4 16,0 0-14-16,0 0-9 15,0 0-6-15,0 5-3 0,0 4-1 16,0 4 8-16,-3 4 1 16,0-1-8-16,2 1 0 0,-1-1-2 15,2-2 2-15,0-5 0 16,0-4-4-16,0-1 1 16,0-4-4-16,0 0 0 15,0 0 0-15,0 0-4 16,0 0-30-16,0 0-71 15,2 0-122-15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7.3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0 237 0,'5'0'76'0,"0"1"-56"15,2 3 38-15,3-2 0 16,2 3 4-16,4-2-24 15,2-1-18-15,0 0-18 0,-1-2-2 16,-4 0-12-16,1 0-74 16,2 0-89-16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7.1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88 308 0,'3'-3'99'0,"-3"0"-51"15,0 2 42-15,0 1-21 16,0 0-38-16,0 0-14 15,4 6-12-15,-1 16 0 16,1 8 10 0,-3 4-4-16,-1 4-5 15,0-1 1-15,0 0-3 16,0 0 2-16,-1-4 0 16,-3-4 4-16,2-6-1 15,1-6 1-15,1-6-3 16,0-8 1-16,0-3 2 15,0 0 12-15,0 0 7 0,0 0-1 16,-2-6-7-16,2-13-9 16,0-6-12-16,0-2 0 15,0-5-1-15,0-1 0 16,0-3-8-16,0-6-3 0,0-1 0 16,0-2-5-16,0 6 1 15,0 10 3 1,-5 5 3-16,2 11 5 15,-1 2 1-15,4 5-1 16,0 3 1-16,0 1 2 16,0 2-4-16,0 0-9 15,1-1-5-15,13-1 16 16,4 2 4-16,-1 0 0 16,-4 0-1-16,1 0 1 0,2 0 0 15,1 0 2-15,3 0-2 16,0 0 0-16,4 2 0 15,4 1 1-15,-3 0-1 16,0-2-6-16,-8-1-37 16,-6 0-25-16,-7 0-34 15,-2 4-55 1,-2-1-125-16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4.9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0 275 0,'0'0'157'16,"0"0"-144"-16,0 0 54 15,0 8 13-15,0 0-28 16,5 1-23-16,4 2-22 16,-2-2-5-16,6 4-2 15,0-1-35-15,7 0-165 0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4.2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182 331 261 0,'-15'-9'3'0,"-3"5"65"16,4 1-13 0,0 3 4-16,2 0-4 15,-4 0-27-15,2 8-7 16,0 6-1-16,-1 1 0 15,4 3-4-15,-2 3-6 16,2-4-1-16,3 2 0 16,4 0-1-16,1-3 3 0,3-1-4 15,0-4-3-15,0-1-2 0,4-8 0 16,8-2 3-16,5 0 4 16,3-2 7-16,3-16-12 15,-1 0-4-15,-5-2 0 16,-4 2 2-16,-6 0-2 15,-4 6 2-15,-2 2-2 16,-1 3 1-16,0 6 1 0,0 1 0 16,0 0 1-16,0 0-3 15,0 0-1-15,0 4-4 16,0 12 5-16,2 1 0 16,5 1 1-16,3-1 1 15,4-1-1-15,3-1-1 16,5-6 0-1,4-2 0-15,3-7 1 16,3 0 1-16,0 0-1 16,-5-16-1-16,-1-3 0 0,-9 1-1 15,-5-4 1 1,-9 0 1-16,-3 3-1 16,0 1-2-16,-14 2-3 0,-3 4 2 15,0 4 0-15,0 5 2 0,1 3 1 16,-1 0-3-16,1 0 3 15,3 12-2-15,2 6 2 16,0 3 0-16,4-2 1 16,2 2 0-16,5-3 1 15,0-5-1-15,0-4 0 16,14-6 2 0,8-3 3-16,5 0 2 15,3-16-2-15,-1-10-3 16,-5-4-3-16,-5-4 0 15,-6-5 0-15,-6-1-6 16,-7-3-1-16,0 0-3 16,0-2 0-16,-3 3 3 15,-4 4 5-15,0 8 2 0,4 9 0 16,0 12 2-16,3 9-2 16,0 0 0-16,0 16-7 0,0 17 7 15,0 10 8-15,0 7-5 16,7 1 1-16,0-2-1 15,2-2 4-15,-2-5-3 16,-1-5 2-16,4-5-4 0,-3-7-1 16,4-8-1-16,-2-8-9 15,5-9-47-15,5 0-131 16,5-14-182-16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3.3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272 37 292 0,'0'-12'67'16,"0"0"-30"-16,-10 5 46 16,-3 4-31-16,3 2 5 15,3-1-15-15,-2 2-18 16,-5 0-12-16,-3 0-2 15,-5 5 0-15,-8 10-2 16,1 5-1-16,1 3 2 0,-1 1-2 16,5-2 0-16,6-1 1 15,10 5-1-15,6-4 1 16,2 0-2-16,0-2 0 16,17-2 3-16,9-4 3 15,5-1 7 1,3-7-6-16,2-4-6 15,0-2-5-15,-1 0-2 16,1 0-15-16,-4-5-47 0,-7-1-45 16,-4 4-118-16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1.6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0 361 0,'0'0'58'0,"0"-3"2"15,0 3 33 1,0 0-34-16,0 0-30 0,0 5-17 16,0 12 9-16,0 6 10 15,0 1-11-15,0 1-5 16,-1 0-1-16,-1-5-4 0,-2-2 0 16,1-3-4-16,3-6-2 15,-2-2-3-15,2-7-1 16,-1 0-4-16,1 0-15 15,0 0-36-15,0 0-76 16,0-7-240-16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1.2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126 346 378 0,'27'-26'7'15,"-4"5"7"-15,1-3 22 16,-7-4-4-16,-3-5-12 0,-6-2 4 31,-1-4-23-31,-1 1 0 0,-3 1-1 16,-2 8 8-16,-1 8 8 15,0 10 16-15,0 7 5 16,-3 4-19-16,-12 0-10 16,-3 17-8-16,0 10 5 15,1 3 2-15,2 6-3 16,9 2 1-16,4 0 3 0,2 2-1 16,0 2 0-16,0 3-3 15,2 2-3-15,3 3-1 16,-1-1 0-16,-3-4 0 15,-1-2 0-15,0-7 2 16,0-9-1-16,-7-7 3 16,-3-4 6-1,2-7 5-15,-2-6 2 16,-4-2 6-16,-5-1 4 16,-1 0 0-16,-2-6-8 15,2-11-6-15,3-3-2 0,1-4-5 16,10 0-3-1,2 0-3-15,4 1-4 0,0 4-3 16,16 3-15-16,7 3-26 0,7-1-13 16,4 2-46-16,5-1-84 15,3-2-194-15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0.6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0 254 0,'-1'5'131'0,"1"5"-124"16,0 6 32-16,0 1 43 15,0 8-10-15,-3-2-33 16,0 7-5-16,2-1-7 0,-4 0-3 16,4 2-5-16,1-7-4 15,-2-5-3-15,2-4-5 0,0-7-5 16,0-7-2 0,0 1-3-16,0-2-11 0,0 0-42 15,0-14-130-15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0.4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24 387 0,'-4'-1'38'16,"4"1"25"-16,0 0 7 0,0-2-20 15,7 2-25-15,13-2 0 16,9 1 6-16,3 1-17 16,-3-1-6-16,-7 1-6 0,-5 0-2 15,-7 0-1-15,-1 0-5 16,-2-4-43-16,-4 0-87 16,-3-5-154-1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9.5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 0 330 0,'0'-3'31'0,"0"3"20"16,0 0 36-16,0 0-12 15,0 0-30-15,0 0-24 16,0 13-8-16,2 8 18 16,-1 3-17-16,-1-1-2 0,0 2-1 15,0-3-1-15,0-1 2 16,-1-2 1-16,-6-1-1 15,-2-3-4-15,5-6 0 32,0-1-3-32,2-6 0 0,2-2-3 15,0 0-2-15,0 0-1 16,0 0-5-16,0 0-19 16,0 0-48-16,0 0-101 15,0 2-160-15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9.1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98 334 340 0,'-6'5'44'16,"0"-5"-27"-16,6 0 28 15,0 0 14-15,3-3-13 0,16-10-21 16,5-2-9-16,3-4-2 16,-2 0 1-16,-1-5-2 15,-5 0-6-15,-5-6-5 16,-5 1-1-16,-5-4 1 0,-4 0 1 15,0 2-1-15,0 6-2 16,-13 4 0-16,0 11 0 16,-3 3-3-16,2 5 3 15,3 2 1-15,-1 6-1 16,-1 16-1-16,2 8 1 16,4 5 0-16,4 7 1 0,3 2-1 15,0 3 1 1,0 0 0-16,1-4 0 15,8 0-1-15,-1 1-1 16,-1-8 1-16,-4-2 0 16,-3-4 2-16,0-7-2 15,0-3 3-15,-10-5 1 16,-5-3 1-16,-2-5 3 0,-4-3 2 16,3-4 6-1,2 0 0-15,0 0 2 0,5-2-5 16,-1-7-8-16,-2-3-4 15,5-1-1-15,2 0 0 16,4-1-5-16,3-1-9 16,0-4-21-16,0-4-39 0,16 2-61 15,11-2-85-15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3.2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26 275 0,'0'-9'124'0,"8"2"-110"16,7 5 70-16,1-2 3 16,6 1-38-16,7 3-12 15,2 0-6-15,4 0-6 16,-3 0-4-1,-1 0-1-15,-5 0-7 16,-5 3-5-16,-5 0-7 16,-6-2-1-16,-8-1-1 15,-2 0-24-15,0 0-45 0,0 0-122 16,-13 0-169-16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1.9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88 78 195 0,'-8'-2'198'15,"-6"-7"-179"-15,2 1 85 16,3 1-54-16,4 1 4 0,5 5-9 16,-2 1-19-16,2 0-10 15,-1 0-12-15,-6 10-3 0,0 8-1 16,-2 7 4-16,0-1 2 16,6 3-2-16,3 0-2 15,0 2-1-15,0-1 1 16,3 1 0-16,13-2 3 0,1-8 2 15,0-1-3-15,-1-10-1 16,-3-4 0-16,-3-4 3 16,3 0 8-16,-1-19 19 15,3-9-14-15,-2-1-16 16,-4-8-1-16,-4 4-2 16,-3-2 1-1,-2 2 0-15,0 2 1 16,0 2-2-16,-10 3 1 15,0 8-1-15,0 8 1 16,-1 3 0-16,0 5 0 16,0 2-1-16,-3 0-2 15,-1 0-11-15,-1 9-23 0,5 5-38 16,7 0-71-16,4 3-114 0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42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133 85 214 0,'0'0'29'16,"0"-8"26"-16,0-1 31 0,0 3-20 15,0 2-3-15,0 3-10 0,-3 0-11 16,2 1-9-16,1 0-7 16,-2 0-9-1,1 0-5-15,-3 0-1 0,-6 0-6 16,-2 0 0-16,-4 1-5 16,-1 8 2-1,3 1-1-15,-1 3 0 16,1-4 0-16,4 2 3 15,3 0-3-15,3 0 1 16,1 1-1-16,3 1 1 16,0 1 0-16,0-1 1 15,0 4 1-15,0 0 0 16,3 6 0-16,5-4-1 0,4 1-1 16,2-1 0-16,2 1 1 15,0-5-1-15,3-1 0 0,-1-4 1 16,-2-3-1-1,-1 2 2-15,1-6-1 0,0-3 2 16,2 0 7-16,0 0-4 31,-1-5-3-31,-3-8 0 16,-1 2 0-16,-3-2-2 16,-1 1-2-16,-2-1 0 0,-3 1 0 15,3 0 1-15,-1-2 0 16,-2 2-2-16,2-1 1 15,-3-2-1-15,-3 1 1 16,0-2 0-16,0 1 0 0,0 1-1 16,0 1 0-16,-1 2 1 15,-8-2-1-15,2 3 1 16,-2 3 0-16,-1-3-1 16,-1 4 0-16,-2 0 0 15,1 1 0-15,4 3 1 16,1-2-1-16,1 1 1 0,-3-2-1 31,-1 2 1-31,3-1-1 16,-4-2 0-16,2 0 0 0,-1 0 1 0,2-1 0 15,-3 2-1-15,0-4 0 0,-3 1 0 16,1-1 0-16,-2 4-3 16,4-2-3-1,-2 5-8-15,3 2-18 16,1 0-15-16,3 0-35 15,4 0-97-15,-1 0-195 16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11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50 282 0,'-4'-6'51'0,"2"1"50"0,2 0-24 15,0-2-8-15,9-1-37 16,11 0-19-16,7 2-9 16,-1 4-1-16,0 2 2 15,-2 0-1-15,-5 0 0 0,-5 5-1 16,-5 5-1-16,-8-1 1 31,-1 3 5-31,0 0-1 0,0 1 1 16,-9-3 2-16,-8 1 2 15,-1-1-3-15,-1-5-3 16,2-2-2-16,8 0 0 16,5-2 1-16,4-1-4 15,0 0-1-15,0 0 0 16,4 0-4-16,11 2 4 0,6 3 0 16,2 2 0-16,0 2-3 15,0 2 1-15,-5 1 2 16,-3 2-1-16,-5 1-1 15,-3-1 0-15,-7 0 2 16,0-2 0-16,0 1 2 16,-10-1 2-1,-9-2 3-15,-2-3-1 16,-9-1 4-16,1-3 2 16,0-1 1-16,2-2 1 0,4 0-11 15,8 0-3-15,3 0-11 16,2-9-29-16,1 1-51 15,2 5-104-15,-8-1-192 16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9.6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0 224 0,'0'0'118'16,"0"0"-56"-1,0 0 14-15,0 0 5 16,7 0-29-16,13 0-5 15,7 0-12-15,6 0-14 16,5 0 0-16,0 1-1 0,1 2-2 16,-3-3-10-1,-9 1-6-15,-8 0-2 0,-12-1-1 16,-4 0 1-16,-3 0-21 16,0 0-33-16,0 0-71 0,0 0-206 15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8.4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61 283 0,'-2'-22'40'15,"2"9"12"-15,0 4 13 16,0 1 8-16,0 3-14 16,0 3-19-16,4 1-16 15,0 1-14 1,7 0-9-16,3 0 0 16,0 4 2-16,-1 9-3 15,-5 2 0-15,-4 2 0 16,-4 5 0-16,0 0 1 15,0-2 2-15,-15 3 3 16,-4-4-1-16,-2-1 0 0,4-6 1 16,5-3 4-16,5-5 3 0,6-2 1 15,1-2-4 1,0 0-5-16,0 0-3 0,8 2-2 16,11-2 5-16,7 0 8 15,1 0-8-15,-4 0-3 16,-3 3-2-16,-5-1 0 15,-3 0 1 1,-3 0-1-16,-5 1 0 16,-3-1 0-16,-1-2 0 15,0 0-1-15,0 0-2 16,0 0-8-16,2 0-35 16,5 0-66-16,4 0-118 15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2.2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51 38 132 0,'-4'-16'270'16,"4"10"-234"-16,0 3 71 16,0-1-55-16,4 0-27 15,13 1-14-15,3 1-2 16,3 2-7-16,-3 0 2 16,-2 0-2-1,-4 11 2-15,-6 5-3 16,-5 1 5-16,-3 1 1 15,0 2 0-15,-4-2 3 16,-13 0-2-16,-1-4 1 0,1-5 1 16,2-4-3-16,5-2 6 15,4-3-4-15,6 0-3 16,0 0-4-16,0 0-2 16,4 0-7-16,16 0-4 0,6 0 7 15,4 0-8-15,-5 0-6 16,-7 5 10-16,-2 9 0 15,-8 4 2-15,-5-2 6 16,-3 2 0-16,0-3 2 16,-1-2 4-1,-12-1 10-15,-7-3 7 16,-2-2-4-16,-3-2 4 16,-4-4 6-16,3-1-9 15,0 0-10-15,8 0-7 16,2 0-3-16,2-1-8 15,5-5-27-15,2 0-41 16,1 6-77-16,1 0-181 0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00.1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36 38 370 0,'0'-9'46'15,"0"0"22"-15,0 0-7 0,0 2-10 16,0 3-17-16,0 4-14 0,3 0-9 15,4 0-9 1,3 0-2-16,6 4 5 0,0 6-4 16,-5-1-1-16,4 1 0 15,-9 2 0-15,-2 1 2 16,-4 2-1-16,0 1 0 16,-4 2 3-1,-20 0 1-15,-3-4 0 16,0 0 1-16,4-4-3 15,11-1 1-15,7-3 5 16,5-2-7-16,0 5 0 16,0-2 0-16,16 2 1 15,8-3 6-15,8-2 0 16,2-1 0-16,0-3-1 0,-1 0-4 16,-7 0-1-16,-6 0-3 15,-8 0 1-15,-7 0-1 16,-5 1-2-16,0-1-3 15,0 0-22-15,0 0-46 0,7 0-79 16,5 0-138-16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3.5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1 332 0,'9'0'46'15,"3"0"36"-15,9 0 9 16,6 0-25-16,7 0-18 16,5 0-14-1,4 0-5-15,-4 0-8 16,-4 5-7-16,-11-2-12 0,-13 1-2 16,-7-2-2-1,-4-1-9-15,0 2-32 0,0 2-56 16,-15-1-142-16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52.5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 75 90 0,'0'-9'265'16,"0"-4"-242"-16,0 2 68 15,0-1-3-15,0-1-33 0,5 4-27 16,-1 3-12-16,-3 4-4 0,2 2-3 15,0 0-8-15,6 2 0 16,2 12 3-16,-1 3-1 16,-5 3 0-16,-1 2 1 15,-4 2 0-15,0 0-3 16,0 1 2-16,-9 0 0 16,-8-2 1-1,-2-2-1-15,2-6-1 16,6-3 3-16,5-6 3 15,4-5-5-15,2-1-2 16,0 0-1-16,0 2 0 16,12 2 4-16,8-4 11 15,9 0-3-15,-1 0-1 0,1 0 0 16,-3 0 0-16,-4 0-5 16,-7 0-2-16,-6 0-3 15,-5 0 0-15,-3 0-1 16,-1 0-1-16,0 0-2 15,0 0-19-15,0 0-40 16,0 0-88-16,0 0-216 0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3:43.6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29 298 0,'0'-9'12'0,"10"1"32"16,0 4 27-16,7 0-11 0,2 2-22 16,4 1-13-16,-3 1-4 31,-5 0 0-31,-1 0-9 15,-7 0-6-15,-4 7 0 16,-3 0-2-16,0 2 2 16,0 1 8-16,-13 0-6 15,-6 2-3-15,-5-2-2 0,5 0 1 16,3-5-1-16,8 0 0 16,2-2-1-16,6-2-1 15,0 1 1-15,0-2-2 16,0 0-2-16,0 2 1 0,16 1 1 15,5 3 3-15,2-1-1 16,3 0-1-16,0 5-1 0,-4 1 0 16,-3 3-2-16,-6-1 1 15,-4 1-1-15,-5 2 2 16,-4-3 0-16,0 2 1 16,0-3 0-16,-9-3 2 15,-5 0 2-15,-4-1 2 16,-5-2 2-1,-4-1-1-15,-1 1 5 16,1-4-5-16,1 0 4 16,6 0 0-16,4-1-5 15,8-1-1-15,6 0-6 16,2 0-6-16,0 0-19 16,0 0-45-16,10 0-78 15,8-5-154-15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1.2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56 6 0,'-5'0'346'0,"1"0"-337"15,4 0 24-15,0 11-5 16,0 11 41-16,0 6-18 16,6 4-23-16,-3 3-7 15,1 0-7-15,-3 2-6 16,-1 0 0-1,0-3 5-15,0-3-1 16,0-7 9-16,2-7-6 16,-1-6-1-16,1-8-4 15,-2-1 4-15,0-2 12 16,0 0 13-16,0-6-1 0,0-14-9 16,0-8-29-16,0-6-2 15,0-5-2-15,-3-1-17 0,-4-1-8 16,-2-1-5-16,4 0 3 15,0 4 7-15,5 4 4 16,0 10 4-16,0 8 3 16,0 6 4-16,8 9 2 15,7 1 2-15,3 0 2 16,1 0 3-16,3 0-1 0,0 1 1 16,-3 7-1-16,-3 5-1 15,-6 1-4-15,-6 8 0 16,-4 2 6-16,0 4 2 15,-3-2-1-15,-14 0 1 16,-3-3 2-16,0-5 2 16,0 0-1-1,7-8-1-15,6-2-1 16,4-3-3-16,3-1-1 16,0-2-1-16,6-2 1 0,17 0 1 15,1 0 5-15,5 0-5 16,-2 0-1-16,-3 5-1 15,-2 6 1-15,-5 2-1 16,-4 4 0-16,-7 1 0 0,-4 1 2 16,-2-3 1-16,0 2 1 15,0-3 2-15,0-1-2 16,-11 0 2-16,-2-2 9 16,-6-4 3-16,1-2 3 15,-5-1-2-15,1-2 2 16,3-3-4-1,4 0-4-15,5 0-8 16,1 0-3-16,4-3-12 16,2-9-34-16,3 1-57 15,0 2-107-15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9.9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5 247 0,'0'0'139'16,"0"0"-115"-16,0 0 24 16,6 0 19-16,14 0-7 15,4 0-29-15,5 0-17 16,2 0-7-16,-1 0-7 0,3-2-1 16,-1-1-31-16,-2 3-82 15,-4 0-96-15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9.6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71 472 123 0,'0'0'210'0,"0"0"-162"15,0 0 69-15,0-4-35 16,0-3-28-16,0-7-4 16,-3 1-14-16,-4-4-6 15,0-3-6-15,-2-3-6 16,-1-5-9-16,0-5-7 16,1-3-2-1,1-4 1-15,3-5-2 16,5-1-1-16,0-1-4 15,0 9-6-15,6 10 1 16,7 10 4-16,4 7 1 16,0 9 2-16,2 2 0 0,1 0 0 15,0 0 0-15,0 13-2 16,-4 7 3-16,1 4 2 16,-2 3 1-16,-5 2 0 0,0 2 0 15,-3 0 0-15,1-2 1 16,-2 0 0-16,3-1-1 15,-6-3 2-15,-2-3-2 16,1 0 2-16,0-2 1 16,-2-1 0-1,2-2-2-15,-1-2 2 16,1-3-1-16,-1-2 1 16,2-3 0-16,-2-5-1 15,-1-2 0-15,0 0 0 16,0 0 2-16,0 0 3 15,0 0 1-15,0 0 2 16,0 0-5-16,0 0-2 0,0 0-3 16,0 0-2-16,0 0-19 15,0 0-21-15,0 0-40 16,0-2-82-16,0-5-127 16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2.8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0 277 363 0,'0'0'28'0,"3"0"-2"0,9-21 32 15,16-9-12 1,10-10-17-16,-12 10-8 15,-2 0-5-15,-5-3-4 16,-2 1-4-16,-5 5-4 16,-5 6-1-16,-3 12 0 15,-4 5 7-15,0 4 4 16,0 0-7-16,0 0-7 16,0 11-8-16,0 12 8 0,-2 4 0 15,-6 3 0-15,4-2 1 16,1-1 0-16,-1 1 0 15,2-2-1-15,2 2-1 16,-1 1 1-16,-3 0 2 16,1-2 1-16,-3 2 3 0,2-5 2 31,-2-2 1-31,2-4-1 16,-2-4 0-16,3-5 3 15,-1-1-1-15,2-4-5 16,2 0 1-16,0-4-1 0,0 0 1 15,0 0-1-15,0 0 3 16,0 0-1-16,0 0-1 16,0 0-4-16,0 0 0 0,0 0-2 15,0 0 0-15,0 0-5 16,0 0-18-16,0 0-38 16,0-2-68-16,0-15-167 15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1.4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0 346 0,'0'0'55'0,"0"0"-52"16,1 3 32-16,2 14 56 16,3 6-44-16,1 5-5 15,2 3-1-15,-3 1-10 0,1-1-8 16,0-4-1-16,-2-4 1 16,1-4-5-16,-2-5-3 15,-2-4-3-15,-1-5-9 16,-1-2-3-16,0-3-2 15,0 0-16-15,0 0-47 16,2 0-98 0,3-5-264-16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2.3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30 275 0,'0'0'63'0,"0"0"-26"15,0 0 27-15,0 0 6 0,0 0-29 16,3 0-2-16,8 0-16 16,8 0 6-16,7 0-2 15,3 0-4-15,7-4-1 16,9 4-7-16,11 0-4 0,11 0 0 16,9 0-6-16,3 0-5 15,8-3 0-15,4-1 0 16,5 2 7-1,-2-3 14-15,-12 2-19 16,-20 3 3-16,-21 0-2 16,-18 0-2-16,-10 0 0 15,-10 0-1-15,-3 0 0 16,0 0 3-16,0 0 0 16,0 0-3-16,0-3-11 15,-7-2-53-15,-3 5-56 0,-6 0-136 16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1.6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13 319 0,'-2'-3'36'16,"2"2"35"-16,0-1 20 15,0 2-34-15,6-4-40 16,9 3-7-16,3 1-3 15,2 0-5-15,-1 0 2 16,-5 0 0-16,-1 0-3 16,-9 11 0-1,-4 2 6-15,0 8 6 16,-4 0-5-16,-15 0-1 16,-2 1-2-16,4-2 0 15,2-3 4-15,4-3 2 16,7-2 2-16,-2-4-1 15,6-4-1-15,0-1-3 16,0 1-3-16,9-3 5 0,12-1 6 0,6 0-3 16,5 0-6-16,1-3-7 15,-6-2 0-15,-7 2-1 16,-7 2-15-16,-9 1-36 16,-4 0-52-16,0 0-117 15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0.4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11 269 0,'-10'-2'37'15,"0"-1"26"-15,5 2 12 16,3-1-2-16,2 0-12 16,0 2-33-16,0 0-25 15,6 0 1-15,8 0-3 16,6 0 3-1,0 8-1-15,-1 2 0 16,-5 0 0-16,-4 2-3 16,-5 6 0-16,-5-1 0 0,0 1 3 15,0 0-1-15,-13 0 4 16,-5 1-4-16,0-2 0 16,1 0 0-16,2-3 1 15,7-2 5-15,3-3 0 0,4-6-3 16,1 1-1-16,0-2 0 15,0 2 0-15,1-3 3 16,12 2 8-16,6 1 0 16,5-3-2-16,2 1-5 15,0-1-3-15,-6 2-3 16,-3-1-2-16,-3-1 0 0,-5-1 0 16,0 0-15-16,-1 0-32 15,2 0-29-15,3-6-105 16,-4-11-212-16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4.8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0 456 0,'2'5'12'16,"2"1"5"-16,5 3 41 16,-2 2 7-16,4 3-21 15,2 1-17-15,0-1-11 16,-1-2-15-16,-4-1-1 16,-2 1-25-16,-6 1-72 0,0 3-140 15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4.5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372 9 323 0,'0'0'23'0,"2"0"-8"16,-1 0 21-16,-1 1 2 15,0 17 15-15,0 3-13 16,0 4-2-16,-10 3-5 16,-7 1-9-16,-7-1 0 15,-5 4-5 1,0-4-3-16,-4-3 3 15,-1-2-7-15,1-6 1 16,4-6-1-16,2-9 1 16,4-2 5-16,2 0-9 0,-2-13-6 15,8-9-3-15,0-2-2 16,8-3-4-16,2 0-7 16,4 1-5-16,1 1 6 0,0 5 3 15,3 4 0-15,15 3-3 16,4 5 5-16,6 6 3 15,1 2-1-15,0 1 4 16,0 16 1-16,-4 2-1 16,0 2 1-16,-3 0 1 15,-1 1-1-15,-1 0 3 0,-2-6-2 16,1 3 2-16,-2-3 3 16,-3-2 4-16,-2-4-2 15,-2-1 1-15,-1 1 0 16,-4-6 1-16,-2-1-4 15,-3-3-3-15,3 0 2 16,-3 0-4 0,0 0 1-16,0 0-2 15,0 0 0-15,0 0-6 0,0 0-28 16,0-12-58-16,4-9-172 16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31.7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0 111 401 0,'0'-4'66'16,"0"4"34"-16,0-4-9 0,13-2-22 15,21-6-19-15,16 1-9 16,16-1-20-16,6-2-4 15,-1 3-7-15,-3 0-8 16,-14 1-2-16,-19 3-3 16,-21 1-29-16,-14 5-78 15,-8 1-97 1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9.8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14 341 0,'-1'-3'60'16,"1"3"-2"-16,0 0 13 15,0 0-7-15,1 0-31 16,16 0 2-16,9 0 16 0,5 0-21 15,3 0-10 1,0 0 1-16,-2 0-8 0,-9 0-10 16,-5 0-2-16,-9 0-2 15,-5 0 0-15,-2 0-13 0,-2 0-19 16,0 0-32-16,-7 0-48 16,-14 10-98-16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8.2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130 35 316 0,'-8'0'31'0,"-1"0"18"16,2 0-5-16,-3 8-6 15,1 10 5-15,2 4-9 0,3 4-9 16,0 0 1-16,4 0-8 15,0-2 5-15,7-7-3 16,11-1-4-16,5-8 1 0,3-6-1 16,1-2-4-16,-1 0-1 15,-4-10 0-15,-1-10-1 16,-5-5-7 0,-3-1 0-16,-9-5-2 15,-4 0 0-15,0 2-1 16,-13 3-2-16,-16 7-7 15,-8 11-1-15,-2 8 0 16,-2 0-13-16,2 10-19 16,10 13-45-16,2 5-79 15,6 8-117-15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7.8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51 340 0,'0'-13'47'15,"10"-1"-42"-15,16 6 24 16,3 1 14-16,0 2-3 0,-3 5-4 16,-4 0-5-16,-9 0-12 15,-4 12-10-15,-4 1 5 16,-5 5 0-16,0 2-4 15,0 1-1-15,-7 4 0 16,-10 3 1-16,-7 0-4 16,-3 3-3-1,1-4-2-15,4-1 0 16,7-3 2-16,6-6 2 16,3-1 4-16,6-3-5 15,0-5 6-15,0-1-8 16,0-3 2-16,16 0 3 0,8-4 0 15,5 0-2 1,6 0-5-16,-1-2-17 0,-1-8-53 16,-3 5-62-16,-7 1-89 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7.1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7 310 0,'0'-2'69'0,"0"2"-23"16,0 0 24-16,7 0-15 16,3 0-1-16,3 0-10 15,5 0-13-15,-3 0 0 0,2 0-6 16,-1 0-9-16,1 0-8 15,-2 0-6-15,0 0-2 16,0 0 0-16,-5 0-1 16,-3 0-17-16,-6 0-30 15,-1 0-42-15,0 2-94 16,0 0-176-16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3.9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64 34 320 0,'-1'-3'53'15,"-2"3"4"-15,3 0 6 16,0 0-16-16,0 0-19 16,0 0-21-16,0 0-4 0,0 16 2 15,0 3 13-15,7 6 1 16,6 4-6-16,3 0-2 15,2 9-1-15,-1-1-1 16,1 1-4-16,-5 2-1 16,-3-6-2-16,-3-5 0 15,-6-5 0 1,-1-8 0-16,0-5 2 16,-8-1 9-16,-11-7 8 15,-7-3-4-15,-1 0-2 16,1 0-2-16,1-1-4 15,6-12-5-15,3-7-3 16,6 0 0-16,9-8-1 16,1 1 0-16,4 2-6 0,16-1-1 15,4 5 2-15,3 4-1 0,-5 2 5 16,-3-1 0-16,-2 5 1 16,-7-4 0-16,1 1 0 15,-5-1 1-15,-3-2 0 16,-2-2 0-16,-1-3 0 15,0 0 0 1,0 1-1-16,0 0 0 16,-4 9 0-16,-2 3 2 15,-2 7-1-15,-5 2-1 16,-4 0-4-16,0 12-7 16,-1 7 0-16,1 4-20 15,3 3-43-15,-5 1-76 0,-1 1-114 16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3.3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129 0 250 0,'0'0'63'0,"0"0"-9"0,0 0 16 15,0 0-17-15,0 5-30 16,-6 12 8-16,-3 5 5 15,2 2-10-15,-1 1-7 16,-2 4 9-16,-3 2-2 16,1-3-5-16,2 4-6 15,0-1-4 1,-1 0-4-16,4-1-2 16,-1-1 2-16,1-3-3 15,2-2 0-15,2-5 3 16,1-3 2-16,1-6-2 0,1-2 0 15,0-4 0 1,0-2-1-16,0 0 0 0,0-2-2 16,0 0-1-16,0 0-1 0,0 0 0 15,0 0-1-15,0 0-1 16,0 0-5-16,0 0-28 16,0-8-52-16,0-8-118 15,8-12-252-15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9.2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16 463 0,'9'-6'6'16,"7"4"34"-16,2-2 35 0,4 3-19 15,8 1-18 1,-1 0-7-16,-2 0-19 0,-1 0-6 16,-8 3-2-16,-2 3-3 15,-3-3-1-15,-4 1-6 16,-5-2-27-1,-3 0-65-15,-1 0-126 16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8.9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291 29 102 0,'-24'-12'319'16,"5"3"-308"-16,2 5 87 16,0 1-53-16,1 3-9 15,5 0 9-15,-5 1-24 16,-3 23-15-16,-5 16 1 0,-6 15 6 16,-2 3-4-16,5 7-1 15,5-1-2-15,10 0-2 16,10-4 4-16,2-5 3 15,14-5-6-15,17-7 1 16,6-11-3-16,3-10 0 16,3-7 2-1,-4-14 2-15,-3-1 4 16,-4-7-2-16,-10-15-3 16,-6-3 0-16,-11-6-3 15,-5 1 0-15,0-4-2 16,-18 2 0-16,-10 1-1 15,-6 4-4-15,-2 0-5 0,0 5 4 16,7 6-3-16,7 6 0 16,9 7 4-16,12 3 4 0,1 0-1 15,0 5-7-15,15 9 5 16,11 0 1-16,8-4 2 16,5-2 1-16,4-5-1 15,0-3 1-15,-4 0-1 16,-12 0-5-1,-9 0 1-15,-13 0-5 16,-5 0 9-16,0 0 0 16,0 2 0-16,-7 1 1 15,-2 2 1-15,1 3-2 16,5-1 0-16,3 5-5 16,0 5 5-16,0 5 3 15,8 2-1-15,4 5 2 0,2-1 1 16,-1 2 1-16,1 0 0 15,0-3-1-15,-3-5-3 16,-5-1 2-16,-2-6 0 0,-3-4 0 16,1-4-2-16,-2-6-1 15,0-1-1-15,0 0-1 16,0 0-7-16,0-1-22 0,0-13-75 31,3-11-197-31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7.6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4 444 0,'-8'-3'39'15,"5"2"-4"-15,3 1 14 16,0 0-49-16,0 0-1 16,13 0-9-16,4 10-59 15,4-1-150-15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6.5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0 131 392 0,'0'0'67'15,"0"0"-33"-15,25-12 28 0,13-1-10 16,17-7-22-16,10-2-4 15,8 2-2-15,7 2-4 16,5 6-6-16,-5 4-5 16,-10 5 0-16,-12 3-4 0,-15 0-3 15,-15 0-1-15,-5 3 0 16,-6 1 0-16,-5 1 0 16,-3-3-1-16,-4-2 0 15,-5 2-7-15,0-2-19 16,0 5-54-16,-11 8-94 15,-24 12-114 1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1.9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46 338 0,'0'-15'11'16,"18"2"3"-16,-1 3 36 16,0 4 13-16,-3 6-21 15,-1 0-10-15,0 0-16 0,-5 12-5 16,-5 8 4-16,-3 5 5 15,0 4-3-15,0 3-5 16,-10 1-3-16,-4-3 3 16,3-4-2-16,-1-2 0 15,3-6 6-15,5-6-1 16,4-2-6 0,0-5-5-16,0-3-3 15,6 2 6-15,11-4 5 16,6 0 2-16,7 0-5 0,6 0-4 15,0 0-1-15,-2 0-2 16,-5 0-1-16,-9 0-1 16,-7 0 0-16,-10 0-7 15,-3 1-31-15,0 1-37 0,-2 2-83 16,-23 5-183-16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1.1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0 448 312 0,'0'5'87'0,"0"-5"-61"0,14 0 64 16,7 0-4-16,6-15-41 0,7-8-22 15,1-5-6-15,-2-4-3 16,-3-4-4-16,-4-4-3 16,-8-4-5-16,-6-3-2 15,-5-1-2-15,-7 3-1 16,0 8-1 0,0 10 2-16,-3 9 0 15,-8 7-7-15,2 9 5 16,1 2 1-16,2 0-6 15,-2 2 6-15,4 14 0 16,1 6 2-16,3 4-1 16,0 4 0-16,0 6 2 15,0 7 2-15,0 4-2 0,2 10-1 16,2 4 1-16,-3 0 0 16,-1 0 0-16,2-4 0 15,1-6 0-15,0-4 0 16,-2-7 0-16,-1-5 2 15,0-5 1-15,0-4 0 16,0-9 5-16,-1-7 1 0,-8-3 5 16,-4-6 7-16,-4-1 1 0,-5 0-5 15,0-8 0 1,2-6-8-16,-1-7-2 0,4-2-3 16,3-1-2-16,5 5-2 15,6 3 1-15,3 3-1 16,0 2-1-1,2 0-4-15,17-1-3 16,5-2-15-16,5-2-21 16,3-1-31-16,0-4-75 15,0-3-121-15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4.7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42 298 0,'0'-11'49'15,"0"1"-36"-15,6 1 26 16,10 0-17-16,2 8-4 15,1 1 11-15,-2 0-12 16,-3 7-3-16,-5 6 2 16,0 7-3-1,-6-1 3-15,-3-1-4 0,0 0 0 0,0-3-2 16,-5-3-2-16,-8-4-4 16,3-2-2-16,0-2-2 15,7-4 2-15,1 0-2 16,2 0 0-16,0 0-10 0,0 0-19 15,7 0-10-15,10 0 27 32,2 0-2-32,-2 3 1 15,-3 6 10-15,-4-1-1 0,0 2 4 16,-3 0 3-16,-4-3 2 16,-1-2 5-16,-2-2 6 15,0 0 9-15,0-1 3 16,-12 2 9-16,-11 1-14 15,-4-4-6-15,0 1-13 0,4-2-4 16,1 0-14-16,9 0-30 16,8 0-93-16,3 0-206 15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4.2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92 0,'0'0'301'0,"0"0"-298"16,0 0 21-16,0 7 65 16,3 5-12-16,8 1-30 15,-2-1-11-15,-5 2-12 16,0-1-14-16,-1 0-6 15,0 1-4-15,4 1-9 0,2-1-25 16,5-1-87-16,5-5-158 16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3.9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0 274 264 0,'17'0'55'0,"-1"0"-21"0,4-9 32 16,6-10-12-16,4-4-3 15,-2-3-10-15,-3-4-23 16,-7-1-11-16,-8 3-2 15,-7-3-4-15,-3 4 1 16,0 7 2 0,-1 3-2-16,-12 9 1 15,0 4 6-15,0 4-9 16,2 0-1-16,1 7-1 16,1 11-2-16,3 4 3 15,4 2 0-15,2 4 0 16,0-1 1-16,2 3 0 15,11-2 1-15,6-1-1 0,2 2-1 16,-2-2 1-16,-2 4 0 16,0-5 0-16,-8-3-1 15,-5-3 1-15,-4-1 0 16,0-3 2-16,-4-2-1 0,-17-1 3 16,-5-3 0-16,0-4 0 15,0-2 3 1,6-4 8-16,3 0 8 15,5 0-6-15,4-12 0 16,5-3 0-16,3-2-7 16,0-2-4-16,1 0-6 15,12 0-1-15,3 5 0 16,0 4-1-16,-2 0-11 16,2 2-19-16,-2-2-28 0,-2 2-40 15,-1-1-77-15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6.7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20 196 0,'-2'0'171'0,"2"0"-146"15,0 0 62-15,0 0 10 16,0 0-44-16,14 0-8 15,12-3 7 1,4-3-26-16,3 2-6 16,1 0-3-16,-4 4-5 15,2 0-5-15,-5 0-1 16,-3 0-4-16,-8 0-1 16,-6 0-1-16,-4 0-4 15,-3 0-19-15,-3 0-38 16,0 0-48-16,0 5-104 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5.3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40 357 0,'7'-3'99'0,"2"-1"-77"0,8-2 54 16,10-2-9-16,9 1-15 15,11 1-17-15,3 1-6 16,6 5-6-16,3 0-7 16,3 0 2-16,-4 0-6 15,0 0-3 1,-5 0 2-16,-3 0 0 15,-4 1 0-15,-6-1-4 16,-6 0-2-16,-5 0-3 16,-12 0 0-16,-1 0 0 15,-12 0-2-15,-4 0 0 16,0 0-1-16,0 0-18 16,0 0-40-16,0 0-47 0,-7 7-119 15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3.7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0 290 0,'0'0'78'0,"0"2"-66"15,0-1 44-15,3 2 25 0,12 1-20 16,5 1-16-16,7-4-7 16,4 1-6-16,5 0-10 15,2-2-6-15,-6 0-4 16,-4 0-1-16,-10 1-3 16,-8-1-4-16,-4 0-1 0,-6 0-2 15,0 0 2-15,0 0 3 16,0 0 0-16,0 0-2 0,0 0-4 15,0 0-20-15,0 0-40 16,0 0-84-16,5-6-244 16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3.4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25 341 0,'-1'-3'28'0,"1"2"65"0,0-2-1 16,0 3-35-16,0 0-13 16,0-1-17-16,1-1-15 15,16 0-2-15,5-2 10 16,9 2-5 0,2-1-5-16,-4 3 2 15,-2 0-4-15,-1 0 0 16,-6 0-5-16,-6 0 4 15,-5 2-5-15,-6 1-1 0,-3-3 2 16,0 0-3-16,0 0 0 16,0 0-3-16,0 0-19 15,0 0-20-15,-6 0-55 16,-8 2-175-16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2.6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288 127 331 0,'7'-14'22'0,"-3"-4"37"16,-4-4 37-16,-4 1-32 16,-6 0-19-16,1 11-10 15,1 2 3-15,1 5-11 16,-3-2-5-16,-1 2-4 15,0 3-6-15,-5 0-4 16,-1 0-3-16,-3 0-3 0,-4 3 1 16,-5 13-2-16,-1 3-1 15,7 10 0-15,0 3 0 16,6 5 0-16,4 7 0 16,0 2 1-16,9 0 2 0,4-2-2 15,0-3-1-15,3-2 1 31,15-5-1-31,5-7 0 0,4-4 0 16,2-7 1-16,-2-4 2 16,2-5 3-16,-5-4 2 15,-5-3-1-15,-6 0-1 16,-3 0-1-16,-3-11 5 16,-3-3-2-16,0-4-5 15,-2 0-2-15,-2-3-1 0,0-1-2 16,0 1-1-16,-9-1-4 15,-6 2-5-15,-1 5 0 16,1 3 5-16,1 3 3 16,4 2 3-16,0 3 0 15,3 2 0-15,1 2 2 16,5-1-1 0,1 1 1-16,0-1-2 15,0 1-2-15,0 0-1 16,4 0-7-16,16 0 6 0,4 0 4 15,1 0 1-15,-1 0-1 16,-1-4 1-16,-4 4-1 16,-2-1 1-16,-1 1-1 15,-5 0 1-15,-2 0-1 0,-6 0-2 16,-2-2 1-16,-1 2 2 16,0 0 0-16,0 0 1 15,0 0 1-15,0 0-1 16,0 0 2-16,0 0-2 15,0 5-1-15,0 8 0 16,0 7 1-16,0 4-1 0,0-1 0 16,3 3 1-16,1-2-1 15,2 1 1-15,-3-2 0 16,4-3 1-16,-4-1-1 16,1-5 4-16,-4-4 2 0,0-2-1 15,0-5 3 1,0-3 0-1,0 0 1-15,2 0 1 0,-2 0 0 16,0 0 0 0,0 0-2-16,0 0-4 0,0 0-2 15,0 0-2-15,0 0-1 16,0 0-2-16,0 0-4 16,0 0-20-16,0 0-49 15,0 0-75-15,0 0-212 0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31.4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0 411 0,'-4'0'94'0,"1"0"-64"16,3 7-4-16,0 7 25 15,0 5-10-15,13 4-11 0,2 2-1 16,3 5-8-16,0 3-7 16,-1-1 0-16,1 0-1 15,-4-3-2 1,0-3 3-16,-3-2-4 15,-4-5-3-15,-4-5-2 16,-2-6-1-16,-1-3-3 16,0-5 0-16,0 0 2 15,0 0-1-15,-23-1-2 0,-10-11-55 16,-3 2-40-16,2-6-120 16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31.0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0 365 0,'0'0'91'0,"2"0"-80"16,2 12 27-16,0 5 42 15,0 5-41-15,-1 2-3 0,-1 2-3 16,-1 4-8-16,-1-4-2 16,0-1-1-16,3-2-4 15,-3-5-3-15,0-4-5 16,0-3-1-16,0-4-6 16,0-7-1-16,0 0-2 0,-3 0-7 31,-1 0-29-31,1-17-91 15,-1-13-288-15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30.7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80 294 0,'-9'-15'75'0,"8"4"11"15,1-2-8-15,3 2-53 0,19 0 9 16,6 1-9-16,3 5-6 16,-1 2-4-16,-4 3 0 15,-2 0-2-15,-7 10-3 0,-5 9-2 16,-5 3 2 0,-7 8 0-16,0 2-1 0,-1 5-2 31,-15 1-2-31,-5 2-1 0,-4 4-2 15,-6-4 0-15,-4 0-1 16,4-6 3-16,2-5-3 16,9-6 4-16,10-7 3 15,8-8-6-15,2 0 0 16,3-2 0-16,20-1 4 16,9-5 11-16,4 0-2 0,4 0-5 15,-4 0-3-15,-6 0-4 16,-3 0-2-16,-7 0-1 15,-9 0 0-15,-5 0-3 16,-6 0-7-16,0 0-18 16,0 0-29-16,0 0-36 0,0-5-114 15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30.0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0 257 0,'13'0'114'15,"1"0"-56"-15,2 0 33 0,2 0-20 16,3 0-11-16,0 0-4 16,4 4-15-16,-1-1-12 0,-1 0-10 15,-5 0-12-15,-5 0-3 16,0-1-3-16,-3-1-1 16,-1 1-2-16,-1-2-26 15,-3 0-41-15,2 0-78 0,-4 0-132 16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8.6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7 301 0,'0'3'131'15,"0"-2"-83"-15,8-1 15 16,21 0 16-16,14 0-30 16,10 0-17-16,9-5-6 15,1 3 5-15,0 0-12 16,-6 0 0-16,-14 2-7 16,-13 0-4-16,-11 0-6 15,-9 0-2-15,-6 0-1 0,-4 0-13 16,0 0-34-16,0 0-36 15,2 0-116-15,-2 0-259 16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7.3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0 408 0,'6'1'48'16,"6"2"4"-16,5 0 41 15,5-1-30-15,4 1-25 16,0-1-11-16,-2-1-13 15,-4 2-14-15,-6-2-2 16,-1-1-30-16,-4 0-52 0,1 0-120 16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5.2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0 225 133 0,'0'0'232'0,"4"0"-194"16,12-16 38-16,7-5 3 15,7-4-40-15,1-3-15 16,-2-1 1-16,-5-1-8 0,-8 1-7 15,-4 4-8-15,-8 8 0 16,-3 8 1-16,-1 8 18 16,0 1-2-16,0 0-19 15,0 5 0-15,0 13-4 16,-5 7 4-16,-1 2 0 16,0 1 0-1,3 1 0-15,-1 0 0 16,2-2 1-16,1-1 2 15,1-1-1-15,0-4 0 0,0-2 1 16,0-5 2 0,0-2 1-16,0-4 3 0,0-2 1 15,0-4-1-15,0 0-1 16,0-2-1-16,0 0 0 0,0 0 0 16,0 0-3-16,0 0-3 15,0 0 1-15,0 0-2 16,0 0-7-16,0 0-25 15,0 0-40-15,0-11-89 16,0-6-219-16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4.5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0 116 237 0,'-1'0'78'0,"1"0"-6"0,0 0 6 16,0 0-12-16,14-5-27 15,16-3-10-15,9-3-1 16,11 3-5-16,6-1 5 16,9 0-6-16,3 5-8 15,10 1-2-15,3-1-6 16,0 3 0-16,-1-2 1 16,-3-3-2-16,-4 0 4 15,-4 0-4-15,-10-1-2 16,-17 1 2-16,-13 1-1 0,-15 2-1 15,-9 0-1 1,-5 3 1-16,0-2-3 16,0-3-14-16,-8 3-40 15,-14 2-101-15,-6 0-177 0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9.4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0 394 0,'9'0'54'16,"12"0"-11"-16,8 0 35 0,2 0-23 15,-2 0-13-15,-2 0-18 16,-5 0-16-16,-11 0-8 16,-2 0-3-16,-8 0-20 0,-1 0-45 15,0 0-99-15,0 0-163 16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7.4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71 11 383 0,'-11'-5'14'0,"2"1"81"15,0 4-43-15,-2 0-17 16,3 5-10-16,-1 15-17 0,3 7 5 15,1 3 3-15,5 2-8 16,0 1-4-16,0-4 5 0,8-3 3 16,9-5 1-16,8-5 4 15,3-8-3-15,5-6-6 16,0-2-1-16,0-4-2 16,0-12 0-1,-7-5-3-15,-7 0 0 16,-11-1-2-16,-8 3 0 15,0 2 2-15,0 2-1 16,0 7 1-16,-5 1-2 16,3 6 2-16,2 1 3 15,0 0-2-15,0 0-3 16,0 0-3-16,0 13 3 0,9 6 5 16,5-1-1-16,0 1-2 15,4-3 1-15,0 2 1 16,-1-4-2-16,2-6-2 15,-5-2-3-15,2-6-16 16,-4 0-40-16,-2 0-71 0,-9-17-156 16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6.9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5 348 0,'6'0'92'16,"1"0"-66"-16,7 2 42 16,9 0-5-1,10 0-14-15,7 0-12 16,13-2-5-16,9 0-8 15,8 0-7-15,3-5-2 16,-4-1-6-16,-15 4 3 16,-14 2-10-16,-18 0-2 15,-9 0 0-15,-7 0 0 16,-4 0 0-16,0 0-5 0,-2 0-11 16,0 0-14-16,0 0-23 15,0 0-49-15,0 0-126 16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6.1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18 452 0,'0'-16'29'16,"0"14"34"-16,0 2 6 16,0 0-22-16,1 0-22 0,6 7-11 15,2 19 13-15,1 7-9 16,-3 10-1-16,-6 5-4 16,1 1-3-16,-1 4-1 15,3-4-6-15,1-7 1 16,4-4-2-16,-2-9 4 15,0-11 2 1,-3-7-2-16,0-6-3 16,-2-5-2-16,-2 0 1 15,0 0 1-15,0-14-3 0,0-11-9 16,0-6-78 0,-9 0-68-16,-9 5-136 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2.4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0 149 363 0,'0'-4'64'16,"17"-2"-53"-16,13 1 54 16,13-5 10-16,12 2-20 15,13-3-9-15,17-3-18 16,15-2-7 0,11 0-4-16,3 5-6 15,-1-2-2-15,-8 7 3 16,-13 1-2-16,-13 4 0 0,-16 1-1 15,-15 0 7-15,-13 0-13 16,-15 0-1-16,-9 0 0 16,-5 0-1-16,-6 0-1 15,0-6-4-15,0-3-56 0,-7 2-57 16,-10 6-92-16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9.4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60 0,'4'0'278'0,"-4"-2"-245"16,0 0 39-16,0 2 24 15,2 0-29-15,3-1-30 16,8 0-13-16,8-3-2 0,11 1 9 16,6-2-9-16,2 1-7 15,-1 2-6-15,-4 1-1 16,0-1-3-16,-2 2-3 0,-6 0-1 15,-3 0 0-15,-7 0-1 16,-5 0-1-16,-9 0-20 31,-2 0-36-31,-1 0-57 0,0 2-100 16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35.6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72 240 0,'2'0'37'15,"2"0"14"1,4 0 42-16,7 0-1 15,11 0-11-15,7-2-24 16,10-6-18-16,8 1-10 16,4 0-1-16,6 2-9 15,4 4-6-15,8 1 2 16,7 0-10-16,12 0 0 0,4 0-2 16,7 0-3-16,9 0 0 0,6 0 1 15,0-2 0-15,-2-6-1 16,-8 2 1-16,-14-1-1 15,-13 0 1-15,-18 2 1 16,-16 1 1-16,-15 2 7 16,-12 2-8-16,-10-1 3 15,-6 1 1 1,-1 0 2-16,-3 0-2 16,3 0-1-16,0 0-5 15,-2 0 0-15,-1 0 0 16,0 0 0-16,0 0-7 15,0 0-22-15,0 0-43 16,0 0-45-16,-7 0-133 16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7.0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3 330 0,'0'0'48'16,"4"0"42"-16,9 0 12 16,7 0-23-16,5 0-22 15,4 0-22-15,3 0-14 0,4-2-6 16,1 2 0-1,-7 0-8-15,-4 0-4 0,-7 0 0 16,-9 0-3-16,-2 0 0 16,-1 0 0-16,-1 2-9 0,-3-2-28 15,-3 0-41-15,2 0-96 16,-2 0-181-16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26.1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251 0 285 0,'7'0'47'15,"0"2"-19"1,2 17 48-16,-2 5-11 15,-2 6-16-15,-3 2-16 16,-2 5-7-16,0 1-5 16,-14 3-3-16,-9-1-4 15,-4-1-3-15,-3-5-3 16,-2-3 2-16,2-8 2 16,3-6-1-16,3-7 6 0,5-10-1 15,2 0 1-15,4-4-4 16,-2-16-12-16,4-6-1 15,7-6-1-15,4-1-7 16,0 0-1-16,0 5-1 0,0 8 4 16,7 6 1-1,4 6 1 1,2 5 0-16,4 3 1 16,2 0 1-16,4 0 2 0,3 8 0 15,1 4 1-15,3 3-1 16,-1 1 0-16,-2 0 0 15,0 0 1-15,-2 3 2 16,-1-2 2-16,-4-2 3 16,0-1 0-16,-3 0 0 0,-1-5 1 15,-4-2-3-15,-1 1 2 16,-4-3-1-16,2 1-2 16,-2-3-5-16,0 0 1 15,0 1-1-15,-2-1-3 16,0-2-15-16,2 3-31 15,-2-4-62-15,3 0-163 0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9.3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123 35 368 0,'-13'0'28'16,"3"0"28"-1,-1 6-12-15,1 7-4 16,4 3-6-16,6 2-15 16,0 4-2-16,0 0-1 15,16 2 2-15,5-2-9 16,5-1-3-16,-3-1 1 16,0 0-4-16,-6-2 0 15,-7-2-1-15,-3-1 0 0,-5-2 0 16,-2-5 2-16,0 2 5 15,-14-2 6-15,-12-1-1 16,-6-4-7-16,-4-1-4 16,0-2-1-16,5 0-2 15,9 0 2-15,8 0 1 16,7-12 3 0,7-6 1-16,0-1-7 15,23-8-3-15,6 1 2 16,5 1-2-16,2 1 3 0,0 3 0 15,-5-1 0-15,-5 3 0 16,-8 1 0-16,-8 1 2 16,-5-2 0-16,-5 3-1 15,0-1-1-15,0 1-1 0,-13 4-1 16,-4 4-1-16,-4 5 0 16,-7 3 0-16,1 0-2 15,0 8-1-15,5 3-12 16,6 0-31-16,8 2-37 15,5-2-69-15,3-1-149 16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6.5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26 349 0,'-3'0'35'15,"-2"0"-11"-15,2 6 9 16,-4 13 22-16,0 6-2 15,2 2-26-15,0 3-1 16,3-1-5-16,2-2-4 0,0-3 1 16,0-2 1-16,10-8-1 15,7-3 3-15,2-6-4 16,4-5-1-16,2 0 3 16,3-13 5-16,-1-4-12 15,-7-7-6-15,-6 0 4 0,-9-3 7 16,-5 0-6-16,0-1-9 15,-12 0-1-15,-10 1-1 0,-2 5-3 16,-1 5-1-16,-1 10 0 16,2 6-3-16,2 1-11 15,5 0-26-15,4 5-25 16,9 7-41-16,4-1-160 16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6.1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82 49 39 0,'-6'-12'397'15,"0"4"-370"-15,6 1 80 16,0-1-66-16,3 0-14 15,17 3-22-15,0 5-2 16,0 0 2-16,-4 0-1 0,-6 9 7 16,-6 11 1-16,-4 5 3 15,0 4-7-15,-2 3 1 0,-13-2-1 16,-6 1 2-16,-2-1-3 16,-3-3 2-16,0-2 0 15,3-7 3-15,9-4 1 16,5-6-2-16,5-6 0 0,4 0-5 15,0-2-4-15,0 0-1 16,0 0 1-16,17 0 3 16,7 0 12-16,4 0-6 15,-1 0-10-15,-1 0 0 16,-6 0-1-16,-3 0 0 16,-1 0 0-1,-5 0 2-15,-1 0-2 16,-2 4 0-16,-1-3-1 15,-4-1 0-15,-3 0 0 16,2 0-4-16,-2 0-6 16,0 0-24-16,0 0-36 15,2 0-48-15,2-11-140 16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25.6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90 0 172 0,'0'0'245'0,"0"0"-228"0,0 0 28 16,0 10 15-16,-1 10-1 16,-6 4-24-16,-2 6-4 15,1 1-2-15,-2 2-5 16,1 0-3-16,0-2 1 0,4 2-8 15,0-8 2-15,1 1 1 16,1-6-7-16,0-3 3 16,2-3 1-16,-2-7-5 15,3-1-4-15,0-5-1 16,0-1 0-16,0 0 0 16,0 0 1-1,0 0-3-15,0 0-2 16,0 0-1-16,-1 0-13 15,-1 0-28-15,-3 0-43 16,0 0-95-16,5 0-177 16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4.3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79 332 0,'-3'-17'53'16,"3"-1"-35"-16,3 5 36 16,16 0-3-16,4 4-4 15,3 4-10-15,-1 3-14 0,0 2-8 16,-4 0-4-16,-4 13-4 16,-2 0-4-16,-5 3 1 15,-6 0 1-15,-4 2 0 16,0-2 1-16,-3 3-1 15,-17-2-1-15,-4-5-1 0,1-3 1 16,4-4 4-16,9-5 4 16,3 0-3-16,4 0-1 15,2 0-4-15,1 0 0 16,0 0-4-16,7 0-1 16,13-2-3-16,6 2-1 15,1 0-8 1,0 0 5-16,-3 6 1 15,-2 5 3-15,-3 3-3 16,-5 1 1-16,-5 0 3 16,-8 1 3-16,-1 0 2 0,0-2 6 15,-8 0 7-15,-11-4 1 16,-7 2 0-16,-3 0 5 16,-1-5 0-16,3-2 0 15,1-5-6-15,6 0-10 0,3 0-5 16,4 0-4-16,4 0-18 15,-2 0-46-15,7 0-61 16,-5 0-163-16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3.6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0 396 0,'0'-2'83'0,"0"2"-54"0,0 0 33 15,0 2-17-15,0 12-2 16,1 1 12-16,4 6-31 16,-1-2 3-16,-3 2-12 15,1-3 0-15,-2-3-9 16,0-3-6-16,0-3 0 15,0-2-22-15,0-3-49 0,5-4-144 16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5:03.1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0 304 313 0,'0'0'71'16,"0"0"-71"-16,9 0 38 16,15-2 58-16,7-14-26 0,11-6-31 15,3-2-12-15,-2-5-6 16,-8 0-6-16,-7-4-7 15,-13 1-5-15,-11 0-1 16,-4 1 1-16,0 6-3 16,-8 8 0-16,-5 8-3 0,5 6 3 15,-1 3 0-15,-1 0-2 0,0 16-2 16,1 11 4-16,2 5-1 16,6 6 2-16,1 4 0 15,0 0 0-15,5 1 0 16,8-1 1-16,0 0-1 15,0-4-1-15,-1-1 0 16,-5-1 0 0,-6 2-1-16,-1 0 1 15,0 1 0-15,-4-6 0 16,-10-4 1-16,-4-4 2 16,1-11-1-16,3-4 5 15,-4-9 14-15,3-1 12 16,1 0-7-16,0-18-6 15,3-7-2-15,5-6-3 0,3-4-7 16,3-1-6-16,0 1-2 16,9 5-2-16,5 1-2 15,5 5-3-15,4 2-24 16,3 1-28-16,1 3-40 16,2 6-100-16,-5 2-217 0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9.7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23 222 0,'0'0'155'31,"5"0"-136"-31,9 0 54 16,9 0 33-16,10-1-50 16,7-8-12-16,4 3-11 15,-2 3-15-15,-2 1-6 0,-7 2 0 16,-10 0-8-16,-4 0 1 16,-7 0-5-16,-3 0-2 15,-6 0 1-15,1 2-4 0,-3-2-15 16,-1 2-26-16,0-2-45 15,0 0-71-15,0 0-118 16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2.1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89 254 0,'17'0'56'16,"9"0"-18"-16,9-4 37 15,14-5-13-15,13-2 1 0,8 1-11 16,9 1-18-16,4-1-8 16,5 2-4-16,1 2-6 15,-2 1-2-15,-1 3-3 16,-6 2-2-16,-1 0 0 16,-3 0-3-16,-10 0-6 15,-6 0 2 1,-9-2 0-16,-13-2 0 15,-11 2 1-15,-14 1-3 16,-7 1 0-16,-6 0 1 16,0 0-1-16,0-4-5 15,-3 2-35-15,-6 2-68 0,-8 0-156 16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1.6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22 264 0,'0'-8'14'16,"0"4"19"-16,11-2 17 16,-1 4-7-16,2 2-7 15,1 0-7-15,-3 0-5 16,0 0-2-16,-3 5-7 15,-4 5-4-15,-3 4 9 0,0 3-3 16,-3 2-4-16,-14 3-5 16,-2-6 3-16,0 2-1 15,2-7 1-15,6-1 2 16,5-4-1-16,6-4-3 16,0-1-5-16,0 2-3 15,0-1 1-15,10-1 4 0,9-1-1 16,5 0 5-16,3 0-5 15,2 0-3-15,-3 0-2 16,-2 0-4-16,-5 0-32 0,-8 0-58 16,-4 0-94-16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1.2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0 321 224 0,'3'0'41'15,"0"0"36"-15,-3 0 35 16,0-7-45-16,0-4-34 16,0 0 5-16,0-1-15 15,0-5-17-15,0 1-3 0,3-6-3 16,0-3 1-16,1-3-1 16,-1-1-1-16,0-4-3 15,1 0-3-15,-3 5-1 0,2 7 2 16,0 7 4-16,1 5 0 15,2 5 2-15,2 3-3 16,4 1-1 0,2 0 1-16,-1 0-2 15,0 3 4-15,-1 7 0 16,-4-1 0-16,-5 3-1 16,-1 0 2-16,-2 1 1 15,0 0-1-15,-9 1 1 16,-7 1 2-16,-5-4 2 15,1 2-4-15,1-4 2 0,5 0-1 16,7-8 1-16,5-1-1 16,2 0-2-16,0 0-2 15,0 0-3-15,16 0-6 16,1 0 11-16,7 0 1 16,-4 4-1-16,-2 3-2 0,-5 3 1 15,-1 1-1-15,-6 1-1 16,0 0 2-16,-6 0 1 0,0 1 0 15,0-1 1-15,0-1 0 16,0-1 0-16,-9-2 2 16,-1 0 4-16,0-2 1 15,-4-1 0-15,1-2 1 16,0-1 0 0,0 0 1-16,5-2 1 15,-1 0-4-15,7 0-7 16,1 0-1-16,1 0-13 15,0 0-32-15,0 0-89 16,0 0-122-16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0.5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27 258 0,'0'-2'34'0,"0"-2"22"16,0-2-7-16,1 0-17 0,12 1-8 15,-1 1-1-15,-2 4-1 0,-2 0-7 16,1 0-10-16,-2 0 6 16,0 9 2-16,-1 3-6 15,-2 0-3-15,-2 2 0 16,-2 2 0-16,0 0-1 15,-6 0-2-15,-6 2 2 16,-6-4 1-16,1 1 1 0,5-4 2 16,3-4 0-16,4-5-2 15,5 0-5-15,0-2 2 16,0 0 1-16,0 0-3 16,1 0 3-16,15 0 7 15,1 0 6-15,3 0-5 16,3 0-3-1,-4 2-2-15,1-2-4 16,-4 1-1-16,-5-1-1 16,-4 0-4-16,-5 0-28 15,2 0-74-15,0 0-101 16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0.0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35 270 0,'6'-5'69'0,"9"-1"-55"16,6 1 50-16,3-1-7 0,2 1-26 15,1 3-20-15,0-2-11 16,-1 2-13-16,-3 2-68 16,1 0-113-16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49.8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0 261 255 0,'0'3'62'16,"0"-2"-11"-16,0-1 28 16,0 0-2-16,0 0-21 0,0 0-19 15,0 0-6-15,0 0-6 31,0-3 3-31,0-11-8 0,0-4-18 16,6-4-1-16,0-4-1 16,1-3 2-1,3-3-2-15,3-2 0 0,-2 4-3 16,2 3-2-16,-4 10 0 16,-3 8 4-16,-3 6 1 0,-3 3-2 15,2 0-4-15,0 0-5 16,2 0-1-16,3 3 11 15,3 6-1-15,3 2-1 16,-1 1 2-16,-1 2 1 16,2 2 0-16,-5 2 0 15,-3-2 0-15,4 4 0 16,-8-5 1 0,2 3-1-16,-2-1 2 15,1-3 0-15,-1 0-1 16,1-1-1-16,2-2 0 0,-1-1 1 15,-2-3-1 1,2 0 1-16,-3-3-1 0,0-3 0 16,1 2 0-16,-1-3 1 15,0 0-1-15,0 0 0 0,2 0 0 16,-2 0 0-16,0 0 0 16,0 0-6-16,0 0-27 15,0 0-43-15,0 0-63 16,0-6-122-16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3.2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0 298 0,'4'0'105'15,"-3"0"-91"-15,1 0 38 16,1 0 21-16,2 0-10 16,0 7-18-16,1 4-11 0,-2 3-7 15,-1 3-11-15,-2 3-1 16,1 0-4-16,-2 0-8 0,0-1-2 15,0-5-1 1,0-5-9-16,0-2-27 0,0-3-63 16,0-2-139-16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2.9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0 256 399 0,'0'0'13'0,"7"0"5"16,12-3 65-16,3-13-12 16,3-8-42-16,8-2-3 15,-6 0-8-15,-3 0-5 16,-8-1-4-16,-6 1-4 16,-7 0 1-16,-3 5-3 0,0 3-3 15,0 8 3-15,-8 5-2 16,-1 3-1-16,3 2 0 0,-3 0-1 15,1 17-4-15,1 4 3 16,5 3-1-16,2 2 3 16,0 6 0-16,2-2 0 15,11 2 0-15,1 2 0 0,-1 0 0 16,1-1 0-16,-5-3 0 16,-1-1 0-16,-2-5 0 15,-5-2 0-15,-1-6 0 16,0 0 1-16,-7-5 2 15,-11-1 3-15,-5-2 1 16,-4-5 1 0,2 0 3-16,4-2 4 15,4-1-1-15,6 0-1 16,4 0-4-16,4 0-8 16,2-6-1-16,1-9-12 15,0-4-26-15,13-5-29 0,14-2-79 16,-1-2-104-1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8.4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213 102 208 0,'-4'0'48'15,"0"0"9"-15,4 0 15 16,-2 0-1-16,2 0-7 0,0 0-10 15,0 0-10 1,0 0-4-16,0 0-4 16,0 0-8-16,0 1-5 15,-3-1-4-15,-1 0-3 16,0 0-7-16,-2 0-1 16,2 0 0-16,-3 0-5 15,-2-5-1-15,3 0-2 16,-2-3 0-16,2 2 0 15,-1-1 0-15,0-1 0 0,0 1-2 16,4 1 1-16,-3-1-1 16,6 3-2-16,0-1 2 15,0 2-3-15,0-7 1 16,6 5 1-16,4-1 0 0,0 1 1 16,-2 2 0-16,-1 1 1 15,0 2-2-15,2 0 1 16,-3 0-1-16,3 0 2 15,-1 0-1-15,-1 5-1 16,-1 4 2-16,1 4 1 16,-2-1 0-1,0 3 0-15,-2-2 0 16,-1 1 0-16,-2 0 1 16,0 0 0-16,0 2-1 15,0-1 1-15,0-2 0 16,0 1 0-16,-5-2-1 0,-8 0 2 15,2 1 0-15,-5-1 0 16,-1 2 0-16,2-1-2 16,-2-2 1-16,2 0 0 15,-1-1-1-15,3-2 0 0,-1 0 0 16,-1-3 0-16,2 1 0 16,2-3 0-16,-2-1 0 15,5 1 1-15,0-3-1 16,4 2 1-16,1-2-2 0,0 0 3 15,2 0-2-15,1 0 0 16,0 0-1-16,0 0 1 16,0 0-3-16,0 0-2 15,0 0 1-15,0-3-2 16,0-4-1-16,4 1 3 16,0 1-1-1,2-1 0-15,0 2-3 16,4 1 2-16,-4 1 4 15,2 1-1-15,1 1 2 16,-1 0-1-16,1 0 2 16,0 0 0-16,1 4 1 0,0 2-1 15,1 0 1 1,-1-4-1-16,2 1 0 0,-1 0 0 0,5-2 0 16,1 1 2-16,0-2-2 15,2 0 3-15,1 0-2 16,-4 0 0-16,-4 0-1 15,-3 0 0-15,-4 0 1 16,-5 0-1-16,1 0 0 16,-1 0 0-1,3 0 1-15,-2 0 0 16,2 0 0-16,3 0 1 16,2 0 2-16,4 0-1 15,-2-2-2-15,3-2-1 16,-6 1 0-16,0 1-2 15,-3 2-4-15,-2 0-11 16,-2 0-37-16,1 0-39 0,2 0-93 16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4:53.8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34 269 0,'-10'-5'127'0,"7"0"-83"16,3-1 64-16,0 0-78 16,0 1 2-16,0 1-15 0,14 2-10 15,5 2-3-15,0 0-2 16,1 0 1-16,-3 3-2 16,-3 9 1-16,-2 1-1 31,-2 1-1-31,-5-1 3 0,-2 0-1 15,-3-3-1-15,0 3 6 16,-3-5-3-16,-9 2 2 16,-1-5-1-16,1-2-1 15,6-3-1-15,3 0-1 16,3 0-2-16,0 0 0 16,0 0-5-16,0 0-12 0,9 0-3 15,6 0 17-15,2 0-2 16,0 5 0-16,-3 3 1 15,-2 3 4-15,-2 2 0 16,-2 1 2-16,-4-1-2 16,-4 0 3-16,0-1 3 15,0 1 3 1,-4-4 8-16,-11 0 4 0,-5-2 2 16,-2-3-1-1,-2 2 4-15,-1-3-10 0,5-3-10 16,3 0-6-16,3 0-6 15,4 0-22-15,4 0-56 16,2 0-152-16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5.6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54 319 0,'24'-2'23'0,"10"-5"31"0,4-4-16 15,4 2 1-15,3-2-11 16,-1 4-20-16,-6 2-8 15,-9 3-9-15,-14 2-62 16,-13 0-148-16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05.2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33 227 203 0,'-3'0'55'15,"-1"0"-21"-15,0 0 42 16,-1-11-24-16,0-1-22 16,1-5-18-16,3-2-5 15,-2-3-1-15,2-6-6 16,1 1-1-16,0 0-3 16,0 5 0-1,0 4 1-15,0 6 0 16,0 6 1-16,5 1-3 15,6 5 2-15,0 0 2 16,3 0 0-16,-1 0 0 16,2 11-1-16,-4 1 2 0,2 4 0 15,-2-1 1-15,-2 3 3 16,-3 2 3-16,-5 0 1 0,-1 2 5 16,0-2-2-16,0-4-1 15,0-2 1-15,0-6-1 16,0-3 0-16,0-4 1 15,0-1 6-15,0 0 10 16,0 0 0-16,0-14-17 16,0-7-10-1,0-4-12-15,0-4-4 16,5 0-10-16,7 2-2 16,-2 8 6-16,-1 6 6 15,1 8 1-15,-1 5 4 16,1 0 4-16,1 19 7 15,2 0 4-15,-3 7-2 16,0-3 2-16,-1 1 3 0,-2-2 0 16,0-1 2-16,-3-1 1 15,0-6 2-15,-2-3 3 0,-2-5-6 16,2-6-4-16,-1 0 3 16,-1 0 7-16,3-7 8 15,-2-15-20-15,1-6-3 31,5-2-16-31,-1 1-8 0,5 3 2 16,-1 3 8-16,2 12 12 16,-2 5-1-16,2 6 0 15,1 0 1-15,2 9 2 16,2 9 6-16,0 3 1 16,-1 4 1-16,1-1 0 15,0 1-3-15,2-3-4 0,2-4-1 16,-1-7-9-16,3-3-48 15,-1-7-94-15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04.3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217 77 245 0,'0'-11'43'16,"0"-4"-36"-16,0-1 43 0,0 3 4 15,-11 0-10-15,2 7-10 16,-1 3-6-16,-4 3-10 16,1 0-3-16,-3 0-10 15,-3 3-2-15,2 9 2 16,-4 7-3-16,2 4-1 16,0 4 0-1,1 6-1-15,5 1 2 16,2 1 2-16,8-2 0 15,3 0 2-15,0-6-1 0,3-3 2 16,15-3-4 0,3-3-1-16,5-4 2 0,1-6 3 15,1-2 4-15,-1-1-7 16,-4-5 1-16,-5 0-2 0,0 0 2 16,-8 0-2-16,-3 0 3 15,-4 0 1-15,-2 0-2 16,-1 0-2-16,3 0-3 15,3 0-2-15,2-5-6 16,7-1-35-16,-1-1-55 16,2 3-37-1,1-4-179-15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5.4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0 316 0,'-3'-2'9'16,"3"2"8"-16,0 0 25 16,0 0-18-16,9 13-10 0,11 6 23 15,0 4-10-15,4 2-13 0,-2 3 2 16,2 4-6-16,-2 1 3 16,-1 2 6-16,-1-1-4 15,-3-3 6-15,-4-7-13 16,-4-4 3-16,-5-7-4 15,-2-2 0-15,-2-6-2 0,0 2 2 16,-12-1 0-16,-14 1-7 16,-4-3-1-16,2-3-17 15,-1-1-53-15,2 0-101 16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5.0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0 274 0,'0'2'64'16,"0"4"-63"-16,8 5 29 15,1 7 30 1,0 3-3-16,1 2-13 15,-2 2-10-15,2-1-11 0,-1 2-9 16,0-3-4-16,-2-3-5 16,-4-2-1-16,-2-4 0 15,-1-7-3-15,0-4-1 16,0-3-8-16,0 0-17 16,0-7-91-16,-1-15-304 0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4.7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92 147 260 0,'-20'0'25'0,"3"-2"9"15,2-7 55-15,-1-3-41 0,5-5-18 16,2-4-18 0,7 0-6-16,2 1-6 0,0 5-3 15,4 3 3 1,7 4 0-1,5 3 1-15,1 3-1 0,2 2-1 16,1 0 0-16,1 0 1 16,-1 13 1-16,-2 3 2 15,-5 4 1-15,-5 7-1 0,-8 4 3 16,0 2 5-16,-4 3 1 16,-17 1 1-16,-4-2 0 15,-1-3-2-15,0 0 1 16,4-8-7-16,4-5-3 15,5-7 1-15,5-6-1 16,2-4-2-16,6-2 1 16,0 0 3-16,0 0-4 15,0-9-12-15,2-6-23 0,10 5 24 16,3 0-6-16,-1 7 1 16,3 3 9-16,-1 0 3 15,0 0 1-15,2 12 2 0,1-1 1 16,0 4 0-16,1-3 0 15,0 1 0-15,0 0 1 16,-2-6-1 0,-3-2-5-16,2-3-55 15,-1-2-64-15,-2 0-144 16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4.1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0 428 244 0,'-4'1'82'16,"4"-1"-59"-16,0 0 40 0,5-17 14 15,17-9-37-15,8-10-24 16,2-4-5-16,-1-4-8 0,-5-2-3 16,-4 1-1-1,-7 2 1-15,-9 4-4 0,-6 4-5 16,0 8-1-16,0 8 4 16,-4 7 2-16,1 12 4 15,1 0-2 1,2 0-8-16,0 18 9 15,0 8 1-15,0 6 1 16,2 3 0-16,8 3 1 16,1 0 0-16,2 1 2 15,-3-5-2-15,0-1 2 16,-1-8 1-16,-1-2-1 16,1-4-1-16,-4-8 2 0,0 0 1 15,-2-5-2-15,0-2 3 16,-3-3 2-16,1 1-1 15,-1-2 5-15,0 0 2 16,0 0-4-16,0 0-4 16,0 0-7-16,0 0-1 0,0 0-21 15,2 0-87-15,5-13-153 16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2.9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22 143 0,'0'0'74'15,"0"0"-42"-15,0 0 34 0,0 0 15 16,0 0-29-16,5 0-1 16,9 0 1-16,5 0-16 15,3-6-9-15,2 0-8 16,3 2-10-16,-3-1-5 16,-4 4-2-16,0 1-2 15,-7 0 0-15,-4 0-9 0,-2 0-41 16,-4 0-116-16,-3 0-212 15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2.5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40 208 0,'3'-2'116'16,"-3"1"-67"-16,4-2 21 16,1-2-1-16,3-1-23 15,3-1-27-15,1 3-2 0,1 1-6 16,4-1-1-16,3 4-4 15,0 0 0-15,-1 0-1 16,0 0-4-16,-2 0-1 16,-2 0-1-16,-2 0-14 0,2 0-41 15,-2-2-92-15,-8-1-180 32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1.9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31 0,'0'0'125'0,"0"-2"-82"16,0 2 18-16,0 0-2 16,0 0-3-16,13-3 1 15,3 1-3-15,5-2-9 16,2 0-11-16,12-2-10 16,3-2-13-16,2 0-4 15,3 0-6-15,-5 2-1 0,-5 2-10 16,-5 4-50-16,-3 0-95 15,-7 0-151-15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11.5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398 13 52 0,'0'-7'92'0,"-14"4"-66"16,1 3 48-16,-1-2-17 0,4 2-9 16,-2-1-8-1,-3 1-17-15,-6 0-14 0,-4 0-5 0,-10 0 1 16,-1 1 5-16,1 5-2 16,2 0-6-16,4-2-2 15,6 0 0-15,6-2 0 16,6 0-1-16,2 1 1 15,-1 3-2-15,3 3-1 16,-3 5 2-16,3 5-2 0,2 8 1 16,3 0 1-16,2 6 1 15,0 2-2-15,0 3 1 16,11-1-4-16,-1-1 2 16,1 2 0-16,-2-2 1 15,0-1 2-15,-2 2 0 16,-3-5 0-1,3-5 0-15,0-2 1 16,2-4 0-16,2-7-1 16,2-5 0-16,0-4 0 15,3-5 2-15,4 0 3 16,4 0 4-16,4-6 4 0,0-3-6 16,0 1 0-16,-3 3-3 15,0 3 0-15,-4 2-2 0,1 0-1 16,-7 0-1-16,0 0-2 15,1 0-4-15,-1 0-11 16,-2 0-16-16,3 0-82 16,-6 0-106-16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08.4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 48 114 0,'-4'-11'117'0,"-1"3"-86"16,4-4 30-16,1 3-7 0,-3 4-6 0,3 2-10 15,0 3 0 1,-1 0-5-16,-1 0-15 0,2 0-11 15,-1 8 0-15,1 9 1 16,-4 5 3-16,2 0-5 16,1 1-3-16,1-4-3 15,0 2 0 1,0-7 1-16,5 0-1 16,7-4 2-16,4-4 0 15,1-6-1-15,1 0 6 16,1 0 0-16,-2-9 0 15,2-4-3-15,-6 0-2 16,-2 5-2-16,-2 0 0 16,-6 5 0-16,-3 1 0 0,1 2 0 15,-1 0-2-15,0 0 0 16,0 0-2-16,0 0 1 16,0 2 3-16,0 6 1 15,2 1 0-15,0-1 0 0,0 4 1 16,-1 2-2-16,-1 0 0 15,2 0 1-15,-2-1 1 0,0 2 1 16,1-2 2-16,-1-1-3 16,3-1 4-16,-3-5 0 15,0 0-1-15,0-2 0 16,1-2-3-16,1 0 1 16,-2 0-3-16,0-2 0 15,0 0-4 1,0 0-11-16,0 0-50 15,0 0-115-15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04.9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91 23 210 0,'0'-5'94'16,"0"-4"-65"-16,0 3 56 16,0 3-14-16,0 3-5 0,0 0-14 15,0 0-22-15,0 0-9 0,0 0-7 16,-5 0-5-16,-3 13-4 15,-5 10 2-15,0 4 3 16,-1 1 0-16,2 5-6 16,2 2 1-16,3 4-1 15,1-3 0-15,5 1-1 16,1-1-2-16,0-3 0 0,4-4 1 31,9-2-1-31,6-1 2 16,2-5 3-16,2-4-4 15,4-2 3-15,3-5 0 16,-2-4 2-16,0-6-1 16,-2 0 2-16,-6 0-3 0,-3-3 2 15,-1-10 1-15,0-8 0 16,-2-3-3-16,1-6-2 16,-7-5-1-16,1 0 0 15,-6-1-2-15,-3-3 0 16,0 7 1-16,0 0 1 15,-5 3 0-15,-12 8-2 16,-6 0 1-16,-4 5 0 16,-3 3-1-16,-5 4 2 15,1 3-1-15,4 2-1 16,0 2 0-16,8 2 0 16,1 0-5-16,5 0-9 15,5 0-15-15,5 0-21 0,6 6-34 16,0 1-128-16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11:27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176 400 10202,'0'0'12299,"-7"-5"-10820,5 2-1318,0 1 1,-1 0 0,1 0-1,-1 0 1,1 0 0,-1 1-1,0-1 1,0 1 0,0 0-1,1 0 1,-1 0 0,0 0-1,-1 0 1,1 0 0,0 1-1,0 0 1,0-1 0,0 1-1,0 0 1,0 1 0,-1-1-1,1 0 1,0 1 0,0 0-1,0 0 1,0 0-1,0 0 1,0 0 0,1 0-1,-1 1 1,0 0 0,0-1-1,1 1 1,-1 0 0,1 0-1,-2 3 1,-3 3-116,0 0 0,1 1-1,0 0 1,0 0 0,1 1-1,1 0 1,0-1 0,0 2 0,1-1-1,0 0 1,0 1 0,1-1 0,1 1-1,0-1 1,0 1 0,2 17 0,-1-20-22,1 0 0,0 0 0,0-1 1,1 1-1,0 0 0,0-1 1,1 1-1,0-1 0,0 0 0,1 0 1,0 0-1,0-1 0,1 1 0,0-1 1,0 0-1,0 0 0,0 0 1,1-1-1,0 0 0,1 0 0,-1-1 1,1 1-1,9 4 0,-10-7-92,0 0-1,0-1 0,0 1 1,0-1-1,1 0 0,-1-1 1,0 1-1,1-1 0,-1 0 0,0-1 1,0 0-1,1 0 0,5-2 1,47-18-3773,-22 0-2618</inkml:trace>
  <inkml:trace contextRef="#ctx0" brushRef="#br0" timeOffset="417.97">447 210 12363,'0'0'11834,"-3"47"-10442,-3-24-887,0 3-337,2 1-168,4 2-288,0-5-1993,2-8-6297</inkml:trace>
  <inkml:trace contextRef="#ctx0" brushRef="#br0" timeOffset="1071.83">591 663 12819,'0'0'12424,"11"1"-11495,-3-2-754,1 0-1,-1 0 1,0 0-1,0-1 1,0 0-1,0-1 1,0 0-1,10-5 1,-15 6-145,0 1-1,0-1 1,0 0 0,0 0 0,0 0 0,0 0 0,-1 0 0,1-1 0,-1 1 0,1-1 0,-1 0 0,0 0 0,0 0 0,0 0 0,-1 0 0,1 0 0,-1 0-1,0-1 1,0 1 0,0 0 0,0-1 0,0 1 0,-1-1 0,1 1 0,-1-1 0,0 1 0,-1-5 0,1 6-24,0 0 1,-1 0-1,0 0 1,0 0-1,1 0 1,-1 0-1,0 0 1,0 1-1,-1-1 1,1 0-1,0 0 1,-1 1-1,1-1 0,-1 1 1,1-1-1,-1 1 1,1 0-1,-1 0 1,0 0-1,0 0 1,0 0-1,0 0 1,0 0-1,0 0 1,0 1-1,0-1 1,0 1-1,0-1 1,0 1-1,0 0 1,0 0-1,-4 0 1,3 0-4,1 0 0,-1 1 1,1-1-1,0 0 0,-1 1 1,1-1-1,-1 1 0,1 0 1,0 0-1,0 0 1,0 0-1,-1 0 0,1 0 1,0 1-1,0-1 0,1 0 1,-1 1-1,0 0 0,0 0 1,1-1-1,-1 1 1,1 0-1,-1 0 0,1 0 1,0 0-1,0 1 0,0-1 1,0 0-1,-1 4 1,1 1 14,1 0 1,0-1 0,0 1 0,0 0-1,0-1 1,1 1 0,1-1 0,-1 1-1,1-1 1,0 1 0,0-1 0,1 0-1,-1 0 1,2 0 0,-1 0 0,0-1-1,1 1 1,0-1 0,1 0 0,7 8 0,-7-9 1,-1-1 0,0 1 0,1-1 0,-1 0 0,1 0 0,0-1 0,0 1 1,0-1-1,0 0 0,0 0 0,1-1 0,-1 0 0,0 0 0,1 0 1,-1 0-1,1-1 0,0 0 0,-1 0 0,1-1 0,-1 1 0,0-1 1,1 0-1,-1-1 0,1 1 0,7-5 0,-10 5-11,0-1 0,0 0 0,1 1 0,-2-1 0,1-1 0,0 1 0,0 0 0,-1-1-1,1 1 1,-1-1 0,0 0 0,0 0 0,0 0 0,0 0 0,-1 0 0,1 0 0,-1 0 0,1-1 0,-1 1 0,0 0 0,-1-1 0,2-3 0,-1-7 0,-1 0 0,0 1 0,-1-1 0,-3-20 0,-1-27-224,5 61 201,0-1 0,1 1 0,-1-1 0,0 1 0,1-1 0,-1 1 0,0-1 0,1 1 1,-1-1-1,0 1 0,1 0 0,-1-1 0,1 1 0,-1 0 0,1-1 0,-1 1 0,1 0 0,-1-1 0,1 1 0,-1 0 0,1 0 0,0 0 0,-1 0 0,1-1 0,-1 1 0,1 0 1,0 0-1,-1 0 0,1 0 0,-1 0 0,1 0 0,-1 1 0,1-1 0,0 0 0,-1 0 0,1 0 0,-1 1 0,1-1 0,-1 0 0,1 1 0,26 9-137,-10 1 141,-1 1-1,0 1 1,26 26-1,-38-35 48,1 1-1,0 0 0,-1 1 0,0-1 0,0 1 1,-1 0-1,0 0 0,0 0 0,0 0 0,0 0 1,-1 1-1,0-1 0,-1 1 0,0 0 0,1 6 1,-3-10-2,1 0 0,-1 0 0,0 0 0,-1-1 0,1 1 0,-1 0 0,1-1 0,-1 1 0,0-1 0,1 1 0,-1-1 1,-1 0-1,1 0 0,0 0 0,0 0 0,-1 0 0,1-1 0,-1 1 0,0-1 0,1 1 0,-1-1 0,0 0 0,-3 1 0,4-1-144,0 0 0,0 0 0,0 0-1,0-1 1,0 1 0,0-1 0,0 1-1,0-1 1,0 0 0,-1 1 0,1-1-1,0 0 1,0 0 0,0-1 0,0 1 0,0 0-1,0-1 1,0 1 0,0-1 0,0 0-1,0 0 1,0 0 0,0 0 0,0 0-1,0 0 1,1 0 0,-1 0 0,0-1-1,1 1 1,-1-1 0,1 1 0,-2-3-1,-3-18-5020,5-5-3629</inkml:trace>
  <inkml:trace contextRef="#ctx0" brushRef="#br0" timeOffset="1482.42">1035 182 14011,'0'0'2807,"2"9"-55,15 34 606,44 83 0,-6-17-2457,-39-73-608,28 66-6,-39-90 316,-1 0 0,0 1 1,-1 0-1,-1 0 0,2 23 1,-32-83 776,23 37-1380,0 0 0,1 0 0,0 0 0,1-1 0,0 1 0,0-1 0,1 0 0,0 0 0,0-20 0,3 30-40,-1 0 0,0 0-1,0 0 1,0 0 0,1 0 0,-1 0-1,0 0 1,1 0 0,-1 1 0,1-1 0,-1 0-1,1 0 1,0 0 0,-1 1 0,1-1 0,0 0-1,-1 1 1,1-1 0,0 1 0,0-1-1,-1 0 1,1 1 0,0 0 0,0-1 0,0 1-1,0 0 1,0-1 0,1 1 0,31-2-3980,-23 2 2012,21 0-5321</inkml:trace>
  <inkml:trace contextRef="#ctx0" brushRef="#br0" timeOffset="1880.04">1659 238 11506,'0'0'12873,"0"9"-11755,10 49 287,2-1 0,37 104 0,-21-72-634,-17-56-324,-7-25-184,-1 1-1,0 1 0,0-1 1,-1 0-1,-1 1 1,2 11-1,-3-21-262,0 0 0,-1 1 0,1-1 0,0 0 0,0 0 0,0 0 0,0 1 0,-1-1 0,1 0 0,0 0 0,0 0 0,0 0 0,-1 1 0,1-1 0,0 0 0,0 0 0,-1 0 0,1 0 0,0 0 0,0 0 0,-1 0 0,1 0 0,0 0 0,0 1 0,-1-1 0,1 0 0,0 0 0,-1-1 0,1 1 0,0 0 0,0 0 0,-1 0 0,1 0 0,0 0 0,0 0 0,-1 0 0,1 0 0,0 0 0,0-1 0,-1 1 0,1 0 0,0 0 0,0 0 0,0 0 0,-1-1 0,1 1 0,0 0 0,0-1 0,-13-9 0,10-13-1339,10 1-3843,3 6-964</inkml:trace>
  <inkml:trace contextRef="#ctx0" brushRef="#br0" timeOffset="2468.42">2115 488 10362,'0'0'4046,"-9"0"-1741,-2-1-2014,5 0 337,-1 1 1,1 0-1,0 0 0,-1 0 0,1 1 0,0 0 0,-8 2 0,12-2-470,0 0-1,0 0 0,0 0 1,0 0-1,0 1 0,0-1 1,0 1-1,0-1 1,0 1-1,1 0 0,-1-1 1,1 1-1,-1 0 0,1 0 1,0 0-1,0 0 0,0 1 1,0-1-1,0 0 0,0 0 1,0 1-1,1-1 0,-1 0 1,1 1-1,0-1 0,0 3 1,-1 6 180,0 1 0,2 0 0,-1-1 0,5 20 0,-5-29-307,1 1 1,-1-1-1,1 1 0,0-1 0,0 0 0,0 0 0,0 0 0,0 1 1,1-1-1,-1 0 0,1-1 0,-1 1 0,3 2 0,-3-3-18,0-1-1,0 1 0,1 0 0,-1-1 0,0 0 1,0 1-1,1-1 0,-1 0 0,0 1 0,1-1 1,-1 0-1,0 0 0,0 0 0,1 0 1,-1-1-1,0 1 0,1 0 0,-1 0 0,0-1 1,0 1-1,1-1 0,-1 1 0,0-1 0,0 1 1,0-1-1,2-1 0,1-1 4,0 0 0,-1-1 1,0 1-1,1-1 0,-1 1 0,-1-1 0,1 0 0,0 0 1,-1-1-1,0 1 0,3-9 0,-3 10-21,-1-1 0,0 1-1,0-1 1,0 1 0,0-1-1,0 1 1,-1-1 0,0 0 0,0 1-1,0-1 1,0 0 0,0 1-1,-1-1 1,1 0 0,-1 1-1,-2-6 1,-10-4-7,4 19 92,8-4-28,1 0 0,-1 0-1,1 1 1,-1-1 0,1 0-1,0 0 1,0 1 0,0-1-1,0 0 1,0 0-1,0 1 1,1-1 0,-1 0-1,2 4 1,0 0 139,1 0 0,0 0 0,0 0 0,1 0 1,-1 0-1,1-1 0,1 0 0,-1 0 0,1 0 0,0 0 0,0-1 0,0 1 1,0-1-1,11 5 0,-7-5-524,0 0 1,1-1-1,-1 0 1,1 0-1,0-1 0,0-1 1,0 0-1,0 0 1,11-1-1,12 0-5884</inkml:trace>
  <inkml:trace contextRef="#ctx0" brushRef="#br0" timeOffset="3503.65">2923 543 5433,'0'0'15399,"-6"-7"-13261,2 3-1859,-1 0-1,1-1 1,-1 1-1,0 1 1,0-1-1,0 1 1,0 0-1,-8-3 1,11 5-173,0 0 0,-1 1 0,1-1 0,-1 1 1,1-1-1,-1 1 0,1 0 0,-1 0 1,1 0-1,-1 0 0,1 1 0,0-1 0,-1 1 1,1-1-1,-1 1 0,1 0 0,0 0 0,-1 0 1,1 0-1,0 0 0,0 1 0,0-1 0,0 0 1,0 1-1,0 0 0,0-1 0,1 1 1,-3 2-1,-3 5 99,1 1-1,0 0 1,0-1 0,1 2 0,1-1 0,-1 0 0,-3 18 0,6-22-163,1 0 1,0 0-1,0 0 1,1 1-1,-1-1 1,1 0 0,1 7-1,0-11-20,-1 1 1,1-1-1,-1 0 1,1 1-1,0-1 1,0 0-1,0 0 1,0 0-1,0 0 0,0 0 1,1 0-1,-1 0 1,1 0-1,-1 0 1,1 0-1,0-1 1,4 4-1,-4-4-3,1 1 0,0-1 0,0 1 0,0-1 1,0 0-1,0 0 0,0-1 0,0 1 0,0-1 0,0 1 0,0-1 0,0 0 0,0 0 1,0 0-1,1-1 0,-1 1 0,0-1 0,0 0 0,0 1 0,0-1 0,0-1 0,0 1 1,-1 0-1,1-1 0,0 1 0,-1-1 0,1 0 0,-1 0 0,1 0 0,-1 0 0,0 0 1,0-1-1,4-4 0,1-3-13,0 0 1,0 0-1,-1-1 1,0 0-1,-1 0 1,0 0-1,5-18 0,-5 6-151,0 0 0,-2 0 0,0-1-1,-2 1 1,0-1 0,-2 0 0,0 1-1,-2-1 1,-1 1 0,0 0-1,-2 0 1,-1 0 0,-14-32 0,21 55 133,0 0 0,0 0 0,0 0 0,0 0 0,0 0 0,0 0 0,0 0 0,0 0 0,0 0 1,0 0-1,0 1 0,0-1 0,0 0 0,0 0 0,0 0 0,0 0 0,0 0 0,0 0 0,0 0 0,-1 0 1,1 0-1,0 0 0,0 0 0,0 0 0,0 0 0,0 0 0,0 0 0,0 0 0,0 0 0,0 0 0,0 0 0,0 0 1,0 0-1,0 0 0,0 0 0,0 0 0,-1 0 0,1 0 0,0 0 0,0 0 0,0 0 0,0 0 0,0 0 1,0 0-1,0-1 0,0 1 0,0 0 0,0 13-89,5 20 194,24 65 501,47 103 1,-70-188-412,0 0 0,1-1 0,16 23 0,-21-32-143,0 0-1,1 0 1,-1 0 0,1 0-1,0-1 1,0 1-1,0-1 1,0 1 0,0-1-1,0 0 1,1 0-1,-1-1 1,1 1 0,-1-1-1,1 0 1,0 1-1,-1-2 1,6 2-1,-7-3-27,-1 1 0,1-1 0,0 1 0,-1-1 0,1 0 0,-1 0 0,1 0 0,-1 0 0,1 0 0,-1 0 0,0 0 0,1 0 0,-1-1 0,0 1 0,0-1 0,0 1 0,0 0 0,0-1 0,0 0 0,0 1 0,-1-1 0,1 0 0,-1 1 0,1-1 0,-1 0 0,1 1 0,-1-1 0,0 0 0,0-2 0,4-59-26,-4 60 13,0 1-18,-1-29-184,1 30 190,0 0 1,0 0 0,0 1 0,0-1-1,0 0 1,0 0 0,0 0-1,-1 1 1,1-1 0,0 0 0,0 0-1,0 1 1,-1-1 0,1 0-1,-1 0 1,1 1 0,0-1 0,-1 1-1,1-1 1,-1 0 0,1 1 0,-1-1-1,0 1 1,1-1 0,-1 1-1,1-1 1,-1 1 0,0-1 0,0 1-1,1 0 1,-2-1 0,0 34-412,3-27 449,0 0 0,1 0 0,-1 0 0,1 0 0,0 0 0,1 0 0,-1-1 0,1 1 0,0-1 0,1 0 0,-1 0 0,1 0 0,0 0 0,8 7 0,-9-9 21,0-1 1,1 1-1,-1 0 0,0-1 1,1 0-1,-1 0 0,1 0 1,0 0-1,0-1 0,0 1 1,0-1-1,0 0 0,0 0 0,0 0 1,0-1-1,0 0 0,0 1 1,0-1-1,0-1 0,1 1 1,-1-1-1,0 1 0,4-2 1,-5 0-34,-1 1 1,1 0-1,0-1 1,-1 1-1,1-1 1,-1 0-1,0 0 1,0 0-1,1 0 1,-1-1-1,-1 1 1,1 0 0,0-1-1,0 1 1,-1-1-1,0 0 1,1 1-1,0-6 1,13-60 4,-3 12-211,-12 55 183,1 1 0,-1-1 0,1 0 0,-1 1 0,1-1 0,0 0 0,-1 1 0,1-1 0,0 1 0,-1-1 0,1 1 0,0-1 0,0 1 0,0 0 0,-1-1 0,1 1 0,0 0 0,0-1 0,0 1 0,0 0-1,0 0 1,-1 0 0,1 0 0,0 0 0,0 0 0,0 0 0,0 0 0,0 1 0,0-1 0,-1 0 0,1 0 0,0 1 0,0-1 0,0 0 0,0 1 0,-1-1 0,1 1 0,0-1 0,0 1 0,38 25-52,-32-21 63,17 11-3,39 27 0,-60-41 3,-1 0-1,1 1 1,-1-1-1,1 0 1,-1 1-1,0-1 1,0 1 0,0 0-1,-1 0 1,1-1-1,-1 1 1,1 1-1,-1-1 1,0 0 0,0 0-1,0 0 1,0 6-1,-1-7-1,-1 0 0,0 0 0,1 0-1,-1 0 1,0 0 0,0 0 0,0-1 0,0 1-1,0 0 1,-1-1 0,1 1 0,0-1 0,-1 1-1,1-1 1,-1 0 0,0 0 0,1 1 0,-1-1-1,0 0 1,0 0 0,0-1 0,1 1-1,-1 0 1,0-1 0,0 1 0,0-1 0,0 1-1,-3-1 1,-4 2-396,0-1 0,0 0 0,-1 0 0,-16-2 0,-5-6-3891,3-4-2192</inkml:trace>
  <inkml:trace contextRef="#ctx0" brushRef="#br0" timeOffset="3949.38">3069 179 12427,'0'0'10858,"75"-6"-10858,-30 1-3865,2 0-13763</inkml:trace>
  <inkml:trace contextRef="#ctx0" brushRef="#br0" timeOffset="4380.04">3578 147 8130,'0'0'9778,"3"13"-7546,48 162 883,22 97-2341,-69-236 1796,-12-52 736,-13-60-1646,13 34-1676,2 0 0,-1-50 0,7 91-111,0-1 1,0 0-1,0 1 0,0-1 0,0 0 0,0 1 0,1-1 0,-1 1 0,1-1 0,-1 1 0,1-1 0,0 1 0,-1-1 1,1 1-1,0 0 0,0-1 0,0 1 0,0 0 0,0 0 0,0 0 0,1 0 0,-1 0 0,0 0 0,0 0 0,1 0 1,-1 0-1,1 0 0,-1 1 0,1-1 0,-1 1 0,1-1 0,-1 1 0,1-1 0,-1 1 0,1 0 0,0 0 1,-1 0-1,1 0 0,-1 0 0,1 0 0,1 1 0,7 0-1578,-1 0 0,1 1 0,-1 0 1,0 1-1,14 6 0,14 8-8588</inkml:trace>
  <inkml:trace contextRef="#ctx0" brushRef="#br0" timeOffset="5056.34">4049 479 9034,'0'0'8792,"-9"-4"-6927,4 2-1603,1 0 0,0 0 0,-1 0 0,0 0 1,1 1-1,-1 0 0,0 0 0,0 0 0,0 0 0,0 1 0,0 0 1,1 0-1,-1 0 0,0 1 0,0 0 0,0-1 0,0 2 0,1-1 0,-1 1 1,0-1-1,1 1 0,-1 0 0,1 1 0,-8 5 0,7-4-173,1 0-1,-1 0 1,1 1 0,0 0-1,0 0 1,0 0-1,1 1 1,0-1 0,0 1-1,0-1 1,1 1-1,0 0 1,0 0-1,0 0 1,1 1 0,0-1-1,0 0 1,0 1-1,1 6 1,0-9-66,1 0-1,-1-1 1,1 1-1,0 0 1,-1-1 0,2 1-1,-1 0 1,0-1 0,1 1-1,0-1 1,-1 0-1,1 0 1,0 0 0,1 0-1,-1 0 1,1 0-1,-1 0 1,1-1 0,0 1-1,0-1 1,0 0-1,0 0 1,0 0 0,1 0-1,-1 0 1,1-1 0,-1 1-1,1-1 1,-1 0-1,1 0 1,0-1 0,6 1-1,-5 0-12,-1-1 0,1 1 0,-1-1 0,0-1 0,1 1 0,-1-1 0,1 1 0,-1-1 0,0 0 0,0-1 0,1 1 0,-1-1 0,0 0 0,0 0 0,-1 0 0,1 0 0,0-1 0,-1 0 0,1 1 0,-1-1 0,0 0 0,0-1 0,0 1 0,0-1 0,-1 1 0,1-1 0,-1 0 0,0 0 0,0 0 0,-1 0 0,1 0 0,-1 0 0,0 0 0,0-1 0,0 1 0,0 0 0,-1-1 0,0 1 0,0-1 0,0 1 0,0 0 0,-1-1 0,0 1 0,1 0 0,-2-1 0,1 1 0,0 0 0,-3-5 0,-6-11-180,10 22-130,15 33 156,-6-21 140,0 0-1,1-1 1,19 20-1,-26-29 52,1-1 1,-1 0-1,1 1 0,0-1 0,0-1 0,1 1 1,-1-1-1,1 1 0,-1-1 0,1-1 0,-1 1 0,1 0 1,0-1-1,0 0 0,0 0 0,7 0 0,-10-2-19,-1 1 0,0 0 0,1-1 0,-1 1 1,1-1-1,-1 0 0,0 1 0,1-1 0,-1 0 0,0 0 0,0 0 0,1 0 0,-1 0 0,0 0 0,0 0 0,0 0 0,0 0 0,0-1 0,-1 1 0,1 0 0,0-1 0,-1 1 0,1 0 0,-1-1 1,1 1-1,-1-1 0,1 1 0,-1-1 0,0 1 0,0-3 0,2-56-11,-2 47-24,-1-10-134,0 15-39,1 1 0,-1 0 0,2-1 1,-1 1-1,3-13 0,-3 20 162,0 0-1,0 0 0,0-1 1,0 1-1,0 0 1,0-1-1,0 1 1,1 0-1,-1 0 0,0-1 1,0 1-1,0 0 1,0 0-1,1-1 1,-1 1-1,0 0 0,0 0 1,0 0-1,1-1 1,-1 1-1,0 0 1,0 0-1,1 0 0,-1 0 1,0-1-1,0 1 1,1 0-1,-1 0 1,0 0-1,1 0 0,-1 0 1,0 0-1,0 0 1,1 0-1,-1 0 1,0 0-1,1 0 0,-1 0 1,12 9-238,4 16 184,5 14 777,47 65 0,-70-109-574,0 1 0,0-1 0,0 0 0,0 1 0,1-1 0,0 0 0,0 0 0,0 0 0,0 0 0,1 0 0,0 0 0,0 0 0,0 0 0,2-10 0,-1 9-249,0-1 0,1 1 0,-1 0-1,1-1 1,0 1 0,1 0 0,0 0 0,0 1 0,0-1 0,0 0-1,1 1 1,5-6 0,-9 10 95,1 1-1,0-1 0,0 0 1,0 0-1,0 0 1,0 1-1,0-1 1,0 1-1,0-1 1,0 1-1,0-1 1,0 1-1,0 0 1,1-1-1,-1 1 1,0 0-1,0 0 1,0 0-1,0 0 1,1 0-1,-1 0 1,0 0-1,0 0 1,0 0-1,2 1 1,-1 0 12,0 0 0,1 1 0,-1-1 0,0 1 0,0-1 0,0 1 0,0 0 0,0-1 0,0 1 0,-1 0 0,3 3 0,4 7 95,-1 1 0,0 0 0,7 18 0,-11-23-41,3 11-133,-5-16 134,0-1 1,0 1 0,0 0 0,0-1 0,0 1 0,0-1 0,0 1 0,1-1-1,3 5 1,-4-7-330,0 1 0,0 0 0,0-1 0,0 1 0,0-1 0,0 1 0,0-1 0,0 1 0,0-1 0,0 0-1,0 1 1,1-1 0,-1 0 0,0 0 0,0 0 0,0 0 0,2 0 0,9-2-5795</inkml:trace>
  <inkml:trace contextRef="#ctx0" brushRef="#br0" timeOffset="5476.68">4663 427 14835,'0'0'6775,"-8"6"-3817,3-2-2643,-1-1 0,1 2 0,0-1 0,1 0 0,-1 1 0,1 0 0,-1 0 0,1 0 1,1 1-1,-1-1 0,1 1 0,0 0 0,0 0 0,1 0 0,0 0 0,0 1 0,0-1 0,1 1 0,-1 8 0,1-11-284,1 0-1,0 0 0,-1 0 0,2 0 0,-1 0 1,0 0-1,1 0 0,0-1 0,-1 1 1,2 0-1,-1 0 0,0-1 0,1 1 1,-1 0-1,1-1 0,0 0 0,1 1 1,-1-1-1,0 0 0,1 0 0,0 0 0,-1 0 1,1-1-1,0 1 0,1-1 0,-1 0 1,0 0-1,1 0 0,-1 0 0,1 0 1,0-1-1,-1 0 0,1 0 0,0 0 1,0 0-1,0 0 0,0-1 0,-1 1 1,1-1-1,0 0 0,0-1 0,0 1 0,0-1 1,0 1-1,6-3 0,-1 0-27,1 0-1,0 0 1,-1-1 0,0-1-1,0 1 1,15-11-1,-21 13-34,1-1 0,-1 1 1,0-1-1,1 0 0,-1 1 0,0-1 0,-1-1 0,1 1 0,0 0 0,-1-1 0,0 1 0,0-1 1,0 0-1,0 0 0,-1 1 0,1-1 0,-1 0 0,1-7 0,-1 10 24,-1-1-1,0 1 0,0 0 1,-1 0-1,1 0 0,0 0 1,0-1-1,-1 1 1,1 0-1,0 0 0,-1 0 1,1 0-1,-1 0 1,1 0-1,-1 0 0,0 0 1,1 0-1,-1 0 1,0 0-1,0 1 0,0-1 1,0 0-1,0 0 1,0 1-1,0-1 0,0 1 1,0-1-1,0 1 1,0-1-1,0 1 0,0-1 1,0 1-1,0 0 1,0 0-1,-1-1 0,1 1 1,0 0-1,0 0 1,0 0-1,0 1 0,-1-1 1,1 0-1,0 0 1,-1 1-1,-2 0 52,1-1-1,-1 1 1,1 0 0,0 1-1,0-1 1,0 0 0,0 1 0,0 0-1,0 0 1,0 0 0,0 0-1,1 0 1,-1 0 0,-3 5-1,4-4 15,0 1-1,-1 0 0,1 0 0,1 0 0,-1 0 0,1 0 1,-1 0-1,1 0 0,0 1 0,1-1 0,-1 0 0,1 1 0,0-1 1,0 0-1,1 6 0,-1-8-58,1 1 0,0-1 0,0 0 0,0 1 0,0-1 0,0 0 1,0 0-1,1 0 0,-1 0 0,1 0 0,-1 0 0,1-1 0,0 1 0,0 0 0,-1-1 1,1 1-1,0-1 0,1 0 0,-1 0 0,0 0 0,0 0 0,0 0 0,1 0 0,-1 0 0,0-1 1,1 1-1,-1-1 0,1 0 0,3 0 0,99 2-2713,-54-2-3212</inkml:trace>
  <inkml:trace contextRef="#ctx0" brushRef="#br0" timeOffset="6222.75">5186 632 9826,'0'0'4988,"9"-2"-3086,7-3-1405,0-1 0,-1 0 0,0 0 0,-1-2 0,1 0 0,-1-1 0,-1 0 0,0-1 0,0 0 0,-1-1 0,0 0 0,-1-1 0,0-1 0,16-24 0,-20 25-373,0 1 0,-1-1-1,0 0 1,-1 0 0,0 0 0,-1-1 0,-1 0 0,4-22 0,-6 26-9,0 0 0,-1 0-1,-1 0 1,1 0 0,-1 0 0,-1 0 0,0 0 0,0 1 0,-1-1-1,0 0 1,0 1 0,-1 0 0,-7-12 0,7 14-79,1 1 1,-2 0-1,1 1 1,-1-1-1,1 1 1,-1 0-1,-1 0 0,1 0 1,-11-5-1,14 8-18,1 0-1,-1 0 1,1 0-1,-1 1 1,0-1-1,0 0 1,1 1-1,-1-1 1,0 1-1,0 0 1,0 0-1,1-1 1,-1 1-1,0 0 1,0 1-1,0-1 1,0 0-1,1 0 1,-1 1-1,0-1 1,0 1-1,1 0 1,-1-1-1,0 1 1,1 0-1,-1 0 1,1 0-1,-1 0 1,1 0-1,-1 0 1,1 1-1,0-1 1,0 0-1,-1 1 1,1-1-1,0 1 1,0-1-1,0 3 1,-3 6 13,1 0 0,0 1 1,1 0-1,0-1 0,0 1 1,1 0-1,1 0 0,0 0 1,0-1-1,4 17 0,1 7-30,2 0-1,11 34 0,2-12 2,34 65-1,-33-79 9,-2 2-1,25 89 0,-42-130 8,-1 1 0,-1 0 1,1-1-1,0 1 0,-1 0 1,0 0-1,0 0 0,0 0 0,0-1 1,-1 1-1,1 0 0,-1 0 1,0-1-1,0 1 0,-1 0 1,1-1-1,-1 1 0,0-1 0,1 0 1,-1 1-1,-1-1 0,1 0 1,0 0-1,-1 0 0,-4 3 1,3-3 100,0-1 0,-1 0 0,0 0 0,1 0 0,-1 0 0,0-1 0,0 1 0,0-1 0,0 0 0,0-1 0,0 0 0,0 1 0,0-1 0,0-1 0,-1 1 0,1-1 0,0 0 0,-7-3 0,6 3-54,0-1 0,0-1 1,1 1-1,0-1 0,-1 0 0,1-1 0,0 1 0,0-1 0,1 0 0,-1 0 0,1 0 0,0-1 1,0 1-1,0-1 0,1 0 0,-1-1 0,1 1 0,0 0 0,-2-8 0,3 9-159,1-1-1,-1 0 0,1 0 1,0 0-1,0 0 0,1 0 1,-1 0-1,1 0 0,0 0 1,0 0-1,1 0 0,0 0 1,0 0-1,0 0 0,0 1 1,1-1-1,0 0 0,0 0 1,0 1-1,0-1 0,1 1 1,-1 0-1,1 0 0,4-4 1,7-5-1991,0 0 0,0 2 0,27-17 1,-2 5-5637</inkml:trace>
  <inkml:trace contextRef="#ctx0" brushRef="#br0" timeOffset="6621.75">5693 406 14859,'0'0'2386,"-10"2"856,3-1-2955,1 0 0,0 0 0,0 1 0,0 0 0,0 0 0,0 0 0,0 1 0,0 0 0,1 0 0,-1 0 0,1 1 0,0 0 0,0 0 0,0 0 0,1 1 0,0-1 0,0 1 0,0 0 0,0 1 0,1-1 0,-1 0 0,1 1 0,1 0 0,-5 11 0,6-13-162,0 0 0,0 0 0,0 0 0,0 0 0,0 1 0,1-1 0,0 0-1,0 0 1,0 1 0,0-1 0,1 0 0,0 0 0,0 1 0,0-1 0,0 0 0,0 0 0,1 0 0,0 0 0,0-1 0,0 1 0,0 0 0,1-1 0,-1 1 0,1-1 0,4 4 0,-3-4-81,1 0 1,0 0 0,-1 0 0,2-1 0,-1 1-1,0-1 1,0 0 0,1-1 0,-1 0 0,1 1-1,-1-2 1,1 1 0,-1 0 0,1-1 0,-1 0 0,1-1-1,0 1 1,-1-1 0,7-2 0,-7 2-38,0 0 1,0-1 0,0 0-1,-1 0 1,1 0-1,0-1 1,-1 1 0,1-1-1,-1 0 1,0-1-1,0 1 1,0-1 0,-1 1-1,1-1 1,-1 0-1,0-1 1,0 1-1,4-7 1,-5 7-1,-1 1 1,0-1-1,1 0 0,-1 1 1,0-1-1,-1 0 0,1 0 1,-1 1-1,1-1 0,-1 0 1,0 0-1,-1 0 0,1 0 1,-1 1-1,1-1 0,-1 0 1,0 0-1,-1 1 0,1-1 1,-1 1-1,1-1 0,-1 1 1,0 0-1,0-1 0,-5-4 1,3 4-76,0-1 0,0 1 0,0 0 1,-1 0-1,1 1 0,-1-1 0,0 1 1,0 0-1,0 0 0,-1 1 0,1-1 1,-1 1-1,0 1 0,1-1 0,-1 1 1,0 0-1,0 0 0,0 0 0,-6 1 1,11 0-22,0 0 1,0 0-1,0 0 1,0 0-1,0 1 1,0-1 0,0 0-1,0 0 1,0 1-1,0-1 1,0 1-1,0-1 1,0 1-1,0-1 1,0 1 0,1 0-1,-1-1 1,0 1-1,0 0 1,1 0-1,-1-1 1,0 1 0,1 0-1,-1 0 1,1 0-1,-1 0 1,1 0-1,0 0 1,-1 1 0,-1 33-6556,5-12-1043</inkml:trace>
  <inkml:trace contextRef="#ctx0" brushRef="#br0" timeOffset="7608.15">6145 437 6601,'0'0'11555,"-10"-1"-8096,5 1-3162,-7-1 432,-1 0-1,0 1 1,1 1-1,-1 0 0,-14 3 1,23-3-615,1 0 0,-1 0 1,1 0-1,0 0 0,-1 1 0,1-1 1,0 1-1,0 0 0,0 0 0,0 0 1,0 0-1,1 1 0,-1-1 0,1 1 1,-1-1-1,1 1 0,0 0 0,0 0 1,0 0-1,0 0 0,1 0 0,-1 1 1,1-1-1,0 0 0,0 1 0,-1 5 1,1-2-79,1-1 0,-1 1 0,1 0 0,1-1 0,-1 1 0,1-1 0,0 1 0,0 0 0,1-1 0,0 0 1,0 1-1,1-1 0,0 0 0,0 0 0,0 0 0,1-1 0,-1 1 0,1-1 0,1 0 0,-1 0 0,1 0 1,0-1-1,0 1 0,0-1 0,0 0 0,1-1 0,0 1 0,0-1 0,0 0 0,0-1 0,0 0 0,0 1 0,1-2 1,-1 1-1,1-1 0,-1 0 0,1-1 0,0 1 0,-1-1 0,1 0 0,0-1 0,-1 0 0,1 0 0,-1 0 1,1-1-1,-1 0 0,1 0 0,-1-1 0,0 1 0,8-6 0,-10 6-42,-1-1 0,1 1 0,-1 0 0,0-1 0,0 0 0,0 0 1,0 0-1,-1 0 0,1 0 0,-1 0 0,1-1 0,-1 1 0,0-1 0,-1 0 0,1 1 0,-1-1 0,1 0 0,-1 0 1,0 0-1,0 0 0,-1 0 0,1 0 0,-1 0 0,0 0 0,0-1 0,-1 1 0,1 0 0,-1 0 0,0 0 0,0 0 1,0 0-1,0 1 0,-1-1 0,1 0 0,-1 0 0,0 1 0,-1-1 0,1 1 0,0 0 0,-1-1 0,0 1 0,0 0 1,0 1-1,0-1 0,0 0 0,0 1 0,-5-3 0,7 5-6,1-1 1,-1 1-1,0 0 1,1-1-1,-1 1 0,0 0 1,1-1-1,-1 1 1,0 0-1,1 0 1,-1 0-1,0 0 0,1-1 1,-1 1-1,0 0 1,1 0-1,-1 0 0,0 1 1,0-1-1,1 0 1,-1 0-1,0 0 1,1 0-1,-1 1 0,0-1 1,1 0-1,-1 1 1,0-1-1,1 0 0,-1 1 1,1-1-1,-1 1 1,-9 26-71,10 34 185,1-59-105,-1 0 19,0 1 0,0 0 0,1 0-1,-1 0 1,1 0 0,0 0 0,0 0-1,0-1 1,0 1 0,0 0 0,0-1 0,1 1-1,0-1 1,-1 1 0,3 1 0,-3-3-7,1 0 0,-1 0 1,0 0-1,1 0 0,-1-1 0,0 1 1,1 0-1,-1-1 0,1 1 0,-1-1 1,1 0-1,-1 1 0,1-1 0,-1 0 1,1 0-1,-1 0 0,1 0 0,-1 0 1,1 0-1,2-1 0,0 0-15,-1-1-1,0 1 1,1-1-1,-1 0 1,0 1-1,0-1 1,0-1 0,0 1-1,-1 0 1,1-1-1,0 0 1,-1 1-1,0-1 1,0 0 0,0 0-1,0 0 1,0-1-1,0 1 1,-1 0-1,0-1 1,0 1-1,2-6 1,-7-22-90,4 31 91,0-1 1,0 1 0,0-1 0,0 1 0,0-1 0,0 1-1,0-1 1,0 1 0,0-1 0,0 1 0,-1-1-1,1 1 1,0 0 0,0-1 0,-1 1 0,1-1 0,0 1-1,-1 0 1,1-1 0,0 1 0,-1 0 0,1-1 0,-1 1-1,1 0 1,0-1 0,-1 1 0,1 0 0,-1 0-1,1 0 1,-1-1 0,1 1 0,-1 0 0,1 0 0,-1 0-1,1 0 1,-1 0 0,1 0 0,-1 0 0,1 0 0,-1 0-1,1 0 1,-1 0 0,1 0 0,-1 1 0,1-1-1,-1 0 1,1 0 0,-1 0 0,1 1 0,0-1 0,-1 0-1,1 0 1,-1 1 0,1-1 0,0 0 0,-1 1 0,1-1-1,-1 1 1,0 0 4,1 1 0,-1-1 0,0 1 0,1-1 0,-1 0 0,1 1 0,-1-1 0,1 1 0,0-1 0,0 1 0,-1-1 0,1 1 1,0-1-1,0 1 0,1-1 0,-1 1 0,0-1 0,0 1 0,1-1 0,-1 1 0,1-1 0,-1 1 0,1-1 0,0 0 0,-1 1 0,1-1 0,0 0 0,0 1 0,0-1 0,0 0 0,2 2 0,1 2 20,1 1 0,0-1 1,0 0-1,1-1 0,7 7 0,-7-8-14,0 0-1,1 0 1,-1 0-1,0-1 1,1 0-1,-1 0 1,1 0-1,0-1 1,0 0 0,-1 0-1,1-1 1,0 0-1,0 0 1,0-1-1,0 0 1,-1 0-1,1 0 1,0-1-1,-1 0 1,9-4-1,-10 4-9,0-1 0,-1 0-1,1 1 1,-1-2 0,0 1 0,0 0-1,0-1 1,0 0 0,0 0-1,-1 0 1,0 0 0,0 0-1,0-1 1,0 0 0,-1 1 0,0-1-1,0 0 1,0 0 0,-1 0-1,1 0 1,-1-1 0,0 1-1,-1 0 1,1 0 0,-1-1 0,-1-9-1,-4-15-297,-1-1-1,-2 1 0,-1 0 0,-2 0 0,-22-45 1,3 3-321,29 71 628,1-1 0,0 1 1,0 0-1,-1 0 1,1 0-1,0-1 0,-1 1 1,0 0-1,1 0 0,-1 0 1,0 0-1,1 0 0,-1 0 1,0 0-1,0 0 1,0 0-1,0 0 0,0 1 1,0-1-1,-2-1 0,-3 22 396,8 45 186,2-38-415,1-1 1,1 0 0,1 0-1,2 0 1,0-1-1,2-1 1,1 0 0,1 0-1,16 23 1,-22-40-140,0 1 0,0-1 1,1-1-1,-1 1 0,2-1 0,-1-1 1,1 1-1,0-1 0,0-1 0,0 0 0,0 0 1,1-1-1,11 3 0,-13-4-30,-1-1 0,1 1-1,-1-2 1,1 1 0,0-1 0,-1 0-1,1 0 1,0-1 0,-1 0 0,1-1-1,-1 1 1,1-2 0,-1 1 0,0-1 0,0 0-1,0 0 1,11-8 0,-16 10-18,0-1 0,0 1-1,-1-1 1,1 0 0,0 0 0,-1 0 0,1 0 0,-1 0 0,0 0 0,1 0 0,-1 0 0,0 0-1,0-1 1,-1 1 0,1 0 0,0-1 0,-1 1 0,0-1 0,1 1 0,-1-1 0,0 1-1,0-1 1,0 1 0,-1 0 0,1-1 0,0 1 0,-1-1 0,0 1 0,0 0 0,1-1-1,-1 1 1,0 0 0,-1 0 0,-1-3 0,2 2 3,-1 0 0,0 0 0,-1 0 0,1 1 0,0-1 0,-1 0 0,0 1 0,0 0 0,1-1 0,-1 1 0,0 1 0,-1-1-1,1 0 1,0 1 0,0-1 0,-1 1 0,1 0 0,-1 0 0,1 0 0,-1 1 0,0-1 0,1 1 0,-4 0 0,5 1 31,1-1 1,0 1-1,-1 0 0,1 0 1,0 0-1,0-1 0,0 1 1,-1 0-1,1 1 0,0-1 1,0 0-1,1 0 1,-1 0-1,0 1 0,0-1 1,1 0-1,-1 1 0,0-1 1,1 0-1,-1 1 0,1-1 1,0 1-1,0-1 0,-1 1 1,1-1-1,0 1 0,0-1 1,1 3-1,3 46 660,-3-45-679,1-1 1,0 0 0,0-1 0,0 1-1,0 0 1,1 0 0,0-1 0,0 1-1,0-1 1,0 0 0,0 0 0,0 0-1,1-1 1,-1 1 0,1-1 0,0 0-1,0 0 1,0 0 0,0 0 0,0-1-1,0 1 1,9 0 0,7 2-524,0 0 0,0-2 0,31-1 0,-41-1 68,60 1-4883,-8-1-3799</inkml:trace>
  <inkml:trace contextRef="#ctx0" brushRef="#br0" timeOffset="8489.53">7549 441 13539,'0'0'5276,"-8"-4"-2644,4 2-2453,1 0 0,-1 0 0,0 1-1,0-1 1,0 1 0,0 0 0,0 0 0,0 0-1,0 1 1,0-1 0,0 1 0,-1 0-1,1 0 1,0 0 0,0 1 0,0 0 0,0-1-1,0 1 1,0 1 0,0-1 0,0 1 0,0-1-1,1 1 1,-1 0 0,0 0 0,1 1 0,0-1-1,-1 1 1,1 0 0,0 0 0,-3 4-1,2-2-46,-1 1 0,1 0 0,1 0 0,-1 0 0,1 1 0,0-1-1,1 1 1,-1-1 0,1 1 0,1 0 0,-1 0 0,1 0-1,0 0 1,1 0 0,0 0 0,1 10 0,-1-13-78,1-1 0,0 0 0,0 0 0,0 0 0,0 0 0,0 0 0,1 0 1,-1 0-1,1 0 0,0 0 0,0-1 0,0 1 0,0-1 0,0 1 0,0-1 0,1 0 0,-1 0 0,1 0 1,0 0-1,-1-1 0,1 1 0,0-1 0,0 1 0,0-1 0,0 0 0,1 0 0,-1 0 0,0-1 1,0 1-1,0-1 0,1 0 0,-1 1 0,0-2 0,0 1 0,1 0 0,-1-1 0,3 0 0,1 0-12,0 0 0,0-1 0,-1 0 0,1 0-1,0 0 1,-1-1 0,0 0 0,0 0 0,0-1-1,0 1 1,0-1 0,-1-1 0,0 1-1,0-1 1,0 0 0,0 0 0,-1 0 0,0-1-1,0 1 1,0-1 0,5-12 0,-5 9-51,0-1 0,-1 1 1,0-1-1,0 0 1,-1 0-1,-1 0 0,1 0 1,-2 0-1,1 0 0,-2 0 1,1 0-1,-1-1 0,-1 1 1,-4-15-1,0 5-122,-1 0 1,-2 0 0,0 1-1,-1 0 1,-1 1 0,0 0-1,-1 0 1,-28-28-1,40 45 122,-1 0 0,0 1-1,1-1 1,-1 0-1,0 0 1,0 1 0,1-1-1,-1 1 1,0-1-1,0 1 1,0-1 0,0 1-1,0-1 1,0 1 0,0 0-1,0 0 1,0-1-1,0 1 1,-1 0 0,-2 13-49,13 32 85,6 1 182,2 0 0,2-1 0,41 72 0,-56-111-136,0-1 0,0 1 0,0-1-1,1 0 1,0 0 0,0-1 0,1 1 0,-1-1 0,1 0 0,0 0 0,0-1 0,11 5 0,-14-7-70,0 0 1,0 0 0,0 0 0,0-1 0,0 1 0,1-1-1,-1 1 1,0-1 0,0 0 0,0-1 0,0 1 0,1-1-1,-1 1 1,0-1 0,0 0 0,0 0 0,0 0 0,0 0-1,-1-1 1,1 1 0,0-1 0,0 0 0,-1 1 0,1-1-1,-1-1 1,0 1 0,1 0 0,2-4 0,0-2-197,1-1 1,-1 0 0,0 0 0,-1 0 0,0-1 0,3-12-1,-6 19 100,-1 1 0,1-1 1,-1 0-1,1 0 0,-1 1 0,0-1 0,0 0 0,0 0 0,-1 1 0,1-1 0,0 0 0,-2-3 0,1 4 64,0 1 0,1 0-1,-1 0 1,0 0 0,0 0-1,0 0 1,0 0-1,0 0 1,0 0 0,0 0-1,0 1 1,0-1 0,0 0-1,-1 1 1,1-1 0,0 1-1,0-1 1,-1 1 0,1-1-1,0 1 1,-1 0-1,1 0 1,-1 0 0,1 0-1,0 0 1,-2 0 0,1 0 26,1 0 0,0 0 0,0 0 1,-1 1-1,1-1 0,0 0 0,0 1 1,-1-1-1,1 1 0,0 0 0,0-1 1,0 1-1,0 0 0,0-1 0,0 1 1,0 0-1,0 0 0,0 0 0,1 0 1,-1 0-1,0 0 0,-1 2 0,-9 36 1222,10-32-999,0 0 0,1 0 0,0 0 0,1 0 0,-1 0 0,1 0 0,0-1 0,1 1 0,2 8 0,-2-13-223,0 1 0,0 0-1,0-1 1,1 1 0,-1-1 0,1 1-1,-1-1 1,1 0 0,0 0 0,0 0 0,-1-1-1,1 1 1,1-1 0,-1 0 0,0 1-1,0-1 1,0-1 0,1 1 0,5 0 0,7 1-313,0-1 1,29-1 0,-25-1-427,56-1-4309,-2-5-4069</inkml:trace>
  <inkml:trace contextRef="#ctx0" brushRef="#br0" timeOffset="8930.34">8386 158 16412,'0'0'5115,"2"9"-3125,25 118 3447,-18-93-4975,-1 0 0,-1 0-1,-2 0 1,-2 1-1,-1 65 1,-19-21 325,51-84-531,-9-3-256,0 0 0,1 1 0,0 2 0,1 1 0,-1 1 0,1 1 0,51 3 0,-64 3 256,-2 0-1146</inkml:trace>
  <inkml:trace contextRef="#ctx0" brushRef="#br0" timeOffset="9324.54">8941 466 13827,'0'0'9078,"2"9"-6866,2 10-1633,-2 0-1,0 1 1,0-1-1,-2 1 1,-1-1-1,0 1 1,-1-1-1,-1 1 0,-1-1 1,-1 0-1,-8 21 1,13-40-563,-1 1 1,1-1 0,0 0-1,0 1 1,0-1-1,0 0 1,0 1 0,0-1-1,0 1 1,0-1 0,0 0-1,0 1 1,0-1-1,0 1 1,0-1 0,0 0-1,0 1 1,0-1-1,0 0 1,0 1 0,0-1-1,1 0 1,-1 1-1,0-1 1,0 0 0,0 1-1,1-1 1,-1 0-1,0 1 1,1-1 0,-1 0-1,0 0 1,1 1-1,16 0 156,24-11-238,-34 8 104,9-3-229,33-8 344,-18 13-3209</inkml:trace>
  <inkml:trace contextRef="#ctx0" brushRef="#br0" timeOffset="9753.77">9112 559 13451,'0'0'9570,"-18"67"-7402,14-36-527,0 11-625,-3 12-128,-1 10 24,-2-6 185,3-12 135,0-15-704,3-10-280,0 0-248,1-1-328,3-2-1192,0-7-3770</inkml:trace>
  <inkml:trace contextRef="#ctx0" brushRef="#br0" timeOffset="10997.84">9457 72 9418,'0'0'9711,"-3"7"-7579,-10 28-170,1 0 0,-12 71 0,16-53-1469,2 1 0,3 0 0,4 68 1,-1-116-475,1-1 1,0 1 0,0 0-1,0 0 1,1-1 0,0 1 0,0-1-1,0 1 1,1-1 0,0 0 0,0 0-1,0 0 1,0 0 0,1-1-1,0 1 1,0-1 0,0 0 0,9 6-1,-4-4 187,1 0 0,0 0 0,1-1 0,-1-1 0,1 0 0,0 0 0,0-1 0,16 3 0,-29-2 1209,-6 4-3722</inkml:trace>
  <inkml:trace contextRef="#ctx0" brushRef="#br0" timeOffset="11918.34">9689 343 13379,'0'0'6867,"-3"10"-4638,-2 12-1548,1 1 0,0-1 0,2 0 0,0 1-1,2-1 1,2 24 0,-2-41-582,1 0 0,0 0-1,0 0 1,0 0 0,1 0 0,0-1 0,0 1 0,0 0 0,0-1-1,1 1 1,0-1 0,0 0 0,0 0 0,6 6 0,-5-7-42,0-1-1,-1 0 1,1 0 0,0 0 0,0-1 0,1 1 0,-1-1 0,0 0 0,0 0 0,1-1-1,-1 1 1,0-1 0,1 0 0,-1 0 0,0 0 0,1-1 0,-1 1 0,0-1 0,0 0 0,7-3-1,-7 4-40,-1-1 0,1-1 0,0 1 0,-1 0 0,0-1 0,1 0 0,-1 0 0,0 0-1,0 0 1,0 0 0,0-1 0,0 1 0,0-1 0,-1 0 0,1 0 0,-1 0 0,0 0 0,0 0-1,0 0 1,0-1 0,-1 1 0,1-1 0,-1 1 0,0-1 0,0 1 0,0-1 0,0 0 0,-1-6-1,0 0-98,0 1 0,-1 0 0,0-1-1,0 1 1,-1 0 0,-1 0 0,1 0-1,-2 0 1,1 1 0,-7-12 0,10 19 70,-1 1 0,1 0 0,0 0 0,0-1 0,-1 1 0,1 0 0,0 0 0,0-1 0,-1 1 0,1 0 0,0-1 0,0 1 0,0 0 0,0-1 0,0 1 1,-1 0-1,1-1 0,0 1 0,0 0 0,0-1 0,0 1 0,0 0 0,0-1 0,0 1 0,0-1 0,0 1 0,0 0 0,0-1 0,1 1 0,-1 0 0,0-1 0,0 1 0,0 0 0,0-1 1,0 1-1,1 0 0,-1 0 0,0-1 0,0 1 0,1 0 0,-1-1 0,0 1 0,0 0 0,1 0 0,-1 0 0,0-1 0,1 1 0,-1 0 0,1 0 0,24 4-135,30 21 175,-51-23-27,0 0-1,0 0 1,0 1-1,0-1 1,-1 1-1,1 0 0,-1 0 1,0 1-1,1-1 1,-2 0-1,1 1 1,0 0-1,-1 0 1,1 0-1,-1 0 0,2 6 1,-1 1-3,-1 0 1,0 0 0,-1 0-1,-1 0 1,0 16-1,0-17 5,0-9 0,0 0 0,0 1 1,0-1-1,0 0 0,0 0 0,0 0 1,1 0-1,-1 0 0,0 0 0,1 0 1,-1 0-1,0 0 0,1 0 0,0 0 1,-1 0-1,1 0 0,0 0 0,-1 0 1,1 0-1,0 0 0,0-1 1,-1 1-1,1 0 0,0-1 0,0 1 1,2 1-1,0-2 4,-1 1 0,1 0 0,-1-1 0,1 0 0,-1 0 0,1 1-1,-1-1 1,1-1 0,-1 1 0,1 0 0,4-2 0,-2 1 1,1-1 0,-1 1-1,0-1 1,1-1-1,-1 1 1,0-1 0,0 0-1,-1 0 1,1 0 0,8-8-1,-12 7-17,1 0 0,0 0 0,-1 0 0,0 0 1,0 0-1,0 0 0,0 0 0,-1 0 0,0-1 0,0 1 0,0 0 0,0 0 0,-1-1 0,1 1 0,-1 0 0,0 0 0,0 0 1,-1 0-1,1 0 0,-4-7 0,13 31-81,-7-15 95,1 0-1,0 0 1,1 0 0,-1-1 0,1 1 0,0-1 0,0 1-1,7 7 1,-4-7 21,1 0 0,0 0-1,-1-1 1,2 1 0,-1-1 0,13 4-1,-16-6-12,0 0 0,0-1 0,1 0 0,-1 0 0,0 0 0,0-1 0,1 1 0,-1-1 0,1 0 0,-1 0 0,0 0 0,1-1 0,-1 0 0,5-1 0,-8 2-3,0-1 0,0 0 0,0 0 0,0 1 0,-1-1 0,1 0 0,0 0 0,-1 0 0,1 0 0,-1 0 0,1 0 1,-1 0-1,1 0 0,-1 0 0,0 0 0,1 0 0,-1 0 0,0 0 0,0 0 0,0 0 0,0 0 0,0 0 0,0-1 0,0 1 0,0 0 0,-1-2 0,-7-38 46,3 23-41,5 15-48,-1 0 1,1 0-1,0 0 0,0 0 1,0 0-1,0-1 0,0 1 0,1 0 1,-1 0-1,1 0 0,0 0 1,0 0-1,0 0 0,0 0 1,1 0-1,-1 0 0,1 1 1,0-1-1,0 1 0,0-1 1,0 1-1,2-3 0,-1 4 13,-1 0 1,0 0-1,0 0 0,0 0 0,1 1 0,-1-1 0,0 1 0,1 0 0,-1-1 0,0 1 0,1 0 1,-1 0-1,0 1 0,1-1 0,-1 0 0,0 1 0,1 0 0,-1-1 0,0 1 0,0 0 1,0 0-1,0 0 0,0 0 0,0 1 0,0-1 0,0 0 0,0 1 0,0 0 0,-1-1 0,4 4 1,5 5 14,-1 0 1,0 0 0,0 1-1,7 11 1,-14-18 16,1 0 0,-1 0 0,0 0 0,0 0 0,0 0-1,-1 1 1,1-1 0,-1 0 0,0 1 0,0-1 0,-1 1 0,1 0 0,-1-1 0,0 1-1,-1 7 1,0-10-9,0 0-1,0 0 1,0 0-1,0 0 1,0 0-1,-1 0 1,1 0-1,0-1 1,-1 1-1,0 0 1,1-1-1,-1 1 1,0-1-1,0 0 1,1 0-1,-1 0 1,0 0-1,0 0 1,0 0-1,-1 0 1,1-1-1,0 1 1,0-1-1,-3 1 0,-58 4-2810,54-5 1578,-21 0-4277</inkml:trace>
  <inkml:trace contextRef="#ctx0" brushRef="#br0" timeOffset="12316.48">10046 187 3505,'0'0'10722,"62"12"-11250,-37-8-4409</inkml:trace>
  <inkml:trace contextRef="#ctx0" brushRef="#br0" timeOffset="12700.47">10546 217 10626,'0'0'6410,"-3"10"-4291,0 0-1792,1 1 0,0-1 1,0 1-1,1-1 0,1 1 1,0-1-1,0 1 0,1-1 0,0 1 1,1-1-1,4 15 0,27 65 1185,-19-57-960,-2 1-1,8 37 0,-34-86 3279,-7-20-3843,18 24 41,0 0 1,0 0-1,1 0 0,-2-18 1,4 26-101,-1 1 0,1 0 0,0-1 0,0 1 0,0 0 0,0-1 1,0 1-1,0 0 0,1-1 0,-1 1 0,1 0 0,-1-1 0,1 1 0,0 0 0,0 0 1,0 0-1,0 0 0,0 0 0,1 0 0,-1 0 0,0 0 0,1 0 0,0 1 0,-1-1 1,1 1-1,0-1 0,0 1 0,4-3 0,1 3-1218,1 0-1,0 1 1,0-1-1,-1 1 1,11 2-1,10 4-5605</inkml:trace>
  <inkml:trace contextRef="#ctx0" brushRef="#br0" timeOffset="13160.95">10839 489 1536,'0'0'14190,"-9"-1"-12384,3 1-1460,0 0 1,0 0-1,0 0 1,0 1-1,0 0 0,0 0 1,0 0-1,0 1 1,-7 2-1,10-2-135,0-1-1,0 0 0,0 1 1,1 0-1,-1-1 0,0 1 1,1 0-1,-1 1 0,1-1 1,0 0-1,0 1 0,-1-1 1,2 1-1,-1-1 0,0 1 1,0 0-1,1 0 0,0 0 1,0 0-1,0 0 0,0 0 1,0 0-1,0 5 0,0-7-176,1 0 0,0 0 0,0 1-1,0-1 1,0 0 0,1 0 0,-1 0-1,0 0 1,0 0 0,1 1 0,-1-1-1,1 0 1,-1 0 0,1 0 0,-1 0-1,1 0 1,0 0 0,-1-1 0,1 1-1,0 0 1,0 0 0,-1 0 0,1-1-1,0 1 1,0 0 0,1 0 0,1 1-6,0-1 0,0 0 0,0 0 0,1 0 1,-1 0-1,0-1 0,0 1 0,0-1 0,7 0 0,-6 0-28,-1 0 1,1 0-1,0 0 0,0-1 0,0 1 0,0-1 0,0 0 0,-1 0 0,1-1 0,0 1 0,-1-1 1,1 0-1,-1 0 0,1 0 0,-1 0 0,0-1 0,4-3 0,-1-25 30,-6 30-28,1 0 0,-1 0 0,0 0 0,0 0 0,0 0 0,0 1 0,0-1 0,0 0 0,0 0 0,0 0-1,0 0 1,-1 0 0,1 0 0,0 1 0,0-1 0,-1 0 0,1 0 0,0 0 0,-1 1 0,1-1 0,-1 0-1,1 1 1,-1-1 0,0 0 0,1 1 0,-1-1 0,0 0 0,1 1 0,-1-1 0,0 1 0,0-1 0,0 1 0,5 25-193,1-16 287,0-1-1,1 1 1,0-1 0,1-1 0,13 14-1,15 3-1111,-33-23 664,0 0 0,-1-1 0,1 1 0,0 0 0,0-1 0,0 0 0,0 1 0,0-1 0,0 0 0,-1 0 0,1 0 0,0 0 0,0 0 0,0-1 0,0 1 0,2-1 0,3-5-5545</inkml:trace>
  <inkml:trace contextRef="#ctx0" brushRef="#br0" timeOffset="13610.48">10889 100 12163,'0'0'2652,"4"8"-91,21 41 99,-3 0 0,19 60 0,-33-83-2040,-1 2 0,-1-1 1,-1 1-1,-1 0 0,-2 0 0,-1 38 0,0-50-842,7-27-2315,-1-1 130,4-7-5552</inkml:trace>
  <inkml:trace contextRef="#ctx0" brushRef="#br0" timeOffset="13611.48">11082 91 1768,'0'0'9724,"2"14"-5626,18 89 672,32 219 4948,-51-309-9454,2 4-771,-2-17 226,0 0 0,-1 0 0,1 0 0,0-1 0,0 1 0,-1 0 0,1 0 0,0-1 0,0 1 0,-1 0 0,1-1 0,0 1 0,-1 0 0,1-1 0,0 1 0,-1-1 0,1 1 0,-1-1 0,1 0 0,-1 1 0,1-1 0,-1 1 0,1-1 0,0-1 0,10-9-7990</inkml:trace>
  <inkml:trace contextRef="#ctx0" brushRef="#br0" timeOffset="14020.56">11299 411 13363,'0'0'9050,"8"60"-7146,-8-35-824,0-1-39,1-2 119,0-4-152,1-4-176,0-5-272,-1-4-200,0-5-360,0-7-176,3-15-1832,2 2-3505,0 0-6178</inkml:trace>
  <inkml:trace contextRef="#ctx0" brushRef="#br0" timeOffset="14429.81">11429 544 5977,'0'0'22502,"-2"-5"-21780,-1-1-744,1 1 0,0-1 0,1 0 0,-1 0 0,1 0 0,1 0 0,-1 0 0,1 0 0,0 0 0,0 0 0,2-10 0,-2 14-72,1-1 0,0 1 0,0-1 0,0 1 0,0-1 1,0 1-1,0 0 0,1-1 0,-1 1 0,1 0 0,-1 0 0,1 0 1,0 0-1,0 0 0,0 0 0,0 1 0,0-1 0,0 1 1,1-1-1,-1 1 0,0 0 0,1 0 0,-1 0 0,1 0 0,-1 0 1,1 1-1,-1-1 0,1 1 0,0-1 0,-1 1 0,4 0 1,-4 1 86,0-1 0,0 0 0,0 1 0,-1-1 0,1 1 1,0-1-1,-1 1 0,1 0 0,0 0 0,-1 0 0,1 0 1,-1 0-1,0 0 0,1 0 0,-1 0 0,0 1 0,0-1 1,1 0-1,-1 1 0,0-1 0,1 4 0,21 42 1137,-11-20-277,7 3-10,0-1-1,-16-21-1839,-15-18-7589</inkml:trace>
  <inkml:trace contextRef="#ctx0" brushRef="#br0" timeOffset="14430.81">11302 204 15443,'0'0'8362,"52"-4"-8882,-17 4-4281,3 0-1512</inkml:trace>
  <inkml:trace contextRef="#ctx0" brushRef="#br0" timeOffset="14814.47">11667 1 14027,'0'0'4289,"82"83"-1464,-32-9-401,-1 12-672,-8 4-151,-16-7-209,-18-12-32,-7-5-375,-12-6-497,-7-13-248,0-12-104,2-10-136,1-5-400,-14 4-841,4-3-2503,1-3-3634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6.7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0 270 0,'-4'0'67'0,"4"0"-56"0,0 0 44 16,0 0 5-16,0 3-14 15,0 11 2-15,0 2-8 16,7 6-10-16,-1 0-10 15,-3 2-4-15,0 0-5 16,-1-3-6-16,1-1-5 16,0-2-2-1,3-1-12-15,1-3-31 16,3 3-125-16,-3-5-222 16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6.4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8 409 256 0,'12'0'34'16,"8"-16"-12"-16,2-8 10 15,4-4-7-15,-2-3 8 0,-1-4-15 16,-5-2-11-16,-4-2-3 0,-10 1-1 15,-4 0-3-15,0 0 2 16,-18 7 0-16,1 4 6 16,0 8 12-16,3 11 10 15,4 8-2-15,-7 0-21 16,4 20-7-16,-2 12 2 0,7 9-2 16,8 8 0-16,0 5 1 15,7 4-2-15,12 3 1 16,2-1-3-16,5 2 3 15,0-1-1-15,0-4 0 16,-1-4-2-16,-4-3 1 16,-4-6 1-1,-5-4 1-15,-7-5 0 16,-4-6 3-16,-1-9-2 16,0-8 3-16,0-6 6 15,-14-6 20-15,-10 0 13 0,-5 0-31 16,-4-14 2-16,3-5 2 15,1-8-16-15,2-2 0 16,4 0 0-16,4 1-2 16,7 3-5-16,7 4-5 0,5 2-12 15,0 0-19-15,9 0-19 16,12-2-21-16,11 0-67 16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5.6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25 340 0,'20'0'38'15,"6"0"-20"-15,7-4 29 16,3-3-1-16,1 2-14 0,0 1-24 16,0 3-8-16,-6-1-25 15,-7 0-106-15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5.4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4 204 0,'0'0'60'0,"0"0"2"15,0 0 11-15,0 0-25 16,0 0-14-16,13 0 3 16,8 0-1-16,1 0-21 15,1 0-7-15,1-2 0 16,1 0-8-16,-3 2 0 0,-3 0-10 15,-7 0-43-15,-2 0-88 16,-10 0-172-16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5.0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32 188 0,'0'0'56'31,"0"0"-42"-31,0 0 33 16,0 0 11-16,1 0-27 0,8 0-5 16,2-2 7-16,5 0-10 15,0-2-14-15,2-1-6 16,3 2-3-16,7-1-25 0,4-1-66 16,5-2-175-16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4.7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251 0 128 0,'0'0'17'16,"0"0"11"-16,0 0 42 16,0 0-7-1,0 0-6-15,0 0-18 16,-3 0 0-16,-13 0-35 16,-4 0-4-16,-3 0 2 15,-2 0-1-15,-3 3-1 16,1 3 0-16,1 0 1 15,6-3-1-15,3 2 1 0,3 0 1 16,4-2 0-16,1 2-1 16,5-5 1-16,0 2-1 15,4 0 0-15,0 1-1 16,0 4-2-16,0 6 2 0,0 8 2 16,0 6-2-1,4 5 1-15,0 5-1 0,-1 3 0 16,1 0 2-16,-4-3-2 15,3-2 0-15,3-4 0 0,1-6-2 32,1-5 2-32,3-5 0 15,-1-4 3-15,-2-2-3 16,1-3 3-16,1-1 1 16,-3-1 4-16,5-4-3 15,-1 0 0-15,0 0 5 0,2 0 3 16,3 0-8-16,1-7 0 15,2-2-3-15,5-4-1 16,-1 4 1-16,0 1 1 16,-1 4-1-16,-2 0-2 15,-6 4 2-15,-1 0-1 16,-7 0-1-16,-2 0-1 0,-4 0-3 16,0 0-1-16,0 0 1 15,-6 0-18-15,-11 0-47 16,-6 0-142-16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2.6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116 34 133 0,'-4'-3'20'0,"-2"-1"16"15,5 4 18-15,1 0-14 16,-3-1-7-16,3 1-9 15,0 0-4-15,0 0-3 16,0 0 0-16,-1 0-3 16,-1 0-3-16,-5 0-5 0,4 5-2 15,-6 6 1-15,2 2-1 0,0 1-1 16,0 2 0-16,3 3-1 16,1-1 0-16,-3 2 2 15,6 2-1-15,0 1-1 16,0 0 1-16,0-2 0 15,0 3 0 1,0-3-2-16,10 1 2 16,2-2 0-16,3-1 0 15,3-1 0-15,0-2-1 16,1-3 4-16,-2-2-1 16,0-2 0-16,2-4 1 15,-2-1 0-15,0-2 1 16,0-2 2-16,1 0 1 0,0 0-1 15,-2-2 1-15,1-11-2 16,-1-5 1-16,-5-3-1 16,-2 0-2-16,0-3-4 15,-6 0 0-15,-3 1 1 0,0-3-1 16,0 1-1-16,-6-4 1 16,-12 2 0-16,-3 0-2 0,-5-1 1 15,-2 1-1-15,-3 3 2 16,-3 1-2-16,3 8 0 15,-1 2 0-15,-1 8 0 16,0 5-2-16,6 0 0 16,7 0-11-16,6 2-13 15,9 8-25 1,5 2-46-16,0 4-89 16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7.4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0 342 0,'-1'-2'29'16,"1"2"9"-16,-2 0 11 16,2 0-5-16,0 0-31 15,0 9-7-15,0 10 17 16,0 4-2 0,0-2-8-16,0 2-5 15,0-5 0-15,0 0-7 16,6-7 2-16,7-7 1 0,1-3 0 15,8-1 1-15,3 0-1 16,3-10 1-16,-1-6-4 16,-1 1-1-16,-6 4 0 15,-10 2 0-15,-1 6 0 0,-5 1 0 16,-4 2 0-16,0 0-1 16,0 0 1-16,0 0 0 15,0 0 2-15,0 2-2 16,0 9 1-16,1 5 1 15,2 0 0-15,3 4-2 16,-2 2 2-16,3 1 0 0,-4 1-1 16,3-3 0-16,-2-2 0 15,-1 0-1-15,0-5-1 16,1-5 0-16,-1-3-8 16,-1-3-41-16,2-3-105 0,-4-2-162 15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6:53.6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0 133 0,'0'-1'68'0,"0"1"-61"16,0 0 19-16,0 0 17 0,0 0-9 15,0 0-15-15,0 0-3 16,0 7 14-16,0 7-1 16,0 4-5-16,0 1-7 15,0 0 0-15,0 1-6 0,-1-1-4 16,1-1 0-16,0-3-5 31,0-2-2-31,0-6 2 0,6-2 2 16,2-3 0-16,6-2-1 15,2 0 4-15,0 0 1 16,4 0 2-16,-3-10-4 16,-2 3-6-16,-1-3 2 15,-6 4-2-15,-3 3 0 16,-5 1 0-16,0 2 0 0,0 0 2 15,0 0-2-15,0 0 0 16,0 0 3-16,0 11-2 16,0 2 5-16,0 2-4 15,0-1-1-15,0-2 0 16,0 1 1-16,0-3-2 16,4 2 3-1,-2-1-2-15,1-1 0 16,-1-2 1-16,0 2-1 15,-1-2 1-15,1-2 0 0,-1-2-1 16,2 1-1 0,-2-3 0-16,-1 0 0 15,2-2 0-15,-2 0-1 0,0 0-1 16,0 0-4-16,0 0-4 0,0 0-28 16,0 0-61-16,0-5-146 15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17:04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1 101 512,'0'0'24493,"43"0"-22476,-24 0-401,5 0-368,2 0-383,2-1-465,0-2-400,-4 2-24,-4 0-841,-6 1-1239,-5 0-2865</inkml:trace>
  <inkml:trace contextRef="#ctx0" brushRef="#br0" timeOffset="417.94">21 285 13003,'0'0'13659,"50"9"-12619,-29-9-592,2-4-448,10 4-696,-6 0-3089,-3 0-3713</inkml:trace>
  <inkml:trace contextRef="#ctx0" brushRef="#br0" timeOffset="817.45">515 354 14443,'0'0'4316,"7"-7"-1180,91-108 3277,49-77-4572,-144 278 720,-3-55-2550,1 0 1,1 1-1,2-2 1,15 60-1,-19-90-88,0 1-1,1-1 1,-1 0-1,0 1 1,1-1 0,-1 0-1,0 0 1,1 1 0,-1-1-1,1 0 1,-1 0-1,1 0 1,-1 0 0,1 1-1,-1-1 1,1 0 0,-1 0-1,1 0 1,-1 0-1,1 0 1,-1 0 0,0 0-1,1 0 1,-1 0 0,1 0-1,-1-1 1,1 1-1,-1 0 1,1 0 0,-1 0-1,1-1 1,-1 1 0,0 0-1,1 0 1,-1-1-1,1 1 1,-1 0 0,0-1-1,1 1 1,-1 0 0,0-1-1,0 1 1,1-1-1,-1 1 1,0 0 0,0-1-1,1 1 1,-1-1 0,0 0-1,7-10-6983</inkml:trace>
  <inkml:trace contextRef="#ctx0" brushRef="#br0" timeOffset="1213.1">1044 265 10506,'0'0'15524,"-11"51"-14172,10-32-344,1 2 48,0 1-144,0-1 1,2 0-217,0-3 104,-1-1-800,0-4 0,-1-3 0,2-5 0,2-5-1192,2-1-3233</inkml:trace>
  <inkml:trace contextRef="#ctx0" brushRef="#br0" timeOffset="1626.4">1324 0 12819,'0'0'9929,"-2"10"-8410,-1 1-1253,-14 88 3010,16-90-2921,0-1 0,0 1 0,1 0 0,0 0-1,1 0 1,0-1 0,0 1 0,1 0 0,5 15-1,-6-22-301,0 0 0,1 0 0,-1 0 1,0-1-1,1 1 0,0 0 0,-1 0 0,1-1 0,0 1 0,-1-1 0,1 0 0,0 1 0,0-1 0,0 0 0,0 0 0,1 0 0,-1-1 0,0 1 0,0 0 0,1-1 0,-1 1 0,0-1 0,0 0 0,1 0 0,-1 0 0,0 0 0,1 0 1,-1 0-1,0-1 0,0 1 0,1-1 0,3-1 0,8-3-776,-1 0 0,1-1-1,-1-1 1,14-8 0,-8 4-3134,-1 1-2630</inkml:trace>
  <inkml:trace contextRef="#ctx0" brushRef="#br0" timeOffset="2073.53">1489 54 12347,'0'0'11347,"4"10"-9470,2 16-1047,-1 0 0,-1 0 1,-2 0-1,0 1 0,-2-1 0,-3 30 1,-6 69 48,7-139-4463,1 0-4730</inkml:trace>
  <inkml:trace contextRef="#ctx0" brushRef="#br0" timeOffset="2467.97">1978 224 10082,'0'0'14427,"-7"-2"-12902,4 1-1394,0 0 0,0 0 0,0 1 0,0-1 0,0 1 0,0 0 0,0 0 0,0 0 0,-1 0 0,1 0 0,0 1 0,0 0 0,0-1 0,0 1 1,0 0-1,0 0 0,1 1 0,-1-1 0,0 0 0,0 1 0,1 0 0,-1 0 0,1 0 0,0 0 0,-1 0 0,1 0 0,0 0 0,0 1 0,0-1 0,1 1 1,-1 0-1,1-1 0,-1 1 0,1 0 0,-1 4 0,0-3-34,0 0 0,0 0-1,1 0 1,-1 0 0,1 1 0,0-1 0,1 0 0,-1 1-1,1-1 1,0 1 0,0-1 0,0 1 0,0-1-1,1 1 1,0-1 0,0 0 0,0 1 0,0-1 0,3 5-1,-1-6-92,-1 0 0,1 0-1,-1 0 1,1 0-1,0 0 1,0-1-1,0 1 1,0-1 0,1 0-1,-1 0 1,1 0-1,-1-1 1,1 1-1,-1-1 1,1 0 0,0 0-1,0 0 1,0 0-1,0-1 1,-1 0-1,9 0 1,5 1-612,0-2 1,0 0-1,21-5 0,20-10-7122,-28 6-417</inkml:trace>
  <inkml:trace contextRef="#ctx0" brushRef="#br0" timeOffset="3131.45">2143 209 744,'0'0'22810,"-3"8"-20931,1-3-1646,0 1-1,1-1 0,0 0 0,0 0 0,0 1 0,1-1 0,-1 1 1,1-1-1,0 1 0,1-1 0,0 0 0,-1 1 0,2-1 0,-1 0 0,3 6 1,13 46 2362,-4-103-1682,-9 26-1167,10-39-522,-14 57 696,1 0-1,-1-1 1,1 1 0,0 0-1,0 1 1,0-1 0,0 0-1,0 0 1,0 0 0,0 0 0,1 1-1,-1-1 1,1 1 0,-1-1-1,1 1 1,0-1 0,-1 1 0,1 0-1,0 0 1,3-2 0,-2 3 56,0 1 0,0-1 0,0 1 1,-1-1-1,1 1 0,0 0 0,-1 0 0,1 0 1,0 0-1,-1 1 0,1-1 0,-1 1 0,0-1 1,0 1-1,1 0 0,-1 0 0,0 0 0,0 0 1,-1 0-1,1 0 0,0 1 0,2 4 0,4 5 75,-1 1-1,0 0 1,5 14-1,3 36 3123,-15-74-3294,0 0-1,1 0 1,1 0-1,0 0 1,0 0-1,1 0 1,0 0-1,1 1 1,0-1-1,7-11 1,-10 21 101,-1 1-1,1-1 1,-1 0 0,1 1 0,-1-1 0,1 1 0,0-1-1,-1 1 1,1-1 0,0 1 0,-1-1 0,1 1 0,0 0 0,0-1-1,-1 1 1,1 0 0,0 0 0,0-1 0,-1 1 0,1 0-1,0 0 1,0 0 0,0 0 0,0 0 0,-1 0 0,1 0 0,0 0-1,0 1 1,-1-1 0,1 0 0,0 0 0,0 1 0,0-1-1,-1 0 1,1 1 0,0-1 0,-1 1 0,1-1 0,0 1-1,-1-1 1,1 1 0,-1-1 0,1 1 0,-1 0 0,1-1 0,-1 1-1,1 0 1,0 1 0,27 41 143,-24-36-172,1 1 74,1 1 84,-1 0 0,0 1 0,0 0 1,-1 0-1,4 12 0,-7-29 74,1 0-1,0 0 1,0 0-1,0 0 0,1 0 1,0 1-1,6-10 1,-6 11-90,-1 0-178,1 0 0,0 1-1,0 0 1,0 0 0,0 0 0,1 0 0,-1 0 0,9-6 0,-11 9 65,0 1-1,0-1 1,0 0 0,0 1 0,0-1-1,0 1 1,1-1 0,-1 1-1,0 0 1,1-1 0,-1 1-1,0 0 1,0 0 0,1 0 0,-1 0-1,0 0 1,1 0 0,-1 0-1,0 0 1,0 1 0,1-1 0,-1 0-1,0 1 1,0-1 0,1 1-1,-1 0 1,0-1 0,0 1 0,0 0-1,0 0 1,0-1 0,0 1-1,0 0 1,0 0 0,0 0-1,-1 0 1,1 0 0,0 0 0,-1 1-1,2 1 1,9 16-216,-6-11 415,0 0-1,0-1 1,0 1-1,13 11 1,-15-16-301,0-1-1,0 0 1,0 0 0,0 0 0,0 0-1,1 0 1,-1-1 0,1 0 0,0 0-1,-1 0 1,1 0 0,0 0 0,-1-1-1,1 1 1,6-1 0,6 0-4618,-2-1-3337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17:00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23 198 11867,'0'0'13725,"-6"-1"-8860,13 5-4781,0 0 0,0 0 0,0 0 0,1-1 0,0 0 0,-1 0 0,1-1 0,0 0 0,0 0 0,9 0 0,88 4 193,-91-6-226,47 0 538,-38 0-1528,-33 0-5085,-5 0-1003</inkml:trace>
  <inkml:trace contextRef="#ctx0" brushRef="#br0" timeOffset="393.4">1 427 9074,'0'0'12911,"11"-2"-10786,68-6 1571,113 3-1,-188 6-3497,-3-1-292,-1 0 1,0 0 0,0 0-1,1 0 1,-1 0-1,0 0 1,1 0-1,-1 0 1,0 0-1,0 0 1,1 0-1,-1 0 1,0 0-1,1 0 1,-1 0-1,0 0 1,1 0-1,-1 0 1,0 0 0,0 0-1,1-1 1,-1 1-1,0 0 1,0 0-1,1 0 1,-1-1-1,0 1 1,0 0-1,0 0 1,1 0-1,-1-1 1,0 1-1,0 0 1,0 0-1,0-1 1,0 1 0,1 0-1,-1-1 1,0 1-1,0 0 1,0 0-1,0-1 1,0 1-1,0 0 1,0-1-1,0 1 1,0 0-1,0 0 1,0-1-1,0 1 1,0 0-1,0-1 1,0 1-1,-1 0 1,1 0 0,0-1-1,0 1 1,0-11-7333</inkml:trace>
  <inkml:trace contextRef="#ctx0" brushRef="#br0" timeOffset="1078.58">544 74 13315,'0'0'10431,"11"-8"-9654,-7 5-751,14-9 357,0 1 0,27-13 0,-40 22-308,-1-1-1,1 1 1,0 1-1,0-1 1,0 1 0,0-1-1,1 1 1,-1 1-1,0-1 1,0 1-1,1 0 1,-1 0 0,0 0-1,0 1 1,1 0-1,-1 0 1,9 3-1,-13-3-29,1 0-1,0 1 0,-1-1 0,1 1 1,-1-1-1,1 1 0,-1-1 0,1 1 1,-1 0-1,0 0 0,0-1 0,0 1 1,0 0-1,0 0 0,-1 0 0,1 0 1,-1 0-1,1 0 0,-1 0 0,1 1 1,-1-1-1,0 0 0,0 0 0,0 0 1,-1 0-1,1 0 0,0 0 0,-1 0 1,1 0-1,-2 4 0,-1 3 176,0 0-1,-1 0 1,0 0 0,0-1 0,-9 13-1,-3 0 283,0 0-1,-20 18 1,64-39-889,-20-2 344,0 1 1,0 1-1,1 0 0,-1 0 1,0 1-1,0 0 1,1 0-1,-1 1 0,0 0 1,0 0-1,-1 1 0,1 0 1,12 7-1,-16-8 37,1 1 0,-1 0 0,0 0-1,-1 1 1,1-1 0,0 1 0,-1 0 0,0 0-1,0 0 1,0 0 0,-1 0 0,1 1 0,-1-1-1,0 1 1,0-1 0,-1 1 0,1 0 0,-1 0-1,0 0 1,0 0 0,-1 0 0,1 0 0,-2 9-1,0-10 47,0 0-1,0 0 0,0 0 1,-1 0-1,0 0 0,0 0 1,0-1-1,0 1 0,0-1 1,-1 1-1,0-1 0,0 0 1,1 0-1,-2 0 0,1 0 1,0-1-1,-1 1 0,1-1 1,-1 0-1,1 0 0,-8 2 1,-5 4 244,0-2 1,-1 0 0,-30 7 0,27-10-173,0 0 1,-35-1-1,56-2-158,-1 0 0,0 0 0,0 0 0,0 0 0,0 0 0,0 0 0,0 0-1,0 0 1,0 0 0,0-1 0,0 1 0,0 0 0,0 0 0,0 0 0,0 0 0,0 0 0,0 0-1,0 0 1,0 0 0,0 0 0,0 0 0,0 0 0,0-1 0,0 1 0,0 0 0,0 0-1,0 0 1,0 0 0,0 0 0,0 0 0,0 0 0,0 0 0,0 0 0,0 0 0,0 0 0,0 0-1,0 0 1,0 0 0,0-1 0,0 1 0,-1 0 0,1 0 0,0 0 0,0 0 0,0 0-1,0 0 1,0 0 0,0 0 0,0 0 0,0 0 0,0 0 0,0 0 0,0 0 0,-1 0 0,14-7-2059,17-6-3724,-2 4-1943</inkml:trace>
  <inkml:trace contextRef="#ctx0" brushRef="#br0" timeOffset="1507.94">1026 336 14227,'0'0'7768,"1"7"-5858,14 165 5393,-10-90-7722,-5-100-4791,0-1-4646</inkml:trace>
  <inkml:trace contextRef="#ctx0" brushRef="#br0" timeOffset="1952.43">1401 57 11923,'0'0'15327,"-9"2"-13956,3 0-1197,0 1 1,1-1-1,-1 1 1,1 0-1,-1 1 1,1-1-1,0 1 1,0 0-1,0 0 1,1 1-1,0-1 1,-1 1-1,2 0 1,-1 0-1,0 1 1,1-1-1,0 1 1,-2 6-1,-1 4-75,0 0 1,2 1-1,0-1 0,1 1 1,0-1-1,2 1 0,0 0 0,2 31 1,-1-41-103,1 1 0,0 0 0,0 0 0,1-1 0,-1 1 1,2-1-1,-1 1 0,1-1 0,0 0 0,1 0 0,0 0 1,0-1-1,0 1 0,1-1 0,0 0 0,0 0 0,0-1 0,1 1 1,0-1-1,0 0 0,8 5 0,-10-9 3,0 1 0,1-1 0,-1 0 0,0 0 0,1 0 0,-1-1 0,0 0 0,1 1 0,-1-2 0,1 1 0,-1 0 0,1-1 0,-1 0 0,0 0 0,0 0 0,1 0 0,-1-1 0,0 0 0,0 0 0,0 0 0,6-4 0,-8 5 0,0-1 0,0 0 0,1 1 0,-1-1 0,-1 0 0,1 0 0,0 0 0,0 0 0,-1 0 0,1 0 0,-1-1 0,1 1 0,-1 0 0,0-1 0,0 1 0,0-1 0,-1 0 0,1 1 0,0-1 0,-1 0 0,0 1 0,1-1 0,-1 0 0,0 1 0,-1-1 0,1 0 0,0 1 0,-1-1 0,0 0 0,1 1 0,-1-1 0,0 1 0,0-1 0,0 1 0,-1-1 0,-1-2 0,0 1 1,-1 0 0,1 0 0,-1 1-1,0-1 1,0 1 0,0 0 0,-1 0 0,1 0 0,-1 0-1,0 1 1,1 0 0,-1 0 0,0 0 0,0 1 0,-1-1 0,1 1-1,0 1 1,0-1 0,0 1 0,-1-1 0,1 2 0,-8 0-1,9-1-7,1 0 0,-1 1 0,0-1-1,1 1 1,-1 0 0,1 0-1,-1 0 1,1 1 0,-1-1-1,1 1 1,0 0 0,0 0 0,0 0-1,0 0 1,0 1 0,0-1-1,0 1 1,1 0 0,0 0-1,-1-1 1,1 1 0,0 1 0,0-1-1,1 0 1,-1 1 0,1-1-1,-1 0 1,1 1 0,0 0 0,0-1-1,1 1 1,-1 5 0,3 12-1571,8-2-3586,3-5-3100</inkml:trace>
  <inkml:trace contextRef="#ctx0" brushRef="#br0" timeOffset="2380.87">1860 250 8306,'0'0'18561,"-8"2"-17307,3-2-1114,1 1 1,-1 0-1,1 1 1,-1-1 0,1 1-1,0 0 1,0 0-1,0 0 1,0 1 0,0-1-1,1 1 1,-1 0-1,1 0 1,-1 0 0,1 1-1,0-1 1,1 1 0,-1-1-1,0 1 1,1 0-1,0 0 1,0 0 0,0 1-1,1-1 1,-1 0-1,1 1 1,-1 5 0,0-5-105,1 0 0,0 0 0,0 0 0,1 0 0,-1 0 0,1 0 1,0 0-1,1 0 0,-1 0 0,1 0 0,0-1 0,0 1 1,0 0-1,1 0 0,0-1 0,0 1 0,0 0 0,0-1 1,1 0-1,4 7 0,-3-8-39,0 1 1,1-1-1,-1 0 1,1 0-1,0-1 1,0 1-1,0-1 1,0 0-1,0-1 1,0 1-1,0-1 1,1 0-1,-1 0 1,1 0-1,-1-1 1,0 0 0,1 0-1,-1-1 1,8 0-1,1-1-581,0-1 0,1 0 0,-1-1-1,13-5 1,7-6-5537</inkml:trace>
  <inkml:trace contextRef="#ctx0" brushRef="#br0" timeOffset="3214.06">2044 288 14371,'0'0'11073,"0"9"-10183,7 89 466,-1-51 63,-4-39 30,-1-17 704,-2-27-2873,0 22-223,0-1 0,2 1 0,-1 0-1,5-23 1,-5 36 907,0 0 0,1 0 0,-1 0 0,0 0 0,1 0 0,-1 0 0,0 0 0,1 0 0,-1 1 0,1-1 0,-1 0 0,1 0 0,0 0 0,-1 0 0,1 1 0,0-1 0,0 0 0,0 1 0,-1-1 0,1 0 0,0 1-1,0-1 1,0 1 0,0-1 0,0 1 0,2-1 0,-1 1 30,0 0-1,0 1 1,0-1 0,0 0-1,0 1 1,0-1-1,-1 1 1,1-1-1,0 1 1,0 0-1,0 0 1,-1 0-1,3 1 1,3 3 161,1 1 0,-2 0 0,1 0 0,11 14 0,-14-16 185,-1 1 1,-1-1-1,1 1 0,0-1 0,-1 1 1,0 0-1,0 0 0,-1 0 0,1 0 1,-1 0-1,0 0 0,0 0 0,-1 1 1,1 5-1,-4-27 373,0-28-750,3 42 21,0-1 1,0 1-1,1 0 1,-1-1-1,1 1 0,-1 0 1,1 0-1,0 0 0,0-1 1,0 1-1,0 0 1,0 0-1,0 0 0,0 0 1,1 1-1,-1-1 0,1 0 1,-1 0-1,1 1 1,0-1-1,0 1 0,-1 0 1,1-1-1,0 1 0,0 0 1,1 0-1,-1 0 1,0 1-1,0-1 0,3 0 1,-2 1 9,-1 1 1,1-1-1,0 1 1,0 0-1,0 0 1,0 0 0,-1 0-1,1 1 1,0-1-1,-1 1 1,0-1-1,1 1 1,-1 0 0,0 0-1,0 0 1,0 0-1,0 1 1,0-1-1,0 0 1,-1 1 0,1 0-1,-1-1 1,2 5-1,6 26 415,-8-32-402,-1 0 1,0 0-1,1 0 0,-1 0 1,0 0-1,0 1 0,0-1 1,0 0-1,0 0 1,0 0-1,0 0 0,0 0 1,0 0-1,0 0 0,-1 0 1,1 0-1,0 0 0,-1 0 1,1 0-1,-1 0 0,1 0 1,-1 0-1,1 0 1,-1 0-1,0 0 0,0 0 1,-1 1-1,2-6-7,-1 1 0,1-1 0,0 1 0,0 0 0,1-1 0,-1 1 0,1-1 0,0 1 0,-1 0 0,3-5 0,0 0 0,1 1 0,0 0 0,1-1 0,-1 1 0,1 1 0,0-1 0,1 1 0,9-9 0,-14 14 0,0 0 0,1 0 0,-1 0 0,0 0 0,1 1 0,-1-1 0,1 0 0,-1 1 0,1-1 0,0 1 0,-1-1 0,1 1 0,-1 0 0,1 0 0,0 0 0,-1 0 0,1 0 0,0 0 0,2 0 0,-2 2 0,1-1 0,-1 0 0,0 0 0,0 1 0,0-1 0,0 1 0,0 0 0,-1-1 0,1 1 0,0 0 0,-1 0 0,1 0 0,-1 0 0,0 1 0,0-1 0,0 0 0,2 4 0,-1 0 0,0 1 0,0 0 0,-1 0 0,1 0 0,-1 0 0,-1 0 0,0 12 0,4 27 0,-4-46-10,0 1-1,0-1 1,0 1-1,1-1 1,-1 1-1,0-1 1,0 1 0,0-1-1,1 1 1,-1-1-1,0 0 1,0 1-1,1-1 1,-1 1 0,0-1-1,1 0 1,-1 1-1,1-1 1,-1 0-1,0 1 1,1-1-1,-1 0 1,1 0 0,-1 1-1,1-1 1,-1 0-1,1 0 1,-1 0-1,1 0 1,-1 0 0,1 0-1,-1 0 1,1 0-1,12-5-4644,-2-6-4522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12:06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11178,'0'0'14479,"13"18"-11224,-8 149 122,-3-51-2899,0-99-478,1 1 0,8 29 0,2 14 0,-15-75 0,0-1 0,1 1 0,1-1 0,0 0 0,1 1 0,4-23 0,-4 33 0,0 0 0,0 0 0,1 0 0,-1 0 0,1 0 0,0 0 0,0 0 0,0 1 0,1-1 0,-1 1 0,1 0 0,0-1 0,0 1 0,0 1 0,0-1 0,0 0 0,1 1 0,-1-1 0,1 1 0,-1 0 0,1 1 0,0-1 0,0 0 0,0 1 0,0 0 0,0 0 0,0 0 0,1 1 0,-1-1 0,6 1 0,-5 0 0,0-1 0,0 2 0,0-1 0,0 0 0,-1 1 0,1 0 0,0 0 0,0 1 0,0-1 0,-1 1 0,1 0 0,-1 0 0,1 1 0,5 3 0,-7-3 0,-1 0 0,1 0 0,-1-1 0,1 2 0,-1-1 0,0 0 0,0 0 0,0 1 0,0-1 0,-1 1 0,1-1 0,-1 1 0,0 0 0,0 0 0,0-1 0,-1 1 0,1 0 0,-1 0 0,0 4 0,0 2 0,-1 0 0,1-1 0,0 1 0,1 0 0,0-1 0,1 1 0,4 13 0,-5-20 0,0-1 0,1 1 0,-1-1 0,1 0 0,-1 1 0,1-1 0,0 0 0,0 0 0,0 0 0,0 0 0,0-1 0,0 1 0,0-1 0,1 1 0,-1-1 0,1 0 0,-1 0 0,1 0 0,-1 0 0,1 0 0,0 0 0,-1-1 0,1 1 0,0-1 0,0 0 0,-1 0 0,6 0 0,-3 0 4,0 0-1,0-1 0,0 1 1,0-1-1,0 0 1,0 0-1,-1 0 1,1-1-1,0 0 1,-1 0-1,1 0 1,-1 0-1,0-1 1,0 0-1,0 0 1,7-6-1,-9 6-455,0 1 0,0-1 0,0 1 0,-1-1 0,1 0-1,-1 0 1,0 1 0,0-1 0,0 0 0,0 0 0,0-4 0,0-5-8713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12:03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8186,'0'0'12342,"7"-12"-4877,-5 61-6991,3 0 0,17 78 1,-6-46-422,-11 1 3,-5-76-63,0-6 1,3 45 251,2-30 184,-13-53 105,6-6-715,2 23 15,-2-1 0,0 1 1,-1-1-1,-7-25 0,17 45 157,1 1-1,0 1 1,-1-1-1,1 1 1,0 0-1,7 2 1,52 6 186,-33-3-140,47 1 1,-81-6 58,3-41-36,0 1 0,12-48 0,-7 43-43,-9 220 1391,2-77-983,17 59 320,-18-149-916,-1 10 521,0-18-416,1 0-1,-1 0 1,1 0-1,-1-1 0,1 1 1,-1 0-1,1 0 1,-1 0-1,1 0 1,0-1-1,-1 1 1,1 0-1,-1 0 1,1-1-1,0 1 1,-1 0-1,1-1 0,0 1 1,-1 0-1,1-1 1,0 1-1,-1-1 1,1 1-1,0 0 1,0-1-1,-1 1 1,1-1-1,0 1 0,0-1 1,0 1-1,0-1 1,0 1-1,0-1 1,0 0-1,-6-8-5849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6:01.7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104 0 8066,'0'0'7952,"-4"16"-7201,-18 78 1565,4 0 0,4 2-1,-3 152 1,17-188-2048,-12 277 1303,5-224-1434,7 120 0,2-91-135,10 47-63,9 191 5,-16-324-26,-3 61 0,-3-61-4,9 65 0,2-10 107,-5 1 1,-10 113-1,2-203-23,0 1 0,-7 22 1,-3 23-1,4-9 20,3-29-52,-2 56 0,8-85 3,-11-21-3026,5 6-1726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5:59.9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243 0 10362,'0'0'12546,"-5"8"-11546,0 1-641,0 1 0,0 0 1,1 0-1,1 1 0,-1-1 1,2 1-1,-1-1 0,2 1 0,-1 0 1,2 0-1,0 14 0,-1-16-209,-20 534 3633,20-531-3768,-8 90 285,6 157 0,9-21-300,-2-9 0,-3 64 0,-4-129 0,3-86 0,1 16 0,-18 155 0,-26 76-609,23-83 280,20-210 302,-2 24 93,1-54-72,1-1 1,0 1-1,-1 0 0,1-1 0,-1 1 1,0 0-1,1-1 0,-1 1 0,0-1 1,0 1-1,0-1 0,0 0 0,0 1 1,0-1-1,0 0 0,-1 0 0,1 0 1,0 0-1,-1 0 0,1 0 0,-1 0 1,1 0-1,-1 0 0,1-1 1,-4 2-1,3-2-310,-1-1 0,1 1 0,0 0 0,0-1 0,-1 0 0,1 1 0,0-1 0,0 0 0,0 0 0,0-1 0,0 1 0,0 0 0,0-1 0,0 1 0,1-1 0,-1 1 0,0-1 0,1 0 1,-1 0-1,1 1 0,0-1 0,0 0 0,0 0 0,-2-4 0,-15-26-7709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5:58.2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1 135 7602,'0'0'11965,"8"0"-10589,44 0 637,314-13 2460,-318 9-3920,85 6 0,-94 1-396,1-2-1,0-2 1,53-8-1,-38 1 36,1 3 1,69 3-1,30-3 74,-83 0-215,235-29 36,-132 18-68,-72 8 9,78 1 9,-56 3-17,-10-5 2117,-125-2-6115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5:56.7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2421 0 9250,'0'0'8371,"-7"10"-7149,-122 151 7047,-29 37-7580,97-118-572,-126 161-46,50-77-51,85-106 10,-59 86 0,-33 53 26,93-130-56,-93 119-124,50-71 80,-25 35-130,16-12-26,-97 148-65,59-70 255,-2 0 4,-11 23-586,116-191 389,-11 20-121,10-10 360,29-46 49,1 0 0,1 1-1,0 1 1,0-1 0,2 1 0,-8 21-1,9-21-107,-1 1 0,0-1 0,-1 0-1,0 0 1,-2-1 0,-14 20 0,-11 31-141,34-84-5926,0 1 545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5:39.8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225 261 6977,'0'-3'21336,"0"8"-20783,-1 39-97,-3-1-1,-1 1 1,-16 61-1,-48 125 366,6-21-274,57-195-405,6-33 99,7-40 87,94-475-1275,-95 502 634,-4 14 246,1 1-1,0-1 1,1 1-1,1 0 1,1 0-1,0 0 1,1 1-1,13-22 1,-19 37 59,0 0 1,0 0-1,0 0 1,0 0-1,0 0 1,0 0 0,0 0-1,0 0 1,0 0-1,1 1 1,-1-1-1,0 0 1,0 1-1,1-1 1,-1 1-1,0 0 1,1-1-1,-1 1 1,0 0-1,1 0 1,-1 0-1,1 0 1,-1 0-1,0 0 1,1 0-1,-1 0 1,1 1-1,-1-1 1,0 0-1,1 1 1,-1-1-1,0 1 1,0 0-1,1-1 1,-1 1-1,0 0 1,0 0-1,0 0 1,0 0-1,0-1 1,0 2-1,0-1 1,1 1-1,6 7 45,0 1-1,-1 0 0,12 21 0,-12-20 13,41 74 351,-3 2 0,-4 2 0,52 166 0,-64-180-231,-19-54-110,-1 0-1,-2 1 1,10 43-1,-29-98-2381,-8-10-3712,9 23-2691</inkml:trace>
  <inkml:trace contextRef="#ctx0" brushRef="#br0" timeOffset="383.65">106 659 14027,'0'0'7090,"97"-29"-6274,-55 19-528,3-1-176,5 2-112,21-3-624,-14 2-3441,-12 4-3129</inkml:trace>
  <inkml:trace contextRef="#ctx0" brushRef="#br0" timeOffset="775.45">729 529 11330,'0'0'11483,"8"19"-10806,11 28-350,43 100 295,-52-127-269,1 0 1,0 0 0,1-2-1,2 1 1,16 18-1,-30-36-287,1-1 0,-1 1 0,1-1 0,-1 1-1,1 0 1,-1-1 0,1 1 0,-1-1 0,1 1-1,0-1 1,-1 0 0,1 1 0,0-1 0,-1 0 0,1 1-1,0-1 1,0 0 0,-1 0 0,1 0 0,0 1-1,0-1 1,-1 0 0,1 0 0,0 0 0,0 0 0,-1 0-1,2-1 1,-1 1-1,0-1-1,-1 0 1,1 0-1,0 0 1,-1 0-1,1 0 1,-1 0-1,1 0 0,-1 0 1,1 0-1,-1 0 1,0 0-1,1 0 1,-1 0-1,0 0 1,0 0-1,0-1 1,0-64 833,-2 49-848,-10-144 224,0-20-285,38 220-3111,-8-9-1278,-6-8-1639,0 0-4109</inkml:trace>
  <inkml:trace contextRef="#ctx0" brushRef="#br0" timeOffset="1211.14">1035 687 11002,'0'0'12235,"17"10"-11043,56 26-150,-70-35-981,0 0-1,-1 0 1,1 0 0,0 0 0,-1-1 0,1 0 0,0 1-1,0-1 1,-1 0 0,1 0 0,0 0 0,0-1 0,0 1-1,-1-1 1,1 0 0,0 1 0,-1-1 0,1 0-1,-1-1 1,1 1 0,-1 0 0,0-1 0,3-1 0,1-2 42,0-1 1,-1 1 0,0-1-1,0 0 1,7-10 0,-11 13-74,2-2 30,0 1 0,0-1 0,-1-1-1,1 1 1,-1 0 0,0-1 0,-1 1 0,0-1-1,1 1 1,-2-1 0,1 1 0,-1-12 0,0 14-5,0 1 0,-1 0 0,1 0 0,-1-1 0,1 1 1,-1 0-1,0 0 0,0 0 0,0 0 0,0 0 0,0 0 1,0 0-1,-1 0 0,1 0 0,-1 1 0,1-1 0,-1 0 0,0 1 1,0 0-1,1-1 0,-1 1 0,0 0 0,0 0 0,0 0 0,-1 0 1,1 0-1,0 0 0,0 1 0,0-1 0,-1 1 0,1-1 1,0 1-1,-4 0 0,1 0-27,0 0-1,1 0 1,-1 0 0,0 0-1,1 1 1,-1 0 0,0 0 0,1 0-1,-1 1 1,1 0 0,-1-1-1,1 1 1,0 1 0,0-1 0,0 1-1,0 0 1,-5 4 0,4-2 43,1 1 1,-1-1-1,1 1 1,0-1 0,1 1-1,0 0 1,0 1-1,0-1 1,0 0-1,1 1 1,-2 9-1,2-8-15,1 0 0,-1 1 0,1-1 0,1 1 0,0-1 0,0 1 0,1-1-1,0 1 1,0-1 0,1 0 0,0 1 0,0-1 0,1 0 0,0 0 0,1 0 0,-1-1-1,1 1 1,1-1 0,0 0 0,7 8 0,-5-9-234,0-1 0,0 1-1,0-2 1,1 1 0,-1-1 0,1-1-1,0 1 1,1-1 0,-1-1 0,0 1-1,1-1 1,-1-1 0,17 2 0,-10-3-566,0 0 0,0 0 0,0-2 0,0 0 0,-1 0 0,1-2 0,15-4 0,14-10-7637</inkml:trace>
  <inkml:trace contextRef="#ctx0" brushRef="#br0" timeOffset="1607.13">1560 628 11931,'0'0'12025,"-16"3"-10472,-53 10-276,65-12-1130,0 0 0,0 1 0,0-1 1,1 1-1,-1 0 0,0 0 0,1 0 0,0 1 1,-1-1-1,1 1 0,0 0 0,0-1 0,0 1 1,1 1-1,-1-1 0,1 0 0,-3 5 0,0 2 147,1-1 0,0 1 0,1 0 0,-4 15 0,7-22-234,-2 5 31,0 0 0,0 1-1,1-1 1,1 0 0,-1 1 0,1-1-1,1 1 1,0-1 0,0 0 0,0 1-1,1-1 1,0 0 0,1 0-1,6 14 1,-5-16-102,-1-1-1,1 0 1,0 0-1,0 0 1,0-1-1,0 0 1,1 1-1,0-1 1,0-1-1,0 1 1,0-1-1,1 0 1,-1 0-1,1-1 1,0 1-1,0-1 1,0-1-1,0 1 1,0-1-1,0 0 1,8 0 0,1 1-927,1-2 0,0 0 1,0-1-1,20-3 1,5-9-5869</inkml:trace>
  <inkml:trace contextRef="#ctx0" brushRef="#br0" timeOffset="2588.94">2061 872 10402,'0'0'12092,"17"-5"-10632,-2 2-1144,-8 2-225,-1 0 1,1-1-1,-1 0 0,1 0 0,-1 0 0,0 0 0,0-1 0,0 0 0,0-1 0,0 0 0,-1 1 0,1-2 0,-1 1 0,5-6 0,1-4 9,0-1 0,-1-1-1,0 1 1,-1-2 0,-1 1-1,-1-1 1,-1 0 0,0-1-1,-1 0 1,0 1 0,-2-2 0,3-35-1,-5 28-117,-1 0 0,-1-1 1,-1 1-1,-1 0 0,-2 0 0,0 0 0,-2 0 0,-15-37 0,20 59 13,-5-15-60,-2 1 0,-20-33-1,26 47 72,1 0 0,-1 0-1,0 0 1,0 1 0,-1-1-1,1 1 1,-1 0 0,0 0-1,0 0 1,0 1 0,0-1-1,0 1 1,-1 0-1,1 0 1,-1 1 0,1-1-1,-1 1 1,-6-1 0,9 2 2,0 0 1,-1 0-1,1 1 1,0-1 0,0 0-1,0 1 1,0 0-1,0 0 1,0 0-1,0 0 1,0 0-1,0 0 1,0 0 0,0 0-1,1 1 1,-1-1-1,0 1 1,1-1-1,-1 1 1,1 0 0,0-1-1,0 1 1,-1 0-1,1 0 1,0 0-1,1 0 1,-1 0 0,0 0-1,0 0 1,1 1-1,-1 1 1,-2 9 86,0 1-1,1-1 1,0 24 0,2 14 342,2-1 0,3 1-1,1-1 1,3 0-1,2 0 1,29 79 0,-32-109-332,0-1 0,1 0 0,1 0 0,1-1 0,0 0 0,24 27 0,-28-37-81,0 0 1,1-1-1,0 0 0,0-1 1,0 0-1,1 0 1,0 0-1,0-1 1,1-1-1,-1 0 0,1 0 1,0 0-1,0-2 1,0 1-1,13 1 0,-11-3-5,1-1-1,-1 0 1,0-1-1,0 0 0,1-1 1,-1 0-1,0-1 1,0-1-1,-1 0 0,1 0 1,-1-1-1,0 0 1,17-12-1,-20 12-15,-1 0-1,0-1 1,0 0-1,-1-1 1,1 1 0,-2-1-1,1 0 1,-1-1-1,0 1 1,0-1 0,-1 0-1,0 0 1,0-1-1,-1 1 1,0-1-1,-1 1 1,1-1 0,-2 0-1,2-11 1,-3 14-11,0 1 1,0-1-1,0 1 1,-1-1-1,0 1 1,0 0-1,0-1 1,-1 1 0,0 0-1,0 0 1,0 0-1,0 0 1,-1 0-1,0 0 1,0 1-1,0-1 1,0 1-1,-1 0 1,0 0-1,0 0 1,-8-5-1,4 3-13,0 2-1,0-1 1,0 1-1,-1 0 1,1 1-1,-1 0 1,0 1-1,0-1 1,0 2-1,0-1 1,0 1-1,-13 1 1,21 0 9,-1 0 1,0 0-1,1 0 0,-1 0 1,1 1-1,-1-1 1,1 0-1,-1 1 0,1 0 1,-1-1-1,1 1 1,-1 0-1,1 0 1,0 0-1,-1 0 0,1 0 1,0 0-1,0 0 1,0 0-1,0 0 0,0 0 1,-1 2-1,0 1 1,0 0 0,0 0 0,1 0 0,-1 0 0,1 0 0,0 0-1,0 0 1,0 6 0,0 10 19,1-1 0,4 37 0,-3-51-5,0 5 30,1 0 1,1 0 0,-1 0-1,2 0 1,-1-1-1,1 1 1,1-1 0,0 0-1,10 14 1,-13-20-22,-1 0-1,1 0 1,1-1 0,-1 0-1,0 1 1,1-1 0,-1 0 0,1 0-1,0 0 1,-1 0 0,1-1 0,0 1-1,0-1 1,0 0 0,0 0-1,0 0 1,1 0 0,-1 0 0,0 0-1,0-1 1,1 0 0,-1 0-1,0 0 1,1 0 0,-1 0 0,0-1-1,0 1 1,1-1 0,-1 0 0,0 0-1,0 0 1,0 0 0,5-4-1,-1 0-3,-1 0 0,0 0 0,0-1 0,0 0 0,-1 0-1,0 0 1,0-1 0,-1 0 0,0 0 0,0 0 0,0 0-1,-1-1 1,0 1 0,-1-1 0,0 0 0,0 0 0,0 0 0,-1 0-1,0 0 1,-1 0 0,0 0 0,0 0 0,-3-16-1,-2 17 158,2 15-10,1 18-2,4-16-159,1 0 1,0 0-1,1-1 1,-1 1-1,2-1 1,0 0 0,0 0-1,0-1 1,1 1-1,0-1 1,1 0-1,0-1 1,0 0 0,0 0-1,1 0 1,0-1-1,1 0 1,-1-1-1,1 0 1,0 0 0,0-1-1,1 0 1,-1 0-1,1-1 1,0-1-1,0 1 1,14 0 0,10-4-2693,-8-4-2889</inkml:trace>
  <inkml:trace contextRef="#ctx0" brushRef="#br0" timeOffset="5317.94">3203 823 11026,'0'0'14497,"15"-5"-13169,-12 4-1281,6-2 86,1 0 0,-1-1 0,0 0 0,0-1 0,0 0 0,-1 0 0,0-1 0,0 0 0,0 0 0,-1-1 1,0 0-1,0 0 0,7-11 0,-5 2-89,-1-1 1,-1 0-1,0 0 1,-2 0-1,0-1 1,0 0-1,-2 0 1,0 0-1,-1 0 1,-1-1-1,-1 1 1,-2-20-1,-3-8-287,-1 0 0,-3 1-1,-22-69 1,22 86 22,-1 1 0,-1-1 0,-21-34 0,27 53 173,-1 1 0,0 0 0,0 0 0,-1 0-1,-14-12 1,17 17 35,1 0 0,-1 1 0,0 0-1,0-1 1,0 1 0,-1 0 0,1 1 0,0-1-1,-1 1 1,1 0 0,-1 0 0,1 0 0,-9 0-1,12 1 12,0 1-1,0-1 0,1 0 1,-1 0-1,0 1 0,0-1 0,0 0 1,0 1-1,0-1 0,0 1 0,1 0 1,-1-1-1,0 1 0,0-1 1,1 1-1,-1 0 0,0 0 0,1-1 1,-1 1-1,1 0 0,-1 0 0,1 0 1,0 0-1,-1-1 0,1 1 1,0 0-1,-1 0 0,1 0 0,0 0 1,0 0-1,0 0 0,0 0 0,0 1 1,0 42 47,1-35-18,4 27 126,1-1 0,2 0-1,21 61 1,-4-18 166,-7-9 46,-5-14 193,36 89 0,-44-131-471,1 0 0,0-1 1,1 0-1,0-1 0,1 0 1,0 0-1,1 0 1,0-1-1,0 0 0,1-1 1,0 0-1,17 10 1,-24-16-62,1-1 1,-1 0 0,1 1-1,0-2 1,0 1 0,0 0-1,0-1 1,0 0 0,0 0-1,0 0 1,1 0 0,-1-1-1,0 1 1,0-1 0,1 0-1,-1-1 1,0 1 0,0-1-1,1 0 1,-1 0 0,0 0-1,0 0 1,0-1 0,0 1-1,0-1 1,0 0 0,-1-1-1,1 1 1,-1-1 0,1 1-1,-1-1 1,0 0 0,0 0-1,0 0 1,-1-1 0,1 1-1,-1-1 1,1 1 0,-1-1-1,-1 0 1,4-7 0,1-3-51,-1 0-1,-1-1 1,0 0 0,-1 0 0,0 0 0,-1 0 0,-1 0 0,0-1 0,-3-27-1,2 42 11,0-1-1,-1 0 0,1 0 0,0 1 0,-1-1 0,1 0 1,-1 1-1,1-1 0,-1 0 0,1 1 0,-1-1 0,0 1 1,0-1-1,0 1 0,0 0 0,0-1 0,0 1 0,-1 0 1,1 0-1,0 0 0,-1-1 0,1 1 0,-1 1 1,1-1-1,-1 0 0,1 0 0,-1 1 0,1-1 0,-1 0 1,0 1-1,1 0 0,-1-1 0,-2 1 0,3 2-11,0 1 1,1-1-1,-1 1 0,1-1 0,-1 1 1,1-1-1,0 1 0,0-1 0,0 1 0,0-1 1,0 1-1,1 3 0,-1-5 20,3 15 72,0-1 0,1 1-1,1-1 1,1 0 0,0-1 0,0 1 0,2-1 0,0 0 0,0-1-1,1 0 1,1 0 0,0-1 0,1-1 0,0 1 0,16 11-1,-25-21-43,0 0-1,0-1 1,1 1-1,-1-1 0,0 1 1,1-1-1,-1 0 0,1 0 1,-1 0-1,1 0 1,0-1-1,-1 1 0,1-1 1,0 1-1,-1-1 0,1 0 1,0 0-1,0 0 1,-1-1-1,6 0 0,-6-1-2,0 1 1,0-1-1,0 1 0,0-1 0,-1 0 0,1 1 0,-1-1 0,1 0 1,-1 0-1,0 0 0,1 0 0,-1 0 0,0-1 0,0 1 0,-1 0 1,1-1-1,0 1 0,-1 0 0,1-1 0,-1 1 0,0 0 0,0-1 0,0-2 1,1-14 20,2-9-115,-2-1 0,-1 0 1,-5-37-1,4 78-475,0-1 540,1-1 1,0 0 0,0 1-1,1-1 1,4 21-1,1-14 55,2 0 1,0-1-1,0 0 0,16 22 1,-18-31 17,0 1-1,0-1 1,1 0 0,0 0-1,0-1 1,0 0 0,1 0-1,0-1 1,0 0 0,10 5-1,-17-10-60,0 1 0,0-1 1,0 1-1,0-1 0,0 0 0,0 0 0,0 0 0,0 1 0,0-1 0,-1 0 0,1 0 0,0 0 0,0-1 1,0 1-1,0 0 0,0 0 0,0 0 0,0-1 0,0 1 0,0 0 0,0-1 0,0 1 0,-1-1 0,1 1 1,0-1-1,0 0 0,0 1 0,-1-1 0,2-1 0,0-1 5,0 0-1,0 0 1,0 0-1,-1 0 1,1-1-1,-1 1 1,0-1-1,1-5 1,1-10 14,0-1 1,-1-24 0,-2 40-22,-1-160-1170,1 163 1157,0 1 1,0-1-1,0 1 0,0 0 0,0-1 0,1 1 0,-1 0 0,0-1 0,0 1 0,0 0 0,1 0 0,-1-1 0,0 1 0,0 0 0,1-1 0,-1 1 0,0 0 0,1 0 0,-1 0 0,0-1 1,1 1-1,-1 0 0,0 0 0,1 0 0,-1 0 0,1 0 0,-1 0 0,0 0 0,1 0 0,-1 0 0,0 0 0,1 0 0,-1 0 0,1 0 0,-1 0 0,0 0 0,1 0 0,-1 0 0,0 0 1,1 0-1,-1 1 0,0-1 0,1 0 0,18 8-143,-5 6 185,1 0 1,-2 1-1,0 0 1,-1 1-1,0 1 1,-1 0-1,-1 1 1,-1-1-1,0 2 1,9 31-1,-15-40 160,-1-1 0,0 1 0,-1 0 0,0 0 0,-1 12 0,-15-29 248,11 0-461,0 0-1,0 0 1,1-1 0,0 1 0,0-1-1,1 1 1,0-1 0,1 0 0,-1 0-1,1 0 1,1-11 0,-1-12-245,5-47 1,-3 74 206,-1 1 1,1-1 0,-1 1-1,1-1 1,1 1 0,-1-1-1,0 1 1,1 0 0,-1 0-1,1-1 1,0 1 0,0 0-1,0 1 1,1-1 0,-1 0-1,1 1 1,-1-1 0,1 1-1,5-4 1,-5 5 44,-1 0 1,0 1-1,0-1 1,0 0-1,0 1 1,1-1 0,-1 1-1,0 0 1,0 0-1,1 0 1,-1 0-1,0 0 1,0 0-1,1 1 1,-1-1-1,0 1 1,0-1-1,0 1 1,1 0-1,-1 0 1,0 0-1,0 0 1,0 0-1,-1 1 1,1-1-1,0 0 1,0 1-1,-1-1 1,1 1-1,-1 0 1,1 0-1,1 2 1,4 7 18,0 1 0,0 0 0,-1 0 0,-1 0 0,6 20 0,-7-21 40,0 0 0,0 0 0,1-1 0,0 1 1,0-1-1,1 0 0,13 15 0,-17-22-12,1-1 0,-1 1 0,1-1 0,-1 0 0,1 0 0,0 0 0,0 0 0,0-1 0,0 1 0,0-1 0,0 0 0,0 0 0,1 0 0,-1 0 0,0 0 0,1-1 0,-1 1 0,0-1 0,1 0 0,-1 0 0,0 0 0,1-1 0,-1 1 0,0-1-1,1 0 1,-1 0 0,0 0 0,0 0 0,0 0 0,1-1 0,-2 0 0,6-3 0,-3 2-15,-1-1 0,0 0 0,0 0 0,0 0 0,0 0 0,-1 0 0,0-1 0,0 0 0,0 1 0,0-1 0,-1 0 0,0-1 0,0 1 0,0 0 0,-1-1 0,1 1 0,-1-1 0,-1 1 0,1-7-1,-1 6-5,-1 0 0,1 0-1,-1 1 1,-1-1-1,1 0 1,-1 0 0,0 1-1,0-1 1,-1 1-1,-5-9 1,7 12-10,-1-1 0,0 0 0,0 1 0,0-1 0,0 1 0,-1 0 0,1-1 0,-1 1 0,1 0 0,-1 0 0,0 1 0,0-1 0,0 1 0,0-1 0,0 1 1,0 0-1,0 0 0,0 0 0,0 1 0,-1-1 0,-2 1 0,5 0-3,0 0 0,0 0 0,0 1 1,0-1-1,1 0 0,-1 1 0,0-1 0,0 1 1,1-1-1,-1 1 0,0-1 0,1 1 0,-1-1 1,1 1-1,-1 0 0,1-1 0,-1 1 0,1 0 1,-1 0-1,1-1 0,-1 1 0,1 0 0,0 0 1,0 0-1,-1-1 0,1 1 0,0 0 0,0 0 1,0 0-1,0 1 0,-1 34 12,1-29 0,0 6 43,0-1 0,1 0 0,0 1 0,1-1 0,0 0 0,1 0 0,1 0-1,0 0 1,8 16 0,-9-23-30,0-1 0,0 1 0,1 0 0,-1-1 0,1 0 0,0 0 0,1 0-1,-1 0 1,1-1 0,-1 1 0,1-1 0,0-1 0,0 1 0,0 0 0,1-1 0,-1 0 0,1-1-1,-1 1 1,1-1 0,-1 0 0,1 0 0,9 0 0,-9-1-21,0 0 0,0 0 0,0 0 0,-1-1 0,1 1 0,0-1 0,0-1 0,-1 1 0,1-1 0,-1 0 0,0 0 0,1-1 0,-1 1 0,0-1 0,0 0 0,7-7 0,-8 6 0,0-1 0,0 0 0,0 0 0,-1 0 0,0 0 0,0-1 0,-1 1 0,1-1 0,-1 0 0,0 0 0,-1 0 0,1 0 0,-1 0 0,0 0 0,-1-12 0,0-10-44,-1 0 0,-1 1 1,-2-1-1,-11-42 0,-41-110-324,27 95 263,-15-48 65,51 159 116,2-1-1,23 48 1,3 6 164,17 80-133,-34-98-68,2-1 1,2-1-1,48 88 1,-69-146-40,-1 0 0,1 1 0,-1-1 0,1 0 0,0 0 0,-1 0 0,1 0 0,0 0 0,0 0 0,0 0 0,0 0 0,0 0 0,0-1 0,0 1 0,0 0 0,0-1 0,0 1 0,0 0 0,1-1 0,-1 1 0,0-1 0,0 0 0,1 1 0,-1-1 0,0 0 0,1 0 0,-1 0 0,2 0 0,-1-1 0,1 0 0,-1 0 0,0 0 0,0-1 0,0 1 0,0-1 0,0 1 0,-1-1 0,1 0 0,0 1 0,-1-1 0,1 0 0,-1 0 0,2-3 0,5-10 0,0 0 0,-2 0 0,8-22 0,-6 9-56,-2 0 0,-1 0 0,-1-1 0,-1 0 0,-1 0 0,-2 0 0,-5-45 0,-2 24-56,-1 1 0,-3 0 0,-26-72 0,26 97 397,6 17-93,5 17-114,7 13-20,0 0 1,2-1-1,13 24 0,6 18 50,26 117-108,-2-4 0,-48-167 0,0-1 0,1 0 0,0 0 0,1 0 0,0 0 0,0-1 0,0 0 0,1-1 0,0 1 0,1-1 0,0 0 0,0-1 0,0 0 0,1 0 0,18 8 0,-21-11 0,0-1 0,0 0 0,0-1 0,1 1 0,-1-1 0,0 0 0,1 0 0,-1-1 0,1 0 0,-1 0 0,0-1 0,1 0 0,-1 0 0,1 0 0,-1-1 0,0 1 0,0-2 0,0 1 0,0-1 0,0 0 0,-1 0 0,1 0 0,-1-1 0,0 0 0,0 0 0,7-7 0,-6 3 0,0-1 0,0 0 0,0 0 0,-1 0 0,-1-1 0,1 1 0,-2-1 0,1 0 0,-1-1 0,-1 1 0,0 0 0,0-1 0,-1 0 0,-1 1 0,0-1 0,0 1 0,-1-1 0,0 0 0,0 1 0,-5-13 0,5 20 0,0 0 0,0 1 0,-1-1 0,1 0 0,-1 1 0,1-1 0,-1 1 0,0 0 0,0-1 0,0 1 0,0 0 0,0 0 0,-1 0 0,1 1 0,-1-1 0,1 1 0,-4-2 0,5 2 0,0 1 0,-1-1 0,1 1 0,0 0 0,0-1 0,-1 1 0,1 0 0,0 0 0,-1 0 0,1 0 0,0 0 0,0 0 0,-1 0 0,1 1 0,0-1 0,0 0 0,-1 1 0,1-1 0,0 1 0,0-1 0,0 1 0,0 0 0,0-1 0,-1 1 0,1 0 0,1 0 0,-1 0 0,0 0 0,0 0 0,0 0 0,0 0 0,1 0 0,-1 0 0,0 0 0,1 0 0,-1 1 0,1-1 0,-1 0 0,1 0 0,-1 2 0,-4 14 0,0 1 0,1-1 0,1 1 0,1 0 0,-1 30 0,3-43 0,0 1 0,0 0 0,0 0 0,1-1 0,0 1 0,0 0 0,0-1 0,1 1 0,0-1 0,0 0 0,1 1 0,-1-1 0,1 0 0,0 0 0,0-1 0,1 1 0,-1-1 0,1 0 0,0 1 0,1-2 0,5 6 0,4-3-5,1 0-1,0-1 1,0 0-1,0-1 1,1-1-1,-1-1 1,1 0 0,0-1-1,0 0 1,0-2-1,-1 0 1,1 0 0,0-1-1,-1-1 1,19-6-1,-30 7-137,0 1 0,0-1-1,0 0 1,-1 0-1,1 0 1,0 0 0,-1-1-1,1 1 1,-1-1-1,0 0 1,0 0 0,0 0-1,0 0 1,2-5 0,-2 4-732,-1-1 0,0 1 0,0-1 0,0 0 0,-1 1 0,0-1 0,2-7 0,-2-21-8932</inkml:trace>
  <inkml:trace contextRef="#ctx0" brushRef="#br0" timeOffset="5742.59">4363 378 11506,'0'0'5946,"95"-21"-4138,-46 12 289,21 0-169,25 3-216,22 5-135,6-1-465,-21 2-480,-24 0-440,-28-1-192,-6-1-520,16-7-1296,-11 0-2273,-9-1-4241</inkml:trace>
  <inkml:trace contextRef="#ctx0" brushRef="#br0" timeOffset="6523.18">6022 398 9794,'0'0'15251,"-5"-1"-13982,3 1-1209,0 0 0,1 0 0,-1 1 0,0-1 1,0 0-1,1 1 0,-1-1 0,0 1 1,1-1-1,-1 1 0,0 0 0,1 0 0,-1 0 1,1 0-1,-1 0 0,1 0 0,-1 0 0,1 0 1,0 0-1,0 1 0,0-1 0,-1 1 1,1-1-1,1 1 0,-1-1 0,0 1 0,0-1 1,0 1-1,1 0 0,-1 0 0,1-1 1,0 1-1,-1 0 0,1 0 0,0-1 0,0 1 1,0 0-1,0 0 0,0 0 0,1-1 0,-1 1 1,0 0-1,1 0 0,-1-1 0,2 3 1,-1-2-22,1 0 1,-1-1-1,1 1 1,-1-1-1,1 1 1,0-1-1,0 0 1,0 1 0,0-1-1,0 0 1,0 0-1,0-1 1,0 1-1,0 0 1,0-1 0,0 1-1,0-1 1,0 0-1,1 1 1,-1-1-1,0 0 1,0 0-1,4-1 1,-4 1-17,0 0 0,0 0 0,-1 0 0,1-1 1,0 1-1,-1 0 0,1-1 0,0 1 0,-1-1 0,1 0 0,0 1 0,-1-1 0,1 0 0,-1 0 1,0 0-1,1 0 0,-1 0 0,0 0 0,1 0 0,-1-1 0,0 1 0,0-1 0,0 1 0,0 0 1,0-1-1,0 1 0,-1-1 0,1 0 0,0 1 0,0-4 0,-1 1-11,0 0 1,-1 0-1,1 0 0,-1 0 0,0 0 0,0 0 1,0 0-1,-1 0 0,1 1 0,-1-1 1,0 1-1,-3-5 0,4 6-16,-1 0 0,1-1 0,-1 1 0,1 0 1,-1 1-1,0-1 0,0 0 0,0 0 0,0 1 0,-1-1 0,1 1 0,0 0 1,0 0-1,-1 0 0,1 0 0,-1 0 0,1 0 0,-1 1 0,1-1 0,-5 0 1,6 5-3,0 0 1,0 0 0,0 0 0,1 0 0,0 0 0,-1 0 0,1 0-1,1 7 1,-1-7-104,7 15-2626,2-9-2400,-5-6 2298</inkml:trace>
  <inkml:trace contextRef="#ctx0" brushRef="#br0" timeOffset="7300.16">6080 714 10306,'0'0'9569,"-6"8"-8626,0 1-605,1 1 1,0-1-1,0 1 1,-3 11-1,7-18-173,1-1-1,-1 0 0,0 1 0,1-1 1,0 0-1,0 1 0,-1-1 0,1 1 0,1-1 1,-1 1-1,0-1 0,1 1 0,0 2 1,0-4-35,-1 0 0,1 0 1,0 0-1,0 0 0,0 0 1,0 0-1,0 0 0,0 0 1,0 0-1,0 0 0,0 0 1,0-1-1,0 1 0,1 0 1,-1-1-1,0 1 0,0-1 1,1 0-1,-1 1 0,1-1 1,-1 0-1,0 0 0,1 0 1,-1 0-1,0 0 0,3 0 1,-3-1-63,0 0-1,-1 0 1,1 0 0,0 0 0,0 0 0,-1-1-1,1 1 1,0 0 0,-1 0 0,1-1 0,-1 1-1,0 0 1,1-1 0,-1 1 0,0 0 0,0-1-1,0 1 1,0 0 0,0-1 0,0-1 0,-3-31-32,2 32-40,-1 0 0,1 0 0,-1 0 0,0 1 1,1-1-1,-1 1 0,0-1 0,0 1 0,0 0 0,0-1 0,0 1 0,-1 0 0,1 1 0,0-1 1,0 0-1,-1 1 0,-2-1 0,4 0 2,0 1 0,0 0 0,0 0 0,0 0 1,0 0-1,0 0 0,0-1 0,0 2 0,0-1 0,0 0 0,0 0 0,0 0 1,0 0-1,0 1 0,0-1 0,0 0 0,0 1 0,1-1 0,-1 1 0,0-1 1,0 1-1,0-1 0,1 1 0,-1 0 0,0-1 0,0 1 0,1 0 0,-1 0 1,1-1-1,-1 1 0,1 0 0,-1 0 0,1 0 0,-1 0 0,1 0 0,0 0 1,-1 0-1,1 0 0,0 0 0,0 0 0,0-1 0,0 3 0,0-2 4,5 42-104,-5-42 108,0-1 1,0 1 0,1 0-1,-1 0 1,0-1 0,1 1-1,-1 0 1,0 0 0,1-1 0,-1 1-1,1 0 1,-1-1 0,1 1-1,0-1 1,-1 1 0,1-1 0,0 1-1,-1-1 1,1 1 0,0-1-1,-1 0 1,1 1 0,0-1 0,0 0-1,-1 0 1,1 1 0,0-1-1,0 0 1,0 0 0,-1 0-1,1 0 1,0 0 0,0 0 0,0 0-1,0 0 1,-1-1 0,1 1-1,0 0 1,0 0 0,-1-1 0,1 1-1,0 0 1,0-1 0,-1 1-1,1-1 1,0 1 0,-1-1 0,1 1-1,-1-1 1,1 1 0,0-2-1,1 1 13,-1 0 0,1 0 0,-1 0 0,0-1 0,0 1 0,0 0 0,1-1 0,-1 1 0,0 0 0,-1-1 0,1 1 0,0-1 0,0 0 0,-1 1 0,1-1 0,-1 0 0,1 1 0,-1-1 0,1 0 0,-1 0 0,0 1 0,0-1-1,0 0 1,0 0 0,-1 1 0,1-1 0,0 0 0,-1 1 0,1-1 0,-1 0 0,1 1 0,-1-1 0,0 0 0,0 1 0,0-1 0,1 1 0,-2 0 0,1-1 0,0 1 0,0 0 0,0-1 0,-1 1 0,1 0 0,0 0 0,-1 0 0,1 0 0,-1 0-1,1 1 1,-1-1 0,0 0 0,1 1 0,-1-1 0,0 1 0,1-1 0,-1 1 0,0 0 0,0 0 0,1 0 0,-4 0 0,3 0-19,1 0 0,0 0 0,0 0 1,0 0-1,0 0 0,0 0 0,0 0 0,0 0 0,0 0 1,0 1-1,0-1 0,0 0 0,0 1 0,0-1 0,0 1 0,0-1 1,0 1-1,0 0 0,0-1 0,0 1 0,-1 1 0,-1 23-5208,3-22 4232,0 6-7215</inkml:trace>
  <inkml:trace contextRef="#ctx0" brushRef="#br0" timeOffset="9837.57">1 1236 11707,'0'0'7282,"15"0"-6049,325 0 2336,36-1-3284,-208 17 110,-91-16-99,325-5 29,-238-4-77,261 2-191,-354 11-19,114 13-60,-148-12 22,0-3 0,51-2 0,-55-1 4,0 1 0,0 2 0,49 8 0,-42-3 88,0-3 0,0-1-1,55-3 1,51 3 302,130 0 180,-89-5-358,218 3-145,-181-3 165,63-11 55,-183 6-138,28-3 342,92-4-251,33-1-191,-84 2 277,-96 6 396,85-19 1,-42 5 891,-66 15-1402,77 3 0,-131 3-238,2 0-744,2-1-108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5:16.4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163 0 6249,'0'0'18326,"-1"5"-16533,-1 78 3210,9 4-3596,0 35-1418,-7-92 11,2 0 0,10 51 0,-9-53 0,-1 0 0,-2-1 0,-1 1 0,-5 34 0,4-43 0,-4 29 0,3-29 0,1 0 0,0 37 0,15 82 0,-12-108 0,0-22 0,-1 1 0,0 0 0,-1 0 0,1-1 0,-2 1 0,-3 14 0,5-21 0,-1 0 0,0 0 0,0 0 0,0 0 0,0-1 0,-1 1 0,1 0 0,0-1 0,-1 1 0,1-1 0,-1 1 0,0-1 0,1 0 0,-1 1 0,0-1 0,0 0 0,0 0 0,0 0 0,0-1 0,0 1 0,0 0 0,0-1 0,0 1 0,0-1 0,0 0 0,0 0 0,0 0 0,0 0 0,-1 0 0,1 0 0,0 0 0,0-1 0,0 1 0,0-1 0,-3 0 0,-10-5 0,-11-9 0,11 7 0,14 8 0,0 0 0,0 0 0,0-1 0,1 1 0,-1 0 0,0-1 0,0 1 0,0-1 0,1 1 0,-1-1 0,0 1 0,1-1 0,-1 1 0,0-1 0,1 0 0,-1 1 0,1-1 0,-1 0 0,1 0 0,-1 1 0,1-1 0,0 0 0,-1 0 0,1 0 0,0 1 0,0-1 0,-1 0 0,1 0 0,0 0 0,0 0 0,0 0 0,0 0 0,0 0 0,0 1 0,1-1 0,-1-1 0,1-40 0,0 22 0,-1-1 0,-4-32 0,-1 12 0,1 0 0,2 0 0,7-71 0,-3 88 0,0-1 0,-2 1 0,0-1 0,-2 1 0,-6-31 0,0 2 0,1 1 0,2-76 0,2 88 0,1 30 0,1 0 0,1 0 0,-1 0 0,2-1 0,0 1 0,2-13 0,-2 21 200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5:13.2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11362,'0'0'11750,"29"15"-8484,129 58 730,221 74-3269,-296-118-726,5 3 40,121 25 0,-182-50 63,49 20-1,-16-5-57,387 152-14,-365-136 9,49 20 32,25 9-32,-88-36-57,93 30 0,-135-54 12,94 33-3,-107-34 9,0 0-1,0 1 0,0 1 1,-1 0-1,0 0 0,17 18 1,-23-21 4,-3 0 7,1-1-1,0 0 0,0 1 0,1-2 1,-1 1-1,1 0 0,0-1 0,0 0 1,0 0-1,0-1 0,0 1 0,1-1 1,-1 0-1,1-1 0,-1 1 0,10 0 714,-16-2-732,-1 1-1,1-1 1,0-1 0,0 1-1,0 0 1,0 0 0,-1 0 0,1-1-1,0 1 1,0 0 0,0-1-1,0 1 1,0-1 0,0 1-1,0-1 1,0 0 0,-1-1 0,-2-6-2622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5:11.2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105 94 5169,'0'0'5837,"-9"-1"-4260,-11 1-1010,-17-1 3437,-2-3 3321,111 9-2244,45-14-3656,-18 1-50,189 2-968,-261 4-407,1-2 0,28-7 0,-31 5 0,1 2 0,47-3 0,101-3 0,-45 2 0,-9 6 0,128-9 0,-172 7 0,124 9 0,-64 1 0,-63-6 0,155 10 0,-149-3 0,153-8 0,-84-3 0,-117 3 114,-28 0-319,-18-2-1059,0 0-4904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39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0 253 10178,'0'0'12267,"0"-1"-12230,1 1 1,-1 0-1,0 0 1,0 0-1,0 0 0,0-1 1,1 1-1,-1 0 1,0 0-1,0 0 1,0 0-1,0 0 0,1 0 1,-1 0-1,0-1 1,0 1-1,1 0 1,-1 0-1,0 0 0,0 0 1,0 0-1,1 0 1,-1 0-1,0 0 1,0 0-1,0 0 1,1 0-1,-1 0 0,0 1 1,0-1-1,1 0 1,-1 0-1,0 0 1,0 0-1,0 0 0,0 0 1,1 0-1,-1 1 1,0-1-1,0 0 1,0 0-1,0 0 0,1 0 1,-1 1-1,0-1 1,0 0-1,0 0 1,0 0-1,0 0 1,0 1-1,0-1 0,0 0 1,0 0-1,0 1 1,1-1-1,-1 0 1,7 14 336,0 1 0,-1-1-1,0 1 1,-1 1 0,-1-1 0,2 17 0,3 2 57,11 39 173,-3-11 28,-2 1 0,8 67-1,-23-130-617,0 1 0,0-1 0,1 0-1,-1 1 1,0-1 0,0 0-1,0 1 1,0-1 0,0 0-1,0 1 1,0-1 0,0 0 0,0 1-1,0-1 1,0 1 0,0-1-1,0 0 1,0 1 0,0-1-1,0 0 1,0 1 0,0-1 0,0 0-1,0 1 1,-1-1 0,1 0-1,0 1 1,0-1 0,0 0-1,-1 1 1,1-1 0,0 0 0,-1 0-1,1 1 1,0-1 0,0 0-1,-1 0 1,-9-11 882,-8-29 328,16 31-1254,2 1 0,-1-1 0,1 0 0,1 0 0,-1 0 0,2 1 0,-1-1 0,1 0 0,0 1 0,1-1 0,0 1 0,0 0 0,1 0 0,0 0 0,1 1 0,-1-1 0,2 1 0,-1 0 0,1 0 0,0 1 0,0 0 0,0 0 0,1 0 0,11-7 1,-14 11-545,0 0 0,1 0 1,0 1-1,-1-1 0,1 1 1,0 0-1,0 0 1,0 1-1,0-1 0,0 1 1,8 1-1,-2-1-1724,14 0-4479</inkml:trace>
  <inkml:trace contextRef="#ctx0" brushRef="#br0" timeOffset="937.97">473 553 11346,'0'0'8665,"-13"-6"-6994,-40-19-155,51 24-1396,0 0-1,0 0 1,0 0-1,-1 0 1,1 1-1,0-1 0,-1 1 1,1 0-1,0 0 1,-1 0-1,1 0 1,-1 0-1,1 0 1,0 1-1,-1-1 0,1 1 1,0-1-1,0 1 1,-1 0-1,1 0 1,0 0-1,0 0 1,0 1-1,0-1 0,0 0 1,0 1-1,1-1 1,-1 1-1,0 0 1,1 0-1,-1-1 1,1 1-1,-3 4 0,0 3-1,-1-1 0,2 1 0,-1 0-1,1 0 1,0 0 0,-1 10-1,2-11-48,1 0 0,0-1 0,0 1 0,0 0-1,1 0 1,0 0 0,1 0 0,0-1 0,0 1 0,1 0-1,3 11 1,-3-16-51,-1 0-1,1 0 0,0 0 1,0 0-1,0 0 1,1 0-1,-1-1 1,1 1-1,-1-1 0,1 1 1,0-1-1,0 0 1,0 0-1,0 0 1,0-1-1,0 1 0,0-1 1,1 1-1,-1-1 1,1 0-1,-1-1 0,1 1 1,-1 0-1,1-1 1,-1 0-1,8 0 1,-8 0-13,0 0 0,0 0 1,0 0-1,0 0 1,0-1-1,0 1 0,0-1 1,0 0-1,-1 0 0,1 0 1,0 0-1,0 0 1,0 0-1,-1-1 0,1 1 1,-1-1-1,1 0 0,-1 0 1,0 0-1,0 0 1,0 0-1,0-1 0,0 1 1,0-1-1,-1 1 1,1-1-1,-1 1 0,1-1 1,-1 0-1,0 0 0,1-3 1,0-8-9,0 0 1,-1 0 0,0 0-1,-1 0 1,-3-23 0,1-7-170,3 49 173,0 0 1,0 0-1,1 0 0,-1-1 0,1 1 0,1-1 0,3 7 0,4 8 90,-4-3-30,-2-5-26,0 0-1,0 0 1,1-1 0,0 0-1,1 0 1,0 0-1,1 0 1,0-1 0,0 0-1,16 14 1,-23-23-27,1 1 1,-1-1 0,1 0-1,-1 0 1,1 1-1,-1-1 1,1 0 0,0 0-1,-1 0 1,1 0 0,-1 0-1,1 1 1,-1-1-1,1 0 1,0 0 0,-1 0-1,1-1 1,-1 1 0,1 0-1,-1 0 1,1 0-1,-1 0 1,1 0 0,-1-1-1,1 1 1,-1 0 0,1 0-1,-1-1 1,1 1-1,-1 0 1,1-1 0,-1 1-1,1-1 1,-1 1 0,0-1-1,1 1 1,-1 0-1,0-1 1,0 1 0,1-1-1,-1 1 1,0-1 0,0 0-1,1 1 1,-1-1-1,0 1 1,0-1 0,0 1-1,0-1 1,0 1 0,0-1-1,0 0 1,0 1-1,0-1 1,0 1 0,-1-1-1,1-46 277,0 34-265,0-101-92,22 120-144,-6 4 217,-1 1-1,0 0 1,-1 1-1,0 1 1,-1 0 0,0 1-1,16 23 1,-24-19 291,-15-12 708,9-7-969,0 1 0,0 0-1,0-1 1,0 1 0,0-1 0,-1 1-1,1-1 1,0 1 0,0-1-1,0 0 1,0 0 0,1 1 0,-1-1-1,0 0 1,0 0 0,0 0 0,1 0-1,-1 0 1,0 0 0,1 0 0,-1 0-1,1 0 1,-1 0 0,1-1-1,0 1 1,-1 0 0,1-2 0,-1-3-46,1-1 0,0 1 0,1 0 0,-1 0 0,1 0 0,1 0 0,-1 0 0,1 0 0,4-10 0,-5 14-5,0 0-1,-1 0 0,1 1 1,0-1-1,0 0 0,0 1 1,0-1-1,1 1 0,-1-1 1,0 1-1,1-1 0,-1 1 1,1 0-1,-1 0 0,1 0 1,0 0-1,-1 0 0,1 0 1,0 0-1,0 0 0,0 1 0,-1-1 1,1 1-1,0 0 0,0-1 1,0 1-1,0 0 0,0 0 1,0 0-1,0 0 0,0 0 1,0 1-1,0-1 0,0 0 1,2 2-1,-2-1 18,1 1 0,-1-1 1,0 1-1,0-1 0,0 1 0,0 0 0,0 0 1,0 0-1,0 0 0,0 0 0,-1 1 0,1-1 1,1 5-1,18 42 161,-9-20 102,-7-17-570,19 31 1411,-9-33-2709,-14-10 1351,0 0-1,0-1 0,0 1 1,-1 0-1,1 0 0,0 0 1,0-1-1,0 1 0,0 0 0,0-1 1,-1 1-1,1-1 0,0 1 1,0-1-1,-1 1 0,1-1 1,0 0-1,-1 1 0,1-1 1,0-1-1,8-10-6257</inkml:trace>
  <inkml:trace contextRef="#ctx0" brushRef="#br0" timeOffset="1434.45">1278 475 8346,'0'0'16515,"-1"9"-15296,-2 11-888,-1-1-1,-1 0 0,-1 0 1,0-1-1,-1 0 0,-1 0 1,-1 0-1,-1-1 0,0-1 1,-1 0-1,-1 0 1,0-1-1,-28 26 0,39-39-316,0-1-1,-1 0 0,1 1 0,-1-1 1,1 0-1,-1 0 0,0 0 1,1 0-1,-1-1 0,0 1 0,0 0 1,0-1-1,1 1 0,-1-1 1,0 0-1,0 1 0,0-1 1,0 0-1,0 0 0,0 0 0,0-1 1,0 1-1,1 0 0,-1-1 1,0 1-1,0-1 0,0 1 1,0-1-1,1 0 0,-1 0 0,0 0 1,1 0-1,-1 0 0,1 0 1,-1-1-1,1 1 0,0 0 0,-1-1 1,1 1-1,0-1 0,0 1 1,-2-4-1,2 2-84,-1 0-1,1 0 1,-1 0-1,1 0 1,0-1-1,0 1 1,0 0-1,1-1 1,-1 1-1,1-1 1,0 1-1,0-1 1,0 1-1,0 0 1,1-1-1,-1 1 1,1-1-1,0 1 1,0 0-1,0 0 1,0-1-1,4-5 1,-3 7 56,-1 1 0,1-1-1,0 0 1,0 0 0,0 1 0,0-1 0,0 1-1,1 0 1,-1-1 0,0 1 0,1 0 0,-1 0-1,0 1 1,1-1 0,-1 0 0,1 1 0,0 0-1,-1-1 1,1 1 0,-1 0 0,1 0 0,-1 1-1,1-1 1,0 0 0,-1 1 0,1 0-1,-1-1 1,0 1 0,1 0 0,2 2 0,10 4 197,1 0 1,-2 2 0,22 15-1,-16-11 166,-10-6-246,0-1 0,1-1 0,0 0 0,0 0 0,16 4 0,32-2-5974,-39-7-1536</inkml:trace>
  <inkml:trace contextRef="#ctx0" brushRef="#br0" timeOffset="1849.2">1671 582 9250,'0'0'21405,"71"12"-20685,-46-11-480,2-1-72,-2 0-168,-5 0-48,-6 0-1216</inkml:trace>
  <inkml:trace contextRef="#ctx0" brushRef="#br0" timeOffset="2244.92">1686 724 15539,'0'0'11763,"87"9"-11459,-52-11-304,-7-5-1632,-6 1-5098</inkml:trace>
  <inkml:trace contextRef="#ctx0" brushRef="#br0" timeOffset="2660.72">2432 512 13731,'0'0'8610,"-2"14"-7287,-1 9-725,-1 1 0,-2 0 0,-1-1 1,0 0-1,-2-1 0,0 0 0,-2 0 0,-13 21 1,15-30-233,-1 1 1,0-2 0,-16 16 0,22-24-316,1-1 0,-1 0 0,0 0 1,0 0-1,-1 0 0,1-1 0,0 1 0,-1-1 0,0 0 0,1-1 1,-1 1-1,0-1 0,0 0 0,0 0 0,-5 0 0,8-1-54,1-1-1,-1 1 0,1-1 0,0 1 1,-1-1-1,1 0 0,0 0 0,-1 1 1,1-1-1,0 0 0,0 0 0,0 0 1,0 0-1,0 0 0,0-1 0,0 1 1,0 0-1,0 0 0,0-1 0,1 1 1,-1 0-1,1-1 0,-1 1 0,1-1 1,-1 1-1,1 0 0,0-1 0,0 1 1,0-1-1,-1 1 0,2-2 0,-3-58-717,2 49 445,0 4 117,3-24-520,-2 31 674,-1 0 0,1 1 0,-1-1 0,1 1 0,-1-1 1,1 1-1,-1-1 0,1 1 0,0 0 0,-1-1 0,1 1 0,0 0 0,-1-1 0,1 1 0,0 0 0,0 0 0,-1 0 0,1 0 0,0-1 1,-1 1-1,1 0 0,0 0 0,0 0 0,-1 1 0,1-1 0,0 0 0,0 0 0,-1 0 0,1 0 0,0 1 0,-1-1 0,1 0 1,0 1-1,-1-1 0,1 0 0,0 1 0,-1-1 0,1 1 0,-1-1 0,1 1 0,-1-1 0,1 2 0,26 14 60,11 9 863,1-1-1,72 30 0,-84-43-1010,-10-4 317,0 0 1,26 5-1,-38-11-1019,0 0-1,0 0 1,1-1-1,-1 0 1,0 0 0,1 0-1,7-2 1,2-4-5703</inkml:trace>
  <inkml:trace contextRef="#ctx0" brushRef="#br0" timeOffset="3042.98">2867 623 11346,'0'0'13939,"72"3"-12346,-50-2-489,-3 1-744,-4 0-360,-6 2-512,-2 1-2009</inkml:trace>
  <inkml:trace contextRef="#ctx0" brushRef="#br0" timeOffset="3043.98">2833 770 18036,'0'0'9786,"78"10"-9786,-37-16-576,-9-3-1905,-6 0-3992</inkml:trace>
  <inkml:trace contextRef="#ctx0" brushRef="#br0" timeOffset="3897.79">3444 352 13707,'0'0'11286,"11"-7"-10600,-4 4-621,-1-1 1,1-1 0,-1 1-1,0-1 1,0 0-1,-1-1 1,1 1-1,-1-1 1,0 0 0,-1-1-1,0 1 1,0-1-1,0 1 1,0-1-1,-1 0 1,-1-1 0,4-11-1,-3 0-51,-1 0 0,0-1 0,-2 1 0,-1-25-1,0 39-11,1-1 0,0 1 0,-1 0 0,0-1 0,-1 1 0,1 0-1,-1 0 1,0 0 0,0 0 0,0 0 0,-1 0 0,0 1 0,0-1 0,0 1-1,0-1 1,-1 1 0,1 0 0,-1 1 0,-8-7 0,10 9 0,1 0 1,0 1-1,0-1 1,0 0-1,0 1 1,-1-1 0,1 1-1,0 0 1,-1-1-1,1 1 1,0 0-1,-1 0 1,1 0-1,0 0 1,-1 0-1,1 0 1,-1 0 0,1 0-1,0 0 1,-1 1-1,1-1 1,0 0-1,0 1 1,-1 0-1,1-1 1,0 1-1,0-1 1,0 1 0,0 0-1,0 0 1,-1 0-1,2 0 1,-1 0-1,0 0 1,0 0-1,0 0 1,0 0-1,1 0 1,-1 0 0,0 1-1,1-1 1,-1 0-1,1 0 1,-1 1-1,1-1 1,0 0-1,-1 3 1,-1 9 36,0-1 0,1 0 1,0 1-1,1 13 0,0-20-23,2 21 88,1 0-1,2 0 1,0 0-1,2-1 1,1 1-1,16 34 1,18 66 1912,-42-134-1817,0 1 0,0-1 0,0 0 0,1 1-1,0-1 1,0 1 0,0-1 0,1 1 0,0-1 0,1 1 0,-1 0 0,4-6 0,-5 9-266,1 0 1,-1 0-1,0 1 1,1-1-1,-1 0 1,1 1 0,0-1-1,0 1 1,0 0-1,0 0 1,0 0 0,1 0-1,-1 0 1,1 0-1,-1 0 1,1 1 0,0-1-1,-1 1 1,1 0-1,0 0 1,0 0 0,0 0-1,0 0 1,0 1-1,0 0 1,0-1-1,0 1 1,0 0 0,0 0-1,4 1 1,-5 0 63,0 0-1,0 0 1,0 1-1,0-1 1,0 1 0,-1-1-1,1 1 1,0 0 0,-1-1-1,1 1 1,-1 0 0,1 0-1,-1 0 1,2 4-1,17 40 178,-12-26 20,1 0 11,-7-12-174,1 0 0,0 0 0,1-1 0,-1 0 0,2 0 0,-1 0 0,1 0 0,0 0 0,0-1 0,11 10 0,-15-17-405,-1 0 0,1 0 0,-1 0 0,1 0 1,-1 0-1,1-1 0,-1 1 0,0 0 0,1 0 1,-1 0-1,0 0 0,0-1 0,0 1 0,0 0 0,0 0 1,0 0-1,0-1 0,-1-1 0,1 0-661,0-18-3622</inkml:trace>
  <inkml:trace contextRef="#ctx0" brushRef="#br0" timeOffset="4296.51">3975 41 19316,'0'0'7322,"5"69"-7322,7-49 0,7 14-1369,-2-7-1391,-3 1-4298</inkml:trace>
  <inkml:trace contextRef="#ctx0" brushRef="#br0" timeOffset="4675.38">3187 784 13971,'0'0'4650,"20"0"-2696,264-22 1940,90-4-1501,-277 27-1450,-58 1-775,0-1 1,75-11 0,-98 5-1925,-10-2-3461</inkml:trace>
  <inkml:trace contextRef="#ctx0" brushRef="#br0" timeOffset="5436.78">3405 1117 7706,'0'0'18652,"10"3"-17587,-5-1-988,0-1 0,0 0 0,0 0 0,1 0 0,-1-1 0,0 0 1,0 0-1,1 0 0,-1-1 0,0 0 0,0 0 0,0 0 0,0 0 0,0-1 0,0 0 0,0 0 0,0 0 0,-1-1 0,1 1 0,-1-1 0,6-5 0,-2 2-55,1 0 0,-2-1 0,1 1 0,-1-2 0,0 1 0,0-1-1,-1 0 1,7-11 0,-12 16-17,1 0-1,-1 0 1,0 0-1,0 0 1,0 0-1,0 0 1,-1 0-1,1 0 1,-1 0-1,0-1 1,1 1 0,-1 0-1,-1 0 1,1 0-1,0 0 1,-1 0-1,0-1 1,0 1-1,0 0 1,0 0-1,0 1 1,0-1-1,-1 0 1,1 0-1,-1 1 1,0-1 0,0 0-1,0 1 1,0 0-1,-3-3 1,2 2-3,1 1 0,-1-1 1,1 1-1,-1 0 1,0-1-1,0 1 0,0 1 1,0-1-1,-1 0 1,1 1-1,0-1 0,-1 1 1,-5-1-1,8 2-2,0 0 0,0 0 0,0 0-1,0 0 1,1 0 0,-1 1 0,0-1 0,0 0-1,1 0 1,-1 1 0,0-1 0,0 1 0,1-1-1,-1 1 1,1-1 0,-1 1 0,0-1 0,1 1-1,-1-1 1,1 1 0,-1 0 0,0 1 0,0 0-2,0 1 1,0-1-1,0 1 1,0 0-1,0 0 1,1 0 0,-1-1-1,1 1 1,0 5-1,1 31 3,3 0-1,0 0 0,3 0 1,13 46-1,5 24-48,-24-105 62,0 3-13,1 0 0,-1 1 0,-1-1 0,1 1 1,-2 9-1,1-15 49,0-1 1,0 0-1,-1 1 0,1-1 1,0 0-1,-1 1 1,1-1-1,-1 0 1,0 0-1,1 0 0,-1 0 1,0 1-1,0-1 1,0 0-1,1 0 1,-1 0-1,0-1 0,0 1 1,-1 0-1,1 0 1,0 0-1,0-1 0,0 1 1,0-1-1,-1 1 1,1-1-1,0 1 1,-1-1-1,1 0 0,0 1 1,-1-1-1,1 0 1,0 0-1,-1 0 1,-1 0-1,-1 0 40,-1-1 0,0 1 1,1 0-1,-1-1 0,0 0 0,1 0 0,-1-1 1,1 1-1,0-1 0,-1 0 0,1 0 0,0 0 1,0-1-1,0 1 0,0-1 0,1 0 0,-5-4 1,6 5-189,1-1 1,0 1 0,-1 0 0,1-1-1,0 1 1,0-1 0,0 0-1,0 1 1,1-1 0,-1 0-1,1 1 1,0-1 0,0 0 0,0 1-1,0-1 1,0 0 0,0 0-1,1 1 1,-1-1 0,1 0 0,0 1-1,0-1 1,0 1 0,0-1-1,0 1 1,1-1 0,-1 1-1,1 0 1,-1 0 0,1 0 0,0 0-1,2-3 1,57-64-8625,-34 36 126</inkml:trace>
  <inkml:trace contextRef="#ctx0" brushRef="#br0" timeOffset="5800.3">3740 869 12963,'0'0'8994,"37"74"-10643,-27-58-3464</inkml:trace>
  <inkml:trace contextRef="#ctx0" brushRef="#br0" timeOffset="6228.96">3802 1132 13235,'0'0'11540,"-3"7"-10775,2-6-702,0 1-1,0 0 1,0 0 0,1-1-1,-1 1 1,0 0 0,1 0-1,-1 0 1,1 0 0,-1 0-1,1 0 1,0 0 0,0 0-1,0 0 1,0 0 0,0-1-1,1 1 1,-1 0 0,1 0-1,-1 0 1,1 0 0,-1 0-1,1 0 1,0-1-1,0 1 1,0 0 0,0-1-1,0 1 1,0 0 0,1-1-1,-1 1 1,0-1 0,1 0-1,-1 0 1,1 1 0,0-1-1,-1 0 1,1 0 0,0 0-1,0-1 1,-1 1 0,1 0-1,0-1 1,0 1 0,0-1-1,0 0 1,0 1 0,0-1-1,0 0 1,2 0-1,0 0-62,1-1-1,-1 1 1,1-1-1,-1 1 0,0-1 1,1-1-1,-1 1 0,0 0 1,0-1-1,0 0 0,0 0 1,0 0-1,-1-1 0,1 1 1,-1-1-1,1 0 1,-1 0-1,5-6 0,-3 4-124,-4 5 37,0 41-17,2-20 164,0-4 421,-1 0-1,-1 1 1,0-1-1,-4 26 0,3-41-900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38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0 407 5329,'0'0'17293,"9"1"-16125,-3 0-1051,-1 0-1,1-1 0,0 0 0,-1 0 0,1 0 0,-1-1 0,1 0 1,-1 0-1,1 0 0,-1-1 0,0 0 0,1 0 0,-1 0 1,0-1-1,0 1 0,-1-1 0,1 0 0,0-1 0,-1 1 0,6-7 1,-6 6-101,0 1 1,-1-1 0,1 0 0,-1 0 0,0 0 0,0 0 0,0-1 0,-1 1 0,0-1-1,0 1 1,0-1 0,0 0 0,1-8 0,-3 12-11,0-1 1,0 1-1,0-1 1,0 1-1,0 0 0,0-1 1,0 1-1,-1-1 1,1 1-1,0 0 0,-1-1 1,0 1-1,1 0 1,-1-1-1,0 1 0,1 0 1,-1 0-1,0 0 1,-2-2-1,1 1 3,0 1-1,-1-1 1,1 1 0,-1 0-1,1 0 1,-1 0-1,1 0 1,-1 0 0,0 0-1,0 1 1,1-1 0,-1 1-1,-4 0 1,4-1 35,1 1 0,0 0-1,0-1 1,-1 1 0,1 0 0,0 1 0,-1-1-1,1 0 1,0 1 0,0-1 0,-1 1 0,1 0-1,0 0 1,0 0 0,0 0 0,0 0 0,0 0-1,0 0 1,0 1 0,1-1 0,-4 3 0,3 0 44,0 0 0,1-1 0,-1 1 0,1 0 0,0 0 0,0 0 0,1-1 0,-1 1 0,1 0 0,-1 0 0,2 8 0,0 3 138,0-1 0,1 1-1,1-1 1,0 0-1,1 0 1,10 24-1,-12-32-201,1 1-1,0-1 0,0 0 0,0 0 1,1 0-1,0 0 0,0-1 1,1 0-1,0 0 0,0 0 1,0 0-1,0 0 0,1-1 1,-1 0-1,1-1 0,7 4 1,-10-6-185,0 0 1,0-1-1,0 0 1,0 0 0,0 0-1,0 0 1,0 0 0,0-1-1,0 1 1,0-1-1,0 0 1,0 0 0,-1 0-1,1 0 1,0 0-1,0-1 1,-1 1 0,1-1-1,-1 0 1,0 1 0,1-1-1,-1 0 1,0-1-1,0 1 1,0 0 0,3-5-1,14-21-5919</inkml:trace>
  <inkml:trace contextRef="#ctx0" brushRef="#br0" timeOffset="397.31">263 1 14875,'0'0'2181,"3"10"-448,17 40 971,47 86-1,-38-84-647,36 99 1,-60-116-51,-9-25-337,-8-21-934,9 5-735,0 1 1,0 0-1,1-1 0,-1 1 1,2-1-1,-1 0 0,0 1 0,1-1 1,0 0-1,1 0 0,-1 0 1,1 0-1,0 0 0,1 0 1,-1 0-1,1 0 0,1 0 0,-1 0 1,1 1-1,0-1 0,0 1 1,0-1-1,6-9 0,-5 10-365,1 0 0,-1 0 1,1 0-1,0 1 0,1-1 0,-1 1 0,1 0 0,0 0 0,0 0 0,0 1 0,0 0 0,1 0 0,-1 0 0,9-2 0,14-3-4406,-3 3-2323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35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0 6009,'3'2'21949,"7"12"-20795,9 84 1289,12 48-2295,-28-137-89,0 1 0,-1 0 1,0 1-1,0-1 1,-1 0-1,-1 1 0,0-1 1,0 0-1,-3 15 0,-3-66 412,6 36-548,0 0 0,0 0 1,0 1-1,1-1 0,0 0 0,0 0 1,0 1-1,0-1 0,1 0 0,0 1 1,0-1-1,0 1 0,0 0 0,1 0 1,0 0-1,-1 0 0,2 0 0,4-5 1,1 3-108,0 0 0,0 1 0,0 0 1,0 0-1,1 1 0,0 0 0,16-3 0,-14 2 185,-1 1 0,0-1 0,0-1-1,-1 0 1,0 0 0,0-1-1,0 0 1,-1-1 0,10-10 0,-16 15 17,0 0 1,0 1-1,0-1 1,-1-1 0,1 1-1,-1 0 1,0-1-1,0 1 1,0-1 0,0 1-1,-1-1 1,1 0 0,-1 0-1,0 0 1,0 0-1,-1 0 1,1 0 0,-1 0-1,0 0 1,0 0-1,0 0 1,-1 0 0,1 0-1,-1 0 1,0 0-1,0 0 1,0 0 0,-1 1-1,1-1 1,-4-6 0,2 12 458,2 12-370,4 18 5,74 287 1501,-76-319-1498</inkml:trace>
  <inkml:trace contextRef="#ctx0" brushRef="#br0" timeOffset="496.28">1 564 9210,'0'0'13479,"12"-2"-11981,537-71 6626,-518 72-7962,-14 1-259,-1 0 0,0-1 1,1-1-1,-1-1 0,0 0 0,0-1 1,29-11-1</inkml:trace>
  <inkml:trace contextRef="#ctx0" brushRef="#br0" timeOffset="1196.75">135 975 12227,'0'0'13034,"10"0"-12013,1 0-847,-1-2 0,0 1 0,1-2 0,-1 1 0,0-1 0,0-1 0,0 0 0,-1 0-1,1-1 1,-1 0 0,0-1 0,14-12 0,-11 9-124,0-1 0,-1 0-1,-1-1 1,18-23 0,-25 29-43,1 1 0,-2-1 0,1 0 0,-1 0 0,1-1 0,-1 1 0,-1 0 0,1-1-1,-1 1 1,0-1 0,0 1 0,0-1 0,-1 1 0,0-1 0,0 0 0,-2-7 0,2 12-3,0-1-1,0 1 1,-1-1 0,1 1-1,-1-1 1,1 1-1,-1-1 1,1 1-1,-1 0 1,0-1 0,0 1-1,0 0 1,0 0-1,0 0 1,0-1 0,0 1-1,0 0 1,0 0-1,0 1 1,0-1-1,-1 0 1,1 0 0,0 1-1,-1-1 1,1 0-1,-1 1 1,1-1 0,0 1-1,-1 0 1,1-1-1,-1 1 1,1 0-1,-1 0 1,1 0 0,-1 0-1,1 0 1,-1 1-1,1-1 1,-3 1 0,2-1 3,-1 1 0,1 0 1,-1 0-1,1 0 1,-1 0-1,1 1 1,0-1-1,0 1 1,0-1-1,-1 1 1,1 0-1,1 0 0,-1 0 1,0 0-1,0 0 1,1 0-1,-1 0 1,1 0-1,0 1 1,0-1-1,0 1 0,-1 2 1,-1 6-2,2 1 1,-1 0-1,1-1 1,1 1 0,0 0-1,1-1 1,0 1-1,1-1 1,3 15-1,6 9-5,24 55 1,-24-64-1,0 0 1,-2 1 0,12 56 0,-19-72 25,-1 1 0,0-1 0,-1 0 0,0 1 0,0-1 0,-2 0 0,-3 19 0,4-27 42,0 0 0,0 0 0,-1 1 1,1-1-1,-1 0 0,0 0 0,0 0 1,0 0-1,0-1 0,-1 1 0,1-1 1,-1 1-1,1-1 0,-1 0 0,0 0 1,0 0-1,0 0 0,0 0 0,0-1 1,0 1-1,-1-1 0,1 0 1,0 0-1,-1 0 0,1 0 0,-1-1 1,1 0-1,-6 1 0,4-1 12,0 0-1,0-1 1,1 1 0,-1-1-1,0 0 1,0 0 0,1-1-1,-1 0 1,1 1-1,-1-1 1,1-1 0,0 1-1,-1-1 1,1 1 0,0-1-1,-3-4 1,5 5-135,0 0 0,0 0 0,0 0 0,1-1-1,-1 1 1,1 0 0,-1-1 0,1 1 0,0-1 0,0 0 0,0 1 0,0-1 0,1 0 0,-1 1 0,1-1-1,-1 0 1,1 0 0,0 1 0,0-1 0,1 0 0,-1 0 0,0 0 0,1 1 0,0-1 0,-1 0 0,1 1-1,0-1 1,0 1 0,1-1 0,-1 1 0,2-3 0,45-52-8008,-24 31 459</inkml:trace>
  <inkml:trace contextRef="#ctx0" brushRef="#br0" timeOffset="1571.8">558 653 14875,'0'0'8122,"-11"76"-7402,18-49-720,6-6-864,1-5-4001</inkml:trace>
  <inkml:trace contextRef="#ctx0" brushRef="#br0" timeOffset="2103.02">660 921 9778,'0'0'13374,"2"10"-11909,4 28-417,-5-21-231,1 0 0,1 0 0,9 28 0,-11-43-810,0 0 0,0 0 0,1 0 0,-1 0 1,0 0-1,1 0 0,-1 0 0,1-1 0,0 1 0,0-1 0,0 1 1,-1-1-1,1 0 0,0 0 0,1 0 0,-1 0 0,0 0 1,0 0-1,0 0 0,1-1 0,-1 1 0,0-1 0,0 1 0,1-1 1,-1 0-1,0 0 0,1 0 0,-1-1 0,0 1 0,1 0 0,-1-1 1,0 1-1,3-2 0,2 0-36,-1 0 1,0-1-1,1 1 1,-1-1-1,0-1 1,-1 1-1,1-1 1,0 0-1,-1 0 1,7-7-1,-9 6 241,-3 17-65,2 15-29,-2-5 340,2-1 0,1 0 0,0 0 0,9 28 0,-8-30 354,0-2-812,-2-12-2975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22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1 6553,'0'0'14370,"6"16"-12289,24 82 302,21 121 0,-27-105-1720,-21-99 58,-1 1 1,2 29-1,-4-45-625,-1-21-2748,-3-1-2135,-1-2-2936</inkml:trace>
  <inkml:trace contextRef="#ctx0" brushRef="#br0" timeOffset="413.09">1 259 10818,'0'0'7931,"13"-4"-6545,28-10-535,103-29 2477,-129 39-3076,0 1 0,1 1 0,-1 0 0,1 1 1,-1 1-1,1 0 0,25 5 0,-14 7 305,-8-2-1923,-6-7-4833</inkml:trace>
  <inkml:trace contextRef="#ctx0" brushRef="#br0" timeOffset="1400.62">629 261 10938,'0'0'10979,"-11"0"-9794,0-1-1123,1 0 493,0 0-1,0 1 1,0 1 0,-13 1-1,19-1-445,0 0-1,1 0 0,-1 0 1,1 1-1,-1-1 0,1 1 1,0-1-1,-1 1 0,1 0 1,0 1-1,0-1 0,0 0 1,1 1-1,-1 0 0,1 0 1,-1 0-1,-1 3 0,-1 2-73,0 1-1,1 0 1,0 0-1,1 0 1,0 0-1,1 0 0,0 1 1,0-1-1,1 1 1,0 0-1,0-1 1,1 1-1,1 0 0,2 14 1,-3-20-32,1 1 0,0-1 1,0 0-1,1 0 0,-1 1 0,1-1 1,0 0-1,0-1 0,0 1 0,0 0 1,1 0-1,0-1 0,0 0 0,0 1 1,0-1-1,0 0 0,0 0 0,1-1 1,0 1-1,-1-1 0,1 0 0,0 0 0,0 0 1,0 0-1,0-1 0,0 0 0,1 1 1,-1-1-1,0-1 0,1 1 0,-1-1 1,1 0-1,4 0 0,-5-1 8,1 0 0,0 0 0,0-1-1,-1 1 1,1-1 0,-1 0 0,0-1 0,0 1-1,1-1 1,-1 1 0,-1-1 0,1-1 0,0 1-1,-1 0 1,0-1 0,0 0 0,0 0 0,0 0-1,0 0 1,-1 0 0,0 0 0,0-1 0,0 1-1,2-9 1,0 4-28,-1-1-1,0 1 0,-1-1 1,0 1-1,-1-1 0,0 0 1,0 0-1,-1 1 1,0-1-1,-1 0 0,-3-16 1,4 23 9,-2 0 0,1 1 0,0-1 0,0 0 0,-1 1 0,0-1 0,1 1 0,-1-1 0,0 1 0,0 0 0,0 0 1,-1 0-1,1 0 0,0 0 0,-1 0 0,1 1 0,-1-1 0,0 1 0,1 0 0,-6-2 0,7 3 4,1 0 0,0 1 0,0-1 0,-1 0-1,1 0 1,0 1 0,-1-1 0,1 0 0,0 1 0,0-1 0,0 0-1,-1 1 1,1-1 0,0 0 0,0 1 0,0-1 0,0 0 0,0 1-1,0-1 1,-1 0 0,1 1 0,0-1 0,0 1 0,0-1 0,0 0 0,0 1-1,1-1 1,-1 0 0,0 1 0,0-1 0,0 1 0,0-1 0,0 0-1,0 1 1,1-1 0,-1 0 0,0 1 0,0-1 0,0 0 0,1 0-1,-1 1 1,0-1 0,1 1 0,9 16-150,10 9 215,-5-6 111,1 0-1,1 0 1,0-2 0,1 0-1,31 23 1,-47-47-23,-1 1 0,1-1 0,-1 0 0,0 1 0,0-1 0,-1 0 0,0 0-1,0-7 1,0-2-149,1-9-268,-1 15-8,1-1 1,0 0-1,0 0 1,4-13-1,-5 23 271,0 0 0,0 0-1,1-1 1,-1 1 0,0 0-1,0-1 1,0 1-1,0 0 1,1 0 0,-1-1-1,0 1 1,0 0 0,0 0-1,1-1 1,-1 1-1,0 0 1,0 0 0,1 0-1,-1 0 1,0-1-1,1 1 1,-1 0 0,0 0-1,0 0 1,1 0 0,-1 0-1,0 0 1,1 0-1,-1 0 1,0 0 0,1 0-1,-1 0 1,0 0 0,1 0-1,-1 0 1,0 0-1,1 0 1,-1 0 0,16 10-345,8 14-124,-11-9 692,-1 1 1,-1 0-1,0 1 1,-1 0-1,-1 1 0,0-1 1,-2 2-1,10 32 1,-17-50 203,-1-27 523,-6-26-934,4 37-281,0 0 0,1 0 0,1 0 0,1 0 1,0-1-1,4-28 0,-4 43 253,1 0 0,0 0 0,0 0 1,-1 0-1,1 0 0,0 1 0,0-1 0,0 0 0,0 0 1,0 1-1,0-1 0,0 1 0,0-1 0,0 1 1,0-1-1,1 1 0,-1-1 0,0 1 0,0 0 0,0 0 1,0 0-1,1 0 0,-1 0 0,0 0 0,0 0 0,0 0 1,1 0-1,-1 0 0,0 1 0,0-1 0,2 1 0,36 13-323,-31-9 480,-1 1 0,0 1 1,0-1-1,0 1 0,-1 0 0,0 1 0,-1-1 1,0 1-1,0 0 0,0 0 0,-1 1 0,0 0 1,-1-1-1,0 1 0,2 11 0,25 55 648,-25-70-1113,-3-9-1032,-2-12-3084,0 14 3205,-1-17-7871</inkml:trace>
  <inkml:trace contextRef="#ctx0" brushRef="#br0" timeOffset="2284.31">1526 245 9962,'0'0'11843,"2"12"-10310,0-2-1250,0 0 1,-1 0-1,-1 0 0,0 0 0,0 0 0,-1 0 1,0 0-1,0 0 0,-1 0 0,-1 0 0,-3 9 0,-8 12 494,-27 48-1,36-69-606,-2-1-1,1 0 1,-1 0 0,0 0 0,-1-1 0,0 0-1,0-1 1,-17 13 0,24-19-156,0-1 0,0 1 0,-1 0 0,1-1 1,0 1-1,0-1 0,0 1 0,-1-1 0,1 0 0,0 1 0,0-1 0,-1 0 1,1 0-1,0 0 0,0 0 0,-1 0 0,1 0 0,0 0 0,-1 0 0,1-1 0,0 1 1,0 0-1,0-1 0,-1 1 0,0-1 0,0-1-36,1 1 0,-1-1 0,1 0 1,-1 1-1,1-1 0,0 0 0,0 0 0,0 0 0,0 0 1,0 0-1,0 0 0,1 0 0,-2-3 0,-1-10-380,1 0 0,1 0 0,0-23 0,1 27 55,-1 4 203,1 1-1,0 0 0,1-1 1,-1 1-1,1 0 0,1-1 0,-1 1 1,1 0-1,5-11 0,-6 15 111,0 0 0,1 0 0,-1 0 0,1 1 0,0-1 1,0 0-1,-1 1 0,1 0 0,0-1 0,0 1 0,0 0 0,0 0 0,1 0 0,-1 0 0,0 1 0,0-1 0,1 0 0,-1 1 0,0 0 0,0-1 0,1 1 0,-1 0 0,0 0 0,1 0 0,-1 1 0,0-1 0,1 1 0,-1-1 0,0 1 0,0 0 0,3 1 0,1 0 106,0 0 1,0 1-1,-1 0 0,1 0 0,-1 0 0,1 1 0,-1 0 0,0 0 0,4 5 0,44 51 1322,-3-3-473,-50-57-920,3 3 124,0 0 0,0-1 1,0 1-1,1 0 1,-1-1-1,1 0 0,-1 0 1,1 0-1,0 0 1,0 0-1,0-1 0,7 2 1,-11-3-180,-2-30-6383,-2 14-596</inkml:trace>
  <inkml:trace contextRef="#ctx0" brushRef="#br0" timeOffset="2696.89">1749 66 17436,'0'0'11074,"25"78"-10210,-23-55-488,0-2-376,3-1-784,3-6-1960</inkml:trace>
  <inkml:trace contextRef="#ctx0" brushRef="#br0" timeOffset="3080.07">2099 303 2513,'0'0'20757,"8"1"-19304,15 0-942,0 0 0,0-1 0,0-2 1,0 0-1,-1-2 0,1 0 1,42-15-1,-61 18-2909,-8 1 34,-7 2-1836,-8 6-4569</inkml:trace>
  <inkml:trace contextRef="#ctx0" brushRef="#br0" timeOffset="3081.07">2126 456 13219,'0'0'12378,"68"8"-11561,-47-8-497,0 0-320,8-4-392,-3-3-2161,-7 1-5241</inkml:trace>
  <inkml:trace contextRef="#ctx0" brushRef="#br0" timeOffset="3637.27">2823 219 11923,'0'0'11575,"-2"9"-10913,-5 21-334,-2 0 0,0-1 0,-3 0-1,0-1 1,-2 0 0,-1-1 0,-31 43 0,45-68-285,0 0 0,0 0 0,0-1 0,0 1 0,-1-1 0,1 1 0,-1-1 1,1 1-1,-1-1 0,1 0 0,-1 0 0,0 0 0,1 0 0,-1 0 0,0 0 0,0 0 0,0-1 0,0 1 0,0-1 0,0 1 0,0-1 0,0 0 0,0 1 0,0-1 0,0 0 1,0-1-1,0 1 0,0 0 0,0 0 0,0-1 0,0 1 0,0-1 0,0 0 0,1 0 0,-1 1 0,0-1 0,0 0 0,0-1 0,1 1 0,-1 0 0,1 0 0,-1-1 1,1 1-1,-1-1 0,1 1 0,-2-4 0,0 0-164,0 0 1,0 1 0,0-1 0,1-1-1,0 1 1,0 0 0,0 0-1,1-1 1,0 1 0,0-1 0,0 1-1,1-1 1,0 0 0,0 1-1,0-1 1,2-8 0,-1 12 107,-1 1-1,1-1 1,0 1 0,0-1 0,0 1 0,0 0 0,1 0 0,-1-1 0,0 1-1,0 0 1,1 0 0,-1 0 0,1 0 0,-1 0 0,1 1 0,-1-1-1,1 0 1,-1 1 0,1-1 0,0 1 0,-1 0 0,1-1 0,0 1-1,-1 0 1,1 0 0,0 0 0,-1 0 0,1 0 0,0 0 0,-1 1 0,1-1-1,3 2 1,2-1 20,1 1 1,-1 0-1,0 0 0,1 1 0,12 6 0,31 25 568,-35-22-203,0-1 0,1 0 0,0-1 0,0-1 0,1-1 0,0 0 0,1-2 0,23 6 0,-41-15-1444,0-1 0,-1 1-1,1-1 1,-1 1 0,0-1-1,0 0 1,0 1-1,-1-7 1,-2-14-4760</inkml:trace>
  <inkml:trace contextRef="#ctx0" brushRef="#br0" timeOffset="4002.86">3000 99 17204,'0'0'8794,"23"61"-8658,-18-47-136,7 4-1489,-2-4-2848,-1-3-3024</inkml:trace>
  <inkml:trace contextRef="#ctx0" brushRef="#br0" timeOffset="4370.69">3291 296 5233,'0'0'22181,"54"0"-21461,-36 0-216,1 0-224,0 0-176,2 0-24,-3 0-80,-4 0-360,-9 0-1640</inkml:trace>
  <inkml:trace contextRef="#ctx0" brushRef="#br0" timeOffset="4739.95">3270 490 11450,'0'0'10419,"68"6"-8195,-43-6-31,-2 0-865,-3 0-808,-2-1-488,-6 0-32,-6 0-960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6:03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 7666,'0'0'13513,"5"-8"-12759,0 2-659,0 0 1,0 0-1,0 0 1,1 1-1,0-1 1,0 2-1,8-6 1,-12 9-45,0-1 1,0 1 0,0 0 0,0 0 0,0 0-1,0 1 1,0-1 0,1 0 0,-1 1 0,0 0-1,0-1 1,1 1 0,-1 0 0,0 0 0,0 0-1,1 1 1,-1-1 0,0 0 0,0 1 0,0-1-1,1 1 1,-1 0 0,0 0 0,0 0 0,0 0-1,0 0 1,0 0 0,-1 1 0,1-1-1,0 0 1,0 1 0,-1 0 0,1-1 0,-1 1-1,2 2 1,0-1 70,-1 0-1,0 0 1,0 0-1,0 0 1,0 0-1,0 0 1,-1 1-1,1-1 1,-1 1-1,0-1 1,0 1-1,0-1 1,0 1 0,-1 0-1,0-1 1,1 1-1,-2 6 1,0-6-86,0 0 1,-1-1-1,0 1 1,0-1-1,0 1 1,0-1-1,0 0 1,-1 0-1,1 0 1,-1 0-1,0 0 1,0 0-1,0-1 1,0 1-1,-6 3 1,10-3-267,12-3-18,30-2-257,-9 0 95,-29 2 347,1 1 0,-1-1 0,0 1-1,1 0 1,-1 0 0,0 0 0,0 1 0,0-1-1,0 1 1,0 1 0,0-1 0,-1 1 0,7 4-1,-9-5 63,-1-1 0,1 1 0,-1-1 0,0 1 0,0 0 0,1 0-1,-1 0 1,0-1 0,-1 1 0,1 0 0,0 0 0,0 0 0,-1 0 0,0 0-1,1 1 1,-1-1 0,0 0 0,0 0 0,0 0 0,0 0 0,0 0-1,0 0 1,-1 0 0,1 0 0,-1 0 0,0 0 0,1 0 0,-1 0-1,0 0 1,0 0 0,0 0 0,0 0 0,-1-1 0,1 1 0,0 0-1,-4 2 1,-1 4 49,-1-1 0,-1 0 0,1 0 0,-1-1 0,0 0 0,-1 0 0,1-1 0,-1 0 0,-13 5 0,16-8-1,1 0-1,0 0 0,-1 0 0,0 0 0,1-1 0,-1 0 1,0 0-1,1-1 0,-1 0 0,0 0 0,0 0 0,0-1 0,1 1 1,-1-1-1,0-1 0,1 1 0,-10-5 0,14 6-138,0-1 0,0 1 0,0-1 0,0 0 0,0 1 0,0-1 0,0 0 0,0 1 0,1-1 0,-1 0 0,0 0 0,1 0 0,-1 0 0,0 0 0,1 0 0,-1 0 0,1 0 0,0 0 0,-1 0 0,1-2 0,6-12-7230,4 8 78</inkml:trace>
  <inkml:trace contextRef="#ctx0" brushRef="#br0" timeOffset="502.72">398 219 6705,'0'0'11272,"2"10"-9095,15 103 3498,-16-102-5423,1 1 1,-2-1-1,0 0 1,0 0-1,-1 0 1,-2 14 0,15-44-3413,2-2-2945</inkml:trace>
  <inkml:trace contextRef="#ctx0" brushRef="#br0" timeOffset="892.95">649 1 12291,'0'0'8277,"-7"7"-6095,0 1-1756,1 0 0,-1 0 0,2 1 0,-1 0 0,1 0 0,1 1 0,0-1-1,0 1 1,1 0 0,0 0 0,0 0 0,1 1 0,0 11 0,1-11-299,1-1 1,0 0-1,0 0 0,1 1 1,1-1-1,0 0 0,0 0 1,1 0-1,0-1 0,5 11 1,-6-16-105,0-1 0,0 1 1,1-1-1,-1 0 0,1 0 1,-1 0-1,1-1 0,0 1 1,0 0-1,0-1 0,1 0 1,-1 0-1,0 0 0,1 0 0,0 0 1,-1-1-1,1 0 0,0 0 1,0 0-1,-1 0 0,1 0 1,0-1-1,0 1 0,0-1 1,0 0-1,0-1 0,0 1 1,0-1-1,5-1 0,-6 2-11,0-1-1,0 0 1,0 0-1,1-1 1,-1 1 0,-1-1-1,1 0 1,0 1-1,0-1 1,-1 0-1,1-1 1,-1 1 0,1 0-1,-1-1 1,0 1-1,0-1 1,3-5-1,-4 7-5,-1-1 1,1 1-1,-1 0 0,0 0 0,1-1 0,-1 1 0,0 0 0,0-1 0,1 1 1,-1 0-1,0-1 0,0 1 0,-1 0 0,1-1 0,0 1 0,0 0 0,-1-1 0,1 1 1,-1 0-1,1 0 0,-1 0 0,1-1 0,-1 1 0,0 0 0,1 0 0,-1 0 0,0 0 1,0 0-1,0 0 0,0 0 0,0 0 0,0 0 0,0 1 0,0-1 0,0 0 1,-1 1-1,1-1 0,0 1 0,0-1 0,-1 1 0,1-1 0,0 1 0,0 0 0,-1 0 1,-2 0-1,-4-2 5,0 1 1,0 0 0,0 1 0,0-1-1,-1 2 1,1-1 0,0 1-1,-10 3 1,13-3-116,0 0 1,0 0-1,1 1 0,-1 0 0,0 0 0,1 0 1,0 0-1,0 1 0,-1-1 0,1 1 1,1 0-1,-1 1 0,0-1 0,-5 8 1,4 4-3507,5-5-2682</inkml:trace>
  <inkml:trace contextRef="#ctx0" brushRef="#br0" timeOffset="1320.66">47 609 10986,'0'0'9774,"11"1"-7837,54 1 1888,105-10 0,-11-1-2150,33-3-564,-42 2-6465,-143 10-1028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6:39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104 219 56,'0'0'22138,"-8"3"-20554,5-2-1524,1 0-18,1-1-1,-1 1 0,0 0 0,1 0 1,-1-1-1,0 1 0,1-1 0,-1 1 0,0-1 1,0 0-1,1 0 0,-1 0 0,0 0 1,0 0-1,0 0 0,1 0 0,-1-1 0,0 1 1,0-1-1,1 1 0,-1-1 0,0 0 1,1 1-1,-1-1 0,1 0 0,-1 0 0,1 0 1,-1 0-1,1 0 0,0-1 0,-1 1 0,1 0 1,0-1-1,0 1 0,0-1 0,0 1 1,0-1-1,0 1 0,1-1 0,-1 0 0,0 1 1,1-1-1,-1-2 0,-1-2-36,0-1 1,0 0-1,0 0 0,1 1 0,0-1 0,1 0 1,-1 0-1,1 0 0,1 0 0,-1 0 1,1 0-1,3-12 0,-3 17-10,0-1 0,0 1-1,1-1 1,-1 1 0,0 0 0,1 0-1,0 0 1,-1 0 0,1 0 0,0 0 0,0 0-1,0 0 1,0 1 0,0-1 0,0 1-1,1 0 1,-1-1 0,1 1 0,-1 0 0,0 1-1,1-1 1,0 0 0,-1 1 0,1-1-1,-1 1 1,1 0 0,0-1 0,-1 1 0,1 1-1,-1-1 1,1 0 0,0 1 0,-1-1-1,1 1 1,-1 0 0,5 1 0,-4-1 15,0 0 1,0 0-1,0 1 0,0-1 1,0 1-1,0-1 1,0 1-1,0 0 0,-1 0 1,1 0-1,-1 0 1,1 1-1,-1-1 0,0 1 1,0 0-1,0-1 0,3 7 1,-2-4 24,-1 1 1,0 0-1,-1 0 0,1 0 0,-1 0 1,0 0-1,0 0 0,-1 0 1,0 8-1,-1 0 115,-1 0 0,0-1 0,-1 1 0,0-1 0,-1 1 0,0-1 0,-13 25 0,-37 45 788,48-75-888,0 0 0,0-1 0,-1 0 0,0-1 0,0 0-1,-1 0 1,0 0 0,-10 5 0,18-11-62,0 1 1,0-1-1,0 0 0,-1 0 1,1 0-1,0 0 0,0 0 0,0 1 1,0-1-1,-1 0 0,1 0 1,0 0-1,0 0 0,0 0 0,0 0 1,-1 0-1,1 0 0,0 0 1,0 0-1,0 0 0,-1 0 0,1 0 1,0 0-1,0 0 0,0 0 1,-1 0-1,1 0 0,0 0 0,0 0 1,0 0-1,-1 0 0,1 0 1,0 0-1,0 0 0,0-1 0,-1 1 1,1 0-1,0 0 0,0 0 1,0 0-1,0 0 0,0-1 0,0 1 1,-1 0-1,1 0 0,0 0 1,0 0-1,0-1 0,3-12-577,12-13-554,-13 24 1072,-1 0 0,0 1-1,1-1 1,-1 1 0,1-1-1,-1 1 1,1 0 0,-1-1-1,1 1 1,0 0 0,0 0-1,0 0 1,0 0 0,0 1-1,0-1 1,0 0 0,0 1-1,0 0 1,0-1 0,0 1-1,0 0 1,0 0 0,0 0-1,0 0 1,0 0 0,0 1-1,0-1 1,0 1 0,0-1-1,0 1 1,4 1 0,2 4 250,1-1 0,-1 2 0,-1-1 0,1 1 1,10 13-1,16 13 951,-32-31-1139,0-1 0,0 1 1,0-1-1,0 1 0,0-1 0,1 0 0,-1 0 1,0 0-1,1 0 0,-1 0 0,1 0 1,-1-1-1,1 1 0,-1-1 0,1 1 0,3-1 1,-4-1-531,0 1 0,0-1 1,0 0-1,0 1 1,0-1-1,0 0 0,-1 0 1,1 0-1,0 0 1,-1-1-1,1 1 0,-1 0 1,1-1-1,1-1 1,9-13-11864</inkml:trace>
  <inkml:trace contextRef="#ctx0" brushRef="#br0" timeOffset="380.18">397 329 15307,'0'0'4705,"1"7"-2740,2 25 950,13 58 0,-8-59-1693,-2 1 0,3 60 0,-8-76-1083,2-41-1910,0-1-2738,1 1-3611</inkml:trace>
  <inkml:trace contextRef="#ctx0" brushRef="#br0" timeOffset="812.51">712 0 12163,'0'0'6865,"-9"8"-4355,1 0-1943,-1 0-1,1 0 1,1 1-1,0-1 1,0 2-1,1-1 1,0 1-1,0 0 1,1 0 0,0 1-1,-4 17 1,4-5-142,1 0 0,1 0 0,1 1 0,1-1 0,1 1 0,4 23 0,-4-39-376,1 0 0,1 0 0,-1 0 0,1-1 0,0 1 0,1 0 0,0-1 0,0 0 0,1 1 0,0-1 0,0-1 1,1 1-1,-1-1 0,1 1 0,1-1 0,-1-1 0,1 1 0,0-1 0,1 0 0,-1 0 0,10 5 0,-12-9-43,0 0-1,0 0 1,0 0 0,1 0 0,-1-1-1,0 0 1,1 0 0,-1 0-1,0 0 1,0-1 0,1 1 0,-1-1-1,0 0 1,0-1 0,0 1-1,0-1 1,0 1 0,0-1 0,0 0-1,-1-1 1,1 1 0,-1-1-1,1 1 1,-1-1 0,0 0 0,0 0-1,0-1 1,-1 1 0,1-1 0,-1 1-1,0-1 1,1 0 0,-2 1-1,1-1 1,0 0 0,-1-1 0,0 1-1,0 0 1,0 0 0,0 0-1,-1-1 1,0 1 0,0 0 0,0-7-1,-1 8-1,-1 1 1,1-1-1,0 1 0,0 0 0,-1-1 0,0 1 0,1 0 1,-1 0-1,0 0 0,0 0 0,0 0 0,0 1 0,0-1 1,0 1-1,-1-1 0,1 1 0,-1 0 0,1 0 0,-1 0 1,1 0-1,-1 0 0,1 0 0,-1 1 0,0-1 0,1 1 1,-1 0-1,0 0 0,1 0 0,-1 0 0,-4 1 0,0-1-5,0 0 1,0 1-1,0 0 0,0 0 0,0 0 0,0 1 0,0 0 0,1 1 0,-1 0 0,-10 5 0,14-6-75,1 0 0,0-1-1,1 1 1,-1 0 0,0 0 0,0 0 0,1 1 0,-1-1-1,1 0 1,0 0 0,-1 1 0,1-1 0,1 1 0,-1-1-1,0 1 1,0 4 0,-1 26-5948,2-31 5676,0 15-8413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6:07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89 7330,'0'0'16676,"-2"-4"-15485,1 1-1038,-1-1 0,1 1-1,0 0 1,1-1-1,-1 1 1,0-1 0,1 1-1,0-1 1,0 1-1,0-1 1,1-5 0,-1 7-125,0 0 1,1 1-1,-1-1 1,0 0 0,1 1-1,-1-1 1,1 0-1,0 1 1,-1-1 0,1 1-1,0-1 1,0 1-1,0 0 1,0-1 0,0 1-1,1 0 1,-1 0-1,0-1 1,0 1 0,1 0-1,-1 0 1,1 1 0,-1-1-1,1 0 1,-1 0-1,1 1 1,0-1 0,-1 1-1,1-1 1,3 1-1,-4 0-21,1 0-1,0 1 1,-1-1-1,1 1 1,0-1-1,-1 1 1,1 0-1,-1-1 1,1 1-1,-1 0 1,1 0-1,-1 0 1,0 1-1,1-1 1,-1 0-1,0 0 1,0 1-1,0-1 1,0 0-1,0 1 1,1 1-1,22 42 235,-17-30-77,0-1 161,1 0 0,0-1-1,1 0 1,0-1 0,16 17-1,-23-27-254,0-1-1,0 1 1,0-1-1,0 1 0,0-1 1,0 0-1,1 1 1,-1-1-1,0 0 1,1 0-1,-1-1 1,0 1-1,1 0 0,-1-1 1,1 0-1,-1 1 1,4-1-1,-3-1-40,-1 0 0,1 0-1,-1 0 1,1 0 0,-1 0-1,1-1 1,-1 1 0,0-1-1,0 1 1,0-1 0,0 0-1,0 0 1,0 0 0,0 0-1,0 0 1,-1 0 0,1-1-1,-1 1 1,2-6 0,2-2 23,0 0-1,-1-1 1,-1 1 0,4-18-1,-6 25-44,0 0-1,-1 1 0,1-1 0,-1 0 0,1 1 0,-1-1 1,0 0-1,0 0 0,0 1 0,-1-1 0,1 0 1,0 1-1,-1-1 0,0 0 0,0 1 0,0-1 0,0 0 1,0 1-1,0 0 0,-1-1 0,1 1 0,-1 0 0,-3-4 1,5 6-53,0-1 0,-1 1 0,1 0 0,0 0 0,0-1 0,-1 1 0,1 0 0,0 0 0,-1-1 0,1 1 0,0 0 0,-1 0 0,1 0 0,-1 0 0,1-1 0,0 1 0,-1 0 0,1 0 0,0 0 1,-1 0-1,1 0 0,-1 0 0,1 0 0,0 0 0,-1 0 0,1 0 0,-1 0 0,1 0 0,0 1 0,-1-1 0,1 0 0,0 0 0,-1 0 0,1 0 0,0 1 0,-1-1 0,1 0 0,0 0 0,-1 1 0,1-1 0,0 0 1,-1 1-1,-1 17-7371,2-15 5325</inkml:trace>
  <inkml:trace contextRef="#ctx0" brushRef="#br0" timeOffset="551.51">2 403 1072,'0'0'16276,"50"3"-11379,-10-3-2161,1-1-567,3-4-537,-1 0-456,-9 2-776,0 2-400,-4 1-480,-11 0-1848,-9 1-5754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54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83 5401,'0'0'12834,"-4"13"-10442,-2 10-1439,-1 0 0,-2-1 0,0-1 0,-1 1-1,-23 33 1,22-40-431,-1-1 0,0 0 0,-18 16 0,26-27-435,1 0 1,-1 0-1,0 0 0,0 0 1,-1 0-1,1-1 0,-1 0 1,1 0-1,-1 0 0,1 0 1,-1-1-1,0 0 0,0 0 0,0 0 1,0-1-1,0 1 0,-7-1 1,10-1-96,-1-1 0,1 1 0,0 0 0,0 0 1,0-1-1,-1 0 0,2 1 0,-1-1 0,0 0 1,0 0-1,1 0 0,-1 0 0,1 0 0,-1 0 0,1 0 1,0 0-1,0-1 0,0 1 0,0-1 0,0 1 0,0-1 1,1 1-1,0-1 0,-1 1 0,1-5 0,-2-6-382,1 0 1,0-1-1,2-20 0,0 33 375,-1 1 0,1-1 0,-1 0 0,1 0 0,-1 1 0,1-1 0,0 0 0,0 1 1,-1-1-1,1 1 0,0-1 0,0 1 0,0-1 0,0 1 0,-1-1 0,1 1 0,0 0 0,0-1 0,0 1 1,0 0-1,0 0 0,0 0 0,0 0 0,0 0 0,0 0 0,0 0 0,0 0 0,0 0 0,0 0 1,0 1-1,0-1 0,-1 0 0,3 1 0,33 10-6,113 73 221,-82-44 146,-35-27-273,-31-12-240,1-1 0,-1 0 0,0 0-1,0 0 1,0 0 0,1 0 0,-1 0 0,0-1 0,0 1 0,0 0 0,0-1 0,1 1 0,-1 0 0,0-1 0,0 0 0,0 1 0,0-1 0,0 1 0,0-1 0,0 0 0,0 0 0,-1 0 0,1 1 0,0-1 0,0-2 0,9-12-6226</inkml:trace>
  <inkml:trace contextRef="#ctx0" brushRef="#br0" timeOffset="410.84">528 56 17268,'0'0'5185,"0"70"-3905,8-48-696,3-2-584,10 9-168,-3-7-1848,-4-1-3794</inkml:trace>
  <inkml:trace contextRef="#ctx0" brushRef="#br0" timeOffset="789.17">1 595 15595,'0'0'5257,"77"-1"-3400,-22-6-393,20 0 16,16 0-55,4 2-345,-16 4-288,-22 1-216,-21 0-336,-7 0-128,-1 3-112,4 6-856,-6-4-1912,-11 0-4650</inkml:trace>
  <inkml:trace contextRef="#ctx0" brushRef="#br0" timeOffset="1171.35">377 764 1592,'0'0'19930,"1"10"-18630,0 3-938,-1 0 0,-1-1 0,0 1 1,0 0-1,-1-1 0,-1 1 0,0-1 0,-1 1 0,-7 16 0,2-13 242,0-1 0,-1 0 0,-18 21 0,25-33-505,0 1-1,1-1 1,-1 0-1,0 0 0,-1 0 1,1-1-1,-1 1 0,1-1 1,-1 0-1,0 1 1,0-2-1,1 1 0,-1 0 1,-1-1-1,1 0 0,0 0 1,0 0-1,0 0 1,-1-1-1,-6 0 0,10 0-116,-1-1-1,1 0 1,-1 0-1,1 0 0,-1 0 1,1 0-1,-1 0 1,1 0-1,0 0 1,0-1-1,-1 1 1,1 0-1,0-1 0,0 1 1,0-1-1,1 1 1,-1-1-1,0 0 1,1 1-1,-1-1 0,1 0 1,-1 1-1,1-1 1,0 0-1,-1 1 1,1-4-1,-1-54-1908,1 46 1189,0 11 692,0 1 0,-1-1 0,1 1 0,0 0 1,1-1-1,-1 1 0,0 0 0,0-1 0,0 1 0,1-1 0,-1 1 0,1 0 0,-1 0 0,1-1 0,-1 1 0,1 0 0,0 0 0,0 0 0,-1 0 0,1-1 0,0 1 0,0 0 0,0 1 1,0-1-1,0 0 0,1 0 0,-1 0 0,1 0 0,1 0 36,-1 1-1,1 0 1,0 0 0,-1 0 0,1 0 0,-1 0-1,1 0 1,0 1 0,-1-1 0,1 1-1,-1 0 1,1 0 0,3 1 0,9 6 227,0 0 0,-1 1 0,20 15 0,123 116 3031,-156-139-3322,0 0 0,0-1-1,0 1 1,1 0 0,-1 0 0,0-1 0,1 1 0,-1-1 0,0 1 0,1-1-1,-1 0 1,1 1 0,-1-1 0,3 0 0,17-8-5558,-8-4-1580</inkml:trace>
  <inkml:trace contextRef="#ctx0" brushRef="#br0" timeOffset="1567.35">885 132 13595,'0'0'3094,"6"14"-631,9 25 57,19 75 0,13 141 933,18 71 291,-30-201-2366,-31-154-7500,-3 26 5149,4-14-5903</inkml:trace>
  <inkml:trace contextRef="#ctx0" brushRef="#br0" timeOffset="1964.37">1394 442 13835,'0'0'10426,"96"5"-8833,-61-7-569,-2-3-312,-4 4-416,-7 0-296,-10 1-48</inkml:trace>
  <inkml:trace contextRef="#ctx0" brushRef="#br0" timeOffset="2375.34">1476 640 14475,'0'0'9250,"74"-8"-7706,-58 3-863,2-2-681,0-1-104,6-8-1393,-7 2-3248,-2 0-1608</inkml:trace>
  <inkml:trace contextRef="#ctx0" brushRef="#br0" timeOffset="3004.99">1987 0 7866,'0'0'9615,"2"12"-7264,39 143 2117,1-4-283,-41-150-3765,-1-7-291,0 0 1,0 0-1,0 0 1,0 0-1,-1 0 1,0 0-1,0 0 1,-1 1-1,-4-11 0,-5-37-990,11 52 821,0 0-1,1 0 0,-1 0 1,1 0-1,-1 0 0,1 1 0,-1-1 1,1 0-1,0 0 0,-1 0 1,1 0-1,0 1 0,-1-1 1,1 0-1,0 1 0,0-1 1,0 0-1,0 1 0,0-1 0,0 1 1,0 0-1,0-1 0,0 1 1,0 0-1,0 0 0,0-1 1,0 1-1,0 0 0,0 0 1,0 0-1,1 0 0,53-1 42,-8-1 8,-44 2-6,-1-1 0,0 1 0,1-1 0,-1 0 0,0 0 1,0 0-1,0 0 0,1 0 0,-1 0 0,0-1 0,0 1 0,-1-1 0,1 1 0,0-1 0,0 0 0,-1 0 0,1 0 1,-1 0-1,0 0 0,1 0 0,-1 0 0,0 0 0,0 0 0,0 0 0,-1-1 0,1 1 0,0 0 0,-1-1 0,0 1 1,1-1-1,-1 1 0,-1-5 0,0 0 13,0 0 1,-1 1 0,1-1 0,-2 1-1,1-1 1,-1 1 0,0 0-1,0 0 1,-1 0 0,-5-7-1,8 12 80,2 8-9,1-1-1,-1 0 1,1 0-1,0 0 1,0-1-1,1 1 1,-1 0-1,6 6 1,7 19 248,6 51 570,-17-64-777,0 0 0,1 0 0,0-1 0,14 28 1,-12-38-1555</inkml:trace>
  <inkml:trace contextRef="#ctx0" brushRef="#br0" timeOffset="3405.28">1940 511 14579,'0'0'8754,"69"-3"-6265,-25-6-849,6 0-368,5-1-312,2 3-119,-2 3-249,-1 0-400,-5 2-192,6 0-816,-12-1-1849,-12 1-4785</inkml:trace>
  <inkml:trace contextRef="#ctx0" brushRef="#br0" timeOffset="4266.76">2077 893 10842,'0'0'14453,"9"-2"-12965,-3 1-1396,1-1-1,0 0 0,-1-1 1,1 0-1,-1 0 1,0 0-1,0-1 1,0 0-1,-1 0 1,1 0-1,-1-1 0,0 0 1,0 0-1,0 0 1,-1 0-1,0-1 1,0 0-1,0 0 1,-1 0-1,4-9 0,-5 10-81,0 1 1,0 0-1,-1 0 0,0-1 0,0 1 0,0-1 0,0 1 0,-1-1 0,0 1 0,0-1 0,0 0 0,0 1 0,-1-1 0,0 1 0,-2-8 0,2 9-5,-1 1 0,0-1 1,1 1-1,-1 0 0,0 0 0,0 0 1,0 0-1,0 0 0,0 0 1,0 0-1,-1 1 0,1-1 0,-1 1 1,1 0-1,-1 0 0,1 0 0,-1 0 1,0 0-1,0 0 0,1 1 1,-1-1-1,0 1 0,0 0 0,0 0 1,1 0-1,-4 0 0,5 0-4,0 0 0,1 1 1,-1-1-1,0 0 0,0 0 0,0 0 0,1 1 0,-1-1 0,0 0 1,0 1-1,1-1 0,-1 1 0,0-1 0,1 1 0,-1-1 0,1 1 1,-1-1-1,1 1 0,-1 0 0,1-1 0,-1 1 0,1 0 0,-1-1 0,1 1 1,0 0-1,-1 0 0,1 1 0,-5 32 73,13 34 70,9-4 154,2-1 1,45 101 0,-66-171-200,-1 0-1,1 0 1,0 0 0,1 0-1,0 0 1,0 0 0,0 0 0,1-1-1,0 1 1,0 0 0,1 0 0,0 0-1,3-10 1,-3 13-144,0 1-1,0-1 0,0 1 1,1 0-1,-1 0 0,1-1 1,0 1-1,0 0 0,0 1 1,1-1-1,-1 0 1,1 1-1,-1-1 0,1 1 1,0 0-1,0 0 0,0 0 1,0 0-1,0 0 0,0 1 1,1-1-1,-1 1 1,1 0-1,-1 0 0,1 0 1,-1 1-1,1-1 0,-1 1 1,7 0-1,-7 0 52,0 1 0,0 0 0,0 0 1,-1 0-1,1 0 0,0 0 0,0 0 0,-1 1 0,1-1 0,-1 1 0,1 0 0,-1 0 0,1 0 1,-1 0-1,0 0 0,0 0 0,0 1 0,0-1 0,-1 1 0,1-1 0,-1 1 0,1-1 1,0 4-1,6 11 128,-2-1 0,9 29 0,-12-32-100,-2-11-57,-1-1 1,1 1 0,-1-1-1,1 1 1,0-1-1,0 1 1,0-1 0,0 1-1,0-1 1,0 0-1,0 1 1,0-1-1,2 1 1,-3-1-81,1-1 0,0 0 0,-1 0 0,1 0 0,-1 1 0,1-1 0,0 0 0,-1 0 0,1 0 0,-1 0 1,1 0-1,0 0 0,-1-1 0,1 1 0,0 0 0,-1 0 0,1 0 0,-1 0 0,1-1 0,-1 1 0,1 0 0,-1-1 0,1 1 0,0 0 0,-1-1 0,0 1 0,1 0 0,-1-1 0,1 1 0,-1-1 0,1 1 0,-1-1 0,0 1 0,0-1 1,1 0-1,-1 1 0,1-2 0,6-13-4470</inkml:trace>
  <inkml:trace contextRef="#ctx0" brushRef="#br0" timeOffset="4644.22">2459 698 17556,'0'0'9762,"2"75"-8442,7-60-768,2-4-552,12-8-920,-2-3-3441,-3 0-3521</inkml:trace>
  <inkml:trace contextRef="#ctx0" brushRef="#br0" timeOffset="5016.2">3071 364 12259,'0'0'14491,"66"19"-13883,-43-22-608,0-3-248,-6 1-1769,-7 4-4208</inkml:trace>
  <inkml:trace contextRef="#ctx0" brushRef="#br0" timeOffset="5017.2">3102 602 16740,'0'0'8537,"72"-3"-7896,-41-4-441,-2 2-200,2 3-489,-9 2-1967,-10 0-3329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50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212 156 11226,'0'0'8039,"-11"-5"-6135,3 2-1508,0-1 1,0 1 0,0 1 0,-1-1 0,1 1 0,-1 1 0,-9-1-1,14 2-263,1 0 0,-1 1 0,1-1-1,-1 1 1,1-1 0,-1 1 0,1 1-1,0-1 1,-1 0 0,1 1 0,0-1-1,0 1 1,0 0 0,0 0 0,0 0-1,1 0 1,-1 1 0,1-1-1,-1 1 1,1 0 0,0 0 0,0-1-1,0 1 1,-3 6 0,-2 8 142,0-1 0,0 1 1,2 1-1,0-1 0,1 1 0,-3 26 1,0 110 1384,7-147-1592,0 0 0,1 0 0,-1 0 0,1 0 0,1-1 0,-1 1 0,1 0-1,0-1 1,1 1 0,-1-1 0,1 0 0,1 0 0,-1 0 0,8 10 0,-6-12-47,-1 0 0,1 0 0,0 0 0,0 0 0,0-1 0,0 0 0,1 0 0,-1-1 0,1 0 0,-1 1 0,1-2 1,0 1-1,0-1 0,0 0 0,0 0 0,0 0 0,7-1 0,-1-1-12,0 0-1,-1 0 1,1-1-1,0-1 1,-1 0 0,1 0-1,-1-1 1,0-1-1,13-7 1,-19 9-7,0 0 1,0 0-1,-1 0 0,1-1 0,-1 0 1,0 0-1,0 0 0,-1 0 0,1 0 1,2-6-1,-4 8-2,-1-1 1,0 0-1,1 0 1,-1 0-1,-1 0 1,1-1-1,0 1 1,-1 0-1,1 0 1,-1 0-1,0 0 1,0-1-1,-1 1 1,1 0-1,0 0 1,-1 0-1,0-1 1,-2-3-1,1 2-13,0 0 0,-1 0 0,1 0 0,-1 1 0,-1-1 0,1 1 0,-1 0 0,1 0 0,-1 0 0,0 1 0,-5-4 0,-56-33-274,15 10 143,102 26-456,-39 4 582,0 0 0,0 1 0,1 0 0,-1 1-1,0 1 1,0 0 0,18 7 0,-27-8 30,0 0 0,-1 0 0,1 0-1,0 1 1,-1-1 0,1 1 0,-1 0-1,0 0 1,0 0 0,0 1 0,0-1 0,-1 0-1,1 1 1,-1 0 0,0 0 0,0 0 0,0 0-1,-1 0 1,1 0 0,-1 0 0,0 0-1,0 1 1,-1-1 0,1 0 0,-1 1 0,0 5-1,-1 13 104,2 38 436,0-57-528,-1-1 0,1 1 0,-1-1 1,1 1-1,0-1 0,1 0 0,-1 1 0,1-1 1,-1 0-1,1 0 0,0 0 0,0 0 1,0 0-1,3 2 0,3-20-5263,-2 6-1795</inkml:trace>
  <inkml:trace contextRef="#ctx0" brushRef="#br0" timeOffset="857.54">580 465 8066,'0'0'12769,"10"3"-11343,1 1-1017,0-1-1,0-1 1,0 0 0,0-1 0,19 0-1,-27 0-367,1-1 0,-1 0 0,0-1 0,1 1 0,-1 0 0,0-1 0,0 0 0,0 0 0,1 0 0,-1 0 0,0 0 0,0-1 0,0 1 0,-1-1 0,1 0 0,0 0 0,-1 0 0,1 0 0,-1 0 0,1 0 0,-1-1 0,0 1 0,0-1 0,0 0 0,-1 1 0,1-1 0,-1 0 0,3-5 0,-4 7-37,0 0 0,0 0 0,0 0 0,1 0 1,-1 0-1,0 0 0,0 0 0,0 0 1,-1 0-1,1 0 0,0 0 0,0 0 1,-1 0-1,1 0 0,0 0 0,-1 0 1,1 0-1,-1 0 0,1 0 0,-1 0 1,1 0-1,-1 1 0,0-1 0,1 0 0,-2 0 1,-28-15 36,-37 6 17,64 9-53,1 1 0,-1 0 0,1 0 0,-1 0-1,1 0 1,-1 0 0,1 1 0,-1-1 0,1 1 0,-1-1 0,1 1 0,0 0 0,-1 0-1,1 0 1,0 0 0,0 0 0,0 1 0,-1-1 0,1 1 0,1-1 0,-1 1 0,-3 3 0,5-3 19,-1 0 1,0 0-1,1 1 1,0-1-1,-1 0 1,1 0-1,0 1 1,0-1-1,0 0 1,0 1 0,1-1-1,-1 0 1,1 0-1,-1 0 1,1 1-1,0-1 1,-1 0-1,1 0 1,0 0-1,1 0 1,-1 0 0,0 0-1,1 0 1,-1-1-1,4 4 1,3 4 274,1 1 1,1-2-1,-1 1 1,1-2-1,1 1 0,0-1 1,0-1-1,0 0 1,19 7-1,-22-9-393,1-1 0,0-1 0,0 0-1,0 0 1,1-1 0,10 0 0,-15-1-415,0 0 0,0 0 0,0-1 1,0 0-1,0 0 0,0 0 0,0-1 1,-1 1-1,1-1 0,0-1 0,7-3 1,3-7-5364</inkml:trace>
  <inkml:trace contextRef="#ctx0" brushRef="#br0" timeOffset="1315.57">858 371 9762,'0'0'12651,"50"60"-10707,-23-41-519,2-1-337,1 1-344,-2-2-168,-5-2-328,-5-2-248,-4-4-224,-9-6-1840</inkml:trace>
  <inkml:trace contextRef="#ctx0" brushRef="#br0" timeOffset="1316.57">998 403 14579,'0'0'3521,"-26"71"-1953,16-34-7,-3 1-513,1-1-608,3-3-368,8-6-72,4-11-1160,11-8-3777</inkml:trace>
  <inkml:trace contextRef="#ctx0" brushRef="#br0" timeOffset="1808.45">1251 400 2473,'0'0'14784,"0"11"-13518,0 30-197,2-1 1,2 0-1,12 53 1,-15-91-1042,21 81 3853,47 112 0,-69-194-3392,-1-8-328,0 1-1,-1 0 1,0 0-1,0 0 1,0 0 0,-1 0-1,-7-11 1,0-2 49,-6-17-765,1-1-1,2 0 1,-9-43-1,18 60 241,1 0 1,0-1-1,1 0 0,1 0 0,1 1 1,1-1-1,6-32 0,-6 49 270,0 0 0,0 0 1,1-1-1,-1 1 0,1 1 0,0-1 0,0 0 0,1 0 0,-1 1 0,1-1 0,0 1 1,-1 0-1,1 0 0,1 0 0,-1 0 0,0 0 0,1 1 0,0-1 0,-1 1 0,8-3 0,-8 4 37,0 0-1,0 0 1,0 1-1,0-1 1,0 1-1,0 0 0,0 0 1,0 0-1,0 0 1,0 0-1,1 1 0,-1-1 1,-1 1-1,1 0 1,0 0-1,0 0 1,0 0-1,0 1 0,-1-1 1,1 1-1,0-1 1,-1 1-1,0 0 0,1 0 1,-1 0-1,0 0 1,0 1-1,0-1 1,3 5-1,0 0 85,-1 1-1,1 0 1,-1 0 0,-1 0-1,1 1 1,-2-1 0,1 1-1,-1 0 1,0-1 0,-1 1-1,0 0 1,0 0 0,-1 0-1,-1 11 1,1-16-19,-1 0 1,1 0-1,-1 1 0,-1-1 1,1 0-1,0 0 0,-1 0 1,0 0-1,0-1 0,0 1 1,0 0-1,-1-1 0,1 1 1,-1-1-1,0 0 0,0 0 1,0 0-1,-1 0 0,1-1 1,0 1-1,-1-1 1,0 0-1,0 0 0,1 0 1,-1 0-1,0-1 0,-1 0 1,1 0-1,0 0 0,-7 1 1,6-1-101,0-1 1,-1 1 0,1-1 0,0 0 0,0 0-1,0 0 1,-9-3 0,-2-9-2427,11-13-4397,5 8 658</inkml:trace>
  <inkml:trace contextRef="#ctx0" brushRef="#br0" timeOffset="2267.81">1733 367 11242,'0'0'16092,"54"3"-14796,-28-7-608,2-2-400,-2 1-208,-3 3-80,-5 2-272,-5 0-1056,-10 6-1441,-1 4-2424,-2 1-1256</inkml:trace>
  <inkml:trace contextRef="#ctx0" brushRef="#br0" timeOffset="2631.39">1753 533 10882,'0'0'9642,"79"3"-7649,-52-3-609,1 0-680,-1-2-424,-4 0-280,2-1-584,-9 0-1656,-4 1-4250</inkml:trace>
  <inkml:trace contextRef="#ctx0" brushRef="#br0" timeOffset="3738.1">2281 0 6873,'0'0'8678,"3"13"-5976,32 186 2656,13 295-722,-46-453-4287,0 22 1292,21 124-1,-28-229-4351,8 11-3782,5 4-2913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0:55:47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49 13219,'0'0'12200,"1"8"-11731,24 156 2221,5 53 176,-30-212-2932,-2-8-305,-3-19-1364,-5-11-3085,-1 5-1924</inkml:trace>
  <inkml:trace contextRef="#ctx0" brushRef="#br0" timeOffset="396.25">0 24 10122,'0'0'1387,"17"-4"-185,8-2-446,1 1 1,0 2-1,0 0 1,0 1-1,0 2 1,0 1-1,43 6 1,-47-1-301,-1 2 1,-1 0 0,1 1-1,-1 1 1,-1 1 0,20 14-1,-27-17-222,-1 1-1,0 0 0,0 1 0,-1 0 1,0 1-1,0 0 0,-1 0 0,-1 1 1,0 0-1,8 18 0,-14-25-93,0 0-1,0 0 1,-1 1-1,1-1 1,-1 0-1,0 0 1,-1 1-1,0-1 1,1 0-1,-2 1 0,1-1 1,-1 0-1,1 1 1,-1-1-1,-1 0 1,1 0-1,-5 9 1,2-7 67,0 0-1,0 0 1,-1 0 0,-1 0 0,1-1 0,-1 0 0,0 0 0,0 0-1,-1-1 1,-10 7 0,2-3-1,0-1 0,0 0 0,-1-1 0,0-1 0,0 0 0,-1-2 0,1 1 0,-1-2 0,0 0 0,-29 0 0,41-4-174,-1 0 0,0-1 0,0 0-1,1 0 1,-1 0 0,1 0-1,0-1 1,-1 0 0,-7-6-1,11 7-167,0 1 0,0-1 0,0 1-1,1-1 1,-1 0 0,0 0-1,1 0 1,0 0 0,-1 0-1,1 0 1,0 0 0,-1-2-1,2 3-121,0 0 0,0 0 0,0-1 0,0 1 0,0 0 0,0 0 1,0 0-1,0 0 0,0 0 0,0 0 0,0 0 0,1 0 0,-1 0 0,1 0 0,-1 0 0,1 0 0,-1 0 0,1 0 0,-1 0 0,1 0 0,0 0 0,-1 0 0,1 1 0,0-1 0,0 0 0,1-1 0,12-7-6135</inkml:trace>
  <inkml:trace contextRef="#ctx0" brushRef="#br0" timeOffset="789.95">730 160 13035,'0'0'9570,"-12"-4"-7960,-40-8-390,49 12-1137,1 0-1,0 0 1,0 0 0,0 0 0,0 0 0,0 0 0,0 1 0,0-1-1,0 1 1,0-1 0,0 1 0,0 0 0,0 0 0,0 0-1,0 0 1,0 0 0,1 0 0,-1 1 0,0-1 0,1 0 0,-3 4-1,-21 35 721,21-31-589,-1 0-11,1 0 0,0 1 0,1 0 0,0-1 0,0 1 0,1 0 0,0 0 0,1 0 0,0 1 0,1 19 0,0-25-171,1-1 1,0 0 0,0 1-1,0-1 1,0 0-1,1 1 1,-1-1 0,1 0-1,0 0 1,1 0 0,-1-1-1,0 1 1,1-1-1,0 1 1,0-1 0,0 0-1,0 0 1,1 0-1,-1 0 1,1 0 0,0-1-1,0 0 1,0 0 0,0 0-1,0 0 1,0-1-1,6 2 1,1 0-23,1-1-1,0 0 1,-1-1 0,1 0-1,0-1 1,0 0 0,16-2-1,-22 1-3,0 0-1,0-1 1,1 1-1,-1-1 1,0 0-1,0 0 1,-1-1-1,1 0 1,-1 0-1,1 0 1,-1-1-1,0 0 1,0 0-1,0 0 1,5-7-1,-9 9 3,1 0-1,-1 0 0,0 0 0,0 0 0,0 0 0,0-1 0,0 1 0,0 0 0,0-1 0,-1 1 0,0-1 1,1 1-1,-1-1 0,0 1 0,0-1 0,0 1 0,0-1 0,-1 1 0,1-1 0,-1 1 0,1 0 1,-1-1-1,0 1 0,0 0 0,0-1 0,0 1 0,-1 0 0,1 0 0,0 0 0,-1 0 0,0 0 0,-3-3 1,-6-6-13,0 0 0,-1 1 0,-1 1 1,-15-10-1,11 8-79,9 6-431,-28-22 147,27 13-2638,9 13 2770,0 1 0,0-1 0,0 1 0,0-1 0,0 1-1,0-1 1,1 1 0,-1 0 0,0-1 0,0 1 0,0-1 0,1 1 0,-1 0 0,0-1 0,0 1 0,1 0 0,-1-1 0,0 1 0,1 0 0,-1-1 0,0 1 0,1 0 0,-1-1 0,1 1 0,-1 0 0,0 0 0,1 0 0,-1 0 0,1-1 0,-1 1 0,1 0 0,14-4-5975</inkml:trace>
  <inkml:trace contextRef="#ctx0" brushRef="#br0" timeOffset="1364.15">922 163 12379,'0'0'11945,"-1"12"-10830,2 5-704,0 1 1,1-1-1,0 0 1,9 29 0,6 34 867,-10-48-29,-6-26-204,0-8 382,-2-17-1375,-1 0 0,-1 1-1,-11-36 1,9 36-250,0 0-1,2-1 1,-4-36-1,19 61-160,8 14 292,35 46-1,-39-45 63,0-1 1,1-1-1,27 23 0,-34-34 8,-4-2 53,1 0 0,0 0 1,0-1-1,1 0 0,0-1 0,-1 1 0,1-2 0,1 1 1,11 3-1,-19-8-39,-1 1 0,0-1 0,1 0 0,-1 0-1,1 1 1,-1-1 0,0 0 0,1 0 0,-1 0 0,0 0 0,0 1 0,0-1 0,0 0 0,0 0 0,0 0 0,0 0-1,0 0 1,0 1 0,0-1 0,0 0 0,0 0 0,-1 0 0,1-1 0,-5-24 328,-8-25-348,3-1-1,2 0 1,-3-105 0,13 156-392,0 1 0,0 0 0,0 0 0,0 0-1,0 0 1,0 0 0,0 0 0,0 1 0,0-1 0,0 1 0,0-1 0,0 1 0,0 0 0,3 1 0,21 10-5071,-2 0-1890</inkml:trace>
  <inkml:trace contextRef="#ctx0" brushRef="#br0" timeOffset="1759.53">1500 130 10186,'0'0'15097,"-12"-3"-13634,4 2-1212,0-1 1,0 1 0,0 1 0,0-1-1,0 1 1,0 1 0,0 0 0,0 0-1,0 0 1,0 1 0,0 0 0,1 1-1,-1 0 1,1 0 0,-1 0 0,-9 7-1,9-5-217,1 1 1,0-1-1,0 1 0,0 1 0,1-1 0,0 1 0,0 0 1,1 0-1,0 1 0,0 0 0,1 0 0,0 0 0,0 0 0,1 0 1,0 1-1,0 0 0,1-1 0,0 1 0,1 0 0,0 0 0,0 0 1,1 0-1,0 1 0,1-1 0,0 0 0,0 0 0,1-1 1,0 1-1,0 0 0,1 0 0,1-1 0,-1 0 0,1 1 0,0-2 1,1 1-1,0 0 0,0-1 0,1 0 0,0 0 0,0 0 0,1-1 1,0 0-1,0 0 0,0-1 0,1 0 0,-1 0 0,1-1 1,0 0-1,1 0 0,10 3 0,-6-4-31,1 0 0,0-1 0,-1 0 1,19-1-1,-27 0-9,0-1 1,1 0 0,-1-1 0,0 1 0,0-1-1,0 0 1,0-1 0,0 1 0,0-1-1,0 0 1,-1 0 0,1 0 0,0-1 0,4-3-1,-8 6-47,-1-1 0,0 1 0,1 0-1,-1 0 1,0-1 0,1 1 0,-1 0 0,0-1-1,0 1 1,1-1 0,-1 1 0,0 0 0,0-1-1,0 1 1,0-1 0,0 1 0,0 0-1,1-1 1,-1 1 0,0-1 0,0 1 0,0 0-1,0-1 1,0 1 0,-1-1 0,1 1 0,0-1-1,0 1 1,0-1 0,-9-7-5215,-1 1-3264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6:41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13883,'0'0'2507,"9"1"391,159 11 3804,98-12-2933,-106-2-2368,-49 1-1050,-1-1 277,127 15 0,-195-4-628,-47-20-4057,-6 1-3264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6:05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0 271 14163,'0'0'6964,"5"-10"-5359,140-221 1902,-125 201-3259,-20 30-200,1 0 0,0 1-1,-1-1 1,1 0 0,-1 0 0,1 0 0,-1 1-1,1-1 1,0 0 0,-1 1 0,0-1 0,1 0 0,-1 1-1,1-1 1,-1 1 0,1-1 0,-1 1 0,0-1-1,1 1 1,-1-1 0,0 1 0,1-1 0,-1 1-1,0-1 1,0 1 0,0 0 0,0-1 0,1 1 0,-1-1-1,0 1 1,0 0 0,0 0 0,8 25 537,-4-3 181,-2 0-1,0 0 1,-3 25-1,0-31-614,1 1-1,0-1 1,2 1 0,0-1 0,1 1-1,8 28 1,-11-45-174,0-1 1,0 0-1,0 1 0,1-1 1,-1 0-1,0 1 0,0-1 0,0 0 1,0 1-1,1-1 0,-1 0 1,0 1-1,0-1 0,1 0 0,-1 1 1,0-1-1,1 0 0,-1 0 1,0 0-1,1 1 0,-1-1 1,0 0-1,1 0 0,-1 0 0,1 0 1,-1 0-1,0 1 0,1-1 1,-1 0-1,0 0 0,1 0 1,-1 0-1,1 0 0,-1 0 0,0 0 1,1-1-1,-1 1 0,1 0 1,-1 0-1,0 0 0,1 0 1,-1 0-1,0-1 0,1 1 0,-1 0 1,0 0-1,1 0 0,-1-1 1,0 1-1,0 0 0,1-1 0,13-16-4844,-4 1-2472</inkml:trace>
  <inkml:trace contextRef="#ctx0" brushRef="#br0" timeOffset="413.28">418 271 12051,'0'0'11666,"1"53"-10258,-1-34-159,0 0-289,0 1-288,0-1-264,0-2-72,-1-3-136,1-5-88,0-4-112,4-12-720,5-9-2889,1-5-1632</inkml:trace>
  <inkml:trace contextRef="#ctx0" brushRef="#br0" timeOffset="825.93">498 30 7458,'0'0'13513,"-1"11"-11202,0 1-1846,-1 70 2732,2-79-3101,0 1 0,0-1 0,1 0 0,-1 0 0,1 1 0,-1-1 0,1 0 0,0 0 0,0 0 0,1 0 0,-1 0 0,0 0 0,1 0 0,0-1 0,0 1 0,0-1 0,0 1 0,0-1 0,0 1 0,1-1 0,-1 0 0,5 3 0,-5-5-96,0 1 1,1 0 0,-1-1 0,0 0-1,1 1 1,-1-1 0,1 0 0,-1 0-1,1-1 1,-1 1 0,0 0 0,1-1-1,-1 0 1,0 1 0,1-1 0,-1 0-1,3-2 1,37-26-1230,-21 14-381,-21 65 3255,1-5 192,11 67-1,-12-111-1972,0-1 0,1 0-1,-1 0 1,0 1 0,0-1 0,0 0-1,0 0 1,1 0 0,-1 1 0,0-1-1,0 0 1,0 0 0,1 0 0,-1 0-1,0 1 1,0-1 0,1 0 0,-1 0-1,0 0 1,0 0 0,1 0 0,-1 0-1,0 0 1,0 0 0,1 0-1,-1 0 1,0 0 0,1 0 0,-1 0-1,0 0 1,0 0 0,1 0 0,-1 0-1,0 0 1,0 0 0,1 0 0,-1-1-1,0 1 1,0 0 0,1 0 0,-1 0-1,0 0 1,0-1 0,0 1 0,1 0-1,-1 0 1,0 0 0,0-1 0,0 1-1,0 0 1,0 0 0,1-1 0,-1 1-1,0 0 1,0 0 0,0-1 0,0 1-1,0 0 1,0 0 0,0-1 0,0 1-1,0 0 1,0 0 0,0-1 0,5-10-7985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51:36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1 143 832,'0'0'21065,"10"-28"-17028,1 19-3832,0 1 1,1 0 0,0 1 0,0 1 0,0-1 0,1 2-1,0 0 1,0 0 0,21-3 0,16-1 51,63-5-1,-49 8-76,161-2 436,-57 4-229,-74-1-125,99 6 1,-72 18-259,-9-1 247,-81-14-206,-1 1-1,1 2 1,-1 1 0,-1 1-1,32 14 1,-4 6 490,104 70-1,-159-107 234,-3-6-3553,-5-3-5422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50:48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6 10626,'0'0'15714,"-31"-5"-12593,24 7-3104,1 0-1,0 1 1,0 0 0,0 0 0,0 0 0,0 1-1,1 0 1,0 0 0,0 0 0,0 1-1,0 0 1,1 0 0,-1 0 0,1 0-1,0 1 1,1-1 0,0 1 0,0 0-1,0 0 1,0 1 0,1-1 0,0 0 0,0 1-1,1-1 1,0 1 0,0 0 0,0 11-1,2-16 7,0 1-1,1 0 0,-1 0 0,0-1 0,1 1 0,0-1 0,-1 1 0,1-1 0,0 0 1,0 1-1,1-1 0,-1 0 0,0 0 0,1-1 0,-1 1 0,1 0 0,-1-1 0,1 0 1,0 1-1,0-1 0,-1 0 0,1 0 0,0-1 0,6 2 0,7 0-35,-1 1 1,1-2-1,20 0 0,28-7-1988,-22-4-3289,-16 2-1600</inkml:trace>
  <inkml:trace contextRef="#ctx0" brushRef="#br0" timeOffset="667.97">296 192 9354,'0'0'11760,"0"8"-7882,0-22-3592,2 1-1,-1-1 1,2 1-1,5-18 1,-7 25-339,1 0 0,0 1 0,1-1 0,-1 0 1,1 1-1,0 0 0,0-1 0,1 1 1,-1 0-1,1 1 0,0-1 0,5-3 1,-8 7 51,0 1 0,0-1 0,0 1 1,0 0-1,0-1 0,0 1 1,0 0-1,0 0 0,0 0 1,0 0-1,0 0 0,0 0 1,0 0-1,0 0 0,0 0 1,0 1-1,0-1 0,0 0 1,0 0-1,0 1 0,0-1 1,0 1-1,0-1 0,0 1 1,-1-1-1,1 1 0,0 0 0,0-1 1,-1 1-1,1 0 0,0 0 1,-1 0-1,1-1 0,0 1 1,-1 0-1,1 0 0,-1 0 1,0 0-1,1 0 0,-1 2 1,19 45 84,-17-42-62,3 9 305,-1 0-1,-1 0 1,0 0-1,1 27 1,-4-41 123,2-27 583,-2 18-989,10-61-299,-9 65 177,0-1 0,0 1 1,0-1-1,1 1 0,-1-1 0,1 1 0,0 0 0,1-1 1,-1 1-1,1 1 0,5-7 0,-8 9 69,1 1-1,0-1 0,-1 0 0,1 1 0,0 0 1,0-1-1,0 1 0,-1 0 0,1-1 1,0 1-1,0 0 0,0 0 0,0 0 0,0 0 1,0-1-1,-1 1 0,1 0 0,0 1 1,0-1-1,0 0 0,0 0 0,0 0 0,0 1 1,-1-1-1,1 0 0,1 1 0,21 19-71,-19-14 101,1 0 1,-2 1-1,1-1 1,-1 1-1,5 13 1,-5 8 841,-3-27 75,1-17-669,-1 10-293,1-1 0,0 0 0,0 0 0,1 1 0,0-1 0,5-11 0,-7 17 16,0 0 0,1 0 0,-1 0 0,1 0 0,-1 0 0,1 0-1,-1 0 1,1 0 0,0 0 0,-1 0 0,1 0 0,0 0 0,0 1 0,0-1 0,0 0 0,-1 1 0,1-1 0,0 0 0,0 1 0,0-1 0,0 1-1,0 0 1,1-1 0,-1 1 0,0 0 0,0 0 0,0-1 0,0 1 0,0 0 0,0 0 0,0 0 0,1 0 0,-1 1 0,0-1 0,0 0-1,0 0 1,0 1 0,0-1 0,0 0 0,0 1 0,0-1 0,0 1 0,0 0 0,0-1 0,0 1 0,0 0 0,-1-1 0,1 1 0,1 2 0,10 7 40,-1 2 0,0-1 0,-1 2 1,0-1-1,-1 1 0,0 1 0,10 22 1,-16-28-564,0 0 1,0 0 0,-1 1-1,0-1 1,1 12 0,-2-5-6935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9:00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12107,'0'0'6369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3:48:50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4 264 11482,'0'0'12603,"-4"0"-11197,34 0 925,115 1 430,-120-2-5092,49-8-1,-100 9-14370</inkml:trace>
  <inkml:trace contextRef="#ctx0" brushRef="#br0" timeOffset="398.46">36 432 15195,'0'0'9314,"59"-6"-8410,-36 3 33,2 2-465,2 1-328,1 0-144,1 0-264,3 4-817,17 2-559,-7-2-2385,-6-3-2640</inkml:trace>
  <inkml:trace contextRef="#ctx0" brushRef="#br0" timeOffset="780.83">652 288 10722,'0'0'15270,"0"11"-14411,-2 30-183,2 0 0,2 0 0,12 71-1,-12-111-1557,1-9-470,1-11-2666,-2-6-3577</inkml:trace>
  <inkml:trace contextRef="#ctx0" brushRef="#br0" timeOffset="781.83">606 58 16508,'0'0'4256,"47"5"-4256,-21 2-1000,-1 2-4073</inkml:trace>
  <inkml:trace contextRef="#ctx0" brushRef="#br0" timeOffset="1194.8">881 526 10850,'0'0'12488,"-3"-9"-11213,-2-8-955,2 1 0,0-1-1,1 0 1,0 0 0,2-28-1,1 29-513,0-1-1,2 1 0,0 0 0,0 0 1,2 0-1,8-23 0,-12 39 188,-1-1 1,0 0-1,0 0 1,1 0-1,-1 1 1,0-1-1,1 0 0,-1 0 1,1 1-1,-1-1 1,1 0-1,-1 1 0,1-1 1,0 0-1,-1 1 1,1-1-1,0 1 0,-1-1 1,1 1-1,0 0 1,0-1-1,0 1 1,-1 0-1,1-1 0,0 1 1,0 0-1,0 0 1,0 0-1,-1-1 0,1 1 1,0 0-1,0 0 1,0 1-1,0-1 0,0 0 1,0 0-1,-1 0 1,1 0-1,0 1 1,0-1-1,0 0 0,-1 1 1,1-1-1,0 1 1,0-1-1,-1 1 0,1-1 1,0 1-1,-1-1 1,1 1-1,-1 0 0,1-1 1,-1 1-1,1 0 1,-1 0-1,1-1 1,0 3-1,32 52 507,-28-47-450,8 19 937,-2 1 0,-1 0 1,-1 0-1,10 50 0,-17-67-460,3-51-4376,-5 15-3041</inkml:trace>
  <inkml:trace contextRef="#ctx0" brushRef="#br0" timeOffset="2054.61">1219 251 11739,'0'0'15452,"-8"7"-14524,2-1-767,0-1 0,0 1 0,1 0 0,0 0 0,0 0 0,0 1 0,1 0 0,0 0 0,0 0 0,1 0-1,0 1 1,0-1 0,1 1 0,-2 9 0,2-3 71,0-1 0,1 1-1,1-1 1,1 1-1,0-1 1,5 26 0,-6-35-211,1-1 0,1 1 0,-1 0 0,0 0 0,1-1 0,0 1 1,0 0-1,0-1 0,0 0 0,1 0 0,-1 1 0,1-1 0,0-1 0,0 1 0,0 0 0,0-1 1,0 1-1,1-1 0,-1 0 0,1 0 0,-1-1 0,1 1 0,0-1 0,-1 1 0,1-1 0,0 0 1,5 0-1,-1 0-20,-1-1 0,0 0 0,1 0 1,-1-1-1,0 1 0,1-2 0,-1 1 0,0-1 1,0 0-1,0-1 0,0 1 0,-1-1 1,1-1-1,-1 1 0,1-1 0,-1 0 0,0-1 1,9-8-1,-12 9-1,0 1 0,0-1 0,0 0 0,0 0 0,-1 0 0,1-1-1,-1 1 1,0 0 0,0-1 0,-1 0 0,1 1 0,-1-1 0,0 0 0,0 0 0,-1 0 0,1 0 0,-1 0 0,0 1 0,-1-1 0,1 0 0,-1 0 0,0 0-1,0 0 1,0 1 0,-1-1 0,0 0 0,0 1 0,-5-9 0,-24-31 0,30 43 0,0-1 0,0 1 0,-1-1 0,1 1 0,-1 0 0,1-1-1,-1 1 1,1 0 0,-1 0 0,1 0 0,-1 0 0,0 0 0,0 1 0,1-1 0,-1 0-1,0 1 1,0-1 0,0 1 0,0 0 0,0 0 0,0-1 0,0 1 0,1 1 0,-1-1-1,-3 0 1,4 2-4,-1-1 0,1 1 0,0-1 0,0 1 0,-1-1-1,1 1 1,0 0 0,1 0 0,-1-1 0,0 1 0,0 0 0,1 0-1,-1 0 1,1 0 0,0 0 0,-1 0 0,1 0 0,0 0-1,0 0 1,0 2 0,3 43 94,-2-41-90,0 1 0,1-1 0,0 0 0,1 0 0,-1 0 0,1 0 0,0 0 0,1 0 0,-1-1 0,1 0 0,0 1 0,1-1 0,-1-1 0,1 1 0,0-1 0,0 0 0,0 0 0,0 0 0,1-1 0,0 1 0,0-2 0,0 1 0,0 0 0,0-1 0,0 0 0,1-1 0,-1 0 0,1 0 0,-1 0 0,1 0 0,-1-1 0,1 0 0,-1-1 0,12-1 0,-16 1 0,0 1 1,0-1-1,0 0 1,0 0-1,0 0 1,-1 0-1,1 0 1,0 0-1,-1-1 0,1 1 1,-1 0-1,1-1 1,-1 0-1,1 1 1,-1-1-1,0 0 1,0 1-1,0-1 0,0 0 1,0 0-1,0 0 1,-1 0-1,1 0 1,-1 0-1,1 0 1,-1 0-1,0 0 0,1-3 1,0-9-35,0-1 1,-1 0-1,-2-15 1,0 3-273,2 21 137,0-1 0,1 1 0,-1-1 0,1 1-1,3-12 1,-3 18 150,-1-1 0,0 0-1,0 1 1,1-1-1,-1 0 1,0 1 0,1-1-1,-1 1 1,0-1 0,1 1-1,-1-1 1,1 1-1,-1-1 1,1 1 0,-1 0-1,1-1 1,-1 1 0,1 0-1,-1-1 1,1 1 0,0 0-1,-1 0 1,1-1-1,-1 1 1,2 0 0,0 0 4,-1 1 0,1-1 0,-1 1 1,1-1-1,-1 1 0,1-1 0,-1 1 0,1 0 1,-1 0-1,0 0 0,1 0 0,-1 0 1,0 0-1,0 0 0,2 3 0,8 9 113,0 1-1,-1 0 0,-1 1 1,-1 0-1,10 21 1,-9-17 28,1 0 0,20 30 0,-16-35-937,-4-8-5538</inkml:trace>
  <inkml:trace contextRef="#ctx0" brushRef="#br0" timeOffset="2533.45">1716 1 12763,'0'0'2743,"1"10"343,13 123 3196,30 79-3481,-19-98-676,-24-106-2078,6 21 1342,-3-26-516,-2-20-270,-2-1-748,1 1 0,1-1 1,0 0-1,2 1 0,0 0 0,1 0 0,0 0 0,11-20 0,-16 36 116,0 0-1,1 1 0,-1-1 1,0 0-1,1 1 1,-1-1-1,1 0 1,-1 1-1,1-1 1,-1 1-1,1-1 1,-1 1-1,1-1 1,0 1-1,-1-1 1,1 1-1,0 0 1,-1-1-1,1 1 0,0 0 1,-1 0-1,1-1 1,0 1-1,0 0 1,-1 0-1,1 0 1,0 0-1,0 0 1,0 0-1,-1 0 1,1 0-1,0 0 1,0 0-1,1 1 0,0 0 13,0 1-1,0 0 0,0-1 0,0 1 1,0 0-1,-1 0 0,1 0 0,-1 0 1,1 0-1,2 4 0,23 56 326,-16-22 86,-9-31-309,0 1 1,0-1-1,1 0 0,0-1 1,0 1-1,1-1 1,0 1-1,1-1 0,0 0 1,6 7-1,-11-14-114,0-1 0,0 0 0,1 1 0,-1-1-1,0 0 1,0 1 0,1-1 0,-1 0 0,0 1 0,0-1 0,1 0-1,-1 0 1,0 1 0,1-1 0,-1 0 0,0 0 0,1 0 0,-1 1-1,1-1 1,-1 0 0,0 0 0,1 0 0,-1 0 0,1 0-1,-1 0 1,1 0 0,-1 0 0,0 0 0,1 0 0,-1 0 0,1 0-1,-1 0 1,0 0 0,1 0 0,-1 0 0,1-1 0,-1 1 0,0 0-1,1 0 1,-1 0 0,0-1 0,1 1 0,-1 0 0,0-1 0,1 1-1,3-21-5712,-4 2-2015</inkml:trace>
  <inkml:trace contextRef="#ctx0" brushRef="#br0" timeOffset="2913.28">1869 67 18060,'0'0'6345,"69"-1"-10122,-47 6-3728</inkml:trace>
  <inkml:trace contextRef="#ctx0" brushRef="#br0" timeOffset="3460.44">2100 75 10538,'0'0'13070,"1"9"-11502,23 148 2080,7 44-2339,-30-195-1286,1 1-1,1 0 1,-1 0 0,1-1-1,0 1 1,0-1 0,1 0-1,5 6 1,-9-10 5,1-1 1,0 0-1,0 0 1,0 0-1,0 0 1,0 0-1,1 0 0,-1 0 1,0 0-1,0 0 1,1-1-1,-1 1 1,0 0-1,1-1 0,-1 1 1,0-1-1,1 0 1,-1 1-1,1-1 1,-1 0-1,1 0 0,-1 0 1,1 0-1,-1 0 1,1 0-1,-1 0 1,0-1-1,1 1 1,-1 0-1,1-1 0,-1 1 1,0-1-1,1 0 1,-1 1-1,0-1 1,1 0-1,-1 0 0,0 0 1,0 0-1,0 0 1,0 0-1,0 0 1,2-2-1,3-5-58,-1 0-1,0 0 1,0 0-1,0 0 1,-1-1-1,0 0 1,-1 0-1,0 0 1,-1 0-1,1-1 1,-2 1 0,1-1-1,-1 1 1,-1-1-1,0 1 1,0-1-1,-1 1 1,-3-15-1,6 56-325,-2-22 423,0 1 0,0-1 0,1 1 0,1-1 0,3 13 0,-3-17-44,1-1 1,-1 0-1,1 1 1,0-1-1,1 0 1,-1 0-1,1 0 1,0-1 0,0 1-1,1-1 1,8 6-1,-10-8-17,-1 0 0,1 0 0,0-1 0,0 1-1,0-1 1,0 0 0,0 1 0,0-1 0,0-1 0,1 1-1,-1 0 1,0-1 0,0 0 0,1 0 0,-1 0 0,0 0-1,1 0 1,-1-1 0,0 1 0,0-1 0,0 0 0,1 0 0,3-2-1,-5 2-7,0-1 0,0 0 0,-1 1-1,1-1 1,0 0 0,-1 0 0,1 0-1,-1 0 1,0 0 0,1 0 0,-1 0-1,0-1 1,0 1 0,-1 0 0,1-1-1,0 1 1,-1-1 0,1 1 0,-1 0-1,0-1 1,0 1 0,0-1-1,0-2 1,-9-68-319,6 50 131,4 39 411,0-2 36,0 1 0,1-1 0,1-1 0,4 15 0,-6-25-251,0 1 0,0-1 0,0 0 0,1 0 0,-1 0 0,1 0 0,0 0 0,0-1 0,0 1 0,0 0 0,0-1-1,1 0 1,-1 1 0,1-1 0,-1 0 0,1 0 0,0 0 0,0-1 0,0 1 0,0-1 0,0 1 0,0-1 0,0 0 0,5 1 0,46-3-4527,-30-7-2489</inkml:trace>
  <inkml:trace contextRef="#ctx0" brushRef="#br0" timeOffset="4151.89">2776 369 7458,'0'0'19194,"-7"-7"-18444,3 3-681,1 1 1,0 0-1,-1 0 0,0 0 1,1 1-1,-1-1 1,0 1-1,-1 0 0,-6-3 1,8 4-37,0 1 0,0 0 0,0-1 1,0 1-1,0 0 0,0 1 1,0-1-1,1 0 0,-1 1 0,0 0 1,0-1-1,0 1 0,1 0 0,-1 1 1,0-1-1,1 0 0,-1 1 0,1-1 1,0 1-1,-1 0 0,-1 2 0,-3 2 119,1 0-1,0 1 0,0-1 0,1 1 0,0 0 1,0 1-1,0-1 0,1 1 0,0 0 0,1 0 0,0 0 1,0 1-1,1-1 0,0 1 0,0 0 0,0 17 0,2-25-148,0 0 0,0 0-1,0 0 1,0 0-1,0 0 1,1 0-1,-1 0 1,0 0-1,1 0 1,-1 0 0,1 0-1,-1 0 1,1 0-1,-1 0 1,1 0-1,0 0 1,-1-1 0,1 1-1,0 0 1,0 0-1,0-1 1,-1 1-1,1 0 1,0-1 0,2 1-1,0 1 6,0-1 1,0 0-1,0-1 0,0 1 1,1 0-1,-1-1 0,0 0 0,6 0 1,0 0 3,0-1 1,0 0-1,1-1 1,-1 0-1,13-5 0,-17 5-40,0-1 1,-1 1-1,1-1 0,-1 0 0,1 0 0,-1-1 0,0 1 0,0-1 0,-1 0 0,1 0 0,-1 0 0,0 0 0,0 0 0,0-1 0,-1 0 1,1 1-1,-1-1 0,0 0 0,-1 0 0,1 0 0,-1-1 0,0 1 0,0 0 0,-1 0 0,1-7 0,-2-11-181,0-1-1,-1 0 1,-2 1-1,-7-32 1,3 22-35,-16-78-599,24 110 1147,1 13 80,3 5-84,1 1 1,0-1-1,13 26 1,-9-24-124,-1 1 0,7 27 1,-3 32 268,-10-55-64,2 0 0,11 41 0,-2-44-124,-5-18-1697,-3-14-4352,-4 1-1232</inkml:trace>
  <inkml:trace contextRef="#ctx0" brushRef="#br0" timeOffset="4573.32">2927 461 11026,'0'0'13335,"10"1"-11882,1-1-1036,4 2 65,0-2 0,1 0 0,21-3 0,-35 3-438,0 0 0,1 0 0,-1-1 1,0 1-1,0 0 0,1-1 0,-1 0 0,0 0 1,0 1-1,1-1 0,-1 0 0,0-1 1,0 1-1,0 0 0,-1-1 0,1 1 1,0-1-1,0 1 0,-1-1 0,1 0 1,-1 0-1,1 0 0,-1 0 0,0 0 0,0 0 1,0 0-1,0 0 0,0 0 0,0 0 1,-1-1-1,1 1 0,0-3 0,-1 3-28,-1 0 0,1 0-1,0 1 1,-1-1-1,1 0 1,-1 0 0,0 1-1,1-1 1,-1 0-1,0 1 1,0-1 0,0 0-1,0 1 1,0 0-1,0-1 1,-1 1 0,1 0-1,0-1 1,-1 1-1,1 0 1,-1 0 0,1 0-1,-1 0 1,0 0-1,1 1 1,-1-1 0,0 0-1,0 1 1,1-1-1,-1 1 1,0 0 0,0 0-1,0-1 1,1 1-1,-4 1 1,1-2 82,1 1 0,-1 0-1,0 1 1,1-1 0,-1 1 0,1-1 0,-1 1-1,1 0 1,-1 0 0,1 1 0,0-1-1,-1 1 1,1 0 0,0-1 0,0 1 0,0 1-1,-4 3 1,3-1-24,1 0 1,0 0-1,0 1 0,0-1 0,1 1 1,-1-1-1,1 1 0,1 0 0,-1 0 1,1 0-1,-1 11 0,2-14-76,0 0-1,0 0 1,0 0 0,0 0-1,0 0 1,1 0-1,-1-1 1,1 1 0,0 0-1,0 0 1,0 0 0,0-1-1,1 1 1,-1-1-1,1 1 1,-1-1 0,1 0-1,0 1 1,0-1 0,0 0-1,0 0 1,0 0-1,1 0 1,-1-1 0,0 1-1,5 1 1,7 2-13,0 0 0,1-1 0,0-1 0,0-1 0,-1 0 0,1-1 0,0 0 0,0-1 0,0-1 0,28-5 0,-32 4-1320,0-1 0,0 0 1,-1 0-1,20-10 0,-7-3-7029</inkml:trace>
  <inkml:trace contextRef="#ctx0" brushRef="#br0" timeOffset="5128.57">2061 176 12995,'0'0'13091,"64"-5"-11235,-32 2-600,4-1-680,1 1-576,9 0 0,-10 3-1944,-8-2-5202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1:41:43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7 197 11450,'0'0'11366,"-7"-17"-6991,11 14-4168,1-1-1,-1 2 0,0-1 1,1 0-1,0 1 0,-1 0 1,1 0-1,0 0 1,0 1-1,6-2 0,58-7-94,-51 7-16,30-2-55,51 0 1,-99 5 19,-18-2-9482,8 2 1224</inkml:trace>
  <inkml:trace contextRef="#ctx0" brushRef="#br0" timeOffset="514.01">56 358 9194,'0'0'12815,"12"-4"-11604,19-5-365,-1 1 1,1 2 0,0 1 0,1 1 0,35 1 0,-59 4-417,-12 0 681,-6 0-3397</inkml:trace>
  <inkml:trace contextRef="#ctx0" brushRef="#br0" timeOffset="1180.57">746 68 7258,'0'0'11481,"-4"0"-10034,2 0-1312,1 1 1,-1-1-1,0 1 0,1-1 1,-1 1-1,1 0 1,-1-1-1,1 1 1,-1 0-1,1 0 1,-1 0-1,1 0 1,0 0-1,-1 0 1,1 1-1,0-1 0,0 0 1,0 1-1,0-1 1,-1 3-1,-1 2 139,1 0-1,-1 0 1,1 0-1,1 0 0,-3 12 1,2 9 442,0 52 1,2-72-606,0-2-66,1 0 0,-1 0 0,1 0 0,0 0 0,0 0 0,0 0 0,1 0 0,0 0 0,0-1 0,0 1 0,0-1 0,1 0 0,0 1 0,-1-1 0,2 0 0,-1 0 0,0-1 0,1 1 0,0-1 0,0 0 0,0 0 0,0 0 0,0 0 0,0-1 0,1 1 0,-1-1 0,1 0 0,0-1 0,0 1 0,0-1 0,-1 0 0,1 0 0,0-1 0,0 1 1,1-1-1,-1 0 0,0 0 0,0-1 0,0 0 0,0 1 0,-1-2 0,1 1 0,0 0 0,0-1 0,-1 0 0,1 0 0,-1-1 0,1 1 0,-1-1 0,0 0 0,0 0 0,7-7 0,-6 5-25,0 0 0,-1 0 0,1 0 1,-1-1-1,0 1 0,-1-1 0,1 0 1,-1 0-1,0 0 0,-1-1 0,1 1 1,-1-1-1,-1 0 0,1 1 0,-1-1 1,0 0-1,-1 0 0,0 0 0,0 1 0,0-1 1,-1 0-1,0 0 0,0 0 0,0 1 1,-1-1-1,0 0 0,-1 1 0,1 0 1,-1 0-1,-1-1 0,1 2 0,-1-1 0,0 0 1,-7-7-1,-49-47 54,55 55-116,-1 0 0,0 1 0,0-1 0,0 1 0,-1 1 0,1-1 0,-1 1 0,0 0 1,-9-2-1,15 5-20,1 0 1,-1 0-1,1-1 1,-1 1-1,1 0 1,-1 0 0,1 0-1,-1 0 1,0 0-1,1 0 1,-1 1-1,1-1 1,-1 0 0,1 0-1,-1 0 1,1 0-1,-1 1 1,1-1 0,-1 0-1,1 0 1,-1 1-1,1-1 1,-1 0-1,1 1 1,0-1 0,-1 1-1,1-1 1,0 0-1,-1 1 1,1-1 0,0 1-1,-1-1 1,1 1-1,0-1 1,0 1-1,0-1 1,-1 1 0,1-1-1,0 2 1,0 25-3060,1-17 778,0 12-3993</inkml:trace>
  <inkml:trace contextRef="#ctx0" brushRef="#br0" timeOffset="1592.66">1132 227 13515,'0'0'12126,"0"14"-11011,-1 20-738,0 7 59,1 0 0,2 0 0,12 65 0</inkml:trace>
  <inkml:trace contextRef="#ctx0" brushRef="#br0" timeOffset="3376.75">1411 105 5217,'0'0'14415,"-7"4"-13809,4-1-490,0 0 0,0-1 0,0 1 0,1 1 1,-1-1-1,1 0 0,0 1 0,0-1 0,0 1 0,0 0 1,1 0-1,-1-1 0,1 1 0,0 0 0,0 0 1,0 0-1,1 1 0,0-1 0,-1 0 0,1 0 0,1 0 1,-1 0-1,1 0 0,-1 0 0,3 8 0,0-3 200,-1 1-1,1-1 0,1 0 1,0 0-1,0 0 0,1 0 1,0 0-1,11 13 0,-14-19-235,0-1-1,0 1 0,0-1 1,0 1-1,0-1 0,1 0 1,-1 0-1,1 0 0,-1-1 0,1 1 1,0-1-1,0 1 0,-1-1 1,1 0-1,0 0 0,0 0 1,1 0-1,-1-1 0,0 1 1,0-1-1,0 0 0,0 0 0,0 0 1,0 0-1,1 0 0,-1-1 1,0 1-1,0-1 0,0 0 1,0 0-1,5-3 0,-4 1-50,1 0 0,-1 0 0,-1-1 0,1 1-1,0-1 1,-1 0 0,0 0 0,0 0 0,0-1 0,-1 1 0,1-1-1,-1 0 1,0 1 0,2-9 0,0 2-48,-1-1 0,-1 0-1,0 1 1,0-1 0,0-14 0,-3 22 14,0 1 0,1 0 0,-1-1 0,0 1 0,-1 0 0,1 0 0,-1 0 0,1 0 0,-1 0 0,0 1 0,0-1 0,0 0 0,0 1 0,0-1 0,-1 1 0,1 0 0,-1 0 0,0 0 0,1 0 0,-1 0 0,0 1 0,0-1 0,0 1 0,0 0 0,-4-1 0,0-1-84,-1 0 1,1 1 0,-1 0-1,1 0 1,-1 1 0,1 0-1,-1 1 1,0 0 0,0 0-1,-8 1 1,15 0-259,1 0-1,-1-1 1,0 1 0,1 0 0,-1 0-1,1 0 1,-1 0 0,1 0 0,-1 0-1,1 0 1,0 0 0,0 0-1,-1 0 1,1 0 0,0 0 0,0 0-1,0 0 1,0 0 0,0 0 0,0 0-1,0 0 1,0 0 0,1 2-1,-1 2-3446</inkml:trace>
  <inkml:trace contextRef="#ctx0" brushRef="#br0" timeOffset="3788.04">1722 1 11058,'0'0'10555,"2"7"-9633,2 19 344,-1 1-1,-2 52 1,-2-52-851,2-26-403,-1 0-1,0 0 1,0-1-1,0 1 0,0 0 1,0 0-1,1-1 1,-1 1-1,0 0 1,1-1-1,-1 1 1,0-1-1,1 1 1,-1 0-1,1-1 1,-1 1-1,1-1 1,-1 1-1,1-1 1,0 1-1,-1-1 1,1 0-1,-1 1 1,1-1-1,0 0 1,-1 1-1,2-1 1,28 4 249,26-12-2,-44 5-1063,28-10 2211,-24 4-4589,-9-2-6609</inkml:trace>
  <inkml:trace contextRef="#ctx0" brushRef="#br0" timeOffset="4189.74">1928 4 11827,'0'0'4319,"0"12"-2454,11 129 2388,1 32 4767,-10-174-9359,0 1 0,0-1 1,0 0-1,-1 0 0,1 0 0,0 0 0,0 0 0,-1-1 1,1 1-1,-1 0 0,0-1 0,1 1 0,1-3 0,3-4-2936,9-5-4715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4:17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9514,'0'0'14543,"11"-19"-10415,-8 24-3971,-1 0-1,0 1 1,0-1 0,-1 0 0,0 1 0,1-1 0,-2 0-1,1 1 1,-1 0 0,0-1 0,-1 9 0,2 3 113,-2 71 458,1 27-273,0-103-421,2 0 0,0 1-1,0-1 1,1 0 0,0-1-1,10 22 1,-12-30-30,0 0-1,1 0 1,-1-1 0,1 1 0,0 0-1,0-1 1,0 1 0,0-1-1,0 0 1,0 0 0,1 1-1,-1-1 1,1-1 0,0 1-1,-1 0 1,1-1 0,0 1 0,0-1-1,0 0 1,0 0 0,0 0-1,0 0 1,0-1 0,0 1-1,0-1 1,5 0 0,-3-1 5,-1 1 0,1-2 0,0 1 0,-1 0 0,1-1 0,-1 0 0,1 0-1,-1 0 1,0-1 0,0 0 0,0 1 0,0-1 0,0-1 0,-1 1 0,1 0 0,3-6 0,3-4-7,0-1 0,-1 0 1,0 0-1,-1-1 0,-1 0 0,0 0 0,-1-1 0,-1 0 0,0 0 0,2-19 1,-1-14-245,-2 0 0,-2-56 0,-2 99 197,0 6 29,10 23-368,5 12 563,-3 0 1,9 38-1,-11-35 125,27 67 0,16-12 193,-53-113-5338,0 12 1131,-1-7-5768</inkml:trace>
  <inkml:trace contextRef="#ctx0" brushRef="#br0" timeOffset="505.43">824 54 5857,'0'0'12368,"-3"13"-9749,-11 48-861,3 0-1,3 1 0,3 0 0,4 111 0,2-161-1636,1 0-1,0 0 1,1 0 0,0-1-1,1 1 1,0-1-1,1 0 1,0 0-1,1-1 1,0 0 0,1 0-1,0 0 1,0-1-1,1 1 1,1-2-1,-1 1 1,1-2 0,1 1-1,-1-1 1,1 0-1,13 6 1,-22-13 239,-8-7-6116,2-2-1383</inkml:trace>
  <inkml:trace contextRef="#ctx0" brushRef="#br0" timeOffset="1427.64">1205 128 11018,'0'0'11000,"7"4"-9809,-1 11-699,0 1 1,-1-1-1,0 1 0,-2 1 1,4 27-1,2 12 144,-3-32-395,6 23 259,-3 1 0,7 91 1,-16-138-146,-12-29 949,7 12-1310,0-1 0,2-1 0,0 1 1,1 0-1,0-22 0,2 37-35,1 1-1,-1 0 1,0 0-1,1 0 1,0 0-1,-1 0 1,1 0-1,0 0 1,-1 0-1,1 0 1,0 0-1,0 0 1,0 0-1,0 1 1,0-1-1,0 0 1,0 1-1,0-1 1,0 0-1,0 1 1,0-1 0,0 1-1,0 0 1,1-1-1,-1 1 1,0 0-1,0 0 1,0 0-1,2 0 1,48-4-514,-35 4 318,-10-1 171,-1 1 1,1-1 0,0 0-1,-1 0 1,1 0 0,-1-1-1,1 0 1,-1 0 0,0 0-1,0-1 1,8-4 0,-10 4 65,0 0 0,-1 0 1,1 0-1,-1-1 0,0 1 1,0 0-1,0-1 0,0 0 0,0 1 1,-1-1-1,0 0 0,0 0 0,0 0 1,0 0-1,0 0 0,-1 0 1,0-4-1,2-11 20,0 8 22,-1-1 0,-1 1 0,0 0 0,0-1 0,-3-15 0,13 75 751,23 32 348,36 131-1,-62-184-728,-5-16-234,-4-14-231,-8-41-6221,6 19-1697</inkml:trace>
  <inkml:trace contextRef="#ctx0" brushRef="#br0" timeOffset="1840.51">1640 0 14003,'0'0'4553,"12"13"-2510,17 19-913,2 0 188,-1 1 0,-2 2-1,32 50 1,-50-65-1062,-1 0 0,-1 1 0,-1 0 0,-1 1 0,-1-1 0,3 30-1,-3 1 924,-4 80-1,-10-69 410,0-93-4490,9 11-2802,0-1-3423</inkml:trace>
  <inkml:trace contextRef="#ctx0" brushRef="#br0" timeOffset="2253.72">2235 311 10906,'0'0'11219,"15"0"-9268,50-1 488,122-18 0,-215 34-12749,-10 5 5368,-4 2-1975</inkml:trace>
  <inkml:trace contextRef="#ctx0" brushRef="#br0" timeOffset="2667.36">2249 505 10282,'0'0'10658,"96"0"-8393,-73 0-633,2 0-471,-3-2-657,-4-1-504,-3-1-24,0-2-1465,-6-2-2792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4:27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5110 231 10362,'0'0'12097,"0"0"-11983,0-1 0,0 1-1,1-1 1,-1 1 0,0 0-1,0-1 1,0 1 0,1-1-1,-1 1 1,0 0 0,0-1-1,0 1 1,0-1 0,0 1-1,0-1 1,0 1 0,0-1-1,0 1 1,0-1 0,0 1-1,0 0 1,0-1 0,0 1-1,-1-1 1,1 1 0,0-1-1,0 1 1,0 0 0,-1-1-1,1 0 1,-6 2 0,0 0-1,1 0 1,-1 1-1,0 0 1,1 0 0,0 0-1,-1 0 1,1 1 0,0 0-1,1 0 1,-1 0 0,0 1-1,1-1 1,0 1 0,-1 0-1,2 1 1,-7 6 0,5-4 106,-1 1 0,1-1 0,1 1 0,-1 0 0,1 0 1,0 0-1,1 0 0,0 1 0,0 0 0,-2 15 1,5-20-157,-1 0 1,1 0 0,0 0-1,1 0 1,-1 0 0,1 0-1,-1 0 1,1 0 0,0 0-1,1 0 1,-1 0 0,1 0-1,-1 0 1,1-1 0,0 1-1,1-1 1,-1 0 0,1 1-1,-1-1 1,6 4 0,-3-3-45,1 0 0,0 0 0,-1-1 0,1 0 1,1 0-1,-1-1 0,0 1 0,1-1 0,-1-1 0,1 1 1,0-1-1,7 0 0,0 1-252,0-2 0,0 1 0,0-2 0,0 0 0,0 0 0,25-7 0,-31 5-711,0 0 0,0 0 1,0-1-1,0 0 0,-1 0 0,1-1 1,9-8-1,3-6-6455</inkml:trace>
  <inkml:trace contextRef="#ctx0" brushRef="#br0" timeOffset="745.75">5334 232 10538,'0'0'10385,"4"17"-9350,29 147 2427,-31-152-3060,6 24 2003,-8-62-959,-1-13-1307,0 12-426,3-50 0,-2 71 158,1 1 0,0 0 1,0 1-1,0-1 0,0 0 0,1 0 0,0 0 1,0 1-1,0-1 0,0 1 0,1-1 0,0 1 1,0 0-1,0 0 0,0 0 0,6-4 0,-8 6 110,1 1 0,-1 0 0,0 0 0,1 1 0,0-1 0,-1 0 0,1 0 0,-1 1 0,1-1 0,0 1-1,0-1 1,-1 1 0,1 0 0,0 0 0,0 0 0,-1 0 0,1 0 0,0 0 0,0 0 0,-1 0 0,1 1-1,0-1 1,-1 1 0,1-1 0,2 2 0,-1 0 22,1 1 0,-1-1 0,0 1 1,0 0-1,0 0 0,0 0 0,0 0 0,-1 0 0,1 1 0,2 4 1,4 10 202,0 0 1,-2 1 0,8 25-1,-15-43-193,7 18 307,-4-11 24,-1-1-1,0 1 1,0 0 0,0 0-1,0 12 555,-1-24-787,0 0-1,-1 0 0,1 0 0,-1 0 0,0 0 0,0 0 0,-2-8 0,1 2-68,1-12-284,1 0-1,0 0 0,2 0 0,1 1 1,8-29-1,-12 49 230,0 0 0,0 0 0,0 0-1,1 0 1,-1 0 0,0 0 0,1 0 0,-1 0 0,1 0-1,-1 0 1,1 1 0,-1-1 0,1 0 0,-1 0 0,1 1 0,0-1-1,0 0 1,-1 1 0,1-1 0,0 0 0,0 1 0,0-1-1,0 1 1,-1 0 0,1-1 0,2 1 0,-2 0-12,0 0 0,1 1 0,-1-1 0,0 1-1,0-1 1,0 1 0,0-1 0,0 1 0,0 0 0,0 0 0,0-1 0,0 1 0,0 0 0,0 0 0,0 0 0,-1 0 0,2 1 0,25 50-528,6 68 2636,-35-153-2023,1 24-86,1-1 0,-1 1 0,1 0-1,1-1 1,1-12 0,-1 20-4,-1 0-1,1 0 1,0 0-1,0 0 1,-1 0-1,1 1 1,0-1 0,1 0-1,-1 1 1,0-1-1,0 0 1,1 1 0,-1 0-1,1-1 1,-1 1-1,1 0 1,-1 0 0,1-1-1,0 1 1,0 1-1,0-1 1,-1 0 0,1 0-1,0 1 1,0-1-1,0 1 1,0-1-1,0 1 1,4 0 0,2 0-15,-1-1-1,1 2 1,0-1 0,-1 1 0,1 1 0,0-1 0,-1 1 0,0 0 0,1 1 0,-1 0-1,0 0 1,0 0 0,-1 1 0,1 0 0,-1 1 0,1-1 0,-1 1 0,6 7 0,-5-4 286,0-1 0,-1 2 0,0-1 0,0 1 1,-1 0-1,0 0 0,-1 0 0,4 13 0,-7-21-286,-1 1 0,1-1 0,-1 1-1,1 0 1,-1-1 0,1 1 0,0-1 0,0 0-1,0 1 1,-1-1 0,1 1 0,1-1 0,-1 0-1,0 0 1,0 0 0,0 0 0,1 0 0,2 2-1</inkml:trace>
  <inkml:trace contextRef="#ctx0" brushRef="#br0" timeOffset="-2380.68">3102 50 11090,'0'0'10808,"-10"15"-9646,8-11-1086,-8 12 255,1-1 1,0 1 0,2 1 0,0 0-1,0 0 1,2 0 0,-6 27 0,9-29-25,1 0 1,0 0 0,1 0-1,0 0 1,2 0 0,-1 0-1,6 21 1,-5-32-246,-1 0-1,1 0 1,0 0 0,0 0 0,0 0-1,1 0 1,-1 0 0,1-1 0,0 1 0,0-1-1,0 0 1,0 0 0,1 0 0,-1 0-1,1-1 1,0 1 0,0-1 0,0 0-1,0 0 1,0 0 0,0-1 0,0 1-1,1-1 1,-1 0 0,0-1 0,1 1-1,-1-1 1,1 1 0,4-2 0,-3 1-21,-1 0 0,1-1 1,0 0-1,0 0 0,-1 0 1,1-1-1,-1 0 0,1 0 1,-1 0-1,0-1 0,0 1 1,0-1-1,0-1 1,0 1-1,-1-1 0,0 1 1,1-1-1,-1-1 0,-1 1 1,1 0-1,-1-1 0,1 0 1,-1 0-1,-1 0 0,1 0 1,-1 0-1,3-8 0,-2 4-34,0 0 0,-1 1-1,0-1 1,0 0 0,-1 0-1,0 0 1,-1 0 0,0-1-1,0 1 1,-1 0 0,0 0-1,-1 0 1,0 0 0,0 1-1,-1-1 1,0 0 0,-4-8-1,0 6-20,-1 0-1,0 0 0,0 1 0,-1 0 0,0 1 0,0-1 0,-1 2 0,-14-10 0,21 16-32,-1-1-1,0 1 0,1 0 0,-1 1 1,0-1-1,0 1 0,0 0 0,0 0 0,-1 0 1,1 0-1,0 0 0,-8 1 0,9 1-44,0-1 1,0 1-1,0 0 0,1 0 0,-1 0 0,0 0 0,0 0 0,1 1 0,-1-1 1,1 1-1,-1 0 0,1 0 0,0 0 0,0 0 0,0 0 0,0 0 0,0 1 0,0-1 1,0 0-1,-1 5 0,-1 0-430,1 0-1,-1 0 1,2 0 0,-1 1 0,1-1 0,0 1-1,-1 8 1,-1 32-6419,4-16-2171</inkml:trace>
  <inkml:trace contextRef="#ctx0" brushRef="#br0" timeOffset="-1890.94">3436 251 12163,'0'0'9384,"8"17"-7473,39 107 1361,-40-102-2492,-1 1 0,0 0 0,-2 0-1,2 39 1,-6-25-212,0-29-998,0-23-1059,0-8-2893,0-3-3366</inkml:trace>
  <inkml:trace contextRef="#ctx0" brushRef="#br0" timeOffset="-1429.76">3865 62 10298,'0'0'11325,"-8"16"-9999,0-3-1012,3-4-136,0 0 1,1 0-1,0 0 1,0 0-1,1 0 1,0 1-1,1 0 1,0-1-1,-2 19 1,3-6 278,1-1 0,0 1-1,2-1 1,0 0 0,8 30 0,-9-46-396,0 0 0,1 0 1,0-1-1,0 1 0,0-1 0,1 1 1,-1-1-1,1 0 0,0 0 0,0 0 1,0-1-1,1 1 0,0-1 0,-1 1 1,1-1-1,0 0 0,0-1 0,1 1 1,-1-1-1,1 0 0,-1 0 0,1 0 1,0 0-1,-1-1 0,1 0 0,0 0 1,0 0-1,0-1 0,7 0 0,-7 0-45,-1 0-1,1 0 0,-1-1 0,1 1 0,-1-1 1,1 0-1,-1-1 0,0 1 0,1-1 0,-1 0 1,0 0-1,0 0 0,0 0 0,-1-1 0,1 0 1,-1 1-1,1-1 0,-1-1 0,0 1 0,0 0 1,0-1-1,0 0 0,-1 1 0,0-1 0,1 0 1,-2 0-1,1-1 0,2-5 0,-2 3-14,0 0 0,0 0 1,-1-1-1,0 1 0,0 0 0,-1-1 0,0 1 0,0-1 0,-1 1 0,0 0 1,0-1-1,-1 1 0,0 0 0,0 0 0,0 0 0,-8-14 0,3 9-70,-2 0 0,0 0 0,0 1-1,-1 0 1,0 0 0,-1 1 0,-18-13-1,23 18-47,-1 1-1,1 0 0,-1 0 0,1 1 1,-1 0-1,0 0 0,0 0 1,-1 1-1,1 0 0,0 0 0,-1 1 1,1 0-1,-1 1 0,1-1 1,-1 1-1,-11 2 0,17-2-244,0 1 0,0-1 0,0 1 0,0 0-1,1 0 1,-1 0 0,0 0 0,0 0 0,1 0 0,-1 0 0,1 0-1,-1 1 1,1-1 0,0 0 0,-1 1 0,1-1 0,-1 3-1,-3 10-5862</inkml:trace>
  <inkml:trace contextRef="#ctx0" brushRef="#br0" timeOffset="-1013.26">4225 1 13827,'0'0'8970,"2"15"-7556,2 29-44,12 44 0,-10-59-783,-5-18-296,1-1 0,0 1 0,1-1 1,6 14-1,-8-21-249,0-1 0,0 0 0,0 0 0,1 0 1,-1 0-1,1 0 0,-1-1 0,1 1 0,0 0 0,-1-1 1,1 1-1,0-1 0,0 1 0,0-1 0,0 0 0,0 0 1,1 0-1,-1 0 0,0 0 0,0-1 0,1 1 0,-1-1 0,0 1 1,5-1-1,9 1 180,0-1 1,0-1 0,16-3-1,7-10-2017,-37 13 1273,-1 0 1,1 0-1,0 0 1,-1-1 0,1 1-1,-1 0 1,0-1-1,1 0 1,-1 1 0,0-1-1,0 0 1,0 1 0,0-1-1,0 0 1,-1 0-1,2-2 1,-2-7-7867</inkml:trace>
  <inkml:trace contextRef="#ctx0" brushRef="#br0" timeOffset="-493.34">4477 29 12755,'0'0'6288,"3"14"-3845,10 52-111,0-9 624,10 105 0,-24-121-2209,1-24-366,-1-1 0,2 0 0,0 1 0,5 22 0,8-74-1051,-6-13-6247,-6 27-698</inkml:trace>
  <inkml:trace contextRef="#ctx0" brushRef="#br0" timeOffset="-3332.23">2138 176 6833,'0'0'14586,"15"0"-12485,227-12 3741,-168 6-5771,-116 7-10888,16 5 2547</inkml:trace>
  <inkml:trace contextRef="#ctx0" brushRef="#br0" timeOffset="-2893.68">2257 388 13115,'0'0'13371,"112"0"-12387,-80-1-376,-2-2-296,-3-2-224,-7 2-88,-7 0-96,-3 2-528,-3-1-872,-6-5-1121,-1-1-2632</inkml:trace>
  <inkml:trace contextRef="#ctx0" brushRef="#br0" timeOffset="-7155.11">121 173 12019,'0'0'13293,"0"5"-12563,0 17-219,-1 12 106,2 1 0,7 43 0,-6-68-509,0-1 0,0 0 0,1 0-1,0 0 1,0 0 0,1 0 0,0-1-1,1 0 1,-1 1 0,2-2 0,-1 1 0,1-1-1,12 13 1,-17-19-84,1 0 0,-1 0 1,0 0-1,1 0 0,-1 0 0,1 0 1,-1 0-1,1 0 0,0 0 0,-1 0 0,1-1 1,0 1-1,-1-1 0,1 0 0,0 1 0,0-1 1,-1 0-1,1 0 0,0 0 0,0 0 1,-1 0-1,1 0 0,0-1 0,2 0 0,-1 0 6,-1-1 0,1 1 0,-1-1 1,0 0-1,0 0 0,1 0 0,-1 0 0,-1 0 0,1-1 0,0 1 0,0 0 0,-1-1 0,2-4 0,4-7 1,-2-1 1,0 0-1,0 0 1,2-21-1,-2 0-127,-2-1-1,-1-40 1,-2 76 144,1 23 38,1-5 66,1-1 0,0 0 0,1 0 0,1 0 0,0 0 0,2-1 0,13 26 0,-17-35-129,0-1-1,1 1 1,0-1 0,0 0 0,0 0-1,0 0 1,1 0 0,-1-1 0,1 0-1,1 0 1,-1 0 0,0-1 0,1 1-1,0-1 1,0-1 0,0 1 0,0-1 0,0 0-1,0 0 1,1-1 0,-1 0 0,8 1-1,-13-2-98,0 0 0,0 0 0,-1 0 0,1-1 0,0 1 1,0 0-1,0 0 0,0 0 0,-1-1 0,1 1 0,0 0 0,0-1 0,-1 1 0,1-1 0,0 1 0,-1-1 0,1 1 0,0-1 0,-1 0 0,1 1 0,-1-1 0,1 0 0,-1 1 0,1-1 0,-1 0 0,0 1 0,1-1 0,-1 0 0,0 0 0,1 0 0,-1 1 1,0-3-1,2-18-5431,-2 19 4552,1-17-7490</inkml:trace>
  <inkml:trace contextRef="#ctx0" brushRef="#br0" timeOffset="-6725.86">734 33 11923,'0'0'9908,"-3"14"-8061,-6 28-652,2 0-1,2 0 1,0 47-1,5-76-1010,0 1 1,2 0-1,-1 0 0,2-1 0,0 1 1,0-1-1,1 0 0,1 0 0,0 0 1,1-1-1,0 0 0,1 0 0,0 0 1,15 18-1,-13-22-4,0 1 0,0-2 1,1 1-1,0-1 0,0-1 0,1 0 0,19 9 1,-41-24-1764,8 0-4035</inkml:trace>
  <inkml:trace contextRef="#ctx0" brushRef="#br0" timeOffset="-4495.44">1066 75 11626,'0'0'11811,"5"11"-10307,1 6-997,0 1 0,0 1 0,-2-1-1,0 1 1,-2 0 0,2 34 0,-4-27-288,4 61 254,-3-79-380,0 0 1,0 0 0,1 0-1,1-1 1,-1 1 0,1-1-1,0 1 1,6 8 0,-8-16-41,-1 0 0,0 0 0,1 0 0,-1 0 0,0-1 0,1 1 0,-1 0 0,0 0 0,0-1 0,1 1 1,-1 0-1,0 0 0,1-1 0,-1 1 0,0 0 0,0-1 0,0 1 0,0 0 0,1-1 0,-1 1 0,0-1 0,0 1 0,0 0 1,0-1-1,0 1 0,0 0 0,0-1 0,0 1 0,0-1 0,0 1 0,0 0 0,0-1 0,0 1 0,0-1 0,0 1 0,0 0 0,-1-1 1,1 1-1,0 0 0,0-1 0,0 1 0,0 0 0,-1-1 0,-3-5-71,1 1 0,0-1 0,0 0 0,1 0 0,-1 0 0,1 0 0,-2-10 0,4 12 9,0 0 0,0 1 0,0-1 0,0 0 0,0 1 0,1-1 1,-1 0-1,1 1 0,0-1 0,0 0 0,1 1 0,-1 0 0,1-1 0,-1 1 0,1 0 0,0 0 1,0 0-1,1 0 0,-1 0 0,1 0 0,-1 0 0,1 1 0,0 0 0,0-1 0,0 1 0,0 0 0,0 0 1,1 1-1,-1-1 0,1 1 0,-1-1 0,1 1 0,5-1 0,8-3-12,0 1-1,0 0 0,1 1 1,-1 1-1,32-1 1,-48 4 19,0 0 1,0-1 0,0 1 0,-1 0-1,1 0 1,0-1 0,-1 1-1,1 0 1,0 0 0,-1 0-1,1 0 1,-1 0 0,1 0-1,-1 0 1,0 0 0,1 0-1,-1 0 1,0 0 0,0 0 0,0 2-1,7 30-36,-6-25 34,3 14 11,1-1 150,-1 0 1,1 37-1,-5-58-111,0 0-143,0-1 1,0 1 0,0-1 0,0 1 0,0-1 0,0 1 0,0 0-1,0-1 1,0 1 0,0-1 0,0 1 0,0-1 0,0 1-1,0 0 1,-1-1 0,1 1 0,0-1 0,0 1 0,-1 0 0,1-1-1,0 1 1,0 0 0,-1-1 0,1 1 0,0 0 0,-1-1 0,1 1-1,0 0 1,-1-1 0,-14-11-7452,0 1-4079</inkml:trace>
  <inkml:trace contextRef="#ctx0" brushRef="#br0" timeOffset="-3821.79">1511 8 7458,'0'0'12234,"10"3"-10757,1 1-1091,-1 0 0,0 1 0,0 0 0,0 1 0,-1 0 0,1 1 0,-2 0 0,1 0 0,-1 0 0,12 15 0,-7-4-164,-1 1 0,-1 0 0,0 0 0,-2 1 1,0 0-1,-2 1 0,0 0 0,-1 0 0,3 27 0,-3-6 646,-1 1 0,-3-1 0,-6 79 0,4-120-839,0 2 88,0 0-1,0 0 1,0 0-1,0-1 0,-1 1 1,0 0-1,1 0 1,-1 0-1,0 0 0,0-1 1,-1 1-1,1-1 1,-4 6-1,5-9-148,-1 0-1,0 1 1,0-1-1,1 0 1,-1 0-1,0 0 1,1 0-1,-1 0 1,1 0-1,-1 0 1,1 0-1,0 0 1,-1 0-1,1 0 1,0 0 0,0 0-1,0 0 1,-1 0-1,1 0 1,0 0-1,1-2 1,-3-25-2111,2 28 2019,0-18-4107,0 1-2344</inkml:trace>
  <inkml:trace contextRef="#ctx0" brushRef="#br0" timeOffset="5183.97">25 1543 5825,'0'0'17588,"-3"8"-16768,-3 12-397,1 0 0,1 0 0,1 1 0,1-1 0,0 1 0,2 22 0,0-31-293,1-1-1,0 1 0,0 0 1,1-1-1,1 1 0,0-1 1,0 1-1,1-1 0,1 0 1,0-1-1,0 1 0,12 16 1,-15-24-111,1 0 1,-1 0 0,1-1 0,0 1-1,0-1 1,0 1 0,0-1 0,0 0 0,0 0-1,0 0 1,1-1 0,-1 1 0,1-1 0,-1 0-1,1 0 1,0 0 0,-1 0 0,1-1 0,0 1-1,0-1 1,-1 0 0,1 0 0,0 0 0,0-1-1,0 1 1,-1-1 0,1 0 0,0 0 0,-1 0-1,5-3 1,-1 0-4,1 0-1,-1-1 1,0 0 0,-1 0 0,1-1-1,-1 1 1,0-2 0,-1 1-1,0-1 1,0 1 0,0-1-1,5-11 1,-4 5-34,0 0-1,-1-1 1,-1 1-1,0-1 1,-1 0-1,-1-1 1,2-20-1,-3 25-63,-1 0 0,0 0 0,-1 1 0,0-1-1,0 0 1,-1 1 0,0-1 0,-1 1 0,0-1 0,-1 1 0,-7-15-1,5 21-223,5 14 215,4 16 98,10 3 119,0-1 0,3-1 0,0 0 1,1-1-1,30 34 0,-44-56-79,9 9 429,1 0 0,24 21-1,-22-22 1240,-15-13-1730,0 1 0,0-1 0,0 0 1,0 0-1,0 1 0,-1-1 0,1 0 0,0 1 1,0-1-1,0 0 0,0 0 0,-1 0 0,1 1 1,0-1-1,0 0 0,-1 0 0,1 0 0,0 1 1,0-1-1,-1 0 0,1 0 0,0 0 0,0 0 1,-1 0-1,1 1 0,0-1 0,-1 0 0,1 0 1,0 0-1,0 0 0,-1 0 0,1 0 0,0 0 1,-1 0-1,1 0 0,0 0 0,-1-1 0,1 1 0,0 0 1,0 0-1,-1 0 0,1 0 0,0 0 0,-1 0 1,1-1-1,0 1 0,0 0 0,-1 0 0,1 0 1,0-1-1,0 1 0,0 0 0,-1 0 0,1-1 1,0 1-1,0 0 0,0 0 0,0-1 0,-2-20-6085,2 17 4515,0-13-6448</inkml:trace>
  <inkml:trace contextRef="#ctx0" brushRef="#br0" timeOffset="5790.99">717 1381 12051,'0'0'10941,"2"16"-9225,13 118 858,19 118 12,-28-225-2359,1 0 0,2 0 0,0-1-1,2 0 1,1 0 0,1-1 0,17 25 0,-23-43 23,-4-10-414,-4-15-3079,1 9-916,0-5-3949</inkml:trace>
  <inkml:trace contextRef="#ctx0" brushRef="#br0" timeOffset="7696.15">1306 1503 11218,'0'0'11247,"-15"-6"-10218,-52-14-176,62 20-762,1 0 1,-1 0 0,1 0 0,-1 1 0,1 0 0,0 0 0,-1 0 0,1 1 0,0-1 0,0 1 0,0 0 0,0 0 0,0 1-1,0-1 1,0 1 0,1 0 0,0 0 0,-1 0 0,1 0 0,0 0 0,-4 7 0,2-5 51,-1 3-44,0 0 0,0 0-1,1 0 1,0 1 0,1 0 0,-1 0-1,2 0 1,-1 0 0,1 1-1,1-1 1,0 1 0,0 0-1,1 0 1,0 0 0,1-1 0,0 1-1,0 0 1,1 0 0,0 0-1,1 0 1,0 0 0,1-1-1,0 1 1,8 17 0,-7-18-84,1 0 1,0 1 0,0-2-1,0 1 1,1 0-1,1-1 1,-1 0-1,1-1 1,1 0-1,-1 0 1,1 0-1,1-1 1,-1 0 0,1-1-1,0 0 1,0 0-1,0-1 1,1 0-1,0 0 1,0-1-1,0-1 1,0 1-1,19 0 1,-21-3-2,-1 0 1,0-1-1,1 0 0,-1 0 1,0-1-1,0 1 0,0-2 1,0 1-1,-1-1 0,1 0 1,9-6-1,-14 7-10,1 1 1,-1-1-1,0 0 1,1 0-1,-1 0 0,0 0 1,0-1-1,0 1 0,-1 0 1,1-1-1,-1 0 1,1 1-1,-1-1 0,0 0 1,0 0-1,0 0 1,0 1-1,0-1 0,-1 0 1,1 0-1,-1 0 1,0 0-1,0 0 0,0 0 1,0 0-1,-1 0 0,1 0 1,-1 0-1,1 0 1,-3-5-1,0 3-17,1 1-1,-1-1 1,1 1 0,-2 0 0,1 0-1,0 1 1,-1-1 0,1 0-1,-1 1 1,0 0 0,0 0 0,-9-4-1,-62-31-340,46 25 281,5-1-8,24 13 77,0 1 0,0 0 0,0 0 0,0 0-1,0-1 1,0 1 0,0 0 0,1 0 0,-1 0 0,0-1-1,0 1 1,0 0 0,0 0 0,0 0 0,0-1 0,0 1 0,0 0-1,0 0 1,0 0 0,1 0 0,-1-1 0,0 1 0,0 0 0,0 0-1,0 0 1,1 0 0,-1 0 0,0 0 0,0 0 0,0-1-1,0 1 1,1 0 0,-1 0 0,0 0 0,0 0 0,0 0 0,1 0-1,-1 0 1,0 0 0,0 0 0,0 0 0,1 0 0,-1 0 0,0 0-1,0 0 1,0 0 0,1 0 0,-1 1 0,0-1 0,0 0-1,0 0 1,0 0 0,1 0 0,52 7-219,-39-4 143,-1-1-34,1 0-1,-1 1 1,0 1 0,24 10-1,-34-13 115,0 1-1,-1 0 1,1 0-1,0 0 1,0 0-1,-1 0 1,1 0-1,-1 1 1,0-1-1,0 1 1,0 0-1,0 0 1,0-1-1,-1 1 1,1 1-1,-1-1 1,1 0-1,-1 0 1,0 0-1,-1 1 1,1-1-1,-1 0 1,1 1-1,-1 5 1,0 11 243,-1-4-86,1 0 0,1 0-1,3 17 1,-3-29-89,0 0 0,0-1-1,0 1 1,0 0 0,1 0 0,-1-1-1,1 1 1,0 0 0,0-1 0,0 0-1,1 0 1,-1 1 0,1-1-1,0-1 1,0 1 0,0 0 0,5 3-1,-7-24 24,1-4-4653,2 7-1521</inkml:trace>
  <inkml:trace contextRef="#ctx0" brushRef="#br0" timeOffset="8145.95">1644 1873 1608,'0'0'18819,"8"2"-17668,-5-1-1085,0 0 0,0 0 1,0 0-1,0-1 0,0 0 0,1 1 0,-1-1 0,0 0 1,0 0-1,0-1 0,0 1 0,0-1 0,0 0 1,0 0-1,0 0 0,0 0 0,0 0 0,0 0 1,-1-1-1,1 1 0,0-1 0,-1 0 0,0 0 1,1 0-1,-1 0 0,0 0 0,0-1 0,0 1 1,0-1-1,0 1 0,-1-1 0,1 0 0,-1 1 1,0-1-1,1 0 0,-1 0 0,-1 0 0,1 0 0,0 0 1,0-3-1,-1 5-23,0 0 1,0-1 0,0 1-1,0 0 1,0 0 0,0 0-1,-1 0 1,1 0 0,0 0-1,0 0 1,-1-1-1,1 1 1,-1 0 0,1 0-1,-1 0 1,1 0 0,-1 1-1,0-1 1,0 0-1,1 0 1,-1 0 0,0 0-1,0 1 1,0-1 0,0 0-1,0 1 1,0-1-1,0 1 1,0-1 0,0 1-1,0-1 1,0 1 0,0 0-1,0 0 1,0-1 0,0 1-1,0 0 1,0 0-1,-1 0 1,1 0 0,0 0-1,0 0 1,0 1 0,0-1-1,0 0 1,-2 1-1,1-1-7,0 1-1,-1-1 0,1 1 0,0 0 0,0-1 0,0 1 0,0 0 1,0 0-1,0 0 0,0 1 0,1-1 0,-1 0 0,0 1 0,1-1 1,-1 1-1,1-1 0,-1 1 0,1 0 0,0 0 0,-1-1 0,1 1 0,0 0 1,0 0-1,1 0 0,-1 1 0,-1 2 0,2 1 71,1 0 0,-1 0 1,1 1-1,0-1 0,1 0 0,-1 0 0,1 0 0,0 0 1,1 0-1,-1 0 0,1-1 0,0 1 0,1-1 0,-1 0 0,1 0 1,0 0-1,1 0 0,-1-1 0,1 1 0,5 3 0,-4-3-191,0-1 0,1 0 0,-1 0 0,1 0 1,0-1-1,0 0 0,12 3 0,-15-4-315,2-1-1,-1 0 1,0-1 0,0 1 0,0-1 0,0 0 0,0 0 0,0-1 0,0 1 0,0-1 0,8-3 0,2-6-5815,-6-3-2888</inkml:trace>
  <inkml:trace contextRef="#ctx0" brushRef="#br0" timeOffset="8539.29">1887 1759 11618,'0'0'12539,"97"79"-11403,-72-67-383,-1-1-353,-4-2-256,-4-2-144,-4-1-376,-5-1-937</inkml:trace>
  <inkml:trace contextRef="#ctx0" brushRef="#br0" timeOffset="8953.3">1970 1759 12459,'0'0'10442,"-50"93"-9578,41-66-568,6-1-296,3-7-552,15-8-1848,8-7-2778,1-4-2607</inkml:trace>
  <inkml:trace contextRef="#ctx0" brushRef="#br0" timeOffset="9416.66">2172 1830 9762,'0'0'2302,"1"14"-578,14 68 1861,4 0 0,54 147-1,-57-181-2063,-32-102 2379,-9-50-3890,7 31-69,6 28-872,2 0-1,1-1 0,3 0 1,0-88-1,6 132 885,0 0 0,0 0 0,0 0 0,0 0 0,1 0 0,-1 0 0,1 1 0,-1-1 0,1 0 1,0 0-1,-1 0 0,1 1 0,0-1 0,0 0 0,0 1 0,2-3 0,-2 4 28,0-1 0,0 1 0,-1-1 1,1 1-1,0-1 0,0 1 0,0 0 0,0 0 1,0-1-1,0 1 0,0 0 0,0 0 0,0 0 1,0 0-1,0 0 0,0 0 0,0 0 0,0 0 0,0 0 1,0 1-1,0-1 0,1 1 0,2 1 9,1 0 1,-1 1-1,0-1 0,1 1 0,-1 0 0,-1 0 0,1 1 1,0-1-1,-1 1 0,4 4 0,-3-2 42,46 68 326,-48-70-249,1 1 1,-1-1 0,0 1-1,0 0 1,0 0-1,-1 0 1,1 0 0,-1 0-1,-1 0 1,1 0-1,-1 0 1,0 0 0,0 0-1,-1 8 1,0-11-73,0 0 0,-1-1 0,1 1 0,0 0 0,-1 0 0,0-1 0,1 1 0,-1-1 0,0 1 0,0-1 0,1 0 0,-1 0 0,0 0 0,0 0 0,-1 0 0,1 0 0,0-1 0,0 1 0,0-1 0,0 1 0,-1-1 0,1 0 0,0 0 0,0 0 0,-1 0 0,-3 0 0,-1 0-307,0-1 1,0 1 0,-1-1 0,1-1 0,0 1-1,0-1 1,-8-3 0,-7-11-3132,5-3-2831</inkml:trace>
  <inkml:trace contextRef="#ctx0" brushRef="#br0" timeOffset="9826.1">2383 1314 12915,'0'0'5302,"5"13"-2767,52 151 2819,-24-31-3183,19 158 0,-40-230-607,-27-90-3204,-5-2-6787,13 18 957</inkml:trace>
  <inkml:trace contextRef="#ctx0" brushRef="#br0" timeOffset="10208.12">2607 1256 11026,'0'0'4833,"15"8"-2782,-1-1-1514,-4-2-183,0 0 0,0 0-1,0 1 1,-1 1-1,0-1 1,-1 1 0,1 1-1,10 12 1,4 11 358,0 1 0,-2 1 0,-2 1 0,-1 1 0,15 41 0,-1 12 353,20 92 1,-45-156-840,-1 2 1,-2-1 0,0 1 0,-2-1-1,0 1 1,-2 0 0,-5 36-1,3-54-76,0-1 0,0 0 0,-1 0 0,-1 0-1,-3 7 1,5-12-51,1 0 0,0 1 0,0-1 0,-1 0 0,1 0 0,-1-1-1,1 1 1,-1 0 0,0 0 0,0-1 0,0 1 0,0-1 0,0 0 0,0 1 0,0-1-1,0 0 1,-1 0 0,1 0 0,-5 0 0,4-29-1776,0 4-3670,-3 9-1436</inkml:trace>
  <inkml:trace contextRef="#ctx0" brushRef="#br0" timeOffset="11177.46">578 1235 6969,'0'0'8372,"-9"16"-6232,-7 14-1011,1 1 0,2 0 0,1 1 1,1 0-1,-6 37 0,10-28-370,3 0-1,2 1 1,1-1 0,9 79-1,-2-82-644,2 0 0,1-1 0,2 0 0,1 0-1,3-1 1,0-1 0,2-1 0,2 0 0,24 33 0,39 44 1125,-82-111-1249,0 0 0,0 1 0,1-1 0,-1 1 0,0-1 0,0 0 0,0 1 1,1-1-1,-1 0 0,0 1 0,1-1 0,-1 0 0,0 1 0,1-1 0,-1 0 1,0 1-1,1-1 0,-1 0 0,1 0 0,-1 0 0,0 1 0,1-1 0,-1 0 1,1 0-1,-1 0 0,1 0 0,-1 0 0,0 0 0,1 0 0,-1 0 0,1 0 1,-1 0-1,1 0 0,-1 0 0,1 0 0,-1 0 0,0 0 0,1-1 0,-1 1 1,1 0-1,-1 0 0,0 0 0,1-1 0,-1 1 0,1 0 0,-1 0 0,0-1 1,1 1-1,-1 0 0,0-1 0,1 0 0,6-21-9765,-7 6 1231</inkml:trace>
  <inkml:trace contextRef="#ctx0" brushRef="#br0" timeOffset="11868.22">3422 1585 10786,'0'0'14683,"112"0"-13554,-83 0-441,-4 0-424,-4 0-264,-4 0-408,-3 0-1401,-6-8-2047</inkml:trace>
  <inkml:trace contextRef="#ctx0" brushRef="#br0" timeOffset="12238.43">3460 1820 10402,'0'0'8250,"104"0"-6410,-71 0-447,1 0-377,-3 0-528,-4 0-488,-9-3-296,-12-1-1384</inkml:trace>
  <inkml:trace contextRef="#ctx0" brushRef="#br0" timeOffset="13576.34">4116 1363 9210,'0'0'13838,"0"12"-12349,15 403 4216,-15-384-5443,-1-12-109,1 0-1,1 0 1,0 0-1,2 0 1,0 0-1,1-1 1,6 19-1,-10-38-198,0 0 0,-1-1 0,1 1 0,0 0 0,0-1 0,0 1 0,0 0 0,0 0 0,0-1 0,0 1 0,1 0 0,-1-1 1,0 1-1,1 0 0,-1 0 0,1-2 0,13-21-6160,1 3-1455</inkml:trace>
  <inkml:trace contextRef="#ctx0" brushRef="#br0" timeOffset="14407.9">4657 1404 11162,'0'0'11331,"-15"-2"-9509,-46-5-434,58 7-1282,-1 0 0,1 0 0,-1 1 0,1-1 0,0 1 0,-1 0 0,1 0 0,0 0 0,-1 0 0,1 0 0,0 1 0,0 0 0,0-1 0,0 1 0,1 0 0,-1 0 0,0 1 0,1-1 0,-1 1 1,1-1-1,-4 6 0,-1 3 116,0 0 1,0 1 0,-9 23 0,12-25-45,-5 10-17,2 0 1,1 0 0,0 1-1,1 0 1,2 0-1,0 0 1,1 0 0,1 1-1,1-1 1,3 31-1,-2-44-154,0 0-1,1-1 1,0 1 0,0-1-1,0 0 1,1 0-1,0 0 1,0 0 0,1 0-1,0-1 1,0 1-1,1-1 1,-1 0 0,1 0-1,1-1 1,-1 1-1,1-1 1,0 0 0,0-1-1,0 0 1,1 0-1,-1 0 1,1 0 0,0-1-1,0-1 1,1 1-1,-1-1 1,0 0 0,1 0-1,-1-1 1,16 0-1,-17 0 0,1-1-1,0 0 0,-1-1 1,1 0-1,-1 0 1,1 0-1,-1-1 0,0 0 1,1 0-1,-1 0 1,0-1-1,0 0 0,10-7 1,-13 8-11,0-1 0,0 1 1,-1-1-1,1 0 0,-1 1 1,0-1-1,0 0 0,0-1 1,0 1-1,0 0 0,-1 0 1,0-1-1,1 1 0,-1-1 1,0 1-1,-1-1 0,1 0 1,-1 1-1,1-1 0,-1 0 1,0 1-1,-1-1 0,1 0 1,0 1-1,-1-1 0,-2-6 1,0 4-38,0 0 0,0 0 0,0 0 0,-1 0 0,0 1 0,0 0 0,-1-1 0,1 2 0,-1-1 0,0 0 0,0 1 0,-1 0 0,1 0 0,-1 1 0,-11-5 0,0-1-118,0 1 1,-1 1-1,-1 1 1,-24-5-1,105 8-599,-43 3 605,-1 1-1,1 1 1,35 8 0,-52-10 150,-1 1-1,1 0 1,-1 0 0,1 0 0,-1 0 0,0 0 0,1 0 0,-1 0 0,0 0 0,0 0-1,0 1 1,0-1 0,0 0 0,0 1 0,0-1 0,0 1 0,0-1 0,-1 1 0,1-1-1,-1 1 1,1 0 0,-1-1 0,0 1 0,1 0 0,-1-1 0,0 3 0,-6 52 186,2-21 4,4-27-128,-1 4 90,0 0 0,1-1 0,1 1 1,0-1-1,0 1 0,1-1 0,1 1 0,0-1 0,0 0 0,1 0 0,1 0 0,7 14 0,-12-33-1137,0 1 0,0-1 0,0 0-1,4-15 1,-4 19 55,7-24-5795,1 2-4434</inkml:trace>
  <inkml:trace contextRef="#ctx0" brushRef="#br0" timeOffset="14840.35">4864 1855 9778,'0'0'10417,"17"-7"-9399,53-26-356,-66 32-603,-1 0-1,0-1 0,0 1 1,-1-1-1,1 0 0,0 1 1,0-1-1,-1-1 0,1 1 1,-1 0-1,0-1 0,0 1 1,0-1-1,0 1 0,0-1 1,0 0-1,1-5 0,-3 7-26,0 0 0,0 0-1,0 0 1,-1 0 0,1 0 0,0 0-1,-1 0 1,1 0 0,-1 0-1,1 0 1,-1 0 0,0 0 0,1 0-1,-1 0 1,0 0 0,0 0-1,1 1 1,-1-1 0,0 0 0,0 1-1,0-1 1,0 0 0,0 1-1,0-1 1,0 1 0,0 0 0,0-1-1,0 1 1,0 0 0,-1 0-1,1-1 1,0 1 0,0 0 0,0 0-1,0 0 1,0 0 0,-3 1 0,-7-2 58,4 0 167,0 1 0,0-1 0,0 1 0,0 1 0,-9 1-1,14-2-200,1 0 0,0 1-1,-1-1 1,1 1-1,0-1 1,0 1 0,-1 0-1,1-1 1,0 1 0,0 0-1,0 0 1,0 0-1,0 0 1,0 0 0,0 0-1,0 0 1,0 0 0,1 0-1,-1 1 1,0-1-1,1 0 1,-1 0 0,1 1-1,-1-1 1,1 0 0,-1 1-1,1-1 1,0 1-1,0-1 1,0 0 0,0 1-1,0 1 1,1 3 52,-1 0-1,2 0 1,-1-1 0,1 1 0,-1 0-1,2 0 1,-1-1 0,1 1 0,-1-1 0,1 0-1,1 0 1,-1 0 0,1 0 0,0-1-1,0 1 1,0-1 0,1 0 0,-1 0-1,1 0 1,8 4 0,-7-5-349,0 0-1,0 0 1,0 0 0,0-1-1,0 0 1,0 0 0,1 0 0,10 1-1,-13-3-526,1 0 0,-1 0 0,1 0-1,0-1 1,-1 1 0,1-1 0,-1 0 0,0 0-1,1-1 1,-1 1 0,0-1 0,8-4-1,5-7-9403</inkml:trace>
  <inkml:trace contextRef="#ctx0" brushRef="#br0" timeOffset="15238.7">5102 1707 10506,'0'0'13331,"105"92"-12363,-78-68-176,0 0-311,-5-1-241,-2-3-128,-5-4-112,-5-5-224</inkml:trace>
  <inkml:trace contextRef="#ctx0" brushRef="#br0" timeOffset="15239.7">5299 1718 10922,'0'0'10211,"-90"101"-8827,68-76-584,2-2-344,7-5-456,6-4-312,7-10-1440,10-4-2545,5 0-872</inkml:trace>
  <inkml:trace contextRef="#ctx0" brushRef="#br0" timeOffset="15795.6">5406 1831 11282,'0'0'3829,"0"16"-2226,0 14-761,2-1-1,0 0 0,2 0 0,1 0 1,9 29-1,26 43 499,10 36 1437,-65-169 816,-8-18-3544,10 0-526,3 0 0,-8-92 0,8-104-3302,9 221 3374,0 6 46,0 13 271,0 1 1,1-1-1,0 1 1,0-1-1,0 1 1,0-1-1,1 1 1,0-1-1,2-4 1,-3 9 81,0 1 0,1-1 1,-1 1-1,1 0 0,-1-1 1,1 1-1,-1 0 0,1 0 1,-1-1-1,1 1 0,-1 0 1,1 0-1,-1 0 1,1 0-1,-1 0 0,1 0 1,0 0-1,-1 0 0,1 0 1,-1 0-1,1 0 0,-1 0 1,1 0-1,-1 0 1,1 0-1,-1 0 0,1 1 1,-1-1-1,1 0 0,-1 0 1,1 1-1,-1-1 0,1 0 1,-1 1-1,1-1 1,-1 0-1,1 1 0,16 16-28,118 178 535,-133-192-428,0-1 0,0 1 1,0 0-1,-1 0 1,1 0-1,-1 0 1,0 0-1,0 0 1,0 0-1,0 1 1,-1-1-1,1 0 1,-1 0-1,0 6 1,0-7-24,-1-1 0,0 1 0,1-1 0,-1 1 1,0-1-1,0 0 0,0 0 0,0 1 1,0-1-1,-1 0 0,1 0 0,0 0 1,0 0-1,-1 0 0,1-1 0,-1 1 1,1 0-1,-1-1 0,1 1 0,-1 0 0,1-1 1,-1 0-1,1 1 0,-1-1 0,1 0 1,-1 0-1,0 0 0,1 0 0,-1 0 1,-1-1-1,-6 2-227,1-1 0,-1 0 0,1-1 0,0 0 1,-1 0-1,1 0 0,-11-5 0,14 4-510,1 0 0,0 0 1,0 0-1,0-1 0,0 0 0,0 0 0,1 0 0,-1 0 1,-3-5-1,-6-9-6067</inkml:trace>
  <inkml:trace contextRef="#ctx0" brushRef="#br0" timeOffset="16221.65">5653 1374 13451,'0'0'2616,"5"13"-162,43 141 3176,-15-27-2682,17 142 1,-40-201-1003,-10-68-1857,0-9-247,-1-35-4028,-3 23-1476</inkml:trace>
  <inkml:trace contextRef="#ctx0" brushRef="#br0" timeOffset="18184.8">6189 1600 12203,'0'0'10266,"16"15"-8917,26 31-192,-2 3-1,58 89 0,15 92 32,-42-79 557,-67-144-1631,36 63 744,-38-66-806,1 0 1,-1 0-1,1-1 0,0 1 1,1-1-1,-1 0 0,1 0 0,-1 0 1,1 0-1,0 0 0,0-1 0,0 0 1,0 0-1,5 2 0,-8-4-42,0 0 0,-1-1 0,1 1 0,0 0 0,0 0 0,-1-1 0,1 1 0,0 0 0,-1-1 0,1 1 0,0-1 0,-1 1 0,1-1 0,-1 1 0,1-1 0,-1 1-1,1-1 1,-1 0 0,1 1 0,-1-1 0,0 0 0,1 1 0,-1-1 0,0 0 0,1 0 0,-1 1 0,0-1 0,0 0 0,0 0 0,0 1 0,0-1 0,0 0 0,0 0 0,0 1 0,0-2 0,2-37 395,-2 33-378,-1-67-229,-3 0 0,-3 1 0,-31-129 0,-82-208-1314,6 30 666,91 294 486,12 47 192,1 1-1,2-2 1,1 1 0,-1-49-1,8 86 170,1 0 0,-1 0-1,1 0 1,-1 0-1,1 0 1,-1 0 0,1 0-1,0 0 1,0 0 0,-1 0-1,1 0 1,0 0-1,0 0 1,0 1 0,0-1-1,0 0 1,0 1-1,0-1 1,0 0 0,0 1-1,0 0 1,0-1-1,0 1 1,1 0 0,-1-1-1,0 1 1,0 0 0,0 0-1,1 0 1,-1 0-1,2 0 1,50 0-60,-37 1 57,37 2-11,1 3 1,90 20-1,-89-14 34,1-2 0,82 4 0,199-24 28,-34 0-19,126-9-20,-3-1 3,29 1 15,-65 1-47,-24 3 22,42 5-1,22-1-3,-12-2 32,31-3 2,150-20-77,-445 30 63,511-11-6,-331 7-17,-334 10 96,0 0-80,1 0 0,0 0-8,8 238 231,-7-153 1628,0-88-933,-1 3-1106,-1-1 1,1 1-1,-1-1 0,0 0 0,1 1 1,-1-1-1,1 1 0,-1-1 0,0 0 1,0 1-1,1-1 0,-1 1 0,0-1 1,0 0-1,0 1 0,0-1 0,0 0 1,0 0-1,0 1 0,0-1 0,0 0 1,0 1-1,0-1 0,0 0 0,0 1 1,-1-1-1,1 0 0,0 1 0,-1-2 1,-9-8-6759</inkml:trace>
  <inkml:trace contextRef="#ctx0" brushRef="#br0" timeOffset="19945.48">8025 1155 5313,'0'0'13438,"-15"-11"-11525,-44-32-315,59 42-1551,-1 1-1,0-1 1,0 1 0,1-1-1,-1 1 1,0-1 0,0 1-1,0 0 1,1-1 0,-1 1-1,0 0 1,0-1 0,0 1-1,0 0 1,0 0 0,0 0-1,0 0 1,0 0 0,1 0-1,-1 0 1,0 0 0,0 0-1,0 1 1,0-1 0,0 0-1,0 0 1,0 1 0,1-1-1,-1 1 1,0-1 0,0 1-1,1-1 1,-1 1 0,0-1-1,0 1 1,1 0 0,-1-1-1,1 1 1,-1 0 0,1 0-1,-1-1 1,1 1 0,-1 0-1,1 0 1,0 0-1,-1 0 1,1-1 0,0 1-1,0 0 1,-1 0 0,1 0-1,0 0 1,0 0 0,0 0-1,0 0 1,1 1 0,-3 2 260,-3 13-24,0 0 0,1 0-1,0 0 1,2 0-1,0 0 1,1 1-1,0-1 1,3 22 0,-1-36-253,-1 1 0,1-1 0,0 0 0,0 0 0,0 0 0,1 0 1,-1 0-1,1 0 0,0-1 0,-1 1 0,1 0 0,0-1 1,1 0-1,-1 1 0,0-1 0,1 0 0,-1 0 0,4 2 0,0-1 14,-1 0-1,0 0 1,1-1-1,0 0 0,-1 0 1,1 0-1,0-1 1,0 0-1,11 1 0,-12-1-16,1-1 0,-1-1 0,0 1 0,1-1 0,-1 0 0,0 0 0,0 0 0,0 0 0,0-1 0,0 0 0,6-3 0,-9 3-16,1 0 1,-1 1-1,1-1 1,-1 0-1,0 0 0,0 0 1,0-1-1,0 1 1,0 0-1,0-1 1,-1 0-1,1 1 1,-1-1-1,0 0 1,1 1-1,-1-1 1,-1 0-1,1 0 1,0 0-1,0-4 1,-1 0-1,0 0 1,-1 1-1,0-1 1,0 0-1,0 0 1,-1 0-1,0 1 1,0-1-1,0 1 1,-1 0-1,0-1 1,0 1-1,-1 0 1,0 1-1,0-1 1,0 1-1,-1 0 1,0 0 0,0 0-1,-6-5 1,3 4-152,0 0 1,0 0-1,0 1 1,-1 0 0,0 0-1,0 1 1,0 0-1,0 1 1,-1 0 0,1 0-1,-1 1 1,0 0-1,-15 0 1,24 2 0,0 0 1,1 0-1,-1 0 1,0 0-1,0 0 1,0 0-1,1 0 1,-1 0-1,0 0 1,0 0-1,1 1 1,-1-1-1,0 0 1,0 1-1,1-1 1,-1 0-1,0 1 0,1-1 1,-1 1-1,1-1 1,-1 1-1,1-1 1,-1 1-1,1 0 1,-1-1-1,1 1 1,-1 0-1,1-1 1,-1 2-1,-2 16-6538,3-3-162</inkml:trace>
  <inkml:trace contextRef="#ctx0" brushRef="#br0" timeOffset="20373.75">8200 1337 5601,'0'0'14617,"0"14"-13005,23 168 4323,-17-169-6005,1-29-2809,-5 10 1643,5-14-5068</inkml:trace>
  <inkml:trace contextRef="#ctx0" brushRef="#br0" timeOffset="20786.04">8399 1116 10906,'0'0'9906,"-4"15"-8463,2-5-1378,-2 5 429,1-1 1,1 1-1,-2 29 1,4-38-367,1-1 1,-1 1 0,1 0 0,0-1 0,0 1 0,1-1 0,-1 0 0,1 1-1,1-1 1,-1 0 0,1 0 0,-1 0 0,2-1 0,-1 1 0,0-1-1,7 7 1,-4-6-69,0-1-1,1 1 1,0-1-1,0-1 1,0 1-1,0-1 1,0 0-1,1-1 1,0 1-1,-1-1 1,1-1-1,0 0 1,0 0-1,11 0 1,-15-1-34,0 0 1,-1 0-1,1 0 1,-1 0-1,1-1 0,0 1 1,-1-1-1,1 0 1,-1 0-1,0 0 1,1-1-1,-1 1 1,0-1-1,0 0 1,0 0-1,0 0 1,0 0-1,0 0 1,0-1-1,-1 1 1,1-1-1,-1 0 1,0 0-1,0 0 0,0 0 1,0 0-1,0 0 1,-1 0-1,1-1 1,-1 1-1,0 0 1,0-1-1,1-4 1,-2 2-3,0-1 0,0 1 0,0-1 0,-1 1 0,0-1 0,0 1 0,0 0 0,-1-1 0,0 1 0,0 0 0,-1 0 0,1 0 0,-1 1 0,-1-1 0,1 1 0,-1-1 0,0 1 0,0 0 0,-1 0 0,-8-7 0,6 6-204,0 1-1,-1-1 1,0 1 0,0 1-1,0-1 1,0 1-1,-1 1 1,0 0-1,0 0 1,0 0 0,0 1-1,0 1 1,0 0-1,-11-1 1,19 2-20,1 0 0,-1 0 0,0 0 0,0 0 0,0 0 0,1 0 0,-1 0 0,0 0 0,0 0 0,0 1 0,1-1 0,-1 0 0,0 0 0,0 1 0,1-1 0,-1 0 0,0 1 0,1-1 1,-1 1-1,0-1 0,1 1 0,-1-1 0,1 1 0,-1-1 0,0 1 0,1 0 0,0-1 0,-1 1 0,1 0 0,-1-1 0,1 1 0,0 0 0,-1 0 0,1 1 0,-1 11-5005</inkml:trace>
  <inkml:trace contextRef="#ctx0" brushRef="#br0" timeOffset="21179.12">8702 1020 9994,'0'0'12135,"1"16"-11008,8 163 3983,-8-178-5104,-1 1-1,1-1 1,-1 0 0,1 0-1,-1 0 1,1 1-1,0-1 1,0 0 0,-1 0-1,1 0 1,0 0 0,0-1-1,0 1 1,0 0-1,0 0 1,0 0 0,1-1-1,-1 1 1,0-1-1,0 1 1,0-1 0,1 1-1,-1-1 1,0 0 0,0 1-1,1-1 1,-1 0-1,3 0 1,44 2-178,-38-3 98,14 1-430,76-4-1199,-90 3 400,0-1 1,0 0-1,0-1 0,13-6 1,-10 2-4482</inkml:trace>
  <inkml:trace contextRef="#ctx0" brushRef="#br0" timeOffset="21640.06">8931 1078 10402,'0'0'12770,"1"16"-11502,0 33-541,6 96 1460,-6-126-1877,2 1 0,0-1 0,1 0 0,2 0 0,8 23 0,-9-34-702,-3-12-460,-2-13-2559,0 15 1912,0-15-6054</inkml:trace>
  <inkml:trace contextRef="#ctx0" brushRef="#br0" timeOffset="22121.17">7830 1684 10306,'0'0'7283,"19"0"-5552,295 0 3001,483-32-3635,-496 25 501,-300 5-1955,0 0 1,0-1-1,0 1 0,0 0 1,0 0-1,0-1 0,0 1 1,-1-1-1,1 1 0,-1 0 1,0-1-1,0-2 0,0 5 177,1-15-6075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4:59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699 972 9978,'0'0'14334,"3"-6"-13259,-2 3-1016,1 1 0,-1-1 0,1 1 0,0-1 0,0 1 0,0-1 0,0 1 0,0 0 0,1 0 0,-1 0 0,1 0 0,-1 1 0,1-1 0,-1 1 0,4-2 0,1 1 1,-1 0 1,1 0-1,0 1 0,0 0 1,0 0-1,13 1 1,-10 0-39,-1 0 1,1 1 0,0 0 0,-1 0-1,1 1 1,-1 1 0,0-1 0,0 1-1,0 1 1,0 0 0,0 0 0,-1 1-1,0 0 1,0 0 0,0 1 0,0 0-1,-1 0 1,7 8 0,-13-13-13,0 0-1,0 0 1,0 0 0,0 0 0,0 0-1,0 1 1,0-1 0,-1 0 0,1 0-1,0 1 1,-1-1 0,1 0 0,-1 1-1,1-1 1,-1 1 0,0-1 0,1 1-1,-1-1 1,0 0 0,0 1 0,0-1-1,0 1 1,0-1 0,0 1 0,-1-1-1,1 1 1,-1-1 0,1 0 0,-1 1-1,1-1 1,-1 1 0,1-1 0,-1 0-1,0 0 1,0 1 0,0-1 0,0 0 0,0 0-1,0 0 1,0 0 0,0 0 0,0 0-1,-1-1 1,0 2 0,-7 3 75,0-1 0,-1 0-1,1-1 1,-1 0 0,-13 2 0,4 0-72,46 10-956,-7-8 766,-3-1-113,0 0-1,0 1 1,31 18-1,-44-23 260,0 0 0,-1 1 0,1 0 0,-1 0 0,0 0 0,0 0 0,0 0 0,0 1 0,-1-1-1,1 1 1,-1 0 0,0 0 0,0-1 0,0 2 0,0-1 0,-1 0 0,0 0 0,0 0 0,0 1 0,0-1-1,0 8 1,-2-9 47,0-1 0,0 0 1,0 1-1,0-1 0,0 1 0,0-1 0,0 0 0,-1 0 0,1 0 0,-1 0 0,0 0 0,0 0 0,0 0 0,0-1 0,0 1 0,0 0 0,0-1 0,0 0 0,0 1 0,-1-1 0,1 0 0,0 0 0,-1-1 0,1 1 0,-4 0 0,-67 17 852,71-18-838,-6 2 65,0-1-1,-1 1 0,1-2 0,0 1 1,-1-1-1,1 0 0,0-1 1,-1 0-1,-8-2 0,17 2-198,-1 1-1,1-1 1,-1 1-1,1-1 1,-1 1-1,1-1 1,0 1-1,-1-1 1,1 0 0,0 1-1,-1-1 1,1 0-1,0 1 1,0-1-1,-1 0 1,1 1-1,0-1 1,0 0-1,0 1 1,0-1-1,0 0 1,0 0 0,0 1-1,1-2 1,8-14-8232,3 9 382</inkml:trace>
  <inkml:trace contextRef="#ctx0" brushRef="#br0" timeOffset="392.34">1255 1141 11178,'0'0'2648,"0"3"-795,-3 55 3735,1-41-5003,1 0 0,1 1 1,0-1-1,2 0 0,0 1 1,4 18-1,-2-19 230,-1 1-1,0-1 1,-1 0-1,-2 28 1,0-44-523,-6-23-1539,6-39-6241,0 29 161</inkml:trace>
  <inkml:trace contextRef="#ctx0" brushRef="#br0" timeOffset="843.44">1500 830 1672,'0'0'15141,"-5"16"-12651,-5 21-836,2 1 0,1-1 0,-2 65 0,9-84-1247,-1 1-71,1 0 0,1 0 0,1 0 0,7 29 0,-8-44-315,0 0-1,0 0 1,1 0 0,-1 0 0,1-1 0,0 1-1,0 0 1,1-1 0,-1 0 0,1 1 0,-1-1-1,1 0 1,0 0 0,0 0 0,1-1 0,-1 1-1,0-1 1,1 0 0,0 0 0,-1 0 0,1 0-1,0 0 1,0-1 0,0 0 0,0 0 0,7 1-1,-6-1-14,0-1-1,0 1 0,1-1 1,-1 0-1,0 0 0,0-1 1,1 1-1,-1-1 0,0-1 1,0 1-1,0-1 0,0 1 0,0-1 1,0-1-1,-1 1 0,1-1 1,5-4-1,-7 4-1,0 0 0,-1 0 1,1 0-1,-1 0 0,0-1 0,0 1 0,0-1 1,0 0-1,-1 1 0,1-1 0,-1 0 0,0 0 0,0 0 1,-1 0-1,1 0 0,-1 0 0,0 0 0,0 0 1,0 0-1,0 0 0,-1 0 0,1 0 0,-3-5 0,2 5 4,-1 0 0,1 1 0,-1-1 0,0 1 0,0 0 0,-1-1 0,1 1 0,-1 0 0,1 1 0,-1-1 0,0 0 0,0 1-1,0-1 1,0 1 0,-1 0 0,1 0 0,-1 0 0,1 1 0,-1-1 0,0 1 0,1 0 0,-1 0 0,-7-1 0,2 0-7,1 1 0,-1 0 0,0 0 1,0 1-1,1 0 0,-1 0 0,0 1 1,0 0-1,-15 4 0,22-3-103,-1-1 0,0 0 0,1 1 1,0-1-1,-1 1 0,1 0 0,0 0 0,0 0 0,0 0 0,0 0 0,0 1 0,0-1 0,0 0 0,1 1 0,-1-1 0,1 1 1,0 0-1,-2 5 0,3-6-363,-1-1 0,1 1 0,0 0 1,-1 0-1,1 0 0,0 0 0,0 0 1,0 0-1,1 0 0,-1 0 0,0-1 1,1 1-1,-1 0 0,1 0 0,0 0 1,-1 0-1,1-1 0,0 1 0,1 1 0,12 9-7931</inkml:trace>
  <inkml:trace contextRef="#ctx0" brushRef="#br0" timeOffset="1546.36">1878 109 10970,'0'0'4541,"4"14"-1971,33 84 1084,62 206 1022,-77-191-3897,-6 1 0,-4 1-1,-5 200 1,-27-157 1459,19-159-2282,0 1 0,0 0 1,0-1-1,1 0 0,-1 1 0,0-1 0,0 1 0,0-1 1,1 0-1,-1 0 0,0 0 0,1 1 0,-1-1 0,0 0 0,1 0 1,0 0-1,-1 0 0,1 0 0,-1 0 0,1 0 0,0 0 1,0 0-1,-1-1 0,1-42-8193,0 18 2678</inkml:trace>
  <inkml:trace contextRef="#ctx0" brushRef="#br0" timeOffset="2146.49">2223 140 11018,'0'0'11521,"5"-10"-10898,14-30-213,-19 38-373,1 1 0,0 0 0,0 0 1,0 0-1,1 0 0,-1 0 0,0 0 1,0 0-1,0 0 0,1 1 0,-1-1 1,1 0-1,-1 1 0,0-1 0,1 1 1,-1-1-1,1 1 0,-1 0 0,1-1 1,-1 1-1,1 0 0,-1 0 0,1 0 1,-1 1-1,1-1 0,1 0 0,31 14 741,-30-12-742,0 1 1,0 0-1,-1 1 1,0-1-1,0 0 1,0 1-1,0 0 1,0 0-1,-1 0 1,1 0-1,-1 0 1,0 0-1,-1 1 1,1-1-1,-1 0 1,1 1-1,-1 0 1,-1-1-1,1 1 1,-1 0-1,0 5 1,0-1 104,-1 0 0,-1 0 0,1 0 0,-2-1 0,1 1 0,-1-1 0,0 1 1,-1-1-1,0 0 0,-6 8 0,10-15-98,-1 0-1,1-1 1,-1 1-1,1 0 1,-1 0 0,1 0-1,-1-1 1,1 1 0,0 0-1,0 0 1,-1 0 0,1 0-1,0 0 1,0 0-1,0 0 1,0-1 0,0 1-1,0 0 1,0 0 0,0 0-1,0 0 1,0 0 0,1 0-1,-1 0 1,0-1-1,1 1 1,-1 0 0,1 0-1,-1 0 1,0 0 0,1-1-1,0 1 1,-1 0 0,1-1-1,-1 1 1,1 0 0,0-1-1,0 1 1,-1-1-1,1 1 1,0-1 0,0 1-1,0-1 1,-1 0 0,1 1-1,0-1 1,0 0 0,0 0-1,0 0 1,0 1-1,0-1 1,0 0 0,0 0-1,-1 0 1,2-1 0,12 3-121,0-1 0,0-1 0,15-2 1,-9 1-194,11 0-1942,-10-3-2097,0-3-3504</inkml:trace>
  <inkml:trace contextRef="#ctx0" brushRef="#br0" timeOffset="2568.81">2554 706 10938,'0'0'14169,"7"0"-12534,79-4 41,-55 1-1650,0 2 1,0 1-1,52 6 0,-83-6-255,0-1-1,1 1 0,-1 0 1,0-1-1,0 1 0,0-1 1,1 1-1,-1 0 0,0-1 1,0 1-1,0-1 0,0 1 1,0 0-1,0-1 0,0 1 1,0-1-1,0 1 0,0-1 1,0 1-1,0-1 0,0 1 1,0 0-1,0-1 0,0 1 1,0-1-1,-1 1 0,1 0 1,0-1-1,0 1 0,-1 0 1,1-1-1,0 1 0,0 0 1,-1-1-1,1 1 0,-1-1 1,-12-12-8002</inkml:trace>
  <inkml:trace contextRef="#ctx0" brushRef="#br0" timeOffset="2949.4">2680 515 5393,'0'0'14991,"3"17"-13090,-2-11-1781,37 328 7296,-35-344-7959,0-15-4247,-2 9-1742</inkml:trace>
  <inkml:trace contextRef="#ctx0" brushRef="#br0" timeOffset="3537.38">3353 122 12091,'0'0'7499,"0"19"-5306,-8 249 3196,-2 29-3552,9-265-1757,2 1-1,1-1 1,2 0 0,10 45 0,69 149 643,-37-107 738,-44-145-10478,-1 7 1141</inkml:trace>
  <inkml:trace contextRef="#ctx0" brushRef="#br0" timeOffset="4076.22">3726 193 11690,'0'0'8400,"-2"15"-6807,1 3-1253,-1 0 204,0 1-1,2 0 1,0 0 0,1 0-1,5 23 1,-5-37-453,0 0 1,0-1-1,0 1 0,1-1 1,0 1-1,0-1 1,0 0-1,1 0 1,-1 0-1,1 0 1,0 0-1,0 0 0,0-1 1,0 1-1,1-1 1,0 0-1,-1 0 1,1 0-1,0-1 1,1 1-1,-1-1 1,0 0-1,1 0 0,-1-1 1,1 1-1,-1-1 1,1 0-1,8 1 1,-7-2-76,0 1 0,0-1 0,0 0 0,0-1 0,0 1 1,0-1-1,-1 0 0,1-1 0,0 1 0,0-1 0,-1 0 1,1-1-1,-1 1 0,0-1 0,0 0 0,0 0 0,0-1 1,0 0-1,-1 1 0,0-2 0,1 1 0,-1 0 0,-1-1 1,1 0-1,-1 0 0,0 0 0,0 0 0,0 0 0,-1-1 0,0 1 1,0-1-1,0 1 0,-1-1 0,1 0 0,-1 0 0,-1 0 1,1 0-1,-1 0 0,0 0 0,-1 1 0,-1-11 0,1 10-10,-1 0-1,0 0 0,0 0 0,0 0 0,-1 0 0,1 0 0,-2 1 0,1-1 0,-1 1 0,1 0 0,-1 0 1,-1 0-1,1 1 0,-1-1 0,0 1 0,0 0 0,0 1 0,0-1 0,-1 1 0,-7-4 0,1 2-116,1 0-1,-1 0 1,0 1-1,0 1 1,0 0-1,0 1 1,-1 0-1,1 1 1,-21 0-1,32 1-128,-1 0 0,1 0 0,-1 0 0,1 0 0,-1 1 0,1-1-1,-1 0 1,1 1 0,-1-1 0,1 0 0,-1 1 0,1 0 0,0-1 0,-1 1 0,1 0 0,0 0-1,0 0 1,-1 0 0,1 0 0,0 0 0,0 0 0,0 0 0,-1 3 0,-3 11-6074</inkml:trace>
  <inkml:trace contextRef="#ctx0" brushRef="#br0" timeOffset="4490.46">4131 371 11963,'0'0'8829,"0"14"-7384,1 47 940,3 0 0,22 117 0,-27-223-6305,3 21-669,-2-8-4027</inkml:trace>
  <inkml:trace contextRef="#ctx0" brushRef="#br0" timeOffset="4904.1">4305 183 12483,'0'0'6908,"-1"14"-4678,1 8-1391,0 1 0,1 0 0,1 0 0,10 41 0,-10-59-688,-1 1 0,1 0 0,1 0 0,-1-1 0,1 1 0,0-1 0,0 0 1,0 0-1,1 0 0,0 0 0,8 7 0,-9-10-105,0 0 1,0 0 0,0-1-1,0 1 1,1-1 0,-1 1-1,1-1 1,-1 0 0,1 0-1,-1-1 1,1 1 0,0-1-1,-1 0 1,1 0 0,0 0-1,-1 0 1,1-1 0,-1 1-1,1-1 1,0 0 0,5-2-1,-5 1 0,0 0-1,-1-1 1,1 1-1,-1-1 0,0 1 1,0-1-1,0 0 1,0 0-1,0 0 0,0-1 1,-1 1-1,0-1 0,0 1 1,0-1-1,0 0 1,0 0-1,-1 0 0,0 0 1,1 0-1,-2 0 1,1 0-1,0 0 0,-1 0 1,0-1-1,0-3 0,1-1-10,-1 1 0,0 0 0,-1 0-1,1 0 1,-2 0 0,1 0-1,-1 0 1,0 0 0,-1 0-1,0 0 1,0 1 0,-5-9-1,3 10-104,0 0-1,0 1 0,0-1 0,-1 1 0,1 1 0,-1-1 0,-11-5 0,14 8-307,0 0 0,-1 0-1,0 0 1,1 1-1,-1 0 1,0-1 0,0 2-1,0-1 1,1 0-1,-1 1 1,0-1 0,0 1-1,0 0 1,0 1-1,-8 0 1,1 7-5419,6 4-3061</inkml:trace>
  <inkml:trace contextRef="#ctx0" brushRef="#br0" timeOffset="5366.91">4551 74 10746,'0'0'8857,"3"16"-7083,4 33 69,0 60 0,-7-98-1502,0-9-199,0 1-1,-1 0 0,1 0 0,1 0 0,-1-1 1,0 1-1,1 0 0,0 0 0,-1-1 1,2 4-1,0-5-113,-1 0 0,0 0 1,0 0-1,0 0 0,1 0 1,-1 0-1,0-1 0,1 1 0,-1-1 1,0 1-1,1-1 0,-1 1 1,1-1-1,-1 0 0,1 0 0,-1 0 1,1 0-1,-1 0 0,0 0 1,1 0-1,-1 0 0,4-1 1,1-1-39,-1 1 1,1-2-1,0 1 1,-1 0-1,1-1 1,-1 0-1,0 0 1,0-1-1,0 0 1,0 0-1,-1 0 1,1 0-1,-1 0 1,0-1-1,-1 0 1,1 0-1,4-9 1,-10 24 125,1-1-1,1 1 1,-1 0 0,1-1 0,1 1 0,0 0 0,3 14-1,19 79 670,-23-100-742,7 17 85,-3-17-909,-1-32-5880,-3 12-806</inkml:trace>
  <inkml:trace contextRef="#ctx0" brushRef="#br0" timeOffset="5907.7">3703 868 4505,'0'0'14374,"18"-1"-12623,-1-1-1416,276-20 1845,39 26-1521,102-3 1549,-384-5-1919,65-14 0,-182 12-7807,35 3 161</inkml:trace>
  <inkml:trace contextRef="#ctx0" brushRef="#br0" timeOffset="7222.9">3946 1337 10610,'0'0'15059,"12"-17"-13892,102-140 664,-105 144-1717,-1 4-52,-2 0 1,1-1-1,-2 1 1,1-1-1,-1 0 1,0-1 0,-1 1-1,-1-1 1,5-20-1,10 51 50,-15-11-64,0 0 0,0 0 0,-1 1 0,-1-1 0,0 1-1,0-1 1,0 1 0,-1 0 0,-1-1 0,-2 14 0,2-12 13,0 0 1,0-1 0,1 1 0,1 0-1,0-1 1,0 1 0,6 19 0,-2 8 1677,-5-34-1746,0 0-1,1 0 1,-1 0 0,1 0-1,-1 0 1,1 0 0,0 0-1,1 0 1,-1 0 0,1 0-1,-1-1 1,5 7 0,1-3-93,-7-14-1475,1-11-5971,3 6-1365</inkml:trace>
  <inkml:trace contextRef="#ctx0" brushRef="#br0" timeOffset="7637.47">4373 1258 10058,'0'0'9776,"4"13"-8467,28 171 5169,-30-178-6237,1 3 619,-9-11-4746,0-6-2410</inkml:trace>
  <inkml:trace contextRef="#ctx0" brushRef="#br0" timeOffset="8776.35">4501 1053 7058,'0'0'14357,"0"7"-13139,-2 35 345,0-23-929,1 0 0,1 0 1,0 0-1,4 23 0,-3-42-620,-1 1 0,1 0-1,0-1 1,-1 1 0,1-1-1,0 1 1,0-1 0,-1 1-1,1-1 1,0 1 0,0-1 0,0 0-1,-1 1 1,1-1 0,0 0-1,0 0 1,0 0 0,0 0-1,0 0 1,0 0 0,0 0-1,0 0 1,-1 0 0,1 0 0,0 0-1,0 0 1,0-1 0,1 0-1,26-7 149,41-30-139,-68 37-35,-1 1-18,1 34 474,2-16-345,0-1 0,1 0 0,1 0 0,8 18 0,7 23 535,-22-67-1706,1 1 0,-1 0 0,2-1 0,0-12 0,0 11-1113,0-17-5467</inkml:trace>
  <inkml:trace contextRef="#ctx0" brushRef="#br0" timeOffset="9528.1">4995 127 10098,'0'0'8054,"10"17"-6356,19 29-291,-3 1 0,-2 1 0,27 73 1,-1 98 320,5 19-1086,-48-216-539,-1 0-1,-2 1 1,0 0 0,-1 0 0,-1 0 0,-2 0 0,0 0 0,-1 0 0,-2 0 0,-8 37 0,7-34 168,1 1 0,1-1 0,2 44 0,0-27 1064,-2-45-1517,-1-1 0,0-1 0,1 1 0,-1 0 0,1 0 0,0-1 0,-2-4 0,-2-23-3171,2 8-1708,0-7-4330</inkml:trace>
  <inkml:trace contextRef="#ctx0" brushRef="#br0" timeOffset="10212.76">5207 27 4097,'0'0'18468,"22"-16"-15601,-19 14-2831,1 1 0,0-1-1,0 1 1,-1 0 0,1 0 0,0 0-1,0 0 1,0 1 0,0-1-1,1 1 1,-1 0 0,6 1 0,-8 0-40,-1 0 1,1 0 0,-1-1-1,1 1 1,-1 0-1,0 0 1,1 0 0,-1 1-1,0-1 1,0 0 0,0 0-1,0 1 1,0-1-1,0 1 1,0-1 0,0 1-1,0-1 1,-1 1 0,1-1-1,0 1 1,-1 0-1,0-1 1,1 1 0,-1 0-1,0-1 1,0 1 0,0 0-1,0-1 1,0 1 0,-1 2-1,0 17 282,-1 1-1,0-1 0,-2 1 1,-1-1-1,-12 34 1,17-55-273,0 1 1,0-1 0,0 1 0,0-1 0,0 0 0,0 1 0,0-1 0,0 1 0,0-1 0,0 1-1,0-1 1,0 1 0,0-1 0,0 1 0,0-1 0,0 1 0,1-1 0,-1 1 0,0-1 0,0 1 0,1-1-1,-1 0 1,0 1 0,1-1 0,-1 1 0,0-1 0,1 0 0,-1 0 0,1 1 0,-1-1 0,0 0-1,1 1 1,-1-1 0,1 0 0,0 0 0,26 6 106,38-9-61,-59 3-50,18-2-220,-20 2-2132,-17 0-2684,12 0 4746,-16 0-8592</inkml:trace>
  <inkml:trace contextRef="#ctx0" brushRef="#br0" timeOffset="11500.59">90 164 10002,'0'0'5019,"-7"14"-2471,-7 16-1259,1 0 0,1 0-1,2 1 1,2 0 0,-6 35-1,3 99 779,12 201-1,1-317-1801,3-1 1,1 0-1,15 55 0,-16-86-173,0 0 0,1 0-1,0 0 1,2-1 0,0 1 0,0-2-1,2 1 1,0-1 0,1-1 0,0 0-1,19 18 1,-28-30-53,1 0 30,-1 1 1,1-1 0,-1 0-1,1 0 1,0 0 0,0 0-1,0-1 1,0 1 0,0-1-1,0 1 1,1-1 0,4 1-1,-10-3-688,0 1 0,0 0-1,1-1 1,-1 0-1,0 1 1,1-1 0,-1 0-1,0 0 1,1 1 0,-1-1-1,1-1 1,-1 1 0,1 0-1,0 0 1,0 0 0,-1-1-1,1 1 1,-2-3-1,-10-14-8958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4:29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268 106 12523,'0'0'6762,"2"14"-4344,47 243 3539,-24-151-3935,11 130 0,-47-274-3153,-8-25-5806,9 28-784</inkml:trace>
  <inkml:trace contextRef="#ctx0" brushRef="#br0" timeOffset="527.17">1 55 6361,'0'0'6571,"16"-2"-4404,44-4-469,0 2 1,1 3-1,114 12 0,-151-8-1528,0 2 1,-1 0-1,1 2 1,-1 0-1,0 1 0,-1 2 1,0 0-1,0 2 0,-2 0 1,1 1-1,-1 1 0,-1 1 1,23 22-1,-27-20-67,0 1 0,-1 0 0,0 1 1,-2 1-1,0-1 0,-1 2 0,-1 0 0,11 36 0,-17-46 44,-1 0 0,-1 0 0,0 0-1,-1 0 1,0 0 0,0 1 0,-1-1 0,-1 0 0,0 0 0,0 0-1,-1 1 1,-1-1 0,0-1 0,0 1 0,-1 0 0,0-1-1,-1 0 1,0 0 0,-12 16 0,7-13 129,-1 0 0,0-1 0,0-1 0,-1 0 0,-1-1 0,0 0 0,0 0 0,-1-2 0,0 0 0,-1 0 0,0-1 0,-20 6 0,24-10-230,0 0 0,0-1 0,0 0 0,0 0 1,0-1-1,0-1 0,-1 0 0,1 0 0,0-1 0,0-1 1,0 0-1,0 0 0,0-1 0,0-1 0,0 0 0,1 0 1,0-1-1,-14-8 0,10 4-419,-27-17 34,39 25 5,1 0 0,-1 0 0,1 0 0,0 0 0,-1 0 0,1 0 0,0 0 0,0-1 0,0 1 0,0 0 0,0-1 0,0 1 0,0-1 0,1 1 0,-1-1 0,0 0 0,1 1 0,0-1 0,-1 1 0,1-4 0,5-3-5219,9-3-2525</inkml:trace>
  <inkml:trace contextRef="#ctx0" brushRef="#br0" timeOffset="963.1">941 0 16484,'0'0'11354,"0"106"-10594,0-75-688,1 1-72,21 11-1296,-2-6-2713,0-6-3449</inkml:trace>
  <inkml:trace contextRef="#ctx0" brushRef="#br0" timeOffset="1727.27">1402 514 760,'0'0'20513,"-14"-3"-19025,-47-9-299,57 11-1071,-1 1 0,0 0 0,1 0-1,-1 0 1,0 1 0,1-1 0,-1 1-1,0 0 1,1 1 0,-1-1 0,1 1-1,0 0 1,-1 0 0,1 0 0,0 0-1,0 1 1,0 0 0,1 0 0,-1 0-1,1 0 1,-1 0 0,-4 7 0,2-2 38,1 0 1,-1 0 0,1 0 0,0 1 0,1 0 0,0 0-1,1 0 1,-5 17 0,6-19-66,1 0-1,0 1 1,0-1 0,1 0 0,0 1-1,0-1 1,1 0 0,0 1-1,0-1 1,0 0 0,1 0 0,0 0-1,1 0 1,0 0 0,0 0-1,6 10 1,-5-12-64,0-1-1,0 1 0,0-1 1,1 0-1,-1 0 1,1 0-1,0 0 1,0-1-1,1 0 1,-1 0-1,1-1 1,-1 1-1,1-1 1,0 0-1,0-1 0,0 1 1,0-1-1,0-1 1,0 1-1,8-1 1,-9 1-19,1-1 1,-1 0 0,0-1-1,1 1 1,-1-1-1,0 0 1,0 0 0,0-1-1,0 1 1,0-1-1,0 0 1,0-1 0,0 1-1,-1-1 1,1 0-1,-1 0 1,0 0 0,0-1-1,0 0 1,0 1-1,-1-1 1,1-1 0,-1 1-1,0 0 1,0-1-1,-1 1 1,1-1 0,-1 0-1,0 0 1,-1 0-1,1 0 1,-1 0-1,0-1 1,0 1 0,0 0-1,-1 0 1,0-1-1,0 1 1,0 0 0,-1-1-1,0 1 1,0 0-1,0 0 1,0-1 0,-1 1-1,-2-5 1,-6-8-37,0 1 0,-2 0-1,0 0 1,-1 1 0,0 1 0,-1 0 0,-1 0 0,0 2 0,-22-15-1,37 27 22,-1 0-1,0 0 1,0 1-1,0-1 1,1 0-1,-1 1 1,0-1-1,0 1 1,0-1-1,0 1 1,0-1-1,0 1 1,0 0-1,0 0 1,0-1-1,0 1 1,0 0-1,0 0 1,-1 0-1,1 0 0,-1 0 1,2 1 0,0-1 1,-1 1 0,1 0-1,0-1 1,0 1-1,-1 0 1,1-1-1,0 1 1,0 0-1,0 0 1,0-1-1,0 1 1,0 0-1,0-1 1,0 1 0,0 0-1,1-1 1,-1 1-1,0 0 1,0-1-1,1 1 1,-1 1-1,23 41-41,-17-38 61,0 1-1,0-1 1,0 0 0,1-1 0,0 1 0,0-1 0,0-1-1,0 0 1,1 1 0,0-2 0,-1 1 0,1-1 0,0-1 0,0 1-1,0-1 1,0-1 0,11 0 0,-12 0-8,0 0 1,0 0-1,0-1 0,-1 0 1,1-1-1,0 1 1,0-1-1,-1-1 0,1 1 1,-1-1-1,1 0 0,-1 0 1,0-1-1,-1 0 1,1 0-1,-1 0 0,1-1 1,-1 0-1,0 0 0,4-7 1,1-17 56,-10 28-55,1 1 1,-1-1 0,0 1-1,0-1 1,0 0 0,0 1-1,0-1 1,0 0 0,0 1-1,0-1 1,0 1-1,0-1 1,-1 0 0,1 1-1,0-1 1,0 0 0,0 1-1,-1-1 1,1 1 0,0-1-1,-1 1 1,1-1-1,-1 1 1,1-1 0,0 1-1,-1-1 1,1 1 0,-1 0-1,1-1 1,-1 1 0,0 0-1,1-1 1,-1 1-1,1 0 1,-1 0 0,1-1-1,-1 1 1,0 0 0,1 0-1,-1 0 1,-1 0 0,1 1 4,0 0 0,1 1 0,-1-1 0,0 0 0,0 1 0,1-1 0,-1 1 0,0-1 0,1 1 1,0-1-1,-1 1 0,1 0 0,0-1 0,0 1 0,0-1 0,0 1 0,0 0 0,0-1 0,0 1 1,1 1-1,-1 1 8,1 14 42,0 0 0,1 0-1,1-1 1,1 1 0,0-1 0,1 0-1,1 0 1,1 0 0,0-1 0,12 20-1,-15-30-43,0 0 1,0 1-1,0-2 0,1 1 0,-1-1 0,1 1 0,1-1 0,-1 0 1,1-1-1,0 0 0,0 0 0,0 0 0,1 0 0,-1-1 0,1 0 1,0-1-1,-1 1 0,1-1 0,1-1 0,-1 1 0,0-1 0,0 0 1,0-1-1,1 0 0,-1 0 0,0 0 0,13-4 0,-14 3-15,0-1-1,0 0 1,-1 0 0,1-1-1,-1 0 1,0 0-1,0 0 1,0-1-1,0 1 1,-1-1 0,1 0-1,-1 0 1,0-1-1,0 0 1,0 1 0,-1-1-1,0 0 1,0-1-1,0 1 1,-1 0-1,1-1 1,-1 0 0,0 1-1,-1-1 1,0 0-1,2-11 1,-2 8-19,0-1 1,-1 0-1,0 0 1,0 0-1,-1 0 0,0 1 1,-1-1-1,0 0 0,0 1 1,-1-1-1,-1 1 1,1 0-1,-2 0 0,1 0 1,-9-12-1,15 32-90,9 13 181,5-2 24,58 78 346,-68-92-446,1-1-1,0 0 0,1 0 1,-1-1-1,1 0 1,1 0-1,-1-1 1,1 0-1,16 7 1,-24-11-94,0-1-1,0 0 1,1 1 0,-1-1 0,0 0 0,0 0 0,0 1 0,0-1 0,1 0 0,-1 0 0,0-1-1,0 1 1,0 0 0,0 0 0,1 0 0,-1-1 0,0 1 0,2-2 0,-2 2-194,-1-1-1,1 0 1,0 0 0,0 1 0,-1-1 0,1 0-1,0 0 1,-1 0 0,1 0 0,-1 0 0,1 0-1,-1 0 1,1 0 0,-1 0 0,0 0 0,0-1-1,1 1 1,-1-1 0,1-20-7463</inkml:trace>
  <inkml:trace contextRef="#ctx0" brushRef="#br0" timeOffset="2107.56">1621 21 16956,'0'0'8057,"87"60"-7144,-45-43-649,18 15-264,-11-4-1865,-11 1-3920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6:33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73 202 5449,'0'0'19207,"-6"2"-18147,4-1-973,-1 0 0,1 0 0,0 0-1,0 1 1,-1-1 0,1 1 0,0-1 0,0 1 0,0 0-1,0 0 1,1 0 0,-1 0 0,0 0 0,1 0-1,-3 5 1,-13 48 1135,12-30-1011,1 0 0,0 0-1,2 0 1,1 1-1,2-1 1,2 28 0,-1-46-179,-1 0 1,1 0-1,0 0 1,0 0-1,0 0 1,1 0-1,0-1 1,1 1-1,0-1 1,-1 0-1,8 7 1,-8-9-1,1-1 1,0 0-1,0 0 1,0 0-1,1 0 1,-1-1-1,0 1 1,1-1-1,0-1 1,-1 1-1,1 0 1,0-1-1,0 0 1,0 0-1,0-1 1,0 1-1,0-1 1,6-1-1,-7 1-5,-1-1 0,1 0-1,-1 0 1,1 0-1,-1 0 1,0-1 0,1 0-1,-1 1 1,0-1 0,0 0-1,0 0 1,0-1 0,0 1-1,-1-1 1,1 1 0,-1-1-1,0 0 1,1 0 0,-1 0-1,-1 0 1,1 0-1,0 0 1,-1-1 0,1 1-1,-1-1 1,0 1 0,0-5-1,4-9-2,-1 0-1,-1 0 0,-1 0 1,0-25-1,-2 28-47,0-1 0,-2 1 0,1 0 1,-2-1-1,0 1 0,0 0 0,-2 1 0,0-1 0,0 1 0,-1 0 0,-1 0 0,0 0 0,0 1 1,-2 0-1,1 1 0,-1 0 0,-1 0 0,0 1 0,-1 0 0,0 1 0,0 0 0,-1 0 1,-22-11-1,33 20-84,0-1 0,1 0-1,-1 1 1,0-1 0,0 1 0,0-1 0,0 1 0,0 0 0,1-1 0,-1 1 0,0 0 0,0 0 0,0 0 0,0-1 0,0 1 0,0 0-1,0 0 1,0 0 0,0 1 0,0-1 0,0 0 0,0 0 0,0 0 0,0 1 0,0-1 0,1 0 0,-1 1 0,0-1 0,0 1 0,0-1-1,-1 2 1,1 1-585,0-1 0,0 1-1,0-1 1,0 1 0,0 0-1,0 0 1,1 0 0,0-1-1,-1 5 1,-1 17-5459</inkml:trace>
  <inkml:trace contextRef="#ctx0" brushRef="#br0" timeOffset="429.92">430 502 12883,'0'0'10574,"2"15"-9416,25 267 4636,-25-271-5565,-4-35-2204,-2-29-5047,4 13 688</inkml:trace>
  <inkml:trace contextRef="#ctx0" brushRef="#br0" timeOffset="826.91">699 136 13339,'0'0'9454,"-8"13"-8040,-1 0-1061,5-8-236,0 0 1,0 0 0,1 0 0,0 1 0,0-1 0,0 1 0,1 0-1,0 0 1,0 0 0,0 0 0,1 0 0,0 1 0,-1 7 0,1 8 239,0 0-1,2 1 1,0-1 0,2 0 0,0 0 0,12 39 0,-13-55-310,0 0 0,1 0 0,-1-1 1,1 1-1,0-1 0,1 0 0,0 0 0,-1 0 0,1 0 1,1-1-1,-1 0 0,1 1 0,0-2 0,0 1 0,0 0 0,0-1 1,0 0-1,1 0 0,-1-1 0,1 1 0,0-1 0,0-1 0,0 1 1,0-1-1,0 0 0,0 0 0,1-1 0,-1 0 0,6 0 0,-7 0-27,0 0 0,-1-1 0,1 1 0,0-1 0,-1 0 0,1-1 0,-1 1 0,1-1 0,-1 0 0,0 0 0,0 0-1,0 0 1,0-1 0,0 0 0,0 1 0,-1-1 0,1-1 0,-1 1 0,0-1 0,0 1 0,0-1 0,0 0 0,-1 0 0,0 0-1,1 0 1,-1 0 0,-1-1 0,1 1 0,-1-1 0,0 1 0,1-7 0,0 2 24,-1-1 0,0 1 0,-1 0 0,0-1 0,-1 1 0,1-1 1,-2 1-1,0 0 0,0 0 0,0 0 0,-1 0 0,0 0 0,-1 0 0,-9-16 0,-2 4-9,0 1 0,-1 1 0,-22-21 0,31 33-94,0 0 0,0 1-1,-1 0 1,1 1 0,-2 0-1,1 0 1,0 0 0,-1 1-1,0 1 1,0-1 0,-14-2-1,21 6-169,1 0-1,0-1 0,-1 1 0,1 1 1,-1-1-1,1 0 0,-1 0 1,1 0-1,-1 1 0,1-1 0,-1 1 1,1-1-1,0 1 0,-1 0 1,1-1-1,0 1 0,0 0 1,0 0-1,-1 0 0,1 0 0,0 0 1,0 0-1,0 0 0,0 0 1,1 1-1,-1-1 0,0 0 0,0 0 1,1 1-1,-1-1 0,1 1 1,-1-1-1,1 0 0,0 1 1,-1-1-1,1 3 0,-4 17-6637</inkml:trace>
  <inkml:trace contextRef="#ctx0" brushRef="#br0" timeOffset="1496.95">1071 101 12643,'0'0'13835,"-4"6"-13022,2-4-770,-1 0 1,2 0-1,-1 1 0,0-1 0,1 1 1,-1 0-1,1-1 0,-1 1 0,1 0 0,0 0 1,1 0-1,-1 0 0,0 0 0,1 0 1,-1 0-1,1 0 0,0 0 0,0 0 0,0 0 1,1 0-1,-1 0 0,1 0 0,-1 0 1,1 0-1,0 0 0,0-1 0,1 1 1,2 5-1,11 16-12,2-1 0,1-1-1,0 0 1,39 33 0,-27-26-12,33 41-1,-54-59-9,-1 0-1,-1 1 1,0 0-1,0 1 1,-1-1 0,-1 1-1,7 24 1,-11-35 17,0 1 1,0-1 0,0 1-1,-1-1 1,1 1 0,-1-1-1,1 1 1,-1 0 0,0-1-1,0 1 1,0-1 0,-1 1-1,1 0 1,0-1 0,-1 1-1,0-1 1,0 1 0,0-1-1,0 1 1,0-1 0,0 0-1,0 0 1,-1 1 0,1-1-1,-1 0 1,0 0 0,0 0-1,1-1 1,-1 1 0,-4 3-1,-2-3 92,1 1-1,-1-1 0,0 0 0,0 0 1,1-1-1,-1 0 0,0 0 0,-16-1 1,18 0-108,0 0 1,0 0 0,0 0 0,0-1 0,0 1 0,0-2 0,1 1 0,-1 0 0,0-1 0,1 0 0,-1-1-1,1 1 1,0-1 0,0 0 0,0 0 0,0-1 0,0 1 0,1-1 0,-1 0 0,1 0 0,0-1 0,1 1 0,-1-1-1,1 0 1,0 0 0,0 0 0,0 0 0,0-1 0,1 1 0,0-1 0,1 1 0,-3-11 0,2 4-70,0-1 0,1 1 0,0 0 0,1 0 0,0-1 0,1 1 0,1 0 0,0 0 1,0 0-1,1 0 0,1 0 0,0 0 0,6-11 0,-2 9-25,0 1 0,1 0 1,0 0-1,1 1 0,1 0 0,-1 1 0,2 0 0,0 1 0,25-17 1,-32 24 81,11-7-10,-1-1-1,0-1 1,18-18 0,-30 27 30,0-1 1,0 1-1,0-1 1,0 0-1,-1 0 1,1 0-1,-1 0 1,0 0-1,-1 0 1,1-1-1,-1 1 0,1 0 1,-1-1-1,-1 0 1,1 1-1,-1-1 1,1 1-1,-2-1 1,1-6-1,-1 8 15,0 0 1,-1 1-1,1-1 0,0 0 0,-1 1 0,1-1 0,-1 1 0,0 0 0,0-1 0,0 1 0,0 0 0,0 0 0,-1 0 0,1 1 0,0-1 1,-1 0-1,1 1 0,-1 0 0,0-1 0,0 1 0,1 0 0,-7-1 0,-4-2 5,0 1-1,-1 1 1,-21-2-1,26 3-119,1 1-1,-1 0 0,0 0 1,0 1-1,0 0 1,0 0-1,1 1 0,-14 4 1,15-3-859,0 1-1,1-1 1,-1 2 0,1-1 0,0 0-1,-8 9 1,-5 5-6697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5:20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256 471 8410,'0'0'14187,"-6"-3"-12687,-37-14 452,-29-12 201,66 26-2091,0 0 0,0 0-1,0-1 1,1 1-1,0-1 1,0-1 0,0 1-1,-8-10 1,11 12-75,0-1 1,0 0 0,1 0-1,-1 0 1,1 0 0,-1 0-1,1-1 1,0 1-1,0 0 1,1-1 0,-1 1-1,1 0 1,0-1-1,-1 1 1,1-1 0,1 1-1,-1 0 1,0-1 0,1 1-1,0 0 1,0-1-1,0 1 1,0 0 0,0 0-1,1 0 1,0 0-1,-1 0 1,1 0 0,0 0-1,0 0 1,0 1 0,1-1-1,-1 1 1,1 0-1,-1-1 1,1 1 0,0 0-1,0 1 1,0-1-1,0 0 1,0 1 0,0 0-1,0 0 1,1 0 0,-1 0-1,0 0 1,1 0-1,3 1 1,1 0 3,-1 0 1,1 1-1,-1 0 1,1 1-1,-1 0 1,0 0-1,1 0 1,-1 1-1,0 0 1,-1 0-1,1 1 1,0 0-1,-1 0 1,0 0-1,0 1 1,0 0-1,-1 0 1,0 0-1,0 1 1,0 0-1,0 0 1,-1 0-1,0 1 1,4 9-1,-2-4 15,0-1-1,-1 1 1,0 0-1,-1 1 1,-1-1 0,0 1-1,-1-1 1,0 1-1,0 0 1,-2 0 0,1 0-1,-2 0 1,-3 23-1,1-28 12,0 1-1,-1-1 0,0 1 1,0-1-1,-1-1 0,0 1 0,0-1 1,-1 1-1,0-1 0,0-1 1,-1 0-1,0 1 0,0-2 1,-15 10-1,-6 3 76,-1-2 0,-53 21-1,-13-6-203,157-26-1793,7-7 1897,73 4 96,-141-2-34,0 0-1,0 0 1,0 1 0,0-1 0,0 0 0,0 1 0,0-1 0,0 0 0,0 1 0,0-1-1,0 1 1,-1 0 0,1-1 0,0 1 0,0 0 0,-1-1 0,1 1 0,0 0 0,-1 0 0,1 0-1,-1 0 1,1-1 0,-1 1 0,1 0 0,-1 0 0,0 0 0,1 0 0,-1 0 0,0 0-1,0 0 1,0 0 0,1 0 0,-1 0 0,0 0 0,-1 0 0,1 0 0,0 0 0,0 1-1,0-8-5244,0-5-2442</inkml:trace>
  <inkml:trace contextRef="#ctx0" brushRef="#br0" timeOffset="397.54">498 683 12763,'0'0'7204,"2"14"-5717,35 270 6987,-31-342-14195,-1 28-562</inkml:trace>
  <inkml:trace contextRef="#ctx0" brushRef="#br0" timeOffset="841.47">913 269 12443,'0'0'10330,"-5"13"-9087,-10 22-754,3 1 0,1 0 1,1 0-1,2 1 0,2 1 1,1-1-1,2 1 0,3 58 0,1-90-429,0 1-1,0-1 0,0 0 0,1 1 0,0-1 0,1 0 0,-1 0 0,1 0 1,0-1-1,1 1 0,-1-1 0,1 0 0,0 1 0,1-2 0,-1 1 0,1 0 1,0-1-1,0 0 0,0 0 0,1-1 0,-1 1 0,1-1 0,0 0 0,0-1 0,0 1 1,0-1-1,0 0 0,1-1 0,-1 0 0,0 0 0,1 0 0,-1-1 0,1 1 1,-1-2-1,12 0 0,-15 0-38,0-1-1,1 1 1,-1 0 0,0-1-1,0 0 1,0 0 0,0 0-1,-1 0 1,1 0 0,0-1-1,-1 1 1,0-1 0,1 1-1,-1-1 1,0 0 0,0 0-1,-1 0 1,1 0 0,-1 0-1,1-1 1,-1 1 0,0 0-1,0-1 1,0 1 0,0-5-1,0 3-11,0 1 0,-1-1 0,1 0-1,-1 1 1,0-1 0,0 1 0,-1-1 0,1 0-1,-1 1 1,0-1 0,0 1 0,0-1-1,-1 1 1,0 0 0,0 0 0,0 0-1,0 0 1,-5-7 0,1 6-9,-1 0-1,0 1 1,0-1 0,0 2-1,-1-1 1,1 1-1,-1 0 1,0 0 0,1 1-1,-1 0 1,0 1 0,-1-1-1,1 1 1,0 1-1,-9 0 1,14 0-116,-1 0 0,1 0-1,0 0 1,0 0 0,-1 1 0,1-1 0,0 1-1,0 0 1,0 0 0,0 0 0,0 0 0,0 1-1,0-1 1,0 1 0,0 0 0,0-1 0,1 1-1,-1 1 1,1-1 0,0 0 0,0 1-1,-1-1 1,1 1 0,1-1 0,-1 1 0,0 0-1,1 0 1,-1 0 0,1 0 0,0 0 0,0 0-1,0 0 1,1 0 0,-1 1 0,1-1 0,-1 0-1,1 0 1,0 1 0,1 5 0,-1-5-423,1-1 1,0 1-1,0 0 0,0-1 1,0 1-1,0-1 1,1 1-1,-1-1 0,1 1 1,0-1-1,0 0 1,0 0-1,4 4 0,14 12-4891</inkml:trace>
  <inkml:trace contextRef="#ctx0" brushRef="#br0" timeOffset="1333.66">1335 513 10490,'0'0'12170,"15"15"-10973,112 117 736,-118-123-1768,117 119 3460,-142-142-2362,9 9-2277,0-1 0,0 0 0,1-1 0,0 1 0,-6-10 0,-2-5-5189</inkml:trace>
  <inkml:trace contextRef="#ctx0" brushRef="#br0" timeOffset="1714.01">1579 509 12259,'0'0'5921,"-14"16"-3911,4-4-1717,-11 13 986,0 0-1,2 2 1,-30 54-1,28-20 1738,14-35-3777,7-20-2752</inkml:trace>
  <inkml:trace contextRef="#ctx0" brushRef="#br0" timeOffset="3929.42">2040 528 10186,'0'0'12265,"7"9"-11474,102 150 276,19 27-874,-100-149 162,2-2 0,64 58 0,-92-91-307,46 35 569,-45-35-528,0 0 0,0-1 1,0 1-1,0 0 1,0-1-1,1 0 0,-1 0 1,1 0-1,-1 0 1,1-1-1,-1 1 0,1-1 1,-1 0-1,5 0 1,-8-1-20,1 1 1,0-1 0,0 0-1,0 0 1,-1 0-1,1 0 1,0 0 0,-1 0-1,1 0 1,-1 0 0,1 0-1,-1 0 1,1 0 0,-1 0-1,0 0 1,0 0 0,1 0-1,-1 0 1,0-1 0,0 1-1,0 0 1,-1-2-1,1-38 261,0 30-218,-3-31-132,-1 1-1,-19-77 1,4 24-594,-2-61-1451,-3-281 1,24 434 2031,0-1 0,1 1 0,-1 0 0,0 0 1,1 0-1,0 0 0,-1 0 0,1 1 0,0-1 1,0 0-1,0 0 0,0 0 0,1 1 1,-1-1-1,0 1 0,1-1 0,-1 1 0,1-1 1,0 1-1,-1 0 0,1 0 0,0-1 0,0 1 1,-1 1-1,1-1 0,0 0 0,0 0 0,0 1 1,0-1-1,0 1 0,0 0 0,4-1 0,10-1-8,-1 1-1,1 1 1,23 2-1,-13-1 14,158-1-10,605-15 1133,128-38-9,-352 35-846,19 12-21,-322 9-73,-242-3-145,360 9 85,17-5-2,-213-7-59,-24 3-82,-159 3 72,0 0 1,-1 0-1,1-1 1,0 1-1,-1 0 1,0 0-1,1 0 1,-1 0-1,0-1 1,-1 1-1,1 3 0,-1-1 17,2 22 246,1 1 0,2-1 0,0 0 0,2 0 0,1-1 0,14 38 0,-28-80-402,-9-7-3498,-4 4-3372</inkml:trace>
  <inkml:trace contextRef="#ctx0" brushRef="#br0" timeOffset="4882.54">3245 366 6081,'0'0'14885,"-4"1"-13214,0 0-1516,1 0 0,0 1 0,-1 0 0,1-1 1,0 1-1,0 1 0,0-1 0,0 0 0,1 1 0,-1-1 0,1 1 1,-1 0-1,1 0 0,0 0 0,0 0 0,0 0 0,1 0 0,-1 0 1,1 1-1,-1-1 0,1 1 0,0-1 0,1 1 0,-1 0 0,0 6 1,1-6-113,-1 0 1,1 0 0,0 1 0,0-1-1,1 0 1,-1 0 0,1 0 0,0 0-1,0 0 1,0 0 0,1 0 0,-1-1-1,1 1 1,0 0 0,0-1 0,0 1-1,1-1 1,-1 0 0,1 0 0,0 0-1,-1 0 1,2 0 0,5 4 0,-5-4-15,0-1 1,0 0-1,0 0 1,0 0-1,0-1 1,0 1 0,1-1-1,-1 0 1,1 0-1,-1-1 1,1 1-1,-1-1 1,1 0-1,-1 0 1,1 0 0,-1-1-1,0 0 1,1 0-1,-1 0 1,0 0-1,1-1 1,-1 1-1,0-1 1,0 0 0,0-1-1,0 1 1,-1 0-1,1-1 1,0 0-1,-1 0 1,0 0 0,0-1-1,0 1 1,4-7-1,-4 6-24,0-1 0,-1 1 0,0-1-1,0 1 1,0-1 0,0 0 0,-1 0 0,0 0-1,0 0 1,0 0 0,-1 0 0,1 0-1,-1 0 1,-1 0 0,1 0 0,-1 0 0,1 0-1,-1 0 1,-1 0 0,1 0 0,-1 1-1,0-1 1,0 0 0,0 1 0,0-1 0,-1 1-1,0 0 1,0 0 0,0 0 0,-6-5 0,4 3-104,-1 1 1,0 0 0,-1 1 0,1 0 0,-1-1-1,1 2 1,-1-1 0,0 1 0,-1 0 0,1 1 0,0 0-1,-1 0 1,0 0 0,1 1 0,-1 0 0,0 0-1,1 1 1,-1 0 0,0 1 0,-8 1 0,15-2-15,-1 1-1,1-1 1,0 1 0,-1 0 0,1-1 0,0 1 0,0 0 0,0 0 0,0-1-1,-1 1 1,1 0 0,0 0 0,0 1 0,1-1 0,-1 0 0,0 0 0,0 0-1,1 0 1,-1 1 0,0-1 0,1 0 0,-1 1 0,1-1 0,-1 2-1,-1 38-4588,2-31 2545,0 21-4307</inkml:trace>
  <inkml:trace contextRef="#ctx0" brushRef="#br0" timeOffset="5280.81">3487 527 9914,'0'0'10638,"5"13"-9084,1 9-669,-1-1-1,0 0 0,-2 1 1,2 33-1,-5-49-1478,3-11-396,3-23-2886,-4 16 644,3-16-5154</inkml:trace>
  <inkml:trace contextRef="#ctx0" brushRef="#br0" timeOffset="5661.8">3634 334 9602,'0'0'10686,"-2"15"-9496,-5 52-203,7-60-829,0 0-1,1-1 1,0 1 0,0 0 0,0 0-1,1-1 1,0 1 0,0 0 0,0-1 0,1 0-1,0 0 1,0 0 0,1 0 0,0 0 0,0-1-1,6 7 1,-8-9-93,0 0-1,1-1 1,-1 1-1,1-1 1,0 1-1,0-1 1,0 0-1,0 0 1,0 0-1,0-1 1,0 1-1,1-1 1,-1 0 0,1 0-1,-1 0 1,1 0-1,-1 0 1,1-1-1,0 0 1,-1 0-1,1 0 1,-1 0-1,1 0 1,0-1-1,-1 1 1,1-1 0,-1 0-1,1 0 1,3-2-1,-4 1-34,-1-1-1,1 1 0,-1 0 1,1-1-1,-1 0 1,0 1-1,0-1 0,0 0 1,-1 0-1,1 0 1,-1 0-1,1 0 0,-1-1 1,0 1-1,0 0 0,0-1 1,-1 1-1,1-1 1,-1 1-1,0 0 0,0-1 1,-1-5-1,1 4-15,0 0-1,0 0 1,-1 0 0,0 0-1,0 0 1,0 0 0,-1 0-1,0 0 1,0 0-1,0 1 1,0-1 0,-1 1-1,0-1 1,-5-6-1,2 6-78,0 1-1,0-1 0,-1 1 1,1 1-1,-1-1 0,0 1 1,0 0-1,-12-3 1,-15 2-7637</inkml:trace>
  <inkml:trace contextRef="#ctx0" brushRef="#br0" timeOffset="6124.03">3870 281 9634,'0'0'11332,"2"12"-10208,-2-10-1093,2 12 297,0-1 0,1 0 0,0 0 0,1 0 0,7 14 0,-10-25-279,0 1 0,0-1 0,0 0 0,1 0 0,-1 0 0,1 0 0,-1-1-1,1 1 1,0 0 0,0-1 0,0 1 0,0-1 0,0 1 0,0-1 0,0 0 0,4 2 0,-3-3-61,0 1 0,-1-1 0,1 0 0,-1-1 0,1 1 0,0 0 0,-1-1 0,1 1 0,-1-1 1,1 0-1,-1 0 0,0 0 0,1 0 0,-1 0 0,0-1 0,1 1 0,-1 0 0,0-1 0,0 0 0,2-2 1,-2 3-15,0-1 0,0 0 1,-1 1-1,1-1 1,0 0-1,-1 0 0,1 0 1,-1 0-1,0 0 1,1-1-1,-1 1 0,0 0 1,0-1-1,-1 1 1,1 0-1,0-1 0,-1 1 1,0-1-1,1-2 0,-1 17 303,4 101 2277,-3-100-2339,1 0 0,1-1 1,-1 1-1,2-1 1,0 0-1,11 23 1</inkml:trace>
  <inkml:trace contextRef="#ctx0" brushRef="#br0" timeOffset="6736.77">3285 800 7498,'0'0'12389,"6"0"-6933,14 0-4089,433 0 541,-18 0-4283,-456-1-1243,-6-1-4388</inkml:trace>
  <inkml:trace contextRef="#ctx0" brushRef="#br0" timeOffset="7366.78">3419 1005 7562,'0'0'14313,"9"-3"-13855,2-1-387,-1 0 0,1 1 0,0 1 1,0-1-1,19 0 0,-27 3-64,-1 0-1,1-1 0,-1 1 1,0 0-1,1 1 1,-1-1-1,1 0 0,-1 1 1,1-1-1,-1 1 1,0 0-1,1 0 0,-1 0 1,0 0-1,0 0 1,1 0-1,-1 1 0,0-1 1,0 1-1,-1-1 1,1 1-1,0 0 0,0 0 1,-1 0-1,1 0 1,-1 0-1,0 0 1,0 0-1,1 0 0,-1 1 1,-1-1-1,1 0 1,0 1-1,0-1 0,-1 1 1,0-1-1,1 4 1,-1-3-33,0-1 0,0 0 0,0 0 0,0 0 0,-1 0 0,1 0 1,-1 0-1,1 0 0,-1 0 0,0 0 0,1 0 0,-1 0 1,0 0-1,-1 0 0,1 0 0,0-1 0,0 1 0,-1-1 0,1 1 1,-1-1-1,1 1 0,-1-1 0,0 0 0,1 1 0,-4 0 0,22-3-735,-8 0 541,0 0 1,1 1-1,-1 0 0,0 0 0,1 1 0,12 3 1,-20-3 240,0-1 0,1 1 0,-1 0 0,0 1 1,0-1-1,0 0 0,0 1 0,0-1 1,-1 1-1,1-1 0,0 1 0,-1 0 1,1 0-1,-1 0 0,1 0 0,-1 0 0,0 0 1,0 0-1,0 0 0,0 1 0,0-1 1,-1 0-1,1 0 0,-1 1 0,1-1 1,-1 1-1,0-1 0,0 0 0,0 1 0,0 2 1,0-3 73,0 0 0,0 0 0,0 0 0,0 0 0,0 1 0,-1-1 0,1 0 0,0 0 0,-1 0 0,0 0 0,1 0 0,-1 0 0,0-1 0,0 1 0,0 0 0,0 0 0,-1-1 0,1 1 0,0 0 0,-1-1 0,1 1-1,-1-1 1,1 0 0,-1 1 0,0-1 0,1 0 0,-4 1 0,-2 0 11,0 0-1,0-1 1,0 1-1,0-2 1,-1 1-1,-11-2 1,18 2-236,1-1 0,-1 0 0,1 0 0,-1 0 0,1 0 0,-1 0 0,1 0 0,-1 0 0,1-1 0,-1 1 0,1 0 0,0 0 1,-1 0-1,1 0 0,-1-1 0,1 1 0,-1 0 0,1 0 0,0-1 0,-1 1 0,1 0 0,-1-1 0,1 1 0,0 0 0,-1-1 0,1 1 0,0 0 0,0-1 0,-1 1 0,1-1 1,0 0-1,-1-7-5253</inkml:trace>
  <inkml:trace contextRef="#ctx0" brushRef="#br0" timeOffset="7756.23">3805 1178 9458,'0'0'8882,"2"85"-7922,-2-70-80,0-3-72,1-2-295,1-4-153,0-1-104,-1-5-256,3-9-728,1-11-1601,-2-1-2680</inkml:trace>
  <inkml:trace contextRef="#ctx0" brushRef="#br0" timeOffset="8298.23">3977 950 13419,'0'0'5674,"-4"14"-4071,-3 17-754,0 1-1,2-1 1,1 1-1,0 62 1,5-91-794,0 0 1,0 1-1,0-1 1,0 0-1,0 0 1,1 0-1,-1 0 1,1 0-1,0 0 1,0 0-1,0-1 1,0 1-1,0-1 1,1 1-1,-1-1 1,1 0-1,0 0 1,-1 0-1,1 0 1,0-1-1,0 1 1,0-1-1,0 0 1,1 0-1,-1 0 1,0 0-1,0 0 1,1 0 0,-1-1-1,0 0 1,1 0-1,-1 0 1,5 0-1,-5 0-43,0 0 0,1 0 0,-1-1 0,0 1 0,0-1 0,1 1 0,-1-1 0,0 0 0,0 0 0,0 0 0,0-1 0,0 1-1,0-1 1,-1 0 0,1 1 0,0-1 0,-1 0 0,1-1 0,-1 1 0,0 0 0,0-1 0,0 1 0,0-1 0,0 0 0,0 1 0,-1-1 0,0 0 0,1 0 0,-1 0 0,0 0 0,0-1 0,-1 1 0,1 0 0,0-5-1,-1 6-6,0 0-1,0-1 0,0 1 0,0 0 0,-1-1 0,1 1 0,-1 0 0,1 0 0,-1 0 0,0-1 0,0 1 0,0 0 0,0 0 0,0 0 0,-1 0 0,1 1 0,-1-1 0,1 0 0,-1 1 0,1-1 0,-1 0 0,0 1 0,0 0 0,0-1 0,0 1 0,0 0 0,0 0 0,0 0 0,0 0 0,-4 0 0,-4-1-48,-1 0 0,1 1 0,-1 0 0,0 1 0,-15 1-1,11 2-494,9 1-1554</inkml:trace>
  <inkml:trace contextRef="#ctx0" brushRef="#br0" timeOffset="8709.29">4294 262 9458,'0'0'5129,"4"18"-3242,100 346 4557,-92-310-5781,-3 0-1,-2 0 1,-2 0-1,-3 1 1,-2 0-1,-3-1 1,-12 71-1,14-117-694,2-7 72,-1-1 0,0 1 0,0-1 0,0 1 1,0 0-1,0-1 0,0 1 0,0-1 0,0 1 0,0-1 1,0 1-1,0 0 0,0-1 0,0 1 0,-1-1 0,1 1 0,0-1 1,0 1-1,-1-1 0,1 1 0,0-1 0,-1 1 0,1-1 1,0 1-1,-1-1 0,1 1 0,-1-1 0,1 0 0,-1 1 1,1-1-1,-1 0 0,1 1 0,-1-1 0,1 0 0,-1 0 1,1 1-1,-1-1 0,1 0 0,-1 0 0,0 0 0,1 0 1,-1 0-1,1 0 0,-1 0 0,1 0 0,-1 0 0,0 0 0,1 0 1,-1 0-1,1 0 0,-1-1 0,1 1 0,-2-1 0,1 0-274,0 0-1,0 0 1,1 0-1,-1 0 1,0 0-1,0 0 0,1 0 1,-1-1-1,1 1 1,-1 0-1,1 0 0,0-1 1,-1 1-1,1 0 1,0-1-1,0 1 1,0 0-1,0-1 0,0 1 1,0 0-1,1-3 1,-1 0-1064,0-13-4562</inkml:trace>
  <inkml:trace contextRef="#ctx0" brushRef="#br0" timeOffset="9139.55">4435 240 10338,'0'0'12227,"15"-4"-11346,45-12-346,-59 16-514,0 0 0,0 0 0,0-1 1,-1 1-1,1 0 0,0 0 0,0 0 0,0 0 0,0 0 0,0 1 0,0-1 0,-1 0 0,1 0 1,0 1-1,0-1 0,0 0 0,0 1 0,-1-1 0,1 0 0,0 1 0,0 0 0,-1-1 1,1 1-1,0-1 0,-1 1 0,1 0 0,-1-1 0,1 1 0,-1 0 0,1-1 0,-1 1 0,1 0 1,-1 0-1,0 0 0,0 0 0,1-1 0,-1 1 0,0 0 0,0 0 0,0 1 0,-1 34 678,0-31-537,0 4 7,-2 0 0,1 1-1,-1-1 1,-1-1 0,0 1 0,0 0 0,-7 11 0,6-13 3,1 0-1,0 0 1,0 1 0,1 0 0,0-1-1,0 1 1,1 1 0,0-1 0,-2 16-1,5-23-162,-1 0-1,1-1 0,-1 1 1,1 0-1,-1-1 0,1 1 0,-1 0 1,1-1-1,0 1 0,-1-1 0,1 1 1,0-1-1,-1 1 0,1-1 0,0 0 1,0 1-1,-1-1 0,1 0 0,0 1 1,0-1-1,0 0 0,0 0 0,-1 0 1,1 0-1,0 0 0,0 0 0,0 0 1,1 0-1,33-1 28,-30 0-34,34-6-143,3 0-3875</inkml:trace>
  <inkml:trace contextRef="#ctx0" brushRef="#br0" timeOffset="9758.12">2973 305 10842,'0'0'5710,"-4"19"-3411,-12 79 846,-6 123 0,22-170-2671,2 0-1,2 0 0,14 68 1,-11-90-295,1 0 0,1-1 0,2 0 0,1-1 0,1 0 0,1-1 0,20 29 0,-11-27 52,1 0 0,51 46-1,-16-17 187,-60-67-24,-6-20-7092,7 15-656</inkml:trace>
  <inkml:trace contextRef="#ctx0" brushRef="#br0" timeOffset="10302.45">4669 864 11586,'0'0'13355,"111"-11"-12394,-74 8-361,-4 2-376,-8 1-224,-6 0-464,-11 0-1049</inkml:trace>
  <inkml:trace contextRef="#ctx0" brushRef="#br0" timeOffset="10731.62">4785 744 11082,'0'0'8701,"5"13"-7166,3 14-530,0 0 1,-1 0 0,-2 1-1,4 50 1,7-102-8415,-9 4-1254</inkml:trace>
  <inkml:trace contextRef="#ctx0" brushRef="#br0" timeOffset="11139.22">5261 371 7762,'0'0'7943,"-1"13"-5754,-9 93 1154,0-13-1766,4 0 0,6 111 1,2-176-1404,1 0-1,2-1 1,0 1 0,2-1 0,1 0-1,1 0 1,1-1 0,1-1 0,2 1-1,0-2 1,34 46 0,-44-66 19,1 0-1,0 0 1,0-1 0,0 1-1,1-1 1,-1 0 0,1 0-1,-1 0 1,1-1-1,8 3 715,-39-32-4659,17 13-966,2 0-2168</inkml:trace>
  <inkml:trace contextRef="#ctx0" brushRef="#br0" timeOffset="11571.16">5482 458 11979,'0'0'9891,"3"18"-8629,18 128 1610,-21-144-2827,0 0 1,0 0-1,1 0 0,-1 0 0,1 0 0,0 0 0,-1 0 1,1 0-1,0 0 0,0-1 0,0 1 0,0 0 0,1 0 1,-1-1-1,0 1 0,1-1 0,-1 1 0,1-1 0,-1 1 1,1-1-1,0 0 0,0 0 0,-1 0 0,1 0 0,0 0 1,0 0-1,0-1 0,0 1 0,0 0 0,0-1 0,0 0 0,0 1 1,1-1-1,-1 0 0,0 0 0,0 0 0,0-1 0,0 1 1,0 0-1,0-1 0,3 0 0,-1-1-18,0 0-1,0 1 0,-1-2 1,1 1-1,0 0 0,-1-1 1,1 1-1,-1-1 1,0 0-1,0 0 0,0 0 1,0-1-1,-1 1 0,1-1 1,-1 1-1,0-1 1,0 0-1,0 0 0,1-7 1,-1 4-53,-1-1 1,0 1 0,-1-1 0,1 1-1,-1-1 1,-1 0 0,0 1-1,0-1 1,0 1 0,-1 0-1,0-1 1,-1 1 0,1 0 0,-1 0-1,-5-7 1,6 9-125,-1 0-1,0 1 1,0-1 0,-1 1-1,0 0 1,1 0 0,-1 0 0,0 1-1,-1-1 1,1 1 0,-1 0-1,1 0 1,-1 1 0,0-1-1,0 1 1,0 0 0,0 0-1,-1 1 1,1-1 0,0 1 0,-10 0-1,14 0-47,0 1 0,0 0-1,0 0 1,-1 0 0,1 0-1,0 1 1,0-1 0,0 0-1,0 0 1,0 1 0,0-1-1,0 0 1,0 1 0,0-1-1,0 1 1,0 0 0,0-1-1,0 1 1,0 0 0,0 0 0,0-1-1,1 1 1,-1 0 0,0 0-1,0 0 1,1 0 0,-1 0-1,1 0 1,-1 0 0,0 1-1,-6 16-5015</inkml:trace>
  <inkml:trace contextRef="#ctx0" brushRef="#br0" timeOffset="11951.67">5742 594 11522,'0'0'7994,"3"79"-6137,-3-60-593,0 2 64,0-3-360,2 0-176,-2-2-231,1-6-249,-1-2-184,2-4-128,0-4-160,1 0-705,4-10-775,-2-10-3113,-2-3-3545</inkml:trace>
  <inkml:trace contextRef="#ctx0" brushRef="#br0" timeOffset="12331.96">5815 424 11947,'0'0'5535,"0"14"-3686,1-11-1788,0 19 760,1 0 1,1 0 0,12 42-1,-13-57-620,0-1-1,1 0 1,0 0-1,0-1 0,0 1 1,1-1-1,-1 1 1,1-1-1,7 6 1,-9-9-131,1 0 1,-1 0 0,1 0-1,0 0 1,-1-1-1,1 1 1,0-1-1,0 0 1,0 0-1,0 0 1,1 0-1,-1-1 1,0 1-1,0-1 1,0 0 0,1 1-1,-1-2 1,0 1-1,0 0 1,4-1-1,-4 0-23,0-1-1,-1 1 0,1 0 1,-1-1-1,1 0 0,-1 1 0,0-1 1,1 0-1,-1 0 0,0 0 1,0-1-1,-1 1 0,1 0 1,0-1-1,-1 1 0,1-1 1,-1 1-1,0-1 0,0 0 0,0 0 1,0 1-1,-1-1 0,1 0 1,-1 0-1,1-5 0,0 0-14,0 0 0,-1-1 0,0 1 0,0 0 0,0 0 0,-1 0-1,-1-1 1,-2-9 0,2 14-38,0-1 0,-1 0-1,0 1 1,0-1 0,0 1-1,0 0 1,-1 0 0,0 0 0,1 1-1,-1-1 1,-1 1 0,1 0-1,0 0 1,-1 0 0,0 1 0,-6-3-1,-29-4-8077</inkml:trace>
  <inkml:trace contextRef="#ctx0" brushRef="#br0" timeOffset="12775.02">6063 326 12171,'0'0'11462,"4"15"-10431,16 48-314,-20-60-667,1 0 0,1 1 0,-1-1 0,0 0-1,1 0 1,0 0 0,0 0 0,0 0 0,0 0 0,0 0-1,0-1 1,1 1 0,-1-1 0,1 0 0,4 4-1,-5-5-50,0 0 0,0-1-1,0 1 1,0-1-1,0 1 1,0-1-1,0 1 1,0-1 0,0 0-1,0 0 1,0 0-1,0 0 1,0-1-1,0 1 1,0 0-1,0-1 1,0 0 0,0 1-1,3-2 1,-1 0-59,-1 0 0,0 0 1,1-1-1,-1 1 0,0-1 0,0 0 1,0 1-1,0-1 0,-1 0 1,1-1-1,-1 1 0,0 0 0,0-1 1,0 1-1,0-1 0,-1 0 1,0 0-1,1 0 0,-1 1 0,0-1 1,0-8-1,-12 45 692,10-18-244,0 0-1,1 1 1,0-1-1,2 0 1,4 25-1,-4-34-339,0 0 0,0 0 0,0 0 0,1 0 0,0-1-1,0 1 1,1-1 0,-1 0 0,1 0 0,0 0 0,1 0 0,-1-1 0,1 1 0,0-1 0,0-1 0,7 5-1</inkml:trace>
  <inkml:trace contextRef="#ctx0" brushRef="#br0" timeOffset="13225.39">5436 921 13155,'0'0'5465,"86"0"-3289,-34 0-711,21-3 95,23 0-184,21 1-359,-7 0-297,-21 2-256,-27 0-424,-20-1-40,8-4-1400,-8 1-1513,-14-1-5145</inkml:trace>
  <inkml:trace contextRef="#ctx0" brushRef="#br0" timeOffset="13603.29">5620 1261 11162,'0'0'10981,"14"-17"-9635,-11 14-1305,117-151 1460,-116 148-1541,15-16 291,-19 22-231,1 0 1,0 0-1,-1 0 1,1 0-1,0 0 1,-1 0-1,1 0 1,0 0-1,-1 0 1,1 0-1,0 1 1,-1-1 0,1 0-1,-1 0 1,1 1-1,-1-1 1,1 0-1,0 1 1,-1-1-1,1 0 1,-1 1-1,1-1 1,-1 1-1,0-1 1,1 1-1,-1-1 1,1 1-1,-1-1 1,0 1-1,1 0 1,-1-1-1,0 1 1,0-1-1,0 1 1,1 0-1,-1-1 1,0 1-1,0 0 1,0-1-1,0 2 1,8 22 188,-1 1 0,-2 1 0,0-1 1,-2 1-1,0 0 0,-2 46 0,12-88-12721</inkml:trace>
  <inkml:trace contextRef="#ctx0" brushRef="#br0" timeOffset="14005.46">6010 1206 7602,'0'0'12954,"0"77"-11521,-2-58-361,0-2-160,2-2-376,0-5-320,0-2-216,0-5-768,0-14-6785,0-5-2594</inkml:trace>
  <inkml:trace contextRef="#ctx0" brushRef="#br0" timeOffset="14402.26">6111 1075 10610,'0'0'12047,"0"15"-11038,0 47-118,0-60-839,0 0 0,0 0-1,0 0 1,0 0-1,1 0 1,-1 1 0,0-1-1,1 0 1,0 0 0,-1 0-1,1 0 1,0-1-1,0 1 1,0 0 0,0 0-1,1 0 1,-1-1 0,0 1-1,1-1 1,1 3 0,-1-3-32,0 0 0,0-1 0,0 1 1,-1 0-1,1-1 0,0 0 0,0 1 1,0-1-1,0 0 0,0 0 0,0 0 1,0 0-1,0 0 0,0-1 0,0 1 1,0 0-1,2-2 0,5-1-65,0-1 1,0 0-1,0 0 0,-1-1 0,14-10 1,-9 5-199,-7 7 70,-1-1 0,0 0 0,0 0 0,0 0 0,0-1 0,0 0 0,4-7-1,-33 30 731,20-11-422,0 0 0,1 0 0,0 1 0,1-1 0,-1 1 0,1 0 0,1 0 0,-1 0 0,1 0 1,1 0-1,0 11 0,0-15-107,0 1 0,1 0 0,0-1 0,0 1 0,0 0 0,0-1 0,1 1 1,0-1-1,3 7 0,-4-9-54,0 0 1,1 0 0,-1-1 0,1 1-1,0 0 1,-1-1 0,1 1-1,0-1 1,0 1 0,0-1 0,0 0-1,0 0 1,0 0 0,0 0-1,0 0 1,1 0 0,-1-1-1,0 1 1,5 0 0,-6-1-175,0 0 1,0 0 0,1 0-1,-1 0 1,0 0-1,0 0 1,1 0-1,-1 0 1,0-1-1,0 1 1,0 0-1,1-1 1,-1 1-1,0-1 1,0 1-1,0-1 1,0 0 0,0 1-1,0-1 1,0 0-1,0 0 1,1-1-1,8-13-6008</inkml:trace>
  <inkml:trace contextRef="#ctx0" brushRef="#br0" timeOffset="14830.33">6422 272 1424,'0'0'13606,"4"15"-10791,82 295 3923,-38-127-5302,-29-99-549,-3 0 0,-5 1-1,-3 1 1,-4 111 0,-4-196-877,0-1 1,0 0-1,0 0 0,-1 0 0,1 1 0,0-1 1,0 0-1,0 0 0,0 0 0,0 1 1,0-1-1,0 0 0,0 0 0,-1 0 0,1 0 1,0 1-1,0-1 0,0 0 0,0 0 0,-1 0 1,1 0-1,0 0 0,0 1 0,0-1 1,-1 0-1,1 0 0,0 0 0,0 0 0,0 0 1,-1 0-1,1 0 0,0 0 0,0 0 0,0 0 1,-1 0-1,1 0 0,0 0 0,0 0 1,-1 0-1,1 0 0,0 0 0,0 0 0,0 0 1,-1 0-1,1-1 0,0 1 0,0 0 0,0 0 1,0 0-1,-1 0 0,1 0 0,0-1 1,0 1-1,0 0 0,0 0 0,-1 0 0,1 0 1,0-1-1,0 1 0,0 0 0,0 0 0,0 0 1,0-1-1,-12-12-328,2-35-3008,9 15-2300,0 21 2269,1-27-13499</inkml:trace>
  <inkml:trace contextRef="#ctx0" brushRef="#br0" timeOffset="15266.39">6623 306 12619,'0'0'11878,"2"-5"-11404,-2 5-466,0-1 1,0 0-1,0 0 1,0 1-1,0-1 1,0 0 0,0 0-1,0 1 1,1-1-1,-1 0 1,0 1-1,1-1 1,-1 0-1,0 1 1,1-1 0,-1 0-1,1 1 1,-1-1-1,1 1 1,-1-1-1,1 0 1,-1 1-1,1 0 1,0-1 0,-1 1-1,1-1 1,0 1-1,-1 0 1,1-1-1,0 1 1,-1 0-1,1 0 1,0 0 0,0-1-1,-1 1 1,1 0-1,0 0 1,0 0-1,-1 0 1,1 0-1,0 1 1,0-1 0,-1 0-1,2 0 1,2 3 3,-1-1 0,0 1 1,0-1-1,0 1 0,0 0 1,0 0-1,0 1 0,-1-1 0,4 5 1,10 14 51,18 28-140,-32-48 133,-1 1 0,1 0 0,-1-1 0,1 1 0,-1 0-1,0 0 1,-1 0 0,1 0 0,0 0 0,-1 0 0,1 0 0,-1 0 0,0 0-1,-1 5 1,-4 5 786,5-12-859,-1-1 0,1 1-1,-1 0 1,1-1 0,-1 1 0,1 0-1,-1 0 1,1-1 0,0 1-1,-1 0 1,1 0 0,0-1 0,0 1-1,0 0 1,-1 0 0,1 0-1,0 0 1,0-1 0,0 1 0,0 0-1,0 0 1,1 0 0,-1 0-1,0-1 1,0 1 0,1 0 0,-1 0-1,0 0 1,1-1 0,-1 1-1,0 0 1,1 0 0,-1-1-1,1 1 1,0-1 0,-1 1 0,1 0-1,-1-1 1,1 1 0,0-1-1,-1 1 1,1-1 0,0 0 0,0 1-1,-1-1 1,1 0 0,0 1-1,0-1 1,0 0 0,-1 0 0,3 1-1,41 3-4394,-27-3-1371</inkml:trace>
  <inkml:trace contextRef="#ctx0" brushRef="#br0" timeOffset="16094.23">6779 458 5825,'0'0'11215,"0"0"-11105,0 1 1,0-1 0,0 1 0,-1-1 0,1 1-1,0-1 1,0 1 0,0-1 0,0 1 0,0-1-1,0 1 1,0-1 0,0 1 0,0-1-1,0 1 1,0-1 0,0 0 0,1 1 0,-1-1-1,0 1 1,0-1 0,0 1 0,1-1 0,-1 1-1,0-1 1,1 1 0,3 0 123,0 0 0,0 0-1,0 0 1,0 0 0,0-1 0,0 1 0,1-1-1,-1 0 1,0 0 0,7-2 0,4 2 127,116 0-652</inkml:trace>
  <inkml:trace contextRef="#ctx0" brushRef="#br0" timeOffset="16948.02">7331 847 7762,'0'0'14015,"3"-2"-12888,4-2-957,0 1 0,1 0 1,-1 0-1,1 0 0,0 1 1,0 0-1,0 1 0,14-2 1,73 0 1178,-83 3-1313,-2 0-290,-9-1 105,0 1 0,0 0 0,0 0 0,-1-1 0,1 1 0,0 0-1,0 0 1,0 0 0,0 0 0,0 0 0,0 0 0,0 0 0,0 0 0,0 0 0,0 1 0,0-1 0,0 0 0,0 1 0,0-1 0,0 1 0,0-1 0,0 1 0,0-1 0,-1 1 0,1-1 0,0 1 0,0 0 0,-1-1 0,1 1 0,-1 0 0,1 0 0,0 0 0,-1-1 0,1 1 0,-1 0 0,0 0 0,1 0 0,-1 1 0,1 7-5220</inkml:trace>
  <inkml:trace contextRef="#ctx0" brushRef="#br0" timeOffset="17325.53">7307 1074 10962,'0'0'9786,"110"12"-8177,-73-12-449,0 0-704,-3 0-312,-9 0-144,-10 0-976,-9 0-2857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5:12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6 72,'0'0'22331,"0"0"-22296,0 0-1,0 0 1,0 0-1,-1 0 0,1 0 1,0 0-1,0 0 1,0 0-1,0 0 0,0 0 1,-1 0-1,1 0 1,0 0-1,0 0 1,0 0-1,0 0 0,-1 0 1,1 0-1,0 0 1,0 1-1,0-1 0,0 0 1,0 0-1,0 0 1,-1 0-1,1 0 0,0 0 1,0 0-1,0 0 1,0 1-1,0-1 0,0 0 1,0 0-1,0 0 1,0 0-1,-1 0 0,1 0 1,0 1-1,0-1 1,0 0-1,0 0 0,0 0 1,0 0-1,0 1 1,0-1-1,0 0 0,0 0 1,0 0-1,0 0 1,0 0-1,0 1 0,0-1 1,0 0-1,1 0 1,-1 0-1,0 0 0,0 0 1,0 1-1,0-1 1,0 0-1,0 0 0,0 0 1,1 0-1,50 1 1109,1 1-1,0 3 1,70 16 0,-121-24-2621,-7-5-255,-10-8-3182,1 2-2260</inkml:trace>
  <inkml:trace contextRef="#ctx0" brushRef="#br0" timeOffset="554.87">0 247 12563,'0'0'6536,"18"2"-4851,40 6 122,0 2 0,60 18-1,-106-24-1539,-5-1-144,1 0 0,0-1 0,0 0 0,1 0 1,13 0-1,-22-17-4657,0 2-1122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6:39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12395,'0'0'12721,"76"-19"-9236,30 10-2949,0 5 0,118 12-1,-122-4-426,633 3 392,-499-8-136,-208 3-192,55 9 0,-55-6 415,57 3-1,-84-16-4448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6:50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284 663 9778,'0'0'14995,"-3"-12"-13738,-11-36-335,13 46-860,0 0 1,0 0-1,0 0 0,-1 1 0,1-1 0,-1 0 0,1 0 0,-1 1 0,0-1 0,0 1 0,0-1 0,0 1 0,0 0 0,0 0 0,0 0 0,0 0 0,0 0 0,0 0 0,-1 1 1,1-1-1,0 1 0,-1 0 0,-2-1 0,-51 2 420,52 0-417,-3 0-45,1 0 0,0 1 0,-1 0 0,1 0 0,0 0 0,0 1 0,1 0 0,-1 0 0,1 0 0,-1 1 0,1 0 0,0 0 0,0 0 0,1 1 0,-1 0 0,1-1 0,0 2 0,0-1 0,1 0 0,-1 1 0,1-1 0,1 1 0,-1 0 0,-3 11 0,0 4 13,0 0 0,1 1 0,2 0-1,0 0 1,0 42 0,3-61-32,0 1 0,0 0-1,0-1 1,1 1-1,-1 0 1,1-1 0,0 1-1,0-1 1,0 1-1,1-1 1,-1 1 0,1-1-1,0 0 1,0 0-1,0 0 1,0 0 0,1 0-1,-1 0 1,1-1-1,0 1 1,-1-1 0,1 1-1,0-1 1,1 0-1,-1 0 1,0-1 0,0 1-1,1-1 1,-1 1 0,1-1-1,-1 0 1,1-1-1,0 1 1,-1 0 0,1-1-1,0 0 1,0 0-1,-1 0 1,1 0 0,0-1-1,-1 0 1,1 1-1,-1-1 1,1 0 0,-1-1-1,1 1 1,-1-1-1,1 1 1,-1-1 0,0 0-1,0 0 1,0-1-1,0 1 1,3-4 0,3-4-13,-1-1 0,0 0 0,0 0 1,-1-1-1,-1 0 0,0 0 0,0 0 1,-1-1-1,-1 0 0,0 0 0,3-26 0,-2 11-252,-2-1 0,-2 1 0,-2-44 0,5 97 251,1 0-1,2-1 1,0 0-1,15 33 0,3 10 21,-14-34-7,45 154-8,-50-159 7,-1 0-1,-1 0 1,-1 1 0,-2 50-1,-2-73 36,0 0 1,0 0-1,-1 0 0,1-1 1,-1 1-1,-1 0 0,1-1 0,-1 1 1,0-1-1,0 0 0,-1 0 1,1 0-1,-1-1 0,0 1 1,0-1-1,-1 0 0,1 0 0,-1 0 1,0-1-1,0 1 0,0-1 1,-1-1-1,1 1 0,-11 3 1,4-2 60,0 0 0,0-1 1,-1 0-1,0-1 1,1 0-1,-1-1 0,0 0 1,0-1-1,0-1 1,-22-3-1,27 1-122,0 0 1,0 0-1,0-1 0,1 0 0,-1 0 1,1 0-1,0-1 0,0 0 0,1-1 0,-1 0 1,1 0-1,0 0 0,1-1 0,0 1 1,0-1-1,0-1 0,1 1 0,0-1 0,0 1 1,1-1-1,0 0 0,0-1 0,1 1 1,0 0-1,-1-15 0,4 20-326,1-1 0,0 0 0,0 1 0,0-1 0,0 1-1,1 0 1,-1 0 0,1 0 0,0 0 0,0 0 0,0 1 0,0-1 0,0 1 0,0-1 0,1 1 0,6-2-1,8-9-2574,15-12-3363</inkml:trace>
  <inkml:trace contextRef="#ctx0" brushRef="#br0" timeOffset="400.69">620 915 14203,'0'0'11410,"-65"-92"-10401,53 64-257,4-5-376,4-1-176,4 0-192,0 1-8,10 4-424,10 5-376,5 9-601,4 7-423,14 8-1233,-4 0-2336,-6 0-1944</inkml:trace>
  <inkml:trace contextRef="#ctx0" brushRef="#br0" timeOffset="764.46">927 633 56,'0'0'19943,"-14"16"-18403,-43 54-289,54-66-1135,1 1 1,0 0-1,0 0 0,0-1 0,0 1 0,1 0 0,0 0 0,0 1 1,0-1-1,1 0 0,0 0 0,0 0 0,0 0 0,1 1 1,-1-1-1,1 0 0,0 0 0,1 0 0,-1 0 0,1 0 0,0 0 1,0-1-1,1 1 0,-1-1 0,1 1 0,0-1 0,0 0 1,1 0-1,-1 0 0,9 6 0,-7-5 16,0-1 0,1 0 0,-1-1 0,1 1 0,0-1 0,1 0-1,-1-1 1,0 1 0,1-1 0,-1 0 0,8 0 0,-12-1-86,0-1 1,0 0-1,0 0 1,0 1-1,0-2 0,0 1 1,0 0-1,0 0 1,0-1-1,0 1 0,0-1 1,-1 1-1,1-1 0,0 0 1,0 0-1,0 0 1,-1 0-1,1 0 0,0 0 1,-1 0-1,1-1 0,-1 1 1,0 0-1,1-1 1,-1 1-1,0-1 0,0 0 1,0 1-1,0-1 1,0 0-1,0 0 0,0 0 1,-1 1-1,1-1 0,-1 0 1,1 0-1,-1 0 1,0 0-1,0 0 0,0-3 1,1-3 36,-1 1 1,-1-1 0,1 1 0,-1-1-1,-1 1 1,1-1 0,-1 1-1,-1 0 1,1 0 0,-1 0 0,0 0-1,-8-11 1,-3-3-244,-1 1 0,-27-27 0,6 6-1569,50 37-9210,4 4 1005</inkml:trace>
  <inkml:trace contextRef="#ctx0" brushRef="#br0" timeOffset="1177.6">1299 543 12515,'0'0'9959,"-14"-2"-8056,-46-7-462,57 9-1386,0 0 1,1-1-1,-1 1 1,0 0 0,0 1-1,0-1 1,1 0 0,-1 1-1,0 0 1,0-1-1,1 1 1,-1 0 0,1 0-1,-1 1 1,1-1 0,-1 0-1,1 1 1,0 0 0,-1-1-1,1 1 1,0 0-1,0 0 1,1 0 0,-1 1-1,0-1 1,1 0 0,-1 1-1,1-1 1,-2 5-1,1-4-58,1 0-1,0 1 0,0-1 1,1 0-1,-1 1 0,1-1 1,-1 1-1,1-1 0,0 0 0,0 1 1,1-1-1,-1 1 0,1-1 1,0 1-1,0-1 0,0 0 0,0 0 1,0 1-1,1-1 0,3 5 1,4 2-103,1-1 1,0 0-1,1 0 1,0-1-1,1-1 1,-1 0 0,1-1-1,1 0 1,13 5-1,-14-7 9,0 1 0,-1 0 0,1 1 0,-1 1-1,0-1 1,-1 2 0,0 0 0,0 0 0,0 0 0,10 14-1,-19-21 111,0 0-1,0 0 1,-1 0-1,1 0 0,0 0 1,-1 0-1,1 0 1,0 0-1,-1 0 1,0 0-1,1 0 0,-1 1 1,0-1-1,1 0 1,-1 0-1,0 0 0,0 1 1,0-1-1,0 0 1,0 0-1,0 1 1,-1-1-1,1 0 0,0 0 1,-1 0-1,1 0 1,0 1-1,-1-1 0,1 0 1,-1 0-1,0 0 1,1 0-1,-1 0 1,0 0-1,0 0 0,0 0 1,0-1-1,0 1 1,1 0-1,-1 0 0,-1-1 1,1 1-1,0-1 1,0 1-1,0-1 1,0 1-1,0-1 0,0 1 1,-1-1-1,-1 0 1,-9 4 180,0-2 1,-1 0 0,-24 2-1,27-4-148,-145 8-253,154-8 145,1 0 1,0 0-1,-1 0 0,1 0 1,0 0-1,-1 0 1,1 0-1,0 0 0,-1 0 1,1 0-1,-1 0 1,1 0-1,0 0 1,-1 0-1,1 0 0,0 0 1,-1 0-1,1 0 1,0-1-1,-1 1 0,1 0 1,0 0-1,0 0 1,-1-1-1,1 1 1,0 0-1,-1 0 0,1-1 1,0 1-1,0 0 1,0-1-1,-1 1 1,1 0-1,0-1 0,0 1 1,0 0-1,0-1 1,0 1-1,0 0 0,0-1 1,-1 1-1,1 0 1,0-1-1,0 0 1,10-14-5077,7 1-49</inkml:trace>
  <inkml:trace contextRef="#ctx0" brushRef="#br0" timeOffset="1623.87">1568 550 13651,'0'0'9349,"-17"-3"-7642,-56-10-523,69 12-1103,0 0 0,-1 1-1,1 0 1,0 0 0,-1 0 0,1 0 0,0 0 0,-1 1 0,1 0 0,0 0-1,0 0 1,0 1 0,0-1 0,0 1 0,0 0 0,0 0 0,0 0 0,1 1-1,-1-1 1,1 1 0,-1 0 0,1 0 0,0 0 0,0 0 0,-3 5 0,5-5-80,-1 0 0,1-1 1,0 1-1,0 0 1,0 0-1,0 0 1,0 0-1,0 0 0,1 0 1,0 0-1,0 0 1,0 0-1,0 0 1,0 0-1,0 0 0,1 0 1,-1 0-1,1 0 1,0 0-1,0 0 1,0-1-1,0 1 0,1 0 1,-1 0-1,1-1 1,-1 1-1,1-1 1,0 0-1,0 1 0,0-1 1,4 3-1,9 6-232,1-1-1,0-1 1,0 0-1,1-1 1,0-1-1,0-1 1,20 5-1,-17-5-31,1 1 0,-1 1-1,-1 0 1,31 19 0,-48-26 258,0 0 1,-1 0 0,1 0 0,0 0 0,-1 1 0,1-1-1,-1 0 1,1 1 0,-1-1 0,0 1 0,1-1 0,-1 1-1,0 0 1,0 0 0,0 0 0,0-1 0,-1 1-1,1 0 1,0 0 0,-1 0 0,1 0 0,-1 0 0,0 0-1,0 0 1,0 0 0,0 0 0,0 4 0,-1-4 41,0 0 1,-1 1-1,1-1 1,0 0 0,-1 0-1,0 0 1,1 0-1,-1 0 1,0 0-1,0 0 1,0-1 0,0 1-1,0-1 1,-1 1-1,1-1 1,0 0-1,-1 0 1,1 0 0,-1 0-1,-2 1 1,-18 4 177,0 0 1,-1-2-1,0-1 0,0 0 1,0-2-1,0-1 0,-43-5 1,66 5-275,0 0 1,0 0-1,1 0 0,-1 0 1,0 0-1,0 0 1,1 0-1,-1-1 0,0 1 1,1 0-1,-1-1 0,0 1 1,1 0-1,-1-1 1,0 1-1,1-1 0,-1 1 1,1-1-1,-1 1 1,1-1-1,-1 0 0,1 1 1,-1-1-1,1 0 0,0 1 1,-1-1-1,1 0 1,0 1-1,0-1 0,-1 0 1,1 0-1,0 1 1,0-1-1,0 0 0,0 0 1,0 1-1,0-1 0,0 0 1,0 0-1,0 1 1,0-1-1,0 0 0,1 0 1,-1 1-1,0-1 1,1-1-1,21-29-5508,1 10 442</inkml:trace>
  <inkml:trace contextRef="#ctx0" brushRef="#br0" timeOffset="2041.45">1751 584 11002,'0'0'10292,"3"14"-8616,14 76 1629,38 120 0,-55-210-3200,0-6-335,-1 0-1,1 0 1,-1 0 0,-1 0-1,1 0 1,-1 0 0,0 1-1,-1-1 1,1 1 0,-5-8-1,-2-5-1277,-10-33-5035,0 2-3971</inkml:trace>
  <inkml:trace contextRef="#ctx0" brushRef="#br0" timeOffset="2042.45">1664 241 13099,'0'0'5361,"85"60"-17676</inkml:trace>
  <inkml:trace contextRef="#ctx0" brushRef="#br0" timeOffset="2589.57">2110 527 6633,'0'0'13235,"-3"-3"-11252,-3 1-1577,0-1 1,0 0-1,0 1 0,0 0 0,0 1 0,0-1 0,0 1 1,-1 0-1,1 1 0,0 0 0,-1 0 0,1 0 0,0 0 0,-7 2 1,6-1-342,0 0 1,0 1 0,0-1 0,0 1 0,0 1 0,0-1-1,1 1 1,-1 0 0,1 1 0,0-1 0,0 1 0,-10 9-1,14-11-76,1-1-1,0 1 0,-1-1 0,1 1 1,0 0-1,0 0 0,0 0 0,0 0 1,0 0-1,0 0 0,1 0 0,-1 0 1,1 0-1,-1 0 0,1 0 0,0 0 1,0 1-1,0-1 0,0 0 0,0 0 1,0 0-1,0 0 0,1 0 0,-1 0 1,1 0-1,0 0 0,0 0 0,0 0 1,0 0-1,0 0 0,0 0 0,0 0 1,0 0-1,1-1 0,-1 1 0,1-1 1,-1 1-1,1-1 0,0 0 0,2 3 1,9 5-222,0-1 0,0 0 0,0-1 0,21 9 0,-28-14 126,29 13-473,-19-9 346,0 0 0,0 1-1,0 0 1,-1 2 0,-1 0-1,1 0 1,-2 1 0,25 23-1,-37-32 239,0 0-1,0 0 1,0 1-1,0-1 0,0 0 1,0 0-1,-1 0 1,1 1-1,0-1 1,-1 0-1,1 1 1,-1-1-1,0 1 0,1-1 1,-1 1-1,0-1 1,0 0-1,0 1 1,0-1-1,0 1 1,0-1-1,0 1 0,0-1 1,-1 1-1,1-1 1,-1 2-1,-1-1 41,1 0 1,-1 0-1,0 0 0,0 0 0,0-1 1,0 1-1,0-1 0,0 1 0,0-1 1,0 0-1,0 0 0,-1 0 0,-4 2 0,-6 0 189,-1 0 0,0 0-1,0-1 1,-18 0-1,31-2-254,-8 1 107,0-1-1,0 0 1,-1-1 0,1 0 0,-14-3 0,22 3-169,0 1-1,0 0 1,0-1-1,0 1 0,0-1 1,0 1-1,0-1 1,0 0-1,0 1 1,0-1-1,0 0 0,0 0 1,0 0-1,1 1 1,-1-1-1,0 0 1,1 0-1,-1 0 0,1 0 1,-1 0-1,0-2 1,1 1-282,0 0-1,0 0 1,0 0 0,0 0 0,1 0 0,-1 0 0,1 0 0,-1 0 0,1 0 0,0 0-1,-1 0 1,1 0 0,0 0 0,0 1 0,1-1 0,1-2 0,12-16-6170</inkml:trace>
  <inkml:trace contextRef="#ctx0" brushRef="#br0" timeOffset="2992.26">2373 489 12003,'0'0'7577,"-16"-1"-5479,-53-5-390,66 5-1617,1 1 1,-1 0-1,0 0 0,1 0 0,-1 0 0,1 0 0,-1 0 0,0 1 1,1-1-1,-1 1 0,1 0 0,-1 0 0,1 0 0,-1 0 0,1 0 0,0 0 1,0 1-1,-1-1 0,1 1 0,0 0 0,0-1 0,1 1 0,-1 0 1,0 0-1,1 0 0,-1 1 0,1-1 0,-1 0 0,1 0 0,0 1 0,0-1 1,0 1-1,0-1 0,1 1 0,-1-1 0,1 1 0,-1-1 0,1 1 1,0 3-1,0 0-80,0 1 0,0-1 0,1 0 0,0 0 0,0 0 0,1 0 0,-1-1 0,1 1 0,0 0 0,1 0 1,-1-1-1,1 0 0,0 1 0,6 6 0,7 2-79,0-1 0,1 0 1,1-1-1,0 0 0,24 10 0,-21-11-102,1 1 0,-2 1 0,29 22 0,-48-34 174,0 0 0,0-1 0,0 1 0,-1 0 0,1 0 0,0-1 1,0 1-1,0 0 0,-1 0 0,1 0 0,0 0 0,-1 0 0,1 0 0,-1 0 0,1 0 0,-1 0 0,0 0 1,1 0-1,-1 1 0,0-1 0,0 0 0,0 0 0,0 0 0,0 0 0,0 1 0,0-1 0,0 0 0,-1 2 1,0-2 24,0 1 1,0 0 0,-1-1 0,1 1-1,-1-1 1,1 0 0,-1 1 0,0-1-1,0 0 1,1 0 0,-1 0 0,0 0-1,0 0 1,-3 0 0,-8 4 131,-1-2 1,0 0-1,-22 2 1,16-3-160,7 1-127,0-2 1,0 0-1,-1 0 0,1-2 0,0 1 1,-22-5-1,34 5-130,0-1 1,0 0-1,1 1 0,-1-1 0,0 0 1,0 1-1,0-1 0,1 0 1,-1 0-1,0 0 0,0 0 0,1 1 1,-1-1-1,1 0 0,-1 0 0,1 0 1,0 0-1,-1 0 0,1-1 1,0 1-1,-1 0 0,1 0 0,0-1 1,0-12-5609</inkml:trace>
  <inkml:trace contextRef="#ctx0" brushRef="#br0" timeOffset="3566.2">2531 678 7602,'0'0'13967,"16"8"-12830,53 22-205,-65-29-875,0 0-1,1 0 1,-1 0 0,0 0-1,0-1 1,0 1-1,1-1 1,-1 0-1,0-1 1,1 1-1,-1-1 1,0 0-1,0 0 1,0 0-1,0 0 1,0-1-1,0 0 1,0 0 0,0 0-1,0 0 1,-1 0-1,1-1 1,-1 0-1,0 1 1,5-6-1,-4 3-39,0 0 1,0 0-1,0 0 0,-1-1 0,1 1 1,-1-1-1,0 0 0,-1 0 0,0 0 1,0 0-1,0 0 0,0 0 0,-1-1 1,1-8-1,-3 11 11,1 1 1,0 0-1,-1-1 1,0 1-1,0 0 1,0-1-1,0 1 1,-1 0-1,1 0 1,-1 0-1,1 0 1,-1 0-1,0 1 1,0-1-1,-1 0 1,1 1-1,0 0 1,-1-1-1,0 1 1,1 0-1,-1 0 1,0 0-1,0 1 1,0-1-1,0 1 1,0 0-1,-1 0 1,1 0-1,-5-1 1,4 1 6,1 0-1,-1 0 1,0 1-1,0 0 1,0-1-1,1 1 1,-1 1-1,0-1 1,0 0 0,0 1-1,0 0 1,1 0-1,-1 0 1,0 0-1,1 1 1,-1-1-1,1 1 1,0 0 0,-1 0-1,1 0 1,0 1-1,0-1 1,0 1-1,1 0 1,-6 5-1,3 2 63,0 1 0,1-1-1,0 1 1,0-1-1,2 1 1,-1 0-1,1 1 1,1-1-1,-1 21 1,2-23 15,-1 0 0,2 0 0,0 0 0,0 0 0,0 0 0,1 0 0,0-1 0,1 1 0,0-1 0,0 1 0,1-1 0,8 13 0,-9-17-125,0 0-1,1-1 0,-1 0 0,1 1 0,0-2 1,-1 1-1,1 0 0,1-1 0,-1 1 0,0-1 1,0 0-1,1-1 0,-1 1 0,1-1 0,0 0 1,-1 0-1,1 0 0,0-1 0,0 1 0,-1-1 1,10-1-1,-6-1-573,1 1 1,-1-1-1,0-1 0,1 1 1,-1-1-1,-1-1 0,1 1 1,0-1-1,-1-1 1,0 0-1,8-6 0,14-16-5993</inkml:trace>
  <inkml:trace contextRef="#ctx0" brushRef="#br0" timeOffset="4774.31">2904 497 11378,'0'0'7061,"5"15"-5402,11 32-595,-1-6 441,-1 0 0,-3 0 0,13 80 0,-23-100 199,-2-31 400,-4-31-1375,-1 6-1068,-1-54 1,6 79 13,1 0 1,1-1-1,-1 1 0,2-1 1,-1 1-1,2 0 0,-1 0 1,1 0-1,8-17 0,-11 26 268,0 0 0,1 1 0,-1-1 1,1 0-1,-1 0 0,1 0 0,0 0 0,-1 0 0,1 0 0,0 1 0,-1-1 0,1 0 0,0 1 0,0-1 0,0 0 0,0 1 0,0-1 1,0 1-1,0-1 0,0 1 0,0 0 0,0-1 0,0 1 0,0 0 0,0 0 0,0 0 0,1 0 0,0 0 24,-1 1-1,1 0 1,-1-1 0,1 1-1,-1 0 1,1 0-1,-1 0 1,0 0-1,0 1 1,1-1 0,-1 0-1,0 0 1,0 1-1,0-1 1,1 2-1,4 9 43,0 0-1,-1 1 0,5 14 1,-9-23-45,55 192 1839,-69-237 1914,7 24-3779,0 0 0,-6-31 1,9 24-178,1 0 1,1-33-1,1 52 114,0 0 0,0 0 0,1 1 1,-1-1-1,1 0 0,1 0 0,-1 1 0,0-1 0,1 1 0,0-1 0,0 1 0,1-1 0,-1 1 0,1 0 1,0 0-1,0 1 0,0-1 0,7-6 0,-8 9 99,0 0 0,0 0 0,0 0 0,0 0 0,0 1 0,0-1 0,0 1 0,0 0 0,0-1 0,0 1 0,1 0 0,-1 0-1,0 0 1,0 0 0,0 1 0,0-1 0,0 1 0,0-1 0,0 1 0,0 0 0,0-1 0,0 1 0,0 0 0,0 0 0,0 1 0,-1-1 0,1 0 0,0 1 0,-1-1 0,1 1 0,-1-1 0,0 1 0,1-1 0,-1 1 0,0 0 0,2 3 0,6 9 63,-1 1 0,0 0 1,9 25-1,-12-28-65,7 19 47,-8-19 121,1 1 0,0-1 1,1 0-1,0 0 0,1-1 0,15 21 1,-20-31-103,0 0 0,0 1 0,0-1 1,0 0-1,0 0 0,0-1 1,0 1-1,0 0 0,0-1 0,0 1 1,1-1-1,-1 0 0,0 1 1,0-1-1,0 0 0,1-1 0,-1 1 1,0 0-1,0-1 0,0 1 0,1-1 1,-1 1-1,0-1 0,0 0 1,0 0-1,0 0 0,0 0 0,0 0 1,-1-1-1,1 1 0,0-1 1,2-2-1,7-5-24,0-1 1,-1 0 0,13-18-1,-18 22-21,-1 1 0,0-1-1,-1 0 1,1 0-1,-1-1 1,-1 1 0,1-1-1,-1 1 1,0-1 0,0 0-1,-1 0 1,0 0 0,0 0-1,-1 0 1,0 0 0,0-9-1,-1 12 13,0 0-1,0 1 0,0 0 1,0-1-1,-1 1 1,1 0-1,-1 0 0,0 0 1,0 0-1,0 0 0,0 0 1,-1 0-1,1 1 1,-1-1-1,1 1 0,-1-1 1,0 1-1,0 0 1,0 0-1,0 1 0,0-1 1,-1 1-1,1-1 0,0 1 1,-1 0-1,1 0 1,-1 1-1,1-1 0,-1 1 1,0-1-1,1 1 1,-1 0-1,-4 1 0,6-1 9,1 0 1,-1 0-1,0 1 0,0-1 0,1 0 1,-1 1-1,0-1 0,0 1 0,1 0 0,-1-1 1,1 1-1,-1 0 0,1 0 0,-1 0 1,1 0-1,-1 1 0,1-1 0,0 0 0,0 0 1,-1 1-1,1-1 0,-1 3 0,0 0 21,-1 1 0,1 0 0,0-1 0,1 1 0,-1 0 0,1 0 0,-1 10 0,0 3 101,2 1 0,0-1 0,4 30 1,-2-40-111,0 0 1,0 0-1,1 0 1,0 0 0,1 0-1,-1-1 1,2 0 0,-1 0-1,1 0 1,0 0 0,0 0-1,1-1 1,-1 0-1,2-1 1,7 7 0,-9-8-15,0 0 0,0 0 0,0-1 1,1 0-1,-1 0 0,1-1 0,0 1 1,0-1-1,0-1 0,0 1 0,0-1 1,0 0-1,0 0 0,1-1 0,-1 1 1,0-2-1,0 1 0,0-1 0,1 1 1,-1-2-1,8-1 0,-11 1-2,0 1-1,-1 0 1,1-1 0,0 0-1,-1 0 1,1 1 0,-1-2-1,0 1 1,1 0 0,-1 0-1,0-1 1,0 1 0,-1-1 0,1 1-1,-1-1 1,1 0 0,-1 0-1,0 0 1,0 0 0,0 0-1,0 0 1,0 0 0,-1 0-1,1 0 1,-1-4 0,0-10 9,0 0 0,-1 0 0,-6-29 0,1-7-48,6 52 20,0 1 1,0 0-1,0-1 1,0 1-1,0 0 0,0-1 1,1 1-1,-1 0 1,0 0-1,0-1 0,0 1 1,0 0-1,1 0 0,-1-1 1,0 1-1,0 0 1,1 0-1,-1 0 0,0-1 1,0 1-1,1 0 1,-1 0-1,0 0 0,1 0 1,-1 0-1,0-1 0,1 1 1,-1 0-1,0 0 1,1 0-1,-1 0 0,0 0 1,1 0-1,-1 0 1,0 0-1,1 0 0,-1 0 1,0 0-1,1 1 0,-1-1 1,0 0-1,0 0 1,1 0-1,-1 0 0,0 0 1,1 1-1,-1-1 1,0 0-1,0 0 0,1 1 1,16 9-64,-6 3 138,0 0-1,-1 1 0,0 0 0,-1 0 1,-1 1-1,0 0 0,-1 1 1,-1-1-1,7 27 0,-19-53 265,2 5-179,0-1 0,1 1 1,0-1-1,0 0 1,-3-10-1,5 8-183,1 0 1,0 0-1,0 1 1,0-1-1,1 0 1,1 0-1,0 1 0,0-1 1,0 1-1,1-1 1,0 1-1,6-11 1,-7 16 18,0 0 1,0 0-1,0 0 1,0 0-1,0 0 1,1 0 0,-1 0-1,1 1 1,-1-1-1,1 1 1,0 0-1,0 0 1,0 0-1,1 0 1,-1 1 0,0-1-1,1 1 1,-1 0-1,1 0 1,-1 0-1,1 0 1,-1 0 0,1 1-1,0 0 1,-1 0-1,1 0 1,0 0-1,-1 0 1,1 1-1,0 0 1,-1 0 0,6 1-1,-2 1 19,-1 1-1,0-1 1,0 1 0,0 0 0,0 0-1,-1 1 1,1 0 0,-1 0-1,0 0 1,5 7 0,44 66 276,-37-52-195,11 20-524,-27-39-2480,-20-25-2799,-1-6-2502</inkml:trace>
  <inkml:trace contextRef="#ctx0" brushRef="#br0" timeOffset="5198.68">3938 0 15091,'0'0'2807,"2"20"-1954,1 16-89,3 0 0,1 0 0,2-1 0,13 36 0,13 5 498,45 73 0,13 23 2210,-93-171-3429,1 0 0,0 0-1,-1 0 1,1 0-1,-1 0 1,1 0-1,-1 0 1,0 0-1,1 0 1,-1 0-1,0 0 1,0 0-1,0 0 1,0 0 0,0 0-1,0 1 1,0-1-1,0 0 1,0 1-1,-15-6 1380,-21-28 505,32 27-1927,0 0 0,0 0 0,0 0 0,1-1 0,0 0 0,0 1 0,1-1 0,-1 0 0,1 0 0,1-1 0,-1 1 0,1 0 0,0 0 0,0-1 0,1 1 0,0-1 0,0 1 0,1 0 0,-1-1 0,1 1 0,1 0 0,2-10 0,-1 9 0,0 0 0,0 1 0,1-1 0,0 1 0,1 0 0,-1 0 0,1 0 0,0 0 0,0 1 0,1 0 0,-1 0 0,1 1 0,1-1 0,-1 1 0,0 0 0,1 1 0,0 0 0,13-5 0,-5 4-650,1 0-1,0 1 1,0 0 0,0 1-1,0 1 1,0 1 0,30 2 0,-27 5-4173,-9 2-2652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1:42:51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162 380 10578,'0'0'7252,"-12"-4"-5396,7 2-1706,-48-15 1473,50 16-1482,0 0 0,0 0 1,0 1-1,-1-1 0,1 1 0,0 0 0,0 0 0,-1 1 0,1-1 1,0 1-1,0-1 0,0 1 0,0 0 0,0 0 0,-1 0 0,2 1 1,-5 1-1,4-1-116,0 1 0,1-1 0,0 0 0,-1 1 0,1-1 0,0 1 0,0 0 0,0-1 0,1 1 0,-1 0 1,1 0-1,0 0 0,-1 0 0,1 1 0,1-1 0,-1 0 0,0 0 0,1 1 0,0-1 0,-1 0 0,2 1 0,-1-1 0,0 0 0,0 1 0,1-1 1,2 6-1,-2-3-36,2-1 1,-1 0 0,1 0 0,0 0 0,0 0 0,0 0-1,0 0 1,1-1 0,0 0 0,0 0 0,0 0-1,1 0 1,-1-1 0,9 6 0,67 26-873,-67-31 737,1 0-1,-1 2 1,0 0-1,-1 0 1,1 1 0,-1 0-1,-1 1 1,19 17-1,-29-25 151,0 1 0,0 0 1,0 0-1,0 0 0,-1 0 0,1 0 0,0 0 0,-1 0 0,1 0 0,0 0 0,-1 0 0,1 1 0,-1-1 0,0 0 0,1 0 0,-1 0 0,0 1 0,0-1 0,1 0 0,-1 1 0,0-1 0,0 0 0,-1 0 0,1 1 0,0-1 0,-1 2 0,0-2 19,0 1-1,-1 0 1,1-1-1,0 0 1,-1 1-1,1-1 1,-1 0-1,0 0 1,1 0-1,-1 0 1,0 0-1,0 0 1,1 0-1,-1-1 1,-3 1-1,-10 3 172,-1-1 0,0 0-1,-21 0 1,28-3-132,-6 2 40,7-1-82,0 0 0,0 0 1,1-1-1,-1 0 1,0 0-1,0-1 1,0 0-1,-10-3 0,18 4-103,0 0-1,-1 0 1,1-1-1,0 1 1,-1 0-1,1 0 0,0-1 1,0 1-1,-1 0 1,1 0-1,0-1 1,0 1-1,-1 0 0,1-1 1,0 1-1,0 0 1,0-1-1,0 1 1,-1 0-1,1-1 0,0 1 1,0 0-1,0-1 1,0 1-1,0 0 1,0-1-1,0 1 0,0 0 1,0-1-1,0 1 1,0-1-1,0 1 1,1 0-1,-1-1 1,0 1-1,0 0 0,0-1 1,0 1-1,0 0 1,1 0-1,-1-1 1,0 1-1,0 0 0,1-1 1,-1 1-1,0 0 1,0 0-1,1-1 1,-1 1-1,0 0 0,1 0 1,-1 0-1,0 0 1,1-1-1,-1 1 1,0 0-1,1 0 0,-1 0 1,1 0-1,20-9-6273,-7 4-2361</inkml:trace>
  <inkml:trace contextRef="#ctx0" brushRef="#br0" timeOffset="815.2">337 420 1360,'0'0'18726,"2"12"-17486,0 0-1007,0 12 432,2-1 0,1 1 0,14 37 0,-17-55-514,1 0 1,-1-1 0,1 1-1,1-1 1,-1 1 0,1-1-1,0 0 1,9 8 0,-11-11-113,1 0-1,-1 0 1,1-1 0,0 1 0,-1-1 0,1 0 0,0 1-1,0-1 1,0 0 0,0-1 0,0 1 0,0-1 0,0 1-1,0-1 1,0 0 0,0 0 0,0 0 0,0 0 0,5-2-1,-5 1-27,-1 0 1,1 0-1,-1-1 0,1 1 0,-1-1 0,0 0 0,1 0 0,-1 0 1,0 0-1,0 0 0,0 0 0,-1 0 0,1-1 0,0 1 0,-1-1 1,0 1-1,1-1 0,-1 0 0,0 1 0,0-1 0,-1 0 0,1 0 1,-1 0-1,1-3 0,2-10-15,-1 0 1,0-30-1,-2 44 2,0-1-1,0 1 1,0-1 0,-1 1-1,1-1 1,-1 1-1,1-1 1,-1 1-1,0-1 1,0 1-1,0 0 1,0 0-1,0-1 1,0 1-1,-1 0 1,1 0-1,-1 0 1,1 0 0,-1 0-1,0 1 1,0-1-1,0 0 1,0 1-1,0 0 1,-4-3-1,26 40-91,-7-19 97,0-1-1,1-1 1,24 22 0,-32-32 18,0-1-1,0 1 1,0-2-1,0 1 1,1 0-1,-1-1 1,1-1-1,0 1 1,0-1-1,0 0 1,0 0-1,0-1 1,13 1-1,-20-2-3,1-1 0,0 1 0,0 0-1,-1-1 1,1 1 0,0-1 0,-1 1 0,1 0-1,0-1 1,-1 0 0,1 1 0,-1-1-1,1 1 1,-1-1 0,1 0 0,-1 1-1,0-1 1,1 0 0,-1 1 0,0-1 0,1 0-1,-1 0 1,0 1 0,0-1 0,0 0-1,0 0 1,0 0 0,0 1 0,0-1 0,0-1-1,0-32 183,0 26-201,-1 0 7,0 0 0,0 0 1,-1-1-1,0 1 0,-1 0 1,-5-13-1,5 14-58,0-1 0,0 0-1,1 0 1,0 0 0,0 0 0,-1-14 0,3 22 47,0-1 0,0 1 1,0 0-1,0-1 0,0 1 1,0 0-1,1-1 0,-1 1 1,0 0-1,0-1 0,0 1 1,0 0-1,0-1 0,1 1 1,-1 0-1,0-1 0,0 1 1,1 0-1,-1 0 0,0-1 1,1 1-1,-1 0 0,0 0 1,0-1-1,1 1 0,-1 0 0,0 0 1,1 0-1,-1 0 0,0 0 1,1 0-1,-1 0 0,1-1 1,-1 1-1,0 0 0,1 0 1,20 4-59,17 13 67,-19-3 137,0 2 0,0 1-1,-2 0 1,0 1 0,17 24 0,-11-14 231,-22-26-414,1 0 0,-1-1 0,1 1 1,0-1-1,-1 0 0,1 1 0,0-1 0,0 0 1,-1 0-1,1 0 0,0 0 0,0-1 1,0 1-1,1 0 0,-1-1 0,0 1 0,0-1 1,3 0-1,-3 0-389,0 0 0,0 0 1,0 0-1,1-1 0,-1 1 1,0-1-1,0 0 0,0 0 1,0 0-1,4-2 0,11-10-6604</inkml:trace>
  <inkml:trace contextRef="#ctx0" brushRef="#br0" timeOffset="1494.23">1254 556 5857,'0'0'14693,"11"0"-13056,-6 0-1485,0 0-1,0-1 1,0 1-1,1-1 0,-1 0 1,0 0-1,0-1 0,0 1 1,-1-1-1,1 0 0,0-1 1,-1 1-1,1-1 1,-1 0-1,0 0 0,1 0 1,-2 0-1,1-1 0,5-6 1,-1-1-50,0 0 0,0 0 0,-1-1 0,-1 0 1,0-1-1,0 1 0,-1-1 0,-1 0 0,0-1 1,-1 1-1,-1-1 0,0 1 0,0-1 0,-2 0 1,0 1-1,0-1 0,-3-18 0,0 16-107,0 0 1,-1 1-1,-1 0 0,0 0 0,-1 0 0,0 0 0,-1 1 1,-1 0-1,-1 1 0,1 0 0,-2 0 0,0 0 0,-1 2 1,-21-20-1,27 27 17,0 0 0,0 0 1,0 1-1,-1 0 0,1 0 1,-1 0-1,0 1 0,-11-4 1,15 6-5,0 0-1,0-1 1,1 1 0,-1 0 0,0 0 0,0 0 0,1 0-1,-1 1 1,0-1 0,0 0 0,1 1 0,-1-1 0,0 1 0,1 0-1,-1-1 1,0 1 0,1 0 0,-1 0 0,1 0 0,0 0-1,-1 0 1,1 0 0,0 1 0,0-1 0,-1 0 0,1 1 0,0-1-1,0 1 1,0-1 0,1 1 0,-1-1 0,0 1 0,1 0-1,-1-1 1,0 4 0,-4 23 119,1 0-1,1-1 1,2 1-1,1 0 1,1 0-1,1 0 1,12 53-1,-11-65-8,0 0-1,2-1 0,0 0 0,1 0 0,0 0 0,1 0 0,1-1 0,0 0 0,1-1 0,0 0 0,1 0 1,19 18-1,-20-24-45,-1 0 0,2 0 0,-1-1 0,1 0 0,0-1 0,0 0 0,0 0 0,1-1 0,0-1 0,0 1 0,0-2 0,0 0 0,0 0 0,0-1 0,1 0 1,-1-1-1,0 0 0,17-3 0,-16 1-45,-1-1 0,1 0 1,0-1-1,-1-1 0,0 0 1,0 0-1,-1-1 0,1 0 0,-1-1 1,0 0-1,-1-1 0,15-14 1,-19 17-40,0 0 0,0 0 1,-1-1-1,1 0 0,-1 1 1,-1-1-1,1-1 0,-1 1 1,0 0-1,-1-1 0,1 0 1,-1 1-1,-1-1 0,1 0 1,-1 0-1,0 0 0,-1 0 0,1 0 1,-2 0-1,1 0 0,-1 0 1,0 0-1,-2-8 0,1 10-16,0 1-1,-1-1 1,0 1-1,1 0 1,-2 0-1,1 1 1,0-1 0,-1 0-1,1 1 1,-1 0-1,-8-5 1,10 6 25,0 0-1,-1 1 1,1-1 0,-1 1 0,1 0 0,-1 0 0,0 0 0,1 0 0,-1 0 0,0 0 0,0 1 0,1-1 0,-1 1 0,0 0 0,0 0 0,0 0 0,0 0 0,1 1-1,-1-1 1,0 1 0,0-1 0,-3 3 0,4-2 8,1 0 0,0 1 0,-1-1-1,1 1 1,0-1 0,0 1 0,0-1-1,0 1 1,0 0 0,1-1 0,-1 1 0,0 0-1,1 0 1,-1 0 0,1 0 0,0-1-1,-1 1 1,1 4 0,1 42 212,-1-33-95,0-6-65,1 0 1,0 0 0,0-1-1,1 1 1,0-1 0,1 1-1,-1-1 1,2 0 0,-1 0-1,1 0 1,0 0-1,1-1 1,0 0 0,0 0-1,9 9 1,-9-11-72,0 0 0,1-1 0,-1 1 0,1-1 0,0-1 0,1 1 0,-1-1 0,1-1 1,-1 1-1,1-1 0,0 0 0,0 0 0,0-1 0,0 0 0,0 0 0,0-1 0,0 1 0,0-2 0,0 1 0,9-2 0,67-20-2294,-25-1-2020,6-6-4280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1:42:43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12499,'0'0'11810,"18"3"-11027,65 0 891,124-10 1,15 0-687,-221 7-972,0 0 1,0 0-1,0 0 0,0 0 0,0 0 1,1 0-1,-1 0 0,0 1 1,0-1-1,0 0 0,0 1 0,0-1 1,0 1-1,0-1 0,0 1 1,0-1-1,0 1 0,0 0 0,0-1 1,0 1-1,-1 0 0,1 0 1,0 0-1,0 0 0,-1 0 0,1 0 1,-1 0-1,1 0 0,-1 0 0,1 1 1,0 1 22,-1 0-1,0 0 1,0-1 0,0 1 0,0 0 0,-1 0 0,1 0 0,-1 0-1,0 0 1,0 0 0,-2 4 0,-3 7 91,-2 0-1,1 0 1,-13 15 0,-55 72 75,-69 99 14,120-162-199,1 2 1,2 0-1,-21 57 0,40-92-21,1 0 0,-1 0 0,1 0 0,0 0 0,0 0 0,0 0 0,0 6 1,1-10-3,1 0 0,-1 1 0,0-1 0,1 0 1,-1 0-1,1 0 0,-1 0 0,1 0 0,-1 0 1,1 0-1,0 0 0,-1 0 0,1 0 0,0 0 1,0 0-1,0 0 0,0-1 0,0 1 0,0 0 1,0 0-1,0-1 0,0 1 0,0-1 0,0 1 1,0-1-1,1 0 0,-1 1 0,0-1 0,0 0 1,0 0-1,1 0 0,-1 0 0,0 0 1,2 0-1,47 0-5,-1-2-1,74-12 1,-64 6 40,68-1 1,-104 11 98,-15-2-71,-22-7-1782,-29-19-6023,22 12 833</inkml:trace>
  <inkml:trace contextRef="#ctx0" brushRef="#br0" timeOffset="396.67">186 386 11867,'0'0'1887,"12"-1"393,126-15 3111,-94 8-3840,0 3 0,1 1 0,80 4 0,-94 8-287,-21-4-746,-16-4-1256</inkml:trace>
  <inkml:trace contextRef="#ctx0" brushRef="#br0" timeOffset="1305.34">890 491 11018,'0'0'9584,"12"-1"-8555,36-5-408,126-8 4816,-173 14-4912,-11-1-1231</inkml:trace>
  <inkml:trace contextRef="#ctx0" brushRef="#br0" timeOffset="1882.65">1566 379 10722,'0'0'11995,"-13"-5"-10823,0 0-825,-1 1 0,1 0 0,0 1 0,-27-3 0,37 6-283,-1 0 0,0 0 1,0 0-1,1 1 1,-1-1-1,0 1 0,1 0 1,-1 0-1,1 0 1,-1 0-1,1 1 0,-5 2 1,6-3-63,1 1 0,-1-1 0,0 1 1,0 0-1,1 0 0,-1 0 0,1 0 1,0 0-1,0 0 0,-1 0 0,1 0 0,0 0 1,1 1-1,-1-1 0,0 0 0,1 1 1,-1-1-1,1 0 0,0 1 0,0-1 0,0 4 1,0-1-42,1-1 0,0 1 0,0-1 1,0 1-1,0-1 0,1 0 1,0 0-1,0 0 0,0 0 0,0 0 1,1 0-1,-1 0 0,1-1 1,0 0-1,0 1 0,0-1 0,1 0 1,-1 0-1,1-1 0,6 5 1,12 6-354,1 0 0,40 14 0,-3 0 154,-51-22 227,-1 0 0,1 1 0,-1 0 0,12 12 0,-18-18 23,-1 1 0,0 0 0,0 0 0,0 0 0,0 0 0,-1 0 0,1 0 0,0 0 0,0 0 0,-1 0 0,1 0 0,0 1 0,-1-1 0,1 0 0,-1 0 0,0 1 0,1-1 0,-1 0 0,0 1 0,0-1 0,0 0 0,0 1 0,0-1 0,0 0 0,0 1 0,0-1 0,0 0 0,-1 1 0,1-1 0,-1 0 0,1 1 0,-1-1 0,1 0 0,-1 0 0,0 0 0,1 0 0,-1 0 0,0 0 0,0 0 0,0 0 0,0 0 0,0 0 0,0 0 0,0 0 0,-2 1 0,-8 4 119,1 0 0,-1-1 0,0 0 0,0 0 0,0-2 0,-1 1 0,1-1 0,-1-1 0,0 0 0,0 0 0,0-2-1,0 1 1,0-1 0,-13-2 0,24 1-184,0 1 0,0 0-1,-1 0 1,1-1 0,0 1-1,0 0 1,0-1 0,0 1-1,0-1 1,0 1 0,0-1-1,0 0 1,0 1-1,0-1 1,0 0 0,0 0-1,1 0 1,-1 0 0,0 0-1,1 0 1,-1 0 0,0 0-1,1 0 1,-1 0 0,1 0-1,-1 0 1,1 0 0,0 0-1,0 0 1,-1 0-1,1-1 1,0-1 0,0 1-380,0 0 1,1 1 0,-1-1-1,1 0 1,-1 0 0,1 0-1,0 1 1,-1-1 0,1 0-1,0 1 1,0-1 0,0 0-1,0 1 1,1-1 0,-1 1-1,0 0 1,1-1 0,-1 1-1,2-1 1,13-7-5223</inkml:trace>
  <inkml:trace contextRef="#ctx0" brushRef="#br0" timeOffset="2259.84">1865 427 12067,'0'0'10849,"-12"2"-9397,-38 6-277,48-7-1100,0 0 0,0 0 1,1 0-1,-1 0 0,0 0 0,0 1 1,1-1-1,-1 0 0,0 1 0,1-1 1,0 1-1,-1-1 0,1 1 0,0 0 1,0 0-1,0 0 0,0-1 0,0 1 1,0 0-1,0 0 0,0 4 0,-5 41 900,5-39-761,1 0-124,-1 0-1,2 1 1,-1-1-1,1 0 1,0 0-1,0 0 1,1 0-1,0 0 1,1-1-1,0 1 1,5 10-1,-5-14-150,-1 0 0,1 0 0,0 0-1,1-1 1,-1 1 0,1-1 0,-1 0-1,1 0 1,0 0 0,0 0 0,0-1-1,1 0 1,-1 0 0,1 0 0,-1 0-1,1-1 1,0 1 0,-1-1 0,1-1-1,0 1 1,6 0 0,1-1-716,-1 0 1,1 0-1,-1-1 1,0-1-1,1 0 1,11-3-1,15-10-5233</inkml:trace>
  <inkml:trace contextRef="#ctx0" brushRef="#br0" timeOffset="2624.88">2054 488 11378,'0'0'10647,"-7"8"-9930,7-7-710,-3 1 61,1 1 0,-1 0 0,1 0 0,0 0 0,0 0 0,0 0 0,0 0 0,1 0 1,-1 1-1,1-1 0,0 1 0,0-1 0,0 1 0,0 0 0,1-1 0,-1 1 0,1-1 1,0 1-1,0 0 0,1-1 0,-1 1 0,1 0 0,-1-1 0,1 1 0,0-1 0,1 1 1,-1-1-1,0 1 0,1-1 0,3 5 0,0-3 83,-1 0 1,1 0-1,0-1 0,1 0 1,-1 0-1,1 0 1,0-1-1,0 0 0,0 0 1,0 0-1,10 2 0,-12-3-89,-1-1 0,1 0-1,-1 0 1,1 0-1,0-1 1,-1 1-1,1-1 1,0 0 0,-1 0-1,1 0 1,0 0-1,-1-1 1,1 0-1,0 1 1,-1-1 0,1-1-1,-1 1 1,1 0-1,-1-1 1,0 0-1,0 0 1,4-3 0,-5 4-13,-1-1 1,0 1 0,0-1 0,1 1-1,-1-1 1,-1 0 0,1 0-1,0 0 1,0 1 0,-1-1 0,1 0-1,-1 0 1,1 0 0,-1 0 0,0 0-1,0 0 1,0 0 0,0 0-1,0 0 1,0 0 0,-1 0 0,1 0-1,-1 0 1,1 0 0,-1 0 0,0 1-1,1-1 1,-1 0 0,0 0-1,0 1 1,0-1 0,-1 0 0,-2-2-1,-5-7 15,0 1-1,-1 0 1,-21-15-1,15 11-87,1-2 357,11 6-3772,5 10 2973,-1-1-1,1 0 1,0 1 0,0-1 0,1 0 0,-1 1-1,0-1 1,0 1 0,0 0 0,0-1-1,0 1 1,0 0 0,1 0 0,-1 0 0,0 0-1,0 0 1,0 0 0,1 0 0,-1 0-1,0 0 1,0 0 0,0 1 0,0-1-1,2 1 1,17 3-6879</inkml:trace>
  <inkml:trace contextRef="#ctx0" brushRef="#br0" timeOffset="3173.7">2402 672 10066,'0'0'15633,"-9"-8"-14362,5 4-1155,-1 1-45,1-1-1,0 0 1,0 0 0,1 0 0,-1 0 0,1 0 0,0-1 0,0 0-1,1 1 1,-1-1 0,1 0 0,0 0 0,0 0 0,1-1 0,-2-7-1,2 3-109,1 0-1,0 0 0,1 1 0,0-1 1,0 0-1,1 1 0,0-1 0,4-10 1,-5 18 16,0 0 1,0-1-1,0 1 1,0 0-1,1 0 1,-1-1 0,0 1-1,1 0 1,0 0-1,-1 1 1,1-1-1,0 0 1,0 1-1,0-1 1,0 1 0,0-1-1,0 1 1,1 0-1,-1 0 1,0 0-1,1 0 1,-1 0-1,1 1 1,-1-1 0,1 1-1,-1-1 1,1 1-1,-1 0 1,1 0-1,-1 0 1,1 1-1,-1-1 1,1 0-1,-1 1 1,1 0 0,4 1-1,-4 0 26,1-1 0,-1 1 0,0 0 0,1 0 0,-1 0 1,0 0-1,0 1 0,0-1 0,-1 1 0,1 0 0,0 0 0,-1 0 0,0 0 0,0 0 0,0 0 0,0 1 0,3 6 0,-5-8 11,1 0-1,0 1 0,0-1 1,-1 0-1,0 0 1,1 1-1,-1-1 0,0 0 1,0 1-1,0-1 0,0 0 1,0 0-1,-1 1 0,1-1 1,-1 0-1,0 0 0,1 1 1,-1-1-1,0 0 1,0 0-1,0 0 0,-1 0 1,1 0-1,0 0 0,-1-1 1,1 1-1,-1 0 0,0-1 1,0 1-1,-2 1 1,-1 0 17,0 1 1,0-1 0,-1 0 0,0 0-1,1-1 1,-1 0 0,0 0 0,0 0-1,0 0 1,-7 0 0,21-1-165,1 0 0,-1 1 0,0 0-1,0 1 1,11 5 0,16 4-208,-5-5 556,-19-6-31,-1 1 0,0 0-1,0 1 1,0 0 0,0 1 0,-1 0 0,1 0 0,-1 1 0,0 0 0,15 12 0,-22-34-6695,-3 15 5034,0-11-7264</inkml:trace>
  <inkml:trace contextRef="#ctx0" brushRef="#br0" timeOffset="3550.84">2699 632 13291,'0'0'5709,"11"-3"-4039,-4 1-1609,2 0 382,0-1 1,0 0-1,-1 0 0,16-9 1,-22 11-333,0 0 1,0 0 0,0 0-1,-1-1 1,1 1-1,0-1 1,0 1 0,-1-1-1,1 0 1,-1 0-1,1 0 1,-1 0 0,0 0-1,0 0 1,0 0-1,0 0 1,0 0 0,0 0-1,-1-1 1,1 1-1,-1 0 1,1 0 0,-1-1-1,0 1 1,0 0-1,0-1 1,0 1 0,-1-4-1,0 4-94,0 0-1,0 0 1,0 0-1,0 1 0,0-1 1,-1 0-1,1 1 1,-1-1-1,1 0 0,-1 1 1,1 0-1,-1-1 1,0 1-1,0 0 1,1 0-1,-1 0 0,0 0 1,0 0-1,0 0 1,0 1-1,0-1 0,0 1 1,-1-1-1,1 1 1,0 0-1,0 0 1,0 0-1,-4 0 0,2 0 1,1 0-1,-1 0 1,1 0-1,0 1 0,-1-1 1,1 1-1,0 0 1,0 0-1,0 0 1,-1 0-1,1 1 0,0-1 1,0 1-1,1 0 1,-1 0-1,0 0 1,1 0-1,-4 3 0,3 0 67,0-1 0,0 1 0,0 0-1,0 0 1,1 0 0,0 1-1,0-1 1,1 1 0,-1-1 0,1 1-1,0-1 1,1 1 0,-1 0-1,1-1 1,0 1 0,1 0 0,-1-1-1,1 1 1,0-1 0,0 1-1,1-1 1,0 1 0,0-1 0,0 0-1,1 0 1,-1 0 0,1 0-1,0 0 1,1-1 0,-1 1 0,1-1-1,0 0 1,0 0 0,0 0-1,1 0 1,-1-1 0,1 0 0,0 0-1,0 0 1,0-1 0,0 1-1,0-1 1,10 2 0,-5-2-60,1-1 0,-1 0 0,1 0 0,-1-1-1,1-1 1,-1 0 0,1 0 0,-1-1 0,0 0 0,16-6 0,31-20-2646,-3-11-5607,-26 15-3931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7:45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57 491 13859,'0'0'16095,"-12"0"-15246,-1 0-716,-18 1 371,61-1-207,10 1-573,80-4 735,-107 2-1541,-1-1 0,1-1 0,22-7 1,-23 4-3563</inkml:trace>
  <inkml:trace contextRef="#ctx0" brushRef="#br0" timeOffset="450.57">14 730 15051,'0'0'15700,"102"26"-15212,-72-26-296,-1-5-192,1-14-840,-7 2-1905,-9-1-5033</inkml:trace>
  <inkml:trace contextRef="#ctx0" brushRef="#br0" timeOffset="878.41">580 654 17972,'0'0'4869,"6"-18"-3118,96-200 785,-78 170-2501,28-83-1,-44 108 287,-1-1 0,-1 1 1,-2-2-1,4-41 0,-8 115-3,1-1 0,3 1-1,2-1 1,12 48 0,-8-57-185,4 7 315,-3 1 1,-1 0-1,-3 1 1,3 58-1,-12-96-740,-3-11-633,-6-16-3121,9 13 2785,-7-12-7258</inkml:trace>
  <inkml:trace contextRef="#ctx0" brushRef="#br0" timeOffset="1269.85">1113 563 12739,'0'0'12154,"4"86"-10369,-4-54-377,0 2-224,0 2-352,0 1-271,0-3 175,0-2-232,0-8-216,0-8-144,0-7-144,0-7-248,0-13-1064,0-13-2609,0-4-4833</inkml:trace>
  <inkml:trace contextRef="#ctx0" brushRef="#br0" timeOffset="1706.57">1247 217 7706,'0'0'13274,"16"-14"-11892,54-43-323,-66 54-956,1 0 0,0 0-1,-1 0 1,1 1 0,0 0 0,0 0-1,1 0 1,-1 0 0,0 1 0,1 0 0,-1 0-1,1 0 1,-1 1 0,1 0 0,6 0-1,-10 1-63,1-1 0,-1 1 0,0-1 0,0 1 0,0 0 0,1 0-1,-1 0 1,0 0 0,0 0 0,0 1 0,0-1 0,-1 0-1,1 1 1,0 0 0,-1-1 0,1 1 0,0 0 0,-1 0-1,0 0 1,0 0 0,1 0 0,-1 0 0,0 0 0,-1 0 0,1 0-1,0 1 1,-1-1 0,1 0 0,-1 0 0,1 4 0,-1 12 198,0 0 0,-1-1 0,0 1 0,-1-1 1,-2 1-1,-4 17 0,-41 103 990,23-67-520,9-28-129,10-28-266,1 0-1,1 0 1,0 1-1,1 0 1,1 0-1,-2 22 1,5-37-310,0-1 1,1 1-1,-1 0 0,1-1 1,-1 1-1,0 0 0,1-1 1,-1 1-1,1 0 0,-1-1 1,1 1-1,0-1 0,-1 1 1,1-1-1,0 1 0,-1-1 1,1 1-1,0-1 0,-1 0 1,1 1-1,0-1 0,0 0 1,-1 0-1,1 0 0,0 0 1,0 1-1,0-1 0,-1 0 1,1 0-1,0 0 0,1-1 1,35 1 59,-26-1-55,52-4-7,-45 2 0,-1 1 0,1 1 0,0 1 0,22 3 0,-29 0-576,-10-2 464,-1-1 0,1 0 0,-1 0-1,0 1 1,1-1 0,-1 0-1,1 0 1,-1 0 0,1 0-1,-1 0 1,1 1 0,-1-1-1,1 0 1,-1 0 0,1 0 0,-1 0-1,1 0 1,-1 0 0,0-1-1,1 1 1,-1 0 0,1 0-1,-1 0 1,1 0 0,-1 0-1,1-1 1,-1 1 0,0 0 0,1 0-1,-1-1 1,1 1 0,-1 0-1,0-1 1,1 1 0,-1 0-1,0-1 1,1 1 0,-1-1-1,0 1 1,0-1 0,0 1 0,1 0-1,-1-1 1,0 1 0,0-1-1,0 1 1,0-1 0,0 0-1,6-14-6683</inkml:trace>
  <inkml:trace contextRef="#ctx0" brushRef="#br0" timeOffset="2306.3">2014 119 13555,'0'0'13541,"-11"4"-12535,-71 11 885,49-10-587,-57 15 1,86-18-1300,0 0 1,0 0-1,0 0 1,0 1 0,0-1-1,1 1 1,-1 0 0,1 0-1,0 0 1,-1 1-1,2-1 1,-1 1 0,0-1-1,1 1 1,-1 0-1,1 0 1,0 0 0,0 1-1,1-1 1,-1 0 0,1 1-1,0-1 1,0 8-1,-1 5 0,0 0 1,2-1-1,0 1 0,1 0 0,4 19 0,-5-33-6,1 1 1,-1 0-1,1-1 1,0 1-1,0 0 1,0-1-1,0 1 1,1-1-1,-1 0 1,1 1-1,0-1 1,0 0-1,0 0 0,1 0 1,-1 0-1,1-1 1,-1 1-1,1-1 1,0 1-1,0-1 1,0 0-1,6 3 1,-2-3-9,0 0 0,0 0 0,1-1 0,-1 0 0,1 0 0,-1-1 0,0 0 0,1 0 0,-1-1 0,11-2 0,-11 2-84,0 0 0,0 0 0,0 0-1,0 1 1,1 0 0,-1 1 0,0 0 0,13 3-1,-16-3 86,0 1-1,-1 0 0,0 0 1,1 0-1,-1 1 0,0-1 1,0 1-1,0 0 0,0 0 1,-1 0-1,1 0 0,-1 0 1,0 0-1,1 1 0,-2-1 1,1 1-1,2 5 0,1 4 26,0 1-1,0 0 0,-1 0 1,-1 0-1,-1 1 0,0-1 1,0 28-1,-2-40-8,0 0 0,0 0 1,0 0-1,-1 0 0,1 0 0,-1 0 0,1-1 0,-1 1 1,0 0-1,1 0 0,-1-1 0,0 1 0,0 0 0,0-1 1,-1 1-1,1-1 0,0 1 0,-1-1 0,1 0 0,-3 2 1,0 0 28,-1 0 0,1-1 0,0 0 0,-1 0 0,0-1 0,1 1 0,-1-1 0,-5 1 0,-6 0 57,0-1 0,-1 0 0,1-1 0,-18-2 0,28 1-381,-1 0-1,1 0 1,0-1 0,-1 1-1,1-1 1,0-1 0,-11-5-1,14 7 22,1-1 0,0 1-1,0-1 1,0 1 0,0-1-1,1 0 1,-1 0 0,0 0-1,1 0 1,-1 0 0,1 0-1,0 0 1,-1 0 0,1-1-1,0 1 1,0 0 0,1-1-1,-1 1 1,0-1 0,1 1-1,0-1 1,-1-3 0,1-8-8602</inkml:trace>
  <inkml:trace contextRef="#ctx0" brushRef="#br0" timeOffset="2890.82">2804 34 12587,'0'0'13993,"-5"14"-11814,-5 9-1603,-1-1 0,-1-1 0,-1 1-1,-1-2 1,-19 23 0,-51 50-240,34-39-227,-66 92-1,115-145-108,0-1 0,1 1 0,-1 0 0,0 0 0,1 0 0,-1 0 0,1 0 0,0 0 0,-1 0 0,1 0 0,0 0 0,-1 0 0,1 0 0,0 0 0,0 0 0,0 0 0,0 0 0,0 0 0,0 0 0,0 1 0,0-1 0,1 0 0,-1 0 0,0 0 0,1 0 0,-1 0 0,1 0 0,-1 0 0,1-1 0,-1 1 0,1 0 0,-1 0 0,1 0 0,0 0 0,0-1 0,-1 1 0,1 0 0,0 0 0,0-1 0,0 1 0,0-1 0,0 1 0,0-1 0,0 1 0,1-1 0,8 4 0,0-1 0,0 0 0,0 0 0,12 1 0,5 1 0,48 20 0,-1 3 0,-1 4 0,97 58 0,-169-87 2,-9-2-1,7-1-1,0 0-1,0 0 0,0 0 0,0-1 0,0 1 1,0 0-1,0 0 0,1-1 0,-1 1 0,0-1 1,0 1-1,0-1 0,0 1 0,0-1 0,1 1 1,-1-1-1,0 0 0,0 0 0,1 1 0,-2-3 1,-6-21-1097,6 5-2901,1-4-4465</inkml:trace>
  <inkml:trace contextRef="#ctx0" brushRef="#br0" timeOffset="3383.94">3002 172 14075,'0'0'5624,"5"-17"-4206,-3 12-1328,1-8 345,1-1-1,1 1 1,0 1 0,9-17 0,-11 24-273,0 0 0,0 0 0,0 1 0,1 0 0,0-1 0,0 1 0,0 1 0,0-1 0,1 0 0,-1 1 0,1 0 0,0 0 0,0 1 0,0-1 0,0 1 1,0 0-1,9-2 0,-9 3-27,0 0 0,0 0 0,0 1 0,0 0 0,0 0 0,0 0 0,0 0 1,0 1-1,0-1 0,0 1 0,0 1 0,0-1 0,0 1 0,-1 0 0,1 0 0,0 0 1,-1 0-1,0 1 0,1 0 0,-1 0 0,0 0 0,0 0 0,4 7 0,-2-4-28,-1 1 0,-1 1 0,1-1-1,-1 0 1,-1 1 0,1 0 0,-1 0-1,-1 0 1,0 1 0,0-1-1,0 0 1,-1 1 0,0 11 0,-1 1-2,-1 0-1,-1 0 1,0 0 0,-2 0 0,-1-1 0,0 0 0,-2 0 0,-15 34 0,-8 5 289,-54 78 0,84-136-394,-1-1 0,0 1 0,0 0 0,0 0 0,0 0 0,1 0 0,-1 0 0,0 0 0,1 0 0,-1 0 0,1 0 0,-1 0 0,1 0 0,-1 0 0,1 0 0,0 0 0,-1 0 0,1 1 0,0-1 0,0 0 0,0 0 0,0 0 0,0 1 0,0-1 0,0 0 0,1 0 0,-1 0 0,1 2 0,1-2 0,1 0 0,-1 0 0,1 0 0,-1-1 0,1 1 0,0-1 0,-1 0 0,1 0 0,0 0 0,4-1 0,1 1 0,219-19-21,2-1-273,-246 20-6334,-7 0 792</inkml:trace>
  <inkml:trace contextRef="#ctx0" brushRef="#br0" timeOffset="3922.65">2469 771 12963,'0'0'9643,"20"5"-7250,340 89 2454,-344-89-4703,-8-4-94,-1 1 0,1 0 0,-1 0 0,0 1 0,0 0 0,0 0 0,0 1-1,0 0 1,7 6 0,-12-7-76,-36-18-7903,17 2-2</inkml:trace>
  <inkml:trace contextRef="#ctx0" brushRef="#br0" timeOffset="6184.27">683 1459 12099,'0'0'10302,"-14"-3"-8106,-49-7-314,60 10-1756,0 0 1,0 0-1,0 0 0,0 1 0,0-1 1,0 1-1,0 0 0,0 0 1,0 0-1,0 0 0,0 0 1,1 1-1,-1-1 0,0 1 1,1 0-1,-1 0 0,1 0 0,0 0 1,0 0-1,-1 0 0,2 1 1,-1-1-1,0 1 0,-1 2 1,-3 4 99,2 0 1,-1 0-1,1 0 1,1 1-1,-3 9 1,3-11-183,1 0 0,0 0-1,1 0 1,0 1 0,0-1 0,1 0 0,0 1-1,0-1 1,1 0 0,0 0 0,1 1 0,-1-1-1,2 0 1,-1 0 0,1 0 0,0-1 0,1 1 0,0-1-1,0 0 1,0 0 0,1 0 0,0 0 0,0-1-1,1 0 1,0 0 0,0 0 0,0-1 0,1 0-1,0 0 1,0-1 0,0 1 0,0-2 0,1 1-1,0-1 1,0 0 0,0-1 0,0 1 0,0-2 0,9 2-1,-8-2-262,-1 0-1,1-1 0,0 0 0,-1-1 1,1 0-1,-1 0 0,1 0 1,-1-1-1,0-1 0,16-6 1,-14 4-1412,0 0 1,0-1 0,-1-1 0,14-11 0,7-12-7540</inkml:trace>
  <inkml:trace contextRef="#ctx0" brushRef="#br0" timeOffset="7869.47">964 1498 9234,'0'0'6868,"-14"0"-4179,4-1-2226,-45 0 1477,51 2-1737,1-1-1,-1 0 1,1 1 0,-1 0-1,1 0 1,-1 0-1,1 0 1,-1 1 0,1-1-1,0 1 1,0-1-1,0 1 1,0 1 0,0-1-1,-3 3 1,3-1-68,0 1-1,1-1 1,-1 1 0,1 0 0,0 0-1,1 0 1,-1 0 0,1 0 0,0 0 0,0 0-1,-1 9 1,2 64 1118,1-52-856,0-19-307,0 1 0,0 0 0,0-1 0,1 1 0,0-1 0,0 0 0,1 0 0,0 0 0,0 0 0,1 0 0,-1 0 0,2-1 0,-1 1 0,1-1 0,0-1 0,0 1 0,0-1 0,1 1 0,9 5 0,-11-8-60,1 0 1,0 0 0,0-1-1,0 1 1,0-1 0,1 0-1,-1-1 1,1 1 0,-1-1-1,1 0 1,-1-1 0,1 1-1,-1-1 1,1 0 0,0 0-1,-1-1 1,1 0 0,-1 0-1,1 0 1,-1-1 0,1 1-1,-1-1 1,0-1 0,0 1-1,0-1 1,0 0 0,5-3-1,-4 1-22,1-1 1,-1 1-1,0-1 1,0 0-1,-1-1 0,1 1 1,-1-1-1,-1 0 0,0 0 1,0-1-1,0 1 0,-1-1 1,0 0-1,0 0 0,-1 0 1,0 0-1,0 0 0,0-9 1,-2 12-22,0 0-1,0-1 1,0 1 0,-1 0 0,0 0-1,0 0 1,0 0 0,-1 0 0,1 1-1,-1-1 1,0 0 0,-1 1 0,1-1-1,-1 1 1,0 0 0,0-1 0,0 1-1,-1 1 1,1-1 0,-1 1 0,0-1-1,0 1 1,0 0 0,0 0 0,-1 1-1,1-1 1,-1 1 0,0 0 0,1 0-1,-8-1 1,6 1-75,0 0 1,-1 0-1,1 1 1,0 0-1,-1 0 0,1 1 1,-1-1-1,0 1 0,1 1 1,-1-1-1,1 1 1,0 1-1,-12 2 0,14-2-194,0 0-1,0 0 1,0 0 0,1 1-1,-1-1 1,0 1-1,1 0 1,-4 4 0,2-2-595,1 0 0,1 1 1,-1-1-1,1 1 1,0-1-1,-3 9 0,-3 12-5468</inkml:trace>
  <inkml:trace contextRef="#ctx0" brushRef="#br0" timeOffset="10181.28">1222 1272 7602,'0'0'12125,"0"14"-10506,8 43-590,2-1 1,16 54-1,-12-54-818,-3-14 256,15 76 571,-19-41 2630,-8-83-3492,0 1 0,0-1 0,0 0 0,-1 1 0,0-1 0,-3-4-1,-6-24-241,8 20-199,1 0 0,1 0 0,0 0 0,1 0 0,1 0 0,0 0 1,1 0-1,5-22 0,-6 32 177,0 0 1,0 1 0,0-1-1,0 1 1,1-1 0,0 1-1,-1 0 1,1-1 0,1 1-1,-1 0 1,0 0 0,1 0-1,-1 1 1,1-1 0,0 1-1,0-1 1,0 1-1,0 0 1,0 0 0,0 0-1,1 1 1,-1-1 0,1 1-1,-1 0 1,1-1 0,0 2-1,-1-1 1,1 0 0,0 1-1,0 0 1,-1 0 0,1 0-1,0 0 1,0 0-1,-1 1 1,8 1 0,-4 1 78,-1 0-1,0 0 1,1 0 0,-1 1 0,0-1 0,0 1 0,-1 1-1,1-1 1,-1 1 0,0 0 0,0 0 0,6 10 0,8 11 12,20 37 0,-38-63-4,12 24-61,-9-14 173,1-1 0,1 0 0,-1 0 0,2-1 0,12 15 1,-17-21-86,0 0 0,1-1 1,-1 1-1,0-1 0,1 1 1,-1-1-1,1 0 1,-1 0-1,1 0 0,0 0 1,-1-1-1,1 1 1,0-1-1,-1 0 0,1 1 1,0-1-1,0 0 0,-1-1 1,1 1-1,0 0 1,0-1-1,-1 1 0,1-1 1,0 0-1,-1 0 1,1 0-1,3-2 0,2-2-21,-1 1-1,1-1 0,-1 0 1,1-1-1,-2 1 0,1-1 1,-1-1-1,1 1 0,4-9 0,-7 11-17,-1-1-1,-1 1 0,1-1 0,-1 1 0,0-1 1,0 0-1,0 0 0,0 0 0,-1 0 0,0 0 1,0 0-1,0 0 0,-1 0 0,0-1 0,0 1 1,0 0-1,-1-7 0,0 10 12,0-1 0,0 1-1,0-1 1,0 1 0,-1 0 0,1-1 0,-1 1-1,1 0 1,-1 0 0,0 0 0,0 0-1,0 0 1,0 0 0,0 1 0,0-1 0,0 1-1,-1-1 1,1 1 0,0 0 0,-1 0 0,1 0-1,-1 0 1,-3-1 0,-5 0 152,0 0-1,1 0 1,-1 1-1,-15 1 1,25 0-116,0 0 0,0 0-1,0 0 1,0 0 0,0 0 0,0 0 0,0 1 0,0-1 0,0 0 0,0 1 0,0-1-1,0 1 1,0-1 0,0 1 0,0 0 0,0-1 0,0 1 0,1 0 0,-1 0-1,0-1 1,1 1 0,-1 0 0,0 0 0,1 0 0,-1 1 0,0 1 31,-1 0 1,2 0-1,-1 0 0,0 0 1,1 0-1,-1 0 1,1 0-1,0 7 1,0-2 39,1 0 0,0 1 1,1-1-1,0 0 0,0 0 1,4 9-1,-1-7-86,1 0 1,0 0-1,0 0 1,1-1-1,0 0 1,0-1-1,1 0 0,0 0 1,1 0-1,0-1 1,0 0-1,0-1 1,1 0-1,0 0 1,0-1-1,1-1 0,-1 1 1,1-2-1,0 1 1,0-2-1,0 1 1,0-2-1,1 1 1,-1-2-1,17 0 0,-26 0-19,0-1-1,1 0 1,-1 1-1,0-1 0,1 0 1,-1 0-1,0-1 1,0 1-1,0 0 0,0-1 1,0 1-1,0-1 1,-1 0-1,1 0 0,0 1 1,-1-1-1,0 0 1,1 0-1,-1-1 0,0 1 1,0 0-1,0 0 1,0 0-1,0-1 0,-1 1 1,1-1-1,-1 1 1,1 0-1,-1-5 0,2-10-5,-1 1-1,-1-1 1,-2-20-1,1 23-3,-3-21-88,2 26 75,1-1 0,0 0 1,1 0-1,1-14 0,0 23 10,0 0 1,0 0-1,0 1 1,1-1 0,-1 0-1,0 1 1,1-1 0,-1 1-1,0 0 1,1-1-1,-1 1 1,0 0 0,1 0-1,-1 0 1,1 0-1,-1 0 1,1 0 0,1 1-1,30 2-43,-24 1 35,0 0 1,0 1-1,0 0 1,0 0 0,-1 1-1,0 0 1,0 1 0,-1-1-1,0 2 1,0-1-1,0 1 1,9 16 0,-9-15 24,-1 0 0,1 0 1,1-1-1,0 0 0,0 0 1,0-1-1,1 0 0,0 0 1,1-1-1,11 6 0,-16-11 18,0 1-1,1-1 0,-1-1 1,0 1-1,1-1 1,-1 0-1,0 0 1,1-1-1,-1 1 0,0-1 1,1 0-1,-1-1 1,0 1-1,0-1 0,0 0 1,0 0-1,-1-1 1,1 0-1,0 1 1,-1-1-1,0-1 0,0 1 1,0-1-1,5-4 1,-4 3-31,0-1 0,0 1 1,0-1-1,-1 0 0,0 0 0,0 0 1,0-1-1,-1 1 0,0-1 1,0 0-1,-1 0 0,0 0 0,0 0 1,-1 0-1,1-1 0,-2 1 1,1-9-1,-1 14 8,-1-1-1,0 1 1,0 0 0,0 0-1,0-1 1,0 1-1,0 0 1,-1 0 0,1 0-1,-1 0 1,1 0 0,-1 0-1,0 1 1,0-1 0,0 1-1,0-1 1,0 1-1,0-1 1,0 1 0,0 0-1,0 0 1,-1 0 0,1 0-1,0 1 1,-1-1 0,1 1-1,-5-1 1,-5-1 46,-1 0 1,-1 1-1,-22 0 1,33 2-23,0-1-1,1 1 1,-1 0-1,1-1 1,-1 1-1,1 0 1,-1 0-1,1 1 1,0-1-1,-1 1 1,1-1 0,0 1-1,0 0 1,0-1-1,0 1 1,1 0-1,-1 0 1,0 0-1,1 1 1,-1-1-1,1 0 1,0 1 0,0-1-1,0 1 1,0-1-1,0 1 1,0-1-1,1 1 1,-1 0-1,1 2 1,-3 14 94,1-1 0,1 0 0,1 24 0,0-24-33,0-14-74,0 0 0,1 0-1,-1 0 1,1 0 0,-1 0 0,1 0 0,0 0 0,1 0 0,-1 0 0,1-1-1,0 1 1,-1 0 0,2-1 0,-1 0 0,5 7 0,-5-8-12,0-1 0,0 1 0,1-1 0,-1 0 0,0 0 0,0 1 0,1-1 0,-1-1 0,1 1 0,-1 0 0,1-1 0,-1 1 0,1-1 0,-1 1 0,1-1 0,0 0 0,-1 0 0,1-1 0,-1 1 0,1 0 0,-1-1 0,1 0 0,-1 1 0,1-1 0,-1 0 0,5-3 0,-2 1-6,0 0-1,0-1 1,0 1 0,-1-1 0,0 0-1,1-1 1,-1 1 0,-1-1-1,1 0 1,-1 0 0,0 0 0,0 0-1,0 0 1,-1-1 0,1 1-1,-2-1 1,3-8 0,-3 10 7,1 0 1,-2 0-1,1 0 1,0 0-1,-1 0 0,0 0 1,0 0-1,0 0 1,0 0-1,-1 0 1,1 0-1,-1 0 1,0 0-1,0 0 1,-1 0-1,1 0 0,-1 0 1,0 1-1,0-1 1,0 1-1,0-1 1,-1 1-1,1 0 1,-1 0-1,0 0 0,-4-4 1,9 42 71,3-23-50,-1-1-1,2 0 1,0 0 0,0 0 0,1-1 0,0 0 0,0 0 0,12 10 0,-15-15-6,1 0 0,1 0 0,-1-1 0,1 0 1,0 0-1,0 0 0,0-1 0,0 0 0,0 0 0,1-1 1,-1 0-1,1 0 0,0 0 0,0-1 0,13 1 0,-19-2-9,0 0 0,0-1 0,-1 1-1,1-1 1,0 1 0,-1-1 0,1 1-1,-1-1 1,1 1 0,0-1 0,-1 1-1,1-1 1,-1 0 0,0 0-1,1 1 1,-1-1 0,1 0 0,-1 1-1,0-1 1,0 0 0,1 0 0,-1 0-1,0 1 1,0-1 0,0 0 0,0 0-1,0 0 1,0 0 0,0-1 0,-1-35 51,1 26-44,-1-26-9,0 20-82,1 0 0,3-30-1,-3 47 71,0-1-1,0 1 0,0-1 1,0 1-1,0-1 0,0 1 0,0-1 1,0 0-1,0 1 0,0-1 1,0 1-1,1-1 0,-1 1 1,0-1-1,0 1 0,1-1 0,-1 1 1,0-1-1,1 1 0,-1-1 1,1 1-1,-1 0 0,0-1 1,1 1-1,-1 0 0,1-1 0,-1 1 1,1 0-1,-1-1 0,1 1 1,-1 0-1,1 0 0,14 12-95,9 30 112,-23-39-13,12 21 20,-7-16 10,-2 0 0,1 0 1,-1 1-1,-1-1 0,1 1 1,-1 0-1,2 13 779,-18-42-241,11 13-614,0-1 0,1 1-1,0-1 1,0 1 0,0-1-1,1 0 1,0 0 0,1 1-1,0-1 1,0 0-1,1 1 1,0-1 0,0 1-1,0 0 1,1-1 0,0 1-1,5-7 1,-8 14 43,1-1-1,0 0 1,0 1-1,0-1 1,0 0-1,0 1 1,0-1-1,0 1 1,0-1-1,0 1 1,0 0-1,0-1 1,0 1-1,0 0 1,0 0-1,0 0 1,0 0-1,0 0 1,0 0-1,0 0 1,0 0-1,1 0 1,-1 0-1,0 1 1,0-1-1,0 0 1,0 1 0,0-1-1,0 1 1,0-1-1,0 1 1,0-1-1,-1 1 1,1 0-1,0-1 1,0 1-1,0 0 1,-1 0-1,1 0 1,0 0-1,-1-1 1,1 1-1,0 2 1,28 48 28,-26-45-18,17 38 21,-15-30 53,1 0 0,0 0-1,1 0 1,1-1 0,0 0 0,17 19 0,-24-31-69,1 0 1,-1 0-1,0 0 0,1 0 1,-1 0-1,1-1 0,-1 1 1,1 0-1,-1-1 1,1 1-1,-1-1 0,1 0 1,0 0-1,-1 1 0,1-1 1,0 0-1,-1 0 0,1 0 1,0-1-1,-1 1 1,1 0-1,0-1 0,-1 1 1,1-1-1,-1 1 0,1-1 1,-1 0-1,1 1 1,-1-1-1,0 0 0,1 0 1,-1 0-1,0 0 0,0-1 1,1 1-1,-1 0 1,0 0-1,0-1 0,0 1 1,0-2-1,6-6 10,0 0 0,-1 0 0,-1-1 0,7-15 0,-7 12-19,-1 1 0,-1-1 0,0 0 0,-1 0 1,0 0-1,-1 0 0,0-1 0,-1 1 0,-1 0 1,-4-24-1,-4-9-96,-25-74 1,23 87 74,5 11 22,1 5 5,-1 0-1,-13-29 0,20 71-51,84 218 218,-80-227-174,1 9 120,2 0 0,1 0 1,1-1-1,23 42 0,-31-61-121,1-1 0,0 0 0,-1 0 1,2 0-1,-1 0 0,0-1 0,1 1 0,0-1 1,0 0-1,0 0 0,0 0 0,0 0 1,0-1-1,1 1 0,-1-1 0,1-1 0,0 1 1,0-1-1,0 1 0,-1-1 0,1-1 0,0 1 1,0-1-1,0 1 0,0-2 0,0 1 0,0 0 1,0-1-1,0 0 0,0 0 0,0-1 0,7-2 1,-1-1-610,-1-1 1,-1 0 0,1-1-1,-1 1 1,0-2 0,15-16 0,5-13-5007</inkml:trace>
  <inkml:trace contextRef="#ctx0" brushRef="#br0" timeOffset="10559.62">2772 1363 12467,'0'0'8289,"103"0"-6896,-61 0-833,12-3-560,-9-5-608,-15 1-4385</inkml:trace>
  <inkml:trace contextRef="#ctx0" brushRef="#br0" timeOffset="11003.07">1916 1125 14859,'0'0'11875,"-81"90"-11363,51-73-512,7-7-1665,6-5-5880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9:07:13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466 460 9218,'0'0'16083,"-8"-5"-14685,1 1-1028,0 0-1,0 1 1,-1-1-1,1 2 1,-1-1 0,-13-2-1,17 4-286,0 1 0,0 0 0,1 0 0,-1 0 0,0 0 0,1 0 0,-1 1 0,0-1 0,0 1 0,1 0 0,-1 0 0,1 1 0,-1-1 0,1 1 0,0-1 0,-1 1 0,1 0 0,0 0 0,0 1 0,-3 2 0,-2 5-59,1-1 0,0 1 0,0 1 0,1-1-1,0 1 1,1 0 0,0 1 0,1-1 0,0 1-1,1 0 1,-3 19 0,0 8 84,2 2 1,2 46-1,2-77-103,0-1 1,1 1-1,0 0 0,1 0 1,0-1-1,0 1 0,1-1 0,1 1 1,0-1-1,0 0 0,9 14 1,-9-17-8,1-1 0,-1 1 0,1-1 0,1 1 0,-1-1 0,1-1 0,0 1 0,0-1-1,0 0 1,1-1 0,-1 1 0,1-1 0,0-1 0,0 1 0,0-1 0,10 2 0,-7-2 0,0 0-1,0-1 1,0-1-1,0 1 0,1-1 1,-1-1-1,13-2 1,-20 2 2,0 1-1,0-1 1,-1 0 0,1 0 0,0 0 0,0 0 0,-1-1 0,1 1 0,-1-1 0,0 0 0,1 1 0,-1-1 0,0 0 0,0 0 0,0-1 0,0 1 0,0 0 0,-1-1 0,1 1 0,-1-1 0,0 1 0,1-1 0,-1 0 0,0 1 0,-1-1 0,1 0 0,0 0 0,-1 0 0,1-5 0,-2-4-36,1 1-1,-2-1 1,0 1 0,0-1-1,-1 1 1,-1 0-1,0 0 1,0 0 0,-1 0-1,0 1 1,-1-1 0,0 1-1,-1 1 1,0-1-1,0 1 1,-1 1 0,-13-12-1,74 21-1651,-48-1 1666,1 1 0,-1 0-1,1 1 1,-1 0 0,0 0 0,1 0 0,-1 0-1,9 6 1,-12-6 24,0 0-1,0 1 0,0-1 1,0 1-1,-1-1 0,1 1 0,-1 0 1,0-1-1,1 1 0,-1 0 1,0 0-1,-1 0 0,1 0 1,0 0-1,-1 0 0,0 0 1,1 0-1,-2 3 0,13 105 957,-10-100-834,0 0 1,1-1 0,0 1-1,1-1 1,0 1-1,0-1 1,1-1 0,6 10-1,-13-20 238,1 1-741,0-1-1,0 1 1,0 0 0,0-1-1,0 0 1,0 1 0,0-1-1,1 1 1,-1-1-1,0 0 1,0 0 0,1 1-1,-1-1 1,0 0 0,1 0-1,-1 0 1,1 0 0,-1 0-1,0-1 1,-2-13-9322</inkml:trace>
  <inkml:trace contextRef="#ctx0" brushRef="#br0" timeOffset="1357.07">850 634 6737,'0'0'15024,"3"54"-11249,-4 65-2692,-1-76-721,2-1-1,7 51 0,-3-77 11,0-16 212,5-27 445,-3 4-1191,5 2-91,1 0-1,17-23 0,-17 27-125,0-1 0,-2 0 0,14-30-1,-19 33 256,0 0 0,-1 0-1,-1-1 1,1-17 0,-3 27 124,-1 1 1,0-1 0,0 0 0,-1 1-1,0-1 1,-2-9 0,2 13 17,1 0 0,-1 0 1,0 0-1,0 0 0,0 1 0,0-1 0,0 0 1,0 1-1,0-1 0,-1 1 0,1-1 1,-1 1-1,1 0 0,-1 0 0,1-1 1,-1 1-1,0 0 0,1 0 0,-4-1 0,5 6 13,0 0-1,-1 0 1,1 0 0,1-1-1,-1 1 1,1 0-1,-1 0 1,3 5-1,90 308 534,-87-297 248,-4-35 384,3-20-1238,-1 25-227,0 0 0,1 0 0,1 0 0,0 0 0,0 1 0,1 0 0,0 0 0,0 0 0,11-8 0,-17 16 261,-1 1 1,1-1-1,0 1 1,-1-1-1,1 1 0,0 0 1,-1-1-1,1 1 0,0 0 1,0 0-1,-1-1 0,1 1 1,0 0-1,0 0 0,-1 0 1,1 0-1,0 0 0,0 0 1,0 0-1,-1 0 1,1 1-1,0-1 0,0 0 1,-1 0-1,1 1 0,0-1 1,0 1-1,15 19-263,4 42-166,-17-49 398,0-3 69,1-1 1,0 1-1,0-1 1,1-1-1,0 1 1,0 0 0,1-1-1,0 0 1,1-1-1,-1 1 1,11 7-1,-15-13-20,1 0 0,-1 0 1,1 0-1,0-1 0,0 1 0,-1-1 0,1 1 0,1-1 0,-1 0 0,0 0 0,0 0 0,0-1 0,0 1 0,1-1 0,-1 0 0,0 0 1,0 0-1,1 0 0,-1 0 0,0-1 0,0 0 0,0 1 0,1-1 0,-1 0 0,0 0 0,0-1 0,0 1 0,-1-1 0,1 1 0,0-1 1,-1 0-1,1 0 0,-1 0 0,1-1 0,-1 1 0,0-1 0,3-3 0,-1 0-2,0 0 0,0-1-1,-1 0 1,0 0 0,0 0 0,-1 0 0,1 0-1,-2 0 1,1-1 0,-1 1 0,0-1 0,0-9-1,-1 13 7,0 1 0,-1-1 0,1 0 0,-1 0 0,1 0 0,-1 0 0,0 1 0,-1-1 0,1 0 0,-1 1 0,-2-6 0,2 7 12,1 1 0,0-1 0,-1 0 0,0 1 0,1-1 0,-1 1 0,0 0 0,0-1 1,0 1-1,0 0 0,0 0 0,0 0 0,0 1 0,0-1 0,0 0 0,0 1 0,0-1 0,0 1 1,-1 0-1,1 0 0,-3 0 0,4 0-17,1 0 0,-1 1 0,0-1-1,1 1 1,-1-1 0,1 1 0,-1-1 0,1 1 0,-1-1 0,1 1 0,-1 0-1,1-1 1,0 1 0,-1 0 0,1-1 0,0 1 0,0 0 0,-1-1 0,1 1-1,0 0 1,0 0 0,0-1 0,0 1 0,0 0 0,0 0 0,0-1 0,0 2-1,0 30 2,0-25 16,0-2-8,0 0 0,0-1-1,1 1 1,-1 0 0,1 0 0,0-1-1,1 1 1,-1 0 0,1-1 0,0 1 0,0-1-1,0 0 1,0 0 0,1 0 0,0 0 0,0 0-1,0 0 1,0-1 0,0 1 0,6 3-1,-6-5-211,1 0-1,-1 0 0,0 0 0,1-1 0,-1 0 0,1 1 0,0-1 0,-1 0 1,1-1-1,7 1 0,-5-1-561,-1 0-1,0 0 1,1-1 0,-1 0 0,0 0-1,0 0 1,1-1 0,7-4-1,11-5-6001</inkml:trace>
  <inkml:trace contextRef="#ctx0" brushRef="#br0" timeOffset="1797.94">1448 463 11963,'0'0'10538,"-13"96"-9778,11-66-592,0-1-168,1 3-1184,-3-7-3105,1-7-4065</inkml:trace>
  <inkml:trace contextRef="#ctx0" brushRef="#br0" timeOffset="2427.37">1639 836 7434,'0'0'13657,"-4"5"-12447,-3 3-876,0-1 0,1 2 1,1-1-1,-1 1 0,-7 17 1,11-22-292,0-1 0,1 1 0,-1 0 0,1-1 0,0 1 1,0 0-1,1 0 0,-1 0 0,1 0 0,0-1 0,0 1 1,0 0-1,0 0 0,1 0 0,-1 0 0,1 0 0,0-1 0,0 1 1,1 0-1,-1-1 0,3 5 0,-2-6-8,0 1 1,0-1-1,0 0 0,1 0 1,-1-1-1,1 1 0,-1 0 1,1-1-1,-1 1 0,1-1 0,0 0 1,0 0-1,0 0 0,0 0 1,0-1-1,0 1 0,0-1 1,0 1-1,0-1 0,0 0 1,0 0-1,0-1 0,0 1 1,4-2-1,-2 1-13,0 0 1,0 0-1,0-1 1,-1 1-1,1-1 1,-1 0-1,1-1 1,-1 1-1,0-1 1,0 0-1,0 0 1,0 0-1,0 0 1,3-5-1,-4 4-14,-1 1-1,1-1 0,-1 0 0,0 0 1,0 1-1,0-1 0,0-1 1,-1 1-1,1 0 0,-1 0 1,-1-1-1,1 1 0,0 0 0,-1-1 1,0 1-1,0-1 0,0 1 1,-1 0-1,1-1 0,-1 1 1,0 0-1,0-1 0,-1 1 0,1 0 1,-1 0-1,0 0 0,0 0 1,0 0-1,-1 1 0,1-1 0,-1 1 1,0-1-1,0 1 0,0 0 1,0 0-1,-1 0 0,1 1 1,-1-1-1,0 1 0,1 0 0,-1 0 1,0 0-1,-1 0 0,1 1 1,0-1-1,0 1 0,-1 0 0,-5 0 1,6 0-8,0 1 0,-1-1 0,1 1 1,0 0-1,0 0 0,-1 1 0,1-1 0,0 1 1,0 0-1,0 0 0,-5 2 0,8-2-262,-1 0 0,0 1 0,1-1-1,0 1 1,-1-1 0,1 1-1,0-1 1,0 1 0,0 0 0,0 0-1,0 0 1,0 0 0,0 0-1,1 0 1,-1 0 0,0 0 0,1 0-1,0 0 1,0 0 0,0 0 0,-1 0-1,2 0 1,-1 3 0,0 12-6021</inkml:trace>
  <inkml:trace contextRef="#ctx0" brushRef="#br0" timeOffset="2834.07">2059 774 9538,'0'0'18572,"20"-3"-17940,6-2 8,0 2-328,1 0-192,-2 2-40,-5 1-80,0 0-304,-3-2-752,0-1-1472,-7-1-3522</inkml:trace>
  <inkml:trace contextRef="#ctx0" brushRef="#br0" timeOffset="3897.33">2869 415 9298,'0'0'14080,"-16"-2"-12705,-50-7-288,63 8-1000,1 1-1,-1 0 1,0 0-1,1 1 1,-1-1-1,0 0 1,1 1 0,-1 0-1,1-1 1,-1 1-1,1 0 1,-1 0-1,1 0 1,0 1-1,0-1 1,-1 1-1,1-1 1,0 1-1,0 0 1,0 0 0,1-1-1,-1 1 1,-2 4-1,0 1 39,0 0-1,1 0 1,0 0-1,0 1 1,-3 11-1,4-10 49,-7 24 31,1 1 0,2 0-1,2 0 1,1 1 0,1-1 0,5 58 0,-2-85-203,1 1 1,-1 0-1,2-1 1,-1 1-1,1-1 1,0 1-1,1-1 1,-1 0-1,1 0 1,1-1 0,-1 1-1,1-1 1,0 0-1,1 0 1,8 7-1,-9-9 5,0 0-1,0-1 0,0 0 1,1 0-1,-1 0 0,1 0 1,0-1-1,-1 0 1,1 0-1,0 0 0,0-1 1,0 0-1,0 0 0,0-1 1,1 0-1,-1 0 1,0 0-1,0-1 0,0 1 1,9-4-1,-11 3 1,-1-1 0,0 1 0,0-1 0,1 0 0,-1 0 0,0 0 0,-1 0 0,1-1 0,0 1 0,-1-1 0,1 0 1,-1 0-1,0 0 0,0 0 0,0 0 0,0 0 0,-1 0 0,1-1 0,-1 1 0,0-1 0,0 1 0,0-1 0,0 1 0,-1-1 0,1 0 0,-1-5 0,1 4-11,-1-1 0,0 1 0,-1 0 0,1 0 0,-1-1 0,0 1 0,0 0 0,0 0 0,-1 0-1,0 0 1,0 0 0,0 0 0,-1 0 0,1 1 0,-1-1 0,0 1 0,-7-7 0,1 5-35,0 1 0,-1 0 0,1 1 1,-1 0-1,0 1 0,0 0 0,-15-3 0,21 5-626,77 2-378,-48-1 456,1 1 0,30 4 0,-55-2 644,1 0 0,-1 0 0,0-1 0,0 1 0,0 1 0,0-1 0,0 0 0,-1 0 0,0 0 0,1 0 0,-1 0 0,-1 6 0,2 5 125,3 2 51,1 0 1,0-1 0,1 1-1,0-1 1,1-1 0,16 25-1,-2-3 567,-21-36-603,9-24-3784,1 5-1959,1 0-3431</inkml:trace>
  <inkml:trace contextRef="#ctx0" brushRef="#br0" timeOffset="4327.61">3185 898 9794,'0'0'8401,"14"-4"-6770,-3 1-1361,2 1-25,-1-2-1,0 1 1,0-1-1,-1-1 1,1 0-1,-1-1 1,0 0-1,19-15 1,-29 21-218,-1 0 1,1-1-1,0 1 1,0-1-1,-1 0 1,1 1-1,-1-1 1,1 0-1,0 1 1,-1-1-1,1 0 1,-1 1-1,1-1 1,-1 0-1,0 0 1,1 0-1,-1 1 1,0-1-1,0 0 1,0 0-1,1 0 1,-1 0-1,0 0 1,0 0-1,0 1 1,0-1-1,0 0 1,-1 0-1,1 0 1,0 0-1,0 0 1,0 1-1,-1-1 1,1 0-1,-1 0 1,1 0-1,0 1 1,-1-1-1,1 0 0,-1 0 1,0 1-1,1-1 1,-1 1-1,1-1 1,-1 0-1,0 1 1,0-1-1,1 1 1,-1-1-1,0 1 1,0 0-1,0-1 1,1 1-1,-1 0 1,0 0-1,0 0 1,0-1-1,0 1 1,0 0-1,1 0 1,-2 0-1,-56-5 1505,57 5-1490,0 1-1,0 0 0,0-1 0,0 1 1,0 0-1,0 0 0,0 0 0,0 0 1,0 0-1,0 0 0,0 0 0,1 1 1,-1-1-1,0 0 0,1 0 0,-1 1 0,1-1 1,-1 0-1,1 0 0,0 1 0,0-1 1,-1 1-1,1-1 0,0 0 0,0 1 1,0-1-1,1 0 0,-1 2 0,2 44 709,-2-45-740,1 1 1,0 0-1,0 0 0,1 0 0,-1-1 0,0 1 1,1-1-1,-1 1 0,1-1 0,0 1 0,0-1 1,0 0-1,0 0 0,0 0 0,1 0 0,-1 0 1,1-1-1,-1 1 0,1-1 0,-1 1 0,1-1 0,0 0 1,0 0-1,0 0 0,-1-1 0,1 1 0,0-1 1,0 1-1,4-1 0,2 1-580,0 0 0,0-1-1,1 0 1,-1-1 0,0 0 0,0 0-1,0-1 1,11-4 0,10-7-5832</inkml:trace>
  <inkml:trace contextRef="#ctx0" brushRef="#br0" timeOffset="4761.49">3459 736 14915,'0'0'10522,"94"91"-9817,-72-72-369,-2-4-288,-2-4-48,2-10-1065,-7-1-1535,-4 0-3898</inkml:trace>
  <inkml:trace contextRef="#ctx0" brushRef="#br0" timeOffset="4762.49">3580 774 11979,'0'0'12618,"-51"87"-12162,50-73-456,1-4-360,10-10-1704,8 0-3545,2-6-6794</inkml:trace>
  <inkml:trace contextRef="#ctx0" brushRef="#br0" timeOffset="5174.09">3741 780 10522,'0'0'5039,"3"16"-3714,2 6-866,0 0-1,2-1 1,0 0-1,1-1 1,14 25 0,-4-16 269,-10-18-224,0 1 1,-1 0 0,0 1-1,-1-1 1,0 1-1,-1 1 1,-1-1-1,0 1 1,0-1 0,1 19-1,-6-39-165,0 1 1,-1-1-1,0 1 0,0 0 0,-4-10 0,-4-10-252,-4-27-60,-8-54 1,20 88-265,0 0 1,1 0 0,1 0-1,0 0 1,2 0-1,5-28 1,-6 42 125,1 1 1,0-1-1,-1 1 1,2-1 0,-1 1-1,0 0 1,1 0 0,4-5-1,-6 8 102,-1 0 1,1 0-1,0 1 0,-1-1 0,1 0 1,0 1-1,-1-1 0,1 1 0,0-1 1,0 1-1,-1-1 0,1 1 0,0-1 0,0 1 1,0 0-1,0-1 0,0 1 0,-1 0 1,1 0-1,0 0 0,0 0 0,0 0 1,0 0-1,0 0 0,0 0 0,0 0 0,0 0 1,0 0-1,-1 1 0,1-1 0,0 0 1,0 1-1,0-1 0,0 0 0,-1 1 1,1-1-1,0 1 0,0 0 0,-1-1 1,1 1-1,0-1 0,-1 1 0,1 0 0,-1 0 1,1-1-1,-1 1 0,1 0 0,0 1 1,8 13 57,-1 0 0,-1 0 1,10 27-1,-15-36 81,0 0-1,0 0 1,-1 0 0,0 0-1,0 1 1,0-1 0,-1 1-1,0-1 1,0 1 0,0-1-1,-1 0 1,-3 12 0,3-16-97,0 0 0,-1 0 0,0 0-1,1 0 1,-1 0 0,0 0 0,0 0 0,0-1 0,0 1 0,0-1 0,-1 1 0,1-1 0,0 0 0,-1 0 0,1 0 0,-1 0 0,1 0 0,-1-1 0,1 1-1,-1-1 1,1 1 0,-1-1 0,-3 0 0,1 0-326,1 0 0,0 0-1,-1 0 1,1 0 0,0-1 0,-1 0-1,1 0 1,0 0 0,0 0-1,0-1 1,0 1 0,0-1 0,-5-3-1,-9-13-5156</inkml:trace>
  <inkml:trace contextRef="#ctx0" brushRef="#br0" timeOffset="5557.24">4030 217 14211,'0'0'4618,"10"16"-2321,2 5-1663,161 278 7590,-162-277-8017,-2-1 1,0 1-1,-1 0 1,-2 1-1,0 0 1,-1 0-1,-1 0 1,-2 1-1,0 40 1,-6-50-1769,-10-15-4126,-1-7-2456</inkml:trace>
  <inkml:trace contextRef="#ctx0" brushRef="#br0" timeOffset="6128.03">4 355 10610,'0'0'6316,"0"14"-3711,-1 64 876,-1-16-2098,2 0 0,3 0 1,22 121-1,-8-125-1220,-9-37-185,-2 0 0,0 1-1,-2-1 1,4 39 0,-18-77-6764,1-1-478</inkml:trace>
  <inkml:trace contextRef="#ctx0" brushRef="#br0" timeOffset="6965.82">142 1336 11803,'0'0'6233,"19"0"-4535,215-4 1594,315-10-2003,-385 12-1240,20-9-30,246-46 0,-256 28 83,295-11 1,-374 40 62,771-28 67,-678 7-217,155-14 18,-249 30-24,154 12-1,-56 5-32,-183-15-100,-17-2-364,-17-4-2268,1 5-2926</inkml:trace>
  <inkml:trace contextRef="#ctx0" brushRef="#br0" timeOffset="8351.98">908 1664 8466,'0'0'15607,"0"-9"-11857,-5 112-1367,0 34-1525,6-131-832,0-1 0,0 0 0,0 1 1,1-1-1,-1 0 0,1 0 0,1 0 0,-1 0 0,1 0 0,0 0 1,0-1-1,0 1 0,0-1 0,1 0 0,5 5 0,-7-7-19,0 0-1,0-1 0,0 1 0,1-1 0,-1 1 0,0-1 0,0 0 1,1 0-1,-1 0 0,1 0 0,-1 0 0,1 0 0,-1-1 0,1 1 1,-1-1-1,1 0 0,-1 0 0,1 0 0,0 0 0,-1 0 0,1-1 1,-1 1-1,1-1 0,-1 1 0,1-1 0,-1 0 0,1 0 0,-1 0 1,0-1-1,0 1 0,1 0 0,-1-1 0,0 1 0,2-3 0,6-7-25,-1 0-1,0 0 0,0-1 0,-1 0 0,-1 0 0,0-1 0,-1 0 0,0 0 0,-1-1 0,0 1 0,-1-1 0,-1 0 0,0 0 0,-1-1 1,-1 1-1,0-29 0,-1 42 21,1 1 0,-1-1 1,0 1-1,0-1 0,0 0 1,0 1-1,0-1 0,1 0 1,-1 1-1,0-1 1,0 0-1,0 1 0,-1-1 1,1 0-1,0 1 0,0-1 1,0 1-1,0-1 0,-1 0 1,1 1-1,0-1 0,-1 1 1,1-1-1,0 0 0,-1 1 1,1-1-1,-1 1 0,1-1 1,0 1-1,-1 0 0,1-1 1,-1 1-1,-1-1 1,2 2-1,-1 0 0,1 0 0,-1 0 0,1 1 0,-1-1 0,1 0 0,0 0 0,0 1 0,-1-1 1,1 0-1,0 1 0,0-1 0,0 0 0,0 0 0,1 1 0,-1-1 0,0 0 0,1 3 0,7 23 109,1-1-1,0 0 1,2 0 0,1-1-1,1-1 1,28 39-1,-28-50-92,-10-10 34,0 0 0,0 0 0,0 0-1,-1 0 1,1 0 0,-1 0 0,4 7 0,-17-23-1938,10-22-6705,1 15-470</inkml:trace>
  <inkml:trace contextRef="#ctx0" brushRef="#br0" timeOffset="8735.84">1512 1622 11963,'0'0'12205,"-7"11"-10873,-2 5-931,1 0 1,0 1-1,1 0 0,1 0 1,1 0-1,0 1 0,1 0 0,1 0 1,-2 35-1,5-46-358,1 1 0,-1-1 0,1 0 0,0 0 0,1 0 0,0 0 0,0 0 0,0 0 0,1-1 0,0 1 0,0-1 0,1 0 0,-1 0 0,1 0 1,1 0-1,9 10 0,-2-6 30,0-1 0,1 1 0,0-2 0,0 0 0,1 0 0,26 9 0,37 12 799,-76-29-619,-28-1 385,25 1-766,0 0 0,-1-1 1,1 0-1,0 1 0,0-1 0,0 0 0,0 0 1,1 0-1,-1 0 0,0 0 0,-2-3 1,-10-9-3715,5 3-2770</inkml:trace>
  <inkml:trace contextRef="#ctx0" brushRef="#br0" timeOffset="9264.02">1862 1630 11026,'0'0'11684,"4"15"-9793,92 365 6031,-102-414-9272,3 9-3471,1 8-2151</inkml:trace>
  <inkml:trace contextRef="#ctx0" brushRef="#br0" timeOffset="10163.79">2503 1618 8890,'0'0'10800,"-16"-1"-8827,-2-1-1349,6 1-217,1-1-1,0 2 1,-1-1-1,1 2 0,-1-1 1,-16 4-1,23-2-257,1 0 0,-1 0 0,0 0-1,1 1 1,0 0 0,-1-1 0,1 1 0,0 1 0,1-1 0,-1 1 0,0-1-1,1 1 1,0 0 0,0 0 0,0 1 0,0-1 0,1 1 0,0-1-1,0 1 1,0 0 0,0 0 0,1-1 0,-2 9 0,-1 8 141,1-1 0,1 0 0,1 0 0,1 31-1,1-44-278,0 0-1,0-1 1,1 1-1,0-1 1,0 0-1,0 1 1,1-1-1,0 0 1,0 0-1,1-1 1,0 1-1,-1-1 1,2 0-1,-1 0 1,1 0-1,-1 0 1,1-1-1,1 0 1,-1 0-1,1 0 1,11 6-1,-8-6-15,1 1 0,0-1 1,0 0-1,0-1 0,0 0 0,1-1 0,-1 0 0,1-1 0,0 0 1,-1 0-1,1-1 0,0-1 0,12-1 0,-21 2 3,-1-1 0,1 1 0,0 0 0,0 0 0,0-1 0,-1 1 0,1-1 0,0 0 0,-1 1 0,1-1 0,0 0 0,-1 0 1,1 0-1,-1 0 0,1 0 0,-1-1 0,0 1 0,1 0 0,-1-1 0,0 1 0,0-1 0,0 1 0,0-1 0,0 1 0,0-1 0,-1 0 0,1 1 0,0-1 0,-1 0 0,1 0 0,-1 1 0,0-1 0,0 0 0,0 0 0,0 0 0,0 1 0,0-1 0,0 0 0,0 0 0,-1 0 0,1 0 0,-1 1 0,0-4 0,-1-1-13,-1 1-1,0-1 0,0 0 0,0 1 0,0 0 0,-1-1 0,0 1 0,0 1 0,0-1 1,-1 1-1,-6-6 0,3 5-91,0 0 1,0 0 0,0 1 0,-1 0-1,1 0 1,-11-2 0,31 6-26,-1 0 1,1 1 0,-1 0-1,0 0 1,1 2-1,15 4 1,-24-6 133,0 0 0,0 1 0,0-1 0,-1 1 0,1 0-1,0 0 1,-1 0 0,1 0 0,-1 0 0,0 0 0,0 1 0,1-1 0,-2 1-1,1 0 1,0-1 0,0 1 0,-1 0 0,0 0 0,1 0 0,-1 0 0,0 0-1,-1 0 1,1 1 0,0-1 0,-1 0 0,0 0 0,0 7 0,1-1 236,1 0 1,-1 0-1,2-1 1,-1 1-1,1 0 1,1-1-1,7 14 1,-3-4-83,-8-17-210,1-1 0,-1 0-1,0 0 1,0 0 0,1 0-1,-1 1 1,0-1 0,1 0-1,-1 0 1,0 0 0,0 0 0,1 0-1,-1 0 1,0 0 0,1 0-1,-1 0 1,0 0 0,1 0 0,-1 0-1,0 0 1,0 0 0,1 0-1,-1 0 1,0-1 0,1 1-1,-1 0 1,0 0 0,0 0 0,1 0-1,-1 0 1,0-1 0,0 1-1,1 0 1,-1 0 0,0-1-1,0 1 1,0 0 0,0 0 0,1-1-1,-1 1 1,0 0 0,0 0-1,0-1 1,0 1 0,0 0-1,0-1 1,10-12-3754,-1-5-2777</inkml:trace>
  <inkml:trace contextRef="#ctx0" brushRef="#br0" timeOffset="10549.5">2739 1918 12291,'0'0'9812,"8"-5"-8990,-4 2-717,28-20 389,-30 21-457,-1 1 0,0 0 0,1-1 0,-1 1 0,0-1 0,0 1 0,0-1 0,0 1 0,0-1 0,-1 0 0,1 0 0,0 1 0,-1-1 1,1 0-1,-1 0 0,0 0 0,0 0 0,0 1 0,1-1 0,-2 0 0,1 0 0,0-3 0,-1 5 2,1 0 1,0-1 0,0 1-1,0 0 1,-1-1-1,1 1 1,0 0-1,0 0 1,-1 0 0,1-1-1,0 1 1,-1 0-1,1 0 1,0 0-1,0 0 1,-1-1 0,1 1-1,0 0 1,-1 0-1,1 0 1,0 0-1,-1 0 1,1 0 0,0 0-1,-1 0 1,1 0-1,-1 0 1,1 0-1,0 0 1,-1 0 0,1 0-1,0 1 1,0-1-1,-1 0 1,1 0-1,0 0 1,-1 0 0,1 1-1,0-1 1,-1 0-1,1 0 1,0 0-1,0 1 1,0-1 0,-1 0-1,1 0 1,0 1-1,0-1 1,0 0-1,-1 1 1,1-1 0,0 0-1,0 1 1,0-1-1,0 0 1,0 1-1,0 0 1,0 3 72,0 1 1,0-1-1,0 1 0,1-1 1,0 1-1,0-1 1,0 0-1,0 1 0,1-1 1,-1 0-1,1 0 0,0 0 1,1 0-1,-1 0 0,1-1 1,-1 1-1,1 0 0,0-1 1,0 0-1,1 0 1,-1 0-1,1 0 0,3 2 1,-2-3-341,-1 0 1,1 0 0,-1-1 0,1 0 0,0 1 0,0-2-1,-1 1 1,1 0 0,0-1 0,0 0 0,0 0 0,0 0 0,0-1-1,5-1 1,9-6-4107,-7-4-2673</inkml:trace>
  <inkml:trace contextRef="#ctx0" brushRef="#br0" timeOffset="10984.48">2946 1806 13731,'0'0'12043,"80"74"-11891,-66-62-152,-1-2-921,-1-7-1439,-5-1-3401</inkml:trace>
  <inkml:trace contextRef="#ctx0" brushRef="#br0" timeOffset="10985.48">3048 1815 12379,'0'0'9170,"-67"92"-8506,64-76-528,3-2-136,7-5-1761,6-8-3480</inkml:trace>
  <inkml:trace contextRef="#ctx0" brushRef="#br0" timeOffset="11436.03">3182 1850 13203,'0'0'3641,"1"13"-1484,1 7-1515,1-1 0,1 1 0,0-1 0,2 0 0,0-1 0,17 34-1,33 28 1361,-12-19 232,-40-49-770,-14-11-693,-14-13-188,17 6-556,0 0-1,0-1 1,1 0 0,0 0-1,1 0 1,0-1 0,0 0-1,1 0 1,-1 0 0,2-1-1,-1 1 1,1-1 0,1 0-1,-1 0 1,-1-17 0,0-15-938,1 1 0,3-54 0,1 47-408,-1 44 1251,0-3-153,0 0 1,0 0-1,0 1 1,1-1-1,0 0 1,2-6-1,-3 11 190,0 1 1,1-1 0,-1 1-1,0-1 1,1 0-1,-1 1 1,0-1-1,1 1 1,-1-1-1,1 1 1,-1-1-1,1 1 1,-1-1-1,1 1 1,-1 0-1,1-1 1,0 1-1,-1 0 1,1-1-1,-1 1 1,1 0-1,0 0 1,1-1-1,-1 2 11,1-1 0,-1 0 0,1 0 0,0 1 0,-1-1-1,1 1 1,-1-1 0,1 1 0,-1 0 0,1 0 0,-1-1 0,1 1-1,-1 0 1,2 2 0,9 6 74,0 0-1,0 1 1,-1 1-1,-1 0 1,1 0-1,-2 1 1,0 0-1,0 1 0,10 21 1,-19-33 7,1 1 0,-1 0 0,0-1 1,1 1-1,-1 0 0,0 0 0,0-1 0,0 1 1,-1 0-1,1-1 0,0 1 0,-1 0 0,1-1 0,-1 1 1,1 0-1,-1-1 0,0 1 0,0-1 0,1 1 0,-1-1 1,0 0-1,0 1 0,-1-1 0,1 0 0,0 1 1,0-1-1,-1 0 0,1 0 0,0 0 0,-1 0 0,1-1 1,-1 1-1,0 0 0,1-1 0,-1 1 0,1-1 0,-4 1 1,0 1-146,-1 0 1,1-1 0,-1 0-1,0 0 1,1-1 0,-1 0 0,0 0-1,1 0 1,-1 0 0,-8-2-1,14 1-194,-1 1 0,0 0-1,0-1 1,0 1 0,1-1-1,-1 1 1,0-1 0,0 0-1,1 1 1,-1-1 0,0 0-1,1 1 1,-1-1 0,1 0-1,-1 0 1,1 1 0,-1-1-1,1 0 1,0 0 0,-1 0-1,1 0 1,0 0 0,0 1-1,-1-1 1,1 0 0,0-2-1,-2-13-7800</inkml:trace>
  <inkml:trace contextRef="#ctx0" brushRef="#br0" timeOffset="12013.74">3412 1591 9418,'0'0'13515,"4"0"-12459,-1 0-919,0 1-1,0 0 0,0 0 1,0 1-1,0-1 1,0 0-1,0 1 1,0 0-1,-1 0 1,1 0-1,-1 0 1,1 0-1,-1 0 0,0 0 1,0 1-1,0-1 1,0 1-1,0 0 1,0 0-1,1 3 1,36 74 750,-27-54-710,-2-4 147,0 0 0,-2 0 0,0 0 0,-2 1 0,0 0 0,-2 0 0,0 1 0,0 25 653,0-76-1902,5-9-6845,-7 21-284</inkml:trace>
  <inkml:trace contextRef="#ctx0" brushRef="#br0" timeOffset="12559.71">3540 1509 9298,'0'0'8568,"18"7"-6592,-2-2-1492,-9-4-336,0 1 0,0 0-1,0 1 1,-1 0 0,1 0 0,-1 0 0,0 0 0,0 1 0,0 0-1,0 1 1,-1-1 0,0 1 0,0 0 0,0 0 0,4 7 0,10 16 188,-2 1 1,-1 1 0,-2 1-1,-1 0 1,-1 0 0,-1 1 0,-2 1-1,5 35 1,-9-32 1777,2 72 0,-7-108-2120,0 0 1,0 0-1,-1 1 0,1-1 0,0 0 0,0 0 0,0 0 0,-1 0 0,1 0 0,0 1 0,0-1 1,-1 0-1,1 0 0,0 0 0,0 0 0,-1 0 0,1 0 0,0 0 0,0 0 0,-1 0 0,1 0 0,0 0 1,0 0-1,-1 0 0,1 0 0,0 0 0,0 0 0,-1 0 0,1 0 0,0 0 0,0-1 0,-1 1 0,1 0 1,0 0-1,0 0 0,0 0 0,-1 0 0,1-1 0,0 1 0,0 0 0,0 0 0,0 0 0,-1-1 1,1 1-1,0 0 0,0-1 0,-11-9-2495,7-1-1815,1-2-2169</inkml:trace>
  <inkml:trace contextRef="#ctx0" brushRef="#br0" timeOffset="13101.91">4633 963 6041,'0'0'19164,"13"0"-17517,185 1 795,-135-4-9885,-83 8 875</inkml:trace>
  <inkml:trace contextRef="#ctx0" brushRef="#br0" timeOffset="13558.55">4716 1326 11562,'0'0'8074,"87"25"-6073,-52-20-113,3-2-384,1-3-255,-2 0-329,-9 0-496,-8 0-304,-8 0-120,-9 0-528,-3-3-977,-3-3-1071,-11 0-4866</inkml:trace>
  <inkml:trace contextRef="#ctx0" brushRef="#br0" timeOffset="14766.93">5541 273 11506,'0'0'13243,"-4"-12"-12629,-11-39-373,14 49-237,1 0-1,0 0 1,0 0-1,0 0 1,0 0-1,0 0 1,0 0-1,1 0 1,-1 0-1,1 0 1,-1 0-1,1 0 1,0 0-1,0 0 1,0 1-1,0-1 1,0 0-1,0 1 1,0-1 0,0 1-1,1-1 1,-1 1-1,1-1 1,-1 1-1,1 0 1,0 0-1,-1 0 1,1 0-1,0 0 1,0 0-1,-1 0 1,1 1-1,0-1 1,0 1-1,0-1 1,3 1-1,0-2 9,0 1-1,1 0 0,-1 1 1,1 0-1,-1 0 1,1 0-1,-1 0 0,1 1 1,-1 0-1,0 0 0,6 2 1,-7-1 24,0 1 0,0 0 1,0 0-1,-1 1 0,1-1 0,-1 0 0,0 1 1,0 0-1,0 0 0,-1 0 0,1 0 0,-1 0 1,0 1-1,0-1 0,-1 1 0,1-1 1,-1 1-1,0 0 0,0-1 0,-1 1 0,1 7 1,0 1 13,0-1 0,-1 0 0,-1 1 0,0-1 0,-1 1 0,0-1 0,-5 17 0,0-13-4,0 1-1,-1-2 1,-1 1-1,0-1 0,-1 0 1,-15 17-1,-79 75 907,84-87-601,20-20-346,-1 0 1,1 0-1,0 0 1,0 0-1,0 1 1,0-1-1,0 0 0,0 0 1,0 0-1,-1 0 1,1 0-1,0 0 1,0 1-1,0-1 1,0 0-1,0 0 1,0 0-1,0 0 0,0 0 1,0 1-1,0-1 1,0 0-1,0 0 1,0 0-1,0 0 1,0 0-1,0 1 1,0-1-1,0 0 0,0 0 1,0 0-1,0 0 1,0 0-1,0 1 1,0-1-1,1 0 1,-1 0-1,0 0 1,0 0-1,0 0 0,0 0 1,0 1-1,0-1 1,0 0-1,1 0 1,-1 0-1,0 0 1,0 0-1,0 0 1,0 0-1,0 0 0,0 0 1,1 0-1,-1 0 1,0 0-1,0 0 1,17 3 163,29-2-26,-38-1-99,29 2 153,50 8 1,-51-4 350,50 0 832,-94-17-3762,4 3-2354</inkml:trace>
  <inkml:trace contextRef="#ctx0" brushRef="#br0" timeOffset="15130.82">5861 506 13555,'0'0'9843,"6"15"-8704,5 20-223,-1 0 1,7 45-1,-4-6 1424,-10-67-2088,-1-10-997,0-39-5466,-2 19-804</inkml:trace>
  <inkml:trace contextRef="#ctx0" brushRef="#br0" timeOffset="15610.97">6224 81 11082,'0'0'12519,"-15"0"-11684,5-1-874,-4 1 427,-1 0-1,1 1 1,-1 0 0,-20 5-1,32-5-320,0-1-1,0 1 1,0 0 0,0 0-1,0 0 1,0 1-1,0-1 1,0 1-1,0 0 1,1-1-1,-1 1 1,1 0-1,-1 0 1,1 1-1,0-1 1,0 0-1,0 1 1,0 0 0,0-1-1,1 1 1,-1 0-1,1 0 1,0 0-1,-1 0 1,1 0-1,1 0 1,-1 0-1,0 0 1,0 4-1,1 1-57,0-1 0,0 0 0,1 0-1,0 1 1,0-1 0,1 0 0,0 0-1,0 0 1,0 0 0,1-1-1,0 1 1,7 10 0,-1-5-14,1 0 1,1 0-1,0-1 1,23 19-1,-7-9 10,-7-5-23,-1 0 0,0 1 0,24 27 0,-40-40 24,1 0 0,-1 0 0,0 1-1,0-1 1,-1 1 0,1 0 0,-1 0-1,0 0 1,0 0 0,-1 0 0,1 0-1,-1 1 1,0-1 0,-1 0 0,1 1 0,-1-1-1,0 0 1,0 1 0,-1-1 0,0 0-1,-2 11 1,1-14 28,1 1 0,-1-1-1,1 0 1,-1 0 0,0 0 0,0 0-1,0 0 1,0 0 0,-1-1-1,1 1 1,0 0 0,-1-1 0,1 0-1,-1 0 1,1 0 0,-1 0 0,1 0-1,-1 0 1,0-1 0,-5 1 0,-60 5 655,61-6-665,-61 0-92,68-1-3,-1 1-1,0 0 1,1 0 0,-1-1 0,0 1-1,1-1 1,-1 1 0,0 0 0,1-1 0,-1 1-1,1-1 1,-1 0 0,1 1 0,-1-1 0,1 1-1,-1-1 1,1 0 0,0 1 0,-1-1 0,1 0-1,0 0 1,0 1 0,-1-1 0,1 0 0,0 0-1,0 1 1,0-1 0,0 0 0,0 0 0,0 0-1,2-26-5335,4 7-1843</inkml:trace>
  <inkml:trace contextRef="#ctx0" brushRef="#br0" timeOffset="16053.84">6407 430 7882,'0'0'16531,"102"-14"-15323,-69 10-583,-1 2-417,-7 1-208,-8-1-1201,-7 1-1543</inkml:trace>
  <inkml:trace contextRef="#ctx0" brushRef="#br0" timeOffset="16453.06">6778 136 11362,'0'0'8921,"15"-10"-8260,53-32-112,-64 39-433,1 1 1,-1 0 0,1 0 0,-1 0-1,1 1 1,0 0 0,-1-1 0,1 2-1,0-1 1,0 0 0,0 1 0,0 0-1,0 0 1,0 1 0,0-1 0,-1 1-1,1 0 1,0 0 0,0 1 0,5 2-1,-7-3-24,0 2-1,0-1 0,0 0 1,0 1-1,0-1 0,0 1 1,0 0-1,-1 0 0,0 0 0,1 0 1,-1 0-1,0 1 0,-1-1 1,1 1-1,-1-1 0,1 1 0,-1 0 1,0-1-1,0 1 0,-1 0 1,1 0-1,-1 4 0,1 6-39,-2-1 1,0 1-1,0-1 0,-1 1 0,-1-1 1,0 0-1,-1 0 0,0 0 0,-11 21 1,-5 2 85,-45 62 0,-9 15 1194,73-110-1274,-1 0 0,1-1 0,0 1-1,0-1 1,0 1 0,0 0 0,0 0 0,1 0-1,-1 4 1,1-6-51,0 0 0,0 0 1,1-1-1,-1 1 0,0 0 0,0-1 0,1 1 1,-1 0-1,0-1 0,1 1 0,-1 0 0,1-1 1,-1 1-1,1-1 0,-1 1 0,1-1 0,-1 1 0,1-1 1,0 1-1,-1-1 0,1 0 0,0 1 0,-1-1 1,1 0-1,0 1 0,-1-1 0,1 0 0,0 0 1,0 0-1,-1 0 0,1 0 0,0 0 0,0 0 0,-1 0 1,1 0-1,0 0 0,0 0 0,197 0 16,-183-4-3568,-8-4-2548</inkml:trace>
  <inkml:trace contextRef="#ctx0" brushRef="#br0" timeOffset="16894.2">7168 453 12979,'0'0'11612,"3"15"-10449,35 116 1169,-33-113-2175,-2 0 1,0 0-1,-1 1 0,0 24 1,0-105-6742,3 27-278</inkml:trace>
  <inkml:trace contextRef="#ctx0" brushRef="#br0" timeOffset="17309.91">7430 0 11690,'0'0'8556,"-3"16"-6122,-16 67-943,4 0 1,3 2-1,0 124 1,12-204-1467,1 1-1,0-1 0,0 0 1,0 1-1,1-1 0,0 0 1,0 0-1,0 0 1,0 0-1,1 0 0,0-1 1,0 1-1,0-1 0,0 0 1,1 0-1,0 0 1,0 0-1,0-1 0,0 1 1,1-1-1,-1 0 1,1 0-1,0-1 0,0 1 1,0-1-1,0 0 0,0-1 1,10 3-1,-8-2-16,0-1 0,0 0 0,0 0 0,1-1 0,-1 1-1,0-2 1,0 1 0,0-1 0,0 0 0,0 0 0,0-1 0,0 0 0,-1 0-1,1-1 1,0 0 0,-1 0 0,0-1 0,0 1 0,0-1 0,0 0-1,10-10 1,-15 12 0,1 1-1,0-1 1,-1 0-1,1 0 1,-1 0-1,0 1 1,0-1-1,0-1 1,0 1-1,0 0 1,0 0-1,0 0 1,0 0-1,-1-1 1,1 1-1,-1 0 1,0 0-1,0-1 1,0 1-1,0 0 1,0-1-1,0 1 0,-1 0 1,0-3-1,0 1 10,-1 1-1,0 0 0,0 0 0,-1 0 1,1 0-1,0 0 0,-1 1 0,0-1 0,0 1 1,0-1-1,0 1 0,0 0 0,-5-2 1,-9-5 48,-1 2 0,1 0 1,-1 1-1,-30-5 1,41 9-214,1 1-1,-1-1 1,0 2 0,0-1-1,1 1 1,-1 0 0,0 1-1,0-1 1,1 1 0,-1 1 0,-7 1-1,8 0-611,0-1-1,1 1 0,0 1 0,0-1 0,0 0 1,0 1-1,-8 8 0,-7 9-4685</inkml:trace>
  <inkml:trace contextRef="#ctx0" brushRef="#br0" timeOffset="17816.17">5566 1058 7562,'0'0'9807,"14"0"-7417,410-11 5228,227-30-6792,-234 12-275,-340 25-517,-3 1-31,0-2 1,0-4 0,129-33-1,-203 42-4,-1 0 0,1 0-1,0 0 1,0-1 0,0 1 0,0 0-1,0 0 1,0 0 0,0 0 0,0 0-1,0 0 1,0-1 0,0 1 0,-1 0 0,1 0-1,0 0 1,0 0 0,0 0 0,0-1-1,0 1 1,0 0 0,0 0 0,0 0-1,0 0 1,0 0 0,1-1 0,-1 1-1,0 0 1,0 0 0,0 0 0,0 0-1,0 0 1,0-1 0,0 1 0,0 0-1,0 0 1,0 0 0,0 0 0,1 0-1,-1 0 1,0 0 0,0-1 0,0 1 0,0 0-1,0 0 1,0 0 0,1 0 0,-1 0-1,0 0 1,0 0 0,0 0 0,0 0-1,0 0 1,1 0 0,-1 0 0,0 0-1,0 0 1,0 0 0,0 0 0,0 0-1,1 0 1,-1 0 0,0 0 0,0 0-1,0 0 1,0 0 0,0 0 0,1 0-1,-18-4-425,-22 0-1160,5 3-1873,1 1-3098</inkml:trace>
  <inkml:trace contextRef="#ctx0" brushRef="#br0" timeOffset="18364.09">6141 1352 11090,'0'0'6479,"-2"14"-4564,2-11-1887,-3 13 685,2 0 0,0 0 1,1 23-1,1-33-471,0 1-1,0-1 1,0 1 0,1-1 0,0 1 0,0-1 0,1 0 0,0 0 0,0 0-1,0 0 1,1-1 0,-1 1 0,8 7 0,-6-8-89,1-1 0,0 1 1,0-1-1,0 0 0,0 0 1,1 0-1,-1-1 0,1 0 0,0-1 1,0 0-1,0 0 0,0 0 1,1-1-1,-1 1 0,0-2 1,1 1-1,13-2 0,-17 1-105,1-1-1,-1 1 0,0-1 1,1 0-1,-1 0 1,0 0-1,0-1 1,0 0-1,0 1 1,0-1-1,0-1 1,0 1-1,-1 0 0,1-1 1,-1 0-1,0 0 1,1 0-1,-1 0 1,-1-1-1,1 1 1,0-1-1,-1 1 0,0-1 1,0 0-1,0 0 1,0 0-1,-1 0 1,0 0-1,1-1 1,0-7-1,-2 6-19,0-1 0,0 1 1,0 0-1,-1 0 0,1-1 0,-2 1 0,1 0 0,-1 0 0,0 0 1,0 0-1,0 0 0,-1 1 0,0-1 0,0 1 0,-1 0 0,1 0 1,-1 0-1,0 0 0,-1 0 0,1 1 0,-6-5 0,1 2-180,0 0 1,0 1-1,-1 0 0,1 1 0,-1 0 0,0 1 0,-1-1 1,1 2-1,-1 0 0,0 0 0,-15-2 0,23 5-122,0 0-1,0 0 1,0 0 0,0 0-1,0 0 1,0 1 0,0-1-1,0 1 1,-5 1-1,6-1-226,0 0-1,0 0 0,1 0 1,-1 1-1,0-1 0,0 0 1,1 1-1,-1-1 0,1 1 1,-1 0-1,1-1 0,0 1 0,-2 3 1,-6 15-5507</inkml:trace>
  <inkml:trace contextRef="#ctx0" brushRef="#br0" timeOffset="18726.37">6594 1557 11763,'0'0'11290,"5"88"-10426,0-67 80,0 2-168,0-2-231,-2 0-105,0-3-120,-1-3-176,0-6-144,-2-4-368,5-5-1153,0-9-1111,-2-8-3970</inkml:trace>
  <inkml:trace contextRef="#ctx0" brushRef="#br0" timeOffset="19183.79">6790 1275 7826,'0'0'9283,"-7"14"-7005,0-2-1789,0 1-1,2 0 1,-1 0 0,2 1 0,0-1-1,0 1 1,1 0 0,1 0 0,0 18 0,1-22-224,2-1 1,-1 0 0,1 0 0,1-1 0,0 1 0,0 0 0,0 0 0,1-1 0,8 16 0,-9-20-193,1 0 1,0 0 0,0 0 0,0-1 0,0 1 0,1-1 0,0 0 0,-1 0 0,1 0 0,0 0 0,0-1 0,0 1 0,1-1 0,-1 0 0,1 0 0,-1-1 0,1 1 0,-1-1 0,1 0 0,6 0 0,-4 0-32,-1-1-1,1 1 0,0-1 1,-1-1-1,1 1 0,-1-1 1,1 0-1,-1-1 0,1 1 1,-1-1-1,0 0 0,8-5 1,-10 5-32,-1 0 0,0-1 0,1 1 0,-1-1 0,0 0 0,0 0 0,-1 0 0,1 0 0,-1-1 0,1 1 0,-1-1 0,0 1 0,0-1 0,-1 0 0,1 0 0,-1 0 0,0 0 0,0 0 1,0 0-1,0-7 0,0 4-31,0 1 1,-1 0-1,0-1 1,0 1-1,-1-1 1,1 1-1,-1 0 1,-1 0-1,1-1 0,-1 1 1,0 0-1,-1 0 1,1 1-1,-1-1 1,0 0-1,-1 1 1,0 0-1,1 0 1,-1 0-1,-1 0 1,1 0-1,-1 1 1,0 0-1,0 0 1,0 0-1,0 1 1,-1 0-1,0 0 1,1 0-1,-1 0 1,0 1-1,0 0 1,0 0-1,-1 1 1,1 0-1,-7-1 1,9 2-211,1 0 1,-1 0 0,0 0-1,0 1 1,1-1 0,-1 1-1,0 0 1,1 0 0,-1 0-1,-4 3 1,-16 15-5254,11-3-1124</inkml:trace>
  <inkml:trace contextRef="#ctx0" brushRef="#br0" timeOffset="19647.43">7108 1250 4961,'0'0'12949,"-16"7"-10889,-51 25-300,66-31-1692,-1-1 0,1 1 0,0 0 0,-1 0 0,1 1 0,0-1 0,-1 0 0,1 0 0,0 1 0,0-1 0,0 0 0,0 1 0,0-1 0,0 1 0,1 0 0,-1-1 0,0 1 0,1 0 0,-1-1 0,1 1 0,0 0 0,0-1 0,-1 1 0,1 0 0,0 0 0,1-1 0,-1 1 0,0 0 0,0 0 0,1-1 0,-1 1 0,1 0 0,-1-1 0,1 1 0,0-1 0,-1 1 0,3 2 0,1 2 17,0 0 1,1 0-1,0-1 1,0 0-1,0 0 1,9 7-1,85 57 51,-67-49-167,-1 2 1,0 1-1,-2 2 0,-1 0 1,27 32-1,-42-32 355,-13-24-312,0 0 0,0-1 0,0 1-1,0-1 1,0 1 0,0-1 0,0 1-1,-1-1 1,1 1 0,0-1 0,0 1-1,0 0 1,-1-1 0,1 0 0,0 1-1,-1-1 1,1 1 0,0-1 0,-1 1-1,1-1 1,-1 0 0,1 1 0,-1-1-1,1 0 1,-1 1 0,1-1 0,-1 0-1,-5 2 39,1-1 0,-1 0 0,1 0 0,-1-1 0,1 1 0,-11-2 0,6 1-73,-27 1-11,-1-2-1,1-2 1,0-2-1,0 0 1,-57-18-1,92 22 39,1 1-1,-1 0 0,1-1 0,-1 1 0,1-1 0,-1 1 0,1-1 0,0 0 0,-1 0 0,1 1 0,0-1 1,0 0-1,0 0 0,0 0 0,0 0 0,0-1 0,0 1 0,0 0 0,0 0 0,0-1 0,0-1 0,1 2-2,0 0 0,0 0 0,0 0 0,1 0 0,-1 0 0,1 0 0,-1 1 0,0-1 0,1 0 0,0 0 0,-1 0-1,1 0 1,0 0 0,-1 1 0,1-1 0,0 0 0,0 1 0,-1-1 0,1 0 0,0 1 0,0-1 0,1 0 0,9-4-2,1-1 0,0 1 1,16-4-1,3 0 9,5-1-106,61-26 0,-88 32 84,0 0-1,-1-1 1,1 0 0,-1-1 0,0 1 0,-1-2-1,0 1 1,0-1 0,0 0 0,0 0 0,10-17-1,-15 21 18,0 0 0,0-1-1,0 0 1,0 1 0,-1-1-1,1 0 1,-1 0 0,0 0-1,0 0 1,0 0 0,-1 0-1,1 0 1,-1 0 0,0 0-1,0 0 1,0 0 0,-1 0-1,0-1 1,0 1-1,0 1 1,0-1 0,0 0-1,-1 0 1,1 0 0,-1 1-1,0-1 1,-1 0 0,1 1-1,0 0 1,-1 0 0,0 0-1,0 0 1,0 0 0,0 0-1,-4-2 1,-3-2 29,0 2 0,-1-1 0,1 1 0,-1 1 0,0 0 0,0 0 0,0 1 0,0 1 0,-1 0 0,1 0 0,-16 0 1,18 2-169,-42 3-201,48-2-99,0-1 0,1 1 0,-1 0 0,1 1 1,-1-1-1,1 0 0,-1 1 0,1-1 1,0 1-1,0 0 0,0-1 0,0 1 0,0 0 1,0 1-1,-3 3 0,-3 8-6450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1T11:43:01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15131,'0'0'15194,"0"0"-15140,-1 0 0,1 0 0,0 0 0,0 1 1,-1-1-1,1 0 0,0 0 0,0 1 0,-1-1 0,1 0 0,0 0 0,0 1 0,0-1 0,-1 0 0,1 1 0,0-1 0,0 0 0,0 0 1,0 1-1,0-1 0,0 0 0,0 1 0,0-1 0,0 1 0,0-1 0,0 0 0,0 1 0,0-1 0,0 0 0,0 1 0,0-1 0,0 1 1,23 6 10,-1-1 1,1-1 0,1-1 0,-1 0 0,33-1 0,117-10 196,-88-6-262,-65 8 0,0 1 0,0 1 0,1 1 0,-1 1 0,24 2 0,-43-1 0,0 1 0,0-1 0,0 0 0,-1 1 0,1-1 0,0 1 0,-1-1 0,1 1 0,0 0 0,-1-1 0,1 1 0,-1 0 0,1-1 0,0 1 0,-1 0 0,0 0 0,1 0 0,-1-1 0,0 1 0,1 0 0,-1 0 0,0 0 0,0 0 0,0 0 0,1-1 0,-1 1 0,0 0 0,0 0 0,0 0 0,-1 0 0,1 0 0,0 0 0,0-1 0,0 1 0,-1 0 0,1 0 0,0 0 0,-1 0 0,0 1 0,-15 35 0,-102 177 0,57-97 0,-151 212 0,210-327 0,0 0 0,0 1 0,0-1 0,0 1 0,0-1 0,0 1 0,1 0 0,0 0 0,-1 0 0,1 0 0,0 0 0,0 0 0,0 4 0,1-6 0,0 0 0,0-1 0,1 1 0,-1 0 0,0-1 0,1 1 0,-1-1 0,0 1 0,1-1 0,-1 1 0,0-1 0,1 1 0,-1-1 0,1 1 0,-1-1 0,1 1 0,-1-1 0,1 0 0,0 1 0,-1-1 0,1 0 0,0 1 0,29 4 0,11-5 0,0-2 0,73-12 0,-67 6 0,76-2 0,-112 9 0,1 1 0,0 0 0,0 1 0,0 1 0,0 0 0,-1 0 0,1 1 0,-1 0 0,0 1 0,0 1 0,0-1 0,10 8 0,-21-13-1,-3 1-127,0-1 0,1 0 0,-1-1 1,0 1-1,1 0 0,0-1 0,-1 1 1,1-1-1,-4-3 0,-30-40-8586,17 24 287</inkml:trace>
  <inkml:trace contextRef="#ctx0" brushRef="#br0" timeOffset="413.87">187 478 3473,'0'0'14203,"81"-6"-13091,-42-2 312,6-1-824,23-2-600,-10 1-720,-7 3-4681</inkml:trace>
  <inkml:trace contextRef="#ctx0" brushRef="#br0" timeOffset="811.57">1039 474 15067,'0'0'8306,"81"1"-7490,-50 0 40,0 0-216,-1 1-295,-5 1-57,-4-2-248,-7 1-40,-8-2-1297</inkml:trace>
  <inkml:trace contextRef="#ctx0" brushRef="#br0" timeOffset="812.57">1021 693 10658,'0'0'11507,"85"1"-10123,-57-1-288,2 0-232,2 0-479,0 0-385,15-7-72,-9-1-1321,-5-1-4672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8.3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0 365 0,'-1'14'21'15,"1"5"-11"-15,0-1 53 0,10 0-63 32,13 1-1-32,10-1-66 15,7-7-237-15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7.7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0 375 0,'7'14'12'0,"0"7"57"0,3 8 11 16,1 9-31-16,-3 5-23 0,2 1-14 15,-1 2-11-15,2-3-1 16,-1-3-33-16,5-2-127 16,0-6-271-16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7.5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0 642 326 0,'30'-9'23'16,"6"-33"29"-16,7-17 3 0,-16 16-19 16,-6-4-19-16,-7-3-13 31,-9-2-1-31,-5-5-2 15,0-2 4-15,-1-1-4 16,-14 5-1-16,1 8 3 16,4 14 6-16,2 13 7 0,3 11 5 15,1 9-1-15,4 9-20 16,0 23-3-16,0 19 3 16,0 13 1-16,0 9 0 15,6 2 2-15,9 2 0 16,2-4 1-16,4-3 3 15,0-13 0-15,9-12 0 16,0-13-5-16,6-16-2 16,3-16-4-16,-2-3-29 15,2-33-84-15,-9-20-182 0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6.4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0 309 0,'0'0'58'16,"0"19"-56"-16,3 16 32 15,10 12 16-15,1 11-27 16,6 2-12-16,-4 2-3 0,0-3-3 16,-2-5 2-16,-5-7 2 15,-2-3 6-15,-3-13 9 0,-1-8 4 16,0-12 0-16,-3-8 0 15,0-3 8 1,0 0 15-16,0-15 13 0,0-13-28 31,0-8-30-31,0-3 2 0,-4-2-3 16,1 3-5 0,0 1 0-16,3 12 0 0,0 10-13 15,11 9-19-15,13 6-32 16,4 0-32-16,-1 10-115 15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5.4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0 412 0,'0'0'36'0,"0"0"-34"15,0 10 37-15,6 10 31 16,6 1-33-16,3 7-22 16,1 0-10-16,1 3-5 0,-2-1-24 15,1 4-123-15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5.1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160 41 207 0,'0'-14'138'0,"0"1"-120"16,-6 4 73-16,-9 5-31 16,-2 4-26-16,0 0 6 0,-2 4-11 15,-2 12-10-15,-2 10-4 16,4 1 3-16,5 5-6 0,8 3-3 15,6 1 0-15,0 0 0 16,2 0-3-16,18-4-4 16,9-2-2-16,6-10 0 15,4-8-5-15,4-8-17 16,-1-4-43-16,-3-4-97 16,-7-18-168-1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30.9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0 475 0,'1'11'84'0,"-1"7"-82"16,0 8 52-16,0 3-7 0,0 2-26 15,-10-3-19-15,2-3-2 16,-2-2-46-16,-4-8-181 16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30.7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49 184 0,'0'0'280'0,"4"0"-265"16,14 0 29-16,13 0 31 15,10-3-30-15,14-3-25 16,9-2-13-16,3-1-7 16,-2-1-23-16,-8 4-66 0,-11-1-116 15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30.5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11 222 0,'-3'-5'128'16,"0"3"-82"-16,3 2 12 15,0 0 1-15,-1 0-19 16,1 10-22-16,0 11 19 16,0 8-13-16,0 7-6 15,0 10-4 1,4 1-6 0,3 5-4-16,-1 0-1 15,-2-3 2-15,5-6 4 0,3-5-2 16,3-11 7-16,8-6-7 0,6-7-4 15,3-6 4-15,4-8 4 16,0 0-9-16,0-8 0 16,-2-11-1-16,-5-3-1 15,-5-1 0-15,-5 2 1 16,-10-3 0-16,-8 4 2 16,-1 0-1-16,0 2-1 15,-16 4 0-15,-1 1-1 0,3 6 3 16,0 4 3-16,2 3-2 31,-1 0-1-31,3 3-3 16,-1 13 0-16,2 6 0 0,6 4 0 15,0 4 1-15,3-2 4 16,0 1 1-16,6-5 2 16,10-1-5-16,7-6-2 15,8-5 0-15,5-5 0 16,7-7-1-16,1 0 0 0,-2-9-10 15,-9-10-27-15,-7-2-21 16,-9 2-46-16,-8-2-81 16,-9-6-219-16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9.8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2 410 0,'-6'0'0'0,"6"0"19"16,0 0 4-16,0 0-23 16,0 0-25-16,14 0-87 0,6-2-170 15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9.3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157 2 218 0,'-18'-2'123'16,"-1"2"-87"-16,2 0 43 0,0 0-26 15,-4 0 5-15,4 0-16 16,-3 2-14-16,7 5-13 15,5-1-9-15,2 5-4 16,6-1-1-16,0 6-1 16,6 3 3-16,11-3-1 15,7 1-2 1,2-1-1-16,3-1-2 16,4-1 2-16,-3 0-3 15,-3 0 4-15,-4 0-2 16,-9-2 1-16,-5-2-1 15,-6 3 0-15,-3-2 2 16,0 0 2-16,-4-2 0 0,-12-2 1 16,1 0 0-16,-3-5 0 0,-2 0 0 15,-2 0 0-15,-2-2 0 16,0 0 0-16,2 0-1 16,3-6-2-16,4-3-3 15,6-2-9-15,2-1-31 16,7 3-28-16,0-1-42 15,0 2-58-15,19 4-93 0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7.7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0 413 0,'0'0'0'31,"0"0"-43"-31,9 0 42 15,9 4-29-15,8-2-88 0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4.9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0 566 234 0,'15'4'26'16,"-2"-1"64"-16,5-3-18 15,0 0-3-15,5-7 5 16,4-16-28-16,4-4-21 15,1-8-8-15,-3-7-6 16,-5-4-10-16,-8-3-1 0,-9-2 0 16,-7 0-1-16,0 2-7 15,-21 2 0-15,-8 3 5 16,-2 6 1-16,1 7 0 16,4 9 1-16,7 11 1 15,7 11-1-15,1 0 0 16,5 33 1-1,6 13 0-15,0 14 3 16,0 6 1-16,19 4 1 16,3-2 0-16,5-7 6 0,6-4 3 15,1-11 3 1,2-8-6-16,3-7-1 0,2-14-9 16,-1-10-1-16,-2-7-5 15,-1-10-31-15,-4-16-54 0,-6-10-90 16,-14-8-211-16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4.3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265 334 257 0,'4'-20'78'16,"-4"6"-67"-16,0 1 56 15,0-1 0-15,-8-2-38 16,-9 1-16-16,-4 2 10 0,-1 4-4 16,-6 2-4-16,1 7-8 15,0 0-2-15,1 0-2 0,3 19-2 16,2 6 4 0,2 4 3-16,5 1 2 0,4 3 3 15,4 0 2-15,6-3-5 16,0-2-1-1,4-4-2-15,13-5-1 16,5-7-2-16,4-8-3 16,-2-4 1-16,3-8 4 15,-2-17-2-15,-2-6-2 16,0-7-2-16,-8-6-3 16,-6-4-2-16,-6-2-2 15,-3 1 4-15,0 1-7 0,-17 6 6 16,-5 0 1-16,1 9 3 15,2 11 0-15,8 8 2 16,3 9 5-16,7 5 6 16,1 15-13-16,0 21 1 15,4 13-1-15,16 7 8 16,0 0-1-16,5 1 1 0,-1-6 2 16,1-7 0-16,3-5 1 15,2-9-2-15,2-8-4 0,2-6 3 16,1-10-5-16,-1-6-1 15,-3-4-2-15,-2-19 1 16,-9-3-1-16,-6-1-6 16,-9-4-3-1,-5 2 3-15,0 0-5 16,-10 3 0-16,-7 5 5 16,1 7 6-16,6 9 0 15,5 3 4-15,1 2 5 16,4 0-6-16,0 7-2 15,0 19 0-15,0 2 14 16,0 3-3-16,0-1-3 0,3-4 1 16,9-4-9-16,3-1-1 15,2-6-3-15,5-7-17 16,2-7-43-16,11-1-101 16,4-12-204-16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1.1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0 229 0,'-4'-2'197'0,"4"2"-197"0,0 0 0 16,4 7 15-16,16 2 7 16,9 3-22-16,5-2-54 0,4-3-134 15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18.7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77 514 269 0,'6'2'13'16,"1"-2"59"-16,0 0-6 15,5-2 0-15,2-17-8 16,6-9-30-16,0-5-15 16,-2-4-6-16,-4-3-4 0,-6-6-1 31,-8-3-2-31,0-2-2 15,-10 0-5-15,-17 2-10 0,-6 6 3 16,0 9 11-16,6 11 3 16,7 12 3-16,3 11 9 15,5 0-10-15,1 26-2 16,2 11 0-16,6 13 3 16,3 2 2-16,0 5 3 0,6-1-1 15,7-1-1-15,4-3 8 16,3-8 1-16,6-5 0 15,5-9-4-15,4-6 3 16,2-8-4-16,5-8 0 16,2-6 0-16,2-2-3 15,-3-10-1-15,-3-12-5 0,-8-5 0 16,-11 1-1-16,-8-3-2 16,-10 2 2-16,-3 0 0 15,0 3-4-15,-16 7 2 16,-4 4-1-16,-3 9 3 15,2 4 0-15,0 0 3 0,6 0-3 32,3 16 1-32,5 5-1 15,6 4 1-15,1 2 2 0,0-1 4 16,3-1 1-16,11 0-2 16,4-2-4-16,4-3-2 15,4-5-1-15,8-6-3 16,5-7-21-16,8-2-59 15,9 0-100-15,3-13-94 0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0.0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41 105 0,'-9'-15'169'16,"-4"2"-110"-16,0 5 33 15,3 3-42-15,0 5-12 16,2 0-5-16,-2 4-21 16,1 14-9-16,-1 4 1 15,4 3 1-15,3 4-3 16,2-3 1 0,1-2-2-16,0-3 0 15,0-8 0-15,0-4 4 16,0-5-2-16,0-4 5 15,8-2 6-15,5-20 7 16,5-7-13-16,0-2-8 0,-2 1-4 16,-6 2 0-16,-4 6 2 15,-5 11 2-15,-1 2 0 16,0 8 2-16,0 1 3 0,0 0-5 16,0 17-2-16,0 6 2 15,0 3 1-15,0 2 0 16,7-2 2-16,9-3-1 15,0-3 0-15,1-5 0 16,4-7 0 0,0-7 5-16,0-1 2 15,1-9-3-15,-4-10-1 16,-5-8-2-16,-3 0-1 0,-7 0-1 16,-3 1 2-1,0 3-2-15,0 6 3 0,0 5 4 16,-3 7 6-16,-1 5 4 15,2 0-1-15,2 5-17 16,0 19-7-16,0 11 7 16,0 11 0-16,10 1-1 15,6 8-5-15,0 0 3 16,-5-1-1-16,-2-1 2 0,-7-2-8 16,-2 0 10-1,0-6 0-15,-4-5 1 0,-10-7 1 16,-3-11-2-16,-2-7 2 0,1-9 0 15,-2-6 3-15,1-1 1 16,5-22 0-16,7-9 2 16,7-8-4-16,0-4-4 15,21 3 0-15,8 4-4 16,5 6 0 0,2 6 2-16,1 5 2 15,2 4-2-15,4 2 1 16,-3 2-3-16,-6-1 1 15,-5 1-1-15,-9-5 1 16,-6-3-2-16,-6-6 0 16,-8-4 0-16,0-2 5 15,-3 3 0-15,-10 4 2 0,-4 0-2 16,0 10 3-16,1 9 1 16,0 6 3-16,-1 0-1 15,2 25-3-15,1 7 1 16,4 8 12-16,6 4 2 0,4 3 9 15,0-2-4-15,6-8-1 16,19-6-8 0,11-11-8-16,10-8-6 15,10-12-8-15,0 0-32 16,0-20-49-16,-9-8-126 16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9.0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87 145 0,'0'19'111'0,"0"2"-105"16,0 5 42-16,2 1 12 16,6 2-28-16,1 2-5 15,1-4-3-15,2-3 0 0,-1-5-5 16,-5-5 14-16,-2-9-22 15,-3-3-2-15,-1-2 0 16,0 0 29-16,0-9 6 16,0-15-35-16,0-15-9 15,0-7-12-15,0-5-5 16,12-3-8 0,4 8-2-16,-3 10 12 15,-1 17 6-15,0 12 7 16,1 7-2-16,0 9 4 15,2 15 3-15,1 8 2 0,-1 2-1 16,-1 4-1-16,-3-2-2 16,0-3 1-16,-4-7 0 15,-3-5 4-15,-4-9 4 0,0-7 6 16,0-5 2-16,0 0 7 16,0-1 12-16,0-20-18 15,0-7-19-15,0-7 0 16,0-5-3-16,0 1-3 0,1 9-2 15,5 11 5-15,0 9 1 16,-1 10 0-16,0 0-3 16,5 12-3-16,6 10 8 15,-1 6 0-15,4 2 1 16,-2 0 0-16,0-3-1 16,2-3 0-16,-2-4-1 15,5-9-8-15,-1-3-61 16,-1-7-61-1,3-1-91-15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8.1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0 397 0,'0'0'19'0,"4"0"-8"0,0 13 47 16,5 8 5-16,1 0-17 15,-2 10-22-15,1-2-2 16,-2 2-8-1,-1 0-6-15,-3-6-2 16,0-7-3-16,-2-5-3 16,2-9 0-16,-2-4-5 15,-1-4-17-15,2-22-57 16,-2-19-183-16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6.1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0 200 305 0,'0'0'17'16,"0"0"28"-16,0 0 17 15,12 0 8-15,9-11-15 16,1-4-29-16,0-1-11 16,-3-2 1-1,-6 3-4-15,-4-1 1 16,-5 1-2-16,-4-1-2 15,0-2-3-15,0 2-3 16,-6 0 0-16,-2 5-2 16,-1 3-1-16,0 4 0 15,-1 4 0-15,0 0 0 16,-2 15-4-16,0 9 2 0,5 5 2 16,5 3 0-16,2 2 0 15,0 1 0-15,8-1 1 16,9-2-1-16,4-7 1 15,4-7 2-15,3-7 0 0,2-9 2 16,-1-2-1-16,-2-6-1 16,-2-20-1-1,-8-9 2-15,-7-3 0 16,-7 0-1-16,-3-2-2 16,0 3 1-16,-2 5 0 15,-3 6-2-15,3 13 1 16,2 8 3-16,0 5-4 15,7 0-5-15,18 5 5 16,5 14 1-16,1 4-1 0,-4-1 0 16,-1 3 0-16,-4 0 0 15,-6-4 0-15,-8-1 0 16,-6-5 2-16,-2 3 1 16,-6-5 0-16,-16 0 3 15,-6-5-6-15,-5-7-1 16,4-1-21-16,3 0-31 0,11-19-70 15,8-6-154-15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2:54.4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0 363 0,'10'0'9'0,"-4"0"36"16,1 0 15-16,3 7-4 16,0 8-4-16,-4 6-12 0,-3 11-5 15,-3 4-2-15,0 2-12 16,0 0-5-16,-5-5-7 16,-1-4-3-16,3-5-4 15,-1-8-2-15,3-7 0 16,-1-2 0-16,1-5-8 15,-1-2-22 1,-3 0-58-16,-2 0-153 16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9.6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3 289 0,'0'-2'72'0,"-1"2"-58"0,-1 0 23 15,1 4 15-15,1 15-2 16,0 4-6-16,0 0-1 16,1 3-12-16,8-1-14 0,0-1-4 15,-2-4-1-15,0 0 0 16,-3-6 1-16,-1-6-2 15,-1-4-3-15,0-4-5 16,-2 0-2-16,0 0 1 16,0-8-2-16,0-18-5 15,0-8-71 1,0-5-86-16,0-7-159 16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8.8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37 260 0,'-9'0'37'15,"4"0"16"-15,1 1-22 16,3 18 1-16,1 4 18 15,0-1-14-15,0 5-12 16,4-2 4-16,8-1-5 16,1 0-3-16,4-6-3 15,3-4-1 1,-2-6-4-16,2-6-1 16,2-2 7-16,1 0-2 15,-3-10 7-15,3-9-12 0,-6-4 4 16,-5-1-2-16,-8-2 1 15,-4-2-4-15,-3 0-5 16,-19-1-3-16,-5 5-1 16,-6 5-1-16,-1 8-1 0,5 8-8 15,6 3-6-15,10 0-6 16,8 5-41-16,5 9-66 16,0 4-60-16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8.4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63 212 0,'0'0'79'0,"0"0"-78"16,10 16 29-16,0 3 9 15,2 5-12-15,-2-1-6 0,2 1-5 16,-2-2-2-16,-5 1-6 16,0-6 0-16,-2-4 7 15,0-3 6-15,-3-7 2 16,2-1-1-16,-1-2 13 15,-1 0 14-15,0-4-3 16,0-13-19 0,0-5-27-16,0-10 0 15,0-1-6-15,0-5-6 16,0 0-3-16,0 7-3 16,3 5 1-16,4 14 7 15,2 7-4-15,1 5 2 16,4 0 7-16,3 6 5 0,5 10 0 15,2 5 1-15,-1 1-1 16,-3 4 0-16,-1 2 0 16,-4 0 3-16,-5-2 3 15,-1-3-5-15,-2-3 1 16,-4-7-2-16,3-6-3 0,-3-4-60 16,5-3-71-16,5 0-97 31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7.5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66 42 0,'0'0'127'0,"0"0"-85"0,0 0 35 16,0-7-26-16,0-4-22 15,3-1 2-15,9-3-1 16,1 6-10-16,4 0-7 16,3 6 1-16,-2 3-5 15,1 0-1-15,0 3 0 0,-1 12-2 16,3 0-1-16,0 2-1 16,-3 2 0-16,3 2-2 15,-6-2-1-15,-5 2 5 16,-1-1 0-16,-6 0 0 15,0 0 4-15,-3-4 3 16,0 0 1 0,1-6 7-16,-1-1-5 15,3-2-7-15,3-6-4 16,1 1 0-16,6-2 1 16,1 0 2-16,2 0 2 15,4-12-4-15,-7-5-3 0,0 0 0 16,-6 0-3-16,-3-2 2 15,-4 0-2-15,0-1-4 0,0 1-1 16,0 1-3-16,-5 2 4 16,2 4 2-16,1 7 2 15,-2 2 1-15,3 1 0 16,-1 2 0-16,2 0 2 16,0 0 0-16,0 0-3 15,0 5 0 1,10 11 3-16,4 2 4 15,1 2-2-15,2 2 2 16,0 0 2-16,2-3-2 16,-2 0-4-16,2-5-3 15,1-7 0-15,0-6-2 16,0-1-21-16,-1-7-67 16,-7-16-107-16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6.3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44 241 0,'2'0'76'16,"-2"0"-45"-16,0 0 26 15,0 0-3-15,0 2-23 16,0 11-6-16,0 8 0 15,0 5-7-15,0 2-9 16,0 1-3-16,0 2 4 16,13-4-2-16,4-1 2 15,4-6-2-15,2-2 2 0,3-10 1 16,0-4 0-16,1-4 0 16,-1-7 4-16,-2-14-6 15,-5-6-3-15,-6-5-5 0,-7-2-1 16,-6 2-2-1,0-2 0-15,-8 4-1 0,-10 1-5 16,1 5 3-16,3 8 2 0,7 6 3 16,3 9 1-16,4 1-1 15,0 1-7-15,0 21 0 16,7 6 7-16,8 2 2 16,0 4-1-16,-2-3 1 15,1-3-1-15,0 1-1 16,0-4 1-1,-3-3 1-15,5 0 2 16,-3-5-1-16,1-3 0 16,-1-5-1-16,0-5-1 15,-3-4 1-15,-1 0 4 16,-4 0 10-16,0-18 2 16,-1-4-12-16,-4-4-3 0,0-6-3 15,0-3-1-15,0-4-6 16,0 1-10-16,0 4 1 0,0 9 1 15,0 10 8 1,0 7 4-16,0 8-1 0,0 0-3 16,13 11-4-16,6 10 11 15,3 6 0-15,0 2 2 16,-3-2-2 0,-2 3 2-16,-1-1-1 15,-6-1 0-15,-3 0 0 16,-6-3 2-16,1-1 2 15,-2-5 3-15,0-9 4 16,0-5 3-16,0-5 2 16,0 0 5-16,0-5 8 15,-3-13-16-15,-3-9-14 0,3-5-2 16,3-3-9-16,0-5-6 16,2-2-2-16,10 3 3 15,0 7 6-15,1 9-1 16,0 12-3-16,0 11 6 15,3 0 5-15,1 10 3 0,1 12 1 32,1 7 0-32,0 3 1 15,-2 0 5-15,0-1 2 0,-1-4 2 16,-5-3 2-16,2-4-3 16,-3-4 0-16,-1-7-6 15,-1-2-4-15,1-7 0 16,1 0-10-16,2 0-42 15,0-13-119-15,-7-6-280 0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3.3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22 240 0,'0'0'79'31,"0"0"-64"-31,0 0 24 16,0 5 9-16,0 5-32 0,0 4 24 15,7 8-5-15,0 6-9 16,2 3-10-16,2-2-2 16,1-3-6-16,5-3 2 15,2-7 1-15,2-7-2 16,1-7-6-16,2-2 1 0,2-3 0 16,-4-19 2-16,-3-3-4 15,-7-3-2-15,-8-1-2 16,-4 3-2-16,0 1 2 15,-10 4-7-15,-4 4 3 16,1 6 5-16,4 5 1 16,6 4 4-1,3 2-3-15,0 0-1 16,0 5-6-16,3 14 6 16,13 4 6-16,3 1-4 15,-2 2-1-15,2-2 2 0,-2-5-1 16,0 0-1-16,0-3 0 15,0-6 0-15,-4-3 0 16,2-5 0-16,-1-2 1 16,-3 0 2-16,2-9 4 0,-4-8-3 15,0-5-2-15,-5-2-3 16,-3-1 0-16,-1-5-2 16,0 0-7-16,0 4 4 15,0 7 1-15,2 9-2 16,-1 7 6-16,5 3-3 0,1 2-7 15,4 16 10-15,5 7 2 16,0 4-2-16,-3 0 2 16,0-1-2-16,-2-1 2 15,-1-3 0-15,-3-3 1 16,-1-6 3-16,-2-4 5 16,-2-6-10-1,-2-3 4-15,0-2 2 16,0 0 19-16,0-3 8 0,0-15-14 15,0-6-20 1,0-6-3-16,0-4-5 0,0-1-5 16,10 3-2-16,4 9 2 15,2 9 6-15,-2 12 3 16,2 2-3-16,0 11 4 0,1 14 1 16,-4 1 2-16,0 2 0 15,-3-2 1-15,-3-2-1 16,-3-2 2-16,-2-2 3 15,-2-6 2-15,0-4 6 16,0-4-4-16,0-6 7 16,0 0-1-1,0 0-1-15,-6-10-3 16,-1-10-11-16,1-4-3 16,6-6-5-16,0-5-4 15,0 3-11-15,10 4 4 16,3 8 7-16,0 9 4 15,3 8 3-15,1 3 2 16,2 3 2-16,-1 14 1 0,-1 6 1 16,-2 2 1-16,-4 3 2 0,1-2 0 15,2-1 0-15,-1-5-4 16,1-2-18-16,2-6-50 16,1-12-301-16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1.9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61 241 363 0,'-4'0'41'0,"0"0"54"15,-5-2-32-15,3-3-26 16,-2-2-12-16,-1-2-6 16,2-1-6-1,1-2-1-15,1-4-7 16,2-1-5-16,3-10-1 15,0-4-8-15,0-1-5 16,7 2-4-16,4 8-2 16,2 9 6-16,0 7 7 15,3 6 2-15,-2 0 0 16,2 13 3-16,-2 9 2 0,-1 3 0 16,-3 0 0-16,0-1 6 15,-1-1-2-15,-2 1 0 16,-3-5 0-16,-2-2 2 15,-2-5-1-15,0-6 4 16,0-2-1-16,0-4 4 0,0 0 5 16,0 0 7-16,0-2 3 0,0-11-14 15,0-8-13-15,0-5-1 16,0-3-4-16,0-1-5 16,0 6-4-16,0 7 2 15,0 8 6-15,1 7 2 16,5 2-10-16,1 0 2 15,9 7 12 1,1 11 0-16,0 1 0 16,0 3 0-16,1-1 0 15,-3 1 2-15,-3-3-2 16,-5-3 2-16,-6-4 0 16,1-3 3-16,-2-6 0 15,0-2 3-15,0-1 8 16,0 0 5-16,0 0 1 0,0-6-15 15,-5-9-7-15,-2-4-1 16,6-5-4-16,1-3-7 16,0-4-4-16,0 3-1 15,13 5-9-15,3 7 13 16,2 12 8-16,-2 4 3 0,3 0 1 16,-1 22-1-1,-6 2 0-15,-1 6 2 16,-2-2 3-16,-2 0-2 15,4-7-1-15,1-3-4 16,2-3-26-16,2-4-197 16,1-7-66-16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0.9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0 369 0,'2'9'27'0,"-1"0"-19"16,4 9 36-16,-1 0 19 15,2 6-24-15,2-2-9 16,-1 3-9-16,2 1-7 16,-1-2-4-16,-3-1 4 0,4-4-5 15,-4-7-7-15,-2-5-2 16,-3-7-2-16,0 0-6 15,0 0-18-15,0-19-59 16,0-11-191-16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0.7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129 0 409 0,'-8'7'25'16,"-2"7"-21"-16,-5 7 43 0,0 2 14 15,-2 3-16-15,2 1-23 16,-1 2-13-16,2 0 1 16,4-3-5-16,3-2-3 15,7-6-2-15,0-4-5 16,6-9-28-16,11-5-38 15,4 0-56 1,7-13-98-16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20.4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0 318 0,'0'-1'60'15,"-3"1"-38"-15,3 0 9 16,0 0 0-16,0 3-9 16,15 13 29-16,7 4-16 15,5 1-7-15,6 1-4 16,3 0-12-16,0-3-4 16,0 3-1-16,-5-5 0 0,1-1-3 15,-8-7-2-15,-7-1-2 16,-7-3-8-16,-7-5-32 15,-3 0-89-15,0-13-78 16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19.9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78 144 0,'7'12'68'16,"-4"5"-59"-16,4 3 46 16,-4 6 6-16,2 0-14 0,-3 1-21 15,4 0-4-15,-3-5 4 0,1-5 5 16,-3-8-6-16,1-5 4 16,-2-4-7-16,0 0 7 15,0 0 10-15,0-6 3 16,0-15-18-16,0-8-24 15,0-7-17-15,0-3-10 0,0 0-7 16,0-1-4-16,0 3 1 16,0 12 20-16,4 12-7 15,2 9 0-15,2 4 9 16,6 4 5-16,4 20 10 16,2 3 3-16,4 4 1 15,-4 2 6 1,-1-4 3-16,0 0-2 15,-8-4-1-15,-2-7 6 16,-4-5 4-16,-3-5-2 16,-2-6-1-16,0-2 2 15,0 0 14-15,0-6 8 16,0-14-33-16,0-9-8 16,0-4-7-16,0-7-11 0,0 4-9 15,13 3-6-15,-2 12 15 0,1 9 8 16,2 10-5-16,2 2 3 15,4 7 10-15,0 17 1 32,4 7 1-32,2 1 2 15,-3 0-2-15,1-3 4 0,4-2 0 16,-1-5 3-16,0-4 2 16,-1-3 7-16,-3-8-3 15,-2-7-8-15,2 0 8 16,1-17 2-16,-2-6-3 15,-6-4-8-15,-8 1-2 16,-8 0 0-16,0 1 2 16,0 3-4-16,-18 6 1 0,-5 3-1 15,-7 5-1-15,-2 8-1 16,-2 0 2-16,2 0 1 16,5 11-1-16,6 8 0 15,8 4 0-15,4 4 0 0,9 2 1 16,0-2 2-1,0-1 0-15,10-2 0 0,6-2 0 16,2-4-1-16,0-5-1 0,2-7 1 16,-5-4-2-16,1-2 1 15,-3 0 4-15,-4-19 2 16,-1-2-4-16,-2-5-2 16,-6 2 1-16,0 3-1 15,0 2 3 1,-6 5-2-16,1 2 0 15,2 8-1-15,1 1 4 16,2 3 3-16,0 0-8 16,0 3-6-16,12 13 6 15,9 6 0-15,4 3 0 16,3 3 0-16,2-1-2 16,3-3-29-16,5 1-71 0,-1-10-8 15,0-8-329-15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17.8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180 46 267 0,'-7'-10'23'0,"-5"2"31"16,-2 1 22-16,1-2-33 15,-4 3-8-15,1 2-9 16,-1 3-11-16,0 1 2 15,0 3-8-15,2 16-5 16,1 4-2 0,4 4-1-16,3-1 3 15,4 0 0-15,3-1 3 16,0-1-3-16,3-2 3 16,8-6 1-16,2-2-3 15,4-5 4-15,-1-8-8 16,0-1 0-16,4 0 1 15,0-17 11-15,-3-6-8 0,0-1-4 16,-7-3-1-16,-7 6 0 16,-3 1 0-16,0 1 0 15,0 6-1-15,-1 1 1 16,-4 4 2-16,3 6 0 16,2 2 1-16,0 0-3 0,0 0-2 31,0 11 2-31,5 6 9 0,5 1 6 15,2 3-5-15,-1-2-4 16,1 0-3-16,2-2-3 16,2-5-4-16,5-1-35 15,1-5-97-15,5-6-127 16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17.2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30 176 132 0,'0'10'27'0,"0"1"41"0,0-3-10 16,0-2 3-16,0-4-10 15,0-2-8-15,0 0 13 16,0 0 9-16,0 0-18 16,0 0-11-16,0 0-9 15,0 0-5-15,0-12-16 16,-6-3-5 0,-1-3-2-16,3-5-4 15,-2-1-9-15,2-4-8 16,1 1-2-16,3 1-4 0,0 6-3 15,0 8 13 1,0 7 3-16,13 3-2 0,0 2 2 16,4 0 8-16,6 2 5 15,-3 5 2-15,3 3 0 0,-3 2-1 16,-3 0 1-16,0 5 1 16,-2 3 0-16,-1 0 2 15,-4 4 6-15,0-2 0 16,-3-1 3-16,0-2-5 15,-2-4 3-15,-1-2 0 16,-3-4 4 0,2-4-2-16,-3-2-2 15,3-3-1-15,-3 0 0 16,0 0 2-16,0 0-1 16,0 0-3-16,0 0-4 15,0 0-2-15,0 0-1 16,0 0-35-16,3-6-77 15,9-12-229-15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27:16.4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118 15 381 0,'0'-5'15'0,"0"0"47"16,-4 3-4-16,-8 0-26 0,-3 2-3 16,6 0-7-16,-4 3-5 15,3 15-6-15,-6 4-6 16,2 11-1-16,1 8 3 16,7 5-5-16,3 3 2 0,3 0 2 15,0 0-1-15,14-5-2 16,8-8 0-1,4-5-1-15,3-5 0 16,4-3 5-16,1-8 0 16,-1-8-1-16,6-5 4 15,-5-2 3-15,-2-7-6 16,-2-15 3-16,-6-6 3 16,-4-5 0-16,-8-2-4 15,-5 0-2-15,-7-2-4 0,0-2 0 16,-19-1-3-16,-12-2 0 15,-7-1-4-15,-6 5 2 16,4 7-8-16,4 10-1 16,9 6-8-16,10 8 3 0,8 7-20 15,2 0-36-15,1 12-79 32,-1 18-79-32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5.7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0 613 0,'-3'1'33'15,"3"1"-28"-15,0-1-5 16,0-1 0-16,5 2-3 0,12 2-6 16,8 2-61-16,4 0-136 0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2.5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0 502 0,'-9'24'35'31,"9"0"20"-31,0 6 5 0,8-1-38 16,17 3-22-16,10 0-10 15,5 5-103-15,1-1-204 16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9.1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41 431 0,'12'-7'22'16,"18"-3"13"-16,10 2 6 15,8 3-20-15,9-1-20 16,4 1-1-16,4 5-87 15,-3 0-108-15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6.3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4 324 0,'-7'-4'123'0,"4"4"-122"16,3 0 15-16,0 1 7 16,0 10-23-1,0 4-8-15,5-2-101 16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5.4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0 277 0,'-7'0'178'16,"7"0"-174"-16,0 1 17 15,7 7-21-15,17 2-4 16,7-1-52-16,6 3-199 0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5.2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0 410 0,'0'18'1'0,"0"6"22"15,16 12 43-15,2 8-11 16,1 4-25-16,7 5-13 15,-8 3 1-15,0 1-4 16,-6-3-3-16,-6-3-3 16,0-5 1-16,-3-11 2 0,-3-7 9 15,0-12-3-15,0-9-7 16,0-5 3-16,0-2 4 16,0 0 10-16,0-8 6 15,0-18-33-15,2-13 0 16,7-6-26-16,4-3-9 0,3 4-6 31,-3 14 8-31,3 11 9 0,-1 12 11 16,1 7 0-1,-3 0-3-15,4 12 9 0,-1 9 7 0,-1 0 7 16,-3 1 2-16,1 4 3 16,0-2-3-16,-3-2 4 15,2 1 1-15,-1-7-7 16,-4-5 0-16,2-3 6 15,-4-8-13-15,-2 0-24 16,3-8-57-16,0-12-115 16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2.5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0 345 0,'7'15'155'15,"3"3"-145"-15,3 9 92 16,-3 2-40-16,2 0-30 16,2 1-26-16,1-4-6 0,0 1-19 15,4-1-104-15,3-2-287 16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6.2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0 548 0,'-10'6'49'0,"9"-6"-37"16,1 5 36-16,8 3-3 15,25 1-23-15,19-2 8 16,15-7-30-16,11 0-54 0,-8-27-217 16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5.51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200 93 172 0,'-12'-8'161'0,"-1"2"-93"0,-5 2 12 16,-7 3-17-16,1-1-7 15,-2 2-4-15,8 0-20 0,1 0-17 16,3 0-6 0,4 8-5-16,2 13-3 0,2 7 1 15,3 3 2-15,3 2-1 16,0-3-1-16,5-4 0 15,16-9-2 1,8-5 2-16,7-8 3 16,1-4-5-16,-4-2-1 15,-7-16-3-15,-6-4 2 16,-10-2 2-16,-5-6 0 16,-5-1 0-16,0-4 0 15,-1 2 0-15,-9 4 1 16,1 10 1-16,4 9 6 0,3 6 6 15,2 4-1-15,0 2-13 16,0 22-5-16,0 5 5 16,10 5 2-16,6 0 0 15,1-2-1-15,2-3-1 16,1-5 0-16,4-8 0 16,2-5 0-1,-3-8 4-15,1-3 3 16,-5 0-7-16,-2-14 2 0,-1-11-2 15,-4-1 0-15,-5-1-1 16,-7-5-3-16,0 0 0 16,0 5 0-16,0 5 4 15,0 12 0-15,-2 7 3 16,2 3 4-16,0 0-7 0,0 16-4 16,0 8 4-16,10 3 2 15,6 2-1-15,-2-1 0 16,5-4-1-16,-1-2 1 15,1-6-1-15,3-3 2 16,0-6 2-16,0-6 8 16,1-1-10-1,-4 0 1-15,-1-12 0 16,-2-10 0-16,0-3-3 16,-5-5-3-16,1 1-3 15,0 0-5-15,-3 6 5 16,0 8 5-16,-5 8 0 0,-1 7-2 15,4 0-1-15,0 9 3 16,3 11 1-16,5 5 5 0,-1 2-2 16,6 1 2-16,3-1 3 15,8-7 1-15,4 0-7 16,2-9 5-16,8-7-1 16,-1-4-5-16,0 0 11 15,-5-14-11-15,-6-7-2 16,-9-1 0-16,-6-5 1 0,-8-1-7 15,-9-4-3-15,-1 4-4 16,-4-2-5-16,-18 6 10 16,1 8 3-16,-3 9 5 15,3 7 1-15,0 1 1 16,4 21 6-16,2 11 2 16,5 3 8-1,5 0 1-15,5 3 3 16,0-6-1-16,14-1-5 0,18-6-5 15,19-8 0-15,19-14-9 16,12-4-1 0,7-18-35-16,-12-9-61 0,-18-1-56 15,-32-2-195-15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4.3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181 353 301 0,'0'-12'64'0,"-16"-1"-32"16,-1 5 27-16,0 1-41 0,-3 4 19 15,-2 3-17-15,4 0 6 16,-1 10-14-16,2 16 3 16,4 5-7-16,3 7 9 0,3 0 7 15,2 0-9-15,5-3-2 16,0-2 0-16,15-8 4 16,13-7-7-16,8-10-2 15,7-8-1-15,0 0-4 16,-4-16-2-16,-8-3 0 15,-9-4-1 1,-6-1 0-16,-9 0 0 16,-6-1 1-16,-1-1 1 15,-1-1 1-15,-13 8-1 16,0 4 3-16,6 9-1 16,2 6 10-16,3 0-3 15,3 9-11-15,0 17-3 0,0 6 3 16,0-2 1-16,10 0 0 0,8-3-1 15,2-5 0-15,4-5 1 32,5-6 0-32,2-7 0 0,-1-4 0 15,3 0-1-15,-7-3 0 16,-7-11 0-16,-4-5-1 16,-9-2 1-16,-3-2-1 15,-3-1-4-15,0 1-4 16,-3 1 9-16,-8 6 0 15,-1 6 0-15,4 7 5 16,4 2-1-16,4 1 0 16,0 0-4-16,0 11-4 15,0 5 4-15,12 6 1 0,5-4 2 16,4 2-1-16,3-3-1 16,-2 1 0-16,0-4 0 15,-2-1 0-15,-1 0 1 16,-3-5 1-16,-3-3 3 0,0-1-2 15,-5-4-3-15,4 0 8 16,3-11 6-16,6-13-8 16,-3-7-6-16,-2-2-1 0,-7-6 0 15,-9-2-1-15,0-4-4 16,0-3-2-16,-8-1 1 16,-9-2 0-16,-4 2-1 15,-5-2 3-15,-3 8 3 16,-1 8 1-16,8 8 1 15,8 15 3 1,6 7 6-16,6 5 2 16,2 7-12-16,0 23 1 15,0 12 1-15,0 12 1 16,0 4 0-16,14 7-2 16,4 1 7-16,0-2-3 15,2-5 1-15,3-7 3 16,2-12-1-16,9-11-5 0,8-10-3 15,8-12-6-15,6-7-23 16,0-4-85-16,2-16-40 16,-10-4-364-16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3.1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83 40 338 0,'-9'-5'107'0,"3"5"-75"16,-1 0 59-16,-3 0-58 16,-1 19-20-16,-3 12 4 0,2 6 3 15,3 4-5-15,6 4-3 16,3-1 3-16,0-4 1 15,10-2 1-15,15-11-6 16,5-11 3-16,6-12 3 0,7-4-7 16,1-20-3-16,-1-14-2 31,-9-2-2-31,-13-3-2 16,-14 3 1-16,-7-5 4 0,-13 1-1 15,-17-2-1-15,-8 5-3 16,-5 11-1-16,2 7-1 15,4 12 0-15,9 7-4 16,10 0-16-16,9 21-41 16,9 6-84-16,2 0-190 0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2.3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0 611 393 0,'14'2'37'0,"2"-2"58"15,4 0-3-15,6-10-38 16,9-17-14-16,3-10-25 0,3-8-10 16,-5-6-1-1,-10-7-1-15,-11 0-3 0,-13-3-5 16,-2 5-2-16,-23 2 1 15,-9 4-1-15,-6 8 7 0,2 10 1 16,6 11-1-16,6 10 0 16,6 11 6-16,7 13-4 15,5 29-1-15,5 15 0 16,1 14 5-16,1 5 1 16,16-1 4-16,8-6 4 31,2 0 2-31,6-10-4 0,0-7-3 15,7-6-6-15,3-12-4 16,-3-14 0-16,3-13-4 16,2-7-38-16,-4-23-51 15,1-23-135-15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1.7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227 399 345 0,'-3'-16'15'15,"-2"-5"64"-15,-1 3-5 0,-3 1-13 16,-3 3-27-16,-2 5-1 16,-3 7-3-16,-5 2-11 15,-6 4-16-15,1 17-2 16,0 7 3-16,6 8 5 16,4 3-4-16,7-1-1 15,5-2-2 1,5-3 0-16,0-6 0 15,11-5 0-15,15-8 1 16,5-8 0-16,4-6 4 16,-1-2-3-16,-5-21 0 15,-3-9-3-15,-8-8 2 0,-2-10-1 16,-10-5-1-16,-6-7 0 16,0-1-1-16,-12-1-4 0,-8 2 2 15,-1 4 2-15,4 12 2 16,4 16 0-16,4 15 2 15,6 11 7-15,3 4 1 16,0 8-12-16,3 24 0 16,13 12 0-16,4 13 6 15,-1 2-1 1,-2 5 1-16,0 0 0 16,2-4-1-16,3-6-1 15,4-11 7-15,6-9-7 16,8-9-1-16,3-13 1 15,4-9-4-15,1-3 7 16,-4-7-7-16,-4-16 0 16,-11-6 0-16,-9 0-5 0,-11-3 1 15,-9 2-1-15,0-3 1 16,-19-1-4-16,-4 5-1 0,-3 7 1 16,2 10 8-16,5 8 2 15,0 4 7-15,1 9-5 16,3 19-2-16,1 6 4 15,7 4 3-15,3 2 8 0,4 0 4 16,0-5-3-16,1-4-15 16,20-6-3-16,13-8-7 15,14-12-24-15,14-5-13 16,10-9-116-16,8-15-153 16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10.8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0 194 0,'-3'-3'175'0,"3"3"-167"16,0 2 9-16,13 17 37 15,5 11 16-15,4 6-37 16,-1 2-6-16,1 2-6 16,-3-1-6-16,2-4-2 0,2-6 1 15,1-7-4-15,2-9-7 16,-2-6 6-16,-5-7-6 0,0 0 2 16,-2-16-1-16,-1-12-2 15,-3-7-2-15,-5-2-1 16,-8-1-4-16,0 4-1 15,-7 1 2-15,-14 9-2 16,0 5 1 0,2 7 5-16,9 7 5 15,5 5 4-15,2 0-7 16,3 10-1-16,0 11 0 16,5 6 3-16,8-3 0 15,6-1 2-15,3-3-2 16,2-7 0-16,1-5-3 15,-1-8-1-15,5 0-1 0,-5 0 1 16,-1-16-1-16,-4-3-2 16,-5 0-5-16,-10-2 8 15,-4 3-2-15,0 1 2 0,-3 5 0 16,-15 4 1-16,-4 3 0 16,1 5 3-16,4 0 5 15,2 18-3 1,5 6-2-1,9 5 2-15,1 3-1 0,0 3 5 16,7 3 1-16,10-5 2 16,5-1-6-16,5-5-4 15,6-8 5-15,1-6 12 16,5-8-15-16,1-5-5 16,0 0 17-16,0-9-16 0,-9-11-1 15,-6-4 0-15,-9-5-11 16,-7-4 8-16,-8-7-6 15,-1-3-8-15,0 4-3 16,0 8 5-16,0 12 14 16,0 10 0-16,0 9-1 15,6 0-5-15,7 16-2 0,2 9 9 16,4 7 1-16,-2 2 0 0,-3 1 0 16,1-1 0-1,-1-1 0-15,2-10 3 0,4-1 10 16,0-9-12-16,3-5 9 15,-1-5 8-15,-4-3-18 16,0 0-1 0,-3-11 4-16,1-11-4 15,-4-4 0-15,-4-2-3 16,-6-3 1-16,-2-3-1 16,0-1-2-16,0 3 1 15,0 6 0-15,0 5 4 16,0 9-1-16,7 6 1 15,4 6-1-15,7 0 0 0,3 5 1 16,6 14 0-16,2 2 0 16,0 3 1-16,3 0-1 15,3 5 1-15,2 0 2 16,-1 0 12-16,-3 2 10 16,-12-4-24-16,-9 0 2 15,-12-4 8 1,0-3-11-16,-29-4 0 15,-7-4-18-15,-2-6-33 0,2 0-49 16,3-1-108-16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9.80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228 14 357 0,'-29'-8'12'16,"-9"5"26"-16,-1 3 10 15,1 0 6-15,4 10-9 0,10 8-14 0,9 6-20 16,6 3-5-16,9 2 1 16,0 0 3-16,9 0 8 15,11-8-5-15,2-2-8 16,2-7-2-16,0-6 0 15,1-6-2-15,-1 0-1 16,5-6 0 0,-5-19-6-16,2-4-6 15,-5 0-5-15,-6-2 3 16,-9 1 13-16,-6 8 1 16,0 1 0-16,-3 9 1 15,-5 6 6-15,7 6 23 16,-2 0-7-16,3 0-23 15,0 15 0-15,0 9 14 0,0 3 15 16,12 2-13-16,-1 0-9 16,6-2-4-16,5-6-3 15,2-4-11-15,4-4-8 0,7-4-105 16,1-8-76-16,0-1-164 16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9.3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44 252 561 0,'-17'-24'3'16,"4"-1"49"-16,5-5-5 15,4-2-15-15,4-2-26 16,0 3-6-16,2 2 0 16,14 8-1-16,4 5-13 15,10 9-29-15,6 5-58 0,1 2-104 16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8.9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0 373 0,'0'24'44'16,"0"8"-34"-16,7 6 72 15,9 4-5-15,2 6-32 0,7 5-18 16,2 5-3-16,0 2-4 15,0 2-6-15,-1-2-4 16,-4-6 0-16,-2-8-3 16,-4-9-6-16,-4-11-1 15,-3-11 0-15,-6-6-2 0,-3-9-17 32,0 0-14-32,-7-13-40 0,-19-12-179 15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8.5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191 21 243 0,'0'-10'29'0,"-13"3"18"16,-3 7 3-16,7-2-10 15,1 1 8-15,2 1 3 0,-1 0-30 16,0 0-10-16,-2 0 0 16,-2 0-4-16,-2 7-3 15,-3 10-1-15,-1 6-1 16,0 6 1 0,1 6 0-16,3 0 0 15,6 0 0-15,4 0 2 16,3-3-3-16,0-4 1 15,12-6 0-15,8-6 4 16,4-9 4-16,0-7-3 16,0 0-3-16,1-16-1 15,1-13-4-15,-5-6 3 0,-8-3-2 16,-11-1 1-16,-2 0-2 16,-3 4 3-16,-14 3-3 15,-1 8-2-15,3 5 2 16,5 11 3-16,5 4 0 0,5 4-3 15,0 4-3 1,3 15-3-16,16 10 6 0,5 3 2 16,2 2-2-16,1-1 1 15,0-4 1-15,1-5-2 0,-3-4 1 16,-2-6 0-16,-4-4 2 16,-6-7-1-16,1-3-1 15,-2 0 4-15,3-18 12 16,1-6-9-1,-3-5-5-15,-6-3-1 16,-4 0-2-16,-3 3 0 16,0 6 0-16,0 6 0 15,-7 10 1-15,1 3 1 16,5 4 1-16,-2 4-3 16,3 20-6-16,0 9 6 15,0 4 1-15,4-4 1 0,13-2 1 16,2-5-1-16,3-5 5 15,0-9 0-15,4-7 5 0,1-5-5 16,2-5-1-16,0-17-5 16,-6-4-1-16,-5-3-1 15,-9 0-4-15,-6 2 2 32,-3 1 0-32,0 3-1 0,-4 5 2 15,-9 3 1-15,4 9 1 16,5 5 2-16,4 1 2 15,0 1-4-15,0 18 0 16,0 8 1-16,7 4 5 16,7-1-3-16,11-1-3 15,9-4 0-15,12-5-9 0,11-4-41 16,9-10-160-16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5.9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2 407 377 0,'0'0'0'0,"14"0"0"16,4-10 8-16,3-4 26 15,0-2 2-15,2-5-2 16,-4-6-9-16,-5-4-3 0,-4-5-6 16,-8-6-10-16,-2-5-2 15,0 0 8-15,-12 4 4 16,-2 8 4-16,2 11 7 0,2 11-6 16,-1 13 20-16,-2 0-19 15,-1 25-21-15,2 16-1 16,2 12 4-16,6 6-1 0,4 4 0 15,0 2-2-15,0 4-1 16,7-1 0-16,10-4-3 16,6 1 3-16,0-3-1 15,3-6 0-15,-2-5 1 16,-5-6 0-16,-4-13 0 16,-10-8 1-1,-5-11 1-15,0-5 4 16,-10-8 27-16,-13 0 1 15,-9 0-17-15,-2-16 9 16,2-5-9-16,4-6-7 16,8-5 3-16,8-3-4 15,12-1-9-15,0 3 0 0,16 2-4 16,14 4-4-16,9 1-14 16,4 4-23-16,4 2-21 0,-1 4-46 15,-3 2-141 1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4.7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137 9 338 0,'-16'-6'91'16,"-1"4"-34"-16,0 2 29 16,-3 0-43-16,-2 10-2 15,5 8-14-15,3 6-4 16,4 6-8-16,7 2 1 0,3 0-2 15,0-1-8-15,13-4-1 16,9-5-5-16,7-7 0 16,7-13-14-16,3-2-20 15,4-4-42-15,-2-18-84 16,-8-7-139-16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4.5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34 245 0,'0'0'13'16,"0"14"7"-16,5 8 61 15,8 5-22 1,3 4-23-16,6 2-4 16,-4 4-11-16,4 4-6 15,-4 2-1-15,-2-2-2 16,-6-2 7-16,-4-4-2 16,-6-4-10-16,0-8 9 15,0-6 2-15,-15-7 3 16,-2-10 3-16,-3 0 1 0,-3 0-5 15,-1-21-9-15,2-5-6 16,4-7-3-16,2-2-2 0,9-3-3 16,7 0-5-1,0 4 1-15,4 6-4 0,16 8 5 16,3 6 1-16,6 5-5 31,4 1-2-31,1 2-2 0,5-5 7 16,0-1 3-16,-2-2-1 15,-3-5-4-15,-8 1 0 16,-10 0 0-16,-11-1 6 16,-5 2 3-16,0 4 1 15,-17 0 1-15,-4 5 2 16,-2 5 5-16,-3 3 1 0,5 0-3 16,5 3 5-16,1 14-8 15,8 4 5-15,3 5 0 16,4 6 6-16,0 0 5 15,3-3-7-15,14-1-1 16,5-6-5-16,9-10-7 16,3-6-3-1,7-6-20-15,6-6-44 0,-1-16-99 0,-3-3-131 16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3.6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0 422 0,'0'0'1'15,"0"0"10"-15,0 6 20 16,14 12 42-16,5 10-22 16,5 6-20-16,2 10-9 0,0 6-6 15,1 5-3-15,-1 4-5 16,-9 0 2-16,3-8-5 15,-11-4-3-15,-1-10 1 16,-1-12 0-16,-4-7 4 16,-1-8 3-16,2-7-1 15,-4-3-1 1,0 0 17-16,0 0 16 16,0-17-10-16,0-8-31 15,-6-7-2-15,1-5-7 16,2-1-8-16,3 5-8 15,0 5-2-15,0 11 7 0,16 11 7 16,2 6-1-16,4 0 1 16,2 11 5-16,2 10 3 0,-3 2 3 15,-5 2 1-15,-3 0 1 16,-1-4 0-16,-8-1 1 16,-5-4 3-16,-1-4 7 15,-4 0 5-15,-18-3-2 16,-9-2 0-16,-5-1-3 15,-1-6-6 1,-2 0-5-16,5 0-2 16,4 0-16-16,8-2-44 15,11-2-121-15,8-5-188 16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3.0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53 47 318 0,'-17'0'6'16,"6"6"8"-16,2 15 20 16,2 5 15-16,4 3-8 15,3 0-11 1,0 0-1-16,3-4 4 16,20-4 0-16,4-5-1 0,3-7-5 15,0-4-13-15,-1-5-2 16,-5 0 2-16,-4-3-1 15,-4-15 1-15,-3-4-1 16,-6-4-7-16,-7-5 0 16,0-3-3-16,-8 0 0 0,-17 2-3 15,-3 3 0-15,-7 10-3 16,1 7-8-16,1 12-15 16,3 0-12-16,8 9-49 15,9 8-113-15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2.3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0 620 309 0,'20'0'24'15,"6"0"86"-15,1-12-32 16,3-9 3-16,-1-6-34 0,5-10-24 15,-2-5-5-15,-6-6-2 16,-5-8-9-16,-11-4-5 0,-10-1-2 16,0-1-2-1,-24 7-2-15,-6 6-3 0,-10 7 4 16,4 13 1-16,7 13 2 16,5 13-1-16,8 3 0 15,6 24-1 1,6 14-2-16,4 14 2 15,0 5 1-15,8 6 1 16,14 2 1-16,4 0 2 16,6-6 1-16,6-6 2 15,1-6-2-15,4-10-1 16,-2-13-2-16,-2-8-1 16,-3-11-7-16,-3-5-30 0,-5-9-75 15,-9-20-148-15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1023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2.84167" units="1/deg"/>
          <inkml:channelProperty channel="T" name="resolution" value="1" units="1/dev"/>
        </inkml:channelProperties>
      </inkml:inkSource>
      <inkml:timestamp xml:id="ts0" timeString="2020-12-29T10:33:01.7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262 328 306 0,'0'-16'36'16,"-18"-2"92"-16,0 1-39 15,-7 4-25-15,6 6-4 16,0 4-17-16,1 3-14 15,-1 0-10-15,-2 0-6 0,2 6-3 16,0 11-9-16,2 6 2 16,0 8-3-16,4 4 0 15,2 2 0-15,6 2 0 16,4-2 0-16,1-4 0 16,1-4-1-16,16-6-1 15,4-8 1 1,3-8-1-16,3-7 1 15,2 0 2-15,0-21 1 16,2-10 0-16,-4-7 1 16,-4-7-1-16,-7-5-2 15,-3-3 2-15,-9-3-2 16,-4 0-1-16,0 0-2 0,-6 4 0 16,-12 7-2-16,0 7-2 0,3 12 4 15,2 12 3-15,7 9 0 16,2 5 3-16,4 0-3 15,0 0-2-15,0 12-4 16,0 10 3-16,7 9 3 16,7 4 2-16,1 4-1 15,5 1 0-15,-2 5 1 0,1 1 0 16,1-2 2-16,0 0 0 16,2-10-2-16,-1-3 2 15,2-9-2-15,-4-8 0 16,-1-6-2-16,-6-5 1 15,1-3 1-15,-3 0 1 16,0 0 1 0,1-11-1-16,1-8-3 15,-2-4 0-15,-3 1-1 16,-6 3-1-16,-1 1 1 16,0 2-1-16,0 3-4 15,-7 5-1-15,-3 6 5 16,-3 2 2-16,5 0 0 0,-1 0 0 15,2 6 0-15,0 9 0 0,1 4 2 16,3 3 3-16,3 2 3 16,0 1 0-16,0-1 6 15,3-1 3-15,13-4-12 16,5-5-4-16,12-6-2 16,6-6-1-16,10-2-17 15,4-8-19 1,1-13-115-16,-4-2-146 15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5:00.5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 54 10234,'0'0'10891,"-4"10"-10050,-3 14-369,1 1-1,1 0 1,1 0 0,1 0 0,2 0-1,2 46 1,0-68-457,0 1 0,1 0 0,-1-1 0,1 1 0,0-1 0,0 0 0,0 1 0,0-1 0,1 0 0,0 0 0,-1-1 0,1 1 0,0 0 0,0-1 0,0 0 0,0 0 0,1 0 0,-1 0 0,1 0 0,-1-1-1,1 1 1,0-1 0,-1 0 0,1 0 0,0 0 0,0-1 0,0 0 0,4 1 0,-4-1 21,-1 1-1,1-1 1,-1 0-1,0 0 0,1 0 1,-1 0-1,1-1 1,-1 1-1,0-1 0,1 0 1,-1 0-1,0 0 1,0 0-1,1-1 1,-1 1-1,0-1 0,0 0 1,-1 0-1,1 0 1,0 0-1,-1-1 0,1 1 1,-1-1-1,0 1 1,0-1-1,0 0 1,0 0-1,0 0 0,0 0 1,-1 0-1,0 0 1,2-4-1,-2-4 57,0 1 0,0-1 0,-1 0 0,-1 0-1,0 0 1,0 0 0,-1 0 0,0 1 0,-1-1 0,0 1 0,-7-14 0,-1-1-122,-1 1 1,-2 0 0,-22-30 0,35 52-28,0 1-1,0-1 1,-1 1 0,1-1 0,0 1 0,-1-1 0,1 1 0,-1 0 0,1-1-1,-1 1 1,0 0 0,1 0 0,-1 0 0,0 0 0,0 1 0,0-1 0,0 0 0,0 1-1,-3-1 1,4 1-221,-1 1-1,0-1 0,1 0 1,-1 1-1,1-1 0,-1 1 1,1 0-1,0 0 1,-1-1-1,1 1 0,0 0 1,-1 0-1,1 0 0,0 0 1,0 1-1,0-1 0,0 0 1,0 0-1,0 1 0,0-1 1,0 0-1,1 1 1,-2 2-1,-5 14-5025</inkml:trace>
  <inkml:trace contextRef="#ctx0" brushRef="#br0" timeOffset="1119.76">327 226 8410,'0'0'12294,"-3"6"-8704,-9 26-2845,10-26-711,-3 6 37,1 1 0,0-1 1,1 0-1,0 1 0,1-1 0,0 17 0,56-27-574,27-9-477,-81-5 1367,0 165 1185,0-165-4755,0 3-2061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45.3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1 324 1608,'0'0'21781,"15"25"-20265,27 25-1127,-28-35-255,-2 0-1,0 0 1,13 23-1,-16-23-127,15 28 72,29 71 0,-42-76-74,-2 0 1,-1 1 0,-3 0 0,0 1-1,-3-1 1,-2 44 0,-10-10 9,3-26-20,5-14 5,2-33 7,-1 0-4,-1-39-3981,2 18-2181</inkml:trace>
  <inkml:trace contextRef="#ctx0" brushRef="#br0" timeOffset="1541.88">808 209 8250,'0'0'11017,"-2"34"-7658,-7-6-2721,-1-2 0,-1 1 0,-26 44 0,12-26-16,17-29-417,0-2-1,-2 1 1,0-1 0,0 0-1,-1-1 1,-14 12 0,20-20-176,0 0 0,0-1 0,-1 0 1,1 0-1,-1-1 0,0 1 0,0-1 1,0 0-1,0-1 0,0 1 0,-1-1 1,1-1-1,-1 1 0,1-1 1,-1 0-1,0-1 0,1 0 0,-11 0 1,12-1-52,1 1 1,-1-1-1,0 0 1,1-1 0,0 1-1,-1-1 1,1 0 0,0 0-1,0 0 1,0-1-1,0 1 1,0-1 0,1 0-1,-1 0 1,1 0-1,0 0 1,0-1 0,0 0-1,0 1 1,1-1-1,-1 0 1,1 0 0,0 0-1,0-1 1,1 1 0,-3-7-1,3 5 7,0 1-1,0-1 0,1 0 1,0 1-1,0-1 1,0 0-1,1 0 1,-1 1-1,1-1 0,1 1 1,-1-1-1,1 1 1,0-1-1,0 1 1,6-10-1,-6 12 38,1-1 0,0 1 0,0 0 1,1 0-1,-1 0 0,0 1 0,1-1 0,0 1 0,0-1 0,-1 1 0,1 1 0,0-1 1,1 0-1,-1 1 0,0 0 0,0 0 0,1 0 0,-1 1 0,0-1 0,1 1 0,4 0 1,0 1 67,0-1 1,-1 2 0,1-1-1,0 1 1,-1 1 0,1-1-1,-1 2 1,0-1 0,0 1 0,8 5-1,12 8 229,36 32 1,4 2-77,-48-37-91,-1 1 0,-1 1 0,24 26 0,9 9 848,-58-79-6506,4 14 656,-3-6-4824</inkml:trace>
  <inkml:trace contextRef="#ctx0" brushRef="#br0" timeOffset="2282.15">1012 0 8954,'0'0'14238,"0"26"-11622,0 210 3703,11-252-17227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31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2 12899,'0'0'11377,"29"0"-7894,289 3 35,-297-7-3049</inkml:trace>
  <inkml:trace contextRef="#ctx0" brushRef="#br0" timeOffset="420.39">1 208 10682,'0'0'10909,"15"1"-9288,79 1 345,-11-1 437,97 14 0,-189-19-3049,2-13-5596,6 2-1627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33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10882,'0'0'12603,"4"7"-11141,4 10-760,0 0 0,-1 1 1,-1 0-1,0 0 0,-2 0 1,0 1-1,2 33 1,-3 147-64,-4-81-385,3-59 152,1-5 189,-3-42-375,-2-16-133,-1-37-257,1-1-1,4-45 1,0 12 17,38 73-47,180 17 136,-218-15 65,-1 0 0,1 0 0,-1 0 0,1 0 0,-1 0 0,0 0 0,1 0 0,-1-1 0,1 1 0,-1-1 0,0 1 0,1-1 0,-1 0 0,0 1 0,1-1 0,-1 0 0,0 0 0,0 0 0,0 0 0,0 0 0,0 0 0,0 0 0,0 0 0,0 0 0,0 0 0,-1-1 0,1 1 0,0 0 0,-1-1 0,1 1 0,-1 0 0,1-1 0,-1 1 0,0-1 0,0 1 0,1 0 0,-1-1 0,0 1 0,0-1 0,0 1 0,-1-3 0,3-12 3,5-32-119,-2 0 0,-2 0-1,-7-90 1,4 123 75,5 13 30,11 26 52,16 45 93,-24-45-76,0 1 0,-1 0 1,-1 1-1,-2-1 1,2 34-1,-5 134 543,-2-30-344,1-160-258,0 0 0,0 0 0,0 0 0,0 0 0,1 0 0,0 0 0,-1 0 0,1-1 0,0 1 0,1 0 0,-1 0 0,0-1 0,4 5 0,-4-10-383,0 0 1,-1-1-1,1 1 0,0 0 0,-1-1 1,0 1-1,0 0 0,0-1 1,-1-3-1,1 4-1028,0-8-6066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12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134 127 7842,'0'0'9060,"-15"32"-4392,3-8-3849,0 1 1,-14 46-1,-9 21 512,32-85-1276,1 1 0,-1 0 1,1 0-1,1-1 0,0 1 1,-1 15-1,2-14-28,-1 0 1,0-1-1,-1 1 0,0 0 0,-3 9 1,3-10 2,0 1 1,0 0-1,1-1 1,0 1 0,0 0-1,1 0 1,1 11 0,0 6 1022,1-27-1049,0 0-1,-1 0 1,1 1-1,0-1 0,0-1 1,-1 1-1,1 0 1,-1 0-1,1-1 0,-1 1 1,1 0-1,-1-1 0,0 1 1,0-1-1,0 0 1,0 0-1,0 1 0,0-1 1,0 0-1,0 0 0,-1 0 1,1 0-1,-1 0 1,0 0-1,1-2 0,9-58 65,-9 58-75,1-29 10,-4-51 1,1 54 2,0 0 1,5-37-1,1 36-81,2 1 0,15-47 0,-21 76 74,0 0-1,-1 0 1,1 1 0,0-1 0,0 0 0,0 1-1,0-1 1,0 0 0,0 1 0,-1-1 0,1 1-1,0-1 1,1 1 0,-1 0 0,0 0-1,0-1 1,0 1 0,0 0 0,0 0 0,0 0-1,0 0 1,0 0 0,0 0 0,0 0 0,0 0-1,0 1 1,1-1 0,-1 0 0,0 1 0,0-1-1,1 1 1,32 15 9,-25-11 59,-1 2-1,0-1 1,-1 1-1,0 0 1,0 1 0,0-1-1,-1 1 1,6 11-1,0 3 169,-2 0-1,9 28 1,-18-49-228,7 20 73,0 0-1,-2 1 1,-1 0 0,0 0 0,1 24 0,-2-21-10,1-1 1,0 0 0,2 0-1,12 28 1,-27-80-382,-1-8-6837,5 11-2315</inkml:trace>
  <inkml:trace contextRef="#ctx0" brushRef="#br0" timeOffset="751.16">115 365 5249,'0'0'11195,"-28"0"-7195,118-10-299,-65 9-3315,-17 0-307,1 1 1,-1 0-1,0 0 1,1 0-1,-1 1 0,0 1 1,1-1-1,7 4 0,-15-4-15,0-1-1,-1 0 0,1 0 0,0 1 0,-1-1 1,1 0-1,0 0 0,-1 0 0,1 0 0,0 1 1,-1-1-1,1 0 0,0 0 0,0-1 0,-1 1 1,1 0-1,0 0 0,-1 0 0,1 0 0,0-1 1,-1 1-1,1 0 0,0 0 0,-1-1 0,1 1 1,-1-1-1,2 0 0,-1-6-1320,-10-2-4039,-1 3-2451</inkml:trace>
  <inkml:trace contextRef="#ctx0" brushRef="#br0" timeOffset="1359.86">329 1 3369,'0'0'14175,"0"0"-13918,1 0 0,-1 0 0,1 0 0,-1 0-1,1 0 1,-1 0 0,1 0 0,-1 0 0,1 0 0,-1 0 0,1 1 0,-1-1 0,1 0 0,-1 0 0,1 1 0,-1-1 0,0 0 0,1 1 0,-1-1 0,1 0 0,-1 1 0,0-1-1,0 0 1,1 1 0,-1-1 0,1 1 0,-2 22 471,1-1 0,2 1 0,0-1 0,1 0 0,7 24 0,-7-41-713,-2-14-3801,-1 5 1321,0-8-7489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09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44 4705,'0'0'10462,"-1"-5"-8099,0-4-1425,-1-3 215,1-1 4585,-7 30-4125,4 21-983,1 0-1,5 68 0,1-23-283,-3 128 40,12-161-308,-12-12 326,1-36-179,-1-26-127,1-50-430,3 1 0,18-95 0,-21 109-472,-1 49 741,-1 1 1,1-1 0,1 0 0,2-15 0,-2 21 42,1 1 0,0 0-1,0 0 1,0-1 0,0 1-1,0 1 1,1-1 0,-1 0 0,1 1-1,0-1 1,0 1 0,0 0 0,0 0-1,0 0 1,0 0 0,0 0 0,1 1-1,-1-1 1,1 1 0,-1 0 0,6-1-1,5-1 1,-1 0-1,1 0 1,0 2-1,17-1 1,-30 3 13,0-1 0,0 1 0,0 0 0,-1 0 0,1-1 0,0 1 0,-1 0 0,1 0-1,-1 0 1,1 0 0,-1-1 0,1 1 0,-1 0 0,0 0 0,1 0 0,-1 0 0,0 0 0,0 0 0,0 0 0,0 0 0,0 0 0,0 0 0,0 0 0,0 2 0,1 33 39,-1-31-36,-1 2 22,1-1 1,-1 1 0,0-1-1,0 1 1,-1-1-1,0 1 1,0-1-1,0 0 1,-1 0-1,0 0 1,0 0-1,-1 0 1,0-1 0,0 1-1,-6 5 1,3-4 11,0 0 1,-1 0 0,0-1 0,0 0 0,-1-1 0,0 1 0,0-2 0,0 1-1,-13 3 1,1 1-11,21-9-19,0 0-1,0 0 0,0 0 1,0 0-1,0 0 0,0 0 1,1 0-1,-1 0 0,0-1 1,0 1-1,0 0 0,0 0 1,0 0-1,0 0 0,0 0 1,0 0-1,1 0 0,-1 0 1,0 0-1,0 0 0,0 0 1,0 0-1,0 1 0,0-1 1,0 0-1,0 0 0,1 0 1,-1 0-1,0 0 0,0 0 1,0 0-1,0 0 1,0 0-1,0 0 0,0 0 1,0 0-1,0 0 0,0 0 1,0 0-1,0 1 0,0-1 1,1 0-1,-1 0 0,0 0 1,0 0-1,0 0 0,0 0 1,0 0-1,0 0 0,0 1 1,0-1-1,0 0 0,0 0 1,0 0-1,0 0 0,0 0 1,0 0-1,0 0 0,0 0 1,0 1-1,0-1 0,-1 0 1,1 0-1,44-3 38,-17 1-27,-21 2-12,0-1-6,0 0 0,1 1 0,-1 0 0,0 0 0,0 1 0,1 0 0,-1 0 0,0 0 0,0 1 0,0 0 0,0 0 0,0 1 0,-1-1 0,1 1 0,-1 0 0,5 4 0,13 12 17,-21-18-10,0 0-1,-1 0 1,1 0 0,0 0 0,-1 1 0,0-1 0,1 0 0,-1 1 0,0-1 0,0 1-1,1-1 1,-1 1 0,-1 0 0,1 0 0,0-1 0,0 1 0,0 0 0,-1 0 0,1 0-1,-1-1 1,0 1 0,1 0 0,-1 0 0,0 0 0,0 0 0,-1 3 0,1 0 5,-1 1 1,1-1-1,-2 0 1,1 0-1,0 1 0,-1-1 1,0 0-1,0-1 1,-1 1-1,1 0 1,-1 0-1,0-1 1,0 0-1,0 0 1,-1 0-1,0 0 0,0 0 1,0-1-1,0 1 1,0-1-1,-6 3 1,4-2 3,-1 0 1,0 0-1,-1-1 1,1 0-1,0 0 1,-1-1-1,0 0 0,0 0 1,-12 1-1,-76 0 303,78-3-216,-22 0 158,39 0-278,10-8-4276,6-6-795,0-3-3165</inkml:trace>
  <inkml:trace contextRef="#ctx0" brushRef="#br0" timeOffset="715.79">399 0 6857,'0'2'15138,"0"9"-13459,-4 86 983,1-56-722,2 47 1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05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0 5737,'0'0'9932,"0"4"-8465,-5 101 8271,8 60-7339,-1-28-1036,-15 105-167,9 438-261,-16-547-935,20-99 0,-1 0 0,-2 1 0,-8 40 0,5-32 0,1 0 0,3 1 0,3 51 0,-1-35 0,-2 47 0,3 88 0,12-108 0,-8-61 0,-1 0 0,0 35 0,-2-21 0,7 42 0,-1-22 0,-4-9 0,-2 0 0,-7 73 0,-6-40 0,-5-14 0,11-55 0,1 0 0,1 0 0,1 1 0,-2 20 0,0 26-45,2-45 21,1 0 0,0 1 0,2-1 0,2 21 0,4-13-304,-5-20 306,0 0-1,-1-1 0,0 1 1,0 0-1,0 0 1,0 0-1,-1 7 1,0 89-676,0-100 566,0 0-207,0-1 334,0 1 2,0 0-23,0 7-184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4:00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38 3689,'-6'-11'21922,"0"15"-21835,0 0 0,1 1 0,0 0 0,0 0 0,0 1-1,-6 9 1,-5 4 102,-6 8-10,2 1-1,1 1 0,-19 38 0,33-59-165,4-6-11,-5 10 13,-1 0 1,-1 0-1,-13 15 1,-10 20 9,27-39-21,-1 0-1,0 0 1,0-1-1,0 0 1,-12 12-1,12-15-9,-13 13 48,13-15 10,9-12 23,4-5-32,-5 10-26,-1 0-1,1 0 1,0 0-1,0 0 0,1 1 1,-1 0-1,1-1 0,7-5 1,17-15 29,-1-1-1,-2-2 1,39-52 0,-10-10-32,-38 61-8,1 1 1,24-30-1,-40 57 7,0 1 0,-1 0 0,1-1 0,0 1-1,0 0 1,-1-1 0,1 1 0,0 0 0,0 0 0,-1 0 0,1 0 0,0 0 0,0 0 0,0 0 0,-1 0-1,1 0 1,0 0 0,0 0 0,-1 0 0,1 1 0,0-1 0,0 0 0,-1 0 0,1 1 0,0-1 0,-1 1-1,1-1 1,0 0 0,-1 1 0,1 0 0,0-1 0,-1 1 0,1-1 0,-1 1 0,1 0 0,-1-1 0,1 2-1,23 28 651,-21-25-613,32 72 997,-26-65-947,2 1-21,-1 0 0,-1 2 0,-1-1 0,0 1-1,7 17 1,7 21 60,10 31-3,-29-74-140,0 0-382,-9-16-1984,-6-8-2729,1 2-3359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8:53:52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1 385 9250,'0'0'13265,"13"-3"-13256,0-1 0,0 0 0,-1-1 0,1-1 0,-1 0 0,0 0-1,0-1 1,-1 0 0,0-1 0,-1-1 0,1 0 0,-1 0 0,10-13 0,-11 9-42,0 0 1,-1 0-1,0-1 1,-1 0 0,-1 0-1,7-23 1,-10 27-32,-1 0 0,0 1 0,0-1 0,-1 0-1,0 0 1,-1 0 0,0 0 0,-1 0 0,0 0 0,0 1-1,-4-13 1,5 20 57,-1 1 0,1 0 0,0-1 0,0 1 0,-1 0 0,1 0 0,0-1 0,-1 1 0,0 0-1,1 0 1,-1 0 0,0 0 0,1 0 0,-1 0 0,0 0 0,0 0 0,0 0 0,0 0 0,0 0 0,0 0 0,0 0-1,0 1 1,-2-2 0,2 3-9,0-1-1,0 1 0,0 0 1,1-1-1,-1 1 0,0 0 1,0-1-1,0 1 0,0 0 0,1 0 1,-1 0-1,0 0 0,1 0 1,-1 0-1,1 0 0,-1 0 1,1 0-1,0 0 0,-1 0 1,1 1-1,-4 10-109,1 1 1,0-1-1,-2 21 0,8 327 767,12-189-451,-3-12-100,-12-159 3,-5-1-78,0 0 0,1 0 0,-1 0 0,1-1 0,-1 1 0,1-1 0,-1 0 0,1-1 0,0 1 0,0-1 0,0 1 0,1-1 0,-1-1 0,0 1 0,1 0 0,0-1 0,0 0 0,-4-5 0,0-1-19,0-1-1,0 0 1,1 0-1,1 0 1,-8-22 0,12 29 4,0 1 1,0 0 0,0 0 0,0 0 0,1-1-1,-1 1 1,1 0 0,0-1 0,0 1-1,0-1 1,1 1 0,-1 0 0,1 0 0,0-1-1,0 1 1,0 0 0,0 0 0,0 0-1,1 0 1,-1 0 0,1 0 0,0 0 0,0 0-1,0 1 1,0-1 0,1 1 0,-1-1-1,1 1 1,4-3 0,5-2-315,1 0-1,0 1 1,0 1 0,1 0-1,24-5 1,10-4-4307,-31 6 302</inkml:trace>
  <inkml:trace contextRef="#ctx0" brushRef="#br0" timeOffset="440.91">429 1 9282,'0'0'12115,"0"31"-11355,0-14-344,0 1-272,0 1-144,0 6-408,0-7-1369,0-3-3840</inkml:trace>
  <inkml:trace contextRef="#ctx0" brushRef="#br0" timeOffset="1184.77">481 384 7826,'0'0'8682,"0"13"-5120,0 21-2390,-10 28-616,7-51-550,1 0 0,0 0 0,-1 20 0,3-31 1,100-11-226,-86 11-881</inkml:trace>
  <inkml:trace contextRef="#ctx0" brushRef="#br0" timeOffset="1583.32">572 464 7538,'0'0'8412,"0"8"-7448,2 65 1092,0-21-1335,-6 76 0,1-121-3684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 et DS Lydie</Template>
  <TotalTime>19</TotalTime>
  <Pages>7</Pages>
  <Words>1691</Words>
  <Characters>9304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 S</vt:lpstr>
    </vt:vector>
  </TitlesOfParts>
  <Company/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S</dc:title>
  <dc:creator>GERMAIN</dc:creator>
  <cp:lastModifiedBy>SZOLLOSI Marc</cp:lastModifiedBy>
  <cp:revision>5</cp:revision>
  <cp:lastPrinted>2008-10-21T18:17:00Z</cp:lastPrinted>
  <dcterms:created xsi:type="dcterms:W3CDTF">2023-03-02T18:56:00Z</dcterms:created>
  <dcterms:modified xsi:type="dcterms:W3CDTF">2023-03-02T19:08:00Z</dcterms:modified>
</cp:coreProperties>
</file>