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66257" w14:textId="20237346" w:rsidR="00E8506E" w:rsidRPr="00EC1F55" w:rsidRDefault="00EC1F55" w:rsidP="00EC1F55">
      <w:pPr>
        <w:pStyle w:val="Titre1"/>
        <w:numPr>
          <w:ilvl w:val="0"/>
          <w:numId w:val="0"/>
        </w:numPr>
        <w:rPr>
          <w:rFonts w:cs="Arial"/>
        </w:rPr>
      </w:pPr>
      <w:r>
        <w:rPr>
          <w:rFonts w:cs="Arial"/>
        </w:rPr>
        <w:t>Bac Métropole 2021</w:t>
      </w:r>
      <w:r>
        <w:rPr>
          <w:rFonts w:cs="Arial"/>
        </w:rPr>
        <w:tab/>
      </w:r>
      <w:r w:rsidR="00E8506E" w:rsidRPr="00E8506E">
        <w:rPr>
          <w:rFonts w:cs="Arial"/>
        </w:rPr>
        <w:t xml:space="preserve">EXERCICE 1 </w:t>
      </w:r>
      <w:r w:rsidRPr="00654FB8">
        <w:rPr>
          <w:rFonts w:cs="Arial"/>
        </w:rPr>
        <w:t>L’AQUARIUM RÉCIFAL</w:t>
      </w:r>
      <w:r>
        <w:rPr>
          <w:rFonts w:cs="Arial"/>
        </w:rPr>
        <w:t xml:space="preserve"> </w:t>
      </w:r>
      <w:r w:rsidR="00E8506E" w:rsidRPr="00E8506E">
        <w:rPr>
          <w:rFonts w:cs="Arial"/>
        </w:rPr>
        <w:t>(10 points)</w:t>
      </w:r>
      <w:r>
        <w:rPr>
          <w:rFonts w:cs="Arial"/>
        </w:rPr>
        <w:t xml:space="preserve"> </w:t>
      </w:r>
      <w:hyperlink r:id="rId8" w:history="1">
        <w:r w:rsidRPr="00C0538D">
          <w:rPr>
            <w:rStyle w:val="Lienhypertexte"/>
            <w:rFonts w:cs="Arial"/>
          </w:rPr>
          <w:t>http://labolycee.org</w:t>
        </w:r>
      </w:hyperlink>
    </w:p>
    <w:p w14:paraId="4FDAB6F6" w14:textId="05EC8326" w:rsidR="00A32A17" w:rsidRPr="00654FB8" w:rsidRDefault="00A32A17" w:rsidP="00A32A17">
      <w:pPr>
        <w:rPr>
          <w:rFonts w:cs="Arial"/>
        </w:rPr>
      </w:pPr>
    </w:p>
    <w:p w14:paraId="03AC4111" w14:textId="17F76A34" w:rsidR="002809B7" w:rsidRPr="00654FB8" w:rsidRDefault="007C0487" w:rsidP="004B20F5">
      <w:pPr>
        <w:pStyle w:val="Niveauducommentaire2"/>
        <w:rPr>
          <w:rFonts w:cs="Arial"/>
          <w:i w:val="0"/>
          <w:iCs/>
        </w:rPr>
      </w:pPr>
      <w:r w:rsidRPr="00654FB8">
        <w:rPr>
          <w:noProof/>
          <w:lang w:eastAsia="zh-CN"/>
        </w:rPr>
        <w:drawing>
          <wp:anchor distT="0" distB="0" distL="114300" distR="114300" simplePos="0" relativeHeight="251689984" behindDoc="0" locked="0" layoutInCell="1" allowOverlap="1" wp14:anchorId="7D5D9331" wp14:editId="50796A41">
            <wp:simplePos x="0" y="0"/>
            <wp:positionH relativeFrom="column">
              <wp:posOffset>4139565</wp:posOffset>
            </wp:positionH>
            <wp:positionV relativeFrom="paragraph">
              <wp:posOffset>72019</wp:posOffset>
            </wp:positionV>
            <wp:extent cx="1993900" cy="1068705"/>
            <wp:effectExtent l="0" t="0" r="6350" b="0"/>
            <wp:wrapSquare wrapText="bothSides"/>
            <wp:docPr id="4" name="Image 4" descr="Aquarium récifal du Parc zoologique de Paris © MNHN - F.-G. Gran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quarium récifal du Parc zoologique de Paris © MNHN - F.-G. Grandi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40" r="6618" b="20902"/>
                    <a:stretch/>
                  </pic:blipFill>
                  <pic:spPr bwMode="auto">
                    <a:xfrm>
                      <a:off x="0" y="0"/>
                      <a:ext cx="1993900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9B7" w:rsidRPr="00654FB8">
        <w:rPr>
          <w:rFonts w:cs="Arial"/>
          <w:i w:val="0"/>
          <w:iCs/>
        </w:rPr>
        <w:t>Depuis décembre 2019,</w:t>
      </w:r>
      <w:r w:rsidR="003A4BFD" w:rsidRPr="00654FB8">
        <w:rPr>
          <w:rFonts w:cs="Arial"/>
          <w:i w:val="0"/>
          <w:iCs/>
        </w:rPr>
        <w:t> </w:t>
      </w:r>
      <w:r w:rsidR="002809B7" w:rsidRPr="00654FB8">
        <w:rPr>
          <w:rFonts w:cs="Arial"/>
          <w:i w:val="0"/>
          <w:iCs/>
        </w:rPr>
        <w:t>le Parc Zoologique de Paris accueille un requin bambou</w:t>
      </w:r>
      <w:r w:rsidR="00860412" w:rsidRPr="00654FB8">
        <w:rPr>
          <w:rFonts w:cs="Arial"/>
          <w:i w:val="0"/>
          <w:iCs/>
        </w:rPr>
        <w:t>. Il vit</w:t>
      </w:r>
      <w:r w:rsidR="002809B7" w:rsidRPr="00654FB8">
        <w:rPr>
          <w:rFonts w:cs="Arial"/>
          <w:i w:val="0"/>
          <w:iCs/>
        </w:rPr>
        <w:t xml:space="preserve"> dans un aquarium qui cherche à reproduire l’environnement naturel de </w:t>
      </w:r>
      <w:r w:rsidR="00AD7098" w:rsidRPr="00654FB8">
        <w:rPr>
          <w:rFonts w:cs="Arial"/>
          <w:i w:val="0"/>
          <w:iCs/>
        </w:rPr>
        <w:t xml:space="preserve">cette </w:t>
      </w:r>
      <w:r w:rsidR="002809B7" w:rsidRPr="00654FB8">
        <w:rPr>
          <w:rFonts w:cs="Arial"/>
          <w:i w:val="0"/>
          <w:iCs/>
        </w:rPr>
        <w:t>espèce.</w:t>
      </w:r>
      <w:r w:rsidR="003A4BFD" w:rsidRPr="00654FB8">
        <w:rPr>
          <w:rFonts w:cs="Arial"/>
          <w:i w:val="0"/>
          <w:iCs/>
        </w:rPr>
        <w:t> </w:t>
      </w:r>
    </w:p>
    <w:p w14:paraId="64C48A55" w14:textId="3E3F283C" w:rsidR="007C0487" w:rsidRPr="00654FB8" w:rsidRDefault="007C0487" w:rsidP="004B20F5"/>
    <w:p w14:paraId="55B51DC6" w14:textId="25394779" w:rsidR="00465F37" w:rsidRPr="00654FB8" w:rsidRDefault="006F1165" w:rsidP="004B20F5">
      <w:pPr>
        <w:pStyle w:val="Niveauducommentaire2"/>
        <w:rPr>
          <w:rFonts w:cs="Arial"/>
          <w:i w:val="0"/>
          <w:iCs/>
        </w:rPr>
      </w:pPr>
      <w:r w:rsidRPr="00654FB8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A719233" wp14:editId="1DC1C364">
                <wp:simplePos x="0" y="0"/>
                <wp:positionH relativeFrom="margin">
                  <wp:posOffset>4137025</wp:posOffset>
                </wp:positionH>
                <wp:positionV relativeFrom="paragraph">
                  <wp:posOffset>572135</wp:posOffset>
                </wp:positionV>
                <wp:extent cx="2060575" cy="292100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0575" cy="2921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AD34F9" w14:textId="124ECDA0" w:rsidR="004B20F5" w:rsidRPr="00F537AC" w:rsidRDefault="004B20F5" w:rsidP="004B20F5">
                            <w:pPr>
                              <w:pStyle w:val="Lgende"/>
                              <w:jc w:val="center"/>
                              <w:rPr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0"/>
                              </w:rPr>
                            </w:pPr>
                            <w:r w:rsidRPr="00F537AC">
                              <w:rPr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Aquarium récifal </w:t>
                            </w:r>
                            <w:r w:rsidRPr="00D06B89">
                              <w:rPr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MHN- F.-G. Grandin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1923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25.75pt;margin-top:45.05pt;width:162.25pt;height:23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" stroked="f">
                <v:textbox inset="0,0,0,0">
                  <w:txbxContent>
                    <w:p w14:paraId="5EAD34F9" w14:textId="124ECDA0" w:rsidR="004B20F5" w:rsidRPr="00F537AC" w:rsidRDefault="004B20F5" w:rsidP="004B20F5">
                      <w:pPr>
                        <w:pStyle w:val="Lgende"/>
                        <w:jc w:val="center"/>
                        <w:rPr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0"/>
                        </w:rPr>
                      </w:pPr>
                      <w:r w:rsidRPr="00F537AC">
                        <w:rPr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Aquarium récifal </w:t>
                      </w:r>
                      <w:r w:rsidRPr="00D06B89">
                        <w:rPr>
                          <w:iCs w:val="0"/>
                          <w:color w:val="000000" w:themeColor="text1"/>
                          <w:sz w:val="20"/>
                          <w:szCs w:val="20"/>
                        </w:rPr>
                        <w:t>MHN- F.-G. Grandin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9B7" w:rsidRPr="00654FB8">
        <w:rPr>
          <w:rFonts w:cs="Arial"/>
          <w:i w:val="0"/>
          <w:iCs/>
        </w:rPr>
        <w:t xml:space="preserve">Cet </w:t>
      </w:r>
      <w:r w:rsidR="00465F37" w:rsidRPr="00654FB8">
        <w:rPr>
          <w:rFonts w:cs="Arial"/>
          <w:i w:val="0"/>
          <w:iCs/>
        </w:rPr>
        <w:t>aquarium</w:t>
      </w:r>
      <w:r w:rsidR="00860412" w:rsidRPr="00654FB8">
        <w:rPr>
          <w:rFonts w:cs="Arial"/>
          <w:i w:val="0"/>
          <w:iCs/>
        </w:rPr>
        <w:t>, dit</w:t>
      </w:r>
      <w:r w:rsidR="00465F37" w:rsidRPr="00654FB8">
        <w:rPr>
          <w:rFonts w:cs="Arial"/>
          <w:i w:val="0"/>
          <w:iCs/>
        </w:rPr>
        <w:t xml:space="preserve"> récifal</w:t>
      </w:r>
      <w:r w:rsidR="00860412" w:rsidRPr="00654FB8">
        <w:rPr>
          <w:rFonts w:cs="Arial"/>
          <w:i w:val="0"/>
          <w:iCs/>
        </w:rPr>
        <w:t>,</w:t>
      </w:r>
      <w:r w:rsidR="00465F37" w:rsidRPr="00654FB8">
        <w:rPr>
          <w:rFonts w:cs="Arial"/>
          <w:i w:val="0"/>
          <w:iCs/>
        </w:rPr>
        <w:t xml:space="preserve"> est un bac marin destiné à héberger </w:t>
      </w:r>
      <w:r w:rsidR="006C7D2A" w:rsidRPr="00654FB8">
        <w:rPr>
          <w:rFonts w:cs="Arial"/>
          <w:i w:val="0"/>
          <w:iCs/>
        </w:rPr>
        <w:t xml:space="preserve">un écosystème très </w:t>
      </w:r>
      <w:r w:rsidR="002809B7" w:rsidRPr="00654FB8">
        <w:rPr>
          <w:rFonts w:cs="Arial"/>
          <w:i w:val="0"/>
          <w:iCs/>
        </w:rPr>
        <w:t xml:space="preserve">riche : </w:t>
      </w:r>
      <w:r w:rsidR="002C7357" w:rsidRPr="00654FB8">
        <w:rPr>
          <w:rFonts w:cs="Arial"/>
          <w:i w:val="0"/>
          <w:iCs/>
        </w:rPr>
        <w:t>coraux,</w:t>
      </w:r>
      <w:r w:rsidR="003A4BFD" w:rsidRPr="00654FB8">
        <w:rPr>
          <w:rFonts w:cs="Arial"/>
          <w:i w:val="0"/>
          <w:iCs/>
        </w:rPr>
        <w:t> </w:t>
      </w:r>
      <w:r w:rsidR="002C7357" w:rsidRPr="00654FB8">
        <w:rPr>
          <w:rFonts w:cs="Arial"/>
          <w:i w:val="0"/>
          <w:iCs/>
        </w:rPr>
        <w:t>crustacés</w:t>
      </w:r>
      <w:r w:rsidR="0032163E" w:rsidRPr="00654FB8">
        <w:rPr>
          <w:rFonts w:cs="Arial"/>
          <w:i w:val="0"/>
          <w:iCs/>
        </w:rPr>
        <w:t xml:space="preserve"> et</w:t>
      </w:r>
      <w:r w:rsidR="002C7357" w:rsidRPr="00654FB8">
        <w:rPr>
          <w:rFonts w:cs="Arial"/>
          <w:i w:val="0"/>
          <w:iCs/>
        </w:rPr>
        <w:t xml:space="preserve"> nombreux poissons</w:t>
      </w:r>
      <w:r w:rsidR="002809B7" w:rsidRPr="00654FB8">
        <w:rPr>
          <w:rFonts w:cs="Arial"/>
          <w:i w:val="0"/>
          <w:iCs/>
        </w:rPr>
        <w:t xml:space="preserve"> tous originaires </w:t>
      </w:r>
      <w:r w:rsidR="002809B7" w:rsidRPr="00654FB8">
        <w:rPr>
          <w:i w:val="0"/>
          <w:iCs/>
        </w:rPr>
        <w:t>des eaux peu profondes des côtes de Madagascar.</w:t>
      </w:r>
      <w:r w:rsidR="003A4BFD" w:rsidRPr="00654FB8">
        <w:rPr>
          <w:i w:val="0"/>
          <w:iCs/>
        </w:rPr>
        <w:t> </w:t>
      </w:r>
      <w:r w:rsidR="002C7357" w:rsidRPr="00654FB8">
        <w:rPr>
          <w:rFonts w:cs="Arial"/>
          <w:i w:val="0"/>
          <w:iCs/>
        </w:rPr>
        <w:t>Cet écosystème est complexe et fragile</w:t>
      </w:r>
      <w:r w:rsidR="005434DA" w:rsidRPr="00654FB8">
        <w:rPr>
          <w:rFonts w:cs="Arial"/>
          <w:i w:val="0"/>
          <w:iCs/>
        </w:rPr>
        <w:t>.</w:t>
      </w:r>
      <w:r w:rsidR="003A4BFD" w:rsidRPr="00654FB8">
        <w:rPr>
          <w:rFonts w:cs="Arial"/>
          <w:i w:val="0"/>
          <w:iCs/>
        </w:rPr>
        <w:t> </w:t>
      </w:r>
      <w:r w:rsidR="005434DA" w:rsidRPr="00654FB8">
        <w:rPr>
          <w:rFonts w:cs="Arial"/>
          <w:i w:val="0"/>
          <w:iCs/>
        </w:rPr>
        <w:t xml:space="preserve">Plusieurs paramètres sont à contrôler pour </w:t>
      </w:r>
      <w:r w:rsidR="00E62A1F" w:rsidRPr="00654FB8">
        <w:rPr>
          <w:rFonts w:cs="Arial"/>
          <w:i w:val="0"/>
          <w:iCs/>
        </w:rPr>
        <w:t>maintenir</w:t>
      </w:r>
      <w:r w:rsidR="0006191D" w:rsidRPr="00654FB8">
        <w:rPr>
          <w:rFonts w:cs="Arial"/>
          <w:i w:val="0"/>
          <w:iCs/>
        </w:rPr>
        <w:t xml:space="preserve"> l’équilibre du milieu et assurer le bien-être des différentes espèces</w:t>
      </w:r>
      <w:r w:rsidR="00F31B10" w:rsidRPr="00654FB8">
        <w:rPr>
          <w:rFonts w:cs="Arial"/>
          <w:i w:val="0"/>
          <w:iCs/>
        </w:rPr>
        <w:t xml:space="preserve"> vivantes</w:t>
      </w:r>
      <w:r w:rsidR="0006191D" w:rsidRPr="00654FB8">
        <w:rPr>
          <w:rFonts w:cs="Arial"/>
          <w:i w:val="0"/>
          <w:iCs/>
        </w:rPr>
        <w:t xml:space="preserve"> qui y cohabitent.</w:t>
      </w:r>
      <w:r w:rsidR="003A4BFD" w:rsidRPr="00654FB8">
        <w:rPr>
          <w:rFonts w:cs="Arial"/>
          <w:i w:val="0"/>
          <w:iCs/>
        </w:rPr>
        <w:t> </w:t>
      </w:r>
    </w:p>
    <w:p w14:paraId="51949EE9" w14:textId="33F04FFC" w:rsidR="007C0487" w:rsidRPr="00654FB8" w:rsidRDefault="007C0487" w:rsidP="007C0487"/>
    <w:p w14:paraId="46A4A4BF" w14:textId="222300D1" w:rsidR="000A5BC7" w:rsidRPr="00654FB8" w:rsidRDefault="000A5BC7" w:rsidP="000316EE">
      <w:pPr>
        <w:rPr>
          <w:rFonts w:cs="Arial"/>
          <w:bCs/>
        </w:rPr>
      </w:pPr>
      <w:r w:rsidRPr="00654FB8">
        <w:rPr>
          <w:rFonts w:cs="Arial"/>
          <w:bCs/>
        </w:rPr>
        <w:t xml:space="preserve">Le but de cet exercice est </w:t>
      </w:r>
      <w:r w:rsidR="00766DF5" w:rsidRPr="00654FB8">
        <w:rPr>
          <w:rFonts w:cs="Arial"/>
          <w:bCs/>
        </w:rPr>
        <w:t>d’étudier</w:t>
      </w:r>
      <w:r w:rsidRPr="00654FB8">
        <w:rPr>
          <w:rFonts w:cs="Arial"/>
          <w:bCs/>
        </w:rPr>
        <w:t xml:space="preserve"> l’influence de </w:t>
      </w:r>
      <w:r w:rsidR="00F31B10" w:rsidRPr="00654FB8">
        <w:rPr>
          <w:rFonts w:cs="Arial"/>
          <w:bCs/>
        </w:rPr>
        <w:t>certains de ces paramètres</w:t>
      </w:r>
      <w:r w:rsidR="00F537AC" w:rsidRPr="00654FB8">
        <w:rPr>
          <w:rFonts w:cs="Arial"/>
          <w:bCs/>
        </w:rPr>
        <w:t xml:space="preserve">, </w:t>
      </w:r>
      <w:r w:rsidR="000F571B" w:rsidRPr="008145BC">
        <w:rPr>
          <w:rFonts w:cs="Arial"/>
          <w:bCs/>
        </w:rPr>
        <w:t>pH</w:t>
      </w:r>
      <w:r w:rsidR="000F571B" w:rsidRPr="00654FB8">
        <w:rPr>
          <w:rFonts w:cs="Arial"/>
          <w:bCs/>
        </w:rPr>
        <w:t xml:space="preserve"> et salinité</w:t>
      </w:r>
      <w:r w:rsidR="00F537AC" w:rsidRPr="00654FB8">
        <w:rPr>
          <w:rFonts w:cs="Arial"/>
          <w:bCs/>
        </w:rPr>
        <w:t>,</w:t>
      </w:r>
      <w:r w:rsidR="000F571B" w:rsidRPr="00654FB8">
        <w:rPr>
          <w:rFonts w:cs="Arial"/>
          <w:bCs/>
        </w:rPr>
        <w:t xml:space="preserve"> ainsi que </w:t>
      </w:r>
      <w:r w:rsidR="00935955" w:rsidRPr="00654FB8">
        <w:rPr>
          <w:rFonts w:cs="Arial"/>
          <w:bCs/>
        </w:rPr>
        <w:t xml:space="preserve">des </w:t>
      </w:r>
      <w:r w:rsidR="006C2C8B" w:rsidRPr="00654FB8">
        <w:rPr>
          <w:rFonts w:cs="Arial"/>
          <w:bCs/>
        </w:rPr>
        <w:t xml:space="preserve">méthodes de traitement de </w:t>
      </w:r>
      <w:r w:rsidR="00935955" w:rsidRPr="00654FB8">
        <w:rPr>
          <w:rFonts w:cs="Arial"/>
          <w:bCs/>
        </w:rPr>
        <w:t>l’eau</w:t>
      </w:r>
      <w:r w:rsidR="006C2C8B" w:rsidRPr="00654FB8">
        <w:rPr>
          <w:rFonts w:cs="Arial"/>
          <w:bCs/>
        </w:rPr>
        <w:t>.</w:t>
      </w:r>
    </w:p>
    <w:p w14:paraId="630C5EB1" w14:textId="5733277F" w:rsidR="000A5BC7" w:rsidRPr="00654FB8" w:rsidRDefault="000A5BC7" w:rsidP="000316EE">
      <w:pPr>
        <w:rPr>
          <w:rFonts w:cs="Arial"/>
          <w:b/>
        </w:rPr>
      </w:pPr>
    </w:p>
    <w:p w14:paraId="468F9B7F" w14:textId="043CF32C" w:rsidR="000316EE" w:rsidRPr="00654FB8" w:rsidRDefault="000316EE" w:rsidP="000316EE">
      <w:pPr>
        <w:rPr>
          <w:rFonts w:cs="Arial"/>
        </w:rPr>
      </w:pPr>
      <w:r w:rsidRPr="00654FB8">
        <w:rPr>
          <w:rFonts w:cs="Arial"/>
          <w:b/>
        </w:rPr>
        <w:t>Données </w:t>
      </w:r>
      <w:r w:rsidR="006B0711">
        <w:rPr>
          <w:rFonts w:cs="Arial"/>
          <w:b/>
        </w:rPr>
        <w:t>à 25 °</w:t>
      </w:r>
      <w:r w:rsidR="00A90638" w:rsidRPr="00654FB8">
        <w:rPr>
          <w:rFonts w:cs="Arial"/>
          <w:b/>
        </w:rPr>
        <w:t>C</w:t>
      </w:r>
      <w:r w:rsidR="00EB1521" w:rsidRPr="00654FB8">
        <w:rPr>
          <w:rFonts w:cs="Arial"/>
          <w:b/>
        </w:rPr>
        <w:t> :</w:t>
      </w:r>
    </w:p>
    <w:p w14:paraId="0E4D345A" w14:textId="0EABB013" w:rsidR="000316EE" w:rsidRPr="00654FB8" w:rsidRDefault="00AE66FB" w:rsidP="00584117">
      <w:pPr>
        <w:numPr>
          <w:ilvl w:val="0"/>
          <w:numId w:val="1"/>
        </w:numPr>
        <w:ind w:left="360"/>
        <w:jc w:val="left"/>
        <w:rPr>
          <w:rFonts w:cs="Arial"/>
          <w:bCs/>
        </w:rPr>
      </w:pPr>
      <w:proofErr w:type="gramStart"/>
      <w:r w:rsidRPr="00654FB8">
        <w:rPr>
          <w:rFonts w:cs="Arial"/>
          <w:bCs/>
        </w:rPr>
        <w:t>c</w:t>
      </w:r>
      <w:r w:rsidR="006A5978" w:rsidRPr="00654FB8">
        <w:rPr>
          <w:rFonts w:cs="Arial"/>
          <w:bCs/>
        </w:rPr>
        <w:t>ouples</w:t>
      </w:r>
      <w:proofErr w:type="gramEnd"/>
      <w:r w:rsidR="006A5978" w:rsidRPr="00654FB8">
        <w:rPr>
          <w:rFonts w:cs="Arial"/>
          <w:bCs/>
        </w:rPr>
        <w:t xml:space="preserve"> acide/base</w:t>
      </w:r>
      <w:r w:rsidR="00EC637F" w:rsidRPr="00654FB8">
        <w:rPr>
          <w:rFonts w:cs="Arial"/>
          <w:bCs/>
          <w:szCs w:val="20"/>
        </w:rPr>
        <w:t xml:space="preserve"> </w:t>
      </w:r>
      <w:r w:rsidR="006C2C8B" w:rsidRPr="00654FB8">
        <w:rPr>
          <w:rFonts w:cs="Arial"/>
          <w:bCs/>
          <w:szCs w:val="20"/>
        </w:rPr>
        <w:t>associés</w:t>
      </w:r>
      <w:r w:rsidR="005F5F8F" w:rsidRPr="00654FB8">
        <w:rPr>
          <w:rFonts w:cs="Arial"/>
          <w:bCs/>
          <w:szCs w:val="20"/>
        </w:rPr>
        <w:t xml:space="preserve"> au</w:t>
      </w:r>
      <w:r w:rsidR="005F5F8F" w:rsidRPr="00654FB8">
        <w:t xml:space="preserve"> dioxyde de carbone dissous </w:t>
      </w:r>
      <m:oMath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</w:rPr>
              <m:t>(C</m:t>
            </m:r>
            <m:r>
              <m:rPr>
                <m:nor/>
              </m:rPr>
              <w:rPr>
                <w:rFonts w:cs="Arial"/>
                <w:iCs/>
              </w:rPr>
              <m:t>O</m:t>
            </m:r>
          </m:e>
          <m:sub>
            <m:r>
              <m:rPr>
                <m:nor/>
              </m:rPr>
              <w:rPr>
                <w:rFonts w:cs="Arial"/>
              </w:rPr>
              <m:t>2</m:t>
            </m:r>
          </m:sub>
        </m:sSub>
        <m:r>
          <w:rPr>
            <w:rFonts w:ascii="Cambria Math" w:hAnsi="Cambria Math" w:cs="Arial"/>
          </w:rPr>
          <m:t>,</m:t>
        </m:r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  <w:iCs/>
              </w:rPr>
              <m:t>H</m:t>
            </m:r>
          </m:e>
          <m:sub>
            <m:r>
              <m:rPr>
                <m:nor/>
              </m:rPr>
              <w:rPr>
                <w:rFonts w:cs="Arial"/>
                <w:iCs/>
              </w:rPr>
              <m:t>2</m:t>
            </m:r>
          </m:sub>
        </m:sSub>
        <m:r>
          <m:rPr>
            <m:nor/>
          </m:rPr>
          <w:rPr>
            <w:rFonts w:cs="Arial"/>
            <w:iCs/>
          </w:rPr>
          <m:t>O)</m:t>
        </m:r>
        <m:d>
          <m:dPr>
            <m:ctrlPr>
              <w:rPr>
                <w:rFonts w:ascii="Cambria Math" w:hAnsi="Cambria Math" w:cs="Arial"/>
                <w:bCs/>
                <w:szCs w:val="20"/>
              </w:rPr>
            </m:ctrlPr>
          </m:dPr>
          <m:e>
            <m:r>
              <m:rPr>
                <m:nor/>
              </m:rPr>
              <w:rPr>
                <w:rFonts w:cs="Arial"/>
                <w:szCs w:val="20"/>
              </w:rPr>
              <m:t>aq</m:t>
            </m:r>
          </m:e>
        </m:d>
      </m:oMath>
      <w:r w:rsidR="001553C1" w:rsidRPr="00654FB8">
        <w:rPr>
          <w:bCs/>
          <w:szCs w:val="20"/>
        </w:rPr>
        <w:t> :</w:t>
      </w:r>
    </w:p>
    <w:p w14:paraId="42DE12AC" w14:textId="795E3EED" w:rsidR="004406F2" w:rsidRPr="00910EA2" w:rsidRDefault="00686AEB" w:rsidP="00B07B5F">
      <w:pPr>
        <w:ind w:left="360"/>
        <w:jc w:val="left"/>
        <w:rPr>
          <w:rFonts w:cs="Arial"/>
          <w:bCs/>
          <w:szCs w:val="20"/>
          <w:lang w:val="en-US"/>
        </w:rPr>
      </w:pPr>
      <m:oMath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  <w:lang w:val="en-US"/>
              </w:rPr>
              <m:t>(C</m:t>
            </m:r>
            <m:r>
              <m:rPr>
                <m:nor/>
              </m:rPr>
              <w:rPr>
                <w:rFonts w:cs="Arial"/>
                <w:iCs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lang w:val="en-US"/>
              </w:rPr>
              <m:t>2</m:t>
            </m:r>
          </m:sub>
        </m:sSub>
        <m:r>
          <w:rPr>
            <w:rFonts w:ascii="Cambria Math" w:hAnsi="Cambria Math" w:cs="Arial"/>
            <w:lang w:val="en-US"/>
          </w:rPr>
          <m:t>,</m:t>
        </m:r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  <w:iCs/>
                <w:lang w:val="en-US"/>
              </w:rPr>
              <m:t>H</m:t>
            </m:r>
          </m:e>
          <m:sub>
            <m:r>
              <m:rPr>
                <m:nor/>
              </m:rPr>
              <w:rPr>
                <w:rFonts w:cs="Arial"/>
                <w:iCs/>
                <w:lang w:val="en-US"/>
              </w:rPr>
              <m:t>2</m:t>
            </m:r>
          </m:sub>
        </m:sSub>
        <m:r>
          <m:rPr>
            <m:nor/>
          </m:rPr>
          <w:rPr>
            <w:rFonts w:cs="Arial"/>
            <w:iCs/>
            <w:lang w:val="en-US"/>
          </w:rPr>
          <m:t>O)</m:t>
        </m:r>
        <m:d>
          <m:dPr>
            <m:ctrlPr>
              <w:rPr>
                <w:rFonts w:ascii="Cambria Math" w:hAnsi="Cambria Math" w:cs="Arial"/>
                <w:bCs/>
                <w:szCs w:val="20"/>
              </w:rPr>
            </m:ctrlPr>
          </m:d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aq</m:t>
            </m:r>
          </m:e>
        </m:d>
        <m:r>
          <m:rPr>
            <m:nor/>
          </m:rPr>
          <w:rPr>
            <w:rFonts w:cs="Arial"/>
            <w:szCs w:val="20"/>
            <w:lang w:val="en-US"/>
          </w:rPr>
          <m:t>/HC</m:t>
        </m:r>
        <m:sSubSup>
          <m:sSubSupPr>
            <m:ctrlPr>
              <w:rPr>
                <w:rFonts w:ascii="Cambria Math" w:hAnsi="Cambria Math" w:cs="Arial"/>
                <w:bCs/>
                <w:szCs w:val="20"/>
              </w:rPr>
            </m:ctrlPr>
          </m:sSubSup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szCs w:val="20"/>
                <w:lang w:val="en-US"/>
              </w:rPr>
              <m:t>3</m:t>
            </m:r>
          </m:sub>
          <m:sup>
            <m:r>
              <m:rPr>
                <m:nor/>
              </m:rPr>
              <w:rPr>
                <w:rFonts w:ascii="Cambria Math" w:cs="Arial"/>
                <w:szCs w:val="20"/>
                <w:lang w:val="en-US"/>
              </w:rPr>
              <m:t>–</m:t>
            </m:r>
          </m:sup>
        </m:sSubSup>
        <m:d>
          <m:dPr>
            <m:ctrlPr>
              <w:rPr>
                <w:rFonts w:ascii="Cambria Math" w:hAnsi="Cambria Math" w:cs="Arial"/>
                <w:bCs/>
                <w:szCs w:val="20"/>
              </w:rPr>
            </m:ctrlPr>
          </m:d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aq</m:t>
            </m:r>
          </m:e>
        </m:d>
        <m:r>
          <m:rPr>
            <m:nor/>
          </m:rPr>
          <w:rPr>
            <w:rFonts w:cs="Arial"/>
            <w:szCs w:val="20"/>
            <w:lang w:val="en-US"/>
          </w:rPr>
          <m:t> </m:t>
        </m:r>
      </m:oMath>
      <w:r w:rsidR="008868A8" w:rsidRPr="00910EA2">
        <w:rPr>
          <w:rFonts w:cs="Arial"/>
          <w:bCs/>
          <w:szCs w:val="20"/>
          <w:lang w:val="en-US"/>
        </w:rPr>
        <w:t xml:space="preserve">: </w:t>
      </w:r>
      <w:r w:rsidR="00AF13BF" w:rsidRPr="00910EA2">
        <w:rPr>
          <w:rFonts w:cs="Arial"/>
          <w:bCs/>
          <w:szCs w:val="20"/>
          <w:lang w:val="en-US"/>
        </w:rPr>
        <w:t>p</w:t>
      </w:r>
      <m:oMath>
        <m:sSub>
          <m:sSubPr>
            <m:ctrlPr>
              <w:rPr>
                <w:rFonts w:ascii="Cambria Math" w:hAnsi="Cambria Math" w:cs="Arial"/>
                <w:bCs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cs="Arial"/>
                <w:i/>
                <w:szCs w:val="20"/>
                <w:lang w:val="en-US"/>
              </w:rPr>
              <m:t>K</m:t>
            </m:r>
          </m:e>
          <m:sub>
            <m:r>
              <m:rPr>
                <m:nor/>
              </m:rPr>
              <w:rPr>
                <w:rFonts w:cs="Arial"/>
                <w:szCs w:val="20"/>
                <w:lang w:val="en-US"/>
              </w:rPr>
              <m:t>A1</m:t>
            </m:r>
          </m:sub>
        </m:sSub>
        <m:r>
          <m:rPr>
            <m:nor/>
          </m:rPr>
          <w:rPr>
            <w:rFonts w:cs="Arial"/>
            <w:szCs w:val="20"/>
            <w:lang w:val="en-US"/>
          </w:rPr>
          <m:t> = 6,</m:t>
        </m:r>
        <w:proofErr w:type="gramStart"/>
        <m:r>
          <m:rPr>
            <m:nor/>
          </m:rPr>
          <w:rPr>
            <w:rFonts w:cs="Arial"/>
            <w:szCs w:val="20"/>
            <w:lang w:val="en-US"/>
          </w:rPr>
          <m:t>4</m:t>
        </m:r>
      </m:oMath>
      <w:r w:rsidR="001553C1" w:rsidRPr="00910EA2">
        <w:rPr>
          <w:rFonts w:cs="Arial"/>
          <w:szCs w:val="20"/>
          <w:lang w:val="en-US"/>
        </w:rPr>
        <w:t> ;</w:t>
      </w:r>
      <w:proofErr w:type="gramEnd"/>
    </w:p>
    <w:p w14:paraId="5C7F303E" w14:textId="5D30FA09" w:rsidR="004406F2" w:rsidRPr="00910EA2" w:rsidRDefault="00B66BEF" w:rsidP="00B07B5F">
      <w:pPr>
        <w:ind w:left="360"/>
        <w:jc w:val="left"/>
        <w:rPr>
          <w:rFonts w:cs="Arial"/>
          <w:bCs/>
          <w:szCs w:val="20"/>
          <w:lang w:val="en-US"/>
        </w:rPr>
      </w:pPr>
      <m:oMath>
        <m:r>
          <m:rPr>
            <m:nor/>
          </m:rPr>
          <w:rPr>
            <w:rFonts w:cs="Arial"/>
            <w:szCs w:val="20"/>
            <w:lang w:val="en-US"/>
          </w:rPr>
          <m:t>HC</m:t>
        </m:r>
        <m:sSubSup>
          <m:sSubSupPr>
            <m:ctrlPr>
              <w:rPr>
                <w:rFonts w:ascii="Cambria Math" w:hAnsi="Cambria Math" w:cs="Arial"/>
                <w:bCs/>
                <w:szCs w:val="20"/>
              </w:rPr>
            </m:ctrlPr>
          </m:sSubSup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szCs w:val="20"/>
                <w:lang w:val="en-US"/>
              </w:rPr>
              <m:t>3</m:t>
            </m:r>
          </m:sub>
          <m:sup>
            <m:r>
              <m:rPr>
                <m:nor/>
              </m:rPr>
              <w:rPr>
                <w:rFonts w:ascii="Cambria Math" w:cs="Arial"/>
                <w:szCs w:val="20"/>
                <w:lang w:val="en-US"/>
              </w:rPr>
              <m:t>–</m:t>
            </m:r>
          </m:sup>
        </m:sSubSup>
        <m:d>
          <m:dPr>
            <m:ctrlPr>
              <w:rPr>
                <w:rFonts w:ascii="Cambria Math" w:hAnsi="Cambria Math" w:cs="Arial"/>
                <w:bCs/>
                <w:szCs w:val="20"/>
              </w:rPr>
            </m:ctrlPr>
          </m:d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aq</m:t>
            </m:r>
          </m:e>
        </m:d>
        <m:r>
          <m:rPr>
            <m:nor/>
          </m:rPr>
          <w:rPr>
            <w:rFonts w:cs="Arial"/>
            <w:szCs w:val="20"/>
            <w:lang w:val="en-US"/>
          </w:rPr>
          <m:t>/C</m:t>
        </m:r>
        <m:sSubSup>
          <m:sSubSupPr>
            <m:ctrlPr>
              <w:rPr>
                <w:rFonts w:ascii="Cambria Math" w:hAnsi="Cambria Math" w:cs="Arial"/>
                <w:bCs/>
                <w:szCs w:val="20"/>
              </w:rPr>
            </m:ctrlPr>
          </m:sSubSupPr>
          <m:e>
            <m:r>
              <m:rPr>
                <m:nor/>
              </m:rPr>
              <w:rPr>
                <w:rFonts w:cs="Arial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szCs w:val="20"/>
                <w:lang w:val="en-US"/>
              </w:rPr>
              <m:t>3</m:t>
            </m:r>
          </m:sub>
          <m:sup>
            <m:r>
              <m:rPr>
                <m:nor/>
              </m:rPr>
              <w:rPr>
                <w:rFonts w:cs="Arial"/>
                <w:szCs w:val="20"/>
                <w:lang w:val="en-US"/>
              </w:rPr>
              <m:t>2</m:t>
            </m:r>
            <m:r>
              <m:rPr>
                <m:nor/>
              </m:rPr>
              <w:rPr>
                <w:rFonts w:ascii="Cambria Math" w:cs="Arial"/>
                <w:szCs w:val="20"/>
                <w:lang w:val="en-US"/>
              </w:rPr>
              <m:t>–</m:t>
            </m:r>
          </m:sup>
        </m:sSubSup>
        <m:r>
          <m:rPr>
            <m:nor/>
          </m:rPr>
          <w:rPr>
            <w:rFonts w:cs="Arial"/>
            <w:szCs w:val="20"/>
            <w:lang w:val="en-US"/>
          </w:rPr>
          <m:t>(</m:t>
        </m:r>
        <w:proofErr w:type="spellStart"/>
        <m:r>
          <m:rPr>
            <m:nor/>
          </m:rPr>
          <w:rPr>
            <w:rFonts w:cs="Arial"/>
            <w:szCs w:val="20"/>
            <w:lang w:val="en-US"/>
          </w:rPr>
          <m:t>aq</m:t>
        </m:r>
        <w:proofErr w:type="spellEnd"/>
        <m:r>
          <m:rPr>
            <m:nor/>
          </m:rPr>
          <w:rPr>
            <w:rFonts w:cs="Arial"/>
            <w:szCs w:val="20"/>
            <w:lang w:val="en-US"/>
          </w:rPr>
          <m:t>)</m:t>
        </m:r>
      </m:oMath>
      <w:r w:rsidR="003A4BFD" w:rsidRPr="00910EA2">
        <w:rPr>
          <w:rFonts w:cs="Arial"/>
          <w:szCs w:val="20"/>
          <w:lang w:val="en-US"/>
        </w:rPr>
        <w:t> </w:t>
      </w:r>
      <w:r w:rsidR="00277786" w:rsidRPr="00910EA2">
        <w:rPr>
          <w:rFonts w:cs="Arial"/>
          <w:bCs/>
          <w:szCs w:val="20"/>
          <w:lang w:val="en-US"/>
        </w:rPr>
        <w:t xml:space="preserve">: </w:t>
      </w:r>
      <m:oMath>
        <m:r>
          <m:rPr>
            <m:nor/>
          </m:rPr>
          <w:rPr>
            <w:rFonts w:cs="Arial"/>
            <w:szCs w:val="20"/>
            <w:lang w:val="en-US"/>
          </w:rPr>
          <m:t>p</m:t>
        </m:r>
        <m:sSub>
          <m:sSubPr>
            <m:ctrlPr>
              <w:rPr>
                <w:rFonts w:ascii="Cambria Math" w:hAnsi="Cambria Math" w:cs="Arial"/>
                <w:bCs/>
                <w:szCs w:val="20"/>
              </w:rPr>
            </m:ctrlPr>
          </m:sSubPr>
          <m:e>
            <m:r>
              <m:rPr>
                <m:nor/>
              </m:rPr>
              <w:rPr>
                <w:rFonts w:cs="Arial"/>
                <w:i/>
                <w:szCs w:val="20"/>
                <w:lang w:val="en-US"/>
              </w:rPr>
              <m:t>K</m:t>
            </m:r>
          </m:e>
          <m:sub>
            <m:r>
              <m:rPr>
                <m:nor/>
              </m:rPr>
              <w:rPr>
                <w:rFonts w:cs="Arial"/>
                <w:szCs w:val="20"/>
                <w:lang w:val="en-US"/>
              </w:rPr>
              <m:t>A2</m:t>
            </m:r>
          </m:sub>
        </m:sSub>
        <m:r>
          <m:rPr>
            <m:nor/>
          </m:rPr>
          <w:rPr>
            <w:rFonts w:cs="Arial"/>
            <w:szCs w:val="20"/>
            <w:lang w:val="en-US"/>
          </w:rPr>
          <m:t> = 10,</m:t>
        </m:r>
        <w:proofErr w:type="gramStart"/>
        <m:r>
          <m:rPr>
            <m:nor/>
          </m:rPr>
          <w:rPr>
            <w:rFonts w:cs="Arial"/>
            <w:szCs w:val="20"/>
            <w:lang w:val="en-US"/>
          </w:rPr>
          <m:t>3</m:t>
        </m:r>
        <m:r>
          <m:rPr>
            <m:nor/>
          </m:rPr>
          <w:rPr>
            <w:rFonts w:ascii="Cambria Math" w:cs="Arial"/>
            <w:szCs w:val="20"/>
            <w:lang w:val="en-US"/>
          </w:rPr>
          <m:t> </m:t>
        </m:r>
      </m:oMath>
      <w:r w:rsidR="001553C1" w:rsidRPr="00910EA2">
        <w:rPr>
          <w:rFonts w:cs="Arial"/>
          <w:szCs w:val="20"/>
          <w:lang w:val="en-US"/>
        </w:rPr>
        <w:t>;</w:t>
      </w:r>
      <w:proofErr w:type="gramEnd"/>
    </w:p>
    <w:p w14:paraId="64D68DCD" w14:textId="77777777" w:rsidR="0042433E" w:rsidRPr="00910EA2" w:rsidRDefault="0042433E" w:rsidP="00B07B5F">
      <w:pPr>
        <w:ind w:left="360"/>
        <w:jc w:val="left"/>
        <w:rPr>
          <w:rFonts w:cs="Arial"/>
          <w:bCs/>
          <w:szCs w:val="20"/>
          <w:lang w:val="en-US"/>
        </w:rPr>
      </w:pPr>
    </w:p>
    <w:p w14:paraId="1C6DF6B6" w14:textId="39904FF6" w:rsidR="009877D3" w:rsidRPr="00654FB8" w:rsidRDefault="0026047B" w:rsidP="00584117">
      <w:pPr>
        <w:pStyle w:val="Paragraphedeliste"/>
        <w:numPr>
          <w:ilvl w:val="0"/>
          <w:numId w:val="1"/>
        </w:numPr>
        <w:ind w:left="360"/>
        <w:jc w:val="left"/>
        <w:rPr>
          <w:rFonts w:cs="Arial"/>
        </w:rPr>
      </w:pPr>
      <w:proofErr w:type="gramStart"/>
      <w:r w:rsidRPr="00654FB8">
        <w:rPr>
          <w:rFonts w:cs="Arial"/>
        </w:rPr>
        <w:t>m</w:t>
      </w:r>
      <w:r w:rsidR="005319A2" w:rsidRPr="00654FB8">
        <w:rPr>
          <w:rFonts w:cs="Arial"/>
        </w:rPr>
        <w:t>asse</w:t>
      </w:r>
      <w:proofErr w:type="gramEnd"/>
      <w:r w:rsidR="005319A2" w:rsidRPr="00654FB8">
        <w:rPr>
          <w:rFonts w:cs="Arial"/>
        </w:rPr>
        <w:t xml:space="preserve"> </w:t>
      </w:r>
      <w:r w:rsidR="00DF6A96" w:rsidRPr="00654FB8">
        <w:rPr>
          <w:rFonts w:cs="Arial"/>
        </w:rPr>
        <w:t>molaire</w:t>
      </w:r>
      <w:r w:rsidR="00B07B5F" w:rsidRPr="00654FB8">
        <w:rPr>
          <w:rFonts w:cs="Arial"/>
        </w:rPr>
        <w:t xml:space="preserve"> </w:t>
      </w:r>
      <w:r w:rsidR="005319A2" w:rsidRPr="00654FB8">
        <w:rPr>
          <w:rFonts w:cs="Arial"/>
        </w:rPr>
        <w:t xml:space="preserve">atomique </w:t>
      </w:r>
      <w:r w:rsidR="00B07B5F" w:rsidRPr="00654FB8">
        <w:rPr>
          <w:rFonts w:cs="Arial"/>
        </w:rPr>
        <w:t>d</w:t>
      </w:r>
      <w:r w:rsidR="00C34638" w:rsidRPr="00654FB8">
        <w:rPr>
          <w:rFonts w:cs="Arial"/>
        </w:rPr>
        <w:t>e l’ion chlorure</w:t>
      </w:r>
      <w:r w:rsidR="00DF6A96" w:rsidRPr="00654FB8">
        <w:rPr>
          <w:rFonts w:cs="Arial"/>
        </w:rPr>
        <w:t> :</w:t>
      </w:r>
      <w:r w:rsidR="005D0534" w:rsidRPr="00654FB8">
        <w:rPr>
          <w:rFonts w:cs="Arial"/>
        </w:rPr>
        <w:t xml:space="preserve"> </w:t>
      </w:r>
      <w:r w:rsidR="005D0534" w:rsidRPr="00654FB8">
        <w:rPr>
          <w:rFonts w:cs="Arial"/>
          <w:i/>
        </w:rPr>
        <w:t>M</w:t>
      </w:r>
      <w:r w:rsidR="005D0534" w:rsidRPr="00654FB8">
        <w:rPr>
          <w:rFonts w:cs="Arial"/>
        </w:rPr>
        <w:t>(C</w:t>
      </w:r>
      <w:r w:rsidR="005D0534" w:rsidRPr="00654FB8">
        <w:t>ℓ</w:t>
      </w:r>
      <w:r w:rsidR="005D0534" w:rsidRPr="00654FB8">
        <w:rPr>
          <w:vertAlign w:val="superscript"/>
        </w:rPr>
        <w:t xml:space="preserve"> –</w:t>
      </w:r>
      <w:r w:rsidR="005D0534" w:rsidRPr="00654FB8">
        <w:t>)</w:t>
      </w:r>
      <w:r w:rsidR="003A4BFD" w:rsidRPr="00654FB8">
        <w:rPr>
          <w:rFonts w:cs="Arial"/>
        </w:rPr>
        <w:t> </w:t>
      </w:r>
      <w:r w:rsidR="00AF13BF" w:rsidRPr="00654FB8">
        <w:rPr>
          <w:rFonts w:cs="Arial"/>
        </w:rPr>
        <w:t>=</w:t>
      </w:r>
      <w:r w:rsidR="003A4BFD" w:rsidRPr="00654FB8">
        <w:rPr>
          <w:rFonts w:cs="Arial"/>
        </w:rPr>
        <w:t> </w:t>
      </w:r>
      <w:r w:rsidR="00AF13BF" w:rsidRPr="00654FB8">
        <w:rPr>
          <w:rFonts w:cs="Arial"/>
        </w:rPr>
        <w:t>35,5</w:t>
      </w:r>
      <w:r w:rsidR="003A4BFD" w:rsidRPr="00654FB8">
        <w:rPr>
          <w:rFonts w:cs="Arial"/>
        </w:rPr>
        <w:t> </w:t>
      </w:r>
      <w:proofErr w:type="spellStart"/>
      <w:r w:rsidR="00AF13BF" w:rsidRPr="00654FB8">
        <w:rPr>
          <w:rFonts w:cs="Arial"/>
        </w:rPr>
        <w:t>g·mol</w:t>
      </w:r>
      <w:proofErr w:type="spellEnd"/>
      <w:r w:rsidR="005D0534" w:rsidRPr="00654FB8">
        <w:rPr>
          <w:rFonts w:cs="Arial"/>
          <w:vertAlign w:val="superscript"/>
        </w:rPr>
        <w:t>–</w:t>
      </w:r>
      <w:r w:rsidR="00AF13BF" w:rsidRPr="00654FB8">
        <w:rPr>
          <w:rFonts w:cs="Arial"/>
          <w:vertAlign w:val="superscript"/>
        </w:rPr>
        <w:t>1</w:t>
      </w:r>
      <w:r w:rsidR="003A4BFD" w:rsidRPr="00654FB8">
        <w:rPr>
          <w:rFonts w:cs="Arial"/>
          <w:vertAlign w:val="superscript"/>
        </w:rPr>
        <w:t> </w:t>
      </w:r>
      <w:r w:rsidRPr="00654FB8">
        <w:rPr>
          <w:rFonts w:cs="Arial"/>
        </w:rPr>
        <w:t>;</w:t>
      </w:r>
      <w:r w:rsidR="003A4BFD" w:rsidRPr="00654FB8">
        <w:rPr>
          <w:rFonts w:cs="Arial"/>
        </w:rPr>
        <w:t xml:space="preserve"> </w:t>
      </w:r>
    </w:p>
    <w:p w14:paraId="384320EF" w14:textId="6E3FC0CC" w:rsidR="0042433E" w:rsidRPr="00654FB8" w:rsidRDefault="0042433E" w:rsidP="00ED05B1">
      <w:pPr>
        <w:jc w:val="left"/>
        <w:rPr>
          <w:rFonts w:cs="Arial"/>
        </w:rPr>
      </w:pPr>
    </w:p>
    <w:p w14:paraId="6E36DBE5" w14:textId="04C04B59" w:rsidR="00EC4A50" w:rsidRPr="00654FB8" w:rsidRDefault="0026047B" w:rsidP="00584117">
      <w:pPr>
        <w:pStyle w:val="Paragraphedeliste"/>
        <w:numPr>
          <w:ilvl w:val="0"/>
          <w:numId w:val="1"/>
        </w:numPr>
        <w:ind w:left="360"/>
        <w:jc w:val="left"/>
        <w:rPr>
          <w:rFonts w:cs="Arial"/>
        </w:rPr>
      </w:pPr>
      <w:proofErr w:type="gramStart"/>
      <w:r w:rsidRPr="00654FB8">
        <w:rPr>
          <w:rFonts w:cs="Arial"/>
        </w:rPr>
        <w:t>c</w:t>
      </w:r>
      <w:r w:rsidR="00DF6A96" w:rsidRPr="00654FB8">
        <w:rPr>
          <w:rFonts w:cs="Arial"/>
        </w:rPr>
        <w:t>onductivités</w:t>
      </w:r>
      <w:proofErr w:type="gramEnd"/>
      <w:r w:rsidR="00DF6A96" w:rsidRPr="00654FB8">
        <w:rPr>
          <w:rFonts w:cs="Arial"/>
        </w:rPr>
        <w:t xml:space="preserve"> molaires ioniques</w:t>
      </w:r>
      <w:r w:rsidR="003A4BFD" w:rsidRPr="00654FB8">
        <w:rPr>
          <w:rFonts w:cs="Arial"/>
        </w:rPr>
        <w:t> </w:t>
      </w:r>
      <w:r w:rsidR="00DF6A96" w:rsidRPr="00654FB8">
        <w:rPr>
          <w:rFonts w:cs="Arial"/>
        </w:rPr>
        <w:t xml:space="preserve">: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728"/>
        <w:gridCol w:w="1926"/>
        <w:gridCol w:w="1926"/>
        <w:gridCol w:w="1926"/>
      </w:tblGrid>
      <w:tr w:rsidR="00EC4A50" w:rsidRPr="00654FB8" w14:paraId="488E4FE7" w14:textId="77777777" w:rsidTr="003C50F6">
        <w:tc>
          <w:tcPr>
            <w:tcW w:w="2122" w:type="dxa"/>
            <w:vAlign w:val="center"/>
          </w:tcPr>
          <w:p w14:paraId="4E6DFC76" w14:textId="10E480EF" w:rsidR="00EC4A50" w:rsidRPr="00654FB8" w:rsidRDefault="00EC4A50" w:rsidP="003C50F6">
            <w:pPr>
              <w:jc w:val="center"/>
              <w:rPr>
                <w:rFonts w:cs="Arial"/>
              </w:rPr>
            </w:pPr>
            <w:r w:rsidRPr="00654FB8">
              <w:rPr>
                <w:rFonts w:cs="Arial"/>
              </w:rPr>
              <w:t>Ion</w:t>
            </w:r>
          </w:p>
        </w:tc>
        <w:tc>
          <w:tcPr>
            <w:tcW w:w="1728" w:type="dxa"/>
            <w:vAlign w:val="center"/>
          </w:tcPr>
          <w:p w14:paraId="6C7B257D" w14:textId="0A70A1A7" w:rsidR="00EC4A50" w:rsidRPr="00654FB8" w:rsidRDefault="0026047B" w:rsidP="003C50F6">
            <w:pPr>
              <w:jc w:val="center"/>
              <w:rPr>
                <w:rFonts w:cs="Arial"/>
                <w:iCs/>
              </w:rPr>
            </w:pPr>
            <m:oMathPara>
              <m:oMath>
                <m:r>
                  <m:rPr>
                    <m:nor/>
                  </m:rPr>
                  <w:rPr>
                    <w:rFonts w:cs="Arial"/>
                  </w:rPr>
                  <m:t>A</m:t>
                </m:r>
                <m:sSup>
                  <m:sSupPr>
                    <m:ctrlPr>
                      <w:rPr>
                        <w:rFonts w:ascii="Cambria Math" w:hAnsi="Cambria Math" w:cs="Arial"/>
                        <w:iCs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cs="Arial"/>
                      </w:rPr>
                      <m:t>g</m:t>
                    </m:r>
                  </m:e>
                  <m:sup>
                    <m:r>
                      <m:rPr>
                        <m:nor/>
                      </m:rPr>
                      <w:rPr>
                        <w:rFonts w:cs="Arial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926" w:type="dxa"/>
            <w:vAlign w:val="center"/>
          </w:tcPr>
          <w:p w14:paraId="4B5A1875" w14:textId="72A3F7F5" w:rsidR="00EC4A50" w:rsidRPr="00654FB8" w:rsidRDefault="0026047B" w:rsidP="003C50F6">
            <w:pPr>
              <w:jc w:val="center"/>
              <w:rPr>
                <w:rFonts w:cs="Arial"/>
                <w:iCs/>
              </w:rPr>
            </w:pPr>
            <m:oMathPara>
              <m:oMath>
                <m:r>
                  <m:rPr>
                    <m:nor/>
                  </m:rPr>
                  <w:rPr>
                    <w:rFonts w:cs="Arial"/>
                  </w:rPr>
                  <m:t>N</m:t>
                </m:r>
                <m:sSubSup>
                  <m:sSubSupPr>
                    <m:ctrlPr>
                      <w:rPr>
                        <w:rFonts w:ascii="Cambria Math" w:hAnsi="Cambria Math" w:cs="Arial"/>
                        <w:iCs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cs="Arial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rFonts w:cs="Arial"/>
                      </w:rPr>
                      <m:t>3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Cambria Math" w:cs="Arial"/>
                        <w:szCs w:val="20"/>
                      </w:rPr>
                      <m:t>–</m:t>
                    </m:r>
                  </m:sup>
                </m:sSubSup>
              </m:oMath>
            </m:oMathPara>
          </w:p>
        </w:tc>
        <w:tc>
          <w:tcPr>
            <w:tcW w:w="1926" w:type="dxa"/>
            <w:vAlign w:val="center"/>
          </w:tcPr>
          <w:p w14:paraId="5A6917A5" w14:textId="0D4F1F64" w:rsidR="00EC4A50" w:rsidRPr="00654FB8" w:rsidRDefault="0026047B" w:rsidP="003C50F6">
            <w:pPr>
              <w:jc w:val="center"/>
              <w:rPr>
                <w:rFonts w:cs="Arial"/>
                <w:iCs/>
              </w:rPr>
            </w:pPr>
            <m:oMathPara>
              <m:oMath>
                <m:r>
                  <m:rPr>
                    <m:nor/>
                  </m:rPr>
                  <w:rPr>
                    <w:rFonts w:cs="Arial"/>
                  </w:rPr>
                  <m:t>N</m:t>
                </m:r>
                <m:sSup>
                  <m:sSupPr>
                    <m:ctrlPr>
                      <w:rPr>
                        <w:rFonts w:ascii="Cambria Math" w:hAnsi="Cambria Math" w:cs="Arial"/>
                        <w:iCs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cs="Arial"/>
                      </w:rPr>
                      <m:t>a</m:t>
                    </m:r>
                  </m:e>
                  <m:sup>
                    <m:r>
                      <m:rPr>
                        <m:nor/>
                      </m:rPr>
                      <w:rPr>
                        <w:rFonts w:cs="Arial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926" w:type="dxa"/>
            <w:vAlign w:val="center"/>
          </w:tcPr>
          <w:p w14:paraId="0CBCF84D" w14:textId="7EF2F6F4" w:rsidR="00EC4A50" w:rsidRPr="00654FB8" w:rsidRDefault="00626394" w:rsidP="003C50F6">
            <w:pPr>
              <w:jc w:val="center"/>
              <w:rPr>
                <w:rFonts w:cs="Arial"/>
                <w:iCs/>
              </w:rPr>
            </w:pPr>
            <w:r>
              <w:rPr>
                <w:rFonts w:cs="Aria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628992" behindDoc="0" locked="0" layoutInCell="1" allowOverlap="1" wp14:anchorId="49F8F300" wp14:editId="68795E53">
                      <wp:simplePos x="0" y="0"/>
                      <wp:positionH relativeFrom="column">
                        <wp:posOffset>356100</wp:posOffset>
                      </wp:positionH>
                      <wp:positionV relativeFrom="paragraph">
                        <wp:posOffset>33826</wp:posOffset>
                      </wp:positionV>
                      <wp:extent cx="293400" cy="265680"/>
                      <wp:effectExtent l="57150" t="76200" r="68580" b="96520"/>
                      <wp:wrapNone/>
                      <wp:docPr id="896" name="Encre 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3400" cy="26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63D76C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896" o:spid="_x0000_s1026" type="#_x0000_t75" style="position:absolute;margin-left:26.65pt;margin-top:-.2pt;width:25.9pt;height:26.5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">
                      <v:imagedata r:id="rId11" o:title=""/>
                    </v:shape>
                  </w:pict>
                </mc:Fallback>
              </mc:AlternateContent>
            </w:r>
            <w:r w:rsidR="00D000F5" w:rsidRPr="00654FB8">
              <w:rPr>
                <w:rFonts w:cs="Arial"/>
              </w:rPr>
              <w:t>C</w:t>
            </w:r>
            <w:r w:rsidR="00D000F5" w:rsidRPr="00654FB8">
              <w:t>ℓ</w:t>
            </w:r>
            <w:r w:rsidR="00D000F5" w:rsidRPr="00654FB8">
              <w:rPr>
                <w:vertAlign w:val="superscript"/>
              </w:rPr>
              <w:t xml:space="preserve"> –</w:t>
            </w:r>
          </w:p>
        </w:tc>
      </w:tr>
      <w:tr w:rsidR="00EC4A50" w:rsidRPr="00654FB8" w14:paraId="5F58BD57" w14:textId="77777777" w:rsidTr="003C50F6">
        <w:tc>
          <w:tcPr>
            <w:tcW w:w="2122" w:type="dxa"/>
            <w:vAlign w:val="center"/>
          </w:tcPr>
          <w:p w14:paraId="169C3806" w14:textId="21FF9530" w:rsidR="00EC4A50" w:rsidRPr="00654FB8" w:rsidRDefault="006C2C8B" w:rsidP="003C50F6">
            <w:pPr>
              <w:jc w:val="center"/>
              <w:rPr>
                <w:rFonts w:cs="Arial"/>
              </w:rPr>
            </w:pPr>
            <w:r w:rsidRPr="00654FB8">
              <w:rPr>
                <w:rFonts w:ascii="Symbol" w:hAnsi="Symbol" w:cs="Arial"/>
                <w:iCs/>
              </w:rPr>
              <w:t></w:t>
            </w:r>
            <w:r w:rsidR="00EC4A50" w:rsidRPr="00654FB8">
              <w:rPr>
                <w:rFonts w:cs="Arial"/>
              </w:rPr>
              <w:t xml:space="preserve"> (</w:t>
            </w:r>
            <w:proofErr w:type="spellStart"/>
            <m:oMath>
              <m:r>
                <m:rPr>
                  <m:nor/>
                </m:rPr>
                <w:rPr>
                  <w:rFonts w:cs="Arial"/>
                </w:rPr>
                <m:t>mS</m:t>
              </m:r>
              <w:proofErr w:type="spellEnd"/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sSup>
                <m:sSupPr>
                  <m:ctrlPr>
                    <w:rPr>
                      <w:rFonts w:ascii="Cambria Math" w:hAnsi="Cambria Math" w:cs="Arial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cs="Arial"/>
                    </w:rPr>
                    <m:t>m</m:t>
                  </m:r>
                </m:e>
                <m:sup>
                  <m:r>
                    <m:rPr>
                      <m:nor/>
                    </m:rPr>
                    <w:rPr>
                      <w:rFonts w:cs="Arial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r>
                <m:rPr>
                  <m:nor/>
                </m:rPr>
                <w:rPr>
                  <w:rFonts w:cs="Arial"/>
                </w:rPr>
                <m:t>mo</m:t>
              </m:r>
              <m:sSup>
                <m:sSupPr>
                  <m:ctrlPr>
                    <w:rPr>
                      <w:rFonts w:ascii="Cambria Math" w:hAnsi="Cambria Math" w:cs="Arial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cs="Arial"/>
                    </w:rPr>
                    <m:t>l</m:t>
                  </m:r>
                </m:e>
                <m:sup>
                  <m:r>
                    <m:rPr>
                      <m:nor/>
                    </m:rPr>
                    <w:rPr>
                      <w:rFonts w:cs="Arial"/>
                    </w:rPr>
                    <m:t>-1</m:t>
                  </m:r>
                </m:sup>
              </m:sSup>
              <m:r>
                <m:rPr>
                  <m:nor/>
                </m:rPr>
                <w:rPr>
                  <w:rFonts w:cs="Arial"/>
                </w:rPr>
                <m:t>)</m:t>
              </m:r>
            </m:oMath>
          </w:p>
        </w:tc>
        <w:tc>
          <w:tcPr>
            <w:tcW w:w="1728" w:type="dxa"/>
            <w:vAlign w:val="center"/>
          </w:tcPr>
          <w:p w14:paraId="021DEF43" w14:textId="677D8219" w:rsidR="00EC4A50" w:rsidRPr="00654FB8" w:rsidRDefault="00EC4A50" w:rsidP="003C50F6">
            <w:pPr>
              <w:jc w:val="center"/>
              <w:rPr>
                <w:rFonts w:cs="Arial"/>
                <w:iCs/>
              </w:rPr>
            </w:pPr>
            <w:r w:rsidRPr="00654FB8">
              <w:rPr>
                <w:rFonts w:cs="Arial"/>
                <w:iCs/>
              </w:rPr>
              <w:t>6,19</w:t>
            </w:r>
          </w:p>
        </w:tc>
        <w:tc>
          <w:tcPr>
            <w:tcW w:w="1926" w:type="dxa"/>
            <w:vAlign w:val="center"/>
          </w:tcPr>
          <w:p w14:paraId="51708FD7" w14:textId="7902E845" w:rsidR="00EC4A50" w:rsidRPr="00654FB8" w:rsidRDefault="00626394" w:rsidP="003C50F6">
            <w:pPr>
              <w:jc w:val="center"/>
              <w:rPr>
                <w:rFonts w:cs="Arial"/>
                <w:iCs/>
              </w:rPr>
            </w:pPr>
            <w:r>
              <w:rPr>
                <w:rFonts w:cs="Arial"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630016" behindDoc="0" locked="0" layoutInCell="1" allowOverlap="1" wp14:anchorId="7F958A96" wp14:editId="4BDAA148">
                      <wp:simplePos x="0" y="0"/>
                      <wp:positionH relativeFrom="column">
                        <wp:posOffset>367440</wp:posOffset>
                      </wp:positionH>
                      <wp:positionV relativeFrom="paragraph">
                        <wp:posOffset>-101434</wp:posOffset>
                      </wp:positionV>
                      <wp:extent cx="311760" cy="316800"/>
                      <wp:effectExtent l="57150" t="76200" r="50800" b="102870"/>
                      <wp:wrapNone/>
                      <wp:docPr id="897" name="Encre 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760" cy="31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90A241" id="Encre 897" o:spid="_x0000_s1026" type="#_x0000_t75" style="position:absolute;margin-left:27.55pt;margin-top:-10.8pt;width:27.4pt;height:30.6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">
                      <v:imagedata r:id="rId13" o:title=""/>
                    </v:shape>
                  </w:pict>
                </mc:Fallback>
              </mc:AlternateContent>
            </w:r>
            <w:r w:rsidR="00EC4A50" w:rsidRPr="00654FB8">
              <w:rPr>
                <w:rFonts w:cs="Arial"/>
                <w:iCs/>
              </w:rPr>
              <w:t>7,14</w:t>
            </w:r>
          </w:p>
        </w:tc>
        <w:tc>
          <w:tcPr>
            <w:tcW w:w="1926" w:type="dxa"/>
            <w:vAlign w:val="center"/>
          </w:tcPr>
          <w:p w14:paraId="664B1547" w14:textId="00950316" w:rsidR="00EC4A50" w:rsidRPr="00654FB8" w:rsidRDefault="00EC4A50" w:rsidP="003C50F6">
            <w:pPr>
              <w:jc w:val="center"/>
              <w:rPr>
                <w:rFonts w:cs="Arial"/>
                <w:iCs/>
              </w:rPr>
            </w:pPr>
            <w:r w:rsidRPr="00654FB8">
              <w:rPr>
                <w:rFonts w:cs="Arial"/>
                <w:iCs/>
              </w:rPr>
              <w:t>5,01</w:t>
            </w:r>
          </w:p>
        </w:tc>
        <w:tc>
          <w:tcPr>
            <w:tcW w:w="1926" w:type="dxa"/>
            <w:vAlign w:val="center"/>
          </w:tcPr>
          <w:p w14:paraId="697C4465" w14:textId="604ACC06" w:rsidR="00EC4A50" w:rsidRPr="00654FB8" w:rsidRDefault="00EC4A50" w:rsidP="003C50F6">
            <w:pPr>
              <w:tabs>
                <w:tab w:val="left" w:pos="403"/>
                <w:tab w:val="center" w:pos="855"/>
              </w:tabs>
              <w:jc w:val="center"/>
              <w:rPr>
                <w:rFonts w:cs="Arial"/>
                <w:iCs/>
              </w:rPr>
            </w:pPr>
            <w:r w:rsidRPr="00654FB8">
              <w:rPr>
                <w:rFonts w:cs="Arial"/>
                <w:iCs/>
              </w:rPr>
              <w:t>7,63</w:t>
            </w:r>
          </w:p>
        </w:tc>
      </w:tr>
    </w:tbl>
    <w:p w14:paraId="31BB83F9" w14:textId="4E41A64E" w:rsidR="00037F2F" w:rsidRPr="00654FB8" w:rsidRDefault="00037F2F" w:rsidP="00037F2F">
      <w:pPr>
        <w:pStyle w:val="Sansinterligne"/>
      </w:pPr>
    </w:p>
    <w:p w14:paraId="50CE77FC" w14:textId="1618AE9F" w:rsidR="00037F2F" w:rsidRPr="00654FB8" w:rsidRDefault="00C14C6C" w:rsidP="00584117">
      <w:pPr>
        <w:pStyle w:val="Sansinterligne"/>
        <w:numPr>
          <w:ilvl w:val="0"/>
          <w:numId w:val="5"/>
        </w:numPr>
      </w:pPr>
      <w:proofErr w:type="gramStart"/>
      <w:r w:rsidRPr="00654FB8">
        <w:t>numéros</w:t>
      </w:r>
      <w:proofErr w:type="gramEnd"/>
      <w:r w:rsidRPr="00654FB8">
        <w:t xml:space="preserve"> atomique</w:t>
      </w:r>
      <w:r w:rsidR="00F537AC" w:rsidRPr="00654FB8">
        <w:t>s</w:t>
      </w:r>
      <w:r w:rsidR="00595003" w:rsidRPr="00654FB8">
        <w:t xml:space="preserve"> et électronégativité</w:t>
      </w:r>
      <w:r w:rsidR="00F537AC" w:rsidRPr="00654FB8">
        <w:t>s</w:t>
      </w:r>
      <w:r w:rsidRPr="00654FB8">
        <w:t> :</w:t>
      </w:r>
    </w:p>
    <w:tbl>
      <w:tblPr>
        <w:tblStyle w:val="Grilledutableau"/>
        <w:tblW w:w="9628" w:type="dxa"/>
        <w:jc w:val="center"/>
        <w:tblLook w:val="04A0" w:firstRow="1" w:lastRow="0" w:firstColumn="1" w:lastColumn="0" w:noHBand="0" w:noVBand="1"/>
      </w:tblPr>
      <w:tblGrid>
        <w:gridCol w:w="2488"/>
        <w:gridCol w:w="2326"/>
        <w:gridCol w:w="2400"/>
        <w:gridCol w:w="2414"/>
      </w:tblGrid>
      <w:tr w:rsidR="00A409EE" w:rsidRPr="00654FB8" w14:paraId="78F385C4" w14:textId="77777777" w:rsidTr="004B20F5">
        <w:trPr>
          <w:trHeight w:val="328"/>
          <w:jc w:val="center"/>
        </w:trPr>
        <w:tc>
          <w:tcPr>
            <w:tcW w:w="2488" w:type="dxa"/>
            <w:tcBorders>
              <w:top w:val="nil"/>
              <w:left w:val="nil"/>
            </w:tcBorders>
            <w:vAlign w:val="center"/>
          </w:tcPr>
          <w:p w14:paraId="109F8FE3" w14:textId="77E26403" w:rsidR="00A409EE" w:rsidRPr="00654FB8" w:rsidRDefault="00A409EE" w:rsidP="0062188C">
            <w:pPr>
              <w:pStyle w:val="Sansinterligne"/>
              <w:jc w:val="center"/>
            </w:pPr>
          </w:p>
        </w:tc>
        <w:tc>
          <w:tcPr>
            <w:tcW w:w="2326" w:type="dxa"/>
            <w:vAlign w:val="center"/>
          </w:tcPr>
          <w:p w14:paraId="4F54B324" w14:textId="00E6113A" w:rsidR="00A409EE" w:rsidRPr="00654FB8" w:rsidRDefault="00A409EE" w:rsidP="0062188C">
            <w:pPr>
              <w:pStyle w:val="Sansinterligne"/>
              <w:jc w:val="center"/>
            </w:pPr>
            <w:r w:rsidRPr="00654FB8">
              <w:t>Hydrogène</w:t>
            </w:r>
          </w:p>
        </w:tc>
        <w:tc>
          <w:tcPr>
            <w:tcW w:w="2400" w:type="dxa"/>
            <w:vAlign w:val="center"/>
          </w:tcPr>
          <w:p w14:paraId="73763AC2" w14:textId="478B8AB2" w:rsidR="00A409EE" w:rsidRPr="00654FB8" w:rsidRDefault="00A409EE" w:rsidP="0062188C">
            <w:pPr>
              <w:pStyle w:val="Sansinterligne"/>
              <w:jc w:val="center"/>
            </w:pPr>
            <w:r w:rsidRPr="00654FB8">
              <w:t>Carbone</w:t>
            </w:r>
          </w:p>
        </w:tc>
        <w:tc>
          <w:tcPr>
            <w:tcW w:w="2414" w:type="dxa"/>
            <w:vAlign w:val="center"/>
          </w:tcPr>
          <w:p w14:paraId="545FC41E" w14:textId="62BE0B23" w:rsidR="00A409EE" w:rsidRPr="00654FB8" w:rsidRDefault="00A409EE" w:rsidP="0062188C">
            <w:pPr>
              <w:pStyle w:val="Sansinterligne"/>
              <w:jc w:val="center"/>
            </w:pPr>
            <w:r w:rsidRPr="00654FB8">
              <w:t>Oxygène</w:t>
            </w:r>
          </w:p>
        </w:tc>
      </w:tr>
      <w:tr w:rsidR="00A409EE" w:rsidRPr="00654FB8" w14:paraId="2860D683" w14:textId="77777777" w:rsidTr="0062188C">
        <w:trPr>
          <w:trHeight w:val="328"/>
          <w:jc w:val="center"/>
        </w:trPr>
        <w:tc>
          <w:tcPr>
            <w:tcW w:w="2488" w:type="dxa"/>
            <w:vAlign w:val="center"/>
          </w:tcPr>
          <w:p w14:paraId="694D47E3" w14:textId="2E7AD9F4" w:rsidR="00A409EE" w:rsidRPr="00654FB8" w:rsidRDefault="00A409EE" w:rsidP="0062188C">
            <w:pPr>
              <w:pStyle w:val="Sansinterligne"/>
              <w:jc w:val="center"/>
            </w:pPr>
            <w:r w:rsidRPr="00654FB8">
              <w:t>Z</w:t>
            </w:r>
            <w:r w:rsidR="002B7743" w:rsidRPr="00654FB8">
              <w:t xml:space="preserve"> (numéro atomique)</w:t>
            </w:r>
          </w:p>
        </w:tc>
        <w:tc>
          <w:tcPr>
            <w:tcW w:w="2326" w:type="dxa"/>
            <w:vAlign w:val="center"/>
          </w:tcPr>
          <w:p w14:paraId="0801D3A3" w14:textId="7C3542E3" w:rsidR="00A409EE" w:rsidRPr="00654FB8" w:rsidRDefault="008F2D3D" w:rsidP="0062188C">
            <w:pPr>
              <w:pStyle w:val="Sansinterligne"/>
              <w:jc w:val="center"/>
            </w:pPr>
            <w:r w:rsidRPr="00654FB8">
              <w:t>1</w:t>
            </w:r>
          </w:p>
        </w:tc>
        <w:tc>
          <w:tcPr>
            <w:tcW w:w="2400" w:type="dxa"/>
            <w:vAlign w:val="center"/>
          </w:tcPr>
          <w:p w14:paraId="6BC45B5B" w14:textId="2596BD78" w:rsidR="00A409EE" w:rsidRPr="00654FB8" w:rsidRDefault="008F2D3D" w:rsidP="0062188C">
            <w:pPr>
              <w:pStyle w:val="Sansinterligne"/>
              <w:jc w:val="center"/>
            </w:pPr>
            <w:r w:rsidRPr="00654FB8">
              <w:t>6</w:t>
            </w:r>
          </w:p>
        </w:tc>
        <w:tc>
          <w:tcPr>
            <w:tcW w:w="2414" w:type="dxa"/>
            <w:vAlign w:val="center"/>
          </w:tcPr>
          <w:p w14:paraId="54CBC567" w14:textId="7A7CBFDA" w:rsidR="00A409EE" w:rsidRPr="00654FB8" w:rsidRDefault="008F2D3D" w:rsidP="0062188C">
            <w:pPr>
              <w:pStyle w:val="Sansinterligne"/>
              <w:jc w:val="center"/>
            </w:pPr>
            <w:r w:rsidRPr="00654FB8">
              <w:t>8</w:t>
            </w:r>
          </w:p>
        </w:tc>
      </w:tr>
      <w:tr w:rsidR="00A409EE" w:rsidRPr="00654FB8" w14:paraId="55C28021" w14:textId="77777777" w:rsidTr="0062188C">
        <w:trPr>
          <w:trHeight w:val="328"/>
          <w:jc w:val="center"/>
        </w:trPr>
        <w:tc>
          <w:tcPr>
            <w:tcW w:w="2488" w:type="dxa"/>
            <w:vAlign w:val="center"/>
          </w:tcPr>
          <w:p w14:paraId="1C989A00" w14:textId="674900E5" w:rsidR="00A409EE" w:rsidRPr="00654FB8" w:rsidRDefault="006C2C8B" w:rsidP="006C2C8B">
            <w:pPr>
              <w:pStyle w:val="Sansinterligne"/>
              <w:jc w:val="center"/>
            </w:pPr>
            <w:r w:rsidRPr="00654FB8">
              <w:rPr>
                <w:rFonts w:ascii="Symbol" w:hAnsi="Symbol"/>
              </w:rPr>
              <w:t></w:t>
            </w:r>
            <w:r w:rsidRPr="00654FB8">
              <w:rPr>
                <w:rFonts w:ascii="Symbol" w:hAnsi="Symbol"/>
              </w:rPr>
              <w:t></w:t>
            </w:r>
            <w:r w:rsidR="00A409EE" w:rsidRPr="00654FB8">
              <w:t>(</w:t>
            </w:r>
            <w:proofErr w:type="spellStart"/>
            <w:r w:rsidR="00A409EE" w:rsidRPr="00654FB8">
              <w:t>électonégativité</w:t>
            </w:r>
            <w:proofErr w:type="spellEnd"/>
            <w:r w:rsidR="00A409EE" w:rsidRPr="00654FB8">
              <w:t>)</w:t>
            </w:r>
          </w:p>
        </w:tc>
        <w:tc>
          <w:tcPr>
            <w:tcW w:w="2326" w:type="dxa"/>
            <w:vAlign w:val="center"/>
          </w:tcPr>
          <w:p w14:paraId="0A181D49" w14:textId="0BFD388B" w:rsidR="00A409EE" w:rsidRPr="00654FB8" w:rsidRDefault="00981632" w:rsidP="0062188C">
            <w:pPr>
              <w:pStyle w:val="Sansinterligne"/>
              <w:jc w:val="center"/>
            </w:pPr>
            <w:r w:rsidRPr="00654FB8">
              <w:rPr>
                <w:rFonts w:cs="Arial"/>
              </w:rPr>
              <w:t>2,2</w:t>
            </w:r>
            <w:r w:rsidR="00272974" w:rsidRPr="00654FB8">
              <w:rPr>
                <w:rFonts w:cs="Arial"/>
              </w:rPr>
              <w:t>0</w:t>
            </w:r>
          </w:p>
        </w:tc>
        <w:tc>
          <w:tcPr>
            <w:tcW w:w="2400" w:type="dxa"/>
            <w:vAlign w:val="center"/>
          </w:tcPr>
          <w:p w14:paraId="5FD7F6F4" w14:textId="553D8AE8" w:rsidR="00A409EE" w:rsidRPr="00654FB8" w:rsidRDefault="00981632" w:rsidP="0062188C">
            <w:pPr>
              <w:pStyle w:val="Sansinterligne"/>
              <w:jc w:val="center"/>
            </w:pPr>
            <w:r w:rsidRPr="00654FB8">
              <w:rPr>
                <w:rFonts w:cs="Arial"/>
              </w:rPr>
              <w:t>2,55</w:t>
            </w:r>
          </w:p>
        </w:tc>
        <w:tc>
          <w:tcPr>
            <w:tcW w:w="2414" w:type="dxa"/>
            <w:vAlign w:val="center"/>
          </w:tcPr>
          <w:p w14:paraId="2558ABC6" w14:textId="04B6FE31" w:rsidR="00A409EE" w:rsidRPr="00654FB8" w:rsidRDefault="00981632" w:rsidP="0062188C">
            <w:pPr>
              <w:pStyle w:val="Sansinterligne"/>
              <w:jc w:val="center"/>
            </w:pPr>
            <w:r w:rsidRPr="00654FB8">
              <w:rPr>
                <w:rFonts w:cs="Arial"/>
              </w:rPr>
              <w:t>3,44</w:t>
            </w:r>
          </w:p>
        </w:tc>
      </w:tr>
    </w:tbl>
    <w:p w14:paraId="0FB02C0C" w14:textId="37FFE4BE" w:rsidR="000F7619" w:rsidRPr="00654FB8" w:rsidRDefault="000F7619" w:rsidP="003E2F4C">
      <w:pPr>
        <w:jc w:val="left"/>
        <w:rPr>
          <w:rFonts w:cs="Arial"/>
        </w:rPr>
      </w:pPr>
    </w:p>
    <w:p w14:paraId="032F199B" w14:textId="0440BD43" w:rsidR="00272784" w:rsidRPr="00654FB8" w:rsidRDefault="00DA5735" w:rsidP="004B20F5">
      <w:pPr>
        <w:pStyle w:val="Titre2"/>
        <w:ind w:left="567"/>
      </w:pPr>
      <w:r w:rsidRPr="00654FB8">
        <w:t>Régulation</w:t>
      </w:r>
      <w:r w:rsidR="00272784" w:rsidRPr="00654FB8">
        <w:t xml:space="preserve"> de l’acidité</w:t>
      </w:r>
    </w:p>
    <w:p w14:paraId="40F6112C" w14:textId="77777777" w:rsidR="00272784" w:rsidRPr="00654FB8" w:rsidRDefault="00272784" w:rsidP="00272784">
      <w:pPr>
        <w:rPr>
          <w:rFonts w:cs="Arial"/>
        </w:rPr>
      </w:pPr>
    </w:p>
    <w:p w14:paraId="7C73F348" w14:textId="69B3BEB0" w:rsidR="00BD65A6" w:rsidRPr="00654FB8" w:rsidRDefault="00B529D8" w:rsidP="00BD65A6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2FA76671" wp14:editId="331A8B91">
                <wp:simplePos x="0" y="0"/>
                <wp:positionH relativeFrom="column">
                  <wp:posOffset>4443825</wp:posOffset>
                </wp:positionH>
                <wp:positionV relativeFrom="paragraph">
                  <wp:posOffset>223969</wp:posOffset>
                </wp:positionV>
                <wp:extent cx="794160" cy="9720"/>
                <wp:effectExtent l="57150" t="95250" r="63500" b="104775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941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E4762" id="Encre 578" o:spid="_x0000_s1026" type="#_x0000_t75" style="position:absolute;margin-left:348.5pt;margin-top:14.85pt;width:65.4pt;height:6.4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">
                <v:imagedata r:id="rId15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34044921" wp14:editId="527A1438">
                <wp:simplePos x="0" y="0"/>
                <wp:positionH relativeFrom="column">
                  <wp:posOffset>3371025</wp:posOffset>
                </wp:positionH>
                <wp:positionV relativeFrom="paragraph">
                  <wp:posOffset>225409</wp:posOffset>
                </wp:positionV>
                <wp:extent cx="539280" cy="21240"/>
                <wp:effectExtent l="57150" t="76200" r="70485" b="112395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3928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06B32" id="Encre 577" o:spid="_x0000_s1026" type="#_x0000_t75" style="position:absolute;margin-left:264.05pt;margin-top:14.9pt;width:45.25pt;height:7.3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">
                <v:imagedata r:id="rId1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3AAF1796" wp14:editId="5047C33A">
                <wp:simplePos x="0" y="0"/>
                <wp:positionH relativeFrom="column">
                  <wp:posOffset>5142585</wp:posOffset>
                </wp:positionH>
                <wp:positionV relativeFrom="paragraph">
                  <wp:posOffset>214609</wp:posOffset>
                </wp:positionV>
                <wp:extent cx="555480" cy="109080"/>
                <wp:effectExtent l="57150" t="95250" r="73660" b="100965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55548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6764D" id="Encre 576" o:spid="_x0000_s1026" type="#_x0000_t75" style="position:absolute;margin-left:403.55pt;margin-top:14.05pt;width:46.6pt;height:14.3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">
                <v:imagedata r:id="rId19" o:title=""/>
              </v:shape>
            </w:pict>
          </mc:Fallback>
        </mc:AlternateContent>
      </w:r>
      <w:r w:rsidR="002F7458" w:rsidRPr="00654FB8">
        <w:rPr>
          <w:rFonts w:cs="Arial"/>
        </w:rPr>
        <w:t>Dans un aquarium, l</w:t>
      </w:r>
      <w:r w:rsidR="00BD65A6" w:rsidRPr="00654FB8">
        <w:rPr>
          <w:rFonts w:cs="Arial"/>
        </w:rPr>
        <w:t xml:space="preserve">e </w:t>
      </w:r>
      <w:r w:rsidR="00BD65A6" w:rsidRPr="004B20F5">
        <w:rPr>
          <w:rFonts w:cs="Arial"/>
        </w:rPr>
        <w:t>pH</w:t>
      </w:r>
      <w:r w:rsidR="00BD65A6" w:rsidRPr="00654FB8">
        <w:rPr>
          <w:rFonts w:cs="Arial"/>
        </w:rPr>
        <w:t xml:space="preserve"> </w:t>
      </w:r>
      <w:r w:rsidR="00F537AC" w:rsidRPr="00654FB8">
        <w:rPr>
          <w:rFonts w:cs="Arial"/>
        </w:rPr>
        <w:t xml:space="preserve">de l’eau </w:t>
      </w:r>
      <w:r w:rsidR="00BD65A6" w:rsidRPr="00654FB8">
        <w:rPr>
          <w:rFonts w:cs="Arial"/>
        </w:rPr>
        <w:t>est une grandeur à surveiller</w:t>
      </w:r>
      <w:r w:rsidR="002F7458" w:rsidRPr="00654FB8">
        <w:rPr>
          <w:rFonts w:cs="Arial"/>
        </w:rPr>
        <w:t>. S</w:t>
      </w:r>
      <w:r w:rsidR="00BD65A6" w:rsidRPr="00654FB8">
        <w:rPr>
          <w:rFonts w:cs="Arial"/>
        </w:rPr>
        <w:t>a</w:t>
      </w:r>
      <w:r w:rsidR="00BD65A6" w:rsidRPr="00654FB8">
        <w:t xml:space="preserve"> valeur doit rester proche d’une valeur optimale qui dépend des espèces vivantes présentes</w:t>
      </w:r>
      <w:r w:rsidR="00451B08" w:rsidRPr="00654FB8">
        <w:t>.</w:t>
      </w:r>
      <w:r w:rsidR="006A5978" w:rsidRPr="00654FB8">
        <w:t xml:space="preserve"> Pour l’aquarium récifal, le </w:t>
      </w:r>
      <w:r w:rsidR="008145BC" w:rsidRPr="008145BC">
        <w:rPr>
          <w:rFonts w:cs="Arial"/>
          <w:bCs/>
        </w:rPr>
        <w:t>pH</w:t>
      </w:r>
      <w:r w:rsidR="006A5978" w:rsidRPr="00654FB8">
        <w:t xml:space="preserve"> optimal vaut 8,1.</w:t>
      </w:r>
    </w:p>
    <w:p w14:paraId="0748FE08" w14:textId="0DA5FAE1" w:rsidR="00BD65A6" w:rsidRPr="00654FB8" w:rsidRDefault="00910EA2" w:rsidP="00BD65A6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3963B7E" wp14:editId="028A101E">
                <wp:simplePos x="0" y="0"/>
                <wp:positionH relativeFrom="column">
                  <wp:posOffset>-811455</wp:posOffset>
                </wp:positionH>
                <wp:positionV relativeFrom="paragraph">
                  <wp:posOffset>226458</wp:posOffset>
                </wp:positionV>
                <wp:extent cx="360" cy="360"/>
                <wp:effectExtent l="38100" t="19050" r="57150" b="571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67892" id="Encre 2" o:spid="_x0000_s1026" type="#_x0000_t75" style="position:absolute;margin-left:-64.6pt;margin-top:17.15pt;width:1.45pt;height:1.4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Awy2+nSAQAAmQQAABAAAAAAAAAA&#10;AAAAAAAA0gMAAGRycy9pbmsvaW5rMS54bWxQSwECLQAUAAYACAAAACEAozDvdOAAAAALAQAADwAA&#10;AAAAAAAAAAAAAADSBQAAZHJzL2Rvd25yZXYueG1sUEsBAi0AFAAGAAgAAAAhAHkYvJ2/AAAAIQEA&#10;ABkAAAAAAAAAAAAAAAAA3wYAAGRycy9fcmVscy9lMm9Eb2MueG1sLnJlbHNQSwUGAAAAAAYABgB4&#10;AQAA1QcAAAAA&#10;">
                <v:imagedata r:id="rId21" o:title=""/>
              </v:shape>
            </w:pict>
          </mc:Fallback>
        </mc:AlternateContent>
      </w:r>
      <w:r w:rsidR="00BD65A6" w:rsidRPr="00654FB8">
        <w:rPr>
          <w:rFonts w:cs="Arial"/>
        </w:rPr>
        <w:t xml:space="preserve">En journée, la photosynthèse végétale </w:t>
      </w:r>
      <w:r w:rsidR="002F7458" w:rsidRPr="00654FB8">
        <w:rPr>
          <w:rFonts w:cs="Arial"/>
        </w:rPr>
        <w:t>augmente naturellement le</w:t>
      </w:r>
      <w:r w:rsidR="00BD65A6" w:rsidRPr="00654FB8">
        <w:rPr>
          <w:rFonts w:cs="Arial"/>
        </w:rPr>
        <w:t xml:space="preserve"> </w:t>
      </w:r>
      <w:r w:rsidR="008145BC" w:rsidRPr="008145BC">
        <w:rPr>
          <w:rFonts w:cs="Arial"/>
          <w:bCs/>
        </w:rPr>
        <w:t>pH</w:t>
      </w:r>
      <w:r w:rsidR="00BD65A6" w:rsidRPr="00654FB8">
        <w:rPr>
          <w:rFonts w:cs="Arial"/>
        </w:rPr>
        <w:t xml:space="preserve">, qui diminue ensuite pendant la nuit. Les différentes espèces </w:t>
      </w:r>
      <w:r w:rsidR="002F7458" w:rsidRPr="00654FB8">
        <w:rPr>
          <w:rFonts w:cs="Arial"/>
        </w:rPr>
        <w:t xml:space="preserve">vivantes </w:t>
      </w:r>
      <w:r w:rsidR="00BD65A6" w:rsidRPr="00654FB8">
        <w:rPr>
          <w:rFonts w:cs="Arial"/>
        </w:rPr>
        <w:t xml:space="preserve">de l’aquarium peuvent s’acclimater à des variations de </w:t>
      </w:r>
      <w:r w:rsidR="00F537AC" w:rsidRPr="00654FB8">
        <w:rPr>
          <w:rFonts w:cs="Arial"/>
        </w:rPr>
        <w:t xml:space="preserve">la </w:t>
      </w:r>
      <w:r w:rsidR="00BD65A6" w:rsidRPr="00654FB8">
        <w:rPr>
          <w:rFonts w:cs="Arial"/>
        </w:rPr>
        <w:t>valeur d</w:t>
      </w:r>
      <w:r w:rsidR="00F537AC" w:rsidRPr="00654FB8">
        <w:rPr>
          <w:rFonts w:cs="Arial"/>
        </w:rPr>
        <w:t>u</w:t>
      </w:r>
      <w:r w:rsidR="00BD65A6" w:rsidRPr="00654FB8">
        <w:rPr>
          <w:rFonts w:cs="Arial"/>
        </w:rPr>
        <w:t xml:space="preserve"> </w:t>
      </w:r>
      <w:r w:rsidR="00BD65A6" w:rsidRPr="004B20F5">
        <w:rPr>
          <w:rFonts w:cs="Arial"/>
        </w:rPr>
        <w:t>pH</w:t>
      </w:r>
      <w:r w:rsidR="00BD65A6" w:rsidRPr="00654FB8">
        <w:rPr>
          <w:rFonts w:cs="Arial"/>
        </w:rPr>
        <w:t xml:space="preserve"> si elles restent faibles.</w:t>
      </w:r>
    </w:p>
    <w:p w14:paraId="71B593F4" w14:textId="5DF9ED0D" w:rsidR="006D3ABB" w:rsidRPr="00654FB8" w:rsidRDefault="006D3ABB" w:rsidP="00272784">
      <w:pPr>
        <w:rPr>
          <w:rFonts w:cs="Arial"/>
        </w:rPr>
      </w:pPr>
    </w:p>
    <w:p w14:paraId="5807FDD6" w14:textId="3B3CC65E" w:rsidR="006D3ABB" w:rsidRPr="00654FB8" w:rsidRDefault="006E49C2" w:rsidP="00B65649">
      <w:pPr>
        <w:pStyle w:val="Titre3"/>
      </w:pPr>
      <w:r w:rsidRPr="00654FB8">
        <w:t xml:space="preserve">Indiquer ce qui peut être mis en œuvre si la valeur du </w:t>
      </w:r>
      <w:r w:rsidR="008145BC" w:rsidRPr="008145BC">
        <w:rPr>
          <w:rFonts w:cs="Arial"/>
          <w:bCs/>
        </w:rPr>
        <w:t>pH</w:t>
      </w:r>
      <w:r w:rsidRPr="00654FB8">
        <w:t xml:space="preserve"> devient trop élevée dans l’aquarium.</w:t>
      </w:r>
    </w:p>
    <w:p w14:paraId="48E299A0" w14:textId="2D05E1A9" w:rsidR="00280FDB" w:rsidRDefault="00910EA2" w:rsidP="00280FDB"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3496D384" wp14:editId="16CAF97A">
                <wp:simplePos x="0" y="0"/>
                <wp:positionH relativeFrom="column">
                  <wp:posOffset>422910</wp:posOffset>
                </wp:positionH>
                <wp:positionV relativeFrom="paragraph">
                  <wp:posOffset>-13970</wp:posOffset>
                </wp:positionV>
                <wp:extent cx="527215" cy="341630"/>
                <wp:effectExtent l="38100" t="38100" r="0" b="3937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52721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DF67E" id="Encre 16" o:spid="_x0000_s1026" type="#_x0000_t75" style="position:absolute;margin-left:32.6pt;margin-top:-1.8pt;width:42.9pt;height:28.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0E1327D2" wp14:editId="03D18D33">
                <wp:simplePos x="0" y="0"/>
                <wp:positionH relativeFrom="column">
                  <wp:posOffset>29845</wp:posOffset>
                </wp:positionH>
                <wp:positionV relativeFrom="paragraph">
                  <wp:posOffset>36195</wp:posOffset>
                </wp:positionV>
                <wp:extent cx="238450" cy="160655"/>
                <wp:effectExtent l="57150" t="57150" r="0" b="4889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38450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6D442" id="Encre 17" o:spid="_x0000_s1026" type="#_x0000_t75" style="position:absolute;margin-left:1.65pt;margin-top:2.15pt;width:20.2pt;height:14.0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">
                <v:imagedata r:id="rId25" o:title=""/>
              </v:shape>
            </w:pict>
          </mc:Fallback>
        </mc:AlternateContent>
      </w:r>
    </w:p>
    <w:p w14:paraId="2114C071" w14:textId="3A2A899F" w:rsidR="00910EA2" w:rsidRDefault="00910EA2" w:rsidP="00280FDB"/>
    <w:p w14:paraId="6A4E54EC" w14:textId="43DA983A" w:rsidR="00910EA2" w:rsidRDefault="00910EA2" w:rsidP="00280FDB"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CF546FB" wp14:editId="6912167B">
                <wp:simplePos x="0" y="0"/>
                <wp:positionH relativeFrom="column">
                  <wp:posOffset>698500</wp:posOffset>
                </wp:positionH>
                <wp:positionV relativeFrom="paragraph">
                  <wp:posOffset>-337820</wp:posOffset>
                </wp:positionV>
                <wp:extent cx="4552950" cy="710565"/>
                <wp:effectExtent l="57150" t="38100" r="0" b="5143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4552950" cy="71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99683" id="Encre 79" o:spid="_x0000_s1026" type="#_x0000_t75" style="position:absolute;margin-left:54.3pt;margin-top:-27.3pt;width:359.9pt;height:57.3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">
                <v:imagedata r:id="rId27" o:title=""/>
              </v:shape>
            </w:pict>
          </mc:Fallback>
        </mc:AlternateContent>
      </w:r>
    </w:p>
    <w:p w14:paraId="1EF53E4E" w14:textId="27484999" w:rsidR="00910EA2" w:rsidRDefault="00910EA2" w:rsidP="00280FDB"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78629253" wp14:editId="15CC6015">
                <wp:simplePos x="0" y="0"/>
                <wp:positionH relativeFrom="column">
                  <wp:posOffset>27940</wp:posOffset>
                </wp:positionH>
                <wp:positionV relativeFrom="paragraph">
                  <wp:posOffset>-100330</wp:posOffset>
                </wp:positionV>
                <wp:extent cx="512520" cy="241580"/>
                <wp:effectExtent l="38100" t="57150" r="20955" b="4445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512520" cy="24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7CDCA" id="Encre 46" o:spid="_x0000_s1026" type="#_x0000_t75" style="position:absolute;margin-left:1.5pt;margin-top:-8.6pt;width:41.75pt;height:20.4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">
                <v:imagedata r:id="rId29" o:title=""/>
              </v:shape>
            </w:pict>
          </mc:Fallback>
        </mc:AlternateContent>
      </w:r>
    </w:p>
    <w:p w14:paraId="32B9EEF7" w14:textId="77777777" w:rsidR="00910EA2" w:rsidRPr="00654FB8" w:rsidRDefault="00910EA2" w:rsidP="00280FDB"/>
    <w:p w14:paraId="6D9E30E1" w14:textId="07412F23" w:rsidR="0008537C" w:rsidRPr="00654FB8" w:rsidRDefault="0008537C" w:rsidP="00280FDB">
      <w:pPr>
        <w:rPr>
          <w:rFonts w:cs="Arial"/>
        </w:rPr>
      </w:pPr>
      <w:r w:rsidRPr="00654FB8">
        <w:rPr>
          <w:noProof/>
        </w:rPr>
        <w:t>On peut considérer que</w:t>
      </w:r>
      <w:r w:rsidRPr="00654FB8">
        <w:rPr>
          <w:rFonts w:cs="Arial"/>
        </w:rPr>
        <w:t> l’eau de l’aquarium se comporte comme une solution tampon</w:t>
      </w:r>
      <w:r w:rsidR="0027619E" w:rsidRPr="00654FB8">
        <w:rPr>
          <w:rFonts w:cs="Arial"/>
        </w:rPr>
        <w:t>.</w:t>
      </w:r>
    </w:p>
    <w:p w14:paraId="0A4FBBBC" w14:textId="1926A3FB" w:rsidR="0008537C" w:rsidRPr="00654FB8" w:rsidRDefault="005E4B60" w:rsidP="00280FDB">
      <w:pPr>
        <w:rPr>
          <w:rFonts w:cs="Arial"/>
        </w:rPr>
      </w:pPr>
      <w:r w:rsidRPr="00654FB8">
        <w:rPr>
          <w:noProof/>
          <w:lang w:eastAsia="zh-CN"/>
        </w:rPr>
        <w:drawing>
          <wp:anchor distT="0" distB="0" distL="114300" distR="114300" simplePos="0" relativeHeight="251702272" behindDoc="0" locked="0" layoutInCell="1" allowOverlap="1" wp14:anchorId="720A542E" wp14:editId="1A9A6E97">
            <wp:simplePos x="0" y="0"/>
            <wp:positionH relativeFrom="margin">
              <wp:posOffset>4864659</wp:posOffset>
            </wp:positionH>
            <wp:positionV relativeFrom="paragraph">
              <wp:posOffset>11989</wp:posOffset>
            </wp:positionV>
            <wp:extent cx="1028700" cy="141732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3" t="2824" r="10650" b="2744"/>
                    <a:stretch/>
                  </pic:blipFill>
                  <pic:spPr bwMode="auto">
                    <a:xfrm>
                      <a:off x="0" y="0"/>
                      <a:ext cx="1028700" cy="1417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74A5A0" w14:textId="6523E6B3" w:rsidR="0008537C" w:rsidRDefault="00910EA2" w:rsidP="00C06DA1">
      <w:pPr>
        <w:pStyle w:val="Titre3"/>
        <w:ind w:left="0" w:hanging="1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23D2A7A1" wp14:editId="21336321">
                <wp:simplePos x="0" y="0"/>
                <wp:positionH relativeFrom="column">
                  <wp:posOffset>-828015</wp:posOffset>
                </wp:positionH>
                <wp:positionV relativeFrom="paragraph">
                  <wp:posOffset>283469</wp:posOffset>
                </wp:positionV>
                <wp:extent cx="360" cy="360"/>
                <wp:effectExtent l="38100" t="38100" r="57150" b="57150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DA78C" id="Encre 80" o:spid="_x0000_s1026" type="#_x0000_t75" style="position:absolute;margin-left:-65.9pt;margin-top:21.6pt;width:1.45pt;height:1.4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Wi7FPdQBAACaBAAAEAAA&#10;AAAAAAAAAAAAAADVAwAAZHJzL2luay9pbmsxLnhtbFBLAQItABQABgAIAAAAIQCWD7rJ4AAAAAsB&#10;AAAPAAAAAAAAAAAAAAAAANcFAABkcnMvZG93bnJldi54bWxQSwECLQAUAAYACAAAACEAeRi8nb8A&#10;AAAhAQAAGQAAAAAAAAAAAAAAAADkBgAAZHJzL19yZWxzL2Uyb0RvYy54bWwucmVsc1BLBQYAAAAA&#10;BgAGAHgBAADaBwAAAAA=&#10;">
                <v:imagedata r:id="rId21" o:title=""/>
              </v:shape>
            </w:pict>
          </mc:Fallback>
        </mc:AlternateContent>
      </w:r>
      <w:r w:rsidR="0008537C" w:rsidRPr="00654FB8">
        <w:t>Citer les propriétés d’une solution tampon. </w:t>
      </w:r>
      <w:r w:rsidR="00361E41" w:rsidRPr="00654FB8">
        <w:t>Justifier l’u</w:t>
      </w:r>
      <w:r w:rsidR="00C06DA1" w:rsidRPr="00654FB8">
        <w:t xml:space="preserve">tilisation d’une telle solution </w:t>
      </w:r>
      <w:r w:rsidR="00361E41" w:rsidRPr="00654FB8">
        <w:t>dans l’aquarium récifal.</w:t>
      </w:r>
    </w:p>
    <w:p w14:paraId="5F2C0281" w14:textId="7701D3E2" w:rsidR="00910EA2" w:rsidRDefault="00910EA2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7BFA4209" wp14:editId="14469373">
                <wp:simplePos x="0" y="0"/>
                <wp:positionH relativeFrom="column">
                  <wp:posOffset>2799080</wp:posOffset>
                </wp:positionH>
                <wp:positionV relativeFrom="paragraph">
                  <wp:posOffset>-60960</wp:posOffset>
                </wp:positionV>
                <wp:extent cx="1632880" cy="361950"/>
                <wp:effectExtent l="38100" t="38100" r="24765" b="5715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632880" cy="36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EA12D" id="Encre 109" o:spid="_x0000_s1026" type="#_x0000_t75" style="position:absolute;margin-left:219.7pt;margin-top:-5.5pt;width:129.95pt;height:29.9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75C01B48" wp14:editId="0DA53C5B">
                <wp:simplePos x="0" y="0"/>
                <wp:positionH relativeFrom="column">
                  <wp:posOffset>1979930</wp:posOffset>
                </wp:positionH>
                <wp:positionV relativeFrom="paragraph">
                  <wp:posOffset>0</wp:posOffset>
                </wp:positionV>
                <wp:extent cx="704445" cy="210185"/>
                <wp:effectExtent l="57150" t="38100" r="19685" b="5651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70444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D2D80" id="Encre 95" o:spid="_x0000_s1026" type="#_x0000_t75" style="position:absolute;margin-left:155.2pt;margin-top:-.7pt;width:56.85pt;height:17.9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">
                <v:imagedata r:id="rId35" o:title=""/>
              </v:shape>
            </w:pict>
          </mc:Fallback>
        </mc:AlternateContent>
      </w:r>
    </w:p>
    <w:p w14:paraId="72A58832" w14:textId="4EF4BF23" w:rsidR="00910EA2" w:rsidRDefault="00910EA2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50D1F547" wp14:editId="17092529">
                <wp:simplePos x="0" y="0"/>
                <wp:positionH relativeFrom="column">
                  <wp:posOffset>86995</wp:posOffset>
                </wp:positionH>
                <wp:positionV relativeFrom="paragraph">
                  <wp:posOffset>-140970</wp:posOffset>
                </wp:positionV>
                <wp:extent cx="1717400" cy="300045"/>
                <wp:effectExtent l="57150" t="38100" r="16510" b="4318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717400" cy="30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42EEF" id="Encre 96" o:spid="_x0000_s1026" type="#_x0000_t75" style="position:absolute;margin-left:6.15pt;margin-top:-11.8pt;width:136.65pt;height:25.0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">
                <v:imagedata r:id="rId37" o:title=""/>
              </v:shape>
            </w:pict>
          </mc:Fallback>
        </mc:AlternateContent>
      </w:r>
    </w:p>
    <w:p w14:paraId="2D6CB839" w14:textId="04576F82" w:rsidR="00910EA2" w:rsidRDefault="00910EA2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74C7E0B0" wp14:editId="78B28013">
                <wp:simplePos x="0" y="0"/>
                <wp:positionH relativeFrom="column">
                  <wp:posOffset>2600960</wp:posOffset>
                </wp:positionH>
                <wp:positionV relativeFrom="paragraph">
                  <wp:posOffset>-29845</wp:posOffset>
                </wp:positionV>
                <wp:extent cx="689645" cy="255835"/>
                <wp:effectExtent l="57150" t="38100" r="0" b="49530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689645" cy="255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CC875" id="Encre 130" o:spid="_x0000_s1026" type="#_x0000_t75" style="position:absolute;margin-left:204.1pt;margin-top:-3.05pt;width:55.7pt;height:21.6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">
                <v:imagedata r:id="rId39" o:title=""/>
              </v:shape>
            </w:pict>
          </mc:Fallback>
        </mc:AlternateContent>
      </w:r>
    </w:p>
    <w:p w14:paraId="558BF1AD" w14:textId="62A89338" w:rsidR="00910EA2" w:rsidRPr="00910EA2" w:rsidRDefault="00910EA2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7824C240" wp14:editId="286F886B">
                <wp:simplePos x="0" y="0"/>
                <wp:positionH relativeFrom="column">
                  <wp:posOffset>3129280</wp:posOffset>
                </wp:positionH>
                <wp:positionV relativeFrom="paragraph">
                  <wp:posOffset>-158750</wp:posOffset>
                </wp:positionV>
                <wp:extent cx="1151615" cy="514255"/>
                <wp:effectExtent l="57150" t="38100" r="29845" b="5778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151615" cy="51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E83F9" id="Encre 157" o:spid="_x0000_s1026" type="#_x0000_t75" style="position:absolute;margin-left:245.7pt;margin-top:-13.2pt;width:92.1pt;height:41.9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7ED82A7B" wp14:editId="7BBA348C">
                <wp:simplePos x="0" y="0"/>
                <wp:positionH relativeFrom="column">
                  <wp:posOffset>2621865</wp:posOffset>
                </wp:positionH>
                <wp:positionV relativeFrom="paragraph">
                  <wp:posOffset>122409</wp:posOffset>
                </wp:positionV>
                <wp:extent cx="773640" cy="26640"/>
                <wp:effectExtent l="57150" t="38100" r="45720" b="5016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77364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D96D9" id="Encre 131" o:spid="_x0000_s1026" type="#_x0000_t75" style="position:absolute;margin-left:205.75pt;margin-top:8.95pt;width:62.3pt;height:3.5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112A874F" wp14:editId="6D5FAD66">
                <wp:simplePos x="0" y="0"/>
                <wp:positionH relativeFrom="column">
                  <wp:posOffset>143510</wp:posOffset>
                </wp:positionH>
                <wp:positionV relativeFrom="paragraph">
                  <wp:posOffset>-139700</wp:posOffset>
                </wp:positionV>
                <wp:extent cx="2300365" cy="326805"/>
                <wp:effectExtent l="57150" t="38100" r="5080" b="54610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300365" cy="32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DDEC3" id="Encre 123" o:spid="_x0000_s1026" type="#_x0000_t75" style="position:absolute;margin-left:10.6pt;margin-top:-11.7pt;width:182.55pt;height:27.1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">
                <v:imagedata r:id="rId45" o:title=""/>
              </v:shape>
            </w:pict>
          </mc:Fallback>
        </mc:AlternateContent>
      </w:r>
    </w:p>
    <w:p w14:paraId="3BA59B0E" w14:textId="6DECF820" w:rsidR="0008537C" w:rsidRPr="00654FB8" w:rsidRDefault="00910EA2" w:rsidP="00280FDB"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5D90E071" wp14:editId="7849AB73">
                <wp:simplePos x="0" y="0"/>
                <wp:positionH relativeFrom="column">
                  <wp:posOffset>71120</wp:posOffset>
                </wp:positionH>
                <wp:positionV relativeFrom="paragraph">
                  <wp:posOffset>194945</wp:posOffset>
                </wp:positionV>
                <wp:extent cx="5128895" cy="581660"/>
                <wp:effectExtent l="38100" t="57150" r="0" b="4699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5128895" cy="581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4E926" id="Encre 207" o:spid="_x0000_s1026" type="#_x0000_t75" style="position:absolute;margin-left:4.9pt;margin-top:14.65pt;width:405.25pt;height:47.2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3A45052C" wp14:editId="18C23FBD">
                <wp:simplePos x="0" y="0"/>
                <wp:positionH relativeFrom="column">
                  <wp:posOffset>1728470</wp:posOffset>
                </wp:positionH>
                <wp:positionV relativeFrom="paragraph">
                  <wp:posOffset>26035</wp:posOffset>
                </wp:positionV>
                <wp:extent cx="1216545" cy="275130"/>
                <wp:effectExtent l="38100" t="57150" r="22225" b="4889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216545" cy="27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29D62" id="Encre 147" o:spid="_x0000_s1026" type="#_x0000_t75" style="position:absolute;margin-left:135.4pt;margin-top:1.35pt;width:97.25pt;height:23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28445431" wp14:editId="2515D9ED">
                <wp:simplePos x="0" y="0"/>
                <wp:positionH relativeFrom="column">
                  <wp:posOffset>1429185</wp:posOffset>
                </wp:positionH>
                <wp:positionV relativeFrom="paragraph">
                  <wp:posOffset>195034</wp:posOffset>
                </wp:positionV>
                <wp:extent cx="7200" cy="1440"/>
                <wp:effectExtent l="57150" t="57150" r="50165" b="5588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72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6E504" id="Encre 143" o:spid="_x0000_s1026" type="#_x0000_t75" style="position:absolute;margin-left:111.85pt;margin-top:14.65pt;width:1.95pt;height:1.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029D68A5" wp14:editId="26DBF9B7">
                <wp:simplePos x="0" y="0"/>
                <wp:positionH relativeFrom="column">
                  <wp:posOffset>177165</wp:posOffset>
                </wp:positionH>
                <wp:positionV relativeFrom="paragraph">
                  <wp:posOffset>53340</wp:posOffset>
                </wp:positionV>
                <wp:extent cx="1086415" cy="222175"/>
                <wp:effectExtent l="57150" t="38100" r="19050" b="4508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086415" cy="222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34726" id="Encre 142" o:spid="_x0000_s1026" type="#_x0000_t75" style="position:absolute;margin-left:13.25pt;margin-top:3.5pt;width:87pt;height:18.9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">
                <v:imagedata r:id="rId53" o:title=""/>
              </v:shape>
            </w:pict>
          </mc:Fallback>
        </mc:AlternateContent>
      </w:r>
    </w:p>
    <w:p w14:paraId="272F0D2F" w14:textId="6DCED45C" w:rsidR="00E31F3B" w:rsidRPr="00654FB8" w:rsidRDefault="007D5C9E" w:rsidP="00E31F3B">
      <w:pPr>
        <w:rPr>
          <w:rFonts w:cs="Arial"/>
        </w:rPr>
      </w:pPr>
      <w:r w:rsidRPr="00654FB8">
        <w:rPr>
          <w:rFonts w:cs="Arial"/>
        </w:rPr>
        <w:lastRenderedPageBreak/>
        <w:t xml:space="preserve">Un diffuseur </w:t>
      </w:r>
      <w:r w:rsidR="00C00C9A" w:rsidRPr="00654FB8">
        <w:rPr>
          <w:rFonts w:cs="Arial"/>
        </w:rPr>
        <w:t xml:space="preserve">permet </w:t>
      </w:r>
      <w:r w:rsidR="0031520C" w:rsidRPr="00654FB8">
        <w:rPr>
          <w:rFonts w:cs="Arial"/>
        </w:rPr>
        <w:t>de réguler précisément</w:t>
      </w:r>
      <w:r w:rsidR="00C00C9A" w:rsidRPr="00654FB8">
        <w:rPr>
          <w:rFonts w:cs="Arial"/>
        </w:rPr>
        <w:t xml:space="preserve"> la valeur d</w:t>
      </w:r>
      <w:r w:rsidR="00860412" w:rsidRPr="00654FB8">
        <w:rPr>
          <w:rFonts w:cs="Arial"/>
        </w:rPr>
        <w:t>u</w:t>
      </w:r>
      <w:r w:rsidR="00C00C9A" w:rsidRPr="00654FB8">
        <w:rPr>
          <w:rFonts w:cs="Arial"/>
        </w:rPr>
        <w:t xml:space="preserve"> </w:t>
      </w:r>
      <w:r w:rsidR="008145BC" w:rsidRPr="008145BC">
        <w:rPr>
          <w:rFonts w:cs="Arial"/>
          <w:bCs/>
        </w:rPr>
        <w:t>pH</w:t>
      </w:r>
      <w:r w:rsidR="004B20F5">
        <w:rPr>
          <w:rFonts w:cs="Arial"/>
          <w:bCs/>
        </w:rPr>
        <w:t xml:space="preserve"> </w:t>
      </w:r>
      <w:r w:rsidR="00C00C9A" w:rsidRPr="00654FB8">
        <w:rPr>
          <w:rFonts w:cs="Arial"/>
        </w:rPr>
        <w:t xml:space="preserve">de l’aquarium </w:t>
      </w:r>
      <w:r w:rsidRPr="00654FB8">
        <w:rPr>
          <w:rFonts w:cs="Arial"/>
        </w:rPr>
        <w:t xml:space="preserve">en </w:t>
      </w:r>
      <w:r w:rsidR="00F071E1" w:rsidRPr="00654FB8">
        <w:rPr>
          <w:rFonts w:cs="Arial"/>
        </w:rPr>
        <w:t>injectant</w:t>
      </w:r>
      <w:r w:rsidRPr="00654FB8">
        <w:rPr>
          <w:rFonts w:cs="Arial"/>
        </w:rPr>
        <w:t xml:space="preserve"> </w:t>
      </w:r>
      <w:r w:rsidR="00A235AF" w:rsidRPr="00654FB8">
        <w:rPr>
          <w:rFonts w:cs="Arial"/>
        </w:rPr>
        <w:t xml:space="preserve">au besoin </w:t>
      </w:r>
      <w:r w:rsidRPr="00654FB8">
        <w:rPr>
          <w:rFonts w:cs="Arial"/>
        </w:rPr>
        <w:t xml:space="preserve">du </w:t>
      </w:r>
      <w:r w:rsidR="00860412" w:rsidRPr="00654FB8">
        <w:rPr>
          <w:rFonts w:cs="Arial"/>
        </w:rPr>
        <w:t>dioxyde de carbone</w:t>
      </w:r>
      <w:r w:rsidRPr="00654FB8">
        <w:rPr>
          <w:rFonts w:cs="Arial"/>
          <w:vertAlign w:val="subscript"/>
        </w:rPr>
        <w:t xml:space="preserve"> </w:t>
      </w:r>
      <w:r w:rsidRPr="00654FB8">
        <w:rPr>
          <w:rFonts w:cs="Arial"/>
        </w:rPr>
        <w:t>à l’état gazeux dans l’aquarium.</w:t>
      </w:r>
      <w:r w:rsidR="003A4BFD" w:rsidRPr="00654FB8">
        <w:rPr>
          <w:rFonts w:cs="Arial"/>
        </w:rPr>
        <w:t> </w:t>
      </w:r>
    </w:p>
    <w:p w14:paraId="745F5DAB" w14:textId="77777777" w:rsidR="00CE0693" w:rsidRPr="00654FB8" w:rsidRDefault="00CE0693" w:rsidP="00E31F3B">
      <w:pPr>
        <w:rPr>
          <w:rFonts w:cs="Arial"/>
        </w:rPr>
      </w:pPr>
    </w:p>
    <w:p w14:paraId="58582D10" w14:textId="4E24C32C" w:rsidR="00E07CDF" w:rsidRPr="00654FB8" w:rsidRDefault="00601504" w:rsidP="00E07CDF">
      <w:pPr>
        <w:rPr>
          <w:rFonts w:cs="Arial"/>
          <w:szCs w:val="20"/>
        </w:rPr>
      </w:pPr>
      <w:r w:rsidRPr="00654FB8">
        <w:rPr>
          <w:rFonts w:cs="Arial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F001212" wp14:editId="3191677B">
                <wp:simplePos x="0" y="0"/>
                <wp:positionH relativeFrom="column">
                  <wp:posOffset>4856049</wp:posOffset>
                </wp:positionH>
                <wp:positionV relativeFrom="paragraph">
                  <wp:posOffset>428625</wp:posOffset>
                </wp:positionV>
                <wp:extent cx="1303020" cy="457200"/>
                <wp:effectExtent l="0" t="0" r="0" b="0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A7D2E7" w14:textId="6A873A43" w:rsidR="004B20F5" w:rsidRPr="00613365" w:rsidRDefault="004B20F5" w:rsidP="001C2E50">
                            <w:pPr>
                              <w:pStyle w:val="Lgende"/>
                              <w:jc w:val="center"/>
                              <w:rPr>
                                <w:i w:val="0"/>
                                <w:iCs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3365">
                              <w:rPr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Diffuseur de CO</w:t>
                            </w:r>
                            <w:r w:rsidRPr="00613365">
                              <w:rPr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613365">
                              <w:rPr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(http://www.aquarium-aquariophilie.com)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01212" id="Zone de texte 5" o:spid="_x0000_s1027" type="#_x0000_t202" style="position:absolute;left:0;text-align:left;margin-left:382.35pt;margin-top:33.75pt;width:102.6pt;height:3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" stroked="f">
                <v:textbox inset="0,0,0,0">
                  <w:txbxContent>
                    <w:p w14:paraId="59A7D2E7" w14:textId="6A873A43" w:rsidR="004B20F5" w:rsidRPr="00613365" w:rsidRDefault="004B20F5" w:rsidP="001C2E50">
                      <w:pPr>
                        <w:pStyle w:val="Lgende"/>
                        <w:jc w:val="center"/>
                        <w:rPr>
                          <w:i w:val="0"/>
                          <w:iCs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613365">
                        <w:rPr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Diffuseur de CO</w:t>
                      </w:r>
                      <w:r w:rsidRPr="00613365">
                        <w:rPr>
                          <w:i w:val="0"/>
                          <w:iCs w:val="0"/>
                          <w:color w:val="000000" w:themeColor="text1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613365">
                        <w:rPr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(http://www.aquarium-aquariophilie.com)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2784" w:rsidRPr="00654FB8">
        <w:rPr>
          <w:rFonts w:cs="Arial"/>
        </w:rPr>
        <w:t xml:space="preserve">Le </w:t>
      </w:r>
      <w:r w:rsidR="00E31F3B" w:rsidRPr="00654FB8">
        <w:rPr>
          <w:rFonts w:cs="Arial"/>
        </w:rPr>
        <w:t>dioxyde de carbone</w:t>
      </w:r>
      <w:r w:rsidR="00272784" w:rsidRPr="00654FB8">
        <w:rPr>
          <w:rFonts w:cs="Arial"/>
        </w:rPr>
        <w:t>,</w:t>
      </w:r>
      <w:r w:rsidR="003A4BFD" w:rsidRPr="00654FB8">
        <w:rPr>
          <w:rFonts w:cs="Arial"/>
        </w:rPr>
        <w:t> </w:t>
      </w:r>
      <w:r w:rsidR="00272784" w:rsidRPr="00654FB8">
        <w:rPr>
          <w:rFonts w:cs="Arial"/>
        </w:rPr>
        <w:t>CO</w:t>
      </w:r>
      <w:r w:rsidR="00272784" w:rsidRPr="00654FB8">
        <w:rPr>
          <w:rFonts w:cs="Arial"/>
          <w:vertAlign w:val="subscript"/>
        </w:rPr>
        <w:t>2</w:t>
      </w:r>
      <w:r w:rsidR="00272784" w:rsidRPr="00654FB8">
        <w:rPr>
          <w:rFonts w:cs="Arial"/>
        </w:rPr>
        <w:t>(g)</w:t>
      </w:r>
      <w:r w:rsidR="00F537AC" w:rsidRPr="00654FB8">
        <w:rPr>
          <w:rFonts w:cs="Arial"/>
        </w:rPr>
        <w:t>,</w:t>
      </w:r>
      <w:r w:rsidR="00272784" w:rsidRPr="00654FB8">
        <w:rPr>
          <w:rFonts w:cs="Arial"/>
        </w:rPr>
        <w:t xml:space="preserve"> se dissout </w:t>
      </w:r>
      <w:r w:rsidR="005F5F8F" w:rsidRPr="00654FB8">
        <w:rPr>
          <w:rFonts w:cs="Arial"/>
        </w:rPr>
        <w:t xml:space="preserve">faiblement </w:t>
      </w:r>
      <w:r w:rsidR="00272784" w:rsidRPr="00654FB8">
        <w:rPr>
          <w:rFonts w:cs="Arial"/>
        </w:rPr>
        <w:t>dans l’eau</w:t>
      </w:r>
      <w:r w:rsidR="00F071E1" w:rsidRPr="00654FB8">
        <w:rPr>
          <w:rFonts w:cs="Arial"/>
        </w:rPr>
        <w:t xml:space="preserve"> de l’aquarium</w:t>
      </w:r>
      <w:r w:rsidR="00213F57" w:rsidRPr="00654FB8">
        <w:rPr>
          <w:rFonts w:cs="Arial"/>
        </w:rPr>
        <w:t>.</w:t>
      </w:r>
      <w:r w:rsidR="008D26E4" w:rsidRPr="00654FB8">
        <w:rPr>
          <w:rFonts w:cs="Arial"/>
        </w:rPr>
        <w:t xml:space="preserve"> </w:t>
      </w:r>
      <w:r w:rsidR="005F5F8F" w:rsidRPr="00654FB8">
        <w:rPr>
          <w:rFonts w:cs="Arial"/>
        </w:rPr>
        <w:t xml:space="preserve">Il devient du </w:t>
      </w:r>
      <w:r w:rsidR="005F5F8F" w:rsidRPr="00654FB8">
        <w:t xml:space="preserve">dioxyde de carbone dissous </w:t>
      </w:r>
      <m:oMath>
        <m:r>
          <w:rPr>
            <w:rFonts w:ascii="Cambria Math" w:hAnsi="Cambria Math" w:cs="Arial"/>
          </w:rPr>
          <m:t>(</m:t>
        </m:r>
        <m:r>
          <m:rPr>
            <m:nor/>
          </m:rPr>
          <w:rPr>
            <w:rFonts w:cs="Arial"/>
          </w:rPr>
          <m:t>C</m:t>
        </m:r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</w:rPr>
              <m:t>O</m:t>
            </m:r>
          </m:e>
          <m:sub>
            <m:r>
              <m:rPr>
                <m:nor/>
              </m:rPr>
              <w:rPr>
                <w:rFonts w:cs="Arial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Arial"/>
          </w:rPr>
          <m:t>,</m:t>
        </m:r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</w:rPr>
              <m:t>H</m:t>
            </m:r>
          </m:e>
          <m:sub>
            <m:r>
              <m:rPr>
                <m:nor/>
              </m:rPr>
              <w:rPr>
                <w:rFonts w:cs="Arial"/>
              </w:rPr>
              <m:t>2</m:t>
            </m:r>
          </m:sub>
        </m:sSub>
        <m:r>
          <m:rPr>
            <m:nor/>
          </m:rPr>
          <w:rPr>
            <w:rFonts w:cs="Arial"/>
          </w:rPr>
          <m:t>O</m:t>
        </m:r>
        <m:r>
          <m:rPr>
            <m:nor/>
          </m:rPr>
          <w:rPr>
            <w:rFonts w:ascii="Cambria Math" w:cs="Arial"/>
          </w:rPr>
          <m:t>)</m:t>
        </m:r>
        <m:d>
          <m:dPr>
            <m:ctrlPr>
              <w:rPr>
                <w:rFonts w:ascii="Cambria Math" w:hAnsi="Cambria Math" w:cs="Arial"/>
                <w:iCs/>
              </w:rPr>
            </m:ctrlPr>
          </m:dPr>
          <m:e>
            <m:r>
              <m:rPr>
                <m:nor/>
              </m:rPr>
              <w:rPr>
                <w:rFonts w:cs="Arial"/>
              </w:rPr>
              <m:t>aq</m:t>
            </m:r>
          </m:e>
        </m:d>
      </m:oMath>
      <w:r w:rsidR="005F5F8F" w:rsidRPr="00654FB8">
        <w:rPr>
          <w:rFonts w:cs="Arial"/>
          <w:iCs/>
        </w:rPr>
        <w:t xml:space="preserve"> qui peut</w:t>
      </w:r>
      <w:r w:rsidR="002F7458" w:rsidRPr="00654FB8">
        <w:rPr>
          <w:rFonts w:cs="Arial"/>
          <w:iCs/>
        </w:rPr>
        <w:t xml:space="preserve"> se dissocie</w:t>
      </w:r>
      <w:r w:rsidR="005F5F8F" w:rsidRPr="00654FB8">
        <w:rPr>
          <w:rFonts w:cs="Arial"/>
          <w:iCs/>
        </w:rPr>
        <w:t>r</w:t>
      </w:r>
      <w:r w:rsidR="002F7458" w:rsidRPr="00654FB8">
        <w:rPr>
          <w:rFonts w:cs="Arial"/>
          <w:iCs/>
        </w:rPr>
        <w:t xml:space="preserve"> </w:t>
      </w:r>
      <w:r w:rsidR="008E2CC0" w:rsidRPr="00654FB8">
        <w:rPr>
          <w:rFonts w:cs="Arial"/>
          <w:iCs/>
        </w:rPr>
        <w:t>partiellement</w:t>
      </w:r>
      <w:r w:rsidR="002F7458" w:rsidRPr="00654FB8">
        <w:rPr>
          <w:rFonts w:cs="Arial"/>
          <w:iCs/>
        </w:rPr>
        <w:t xml:space="preserve"> en ion</w:t>
      </w:r>
      <w:r w:rsidR="00361E41" w:rsidRPr="00654FB8">
        <w:rPr>
          <w:rFonts w:cs="Arial"/>
          <w:iCs/>
        </w:rPr>
        <w:t>s</w:t>
      </w:r>
      <w:r w:rsidR="002F7458" w:rsidRPr="00654FB8">
        <w:rPr>
          <w:rFonts w:cs="Arial"/>
          <w:iCs/>
        </w:rPr>
        <w:t xml:space="preserve"> hydrogéno</w:t>
      </w:r>
      <w:r w:rsidR="007A7876" w:rsidRPr="00654FB8">
        <w:rPr>
          <w:rFonts w:cs="Arial"/>
          <w:iCs/>
        </w:rPr>
        <w:t xml:space="preserve">carbonate </w:t>
      </w:r>
      <m:oMath>
        <m:r>
          <m:rPr>
            <m:nor/>
          </m:rPr>
          <w:rPr>
            <w:rFonts w:cs="Arial"/>
          </w:rPr>
          <m:t>HC</m:t>
        </m:r>
        <m:sSubSup>
          <m:sSubSupPr>
            <m:ctrlPr>
              <w:rPr>
                <w:rFonts w:ascii="Cambria Math" w:hAnsi="Cambria Math" w:cs="Arial"/>
                <w:iCs/>
              </w:rPr>
            </m:ctrlPr>
          </m:sSubSupPr>
          <m:e>
            <m:r>
              <m:rPr>
                <m:nor/>
              </m:rPr>
              <w:rPr>
                <w:rFonts w:cs="Arial"/>
              </w:rPr>
              <m:t>O</m:t>
            </m:r>
          </m:e>
          <m:sub>
            <m:r>
              <m:rPr>
                <m:nor/>
              </m:rPr>
              <w:rPr>
                <w:rFonts w:cs="Arial"/>
              </w:rPr>
              <m:t>3</m:t>
            </m:r>
          </m:sub>
          <m:sup>
            <m:r>
              <m:rPr>
                <m:nor/>
              </m:rPr>
              <w:rPr>
                <w:rFonts w:ascii="Cambria Math" w:cs="Arial"/>
                <w:szCs w:val="20"/>
              </w:rPr>
              <m:t>–</m:t>
            </m:r>
          </m:sup>
        </m:sSubSup>
        <m:d>
          <m:dPr>
            <m:ctrlPr>
              <w:rPr>
                <w:rFonts w:ascii="Cambria Math" w:hAnsi="Cambria Math" w:cs="Arial"/>
                <w:iCs/>
              </w:rPr>
            </m:ctrlPr>
          </m:dPr>
          <m:e>
            <m:r>
              <m:rPr>
                <m:nor/>
              </m:rPr>
              <w:rPr>
                <w:rFonts w:cs="Arial"/>
              </w:rPr>
              <m:t>aq</m:t>
            </m:r>
          </m:e>
        </m:d>
      </m:oMath>
      <w:r w:rsidR="005F5F8F" w:rsidRPr="00654FB8">
        <w:rPr>
          <w:rFonts w:cs="Arial"/>
          <w:iCs/>
        </w:rPr>
        <w:t xml:space="preserve"> et</w:t>
      </w:r>
      <w:r w:rsidR="00625B5F" w:rsidRPr="00654FB8">
        <w:rPr>
          <w:rFonts w:cs="Arial"/>
          <w:iCs/>
        </w:rPr>
        <w:t xml:space="preserve"> en ion</w:t>
      </w:r>
      <w:r w:rsidR="005F5F8F" w:rsidRPr="00654FB8">
        <w:rPr>
          <w:rFonts w:cs="Arial"/>
          <w:iCs/>
        </w:rPr>
        <w:t>s</w:t>
      </w:r>
      <w:r w:rsidR="00625B5F" w:rsidRPr="00654FB8">
        <w:rPr>
          <w:rFonts w:cs="Arial"/>
          <w:iCs/>
        </w:rPr>
        <w:t xml:space="preserve"> carbonate </w:t>
      </w:r>
      <m:oMath>
        <m:r>
          <m:rPr>
            <m:nor/>
          </m:rPr>
          <w:rPr>
            <w:rFonts w:cs="Arial"/>
            <w:szCs w:val="20"/>
          </w:rPr>
          <m:t>C</m:t>
        </m:r>
        <m:sSubSup>
          <m:sSubSupPr>
            <m:ctrlPr>
              <w:rPr>
                <w:rFonts w:ascii="Cambria Math" w:hAnsi="Cambria Math" w:cs="Arial"/>
                <w:bCs/>
                <w:szCs w:val="20"/>
              </w:rPr>
            </m:ctrlPr>
          </m:sSubSupPr>
          <m:e>
            <m:r>
              <m:rPr>
                <m:nor/>
              </m:rPr>
              <w:rPr>
                <w:rFonts w:cs="Arial"/>
                <w:szCs w:val="20"/>
              </w:rPr>
              <m:t>O</m:t>
            </m:r>
          </m:e>
          <m:sub>
            <m:r>
              <m:rPr>
                <m:nor/>
              </m:rPr>
              <w:rPr>
                <w:rFonts w:cs="Arial"/>
                <w:szCs w:val="20"/>
              </w:rPr>
              <m:t>3</m:t>
            </m:r>
          </m:sub>
          <m:sup>
            <m:r>
              <m:rPr>
                <m:nor/>
              </m:rPr>
              <w:rPr>
                <w:rFonts w:cs="Arial"/>
                <w:szCs w:val="20"/>
              </w:rPr>
              <m:t>2</m:t>
            </m:r>
            <m:r>
              <m:rPr>
                <m:nor/>
              </m:rPr>
              <w:rPr>
                <w:rFonts w:ascii="Cambria Math" w:cs="Arial"/>
                <w:szCs w:val="20"/>
              </w:rPr>
              <m:t>–</m:t>
            </m:r>
          </m:sup>
        </m:sSubSup>
        <m:r>
          <m:rPr>
            <m:nor/>
          </m:rPr>
          <w:rPr>
            <w:rFonts w:cs="Arial"/>
            <w:szCs w:val="20"/>
          </w:rPr>
          <m:t>(aq)</m:t>
        </m:r>
      </m:oMath>
      <w:r w:rsidR="00242B32" w:rsidRPr="00654FB8">
        <w:rPr>
          <w:rFonts w:cs="Arial"/>
          <w:szCs w:val="20"/>
        </w:rPr>
        <w:t>.</w:t>
      </w:r>
    </w:p>
    <w:p w14:paraId="4585C507" w14:textId="77777777" w:rsidR="00E07CDF" w:rsidRPr="00654FB8" w:rsidRDefault="00E07CDF">
      <w:pPr>
        <w:spacing w:line="240" w:lineRule="auto"/>
        <w:jc w:val="left"/>
        <w:rPr>
          <w:rFonts w:cs="Arial"/>
          <w:szCs w:val="20"/>
        </w:rPr>
      </w:pPr>
      <w:r w:rsidRPr="00654FB8">
        <w:rPr>
          <w:rFonts w:cs="Arial"/>
          <w:szCs w:val="20"/>
        </w:rPr>
        <w:br w:type="page"/>
      </w:r>
    </w:p>
    <w:p w14:paraId="4B8F5C14" w14:textId="6A0E66AC" w:rsidR="00915ADE" w:rsidRPr="00654FB8" w:rsidRDefault="00F13FFD" w:rsidP="00E07CDF">
      <w:pPr>
        <w:rPr>
          <w:rFonts w:cs="Arial"/>
        </w:rPr>
      </w:pPr>
      <w:r w:rsidRPr="00654FB8">
        <w:lastRenderedPageBreak/>
        <w:t>L</w:t>
      </w:r>
      <w:r w:rsidR="00290F65" w:rsidRPr="00654FB8">
        <w:t>e schéma de Lewis</w:t>
      </w:r>
      <w:r w:rsidR="000600A4" w:rsidRPr="00654FB8">
        <w:t xml:space="preserve"> </w:t>
      </w:r>
      <w:r w:rsidR="00607633" w:rsidRPr="00654FB8">
        <w:t>de la</w:t>
      </w:r>
      <w:r w:rsidR="00D000F5" w:rsidRPr="00654FB8">
        <w:t xml:space="preserve"> molécule de dioxyde de carbone </w:t>
      </w:r>
      <w:r w:rsidRPr="00654FB8">
        <w:t>et celui de la molécule d’eau sont </w:t>
      </w:r>
      <w:r w:rsidR="00C10D46" w:rsidRPr="00654FB8">
        <w:t>donnés</w:t>
      </w:r>
      <w:r w:rsidR="00F537AC" w:rsidRPr="00654FB8">
        <w:t xml:space="preserve"> ci-dessous.</w:t>
      </w:r>
    </w:p>
    <w:p w14:paraId="2EE78815" w14:textId="77777777" w:rsidR="00C10D46" w:rsidRPr="00654FB8" w:rsidRDefault="00C10D46" w:rsidP="00C10D46"/>
    <w:tbl>
      <w:tblPr>
        <w:tblStyle w:val="Grilledutableau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5"/>
        <w:gridCol w:w="2760"/>
        <w:gridCol w:w="2415"/>
      </w:tblGrid>
      <w:tr w:rsidR="00D06B89" w:rsidRPr="00654FB8" w14:paraId="439041E9" w14:textId="77777777" w:rsidTr="00BA7BB6">
        <w:trPr>
          <w:trHeight w:val="596"/>
          <w:jc w:val="center"/>
        </w:trPr>
        <w:tc>
          <w:tcPr>
            <w:tcW w:w="2735" w:type="dxa"/>
            <w:vAlign w:val="center"/>
          </w:tcPr>
          <w:p w14:paraId="3EBFD85D" w14:textId="566E484D" w:rsidR="00D06B89" w:rsidRPr="00654FB8" w:rsidRDefault="00D06B89" w:rsidP="00BA7BB6">
            <w:pPr>
              <w:spacing w:before="40" w:after="40" w:line="240" w:lineRule="auto"/>
              <w:jc w:val="center"/>
            </w:pPr>
            <w:r w:rsidRPr="00654FB8">
              <w:t>Molécule</w:t>
            </w:r>
          </w:p>
        </w:tc>
        <w:tc>
          <w:tcPr>
            <w:tcW w:w="2760" w:type="dxa"/>
            <w:vAlign w:val="center"/>
          </w:tcPr>
          <w:p w14:paraId="5E31039E" w14:textId="2C385CED" w:rsidR="00C10D46" w:rsidRPr="00654FB8" w:rsidRDefault="00BA7BB6" w:rsidP="00BA7BB6">
            <w:pPr>
              <w:spacing w:before="40" w:after="40" w:line="240" w:lineRule="auto"/>
              <w:jc w:val="center"/>
            </w:pPr>
            <w:r w:rsidRPr="00654FB8">
              <w:object w:dxaOrig="1013" w:dyaOrig="413" w14:anchorId="32EDCAD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21pt" o:ole="">
                  <v:imagedata r:id="rId54" o:title=""/>
                </v:shape>
                <o:OLEObject Type="Embed" ProgID="ACD.ChemSketch.20" ShapeID="_x0000_i1025" DrawAspect="Content" ObjectID="_1710138153" r:id="rId55"/>
              </w:object>
            </w:r>
          </w:p>
        </w:tc>
        <w:tc>
          <w:tcPr>
            <w:tcW w:w="2415" w:type="dxa"/>
            <w:vAlign w:val="center"/>
          </w:tcPr>
          <w:p w14:paraId="19649AB8" w14:textId="4A3221D7" w:rsidR="00D06B89" w:rsidRPr="00654FB8" w:rsidRDefault="00BA7BB6" w:rsidP="00BA7BB6">
            <w:pPr>
              <w:spacing w:before="40" w:after="40" w:line="240" w:lineRule="auto"/>
              <w:jc w:val="center"/>
            </w:pPr>
            <w:r w:rsidRPr="00654FB8">
              <w:object w:dxaOrig="845" w:dyaOrig="638" w14:anchorId="4EA3A050">
                <v:shape id="_x0000_i1026" type="#_x0000_t75" style="width:40.5pt;height:31.5pt" o:ole="">
                  <v:imagedata r:id="rId56" o:title=""/>
                </v:shape>
                <o:OLEObject Type="Embed" ProgID="ACD.ChemSketch.20" ShapeID="_x0000_i1026" DrawAspect="Content" ObjectID="_1710138154" r:id="rId57"/>
              </w:object>
            </w:r>
          </w:p>
        </w:tc>
      </w:tr>
      <w:tr w:rsidR="00D06B89" w:rsidRPr="00654FB8" w14:paraId="57ED88EA" w14:textId="77777777" w:rsidTr="00BA7BB6">
        <w:trPr>
          <w:trHeight w:val="268"/>
          <w:jc w:val="center"/>
        </w:trPr>
        <w:tc>
          <w:tcPr>
            <w:tcW w:w="2735" w:type="dxa"/>
            <w:vAlign w:val="center"/>
          </w:tcPr>
          <w:p w14:paraId="19614BEF" w14:textId="6F0CDB36" w:rsidR="00D06B89" w:rsidRPr="00654FB8" w:rsidRDefault="00D06B89" w:rsidP="00C10D46">
            <w:pPr>
              <w:jc w:val="center"/>
            </w:pPr>
            <w:r w:rsidRPr="00654FB8">
              <w:t>Structure spatiale</w:t>
            </w:r>
          </w:p>
        </w:tc>
        <w:tc>
          <w:tcPr>
            <w:tcW w:w="2760" w:type="dxa"/>
            <w:vAlign w:val="center"/>
          </w:tcPr>
          <w:p w14:paraId="44AAD2A9" w14:textId="6AD3F07A" w:rsidR="00D06B89" w:rsidRPr="00654FB8" w:rsidRDefault="00D06B89" w:rsidP="00C10D46">
            <w:pPr>
              <w:jc w:val="center"/>
            </w:pPr>
            <w:r w:rsidRPr="00654FB8">
              <w:t>linéaire</w:t>
            </w:r>
          </w:p>
        </w:tc>
        <w:tc>
          <w:tcPr>
            <w:tcW w:w="2415" w:type="dxa"/>
            <w:vAlign w:val="center"/>
          </w:tcPr>
          <w:p w14:paraId="68607821" w14:textId="78146E68" w:rsidR="00D06B89" w:rsidRPr="00654FB8" w:rsidRDefault="00D06B89" w:rsidP="00C10D46">
            <w:pPr>
              <w:jc w:val="center"/>
            </w:pPr>
            <w:r w:rsidRPr="00654FB8">
              <w:t>coudée</w:t>
            </w:r>
          </w:p>
        </w:tc>
      </w:tr>
    </w:tbl>
    <w:p w14:paraId="4751CE51" w14:textId="77777777" w:rsidR="00C10D46" w:rsidRPr="00654FB8" w:rsidRDefault="00C10D46" w:rsidP="00B65649">
      <w:pPr>
        <w:pStyle w:val="Titre3"/>
        <w:numPr>
          <w:ilvl w:val="0"/>
          <w:numId w:val="0"/>
        </w:numPr>
      </w:pPr>
    </w:p>
    <w:p w14:paraId="6A6794B3" w14:textId="2EF3F9DB" w:rsidR="00B552F0" w:rsidRDefault="00521110" w:rsidP="00C06DA1">
      <w:pPr>
        <w:pStyle w:val="Titre3"/>
        <w:ind w:left="0" w:firstLine="0"/>
      </w:pPr>
      <w:r w:rsidRPr="00654FB8">
        <w:t>En s’</w:t>
      </w:r>
      <w:r w:rsidR="00F537AC" w:rsidRPr="00654FB8">
        <w:t>appuyant notamment sur les électronégativités des atomes</w:t>
      </w:r>
      <w:r w:rsidR="00F92338" w:rsidRPr="00654FB8">
        <w:t xml:space="preserve">, justifier la faible solubilité du dioxyde de carbone dans l’eau. </w:t>
      </w:r>
    </w:p>
    <w:p w14:paraId="591502D0" w14:textId="1B2096E9" w:rsidR="00910EA2" w:rsidRDefault="00910EA2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2014198D" wp14:editId="00E9ED7C">
                <wp:simplePos x="0" y="0"/>
                <wp:positionH relativeFrom="column">
                  <wp:posOffset>-283210</wp:posOffset>
                </wp:positionH>
                <wp:positionV relativeFrom="paragraph">
                  <wp:posOffset>-73025</wp:posOffset>
                </wp:positionV>
                <wp:extent cx="4723205" cy="442595"/>
                <wp:effectExtent l="38100" t="38100" r="1270" b="5270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4723205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38AC1" id="Encre 231" o:spid="_x0000_s1026" type="#_x0000_t75" style="position:absolute;margin-left:-23pt;margin-top:-6.45pt;width:373.3pt;height:36.2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">
                <v:imagedata r:id="rId59" o:title=""/>
              </v:shape>
            </w:pict>
          </mc:Fallback>
        </mc:AlternateContent>
      </w:r>
    </w:p>
    <w:p w14:paraId="769F6F44" w14:textId="4A7C086F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42F54EA5" wp14:editId="58BB29BF">
                <wp:simplePos x="0" y="0"/>
                <wp:positionH relativeFrom="column">
                  <wp:posOffset>889000</wp:posOffset>
                </wp:positionH>
                <wp:positionV relativeFrom="paragraph">
                  <wp:posOffset>-214630</wp:posOffset>
                </wp:positionV>
                <wp:extent cx="4416425" cy="724290"/>
                <wp:effectExtent l="38100" t="38100" r="22225" b="571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4416425" cy="724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C1489" id="Encre 332" o:spid="_x0000_s1026" type="#_x0000_t75" style="position:absolute;margin-left:69.3pt;margin-top:-17.6pt;width:349.15pt;height:58.4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">
                <v:imagedata r:id="rId61" o:title=""/>
              </v:shape>
            </w:pict>
          </mc:Fallback>
        </mc:AlternateContent>
      </w:r>
    </w:p>
    <w:p w14:paraId="0B19E169" w14:textId="151ABA1F" w:rsidR="00910EA2" w:rsidRDefault="00910EA2" w:rsidP="00910EA2"/>
    <w:p w14:paraId="5FA0B314" w14:textId="7DB0EB28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2AB18B94" wp14:editId="295978FB">
                <wp:simplePos x="0" y="0"/>
                <wp:positionH relativeFrom="column">
                  <wp:posOffset>-770055</wp:posOffset>
                </wp:positionH>
                <wp:positionV relativeFrom="paragraph">
                  <wp:posOffset>140486</wp:posOffset>
                </wp:positionV>
                <wp:extent cx="3240" cy="1800"/>
                <wp:effectExtent l="57150" t="57150" r="53975" b="5588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2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F6746" id="Encre 347" o:spid="_x0000_s1026" type="#_x0000_t75" style="position:absolute;margin-left:-61.35pt;margin-top:10.35pt;width:1.65pt;height:1.6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">
                <v:imagedata r:id="rId63" o:title=""/>
              </v:shape>
            </w:pict>
          </mc:Fallback>
        </mc:AlternateContent>
      </w:r>
    </w:p>
    <w:p w14:paraId="10BDF916" w14:textId="6809BB69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1C1AD4AE" wp14:editId="0E8E0ECF">
                <wp:simplePos x="0" y="0"/>
                <wp:positionH relativeFrom="column">
                  <wp:posOffset>3768090</wp:posOffset>
                </wp:positionH>
                <wp:positionV relativeFrom="paragraph">
                  <wp:posOffset>83185</wp:posOffset>
                </wp:positionV>
                <wp:extent cx="73660" cy="75240"/>
                <wp:effectExtent l="38100" t="38100" r="40640" b="5842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7366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C6E56" id="Encre 350" o:spid="_x0000_s1026" type="#_x0000_t75" style="position:absolute;margin-left:296pt;margin-top:5.85pt;width:7.2pt;height:7.3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749B5CFA" wp14:editId="7AFEC920">
                <wp:simplePos x="0" y="0"/>
                <wp:positionH relativeFrom="column">
                  <wp:posOffset>3102610</wp:posOffset>
                </wp:positionH>
                <wp:positionV relativeFrom="paragraph">
                  <wp:posOffset>-1270</wp:posOffset>
                </wp:positionV>
                <wp:extent cx="447040" cy="261970"/>
                <wp:effectExtent l="38100" t="38100" r="0" b="4318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447040" cy="26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2A097" id="Encre 309" o:spid="_x0000_s1026" type="#_x0000_t75" style="position:absolute;margin-left:243.6pt;margin-top:-.8pt;width:36.6pt;height:22.0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14207CA0" wp14:editId="6CD304C0">
                <wp:simplePos x="0" y="0"/>
                <wp:positionH relativeFrom="column">
                  <wp:posOffset>4373265</wp:posOffset>
                </wp:positionH>
                <wp:positionV relativeFrom="paragraph">
                  <wp:posOffset>17991</wp:posOffset>
                </wp:positionV>
                <wp:extent cx="109080" cy="68400"/>
                <wp:effectExtent l="38100" t="38100" r="43815" b="4635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0908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E58DF" id="Encre 307" o:spid="_x0000_s1026" type="#_x0000_t75" style="position:absolute;margin-left:343.65pt;margin-top:.7pt;width:10.05pt;height:6.8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34078EA7" wp14:editId="7BDB4E49">
                <wp:simplePos x="0" y="0"/>
                <wp:positionH relativeFrom="column">
                  <wp:posOffset>3723005</wp:posOffset>
                </wp:positionH>
                <wp:positionV relativeFrom="paragraph">
                  <wp:posOffset>83820</wp:posOffset>
                </wp:positionV>
                <wp:extent cx="658115" cy="151130"/>
                <wp:effectExtent l="57150" t="38100" r="0" b="5842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58115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E8BE1" id="Encre 301" o:spid="_x0000_s1026" type="#_x0000_t75" style="position:absolute;margin-left:292.45pt;margin-top:5.9pt;width:53.2pt;height:13.3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09DF58B0" wp14:editId="77F60AB1">
                <wp:simplePos x="0" y="0"/>
                <wp:positionH relativeFrom="column">
                  <wp:posOffset>46355</wp:posOffset>
                </wp:positionH>
                <wp:positionV relativeFrom="paragraph">
                  <wp:posOffset>52705</wp:posOffset>
                </wp:positionV>
                <wp:extent cx="526505" cy="215640"/>
                <wp:effectExtent l="38100" t="38100" r="6985" b="5143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526505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EC323" id="Encre 263" o:spid="_x0000_s1026" type="#_x0000_t75" style="position:absolute;margin-left:2.95pt;margin-top:3.45pt;width:42.85pt;height:18.4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">
                <v:imagedata r:id="rId73" o:title=""/>
              </v:shape>
            </w:pict>
          </mc:Fallback>
        </mc:AlternateContent>
      </w:r>
    </w:p>
    <w:p w14:paraId="7EB45B05" w14:textId="04FE50A3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71CAEADA" wp14:editId="52FBB010">
                <wp:simplePos x="0" y="0"/>
                <wp:positionH relativeFrom="column">
                  <wp:posOffset>4889500</wp:posOffset>
                </wp:positionH>
                <wp:positionV relativeFrom="paragraph">
                  <wp:posOffset>-312420</wp:posOffset>
                </wp:positionV>
                <wp:extent cx="1744905" cy="676380"/>
                <wp:effectExtent l="38100" t="38100" r="8255" b="4762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744905" cy="67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8FF06" id="Encre 394" o:spid="_x0000_s1026" type="#_x0000_t75" style="position:absolute;margin-left:384.3pt;margin-top:-25.3pt;width:138.85pt;height:54.6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75B2E43C" wp14:editId="72524AE4">
                <wp:simplePos x="0" y="0"/>
                <wp:positionH relativeFrom="column">
                  <wp:posOffset>3763785</wp:posOffset>
                </wp:positionH>
                <wp:positionV relativeFrom="paragraph">
                  <wp:posOffset>8536</wp:posOffset>
                </wp:positionV>
                <wp:extent cx="55440" cy="14760"/>
                <wp:effectExtent l="57150" t="38100" r="40005" b="4254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5544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06F1D" id="Encre 351" o:spid="_x0000_s1026" type="#_x0000_t75" style="position:absolute;margin-left:295.65pt;margin-top:-.05pt;width:5.75pt;height:2.5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53753B62" wp14:editId="46F3D00A">
                <wp:simplePos x="0" y="0"/>
                <wp:positionH relativeFrom="column">
                  <wp:posOffset>4425465</wp:posOffset>
                </wp:positionH>
                <wp:positionV relativeFrom="paragraph">
                  <wp:posOffset>60736</wp:posOffset>
                </wp:positionV>
                <wp:extent cx="67320" cy="54720"/>
                <wp:effectExtent l="38100" t="38100" r="46990" b="4064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6732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1B671" id="Encre 308" o:spid="_x0000_s1026" type="#_x0000_t75" style="position:absolute;margin-left:347.75pt;margin-top:4.1pt;width:6.7pt;height:5.7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">
                <v:imagedata r:id="rId79" o:title=""/>
              </v:shape>
            </w:pict>
          </mc:Fallback>
        </mc:AlternateContent>
      </w:r>
    </w:p>
    <w:p w14:paraId="7E8824E4" w14:textId="61A4EE17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7573F101" wp14:editId="4214EDBA">
                <wp:simplePos x="0" y="0"/>
                <wp:positionH relativeFrom="column">
                  <wp:posOffset>3936365</wp:posOffset>
                </wp:positionH>
                <wp:positionV relativeFrom="paragraph">
                  <wp:posOffset>115570</wp:posOffset>
                </wp:positionV>
                <wp:extent cx="106185" cy="94615"/>
                <wp:effectExtent l="38100" t="38100" r="46355" b="5778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06185" cy="94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94F82" id="Encre 340" o:spid="_x0000_s1026" type="#_x0000_t75" style="position:absolute;margin-left:309.25pt;margin-top:8.4pt;width:9.75pt;height:8.8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1DD14E26" wp14:editId="2BCDA2F1">
                <wp:simplePos x="0" y="0"/>
                <wp:positionH relativeFrom="column">
                  <wp:posOffset>3569970</wp:posOffset>
                </wp:positionH>
                <wp:positionV relativeFrom="paragraph">
                  <wp:posOffset>87630</wp:posOffset>
                </wp:positionV>
                <wp:extent cx="107925" cy="116205"/>
                <wp:effectExtent l="38100" t="57150" r="45085" b="5524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07925" cy="11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C86B8" id="Encre 342" o:spid="_x0000_s1026" type="#_x0000_t75" style="position:absolute;margin-left:280.4pt;margin-top:6.2pt;width:9.95pt;height:10.5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0B36FA4F" wp14:editId="057B5EC1">
                <wp:simplePos x="0" y="0"/>
                <wp:positionH relativeFrom="column">
                  <wp:posOffset>43815</wp:posOffset>
                </wp:positionH>
                <wp:positionV relativeFrom="paragraph">
                  <wp:posOffset>-306070</wp:posOffset>
                </wp:positionV>
                <wp:extent cx="1445400" cy="649440"/>
                <wp:effectExtent l="38100" t="57150" r="22225" b="55880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445400" cy="64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2E89D" id="Encre 276" o:spid="_x0000_s1026" type="#_x0000_t75" style="position:absolute;margin-left:2.75pt;margin-top:-24.8pt;width:115.2pt;height:52.6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">
                <v:imagedata r:id="rId85" o:title=""/>
              </v:shape>
            </w:pict>
          </mc:Fallback>
        </mc:AlternateContent>
      </w:r>
    </w:p>
    <w:p w14:paraId="333045E6" w14:textId="046A9D0A" w:rsidR="00910EA2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0E049D09" wp14:editId="28AB79F9">
                <wp:simplePos x="0" y="0"/>
                <wp:positionH relativeFrom="column">
                  <wp:posOffset>3735705</wp:posOffset>
                </wp:positionH>
                <wp:positionV relativeFrom="paragraph">
                  <wp:posOffset>46990</wp:posOffset>
                </wp:positionV>
                <wp:extent cx="118800" cy="119880"/>
                <wp:effectExtent l="57150" t="57150" r="14605" b="5207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1880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3225E" id="Encre 402" o:spid="_x0000_s1026" type="#_x0000_t75" style="position:absolute;margin-left:293.45pt;margin-top:3pt;width:10.75pt;height:10.9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1D975F5F" wp14:editId="0E5E0CC6">
                <wp:simplePos x="0" y="0"/>
                <wp:positionH relativeFrom="column">
                  <wp:posOffset>551815</wp:posOffset>
                </wp:positionH>
                <wp:positionV relativeFrom="paragraph">
                  <wp:posOffset>-135255</wp:posOffset>
                </wp:positionV>
                <wp:extent cx="961725" cy="381020"/>
                <wp:effectExtent l="57150" t="38100" r="48260" b="5715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961725" cy="38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04A99" id="Encre 284" o:spid="_x0000_s1026" type="#_x0000_t75" style="position:absolute;margin-left:42.75pt;margin-top:-11.35pt;width:77.15pt;height:31.4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">
                <v:imagedata r:id="rId89" o:title=""/>
              </v:shape>
            </w:pict>
          </mc:Fallback>
        </mc:AlternateContent>
      </w:r>
    </w:p>
    <w:p w14:paraId="200144DB" w14:textId="22253583" w:rsidR="00BC6E76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0AE14F0F" wp14:editId="696B0495">
                <wp:simplePos x="0" y="0"/>
                <wp:positionH relativeFrom="column">
                  <wp:posOffset>4867910</wp:posOffset>
                </wp:positionH>
                <wp:positionV relativeFrom="paragraph">
                  <wp:posOffset>33020</wp:posOffset>
                </wp:positionV>
                <wp:extent cx="1660580" cy="258055"/>
                <wp:effectExtent l="38100" t="38100" r="15875" b="46990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660580" cy="25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4C8E9" id="Encre 429" o:spid="_x0000_s1026" type="#_x0000_t75" style="position:absolute;margin-left:382.6pt;margin-top:1.9pt;width:132.15pt;height:21.7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4F3D35A3" wp14:editId="598BFB51">
                <wp:simplePos x="0" y="0"/>
                <wp:positionH relativeFrom="column">
                  <wp:posOffset>4267200</wp:posOffset>
                </wp:positionH>
                <wp:positionV relativeFrom="paragraph">
                  <wp:posOffset>83185</wp:posOffset>
                </wp:positionV>
                <wp:extent cx="121895" cy="130175"/>
                <wp:effectExtent l="38100" t="38100" r="50165" b="4127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21895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FCB15" id="Encre 346" o:spid="_x0000_s1026" type="#_x0000_t75" style="position:absolute;margin-left:335.3pt;margin-top:5.85pt;width:11.05pt;height:11.6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24C672B8" wp14:editId="37F0CBF7">
                <wp:simplePos x="0" y="0"/>
                <wp:positionH relativeFrom="column">
                  <wp:posOffset>3128010</wp:posOffset>
                </wp:positionH>
                <wp:positionV relativeFrom="paragraph">
                  <wp:posOffset>1270</wp:posOffset>
                </wp:positionV>
                <wp:extent cx="117520" cy="113030"/>
                <wp:effectExtent l="38100" t="38100" r="34925" b="5842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17520" cy="11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A4C1D" id="Encre 341" o:spid="_x0000_s1026" type="#_x0000_t75" style="position:absolute;margin-left:245.6pt;margin-top:-.6pt;width:10.65pt;height:10.3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351B820F" wp14:editId="3FFA4DF2">
                <wp:simplePos x="0" y="0"/>
                <wp:positionH relativeFrom="column">
                  <wp:posOffset>3583305</wp:posOffset>
                </wp:positionH>
                <wp:positionV relativeFrom="paragraph">
                  <wp:posOffset>-189865</wp:posOffset>
                </wp:positionV>
                <wp:extent cx="620395" cy="424815"/>
                <wp:effectExtent l="57150" t="38100" r="27305" b="51435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620395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BD8EE" id="Encre 320" o:spid="_x0000_s1026" type="#_x0000_t75" style="position:absolute;margin-left:281.45pt;margin-top:-15.65pt;width:50.25pt;height:34.8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3172D794" wp14:editId="08642DFA">
                <wp:simplePos x="0" y="0"/>
                <wp:positionH relativeFrom="column">
                  <wp:posOffset>3308745</wp:posOffset>
                </wp:positionH>
                <wp:positionV relativeFrom="paragraph">
                  <wp:posOffset>97171</wp:posOffset>
                </wp:positionV>
                <wp:extent cx="98280" cy="120600"/>
                <wp:effectExtent l="38100" t="57150" r="54610" b="5143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9828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93DFD" id="Encre 316" o:spid="_x0000_s1026" type="#_x0000_t75" style="position:absolute;margin-left:259.85pt;margin-top:6.95pt;width:9.2pt;height:10.9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">
                <v:imagedata r:id="rId99" o:title=""/>
              </v:shape>
            </w:pict>
          </mc:Fallback>
        </mc:AlternateContent>
      </w:r>
    </w:p>
    <w:p w14:paraId="677DF3C3" w14:textId="0DC9D089" w:rsidR="00BC6E76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531D900C" wp14:editId="6510B331">
                <wp:simplePos x="0" y="0"/>
                <wp:positionH relativeFrom="column">
                  <wp:posOffset>3681730</wp:posOffset>
                </wp:positionH>
                <wp:positionV relativeFrom="paragraph">
                  <wp:posOffset>26035</wp:posOffset>
                </wp:positionV>
                <wp:extent cx="175680" cy="171360"/>
                <wp:effectExtent l="38100" t="38100" r="0" b="5778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7568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731F9" id="Encre 399" o:spid="_x0000_s1026" type="#_x0000_t75" style="position:absolute;margin-left:289.2pt;margin-top:1.35pt;width:15.25pt;height:14.9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55B85490" wp14:editId="12EFCE09">
                <wp:simplePos x="0" y="0"/>
                <wp:positionH relativeFrom="column">
                  <wp:posOffset>-693015</wp:posOffset>
                </wp:positionH>
                <wp:positionV relativeFrom="paragraph">
                  <wp:posOffset>127928</wp:posOffset>
                </wp:positionV>
                <wp:extent cx="360" cy="360"/>
                <wp:effectExtent l="38100" t="38100" r="57150" b="5715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6B453" id="Encre 395" o:spid="_x0000_s1026" type="#_x0000_t75" style="position:absolute;margin-left:-55.25pt;margin-top:9.35pt;width:1.45pt;height:1.4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PVLwDTTAQAAmQQAABAAAAAAAAAA&#10;AAAAAAAA0AMAAGRycy9pbmsvaW5rMS54bWxQSwECLQAUAAYACAAAACEA95//C+EAAAALAQAADwAA&#10;AAAAAAAAAAAAAADRBQAAZHJzL2Rvd25yZXYueG1sUEsBAi0AFAAGAAgAAAAhAHkYvJ2/AAAAIQEA&#10;ABkAAAAAAAAAAAAAAAAA3wYAAGRycy9fcmVscy9lMm9Eb2MueG1sLnJlbHNQSwUGAAAAAAYABgB4&#10;AQAA1QcAAAAA&#10;">
                <v:imagedata r:id="rId103" o:title=""/>
              </v:shape>
            </w:pict>
          </mc:Fallback>
        </mc:AlternateContent>
      </w:r>
    </w:p>
    <w:p w14:paraId="44353092" w14:textId="0E8EE521" w:rsidR="00BC6E76" w:rsidRDefault="00BC6E76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02E7F581" wp14:editId="444A1741">
                <wp:simplePos x="0" y="0"/>
                <wp:positionH relativeFrom="column">
                  <wp:posOffset>4769485</wp:posOffset>
                </wp:positionH>
                <wp:positionV relativeFrom="paragraph">
                  <wp:posOffset>70485</wp:posOffset>
                </wp:positionV>
                <wp:extent cx="1201415" cy="149675"/>
                <wp:effectExtent l="38100" t="38100" r="37465" b="4127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01415" cy="14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77B28" id="Encre 428" o:spid="_x0000_s1026" type="#_x0000_t75" style="position:absolute;margin-left:374.85pt;margin-top:4.85pt;width:96.05pt;height:13.2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">
                <v:imagedata r:id="rId105" o:title=""/>
              </v:shape>
            </w:pict>
          </mc:Fallback>
        </mc:AlternateContent>
      </w:r>
    </w:p>
    <w:p w14:paraId="42107A99" w14:textId="12FE2D90" w:rsidR="00BC6E76" w:rsidRDefault="00F072D9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35522896" wp14:editId="7F722439">
                <wp:simplePos x="0" y="0"/>
                <wp:positionH relativeFrom="column">
                  <wp:posOffset>-2540</wp:posOffset>
                </wp:positionH>
                <wp:positionV relativeFrom="paragraph">
                  <wp:posOffset>-67310</wp:posOffset>
                </wp:positionV>
                <wp:extent cx="3525985" cy="381060"/>
                <wp:effectExtent l="38100" t="38100" r="55880" b="5715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3525985" cy="38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D9F77" id="Encre 456" o:spid="_x0000_s1026" type="#_x0000_t75" style="position:absolute;margin-left:-.9pt;margin-top:-6pt;width:279.1pt;height:31.4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50EC6339" wp14:editId="66E6FB2D">
                <wp:simplePos x="0" y="0"/>
                <wp:positionH relativeFrom="column">
                  <wp:posOffset>-845655</wp:posOffset>
                </wp:positionH>
                <wp:positionV relativeFrom="paragraph">
                  <wp:posOffset>124858</wp:posOffset>
                </wp:positionV>
                <wp:extent cx="11880" cy="8280"/>
                <wp:effectExtent l="57150" t="57150" r="45720" b="48895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18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83CDC" id="Encre 430" o:spid="_x0000_s1026" type="#_x0000_t75" style="position:absolute;margin-left:-67.3pt;margin-top:9.15pt;width:2.35pt;height:2.0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">
                <v:imagedata r:id="rId109" o:title=""/>
              </v:shape>
            </w:pict>
          </mc:Fallback>
        </mc:AlternateContent>
      </w:r>
    </w:p>
    <w:p w14:paraId="55CA945A" w14:textId="027E1308" w:rsidR="00BC6E76" w:rsidRPr="00910EA2" w:rsidRDefault="00F072D9" w:rsidP="00910EA2"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56031F61" wp14:editId="6E10359A">
                <wp:simplePos x="0" y="0"/>
                <wp:positionH relativeFrom="column">
                  <wp:posOffset>3587025</wp:posOffset>
                </wp:positionH>
                <wp:positionV relativeFrom="paragraph">
                  <wp:posOffset>32603</wp:posOffset>
                </wp:positionV>
                <wp:extent cx="24120" cy="87840"/>
                <wp:effectExtent l="38100" t="57150" r="52705" b="45720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2412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0A0F1" id="Encre 457" o:spid="_x0000_s1026" type="#_x0000_t75" style="position:absolute;margin-left:281.75pt;margin-top:1.85pt;width:3.35pt;height:8.3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">
                <v:imagedata r:id="rId111" o:title=""/>
              </v:shape>
            </w:pict>
          </mc:Fallback>
        </mc:AlternateContent>
      </w:r>
    </w:p>
    <w:p w14:paraId="30BF1036" w14:textId="3749E384" w:rsidR="00915ADE" w:rsidRPr="00654FB8" w:rsidRDefault="00F072D9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4F0B3839" wp14:editId="174F7716">
                <wp:simplePos x="0" y="0"/>
                <wp:positionH relativeFrom="column">
                  <wp:posOffset>796290</wp:posOffset>
                </wp:positionH>
                <wp:positionV relativeFrom="paragraph">
                  <wp:posOffset>-129540</wp:posOffset>
                </wp:positionV>
                <wp:extent cx="4564105" cy="284480"/>
                <wp:effectExtent l="38100" t="38100" r="8255" b="5842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456410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818A1" id="Encre 478" o:spid="_x0000_s1026" type="#_x0000_t75" style="position:absolute;margin-left:62pt;margin-top:-10.9pt;width:360.8pt;height:23.8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">
                <v:imagedata r:id="rId113" o:title=""/>
              </v:shape>
            </w:pict>
          </mc:Fallback>
        </mc:AlternateContent>
      </w:r>
    </w:p>
    <w:p w14:paraId="6108CAEF" w14:textId="212FD553" w:rsidR="00915ADE" w:rsidRPr="00654FB8" w:rsidRDefault="00B10519" w:rsidP="00C06DA1">
      <w:pPr>
        <w:pStyle w:val="Titre3"/>
        <w:ind w:left="0" w:firstLine="0"/>
      </w:pPr>
      <w:r w:rsidRPr="00654FB8">
        <w:t>Indiquer</w:t>
      </w:r>
      <w:r w:rsidR="005A1D81" w:rsidRPr="00654FB8">
        <w:t>,</w:t>
      </w:r>
      <w:r w:rsidRPr="00654FB8">
        <w:t xml:space="preserve"> parmi les espèces acido</w:t>
      </w:r>
      <w:r w:rsidR="00E111A6" w:rsidRPr="00654FB8">
        <w:t>-</w:t>
      </w:r>
      <w:r w:rsidRPr="00654FB8">
        <w:t xml:space="preserve">basiques associées </w:t>
      </w:r>
      <w:r w:rsidR="00F378A0" w:rsidRPr="00654FB8">
        <w:t>au dioxyde de carbone dissous</w:t>
      </w:r>
      <w:r w:rsidR="008F5B80" w:rsidRPr="00654FB8">
        <w:t>,</w:t>
      </w:r>
      <w:r w:rsidR="00F378A0" w:rsidRPr="00654FB8">
        <w:t xml:space="preserve"> </w:t>
      </w:r>
      <w:r w:rsidRPr="00654FB8">
        <w:t>celles qui sont des acides de Br</w:t>
      </w:r>
      <w:r w:rsidR="006A5978" w:rsidRPr="00654FB8">
        <w:t>ö</w:t>
      </w:r>
      <w:r w:rsidRPr="00654FB8">
        <w:t>nsted et celles qui sont des bases de Br</w:t>
      </w:r>
      <w:r w:rsidR="006A5978" w:rsidRPr="00654FB8">
        <w:t>ö</w:t>
      </w:r>
      <w:r w:rsidRPr="00654FB8">
        <w:t>nsted.</w:t>
      </w:r>
    </w:p>
    <w:p w14:paraId="6DC3BBA3" w14:textId="408E99E9" w:rsidR="00E31F3B" w:rsidRDefault="00B529D8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1D6380A4" wp14:editId="532D1013">
                <wp:simplePos x="0" y="0"/>
                <wp:positionH relativeFrom="column">
                  <wp:posOffset>1757680</wp:posOffset>
                </wp:positionH>
                <wp:positionV relativeFrom="paragraph">
                  <wp:posOffset>29845</wp:posOffset>
                </wp:positionV>
                <wp:extent cx="660715" cy="245715"/>
                <wp:effectExtent l="57150" t="38100" r="44450" b="4064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660715" cy="24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4DE64" id="Encre 494" o:spid="_x0000_s1026" type="#_x0000_t75" style="position:absolute;margin-left:137.7pt;margin-top:1.65pt;width:53.4pt;height:20.8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">
                <v:imagedata r:id="rId115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5C0C66B5" wp14:editId="02CE970D">
                <wp:simplePos x="0" y="0"/>
                <wp:positionH relativeFrom="column">
                  <wp:posOffset>453390</wp:posOffset>
                </wp:positionH>
                <wp:positionV relativeFrom="paragraph">
                  <wp:posOffset>27940</wp:posOffset>
                </wp:positionV>
                <wp:extent cx="813380" cy="238970"/>
                <wp:effectExtent l="57150" t="57150" r="6350" b="4699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13380" cy="23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59B16" id="Encre 495" o:spid="_x0000_s1026" type="#_x0000_t75" style="position:absolute;margin-left:35pt;margin-top:1.5pt;width:65.5pt;height:20.2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">
                <v:imagedata r:id="rId11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55981F40" wp14:editId="6EC5D491">
                <wp:simplePos x="0" y="0"/>
                <wp:positionH relativeFrom="column">
                  <wp:posOffset>1478865</wp:posOffset>
                </wp:positionH>
                <wp:positionV relativeFrom="paragraph">
                  <wp:posOffset>-4989</wp:posOffset>
                </wp:positionV>
                <wp:extent cx="8280" cy="253440"/>
                <wp:effectExtent l="57150" t="38100" r="48895" b="5143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8280" cy="25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1CA70" id="Encre 488" o:spid="_x0000_s1026" type="#_x0000_t75" style="position:absolute;margin-left:115.75pt;margin-top:-1.1pt;width:2.05pt;height:21.3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">
                <v:imagedata r:id="rId119" o:title=""/>
              </v:shape>
            </w:pict>
          </mc:Fallback>
        </mc:AlternateContent>
      </w:r>
    </w:p>
    <w:p w14:paraId="11A31849" w14:textId="25C9C48B" w:rsidR="00F072D9" w:rsidRDefault="00B529D8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45D789EF" wp14:editId="5B73417A">
                <wp:simplePos x="0" y="0"/>
                <wp:positionH relativeFrom="column">
                  <wp:posOffset>-845655</wp:posOffset>
                </wp:positionH>
                <wp:positionV relativeFrom="paragraph">
                  <wp:posOffset>215956</wp:posOffset>
                </wp:positionV>
                <wp:extent cx="360" cy="360"/>
                <wp:effectExtent l="38100" t="38100" r="57150" b="5715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93764" id="Encre 479" o:spid="_x0000_s1026" type="#_x0000_t75" style="position:absolute;margin-left:-67.3pt;margin-top:16.3pt;width:1.45pt;height:1.4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oFyBh0wEAAJoEAAAQAAAA&#10;AAAAAAAAAAAAANUDAABkcnMvaW5rL2luazEueG1sUEsBAi0AFAAGAAgAAAAhACpOoR7gAAAACwEA&#10;AA8AAAAAAAAAAAAAAAAA1gUAAGRycy9kb3ducmV2LnhtbFBLAQItABQABgAIAAAAIQB5GLydvwAA&#10;ACEBAAAZAAAAAAAAAAAAAAAAAOMGAABkcnMvX3JlbHMvZTJvRG9jLnhtbC5yZWxzUEsFBgAAAAAG&#10;AAYAeAEAANkHAAAAAA==&#10;">
                <v:imagedata r:id="rId21" o:title=""/>
              </v:shape>
            </w:pict>
          </mc:Fallback>
        </mc:AlternateContent>
      </w:r>
    </w:p>
    <w:p w14:paraId="365C530C" w14:textId="4EA5A453" w:rsidR="00F072D9" w:rsidRDefault="00B529D8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7CA1ACAE" wp14:editId="50A3EA50">
                <wp:simplePos x="0" y="0"/>
                <wp:positionH relativeFrom="column">
                  <wp:posOffset>1762125</wp:posOffset>
                </wp:positionH>
                <wp:positionV relativeFrom="paragraph">
                  <wp:posOffset>-38100</wp:posOffset>
                </wp:positionV>
                <wp:extent cx="446520" cy="183610"/>
                <wp:effectExtent l="38100" t="38100" r="48895" b="4508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446520" cy="18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93572" id="Encre 525" o:spid="_x0000_s1026" type="#_x0000_t75" style="position:absolute;margin-left:138.05pt;margin-top:-3.7pt;width:36.55pt;height:15.8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">
                <v:imagedata r:id="rId122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6101AFF6" wp14:editId="689B2CF5">
                <wp:simplePos x="0" y="0"/>
                <wp:positionH relativeFrom="column">
                  <wp:posOffset>575945</wp:posOffset>
                </wp:positionH>
                <wp:positionV relativeFrom="paragraph">
                  <wp:posOffset>-26035</wp:posOffset>
                </wp:positionV>
                <wp:extent cx="567690" cy="188595"/>
                <wp:effectExtent l="38100" t="38100" r="3810" b="4000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56769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39914" id="Encre 513" o:spid="_x0000_s1026" type="#_x0000_t75" style="position:absolute;margin-left:44.65pt;margin-top:-2.75pt;width:46.1pt;height:16.2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">
                <v:imagedata r:id="rId124" o:title=""/>
              </v:shape>
            </w:pict>
          </mc:Fallback>
        </mc:AlternateContent>
      </w:r>
    </w:p>
    <w:p w14:paraId="5FC67B18" w14:textId="5C6D42F9" w:rsidR="00F072D9" w:rsidRDefault="00F072D9" w:rsidP="00272784">
      <w:pPr>
        <w:jc w:val="left"/>
        <w:rPr>
          <w:rFonts w:cs="Arial"/>
        </w:rPr>
      </w:pPr>
    </w:p>
    <w:p w14:paraId="66AF42F1" w14:textId="6CFE2005" w:rsidR="00F072D9" w:rsidRDefault="00B529D8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5D765910" wp14:editId="6849436D">
                <wp:simplePos x="0" y="0"/>
                <wp:positionH relativeFrom="column">
                  <wp:posOffset>1696085</wp:posOffset>
                </wp:positionH>
                <wp:positionV relativeFrom="paragraph">
                  <wp:posOffset>6985</wp:posOffset>
                </wp:positionV>
                <wp:extent cx="529590" cy="271620"/>
                <wp:effectExtent l="38100" t="57150" r="0" b="5270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529590" cy="27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D709D" id="Encre 507" o:spid="_x0000_s1026" type="#_x0000_t75" style="position:absolute;margin-left:132.85pt;margin-top:-.15pt;width:43.1pt;height:22.8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">
                <v:imagedata r:id="rId126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37768EC6" wp14:editId="5DAC9665">
                <wp:simplePos x="0" y="0"/>
                <wp:positionH relativeFrom="column">
                  <wp:posOffset>488315</wp:posOffset>
                </wp:positionH>
                <wp:positionV relativeFrom="paragraph">
                  <wp:posOffset>34290</wp:posOffset>
                </wp:positionV>
                <wp:extent cx="645090" cy="223080"/>
                <wp:effectExtent l="38100" t="38100" r="41275" b="43815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645090" cy="22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84FBA" id="Encre 508" o:spid="_x0000_s1026" type="#_x0000_t75" style="position:absolute;margin-left:37.75pt;margin-top:2pt;width:52.25pt;height:18.9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">
                <v:imagedata r:id="rId128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32974632" wp14:editId="6025AB18">
                <wp:simplePos x="0" y="0"/>
                <wp:positionH relativeFrom="column">
                  <wp:posOffset>1428465</wp:posOffset>
                </wp:positionH>
                <wp:positionV relativeFrom="paragraph">
                  <wp:posOffset>19471</wp:posOffset>
                </wp:positionV>
                <wp:extent cx="14400" cy="195480"/>
                <wp:effectExtent l="38100" t="57150" r="43180" b="5270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4400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CF843" id="Encre 501" o:spid="_x0000_s1026" type="#_x0000_t75" style="position:absolute;margin-left:111.8pt;margin-top:.85pt;width:2.55pt;height:16.8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">
                <v:imagedata r:id="rId130" o:title=""/>
              </v:shape>
            </w:pict>
          </mc:Fallback>
        </mc:AlternateContent>
      </w:r>
    </w:p>
    <w:p w14:paraId="025755D5" w14:textId="33388E47" w:rsidR="00F072D9" w:rsidRDefault="00F072D9" w:rsidP="00272784">
      <w:pPr>
        <w:jc w:val="left"/>
        <w:rPr>
          <w:rFonts w:cs="Arial"/>
        </w:rPr>
      </w:pPr>
    </w:p>
    <w:p w14:paraId="53695A68" w14:textId="6C28496A" w:rsidR="00F072D9" w:rsidRPr="00654FB8" w:rsidRDefault="00B529D8" w:rsidP="00272784">
      <w:pPr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209BCFF4" wp14:editId="4D3DF202">
                <wp:simplePos x="0" y="0"/>
                <wp:positionH relativeFrom="column">
                  <wp:posOffset>1706245</wp:posOffset>
                </wp:positionH>
                <wp:positionV relativeFrom="paragraph">
                  <wp:posOffset>-48260</wp:posOffset>
                </wp:positionV>
                <wp:extent cx="425455" cy="163445"/>
                <wp:effectExtent l="57150" t="38100" r="50800" b="4635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425455" cy="16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AB9C4" id="Encre 523" o:spid="_x0000_s1026" type="#_x0000_t75" style="position:absolute;margin-left:133.65pt;margin-top:-4.5pt;width:34.9pt;height:14.2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">
                <v:imagedata r:id="rId132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343F0BA0" wp14:editId="5C7A0879">
                <wp:simplePos x="0" y="0"/>
                <wp:positionH relativeFrom="column">
                  <wp:posOffset>561340</wp:posOffset>
                </wp:positionH>
                <wp:positionV relativeFrom="paragraph">
                  <wp:posOffset>-56515</wp:posOffset>
                </wp:positionV>
                <wp:extent cx="501340" cy="174010"/>
                <wp:effectExtent l="57150" t="38100" r="0" b="5461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501340" cy="17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BDD1C" id="Encre 524" o:spid="_x0000_s1026" type="#_x0000_t75" style="position:absolute;margin-left:43.5pt;margin-top:-5.15pt;width:40.9pt;height:15.1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">
                <v:imagedata r:id="rId134" o:title=""/>
              </v:shape>
            </w:pict>
          </mc:Fallback>
        </mc:AlternateContent>
      </w:r>
    </w:p>
    <w:p w14:paraId="0326F08E" w14:textId="495C828A" w:rsidR="00290F65" w:rsidRPr="00654FB8" w:rsidRDefault="002A50BB" w:rsidP="00C06DA1">
      <w:pPr>
        <w:pStyle w:val="Titre3"/>
        <w:ind w:left="0" w:firstLine="0"/>
      </w:pPr>
      <w:r w:rsidRPr="00654FB8">
        <w:t xml:space="preserve">En </w:t>
      </w:r>
      <w:r w:rsidR="00C06DA1" w:rsidRPr="00654FB8">
        <w:t>précisant</w:t>
      </w:r>
      <w:r w:rsidRPr="00654FB8">
        <w:t xml:space="preserve"> la démarche suivie, i</w:t>
      </w:r>
      <w:r w:rsidR="00290F65" w:rsidRPr="00654FB8">
        <w:t>ndiquer</w:t>
      </w:r>
      <w:r w:rsidR="00036F7B" w:rsidRPr="00654FB8">
        <w:t>,</w:t>
      </w:r>
      <w:r w:rsidR="00290F65" w:rsidRPr="00654FB8">
        <w:t xml:space="preserve"> </w:t>
      </w:r>
      <w:r w:rsidR="00E111A6" w:rsidRPr="00654FB8">
        <w:t>parmi les espèces acido-basiques</w:t>
      </w:r>
      <w:r w:rsidR="00C14C6C" w:rsidRPr="00654FB8">
        <w:t xml:space="preserve"> </w:t>
      </w:r>
      <w:r w:rsidRPr="00654FB8">
        <w:t xml:space="preserve">associées </w:t>
      </w:r>
      <w:r w:rsidR="00F378A0" w:rsidRPr="00654FB8">
        <w:t>au dioxyde de carbone dissous</w:t>
      </w:r>
      <w:r w:rsidR="00036F7B" w:rsidRPr="00654FB8">
        <w:t>,</w:t>
      </w:r>
      <w:r w:rsidR="00F378A0" w:rsidRPr="00654FB8">
        <w:t xml:space="preserve"> </w:t>
      </w:r>
      <w:r w:rsidR="00C14C6C" w:rsidRPr="00654FB8">
        <w:t>celle</w:t>
      </w:r>
      <w:r w:rsidR="00EF6E54" w:rsidRPr="00654FB8">
        <w:t>(s)</w:t>
      </w:r>
      <w:r w:rsidR="00C14C6C" w:rsidRPr="00654FB8">
        <w:t xml:space="preserve"> qui</w:t>
      </w:r>
      <w:r w:rsidR="00290F65" w:rsidRPr="00654FB8">
        <w:t xml:space="preserve"> </w:t>
      </w:r>
      <w:r w:rsidR="00E81099" w:rsidRPr="00654FB8">
        <w:t>prédomine</w:t>
      </w:r>
      <w:r w:rsidR="00EF6E54" w:rsidRPr="00654FB8">
        <w:t>(nt)</w:t>
      </w:r>
      <w:r w:rsidR="00290F65" w:rsidRPr="00654FB8">
        <w:t xml:space="preserve"> dans l’aquarium récifal.</w:t>
      </w:r>
      <w:r w:rsidR="003A4BFD" w:rsidRPr="00654FB8">
        <w:t> </w:t>
      </w:r>
    </w:p>
    <w:p w14:paraId="454A4100" w14:textId="3B60EF88" w:rsidR="00E31F3B" w:rsidRDefault="00E31F3B" w:rsidP="00272784">
      <w:pPr>
        <w:jc w:val="left"/>
        <w:rPr>
          <w:rFonts w:cs="Arial"/>
          <w:iCs/>
        </w:rPr>
      </w:pPr>
    </w:p>
    <w:p w14:paraId="10D20089" w14:textId="01717499" w:rsidR="00B529D8" w:rsidRDefault="00B529D8" w:rsidP="00272784">
      <w:pPr>
        <w:jc w:val="left"/>
        <w:rPr>
          <w:rFonts w:cs="Arial"/>
          <w:iCs/>
        </w:rPr>
      </w:pPr>
    </w:p>
    <w:p w14:paraId="71F3549A" w14:textId="2C98DD39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6108AE62" wp14:editId="585E860D">
                <wp:simplePos x="0" y="0"/>
                <wp:positionH relativeFrom="column">
                  <wp:posOffset>3706495</wp:posOffset>
                </wp:positionH>
                <wp:positionV relativeFrom="paragraph">
                  <wp:posOffset>-38735</wp:posOffset>
                </wp:positionV>
                <wp:extent cx="454825" cy="271870"/>
                <wp:effectExtent l="38100" t="57150" r="0" b="5207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54825" cy="27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882F2" id="Encre 574" o:spid="_x0000_s1026" type="#_x0000_t75" style="position:absolute;margin-left:291.15pt;margin-top:-3.75pt;width:37.2pt;height:22.8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">
                <v:imagedata r:id="rId136" o:title=""/>
              </v:shape>
            </w:pict>
          </mc:Fallback>
        </mc:AlternateContent>
      </w: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310648FA" wp14:editId="3D4994DD">
                <wp:simplePos x="0" y="0"/>
                <wp:positionH relativeFrom="column">
                  <wp:posOffset>466725</wp:posOffset>
                </wp:positionH>
                <wp:positionV relativeFrom="paragraph">
                  <wp:posOffset>-38735</wp:posOffset>
                </wp:positionV>
                <wp:extent cx="3694595" cy="337480"/>
                <wp:effectExtent l="38100" t="38100" r="39370" b="4381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694595" cy="33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950AE" id="Encre 575" o:spid="_x0000_s1026" type="#_x0000_t75" style="position:absolute;margin-left:36.05pt;margin-top:-3.75pt;width:292.3pt;height:27.9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">
                <v:imagedata r:id="rId138" o:title=""/>
              </v:shape>
            </w:pict>
          </mc:Fallback>
        </mc:AlternateContent>
      </w:r>
    </w:p>
    <w:p w14:paraId="1ACF4036" w14:textId="14CD8CA2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255232" behindDoc="0" locked="0" layoutInCell="1" allowOverlap="1" wp14:anchorId="2F3DAAEC" wp14:editId="58004B00">
                <wp:simplePos x="0" y="0"/>
                <wp:positionH relativeFrom="column">
                  <wp:posOffset>335280</wp:posOffset>
                </wp:positionH>
                <wp:positionV relativeFrom="paragraph">
                  <wp:posOffset>-44450</wp:posOffset>
                </wp:positionV>
                <wp:extent cx="4865325" cy="375480"/>
                <wp:effectExtent l="38100" t="38100" r="31115" b="4381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4865325" cy="37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9D4C6" id="Encre 531" o:spid="_x0000_s1026" type="#_x0000_t75" style="position:absolute;margin-left:25.7pt;margin-top:-4.2pt;width:384.55pt;height:30.9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">
                <v:imagedata r:id="rId140" o:title=""/>
              </v:shape>
            </w:pict>
          </mc:Fallback>
        </mc:AlternateContent>
      </w:r>
    </w:p>
    <w:p w14:paraId="56F006EF" w14:textId="28D791FF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549B7E3A" wp14:editId="555C4DDD">
                <wp:simplePos x="0" y="0"/>
                <wp:positionH relativeFrom="column">
                  <wp:posOffset>3290385</wp:posOffset>
                </wp:positionH>
                <wp:positionV relativeFrom="paragraph">
                  <wp:posOffset>-39752</wp:posOffset>
                </wp:positionV>
                <wp:extent cx="24480" cy="162720"/>
                <wp:effectExtent l="38100" t="57150" r="52070" b="46990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448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FF528" id="Encre 543" o:spid="_x0000_s1026" type="#_x0000_t75" style="position:absolute;margin-left:258.4pt;margin-top:-3.85pt;width:3.35pt;height:14.2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">
                <v:imagedata r:id="rId142" o:title=""/>
              </v:shape>
            </w:pict>
          </mc:Fallback>
        </mc:AlternateContent>
      </w:r>
    </w:p>
    <w:p w14:paraId="25A526EC" w14:textId="6BC23D6D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1AA7B7D1" wp14:editId="4837BFD7">
                <wp:simplePos x="0" y="0"/>
                <wp:positionH relativeFrom="column">
                  <wp:posOffset>2494915</wp:posOffset>
                </wp:positionH>
                <wp:positionV relativeFrom="paragraph">
                  <wp:posOffset>-179070</wp:posOffset>
                </wp:positionV>
                <wp:extent cx="373470" cy="404815"/>
                <wp:effectExtent l="19050" t="38100" r="0" b="52705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73470" cy="40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22A3E" id="Encre 586" o:spid="_x0000_s1026" type="#_x0000_t75" style="position:absolute;margin-left:195.75pt;margin-top:-14.8pt;width:30.8pt;height:33.3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">
                <v:imagedata r:id="rId144" o:title=""/>
              </v:shape>
            </w:pict>
          </mc:Fallback>
        </mc:AlternateContent>
      </w:r>
    </w:p>
    <w:p w14:paraId="78E5D171" w14:textId="17805B71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11788DCE" wp14:editId="6A3C5C26">
                <wp:simplePos x="0" y="0"/>
                <wp:positionH relativeFrom="column">
                  <wp:posOffset>3129915</wp:posOffset>
                </wp:positionH>
                <wp:positionV relativeFrom="paragraph">
                  <wp:posOffset>-19685</wp:posOffset>
                </wp:positionV>
                <wp:extent cx="781080" cy="238760"/>
                <wp:effectExtent l="38100" t="57150" r="19050" b="4699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78108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9A84E" id="Encre 554" o:spid="_x0000_s1026" type="#_x0000_t75" style="position:absolute;margin-left:245.75pt;margin-top:-2.25pt;width:62.9pt;height:20.2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">
                <v:imagedata r:id="rId146" o:title=""/>
              </v:shape>
            </w:pict>
          </mc:Fallback>
        </mc:AlternateContent>
      </w: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3F61CE16" wp14:editId="28A81C5C">
                <wp:simplePos x="0" y="0"/>
                <wp:positionH relativeFrom="column">
                  <wp:posOffset>1397000</wp:posOffset>
                </wp:positionH>
                <wp:positionV relativeFrom="paragraph">
                  <wp:posOffset>-61595</wp:posOffset>
                </wp:positionV>
                <wp:extent cx="761820" cy="267970"/>
                <wp:effectExtent l="38100" t="57150" r="19685" b="5588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761820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FDB9E" id="Encre 555" o:spid="_x0000_s1026" type="#_x0000_t75" style="position:absolute;margin-left:109.3pt;margin-top:-5.55pt;width:61.45pt;height:22.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">
                <v:imagedata r:id="rId148" o:title=""/>
              </v:shape>
            </w:pict>
          </mc:Fallback>
        </mc:AlternateContent>
      </w:r>
    </w:p>
    <w:p w14:paraId="6DD253E9" w14:textId="3AA94C06" w:rsidR="00B529D8" w:rsidRDefault="00B529D8" w:rsidP="00272784">
      <w:pPr>
        <w:jc w:val="left"/>
        <w:rPr>
          <w:rFonts w:cs="Arial"/>
          <w:iCs/>
        </w:rPr>
      </w:pP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6DA06113" wp14:editId="6CF89D28">
                <wp:simplePos x="0" y="0"/>
                <wp:positionH relativeFrom="column">
                  <wp:posOffset>4331335</wp:posOffset>
                </wp:positionH>
                <wp:positionV relativeFrom="paragraph">
                  <wp:posOffset>-153670</wp:posOffset>
                </wp:positionV>
                <wp:extent cx="2298210" cy="328305"/>
                <wp:effectExtent l="57150" t="38100" r="6985" b="5270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298210" cy="32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9550C" id="Encre 618" o:spid="_x0000_s1026" type="#_x0000_t75" style="position:absolute;margin-left:340.35pt;margin-top:-12.8pt;width:182.35pt;height:27.2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">
                <v:imagedata r:id="rId150" o:title=""/>
              </v:shape>
            </w:pict>
          </mc:Fallback>
        </mc:AlternateContent>
      </w:r>
      <w:r>
        <w:rPr>
          <w:rFonts w:cs="Arial"/>
          <w:iCs/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44752D0D" wp14:editId="1BD45AE7">
                <wp:simplePos x="0" y="0"/>
                <wp:positionH relativeFrom="column">
                  <wp:posOffset>2306955</wp:posOffset>
                </wp:positionH>
                <wp:positionV relativeFrom="paragraph">
                  <wp:posOffset>-6350</wp:posOffset>
                </wp:positionV>
                <wp:extent cx="693280" cy="228600"/>
                <wp:effectExtent l="57150" t="38100" r="0" b="5715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69328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B9073" id="Encre 595" o:spid="_x0000_s1026" type="#_x0000_t75" style="position:absolute;margin-left:180.95pt;margin-top:-1.2pt;width:56.05pt;height:19.4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">
                <v:imagedata r:id="rId152" o:title=""/>
              </v:shape>
            </w:pict>
          </mc:Fallback>
        </mc:AlternateContent>
      </w:r>
    </w:p>
    <w:p w14:paraId="05F52C95" w14:textId="77777777" w:rsidR="00B529D8" w:rsidRPr="00654FB8" w:rsidRDefault="00B529D8" w:rsidP="00272784">
      <w:pPr>
        <w:jc w:val="left"/>
        <w:rPr>
          <w:rFonts w:cs="Arial"/>
          <w:iCs/>
        </w:rPr>
      </w:pPr>
    </w:p>
    <w:p w14:paraId="309F044D" w14:textId="7895645F" w:rsidR="0048272D" w:rsidRPr="00654FB8" w:rsidRDefault="00361E41" w:rsidP="008F58E7">
      <w:pPr>
        <w:rPr>
          <w:rFonts w:cs="Arial"/>
          <w:iCs/>
        </w:rPr>
      </w:pPr>
      <w:r w:rsidRPr="00654FB8">
        <w:rPr>
          <w:rFonts w:cs="Arial"/>
          <w:iCs/>
        </w:rPr>
        <w:t>L</w:t>
      </w:r>
      <w:r w:rsidR="00272784" w:rsidRPr="00654FB8">
        <w:rPr>
          <w:rFonts w:cs="Arial"/>
          <w:iCs/>
        </w:rPr>
        <w:t xml:space="preserve">e squelette et la coquille </w:t>
      </w:r>
      <w:r w:rsidR="000600A4" w:rsidRPr="00654FB8">
        <w:rPr>
          <w:rFonts w:cs="Arial"/>
          <w:iCs/>
        </w:rPr>
        <w:t>des</w:t>
      </w:r>
      <w:r w:rsidR="00272784" w:rsidRPr="00654FB8">
        <w:rPr>
          <w:rFonts w:cs="Arial"/>
          <w:iCs/>
        </w:rPr>
        <w:t xml:space="preserve"> coraux sont constitués de calcaire,</w:t>
      </w:r>
      <w:r w:rsidR="003A4BFD" w:rsidRPr="00654FB8">
        <w:rPr>
          <w:rFonts w:cs="Arial"/>
          <w:iCs/>
        </w:rPr>
        <w:t> </w:t>
      </w:r>
      <w:r w:rsidR="00272784" w:rsidRPr="00654FB8">
        <w:rPr>
          <w:rFonts w:cs="Arial"/>
          <w:iCs/>
        </w:rPr>
        <w:t xml:space="preserve">c’est-à-dire de carbonate de calcium </w:t>
      </w:r>
      <w:proofErr w:type="spellStart"/>
      <m:oMath>
        <m:r>
          <m:rPr>
            <m:nor/>
          </m:rPr>
          <w:rPr>
            <w:rFonts w:cs="Arial"/>
          </w:rPr>
          <m:t>CaC</m:t>
        </m:r>
        <w:proofErr w:type="spellEnd"/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</w:rPr>
              <m:t>O</m:t>
            </m:r>
          </m:e>
          <m:sub>
            <m:r>
              <m:rPr>
                <m:nor/>
              </m:rPr>
              <w:rPr>
                <w:rFonts w:cs="Arial"/>
              </w:rPr>
              <m:t>3</m:t>
            </m:r>
          </m:sub>
        </m:sSub>
      </m:oMath>
      <w:r w:rsidR="008145BC">
        <w:rPr>
          <w:rFonts w:cs="Arial"/>
        </w:rPr>
        <w:t xml:space="preserve">(s), </w:t>
      </w:r>
      <w:r w:rsidR="005F78A0" w:rsidRPr="00654FB8">
        <w:rPr>
          <w:rFonts w:cs="Arial"/>
        </w:rPr>
        <w:t>qui se</w:t>
      </w:r>
      <w:r w:rsidR="00272784" w:rsidRPr="00654FB8">
        <w:rPr>
          <w:rFonts w:cs="Arial"/>
          <w:iCs/>
        </w:rPr>
        <w:t xml:space="preserve"> forme suivant</w:t>
      </w:r>
      <w:r w:rsidR="005F78A0" w:rsidRPr="00654FB8">
        <w:rPr>
          <w:rFonts w:cs="Arial"/>
          <w:iCs/>
        </w:rPr>
        <w:t xml:space="preserve"> </w:t>
      </w:r>
      <w:r w:rsidR="008145BC">
        <w:rPr>
          <w:rFonts w:cs="Arial"/>
          <w:iCs/>
        </w:rPr>
        <w:t xml:space="preserve">une transformation </w:t>
      </w:r>
      <w:r w:rsidR="005F78A0" w:rsidRPr="00654FB8">
        <w:rPr>
          <w:rFonts w:cs="Arial"/>
          <w:iCs/>
        </w:rPr>
        <w:t>modélisée par l’équation</w:t>
      </w:r>
      <w:r w:rsidR="008145BC">
        <w:rPr>
          <w:rFonts w:cs="Arial"/>
          <w:iCs/>
        </w:rPr>
        <w:t xml:space="preserve"> de</w:t>
      </w:r>
      <w:r w:rsidR="005F78A0" w:rsidRPr="00654FB8">
        <w:rPr>
          <w:rFonts w:cs="Arial"/>
          <w:iCs/>
        </w:rPr>
        <w:t xml:space="preserve"> </w:t>
      </w:r>
      <w:r w:rsidR="008145BC" w:rsidRPr="00654FB8">
        <w:rPr>
          <w:rFonts w:cs="Arial"/>
          <w:iCs/>
        </w:rPr>
        <w:t xml:space="preserve">réaction </w:t>
      </w:r>
      <w:r w:rsidR="005F78A0" w:rsidRPr="00654FB8">
        <w:rPr>
          <w:rFonts w:cs="Arial"/>
          <w:iCs/>
        </w:rPr>
        <w:t>suivante</w:t>
      </w:r>
      <w:r w:rsidR="00272784" w:rsidRPr="00654FB8">
        <w:rPr>
          <w:rFonts w:cs="Arial"/>
          <w:iCs/>
        </w:rPr>
        <w:t> :</w:t>
      </w:r>
    </w:p>
    <w:p w14:paraId="7171E8A8" w14:textId="77777777" w:rsidR="00F537AC" w:rsidRPr="00654FB8" w:rsidRDefault="00F537AC" w:rsidP="008F58E7">
      <w:pPr>
        <w:rPr>
          <w:rFonts w:cs="Arial"/>
          <w:iCs/>
          <w:sz w:val="8"/>
        </w:rPr>
      </w:pPr>
    </w:p>
    <w:p w14:paraId="0B71D5E0" w14:textId="5057D4A7" w:rsidR="00272784" w:rsidRPr="00910EA2" w:rsidRDefault="00272784" w:rsidP="008F58E7">
      <w:pPr>
        <w:rPr>
          <w:rFonts w:cs="Arial"/>
          <w:lang w:val="en-US"/>
        </w:rPr>
      </w:pPr>
      <w:r w:rsidRPr="00654FB8">
        <w:rPr>
          <w:rFonts w:cs="Arial"/>
          <w:iCs/>
        </w:rPr>
        <w:tab/>
      </w:r>
      <w:r w:rsidRPr="00654FB8">
        <w:rPr>
          <w:rFonts w:cs="Arial"/>
          <w:iCs/>
        </w:rPr>
        <w:tab/>
      </w:r>
      <w:r w:rsidRPr="00654FB8">
        <w:rPr>
          <w:rFonts w:cs="Arial"/>
          <w:iCs/>
        </w:rPr>
        <w:tab/>
      </w:r>
      <w:r w:rsidRPr="00654FB8">
        <w:rPr>
          <w:rFonts w:cs="Arial"/>
          <w:iCs/>
        </w:rPr>
        <w:tab/>
      </w:r>
      <w:r w:rsidRPr="00654FB8">
        <w:rPr>
          <w:rFonts w:cs="Arial"/>
          <w:iCs/>
        </w:rPr>
        <w:tab/>
      </w:r>
      <m:oMath>
        <m:r>
          <m:rPr>
            <m:nor/>
          </m:rPr>
          <w:rPr>
            <w:rFonts w:cs="Arial"/>
            <w:lang w:val="en-US"/>
          </w:rPr>
          <m:t>C</m:t>
        </m:r>
        <m:sSup>
          <m:sSupPr>
            <m:ctrlPr>
              <w:rPr>
                <w:rFonts w:ascii="Cambria Math" w:hAnsi="Cambria Math" w:cs="Arial"/>
                <w:iCs/>
              </w:rPr>
            </m:ctrlPr>
          </m:sSupPr>
          <m:e>
            <m:r>
              <m:rPr>
                <m:nor/>
              </m:rPr>
              <w:rPr>
                <w:rFonts w:cs="Arial"/>
                <w:lang w:val="en-US"/>
              </w:rPr>
              <m:t>a</m:t>
            </m:r>
          </m:e>
          <m:sup>
            <m:r>
              <m:rPr>
                <m:nor/>
              </m:rPr>
              <w:rPr>
                <w:rFonts w:cs="Arial"/>
                <w:lang w:val="en-US"/>
              </w:rPr>
              <m:t>2+</m:t>
            </m:r>
          </m:sup>
        </m:sSup>
        <m:r>
          <m:rPr>
            <m:nor/>
          </m:rPr>
          <w:rPr>
            <w:rFonts w:cs="Arial"/>
            <w:lang w:val="en-US"/>
          </w:rPr>
          <m:t>(</m:t>
        </m:r>
        <w:proofErr w:type="spellStart"/>
        <m:r>
          <m:rPr>
            <m:nor/>
          </m:rPr>
          <w:rPr>
            <w:rFonts w:cs="Arial"/>
            <w:lang w:val="en-US"/>
          </w:rPr>
          <m:t>aq</m:t>
        </m:r>
        <w:proofErr w:type="spellEnd"/>
        <m:r>
          <m:rPr>
            <m:nor/>
          </m:rPr>
          <w:rPr>
            <w:rFonts w:cs="Arial"/>
            <w:lang w:val="en-US"/>
          </w:rPr>
          <m:t>)</m:t>
        </m:r>
        <m:r>
          <m:rPr>
            <m:nor/>
          </m:rPr>
          <w:rPr>
            <w:rFonts w:ascii="Cambria Math" w:cs="Arial"/>
            <w:lang w:val="en-US"/>
          </w:rPr>
          <m:t xml:space="preserve"> </m:t>
        </m:r>
        <m:r>
          <m:rPr>
            <m:nor/>
          </m:rPr>
          <w:rPr>
            <w:rFonts w:cs="Arial"/>
            <w:lang w:val="en-US"/>
          </w:rPr>
          <m:t>+ C</m:t>
        </m:r>
        <m:sSubSup>
          <m:sSubSupPr>
            <m:ctrlPr>
              <w:rPr>
                <w:rFonts w:ascii="Cambria Math" w:hAnsi="Cambria Math" w:cs="Arial"/>
                <w:iCs/>
              </w:rPr>
            </m:ctrlPr>
          </m:sSubSupPr>
          <m:e>
            <m:r>
              <m:rPr>
                <m:nor/>
              </m:rPr>
              <w:rPr>
                <w:rFonts w:cs="Arial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lang w:val="en-US"/>
              </w:rPr>
              <m:t>3</m:t>
            </m:r>
          </m:sub>
          <m:sup>
            <m:r>
              <m:rPr>
                <m:nor/>
              </m:rPr>
              <w:rPr>
                <w:rFonts w:cs="Arial"/>
                <w:lang w:val="en-US"/>
              </w:rPr>
              <m:t>2</m:t>
            </m:r>
            <m:r>
              <m:rPr>
                <m:nor/>
              </m:rPr>
              <w:rPr>
                <w:rFonts w:ascii="Cambria Math" w:cs="Arial"/>
                <w:lang w:val="en-US"/>
              </w:rPr>
              <m:t>–</m:t>
            </m:r>
          </m:sup>
        </m:sSubSup>
        <m:r>
          <m:rPr>
            <m:nor/>
          </m:rPr>
          <w:rPr>
            <w:rFonts w:cs="Arial"/>
            <w:lang w:val="en-US"/>
          </w:rPr>
          <m:t>(</m:t>
        </m:r>
        <w:proofErr w:type="spellStart"/>
        <m:r>
          <m:rPr>
            <m:nor/>
          </m:rPr>
          <w:rPr>
            <w:rFonts w:cs="Arial"/>
            <w:lang w:val="en-US"/>
          </w:rPr>
          <m:t>aq</m:t>
        </m:r>
        <w:proofErr w:type="spellEnd"/>
        <m:r>
          <m:rPr>
            <m:nor/>
          </m:rPr>
          <w:rPr>
            <w:rFonts w:cs="Arial"/>
            <w:lang w:val="en-US"/>
          </w:rPr>
          <m:t>)</m:t>
        </m:r>
        <m:r>
          <m:rPr>
            <m:nor/>
          </m:rPr>
          <w:rPr>
            <w:rFonts w:ascii="Cambria Math" w:cs="Arial"/>
            <w:lang w:val="en-US"/>
          </w:rPr>
          <m:t xml:space="preserve"> </m:t>
        </m:r>
        <m:r>
          <m:rPr>
            <m:nor/>
          </m:rPr>
          <w:rPr>
            <w:rFonts w:cs="Arial"/>
            <w:lang w:val="en-US"/>
          </w:rPr>
          <m:t>→</m:t>
        </m:r>
        <m:r>
          <m:rPr>
            <m:nor/>
          </m:rPr>
          <w:rPr>
            <w:rFonts w:ascii="Cambria Math" w:cs="Arial"/>
            <w:lang w:val="en-US"/>
          </w:rPr>
          <m:t xml:space="preserve"> </m:t>
        </m:r>
        <w:proofErr w:type="spellStart"/>
        <m:r>
          <m:rPr>
            <m:nor/>
          </m:rPr>
          <w:rPr>
            <w:rFonts w:cs="Arial"/>
            <w:lang w:val="en-US"/>
          </w:rPr>
          <m:t>CaC</m:t>
        </m:r>
        <w:proofErr w:type="spellEnd"/>
        <m:sSub>
          <m:sSubPr>
            <m:ctrlPr>
              <w:rPr>
                <w:rFonts w:ascii="Cambria Math" w:hAnsi="Cambria Math" w:cs="Arial"/>
                <w:iCs/>
              </w:rPr>
            </m:ctrlPr>
          </m:sSubPr>
          <m:e>
            <m:r>
              <m:rPr>
                <m:nor/>
              </m:rPr>
              <w:rPr>
                <w:rFonts w:cs="Arial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cs="Arial"/>
                <w:lang w:val="en-US"/>
              </w:rPr>
              <m:t>3</m:t>
            </m:r>
          </m:sub>
        </m:sSub>
        <m:r>
          <m:rPr>
            <m:nor/>
          </m:rPr>
          <w:rPr>
            <w:rFonts w:cs="Arial"/>
            <w:lang w:val="en-US"/>
          </w:rPr>
          <m:t>(s)</m:t>
        </m:r>
      </m:oMath>
    </w:p>
    <w:p w14:paraId="7AC33567" w14:textId="77777777" w:rsidR="00F537AC" w:rsidRPr="00910EA2" w:rsidRDefault="00F537AC" w:rsidP="008F58E7">
      <w:pPr>
        <w:rPr>
          <w:rFonts w:cs="Arial"/>
          <w:iCs/>
          <w:sz w:val="10"/>
          <w:lang w:val="en-US"/>
        </w:rPr>
      </w:pPr>
    </w:p>
    <w:p w14:paraId="51EFCFB9" w14:textId="4EF6EFDA" w:rsidR="00272784" w:rsidRDefault="00DC74D5" w:rsidP="00C06DA1">
      <w:pPr>
        <w:pStyle w:val="Titre3"/>
        <w:ind w:left="0" w:firstLine="0"/>
      </w:pPr>
      <w:r w:rsidRPr="00654FB8">
        <w:t>Expliquer pourquoi l</w:t>
      </w:r>
      <w:r w:rsidR="00E81099" w:rsidRPr="00654FB8">
        <w:t>’utilisation</w:t>
      </w:r>
      <w:r w:rsidR="000600A4" w:rsidRPr="00654FB8">
        <w:t xml:space="preserve"> </w:t>
      </w:r>
      <w:r w:rsidR="00905D8C" w:rsidRPr="00654FB8">
        <w:t>d’un diffuseur</w:t>
      </w:r>
      <w:r w:rsidR="000600A4" w:rsidRPr="00654FB8">
        <w:t xml:space="preserve"> </w:t>
      </w:r>
      <w:r w:rsidR="00905D8C" w:rsidRPr="00654FB8">
        <w:t>de</w:t>
      </w:r>
      <w:r w:rsidR="000600A4" w:rsidRPr="00654FB8">
        <w:t xml:space="preserve"> CO</w:t>
      </w:r>
      <w:r w:rsidR="000600A4" w:rsidRPr="00654FB8">
        <w:rPr>
          <w:vertAlign w:val="subscript"/>
        </w:rPr>
        <w:t>2</w:t>
      </w:r>
      <w:r w:rsidR="000600A4" w:rsidRPr="00654FB8">
        <w:t xml:space="preserve"> </w:t>
      </w:r>
      <w:r w:rsidR="00657268" w:rsidRPr="00654FB8">
        <w:t xml:space="preserve">dans l’aquarium </w:t>
      </w:r>
      <w:r w:rsidR="000600A4" w:rsidRPr="00654FB8">
        <w:t xml:space="preserve">peut </w:t>
      </w:r>
      <w:r w:rsidR="005E30AB" w:rsidRPr="00654FB8">
        <w:t>freiner la formation du</w:t>
      </w:r>
      <w:r w:rsidRPr="00654FB8">
        <w:t xml:space="preserve"> squelette et </w:t>
      </w:r>
      <w:r w:rsidR="005E30AB" w:rsidRPr="00654FB8">
        <w:t xml:space="preserve">de </w:t>
      </w:r>
      <w:r w:rsidRPr="00654FB8">
        <w:t>la coquille</w:t>
      </w:r>
      <w:r w:rsidR="00663899" w:rsidRPr="00654FB8">
        <w:t xml:space="preserve"> d</w:t>
      </w:r>
      <w:r w:rsidR="00361E41" w:rsidRPr="00654FB8">
        <w:t>es coraux</w:t>
      </w:r>
      <w:r w:rsidRPr="00654FB8">
        <w:t>.</w:t>
      </w:r>
    </w:p>
    <w:p w14:paraId="42723265" w14:textId="5D378701" w:rsidR="006F647E" w:rsidRDefault="00821ECB" w:rsidP="006F647E">
      <w:r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60F33BE4" wp14:editId="527163B7">
                <wp:simplePos x="0" y="0"/>
                <wp:positionH relativeFrom="column">
                  <wp:posOffset>4943475</wp:posOffset>
                </wp:positionH>
                <wp:positionV relativeFrom="paragraph">
                  <wp:posOffset>-72390</wp:posOffset>
                </wp:positionV>
                <wp:extent cx="1245540" cy="324160"/>
                <wp:effectExtent l="38100" t="38100" r="0" b="5715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245540" cy="32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934A7" id="Encre 674" o:spid="_x0000_s1026" type="#_x0000_t75" style="position:absolute;margin-left:388.55pt;margin-top:-6.4pt;width:99.45pt;height:26.9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56255AB1" wp14:editId="1E133A88">
                <wp:simplePos x="0" y="0"/>
                <wp:positionH relativeFrom="column">
                  <wp:posOffset>4457700</wp:posOffset>
                </wp:positionH>
                <wp:positionV relativeFrom="paragraph">
                  <wp:posOffset>-9525</wp:posOffset>
                </wp:positionV>
                <wp:extent cx="256540" cy="151955"/>
                <wp:effectExtent l="38100" t="38100" r="10160" b="5778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56540" cy="15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A612F" id="Encre 662" o:spid="_x0000_s1026" type="#_x0000_t75" style="position:absolute;margin-left:350.3pt;margin-top:-1.45pt;width:21.6pt;height:13.3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6811DF58" wp14:editId="1BC9CD5B">
                <wp:simplePos x="0" y="0"/>
                <wp:positionH relativeFrom="column">
                  <wp:posOffset>3722370</wp:posOffset>
                </wp:positionH>
                <wp:positionV relativeFrom="paragraph">
                  <wp:posOffset>2540</wp:posOffset>
                </wp:positionV>
                <wp:extent cx="542390" cy="204795"/>
                <wp:effectExtent l="57150" t="57150" r="29210" b="43180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542390" cy="20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31892" id="Encre 659" o:spid="_x0000_s1026" type="#_x0000_t75" style="position:absolute;margin-left:292.4pt;margin-top:-.5pt;width:44.1pt;height:17.5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47BEA593" wp14:editId="2D263471">
                <wp:simplePos x="0" y="0"/>
                <wp:positionH relativeFrom="column">
                  <wp:posOffset>3133725</wp:posOffset>
                </wp:positionH>
                <wp:positionV relativeFrom="paragraph">
                  <wp:posOffset>635</wp:posOffset>
                </wp:positionV>
                <wp:extent cx="529095" cy="257530"/>
                <wp:effectExtent l="38100" t="38100" r="23495" b="47625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529095" cy="25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84C68" id="Encre 654" o:spid="_x0000_s1026" type="#_x0000_t75" style="position:absolute;margin-left:246.05pt;margin-top:-.65pt;width:43.05pt;height:21.7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">
                <v:imagedata r:id="rId160" o:title=""/>
              </v:shape>
            </w:pict>
          </mc:Fallback>
        </mc:AlternateContent>
      </w:r>
      <w:r w:rsidR="006F647E"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7CF2C9BD" wp14:editId="519CF157">
                <wp:simplePos x="0" y="0"/>
                <wp:positionH relativeFrom="column">
                  <wp:posOffset>325785</wp:posOffset>
                </wp:positionH>
                <wp:positionV relativeFrom="paragraph">
                  <wp:posOffset>-27756</wp:posOffset>
                </wp:positionV>
                <wp:extent cx="984600" cy="377640"/>
                <wp:effectExtent l="38100" t="38100" r="44450" b="41910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984600" cy="37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0CF4D" id="Encre 647" o:spid="_x0000_s1026" type="#_x0000_t75" style="position:absolute;margin-left:24.95pt;margin-top:-2.9pt;width:78.95pt;height:31.1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">
                <v:imagedata r:id="rId162" o:title=""/>
              </v:shape>
            </w:pict>
          </mc:Fallback>
        </mc:AlternateContent>
      </w:r>
      <w:r w:rsidR="006F647E">
        <w:rPr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1A916380" wp14:editId="62788A52">
                <wp:simplePos x="0" y="0"/>
                <wp:positionH relativeFrom="column">
                  <wp:posOffset>408940</wp:posOffset>
                </wp:positionH>
                <wp:positionV relativeFrom="paragraph">
                  <wp:posOffset>46355</wp:posOffset>
                </wp:positionV>
                <wp:extent cx="1005090" cy="230760"/>
                <wp:effectExtent l="57150" t="57150" r="43180" b="55245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00509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45ACC" id="Encre 629" o:spid="_x0000_s1026" type="#_x0000_t75" style="position:absolute;margin-left:31.5pt;margin-top:2.95pt;width:80.6pt;height:19.5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">
                <v:imagedata r:id="rId164" o:title=""/>
              </v:shape>
            </w:pict>
          </mc:Fallback>
        </mc:AlternateContent>
      </w:r>
    </w:p>
    <w:p w14:paraId="63ABC80F" w14:textId="5688E7F5" w:rsidR="006F647E" w:rsidRDefault="006F647E" w:rsidP="006F647E">
      <w:r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392A6C45" wp14:editId="04CE8369">
                <wp:simplePos x="0" y="0"/>
                <wp:positionH relativeFrom="column">
                  <wp:posOffset>1647190</wp:posOffset>
                </wp:positionH>
                <wp:positionV relativeFrom="paragraph">
                  <wp:posOffset>-116840</wp:posOffset>
                </wp:positionV>
                <wp:extent cx="575170" cy="267020"/>
                <wp:effectExtent l="57150" t="38100" r="15875" b="5715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75170" cy="26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16139" id="Encre 635" o:spid="_x0000_s1026" type="#_x0000_t75" style="position:absolute;margin-left:129pt;margin-top:-9.9pt;width:46.75pt;height:22.4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">
                <v:imagedata r:id="rId166" o:title=""/>
              </v:shape>
            </w:pict>
          </mc:Fallback>
        </mc:AlternateContent>
      </w:r>
    </w:p>
    <w:p w14:paraId="7E5B514E" w14:textId="57434916" w:rsidR="006F647E" w:rsidRDefault="006F647E" w:rsidP="006F647E"/>
    <w:p w14:paraId="2A5D640A" w14:textId="66AEBC6E" w:rsidR="006F647E" w:rsidRDefault="006F647E" w:rsidP="006F647E">
      <w:r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5B9060E8" wp14:editId="0282875F">
                <wp:simplePos x="0" y="0"/>
                <wp:positionH relativeFrom="column">
                  <wp:posOffset>1571385</wp:posOffset>
                </wp:positionH>
                <wp:positionV relativeFrom="paragraph">
                  <wp:posOffset>-87441</wp:posOffset>
                </wp:positionV>
                <wp:extent cx="639360" cy="371160"/>
                <wp:effectExtent l="38100" t="38100" r="46990" b="4826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639360" cy="37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04731" id="Encre 648" o:spid="_x0000_s1026" type="#_x0000_t75" style="position:absolute;margin-left:123.05pt;margin-top:-7.6pt;width:51.8pt;height:30.6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">
                <v:imagedata r:id="rId168" o:title=""/>
              </v:shape>
            </w:pict>
          </mc:Fallback>
        </mc:AlternateContent>
      </w:r>
    </w:p>
    <w:p w14:paraId="61233E9A" w14:textId="587FC0F8" w:rsidR="006F647E" w:rsidRDefault="006F647E" w:rsidP="006F647E"/>
    <w:p w14:paraId="5D219AC7" w14:textId="2CA720C2" w:rsidR="006F647E" w:rsidRDefault="00821ECB" w:rsidP="006F647E"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799F471B" wp14:editId="623A919A">
                <wp:simplePos x="0" y="0"/>
                <wp:positionH relativeFrom="column">
                  <wp:posOffset>-34925</wp:posOffset>
                </wp:positionH>
                <wp:positionV relativeFrom="paragraph">
                  <wp:posOffset>-471170</wp:posOffset>
                </wp:positionV>
                <wp:extent cx="6541135" cy="1077595"/>
                <wp:effectExtent l="38100" t="38100" r="31115" b="4635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6541135" cy="107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6424F" id="Encre 756" o:spid="_x0000_s1026" type="#_x0000_t75" style="position:absolute;margin-left:-3.45pt;margin-top:-37.8pt;width:516.45pt;height:86.2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4672" behindDoc="0" locked="0" layoutInCell="1" allowOverlap="1" wp14:anchorId="5EED0C0A" wp14:editId="148BF92E">
                <wp:simplePos x="0" y="0"/>
                <wp:positionH relativeFrom="column">
                  <wp:posOffset>5261745</wp:posOffset>
                </wp:positionH>
                <wp:positionV relativeFrom="paragraph">
                  <wp:posOffset>64776</wp:posOffset>
                </wp:positionV>
                <wp:extent cx="8640" cy="4680"/>
                <wp:effectExtent l="38100" t="57150" r="48895" b="5270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86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89C51" id="Encre 716" o:spid="_x0000_s1026" type="#_x0000_t75" style="position:absolute;margin-left:413.6pt;margin-top:4.4pt;width:2.1pt;height:1.75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">
                <v:imagedata r:id="rId172" o:title=""/>
              </v:shape>
            </w:pict>
          </mc:Fallback>
        </mc:AlternateContent>
      </w:r>
    </w:p>
    <w:p w14:paraId="25701608" w14:textId="37350412" w:rsidR="006F647E" w:rsidRPr="006F647E" w:rsidRDefault="006F647E" w:rsidP="006F647E"/>
    <w:p w14:paraId="6876D0E3" w14:textId="07E9F31F" w:rsidR="005434DA" w:rsidRPr="00654FB8" w:rsidRDefault="005434DA" w:rsidP="00EC4A50">
      <w:pPr>
        <w:jc w:val="left"/>
        <w:rPr>
          <w:rFonts w:cs="Arial"/>
        </w:rPr>
      </w:pPr>
    </w:p>
    <w:p w14:paraId="5FF1B5AD" w14:textId="6BD21E40" w:rsidR="00804B8B" w:rsidRPr="00654FB8" w:rsidRDefault="00095603" w:rsidP="004B20F5">
      <w:pPr>
        <w:pStyle w:val="Titre2"/>
        <w:ind w:hanging="1004"/>
      </w:pPr>
      <w:r w:rsidRPr="00654FB8">
        <w:lastRenderedPageBreak/>
        <w:t>C</w:t>
      </w:r>
      <w:r w:rsidR="00FA6866" w:rsidRPr="00654FB8">
        <w:t>ontrôle de la salinité</w:t>
      </w:r>
    </w:p>
    <w:p w14:paraId="0EBB1D93" w14:textId="411FF962" w:rsidR="00804B8B" w:rsidRPr="00654FB8" w:rsidRDefault="00804B8B" w:rsidP="000635CD">
      <w:pPr>
        <w:rPr>
          <w:rFonts w:cs="Arial"/>
          <w:vertAlign w:val="superscript"/>
        </w:rPr>
      </w:pPr>
    </w:p>
    <w:p w14:paraId="51C8B654" w14:textId="4911BCA9" w:rsidR="001553C1" w:rsidRPr="00654FB8" w:rsidRDefault="001553C1" w:rsidP="00B65649">
      <w:pPr>
        <w:pStyle w:val="Titre3"/>
        <w:numPr>
          <w:ilvl w:val="0"/>
          <w:numId w:val="0"/>
        </w:numPr>
      </w:pPr>
      <w:r w:rsidRPr="00654FB8">
        <w:t>Dans un aquarium, on trouve notamment des ions chlorure C</w:t>
      </w:r>
      <w:r w:rsidRPr="00654FB8">
        <w:rPr>
          <w:rFonts w:cs="Arial"/>
        </w:rPr>
        <w:t>ℓ</w:t>
      </w:r>
      <w:r w:rsidRPr="00654FB8">
        <w:rPr>
          <w:rFonts w:cs="Arial"/>
          <w:vertAlign w:val="superscript"/>
        </w:rPr>
        <w:t>–</w:t>
      </w:r>
      <w:r w:rsidRPr="00654FB8">
        <w:t>(aq) ainsi que des cations comme les ions sodium Na</w:t>
      </w:r>
      <w:r w:rsidRPr="00654FB8">
        <w:rPr>
          <w:vertAlign w:val="superscript"/>
        </w:rPr>
        <w:t>+</w:t>
      </w:r>
      <w:r w:rsidRPr="00654FB8">
        <w:t>(aq).</w:t>
      </w:r>
    </w:p>
    <w:p w14:paraId="6BC19289" w14:textId="1F0DD898" w:rsidR="003A321C" w:rsidRPr="00654FB8" w:rsidRDefault="00610A2D" w:rsidP="00B65649">
      <w:pPr>
        <w:pStyle w:val="Titre3"/>
        <w:numPr>
          <w:ilvl w:val="0"/>
          <w:numId w:val="0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713AF3D1" wp14:editId="7A0FF850">
                <wp:simplePos x="0" y="0"/>
                <wp:positionH relativeFrom="column">
                  <wp:posOffset>5249865</wp:posOffset>
                </wp:positionH>
                <wp:positionV relativeFrom="paragraph">
                  <wp:posOffset>34083</wp:posOffset>
                </wp:positionV>
                <wp:extent cx="175680" cy="95040"/>
                <wp:effectExtent l="57150" t="76200" r="15240" b="9588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7568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8E48B" id="Encre 758" o:spid="_x0000_s1026" type="#_x0000_t75" style="position:absolute;margin-left:412pt;margin-top:-.15pt;width:16.7pt;height:13.1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16B73723" wp14:editId="6E697D13">
                <wp:simplePos x="0" y="0"/>
                <wp:positionH relativeFrom="column">
                  <wp:posOffset>2346825</wp:posOffset>
                </wp:positionH>
                <wp:positionV relativeFrom="paragraph">
                  <wp:posOffset>194643</wp:posOffset>
                </wp:positionV>
                <wp:extent cx="1041120" cy="83520"/>
                <wp:effectExtent l="57150" t="76200" r="64135" b="10731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04112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46CDB" id="Encre 757" o:spid="_x0000_s1026" type="#_x0000_t75" style="position:absolute;margin-left:183.4pt;margin-top:12.5pt;width:84.85pt;height:12.2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">
                <v:imagedata r:id="rId176" o:title=""/>
              </v:shape>
            </w:pict>
          </mc:Fallback>
        </mc:AlternateContent>
      </w:r>
      <w:r w:rsidR="003A321C" w:rsidRPr="00654FB8">
        <w:t>La salinité de l’eau d’un aquarium est assimilée à la concentration en masse en ion chlorure C</w:t>
      </w:r>
      <w:r w:rsidR="003A321C" w:rsidRPr="00654FB8">
        <w:rPr>
          <w:rFonts w:cs="Arial"/>
        </w:rPr>
        <w:t>ℓ</w:t>
      </w:r>
      <w:r w:rsidR="003A321C" w:rsidRPr="00654FB8">
        <w:rPr>
          <w:rFonts w:cs="Arial"/>
          <w:vertAlign w:val="superscript"/>
        </w:rPr>
        <w:t>–</w:t>
      </w:r>
      <w:r w:rsidR="001553C1" w:rsidRPr="00654FB8">
        <w:t>(aq).</w:t>
      </w:r>
      <w:r w:rsidR="003A321C" w:rsidRPr="00654FB8">
        <w:t xml:space="preserve"> Celle de l’aquarium récifal doit être comprise entre 19,3 et 19,6 g·L</w:t>
      </w:r>
      <w:r w:rsidR="003A321C" w:rsidRPr="00654FB8">
        <w:rPr>
          <w:vertAlign w:val="superscript"/>
        </w:rPr>
        <w:t>-1</w:t>
      </w:r>
      <w:r w:rsidR="003A321C" w:rsidRPr="00654FB8">
        <w:t>. </w:t>
      </w:r>
    </w:p>
    <w:p w14:paraId="6F8C695B" w14:textId="20FFEC38" w:rsidR="00CE0693" w:rsidRPr="00654FB8" w:rsidRDefault="00610A2D" w:rsidP="00CE0693">
      <w:pPr>
        <w:rPr>
          <w:rFonts w:cs="Arial"/>
          <w:szCs w:val="2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1515ED26" wp14:editId="72FC15DC">
                <wp:simplePos x="0" y="0"/>
                <wp:positionH relativeFrom="column">
                  <wp:posOffset>1236225</wp:posOffset>
                </wp:positionH>
                <wp:positionV relativeFrom="paragraph">
                  <wp:posOffset>496193</wp:posOffset>
                </wp:positionV>
                <wp:extent cx="994680" cy="100800"/>
                <wp:effectExtent l="57150" t="95250" r="72390" b="10922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99468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7B7E1" id="Encre 764" o:spid="_x0000_s1026" type="#_x0000_t75" style="position:absolute;margin-left:95.95pt;margin-top:36.2pt;width:81.15pt;height:13.6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411CC25C" wp14:editId="00479825">
                <wp:simplePos x="0" y="0"/>
                <wp:positionH relativeFrom="column">
                  <wp:posOffset>2865</wp:posOffset>
                </wp:positionH>
                <wp:positionV relativeFrom="paragraph">
                  <wp:posOffset>545513</wp:posOffset>
                </wp:positionV>
                <wp:extent cx="777960" cy="51480"/>
                <wp:effectExtent l="57150" t="95250" r="60325" b="10096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77796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FD751" id="Encre 763" o:spid="_x0000_s1026" type="#_x0000_t75" style="position:absolute;margin-left:-1.15pt;margin-top:40.15pt;width:64.05pt;height:9.7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39AE52F8" wp14:editId="58590157">
                <wp:simplePos x="0" y="0"/>
                <wp:positionH relativeFrom="column">
                  <wp:posOffset>1349625</wp:posOffset>
                </wp:positionH>
                <wp:positionV relativeFrom="paragraph">
                  <wp:posOffset>346433</wp:posOffset>
                </wp:positionV>
                <wp:extent cx="863280" cy="62280"/>
                <wp:effectExtent l="57150" t="95250" r="70485" b="9017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863280" cy="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23DEF" id="Encre 762" o:spid="_x0000_s1026" type="#_x0000_t75" style="position:absolute;margin-left:104.85pt;margin-top:24.45pt;width:70.8pt;height:10.55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2B84C38D" wp14:editId="2C508B4C">
                <wp:simplePos x="0" y="0"/>
                <wp:positionH relativeFrom="column">
                  <wp:posOffset>4442385</wp:posOffset>
                </wp:positionH>
                <wp:positionV relativeFrom="paragraph">
                  <wp:posOffset>217913</wp:posOffset>
                </wp:positionV>
                <wp:extent cx="781200" cy="54000"/>
                <wp:effectExtent l="57150" t="76200" r="76200" b="9842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78120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CDEBC" id="Encre 761" o:spid="_x0000_s1026" type="#_x0000_t75" style="position:absolute;margin-left:348.4pt;margin-top:14.3pt;width:64.3pt;height:9.9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52916F5F" wp14:editId="12201C0F">
                <wp:simplePos x="0" y="0"/>
                <wp:positionH relativeFrom="column">
                  <wp:posOffset>2903385</wp:posOffset>
                </wp:positionH>
                <wp:positionV relativeFrom="paragraph">
                  <wp:posOffset>186593</wp:posOffset>
                </wp:positionV>
                <wp:extent cx="1168560" cy="99720"/>
                <wp:effectExtent l="57150" t="76200" r="69850" b="10985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16856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061E5" id="Encre 760" o:spid="_x0000_s1026" type="#_x0000_t75" style="position:absolute;margin-left:227.2pt;margin-top:11.9pt;width:94.8pt;height:13.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64A02000" wp14:editId="2F367618">
                <wp:simplePos x="0" y="0"/>
                <wp:positionH relativeFrom="column">
                  <wp:posOffset>4780785</wp:posOffset>
                </wp:positionH>
                <wp:positionV relativeFrom="paragraph">
                  <wp:posOffset>38273</wp:posOffset>
                </wp:positionV>
                <wp:extent cx="346320" cy="68400"/>
                <wp:effectExtent l="57150" t="95250" r="73025" b="10350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4632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3520B" id="Encre 759" o:spid="_x0000_s1026" type="#_x0000_t75" style="position:absolute;margin-left:375.05pt;margin-top:.2pt;width:30.1pt;height:11.1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">
                <v:imagedata r:id="rId188" o:title=""/>
              </v:shape>
            </w:pict>
          </mc:Fallback>
        </mc:AlternateContent>
      </w:r>
      <w:r w:rsidR="009711A8" w:rsidRPr="00654FB8">
        <w:t xml:space="preserve">Pour contrôler </w:t>
      </w:r>
      <w:r w:rsidR="004C6727" w:rsidRPr="00654FB8">
        <w:t xml:space="preserve">la salinité de l’eau de </w:t>
      </w:r>
      <w:r w:rsidR="002553C6" w:rsidRPr="00654FB8">
        <w:t>l’</w:t>
      </w:r>
      <w:r w:rsidR="009711A8" w:rsidRPr="00654FB8">
        <w:t>aquarium</w:t>
      </w:r>
      <w:r w:rsidR="002553C6" w:rsidRPr="00654FB8">
        <w:t xml:space="preserve"> étudié</w:t>
      </w:r>
      <w:r w:rsidR="009711A8" w:rsidRPr="00654FB8">
        <w:t>,</w:t>
      </w:r>
      <w:r w:rsidR="003A4BFD" w:rsidRPr="00654FB8">
        <w:t> </w:t>
      </w:r>
      <w:r w:rsidR="00773C63" w:rsidRPr="00654FB8">
        <w:t>o</w:t>
      </w:r>
      <w:r w:rsidR="009711A8" w:rsidRPr="00654FB8">
        <w:t>n se propose d</w:t>
      </w:r>
      <w:r w:rsidR="00F537AC" w:rsidRPr="00654FB8">
        <w:t>e</w:t>
      </w:r>
      <w:r w:rsidR="009711A8" w:rsidRPr="00654FB8">
        <w:t xml:space="preserve"> réaliser le titrage des ions chlorure.</w:t>
      </w:r>
      <w:r w:rsidR="00B479EF" w:rsidRPr="00654FB8">
        <w:t xml:space="preserve"> </w:t>
      </w:r>
      <w:r w:rsidR="00F52B8A" w:rsidRPr="00654FB8">
        <w:t>Pour cela, on prélève de l’eau de l’aquarium</w:t>
      </w:r>
      <w:r w:rsidR="007A12E6" w:rsidRPr="00654FB8">
        <w:t xml:space="preserve"> que l’on dilue d’un facteur 10</w:t>
      </w:r>
      <w:r w:rsidR="00AF00F1" w:rsidRPr="00654FB8">
        <w:t>,</w:t>
      </w:r>
      <w:r w:rsidR="007A12E6" w:rsidRPr="00654FB8">
        <w:t xml:space="preserve"> puis o</w:t>
      </w:r>
      <w:r w:rsidR="00F52B8A" w:rsidRPr="00654FB8">
        <w:t xml:space="preserve">n titre 10,0 mL de cette solution </w:t>
      </w:r>
      <w:r w:rsidR="009D5474" w:rsidRPr="00654FB8">
        <w:t>à laquelle on a ajouté 200 mL d’eau</w:t>
      </w:r>
      <w:r w:rsidR="00F537AC" w:rsidRPr="00654FB8">
        <w:t xml:space="preserve"> distillée</w:t>
      </w:r>
      <w:r w:rsidR="00C51B8B" w:rsidRPr="00654FB8">
        <w:t>,</w:t>
      </w:r>
      <w:r w:rsidR="003C7951" w:rsidRPr="00654FB8">
        <w:t xml:space="preserve"> par une solution de </w:t>
      </w:r>
      <w:r w:rsidR="003C7951" w:rsidRPr="00654FB8">
        <w:rPr>
          <w:rFonts w:cs="Arial"/>
          <w:szCs w:val="20"/>
        </w:rPr>
        <w:t>nitrate d’argent</w:t>
      </w:r>
      <w:r w:rsidR="00A43951">
        <w:rPr>
          <w:rFonts w:cs="Arial"/>
          <w:szCs w:val="20"/>
        </w:rPr>
        <w:t> (</w:t>
      </w:r>
      <w:r w:rsidR="003C7951" w:rsidRPr="00654FB8">
        <w:rPr>
          <w:rFonts w:cs="Arial"/>
          <w:szCs w:val="20"/>
        </w:rPr>
        <w:t>Ag</w:t>
      </w:r>
      <w:r w:rsidR="003C7951" w:rsidRPr="00654FB8">
        <w:rPr>
          <w:rFonts w:cs="Arial"/>
          <w:szCs w:val="20"/>
          <w:vertAlign w:val="superscript"/>
        </w:rPr>
        <w:t>+</w:t>
      </w:r>
      <w:r w:rsidR="003C7951" w:rsidRPr="00654FB8">
        <w:rPr>
          <w:rFonts w:cs="Arial"/>
          <w:szCs w:val="20"/>
        </w:rPr>
        <w:t>(aq)</w:t>
      </w:r>
      <w:r w:rsidR="00613365" w:rsidRPr="00654FB8">
        <w:rPr>
          <w:rFonts w:cs="Arial"/>
          <w:szCs w:val="20"/>
        </w:rPr>
        <w:t> ;</w:t>
      </w:r>
      <w:r w:rsidR="003C7951" w:rsidRPr="00654FB8">
        <w:rPr>
          <w:rFonts w:cs="Arial"/>
          <w:szCs w:val="20"/>
        </w:rPr>
        <w:t xml:space="preserve"> </w:t>
      </w:r>
      <m:oMath>
        <m:r>
          <m:rPr>
            <m:nor/>
          </m:rPr>
          <w:rPr>
            <w:rFonts w:cs="Arial"/>
          </w:rPr>
          <m:t>N</m:t>
        </m:r>
        <m:sSubSup>
          <m:sSubSupPr>
            <m:ctrlPr>
              <w:rPr>
                <w:rFonts w:ascii="Cambria Math" w:hAnsi="Cambria Math" w:cs="Arial"/>
                <w:iCs/>
              </w:rPr>
            </m:ctrlPr>
          </m:sSubSupPr>
          <m:e>
            <m:r>
              <m:rPr>
                <m:nor/>
              </m:rPr>
              <w:rPr>
                <w:rFonts w:cs="Arial"/>
              </w:rPr>
              <m:t>O</m:t>
            </m:r>
          </m:e>
          <m:sub>
            <m:r>
              <m:rPr>
                <m:nor/>
              </m:rPr>
              <w:rPr>
                <w:rFonts w:cs="Arial"/>
              </w:rPr>
              <m:t>3</m:t>
            </m:r>
          </m:sub>
          <m:sup>
            <m:r>
              <m:rPr>
                <m:nor/>
              </m:rPr>
              <w:rPr>
                <w:rFonts w:ascii="Cambria Math" w:cs="Arial"/>
                <w:szCs w:val="20"/>
              </w:rPr>
              <m:t>–</m:t>
            </m:r>
          </m:sup>
        </m:sSubSup>
      </m:oMath>
      <w:r w:rsidR="00A43951" w:rsidRPr="00654FB8">
        <w:rPr>
          <w:rFonts w:cs="Arial"/>
          <w:szCs w:val="20"/>
        </w:rPr>
        <w:t xml:space="preserve"> </w:t>
      </w:r>
      <w:r w:rsidR="003C7951" w:rsidRPr="00654FB8">
        <w:rPr>
          <w:rFonts w:cs="Arial"/>
          <w:szCs w:val="20"/>
        </w:rPr>
        <w:t>(aq)) de concentration égale à 5,0</w:t>
      </w:r>
      <w:r w:rsidR="00A2111B" w:rsidRPr="00654FB8">
        <w:rPr>
          <w:rFonts w:cs="Arial"/>
          <w:szCs w:val="20"/>
        </w:rPr>
        <w:t>0</w:t>
      </w:r>
      <m:oMath>
        <m:r>
          <w:rPr>
            <w:rFonts w:ascii="Cambria Math" w:hAnsi="Cambria Math" w:cs="Arial"/>
            <w:szCs w:val="20"/>
          </w:rPr>
          <m:t>×</m:t>
        </m:r>
      </m:oMath>
      <w:r w:rsidR="003C7951" w:rsidRPr="00654FB8">
        <w:rPr>
          <w:rFonts w:cs="Arial"/>
          <w:szCs w:val="20"/>
        </w:rPr>
        <w:t>10</w:t>
      </w:r>
      <w:r w:rsidR="00E706A4" w:rsidRPr="00654FB8">
        <w:rPr>
          <w:rFonts w:cs="Arial"/>
          <w:szCs w:val="20"/>
          <w:vertAlign w:val="superscript"/>
        </w:rPr>
        <w:t>–</w:t>
      </w:r>
      <w:r w:rsidR="003C7951" w:rsidRPr="00654FB8">
        <w:rPr>
          <w:rFonts w:cs="Arial"/>
          <w:szCs w:val="20"/>
          <w:vertAlign w:val="superscript"/>
        </w:rPr>
        <w:t>2</w:t>
      </w:r>
      <w:r w:rsidR="003C7951" w:rsidRPr="00654FB8">
        <w:rPr>
          <w:rFonts w:cs="Arial"/>
          <w:szCs w:val="20"/>
        </w:rPr>
        <w:t> mol</w:t>
      </w:r>
      <m:oMath>
        <m:r>
          <w:rPr>
            <w:rFonts w:ascii="Cambria Math" w:hAnsi="Cambria Math" w:cs="Arial"/>
            <w:szCs w:val="20"/>
          </w:rPr>
          <m:t>⋅</m:t>
        </m:r>
      </m:oMath>
      <w:r w:rsidR="003C7951" w:rsidRPr="00654FB8">
        <w:rPr>
          <w:rFonts w:cs="Arial"/>
          <w:szCs w:val="20"/>
        </w:rPr>
        <w:t>L</w:t>
      </w:r>
      <w:r w:rsidR="00E706A4" w:rsidRPr="00654FB8">
        <w:rPr>
          <w:rFonts w:cs="Arial"/>
          <w:szCs w:val="20"/>
          <w:vertAlign w:val="superscript"/>
        </w:rPr>
        <w:t>–</w:t>
      </w:r>
      <w:r w:rsidR="003C7951" w:rsidRPr="00654FB8">
        <w:rPr>
          <w:rFonts w:cs="Arial"/>
          <w:szCs w:val="20"/>
          <w:vertAlign w:val="superscript"/>
        </w:rPr>
        <w:t>1</w:t>
      </w:r>
      <w:r w:rsidR="003C7951" w:rsidRPr="00654FB8">
        <w:rPr>
          <w:rFonts w:cs="Arial"/>
          <w:szCs w:val="20"/>
        </w:rPr>
        <w:t>. </w:t>
      </w:r>
    </w:p>
    <w:p w14:paraId="38AE6E1C" w14:textId="1E279503" w:rsidR="00833D7F" w:rsidRPr="00654FB8" w:rsidRDefault="008B7DB4" w:rsidP="00CE0693">
      <w:pPr>
        <w:rPr>
          <w:rFonts w:cs="Arial"/>
          <w:szCs w:val="20"/>
        </w:rPr>
      </w:pPr>
      <w:r w:rsidRPr="00654FB8">
        <w:rPr>
          <w:rFonts w:cs="Arial"/>
          <w:szCs w:val="20"/>
        </w:rPr>
        <w:t>Le titrage est</w:t>
      </w:r>
      <w:r w:rsidR="00B96935" w:rsidRPr="00654FB8">
        <w:rPr>
          <w:rFonts w:cs="Arial"/>
          <w:szCs w:val="20"/>
        </w:rPr>
        <w:t xml:space="preserve"> suivi </w:t>
      </w:r>
      <w:r w:rsidRPr="00654FB8">
        <w:rPr>
          <w:rFonts w:cs="Arial"/>
          <w:szCs w:val="20"/>
        </w:rPr>
        <w:t>par conductimétrie</w:t>
      </w:r>
      <w:r w:rsidR="001F3437" w:rsidRPr="00654FB8">
        <w:rPr>
          <w:rFonts w:cs="Arial"/>
          <w:szCs w:val="20"/>
        </w:rPr>
        <w:t>. L’équation de</w:t>
      </w:r>
      <w:r w:rsidR="009D7E5C" w:rsidRPr="00654FB8">
        <w:rPr>
          <w:rFonts w:cs="Arial"/>
          <w:szCs w:val="20"/>
        </w:rPr>
        <w:t xml:space="preserve"> l</w:t>
      </w:r>
      <w:r w:rsidR="00B96935" w:rsidRPr="00654FB8">
        <w:rPr>
          <w:rFonts w:cs="Arial"/>
          <w:szCs w:val="20"/>
        </w:rPr>
        <w:t>a réaction support du titrage est</w:t>
      </w:r>
      <w:r w:rsidR="00680E80" w:rsidRPr="00654FB8">
        <w:rPr>
          <w:rFonts w:cs="Arial"/>
          <w:szCs w:val="20"/>
        </w:rPr>
        <w:t> :</w:t>
      </w:r>
    </w:p>
    <w:p w14:paraId="5C0D4611" w14:textId="5C8F0BF5" w:rsidR="00FA6866" w:rsidRPr="00910EA2" w:rsidRDefault="00610A2D" w:rsidP="001553C1">
      <w:pPr>
        <w:spacing w:after="160"/>
        <w:jc w:val="center"/>
        <w:rPr>
          <w:rFonts w:cs="Arial"/>
          <w:noProof/>
          <w:lang w:val="en-US" w:eastAsia="fr-FR"/>
        </w:rPr>
      </w:pPr>
      <w:r>
        <w:rPr>
          <w:rFonts w:cs="Arial"/>
          <w:noProof/>
          <w:szCs w:val="20"/>
          <w:lang w:val="en-US"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76CAABA3" wp14:editId="4BF22DD5">
                <wp:simplePos x="0" y="0"/>
                <wp:positionH relativeFrom="column">
                  <wp:posOffset>2291025</wp:posOffset>
                </wp:positionH>
                <wp:positionV relativeFrom="paragraph">
                  <wp:posOffset>10568</wp:posOffset>
                </wp:positionV>
                <wp:extent cx="1674720" cy="115920"/>
                <wp:effectExtent l="57150" t="95250" r="59055" b="93980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67472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ABC6E" id="Encre 765" o:spid="_x0000_s1026" type="#_x0000_t75" style="position:absolute;margin-left:179pt;margin-top:-1.95pt;width:134.65pt;height:14.8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">
                <v:imagedata r:id="rId190" o:title=""/>
              </v:shape>
            </w:pict>
          </mc:Fallback>
        </mc:AlternateContent>
      </w:r>
      <w:r w:rsidR="00FA6866" w:rsidRPr="00910EA2">
        <w:rPr>
          <w:rFonts w:cs="Arial"/>
          <w:szCs w:val="20"/>
          <w:lang w:val="en-US"/>
        </w:rPr>
        <w:t>Ag</w:t>
      </w:r>
      <w:r w:rsidR="00FA6866" w:rsidRPr="00910EA2">
        <w:rPr>
          <w:rFonts w:cs="Arial"/>
          <w:szCs w:val="20"/>
          <w:vertAlign w:val="superscript"/>
          <w:lang w:val="en-US"/>
        </w:rPr>
        <w:t>+</w:t>
      </w:r>
      <w:r w:rsidR="00FA6866" w:rsidRPr="00910EA2">
        <w:rPr>
          <w:rFonts w:cs="Arial"/>
          <w:szCs w:val="20"/>
          <w:lang w:val="en-US"/>
        </w:rPr>
        <w:t>(</w:t>
      </w:r>
      <w:proofErr w:type="spellStart"/>
      <w:r w:rsidR="00FA6866" w:rsidRPr="00910EA2">
        <w:rPr>
          <w:rFonts w:cs="Arial"/>
          <w:szCs w:val="20"/>
          <w:lang w:val="en-US"/>
        </w:rPr>
        <w:t>aq</w:t>
      </w:r>
      <w:proofErr w:type="spellEnd"/>
      <w:r w:rsidR="00FA6866" w:rsidRPr="00910EA2">
        <w:rPr>
          <w:rFonts w:cs="Arial"/>
          <w:szCs w:val="20"/>
          <w:lang w:val="en-US"/>
        </w:rPr>
        <w:t>) + C</w:t>
      </w:r>
      <w:r w:rsidR="00E706A4" w:rsidRPr="00910EA2">
        <w:rPr>
          <w:rFonts w:cs="Arial"/>
          <w:lang w:val="en-US"/>
        </w:rPr>
        <w:t>ℓ</w:t>
      </w:r>
      <w:r w:rsidR="00E706A4" w:rsidRPr="00910EA2">
        <w:rPr>
          <w:rFonts w:cs="Arial"/>
          <w:szCs w:val="20"/>
          <w:vertAlign w:val="superscript"/>
          <w:lang w:val="en-US"/>
        </w:rPr>
        <w:t>–</w:t>
      </w:r>
      <w:r w:rsidR="00FA6866" w:rsidRPr="00910EA2">
        <w:rPr>
          <w:rFonts w:cs="Arial"/>
          <w:szCs w:val="20"/>
          <w:lang w:val="en-US"/>
        </w:rPr>
        <w:t>(</w:t>
      </w:r>
      <w:proofErr w:type="spellStart"/>
      <w:r w:rsidR="00FA6866" w:rsidRPr="00910EA2">
        <w:rPr>
          <w:rFonts w:cs="Arial"/>
          <w:szCs w:val="20"/>
          <w:lang w:val="en-US"/>
        </w:rPr>
        <w:t>aq</w:t>
      </w:r>
      <w:proofErr w:type="spellEnd"/>
      <w:r w:rsidR="00FA6866" w:rsidRPr="00910EA2">
        <w:rPr>
          <w:rFonts w:cs="Arial"/>
          <w:szCs w:val="20"/>
          <w:lang w:val="en-US"/>
        </w:rPr>
        <w:t xml:space="preserve">) → </w:t>
      </w:r>
      <w:proofErr w:type="spellStart"/>
      <w:r w:rsidR="00FA6866" w:rsidRPr="00910EA2">
        <w:rPr>
          <w:rFonts w:cs="Arial"/>
          <w:szCs w:val="20"/>
          <w:lang w:val="en-US"/>
        </w:rPr>
        <w:t>AgC</w:t>
      </w:r>
      <w:proofErr w:type="spellEnd"/>
      <w:r w:rsidR="0042433E" w:rsidRPr="00910EA2">
        <w:rPr>
          <w:rFonts w:cs="Arial"/>
          <w:lang w:val="en-US"/>
        </w:rPr>
        <w:t>ℓ</w:t>
      </w:r>
      <w:r w:rsidR="00FA6866" w:rsidRPr="00910EA2">
        <w:rPr>
          <w:rFonts w:cs="Arial"/>
          <w:szCs w:val="20"/>
          <w:lang w:val="en-US"/>
        </w:rPr>
        <w:t>(s)</w:t>
      </w:r>
      <w:r w:rsidR="009711A8" w:rsidRPr="00910EA2">
        <w:rPr>
          <w:rFonts w:cs="Arial"/>
          <w:noProof/>
          <w:lang w:val="en-US" w:eastAsia="fr-FR"/>
        </w:rPr>
        <w:t xml:space="preserve"> </w:t>
      </w:r>
    </w:p>
    <w:p w14:paraId="0C0211A5" w14:textId="1588E089" w:rsidR="00FA6866" w:rsidRPr="00654FB8" w:rsidRDefault="00FA6866" w:rsidP="00CE0693">
      <w:pPr>
        <w:spacing w:line="259" w:lineRule="auto"/>
        <w:jc w:val="left"/>
        <w:rPr>
          <w:rFonts w:cs="Arial"/>
          <w:szCs w:val="20"/>
        </w:rPr>
      </w:pPr>
      <w:r w:rsidRPr="00654FB8">
        <w:rPr>
          <w:rFonts w:cs="Arial"/>
          <w:szCs w:val="20"/>
        </w:rPr>
        <w:t xml:space="preserve">On obtient la courbe </w:t>
      </w:r>
      <w:r w:rsidR="00864712" w:rsidRPr="00654FB8">
        <w:rPr>
          <w:rFonts w:cs="Arial"/>
          <w:szCs w:val="20"/>
        </w:rPr>
        <w:t xml:space="preserve">de suivi du titrage </w:t>
      </w:r>
      <w:r w:rsidR="00F537AC" w:rsidRPr="00654FB8">
        <w:rPr>
          <w:rFonts w:cs="Arial"/>
          <w:szCs w:val="20"/>
        </w:rPr>
        <w:t xml:space="preserve">de la </w:t>
      </w:r>
      <w:r w:rsidR="001553C1" w:rsidRPr="00654FB8">
        <w:rPr>
          <w:rFonts w:cs="Arial"/>
          <w:szCs w:val="20"/>
        </w:rPr>
        <w:t>figure 1.</w:t>
      </w:r>
    </w:p>
    <w:p w14:paraId="094E9730" w14:textId="04C4357F" w:rsidR="00D3211B" w:rsidRPr="00654FB8" w:rsidRDefault="00CB1026" w:rsidP="001553C1">
      <w:pPr>
        <w:spacing w:line="259" w:lineRule="auto"/>
        <w:jc w:val="center"/>
        <w:rPr>
          <w:rFonts w:cs="Arial"/>
          <w:szCs w:val="20"/>
        </w:rPr>
      </w:pP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7EAB8945" wp14:editId="072EA0EE">
                <wp:simplePos x="0" y="0"/>
                <wp:positionH relativeFrom="column">
                  <wp:posOffset>2576830</wp:posOffset>
                </wp:positionH>
                <wp:positionV relativeFrom="paragraph">
                  <wp:posOffset>252730</wp:posOffset>
                </wp:positionV>
                <wp:extent cx="2754630" cy="1788330"/>
                <wp:effectExtent l="57150" t="38100" r="45720" b="40640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754630" cy="178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67F1B" id="Encre 999" o:spid="_x0000_s1026" type="#_x0000_t75" style="position:absolute;margin-left:202.2pt;margin-top:19.2pt;width:218.3pt;height:142.2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">
                <v:imagedata r:id="rId192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66B9E5C8" wp14:editId="73519221">
                <wp:simplePos x="0" y="0"/>
                <wp:positionH relativeFrom="column">
                  <wp:posOffset>1132905</wp:posOffset>
                </wp:positionH>
                <wp:positionV relativeFrom="paragraph">
                  <wp:posOffset>1424472</wp:posOffset>
                </wp:positionV>
                <wp:extent cx="2514960" cy="357840"/>
                <wp:effectExtent l="38100" t="38100" r="57150" b="42545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2514960" cy="35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632C2" id="Encre 991" o:spid="_x0000_s1026" type="#_x0000_t75" style="position:absolute;margin-left:88.5pt;margin-top:111.45pt;width:199.45pt;height:29.6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">
                <v:imagedata r:id="rId194" o:title=""/>
              </v:shape>
            </w:pict>
          </mc:Fallback>
        </mc:AlternateContent>
      </w:r>
      <w:r w:rsidR="00D3211B" w:rsidRPr="00654FB8">
        <w:rPr>
          <w:noProof/>
          <w:lang w:eastAsia="zh-CN"/>
        </w:rPr>
        <w:drawing>
          <wp:inline distT="0" distB="0" distL="0" distR="0" wp14:anchorId="479A1FF0" wp14:editId="13595687">
            <wp:extent cx="5158740" cy="2316480"/>
            <wp:effectExtent l="0" t="0" r="3810" b="7620"/>
            <wp:docPr id="9" name="Graphique 9">
              <a:extLst xmlns:a="http://schemas.openxmlformats.org/drawingml/2006/main">
                <a:ext uri="{FF2B5EF4-FFF2-40B4-BE49-F238E27FC236}">
                  <a16:creationId xmlns:a16="http://schemas.microsoft.com/office/drawing/2014/main" id="{003501CC-AB9B-40FB-9677-D8BCAE01DB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5"/>
              </a:graphicData>
            </a:graphic>
          </wp:inline>
        </w:drawing>
      </w:r>
    </w:p>
    <w:p w14:paraId="640E39F5" w14:textId="061821A6" w:rsidR="001553C1" w:rsidRPr="00654FB8" w:rsidRDefault="001553C1" w:rsidP="00F537AC">
      <w:pPr>
        <w:spacing w:after="160"/>
        <w:jc w:val="center"/>
        <w:rPr>
          <w:szCs w:val="20"/>
        </w:rPr>
      </w:pPr>
      <w:r w:rsidRPr="00654FB8">
        <w:rPr>
          <w:szCs w:val="20"/>
        </w:rPr>
        <w:t xml:space="preserve">Figure 1. </w:t>
      </w:r>
      <w:r w:rsidR="00F537AC" w:rsidRPr="00654FB8">
        <w:rPr>
          <w:szCs w:val="20"/>
        </w:rPr>
        <w:t>C</w:t>
      </w:r>
      <w:r w:rsidRPr="00654FB8">
        <w:rPr>
          <w:szCs w:val="20"/>
        </w:rPr>
        <w:t xml:space="preserve">onductivité de la solution en fonction du volume de solution </w:t>
      </w:r>
      <w:r w:rsidRPr="00654FB8">
        <w:rPr>
          <w:szCs w:val="20"/>
        </w:rPr>
        <w:br/>
      </w:r>
      <w:r w:rsidRPr="00654FB8">
        <w:t xml:space="preserve">de </w:t>
      </w:r>
      <w:r w:rsidRPr="00654FB8">
        <w:rPr>
          <w:rFonts w:cs="Arial"/>
          <w:szCs w:val="20"/>
        </w:rPr>
        <w:t>nitrate d’argent</w:t>
      </w:r>
      <w:r w:rsidR="00F537AC" w:rsidRPr="00654FB8">
        <w:rPr>
          <w:szCs w:val="20"/>
        </w:rPr>
        <w:t xml:space="preserve"> versé</w:t>
      </w:r>
    </w:p>
    <w:p w14:paraId="0EFA1E34" w14:textId="3698F5AA" w:rsidR="00FA6866" w:rsidRPr="00654FB8" w:rsidRDefault="00247420" w:rsidP="00B65649">
      <w:pPr>
        <w:pStyle w:val="Titre3"/>
      </w:pPr>
      <w:r w:rsidRPr="00654FB8">
        <w:t xml:space="preserve">Justifier </w:t>
      </w:r>
      <w:r w:rsidR="00203062" w:rsidRPr="00654FB8">
        <w:t>qualitativement l’évo</w:t>
      </w:r>
      <w:r w:rsidR="009D0247" w:rsidRPr="00654FB8">
        <w:t>lution de la pente de la courbe lors du titrage.</w:t>
      </w:r>
    </w:p>
    <w:p w14:paraId="52E7AF4D" w14:textId="3139C171" w:rsidR="00F807BC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0E802F0A" wp14:editId="6A9BA026">
                <wp:simplePos x="0" y="0"/>
                <wp:positionH relativeFrom="column">
                  <wp:posOffset>4164330</wp:posOffset>
                </wp:positionH>
                <wp:positionV relativeFrom="paragraph">
                  <wp:posOffset>-27305</wp:posOffset>
                </wp:positionV>
                <wp:extent cx="996060" cy="370915"/>
                <wp:effectExtent l="57150" t="38100" r="0" b="4826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996060" cy="370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48C44" id="Encre 812" o:spid="_x0000_s1026" type="#_x0000_t75" style="position:absolute;margin-left:327.2pt;margin-top:-2.85pt;width:79.85pt;height:30.6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1CD6AE46" wp14:editId="6F5BBC80">
                <wp:simplePos x="0" y="0"/>
                <wp:positionH relativeFrom="column">
                  <wp:posOffset>3613150</wp:posOffset>
                </wp:positionH>
                <wp:positionV relativeFrom="paragraph">
                  <wp:posOffset>3175</wp:posOffset>
                </wp:positionV>
                <wp:extent cx="287775" cy="197485"/>
                <wp:effectExtent l="57150" t="57150" r="0" b="5016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87775" cy="19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FCD94" id="Encre 813" o:spid="_x0000_s1026" type="#_x0000_t75" style="position:absolute;margin-left:283.8pt;margin-top:-.45pt;width:24.05pt;height:16.9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">
                <v:imagedata r:id="rId199" o:title=""/>
              </v:shape>
            </w:pict>
          </mc:Fallback>
        </mc:AlternateContent>
      </w:r>
    </w:p>
    <w:p w14:paraId="50673455" w14:textId="007BFC1E" w:rsidR="00610A2D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11A5D3D0" wp14:editId="433E33DC">
                <wp:simplePos x="0" y="0"/>
                <wp:positionH relativeFrom="column">
                  <wp:posOffset>1852295</wp:posOffset>
                </wp:positionH>
                <wp:positionV relativeFrom="paragraph">
                  <wp:posOffset>-80010</wp:posOffset>
                </wp:positionV>
                <wp:extent cx="446760" cy="268225"/>
                <wp:effectExtent l="38100" t="57150" r="29845" b="5588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46760" cy="268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2716E" id="Encre 819" o:spid="_x0000_s1026" type="#_x0000_t75" style="position:absolute;margin-left:145.15pt;margin-top:-7pt;width:36.6pt;height:22.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507B75F4" wp14:editId="2D5B6D84">
                <wp:simplePos x="0" y="0"/>
                <wp:positionH relativeFrom="column">
                  <wp:posOffset>2736215</wp:posOffset>
                </wp:positionH>
                <wp:positionV relativeFrom="paragraph">
                  <wp:posOffset>-148590</wp:posOffset>
                </wp:positionV>
                <wp:extent cx="323385" cy="368785"/>
                <wp:effectExtent l="57150" t="38100" r="19685" b="5080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323385" cy="36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7764C" id="Encre 814" o:spid="_x0000_s1026" type="#_x0000_t75" style="position:absolute;margin-left:214.75pt;margin-top:-12.4pt;width:26.85pt;height:30.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229A0770" wp14:editId="4B18DE89">
                <wp:simplePos x="0" y="0"/>
                <wp:positionH relativeFrom="column">
                  <wp:posOffset>3281385</wp:posOffset>
                </wp:positionH>
                <wp:positionV relativeFrom="paragraph">
                  <wp:posOffset>-36186</wp:posOffset>
                </wp:positionV>
                <wp:extent cx="93960" cy="96120"/>
                <wp:effectExtent l="38100" t="38100" r="40005" b="56515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9396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8F109" id="Encre 804" o:spid="_x0000_s1026" type="#_x0000_t75" style="position:absolute;margin-left:257.7pt;margin-top:-3.55pt;width:8.85pt;height:8.95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">
                <v:imagedata r:id="rId205" o:title=""/>
              </v:shape>
            </w:pict>
          </mc:Fallback>
        </mc:AlternateContent>
      </w:r>
    </w:p>
    <w:p w14:paraId="73AC7A51" w14:textId="554199FC" w:rsidR="00610A2D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184D50E0" wp14:editId="5C23DA76">
                <wp:simplePos x="0" y="0"/>
                <wp:positionH relativeFrom="column">
                  <wp:posOffset>417830</wp:posOffset>
                </wp:positionH>
                <wp:positionV relativeFrom="paragraph">
                  <wp:posOffset>56515</wp:posOffset>
                </wp:positionV>
                <wp:extent cx="355580" cy="167305"/>
                <wp:effectExtent l="57150" t="57150" r="6985" b="42545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355580" cy="16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0F34F" id="Encre 798" o:spid="_x0000_s1026" type="#_x0000_t75" style="position:absolute;margin-left:32.2pt;margin-top:3.75pt;width:29.45pt;height:14.5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">
                <v:imagedata r:id="rId207" o:title=""/>
              </v:shape>
            </w:pict>
          </mc:Fallback>
        </mc:AlternateContent>
      </w:r>
    </w:p>
    <w:p w14:paraId="5A1C5415" w14:textId="5E812EED" w:rsidR="00610A2D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626944" behindDoc="0" locked="0" layoutInCell="1" allowOverlap="1" wp14:anchorId="1CF21DC1" wp14:editId="024A5AFA">
                <wp:simplePos x="0" y="0"/>
                <wp:positionH relativeFrom="column">
                  <wp:posOffset>5734065</wp:posOffset>
                </wp:positionH>
                <wp:positionV relativeFrom="paragraph">
                  <wp:posOffset>71984</wp:posOffset>
                </wp:positionV>
                <wp:extent cx="286920" cy="15120"/>
                <wp:effectExtent l="38100" t="38100" r="56515" b="42545"/>
                <wp:wrapNone/>
                <wp:docPr id="894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2869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474C2" id="Encre 894" o:spid="_x0000_s1026" type="#_x0000_t75" style="position:absolute;margin-left:450.8pt;margin-top:4.95pt;width:24.05pt;height:2.6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2996CE1A" wp14:editId="746DC71C">
                <wp:simplePos x="0" y="0"/>
                <wp:positionH relativeFrom="column">
                  <wp:posOffset>4975545</wp:posOffset>
                </wp:positionH>
                <wp:positionV relativeFrom="paragraph">
                  <wp:posOffset>-16</wp:posOffset>
                </wp:positionV>
                <wp:extent cx="177840" cy="200880"/>
                <wp:effectExtent l="38100" t="38100" r="31750" b="46990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7784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2FFE2" id="Encre 892" o:spid="_x0000_s1026" type="#_x0000_t75" style="position:absolute;margin-left:391.1pt;margin-top:-.7pt;width:15.4pt;height:17.2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3B51F23F" wp14:editId="36F7F2D4">
                <wp:simplePos x="0" y="0"/>
                <wp:positionH relativeFrom="column">
                  <wp:posOffset>2908425</wp:posOffset>
                </wp:positionH>
                <wp:positionV relativeFrom="paragraph">
                  <wp:posOffset>84224</wp:posOffset>
                </wp:positionV>
                <wp:extent cx="110520" cy="110520"/>
                <wp:effectExtent l="38100" t="38100" r="41910" b="4191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1052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E01CB" id="Encre 891" o:spid="_x0000_s1026" type="#_x0000_t75" style="position:absolute;margin-left:228.3pt;margin-top:5.95pt;width:10.1pt;height:10.1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41706BEB" wp14:editId="20D5F363">
                <wp:simplePos x="0" y="0"/>
                <wp:positionH relativeFrom="column">
                  <wp:posOffset>3840105</wp:posOffset>
                </wp:positionH>
                <wp:positionV relativeFrom="paragraph">
                  <wp:posOffset>4304</wp:posOffset>
                </wp:positionV>
                <wp:extent cx="228240" cy="181080"/>
                <wp:effectExtent l="38100" t="38100" r="38735" b="4762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22824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DFDAD" id="Encre 889" o:spid="_x0000_s1026" type="#_x0000_t75" style="position:absolute;margin-left:301.65pt;margin-top:-.35pt;width:19.35pt;height:15.6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0D8C46A6" wp14:editId="3B2364F8">
                <wp:simplePos x="0" y="0"/>
                <wp:positionH relativeFrom="column">
                  <wp:posOffset>2042625</wp:posOffset>
                </wp:positionH>
                <wp:positionV relativeFrom="paragraph">
                  <wp:posOffset>19424</wp:posOffset>
                </wp:positionV>
                <wp:extent cx="287280" cy="258480"/>
                <wp:effectExtent l="38100" t="38100" r="55880" b="46355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87280" cy="25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F1D96" id="Encre 886" o:spid="_x0000_s1026" type="#_x0000_t75" style="position:absolute;margin-left:160.15pt;margin-top:.85pt;width:24pt;height:21.7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">
                <v:imagedata r:id="rId217" o:title=""/>
              </v:shape>
            </w:pict>
          </mc:Fallback>
        </mc:AlternateContent>
      </w:r>
    </w:p>
    <w:p w14:paraId="28A82622" w14:textId="05652FF5" w:rsidR="00610A2D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4C9AD7D0" wp14:editId="27BEA19D">
                <wp:simplePos x="0" y="0"/>
                <wp:positionH relativeFrom="column">
                  <wp:posOffset>1083945</wp:posOffset>
                </wp:positionH>
                <wp:positionV relativeFrom="paragraph">
                  <wp:posOffset>-701675</wp:posOffset>
                </wp:positionV>
                <wp:extent cx="5194300" cy="1442720"/>
                <wp:effectExtent l="38100" t="38100" r="0" b="43180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5194300" cy="14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5E887" id="Encre 884" o:spid="_x0000_s1026" type="#_x0000_t75" style="position:absolute;margin-left:84.65pt;margin-top:-55.95pt;width:410.4pt;height:11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6AF8D646" wp14:editId="75D36F9F">
                <wp:simplePos x="0" y="0"/>
                <wp:positionH relativeFrom="column">
                  <wp:posOffset>-177800</wp:posOffset>
                </wp:positionH>
                <wp:positionV relativeFrom="paragraph">
                  <wp:posOffset>-607695</wp:posOffset>
                </wp:positionV>
                <wp:extent cx="1018540" cy="1343025"/>
                <wp:effectExtent l="38100" t="38100" r="48260" b="4762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018540" cy="1343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BBC6A" id="Encre 793" o:spid="_x0000_s1026" type="#_x0000_t75" style="position:absolute;margin-left:-14.7pt;margin-top:-48.55pt;width:81.6pt;height:107.1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">
                <v:imagedata r:id="rId221" o:title=""/>
              </v:shape>
            </w:pict>
          </mc:Fallback>
        </mc:AlternateContent>
      </w:r>
    </w:p>
    <w:p w14:paraId="045C8C31" w14:textId="5198EECE" w:rsidR="00610A2D" w:rsidRDefault="00610A2D" w:rsidP="00F807BC"/>
    <w:p w14:paraId="206EB04D" w14:textId="46F84EEB" w:rsidR="00610A2D" w:rsidRDefault="00626394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3EF87419" wp14:editId="0077FF41">
                <wp:simplePos x="0" y="0"/>
                <wp:positionH relativeFrom="column">
                  <wp:posOffset>5778705</wp:posOffset>
                </wp:positionH>
                <wp:positionV relativeFrom="paragraph">
                  <wp:posOffset>10499</wp:posOffset>
                </wp:positionV>
                <wp:extent cx="330120" cy="23040"/>
                <wp:effectExtent l="38100" t="38100" r="51435" b="5334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301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9498F" id="Encre 895" o:spid="_x0000_s1026" type="#_x0000_t75" style="position:absolute;margin-left:454.3pt;margin-top:.15pt;width:27.45pt;height:3.2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179BDAAA" wp14:editId="6B5CAD4D">
                <wp:simplePos x="0" y="0"/>
                <wp:positionH relativeFrom="column">
                  <wp:posOffset>4999665</wp:posOffset>
                </wp:positionH>
                <wp:positionV relativeFrom="paragraph">
                  <wp:posOffset>-71941</wp:posOffset>
                </wp:positionV>
                <wp:extent cx="197280" cy="211320"/>
                <wp:effectExtent l="57150" t="38100" r="12700" b="55880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9728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FB26C" id="Encre 893" o:spid="_x0000_s1026" type="#_x0000_t75" style="position:absolute;margin-left:392.95pt;margin-top:-6.35pt;width:16.95pt;height:18.1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3E47BB05" wp14:editId="61907B28">
                <wp:simplePos x="0" y="0"/>
                <wp:positionH relativeFrom="column">
                  <wp:posOffset>3966105</wp:posOffset>
                </wp:positionH>
                <wp:positionV relativeFrom="paragraph">
                  <wp:posOffset>54779</wp:posOffset>
                </wp:positionV>
                <wp:extent cx="132120" cy="119160"/>
                <wp:effectExtent l="38100" t="38100" r="39370" b="5270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3212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5C38B" id="Encre 890" o:spid="_x0000_s1026" type="#_x0000_t75" style="position:absolute;margin-left:311.6pt;margin-top:3.6pt;width:11.8pt;height:10.8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3C5515F0" wp14:editId="25E7640B">
                <wp:simplePos x="0" y="0"/>
                <wp:positionH relativeFrom="column">
                  <wp:posOffset>2929305</wp:posOffset>
                </wp:positionH>
                <wp:positionV relativeFrom="paragraph">
                  <wp:posOffset>-13981</wp:posOffset>
                </wp:positionV>
                <wp:extent cx="240480" cy="253800"/>
                <wp:effectExtent l="38100" t="38100" r="45720" b="5143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40480" cy="25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F86DA" id="Encre 888" o:spid="_x0000_s1026" type="#_x0000_t75" style="position:absolute;margin-left:229.95pt;margin-top:-1.8pt;width:20.35pt;height:21.4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330DDC7C" wp14:editId="38C50283">
                <wp:simplePos x="0" y="0"/>
                <wp:positionH relativeFrom="column">
                  <wp:posOffset>2063505</wp:posOffset>
                </wp:positionH>
                <wp:positionV relativeFrom="paragraph">
                  <wp:posOffset>-7141</wp:posOffset>
                </wp:positionV>
                <wp:extent cx="330840" cy="308520"/>
                <wp:effectExtent l="38100" t="57150" r="50165" b="5397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30840" cy="30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FE3F9" id="Encre 885" o:spid="_x0000_s1026" type="#_x0000_t75" style="position:absolute;margin-left:161.8pt;margin-top:-1.25pt;width:27.45pt;height:25.7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">
                <v:imagedata r:id="rId231" o:title=""/>
              </v:shape>
            </w:pict>
          </mc:Fallback>
        </mc:AlternateContent>
      </w:r>
    </w:p>
    <w:p w14:paraId="0E0E4135" w14:textId="14577D8C" w:rsidR="00610A2D" w:rsidRDefault="00610A2D" w:rsidP="00F807BC"/>
    <w:p w14:paraId="1079313F" w14:textId="5682EE3A" w:rsidR="00610A2D" w:rsidRDefault="00610A2D" w:rsidP="00F807BC"/>
    <w:p w14:paraId="33F1C187" w14:textId="5BAED8E6" w:rsidR="00610A2D" w:rsidRDefault="00610A2D" w:rsidP="00F807BC"/>
    <w:p w14:paraId="57F99444" w14:textId="5D67C177" w:rsidR="0016185B" w:rsidRDefault="0016185B" w:rsidP="00F807BC"/>
    <w:p w14:paraId="30A16203" w14:textId="1E29B27E" w:rsidR="0016185B" w:rsidRDefault="0016185B" w:rsidP="00F807BC"/>
    <w:p w14:paraId="5949168C" w14:textId="10C2E062" w:rsidR="0016185B" w:rsidRDefault="0016185B" w:rsidP="00F807BC">
      <w:r>
        <w:rPr>
          <w:noProof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2400B053" wp14:editId="36982D53">
                <wp:simplePos x="0" y="0"/>
                <wp:positionH relativeFrom="column">
                  <wp:posOffset>28575</wp:posOffset>
                </wp:positionH>
                <wp:positionV relativeFrom="paragraph">
                  <wp:posOffset>-431165</wp:posOffset>
                </wp:positionV>
                <wp:extent cx="5360035" cy="1148080"/>
                <wp:effectExtent l="38100" t="57150" r="0" b="52070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5360035" cy="114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31CFA" id="Encre 990" o:spid="_x0000_s1026" type="#_x0000_t75" style="position:absolute;margin-left:1.55pt;margin-top:-34.65pt;width:423.45pt;height:91.8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">
                <v:imagedata r:id="rId233" o:title=""/>
              </v:shape>
            </w:pict>
          </mc:Fallback>
        </mc:AlternateContent>
      </w:r>
    </w:p>
    <w:p w14:paraId="77449AC8" w14:textId="16EB1154" w:rsidR="0016185B" w:rsidRDefault="0016185B" w:rsidP="00F807BC"/>
    <w:p w14:paraId="07F87067" w14:textId="0FA868C4" w:rsidR="0016185B" w:rsidRDefault="0016185B" w:rsidP="00F807BC"/>
    <w:p w14:paraId="5C592233" w14:textId="6F82F5FE" w:rsidR="0016185B" w:rsidRDefault="0016185B" w:rsidP="00F807BC"/>
    <w:p w14:paraId="2E6F909E" w14:textId="090BCEC6" w:rsidR="0016185B" w:rsidRDefault="0016185B" w:rsidP="00F807BC"/>
    <w:p w14:paraId="25083F73" w14:textId="4876D720" w:rsidR="0016185B" w:rsidRDefault="0016185B" w:rsidP="00F807BC"/>
    <w:p w14:paraId="4858A1E1" w14:textId="4DC1F1A4" w:rsidR="006C1000" w:rsidRPr="00654FB8" w:rsidRDefault="0030619F" w:rsidP="00B65649">
      <w:pPr>
        <w:pStyle w:val="Titre3"/>
      </w:pPr>
      <w:r w:rsidRPr="00654FB8">
        <w:t xml:space="preserve">Indiquer si un traitement de l’eau est nécessaire </w:t>
      </w:r>
      <w:r w:rsidR="000374C9" w:rsidRPr="00654FB8">
        <w:t>à l’issue du</w:t>
      </w:r>
      <w:r w:rsidRPr="00654FB8">
        <w:t xml:space="preserve"> contrôle de la </w:t>
      </w:r>
      <w:r w:rsidR="00F807BC" w:rsidRPr="00654FB8">
        <w:t>salinité</w:t>
      </w:r>
      <w:r w:rsidRPr="00654FB8">
        <w:t>.</w:t>
      </w:r>
      <w:r w:rsidR="003A4BFD" w:rsidRPr="00654FB8">
        <w:t> </w:t>
      </w:r>
    </w:p>
    <w:p w14:paraId="5ED63F5E" w14:textId="033C1F6F" w:rsidR="006C1000" w:rsidRPr="00654FB8" w:rsidRDefault="006C1000" w:rsidP="00B65649">
      <w:pPr>
        <w:pStyle w:val="Titre3"/>
        <w:numPr>
          <w:ilvl w:val="0"/>
          <w:numId w:val="0"/>
        </w:numPr>
        <w:rPr>
          <w:i/>
        </w:rPr>
      </w:pPr>
      <w:r w:rsidRPr="00654FB8">
        <w:rPr>
          <w:i/>
        </w:rPr>
        <w:t>Le candidat est invité à prendre des initiatives et à présenter la démarche suivie même si elle n’a pas abouti.  La démarche est évaluée et nécessite d’être correctement présentée.</w:t>
      </w:r>
    </w:p>
    <w:p w14:paraId="46FDA45B" w14:textId="18FA43F0" w:rsidR="00AB27DD" w:rsidRDefault="00CB1026" w:rsidP="00AB27DD">
      <w:pPr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18BAF628" wp14:editId="733639A6">
                <wp:simplePos x="0" y="0"/>
                <wp:positionH relativeFrom="column">
                  <wp:posOffset>5928360</wp:posOffset>
                </wp:positionH>
                <wp:positionV relativeFrom="paragraph">
                  <wp:posOffset>-35560</wp:posOffset>
                </wp:positionV>
                <wp:extent cx="184940" cy="202565"/>
                <wp:effectExtent l="38100" t="57150" r="24765" b="45085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8494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D2D05" id="Encre 1047" o:spid="_x0000_s1026" type="#_x0000_t75" style="position:absolute;margin-left:466.1pt;margin-top:-3.5pt;width:15.95pt;height:17.3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">
                <v:imagedata r:id="rId235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77490BF3" wp14:editId="41B45C74">
                <wp:simplePos x="0" y="0"/>
                <wp:positionH relativeFrom="column">
                  <wp:posOffset>5132705</wp:posOffset>
                </wp:positionH>
                <wp:positionV relativeFrom="paragraph">
                  <wp:posOffset>-126365</wp:posOffset>
                </wp:positionV>
                <wp:extent cx="1355040" cy="358920"/>
                <wp:effectExtent l="38100" t="38100" r="16510" b="4191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355040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B4E0E" id="Encre 1042" o:spid="_x0000_s1026" type="#_x0000_t75" style="position:absolute;margin-left:403.45pt;margin-top:-10.65pt;width:108.15pt;height:29.6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">
                <v:imagedata r:id="rId237" o:title=""/>
              </v:shape>
            </w:pict>
          </mc:Fallback>
        </mc:AlternateContent>
      </w:r>
    </w:p>
    <w:p w14:paraId="620883C4" w14:textId="7B6649D3" w:rsidR="00CB1026" w:rsidRDefault="00CB1026" w:rsidP="00AB27DD">
      <w:pPr>
        <w:rPr>
          <w:i/>
        </w:rPr>
      </w:pPr>
    </w:p>
    <w:p w14:paraId="3E1E3233" w14:textId="454BACFF" w:rsidR="00CB1026" w:rsidRDefault="00CB1026" w:rsidP="00AB27DD">
      <w:pPr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03388566" wp14:editId="2C57B671">
                <wp:simplePos x="0" y="0"/>
                <wp:positionH relativeFrom="column">
                  <wp:posOffset>38735</wp:posOffset>
                </wp:positionH>
                <wp:positionV relativeFrom="paragraph">
                  <wp:posOffset>-384810</wp:posOffset>
                </wp:positionV>
                <wp:extent cx="4864100" cy="824865"/>
                <wp:effectExtent l="38100" t="38100" r="31750" b="51435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864100" cy="82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10237" id="Encre 1083" o:spid="_x0000_s1026" type="#_x0000_t75" style="position:absolute;margin-left:2.35pt;margin-top:-31pt;width:384.4pt;height:66.3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">
                <v:imagedata r:id="rId239" o:title=""/>
              </v:shape>
            </w:pict>
          </mc:Fallback>
        </mc:AlternateContent>
      </w:r>
    </w:p>
    <w:p w14:paraId="5BC5E579" w14:textId="016B4C00" w:rsidR="00CB1026" w:rsidRDefault="00CB1026" w:rsidP="00AB27DD">
      <w:pPr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1037795F" wp14:editId="12F2B6F5">
                <wp:simplePos x="0" y="0"/>
                <wp:positionH relativeFrom="column">
                  <wp:posOffset>2485390</wp:posOffset>
                </wp:positionH>
                <wp:positionV relativeFrom="paragraph">
                  <wp:posOffset>-99695</wp:posOffset>
                </wp:positionV>
                <wp:extent cx="618035" cy="339275"/>
                <wp:effectExtent l="57150" t="38100" r="48895" b="41910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618035" cy="33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521CC" id="Encre 1071" o:spid="_x0000_s1026" type="#_x0000_t75" style="position:absolute;margin-left:195pt;margin-top:-8.55pt;width:50.05pt;height:28.1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">
                <v:imagedata r:id="rId241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28892447" wp14:editId="5C98C393">
                <wp:simplePos x="0" y="0"/>
                <wp:positionH relativeFrom="column">
                  <wp:posOffset>2286000</wp:posOffset>
                </wp:positionH>
                <wp:positionV relativeFrom="paragraph">
                  <wp:posOffset>-83820</wp:posOffset>
                </wp:positionV>
                <wp:extent cx="280705" cy="236620"/>
                <wp:effectExtent l="57150" t="57150" r="24130" b="49530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280705" cy="236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20D4E" id="Encre 1064" o:spid="_x0000_s1026" type="#_x0000_t75" style="position:absolute;margin-left:179.3pt;margin-top:-7.3pt;width:23.5pt;height:20.05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">
                <v:imagedata r:id="rId243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797952" behindDoc="0" locked="0" layoutInCell="1" allowOverlap="1" wp14:anchorId="2557B099" wp14:editId="1F1F7CBE">
                <wp:simplePos x="0" y="0"/>
                <wp:positionH relativeFrom="column">
                  <wp:posOffset>34290</wp:posOffset>
                </wp:positionH>
                <wp:positionV relativeFrom="paragraph">
                  <wp:posOffset>-87630</wp:posOffset>
                </wp:positionV>
                <wp:extent cx="1539240" cy="325335"/>
                <wp:effectExtent l="57150" t="38100" r="0" b="55880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539240" cy="325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0A389" id="Encre 1061" o:spid="_x0000_s1026" type="#_x0000_t75" style="position:absolute;margin-left:2pt;margin-top:-7.6pt;width:122.6pt;height:27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">
                <v:imagedata r:id="rId245" o:title=""/>
              </v:shape>
            </w:pict>
          </mc:Fallback>
        </mc:AlternateContent>
      </w:r>
    </w:p>
    <w:p w14:paraId="146505A9" w14:textId="63DBD94C" w:rsidR="00CB1026" w:rsidRPr="00654FB8" w:rsidRDefault="00CB1026" w:rsidP="00AB27DD">
      <w:pPr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76C93D88" wp14:editId="22C8ECA8">
                <wp:simplePos x="0" y="0"/>
                <wp:positionH relativeFrom="column">
                  <wp:posOffset>6102985</wp:posOffset>
                </wp:positionH>
                <wp:positionV relativeFrom="paragraph">
                  <wp:posOffset>115570</wp:posOffset>
                </wp:positionV>
                <wp:extent cx="399170" cy="387640"/>
                <wp:effectExtent l="57150" t="57150" r="58420" b="50800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99170" cy="3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5CE3B" id="Encre 1148" o:spid="_x0000_s1026" type="#_x0000_t75" style="position:absolute;margin-left:479.85pt;margin-top:8.4pt;width:32.85pt;height:31.9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">
                <v:imagedata r:id="rId247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2A53475F" wp14:editId="7281D682">
                <wp:simplePos x="0" y="0"/>
                <wp:positionH relativeFrom="column">
                  <wp:posOffset>6466840</wp:posOffset>
                </wp:positionH>
                <wp:positionV relativeFrom="paragraph">
                  <wp:posOffset>22860</wp:posOffset>
                </wp:positionV>
                <wp:extent cx="313055" cy="387720"/>
                <wp:effectExtent l="57150" t="38100" r="0" b="50800"/>
                <wp:wrapNone/>
                <wp:docPr id="1137" name="Encre 1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13055" cy="38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BC394" id="Encre 1137" o:spid="_x0000_s1026" type="#_x0000_t75" style="position:absolute;margin-left:508.5pt;margin-top:1.1pt;width:26.05pt;height:31.9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">
                <v:imagedata r:id="rId249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1D4779DB" wp14:editId="23FC4928">
                <wp:simplePos x="0" y="0"/>
                <wp:positionH relativeFrom="column">
                  <wp:posOffset>5226050</wp:posOffset>
                </wp:positionH>
                <wp:positionV relativeFrom="paragraph">
                  <wp:posOffset>257175</wp:posOffset>
                </wp:positionV>
                <wp:extent cx="847485" cy="287655"/>
                <wp:effectExtent l="57150" t="38100" r="29210" b="55245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84748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94B2B" id="Encre 1130" o:spid="_x0000_s1026" type="#_x0000_t75" style="position:absolute;margin-left:410.8pt;margin-top:19.55pt;width:68.15pt;height:24.0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">
                <v:imagedata r:id="rId251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2D018E19" wp14:editId="38C57135">
                <wp:simplePos x="0" y="0"/>
                <wp:positionH relativeFrom="column">
                  <wp:posOffset>4681220</wp:posOffset>
                </wp:positionH>
                <wp:positionV relativeFrom="paragraph">
                  <wp:posOffset>18415</wp:posOffset>
                </wp:positionV>
                <wp:extent cx="1247130" cy="332785"/>
                <wp:effectExtent l="38100" t="38100" r="48895" b="4826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247130" cy="33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58A3B" id="Encre 1124" o:spid="_x0000_s1026" type="#_x0000_t75" style="position:absolute;margin-left:367.9pt;margin-top:.75pt;width:99.65pt;height:27.6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">
                <v:imagedata r:id="rId253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1910C6BE" wp14:editId="795C0853">
                <wp:simplePos x="0" y="0"/>
                <wp:positionH relativeFrom="column">
                  <wp:posOffset>3907155</wp:posOffset>
                </wp:positionH>
                <wp:positionV relativeFrom="paragraph">
                  <wp:posOffset>137795</wp:posOffset>
                </wp:positionV>
                <wp:extent cx="46355" cy="75960"/>
                <wp:effectExtent l="57150" t="38100" r="48895" b="57785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46355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A7FDA" id="Encre 1108" o:spid="_x0000_s1026" type="#_x0000_t75" style="position:absolute;margin-left:306.95pt;margin-top:10.15pt;width:5.05pt;height:7.4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">
                <v:imagedata r:id="rId255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5FD8C343" wp14:editId="6326FFF7">
                <wp:simplePos x="0" y="0"/>
                <wp:positionH relativeFrom="column">
                  <wp:posOffset>4476750</wp:posOffset>
                </wp:positionH>
                <wp:positionV relativeFrom="paragraph">
                  <wp:posOffset>339725</wp:posOffset>
                </wp:positionV>
                <wp:extent cx="104990" cy="105830"/>
                <wp:effectExtent l="38100" t="38100" r="28575" b="4699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04990" cy="10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94503" id="Encre 1103" o:spid="_x0000_s1026" type="#_x0000_t75" style="position:absolute;margin-left:351.8pt;margin-top:26.05pt;width:9.65pt;height:9.75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">
                <v:imagedata r:id="rId257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4C8E87BA" wp14:editId="6A3688E2">
                <wp:simplePos x="0" y="0"/>
                <wp:positionH relativeFrom="column">
                  <wp:posOffset>3688080</wp:posOffset>
                </wp:positionH>
                <wp:positionV relativeFrom="paragraph">
                  <wp:posOffset>136525</wp:posOffset>
                </wp:positionV>
                <wp:extent cx="595090" cy="425910"/>
                <wp:effectExtent l="38100" t="57150" r="0" b="50800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595090" cy="42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4E7DD" id="Encre 1104" o:spid="_x0000_s1026" type="#_x0000_t75" style="position:absolute;margin-left:289.7pt;margin-top:10.05pt;width:48.25pt;height:3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">
                <v:imagedata r:id="rId259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31F43506" wp14:editId="492E445B">
                <wp:simplePos x="0" y="0"/>
                <wp:positionH relativeFrom="column">
                  <wp:posOffset>2703830</wp:posOffset>
                </wp:positionH>
                <wp:positionV relativeFrom="paragraph">
                  <wp:posOffset>246380</wp:posOffset>
                </wp:positionV>
                <wp:extent cx="453355" cy="276875"/>
                <wp:effectExtent l="38100" t="57150" r="23495" b="46990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453355" cy="27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4CCF3" id="Encre 1105" o:spid="_x0000_s1026" type="#_x0000_t75" style="position:absolute;margin-left:212.2pt;margin-top:18.7pt;width:37.15pt;height:23.2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">
                <v:imagedata r:id="rId261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28672" behindDoc="0" locked="0" layoutInCell="1" allowOverlap="1" wp14:anchorId="036D7243" wp14:editId="5BB2AD11">
                <wp:simplePos x="0" y="0"/>
                <wp:positionH relativeFrom="column">
                  <wp:posOffset>3402345</wp:posOffset>
                </wp:positionH>
                <wp:positionV relativeFrom="paragraph">
                  <wp:posOffset>324987</wp:posOffset>
                </wp:positionV>
                <wp:extent cx="91440" cy="98280"/>
                <wp:effectExtent l="38100" t="38100" r="41910" b="5461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9144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F4819" id="Encre 1091" o:spid="_x0000_s1026" type="#_x0000_t75" style="position:absolute;margin-left:267.2pt;margin-top:24.9pt;width:8.6pt;height:9.2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">
                <v:imagedata r:id="rId263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7FB96FF9" wp14:editId="250FBC08">
                <wp:simplePos x="0" y="0"/>
                <wp:positionH relativeFrom="column">
                  <wp:posOffset>2011045</wp:posOffset>
                </wp:positionH>
                <wp:positionV relativeFrom="paragraph">
                  <wp:posOffset>259715</wp:posOffset>
                </wp:positionV>
                <wp:extent cx="258720" cy="177120"/>
                <wp:effectExtent l="38100" t="38100" r="27305" b="52070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5872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3B364" id="Encre 1087" o:spid="_x0000_s1026" type="#_x0000_t75" style="position:absolute;margin-left:157.65pt;margin-top:19.75pt;width:21.75pt;height:15.4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">
                <v:imagedata r:id="rId265" o:title=""/>
              </v:shape>
            </w:pict>
          </mc:Fallback>
        </mc:AlternateContent>
      </w:r>
    </w:p>
    <w:p w14:paraId="32FE9B06" w14:textId="29E36E09" w:rsidR="00CB1026" w:rsidRDefault="00CB1026" w:rsidP="00CB1026">
      <w:pPr>
        <w:pStyle w:val="Titre2"/>
        <w:numPr>
          <w:ilvl w:val="0"/>
          <w:numId w:val="0"/>
        </w:numPr>
        <w:ind w:left="862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40288" behindDoc="0" locked="0" layoutInCell="1" allowOverlap="1" wp14:anchorId="78625879" wp14:editId="212A8501">
                <wp:simplePos x="0" y="0"/>
                <wp:positionH relativeFrom="column">
                  <wp:posOffset>5465445</wp:posOffset>
                </wp:positionH>
                <wp:positionV relativeFrom="paragraph">
                  <wp:posOffset>-340995</wp:posOffset>
                </wp:positionV>
                <wp:extent cx="1261470" cy="324855"/>
                <wp:effectExtent l="57150" t="38100" r="0" b="5651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61470" cy="324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26C81" id="Encre 1200" o:spid="_x0000_s1026" type="#_x0000_t75" style="position:absolute;margin-left:429.65pt;margin-top:-27.55pt;width:100.75pt;height:27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5FA874DB" wp14:editId="773D424A">
                <wp:simplePos x="0" y="0"/>
                <wp:positionH relativeFrom="column">
                  <wp:posOffset>4233545</wp:posOffset>
                </wp:positionH>
                <wp:positionV relativeFrom="paragraph">
                  <wp:posOffset>-340995</wp:posOffset>
                </wp:positionV>
                <wp:extent cx="2493370" cy="345765"/>
                <wp:effectExtent l="57150" t="57150" r="40640" b="54610"/>
                <wp:wrapNone/>
                <wp:docPr id="1201" name="Encre 1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493370" cy="34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55C30" id="Encre 1201" o:spid="_x0000_s1026" type="#_x0000_t75" style="position:absolute;margin-left:332.65pt;margin-top:-27.55pt;width:197.75pt;height:28.6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1F52A63A" wp14:editId="4D9FD745">
                <wp:simplePos x="0" y="0"/>
                <wp:positionH relativeFrom="column">
                  <wp:posOffset>2609215</wp:posOffset>
                </wp:positionH>
                <wp:positionV relativeFrom="paragraph">
                  <wp:posOffset>-249555</wp:posOffset>
                </wp:positionV>
                <wp:extent cx="1538955" cy="430880"/>
                <wp:effectExtent l="57150" t="57150" r="4445" b="4572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538955" cy="43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2BD8F" id="Encre 1168" o:spid="_x0000_s1026" type="#_x0000_t75" style="position:absolute;margin-left:204.75pt;margin-top:-20.35pt;width:122.6pt;height:35.3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1F6CFBEE" wp14:editId="08125846">
                <wp:simplePos x="0" y="0"/>
                <wp:positionH relativeFrom="column">
                  <wp:posOffset>1871980</wp:posOffset>
                </wp:positionH>
                <wp:positionV relativeFrom="paragraph">
                  <wp:posOffset>-177800</wp:posOffset>
                </wp:positionV>
                <wp:extent cx="312235" cy="185760"/>
                <wp:effectExtent l="57150" t="38100" r="31115" b="43180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12235" cy="1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F05B2" id="Encre 1169" o:spid="_x0000_s1026" type="#_x0000_t75" style="position:absolute;margin-left:146.7pt;margin-top:-14.7pt;width:26pt;height:16.0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63849C71" wp14:editId="42D11F9D">
                <wp:simplePos x="0" y="0"/>
                <wp:positionH relativeFrom="column">
                  <wp:posOffset>-51435</wp:posOffset>
                </wp:positionH>
                <wp:positionV relativeFrom="paragraph">
                  <wp:posOffset>-175260</wp:posOffset>
                </wp:positionV>
                <wp:extent cx="1507255" cy="246960"/>
                <wp:effectExtent l="38100" t="38100" r="17145" b="58420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507255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C2FF0" id="Encre 1170" o:spid="_x0000_s1026" type="#_x0000_t75" style="position:absolute;margin-left:-4.75pt;margin-top:-14.5pt;width:120.1pt;height:20.9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">
                <v:imagedata r:id="rId275" o:title=""/>
              </v:shape>
            </w:pict>
          </mc:Fallback>
        </mc:AlternateContent>
      </w:r>
    </w:p>
    <w:p w14:paraId="5444D4B0" w14:textId="5A759B7F" w:rsidR="00CB1026" w:rsidRDefault="00A24228" w:rsidP="00CB1026">
      <w:r>
        <w:rPr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1679112E" wp14:editId="09AFAE02">
                <wp:simplePos x="0" y="0"/>
                <wp:positionH relativeFrom="column">
                  <wp:posOffset>5718175</wp:posOffset>
                </wp:positionH>
                <wp:positionV relativeFrom="paragraph">
                  <wp:posOffset>15875</wp:posOffset>
                </wp:positionV>
                <wp:extent cx="983825" cy="253325"/>
                <wp:effectExtent l="38100" t="38100" r="6985" b="52070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983825" cy="253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CC3B7" id="Encre 1257" o:spid="_x0000_s1026" type="#_x0000_t75" style="position:absolute;margin-left:449.55pt;margin-top:.55pt;width:78.85pt;height:21.4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64793033" wp14:editId="5F395E45">
                <wp:simplePos x="0" y="0"/>
                <wp:positionH relativeFrom="column">
                  <wp:posOffset>4543425</wp:posOffset>
                </wp:positionH>
                <wp:positionV relativeFrom="paragraph">
                  <wp:posOffset>62230</wp:posOffset>
                </wp:positionV>
                <wp:extent cx="331395" cy="199025"/>
                <wp:effectExtent l="38100" t="57150" r="50165" b="48895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31395" cy="19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454A1" id="Encre 1237" o:spid="_x0000_s1026" type="#_x0000_t75" style="position:absolute;margin-left:357.05pt;margin-top:4.2pt;width:27.55pt;height:17.0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">
                <v:imagedata r:id="rId279" o:title=""/>
              </v:shape>
            </w:pict>
          </mc:Fallback>
        </mc:AlternateContent>
      </w:r>
    </w:p>
    <w:p w14:paraId="70EA92E9" w14:textId="4D6A6646" w:rsidR="00CB1026" w:rsidRDefault="00A24228" w:rsidP="00CB1026">
      <w:r>
        <w:rPr>
          <w:noProof/>
        </w:rPr>
        <mc:AlternateContent>
          <mc:Choice Requires="wpi">
            <w:drawing>
              <wp:anchor distT="0" distB="0" distL="114300" distR="114300" simplePos="0" relativeHeight="252977152" behindDoc="0" locked="0" layoutInCell="1" allowOverlap="1" wp14:anchorId="13A66C44" wp14:editId="0FC3A263">
                <wp:simplePos x="0" y="0"/>
                <wp:positionH relativeFrom="column">
                  <wp:posOffset>5065395</wp:posOffset>
                </wp:positionH>
                <wp:positionV relativeFrom="paragraph">
                  <wp:posOffset>-83820</wp:posOffset>
                </wp:positionV>
                <wp:extent cx="472835" cy="274320"/>
                <wp:effectExtent l="57150" t="38100" r="3810" b="4953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47283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C856B" id="Encre 1236" o:spid="_x0000_s1026" type="#_x0000_t75" style="position:absolute;margin-left:398.15pt;margin-top:-7.3pt;width:38.65pt;height:23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">
                <v:imagedata r:id="rId281" o:title=""/>
              </v:shape>
            </w:pict>
          </mc:Fallback>
        </mc:AlternateContent>
      </w:r>
      <w:r w:rsidR="00CB1026">
        <w:rPr>
          <w:noProof/>
        </w:rPr>
        <mc:AlternateContent>
          <mc:Choice Requires="wpi">
            <w:drawing>
              <wp:anchor distT="0" distB="0" distL="114300" distR="114300" simplePos="0" relativeHeight="252969984" behindDoc="0" locked="0" layoutInCell="1" allowOverlap="1" wp14:anchorId="770B7B93" wp14:editId="37A6717E">
                <wp:simplePos x="0" y="0"/>
                <wp:positionH relativeFrom="column">
                  <wp:posOffset>4303395</wp:posOffset>
                </wp:positionH>
                <wp:positionV relativeFrom="paragraph">
                  <wp:posOffset>6350</wp:posOffset>
                </wp:positionV>
                <wp:extent cx="103230" cy="68945"/>
                <wp:effectExtent l="38100" t="38100" r="49530" b="45720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03230" cy="6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E90F9" id="Encre 1229" o:spid="_x0000_s1026" type="#_x0000_t75" style="position:absolute;margin-left:338.15pt;margin-top:-.2pt;width:9.55pt;height:6.8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">
                <v:imagedata r:id="rId283" o:title=""/>
              </v:shape>
            </w:pict>
          </mc:Fallback>
        </mc:AlternateContent>
      </w:r>
      <w:r w:rsidR="00CB1026"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73303F45" wp14:editId="075CCFCF">
                <wp:simplePos x="0" y="0"/>
                <wp:positionH relativeFrom="column">
                  <wp:posOffset>2294890</wp:posOffset>
                </wp:positionH>
                <wp:positionV relativeFrom="paragraph">
                  <wp:posOffset>-83185</wp:posOffset>
                </wp:positionV>
                <wp:extent cx="1843435" cy="292735"/>
                <wp:effectExtent l="57150" t="38100" r="42545" b="50165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843435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7E84D" id="Encre 1230" o:spid="_x0000_s1026" type="#_x0000_t75" style="position:absolute;margin-left:180pt;margin-top:-7.25pt;width:146.55pt;height:24.4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">
                <v:imagedata r:id="rId285" o:title=""/>
              </v:shape>
            </w:pict>
          </mc:Fallback>
        </mc:AlternateContent>
      </w:r>
      <w:r w:rsidR="00CB1026">
        <w:rPr>
          <w:noProof/>
        </w:rPr>
        <mc:AlternateContent>
          <mc:Choice Requires="wpi">
            <w:drawing>
              <wp:anchor distT="0" distB="0" distL="114300" distR="114300" simplePos="0" relativeHeight="252950528" behindDoc="0" locked="0" layoutInCell="1" allowOverlap="1" wp14:anchorId="53E3AFBA" wp14:editId="2EEF8C3E">
                <wp:simplePos x="0" y="0"/>
                <wp:positionH relativeFrom="column">
                  <wp:posOffset>1132205</wp:posOffset>
                </wp:positionH>
                <wp:positionV relativeFrom="paragraph">
                  <wp:posOffset>11430</wp:posOffset>
                </wp:positionV>
                <wp:extent cx="475615" cy="226695"/>
                <wp:effectExtent l="57150" t="38100" r="57785" b="40005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47561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CC2AC" id="Encre 1210" o:spid="_x0000_s1026" type="#_x0000_t75" style="position:absolute;margin-left:88.45pt;margin-top:.2pt;width:38.85pt;height:19.25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">
                <v:imagedata r:id="rId287" o:title=""/>
              </v:shape>
            </w:pict>
          </mc:Fallback>
        </mc:AlternateContent>
      </w:r>
      <w:r w:rsidR="00CB1026">
        <w:rPr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6261B26C" wp14:editId="1A087BD3">
                <wp:simplePos x="0" y="0"/>
                <wp:positionH relativeFrom="column">
                  <wp:posOffset>1852295</wp:posOffset>
                </wp:positionH>
                <wp:positionV relativeFrom="paragraph">
                  <wp:posOffset>91440</wp:posOffset>
                </wp:positionV>
                <wp:extent cx="148310" cy="78490"/>
                <wp:effectExtent l="38100" t="57150" r="42545" b="5524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48310" cy="7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74443" id="Encre 1206" o:spid="_x0000_s1026" type="#_x0000_t75" style="position:absolute;margin-left:145.15pt;margin-top:6.5pt;width:13.1pt;height:7.6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">
                <v:imagedata r:id="rId289" o:title=""/>
              </v:shape>
            </w:pict>
          </mc:Fallback>
        </mc:AlternateContent>
      </w:r>
      <w:r w:rsidR="00CB1026"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47976342" wp14:editId="28535D2E">
                <wp:simplePos x="0" y="0"/>
                <wp:positionH relativeFrom="column">
                  <wp:posOffset>-415290</wp:posOffset>
                </wp:positionH>
                <wp:positionV relativeFrom="paragraph">
                  <wp:posOffset>52070</wp:posOffset>
                </wp:positionV>
                <wp:extent cx="1274910" cy="244150"/>
                <wp:effectExtent l="57150" t="57150" r="1905" b="41910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274910" cy="24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735A4" id="Encre 1199" o:spid="_x0000_s1026" type="#_x0000_t75" style="position:absolute;margin-left:-33.4pt;margin-top:3.4pt;width:101.85pt;height:20.6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">
                <v:imagedata r:id="rId291" o:title=""/>
              </v:shape>
            </w:pict>
          </mc:Fallback>
        </mc:AlternateContent>
      </w:r>
    </w:p>
    <w:p w14:paraId="5BE07F3C" w14:textId="7F1B53F5" w:rsidR="00CB1026" w:rsidRDefault="00CB1026" w:rsidP="00CB1026"/>
    <w:p w14:paraId="523E8E4D" w14:textId="1A7472E7" w:rsidR="00CB1026" w:rsidRDefault="00A24228" w:rsidP="00CB1026"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44138AB8" wp14:editId="204BB3F3">
                <wp:simplePos x="0" y="0"/>
                <wp:positionH relativeFrom="column">
                  <wp:posOffset>3521710</wp:posOffset>
                </wp:positionH>
                <wp:positionV relativeFrom="paragraph">
                  <wp:posOffset>-38100</wp:posOffset>
                </wp:positionV>
                <wp:extent cx="768010" cy="211455"/>
                <wp:effectExtent l="57150" t="38100" r="13335" b="55245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76801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F8530" id="Encre 1248" o:spid="_x0000_s1026" type="#_x0000_t75" style="position:absolute;margin-left:276.6pt;margin-top:-3.7pt;width:61.85pt;height:18.0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2272" behindDoc="0" locked="0" layoutInCell="1" allowOverlap="1" wp14:anchorId="70A2CB88" wp14:editId="65B2FF26">
                <wp:simplePos x="0" y="0"/>
                <wp:positionH relativeFrom="column">
                  <wp:posOffset>2625725</wp:posOffset>
                </wp:positionH>
                <wp:positionV relativeFrom="paragraph">
                  <wp:posOffset>-13970</wp:posOffset>
                </wp:positionV>
                <wp:extent cx="731145" cy="233680"/>
                <wp:effectExtent l="57150" t="38100" r="0" b="52070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731145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323D6" id="Encre 1241" o:spid="_x0000_s1026" type="#_x0000_t75" style="position:absolute;margin-left:206.05pt;margin-top:-1.8pt;width:58.95pt;height:19.8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">
                <v:imagedata r:id="rId295" o:title=""/>
              </v:shape>
            </w:pict>
          </mc:Fallback>
        </mc:AlternateContent>
      </w:r>
    </w:p>
    <w:p w14:paraId="44C1BCD7" w14:textId="2122C104" w:rsidR="00CB1026" w:rsidRPr="00CB1026" w:rsidRDefault="00CB1026" w:rsidP="00CB1026"/>
    <w:p w14:paraId="44E8111C" w14:textId="7A0F2B57" w:rsidR="00AB27DD" w:rsidRPr="00654FB8" w:rsidRDefault="00E62A1F" w:rsidP="00A43951">
      <w:pPr>
        <w:pStyle w:val="Titre2"/>
        <w:ind w:hanging="1146"/>
      </w:pPr>
      <w:r w:rsidRPr="00654FB8">
        <w:t>Traitement des poissons contre les vers</w:t>
      </w:r>
    </w:p>
    <w:p w14:paraId="05610719" w14:textId="35ED58F9" w:rsidR="00814274" w:rsidRPr="00654FB8" w:rsidRDefault="005F485C" w:rsidP="00814274">
      <w:r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6D7B187A" wp14:editId="2620174C">
                <wp:simplePos x="0" y="0"/>
                <wp:positionH relativeFrom="column">
                  <wp:posOffset>-1053020</wp:posOffset>
                </wp:positionH>
                <wp:positionV relativeFrom="paragraph">
                  <wp:posOffset>146130</wp:posOffset>
                </wp:positionV>
                <wp:extent cx="360" cy="360"/>
                <wp:effectExtent l="57150" t="57150" r="76200" b="7620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59FEA" id="Encre 6" o:spid="_x0000_s1026" type="#_x0000_t75" style="position:absolute;margin-left:-84.3pt;margin-top:8.7pt;width:2.9pt;height:5.7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">
                <v:imagedata r:id="rId297" o:title=""/>
              </v:shape>
            </w:pict>
          </mc:Fallback>
        </mc:AlternateContent>
      </w:r>
    </w:p>
    <w:p w14:paraId="3A260825" w14:textId="76A00B7C" w:rsidR="00F34452" w:rsidRPr="00654FB8" w:rsidRDefault="00DD1716" w:rsidP="00F34452">
      <w:r w:rsidRPr="00654FB8">
        <w:t xml:space="preserve">L’aquarium récifal peut être infesté par différents types </w:t>
      </w:r>
      <w:r w:rsidR="00BF1F01" w:rsidRPr="00654FB8">
        <w:t>de vers qui parasitent les intestins,</w:t>
      </w:r>
      <w:r w:rsidR="003A4BFD" w:rsidRPr="00654FB8">
        <w:t> </w:t>
      </w:r>
      <w:r w:rsidR="00BF1F01" w:rsidRPr="00654FB8">
        <w:t>les branchies ou la peau des poissons.</w:t>
      </w:r>
      <w:r w:rsidR="003A4BFD" w:rsidRPr="00654FB8">
        <w:t> </w:t>
      </w:r>
      <w:r w:rsidR="00BF1F01" w:rsidRPr="00654FB8">
        <w:t>Pour assurer une élimination chimique de ces vers,</w:t>
      </w:r>
      <w:r w:rsidR="006B0711">
        <w:t xml:space="preserve"> </w:t>
      </w:r>
      <w:r w:rsidR="00BF1F01" w:rsidRPr="00654FB8">
        <w:t>les poissons doivent être momentanément placés dans un bassin de quarantaine dans lequel est ajouté un vermifuge.</w:t>
      </w:r>
      <w:r w:rsidR="003A4BFD" w:rsidRPr="00654FB8">
        <w:t> </w:t>
      </w:r>
    </w:p>
    <w:p w14:paraId="7F5D7A67" w14:textId="5535A4CD" w:rsidR="00AB27DD" w:rsidRPr="00654FB8" w:rsidRDefault="005F485C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060037A0" wp14:editId="03001C41">
                <wp:simplePos x="0" y="0"/>
                <wp:positionH relativeFrom="column">
                  <wp:posOffset>2437180</wp:posOffset>
                </wp:positionH>
                <wp:positionV relativeFrom="paragraph">
                  <wp:posOffset>195070</wp:posOffset>
                </wp:positionV>
                <wp:extent cx="2062800" cy="102960"/>
                <wp:effectExtent l="57150" t="95250" r="71120" b="10668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206280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442B7" id="Encre 7" o:spid="_x0000_s1026" type="#_x0000_t75" style="position:absolute;margin-left:190.5pt;margin-top:12.5pt;width:165.3pt;height:13.7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">
                <v:imagedata r:id="rId299" o:title=""/>
              </v:shape>
            </w:pict>
          </mc:Fallback>
        </mc:AlternateContent>
      </w:r>
      <w:r w:rsidR="00EF5CC8" w:rsidRPr="00654FB8">
        <w:rPr>
          <w:rFonts w:cs="Arial"/>
        </w:rPr>
        <w:t xml:space="preserve">Le </w:t>
      </w:r>
      <w:r w:rsidR="00937FF3" w:rsidRPr="00654FB8">
        <w:rPr>
          <w:rFonts w:cs="Arial"/>
        </w:rPr>
        <w:t>p</w:t>
      </w:r>
      <w:r w:rsidR="00EF5CC8" w:rsidRPr="00654FB8">
        <w:rPr>
          <w:rFonts w:cs="Arial"/>
        </w:rPr>
        <w:t>raziquantel est un</w:t>
      </w:r>
      <w:r w:rsidR="00937FF3" w:rsidRPr="00654FB8">
        <w:rPr>
          <w:rFonts w:cs="Arial"/>
        </w:rPr>
        <w:t>e espèce chimique qui entre dans la composition d’un</w:t>
      </w:r>
      <w:r w:rsidR="00EF5CC8" w:rsidRPr="00654FB8">
        <w:rPr>
          <w:rFonts w:cs="Arial"/>
        </w:rPr>
        <w:t xml:space="preserve"> </w:t>
      </w:r>
      <w:r w:rsidR="00BF1F01" w:rsidRPr="00654FB8">
        <w:rPr>
          <w:rFonts w:cs="Arial"/>
        </w:rPr>
        <w:t>vermifuge</w:t>
      </w:r>
      <w:r w:rsidR="00EF5CC8" w:rsidRPr="00654FB8">
        <w:rPr>
          <w:rFonts w:cs="Arial"/>
        </w:rPr>
        <w:t xml:space="preserve"> </w:t>
      </w:r>
      <w:r w:rsidR="00937FF3" w:rsidRPr="00654FB8">
        <w:rPr>
          <w:rFonts w:cs="Arial"/>
        </w:rPr>
        <w:t>u</w:t>
      </w:r>
      <w:r w:rsidR="00BF1F01" w:rsidRPr="00654FB8">
        <w:rPr>
          <w:rFonts w:cs="Arial"/>
        </w:rPr>
        <w:t>tilisé en aquariophilie</w:t>
      </w:r>
      <w:r w:rsidR="00937FF3" w:rsidRPr="00654FB8">
        <w:rPr>
          <w:rFonts w:cs="Arial"/>
        </w:rPr>
        <w:t>,</w:t>
      </w:r>
      <w:r w:rsidR="003C3082" w:rsidRPr="00654FB8">
        <w:rPr>
          <w:rFonts w:cs="Arial"/>
        </w:rPr>
        <w:t xml:space="preserve"> vendu en animalerie en solution liquide</w:t>
      </w:r>
      <w:r w:rsidR="0027416F" w:rsidRPr="00654FB8">
        <w:rPr>
          <w:rFonts w:cs="Arial"/>
        </w:rPr>
        <w:t>,</w:t>
      </w:r>
      <w:r w:rsidR="00BF1F01" w:rsidRPr="00654FB8">
        <w:rPr>
          <w:rFonts w:cs="Arial"/>
        </w:rPr>
        <w:t xml:space="preserve"> </w:t>
      </w:r>
      <w:r w:rsidR="00382536" w:rsidRPr="00654FB8">
        <w:rPr>
          <w:rFonts w:cs="Arial"/>
        </w:rPr>
        <w:t>de</w:t>
      </w:r>
      <w:r w:rsidR="003C3082" w:rsidRPr="00654FB8">
        <w:rPr>
          <w:rFonts w:cs="Arial"/>
        </w:rPr>
        <w:t xml:space="preserve"> concentration</w:t>
      </w:r>
      <w:r w:rsidR="00394A3C" w:rsidRPr="00654FB8">
        <w:rPr>
          <w:rFonts w:cs="Arial"/>
        </w:rPr>
        <w:t xml:space="preserve"> en masse</w:t>
      </w:r>
      <w:r w:rsidR="003C3082" w:rsidRPr="00654FB8">
        <w:rPr>
          <w:rFonts w:cs="Arial"/>
        </w:rPr>
        <w:t xml:space="preserve"> de </w:t>
      </w:r>
      <w:r w:rsidR="00964F23" w:rsidRPr="00654FB8">
        <w:rPr>
          <w:rFonts w:cs="Arial"/>
        </w:rPr>
        <w:t>1</w:t>
      </w:r>
      <w:r w:rsidR="008E5938" w:rsidRPr="00654FB8">
        <w:rPr>
          <w:rFonts w:cs="Arial"/>
        </w:rPr>
        <w:t>0</w:t>
      </w:r>
      <w:r w:rsidR="00964F23" w:rsidRPr="00654FB8">
        <w:rPr>
          <w:rFonts w:cs="Arial"/>
        </w:rPr>
        <w:t>,0</w:t>
      </w:r>
      <w:r w:rsidR="003A4BFD" w:rsidRPr="00654FB8">
        <w:rPr>
          <w:rFonts w:cs="Arial"/>
        </w:rPr>
        <w:t> </w:t>
      </w:r>
      <w:proofErr w:type="spellStart"/>
      <w:r w:rsidR="00E266FC" w:rsidRPr="00654FB8">
        <w:rPr>
          <w:rFonts w:cs="Arial"/>
        </w:rPr>
        <w:t>g·</w:t>
      </w:r>
      <w:r w:rsidR="00394A3C" w:rsidRPr="00654FB8">
        <w:rPr>
          <w:rFonts w:cs="Arial"/>
        </w:rPr>
        <w:t>L</w:t>
      </w:r>
      <w:proofErr w:type="spellEnd"/>
      <w:r w:rsidR="008E5938" w:rsidRPr="00654FB8">
        <w:rPr>
          <w:rFonts w:cs="Arial"/>
          <w:vertAlign w:val="superscript"/>
        </w:rPr>
        <w:t>–1</w:t>
      </w:r>
      <w:r w:rsidR="003C3082" w:rsidRPr="00654FB8">
        <w:rPr>
          <w:rFonts w:cs="Arial"/>
        </w:rPr>
        <w:t>.</w:t>
      </w:r>
      <w:r w:rsidR="006713FD" w:rsidRPr="00654FB8">
        <w:rPr>
          <w:rFonts w:cs="Arial"/>
        </w:rPr>
        <w:t> </w:t>
      </w:r>
    </w:p>
    <w:p w14:paraId="258D73BB" w14:textId="1F5A934E" w:rsidR="00A1529E" w:rsidRPr="00654FB8" w:rsidRDefault="00A1529E" w:rsidP="00AB27DD">
      <w:pPr>
        <w:rPr>
          <w:rFonts w:cs="Arial"/>
        </w:rPr>
      </w:pPr>
    </w:p>
    <w:p w14:paraId="74EE785A" w14:textId="0817C7B9" w:rsidR="00E95C36" w:rsidRPr="00654FB8" w:rsidRDefault="00A354FB" w:rsidP="00AB27DD">
      <w:pPr>
        <w:rPr>
          <w:rFonts w:cs="Arial"/>
          <w:spacing w:val="-2"/>
        </w:rPr>
      </w:pPr>
      <w:r w:rsidRPr="00654FB8">
        <w:rPr>
          <w:rFonts w:cs="Arial"/>
          <w:spacing w:val="-2"/>
        </w:rPr>
        <w:t>En 2010,</w:t>
      </w:r>
      <w:r w:rsidR="006713FD" w:rsidRPr="00654FB8">
        <w:rPr>
          <w:rFonts w:cs="Arial"/>
          <w:spacing w:val="-2"/>
        </w:rPr>
        <w:t> </w:t>
      </w:r>
      <w:r w:rsidRPr="00654FB8">
        <w:rPr>
          <w:rFonts w:cs="Arial"/>
          <w:spacing w:val="-2"/>
        </w:rPr>
        <w:t>un procédé</w:t>
      </w:r>
      <w:r w:rsidR="00AF0F52" w:rsidRPr="00654FB8">
        <w:rPr>
          <w:rFonts w:cs="Arial"/>
          <w:spacing w:val="-2"/>
        </w:rPr>
        <w:t xml:space="preserve"> de synthèse</w:t>
      </w:r>
      <w:r w:rsidR="00937FF3" w:rsidRPr="00654FB8">
        <w:rPr>
          <w:rFonts w:cs="Arial"/>
          <w:spacing w:val="-2"/>
        </w:rPr>
        <w:t xml:space="preserve"> du praziquantel </w:t>
      </w:r>
      <w:r w:rsidRPr="00654FB8">
        <w:rPr>
          <w:rFonts w:cs="Arial"/>
          <w:spacing w:val="-2"/>
        </w:rPr>
        <w:t xml:space="preserve">impliquant </w:t>
      </w:r>
      <w:r w:rsidR="001440CC" w:rsidRPr="00654FB8">
        <w:rPr>
          <w:rFonts w:cs="Arial"/>
          <w:spacing w:val="-2"/>
        </w:rPr>
        <w:t>trois</w:t>
      </w:r>
      <w:r w:rsidRPr="00654FB8">
        <w:rPr>
          <w:rFonts w:cs="Arial"/>
          <w:spacing w:val="-2"/>
        </w:rPr>
        <w:t xml:space="preserve"> étapes a été proposé</w:t>
      </w:r>
      <w:r w:rsidR="00D473E9" w:rsidRPr="00654FB8">
        <w:rPr>
          <w:rFonts w:cs="Arial"/>
          <w:spacing w:val="-2"/>
        </w:rPr>
        <w:t>,</w:t>
      </w:r>
      <w:r w:rsidR="005C3BF6" w:rsidRPr="00654FB8">
        <w:rPr>
          <w:rFonts w:cs="Arial"/>
          <w:spacing w:val="-2"/>
        </w:rPr>
        <w:t xml:space="preserve"> ce qui le rend</w:t>
      </w:r>
      <w:r w:rsidR="003709DC" w:rsidRPr="00654FB8">
        <w:rPr>
          <w:rFonts w:cs="Arial"/>
          <w:spacing w:val="-2"/>
        </w:rPr>
        <w:t xml:space="preserve"> plus éco</w:t>
      </w:r>
      <w:r w:rsidR="005A4805" w:rsidRPr="00654FB8">
        <w:rPr>
          <w:rFonts w:cs="Arial"/>
          <w:spacing w:val="-2"/>
        </w:rPr>
        <w:t>-</w:t>
      </w:r>
      <w:r w:rsidR="003709DC" w:rsidRPr="00654FB8">
        <w:rPr>
          <w:rFonts w:cs="Arial"/>
          <w:spacing w:val="-2"/>
        </w:rPr>
        <w:t>responsable et moins onéreux</w:t>
      </w:r>
      <w:r w:rsidR="00E95C36" w:rsidRPr="00654FB8">
        <w:rPr>
          <w:rFonts w:cs="Arial"/>
          <w:spacing w:val="-2"/>
        </w:rPr>
        <w:t>.</w:t>
      </w:r>
      <w:r w:rsidR="006713FD" w:rsidRPr="00654FB8">
        <w:rPr>
          <w:rFonts w:cs="Arial"/>
          <w:spacing w:val="-2"/>
        </w:rPr>
        <w:t> </w:t>
      </w:r>
      <w:r w:rsidR="005A4805" w:rsidRPr="00654FB8">
        <w:rPr>
          <w:rFonts w:cs="Arial"/>
          <w:spacing w:val="-2"/>
        </w:rPr>
        <w:t>L’étape</w:t>
      </w:r>
      <w:r w:rsidR="006713FD" w:rsidRPr="00654FB8">
        <w:rPr>
          <w:rFonts w:cs="Arial"/>
          <w:spacing w:val="-2"/>
        </w:rPr>
        <w:t> </w:t>
      </w:r>
      <w:r w:rsidR="00E07CDF" w:rsidRPr="00654FB8">
        <w:rPr>
          <w:rFonts w:cs="Arial"/>
          <w:spacing w:val="-2"/>
        </w:rPr>
        <w:t xml:space="preserve">1 </w:t>
      </w:r>
      <w:r w:rsidR="00541B06" w:rsidRPr="00654FB8">
        <w:rPr>
          <w:rFonts w:cs="Arial"/>
          <w:spacing w:val="-2"/>
        </w:rPr>
        <w:t>conduisant à l’obtention de</w:t>
      </w:r>
      <w:r w:rsidR="00E95C36" w:rsidRPr="00654FB8">
        <w:rPr>
          <w:rFonts w:cs="Arial"/>
          <w:spacing w:val="-2"/>
        </w:rPr>
        <w:t xml:space="preserve"> </w:t>
      </w:r>
      <w:r w:rsidR="005A4805" w:rsidRPr="00654FB8">
        <w:rPr>
          <w:rFonts w:cs="Arial"/>
          <w:spacing w:val="-2"/>
        </w:rPr>
        <w:t xml:space="preserve">la molécule </w:t>
      </w:r>
      <w:r w:rsidR="001C2E50" w:rsidRPr="00654FB8">
        <w:rPr>
          <w:rFonts w:cs="Arial"/>
          <w:b/>
          <w:spacing w:val="-2"/>
        </w:rPr>
        <w:t>A</w:t>
      </w:r>
      <w:r w:rsidR="00E95C36" w:rsidRPr="00654FB8">
        <w:rPr>
          <w:rFonts w:cs="Arial"/>
          <w:spacing w:val="-2"/>
        </w:rPr>
        <w:t xml:space="preserve"> n’est pas présentée ici.</w:t>
      </w:r>
      <w:r w:rsidR="006713FD" w:rsidRPr="00654FB8">
        <w:rPr>
          <w:rFonts w:cs="Arial"/>
          <w:spacing w:val="-2"/>
        </w:rPr>
        <w:t> </w:t>
      </w:r>
    </w:p>
    <w:p w14:paraId="63F7645A" w14:textId="77777777" w:rsidR="005A4805" w:rsidRPr="00654FB8" w:rsidRDefault="005A4805" w:rsidP="00AB27DD">
      <w:pPr>
        <w:rPr>
          <w:rFonts w:cs="Arial"/>
        </w:rPr>
      </w:pPr>
    </w:p>
    <w:p w14:paraId="3327DD53" w14:textId="1439D564" w:rsidR="005A4805" w:rsidRPr="00654FB8" w:rsidRDefault="00806DC2" w:rsidP="00570420">
      <w:pPr>
        <w:pStyle w:val="Titre3"/>
        <w:ind w:left="0" w:firstLine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80928" behindDoc="0" locked="0" layoutInCell="1" allowOverlap="1" wp14:anchorId="09BC27E3" wp14:editId="07E40688">
                <wp:simplePos x="0" y="0"/>
                <wp:positionH relativeFrom="column">
                  <wp:posOffset>582100</wp:posOffset>
                </wp:positionH>
                <wp:positionV relativeFrom="paragraph">
                  <wp:posOffset>189820</wp:posOffset>
                </wp:positionV>
                <wp:extent cx="654120" cy="76680"/>
                <wp:effectExtent l="57150" t="95250" r="69850" b="9525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65412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B5454" id="Encre 204" o:spid="_x0000_s1026" type="#_x0000_t75" style="position:absolute;margin-left:44.45pt;margin-top:12.1pt;width:54.3pt;height:11.75pt;z-index:2531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9904" behindDoc="0" locked="0" layoutInCell="1" allowOverlap="1" wp14:anchorId="545217E5" wp14:editId="12AF554D">
                <wp:simplePos x="0" y="0"/>
                <wp:positionH relativeFrom="column">
                  <wp:posOffset>5434900</wp:posOffset>
                </wp:positionH>
                <wp:positionV relativeFrom="paragraph">
                  <wp:posOffset>73900</wp:posOffset>
                </wp:positionV>
                <wp:extent cx="579240" cy="28440"/>
                <wp:effectExtent l="57150" t="95250" r="68580" b="10541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57924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34A04" id="Encre 203" o:spid="_x0000_s1026" type="#_x0000_t75" style="position:absolute;margin-left:426.55pt;margin-top:2.95pt;width:48.4pt;height:7.95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8880" behindDoc="0" locked="0" layoutInCell="1" allowOverlap="1" wp14:anchorId="500BE3F8" wp14:editId="5D169876">
                <wp:simplePos x="0" y="0"/>
                <wp:positionH relativeFrom="column">
                  <wp:posOffset>4340500</wp:posOffset>
                </wp:positionH>
                <wp:positionV relativeFrom="paragraph">
                  <wp:posOffset>67420</wp:posOffset>
                </wp:positionV>
                <wp:extent cx="336600" cy="17640"/>
                <wp:effectExtent l="57150" t="76200" r="63500" b="9715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33660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B8156" id="Encre 202" o:spid="_x0000_s1026" type="#_x0000_t75" style="position:absolute;margin-left:340.35pt;margin-top:2.45pt;width:29.3pt;height:7.1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">
                <v:imagedata r:id="rId305" o:title=""/>
              </v:shape>
            </w:pict>
          </mc:Fallback>
        </mc:AlternateContent>
      </w:r>
      <w:r w:rsidR="005A4805" w:rsidRPr="00654FB8">
        <w:t>L’étape 2</w:t>
      </w:r>
      <w:r w:rsidR="0086549B" w:rsidRPr="00654FB8">
        <w:t>, représentée ci-dessous,</w:t>
      </w:r>
      <w:r w:rsidR="005A4805" w:rsidRPr="00654FB8">
        <w:t xml:space="preserve"> permet de transformer les réactifs </w:t>
      </w:r>
      <w:r w:rsidR="005A4805" w:rsidRPr="00654FB8">
        <w:rPr>
          <w:b/>
        </w:rPr>
        <w:t>A</w:t>
      </w:r>
      <w:r w:rsidR="005A4805" w:rsidRPr="00654FB8">
        <w:t xml:space="preserve"> (C</w:t>
      </w:r>
      <w:r w:rsidR="005A4805" w:rsidRPr="00654FB8">
        <w:rPr>
          <w:vertAlign w:val="subscript"/>
        </w:rPr>
        <w:t>9</w:t>
      </w:r>
      <w:r w:rsidR="005A4805" w:rsidRPr="00654FB8">
        <w:t>H</w:t>
      </w:r>
      <w:r w:rsidR="005A4805" w:rsidRPr="00654FB8">
        <w:rPr>
          <w:vertAlign w:val="subscript"/>
        </w:rPr>
        <w:t>9</w:t>
      </w:r>
      <w:r w:rsidR="005A4805" w:rsidRPr="00654FB8">
        <w:t xml:space="preserve">N), </w:t>
      </w:r>
      <w:r w:rsidR="005A4805" w:rsidRPr="00654FB8">
        <w:rPr>
          <w:b/>
        </w:rPr>
        <w:t>B</w:t>
      </w:r>
      <w:r w:rsidR="005A4805" w:rsidRPr="00654FB8">
        <w:t xml:space="preserve">, </w:t>
      </w:r>
      <w:r w:rsidR="005A4805" w:rsidRPr="00654FB8">
        <w:rPr>
          <w:b/>
        </w:rPr>
        <w:t>C</w:t>
      </w:r>
      <w:r w:rsidR="005A4805" w:rsidRPr="00654FB8">
        <w:t xml:space="preserve"> et </w:t>
      </w:r>
      <w:r w:rsidR="005A4805" w:rsidRPr="00654FB8">
        <w:rPr>
          <w:b/>
        </w:rPr>
        <w:t>D</w:t>
      </w:r>
      <w:r w:rsidR="005A4805" w:rsidRPr="00654FB8">
        <w:t xml:space="preserve"> (C</w:t>
      </w:r>
      <w:r w:rsidR="005A4805" w:rsidRPr="00654FB8">
        <w:rPr>
          <w:vertAlign w:val="subscript"/>
        </w:rPr>
        <w:t>4</w:t>
      </w:r>
      <w:r w:rsidR="005A4805" w:rsidRPr="00654FB8">
        <w:t>H</w:t>
      </w:r>
      <w:r w:rsidR="005A4805" w:rsidRPr="00654FB8">
        <w:rPr>
          <w:vertAlign w:val="subscript"/>
        </w:rPr>
        <w:t>11</w:t>
      </w:r>
      <w:r w:rsidR="005A4805" w:rsidRPr="00654FB8">
        <w:t>O</w:t>
      </w:r>
      <w:r w:rsidR="005A4805" w:rsidRPr="00654FB8">
        <w:rPr>
          <w:vertAlign w:val="subscript"/>
        </w:rPr>
        <w:t>2</w:t>
      </w:r>
      <w:r w:rsidR="005A4805" w:rsidRPr="00654FB8">
        <w:t xml:space="preserve">N) en </w:t>
      </w:r>
      <w:r w:rsidR="00CA24C3" w:rsidRPr="00654FB8">
        <w:t>produit</w:t>
      </w:r>
      <w:r w:rsidR="005A4805" w:rsidRPr="00654FB8">
        <w:t xml:space="preserve"> </w:t>
      </w:r>
      <w:r w:rsidR="005A4805" w:rsidRPr="00654FB8">
        <w:rPr>
          <w:b/>
        </w:rPr>
        <w:t>E</w:t>
      </w:r>
      <w:r w:rsidR="005A4805" w:rsidRPr="00654FB8">
        <w:t xml:space="preserve"> (C</w:t>
      </w:r>
      <w:r w:rsidR="005A4805" w:rsidRPr="00654FB8">
        <w:rPr>
          <w:vertAlign w:val="subscript"/>
        </w:rPr>
        <w:t>21</w:t>
      </w:r>
      <w:r w:rsidR="005A4805" w:rsidRPr="00654FB8">
        <w:t>H</w:t>
      </w:r>
      <w:r w:rsidR="005A4805" w:rsidRPr="00654FB8">
        <w:rPr>
          <w:vertAlign w:val="subscript"/>
        </w:rPr>
        <w:t>32</w:t>
      </w:r>
      <w:r w:rsidR="005A4805" w:rsidRPr="00654FB8">
        <w:t>O</w:t>
      </w:r>
      <w:r w:rsidR="005A4805" w:rsidRPr="00654FB8">
        <w:rPr>
          <w:vertAlign w:val="subscript"/>
        </w:rPr>
        <w:t>4</w:t>
      </w:r>
      <w:r w:rsidR="005A4805" w:rsidRPr="00654FB8">
        <w:t>N</w:t>
      </w:r>
      <w:r w:rsidR="005A4805" w:rsidRPr="00654FB8">
        <w:rPr>
          <w:vertAlign w:val="subscript"/>
        </w:rPr>
        <w:t>2</w:t>
      </w:r>
      <w:r w:rsidR="00CA24C3" w:rsidRPr="00654FB8">
        <w:t>) et</w:t>
      </w:r>
      <w:r w:rsidR="00DD1143" w:rsidRPr="00654FB8">
        <w:t xml:space="preserve"> produit</w:t>
      </w:r>
      <w:r w:rsidR="00CA24C3" w:rsidRPr="00654FB8">
        <w:t xml:space="preserve"> </w:t>
      </w:r>
      <w:r w:rsidR="00CA24C3" w:rsidRPr="00654FB8">
        <w:rPr>
          <w:b/>
        </w:rPr>
        <w:t>F</w:t>
      </w:r>
      <w:r w:rsidR="00CA24C3" w:rsidRPr="00654FB8">
        <w:t>.</w:t>
      </w:r>
    </w:p>
    <w:p w14:paraId="1DF6726B" w14:textId="6A8BB722" w:rsidR="00A81B07" w:rsidRDefault="00490A7C" w:rsidP="00AB27DD">
      <w:r w:rsidRPr="00654FB8">
        <w:object w:dxaOrig="9341" w:dyaOrig="2851" w14:anchorId="5B136D22">
          <v:shape id="_x0000_i1027" type="#_x0000_t75" style="width:486pt;height:149.5pt" o:ole="">
            <v:imagedata r:id="rId306" o:title=""/>
          </v:shape>
          <o:OLEObject Type="Embed" ProgID="ACD.ChemSketch.20" ShapeID="_x0000_i1027" DrawAspect="Content" ObjectID="_1710138155" r:id="rId307"/>
        </w:object>
      </w:r>
    </w:p>
    <w:p w14:paraId="13124587" w14:textId="43ADB019" w:rsidR="00567755" w:rsidRPr="00654FB8" w:rsidRDefault="00A8129E" w:rsidP="00A8129E">
      <w:pPr>
        <w:spacing w:after="160"/>
        <w:jc w:val="center"/>
        <w:rPr>
          <w:szCs w:val="20"/>
        </w:rPr>
      </w:pPr>
      <w:r w:rsidRPr="00654FB8">
        <w:rPr>
          <w:szCs w:val="20"/>
        </w:rPr>
        <w:t xml:space="preserve">Figure 2. </w:t>
      </w:r>
      <w:r w:rsidR="001709BC" w:rsidRPr="00654FB8">
        <w:rPr>
          <w:szCs w:val="20"/>
        </w:rPr>
        <w:t>Équation de la réaction modélisant la transformation chimique de l’étape 2</w:t>
      </w:r>
      <w:r w:rsidRPr="00654FB8">
        <w:rPr>
          <w:szCs w:val="20"/>
        </w:rPr>
        <w:t xml:space="preserve"> </w:t>
      </w:r>
    </w:p>
    <w:tbl>
      <w:tblPr>
        <w:tblStyle w:val="Grilledutableau"/>
        <w:tblW w:w="9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5"/>
        <w:gridCol w:w="3550"/>
      </w:tblGrid>
      <w:tr w:rsidR="00E07CDF" w:rsidRPr="00654FB8" w14:paraId="21A6F063" w14:textId="77777777" w:rsidTr="00E07CDF">
        <w:trPr>
          <w:trHeight w:val="801"/>
        </w:trPr>
        <w:tc>
          <w:tcPr>
            <w:tcW w:w="6115" w:type="dxa"/>
            <w:vAlign w:val="center"/>
          </w:tcPr>
          <w:p w14:paraId="5619512F" w14:textId="3E559FC8" w:rsidR="00E07CDF" w:rsidRPr="00654FB8" w:rsidRDefault="00E07CDF" w:rsidP="00A43951">
            <w:pPr>
              <w:rPr>
                <w:rFonts w:cs="Arial"/>
              </w:rPr>
            </w:pPr>
            <w:r w:rsidRPr="00654FB8">
              <w:rPr>
                <w:rFonts w:cs="Arial"/>
              </w:rPr>
              <w:t xml:space="preserve">La formule développée du réactif </w:t>
            </w:r>
            <w:r w:rsidRPr="00654FB8">
              <w:rPr>
                <w:rFonts w:cs="Arial"/>
                <w:b/>
              </w:rPr>
              <w:t>B</w:t>
            </w:r>
            <w:r w:rsidRPr="00654FB8">
              <w:rPr>
                <w:rFonts w:cs="Arial"/>
              </w:rPr>
              <w:t xml:space="preserve"> est représentée ci-contre :</w:t>
            </w:r>
          </w:p>
        </w:tc>
        <w:tc>
          <w:tcPr>
            <w:tcW w:w="3550" w:type="dxa"/>
            <w:vAlign w:val="center"/>
          </w:tcPr>
          <w:p w14:paraId="244C640C" w14:textId="16E38B02" w:rsidR="00E07CDF" w:rsidRPr="00654FB8" w:rsidRDefault="00E07CDF" w:rsidP="00E07CDF">
            <w:pPr>
              <w:jc w:val="left"/>
              <w:rPr>
                <w:rFonts w:cs="Arial"/>
              </w:rPr>
            </w:pPr>
            <w:r w:rsidRPr="00654FB8">
              <w:object w:dxaOrig="845" w:dyaOrig="835" w14:anchorId="64F40273">
                <v:shape id="_x0000_i1028" type="#_x0000_t75" style="width:40.5pt;height:39pt" o:ole="">
                  <v:imagedata r:id="rId308" o:title=""/>
                </v:shape>
                <o:OLEObject Type="Embed" ProgID="ACD.ChemSketch.20" ShapeID="_x0000_i1028" DrawAspect="Content" ObjectID="_1710138156" r:id="rId309"/>
              </w:object>
            </w:r>
          </w:p>
        </w:tc>
      </w:tr>
    </w:tbl>
    <w:p w14:paraId="3280C1FE" w14:textId="77777777" w:rsidR="00E07CDF" w:rsidRPr="00654FB8" w:rsidRDefault="00E07CDF" w:rsidP="00AB27DD">
      <w:pPr>
        <w:rPr>
          <w:rFonts w:cs="Arial"/>
        </w:rPr>
      </w:pPr>
    </w:p>
    <w:p w14:paraId="456968B0" w14:textId="2C5EC0A4" w:rsidR="00382536" w:rsidRDefault="005F485C" w:rsidP="00B65649">
      <w:pPr>
        <w:pStyle w:val="Titre4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5ED3F982" wp14:editId="0EBC6704">
                <wp:simplePos x="0" y="0"/>
                <wp:positionH relativeFrom="column">
                  <wp:posOffset>4981575</wp:posOffset>
                </wp:positionH>
                <wp:positionV relativeFrom="paragraph">
                  <wp:posOffset>82550</wp:posOffset>
                </wp:positionV>
                <wp:extent cx="570345" cy="87965"/>
                <wp:effectExtent l="38100" t="57150" r="39370" b="4572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570345" cy="8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DCE72" id="Encre 115" o:spid="_x0000_s1026" type="#_x0000_t75" style="position:absolute;margin-left:391.55pt;margin-top:5.8pt;width:46.3pt;height:8.3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">
                <v:imagedata r:id="rId311" o:title=""/>
              </v:shape>
            </w:pict>
          </mc:Fallback>
        </mc:AlternateContent>
      </w:r>
      <w:r w:rsidR="00382536" w:rsidRPr="00654FB8">
        <w:t xml:space="preserve">Justifier que la molécule </w:t>
      </w:r>
      <w:r w:rsidR="00382536" w:rsidRPr="00654FB8">
        <w:rPr>
          <w:b/>
        </w:rPr>
        <w:t>B</w:t>
      </w:r>
      <w:r w:rsidR="00382536" w:rsidRPr="00654FB8">
        <w:t xml:space="preserve"> se nomme méthanal en nomenclature officielle.</w:t>
      </w:r>
    </w:p>
    <w:p w14:paraId="184129BE" w14:textId="67D8AE24" w:rsidR="005F485C" w:rsidRDefault="005F485C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7F094F65" wp14:editId="6052F90B">
                <wp:simplePos x="0" y="0"/>
                <wp:positionH relativeFrom="column">
                  <wp:posOffset>5046980</wp:posOffset>
                </wp:positionH>
                <wp:positionV relativeFrom="paragraph">
                  <wp:posOffset>-79375</wp:posOffset>
                </wp:positionV>
                <wp:extent cx="1407040" cy="265430"/>
                <wp:effectExtent l="38100" t="38100" r="3175" b="5842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407040" cy="26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B3E61" id="Encre 102" o:spid="_x0000_s1026" type="#_x0000_t75" style="position:absolute;margin-left:396.7pt;margin-top:-6.95pt;width:112.25pt;height:22.3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10B8F71E" wp14:editId="71BD9166">
                <wp:simplePos x="0" y="0"/>
                <wp:positionH relativeFrom="column">
                  <wp:posOffset>1367790</wp:posOffset>
                </wp:positionH>
                <wp:positionV relativeFrom="paragraph">
                  <wp:posOffset>6350</wp:posOffset>
                </wp:positionV>
                <wp:extent cx="1630375" cy="277060"/>
                <wp:effectExtent l="38100" t="38100" r="8255" b="4699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630375" cy="27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E0645" id="Encre 41" o:spid="_x0000_s1026" type="#_x0000_t75" style="position:absolute;margin-left:107pt;margin-top:-.2pt;width:129.8pt;height:23.2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">
                <v:imagedata r:id="rId315" o:title=""/>
              </v:shape>
            </w:pict>
          </mc:Fallback>
        </mc:AlternateContent>
      </w:r>
    </w:p>
    <w:p w14:paraId="558C3055" w14:textId="579A0BE0" w:rsidR="005F485C" w:rsidRDefault="005F485C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4BC6850A" wp14:editId="215A54B4">
                <wp:simplePos x="0" y="0"/>
                <wp:positionH relativeFrom="column">
                  <wp:posOffset>4788340</wp:posOffset>
                </wp:positionH>
                <wp:positionV relativeFrom="paragraph">
                  <wp:posOffset>-155760</wp:posOffset>
                </wp:positionV>
                <wp:extent cx="109800" cy="557280"/>
                <wp:effectExtent l="38100" t="38100" r="43180" b="5270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09800" cy="55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29E21" id="Encre 87" o:spid="_x0000_s1026" type="#_x0000_t75" style="position:absolute;margin-left:376.35pt;margin-top:-12.95pt;width:10.1pt;height:45.3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4C62C28E" wp14:editId="0392BA52">
                <wp:simplePos x="0" y="0"/>
                <wp:positionH relativeFrom="column">
                  <wp:posOffset>3996055</wp:posOffset>
                </wp:positionH>
                <wp:positionV relativeFrom="paragraph">
                  <wp:posOffset>-118745</wp:posOffset>
                </wp:positionV>
                <wp:extent cx="715175" cy="255465"/>
                <wp:effectExtent l="38100" t="38100" r="8890" b="4953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715175" cy="25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558BC" id="Encre 56" o:spid="_x0000_s1026" type="#_x0000_t75" style="position:absolute;margin-left:313.95pt;margin-top:-10.05pt;width:57.7pt;height:21.5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2E8E9A81" wp14:editId="0C48A8E0">
                <wp:simplePos x="0" y="0"/>
                <wp:positionH relativeFrom="column">
                  <wp:posOffset>3096895</wp:posOffset>
                </wp:positionH>
                <wp:positionV relativeFrom="paragraph">
                  <wp:posOffset>-123190</wp:posOffset>
                </wp:positionV>
                <wp:extent cx="748560" cy="261740"/>
                <wp:effectExtent l="38100" t="38100" r="13970" b="43180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748560" cy="261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8665D" id="Encre 49" o:spid="_x0000_s1026" type="#_x0000_t75" style="position:absolute;margin-left:243.15pt;margin-top:-10.4pt;width:60.4pt;height:22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4808B56F" wp14:editId="69C22B95">
                <wp:simplePos x="0" y="0"/>
                <wp:positionH relativeFrom="column">
                  <wp:posOffset>500740</wp:posOffset>
                </wp:positionH>
                <wp:positionV relativeFrom="paragraph">
                  <wp:posOffset>-179520</wp:posOffset>
                </wp:positionV>
                <wp:extent cx="243000" cy="442080"/>
                <wp:effectExtent l="57150" t="38100" r="43180" b="5334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243000" cy="44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407DD" id="Encre 24" o:spid="_x0000_s1026" type="#_x0000_t75" style="position:absolute;margin-left:38.75pt;margin-top:-14.85pt;width:20.55pt;height:36.2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694A7D19" wp14:editId="11687E7F">
                <wp:simplePos x="0" y="0"/>
                <wp:positionH relativeFrom="column">
                  <wp:posOffset>220980</wp:posOffset>
                </wp:positionH>
                <wp:positionV relativeFrom="paragraph">
                  <wp:posOffset>-137160</wp:posOffset>
                </wp:positionV>
                <wp:extent cx="690820" cy="593020"/>
                <wp:effectExtent l="57150" t="38100" r="52705" b="5524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690820" cy="59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CB0FD" id="Encre 23" o:spid="_x0000_s1026" type="#_x0000_t75" style="position:absolute;margin-left:16.7pt;margin-top:-11.5pt;width:55.85pt;height:48.1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">
                <v:imagedata r:id="rId325" o:title=""/>
              </v:shape>
            </w:pict>
          </mc:Fallback>
        </mc:AlternateContent>
      </w:r>
    </w:p>
    <w:p w14:paraId="3A6A7051" w14:textId="2045E7DB" w:rsidR="005F485C" w:rsidRDefault="005F485C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0D114C6E" wp14:editId="22044856">
                <wp:simplePos x="0" y="0"/>
                <wp:positionH relativeFrom="column">
                  <wp:posOffset>5157470</wp:posOffset>
                </wp:positionH>
                <wp:positionV relativeFrom="paragraph">
                  <wp:posOffset>-42545</wp:posOffset>
                </wp:positionV>
                <wp:extent cx="694120" cy="172085"/>
                <wp:effectExtent l="57150" t="38100" r="10795" b="5651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9412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0173D" id="Encre 110" o:spid="_x0000_s1026" type="#_x0000_t75" style="position:absolute;margin-left:405.4pt;margin-top:-4.05pt;width:56.05pt;height:14.9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2144" behindDoc="0" locked="0" layoutInCell="1" allowOverlap="1" wp14:anchorId="156C267B" wp14:editId="3CEA4D6E">
                <wp:simplePos x="0" y="0"/>
                <wp:positionH relativeFrom="column">
                  <wp:posOffset>1512570</wp:posOffset>
                </wp:positionH>
                <wp:positionV relativeFrom="paragraph">
                  <wp:posOffset>-53975</wp:posOffset>
                </wp:positionV>
                <wp:extent cx="1982970" cy="333020"/>
                <wp:effectExtent l="57150" t="38100" r="0" b="48260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982970" cy="33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BCC38" id="Encre 75" o:spid="_x0000_s1026" type="#_x0000_t75" style="position:absolute;margin-left:118.4pt;margin-top:-4.95pt;width:157.6pt;height:27.6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">
                <v:imagedata r:id="rId329" o:title=""/>
              </v:shape>
            </w:pict>
          </mc:Fallback>
        </mc:AlternateContent>
      </w:r>
    </w:p>
    <w:p w14:paraId="2BEC5083" w14:textId="3DE193F3" w:rsidR="005F485C" w:rsidRDefault="00E1614E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11F5B5E9" wp14:editId="1EF73954">
                <wp:simplePos x="0" y="0"/>
                <wp:positionH relativeFrom="column">
                  <wp:posOffset>-962300</wp:posOffset>
                </wp:positionH>
                <wp:positionV relativeFrom="paragraph">
                  <wp:posOffset>175610</wp:posOffset>
                </wp:positionV>
                <wp:extent cx="360" cy="360"/>
                <wp:effectExtent l="38100" t="38100" r="57150" b="5715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39DBE" id="Encre 139" o:spid="_x0000_s1026" type="#_x0000_t75" style="position:absolute;margin-left:-76.45pt;margin-top:13.15pt;width:1.45pt;height:1.4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RzNbU1AEAAJoEAAAQAAAAAAAAAAAA&#10;AAAAANADAABkcnMvaW5rL2luazEueG1sUEsBAi0AFAAGAAgAAAAhAGsd4OveAAAACwEAAA8AAAAA&#10;AAAAAAAAAAAA0gUAAGRycy9kb3ducmV2LnhtbFBLAQItABQABgAIAAAAIQB5GLydvwAAACEBAAAZ&#10;AAAAAAAAAAAAAAAAAN0GAABkcnMvX3JlbHMvZTJvRG9jLnhtbC5yZWxzUEsFBgAAAAAGAAYAeAEA&#10;ANMHAAAAAA==&#10;">
                <v:imagedata r:id="rId331" o:title=""/>
              </v:shape>
            </w:pict>
          </mc:Fallback>
        </mc:AlternateContent>
      </w:r>
      <w:r w:rsidR="005F485C"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5D26EA1B" wp14:editId="2CEB80EF">
                <wp:simplePos x="0" y="0"/>
                <wp:positionH relativeFrom="column">
                  <wp:posOffset>3771900</wp:posOffset>
                </wp:positionH>
                <wp:positionV relativeFrom="paragraph">
                  <wp:posOffset>-144780</wp:posOffset>
                </wp:positionV>
                <wp:extent cx="555890" cy="349045"/>
                <wp:effectExtent l="38100" t="57150" r="15875" b="5143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55890" cy="349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03129" id="Encre 86" o:spid="_x0000_s1026" type="#_x0000_t75" style="position:absolute;margin-left:296.3pt;margin-top:-12.1pt;width:45.15pt;height:28.9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">
                <v:imagedata r:id="rId333" o:title=""/>
              </v:shape>
            </w:pict>
          </mc:Fallback>
        </mc:AlternateContent>
      </w:r>
    </w:p>
    <w:p w14:paraId="6B930EF5" w14:textId="7DFE0C79" w:rsidR="005F485C" w:rsidRPr="005F485C" w:rsidRDefault="005F485C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2AA62286" wp14:editId="485D6DCA">
                <wp:simplePos x="0" y="0"/>
                <wp:positionH relativeFrom="column">
                  <wp:posOffset>1668145</wp:posOffset>
                </wp:positionH>
                <wp:positionV relativeFrom="paragraph">
                  <wp:posOffset>-57150</wp:posOffset>
                </wp:positionV>
                <wp:extent cx="2294010" cy="198755"/>
                <wp:effectExtent l="57150" t="57150" r="11430" b="48895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2294010" cy="19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D6A27" id="Encre 136" o:spid="_x0000_s1026" type="#_x0000_t75" style="position:absolute;margin-left:130.65pt;margin-top:-5.2pt;width:182.05pt;height:17.0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">
                <v:imagedata r:id="rId335" o:title=""/>
              </v:shape>
            </w:pict>
          </mc:Fallback>
        </mc:AlternateContent>
      </w:r>
    </w:p>
    <w:p w14:paraId="03697BAB" w14:textId="56E27317" w:rsidR="00AB27DD" w:rsidRDefault="002C3B6C" w:rsidP="00B65649">
      <w:pPr>
        <w:pStyle w:val="Titre4"/>
      </w:pPr>
      <w:r w:rsidRPr="00654FB8">
        <w:t>Donne</w:t>
      </w:r>
      <w:r w:rsidR="00382536" w:rsidRPr="00654FB8">
        <w:t>r</w:t>
      </w:r>
      <w:r w:rsidRPr="00654FB8">
        <w:t xml:space="preserve"> la formule semi-développée</w:t>
      </w:r>
      <w:r w:rsidR="00F45971" w:rsidRPr="00654FB8">
        <w:t>, puis brute</w:t>
      </w:r>
      <w:r w:rsidRPr="00654FB8">
        <w:t xml:space="preserve"> du réactif </w:t>
      </w:r>
      <w:r w:rsidRPr="00654FB8">
        <w:rPr>
          <w:b/>
        </w:rPr>
        <w:t>C</w:t>
      </w:r>
      <w:r w:rsidRPr="00654FB8">
        <w:t>.</w:t>
      </w:r>
    </w:p>
    <w:p w14:paraId="7CDA1AA4" w14:textId="1248659B" w:rsidR="005F485C" w:rsidRDefault="00E1614E" w:rsidP="005F485C">
      <w:r>
        <w:rPr>
          <w:noProof/>
        </w:rPr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3FA3BB93" wp14:editId="6F44809A">
                <wp:simplePos x="0" y="0"/>
                <wp:positionH relativeFrom="column">
                  <wp:posOffset>4923155</wp:posOffset>
                </wp:positionH>
                <wp:positionV relativeFrom="paragraph">
                  <wp:posOffset>486410</wp:posOffset>
                </wp:positionV>
                <wp:extent cx="838450" cy="320190"/>
                <wp:effectExtent l="38100" t="57150" r="57150" b="4191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838450" cy="32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E2417" id="Encre 201" o:spid="_x0000_s1026" type="#_x0000_t75" style="position:absolute;margin-left:386.95pt;margin-top:37.6pt;width:67.4pt;height:26.6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5808" behindDoc="0" locked="0" layoutInCell="1" allowOverlap="1" wp14:anchorId="6793EE45" wp14:editId="13DF8EDC">
                <wp:simplePos x="0" y="0"/>
                <wp:positionH relativeFrom="column">
                  <wp:posOffset>5330190</wp:posOffset>
                </wp:positionH>
                <wp:positionV relativeFrom="paragraph">
                  <wp:posOffset>727075</wp:posOffset>
                </wp:positionV>
                <wp:extent cx="125495" cy="92710"/>
                <wp:effectExtent l="57150" t="38100" r="46355" b="4064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25495" cy="9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3469D" id="Encre 199" o:spid="_x0000_s1026" type="#_x0000_t75" style="position:absolute;margin-left:419pt;margin-top:56.55pt;width:11.3pt;height:8.7pt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2736" behindDoc="0" locked="0" layoutInCell="1" allowOverlap="1" wp14:anchorId="78AE5ADF" wp14:editId="55FF7CB4">
                <wp:simplePos x="0" y="0"/>
                <wp:positionH relativeFrom="column">
                  <wp:posOffset>5092700</wp:posOffset>
                </wp:positionH>
                <wp:positionV relativeFrom="paragraph">
                  <wp:posOffset>697865</wp:posOffset>
                </wp:positionV>
                <wp:extent cx="90905" cy="139700"/>
                <wp:effectExtent l="38100" t="38100" r="42545" b="5080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90905" cy="13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1232E" id="Encre 196" o:spid="_x0000_s1026" type="#_x0000_t75" style="position:absolute;margin-left:400.3pt;margin-top:54.25pt;width:8.55pt;height:12.4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5568" behindDoc="0" locked="0" layoutInCell="1" allowOverlap="1" wp14:anchorId="769CB600" wp14:editId="3F14E51B">
                <wp:simplePos x="0" y="0"/>
                <wp:positionH relativeFrom="column">
                  <wp:posOffset>2090420</wp:posOffset>
                </wp:positionH>
                <wp:positionV relativeFrom="paragraph">
                  <wp:posOffset>-33020</wp:posOffset>
                </wp:positionV>
                <wp:extent cx="1614805" cy="1450340"/>
                <wp:effectExtent l="57150" t="57150" r="42545" b="5461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614805" cy="145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F763C" id="Encre 189" o:spid="_x0000_s1026" type="#_x0000_t75" style="position:absolute;margin-left:163.9pt;margin-top:-3.3pt;width:128.55pt;height:115.6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30603A38" wp14:editId="2D030A61">
                <wp:simplePos x="0" y="0"/>
                <wp:positionH relativeFrom="column">
                  <wp:posOffset>563380</wp:posOffset>
                </wp:positionH>
                <wp:positionV relativeFrom="paragraph">
                  <wp:posOffset>447545</wp:posOffset>
                </wp:positionV>
                <wp:extent cx="7200" cy="1440"/>
                <wp:effectExtent l="57150" t="38100" r="50165" b="5588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72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4323C" id="Encre 149" o:spid="_x0000_s1026" type="#_x0000_t75" style="position:absolute;margin-left:43.65pt;margin-top:34.55pt;width:1.95pt;height:1.5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38B6BDCB" wp14:editId="247BA660">
                <wp:simplePos x="0" y="0"/>
                <wp:positionH relativeFrom="column">
                  <wp:posOffset>2318740</wp:posOffset>
                </wp:positionH>
                <wp:positionV relativeFrom="paragraph">
                  <wp:posOffset>436025</wp:posOffset>
                </wp:positionV>
                <wp:extent cx="100800" cy="151200"/>
                <wp:effectExtent l="38100" t="38100" r="52070" b="5842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0080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A39DC" id="Encre 140" o:spid="_x0000_s1026" type="#_x0000_t75" style="position:absolute;margin-left:181.9pt;margin-top:33.65pt;width:9.4pt;height:13.3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">
                <v:imagedata r:id="rId347" o:title=""/>
              </v:shape>
            </w:pict>
          </mc:Fallback>
        </mc:AlternateContent>
      </w:r>
      <w:r w:rsidR="005F485C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6E0728AC" wp14:editId="02F3425C">
                <wp:simplePos x="0" y="0"/>
                <wp:positionH relativeFrom="column">
                  <wp:posOffset>929500</wp:posOffset>
                </wp:positionH>
                <wp:positionV relativeFrom="paragraph">
                  <wp:posOffset>777905</wp:posOffset>
                </wp:positionV>
                <wp:extent cx="107640" cy="156240"/>
                <wp:effectExtent l="38100" t="57150" r="45085" b="5334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0764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46F54" id="Encre 138" o:spid="_x0000_s1026" type="#_x0000_t75" style="position:absolute;margin-left:72.5pt;margin-top:60.55pt;width:9.9pt;height:13.7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">
                <v:imagedata r:id="rId349" o:title=""/>
              </v:shape>
            </w:pict>
          </mc:Fallback>
        </mc:AlternateContent>
      </w:r>
      <w:r w:rsidR="005F485C">
        <w:rPr>
          <w:noProof/>
        </w:rPr>
        <w:drawing>
          <wp:inline distT="0" distB="0" distL="0" distR="0" wp14:anchorId="3A7A9E15" wp14:editId="0D0F5297">
            <wp:extent cx="1095375" cy="1114425"/>
            <wp:effectExtent l="0" t="0" r="9525" b="9525"/>
            <wp:docPr id="137" name="Imag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9615E" w14:textId="1AA94CAF" w:rsidR="005F485C" w:rsidRDefault="005F485C" w:rsidP="005F485C"/>
    <w:p w14:paraId="6BEFA106" w14:textId="41FF7AD7" w:rsidR="005F485C" w:rsidRDefault="005F485C" w:rsidP="005F485C"/>
    <w:p w14:paraId="46CD1E3E" w14:textId="460E117B" w:rsidR="005F485C" w:rsidRDefault="005F485C" w:rsidP="005F485C"/>
    <w:p w14:paraId="24C1772C" w14:textId="2D05A482" w:rsidR="005F485C" w:rsidRDefault="005F485C" w:rsidP="005F485C"/>
    <w:p w14:paraId="4C84DAAE" w14:textId="1FC61BAE" w:rsidR="005F485C" w:rsidRDefault="005F485C" w:rsidP="005F485C"/>
    <w:p w14:paraId="0E20AD38" w14:textId="16A1EA01" w:rsidR="005F485C" w:rsidRDefault="005F485C" w:rsidP="005F485C"/>
    <w:p w14:paraId="5C9AE5BA" w14:textId="77777777" w:rsidR="005F485C" w:rsidRPr="005F485C" w:rsidRDefault="005F485C" w:rsidP="005F485C"/>
    <w:p w14:paraId="00B9F111" w14:textId="0D94896C" w:rsidR="00AB27DD" w:rsidRDefault="0046212D" w:rsidP="00570420">
      <w:pPr>
        <w:pStyle w:val="Titre4"/>
        <w:ind w:left="1134" w:hanging="566"/>
      </w:pPr>
      <w:r w:rsidRPr="00654FB8">
        <w:lastRenderedPageBreak/>
        <w:t xml:space="preserve">Déterminer le produit </w:t>
      </w:r>
      <w:r w:rsidRPr="00654FB8">
        <w:rPr>
          <w:b/>
        </w:rPr>
        <w:t>F</w:t>
      </w:r>
      <w:r w:rsidRPr="00654FB8">
        <w:t xml:space="preserve"> formé à l’issue de l’étape 2</w:t>
      </w:r>
      <w:r w:rsidR="00521110" w:rsidRPr="00654FB8">
        <w:t xml:space="preserve"> en s’</w:t>
      </w:r>
      <w:r w:rsidR="00433644" w:rsidRPr="00654FB8">
        <w:t>appuyant sur les formules brutes des espèces chimiques mises en jeu</w:t>
      </w:r>
      <w:r w:rsidR="00B40FCB" w:rsidRPr="00654FB8">
        <w:t>.</w:t>
      </w:r>
    </w:p>
    <w:p w14:paraId="1668AEE8" w14:textId="490AB660" w:rsidR="00806DC2" w:rsidRDefault="00806DC2" w:rsidP="00806DC2"/>
    <w:p w14:paraId="3B034E47" w14:textId="24C21E52" w:rsidR="00806DC2" w:rsidRDefault="00806DC2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2E7D470C" wp14:editId="44B6FA32">
                <wp:simplePos x="0" y="0"/>
                <wp:positionH relativeFrom="column">
                  <wp:posOffset>5294630</wp:posOffset>
                </wp:positionH>
                <wp:positionV relativeFrom="paragraph">
                  <wp:posOffset>48260</wp:posOffset>
                </wp:positionV>
                <wp:extent cx="144145" cy="178435"/>
                <wp:effectExtent l="38100" t="38100" r="46355" b="5016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44145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A4467" id="Encre 229" o:spid="_x0000_s1026" type="#_x0000_t75" style="position:absolute;margin-left:416.2pt;margin-top:3.1pt;width:12.75pt;height:15.4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6528" behindDoc="0" locked="0" layoutInCell="1" allowOverlap="1" wp14:anchorId="26B4A3FD" wp14:editId="3AA927D5">
                <wp:simplePos x="0" y="0"/>
                <wp:positionH relativeFrom="column">
                  <wp:posOffset>4799965</wp:posOffset>
                </wp:positionH>
                <wp:positionV relativeFrom="paragraph">
                  <wp:posOffset>86995</wp:posOffset>
                </wp:positionV>
                <wp:extent cx="162560" cy="122040"/>
                <wp:effectExtent l="57150" t="38100" r="8890" b="4953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6256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D3830" id="Encre 230" o:spid="_x0000_s1026" type="#_x0000_t75" style="position:absolute;margin-left:377.25pt;margin-top:6.15pt;width:14.2pt;height:11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7FEED715" wp14:editId="0669DDCA">
                <wp:simplePos x="0" y="0"/>
                <wp:positionH relativeFrom="column">
                  <wp:posOffset>4201795</wp:posOffset>
                </wp:positionH>
                <wp:positionV relativeFrom="paragraph">
                  <wp:posOffset>46355</wp:posOffset>
                </wp:positionV>
                <wp:extent cx="128270" cy="187960"/>
                <wp:effectExtent l="57150" t="38100" r="43180" b="4064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28270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69A61" id="Encre 232" o:spid="_x0000_s1026" type="#_x0000_t75" style="position:absolute;margin-left:330.15pt;margin-top:2.95pt;width:11.5pt;height:16.2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73CDF101" wp14:editId="1AA88E1C">
                <wp:simplePos x="0" y="0"/>
                <wp:positionH relativeFrom="column">
                  <wp:posOffset>3517180</wp:posOffset>
                </wp:positionH>
                <wp:positionV relativeFrom="paragraph">
                  <wp:posOffset>56220</wp:posOffset>
                </wp:positionV>
                <wp:extent cx="311400" cy="48240"/>
                <wp:effectExtent l="57150" t="57150" r="50800" b="4762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11400" cy="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30EC0" id="Encre 217" o:spid="_x0000_s1026" type="#_x0000_t75" style="position:absolute;margin-left:276.25pt;margin-top:3.75pt;width:25.9pt;height:5.2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">
                <v:imagedata r:id="rId358" o:title=""/>
              </v:shape>
            </w:pict>
          </mc:Fallback>
        </mc:AlternateContent>
      </w:r>
    </w:p>
    <w:p w14:paraId="655037B5" w14:textId="2C1E1FFB" w:rsidR="00806DC2" w:rsidRDefault="00806DC2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58AE4CDC" wp14:editId="6ACDEDE8">
                <wp:simplePos x="0" y="0"/>
                <wp:positionH relativeFrom="column">
                  <wp:posOffset>2682875</wp:posOffset>
                </wp:positionH>
                <wp:positionV relativeFrom="paragraph">
                  <wp:posOffset>-41910</wp:posOffset>
                </wp:positionV>
                <wp:extent cx="127635" cy="142920"/>
                <wp:effectExtent l="57150" t="38100" r="24765" b="4762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27635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6FDB2" id="Encre 219" o:spid="_x0000_s1026" type="#_x0000_t75" style="position:absolute;margin-left:210.55pt;margin-top:-4pt;width:11.45pt;height:12.65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6288" behindDoc="0" locked="0" layoutInCell="1" allowOverlap="1" wp14:anchorId="7361A96D" wp14:editId="792CD829">
                <wp:simplePos x="0" y="0"/>
                <wp:positionH relativeFrom="column">
                  <wp:posOffset>1762760</wp:posOffset>
                </wp:positionH>
                <wp:positionV relativeFrom="paragraph">
                  <wp:posOffset>-29845</wp:posOffset>
                </wp:positionV>
                <wp:extent cx="114935" cy="130320"/>
                <wp:effectExtent l="38100" t="38100" r="37465" b="4127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14935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74004" id="Encre 220" o:spid="_x0000_s1026" type="#_x0000_t75" style="position:absolute;margin-left:138.1pt;margin-top:-3.05pt;width:10.45pt;height:11.65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7312" behindDoc="0" locked="0" layoutInCell="1" allowOverlap="1" wp14:anchorId="367D48DA" wp14:editId="486D98E7">
                <wp:simplePos x="0" y="0"/>
                <wp:positionH relativeFrom="column">
                  <wp:posOffset>704850</wp:posOffset>
                </wp:positionH>
                <wp:positionV relativeFrom="paragraph">
                  <wp:posOffset>-8890</wp:posOffset>
                </wp:positionV>
                <wp:extent cx="133985" cy="113400"/>
                <wp:effectExtent l="38100" t="38100" r="37465" b="5842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33985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9354E" id="Encre 221" o:spid="_x0000_s1026" type="#_x0000_t75" style="position:absolute;margin-left:54.8pt;margin-top:-1.4pt;width:11.95pt;height:10.35pt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7A46E462" wp14:editId="2F8FA113">
                <wp:simplePos x="0" y="0"/>
                <wp:positionH relativeFrom="column">
                  <wp:posOffset>173355</wp:posOffset>
                </wp:positionH>
                <wp:positionV relativeFrom="paragraph">
                  <wp:posOffset>-64770</wp:posOffset>
                </wp:positionV>
                <wp:extent cx="126365" cy="191770"/>
                <wp:effectExtent l="57150" t="57150" r="45085" b="5588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2636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EC478" id="Encre 222" o:spid="_x0000_s1026" type="#_x0000_t75" style="position:absolute;margin-left:12.95pt;margin-top:-5.8pt;width:11.35pt;height:16.5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07F42364" wp14:editId="6EFA4ABF">
                <wp:simplePos x="0" y="0"/>
                <wp:positionH relativeFrom="column">
                  <wp:posOffset>3571900</wp:posOffset>
                </wp:positionH>
                <wp:positionV relativeFrom="paragraph">
                  <wp:posOffset>25165</wp:posOffset>
                </wp:positionV>
                <wp:extent cx="250920" cy="74160"/>
                <wp:effectExtent l="57150" t="38100" r="53975" b="4064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25092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A943D" id="Encre 218" o:spid="_x0000_s1026" type="#_x0000_t75" style="position:absolute;margin-left:280.55pt;margin-top:1.3pt;width:21.15pt;height:7.3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2192" behindDoc="0" locked="0" layoutInCell="1" allowOverlap="1" wp14:anchorId="0456EB01" wp14:editId="3B48453D">
                <wp:simplePos x="0" y="0"/>
                <wp:positionH relativeFrom="column">
                  <wp:posOffset>3025420</wp:posOffset>
                </wp:positionH>
                <wp:positionV relativeFrom="paragraph">
                  <wp:posOffset>-89315</wp:posOffset>
                </wp:positionV>
                <wp:extent cx="145080" cy="197640"/>
                <wp:effectExtent l="38100" t="57150" r="26670" b="5016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4508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B53A4" id="Encre 216" o:spid="_x0000_s1026" type="#_x0000_t75" style="position:absolute;margin-left:237.5pt;margin-top:-7.75pt;width:12.8pt;height:16.95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56326699" wp14:editId="7EC10384">
                <wp:simplePos x="0" y="0"/>
                <wp:positionH relativeFrom="column">
                  <wp:posOffset>2259340</wp:posOffset>
                </wp:positionH>
                <wp:positionV relativeFrom="paragraph">
                  <wp:posOffset>-70595</wp:posOffset>
                </wp:positionV>
                <wp:extent cx="141120" cy="172080"/>
                <wp:effectExtent l="38100" t="38100" r="30480" b="57150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4112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61182" id="Encre 213" o:spid="_x0000_s1026" type="#_x0000_t75" style="position:absolute;margin-left:177.2pt;margin-top:-6.25pt;width:12.5pt;height:15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51D2F593" wp14:editId="77DA6F16">
                <wp:simplePos x="0" y="0"/>
                <wp:positionH relativeFrom="column">
                  <wp:posOffset>1297420</wp:posOffset>
                </wp:positionH>
                <wp:positionV relativeFrom="paragraph">
                  <wp:posOffset>-90035</wp:posOffset>
                </wp:positionV>
                <wp:extent cx="113040" cy="199080"/>
                <wp:effectExtent l="38100" t="57150" r="20320" b="4889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1304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76F50" id="Encre 210" o:spid="_x0000_s1026" type="#_x0000_t75" style="position:absolute;margin-left:101.45pt;margin-top:-7.8pt;width:10.3pt;height:17.1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">
                <v:imagedata r:id="rId374" o:title=""/>
              </v:shape>
            </w:pict>
          </mc:Fallback>
        </mc:AlternateContent>
      </w:r>
    </w:p>
    <w:p w14:paraId="35A557D9" w14:textId="2327F1F5" w:rsidR="00806DC2" w:rsidRDefault="00806DC2" w:rsidP="00806DC2"/>
    <w:p w14:paraId="4E79FA7A" w14:textId="6EB14E5E" w:rsidR="00806DC2" w:rsidRDefault="00806DC2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275136" behindDoc="0" locked="0" layoutInCell="1" allowOverlap="1" wp14:anchorId="0C9DD1CA" wp14:editId="0C09CFBE">
                <wp:simplePos x="0" y="0"/>
                <wp:positionH relativeFrom="column">
                  <wp:posOffset>732155</wp:posOffset>
                </wp:positionH>
                <wp:positionV relativeFrom="paragraph">
                  <wp:posOffset>3810</wp:posOffset>
                </wp:positionV>
                <wp:extent cx="139320" cy="151130"/>
                <wp:effectExtent l="38100" t="38100" r="13335" b="39370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3932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B0FAD" id="Encre 302" o:spid="_x0000_s1026" type="#_x0000_t75" style="position:absolute;margin-left:56.95pt;margin-top:-.4pt;width:12.35pt;height:13.3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6160" behindDoc="0" locked="0" layoutInCell="1" allowOverlap="1" wp14:anchorId="48EDABB6" wp14:editId="6F737407">
                <wp:simplePos x="0" y="0"/>
                <wp:positionH relativeFrom="column">
                  <wp:posOffset>1747520</wp:posOffset>
                </wp:positionH>
                <wp:positionV relativeFrom="paragraph">
                  <wp:posOffset>6350</wp:posOffset>
                </wp:positionV>
                <wp:extent cx="143640" cy="142875"/>
                <wp:effectExtent l="38100" t="38100" r="8890" b="4762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43640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28D9C" id="Encre 303" o:spid="_x0000_s1026" type="#_x0000_t75" style="position:absolute;margin-left:136.9pt;margin-top:-.2pt;width:12.7pt;height:12.65pt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0016" behindDoc="0" locked="0" layoutInCell="1" allowOverlap="1" wp14:anchorId="0756F36C" wp14:editId="542D2AFB">
                <wp:simplePos x="0" y="0"/>
                <wp:positionH relativeFrom="column">
                  <wp:posOffset>2787650</wp:posOffset>
                </wp:positionH>
                <wp:positionV relativeFrom="paragraph">
                  <wp:posOffset>21590</wp:posOffset>
                </wp:positionV>
                <wp:extent cx="123480" cy="121920"/>
                <wp:effectExtent l="57150" t="57150" r="10160" b="4953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23480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5B52B" id="Encre 296" o:spid="_x0000_s1026" type="#_x0000_t75" style="position:absolute;margin-left:218.8pt;margin-top:1pt;width:11.1pt;height:11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39A29456" wp14:editId="3445A547">
                <wp:simplePos x="0" y="0"/>
                <wp:positionH relativeFrom="column">
                  <wp:posOffset>5920740</wp:posOffset>
                </wp:positionH>
                <wp:positionV relativeFrom="paragraph">
                  <wp:posOffset>-73025</wp:posOffset>
                </wp:positionV>
                <wp:extent cx="384810" cy="252095"/>
                <wp:effectExtent l="57150" t="38100" r="15240" b="5270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38481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2474F" id="Encre 293" o:spid="_x0000_s1026" type="#_x0000_t75" style="position:absolute;margin-left:465.5pt;margin-top:-6.45pt;width:31.7pt;height:21.25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3A8C63D9" wp14:editId="2FC22B81">
                <wp:simplePos x="0" y="0"/>
                <wp:positionH relativeFrom="column">
                  <wp:posOffset>4465320</wp:posOffset>
                </wp:positionH>
                <wp:positionV relativeFrom="paragraph">
                  <wp:posOffset>-47625</wp:posOffset>
                </wp:positionV>
                <wp:extent cx="1269705" cy="336550"/>
                <wp:effectExtent l="57150" t="38100" r="45085" b="4445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269705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20315" id="Encre 287" o:spid="_x0000_s1026" type="#_x0000_t75" style="position:absolute;margin-left:350.9pt;margin-top:-4.45pt;width:101.4pt;height:27.9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3392" behindDoc="0" locked="0" layoutInCell="1" allowOverlap="1" wp14:anchorId="3B19B1D2" wp14:editId="53BF1305">
                <wp:simplePos x="0" y="0"/>
                <wp:positionH relativeFrom="column">
                  <wp:posOffset>4092575</wp:posOffset>
                </wp:positionH>
                <wp:positionV relativeFrom="paragraph">
                  <wp:posOffset>-16510</wp:posOffset>
                </wp:positionV>
                <wp:extent cx="187165" cy="198640"/>
                <wp:effectExtent l="38100" t="57150" r="3810" b="4953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87165" cy="1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C9112" id="Encre 268" o:spid="_x0000_s1026" type="#_x0000_t75" style="position:absolute;margin-left:321.55pt;margin-top:-2pt;width:16.15pt;height:17.1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1344" behindDoc="0" locked="0" layoutInCell="1" allowOverlap="1" wp14:anchorId="1EC43E7C" wp14:editId="74B4F158">
                <wp:simplePos x="0" y="0"/>
                <wp:positionH relativeFrom="column">
                  <wp:posOffset>3011805</wp:posOffset>
                </wp:positionH>
                <wp:positionV relativeFrom="paragraph">
                  <wp:posOffset>-38100</wp:posOffset>
                </wp:positionV>
                <wp:extent cx="811350" cy="280035"/>
                <wp:effectExtent l="57150" t="57150" r="46355" b="4381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81135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E32E2" id="Encre 266" o:spid="_x0000_s1026" type="#_x0000_t75" style="position:absolute;margin-left:236.45pt;margin-top:-3.7pt;width:65.3pt;height:23.45pt;z-index:2532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9056" behindDoc="0" locked="0" layoutInCell="1" allowOverlap="1" wp14:anchorId="57A5FDE7" wp14:editId="5B1E78BE">
                <wp:simplePos x="0" y="0"/>
                <wp:positionH relativeFrom="column">
                  <wp:posOffset>2122805</wp:posOffset>
                </wp:positionH>
                <wp:positionV relativeFrom="paragraph">
                  <wp:posOffset>-38735</wp:posOffset>
                </wp:positionV>
                <wp:extent cx="628215" cy="285525"/>
                <wp:effectExtent l="57150" t="38100" r="57785" b="5778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628215" cy="28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532DB" id="Encre 253" o:spid="_x0000_s1026" type="#_x0000_t75" style="position:absolute;margin-left:166.45pt;margin-top:-3.75pt;width:50.85pt;height:23.9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0B15F76D" wp14:editId="7EF511B1">
                <wp:simplePos x="0" y="0"/>
                <wp:positionH relativeFrom="column">
                  <wp:posOffset>1088390</wp:posOffset>
                </wp:positionH>
                <wp:positionV relativeFrom="paragraph">
                  <wp:posOffset>-24130</wp:posOffset>
                </wp:positionV>
                <wp:extent cx="480720" cy="237710"/>
                <wp:effectExtent l="57150" t="57150" r="14605" b="4826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480720" cy="23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C98DB" id="Encre 243" o:spid="_x0000_s1026" type="#_x0000_t75" style="position:absolute;margin-left:85pt;margin-top:-2.6pt;width:39.25pt;height:20.1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">
                <v:imagedata r:id="rId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3696" behindDoc="0" locked="0" layoutInCell="1" allowOverlap="1" wp14:anchorId="08ACC77A" wp14:editId="71185011">
                <wp:simplePos x="0" y="0"/>
                <wp:positionH relativeFrom="column">
                  <wp:posOffset>-283210</wp:posOffset>
                </wp:positionH>
                <wp:positionV relativeFrom="paragraph">
                  <wp:posOffset>-40640</wp:posOffset>
                </wp:positionV>
                <wp:extent cx="636210" cy="274845"/>
                <wp:effectExtent l="38100" t="57150" r="50165" b="4953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636210" cy="274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B5B4F" id="Encre 238" o:spid="_x0000_s1026" type="#_x0000_t75" style="position:absolute;margin-left:-23pt;margin-top:-3.9pt;width:51.55pt;height:23.1pt;z-index:2532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">
                <v:imagedata r:id="rId394" o:title=""/>
              </v:shape>
            </w:pict>
          </mc:Fallback>
        </mc:AlternateContent>
      </w:r>
    </w:p>
    <w:p w14:paraId="46133713" w14:textId="61870CCE" w:rsidR="00806DC2" w:rsidRDefault="00806DC2" w:rsidP="00806DC2"/>
    <w:p w14:paraId="027B7DE1" w14:textId="602CDF1D" w:rsidR="00806DC2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15424" behindDoc="0" locked="0" layoutInCell="1" allowOverlap="1" wp14:anchorId="34783DD8" wp14:editId="1CF092C6">
                <wp:simplePos x="0" y="0"/>
                <wp:positionH relativeFrom="column">
                  <wp:posOffset>5425900</wp:posOffset>
                </wp:positionH>
                <wp:positionV relativeFrom="paragraph">
                  <wp:posOffset>1205</wp:posOffset>
                </wp:positionV>
                <wp:extent cx="644040" cy="137160"/>
                <wp:effectExtent l="57150" t="57150" r="60960" b="11049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64404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66255" id="Encre 461" o:spid="_x0000_s1026" type="#_x0000_t75" style="position:absolute;margin-left:425.85pt;margin-top:-2.7pt;width:53.5pt;height:16.4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3453846C" wp14:editId="1CF9329D">
                <wp:simplePos x="0" y="0"/>
                <wp:positionH relativeFrom="column">
                  <wp:posOffset>2572180</wp:posOffset>
                </wp:positionH>
                <wp:positionV relativeFrom="paragraph">
                  <wp:posOffset>70325</wp:posOffset>
                </wp:positionV>
                <wp:extent cx="220680" cy="153000"/>
                <wp:effectExtent l="57150" t="76200" r="65405" b="9525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2068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82C2" id="Encre 460" o:spid="_x0000_s1026" type="#_x0000_t75" style="position:absolute;margin-left:201.15pt;margin-top:2.75pt;width:20.25pt;height:17.7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37805ECE" wp14:editId="4AD90A03">
                <wp:simplePos x="0" y="0"/>
                <wp:positionH relativeFrom="column">
                  <wp:posOffset>-771500</wp:posOffset>
                </wp:positionH>
                <wp:positionV relativeFrom="paragraph">
                  <wp:posOffset>139445</wp:posOffset>
                </wp:positionV>
                <wp:extent cx="12240" cy="5040"/>
                <wp:effectExtent l="38100" t="57150" r="64135" b="9080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122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0ED3C" id="Encre 459" o:spid="_x0000_s1026" type="#_x0000_t75" style="position:absolute;margin-left:-62.15pt;margin-top:8.15pt;width:3.75pt;height:6.1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7776" behindDoc="0" locked="0" layoutInCell="1" allowOverlap="1" wp14:anchorId="7CDA8D59" wp14:editId="40251C51">
                <wp:simplePos x="0" y="0"/>
                <wp:positionH relativeFrom="column">
                  <wp:posOffset>5252720</wp:posOffset>
                </wp:positionH>
                <wp:positionV relativeFrom="paragraph">
                  <wp:posOffset>26035</wp:posOffset>
                </wp:positionV>
                <wp:extent cx="833900" cy="141785"/>
                <wp:effectExtent l="38100" t="38100" r="0" b="4889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833900" cy="14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0C4A8" id="Encre 432" o:spid="_x0000_s1026" type="#_x0000_t75" style="position:absolute;margin-left:412.9pt;margin-top:1.35pt;width:67.05pt;height:12.55pt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6512" behindDoc="0" locked="0" layoutInCell="1" allowOverlap="1" wp14:anchorId="0436B8DB" wp14:editId="666DF99C">
                <wp:simplePos x="0" y="0"/>
                <wp:positionH relativeFrom="column">
                  <wp:posOffset>4333875</wp:posOffset>
                </wp:positionH>
                <wp:positionV relativeFrom="paragraph">
                  <wp:posOffset>31750</wp:posOffset>
                </wp:positionV>
                <wp:extent cx="740970" cy="173990"/>
                <wp:effectExtent l="38100" t="38100" r="2540" b="5461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740970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A1630" id="Encre 418" o:spid="_x0000_s1026" type="#_x0000_t75" style="position:absolute;margin-left:340.55pt;margin-top:1.8pt;width:59.8pt;height:15.1pt;z-index:2533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">
                <v:imagedata r:id="rId404" o:title=""/>
              </v:shape>
            </w:pict>
          </mc:Fallback>
        </mc:AlternateContent>
      </w:r>
    </w:p>
    <w:p w14:paraId="40F52970" w14:textId="075CCC86" w:rsidR="00806DC2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10304" behindDoc="0" locked="0" layoutInCell="1" allowOverlap="1" wp14:anchorId="0E1EF47E" wp14:editId="135011CC">
                <wp:simplePos x="0" y="0"/>
                <wp:positionH relativeFrom="column">
                  <wp:posOffset>-911900</wp:posOffset>
                </wp:positionH>
                <wp:positionV relativeFrom="paragraph">
                  <wp:posOffset>249870</wp:posOffset>
                </wp:positionV>
                <wp:extent cx="4320" cy="7200"/>
                <wp:effectExtent l="57150" t="57150" r="72390" b="8826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43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2E904" id="Encre 454" o:spid="_x0000_s1026" type="#_x0000_t75" style="position:absolute;margin-left:-73.2pt;margin-top:16.85pt;width:3.2pt;height:6.2pt;z-index:2534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0EBAD549" wp14:editId="187BD0A9">
                <wp:simplePos x="0" y="0"/>
                <wp:positionH relativeFrom="column">
                  <wp:posOffset>1184275</wp:posOffset>
                </wp:positionH>
                <wp:positionV relativeFrom="paragraph">
                  <wp:posOffset>-76835</wp:posOffset>
                </wp:positionV>
                <wp:extent cx="1567180" cy="430610"/>
                <wp:effectExtent l="57150" t="57150" r="0" b="4572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1567180" cy="430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B3A83" id="Encre 410" o:spid="_x0000_s1026" type="#_x0000_t75" style="position:absolute;margin-left:92.55pt;margin-top:-6.75pt;width:124.8pt;height:35.3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36AD03F1" wp14:editId="4B813A90">
                <wp:simplePos x="0" y="0"/>
                <wp:positionH relativeFrom="column">
                  <wp:posOffset>665480</wp:posOffset>
                </wp:positionH>
                <wp:positionV relativeFrom="paragraph">
                  <wp:posOffset>15240</wp:posOffset>
                </wp:positionV>
                <wp:extent cx="284885" cy="162560"/>
                <wp:effectExtent l="57150" t="57150" r="0" b="4699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8488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870D5" id="Encre 333" o:spid="_x0000_s1026" type="#_x0000_t75" style="position:absolute;margin-left:51.7pt;margin-top:.5pt;width:23.85pt;height:14.2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1760" behindDoc="0" locked="0" layoutInCell="1" allowOverlap="1" wp14:anchorId="1AA873C7" wp14:editId="37B08745">
                <wp:simplePos x="0" y="0"/>
                <wp:positionH relativeFrom="column">
                  <wp:posOffset>-387350</wp:posOffset>
                </wp:positionH>
                <wp:positionV relativeFrom="paragraph">
                  <wp:posOffset>-46355</wp:posOffset>
                </wp:positionV>
                <wp:extent cx="905540" cy="253110"/>
                <wp:effectExtent l="38100" t="38100" r="27940" b="5207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905540" cy="25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F7F0F" id="Encre 334" o:spid="_x0000_s1026" type="#_x0000_t75" style="position:absolute;margin-left:-31.2pt;margin-top:-4.35pt;width:72.7pt;height:21.35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">
                <v:imagedata r:id="rId412" o:title=""/>
              </v:shape>
            </w:pict>
          </mc:Fallback>
        </mc:AlternateContent>
      </w:r>
    </w:p>
    <w:p w14:paraId="724890FD" w14:textId="7E4B83D7" w:rsidR="00806DC2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12352" behindDoc="0" locked="0" layoutInCell="1" allowOverlap="1" wp14:anchorId="320DB921" wp14:editId="5EB6A22C">
                <wp:simplePos x="0" y="0"/>
                <wp:positionH relativeFrom="column">
                  <wp:posOffset>5417620</wp:posOffset>
                </wp:positionH>
                <wp:positionV relativeFrom="paragraph">
                  <wp:posOffset>-9065</wp:posOffset>
                </wp:positionV>
                <wp:extent cx="659160" cy="111960"/>
                <wp:effectExtent l="57150" t="95250" r="64770" b="9779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65916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4359D" id="Encre 458" o:spid="_x0000_s1026" type="#_x0000_t75" style="position:absolute;margin-left:425.2pt;margin-top:-3.55pt;width:54.7pt;height:14.45pt;z-index:2534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1328" behindDoc="0" locked="0" layoutInCell="1" allowOverlap="1" wp14:anchorId="6080E7D1" wp14:editId="7EB4F2B2">
                <wp:simplePos x="0" y="0"/>
                <wp:positionH relativeFrom="column">
                  <wp:posOffset>2517820</wp:posOffset>
                </wp:positionH>
                <wp:positionV relativeFrom="paragraph">
                  <wp:posOffset>17215</wp:posOffset>
                </wp:positionV>
                <wp:extent cx="195480" cy="170640"/>
                <wp:effectExtent l="57150" t="76200" r="71755" b="9652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9548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292AE" id="Encre 455" o:spid="_x0000_s1026" type="#_x0000_t75" style="position:absolute;margin-left:196.85pt;margin-top:-1.5pt;width:18.25pt;height:19.15pt;z-index:2534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3920" behindDoc="0" locked="0" layoutInCell="1" allowOverlap="1" wp14:anchorId="654C9DB9" wp14:editId="293C54C4">
                <wp:simplePos x="0" y="0"/>
                <wp:positionH relativeFrom="column">
                  <wp:posOffset>5403850</wp:posOffset>
                </wp:positionH>
                <wp:positionV relativeFrom="paragraph">
                  <wp:posOffset>-10160</wp:posOffset>
                </wp:positionV>
                <wp:extent cx="694000" cy="169920"/>
                <wp:effectExtent l="38100" t="38100" r="11430" b="4000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69400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3EE40" id="Encre 438" o:spid="_x0000_s1026" type="#_x0000_t75" style="position:absolute;margin-left:424.8pt;margin-top:-1.5pt;width:56.1pt;height:14.8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1CF47116" wp14:editId="5A0F4481">
                <wp:simplePos x="0" y="0"/>
                <wp:positionH relativeFrom="column">
                  <wp:posOffset>4976260</wp:posOffset>
                </wp:positionH>
                <wp:positionV relativeFrom="paragraph">
                  <wp:posOffset>-23285</wp:posOffset>
                </wp:positionV>
                <wp:extent cx="112680" cy="133560"/>
                <wp:effectExtent l="38100" t="38100" r="40005" b="5715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1126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1806A" id="Encre 419" o:spid="_x0000_s1026" type="#_x0000_t75" style="position:absolute;margin-left:391.15pt;margin-top:-2.55pt;width:10.25pt;height:11.9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9104" behindDoc="0" locked="0" layoutInCell="1" allowOverlap="1" wp14:anchorId="32CD7992" wp14:editId="6D605E28">
                <wp:simplePos x="0" y="0"/>
                <wp:positionH relativeFrom="column">
                  <wp:posOffset>2352040</wp:posOffset>
                </wp:positionH>
                <wp:positionV relativeFrom="paragraph">
                  <wp:posOffset>108585</wp:posOffset>
                </wp:positionV>
                <wp:extent cx="60245" cy="51225"/>
                <wp:effectExtent l="38100" t="57150" r="54610" b="4445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60245" cy="51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1CFB0" id="Encre 400" o:spid="_x0000_s1026" type="#_x0000_t75" style="position:absolute;margin-left:184.5pt;margin-top:7.85pt;width:6.2pt;height:5.5pt;z-index:2533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">
                <v:imagedata r:id="rId422" o:title=""/>
              </v:shape>
            </w:pict>
          </mc:Fallback>
        </mc:AlternateContent>
      </w:r>
    </w:p>
    <w:p w14:paraId="5936371C" w14:textId="160D97D8" w:rsidR="0096424C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09280" behindDoc="0" locked="0" layoutInCell="1" allowOverlap="1" wp14:anchorId="2286ED2C" wp14:editId="74F3A45F">
                <wp:simplePos x="0" y="0"/>
                <wp:positionH relativeFrom="column">
                  <wp:posOffset>5464780</wp:posOffset>
                </wp:positionH>
                <wp:positionV relativeFrom="paragraph">
                  <wp:posOffset>78140</wp:posOffset>
                </wp:positionV>
                <wp:extent cx="545400" cy="124920"/>
                <wp:effectExtent l="57150" t="57150" r="64770" b="10414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54540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DF6E5" id="Encre 453" o:spid="_x0000_s1026" type="#_x0000_t75" style="position:absolute;margin-left:428.9pt;margin-top:3.3pt;width:45.8pt;height:15.55pt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8560" behindDoc="0" locked="0" layoutInCell="1" allowOverlap="1" wp14:anchorId="621D7E16" wp14:editId="4940EC38">
                <wp:simplePos x="0" y="0"/>
                <wp:positionH relativeFrom="column">
                  <wp:posOffset>4967980</wp:posOffset>
                </wp:positionH>
                <wp:positionV relativeFrom="paragraph">
                  <wp:posOffset>57980</wp:posOffset>
                </wp:positionV>
                <wp:extent cx="95400" cy="82800"/>
                <wp:effectExtent l="57150" t="57150" r="38100" b="5080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9540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310B3" id="Encre 420" o:spid="_x0000_s1026" type="#_x0000_t75" style="position:absolute;margin-left:390.5pt;margin-top:3.85pt;width:8.9pt;height:7.9pt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1601A079" wp14:editId="2E56E8F7">
                <wp:simplePos x="0" y="0"/>
                <wp:positionH relativeFrom="column">
                  <wp:posOffset>1209675</wp:posOffset>
                </wp:positionH>
                <wp:positionV relativeFrom="paragraph">
                  <wp:posOffset>-62865</wp:posOffset>
                </wp:positionV>
                <wp:extent cx="1050260" cy="151765"/>
                <wp:effectExtent l="38100" t="38100" r="55245" b="5778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050260" cy="15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020CE" id="Encre 376" o:spid="_x0000_s1026" type="#_x0000_t75" style="position:absolute;margin-left:94.55pt;margin-top:-5.65pt;width:84.15pt;height:13.35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2C0CE8CB" wp14:editId="4CE729CC">
                <wp:simplePos x="0" y="0"/>
                <wp:positionH relativeFrom="column">
                  <wp:posOffset>4219540</wp:posOffset>
                </wp:positionH>
                <wp:positionV relativeFrom="paragraph">
                  <wp:posOffset>-520180</wp:posOffset>
                </wp:positionV>
                <wp:extent cx="45360" cy="1044000"/>
                <wp:effectExtent l="57150" t="38100" r="50165" b="4191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45360" cy="10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36F95" id="Encre 364" o:spid="_x0000_s1026" type="#_x0000_t75" style="position:absolute;margin-left:331.55pt;margin-top:-41.65pt;width:4.95pt;height:83.6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0CF4E376" wp14:editId="3E68144C">
                <wp:simplePos x="0" y="0"/>
                <wp:positionH relativeFrom="column">
                  <wp:posOffset>386715</wp:posOffset>
                </wp:positionH>
                <wp:positionV relativeFrom="paragraph">
                  <wp:posOffset>6985</wp:posOffset>
                </wp:positionV>
                <wp:extent cx="63360" cy="76680"/>
                <wp:effectExtent l="38100" t="38100" r="51435" b="5715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6336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8DB98" id="Encre 358" o:spid="_x0000_s1026" type="#_x0000_t75" style="position:absolute;margin-left:29.75pt;margin-top:-.15pt;width:6.45pt;height:7.5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0192" behindDoc="0" locked="0" layoutInCell="1" allowOverlap="1" wp14:anchorId="34285FE2" wp14:editId="39DF72D7">
                <wp:simplePos x="0" y="0"/>
                <wp:positionH relativeFrom="column">
                  <wp:posOffset>-184150</wp:posOffset>
                </wp:positionH>
                <wp:positionV relativeFrom="paragraph">
                  <wp:posOffset>33655</wp:posOffset>
                </wp:positionV>
                <wp:extent cx="95740" cy="83790"/>
                <wp:effectExtent l="38100" t="57150" r="57150" b="5016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95740" cy="83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28ECC" id="Encre 359" o:spid="_x0000_s1026" type="#_x0000_t75" style="position:absolute;margin-left:-15.2pt;margin-top:1.95pt;width:9pt;height:8.05pt;z-index:2533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30AC4845" wp14:editId="442909E2">
                <wp:simplePos x="0" y="0"/>
                <wp:positionH relativeFrom="column">
                  <wp:posOffset>701260</wp:posOffset>
                </wp:positionH>
                <wp:positionV relativeFrom="paragraph">
                  <wp:posOffset>-25900</wp:posOffset>
                </wp:positionV>
                <wp:extent cx="118800" cy="130320"/>
                <wp:effectExtent l="57150" t="38100" r="52705" b="4127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1880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31D1A" id="Encre 345" o:spid="_x0000_s1026" type="#_x0000_t75" style="position:absolute;margin-left:54.5pt;margin-top:-2.75pt;width:10.75pt;height:11.65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">
                <v:imagedata r:id="rId436" o:title=""/>
              </v:shape>
            </w:pict>
          </mc:Fallback>
        </mc:AlternateContent>
      </w:r>
    </w:p>
    <w:p w14:paraId="703A69B3" w14:textId="79460667" w:rsidR="0096424C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33856" behindDoc="0" locked="0" layoutInCell="1" allowOverlap="1" wp14:anchorId="429DD36F" wp14:editId="3C89E04A">
                <wp:simplePos x="0" y="0"/>
                <wp:positionH relativeFrom="column">
                  <wp:posOffset>5434330</wp:posOffset>
                </wp:positionH>
                <wp:positionV relativeFrom="paragraph">
                  <wp:posOffset>-118745</wp:posOffset>
                </wp:positionV>
                <wp:extent cx="624205" cy="394970"/>
                <wp:effectExtent l="57150" t="38100" r="23495" b="4318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624205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A9CF4" id="Encre 481" o:spid="_x0000_s1026" type="#_x0000_t75" style="position:absolute;margin-left:427.2pt;margin-top:-10.05pt;width:50.55pt;height:32.5pt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8256" behindDoc="0" locked="0" layoutInCell="1" allowOverlap="1" wp14:anchorId="3386FB71" wp14:editId="796F40C8">
                <wp:simplePos x="0" y="0"/>
                <wp:positionH relativeFrom="column">
                  <wp:posOffset>2066020</wp:posOffset>
                </wp:positionH>
                <wp:positionV relativeFrom="paragraph">
                  <wp:posOffset>-33915</wp:posOffset>
                </wp:positionV>
                <wp:extent cx="116280" cy="140040"/>
                <wp:effectExtent l="57150" t="76200" r="74295" b="8890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11628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016DD" id="Encre 452" o:spid="_x0000_s1026" type="#_x0000_t75" style="position:absolute;margin-left:161.3pt;margin-top:-5.5pt;width:11.95pt;height:16.7pt;z-index:2534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2176" behindDoc="0" locked="0" layoutInCell="1" allowOverlap="1" wp14:anchorId="3F5DE16E" wp14:editId="699644CF">
                <wp:simplePos x="0" y="0"/>
                <wp:positionH relativeFrom="column">
                  <wp:posOffset>2100580</wp:posOffset>
                </wp:positionH>
                <wp:positionV relativeFrom="paragraph">
                  <wp:posOffset>-16635</wp:posOffset>
                </wp:positionV>
                <wp:extent cx="92160" cy="142200"/>
                <wp:effectExtent l="57150" t="38100" r="41275" b="48895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9216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613A4" id="Encre 404" o:spid="_x0000_s1026" type="#_x0000_t75" style="position:absolute;margin-left:164.7pt;margin-top:-2pt;width:8.65pt;height:12.65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0128" behindDoc="0" locked="0" layoutInCell="1" allowOverlap="1" wp14:anchorId="2992C1B4" wp14:editId="2509081D">
                <wp:simplePos x="0" y="0"/>
                <wp:positionH relativeFrom="column">
                  <wp:posOffset>1917700</wp:posOffset>
                </wp:positionH>
                <wp:positionV relativeFrom="paragraph">
                  <wp:posOffset>52070</wp:posOffset>
                </wp:positionV>
                <wp:extent cx="83405" cy="59670"/>
                <wp:effectExtent l="57150" t="38100" r="50165" b="5524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83405" cy="59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BD022" id="Encre 401" o:spid="_x0000_s1026" type="#_x0000_t75" style="position:absolute;margin-left:150.3pt;margin-top:3.4pt;width:7.95pt;height:6.15pt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4103B6B8" wp14:editId="67819F49">
                <wp:simplePos x="0" y="0"/>
                <wp:positionH relativeFrom="column">
                  <wp:posOffset>1191895</wp:posOffset>
                </wp:positionH>
                <wp:positionV relativeFrom="paragraph">
                  <wp:posOffset>17780</wp:posOffset>
                </wp:positionV>
                <wp:extent cx="640930" cy="138495"/>
                <wp:effectExtent l="38100" t="38100" r="26035" b="5207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640930" cy="138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7B3E4" id="Encre 383" o:spid="_x0000_s1026" type="#_x0000_t75" style="position:absolute;margin-left:93.15pt;margin-top:.7pt;width:51.85pt;height:12.3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4288" behindDoc="0" locked="0" layoutInCell="1" allowOverlap="1" wp14:anchorId="676D1335" wp14:editId="08C13538">
                <wp:simplePos x="0" y="0"/>
                <wp:positionH relativeFrom="column">
                  <wp:posOffset>-98425</wp:posOffset>
                </wp:positionH>
                <wp:positionV relativeFrom="paragraph">
                  <wp:posOffset>107950</wp:posOffset>
                </wp:positionV>
                <wp:extent cx="45725" cy="42840"/>
                <wp:effectExtent l="57150" t="57150" r="49530" b="5270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45725" cy="4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BAEE0" id="Encre 363" o:spid="_x0000_s1026" type="#_x0000_t75" style="position:absolute;margin-left:-8.45pt;margin-top:7.8pt;width:5pt;height:4.75pt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">
                <v:imagedata r:id="rId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8144" behindDoc="0" locked="0" layoutInCell="1" allowOverlap="1" wp14:anchorId="0EC8BF2D" wp14:editId="178402B2">
                <wp:simplePos x="0" y="0"/>
                <wp:positionH relativeFrom="column">
                  <wp:posOffset>381000</wp:posOffset>
                </wp:positionH>
                <wp:positionV relativeFrom="paragraph">
                  <wp:posOffset>63500</wp:posOffset>
                </wp:positionV>
                <wp:extent cx="59695" cy="43960"/>
                <wp:effectExtent l="38100" t="57150" r="54610" b="51435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59695" cy="4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FFA0A" id="Encre 357" o:spid="_x0000_s1026" type="#_x0000_t75" style="position:absolute;margin-left:29.3pt;margin-top:4.3pt;width:6.1pt;height:4.85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5A82A286" wp14:editId="14213C73">
                <wp:simplePos x="0" y="0"/>
                <wp:positionH relativeFrom="column">
                  <wp:posOffset>751660</wp:posOffset>
                </wp:positionH>
                <wp:positionV relativeFrom="paragraph">
                  <wp:posOffset>71565</wp:posOffset>
                </wp:positionV>
                <wp:extent cx="102960" cy="80280"/>
                <wp:effectExtent l="38100" t="57150" r="49530" b="5334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0296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A73CA" id="Encre 352" o:spid="_x0000_s1026" type="#_x0000_t75" style="position:absolute;margin-left:58.5pt;margin-top:4.95pt;width:9.5pt;height:7.7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">
                <v:imagedata r:id="rId452" o:title=""/>
              </v:shape>
            </w:pict>
          </mc:Fallback>
        </mc:AlternateContent>
      </w:r>
    </w:p>
    <w:p w14:paraId="71F99287" w14:textId="2ED9290F" w:rsidR="0096424C" w:rsidRPr="00806DC2" w:rsidRDefault="0096424C" w:rsidP="00806DC2">
      <w:r>
        <w:rPr>
          <w:noProof/>
        </w:rPr>
        <mc:AlternateContent>
          <mc:Choice Requires="wpi">
            <w:drawing>
              <wp:anchor distT="0" distB="0" distL="114300" distR="114300" simplePos="0" relativeHeight="253407232" behindDoc="0" locked="0" layoutInCell="1" allowOverlap="1" wp14:anchorId="08F5B114" wp14:editId="4A02ABF8">
                <wp:simplePos x="0" y="0"/>
                <wp:positionH relativeFrom="column">
                  <wp:posOffset>5407180</wp:posOffset>
                </wp:positionH>
                <wp:positionV relativeFrom="paragraph">
                  <wp:posOffset>-33650</wp:posOffset>
                </wp:positionV>
                <wp:extent cx="90000" cy="169560"/>
                <wp:effectExtent l="57150" t="57150" r="62865" b="9715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9000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9A8CE" id="Encre 451" o:spid="_x0000_s1026" type="#_x0000_t75" style="position:absolute;margin-left:424.35pt;margin-top:-5.5pt;width:9.95pt;height:19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9584" behindDoc="0" locked="0" layoutInCell="1" allowOverlap="1" wp14:anchorId="2210DB0D" wp14:editId="2502E46B">
                <wp:simplePos x="0" y="0"/>
                <wp:positionH relativeFrom="column">
                  <wp:posOffset>4960780</wp:posOffset>
                </wp:positionH>
                <wp:positionV relativeFrom="paragraph">
                  <wp:posOffset>-73610</wp:posOffset>
                </wp:positionV>
                <wp:extent cx="102960" cy="167040"/>
                <wp:effectExtent l="38100" t="38100" r="49530" b="42545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0296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A8B27" id="Encre 421" o:spid="_x0000_s1026" type="#_x0000_t75" style="position:absolute;margin-left:389.9pt;margin-top:-6.5pt;width:9.5pt;height:14.55pt;z-index:2533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28AD7283" wp14:editId="45807DA1">
                <wp:simplePos x="0" y="0"/>
                <wp:positionH relativeFrom="column">
                  <wp:posOffset>1829435</wp:posOffset>
                </wp:positionH>
                <wp:positionV relativeFrom="paragraph">
                  <wp:posOffset>121285</wp:posOffset>
                </wp:positionV>
                <wp:extent cx="98280" cy="75930"/>
                <wp:effectExtent l="38100" t="38100" r="54610" b="5778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98280" cy="7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082A0" id="Encre 398" o:spid="_x0000_s1026" type="#_x0000_t75" style="position:absolute;margin-left:143.35pt;margin-top:8.85pt;width:9.2pt;height:7.4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">
                <v:imagedata r:id="rId4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7056" behindDoc="0" locked="0" layoutInCell="1" allowOverlap="1" wp14:anchorId="4ECC5925" wp14:editId="47BCDFC8">
                <wp:simplePos x="0" y="0"/>
                <wp:positionH relativeFrom="column">
                  <wp:posOffset>2063140</wp:posOffset>
                </wp:positionH>
                <wp:positionV relativeFrom="paragraph">
                  <wp:posOffset>90550</wp:posOffset>
                </wp:positionV>
                <wp:extent cx="110160" cy="128160"/>
                <wp:effectExtent l="38100" t="38100" r="42545" b="4381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11016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4F786" id="Encre 397" o:spid="_x0000_s1026" type="#_x0000_t75" style="position:absolute;margin-left:161.75pt;margin-top:6.45pt;width:10.05pt;height:11.55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3264" behindDoc="0" locked="0" layoutInCell="1" allowOverlap="1" wp14:anchorId="4C411D3B" wp14:editId="794B516F">
                <wp:simplePos x="0" y="0"/>
                <wp:positionH relativeFrom="column">
                  <wp:posOffset>-72020</wp:posOffset>
                </wp:positionH>
                <wp:positionV relativeFrom="paragraph">
                  <wp:posOffset>169030</wp:posOffset>
                </wp:positionV>
                <wp:extent cx="53280" cy="36360"/>
                <wp:effectExtent l="38100" t="38100" r="42545" b="4000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5328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6182E" id="Encre 362" o:spid="_x0000_s1026" type="#_x0000_t75" style="position:absolute;margin-left:-6.35pt;margin-top:12.6pt;width:5.65pt;height:4.25pt;z-index:2533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">
                <v:imagedata r:id="rId4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7120" behindDoc="0" locked="0" layoutInCell="1" allowOverlap="1" wp14:anchorId="20E8BE18" wp14:editId="53FC7792">
                <wp:simplePos x="0" y="0"/>
                <wp:positionH relativeFrom="column">
                  <wp:posOffset>432435</wp:posOffset>
                </wp:positionH>
                <wp:positionV relativeFrom="paragraph">
                  <wp:posOffset>88900</wp:posOffset>
                </wp:positionV>
                <wp:extent cx="45980" cy="48995"/>
                <wp:effectExtent l="57150" t="57150" r="49530" b="4635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45980" cy="48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2F1A8" id="Encre 356" o:spid="_x0000_s1026" type="#_x0000_t75" style="position:absolute;margin-left:33.35pt;margin-top:6.3pt;width:5pt;height:5.25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">
                <v:imagedata r:id="rId4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6096" behindDoc="0" locked="0" layoutInCell="1" allowOverlap="1" wp14:anchorId="57425E6F" wp14:editId="74FD1FC8">
                <wp:simplePos x="0" y="0"/>
                <wp:positionH relativeFrom="column">
                  <wp:posOffset>721060</wp:posOffset>
                </wp:positionH>
                <wp:positionV relativeFrom="paragraph">
                  <wp:posOffset>76510</wp:posOffset>
                </wp:positionV>
                <wp:extent cx="94320" cy="149400"/>
                <wp:effectExtent l="57150" t="38100" r="58420" b="4127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9432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48AB2" id="Encre 355" o:spid="_x0000_s1026" type="#_x0000_t75" style="position:absolute;margin-left:56.1pt;margin-top:5.3pt;width:8.85pt;height:13.15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">
                <v:imagedata r:id="rId466" o:title=""/>
              </v:shape>
            </w:pict>
          </mc:Fallback>
        </mc:AlternateContent>
      </w:r>
    </w:p>
    <w:p w14:paraId="0510FA8B" w14:textId="7EEB9113" w:rsidR="003810FC" w:rsidRPr="00654FB8" w:rsidRDefault="0096424C" w:rsidP="003810FC">
      <w:r>
        <w:rPr>
          <w:noProof/>
        </w:rPr>
        <mc:AlternateContent>
          <mc:Choice Requires="wpi">
            <w:drawing>
              <wp:anchor distT="0" distB="0" distL="114300" distR="114300" simplePos="0" relativeHeight="253406208" behindDoc="0" locked="0" layoutInCell="1" allowOverlap="1" wp14:anchorId="2E296F8D" wp14:editId="198B0E15">
                <wp:simplePos x="0" y="0"/>
                <wp:positionH relativeFrom="column">
                  <wp:posOffset>2075740</wp:posOffset>
                </wp:positionH>
                <wp:positionV relativeFrom="paragraph">
                  <wp:posOffset>-79465</wp:posOffset>
                </wp:positionV>
                <wp:extent cx="146520" cy="180000"/>
                <wp:effectExtent l="57150" t="76200" r="44450" b="10604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4652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842EB" id="Encre 450" o:spid="_x0000_s1026" type="#_x0000_t75" style="position:absolute;margin-left:162.05pt;margin-top:-9.1pt;width:14.4pt;height:19.8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1152" behindDoc="0" locked="0" layoutInCell="1" allowOverlap="1" wp14:anchorId="24E35B3E" wp14:editId="66890372">
                <wp:simplePos x="0" y="0"/>
                <wp:positionH relativeFrom="column">
                  <wp:posOffset>1217930</wp:posOffset>
                </wp:positionH>
                <wp:positionV relativeFrom="paragraph">
                  <wp:posOffset>-38735</wp:posOffset>
                </wp:positionV>
                <wp:extent cx="398050" cy="100800"/>
                <wp:effectExtent l="38100" t="38100" r="40640" b="5207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39805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DE796" id="Encre 403" o:spid="_x0000_s1026" type="#_x0000_t75" style="position:absolute;margin-left:95.2pt;margin-top:-3.75pt;width:32.8pt;height:9.4pt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">
                <v:imagedata r:id="rId470" o:title=""/>
              </v:shape>
            </w:pict>
          </mc:Fallback>
        </mc:AlternateContent>
      </w:r>
    </w:p>
    <w:p w14:paraId="10C82AC6" w14:textId="4EA272C1" w:rsidR="0096424C" w:rsidRDefault="0096424C" w:rsidP="003810FC">
      <w:pPr>
        <w:rPr>
          <w:rFonts w:cs="Arial"/>
        </w:rPr>
      </w:pPr>
    </w:p>
    <w:p w14:paraId="0C55F503" w14:textId="31971052" w:rsidR="0096424C" w:rsidRDefault="0096424C" w:rsidP="003810FC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47168" behindDoc="0" locked="0" layoutInCell="1" allowOverlap="1" wp14:anchorId="32B49BF6" wp14:editId="5541DA40">
                <wp:simplePos x="0" y="0"/>
                <wp:positionH relativeFrom="column">
                  <wp:posOffset>3590925</wp:posOffset>
                </wp:positionH>
                <wp:positionV relativeFrom="paragraph">
                  <wp:posOffset>-176530</wp:posOffset>
                </wp:positionV>
                <wp:extent cx="795960" cy="512280"/>
                <wp:effectExtent l="19050" t="57150" r="42545" b="4064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795960" cy="51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FC753" id="Encre 497" o:spid="_x0000_s1026" type="#_x0000_t75" style="position:absolute;margin-left:282.05pt;margin-top:-14.6pt;width:64.05pt;height:41.8pt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">
                <v:imagedata r:id="rId472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48192" behindDoc="0" locked="0" layoutInCell="1" allowOverlap="1" wp14:anchorId="02F4DF5C" wp14:editId="5A5EBDFD">
                <wp:simplePos x="0" y="0"/>
                <wp:positionH relativeFrom="column">
                  <wp:posOffset>2973070</wp:posOffset>
                </wp:positionH>
                <wp:positionV relativeFrom="paragraph">
                  <wp:posOffset>-19685</wp:posOffset>
                </wp:positionV>
                <wp:extent cx="348535" cy="269280"/>
                <wp:effectExtent l="57150" t="38100" r="33020" b="5461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48535" cy="26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F8C99" id="Encre 498" o:spid="_x0000_s1026" type="#_x0000_t75" style="position:absolute;margin-left:233.4pt;margin-top:-2.25pt;width:28.9pt;height:22.6pt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">
                <v:imagedata r:id="rId474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7BA41F20" wp14:editId="2C043E7C">
                <wp:simplePos x="0" y="0"/>
                <wp:positionH relativeFrom="column">
                  <wp:posOffset>253420</wp:posOffset>
                </wp:positionH>
                <wp:positionV relativeFrom="paragraph">
                  <wp:posOffset>-117635</wp:posOffset>
                </wp:positionV>
                <wp:extent cx="132840" cy="547560"/>
                <wp:effectExtent l="57150" t="38100" r="57785" b="4318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132840" cy="54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745C3" id="Encre 485" o:spid="_x0000_s1026" type="#_x0000_t75" style="position:absolute;margin-left:19.25pt;margin-top:-9.95pt;width:11.85pt;height:44.5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">
                <v:imagedata r:id="rId476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31808" behindDoc="0" locked="0" layoutInCell="1" allowOverlap="1" wp14:anchorId="6F3BDEB5" wp14:editId="046A0CD0">
                <wp:simplePos x="0" y="0"/>
                <wp:positionH relativeFrom="column">
                  <wp:posOffset>1642745</wp:posOffset>
                </wp:positionH>
                <wp:positionV relativeFrom="paragraph">
                  <wp:posOffset>-34290</wp:posOffset>
                </wp:positionV>
                <wp:extent cx="274075" cy="217170"/>
                <wp:effectExtent l="57150" t="38100" r="0" b="4953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27407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66D53" id="Encre 477" o:spid="_x0000_s1026" type="#_x0000_t75" style="position:absolute;margin-left:128.65pt;margin-top:-3.4pt;width:23pt;height:18.5pt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">
                <v:imagedata r:id="rId478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05AD2499" wp14:editId="779E7592">
                <wp:simplePos x="0" y="0"/>
                <wp:positionH relativeFrom="column">
                  <wp:posOffset>2050900</wp:posOffset>
                </wp:positionH>
                <wp:positionV relativeFrom="paragraph">
                  <wp:posOffset>-47435</wp:posOffset>
                </wp:positionV>
                <wp:extent cx="84240" cy="114840"/>
                <wp:effectExtent l="57150" t="38100" r="49530" b="5715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8424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3D2CB" id="Encre 476" o:spid="_x0000_s1026" type="#_x0000_t75" style="position:absolute;margin-left:160.8pt;margin-top:-4.45pt;width:8.05pt;height:10.5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">
                <v:imagedata r:id="rId480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21568" behindDoc="0" locked="0" layoutInCell="1" allowOverlap="1" wp14:anchorId="04F96CCC" wp14:editId="03E667D3">
                <wp:simplePos x="0" y="0"/>
                <wp:positionH relativeFrom="column">
                  <wp:posOffset>527050</wp:posOffset>
                </wp:positionH>
                <wp:positionV relativeFrom="paragraph">
                  <wp:posOffset>-36195</wp:posOffset>
                </wp:positionV>
                <wp:extent cx="535100" cy="134590"/>
                <wp:effectExtent l="38100" t="38100" r="0" b="5651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535100" cy="13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49C06" id="Encre 467" o:spid="_x0000_s1026" type="#_x0000_t75" style="position:absolute;margin-left:40.8pt;margin-top:-3.55pt;width:43.55pt;height:12.05pt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">
                <v:imagedata r:id="rId482" o:title=""/>
              </v:shape>
            </w:pict>
          </mc:Fallback>
        </mc:AlternateContent>
      </w:r>
    </w:p>
    <w:p w14:paraId="516A88AD" w14:textId="1314D700" w:rsidR="0096424C" w:rsidRDefault="0096424C" w:rsidP="003810FC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14790045" wp14:editId="573639E3">
                <wp:simplePos x="0" y="0"/>
                <wp:positionH relativeFrom="column">
                  <wp:posOffset>1732280</wp:posOffset>
                </wp:positionH>
                <wp:positionV relativeFrom="paragraph">
                  <wp:posOffset>92075</wp:posOffset>
                </wp:positionV>
                <wp:extent cx="462640" cy="114300"/>
                <wp:effectExtent l="57150" t="38100" r="33020" b="5715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462640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00462" id="Encre 486" o:spid="_x0000_s1026" type="#_x0000_t75" style="position:absolute;margin-left:135.7pt;margin-top:6.55pt;width:37.85pt;height:10.4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">
                <v:imagedata r:id="rId484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68802849" wp14:editId="65EB0D15">
                <wp:simplePos x="0" y="0"/>
                <wp:positionH relativeFrom="column">
                  <wp:posOffset>601345</wp:posOffset>
                </wp:positionH>
                <wp:positionV relativeFrom="paragraph">
                  <wp:posOffset>0</wp:posOffset>
                </wp:positionV>
                <wp:extent cx="485105" cy="246380"/>
                <wp:effectExtent l="38100" t="38100" r="29845" b="5842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48510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7E254" id="Encre 472" o:spid="_x0000_s1026" type="#_x0000_t75" style="position:absolute;margin-left:46.65pt;margin-top:-.7pt;width:39.65pt;height:20.8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">
                <v:imagedata r:id="rId486" o:title=""/>
              </v:shape>
            </w:pict>
          </mc:Fallback>
        </mc:AlternateContent>
      </w:r>
    </w:p>
    <w:p w14:paraId="46E14E43" w14:textId="5EDD2D43" w:rsidR="0096424C" w:rsidRDefault="0096424C" w:rsidP="003810FC">
      <w:pPr>
        <w:rPr>
          <w:rFonts w:cs="Arial"/>
        </w:rPr>
      </w:pPr>
    </w:p>
    <w:p w14:paraId="40DD0FE4" w14:textId="58F3FA94" w:rsidR="003810FC" w:rsidRPr="00654FB8" w:rsidRDefault="00F02742" w:rsidP="003810FC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18176" behindDoc="0" locked="0" layoutInCell="1" allowOverlap="1" wp14:anchorId="22E0ECF0" wp14:editId="486C6071">
                <wp:simplePos x="0" y="0"/>
                <wp:positionH relativeFrom="column">
                  <wp:posOffset>1654180</wp:posOffset>
                </wp:positionH>
                <wp:positionV relativeFrom="paragraph">
                  <wp:posOffset>192320</wp:posOffset>
                </wp:positionV>
                <wp:extent cx="1160280" cy="73440"/>
                <wp:effectExtent l="57150" t="95250" r="59055" b="98425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16028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3D40F" id="Encre 691" o:spid="_x0000_s1026" type="#_x0000_t75" style="position:absolute;margin-left:128.85pt;margin-top:12.35pt;width:94.15pt;height:11.45pt;z-index:2536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">
                <v:imagedata r:id="rId488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17152" behindDoc="0" locked="0" layoutInCell="1" allowOverlap="1" wp14:anchorId="138CE605" wp14:editId="5BE001D3">
                <wp:simplePos x="0" y="0"/>
                <wp:positionH relativeFrom="column">
                  <wp:posOffset>2179060</wp:posOffset>
                </wp:positionH>
                <wp:positionV relativeFrom="paragraph">
                  <wp:posOffset>23840</wp:posOffset>
                </wp:positionV>
                <wp:extent cx="112320" cy="81360"/>
                <wp:effectExtent l="57150" t="76200" r="59690" b="10922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1232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D9F13" id="Encre 690" o:spid="_x0000_s1026" type="#_x0000_t75" style="position:absolute;margin-left:170.2pt;margin-top:-.9pt;width:11.7pt;height:12.05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">
                <v:imagedata r:id="rId490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16128" behindDoc="0" locked="0" layoutInCell="1" allowOverlap="1" wp14:anchorId="66A6ADF9" wp14:editId="6A488AE2">
                <wp:simplePos x="0" y="0"/>
                <wp:positionH relativeFrom="column">
                  <wp:posOffset>878380</wp:posOffset>
                </wp:positionH>
                <wp:positionV relativeFrom="paragraph">
                  <wp:posOffset>30680</wp:posOffset>
                </wp:positionV>
                <wp:extent cx="409320" cy="104040"/>
                <wp:effectExtent l="57150" t="95250" r="48260" b="10604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40932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84F89" id="Encre 689" o:spid="_x0000_s1026" type="#_x0000_t75" style="position:absolute;margin-left:67.75pt;margin-top:-.4pt;width:35.1pt;height:13.9pt;z-index:2536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">
                <v:imagedata r:id="rId492" o:title=""/>
              </v:shape>
            </w:pict>
          </mc:Fallback>
        </mc:AlternateContent>
      </w:r>
      <w:r w:rsidR="003810FC" w:rsidRPr="00654FB8">
        <w:rPr>
          <w:rFonts w:cs="Arial"/>
        </w:rPr>
        <w:t xml:space="preserve">La synthèse de 40,9 g de la molécule </w:t>
      </w:r>
      <w:r w:rsidR="003810FC" w:rsidRPr="00654FB8">
        <w:rPr>
          <w:rFonts w:cs="Arial"/>
          <w:b/>
        </w:rPr>
        <w:t>E</w:t>
      </w:r>
      <w:r w:rsidR="003810FC" w:rsidRPr="00654FB8">
        <w:rPr>
          <w:rFonts w:cs="Arial"/>
        </w:rPr>
        <w:t xml:space="preserve"> nécessite 0,11</w:t>
      </w:r>
      <w:r w:rsidR="00CB768A" w:rsidRPr="00654FB8">
        <w:rPr>
          <w:rFonts w:cs="Arial"/>
        </w:rPr>
        <w:t>0</w:t>
      </w:r>
      <w:r w:rsidR="003810FC" w:rsidRPr="00654FB8">
        <w:rPr>
          <w:rFonts w:cs="Arial"/>
        </w:rPr>
        <w:t xml:space="preserve"> mol de chacun des réactifs </w:t>
      </w:r>
      <w:r w:rsidR="003810FC" w:rsidRPr="00654FB8">
        <w:rPr>
          <w:rFonts w:cs="Arial"/>
          <w:b/>
        </w:rPr>
        <w:t>A</w:t>
      </w:r>
      <w:r w:rsidR="003810FC" w:rsidRPr="00654FB8">
        <w:rPr>
          <w:rFonts w:cs="Arial"/>
        </w:rPr>
        <w:t>, </w:t>
      </w:r>
      <w:r w:rsidR="003810FC" w:rsidRPr="00654FB8">
        <w:rPr>
          <w:rFonts w:cs="Arial"/>
          <w:b/>
        </w:rPr>
        <w:t>B</w:t>
      </w:r>
      <w:r w:rsidR="003810FC" w:rsidRPr="00654FB8">
        <w:rPr>
          <w:rFonts w:cs="Arial"/>
        </w:rPr>
        <w:t>, </w:t>
      </w:r>
      <w:r w:rsidR="003810FC" w:rsidRPr="00654FB8">
        <w:rPr>
          <w:rFonts w:cs="Arial"/>
          <w:b/>
        </w:rPr>
        <w:t>C</w:t>
      </w:r>
      <w:r w:rsidR="003810FC" w:rsidRPr="00654FB8">
        <w:rPr>
          <w:rFonts w:cs="Arial"/>
        </w:rPr>
        <w:t xml:space="preserve"> et </w:t>
      </w:r>
      <w:r w:rsidR="003810FC" w:rsidRPr="00654FB8">
        <w:rPr>
          <w:rFonts w:cs="Arial"/>
          <w:b/>
        </w:rPr>
        <w:t>D</w:t>
      </w:r>
      <w:r w:rsidR="003810FC" w:rsidRPr="00654FB8">
        <w:rPr>
          <w:rFonts w:cs="Arial"/>
        </w:rPr>
        <w:t xml:space="preserve">. La masse molaire </w:t>
      </w:r>
      <w:r w:rsidR="00B731B9" w:rsidRPr="00654FB8">
        <w:rPr>
          <w:rFonts w:cs="Arial"/>
        </w:rPr>
        <w:t>moléculaire</w:t>
      </w:r>
      <w:r w:rsidR="00AB538C" w:rsidRPr="00654FB8">
        <w:rPr>
          <w:rFonts w:cs="Arial"/>
        </w:rPr>
        <w:t xml:space="preserve"> de</w:t>
      </w:r>
      <w:r w:rsidR="003810FC" w:rsidRPr="00654FB8">
        <w:rPr>
          <w:rFonts w:cs="Arial"/>
        </w:rPr>
        <w:t xml:space="preserve"> </w:t>
      </w:r>
      <w:r w:rsidR="003810FC" w:rsidRPr="00654FB8">
        <w:rPr>
          <w:rFonts w:cs="Arial"/>
          <w:b/>
        </w:rPr>
        <w:t>E</w:t>
      </w:r>
      <w:r w:rsidR="003810FC" w:rsidRPr="00654FB8">
        <w:rPr>
          <w:rFonts w:cs="Arial"/>
        </w:rPr>
        <w:t xml:space="preserve"> est </w:t>
      </w:r>
      <w:r w:rsidR="003810FC" w:rsidRPr="00654FB8">
        <w:rPr>
          <w:rFonts w:cs="Arial"/>
          <w:i/>
        </w:rPr>
        <w:t>M</w:t>
      </w:r>
      <w:r w:rsidR="002306E8" w:rsidRPr="00654FB8">
        <w:rPr>
          <w:rFonts w:cs="Arial"/>
        </w:rPr>
        <w:t>(</w:t>
      </w:r>
      <w:r w:rsidR="002306E8" w:rsidRPr="008145BC">
        <w:rPr>
          <w:rFonts w:cs="Arial"/>
          <w:b/>
        </w:rPr>
        <w:t>E</w:t>
      </w:r>
      <w:r w:rsidR="002306E8" w:rsidRPr="00654FB8">
        <w:rPr>
          <w:rFonts w:cs="Arial"/>
        </w:rPr>
        <w:t>)</w:t>
      </w:r>
      <w:r w:rsidR="003810FC" w:rsidRPr="00654FB8">
        <w:rPr>
          <w:rFonts w:cs="Arial"/>
        </w:rPr>
        <w:t> = 376,5</w:t>
      </w:r>
      <w:r w:rsidR="00E1569E" w:rsidRPr="00654FB8">
        <w:rPr>
          <w:rFonts w:cs="Arial"/>
        </w:rPr>
        <w:t> </w:t>
      </w:r>
      <w:proofErr w:type="spellStart"/>
      <w:r w:rsidR="00E1569E" w:rsidRPr="00654FB8">
        <w:rPr>
          <w:rFonts w:cs="Arial"/>
        </w:rPr>
        <w:t>g·</w:t>
      </w:r>
      <w:r w:rsidR="003810FC" w:rsidRPr="00654FB8">
        <w:rPr>
          <w:rFonts w:cs="Arial"/>
        </w:rPr>
        <w:t>mol</w:t>
      </w:r>
      <w:proofErr w:type="spellEnd"/>
      <w:r w:rsidR="006D1307" w:rsidRPr="00654FB8">
        <w:rPr>
          <w:rFonts w:cs="Arial"/>
          <w:vertAlign w:val="superscript"/>
        </w:rPr>
        <w:t>–</w:t>
      </w:r>
      <w:r w:rsidR="003810FC" w:rsidRPr="00654FB8">
        <w:rPr>
          <w:rFonts w:cs="Arial"/>
          <w:vertAlign w:val="superscript"/>
        </w:rPr>
        <w:t>1</w:t>
      </w:r>
      <w:r w:rsidR="003810FC" w:rsidRPr="00654FB8">
        <w:rPr>
          <w:rFonts w:cs="Arial"/>
        </w:rPr>
        <w:t>. </w:t>
      </w:r>
    </w:p>
    <w:p w14:paraId="2D423089" w14:textId="77777777" w:rsidR="003810FC" w:rsidRPr="00654FB8" w:rsidRDefault="003810FC" w:rsidP="003810FC">
      <w:pPr>
        <w:rPr>
          <w:rFonts w:cs="Arial"/>
        </w:rPr>
      </w:pPr>
    </w:p>
    <w:p w14:paraId="7BB7757E" w14:textId="53C35E22" w:rsidR="003810FC" w:rsidRPr="00654FB8" w:rsidRDefault="002F0587" w:rsidP="00B65649">
      <w:pPr>
        <w:pStyle w:val="Titre4"/>
      </w:pPr>
      <w:r w:rsidRPr="00654FB8">
        <w:t xml:space="preserve">Déterminer le rendement de </w:t>
      </w:r>
      <w:r w:rsidR="00956A03" w:rsidRPr="00654FB8">
        <w:t>l’étape 2.</w:t>
      </w:r>
    </w:p>
    <w:p w14:paraId="6C68E3BA" w14:textId="3F0BD20C" w:rsidR="00023E88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4385EDE0" wp14:editId="3EB7D8E5">
                <wp:simplePos x="0" y="0"/>
                <wp:positionH relativeFrom="column">
                  <wp:posOffset>-1059860</wp:posOffset>
                </wp:positionH>
                <wp:positionV relativeFrom="paragraph">
                  <wp:posOffset>152040</wp:posOffset>
                </wp:positionV>
                <wp:extent cx="360" cy="360"/>
                <wp:effectExtent l="57150" t="76200" r="76200" b="95250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ABEAF" id="Encre 688" o:spid="_x0000_s1026" type="#_x0000_t75" style="position:absolute;margin-left:-84.85pt;margin-top:9.15pt;width:2.9pt;height:5.7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">
                <v:imagedata r:id="rId297" o:title=""/>
              </v:shape>
            </w:pict>
          </mc:Fallback>
        </mc:AlternateContent>
      </w:r>
    </w:p>
    <w:p w14:paraId="066C54D1" w14:textId="1D2BC624" w:rsidR="0064188A" w:rsidRDefault="0064188A" w:rsidP="00AB27DD">
      <w:pPr>
        <w:rPr>
          <w:rFonts w:cs="Arial"/>
        </w:rPr>
      </w:pPr>
    </w:p>
    <w:p w14:paraId="2265870E" w14:textId="6398BC29" w:rsidR="0064188A" w:rsidRDefault="0064188A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28064" behindDoc="0" locked="0" layoutInCell="1" allowOverlap="1" wp14:anchorId="2B4CE5D3" wp14:editId="5920B186">
                <wp:simplePos x="0" y="0"/>
                <wp:positionH relativeFrom="column">
                  <wp:posOffset>1332865</wp:posOffset>
                </wp:positionH>
                <wp:positionV relativeFrom="paragraph">
                  <wp:posOffset>10160</wp:posOffset>
                </wp:positionV>
                <wp:extent cx="2556465" cy="211855"/>
                <wp:effectExtent l="57150" t="38100" r="53975" b="55245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2556465" cy="211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6916" id="Encre 593" o:spid="_x0000_s1026" type="#_x0000_t75" style="position:absolute;margin-left:104.25pt;margin-top:.1pt;width:202.75pt;height:18.1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">
                <v:imagedata r:id="rId495" o:title=""/>
              </v:shape>
            </w:pict>
          </mc:Fallback>
        </mc:AlternateContent>
      </w:r>
    </w:p>
    <w:p w14:paraId="5625E7B1" w14:textId="62700E7B" w:rsidR="0064188A" w:rsidRDefault="0064188A" w:rsidP="00AB27DD">
      <w:pPr>
        <w:rPr>
          <w:rFonts w:cs="Arial"/>
        </w:rPr>
      </w:pPr>
    </w:p>
    <w:p w14:paraId="4B3ABB3D" w14:textId="1952D691" w:rsidR="0064188A" w:rsidRDefault="0064188A" w:rsidP="00AB27DD">
      <w:pPr>
        <w:rPr>
          <w:rFonts w:cs="Arial"/>
        </w:rPr>
      </w:pPr>
    </w:p>
    <w:p w14:paraId="27B90CDF" w14:textId="60112581" w:rsidR="0064188A" w:rsidRDefault="0064188A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61856" behindDoc="0" locked="0" layoutInCell="1" allowOverlap="1" wp14:anchorId="13032EA2" wp14:editId="3C4BF480">
                <wp:simplePos x="0" y="0"/>
                <wp:positionH relativeFrom="column">
                  <wp:posOffset>1183640</wp:posOffset>
                </wp:positionH>
                <wp:positionV relativeFrom="paragraph">
                  <wp:posOffset>-111760</wp:posOffset>
                </wp:positionV>
                <wp:extent cx="4351740" cy="261305"/>
                <wp:effectExtent l="57150" t="38100" r="29845" b="4381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4351740" cy="26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A5545" id="Encre 628" o:spid="_x0000_s1026" type="#_x0000_t75" style="position:absolute;margin-left:92.5pt;margin-top:-9.5pt;width:344.05pt;height:22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">
                <v:imagedata r:id="rId49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1F481732" wp14:editId="1510EE39">
                <wp:simplePos x="0" y="0"/>
                <wp:positionH relativeFrom="column">
                  <wp:posOffset>193040</wp:posOffset>
                </wp:positionH>
                <wp:positionV relativeFrom="paragraph">
                  <wp:posOffset>-916940</wp:posOffset>
                </wp:positionV>
                <wp:extent cx="6017895" cy="1856105"/>
                <wp:effectExtent l="38100" t="38100" r="40005" b="48895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6017895" cy="1856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C34C7" id="Encre 570" o:spid="_x0000_s1026" type="#_x0000_t75" style="position:absolute;margin-left:14.5pt;margin-top:-72.9pt;width:475.25pt;height:147.55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">
                <v:imagedata r:id="rId499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6F87D141" wp14:editId="44C4290F">
                <wp:simplePos x="0" y="0"/>
                <wp:positionH relativeFrom="column">
                  <wp:posOffset>220345</wp:posOffset>
                </wp:positionH>
                <wp:positionV relativeFrom="paragraph">
                  <wp:posOffset>-847725</wp:posOffset>
                </wp:positionV>
                <wp:extent cx="6044565" cy="1786255"/>
                <wp:effectExtent l="38100" t="38100" r="0" b="42545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6044565" cy="178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853F6" id="Encre 566" o:spid="_x0000_s1026" type="#_x0000_t75" style="position:absolute;margin-left:16.65pt;margin-top:-67.45pt;width:477.35pt;height:142.05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">
                <v:imagedata r:id="rId501" o:title=""/>
              </v:shape>
            </w:pict>
          </mc:Fallback>
        </mc:AlternateContent>
      </w:r>
    </w:p>
    <w:p w14:paraId="1A298928" w14:textId="7DC479C2" w:rsidR="0064188A" w:rsidRDefault="0064188A" w:rsidP="00AB27DD">
      <w:pPr>
        <w:rPr>
          <w:rFonts w:cs="Arial"/>
        </w:rPr>
      </w:pPr>
    </w:p>
    <w:p w14:paraId="2421F819" w14:textId="74E3A1DB" w:rsidR="0064188A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84384" behindDoc="0" locked="0" layoutInCell="1" allowOverlap="1" wp14:anchorId="00F38E0C" wp14:editId="05A9DC20">
                <wp:simplePos x="0" y="0"/>
                <wp:positionH relativeFrom="column">
                  <wp:posOffset>4272915</wp:posOffset>
                </wp:positionH>
                <wp:positionV relativeFrom="paragraph">
                  <wp:posOffset>36195</wp:posOffset>
                </wp:positionV>
                <wp:extent cx="1723040" cy="173150"/>
                <wp:effectExtent l="57150" t="38100" r="48895" b="55880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723040" cy="173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D07DA" id="Encre 655" o:spid="_x0000_s1026" type="#_x0000_t75" style="position:absolute;margin-left:335.75pt;margin-top:2.15pt;width:137.05pt;height:15.1pt;z-index:25358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">
                <v:imagedata r:id="rId503" o:title=""/>
              </v:shape>
            </w:pict>
          </mc:Fallback>
        </mc:AlternateContent>
      </w:r>
    </w:p>
    <w:p w14:paraId="600710DD" w14:textId="044552DE" w:rsidR="0064188A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566976" behindDoc="0" locked="0" layoutInCell="1" allowOverlap="1" wp14:anchorId="20DA0081" wp14:editId="5636842F">
                <wp:simplePos x="0" y="0"/>
                <wp:positionH relativeFrom="column">
                  <wp:posOffset>1663065</wp:posOffset>
                </wp:positionH>
                <wp:positionV relativeFrom="paragraph">
                  <wp:posOffset>-9525</wp:posOffset>
                </wp:positionV>
                <wp:extent cx="2038610" cy="144145"/>
                <wp:effectExtent l="57150" t="38100" r="19050" b="4635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2038610" cy="144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64A85" id="Encre 634" o:spid="_x0000_s1026" type="#_x0000_t75" style="position:absolute;margin-left:130.25pt;margin-top:-1.45pt;width:161.9pt;height:12.75pt;z-index:2535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">
                <v:imagedata r:id="rId505" o:title=""/>
              </v:shape>
            </w:pict>
          </mc:Fallback>
        </mc:AlternateContent>
      </w:r>
    </w:p>
    <w:p w14:paraId="5CC1C4D6" w14:textId="0BB79FCC" w:rsidR="0064188A" w:rsidRDefault="0064188A" w:rsidP="00AB27DD">
      <w:pPr>
        <w:rPr>
          <w:rFonts w:cs="Arial"/>
        </w:rPr>
      </w:pPr>
    </w:p>
    <w:p w14:paraId="4352C71F" w14:textId="677E7E0D" w:rsidR="0064188A" w:rsidRDefault="0064188A" w:rsidP="00AB27DD">
      <w:pPr>
        <w:rPr>
          <w:rFonts w:cs="Arial"/>
        </w:rPr>
      </w:pPr>
    </w:p>
    <w:p w14:paraId="78D65425" w14:textId="6E747F1F" w:rsidR="0064188A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43776" behindDoc="0" locked="0" layoutInCell="1" allowOverlap="1" wp14:anchorId="41F3D85B" wp14:editId="03E97484">
                <wp:simplePos x="0" y="0"/>
                <wp:positionH relativeFrom="column">
                  <wp:posOffset>5036820</wp:posOffset>
                </wp:positionH>
                <wp:positionV relativeFrom="paragraph">
                  <wp:posOffset>-10795</wp:posOffset>
                </wp:positionV>
                <wp:extent cx="351415" cy="237030"/>
                <wp:effectExtent l="57150" t="57150" r="0" b="4889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51415" cy="23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A9621" id="Encre 717" o:spid="_x0000_s1026" type="#_x0000_t75" style="position:absolute;margin-left:395.9pt;margin-top:-1.55pt;width:29.05pt;height:20.05pt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">
                <v:imagedata r:id="rId507" o:title=""/>
              </v:shape>
            </w:pict>
          </mc:Fallback>
        </mc:AlternateContent>
      </w:r>
    </w:p>
    <w:p w14:paraId="769703BA" w14:textId="05AF8A60" w:rsidR="0064188A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7F2BDD96" wp14:editId="2FA67866">
                <wp:simplePos x="0" y="0"/>
                <wp:positionH relativeFrom="column">
                  <wp:posOffset>3488690</wp:posOffset>
                </wp:positionH>
                <wp:positionV relativeFrom="paragraph">
                  <wp:posOffset>-127635</wp:posOffset>
                </wp:positionV>
                <wp:extent cx="1333805" cy="451485"/>
                <wp:effectExtent l="38100" t="38100" r="0" b="43815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333805" cy="45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B2F37" id="Encre 709" o:spid="_x0000_s1026" type="#_x0000_t75" style="position:absolute;margin-left:274pt;margin-top:-10.75pt;width:106.4pt;height:36.95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">
                <v:imagedata r:id="rId509" o:title=""/>
              </v:shape>
            </w:pict>
          </mc:Fallback>
        </mc:AlternateContent>
      </w:r>
    </w:p>
    <w:p w14:paraId="09DE35CA" w14:textId="59B05C51" w:rsidR="00F02742" w:rsidRDefault="00F02742" w:rsidP="00AB27DD">
      <w:pPr>
        <w:rPr>
          <w:rFonts w:cs="Arial"/>
        </w:rPr>
      </w:pPr>
    </w:p>
    <w:p w14:paraId="53C58AAF" w14:textId="31C9A2EF" w:rsidR="00F02742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703168" behindDoc="0" locked="0" layoutInCell="1" allowOverlap="1" wp14:anchorId="672D7011" wp14:editId="1072A2BB">
                <wp:simplePos x="0" y="0"/>
                <wp:positionH relativeFrom="column">
                  <wp:posOffset>-1270</wp:posOffset>
                </wp:positionH>
                <wp:positionV relativeFrom="paragraph">
                  <wp:posOffset>-421005</wp:posOffset>
                </wp:positionV>
                <wp:extent cx="6663055" cy="991235"/>
                <wp:effectExtent l="38100" t="38100" r="23495" b="56515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6663055" cy="991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18FF2" id="Encre 785" o:spid="_x0000_s1026" type="#_x0000_t75" style="position:absolute;margin-left:-.8pt;margin-top:-33.85pt;width:526.05pt;height:79.45pt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">
                <v:imagedata r:id="rId511" o:title=""/>
              </v:shape>
            </w:pict>
          </mc:Fallback>
        </mc:AlternateContent>
      </w:r>
    </w:p>
    <w:p w14:paraId="5A5ADB50" w14:textId="21F9CE05" w:rsidR="00F02742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710336" behindDoc="0" locked="0" layoutInCell="1" allowOverlap="1" wp14:anchorId="69028575" wp14:editId="51873B1A">
                <wp:simplePos x="0" y="0"/>
                <wp:positionH relativeFrom="column">
                  <wp:posOffset>4243705</wp:posOffset>
                </wp:positionH>
                <wp:positionV relativeFrom="paragraph">
                  <wp:posOffset>5080</wp:posOffset>
                </wp:positionV>
                <wp:extent cx="851895" cy="216895"/>
                <wp:effectExtent l="57150" t="38100" r="43815" b="50165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851895" cy="21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15A3A" id="Encre 794" o:spid="_x0000_s1026" type="#_x0000_t75" style="position:absolute;margin-left:333.45pt;margin-top:-.3pt;width:68.5pt;height:18.5pt;z-index:25371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">
                <v:imagedata r:id="rId513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707264" behindDoc="0" locked="0" layoutInCell="1" allowOverlap="1" wp14:anchorId="129DAFCF" wp14:editId="27815E30">
                <wp:simplePos x="0" y="0"/>
                <wp:positionH relativeFrom="column">
                  <wp:posOffset>3890645</wp:posOffset>
                </wp:positionH>
                <wp:positionV relativeFrom="paragraph">
                  <wp:posOffset>-13970</wp:posOffset>
                </wp:positionV>
                <wp:extent cx="277230" cy="270840"/>
                <wp:effectExtent l="57150" t="57150" r="46990" b="5334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277230" cy="2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3601D" id="Encre 789" o:spid="_x0000_s1026" type="#_x0000_t75" style="position:absolute;margin-left:305.65pt;margin-top:-1.8pt;width:23.25pt;height:22.75pt;z-index:25370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">
                <v:imagedata r:id="rId515" o:title=""/>
              </v:shape>
            </w:pict>
          </mc:Fallback>
        </mc:AlternateContent>
      </w:r>
    </w:p>
    <w:p w14:paraId="0FE3BF3A" w14:textId="2F132A49" w:rsidR="00F02742" w:rsidRDefault="00F02742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668352" behindDoc="0" locked="0" layoutInCell="1" allowOverlap="1" wp14:anchorId="5360A773" wp14:editId="6389BE93">
                <wp:simplePos x="0" y="0"/>
                <wp:positionH relativeFrom="column">
                  <wp:posOffset>857250</wp:posOffset>
                </wp:positionH>
                <wp:positionV relativeFrom="paragraph">
                  <wp:posOffset>-9525</wp:posOffset>
                </wp:positionV>
                <wp:extent cx="375995" cy="168120"/>
                <wp:effectExtent l="38100" t="38100" r="43180" b="41910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375995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CD172" id="Encre 741" o:spid="_x0000_s1026" type="#_x0000_t75" style="position:absolute;margin-left:66.8pt;margin-top:-1.45pt;width:31pt;height:14.7pt;z-index:2536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">
                <v:imagedata r:id="rId517" o:title=""/>
              </v:shape>
            </w:pict>
          </mc:Fallback>
        </mc:AlternateContent>
      </w:r>
    </w:p>
    <w:p w14:paraId="3F25856D" w14:textId="19A4B9A9" w:rsidR="00F02742" w:rsidRPr="00654FB8" w:rsidRDefault="00F02742" w:rsidP="00AB27DD">
      <w:pPr>
        <w:rPr>
          <w:rFonts w:cs="Arial"/>
        </w:rPr>
      </w:pPr>
    </w:p>
    <w:p w14:paraId="2E414191" w14:textId="731A2CA8" w:rsidR="005A4805" w:rsidRPr="00654FB8" w:rsidRDefault="003F1281" w:rsidP="00570420">
      <w:pPr>
        <w:pStyle w:val="Titre3"/>
        <w:ind w:left="0" w:firstLine="0"/>
      </w:pPr>
      <w:r w:rsidRPr="00654FB8">
        <w:t>L’étape 3</w:t>
      </w:r>
      <w:r w:rsidR="00F51E77" w:rsidRPr="00654FB8">
        <w:t xml:space="preserve"> permettant de synthétiser le praziquantel</w:t>
      </w:r>
      <w:r w:rsidR="00AA2337" w:rsidRPr="00654FB8">
        <w:t xml:space="preserve"> </w:t>
      </w:r>
      <w:r w:rsidR="0086549B" w:rsidRPr="00654FB8">
        <w:t>nécessite l’utilisation de l’</w:t>
      </w:r>
      <w:r w:rsidR="0086549B" w:rsidRPr="00654FB8">
        <w:rPr>
          <w:rFonts w:cs="Arial"/>
        </w:rPr>
        <w:t xml:space="preserve">acide </w:t>
      </w:r>
      <w:proofErr w:type="spellStart"/>
      <w:r w:rsidR="0086549B" w:rsidRPr="00654FB8">
        <w:rPr>
          <w:rFonts w:cs="Arial"/>
        </w:rPr>
        <w:t>méthylsulfonique</w:t>
      </w:r>
      <w:proofErr w:type="spellEnd"/>
      <w:r w:rsidR="00156C9F" w:rsidRPr="00654FB8">
        <w:rPr>
          <w:rFonts w:cs="Arial"/>
        </w:rPr>
        <w:t xml:space="preserve">, noté AMS. </w:t>
      </w:r>
      <w:r w:rsidR="0086549B" w:rsidRPr="00654FB8">
        <w:rPr>
          <w:rFonts w:cs="Arial"/>
        </w:rPr>
        <w:t>Cette étape</w:t>
      </w:r>
      <w:r w:rsidR="0086549B" w:rsidRPr="00654FB8">
        <w:t xml:space="preserve"> comporte </w:t>
      </w:r>
      <w:r w:rsidR="00521110" w:rsidRPr="00654FB8">
        <w:t>quatre</w:t>
      </w:r>
      <w:r w:rsidR="0086549B" w:rsidRPr="00654FB8">
        <w:t xml:space="preserve"> opérations décrites ci-dessous. </w:t>
      </w:r>
    </w:p>
    <w:p w14:paraId="5941A1DE" w14:textId="77777777" w:rsidR="00F15F14" w:rsidRPr="00654FB8" w:rsidRDefault="00F15F14" w:rsidP="00F15F14"/>
    <w:p w14:paraId="329DE63B" w14:textId="55359CA2" w:rsidR="00F15F14" w:rsidRPr="00654FB8" w:rsidRDefault="00F15F14" w:rsidP="00584117">
      <w:pPr>
        <w:pStyle w:val="Paragraphedeliste"/>
        <w:numPr>
          <w:ilvl w:val="0"/>
          <w:numId w:val="6"/>
        </w:numPr>
      </w:pPr>
      <w:r w:rsidRPr="00654FB8">
        <w:rPr>
          <w:rFonts w:cs="Arial"/>
        </w:rPr>
        <w:t xml:space="preserve">30,0 g de </w:t>
      </w:r>
      <w:r w:rsidRPr="00654FB8">
        <w:rPr>
          <w:rFonts w:cs="Arial"/>
          <w:b/>
        </w:rPr>
        <w:t>E</w:t>
      </w:r>
      <w:r w:rsidRPr="00654FB8">
        <w:rPr>
          <w:rFonts w:cs="Arial"/>
        </w:rPr>
        <w:t xml:space="preserve"> </w:t>
      </w:r>
      <w:r w:rsidR="00613365" w:rsidRPr="00654FB8">
        <w:rPr>
          <w:rFonts w:cs="Arial"/>
        </w:rPr>
        <w:t>sont</w:t>
      </w:r>
      <w:r w:rsidRPr="00654FB8">
        <w:rPr>
          <w:rFonts w:cs="Arial"/>
        </w:rPr>
        <w:t xml:space="preserve"> ajouté</w:t>
      </w:r>
      <w:r w:rsidR="00613365" w:rsidRPr="00654FB8">
        <w:rPr>
          <w:rFonts w:cs="Arial"/>
        </w:rPr>
        <w:t>s</w:t>
      </w:r>
      <w:r w:rsidRPr="00654FB8">
        <w:rPr>
          <w:rFonts w:cs="Arial"/>
        </w:rPr>
        <w:t xml:space="preserve"> à 104,0 mL d’AMS puis </w:t>
      </w:r>
      <w:r w:rsidR="00613365" w:rsidRPr="00654FB8">
        <w:rPr>
          <w:rFonts w:cs="Arial"/>
        </w:rPr>
        <w:t xml:space="preserve">l’ensemble est </w:t>
      </w:r>
      <w:r w:rsidRPr="00654FB8">
        <w:rPr>
          <w:rFonts w:cs="Arial"/>
        </w:rPr>
        <w:t>chauffé pendant 6 heures à 70°C.</w:t>
      </w:r>
      <w:r w:rsidR="0010751C" w:rsidRPr="00654FB8">
        <w:rPr>
          <w:rFonts w:cs="Arial"/>
        </w:rPr>
        <w:t xml:space="preserve"> </w:t>
      </w:r>
      <w:r w:rsidR="00030667" w:rsidRPr="00654FB8">
        <w:t xml:space="preserve">La solution obtenue est versée dans de l’eau glacée ajustée à un </w:t>
      </w:r>
      <w:r w:rsidR="00030667" w:rsidRPr="00A43951">
        <w:rPr>
          <w:rFonts w:cs="Arial"/>
        </w:rPr>
        <w:t>pH</w:t>
      </w:r>
      <w:r w:rsidR="00030667" w:rsidRPr="00654FB8">
        <w:rPr>
          <w:rFonts w:cs="Arial"/>
        </w:rPr>
        <w:t xml:space="preserve"> égal à 8 avec une solution aqueuse d’hydroxyde de sodium.</w:t>
      </w:r>
    </w:p>
    <w:p w14:paraId="013632C4" w14:textId="62253243" w:rsidR="00030667" w:rsidRPr="00654FB8" w:rsidRDefault="00030667" w:rsidP="00584117">
      <w:pPr>
        <w:pStyle w:val="Paragraphedeliste"/>
        <w:numPr>
          <w:ilvl w:val="0"/>
          <w:numId w:val="6"/>
        </w:numPr>
      </w:pPr>
      <w:r w:rsidRPr="00654FB8">
        <w:t xml:space="preserve">La solution est extraite quatre fois </w:t>
      </w:r>
      <w:r w:rsidR="007E4103" w:rsidRPr="00654FB8">
        <w:t>avec de</w:t>
      </w:r>
      <w:r w:rsidRPr="00654FB8">
        <w:t xml:space="preserve"> </w:t>
      </w:r>
      <w:r w:rsidR="007E4103" w:rsidRPr="00654FB8">
        <w:t>l’</w:t>
      </w:r>
      <w:r w:rsidR="00A33419" w:rsidRPr="00654FB8">
        <w:t xml:space="preserve">éther </w:t>
      </w:r>
      <w:proofErr w:type="spellStart"/>
      <w:r w:rsidR="00A33419" w:rsidRPr="00654FB8">
        <w:t>diéthylique</w:t>
      </w:r>
      <w:proofErr w:type="spellEnd"/>
      <w:r w:rsidR="00A33419" w:rsidRPr="00654FB8">
        <w:t>.</w:t>
      </w:r>
    </w:p>
    <w:p w14:paraId="71211FA0" w14:textId="1EC560E4" w:rsidR="00014ACE" w:rsidRPr="00654FB8" w:rsidRDefault="00014ACE" w:rsidP="00584117">
      <w:pPr>
        <w:pStyle w:val="Paragraphedeliste"/>
        <w:numPr>
          <w:ilvl w:val="0"/>
          <w:numId w:val="6"/>
        </w:numPr>
      </w:pPr>
      <w:r w:rsidRPr="00654FB8">
        <w:rPr>
          <w:rFonts w:cs="Arial"/>
        </w:rPr>
        <w:t xml:space="preserve">La phase organique est lavée par 100 mL d’une solution aqueuse salée saturée. La phase organique est ensuite séchée. Après évaporation de l’éther </w:t>
      </w:r>
      <w:proofErr w:type="spellStart"/>
      <w:r w:rsidRPr="00654FB8">
        <w:rPr>
          <w:rFonts w:cs="Arial"/>
        </w:rPr>
        <w:t>diéthylique</w:t>
      </w:r>
      <w:proofErr w:type="spellEnd"/>
      <w:r w:rsidRPr="00654FB8">
        <w:rPr>
          <w:rFonts w:cs="Arial"/>
        </w:rPr>
        <w:t xml:space="preserve">, on obtient </w:t>
      </w:r>
      <w:r w:rsidR="008C1DF2" w:rsidRPr="00654FB8">
        <w:rPr>
          <w:rFonts w:cs="Arial"/>
        </w:rPr>
        <w:t>un</w:t>
      </w:r>
      <w:r w:rsidRPr="00654FB8">
        <w:rPr>
          <w:rFonts w:cs="Arial"/>
        </w:rPr>
        <w:t xml:space="preserve"> solide jaune.</w:t>
      </w:r>
    </w:p>
    <w:p w14:paraId="620E7F66" w14:textId="43B1F579" w:rsidR="00014ACE" w:rsidRPr="00654FB8" w:rsidRDefault="00014ACE" w:rsidP="00584117">
      <w:pPr>
        <w:pStyle w:val="Paragraphedeliste"/>
        <w:numPr>
          <w:ilvl w:val="0"/>
          <w:numId w:val="6"/>
        </w:numPr>
      </w:pPr>
      <w:r w:rsidRPr="00654FB8">
        <w:rPr>
          <w:rFonts w:cs="Arial"/>
        </w:rPr>
        <w:t>Ce résidu est recristallisé dans un mélange équimolaire d’acétate d'éthyle et d’hexan</w:t>
      </w:r>
      <w:r w:rsidR="00FF7265" w:rsidRPr="00654FB8">
        <w:rPr>
          <w:rFonts w:cs="Arial"/>
        </w:rPr>
        <w:t>e</w:t>
      </w:r>
      <w:r w:rsidR="00786DE4" w:rsidRPr="00654FB8">
        <w:rPr>
          <w:rFonts w:cs="Arial"/>
        </w:rPr>
        <w:t>. On obtient un solide blanc</w:t>
      </w:r>
      <w:r w:rsidR="008C1DF2" w:rsidRPr="00654FB8">
        <w:rPr>
          <w:rFonts w:cs="Arial"/>
        </w:rPr>
        <w:t>.</w:t>
      </w:r>
      <w:r w:rsidR="00FF7265" w:rsidRPr="00654FB8">
        <w:rPr>
          <w:rFonts w:cs="Arial"/>
        </w:rPr>
        <w:t> </w:t>
      </w:r>
    </w:p>
    <w:p w14:paraId="1BC41DE8" w14:textId="77777777" w:rsidR="0086549B" w:rsidRPr="00654FB8" w:rsidRDefault="0086549B" w:rsidP="00AB27DD">
      <w:pPr>
        <w:rPr>
          <w:rFonts w:cs="Arial"/>
          <w:sz w:val="6"/>
        </w:rPr>
      </w:pPr>
    </w:p>
    <w:p w14:paraId="7994AC37" w14:textId="37EB39C2" w:rsidR="00AB27DD" w:rsidRPr="00910EA2" w:rsidRDefault="004C7582" w:rsidP="003137B5">
      <w:pPr>
        <w:jc w:val="right"/>
        <w:rPr>
          <w:rFonts w:cs="Arial"/>
          <w:i/>
          <w:lang w:val="en-US"/>
        </w:rPr>
      </w:pPr>
      <w:proofErr w:type="spellStart"/>
      <w:r w:rsidRPr="00910EA2">
        <w:rPr>
          <w:rFonts w:cs="Arial"/>
          <w:i/>
          <w:lang w:val="en-US"/>
        </w:rPr>
        <w:t>D’après</w:t>
      </w:r>
      <w:proofErr w:type="spellEnd"/>
      <w:r w:rsidR="00705B92" w:rsidRPr="00910EA2">
        <w:rPr>
          <w:rFonts w:cs="Arial"/>
          <w:i/>
          <w:lang w:val="en-US"/>
        </w:rPr>
        <w:t xml:space="preserve"> Dr. </w:t>
      </w:r>
      <w:proofErr w:type="spellStart"/>
      <w:r w:rsidR="00705B92" w:rsidRPr="00910EA2">
        <w:rPr>
          <w:rFonts w:cs="Arial"/>
          <w:i/>
          <w:lang w:val="en-US"/>
        </w:rPr>
        <w:t>Haiping</w:t>
      </w:r>
      <w:proofErr w:type="spellEnd"/>
      <w:r w:rsidR="00705B92" w:rsidRPr="00910EA2">
        <w:rPr>
          <w:rFonts w:cs="Arial"/>
          <w:i/>
          <w:lang w:val="en-US"/>
        </w:rPr>
        <w:t xml:space="preserve"> Cao Dr. </w:t>
      </w:r>
      <w:proofErr w:type="spellStart"/>
      <w:r w:rsidR="00705B92" w:rsidRPr="00910EA2">
        <w:rPr>
          <w:rFonts w:cs="Arial"/>
          <w:i/>
          <w:lang w:val="en-US"/>
        </w:rPr>
        <w:t>Haixia</w:t>
      </w:r>
      <w:proofErr w:type="spellEnd"/>
      <w:r w:rsidR="00705B92" w:rsidRPr="00910EA2">
        <w:rPr>
          <w:rFonts w:cs="Arial"/>
          <w:i/>
          <w:lang w:val="en-US"/>
        </w:rPr>
        <w:t xml:space="preserve"> Liu Prof. Alexander </w:t>
      </w:r>
      <w:proofErr w:type="spellStart"/>
      <w:r w:rsidR="00705B92" w:rsidRPr="00910EA2">
        <w:rPr>
          <w:rFonts w:cs="Arial"/>
          <w:i/>
          <w:lang w:val="en-US"/>
        </w:rPr>
        <w:t>Dömling</w:t>
      </w:r>
      <w:proofErr w:type="spellEnd"/>
      <w:r w:rsidR="00705B92" w:rsidRPr="00910EA2">
        <w:rPr>
          <w:rFonts w:cs="Arial"/>
          <w:i/>
          <w:lang w:val="en-US"/>
        </w:rPr>
        <w:t xml:space="preserve"> </w:t>
      </w:r>
      <w:r w:rsidR="001C2E50" w:rsidRPr="00910EA2">
        <w:rPr>
          <w:rFonts w:cs="Arial"/>
          <w:i/>
          <w:lang w:val="en-US"/>
        </w:rPr>
        <w:t>https://doi.org/10.1002/chem.201002046</w:t>
      </w:r>
    </w:p>
    <w:p w14:paraId="7B2CB090" w14:textId="6122ABE0" w:rsidR="00382536" w:rsidRPr="00654FB8" w:rsidRDefault="001F5093" w:rsidP="00B65649">
      <w:pPr>
        <w:pStyle w:val="Titre4"/>
      </w:pPr>
      <w:r w:rsidRPr="00654FB8">
        <w:t xml:space="preserve">Associer </w:t>
      </w:r>
      <w:r w:rsidR="00060D0F" w:rsidRPr="00654FB8">
        <w:t>à chacune des</w:t>
      </w:r>
      <w:r w:rsidRPr="00654FB8">
        <w:t xml:space="preserve"> </w:t>
      </w:r>
      <w:r w:rsidR="00897A2F" w:rsidRPr="00654FB8">
        <w:t xml:space="preserve">opérations </w:t>
      </w:r>
      <w:r w:rsidR="00060D0F" w:rsidRPr="00654FB8">
        <w:rPr>
          <w:b/>
        </w:rPr>
        <w:t>a</w:t>
      </w:r>
      <w:r w:rsidR="00060D0F" w:rsidRPr="00654FB8">
        <w:t xml:space="preserve">. et </w:t>
      </w:r>
      <w:r w:rsidR="00060D0F" w:rsidRPr="00654FB8">
        <w:rPr>
          <w:b/>
        </w:rPr>
        <w:t>c</w:t>
      </w:r>
      <w:r w:rsidR="00382536" w:rsidRPr="00654FB8">
        <w:t xml:space="preserve">. </w:t>
      </w:r>
      <w:r w:rsidR="00897A2F" w:rsidRPr="00654FB8">
        <w:t xml:space="preserve">du protocole un </w:t>
      </w:r>
      <w:r w:rsidR="001709BC" w:rsidRPr="00654FB8">
        <w:t xml:space="preserve">ou plusieurs </w:t>
      </w:r>
      <w:r w:rsidR="00897A2F" w:rsidRPr="00654FB8">
        <w:t>des mots suivants </w:t>
      </w:r>
      <w:r w:rsidR="00491444" w:rsidRPr="00654FB8">
        <w:t>:</w:t>
      </w:r>
      <w:r w:rsidR="00897A2F" w:rsidRPr="00654FB8">
        <w:t xml:space="preserve"> </w:t>
      </w:r>
    </w:p>
    <w:p w14:paraId="74C78A89" w14:textId="7C35A794" w:rsidR="001F5093" w:rsidRDefault="00A43951" w:rsidP="00570420">
      <w:pPr>
        <w:pStyle w:val="Titre4"/>
        <w:numPr>
          <w:ilvl w:val="0"/>
          <w:numId w:val="0"/>
        </w:numPr>
        <w:ind w:left="1134" w:hanging="567"/>
      </w:pPr>
      <w:proofErr w:type="gramStart"/>
      <w:r>
        <w:t>d</w:t>
      </w:r>
      <w:r w:rsidR="003F1281" w:rsidRPr="00654FB8">
        <w:t>issolution</w:t>
      </w:r>
      <w:proofErr w:type="gramEnd"/>
      <w:r w:rsidR="001F5093" w:rsidRPr="00654FB8">
        <w:t xml:space="preserve"> –</w:t>
      </w:r>
      <w:r w:rsidR="006713FD" w:rsidRPr="00654FB8">
        <w:t> </w:t>
      </w:r>
      <w:r w:rsidR="001F5093" w:rsidRPr="00654FB8">
        <w:t>séparation –</w:t>
      </w:r>
      <w:r w:rsidR="006713FD" w:rsidRPr="00654FB8">
        <w:t> </w:t>
      </w:r>
      <w:r w:rsidR="001F5093" w:rsidRPr="00654FB8">
        <w:t xml:space="preserve">purification </w:t>
      </w:r>
      <w:r w:rsidR="00410F1C" w:rsidRPr="00654FB8">
        <w:t>–</w:t>
      </w:r>
      <w:r w:rsidR="006713FD" w:rsidRPr="00654FB8">
        <w:t> </w:t>
      </w:r>
      <w:r w:rsidR="001F5093" w:rsidRPr="00654FB8">
        <w:t>transformation</w:t>
      </w:r>
      <w:r w:rsidR="004C7582" w:rsidRPr="00654FB8">
        <w:t xml:space="preserve"> chimique</w:t>
      </w:r>
    </w:p>
    <w:p w14:paraId="5C62ABC2" w14:textId="316AE3FC" w:rsidR="003D0417" w:rsidRDefault="00560143" w:rsidP="003D0417">
      <w:r>
        <w:rPr>
          <w:noProof/>
        </w:rPr>
        <mc:AlternateContent>
          <mc:Choice Requires="wpi">
            <w:drawing>
              <wp:anchor distT="0" distB="0" distL="114300" distR="114300" simplePos="0" relativeHeight="253752320" behindDoc="0" locked="0" layoutInCell="1" allowOverlap="1" wp14:anchorId="5B602D96" wp14:editId="7C8C1A2E">
                <wp:simplePos x="0" y="0"/>
                <wp:positionH relativeFrom="column">
                  <wp:posOffset>3471545</wp:posOffset>
                </wp:positionH>
                <wp:positionV relativeFrom="paragraph">
                  <wp:posOffset>-50800</wp:posOffset>
                </wp:positionV>
                <wp:extent cx="2543225" cy="244070"/>
                <wp:effectExtent l="38100" t="38100" r="28575" b="4191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2543225" cy="244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05B5A" id="Encre 841" o:spid="_x0000_s1026" type="#_x0000_t75" style="position:absolute;margin-left:272.65pt;margin-top:-4.7pt;width:201.65pt;height:20.6pt;z-index:2537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">
                <v:imagedata r:id="rId519" o:title=""/>
              </v:shape>
            </w:pict>
          </mc:Fallback>
        </mc:AlternateContent>
      </w:r>
      <w:r w:rsidR="003D0417">
        <w:rPr>
          <w:noProof/>
        </w:rPr>
        <mc:AlternateContent>
          <mc:Choice Requires="wpi">
            <w:drawing>
              <wp:anchor distT="0" distB="0" distL="114300" distR="114300" simplePos="0" relativeHeight="253734912" behindDoc="0" locked="0" layoutInCell="1" allowOverlap="1" wp14:anchorId="7FA6665F" wp14:editId="5FF33F72">
                <wp:simplePos x="0" y="0"/>
                <wp:positionH relativeFrom="column">
                  <wp:posOffset>799465</wp:posOffset>
                </wp:positionH>
                <wp:positionV relativeFrom="paragraph">
                  <wp:posOffset>-24130</wp:posOffset>
                </wp:positionV>
                <wp:extent cx="2510415" cy="337525"/>
                <wp:effectExtent l="38100" t="38100" r="4445" b="43815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2510415" cy="33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51F0F" id="Encre 824" o:spid="_x0000_s1026" type="#_x0000_t75" style="position:absolute;margin-left:62.25pt;margin-top:-2.6pt;width:199.05pt;height:28pt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">
                <v:imagedata r:id="rId521" o:title=""/>
              </v:shape>
            </w:pict>
          </mc:Fallback>
        </mc:AlternateContent>
      </w:r>
    </w:p>
    <w:p w14:paraId="2BE193C5" w14:textId="43F13231" w:rsidR="003D0417" w:rsidRDefault="00560143" w:rsidP="003D0417">
      <w:r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0E277F60" wp14:editId="312756EA">
                <wp:simplePos x="0" y="0"/>
                <wp:positionH relativeFrom="column">
                  <wp:posOffset>5062220</wp:posOffset>
                </wp:positionH>
                <wp:positionV relativeFrom="paragraph">
                  <wp:posOffset>-83820</wp:posOffset>
                </wp:positionV>
                <wp:extent cx="1305555" cy="303155"/>
                <wp:effectExtent l="57150" t="38100" r="9525" b="40005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305555" cy="303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AC5FB" id="Encre 856" o:spid="_x0000_s1026" type="#_x0000_t75" style="position:absolute;margin-left:397.9pt;margin-top:-7.3pt;width:104.25pt;height:25.25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">
                <v:imagedata r:id="rId523" o:title=""/>
              </v:shape>
            </w:pict>
          </mc:Fallback>
        </mc:AlternateContent>
      </w:r>
    </w:p>
    <w:p w14:paraId="69420EDF" w14:textId="28755614" w:rsidR="003D0417" w:rsidRPr="003D0417" w:rsidRDefault="00560143" w:rsidP="003D0417">
      <w:r>
        <w:rPr>
          <w:noProof/>
        </w:rPr>
        <mc:AlternateContent>
          <mc:Choice Requires="wpi">
            <w:drawing>
              <wp:anchor distT="0" distB="0" distL="114300" distR="114300" simplePos="0" relativeHeight="253776896" behindDoc="0" locked="0" layoutInCell="1" allowOverlap="1" wp14:anchorId="4595BF59" wp14:editId="5B6764BE">
                <wp:simplePos x="0" y="0"/>
                <wp:positionH relativeFrom="column">
                  <wp:posOffset>1205865</wp:posOffset>
                </wp:positionH>
                <wp:positionV relativeFrom="paragraph">
                  <wp:posOffset>26670</wp:posOffset>
                </wp:positionV>
                <wp:extent cx="875665" cy="348615"/>
                <wp:effectExtent l="38100" t="57150" r="57785" b="5143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87566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9860D" id="Encre 865" o:spid="_x0000_s1026" type="#_x0000_t75" style="position:absolute;margin-left:94.25pt;margin-top:1.4pt;width:70.35pt;height:28.85pt;z-index:2537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">
                <v:imagedata r:id="rId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0752" behindDoc="0" locked="0" layoutInCell="1" allowOverlap="1" wp14:anchorId="4986D48C" wp14:editId="4C0AFC39">
                <wp:simplePos x="0" y="0"/>
                <wp:positionH relativeFrom="column">
                  <wp:posOffset>881380</wp:posOffset>
                </wp:positionH>
                <wp:positionV relativeFrom="paragraph">
                  <wp:posOffset>235585</wp:posOffset>
                </wp:positionV>
                <wp:extent cx="387110" cy="254380"/>
                <wp:effectExtent l="57150" t="38100" r="51435" b="50800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87110" cy="25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D9DA2" id="Encre 859" o:spid="_x0000_s1026" type="#_x0000_t75" style="position:absolute;margin-left:68.7pt;margin-top:17.85pt;width:31.9pt;height:21.45pt;z-index:25377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">
                <v:imagedata r:id="rId527" o:title=""/>
              </v:shape>
            </w:pict>
          </mc:Fallback>
        </mc:AlternateContent>
      </w:r>
      <w:r w:rsidR="003D0417">
        <w:rPr>
          <w:noProof/>
        </w:rPr>
        <mc:AlternateContent>
          <mc:Choice Requires="wpi">
            <w:drawing>
              <wp:anchor distT="0" distB="0" distL="114300" distR="114300" simplePos="0" relativeHeight="253720576" behindDoc="0" locked="0" layoutInCell="1" allowOverlap="1" wp14:anchorId="69695C6C" wp14:editId="5D35AE98">
                <wp:simplePos x="0" y="0"/>
                <wp:positionH relativeFrom="column">
                  <wp:posOffset>-102235</wp:posOffset>
                </wp:positionH>
                <wp:positionV relativeFrom="paragraph">
                  <wp:posOffset>-243205</wp:posOffset>
                </wp:positionV>
                <wp:extent cx="730230" cy="663570"/>
                <wp:effectExtent l="57150" t="57150" r="51435" b="4191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730230" cy="66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22CB3" id="Encre 806" o:spid="_x0000_s1026" type="#_x0000_t75" style="position:absolute;margin-left:-8.75pt;margin-top:-19.85pt;width:58.95pt;height:53.7pt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">
                <v:imagedata r:id="rId529" o:title=""/>
              </v:shape>
            </w:pict>
          </mc:Fallback>
        </mc:AlternateContent>
      </w:r>
    </w:p>
    <w:p w14:paraId="00749281" w14:textId="532AD4B0" w:rsidR="00E62A1F" w:rsidRPr="00654FB8" w:rsidRDefault="00E62A1F" w:rsidP="00B65649">
      <w:pPr>
        <w:pStyle w:val="Titre4"/>
      </w:pPr>
      <w:r w:rsidRPr="00654FB8">
        <w:lastRenderedPageBreak/>
        <w:t>Nommer une méthode d’</w:t>
      </w:r>
      <w:r w:rsidR="007E4103" w:rsidRPr="00654FB8">
        <w:t>identification</w:t>
      </w:r>
      <w:r w:rsidRPr="00654FB8">
        <w:t xml:space="preserve"> po</w:t>
      </w:r>
      <w:r w:rsidR="005F0BB8" w:rsidRPr="00654FB8">
        <w:t xml:space="preserve">ssible </w:t>
      </w:r>
      <w:r w:rsidR="009B752A" w:rsidRPr="00654FB8">
        <w:t>pour le solide obtenu</w:t>
      </w:r>
      <w:r w:rsidR="00190863" w:rsidRPr="00654FB8">
        <w:t>.</w:t>
      </w:r>
    </w:p>
    <w:p w14:paraId="32E58FCB" w14:textId="2D2E4A97" w:rsidR="00AB27DD" w:rsidRDefault="00EA05A5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12736" behindDoc="0" locked="0" layoutInCell="1" allowOverlap="1" wp14:anchorId="544284E4" wp14:editId="4B567B29">
                <wp:simplePos x="0" y="0"/>
                <wp:positionH relativeFrom="column">
                  <wp:posOffset>121285</wp:posOffset>
                </wp:positionH>
                <wp:positionV relativeFrom="paragraph">
                  <wp:posOffset>-55880</wp:posOffset>
                </wp:positionV>
                <wp:extent cx="6225625" cy="421005"/>
                <wp:effectExtent l="38100" t="57150" r="0" b="5524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6225625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E91D6" id="Encre 913" o:spid="_x0000_s1026" type="#_x0000_t75" style="position:absolute;margin-left:8.85pt;margin-top:-5.1pt;width:491.6pt;height:34.55pt;z-index:25381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">
                <v:imagedata r:id="rId531" o:title=""/>
              </v:shape>
            </w:pict>
          </mc:Fallback>
        </mc:AlternateContent>
      </w:r>
    </w:p>
    <w:p w14:paraId="3A7C7B5D" w14:textId="45DC4409" w:rsidR="00EA05A5" w:rsidRDefault="00EA05A5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777920" behindDoc="0" locked="0" layoutInCell="1" allowOverlap="1" wp14:anchorId="1E515D24" wp14:editId="3551B63B">
                <wp:simplePos x="0" y="0"/>
                <wp:positionH relativeFrom="column">
                  <wp:posOffset>-99740</wp:posOffset>
                </wp:positionH>
                <wp:positionV relativeFrom="paragraph">
                  <wp:posOffset>6955</wp:posOffset>
                </wp:positionV>
                <wp:extent cx="77400" cy="77760"/>
                <wp:effectExtent l="38100" t="57150" r="37465" b="55880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7740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72F82" id="Encre 866" o:spid="_x0000_s1026" type="#_x0000_t75" style="position:absolute;margin-left:-8.55pt;margin-top:-.15pt;width:7.55pt;height:7.5pt;z-index:2537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">
                <v:imagedata r:id="rId533" o:title=""/>
              </v:shape>
            </w:pict>
          </mc:Fallback>
        </mc:AlternateContent>
      </w:r>
    </w:p>
    <w:p w14:paraId="0F7AE484" w14:textId="789D5E6A" w:rsidR="00EA05A5" w:rsidRDefault="00EA05A5" w:rsidP="00AB27DD">
      <w:pPr>
        <w:rPr>
          <w:rFonts w:cs="Arial"/>
        </w:rPr>
      </w:pPr>
    </w:p>
    <w:p w14:paraId="483BFDC5" w14:textId="3F0BD725" w:rsidR="00EA05A5" w:rsidRDefault="00C9598C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23C26F6F" wp14:editId="10A73F18">
                <wp:simplePos x="0" y="0"/>
                <wp:positionH relativeFrom="column">
                  <wp:posOffset>369570</wp:posOffset>
                </wp:positionH>
                <wp:positionV relativeFrom="paragraph">
                  <wp:posOffset>-29845</wp:posOffset>
                </wp:positionV>
                <wp:extent cx="527055" cy="348615"/>
                <wp:effectExtent l="38100" t="38100" r="6350" b="51435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52705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410D1" id="Encre 920" o:spid="_x0000_s1026" type="#_x0000_t75" style="position:absolute;margin-left:28.4pt;margin-top:-3.05pt;width:42.9pt;height:28.8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">
                <v:imagedata r:id="rId535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14784" behindDoc="0" locked="0" layoutInCell="1" allowOverlap="1" wp14:anchorId="08131AEA" wp14:editId="298C6E92">
                <wp:simplePos x="0" y="0"/>
                <wp:positionH relativeFrom="column">
                  <wp:posOffset>142180</wp:posOffset>
                </wp:positionH>
                <wp:positionV relativeFrom="paragraph">
                  <wp:posOffset>-7995</wp:posOffset>
                </wp:positionV>
                <wp:extent cx="203400" cy="240840"/>
                <wp:effectExtent l="57150" t="57150" r="44450" b="45085"/>
                <wp:wrapNone/>
                <wp:docPr id="915" name="Encre 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20340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D74D8" id="Encre 915" o:spid="_x0000_s1026" type="#_x0000_t75" style="position:absolute;margin-left:10.5pt;margin-top:-1.35pt;width:17.4pt;height:20.35pt;z-index:2538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">
                <v:imagedata r:id="rId53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13760" behindDoc="0" locked="0" layoutInCell="1" allowOverlap="1" wp14:anchorId="60A19D89" wp14:editId="46A897A2">
                <wp:simplePos x="0" y="0"/>
                <wp:positionH relativeFrom="column">
                  <wp:posOffset>-97940</wp:posOffset>
                </wp:positionH>
                <wp:positionV relativeFrom="paragraph">
                  <wp:posOffset>122325</wp:posOffset>
                </wp:positionV>
                <wp:extent cx="56520" cy="73440"/>
                <wp:effectExtent l="57150" t="38100" r="57785" b="4127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5652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6426A" id="Encre 914" o:spid="_x0000_s1026" type="#_x0000_t75" style="position:absolute;margin-left:-8.4pt;margin-top:8.95pt;width:5.85pt;height:7.2pt;z-index:2538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">
                <v:imagedata r:id="rId539" o:title=""/>
              </v:shape>
            </w:pict>
          </mc:Fallback>
        </mc:AlternateContent>
      </w:r>
    </w:p>
    <w:p w14:paraId="090A3D9C" w14:textId="44496A54" w:rsidR="00EA05A5" w:rsidRDefault="00EA05A5" w:rsidP="00AB27DD">
      <w:pPr>
        <w:rPr>
          <w:rFonts w:cs="Arial"/>
        </w:rPr>
      </w:pPr>
    </w:p>
    <w:p w14:paraId="7E2A219C" w14:textId="2C89957E" w:rsidR="00EA05A5" w:rsidRDefault="00275131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759D9301" wp14:editId="21C42F91">
                <wp:simplePos x="0" y="0"/>
                <wp:positionH relativeFrom="column">
                  <wp:posOffset>170180</wp:posOffset>
                </wp:positionH>
                <wp:positionV relativeFrom="paragraph">
                  <wp:posOffset>-328930</wp:posOffset>
                </wp:positionV>
                <wp:extent cx="4392790" cy="699620"/>
                <wp:effectExtent l="57150" t="57150" r="46355" b="43815"/>
                <wp:wrapNone/>
                <wp:docPr id="968" name="Encre 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4392790" cy="699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90AC5" id="Encre 968" o:spid="_x0000_s1026" type="#_x0000_t75" style="position:absolute;margin-left:12.7pt;margin-top:-26.6pt;width:347.35pt;height:56.55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">
                <v:imagedata r:id="rId541" o:title=""/>
              </v:shape>
            </w:pict>
          </mc:Fallback>
        </mc:AlternateContent>
      </w:r>
    </w:p>
    <w:p w14:paraId="25E26E74" w14:textId="7954E761" w:rsidR="00EA05A5" w:rsidRDefault="00C9598C" w:rsidP="00AB27DD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34240" behindDoc="0" locked="0" layoutInCell="1" allowOverlap="1" wp14:anchorId="61434618" wp14:editId="4E48B8CA">
                <wp:simplePos x="0" y="0"/>
                <wp:positionH relativeFrom="column">
                  <wp:posOffset>-99740</wp:posOffset>
                </wp:positionH>
                <wp:positionV relativeFrom="paragraph">
                  <wp:posOffset>44640</wp:posOffset>
                </wp:positionV>
                <wp:extent cx="44640" cy="66240"/>
                <wp:effectExtent l="38100" t="38100" r="50800" b="48260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4464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3AECA" id="Encre 934" o:spid="_x0000_s1026" type="#_x0000_t75" style="position:absolute;margin-left:-8.55pt;margin-top:2.8pt;width:4.9pt;height:6.6pt;z-index:2538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">
                <v:imagedata r:id="rId543" o:title=""/>
              </v:shape>
            </w:pict>
          </mc:Fallback>
        </mc:AlternateContent>
      </w:r>
    </w:p>
    <w:p w14:paraId="68C6D737" w14:textId="77777777" w:rsidR="00EA05A5" w:rsidRPr="00654FB8" w:rsidRDefault="00EA05A5" w:rsidP="00AB27DD">
      <w:pPr>
        <w:rPr>
          <w:rFonts w:cs="Arial"/>
        </w:rPr>
      </w:pPr>
    </w:p>
    <w:p w14:paraId="750583B7" w14:textId="75376A5C" w:rsidR="00094160" w:rsidRPr="00654FB8" w:rsidRDefault="008035A3" w:rsidP="00A43951">
      <w:pPr>
        <w:pStyle w:val="Titre2"/>
        <w:ind w:hanging="1004"/>
      </w:pPr>
      <w:r w:rsidRPr="00654FB8">
        <w:rPr>
          <w:rFonts w:cs="Arial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742208" behindDoc="1" locked="0" layoutInCell="1" allowOverlap="1" wp14:anchorId="2CA104C9" wp14:editId="6F6997DC">
                <wp:simplePos x="0" y="0"/>
                <wp:positionH relativeFrom="margin">
                  <wp:posOffset>4743450</wp:posOffset>
                </wp:positionH>
                <wp:positionV relativeFrom="paragraph">
                  <wp:posOffset>4445</wp:posOffset>
                </wp:positionV>
                <wp:extent cx="1287145" cy="1835785"/>
                <wp:effectExtent l="0" t="0" r="8255" b="0"/>
                <wp:wrapTight wrapText="bothSides">
                  <wp:wrapPolygon edited="0">
                    <wp:start x="0" y="0"/>
                    <wp:lineTo x="0" y="21294"/>
                    <wp:lineTo x="21419" y="21294"/>
                    <wp:lineTo x="21419" y="0"/>
                    <wp:lineTo x="0" y="0"/>
                  </wp:wrapPolygon>
                </wp:wrapTight>
                <wp:docPr id="19" name="Groupe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7145" cy="1835785"/>
                          <a:chOff x="0" y="0"/>
                          <a:chExt cx="1287475" cy="1836115"/>
                        </a:xfrm>
                      </wpg:grpSpPr>
                      <pic:pic xmlns:pic="http://schemas.openxmlformats.org/drawingml/2006/picture">
                        <pic:nvPicPr>
                          <pic:cNvPr id="13" name="Image 4" descr="Microscope_CharbonActif.png"/>
                          <pic:cNvPicPr>
                            <a:picLocks noChangeAspect="1"/>
                          </pic:cNvPicPr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>
                            <a:off x="36576" y="0"/>
                            <a:ext cx="1233805" cy="1100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Zone de texte 18"/>
                        <wps:cNvSpPr txBox="1"/>
                        <wps:spPr>
                          <a:xfrm>
                            <a:off x="0" y="1097280"/>
                            <a:ext cx="1287475" cy="7388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84DA903" w14:textId="27EA3D08" w:rsidR="004B20F5" w:rsidRDefault="004B20F5" w:rsidP="00A43951">
                              <w:pPr>
                                <w:jc w:val="center"/>
                              </w:pPr>
                              <w:r>
                                <w:t>Vue au microscope électronique des pores d’un grain de charbon actif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A104C9" id="Groupe 19" o:spid="_x0000_s1028" style="position:absolute;left:0;text-align:left;margin-left:373.5pt;margin-top:.35pt;width:101.35pt;height:144.55pt;z-index:-251574272;mso-position-horizontal-relative:margin" coordsize="12874,18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">
                <v:shape id="Image 4" o:spid="_x0000_s1029" type="#_x0000_t75" alt="Microscope_CharbonActif.png" style="position:absolute;left:365;width:12338;height:11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">
                  <v:imagedata r:id="rId545" o:title="Microscope_CharbonActif"/>
                </v:shape>
                <v:shape id="Zone de texte 18" o:spid="_x0000_s1030" type="#_x0000_t202" style="position:absolute;top:10972;width:12874;height:7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684DA903" w14:textId="27EA3D08" w:rsidR="004B20F5" w:rsidRDefault="004B20F5" w:rsidP="00A43951">
                        <w:pPr>
                          <w:jc w:val="center"/>
                        </w:pPr>
                        <w:r>
                          <w:t>Vue au microscope électronique des pores d’un grain de charbon actif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="00E62A1F" w:rsidRPr="00654FB8">
        <w:t>P</w:t>
      </w:r>
      <w:r w:rsidR="00094160" w:rsidRPr="00654FB8">
        <w:t xml:space="preserve">révention des </w:t>
      </w:r>
      <w:r w:rsidR="006C4C98" w:rsidRPr="00654FB8">
        <w:t>infections</w:t>
      </w:r>
    </w:p>
    <w:p w14:paraId="753786D8" w14:textId="77777777" w:rsidR="002F0587" w:rsidRPr="00654FB8" w:rsidRDefault="002F0587" w:rsidP="002F0587"/>
    <w:p w14:paraId="36317AA8" w14:textId="444BA464" w:rsidR="00A81B07" w:rsidRPr="00654FB8" w:rsidRDefault="00371F7D" w:rsidP="00A81B07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1104" behindDoc="0" locked="0" layoutInCell="1" allowOverlap="1" wp14:anchorId="24EE752F" wp14:editId="64EBF40B">
                <wp:simplePos x="0" y="0"/>
                <wp:positionH relativeFrom="column">
                  <wp:posOffset>-20900</wp:posOffset>
                </wp:positionH>
                <wp:positionV relativeFrom="paragraph">
                  <wp:posOffset>542080</wp:posOffset>
                </wp:positionV>
                <wp:extent cx="711720" cy="44280"/>
                <wp:effectExtent l="57150" t="95250" r="69850" b="108585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71172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8C5B6" id="Encre 970" o:spid="_x0000_s1026" type="#_x0000_t75" style="position:absolute;margin-left:-3.05pt;margin-top:39.9pt;width:58.9pt;height:9.2pt;z-index:2538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">
                <v:imagedata r:id="rId54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2F32B89A" wp14:editId="7E7CCD00">
                <wp:simplePos x="0" y="0"/>
                <wp:positionH relativeFrom="column">
                  <wp:posOffset>856780</wp:posOffset>
                </wp:positionH>
                <wp:positionV relativeFrom="paragraph">
                  <wp:posOffset>326080</wp:posOffset>
                </wp:positionV>
                <wp:extent cx="720000" cy="113400"/>
                <wp:effectExtent l="76200" t="95250" r="61595" b="96520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72000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F45E8" id="Encre 969" o:spid="_x0000_s1026" type="#_x0000_t75" style="position:absolute;margin-left:66.05pt;margin-top:22.9pt;width:59.55pt;height:14.6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">
                <v:imagedata r:id="rId549" o:title=""/>
              </v:shape>
            </w:pict>
          </mc:Fallback>
        </mc:AlternateContent>
      </w:r>
      <w:proofErr w:type="gramStart"/>
      <w:r w:rsidR="00A81B07" w:rsidRPr="00654FB8">
        <w:rPr>
          <w:rFonts w:cs="Arial"/>
        </w:rPr>
        <w:t>Un aquariophile traite</w:t>
      </w:r>
      <w:proofErr w:type="gramEnd"/>
      <w:r w:rsidR="00A81B07" w:rsidRPr="00654FB8">
        <w:rPr>
          <w:rFonts w:cs="Arial"/>
        </w:rPr>
        <w:t xml:space="preserve"> </w:t>
      </w:r>
      <w:r w:rsidR="00537A81" w:rsidRPr="00654FB8">
        <w:rPr>
          <w:rFonts w:cs="Arial"/>
        </w:rPr>
        <w:t>de manière préventive</w:t>
      </w:r>
      <w:r w:rsidR="00A81B07" w:rsidRPr="00654FB8">
        <w:rPr>
          <w:rFonts w:cs="Arial"/>
        </w:rPr>
        <w:t xml:space="preserve"> son aquarium </w:t>
      </w:r>
      <w:r w:rsidR="00537A81" w:rsidRPr="00654FB8">
        <w:rPr>
          <w:rFonts w:cs="Arial"/>
        </w:rPr>
        <w:t>contre les infections. Pour cela, il utilise</w:t>
      </w:r>
      <w:r w:rsidR="00A81B07" w:rsidRPr="00654FB8">
        <w:rPr>
          <w:rFonts w:cs="Arial"/>
        </w:rPr>
        <w:t xml:space="preserve"> une solution aqueuse antiseptique de ble</w:t>
      </w:r>
      <w:r w:rsidR="00870DF4" w:rsidRPr="00654FB8">
        <w:rPr>
          <w:rFonts w:cs="Arial"/>
        </w:rPr>
        <w:t xml:space="preserve">u de méthylène. </w:t>
      </w:r>
      <w:r w:rsidR="009B752A" w:rsidRPr="00654FB8">
        <w:rPr>
          <w:rFonts w:cs="Arial"/>
        </w:rPr>
        <w:t>Le bleu de méthylène</w:t>
      </w:r>
      <w:r w:rsidR="003A07B1" w:rsidRPr="00654FB8">
        <w:rPr>
          <w:rFonts w:cs="Arial"/>
        </w:rPr>
        <w:t xml:space="preserve"> (C</w:t>
      </w:r>
      <w:r w:rsidR="003A07B1" w:rsidRPr="00654FB8">
        <w:rPr>
          <w:rFonts w:cs="Arial"/>
          <w:vertAlign w:val="subscript"/>
        </w:rPr>
        <w:t>16</w:t>
      </w:r>
      <w:r w:rsidR="003A07B1" w:rsidRPr="00654FB8">
        <w:rPr>
          <w:rFonts w:cs="Arial"/>
        </w:rPr>
        <w:t>H</w:t>
      </w:r>
      <w:r w:rsidR="003A07B1" w:rsidRPr="00654FB8">
        <w:rPr>
          <w:rFonts w:cs="Arial"/>
          <w:vertAlign w:val="subscript"/>
        </w:rPr>
        <w:t>18</w:t>
      </w:r>
      <w:r w:rsidR="003A07B1" w:rsidRPr="00654FB8">
        <w:rPr>
          <w:rFonts w:cs="Arial"/>
        </w:rPr>
        <w:t>C</w:t>
      </w:r>
      <w:r w:rsidR="00590247" w:rsidRPr="00654FB8">
        <w:rPr>
          <w:rFonts w:cs="Arial"/>
        </w:rPr>
        <w:t>ℓ</w:t>
      </w:r>
      <w:r w:rsidR="003A07B1" w:rsidRPr="00654FB8">
        <w:rPr>
          <w:rFonts w:cs="Arial"/>
        </w:rPr>
        <w:t>N</w:t>
      </w:r>
      <w:r w:rsidR="003A07B1" w:rsidRPr="00654FB8">
        <w:rPr>
          <w:rFonts w:cs="Arial"/>
          <w:vertAlign w:val="subscript"/>
        </w:rPr>
        <w:t>3</w:t>
      </w:r>
      <w:r w:rsidR="003A07B1" w:rsidRPr="00654FB8">
        <w:rPr>
          <w:rFonts w:cs="Arial"/>
        </w:rPr>
        <w:t>S)</w:t>
      </w:r>
      <w:r w:rsidR="009B752A" w:rsidRPr="00654FB8">
        <w:rPr>
          <w:rFonts w:cs="Arial"/>
        </w:rPr>
        <w:t xml:space="preserve"> est un colorant faiblement biodégradable, de couleur bleue foncée. </w:t>
      </w:r>
      <w:r w:rsidR="00870DF4" w:rsidRPr="00654FB8">
        <w:rPr>
          <w:rFonts w:cs="Arial"/>
        </w:rPr>
        <w:t xml:space="preserve">L’excès de bleu de méthylène est </w:t>
      </w:r>
      <w:r w:rsidR="00A81B07" w:rsidRPr="00654FB8">
        <w:rPr>
          <w:rFonts w:cs="Arial"/>
        </w:rPr>
        <w:t>éliminé par des « filtres » à charbon actif.</w:t>
      </w:r>
    </w:p>
    <w:p w14:paraId="63864167" w14:textId="1D025164" w:rsidR="00A81B07" w:rsidRPr="00654FB8" w:rsidRDefault="00A81B07" w:rsidP="00A81B07">
      <w:pPr>
        <w:rPr>
          <w:rFonts w:cs="Arial"/>
        </w:rPr>
      </w:pPr>
    </w:p>
    <w:p w14:paraId="2A5212BA" w14:textId="169FAD27" w:rsidR="00344B64" w:rsidRPr="00654FB8" w:rsidRDefault="00371F7D" w:rsidP="00325D3C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06C273A2" wp14:editId="6851FE13">
                <wp:simplePos x="0" y="0"/>
                <wp:positionH relativeFrom="column">
                  <wp:posOffset>1968820</wp:posOffset>
                </wp:positionH>
                <wp:positionV relativeFrom="paragraph">
                  <wp:posOffset>400390</wp:posOffset>
                </wp:positionV>
                <wp:extent cx="560520" cy="8640"/>
                <wp:effectExtent l="57150" t="76200" r="68580" b="106045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5605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F6170" id="Encre 971" o:spid="_x0000_s1026" type="#_x0000_t75" style="position:absolute;margin-left:153.65pt;margin-top:28.7pt;width:47pt;height:6.3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">
                <v:imagedata r:id="rId551" o:title=""/>
              </v:shape>
            </w:pict>
          </mc:Fallback>
        </mc:AlternateContent>
      </w:r>
      <w:r w:rsidR="005078A0" w:rsidRPr="00654FB8">
        <w:rPr>
          <w:rFonts w:cs="Arial"/>
        </w:rPr>
        <w:t xml:space="preserve">Le charbon actif est une poudre noire </w:t>
      </w:r>
      <w:r w:rsidR="00E57FCC" w:rsidRPr="00654FB8">
        <w:rPr>
          <w:rFonts w:cs="Arial"/>
        </w:rPr>
        <w:t>d</w:t>
      </w:r>
      <w:r w:rsidR="005078A0" w:rsidRPr="00654FB8">
        <w:rPr>
          <w:rFonts w:cs="Arial"/>
        </w:rPr>
        <w:t xml:space="preserve">ont </w:t>
      </w:r>
      <w:r w:rsidR="00392C28" w:rsidRPr="00654FB8">
        <w:rPr>
          <w:rFonts w:cs="Arial"/>
        </w:rPr>
        <w:t>les pores,</w:t>
      </w:r>
      <w:r w:rsidR="006713FD" w:rsidRPr="00654FB8">
        <w:rPr>
          <w:rFonts w:cs="Arial"/>
        </w:rPr>
        <w:t> </w:t>
      </w:r>
      <w:r w:rsidR="00392C28" w:rsidRPr="00654FB8">
        <w:rPr>
          <w:rFonts w:cs="Arial"/>
        </w:rPr>
        <w:t>observables au microscope</w:t>
      </w:r>
      <w:r w:rsidR="009B752A" w:rsidRPr="00654FB8">
        <w:rPr>
          <w:rFonts w:cs="Arial"/>
        </w:rPr>
        <w:t xml:space="preserve"> électronique</w:t>
      </w:r>
      <w:r w:rsidR="00392C28" w:rsidRPr="00654FB8">
        <w:rPr>
          <w:rFonts w:cs="Arial"/>
        </w:rPr>
        <w:t>,</w:t>
      </w:r>
      <w:r w:rsidR="006B0711">
        <w:rPr>
          <w:rFonts w:cs="Arial"/>
        </w:rPr>
        <w:t xml:space="preserve"> </w:t>
      </w:r>
      <w:r w:rsidR="00392C28" w:rsidRPr="00654FB8">
        <w:rPr>
          <w:rFonts w:cs="Arial"/>
        </w:rPr>
        <w:t xml:space="preserve">permettent </w:t>
      </w:r>
      <w:r w:rsidR="007E4103" w:rsidRPr="00654FB8">
        <w:rPr>
          <w:rFonts w:cs="Arial"/>
        </w:rPr>
        <w:t xml:space="preserve">notamment </w:t>
      </w:r>
      <w:r w:rsidR="00392C28" w:rsidRPr="00654FB8">
        <w:rPr>
          <w:rFonts w:cs="Arial"/>
        </w:rPr>
        <w:t>de fixer et retenir des molécules</w:t>
      </w:r>
      <w:r w:rsidR="002B1DC3" w:rsidRPr="00654FB8">
        <w:rPr>
          <w:rFonts w:cs="Arial"/>
        </w:rPr>
        <w:t xml:space="preserve"> organiques</w:t>
      </w:r>
      <w:r w:rsidR="00392C28" w:rsidRPr="00654FB8">
        <w:rPr>
          <w:rFonts w:cs="Arial"/>
        </w:rPr>
        <w:t>.</w:t>
      </w:r>
      <w:r w:rsidR="006713FD" w:rsidRPr="00654FB8">
        <w:rPr>
          <w:rFonts w:cs="Arial"/>
        </w:rPr>
        <w:t> </w:t>
      </w:r>
      <w:r w:rsidR="00392C28" w:rsidRPr="00654FB8">
        <w:rPr>
          <w:rFonts w:cs="Arial"/>
        </w:rPr>
        <w:t>C’est le phénomène d’</w:t>
      </w:r>
      <w:r w:rsidR="00392C28" w:rsidRPr="00654FB8">
        <w:rPr>
          <w:rFonts w:cs="Arial"/>
          <w:bCs/>
        </w:rPr>
        <w:t>adsorption</w:t>
      </w:r>
      <w:r w:rsidR="00392C28" w:rsidRPr="00654FB8">
        <w:rPr>
          <w:rFonts w:cs="Arial"/>
        </w:rPr>
        <w:t>.</w:t>
      </w:r>
      <w:r w:rsidR="006713FD" w:rsidRPr="00654FB8">
        <w:rPr>
          <w:rFonts w:cs="Arial"/>
        </w:rPr>
        <w:t> </w:t>
      </w:r>
    </w:p>
    <w:p w14:paraId="26088C69" w14:textId="22261E3E" w:rsidR="002F0587" w:rsidRPr="00654FB8" w:rsidRDefault="002F0587" w:rsidP="00325D3C">
      <w:pPr>
        <w:rPr>
          <w:rFonts w:cs="Arial"/>
        </w:rPr>
      </w:pPr>
    </w:p>
    <w:p w14:paraId="22836F10" w14:textId="37D05B74" w:rsidR="00344B64" w:rsidRPr="00654FB8" w:rsidRDefault="00371F7D" w:rsidP="00325D3C">
      <w:pPr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4F5149EE" wp14:editId="1EF49B66">
                <wp:simplePos x="0" y="0"/>
                <wp:positionH relativeFrom="column">
                  <wp:posOffset>4121260</wp:posOffset>
                </wp:positionH>
                <wp:positionV relativeFrom="paragraph">
                  <wp:posOffset>39770</wp:posOffset>
                </wp:positionV>
                <wp:extent cx="1308600" cy="22680"/>
                <wp:effectExtent l="57150" t="76200" r="63500" b="111125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3086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6E7AF" id="Encre 972" o:spid="_x0000_s1026" type="#_x0000_t75" style="position:absolute;margin-left:323.1pt;margin-top:.35pt;width:105.9pt;height:7.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">
                <v:imagedata r:id="rId553" o:title=""/>
              </v:shape>
            </w:pict>
          </mc:Fallback>
        </mc:AlternateContent>
      </w:r>
      <w:r w:rsidR="00D80BAB" w:rsidRPr="00654FB8">
        <w:rPr>
          <w:rFonts w:cs="Arial"/>
        </w:rPr>
        <w:t>La capacité d’a</w:t>
      </w:r>
      <w:r w:rsidR="00590247" w:rsidRPr="00654FB8">
        <w:rPr>
          <w:rFonts w:cs="Arial"/>
        </w:rPr>
        <w:t xml:space="preserve">dsorption du charbon actif peut </w:t>
      </w:r>
      <w:r w:rsidR="00D80BAB" w:rsidRPr="00654FB8">
        <w:rPr>
          <w:rFonts w:cs="Arial"/>
        </w:rPr>
        <w:t xml:space="preserve">être évaluée </w:t>
      </w:r>
      <w:r w:rsidR="009B752A" w:rsidRPr="00654FB8">
        <w:rPr>
          <w:rFonts w:cs="Arial"/>
        </w:rPr>
        <w:t>à l’aide d</w:t>
      </w:r>
      <w:r w:rsidR="00344B64" w:rsidRPr="00654FB8">
        <w:rPr>
          <w:rFonts w:cs="Arial"/>
        </w:rPr>
        <w:t>’</w:t>
      </w:r>
      <w:r w:rsidR="009B752A" w:rsidRPr="00654FB8">
        <w:rPr>
          <w:rFonts w:cs="Arial"/>
        </w:rPr>
        <w:t xml:space="preserve">un dosage par étalonnage </w:t>
      </w:r>
      <w:r w:rsidR="00D80BAB" w:rsidRPr="00654FB8">
        <w:rPr>
          <w:rFonts w:cs="Arial"/>
        </w:rPr>
        <w:t>en suivant le protocole expérimental suivant :</w:t>
      </w:r>
      <w:r w:rsidR="006713FD" w:rsidRPr="00654FB8">
        <w:rPr>
          <w:rFonts w:cs="Arial"/>
        </w:rPr>
        <w:t xml:space="preserve"> </w:t>
      </w:r>
    </w:p>
    <w:p w14:paraId="0D71A788" w14:textId="268682B1" w:rsidR="00D052C4" w:rsidRPr="00654FB8" w:rsidRDefault="00371F7D" w:rsidP="00A43951">
      <w:pPr>
        <w:pStyle w:val="Paragraphedeliste"/>
        <w:numPr>
          <w:ilvl w:val="0"/>
          <w:numId w:val="7"/>
        </w:numPr>
        <w:spacing w:line="240" w:lineRule="auto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4176" behindDoc="0" locked="0" layoutInCell="1" allowOverlap="1" wp14:anchorId="11507BA6" wp14:editId="5DF03AE8">
                <wp:simplePos x="0" y="0"/>
                <wp:positionH relativeFrom="column">
                  <wp:posOffset>3324580</wp:posOffset>
                </wp:positionH>
                <wp:positionV relativeFrom="paragraph">
                  <wp:posOffset>80620</wp:posOffset>
                </wp:positionV>
                <wp:extent cx="616320" cy="5760"/>
                <wp:effectExtent l="57150" t="95250" r="69850" b="108585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6163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A5F70" id="Encre 973" o:spid="_x0000_s1026" type="#_x0000_t75" style="position:absolute;margin-left:260.4pt;margin-top:3.55pt;width:51.4pt;height:6.1pt;z-index:2538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">
                <v:imagedata r:id="rId555" o:title=""/>
              </v:shape>
            </w:pict>
          </mc:Fallback>
        </mc:AlternateContent>
      </w:r>
      <w:proofErr w:type="gramStart"/>
      <w:r w:rsidR="00F97285" w:rsidRPr="00654FB8">
        <w:rPr>
          <w:rFonts w:cs="Arial"/>
        </w:rPr>
        <w:t>t</w:t>
      </w:r>
      <w:r w:rsidR="00D052C4" w:rsidRPr="00654FB8">
        <w:rPr>
          <w:rFonts w:cs="Arial"/>
        </w:rPr>
        <w:t>racer</w:t>
      </w:r>
      <w:proofErr w:type="gramEnd"/>
      <w:r w:rsidR="00D052C4" w:rsidRPr="00654FB8">
        <w:rPr>
          <w:rFonts w:cs="Arial"/>
        </w:rPr>
        <w:t xml:space="preserve"> </w:t>
      </w:r>
      <w:r w:rsidR="009B752A" w:rsidRPr="00654FB8">
        <w:rPr>
          <w:rFonts w:cs="Arial"/>
        </w:rPr>
        <w:t xml:space="preserve">la </w:t>
      </w:r>
      <w:r w:rsidR="00D80BAB" w:rsidRPr="00654FB8">
        <w:rPr>
          <w:rFonts w:cs="Arial"/>
        </w:rPr>
        <w:t xml:space="preserve">courbe </w:t>
      </w:r>
      <w:r w:rsidR="00C67215" w:rsidRPr="00654FB8">
        <w:rPr>
          <w:rFonts w:cs="Arial"/>
        </w:rPr>
        <w:t>d’étalonnage de l’absorbance</w:t>
      </w:r>
      <w:r w:rsidR="00654FB8" w:rsidRPr="00654FB8">
        <w:rPr>
          <w:rFonts w:cs="Arial"/>
        </w:rPr>
        <w:t>, à</w:t>
      </w:r>
      <w:r w:rsidR="009F3FB7" w:rsidRPr="00654FB8">
        <w:rPr>
          <w:rFonts w:cs="Arial"/>
        </w:rPr>
        <w:t> </w:t>
      </w:r>
      <w:r w:rsidR="00654FB8" w:rsidRPr="00654FB8">
        <w:rPr>
          <w:rFonts w:ascii="Symbol" w:hAnsi="Symbol" w:cs="Arial"/>
        </w:rPr>
        <w:t></w:t>
      </w:r>
      <w:r w:rsidR="00C052F4" w:rsidRPr="00654FB8">
        <w:rPr>
          <w:rFonts w:cs="Arial"/>
        </w:rPr>
        <w:t>= 650 </w:t>
      </w:r>
      <w:r w:rsidR="009B752A" w:rsidRPr="00654FB8">
        <w:rPr>
          <w:rFonts w:cs="Arial"/>
        </w:rPr>
        <w:t>nm</w:t>
      </w:r>
      <w:r w:rsidR="003B6899" w:rsidRPr="00654FB8">
        <w:rPr>
          <w:rFonts w:cs="Arial"/>
        </w:rPr>
        <w:t>, pour des solutions étalon</w:t>
      </w:r>
      <w:r w:rsidR="00C67215" w:rsidRPr="00654FB8">
        <w:rPr>
          <w:rFonts w:cs="Arial"/>
        </w:rPr>
        <w:t xml:space="preserve"> </w:t>
      </w:r>
      <w:r w:rsidR="003B6899" w:rsidRPr="00654FB8">
        <w:rPr>
          <w:rFonts w:cs="Arial"/>
        </w:rPr>
        <w:t>de</w:t>
      </w:r>
      <w:r w:rsidR="00C67215" w:rsidRPr="00654FB8">
        <w:rPr>
          <w:rFonts w:cs="Arial"/>
        </w:rPr>
        <w:t xml:space="preserve"> bleu de méthylène ;</w:t>
      </w:r>
    </w:p>
    <w:p w14:paraId="74E53AE8" w14:textId="77777777" w:rsidR="00D052C4" w:rsidRPr="00654FB8" w:rsidRDefault="00C67215" w:rsidP="00584117">
      <w:pPr>
        <w:pStyle w:val="Paragraphedeliste"/>
        <w:numPr>
          <w:ilvl w:val="0"/>
          <w:numId w:val="7"/>
        </w:numPr>
        <w:spacing w:line="240" w:lineRule="auto"/>
        <w:jc w:val="left"/>
        <w:rPr>
          <w:rFonts w:cs="Arial"/>
        </w:rPr>
      </w:pPr>
      <w:proofErr w:type="gramStart"/>
      <w:r w:rsidRPr="00654FB8">
        <w:rPr>
          <w:rFonts w:cs="Arial"/>
        </w:rPr>
        <w:t>m</w:t>
      </w:r>
      <w:r w:rsidR="00B5207F" w:rsidRPr="00654FB8">
        <w:rPr>
          <w:rFonts w:cs="Arial"/>
        </w:rPr>
        <w:t>esurer</w:t>
      </w:r>
      <w:proofErr w:type="gramEnd"/>
      <w:r w:rsidR="006713FD" w:rsidRPr="00654FB8">
        <w:rPr>
          <w:rFonts w:cs="Arial"/>
        </w:rPr>
        <w:t xml:space="preserve"> </w:t>
      </w:r>
      <w:r w:rsidR="00B5207F" w:rsidRPr="00654FB8">
        <w:rPr>
          <w:rFonts w:cs="Arial"/>
        </w:rPr>
        <w:t>l’absorbance d</w:t>
      </w:r>
      <w:r w:rsidR="00031F4B" w:rsidRPr="00654FB8">
        <w:rPr>
          <w:rFonts w:cs="Arial"/>
        </w:rPr>
        <w:t xml:space="preserve">’un échantillon </w:t>
      </w:r>
      <w:r w:rsidR="00870DF4" w:rsidRPr="00654FB8">
        <w:rPr>
          <w:rFonts w:cs="Arial"/>
        </w:rPr>
        <w:t xml:space="preserve">d’eau </w:t>
      </w:r>
      <w:r w:rsidR="00B5207F" w:rsidRPr="00654FB8">
        <w:rPr>
          <w:rFonts w:cs="Arial"/>
        </w:rPr>
        <w:t>polluée</w:t>
      </w:r>
      <w:r w:rsidR="006713FD" w:rsidRPr="00654FB8">
        <w:rPr>
          <w:rFonts w:cs="Arial"/>
        </w:rPr>
        <w:t xml:space="preserve"> </w:t>
      </w:r>
      <w:r w:rsidR="00031F4B" w:rsidRPr="00654FB8">
        <w:rPr>
          <w:rFonts w:cs="Arial"/>
        </w:rPr>
        <w:t>en bleu de méthylène</w:t>
      </w:r>
      <w:r w:rsidR="006713FD" w:rsidRPr="00654FB8">
        <w:rPr>
          <w:rFonts w:cs="Arial"/>
        </w:rPr>
        <w:t> </w:t>
      </w:r>
      <w:r w:rsidR="00B5207F" w:rsidRPr="00654FB8">
        <w:rPr>
          <w:rFonts w:cs="Arial"/>
        </w:rPr>
        <w:t>;</w:t>
      </w:r>
      <w:r w:rsidR="006713FD" w:rsidRPr="00654FB8">
        <w:rPr>
          <w:rFonts w:cs="Arial"/>
        </w:rPr>
        <w:t xml:space="preserve"> </w:t>
      </w:r>
    </w:p>
    <w:p w14:paraId="2E7EA36B" w14:textId="025041C3" w:rsidR="00D052C4" w:rsidRPr="00654FB8" w:rsidRDefault="00371F7D" w:rsidP="00584117">
      <w:pPr>
        <w:pStyle w:val="Paragraphedeliste"/>
        <w:numPr>
          <w:ilvl w:val="0"/>
          <w:numId w:val="7"/>
        </w:numPr>
        <w:spacing w:line="24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5BF786EB" wp14:editId="22A11174">
                <wp:simplePos x="0" y="0"/>
                <wp:positionH relativeFrom="column">
                  <wp:posOffset>3835420</wp:posOffset>
                </wp:positionH>
                <wp:positionV relativeFrom="paragraph">
                  <wp:posOffset>48660</wp:posOffset>
                </wp:positionV>
                <wp:extent cx="1503720" cy="15480"/>
                <wp:effectExtent l="57150" t="76200" r="58420" b="9906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50372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A726C" id="Encre 975" o:spid="_x0000_s1026" type="#_x0000_t75" style="position:absolute;margin-left:300.6pt;margin-top:1pt;width:121.2pt;height:6.8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">
                <v:imagedata r:id="rId557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253202A8" wp14:editId="5601CEA1">
                <wp:simplePos x="0" y="0"/>
                <wp:positionH relativeFrom="column">
                  <wp:posOffset>1565260</wp:posOffset>
                </wp:positionH>
                <wp:positionV relativeFrom="paragraph">
                  <wp:posOffset>61260</wp:posOffset>
                </wp:positionV>
                <wp:extent cx="704520" cy="16560"/>
                <wp:effectExtent l="38100" t="76200" r="57785" b="97790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70452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53775" id="Encre 974" o:spid="_x0000_s1026" type="#_x0000_t75" style="position:absolute;margin-left:121.85pt;margin-top:2pt;width:58.3pt;height:6.95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">
                <v:imagedata r:id="rId559" o:title=""/>
              </v:shape>
            </w:pict>
          </mc:Fallback>
        </mc:AlternateContent>
      </w:r>
      <w:proofErr w:type="gramStart"/>
      <w:r w:rsidR="009D5D5A" w:rsidRPr="00654FB8">
        <w:rPr>
          <w:rFonts w:cs="Arial"/>
        </w:rPr>
        <w:t>prélever</w:t>
      </w:r>
      <w:proofErr w:type="gramEnd"/>
      <w:r w:rsidR="009D5D5A" w:rsidRPr="00654FB8">
        <w:rPr>
          <w:rFonts w:cs="Arial"/>
        </w:rPr>
        <w:t xml:space="preserve"> un volume </w:t>
      </w:r>
      <w:r w:rsidR="009D5D5A" w:rsidRPr="00654FB8">
        <w:rPr>
          <w:rFonts w:cs="Arial"/>
          <w:i/>
        </w:rPr>
        <w:t>V</w:t>
      </w:r>
      <w:r w:rsidR="00C052F4" w:rsidRPr="00654FB8">
        <w:rPr>
          <w:rFonts w:cs="Arial"/>
        </w:rPr>
        <w:t xml:space="preserve"> de 50,0 </w:t>
      </w:r>
      <w:r w:rsidR="009D5D5A" w:rsidRPr="00654FB8">
        <w:rPr>
          <w:rFonts w:cs="Arial"/>
        </w:rPr>
        <w:t>mL d</w:t>
      </w:r>
      <w:r w:rsidR="00C052F4" w:rsidRPr="00654FB8">
        <w:rPr>
          <w:rFonts w:cs="Arial"/>
        </w:rPr>
        <w:t>’eau polluée et y ajouter 100,0 </w:t>
      </w:r>
      <w:r w:rsidR="009D5D5A" w:rsidRPr="00654FB8">
        <w:rPr>
          <w:rFonts w:cs="Arial"/>
        </w:rPr>
        <w:t>mg de charbon actif ;</w:t>
      </w:r>
    </w:p>
    <w:p w14:paraId="47AFD722" w14:textId="77777777" w:rsidR="00D052C4" w:rsidRPr="00654FB8" w:rsidRDefault="003B6899" w:rsidP="00584117">
      <w:pPr>
        <w:pStyle w:val="Paragraphedeliste"/>
        <w:numPr>
          <w:ilvl w:val="0"/>
          <w:numId w:val="7"/>
        </w:numPr>
        <w:spacing w:line="240" w:lineRule="auto"/>
        <w:jc w:val="left"/>
        <w:rPr>
          <w:rFonts w:cs="Arial"/>
        </w:rPr>
      </w:pPr>
      <w:proofErr w:type="gramStart"/>
      <w:r w:rsidRPr="00654FB8">
        <w:rPr>
          <w:rFonts w:cs="Arial"/>
        </w:rPr>
        <w:t>agiter</w:t>
      </w:r>
      <w:proofErr w:type="gramEnd"/>
      <w:r w:rsidRPr="00654FB8">
        <w:rPr>
          <w:rFonts w:cs="Arial"/>
        </w:rPr>
        <w:t xml:space="preserve"> le mélange puis filtrer </w:t>
      </w:r>
      <w:r w:rsidR="009D5D5A" w:rsidRPr="00654FB8">
        <w:rPr>
          <w:rFonts w:cs="Arial"/>
        </w:rPr>
        <w:t>;</w:t>
      </w:r>
    </w:p>
    <w:p w14:paraId="0A00C49F" w14:textId="18AD33FB" w:rsidR="009D5D5A" w:rsidRPr="00654FB8" w:rsidRDefault="009D5D5A" w:rsidP="00584117">
      <w:pPr>
        <w:pStyle w:val="Paragraphedeliste"/>
        <w:numPr>
          <w:ilvl w:val="0"/>
          <w:numId w:val="7"/>
        </w:numPr>
        <w:spacing w:line="240" w:lineRule="auto"/>
        <w:jc w:val="left"/>
        <w:rPr>
          <w:rFonts w:cs="Arial"/>
        </w:rPr>
      </w:pPr>
      <w:proofErr w:type="gramStart"/>
      <w:r w:rsidRPr="00654FB8">
        <w:rPr>
          <w:rFonts w:cs="Arial"/>
        </w:rPr>
        <w:t>mesurer</w:t>
      </w:r>
      <w:proofErr w:type="gramEnd"/>
      <w:r w:rsidRPr="00654FB8">
        <w:rPr>
          <w:rFonts w:cs="Arial"/>
        </w:rPr>
        <w:t xml:space="preserve"> l’absorbance de la solution </w:t>
      </w:r>
      <w:r w:rsidR="003C30FA" w:rsidRPr="00654FB8">
        <w:rPr>
          <w:rFonts w:cs="Arial"/>
        </w:rPr>
        <w:t>filtrée après traitement</w:t>
      </w:r>
      <w:r w:rsidRPr="00654FB8">
        <w:rPr>
          <w:rFonts w:cs="Arial"/>
        </w:rPr>
        <w:t xml:space="preserve"> au charbon actif.</w:t>
      </w:r>
    </w:p>
    <w:p w14:paraId="397133A0" w14:textId="07FBC250" w:rsidR="00AD53C7" w:rsidRPr="00654FB8" w:rsidRDefault="00AD53C7" w:rsidP="00A0044D">
      <w:pPr>
        <w:ind w:left="360"/>
        <w:rPr>
          <w:rFonts w:cs="Arial"/>
        </w:rPr>
      </w:pPr>
    </w:p>
    <w:p w14:paraId="049F6B82" w14:textId="77142CB8" w:rsidR="00AE568A" w:rsidRPr="00654FB8" w:rsidRDefault="00371F7D" w:rsidP="00B65649">
      <w:pPr>
        <w:pStyle w:val="Titre3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95680" behindDoc="0" locked="0" layoutInCell="1" allowOverlap="1" wp14:anchorId="5C0497E3" wp14:editId="2E8A813E">
                <wp:simplePos x="0" y="0"/>
                <wp:positionH relativeFrom="column">
                  <wp:posOffset>3665140</wp:posOffset>
                </wp:positionH>
                <wp:positionV relativeFrom="paragraph">
                  <wp:posOffset>120415</wp:posOffset>
                </wp:positionV>
                <wp:extent cx="360" cy="360"/>
                <wp:effectExtent l="38100" t="38100" r="57150" b="57150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CA85D" id="Encre 996" o:spid="_x0000_s1026" type="#_x0000_t75" style="position:absolute;margin-left:287.9pt;margin-top:8.8pt;width:1.45pt;height:1.45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OvdQ4XTAQAAmgQAABAAAAAAAAAAAAAA&#10;AAAA0gMAAGRycy9pbmsvaW5rMS54bWxQSwECLQAUAAYACAAAACEAo6HirNwAAAAJAQAADwAAAAAA&#10;AAAAAAAAAADTBQAAZHJzL2Rvd25yZXYueG1sUEsBAi0AFAAGAAgAAAAhAHkYvJ2/AAAAIQEAABkA&#10;AAAAAAAAAAAAAAAA3AYAAGRycy9fcmVscy9lMm9Eb2MueG1sLnJlbHNQSwUGAAAAAAYABgB4AQAA&#10;0gcAAAAA&#10;">
                <v:imagedata r:id="rId331" o:title=""/>
              </v:shape>
            </w:pict>
          </mc:Fallback>
        </mc:AlternateContent>
      </w:r>
      <w:r w:rsidR="003B6899" w:rsidRPr="00654FB8">
        <w:t>Justifier l’intérêt de l’étape de filtration.</w:t>
      </w:r>
      <w:r w:rsidR="008158F2" w:rsidRPr="00654FB8">
        <w:t> </w:t>
      </w:r>
    </w:p>
    <w:p w14:paraId="1A54FC01" w14:textId="0B71B0CC" w:rsidR="00752722" w:rsidRDefault="00371F7D" w:rsidP="00B65649">
      <w:pPr>
        <w:pStyle w:val="Titre3"/>
        <w:numPr>
          <w:ilvl w:val="0"/>
          <w:numId w:val="0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12064" behindDoc="0" locked="0" layoutInCell="1" allowOverlap="1" wp14:anchorId="6D4A22CE" wp14:editId="34744BDC">
                <wp:simplePos x="0" y="0"/>
                <wp:positionH relativeFrom="column">
                  <wp:posOffset>4183380</wp:posOffset>
                </wp:positionH>
                <wp:positionV relativeFrom="paragraph">
                  <wp:posOffset>-49530</wp:posOffset>
                </wp:positionV>
                <wp:extent cx="1780905" cy="303530"/>
                <wp:effectExtent l="38100" t="38100" r="29210" b="3937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780905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DD1A4" id="Encre 1013" o:spid="_x0000_s1026" type="#_x0000_t75" style="position:absolute;margin-left:328.7pt;margin-top:-4.6pt;width:141.65pt;height:25.3pt;z-index:2539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">
                <v:imagedata r:id="rId562" o:title=""/>
              </v:shape>
            </w:pict>
          </mc:Fallback>
        </mc:AlternateContent>
      </w:r>
    </w:p>
    <w:p w14:paraId="39F0827F" w14:textId="15C89524" w:rsidR="00371F7D" w:rsidRDefault="00371F7D" w:rsidP="00371F7D">
      <w:r>
        <w:rPr>
          <w:noProof/>
        </w:rPr>
        <mc:AlternateContent>
          <mc:Choice Requires="wpi">
            <w:drawing>
              <wp:anchor distT="0" distB="0" distL="114300" distR="114300" simplePos="0" relativeHeight="253942784" behindDoc="0" locked="0" layoutInCell="1" allowOverlap="1" wp14:anchorId="4D392A9F" wp14:editId="4979A0ED">
                <wp:simplePos x="0" y="0"/>
                <wp:positionH relativeFrom="column">
                  <wp:posOffset>73025</wp:posOffset>
                </wp:positionH>
                <wp:positionV relativeFrom="paragraph">
                  <wp:posOffset>-189230</wp:posOffset>
                </wp:positionV>
                <wp:extent cx="5872840" cy="645795"/>
                <wp:effectExtent l="57150" t="38100" r="33020" b="40005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5872840" cy="64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33318" id="Encre 1044" o:spid="_x0000_s1026" type="#_x0000_t75" style="position:absolute;margin-left:5.05pt;margin-top:-15.6pt;width:463.85pt;height:52.25pt;z-index:2539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">
                <v:imagedata r:id="rId564" o:title=""/>
              </v:shape>
            </w:pict>
          </mc:Fallback>
        </mc:AlternateContent>
      </w:r>
    </w:p>
    <w:p w14:paraId="3B032E41" w14:textId="6E3B26FF" w:rsidR="00371F7D" w:rsidRDefault="00371F7D" w:rsidP="00371F7D"/>
    <w:p w14:paraId="4C96F3CC" w14:textId="02F8B6ED" w:rsidR="00371F7D" w:rsidRDefault="00371F7D" w:rsidP="00371F7D"/>
    <w:p w14:paraId="4E08DA13" w14:textId="44A2E14B" w:rsidR="00371F7D" w:rsidRDefault="00371F7D" w:rsidP="00371F7D"/>
    <w:p w14:paraId="4D6D930E" w14:textId="2D42AC1A" w:rsidR="00752722" w:rsidRPr="00654FB8" w:rsidRDefault="00752722" w:rsidP="00B65649">
      <w:pPr>
        <w:pStyle w:val="Titre3"/>
        <w:numPr>
          <w:ilvl w:val="0"/>
          <w:numId w:val="0"/>
        </w:numPr>
        <w:rPr>
          <w:i/>
        </w:rPr>
      </w:pPr>
      <w:r w:rsidRPr="00654FB8">
        <w:rPr>
          <w:i/>
        </w:rPr>
        <w:t>Pour les questions suivantes, le candidat est invité à prendre des initiatives et à présenter la démarche suivie même si elle n’a pas abouti. La démarche est évaluée et nécessite d’être correctement présentée.</w:t>
      </w:r>
    </w:p>
    <w:p w14:paraId="0C20A328" w14:textId="77777777" w:rsidR="00A8129E" w:rsidRPr="00654FB8" w:rsidRDefault="00A8129E" w:rsidP="00A8129E"/>
    <w:p w14:paraId="60158512" w14:textId="35671AB4" w:rsidR="002F0587" w:rsidRPr="00654FB8" w:rsidRDefault="00A8129E" w:rsidP="002F0587">
      <w:r w:rsidRPr="00654FB8">
        <w:t>On applique le protocole précédent et on obtient les résultats suivants :</w:t>
      </w:r>
    </w:p>
    <w:p w14:paraId="4C1ABC85" w14:textId="64AF1428" w:rsidR="00A8129E" w:rsidRPr="00654FB8" w:rsidRDefault="008535E2" w:rsidP="00A8129E">
      <w:pPr>
        <w:jc w:val="center"/>
        <w:rPr>
          <w:rFonts w:cs="Arial"/>
        </w:rPr>
      </w:pP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95008" behindDoc="0" locked="0" layoutInCell="1" allowOverlap="1" wp14:anchorId="2BA523A4" wp14:editId="56E20BCA">
                <wp:simplePos x="0" y="0"/>
                <wp:positionH relativeFrom="column">
                  <wp:posOffset>1744900</wp:posOffset>
                </wp:positionH>
                <wp:positionV relativeFrom="paragraph">
                  <wp:posOffset>2251865</wp:posOffset>
                </wp:positionV>
                <wp:extent cx="216000" cy="172080"/>
                <wp:effectExtent l="38100" t="38100" r="12700" b="5715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21600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9284C" id="Encre 1106" o:spid="_x0000_s1026" type="#_x0000_t75" style="position:absolute;margin-left:136.7pt;margin-top:176.6pt;width:18.4pt;height:15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">
                <v:imagedata r:id="rId566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93984" behindDoc="0" locked="0" layoutInCell="1" allowOverlap="1" wp14:anchorId="104C6373" wp14:editId="314F916C">
                <wp:simplePos x="0" y="0"/>
                <wp:positionH relativeFrom="column">
                  <wp:posOffset>445770</wp:posOffset>
                </wp:positionH>
                <wp:positionV relativeFrom="paragraph">
                  <wp:posOffset>1887855</wp:posOffset>
                </wp:positionV>
                <wp:extent cx="707760" cy="159385"/>
                <wp:effectExtent l="38100" t="57150" r="35560" b="50165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707760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53B3E" id="Encre 1102" o:spid="_x0000_s1026" type="#_x0000_t75" style="position:absolute;margin-left:34.4pt;margin-top:147.95pt;width:57.15pt;height:13.95pt;z-index:2539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">
                <v:imagedata r:id="rId568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80672" behindDoc="0" locked="0" layoutInCell="1" allowOverlap="1" wp14:anchorId="7818D9DA" wp14:editId="31A73211">
                <wp:simplePos x="0" y="0"/>
                <wp:positionH relativeFrom="column">
                  <wp:posOffset>283210</wp:posOffset>
                </wp:positionH>
                <wp:positionV relativeFrom="paragraph">
                  <wp:posOffset>1803400</wp:posOffset>
                </wp:positionV>
                <wp:extent cx="123825" cy="182880"/>
                <wp:effectExtent l="19050" t="38100" r="9525" b="45720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123825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7F379" id="Encre 1088" o:spid="_x0000_s1026" type="#_x0000_t75" style="position:absolute;margin-left:21.6pt;margin-top:141.3pt;width:11.15pt;height:15.8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">
                <v:imagedata r:id="rId570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58A6C9DD" wp14:editId="260B0178">
                <wp:simplePos x="0" y="0"/>
                <wp:positionH relativeFrom="column">
                  <wp:posOffset>1794580</wp:posOffset>
                </wp:positionH>
                <wp:positionV relativeFrom="paragraph">
                  <wp:posOffset>1970225</wp:posOffset>
                </wp:positionV>
                <wp:extent cx="126360" cy="191160"/>
                <wp:effectExtent l="57150" t="38100" r="7620" b="56515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2636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A86A2" id="Encre 1084" o:spid="_x0000_s1026" type="#_x0000_t75" style="position:absolute;margin-left:140.6pt;margin-top:154.45pt;width:11.4pt;height:16.4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">
                <v:imagedata r:id="rId572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2BEAAF96" wp14:editId="3231EA9F">
                <wp:simplePos x="0" y="0"/>
                <wp:positionH relativeFrom="column">
                  <wp:posOffset>1416940</wp:posOffset>
                </wp:positionH>
                <wp:positionV relativeFrom="paragraph">
                  <wp:posOffset>1939625</wp:posOffset>
                </wp:positionV>
                <wp:extent cx="410400" cy="7200"/>
                <wp:effectExtent l="38100" t="57150" r="46990" b="5016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4104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C628F" id="Encre 1082" o:spid="_x0000_s1026" type="#_x0000_t75" style="position:absolute;margin-left:110.85pt;margin-top:152.05pt;width:33.7pt;height:1.9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">
                <v:imagedata r:id="rId574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75552" behindDoc="0" locked="0" layoutInCell="1" allowOverlap="1" wp14:anchorId="62613AF8" wp14:editId="2897EA36">
                <wp:simplePos x="0" y="0"/>
                <wp:positionH relativeFrom="column">
                  <wp:posOffset>-881660</wp:posOffset>
                </wp:positionH>
                <wp:positionV relativeFrom="paragraph">
                  <wp:posOffset>1505465</wp:posOffset>
                </wp:positionV>
                <wp:extent cx="360" cy="360"/>
                <wp:effectExtent l="38100" t="38100" r="57150" b="57150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34AC2" id="Encre 1081" o:spid="_x0000_s1026" type="#_x0000_t75" style="position:absolute;margin-left:-70.1pt;margin-top:117.85pt;width:1.45pt;height:1.45pt;z-index:25397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">
                <v:imagedata r:id="rId576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46665A1F" wp14:editId="304F6951">
                <wp:simplePos x="0" y="0"/>
                <wp:positionH relativeFrom="column">
                  <wp:posOffset>4467860</wp:posOffset>
                </wp:positionH>
                <wp:positionV relativeFrom="paragraph">
                  <wp:posOffset>474345</wp:posOffset>
                </wp:positionV>
                <wp:extent cx="199390" cy="1912620"/>
                <wp:effectExtent l="57150" t="57150" r="48260" b="49530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99390" cy="191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552EF" id="Encre 1080" o:spid="_x0000_s1026" type="#_x0000_t75" style="position:absolute;margin-left:351.1pt;margin-top:36.65pt;width:17.1pt;height:152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">
                <v:imagedata r:id="rId578" o:title="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68384" behindDoc="0" locked="0" layoutInCell="1" allowOverlap="1" wp14:anchorId="50082BE6" wp14:editId="4CFAB873">
                <wp:simplePos x="0" y="0"/>
                <wp:positionH relativeFrom="column">
                  <wp:posOffset>1430980</wp:posOffset>
                </wp:positionH>
                <wp:positionV relativeFrom="paragraph">
                  <wp:posOffset>483425</wp:posOffset>
                </wp:positionV>
                <wp:extent cx="3048480" cy="37440"/>
                <wp:effectExtent l="38100" t="38100" r="57150" b="58420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04848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46350" id="Encre 1073" o:spid="_x0000_s1026" type="#_x0000_t75" style="position:absolute;margin-left:112pt;margin-top:37.35pt;width:241.5pt;height:4.4pt;z-index:25396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">
                <v:imagedata r:id="rId580" o:title=""/>
              </v:shape>
            </w:pict>
          </mc:Fallback>
        </mc:AlternateContent>
      </w:r>
      <w:r w:rsidR="00F521EF"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67360" behindDoc="0" locked="0" layoutInCell="1" allowOverlap="1" wp14:anchorId="1AAE3EDA" wp14:editId="6B3461E2">
                <wp:simplePos x="0" y="0"/>
                <wp:positionH relativeFrom="column">
                  <wp:posOffset>149225</wp:posOffset>
                </wp:positionH>
                <wp:positionV relativeFrom="paragraph">
                  <wp:posOffset>302260</wp:posOffset>
                </wp:positionV>
                <wp:extent cx="852805" cy="419735"/>
                <wp:effectExtent l="38100" t="38100" r="4445" b="56515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852805" cy="41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AD33D" id="Encre 1072" o:spid="_x0000_s1026" type="#_x0000_t75" style="position:absolute;margin-left:11.05pt;margin-top:23.1pt;width:68.55pt;height:34.45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">
                <v:imagedata r:id="rId582" o:title=""/>
              </v:shape>
            </w:pict>
          </mc:Fallback>
        </mc:AlternateContent>
      </w:r>
      <w:r w:rsidR="00F521EF"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47904" behindDoc="0" locked="0" layoutInCell="1" allowOverlap="1" wp14:anchorId="25668DF9" wp14:editId="5337E449">
                <wp:simplePos x="0" y="0"/>
                <wp:positionH relativeFrom="column">
                  <wp:posOffset>1378420</wp:posOffset>
                </wp:positionH>
                <wp:positionV relativeFrom="paragraph">
                  <wp:posOffset>471785</wp:posOffset>
                </wp:positionV>
                <wp:extent cx="109080" cy="21240"/>
                <wp:effectExtent l="38100" t="38100" r="43815" b="5524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0908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67BE5" id="Encre 1050" o:spid="_x0000_s1026" type="#_x0000_t75" style="position:absolute;margin-left:107.85pt;margin-top:36.45pt;width:10.05pt;height:3.05pt;z-index:25394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">
                <v:imagedata r:id="rId584" o:title=""/>
              </v:shape>
            </w:pict>
          </mc:Fallback>
        </mc:AlternateContent>
      </w:r>
      <w:r w:rsidR="00F521EF"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46880" behindDoc="0" locked="0" layoutInCell="1" allowOverlap="1" wp14:anchorId="105DCF36" wp14:editId="5D313966">
                <wp:simplePos x="0" y="0"/>
                <wp:positionH relativeFrom="column">
                  <wp:posOffset>-949700</wp:posOffset>
                </wp:positionH>
                <wp:positionV relativeFrom="paragraph">
                  <wp:posOffset>409505</wp:posOffset>
                </wp:positionV>
                <wp:extent cx="360" cy="360"/>
                <wp:effectExtent l="38100" t="38100" r="57150" b="57150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FB17A" id="Encre 1049" o:spid="_x0000_s1026" type="#_x0000_t75" style="position:absolute;margin-left:-75.5pt;margin-top:31.55pt;width:1.45pt;height:1.45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ODMbB/UAQAAmgQAABAA&#10;AAAAAAAAAAAAAAAA1QMAAGRycy9pbmsvaW5rMS54bWxQSwECLQAUAAYACAAAACEAlDP92+EAAAAL&#10;AQAADwAAAAAAAAAAAAAAAADXBQAAZHJzL2Rvd25yZXYueG1sUEsBAi0AFAAGAAgAAAAhAHkYvJ2/&#10;AAAAIQEAABkAAAAAAAAAAAAAAAAA5QYAAGRycy9fcmVscy9lMm9Eb2MueG1sLnJlbHNQSwUGAAAA&#10;AAYABgB4AQAA2wcAAAAA&#10;">
                <v:imagedata r:id="rId586" o:title=""/>
              </v:shape>
            </w:pict>
          </mc:Fallback>
        </mc:AlternateContent>
      </w:r>
      <w:r w:rsidR="00F521EF">
        <w:rPr>
          <w:noProof/>
          <w:lang w:eastAsia="zh-CN"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214BA232" wp14:editId="2FE08ECD">
                <wp:simplePos x="0" y="0"/>
                <wp:positionH relativeFrom="column">
                  <wp:posOffset>1407580</wp:posOffset>
                </wp:positionH>
                <wp:positionV relativeFrom="paragraph">
                  <wp:posOffset>156485</wp:posOffset>
                </wp:positionV>
                <wp:extent cx="3609360" cy="2038680"/>
                <wp:effectExtent l="38100" t="38100" r="48260" b="57150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3609360" cy="203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3FAC4" id="Encre 1045" o:spid="_x0000_s1026" type="#_x0000_t75" style="position:absolute;margin-left:110.15pt;margin-top:11.6pt;width:285.6pt;height:161.9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">
                <v:imagedata r:id="rId588" o:title=""/>
              </v:shape>
            </w:pict>
          </mc:Fallback>
        </mc:AlternateContent>
      </w:r>
      <w:r w:rsidR="009F3FB7" w:rsidRPr="00654FB8">
        <w:rPr>
          <w:noProof/>
          <w:lang w:eastAsia="zh-CN"/>
        </w:rPr>
        <w:drawing>
          <wp:inline distT="0" distB="0" distL="0" distR="0" wp14:anchorId="30E1BCB0" wp14:editId="586875DE">
            <wp:extent cx="4572000" cy="2743200"/>
            <wp:effectExtent l="0" t="0" r="0" b="0"/>
            <wp:docPr id="8" name="Graphique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9"/>
              </a:graphicData>
            </a:graphic>
          </wp:inline>
        </w:drawing>
      </w:r>
    </w:p>
    <w:p w14:paraId="7268FF7F" w14:textId="0EF341F5" w:rsidR="00A8129E" w:rsidRPr="00654FB8" w:rsidRDefault="00A8129E" w:rsidP="00B65649">
      <w:pPr>
        <w:spacing w:after="120" w:line="240" w:lineRule="auto"/>
        <w:jc w:val="center"/>
        <w:rPr>
          <w:szCs w:val="20"/>
        </w:rPr>
      </w:pPr>
      <w:r w:rsidRPr="00654FB8">
        <w:rPr>
          <w:szCs w:val="20"/>
        </w:rPr>
        <w:t xml:space="preserve">Figure 3. Absorbance en fonction de la concentration en bleu de méthylène, à </w:t>
      </w:r>
      <w:r w:rsidR="007969DE" w:rsidRPr="00A43951">
        <w:rPr>
          <w:rFonts w:ascii="Symbol" w:hAnsi="Symbol"/>
          <w:i/>
          <w:szCs w:val="20"/>
        </w:rPr>
        <w:t></w:t>
      </w:r>
      <w:r w:rsidR="009F3FB7" w:rsidRPr="00654FB8">
        <w:rPr>
          <w:rFonts w:cs="Arial"/>
        </w:rPr>
        <w:t> </w:t>
      </w:r>
      <w:r w:rsidR="00C052F4" w:rsidRPr="00654FB8">
        <w:rPr>
          <w:szCs w:val="20"/>
        </w:rPr>
        <w:t>= </w:t>
      </w:r>
      <w:r w:rsidRPr="00654FB8">
        <w:rPr>
          <w:szCs w:val="20"/>
        </w:rPr>
        <w:t>650</w:t>
      </w:r>
      <w:r w:rsidR="00C052F4" w:rsidRPr="00654FB8">
        <w:rPr>
          <w:szCs w:val="20"/>
        </w:rPr>
        <w:t> </w:t>
      </w:r>
      <w:r w:rsidRPr="00654FB8">
        <w:rPr>
          <w:szCs w:val="20"/>
        </w:rPr>
        <w:t>nm</w:t>
      </w:r>
    </w:p>
    <w:p w14:paraId="25AFBE64" w14:textId="36737D82" w:rsidR="00A8129E" w:rsidRPr="00654FB8" w:rsidRDefault="00F521EF" w:rsidP="002F0587">
      <w:pPr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i">
            <w:drawing>
              <wp:anchor distT="0" distB="0" distL="114300" distR="114300" simplePos="0" relativeHeight="253945856" behindDoc="0" locked="0" layoutInCell="1" allowOverlap="1" wp14:anchorId="07A2A774" wp14:editId="3238E829">
                <wp:simplePos x="0" y="0"/>
                <wp:positionH relativeFrom="column">
                  <wp:posOffset>2206780</wp:posOffset>
                </wp:positionH>
                <wp:positionV relativeFrom="paragraph">
                  <wp:posOffset>160695</wp:posOffset>
                </wp:positionV>
                <wp:extent cx="657000" cy="106920"/>
                <wp:effectExtent l="57150" t="95250" r="67310" b="10287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65700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D8F5B" id="Encre 1048" o:spid="_x0000_s1026" type="#_x0000_t75" style="position:absolute;margin-left:172.35pt;margin-top:9.8pt;width:54.6pt;height:14.05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">
                <v:imagedata r:id="rId591" o:title="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i">
            <w:drawing>
              <wp:anchor distT="0" distB="0" distL="114300" distR="114300" simplePos="0" relativeHeight="253944832" behindDoc="0" locked="0" layoutInCell="1" allowOverlap="1" wp14:anchorId="6ECE0994" wp14:editId="0831FBD5">
                <wp:simplePos x="0" y="0"/>
                <wp:positionH relativeFrom="column">
                  <wp:posOffset>1356460</wp:posOffset>
                </wp:positionH>
                <wp:positionV relativeFrom="paragraph">
                  <wp:posOffset>167895</wp:posOffset>
                </wp:positionV>
                <wp:extent cx="660960" cy="113400"/>
                <wp:effectExtent l="57150" t="95250" r="63500" b="96520"/>
                <wp:wrapNone/>
                <wp:docPr id="1046" name="Encre 1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66096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16B15" id="Encre 1046" o:spid="_x0000_s1026" type="#_x0000_t75" style="position:absolute;margin-left:105.4pt;margin-top:10.4pt;width:54.9pt;height:14.6pt;z-index:2539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">
                <v:imagedata r:id="rId593" o:title=""/>
              </v:shape>
            </w:pict>
          </mc:Fallback>
        </mc:AlternateContent>
      </w:r>
      <w:r w:rsidR="00C052F4" w:rsidRPr="00654FB8">
        <w:rPr>
          <w:rFonts w:cs="Arial"/>
        </w:rPr>
        <w:t>Les v</w:t>
      </w:r>
      <w:r w:rsidR="00A8129E" w:rsidRPr="00654FB8">
        <w:rPr>
          <w:rFonts w:cs="Arial"/>
        </w:rPr>
        <w:t>aleurs d’absorbance obtenues avant et après traitement de l’eau de l’aquarium pour élimine</w:t>
      </w:r>
      <w:r w:rsidR="00C052F4" w:rsidRPr="00654FB8">
        <w:rPr>
          <w:rFonts w:cs="Arial"/>
        </w:rPr>
        <w:t>r l’excès de bleu de méthylène sont</w:t>
      </w:r>
      <w:r w:rsidR="00A8129E" w:rsidRPr="00654FB8">
        <w:rPr>
          <w:rFonts w:cs="Arial"/>
        </w:rPr>
        <w:t xml:space="preserve"> </w:t>
      </w:r>
      <w:proofErr w:type="spellStart"/>
      <w:r w:rsidR="00A8129E" w:rsidRPr="00654FB8">
        <w:rPr>
          <w:rFonts w:cs="Arial"/>
          <w:i/>
        </w:rPr>
        <w:t>A</w:t>
      </w:r>
      <w:r w:rsidR="00A8129E" w:rsidRPr="00654FB8">
        <w:rPr>
          <w:rFonts w:cs="Arial"/>
          <w:vertAlign w:val="subscript"/>
        </w:rPr>
        <w:t>polluée</w:t>
      </w:r>
      <w:proofErr w:type="spellEnd"/>
      <w:r w:rsidR="00C052F4" w:rsidRPr="00654FB8">
        <w:rPr>
          <w:rFonts w:cs="Arial"/>
        </w:rPr>
        <w:t> = </w:t>
      </w:r>
      <w:r w:rsidR="00A8129E" w:rsidRPr="00654FB8">
        <w:rPr>
          <w:rFonts w:cs="Arial"/>
        </w:rPr>
        <w:t xml:space="preserve">1,5 et </w:t>
      </w:r>
      <w:proofErr w:type="spellStart"/>
      <w:r w:rsidR="00A8129E" w:rsidRPr="00654FB8">
        <w:rPr>
          <w:rFonts w:cs="Arial"/>
          <w:i/>
        </w:rPr>
        <w:t>A</w:t>
      </w:r>
      <w:r w:rsidR="00A8129E" w:rsidRPr="00654FB8">
        <w:rPr>
          <w:rFonts w:cs="Arial"/>
          <w:vertAlign w:val="subscript"/>
        </w:rPr>
        <w:t>traitée</w:t>
      </w:r>
      <w:proofErr w:type="spellEnd"/>
      <w:r w:rsidR="00C052F4" w:rsidRPr="00654FB8">
        <w:rPr>
          <w:rFonts w:cs="Arial"/>
        </w:rPr>
        <w:t> = </w:t>
      </w:r>
      <w:r w:rsidR="00A8129E" w:rsidRPr="00654FB8">
        <w:rPr>
          <w:rFonts w:cs="Arial"/>
        </w:rPr>
        <w:t>0,2</w:t>
      </w:r>
      <w:r w:rsidR="007A6C7A">
        <w:rPr>
          <w:rFonts w:cs="Arial"/>
        </w:rPr>
        <w:t>.</w:t>
      </w:r>
    </w:p>
    <w:p w14:paraId="33D3FF02" w14:textId="416DAB3F" w:rsidR="00AE568A" w:rsidRPr="00654FB8" w:rsidRDefault="003976EB" w:rsidP="00B65649">
      <w:pPr>
        <w:pStyle w:val="Titre3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274F67B4" wp14:editId="7CFCBE95">
                <wp:simplePos x="0" y="0"/>
                <wp:positionH relativeFrom="column">
                  <wp:posOffset>2949820</wp:posOffset>
                </wp:positionH>
                <wp:positionV relativeFrom="paragraph">
                  <wp:posOffset>37325</wp:posOffset>
                </wp:positionV>
                <wp:extent cx="650520" cy="96840"/>
                <wp:effectExtent l="57150" t="76200" r="73660" b="93980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65052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D367F" id="Encre 1280" o:spid="_x0000_s1026" type="#_x0000_t75" style="position:absolute;margin-left:230.85pt;margin-top:.15pt;width:54.05pt;height:13.3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">
                <v:imagedata r:id="rId595" o:title=""/>
              </v:shape>
            </w:pict>
          </mc:Fallback>
        </mc:AlternateContent>
      </w:r>
      <w:r w:rsidR="008B6F7A" w:rsidRPr="00654FB8">
        <w:t>Montrer que</w:t>
      </w:r>
      <w:r w:rsidR="00AE568A" w:rsidRPr="00654FB8">
        <w:t xml:space="preserve"> la masse </w:t>
      </w:r>
      <w:r w:rsidR="00AE568A" w:rsidRPr="00654FB8">
        <w:rPr>
          <w:i/>
          <w:iCs/>
        </w:rPr>
        <w:t>m</w:t>
      </w:r>
      <w:r w:rsidR="00AE568A" w:rsidRPr="00654FB8">
        <w:rPr>
          <w:vertAlign w:val="subscript"/>
        </w:rPr>
        <w:t>a</w:t>
      </w:r>
      <w:r w:rsidR="00AE568A" w:rsidRPr="00654FB8">
        <w:t xml:space="preserve"> de colorant adsorbé</w:t>
      </w:r>
      <w:r w:rsidR="00464D60" w:rsidRPr="00654FB8">
        <w:t>e</w:t>
      </w:r>
      <w:r w:rsidR="00AE568A" w:rsidRPr="00654FB8">
        <w:t xml:space="preserve"> par gramme de charbon actif</w:t>
      </w:r>
      <w:r w:rsidR="008B6F7A" w:rsidRPr="00654FB8">
        <w:t xml:space="preserve"> est voisine de 7 mg.</w:t>
      </w:r>
    </w:p>
    <w:p w14:paraId="71940629" w14:textId="6C2A6302" w:rsidR="00E07CDF" w:rsidRDefault="00E07CDF" w:rsidP="00E07CDF">
      <w:pPr>
        <w:rPr>
          <w:sz w:val="14"/>
        </w:rPr>
      </w:pPr>
    </w:p>
    <w:p w14:paraId="4D26A70E" w14:textId="6E2DF7E4" w:rsidR="00F521EF" w:rsidRDefault="00F521EF" w:rsidP="00E07CDF">
      <w:pPr>
        <w:rPr>
          <w:sz w:val="14"/>
        </w:rPr>
      </w:pPr>
    </w:p>
    <w:p w14:paraId="5CA464FA" w14:textId="1224980A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46EF067A" wp14:editId="3268E574">
                <wp:simplePos x="0" y="0"/>
                <wp:positionH relativeFrom="column">
                  <wp:posOffset>-1080380</wp:posOffset>
                </wp:positionH>
                <wp:positionV relativeFrom="paragraph">
                  <wp:posOffset>150060</wp:posOffset>
                </wp:positionV>
                <wp:extent cx="10440" cy="5040"/>
                <wp:effectExtent l="57150" t="57150" r="46990" b="5270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104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1B48B" id="Encre 1107" o:spid="_x0000_s1026" type="#_x0000_t75" style="position:absolute;margin-left:-85.75pt;margin-top:11.1pt;width:2.2pt;height:1.85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">
                <v:imagedata r:id="rId597" o:title=""/>
              </v:shape>
            </w:pict>
          </mc:Fallback>
        </mc:AlternateContent>
      </w:r>
    </w:p>
    <w:p w14:paraId="2C086F7F" w14:textId="0BFFF9A1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68736" behindDoc="0" locked="0" layoutInCell="1" allowOverlap="1" wp14:anchorId="76184A29" wp14:editId="149C691F">
                <wp:simplePos x="0" y="0"/>
                <wp:positionH relativeFrom="column">
                  <wp:posOffset>3552190</wp:posOffset>
                </wp:positionH>
                <wp:positionV relativeFrom="paragraph">
                  <wp:posOffset>-216535</wp:posOffset>
                </wp:positionV>
                <wp:extent cx="2285655" cy="622875"/>
                <wp:effectExtent l="38100" t="38100" r="38735" b="44450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2285655" cy="62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8912B" id="Encre 1187" o:spid="_x0000_s1026" type="#_x0000_t75" style="position:absolute;margin-left:279pt;margin-top:-17.75pt;width:181.35pt;height:50.5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">
                <v:imagedata r:id="rId599" o:title=""/>
              </v:shape>
            </w:pict>
          </mc:Fallback>
        </mc:AlternateContent>
      </w:r>
    </w:p>
    <w:p w14:paraId="4EF8A9E8" w14:textId="05EF7793" w:rsidR="00F521EF" w:rsidRDefault="00F521EF" w:rsidP="00E07CDF">
      <w:pPr>
        <w:rPr>
          <w:sz w:val="14"/>
        </w:rPr>
      </w:pPr>
    </w:p>
    <w:p w14:paraId="38E7D88A" w14:textId="4ECAFC9F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08320" behindDoc="0" locked="0" layoutInCell="1" allowOverlap="1" wp14:anchorId="0F34389E" wp14:editId="10F2218C">
                <wp:simplePos x="0" y="0"/>
                <wp:positionH relativeFrom="column">
                  <wp:posOffset>-40005</wp:posOffset>
                </wp:positionH>
                <wp:positionV relativeFrom="paragraph">
                  <wp:posOffset>-547370</wp:posOffset>
                </wp:positionV>
                <wp:extent cx="2508350" cy="1176520"/>
                <wp:effectExtent l="38100" t="38100" r="44450" b="43180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2508350" cy="117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F2E4C" id="Encre 1120" o:spid="_x0000_s1026" type="#_x0000_t75" style="position:absolute;margin-left:-3.85pt;margin-top:-43.8pt;width:198.9pt;height:94.1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">
                <v:imagedata r:id="rId601" o:title=""/>
              </v:shape>
            </w:pict>
          </mc:Fallback>
        </mc:AlternateContent>
      </w:r>
    </w:p>
    <w:p w14:paraId="6FBFD294" w14:textId="0E24A0D5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3AEBEA7B" wp14:editId="74F30F1A">
                <wp:simplePos x="0" y="0"/>
                <wp:positionH relativeFrom="column">
                  <wp:posOffset>-34925</wp:posOffset>
                </wp:positionH>
                <wp:positionV relativeFrom="paragraph">
                  <wp:posOffset>-6985</wp:posOffset>
                </wp:positionV>
                <wp:extent cx="731375" cy="245385"/>
                <wp:effectExtent l="57150" t="38100" r="50165" b="4064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731375" cy="245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B8F96" id="Encre 1139" o:spid="_x0000_s1026" type="#_x0000_t75" style="position:absolute;margin-left:-3.45pt;margin-top:-1.25pt;width:59.05pt;height:20.7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">
                <v:imagedata r:id="rId603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376A5249" wp14:editId="783954C4">
                <wp:simplePos x="0" y="0"/>
                <wp:positionH relativeFrom="column">
                  <wp:posOffset>-531020</wp:posOffset>
                </wp:positionH>
                <wp:positionV relativeFrom="paragraph">
                  <wp:posOffset>93960</wp:posOffset>
                </wp:positionV>
                <wp:extent cx="360" cy="360"/>
                <wp:effectExtent l="38100" t="38100" r="57150" b="5715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413BB" id="Encre 1132" o:spid="_x0000_s1026" type="#_x0000_t75" style="position:absolute;margin-left:-42.5pt;margin-top:6.7pt;width:1.45pt;height:1.45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LAA6HLUAQAAmQQAABAAAAAAAAAA&#10;AAAAAAAA0AMAAGRycy9pbmsvaW5rMS54bWxQSwECLQAUAAYACAAAACEALhd0ReAAAAAJAQAADwAA&#10;AAAAAAAAAAAAAADSBQAAZHJzL2Rvd25yZXYueG1sUEsBAi0AFAAGAAgAAAAhAHkYvJ2/AAAAIQEA&#10;ABkAAAAAAAAAAAAAAAAA3wYAAGRycy9fcmVscy9lMm9Eb2MueG1sLnJlbHNQSwUGAAAAAAYABgB4&#10;AQAA1QcAAAAA&#10;">
                <v:imagedata r:id="rId586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16512" behindDoc="0" locked="0" layoutInCell="1" allowOverlap="1" wp14:anchorId="3A2F150E" wp14:editId="2F77E3F9">
                <wp:simplePos x="0" y="0"/>
                <wp:positionH relativeFrom="column">
                  <wp:posOffset>-38100</wp:posOffset>
                </wp:positionH>
                <wp:positionV relativeFrom="paragraph">
                  <wp:posOffset>-439420</wp:posOffset>
                </wp:positionV>
                <wp:extent cx="1409065" cy="958850"/>
                <wp:effectExtent l="38100" t="38100" r="57785" b="5080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409065" cy="95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A7CC6" id="Encre 1131" o:spid="_x0000_s1026" type="#_x0000_t75" style="position:absolute;margin-left:-3.7pt;margin-top:-35.3pt;width:112.35pt;height:76.9pt;z-index:25401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">
                <v:imagedata r:id="rId606" o:title=""/>
              </v:shape>
            </w:pict>
          </mc:Fallback>
        </mc:AlternateContent>
      </w:r>
    </w:p>
    <w:p w14:paraId="34792E74" w14:textId="336A2F18" w:rsidR="00F521EF" w:rsidRDefault="00F521EF" w:rsidP="00E07CDF">
      <w:pPr>
        <w:rPr>
          <w:sz w:val="14"/>
        </w:rPr>
      </w:pPr>
    </w:p>
    <w:p w14:paraId="6A5F0625" w14:textId="2A9904CB" w:rsidR="00F521EF" w:rsidRDefault="00F521EF" w:rsidP="00E07CDF">
      <w:pPr>
        <w:rPr>
          <w:sz w:val="14"/>
        </w:rPr>
      </w:pPr>
    </w:p>
    <w:p w14:paraId="52779B32" w14:textId="25E06EDA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2E095546" wp14:editId="33C24A20">
                <wp:simplePos x="0" y="0"/>
                <wp:positionH relativeFrom="column">
                  <wp:posOffset>3610610</wp:posOffset>
                </wp:positionH>
                <wp:positionV relativeFrom="paragraph">
                  <wp:posOffset>-313690</wp:posOffset>
                </wp:positionV>
                <wp:extent cx="2351205" cy="745935"/>
                <wp:effectExtent l="38100" t="38100" r="11430" b="54610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2351205" cy="74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C57FD" id="Encre 1205" o:spid="_x0000_s1026" type="#_x0000_t75" style="position:absolute;margin-left:283.6pt;margin-top:-25.4pt;width:186.55pt;height:60.1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">
                <v:imagedata r:id="rId608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24704" behindDoc="0" locked="0" layoutInCell="1" allowOverlap="1" wp14:anchorId="6F2A4153" wp14:editId="19782BF5">
                <wp:simplePos x="0" y="0"/>
                <wp:positionH relativeFrom="column">
                  <wp:posOffset>595060</wp:posOffset>
                </wp:positionH>
                <wp:positionV relativeFrom="paragraph">
                  <wp:posOffset>20380</wp:posOffset>
                </wp:positionV>
                <wp:extent cx="122760" cy="154440"/>
                <wp:effectExtent l="57150" t="57150" r="48895" b="5524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2276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F6C3D" id="Encre 1140" o:spid="_x0000_s1026" type="#_x0000_t75" style="position:absolute;margin-left:46.15pt;margin-top:.9pt;width:11.05pt;height:13.55pt;z-index:2540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">
                <v:imagedata r:id="rId610" o:title=""/>
              </v:shape>
            </w:pict>
          </mc:Fallback>
        </mc:AlternateContent>
      </w:r>
    </w:p>
    <w:p w14:paraId="2C95D7F9" w14:textId="5B6A07C7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070AD5FC" wp14:editId="506ECB85">
                <wp:simplePos x="0" y="0"/>
                <wp:positionH relativeFrom="column">
                  <wp:posOffset>2542540</wp:posOffset>
                </wp:positionH>
                <wp:positionV relativeFrom="paragraph">
                  <wp:posOffset>-142240</wp:posOffset>
                </wp:positionV>
                <wp:extent cx="618145" cy="327760"/>
                <wp:effectExtent l="57150" t="38100" r="10795" b="53340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618145" cy="32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750DE" id="Encre 1147" o:spid="_x0000_s1026" type="#_x0000_t75" style="position:absolute;margin-left:199.5pt;margin-top:-11.9pt;width:50.05pt;height:27.2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">
                <v:imagedata r:id="rId612" o:title=""/>
              </v:shape>
            </w:pict>
          </mc:Fallback>
        </mc:AlternateContent>
      </w:r>
    </w:p>
    <w:p w14:paraId="746D9A23" w14:textId="12690724" w:rsidR="00F521EF" w:rsidRDefault="00F521EF" w:rsidP="00E07CDF">
      <w:pPr>
        <w:rPr>
          <w:sz w:val="14"/>
        </w:rPr>
      </w:pPr>
    </w:p>
    <w:p w14:paraId="612354C6" w14:textId="23781AC8" w:rsidR="00F521EF" w:rsidRDefault="00F521EF" w:rsidP="00E07CDF">
      <w:pPr>
        <w:rPr>
          <w:sz w:val="14"/>
        </w:rPr>
      </w:pPr>
    </w:p>
    <w:p w14:paraId="51A81EE1" w14:textId="39B58EBB" w:rsidR="00F521EF" w:rsidRDefault="00F521EF" w:rsidP="00E07CDF">
      <w:pPr>
        <w:rPr>
          <w:sz w:val="14"/>
        </w:rPr>
      </w:pPr>
    </w:p>
    <w:p w14:paraId="0531727B" w14:textId="5501844A" w:rsidR="00F521EF" w:rsidRDefault="00F521EF" w:rsidP="00E07CDF">
      <w:pPr>
        <w:rPr>
          <w:sz w:val="14"/>
        </w:rPr>
      </w:pPr>
    </w:p>
    <w:p w14:paraId="363D0026" w14:textId="5D3B6F8B" w:rsidR="00F521EF" w:rsidRDefault="00F521EF" w:rsidP="00E07CDF">
      <w:pPr>
        <w:rPr>
          <w:sz w:val="14"/>
        </w:rPr>
      </w:pPr>
    </w:p>
    <w:p w14:paraId="4C331B1C" w14:textId="59F43AF2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94336" behindDoc="0" locked="0" layoutInCell="1" allowOverlap="1" wp14:anchorId="483AED1D" wp14:editId="1DCC3B93">
                <wp:simplePos x="0" y="0"/>
                <wp:positionH relativeFrom="column">
                  <wp:posOffset>881380</wp:posOffset>
                </wp:positionH>
                <wp:positionV relativeFrom="paragraph">
                  <wp:posOffset>-27305</wp:posOffset>
                </wp:positionV>
                <wp:extent cx="985230" cy="285170"/>
                <wp:effectExtent l="38100" t="38100" r="43815" b="57785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985230" cy="285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0DB62" id="Encre 1217" o:spid="_x0000_s1026" type="#_x0000_t75" style="position:absolute;margin-left:68.7pt;margin-top:-2.85pt;width:79pt;height:23.85pt;z-index:2540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">
                <v:imagedata r:id="rId614" o:title=""/>
              </v:shape>
            </w:pict>
          </mc:Fallback>
        </mc:AlternateContent>
      </w:r>
    </w:p>
    <w:p w14:paraId="2DA561C9" w14:textId="2C15C35B" w:rsidR="00F521EF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88192" behindDoc="0" locked="0" layoutInCell="1" allowOverlap="1" wp14:anchorId="11B07385" wp14:editId="1D45340F">
                <wp:simplePos x="0" y="0"/>
                <wp:positionH relativeFrom="column">
                  <wp:posOffset>-95885</wp:posOffset>
                </wp:positionH>
                <wp:positionV relativeFrom="paragraph">
                  <wp:posOffset>-38735</wp:posOffset>
                </wp:positionV>
                <wp:extent cx="723925" cy="152400"/>
                <wp:effectExtent l="19050" t="38100" r="0" b="57150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723925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62305" id="Encre 1211" o:spid="_x0000_s1026" type="#_x0000_t75" style="position:absolute;margin-left:-8.25pt;margin-top:-3.75pt;width:58.4pt;height:13.4pt;z-index:25408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">
                <v:imagedata r:id="rId616" o:title=""/>
              </v:shape>
            </w:pict>
          </mc:Fallback>
        </mc:AlternateContent>
      </w:r>
    </w:p>
    <w:p w14:paraId="296366D8" w14:textId="656D416F" w:rsidR="00F521EF" w:rsidRDefault="00F521EF" w:rsidP="00E07CDF">
      <w:pPr>
        <w:rPr>
          <w:sz w:val="14"/>
        </w:rPr>
      </w:pPr>
    </w:p>
    <w:p w14:paraId="2B743EC7" w14:textId="5A1367B4" w:rsidR="00F521EF" w:rsidRDefault="00F521EF" w:rsidP="00E07CDF">
      <w:pPr>
        <w:rPr>
          <w:sz w:val="14"/>
        </w:rPr>
      </w:pPr>
    </w:p>
    <w:p w14:paraId="56765175" w14:textId="357E4F17" w:rsidR="008535E2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26080" behindDoc="0" locked="0" layoutInCell="1" allowOverlap="1" wp14:anchorId="56E39CC4" wp14:editId="4B80B2A0">
                <wp:simplePos x="0" y="0"/>
                <wp:positionH relativeFrom="column">
                  <wp:posOffset>3316605</wp:posOffset>
                </wp:positionH>
                <wp:positionV relativeFrom="paragraph">
                  <wp:posOffset>38100</wp:posOffset>
                </wp:positionV>
                <wp:extent cx="100330" cy="90300"/>
                <wp:effectExtent l="38100" t="57150" r="52070" b="4318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00330" cy="90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3E043" id="Encre 1254" o:spid="_x0000_s1026" type="#_x0000_t75" style="position:absolute;margin-left:260.45pt;margin-top:2.3pt;width:9.3pt;height:8.5pt;z-index:25412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">
                <v:imagedata r:id="rId618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23008" behindDoc="0" locked="0" layoutInCell="1" allowOverlap="1" wp14:anchorId="00132535" wp14:editId="1C935314">
                <wp:simplePos x="0" y="0"/>
                <wp:positionH relativeFrom="column">
                  <wp:posOffset>2884170</wp:posOffset>
                </wp:positionH>
                <wp:positionV relativeFrom="paragraph">
                  <wp:posOffset>-1270</wp:posOffset>
                </wp:positionV>
                <wp:extent cx="267120" cy="230870"/>
                <wp:effectExtent l="38100" t="57150" r="0" b="55245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267120" cy="23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3B6BF" id="Encre 1251" o:spid="_x0000_s1026" type="#_x0000_t75" style="position:absolute;margin-left:226.4pt;margin-top:-.8pt;width:22.45pt;height:19.6pt;z-index:25412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">
                <v:imagedata r:id="rId620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02249B1C" wp14:editId="21E6C02E">
                <wp:simplePos x="0" y="0"/>
                <wp:positionH relativeFrom="column">
                  <wp:posOffset>2372995</wp:posOffset>
                </wp:positionH>
                <wp:positionV relativeFrom="paragraph">
                  <wp:posOffset>-147320</wp:posOffset>
                </wp:positionV>
                <wp:extent cx="487520" cy="346400"/>
                <wp:effectExtent l="38100" t="57150" r="8255" b="53975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487520" cy="34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51CC6" id="Encre 1246" o:spid="_x0000_s1026" type="#_x0000_t75" style="position:absolute;margin-left:186.15pt;margin-top:-12.3pt;width:39.85pt;height:28.7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">
                <v:imagedata r:id="rId622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12768" behindDoc="0" locked="0" layoutInCell="1" allowOverlap="1" wp14:anchorId="606941EC" wp14:editId="7C83C64E">
                <wp:simplePos x="0" y="0"/>
                <wp:positionH relativeFrom="column">
                  <wp:posOffset>2016125</wp:posOffset>
                </wp:positionH>
                <wp:positionV relativeFrom="paragraph">
                  <wp:posOffset>-5715</wp:posOffset>
                </wp:positionV>
                <wp:extent cx="270695" cy="209980"/>
                <wp:effectExtent l="57150" t="38100" r="34290" b="5715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270695" cy="209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367A7" id="Encre 1239" o:spid="_x0000_s1026" type="#_x0000_t75" style="position:absolute;margin-left:158.05pt;margin-top:-1.15pt;width:22.7pt;height:17.95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">
                <v:imagedata r:id="rId624" o:title="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5E55350B" wp14:editId="7D8C1A6F">
                <wp:simplePos x="0" y="0"/>
                <wp:positionH relativeFrom="column">
                  <wp:posOffset>864870</wp:posOffset>
                </wp:positionH>
                <wp:positionV relativeFrom="paragraph">
                  <wp:posOffset>-14605</wp:posOffset>
                </wp:positionV>
                <wp:extent cx="274665" cy="194040"/>
                <wp:effectExtent l="57150" t="57150" r="49530" b="53975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274665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FCFBE" id="Encre 1223" o:spid="_x0000_s1026" type="#_x0000_t75" style="position:absolute;margin-left:67.4pt;margin-top:-1.85pt;width:23.05pt;height:16.7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">
                <v:imagedata r:id="rId626" o:title=""/>
              </v:shape>
            </w:pict>
          </mc:Fallback>
        </mc:AlternateContent>
      </w:r>
    </w:p>
    <w:p w14:paraId="6AB8FD00" w14:textId="451FEEC0" w:rsidR="008535E2" w:rsidRDefault="003976EB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50656" behindDoc="0" locked="0" layoutInCell="1" allowOverlap="1" wp14:anchorId="4A622862" wp14:editId="23CBAA06">
                <wp:simplePos x="0" y="0"/>
                <wp:positionH relativeFrom="column">
                  <wp:posOffset>4784725</wp:posOffset>
                </wp:positionH>
                <wp:positionV relativeFrom="paragraph">
                  <wp:posOffset>-217170</wp:posOffset>
                </wp:positionV>
                <wp:extent cx="1829520" cy="466600"/>
                <wp:effectExtent l="38100" t="57150" r="37465" b="48260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829520" cy="4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6A32E" id="Encre 1279" o:spid="_x0000_s1026" type="#_x0000_t75" style="position:absolute;margin-left:376.05pt;margin-top:-17.8pt;width:145.45pt;height:38.2pt;z-index:25415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">
                <v:imagedata r:id="rId628" o:title=""/>
              </v:shape>
            </w:pict>
          </mc:Fallback>
        </mc:AlternateContent>
      </w:r>
      <w:r w:rsidR="008535E2"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35296" behindDoc="0" locked="0" layoutInCell="1" allowOverlap="1" wp14:anchorId="0EF0A34B" wp14:editId="7243F5E1">
                <wp:simplePos x="0" y="0"/>
                <wp:positionH relativeFrom="column">
                  <wp:posOffset>3564890</wp:posOffset>
                </wp:positionH>
                <wp:positionV relativeFrom="paragraph">
                  <wp:posOffset>-163195</wp:posOffset>
                </wp:positionV>
                <wp:extent cx="1121770" cy="365305"/>
                <wp:effectExtent l="57150" t="38100" r="2540" b="53975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1121770" cy="36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D790E" id="Encre 1264" o:spid="_x0000_s1026" type="#_x0000_t75" style="position:absolute;margin-left:280pt;margin-top:-13.55pt;width:89.75pt;height:30.15pt;z-index:2541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">
                <v:imagedata r:id="rId630" o:title=""/>
              </v:shape>
            </w:pict>
          </mc:Fallback>
        </mc:AlternateContent>
      </w:r>
      <w:r w:rsidR="008535E2"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09696" behindDoc="0" locked="0" layoutInCell="1" allowOverlap="1" wp14:anchorId="6AAB9CBB" wp14:editId="62F59169">
                <wp:simplePos x="0" y="0"/>
                <wp:positionH relativeFrom="column">
                  <wp:posOffset>1771015</wp:posOffset>
                </wp:positionH>
                <wp:positionV relativeFrom="paragraph">
                  <wp:posOffset>0</wp:posOffset>
                </wp:positionV>
                <wp:extent cx="132010" cy="120015"/>
                <wp:effectExtent l="38100" t="38100" r="20955" b="51435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132010" cy="12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A4832" id="Encre 1234" o:spid="_x0000_s1026" type="#_x0000_t75" style="position:absolute;margin-left:138.75pt;margin-top:-.7pt;width:11.85pt;height:10.85pt;z-index:2541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">
                <v:imagedata r:id="rId632" o:title=""/>
              </v:shape>
            </w:pict>
          </mc:Fallback>
        </mc:AlternateContent>
      </w:r>
      <w:r w:rsidR="008535E2"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097408" behindDoc="0" locked="0" layoutInCell="1" allowOverlap="1" wp14:anchorId="039F429B" wp14:editId="76E70DCD">
                <wp:simplePos x="0" y="0"/>
                <wp:positionH relativeFrom="column">
                  <wp:posOffset>502285</wp:posOffset>
                </wp:positionH>
                <wp:positionV relativeFrom="paragraph">
                  <wp:posOffset>-18415</wp:posOffset>
                </wp:positionV>
                <wp:extent cx="120650" cy="96255"/>
                <wp:effectExtent l="57150" t="38100" r="50800" b="56515"/>
                <wp:wrapNone/>
                <wp:docPr id="1220" name="Encre 1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120650" cy="9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55378" id="Encre 1220" o:spid="_x0000_s1026" type="#_x0000_t75" style="position:absolute;margin-left:38.85pt;margin-top:-2.15pt;width:10.9pt;height:9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">
                <v:imagedata r:id="rId634" o:title=""/>
              </v:shape>
            </w:pict>
          </mc:Fallback>
        </mc:AlternateContent>
      </w:r>
    </w:p>
    <w:p w14:paraId="79A7F1AB" w14:textId="238FE7AC" w:rsidR="008535E2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06624" behindDoc="0" locked="0" layoutInCell="1" allowOverlap="1" wp14:anchorId="00195781" wp14:editId="5AA722D4">
                <wp:simplePos x="0" y="0"/>
                <wp:positionH relativeFrom="column">
                  <wp:posOffset>1181100</wp:posOffset>
                </wp:positionH>
                <wp:positionV relativeFrom="paragraph">
                  <wp:posOffset>-144145</wp:posOffset>
                </wp:positionV>
                <wp:extent cx="402120" cy="422010"/>
                <wp:effectExtent l="38100" t="57150" r="0" b="54610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402120" cy="42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3CAE2" id="Encre 1231" o:spid="_x0000_s1026" type="#_x0000_t75" style="position:absolute;margin-left:92.3pt;margin-top:-12.05pt;width:33.05pt;height:34.65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">
                <v:imagedata r:id="rId636" o:title=""/>
              </v:shape>
            </w:pict>
          </mc:Fallback>
        </mc:AlternateContent>
      </w:r>
    </w:p>
    <w:p w14:paraId="045FDE44" w14:textId="017B2A73" w:rsidR="008535E2" w:rsidRDefault="008535E2" w:rsidP="00E07CDF">
      <w:pPr>
        <w:rPr>
          <w:sz w:val="14"/>
        </w:rPr>
      </w:pPr>
    </w:p>
    <w:p w14:paraId="30313AD7" w14:textId="56974D56" w:rsidR="008535E2" w:rsidRDefault="008535E2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20960" behindDoc="0" locked="0" layoutInCell="1" allowOverlap="1" wp14:anchorId="01376D2D" wp14:editId="05F73B36">
                <wp:simplePos x="0" y="0"/>
                <wp:positionH relativeFrom="column">
                  <wp:posOffset>1274020</wp:posOffset>
                </wp:positionH>
                <wp:positionV relativeFrom="paragraph">
                  <wp:posOffset>-64300</wp:posOffset>
                </wp:positionV>
                <wp:extent cx="233640" cy="146520"/>
                <wp:effectExtent l="38100" t="38100" r="52705" b="44450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23364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CCEE0" id="Encre 1249" o:spid="_x0000_s1026" type="#_x0000_t75" style="position:absolute;margin-left:99.6pt;margin-top:-5.75pt;width:19.85pt;height:13pt;z-index:25412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">
                <v:imagedata r:id="rId638" o:title=""/>
              </v:shape>
            </w:pict>
          </mc:Fallback>
        </mc:AlternateContent>
      </w:r>
    </w:p>
    <w:p w14:paraId="1FBCCA85" w14:textId="0DF27574" w:rsidR="008535E2" w:rsidRDefault="003976EB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225408" behindDoc="0" locked="0" layoutInCell="1" allowOverlap="1" wp14:anchorId="29909E8F" wp14:editId="3CD24059">
                <wp:simplePos x="0" y="0"/>
                <wp:positionH relativeFrom="column">
                  <wp:posOffset>1153160</wp:posOffset>
                </wp:positionH>
                <wp:positionV relativeFrom="paragraph">
                  <wp:posOffset>-728980</wp:posOffset>
                </wp:positionV>
                <wp:extent cx="5276850" cy="1556260"/>
                <wp:effectExtent l="57150" t="38100" r="38100" b="44450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5276850" cy="1556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8F4A6" id="Encre 1353" o:spid="_x0000_s1026" type="#_x0000_t75" style="position:absolute;margin-left:90.1pt;margin-top:-58.1pt;width:416.9pt;height:124pt;z-index:25422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">
                <v:imagedata r:id="rId640" o:title=""/>
              </v:shape>
            </w:pict>
          </mc:Fallback>
        </mc:AlternateContent>
      </w:r>
    </w:p>
    <w:p w14:paraId="51DAC250" w14:textId="18E64FB2" w:rsidR="008535E2" w:rsidRDefault="008535E2" w:rsidP="00E07CDF">
      <w:pPr>
        <w:rPr>
          <w:sz w:val="14"/>
        </w:rPr>
      </w:pPr>
    </w:p>
    <w:p w14:paraId="12CA36A3" w14:textId="01EA6F7E" w:rsidR="003976EB" w:rsidRDefault="003976EB" w:rsidP="00E07CDF">
      <w:pPr>
        <w:rPr>
          <w:sz w:val="14"/>
        </w:rPr>
      </w:pPr>
    </w:p>
    <w:p w14:paraId="7F7E533F" w14:textId="723ABF35" w:rsidR="003976EB" w:rsidRDefault="003976EB" w:rsidP="00E07CDF">
      <w:pPr>
        <w:rPr>
          <w:sz w:val="14"/>
        </w:rPr>
      </w:pPr>
    </w:p>
    <w:p w14:paraId="12763077" w14:textId="4EBFCF9E" w:rsidR="003976EB" w:rsidRDefault="003976EB" w:rsidP="00E07CDF">
      <w:pPr>
        <w:rPr>
          <w:sz w:val="14"/>
        </w:rPr>
      </w:pPr>
      <w:r>
        <w:rPr>
          <w:noProof/>
          <w:sz w:val="14"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765C083A" wp14:editId="0559DA56">
                <wp:simplePos x="0" y="0"/>
                <wp:positionH relativeFrom="column">
                  <wp:posOffset>365760</wp:posOffset>
                </wp:positionH>
                <wp:positionV relativeFrom="paragraph">
                  <wp:posOffset>10795</wp:posOffset>
                </wp:positionV>
                <wp:extent cx="559545" cy="147320"/>
                <wp:effectExtent l="19050" t="38100" r="31115" b="43180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559545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6D538" id="Encre 1301" o:spid="_x0000_s1026" type="#_x0000_t75" style="position:absolute;margin-left:28.1pt;margin-top:.15pt;width:45.45pt;height:13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">
                <v:imagedata r:id="rId642" o:title=""/>
              </v:shape>
            </w:pict>
          </mc:Fallback>
        </mc:AlternateContent>
      </w:r>
    </w:p>
    <w:p w14:paraId="108DC831" w14:textId="57931A9C" w:rsidR="003976EB" w:rsidRDefault="003976EB" w:rsidP="00E07CDF">
      <w:pPr>
        <w:rPr>
          <w:sz w:val="14"/>
        </w:rPr>
      </w:pPr>
    </w:p>
    <w:p w14:paraId="512C033F" w14:textId="1AEA4B84" w:rsidR="003976EB" w:rsidRDefault="003976EB" w:rsidP="00E07CDF">
      <w:pPr>
        <w:rPr>
          <w:sz w:val="14"/>
        </w:rPr>
      </w:pPr>
    </w:p>
    <w:p w14:paraId="383F4B87" w14:textId="77777777" w:rsidR="003976EB" w:rsidRPr="00654FB8" w:rsidRDefault="003976EB" w:rsidP="00E07CDF">
      <w:pPr>
        <w:rPr>
          <w:sz w:val="14"/>
        </w:rPr>
      </w:pPr>
    </w:p>
    <w:p w14:paraId="5A67452F" w14:textId="13A65496" w:rsidR="00B65649" w:rsidRPr="00654FB8" w:rsidRDefault="005C3565" w:rsidP="002B1F25">
      <w:pPr>
        <w:pStyle w:val="Titre3"/>
        <w:ind w:left="0" w:firstLine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4DE4B22F" wp14:editId="2BF15050">
                <wp:simplePos x="0" y="0"/>
                <wp:positionH relativeFrom="column">
                  <wp:posOffset>248920</wp:posOffset>
                </wp:positionH>
                <wp:positionV relativeFrom="paragraph">
                  <wp:posOffset>4330065</wp:posOffset>
                </wp:positionV>
                <wp:extent cx="6327205" cy="723265"/>
                <wp:effectExtent l="57150" t="38100" r="54610" b="57785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6327205" cy="72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84DDA" id="Encre 1604" o:spid="_x0000_s1026" type="#_x0000_t75" style="position:absolute;margin-left:18.9pt;margin-top:340.25pt;width:499.6pt;height:58.3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">
                <v:imagedata r:id="rId6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4F3E439E" wp14:editId="4A2AD571">
                <wp:simplePos x="0" y="0"/>
                <wp:positionH relativeFrom="column">
                  <wp:posOffset>-123190</wp:posOffset>
                </wp:positionH>
                <wp:positionV relativeFrom="paragraph">
                  <wp:posOffset>4333240</wp:posOffset>
                </wp:positionV>
                <wp:extent cx="1846420" cy="470575"/>
                <wp:effectExtent l="38100" t="38100" r="1905" b="43815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1846420" cy="470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5B001" id="Encre 1567" o:spid="_x0000_s1026" type="#_x0000_t75" style="position:absolute;margin-left:-10.4pt;margin-top:340.5pt;width:146.85pt;height:38.45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">
                <v:imagedata r:id="rId646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407680" behindDoc="0" locked="0" layoutInCell="1" allowOverlap="1" wp14:anchorId="3B60B2B1" wp14:editId="31FEEE71">
                <wp:simplePos x="0" y="0"/>
                <wp:positionH relativeFrom="column">
                  <wp:posOffset>4799330</wp:posOffset>
                </wp:positionH>
                <wp:positionV relativeFrom="paragraph">
                  <wp:posOffset>3502025</wp:posOffset>
                </wp:positionV>
                <wp:extent cx="1270635" cy="613350"/>
                <wp:effectExtent l="57150" t="57150" r="0" b="53975"/>
                <wp:wrapNone/>
                <wp:docPr id="1531" name="Encre 1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270635" cy="61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57BCB" id="Encre 1531" o:spid="_x0000_s1026" type="#_x0000_t75" style="position:absolute;margin-left:377.2pt;margin-top:275.05pt;width:101.45pt;height:49.75pt;z-index:25440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">
                <v:imagedata r:id="rId648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5886D503" wp14:editId="2E953B76">
                <wp:simplePos x="0" y="0"/>
                <wp:positionH relativeFrom="column">
                  <wp:posOffset>4496020</wp:posOffset>
                </wp:positionH>
                <wp:positionV relativeFrom="paragraph">
                  <wp:posOffset>3722430</wp:posOffset>
                </wp:positionV>
                <wp:extent cx="128520" cy="21960"/>
                <wp:effectExtent l="57150" t="38100" r="43180" b="54610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2852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B21A9" id="Encre 1518" o:spid="_x0000_s1026" type="#_x0000_t75" style="position:absolute;margin-left:353.3pt;margin-top:292.4pt;width:11.5pt;height:3.15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">
                <v:imagedata r:id="rId650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93344" behindDoc="0" locked="0" layoutInCell="1" allowOverlap="1" wp14:anchorId="28C61E3A" wp14:editId="30306707">
                <wp:simplePos x="0" y="0"/>
                <wp:positionH relativeFrom="column">
                  <wp:posOffset>4489900</wp:posOffset>
                </wp:positionH>
                <wp:positionV relativeFrom="paragraph">
                  <wp:posOffset>3621270</wp:posOffset>
                </wp:positionV>
                <wp:extent cx="114120" cy="15120"/>
                <wp:effectExtent l="38100" t="57150" r="57785" b="42545"/>
                <wp:wrapNone/>
                <wp:docPr id="1517" name="Encre 1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141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92E7F" id="Encre 1517" o:spid="_x0000_s1026" type="#_x0000_t75" style="position:absolute;margin-left:352.85pt;margin-top:284.45pt;width:10.4pt;height:2.65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">
                <v:imagedata r:id="rId652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92320" behindDoc="0" locked="0" layoutInCell="1" allowOverlap="1" wp14:anchorId="41D9F3DD" wp14:editId="124F2945">
                <wp:simplePos x="0" y="0"/>
                <wp:positionH relativeFrom="column">
                  <wp:posOffset>3021330</wp:posOffset>
                </wp:positionH>
                <wp:positionV relativeFrom="paragraph">
                  <wp:posOffset>3530600</wp:posOffset>
                </wp:positionV>
                <wp:extent cx="1253160" cy="427680"/>
                <wp:effectExtent l="38100" t="57150" r="23495" b="48260"/>
                <wp:wrapNone/>
                <wp:docPr id="1516" name="Encre 1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1253160" cy="42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B8448" id="Encre 1516" o:spid="_x0000_s1026" type="#_x0000_t75" style="position:absolute;margin-left:237.2pt;margin-top:277.3pt;width:100.05pt;height:35.1pt;z-index:25439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">
                <v:imagedata r:id="rId654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273B72CE" wp14:editId="2E22DC82">
                <wp:simplePos x="0" y="0"/>
                <wp:positionH relativeFrom="column">
                  <wp:posOffset>1361440</wp:posOffset>
                </wp:positionH>
                <wp:positionV relativeFrom="paragraph">
                  <wp:posOffset>3399790</wp:posOffset>
                </wp:positionV>
                <wp:extent cx="1434880" cy="626060"/>
                <wp:effectExtent l="38100" t="38100" r="32385" b="41275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434880" cy="6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1CFCA" id="Encre 1504" o:spid="_x0000_s1026" type="#_x0000_t75" style="position:absolute;margin-left:106.5pt;margin-top:267pt;width:114.4pt;height:50.75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">
                <v:imagedata r:id="rId656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81056" behindDoc="0" locked="0" layoutInCell="1" allowOverlap="1" wp14:anchorId="0BBFCB8F" wp14:editId="0A724052">
                <wp:simplePos x="0" y="0"/>
                <wp:positionH relativeFrom="column">
                  <wp:posOffset>948690</wp:posOffset>
                </wp:positionH>
                <wp:positionV relativeFrom="paragraph">
                  <wp:posOffset>3668395</wp:posOffset>
                </wp:positionV>
                <wp:extent cx="144000" cy="97210"/>
                <wp:effectExtent l="38100" t="38100" r="8890" b="5524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144000" cy="9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03513" id="Encre 1505" o:spid="_x0000_s1026" type="#_x0000_t75" style="position:absolute;margin-left:74pt;margin-top:288.15pt;width:12.8pt;height:9.05pt;z-index:2543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">
                <v:imagedata r:id="rId658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82080" behindDoc="0" locked="0" layoutInCell="1" allowOverlap="1" wp14:anchorId="24F7E868" wp14:editId="5C1A3C24">
                <wp:simplePos x="0" y="0"/>
                <wp:positionH relativeFrom="column">
                  <wp:posOffset>466725</wp:posOffset>
                </wp:positionH>
                <wp:positionV relativeFrom="paragraph">
                  <wp:posOffset>3666490</wp:posOffset>
                </wp:positionV>
                <wp:extent cx="283285" cy="138430"/>
                <wp:effectExtent l="0" t="38100" r="40640" b="52070"/>
                <wp:wrapNone/>
                <wp:docPr id="1506" name="Encre 1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283285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F8B65" id="Encre 1506" o:spid="_x0000_s1026" type="#_x0000_t75" style="position:absolute;margin-left:36.05pt;margin-top:4in;width:23.7pt;height:12.3pt;z-index:2543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">
                <v:imagedata r:id="rId660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59552" behindDoc="0" locked="0" layoutInCell="1" allowOverlap="1" wp14:anchorId="4A2A0484" wp14:editId="00E53BDC">
                <wp:simplePos x="0" y="0"/>
                <wp:positionH relativeFrom="column">
                  <wp:posOffset>840740</wp:posOffset>
                </wp:positionH>
                <wp:positionV relativeFrom="paragraph">
                  <wp:posOffset>2861945</wp:posOffset>
                </wp:positionV>
                <wp:extent cx="277065" cy="133350"/>
                <wp:effectExtent l="38100" t="38100" r="8890" b="57150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277065" cy="13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D861D" id="Encre 1484" o:spid="_x0000_s1026" type="#_x0000_t75" style="position:absolute;margin-left:65.5pt;margin-top:224.65pt;width:23.2pt;height:11.9pt;z-index:2543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">
                <v:imagedata r:id="rId662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60576" behindDoc="0" locked="0" layoutInCell="1" allowOverlap="1" wp14:anchorId="0FCA8D57" wp14:editId="753611EE">
                <wp:simplePos x="0" y="0"/>
                <wp:positionH relativeFrom="column">
                  <wp:posOffset>840740</wp:posOffset>
                </wp:positionH>
                <wp:positionV relativeFrom="paragraph">
                  <wp:posOffset>2827020</wp:posOffset>
                </wp:positionV>
                <wp:extent cx="2875280" cy="168485"/>
                <wp:effectExtent l="38100" t="38100" r="39370" b="4127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2875280" cy="16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D2736" id="Encre 1485" o:spid="_x0000_s1026" type="#_x0000_t75" style="position:absolute;margin-left:65.5pt;margin-top:221.9pt;width:227.8pt;height:14.65pt;z-index:2543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">
                <v:imagedata r:id="rId664" o:title=""/>
              </v:shape>
            </w:pict>
          </mc:Fallback>
        </mc:AlternateContent>
      </w:r>
      <w:r w:rsidR="00665A66">
        <w:rPr>
          <w:noProof/>
        </w:rPr>
        <mc:AlternateContent>
          <mc:Choice Requires="wpi">
            <w:drawing>
              <wp:anchor distT="0" distB="0" distL="114300" distR="114300" simplePos="0" relativeHeight="254361600" behindDoc="0" locked="0" layoutInCell="1" allowOverlap="1" wp14:anchorId="6D872D6E" wp14:editId="365ABB58">
                <wp:simplePos x="0" y="0"/>
                <wp:positionH relativeFrom="column">
                  <wp:posOffset>4210050</wp:posOffset>
                </wp:positionH>
                <wp:positionV relativeFrom="paragraph">
                  <wp:posOffset>2728595</wp:posOffset>
                </wp:positionV>
                <wp:extent cx="1113540" cy="412925"/>
                <wp:effectExtent l="57150" t="38100" r="10795" b="44450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1113540" cy="41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E1FED" id="Encre 1486" o:spid="_x0000_s1026" type="#_x0000_t75" style="position:absolute;margin-left:330.8pt;margin-top:214.15pt;width:89.1pt;height:33.9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">
                <v:imagedata r:id="rId666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346240" behindDoc="0" locked="0" layoutInCell="1" allowOverlap="1" wp14:anchorId="3834D07E" wp14:editId="2144DB36">
                <wp:simplePos x="0" y="0"/>
                <wp:positionH relativeFrom="column">
                  <wp:posOffset>4527550</wp:posOffset>
                </wp:positionH>
                <wp:positionV relativeFrom="paragraph">
                  <wp:posOffset>2110740</wp:posOffset>
                </wp:positionV>
                <wp:extent cx="2178655" cy="553720"/>
                <wp:effectExtent l="57150" t="38100" r="50800" b="55880"/>
                <wp:wrapNone/>
                <wp:docPr id="1471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2178655" cy="5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B39BE" id="Encre 1471" o:spid="_x0000_s1026" type="#_x0000_t75" style="position:absolute;margin-left:355.8pt;margin-top:165.5pt;width:173pt;height:45pt;z-index:25434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">
                <v:imagedata r:id="rId668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328832" behindDoc="0" locked="0" layoutInCell="1" allowOverlap="1" wp14:anchorId="0BE9B33F" wp14:editId="558D6503">
                <wp:simplePos x="0" y="0"/>
                <wp:positionH relativeFrom="column">
                  <wp:posOffset>2750820</wp:posOffset>
                </wp:positionH>
                <wp:positionV relativeFrom="paragraph">
                  <wp:posOffset>2136140</wp:posOffset>
                </wp:positionV>
                <wp:extent cx="1712880" cy="455040"/>
                <wp:effectExtent l="38100" t="38100" r="40005" b="40640"/>
                <wp:wrapNone/>
                <wp:docPr id="1454" name="Encre 1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1712880" cy="455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D2995" id="Encre 1454" o:spid="_x0000_s1026" type="#_x0000_t75" style="position:absolute;margin-left:215.9pt;margin-top:167.5pt;width:136.25pt;height:37.25pt;z-index:25432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">
                <v:imagedata r:id="rId670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313472" behindDoc="0" locked="0" layoutInCell="1" allowOverlap="1" wp14:anchorId="4AFFEC66" wp14:editId="3ED2D1D8">
                <wp:simplePos x="0" y="0"/>
                <wp:positionH relativeFrom="column">
                  <wp:posOffset>703580</wp:posOffset>
                </wp:positionH>
                <wp:positionV relativeFrom="paragraph">
                  <wp:posOffset>2248535</wp:posOffset>
                </wp:positionV>
                <wp:extent cx="1884540" cy="499235"/>
                <wp:effectExtent l="38100" t="57150" r="0" b="53340"/>
                <wp:wrapNone/>
                <wp:docPr id="1439" name="Encre 1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1884540" cy="49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D3CE8" id="Encre 1439" o:spid="_x0000_s1026" type="#_x0000_t75" style="position:absolute;margin-left:54.7pt;margin-top:176.35pt;width:149.85pt;height:40.7pt;z-index:2543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">
                <v:imagedata r:id="rId672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314496" behindDoc="0" locked="0" layoutInCell="1" allowOverlap="1" wp14:anchorId="4918491B" wp14:editId="38C91533">
                <wp:simplePos x="0" y="0"/>
                <wp:positionH relativeFrom="column">
                  <wp:posOffset>15240</wp:posOffset>
                </wp:positionH>
                <wp:positionV relativeFrom="paragraph">
                  <wp:posOffset>2254250</wp:posOffset>
                </wp:positionV>
                <wp:extent cx="392495" cy="269475"/>
                <wp:effectExtent l="57150" t="57150" r="45720" b="54610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392495" cy="26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30F93" id="Encre 1440" o:spid="_x0000_s1026" type="#_x0000_t75" style="position:absolute;margin-left:.5pt;margin-top:176.8pt;width:32.3pt;height:22.6pt;z-index:2543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">
                <v:imagedata r:id="rId674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71CD587D" wp14:editId="479597DB">
                <wp:simplePos x="0" y="0"/>
                <wp:positionH relativeFrom="column">
                  <wp:posOffset>3177540</wp:posOffset>
                </wp:positionH>
                <wp:positionV relativeFrom="paragraph">
                  <wp:posOffset>1515745</wp:posOffset>
                </wp:positionV>
                <wp:extent cx="2271970" cy="389950"/>
                <wp:effectExtent l="38100" t="38100" r="33655" b="48260"/>
                <wp:wrapNone/>
                <wp:docPr id="1426" name="Encre 1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2271970" cy="389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042A4" id="Encre 1426" o:spid="_x0000_s1026" type="#_x0000_t75" style="position:absolute;margin-left:249.5pt;margin-top:118.65pt;width:180.35pt;height:32.1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">
                <v:imagedata r:id="rId676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85824" behindDoc="0" locked="0" layoutInCell="1" allowOverlap="1" wp14:anchorId="77F6B9E5" wp14:editId="052B215E">
                <wp:simplePos x="0" y="0"/>
                <wp:positionH relativeFrom="column">
                  <wp:posOffset>1872615</wp:posOffset>
                </wp:positionH>
                <wp:positionV relativeFrom="paragraph">
                  <wp:posOffset>1575435</wp:posOffset>
                </wp:positionV>
                <wp:extent cx="796685" cy="245160"/>
                <wp:effectExtent l="38100" t="38100" r="3810" b="40640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796685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F4E39" id="Encre 1412" o:spid="_x0000_s1026" type="#_x0000_t75" style="position:absolute;margin-left:146.75pt;margin-top:123.35pt;width:64.15pt;height:20.7pt;z-index:25428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">
                <v:imagedata r:id="rId678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84800" behindDoc="0" locked="0" layoutInCell="1" allowOverlap="1" wp14:anchorId="106DDCD2" wp14:editId="60CBBBCA">
                <wp:simplePos x="0" y="0"/>
                <wp:positionH relativeFrom="column">
                  <wp:posOffset>2861620</wp:posOffset>
                </wp:positionH>
                <wp:positionV relativeFrom="paragraph">
                  <wp:posOffset>1734270</wp:posOffset>
                </wp:positionV>
                <wp:extent cx="119520" cy="13320"/>
                <wp:effectExtent l="57150" t="38100" r="52070" b="44450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1195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06B00" id="Encre 1411" o:spid="_x0000_s1026" type="#_x0000_t75" style="position:absolute;margin-left:224.6pt;margin-top:135.85pt;width:10.8pt;height:2.5pt;z-index:2542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">
                <v:imagedata r:id="rId680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38FC5D34" wp14:editId="28C88FB8">
                <wp:simplePos x="0" y="0"/>
                <wp:positionH relativeFrom="column">
                  <wp:posOffset>2843980</wp:posOffset>
                </wp:positionH>
                <wp:positionV relativeFrom="paragraph">
                  <wp:posOffset>1648230</wp:posOffset>
                </wp:positionV>
                <wp:extent cx="113760" cy="360"/>
                <wp:effectExtent l="38100" t="38100" r="57785" b="57150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13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CDAF3" id="Encre 1410" o:spid="_x0000_s1026" type="#_x0000_t75" style="position:absolute;margin-left:223.25pt;margin-top:129.1pt;width:10.35pt;height:1.45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">
                <v:imagedata r:id="rId682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75584" behindDoc="0" locked="0" layoutInCell="1" allowOverlap="1" wp14:anchorId="56D42B94" wp14:editId="295E7FA7">
                <wp:simplePos x="0" y="0"/>
                <wp:positionH relativeFrom="column">
                  <wp:posOffset>5276500</wp:posOffset>
                </wp:positionH>
                <wp:positionV relativeFrom="paragraph">
                  <wp:posOffset>164670</wp:posOffset>
                </wp:positionV>
                <wp:extent cx="73440" cy="19080"/>
                <wp:effectExtent l="38100" t="38100" r="41275" b="57150"/>
                <wp:wrapNone/>
                <wp:docPr id="1402" name="Encre 1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734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C34B6" id="Encre 1402" o:spid="_x0000_s1026" type="#_x0000_t75" style="position:absolute;margin-left:414.75pt;margin-top:12.25pt;width:7.2pt;height:2.9pt;z-index:2542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">
                <v:imagedata r:id="rId684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74560" behindDoc="0" locked="0" layoutInCell="1" allowOverlap="1" wp14:anchorId="7C27AAD3" wp14:editId="18EF40AE">
                <wp:simplePos x="0" y="0"/>
                <wp:positionH relativeFrom="column">
                  <wp:posOffset>1106805</wp:posOffset>
                </wp:positionH>
                <wp:positionV relativeFrom="paragraph">
                  <wp:posOffset>1733550</wp:posOffset>
                </wp:positionV>
                <wp:extent cx="132120" cy="69855"/>
                <wp:effectExtent l="38100" t="38100" r="39370" b="44450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32120" cy="6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C2858" id="Encre 1401" o:spid="_x0000_s1026" type="#_x0000_t75" style="position:absolute;margin-left:86.45pt;margin-top:135.8pt;width:11.8pt;height:6.9pt;z-index:25427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">
                <v:imagedata r:id="rId686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73536" behindDoc="0" locked="0" layoutInCell="1" allowOverlap="1" wp14:anchorId="3EEBA014" wp14:editId="5E4D25BC">
                <wp:simplePos x="0" y="0"/>
                <wp:positionH relativeFrom="column">
                  <wp:posOffset>1524940</wp:posOffset>
                </wp:positionH>
                <wp:positionV relativeFrom="paragraph">
                  <wp:posOffset>1563630</wp:posOffset>
                </wp:positionV>
                <wp:extent cx="176040" cy="236160"/>
                <wp:effectExtent l="38100" t="57150" r="33655" b="50165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17604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F1C9F" id="Encre 1400" o:spid="_x0000_s1026" type="#_x0000_t75" style="position:absolute;margin-left:119.35pt;margin-top:122.4pt;width:15.25pt;height:20.05pt;z-index:25427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">
                <v:imagedata r:id="rId688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69440" behindDoc="0" locked="0" layoutInCell="1" allowOverlap="1" wp14:anchorId="57B53B76" wp14:editId="574F67E5">
                <wp:simplePos x="0" y="0"/>
                <wp:positionH relativeFrom="column">
                  <wp:posOffset>1466215</wp:posOffset>
                </wp:positionH>
                <wp:positionV relativeFrom="paragraph">
                  <wp:posOffset>1167130</wp:posOffset>
                </wp:positionV>
                <wp:extent cx="939645" cy="270315"/>
                <wp:effectExtent l="38100" t="57150" r="51435" b="53975"/>
                <wp:wrapNone/>
                <wp:docPr id="1396" name="Encre 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939645" cy="270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EF494" id="Encre 1396" o:spid="_x0000_s1026" type="#_x0000_t75" style="position:absolute;margin-left:114.75pt;margin-top:91.2pt;width:75.45pt;height:22.75pt;z-index:25426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">
                <v:imagedata r:id="rId690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70464" behindDoc="0" locked="0" layoutInCell="1" allowOverlap="1" wp14:anchorId="0A671757" wp14:editId="1C51AE62">
                <wp:simplePos x="0" y="0"/>
                <wp:positionH relativeFrom="column">
                  <wp:posOffset>1051560</wp:posOffset>
                </wp:positionH>
                <wp:positionV relativeFrom="paragraph">
                  <wp:posOffset>1315085</wp:posOffset>
                </wp:positionV>
                <wp:extent cx="159745" cy="81390"/>
                <wp:effectExtent l="38100" t="57150" r="50165" b="52070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159745" cy="81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80CFC" id="Encre 1397" o:spid="_x0000_s1026" type="#_x0000_t75" style="position:absolute;margin-left:82.1pt;margin-top:102.85pt;width:14pt;height:7.8pt;z-index:25427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">
                <v:imagedata r:id="rId692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61248" behindDoc="0" locked="0" layoutInCell="1" allowOverlap="1" wp14:anchorId="2BBF043C" wp14:editId="6E362EFB">
                <wp:simplePos x="0" y="0"/>
                <wp:positionH relativeFrom="column">
                  <wp:posOffset>5284780</wp:posOffset>
                </wp:positionH>
                <wp:positionV relativeFrom="paragraph">
                  <wp:posOffset>147390</wp:posOffset>
                </wp:positionV>
                <wp:extent cx="54720" cy="9360"/>
                <wp:effectExtent l="38100" t="57150" r="40640" b="48260"/>
                <wp:wrapNone/>
                <wp:docPr id="1388" name="Encre 1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547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D51D2" id="Encre 1388" o:spid="_x0000_s1026" type="#_x0000_t75" style="position:absolute;margin-left:415.4pt;margin-top:10.9pt;width:5.7pt;height:2.2pt;z-index:25426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">
                <v:imagedata r:id="rId694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60224" behindDoc="0" locked="0" layoutInCell="1" allowOverlap="1" wp14:anchorId="3BEE1AFE" wp14:editId="5E74776D">
                <wp:simplePos x="0" y="0"/>
                <wp:positionH relativeFrom="column">
                  <wp:posOffset>566260</wp:posOffset>
                </wp:positionH>
                <wp:positionV relativeFrom="paragraph">
                  <wp:posOffset>1250070</wp:posOffset>
                </wp:positionV>
                <wp:extent cx="335160" cy="169200"/>
                <wp:effectExtent l="38100" t="57150" r="8255" b="40640"/>
                <wp:wrapNone/>
                <wp:docPr id="1387" name="Encre 1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33516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9BE16" id="Encre 1387" o:spid="_x0000_s1026" type="#_x0000_t75" style="position:absolute;margin-left:43.9pt;margin-top:97.75pt;width:27.85pt;height:14.7pt;z-index:2542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">
                <v:imagedata r:id="rId696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59200" behindDoc="0" locked="0" layoutInCell="1" allowOverlap="1" wp14:anchorId="3F58CE52" wp14:editId="4643ED72">
                <wp:simplePos x="0" y="0"/>
                <wp:positionH relativeFrom="column">
                  <wp:posOffset>1598295</wp:posOffset>
                </wp:positionH>
                <wp:positionV relativeFrom="paragraph">
                  <wp:posOffset>546100</wp:posOffset>
                </wp:positionV>
                <wp:extent cx="2275205" cy="537210"/>
                <wp:effectExtent l="38100" t="38100" r="29845" b="53340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2275205" cy="53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6FF0E1" id="Encre 1386" o:spid="_x0000_s1026" type="#_x0000_t75" style="position:absolute;margin-left:125.15pt;margin-top:42.3pt;width:180.55pt;height:43.7pt;z-index:25425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">
                <v:imagedata r:id="rId698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43840" behindDoc="0" locked="0" layoutInCell="1" allowOverlap="1" wp14:anchorId="5D912D77" wp14:editId="11C06A5E">
                <wp:simplePos x="0" y="0"/>
                <wp:positionH relativeFrom="column">
                  <wp:posOffset>116205</wp:posOffset>
                </wp:positionH>
                <wp:positionV relativeFrom="paragraph">
                  <wp:posOffset>659765</wp:posOffset>
                </wp:positionV>
                <wp:extent cx="1285880" cy="323215"/>
                <wp:effectExtent l="38100" t="38100" r="47625" b="57785"/>
                <wp:wrapNone/>
                <wp:docPr id="1371" name="Encre 1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28588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03881" id="Encre 1371" o:spid="_x0000_s1026" type="#_x0000_t75" style="position:absolute;margin-left:8.45pt;margin-top:51.25pt;width:102.65pt;height:26.85pt;z-index:2542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">
                <v:imagedata r:id="rId700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29504" behindDoc="0" locked="0" layoutInCell="1" allowOverlap="1" wp14:anchorId="2374C87E" wp14:editId="53C9CA59">
                <wp:simplePos x="0" y="0"/>
                <wp:positionH relativeFrom="column">
                  <wp:posOffset>-959060</wp:posOffset>
                </wp:positionH>
                <wp:positionV relativeFrom="paragraph">
                  <wp:posOffset>953790</wp:posOffset>
                </wp:positionV>
                <wp:extent cx="360" cy="360"/>
                <wp:effectExtent l="38100" t="38100" r="57150" b="57150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CA06B" id="Encre 1357" o:spid="_x0000_s1026" type="#_x0000_t75" style="position:absolute;margin-left:-76.2pt;margin-top:74.4pt;width:1.45pt;height:1.45pt;z-index:25422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0k8vkNQBAACaBAAAEAAA&#10;AAAAAAAAAAAAAADWAwAAZHJzL2luay9pbmsxLnhtbFBLAQItABQABgAIAAAAIQC0tGWf3wAAAA0B&#10;AAAPAAAAAAAAAAAAAAAAANgFAABkcnMvZG93bnJldi54bWxQSwECLQAUAAYACAAAACEAeRi8nb8A&#10;AAAhAQAAGQAAAAAAAAAAAAAAAADkBgAAZHJzL19yZWxzL2Uyb0RvYy54bWwucmVsc1BLBQYAAAAA&#10;BgAGAHgBAADaBwAAAAA=&#10;">
                <v:imagedata r:id="rId331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28480" behindDoc="0" locked="0" layoutInCell="1" allowOverlap="1" wp14:anchorId="33B71C33" wp14:editId="15DF0B96">
                <wp:simplePos x="0" y="0"/>
                <wp:positionH relativeFrom="column">
                  <wp:posOffset>642580</wp:posOffset>
                </wp:positionH>
                <wp:positionV relativeFrom="paragraph">
                  <wp:posOffset>229830</wp:posOffset>
                </wp:positionV>
                <wp:extent cx="796320" cy="7200"/>
                <wp:effectExtent l="57150" t="95250" r="60960" b="107315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7963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06025" id="Encre 1356" o:spid="_x0000_s1026" type="#_x0000_t75" style="position:absolute;margin-left:49.2pt;margin-top:15.3pt;width:65.5pt;height:6.2pt;z-index:2542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">
                <v:imagedata r:id="rId703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27456" behindDoc="0" locked="0" layoutInCell="1" allowOverlap="1" wp14:anchorId="317C09E6" wp14:editId="1C6AB3FB">
                <wp:simplePos x="0" y="0"/>
                <wp:positionH relativeFrom="column">
                  <wp:posOffset>5075980</wp:posOffset>
                </wp:positionH>
                <wp:positionV relativeFrom="paragraph">
                  <wp:posOffset>63150</wp:posOffset>
                </wp:positionV>
                <wp:extent cx="971640" cy="24480"/>
                <wp:effectExtent l="38100" t="95250" r="76200" b="109220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97164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45052" id="Encre 1355" o:spid="_x0000_s1026" type="#_x0000_t75" style="position:absolute;margin-left:398.3pt;margin-top:2.15pt;width:79.3pt;height:7.6pt;z-index:2542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">
                <v:imagedata r:id="rId705" o:title=""/>
              </v:shape>
            </w:pict>
          </mc:Fallback>
        </mc:AlternateContent>
      </w:r>
      <w:r w:rsidR="00AB260D">
        <w:rPr>
          <w:noProof/>
        </w:rPr>
        <mc:AlternateContent>
          <mc:Choice Requires="wpi">
            <w:drawing>
              <wp:anchor distT="0" distB="0" distL="114300" distR="114300" simplePos="0" relativeHeight="254226432" behindDoc="0" locked="0" layoutInCell="1" allowOverlap="1" wp14:anchorId="4696D8F4" wp14:editId="78EBD9F4">
                <wp:simplePos x="0" y="0"/>
                <wp:positionH relativeFrom="column">
                  <wp:posOffset>3726700</wp:posOffset>
                </wp:positionH>
                <wp:positionV relativeFrom="paragraph">
                  <wp:posOffset>59910</wp:posOffset>
                </wp:positionV>
                <wp:extent cx="664920" cy="30600"/>
                <wp:effectExtent l="57150" t="95250" r="59055" b="102870"/>
                <wp:wrapNone/>
                <wp:docPr id="1354" name="Encre 1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66492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BDE60" id="Encre 1354" o:spid="_x0000_s1026" type="#_x0000_t75" style="position:absolute;margin-left:292.05pt;margin-top:1.9pt;width:55.15pt;height:8.05pt;z-index:2542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">
                <v:imagedata r:id="rId707" o:title=""/>
              </v:shape>
            </w:pict>
          </mc:Fallback>
        </mc:AlternateContent>
      </w:r>
      <w:r w:rsidR="000E5287" w:rsidRPr="00654FB8">
        <w:t>Sachant qu’un traitement préventif de l’aquarium</w:t>
      </w:r>
      <w:r w:rsidR="00590247" w:rsidRPr="00654FB8">
        <w:t xml:space="preserve">, de </w:t>
      </w:r>
      <w:r w:rsidR="00752722" w:rsidRPr="00654FB8">
        <w:t xml:space="preserve">volume </w:t>
      </w:r>
      <w:r w:rsidR="00752722" w:rsidRPr="00654FB8">
        <w:rPr>
          <w:i/>
        </w:rPr>
        <w:t>V</w:t>
      </w:r>
      <w:r w:rsidR="005578C4" w:rsidRPr="00654FB8">
        <w:t xml:space="preserve"> </w:t>
      </w:r>
      <w:r w:rsidR="00752722" w:rsidRPr="00654FB8">
        <w:t>=</w:t>
      </w:r>
      <w:r w:rsidR="005578C4" w:rsidRPr="00654FB8">
        <w:t xml:space="preserve"> </w:t>
      </w:r>
      <w:r w:rsidR="00590247" w:rsidRPr="00654FB8">
        <w:t>8</w:t>
      </w:r>
      <w:r w:rsidR="007E4103" w:rsidRPr="00654FB8">
        <w:t xml:space="preserve"> </w:t>
      </w:r>
      <w:r w:rsidR="00590247" w:rsidRPr="00654FB8">
        <w:t>000 L</w:t>
      </w:r>
      <w:r w:rsidR="00752722" w:rsidRPr="00654FB8">
        <w:t>,</w:t>
      </w:r>
      <w:r w:rsidR="000E5287" w:rsidRPr="00654FB8">
        <w:t xml:space="preserve"> nécessite 1 à 2</w:t>
      </w:r>
      <w:r w:rsidR="008158F2" w:rsidRPr="00654FB8">
        <w:t> </w:t>
      </w:r>
      <w:r w:rsidR="000E5287" w:rsidRPr="00654FB8">
        <w:t>mg de bleu de méthylène par litre d’eau,</w:t>
      </w:r>
      <w:r w:rsidR="008158F2" w:rsidRPr="00654FB8">
        <w:t> </w:t>
      </w:r>
      <w:r w:rsidR="005B4255" w:rsidRPr="00654FB8">
        <w:t>calculer la masse de</w:t>
      </w:r>
      <w:r w:rsidR="000E5287" w:rsidRPr="00654FB8">
        <w:t xml:space="preserve"> charbon actif</w:t>
      </w:r>
      <w:r w:rsidR="005B4436" w:rsidRPr="00654FB8">
        <w:t xml:space="preserve"> </w:t>
      </w:r>
      <w:r w:rsidR="005B4255" w:rsidRPr="00654FB8">
        <w:t>nécessaire afin de réaliser le traitement pour cet</w:t>
      </w:r>
      <w:r w:rsidR="00FB7804" w:rsidRPr="00654FB8">
        <w:t xml:space="preserve"> aquarium récifal. Commenter.</w:t>
      </w:r>
    </w:p>
    <w:sectPr w:rsidR="00B65649" w:rsidRPr="00654FB8" w:rsidSect="00EC1F55">
      <w:pgSz w:w="11906" w:h="16838"/>
      <w:pgMar w:top="851" w:right="992" w:bottom="851" w:left="1134" w:header="567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650A6" w14:textId="77777777" w:rsidR="00686AEB" w:rsidRDefault="00686AEB">
      <w:r>
        <w:separator/>
      </w:r>
    </w:p>
  </w:endnote>
  <w:endnote w:type="continuationSeparator" w:id="0">
    <w:p w14:paraId="50A423A6" w14:textId="77777777" w:rsidR="00686AEB" w:rsidRDefault="0068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25E1C" w14:textId="77777777" w:rsidR="00686AEB" w:rsidRDefault="00686AEB">
      <w:r>
        <w:separator/>
      </w:r>
    </w:p>
  </w:footnote>
  <w:footnote w:type="continuationSeparator" w:id="0">
    <w:p w14:paraId="7AEA158E" w14:textId="77777777" w:rsidR="00686AEB" w:rsidRDefault="00686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3E5467"/>
    <w:multiLevelType w:val="hybridMultilevel"/>
    <w:tmpl w:val="38FC6B8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E2731D"/>
    <w:multiLevelType w:val="hybridMultilevel"/>
    <w:tmpl w:val="EAC04464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C925453"/>
    <w:multiLevelType w:val="hybridMultilevel"/>
    <w:tmpl w:val="DE96BF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9444A"/>
    <w:multiLevelType w:val="multilevel"/>
    <w:tmpl w:val="5E9C155A"/>
    <w:lvl w:ilvl="0">
      <w:start w:val="1"/>
      <w:numFmt w:val="upperRoman"/>
      <w:pStyle w:val="Titre1"/>
      <w:suff w:val="space"/>
      <w:lvlText w:val="EXERCICE %1 -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862" w:hanging="578"/>
      </w:pPr>
      <w:rPr>
        <w:rFonts w:hint="default"/>
        <w:b/>
      </w:rPr>
    </w:lvl>
    <w:lvl w:ilvl="2">
      <w:start w:val="1"/>
      <w:numFmt w:val="decimal"/>
      <w:pStyle w:val="Titre3"/>
      <w:suff w:val="space"/>
      <w:lvlText w:val="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1432" w:hanging="864"/>
      </w:pPr>
      <w:rPr>
        <w:rFonts w:hint="default"/>
        <w:b/>
      </w:rPr>
    </w:lvl>
    <w:lvl w:ilvl="4">
      <w:start w:val="1"/>
      <w:numFmt w:val="lowerLetter"/>
      <w:pStyle w:val="Titre5"/>
      <w:suff w:val="space"/>
      <w:lvlText w:val="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5C212C4B"/>
    <w:multiLevelType w:val="hybridMultilevel"/>
    <w:tmpl w:val="081C84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711F3"/>
    <w:multiLevelType w:val="singleLevel"/>
    <w:tmpl w:val="9C26CC62"/>
    <w:lvl w:ilvl="0">
      <w:start w:val="1"/>
      <w:numFmt w:val="decimal"/>
      <w:pStyle w:val="point1a"/>
      <w:lvlText w:val="%1)"/>
      <w:lvlJc w:val="left"/>
      <w:pPr>
        <w:tabs>
          <w:tab w:val="num" w:pos="644"/>
        </w:tabs>
        <w:ind w:left="567" w:hanging="283"/>
      </w:pPr>
    </w:lvl>
  </w:abstractNum>
  <w:abstractNum w:abstractNumId="6" w15:restartNumberingAfterBreak="0">
    <w:nsid w:val="606B4007"/>
    <w:multiLevelType w:val="singleLevel"/>
    <w:tmpl w:val="9E84D73C"/>
    <w:lvl w:ilvl="0">
      <w:numFmt w:val="none"/>
      <w:pStyle w:val="point1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</w:abstractNum>
  <w:abstractNum w:abstractNumId="7" w15:restartNumberingAfterBreak="0">
    <w:nsid w:val="693E3AA9"/>
    <w:multiLevelType w:val="hybridMultilevel"/>
    <w:tmpl w:val="3C78297A"/>
    <w:lvl w:ilvl="0" w:tplc="3C8423E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425285"/>
    <w:multiLevelType w:val="hybridMultilevel"/>
    <w:tmpl w:val="A81CB9B6"/>
    <w:lvl w:ilvl="0" w:tplc="4A087BB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C4115C"/>
    <w:multiLevelType w:val="hybridMultilevel"/>
    <w:tmpl w:val="6BFC2FCC"/>
    <w:lvl w:ilvl="0" w:tplc="126C2A4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5"/>
  </w:num>
  <w:num w:numId="5">
    <w:abstractNumId w:val="0"/>
  </w:num>
  <w:num w:numId="6">
    <w:abstractNumId w:val="9"/>
  </w:num>
  <w:num w:numId="7">
    <w:abstractNumId w:val="7"/>
  </w:num>
  <w:num w:numId="8">
    <w:abstractNumId w:val="2"/>
  </w:num>
  <w:num w:numId="9">
    <w:abstractNumId w:val="3"/>
  </w:num>
  <w:num w:numId="10">
    <w:abstractNumId w:val="4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BD2"/>
    <w:rsid w:val="0000435D"/>
    <w:rsid w:val="000054A3"/>
    <w:rsid w:val="000072AB"/>
    <w:rsid w:val="00012898"/>
    <w:rsid w:val="00013366"/>
    <w:rsid w:val="00014ACE"/>
    <w:rsid w:val="00020F20"/>
    <w:rsid w:val="00022766"/>
    <w:rsid w:val="00023E88"/>
    <w:rsid w:val="00025E2B"/>
    <w:rsid w:val="00030667"/>
    <w:rsid w:val="000316EE"/>
    <w:rsid w:val="00031F4B"/>
    <w:rsid w:val="0003367B"/>
    <w:rsid w:val="0003393B"/>
    <w:rsid w:val="0003575C"/>
    <w:rsid w:val="000363E9"/>
    <w:rsid w:val="00036F7B"/>
    <w:rsid w:val="000374C9"/>
    <w:rsid w:val="00037F2F"/>
    <w:rsid w:val="000408E9"/>
    <w:rsid w:val="0004090F"/>
    <w:rsid w:val="00041568"/>
    <w:rsid w:val="00047820"/>
    <w:rsid w:val="0005087D"/>
    <w:rsid w:val="00052242"/>
    <w:rsid w:val="00057FD6"/>
    <w:rsid w:val="000600A4"/>
    <w:rsid w:val="00060A15"/>
    <w:rsid w:val="00060D0F"/>
    <w:rsid w:val="0006191D"/>
    <w:rsid w:val="000635CD"/>
    <w:rsid w:val="00064DC7"/>
    <w:rsid w:val="000700B5"/>
    <w:rsid w:val="0008046D"/>
    <w:rsid w:val="0008503C"/>
    <w:rsid w:val="0008537C"/>
    <w:rsid w:val="00086AFF"/>
    <w:rsid w:val="00090B6C"/>
    <w:rsid w:val="00094160"/>
    <w:rsid w:val="00095603"/>
    <w:rsid w:val="000970A0"/>
    <w:rsid w:val="00097430"/>
    <w:rsid w:val="000A086B"/>
    <w:rsid w:val="000A1ACD"/>
    <w:rsid w:val="000A21F2"/>
    <w:rsid w:val="000A32A6"/>
    <w:rsid w:val="000A5BC7"/>
    <w:rsid w:val="000B5479"/>
    <w:rsid w:val="000B55AC"/>
    <w:rsid w:val="000B590F"/>
    <w:rsid w:val="000C3F64"/>
    <w:rsid w:val="000D4F77"/>
    <w:rsid w:val="000D5722"/>
    <w:rsid w:val="000D7627"/>
    <w:rsid w:val="000D7DF0"/>
    <w:rsid w:val="000E5287"/>
    <w:rsid w:val="000F452D"/>
    <w:rsid w:val="000F571B"/>
    <w:rsid w:val="000F7619"/>
    <w:rsid w:val="00100766"/>
    <w:rsid w:val="00100B06"/>
    <w:rsid w:val="00104E50"/>
    <w:rsid w:val="001057A8"/>
    <w:rsid w:val="0010751C"/>
    <w:rsid w:val="0011167B"/>
    <w:rsid w:val="00116EC2"/>
    <w:rsid w:val="00124138"/>
    <w:rsid w:val="001308C4"/>
    <w:rsid w:val="00130BA1"/>
    <w:rsid w:val="00131E25"/>
    <w:rsid w:val="00132421"/>
    <w:rsid w:val="0013458A"/>
    <w:rsid w:val="00134D23"/>
    <w:rsid w:val="00134D5D"/>
    <w:rsid w:val="001440CC"/>
    <w:rsid w:val="001503AA"/>
    <w:rsid w:val="001510A1"/>
    <w:rsid w:val="001549FA"/>
    <w:rsid w:val="001553C1"/>
    <w:rsid w:val="0015576D"/>
    <w:rsid w:val="00156C9F"/>
    <w:rsid w:val="0015726B"/>
    <w:rsid w:val="00160CFA"/>
    <w:rsid w:val="0016185B"/>
    <w:rsid w:val="00163867"/>
    <w:rsid w:val="00165FF3"/>
    <w:rsid w:val="001709BC"/>
    <w:rsid w:val="00171CB3"/>
    <w:rsid w:val="00175898"/>
    <w:rsid w:val="00181200"/>
    <w:rsid w:val="00181967"/>
    <w:rsid w:val="00184123"/>
    <w:rsid w:val="00187E10"/>
    <w:rsid w:val="00190863"/>
    <w:rsid w:val="001924EC"/>
    <w:rsid w:val="00192687"/>
    <w:rsid w:val="001928DB"/>
    <w:rsid w:val="001A290A"/>
    <w:rsid w:val="001A4C85"/>
    <w:rsid w:val="001A73B1"/>
    <w:rsid w:val="001A7B26"/>
    <w:rsid w:val="001B18E5"/>
    <w:rsid w:val="001B36F6"/>
    <w:rsid w:val="001B4186"/>
    <w:rsid w:val="001B507F"/>
    <w:rsid w:val="001B59C3"/>
    <w:rsid w:val="001B682B"/>
    <w:rsid w:val="001B7B7F"/>
    <w:rsid w:val="001B7D97"/>
    <w:rsid w:val="001C1A15"/>
    <w:rsid w:val="001C2E50"/>
    <w:rsid w:val="001C2EAE"/>
    <w:rsid w:val="001C2FF3"/>
    <w:rsid w:val="001C3408"/>
    <w:rsid w:val="001D1964"/>
    <w:rsid w:val="001D1DCB"/>
    <w:rsid w:val="001D2A0E"/>
    <w:rsid w:val="001D4769"/>
    <w:rsid w:val="001D5937"/>
    <w:rsid w:val="001D76B4"/>
    <w:rsid w:val="001E20C8"/>
    <w:rsid w:val="001E4BB8"/>
    <w:rsid w:val="001E6E4E"/>
    <w:rsid w:val="001F3437"/>
    <w:rsid w:val="001F45D8"/>
    <w:rsid w:val="001F5093"/>
    <w:rsid w:val="002003A4"/>
    <w:rsid w:val="002005E5"/>
    <w:rsid w:val="00203062"/>
    <w:rsid w:val="002107A1"/>
    <w:rsid w:val="00210FA7"/>
    <w:rsid w:val="00212890"/>
    <w:rsid w:val="00213F57"/>
    <w:rsid w:val="002175C8"/>
    <w:rsid w:val="00220924"/>
    <w:rsid w:val="00221C7F"/>
    <w:rsid w:val="00224504"/>
    <w:rsid w:val="00225671"/>
    <w:rsid w:val="002259B3"/>
    <w:rsid w:val="002306E8"/>
    <w:rsid w:val="0023103D"/>
    <w:rsid w:val="00231078"/>
    <w:rsid w:val="00231438"/>
    <w:rsid w:val="00234B8E"/>
    <w:rsid w:val="002428D9"/>
    <w:rsid w:val="00242B32"/>
    <w:rsid w:val="00243BBC"/>
    <w:rsid w:val="00244D99"/>
    <w:rsid w:val="002467A2"/>
    <w:rsid w:val="00247420"/>
    <w:rsid w:val="00247897"/>
    <w:rsid w:val="00247D7A"/>
    <w:rsid w:val="00247E70"/>
    <w:rsid w:val="00251183"/>
    <w:rsid w:val="00251A57"/>
    <w:rsid w:val="002553C6"/>
    <w:rsid w:val="0025615C"/>
    <w:rsid w:val="0026047B"/>
    <w:rsid w:val="002645FA"/>
    <w:rsid w:val="00264950"/>
    <w:rsid w:val="00266341"/>
    <w:rsid w:val="00272784"/>
    <w:rsid w:val="00272974"/>
    <w:rsid w:val="0027379B"/>
    <w:rsid w:val="0027416F"/>
    <w:rsid w:val="00275131"/>
    <w:rsid w:val="0027619E"/>
    <w:rsid w:val="00277786"/>
    <w:rsid w:val="00280350"/>
    <w:rsid w:val="002809B7"/>
    <w:rsid w:val="00280FDB"/>
    <w:rsid w:val="0028103A"/>
    <w:rsid w:val="00281410"/>
    <w:rsid w:val="002830D3"/>
    <w:rsid w:val="002837FD"/>
    <w:rsid w:val="00283A16"/>
    <w:rsid w:val="0028480C"/>
    <w:rsid w:val="00290F65"/>
    <w:rsid w:val="00291EA1"/>
    <w:rsid w:val="00292D3C"/>
    <w:rsid w:val="002A2309"/>
    <w:rsid w:val="002A50BB"/>
    <w:rsid w:val="002A6B33"/>
    <w:rsid w:val="002A71E9"/>
    <w:rsid w:val="002A7853"/>
    <w:rsid w:val="002B10B3"/>
    <w:rsid w:val="002B1DC3"/>
    <w:rsid w:val="002B1F25"/>
    <w:rsid w:val="002B3206"/>
    <w:rsid w:val="002B7743"/>
    <w:rsid w:val="002C0E2F"/>
    <w:rsid w:val="002C22F3"/>
    <w:rsid w:val="002C2928"/>
    <w:rsid w:val="002C2D4F"/>
    <w:rsid w:val="002C3B6C"/>
    <w:rsid w:val="002C519A"/>
    <w:rsid w:val="002C7357"/>
    <w:rsid w:val="002C7480"/>
    <w:rsid w:val="002D2037"/>
    <w:rsid w:val="002D362D"/>
    <w:rsid w:val="002D3ED7"/>
    <w:rsid w:val="002D51E9"/>
    <w:rsid w:val="002D6BA8"/>
    <w:rsid w:val="002D6DC4"/>
    <w:rsid w:val="002D7AD7"/>
    <w:rsid w:val="002E646A"/>
    <w:rsid w:val="002F0587"/>
    <w:rsid w:val="002F208C"/>
    <w:rsid w:val="002F43A9"/>
    <w:rsid w:val="002F47F6"/>
    <w:rsid w:val="002F5B9E"/>
    <w:rsid w:val="002F7458"/>
    <w:rsid w:val="002F7EE1"/>
    <w:rsid w:val="003000BE"/>
    <w:rsid w:val="00300208"/>
    <w:rsid w:val="003026DA"/>
    <w:rsid w:val="0030619F"/>
    <w:rsid w:val="003072BB"/>
    <w:rsid w:val="003100A4"/>
    <w:rsid w:val="003137B5"/>
    <w:rsid w:val="0031520C"/>
    <w:rsid w:val="0032163E"/>
    <w:rsid w:val="00325D3C"/>
    <w:rsid w:val="00327679"/>
    <w:rsid w:val="00327BC8"/>
    <w:rsid w:val="0033109E"/>
    <w:rsid w:val="003340CF"/>
    <w:rsid w:val="0033695F"/>
    <w:rsid w:val="00337125"/>
    <w:rsid w:val="00341B73"/>
    <w:rsid w:val="003427C8"/>
    <w:rsid w:val="0034461D"/>
    <w:rsid w:val="00344B64"/>
    <w:rsid w:val="00350C71"/>
    <w:rsid w:val="00353A35"/>
    <w:rsid w:val="00353EAA"/>
    <w:rsid w:val="00354593"/>
    <w:rsid w:val="00361E41"/>
    <w:rsid w:val="003649FA"/>
    <w:rsid w:val="003656FC"/>
    <w:rsid w:val="00365B0D"/>
    <w:rsid w:val="003709DC"/>
    <w:rsid w:val="00370C73"/>
    <w:rsid w:val="003715FF"/>
    <w:rsid w:val="003718FF"/>
    <w:rsid w:val="00371F7D"/>
    <w:rsid w:val="00376473"/>
    <w:rsid w:val="003773BA"/>
    <w:rsid w:val="00380FCF"/>
    <w:rsid w:val="003810FC"/>
    <w:rsid w:val="00381CFA"/>
    <w:rsid w:val="00382536"/>
    <w:rsid w:val="00384B89"/>
    <w:rsid w:val="00384D7D"/>
    <w:rsid w:val="003857F3"/>
    <w:rsid w:val="00385E48"/>
    <w:rsid w:val="00387C44"/>
    <w:rsid w:val="003915A9"/>
    <w:rsid w:val="0039163C"/>
    <w:rsid w:val="00392059"/>
    <w:rsid w:val="00392C28"/>
    <w:rsid w:val="00394A3C"/>
    <w:rsid w:val="003976EB"/>
    <w:rsid w:val="003A07B1"/>
    <w:rsid w:val="003A321C"/>
    <w:rsid w:val="003A330C"/>
    <w:rsid w:val="003A4BFD"/>
    <w:rsid w:val="003A5F06"/>
    <w:rsid w:val="003A74F0"/>
    <w:rsid w:val="003B1B71"/>
    <w:rsid w:val="003B2950"/>
    <w:rsid w:val="003B5CB9"/>
    <w:rsid w:val="003B6899"/>
    <w:rsid w:val="003C05B8"/>
    <w:rsid w:val="003C1BC2"/>
    <w:rsid w:val="003C3082"/>
    <w:rsid w:val="003C30FA"/>
    <w:rsid w:val="003C4E15"/>
    <w:rsid w:val="003C50F6"/>
    <w:rsid w:val="003C6190"/>
    <w:rsid w:val="003C7951"/>
    <w:rsid w:val="003D0417"/>
    <w:rsid w:val="003D0F6E"/>
    <w:rsid w:val="003D5EB1"/>
    <w:rsid w:val="003D5F6F"/>
    <w:rsid w:val="003D7A2A"/>
    <w:rsid w:val="003E217B"/>
    <w:rsid w:val="003E2F4C"/>
    <w:rsid w:val="003E4A10"/>
    <w:rsid w:val="003E699D"/>
    <w:rsid w:val="003E7DA9"/>
    <w:rsid w:val="003F1281"/>
    <w:rsid w:val="003F231C"/>
    <w:rsid w:val="003F4574"/>
    <w:rsid w:val="003F75BB"/>
    <w:rsid w:val="004001A5"/>
    <w:rsid w:val="004013FA"/>
    <w:rsid w:val="00402737"/>
    <w:rsid w:val="00402B7E"/>
    <w:rsid w:val="0040439F"/>
    <w:rsid w:val="00405CCE"/>
    <w:rsid w:val="004066FD"/>
    <w:rsid w:val="00410040"/>
    <w:rsid w:val="00410F1C"/>
    <w:rsid w:val="00411B2C"/>
    <w:rsid w:val="004204FB"/>
    <w:rsid w:val="00421423"/>
    <w:rsid w:val="004221C4"/>
    <w:rsid w:val="0042433E"/>
    <w:rsid w:val="00424B02"/>
    <w:rsid w:val="004260FC"/>
    <w:rsid w:val="00431AD0"/>
    <w:rsid w:val="00433644"/>
    <w:rsid w:val="00433B27"/>
    <w:rsid w:val="0043681D"/>
    <w:rsid w:val="004406F2"/>
    <w:rsid w:val="0044193C"/>
    <w:rsid w:val="00442021"/>
    <w:rsid w:val="00442B2C"/>
    <w:rsid w:val="00451B08"/>
    <w:rsid w:val="0045209D"/>
    <w:rsid w:val="00452876"/>
    <w:rsid w:val="00454738"/>
    <w:rsid w:val="00456980"/>
    <w:rsid w:val="0046212D"/>
    <w:rsid w:val="004624B5"/>
    <w:rsid w:val="00463B55"/>
    <w:rsid w:val="00464D60"/>
    <w:rsid w:val="004659B7"/>
    <w:rsid w:val="00465F37"/>
    <w:rsid w:val="00466274"/>
    <w:rsid w:val="00466BD2"/>
    <w:rsid w:val="00467C2A"/>
    <w:rsid w:val="004749C1"/>
    <w:rsid w:val="00474F11"/>
    <w:rsid w:val="00477DE8"/>
    <w:rsid w:val="0048155E"/>
    <w:rsid w:val="0048272D"/>
    <w:rsid w:val="00484480"/>
    <w:rsid w:val="00484C73"/>
    <w:rsid w:val="00490A7C"/>
    <w:rsid w:val="00491444"/>
    <w:rsid w:val="004922EE"/>
    <w:rsid w:val="00493F2A"/>
    <w:rsid w:val="00495E34"/>
    <w:rsid w:val="00497190"/>
    <w:rsid w:val="004A169C"/>
    <w:rsid w:val="004A1B54"/>
    <w:rsid w:val="004A4B3A"/>
    <w:rsid w:val="004A7E69"/>
    <w:rsid w:val="004B0CE9"/>
    <w:rsid w:val="004B152A"/>
    <w:rsid w:val="004B20F5"/>
    <w:rsid w:val="004B4BB0"/>
    <w:rsid w:val="004C5950"/>
    <w:rsid w:val="004C6727"/>
    <w:rsid w:val="004C7582"/>
    <w:rsid w:val="004D5BCA"/>
    <w:rsid w:val="004D61B0"/>
    <w:rsid w:val="004D61B5"/>
    <w:rsid w:val="004D7BC4"/>
    <w:rsid w:val="004E0025"/>
    <w:rsid w:val="004E1377"/>
    <w:rsid w:val="004E15D2"/>
    <w:rsid w:val="004E3B6E"/>
    <w:rsid w:val="004E575E"/>
    <w:rsid w:val="004E618F"/>
    <w:rsid w:val="004E7AB0"/>
    <w:rsid w:val="004F424F"/>
    <w:rsid w:val="004F4878"/>
    <w:rsid w:val="004F6E24"/>
    <w:rsid w:val="00501268"/>
    <w:rsid w:val="00501E55"/>
    <w:rsid w:val="0050250C"/>
    <w:rsid w:val="00502563"/>
    <w:rsid w:val="00502BDA"/>
    <w:rsid w:val="0050306C"/>
    <w:rsid w:val="00504079"/>
    <w:rsid w:val="0050503A"/>
    <w:rsid w:val="00505209"/>
    <w:rsid w:val="00506449"/>
    <w:rsid w:val="00506A24"/>
    <w:rsid w:val="005078A0"/>
    <w:rsid w:val="005079A1"/>
    <w:rsid w:val="00516030"/>
    <w:rsid w:val="00521110"/>
    <w:rsid w:val="005255EC"/>
    <w:rsid w:val="005319A2"/>
    <w:rsid w:val="00532951"/>
    <w:rsid w:val="0053430D"/>
    <w:rsid w:val="00534D09"/>
    <w:rsid w:val="00537A81"/>
    <w:rsid w:val="005409EC"/>
    <w:rsid w:val="00541B06"/>
    <w:rsid w:val="005434DA"/>
    <w:rsid w:val="00544663"/>
    <w:rsid w:val="00552367"/>
    <w:rsid w:val="00553121"/>
    <w:rsid w:val="005578C4"/>
    <w:rsid w:val="00560143"/>
    <w:rsid w:val="00564A7D"/>
    <w:rsid w:val="00566FEF"/>
    <w:rsid w:val="00567755"/>
    <w:rsid w:val="00567AF0"/>
    <w:rsid w:val="00570420"/>
    <w:rsid w:val="00574D43"/>
    <w:rsid w:val="005771E3"/>
    <w:rsid w:val="00580F11"/>
    <w:rsid w:val="00581E37"/>
    <w:rsid w:val="00584117"/>
    <w:rsid w:val="00587C36"/>
    <w:rsid w:val="00590247"/>
    <w:rsid w:val="0059149C"/>
    <w:rsid w:val="005936DE"/>
    <w:rsid w:val="00595003"/>
    <w:rsid w:val="00596865"/>
    <w:rsid w:val="00597984"/>
    <w:rsid w:val="005A1D81"/>
    <w:rsid w:val="005A1EB5"/>
    <w:rsid w:val="005A4805"/>
    <w:rsid w:val="005B0509"/>
    <w:rsid w:val="005B16FA"/>
    <w:rsid w:val="005B1934"/>
    <w:rsid w:val="005B4255"/>
    <w:rsid w:val="005B4436"/>
    <w:rsid w:val="005B7EAE"/>
    <w:rsid w:val="005C3565"/>
    <w:rsid w:val="005C3BF6"/>
    <w:rsid w:val="005C635D"/>
    <w:rsid w:val="005C738C"/>
    <w:rsid w:val="005C795A"/>
    <w:rsid w:val="005D0534"/>
    <w:rsid w:val="005D7FA2"/>
    <w:rsid w:val="005E2213"/>
    <w:rsid w:val="005E30AB"/>
    <w:rsid w:val="005E4B60"/>
    <w:rsid w:val="005F04D3"/>
    <w:rsid w:val="005F0BB8"/>
    <w:rsid w:val="005F2849"/>
    <w:rsid w:val="005F4797"/>
    <w:rsid w:val="005F485C"/>
    <w:rsid w:val="005F5F8F"/>
    <w:rsid w:val="005F78A0"/>
    <w:rsid w:val="006008D8"/>
    <w:rsid w:val="00601504"/>
    <w:rsid w:val="00607633"/>
    <w:rsid w:val="00610A2D"/>
    <w:rsid w:val="00610B8A"/>
    <w:rsid w:val="00610CFB"/>
    <w:rsid w:val="00613365"/>
    <w:rsid w:val="00614E5A"/>
    <w:rsid w:val="006156FB"/>
    <w:rsid w:val="00620F3E"/>
    <w:rsid w:val="0062188C"/>
    <w:rsid w:val="006228BD"/>
    <w:rsid w:val="00622D04"/>
    <w:rsid w:val="0062379C"/>
    <w:rsid w:val="00625B5F"/>
    <w:rsid w:val="00626394"/>
    <w:rsid w:val="00626DFD"/>
    <w:rsid w:val="00631E06"/>
    <w:rsid w:val="00632EB7"/>
    <w:rsid w:val="00634C3A"/>
    <w:rsid w:val="00637C1D"/>
    <w:rsid w:val="00637F90"/>
    <w:rsid w:val="00641013"/>
    <w:rsid w:val="0064188A"/>
    <w:rsid w:val="00641CB4"/>
    <w:rsid w:val="00642F02"/>
    <w:rsid w:val="00652CF4"/>
    <w:rsid w:val="00654FB8"/>
    <w:rsid w:val="0065545E"/>
    <w:rsid w:val="00656266"/>
    <w:rsid w:val="006562FB"/>
    <w:rsid w:val="00657268"/>
    <w:rsid w:val="006610EB"/>
    <w:rsid w:val="00663338"/>
    <w:rsid w:val="00663899"/>
    <w:rsid w:val="00665A66"/>
    <w:rsid w:val="006665BF"/>
    <w:rsid w:val="00666970"/>
    <w:rsid w:val="00670019"/>
    <w:rsid w:val="006712B8"/>
    <w:rsid w:val="006713FD"/>
    <w:rsid w:val="00674696"/>
    <w:rsid w:val="00676B44"/>
    <w:rsid w:val="00677D03"/>
    <w:rsid w:val="00677D7C"/>
    <w:rsid w:val="00680E80"/>
    <w:rsid w:val="0068129E"/>
    <w:rsid w:val="00682B6D"/>
    <w:rsid w:val="00683BCE"/>
    <w:rsid w:val="00683D2A"/>
    <w:rsid w:val="00686AEB"/>
    <w:rsid w:val="006875BE"/>
    <w:rsid w:val="00690431"/>
    <w:rsid w:val="006914FC"/>
    <w:rsid w:val="00693F5E"/>
    <w:rsid w:val="00694436"/>
    <w:rsid w:val="00694C95"/>
    <w:rsid w:val="00697B3A"/>
    <w:rsid w:val="006A0374"/>
    <w:rsid w:val="006A1872"/>
    <w:rsid w:val="006A1B34"/>
    <w:rsid w:val="006A5978"/>
    <w:rsid w:val="006B0711"/>
    <w:rsid w:val="006B5D37"/>
    <w:rsid w:val="006B5FB4"/>
    <w:rsid w:val="006C1000"/>
    <w:rsid w:val="006C11B3"/>
    <w:rsid w:val="006C11E1"/>
    <w:rsid w:val="006C2C8B"/>
    <w:rsid w:val="006C3570"/>
    <w:rsid w:val="006C4C98"/>
    <w:rsid w:val="006C506A"/>
    <w:rsid w:val="006C58C4"/>
    <w:rsid w:val="006C660F"/>
    <w:rsid w:val="006C7D2A"/>
    <w:rsid w:val="006D1307"/>
    <w:rsid w:val="006D14C7"/>
    <w:rsid w:val="006D1B95"/>
    <w:rsid w:val="006D1CA6"/>
    <w:rsid w:val="006D3ABB"/>
    <w:rsid w:val="006D7A2D"/>
    <w:rsid w:val="006E49C2"/>
    <w:rsid w:val="006F1165"/>
    <w:rsid w:val="006F1792"/>
    <w:rsid w:val="006F3CB1"/>
    <w:rsid w:val="006F647E"/>
    <w:rsid w:val="006F7297"/>
    <w:rsid w:val="00704B2C"/>
    <w:rsid w:val="00705174"/>
    <w:rsid w:val="00705B92"/>
    <w:rsid w:val="00706793"/>
    <w:rsid w:val="00707E42"/>
    <w:rsid w:val="007146B3"/>
    <w:rsid w:val="00715803"/>
    <w:rsid w:val="0072113A"/>
    <w:rsid w:val="007214E8"/>
    <w:rsid w:val="007220B4"/>
    <w:rsid w:val="0072547A"/>
    <w:rsid w:val="007322A6"/>
    <w:rsid w:val="007401BC"/>
    <w:rsid w:val="00742C51"/>
    <w:rsid w:val="00743808"/>
    <w:rsid w:val="00746D07"/>
    <w:rsid w:val="0074774D"/>
    <w:rsid w:val="00747F28"/>
    <w:rsid w:val="00752722"/>
    <w:rsid w:val="00754971"/>
    <w:rsid w:val="00754B9E"/>
    <w:rsid w:val="00760172"/>
    <w:rsid w:val="00760C4E"/>
    <w:rsid w:val="00761E6D"/>
    <w:rsid w:val="007625AD"/>
    <w:rsid w:val="0076372B"/>
    <w:rsid w:val="007666F3"/>
    <w:rsid w:val="00766DF5"/>
    <w:rsid w:val="007739BB"/>
    <w:rsid w:val="00773C63"/>
    <w:rsid w:val="00776D6F"/>
    <w:rsid w:val="00784668"/>
    <w:rsid w:val="00786DE4"/>
    <w:rsid w:val="007873CF"/>
    <w:rsid w:val="00790653"/>
    <w:rsid w:val="007967FE"/>
    <w:rsid w:val="007969DE"/>
    <w:rsid w:val="007A0A4D"/>
    <w:rsid w:val="007A12E6"/>
    <w:rsid w:val="007A5492"/>
    <w:rsid w:val="007A6C7A"/>
    <w:rsid w:val="007A7876"/>
    <w:rsid w:val="007B13FF"/>
    <w:rsid w:val="007B1DAE"/>
    <w:rsid w:val="007B4D5B"/>
    <w:rsid w:val="007B6A4B"/>
    <w:rsid w:val="007B6C8A"/>
    <w:rsid w:val="007C0487"/>
    <w:rsid w:val="007C392B"/>
    <w:rsid w:val="007C457A"/>
    <w:rsid w:val="007C4BE4"/>
    <w:rsid w:val="007D36DB"/>
    <w:rsid w:val="007D4B14"/>
    <w:rsid w:val="007D5C9E"/>
    <w:rsid w:val="007E19F7"/>
    <w:rsid w:val="007E1EB5"/>
    <w:rsid w:val="007E2741"/>
    <w:rsid w:val="007E377F"/>
    <w:rsid w:val="007E4103"/>
    <w:rsid w:val="007E65D4"/>
    <w:rsid w:val="007E74F2"/>
    <w:rsid w:val="007E7630"/>
    <w:rsid w:val="007E77A1"/>
    <w:rsid w:val="007F3629"/>
    <w:rsid w:val="007F37D8"/>
    <w:rsid w:val="007F3A09"/>
    <w:rsid w:val="007F3E94"/>
    <w:rsid w:val="007F4992"/>
    <w:rsid w:val="008035A3"/>
    <w:rsid w:val="00804B8B"/>
    <w:rsid w:val="00806DC2"/>
    <w:rsid w:val="00806F73"/>
    <w:rsid w:val="008117B7"/>
    <w:rsid w:val="008140E4"/>
    <w:rsid w:val="00814274"/>
    <w:rsid w:val="008145BC"/>
    <w:rsid w:val="008158F2"/>
    <w:rsid w:val="00816586"/>
    <w:rsid w:val="00820696"/>
    <w:rsid w:val="00820B67"/>
    <w:rsid w:val="00821ECB"/>
    <w:rsid w:val="00827D60"/>
    <w:rsid w:val="00833769"/>
    <w:rsid w:val="00833D7F"/>
    <w:rsid w:val="00833F48"/>
    <w:rsid w:val="00834175"/>
    <w:rsid w:val="00834B15"/>
    <w:rsid w:val="00835B70"/>
    <w:rsid w:val="008401BB"/>
    <w:rsid w:val="00841B57"/>
    <w:rsid w:val="008428C3"/>
    <w:rsid w:val="0084515B"/>
    <w:rsid w:val="0084575E"/>
    <w:rsid w:val="00845D16"/>
    <w:rsid w:val="00852656"/>
    <w:rsid w:val="008535E2"/>
    <w:rsid w:val="0085495F"/>
    <w:rsid w:val="00854C27"/>
    <w:rsid w:val="00855542"/>
    <w:rsid w:val="00860412"/>
    <w:rsid w:val="00860448"/>
    <w:rsid w:val="008618D2"/>
    <w:rsid w:val="0086240F"/>
    <w:rsid w:val="00864712"/>
    <w:rsid w:val="008649BD"/>
    <w:rsid w:val="0086549B"/>
    <w:rsid w:val="0086572D"/>
    <w:rsid w:val="00870C26"/>
    <w:rsid w:val="00870DF4"/>
    <w:rsid w:val="0087107A"/>
    <w:rsid w:val="00873FC1"/>
    <w:rsid w:val="00882A83"/>
    <w:rsid w:val="00882D9D"/>
    <w:rsid w:val="008868A8"/>
    <w:rsid w:val="00893039"/>
    <w:rsid w:val="00895C82"/>
    <w:rsid w:val="008962E8"/>
    <w:rsid w:val="00897A2F"/>
    <w:rsid w:val="008A18EB"/>
    <w:rsid w:val="008A34F2"/>
    <w:rsid w:val="008A40F7"/>
    <w:rsid w:val="008A62ED"/>
    <w:rsid w:val="008B0F1B"/>
    <w:rsid w:val="008B3D99"/>
    <w:rsid w:val="008B6F7A"/>
    <w:rsid w:val="008B7DB4"/>
    <w:rsid w:val="008C0CA0"/>
    <w:rsid w:val="008C1DF2"/>
    <w:rsid w:val="008C3902"/>
    <w:rsid w:val="008C4537"/>
    <w:rsid w:val="008C672D"/>
    <w:rsid w:val="008C718A"/>
    <w:rsid w:val="008C7F39"/>
    <w:rsid w:val="008D2508"/>
    <w:rsid w:val="008D26E4"/>
    <w:rsid w:val="008D62FC"/>
    <w:rsid w:val="008E2CC0"/>
    <w:rsid w:val="008E2E06"/>
    <w:rsid w:val="008E3DC1"/>
    <w:rsid w:val="008E5938"/>
    <w:rsid w:val="008E75CA"/>
    <w:rsid w:val="008E7EFF"/>
    <w:rsid w:val="008F18DC"/>
    <w:rsid w:val="008F2D3D"/>
    <w:rsid w:val="008F33F3"/>
    <w:rsid w:val="008F58E7"/>
    <w:rsid w:val="008F5B80"/>
    <w:rsid w:val="00904278"/>
    <w:rsid w:val="00904987"/>
    <w:rsid w:val="0090522E"/>
    <w:rsid w:val="00905D8C"/>
    <w:rsid w:val="00907468"/>
    <w:rsid w:val="00910EA2"/>
    <w:rsid w:val="009115C7"/>
    <w:rsid w:val="009153A6"/>
    <w:rsid w:val="00915ADE"/>
    <w:rsid w:val="0091764C"/>
    <w:rsid w:val="00921EC8"/>
    <w:rsid w:val="00927C71"/>
    <w:rsid w:val="009317C8"/>
    <w:rsid w:val="00932EE3"/>
    <w:rsid w:val="009358BD"/>
    <w:rsid w:val="00935955"/>
    <w:rsid w:val="00937FF3"/>
    <w:rsid w:val="00944A5B"/>
    <w:rsid w:val="0094785F"/>
    <w:rsid w:val="00947D8B"/>
    <w:rsid w:val="0095045C"/>
    <w:rsid w:val="0095350F"/>
    <w:rsid w:val="00956A03"/>
    <w:rsid w:val="00960414"/>
    <w:rsid w:val="00960475"/>
    <w:rsid w:val="00960F76"/>
    <w:rsid w:val="00961ABC"/>
    <w:rsid w:val="00961B97"/>
    <w:rsid w:val="0096221D"/>
    <w:rsid w:val="00962369"/>
    <w:rsid w:val="00963F11"/>
    <w:rsid w:val="0096424C"/>
    <w:rsid w:val="00964F23"/>
    <w:rsid w:val="00964FD2"/>
    <w:rsid w:val="009711A8"/>
    <w:rsid w:val="009725EF"/>
    <w:rsid w:val="009739BB"/>
    <w:rsid w:val="00973CEA"/>
    <w:rsid w:val="009778CA"/>
    <w:rsid w:val="00981632"/>
    <w:rsid w:val="00981674"/>
    <w:rsid w:val="009826B3"/>
    <w:rsid w:val="00982CCB"/>
    <w:rsid w:val="0098610F"/>
    <w:rsid w:val="009877D3"/>
    <w:rsid w:val="00992F39"/>
    <w:rsid w:val="00994E18"/>
    <w:rsid w:val="00995D5B"/>
    <w:rsid w:val="00995E31"/>
    <w:rsid w:val="009A1735"/>
    <w:rsid w:val="009A2B54"/>
    <w:rsid w:val="009A459D"/>
    <w:rsid w:val="009B2B2B"/>
    <w:rsid w:val="009B2C2D"/>
    <w:rsid w:val="009B70D9"/>
    <w:rsid w:val="009B752A"/>
    <w:rsid w:val="009C1FFC"/>
    <w:rsid w:val="009C41B2"/>
    <w:rsid w:val="009C424A"/>
    <w:rsid w:val="009C78CC"/>
    <w:rsid w:val="009D0247"/>
    <w:rsid w:val="009D1C29"/>
    <w:rsid w:val="009D5474"/>
    <w:rsid w:val="009D5D5A"/>
    <w:rsid w:val="009D6CDA"/>
    <w:rsid w:val="009D75C3"/>
    <w:rsid w:val="009D7603"/>
    <w:rsid w:val="009D7E5C"/>
    <w:rsid w:val="009E1E6F"/>
    <w:rsid w:val="009E204E"/>
    <w:rsid w:val="009E359B"/>
    <w:rsid w:val="009E71CA"/>
    <w:rsid w:val="009E7F2F"/>
    <w:rsid w:val="009E7FE6"/>
    <w:rsid w:val="009F0080"/>
    <w:rsid w:val="009F0688"/>
    <w:rsid w:val="009F160A"/>
    <w:rsid w:val="009F3FB7"/>
    <w:rsid w:val="00A0044D"/>
    <w:rsid w:val="00A0449F"/>
    <w:rsid w:val="00A058F4"/>
    <w:rsid w:val="00A0630B"/>
    <w:rsid w:val="00A065CA"/>
    <w:rsid w:val="00A07282"/>
    <w:rsid w:val="00A10858"/>
    <w:rsid w:val="00A1104C"/>
    <w:rsid w:val="00A126F3"/>
    <w:rsid w:val="00A12E65"/>
    <w:rsid w:val="00A1529E"/>
    <w:rsid w:val="00A154D2"/>
    <w:rsid w:val="00A16E33"/>
    <w:rsid w:val="00A17463"/>
    <w:rsid w:val="00A2054E"/>
    <w:rsid w:val="00A2111B"/>
    <w:rsid w:val="00A235AF"/>
    <w:rsid w:val="00A24228"/>
    <w:rsid w:val="00A31113"/>
    <w:rsid w:val="00A31127"/>
    <w:rsid w:val="00A32A17"/>
    <w:rsid w:val="00A33419"/>
    <w:rsid w:val="00A34A31"/>
    <w:rsid w:val="00A34B1D"/>
    <w:rsid w:val="00A35304"/>
    <w:rsid w:val="00A354FB"/>
    <w:rsid w:val="00A362BB"/>
    <w:rsid w:val="00A36466"/>
    <w:rsid w:val="00A409EE"/>
    <w:rsid w:val="00A40FF8"/>
    <w:rsid w:val="00A43951"/>
    <w:rsid w:val="00A446C8"/>
    <w:rsid w:val="00A450ED"/>
    <w:rsid w:val="00A50BB7"/>
    <w:rsid w:val="00A52B4D"/>
    <w:rsid w:val="00A60615"/>
    <w:rsid w:val="00A61094"/>
    <w:rsid w:val="00A65E7E"/>
    <w:rsid w:val="00A71540"/>
    <w:rsid w:val="00A71962"/>
    <w:rsid w:val="00A73D2B"/>
    <w:rsid w:val="00A75C33"/>
    <w:rsid w:val="00A76351"/>
    <w:rsid w:val="00A7765F"/>
    <w:rsid w:val="00A8129E"/>
    <w:rsid w:val="00A81B07"/>
    <w:rsid w:val="00A8475B"/>
    <w:rsid w:val="00A87BE5"/>
    <w:rsid w:val="00A90638"/>
    <w:rsid w:val="00A915F3"/>
    <w:rsid w:val="00A9245A"/>
    <w:rsid w:val="00A92B91"/>
    <w:rsid w:val="00A93561"/>
    <w:rsid w:val="00A9534F"/>
    <w:rsid w:val="00A960AC"/>
    <w:rsid w:val="00A96C63"/>
    <w:rsid w:val="00AA2148"/>
    <w:rsid w:val="00AA2337"/>
    <w:rsid w:val="00AA2F56"/>
    <w:rsid w:val="00AA4504"/>
    <w:rsid w:val="00AB20FA"/>
    <w:rsid w:val="00AB260D"/>
    <w:rsid w:val="00AB26FA"/>
    <w:rsid w:val="00AB27DD"/>
    <w:rsid w:val="00AB30FD"/>
    <w:rsid w:val="00AB3DEF"/>
    <w:rsid w:val="00AB4B43"/>
    <w:rsid w:val="00AB538C"/>
    <w:rsid w:val="00AB5C23"/>
    <w:rsid w:val="00AC462B"/>
    <w:rsid w:val="00AC746E"/>
    <w:rsid w:val="00AC7806"/>
    <w:rsid w:val="00AD4F0D"/>
    <w:rsid w:val="00AD53C7"/>
    <w:rsid w:val="00AD6644"/>
    <w:rsid w:val="00AD7098"/>
    <w:rsid w:val="00AE2A7B"/>
    <w:rsid w:val="00AE44A5"/>
    <w:rsid w:val="00AE568A"/>
    <w:rsid w:val="00AE66FB"/>
    <w:rsid w:val="00AE6982"/>
    <w:rsid w:val="00AE6E35"/>
    <w:rsid w:val="00AF00F1"/>
    <w:rsid w:val="00AF0F52"/>
    <w:rsid w:val="00AF102E"/>
    <w:rsid w:val="00AF13BF"/>
    <w:rsid w:val="00AF1CC1"/>
    <w:rsid w:val="00AF40B5"/>
    <w:rsid w:val="00AF4A5E"/>
    <w:rsid w:val="00AF571B"/>
    <w:rsid w:val="00B00115"/>
    <w:rsid w:val="00B02FE0"/>
    <w:rsid w:val="00B07B5F"/>
    <w:rsid w:val="00B10519"/>
    <w:rsid w:val="00B11840"/>
    <w:rsid w:val="00B12C16"/>
    <w:rsid w:val="00B14FC5"/>
    <w:rsid w:val="00B15344"/>
    <w:rsid w:val="00B2036C"/>
    <w:rsid w:val="00B20900"/>
    <w:rsid w:val="00B21492"/>
    <w:rsid w:val="00B2194B"/>
    <w:rsid w:val="00B22336"/>
    <w:rsid w:val="00B227B9"/>
    <w:rsid w:val="00B249FD"/>
    <w:rsid w:val="00B26A06"/>
    <w:rsid w:val="00B27B6E"/>
    <w:rsid w:val="00B40FCB"/>
    <w:rsid w:val="00B479EF"/>
    <w:rsid w:val="00B50A59"/>
    <w:rsid w:val="00B50E0B"/>
    <w:rsid w:val="00B5207F"/>
    <w:rsid w:val="00B523B5"/>
    <w:rsid w:val="00B529D8"/>
    <w:rsid w:val="00B52B11"/>
    <w:rsid w:val="00B53B04"/>
    <w:rsid w:val="00B53D27"/>
    <w:rsid w:val="00B54D68"/>
    <w:rsid w:val="00B552F0"/>
    <w:rsid w:val="00B6311F"/>
    <w:rsid w:val="00B65649"/>
    <w:rsid w:val="00B66BEF"/>
    <w:rsid w:val="00B7045E"/>
    <w:rsid w:val="00B70AAE"/>
    <w:rsid w:val="00B7255C"/>
    <w:rsid w:val="00B731B9"/>
    <w:rsid w:val="00B80CDD"/>
    <w:rsid w:val="00B82D3E"/>
    <w:rsid w:val="00B84B72"/>
    <w:rsid w:val="00B8625F"/>
    <w:rsid w:val="00B911DD"/>
    <w:rsid w:val="00B938FC"/>
    <w:rsid w:val="00B96935"/>
    <w:rsid w:val="00B96989"/>
    <w:rsid w:val="00B97A7D"/>
    <w:rsid w:val="00BA03B7"/>
    <w:rsid w:val="00BA1E2C"/>
    <w:rsid w:val="00BA225E"/>
    <w:rsid w:val="00BA646A"/>
    <w:rsid w:val="00BA7BB6"/>
    <w:rsid w:val="00BB11D6"/>
    <w:rsid w:val="00BB2C2C"/>
    <w:rsid w:val="00BB34D8"/>
    <w:rsid w:val="00BB57EF"/>
    <w:rsid w:val="00BB79D9"/>
    <w:rsid w:val="00BC1B5A"/>
    <w:rsid w:val="00BC2177"/>
    <w:rsid w:val="00BC4D50"/>
    <w:rsid w:val="00BC5185"/>
    <w:rsid w:val="00BC6DD6"/>
    <w:rsid w:val="00BC6E76"/>
    <w:rsid w:val="00BC763A"/>
    <w:rsid w:val="00BD3D67"/>
    <w:rsid w:val="00BD65A6"/>
    <w:rsid w:val="00BE4581"/>
    <w:rsid w:val="00BE4B95"/>
    <w:rsid w:val="00BE7DE1"/>
    <w:rsid w:val="00BF1F01"/>
    <w:rsid w:val="00BF28DE"/>
    <w:rsid w:val="00BF46BA"/>
    <w:rsid w:val="00BF75F4"/>
    <w:rsid w:val="00C00BB4"/>
    <w:rsid w:val="00C00C9A"/>
    <w:rsid w:val="00C00DFA"/>
    <w:rsid w:val="00C02F66"/>
    <w:rsid w:val="00C03931"/>
    <w:rsid w:val="00C052F4"/>
    <w:rsid w:val="00C06DA1"/>
    <w:rsid w:val="00C072EC"/>
    <w:rsid w:val="00C104AF"/>
    <w:rsid w:val="00C10D46"/>
    <w:rsid w:val="00C12B5A"/>
    <w:rsid w:val="00C14686"/>
    <w:rsid w:val="00C14C6C"/>
    <w:rsid w:val="00C15D2F"/>
    <w:rsid w:val="00C206DF"/>
    <w:rsid w:val="00C248DA"/>
    <w:rsid w:val="00C31EC8"/>
    <w:rsid w:val="00C33D8C"/>
    <w:rsid w:val="00C34638"/>
    <w:rsid w:val="00C419BD"/>
    <w:rsid w:val="00C42174"/>
    <w:rsid w:val="00C46A3F"/>
    <w:rsid w:val="00C51B8B"/>
    <w:rsid w:val="00C51CF0"/>
    <w:rsid w:val="00C56739"/>
    <w:rsid w:val="00C57705"/>
    <w:rsid w:val="00C5770A"/>
    <w:rsid w:val="00C60562"/>
    <w:rsid w:val="00C64EF2"/>
    <w:rsid w:val="00C67215"/>
    <w:rsid w:val="00C67573"/>
    <w:rsid w:val="00C73628"/>
    <w:rsid w:val="00C8033C"/>
    <w:rsid w:val="00C85CAC"/>
    <w:rsid w:val="00C86BC3"/>
    <w:rsid w:val="00C874DE"/>
    <w:rsid w:val="00C91C28"/>
    <w:rsid w:val="00C91C5A"/>
    <w:rsid w:val="00C91D21"/>
    <w:rsid w:val="00C92BFF"/>
    <w:rsid w:val="00C93DF7"/>
    <w:rsid w:val="00C9598C"/>
    <w:rsid w:val="00C96CBD"/>
    <w:rsid w:val="00CA02EF"/>
    <w:rsid w:val="00CA24C3"/>
    <w:rsid w:val="00CB1026"/>
    <w:rsid w:val="00CB768A"/>
    <w:rsid w:val="00CC02F6"/>
    <w:rsid w:val="00CC081A"/>
    <w:rsid w:val="00CC3503"/>
    <w:rsid w:val="00CC3971"/>
    <w:rsid w:val="00CC5E4C"/>
    <w:rsid w:val="00CC7AE8"/>
    <w:rsid w:val="00CD1BFF"/>
    <w:rsid w:val="00CD1D36"/>
    <w:rsid w:val="00CD59AE"/>
    <w:rsid w:val="00CD6E9C"/>
    <w:rsid w:val="00CE0693"/>
    <w:rsid w:val="00CE1032"/>
    <w:rsid w:val="00CE1E7A"/>
    <w:rsid w:val="00CE2AD7"/>
    <w:rsid w:val="00CE4202"/>
    <w:rsid w:val="00CF1F36"/>
    <w:rsid w:val="00CF4D8B"/>
    <w:rsid w:val="00D000F5"/>
    <w:rsid w:val="00D01912"/>
    <w:rsid w:val="00D04D53"/>
    <w:rsid w:val="00D0516D"/>
    <w:rsid w:val="00D052C4"/>
    <w:rsid w:val="00D06B89"/>
    <w:rsid w:val="00D14A00"/>
    <w:rsid w:val="00D15C4A"/>
    <w:rsid w:val="00D23D25"/>
    <w:rsid w:val="00D24660"/>
    <w:rsid w:val="00D267FF"/>
    <w:rsid w:val="00D26DF4"/>
    <w:rsid w:val="00D26EDE"/>
    <w:rsid w:val="00D26F2A"/>
    <w:rsid w:val="00D30034"/>
    <w:rsid w:val="00D30F81"/>
    <w:rsid w:val="00D3211B"/>
    <w:rsid w:val="00D34406"/>
    <w:rsid w:val="00D34801"/>
    <w:rsid w:val="00D352C2"/>
    <w:rsid w:val="00D36F02"/>
    <w:rsid w:val="00D413BA"/>
    <w:rsid w:val="00D42BDD"/>
    <w:rsid w:val="00D45D00"/>
    <w:rsid w:val="00D473E9"/>
    <w:rsid w:val="00D531AD"/>
    <w:rsid w:val="00D61F49"/>
    <w:rsid w:val="00D624D4"/>
    <w:rsid w:val="00D63DC2"/>
    <w:rsid w:val="00D672A9"/>
    <w:rsid w:val="00D67FB5"/>
    <w:rsid w:val="00D70D79"/>
    <w:rsid w:val="00D76309"/>
    <w:rsid w:val="00D80BAB"/>
    <w:rsid w:val="00D8403C"/>
    <w:rsid w:val="00D852E5"/>
    <w:rsid w:val="00D91205"/>
    <w:rsid w:val="00D923E9"/>
    <w:rsid w:val="00D93FD4"/>
    <w:rsid w:val="00DA03C0"/>
    <w:rsid w:val="00DA2498"/>
    <w:rsid w:val="00DA5735"/>
    <w:rsid w:val="00DB0ACD"/>
    <w:rsid w:val="00DB199D"/>
    <w:rsid w:val="00DB1BF5"/>
    <w:rsid w:val="00DB323B"/>
    <w:rsid w:val="00DB5061"/>
    <w:rsid w:val="00DB52A8"/>
    <w:rsid w:val="00DC1BFD"/>
    <w:rsid w:val="00DC74D5"/>
    <w:rsid w:val="00DD042F"/>
    <w:rsid w:val="00DD1143"/>
    <w:rsid w:val="00DD1716"/>
    <w:rsid w:val="00DD1DB3"/>
    <w:rsid w:val="00DD5FF6"/>
    <w:rsid w:val="00DD708A"/>
    <w:rsid w:val="00DD7EAB"/>
    <w:rsid w:val="00DE5CFE"/>
    <w:rsid w:val="00DF016C"/>
    <w:rsid w:val="00DF0D80"/>
    <w:rsid w:val="00DF2190"/>
    <w:rsid w:val="00DF3BC5"/>
    <w:rsid w:val="00DF4A47"/>
    <w:rsid w:val="00DF4C37"/>
    <w:rsid w:val="00DF5F97"/>
    <w:rsid w:val="00DF6A96"/>
    <w:rsid w:val="00E06C08"/>
    <w:rsid w:val="00E070D7"/>
    <w:rsid w:val="00E07CDF"/>
    <w:rsid w:val="00E111A6"/>
    <w:rsid w:val="00E1569E"/>
    <w:rsid w:val="00E15F44"/>
    <w:rsid w:val="00E1614E"/>
    <w:rsid w:val="00E179E1"/>
    <w:rsid w:val="00E21B5F"/>
    <w:rsid w:val="00E220D2"/>
    <w:rsid w:val="00E266FC"/>
    <w:rsid w:val="00E31F3B"/>
    <w:rsid w:val="00E40223"/>
    <w:rsid w:val="00E428A3"/>
    <w:rsid w:val="00E44775"/>
    <w:rsid w:val="00E5048D"/>
    <w:rsid w:val="00E52CC8"/>
    <w:rsid w:val="00E546FE"/>
    <w:rsid w:val="00E54F2F"/>
    <w:rsid w:val="00E5659F"/>
    <w:rsid w:val="00E56CDF"/>
    <w:rsid w:val="00E57A2C"/>
    <w:rsid w:val="00E57FCC"/>
    <w:rsid w:val="00E61633"/>
    <w:rsid w:val="00E61888"/>
    <w:rsid w:val="00E62A1F"/>
    <w:rsid w:val="00E659E5"/>
    <w:rsid w:val="00E706A4"/>
    <w:rsid w:val="00E72FFE"/>
    <w:rsid w:val="00E750DA"/>
    <w:rsid w:val="00E7790C"/>
    <w:rsid w:val="00E81099"/>
    <w:rsid w:val="00E8404E"/>
    <w:rsid w:val="00E841DA"/>
    <w:rsid w:val="00E8506E"/>
    <w:rsid w:val="00E95C36"/>
    <w:rsid w:val="00E96AAC"/>
    <w:rsid w:val="00EA05A5"/>
    <w:rsid w:val="00EA0AF2"/>
    <w:rsid w:val="00EA5A54"/>
    <w:rsid w:val="00EA6831"/>
    <w:rsid w:val="00EB1521"/>
    <w:rsid w:val="00EB44D7"/>
    <w:rsid w:val="00EB4F73"/>
    <w:rsid w:val="00EB57AA"/>
    <w:rsid w:val="00EC16D7"/>
    <w:rsid w:val="00EC1F55"/>
    <w:rsid w:val="00EC2918"/>
    <w:rsid w:val="00EC4470"/>
    <w:rsid w:val="00EC452B"/>
    <w:rsid w:val="00EC4A50"/>
    <w:rsid w:val="00EC637F"/>
    <w:rsid w:val="00ED05B1"/>
    <w:rsid w:val="00ED0910"/>
    <w:rsid w:val="00ED6126"/>
    <w:rsid w:val="00EE1865"/>
    <w:rsid w:val="00EE18F1"/>
    <w:rsid w:val="00EE57D3"/>
    <w:rsid w:val="00EE5FEF"/>
    <w:rsid w:val="00EE7495"/>
    <w:rsid w:val="00EF00F6"/>
    <w:rsid w:val="00EF5CC8"/>
    <w:rsid w:val="00EF6E54"/>
    <w:rsid w:val="00EF72F3"/>
    <w:rsid w:val="00F002AD"/>
    <w:rsid w:val="00F005B7"/>
    <w:rsid w:val="00F01C4C"/>
    <w:rsid w:val="00F02742"/>
    <w:rsid w:val="00F071E1"/>
    <w:rsid w:val="00F072D9"/>
    <w:rsid w:val="00F12E4D"/>
    <w:rsid w:val="00F12E64"/>
    <w:rsid w:val="00F13FFD"/>
    <w:rsid w:val="00F14139"/>
    <w:rsid w:val="00F15F14"/>
    <w:rsid w:val="00F20D20"/>
    <w:rsid w:val="00F2414D"/>
    <w:rsid w:val="00F30F2E"/>
    <w:rsid w:val="00F31B10"/>
    <w:rsid w:val="00F33108"/>
    <w:rsid w:val="00F34452"/>
    <w:rsid w:val="00F34D9C"/>
    <w:rsid w:val="00F378A0"/>
    <w:rsid w:val="00F40FB3"/>
    <w:rsid w:val="00F41CAF"/>
    <w:rsid w:val="00F43282"/>
    <w:rsid w:val="00F43CBA"/>
    <w:rsid w:val="00F45971"/>
    <w:rsid w:val="00F50249"/>
    <w:rsid w:val="00F51E77"/>
    <w:rsid w:val="00F521EF"/>
    <w:rsid w:val="00F52B8A"/>
    <w:rsid w:val="00F537AC"/>
    <w:rsid w:val="00F53C40"/>
    <w:rsid w:val="00F53E3D"/>
    <w:rsid w:val="00F54A9F"/>
    <w:rsid w:val="00F55336"/>
    <w:rsid w:val="00F57CDC"/>
    <w:rsid w:val="00F57DF6"/>
    <w:rsid w:val="00F62F9F"/>
    <w:rsid w:val="00F631A2"/>
    <w:rsid w:val="00F66E96"/>
    <w:rsid w:val="00F70FB5"/>
    <w:rsid w:val="00F71620"/>
    <w:rsid w:val="00F73A93"/>
    <w:rsid w:val="00F754EA"/>
    <w:rsid w:val="00F76F24"/>
    <w:rsid w:val="00F807BC"/>
    <w:rsid w:val="00F81514"/>
    <w:rsid w:val="00F92338"/>
    <w:rsid w:val="00F953E0"/>
    <w:rsid w:val="00F97285"/>
    <w:rsid w:val="00FA0E49"/>
    <w:rsid w:val="00FA41D5"/>
    <w:rsid w:val="00FA431A"/>
    <w:rsid w:val="00FA5398"/>
    <w:rsid w:val="00FA6866"/>
    <w:rsid w:val="00FB675E"/>
    <w:rsid w:val="00FB7804"/>
    <w:rsid w:val="00FC04D4"/>
    <w:rsid w:val="00FC0664"/>
    <w:rsid w:val="00FC1609"/>
    <w:rsid w:val="00FC1E2B"/>
    <w:rsid w:val="00FC34FA"/>
    <w:rsid w:val="00FC7303"/>
    <w:rsid w:val="00FD5987"/>
    <w:rsid w:val="00FE0B64"/>
    <w:rsid w:val="00FE0DAF"/>
    <w:rsid w:val="00FE149E"/>
    <w:rsid w:val="00FE24D9"/>
    <w:rsid w:val="00FE3E93"/>
    <w:rsid w:val="00FF13BC"/>
    <w:rsid w:val="00FF2252"/>
    <w:rsid w:val="00FF3718"/>
    <w:rsid w:val="00FF6BA9"/>
    <w:rsid w:val="00FF6DDA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D1E9A6"/>
  <w15:docId w15:val="{69696AE8-BE5D-4EE9-87C5-05923AAF7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0412"/>
    <w:pPr>
      <w:spacing w:line="264" w:lineRule="auto"/>
      <w:jc w:val="both"/>
    </w:pPr>
    <w:rPr>
      <w:rFonts w:ascii="Arial" w:eastAsia="Calibri" w:hAnsi="Arial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860412"/>
    <w:pPr>
      <w:numPr>
        <w:numId w:val="9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b/>
      <w:sz w:val="24"/>
      <w:szCs w:val="24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B65649"/>
    <w:pPr>
      <w:keepNext/>
      <w:keepLines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60"/>
      <w:jc w:val="both"/>
      <w:outlineLvl w:val="1"/>
    </w:pPr>
    <w:rPr>
      <w:sz w:val="20"/>
      <w:szCs w:val="20"/>
    </w:rPr>
  </w:style>
  <w:style w:type="paragraph" w:styleId="Titre3">
    <w:name w:val="heading 3"/>
    <w:basedOn w:val="Titre2"/>
    <w:next w:val="Normal"/>
    <w:link w:val="Titre3Car"/>
    <w:uiPriority w:val="9"/>
    <w:unhideWhenUsed/>
    <w:qFormat/>
    <w:rsid w:val="00BF28DE"/>
    <w:pPr>
      <w:numPr>
        <w:ilvl w:val="2"/>
      </w:numPr>
      <w:outlineLvl w:val="2"/>
    </w:pPr>
    <w:rPr>
      <w:b w:val="0"/>
    </w:rPr>
  </w:style>
  <w:style w:type="paragraph" w:styleId="Titre4">
    <w:name w:val="heading 4"/>
    <w:basedOn w:val="Titre3"/>
    <w:next w:val="Normal"/>
    <w:link w:val="Titre4Car"/>
    <w:uiPriority w:val="9"/>
    <w:unhideWhenUsed/>
    <w:qFormat/>
    <w:rsid w:val="00860412"/>
    <w:pPr>
      <w:numPr>
        <w:ilvl w:val="3"/>
      </w:numPr>
      <w:outlineLvl w:val="3"/>
    </w:pPr>
  </w:style>
  <w:style w:type="paragraph" w:styleId="Titre5">
    <w:name w:val="heading 5"/>
    <w:basedOn w:val="Titre4"/>
    <w:next w:val="Normal"/>
    <w:link w:val="Titre5Car"/>
    <w:autoRedefine/>
    <w:uiPriority w:val="9"/>
    <w:unhideWhenUsed/>
    <w:qFormat/>
    <w:rsid w:val="00860412"/>
    <w:pPr>
      <w:numPr>
        <w:ilvl w:val="4"/>
      </w:numPr>
      <w:outlineLvl w:val="4"/>
    </w:pPr>
  </w:style>
  <w:style w:type="paragraph" w:styleId="Titre6">
    <w:name w:val="heading 6"/>
    <w:basedOn w:val="Normal"/>
    <w:next w:val="Normal"/>
    <w:link w:val="Titre6Car"/>
    <w:semiHidden/>
    <w:unhideWhenUsed/>
    <w:qFormat/>
    <w:rsid w:val="00860412"/>
    <w:pPr>
      <w:numPr>
        <w:ilvl w:val="5"/>
        <w:numId w:val="9"/>
      </w:numPr>
      <w:spacing w:before="240" w:after="60"/>
      <w:outlineLvl w:val="5"/>
    </w:pPr>
    <w:rPr>
      <w:rFonts w:ascii="Calibri" w:eastAsia="Times New Roman" w:hAnsi="Calibri"/>
      <w:b/>
      <w:bCs/>
      <w:sz w:val="22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860412"/>
    <w:pPr>
      <w:numPr>
        <w:ilvl w:val="6"/>
        <w:numId w:val="9"/>
      </w:numPr>
      <w:spacing w:before="240" w:after="60"/>
      <w:outlineLvl w:val="6"/>
    </w:pPr>
    <w:rPr>
      <w:rFonts w:ascii="Calibri" w:eastAsia="Times New Roman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semiHidden/>
    <w:unhideWhenUsed/>
    <w:qFormat/>
    <w:rsid w:val="00860412"/>
    <w:pPr>
      <w:numPr>
        <w:ilvl w:val="7"/>
        <w:numId w:val="9"/>
      </w:numPr>
      <w:spacing w:before="240" w:after="60"/>
      <w:outlineLvl w:val="7"/>
    </w:pPr>
    <w:rPr>
      <w:rFonts w:ascii="Calibri" w:eastAsia="Times New Roman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60412"/>
    <w:pPr>
      <w:numPr>
        <w:ilvl w:val="8"/>
        <w:numId w:val="9"/>
      </w:num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0412"/>
    <w:rPr>
      <w:rFonts w:ascii="Arial" w:eastAsia="Calibri" w:hAnsi="Arial"/>
      <w:b/>
      <w:sz w:val="24"/>
      <w:szCs w:val="24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B65649"/>
    <w:rPr>
      <w:rFonts w:ascii="Arial" w:eastAsia="Calibri" w:hAnsi="Arial"/>
      <w:b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BF28DE"/>
    <w:rPr>
      <w:rFonts w:ascii="Arial" w:eastAsia="Calibri" w:hAnsi="Arial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860412"/>
    <w:rPr>
      <w:rFonts w:ascii="Arial" w:eastAsia="Calibri" w:hAnsi="Arial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860412"/>
    <w:rPr>
      <w:rFonts w:ascii="Arial" w:eastAsia="Calibri" w:hAnsi="Arial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86041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60412"/>
    <w:rPr>
      <w:rFonts w:ascii="Arial" w:eastAsia="Calibri" w:hAnsi="Arial"/>
      <w:szCs w:val="22"/>
      <w:lang w:eastAsia="en-US"/>
    </w:rPr>
  </w:style>
  <w:style w:type="paragraph" w:customStyle="1" w:styleId="Niveauducommentaire2">
    <w:name w:val="Niveau du commentaire : 2"/>
    <w:aliases w:val="No Spacing,italique variable"/>
    <w:next w:val="Normal"/>
    <w:uiPriority w:val="1"/>
    <w:qFormat/>
    <w:rsid w:val="00860412"/>
    <w:pPr>
      <w:spacing w:line="264" w:lineRule="auto"/>
      <w:jc w:val="both"/>
    </w:pPr>
    <w:rPr>
      <w:rFonts w:ascii="Arial" w:eastAsia="Calibri" w:hAnsi="Arial"/>
      <w:i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8604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60412"/>
    <w:rPr>
      <w:rFonts w:ascii="Arial" w:eastAsia="Calibri" w:hAnsi="Arial"/>
      <w:szCs w:val="22"/>
      <w:lang w:eastAsia="en-US"/>
    </w:rPr>
  </w:style>
  <w:style w:type="paragraph" w:styleId="Titre">
    <w:name w:val="Title"/>
    <w:aliases w:val="annexe"/>
    <w:basedOn w:val="Normal"/>
    <w:next w:val="Normal"/>
    <w:link w:val="TitreCar"/>
    <w:uiPriority w:val="10"/>
    <w:qFormat/>
    <w:rsid w:val="0086041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  <w:sz w:val="24"/>
      <w:szCs w:val="24"/>
    </w:rPr>
  </w:style>
  <w:style w:type="character" w:customStyle="1" w:styleId="TitreCar">
    <w:name w:val="Titre Car"/>
    <w:aliases w:val="annexe Car"/>
    <w:basedOn w:val="Policepardfaut"/>
    <w:link w:val="Titre"/>
    <w:uiPriority w:val="10"/>
    <w:rsid w:val="00860412"/>
    <w:rPr>
      <w:rFonts w:ascii="Arial" w:eastAsia="Calibri" w:hAnsi="Arial"/>
      <w:b/>
      <w:sz w:val="24"/>
      <w:szCs w:val="24"/>
      <w:lang w:eastAsia="en-US"/>
    </w:rPr>
  </w:style>
  <w:style w:type="table" w:styleId="Grilledutableau">
    <w:name w:val="Table Grid"/>
    <w:basedOn w:val="TableauNormal"/>
    <w:uiPriority w:val="59"/>
    <w:rsid w:val="00860412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re1Car1">
    <w:name w:val="Titre 1 Car1"/>
    <w:basedOn w:val="Policepardfaut"/>
    <w:rsid w:val="00860412"/>
    <w:rPr>
      <w:rFonts w:ascii="Arial" w:eastAsia="Calibri" w:hAnsi="Arial"/>
      <w:b/>
      <w:sz w:val="24"/>
      <w:szCs w:val="24"/>
      <w:lang w:val="fr-FR" w:eastAsia="en-US" w:bidi="ar-SA"/>
    </w:rPr>
  </w:style>
  <w:style w:type="character" w:customStyle="1" w:styleId="Titre3Car1">
    <w:name w:val="Titre 3 Car1"/>
    <w:basedOn w:val="Policepardfaut"/>
    <w:rsid w:val="00860412"/>
    <w:rPr>
      <w:rFonts w:ascii="Arial" w:eastAsia="Calibri" w:hAnsi="Arial"/>
      <w:lang w:val="fr-FR" w:eastAsia="en-US" w:bidi="ar-SA"/>
    </w:rPr>
  </w:style>
  <w:style w:type="character" w:customStyle="1" w:styleId="Titre4Car1">
    <w:name w:val="Titre 4 Car1"/>
    <w:basedOn w:val="Policepardfaut"/>
    <w:rsid w:val="00860412"/>
    <w:rPr>
      <w:rFonts w:ascii="Arial" w:eastAsia="Calibri" w:hAnsi="Arial"/>
      <w:lang w:val="fr-FR" w:eastAsia="en-US" w:bidi="ar-SA"/>
    </w:rPr>
  </w:style>
  <w:style w:type="character" w:customStyle="1" w:styleId="Titre2Car1">
    <w:name w:val="Titre 2 Car1"/>
    <w:basedOn w:val="Policepardfaut"/>
    <w:rsid w:val="00860412"/>
    <w:rPr>
      <w:rFonts w:ascii="Arial" w:eastAsia="Calibri" w:hAnsi="Arial"/>
      <w:b/>
      <w:lang w:val="fr-FR" w:eastAsia="en-US" w:bidi="ar-SA"/>
    </w:rPr>
  </w:style>
  <w:style w:type="character" w:customStyle="1" w:styleId="Titre5Car1">
    <w:name w:val="Titre 5 Car1"/>
    <w:basedOn w:val="Policepardfaut"/>
    <w:rsid w:val="00860412"/>
    <w:rPr>
      <w:rFonts w:ascii="Arial" w:eastAsia="Calibri" w:hAnsi="Arial"/>
      <w:lang w:val="fr-FR"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041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412"/>
    <w:rPr>
      <w:rFonts w:ascii="Tahoma" w:eastAsia="Calibri" w:hAnsi="Tahoma" w:cs="Tahoma"/>
      <w:sz w:val="16"/>
      <w:szCs w:val="16"/>
      <w:lang w:eastAsia="en-US"/>
    </w:rPr>
  </w:style>
  <w:style w:type="character" w:customStyle="1" w:styleId="TitreCar1">
    <w:name w:val="Titre Car1"/>
    <w:aliases w:val="annexe Car1"/>
    <w:basedOn w:val="Policepardfaut"/>
    <w:rsid w:val="00860412"/>
    <w:rPr>
      <w:rFonts w:ascii="Arial" w:eastAsia="Calibri" w:hAnsi="Arial"/>
      <w:b/>
      <w:sz w:val="24"/>
      <w:szCs w:val="24"/>
      <w:lang w:val="fr-FR" w:eastAsia="en-US" w:bidi="ar-SA"/>
    </w:rPr>
  </w:style>
  <w:style w:type="character" w:styleId="Lienhypertexte">
    <w:name w:val="Hyperlink"/>
    <w:basedOn w:val="Policepardfaut"/>
    <w:rsid w:val="00860412"/>
    <w:rPr>
      <w:color w:val="0000FF"/>
      <w:u w:val="single"/>
    </w:rPr>
  </w:style>
  <w:style w:type="character" w:customStyle="1" w:styleId="Titre6Car">
    <w:name w:val="Titre 6 Car"/>
    <w:basedOn w:val="Policepardfaut"/>
    <w:link w:val="Titre6"/>
    <w:semiHidden/>
    <w:rsid w:val="00860412"/>
    <w:rPr>
      <w:rFonts w:ascii="Calibri" w:eastAsia="Times New Roman" w:hAnsi="Calibri"/>
      <w:b/>
      <w:bCs/>
      <w:sz w:val="22"/>
      <w:szCs w:val="22"/>
      <w:lang w:eastAsia="en-US"/>
    </w:rPr>
  </w:style>
  <w:style w:type="character" w:customStyle="1" w:styleId="Titre7Car">
    <w:name w:val="Titre 7 Car"/>
    <w:basedOn w:val="Policepardfaut"/>
    <w:link w:val="Titre7"/>
    <w:semiHidden/>
    <w:rsid w:val="00860412"/>
    <w:rPr>
      <w:rFonts w:ascii="Calibri" w:eastAsia="Times New Roman" w:hAnsi="Calibri"/>
      <w:sz w:val="24"/>
      <w:szCs w:val="24"/>
      <w:lang w:eastAsia="en-US"/>
    </w:rPr>
  </w:style>
  <w:style w:type="character" w:customStyle="1" w:styleId="Titre8Car">
    <w:name w:val="Titre 8 Car"/>
    <w:basedOn w:val="Policepardfaut"/>
    <w:link w:val="Titre8"/>
    <w:semiHidden/>
    <w:rsid w:val="00860412"/>
    <w:rPr>
      <w:rFonts w:ascii="Calibri" w:eastAsia="Times New Roman" w:hAnsi="Calibri"/>
      <w:i/>
      <w:iCs/>
      <w:sz w:val="24"/>
      <w:szCs w:val="24"/>
      <w:lang w:eastAsia="en-US"/>
    </w:rPr>
  </w:style>
  <w:style w:type="character" w:customStyle="1" w:styleId="Titre9Car">
    <w:name w:val="Titre 9 Car"/>
    <w:basedOn w:val="Policepardfaut"/>
    <w:link w:val="Titre9"/>
    <w:semiHidden/>
    <w:rsid w:val="00860412"/>
    <w:rPr>
      <w:rFonts w:ascii="Cambria" w:eastAsia="Times New Roman" w:hAnsi="Cambria"/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65F37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6F1792"/>
    <w:rPr>
      <w:color w:val="808080"/>
    </w:rPr>
  </w:style>
  <w:style w:type="paragraph" w:customStyle="1" w:styleId="Standard">
    <w:name w:val="Standard"/>
    <w:rsid w:val="00DF6A96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paragraph" w:styleId="Paragraphedeliste">
    <w:name w:val="List Paragraph"/>
    <w:basedOn w:val="Normal"/>
    <w:uiPriority w:val="34"/>
    <w:qFormat/>
    <w:rsid w:val="00DF6A96"/>
    <w:pPr>
      <w:ind w:left="720"/>
      <w:contextualSpacing/>
    </w:pPr>
  </w:style>
  <w:style w:type="paragraph" w:customStyle="1" w:styleId="point1">
    <w:name w:val="point1"/>
    <w:basedOn w:val="Normal"/>
    <w:rsid w:val="000635CD"/>
    <w:pPr>
      <w:numPr>
        <w:numId w:val="3"/>
      </w:numPr>
      <w:tabs>
        <w:tab w:val="clear" w:pos="0"/>
      </w:tabs>
      <w:spacing w:line="240" w:lineRule="auto"/>
      <w:ind w:left="567" w:hanging="283"/>
      <w:jc w:val="left"/>
    </w:pPr>
    <w:rPr>
      <w:rFonts w:ascii="Times New Roman" w:eastAsia="Times New Roman" w:hAnsi="Times New Roman"/>
      <w:noProof/>
      <w:snapToGrid w:val="0"/>
      <w:sz w:val="22"/>
      <w:lang w:eastAsia="zh-CN"/>
    </w:rPr>
  </w:style>
  <w:style w:type="paragraph" w:customStyle="1" w:styleId="point1a">
    <w:name w:val="point1a"/>
    <w:basedOn w:val="Normal"/>
    <w:rsid w:val="000635CD"/>
    <w:pPr>
      <w:numPr>
        <w:numId w:val="4"/>
      </w:numPr>
      <w:tabs>
        <w:tab w:val="clear" w:pos="644"/>
      </w:tabs>
      <w:spacing w:line="240" w:lineRule="auto"/>
      <w:jc w:val="left"/>
    </w:pPr>
    <w:rPr>
      <w:rFonts w:ascii="Times New Roman" w:eastAsia="Times New Roman" w:hAnsi="Times New Roman"/>
      <w:snapToGrid w:val="0"/>
      <w:sz w:val="22"/>
      <w:lang w:eastAsia="fr-FR"/>
    </w:rPr>
  </w:style>
  <w:style w:type="character" w:styleId="Marquedecommentaire">
    <w:name w:val="annotation reference"/>
    <w:basedOn w:val="Policepardfaut"/>
    <w:semiHidden/>
    <w:unhideWhenUsed/>
    <w:rsid w:val="00243BBC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243BBC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rsid w:val="00243BBC"/>
    <w:rPr>
      <w:rFonts w:ascii="Arial" w:eastAsia="Calibri" w:hAnsi="Arial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243BB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243BBC"/>
    <w:rPr>
      <w:rFonts w:ascii="Arial" w:eastAsia="Calibri" w:hAnsi="Arial"/>
      <w:b/>
      <w:bCs/>
      <w:lang w:eastAsia="en-US"/>
    </w:rPr>
  </w:style>
  <w:style w:type="paragraph" w:styleId="Lgende">
    <w:name w:val="caption"/>
    <w:basedOn w:val="Normal"/>
    <w:next w:val="Normal"/>
    <w:unhideWhenUsed/>
    <w:qFormat/>
    <w:rsid w:val="007E274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Rvision">
    <w:name w:val="Revision"/>
    <w:hidden/>
    <w:uiPriority w:val="99"/>
    <w:semiHidden/>
    <w:rsid w:val="009711A8"/>
    <w:rPr>
      <w:rFonts w:ascii="Arial" w:eastAsia="Calibri" w:hAnsi="Arial"/>
      <w:szCs w:val="22"/>
      <w:lang w:eastAsia="en-US"/>
    </w:rPr>
  </w:style>
  <w:style w:type="paragraph" w:styleId="Sansinterligne">
    <w:name w:val="No Spacing"/>
    <w:uiPriority w:val="1"/>
    <w:qFormat/>
    <w:rsid w:val="00C67215"/>
    <w:pPr>
      <w:jc w:val="both"/>
    </w:pPr>
    <w:rPr>
      <w:rFonts w:ascii="Arial" w:eastAsia="Calibri" w:hAnsi="Arial"/>
      <w:szCs w:val="22"/>
      <w:lang w:eastAsia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1C2E5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553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EC1F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8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png"/><Relationship Id="rId671" Type="http://schemas.openxmlformats.org/officeDocument/2006/relationships/customXml" Target="ink/ink327.xml"/><Relationship Id="rId21" Type="http://schemas.openxmlformats.org/officeDocument/2006/relationships/image" Target="media/image7.png"/><Relationship Id="rId324" Type="http://schemas.openxmlformats.org/officeDocument/2006/relationships/customXml" Target="ink/ink154.xml"/><Relationship Id="rId531" Type="http://schemas.openxmlformats.org/officeDocument/2006/relationships/image" Target="media/image259.png"/><Relationship Id="rId629" Type="http://schemas.openxmlformats.org/officeDocument/2006/relationships/customXml" Target="ink/ink306.xml"/><Relationship Id="rId170" Type="http://schemas.openxmlformats.org/officeDocument/2006/relationships/image" Target="media/image81.png"/><Relationship Id="rId268" Type="http://schemas.openxmlformats.org/officeDocument/2006/relationships/customXml" Target="ink/ink128.xml"/><Relationship Id="rId475" Type="http://schemas.openxmlformats.org/officeDocument/2006/relationships/customXml" Target="ink/ink229.xml"/><Relationship Id="rId682" Type="http://schemas.openxmlformats.org/officeDocument/2006/relationships/image" Target="media/image334.png"/><Relationship Id="rId32" Type="http://schemas.openxmlformats.org/officeDocument/2006/relationships/customXml" Target="ink/ink12.xml"/><Relationship Id="rId128" Type="http://schemas.openxmlformats.org/officeDocument/2006/relationships/image" Target="media/image60.png"/><Relationship Id="rId335" Type="http://schemas.openxmlformats.org/officeDocument/2006/relationships/image" Target="media/image161.png"/><Relationship Id="rId542" Type="http://schemas.openxmlformats.org/officeDocument/2006/relationships/customXml" Target="ink/ink263.xml"/><Relationship Id="rId181" Type="http://schemas.openxmlformats.org/officeDocument/2006/relationships/customXml" Target="ink/ink85.xml"/><Relationship Id="rId402" Type="http://schemas.openxmlformats.org/officeDocument/2006/relationships/image" Target="media/image195.png"/><Relationship Id="rId279" Type="http://schemas.openxmlformats.org/officeDocument/2006/relationships/image" Target="media/image135.png"/><Relationship Id="rId486" Type="http://schemas.openxmlformats.org/officeDocument/2006/relationships/image" Target="media/image237.png"/><Relationship Id="rId693" Type="http://schemas.openxmlformats.org/officeDocument/2006/relationships/customXml" Target="ink/ink338.xml"/><Relationship Id="rId707" Type="http://schemas.openxmlformats.org/officeDocument/2006/relationships/image" Target="media/image346.png"/><Relationship Id="rId43" Type="http://schemas.openxmlformats.org/officeDocument/2006/relationships/image" Target="media/image18.png"/><Relationship Id="rId139" Type="http://schemas.openxmlformats.org/officeDocument/2006/relationships/customXml" Target="ink/ink64.xml"/><Relationship Id="rId346" Type="http://schemas.openxmlformats.org/officeDocument/2006/relationships/customXml" Target="ink/ink165.xml"/><Relationship Id="rId553" Type="http://schemas.openxmlformats.org/officeDocument/2006/relationships/image" Target="media/image271.png"/><Relationship Id="rId192" Type="http://schemas.openxmlformats.org/officeDocument/2006/relationships/image" Target="media/image92.png"/><Relationship Id="rId206" Type="http://schemas.openxmlformats.org/officeDocument/2006/relationships/customXml" Target="ink/ink97.xml"/><Relationship Id="rId413" Type="http://schemas.openxmlformats.org/officeDocument/2006/relationships/customXml" Target="ink/ink198.xml"/><Relationship Id="rId497" Type="http://schemas.openxmlformats.org/officeDocument/2006/relationships/image" Target="media/image242.png"/><Relationship Id="rId620" Type="http://schemas.openxmlformats.org/officeDocument/2006/relationships/image" Target="media/image303.png"/><Relationship Id="rId357" Type="http://schemas.openxmlformats.org/officeDocument/2006/relationships/customXml" Target="ink/ink170.xml"/><Relationship Id="rId54" Type="http://schemas.openxmlformats.org/officeDocument/2006/relationships/image" Target="media/image13.wmf"/><Relationship Id="rId217" Type="http://schemas.openxmlformats.org/officeDocument/2006/relationships/image" Target="media/image104.png"/><Relationship Id="rId564" Type="http://schemas.openxmlformats.org/officeDocument/2006/relationships/image" Target="media/image276.png"/><Relationship Id="rId424" Type="http://schemas.openxmlformats.org/officeDocument/2006/relationships/image" Target="media/image206.png"/><Relationship Id="rId631" Type="http://schemas.openxmlformats.org/officeDocument/2006/relationships/customXml" Target="ink/ink307.xml"/><Relationship Id="rId270" Type="http://schemas.openxmlformats.org/officeDocument/2006/relationships/customXml" Target="ink/ink129.xml"/><Relationship Id="rId65" Type="http://schemas.openxmlformats.org/officeDocument/2006/relationships/image" Target="media/image29.png"/><Relationship Id="rId130" Type="http://schemas.openxmlformats.org/officeDocument/2006/relationships/image" Target="media/image61.png"/><Relationship Id="rId368" Type="http://schemas.openxmlformats.org/officeDocument/2006/relationships/image" Target="media/image178.png"/><Relationship Id="rId575" Type="http://schemas.openxmlformats.org/officeDocument/2006/relationships/customXml" Target="ink/ink279.xml"/><Relationship Id="rId228" Type="http://schemas.openxmlformats.org/officeDocument/2006/relationships/customXml" Target="ink/ink108.xml"/><Relationship Id="rId435" Type="http://schemas.openxmlformats.org/officeDocument/2006/relationships/customXml" Target="ink/ink209.xml"/><Relationship Id="rId642" Type="http://schemas.openxmlformats.org/officeDocument/2006/relationships/image" Target="media/image314.png"/><Relationship Id="rId281" Type="http://schemas.openxmlformats.org/officeDocument/2006/relationships/image" Target="media/image136.png"/><Relationship Id="rId502" Type="http://schemas.openxmlformats.org/officeDocument/2006/relationships/customXml" Target="ink/ink243.xml"/><Relationship Id="rId76" Type="http://schemas.openxmlformats.org/officeDocument/2006/relationships/customXml" Target="ink/ink32.xml"/><Relationship Id="rId141" Type="http://schemas.openxmlformats.org/officeDocument/2006/relationships/customXml" Target="ink/ink65.xml"/><Relationship Id="rId379" Type="http://schemas.openxmlformats.org/officeDocument/2006/relationships/customXml" Target="ink/ink181.xml"/><Relationship Id="rId586" Type="http://schemas.openxmlformats.org/officeDocument/2006/relationships/image" Target="media/image287.png"/><Relationship Id="rId7" Type="http://schemas.openxmlformats.org/officeDocument/2006/relationships/endnotes" Target="endnotes.xml"/><Relationship Id="rId239" Type="http://schemas.openxmlformats.org/officeDocument/2006/relationships/image" Target="media/image115.png"/><Relationship Id="rId446" Type="http://schemas.openxmlformats.org/officeDocument/2006/relationships/image" Target="media/image217.png"/><Relationship Id="rId653" Type="http://schemas.openxmlformats.org/officeDocument/2006/relationships/customXml" Target="ink/ink318.xml"/><Relationship Id="rId292" Type="http://schemas.openxmlformats.org/officeDocument/2006/relationships/customXml" Target="ink/ink140.xml"/><Relationship Id="rId306" Type="http://schemas.openxmlformats.org/officeDocument/2006/relationships/image" Target="media/image147.wmf"/><Relationship Id="rId87" Type="http://schemas.openxmlformats.org/officeDocument/2006/relationships/image" Target="media/image40.png"/><Relationship Id="rId513" Type="http://schemas.openxmlformats.org/officeDocument/2006/relationships/image" Target="media/image250.png"/><Relationship Id="rId597" Type="http://schemas.openxmlformats.org/officeDocument/2006/relationships/image" Target="media/image292.png"/><Relationship Id="rId152" Type="http://schemas.openxmlformats.org/officeDocument/2006/relationships/image" Target="media/image72.png"/><Relationship Id="rId457" Type="http://schemas.openxmlformats.org/officeDocument/2006/relationships/customXml" Target="ink/ink220.xml"/><Relationship Id="rId664" Type="http://schemas.openxmlformats.org/officeDocument/2006/relationships/image" Target="media/image325.png"/><Relationship Id="rId14" Type="http://schemas.openxmlformats.org/officeDocument/2006/relationships/customXml" Target="ink/ink3.xml"/><Relationship Id="rId317" Type="http://schemas.openxmlformats.org/officeDocument/2006/relationships/image" Target="media/image152.png"/><Relationship Id="rId524" Type="http://schemas.openxmlformats.org/officeDocument/2006/relationships/customXml" Target="ink/ink254.xml"/><Relationship Id="rId98" Type="http://schemas.openxmlformats.org/officeDocument/2006/relationships/customXml" Target="ink/ink43.xml"/><Relationship Id="rId163" Type="http://schemas.openxmlformats.org/officeDocument/2006/relationships/customXml" Target="ink/ink76.xml"/><Relationship Id="rId370" Type="http://schemas.openxmlformats.org/officeDocument/2006/relationships/image" Target="media/image179.png"/><Relationship Id="rId230" Type="http://schemas.openxmlformats.org/officeDocument/2006/relationships/customXml" Target="ink/ink109.xml"/><Relationship Id="rId468" Type="http://schemas.openxmlformats.org/officeDocument/2006/relationships/image" Target="media/image228.png"/><Relationship Id="rId675" Type="http://schemas.openxmlformats.org/officeDocument/2006/relationships/customXml" Target="ink/ink329.xml"/><Relationship Id="rId25" Type="http://schemas.openxmlformats.org/officeDocument/2006/relationships/image" Target="media/image9.png"/><Relationship Id="rId328" Type="http://schemas.openxmlformats.org/officeDocument/2006/relationships/customXml" Target="ink/ink156.xml"/><Relationship Id="rId535" Type="http://schemas.openxmlformats.org/officeDocument/2006/relationships/image" Target="media/image261.png"/><Relationship Id="rId174" Type="http://schemas.openxmlformats.org/officeDocument/2006/relationships/image" Target="media/image83.png"/><Relationship Id="rId381" Type="http://schemas.openxmlformats.org/officeDocument/2006/relationships/customXml" Target="ink/ink182.xml"/><Relationship Id="rId602" Type="http://schemas.openxmlformats.org/officeDocument/2006/relationships/customXml" Target="ink/ink292.xml"/><Relationship Id="rId241" Type="http://schemas.openxmlformats.org/officeDocument/2006/relationships/image" Target="media/image116.png"/><Relationship Id="rId479" Type="http://schemas.openxmlformats.org/officeDocument/2006/relationships/customXml" Target="ink/ink231.xml"/><Relationship Id="rId686" Type="http://schemas.openxmlformats.org/officeDocument/2006/relationships/image" Target="media/image336.png"/><Relationship Id="rId36" Type="http://schemas.openxmlformats.org/officeDocument/2006/relationships/customXml" Target="ink/ink14.xml"/><Relationship Id="rId339" Type="http://schemas.openxmlformats.org/officeDocument/2006/relationships/image" Target="media/image163.png"/><Relationship Id="rId546" Type="http://schemas.openxmlformats.org/officeDocument/2006/relationships/customXml" Target="ink/ink264.xml"/><Relationship Id="rId101" Type="http://schemas.openxmlformats.org/officeDocument/2006/relationships/image" Target="media/image47.png"/><Relationship Id="rId185" Type="http://schemas.openxmlformats.org/officeDocument/2006/relationships/customXml" Target="ink/ink87.xml"/><Relationship Id="rId406" Type="http://schemas.openxmlformats.org/officeDocument/2006/relationships/image" Target="media/image197.png"/><Relationship Id="rId392" Type="http://schemas.openxmlformats.org/officeDocument/2006/relationships/image" Target="media/image190.png"/><Relationship Id="rId613" Type="http://schemas.openxmlformats.org/officeDocument/2006/relationships/customXml" Target="ink/ink298.xml"/><Relationship Id="rId697" Type="http://schemas.openxmlformats.org/officeDocument/2006/relationships/customXml" Target="ink/ink340.xml"/><Relationship Id="rId252" Type="http://schemas.openxmlformats.org/officeDocument/2006/relationships/customXml" Target="ink/ink120.xml"/><Relationship Id="rId47" Type="http://schemas.openxmlformats.org/officeDocument/2006/relationships/image" Target="media/image20.png"/><Relationship Id="rId112" Type="http://schemas.openxmlformats.org/officeDocument/2006/relationships/customXml" Target="ink/ink50.xml"/><Relationship Id="rId557" Type="http://schemas.openxmlformats.org/officeDocument/2006/relationships/image" Target="media/image273.png"/><Relationship Id="rId196" Type="http://schemas.openxmlformats.org/officeDocument/2006/relationships/customXml" Target="ink/ink92.xml"/><Relationship Id="rId417" Type="http://schemas.openxmlformats.org/officeDocument/2006/relationships/customXml" Target="ink/ink200.xml"/><Relationship Id="rId624" Type="http://schemas.openxmlformats.org/officeDocument/2006/relationships/image" Target="media/image305.png"/><Relationship Id="rId263" Type="http://schemas.openxmlformats.org/officeDocument/2006/relationships/image" Target="media/image127.png"/><Relationship Id="rId470" Type="http://schemas.openxmlformats.org/officeDocument/2006/relationships/image" Target="media/image229.png"/><Relationship Id="rId58" Type="http://schemas.openxmlformats.org/officeDocument/2006/relationships/customXml" Target="ink/ink23.xml"/><Relationship Id="rId123" Type="http://schemas.openxmlformats.org/officeDocument/2006/relationships/customXml" Target="ink/ink56.xml"/><Relationship Id="rId330" Type="http://schemas.openxmlformats.org/officeDocument/2006/relationships/customXml" Target="ink/ink157.xml"/><Relationship Id="rId568" Type="http://schemas.openxmlformats.org/officeDocument/2006/relationships/image" Target="media/image278.png"/><Relationship Id="rId428" Type="http://schemas.openxmlformats.org/officeDocument/2006/relationships/image" Target="media/image208.png"/><Relationship Id="rId635" Type="http://schemas.openxmlformats.org/officeDocument/2006/relationships/customXml" Target="ink/ink309.xml"/><Relationship Id="rId274" Type="http://schemas.openxmlformats.org/officeDocument/2006/relationships/customXml" Target="ink/ink131.xml"/><Relationship Id="rId481" Type="http://schemas.openxmlformats.org/officeDocument/2006/relationships/customXml" Target="ink/ink232.xml"/><Relationship Id="rId702" Type="http://schemas.openxmlformats.org/officeDocument/2006/relationships/customXml" Target="ink/ink343.xml"/><Relationship Id="rId69" Type="http://schemas.openxmlformats.org/officeDocument/2006/relationships/image" Target="media/image31.png"/><Relationship Id="rId134" Type="http://schemas.openxmlformats.org/officeDocument/2006/relationships/image" Target="media/image63.png"/><Relationship Id="rId579" Type="http://schemas.openxmlformats.org/officeDocument/2006/relationships/customXml" Target="ink/ink281.xml"/><Relationship Id="rId341" Type="http://schemas.openxmlformats.org/officeDocument/2006/relationships/image" Target="media/image164.png"/><Relationship Id="rId439" Type="http://schemas.openxmlformats.org/officeDocument/2006/relationships/customXml" Target="ink/ink211.xml"/><Relationship Id="rId646" Type="http://schemas.openxmlformats.org/officeDocument/2006/relationships/image" Target="media/image316.png"/><Relationship Id="rId201" Type="http://schemas.openxmlformats.org/officeDocument/2006/relationships/image" Target="media/image96.png"/><Relationship Id="rId285" Type="http://schemas.openxmlformats.org/officeDocument/2006/relationships/image" Target="media/image138.png"/><Relationship Id="rId506" Type="http://schemas.openxmlformats.org/officeDocument/2006/relationships/customXml" Target="ink/ink245.xml"/><Relationship Id="rId492" Type="http://schemas.openxmlformats.org/officeDocument/2006/relationships/image" Target="media/image240.png"/><Relationship Id="rId145" Type="http://schemas.openxmlformats.org/officeDocument/2006/relationships/customXml" Target="ink/ink67.xml"/><Relationship Id="rId352" Type="http://schemas.openxmlformats.org/officeDocument/2006/relationships/image" Target="media/image170.png"/><Relationship Id="rId212" Type="http://schemas.openxmlformats.org/officeDocument/2006/relationships/customXml" Target="ink/ink100.xml"/><Relationship Id="rId657" Type="http://schemas.openxmlformats.org/officeDocument/2006/relationships/customXml" Target="ink/ink320.xml"/><Relationship Id="rId296" Type="http://schemas.openxmlformats.org/officeDocument/2006/relationships/customXml" Target="ink/ink142.xml"/><Relationship Id="rId517" Type="http://schemas.openxmlformats.org/officeDocument/2006/relationships/image" Target="media/image252.png"/><Relationship Id="rId60" Type="http://schemas.openxmlformats.org/officeDocument/2006/relationships/customXml" Target="ink/ink24.xml"/><Relationship Id="rId156" Type="http://schemas.openxmlformats.org/officeDocument/2006/relationships/image" Target="media/image74.png"/><Relationship Id="rId363" Type="http://schemas.openxmlformats.org/officeDocument/2006/relationships/customXml" Target="ink/ink173.xml"/><Relationship Id="rId570" Type="http://schemas.openxmlformats.org/officeDocument/2006/relationships/image" Target="media/image279.png"/><Relationship Id="rId223" Type="http://schemas.openxmlformats.org/officeDocument/2006/relationships/image" Target="media/image107.png"/><Relationship Id="rId430" Type="http://schemas.openxmlformats.org/officeDocument/2006/relationships/image" Target="media/image209.png"/><Relationship Id="rId668" Type="http://schemas.openxmlformats.org/officeDocument/2006/relationships/image" Target="media/image327.png"/><Relationship Id="rId18" Type="http://schemas.openxmlformats.org/officeDocument/2006/relationships/customXml" Target="ink/ink5.xml"/><Relationship Id="rId528" Type="http://schemas.openxmlformats.org/officeDocument/2006/relationships/customXml" Target="ink/ink256.xml"/><Relationship Id="rId167" Type="http://schemas.openxmlformats.org/officeDocument/2006/relationships/customXml" Target="ink/ink78.xml"/><Relationship Id="rId374" Type="http://schemas.openxmlformats.org/officeDocument/2006/relationships/image" Target="media/image181.png"/><Relationship Id="rId581" Type="http://schemas.openxmlformats.org/officeDocument/2006/relationships/customXml" Target="ink/ink282.xml"/><Relationship Id="rId71" Type="http://schemas.openxmlformats.org/officeDocument/2006/relationships/image" Target="media/image32.png"/><Relationship Id="rId234" Type="http://schemas.openxmlformats.org/officeDocument/2006/relationships/customXml" Target="ink/ink111.xml"/><Relationship Id="rId637" Type="http://schemas.openxmlformats.org/officeDocument/2006/relationships/customXml" Target="ink/ink310.xml"/><Relationship Id="rId679" Type="http://schemas.openxmlformats.org/officeDocument/2006/relationships/customXml" Target="ink/ink331.xml"/><Relationship Id="rId2" Type="http://schemas.openxmlformats.org/officeDocument/2006/relationships/numbering" Target="numbering.xml"/><Relationship Id="rId29" Type="http://schemas.openxmlformats.org/officeDocument/2006/relationships/image" Target="media/image11.png"/><Relationship Id="rId276" Type="http://schemas.openxmlformats.org/officeDocument/2006/relationships/customXml" Target="ink/ink132.xml"/><Relationship Id="rId441" Type="http://schemas.openxmlformats.org/officeDocument/2006/relationships/customXml" Target="ink/ink212.xml"/><Relationship Id="rId483" Type="http://schemas.openxmlformats.org/officeDocument/2006/relationships/customXml" Target="ink/ink233.xml"/><Relationship Id="rId539" Type="http://schemas.openxmlformats.org/officeDocument/2006/relationships/image" Target="media/image263.png"/><Relationship Id="rId690" Type="http://schemas.openxmlformats.org/officeDocument/2006/relationships/image" Target="media/image338.png"/><Relationship Id="rId704" Type="http://schemas.openxmlformats.org/officeDocument/2006/relationships/customXml" Target="ink/ink344.xml"/><Relationship Id="rId40" Type="http://schemas.openxmlformats.org/officeDocument/2006/relationships/customXml" Target="ink/ink16.xml"/><Relationship Id="rId136" Type="http://schemas.openxmlformats.org/officeDocument/2006/relationships/image" Target="media/image64.png"/><Relationship Id="rId178" Type="http://schemas.openxmlformats.org/officeDocument/2006/relationships/image" Target="media/image85.png"/><Relationship Id="rId301" Type="http://schemas.openxmlformats.org/officeDocument/2006/relationships/image" Target="media/image144.png"/><Relationship Id="rId343" Type="http://schemas.openxmlformats.org/officeDocument/2006/relationships/image" Target="media/image165.png"/><Relationship Id="rId550" Type="http://schemas.openxmlformats.org/officeDocument/2006/relationships/customXml" Target="ink/ink266.xml"/><Relationship Id="rId82" Type="http://schemas.openxmlformats.org/officeDocument/2006/relationships/customXml" Target="ink/ink35.xml"/><Relationship Id="rId203" Type="http://schemas.openxmlformats.org/officeDocument/2006/relationships/image" Target="media/image97.png"/><Relationship Id="rId385" Type="http://schemas.openxmlformats.org/officeDocument/2006/relationships/customXml" Target="ink/ink184.xml"/><Relationship Id="rId592" Type="http://schemas.openxmlformats.org/officeDocument/2006/relationships/customXml" Target="ink/ink287.xml"/><Relationship Id="rId606" Type="http://schemas.openxmlformats.org/officeDocument/2006/relationships/image" Target="media/image296.png"/><Relationship Id="rId648" Type="http://schemas.openxmlformats.org/officeDocument/2006/relationships/image" Target="media/image317.png"/><Relationship Id="rId245" Type="http://schemas.openxmlformats.org/officeDocument/2006/relationships/image" Target="media/image118.png"/><Relationship Id="rId287" Type="http://schemas.openxmlformats.org/officeDocument/2006/relationships/image" Target="media/image139.png"/><Relationship Id="rId410" Type="http://schemas.openxmlformats.org/officeDocument/2006/relationships/image" Target="media/image199.png"/><Relationship Id="rId452" Type="http://schemas.openxmlformats.org/officeDocument/2006/relationships/image" Target="media/image220.png"/><Relationship Id="rId494" Type="http://schemas.openxmlformats.org/officeDocument/2006/relationships/customXml" Target="ink/ink239.xml"/><Relationship Id="rId508" Type="http://schemas.openxmlformats.org/officeDocument/2006/relationships/customXml" Target="ink/ink246.xml"/><Relationship Id="rId105" Type="http://schemas.openxmlformats.org/officeDocument/2006/relationships/image" Target="media/image49.png"/><Relationship Id="rId147" Type="http://schemas.openxmlformats.org/officeDocument/2006/relationships/customXml" Target="ink/ink68.xml"/><Relationship Id="rId312" Type="http://schemas.openxmlformats.org/officeDocument/2006/relationships/customXml" Target="ink/ink148.xml"/><Relationship Id="rId354" Type="http://schemas.openxmlformats.org/officeDocument/2006/relationships/image" Target="media/image171.png"/><Relationship Id="rId51" Type="http://schemas.openxmlformats.org/officeDocument/2006/relationships/image" Target="media/image22.png"/><Relationship Id="rId93" Type="http://schemas.openxmlformats.org/officeDocument/2006/relationships/image" Target="media/image43.png"/><Relationship Id="rId189" Type="http://schemas.openxmlformats.org/officeDocument/2006/relationships/customXml" Target="ink/ink89.xml"/><Relationship Id="rId396" Type="http://schemas.openxmlformats.org/officeDocument/2006/relationships/image" Target="media/image192.png"/><Relationship Id="rId561" Type="http://schemas.openxmlformats.org/officeDocument/2006/relationships/customXml" Target="ink/ink272.xml"/><Relationship Id="rId617" Type="http://schemas.openxmlformats.org/officeDocument/2006/relationships/customXml" Target="ink/ink300.xml"/><Relationship Id="rId659" Type="http://schemas.openxmlformats.org/officeDocument/2006/relationships/customXml" Target="ink/ink321.xml"/><Relationship Id="rId214" Type="http://schemas.openxmlformats.org/officeDocument/2006/relationships/customXml" Target="ink/ink101.xml"/><Relationship Id="rId256" Type="http://schemas.openxmlformats.org/officeDocument/2006/relationships/customXml" Target="ink/ink122.xml"/><Relationship Id="rId298" Type="http://schemas.openxmlformats.org/officeDocument/2006/relationships/customXml" Target="ink/ink143.xml"/><Relationship Id="rId421" Type="http://schemas.openxmlformats.org/officeDocument/2006/relationships/customXml" Target="ink/ink202.xml"/><Relationship Id="rId463" Type="http://schemas.openxmlformats.org/officeDocument/2006/relationships/customXml" Target="ink/ink223.xml"/><Relationship Id="rId519" Type="http://schemas.openxmlformats.org/officeDocument/2006/relationships/image" Target="media/image253.png"/><Relationship Id="rId670" Type="http://schemas.openxmlformats.org/officeDocument/2006/relationships/image" Target="media/image328.png"/><Relationship Id="rId116" Type="http://schemas.openxmlformats.org/officeDocument/2006/relationships/customXml" Target="ink/ink52.xml"/><Relationship Id="rId158" Type="http://schemas.openxmlformats.org/officeDocument/2006/relationships/image" Target="media/image75.png"/><Relationship Id="rId323" Type="http://schemas.openxmlformats.org/officeDocument/2006/relationships/image" Target="media/image155.png"/><Relationship Id="rId530" Type="http://schemas.openxmlformats.org/officeDocument/2006/relationships/customXml" Target="ink/ink257.xml"/><Relationship Id="rId20" Type="http://schemas.openxmlformats.org/officeDocument/2006/relationships/customXml" Target="ink/ink6.xml"/><Relationship Id="rId62" Type="http://schemas.openxmlformats.org/officeDocument/2006/relationships/customXml" Target="ink/ink25.xml"/><Relationship Id="rId365" Type="http://schemas.openxmlformats.org/officeDocument/2006/relationships/customXml" Target="ink/ink174.xml"/><Relationship Id="rId572" Type="http://schemas.openxmlformats.org/officeDocument/2006/relationships/image" Target="media/image280.png"/><Relationship Id="rId628" Type="http://schemas.openxmlformats.org/officeDocument/2006/relationships/image" Target="media/image307.png"/><Relationship Id="rId225" Type="http://schemas.openxmlformats.org/officeDocument/2006/relationships/image" Target="media/image108.png"/><Relationship Id="rId267" Type="http://schemas.openxmlformats.org/officeDocument/2006/relationships/image" Target="media/image129.png"/><Relationship Id="rId432" Type="http://schemas.openxmlformats.org/officeDocument/2006/relationships/image" Target="media/image210.png"/><Relationship Id="rId474" Type="http://schemas.openxmlformats.org/officeDocument/2006/relationships/image" Target="media/image231.png"/><Relationship Id="rId127" Type="http://schemas.openxmlformats.org/officeDocument/2006/relationships/customXml" Target="ink/ink58.xml"/><Relationship Id="rId681" Type="http://schemas.openxmlformats.org/officeDocument/2006/relationships/customXml" Target="ink/ink332.xml"/><Relationship Id="rId31" Type="http://schemas.openxmlformats.org/officeDocument/2006/relationships/customXml" Target="ink/ink11.xml"/><Relationship Id="rId73" Type="http://schemas.openxmlformats.org/officeDocument/2006/relationships/image" Target="media/image33.png"/><Relationship Id="rId169" Type="http://schemas.openxmlformats.org/officeDocument/2006/relationships/customXml" Target="ink/ink79.xml"/><Relationship Id="rId334" Type="http://schemas.openxmlformats.org/officeDocument/2006/relationships/customXml" Target="ink/ink159.xml"/><Relationship Id="rId376" Type="http://schemas.openxmlformats.org/officeDocument/2006/relationships/image" Target="media/image182.png"/><Relationship Id="rId541" Type="http://schemas.openxmlformats.org/officeDocument/2006/relationships/image" Target="media/image264.png"/><Relationship Id="rId583" Type="http://schemas.openxmlformats.org/officeDocument/2006/relationships/customXml" Target="ink/ink283.xml"/><Relationship Id="rId639" Type="http://schemas.openxmlformats.org/officeDocument/2006/relationships/customXml" Target="ink/ink311.xml"/><Relationship Id="rId4" Type="http://schemas.openxmlformats.org/officeDocument/2006/relationships/settings" Target="settings.xml"/><Relationship Id="rId180" Type="http://schemas.openxmlformats.org/officeDocument/2006/relationships/image" Target="media/image86.png"/><Relationship Id="rId236" Type="http://schemas.openxmlformats.org/officeDocument/2006/relationships/customXml" Target="ink/ink112.xml"/><Relationship Id="rId278" Type="http://schemas.openxmlformats.org/officeDocument/2006/relationships/customXml" Target="ink/ink133.xml"/><Relationship Id="rId401" Type="http://schemas.openxmlformats.org/officeDocument/2006/relationships/customXml" Target="ink/ink192.xml"/><Relationship Id="rId443" Type="http://schemas.openxmlformats.org/officeDocument/2006/relationships/customXml" Target="ink/ink213.xml"/><Relationship Id="rId650" Type="http://schemas.openxmlformats.org/officeDocument/2006/relationships/image" Target="media/image318.png"/><Relationship Id="rId303" Type="http://schemas.openxmlformats.org/officeDocument/2006/relationships/image" Target="media/image145.png"/><Relationship Id="rId485" Type="http://schemas.openxmlformats.org/officeDocument/2006/relationships/customXml" Target="ink/ink234.xml"/><Relationship Id="rId692" Type="http://schemas.openxmlformats.org/officeDocument/2006/relationships/image" Target="media/image339.png"/><Relationship Id="rId706" Type="http://schemas.openxmlformats.org/officeDocument/2006/relationships/customXml" Target="ink/ink345.xml"/><Relationship Id="rId42" Type="http://schemas.openxmlformats.org/officeDocument/2006/relationships/customXml" Target="ink/ink17.xml"/><Relationship Id="rId84" Type="http://schemas.openxmlformats.org/officeDocument/2006/relationships/customXml" Target="ink/ink36.xml"/><Relationship Id="rId138" Type="http://schemas.openxmlformats.org/officeDocument/2006/relationships/image" Target="media/image65.png"/><Relationship Id="rId345" Type="http://schemas.openxmlformats.org/officeDocument/2006/relationships/image" Target="media/image166.png"/><Relationship Id="rId387" Type="http://schemas.openxmlformats.org/officeDocument/2006/relationships/customXml" Target="ink/ink185.xml"/><Relationship Id="rId510" Type="http://schemas.openxmlformats.org/officeDocument/2006/relationships/customXml" Target="ink/ink247.xml"/><Relationship Id="rId552" Type="http://schemas.openxmlformats.org/officeDocument/2006/relationships/customXml" Target="ink/ink267.xml"/><Relationship Id="rId594" Type="http://schemas.openxmlformats.org/officeDocument/2006/relationships/customXml" Target="ink/ink288.xml"/><Relationship Id="rId608" Type="http://schemas.openxmlformats.org/officeDocument/2006/relationships/image" Target="media/image297.png"/><Relationship Id="rId191" Type="http://schemas.openxmlformats.org/officeDocument/2006/relationships/customXml" Target="ink/ink90.xml"/><Relationship Id="rId205" Type="http://schemas.openxmlformats.org/officeDocument/2006/relationships/image" Target="media/image98.png"/><Relationship Id="rId247" Type="http://schemas.openxmlformats.org/officeDocument/2006/relationships/image" Target="media/image119.png"/><Relationship Id="rId412" Type="http://schemas.openxmlformats.org/officeDocument/2006/relationships/image" Target="media/image200.png"/><Relationship Id="rId107" Type="http://schemas.openxmlformats.org/officeDocument/2006/relationships/image" Target="media/image50.png"/><Relationship Id="rId289" Type="http://schemas.openxmlformats.org/officeDocument/2006/relationships/image" Target="media/image140.png"/><Relationship Id="rId454" Type="http://schemas.openxmlformats.org/officeDocument/2006/relationships/image" Target="media/image221.png"/><Relationship Id="rId496" Type="http://schemas.openxmlformats.org/officeDocument/2006/relationships/customXml" Target="ink/ink240.xml"/><Relationship Id="rId661" Type="http://schemas.openxmlformats.org/officeDocument/2006/relationships/customXml" Target="ink/ink322.xml"/><Relationship Id="rId11" Type="http://schemas.openxmlformats.org/officeDocument/2006/relationships/image" Target="media/image2.png"/><Relationship Id="rId53" Type="http://schemas.openxmlformats.org/officeDocument/2006/relationships/image" Target="media/image23.png"/><Relationship Id="rId149" Type="http://schemas.openxmlformats.org/officeDocument/2006/relationships/customXml" Target="ink/ink69.xml"/><Relationship Id="rId314" Type="http://schemas.openxmlformats.org/officeDocument/2006/relationships/customXml" Target="ink/ink149.xml"/><Relationship Id="rId356" Type="http://schemas.openxmlformats.org/officeDocument/2006/relationships/image" Target="media/image172.png"/><Relationship Id="rId398" Type="http://schemas.openxmlformats.org/officeDocument/2006/relationships/image" Target="media/image193.png"/><Relationship Id="rId521" Type="http://schemas.openxmlformats.org/officeDocument/2006/relationships/image" Target="media/image254.png"/><Relationship Id="rId563" Type="http://schemas.openxmlformats.org/officeDocument/2006/relationships/customXml" Target="ink/ink273.xml"/><Relationship Id="rId619" Type="http://schemas.openxmlformats.org/officeDocument/2006/relationships/customXml" Target="ink/ink301.xml"/><Relationship Id="rId95" Type="http://schemas.openxmlformats.org/officeDocument/2006/relationships/image" Target="media/image44.png"/><Relationship Id="rId160" Type="http://schemas.openxmlformats.org/officeDocument/2006/relationships/image" Target="media/image76.png"/><Relationship Id="rId216" Type="http://schemas.openxmlformats.org/officeDocument/2006/relationships/customXml" Target="ink/ink102.xml"/><Relationship Id="rId423" Type="http://schemas.openxmlformats.org/officeDocument/2006/relationships/customXml" Target="ink/ink203.xml"/><Relationship Id="rId258" Type="http://schemas.openxmlformats.org/officeDocument/2006/relationships/customXml" Target="ink/ink123.xml"/><Relationship Id="rId465" Type="http://schemas.openxmlformats.org/officeDocument/2006/relationships/customXml" Target="ink/ink224.xml"/><Relationship Id="rId630" Type="http://schemas.openxmlformats.org/officeDocument/2006/relationships/image" Target="media/image308.png"/><Relationship Id="rId672" Type="http://schemas.openxmlformats.org/officeDocument/2006/relationships/image" Target="media/image329.png"/><Relationship Id="rId22" Type="http://schemas.openxmlformats.org/officeDocument/2006/relationships/customXml" Target="ink/ink7.xml"/><Relationship Id="rId64" Type="http://schemas.openxmlformats.org/officeDocument/2006/relationships/customXml" Target="ink/ink26.xml"/><Relationship Id="rId118" Type="http://schemas.openxmlformats.org/officeDocument/2006/relationships/customXml" Target="ink/ink53.xml"/><Relationship Id="rId325" Type="http://schemas.openxmlformats.org/officeDocument/2006/relationships/image" Target="media/image156.png"/><Relationship Id="rId367" Type="http://schemas.openxmlformats.org/officeDocument/2006/relationships/customXml" Target="ink/ink175.xml"/><Relationship Id="rId532" Type="http://schemas.openxmlformats.org/officeDocument/2006/relationships/customXml" Target="ink/ink258.xml"/><Relationship Id="rId574" Type="http://schemas.openxmlformats.org/officeDocument/2006/relationships/image" Target="media/image281.png"/><Relationship Id="rId171" Type="http://schemas.openxmlformats.org/officeDocument/2006/relationships/customXml" Target="ink/ink80.xml"/><Relationship Id="rId227" Type="http://schemas.openxmlformats.org/officeDocument/2006/relationships/image" Target="media/image109.png"/><Relationship Id="rId269" Type="http://schemas.openxmlformats.org/officeDocument/2006/relationships/image" Target="media/image130.png"/><Relationship Id="rId434" Type="http://schemas.openxmlformats.org/officeDocument/2006/relationships/image" Target="media/image211.png"/><Relationship Id="rId476" Type="http://schemas.openxmlformats.org/officeDocument/2006/relationships/image" Target="media/image232.png"/><Relationship Id="rId641" Type="http://schemas.openxmlformats.org/officeDocument/2006/relationships/customXml" Target="ink/ink312.xml"/><Relationship Id="rId683" Type="http://schemas.openxmlformats.org/officeDocument/2006/relationships/customXml" Target="ink/ink333.xml"/><Relationship Id="rId33" Type="http://schemas.openxmlformats.org/officeDocument/2006/relationships/image" Target="media/image13.png"/><Relationship Id="rId129" Type="http://schemas.openxmlformats.org/officeDocument/2006/relationships/customXml" Target="ink/ink59.xml"/><Relationship Id="rId280" Type="http://schemas.openxmlformats.org/officeDocument/2006/relationships/customXml" Target="ink/ink134.xml"/><Relationship Id="rId336" Type="http://schemas.openxmlformats.org/officeDocument/2006/relationships/customXml" Target="ink/ink160.xml"/><Relationship Id="rId501" Type="http://schemas.openxmlformats.org/officeDocument/2006/relationships/image" Target="media/image244.png"/><Relationship Id="rId543" Type="http://schemas.openxmlformats.org/officeDocument/2006/relationships/image" Target="media/image265.png"/><Relationship Id="rId75" Type="http://schemas.openxmlformats.org/officeDocument/2006/relationships/image" Target="media/image34.png"/><Relationship Id="rId140" Type="http://schemas.openxmlformats.org/officeDocument/2006/relationships/image" Target="media/image66.png"/><Relationship Id="rId182" Type="http://schemas.openxmlformats.org/officeDocument/2006/relationships/image" Target="media/image87.png"/><Relationship Id="rId378" Type="http://schemas.openxmlformats.org/officeDocument/2006/relationships/image" Target="media/image183.png"/><Relationship Id="rId403" Type="http://schemas.openxmlformats.org/officeDocument/2006/relationships/customXml" Target="ink/ink193.xml"/><Relationship Id="rId585" Type="http://schemas.openxmlformats.org/officeDocument/2006/relationships/customXml" Target="ink/ink284.xml"/><Relationship Id="rId6" Type="http://schemas.openxmlformats.org/officeDocument/2006/relationships/footnotes" Target="footnotes.xml"/><Relationship Id="rId238" Type="http://schemas.openxmlformats.org/officeDocument/2006/relationships/customXml" Target="ink/ink113.xml"/><Relationship Id="rId445" Type="http://schemas.openxmlformats.org/officeDocument/2006/relationships/customXml" Target="ink/ink214.xml"/><Relationship Id="rId487" Type="http://schemas.openxmlformats.org/officeDocument/2006/relationships/customXml" Target="ink/ink235.xml"/><Relationship Id="rId610" Type="http://schemas.openxmlformats.org/officeDocument/2006/relationships/image" Target="media/image298.png"/><Relationship Id="rId652" Type="http://schemas.openxmlformats.org/officeDocument/2006/relationships/image" Target="media/image319.png"/><Relationship Id="rId694" Type="http://schemas.openxmlformats.org/officeDocument/2006/relationships/image" Target="media/image340.png"/><Relationship Id="rId708" Type="http://schemas.openxmlformats.org/officeDocument/2006/relationships/fontTable" Target="fontTable.xml"/><Relationship Id="rId291" Type="http://schemas.openxmlformats.org/officeDocument/2006/relationships/image" Target="media/image141.png"/><Relationship Id="rId305" Type="http://schemas.openxmlformats.org/officeDocument/2006/relationships/image" Target="media/image146.png"/><Relationship Id="rId347" Type="http://schemas.openxmlformats.org/officeDocument/2006/relationships/image" Target="media/image167.png"/><Relationship Id="rId512" Type="http://schemas.openxmlformats.org/officeDocument/2006/relationships/customXml" Target="ink/ink248.xml"/><Relationship Id="rId44" Type="http://schemas.openxmlformats.org/officeDocument/2006/relationships/customXml" Target="ink/ink18.xml"/><Relationship Id="rId86" Type="http://schemas.openxmlformats.org/officeDocument/2006/relationships/customXml" Target="ink/ink37.xml"/><Relationship Id="rId151" Type="http://schemas.openxmlformats.org/officeDocument/2006/relationships/customXml" Target="ink/ink70.xml"/><Relationship Id="rId389" Type="http://schemas.openxmlformats.org/officeDocument/2006/relationships/customXml" Target="ink/ink186.xml"/><Relationship Id="rId554" Type="http://schemas.openxmlformats.org/officeDocument/2006/relationships/customXml" Target="ink/ink268.xml"/><Relationship Id="rId596" Type="http://schemas.openxmlformats.org/officeDocument/2006/relationships/customXml" Target="ink/ink289.xml"/><Relationship Id="rId193" Type="http://schemas.openxmlformats.org/officeDocument/2006/relationships/customXml" Target="ink/ink91.xml"/><Relationship Id="rId207" Type="http://schemas.openxmlformats.org/officeDocument/2006/relationships/image" Target="media/image99.png"/><Relationship Id="rId249" Type="http://schemas.openxmlformats.org/officeDocument/2006/relationships/image" Target="media/image120.png"/><Relationship Id="rId414" Type="http://schemas.openxmlformats.org/officeDocument/2006/relationships/image" Target="media/image201.png"/><Relationship Id="rId456" Type="http://schemas.openxmlformats.org/officeDocument/2006/relationships/image" Target="media/image222.png"/><Relationship Id="rId498" Type="http://schemas.openxmlformats.org/officeDocument/2006/relationships/customXml" Target="ink/ink241.xml"/><Relationship Id="rId621" Type="http://schemas.openxmlformats.org/officeDocument/2006/relationships/customXml" Target="ink/ink302.xml"/><Relationship Id="rId663" Type="http://schemas.openxmlformats.org/officeDocument/2006/relationships/customXml" Target="ink/ink323.xml"/><Relationship Id="rId13" Type="http://schemas.openxmlformats.org/officeDocument/2006/relationships/image" Target="media/image3.png"/><Relationship Id="rId109" Type="http://schemas.openxmlformats.org/officeDocument/2006/relationships/image" Target="media/image51.png"/><Relationship Id="rId260" Type="http://schemas.openxmlformats.org/officeDocument/2006/relationships/customXml" Target="ink/ink124.xml"/><Relationship Id="rId316" Type="http://schemas.openxmlformats.org/officeDocument/2006/relationships/customXml" Target="ink/ink150.xml"/><Relationship Id="rId523" Type="http://schemas.openxmlformats.org/officeDocument/2006/relationships/image" Target="media/image255.png"/><Relationship Id="rId55" Type="http://schemas.openxmlformats.org/officeDocument/2006/relationships/oleObject" Target="embeddings/oleObject1.bin"/><Relationship Id="rId97" Type="http://schemas.openxmlformats.org/officeDocument/2006/relationships/image" Target="media/image45.png"/><Relationship Id="rId120" Type="http://schemas.openxmlformats.org/officeDocument/2006/relationships/customXml" Target="ink/ink54.xml"/><Relationship Id="rId358" Type="http://schemas.openxmlformats.org/officeDocument/2006/relationships/image" Target="media/image173.png"/><Relationship Id="rId565" Type="http://schemas.openxmlformats.org/officeDocument/2006/relationships/customXml" Target="ink/ink274.xml"/><Relationship Id="rId162" Type="http://schemas.openxmlformats.org/officeDocument/2006/relationships/image" Target="media/image77.png"/><Relationship Id="rId218" Type="http://schemas.openxmlformats.org/officeDocument/2006/relationships/customXml" Target="ink/ink103.xml"/><Relationship Id="rId425" Type="http://schemas.openxmlformats.org/officeDocument/2006/relationships/customXml" Target="ink/ink204.xml"/><Relationship Id="rId467" Type="http://schemas.openxmlformats.org/officeDocument/2006/relationships/customXml" Target="ink/ink225.xml"/><Relationship Id="rId632" Type="http://schemas.openxmlformats.org/officeDocument/2006/relationships/image" Target="media/image309.png"/><Relationship Id="rId271" Type="http://schemas.openxmlformats.org/officeDocument/2006/relationships/image" Target="media/image131.png"/><Relationship Id="rId674" Type="http://schemas.openxmlformats.org/officeDocument/2006/relationships/image" Target="media/image330.png"/><Relationship Id="rId24" Type="http://schemas.openxmlformats.org/officeDocument/2006/relationships/customXml" Target="ink/ink8.xml"/><Relationship Id="rId66" Type="http://schemas.openxmlformats.org/officeDocument/2006/relationships/customXml" Target="ink/ink27.xml"/><Relationship Id="rId131" Type="http://schemas.openxmlformats.org/officeDocument/2006/relationships/customXml" Target="ink/ink60.xml"/><Relationship Id="rId327" Type="http://schemas.openxmlformats.org/officeDocument/2006/relationships/image" Target="media/image157.png"/><Relationship Id="rId369" Type="http://schemas.openxmlformats.org/officeDocument/2006/relationships/customXml" Target="ink/ink176.xml"/><Relationship Id="rId534" Type="http://schemas.openxmlformats.org/officeDocument/2006/relationships/customXml" Target="ink/ink259.xml"/><Relationship Id="rId576" Type="http://schemas.openxmlformats.org/officeDocument/2006/relationships/image" Target="media/image282.png"/><Relationship Id="rId173" Type="http://schemas.openxmlformats.org/officeDocument/2006/relationships/customXml" Target="ink/ink81.xml"/><Relationship Id="rId229" Type="http://schemas.openxmlformats.org/officeDocument/2006/relationships/image" Target="media/image110.png"/><Relationship Id="rId380" Type="http://schemas.openxmlformats.org/officeDocument/2006/relationships/image" Target="media/image184.png"/><Relationship Id="rId436" Type="http://schemas.openxmlformats.org/officeDocument/2006/relationships/image" Target="media/image212.png"/><Relationship Id="rId601" Type="http://schemas.openxmlformats.org/officeDocument/2006/relationships/image" Target="media/image294.png"/><Relationship Id="rId643" Type="http://schemas.openxmlformats.org/officeDocument/2006/relationships/customXml" Target="ink/ink313.xml"/><Relationship Id="rId240" Type="http://schemas.openxmlformats.org/officeDocument/2006/relationships/customXml" Target="ink/ink114.xml"/><Relationship Id="rId478" Type="http://schemas.openxmlformats.org/officeDocument/2006/relationships/image" Target="media/image233.png"/><Relationship Id="rId685" Type="http://schemas.openxmlformats.org/officeDocument/2006/relationships/customXml" Target="ink/ink334.xml"/><Relationship Id="rId35" Type="http://schemas.openxmlformats.org/officeDocument/2006/relationships/image" Target="media/image14.png"/><Relationship Id="rId77" Type="http://schemas.openxmlformats.org/officeDocument/2006/relationships/image" Target="media/image35.png"/><Relationship Id="rId100" Type="http://schemas.openxmlformats.org/officeDocument/2006/relationships/customXml" Target="ink/ink44.xml"/><Relationship Id="rId282" Type="http://schemas.openxmlformats.org/officeDocument/2006/relationships/customXml" Target="ink/ink135.xml"/><Relationship Id="rId338" Type="http://schemas.openxmlformats.org/officeDocument/2006/relationships/customXml" Target="ink/ink161.xml"/><Relationship Id="rId503" Type="http://schemas.openxmlformats.org/officeDocument/2006/relationships/image" Target="media/image245.png"/><Relationship Id="rId545" Type="http://schemas.openxmlformats.org/officeDocument/2006/relationships/image" Target="media/image267.png"/><Relationship Id="rId587" Type="http://schemas.openxmlformats.org/officeDocument/2006/relationships/customXml" Target="ink/ink285.xml"/><Relationship Id="rId8" Type="http://schemas.openxmlformats.org/officeDocument/2006/relationships/hyperlink" Target="http://labolycee.org" TargetMode="External"/><Relationship Id="rId142" Type="http://schemas.openxmlformats.org/officeDocument/2006/relationships/image" Target="media/image67.png"/><Relationship Id="rId184" Type="http://schemas.openxmlformats.org/officeDocument/2006/relationships/image" Target="media/image88.png"/><Relationship Id="rId391" Type="http://schemas.openxmlformats.org/officeDocument/2006/relationships/customXml" Target="ink/ink187.xml"/><Relationship Id="rId405" Type="http://schemas.openxmlformats.org/officeDocument/2006/relationships/customXml" Target="ink/ink194.xml"/><Relationship Id="rId447" Type="http://schemas.openxmlformats.org/officeDocument/2006/relationships/customXml" Target="ink/ink215.xml"/><Relationship Id="rId612" Type="http://schemas.openxmlformats.org/officeDocument/2006/relationships/image" Target="media/image299.png"/><Relationship Id="rId251" Type="http://schemas.openxmlformats.org/officeDocument/2006/relationships/image" Target="media/image121.png"/><Relationship Id="rId489" Type="http://schemas.openxmlformats.org/officeDocument/2006/relationships/customXml" Target="ink/ink236.xml"/><Relationship Id="rId654" Type="http://schemas.openxmlformats.org/officeDocument/2006/relationships/image" Target="media/image320.png"/><Relationship Id="rId696" Type="http://schemas.openxmlformats.org/officeDocument/2006/relationships/image" Target="media/image341.png"/><Relationship Id="rId46" Type="http://schemas.openxmlformats.org/officeDocument/2006/relationships/customXml" Target="ink/ink19.xml"/><Relationship Id="rId293" Type="http://schemas.openxmlformats.org/officeDocument/2006/relationships/image" Target="media/image142.png"/><Relationship Id="rId307" Type="http://schemas.openxmlformats.org/officeDocument/2006/relationships/oleObject" Target="embeddings/oleObject3.bin"/><Relationship Id="rId349" Type="http://schemas.openxmlformats.org/officeDocument/2006/relationships/image" Target="media/image168.png"/><Relationship Id="rId514" Type="http://schemas.openxmlformats.org/officeDocument/2006/relationships/customXml" Target="ink/ink249.xml"/><Relationship Id="rId556" Type="http://schemas.openxmlformats.org/officeDocument/2006/relationships/customXml" Target="ink/ink269.xml"/><Relationship Id="rId88" Type="http://schemas.openxmlformats.org/officeDocument/2006/relationships/customXml" Target="ink/ink38.xml"/><Relationship Id="rId111" Type="http://schemas.openxmlformats.org/officeDocument/2006/relationships/image" Target="media/image52.png"/><Relationship Id="rId153" Type="http://schemas.openxmlformats.org/officeDocument/2006/relationships/customXml" Target="ink/ink71.xml"/><Relationship Id="rId195" Type="http://schemas.openxmlformats.org/officeDocument/2006/relationships/chart" Target="charts/chart1.xml"/><Relationship Id="rId209" Type="http://schemas.openxmlformats.org/officeDocument/2006/relationships/image" Target="media/image100.png"/><Relationship Id="rId360" Type="http://schemas.openxmlformats.org/officeDocument/2006/relationships/image" Target="media/image174.png"/><Relationship Id="rId416" Type="http://schemas.openxmlformats.org/officeDocument/2006/relationships/image" Target="media/image202.png"/><Relationship Id="rId598" Type="http://schemas.openxmlformats.org/officeDocument/2006/relationships/customXml" Target="ink/ink290.xml"/><Relationship Id="rId220" Type="http://schemas.openxmlformats.org/officeDocument/2006/relationships/customXml" Target="ink/ink104.xml"/><Relationship Id="rId458" Type="http://schemas.openxmlformats.org/officeDocument/2006/relationships/image" Target="media/image223.png"/><Relationship Id="rId623" Type="http://schemas.openxmlformats.org/officeDocument/2006/relationships/customXml" Target="ink/ink303.xml"/><Relationship Id="rId665" Type="http://schemas.openxmlformats.org/officeDocument/2006/relationships/customXml" Target="ink/ink324.xml"/><Relationship Id="rId15" Type="http://schemas.openxmlformats.org/officeDocument/2006/relationships/image" Target="media/image4.png"/><Relationship Id="rId57" Type="http://schemas.openxmlformats.org/officeDocument/2006/relationships/oleObject" Target="embeddings/oleObject2.bin"/><Relationship Id="rId262" Type="http://schemas.openxmlformats.org/officeDocument/2006/relationships/customXml" Target="ink/ink125.xml"/><Relationship Id="rId318" Type="http://schemas.openxmlformats.org/officeDocument/2006/relationships/customXml" Target="ink/ink151.xml"/><Relationship Id="rId525" Type="http://schemas.openxmlformats.org/officeDocument/2006/relationships/image" Target="media/image256.png"/><Relationship Id="rId567" Type="http://schemas.openxmlformats.org/officeDocument/2006/relationships/customXml" Target="ink/ink275.xml"/><Relationship Id="rId99" Type="http://schemas.openxmlformats.org/officeDocument/2006/relationships/image" Target="media/image46.png"/><Relationship Id="rId122" Type="http://schemas.openxmlformats.org/officeDocument/2006/relationships/image" Target="media/image57.png"/><Relationship Id="rId164" Type="http://schemas.openxmlformats.org/officeDocument/2006/relationships/image" Target="media/image78.png"/><Relationship Id="rId371" Type="http://schemas.openxmlformats.org/officeDocument/2006/relationships/customXml" Target="ink/ink177.xml"/><Relationship Id="rId427" Type="http://schemas.openxmlformats.org/officeDocument/2006/relationships/customXml" Target="ink/ink205.xml"/><Relationship Id="rId469" Type="http://schemas.openxmlformats.org/officeDocument/2006/relationships/customXml" Target="ink/ink226.xml"/><Relationship Id="rId634" Type="http://schemas.openxmlformats.org/officeDocument/2006/relationships/image" Target="media/image310.png"/><Relationship Id="rId676" Type="http://schemas.openxmlformats.org/officeDocument/2006/relationships/image" Target="media/image331.png"/><Relationship Id="rId26" Type="http://schemas.openxmlformats.org/officeDocument/2006/relationships/customXml" Target="ink/ink9.xml"/><Relationship Id="rId231" Type="http://schemas.openxmlformats.org/officeDocument/2006/relationships/image" Target="media/image111.png"/><Relationship Id="rId273" Type="http://schemas.openxmlformats.org/officeDocument/2006/relationships/image" Target="media/image132.png"/><Relationship Id="rId329" Type="http://schemas.openxmlformats.org/officeDocument/2006/relationships/image" Target="media/image158.png"/><Relationship Id="rId480" Type="http://schemas.openxmlformats.org/officeDocument/2006/relationships/image" Target="media/image234.png"/><Relationship Id="rId536" Type="http://schemas.openxmlformats.org/officeDocument/2006/relationships/customXml" Target="ink/ink260.xml"/><Relationship Id="rId701" Type="http://schemas.openxmlformats.org/officeDocument/2006/relationships/customXml" Target="ink/ink342.xml"/><Relationship Id="rId68" Type="http://schemas.openxmlformats.org/officeDocument/2006/relationships/customXml" Target="ink/ink28.xml"/><Relationship Id="rId133" Type="http://schemas.openxmlformats.org/officeDocument/2006/relationships/customXml" Target="ink/ink61.xml"/><Relationship Id="rId175" Type="http://schemas.openxmlformats.org/officeDocument/2006/relationships/customXml" Target="ink/ink82.xml"/><Relationship Id="rId340" Type="http://schemas.openxmlformats.org/officeDocument/2006/relationships/customXml" Target="ink/ink162.xml"/><Relationship Id="rId578" Type="http://schemas.openxmlformats.org/officeDocument/2006/relationships/image" Target="media/image283.png"/><Relationship Id="rId200" Type="http://schemas.openxmlformats.org/officeDocument/2006/relationships/customXml" Target="ink/ink94.xml"/><Relationship Id="rId382" Type="http://schemas.openxmlformats.org/officeDocument/2006/relationships/image" Target="media/image185.png"/><Relationship Id="rId438" Type="http://schemas.openxmlformats.org/officeDocument/2006/relationships/image" Target="media/image213.png"/><Relationship Id="rId603" Type="http://schemas.openxmlformats.org/officeDocument/2006/relationships/image" Target="media/image295.png"/><Relationship Id="rId645" Type="http://schemas.openxmlformats.org/officeDocument/2006/relationships/customXml" Target="ink/ink314.xml"/><Relationship Id="rId687" Type="http://schemas.openxmlformats.org/officeDocument/2006/relationships/customXml" Target="ink/ink335.xml"/><Relationship Id="rId242" Type="http://schemas.openxmlformats.org/officeDocument/2006/relationships/customXml" Target="ink/ink115.xml"/><Relationship Id="rId284" Type="http://schemas.openxmlformats.org/officeDocument/2006/relationships/customXml" Target="ink/ink136.xml"/><Relationship Id="rId491" Type="http://schemas.openxmlformats.org/officeDocument/2006/relationships/customXml" Target="ink/ink237.xml"/><Relationship Id="rId505" Type="http://schemas.openxmlformats.org/officeDocument/2006/relationships/image" Target="media/image246.png"/><Relationship Id="rId37" Type="http://schemas.openxmlformats.org/officeDocument/2006/relationships/image" Target="media/image15.png"/><Relationship Id="rId79" Type="http://schemas.openxmlformats.org/officeDocument/2006/relationships/image" Target="media/image36.png"/><Relationship Id="rId102" Type="http://schemas.openxmlformats.org/officeDocument/2006/relationships/customXml" Target="ink/ink45.xml"/><Relationship Id="rId144" Type="http://schemas.openxmlformats.org/officeDocument/2006/relationships/image" Target="media/image68.png"/><Relationship Id="rId547" Type="http://schemas.openxmlformats.org/officeDocument/2006/relationships/image" Target="media/image268.png"/><Relationship Id="rId589" Type="http://schemas.openxmlformats.org/officeDocument/2006/relationships/chart" Target="charts/chart2.xml"/><Relationship Id="rId90" Type="http://schemas.openxmlformats.org/officeDocument/2006/relationships/customXml" Target="ink/ink39.xml"/><Relationship Id="rId186" Type="http://schemas.openxmlformats.org/officeDocument/2006/relationships/image" Target="media/image89.png"/><Relationship Id="rId351" Type="http://schemas.openxmlformats.org/officeDocument/2006/relationships/customXml" Target="ink/ink167.xml"/><Relationship Id="rId393" Type="http://schemas.openxmlformats.org/officeDocument/2006/relationships/customXml" Target="ink/ink188.xml"/><Relationship Id="rId407" Type="http://schemas.openxmlformats.org/officeDocument/2006/relationships/customXml" Target="ink/ink195.xml"/><Relationship Id="rId449" Type="http://schemas.openxmlformats.org/officeDocument/2006/relationships/customXml" Target="ink/ink216.xml"/><Relationship Id="rId614" Type="http://schemas.openxmlformats.org/officeDocument/2006/relationships/image" Target="media/image300.png"/><Relationship Id="rId656" Type="http://schemas.openxmlformats.org/officeDocument/2006/relationships/image" Target="media/image321.png"/><Relationship Id="rId211" Type="http://schemas.openxmlformats.org/officeDocument/2006/relationships/image" Target="media/image101.png"/><Relationship Id="rId253" Type="http://schemas.openxmlformats.org/officeDocument/2006/relationships/image" Target="media/image122.png"/><Relationship Id="rId295" Type="http://schemas.openxmlformats.org/officeDocument/2006/relationships/image" Target="media/image143.png"/><Relationship Id="rId309" Type="http://schemas.openxmlformats.org/officeDocument/2006/relationships/oleObject" Target="embeddings/oleObject4.bin"/><Relationship Id="rId460" Type="http://schemas.openxmlformats.org/officeDocument/2006/relationships/image" Target="media/image224.png"/><Relationship Id="rId516" Type="http://schemas.openxmlformats.org/officeDocument/2006/relationships/customXml" Target="ink/ink250.xml"/><Relationship Id="rId698" Type="http://schemas.openxmlformats.org/officeDocument/2006/relationships/image" Target="media/image342.png"/><Relationship Id="rId48" Type="http://schemas.openxmlformats.org/officeDocument/2006/relationships/customXml" Target="ink/ink20.xml"/><Relationship Id="rId113" Type="http://schemas.openxmlformats.org/officeDocument/2006/relationships/image" Target="media/image53.png"/><Relationship Id="rId320" Type="http://schemas.openxmlformats.org/officeDocument/2006/relationships/customXml" Target="ink/ink152.xml"/><Relationship Id="rId558" Type="http://schemas.openxmlformats.org/officeDocument/2006/relationships/customXml" Target="ink/ink270.xml"/><Relationship Id="rId155" Type="http://schemas.openxmlformats.org/officeDocument/2006/relationships/customXml" Target="ink/ink72.xml"/><Relationship Id="rId197" Type="http://schemas.openxmlformats.org/officeDocument/2006/relationships/image" Target="media/image94.png"/><Relationship Id="rId362" Type="http://schemas.openxmlformats.org/officeDocument/2006/relationships/image" Target="media/image175.png"/><Relationship Id="rId418" Type="http://schemas.openxmlformats.org/officeDocument/2006/relationships/image" Target="media/image203.png"/><Relationship Id="rId625" Type="http://schemas.openxmlformats.org/officeDocument/2006/relationships/customXml" Target="ink/ink304.xml"/><Relationship Id="rId222" Type="http://schemas.openxmlformats.org/officeDocument/2006/relationships/customXml" Target="ink/ink105.xml"/><Relationship Id="rId264" Type="http://schemas.openxmlformats.org/officeDocument/2006/relationships/customXml" Target="ink/ink126.xml"/><Relationship Id="rId471" Type="http://schemas.openxmlformats.org/officeDocument/2006/relationships/customXml" Target="ink/ink227.xml"/><Relationship Id="rId667" Type="http://schemas.openxmlformats.org/officeDocument/2006/relationships/customXml" Target="ink/ink325.xml"/><Relationship Id="rId17" Type="http://schemas.openxmlformats.org/officeDocument/2006/relationships/image" Target="media/image5.png"/><Relationship Id="rId59" Type="http://schemas.openxmlformats.org/officeDocument/2006/relationships/image" Target="media/image26.png"/><Relationship Id="rId124" Type="http://schemas.openxmlformats.org/officeDocument/2006/relationships/image" Target="media/image58.png"/><Relationship Id="rId527" Type="http://schemas.openxmlformats.org/officeDocument/2006/relationships/image" Target="media/image257.png"/><Relationship Id="rId569" Type="http://schemas.openxmlformats.org/officeDocument/2006/relationships/customXml" Target="ink/ink276.xml"/><Relationship Id="rId70" Type="http://schemas.openxmlformats.org/officeDocument/2006/relationships/customXml" Target="ink/ink29.xml"/><Relationship Id="rId166" Type="http://schemas.openxmlformats.org/officeDocument/2006/relationships/image" Target="media/image79.png"/><Relationship Id="rId331" Type="http://schemas.openxmlformats.org/officeDocument/2006/relationships/image" Target="media/image159.png"/><Relationship Id="rId373" Type="http://schemas.openxmlformats.org/officeDocument/2006/relationships/customXml" Target="ink/ink178.xml"/><Relationship Id="rId429" Type="http://schemas.openxmlformats.org/officeDocument/2006/relationships/customXml" Target="ink/ink206.xml"/><Relationship Id="rId580" Type="http://schemas.openxmlformats.org/officeDocument/2006/relationships/image" Target="media/image284.png"/><Relationship Id="rId636" Type="http://schemas.openxmlformats.org/officeDocument/2006/relationships/image" Target="media/image311.png"/><Relationship Id="rId1" Type="http://schemas.openxmlformats.org/officeDocument/2006/relationships/customXml" Target="../customXml/item1.xml"/><Relationship Id="rId233" Type="http://schemas.openxmlformats.org/officeDocument/2006/relationships/image" Target="media/image112.png"/><Relationship Id="rId440" Type="http://schemas.openxmlformats.org/officeDocument/2006/relationships/image" Target="media/image214.png"/><Relationship Id="rId678" Type="http://schemas.openxmlformats.org/officeDocument/2006/relationships/image" Target="media/image332.png"/><Relationship Id="rId28" Type="http://schemas.openxmlformats.org/officeDocument/2006/relationships/customXml" Target="ink/ink10.xml"/><Relationship Id="rId275" Type="http://schemas.openxmlformats.org/officeDocument/2006/relationships/image" Target="media/image133.png"/><Relationship Id="rId300" Type="http://schemas.openxmlformats.org/officeDocument/2006/relationships/customXml" Target="ink/ink144.xml"/><Relationship Id="rId482" Type="http://schemas.openxmlformats.org/officeDocument/2006/relationships/image" Target="media/image235.png"/><Relationship Id="rId538" Type="http://schemas.openxmlformats.org/officeDocument/2006/relationships/customXml" Target="ink/ink261.xml"/><Relationship Id="rId703" Type="http://schemas.openxmlformats.org/officeDocument/2006/relationships/image" Target="media/image344.png"/><Relationship Id="rId81" Type="http://schemas.openxmlformats.org/officeDocument/2006/relationships/image" Target="media/image37.png"/><Relationship Id="rId135" Type="http://schemas.openxmlformats.org/officeDocument/2006/relationships/customXml" Target="ink/ink62.xml"/><Relationship Id="rId177" Type="http://schemas.openxmlformats.org/officeDocument/2006/relationships/customXml" Target="ink/ink83.xml"/><Relationship Id="rId342" Type="http://schemas.openxmlformats.org/officeDocument/2006/relationships/customXml" Target="ink/ink163.xml"/><Relationship Id="rId384" Type="http://schemas.openxmlformats.org/officeDocument/2006/relationships/image" Target="media/image186.png"/><Relationship Id="rId591" Type="http://schemas.openxmlformats.org/officeDocument/2006/relationships/image" Target="media/image289.png"/><Relationship Id="rId605" Type="http://schemas.openxmlformats.org/officeDocument/2006/relationships/customXml" Target="ink/ink294.xml"/><Relationship Id="rId202" Type="http://schemas.openxmlformats.org/officeDocument/2006/relationships/customXml" Target="ink/ink95.xml"/><Relationship Id="rId244" Type="http://schemas.openxmlformats.org/officeDocument/2006/relationships/customXml" Target="ink/ink116.xml"/><Relationship Id="rId647" Type="http://schemas.openxmlformats.org/officeDocument/2006/relationships/customXml" Target="ink/ink315.xml"/><Relationship Id="rId689" Type="http://schemas.openxmlformats.org/officeDocument/2006/relationships/customXml" Target="ink/ink336.xml"/><Relationship Id="rId39" Type="http://schemas.openxmlformats.org/officeDocument/2006/relationships/image" Target="media/image16.png"/><Relationship Id="rId286" Type="http://schemas.openxmlformats.org/officeDocument/2006/relationships/customXml" Target="ink/ink137.xml"/><Relationship Id="rId451" Type="http://schemas.openxmlformats.org/officeDocument/2006/relationships/customXml" Target="ink/ink217.xml"/><Relationship Id="rId493" Type="http://schemas.openxmlformats.org/officeDocument/2006/relationships/customXml" Target="ink/ink238.xml"/><Relationship Id="rId507" Type="http://schemas.openxmlformats.org/officeDocument/2006/relationships/image" Target="media/image247.png"/><Relationship Id="rId549" Type="http://schemas.openxmlformats.org/officeDocument/2006/relationships/image" Target="media/image269.png"/><Relationship Id="rId50" Type="http://schemas.openxmlformats.org/officeDocument/2006/relationships/customXml" Target="ink/ink21.xml"/><Relationship Id="rId104" Type="http://schemas.openxmlformats.org/officeDocument/2006/relationships/customXml" Target="ink/ink46.xml"/><Relationship Id="rId146" Type="http://schemas.openxmlformats.org/officeDocument/2006/relationships/image" Target="media/image69.png"/><Relationship Id="rId188" Type="http://schemas.openxmlformats.org/officeDocument/2006/relationships/image" Target="media/image90.png"/><Relationship Id="rId311" Type="http://schemas.openxmlformats.org/officeDocument/2006/relationships/image" Target="media/image149.png"/><Relationship Id="rId353" Type="http://schemas.openxmlformats.org/officeDocument/2006/relationships/customXml" Target="ink/ink168.xml"/><Relationship Id="rId395" Type="http://schemas.openxmlformats.org/officeDocument/2006/relationships/customXml" Target="ink/ink189.xml"/><Relationship Id="rId409" Type="http://schemas.openxmlformats.org/officeDocument/2006/relationships/customXml" Target="ink/ink196.xml"/><Relationship Id="rId560" Type="http://schemas.openxmlformats.org/officeDocument/2006/relationships/customXml" Target="ink/ink271.xml"/><Relationship Id="rId92" Type="http://schemas.openxmlformats.org/officeDocument/2006/relationships/customXml" Target="ink/ink40.xml"/><Relationship Id="rId213" Type="http://schemas.openxmlformats.org/officeDocument/2006/relationships/image" Target="media/image102.png"/><Relationship Id="rId420" Type="http://schemas.openxmlformats.org/officeDocument/2006/relationships/image" Target="media/image204.png"/><Relationship Id="rId616" Type="http://schemas.openxmlformats.org/officeDocument/2006/relationships/image" Target="media/image301.png"/><Relationship Id="rId658" Type="http://schemas.openxmlformats.org/officeDocument/2006/relationships/image" Target="media/image322.png"/><Relationship Id="rId255" Type="http://schemas.openxmlformats.org/officeDocument/2006/relationships/image" Target="media/image123.png"/><Relationship Id="rId297" Type="http://schemas.openxmlformats.org/officeDocument/2006/relationships/image" Target="media/image24.png"/><Relationship Id="rId462" Type="http://schemas.openxmlformats.org/officeDocument/2006/relationships/image" Target="media/image225.png"/><Relationship Id="rId518" Type="http://schemas.openxmlformats.org/officeDocument/2006/relationships/customXml" Target="ink/ink251.xml"/><Relationship Id="rId115" Type="http://schemas.openxmlformats.org/officeDocument/2006/relationships/image" Target="media/image54.png"/><Relationship Id="rId157" Type="http://schemas.openxmlformats.org/officeDocument/2006/relationships/customXml" Target="ink/ink73.xml"/><Relationship Id="rId322" Type="http://schemas.openxmlformats.org/officeDocument/2006/relationships/customXml" Target="ink/ink153.xml"/><Relationship Id="rId364" Type="http://schemas.openxmlformats.org/officeDocument/2006/relationships/image" Target="media/image176.png"/><Relationship Id="rId61" Type="http://schemas.openxmlformats.org/officeDocument/2006/relationships/image" Target="media/image27.png"/><Relationship Id="rId199" Type="http://schemas.openxmlformats.org/officeDocument/2006/relationships/image" Target="media/image95.png"/><Relationship Id="rId571" Type="http://schemas.openxmlformats.org/officeDocument/2006/relationships/customXml" Target="ink/ink277.xml"/><Relationship Id="rId627" Type="http://schemas.openxmlformats.org/officeDocument/2006/relationships/customXml" Target="ink/ink305.xml"/><Relationship Id="rId669" Type="http://schemas.openxmlformats.org/officeDocument/2006/relationships/customXml" Target="ink/ink326.xml"/><Relationship Id="rId19" Type="http://schemas.openxmlformats.org/officeDocument/2006/relationships/image" Target="media/image6.png"/><Relationship Id="rId224" Type="http://schemas.openxmlformats.org/officeDocument/2006/relationships/customXml" Target="ink/ink106.xml"/><Relationship Id="rId266" Type="http://schemas.openxmlformats.org/officeDocument/2006/relationships/customXml" Target="ink/ink127.xml"/><Relationship Id="rId431" Type="http://schemas.openxmlformats.org/officeDocument/2006/relationships/customXml" Target="ink/ink207.xml"/><Relationship Id="rId473" Type="http://schemas.openxmlformats.org/officeDocument/2006/relationships/customXml" Target="ink/ink228.xml"/><Relationship Id="rId529" Type="http://schemas.openxmlformats.org/officeDocument/2006/relationships/image" Target="media/image258.png"/><Relationship Id="rId680" Type="http://schemas.openxmlformats.org/officeDocument/2006/relationships/image" Target="media/image333.png"/><Relationship Id="rId30" Type="http://schemas.openxmlformats.org/officeDocument/2006/relationships/image" Target="media/image12.png"/><Relationship Id="rId126" Type="http://schemas.openxmlformats.org/officeDocument/2006/relationships/image" Target="media/image59.png"/><Relationship Id="rId168" Type="http://schemas.openxmlformats.org/officeDocument/2006/relationships/image" Target="media/image80.png"/><Relationship Id="rId333" Type="http://schemas.openxmlformats.org/officeDocument/2006/relationships/image" Target="media/image160.png"/><Relationship Id="rId540" Type="http://schemas.openxmlformats.org/officeDocument/2006/relationships/customXml" Target="ink/ink262.xml"/><Relationship Id="rId72" Type="http://schemas.openxmlformats.org/officeDocument/2006/relationships/customXml" Target="ink/ink30.xml"/><Relationship Id="rId375" Type="http://schemas.openxmlformats.org/officeDocument/2006/relationships/customXml" Target="ink/ink179.xml"/><Relationship Id="rId582" Type="http://schemas.openxmlformats.org/officeDocument/2006/relationships/image" Target="media/image285.png"/><Relationship Id="rId638" Type="http://schemas.openxmlformats.org/officeDocument/2006/relationships/image" Target="media/image312.png"/><Relationship Id="rId3" Type="http://schemas.openxmlformats.org/officeDocument/2006/relationships/styles" Target="styles.xml"/><Relationship Id="rId235" Type="http://schemas.openxmlformats.org/officeDocument/2006/relationships/image" Target="media/image113.png"/><Relationship Id="rId277" Type="http://schemas.openxmlformats.org/officeDocument/2006/relationships/image" Target="media/image134.png"/><Relationship Id="rId400" Type="http://schemas.openxmlformats.org/officeDocument/2006/relationships/image" Target="media/image194.png"/><Relationship Id="rId442" Type="http://schemas.openxmlformats.org/officeDocument/2006/relationships/image" Target="media/image215.png"/><Relationship Id="rId484" Type="http://schemas.openxmlformats.org/officeDocument/2006/relationships/image" Target="media/image236.png"/><Relationship Id="rId705" Type="http://schemas.openxmlformats.org/officeDocument/2006/relationships/image" Target="media/image345.png"/><Relationship Id="rId137" Type="http://schemas.openxmlformats.org/officeDocument/2006/relationships/customXml" Target="ink/ink63.xml"/><Relationship Id="rId302" Type="http://schemas.openxmlformats.org/officeDocument/2006/relationships/customXml" Target="ink/ink145.xml"/><Relationship Id="rId344" Type="http://schemas.openxmlformats.org/officeDocument/2006/relationships/customXml" Target="ink/ink164.xml"/><Relationship Id="rId691" Type="http://schemas.openxmlformats.org/officeDocument/2006/relationships/customXml" Target="ink/ink337.xml"/><Relationship Id="rId41" Type="http://schemas.openxmlformats.org/officeDocument/2006/relationships/image" Target="media/image17.png"/><Relationship Id="rId83" Type="http://schemas.openxmlformats.org/officeDocument/2006/relationships/image" Target="media/image38.png"/><Relationship Id="rId179" Type="http://schemas.openxmlformats.org/officeDocument/2006/relationships/customXml" Target="ink/ink84.xml"/><Relationship Id="rId386" Type="http://schemas.openxmlformats.org/officeDocument/2006/relationships/image" Target="media/image187.png"/><Relationship Id="rId551" Type="http://schemas.openxmlformats.org/officeDocument/2006/relationships/image" Target="media/image270.png"/><Relationship Id="rId593" Type="http://schemas.openxmlformats.org/officeDocument/2006/relationships/image" Target="media/image290.png"/><Relationship Id="rId607" Type="http://schemas.openxmlformats.org/officeDocument/2006/relationships/customXml" Target="ink/ink295.xml"/><Relationship Id="rId649" Type="http://schemas.openxmlformats.org/officeDocument/2006/relationships/customXml" Target="ink/ink316.xml"/><Relationship Id="rId190" Type="http://schemas.openxmlformats.org/officeDocument/2006/relationships/image" Target="media/image91.png"/><Relationship Id="rId204" Type="http://schemas.openxmlformats.org/officeDocument/2006/relationships/customXml" Target="ink/ink96.xml"/><Relationship Id="rId246" Type="http://schemas.openxmlformats.org/officeDocument/2006/relationships/customXml" Target="ink/ink117.xml"/><Relationship Id="rId288" Type="http://schemas.openxmlformats.org/officeDocument/2006/relationships/customXml" Target="ink/ink138.xml"/><Relationship Id="rId411" Type="http://schemas.openxmlformats.org/officeDocument/2006/relationships/customXml" Target="ink/ink197.xml"/><Relationship Id="rId453" Type="http://schemas.openxmlformats.org/officeDocument/2006/relationships/customXml" Target="ink/ink218.xml"/><Relationship Id="rId509" Type="http://schemas.openxmlformats.org/officeDocument/2006/relationships/image" Target="media/image248.png"/><Relationship Id="rId660" Type="http://schemas.openxmlformats.org/officeDocument/2006/relationships/image" Target="media/image323.png"/><Relationship Id="rId106" Type="http://schemas.openxmlformats.org/officeDocument/2006/relationships/customXml" Target="ink/ink47.xml"/><Relationship Id="rId313" Type="http://schemas.openxmlformats.org/officeDocument/2006/relationships/image" Target="media/image150.png"/><Relationship Id="rId495" Type="http://schemas.openxmlformats.org/officeDocument/2006/relationships/image" Target="media/image241.png"/><Relationship Id="rId10" Type="http://schemas.openxmlformats.org/officeDocument/2006/relationships/customXml" Target="ink/ink1.xml"/><Relationship Id="rId52" Type="http://schemas.openxmlformats.org/officeDocument/2006/relationships/customXml" Target="ink/ink22.xml"/><Relationship Id="rId94" Type="http://schemas.openxmlformats.org/officeDocument/2006/relationships/customXml" Target="ink/ink41.xml"/><Relationship Id="rId148" Type="http://schemas.openxmlformats.org/officeDocument/2006/relationships/image" Target="media/image70.png"/><Relationship Id="rId355" Type="http://schemas.openxmlformats.org/officeDocument/2006/relationships/customXml" Target="ink/ink169.xml"/><Relationship Id="rId397" Type="http://schemas.openxmlformats.org/officeDocument/2006/relationships/customXml" Target="ink/ink190.xml"/><Relationship Id="rId520" Type="http://schemas.openxmlformats.org/officeDocument/2006/relationships/customXml" Target="ink/ink252.xml"/><Relationship Id="rId562" Type="http://schemas.openxmlformats.org/officeDocument/2006/relationships/image" Target="media/image275.png"/><Relationship Id="rId618" Type="http://schemas.openxmlformats.org/officeDocument/2006/relationships/image" Target="media/image302.png"/><Relationship Id="rId215" Type="http://schemas.openxmlformats.org/officeDocument/2006/relationships/image" Target="media/image103.png"/><Relationship Id="rId257" Type="http://schemas.openxmlformats.org/officeDocument/2006/relationships/image" Target="media/image124.png"/><Relationship Id="rId422" Type="http://schemas.openxmlformats.org/officeDocument/2006/relationships/image" Target="media/image205.png"/><Relationship Id="rId464" Type="http://schemas.openxmlformats.org/officeDocument/2006/relationships/image" Target="media/image226.png"/><Relationship Id="rId299" Type="http://schemas.openxmlformats.org/officeDocument/2006/relationships/image" Target="media/image25.png"/><Relationship Id="rId63" Type="http://schemas.openxmlformats.org/officeDocument/2006/relationships/image" Target="media/image28.png"/><Relationship Id="rId159" Type="http://schemas.openxmlformats.org/officeDocument/2006/relationships/customXml" Target="ink/ink74.xml"/><Relationship Id="rId366" Type="http://schemas.openxmlformats.org/officeDocument/2006/relationships/image" Target="media/image177.png"/><Relationship Id="rId573" Type="http://schemas.openxmlformats.org/officeDocument/2006/relationships/customXml" Target="ink/ink278.xml"/><Relationship Id="rId226" Type="http://schemas.openxmlformats.org/officeDocument/2006/relationships/customXml" Target="ink/ink107.xml"/><Relationship Id="rId433" Type="http://schemas.openxmlformats.org/officeDocument/2006/relationships/customXml" Target="ink/ink208.xml"/><Relationship Id="rId640" Type="http://schemas.openxmlformats.org/officeDocument/2006/relationships/image" Target="media/image313.png"/><Relationship Id="rId74" Type="http://schemas.openxmlformats.org/officeDocument/2006/relationships/customXml" Target="ink/ink31.xml"/><Relationship Id="rId377" Type="http://schemas.openxmlformats.org/officeDocument/2006/relationships/customXml" Target="ink/ink180.xml"/><Relationship Id="rId500" Type="http://schemas.openxmlformats.org/officeDocument/2006/relationships/customXml" Target="ink/ink242.xml"/><Relationship Id="rId584" Type="http://schemas.openxmlformats.org/officeDocument/2006/relationships/image" Target="media/image286.png"/><Relationship Id="rId5" Type="http://schemas.openxmlformats.org/officeDocument/2006/relationships/webSettings" Target="webSettings.xml"/><Relationship Id="rId237" Type="http://schemas.openxmlformats.org/officeDocument/2006/relationships/image" Target="media/image114.png"/><Relationship Id="rId444" Type="http://schemas.openxmlformats.org/officeDocument/2006/relationships/image" Target="media/image216.png"/><Relationship Id="rId651" Type="http://schemas.openxmlformats.org/officeDocument/2006/relationships/customXml" Target="ink/ink317.xml"/><Relationship Id="rId290" Type="http://schemas.openxmlformats.org/officeDocument/2006/relationships/customXml" Target="ink/ink139.xml"/><Relationship Id="rId304" Type="http://schemas.openxmlformats.org/officeDocument/2006/relationships/customXml" Target="ink/ink146.xml"/><Relationship Id="rId388" Type="http://schemas.openxmlformats.org/officeDocument/2006/relationships/image" Target="media/image188.png"/><Relationship Id="rId511" Type="http://schemas.openxmlformats.org/officeDocument/2006/relationships/image" Target="media/image249.png"/><Relationship Id="rId609" Type="http://schemas.openxmlformats.org/officeDocument/2006/relationships/customXml" Target="ink/ink296.xml"/><Relationship Id="rId85" Type="http://schemas.openxmlformats.org/officeDocument/2006/relationships/image" Target="media/image39.png"/><Relationship Id="rId150" Type="http://schemas.openxmlformats.org/officeDocument/2006/relationships/image" Target="media/image71.png"/><Relationship Id="rId595" Type="http://schemas.openxmlformats.org/officeDocument/2006/relationships/image" Target="media/image291.png"/><Relationship Id="rId248" Type="http://schemas.openxmlformats.org/officeDocument/2006/relationships/customXml" Target="ink/ink118.xml"/><Relationship Id="rId455" Type="http://schemas.openxmlformats.org/officeDocument/2006/relationships/customXml" Target="ink/ink219.xml"/><Relationship Id="rId662" Type="http://schemas.openxmlformats.org/officeDocument/2006/relationships/image" Target="media/image324.png"/><Relationship Id="rId12" Type="http://schemas.openxmlformats.org/officeDocument/2006/relationships/customXml" Target="ink/ink2.xml"/><Relationship Id="rId108" Type="http://schemas.openxmlformats.org/officeDocument/2006/relationships/customXml" Target="ink/ink48.xml"/><Relationship Id="rId315" Type="http://schemas.openxmlformats.org/officeDocument/2006/relationships/image" Target="media/image151.png"/><Relationship Id="rId522" Type="http://schemas.openxmlformats.org/officeDocument/2006/relationships/customXml" Target="ink/ink253.xml"/><Relationship Id="rId96" Type="http://schemas.openxmlformats.org/officeDocument/2006/relationships/customXml" Target="ink/ink42.xml"/><Relationship Id="rId161" Type="http://schemas.openxmlformats.org/officeDocument/2006/relationships/customXml" Target="ink/ink75.xml"/><Relationship Id="rId399" Type="http://schemas.openxmlformats.org/officeDocument/2006/relationships/customXml" Target="ink/ink191.xml"/><Relationship Id="rId259" Type="http://schemas.openxmlformats.org/officeDocument/2006/relationships/image" Target="media/image125.png"/><Relationship Id="rId466" Type="http://schemas.openxmlformats.org/officeDocument/2006/relationships/image" Target="media/image227.png"/><Relationship Id="rId673" Type="http://schemas.openxmlformats.org/officeDocument/2006/relationships/customXml" Target="ink/ink328.xml"/><Relationship Id="rId23" Type="http://schemas.openxmlformats.org/officeDocument/2006/relationships/image" Target="media/image8.png"/><Relationship Id="rId119" Type="http://schemas.openxmlformats.org/officeDocument/2006/relationships/image" Target="media/image56.png"/><Relationship Id="rId326" Type="http://schemas.openxmlformats.org/officeDocument/2006/relationships/customXml" Target="ink/ink155.xml"/><Relationship Id="rId533" Type="http://schemas.openxmlformats.org/officeDocument/2006/relationships/image" Target="media/image260.png"/><Relationship Id="rId172" Type="http://schemas.openxmlformats.org/officeDocument/2006/relationships/image" Target="media/image82.png"/><Relationship Id="rId477" Type="http://schemas.openxmlformats.org/officeDocument/2006/relationships/customXml" Target="ink/ink230.xml"/><Relationship Id="rId600" Type="http://schemas.openxmlformats.org/officeDocument/2006/relationships/customXml" Target="ink/ink291.xml"/><Relationship Id="rId684" Type="http://schemas.openxmlformats.org/officeDocument/2006/relationships/image" Target="media/image335.png"/><Relationship Id="rId337" Type="http://schemas.openxmlformats.org/officeDocument/2006/relationships/image" Target="media/image162.png"/><Relationship Id="rId34" Type="http://schemas.openxmlformats.org/officeDocument/2006/relationships/customXml" Target="ink/ink13.xml"/><Relationship Id="rId544" Type="http://schemas.openxmlformats.org/officeDocument/2006/relationships/image" Target="media/image266.png"/><Relationship Id="rId183" Type="http://schemas.openxmlformats.org/officeDocument/2006/relationships/customXml" Target="ink/ink86.xml"/><Relationship Id="rId390" Type="http://schemas.openxmlformats.org/officeDocument/2006/relationships/image" Target="media/image189.png"/><Relationship Id="rId404" Type="http://schemas.openxmlformats.org/officeDocument/2006/relationships/image" Target="media/image196.png"/><Relationship Id="rId611" Type="http://schemas.openxmlformats.org/officeDocument/2006/relationships/customXml" Target="ink/ink297.xml"/><Relationship Id="rId250" Type="http://schemas.openxmlformats.org/officeDocument/2006/relationships/customXml" Target="ink/ink119.xml"/><Relationship Id="rId488" Type="http://schemas.openxmlformats.org/officeDocument/2006/relationships/image" Target="media/image238.png"/><Relationship Id="rId695" Type="http://schemas.openxmlformats.org/officeDocument/2006/relationships/customXml" Target="ink/ink339.xml"/><Relationship Id="rId709" Type="http://schemas.openxmlformats.org/officeDocument/2006/relationships/theme" Target="theme/theme1.xml"/><Relationship Id="rId45" Type="http://schemas.openxmlformats.org/officeDocument/2006/relationships/image" Target="media/image19.png"/><Relationship Id="rId110" Type="http://schemas.openxmlformats.org/officeDocument/2006/relationships/customXml" Target="ink/ink49.xml"/><Relationship Id="rId348" Type="http://schemas.openxmlformats.org/officeDocument/2006/relationships/customXml" Target="ink/ink166.xml"/><Relationship Id="rId555" Type="http://schemas.openxmlformats.org/officeDocument/2006/relationships/image" Target="media/image272.png"/><Relationship Id="rId194" Type="http://schemas.openxmlformats.org/officeDocument/2006/relationships/image" Target="media/image93.png"/><Relationship Id="rId208" Type="http://schemas.openxmlformats.org/officeDocument/2006/relationships/customXml" Target="ink/ink98.xml"/><Relationship Id="rId415" Type="http://schemas.openxmlformats.org/officeDocument/2006/relationships/customXml" Target="ink/ink199.xml"/><Relationship Id="rId622" Type="http://schemas.openxmlformats.org/officeDocument/2006/relationships/image" Target="media/image304.png"/><Relationship Id="rId261" Type="http://schemas.openxmlformats.org/officeDocument/2006/relationships/image" Target="media/image126.png"/><Relationship Id="rId499" Type="http://schemas.openxmlformats.org/officeDocument/2006/relationships/image" Target="media/image243.png"/><Relationship Id="rId56" Type="http://schemas.openxmlformats.org/officeDocument/2006/relationships/image" Target="media/image14.wmf"/><Relationship Id="rId359" Type="http://schemas.openxmlformats.org/officeDocument/2006/relationships/customXml" Target="ink/ink171.xml"/><Relationship Id="rId566" Type="http://schemas.openxmlformats.org/officeDocument/2006/relationships/image" Target="media/image277.png"/><Relationship Id="rId121" Type="http://schemas.openxmlformats.org/officeDocument/2006/relationships/customXml" Target="ink/ink55.xml"/><Relationship Id="rId219" Type="http://schemas.openxmlformats.org/officeDocument/2006/relationships/image" Target="media/image105.png"/><Relationship Id="rId426" Type="http://schemas.openxmlformats.org/officeDocument/2006/relationships/image" Target="media/image207.png"/><Relationship Id="rId633" Type="http://schemas.openxmlformats.org/officeDocument/2006/relationships/customXml" Target="ink/ink308.xml"/><Relationship Id="rId67" Type="http://schemas.openxmlformats.org/officeDocument/2006/relationships/image" Target="media/image30.png"/><Relationship Id="rId272" Type="http://schemas.openxmlformats.org/officeDocument/2006/relationships/customXml" Target="ink/ink130.xml"/><Relationship Id="rId577" Type="http://schemas.openxmlformats.org/officeDocument/2006/relationships/customXml" Target="ink/ink280.xml"/><Relationship Id="rId700" Type="http://schemas.openxmlformats.org/officeDocument/2006/relationships/image" Target="media/image343.png"/><Relationship Id="rId132" Type="http://schemas.openxmlformats.org/officeDocument/2006/relationships/image" Target="media/image62.png"/><Relationship Id="rId437" Type="http://schemas.openxmlformats.org/officeDocument/2006/relationships/customXml" Target="ink/ink210.xml"/><Relationship Id="rId644" Type="http://schemas.openxmlformats.org/officeDocument/2006/relationships/image" Target="media/image315.png"/><Relationship Id="rId283" Type="http://schemas.openxmlformats.org/officeDocument/2006/relationships/image" Target="media/image137.png"/><Relationship Id="rId490" Type="http://schemas.openxmlformats.org/officeDocument/2006/relationships/image" Target="media/image239.png"/><Relationship Id="rId504" Type="http://schemas.openxmlformats.org/officeDocument/2006/relationships/customXml" Target="ink/ink244.xml"/><Relationship Id="rId78" Type="http://schemas.openxmlformats.org/officeDocument/2006/relationships/customXml" Target="ink/ink33.xml"/><Relationship Id="rId143" Type="http://schemas.openxmlformats.org/officeDocument/2006/relationships/customXml" Target="ink/ink66.xml"/><Relationship Id="rId350" Type="http://schemas.openxmlformats.org/officeDocument/2006/relationships/image" Target="media/image169.png"/><Relationship Id="rId588" Type="http://schemas.openxmlformats.org/officeDocument/2006/relationships/image" Target="media/image288.png"/><Relationship Id="rId9" Type="http://schemas.openxmlformats.org/officeDocument/2006/relationships/image" Target="media/image1.gif"/><Relationship Id="rId210" Type="http://schemas.openxmlformats.org/officeDocument/2006/relationships/customXml" Target="ink/ink99.xml"/><Relationship Id="rId448" Type="http://schemas.openxmlformats.org/officeDocument/2006/relationships/image" Target="media/image218.png"/><Relationship Id="rId655" Type="http://schemas.openxmlformats.org/officeDocument/2006/relationships/customXml" Target="ink/ink319.xml"/><Relationship Id="rId294" Type="http://schemas.openxmlformats.org/officeDocument/2006/relationships/customXml" Target="ink/ink141.xml"/><Relationship Id="rId308" Type="http://schemas.openxmlformats.org/officeDocument/2006/relationships/image" Target="media/image148.wmf"/><Relationship Id="rId515" Type="http://schemas.openxmlformats.org/officeDocument/2006/relationships/image" Target="media/image251.png"/><Relationship Id="rId89" Type="http://schemas.openxmlformats.org/officeDocument/2006/relationships/image" Target="media/image41.png"/><Relationship Id="rId154" Type="http://schemas.openxmlformats.org/officeDocument/2006/relationships/image" Target="media/image73.png"/><Relationship Id="rId361" Type="http://schemas.openxmlformats.org/officeDocument/2006/relationships/customXml" Target="ink/ink172.xml"/><Relationship Id="rId599" Type="http://schemas.openxmlformats.org/officeDocument/2006/relationships/image" Target="media/image293.png"/><Relationship Id="rId459" Type="http://schemas.openxmlformats.org/officeDocument/2006/relationships/customXml" Target="ink/ink221.xml"/><Relationship Id="rId666" Type="http://schemas.openxmlformats.org/officeDocument/2006/relationships/image" Target="media/image326.png"/><Relationship Id="rId16" Type="http://schemas.openxmlformats.org/officeDocument/2006/relationships/customXml" Target="ink/ink4.xml"/><Relationship Id="rId221" Type="http://schemas.openxmlformats.org/officeDocument/2006/relationships/image" Target="media/image106.png"/><Relationship Id="rId319" Type="http://schemas.openxmlformats.org/officeDocument/2006/relationships/image" Target="media/image153.png"/><Relationship Id="rId526" Type="http://schemas.openxmlformats.org/officeDocument/2006/relationships/customXml" Target="ink/ink255.xml"/><Relationship Id="rId165" Type="http://schemas.openxmlformats.org/officeDocument/2006/relationships/customXml" Target="ink/ink77.xml"/><Relationship Id="rId372" Type="http://schemas.openxmlformats.org/officeDocument/2006/relationships/image" Target="media/image180.png"/><Relationship Id="rId677" Type="http://schemas.openxmlformats.org/officeDocument/2006/relationships/customXml" Target="ink/ink330.xml"/><Relationship Id="rId232" Type="http://schemas.openxmlformats.org/officeDocument/2006/relationships/customXml" Target="ink/ink110.xml"/><Relationship Id="rId27" Type="http://schemas.openxmlformats.org/officeDocument/2006/relationships/image" Target="media/image10.png"/><Relationship Id="rId537" Type="http://schemas.openxmlformats.org/officeDocument/2006/relationships/image" Target="media/image262.png"/><Relationship Id="rId80" Type="http://schemas.openxmlformats.org/officeDocument/2006/relationships/customXml" Target="ink/ink34.xml"/><Relationship Id="rId176" Type="http://schemas.openxmlformats.org/officeDocument/2006/relationships/image" Target="media/image84.png"/><Relationship Id="rId383" Type="http://schemas.openxmlformats.org/officeDocument/2006/relationships/customXml" Target="ink/ink183.xml"/><Relationship Id="rId590" Type="http://schemas.openxmlformats.org/officeDocument/2006/relationships/customXml" Target="ink/ink286.xml"/><Relationship Id="rId604" Type="http://schemas.openxmlformats.org/officeDocument/2006/relationships/customXml" Target="ink/ink293.xml"/><Relationship Id="rId243" Type="http://schemas.openxmlformats.org/officeDocument/2006/relationships/image" Target="media/image117.png"/><Relationship Id="rId450" Type="http://schemas.openxmlformats.org/officeDocument/2006/relationships/image" Target="media/image219.png"/><Relationship Id="rId688" Type="http://schemas.openxmlformats.org/officeDocument/2006/relationships/image" Target="media/image337.png"/><Relationship Id="rId38" Type="http://schemas.openxmlformats.org/officeDocument/2006/relationships/customXml" Target="ink/ink15.xml"/><Relationship Id="rId103" Type="http://schemas.openxmlformats.org/officeDocument/2006/relationships/image" Target="media/image48.png"/><Relationship Id="rId310" Type="http://schemas.openxmlformats.org/officeDocument/2006/relationships/customXml" Target="ink/ink147.xml"/><Relationship Id="rId548" Type="http://schemas.openxmlformats.org/officeDocument/2006/relationships/customXml" Target="ink/ink265.xml"/><Relationship Id="rId91" Type="http://schemas.openxmlformats.org/officeDocument/2006/relationships/image" Target="media/image42.png"/><Relationship Id="rId187" Type="http://schemas.openxmlformats.org/officeDocument/2006/relationships/customXml" Target="ink/ink88.xml"/><Relationship Id="rId394" Type="http://schemas.openxmlformats.org/officeDocument/2006/relationships/image" Target="media/image191.png"/><Relationship Id="rId408" Type="http://schemas.openxmlformats.org/officeDocument/2006/relationships/image" Target="media/image198.png"/><Relationship Id="rId615" Type="http://schemas.openxmlformats.org/officeDocument/2006/relationships/customXml" Target="ink/ink299.xml"/><Relationship Id="rId254" Type="http://schemas.openxmlformats.org/officeDocument/2006/relationships/customXml" Target="ink/ink121.xml"/><Relationship Id="rId699" Type="http://schemas.openxmlformats.org/officeDocument/2006/relationships/customXml" Target="ink/ink341.xml"/><Relationship Id="rId49" Type="http://schemas.openxmlformats.org/officeDocument/2006/relationships/image" Target="media/image21.png"/><Relationship Id="rId114" Type="http://schemas.openxmlformats.org/officeDocument/2006/relationships/customXml" Target="ink/ink51.xml"/><Relationship Id="rId461" Type="http://schemas.openxmlformats.org/officeDocument/2006/relationships/customXml" Target="ink/ink222.xml"/><Relationship Id="rId559" Type="http://schemas.openxmlformats.org/officeDocument/2006/relationships/image" Target="media/image274.png"/><Relationship Id="rId198" Type="http://schemas.openxmlformats.org/officeDocument/2006/relationships/customXml" Target="ink/ink93.xml"/><Relationship Id="rId321" Type="http://schemas.openxmlformats.org/officeDocument/2006/relationships/image" Target="media/image154.png"/><Relationship Id="rId419" Type="http://schemas.openxmlformats.org/officeDocument/2006/relationships/customXml" Target="ink/ink201.xml"/><Relationship Id="rId626" Type="http://schemas.openxmlformats.org/officeDocument/2006/relationships/image" Target="media/image306.png"/><Relationship Id="rId265" Type="http://schemas.openxmlformats.org/officeDocument/2006/relationships/image" Target="media/image128.png"/><Relationship Id="rId472" Type="http://schemas.openxmlformats.org/officeDocument/2006/relationships/image" Target="media/image230.png"/><Relationship Id="rId125" Type="http://schemas.openxmlformats.org/officeDocument/2006/relationships/customXml" Target="ink/ink57.xml"/><Relationship Id="rId332" Type="http://schemas.openxmlformats.org/officeDocument/2006/relationships/customXml" Target="ink/ink158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nc\Documents\Mod&#232;les%20Office%20personnalis&#233;s\Mod&#232;le%20exercice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ranc\Desktop\CES%202021\Dosage%20des%20ions%20chlorures%20par%20les%20ions%20argen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sharegs\DIESE4\ACTION%20CES\CES51\J%2004%20-%20BCG%20PHYSIQUE-CHIMIE%20-%20CES%2004%2009%202020\P&#233;gase\P&#233;gase%204%20annexes\GraphAbsorbanc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plus"/>
            <c:size val="5"/>
            <c:spPr>
              <a:noFill/>
              <a:ln w="12700">
                <a:solidFill>
                  <a:schemeClr val="tx1"/>
                </a:solidFill>
              </a:ln>
              <a:effectLst/>
            </c:spPr>
          </c:marker>
          <c:dPt>
            <c:idx val="25"/>
            <c:marker>
              <c:symbol val="plus"/>
              <c:size val="6"/>
              <c:spPr>
                <a:noFill/>
                <a:ln w="12700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E583-45B5-ADB2-31EF8401F862}"/>
              </c:ext>
            </c:extLst>
          </c:dPt>
          <c:xVal>
            <c:numRef>
              <c:f>Feuil1!$A$2:$A$27</c:f>
              <c:numCache>
                <c:formatCode>General</c:formatCode>
                <c:ptCount val="2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</c:numCache>
            </c:numRef>
          </c:xVal>
          <c:yVal>
            <c:numRef>
              <c:f>Feuil1!$B$2:$B$27</c:f>
              <c:numCache>
                <c:formatCode>General</c:formatCode>
                <c:ptCount val="26"/>
                <c:pt idx="0">
                  <c:v>160</c:v>
                </c:pt>
                <c:pt idx="1">
                  <c:v>158.88889</c:v>
                </c:pt>
                <c:pt idx="2">
                  <c:v>157.77778000000001</c:v>
                </c:pt>
                <c:pt idx="3">
                  <c:v>156.66667000000001</c:v>
                </c:pt>
                <c:pt idx="4">
                  <c:v>155.55556000000001</c:v>
                </c:pt>
                <c:pt idx="5">
                  <c:v>154.44444999999999</c:v>
                </c:pt>
                <c:pt idx="6">
                  <c:v>153.33333999999999</c:v>
                </c:pt>
                <c:pt idx="7">
                  <c:v>152.22223</c:v>
                </c:pt>
                <c:pt idx="8">
                  <c:v>151.11112</c:v>
                </c:pt>
                <c:pt idx="9">
                  <c:v>150.00001</c:v>
                </c:pt>
                <c:pt idx="10">
                  <c:v>148.88890000000001</c:v>
                </c:pt>
                <c:pt idx="11">
                  <c:v>149.15483999999998</c:v>
                </c:pt>
                <c:pt idx="12">
                  <c:v>154.92948000000001</c:v>
                </c:pt>
                <c:pt idx="13">
                  <c:v>160.70411999999999</c:v>
                </c:pt>
                <c:pt idx="14">
                  <c:v>166.47875999999999</c:v>
                </c:pt>
                <c:pt idx="15">
                  <c:v>172.2534</c:v>
                </c:pt>
                <c:pt idx="16">
                  <c:v>178.02803999999998</c:v>
                </c:pt>
                <c:pt idx="17">
                  <c:v>183.80268000000001</c:v>
                </c:pt>
                <c:pt idx="18">
                  <c:v>189.57731999999999</c:v>
                </c:pt>
                <c:pt idx="19">
                  <c:v>195.35195999999999</c:v>
                </c:pt>
                <c:pt idx="20">
                  <c:v>201.1266</c:v>
                </c:pt>
                <c:pt idx="21">
                  <c:v>206.90123999999997</c:v>
                </c:pt>
                <c:pt idx="22">
                  <c:v>212.67588000000001</c:v>
                </c:pt>
                <c:pt idx="23">
                  <c:v>218.45051999999998</c:v>
                </c:pt>
                <c:pt idx="24">
                  <c:v>224.22516000000002</c:v>
                </c:pt>
                <c:pt idx="25">
                  <c:v>229.99979999999999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002-4993-83E0-7CDA0AA59A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9942344"/>
        <c:axId val="449942672"/>
      </c:scatterChart>
      <c:valAx>
        <c:axId val="449942344"/>
        <c:scaling>
          <c:orientation val="minMax"/>
          <c:max val="26"/>
          <c:min val="0"/>
        </c:scaling>
        <c:delete val="0"/>
        <c:axPos val="b"/>
        <c:majorGridlines>
          <c:spPr>
            <a:ln w="9525" cap="flat" cmpd="sng" algn="ctr">
              <a:solidFill>
                <a:schemeClr val="bg2">
                  <a:lumMod val="50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fr-FR">
                    <a:latin typeface="Arial" panose="020B0604020202020204" pitchFamily="34" charset="0"/>
                    <a:cs typeface="Arial" panose="020B0604020202020204" pitchFamily="34" charset="0"/>
                  </a:rPr>
                  <a:t>Volume versé (en 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fr-FR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449942672"/>
        <c:crosses val="autoZero"/>
        <c:crossBetween val="midCat"/>
      </c:valAx>
      <c:valAx>
        <c:axId val="449942672"/>
        <c:scaling>
          <c:orientation val="minMax"/>
          <c:min val="14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50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fr-FR">
                    <a:latin typeface="Arial" panose="020B0604020202020204" pitchFamily="34" charset="0"/>
                    <a:cs typeface="Arial" panose="020B0604020202020204" pitchFamily="34" charset="0"/>
                  </a:rPr>
                  <a:t>Conductivité (en mS.cm</a:t>
                </a:r>
                <a:r>
                  <a:rPr lang="fr-FR" baseline="30000"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fr-FR">
                    <a:latin typeface="Arial" panose="020B0604020202020204" pitchFamily="34" charset="0"/>
                    <a:cs typeface="Arial" panose="020B0604020202020204" pitchFamily="34" charset="0"/>
                  </a:rPr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44994234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fr-F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diamond"/>
            <c:size val="10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Feuil1!$A$1:$A$9</c:f>
              <c:numCache>
                <c:formatCode>General</c:formatCode>
                <c:ptCount val="9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  <c:pt idx="7">
                  <c:v>16</c:v>
                </c:pt>
                <c:pt idx="8">
                  <c:v>0</c:v>
                </c:pt>
              </c:numCache>
            </c:numRef>
          </c:xVal>
          <c:yVal>
            <c:numRef>
              <c:f>Feuil1!$B$1:$B$9</c:f>
              <c:numCache>
                <c:formatCode>General</c:formatCode>
                <c:ptCount val="9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  <c:pt idx="5">
                  <c:v>1.2</c:v>
                </c:pt>
                <c:pt idx="6">
                  <c:v>1.4</c:v>
                </c:pt>
                <c:pt idx="7">
                  <c:v>1.6</c:v>
                </c:pt>
                <c:pt idx="8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093-4A04-9F82-D36F35AF09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38348336"/>
        <c:axId val="1438348752"/>
      </c:scatterChart>
      <c:valAx>
        <c:axId val="14383483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/>
              </a:solidFill>
              <a:prstDash val="dash"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/>
              </a:solidFill>
              <a:prstDash val="dash"/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>
                    <a:solidFill>
                      <a:sysClr val="windowText" lastClr="000000"/>
                    </a:solidFill>
                  </a:rPr>
                  <a:t>Concentration du bleu de méthylène en mg.L</a:t>
                </a:r>
                <a:r>
                  <a:rPr lang="fr-FR" baseline="30000">
                    <a:solidFill>
                      <a:sysClr val="windowText" lastClr="000000"/>
                    </a:solidFill>
                  </a:rPr>
                  <a:t>–1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438348752"/>
        <c:crosses val="autoZero"/>
        <c:crossBetween val="midCat"/>
        <c:minorUnit val="1"/>
      </c:valAx>
      <c:valAx>
        <c:axId val="1438348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prstDash val="dash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>
                    <a:solidFill>
                      <a:sysClr val="windowText" lastClr="000000"/>
                    </a:solidFill>
                  </a:rPr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4383483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4:09.3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88 0 10538,'0'0'1611,"-10"0"-485,-31 0 628,5 0 4283,73 12-4797,50 4-589,0-4 1,148 1-1,-127-9-274,129 20-1,-215-17-396,-22-7 20,0 0-1,0 1 0,0-1 0,0 0 1,0 0-1,0 0 0,0 1 0,0-1 1,0 0-1,0 0 0,0 1 0,0-1 1,0 0-1,0 0 0,0 1 0,0-1 1,0 0-1,0 0 0,0 0 0,0 1 1,0-1-1,0 0 0,0 0 0,0 1 1,-1-1-1,1 0 0,0 0 0,0 0 1,0 0-1,0 1 0,0-1 0,-1 0 1,1 0-1,0 0 0,0 0 0,0 0 1,-1 1-1,1-1 0,0 0 0,0 0 1,0 0-1,-1 0 0,-39 13 119,-274 61 425,220-48 73,-120 52 0,208-76-558,-24 13 113,29-15-173,0 1 0,0-1 0,0 1 0,0 0 0,0-1 0,0 1 0,0 0 0,0 0 0,1 0 0,-1 0 0,0 0 0,0 0 0,1 0 0,-1 0 0,1 0 0,-1 0 0,1 0 0,-1 0 0,1 0 0,0 0 0,-1 2 0,2-1-6,0-1 0,0 0 0,0 0-1,0 0 1,0 0 0,1 1 0,-1-1 0,0-1 0,1 1-1,-1 0 1,0 0 0,1 0 0,-1-1 0,1 1 0,-1-1-1,1 1 1,0-1 0,-1 0 0,1 0 0,-1 1 0,1-1 0,-1 0-1,4-1 1,2 2-9,93 10 48,142-2-1,23 1 1,-262-11-33,-1 1 0,0 1 0,0-1 0,1 0 0,-1 0 0,0 1 0,0 0 0,0-1 0,0 1 0,1 0 0,-1 0 0,0 0 0,2 1 0,-4-1-2,0-1 1,0 1 0,-1-1-1,1 1 1,0-1 0,0 1-1,0-1 1,0 1 0,0-1-1,-1 1 1,1-1 0,0 1-1,0-1 1,-1 1 0,1-1-1,0 0 1,0 1 0,-1-1-1,1 0 1,-1 1 0,1-1-1,0 0 1,-1 1 0,1-1-1,-1 0 1,1 0 0,-1 1-1,1-1 1,-1 0 0,1 0-1,-1 0 1,0 1 0,-64 20-33,-107 13 128,71-16 319,-189 60 0,289-78-396,0 0 1,0 0 0,0 1-1,0-1 1,0 0-1,0 1 1,0-1-1,0 1 1,0-1 0,0 1-1,0-1 1,0 1-1,0 0 1,0-1 0,0 1-1,0 0 1,1 0-1,-1 0 1,0 0-1,1 0 1,-1 0 0,0 1-1,1-1-13,1 0 0,-1-1 0,1 1 0,0 0 0,-1 0 0,1-1 0,0 1 0,-1-1 0,1 1 0,0-1 0,0 1 0,-1-1 0,1 1 0,0-1 0,0 1 0,0-1 0,0 0 0,0 0 0,-1 0 0,3 1 0,59 9-45,-61-10 50,446 12 51,-318-13-261,-218 19-572,-68 3 784,-135 26 249,291-47-255,1 0 1,0 0-1,0 0 1,0 0-1,-1 0 1,1 0-1,0 0 1,0 0-1,-1 0 1,1 0-1,0 0 1,0 0-1,-1 0 1,1 0-1,0 0 1,0 0-1,0 0 1,-1 0 0,1 0-1,0 0 1,0 0-1,0 1 1,-1-1-1,1 0 1,0 0-1,0 0 1,0 0-1,0 0 1,-1 1-1,1-1 1,0 0-1,0 0 1,0 0-1,0 0 1,0 1-1,0-1 1,-1 0-1,1 0 1,0 1 0,0-1-1,0 0 1,0 0-1,0 0 1,0 1-1,0-1 1,0 0-1,0 0 1,0 1-1,0-1 1,0 0-1,14 7-4,25 1-28,68 2 78,109-6 0,-61-2 34,-136 1-101,-30 3-38,-33 3-635,-8-6-1987,16-1-2053,0-2-4120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4:17.5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45 110 7514,'-3'-2'7551,"3"2"-7524,0-1 1,-1 1-1,1 0 1,-1 0-1,1 0 1,0-1-1,-1 1 1,1 0-1,0 0 1,-1-1 0,1 1-1,0 0 1,-1-1-1,1 1 1,0 0-1,0-1 1,0 1-1,-1 0 1,1-1-1,0 1 1,0-1 0,0 1-1,0 0 1,0-1-1,-1 1 1,1-1-1,0 1 1,0-1-1,0 1 1,0 0-1,0-1 1,1 1 0,-1-1-1,0 1 1,0-1-1,0 1 1,0 0-1,0-1 1,0 1-1,1-1 1,-1 1-1,28-7 457,85-12-126,38-8 0,283-12-1,-412 41-493,-39 4 354,-39 4 35,-407 47 634,446-53-848,17 2-238,29 5 0,32-4 226,0-2 0,0-3-1,113-11 1,-63-5-116,-69 7 51,53-1 0,-143 11 114,1 2 1,-85 21 0,45-7-62,-26 2 40,-313 72 313,413-88-27,19-2-270,28-3-183,-23 0 164,650-3 165,-655 3-223,30 2 30,-35-2-28,0 1 0,0-1 0,0 0 0,0 0 0,0 0 0,0 1 0,0-1-1,0 0 1,0 1 0,0-1 0,-1 1 0,1-1 0,0 1 0,0-1 0,-1 1-1,1 0 1,0-1 0,0 1 0,-1 0 0,1 0 0,-1-1 0,1 1 0,-1 0 0,1 0-1,-1 0 1,0 0 0,1 0 0,-1 0 0,1 1 0,-2-1 6,0 1 1,1-1-1,-1 1 0,0-1 1,0 1-1,1-1 0,-1 0 1,-1 1-1,1-1 0,0 0 1,0 0-1,0 0 0,0 0 1,-1 0-1,1 0 0,-1 0 1,1 0-1,0 0 0,-1-1 1,0 1-1,1-1 0,-1 1 1,1-1-1,-1 1 0,0-1 1,-2 0-1,-5 3 19,-427 117 231,305-89-149,53-14 1541,177-19-1117,142-28-396,-127 14-131,143-3-1,-251 21-103,-12 5 72,-17 6 36,-100 41 102,-251 71 0,230-81-95,62-17 153,75-24 14,10-2-17,44-11-29,3-1-66,36-11-8,1 4 0,0 5 1,130-5-1,-213 18-46,-1 0 0,1 0 0,0 1 1,-1-1-1,0 1 0,1 0 0,-1 0 0,1 0 1,-1 0-1,0 1 0,0 0 0,0-1 0,0 1 1,3 2-1,-5-2-10,0-1 1,1 0-1,-1 1 1,0-1-1,0 1 1,0-1-1,-1 1 1,1 0 0,0-1-1,-1 1 1,1 0-1,-1-1 1,1 1-1,-1 0 1,0 0-1,1-1 1,-1 1-1,0 0 1,-1 0-1,1 0 1,0-1-1,0 1 1,-1 0-1,1 0 1,-1-1-1,1 1 1,-1 0 0,0-1-1,0 1 1,-1 2-1,-9 11 30,-1 0 1,-1 0-1,0-1 1,-1 0-1,0-1 1,-1-1-1,-27 17 0,-14 13 21,47-34-108,5-6-80,0 1-1,0 1 0,0-1 0,0 1 0,0 0 0,1-1 0,0 2 0,0-1 0,0 0 0,-3 7 0,6-11 44,1 1 0,-1-1 0,1 0 0,-1 1 0,1-1 0,-1 0 0,1 1 0,-1-1 0,1 0-1,0 0 1,-1 1 0,1-1 0,-1 0 0,1 0 0,0 0 0,-1 0 0,1 0 0,0 0 0,-1 0-1,1 0 1,-1 0 0,1 0 0,0 0 0,-1 0 0,1-1 0,0 1 0,-1 0 0,1 0 0,-1-1-1,1 1 1,0-1 0,16-5-2236,0 0-1,28-16 1,-5-2-6194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12.5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 72,'0'0'17876,"10"3"-16156,18 4-761,1-2 0,-1-1-1,44 2 1,103-7 844,-75-1-1282,1082 4 1778,-912-14-2233,2-1-101,-245 18 395,-16 2-1114,-10 5-3651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11.6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25 8546,'0'0'11076,"-11"-3"-8076,238 14-1695,-7 0-571,557-41 1433,-728 25-2104,-15 1-18,1 1-1,-1 1 1,56 6 0,-64 4 69,-22-3 245,-15 0-203,11-4-160,-1-1-1,1 0 0,0 1 1,-1-1-1,1 0 1,0 1-1,0-1 1,-1 1-1,1-1 0,0 0 1,0 1-1,0-1 1,-1 1-1,1-1 0,0 1 1,0-1-1,0 1 1,0-1-1,0 1 1,0-1-1,0 0 0,0 1 1,0-1-1,0 1 1,0-1-1,0 1 0,0-1 1,1 1-1,-1-1 1,0 1-1,0-1 1,1 1-1,-1-1-6,0 1-1,1-1 1,-1 1 0,0-1-1,0 1 1,1-1 0,-1 1-1,0 0 1,0-1 0,0 1-1,0-1 1,0 1 0,0-1-1,0 1 1,0 0 0,0-1-1,0 1 1,0-1 0,0 1-1,0-1 1,0 1 0,0-1-1,-1 1 1,1-1 0,0 1-1,0-1 1,-1 1 0,1-1-1,0 1 1,-1-1 0,1 1-1,0-1 1,-1 0-1,1 1 1,-1-1 0,1 1-1,-1-1 1,1 0 0,-1 0-1,1 1 1,-1-1 0,1 0-1,-1 0 1,1 0 0,-1 1-1,1-1 1,-1 0 0,0 0-1,-5 0-665,-21 0-7189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09.9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 9026,'0'0'16313,"15"0"-15793,396-4 1579,632 18-356,-1038-13-1751,-1 0 4,0-1 1,0 1-1,0-1 1,1 0-1,-1 0 1,0-1-1,0 1 0,0-1 1,0 0-1,0 0 1,0 0-1,0 0 1,0-1-1,7-3 1,-33 63-384,14-25 371,2 1 0,-4 60 0,8-65 17,4 21-793,-27-59 794,-1 2-1,0 0 1,0 2 0,0 0-1,-1 2 1,-43 0-1,-22-3-13,-92-16 14,-628-47 37,760 68-117,31 0-22,18 1 35,7 0-11,10-6-3155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29:04.5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1176,'0'0'6442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29:07.4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133 297 808,'0'0'14034,"-9"-2"-11820,5 2-2120,1-1 60,-1 0 0,1 0 0,-1 1 0,1-1 0,-1 1 0,1 0 0,-1 0-1,1 1 1,-1-1 0,1 1 0,-1-1 0,1 1 0,0 0 0,-1 0 0,1 1 0,0-1 0,0 1-1,0-1 1,0 1 0,0 0 0,0 0 0,1 0 0,-1 1 0,-3 3 0,1 1-60,1 0 0,0 1 0,0 0 0,0 0 0,1 0 0,0 0 0,1 0 0,0 0 0,0 1 0,1-1 0,0 1 0,0 0 0,1 16 0,0-22-91,0 0 1,1 0-1,-1-1 0,0 1 1,1 0-1,-1 0 1,1 0-1,0 0 1,0 0-1,0-1 1,1 1-1,-1 0 1,1-1-1,-1 1 0,1-1 1,0 0-1,0 1 1,0-1-1,0 0 1,0 0-1,0 0 1,1 0-1,-1-1 1,0 1-1,1-1 0,0 1 1,-1-1-1,1 0 1,0 0-1,0 0 1,0 0-1,0-1 1,-1 1-1,1-1 1,0 0-1,0 0 0,0 0 1,0 0-1,0 0 1,0-1-1,0 1 1,5-2-1,-4 0-19,0 1 0,0-1-1,0 0 1,0 0 0,0-1-1,0 1 1,-1-1 0,1 0 0,-1 0-1,0 0 1,0 0 0,0 0-1,0-1 1,-1 1 0,1-1 0,-1 0-1,0 0 1,0 0 0,0 0-1,-1 0 1,3-8 0,-3 9 13,0 0-1,0 0 1,0 0 0,-1 0 0,1 0-1,-1-1 1,0 1 0,0 0 0,0 0 0,0-1-1,0 1 1,-1 0 0,0 0 0,1 0 0,-1 0-1,0-1 1,-1 1 0,1 1 0,0-1 0,-1 0-1,0 0 1,1 0 0,-1 1 0,0-1-1,0 1 1,-1-1 0,1 1 0,-1 0 0,-4-3-1,8 41 186,1-27-163,2-1 0,-1 0 0,1-1 0,0 1 1,1-1-1,0 1 0,0-1 0,11 11 0,-12-14 2,-1-1 0,1 1 0,0-1 0,-1 0 0,1 0 0,1-1-1,-1 1 1,0-1 0,1 0 0,-1 0 0,1 0 0,-1-1 0,1 0-1,0 0 1,0 0 0,-1 0 0,8 0 0,-10-2 1,1 0-1,0 0 1,0-1-1,-1 1 1,1 0 0,0-1-1,-1 0 1,0 1 0,1-1-1,-1 0 1,0 0 0,0 0-1,0-1 1,0 1 0,0 0-1,-1-1 1,1 1 0,-1-1-1,1 0 1,-1 1 0,0-1-1,0 0 1,0 0-1,0-5 1,3-5-37,-1 0 0,-1-1-1,2-26 1,-4 39 46,-1-34-156,1 34 147,0 1 0,0-1 0,0 1 0,0-1 0,1 0 1,-1 1-1,0-1 0,0 1 0,-1-1 0,1 0 0,0 1 1,0-1-1,0 1 0,0-1 0,0 0 0,-1 1 0,1-1 0,0 1 1,-1-1-1,1 1 0,0-1 0,-1 1 0,1-1 0,-1 1 1,1-1-1,0 1 0,-1 0 0,1-1 0,-1 1 0,1-1 0,-1 1 1,0 0-1,1 0 0,-1-1 0,1 1 0,-1 0 0,1 0 0,-1 0 1,0 0-1,1 0 0,-1 0 0,0 0 0,1 0 0,-1 0 1,1 0-1,-2 0 0,1 2-10,0 0 1,1 1-1,-1-1 1,1 0-1,0 1 1,-1-1-1,1 0 1,0 1-1,0-1 0,1 0 1,0 4-1,-1-1-16,4 21-14,1-1 1,1 1-1,1-1 0,1-1 0,21 45 0,2 6 21,-26-59 38,7 13 179,-1 1 0,-1 0-1,-2 1 1,-1 0 0,-2 0-1,3 57 1,-8-87-186,0 1 1,1-1-1,-1 0 0,0 1 0,0-1 1,0 1-1,-1-1 0,1 1 0,0-1 1,0 1-1,-1-1 0,1 0 0,-1 1 1,1-1-1,-1 0 0,0 1 0,0-1 0,1 0 1,-1 0-1,0 0 0,0 0 0,0 0 1,0 0-1,0 0 0,0 0 0,-1 0 1,1 0-1,0 0 0,0-1 0,-1 1 1,1 0-1,0-1 0,-1 1 0,1-1 1,0 0-1,-1 1 0,1-1 0,-1 0 0,1 0 1,-1 0-1,1 0 0,-1 0 0,1 0 1,-1 0-1,-1-1 0,-1 0-9,-1-1 0,1 1 0,-1-1 0,1 0 0,0 0 0,0-1 0,0 1 0,0-1 0,0 0 0,0 0 0,1 0 0,-1 0 0,-2-5 0,-5-6-295,2-1 1,0-1-1,0 1 1,2-1 0,0-1-1,1 1 1,0-1-1,1 0 1,1-1 0,1 1-1,0-1 1,1-31 0,2 44-259,1 0 1,0 0-1,0 1 1,0-1-1,0 0 1,1 1-1,0-1 1,0 1-1,0 0 1,1 0-1,-1 0 1,1 0-1,0 0 1,6-6-1,9-9-3739</inkml:trace>
  <inkml:trace contextRef="#ctx0" brushRef="#br0" timeOffset="864.28">559 365 10938,'0'0'5580,"-9"-1"-3559,-1-2-1441,6 2-408,1 0 0,-1 1 0,1-1-1,-1 0 1,1 1 0,-1 0 0,0 0-1,1 0 1,-1 0 0,1 1 0,-5 0 0,6 0-84,0 0 0,1 0 0,-1 0 0,1 0 1,-1 0-1,1 1 0,-1-1 0,1 0 1,0 1-1,0-1 0,-1 1 0,1-1 1,0 1-1,1 0 0,-1-1 0,0 1 0,0 0 1,1 0-1,-1 0 0,1-1 0,-1 1 1,1 0-1,0 3 0,-4 49 682,4-48-640,1-1-88,-1 1 0,1-1-1,0 0 1,0 1-1,0-1 1,1 0 0,0 0-1,0 0 1,0 0-1,1 0 1,0 0 0,0-1-1,0 1 1,0-1-1,5 5 1,-5-6-29,0 0-1,0-1 1,0 1-1,0-1 1,1 1 0,-1-1-1,0 0 1,1 0-1,0-1 1,0 1 0,-1-1-1,1 0 1,0 0 0,0 0-1,0 0 1,0-1-1,0 0 1,0 1 0,0-1-1,0-1 1,5 0-1,-7 0-5,1 0-1,-1 0 1,0 0-1,1-1 1,-1 1-1,0-1 0,0 1 1,0-1-1,0 0 1,0 0-1,0 0 1,0 0-1,-1 0 0,1-1 1,-1 1-1,0 0 1,1-1-1,-1 1 1,0-1-1,-1 1 0,1-1 1,0 1-1,-1-1 1,1 0-1,-1 1 0,0-1 1,0 0-1,0-3 1,0-4-4,0 0 0,0 0 1,-1 0-1,0 1 0,-1-1 0,-4-15 1,-20-27-281,25 49 281,0 1-1,-1 0 1,1-1 0,-1 1-1,0 0 1,1 0-1,-1 0 1,0 0 0,0 0-1,0 0 1,-1 1-1,1-1 1,0 1 0,-1 0-1,1-1 1,-1 1-1,1 0 1,-6-1 0,7 3-2,1 0-1,-1 0 1,0 0 0,0 0 0,1 0 0,-1 0-1,1 0 1,-1 0 0,1 0 0,0 0 0,-1 0 0,1 0-1,0 1 1,0-1 0,-1 0 0,1 0 0,0 0 0,0 1-1,1-1 1,-1 0 0,0 0 0,0 0 0,0 0-1,1 2 1,6 33-42,-6-33 35,1 1 1,-1-1-1,1 0 0,0 0 0,0 0 1,0 0-1,1 0 0,-1 0 0,1 0 0,-1-1 1,1 1-1,0-1 0,0 0 0,0 0 1,1 0-1,-1 0 0,0-1 0,1 1 1,-1-1-1,1 0 0,-1 0 0,1 0 1,0 0-1,7 0 0,-9-1 15,1 0 0,-1-1 0,0 1 0,1 0-1,-1-1 1,1 0 0,-1 0 0,0 0 0,1 0 0,-1 0 0,0 0 0,0 0-1,0-1 1,0 1 0,0-1 0,0 0 0,0 1 0,0-1 0,-1 0-1,1 0 1,-1 0 0,0 0 0,1 0 0,-1-1 0,0 1 0,0 0 0,0-1-1,0 1 1,-1 0 0,1-1 0,-1 1 0,1-1 0,-1 1 0,0-1-1,0 1 1,0-1 0,-1-2 0,-1-14 62,-2 17 28,3 4-91,0 0 0,1 0 0,-1 0 0,1 0 0,0 0 0,-1 0 0,1 0 0,0 0 0,0 0 0,0 0 0,0 0 0,1 0 0,0 3-1,2 9 63,1-1-1,0-1 1,1 1-1,0 0 0,9 12 1,-13-21-51,1-1 1,0 1 0,0-1 0,1 1 0,-1-1 0,1 0-1,-1 0 1,1 0 0,0 0 0,0-1 0,1 1-1,-1-1 1,0 0 0,1 0 0,-1 0 0,1 0 0,0 0-1,0-1 1,0 0 0,0 0 0,4 1 0,-6-2-11,-1 0 0,0 0 1,1-1-1,-1 1 0,0 0 1,0-1-1,1 1 0,-1-1 0,0 1 1,0-1-1,0 0 0,0 0 1,0 1-1,0-1 0,0 0 1,0 0-1,0 0 0,0 0 0,0 0 1,-1 0-1,2-2 0,13-34-1,-5-37-480,-12 36 400,1 34 236,0 24-111,1-14-20,1 1 1,0 0-1,0-1 1,1 1 0,-1-1-1,1 1 1,1-1-1,-1 0 1,1 0 0,0 0-1,1 0 1,-1 0-1,1-1 1,0 1-1,0-1 1,8 7 0,-8-8-193,0-1 1,0 0-1,1 0 0,-1 0 1,0 0-1,1 0 1,0-1-1,0 0 1,0 0-1,0 0 1,0-1-1,0 0 1,0 0-1,0 0 1,1 0-1,-1-1 0,0 0 1,0 0-1,1-1 1,-1 1-1,8-3 1,5-5-4367,-7-4-1965</inkml:trace>
  <inkml:trace contextRef="#ctx0" brushRef="#br0" timeOffset="1376.34">983 110 9010,'0'0'7431,"0"9"-5249,7 69 912,28 122 1,-32-186-2945,1-1-1,0 0 1,1-1 0,1 1 0,0-1 0,1 0-1,0 0 1,13 16 0,-18-25-135,1 0 0,-1-1 1,1 1-1,-1-1 0,1 1 0,0-1 1,0 0-1,0 0 0,0 0 1,0-1-1,0 1 0,1-1 0,-1 0 1,1 0-1,-1 0 0,0 0 1,1 0-1,0-1 0,-1 0 0,1 1 1,-1-2-1,1 1 0,-1 0 0,1 0 1,-1-1-1,1 0 0,-1 0 1,1 0-1,-1 0 0,0-1 0,1 1 1,-1-1-1,0 1 0,0-1 1,0 0-1,0-1 0,3-2 0,4-3-130,-1-1-1,1 0 1,-1 0-1,11-16 0,-17 22 97,-1 0 0,0 0 0,0 0-1,0-1 1,0 1 0,-1 0-1,0-1 1,1 1 0,-1-1 0,0 0-1,-1 1 1,1-1 0,0 0-1,-1 1 1,0-1 0,0 0 0,0 0-1,-1 1 1,1-1 0,-2-5 0,1 8 20,0-1 1,0 0-1,0 1 1,0-1-1,0 1 1,0 0 0,0-1-1,0 1 1,-1 0-1,1 0 1,-1-1-1,1 1 1,-1 0 0,1 0-1,-1 1 1,1-1-1,-1 0 1,0 0 0,1 1-1,-1-1 1,0 1-1,0 0 1,0-1-1,-1 1 1,1 0 2,1 0-1,0 0 1,0 0 0,-1 0 0,1 1-1,0-1 1,-1 0 0,1 0-1,0 1 1,0-1 0,0 1 0,0-1-1,-1 1 1,1 0 0,0-1-1,0 1 1,0 0 0,0 0 0,0 0-1,1-1 1,-1 1 0,0 0-1,0 0 1,0 0 0,1 1-1,-1-1 1,1 0 0,-1 0 0,1 0-1,-1 0 1,1 1 0,0-1-1,-1 0 1,1 3 0,-1 5 41,0 1-1,1 0 1,0 0 0,0 0-1,1-1 1,1 1 0,3 16-1,-4-23-26,0 0-1,1 0 1,-1 1 0,1-1-1,-1 0 1,1-1-1,0 1 1,0 0-1,0 0 1,0-1-1,1 1 1,-1-1-1,1 0 1,0 0-1,-1 0 1,1 0 0,0 0-1,0 0 1,0-1-1,0 0 1,1 1-1,-1-1 1,0 0-1,0-1 1,6 2-1,-2-1-64,1-1 0,-1 0-1,0 0 1,0 0-1,0-1 1,0 0 0,0 0-1,0-1 1,0 0-1,0 0 1,0 0 0,0-1-1,-1 0 1,7-5-1,-7 5-776,-1-1-1,0-1 0,0 1 1,-1-1-1,1 1 0,-1-1 1,0 0-1,0-1 0,6-10 0,-1-8-5875</inkml:trace>
  <inkml:trace contextRef="#ctx0" brushRef="#br0" timeOffset="1744.7">1046 230 13795,'0'0'752,"80"-9"-544,-45 0 40,11-3-248,-9 2-728,-11 1-3665</inkml:trace>
  <inkml:trace contextRef="#ctx0" brushRef="#br0" timeOffset="2121.44">291 1 11330,'0'0'0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29:05.8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1 8890,'0'0'11962,"-8"3"-10924,4-1-932,0-1 1,0 1-1,1 0 1,-1 0-1,1 0 0,-1 0 1,1 1-1,0 0 1,0-1-1,0 1 1,0 0-1,1 0 0,-1 1 1,1-1-1,0 0 1,0 1-1,0 0 0,0-1 1,1 1-1,-1 0 1,1 0-1,0 0 0,-1 6 1,-2 11 101,1-1 0,1 1 0,1 0 0,1 0-1,0-1 1,2 1 0,6 32 0,-6-44-178,0 0 0,0 0-1,1 0 1,0 0 0,0-1 0,1 1-1,0-1 1,1 0 0,0 0-1,0-1 1,1 0 0,0 0 0,0 0-1,0 0 1,1-1 0,0 0 0,1 0-1,-1-1 1,13 6 0,-17-9-15,0 0-1,1 0 1,0-1 0,-1 0 0,1 1 0,0-1 0,0-1-1,0 1 1,-1-1 0,1 1 0,0-1 0,0 0 0,0 0-1,0-1 1,0 1 0,0-1 0,0 0 0,-1 0 0,1 0 0,0-1-1,-1 1 1,1-1 0,-1 0 0,1 0 0,-1 0 0,0 0-1,0 0 1,0-1 0,0 0 0,0 1 0,-1-1 0,1 0-1,-1-1 1,1 1 0,-1 0 0,0-1 0,2-4 0,0-2 3,0 0 1,-1 1 0,0-1-1,-1 0 1,0 0 0,0-1-1,-1 1 1,-1 0 0,1-1-1,-2 1 1,1 0 0,-1-1 0,-4-14-1,-1 10-99,1 0 0,-2 0 0,0 0 0,-1 1 0,-1 0 0,0 1 0,-1 0 0,0 0 0,-1 1 0,0 0 0,-1 1 0,0 0 0,-1 1 0,-27-17 0,37 26 57,0-1 0,1 1 0,-1 0 0,0 0 0,0 0 0,0 0 0,1 1 0,-1-1 0,0 1 0,0 0 0,0 0 0,0 0 0,0 0 0,0 0 0,-3 1 0,4 0-14,0-1 0,1 1 0,-1 0-1,0 0 1,1 0 0,-1 0-1,0 0 1,1 0 0,-1 1 0,1-1-1,0 0 1,-1 1 0,1-1 0,0 1-1,0-1 1,0 1 0,-1 3 0,0-1-279,1 0 1,-1 0 0,1 0 0,1 0 0,-1 0 0,0 0 0,1 0 0,0 7 0,0-6-663,1 1 0,0-1 0,0 1 1,0-1-1,0 0 0,4 9 0,8 11-5578</inkml:trace>
  <inkml:trace contextRef="#ctx0" brushRef="#br0" timeOffset="577.02">363 233 9618,'0'0'2650,"2"10"-1288,6 25 976,2 0 0,18 43 0,-18-54 560,-14-39-286,-10-39-2848,12 34-588,1-1 1,1 1-1,3-28 1,-3 43 687,0 0 1,1 0 0,0 1 0,0-1-1,0 0 1,1 0 0,0 1-1,0-1 1,0 1 0,0 0 0,1 0-1,-1-1 1,1 1 0,0 1 0,0-1-1,1 0 1,-1 1 0,1 0-1,0 0 1,4-3 0,-5 4 96,0 1 0,-1 0 0,1 0 0,0 0 0,0 1 0,0-1-1,0 1 1,0-1 0,0 1 0,0 0 0,0 0 0,-1 0 0,1 1 0,0-1 0,0 1 0,0 0 0,0-1 0,4 3 0,-1 0 55,0 1-1,0-1 1,-1 1 0,1 0 0,-1 0-1,0 0 1,0 1 0,4 6 0,1 0 285,-2 1 0,0 0 1,0 0-1,-1 0 1,0 1-1,-2 1 1,7 16-1,-8-14 754,0 0 0,-1 0 1,2 28-1,-5-44-959,1-1-337,0 0 0,0 1 0,-1-1 0,1 0 1,0 0-1,-1 0 0,1 0 0,0 0 0,-1 0 0,1 0 0,-1 0 1,0 0-1,1 0 0,-1 0 0,0 0 0,1-2 0,-1 1-789,5-12-5329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29:17.5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999 279 11586,'0'0'7315,"-1"8"-6700,1 13-87,0 1 0,1-1 0,2 1 0,0-1 0,1 1 0,1-1 0,1-1 0,1 1 0,18 38 0,-23-56-510,0 0-1,-1-1 1,1 1 0,0-1 0,0 1-1,1-1 1,-1 0 0,0 0 0,1 0-1,-1 0 1,1 0 0,0-1 0,-1 1-1,1-1 1,5 2 0,-6-3-6,0 1 0,1-1 0,-1 0 0,0 0 0,1 0 0,-1 0 1,0-1-1,1 1 0,-1 0 0,0-1 0,0 0 0,0 0 0,1 1 0,-1-1 0,0 0 0,3-3 0,1 0-20,-1-1-1,1 0 0,-1 0 0,0-1 0,0 1 0,-1-1 0,0 0 0,0 0 0,0-1 0,-1 1 1,5-13-1,-4 8-208,-1-1 0,-1 0 1,0 0-1,0-1 0,-1 1 0,-1-23 1,0 29 134,0 0 0,-1 1 0,0-1 0,0 0 0,0 0 0,-1 1 0,1-1 0,-1 1 0,-1-1 0,1 1 0,-1 0 0,0 0 1,0 0-1,0 0 0,-1 1 0,-5-7 0,9 15 76,0 1 0,0-1 0,1 0 1,-1 0-1,1 0 0,0 0 0,0 0 1,4 6-1,9 14 212,1 0 0,31 36 0,-37-49-125,0-2 0,0 0 0,1 0 0,0 0 0,1-1 1,0-1-1,0 0 0,12 5 0,-23-11-64,1-1-1,-1 0 1,0 0 0,1 0-1,-1 0 1,0 0 0,1 0-1,-1 0 1,0 0 0,1 0-1,-1 0 1,0 0-1,1 0 1,-1 0 0,1 0-1,-1 0 1,0 0 0,1 0-1,-1 0 1,0 0 0,0 0-1,1-1 1,-1 1 0,0 0-1,1 0 1,-1 0 0,0-1-1,0 1 1,1 0 0,-1 0-1,0-1 1,0 1-1,1 0 1,-1-1 0,5-17 271,-5-31-249,-1 35-102,1-9-119,-1 12-71,1 0 0,0 0 0,0 0 0,1-1 0,1 1 1,0 0-1,0 0 0,8-19 0,-9 29 230,-1 0 1,1 0-1,-1 0 1,1 0-1,-1 0 0,1 0 1,0 0-1,0 0 0,0 0 1,0 0-1,-1 0 1,1 1-1,0-1 0,0 0 1,0 1-1,0-1 0,1 1 1,-1-1-1,0 1 1,0-1-1,0 1 0,0 0 1,0-1-1,1 1 0,1 0 1,-1 0 7,1 1 0,-1-1 0,0 1 0,1 0 1,-1 0-1,0 0 0,1 0 0,-1 0 0,0 0 1,0 1-1,4 2 0,5 6 43,0 1 1,-1 0 0,12 16-1,-16-18-35,42 57 116,-44-60 73,-1 0-1,0 0 1,0 0 0,-1 0 0,1 1 0,-2-1 0,1 1 0,0 0-1,0 12 1,-17-71 803,14 36-1417,0 1 0,5-32 0,-4 43 374,1 1-1,-1-1 1,1 1-1,0-1 0,0 1 1,0-1-1,0 1 1,1 0-1,0-1 0,-1 1 1,1 0-1,0 0 1,1 0-1,-1 0 0,0 1 1,1-1-1,0 1 1,-1-1-1,5-1 0,-6 3 49,1 1 0,-1-1 0,1 1 0,0 0 0,-1 0-1,1-1 1,0 1 0,-1 0 0,1 1 0,0-1 0,-1 0-1,1 0 1,0 1 0,-1-1 0,1 1 0,-1-1 0,1 1 0,-1 0-1,1 0 1,-1-1 0,1 1 0,-1 0 0,0 0 0,0 1 0,3 1-1,33 39 76,-23-25-48,-9-11-44,11 12 179,0-2 0,33 26 0,-45-39-89,0 0 0,0 0 0,0 0 0,0-1 0,1 1 0,-1-1 0,1-1-1,0 1 1,-1 0 0,1-1 0,0 0 0,0 0 0,0-1 0,0 1 0,0-1 0,0 0 0,0 0 0,0-1 0,7-1 0,-8 0-41,0 0 1,-1 0-1,1 0 1,-1-1-1,1 1 0,-1-1 1,0 0-1,0 0 1,0 0-1,0-1 1,-1 1-1,0 0 0,1-1 1,-1 0-1,0 0 1,-1 1-1,1-1 0,-1 0 1,1 0-1,-1-1 1,0-4-1,0 6-16,0 0 0,-1 0-1,1 0 1,-1 0 0,0 0 0,0 0-1,0 0 1,0 0 0,0 0 0,-1 0-1,1 0 1,-1 0 0,0 0-1,0 0 1,0 0 0,0 1 0,-1-1-1,1 0 1,-1 1 0,0-1 0,1 1-1,-1-1 1,0 1 0,0 0 0,-1 0-1,1 0 1,0 0 0,-1 0 0,-4-2-1,3 2 13,1 0-1,-1 1 1,1 0-1,-1 0 0,0 0 1,1 0-1,-1 0 0,0 1 1,0 0-1,0 0 0,1 0 1,-1 0-1,-6 1 1,9 0-4,-1 0-1,1 0 1,-1 0 0,1-1 0,0 1 0,-1 1 0,1-1 0,0 0 0,0 0 0,0 0 0,0 1 0,0-1 0,0 0 0,0 1 0,0-1 0,1 1 0,-1-1 0,1 1 0,-1-1 0,1 1 0,-1 0-1,1-1 1,0 1 0,0 0 0,0-1 0,0 1 0,0-1 0,0 1 0,0 0 0,0-1 0,2 4 0,0 6 135,1 1 1,0-1-1,1 0 1,0 0-1,1-1 1,0 1-1,1-1 0,0 0 1,1-1-1,0 1 1,0-1-1,1-1 1,0 1-1,0-1 1,1-1-1,19 13 0,-21-17-382,1-1-1,-1 1 0,1-2 0,0 1 1,-1-1-1,1 0 0,0-1 0,0 0 0,0 0 1,0-1-1,0 0 0,-1 0 0,1 0 1,0-1-1,-1-1 0,9-3 0,33-12-6304</inkml:trace>
  <inkml:trace contextRef="#ctx0" brushRef="#br0" timeOffset="757.56">2420 431 10418,'0'0'7846,"11"3"-5914,38 7-527,-45-10-1333,0-1 0,-1 1 0,1-1 0,-1 1 0,1-1 0,0 0 0,-1 0 0,0-1 0,1 1 0,-1-1 0,0 1 0,0-1 1,1 0-1,-1 0 0,-1-1 0,1 1 0,0-1 0,-1 1 0,1-1 0,-1 0 0,0 0 0,0 0 0,0 0 0,0 0 0,0 0 0,-1-1 1,1 1-1,-1 0 0,1-6 0,-1 6-68,0 0 1,0 0-1,-1 0 1,1 0 0,-1 0-1,0 0 1,0 0-1,0 0 1,0 0-1,-1 0 1,1 0-1,-1 0 1,0 0-1,-2-5 1,2 6-5,0 0 0,0 1 0,0-1 0,0 1 0,-1 0 0,1-1 0,0 1 0,-1 0 0,1 0 0,-1-1 0,1 1 0,-1 1 0,0-1 0,0 0 0,1 0 0,-1 1 0,0-1 1,0 1-1,0-1 0,1 1 0,-1 0 0,0-1 0,0 1 0,0 0 0,-2 1 0,2-1 3,0 0 0,0 0-1,0 0 1,0 1 0,0-1 0,0 1 0,0 0 0,0-1 0,1 1 0,-1 0-1,0 0 1,0 0 0,1 0 0,-1 0 0,1 1 0,-1-1 0,1 0 0,0 1-1,-1-1 1,-1 3 0,1 0-3,0 0 0,0 0 0,0 0-1,1 0 1,-1 0 0,1 0 0,0 1 0,1-1-1,-2 6 1,2-2 20,0 0 0,0 0 0,0 0-1,1 0 1,0 0 0,0 0 0,1 0-1,0-1 1,1 1 0,3 8 0,-3-11 17,0 0 1,0 1-1,1-1 0,0-1 1,0 1-1,0 0 0,1-1 1,0 0-1,-1 0 0,1 0 1,1-1-1,-1 0 1,0 0-1,1 0 0,0 0 1,-1-1-1,1 0 0,0 0 1,0-1-1,0 0 1,1 0-1,-1 0 0,0-1 1,0 1-1,0-2 0,1 1 1,-1-1-1,0 0 0,0 0 1,0 0-1,0-1 1,0 0-1,0 0 0,0-1 1,-1 0-1,1 0 0,-1 0 1,0 0-1,0-1 0,0 0 1,0 0-1,-1 0 1,1-1-1,-1 1 0,0-1 1,-1 0-1,1 0 0,-1-1 1,0 1-1,0-1 0,2-7 1,-3 5-33,1 1 1,-2-1-1,1 0 1,-1 0-1,0 0 1,-1 0-1,-1-13 1,3-30 86,3 50-146,-1 0-1,0 0 1,1 0 0,-1 1 0,0 0 0,1 0-1,-1 0 1,8 2 0,-6-1 45,-1 0 0,0 1 0,-1 0 1,1 0-1,0 0 0,0 1 0,-1 0 1,0 0-1,1 0 0,-1 0 0,0 0 0,-1 1 1,1 0-1,0 0 0,-1 0 0,0 0 1,3 5-1,-2-3 28,-1 1-1,0-1 1,0 1 0,0-1 0,-1 1 0,0 0 0,0 0-1,0 0 1,-1 0 0,0 1 0,-1 12 0,0-18-12,-1 0 0,1-1 0,-1 1 0,0 0-1,0-1 1,1 1 0,-1-1 0,0 1 0,-1-1 0,1 0 0,0 1 0,0-1 0,-1 0 0,1 0 0,0 0 0,-1 0 0,1 0 0,-1 0-1,1 0 1,-1 0 0,0-1 0,1 1 0,-1-1 0,0 1 0,0-1 0,1 0 0,-1 1 0,-2-1 0,-51 3-5243,40-5-549</inkml:trace>
  <inkml:trace contextRef="#ctx0" brushRef="#br0" timeOffset="1718.54">3068 381 9274,'0'0'1307,"5"10"32,13 29 279,-2 0 1,-1 1-1,-2 0 0,-2 2 1,-2-1-1,-2 1 0,4 65 1,-32-132 851,9 1-2639,0-1 0,2 0 0,1-1 0,-12-51 0,16 52-546,1 0-1,1 0 1,2 0-1,0-1 1,5-38-1,-4 62 650,0-1 0,0 1 0,0-1 0,1 1 0,-1-1 0,1 1 0,-1 0 0,1-1 0,0 1 0,0 0-1,0-1 1,1 1 0,-1 0 0,0 0 0,1 0 0,-1 0 0,1 0 0,0 0 0,-1 1 0,1-1 0,0 0 0,0 1-1,0 0 1,1-1 0,-1 1 0,0 0 0,0 0 0,1 0 0,-1 0 0,0 1 0,1-1 0,-1 1 0,1-1 0,-1 1-1,1 0 1,-1 0 0,1 0 0,-1 0 0,1 0 0,-1 1 0,0-1 0,1 1 0,-1 0 0,5 1 0,0 0 62,0 1 1,-1 0 0,1 1 0,0-1 0,-1 1 0,0 0 0,0 1 0,0-1 0,-1 1-1,1 0 1,-1 1 0,0 0 0,-1-1 0,6 9 0,-8-10 62,0 1 1,0-1 0,0 0-1,-1 1 1,0 0-1,0-1 1,0 1 0,0-1-1,-1 1 1,1 0-1,-1 0 1,-1-1 0,1 1-1,-1 0 1,1-1-1,-1 1 1,-1-1 0,1 1-1,-1-1 1,1 1-1,-1-1 1,0 0 0,-1 0-1,1 0 1,-1 0-1,0 0 1,0-1 0,0 1-1,0-1 1,-1 1-1,1-1 1,-1-1 0,0 1-1,0 0 1,0-1 0,0 0-1,0 0 1,-1 0-1,1 0 1,-1-1 0,1 0-1,-1 0 1,1 0-1,-1 0 1,0-1 0,1 1-1,-1-1 1,-7-1-1,11 1-60,0 0-1,0-1 0,0 1 1,0 0-1,0 0 0,0-1 0,0 1 1,0 0-1,0-1 0,0 1 1,0-1-1,0 1 0,0-1 1,0 0-1,1 1 0,-1-1 0,0 0 1,0 0-1,1 0 0,-1 1 1,1-1-1,-1 0 0,0 0 1,1 0-1,0 0 0,-1 0 0,1 0 1,-1 0-1,1 0 0,0 0 1,0 0-1,0 0 0,0 0 0,0 0 1,0 0-1,0 0 0,0-1 1,0 1-1,0 0 0,0 0 1,1 0-1,0-1 0,-1-1-22,1 0-1,0 0 1,0 0-1,0 0 1,1 0-1,-1 1 1,1-1-1,0 0 1,-1 1-1,1-1 1,0 1-1,0 0 1,5-4-1,4 1 1,-1 1 0,1 0 0,0 1 0,0 0 0,0 1-1,0 0 1,0 1 0,1 0 0,-1 1 0,15 2 0,56-7 27,-73 3 0,0 0 0,0-1 0,0 0 0,0 0 0,10-5 0,-18 7 3,0 1-1,0-1 0,0 1 0,0-1 0,0 0 1,0 1-1,0-1 0,0 0 0,0 0 0,0 1 1,-1-1-1,1 0 0,0 0 0,0 0 0,-1 0 1,1 0-1,-1 0 0,1 0 0,-1 0 0,1 0 1,-1-1-1,0 1 0,1 0 0,-1 0 0,0 0 1,0 0-1,0-1 0,0 1 0,0 0 0,0 0 1,0 0-1,0-1 0,0 1 0,-1 0 1,1 0-1,-1 0 0,1 0 0,0 0 0,-1 0 1,0 0-1,1-1 0,-1 2 0,0-1 0,1 0 1,-1 0-1,0 0 0,0 0 0,0 0 0,0 1 1,0-1-1,-1 0 0,-1-2 28,0-1 50,-1 0-1,0 0 0,0 1 0,0-1 0,-1 1 0,0 0 0,1 0 0,-1 0 0,0 1 0,0 0 0,0 0 0,-9-2 0,13 4-47,0 1 0,0-1 0,1 1-1,-1 0 1,0-1 0,0 1 0,1 0-1,-1-1 1,1 1 0,-1 0 0,1 0-1,-1 0 1,1 0 0,-1 0 0,1 0-1,0-1 1,-1 1 0,1 0 0,0 0 0,0 0-1,0 0 1,0 0 0,0 0 0,0 0-1,0 0 1,0 0 0,0 2 0,2 32 308,-2-33-267,0 4-12,1 0 1,0-1-1,0 1 1,0 0-1,1 0 1,0-1-1,0 1 1,0-1-1,1 0 1,0 0-1,0 0 1,0 0-1,1 0 1,0 0 0,-1-1-1,2 0 1,-1 0-1,0 0 1,1 0-1,0-1 1,0 1-1,0-1 1,0 0-1,9 3 1,-7-4-235,0 0 0,0 0-1,0 0 1,1-1 0,-1 0 0,0-1 0,1 1-1,8-2 1,-7 0-530,-1 0 0,0-1 0,0 0 0,0 0 0,-1 0 0,1-1 0,12-7 0,11-9-5549</inkml:trace>
  <inkml:trace contextRef="#ctx0" brushRef="#br0" timeOffset="2209.46">3690 316 8530,'0'0'10414,"-9"7"-8658,4-4-1548,-1 1 0,2 0 0,-1 0-1,0 1 1,1-1 0,0 1-1,0 0 1,0 0 0,0 1-1,1-1 1,0 1 0,0 0-1,1-1 1,-1 1 0,1 1 0,1-1-1,-1 0 1,0 12 0,1-12-109,0 0 1,1-1 0,0 1 0,1-1-1,-1 1 1,1 0 0,0-1 0,0 1-1,1-1 1,-1 1 0,1-1 0,5 9-1,-4-10-77,-1-1 0,1-1 0,0 1 0,-1 0 0,1-1 0,1 1 0,-1-1 0,0 0 0,0 0 0,1-1 0,-1 1 0,1 0 0,0-1 0,-1 0 0,1 0 0,0 0 0,0-1 0,0 1 0,6-1 0,2 1-16,0-2-1,0 1 1,0-2-1,0 0 1,-1 0-1,1-1 1,0 0-1,-1-1 1,15-7-1,-17 7-131,0-1 0,0 0-1,-1 0 1,0 0-1,0-1 1,0-1-1,-1 1 1,0-1 0,0 0-1,-1-1 1,11-15-1,-16 21 113,0 1 0,0-1-1,1 0 1,-1 0-1,-1 0 1,1-1-1,0 1 1,0 0 0,-1 0-1,1 0 1,-1-1-1,0 1 1,0 0 0,0 0-1,0-1 1,0 1-1,0 0 1,0 0 0,-1-1-1,1 1 1,-1 0-1,0 0 1,0 0 0,1 0-1,-1-1 1,-1 1-1,1 1 1,0-1 0,0 0-1,-1 0 1,1 0-1,-1 1 1,0-1-1,1 1 1,-1-1 0,0 1-1,0 0 1,0-1-1,0 1 1,0 0 0,0 0-1,0 1 1,0-1-1,0 0 1,0 1 0,-1-1-1,1 1 1,0 0-1,0-1 1,-3 1 0,4 1 21,0-1 0,1 0 1,-1 1-1,0-1 1,0 0-1,1 1 1,-1-1-1,0 1 1,1-1-1,-1 1 1,1-1-1,-1 1 1,1 0-1,-1-1 1,1 1-1,-1 0 0,1-1 1,-1 1-1,1 0 1,0-1-1,-1 1 1,1 0-1,0 0 1,0-1-1,0 1 1,0 0-1,-1 0 1,1 0-1,0-1 1,0 1-1,1 1 0,-2 33 107,2-26-26,-1-3-24,1 0 1,0 0 0,1 0-1,-1 0 1,1 0 0,0 0-1,1 0 1,-1-1 0,1 1-1,0-1 1,1 0 0,-1 0 0,1 0-1,0 0 1,0 0 0,1-1-1,-1 0 1,1 0 0,0 0-1,9 5 1,-10-7-193,0 0 0,0 0 0,0 0 1,1 0-1,-1-1 0,0 0 0,0 0 0,1 0 0,-1 0 0,1-1 0,-1 0 1,9 0-1,-9-1-377,-1 1 0,1-1 0,-1 0 0,1 0 0,-1-1 0,0 1 0,0-1 0,1 0 0,-1 0 0,0 0 0,0 0 0,-1 0 0,1-1 0,0 1 0,-1-1 0,1 0 0,2-4 0,4-12-9687</inkml:trace>
  <inkml:trace contextRef="#ctx0" brushRef="#br0" timeOffset="2664.09">3400 39 17420,'0'0'0,"91"35"-2497,-43-21 81,-1 0-2969</inkml:trace>
  <inkml:trace contextRef="#ctx0" brushRef="#br0" timeOffset="3092.4">4502 351 10178,'0'0'9962,"-9"-4"-8748,-33-9-358,40 13-819,0-1 0,0 1-1,0 0 1,0 0 0,0 0 0,0 0-1,-1 0 1,1 0 0,0 1-1,0-1 1,0 1 0,0-1 0,0 1-1,1 0 1,-1-1 0,0 1 0,0 0-1,0 1 1,1-1 0,-1 0 0,0 0-1,1 1 1,-1-1 0,1 1 0,0-1-1,-1 1 1,1 0 0,0-1 0,0 1-1,0 0 1,0 0 0,-1 3-1,-1 4 6,-1 0-1,1 1 0,1-1 1,-3 19-1,3-17-29,1 1-1,1 0 1,0 0-1,0 0 1,2 0 0,-1 0-1,4 14 1,-4-23-10,0 0 0,0 1 0,0-1 0,0 0 0,1-1 0,-1 1 0,1 0 0,-1 0 0,1 0 0,0-1 1,0 1-1,0-1 0,1 0 0,-1 0 0,1 1 0,-1-1 0,1-1 0,-1 1 0,1 0 0,0-1 0,0 1 0,0-1 0,0 0 0,0 0 0,0 0 0,0 0 0,1-1 1,-1 1-1,0-1 0,0 0 0,5 0 0,-5-1-4,0 0 0,0 1 1,0-1-1,1-1 0,-1 1 1,0 0-1,0-1 0,0 0 0,-1 1 1,1-1-1,0 0 0,-1 0 1,1-1-1,-1 1 0,0-1 1,0 1-1,0-1 0,0 0 0,0 1 1,0-1-1,-1 0 0,1 0 1,-1 0-1,0 0 0,0-1 1,0 1-1,0 0 0,0-6 0,2-7-130,-1 0 0,0 0 0,-1 0 0,-2-26 0,-7-4-282,7 43 404,1 1-1,-1-1 1,0 0 0,0 1 0,0-1 0,-1 1 0,1-1 0,-1 1-1,1 0 1,-1 0 0,0 0 0,0-1 0,0 2 0,-3-4-1,16 44 224,3-13-71,0-1 1,2 0 0,0-2-1,25 28 1,-39-49-186,1 0 1,0 1-1,-1-1 0,1 0 1,0-1-1,0 1 0,0 0 0,0-1 1,0 0-1,6 2 0,20 1-3090,-11-4-2970</inkml:trace>
  <inkml:trace contextRef="#ctx0" brushRef="#br0" timeOffset="4228.24">4816 327 6313,'0'0'14986,"-9"4"-14671,7-3-278,-1 0 0,0 0 1,0 0-1,1 0 0,-1 0 0,1 1 1,-1 0-1,1-1 0,-1 1 0,1 0 1,0 0-1,0 0 0,0 0 0,0 1 1,0-1-1,1 1 0,-1-1 1,1 1-1,-1-1 0,1 1 0,0 0 1,0 0-1,0-1 0,1 1 0,-1 0 1,1 0-1,-1 0 0,1 0 0,0 5 1,0 1 73,0 0 0,1 0 0,0 0 1,0 0-1,1 0 0,1-1 0,-1 1 1,1-1-1,0 1 0,1-1 0,5 8 1,-7-12-76,1-1 0,-1 1 0,1 0 1,0-1-1,1 0 0,-1 0 1,0 0-1,1 0 0,0 0 0,-1-1 1,1 1-1,0-1 0,1 0 1,-1 0-1,0-1 0,0 1 0,1-1 1,-1 0-1,1 0 0,-1 0 0,1-1 1,-1 0-1,7 0 0,-8-1-31,1 1-1,-1-1 0,0-1 1,0 1-1,0 0 0,0-1 1,0 1-1,0-1 0,0 0 1,0 0-1,0 0 0,-1 0 1,1-1-1,-1 1 0,0-1 1,0 0-1,0 1 0,0-1 1,0 0-1,0 0 0,-1 0 1,0 0-1,1-1 0,-1 1 1,0 0-1,1-7 0,0 1-24,0-1 0,0 1-1,-1-1 1,0 1-1,-1-1 1,0 1-1,0-1 1,-4-16 0,0 16-116,11 30 22,-1-9 124,0-1 0,2-1-1,-1 1 1,1-1 0,0-1-1,1 1 1,0-2 0,1 1-1,-1-1 1,19 10 0,-20-13 7,-1-1 0,1 0 1,0 0-1,0-1 0,-1 0 0,1-1 1,1 1-1,-1-2 0,0 1 0,0-1 1,0 0-1,0-1 0,0 0 1,1 0-1,-1 0 0,14-6 0,-18 6-11,-1 0 0,1 0-1,-1-1 1,1 1-1,-1-1 1,0 0 0,1 0-1,-1 0 1,0 0 0,0-1-1,-1 1 1,1-1-1,0 0 1,-1 0 0,0 0-1,1 0 1,-1 0-1,0 0 1,-1-1 0,1 1-1,-1 0 1,1-1 0,-1 0-1,0 1 1,0-1-1,-1 0 1,1 1 0,-1-1-1,0 0 1,0 0-1,0 0 1,0 1 0,0-1-1,-1 0 1,0 0 0,0 1-1,0-1 1,0 1-1,-1-1 1,1 1 0,-1-1-1,0 1 1,0 0-1,0 0 1,0 0 0,-1 0-1,1 0 1,-1 0 0,0 1-1,0-1 1,0 1-1,0 0 1,0 0 0,0 0-1,-1 0 1,1 0 0,-1 1-1,1-1 1,-1 1-1,1 0 1,-1 0 0,0 1-1,0-1 1,1 1-1,-6 0 1,6 0-6,1-1-1,-1 2 1,1-1-1,-1 0 1,1 0-1,-1 1 1,1-1-1,-1 1 1,1 0-1,0 0 1,-1 0-1,1 0 0,0 0 1,0 0-1,0 1 1,-1-1-1,1 1 1,1-1-1,-1 1 1,0 0-1,0 0 1,-2 3-1,2-1-2,1-1-1,-1 1 0,1 0 1,-1-1-1,1 1 0,0 0 1,1 0-1,-1 0 0,1 0 1,-1 0-1,1 0 0,1 0 0,0 6 1,-1-5 0,1 0-1,0 0 1,0-1 0,0 1 0,0 0 0,1-1-1,0 0 1,0 1 0,0-1 0,1 0-1,-1 0 1,1 0 0,0 0 0,0 0 0,0-1-1,1 1 1,-1-1 0,1 0 0,0 0 0,0 0-1,0-1 1,0 1 0,0-1 0,1 0 0,7 2-1,-10-3 7,0-1-1,0 1 1,0-1-1,0 0 0,0 0 1,0 0-1,0-1 1,0 1-1,0 0 0,0-1 1,-1 1-1,1-1 1,0 1-1,0-1 0,0 0 1,0 0-1,-1 0 1,1 0-1,0 0 0,-1-1 1,1 1-1,-1 0 1,1-1-1,1-2 0,0 0 11,-1 0 0,1-1 0,-1 0 0,0 1 0,0-1 0,-1 0 0,1 0 0,-1 0 0,1-8-1,-1-9 28,0-1 0,-1 1 0,-5-33-1,2 24-274,-1 0 0,-2 0 0,-1 1 0,-1 0 0,-21-49 0,32 131 713,8-10-50,33 76-1,-37-102-264,0-1 0,2 0 1,0 0-1,0-1 0,1 0 0,1-1 1,23 23-1,-27-31-145,-1 0 0,0-1 0,1 0-1,0-1 1,-1 1 0,2-1 0,-1 0 0,0-1 0,0 0 0,1 0 0,-1-1 0,1 0 0,0 0 0,-1 0 0,1-1 0,0-1 0,15-1 0,-19 1-86,1 0 1,0-1-1,0 1 1,-1-1-1,1 0 1,-1 0 0,0 0-1,1-1 1,-1 0-1,0 0 1,-1 0 0,1 0-1,0 0 1,-1-1-1,0 1 1,1-1-1,-2 0 1,1 0 0,0 0-1,-1-1 1,0 1-1,0-1 1,0 1-1,0-1 1,-1 0 0,0 1-1,0-1 1,1-9-1,-1 9-100,-1-1-1,0 0 0,0 1 0,-1-1 0,1 0 1,-1 1-1,0-1 0,-4-10 0,4 15 174,1 0-1,-1-1 0,1 1 1,-1 0-1,0 0 0,0-1 0,0 1 1,0 0-1,0 0 0,0 0 1,0 0-1,0 0 0,0 0 1,-1 0-1,1 0 0,0 1 1,0-1-1,-1 0 0,1 1 0,-1-1 1,1 1-1,0 0 0,-1-1 1,1 1-1,-1 0 0,1 0 1,-1 0-1,1 0 0,-1 0 0,1 0 1,-1 0-1,1 1 0,-1-1 1,1 0-1,0 1 0,-1-1 1,1 1-1,0-1 0,-2 2 0,0 0 20,1 0 1,-1 0-1,1 0 0,-1 0 0,1 1 0,0-1 0,0 1 0,0-1 0,1 1 0,-1 0 0,1 0 0,-1 0 0,1 0 0,0 0 0,0 0 0,0 0 0,0 0 0,1 0 0,-1 0 0,1 0 0,0 6 0,1 70 1005,-1-75-995,0 1 0,1-1 1,0 1-1,-1-1 0,1 0 0,1 1 0,-1-1 0,1 0 0,-1 0 1,1 0-1,1 0 0,-1 0 0,0 0 0,1 0 0,0-1 1,0 1-1,0-1 0,0 0 0,1 0 0,-1 0 0,1 0 0,-1-1 1,1 1-1,0-1 0,0 0 0,0 0 0,1-1 0,-1 1 0,0-1 1,0 0-1,1 0 0,5 1 0,-1-2-342,0 0 0,-1 0 0,1-1 0,0 0 0,-1-1 0,1 0 0,-1 0 0,1-1 0,-1 0 0,0 0 0,0-1 0,0 0 0,-1 0 0,1-1 0,11-10 0,13-17-7056</inkml:trace>
  <inkml:trace contextRef="#ctx0" brushRef="#br0" timeOffset="4669.22">4879 119 16724,'0'0'0</inkml:trace>
  <inkml:trace contextRef="#ctx0" brushRef="#br0" timeOffset="5596.48">6170 336 9858,'0'0'5992,"3"12"-3918,92 339 2225,-86-304-2420,-37-81 745,18 15-2669,0-1 1,2 0 0,0-1 0,1 1-1,1-2 1,-5-38 0,4 6-1316,2-83 0,4 134 1246,1 0 0,0 1 1,0-1-1,0 0 0,1 0 0,-1 0 1,1 1-1,-1-1 0,1 0 0,0 1 1,0-1-1,0 0 0,1 1 1,-1-1-1,1 1 0,-1 0 0,1 0 1,0-1-1,0 1 0,-1 0 0,2 0 1,-1 1-1,0-1 0,5-3 0,-4 4 63,0 0 0,1 0 0,-1 0 0,1 1-1,0-1 1,-1 1 0,1 0 0,-1 0-1,1 0 1,-1 1 0,1-1 0,0 1-1,-1 0 1,1 0 0,-1 0 0,0 0-1,1 0 1,4 4 0,-1-2 51,0 1-1,0 1 1,-1-1-1,1 1 1,-1 0-1,0 0 1,-1 1 0,1 0-1,-1 0 1,8 11-1,-12-14 45,1-1 0,-1 1-1,0-1 1,0 1 0,0 0-1,0-1 1,-1 1-1,1 0 1,-1 0 0,1-1-1,-1 1 1,0 0 0,0 0-1,0 0 1,0-1 0,-1 1-1,1 0 1,-1 0-1,0-1 1,0 1 0,0 0-1,0-1 1,0 1 0,0-1-1,-1 1 1,1-1-1,-1 0 1,0 1 0,1-1-1,-1 0 1,0 0 0,0 0-1,-3 1 1,-1 2 15,0 0 0,0-1 0,0 0 0,0 0 0,-1-1 0,0 0 0,1 0 0,-1 0 0,0-1 0,-1 0 1,1 0-1,0-1 0,-10 1 0,16-2-179,0 0 0,1 0 0,-1 0 0,0 0 0,1 0 0,-1 0 0,0 0 0,1-1 0,-1 1 0,1 0 0,-1 0 0,0-1 0,1 1 1,-1 0-1,1-1 0,-1 1 0,1 0 0,-1-1 0,1 1 0,-1-1 0,1 1 0,-1-1 0,1 1 0,-1-1 0,1 0 0,0 1 0,-1-1 0,1 1 0,0-1 0,0 0 0,0 1 0,-1-1 1,1 0-1,0 1 0,0-1 0,0 0 0,0 1 0,0-1 0,0 0 0,0 1 0,0-1 0,0 0 0,0 1 0,1-1 0,-1-1 0,0 1-186,0-13-3860</inkml:trace>
  <inkml:trace contextRef="#ctx0" brushRef="#br0" timeOffset="6875.91">6531 314 8914,'0'0'3997,"-10"-3"-1934,10 3-2057,-9-3 553,0 1 0,1 0 0,-1 0 0,0 1 0,-1 0 0,-11 1 0,18 0-457,0 1 0,0-1 1,0 1-1,0 0 1,1-1-1,-1 1 1,0 1-1,0-1 1,1 0-1,-1 1 0,1-1 1,0 1-1,-1 0 1,1 0-1,0-1 1,0 2-1,0-1 0,0 0 1,0 0-1,1 1 1,-1-1-1,1 1 1,-1-1-1,1 1 1,0 0-1,0-1 0,0 1 1,0 4-1,-1-3-11,1 1-1,0 0 1,1-1-1,-1 1 0,1 0 1,0 0-1,0-1 0,0 1 1,1 0-1,-1-1 1,1 1-1,0 0 0,1-1 1,-1 1-1,1-1 1,0 0-1,0 1 0,0-1 1,1 0-1,4 6 1,-5-7-72,1-1 1,0 1 0,0-1 0,1 0 0,-1 0 0,0 0-1,1 0 1,-1 0 0,1-1 0,0 1 0,-1-1 0,1 0-1,0 0 1,0-1 0,0 1 0,0-1 0,0 0 0,0 0-1,0 0 1,-1 0 0,1-1 0,0 1 0,0-1 0,0 0-1,6-3 1,-7 4-25,0-1 0,0 0 1,-1 0-1,1 0 0,0-1 0,0 1 0,0-1 0,-1 1 0,1-1 0,-1 0 1,1 0-1,-1 0 0,0 0 0,0 0 0,0-1 0,0 1 0,0-1 1,0 1-1,-1-1 0,1 0 0,-1 1 0,0-1 0,0 0 0,0 0 0,0 0 1,0 0-1,-1 0 0,1 0 0,-1 0 0,0 0 0,0-1 0,0 1 1,0 0-1,-1 0 0,1 0 0,-1 0 0,-2-5 0,-2-8-24,-1 0-1,-1 1 0,-1 0 1,0 0-1,-14-18 0,21 31 22,1 2-98,17 33-182,-15-29 302,1 0 1,0 0 0,-1-1-1,2 1 1,-1-1 0,0 0-1,1 0 1,-1 0 0,1 0-1,0 0 1,0-1 0,0 0-1,1 0 1,-1 0 0,0 0-1,1-1 1,-1 0 0,1 0-1,-1 0 1,1 0 0,0-1-1,-1 1 1,1-1 0,0 0-1,-1-1 1,1 1 0,0-1-1,-1 0 1,1 0 0,-1 0-1,1-1 1,-1 0 0,0 0-1,0 0 1,1 0 0,-2-1-1,1 1 1,0-1 0,0 0-1,-1 0 1,1 0 0,4-6-1,-7 7-26,0 1-1,0 0 0,-1-1 0,1 1 0,0-1 1,0 1-1,-1-1 0,1 0 0,-1 1 0,1-1 0,-1 1 1,0-1-1,0 0 0,1 1 0,-1-1 0,0 0 0,-1 1 1,1-1-1,0 0 0,0 1 0,-1-1 0,1 0 1,-1 1-1,1-1 0,-1 1 0,0-1 0,1 1 0,-1-1 1,0 1-1,0-1 0,0 1 0,0 0 0,-1 0 0,1-1 1,0 1-1,0 0 0,-1 0 0,1 0 0,-1 1 1,1-1-1,-1 0 0,1 0 0,-1 1 0,1-1 0,-1 1 1,1-1-1,-1 1 0,0 0 0,1-1 0,-1 1 0,-2 0 1,3 1 14,-1 0 1,1-1 0,0 1 0,0 0-1,0 0 1,0-1 0,0 1 0,0 0-1,1 0 1,-1 0 0,0 0-1,0 0 1,1 0 0,-1 1 0,0-1-1,1 0 1,-1 0 0,1 0 0,0 1-1,-1-1 1,1 0 0,0 0 0,0 1-1,0-1 1,0 0 0,0 0 0,0 1-1,0-1 1,0 0 0,0 1-1,1-1 1,0 2 0,10 44 255,-6-37-177,1 0 0,0 0 0,0 0 0,1-1 0,0 1 0,1-2-1,13 14 1,-19-20-72,0 0-1,0 0 1,0-1-1,0 1 1,0-1-1,1 1 1,-1-1-1,0 0 1,1 0-1,-1 0 1,1 0-1,-1 0 1,1 0-1,0-1 1,-1 1-1,1-1 1,0 0-1,-1 0 1,1 0-1,0 0 1,-1 0-1,1 0 1,0-1-1,-1 1 1,1-1-1,-1 0 1,1 0-1,-1 0 1,1 0-1,-1 0 1,0-1-1,1 1 1,-1-1-1,0 1 1,0-1-1,0 0 1,0 0-1,2-3 1,0-1 3,-1 1 0,0-1 1,0 0-1,0 1 0,-1-1 1,0 0-1,2-10 1,-3 14-12,0 0 1,-1 0-1,1 0 1,-1 0-1,1-1 1,-1 1-1,0 0 1,0 0-1,0 0 1,0 0-1,0-1 1,-1 1 0,1 0-1,-1 0 1,1 0-1,-1 0 1,0 0-1,0 0 1,1 0-1,-2 0 1,1 0-1,0 0 1,0 1-1,-3-4 1,3 7-17,1 1 1,0-1-1,0 0 0,0 1 1,0-1-1,0 0 0,0 1 1,0-1-1,1 0 0,-1 1 1,1-1-1,0 0 0,1 3 1,4 7 24,0 1 1,2-1 0,-1-1 0,1 0 0,15 16 0,-19-22 17,0-2 0,0 1 0,1 0 0,-1-1 0,1 0 0,0 0 0,0 0 0,0 0 0,0-1 0,0 0 0,1 0 0,-1 0 0,0-1 0,1 0 0,0 0 0,6 0 0,-10-1-19,-1 0 0,1 0 1,-1 0-1,0 0 0,1-1 0,-1 1 0,0-1 1,1 1-1,-1-1 0,0 1 0,0-1 0,0 1 0,1-1 1,-1 0-1,0 0 0,0 0 0,0 0 0,0 0 0,0 0 1,0 0-1,-1 0 0,1 0 0,0 0 0,-1 0 1,1-1-1,0 1 0,-1 0 0,1-1 0,-1 1 0,0 0 1,1 0-1,-1-1 0,0 1 0,0-1 0,0 1 0,0 0 1,0-1-1,0 1 0,0 0 0,-1-1 0,1 1 1,0 0-1,-1-3 0,-1-3 23,0-1-1,0 1 1,0-1 0,-1 1-1,0 0 1,-6-10 0,7 14-20,-1-2-20,-1 0 1,1 0 0,0 0-1,0-1 1,1 1 0,0-1 0,0 0-1,0 0 1,0 0 0,0-8 0,35 19-391,-26-3 395,0 0 0,0 1 0,0 0 0,0 0 0,-1 1 0,1 0 0,-1 0 0,0 0 0,0 1 0,-1 0 0,7 7 0,0 3 6,-1 1 0,-1 0 0,10 21 1,-19-36-4,1 2-152,-1 0 0,1 0 0,0 0-1,1 0 1,-1 0 0,1 0 0,-1 0-1,1-1 1,0 1 0,0-1 0,0 0-1,0 0 1,0 0 0,1 0-1,-1 0 1,0-1 0,1 0 0,5 2-1,1-1-1197,-1-2 0,0 1 0,1-1 0,-1 0 0,1-1 0,11-2-1,14-4-4709</inkml:trace>
  <inkml:trace contextRef="#ctx0" brushRef="#br0" timeOffset="7515.1">7542 505 10354,'0'0'4377,"12"-2"-2244,-3 0-1853,0 0-1,0-1 1,-1 1 0,1-2 0,-1 1 0,0-1 0,0 0 0,0-1 0,0 0 0,-1 0 0,0-1-1,0 0 1,0 0 0,-1-1 0,0 1 0,11-16 0,-9 5-196,-1 0 1,-1 0-1,0 0 1,-1-1-1,-1 0 1,-1 0-1,0-1 0,-1 1 1,-1 0-1,-1-1 1,-1 1-1,0 0 1,-1-1-1,-2 1 1,1 0-1,-2 0 0,0 1 1,-12-27-1,15 41-81,0 0-1,0 0 0,0 0 0,-1 0 0,1 0 1,-1 1-1,1-1 0,-1 1 0,0 0 1,0 0-1,0 0 0,0 0 0,0 0 0,-1 0 1,1 1-1,-1 0 0,1 0 0,-1 0 0,1 0 1,-1 0-1,1 1 0,-6-1 0,6 1 14,1 0-1,-1 1 0,0-1 0,0 1 0,1-1 1,-1 1-1,0 0 0,1 0 0,-1 0 0,1 0 1,-1 1-1,1-1 0,0 1 0,-1-1 1,1 1-1,0 0 0,0 0 0,0 0 0,0 0 1,1 0-1,-1 0 0,1 1 0,-1-1 0,1 0 1,0 1-1,-1 0 0,1-1 0,0 5 0,-2 5-6,0 1-1,1-1 0,1 1 0,0 0 1,1 0-1,0-1 0,1 1 0,0 0 1,1 0-1,1-1 0,0 1 0,1-1 1,7 17-1,9 15-16,2 0-1,36 52 1,-30-51-29,24 51-1,-45-80 80,0 1 0,-1 1 0,-1-1 0,0 1 0,-2 0 0,0 0 0,0 0 0,-2 0 0,-1 0 0,-2 28 0,2-42 0,-1 1 0,0-1 0,-1 0 0,1 1 0,-1-1 1,0 0-1,0 0 0,0 0 0,0 0 0,-1-1 0,0 1 0,0 0 0,0-1 1,0 0-1,0 0 0,0 0 0,-1 0 0,0-1 0,1 1 0,-1-1 0,0 0 0,0 0 1,-1 0-1,1 0 0,0-1 0,0 0 0,-1 0 0,-6 1 0,6-1-23,-1 0 0,1-1 1,-1 0-1,1 0 0,-1 0 0,1-1 0,-1 1 0,1-1 0,0-1 0,-1 1 0,1-1 0,0 0 0,0 0 0,0 0 0,0-1 0,1 0 0,-1 0 0,0 0 1,1 0-1,0-1 0,0 1 0,0-1 0,-4-5 0,4 1-143,-1 0 1,1 0 0,0-1-1,0 0 1,1 1-1,1-1 1,-1 0 0,1 0-1,1-1 1,0 1-1,0 0 1,1 0 0,0-1-1,0 1 1,3-10-1,-2 9-790,1 0-1,1 0 1,0 1-1,0-1 1,1 1-1,0-1 1,0 1-1,8-10 1,9-8-3506</inkml:trace>
  <inkml:trace contextRef="#ctx0" brushRef="#br0" timeOffset="8693.27">8002 330 8690,'0'0'6884,"-10"-3"-5156,-33-9-279,41 12-1363,0-1 1,0 1 0,0 0 0,0 0-1,0 0 1,0 0 0,0 1-1,0-1 1,0 1 0,0-1 0,0 1-1,1-1 1,-1 1 0,0 0-1,0 0 1,0 0 0,1 0-1,-1 0 1,0 1 0,1-1 0,-1 0-1,1 1 1,0-1 0,-1 1-1,1-1 1,0 1 0,0 0 0,0-1-1,0 1 1,-1 4 0,-2 3 125,0 0 1,1 0-1,0 1 0,-2 11 1,3-9-20,1 1 0,0-1 0,0 0 0,2 1 0,-1-1 0,1 0 0,4 15 0,-5-24-173,1-1-1,-1 0 1,1 1-1,-1-1 1,1 1 0,0-1-1,0 0 1,0 0-1,0 0 1,0 1 0,0-1-1,1 0 1,-1-1-1,1 1 1,-1 0-1,1 0 1,0-1 0,0 1-1,0 0 1,0-1-1,0 0 1,0 0-1,0 1 1,0-1 0,0 0-1,1-1 1,-1 1-1,0 0 1,1-1 0,-1 1-1,1-1 1,-1 0-1,0 0 1,1 0-1,-1 0 1,1 0 0,-1 0-1,1-1 1,-1 1-1,0-1 1,1 0 0,-1 1-1,4-3 1,-2 0-22,0 1 1,0 0 0,0-1 0,-1 0-1,1 0 1,-1 0 0,0 0 0,0-1-1,0 1 1,0-1 0,0 0 0,-1 0-1,0 0 1,0 0 0,0 0 0,0 0-1,-1-1 1,1 1 0,-1-1 0,0 1 0,0-1-1,-1 1 1,0-1 0,1 1 0,-2-7-1,1-3-192,0 1-1,-2 0 1,1 0-1,-2-1 1,0 1-1,0 0 1,-8-18-1,-14-17-310,37 94 634,3-12-7,29 54 224,-40-80-222,1 0 1,0-1-1,0 0 1,1 0-1,0-1 1,0 1 0,1-1-1,9 7 1,-15-12-110,0 0 0,1 0 0,-1 0 0,0 0 0,1 0 0,-1-1 0,0 1 0,1 0 0,-1-1 0,1 1 0,-1-1 0,1 0 0,0 1 0,-1-1 0,1 0 0,-1 0 0,1 0 0,0 0 0,-1 0 0,1-1 0,-1 1 0,1 0 0,-1-1 0,1 1 0,-1-1 0,1 1 0,-1-1 0,3-1 0,-2 0 0,0-1 0,0 1-1,-1 0 1,1-1 0,0 0-1,-1 1 1,1-1 0,-1 0-1,0 0 1,0 0 0,0 0-1,0 0 1,0-5 0,0-2-44,1 0 0,-2 0 0,0 0 0,0 0 0,0 0 0,-1 0 0,-1 1 0,-4-16 0,-4 2-113,12 30-80,18 39-72,-8-16 363,-10-23-42,1 0 0,-1 0 0,1 0 1,1-1-1,-1 1 0,1-1 0,0 0 1,0 0-1,1-1 0,6 8 0,-11-13-23,1 1-1,-1-1 1,1 0 0,-1 1-1,1-1 1,0 0-1,-1 1 1,1-1 0,-1 0-1,1 0 1,-1 1-1,1-1 1,0 0-1,-1 0 1,1 0 0,0 0-1,-1 0 1,1 0-1,-1 0 1,1 0-1,0 0 1,-1 0 0,1 0-1,0 0 1,-1-1-1,1 1 1,-1 0 0,1 0-1,-1-1 1,1 1-1,0-1 1,9-20 133,-6-35 12,-4 51-159,-1-12 80,0 2-159,1 1 0,0 0 0,4-20 0,-4 32 64,0 1 0,0-1 0,1 0 1,-1 0-1,0 0 0,1 1 1,0-1-1,-1 0 0,1 0 0,0 1 1,0-1-1,0 0 0,0 1 1,0-1-1,0 1 0,0 0 0,1-1 1,-1 1-1,0 0 0,1 0 0,-1 0 1,1-1-1,-1 2 0,1-1 1,0 0-1,-1 0 0,1 0 0,0 1 1,0-1-1,0 1 0,-1 0 1,1-1-1,2 1 0,-1 0 22,-1 1-1,0 0 0,0 0 1,1-1-1,-1 1 1,0 0-1,0 1 1,0-1-1,0 0 1,0 1-1,-1-1 1,1 1-1,0-1 0,-1 1 1,1 0-1,-1 0 1,3 3-1,25 45 81,-14-22 7,-10-22-30,0 0 0,1 0-1,0 0 1,0 0 0,0-1-1,1 0 1,0 0 0,-1-1-1,2 0 1,-1 0-1,0 0 1,1-1 0,0-1-1,10 3 1,-14-3-38,0-1 0,0 0 0,1-1 0,-1 1 0,0-1 0,1 0 0,-1 0 0,0 0 0,1 0 0,-1-1 0,0 0 0,1 0 0,-1 0 0,0-1 0,0 1 0,0-1 0,0 0 0,0 0 0,-1 0 0,1 0 0,0-1 0,-1 0 0,0 0 0,1 0 0,-1 0 0,0 0 0,-1 0 0,5-7 0,-6 6-2,1 0 1,-1 0-1,0 0 1,0-1-1,-1 1 1,1 0-1,-1-1 1,0 1-1,0 0 1,0-1-1,-2-5 1,2 7-26,-1 0 0,1 1 0,0-1 0,-1 0 0,0 0 0,0 1 0,0-1 0,0 1 0,0-1 0,0 1 0,-1-1 0,1 1 0,-1 0 0,0-1 0,0 1 0,1 0 0,-1 0 0,-4-2 0,6 4-2,-1 0 0,1 0 0,-1 0 0,1 0 0,-1 0 1,1 0-1,-1 0 0,1 0 0,-1 0 0,1 0 0,-1 0 0,1 0 0,-1 1 0,1-1 0,0 0 0,-1 0 0,1 1 1,-1-1-1,1 0 0,0 0 0,-1 1 0,1-1 0,0 0 0,-1 1 0,1-1 0,0 1 0,-1-1 0,1 0 0,0 1 0,0-1 1,0 1-1,-1-1 0,1 1 0,0-1 0,0 1 0,0-1 0,0 1 0,0-1 0,0 1 0,0 0 0,-4 25 40,4-22-37,-2 4 82,2 0 1,-1 0 0,1 1 0,0-1 0,1 0 0,0 0-1,0 0 1,1 0 0,0 0 0,0 0 0,1-1 0,6 15-1,-6-18-28,1 1 0,-1-1 0,1 0 0,-1-1 0,1 1-1,0-1 1,0 1 0,1-1 0,-1 0 0,1-1 0,-1 1-1,1-1 1,0 0 0,0 0 0,0 0 0,0-1 0,0 0-1,0 0 1,1 0 0,-1 0 0,6-1 0,-4 1-165,-1-1 0,1 0 0,0-1 0,-1 1 0,1-1 0,-1 0 0,1-1 0,-1 0 0,1 0 0,-1 0 0,0 0 0,8-6 0,-8 5-822,-1-1 0,0-1 1,1 1-1,-2-1 0,1 1 0,0-2 0,5-8 0,7-16-9505</inkml:trace>
  <inkml:trace contextRef="#ctx0" brushRef="#br0" timeOffset="9084.35">8219 93 12739,'0'0'2800,"68"0"-13586</inkml:trace>
  <inkml:trace contextRef="#ctx0" brushRef="#br0" timeOffset="9957.04">9135 86 9674,'0'0'7316,"0"3"-7194,-1 9 99,1 0 1,1 0-1,0-1 1,1 1-1,0 0 1,0-1-1,1 0 1,1 1 0,7 15-1,4 17 248,6 25 185,19 73 2361,-42-180-3364,1-49-2354,1 82 2456,1 0 0,-1 1 1,1-1-1,0 1 0,0-1 1,1 1-1,-1-1 1,1 1-1,0 0 0,0-1 1,0 1-1,1 0 0,0 1 1,4-7-1,-4 8 205,-1 1 0,1-1 0,0 1 0,0-1 0,0 1 0,0 0-1,0 0 1,0 0 0,0 1 0,0-1 0,0 1 0,0 0 0,0-1 0,0 1 0,0 1 0,1-1 0,-1 0 0,0 1 0,0 0 0,0-1 0,0 1 0,0 0-1,0 1 1,0-1 0,-1 0 0,1 1 0,0 0 0,-1-1 0,1 1 0,2 3 0,4 2 55,1 1-1,-1 0 1,0 0 0,-1 1 0,0 1-1,10 13 1,-16-19 30,1 0-1,-1 0 1,1 0 0,-1 0 0,-1 1-1,1-1 1,-1 1 0,1-1 0,-1 1 0,-1 0-1,1-1 1,-1 1 0,1 0 0,-1-1-1,-1 10 1,0-12 26,0 1 0,0-1 0,0 1 0,-1-1 0,1 1 0,0-1 0,-1 0 1,1 0-1,-1 0 0,0 0 0,0 0 0,0 0 0,0 0 0,0 0 0,0-1 0,-1 1 0,1-1 0,0 0 0,-1 1 0,1-1 0,-1 0 0,0-1 1,1 1-1,-1 0 0,1-1 0,-1 1 0,-5-1 0,4 1-79,1-1 0,0 1 0,0-1 0,-1 0 1,1 0-1,0 0 0,-1-1 0,1 1 0,0-1 0,0 0 1,-1 0-1,1 0 0,-5-2 0,7 2-213,-1-1 0,1 0 0,-1 1 0,1-1 0,-1 0 0,1 0 0,0 1 0,0-1 0,0 0 0,0 0 0,0 0 0,0-1 0,1 1 0,-1 0 0,1 0 0,-1 0 0,1 0 0,0-1 0,0 1 0,0-4 0,0-9-2846</inkml:trace>
  <inkml:trace contextRef="#ctx0" brushRef="#br0" timeOffset="11834.77">9546 289 8450,'0'0'7395,"-8"3"-6891,4-2-442,1 0 1,0 0 0,0 0-1,0 1 1,0-1-1,0 1 1,0 0 0,0 0-1,1 0 1,-1 0-1,1 0 1,-1 1 0,1-1-1,0 1 1,0-1-1,0 1 1,0 0-1,0 0 1,1 0 0,-1 0-1,1 0 1,0 0-1,0 1 1,0-1 0,0 0-1,1 0 1,-1 1-1,1-1 1,0 4 0,0-1 57,0 0 0,0-1-1,0 1 1,1 0 0,0 0 0,0-1 0,0 1 0,1 0 0,0-1 0,4 9 0,-5-12-96,0 0-1,0 0 1,1-1-1,-1 1 1,1 0 0,-1-1-1,1 1 1,0-1-1,0 0 1,0 1-1,0-1 1,-1 0-1,2 0 1,-1 0 0,0 0-1,0-1 1,0 1-1,0 0 1,0-1-1,1 0 1,-1 1-1,0-1 1,0 0-1,1 0 1,-1 0 0,0 0-1,0-1 1,0 1-1,1-1 1,2 0-1,-2-1-46,1 0-1,-1 0 0,1-1 0,-1 1 0,0-1 1,0 0-1,0 1 0,0-1 0,0-1 1,-1 1-1,0 0 0,1-1 0,-1 1 0,0-1 1,-1 1-1,1-1 0,-1 0 0,1 0 1,-1 0-1,0 0 0,-1 0 0,1 0 0,0-8 1,-1 8-23,1 0 1,0 0 0,-1 0 0,0 0-1,0 0 1,0-1 0,-1 1 0,1 0 0,-1 0-1,0 0 1,0 0 0,0 0 0,-1 0-1,1 1 1,-1-1 0,0 0 0,0 1-1,-1-1 1,1 1 0,-1 0 0,1 0-1,-1 0 1,-6-5 0,9 10 62,-1 1-1,1-1 1,0 1 0,0-1 0,0 1-1,0-1 1,1 1 0,-1 0 0,1-1-1,0 4 1,5 8 26,1 0 1,0 0-1,14 18 0,-19-29-9,0 0 0,0 0 0,0 0-1,0 0 1,1 0 0,0-1 0,-1 1 0,1-1 0,0 0 0,0 1 0,0-1-1,0-1 1,1 1 0,-1 0 0,0-1 0,1 0 0,-1 0 0,1 0-1,0 0 1,4 0 0,-6-2-7,-1 0-1,1 0 1,-1 0 0,1 0-1,-1 0 1,1 0-1,-1 0 1,1-1 0,-1 1-1,0-1 1,0 1-1,0-1 1,0 1-1,0-1 1,0 0 0,0 1-1,-1-1 1,1 0-1,-1 0 1,1 0 0,-1 1-1,1-1 1,-1-4-1,6-45-44,-6 48 37,1 0 5,-1 0-1,1 1 0,-1-1 1,0 0-1,0 0 0,0 1 1,-1-1-1,1 0 0,0 1 0,-1-1 1,0 0-1,0 1 0,-2-5 1,3 11-18,0-1 1,0 0 0,-1 1-1,2-1 1,-1 1 0,0-1-1,1 0 1,0 1 0,0-1-1,0 0 1,1 4 0,4 5 154,1-1 1,0 1-1,0-2 1,17 19-1,-23-27-125,1 0-1,0 0 0,0 0 1,1 0-1,-1-1 0,0 1 1,0-1-1,1 0 1,-1 0-1,1 0 0,-1 0 1,1 0-1,3 1 0,-5-2-21,1 0 0,-1 0 0,1-1 0,-1 1-1,1 0 1,-1-1 0,0 1 0,1-1 0,-1 1-1,0-1 1,1 0 0,-1 1 0,0-1 0,0 0-1,1 0 1,-1 0 0,0 0 0,0 0-1,0 0 1,0 0 0,0-1 0,-1 1 0,1 0-1,0 0 1,0-1 0,0-1 0,2-6 6,0-1 1,-1 1 0,0-1 0,0 0-1,-1 1 1,0-1 0,-1 0-1,0 0 1,-1 1 0,-1-12-1,0-42-535,2 62 503,0 1 0,0-1 0,0 0 0,0 1 0,0-1 0,0 1 0,0-1 0,0 1 0,0-1 0,1 0 0,-1 1 0,0-1 1,0 1-1,0-1 0,1 1 0,-1-1 0,0 1 0,1-1 0,-1 1 0,0 0 0,1-1 0,-1 1 0,1-1 0,-1 1 0,1 0 0,-1-1 0,1 1 0,-1 0 1,1 0-1,0-1 0,15 9-146,16 30 155,-28-32 8,23 23 49,15 22-33,-39-48-16,-1 1 1,0-1-1,1 1 0,-2 0 1,1 0-1,0 0 0,-1 0 1,1 0-1,-1 0 0,-1 0 1,2 8-1,-2-11 7,-1 0 0,1 0-1,0 0 1,-1 0 0,1 0 0,0 0 0,-1 0-1,1 0 1,-1 0 0,0 0 0,1-1 0,-1 1 0,0 0-1,0 0 1,1 0 0,-1-1 0,0 1 0,0-1-1,0 1 1,0 0 0,0-1 0,0 1 0,0-1-1,0 0 1,0 1 0,0-1 0,0 0 0,0 0-1,0 0 1,0 1 0,0-1 0,0 0 0,0-1 0,0 1-1,0 0 1,-2 0 0,2 0-11,0-1 0,1 1 0,-1 0 0,0 0 0,0 0 0,1 0 1,-1-1-1,0 1 0,1 0 0,-1-1 0,0 1 0,1-1 0,-1 1 0,1-1 0,-1 1 0,1-1 0,-1 1 0,1-1 1,-1 1-1,1-1 0,-1 0 0,0 0 0,1 0-18,0 0 1,0 0-1,0-1 0,0 1 1,0 0-1,0 0 0,0 0 1,1 0-1,-1 0 1,0 0-1,1 0 0,-1 0 1,0 0-1,1 0 0,-1 0 1,1 0-1,0 0 1,-1 0-1,1 1 0,0-1 1,1-1-1,24-25-732,-18 20 518,0-1 0,-1-1-1,0 1 1,11-17-1,-16 22 250,-1 1 0,0-1-1,0 1 1,0-1-1,0 0 1,0 1 0,-1-1-1,1 0 1,-1 0-1,0 1 1,0-1 0,0 0-1,0 0 1,0 1 0,0-1-1,-1 0 1,0 0-1,1 1 1,-1-1 0,0 0-1,0 1 1,0-1-1,-3-4 1,3 7-20,1 0 0,0 0 0,0 0-1,0 0 1,0 0 0,0 0 0,0 0 0,0 0 0,-1 0-1,1-1 1,0 1 0,0 0 0,0 0 0,0 0 0,0 0 0,0 0-1,0 0 1,0 0 0,0 0 0,0-1 0,0 1 0,0 0-1,0 0 1,0 0 0,0 0 0,0 0 0,0 0 0,0-1 0,0 1-1,0 0 1,0 0 0,0 0 0,0 0 0,0 0 0,0 0-1,0-1 1,0 1 0,0 0 0,0 0 0,0 0 0,0 0 0,0 0-1,0 0 1,0 0 0,0 0 0,0-1 0,0 1 0,0 0-1,1 0 1,-1 0 0,0 0 0,0 0 0,0 0 0,0 0 0,0 0-1,0 0 1,0 0 0,1 0 0,-1 0 0,0 0 0,0 0-1,0 0 1,12 4-25,13 10 46,-10 0 8,-1-1 0,-1 2 0,0 0 0,-1 0-1,12 20 1,-24-34-9,0 1 0,1-1 0,-1 0-1,0 1 1,0-1 0,1 0-1,-1 1 1,0-1 0,-1 0 0,1 1-1,0-1 1,0 1 0,0-1 0,-1 0-1,1 0 1,-1 1 0,1-1 0,-1 0-1,1 0 1,-1 1 0,0-1-1,0 0 1,0 0 0,1 0 0,-1 0-1,0 0 1,0 0 0,0 0 0,0 0-1,-1-1 1,1 1 0,0 0 0,0-1-1,0 1 1,-1 0 0,1-1 0,-3 1-1,-2 2 6,0-1 0,0 0 1,0 0-1,0 0 0,-1-1 0,1 0 0,-7 0 0,26-20-278,-1 11 205,0 0-1,1 1 1,21-8-1,-23 11 55,-1-1 0,1 0 0,-1-1 0,1 0 0,16-14 0,-26 19 4,1 0 0,-1-1 0,0 1-1,1 0 1,-1-1 0,0 1 0,0 0 0,0-1 0,0 0 0,0 1 0,0-1 0,0 1 0,0-1 0,-1 0-1,1 0 1,-1 0 0,1 1 0,-1-1 0,0 0 0,0 0 0,0 0 0,0 0 0,0 1 0,0-1 0,0 0 0,-1 0-1,1 0 1,0 0 0,-1 1 0,0-1 0,-1-3 0,0 3 14,0 0-1,1 0 1,-1 0-1,-1 0 1,1 0-1,0 0 1,0 1-1,-1-1 1,1 1-1,0 0 1,-1 0-1,0 0 1,1 0 0,-1 0-1,0 0 1,1 1-1,-1-1 1,0 1-1,1 0 1,-5 0-1,6 0-11,-1 0 1,1 1-1,0 0 0,-1-1 0,1 1 0,0 0 1,0-1-1,0 1 0,0 0 0,0 0 0,0 0 1,0 0-1,0 0 0,0 0 0,0 1 0,0-1 0,0 0 1,1 0-1,-1 1 0,1-1 0,-1 0 0,1 0 1,-1 1-1,1-1 0,0 1 0,0-1 0,-1 0 0,1 1 1,0-1-1,1 3 0,-1 47 494,1-47-486,0-1 0,0 1 0,0 0 0,0-1 0,1 1 0,-1 0-1,1-1 1,0 0 0,0 1 0,0-1 0,1 0 0,-1 0 0,1 0-1,-1-1 1,1 1 0,0 0 0,0-1 0,0 0 0,1 0 0,3 3-1,-1-3 11,0 1-1,0-1 1,0 1-1,0-2 1,1 1-1,-1-1 0,0 0 1,1 0-1,-1 0 1,1-1-1,9-1 1,-15 0-21,1 1 0,-1-1 0,0 1 1,1-1-1,-1 0 0,1 0 0,-1 0 0,0 0 1,0 0-1,0 0 0,0 0 0,1 0 1,-1 0-1,-1 0 0,1-1 0,0 1 1,0 0-1,0-1 0,-1 1 0,1 0 0,-1-1 1,1 1-1,-1-1 0,1-2 0,8-50-2,-4 23-324,-5 29 294,0 0-1,1 1 1,-1-1 0,1 0-1,0 1 1,-1-1-1,1 1 1,0-1 0,0 1-1,0-1 1,0 1-1,0 0 1,0-1 0,0 1-1,0 0 1,3-2-1,-4 3 18,1 0-1,0 0 0,0 0 1,0-1-1,-1 1 0,1 0 1,0 0-1,0 0 0,0 1 1,-1-1-1,1 0 0,0 0 1,0 0-1,-1 0 0,1 1 1,0-1-1,0 0 0,-1 1 0,1-1 1,0 1-1,-1-1 0,1 1 1,-1-1-1,2 2 0,5 5 19,0 1 0,-1 0 0,0 1 0,7 13 0,2 1 181,33 29 713,-45-49-1035,1 0 0,0 0-1,-1 0 1,1 0 0,0-1-1,0 0 1,0 0 0,0 0-1,1 0 1,-1 0 0,1-1 0,8 2-1</inkml:trace>
  <inkml:trace contextRef="#ctx0" brushRef="#br0" timeOffset="12244.1">9749 95 7514,'0'0'1880</inkml:trace>
  <inkml:trace contextRef="#ctx0" brushRef="#br0" timeOffset="14714.34">10855 423 10002,'0'0'7778,"8"-6"-6830,2-1-791,-1-1-1,-1 0 1,1 0 0,-1 0 0,0-1-1,-1-1 1,0 1 0,-1-1 0,0 0-1,0 0 1,-1-1 0,-1 0 0,1 0-1,3-20 1,-6 16-156,-1-1 0,-1 1 0,0-1-1,-1 1 1,-6-29 0,5 37-4,1 0 1,-2 0-1,1 0 0,-1 0 1,1 1-1,-2-1 0,1 1 1,-1-1-1,0 1 1,0 1-1,-1-1 0,0 0 1,0 1-1,-9-8 0,13 13 5,0-1-1,1 0 1,-1 1-1,0-1 1,0 1-1,0-1 1,0 1-1,1-1 0,-1 1 1,0 0-1,0-1 1,0 1-1,0 0 1,0 0-1,0 0 0,0 0 1,0 0-1,0 0 1,0 0-1,0 0 1,0 0-1,0 0 0,0 0 1,0 1-1,0-1 1,1 0-1,-1 1 1,0-1-1,0 0 0,0 1 1,0-1-1,1 1 1,-1 0-1,0-1 1,0 1-1,1 0 1,-1-1-1,0 1 0,1 0 1,-1 0-1,1-1 1,-1 1-1,1 0 1,-1 0-1,1 0 0,0 0 1,-1 0-1,1 0 1,0 0-1,0 0 1,0 1-1,-8 53 155,8-52-144,-2 31 309,2 1 1,2 0-1,10 59 0,-11-85-239,1 0 1,0-1-1,0 0 0,1 1 1,0-1-1,0 0 0,1 0 1,1-1-1,-1 1 0,1-1 1,0 0-1,0 0 0,1 0 1,0-1-1,0 0 0,1 0 1,0-1-1,0 0 1,0 0-1,12 6 0,-13-9-58,-1 0 0,1 0 0,0-1 0,0 0 0,0 0 0,0-1 0,0 1 0,1-1 0,-1-1 0,0 1 0,0-1-1,0 0 1,0 0 0,0-1 0,0 0 0,-1 0 0,1 0 0,-1-1 0,1 1 0,-1-1 0,0-1 0,9-6 0,-8 5-41,0 0-1,-1 0 1,0-1 0,0 1 0,0-1-1,0 0 1,-1-1 0,0 1-1,-1-1 1,0 0 0,0 1 0,0-1-1,-1-1 1,1 1 0,-2 0 0,1-1-1,-1 1 1,0-9 0,-1 15 14,0-1-1,0 1 1,0 0 0,0 0 0,0 0-1,-1-1 1,1 1 0,0 0-1,-1 0 1,1 0 0,-1 0 0,1 0-1,-1 0 1,0 0 0,1 0-1,-1 0 1,0 0 0,0 0 0,1 0-1,-1 1 1,0-1 0,0 0 0,0 0-1,0 1 1,0-1 0,0 1-1,0-1 1,0 1 0,-1-1 0,1 1-1,0 0 1,0-1 0,0 1-1,0 0 1,-1 0 0,1 0 0,0 0-1,0 0 1,0 0 0,0 0 0,-1 1-1,0-1 1,-1 1 3,1-1 0,0 0 0,-1 1 0,1 0 1,0 0-1,-1 0 0,1 0 0,0 0 0,0 0 0,0 0 0,-1 1 0,2-1 0,-1 1 0,0-1 1,0 1-1,0 0 0,1 0 0,-1 0 0,1 0 0,-2 3 0,1-1 61,0 0 1,1 1-1,0-1 0,-1 0 0,2 1 1,-1-1-1,0 0 0,1 1 0,0-1 1,0 1-1,0-1 0,1 1 0,-1-1 0,1 1 1,0-1-1,1 0 0,-1 0 0,1 1 1,-1-1-1,1 0 0,1 0 0,-1-1 1,0 1-1,1 0 0,0-1 0,0 1 0,0-1 1,0 0-1,0 0 0,8 5 0,-3-3-230,0 0-1,1-1 0,0 0 0,0 0 0,0-1 0,0 0 0,1 0 0,-1-1 0,1-1 1,0 1-1,-1-2 0,1 1 0,14-2 0,31-7-2682,1-6-3942,-10 0-2336</inkml:trace>
  <inkml:trace contextRef="#ctx0" brushRef="#br0" timeOffset="15361.12">11768 376 9194,'0'0'7452,"0"10"-5531,1 38-581,3 1 1,2-1-1,15 58 1,2 17 38,-18-82-14,-5-41-1322,0-1-1,0 1 0,0 0 0,0 0 0,-1 0 0,1 0 0,0 0 0,0 0 0,0 0 0,0 0 0,0 0 0,0 0 0,0 0 0,0 0 0,0 0 0,0 0 0,0 0 0,0 0 0,0 0 0,0 0 0,-1 0 0,1 0 0,0 0 0,0 0 1,0 0-1,0 0 0,0 0 0,-6-24 334,-8-62-1044,-3-97 0,11 98-245,6 79 923,-2-4-289,1-1 0,1 0-1,0 0 1,0 1 0,1-1-1,3-14 1,-3 23 209,-1 1 1,1-1-1,0 1 0,-1-1 1,1 1-1,0-1 0,0 1 1,0 0-1,0-1 1,0 1-1,0 0 0,0 0 1,1-1-1,-1 1 1,0 0-1,1 0 0,-1 1 1,1-1-1,1-1 0,0 2 19,0-1 1,0 1-1,0-1 0,0 1 0,0 0 0,-1 0 0,1 0 0,0 1 0,0-1 0,0 1 0,0-1 0,0 1 0,0 0 1,4 2-1,5 3 34,0 0 0,-1 0 1,0 2-1,0-1 1,-1 1-1,0 0 0,17 19 1,-24-24 48,0 1 0,0 0 0,-1 0 0,1 0 0,-1 0 0,1 1 0,-1-1 0,-1 1 0,1-1 0,2 10 0,-4-11 32,0-1-1,0 1 0,0 0 0,0-1 0,-1 1 0,1-1 0,-1 1 0,1-1 0,-1 1 0,0-1 0,0 1 0,0-1 0,0 0 0,0 1 0,-1-1 0,1 0 0,-1 0 0,1 0 1,-1 0-1,0 0 0,-3 2 0,-4 3-68,0 0 1,0-1 0,0 0-1,-1 0 1,0-1-1,0-1 1,0 0 0,-1 0-1,0-1 1,1 0-1,-1-1 1,0 0 0,-15 0-1,25-2-169,0 0-1,0-1 1,0 1-1,1 0 1,-1-1-1,0 1 1,0-1-1,1 0 1,-1 1-1,0-1 1,1 1-1,-1-1 1,1 0-1,-1 1 1,1-1-1,-1 0 1,1 0-1,-1 0 1,1 1-1,0-1 1,-1 0-1,1 0 1,0 0-1,0 0 1,0 1-1,0-1 1,-1 0-1,1 0 1,0 0-1,1 0 1,-1 0-1,0 0 1,0 0-1,0 1 1,0-1-1,1 0 1,-1 0-1,0 0 1,2-1-1,-2-2-924,3-13-3122</inkml:trace>
  <inkml:trace contextRef="#ctx0" brushRef="#br0" timeOffset="15944.15">11988 95 9946,'0'0'6356,"4"11"-5182,18 64 617,7 22 370,48 109 1,-77-206-2146,0 0 0,0 1 0,1-1 0,-1 1 0,0-1 0,0 1 0,0-1 0,0 0 0,0 1 0,0-1 0,1 1 0,-1-1 0,0 0 0,0 1 0,1-1 0,-1 0 0,0 1 0,0-1 0,1 0 0,-1 1 0,0-1 0,1 0 0,-1 0-1,1 1 1,-1-1 0,0 0 0,1 0 0,-1 0 0,1 1 0,-1-1 0,0 0 0,1 0 0,-1 0 0,1 0 0,-1 0 0,1 0 0,-1 0 0,0 0 0,1 0 0,-1 0 0,1 0 0,-1 0 0,1 0 0,0-1 0,10-21 339,2-36-348,-3-43-938,-8 66 102,2 1 0,12-55 0,-17 102 1218,1 1 1,0-1 0,1 1-1,0-1 1,1 1 0,0-1 0,1 0-1,1 0 1,9 21 0,2 7 183,2 0 1,28 46 0,-44-84-615,0 0 0,1-1 0,0 1 0,0 0 0,0-1 0,0 0 0,0 1 0,0-1 0,1 0 0,-1 0-1,1 0 1,-1 0 0,4 1 0,-3-2-369,-1 0-1,1-1 0,-1 1 1,0-1-1,1 0 0,-1 0 1,1 0-1,-1 0 0,1 0 1,-1 0-1,4-2 1,12-4-6124</inkml:trace>
  <inkml:trace contextRef="#ctx0" brushRef="#br0" timeOffset="16309.34">12647 474 16235,'0'0'3105</inkml:trace>
  <inkml:trace contextRef="#ctx0" brushRef="#br0" timeOffset="46254.17">181 1431 7818,'0'0'4398,"-4"-9"-2706,2 4-1341,0 0 1,0 0-1,-1 0 0,0 0 0,0 0 0,0 1 1,-1-1-1,1 1 0,-1 0 0,0 0 0,0 0 1,-1 1-1,1-1 0,-1 1 0,1 0 0,-1 1 0,0-1 1,0 1-1,-1 0 0,1 0 0,0 0 0,-1 1 1,1 0-1,-1 0 0,1 0 0,-7 0 0,10 1-295,0 0 0,1 1 0,-1-1 0,0 0 0,0 0 0,0 1 0,0 0 0,0-1 0,0 1 0,1 0 0,-1 0 0,0 0 0,0 0 0,1 0 0,-1 0 0,1 0 0,-1 0 0,1 1 0,0-1 0,-2 3-1,0-1-25,1 1 0,0 0-1,0 0 1,1 0 0,-1 0-1,1 0 1,0 0 0,0 0-1,-1 5 1,1 10-40,0 1 0,1 0-1,3 24 1,-2-32 128,0-4-96,0-1 0,0 0 0,1 1-1,0-1 1,1 0 0,0 0 0,0 0 0,0 0 0,1-1 0,0 0 0,0 1 0,0-1 0,6 5 0,-8-9-14,0 0 0,-1 0 0,1-1 0,0 1 0,0-1 0,0 1 0,1-1 0,-1 0 0,0 0 0,0 0 0,1 0 0,-1 0 0,0-1 0,1 1 0,-1-1 0,1 1 0,-1-1 0,1 0 0,-1 0 0,0 0 0,1 0 0,-1-1 0,1 1 0,-1-1 0,1 1 1,-1-1-1,0 0 0,1 0 0,-1 0 0,0 0 0,0 0 0,0 0 0,0-1 0,0 1 0,0-1 0,0 1 0,0-1 0,0 0 0,-1 0 0,1 0 0,2-4 0,3-3-101,0-2 0,0 1 0,-1-1-1,0 0 1,-1 0 0,7-19 0,-11 26 61,1 1-1,-1-1 1,0 0-1,0 0 1,0 0-1,-1 0 1,1 0-1,-1 0 1,0 0-1,0 0 1,0 0-1,-1 0 1,0 0-1,1 0 1,-1 1-1,0-1 1,-1 0-1,1 0 1,-1 1-1,0-1 0,0 0 1,0 1-1,0 0 1,-3-4-1,15 43-189,-3-23 284,5 10 101,0-1 1,22 28-1,-32-46-131,1 0-1,0-1 1,1 1-1,-1 0 1,1-1 0,-1 0-1,1 0 1,0 0-1,0 0 1,0 0 0,1-1-1,-1 0 1,0 0-1,1 0 1,0-1 0,-1 1-1,1-1 1,0 0-1,5 0 1,-7-2-18,1 1 1,-1-2-1,1 1 1,-1 0-1,0-1 0,1 1 1,-1-1-1,0 0 1,0 0-1,-1 0 0,1 0 1,0-1-1,-1 1 1,1-1-1,-1 0 0,0 1 1,1-1-1,-2 0 1,1-1-1,0 1 0,2-5 1,1-3-2,0-1 0,0 0 0,-1 0 1,4-23-1,-6 24 7,0 1 0,-1-1 0,-1 0 0,0 1 0,0-1 0,-3-11 0,8 72-178,31 65 166,18 66 17,-49-157-22,-1 1-1,0 0 1,-2 0-1,-1 0 1,-4 38-1,3-61 9,0 0 0,0 0-1,0 0 1,-1 0 0,1 1-1,-1-1 1,1 0 0,-1 0-1,0 0 1,0 0 0,0 0-1,0 0 1,0-1 0,0 1-1,0 0 1,-1 0 0,1-1-1,-1 1 1,1-1 0,-1 1-1,0-1 1,0 0-1,1 0 1,-1 1 0,0-1-1,0 0 1,0-1 0,0 1-1,0 0 1,0-1 0,0 1-1,-1-1 1,1 1 0,0-1-1,0 0 1,0 0 0,0 0-1,-1 0 1,1-1 0,0 1-1,0 0 1,0-1 0,0 0-1,0 1 1,-3-2 0,-3-1 39,-1 0 0,1-1 0,0 0 0,0 0 1,0-1-1,1 0 0,-1 0 0,1 0 0,-11-12 1,10 7-290,1-1-1,0 1 1,0-1 0,1 0 0,0 0 0,1-1 0,0 0 0,1 0 0,0 0-1,1 0 1,1-1 0,-2-20 0,4 31-178,0-1 0,0 0 0,1 1 0,-1-1 0,1 0 0,0 1 0,0-1 0,0 1 0,0 0 0,0-1 0,0 1 0,1 0 0,-1-1 0,1 1-1,0 0 1,-1 0 0,1 0 0,0 1 0,0-1 0,0 0 0,0 1 0,1-1 0,4-2 0,16-9-6526</inkml:trace>
  <inkml:trace contextRef="#ctx0" brushRef="#br0" timeOffset="47048.85">714 1394 9354,'0'0'6741,"-9"-3"-4529,-31-6-533,38 9-1622,0 0 1,0 0 0,-1 0 0,1 0 0,0 1-1,0-1 1,0 1 0,0-1 0,0 1-1,0 0 1,0 0 0,0 0 0,0 0 0,1 0-1,-1 0 1,0 1 0,1-1 0,-1 0 0,1 1-1,-1-1 1,1 1 0,0 0 0,-1 0-1,1-1 1,0 1 0,0 0 0,-1 3 0,-2 3 71,1 0 0,0 0 1,1 0-1,-4 15 0,5-18-37,1 0 1,-1 1-1,1-1 1,0 0-1,1 1 0,-1-1 1,1 0-1,0 0 0,0 1 1,1-1-1,0 0 0,-1 0 1,2 0-1,-1-1 0,0 1 1,7 8-1,-7-10-73,0-1 0,0 0 0,0 0 0,1 0 0,-1 0 0,0-1 0,1 1 0,0-1 0,-1 1 0,1-1 0,0 0 0,-1 0 0,1 0 0,0 0 0,0 0 0,0-1 0,0 0 0,0 1 0,0-1 0,0 0 0,0 0 0,0-1 0,0 1 0,-1 0 0,1-1 0,0 0 0,0 0 0,0 0 0,0 0 0,-1 0 0,1-1 0,3-1 0,-3 1-10,1-1 1,-1 1 0,1-1 0,-1 0 0,0 0-1,0 0 1,-1 0 0,1 0 0,-1 0 0,1-1 0,-1 0-1,0 1 1,0-1 0,-1 0 0,1 0 0,-1 0-1,0 0 1,0 0 0,0 0 0,0 0 0,-1 0 0,0 0-1,1-1 1,-2 1 0,1-5 0,-1 5-17,1 1-1,-1-1 1,0 0 0,0 1 0,0-1 0,0 1 0,-1-1 0,1 1-1,-1 0 1,0-1 0,0 1 0,0 0 0,0 0 0,-1 0 0,1 1-1,-1-1 1,0 0 0,1 1 0,-1 0 0,0 0 0,-1 0 0,1 0-1,0 0 1,-1 0 0,1 1 0,-1 0 0,1 0 0,-6-1 0,9 1 0,-1 1 1,1 0 0,0 0-1,-1 0 1,1 0 0,0 0-1,-1 0 1,1 0 0,0 0 0,0 0-1,-1 0 1,1 0 0,0 0-1,-1 0 1,1 0 0,0 0-1,-1 0 1,1 1 0,0-1-1,0 0 1,-1 0 0,1 0 0,0 0-1,0 1 1,-1-1 0,1 0-1,0 0 1,0 0 0,0 1-1,-1-1 1,1 0 0,0 0-1,0 1 1,0-1 0,0 0 0,-1 1-1,1-1 1,0 0 0,0 0-1,0 1 1,3 16-70,15 14 160,-16-27-73,1-1-1,0 0 1,0 0 0,0-1 0,1 1 0,-1-1 0,1 1-1,-1-1 1,1 0 0,0-1 0,0 1 0,0 0-1,0-1 1,0 0 0,0 0 0,0 0 0,0-1-1,1 1 1,-1-1 0,0 0 0,0 0 0,0-1-1,1 1 1,-1-1 0,0 0 0,0 0 0,0 0-1,0-1 1,0 1 0,0-1 0,-1 0 0,1 0 0,0 0-1,-1-1 1,1 1 0,-1-1 0,0 0 0,0 0-1,0 0 1,-1 0 0,1 0 0,-1-1 0,1 1-1,-1-1 1,0 0 0,0 0 0,-1 0 0,1 0-1,-1 0 1,0 0 0,0 0 0,0 0 0,-1 0 0,1 0-1,-1 0 1,0-5 0,0 8-8,0 1 0,0 0 0,0 0 0,1-1 0,-1 1 0,0 0 1,0-1-1,0 1 0,0 0 0,0-1 0,0 1 0,0 0 0,0-1 0,0 1 0,0 0 0,0-1 0,0 1 1,0 0-1,0-1 0,0 1 0,0 0 0,-1-1 0,1 1 0,0 0 0,0 0 0,0-1 0,0 1 0,-1 0 0,1 0 1,0-1-1,0 1 0,0 0 0,-1 0 0,1-1 0,0 1 0,0 0 0,-1 0 0,1 0 0,0 0 0,-1-1 1,1 1-1,0 0 0,-1 0 0,1 0 0,0 0 0,-1 0 0,1 0 0,0 0 0,-1 0 0,1 0 0,-1 0 0,1 1-6,-1-1-1,0 1 0,1 0 0,-1-1 0,1 1 1,-1 0-1,1 0 0,-1-1 0,1 1 0,0 0 0,-1 0 1,1 0-1,0 0 0,0-1 0,-1 1 0,1 0 0,0 0 1,0 0-1,0 1 0,1 9 5,0-1 0,0 0 0,1 0 0,1 0 0,0 0 0,0-1 1,1 1-1,6 13 0,-8-20 8,-1 0 0,0 0-1,1-1 1,-1 1 0,1 0 0,0-1 0,0 1 0,0-1 0,0 0 0,1 1 0,-1-1 0,1 0-1,-1-1 1,1 1 0,-1 0 0,1-1 0,0 1 0,0-1 0,0 0 0,0 0 0,0 0 0,0 0 0,0-1-1,0 1 1,0-1 0,1 0 0,-1 1 0,0-2 0,0 1 0,0 0 0,6-2 0,-8 2-6,1-1-1,0 0 1,-1 0 0,1 0 0,-1 0 0,1 0 0,-1 0 0,1-1 0,-1 1 0,0 0-1,0-1 1,0 1 0,0-1 0,0 1 0,0-1 0,0 1 0,0-1 0,0 0 0,-1 0-1,1-2 1,6-37 81,-4 22-34,-3 18-50,0 1 1,1 0-1,-1 0 0,0 0 1,0 0-1,1 0 0,-1 0 1,0 0-1,0 0 1,0 0-1,1-1 0,-1 1 1,0 0-1,0 0 1,1 0-1,-1 0 0,0 0 1,0 1-1,1-1 1,-1 0-1,0 0 0,0 0 1,1 0-1,-1 0 1,0 0-1,0 0 0,0 0 1,1 0-1,-1 1 0,0-1 1,0 0-1,0 0 1,1 0-1,-1 0 0,0 1 1,0-1-1,0 0 1,0 0-1,0 0 0,1 1 1,-1-1-1,0 0 1,0 0-1,0 1 0,0-1 1,0 0-1,0 0 0,0 1 1,0-1-1,0 0 1,0 0-1,0 1 0,8 11-14,0 1-158,0-1-1,0 0 1,16 15-1,-22-25 68,0 0 0,0 0 1,0 0-1,0 0 0,1 0 0,-1-1 0,1 1 0,-1-1 0,1 0 1,0 1-1,-1-1 0,1 0 0,0-1 0,0 1 0,0 0 1,-1-1-1,1 0 0,0 0 0,0 1 0,0-2 0,0 1 0,0 0 1,4-2-1,5-5-5452</inkml:trace>
  <inkml:trace contextRef="#ctx0" brushRef="#br0" timeOffset="47448.43">1154 1170 12363,'0'0'1315,"6"10"-534,22 38 1652,30 76 1,-49-102-1554,-1 1 1,-1 0-1,-2 0 1,0 0-1,-1 1 1,1 37-1,-16-83 2212,1 4-3103,8 10-51,0 0 1,0 0-1,1 0 0,0-1 1,0 1-1,1 0 0,0 0 1,0-1-1,1 1 0,0 0 0,0 0 1,1 0-1,0 0 0,1 0 1,4-9-1,-4 11-224,0 1 0,0 0 1,1 0-1,-1 0 0,1 1 0,0-1 1,1 1-1,-1 0 0,1 0 0,0 0 1,0 1-1,0 0 0,0 0 1,0 0-1,1 0 0,-1 1 0,1 0 1,0 0-1,0 1 0,0-1 0,7 1 1,16-2-3580,-4 2-844</inkml:trace>
  <inkml:trace contextRef="#ctx0" brushRef="#br0" timeOffset="47904.12">469 1061 14539,'0'0'0,"63"-27"-7073</inkml:trace>
  <inkml:trace contextRef="#ctx0" brushRef="#br0" timeOffset="48548.9">1939 1416 10218,'0'0'7406,"-10"-7"-5859,6 5-1453,-6-6 134,0 2-1,0-1 1,-1 2-1,-13-7 1,22 11-190,0 0 0,-1 0 0,1 1 0,0-1 0,0 0 0,-1 1 1,1-1-1,-1 1 0,1 0 0,0 0 0,-1 0 0,1 0 0,0 0 0,-1 0 0,1 1 1,-1-1-1,1 1 0,0-1 0,0 1 0,-1 0 0,1 0 0,0 0 0,0 1 1,0-1-1,0 0 0,0 1 0,0-1 0,1 1 0,-1-1 0,0 1 0,1 0 1,-2 2-1,-1 3 53,0 1 1,0 0 0,1 0 0,0 0 0,1 0 0,0 0-1,0 0 1,0 1 0,1-1 0,1 0 0,-1 1 0,1-1 0,1 1-1,0-1 1,0 1 0,3 9 0,-3-13-76,0-1 0,1 0 0,-1 0 0,1 1 0,0-1 0,1 0 0,-1-1 0,1 1 0,-1 0 0,1-1 0,0 1 0,1-1 0,-1 0 0,0 0 0,1 0 0,0-1 0,0 1 0,0-1 0,0 0 0,0 0 0,0 0 0,0-1 0,0 1 0,1-1 0,-1 0 0,1 0 0,-1-1 0,1 1 0,-1-1 0,1 0 0,5-1 0,-7 1-7,0 0 0,0 0 0,0-1 0,0 1 0,0-1 0,0 0 0,-1 0 0,1 0 0,0-1 0,0 1 0,-1 0 0,1-1 0,-1 0-1,1 0 1,-1 0 0,0 0 0,0 0 0,0 0 0,0 0 0,0-1 0,2-2 0,-1-2 4,0 1-1,0-1 1,-1 1-1,0-1 1,0 0 0,0 0-1,-1 0 1,1-13 0,-2-5-7,-1-1 0,-1 0 0,-9-47 0,2 30-131,-2 1-1,-24-61 1,64 198 270,-22-75-154,6 13 78,2 0-1,1-1 1,29 45 0,-41-71-34,1 1 1,-1-1 0,1 0-1,1 0 1,-1 0-1,1-1 1,0 1 0,0-1-1,1-1 1,0 0-1,-1 0 1,1 0 0,1 0-1,-1-1 1,0 0-1,1-1 1,0 0 0,-1 0-1,1-1 1,0 0-1,0 0 1,8 0 0,-11-2-26,-1 0 0,0 0 1,1 0-1,-1 0 0,0-1 0,0 0 1,0 0-1,0 0 0,0 0 1,0-1-1,-1 1 0,1-1 1,-1 0-1,1 0 0,-1 0 0,0 0 1,-1-1-1,1 0 0,0 1 1,-1-1-1,0 0 0,0 0 1,3-7-1,-1 0-197,0-1 0,0 0 0,-1 1-1,-1-1 1,0 0 0,-1-1 0,1-17 0,-2 28 174,0 1 1,0-1-1,0 1 0,1 0 1,-1-1-1,-1 1 0,1-1 1,0 1-1,0-1 1,0 1-1,-1 0 0,1-1 1,-1 1-1,1 0 0,-1-1 1,0 1-1,1 0 0,-1-1 1,0 1-1,0 0 0,0 0 1,0 0-1,0 0 0,0 0 1,0 0-1,0 0 0,0 0 1,-1 1-1,1-1 0,0 0 1,0 1-1,-1-1 0,1 1 1,-1-1-1,1 1 1,0 0-1,-1-1 0,1 1 1,-1 0-1,1 0 0,-1 0 1,1 0-1,-3 1 0,1-1 39,1 1-1,-1 0 0,1 0 1,-1 1-1,1-1 0,-1 0 0,1 1 1,0-1-1,0 1 0,0 0 1,0 0-1,0-1 0,0 1 1,0 1-1,1-1 0,-1 0 1,1 0-1,-1 1 0,1-1 1,0 1-1,0-1 0,0 1 0,-1 3 1,1 0 66,0 0 1,0 1-1,1-1 0,0 0 1,0 0-1,0 0 0,1 1 1,-1-1-1,2 0 1,-1 0-1,1 0 0,0 0 1,0 0-1,0-1 1,1 1-1,0-1 0,0 1 1,0-1-1,1 0 1,0 0-1,0-1 0,0 1 1,1-1-1,-1 0 0,1 0 1,0 0-1,0-1 1,0 1-1,1-1 0,-1 0 1,1-1-1,0 0 1,0 0-1,-1 0 0,10 1 1,0-1-906,1-2 1,0 0 0,-1-1-1,1-1 1,15-4-1,22-8-6759</inkml:trace>
  <inkml:trace contextRef="#ctx0" brushRef="#br0" timeOffset="48971.89">3020 1098 13067,'0'0'7573,"-11"5"-5315,1-2-1793,5-1-321,1-1 1,-1 1-1,1-1 0,-1 1 0,1 1 0,0-1 0,0 0 0,0 1 1,0 0-1,1 0 0,-1 0 0,1 1 0,0-1 0,0 1 0,-5 7 0,-2 10 119,2 0 0,1 0-1,0 1 1,2 0-1,0 1 1,2-1 0,0 1-1,2-1 1,0 1-1,3 23 1,-2-41-265,1 1-1,-1-1 1,1 0 0,0 1-1,0-1 1,0 0-1,1 0 1,0 0 0,0 0-1,0 0 1,1 0-1,0-1 1,0 1 0,0-1-1,0 1 1,0-1-1,1 0 1,0-1 0,0 1-1,0-1 1,0 1 0,1-1-1,-1 0 1,1-1-1,0 1 1,0-1 0,0 0-1,0 0 1,0-1-1,0 1 1,0-1 0,11 1-1,-4-1-490,1 0 0,-1-1 0,1 0 0,-1-1 0,22-3 0,-21 1-1107,-1 0 0,1-1 0,-1 0 0,22-11 0,11-13-6655</inkml:trace>
  <inkml:trace contextRef="#ctx0" brushRef="#br0" timeOffset="49422.61">3234 1199 11899,'0'0'3759,"-10"7"-1989,9-7-1728,-3 3 163,-1-1 0,1 1 0,0 0-1,0 0 1,0 0 0,1 1 0,-1-1-1,1 1 1,0 0 0,0 0 0,0 0-1,0 0 1,1 1 0,-1-1 0,1 1-1,0-1 1,1 1 0,-1 0 0,1 0-1,-1 5 1,1 0-47,1-1 0,0 1 0,0 0 0,1 0 0,1-1 0,-1 1 0,1 0 0,1-1 0,0 1 0,0-1-1,1 0 1,0 0 0,1-1 0,0 1 0,8 10 0,-9-14-113,0 0 0,1 0 0,0-1-1,0 0 1,0 0 0,0 0 0,0 0 0,1-1 0,-1 0-1,1 0 1,0-1 0,0 1 0,0-1 0,1-1-1,-1 1 1,0-1 0,1 0 0,-1 0 0,0-1-1,1 0 1,-1 0 0,1 0 0,-1-1 0,10-2-1,-12 2-26,-1 0 0,1 0-1,0 0 1,-1-1 0,1 1-1,0-1 1,-1 0-1,0 0 1,0 0 0,1 0-1,-1-1 1,0 1 0,-1-1-1,1 0 1,0 0 0,-1 0-1,0 0 1,1 0-1,1-5 1,-1 1 5,-1 1 0,1-1-1,-2 0 1,1 0 0,-1 0-1,0 0 1,0 0 0,0 0 0,-1-1-1,-1-6 1,0-1 7,-1 1 0,-1-1 0,0 1 0,-1 0 0,-1 0-1,0 0 1,0 1 0,-1-1 0,-15-21 0,16 27-58,-1 1-1,1 0 1,-2 0 0,1 0-1,-1 1 1,0 0 0,0 0-1,0 1 1,-1 0 0,0 0-1,-13-6 1,20 11-26,1 0-1,-1 0 1,1 0 0,-1-1-1,0 1 1,1 0 0,-1 0-1,1 0 1,-1 0 0,1 0-1,-1 0 1,1 0 0,-1 0-1,1 0 1,-1 0 0,1 0-1,-1 1 1,1-1 0,-1 0 0,1 0-1,-1 1 1,1-1 0,-1 0-1,1 0 1,-1 1 0,1-1-1,-1 0 1,1 1 0,0-1-1,-1 1 1,1-1 0,0 0-1,-1 1 1,1-1 0,0 1-1,-1 0 1,-1 21-4124,3-16 2848,-1 17-3816</inkml:trace>
  <inkml:trace contextRef="#ctx0" brushRef="#br0" timeOffset="49885.73">3542 1452 10242,'0'0'12850,"22"-10"-12688,-19 10-163,0 0 0,0 0 0,0 0 0,1 0 0,-1 1 0,0-1 0,0 1 0,0 0 0,-1 0 0,1 0 0,0 0 0,0 0 0,0 1 0,-1-1 0,1 1 0,-1 0 1,4 2-1,-4-1 1,-1-1 1,1 1 0,-1-1 0,0 1 0,0 0 0,0 0 0,0-1 0,0 1 0,-1 0-1,1 0 1,-1 0 0,0 0 0,0 0 0,0 0 0,0-1 0,0 1 0,-1 0 0,1 0-1,-2 4 1,-1 3 11,0 1 0,-1-1 0,0 0 0,-1 0 0,0 0 0,0-1 0,-1 1 0,-9 10 0,-65 69 793,40-49 476,40-40-1282,0 0 1,0 1-1,0-1 0,0 0 1,0 0-1,0 0 0,0 0 1,0 0-1,0 0 0,-1 1 1,1-1-1,0 0 0,0 0 1,0 0-1,0 0 0,0 0 1,0 1-1,0-1 0,0 0 1,0 0-1,0 0 0,0 0 1,0 1-1,0-1 0,0 0 1,0 0-1,0 0 0,0 0 1,0 0-1,1 1 0,-1-1 0,0 0 1,0 0-1,0 0 0,0 0 1,0 0-1,0 0 0,0 0 1,0 1-1,1-1 0,-1 0 1,0 0-1,0 0 0,0 0 1,0 0-1,0 0 0,0 0 1,1 0-1,-1 0 0,0 0 1,0 0-1,0 0 0,0 0 1,0 0-1,1 0 0,-1 0 1,0 0-1,0 0 0,18 2-24,20-4 3,-18 1 1,0 1-1,0 0 1,-1 1-1,1 1 1,0 1-1,30 8 1,-48-10 16,0 0-1,0-1 1,1 0 0,-1 1 0,0-1 0,0 0 0,1 0 0,-1 0 0,0 0-1,0-1 1,1 1 0,-1-1 0,0 1 0,0-1 0,0 0 0,0 0 0,0 0-1,0 0 1,3-2 0,19-20-4709,-12 8-2165</inkml:trace>
  <inkml:trace contextRef="#ctx0" brushRef="#br0" timeOffset="50684.11">4256 1419 9162,'0'0'10969,"-5"-8"-10065,2 3-762,0 0 0,0 1 0,0-1 0,-1 1 0,0 0 1,0 0-1,0 1 0,-7-5 0,9 7-107,0-1 0,0 1 1,0 0-1,0 1 1,0-1-1,-1 0 0,1 1 1,0-1-1,0 1 0,-1-1 1,1 1-1,0 0 1,-1 0-1,1 0 0,0 1 1,-1-1-1,1 0 1,0 1-1,0 0 0,0-1 1,-1 1-1,1 0 0,0 0 1,0 0-1,0 0 1,0 1-1,0-1 0,-2 3 1,-2 1-18,1 1 1,0 0 0,0 0-1,1 1 1,-1 0 0,1-1 0,1 1-1,-1 1 1,1-1 0,1 0-1,-1 1 1,1-1 0,0 1 0,1 0-1,0 0 1,0 0 0,1 12-1,0-16 2,0-1-1,0 1 1,0-1-1,0 0 0,1 1 1,0-1-1,-1 0 1,1 1-1,0-1 0,1 0 1,-1 0-1,0 0 1,1 0-1,0 0 0,0 0 1,0 0-1,0 0 1,0-1-1,0 1 0,1-1 1,-1 0-1,1 0 1,0 0-1,0 0 0,-1 0 1,1 0-1,0-1 1,1 1-1,-1-1 0,0 0 1,0 0-1,1 0 1,-1-1-1,0 1 0,1-1 1,-1 1-1,0-1 1,1 0-1,-1-1 0,1 1 1,-1 0-1,4-2 1,-3 1-7,0 0 1,0 0-1,0 0 1,0 0 0,-1-1-1,1 0 1,0 0 0,-1 0-1,1 0 1,-1 0 0,0-1-1,0 0 1,0 1 0,0-1-1,0 0 1,-1-1-1,1 1 1,-1 0 0,0-1-1,0 1 1,0-1 0,0 0-1,-1 1 1,1-1 0,-1 0-1,1-5 1,-1 3 3,0 0 0,0 0 0,0 0-1,-1 0 1,0 0 0,0 0 0,-1 0 0,0 0 0,0 1 0,0-1 0,-1 0-1,1 0 1,-1 1 0,-1-1 0,1 1 0,-1-1 0,-4-5 0,-8-6 237,19 30-66,21 32 53,-20-36-180,51 74 316,-51-76-387,2 0 0,-1 0 1,1 0-1,0-1 0,0 0 0,1 0 1,-1-1-1,13 6 0,-18-10-130,-1 0 1,1 0-1,0-1 0,0 1 0,0-1 0,0 1 0,0-1 0,0 0 1,0 0-1,0 0 0,0 0 0,0 0 0,0 0 0,2-1 1,13-11-4473,-8-2-1340</inkml:trace>
  <inkml:trace contextRef="#ctx0" brushRef="#br0" timeOffset="51278.75">4426 1347 10506,'0'0'8714,"2"8"-7170,2 8-1109,0-2-1,1 1 1,1 0-1,0-1 1,16 26-1,-16-31-321,0 0-1,1 0 1,0 0-1,0-1 0,1 0 1,0 0-1,0-1 1,1 0-1,19 12 1,-27-18-86,1 0-1,0 0 1,0 0 0,0-1 0,-1 1-1,1 0 1,0-1 0,0 1-1,0-1 1,0 0 0,0 1 0,0-1-1,0 0 1,0 0 0,0 0-1,0-1 1,0 1 0,0 0 0,0-1-1,0 1 1,0-1 0,0 0 0,2-1-1,-1 0 3,-1 0 1,0 0-1,0-1 0,0 1 0,0 0 0,0-1 0,-1 0 0,1 1 1,-1-1-1,1 0 0,-1 0 0,0 0 0,1-4 0,2-10-115,-1-1 0,-1 1 0,-1 0 0,0-19 0,-1 31 29,0 0 0,0 1 0,0-1 0,0 0 0,-1 1 0,1-1 0,-1 0 0,-1 1 0,1-1 0,0 1 0,-1 0 0,0-1 0,0 1 0,-4-5 0,6 11 33,-1 0 0,0 0 0,1 0 1,0 0-1,-1 0 0,1 0 0,0 0 0,0 0 1,0 0-1,0 0 0,0 0 0,1 2 0,1 2 49,1 1-1,-1-1 0,1 0 0,0 0 0,0 0 0,1 0 0,0 0 0,0-1 0,0 0 0,1 1 0,0-2 1,0 1-1,0 0 0,10 5 0,-11-7-10,0 0 0,0-1 0,1 1 0,-1-1 0,1 0 0,-1 0 0,1-1 0,0 1 0,-1-1 0,1 0 0,0-1 0,0 1 0,0-1 0,0 0 0,0 0 0,-1 0 0,1-1 0,0 1 0,0-1 0,0-1 0,6-1 0,-8 1-5,-1-1 0,1 1 0,-1 0 1,1-1-1,-1 1 0,0-1 0,0 0 0,-1 1 0,1-1 0,0 0 1,-1 0-1,0 0 0,0 0 0,1 0 0,-2-1 0,1 1 0,0 0 1,-1 0-1,0-1 0,1 1 0,-1 0 0,-1-1 0,1 1 0,-1-4 1,1 4 24,0 1 0,0-1 0,0 1-1,0-1 1,-1 1 0,1-1 0,-1 1 0,0 0 0,0-1 0,0 1 0,0 0 0,0-1 0,0 1 0,0 0 0,-1 0 0,1 0 0,-1 0 0,0 0 0,1 0 0,-1 1 0,0-1 0,0 1 0,0-1 0,0 1 0,-1 0 0,1-1 0,0 1 0,0 0 0,-1 1 0,1-1 0,-1 0 0,-2 0 0,4 1-22,-1 1 0,1 0 0,-1-1 0,1 1 0,-1 0 0,1-1-1,-1 1 1,1 0 0,0 0 0,0 0 0,-1 0 0,1 0 0,0 1 0,0-1 0,0 0 0,0 0 0,0 1 0,0-1 0,1 1 0,-1-1 0,0 1 0,1-1 0,-1 1 0,1-1 0,-1 1 0,1-1 0,0 1 0,0 0 0,0 2 0,-4 55 707,4-54-604,0 4 21,0 0-1,1 0 1,0-1 0,0 1-1,1-1 1,5 17 0,-6-22-151,1 0 0,-1 0 0,1 0 0,-1-1 0,1 1 0,0-1 0,0 1 0,0-1 0,1 1 0,-1-1 0,0 0 0,1 0 0,-1-1 0,1 1 0,0 0 0,0-1 0,0 1 0,-1-1 0,1 0 0,0 0 0,1 0 0,-1-1 0,4 2 0,4-2-670,-1 1 0,1-1 0,-1-1 1,0 0-1,1-1 0,11-2 1,17-9-7417</inkml:trace>
  <inkml:trace contextRef="#ctx0" brushRef="#br0" timeOffset="51748.28">5108 1317 11138,'0'0'7199,"-9"2"-5342,4-1-1641,0 1 1,0 0 0,1 0 0,-1 0-1,0 1 1,1-1 0,-1 1 0,1 0-1,0 0 1,0 1 0,0-1 0,0 1-1,1 0 1,-1 0 0,1 0 0,0 1-1,0-1 1,1 1 0,-1-1-1,1 1 1,0 0 0,-2 8 0,2-6-9,-1 0 1,2 0 0,-1 1-1,1-1 1,0 0 0,0 1 0,1-1-1,0 1 1,1-1 0,1 13-1,-1-16-204,0-1 0,1 0 0,-1 0 0,0 0 0,1 0 0,0 0-1,0 0 1,0 0 0,0-1 0,0 1 0,0 0 0,1-1 0,-1 0 0,1 0 0,0 0-1,0 0 1,-1 0 0,1 0 0,1-1 0,-1 1 0,0-1 0,0 0 0,0 0-1,1 0 1,5 0 0,9 2-815,0-1 0,0-2 0,0 1 0,0-2-1,0-1 1,0 0 0,35-9 0,8-5-6912</inkml:trace>
  <inkml:trace contextRef="#ctx0" brushRef="#br0" timeOffset="52305.36">5535 1584 10282,'0'0'5905,"11"-5"-3081,0-1-2276,1-1 0,-1 0 1,-1 0-1,1-1 0,-1 0 0,0-1 1,-1 0-1,9-11 0,-5 1-347,0 0 0,-2-1-1,0-1 1,-1 1 0,-1-2 0,7-24-1,-12 30-190,0 1 0,0-1 0,-2 0-1,0 0 1,-1-1 0,0 1 0,-2 0 0,0 0-1,-4-26 1,3 37-28,0 1-1,0-1 1,0 0-1,0 1 1,-1 0-1,0-1 1,0 1-1,0 0 1,0 1-1,0-1 1,-1 0 0,0 1-1,0 0 1,0 0-1,0 0 1,-6-3-1,8 5 18,0 0 0,0 0 0,0 0 0,0 0 1,0 0-1,0 0 0,-1 0 0,1 1 0,0-1 0,0 1 0,-1 0 0,1 0 0,0 0 0,-1 0 0,1 0 0,0 0 0,-1 0 0,1 1 0,0-1 0,0 1 0,0 0 0,-1 0 0,1-1 0,0 2 0,0-1 1,0 0-1,0 0 0,0 0 0,1 1 0,-1-1 0,0 1 0,1 0 0,-1-1 0,1 1 0,-3 3 0,-1 6 11,0 0 1,1 0-1,0 0 0,0 0 0,2 1 1,-1 0-1,1-1 0,1 1 0,0 20 1,1 5 113,10 62 1,-8-85-77,0-1-1,1 0 1,1 0-1,0-1 1,1 1-1,0-1 1,1 0-1,1 0 1,0-1 0,0 1-1,1-2 1,12 14-1,-15-19-30,1 1 0,0-1-1,0 0 1,1 0 0,-1-1-1,1 0 1,0 0 0,0-1-1,1 0 1,-1 0 0,1 0 0,-1-1-1,1 0 1,0-1 0,0 0-1,-1 0 1,1 0 0,0-1 0,0 0-1,0-1 1,16-3 0,-17 2-31,0 0 0,0-1 0,-1 0 0,1 0 1,0-1-1,-1 0 0,0 0 0,0-1 0,0 1 0,0-1 1,-1 0-1,0-1 0,0 0 0,0 1 0,-1-1 1,5-8-1,-6 8-89,1 0 1,-1 0-1,0 0 1,-1 0 0,0-1-1,1 1 1,-2-1 0,1 1-1,-1-1 1,0 0-1,-1 0 1,0 1 0,0-1-1,0 0 1,0 0-1,-1 1 1,-1-1 0,-1-7-1,2 12 96,0 0-1,0 0 0,0-1 1,-1 1-1,1 0 0,-1 0 1,1 1-1,-1-1 1,0 0-1,0 0 0,0 1 1,1-1-1,-2 1 0,1 0 1,0-1-1,0 1 0,0 0 1,0 0-1,-1 0 1,1 1-1,0-1 0,-5 0 1,5 1 23,0 0-1,1 0 1,-1-1 0,1 2 0,-1-1 0,0 0 0,1 0-1,-1 0 1,1 1 0,-1-1 0,0 1 0,1 0 0,-1-1-1,1 1 1,0 0 0,-1 0 0,1 0 0,0-1 0,-1 2-1,1-1 1,0 0 0,0 0 0,0 0 0,0 0 0,0 1-1,0-1 1,0 1 0,0-1 0,1 0 0,-1 1 0,1-1-1,-1 1 1,1 0 0,-1 2 0,-1 3 120,1 0 0,0 0 1,1 1-1,0-1 0,0 0 0,0 1 1,1-1-1,0 0 0,0 0 0,1 0 1,0 0-1,0 0 0,1 0 0,6 12 1,-6-15-138,0 1-1,1 0 1,-1-1 0,1 0 0,0 0 0,1 0 0,-1 0 0,1-1 0,-1 0 0,1 0 0,0 0-1,0 0 1,0-1 0,1 0 0,-1 0 0,1 0 0,-1-1 0,1 0 0,10 1 0,8 0-653,1-1 0,-1-2 0,34-4 1,28-12-5302,-22-1-2219</inkml:trace>
  <inkml:trace contextRef="#ctx0" brushRef="#br0" timeOffset="52959.7">6507 1066 13419,'0'0'4445,"2"12"-3582,62 253 1433,-34-159-387,-22-63-1059,-5-30 441,-2-44-1036,-1 21-721,2 0-1,-1 0 1,1 0-1,1 0 1,0 0-1,0 1 1,1-1-1,0 1 1,11-17-1,-13 23 249,0 0-1,0 0 0,0 1 0,0-1 0,1 0 1,0 1-1,-1 0 0,1-1 0,0 1 1,0 0-1,0 1 0,0-1 0,6-2 1,-6 4 159,-1-1 0,1 1 0,0 0 0,-1 0 0,1 0 0,-1 0 0,1 0 0,-1 1 0,1-1 0,-1 1 0,1-1 0,-1 1 0,1 0 0,-1 0 0,0 0 0,1 1 0,-1-1 0,0 0 0,0 1 0,0 0 0,3 2 0,1 2 69,0 0 0,0 0 0,-1 1 0,0 0 0,0 0 0,0 0 0,-1 1 0,0-1 0,-1 1 0,5 14 0,-7-20 60,0 1 1,0 0-1,-1-1 1,1 1-1,-1 0 0,1 0 1,-1-1-1,0 1 1,0 0-1,0 0 1,0 0-1,-1-1 0,1 1 1,-1 0-1,0 0 1,0-1-1,0 1 0,0-1 1,0 1-1,0-1 1,-1 1-1,1-1 1,-1 0-1,0 1 0,0-1 1,0 0-1,0 0 1,0 0-1,0-1 1,0 1-1,0 0 0,-1-1 1,1 0-1,-1 1 1,-2 0-1,-6 2 77,-1-1 0,1 0 0,-1 0 0,0-1 0,0-1 0,0 0 0,0-1 1,0 0-1,0-1 0,-17-2 0,27 2-330,1 0 0,-1 0 0,0 0 0,1 0 0,-1-1 0,1 1 0,-1 0 0,1-1 0,0 1 0,-1-1 0,1 1 0,0-1 0,0 0 0,0 1 0,0-1 0,1 0 0,-1 0 0,0 1 0,1-1 0,-1 0 0,1 0 0,-1 0 0,1 0 0,0 0 0,0 0 0,0 0 0,0 0 0,0 0 0,1 0 0,-1 0 0,1-2 0,1-18-4085</inkml:trace>
  <inkml:trace contextRef="#ctx0" brushRef="#br0" timeOffset="53460.59">6867 1257 5537,'0'0'7813,"-1"10"-6249,0 9-757,1 1-1,1-1 1,0 0 0,1 0-1,9 34 1,-9-46-584,1 0 0,-1-1 0,1 1 0,0 0 0,1-1 0,0 0-1,0 0 1,8 10 0,-9-13-79,1 0-1,-1 0 1,0-1-1,1 1 1,-1-1-1,1 0 1,0 0-1,0 0 1,0 0-1,0-1 1,0 0-1,0 1 1,0-1-1,0-1 1,1 1-1,5-1 1,-7 1-46,0-1-1,0-1 1,0 1 0,0 0-1,0-1 1,0 1 0,1-1 0,-2 0-1,1 0 1,0 0 0,0-1-1,0 1 1,0-1 0,-1 1 0,1-1-1,-1 0 1,1 0 0,-1 0 0,3-3-1,-2 1-14,0-1 0,0 1 0,-1-1 1,1 0-1,-1 1 0,0-1 0,-1 0 0,1 0 0,-1 0 0,2-9 0,-2 3-44,0-1 0,-1 0 1,0 0-1,0 1 0,-2-1 1,1 0-1,-1 1 0,-1 0 0,-7-19 1,-33-47-1788</inkml:trace>
  <inkml:trace contextRef="#ctx0" brushRef="#br0" timeOffset="53906.51">7209 984 10842,'0'0'1842,"4"14"-220,18 75 793,-5 0 1,6 98 0,-20-155-1365,-2-10-7,2-1 0,0 0 0,12 41 0,-14-63-1214,0 1-1,0-1 0,0 1 0,0-1 1,0 1-1,-1-1 0,1 1 0,0-1 0,0 0 1,0 0-1,-1 1 0,1-1 0,0 0 1,-1 0-1,1 0 0,-1 0 0,1 0 1,-1 0-1,1 0 0,-1-1 0,6-11-5451</inkml:trace>
  <inkml:trace contextRef="#ctx0" brushRef="#br0" timeOffset="55000.71">7415 1399 8554,'0'0'6539,"10"3"-5286,-8-3-1221,2 2 82,-1-1 0,1 0 1,0 0-1,0 0 0,0-1 1,0 1-1,0-1 1,0 0-1,0 0 0,0-1 1,0 1-1,0-1 0,0 0 1,0 0-1,-1 0 0,1 0 1,0-1-1,0 1 1,-1-1-1,1 0 0,-1 0 1,4-3-1,0-2 5,1-1-1,-1 0 1,-1 0 0,1 0-1,-1-1 1,-1 0 0,9-18-1,-12 23-103,0 0 0,-1-1 0,0 1 0,0 0 0,0-1 0,0 1-1,0-1 1,-1 1 0,0-8 0,-1 10-13,1 0 0,0 0 0,-1 0 0,0 0 0,1 0 0,-1 0 0,0 0 0,0 0 0,0 1-1,0-1 1,0 0 0,-1 0 0,1 1 0,0-1 0,-1 1 0,1-1 0,-1 1 0,0 0 0,1-1 0,-5-1 0,5 2 4,-1 0-1,0 0 1,0-1-1,-1 1 1,1 1-1,0-1 1,0 0-1,0 0 1,-1 1-1,1-1 1,0 1 0,0 0-1,-1 0 1,1 0-1,0 0 1,-1 0-1,1 0 1,0 1-1,-1-1 1,1 1-1,0 0 1,-4 1 0,4 0 14,0-1 0,-1 1 0,1 1 0,0-1 0,0 0 0,1 0 1,-1 1-1,0-1 0,1 1 0,-1-1 0,1 1 0,0 0 0,0 0 1,0-1-1,0 5 0,-2 5 159,1 0 0,1 0 0,0 1 0,0-1 0,1 1 0,1-1 0,2 15 0,-1-20-110,-1 0 1,1 0 0,1 0-1,-1 0 1,1 0 0,0-1-1,0 1 1,1-1 0,0 0-1,0 0 1,0-1 0,1 1-1,0-1 1,0 0 0,1 0-1,-1 0 1,1-1 0,0 0-1,0 0 1,0 0 0,1-1-1,-1 0 1,1 0 0,0-1-1,0 0 1,0 0 0,0-1 0,0 1-1,0-1 1,0-1 0,0 0-1,0 0 1,1 0 0,-1-1-1,0 0 1,13-3 0,-15 2-65,0-1 0,0 1 0,-1-1 0,1 0 0,-1 0 0,0 0 1,0-1-1,0 1 0,0-1 0,-1 0 0,1 0 0,-1 0 0,0-1 1,0 1-1,-1-1 0,1 0 0,-1 0 0,0 1 0,0-1 0,-1-1 1,2-9-1,0 2-119,-1-1-1,-1 1 1,0-1 0,0 0 0,-2 1 0,0-1 0,-4-20-1,5 31 112,-1 0-1,1 0 0,-1 0 0,0 0 0,0 1 0,0-1 0,0 0 0,-1 0 0,1 0 0,-1 1 0,1-1 0,-1 1 0,0-1 1,0 1-1,0 0 0,-4-3 0,5 8 0,0 0 0,0 0-1,1 0 1,-1 0 0,1 0 0,-1 0 0,1 0 0,0 0 0,0 0 0,1 0 0,0 4-1,1 6 45,1 0-1,1-1 0,0 1 0,1-1 0,0 0 0,1 0 0,0 0 1,1-1-1,0 0 0,1 0 0,0-1 0,0 0 0,18 16 1,-24-24-31,0-1 1,0 1-1,0-1 1,0 0-1,0 0 1,0 1-1,0-1 1,0-1-1,0 1 1,0 0-1,0 0 1,1-1-1,-1 1 1,0-1-1,1 0 1,-1 0-1,0 0 1,0 0-1,1 0 1,-1 0 0,0 0-1,1-1 1,3-1-1,-3 0-4,0 0 0,0 0 1,0 0-1,0 0 0,-1-1 0,1 1 0,-1-1 0,1 0 1,-1 0-1,0 0 0,0 0 0,-1 0 0,3-6 0,2-5-83,-2 0-1,0 0 1,0 0-1,-1 0 0,-1 0 1,1-22-1,-4 20 23,1 28-82,2 30 187,2-26 52,1 0-1,1-1 1,9 17 0,-13-27-49,1 0 1,-1-1-1,1 1 1,0-1-1,0 0 1,1 1-1,-1-1 1,1-1-1,0 1 0,0-1 1,0 1-1,0-1 1,9 4-1,-12-6-39,0-1 0,1 0 0,-1 0 0,0 1 0,1-1-1,-1 0 1,0 0 0,0 0 0,1 0 0,-1 0 0,0-1-1,1 1 1,-1 0 0,0-1 0,0 1 0,1-1 0,-1 1-1,0-1 1,0 1 0,0-1 0,0 0 0,0 0 0,0 1-1,0-1 1,0 0 0,0 0 0,0 0 0,0 0 0,0 0-1,-1 0 1,1 0 0,0-1 0,-1 1 0,1 0 0,0-2-1,14-51-13,-13 45-37,2-18-65,-3 20-1,-1-1 0,1 1 0,0 0 1,1 0-1,0 0 0,0 0 0,1 0 1,-1 0-1,1 1 0,1-1 0,-1 1 1,9-11-1,-10 16 96,-1 0 1,0 1-1,1-1 1,-1 1 0,1-1-1,-1 1 1,1 0-1,-1-1 1,1 1-1,-1 0 1,1 0 0,-1 0-1,1 0 1,-1 0-1,1 1 1,-1-1-1,0 0 1,1 1-1,-1-1 1,1 1 0,-1-1-1,0 1 1,1 0-1,-1-1 1,0 1-1,1 0 1,-1 0 0,0 0-1,0 0 1,0 0-1,0 0 1,0 0-1,0 1 1,0-1-1,-1 0 1,1 0 0,0 1-1,0 1 1,31 57 499,-30-55-398,8 18-125,-4-9 262,0-1 1,0 0-1,14 20 1,-16-29-598,-1 0 1,1 0 0,0 0 0,0 0 0,0-1-1,1 1 1,-1-1 0,1 0 0,0-1-1,-1 1 1,1-1 0,1 0 0,5 2 0,18 2-5286</inkml:trace>
  <inkml:trace contextRef="#ctx0" brushRef="#br0" timeOffset="55406.18">8687 1469 15875,'0'0'6658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29:35.1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20 9554,'0'0'8661,"-11"1"-6956,-27 2-525,0-2-1,0-2 1,-41-7 0,45 2-1123,0 2 1,-41-1 0,74 5-65,0 0 1,-1 0-1,1 0 1,0 0-1,-1 0 1,1 1-1,-1-1 1,1 0-1,0 1 0,0-1 1,-1 1-1,1 0 1,0-1-1,0 1 1,0 0-1,0 0 0,-1 0 1,1 0-1,1 0 1,-1 0-1,0 0 1,0 0-1,0 0 1,0 0-1,0 2 0,0 0-8,-1 1 0,1 0 0,0-1 0,0 1 0,1 0 0,-1 0 0,1 0 0,0 0 0,0 4 0,1 6-38,1 1 0,0 0 0,9 25 0,10 34 113,-3 0 0,10 95 1,-27-168-69,-1 1-1,0 0 1,0 0 0,0 0 0,1 0-1,-1-1 1,1 1 0,0 0-1,-1 0 1,1-1 0,0 1 0,0-1-1,0 1 1,0 0 0,0-1 0,1 0-1,-1 1 1,0-1 0,1 0-1,-1 0 1,1 1 0,-1-1 0,1 0-1,-1-1 1,1 1 0,0 0 0,-1 0-1,4 0 1,3 0-26,-1 0 0,1-1-1,-1 0 1,0-1 0,1 1 0,8-3-1,-10 2 87,93-3 30,-7 1-702,-92 3 455,1 0 0,0 0 0,0 0 0,-1 0 0,1 0-1,0 0 1,0 0 0,0 0 0,-1-1 0,1 1 0,0 0-1,-1-1 1,1 1 0,0 0 0,0-1 0,-1 1-1,1-1 1,-1 1 0,1-1 0,0 1 0,-1-1 0,1 1-1,-1-1 1,1 1 0,-1-1 0,0 0 0,1 1 0,-1-1-1,0 0 1,1 0 0,-1 1 0,0-1 0,0 0 0,1 0-1,-1 1 1,0-1 0,0 0 0,0 0 0,0 1 0,0-1-1,0 0 1,0 0 0,-1 1 0,1-1 0,0 0 0,0 0-1,-1 1 1,1-1 0,0 0 0,-1 0 0,1 1 0,0-1-1,-1 1 1,1-1 0,-1 0 0,1 1 0,-1-1 0,0 1-1,0-2 1,-13-9-4513</inkml:trace>
  <inkml:trace contextRef="#ctx0" brushRef="#br0" timeOffset="395.64">51 345 12995,'0'0'4265,"60"0"-3681,-19 0-240,20-4-344,10-2-296,-11 0-2001,-14 2-3464</inkml:trace>
  <inkml:trace contextRef="#ctx0" brushRef="#br0" timeOffset="783.32">559 235 15139,'0'0'2699,"10"7"-1864,28 20-180,4 2 422,-1 1 1,-1 2-1,54 58 0,-96-96-4374,-5-5-1624</inkml:trace>
  <inkml:trace contextRef="#ctx0" brushRef="#br0" timeOffset="784.32">768 208 12859,'0'0'4545,"-23"69"-1505,6-36-743,-2 2-1393,0-1-288,2-3-296,3-6-320,2-6-40,5-6-1072,-5-5-976,2-5-3314,0-2-2367</inkml:trace>
  <inkml:trace contextRef="#ctx0" brushRef="#br0" timeOffset="1192.96">51 671 11690,'0'0'1543,"15"0"-216,363-13 4827,126 1-2842,-384 25-4009,-119-13 538,-1 0 0,1 0 0,-1 1-1,0-1 1,1 0 0,-1 0 0,1 0 0,-1 0 0,1 0 0,-1 0 0,1 0-1,-1 0 1,1 0 0,-1 0 0,1 0 0,-1-1 0,1 1 0,-1 0-1,0 0 1,1 0 0,-1-1 0,1 1 0,-1 0 0,0 0 0,1-1 0,-1 1-1,0 0 1,1-1 0,-1 1 0,0 0 0,1-1 0,-1 1 0,0-1-1,0 1 1,1 0 0,-1-1 0,1-10-4463</inkml:trace>
  <inkml:trace contextRef="#ctx0" brushRef="#br0" timeOffset="1868.22">1229 256 12107,'0'0'3552</inkml:trace>
  <inkml:trace contextRef="#ctx0" brushRef="#br0" timeOffset="1869.22">1328 429 13003,'0'0'11002,"0"36"-12650</inkml:trace>
  <inkml:trace contextRef="#ctx0" brushRef="#br0" timeOffset="1870.22">1424 579 8650,'0'0'0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0:24.3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5233,'0'0'10706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0:42.0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216 483 8314,'0'0'4238,"-2"-9"-2095,1 6-1905,1-1 1,-1 1-1,1 0 1,-1 0-1,0 0 0,-1 0 1,1 0-1,0 0 0,-1 0 1,0 0-1,1 0 0,-1 1 1,0-1-1,0 1 0,-1-1 1,1 1-1,-1 0 1,1 0-1,-1 0 0,1 0 1,-1 0-1,0 1 0,0-1 1,0 1-1,0 0 0,0 0 1,0 0-1,0 0 0,-1 0 1,1 1-1,0-1 0,-6 1 1,3 0-164,1 1 0,-1-1 0,1 1 0,0 1 0,0-1 0,0 1 0,0-1 0,0 1 0,0 1 0,0-1 0,0 1 0,1 0 0,-1 0 0,1 0 0,0 1 0,0-1 0,0 1 0,1 0 0,-1 0 0,1 0 0,0 1 0,0-1 0,0 1 0,-2 6 0,0-1-42,1 0-1,1 0 0,-1 0 0,2 1 0,-1-1 0,1 1 1,1 0-1,0 0 0,1-1 0,0 1 0,2 14 1,-2-22-31,0 0 0,1 0 1,-1 0-1,1 0 1,0 0-1,0-1 0,0 1 1,0 0-1,0-1 0,1 1 1,-1 0-1,1-1 1,0 0-1,0 1 0,0-1 1,0 0-1,0 0 1,0 0-1,1 0 0,-1-1 1,0 1-1,1 0 0,0-1 1,-1 0-1,1 0 1,0 0-1,0 0 0,-1 0 1,1 0-1,0-1 0,0 1 1,0-1-1,0 0 1,0 0-1,0 0 0,0 0 1,6-1-1,-3 0-2,1-1-1,0 1 1,-1-1 0,1 0-1,-1-1 1,0 0-1,0 0 1,0 0 0,0 0-1,0-1 1,-1 0-1,1 0 1,-1-1-1,0 0 1,6-8 0,-8 8-18,0 0 1,0-1 0,-1 1 0,0-1 0,0 0 0,0 0-1,-1 0 1,0 0 0,1-10 0,-2 13 8,1 0 0,-1-1 0,0 1 0,0 0 0,-1 0 0,1 0 1,-1 0-1,1-1 0,-1 1 0,0 0 0,0 0 0,0 0 0,-1 0 0,1 1 1,-1-1-1,1 0 0,-1 0 0,0 1 0,-5-5 0,3 55 71,7 0 154,1-1 0,3 0 1,2 0-1,2 0 0,2-1 1,2-1-1,2 0 0,26 48 1,-44-97-616,0 0 0,1 0 1,0 0-1,0 0 0,0 0 1,0 0-1,2-7 0,-1-5-1438,-1-22-5532,0-2-5201</inkml:trace>
  <inkml:trace contextRef="#ctx0" brushRef="#br0" timeOffset="576.92">373 502 4673,'0'0'10585,"1"9"-8334,0 23-574,9 71 1642,-9-96-3142,0 0 0,1 1 0,0-1 0,0 0 0,1 0 0,-1 0-1,1-1 1,1 1 0,0-1 0,0 0 0,6 8 0,-9-13-154,0 0 1,0 0-1,0 0 1,0 0-1,0 0 0,0 0 1,0 0-1,0-1 1,1 1-1,-1 0 0,0-1 1,1 1-1,-1-1 1,0 0-1,1 1 0,-1-1 1,0 0-1,1 0 1,-1 0-1,1 0 0,-1 0 1,0 0-1,1 0 1,-1 0-1,2-1 1,-1 0-7,1 0 1,-1-1 0,1 1-1,-1-1 1,0 0-1,0 1 1,0-1 0,0 0-1,0 0 1,0 0 0,-1 0-1,3-3 1,1-3-27,0-1 0,-1 1 0,0-1 0,0 0 0,-1 0 0,3-12 0,-3-40-351,-3 43 273,0 17 50,5 27-283,-1-13 388,1-1-1,1 0 1,0-1 0,0 1 0,2-1 0,-1-1 0,11 12 0,-16-19-43,1 0 1,0 0-1,0-1 1,0 1-1,1-1 0,-1 1 1,0-1-1,1 0 1,0-1-1,-1 1 0,1-1 1,5 2-1,-7-3-19,0 0 1,1 0-1,-1 0 1,1 0-1,-1 0 0,0 0 1,1-1-1,-1 1 1,0-1-1,1 0 0,-1 0 1,0 0-1,0 0 0,0 0 1,0 0-1,0 0 1,0-1-1,0 1 0,0-1 1,0 1-1,-1-1 0,3-2 1,-1-1-6,0 0 1,0 1 0,0-1-1,-1 0 1,1-1-1,-1 1 1,0 0-1,1-9 1,-2 12-10,-1 0 0,1 1 0,-1-1 0,1 0 0,-1 0 0,0 0 1,0 0-1,0 0 0,0 0 0,0 0 0,0 0 0,-1 0 0,1 0 0,0 0 0,-1 0 0,0 1 0,1-1 0,-1 0 0,0 0 0,0 1 0,0-1 0,0 0 0,0 1 1,-1-1-1,1 1 0,0-1 0,-2 0 0,5 34 237,2-24-133,0 0 0,0 0 0,1-1 0,0 1 0,1-1 0,-1 0 0,1 0 0,1-1 0,-1 0 0,1 0 0,9 6 0,-12-9-210,0 0-1,1-1 0,-1 0 0,0 0 0,1 0 0,0 0 1,-1-1-1,1 1 0,9 0 0,-11-2-208,0 0 0,-1 0 0,1 0-1,0-1 1,0 1 0,0-1 0,-1 1 0,1-1 0,0 0 0,-1 0-1,1 0 1,-1 0 0,1-1 0,-1 1 0,0-1 0,1 0-1,-1 1 1,2-4 0,9-11-5898</inkml:trace>
  <inkml:trace contextRef="#ctx0" brushRef="#br0" timeOffset="1049.49">727 333 13275,'0'0'2112</inkml:trace>
  <inkml:trace contextRef="#ctx0" brushRef="#br0" timeOffset="1623.34">1228 516 4521,'0'0'12428,"-1"9"-11495,-1 7-511,1 0 0,1 0 0,1-1-1,0 1 1,5 22 0,25 93 1443,-11-49-1173,-13-52-830,5 21 2108,-11-47-1362,-2-6-43,-6-27 248,-35-208-1751,26 76-2455,16 154 3150,-2-50-2810,2 57 3027,0 0 0,0-1-1,0 1 1,0 0-1,1-1 1,-1 1 0,0 0-1,0-1 1,1 1-1,-1 0 1,0-1 0,0 1-1,1 0 1,-1 0-1,0-1 1,1 1 0,-1 0-1,0 0 1,1 0-1,-1 0 1,0-1 0,1 1-1,-1 0 1,1 0-1,-1 0 1,0 0-1,1 0 1,-1 0 0,1 0-1,-1 0 1,0 0-1,1 0 1,-1 0 0,0 0-1,1 0 1,-1 0-1,1 1 1,-1-1 0,0 0-1,1 0 1,-1 0-1,1 1 1,17 7-248,10 15 271,-1 1 1,0 2 0,-2 0-1,25 34 1,-48-58 42,0 0 1,-1 0 0,1 1 0,0-1-1,-1 0 1,0 1 0,1-1-1,-1 1 1,0-1 0,0 1-1,-1-1 1,1 1 0,0 0-1,-1 0 1,0-1 0,0 1-1,1 0 1,-2 0 0,1-1-1,0 1 1,0 0 0,-1 0-1,0-1 1,1 1 0,-1 0 0,0-1-1,0 1 1,-1-1 0,1 1-1,0-1 1,-1 0 0,0 0-1,1 1 1,-1-1 0,-3 2-1,1-1-35,1 0 0,-2 0 1,1-1-1,0 1 0,0-1 0,-1 0 0,1 0 0,-1-1 0,0 1 0,1-1 0,-1 0 0,0-1 0,0 1 0,0-1 0,0 0 0,0 0 0,1 0 0,-1 0 0,-8-3 0,11 3-344,1-1 0,-1 0 0,0 1-1,1-1 1,-1 0 0,0 0 0,1 0-1,-1 0 1,1 0 0,0 0-1,-1-1 1,1 1 0,0 0 0,0-1-1,0 1 1,0-1 0,0 1 0,0-1-1,-1-3 1,-3-13-7636</inkml:trace>
  <inkml:trace contextRef="#ctx0" brushRef="#br0" timeOffset="2004.97">1501 499 9194,'0'0'4042,"-9"2"-1904,5-1-1940,0 0 0,0 0 0,0 0 0,1 1 0,-1-1 0,0 1 0,1 0 0,-1 0 0,1 0 0,0 1 0,0-1 0,0 1 0,0 0 0,0 0 0,0 0 0,1 0 0,-1 0 0,1 0 0,0 1 0,0-1 0,0 1 0,0 0 0,1-1 0,0 1 0,0 0 1,0 0-1,0 0 0,0 0 0,1 0 0,-1 0 0,1 0 0,1 5 0,-1-4-121,1 1 0,0-1 0,0 0 0,0 1 0,1-1 0,0 0 0,0 0 0,0 0 0,1 0 0,-1-1 0,1 1 0,0-1 0,0 1 0,1-1 0,0 0 0,-1 0 0,1-1 0,0 1 0,1-1 0,-1 0 0,1 0 0,-1 0 0,1-1 0,0 1 0,0-1 0,0 0 0,0-1 0,1 1 0,-1-1 0,0 0 0,0 0 0,1-1 0,-1 0 0,1 0 0,-1 0 1,0 0-1,1-1 0,-1 0 0,0 0 0,1 0 0,-1-1 0,0 0 0,0 0 0,0 0 0,0-1 0,-1 1 0,1-1 0,6-5 0,-8 6-73,-1 0 1,0-1-1,0 1 1,0 0-1,0 0 0,0-1 1,-1 1-1,1-1 1,-1 0-1,1 1 1,-1-1-1,0 0 1,0 0-1,0 0 0,0 0 1,-1 0-1,1 0 1,-1 0-1,0 0 1,0-5-1,-1 4-18,0 0-1,0 0 0,-1 0 1,1 1-1,-1-1 0,0 0 1,0 1-1,0 0 1,-1-1-1,1 1 0,-1 0 1,0 0-1,-5-4 0,-1-1-202,-1 1 0,-1 0 0,1 0 0,-1 1 0,0 1-1,0-1 1,-1 2 0,0 0 0,-12-3 0,6 2-959</inkml:trace>
  <inkml:trace contextRef="#ctx0" brushRef="#br0" timeOffset="2439.84">1745 425 9898,'0'0'8439,"-10"1"-7033,-32 9-678,41-9-704,0-1 1,-1 1-1,1 0 0,0 0 1,0 0-1,0 0 0,0 0 1,-1 0-1,2 0 0,-1 0 0,0 0 1,0 0-1,0 1 0,0-1 1,1 0-1,-1 0 0,1 1 1,-1-1-1,1 1 0,-1-1 1,1 0-1,0 1 0,0-1 1,0 1-1,-1-1 0,2 3 1,4 32 181,-1-27-201,1-1 0,0 1-1,0-1 1,1-1 0,0 1 0,0-1 0,1 0 0,0 0-1,0-1 1,15 10 0,-11-8 6,-1 0 0,-1 0 0,0 1 1,0 0-1,11 15 0,-20-23-1,1 0-1,0-1 1,-1 1 0,1 0 0,-1 0 0,1 0-1,-1 0 1,1 0 0,-1 0 0,0 0-1,1 0 1,-1 0 0,0-1 0,0 1-1,0 0 1,0 0 0,0 0 0,0 0-1,0 0 1,0 0 0,0 0 0,0 0-1,-1 0 1,1 0 0,0 0 0,-1 0 0,1 0-1,-1 1 1,-1 0 8,0-1 1,1 0-1,-1 0 0,0 0 0,1 0 0,-1 0 1,0 0-1,0 0 0,0-1 0,0 1 0,0-1 1,0 1-1,-3-1 0,-10 2-88,0-2 0,-31-2 0,39 2-101,3-1-398,0 1 1,-1-1-1,1 0 0,0 0 0,-1 0 1,1 0-1,-7-4 0,-1-3-3849</inkml:trace>
  <inkml:trace contextRef="#ctx0" brushRef="#br0" timeOffset="2949.93">1925 435 9994,'0'0'5167,"-11"0"-3240,-34 4-416,43-4-1459,0 1 0,1-1 0,-1 1 0,0 0 0,1-1 0,-1 1 0,0 0 1,1 0-1,-1 0 0,1 0 0,-1 0 0,1 0 0,0 0 0,-1 1 0,1-1 0,0 0 1,0 1-1,0-1 0,0 1 0,0-1 0,0 1 0,0 0 0,1-1 0,-1 1 0,0 0 0,1 0 1,0-1-1,-1 1 0,1 0 0,0 0 0,0 0 0,0-1 0,0 4 0,0-1-28,1-1 0,-1 1-1,1 0 1,-1 0 0,1 0-1,1-1 1,-1 1 0,0 0-1,1-1 1,0 1-1,0-1 1,4 6 0,4 0-16,1 0 0,0-1 0,0 0 0,22 11-1,-23-14-37,0 0 0,0 1 0,0 1-1,-1 0 1,0 0 0,0 1-1,8 9 1,-16-16 25,-1-1-1,1 1 0,-1 0 1,1-1-1,0 1 1,-1 0-1,0 0 1,1-1-1,-1 1 1,1 0-1,-1 0 1,0 0-1,0 0 1,0-1-1,1 1 1,-1 0-1,0 0 1,0 0-1,0 0 1,0 0-1,0-1 0,0 1 1,-1 0-1,1 0 1,0 0-1,0 0 1,-1 0-1,1-1 1,0 1-1,-1 0 1,1 0-1,-1 1 1,-1-1 3,-1 1 0,1 0 0,0-1 0,0 1 0,-1-1 1,1 0-1,-1 0 0,1 0 0,-1 0 0,-4 1 0,-70 8 48,75-10-54,0 1-30,-37-2 157,27-5-297,12 6 142,1-1 0,-1 0 0,0 1 0,0-1 0,0 0 0,1 0 1,-1 1-1,0-1 0,1 1 0,-1-1 0,1 0 0,-1 1 0,1-1 0,-1 1 0,1-1 0,-1 1 0,1-1 0,-1 1 1,1-1-1,-1 1 0,1 0 0,1-1 0,12-8-560,1 1 0,1 1-1,28-10 1,-33 13 489,1 0 0,-1 0 0,0-1 0,0 0 1,-1-1-1,1 0 0,-1-1 0,-1 0 0,17-16 0,-24 20 175,0 0 0,0 0 0,0 0 0,-1 0 0,1-1 0,-1 1 0,0-1 0,0 1 0,0-1 0,0 1 0,-1-1 1,0 1-1,1-6 0,-1 8 25,0 0 0,0 0 1,0 0-1,-1 0 1,1 0-1,0-1 1,0 1-1,-1 0 0,1 0 1,0 0-1,-1 0 1,1 0-1,-1 0 1,0 0-1,1 0 0,-1 1 1,0-1-1,1 0 1,-1 0-1,0 0 1,0 1-1,0-1 0,1 0 1,-1 1-1,0-1 1,0 1-1,0-1 0,0 1 1,0-1-1,0 1 1,-1 0-1,1-1 1,0 1-1,0 0 0,0 0 1,0 0-1,0 0 1,0 0-1,0 0 1,0 0-1,-1 0 0,1 1 1,0-1-1,0 0 1,0 1-1,-1 0 1,0 0 10,1 0 0,-1 0 0,0 0 1,1 1-1,-1-1 0,1 1 0,-1-1 1,1 1-1,0 0 0,0-1 1,0 1-1,0 0 0,0 0 0,0 0 1,0 0-1,0 0 0,1 0 0,-1 0 1,1 0-1,0 0 0,-1 0 0,1 0 1,0 3-1,-1 2 144,1 0 1,0 0-1,0 0 1,0 0-1,3 13 0,-2-16-220,1-1-1,0 1 0,-1 0 0,1-1 0,1 0 0,-1 1 0,0-1 0,1 0 0,0 0 1,-1 0-1,1 0 0,1-1 0,-1 1 0,0-1 0,0 0 0,1 0 0,-1 0 1,1 0-1,0-1 0,0 1 0,-1-1 0,1 0 0,5 1 0,44 6-1690,-3-7-3429,-43-2 3829,22 1-4636</inkml:trace>
  <inkml:trace contextRef="#ctx0" brushRef="#br0" timeOffset="3610.07">2371 519 10642,'0'0'4165,"-9"-2"-2362,7 1-1763,-4-1 406,-1 1 1,1-1-1,-1 1 0,0 0 0,1 1 0,-14 0 0,18 0-344,-1 1-1,0 0 0,1-1 1,-1 1-1,1 0 0,-1 0 1,1 1-1,0-1 0,-1 0 0,1 1 1,0 0-1,0-1 0,0 1 1,0 0-1,0 0 0,0 0 1,1 0-1,-1 0 0,1 1 1,-1-1-1,1 0 0,0 1 1,0-1-1,-1 4 0,0-1-4,0 0 0,0 0 0,1 1 0,0-1 0,0 0 0,0 1 0,1-1 1,0 1-1,0-1 0,0 1 0,0-1 0,1 1 0,0-1 0,0 1 0,1-1 0,4 10 0,-5-12-89,1 0 1,0-1-1,0 1 0,0-1 1,0 1-1,0-1 0,1 0 0,-1 0 1,1 0-1,-1 0 0,1 0 1,0 0-1,0-1 0,0 0 0,0 1 1,0-1-1,0 0 0,0-1 1,0 1-1,0 0 0,0-1 1,0 0-1,1 1 0,-1-1 0,0-1 1,0 1-1,1 0 0,-1-1 1,0 0-1,4-1 0,-3 1-41,1-1-1,-1 1 1,0-1-1,1-1 1,-1 1 0,0-1-1,-1 1 1,1-1-1,0 0 1,-1 0 0,1-1-1,-1 1 1,0-1-1,0 0 1,-1 0-1,1 0 1,-1 0 0,0 0-1,0 0 1,0-1-1,0 1 1,-1 0-1,0-1 1,0 0 0,0 1-1,0-1 1,-1-6-1,2-10-176,-1 1-1,-1 0 1,-1-1-1,-7-37 1,5 38 124,-1 1 1,-1 0 0,-1 0-1,0 0 1,-1 1 0,-2 0-1,1 0 1,-17-23 0,25 41 105,1 0 0,-1 0 0,0 0 0,0 1 0,0-1 0,0 0 1,0 0-1,0 0 0,0 0 0,0 0 0,0 0 0,0 0 0,0 1 1,0-1-1,0 0 0,0 0 0,0 0 0,0 0 0,0 0 0,0 0 1,0 0-1,0 1 0,0-1 0,0 0 0,-1 0 0,1 0 0,0 0 1,0 0-1,0 0 0,0 0 0,0 0 0,0 0 0,0 1 0,0-1 1,0 0-1,0 0 0,0 0 0,-1 0 0,1 0 0,0 0 0,0 0 1,0 0-1,0 0 0,0 0 0,0 0 0,0 0 0,-1 0 0,1 0 1,0 0-1,0 0 0,0 0 0,0 0 0,0 0 0,0 0 0,0 0 1,-1 0-1,1 0 0,0 0 0,0 0 0,0 0 0,0 0 0,0 0 1,0 0-1,0 0 0,0-1 0,-1 1 0,1 0 0,0 20 429,5 24 22,4-6-140,1-1-1,2 0 1,1 0-1,37 68 1,-45-98-299,1 1 1,1-1 0,-1 0-1,1-1 1,0 0 0,1 0-1,0 0 1,0-1 0,0 0-1,0 0 1,1-1-1,-1 0 1,1-1 0,0 0-1,0 0 1,1-1 0,14 2-1,-15-3-90,0 0-1,0-1 1,0 1-1,0-2 1,0 1-1,0-1 1,0-1-1,0 0 1,0 0-1,0-1 1,-1 0-1,1 0 1,-1-1-1,0 0 1,0 0-1,0-1 1,-1 0-1,8-6 1,-13 9-5,0 0 0,0 0 0,0 0-1,-1-1 1,1 1 0,-1 0 0,1 0 0,-1-1 0,0 1 0,0-1 0,0 1 0,0-1 0,0 0 0,0 1 0,-1-1 0,0 0 0,1 0 0,-1 1 0,0-1 0,0 0 0,0 0 0,-1 1 0,1-1 0,-1 0 0,1 1 0,-1-1-1,0 0 1,0 1 0,0-1 0,-1 1 0,1 0 0,0-1 0,-1 1 0,0 0 0,-2-3 0,2 2 86,0 1 1,-1 0-1,1-1 0,-1 1 0,1 0 1,-1 0-1,0 0 0,0 0 0,0 1 1,0-1-1,0 1 0,0 0 0,-1 0 1,1 0-1,0 0 0,-1 1 1,1-1-1,0 1 0,-1 0 0,1 0 1,-1 0-1,1 0 0,0 1 0,-1-1 1,1 1-1,0 0 0,-1 0 0,-3 2 1,5-1 64,-1 1 1,0-1 0,1 1 0,-1-1-1,1 1 1,0 0 0,0 0 0,0 0-1,0 0 1,1 1 0,-1-1-1,1 0 1,0 1 0,0-1 0,0 1-1,0-1 1,1 1 0,-1 3 0,0 2 50,0 0 0,0 0 0,1 0 0,1 0 0,-1 0 0,3 12 0,-2-18-150,1 0 0,-1 1 0,1-1 0,-1 0 0,1 0 0,0 0 0,0 0 0,0-1 0,0 1 0,1 0 0,-1-1 0,1 0 0,0 0 0,-1 1 0,1-1 0,0-1 0,0 1 0,0 0 0,1-1 0,-1 0 0,0 1 0,0-1 0,1-1 0,5 2 0,39 0-1905,-5-13-3479,-17-4-2428</inkml:trace>
  <inkml:trace contextRef="#ctx0" brushRef="#br0" timeOffset="4195.68">1815 0 15715,'0'0'793,"54"45"-1410,-18-26-895,4-4-4065</inkml:trace>
  <inkml:trace contextRef="#ctx0" brushRef="#br0" timeOffset="4787.81">3002 399 10682,'0'0'4821,"1"10"-3206,5 28 438,18 64 0,-21-89-1820,1 0 1,1-1-1,0 1 1,1-1-1,0 0 1,1-1-1,0 1 0,1-2 1,13 16-1,-20-25-218,0 0 0,0 0-1,1 1 1,-1-1-1,0 0 1,0 0 0,1 0-1,-1 0 1,1-1-1,-1 1 1,1 0 0,-1-1-1,1 1 1,-1 0-1,1-1 1,-1 0-1,1 1 1,0-1 0,-1 0-1,1 0 1,0 0-1,-1 0 1,1 0 0,0 0-1,-1-1 1,1 1-1,-1-1 1,1 1 0,-1-1-1,1 1 1,-1-1-1,1 0 1,-1 0 0,1 1-1,-1-1 1,0 0-1,1 0 1,-1-1 0,0 1-1,0 0 1,0 0-1,0 0 1,0-1 0,0 1-1,0-1 1,0 1-1,-1-1 1,1 1 0,-1-1-1,1-1 1,4-7-66,-1-1 1,0 0 0,-1 0 0,0-1-1,2-19 1,-4 21-80,1-1-4,0 0 0,-1 0-1,-1 0 1,0 0 0,0 0-1,-1 0 1,-4-19 0,4 72-49,3-30 226,1-1 0,0 1 0,1-1 0,0 0-1,0 0 1,1 0 0,1 0 0,0-1 0,0 0 0,1 0 0,0-1 0,1 0-1,13 12 1,-20-20-28,0 0 0,0 0 0,0 0 0,0 0-1,0-1 1,1 1 0,-1-1 0,0 1 0,0-1-1,1 1 1,-1-1 0,0 0 0,1 1 0,-1-1 0,0 0-1,1 0 1,-1 0 0,1 0 0,-1 0 0,0-1-1,1 1 1,-1 0 0,0-1 0,1 1 0,-1 0 0,2-2-1,0 0 10,-1 0 1,1 0-1,-1-1 0,0 1 0,0 0 0,0-1 0,0 0 0,-1 1 0,1-1 0,-1 0 0,2-4 1,3-9-161,-1 0 1,-1-1-1,3-21 1,-6 36 61,0-5-49,7-29-1270,-1 30 761,5 20 507,41 103 1592,-53-116-1437,0-1 1,1 0-1,-1 0 0,0 0 0,0 0 1,0 1-1,0-1 0,0 0 1,0 0-1,0 0 0,0 0 0,0 0 1,1 1-1,-1-1 0,0 0 0,0 0 1,0 0-1,0 0 0,0 0 0,1 0 1,-1 0-1,0 0 0,0 0 0,0 1 1,0-1-1,1 0 0,-1 0 1,0 0-1,0 0 0,0 0 0,0 0 1,1 0-1,-1 0 0,0 0 0,0 0 1,0 0-1,0 0 0,1-1 0,-1 1 1,0 0-1,0 0 0,0 0 1,0 0-1,1 0 0,-1 0 0,0 0 1,0 0-1,0-1 0,7-10 616,4-21-509,-11 29-118,9-35-260,-8 28 35,1 0 0,1 0 0,-1 0-1,2 0 1,4-10 0,-8 20 197,0-1 0,1 1-1,-1 0 1,0-1 0,1 1 0,-1-1 0,1 1-1,-1 0 1,1-1 0,-1 1 0,0 0 0,1-1-1,-1 1 1,1 0 0,0 0 0,-1 0 0,1-1-1,-1 1 1,1 0 0,-1 0 0,1 0 0,-1 0-1,1 0 1,-1 0 0,1 0 0,0 0 0,-1 0-1,1 0 1,-1 1 0,1-1 0,-1 0 0,1 0-1,-1 0 1,1 1 0,-1-1 0,1 0 0,-1 0-1,1 1 1,-1-1 0,1 1 0,-1-1 0,0 0-1,1 1 1,-1-1 0,0 1 0,1-1 0,-1 1-1,0-1 1,0 1 0,1-1 0,-1 1 0,0-1-1,0 1 1,19 32 144,-17-31-114,9 21 49,-5-9-292,1 0-1,0-1 1,1 0 0,1 0-1,0-1 1,11 13 0,-3-10-3932</inkml:trace>
  <inkml:trace contextRef="#ctx0" brushRef="#br0" timeOffset="5395.88">3999 505 12883,'0'0'3247,"0"12"-2420,3 42 594,2-1 0,12 53 1,5-18-23,7 35 1621,-29-122-2376,-12-33 2004,3 15-2598,-1-16-147,1-1-1,1 1 1,2-1 0,-2-39-1,4-137-3516,4 207 3424,0 1-1,0-1 1,0 1 0,0-1-1,1 1 1,-1 0-1,1-1 1,-1 1 0,1 0-1,0-1 1,0 1-1,0 0 1,0 0 0,3-4-1,-3 5 109,0 1 0,0-1 0,0 0 0,0 0-1,0 1 1,0-1 0,0 1 0,1-1 0,-1 1 0,0-1 0,0 1-1,0 0 1,0 0 0,1-1 0,-1 1 0,0 0 0,0 0 0,0 0-1,1 0 1,-1 1 0,1-1 0,3 1 34,0 1 1,-1 0-1,0 0 1,1 0-1,-1 0 1,0 0-1,0 1 1,0 0-1,0 0 1,0 0-1,-1 0 1,6 7-1,-1-1 165,0 1-1,-1-1 0,0 2 1,0-1-1,-1 1 0,0 0 1,-1 0-1,0 0 1,-1 1-1,-1 0 0,1 0 1,-2 0-1,0 0 1,1 21-1,-3-30-46,-1 0-1,1 0 1,-1 0 0,0 0 0,0 0 0,-1-1-1,1 1 1,0 0 0,-1-1 0,0 1 0,1-1-1,-1 1 1,0-1 0,0 0 0,-1 0-1,1 0 1,0 0 0,-1 0 0,1 0 0,-1-1-1,1 1 1,-1-1 0,0 0 0,0 0-1,0 0 1,-4 1 0,-3 1-5,-1-1 0,1 0 0,-1 0 0,1-2 0,-1 1 0,-14-2 0,22 1-125,1 0 0,-1-1 0,1 1-1,0-1 1,-1 0 0,1 1 0,0-1 0,-1 0-1,1 0 1,0-1 0,0 1 0,0 0 0,0-1-1,0 1 1,0-1 0,1 0 0,-1 0 0,0 1 0,1-1-1,-2-3 1,-11-30-3544,10 3-1954</inkml:trace>
  <inkml:trace contextRef="#ctx0" brushRef="#br0" timeOffset="5899.25">4163 183 10098,'0'0'1511,"0"8"-771,5 29 514,0 0 0,3-1-1,1 1 1,2-1-1,17 40 1,9 30 1502,-29-75-1845,-6-21-655,1 0 0,0 0 0,0-1 0,1 1 1,6 11-1,2-54 2184,-3 5-2704,0 1 1,2 0-1,1 0 0,1 1 0,30-44 0,-40 65 188,-1 0-1,1 0 1,-1-1 0,0 1-1,-1-1 1,1 1-1,-1-1 1,0 0-1,0 0 1,-1 1 0,0-1-1,0 0 1,0 0-1,-1 0 1,0 1-1,0-1 1,0 0 0,-1 1-1,1-1 1,-1 1-1,-1 0 1,-3-7-1,7 84 426,9-23 341,1 0 1,37 94 0,-36-115-2505,25 40 1,-29-56-4559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0:35.8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213 256 9178,'0'0'8535,"-11"-7"-6386,3 2-1862,-1 0 0,1 0 1,-1 1-1,0 0 0,0 1 1,0-1-1,-15-1 1,20 4-234,0 1 1,0-1-1,0 1 1,0 0-1,-1 0 1,1 1 0,0-1-1,0 1 1,0 0-1,0 0 1,0 0 0,0 1-1,0-1 1,0 1-1,0 0 1,1 0-1,-1 1 1,1-1 0,-1 1-1,1-1 1,0 1-1,0 0 1,0 0-1,-2 4 1,3-4-53,0-1 0,0 1 0,0 0 0,0 0 0,0 0 0,1 0 0,-1 0 0,1 0-1,0 0 1,0 0 0,0 1 0,0-1 0,1 0 0,-1 1 0,1-1 0,0 1 0,0-1 0,0 0 0,1 1 0,-1-1 0,1 0 0,0 1 0,0-1-1,1 3 1,0-1-28,1-1 0,0 0-1,-1 0 1,2-1 0,-1 1 0,0 0-1,1-1 1,-1 0 0,1 0-1,0 0 1,0-1 0,0 1-1,1-1 1,-1 0 0,1 0 0,4 2-1,39 9-958,-28-8 500,0 1 0,0 0 0,-1 2 0,27 13 0,-43-20 471,0 1 0,0 0-1,0 0 1,0 0 0,0 0 0,0 1 0,-1-1-1,1 1 1,-1 0 0,0 0 0,0-1 0,0 1-1,0 1 1,0-1 0,-1 0 0,1 0 0,-1 1-1,0-1 1,0 1 0,0-1 0,0 1 0,-1-1-1,1 1 1,-1-1 0,0 1 0,0 0-1,0-1 1,-1 1 0,1-1 0,-1 1 0,-1 3-1,1-5 70,-1 1-1,1-1 1,-1 0-1,1 0 1,-1 1-1,0-1 1,0 0-1,0-1 1,0 1-1,0 0 1,-1-1-1,1 1 1,0-1-1,-1 1 1,1-1-1,-1 0 1,0 0-1,1-1 1,-1 1-1,0 0 0,1-1 1,-1 1-1,0-1 1,-4 0-1,-6 1 241,0-1-1,0 0 0,-24-4 1,28 3-194,0-1 1,0-1-1,0 0 0,0 0 1,0-1-1,-12-7 1,18 9-213,0 0-1,0 0 1,0 0 0,0-1 0,1 1 0,-1-1 0,1 0 0,-4-4 0,5 5-208,0 0 0,0 1 0,1-1 0,-1 0 0,0 0 0,1 0 0,-1 0 0,1 0 0,-1 0 0,1 0 0,0 0 0,0 0 0,0 0 0,0 0 0,0 0-1,1-2 1,4-7-4262</inkml:trace>
  <inkml:trace contextRef="#ctx0" brushRef="#br0" timeOffset="1012.57">447 316 4889,'0'0'7360,"-11"-3"-5358,-34-9 177,42 11-2046,1 1-1,0 0 0,-1-1 1,1 1-1,-1 0 0,1 0 1,-1 1-1,1-1 0,0 0 0,-1 1 1,1-1-1,0 1 0,-1 0 1,1 0-1,0 0 0,0 0 1,0 0-1,0 1 0,0-1 1,0 1-1,0-1 0,0 1 1,0-1-1,1 1 0,-1 0 1,1 0-1,-1 0 0,1 0 1,0 0-1,0 0 0,0 0 1,0 1-1,0-1 0,0 0 1,0 5-1,-2 3 110,1 0 1,1 0-1,-1-1 0,2 1 1,-1 0-1,3 19 0,-1-25-195,0 1-1,0-1 1,1 1-1,0-1 1,0 0 0,0 0-1,0 1 1,1-1-1,-1-1 1,1 1-1,0 0 1,1-1-1,-1 1 1,0-1-1,1 0 1,0 0 0,0-1-1,0 1 1,0-1-1,0 0 1,0 0-1,1 0 1,-1 0-1,0-1 1,1 0-1,0 0 1,-1 0 0,1 0-1,0-1 1,8 0-1,-10 1-24,1-1 0,0 0 0,-1 0 0,1 0 0,-1 0 0,1-1 0,0 0 0,-1 1 1,1-1-1,-1 0 0,1-1 0,-1 1 0,0-1 0,0 1 0,1-1 0,-1 0 0,0 0 0,-1-1 0,1 1 0,0 0 0,-1-1 0,1 0 0,-1 1 0,0-1 0,0 0 0,0 0 0,0-1 0,0 1 0,-1 0 0,1-1 0,-1 1 0,0 0 0,0-1 0,0 0 1,-1 1-1,1-1 0,-1 1 0,0-1 0,0-5 0,-1 6 7,1 1 0,-1-1 1,0 1-1,1 0 0,-1 0 0,0-1 1,0 1-1,-1 0 0,1 0 0,0 0 1,-1 0-1,1 0 0,-1 0 0,1 1 1,-1-1-1,0 0 0,0 1 0,0 0 1,0-1-1,0 1 0,0 0 1,0 0-1,-1 0 0,-2-1 0,-38-7-187,49 9 148,0 1 0,-1-1 0,1 0 0,0 0 0,0-1 0,-1 0 0,1 0 0,-1 0 0,1-1 0,-1 0 0,1 0 0,-1 0-1,0 0 1,0-1 0,0 0 0,0 0 0,0 0 0,-1-1 0,1 0 0,-1 0 0,0 0 0,0 0 0,-1 0 0,1-1 0,-1 0 0,0 0 0,0 0 0,-1 0 0,1 0-1,-1 0 1,0-1 0,0 1 0,-1-1 0,0 1 0,0-1 0,0-6 0,1-9-181,0-1 0,-4-42 0,1 54 139,-1 0 0,1 0-1,-2 1 1,1-1 0,-1 1 0,-1-1 0,0 1-1,-9-15 1,13 23 55,-1-1 0,0 1-1,0-1 1,0 1 0,0 0-1,0-1 1,-1 1 0,1 0-1,0 0 1,-1 0 0,1 0-1,-1 0 1,1 0 0,-1 0-1,1 1 1,-3-2 0,3 2-2,0 0 0,0 0 1,0 0-1,0 0 0,0 0 1,0 0-1,0 1 1,0-1-1,0 0 0,1 0 1,-1 1-1,0-1 1,0 1-1,0-1 0,0 1 1,1-1-1,-1 1 1,0-1-1,0 1 0,1 0 1,-2 1-1,0 1 8,-1 1-1,1-1 1,0 1-1,0 0 1,0 0 0,1 0-1,-1 0 1,1 0-1,0 0 1,0 0-1,0 7 1,0 17 140,0 0 0,3 0-1,0 0 1,2 0 0,0 0 0,14 40 0,-15-55-61,2 0 1,0 0 0,0 0-1,2 0 1,-1-1-1,1 0 1,1-1-1,0 0 1,1 0 0,0 0-1,0-1 1,1-1-1,1 1 1,0-2 0,13 10-1,-21-17-78,-1 1-1,1-1 1,-1 1 0,1-1 0,-1 0-1,1 0 1,-1 0 0,1-1-1,0 1 1,0 0 0,-1-1-1,1 0 1,0 0 0,0 0-1,0 0 1,-1 0 0,1 0-1,0-1 1,0 1 0,-1-1-1,1 0 1,4-2 0,-4 1 0,0 0 0,0-1 0,0 0 0,-1 1 0,1-1 0,-1 0 0,0 0 0,0-1 0,0 1 0,0 0 0,0-1 0,-1 1 0,0-1 0,2-5 0,2-13-93,-1 0-1,-1 0 0,-1 0 0,-1-30 1,-2 41 117,-1 33-59,2 38 22,3-50 18,0 0 0,1 0 0,0 0 0,0-1 0,1 0 0,0 0 1,8 10-1,-11-16-4,-1 0 1,1-1 0,0 1 0,0 0 0,1-1 0,-1 1-1,1-1 1,-1 0 0,1 0 0,0 0 0,-1 0 0,1 0 0,0-1-1,0 1 1,0-1 0,1 0 0,-1 0 0,0 0 0,0 0-1,1-1 1,-1 1 0,0-1 0,1 0 0,-1 0 0,6 0 0,-6-2 1,-1 1 0,1-1 0,0 0 0,-1 0 0,0 1 0,1-2 0,-1 1 0,0 0 0,0 0 0,0-1 0,0 1 0,-1-1 0,1 1 0,-1-1 0,1 0 0,-1 0 0,0 0 0,1-4 0,13-55 16,-13 45-33,0 0 0,-1-1 1,-3-22-1,2 36 8,-1 6 7,-1 13 28,1 23 74,3-27-51,1-1 0,0 1 1,0-1-1,1 1 0,1-1 1,0 0-1,0-1 0,1 1 1,8 10-1,-11-17-150,0 1 1,1 0 0,-1-1-1,1 0 1,-1 0-1,1 0 1,0 0-1,1 0 1,-1-1-1,6 3 1,-7-4-185,0 0 1,0-1-1,0 1 1,-1-1-1,1 1 0,0-1 1,0 0-1,0 0 1,0-1-1,-1 1 0,1 0 1,0-1-1,0 0 1,-1 1-1,1-1 0,0 0 1,-1-1-1,1 1 1,2-2-1,12-11-6551</inkml:trace>
  <inkml:trace contextRef="#ctx0" brushRef="#br0" timeOffset="1471.57">1053 0 13483,'0'0'2242,"6"10"-1194,28 46 417,-3 1 0,-2 1 1,-2 2-1,-4 0 0,19 72 724,-42-160-60,-1 14-2062,1-8-404,0 0-1,4-29 1,-4 46 114,1 0 1,0 0-1,0 0 1,1 1-1,-1-1 1,1 0-1,0 0 1,0 1-1,1-1 1,-1 1-1,1 0 1,0 0-1,0 0 1,1 0-1,7-6 1,-10 9 177,1 0 1,-1 0 0,1 0-1,-1 1 1,1-1 0,0 1-1,-1-1 1,1 1-1,0 0 1,-1-1 0,1 1-1,0 0 1,0 0 0,-1 0-1,1 0 1,0 1-1,0-1 1,-1 0 0,1 1-1,0-1 1,-1 1 0,1 0-1,-1-1 1,1 1 0,-1 0-1,1 0 1,-1 0-1,1 0 1,-1 0 0,0 0-1,0 1 1,1-1 0,-1 0-1,0 1 1,0-1-1,0 1 1,-1-1 0,2 3-1,6 9 216,-1 0-1,0 0 1,7 20 0,-11-24-109,10 27 360,-10-26-227,0 0 1,0-1-1,1 1 1,0-1-1,1 1 0,0-2 1,0 1-1,11 12 1,-19-58-8590,-3 12-845</inkml:trace>
  <inkml:trace contextRef="#ctx0" brushRef="#br0" timeOffset="1922.39">1348 14 8890,'0'0'8194,"75"60"-8194,-49-46-2577</inkml:trace>
  <inkml:trace contextRef="#ctx0" brushRef="#br0" timeOffset="2363.97">1602 299 6121,'0'0'9437,"-11"-7"-7046,-35-18-358,45 25-1949,-1-1 0,0 0 0,0 0 0,1 1 0,-1-1 0,0 1 0,0 0 0,1-1 0,-1 1 1,0 0-1,0 0 0,0 0 0,0 0 0,1 0 0,-1 1 0,0-1 0,0 0 0,0 1 0,1 0 1,-1-1-1,0 1 0,1 0 0,-1 0 0,0 0 0,1 0 0,-1 0 0,1 0 0,0 0 0,-1 0 1,1 1-1,0-1 0,0 1 0,0-1 0,0 1 0,0-1 0,0 1 0,0-1 0,0 1 0,0 2 0,-2 4-44,0 0 0,0 1 0,1-1-1,0 1 1,1-1 0,-1 10 0,1-10-15,1 0 0,0 0 0,0 0 0,1 0 0,0 0 0,0 0 0,1 0 0,0 0 0,6 15 0,-7-20-20,1 0 1,0-1-1,0 1 1,0 0-1,0-1 1,0 0-1,1 1 1,-1-1-1,1 0 1,-1 0-1,1 0 1,0 0-1,0-1 1,0 1-1,0-1 1,0 0-1,0 1 1,0-2-1,0 1 1,0 0-1,1 0 1,-1-1-1,0 0 1,0 0-1,1 0 1,-1 0-1,4-1 1,-4 1-4,0-1 1,0 1 0,0-1-1,0 0 1,0 0 0,0-1-1,-1 1 1,1 0-1,0-1 1,-1 0 0,1 0-1,-1 0 1,1 0 0,-1 0-1,0 0 1,0 0-1,0-1 1,0 1 0,0-1-1,-1 1 1,1-1 0,-1 0-1,1 0 1,-1 0-1,0 0 1,1-4 0,2-11-182,0 0 1,-1 0-1,2-27 1,-2 14-270,-4 31 438,1-1 0,0 1 1,0-1-1,0 1 0,0-1 0,0 1 1,0-1-1,0 1 0,0-1 1,0 1-1,0-1 0,1 1 0,-1-1 1,0 1-1,0-1 0,0 1 0,0-1 1,1 1-1,-1 0 0,0-1 0,1 1 1,-1-1-1,0 1 0,1 0 0,-1-1 1,0 1-1,1 0 0,-1-1 1,1 1-1,-1 0 0,0 0 0,1-1 1,-1 1-1,1 0 0,-1 0 0,1 0 1,-1 0-1,1-1 0,-1 1 0,2 0 1,16 17-105,10 31 145,-23-39 167,0 1 0,-1 0-1,0 0 1,-1 1-1,0-1 1,0 1-1,1 21 610,-4-45 712,0-3-1608,1 0-1,0 0 0,2 0 0,4-20 1,-5 29-119,1-1 0,0 1 0,0 0 0,0 0 0,1 0 0,0 0 0,0 1 1,0-1-1,1 1 0,10-10 0,-13 15 203,-1 0 0,0 0 0,1 0-1,-1 0 1,0 0 0,1 0 0,-1 0 0,1 0 0,0 1 0,-1-1-1,1 1 1,-1-1 0,1 1 0,0 0 0,-1 0 0,1 0 0,0 0-1,0 0 1,-1 0 0,1 0 0,0 0 0,-1 1 0,1-1-1,-1 0 1,1 1 0,0 0 0,-1-1 0,1 1 0,-1 0 0,1 0-1,-1 0 1,0 0 0,1 0 0,-1 0 0,0 0 0,0 0 0,0 1-1,1-1 1,-1 0 0,-1 1 0,1-1 0,1 3 0,7 9 263,-2 1 0,0-1 0,10 26-1,-12-25 23,3 7-174,-6-14-237,0 0-1,0 0 0,1 0 1,0-1-1,0 1 0,1-1 0,0 1 1,0-1-1,0 0 0,1-1 1,7 8-1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0:28.5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322 99 8810,'0'0'7996,"-3"-4"-7088,-3-3-390,-1-1 0,0 1 0,-1 0-1,0 1 1,0 0 0,0 0 0,-17-8-1,16 8-438,-1 2-1,0-1 1,0 1-1,-1 1 0,1 0 1,-1 0-1,1 1 1,-1 1-1,0-1 0,0 2 1,0 0-1,-19 1 1,26 1-74,-1 0 0,1 0 0,-1 0 0,1 0 0,0 0 0,0 1 0,0 0 0,0 0 0,0 0 0,0 0 0,1 1 0,0-1 0,-1 1 1,2 0-1,-1 0 0,0 0 0,1 0 0,-1 1 0,1-1 0,1 1 0,-1-1 0,0 1 0,1 0 0,-1 9 0,0-9-4,1 0 0,0 1 0,1-1 0,-1 1 0,1-1 0,0 1 0,1 0 0,-1-1-1,1 0 1,0 1 0,1-1 0,-1 1 0,1-1 0,0 0 0,0 0 0,1 0 0,-1 0 0,1 0 0,0-1-1,1 1 1,4 5 0,8 1-37,0-1-1,0-1 1,0-1-1,1 0 1,0-1 0,27 7-1,-21-7-50,0 2-1,41 20 1,-54-23 73,0 1 0,0 0 0,-1 1 0,0 0 0,0 0 0,-1 1 0,14 18 0,-19-22 18,0-1 0,0 1 0,-1 0 1,0-1-1,0 1 0,0 0 0,0 0 0,-1 1 1,1-1-1,-1 0 0,-1 0 0,1 1 0,-1-1 0,0 0 1,0 1-1,0-1 0,-1 0 0,0 1 0,0-1 1,-3 7-1,1-6 19,0-1 0,0 0 0,-1 0 0,0-1 0,0 1 0,0-1 0,0 0 0,-1 0 0,0 0 0,0 0 0,0-1 0,0 0 0,0 0 1,-1-1-1,0 1 0,1-1 0,-1 0 0,0-1 0,-6 2 0,1 0 59,1-1 0,-1 0-1,0-1 1,0 0 0,1-1 0,-1 0 0,0-1 0,0 0 0,0 0 0,-10-4-1,12 2-33,0-1 0,1 0 0,-1-1 0,1 0 0,1 0 0,-1-1 0,1 0 0,-11-11 0,-49-62 99,53 61-160,14 17-211,0 1 0,0-1 1,0 1-1,0-1 0,0 0 1,0 1-1,0-1 0,0 1 0,0-1 1,0 1-1,1-1 0,-1 1 0,0-1 1,0 0-1,0 1 0,1-1 1,-1 1-1,0-1 0,1 1 0,-1 0 1,0-1-1,1 1 0,-1-1 1,1 1-1,-1 0 0,1-1 0,-1 1 1,1 0-1,-1-1 0,1 1 0,-1 0 1,1 0-1,-1 0 0,1-1 1,-1 1-1,1 0 0,-1 0 0,1 0 1,0 0-1,-1 0 0,1 0 0,-1 0 1,2 0-1,0 0-1001,13-4-7105</inkml:trace>
  <inkml:trace contextRef="#ctx0" brushRef="#br0" timeOffset="1116.51">628 337 1880,'0'0'7829,"-9"-1"-5150,-2-1-1857,0 1-1,0 0 1,0 1-1,0 1 1,-20 2-1,27-2-695,1 0 0,0 0 0,0 0 1,0 0-1,0 0 0,1 0 0,-1 1 0,0 0 0,0-1 0,1 1 0,-1 0 0,1 0 0,0 0 0,-1 1 1,1-1-1,0 1 0,0-1 0,1 1 0,-1 0 0,0-1 0,1 1 0,0 0 0,-1 0 0,1 0 0,0 0 1,1 0-1,-1 0 0,0 7 0,1-3-43,0 0 1,0 1-1,1-1 0,0 1 1,1-1-1,-1 0 0,1 0 1,1 0-1,-1 0 1,1 0-1,0-1 0,1 1 1,0-1-1,0 1 1,0-1-1,1-1 0,0 1 1,0-1-1,7 7 0,-7-8-51,0 1 0,1-1 0,0 0-1,-1 0 1,2 0 0,-1-1 0,0 0-1,1 0 1,-1-1 0,1 0-1,0 0 1,-1 0 0,1-1 0,0 0-1,0 0 1,0-1 0,0 0-1,0 0 1,0-1 0,11-1 0,-14 0-21,-1 1 0,1-1 1,-1 1-1,1-1 1,-1 0-1,0-1 0,0 1 1,0 0-1,0-1 1,0 0-1,0 0 0,-1 0 1,1 0-1,-1 0 0,0 0 1,0 0-1,0-1 1,0 1-1,-1-1 0,0 0 1,1 1-1,-1-1 1,0 0-1,0-4 0,0 3 7,0-1-1,-1 1 1,1 0-1,-1-1 1,0 1 0,-1 0-1,1-1 1,-1 1-1,0 0 1,-1-1-1,1 1 1,-1 0-1,0 0 1,0 0-1,0 0 1,-6-8-1,-39-33 52,44 43-71,-1 0 0,1 1 0,-1-1 0,0 1 0,0 0 0,0 0 0,0 0 0,0 1 0,-1-1 0,1 1 0,0 0 0,-7-1 0,11 2-4,-1 1 0,1-1 0,0 0 1,0 1-1,-1-1 0,1 0 0,0 1 0,0-1 0,0 0 0,-1 1 0,1-1 0,0 0 1,0 1-1,0-1 0,0 1 0,0-1 0,0 0 0,0 1 0,0-1 0,0 0 0,0 1 0,0-1 1,0 1-1,0-1 0,0 0 0,0 1 0,0-1 0,1 0 0,-1 1 0,0-1 0,0 0 1,0 1-1,1-1 0,-1 0 0,0 1 0,0-1 0,1 0 0,-1 1 0,0-1 0,0 0 1,1 0-1,-1 0 0,0 1 0,1-1 0,0 0 0,12 17-40,-9-15 43,0 1 1,0-1 0,0 0 0,1 0 0,-1-1-1,0 1 1,1-1 0,-1 0 0,1 0-1,-1 0 1,1 0 0,-1-1 0,1 0-1,0 0 1,-1 0 0,1-1 0,-1 0-1,1 1 1,-1-2 0,1 1 0,-1 0-1,0-1 1,1 0 0,-1 0 0,0 0-1,0 0 1,0-1 0,-1 0 0,1 1-1,-1-1 1,1-1 0,-1 1 0,0 0-1,0-1 1,5-7 0,-3 2 2,1 1 0,-1-1 0,0 0 0,-1 0-1,0-1 1,-1 1 0,0-1 0,0 0 0,-1 0 0,0 0 0,-1 0 0,0 0-1,-1 0 1,0 0 0,-1-15 0,-2 17-10,1 0 0,-1 1 0,0-1 0,-1 0 0,0 1 0,0 0 0,-1 0 0,0 0 0,-10-10 0,13 14 20,-1 0-1,1 0 1,-1 0-1,0 1 1,0-1-1,0 1 0,0 0 1,-1 0-1,1 0 1,0 0-1,-1 0 1,0 1-1,1 0 0,-1-1 1,0 2-1,0-1 1,1 0-1,-1 1 1,0-1-1,0 1 1,0 0-1,-7 1 0,10 0-7,-1 0-1,1 0 1,0 0 0,0 0-1,0 1 1,0-1-1,0 0 1,0 0-1,0 1 1,0-1 0,1 0-1,-1 1 1,0-1-1,1 1 1,-1-1-1,1 1 1,0-1-1,-1 1 1,1-1 0,0 1-1,0 0 1,0-1-1,0 1 1,0 2-1,4 43 90,2-16-33,1 0-1,2-1 1,2 0 0,0 0 0,2-1-1,1 0 1,2-1 0,19 27 0,-27-44-56,0-1-1,1 0 1,0-1 0,16 13 0,-23-20-1,0 0 0,1 0 0,-1 0 0,1-1 0,-1 1 0,1-1 0,0 1 0,0-1 1,0 0-1,0 0 0,0 0 0,0 0 0,0-1 0,0 1 0,0-1 0,0 0 0,0 0 0,0 0 1,0 0-1,0 0 0,0-1 0,0 1 0,0-1 0,0 0 0,4-2 0,-3 1 7,-1-1 1,0 0-1,-1 0 0,1 0 0,0-1 1,-1 1-1,0-1 0,0 1 0,0-1 1,0 0-1,-1 0 0,1 0 0,-1 0 1,0 0-1,0 0 0,1-8 0,-1 1-64,1-1-1,-2 0 1,0 0-1,-2-21 1,2 32 59,0 0 0,0-1 0,0 1 0,0 0 0,0 0 0,-1 0 0,1-1 1,-1 1-1,1 0 0,-1 0 0,1 0 0,-1 0 0,1 0 0,-1 0 0,0 0 1,0 0-1,1 0 0,-1 0 0,0 0 0,0 1 0,0-1 0,0 0 0,0 0 1,-2 0-1,3 1-6,-1 0 1,0 1 0,0-1-1,1 0 1,-1 1 0,0-1-1,1 1 1,-1-1 0,0 1-1,1-1 1,-1 1 0,1-1-1,-1 1 1,1-1 0,-1 1-1,1 0 1,-1-1 0,1 1-1,-1 0 1,1 0 0,0-1-1,0 1 1,-1 0 0,1 0-1,0-1 1,0 1 0,0 0-1,0 0 1,0 0 0,0-1-1,0 1 1,0 0 0,0 0-1,0-1 1,0 1 0,1 1-1,0 7-2,-1 0-1,2 1 0,0-1 0,0 0 0,0-1 0,1 1 0,1 0 0,-1-1 0,1 1 0,7 8 0,-9-13 5,0 0 0,1 0 0,-1 0-1,1-1 1,0 1 0,0-1 0,1 0 0,-1 0 0,1 0 0,-1-1-1,1 1 1,0-1 0,0 1 0,0-1 0,0-1 0,0 1-1,0-1 1,1 1 0,-1-1 0,1 0 0,-1-1 0,9 1-1,-11-2 9,1 1-1,-1-2 0,0 1 0,1 0 0,-1 0 0,0-1 0,0 1 0,0-1 0,0 1 0,0-1 0,0 0 0,0 0 0,-1 0 0,1 0 0,-1 0 0,1-1 0,-1 1 0,0 0 0,0-1 0,0 1 0,0 0 0,0-1 0,0 1 0,-1-1 0,1 0 0,-1-4 0,3-5 24,-2-1 0,1 0-1,-2 0 1,0-14-1,0 26-24,0 1 1,0-1-1,0 1 0,0-1 0,1 0 0,-1 1 0,0-1 1,0 1-1,0-1 0,0 0 0,-1 1 0,1-1 1,0 1-1,0-1 0,0 0 0,0 1 0,-1-1 0,1 1 1,0-1-1,-1 1 0,1-1 0,0 1 0,-1-1 1,1 1-1,0-1 0,-1 1 0,1-1 0,-1 1 0,1 0 1,-1-1-1,1 1 0,-1 0 0,1-1 0,-1 1 1,-1-1-1,2 2-7,-1 0 1,1 0-1,-1 0 1,1 0-1,0 0 1,0 0-1,-1 0 0,1 0 1,0 0-1,0 0 1,0 0-1,0 0 1,0 0-1,0 0 1,0 0-1,0 0 1,1 0-1,-1 0 0,0 0 1,0 0-1,1 0 1,-1 0-1,1 0 1,0 0-1,4 10 58,0-1-1,0-1 1,1 1-1,1-1 1,0 0-1,13 13 1,-17-18-210,1-1 1,-1 1-1,1-1 1,0 0-1,0 0 1,0 0-1,1 0 0,-1-1 1,1 1-1,-1-1 1,1 0-1,0-1 1,0 1-1,0-1 1,0 0-1,9 1 0,-5-5-4228,-5-5-1116</inkml:trace>
  <inkml:trace contextRef="#ctx0" brushRef="#br0" timeOffset="2213.37">1243 71 7154,'0'0'8991,"1"8"-7558,6 36 3,2-1 0,15 47 0,-17-67-1300,2 0 0,1 0 0,0-1 0,2 0 0,23 34 0,-34-54-136,0 0 0,1 0 0,-1-1 0,0 1 0,1 0 0,0-1-1,-1 1 1,1-1 0,0 1 0,0-1 0,0 0 0,0 0 0,0 1 0,0-2 0,0 1 0,0 0 0,1 0-1,2 0 1,-4-2 1,0 1 0,1-1 0,-1 1-1,0-1 1,1 0 0,-1 0-1,0 0 1,0 0 0,0 0 0,1 0-1,-1 0 1,0 0 0,0 0 0,-1 0-1,1 0 1,0-1 0,0 1 0,-1 0-1,1-1 1,0 1 0,-1-1-1,0 1 1,1 0 0,-1-1 0,0 1-1,0-1 1,1-1 0,2-14-331,0 0 0,-2 0 0,1-1 0,-2 1 1,-2-26-1,1 56 521,0-5-126,0 0 0,1 0 0,0 0 0,0 0-1,0-1 1,4 14 0,-1-13-6,1 0 0,0-1 0,0 1 0,0-1 0,1 0 1,1 0-1,-1-1 0,1 1 0,0-1 0,0-1 0,1 1 0,-1-1 0,1 0 0,0 0 0,1-1 0,14 6 0,-18-8-33,0-1 1,0 1-1,0-1 0,0 0 0,1 0 0,-1-1 1,0 1-1,1-1 0,-1 0 0,0 0 1,1 0-1,-1-1 0,0 0 0,0 1 1,1-2-1,-1 1 0,0 0 0,0-1 0,0 0 1,0 0-1,0 0 0,-1 0 0,1 0 1,-1-1-1,1 0 0,-1 0 0,0 0 0,0 0 1,0 0-1,0-1 0,-1 1 0,1-1 1,-1 1-1,2-7 0,-2 5-22,0 1 0,0-1 1,-1 0-1,0 0 0,0-1 0,0 1 1,-1 0-1,1 0 0,-1 0 0,0 0 1,-1-1-1,1 1 0,-1 0 0,0 0 1,-3-8-1,3 11-2,0-1 0,0 1 0,0-1 0,0 1 1,0-1-1,0 1 0,-1 0 0,1-1 0,-1 1 0,0 0 0,0 0 1,1 0-1,-1 1 0,0-1 0,-1 0 0,1 1 0,0-1 0,0 1 0,-1 0 1,1-1-1,-1 1 0,1 0 0,-1 1 0,1-1 0,-1 0 0,0 1 0,1 0 1,-1-1-1,0 1 0,1 0 0,-6 1 0,7-1-3,0 1 0,0-1-1,0 1 1,0 0 0,0-1 0,0 1-1,0 0 1,0 0 0,0 0 0,0 0-1,1 0 1,-1 0 0,0 0 0,1 0-1,-1 0 1,0 0 0,1 0 0,-1 0-1,1 0 1,0 0 0,-1 1 0,1-1-1,0 0 1,0 0 0,0 1 0,0 0 0,-3 38-44,3-36 43,1 8-2,-1 0-1,2-1 1,0 1 0,0 0-1,5 15 1,-6-24 1,0 0 0,0 1-1,1-1 1,-1 0 0,1 0 0,-1 0-1,1 0 1,0 0 0,0 0 0,0-1-1,1 1 1,-1-1 0,1 1 0,-1-1-1,1 0 1,0 0 0,0 0 0,0 0-1,0 0 1,0-1 0,0 1-1,0-1 1,4 1 0,-6-2 9,-1 0 1,1 0-1,-1-1 1,1 1-1,-1 0 1,1 0-1,0 0 1,-1-1-1,1 1 0,-1 0 1,1-1-1,-1 1 1,0 0-1,1-1 1,-1 1-1,1 0 1,-1-1-1,0 1 0,1-1 1,-1 1-1,0-1 1,1 1-1,-1-1 1,0 1-1,0-1 1,1 0-1,-1 1 0,0-1 1,0 1-1,0-1 1,0 1-1,0-2 1,4-26 88,-3 17-118,1-5-223,0-1-1,2 1 1,0 0-1,1 0 1,0 1-1,10-20 1,-14 35 241,0-1 1,-1 1-1,1-1 1,0 1-1,-1 0 1,1-1-1,0 1 1,0 0 0,0 0-1,-1-1 1,1 1-1,0 0 1,0 0-1,0 0 1,-1 0-1,1 0 1,0 0 0,0 0-1,0 0 1,0 0-1,-1 1 1,1-1-1,0 0 1,0 1-1,-1-1 1,1 0-1,0 1 1,0-1 0,-1 1-1,1-1 1,0 1-1,-1-1 1,1 1-1,-1-1 1,1 1-1,-1 0 1,1-1-1,0 2 1,32 33 45,-26-27-39,9 9 191,-2-1 1,15 22-1,-25-32 161,-1-1 0,1 0 0,-1 1-1,-1 0 1,1-1 0,-1 1 0,0 0-1,0 1 1,-1-1 0,2 12 0,-3-33-767,0 0-1,1 0 1,1 1 0,0-1 0,5-17 0,-6 29 305,0 0 0,0 1 0,0-1 0,0 0 0,0 1 0,0-1 0,1 1 0,-1 0 0,1-1 0,0 1 0,0 0 0,0 0 1,0 0-1,0 0 0,0 0 0,0 0 0,1 1 0,-1-1 0,1 1 0,-1 0 0,1-1 0,-1 1 0,1 1 0,0-1 0,0 0 0,-1 0 0,1 1 0,0 0 0,0-1 0,0 1 0,0 0 0,-1 1 0,1-1 0,0 0 0,4 2 0,-2 0 171,0 0-1,0 0 1,0 1-1,0 0 1,0 0-1,0 0 1,-1 1-1,1 0 1,-1-1-1,0 2 1,0-1-1,-1 0 1,1 1-1,4 9 1,-3-8 61,-1 1 0,0 0 0,0 1 0,-1-1 0,0 1 1,-1-1-1,1 1 0,-1 0 0,1 15 0,-3-22-234,0-1 0,0 1 0,-1-1-1,1 1 1,0-1 0,0 1 0,-1-1-1,1 0 1,0 1 0,-1-1 0,1 1 0,0-1-1,-1 0 1,1 1 0,-1-1 0,1 0-1,-1 1 1,1-1 0,-1 0 0,1 0-1,-1 1 1,1-1 0,-1 0 0,1 0-1,-1 0 1,1 0 0,-1 0 0,1 0 0,-1 0-1,0 0 1,1 0 0,-1 0 0,1 0-1,-1 0 1,1 0 0,-1 0 0,0-1-1,-3 1-1305,-11 0-6568</inkml:trace>
  <inkml:trace contextRef="#ctx0" brushRef="#br0" timeOffset="2634.03">1121 161 17188,'0'0'1512,"94"-19"-1648,-20-1 128,-8 2-928,-4-1-3329</inkml:trace>
  <inkml:trace contextRef="#ctx0" brushRef="#br0" timeOffset="2635.03">1604 43 11618,'0'0'1825</inkml:trace>
  <inkml:trace contextRef="#ctx0" brushRef="#br0" timeOffset="3166.47">2326 31 9914,'0'0'5511,"0"8"-3327,8 44-841,3-1 0,1 0 1,22 55-1,9 34-323,-38-119-1422,14 52 2472,-17-63-487,-13-45-473,3 11-1191,1 0 0,1-1 0,1 1 0,1-1 0,2 0-1,0-48 1,3 71-101,-1-1-1,1 1 0,-1-1 0,1 1 0,0-1 1,0 1-1,0 0 0,0-1 0,1 1 1,-1 0-1,1 0 0,-1 0 0,1 0 1,0 0-1,-1 0 0,1 0 0,0 0 0,0 1 1,0-1-1,1 1 0,-1 0 0,0-1 1,1 1-1,-1 0 0,0 1 0,1-1 1,-1 0-1,1 0 0,-1 1 0,1 0 0,4-1 1,8 1-1542,-1-1 1,0 2-1,1 0 1,17 4 0,14 4-4461</inkml:trace>
  <inkml:trace contextRef="#ctx0" brushRef="#br0" timeOffset="4707.14">2823 361 7402,'0'0'5827,"-12"0"-3669,-7-1-1212,1-1 186,0 1-1,1 2 1,-1-1-1,-23 5 1,38-4-1049,-1-1 1,0 1-1,1 0 1,-1 0-1,1 0 1,-1 1-1,1-1 0,-1 1 1,1 0-1,0 0 1,0 0-1,0 0 1,0 0-1,0 1 0,1-1 1,-1 1-1,1 0 1,-1 0-1,1 0 1,0 0-1,0 0 0,0 0 1,1 1-1,-1-1 1,1 1-1,0-1 1,0 1-1,-1 5 1,1-4-86,1 0 0,0 0 0,0 0 0,0 0 1,1 0-1,-1 0 0,1 0 0,1 0 0,-1 0 1,1 0-1,-1 0 0,1-1 0,1 1 0,-1-1 1,1 0-1,-1 1 0,1-1 0,0 0 0,1-1 1,-1 1-1,1 0 0,0-1 0,-1 0 0,1 0 1,1 0-1,-1 0 0,0-1 0,1 0 0,-1 0 1,1 0-1,0 0 0,0-1 0,0 1 0,-1-1 1,1-1-1,0 1 0,0-1 0,1 0 0,-1 0 1,0 0-1,0 0 0,9-3 0,-9 1-14,-1 0-1,0 0 1,0 0-1,0-1 1,0 1-1,-1-1 1,1 0-1,-1 0 0,1 0 1,-1-1-1,0 1 1,0-1-1,0 1 1,-1-1-1,0 0 1,1 0-1,-1 0 1,-1-1-1,1 1 1,0 0-1,-1-1 1,1-7-1,1 2-17,-2 1-1,1-1 0,-1 1 1,0-1-1,-1 0 1,-1 1-1,1-1 1,-1 1-1,-1-1 1,-2-9-1,4 19 41,0-1-1,0 1 1,0 0 0,0-1 0,0 1-1,0 0 1,0-1 0,0 1-1,0 0 1,0-1 0,0 1-1,0 0 1,0-1 0,0 1 0,0 0-1,0 0 1,0-1 0,0 1-1,-1 0 1,1-1 0,0 1 0,0 0-1,0 0 1,-1-1 0,1 1-1,0 0 1,0 0 0,-1-1-1,1 1 1,0 0 0,0 0 0,-1 0-1,1 0 1,0-1 0,-1 1-1,1 0 1,0 0 0,0 0-1,-1 0 1,1 0 0,0 0 0,-1 0-1,-1 17 6,7 32-50,0-35 48,2 1 0,0-1 0,13 20 0,-16-28 1,0 0 0,0-1 0,1 1 0,-1-1-1,1 0 1,0-1 0,0 1 0,1-1 0,-1 0 0,12 5-1,-17-8 8,1-1-1,0 0 0,-1 0 0,1 1 0,0-1 0,0 0 0,-1 0 0,1 0 1,0 0-1,0 0 0,-1 0 0,1 0 0,0 0 0,0 0 0,0 0 0,-1-1 1,1 1-1,0 0 0,-1 0 0,1-1 0,0 1 0,-1-1 0,1 1 0,0 0 1,-1-1-1,1 1 0,0-1 0,-1 1 0,1-2 0,12-27 250,-7-37-231,-5 62-59,0-77-562,-1 80 576,0 1 1,0-1-1,0 1 0,0 0 0,0-1 0,0 1 1,0-1-1,0 1 0,1 0 0,-1-1 0,0 1 1,0 0-1,0-1 0,1 1 0,-1 0 0,0-1 1,1 1-1,-1 0 0,0 0 0,1-1 0,-1 1 1,0 0-1,1 0 0,-1-1 0,0 1 0,1 0 1,-1 0-1,0 0 0,1 0 0,-1 0 1,1 0-1,-1 0 0,0 0 0,1 0 0,-1 0 1,1 0-1,-1 0 0,1 0 0,-1 0 0,0 0 1,1 0-1,-1 0 0,0 0 0,1 0 0,-1 1 1,1-1-1,-1 0 0,0 0 0,1 0 0,-1 1 1,0-1-1,1 0 0,-1 1 0,0-1 0,0 0 1,1 1-1,21 14-72,-6 0 47,0 1-1,21 28 1,-33-38 142,1-1-1,-1 1 1,-1 1 0,1-1-1,-1 1 1,0-1-1,-1 1 1,1 0 0,-1 0-1,-1 0 1,1 0 0,0 7-1,-18-44 1761,14 17-2056,1-1 0,0 1 0,1-23 0,0 32 79,0 1-1,0-1 0,1 1 1,-1 0-1,1 0 0,0-1 0,0 1 1,0 0-1,0 0 0,0 0 1,1 0-1,-1 0 0,1 0 1,0 0-1,0 0 0,0 1 0,0-1 1,0 1-1,1-1 0,2-2 1,-3 5 75,-1-1 1,1 0-1,-1 1 0,1-1 1,-1 1-1,1 0 1,0 0-1,-1-1 1,1 1-1,-1 0 1,1 0-1,0 1 0,-1-1 1,1 0-1,-1 0 1,1 1-1,0-1 1,-1 1-1,1-1 1,-1 1-1,3 1 0,-1 1 20,1-1-1,0 1 0,-1 0 0,0 0 1,0 0-1,0 1 0,5 6 0,-2 0 41,0 0-1,0 0 0,-1 1 1,-1 0-1,5 13 1,-8 4 324,-3-17 464,-5-18 361,5 2-1208,1 0 1,0 0-1,0 0 0,0 0 0,0 0 0,1 0 1,0 0-1,0 0 0,0 0 0,1 0 1,0 0-1,0-1 0,0 1 0,0 1 0,4-10 1,-1 6-207,-1 1 0,1-1 0,0 1 0,0 0 0,1 0 0,0 0 0,0 1 1,0-1-1,8-5 0,-12 11 221,0 0 1,1 0-1,-1 1 0,0-1 1,1 0-1,-1 1 1,0-1-1,1 0 1,-1 1-1,1 0 0,-1-1 1,1 1-1,-1 0 1,1 0-1,0 0 0,-1 0 1,1 0-1,-1 0 1,1 0-1,-1 1 1,1-1-1,-1 1 0,1-1 1,-1 1-1,1-1 1,-1 1-1,0 0 1,1-1-1,-1 1 0,0 0 1,0 0-1,1 0 1,-1 0-1,0 0 0,0 1 1,1 1-1,6 7 64,0 0 0,0 1 0,9 19 0,-3-7-1,-13-22-9,21 27 610,-21-26-586,0-1 1,0 0 0,0 0-1,1 1 1,-1-1-1,0 0 1,0 0 0,1 0-1,-1-1 1,1 1-1,-1 0 1,1 0-1,-1-1 1,1 1 0,-1-1-1,1 1 1,0-1-1,2 0 1,-1-3 23,-1 1 0,0-1 0,0-1 0,0 1-1,0 0 1,0 0 0,-1-1 0,1 1 0,-1-1 0,0 1 0,0-1 0,1-6 0,0 4-70,2-9-175,-1 1 0,-1-1 0,0 0 0,0-26 0,-2 40 126,3 31-86,8 5 302,1-1-1,2 0 1,1-1 0,22 35 0,-18-34 200,-2 0 0,-1 2 0,18 56 0,-31-81-93,0 1-1,-1 0 1,1 19 0,-3-31-247,0 1 0,0-1-1,0 0 1,-1 0 0,1 1 0,0-1 0,0 0 0,0 0 0,-1 0-1,1 0 1,0 0 0,0 1 0,-1-1 0,1 0 0,0 0-1,0 0 1,-1 0 0,1 0 0,0 0 0,0 0 0,-1 0 0,1 0-1,0 0 1,-1 0 0,1 0 0,0 0 0,0 0 0,-1 0 0,1 0-1,0 0 1,0 0 0,-1 0 0,1 0 0,0-1 0,0 1 0,-1 0-1,1 0 1,0 0 0,0 0 0,-1 0 0,1-1 0,0 1 0,0 0-1,0 0 1,0-1 0,-1 1 0,1 0 0,0 0 0,0 0 0,0-1-1,-13-10 148,5 0-177,0 0 1,1 0 0,0-1-1,1 0 1,0 0-1,1-1 1,0 1-1,-4-22 1,0-13-401,-5-49 1,10 59 42,-10-151-4307,14 187 4612,0-1-1,0 0 1,0 1 0,0-1 0,0 1-1,0-1 1,0 1 0,1-1 0,-1 0-1,0 1 1,1-1 0,0 1 0,-1 0 0,1-1-1,0 1 1,0-1 0,0 1 0,0 0-1,0 0 1,0 0 0,0-1 0,0 1-1,0 0 1,0 0 0,1 0 0,1 0 0,-1 0 3,1 0 0,0 1 0,0-1 0,0 1 0,0 0 0,0 0 0,-1 0 0,1 0 0,0 0 0,0 1 0,0-1 1,0 1-1,3 1 0,7 3 17,1 0 1,-2 1 0,1 0 0,20 15 0,-25-16 33,-1 2 0,1-1 0,-1 1 1,0 0-1,0 1 0,-1 0 0,0 0 1,8 14-1,-12-19 60,-1 0 1,1 0 0,-1 0-1,0 0 1,0 0 0,0 0-1,0 1 1,-1-1 0,1 0-1,-1 1 1,0-1 0,0 0-1,0 1 1,0-1 0,0 0-1,-1 1 1,1-1 0,-1 0-1,0 0 1,0 1 0,-1-1-1,1 0 1,-1 0 0,1 0-1,-1-1 1,0 1 0,0 0-1,0 0 1,-3 1 0,-3 4 221,0-2 0,0 1 0,-1-1 0,0-1 1,-1 1-1,-11 4 0,16-8-316,-1 0 1,1 0-1,0 0 1,0-1-1,-1 1 1,1-1-1,-1-1 1,1 1-1,-1-1 0,1 0 1,-1 0-1,1 0 1,-11-3-1,15 3-73,1-1-1,0 1 0,-1 0 0,1-1 1,-1 1-1,1 0 0,0-1 0,-1 1 1,1 0-1,0-1 0,-1 1 1,1-1-1,0 1 0,0-1 0,-1 1 1,1-1-1,0 1 0,0-1 0,0 1 1,0-1-1,0 1 0,-1-1 1,1 1-1,0-1 0,0 1 0,1-1 1,-1 1-1,0-1 0,0 1 0,0-1 1,0 1-1,0-1 0,0 1 1,1-1-1,-1 1 0,0-1 0,0 1 1,1-1-1,-1 1 0,0-1 0,1 1 1,0-1-1,14-19-5390,5 5 734</inkml:trace>
  <inkml:trace contextRef="#ctx0" brushRef="#br0" timeOffset="5366.9">3921 357 11202,'0'0'9969,"-10"-5"-8343,-37-13-577,44 18-999,1 0-1,0 0 0,-1 0 0,1 0 0,0 0 0,0 1 0,-1-1 1,1 1-1,0-1 0,0 1 0,0 0 0,0 0 0,-1 0 0,1 0 1,1 1-1,-1-1 0,0 0 0,0 1 0,0-1 0,1 1 0,-1 0 1,1-1-1,-1 1 0,-1 3 0,-24 43 671,24-41-665,0 1-1,1-1 1,0 1 0,1 0 0,0-1 0,0 1 0,0 0-1,1 0 1,0-1 0,1 1 0,2 14 0,-3-20-53,1 1 1,0 0 0,-1-1-1,1 1 1,0-1 0,0 1-1,1-1 1,-1 1 0,0-1-1,1 0 1,0 0 0,-1 1-1,1-1 1,0 0 0,0-1-1,0 1 1,0 0 0,1-1-1,-1 1 1,0-1-1,1 1 1,-1-1 0,1 0-1,-1 0 1,1 0 0,-1-1-1,1 1 1,0 0 0,-1-1-1,1 0 1,0 0 0,0 0-1,-1 0 1,1 0 0,0 0-1,2-1 1,-1 0-8,-1-1 0,1 1 0,-1-1-1,0 1 1,0-1 0,0 0 0,0 0 0,0 0 0,0 0 0,-1-1-1,1 1 1,-1-1 0,1 0 0,-1 0 0,0 0 0,0 0-1,0 0 1,-1 0 0,1 0 0,-1 0 0,0-1 0,0 1 0,1-4-1,4-14-239,-1 1 0,3-35 0,-6 44 82,6-14-14,-8 25 167,0-1 1,0 1-1,1-1 1,-1 1-1,0 0 0,1-1 1,-1 1-1,1 0 1,-1 0-1,0-1 0,1 1 1,-1 0-1,1 0 1,-1 0-1,1-1 0,-1 1 1,1 0-1,-1 0 1,1 0-1,-1 0 0,1 0 1,-1 0-1,1 0 1,-1 0-1,1 0 0,-1 0 1,1 0-1,2 2 0,-1-1 1,1 1-1,-1 0 0,1 0 0,-1 0 1,0 0-1,0 0 0,0 0 0,0 0 0,0 1 1,0-1-1,1 4 0,34 65 301,-30-54 145,1-1 0,0 0 0,22 29 0,-29-44-168,-7-52 1176,4 41-1551,0 1 0,1-1 1,1 1-1,0-19 0,1 25 15,-1 0-1,1-1 1,0 1-1,0 0 1,1-1 0,-1 1-1,0 0 1,1 0-1,0 0 1,0 0 0,0 0-1,0 1 1,0-1-1,1 0 1,-1 1-1,1 0 1,4-4 0,-3 4 10,-1 0 1,1 0-1,0 0 1,-1 0 0,1 1-1,0-1 1,0 1 0,0 0-1,0 0 1,1 0-1,-1 1 1,0 0 0,0 0-1,0 0 1,1 0-1,4 1 1,-2 1 92,1-1-1,-1 2 1,1-1 0,-1 1-1,0 0 1,0 0 0,-1 1 0,12 8-1,-11-7 86,0 0 1,0 1-1,0 0 0,-1 0 0,0 1 0,0 0 0,-1 0 0,0 0 0,0 1 1,0-1-1,-1 1 0,-1 0 0,1 1 0,-1-1 0,0 0 0,1 11 0,-4-14-3031</inkml:trace>
  <inkml:trace contextRef="#ctx0" brushRef="#br0" timeOffset="5953.27">4717 356 11867,'0'0'9658,"19"0"-14643</inkml:trace>
  <inkml:trace contextRef="#ctx0" brushRef="#br0" timeOffset="6388.09">4770 548 11931,'0'0'8809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06.3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1 439 2841,'0'0'12552,"1"5"-11231,24 68 2307,-18-57-2916,0 1 1,-1 0-1,-1 1 1,-1-1-1,-1 1 1,2 22-1,-23-68 571,12 13-1611,1 0-1,1 0 0,0 0 0,1-1 0,1 1 1,0-1-1,2 0 0,-1 1 0,2-1 0,3-21 1,-4 35 302,-1 1 0,1 0 0,0 0 0,1 0 0,-1-1 0,0 1 0,0 0 0,0 0 0,1 0 0,-1-1 0,0 1 0,1 0 0,-1 0 0,1 0 0,0 0 0,-1 0 0,1 0 0,0 0 0,0 0 0,-1 0 0,1 0 0,0 1 0,0-1 0,0 0 0,0 0 0,0 1 1,0-1-1,0 1 0,0-1 0,1 1 0,-1-1 0,0 1 0,0 0 0,0-1 0,0 1 0,1 0 0,-1 0 0,0 0 0,0 0 0,1 0 0,-1 0 0,0 0 0,0 0 0,0 1 0,1-1 0,-1 0 0,0 1 0,0-1 0,0 1 0,0-1 0,0 1 0,0 0 0,0-1 0,0 1 0,0 0 0,0 0 1,1 1-1,10 7 76,0 1 0,0 1 0,15 17 0,-19-19-109,8 8 79,0 0 0,19 29-1,-31-39 103,0-1 1,0 1-1,-1 0 0,0 0 0,0 1 1,-1-1-1,0 1 0,0-1 0,0 1 0,-1 0 1,0 10-1,-4-15 1316,-5-11-1009,-3-13-450,10 9-214,0 0 1,1 0-1,0 1 0,1-1 1,3-17-1,-4 23 20,2 1-1,-1-1 0,1 0 1,0 1-1,0-1 1,0 1-1,1 0 0,-1 0 1,1 0-1,1 0 1,-1 0-1,8-8 0,-8 12 195,-1 0-1,0 0 0,1 0 0,-1 0 0,1 1 0,-1-1 0,0 1 0,1 0 1,-1-1-1,1 1 0,-1 0 0,1 1 0,-1-1 0,1 0 0,-1 1 0,1-1 0,-1 1 1,1 0-1,-1 0 0,0 0 0,1 0 0,-1 0 0,4 3 0,3 1 41,1 1-1,-1 0 0,0 1 1,8 8-1,-9-7 214,-1 1-1,0 1 1,-1 0 0,0 0-1,0 0 1,-1 0 0,-1 1-1,4 12 1,11 23 1228,-19-45-1474,0-1-1,0 0 1,1 1 0,-1-1 0,0 0 0,0 0-1,0 1 1,0-1 0,0 0 0,0 0-1,0 1 1,1-1 0,-1 0 0,0 0 0,0 1-1,0-1 1,1 0 0,-1 0 0,0 0 0,0 1-1,1-1 1,-1 0 0,0 0 0,0 0 0,1 0-1,-1 1 1,0-1 0,0 0 0,1 0 0,-1 0-1,0 0 1,1 0 0,-1 0 0,0 0-1,1 0 1,-1 0 0,0 0 0,0 0 0,1 0-1,-1 0 1,0 0 0,1 0 0,-1-1 0,0 1-1,0 0 1,1 0 0,-1 0 0,0 0 0,0 0-1,1-1 1,8-13-3126,-2-2-2224</inkml:trace>
  <inkml:trace contextRef="#ctx0" brushRef="#br0" timeOffset="451.13">616 497 9882,'0'0'11173,"-8"4"-10579,4-3-497,0 1 1,1 0 0,-1 1 0,1-1-1,-1 0 1,1 1 0,0 0 0,0 0 0,0 0-1,0 0 1,1 0 0,-1 1 0,1-1-1,0 1 1,0 0 0,0-1 0,1 1-1,-1 0 1,1 0 0,0 0 0,0 0-1,0 0 1,0 0 0,1 1 0,0 4 0,-1-4-5,0 0 1,1 1 0,0-1 0,0 0 0,0 1 0,1-1 0,-1 1-1,1-1 1,1 0 0,-1 0 0,1 0 0,-1 0 0,2 0 0,-1 0-1,6 9 1,-5-12-61,0 1-1,0 0 0,0-1 0,1 1 1,-1-1-1,1 0 0,-1 0 0,1-1 0,0 1 1,0-1-1,0 0 0,0 1 0,0-2 1,0 1-1,0 0 0,0-1 0,0 0 1,0 0-1,0 0 0,0-1 0,7 0 1,-6 0-23,0 0 1,0 0-1,0-1 1,-1 1-1,1-1 1,0 0-1,-1 0 1,1-1-1,-1 1 1,1-1-1,-1 0 1,0 0 0,-1 0-1,1-1 1,0 0-1,-1 1 1,0-1-1,0 0 1,0-1-1,0 1 1,2-6-1,-4 7-5,1 0-1,-1 0 0,0 0 0,0-1 1,-1 1-1,1 0 0,0-1 0,-1 1 1,0-1-1,0 1 0,0 0 0,-1-1 1,1 1-1,-1-1 0,1 1 1,-1 0-1,0 0 0,-1-1 0,1 1 1,0 0-1,-1 0 0,0 0 0,1 0 1,-1 0-1,-1 1 0,1-1 0,0 1 1,0-1-1,-1 1 0,0 0 0,-4-4 1,-1 1-34,1 1 0,-1-1 0,0 1 1,0 1-1,0-1 0,-1 1 0,-16-3 0,-13 2-3955</inkml:trace>
  <inkml:trace contextRef="#ctx0" brushRef="#br0" timeOffset="1080.84">946 481 10818,'0'0'10197,"-11"-3"-8495,-32-8-543,41 10-1091,0 1 0,0 0 0,-1 0 0,1 0 0,0 0 0,0 0 0,0 1 0,-1-1 0,1 1 0,0-1 0,0 1 0,0 0 0,0 0 0,0 0 0,0 0 0,0 0 1,1 0-1,-1 0 0,0 1 0,0-1 0,1 1 0,-1-1 0,1 1 0,-1 0 0,1 0 0,0-1 0,0 1 0,-2 4 0,-1 2 47,0 1-1,0-1 1,1 1-1,-3 17 1,4-20-90,1 0 1,0 0-1,1 0 0,0 1 1,0-1-1,0 0 1,0 0-1,1 1 1,0-1-1,1 0 1,3 10-1,-4-13-30,0-1 0,0 0-1,0 0 1,1 0 0,-1 0 0,1-1 0,-1 1-1,1 0 1,0-1 0,0 1 0,-1-1-1,1 1 1,0-1 0,1 0 0,-1 0 0,0 0-1,0 0 1,0 0 0,1 0 0,-1-1-1,0 1 1,1-1 0,-1 1 0,0-1 0,1 0-1,-1 0 1,0 0 0,1 0 0,-1-1 0,1 1-1,-1 0 1,0-1 0,4-1 0,-3 1 2,-1 0 0,0 0 1,0 1-1,0-1 0,0 0 0,0-1 1,-1 1-1,1 0 0,0-1 1,0 1-1,-1-1 0,1 1 1,-1-1-1,1 0 0,-1 1 1,0-1-1,0 0 0,2-4 0,-1 1 5,0-1 0,0 1 0,-1-1 0,0 1 0,0-1 0,0 0 0,0-7 0,-2-1-107,1 0 0,-2-1 1,0 1-1,-1 0 0,-5-17 1,-1 2-263,-1 0 1,-2 1 0,-1 1 0,-27-45-1,66 112 967,-1 2-1,-3 0 0,-1 2 0,-2 0 1,19 67-1,-35-102-636,2 5 858,-3-24-1108,-2-18-5182,0 15-1038</inkml:trace>
  <inkml:trace contextRef="#ctx0" brushRef="#br0" timeOffset="2072.82">1072 589 10202,'0'0'8627,"11"-2"-7246,-7 2-1164,45-10 512,-46 10-608,0-1-1,-1 0 1,1 1 0,-1-1-1,1 0 1,-1 0-1,1-1 1,-1 1 0,0-1-1,0 1 1,0-1-1,1 1 1,-1-1 0,-1 0-1,1 0 1,0 0-1,0 0 1,2-5 0,-4 5-58,0-1 0,1 1 0,-1-1 0,0 1 0,0-1 0,0 0 0,0 1 0,-1-1 0,1 1 1,-1-1-1,0 1 0,1-1 0,-1 1 0,0 0 0,0-1 0,-1 1 0,1 0 0,0 0 0,-1 0 0,1 0 1,-1 0-1,0 0 0,0 0 0,0 0 0,0 1 0,0-1 0,0 1 0,-4-3 0,5 3-49,-1 0 1,1 0-1,-1 1 0,0-1 0,1 0 0,-1 1 1,0-1-1,0 1 0,1-1 0,-1 1 0,0 0 0,0 0 1,0 0-1,1 0 0,-1 0 0,0 0 0,0 0 1,0 1-1,1-1 0,-1 1 0,0-1 0,0 1 1,1 0-1,-1-1 0,1 1 0,-1 0 0,0 0 0,1 0 1,0 0-1,-1 1 0,1-1 0,0 0 0,-1 1 1,1-1-1,0 0 0,0 1 0,0-1 0,0 1 0,1 0 1,-2 2-1,0 0 33,0 0 1,1 0-1,0 1 1,-1-1-1,1 0 1,1 1-1,-1-1 1,1 1-1,0-1 1,0 1-1,0-1 1,0 1-1,1-1 1,0 1-1,0-1 1,0 1-1,0-1 1,1 0-1,0 0 1,0 0-1,0 0 1,0 0-1,0 0 1,1 0-1,0-1 1,0 1-1,4 3 1,-2-2-23,1-1 0,0 1 0,1-1 0,-1 0 0,1 0 0,0-1 0,0 1 0,0-2 0,0 1 0,0-1 0,1 0 0,-1-1 0,1 1 0,-1-1 0,10-1 0,-13 1-16,1-1 0,-1 0 0,0-1 0,1 1 0,-1-1 0,0 1-1,1-1 1,-1-1 0,0 1 0,0-1 0,0 1 0,0-1 0,0 0 0,-1 0 0,1-1 0,4-3 0,-5 3-11,-1 0-1,0-1 1,0 1-1,0-1 1,0 1-1,-1-1 0,0 0 1,1 1-1,-1-1 1,0 0-1,-1 0 1,1 0-1,-1 0 0,0 0 1,0 0-1,0 0 1,0 0-1,-2-4 1,1-1-136,-1 0 1,0 0-1,-1 1 1,0-1-1,-8-15 0,-8-22-717,63 44 159,-38 2 685,-1 0 0,1 1-1,-1 0 1,1 0 0,-1 0-1,0 1 1,1-1 0,-1 1-1,0 1 1,0-1 0,0 1 0,-1 0-1,9 6 1,-9-4 16,0-1 0,0 2 0,-1-1-1,0 0 1,0 1 0,0-1 0,0 1 0,-1 0 0,0 0-1,0 0 1,1 12 0,-2-14 62,0 0 1,0 0-1,0 0 1,1 0-1,-1 0 1,1 0-1,0 0 1,0 0-1,1-1 0,-1 1 1,1-1-1,-1 0 1,1 1-1,0-2 1,0 1-1,1 0 1,-1 0-1,1-1 0,6 4 1,-5-4-51,0 0-1,1 0 1,-1-1 0,1 0-1,-1 0 1,1 0 0,-1-1-1,1 0 1,0 0 0,-1 0-1,1-1 1,0 1 0,-1-1-1,10-3 1,-8 1-29,-1 0 1,1-1-1,-1 1 0,0-1 1,0-1-1,-1 1 0,1-1 1,-1 0-1,0 0 0,0 0 1,0-1-1,7-11 0,-10 14-11,-1 0-1,1 0 0,0-1 0,-1 1 1,0 0-1,0-1 0,0 1 0,0-1 1,0 1-1,-1-1 0,0 1 1,1-6-1,-2 7 16,1 0 1,-1 0-1,1 0 1,-1 0 0,0 0-1,0 0 1,1 0-1,-1 0 1,-1 0-1,1 0 1,0 0-1,0 0 1,-1 1 0,1-1-1,-1 0 1,0 1-1,1-1 1,-1 1-1,0 0 1,0 0-1,-2-2 1,3 2 26,0 1-1,0-1 1,0 0 0,0 1-1,0-1 1,0 0 0,0 1-1,-1-1 1,1 1 0,0 0 0,0-1-1,0 1 1,0 0 0,-1 0-1,1 0 1,0 0 0,0 0-1,0 0 1,-1 0 0,1 0-1,0 0 1,0 0 0,0 1 0,0-1-1,-1 1 1,1-1 0,0 1-1,0-1 1,0 1 0,0-1-1,0 1 1,0 0 0,0 0-1,0-1 1,1 1 0,-1 0 0,0 0-1,0 0 1,1 0 0,-1 0-1,0 0 1,1 0 0,-1 0-1,1 0 1,-1 1 0,1-1-1,0 0 1,0 0 0,-1 0 0,1 0-1,0 1 1,0-1 0,0 0-1,0 0 1,1 2 0,-2 5 145,1-1-1,0 0 1,1 1 0,0-1-1,0 0 1,0 0 0,1 0 0,3 9-1,-2-11-117,0 0-1,0 0 0,0 0 0,1 0 0,-1-1 1,1 0-1,0 1 0,1-2 0,-1 1 0,0 0 0,1-1 1,0 0-1,0 0 0,0 0 0,0-1 0,1 0 1,-1 0-1,1 0 0,6 1 0,6 1-135,1-1-1,0-1 1,0-1 0,28-2 0,-41 1-289,1 0 1,-1-1 0,0 0 0,0 0 0,0-1 0,-1 1 0,8-4 0,-9 3-659,-1 0 0,0 0 0,0 0 1,0 0-1,0 0 0,0-1 0,-1 1 0,4-4 1</inkml:trace>
  <inkml:trace contextRef="#ctx0" brushRef="#br0" timeOffset="2527.02">1784 108 14483,'0'0'8338,"-16"57"-6474,6-35-711,0 0-481,-3-4-352,0-2-320,-11-9-792,3-4-3025,2-3-6353</inkml:trace>
  <inkml:trace contextRef="#ctx0" brushRef="#br0" timeOffset="2913.78">1239 0 13659,'0'0'4289,"-14"56"-2457,2-30-199,-3-1-985,-4 1-648,4-7-1257,1-7-5016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16.5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1070 317 7922,'0'0'10825,"-10"-5"-9670,-33-16-359,41 20-771,1 1 0,0-1 0,-1 0 0,1 1 0,-1 0 0,1-1 0,-1 1 0,1 0 0,-1 0 0,1 0 0,-1 0 0,1 0 0,-1 0 0,1 0 0,-1 1-1,1-1 1,-1 0 0,1 1 0,-1-1 0,1 1 0,-1 0 0,1-1 0,0 1 0,0 0 0,-1 0 0,1 0 0,0 0 0,0 0 0,0 0 0,0 0 0,0 0 0,0 1 0,0-1 0,0 0 0,1 0 0,-2 2 0,-1 5-6,-1-1-1,1 1 1,1 0-1,-4 15 1,5-16 100,-3 9 65,1-1-1,1 1 1,1 0 0,0-1-1,3 28 1,-2-39-143,1 0-1,0 0 1,-1 0 0,2 0-1,-1 0 1,0 0 0,1-1-1,0 1 1,0 0-1,0-1 1,5 7 0,-5-8-22,-1-1 1,1 1 0,0-1 0,0 0 0,1 1-1,-1-1 1,0 0 0,0 0 0,0 0-1,1 0 1,-1-1 0,1 1 0,-1-1-1,0 1 1,1-1 0,-1 0 0,1 0-1,-1 0 1,1 0 0,-1 0 0,4-1-1,-2 0-5,0 0 0,0-1 0,0 1-1,0-1 1,0 0 0,0 1 0,0-2-1,-1 1 1,1 0 0,-1-1-1,0 1 1,0-1 0,0 0 0,0 0-1,0-1 1,-1 1 0,1 0 0,-1-1-1,0 0 1,0 1 0,0-1-1,0 0 1,-1 0 0,0 0 0,0 0-1,0 0 1,0 0 0,0-6-1,0-2-6,0 1 0,0-1 0,-1 0-1,-1 0 1,0 1 0,-1-1 0,0 0-1,0 1 1,-6-12 0,-40-151-460,23 75 200,25 98 285,1 9-32,0-1 0,1 0 0,0 1-1,1-1 1,0 0 0,0 0-1,5 7 1,8 22 254,7 56 285,-14-53-300,20 56 1,-25-84-115,1 0 1,0-1 0,1 0 0,0 0 0,0 0-1,1-1 1,0 0 0,0 0 0,16 13 0,-21-21-110,1 1 0,-1-1 1,1 1-1,-1-1 0,1 0 1,-1 0-1,1 0 0,0 0 1,0 0-1,-1-1 0,1 1 1,0-1-1,0 0 0,0 0 1,0 0-1,-1 0 1,1 0-1,0-1 0,0 1 1,0-1-1,-1 0 0,1 1 1,0-1-1,-1-1 0,1 1 1,-1 0-1,1-1 0,-1 1 1,1-1-1,-1 0 0,0 0 1,0 1-1,4-6 1,-2 3-29,1-1 0,-1 0 0,0 0 1,0 0-1,-1-1 0,1 1 0,-1-1 1,-1 0-1,1 0 0,-1 0 1,0 0-1,0-1 0,-1 1 0,2-7 1,-4 8-51,0-1 0,0 1 1,0-1-1,0 1 1,-1 0-1,0 0 0,0 0 1,0 0-1,-1 0 0,-4-7 1,6 10 52,0 0-1,0 0 1,0 1 0,-1-1 0,1 1-1,0-1 1,-1 1 0,1-1 0,0 1-1,-1 0 1,0-1 0,1 1 0,-1 0-1,0 0 1,0 0 0,0 1 0,1-1-1,-1 0 1,0 1 0,0-1 0,0 1-1,0-1 1,0 1 0,0 0 0,0 0 0,0 0-1,0 0 1,0 1 0,0-1 0,0 0-1,0 1 1,-2 0 0,2 0 17,0 1 1,0-1-1,1 1 1,-1 0 0,1-1-1,-1 1 1,1 0-1,0 0 1,0 0-1,0 0 1,0 0-1,0 0 1,0 0-1,0 0 1,1 1 0,-1-1-1,1 0 1,0 0-1,-1 3 1,-1 50 557,2-44-387,0-7-132,0 0 0,1 1 0,-1-1 0,1 0 0,0 0 0,0 0 0,0 0 0,0 0 0,1 0 1,0 0-1,0 0 0,0 0 0,0-1 0,0 1 0,1-1 0,5 6 0,-3-4 21,0-1 1,0-1-1,1 1 1,-1-1-1,1 0 1,0 0-1,-1 0 0,1-1 1,1 0-1,6 2 1,1-1-576,1-1-1,-1-1 1,29 1 0,33-11-7040,-44 0 529</inkml:trace>
  <inkml:trace contextRef="#ctx0" brushRef="#br0" timeOffset="618.48">1641 0 13155,'0'0'4347,"4"14"-2153,27 75 280,-6-22-972,-3 0 0,25 136 1177,-48-222-2861,1 0-1,1 1 0,7-36 1,-8 50 5,1 0 0,0 0 0,0 1 0,1-1 0,-1 0 0,1 1 0,0-1 0,0 1 0,0 0 0,0 0 0,0 0 0,1 0 0,4-5 0,-5 7 114,0 0 1,0 0-1,0 1 1,0-1 0,1 0-1,-1 1 1,0-1-1,0 1 1,1-1 0,-1 1-1,0 0 1,1 0-1,-1 0 1,0 1 0,0-1-1,1 0 1,-1 1-1,0 0 1,0-1-1,0 1 1,1 0 0,-1 0-1,0 0 1,0 0-1,0 1 1,1 1 0,9 4 50,-1 0 0,-1 1 1,0 1-1,13 13 1,-20-20 42,-1 1 0,1-1 1,-1 1-1,1 0 0,-1 0 1,0 0-1,0 0 0,-1 1 1,1-1-1,-1 0 0,1 1 1,-1-1-1,0 1 0,0-1 1,-1 1-1,1 0 0,-1-1 1,0 1-1,1 0 0,-2 5 1,0-6 44,-1-1-1,1 0 1,-1 1 0,1-1 0,-1 0 0,0 0 0,0 0-1,0 0 1,0-1 0,0 1 0,-1 0 0,1-1-1,0 0 1,-1 1 0,1-1 0,-1 0 0,1 0 0,-1 0-1,-3 0 1,-53 11 588,43-10-689,1-1 0,-1 0 0,-23-2 0,39 1-48,0 0 0,-1 0 0,1 0 0,0 0 0,-1 0 0,1 0 1,0 0-1,-1 0 0,1 0 0,0 0 0,-1 0 0,1 0 0,0 0 0,-1 0 0,1 0 0,0-1 0,0 1 0,-1 0 0,1 0 0,0 0 0,-1 0 0,1-1 0,0 1 0,0 0 1,0 0-1,-1-1 0,1 1 0,0 0 0,0 0 0,0-1 0,-1 1 0,1 0 0,0-1 0,0 1 0,0 0 0,0 0 0,0-1 0,0 1 0,0 0 0,0-1 0,0 1 0,0-1 1,11-11-3412,22-7-3788,-7 7-795</inkml:trace>
  <inkml:trace contextRef="#ctx0" brushRef="#br0" timeOffset="1584.01">2117 273 4457,'0'0'11816,"-11"0"-10089,-35 2-440,43-1-1184,1 0 1,-1 0-1,0 0 0,0 0 1,1 0-1,-1 0 0,0 1 1,1-1-1,0 1 1,-1 0-1,1 0 0,0 0 1,0 0-1,0 0 0,0 0 1,0 0-1,0 1 1,1-1-1,-1 1 0,1-1 1,0 1-1,0 0 0,0 0 1,0-1-1,-1 4 1,0 2 101,1 0 0,-1-1 0,1 1 1,1 0-1,-1 0 0,1 0 1,2 10-1,-2-17-178,0 1 0,0 0 1,1 0-1,-1 0 0,0 0 0,1-1 0,0 1 0,-1 0 1,1 0-1,0-1 0,0 1 0,0-1 0,0 1 0,0-1 1,1 1-1,-1-1 0,0 1 0,1-1 0,-1 0 0,0 0 1,1 0-1,0 0 0,-1 0 0,1 0 0,0 0 0,-1-1 1,1 1-1,0 0 0,0-1 0,0 1 0,-1-1 0,1 0 1,0 0-1,0 0 0,0 0 0,0 0 0,0 0 0,-1 0 1,5-1-1,-3 0-12,1 0 0,-1 0 0,0 0 1,0-1-1,1 1 0,-1-1 0,0 0 0,0 1 0,0-1 1,-1-1-1,1 1 0,0 0 0,-1-1 0,1 1 1,-1-1-1,0 0 0,0 0 0,0 0 0,0 0 0,2-6 1,6-47-122,-10 53 75,1 0 0,-1 0 0,0 0 0,0 0 0,0 0-1,-1 0 1,1 0 0,-1-1 0,0 1 0,1 0-1,-1 1 1,-1-1 0,1 0 0,0 0 0,-4-4 0,5 7 29,0 0 1,0-1-1,0 1 1,0 0 0,0 0-1,0 0 1,0 0 0,-1-1-1,1 1 1,0 0-1,0 0 1,0 0 0,0 0-1,-1 0 1,1 0 0,0-1-1,0 1 1,0 0-1,-1 0 1,1 0 0,0 0-1,0 0 1,0 0 0,-1 0-1,1 0 1,0 0-1,0 0 1,0 0 0,-1 0-1,1 0 1,0 0 0,0 0-1,-1 0 1,1 0-1,0 0 1,0 0 0,0 1-1,0-1 1,-1 0 0,1 0-1,0 0 1,0 0 0,0 0-1,0 0 1,-1 1-1,1-1 1,0 0 0,0 0-1,0 0 1,0 0 0,0 1-1,-3 16-19,6 19 88,0-28-30,0 0 1,1-1-1,0 1 0,0-1 0,0 1 1,1-1-1,0-1 0,8 9 1,-11-12-25,1-1 0,-1 1 0,1-1 0,-1 0 0,1 0 0,0 0 0,0 0 1,0 0-1,0 0 0,0-1 0,1 1 0,-1-1 0,0 0 0,0 0 1,1-1-1,-1 1 0,1 0 0,-1-1 0,1 0 0,-1 0 0,1 0 1,6-1-1,-9 0-7,0 0 1,0 0 0,1 0 0,-1 0 0,0 0-1,0 0 1,0 0 0,0 0 0,0 0 0,-1 0-1,1-1 1,0 1 0,0 0 0,-1-1-1,1 1 1,-1 0 0,1-1 0,-1 1 0,0-1-1,1 1 1,-1-1 0,0 1 0,0-1-1,0-1 1,0-45 207,-1 33-183,1 8-43,-1-3-130,1 0 1,1 0-1,0 0 0,0 0 0,4-12 0,-5 21 121,1 0 1,-1 0-1,0 0 1,1 0-1,-1 0 1,1 0-1,-1 0 0,1 1 1,-1-1-1,1 0 1,0 0-1,-1 1 1,1-1-1,0 0 0,-1 1 1,1-1-1,0 1 1,0-1-1,0 1 1,0-1-1,0 1 1,0-1-1,-1 1 0,3 0 1,-1 0 5,0 0 1,0 1 0,1-1-1,-1 1 1,0-1-1,0 1 1,0 0 0,0 0-1,0 0 1,0 0-1,0 0 1,0 1-1,-1-1 1,1 1 0,3 2-1,24 20 11,31 28 12,-57-49-3,0 0 0,-1 0 0,1 0 0,-1 0 0,0 0 1,0 0-1,0 1 0,0-1 0,-1 1 0,1 0 0,-1-1 0,0 1 0,0 0 0,0 0 0,0 7 0,-1-10 4,-1 1 0,0-1 0,1 1-1,-1-1 1,0 1 0,0-1-1,0 0 1,0 1 0,0-1-1,0 0 1,0 0 0,0 0-1,0 0 1,0 1 0,-1-2 0,1 1-1,-1 0 1,1 0 0,0 0-1,-1-1 1,1 1 0,-1-1-1,0 1 1,1-1 0,-1 1-1,1-1 1,-1 0 0,0 0 0,1 0-1,-1 0 1,-2 0 0,3 0-8,-1 0-1,1 0 1,-1 0 0,1 0 0,-1 0 0,1-1 0,-1 1 0,0 0 0,1-1 0,0 1 0,-1-1 0,1 1-1,-1-1 1,1 0 0,0 1 0,-1-1 0,1 0 0,0 0 0,0 0 0,-1 0 0,1 0 0,0 0-1,0-1 1,0 1 0,1 0 0,-1 0 0,0-1 0,0 1 0,1-1 0,-1 1 0,1 0 0,-1-1-1,1 1 1,-1-1 0,1-3 0,0 4-16,0-1-1,1 0 1,-1 0-1,1 1 1,-1-1-1,1 0 1,0 1-1,0-1 1,0 1-1,0-1 1,0 1-1,0-1 1,0 1-1,0 0 1,0 0-1,1-1 1,-1 1-1,1 0 1,-1 0-1,1 0 1,-1 0-1,1 1 1,-1-1-1,1 0 1,2 0 0,54-16-537,-30 11 430,-16 2 169,1-1 0,-1 0 0,23-13 0,-32 16-32,0 0-1,-1 0 1,1 0 0,-1 0 0,1-1 0,-1 1 0,0 0-1,0-1 1,0 0 0,2-3 0,-4 5-9,1-1 0,-1 1 0,1 0-1,-1-1 1,0 1 0,1 0 0,-1-1 0,0 1 0,0-1 0,0 1-1,0-1 1,0 1 0,-1 0 0,1-1 0,0 1 0,-1-1 0,1 1-1,-1 0 1,1 0 0,-1-1 0,0 1 0,1 0 0,-1 0 0,-1-2-1,1 2 38,1 0-1,0 0 0,-1 1 0,0-1 0,1 0 0,-1 0 0,1 1 1,-1-1-1,0 0 0,1 1 0,-1-1 0,0 1 0,0-1 1,0 1-1,1-1 0,-1 1 0,0-1 0,0 1 0,0 0 0,0 0 1,0-1-1,0 1 0,0 0 0,0 0 0,0 0 0,0 0 0,1 0 1,-1 0-1,0 0 0,0 0 0,0 1 0,0-1 0,0 0 1,0 0-1,0 1 0,0-1 0,0 1 0,1-1 0,-1 1 0,0-1 1,0 1-1,1-1 0,-1 1 0,0 0 0,1-1 0,-1 1 0,0 0 1,1 0-1,-1-1 0,1 1 0,-1 0 0,1 0 0,0 0 1,-1 1-1,-2 3 230,1 0 1,-1 0-1,1 0 1,0 1-1,0-1 1,1 1-1,-2 9 1,3-11-228,-1 0-1,1 0 1,0 1 0,0-1 0,0 0 0,1 0 0,-1 0 0,1 0 0,0 0-1,0 0 1,0-1 0,1 1 0,-1 0 0,1 0 0,0-1 0,0 1-1,0-1 1,1 0 0,-1 1 0,1-1 0,0 0 0,0 0 0,0-1 0,0 1-1,0-1 1,0 1 0,1-1 0,0 0 0,-1-1 0,1 1 0,0 0 0,-1-1-1,7 2 1,3 0-256,-1 0 0,1-1 0,-1 0-1,1-1 1,0 0 0,20-2 0,-20-1-1270,-1 0 1,1 0-1,19-7 1,1-3-6243</inkml:trace>
  <inkml:trace contextRef="#ctx0" brushRef="#br0" timeOffset="33569.87">251 1183 3993,'0'0'12065,"-11"-7"-10354,7 5-1712,-7-5 732,0 1 0,-1 0 0,1 1 1,-24-7-1,32 11-587,-1 0 0,0 0 0,0 1 0,0 0 0,0-1 0,0 1 0,0 0 0,0 1 0,0-1 0,0 1 0,0 0 1,0 0-1,0 0 0,0 0 0,1 1 0,-1 0 0,1-1 0,-1 1 0,1 0 0,-1 1 0,1-1 0,-5 6 0,1-1-62,0 1-1,1 0 1,0 1 0,1 0-1,0 0 1,0 0 0,1 0-1,0 1 1,1 0-1,0 0 1,0 0 0,1 0-1,0 0 1,0 17-1,1-22-49,1-1 0,1 1 0,-1-1-1,0 0 1,1 1 0,0-1-1,0 0 1,0 0 0,1 1 0,0-1-1,-1 0 1,1 0 0,0-1-1,1 1 1,-1 0 0,1-1 0,0 1-1,0-1 1,0 0 0,0 0 0,0 0-1,1 0 1,-1-1 0,1 1-1,0-1 1,0 0 0,0 0 0,0-1-1,0 1 1,0-1 0,0 1 0,0-1-1,1-1 1,-1 1 0,0-1-1,5 1 1,-3 0-29,0-1 1,0 1-1,-1-1 0,1 0 1,0 0-1,0-1 0,-1 0 0,1 0 1,-1 0-1,1-1 0,-1 1 1,1-1-1,-1-1 0,0 1 0,0-1 1,0 0-1,0 0 0,0 0 1,-1-1-1,1 1 0,-1-1 0,0-1 1,0 1-1,-1 0 0,1-1 1,-1 0-1,0 1 0,0-1 0,0-1 1,-1 1-1,0 0 0,0-1 1,0 1-1,-1-1 0,0 1 0,0-1 1,0 0-1,-1 1 0,1-1 1,-2-10-1,-2-17-650,-2-1 1,-2 1-1,0 0 1,-2 0-1,-26-60 1,31 82 571,-5-6 138,7 21 238,11 32 267,131 267 1714,-125-282-3058,-14-21 506,-1 1 0,1-1-1,0 0 1,-1 1 0,1-1 0,0 0-1,0 1 1,-1-1 0,1 0 0,0 0-1,-1 0 1,1 0 0,0 0-1,0 0 1,-1 0 0,1 0 0,0 0-1,0 0 1,-1 0 0,1-1 0,1 1-1</inkml:trace>
  <inkml:trace contextRef="#ctx0" brushRef="#br0" timeOffset="34002.36">360 1005 12683,'0'0'5513,"23"51"-4577,-7-35-936,17 4-168,-4-3-2312,-1-2-3482</inkml:trace>
  <inkml:trace contextRef="#ctx0" brushRef="#br0" timeOffset="34427.65">694 1297 11979,'0'0'4195,"11"-5"-2964,-3 1-954,62-33 359,-67 35-577,1 0 0,-1 0 0,1 0 0,-1-1 0,0 1 0,0-1 0,0 0 1,-1 0-1,1 0 0,-1 0 0,1 0 0,-1-1 0,0 1 0,0-1 0,-1 0 0,1 1 0,1-8 0,-3 10-23,0 0 0,0 1 0,0-1 0,0 1-1,0-1 1,0 1 0,0-1 0,-1 1-1,1-1 1,0 0 0,0 1 0,-1-1-1,1 1 1,0 0 0,-1-1 0,1 1-1,0-1 1,-1 1 0,1-1 0,-1 1-1,1 0 1,-1-1 0,1 1 0,-1 0-1,1 0 1,-1-1 0,1 1 0,-1 0 0,1 0-1,-2 0 1,-24-3 608,-24 11 171,47-7-706,0 1 0,0-1 0,0 1 0,0 0 0,0 0 0,0 0 0,1 0-1,-1 0 1,1 0 0,-1 1 0,1 0 0,0-1 0,0 1 0,0 0 0,0 0 0,1 0 0,-1 0 0,1 0 0,0 0 0,0 1 0,0-1 0,0 0 0,0 1 0,1-1 0,-1 0 0,1 1 0,0-1 0,0 1 0,0-1 0,1 1 0,-1-1 0,1 0 0,0 1 0,1 3 0,0-1-59,0-1 1,0 1-1,0-1 1,1 1-1,0-1 1,0 0-1,0 0 1,1 0-1,0-1 1,-1 1-1,2-1 1,-1 0-1,0 0 1,1 0-1,0 0 0,0-1 1,0 0-1,0 0 1,7 3-1,-3-4-293,0 0 0,0 0 0,1 0-1,-1-1 1,0 0 0,1-1-1,-1 0 1,13-2 0,-16 1-723,0 0 1,0-1-1,0 0 1,0 0-1,0 0 0,0 0 1,10-7-1,1-5-5386</inkml:trace>
  <inkml:trace contextRef="#ctx0" brushRef="#br0" timeOffset="34853.08">932 1141 11082,'0'0'5411,"3"9"-3300,9 18-1301,0-1 0,2 0 0,1-1 0,1-1 0,1 0 0,1-1 0,34 34 0,-52-57-781,0 0 0,0 0 0,0 0 0,0 0 0,1 1-1,-1-1 1,0 0 0,0 0 0,0 0 0,1 0 0,-1 0 0,0 0 0,0 0 0,0 0 0,1 0-1,-1 0 1,0 0 0,0 0 0,0 0 0,1 0 0,-1 0 0,0 0 0,0 0 0,0 0 0,1 0-1,-1 0 1,0 0 0,0 0 0,0 0 0,1 0 0,-1 0 0,0 0 0,0 0 0,0-1 0,1 1-1,-1 0 1,0 0 0,0 0 0,0 0 0,0 0 0,0-1 0,1 1 0,4-14 487,0-27-597,-3 27 15,13-58-2171,-13 66 1957,0 1 0,0-1 0,0 1 0,1-1 1,0 1-1,0 0 0,0 0 0,1 0 0,0 1 0,4-5 1,-7 8 269,0 0 1,0 1 0,0-1-1,0 0 1,0 1-1,0-1 1,0 1 0,0 0-1,0-1 1,0 1 0,1 0-1,-1 0 1,0 0 0,0-1-1,0 1 1,0 1 0,1-1-1,-1 0 1,0 0 0,0 0-1,0 0 1,0 1 0,0-1-1,0 1 1,0-1 0,0 1-1,0-1 1,0 1-1,0-1 1,0 1 0,0 0-1,0-1 1,0 1 0,0 0-1,-1 0 1,1 0 0,0 0-1,0 0 1,-1 0 0,1 0-1,0 2 1,28 53 1182,-23-40-720,1-3-97,-4-4-130,1 0-1,1-1 0,-1 0 0,1 0 0,1 0 0,-1 0 0,1-1 0,13 12 0,-19-19-328,1 0-1,0 0 1,0 0-1,0 0 1,0 0-1,-1 0 1,1 0-1,0 0 1,0-1-1,-1 1 1,1 0-1,0 0 1,0-1 0,-1 1-1,1 0 1,0-1-1,0 1 1,-1-1-1,1 1 1,-1-1-1,1 0 1,0 1-1,-1-1 1,1 1-1,-1-1 1,1 0 0,-1 1-1,0-1 1,1 0-1,-1 0 1,0 1-1,1-1 1,-1 0-1,0 0 1,0 0-1,0 1 1,0-3 0,5-15-5287</inkml:trace>
  <inkml:trace contextRef="#ctx0" brushRef="#br0" timeOffset="34854.08">1203 983 13395,'0'0'3673,"53"37"-4321,-32-30-2457</inkml:trace>
  <inkml:trace contextRef="#ctx0" brushRef="#br0" timeOffset="35594.4">1358 974 1528,'0'0'19946,"4"12"-18626,56 203 2468,-57-202-3718,1-1 0,0 0 0,1 0 0,1-1 1,0 1-1,0-1 0,1-1 0,0 1 0,12 12 1,-16-19-56,1-1 0,-1 0 1,1 0-1,-1 0 1,1 0-1,0-1 1,0 1-1,0-1 0,0 0 1,1 0-1,-1 0 1,1-1-1,-1 0 1,1 0-1,-1 0 1,1 0-1,0-1 0,-1 1 1,1-1-1,0 0 1,-1-1-1,1 1 1,0-1-1,-1 0 0,1 0 1,-1-1-1,1 1 1,7-5-1,-8 4-58,0 0 0,-1-1 1,1 0-1,0 0 0,-1 0 0,0 0 0,0-1 0,0 1 0,0-1 0,0 0 0,-1 0 0,1 0 0,-1 0 0,0 0 1,-1-1-1,1 1 0,-1 0 0,1-1 0,-1 1 0,-1-1 0,1 0 0,-1 1 0,0-8 0,0 9 5,0 0 0,0 0 0,0 0 0,-1 0 0,1 0 0,-1 0 0,0 0 1,0 0-1,0 0 0,0 0 0,0 1 0,-1-1 0,1 0 0,-1 1 0,1-1 0,-1 1 0,0 0 0,0-1 0,-1 1 0,1 0 0,0 0 0,-1 1 0,1-1 0,-1 0 0,1 1 0,-1-1 0,0 1 0,0 0 0,1 0 0,-1 0 0,0 0 0,0 1 0,0-1 0,0 1 0,0 0 0,-4 0 0,6 0 43,-1 1-1,1-1 1,0 1 0,0-1-1,-1 1 1,1 0-1,0 0 1,0 0 0,0-1-1,0 1 1,0 0-1,0 0 1,0 0 0,0 1-1,1-1 1,-1 0 0,0 0-1,1 0 1,-1 1-1,1-1 1,-1 0 0,1 0-1,-1 1 1,1-1-1,0 1 1,0-1 0,0 0-1,0 1 1,0-1 0,0 0-1,0 3 1,3 46 401,0-43-338,0 1 1,0-1 0,1 0-1,0 0 1,0-1 0,1 1-1,-1-1 1,1 0 0,1 0-1,-1 0 1,1-1 0,0 0-1,0 0 1,9 5 0,-10-7-47,-1 0 0,1 0 0,0 0 0,0-1 1,0 0-1,0 0 0,0 0 0,0 0 0,1-1 0,-1 0 1,1 0-1,-1 0 0,1-1 0,-1 0 0,1 0 0,-1 0 0,1-1 1,-1 0-1,0 0 0,1 0 0,5-3 0,-8 2-19,0 0-1,0 0 0,0 0 1,0 0-1,-1-1 1,1 1-1,-1-1 1,1 1-1,-1-1 0,0 0 1,0 0-1,-1 0 1,1 0-1,0-1 0,-1 1 1,0 0-1,0-1 1,0 1-1,1-7 1,0-7-180,-1 1 0,0-1 0,-2-17 0,1-3-284,0 36 451,0 0 0,0 0 0,0 0 0,0 0 0,0 0 0,0 1 0,1-1 0,-1 0 0,0 0 0,0 0 0,1 0 0,-1 0 0,1 0 0,-1 1 0,1-1 0,-1 0 1,1 0-1,0 1 0,-1-1 0,1 0 0,0 1 0,-1-1 0,1 1 0,0-1 0,0 1 0,-1-1 0,1 1 0,2-1 0,0 0-1,-1 1-1,1 0 1,0-1-1,-1 1 1,1 0 0,0 1-1,-1-1 1,1 0-1,0 1 1,3 1 0,2 0 34,0 1 1,-1 0-1,1 1 1,0-1-1,-1 2 1,7 4 0,-6-1 52,-1 0 1,0 0 0,-1 1-1,0 0 1,7 14 0,-8-13-16,1-1 0,0 1 1,0-2-1,1 1 0,-1-1 0,10 9 1,-13-15-297,-1-1 1,1 1-1,-1 0 1,1-1-1,0 0 1,-1 0-1,1 1 1,0-2-1,0 1 1,0 0-1,3 0 1,-2-1-354,0 0-1,0 0 1,0 0-1,-1-1 1,1 1-1,0-1 1,0 0-1,0 0 1,-1 0-1,6-3 1,2-3-4425</inkml:trace>
  <inkml:trace contextRef="#ctx0" brushRef="#br0" timeOffset="36025.72">1432 1084 12875,'0'0'1448,"64"-2"-1288,-25 1-160,-8 0-336,-7-1-2129</inkml:trace>
  <inkml:trace contextRef="#ctx0" brushRef="#br0" timeOffset="36450.21">862 885 13595,'0'0'3161,"-13"49"-1801,5-28-560,8 1-800,0-6-1784,1-5-4306</inkml:trace>
  <inkml:trace contextRef="#ctx0" brushRef="#br0" timeOffset="37215.96">2453 1240 4185,'0'0'15901,"10"-2"-14405,-5 1-1335,1-1 1,0 0 0,-1 0-1,1 0 1,-1-1-1,0 0 1,0 0-1,0 0 1,0-1-1,-1 1 1,1-1 0,-1 0-1,0-1 1,0 1-1,0-1 1,-1 1-1,0-1 1,1 0-1,-2-1 1,1 1-1,3-9 1,0-2-121,0-1 0,-1 1 1,0-1-1,-1 0 0,-2 0 0,1 0 1,-2 0-1,0-1 0,-1 1 0,-4-32 0,2 37-117,0-1 0,-1 1 0,0 0 0,-1 0 0,0 0 0,-1 1 0,-1-1 0,1 1 0,-2 0-1,1 0 1,-2 1 0,1 0 0,-1 1 0,-1-1 0,-16-12 0,25 21 73,-1 0 0,0 1 0,1-1 0,-1 0 0,0 1 0,0-1 0,1 1 0,-1-1 0,0 1 0,0 0 0,0-1 0,0 1 1,0 0-1,0-1 0,1 1 0,-1 0 0,0 0 0,0 0 0,0 0 0,0 0 0,0 0 0,0 0 0,0 0 0,0 0 0,0 1 0,0-1 0,0 0 0,0 1 0,1-1 0,-3 1 0,2 1 2,-1 0-1,1-1 1,0 1-1,-1 0 0,1 0 1,0 0-1,0 0 0,0 0 1,0 1-1,1-1 1,-1 0-1,0 4 0,-2 12 18,1 0 0,0 29 0,2-37-8,-1 37 247,2 1 0,13 92 0,-12-128-113,0 0-1,1 0 1,1 0-1,-1 0 1,2 0 0,0 0-1,0-1 1,1 0-1,1 0 1,0-1 0,0 0-1,1 0 1,0-1-1,1 0 1,0 0 0,19 14-1,-24-20-94,0-1-1,0 0 0,0 0 0,1 0 1,-1 0-1,1 0 0,-1-1 1,1 0-1,0 0 0,-1 0 1,1-1-1,0 1 0,0-1 0,-1 0 1,1-1-1,0 1 0,0-1 1,-1 0-1,6-1 0,-4-1-21,0 0-1,0 0 1,0 0-1,0-1 1,-1 0-1,0 0 1,1 0 0,-1-1-1,-1 1 1,1-1-1,-1-1 1,6-7-1,-4 4-79,0-1-1,0 0 0,-1 0 1,-1-1-1,1 0 0,-2 1 1,1-1-1,-2 0 0,1-1 1,-2 1-1,1 0 1,-2-1-1,1 1 0,-1-1 1,-4-21-1,4 31 39,-1-1 0,0 1 0,1 0 1,-1 0-1,0 0 0,0 0 0,0 0 0,0 1 0,-1-1 1,1 0-1,0 0 0,-1 1 0,0-1 0,1 1 1,-1-1-1,0 1 0,1 0 0,-1-1 0,0 1 0,0 0 1,0 0-1,0 1 0,0-1 0,0 0 0,0 1 0,-1-1 1,1 1-1,0-1 0,0 1 0,0 0 0,0 0 0,-1 0 1,1 0-1,0 1 0,0-1 0,0 1 0,0-1 0,-1 1 1,1 0-1,0-1 0,0 1 0,0 0 0,1 0 0,-1 1 1,0-1-1,0 0 0,0 1 0,1-1 0,-1 1 0,1-1 1,-1 1-1,1 0 0,0-1 0,0 1 0,-1 0 0,1 0 1,0 0-1,1 0 0,-1 0 0,0 0 0,1 1 1,-1 2-1,0 9 62,2 0 1,-1-1 0,2 1 0,0-1-1,0 1 1,2-1 0,-1 0 0,2 0-1,6 14 1,-8-20 1,0-2 0,0 1-1,1 0 1,0-1 0,0 1 0,0-1 0,1 0-1,-1-1 1,9 7 0,-10-9-21,0 0 0,0 0 0,0-1 1,1 1-1,-1-1 0,1 1 0,-1-1 0,1 0 0,-1-1 0,1 1 0,-1-1 1,1 1-1,0-1 0,-1 0 0,1-1 0,0 1 0,-1 0 0,5-2 0,-3 0-10,0 0-1,0-1 1,0 1-1,0-1 1,0 0-1,-1-1 1,1 1 0,-1-1-1,0 0 1,0 0-1,0 0 1,-1 0-1,0-1 1,1 1-1,-1-1 1,-1 0-1,1 0 1,3-10-1,1-3-41,-1 0-1,-1 0 0,0-1 0,2-22 1,-5 29-44,-2 7 11,0 1 0,1-1 0,-1 1 0,1 0 0,1-1 0,-1 1 0,2-5 0,-2 8 48,0 0 0,-1 0 0,1 1-1,0-1 1,0 0 0,-1 0 0,1 1 0,0-1 0,0 1 0,0-1 0,0 1 0,0-1 0,0 1 0,0-1-1,0 1 1,0 0 0,0 0 0,0 0 0,0-1 0,0 1 0,0 0 0,0 0 0,0 0 0,0 0 0,0 1-1,0-1 1,0 0 0,0 0 0,0 1 0,0-1 0,0 0 0,0 1 0,0-1 0,0 1 0,0-1 0,1 2 0,25 12 114,-1 0 0,-1 2 0,0 1 0,-1 1 0,38 37 0,-60-53-78,0 0 0,0 0 0,0 0-1,0 0 1,-1 0 0,1 0 0,-1 0 0,1 1-1,-1-1 1,0 1 0,0-1 0,0 1 0,0 0-1,0-1 1,-1 1 0,1 0 0,-1-1-1,0 1 1,1 0 0,-1 0 0,-1-1 0,1 6-1,-2-5-1,1-1 0,-1 1 0,0 0 0,0-1 0,1 1 0,-2-1-1,1 1 1,0-1 0,0 0 0,-1 0 0,1 0 0,-1 0 0,0-1 0,1 1-1,-1-1 1,-4 2 0,-5 2-461,-1 0 1,1-1-1,-21 3 1,-28 1-5412,30-8-1451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13.7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62 6369,'0'0'15158,"26"-2"-10703,440 9 580,1-1-5140,-312-7 112,252-35 1,-311 21-61,2 4 0,-1 4 0,1 5 0,137 13 1,-233-11 62,-1 0 157,-6-1-1289,0 0-1,0 0 1,0 1 0,0 0-1,0-1 1,-9 2 0,9-1-1602,-13 0-4557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0:51.0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187 348 8674,'0'0'9170,"-10"-5"-7878,2 2-1033,0-1 0,0 1 0,0 0 0,0 1-1,-1 0 1,-8-2 0,13 4-185,1 0 0,-1 0 0,1 0 0,-1 1 0,1-1 0,-1 1 1,1 0-1,0-1 0,-1 2 0,1-1 0,0 0 0,0 1 0,0-1 0,0 1 0,0 0 0,0 0 0,0 0 0,1 0 0,-1 1 0,1-1 0,0 1 0,-3 3 1,0 2 17,0 0 1,1 1-1,-1-1 1,2 1-1,-1 0 1,1 1-1,1-1 1,0 0 0,0 1-1,1-1 1,-1 15-1,2-21-53,0 1-1,0 0 1,1-1-1,-1 1 0,1 0 1,0-1-1,0 1 1,0-1-1,0 1 1,1-1-1,-1 1 0,1-1 1,4 6-1,-4-7-22,0 0 0,0-1-1,0 1 1,1 0-1,-1-1 1,0 0 0,0 0-1,1 1 1,-1-1-1,1-1 1,-1 1 0,1 0-1,0-1 1,-1 1 0,1-1-1,0 0 1,-1 1-1,1-1 1,0-1 0,-1 1-1,5-1 1,-2 0 1,-1-1 1,1 1-1,-1-1 0,1 0 1,-1 0-1,0 0 0,0 0 1,0-1-1,0 0 1,-1 0-1,1 0 0,-1 0 1,1-1-1,-1 1 0,0-1 1,0 0-1,3-6 0,-3 6-42,0-1-1,-1 0 0,1 0 1,-1 0-1,0 0 1,-1 0-1,1-1 0,-1 1 1,0-1-1,0 1 0,-1-1 1,1 1-1,-1-1 1,-2-9-1,-2 3-136,0 22 80,3 23 73,9 3 249,1 0 0,27 66 0,3 9 164,-30-82-233,-4-17-76,-1 0 0,-1 0 0,0 0-1,2 25 1,-21-53-1535,7-4-1685,0-3-3051</inkml:trace>
  <inkml:trace contextRef="#ctx0" brushRef="#br0" timeOffset="596.41">257 377 10066,'0'0'6731,"3"12"-4933,3 9-1090,-1 3 110,2 0-1,1-1 1,13 28-1,-20-47-726,1 0 0,0 0-1,0 0 1,0 0 0,1 0 0,-1-1-1,1 1 1,0-1 0,0 1-1,0-1 1,1 0 0,-1 0 0,1 0-1,-1-1 1,1 0 0,0 1-1,0-1 1,0 0 0,1-1 0,-1 1-1,0-1 1,0 0 0,1 0 0,-1 0-1,8 0 1,-8-2-75,-1 1-1,0-1 1,0 0 0,0 0 0,0-1-1,0 1 1,0-1 0,0 1-1,0-1 1,0 0 0,-1 0 0,1 0-1,-1 0 1,1-1 0,-1 1 0,0-1-1,0 0 1,0 1 0,0-1-1,-1 0 1,1 0 0,-1 0 0,0 0-1,0 0 1,0 0 0,0-1-1,0 1 1,0 0 0,-1-5 0,1 3-33,0 0 1,-1 0 0,1 0-1,-1 0 1,0 0 0,-1 0-1,1 1 1,-1-1 0,0 0-1,0 0 1,-1 0 0,1 1 0,-1-1-1,0 0 1,0 1 0,-1 0-1,1-1 1,-1 1 0,-4-5-1,14 39-335,-3-21 408,1-1-1,1 0 0,-1 0 0,1 0 1,1-1-1,-1 0 0,1 0 1,0 0-1,15 9 0,-20-15-43,0 1 0,0-1 0,1 0 0,-1 0 0,0 0 0,1 0 0,-1 0 0,1 0-1,-1-1 1,1 1 0,-1-1 0,1 0 0,0 0 0,-1 0 0,1 0 0,-1 0 0,1 0 0,-1-1 0,1 1 0,-1-1-1,1 0 1,-1 0 0,1 0 0,-1 0 0,0 0 0,1 0 0,-1-1 0,0 1 0,0-1 0,0 1 0,0-1 0,0 0-1,0 0 1,-1 0 0,1 0 0,-1 0 0,1 0 0,-1-1 0,0 1 0,2-4 0,-1-1-43,1 1 0,-2-1 0,1 0 0,-1 0 0,1-10 0,2-5-147,-4 23 177,0-1 0,0 0 0,0 0 0,0 0 1,0 0-1,0 0 0,0 0 0,0 1 0,0-1 0,0 0 0,0 0 0,1 0 0,-1 0 0,0 0 0,0 0 0,0 0 0,0 0 0,0 1 0,0-1 0,0 0 0,1 0 0,-1 0 0,0 0 0,0 0 0,0 0 0,0 0 1,0 0-1,0 0 0,1 0 0,-1 0 0,0 0 0,0 0 0,0 0 0,0 0 0,0 0 0,1 0 0,-1 0 0,0 0 0,0 0 0,0 0 0,0 0 0,0 0 0,0 0 0,1 0 0,-1 0 0,0 0 0,0 0 0,0-1 0,0 1 1,0 0-1,0 0 0,0 0 0,0 0 0,1 0 0,-1 0 0,0 0 0,0-1 0,0 1 0,0 0 0,0 0 0,0 0 0,11 19 186,0 1-1,15 17 1,-22-32-152,0 0 0,0 0-1,1-1 1,-1 1 0,1-1 0,0 0-1,0-1 1,0 1 0,1-1 0,-1 0 0,1 0-1,6 2 1,-10-4-123,0-1 1,0 0-1,0 0 0,-1 1 0,1-1 0,0 0 1,0 0-1,0-1 0,0 1 0,-1 0 0,1-1 1,0 1-1,0-1 0,0 1 0,-1-1 0,1 0 0,0 0 1,-1 1-1,2-3 0,14-17-4532,-8-1-2041</inkml:trace>
  <inkml:trace contextRef="#ctx0" brushRef="#br0" timeOffset="1022.44">601 221 8634,'0'0'7417,"76"0"-7913,-42 0-2472</inkml:trace>
  <inkml:trace contextRef="#ctx0" brushRef="#br0" timeOffset="1448.23">1082 309 10578,'0'0'11536,"1"4"-11315,3 11 51,0 0 0,2 0-1,0 0 1,1-1 0,0 0-1,16 22 1,-7-12 336,1-2 0,40 41 1,-57-63-562,1 0 1,-1 0-1,0 0 0,0 1 1,1-1-1,-1 0 1,0 0-1,0 0 1,1 0-1,-1 0 1,0 0-1,0 0 1,0 0-1,1-1 1,-1 1-1,0 0 1,0 0-1,1 0 0,-1 0 1,0 0-1,0 0 1,1 0-1,-1 0 1,0-1-1,0 1 1,0 0-1,0 0 1,1 0-1,-1 0 1,0-1-1,0 1 1,0 0-1,0 0 0,0 0 1,1-1-1,-1 1 1,0 0-1,0 0 1,0-1-1,0 1 1,0 0-1,0 0 1,0-1-1,0 1 1,0 0-1,0 0 1,0-1-1,0 1 0,0 0 1,0 0-1,0-1 1,0 1-1,0 0 1,0 0-1,-1-1 1,3-31 572,-5-35-748,-26-93-2536,28 160 2452,1-1-1,0 0 0,0 1 1,0-1-1,0 0 1,0 0-1,0 1 0,0-1 1,0 0-1,0 1 0,0-1 1,0 0-1,1 1 1,-1-1-1,0 0 0,0 1 1,1-1-1,-1 0 0,0 1 1,1-1-1,-1 1 1,1-1-1,-1 1 0,1-1 1,-1 1-1,1-1 0,-1 1 1,1-1-1,-1 1 1,1 0-1,-1-1 0,1 1 1,0 0-1,-1-1 0,1 1 1,0 0-1,-1 0 1,1 0-1,0 0 0,-1 0 1,1 0-1,0-1 0,-1 1 1,1 1-1,0-1 1,0 0-1,-1 0 0,1 0 1,0 0-1,-1 0 0,2 1 1,-1-1-109,19 0-3920</inkml:trace>
  <inkml:trace contextRef="#ctx0" brushRef="#br0" timeOffset="2693.74">1484 338 9058,'0'0'9213,"-9"-5"-7464,-31-16-606,37 21-1070,1-1 0,0 1-1,-1-1 1,1 1 0,0 0 0,-1 0-1,1 0 1,-1 0 0,1 0-1,0 1 1,-1-1 0,1 1 0,0-1-1,0 1 1,-1 0 0,1 0-1,0 0 1,0 0 0,0 0 0,0 1-1,0-1 1,0 1 0,0-1-1,1 1 1,-1 0 0,-2 3 0,-1 1 122,-1 1 0,2 0 0,-1 0 0,1 0 0,-6 13 0,8-15-130,0 1 0,1-1-1,-1 1 1,1 0 0,1 0-1,-1 0 1,1-1 0,0 1-1,0 0 1,1 0 0,-1 0 0,1 0-1,0-1 1,1 1 0,0 0-1,0-1 1,0 1 0,5 8-1,-5-11-50,0 0 0,0 0 0,1 0-1,-1-1 1,1 1 0,-1-1-1,1 0 1,0 1 0,0-1 0,-1 0-1,2-1 1,-1 1 0,0-1-1,0 1 1,0-1 0,1 0 0,-1 0-1,1 0 1,-1-1 0,1 1-1,-1-1 1,1 0 0,-1 0 0,1 0-1,-1 0 1,1 0 0,-1-1-1,1 0 1,-1 0 0,0 0-1,1 0 1,4-3 0,-4 2-28,0 0 0,0-1-1,0 1 1,-1-1 0,1 0 0,-1 0 0,0 0-1,0 0 1,0-1 0,0 1 0,0-1 0,-1 0 0,0 0-1,0 0 1,0 0 0,0 0 0,0 0 0,1-8-1,-1 3-176,0 1 0,-1 0 0,0-1 0,0 1 0,-1-1 0,0 1 0,0-1 0,-1 1 0,-2-11-1,2 17 177,1 1-1,0 0 0,-1-1 0,0 1 0,1 0 0,-1-1 0,0 1 1,1 0-1,-1 0 0,0-1 0,0 1 0,0 0 0,0 0 0,0 0 0,0 0 1,-1 0-1,0 0 0,1 1 16,1-1-1,-1 1 1,1 0 0,-1 0 0,1 0 0,-1 0-1,1 0 1,-1 0 0,1 1 0,-1-1 0,1 0-1,-1 0 1,1 0 0,0 0 0,-1 1 0,1-1-1,-1 0 1,1 0 0,0 1 0,-1-1 0,1 0-1,-1 0 1,1 1 0,0-1 0,-1 1 0,1-1-1,0 0 1,0 1 0,-1-1 0,1 1 0,0-1-1,0 0 1,0 1 0,-1-1 0,1 1 0,0-1-1,0 1 1,0-1 0,0 1 0,0-1 0,0 1-1,0-1 1,0 1 0,0-1 0,0 1 0,0-1-1,1 1 1,-1-1 0,0 0 0,0 1 0,1 0-1,-1 6 36,1 1-1,1-1 0,-1 1 0,1-1 0,0 0 1,1 0-1,0 0 0,0 0 0,1 0 1,-1 0-1,2-1 0,5 9 0,-6-11 59,-1 0 0,1 0 0,-1 0 0,1 0 0,0 0 0,0-1-1,1 0 1,-1 1 0,1-2 0,0 1 0,0-1 0,0 1 0,0-1 0,0 0 0,0-1-1,0 0 1,1 1 0,5-1 0,-10-1-47,0-1 0,0 1 1,-1-1-1,1 1 0,0 0 0,-1-1 0,1 0 0,-1 1 0,1-1 0,0 1 1,-1-1-1,1 0 0,-1 1 0,0-1 0,1 0 0,-1 0 0,0 1 1,1-1-1,-1 0 0,0 0 0,0 0 0,0 1 0,1-1 0,-1 0 0,0 0 1,0-1-1,2-30-222,-2 24 168,2-2-163,-1 0 1,0-1 0,-1 0 0,-1 1-1,1-1 1,-2 1 0,1-1 0,-1 1-1,-1 0 1,0 0 0,-7-15 0,47 28-485,-18 2 655,-1 0 0,0 2 1,0 0-1,30 17 0,-47-22 7,1 1 1,-1-1-1,0 1 0,0 0 1,0-1-1,0 1 0,0 0 1,-1-1-1,1 1 0,-1 0 1,0 0-1,0 0 0,0 0 1,0 2-1,4 27 34,-2-27-1,0 0 1,1 0-1,0 0 1,0 0-1,0 0 0,0-1 1,1 1-1,0-1 1,6 6-1,-9-10-31,0 1-1,1 0 1,-1 0-1,0 0 1,1-1-1,-1 1 1,1-1-1,-1 1 1,1-1 0,-1 0-1,1 1 1,-1-1-1,1 0 1,-1 0-1,1 0 1,-1 0-1,1 0 1,-1 0-1,1-1 1,-1 1 0,1-1-1,-1 1 1,1-1-1,-1 1 1,0-1-1,1 0 1,-1 1-1,0-1 1,1 0-1,-1 0 1,0 0 0,0 0-1,0 0 1,0 0-1,0 0 1,0-1-1,0 1 1,1-2-1,1-1-24,0 0 0,0 0 0,0-1-1,0 1 1,-1-1 0,1 0 0,-1 1 0,-1-1-1,1 0 1,-1 0 0,1 0 0,-2-1-1,2-7 1,-3 3-66,0 0 0,0 0-1,-1 0 1,-1 0 0,1 0 0,-6-9-1,22 47 130,0-1 1,2 0-1,30 39 0,-43-64-38,1 1 1,-1-1 0,0 0 0,1 0 0,0 0 0,0 0 0,-1-1 0,1 0 0,0 0 0,0 0 0,0 0 0,0 0 0,1-1 0,-1 0 0,0 0 0,0 0 0,0 0 0,0 0-1,0-1 1,0 0 0,0 0 0,0 0 0,0-1 0,0 1 0,-1-1 0,1 0 0,0 0 0,3-2 0,-2 1 0,-1 0 0,1 0 1,-1 0-1,0 0 0,0-1 0,0 0 0,0 0 1,0 0-1,-1 0 0,0 0 0,0-1 0,0 1 1,0-1-1,-1 0 0,0 0 0,0 0 0,0 0 1,0-1-1,-1 1 0,1-9 0,-2 8 1,-1 0-1,0 0 1,0 0-1,0 0 1,-1 1-1,0-1 1,-5-9-1,7 13-7,-1 1 0,1 0 0,-1 0 0,1 0 0,-1-1 0,0 1-1,0 0 1,1 0 0,-1 0 0,0 0 0,0 0 0,0 0 0,0 0 0,0 1 0,0-1 0,0 0 0,0 1 0,0-1 0,-1 0-1,1 1 1,0-1 0,0 1 0,-1 0 0,1-1 0,0 1 0,0 0 0,-1 0 0,1 0 0,0 0 0,-1 0 0,1 0 0,0 0-1,-1 0 1,1 1 0,0-1 0,0 0 0,-1 1 0,1-1 0,0 1 0,0-1 0,0 1 0,-2 1 0,0 1 63,0-1 0,0 1 0,1 0 0,-1 0 0,1 0 1,0 0-1,0 1 0,0-1 0,1 1 0,-1-1 0,1 1 0,-1-1 1,1 1-1,1 0 0,-1 0 0,0-1 0,1 1 0,0 0 0,0 0 1,0 6-1,0-5 17,1 1 1,-1-1-1,1 1 0,0-1 1,1 0-1,-1 1 1,1-1-1,0 0 1,1 0-1,-1 0 1,1-1-1,0 1 0,0-1 1,4 5-1,-1-3-46,1-1-1,-1-1 1,1 1-1,1-1 1,-1 0-1,0-1 1,1 0-1,0 0 0,0-1 1,0 0-1,0 0 1,0 0-1,0-1 1,11 0-1,-11-1-414,0 0-1,0-1 0,0 0 1,0 0-1,0-1 1,11-3-1,-14 4-484,-1-1 1,0 0-1,1 0 0,-1-1 0,0 1 1,0-1-1,0 0 0,0 0 0,-1 0 1,1 0-1,2-5 0,3-9-11903</inkml:trace>
  <inkml:trace contextRef="#ctx0" brushRef="#br0" timeOffset="3074.39">1908 133 14211,'0'0'3169,"52"21"-3361,-14-15-1593,0 1-4208</inkml:trace>
  <inkml:trace contextRef="#ctx0" brushRef="#br0" timeOffset="4204.76">2591 448 12259,'0'0'5170,"4"11"-3510,33 86 874,-20-57-1695,-1 0 1,-3 1-1,-1 1 1,9 58-1,-19-83-878,2 10 1345,-5-25-437,-4-17-106,-9-30-635,-8-25-1121,3-2-1,-13-95 1,30 153 254,1 0 0,0-1 1,1 1-1,1-1 0,0 1 1,3-15-1,-3 27 655,0-1 1,-1 0 0,1 1-1,0-1 1,0 1-1,1-1 1,-1 1-1,1 0 1,-1-1-1,1 1 1,0 0 0,-1 0-1,1 0 1,0 0-1,0 0 1,1 1-1,-1-1 1,0 0-1,1 1 1,-1 0 0,0 0-1,1-1 1,0 1-1,-1 1 1,1-1-1,0 0 1,-1 1-1,1-1 1,0 1 0,0 0-1,-1 0 1,1 0-1,0 0 1,0 1-1,-1-1 1,1 1 0,3 0-1,1 2 164,-1-1 0,0 1 0,0 0 0,0 0-1,0 0 1,0 1 0,-1 0 0,0 0 0,1 1 0,-2-1 0,1 1 0,0 0 0,5 9-1,-4-6 93,0-1-1,-1 1 0,0 1 1,-1-1-1,0 1 0,0 0 0,0 0 1,-2 0-1,3 10 0,-4-16-100,-1 0 0,0-1 0,0 1 0,0 0 0,0 0 0,-1-1-1,1 1 1,-1 0 0,0-1 0,0 1 0,0 0 0,0-1 0,0 1-1,0-1 1,-1 0 0,1 1 0,-1-1 0,1 0 0,-1 0 0,0 0-1,0 0 1,0 0 0,0 0 0,0-1 0,-1 1 0,1-1 0,0 0 0,-1 1-1,1-1 1,-6 1 0,1 1-21,0-1-1,0-1 1,0 1-1,0-1 1,0 0-1,0-1 1,0 0-1,0 0 1,-1 0 0,1-1-1,-8-2 1,12 2-78,0-1 1,1 1-1,-1-1 0,0 1 1,1-1-1,-1 0 1,1 0-1,0 0 1,0-1-1,0 1 1,0-1-1,0 1 1,-3-6-1,4 7 8,1 0 1,-1 1-1,0-1 0,1 0 0,-1 0 1,1 0-1,-1 0 0,1 0 0,0 0 1,-1 0-1,1 0 0,0 0 0,0 0 0,-1 0 1,1 0-1,0 0 0,0 0 0,0 0 1,0 0-1,0 0 0,1 0 0,-1 0 1,0 0-1,0 0 0,1 1 0,-1-1 1,0 0-1,1 0 0,-1 0 0,1 0 1,0 0-1,-1 0 0,1 1 0,-1-1 1,1 0-1,0 0 0,0 1 0,-1-1 0,1 0 1,0 1-1,0-1 0,0 1 0,1-1 1,15-3 3,0 0 1,1 2-1,-1 0 1,1 1-1,30 2 1,-33 0 10,1-1 1,-1 0-1,0-1 0,1 0 1,-1-2-1,0 0 0,0 0 1,16-7-1,-29 10 11,-1-1-1,1 0 1,-1 0 0,1 1-1,-1-1 1,1 0 0,-1 0-1,0 0 1,1-1-1,-1 1 1,0 0 0,0 0-1,0-1 1,0 1 0,0-1-1,0 1 1,-1-1 0,1 1-1,0-1 1,-1 1 0,1-1-1,-1 0 1,1 1-1,-1-1 1,0 0 0,0 1-1,0-1 1,0 0 0,0 1-1,0-1 1,0 0 0,-1 1-1,1-1 1,0 0 0,-1 1-1,0-1 1,-1-2 0,1 1 9,0 0 0,-1 0 1,0 0-1,0 1 1,0-1-1,0 0 1,0 1-1,0 0 1,-1-1-1,1 1 1,-1 0-1,1 0 0,-1 0 1,0 1-1,0-1 1,0 1-1,0 0 1,-5-2-1,7 2 16,-1 1 1,0-1-1,0 1 0,0 0 1,1-1-1,-1 1 0,0 0 1,0 0-1,0 0 0,0 1 1,1-1-1,-1 0 0,0 1 1,0-1-1,1 1 0,-1-1 1,0 1-1,1 0 0,-1 0 1,0 0-1,1 0 0,-1 0 0,1 0 1,0 0-1,-1 0 0,1 1 1,0-1-1,0 0 0,-1 1 1,1-1-1,0 1 0,-1 2 1,1 0 104,0 1-1,0 0 1,0-1 0,0 1 0,1 0 0,0 0-1,0-1 1,0 1 0,0 0 0,1 0 0,2 8-1,-1-6-38,0-1 0,1 0 0,0 0 0,0 0-1,0 0 1,1-1 0,0 1 0,0-1 0,1 0 0,-1 0-1,1 0 1,0-1 0,0 0 0,1 0 0,-1 0 0,1-1-1,0 1 1,11 3 0,-13-5-88,-1 0 0,1-1 0,0 0 0,0 1 0,0-2 0,0 1 0,0 0 0,0-1 0,0 0 0,0 1 0,0-2-1,0 1 1,0 0 0,0-1 0,0 0 0,0 0 0,0 0 0,-1 0 0,1-1 0,0 1 0,-1-1 0,1 0 0,-1 0 0,1-1 0,-1 1 0,0 0 0,0-1 0,0 0 0,0 0 0,-1 0 0,1 0 0,2-4-1,-3 1-47,1 0 0,-1 1 0,0-1 0,-1 0 0,1 0 0,-1 0 0,0 0 0,-1-1 0,0-11 0,1 14 17,-2-1-1,1 1 0,0 0 0,-1 0 1,0-1-1,0 1 0,0 0 1,0 0-1,-1 0 0,1 0 0,-1 0 1,0 1-1,0-1 0,-1 0 1,-3-3-1,13 37-38,-1-17 151,2-1 0,0 1 1,0-2-1,1 1 1,20 20-1,-25-28-52,0-1-1,-1 0 1,1 0 0,1 0-1,-1 0 1,0-1 0,0 1-1,1-1 1,0 0 0,-1 0-1,1-1 1,0 0 0,0 1-1,0-2 1,0 1 0,0 0-1,0-1 1,0 0 0,0 0-1,0-1 1,5 0 0,-7-1-39,-1 1 1,1 0-1,-1-1 1,0 0-1,0 0 1,0 1-1,0-1 1,0 0-1,0 0 1,-1-1-1,1 1 1,-1 0-1,1-1 1,-1 1-1,0-1 1,0 1-1,0-1 1,0 1-1,0-1 1,-1 0-1,1 1 1,-1-1-1,1 0 1,-1 0-1,0 1 1,-1-6-1,1-1-136,0 0 0,-1 1 0,0-1-1,0 1 1,-1-1 0,0 1 0,-4-13 0,-6 2-119,10 29 55,13 35 476,-8-40-258,-1 1 0,1-1 0,1 0 0,-1 1 0,1-1 1,0-1-1,0 1 0,0-1 0,1 1 0,0-1 0,0 0 0,0-1 0,0 1 0,0-1 0,1 0 0,-1-1 0,1 1 0,11 2 0,46 7-1909,3-10-4021,-22-2 133</inkml:trace>
  <inkml:trace contextRef="#ctx0" brushRef="#br0" timeOffset="4985.13">3884 405 12291,'0'0'5561,"4"9"-4210,16 43-265,-3 1 0,-2 1 1,-3 0-1,-2 1 0,-2 0 1,0 100-1,-8-159-919,-1 1 1,0 0-1,0-1 1,-1 1-1,1 0 0,-1 0 1,1 0-1,-4-4 0,-4-9-83,-8-22-288,1-1-1,2-1 1,-9-43 0,18 57-1062,0-1 0,2 1 0,0-1 0,2 0 0,5-53 0,-4 77 1103,1-1-1,0 1 0,0 0 1,0 0-1,0 0 1,0 0-1,1 0 0,-1 0 1,1 0-1,0 0 1,0 1-1,0-1 0,0 1 1,0-1-1,0 1 1,1 0-1,-1 0 0,1 0 1,0 0-1,0 0 1,-1 1-1,1-1 0,0 1 1,0 0-1,0 0 1,1 0-1,-1 0 0,0 0 1,0 1-1,0 0 1,1-1-1,-1 1 0,0 0 1,4 1-1,4-1 208,0 1 1,0 1-1,0 0 0,0 0 0,0 1 1,-1 0-1,1 1 0,17 8 0,-19-6 180,0-1 0,0 1-1,0 1 1,0 0-1,10 11 1,-17-17-128,-1 1 0,0-1 0,0 0 0,1 0 1,-1 1-1,0-1 0,0 0 0,-1 1 0,1-1 1,0 1-1,0 0 0,-1-1 0,1 1 0,-1-1 1,1 1-1,-1 0 0,0 0 0,0-1 0,0 1 0,0 0 1,0-1-1,0 1 0,0 0 0,0-1 0,-1 1 1,1 0-1,0-1 0,-1 1 0,0 0 0,1-1 0,-1 1 1,0-1-1,0 1 0,0-1 0,0 1 0,0-1 1,0 0-1,0 0 0,-1 1 0,1-1 0,0 0 0,-3 1 1,-5 5 53,-1-2 1,0 1-1,0-1 0,0-1 1,0 0-1,-1 0 1,1-1-1,-1-1 1,-19 3-1,30-5-197,0 0-1,1 0 1,-1 0-1,0-1 1,0 1 0,0 0-1,0 0 1,0 0-1,0-1 1,0 1 0,0 0-1,0 0 1,0-1 0,0 1-1,0 0 1,0 0-1,0-1 1,0 1 0,0 0-1,0 0 1,0 0-1,0-1 1,0 1 0,0 0-1,0 0 1,0-1 0,0 1-1,0 0 1,0 0-1,0 0 1,-1-1 0,1 1-1,0 0 1,0 0-1,0 0 1,0 0 0,-1 0-1,1-1 1,0 1-1,0 0 1,0 0 0,-1 0-1,1 0 1,0 0 0,0 0-1,0 0 1,-1 0-1,1 0 1,0-1 0,0 1-1,-1 0 1,1 0-1,0 0 1,0 0 0,0 0-1,-1 1 1,1-1 0,0 0-1,0 0 1,-1 0-1,1 0 1,0 0 0,0 0-1,0 0 1,-1 0-1,1 0 1,0 1 0,0-1-1,-1 0 1,15-12-4526,6-2-1085</inkml:trace>
  <inkml:trace contextRef="#ctx0" brushRef="#br0" timeOffset="5556.53">4366 376 6617,'0'0'8524,"-9"-6"-6376,8 6-2123,-6-5 404,1 1 1,-1 0 0,0 0-1,-1 1 1,1 0 0,-13-4 0,17 7-360,1-1 1,-1 1-1,1 0 1,-1 0 0,0 0-1,1 0 1,-1 0-1,1 1 1,-1-1-1,0 1 1,1-1 0,-1 1-1,1 0 1,0 0-1,-1 0 1,1 1 0,0-1-1,0 1 1,-1-1-1,1 1 1,0-1 0,0 1-1,1 0 1,-1 0-1,0 0 1,1 0 0,-1 0-1,-2 5 1,2-3-29,0 1-1,0-1 1,1 0 0,-1 0 0,1 1 0,0-1 0,0 1-1,0-1 1,1 1 0,-1 0 0,1-1 0,0 1 0,1 0-1,-1-1 1,1 1 0,0-1 0,0 1 0,0-1 0,1 1-1,-1-1 1,1 0 0,0 0 0,0 0 0,1 0 0,-1 0-1,1 0 1,0 0 0,0-1 0,6 6 0,-5-6-49,-1 1 0,1-1 0,1 0 0,-1 0 0,0 0 1,1 0-1,0-1 0,-1 0 0,1 0 0,0 0 0,0-1 0,0 1 1,0-1-1,0 0 0,1-1 0,-1 1 0,0-1 0,0 0 0,1 0 0,-1-1 1,0 1-1,0-1 0,0-1 0,0 1 0,0-1 0,6-2 0,-8 2-25,-1 0-1,1 0 0,-1 0 1,0 0-1,0 0 0,0 0 1,0-1-1,-1 1 0,1-1 1,0 1-1,-1-1 0,0 0 1,0 1-1,0-1 0,0 0 1,0 0-1,0 0 0,0-6 1,-1 8 26,1-1 0,-1 0 1,0 0-1,0 0 1,0 1-1,0-1 1,0 0-1,0 0 1,-1 1-1,1-1 0,0 0 1,-1 0-1,1 1 1,-1-1-1,0 0 1,0 1-1,0-1 1,0 1-1,0-1 0,0 1 1,0-1-1,0 1 1,0 0-1,-1 0 1,1-1-1,0 1 1,-1 0-1,1 0 0,-1 0 1,1 1-1,-1-1 1,-2-1-1,3 4 0,1 0-1,0 1 0,-1-1 1,1 0-1,0 0 1,0 1-1,1-1 1,-1 0-1,0 0 0,1 0 1,-1 1-1,1-1 1,1 2-1,2 5 52,1 0 0,0-1 0,1 0-1,0 0 1,0 0 0,1-1 0,0 0 0,0 0 0,11 7-1,-14-10 33,0-1 0,1 0 0,-1 0 0,1 0-1,0-1 1,0 1 0,0-1 0,0-1-1,0 1 1,0-1 0,1 1 0,-1-2 0,0 1-1,1 0 1,-1-1 0,1 0 0,-1-1-1,9 0 1,-13 0-59,1 0 0,-1 0 0,0 0 0,1 0 0,-1 0 0,0-1 1,0 1-1,1 0 0,-1-1 0,0 1 0,0 0 0,-1-1 0,1 1 0,0-1 0,0 0 0,-1 1 0,1-1 0,-1 0 0,1 1 0,-1-1 0,0 0 0,0 1 0,1-1 0,-1 0 0,0 0 0,-1 1 0,1-1 0,0 0 0,0 0 0,-1 1 0,1-1 0,-1 0 1,-1-1-1,-18-58 271,14 51-365,1-1 0,0 1 0,1-1 0,1-1 0,-1 1 0,2 0 0,0-1 0,0 0 0,0-14 0,2 26-19,0-1 0,0 0 0,0 0 0,1 1 0,-1-1 1,0 0-1,0 0 0,0 1 0,1-1 0,-1 0 0,0 1 0,1-1 0,-1 1 0,1-1 1,-1 0-1,0 1 0,1-1 0,-1 1 0,1-1 0,0 1 0,-1-1 0,1 1 0,-1 0 1,1-1-1,0 1 0,-1 0 0,1-1 0,0 1 0,-1 0 0,2-1 0,26 4-1970,25 18-2342,-26-7 287</inkml:trace>
  <inkml:trace contextRef="#ctx0" brushRef="#br0" timeOffset="6501.69">5242 325 11266,'0'0'7911,"-11"0"-5969,5 0-1806,0 0-1,0 0 1,0 1-1,0 0 1,0 0-1,0 0 1,1 1-1,-1 0 1,0 0-1,1 0 1,0 1-1,-1 0 1,1 0-1,0 0 1,0 1-1,1-1 1,-1 1-1,1 0 1,0 1-1,0-1 1,0 1-1,-6 9 1,6-7-83,0 1-1,1-1 1,-1 1 0,1 0 0,1 0 0,0 0 0,0 0-1,1 1 1,-1-1 0,2 0 0,-1 1 0,1-1-1,1 0 1,2 17 0,-3-23-53,1-1 1,-1 0-1,0 0 0,1 0 0,-1 0 1,1 1-1,-1-1 0,1 0 1,0 0-1,-1 0 0,1 0 1,0 0-1,0 0 0,0 0 0,0-1 1,0 1-1,-1 0 0,2 0 1,-1-1-1,0 1 0,0-1 0,0 1 1,0-1-1,0 1 0,0-1 1,2 1-1,-1-1 7,0 0 0,0-1 0,0 1-1,0 0 1,1-1 0,-1 0 0,0 1 0,0-1 0,0 0 0,-1 0 0,1 0 0,0 0-1,3-3 1,2-1 8,-1-1 0,0 0 0,0 0 0,0 0 0,0-1 0,5-10 0,-6 8-26,-2 1-1,1-1 0,-1 0 1,0 0-1,2-14 1,-5 20 9,1 0 1,-1 0 0,1 0-1,-1 1 1,0-1 0,0 0-1,0 0 1,0 0 0,-1 1-1,1-1 1,-1 0 0,0 0-1,1 1 1,-1-1 0,0 0 0,-1 1-1,1-1 1,0 1 0,-1-1-1,0 1 1,1 0 0,-3-3-1,4 5 2,0 0 0,-1 0-1,1 0 1,0 0-1,0 0 1,0 0-1,0 0 1,0 0 0,0 0-1,-1 0 1,1-1-1,0 1 1,0 0 0,0 0-1,0 0 1,0 0-1,-1 0 1,1 0 0,0 0-1,0 0 1,0 0-1,0 0 1,-1 0-1,1 0 1,0 0 0,0 0-1,0 1 1,0-1-1,0 0 1,-1 0 0,1 0-1,0 0 1,0 0-1,0 0 1,0 0 0,0 0-1,0 0 1,0 0-1,-1 1 1,1-1-1,0 0 1,0 0 0,0 0-1,0 0 1,0 0-1,0 1 1,0-1 0,0 0-1,0 0 1,0 0-1,0 0 1,0 0 0,0 1-1,0-1 1,0 0-1,0 0 1,0 0-1,0 1 1,0 16-2,8 17 75,-2-21 6,0 0 0,1-1 1,1 0-1,0 0 0,14 16 0,-20-26-58,1 1-1,-1 0 0,1-1 1,-1 1-1,1-1 1,0 0-1,0 0 1,0 0-1,0 0 0,0 0 1,0-1-1,0 1 1,1-1-1,-1 0 0,1 0 1,-1 0-1,1-1 1,-1 1-1,1-1 1,-1 0-1,1 0 0,-1 0 1,1 0-1,-1-1 1,1 1-1,-1-1 0,6-2 1,-5 1-8,0-1 1,-1 0-1,1 1 1,-1-2 0,0 1-1,0 0 1,0 0-1,0-1 1,-1 0-1,1 0 1,-1 1-1,0-1 1,0-1-1,-1 1 1,1 0-1,-1 0 1,0-1-1,0 1 1,0 0-1,0-1 1,-1 1-1,0-8 1,0 4-13,1 1 0,-2-1 0,1 0 0,-1 0 0,0 0 1,-1 1-1,0-1 0,0 0 0,0 1 0,-1 0 0,0 0 0,-5-8 0,6 16-248,3 9 136,6 14 73,24 38 52,-3 2-1,-3 1 1,-3 1 0,13 69-1,-32-124-9,-1 0 0,-1 0 0,0 1 0,-1-1 0,0 1 0,-2 13 0,2-22 22,0 0 0,-1-1 0,0 1 0,1 0 0,-1-1 0,0 1 1,0-1-1,-1 1 0,1-1 0,0 1 0,-1-1 0,0 0 0,1 0 1,-1 0-1,0 0 0,0 0 0,0 0 0,0 0 0,-1-1 0,1 1 0,0-1 1,-1 1-1,1-1 0,-1 0 0,1 0 0,-1 0 0,0 0 0,1-1 1,-1 1-1,-5 0 0,2-1 11,-1 0 1,1 0-1,-1-1 1,0 0-1,1 0 1,0-1 0,-1 1-1,1-1 1,0-1-1,0 1 1,0-1-1,0 0 1,0-1-1,1 1 1,0-1-1,-1 0 1,1 0-1,1-1 1,-1 1 0,1-1-1,-1 0 1,1-1-1,1 1 1,-1-1-1,1 1 1,-4-10-1,2 4-280,0-1-1,0 0 1,1 0-1,0-1 1,2 1-1,-1-1 1,1 0-1,1 0 0,0 1 1,1-1-1,0 0 1,4-23-1,-2 31-336,0 0 0,0-1 1,0 1-1,1 0 0,-1 0 0,1 0 0,0 0 0,1 1 0,-1-1 0,1 1 0,0 0 0,0 0 0,6-5 0,9-5-3819</inkml:trace>
  <inkml:trace contextRef="#ctx0" brushRef="#br0" timeOffset="7379.04">5682 330 9194,'0'0'8034,"-11"-3"-5867,-36-12-351,45 14-1716,0 1 0,-1-1 1,1 1-1,0 0 0,-1 0 0,1 0 0,0 0 0,-1 1 0,1-1 0,0 0 1,-1 1-1,1 0 0,0 0 0,0-1 0,0 1 0,0 1 0,0-1 0,0 0 1,0 0-1,0 1 0,0-1 0,0 1 0,1-1 0,-1 1 0,1 0 0,-1 0 1,1 0-1,0 0 0,-1 0 0,1 0 0,0 0 0,0 0 0,0 3 0,-3 3 107,1 1 0,0 0 0,1 0 0,0 0-1,0 0 1,0 12 0,2-16-146,0 1 0,1-1 0,-1 0 0,1 1 0,1-1 0,-1 0 0,0 0 0,1 0 0,0 0 0,1 0 0,-1-1 0,1 1 0,-1-1 0,2 1 0,-1-1 0,5 5 0,-6-6-59,1-1 0,0 1 0,-1-1 0,1 0 1,0 0-1,0-1 0,0 1 0,1 0 0,-1-1 1,0 0-1,0 0 0,1 0 0,-1 0 0,1 0 1,-1-1-1,1 0 0,-1 1 0,1-1 0,-1 0 1,1-1-1,-1 1 0,1-1 0,-1 1 1,0-1-1,1 0 0,4-2 0,-5 0-34,0 0 0,1 1-1,-1-1 1,0-1 0,0 1 0,-1 0 0,1 0-1,-1-1 1,0 0 0,0 1 0,0-1-1,0 0 1,0 0 0,-1 0 0,0 0 0,0 0-1,0-1 1,0 1 0,-1 0 0,1 0-1,-1-1 1,-1-4 0,2 5 8,-1 1 0,0-1 1,0 1-1,0-1 0,0 1 0,-1-1 1,1 1-1,-1-1 0,0 1 0,0-1 0,0 1 1,-1 0-1,1 0 0,-1 0 0,1 0 1,-1 0-1,0 0 0,0 0 0,-1 0 0,1 1 1,0-1-1,-1 1 0,0-1 0,1 1 1,-1 0-1,0 0 0,-5-2 0,8 4 26,-1 0-1,1 0 1,0 0 0,-1 0-1,1 0 1,-1 0 0,1 0-1,0 0 1,-1 0-1,1 0 1,-1 0 0,1 0-1,0 0 1,-1 0-1,1 0 1,-1 0 0,1 0-1,0 1 1,-1-1 0,1 0-1,0 0 1,-1 0-1,1 1 1,0-1 0,-1 0-1,1 1 1,0-1 0,-1 0-1,1 0 1,0 1-1,0-1 1,-1 1 0,1-1-1,0 0 1,0 1-1,0-1 1,0 0 0,0 1-1,-1-1 1,1 1 0,0-1-1,0 0 1,0 1-1,0-1 1,0 1 0,0-1-1,0 0 1,0 1 0,1-1-1,-1 1 1,0-1-1,0 0 1,0 1 0,0-1-1,0 1 1,1-1-1,-1 0 1,0 1 0,0-1-1,1 0 1,-1 1 0,0-1-1,1 1 1,16 24 97,-15-22-96,1-1-1,0-1 1,0 1 0,1 0 0,-1-1-1,0 0 1,0 1 0,1-1 0,-1 0-1,0-1 1,1 1 0,-1-1 0,1 1-1,-1-1 1,1 0 0,-1-1 0,1 1-1,-1 0 1,1-1 0,-1 0 0,1 0 0,3-1-1,-5 0 1,1 1-1,-1-1 1,0 0-1,1 0 1,-1 1-1,0-2 1,0 1-1,0 0 1,0 0-1,-1-1 1,1 1-1,-1 0 1,1-1-1,-1 0 1,0 1-1,0-1 1,0 0-1,0 0 1,-1 0-1,1 1 1,-1-1-1,0 0 1,1 0-1,-1 0 1,-1 0-1,1-4 1,7 58 93,-3-38 19,2-1 0,0 1 0,0-1 1,15 21-1,-18-30-84,-1 0 0,0 0 0,1 0 0,0 0 0,0-1 0,-1 1 0,2-1 0,-1 0 0,0 0 0,0 0 0,1 0 0,-1 0 0,1-1 0,-1 0 0,1 0 0,0 0 0,-1 0 0,1 0 0,0-1 0,0 1 0,-1-1 0,6 0 0,-6-1-44,0 0 1,0-1-1,0 1 0,0-1 0,-1 1 0,1-1 0,0 0 1,-1 0-1,1 0 0,-1-1 0,0 1 0,0 0 1,0-1-1,0 1 0,0-1 0,0 0 0,-1 0 1,1 0-1,-1 0 0,0 0 0,0 0 0,0 0 0,0 0 1,-1 0-1,1 0 0,-1-4 0,2 0-114,-1 0 1,0 0-1,-1 0 0,0 0 0,0 0 1,0 0-1,-1 0 0,0 1 0,0-1 1,-1 0-1,-3-9 0,12 34 344,28 61 760,-32-73-978,0-1 1,0 0-1,0 0 1,0 0 0,1 0-1,0 0 1,0-1-1,0 0 1,1 0 0,0 0-1,-1 0 1,10 4-1,-13-7-255,0-1 0,1 1-1,-1-1 1,0 1 0,0-1 0,0 0-1,0 0 1,0 0 0,1 0-1,-1 0 1,0 0 0,0 0-1,0 0 1,1 0 0,-1 0 0,0-1-1,0 1 1,0 0 0,0-1-1,0 1 1,0-1 0,0 0-1,0 1 1,0-1 0,0 0 0,1 0-1,6-10-5604</inkml:trace>
  <inkml:trace contextRef="#ctx0" brushRef="#br0" timeOffset="7793.98">6053 85 12395,'0'0'3151,"3"9"-2430,29 90 2520,4-1-1,61 116 823,-98-222-3638,0 1 0,-1-1 0,1 1 0,-1 0 0,-6-14 0,-7-26-509,14 39 16,0-1 0,0 1 0,1 0 0,0 0 0,1 0 0,-1-1 0,2 1-1,3-15 1,-4 20-23,0 1 1,1-1-1,-1 0 0,1 1 0,0-1 0,0 1 0,0-1 0,0 1 0,0 0 0,1 0 0,-1 0 0,0 0 0,1 0 1,0 1-1,-1-1 0,1 1 0,0 0 0,0-1 0,0 1 0,0 1 0,0-1 0,0 0 0,0 1 0,0-1 0,0 1 1,4 0-1,61 2-2780,-25 10-1947,-29-5-404</inkml:trace>
  <inkml:trace contextRef="#ctx0" brushRef="#br0" timeOffset="8200.79">5191 1 16684,'0'0'1440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54.9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1 632 12723,'0'0'13351,"5"7"-12717,163 220 1922,-162-219-2524,30 32 204,-34-37-219,1-1-1,-1 0 0,1 1 0,0-1 0,0-1 0,0 1 0,0 0 1,0-1-1,0 1 0,0-1 0,0 0 0,6 1 0,-8-2 4,0-1-1,1 1 0,-1-1 1,0 1-1,0-1 1,0 1-1,0-1 0,0 0 1,0 0-1,0 0 0,0 1 1,0-1-1,0 0 1,-1 0-1,1 0 0,0 0 1,0 0-1,-1-1 0,1 1 1,-1 0-1,1 0 0,-1 0 1,0-1-1,1 1 1,-1 0-1,0-3 0,9-40 419,-9 39-406,5-34 75,-1 0 1,-3-50-1,-2 73-119,0-1 1,-1 1-1,-1 0 0,0 0 1,-2 0-1,1 0 0,-2 0 1,-9-18-1,15 34-40,0 0 0,0 0 0,-1 0 0,1 0 0,0 0 0,0 0 0,0-1 0,0 1 0,0 0 0,-1 0 0,1 0 0,0 0 1,0 0-1,0-1 0,0 1 0,0 0 0,0 0 0,0 0 0,0 0 0,-1-1 0,1 1 0,0 0 0,0 0 0,0 0 0,0-1 0,0 1 0,0 0 0,0 0 0,0 0 0,0-1 0,0 1 0,0 0 0,0 0 0,1 0 1,-1-1-1,0 1 0,0 0 0,0 0 0,0 0 0,0 0 0,0-1 0,0 1 0,0 0 0,1 0 0,-1 0 0,0 0 0,0 0 0,0-1 0,0 1 0,0 0 0,1 0 0,-1 0 0,0 0 0,0 0 0,0 0 0,1 0 0,-1 0 1,0 0-1,0 0 0,0 0 0,1 0 0,-1 0 0,0 0 0,0 0 0,0 0 0,1 0 0,16 5-4311,-11-3 2079,15 5-4625</inkml:trace>
  <inkml:trace contextRef="#ctx0" brushRef="#br0" timeOffset="1568.15">601 677 11386,'0'0'9604,"-10"-4"-7868,-32-10-630,41 13-1064,-1 1 0,1 0 0,-1 0 1,0-1-1,1 1 0,-1 0 0,0 1 0,1-1 1,-1 0-1,1 0 0,-1 1 0,1-1 0,-1 1 1,0-1-1,1 1 0,0 0 0,-1-1 0,1 1 1,-1 0-1,1 0 0,0 0 0,0 0 0,-1 0 1,1 0-1,0 1 0,0-1 0,0 0 1,0 1-1,0-1 0,0 2 0,-18 43 226,18-42-187,-1 5-1,0 0 0,0 1 0,1 0 0,1-1 0,0 1-1,0-1 1,0 1 0,1 0 0,1-1 0,0 1 0,3 9-1,-4-16-72,0 0-1,0 0 0,0 0 0,0 0 0,1 0 0,-1-1 0,1 1 0,0 0 1,0-1-1,0 0 0,0 1 0,0-1 0,0 0 0,1 0 0,-1 0 0,1 0 1,-1 0-1,1-1 0,0 1 0,0-1 0,-1 0 0,1 0 0,0 0 1,0 0-1,0 0 0,1-1 0,-1 1 0,0-1 0,0 0 0,0 0 0,0 0 1,0 0-1,0 0 0,1-1 0,-1 0 0,0 1 0,5-3 0,-3 0 13,-1 1-1,0-1 0,0 0 0,0 0 1,0 0-1,0-1 0,0 1 0,-1-1 0,0 0 1,0 0-1,0 0 0,0-1 0,0 1 1,-1-1-1,0 1 0,0-1 0,0 0 1,-1 0-1,1 0 0,0-7 0,-1 7-49,1 0-1,-1 0 0,-1 0 1,1 0-1,-1 0 1,0 0-1,0 0 1,0 0-1,-1 1 0,1-1 1,-1 0-1,0 0 1,-1 0-1,1 0 0,-1 1 1,0-1-1,0 1 1,-1-1-1,1 1 0,-1 0 1,-3-4-1,6 7 29,-1 1-1,1-1 1,-1 1-1,1-1 1,-1 1-1,1-1 1,-1 1 0,1-1-1,-1 1 1,1 0-1,-1-1 1,0 1-1,1 0 1,-1-1-1,0 1 1,1 0-1,-1 0 1,1 0-1,-1 0 1,0 0-1,0-1 1,1 1-1,-1 0 1,0 1 0,1-1-1,-1 0 1,0 0-1,1 0 1,-1 0-1,0 1 1,-4 18-102,12 29 180,-2-34 43,1 0-1,1-1 1,-1 1-1,2-2 1,0 1 0,12 14-1,-16-22-55,0 0-1,0-1 0,0 1 1,0-1-1,1 0 1,0 0-1,0 0 0,0-1 1,0 1-1,1-1 1,-1-1-1,1 1 0,0-1 1,0 0-1,0 0 1,0-1-1,9 2 0,-14-3-47,0 0-1,0 0 1,-1 0-1,1-1 0,0 1 1,0 0-1,-1 0 1,1-1-1,0 1 0,0 0 1,-1-1-1,1 1 1,-1-1-1,1 1 0,0-1 1,-1 1-1,1-1 1,-1 1-1,1-1 0,-1 0 1,1 1-1,-1-1 1,0 0-1,1 1 0,-1-1 1,0 0-1,1-1 1,3-29 184,-10-30-202,-16-5-691,17 54 516,0 0 0,1 0 0,0 0 0,1-1 0,1 1-1,-2-16 1,5 28 165,1-1 0,-1 0 0,0 1 0,0-1 0,0 1 0,0-1 0,1 1-1,-1-1 1,0 1 0,0 0 0,1 0 0,-1-1 0,0 1 0,1 0 0,-1 0 0,0 0-1,0 1 1,1-1 0,-1 0 0,2 1 0,30 3-208,-25-1 225,0-1 0,-1 1 0,0 1 0,1-1 0,-2 1 0,1 0 0,0 1 0,-1 0 1,0 0-1,0 0 0,0 1 0,0-1 0,-1 2 0,0-1 0,4 7 0,4 9 12,-2 1 0,0 0 0,10 34 0,-18-48-14,-3-7-1,1 0-1,-1 0 0,1-1 0,0 1 1,0 0-1,-1-1 0,1 1 1,0-1-1,0 1 0,0-1 0,1 1 1,-1-1-1,0 0 0,0 0 0,1 0 1,-1 1-1,1-1 0,-1 0 1,1-1-1,0 1 0,-1 0 0,1 0 1,0-1-1,-1 1 0,1-1 0,2 1 1,0-1 7,-1 0 0,0-1 0,1 0 1,-1 1-1,0-1 0,0 0 0,0 0 1,0-1-1,0 1 0,0-1 0,0 1 1,0-1-1,4-4 0,-2 2-13,1 0 0,-1-1-1,0 0 1,0 0 0,-1 0 0,0-1-1,0 1 1,0-1 0,-1 0 0,1 0-1,-1 0 1,-1-1 0,1 1 0,1-10-1,-3 10-36,0-46-1118,-1 49 1057,0 0 1,-1 0 0,1 0-1,0 0 1,-1 0 0,0 0-1,0 0 1,0 1 0,0-1-1,0 0 1,0 0 0,-1 1-1,-3-6 1,3 60 120,4-45 75,-1 0 0,1 0 0,0 0 0,1-1 0,0 1-1,0-1 1,0 1 0,1-1 0,-1 0 0,2 0 0,-1-1 0,1 1-1,0-1 1,0 0 0,0 0 0,0 0 0,1-1 0,0 0-1,0 0 1,11 4 0,-6-3 26,1 0 0,0-2 0,0 1-1,0-1 1,0-1 0,1 0 0,-1-1 0,1 0-1,-1-1 1,26-3 0,-36 2-114,0 1 0,1 0 0,-1-1-1,1 0 1,-1 1 0,0-1 0,1 0 0,-1 0-1,0-1 1,0 1 0,0 0 0,0-1 0,0 1-1,0-1 1,0 0 0,-1 1 0,1-1 0,0 0-1,-1 0 1,0 0 0,3-4 0,-2 2-39,-1-1 0,0 1 0,1 0 0,-2-1 0,1 1-1,0-1 1,-1 1 0,0-1 0,0 1 0,0-1 0,-1-6 0,0 5-10,0 1 1,0-1-1,0 0 0,-1 1 0,0 0 1,0-1-1,0 1 0,-1 0 1,0 0-1,0 0 0,0 1 0,0-1 1,-1 1-1,1-1 0,-1 1 0,-1 0 1,1 1-1,0-1 0,-1 1 1,-4-3-1,7 5 48,-1-1 0,1 1 0,0 1 0,0-1 1,0 0-1,0 0 0,-1 1 0,1 0 0,0-1 0,-1 1 0,1 0 1,0 0-1,0 0 0,-1 0 0,1 0 0,0 1 0,-1-1 0,1 1 1,0 0-1,0-1 0,0 1 0,-1 0 0,1 0 0,0 1 0,0-1 1,1 0-1,-1 1 0,0-1 0,0 1 0,1-1 0,-1 1 0,0 0 1,1 0-1,0-1 0,-1 1 0,1 0 0,-1 4 0,0 0 38,0 1 0,0 0-1,1-1 1,0 1 0,0 0-1,1 0 1,0 0 0,0 0-1,1 0 1,0-1 0,0 1-1,2 7 1,-1-7-15,1 0 0,0 0 0,0-1 0,1 0 0,0 1 0,0-1 0,0 0 0,7 7 0,-9-11-28,-1-1 0,1 1 0,-1 0 0,1-1 0,-1 1 0,1-1 0,0 1 0,0-1 0,0 0 0,0 0 0,0 1 0,0-2 0,0 1 0,0 0 0,0 0 0,0-1 0,0 1 0,1-1 0,-1 1 0,0-1 0,0 0 0,1 0 0,-1 0 0,0 0 0,0-1 0,1 1 1,-1-1-1,0 1 0,0-1 0,0 0 0,3-1 0,-2-1-18,0 1 1,-1-1-1,1 0 1,-1-1-1,1 1 1,-1 0-1,0-1 1,-1 1-1,1-1 0,0 0 1,-1 1-1,0-1 1,0 0-1,0 0 1,-1 0-1,1-5 1,4-67-1158,-5 70 1059,0 0 30,0-11 158,0 22 561,9 42 619,-7-41-1203,0-1 0,0 0 0,1 1 1,0-1-1,0 0 0,0 0 0,0 0 1,1-1-1,0 1 0,0-1 0,0 0 0,0 0 1,1 0-1,0-1 0,7 5 0,-4-5-508,1 1 0,0-1 0,0-1 0,0 0 0,0 0 0,0-1 0,0 0-1,0 0 1,10-2 0,12 1-6122</inkml:trace>
  <inkml:trace contextRef="#ctx0" brushRef="#br0" timeOffset="2227.1">1506 428 10866,'0'0'4183,"7"11"-1942,34 62 1664,50 124-1,-19-37-840,-69-255-1123,-4 81-2187,1 0 0,1 1 1,0-1-1,0 0 0,2 0 1,-1 1-1,2-1 0,9-23 1,-12 36 235,0 0 0,0 0 1,0 0-1,0 0 0,0 0 1,0 0-1,0 0 1,0 0-1,0 0 0,1 1 1,-1-1-1,0 0 0,1 1 1,-1-1-1,0 1 1,1-1-1,-1 1 0,1 0 1,-1 0-1,1 0 0,-1 0 1,1 0-1,-1 0 0,1 0 1,-1 0-1,0 0 1,1 0-1,-1 1 0,1-1 1,-1 1-1,0-1 0,1 1 1,-1 0-1,0-1 1,1 1-1,-1 0 0,0 0 1,2 2-1,9 5-78,-1 0-1,0 1 1,10 12-1,-10-11 62,-1 0 129,-1 0 0,1 1 0,-2 1 0,0 0 0,0 0 0,-1 0 0,0 1 0,4 14-1,17 30 155,-25-55-1820,-2-8-136,-4-12-4105,-5 2-2265</inkml:trace>
  <inkml:trace contextRef="#ctx0" brushRef="#br0" timeOffset="2682.51">1786 472 13659,'0'0'1864,"83"32"-1936,-53-22-2664</inkml:trace>
  <inkml:trace contextRef="#ctx0" brushRef="#br0" timeOffset="3437.46">2202 680 9794,'0'0'6249,"-9"-4"-3936,6 3-2237,-34-16 2276,36 16-2228,-1 1 1,1-1 0,-1 1 0,1-1 0,-1 1 0,0 0-1,1-1 1,-1 1 0,1 0 0,-1 0 0,0 0 0,1 0-1,-1 1 1,1-1 0,-1 0 0,0 1 0,1-1 0,-1 1-1,1-1 1,-1 1 0,1 0 0,-1-1 0,1 1-1,0 0 1,-2 2 0,-2 4-92,0 0 0,1 1 1,0 0-1,0 0 0,1 0 0,0 1 0,1-1 1,0 1-1,0 0 0,0-1 0,1 1 0,1 0 0,0 9 1,0-13-17,0 0-1,0 0 1,0 0 0,1 0 0,0 0 0,0 0 0,0 0 0,1 0 0,0-1 0,0 1 0,0-1 0,0 1 0,1-1 0,0 0 0,-1 0 0,2 0 0,-1 0 0,0 0 0,1-1 0,0 1 0,-1-1-1,2 0 1,-1 0 0,5 2 0,-8-4-13,0-1 0,0 1 0,0-1 0,0 0-1,0 1 1,0-1 0,1 0 0,-1 0 0,0 0 0,0 0-1,0 0 1,1 0 0,-1 0 0,0 0 0,0-1-1,0 1 1,0 0 0,0-1 0,1 1 0,-1-1 0,0 1-1,0-1 1,0 1 0,0-1 0,0 0 0,0 1-1,-1-1 1,1 0 0,0 0 0,0 0 0,0 0 0,-1 0-1,1 0 1,0 0 0,-1 0 0,1 0 0,-1 0-1,0 0 1,1 0 0,-1 0 0,0 0 0,1-2 0,2-8-63,-1 1 0,0-1 1,2-19-1,-3 15-263,1-12-316,-2 20 504,0 1 0,0 0 0,0-1-1,1 1 1,0 0 0,1 0 0,-1 0-1,1 0 1,3-6 0,-4 11 101,-1 1 1,1-1 0,-1 1-1,1 0 1,0-1-1,-1 1 1,1 0 0,0 0-1,-1-1 1,1 1-1,0 0 1,-1 0 0,1 0-1,0 0 1,-1 0-1,1 0 1,0 0 0,0 0-1,-1 0 1,1 0-1,0 0 1,-1 0 0,1 0-1,0 1 1,-1-1-1,1 0 1,0 1 0,-1-1-1,1 0 1,0 1-1,-1-1 1,1 1 0,-1-1-1,1 1 1,0 0-1,20 19 200,23 39 504,-40-54-455,-1 0-1,0 1 1,0-1-1,-1 1 0,0 0 1,0 0-1,0-1 1,0 1-1,0 13 553,-1-43 636,-1 6-1879,2 1 0,0 0-1,1 0 1,0 0 0,2 1 0,0-1-1,1 1 1,14-29 0,-19 44 474,0 0 0,0-1-1,0 1 1,-1 0 0,1 1 0,0-1 0,0 0-1,1 0 1,-1 0 0,0 0 0,0 1 0,0-1-1,0 1 1,1-1 0,-1 1 0,0-1 0,1 1-1,-1 0 1,0-1 0,0 1 0,1 0 0,-1 0-1,1 0 1,-1 0 0,0 0 0,1 0 0,-1 1-1,0-1 1,1 0 0,-1 1 0,0-1-1,0 1 1,1-1 0,-1 1 0,0 0 0,0-1-1,0 1 1,0 0 0,0 0 0,0 0 0,0 0-1,0 0 1,0 0 0,1 1 0,7 7 315,-1 0 1,0 0-1,10 17 0,-16-24-277,17 31 454,-16-25-333,1-1 1,-1 0-1,1-1 1,1 1-1,-1-1 1,1 0-1,1 0 1,-1 0-1,1-1 1,8 7-1,-14-12-141,1 1-1,0-1 1,0 1-1,-1-1 1,1 0-1,0 0 1,0 1 0,0-1-1,0 0 1,0 0-1,-1 0 1,1 0-1,0 0 1,0 0 0,0 0-1,0 0 1,0 0-1,0-1 1,-1 1-1,1 0 1,0-1-1,0 1 1,0 0 0,-1-1-1,1 1 1,0-1-1,1 0 1,13-26 175,-4-34-189,-12 6-348,0 39-56,0-1 0,4-28 0,-3 45 383,1-1 1,-1 1 0,0-1-1,1 1 1,-1 0-1,1-1 1,-1 1 0,1-1-1,-1 1 1,1 0 0,-1-1-1,1 1 1,-1 0 0,1 0-1,-1-1 1,1 1 0,0 0-1,-1 0 1,1 0 0,-1 0-1,1 0 1,0 0-1,-1 0 1,1 0 0,-1 0-1,1 0 1,0 0 0,-1 0-1,1 0 1,-1 0 0,1 1-1,-1-1 1,1 0 0,0 0-1,0 1 1,22 8 15,16 13 499,-1 1 0,-2 1 0,52 45 0,-86-67-454,1 0 0,-1 0 0,0 0 0,0 0 0,0 1 0,0-1 0,-1 0 0,1 1 0,-1 0 0,1-1 0,-1 1 0,0 0 0,0 0 0,0 0 0,-1-1 0,1 1 0,-1 0 0,1 0 0,-1 0 0,0 0 0,0 0 0,-1 6 0,0-6-78,-1 0 0,1 0 0,-1 0 0,0 0 0,0 0 0,0 0 0,0 0 0,0-1 0,-1 1 0,1-1-1,-1 0 1,0 0 0,1 0 0,-1 0 0,0 0 0,0-1 0,0 1 0,-1-1 0,1 0 0,0 1 0,-4-1 0,-57 15-2634,16-9-3118,-8-2-8386</inkml:trace>
  <inkml:trace contextRef="#ctx0" brushRef="#br0" timeOffset="3858.17">1331 398 14187,'0'0'4121,"57"24"-12379</inkml:trace>
  <inkml:trace contextRef="#ctx0" brushRef="#br0" timeOffset="4849.26">3322 679 6913,'0'0'11556,"-3"-10"-9927,-12-27-248,14 35-1287,1 1 1,-1 0-1,0 0 0,1 0 0,-1-1 0,0 1 0,0 0 1,0 0-1,0 0 0,0 1 0,0-1 0,0 0 0,0 0 0,0 0 1,0 1-1,-1-1 0,1 1 0,0-1 0,0 1 0,-1-1 1,1 1-1,0 0 0,-1-1 0,1 1 0,-1 0 0,1 0 1,0 0-1,-1 0 0,1 0 0,0 0 0,-1 1 0,1-1 0,0 0 1,-1 1-1,1-1 0,0 1 0,-2 0 0,-1 1-47,-1 1 1,0-1-1,1 1 0,0 0 0,-1 0 0,1 1 1,-3 3-1,0 1-39,1 1 0,1-1 0,0 1 0,0 0-1,1 1 1,0-1 0,0 1 0,1 0 0,0 0 0,1 0 0,0 0 0,-1 14 0,3-19 19,-1 1-1,1-1 1,-1 1 0,1-1-1,1 1 1,-1-1 0,1 1-1,0-1 1,1 1 0,-1-1-1,1 0 1,0 0-1,0 0 1,0 0 0,1 0-1,0 0 1,0 0 0,0-1-1,1 0 1,-1 0 0,1 0-1,0 0 1,0 0 0,7 4-1,-8-6-11,-1-1 0,1 0 0,0 1-1,0-1 1,-1 0 0,1-1 0,0 1-1,0 0 1,0-1 0,0 0 0,0 0-1,0 0 1,0 0 0,0 0 0,0 0-1,0-1 1,0 1 0,0-1 0,0 0 0,3-2-1,-1 1 5,0-1-1,-1 0 0,0 0 0,0-1 1,0 1-1,0-1 0,-1 0 0,1 0 1,-1 0-1,5-8 0,0-1 1,-2 0-1,0 0 0,0-1 0,-1 0 1,-1 0-1,-1 0 0,4-23 1,-6 24-109,0-1 1,-1 1 0,-1 0 0,0-1-1,-1 1 1,0 0 0,-1 0-1,0 0 1,-2 0 0,1 0 0,-1 1-1,-1 0 1,0 0 0,-1 0-1,0 1 1,-1 0 0,0 0 0,-1 1-1,-16-16 1,21 27-11,3 11 53,5 12 74,8 13 242,1-2 0,1 0 1,3 0-1,0-1 0,2-1 0,24 31 0,-37-57-232,-1-1-1,1 0 0,0 0 1,1 0-1,0-1 0,0 1 1,0-2-1,0 1 0,1-1 1,-1 0-1,1-1 0,0 0 1,1 0-1,-1 0 0,0-1 1,17 1-1,-20-2-46,-1-1 0,1-1 0,0 1 1,0-1-1,-1 0 0,1 0 0,0 0 0,-1 0 0,1-1 1,-1 0-1,1 0 0,-1 0 0,0-1 0,0 1 0,0-1 1,0 0-1,0 0 0,-1-1 0,1 1 0,-1-1 0,0 1 1,0-1-1,0 0 0,-1 0 0,1 0 0,-1-1 0,0 1 0,0-1 1,-1 1-1,1-1 0,0-5 0,-1 5-107,0 1 1,0-1-1,0 0 1,-1 0-1,1 1 0,-1-1 1,0 0-1,-1 0 0,1 1 1,-1-1-1,0 0 0,-3-8 1,3 11 89,0 1 1,0-1 0,0 0-1,0 1 1,0-1-1,0 1 1,0-1 0,0 1-1,-1-1 1,1 1 0,-1 0-1,1 0 1,-1 0 0,1 0-1,-1 0 1,0 0-1,1 0 1,-1 1 0,0-1-1,0 0 1,1 1 0,-1 0-1,0-1 1,0 1 0,0 0-1,0 0 1,0 0-1,0 0 1,1 0 0,-1 0-1,0 1 1,0-1 0,0 1-1,-3 1 1,3-1 77,-1 0 0,1 1 0,0-1 0,0 1 0,0 0 0,0 0 0,0 0 0,1 0 1,-1 0-1,1 0 0,-1 0 0,1 1 0,0-1 0,-1 0 0,1 1 0,0-1 0,1 1 0,-1-1 0,0 1 0,1-1 0,0 1 0,-1 0 0,1-1 1,0 1-1,0 0 0,0-1 0,2 5 0,-2 3 169,1-1 1,0 1 0,1-1-1,0 0 1,0 1-1,7 13 1,-7-18-273,0-1 1,1 0 0,-1 1-1,1-1 1,0 0-1,0-1 1,1 1-1,-1 0 1,1-1 0,0 0-1,0 0 1,0 0-1,0 0 1,0-1-1,1 1 1,-1-1 0,1 0-1,-1 0 1,7 1-1,-1-2-583,0 0-1,0 0 0,0-1 1,0 0-1,0-1 0,0 0 1,0 0-1,16-5 0,21-8-5929</inkml:trace>
  <inkml:trace contextRef="#ctx0" brushRef="#br0" timeOffset="5508.88">4190 682 14195,'0'0'4764,"0"11"-3857,8 44 540,2 0 0,3 0 1,22 60-1,14 57 1095,-54-186-356,-41-122-2135,38 99-398,-33-166-844,35 162-1114,1-57-1,5 98 2299,0 0 1,0-1-1,0 1 0,0 0 0,0 0 0,0-1 0,0 1 0,0 0 1,0-1-1,0 1 0,0 0 0,0-1 0,1 1 0,-1 0 1,0 0-1,0-1 0,0 1 0,0 0 0,1 0 0,-1-1 1,0 1-1,0 0 0,0 0 0,1 0 0,-1-1 0,0 1 0,1 0 1,-1 0-1,0 0 0,0 0 0,1 0 0,-1 0 0,0 0 1,1-1-1,-1 1 0,0 0 0,0 0 0,1 0 0,-1 0 1,0 0-1,1 0 0,18 7-386,15 13-103,-21-11 512,8 5 168,-1 1 1,-1 1 0,27 27 0,-42-40-154,0 1 1,-1 0 0,0 0 0,0 0-1,0 0 1,-1 0 0,1 0-1,-1 1 1,0-1 0,0 1-1,0 0 1,-1 0 0,0-1-1,0 1 1,0 0 0,-1 0-1,1 0 1,-1 0 0,0 0-1,0 0 1,-1 0 0,0 0 0,0 0-1,-2 7 1,1-8 16,0 0 0,-1 0-1,0 0 1,0 0 0,0 0 0,0-1 0,0 1 0,-1-1-1,1 0 1,-1 0 0,0 0 0,0-1 0,0 1 0,0-1-1,-1 0 1,1 0 0,0 0 0,-10 1 0,11-1-204,-1-1 1,1-1-1,-1 1 1,0 0 0,1-1-1,-1 0 1,0 0 0,0 0-1,1 0 1,-1-1-1,0 0 1,1 1 0,-1-1-1,0-1 1,1 1-1,-1 0 1,1-1 0,0 0-1,0 1 1,-1-1-1,1-1 1,0 1 0,-4-4-1,-10-19-4458,3 0-1197</inkml:trace>
  <inkml:trace contextRef="#ctx0" brushRef="#br0" timeOffset="6133.08">4361 428 4601,'0'0'13746,"2"4"-12262,43 90 3104,15 56-2425,-51-118-1835,-7-22-267,1 1 0,0-1 0,0 0 0,1 0 0,0 0 0,1-1 0,10 16 0,-13-79 1096,-1 46-1284,-1 1 0,2-1 0,-1 0-1,1 1 1,0 0 0,0-1 0,1 1 0,0 0-1,0 0 1,1 0 0,0 1 0,0-1-1,0 1 1,1 0 0,0 0 0,0 1-1,7-6 1,9-12-68,-17 18 169,0-1 0,0 1 0,-1-1 0,1 0 0,-1 1 0,0-1 0,-1-1 0,0 1 0,0 0 0,0-1 0,0 1 0,-1-1 0,0 1 0,-1-1 0,0 0 0,0 1 0,0-1 0,0 1 0,-1-1 0,-1 0 0,1 1 0,-1 0 0,0-1 0,-4-9 0,5 24 179,0 1-1,1 0 1,0 0-1,0-1 0,2 10 1,16 43 634,3-1 1,2 0-1,32 56 1,-51-109-1606</inkml:trace>
  <inkml:trace contextRef="#ctx0" brushRef="#br0" timeOffset="7079.03">5291 652 544,'0'0'19312,"-10"-8"-17989,3 3-1087,0-1 1,-1 1-1,0 0 0,0 1 0,0 0 0,-12-4 1,17 7-170,-1 0 0,1 0 0,0 0 0,-1 1 1,1 0-1,-1-1 0,1 1 0,-1 0 0,1 1 0,0-1 1,-1 1-1,1-1 0,-1 1 0,1 0 0,0 0 0,0 0 1,-1 1-1,1-1 0,0 1 0,0 0 0,1 0 0,-1 0 1,0 0-1,-4 5 0,2-2-13,0 1-1,1 0 1,0 0-1,0 1 1,1-1 0,-1 1-1,1 0 1,1 0 0,-1 0-1,1 0 1,0 0-1,-1 12 1,3-17-28,0 1-1,0-1 1,-1 1-1,1-1 1,1 1-1,-1-1 1,0 0-1,1 1 1,-1-1-1,1 1 1,0-1 0,0 0-1,0 0 1,0 1-1,0-1 1,0 0-1,0 0 1,1 0-1,-1 0 1,1 0-1,0-1 1,-1 1 0,1 0-1,0-1 1,0 1-1,0-1 1,0 0-1,0 1 1,1-1-1,-1 0 1,0 0-1,0-1 1,1 1-1,-1 0 1,0-1 0,1 1-1,-1-1 1,1 0-1,-1 0 1,4 0-1,0-1-9,1 1 0,-1-1-1,1-1 1,-1 1 0,1-1-1,-1 0 1,0 0-1,0-1 1,0 0 0,0 0-1,0 0 1,-1-1 0,1 0-1,-1 0 1,0 0 0,0-1-1,7-9 1,-8 10-25,0-1 0,0 0 0,-1 0 1,0 0-1,0 0 0,0 0 0,0-1 0,-1 0 1,0 1-1,0-1 0,0 0 0,-1 0 0,0 0 1,0 0-1,-1 0 0,1 0 0,-1 0 0,0 0 0,-3-11 1,3 16 7,0 0 1,0 1-1,-1-1 0,1 0 1,0 0-1,-1 1 1,1-1-1,0 0 1,-1 0-1,1 1 0,-1-1 1,1 1-1,-1-1 1,0 0-1,1 1 1,-1-1-1,1 1 0,-1 0 1,0-1-1,0 0 1,0 1-1,1 0 0,-1 0 0,1 0 0,0 1 0,-1-1 0,1 0 1,0 0-1,-1 0 0,1 0 0,0 0 0,-1 0 0,1 1 0,0-1 0,-1 0 1,1 0-1,0 1 0,-1-1 0,1 0 0,0 0 0,0 1 0,-1-1 0,1 0 0,0 1 1,0-1-1,0 0 0,-1 1 0,1-1 0,0 0 0,0 1 0,0-1 0,0 0 1,0 1-1,0-1 0,0 1 0,0-1 0,0 0 0,0 1 0,0-1 0,0 0 0,0 1 1,0-1-1,0 1 0,1 0 0,1 21 128,2-1 0,0 1-1,2 0 1,0-1 0,1 0 0,14 27-1,4 13 298,69 160 488,-86-205-961,-11-23-1033,-13-29-4755,9 10-1054</inkml:trace>
  <inkml:trace contextRef="#ctx0" brushRef="#br0" timeOffset="7767.34">5432 605 9898,'0'0'8162,"4"10"-6330,-4-9-1805,11 25 1159,1 0 1,18 28 0,-24-45-819,0 0 1,1-1-1,0 0 1,13 12 0,-18-17-319,1-1 1,0 0 0,0 1 0,0-1-1,1-1 1,-1 1 0,0 0 0,1-1-1,-1 0 1,1 0 0,0 0 0,-1 0-1,1 0 1,4 0 0,-5-2-34,0 1 0,0-1-1,0 0 1,0 0 0,-1 0 0,1-1 0,0 1 0,-1 0 0,1-1-1,-1 0 1,1 1 0,-1-1 0,0 0 0,0 0 0,0-1-1,0 1 1,0 0 0,-1-1 0,1 1 0,-1-1 0,1 1-1,-1-1 1,0 0 0,0 1 0,0-1 0,0 0 0,0-5 0,2-2-60,0-1 0,-1 0 0,-1 0 0,0 0 1,-1 1-1,0-16 0,-2 22-50,1 17 104,3 25 212,1-31-151,0 0 0,0 1 0,1-1 0,0-1 0,0 1 0,1 0 0,0-1 0,0 0 0,1 0 0,-1-1 0,1 1 0,9 6 0,-12-11-60,-1 1 1,0-1-1,0 1 1,1-1-1,-1 0 0,1 0 1,-1 0-1,1 0 0,0 0 1,-1-1-1,1 1 1,0-1-1,-1 0 0,1 0 1,0 0-1,-1 0 0,1 0 1,0 0-1,0-1 1,-1 0-1,1 1 0,-1-1 1,1 0-1,-1 0 1,1 0-1,-1 0 0,1-1 1,-1 1-1,0-1 0,0 1 1,0-1-1,0 0 1,0 0-1,0 0 0,0 0 1,-1 0-1,1 0 1,-1-1-1,2-2 0,0 0-29,-1 0 0,1-1 0,-2 1 0,1 0 1,0-1-1,-1 1 0,0-1 0,0 1 0,-1-1 0,0 0 0,0 1 0,0-1 0,-1 0 0,1 1 0,-1-1 0,0 1 0,-1-1 0,0 1 0,0-1 0,-3-5 0,23 61 637,-12-40-494,0 0-1,1 0 1,-1 0-1,2-1 1,9 10-1,-15-16-279,0-1 1,0 0-1,1 0 0,-1 0 0,0 0 0,1-1 1,-1 1-1,1-1 0,0 1 0,0-1 0,-1 0 1,1 0-1,0 0 0,0-1 0,0 1 0,0 0 1,0-1-1,0 0 0,0 0 0,0 0 0,0 0 1,0 0-1,0-1 0,0 1 0,5-3 0,3-6-4208,-4-5-3998</inkml:trace>
  <inkml:trace contextRef="#ctx0" brushRef="#br0" timeOffset="8160.2">5726 396 14299,'0'0'712</inkml:trace>
  <inkml:trace contextRef="#ctx0" brushRef="#br0" timeOffset="8658.41">6283 779 8794,'0'0'12876,"8"-9"-11794,3-3-1001,-1-1 0,-1 0 1,0 0-1,-1-1 1,0-1-1,-1 1 1,0-1-1,-2 0 1,1-1-1,-2 1 0,0-1 1,-1 0-1,1-19 1,-3 25-21,-1 7-29,0 1 0,1-1 0,-1 1 0,0-1 1,0 0-1,0 1 0,-1-1 0,1 1 0,0-1 1,-1 1-1,0-1 0,0 1 0,1 0 0,-2-1 1,1 1-1,-2-4 0,17 33 179,3-10-135,1-1 1,38 26 0,-41-32-7,-1 1 0,0 0-1,0 0 1,-1 2 0,0-1-1,-1 2 1,11 16 0,-22-29-50,0 0 1,0 1-1,0-1 1,0 1-1,0 0 0,-1-1 1,1 1-1,0-1 1,-1 1-1,0 0 1,1 0-1,-1-1 1,0 1-1,0 0 0,0 0 1,0-1-1,0 1 1,0 0-1,0-1 1,-1 1-1,1 0 1,0 0-1,-1-1 1,0 1-1,0 1 0,-1 0 29,0-1 1,0 0-1,0 0 0,-1-1 0,1 1 0,0 0 0,-1-1 0,1 1 0,-1-1 1,1 0-1,-1 0 0,0 0 0,0 0 0,-2 0 0,-8 2-369,0-1 0,0-1 0,0 0 0,0-1 0,-23-2 0,34 2 59,1 0 1,-1-1-1,0 1 1,0-1-1,1 1 1,-1-1-1,0 0 1,1 0-1,-1 0 1,1 0-1,-1 0 1,1 0-1,0 0 1,-1 0-1,1 0 1,-2-3-1,-6-17-6786,8 6-891</inkml:trace>
  <inkml:trace contextRef="#ctx0" brushRef="#br0" timeOffset="9219.16">6742 575 9282,'0'0'6131,"-10"-4"-3898,4 2-2128,-1-2 416,-1 1-1,0 0 0,0 1 1,0 0-1,-15-2 0,20 3-426,1 1 0,-1 0 0,0 0 0,1 1 0,-1-1 0,1 0 0,-1 1 0,0 0 0,1-1 0,0 1 0,-1 0 0,1 0 0,-1 1 0,1-1 0,0 0 0,0 1 0,0-1 0,0 1 0,0 0 0,0 0 0,0 0 0,0 0 0,1 0-1,-1 0 1,1 0 0,-2 4 0,0-1 6,0 1 0,1 0 1,0 0-1,1 0 0,-1 0 0,1 0 0,0 0 0,0 0 0,1 0 0,0 0 0,0 0 0,0 1 0,1-1 0,0 0 0,0 0 0,1 0 0,0 0 0,0 0 1,0 0-1,6 10 0,-6-12-72,1 0 0,-1-1 0,1 1 0,0 0 0,0-1 0,0 0-1,1 0 1,-1 0 0,1 0 0,0-1 0,0 1 0,-1-1 0,2 0 0,-1 0 0,0 0 0,0-1 0,0 0 0,1 1 0,-1-2 0,1 1 0,-1 0 0,1-1 0,-1 0 0,1 0 0,-1 0 0,1 0 0,-1-1 0,1 0 0,5-1 0,-7 1-26,0 0 0,-1-1 0,1 1 0,0 0 0,0-1 0,-1 1 0,1-1 0,-1 0 0,1 0 0,-1 0 0,0 0 0,0 0 0,0-1 0,0 1 0,0-1 0,-1 1 0,1-1 0,-1 0 1,1 1-1,-1-1 0,0 0 0,0 0 0,0 0 0,0-3 0,1-9-352,0 1 0,-1-1 0,-1-27 0,0 21-439,1 25 758,0-1 1,1 0-1,-1 0 0,1 0 0,0 0 0,0 0 0,0 0 1,0-1-1,1 1 0,3 2 0,2 5 41,3 3 148,-6-8 36,0 0 0,0 1 0,-1-1 0,0 1 0,0 0 0,0 0 0,-1 0 0,0 1 0,0-1 0,2 11 594,-12-41 440,6 17-1386,1-1 0,-1 1 0,1-1 0,0 1 0,1-1 1,0 1-1,0-1 0,0 1 0,1-1 0,0 1 0,1 0 0,0 0 0,0 0 0,0 1 0,1-1 0,0 1 0,0-1 1,0 1-1,1 0 0,0 1 0,9-9 0,-12 13 143,-1 0 0,1 1 1,0-1-1,-1 0 0,1 1 0,0-1 0,0 1 1,-1-1-1,1 1 0,0 0 0,0 0 1,0 0-1,-1 0 0,1 0 0,0 0 0,0 1 1,0-1-1,-1 1 0,1-1 0,0 1 1,-1 0-1,1-1 0,0 1 0,-1 0 0,1 0 1,-1 0-1,1 0 0,-1 0 0,0 1 1,1-1-1,-1 0 0,2 3 0,5 6 199,0 0 0,-1 0 0,10 18 0,-10-16 57,18 38 861,9 13-1606,-27-81-11224,-6 2 1710</inkml:trace>
  <inkml:trace contextRef="#ctx0" brushRef="#br0" timeOffset="9675.1">7009 325 11202,'0'0'2764,"2"9"-1103,4 10-896,1 0-1,1-1 1,1 0 0,0 0-1,1-1 1,22 28-1,3 0-92,-16-24 70,-2 1 0,0 1 1,-1 1-1,-1 0 0,-2 1 0,14 34 0,-27-59-689,0 0-1,0 0 1,0 0 0,0 0 0,0 0-1,0 0 1,0 0 0,-1 0 0,1 0-1,0 0 1,0 0 0,0 0 0,0 0-1,0 1 1,0-1 0,0 0 0,0 0 0,-1 0-1,1 0 1,0 0 0,0 0 0,0 0-1,0 0 1,0 0 0,0 1 0,0-1-1,0 0 1,0 0 0,0 0 0,0 0 0,0 0-1,0 0 1,0 0 0,0 1 0,0-1-1,0 0 1,0 0 0,0 0 0,0 0-1,0 0 1,0 0 0,0 1 0,0-1 0,0 0-1,0 0 1,0 0 0,0 0 0,0 0-1,0 0 1,0 0 0,0 0 0,0 1-1,0-1 1,1 0 0,-1 0 0,-11-13 799,-12-24-598,17 22-269,0-1 0,2 1 0,-5-28 1,8 36-277,0 0 0,0 0 0,1-1-1,0 1 1,0 0 0,1-1 0,0 1 0,0 0 0,1 0 0,3-11 0,-2 15-288,-1 0 0,1 1 1,0-1-1,-1 1 0,1-1 0,0 1 0,1 0 1,-1 0-1,0 0 0,0 1 0,1-1 0,-1 1 1,1-1-1,0 1 0,-1 1 0,1-1 0,0 0 1,-1 1-1,1 0 0,0-1 0,5 2 1,21-2-5901</inkml:trace>
  <inkml:trace contextRef="#ctx0" brushRef="#br0" timeOffset="10923.4">7699 484 1360,'0'0'14226,"4"12"-12383,26 71 948,-9-31 690,22 92 0,-43-143-3169,-1-26 250,-8-45 1,-2-20-1821,10 74 606,1 0 1,1-1 0,0 1 0,1 0 0,5-22 0,-6 36 542,0-1 1,0 0 0,0 1 0,0-1 0,1 1 0,-1-1 0,1 1-1,-1 0 1,1 0 0,0-1 0,0 1 0,0 0 0,0 1-1,0-1 1,0 0 0,4-1 0,-3 2 94,0 0 0,0 0 0,0 0 0,0 1 0,0 0 0,0-1 0,0 1 0,0 0 0,0 1 1,0-1-1,1 0 0,-1 1 0,0 0 0,0 0 0,-1 0 0,1 0 0,0 0 0,4 2 0,2 2 44,0 0-1,0 0 1,-1 0 0,1 1 0,-1 0-1,-1 1 1,1 0 0,-1 0-1,0 1 1,-1 0 0,0 0 0,7 12-1,-3-2 417,-2 0 0,0 1 0,-1 0 0,-1 1 0,4 21 0,-10-39-379,0-1 0,1 1 0,-1-1 1,0 0-1,1 1 0,-1-1 0,1 1 0,-1-1 1,1 1-1,0-1 0,0 0 0,-1 0 0,1 1 1,0-1-1,0 0 0,0 0 0,0 0 0,1 0 1,-1 0-1,0 0 0,2 1 0,-1-2-29,-1 0 1,0 0-1,0 0 0,0 0 0,1 0 1,-1 0-1,0 0 0,0-1 1,0 1-1,1 0 0,-1-1 0,0 1 1,0-1-1,0 1 0,0-1 0,0 0 1,0 1-1,0-1 0,0 0 0,1-1 1,3-3 7,0 0 0,-1 0 0,0 0 1,0-1-1,0 0 0,-1 0 0,0 0 1,3-7-1,-3 5-112,-1-1-1,0 0 1,-1 0 0,0 0 0,0 0 0,-1 0 0,-1 0-1,1 0 1,-1 0 0,-1 0 0,1 0 0,-2 0 0,1 0 0,-1 1-1,0-1 1,-1 1 0,-9-16 0,12 48 94,5-6 105,0-1 0,2 0-1,0-1 1,0 1 0,11 15 0,-14-24-106,1-1 1,1 0-1,-1 0 0,1-1 0,0 1 1,1-1-1,-1 0 0,1 0 0,1-1 1,-1 0-1,1 0 0,0 0 1,8 3-1,-13-7-18,-1 0 1,1 0-1,0-1 0,0 1 1,0-1-1,0 1 1,-1-1-1,1 0 1,0 0-1,0 0 0,0 0 1,0 0-1,0 0 1,0 0-1,0-1 0,0 1 1,0-1-1,-1 1 1,1-1-1,0 0 1,0 0-1,-1 1 0,1-1 1,2-2-1,-1 0-20,-1 0-1,1 0 1,-1 0-1,0 0 1,0-1-1,-1 1 1,1 0 0,-1-1-1,1 1 1,-1-1-1,0 1 1,0-5-1,2-10-281,-1 0 1,-1 0-1,-1 0 0,-2-21 0,-6 1-34,26 94 633,-8-35 73,-2-4-182,1 0 0,0-1 0,15 20 0,-22-34-118,0 1-1,0 0 0,0-1 0,0 0 0,1 1 0,-1-1 0,0 0 0,1 0 0,0 0 0,-1-1 0,1 1 1,0-1-1,0 1 0,0-1 0,0 0 0,0 0 0,0 0 0,0-1 0,1 1 0,-1-1 0,0 1 0,0-1 1,0 0-1,1 0 0,5-2 0,-7 1-81,0 0-1,0 0 1,-1 0 0,1-1-1,0 1 1,0-1 0,-1 1-1,1-1 1,-1 1 0,0-1-1,1 0 1,-1 0 0,0 0-1,0 0 1,0 0 0,0 0-1,0 0 1,-1 0 0,1 0-1,0 0 1,-1 0 0,0-1-1,1-2 1,1-56-655,-2 56 561,-10-54-679,-1-2 89,11 60 554,3 3 165,0 0 0,0 1 0,0-1 0,-1 1 1,1 0-1,-1 0 0,0 0 0,0 0 0,0 1 1,0-1-1,1 5 0,0-3 56,29 65 680,-26-54-626,0 0 0,1-1 0,1 0-1,1 0 1,0-1 0,13 15 0,-22-28-172,1 0 1,-1 0-1,1 0 1,0 0-1,-1 0 1,1-1-1,0 1 1,0 0-1,0-1 1,-1 1-1,1 0 1,0-1-1,0 1 1,0-1-1,0 1 1,0-1-1,0 0 1,0 1-1,0-1 1,0 0-1,0 0 1,0 0-1,0 0 1,0 0-1,0 0 1,0 0-1,0 0 1,1 0 0,-1 0-1,0-1 1,0 1-1,0 0 1,0-1-1,0 1 1,1-2-1,0 1-561,-1-1 1,1 0-1,-1 0 0,1 0 0,-1 0 0,0-1 1,0 1-1,0 0 0,0 0 0,-1-1 0,1 1 1,-1-1-1,1 1 0,-1-3 0,1-16-8236</inkml:trace>
  <inkml:trace contextRef="#ctx0" brushRef="#br0" timeOffset="11337.85">8270 155 14067,'0'0'3601,"49"49"-3601,-27-36-1401,0-4-3704</inkml:trace>
  <inkml:trace contextRef="#ctx0" brushRef="#br0" timeOffset="11865.54">8765 430 10002,'0'0'3772,"-10"-3"-1327,9 3-2356,-13-4 867,1 1-1,-1 1 1,0 0-1,-26 0 1,38 2-902,0 0 0,-1 0 1,1 0-1,0 0 1,0 0-1,-1 1 0,1-1 1,0 1-1,0-1 1,-1 1-1,1 0 0,0 0 1,0 0-1,0 0 0,0 0 1,0 0-1,0 1 1,0-1-1,1 1 0,-1-1 1,0 1-1,1-1 1,-1 1-1,1 0 0,0 0 1,0 0-1,-1 0 0,1 0 1,0 0-1,1 0 1,-1 0-1,0 1 0,1-1 1,-1 0-1,1 0 1,0 1-1,-1-1 0,1 0 1,0 1-1,0-1 0,1 0 1,-1 1-1,0-1 1,2 3-1,-1 0-39,1 0-1,0 0 1,0 0-1,1-1 1,0 1-1,-1-1 1,1 1-1,1-1 1,-1 0-1,1 0 1,-1 0-1,1-1 1,0 1-1,0-1 1,1 0-1,4 3 1,13 7-98,0-1 0,25 9 0,-35-16 42,3 2 23,48 24-40,-61-30 57,0 0 0,1 1 0,-1-1 0,0 1 0,-1-1 0,1 1 0,0 0 0,0 0 0,-1 0-1,1 0 1,-1 0 0,1 0 0,-1 0 0,0 0 0,0 1 0,0-1 0,0 0 0,-1 1-1,1-1 1,0 1 0,-1-1 0,1 5 0,-2-5 8,0 0 1,0 0-1,0 0 1,0-1-1,0 1 0,0 0 1,0-1-1,0 1 1,-1-1-1,1 1 1,-1-1-1,1 0 0,-1 0 1,1 0-1,-1 0 1,0 0-1,0 0 0,1 0 1,-1 0-1,0 0 1,0-1-1,0 1 1,0-1-1,0 0 0,0 1 1,-3-1-1,-56 4 240,59-4-243,1 0-16,0 0 0,0 1 1,0-1-1,0 0 1,0-1-1,0 1 0,0 0 1,-1 0-1,1 0 0,0-1 1,0 1-1,0 0 0,0-1 1,0 1-1,1-1 0,-1 1 1,0-1-1,0 0 1,0 1-1,0-1 0,0 0 1,1 0-1,-1 1 0,0-1 1,1 0-1,-1 0 0,1 0 1,-1 0-1,1 0 0,-1 0 1,1 0-1,-1 0 1,1 0-1,0 0 0,0 0 1,0 0-1,-1 0 0,1 0 1,0 0-1,0 0 0,0 0 1,1-1-1,-1 1 0,0 0 1,0 0-1,1 0 1,-1 0-1,0 0 0,1 0 1,-1 0-1,2-1 0,0-5-342,1 1-1,0-1 0,0 1 0,1 0 1,0 0-1,7-8 0,0 2 78,1 0 0,0 0 0,1 1 0,0 1 0,1 0 0,0 1 0,1 1 1,19-9-1,-33 17 381,0 0 1,1 0 0,-1 0 0,1 0 0,-1 0 0,0 1-1,1-1 1,-1 0 0,0 1 0,1-1 0,-1 1 0,0-1 0,0 1-1,1-1 1,-1 1 0,0 0 0,0 0 0,0 0 0,0 0-1,0 0 1,0 0 0,0 0 0,0 0 0,1 1 0,25 36 1315,-17-24-927,1 1-51,-8-10-413,0 0-1,1 0 0,-1 0 0,1 0 0,0-1 1,1 0-1,-1 1 0,1-2 0,0 1 1,0 0-1,0-1 0,0 0 0,11 5 0,-15-8-199,-1 0 0,1 0 0,-1 0 0,1 0-1,-1 0 1,1 0 0,0 0 0,-1 0 0,1 0-1,-1 0 1,1 0 0,-1 0 0,1 0 0,-1 0-1,1-1 1,-1 1 0,1 0 0,-1 0 0,1-1-1,-1 1 1,1 0 0,-1-1 0,0 1-1,1 0 1,-1-1 0,1 1 0,-1 0 0,0-1-1,1 1 1,-1-1 0,1 0 0,1-10-5842</inkml:trace>
  <inkml:trace contextRef="#ctx0" brushRef="#br0" timeOffset="12338.42">8858 340 13411,'0'0'232,"55"-1"-2769,-34 1-3856</inkml:trace>
  <inkml:trace contextRef="#ctx0" brushRef="#br0" timeOffset="12746.49">9044 193 13899,'0'0'4934,"5"8"-3249,33 75 87,-3 1 0,-4 2 0,28 126 0,-60-226-1796,0-1 1,1 1-1,0-1 1,3-18-1,-2 28-313,0-1-1,0 1 0,1 0 1,-1 0-1,1 0 1,0 0-1,1 0 0,5-8 1,-7 11 233,0 0 1,0 1-1,1-1 1,-1 1-1,1 0 0,-1-1 1,1 1-1,0 0 1,-1 0-1,1 0 1,0 0-1,0 1 0,0-1 1,0 0-1,0 1 1,0-1-1,0 1 1,0 0-1,0-1 0,0 1 1,0 0-1,0 0 1,0 0-1,3 1 1,-1 1 98,0-1 0,0 1 1,0 0-1,-1 0 0,1 1 1,0-1-1,-1 1 0,0 0 1,1 0-1,-1 0 0,0 0 1,-1 0-1,1 1 0,0-1 1,3 8-1,0-1 237,-1-1 1,0 1-1,-1 0 1,0 1-1,4 13 1,-8-22-156,0 1 0,0-1 0,-1 0 1,1 1-1,0-1 0,-1 1 0,0-1 0,1 0 0,-1 1 1,0-1-1,0 0 0,0 0 0,-1 0 0,1 0 0,-1 0 1,1 0-1,-1 0 0,1 0 0,-1 0 0,0-1 0,0 1 1,0-1-1,0 1 0,0-1 0,0 0 0,0 0 0,0 0 0,-1 0 1,1 0-1,-4 1 0,-12 5 55,-1-1 1,-33 7-1,38-10-51,5-1-628,-35 6 1594,25-11-3199,18 3 1836,1-1 0,-1 1 0,1-1-1,-1 1 1,0 0 0,1-1 0,0 1-1,-1-1 1,1 1 0,-1-1-1,1 1 1,-1-1 0,1 0 0,0 1-1,0-1 1,-1 0 0,1 1-1,0-1 1,0 0 0,0 1 0,-1-1-1,1-1 1,0-12-9175</inkml:trace>
  <inkml:trace contextRef="#ctx0" brushRef="#br0" timeOffset="13230.38">9332 255 13035,'0'0'1740,"5"11"1,86 196 6846,-13 19-5829,-76-222-3711,0-11-78,-2-13-1870,0 20 2899,0-24-6072</inkml:trace>
  <inkml:trace contextRef="#ctx0" brushRef="#br0" timeOffset="13697.51">9577 578 10898,'0'0'6520,"10"1"-4870,-5 0-1534,0 0 0,-1 0 0,1-1-1,0 0 1,0 0 0,-1 0 0,1 0 0,0-1 0,-1 0 0,1 0-1,-1 0 1,1-1 0,-1 1 0,1-1 0,-1 0 0,0 0 0,0-1-1,0 1 1,0-1 0,0 0 0,-1 0 0,6-6 0,-7 7-99,0 0 0,0-1 0,0 1-1,0 0 1,0-1 0,-1 1 0,0-1 0,1 0 0,-1 1 0,0-1 0,0 0 0,0 0 0,-1 0 0,1 0 0,-1 0 0,1 0 0,-1 0 0,0 0 0,0 0 0,0 0 0,-1-3 0,0 4-2,0 1 1,-1-1 0,1 0 0,0 0 0,-1 1-1,1-1 1,-1 1 0,1 0 0,-1-1 0,0 1-1,1 0 1,-1 0 0,0 0 0,0 0 0,0 0-1,0 0 1,0 1 0,0-1 0,0 0 0,0 1-1,0 0 1,0 0 0,0-1 0,-1 1-1,1 0 1,0 1 0,0-1 0,0 0 0,-3 2-1,3-2 12,1 0 0,0 0-1,-1 0 1,1 1-1,0-1 1,-1 0 0,1 1-1,0-1 1,0 1-1,0 0 1,-1-1 0,1 1-1,0 0 1,0 0-1,0 0 1,0 0 0,0 0-1,0 0 1,1 0-1,-1 0 1,0 0-1,0 0 1,1 0 0,-2 2-1,1 1 64,0-1 0,1 0-1,-1 1 1,0-1 0,1 1-1,0-1 1,0 1 0,0 0 0,1 4-1,0 1 151,1 0 0,0-1 0,0 1 0,1-1 0,0 1 0,9 14 1,-8-17-135,1 0 0,0-1 0,0 1 0,0-1 0,1 0 0,0 0 0,0-1 0,0 0 1,0 0-1,11 5 0,-13-7-84,0 0 0,1-1-1,-1 1 1,0-1 0,0 0 0,1 0 0,-1 0 0,1-1-1,-1 0 1,0 0 0,1 0 0,-1 0 0,1 0 0,-1-1 0,1 0-1,-1 0 1,0 0 0,1-1 0,3-1 0,-6 2-27,1-1 0,-1 0 1,0 1-1,0-1 0,0 0 1,0 0-1,0 0 0,-1 0 0,1 0 1,0 0-1,-1-1 0,0 1 1,1-1-1,-1 1 0,0-1 1,0 1-1,-1-1 0,1 0 0,0-4 1,0-59-919,-2 58 786,0 1 1,0 0 0,1 0-1,1-1 1,-1 1-1,1 0 1,0-1 0,4-13-1,-4 21 129,-1-1-1,1 1 0,-1-1 0,1 0 0,-1 1 1,1-1-1,-1 1 0,1 0 0,-1-1 0,1 1 1,0-1-1,-1 1 0,1 0 0,0 0 0,-1-1 1,1 1-1,0 0 0,-1 0 0,1 0 0,0 0 0,0 0 1,-1 0-1,1 0 0,0 0 0,0 0 0,-1 0 1,1 0-1,0 0 0,-1 0 0,1 0 0,0 1 1,-1-1-1,1 0 0,0 1 0,-1-1 0,1 0 1,-1 1-1,2 0 0,25 19-19,-23-17 25,169 117 1004,-172-119-979,1 0 0,0 1 0,0-1 0,-1 1 0,1-1 0,-1 1 0,1 0 0,-1-1 0,0 1 0,0 0 0,0 0 0,0 0 0,0 0 0,0 0 0,0 0 0,-1 0 0,1 3 0,-1-3-26,0-1 1,0 0-1,0 1 1,-1-1-1,1 0 1,-1 1-1,1-1 1,-1 0-1,1 1 1,-1-1 0,0 0-1,1 0 1,-1 0-1,0 0 1,0 0-1,0 1 1,0-2-1,0 1 1,0 0-1,-2 1 1,-2 2-308,-1-1 0,-1 0 0,1 0 0,0-1 0,-1 1 0,1-1 0,-1-1 0,-12 3 0,-16-2-3652,4-1-1467</inkml:trace>
  <inkml:trace contextRef="#ctx0" brushRef="#br0" timeOffset="14831.69">10426 468 9554,'0'0'11257,"4"10"-10191,127 339 3747,-108-285-4130,-18-43 827,-16-41-1038,-17-42-561,14 17-668,2 0 0,2-1-1,3 0 1,1-1 0,1-83 0,4 127 651,1 0 1,0 0-1,0 0 1,0 0-1,0 0 1,1 0-1,-1 0 1,1 0-1,0 0 1,-1 0 0,1 1-1,1-1 1,-1 0-1,0 0 1,1 1-1,-1-1 1,1 1-1,0-1 1,0 1-1,0 0 1,0 0-1,0 0 1,0 0 0,1 0-1,-1 0 1,1 1-1,-1-1 1,1 1-1,0-1 1,0 1-1,-1 0 1,1 0-1,0 0 1,0 1-1,0-1 1,0 1 0,0 0-1,6-1 1,-5 2 124,0-1 1,-1 1-1,1 0 0,0 0 1,0 0-1,0 0 1,-1 1-1,1 0 1,-1 0-1,1 0 1,-1 0-1,0 0 1,1 0-1,-1 1 0,0 0 1,-1-1-1,1 1 1,0 0-1,-1 0 1,0 1-1,0-1 1,0 1-1,0-1 1,0 1-1,-1-1 1,1 1-1,-1 0 0,1 6 1,-1-3 162,-1 0 0,0 0 0,0 0 0,0 0 0,-1 0 0,0 0 0,-1 0 0,0-1 0,0 1 0,0-1 0,-1 1 0,-5 10 0,6-13-144,0 0-1,0-1 1,-1 1-1,1-1 1,-1 0-1,0 1 1,0-1 0,0 0-1,0-1 1,0 1-1,-1-1 1,1 1-1,-1-1 1,1 0-1,-1 0 1,0-1 0,0 1-1,0-1 1,0 0-1,0 0 1,0 0-1,-7 0 1,11-1-165,-1 0 0,0-1 1,0 1-1,0 0 0,1-1 1,-1 1-1,0-1 0,0 1 0,1-1 1,-1 1-1,1-1 0,-1 0 0,0 1 1,1-1-1,-1 0 0,1 0 1,-1 1-1,1-1 0,0 0 0,-1 0 1,1 1-1,0-1 0,0 0 0,-1 0 1,1 0-1,0 0 0,0 0 1,0 0-1,0 1 0,0-1 0,0 0 1,1-2-1,2-31-7358,3 13-843</inkml:trace>
  <inkml:trace contextRef="#ctx0" brushRef="#br0" timeOffset="15826.4">10865 419 8490,'0'0'3919,"-10"-4"-1833,6 3-1964,-7-3 748,0 0-1,0 1 1,-1 0-1,-16-1 1,24 4-731,0-1-1,0 1 1,1 1-1,-1-1 1,0 0-1,0 1 1,0 0-1,1 0 1,-1 0-1,1 0 1,-1 1-1,1-1 1,-1 1-1,1 0 1,0 0-1,0 0 1,0 1-1,0-1 1,0 1-1,-3 3 1,2-2-49,1 0 1,0-1-1,0 1 1,1 0-1,-1 1 1,1-1-1,0 0 1,0 1-1,1-1 1,-1 1-1,1 0 1,0-1-1,0 1 1,0 0-1,1 0 1,0 0-1,0 0 0,0-1 1,0 1-1,1 0 1,2 9-1,-1-10-45,0 0-1,0 0 1,0-1 0,0 0-1,1 1 1,-1-1-1,1 0 1,0 0-1,0 0 1,0 0-1,1-1 1,-1 1 0,0-1-1,1 0 1,0 0-1,-1 0 1,1 0-1,0-1 1,0 0-1,0 1 1,0-1-1,0-1 1,0 1 0,0-1-1,7 1 1,-1-1-20,-1 0 0,0-1 1,1 0-1,-1 0 0,0-1 1,0 0-1,0 0 1,0-1-1,16-8 0,-23 10-22,0 0-1,0 0 0,0-1 1,0 1-1,0-1 0,0 1 0,-1-1 1,1 0-1,0 1 0,-1-1 1,0 0-1,1 0 0,-1 0 1,0 0-1,0 0 0,0-1 1,1-3-1,-2 3-16,0 0-1,0 0 1,0 1-1,0-1 1,-1 0-1,1 0 1,-1 0 0,0 0-1,0 1 1,0-1-1,0 0 1,0 0 0,-1 1-1,1-1 1,-1 1-1,1 0 1,-1-1-1,-3-2 1,-9-12-329,-1-2-78,-1 0-1,-29-27 1,44 48 420,1 0 0,-1 0-1,1 0 1,0 1 0,-1-1 0,1 0-1,0 0 1,0 0 0,1 0 0,-1 0 0,1 2-1,0 0 59,1-1 0,0 0-1,-1 1 1,1-1 0,1 0-1,-1 0 1,0-1-1,1 1 1,-1 0 0,1-1-1,0 0 1,0 1 0,0-1-1,0 0 1,0-1 0,0 1-1,1 0 1,-1-1 0,0 0-1,1 0 1,-1 0-1,1 0 1,0 0 0,-1-1-1,1 1 1,0-1 0,-1 0-1,1-1 1,6 0 0,-6 1-59,-1-1 0,1 0 0,-1 1 0,0-1 0,0 0 0,1-1 0,-1 1 0,0-1 0,0 1 0,0-1 0,0 0 1,-1 0-1,1 0 0,0-1 0,-1 1 0,0 0 0,1-1 0,-1 0 0,0 0 0,0 1 0,-1-1 0,1 0 0,0 0 0,-1-1 0,0 1 1,0 0-1,0 0 0,0-1 0,0 1 0,-1 0 0,1-7 0,-1 10-59,1 22-214,6-5 383,0-1 1,2 0 0,-1-1-1,2 0 1,0-1-1,1 0 1,12 13-1,-21-25-75,-1 0 1,0 0-1,1-1 0,-1 1 0,1-1 0,-1 1 1,1-1-1,0 1 0,-1-1 0,1 0 1,0 0-1,0 0 0,0 0 0,0 0 0,0 0 1,0-1-1,0 1 0,1-1 0,-1 1 1,0-1-1,4 0 0,-4 0-13,-1-1 1,1 0-1,0 1 1,-1-1-1,1 0 0,-1 0 1,1 0-1,-1 0 1,0 0-1,1-1 0,-1 1 1,0 0-1,0-1 0,0 1 1,0-1-1,0 1 1,0-1-1,0 1 0,-1-1 1,2-3-1,0 0-48,-1 0 0,1 0 0,-1 0-1,0-1 1,-1 1 0,1 0 0,-1-1 0,0 1 0,0-1-1,-1 1 1,1 0 0,-1-1 0,-1 1 0,1 0 0,-1 0-1,-4-10 1,-2-2-597,24 30-102,1 2 822,4 1-93,-11-6 115,1-1 0,1-1 0,-1 0 0,1-1 0,1 0-1,-1 0 1,24 7 0,-35-14-36,-1-1 0,0 0 1,1 1-1,-1-1 0,0 1 0,1-1 0,-1 1 0,0-1 0,1 0 0,-1 1 0,0-1 0,0 0 1,0 1-1,0-1 0,0 1 0,0-1 0,0 0 0,0 1 0,0-1 0,0 0 0,0 1 0,0-1 1,0 0-1,0 1 0,-1-1 0,1 0 0,0 1 0,-1-1 0,1 0 0,-8-24-72,5 15-51,0 0-1,0 0 0,1 0 1,0 0-1,0 0 1,1-1-1,1-16 1,0 24-156,0 0-1,1 1 1,-1-1 0,1 1 0,0-1-1,0 0 1,0 1 0,0 0 0,0-1-1,0 1 1,1-1 0,-1 1 0,1 0-1,-1 0 1,1 0 0,0 0 0,0 0-1,0 0 1,0 1 0,0-1 0,0 1-1,1-1 1,-1 1 0,0 0 0,1 0-1,-1 0 1,1 0 0,-1 0 0,1 0-1,0 1 1,-1 0 0,1-1 0,0 1-1,3 0 1,41 1-5696,-29 4 2059</inkml:trace>
  <inkml:trace contextRef="#ctx0" brushRef="#br0" timeOffset="19162.89">11652 560 4217,'0'0'12065,"31"-5"-7715,-21 1-4033,1 0 0,-1 0 0,-1-1 0,1 0 0,-1-1 0,0 0 0,0-1 0,0 1 0,-1-2 0,0 1 0,-1-1 0,9-11 0,-10 10-332,-1 1 0,0-1 0,0 0 0,-1 0 1,0-1-1,0 1 0,-1-1 0,-1 0 1,1 0-1,-2 0 0,1 0 0,-1 0 1,-1 0-1,0 0 0,0 0 0,-1 0 1,0 0-1,-1 0 0,0 0 0,-6-16 1,-1 0-128,5 12 27,0 0 0,0 1 0,-2 0-1,0 0 1,0 0 0,-1 0 0,-1 1-1,0 1 1,-10-12 0,18 22 102,-1 1 0,1-1 0,-1 1 0,1-1 0,-1 1-1,1 0 1,-1-1 0,1 1 0,-1 0 0,1-1 0,-1 1 0,0 0 0,1 0 0,-1 0 0,0-1 0,1 1 0,-1 0-1,0 0 1,1 0 0,-1 0 0,1 0 0,-1 0 0,0 0 0,1 0 0,-1 1 0,0-1 0,1 0 0,-1 0 0,-1 1-1,-9 17-160,5 28 78,5-18 228,2 1-1,1-1 0,2 1 1,0-1-1,2 0 1,12 35-1,-12-45 88,1-1-1,0 0 0,2 0 1,0 0-1,1-1 0,0-1 1,1 0-1,1 0 0,0-1 1,24 21-1,-30-31-129,1 0 0,-1 0 0,1 0 0,0-1-1,0 0 1,0-1 0,0 1 0,0-1 0,1-1-1,10 2 1,-14-2-52,0-1 0,0 1-1,0-1 1,0 0-1,0 0 1,0-1 0,0 1-1,0-1 1,0 0 0,-1 0-1,1 0 1,0-1 0,0 1-1,-1-1 1,1 0-1,-1 0 1,1 0 0,-1 0-1,0-1 1,0 1 0,3-4-1,-5 5-28,-1 1-1,0 0 1,1 0-1,-1-1 1,0 1 0,1 0-1,-1 0 1,0-1-1,0 1 1,1 0-1,-1-1 1,0 1-1,0 0 1,0-1 0,1 1-1,-1 0 1,0-1-1,0 1 1,0-1-1,0 1 1,0 0-1,0-1 1,0 1 0,0 0-1,0-1 1,0 1-1,0-1 1,0 1-1,0 0 1,0-1-1,0 1 1,0-1 0,0 1-1,-1 0 1,1-1-1,0 1 1,0 0-1,0-1 1,-1 1-1,1 0 1,0-1 0,0 1-1,-1 0 1,1-1-1,-11-2-3386,6 2 780</inkml:trace>
  <inkml:trace contextRef="#ctx0" brushRef="#br0" timeOffset="20274.82">12234 385 5369,'0'0'8969,"-9"-4"-7776,1 0-1323,0 0 769,0 0 1,-1 1-1,1 0 0,-13-3 0,18 5-508,1 1 0,-1-1 1,1 1-1,-1 0 1,1 0-1,-1 0 1,0 0-1,1 1 0,-1-1 1,1 1-1,-1-1 1,1 1-1,-1 0 1,1 0-1,0 0 0,-1 0 1,1 0-1,0 1 1,0-1-1,0 1 0,0-1 1,-3 4-1,1 1-1,0-1-1,0 1 1,1 0-1,-1 0 1,2 1-1,-1-1 1,1 1-1,-1-1 1,2 1-1,-1 0 1,1-1-1,0 1 1,1 0-1,-1 0 1,2 13-1,-1-17-97,1-1-1,-1 1 1,1 0-1,-1 0 1,1-1 0,0 1-1,0-1 1,0 1-1,0-1 1,1 1-1,-1-1 1,1 0 0,-1 1-1,1-1 1,0 0-1,0 0 1,0 0 0,0-1-1,0 1 1,0 0-1,0-1 1,1 1-1,-1-1 1,1 0 0,-1 0-1,1 0 1,-1 0-1,1 0 1,0 0-1,-1-1 1,1 1 0,0-1-1,0 0 1,-1 0-1,1 0 1,0 0-1,0-1 1,-1 1 0,1-1-1,0 1 1,4-3-1,-3 2-15,0-1-1,0 0 1,0 0-1,-1 0 1,1 0-1,-1 0 1,1-1-1,-1 1 1,0-1-1,0 0 1,0 0-1,-1 0 1,1-1-1,-1 1 1,0-1-1,1 1 1,-1-1-1,-1 0 1,1 0-1,2-7 0,-2 4-4,0-1-1,0 1 0,0-1 1,-1 1-1,0-1 0,-1 0 1,0 1-1,0-1 0,0 1 1,-3-14-1,-2 10 81,4 17 100,6 20 341,1-11-161,1-1-1,0 0 1,2 0 0,17 22 0,-21-30-516,0-1-1,0 0 0,0 0 1,1-1-1,8 6 0,-10-8-381,0 1 0,0-2 1,0 1-1,0 0 0,0-1 0,1 0 0,-1 0 0,0 0 0,8 0 0,1-1-5467</inkml:trace>
  <inkml:trace contextRef="#ctx0" brushRef="#br0" timeOffset="21200.99">12784 528 7418,'0'0'5429,"8"-10"-3566,6-10-1406,-1-1 0,0 0 1,-2-1-1,0 0 0,-2-1 1,0 1-1,-2-2 0,5-26 0,-7 21-378,-1-1 0,-2 0 0,-1 0 0,-1 0 0,-5-39 0,3 63 1,0 0 0,0 1 0,0-1 0,-1 1 1,0-1-1,0 1 0,-4-5 0,5 8-4,1 0 0,0 0 0,0 1 0,-1-1 0,1 1-1,-1-1 1,1 1 0,-1-1 0,1 1 0,-1 0 0,0 0 0,0 0 0,0 0 0,0 0 0,0 0 0,0 0 0,0 1-1,0-1 1,0 1 0,0-1 0,0 1 0,-3 0 0,4 0-65,0 1-1,0-1 1,1 0-1,-1 1 1,0-1-1,0 1 1,0-1-1,0 1 1,1 0-1,-1-1 1,0 1 0,0 0-1,1 0 1,-1-1-1,1 1 1,-1 0-1,1 0 1,-1 0-1,1 0 1,-1 0 0,1 0-1,0 0 1,0 0-1,-1 0 1,1 1-1,-3 29 95,3-26-61,0 32 227,1-1 1,2 1 0,2-1-1,16 60 1,56 138 149,-13-46 243,-60-178-535,-1 0 0,-1 0 1,1 0-1,-2 0 0,1 1 0,-1-1 1,-1 0-1,0 0 0,0 1 0,-4 14 1,3-23-83,0 0 1,0 0-1,0 0 1,0-1-1,-1 1 1,1 0 0,-1-1-1,1 0 1,-1 1-1,1-1 1,-1 0-1,0 0 1,0 1-1,0-1 1,1-1 0,-1 1-1,0 0 1,0 0-1,0-1 1,0 1-1,-1-1 1,1 0 0,0 1-1,0-1 1,0 0-1,0 0 1,0-1-1,0 1 1,0 0-1,0-1 1,0 1 0,0-1-1,-3-1 1,-5 0 74,1-1 0,0-1 0,-1 0 0,1 0 0,-13-10 0,13 8-178,0 0 0,1-1 0,0 0 0,0-1-1,1 1 1,0-2 0,0 1 0,1-1 0,0 0 0,-9-19-1,13 23-233,1 0 0,-1 0 0,1 0-1,0 0 1,0 0 0,0-1 0,1 1-1,0 0 1,0-1 0,1-5-1,-1 6-264,2 0 0,-1 1-1,0-1 1,1 0 0,0 1-1,0-1 1,0 1 0,1 0-1,0 0 1,-1 0 0,1 0-1,5-5 1,15-12-4143</inkml:trace>
  <inkml:trace contextRef="#ctx0" brushRef="#br0" timeOffset="22765.01">13152 319 9634,'0'0'4369,"-9"0"-1791,5 0-2363,0-1 0,0 1 0,0 0 0,-1 0 0,1 0 0,0 1 0,0-1 0,0 1 0,0 0 0,0 0 0,0 1 0,1-1 0,-1 1 0,0 0 0,0 0 0,1 0 0,0 0 0,-1 1 0,1-1 0,0 1 0,0 0 0,0 0 0,0 0 0,1 0 0,0 0 1,-1 1-1,1-1 0,0 1 0,-3 7 0,3-3 28,0 1 0,0-1 1,0 0-1,1 1 1,0 0-1,1-1 1,0 1-1,0-1 0,1 1 1,0-1-1,3 10 1,-3-14-214,0-1 0,0 0 0,0 0 0,0 0 0,1 0 0,-1 0 0,1-1 0,0 1 0,0 0 0,0-1 0,0 1 0,0-1 0,0 0 0,1 0 0,-1 0 0,1 0 0,-1 0 0,1 0 0,0 0 0,0-1 0,0 0 0,0 1-1,0-1 1,0-1 0,0 1 0,0 0 0,1-1 0,-1 1 0,0-1 0,0 0 0,7 0 0,-6-1-25,0 0 0,0 1 0,0-1 0,-1-1 0,1 1 0,0-1 0,0 1 0,-1-1 0,1 0 0,-1 0 0,0-1 0,0 1 0,1-1 0,-1 1 0,-1-1 0,1 0 0,0 0 0,-1 0 0,0-1 0,1 1 0,-1 0 0,-1-1 0,1 0 0,0 1 0,-1-1 0,0 0 0,0 0 0,0 0 0,1-7 0,-1 2-92,0 1 1,0-1-1,-1 1 1,0-1-1,0 1 1,-1 0-1,0-1 1,0 1-1,-1-1 1,0 1-1,-1 0 1,0 0-1,-4-9 1,-4 1-39,14 25-123,16 29 193,-13-28 137,3 7 73,1-1 1,1 0 0,0 0 0,1-1 0,1 0 0,25 23 0,-37-38-146,-1 1 0,1-1-1,0 1 1,-1-1 0,1 1-1,0-1 1,-1 1 0,1-1-1,0 0 1,0 0-1,-1 1 1,1-1 0,0 0-1,0 0 1,0 0 0,-1 1-1,1-1 1,0 0 0,0 0-1,0 0 1,-1-1 0,1 1-1,0 0 1,0 0 0,0 0-1,-1-1 1,1 1 0,0 0-1,0 0 1,-1-1-1,1 1 1,0-1 0,1-1 5,-1 0 1,1 0-1,-1 0 0,0 0 1,0 0-1,0 0 0,0 0 1,0 0-1,0-1 0,-1 1 1,1-3-1,4-66-81,-5 67 25,0-13-305,-1 0-1,-1 0 0,-4-18 0,6 34 317,1 23-284,3-10 415,1 1-1,0-2 0,1 1 0,0-1 0,12 17 1,-14-21-65,0-1 0,1-1 0,0 1 0,0-1 0,0 1 0,0-1 1,1-1-1,0 1 0,0-1 0,0 0 0,9 4 0,-13-7-27,1 0 0,-1-1-1,0 1 1,1 0 0,-1-1-1,1 0 1,-1 1 0,1-1-1,-1 0 1,0 0 0,1-1 0,-1 1-1,1 0 1,-1-1 0,1 1-1,-1-1 1,0 0 0,1 0-1,-1 0 1,0 0 0,0 0-1,0-1 1,0 1 0,0 0 0,0-1-1,0 0 1,0 1 0,0-1-1,-1 0 1,1 0 0,-1 0-1,1 0 1,-1 0 0,0-1-1,0 1 1,0 0 0,0 0-1,0-3 1,1 0-27,-1 1 0,0-1 0,0 1-1,-1-1 1,1 1 0,-1-1 0,0 0-1,-1 1 1,1-1 0,-1 0 0,1 1 0,-1-1-1,-1 1 1,1-1 0,-1 1 0,1 0 0,-1 0-1,-1 0 1,-3-7 0,-4 0-132,12 15 102,21 32 151,4 5 121,-22-32-127,0-1-1,1 1 0,0-1 0,0 0 0,13 12 0,-18-19-80,-1-1-1,1 1 1,0 0-1,0-1 0,0 1 1,0 0-1,0-1 1,0 1-1,0-1 0,0 0 1,0 1-1,0-1 1,0 0-1,0 0 0,0 1 1,0-1-1,0 0 1,1 0-1,-1 0 1,0 0-1,0-1 0,0 1 1,2-1-1,-1 0-7,0 0 0,-1-1 1,1 1-1,-1-1 0,1 0 0,-1 0 0,0 1 0,1-1 0,-1 0 1,0 0-1,0 0 0,-1 0 0,1 0 0,0-1 0,-1 1 1,1 0-1,0-3 0,0-5-31,0 0 1,0-1-1,-1 1 1,-1-14-1,0 17-100,0 0 1,1 1-1,0-1 0,0 0 0,0 1 1,1-1-1,0 0 0,0 1 0,1-1 1,0 1-1,0-1 0,4-7 1,-6 13 108,1 1 1,0-1 0,-1 1 0,1-1 0,-1 1 0,1-1 0,0 1-1,-1-1 1,1 1 0,0 0 0,0-1 0,-1 1 0,1 0 0,0-1-1,0 1 1,-1 0 0,1 0 0,0 0 0,0 0 0,0 0 0,-1 0-1,1 0 1,0 0 0,0 0 0,0 0 0,-1 0 0,1 1 0,0-1 0,0 0-1,0 1 1,-1-1 0,1 0 0,0 1 0,-1-1 0,1 1 0,0-1-1,-1 1 1,1-1 0,-1 1 0,1-1 0,-1 1 0,1 0 0,-1-1-1,1 2 1,24 32 93,-23-31-85,16 25 146,-6-10 106,0 0 0,-2 1 0,13 29 0,-24-51 756,-3-5-933,2 1 1,-1-1-1,1-1 1,0 1-1,-1-15 0,4 14-312,0-1 0,0 1 0,1 0 0,0 0 0,5-16-1,-6 23 195,-1-1-1,1 1 0,0 0 1,0 1-1,-1-1 0,1 0 0,0 0 1,0 0-1,1 0 0,-1 1 0,0-1 1,1 0-1,-1 1 0,1-1 0,-1 1 1,1 0-1,0 0 0,-1-1 0,1 1 1,0 0-1,0 0 0,0 1 0,0-1 1,0 0-1,0 1 0,0-1 0,0 1 1,0-1-1,0 1 0,0 0 0,4 0 1,-1 3 74,0 0 0,-1 0 1,1 1-1,-1-1 0,0 1 1,0 0-1,0 0 0,-1 0 1,1 1-1,-1-1 0,0 1 1,0 0-1,2 6 1,18 22 94,-18-27-26,0-1-1,1 0 0,0 0 0,0 0 1,0-1-1,0 0 0,1 0 0,0 0 1,0-1-1,0 0 0,0 0 0,11 2 1,-14-5-80,-1 1 1,0-1 0,0 1 0,1-1-1,-1 0 1,0-1 0,1 1-1,-1-1 1,0 1 0,0-1 0,0 0-1,1 0 1,-1 0 0,0-1 0,0 1-1,0-1 1,-1 1 0,1-1-1,0 0 1,-1 0 0,1 0 0,-1-1-1,0 1 1,1 0 0,-1-1-1,0 0 1,0 1 0,-1-1 0,1 0-1,-1 0 1,2-3 0,-2 3-37,0 0 1,0 1 0,-1-1-1,1 0 1,-1 0 0,0 0 0,1 0-1,-1 1 1,0-1 0,-1 0-1,1 0 1,0 0 0,-1 0-1,0 1 1,0-1 0,0 0-1,0 1 1,0-1 0,-2-3-1,2 5 7,0-1-1,0 0 1,0 1-1,0-1 1,0 1-1,-1-1 1,1 1-1,-1 0 1,1-1-1,-1 1 1,1 0-1,-1 0 1,0 0-1,1 0 1,-1 1-1,0-1 1,0 0-1,0 1 1,0-1-1,0 1 1,0 0-1,1-1 1,-1 1-1,0 0 1,0 0-1,0 0 1,0 0-1,0 1 1,-2 0-1,2 0 39,1 0 0,0 1 0,-1-1 0,1 0 1,0 1-1,0 0 0,0-1 0,0 1 0,0 0 0,0-1 0,0 1 0,1 0 0,-1 0 0,1 0 0,-1-1 0,1 1 0,0 0 0,0 0 0,-1 0 0,1 0 0,1 0 0,-1 3 0,5 46 766,-3-46-712,0 0 0,0 0 0,1 0 0,0 0 0,0 0 0,0-1 1,1 0-1,-1 1 0,1-1 0,0 0 0,0-1 0,1 1 0,-1-1 0,1 0 0,0 0 0,0 0 0,0 0 0,7 2 0,-3-2-356,0 0 0,0 0 0,0-1 0,13 2 0,-15-3-850,0-1-1,0 1 0,0-2 1,0 1-1,13-3 0,-8-3-8681</inkml:trace>
  <inkml:trace contextRef="#ctx0" brushRef="#br0" timeOffset="24099.23">645 1268 4065,'0'0'12745,"-4"4"-11312,4-4-1326,-1 1 1,0 0-1,1 0 1,-1 0-1,1-1 1,-1 1-1,0 0 1,1 0 0,0 0-1,-1 0 1,1 0-1,0 0 1,-1 0-1,1 0 1,0 0-1,0 0 1,0 0-1,0 0 1,0 0 0,0 0-1,0 0 1,0 0-1,0 0 1,1 0-1,-1 0 1,0 0-1,1 0 1,0 1 0,0-1 15,1 1 1,-1-1 0,1 1 0,0-1-1,-1 0 1,1 0 0,0 0-1,0 0 1,0 0 0,0 0 0,0 0-1,0-1 1,0 1 0,0-1 0,1 1-1,2-1 1,3 1-7,1 0 0,-1-1-1,0 0 1,0-1 0,0 0 0,0 0-1,0-1 1,10-3 0,-16 5-109,0-1 0,0 1 0,0-1 0,0 0 1,0 0-1,0 1 0,0-1 0,-1-1 0,1 1 0,0 0 0,-1 0 0,1-1 0,-1 1 0,1 0 1,-1-1-1,0 0 0,1 1 0,-1-1 0,0 0 0,0 0 0,0 1 0,0-1 0,-1 0 0,1 0 1,0 0-1,-1 0 0,1 0 0,-1 0 0,0 0 0,0 0 0,0 0 0,0 0 0,0-1 0,0 1 1,0 0-1,-1 0 0,1 0 0,-2-2 0,1 1-34,-1 0 1,0 0-1,0 1 0,0-1 1,-1 1-1,1-1 1,-1 1-1,1 0 0,-1 0 1,0 0-1,1 0 0,-1 1 1,0-1-1,0 1 0,0 0 1,-1-1-1,-4 0 1,2 0-26,0 1 0,0-1 0,0 1 0,0 0 0,0 1 0,0 0 0,0-1 0,0 2 0,-7 0 0,12 0 51,0-1 1,-1 1-1,1 0 0,0 0 1,0-1-1,0 1 0,0 0 1,0 0-1,0 0 0,1 0 1,-1 0-1,0 0 0,0 1 1,1-1-1,-1 0 0,0 0 1,1 0-1,0 1 0,-1-1 1,1 0-1,0 1 0,-1-1 1,1 0-1,0 1 0,0 0 1,0 41 256,0-33-132,1-4-42,0 1 0,0-1 1,0 1-1,1-1 0,0 0 0,1 0 0,-1 0 1,1 0-1,0 0 0,1-1 0,-1 1 1,1-1-1,0 0 0,0 0 0,1 0 1,-1 0-1,1-1 0,0 0 0,7 4 0,-8-5-141,0-1-1,1 1 0,-1-1 0,1 0 0,0 0 0,0 0 0,-1-1 0,1 0 0,0 0 0,11 1 0,-13-2-236,1 0-1,0-1 0,0 1 1,-1-1-1,1 0 0,0 0 1,-1 0-1,1 0 0,-1-1 1,1 1-1,-1-1 0,0 0 1,0 0-1,1 0 0,4-5 1,11-13-4789,-4-1-1640</inkml:trace>
  <inkml:trace contextRef="#ctx0" brushRef="#br0" timeOffset="24483.22">882 1086 9882,'0'0'6376,"7"9"-4547,40 57 834,-4 2 0,46 96 0,-89-163-2153,-1-4-299,1 0 0,-1 1 1,0-1-1,0 0 0,-1 1 1,1 0-1,0-1 0,-1 1 0,1 0 1,-4-4-1,-1-2-81,1-2-227,0-1 1,0 0 0,1-1 0,0 1-1,-4-24 1,7 33-52,0-1 0,1 1 0,0-1 0,-1 1 0,1-1-1,0 1 1,0-1 0,1 1 0,-1 0 0,0-1 0,1 1 0,0-1 0,-1 1 0,1 0-1,0-1 1,0 1 0,0 0 0,0 0 0,1 0 0,-1 0 0,1 0 0,-1 0 0,1 0 0,0 0-1,-1 1 1,1-1 0,0 1 0,0-1 0,0 1 0,0 0 0,1-1 0,-1 1 0,0 0-1,5-1 1,6 0-743,0 0-1,0 0 0,1 1 1,-1 1-1,15 1 0,7 0-2026,11-1-1754</inkml:trace>
  <inkml:trace contextRef="#ctx0" brushRef="#br0" timeOffset="25429.14">1647 1343 11322,'0'0'7251,"5"4"-5844,-3-2-1274,1-1 1,0 1-1,-1 0 0,1-1 0,0 1 0,0-1 1,0 0-1,0 0 0,0 0 0,0-1 1,0 1-1,1-1 0,-1 1 0,0-1 0,0 0 1,0 0-1,0-1 0,1 1 0,-1-1 0,0 1 1,0-1-1,0 0 0,0 0 0,0-1 0,0 1 1,0 0-1,-1-1 0,1 0 0,0 0 0,-1 0 1,1 0-1,-1 0 0,3-3 0,2-3-48,-1 0 0,0 0 0,0 0 0,-1-1 1,0 1-1,0-1 0,-1-1 0,-1 1 0,1 0 0,-2-1 0,1 0 0,1-12 0,-3 18-97,-1 0 1,1 1-1,-1-1 1,1 0-1,-1 0 0,0 0 1,0 1-1,-1-1 1,1 0-1,-1 0 0,0 1 1,0-1-1,0 0 1,-1 1-1,1-1 0,-1 1 1,0-1-1,0 1 1,0 0-1,0 0 0,-1 0 1,1 0-1,-1 0 1,0 1-1,1-1 0,-1 1 1,0-1-1,-1 1 1,1 0-1,0 0 0,-1 1 1,1-1-1,-1 1 1,1-1-1,-5 0 0,7 2 20,0 0 0,-1 0-1,1-1 1,0 1 0,0 0-1,-1 0 1,1 0 0,0 0-1,0 0 1,-1 0-1,1 1 1,0-1 0,0 0-1,0 1 1,-1-1 0,1 1-1,0-1 1,0 1 0,0-1-1,0 1 1,0 0 0,0 0-1,0-1 1,0 1 0,0 0-1,0 0 1,1 0-1,-2 1 1,0 2 10,1-1 1,-1 1-1,1-1 0,0 1 1,0 0-1,0-1 0,0 1 0,1 0 1,-1 6-1,1 2 64,0 1 0,1-1 0,1 1 0,0-1 0,4 15 0,-2-16 4,1 0 0,0 0 0,0-1 1,1 0-1,0 0 0,1-1 0,0 1 1,1-1-1,-1-1 0,2 1 1,-1-2-1,18 13 0,-19-15-65,0-1-1,1 0 1,-1 0-1,1 0 1,0-1-1,0-1 1,0 1 0,0-1-1,0-1 1,1 1-1,-1-1 1,0-1-1,1 0 1,-1 0 0,1-1-1,-1 1 1,0-2-1,13-3 1,-16 4-15,0-2 1,0 1-1,0 0 0,0-1 1,0 0-1,-1 0 1,1-1-1,-1 1 0,0-1 1,0 0-1,0 0 1,-1 0-1,5-7 0,-6 8-22,0 0 1,0 0-1,0 0 0,-1-1 0,1 1 0,-1-1 0,0 1 0,0-1 0,0 0 1,0 1-1,-1-1 0,1 0 0,-1 0 0,0 0 0,0 1 0,-1-1 0,1 0 0,-1 0 1,0 1-1,-1-6 0,0 6-30,-1 0 1,1 0 0,-1 0-1,0 0 1,0 0-1,0 1 1,0 0 0,0-1-1,0 1 1,0 0-1,-1 0 1,1 1 0,-1-1-1,0 1 1,1 0-1,-1 0 1,-6-1 0,8 1 39,0 0 1,0 1-1,0-1 1,-1 1-1,1 0 1,0-1-1,0 1 1,0 0 0,0 0-1,0 0 1,0 1-1,0-1 1,0 0-1,0 1 1,-1-1-1,1 1 1,1 0-1,-1 0 1,0 0-1,0 0 1,0 0 0,0 0-1,1 0 1,-1 0-1,0 1 1,1-1-1,-1 1 1,1-1-1,0 1 1,-1 0-1,1-1 1,0 1-1,-1 2 1,1 0 11,0 0 0,0 1 0,0-1 0,1 0 0,0 0 0,-1 0 0,2 1 0,-1-1 0,0 0 0,1 0 0,0 0 1,0 0-1,0 0 0,0 0 0,1 0 0,-1 0 0,1 0 0,0 0 0,0-1 0,1 1 0,-1-1 0,1 1 0,0-1 0,0 0 0,0 0 0,0 0 0,0-1 0,1 1 0,-1-1 0,1 0 0,-1 0 0,1 0 1,0 0-1,0-1 0,0 1 0,0-1 0,0 0 0,0 0 0,0-1 0,1 1 0,-1-1 0,0 0 0,0 0 0,6-1 0,-8 0-11,1 0-1,0 0 1,-1 0 0,1 0-1,-1-1 1,0 1 0,1-1-1,-1 0 1,0 0 0,0 1 0,0-1-1,0-1 1,-1 1 0,1 0-1,0 0 1,-1-1 0,1 1-1,-1-1 1,0 1 0,0-1-1,0 0 1,0 1 0,0-4-1,0 2-1,0 0 0,0 1 0,0-1 0,-1 0-1,1 1 1,-1-1 0,0 0 0,0 0-1,0 1 1,-1-1 0,1 0 0,-1 1 0,0-1-1,0 0 1,0 1 0,0-1 0,-3-3 0,14 20-367,0 0 0,1 0 1,0-1-1,1-1 1,16 12-1,-21-17-50,1-2 1,0 1-1,1-1 0,-1 0 1,0 0-1,1-1 0,0-1 1,0 1-1,0-1 0,0-1 1,10 1-1,16-1-5717</inkml:trace>
  <inkml:trace contextRef="#ctx0" brushRef="#br0" timeOffset="26516.99">2796 1338 10362,'0'0'9138,"12"-1"-7623,-4 1-1300,0-1 0,0 0 1,0-1-1,0 0 0,0-1 0,0 1 0,-1-1 0,1-1 1,-1 1-1,0-1 0,0-1 0,0 1 0,-1-1 0,10-9 1,-4 2-5,0-1 1,-1 0 0,-1-1 0,14-23 0,-20 30-172,0-1 1,0 1-1,-1-1 1,-1 0-1,1 0 1,-1 0-1,-1 0 1,1 0 0,-1 0-1,-1 0 1,0-14-1,-1 19-29,1 1 1,-1 0-1,0-1 0,0 1 1,0 0-1,0-1 0,-1 1 1,1 0-1,-1 0 0,1 0 1,-1 0-1,0 0 0,0 1 1,1-1-1,-1 0 0,0 1 1,-1 0-1,1-1 0,0 1 1,0 0-1,-1 0 0,1 0 0,0 0 1,-1 0-1,1 1 0,-1-1 1,1 1-1,-1 0 0,1 0 1,-1-1-1,1 2 0,-1-1 1,1 0-1,-1 0 0,1 1 1,-5 1-1,6-1-14,0 0 0,0 0 0,0 0 1,0 0-1,0 0 0,1 0 0,-1 0 0,0 0 1,1 0-1,-1 0 0,1 1 0,-1-1 0,1 0 1,0 0-1,-1 1 0,1-1 0,0 0 0,0 0 0,0 3 1,1 31-65,0-26 85,0 7 15,1 1 0,1-2 0,0 1 0,1 0 0,1-1 0,10 23 0,51 83 33,0 2-58,-64-120-2,0 1-1,0 0 1,-1 0 0,1 0-1,-1 1 1,0-1 0,-1 0-1,1 0 1,-1 1 0,1-1 0,-1 0-1,-1 1 1,1-1 0,0 0-1,-3 7 1,2-8 8,-1 0 1,0 0-1,0 0 1,0 0-1,0-1 1,0 1-1,-1-1 1,1 0-1,-1 1 1,1-1-1,-1 0 1,0-1-1,0 1 0,0 0 1,0-1-1,0 1 1,0-1-1,0 0 1,-1 0-1,-3 0 1,-2 2 3,0-1-1,-1-1 1,1 1 0,-1-1 0,1-1 0,-1 0 0,0 0 0,1-1-1,-13-2 1,19 2-23,1 1-1,-1-1 0,1 0 0,-1 0 1,1 0-1,-1-1 0,1 1 1,0 0-1,0-1 0,0 1 0,0-1 1,0 0-1,0 0 0,0 0 1,1 0-1,-1 0 0,0 0 0,1 0 1,0-1-1,0 1 0,0 0 1,0-1-1,0 1 0,0-1 0,0 1 1,1-1-1,-1 0 0,1 1 1,0-1-1,0 1 0,0-1 0,0 0 1,0 1-1,0-1 0,1 0 0,-1 1 1,3-5-1,-1 0-56,0 2-1,0-1 1,1 0 0,0 0-1,0 1 1,1-1 0,-1 1-1,1 0 1,0 0 0,7-6-1,54-45-677,-39 35 515,11-9 81,-20 18 138,-1-2-1,0 0 0,15-18 0,-27 27 31,0 0 0,-1 0 0,1-1 0,-1 1 0,0-1 0,0 0 0,-1 0 0,1 0 0,-1 0 0,-1-1 0,1 1 0,-1-1 0,0 1 0,-1-9 0,0 9-16,0 1-1,-1 0 0,0-1 0,0 1 1,0 0-1,-1 0 0,0-1 0,0 1 0,0 0 1,-3-4-1,4 6 12,-1 1 0,1 0-1,-1-1 1,0 1 0,0 0 0,1 0 0,-1 1 0,0-1 0,-1 0 0,1 0-1,0 1 1,0 0 0,-1-1 0,1 1 0,-1 0 0,1 0 0,-1 0 0,1 0-1,-1 1 1,0-1 0,1 1 0,-4-1 0,5 38 74,3-17 109,1 1 0,2-1 1,0 0-1,1-1 0,0 1 0,2-1 0,1 0 0,0-1 0,1 0 0,21 28 0,-27-41-291,0 0-1,1 0 1,-1-1-1,1 1 0,0-1 1,0 0-1,0-1 0,0 1 1,1-1-1,0 0 1,-1-1-1,1 1 0,0-1 1,0 0-1,7 1 1,-4-2-1148,0 0 1,-1-1 0,1 0 0,0 0-1,0 0 1,11-3 0,9-5-3549</inkml:trace>
  <inkml:trace contextRef="#ctx0" brushRef="#br0" timeOffset="27385.7">3517 1271 9522,'0'0'12073,"-10"-7"-10720,-30-21-407,39 27-909,0 1-1,0-1 0,0 0 0,-1 0 0,1 1 0,0-1 1,-1 0-1,1 1 0,0 0 0,-1-1 0,1 1 0,-1 0 1,1 0-1,0-1 0,-1 1 0,1 0 0,-1 0 0,1 1 0,-1-1 1,1 0-1,0 0 0,-1 1 0,1-1 0,0 1 0,-1-1 1,1 1-1,0 0 0,-1-1 0,1 1 0,0 0 0,0 0 1,0 0-1,0 0 0,0 0 0,0 0 0,0 0 0,0 0 0,0 0 1,0 0-1,1 1 0,-1-1 0,1 0 0,-2 2 0,0 4 4,-1 0 0,1-1-1,1 1 1,-1 0 0,1 0-1,0 9 1,1-10 0,0 0 1,0 1 0,1-1-1,0 0 1,0 0-1,0 0 1,1 0-1,0 0 1,0 0 0,1 0-1,-1 0 1,1-1-1,1 1 1,-1-1-1,6 7 1,-6-9-34,0 0 0,0 0 0,0 0 0,1-1 0,-1 1 0,1-1 0,-1 0 0,1 0 0,0 0 0,0 0 1,0-1-1,0 1 0,0-1 0,0 0 0,0 0 0,0-1 0,0 1 0,0-1 0,1 0 0,-1 0 0,0 0 0,0-1 0,0 1 0,6-3 0,-7 2-32,1 0 0,-1 0 1,1-1-1,-1 0 0,0 1 0,1-1 0,-1-1 0,0 1 0,0 0 0,0-1 0,-1 1 0,1-1 0,-1 0 0,1 0 0,-1 0 0,0 0 0,0-1 0,0 1 0,-1 0 1,1-1-1,-1 1 0,1-1 0,-1 0 0,-1 1 0,1-1 0,0 0 0,-1-6 0,1-2-225,-1 0 0,-1 0 0,0 0 0,0 0 0,-1 0 0,-1 0 0,-5-16 0,7 26 201,0 0 0,0 0 0,0 0 0,1 0 0,-1-1 0,1 1-1,-1 0 1,1 0 0,0 0 0,0-1 0,0 1 0,0 0-1,0 0 1,0-1 0,1 1 0,-1 0 0,1 0 0,-1 0-1,1 0 1,0 0 0,0 0 0,0 0 0,0 0 0,0 0 0,3-3-1,-2 3 45,1 1-1,-1 0 0,1 0 0,0 0 0,-1 0 0,1 0 1,0 0-1,0 1 0,0-1 0,-1 1 0,1 0 1,0 0-1,0 0 0,0 0 0,0 1 0,-1-1 0,1 1 1,0-1-1,0 1 0,3 2 0,-1-2 63,0 1 0,-1 0-1,1 0 1,-1 1 0,0-1 0,0 1-1,0 0 1,0 0 0,0 0 0,-1 1-1,1-1 1,-1 1 0,3 4 0,3 5 107,-1 1 0,11 25-1,-17-31-47,2 0-1,-1 0 0,1-1 1,0 0-1,0 0 0,1 0 1,-1 0-1,2 0 0,-1-1 1,1 0-1,0 0 0,0-1 0,8 5 1,-12-8-99,1-1 0,-1 0-1,1 1 1,0-1 0,-1-1 0,1 1 0,0 0 0,0-1 0,0 1 0,-1-1 0,1 0-1,0 0 1,0 0 0,0 0 0,0 0 0,0-1 0,-1 1 0,1-1 0,0 0 0,4-2-1,-3 1-48,0 0-1,-1-1 1,1 0-1,-1 0 1,1 0-1,-1 0 0,0 0 1,0 0-1,0-1 1,-1 0-1,1 1 1,2-7-1,-2 3-47,0 1 1,0-2-1,0 1 0,-1 0 0,0 0 1,0-1-1,-1 1 0,0-1 1,0 0-1,-1 1 0,0-1 0,0 1 1,-1-1-1,0 0 0,-3-11 0,4 18 89,0 0 0,0 0-1,-1 0 1,1 0 0,0 0 0,0 0-1,-1 0 1,1 0 0,-1 0-1,1 0 1,-1 1 0,1-1-1,-1 0 1,0 0 0,1 0-1,-1 1 1,0-1 0,1 0-1,-1 1 1,0-1 0,0 1-1,0-1 1,0 1 0,0-1-1,1 1 1,-1-1 0,0 1-1,0 0 1,0-1 0,0 1-1,0 0 1,0 0 0,0 0-1,0 0 1,0 0 0,0 0-1,0 0 1,0 0 0,0 1-1,-2-1 1,1 1 56,1 1 0,-1-1 0,0 1 0,1-1 0,-1 1 0,1-1 0,0 1 0,-1 0 0,1 0 0,0 0-1,0-1 1,0 1 0,1 0 0,-1 0 0,0 1 0,1-1 0,-1 0 0,0 2 0,0 6 221,-1 1-1,1-1 1,1 1 0,0-1-1,0 1 1,1-1-1,0 1 1,1-1-1,3 12 1,-3-18-290,-1 0 0,1 0 0,0-1 0,0 1-1,1 0 1,-1-1 0,1 1 0,-1-1 0,1 0 0,0 0 0,1 0 0,-1 0-1,0-1 1,1 1 0,-1-1 0,1 0 0,0 0 0,0 0 0,0-1-1,0 1 1,0-1 0,0 0 0,0 0 0,0 0 0,5 0 0,12 1-1206,0-1 0,0-1 0,1 0 0,-1-2 1,25-5-1,2-1-4849</inkml:trace>
  <inkml:trace contextRef="#ctx0" brushRef="#br0" timeOffset="28448.3">4838 1238 7194,'0'0'11047,"-8"-4"-9520,4 2-1336,0 0-1,-1 0 1,1 0-1,0 0 1,-1 1 0,1 0-1,-1 0 1,1 0-1,-1 0 1,0 1-1,1 0 1,-1 0-1,0 0 1,0 0 0,1 1-1,-1 0 1,1 0-1,-1 0 1,1 1-1,-1-1 1,1 1-1,0 0 1,0 0-1,0 0 1,-5 4 0,4-1-141,0-1 1,0 1 0,1 0 0,-1 0-1,1 0 1,1 1 0,-1 0 0,1 0-1,0 0 1,0 0 0,0 0 0,1 0-1,0 1 1,0-1 0,1 1-1,0-1 1,-1 8 0,2-11-18,0 0 0,1 0 0,-1 0 1,0 0-1,1 0 0,0-1 0,-1 1 0,1 0 0,0 0 0,0-1 1,1 1-1,-1-1 0,1 1 0,-1-1 0,1 0 0,0 1 1,2 1-1,-1-2-20,0 1 1,0-1-1,0 0 0,1 0 1,-1-1-1,1 1 0,0-1 1,-1 0-1,1 0 1,0 0-1,-1 0 0,1-1 1,0 1-1,0-1 1,7 0-1,-7 0 0,0-1 0,-1 1 0,1 0 1,-1-1-1,1 0 0,-1 0 0,1 0 0,-1 0 0,0-1 1,1 1-1,-1-1 0,0 0 0,0 0 0,0 0 0,0 0 0,-1 0 1,1-1-1,3-3 0,-2 1-3,-1 0 0,0-1 0,0 1 0,0-1 0,0 0-1,-1 0 1,0 0 0,0 0 0,1-11 0,-1 2-85,0 0 0,-2 1 0,0-1 0,0 0 0,-2 1 0,1-1 0,-2 1 1,-6-20-1,5 20-44,1 3 20,-1 0 1,0 0-1,0 0 0,-1 0 0,0 1 1,-1-1-1,-14-17 0,21 62 363,6-11 14,0 0-1,2-1 1,1 1-1,0-2 0,22 33 1,-24-41-146,2 1 0,0-2 0,0 1 0,1-1 1,1-1-1,0 0 0,0-1 0,1 0 0,18 10 0,-26-17-142,0-1-1,1 0 1,0 0-1,-1 0 1,1-1-1,0 1 1,0-1-1,-1-1 1,1 1-1,0-1 1,0 0-1,0-1 1,0 1-1,0-1 1,-1 0-1,1-1 1,0 1-1,-1-1 1,1 0-1,-1-1 1,1 1-1,-1-1 1,0 0-1,0 0 1,0-1-1,-1 1 1,1-1-1,-1 0 1,0-1-1,0 1 1,0-1-1,-1 1 1,1-1-1,-1 0 1,0 0-1,-1-1 1,1 1-1,-1-1 1,0 1-1,-1-1 1,1 1-1,-1-1 1,0 0-1,0 0 1,-1 0-1,0 0 1,0 0-1,-1-8 1,-1 11-18,1 0 0,-1 0 0,0 0 0,0 0 0,0 0 0,0 1 0,0-1 0,-1 0 0,1 1 0,-1 0 0,0 0 0,0 0 0,0 0 0,0 0 0,0 0 0,0 1 0,0-1 0,0 1 0,-1 0 0,1 0-1,-1 0 1,1 1 0,0-1 0,-1 1 0,1 0 0,-1 0 0,1 0 0,-1 0 0,1 0 0,-1 1 0,-5 1 0,7 0 50,1-1-1,0 1 0,0-1 0,0 1 0,0-1 0,0 1 1,0 0-1,0 0 0,1-1 0,-1 1 0,1 0 0,-1 0 1,1 0-1,-1 0 0,1-1 0,0 1 0,0 0 0,0 0 1,0 0-1,1 0 0,-1 0 0,1 3 0,11 42 715,-7-35-638,0-1-1,1 0 0,0 0 0,1 0 0,10 12 0,-14-19-149,1-1 0,0 1 0,0 0 0,0-1-1,0 0 1,0 0 0,1 0 0,-1-1 0,1 0 0,0 1-1,0-2 1,0 1 0,0 0 0,0-1 0,0 0 0,6 0-1,3 0-1006,0-1 1,1 0-1,-1-2 0,19-3 0,9-5-5511</inkml:trace>
  <inkml:trace contextRef="#ctx0" brushRef="#br0" timeOffset="29099.48">5843 1351 5393,'0'0'7179,"12"5"-5393,42 16 166,-50-20-1765,1 0 1,-1-1-1,1 1 0,-1-1 1,1 0-1,-1-1 0,0 1 1,1-1-1,-1 1 0,1-1 1,-1-1-1,0 1 0,0-1 0,0 1 1,0-1-1,0 0 0,0-1 1,0 1-1,-1-1 0,5-3 1,3-4 233,0 0 0,-1 0 0,0-1 0,11-16 0,-15 18-376,0-1 1,-1 0-1,-1 0 0,0 0 1,0-1-1,-1 1 1,0-1-1,-1 0 1,0 0-1,0 0 0,-2 0 1,1 0-1,-1 0 1,-1 0-1,0 0 1,0 0-1,-1 0 0,-1 0 1,0 0-1,0 1 1,-1-1-1,-1 1 1,1 0-1,-2 0 0,1 1 1,-1 0-1,-1-1 1,1 2-1,-2-1 1,-11-11-1,18 19-43,0 0 0,0 0 0,1 0 0,-1 1 0,0-1 0,0 0 0,0 0 0,0 0 0,0 1 1,0-1-1,0 0 0,0 1 0,0-1 0,0 1 0,-1-1 0,1 1 0,0-1 0,0 1 0,0 0 0,-1 0 0,1 0 0,0 0 0,0 0 0,-1 0 0,1 0 0,0 0 0,0 0 0,-2 1 0,2 0 7,-1 1 0,1-1-1,0 1 1,0-1 0,1 1-1,-1-1 1,0 1 0,0 0 0,1-1-1,-1 1 1,1 0 0,-1-1-1,1 1 1,0 0 0,0 0-1,0 3 1,0 9 86,0 0 1,1 0-1,6 25 0,0-13 198,1 0 1,2-1-1,0 0 0,2-1 0,0 0 0,2-1 0,1 0 0,0-1 1,2-1-1,20 21 0,-35-40-405,0 0 0,1 0 0,-1 0 0,0-1 0,1 1 0,-1-1 0,1 1-1,0-1 1,-1 0 0,1 0 0,0 0 0,0-1 0,0 1 0,0-1 0,0 1 0,5-1 0,-6 0-341,0-1 0,1 1 0,-1-1 0,0 0 0,0 1 1,0-1-1,1 0 0,-1-1 0,0 1 0,0 0 0,0 0 0,-1-1 0,4-2 0,11-15-7749</inkml:trace>
  <inkml:trace contextRef="#ctx0" brushRef="#br0" timeOffset="29484.37">6318 960 18220,'0'0'3825,"10"54"-2297,-5-29-568,3-1-960,3-2-576,15-2-1824,-3-7-2922,1-5-2143</inkml:trace>
  <inkml:trace contextRef="#ctx0" brushRef="#br0" timeOffset="29993.1">6890 1129 8130,'0'0'12737,"-3"-3"-11051,0 0-1561,1 1 0,-1 0 1,1 0-1,-1 0 0,0 0 1,0 1-1,0-1 0,0 1 1,0 0-1,0-1 0,0 1 0,0 1 1,-1-1-1,1 0 0,0 1 1,-1 0-1,1-1 0,0 1 1,-1 1-1,1-1 0,0 0 0,-1 1 1,1 0-1,0-1 0,0 1 1,0 1-1,0-1 0,0 0 0,0 1 1,-4 2-1,1 0-107,0 1 0,0 0 0,0 0 1,1 0-1,0 0 0,0 1 0,0 0 0,1 0 0,0 0 0,0 1 1,1 0-1,-1-1 0,-2 10 0,4-8 13,0-1-1,0 1 1,0-1-1,1 1 1,0 0 0,0 0-1,1-1 1,0 1-1,1 0 1,0 0 0,2 11-1,-2-16-26,0 0-1,0-1 1,0 1 0,0-1-1,1 1 1,-1-1-1,1 0 1,0 0 0,-1 0-1,1 0 1,0 0 0,0 0-1,0 0 1,1 0-1,-1-1 1,0 1 0,1-1-1,-1 1 1,0-1 0,1 0-1,0 0 1,-1 0-1,1-1 1,0 1 0,-1-1-1,1 1 1,0-1-1,0 0 1,-1 0 0,1 0-1,0 0 1,0-1 0,-1 1-1,1-1 1,3-1-1,2 0-31,0 0 0,0-1-1,-1 0 1,0-1-1,0 1 1,0-1-1,0-1 1,0 1-1,-1-1 1,0 0-1,0-1 1,0 0-1,7-9 1,-9 10-14,0 0 1,0 0 0,0-1-1,-1 1 1,0-1 0,0 0-1,0 0 1,-1-1 0,0 1-1,0 0 1,-1-1 0,1 1-1,-1-1 1,-1 1 0,1-1-1,-2-11 1,1 16 32,-1 1-1,1-1 1,-1 0 0,1 0 0,-1 1 0,0-1-1,1 0 1,-1 1 0,0-1 0,0 1 0,0-1-1,-1 1 1,1 0 0,0-1 0,0 1-1,-1 0 1,1 0 0,-1 0 0,1 0 0,-1 0-1,-3-1 1,5 3 40,0 1-1,0-1 1,0 1-1,0-1 1,0 1-1,0 0 1,0-1-1,0 1 1,1-1-1,-1 1 1,1-1-1,-1 1 1,1-1-1,1 3 1,12 27 256,-7-14 140,1 0-1,1-1 0,14 22 1,-19-34-714,-1 0 1,1 0-1,-1 0 1,1-1-1,0 1 1,1-1-1,-1 0 1,0 0 0,1 0-1,0-1 1,0 1-1,-1-1 1,1-1-1,1 1 1,-1 0-1,6 0 1,10 0-6559</inkml:trace>
  <inkml:trace contextRef="#ctx0" brushRef="#br0" timeOffset="30979.97">7301 1132 9826,'0'0'11285,"-11"-6"-9925,-33-17-410,43 22-911,0 1 0,-1-1 0,1 1 0,0-1 0,-1 1 1,1 0-1,0-1 0,-1 1 0,1 0 0,0 0 0,-1 0 0,1 0 0,-1 0 0,1 0 0,0 1 0,-1-1 1,1 0-1,0 1 0,-1-1 0,1 1 0,0-1 0,0 1 0,-1 0 0,1 0 0,0-1 0,0 1 1,0 0-1,0 0 0,0 0 0,0 0 0,0 0 0,-1 2 0,-16 35 295,17-34-238,-1 2-41,0 0-1,1 0 0,-1 0 0,1 0 0,1 1 1,0-1-1,-1 0 0,2 1 0,-1-1 0,1 0 1,0 0-1,0 1 0,1-1 0,2 6 0,-3-9-48,0 0 0,1 0 0,-1 0 0,1-1 0,0 1 0,0-1 0,0 1 0,0-1 0,0 0 0,0 0 0,1 1 0,-1-2 0,1 1 0,0 0 0,-1 0 0,1-1 0,0 0-1,0 1 1,0-1 0,0 0 0,0-1 0,0 1 0,0 0 0,0-1 0,0 0 0,0 1 0,0-1 0,1-1 0,-1 1 0,4-1 0,-5 0-36,1 0 0,0 0 0,0 0 0,-1 0 0,1-1 0,-1 0 0,1 1 1,-1-1-1,0 0 0,0 0 0,0 0 0,0 0 0,0 0 0,0-1 0,0 1 0,-1 0 0,1-1 0,-1 0 0,0 1 0,1-1 0,-1 0 1,0 1-1,-1-1 0,1 0 0,0-4 0,2-7-256,-1-1 0,0 1 0,0-24 0,-6 6 122,4 31 186,0 0 1,0-1 0,-1 1 0,1 0 0,-1 0 0,1 0 0,-1 0 0,1 0 0,-1 0 0,1 0 0,-1 0 0,0 0 0,0 0 0,1 0 0,-1 0 0,0 1 0,0-1 0,0 0 0,0 1 0,0-1 0,0 0 0,0 1 0,0-1 0,-1 1 0,4 40 631,20 28 148,-10-33-384,-2 1 0,8 45 0,-15-48-216,-3-24-182,1 1 0,-1-1 1,2 1-1,-1-1 0,1 0 1,1 0-1,0 1 1,0-2-1,1 1 0,0 0 1,0-1-1,6 9 0,-10-17-141,1 0-1,-1 0 0,0 0 0,0 0 1,0 0-1,0 0 0,1 0 1,-1 0-1,0 0 0,0 0 0,0 0 1,1 0-1,-1 0 0,0 0 1,0-1-1,0 1 0,0 0 0,1 0 1,-1 0-1,0 0 0,0 0 0,0 0 1,1-2-1218,-1 2 1217,0 0 0,1 0 1,-1 0-1,0-1 0,0 1 1,0 0-1,0 0 0,0 0 0,0 0 1,0-1-1,0 1 0,0 0 1,0 0-1,0 0 0,0 0 0,-1-1 1,1 1-1,0 0 0,0 0 1,0 0-1,0 0 0,0-1 0,0 1 1,0 0-1,-2-1-1095,2 0 743,-3-11-7951</inkml:trace>
  <inkml:trace contextRef="#ctx0" brushRef="#br0" timeOffset="31685.07">7444 1141 8666,'0'0'4467,"-3"11"-3594,-7 34 188,10-42-866,0 1-1,0-1 1,0 1-1,1-1 1,-1 1-1,1-1 1,0 1-1,0-1 0,1 1 1,-1-1-1,0 0 1,1 0-1,0 0 1,0 0-1,0 0 1,0 0-1,1 0 1,4 4-1,-1-1 166,1 0 0,0 0 0,0 0 0,1-1 0,12 6 0,-16-9-249,1 0 0,-1 0 0,1 0-1,0-1 1,0 1 0,-1-1 0,1 0 0,0-1 0,0 1 0,0-1 0,0 0 0,0 0 0,0-1 0,0 0 0,0 1-1,0-2 1,-1 1 0,1 0 0,0-1 0,-1 0 0,1 0 0,-1 0 0,1-1 0,-1 0 0,0 1 0,0-1 0,-1-1 0,1 1-1,0-1 1,-1 1 0,0-1 0,3-4 0,-3 3-73,0 0 1,0 0-1,0 0 0,-1 0 1,0-1-1,0 1 0,0-1 1,-1 1-1,1-1 0,-2 1 1,1-1-1,0 0 0,-1 1 0,0-1 1,-1 0-1,1 0 0,-1 1 1,0-1-1,0 0 0,-1 1 1,0 0-1,0-1 0,0 1 1,0 0-1,-1 0 0,0 0 0,-4-6 1,-39-41-1291,47 52 813,-1-1 1,1 1-1,0-1 1,0 1-1,0 0 1,0-1-1,0 1 1,0 0 0,0-1-1,0 1 1,0 0-1,0 0 1,0 0-1,-1 0 1,1 0 0,0 0-1,0 0 1,2 1-1,-1-1-438,17 0-3180</inkml:trace>
  <inkml:trace contextRef="#ctx0" brushRef="#br0" timeOffset="32439.62">7936 1113 9274,'0'0'5384,"-10"-3"-3117,2 1-2060,-35-8 2410,41 10-2474,-1 0 1,1 0-1,-1 0 1,1 0-1,0 0 1,-1 1-1,1-1 1,0 1-1,0 0 1,-1 0-1,1 0 1,0 0-1,0 0 1,0 0-1,0 0 1,0 1-1,0-1 1,0 1-1,1-1 1,-3 4-1,-2 3 6,1 0 1,0 1-1,1-1 0,-1 1 0,2 0 0,-1 1 1,1-1-1,1 1 0,-3 16 0,5-24-143,-1 1 0,1-1 1,-1 0-1,1 0 0,0 1 0,0-1 0,0 0 0,1 0 1,-1 0-1,0 1 0,1-1 0,-1 0 0,1 0 0,0 0 0,0 0 1,0 0-1,0 0 0,0 0 0,0 0 0,0 0 0,1 0 0,-1 0 1,1-1-1,-1 1 0,1-1 0,0 1 0,-1-1 0,1 0 0,0 1 1,0-1-1,0 0 0,0 0 0,0 0 0,0-1 0,0 1 0,1 0 1,-1-1-1,0 0 0,0 1 0,0-1 0,1 0 0,-1 0 0,0 0 1,0 0-1,1-1 0,-1 1 0,3-1 0,-1 0-44,1-1 1,-1 1-1,0-1 0,1 0 0,-1 0 0,0 0 0,0-1 0,0 1 0,0-1 1,-1 0-1,1 0 0,-1 0 0,0 0 0,0-1 0,0 0 0,0 1 0,0-1 1,2-5-1,-1 2 34,0-1 1,-1 1-1,1 0 1,-2-1-1,1 0 1,-1 0-1,0 1 0,0-1 1,0-14-1,-2 28 20,1-1-1,-1 1 1,1-1-1,1 1 0,-1-1 1,1 1-1,0-1 0,0 0 1,1 0-1,-1 0 0,1 0 1,0 0-1,0 0 1,1-1-1,0 1 0,-1-1 1,1 0-1,1-1 0,-1 1 1,8 5-1,-4-4 33,-1 1-1,1-1 1,0-1 0,0 1-1,1-1 1,-1-1 0,18 6-1,-24-9-30,-1 1-1,1-1 0,0 0 0,0 1 1,-1-1-1,1 0 0,0 0 0,0 0 1,-1 0-1,1 0 0,0 0 0,0-1 1,-1 1-1,1-1 0,0 1 0,-1-1 1,1 1-1,0-1 0,-1 0 0,1 0 1,-1 0-1,1 0 0,-1 0 0,0 0 1,1 0-1,-1-1 0,0 1 1,0 0-1,0-1 0,0 1 0,0-1 1,0 1-1,0-1 0,0 1 0,-1-1 1,1 0-1,-1 1 0,1-1 0,-1 0 1,0 1-1,1-1 0,-1 0 0,0 0 1,0 1-1,0-1 0,0 0 0,-1-2 1,0-2 50,0 0 1,0-1-1,0 1 1,-1 0-1,0 0 1,0 0-1,-1 0 1,0 1-1,0-1 1,0 1-1,0-1 1,-5-4-1,4 5-57,1 1 0,-1-1 1,1-1-1,0 1 0,1 0 0,-1-1 0,1 1 0,0-1 0,0 0 0,1 0 0,-2-11 1,4 15-46,-1 0 0,1 0 0,0-1 0,0 1 1,0 0-1,0 0 0,0 1 0,0-1 0,1 0 1,-1 0-1,1 0 0,-1 1 0,1-1 0,-1 1 1,1-1-1,0 1 0,0 0 0,0 0 0,0 0 1,0 0-1,0 0 0,0 0 0,0 0 0,0 1 1,0-1-1,0 1 0,5-1 0,5-2-1325,1 1-1,0 1 1,17-1 0,-6 2-3540,-4 0-1516</inkml:trace>
  <inkml:trace contextRef="#ctx0" brushRef="#br0" timeOffset="32844.87">8358 1127 13099,'0'0'6617,"3"53"-4504,-1-35-705,1 2-304,0 0-224,1-3-327,1-2-153,0-3-176,-1-5-176,-1-2-48,-1-3-224,-1-2-345,-1-3-615,0-22-1384,0 1-3882,0-1-4368</inkml:trace>
  <inkml:trace contextRef="#ctx0" brushRef="#br0" timeOffset="33207.35">8304 906 12291,'0'0'3264</inkml:trace>
  <inkml:trace contextRef="#ctx0" brushRef="#br0" timeOffset="34306.07">8556 1092 7498,'0'0'10032,"0"29"-7398,2-10-1855,1 0-1,0 0 0,9 28 0,-10-42-668,-1 1 0,1-1-1,0 1 1,1-1 0,-1 0-1,1 0 1,0 0 0,0 0-1,0-1 1,1 1 0,0-1-1,0 0 1,0 0-1,0 0 1,1-1 0,5 4-1,-8-6-97,-1 0-1,1 0 0,0-1 0,0 1 1,-1-1-1,1 0 0,0 1 1,0-1-1,0 0 0,0 0 0,0 0 1,0 0-1,-1 0 0,1-1 0,0 1 1,0 0-1,0-1 0,0 0 0,-1 1 1,1-1-1,0 0 0,-1 0 1,1 0-1,1-1 0,0-1-36,1 0 0,-2 0 0,1-1 0,0 1 0,-1-1 0,1 1 1,-1-1-1,0 0 0,0 0 0,1-5 0,1-4-213,0 1 0,-1-1 0,-1 0 0,0 0-1,0 0 1,-2-16 0,-9-1-295,8 29 534,1 0 0,0 0 0,0 0-1,-1 0 1,1 0 0,0 1 0,-1-1 0,1 0 0,-1 0-1,1 1 1,-1-1 0,0 0 0,1 0 0,-1 1 0,0-1 0,1 1-1,-1-1 1,0 1 0,0-1 0,1 1 0,-1-1 0,0 1-1,0 0 1,0-1 0,0 1 0,0 0 0,0 0 0,1 0 0,-1 0-1,0 0 1,0 0 0,-1 0 0,2 3 11,0 1 0,0-1 0,0 1 0,0-1 0,1 1 0,-1-1 0,1 0 0,0 1 0,0-1 0,1 0 0,-1 1 0,2 2 0,43 79 1057,-41-78-963,-1 0 0,1 0 0,1-1 1,-1 0-1,1 1 0,0-2 0,0 1 1,1-1-1,9 6 0,-14-10-83,-1 0 0,1 0 0,-1-1 0,1 1 0,0-1 0,-1 1 0,1-1-1,0 1 1,-1-1 0,1 0 0,0 0 0,-1 0 0,1 0 0,0 0 0,-1-1 0,1 1 0,0 0 0,-1-1 0,1 1-1,-1-1 1,1 1 0,-1-1 0,1 0 0,1-1 0,0 0-16,0-1 0,-1 1-1,1-1 1,-1 0 0,1 0-1,-1 0 1,0 0 0,0 0 0,0-1-1,1-4 1,2-5-173,-1 1 0,0-1 0,-1 0 0,-1 0 0,2-17 0,-4-66-1929,0 96 2085,0 0 1,0 0 0,0 0-1,0-1 1,0 1 0,0 0-1,0 0 1,0 0 0,0-1-1,1 1 1,-1 0-1,0 0 1,0 0 0,0 0-1,0-1 1,0 1 0,0 0-1,0 0 1,0 0 0,1 0-1,-1 0 1,0-1 0,0 1-1,0 0 1,0 0 0,1 0-1,-1 0 1,0 0 0,0 0-1,0 0 1,0 0 0,1 0-1,-1 0 1,0-1 0,0 1-1,0 0 1,1 0 0,-1 0-1,0 0 1,0 0 0,0 0-1,1 1 1,-1-1 0,0 0-1,0 0 1,0 0 0,1 0-1,13 6-107,10 12 125,-15-9 173,0 0 0,-1 0 1,0 1-1,-1 1 0,0-1 0,-1 1 0,0 0 1,0 1-1,-1-1 0,-1 1 0,0 0 0,-1 0 1,0 0-1,2 17 0,-17-90 247,12 56-613,4-62-2581,-3 62 2561,-1 1 1,1-1-1,0 1 0,1 0 1,-1-1-1,1 1 0,0 0 1,0 0-1,0 0 0,0 0 1,1 1-1,4-7 0,-6 10 206,0-1 0,0 0 1,0 1-1,0-1 0,0 0 0,1 1 0,-1-1 0,0 1 0,0 0 0,0-1 0,0 1 0,0 0 0,1 0 1,-1 0-1,0 0 0,0 0 0,0 0 0,1 0 0,-1 0 0,0 0 0,0 1 0,0-1 0,0 0 0,0 1 1,1-1-1,-1 1 0,0-1 0,0 1 0,0 0 0,0-1 0,0 1 0,-1 0 0,1 0 0,0 0 0,0 0 1,0-1-1,-1 1 0,1 0 0,0 0 0,-1 0 0,1 2 0,28 47 1274,-27-46-1207,21 78 4769,-23-92-5025,1 0 0,1-1 0,0 1 0,0 0 1,1 0-1,1 0 0,-1 1 0,1-1 1,9-13-1,-12 20 104,1 1-1,0-1 1,0 0 0,0 1 0,1-1 0,-1 1 0,1-1 0,-1 1-1,1 0 1,0 0 0,0 0 0,0 1 0,6-3 0,-7 3 95,0 1 1,1-1 0,-1 1-1,1 0 1,-1 0 0,1 0-1,-1 1 1,1-1 0,-1 0-1,0 1 1,1 0 0,-1-1-1,0 1 1,1 0 0,-1 0-1,0 0 1,0 1 0,0-1-1,0 0 1,0 1 0,3 2-1,45 44 1464,-39-36-1372,1 0 0,1 0 0,0-1 0,0-1 0,1 0 0,20 10-1,-24-16-2582,-2-3-2777</inkml:trace>
  <inkml:trace contextRef="#ctx0" brushRef="#br0" timeOffset="34732.18">9634 1203 7042,'0'0'17187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45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23 8938,'0'0'4764,"-9"-4"-2673,1 0-1570,0 1 1,0 0 0,0 1 0,0 0-1,-1 0 1,1 1 0,-13-1 0,16 2-284,0 1 0,1-1 0,-1 1 0,1 0-1,-1 0 1,1 0 0,0 0 0,-1 1 0,1 0 0,0 0 0,0 0 0,0 0 0,0 1 0,0-1 0,1 1 0,-1 0 0,1 0 0,-6 7 0,5-3-113,0 0 1,0-1 0,0 2-1,1-1 1,0 0-1,1 1 1,-1-1-1,2 1 1,-1 0 0,1 0-1,0 0 1,0 9-1,1 12 169,6 53 0,-5-66-242,2 0-1,0 0 0,1-1 0,1 1 1,0-1-1,1 0 0,1 0 0,0 0 1,1-1-1,0 0 0,13 15 0,-16-23-39,1 0 0,0 0 1,0 0-1,1-1 0,-1 0 0,1 0 0,0-1 0,0 1 0,1-2 0,-1 1 0,1-1 1,0 0-1,0-1 0,0 1 0,0-2 0,0 1 0,1-1 0,-1 0 0,0-1 0,1 0 1,-1 0-1,0-1 0,13-3 0,-13 2-17,1 0 1,-1-1-1,0 0 1,0-1 0,0 0-1,-1 0 1,1-1-1,-1 0 1,0 0-1,-1-1 1,1 1-1,9-12 1,-12 12-44,1 0 1,-1-1 0,0 0-1,0 0 1,-1 0 0,0 0-1,0 0 1,0-1 0,-1 1-1,0-1 1,0 1 0,0-1-1,-1 0 1,0 0 0,-1 0-1,1-8 1,-2 11 26,0 1-1,0 0 1,0-1 0,-1 1-1,1 0 1,-1 0 0,0 0-1,0 0 1,0 0 0,0 0-1,0 1 1,-1-1-1,1 1 1,-1-1 0,0 1-1,-5-3 1,6 3 12,0 0 0,-1 1-1,1 0 1,0-1 0,-1 1 0,1 0 0,-1 0-1,1 0 1,-1 1 0,1-1 0,-1 0 0,0 1-1,1 0 1,-1 0 0,0 0 0,1 0-1,-1 0 1,0 0 0,1 1 0,-1-1 0,0 1-1,1 0 1,-3 1 0,3-1 6,1 1-1,-1 0 1,1 0-1,0 0 1,0 0-1,0 0 1,0 0 0,0 0-1,0 0 1,1 0-1,-1 0 1,1 0-1,-1 0 1,1 1 0,0-1-1,0 0 1,0 0-1,0 1 1,0-1-1,1 4 1,10 47 139,-7-46-91,0 1-1,0 0 1,0-1-1,1 0 1,0 0 0,1 0-1,0 0 1,0-1-1,0 0 1,1-1 0,-1 1-1,2-1 1,-1 0 0,0-1-1,1 0 1,0 0-1,0 0 1,0-1 0,0-1-1,0 1 1,11 1-1,-12-3-29,1 0-1,0-1 1,0 0-1,-1 0 0,1 0 1,0-1-1,-1 0 1,1 0-1,0-1 0,-1 0 1,0-1-1,1 0 1,-1 0-1,0 0 1,-1-1-1,1 0 0,0 0 1,-1 0-1,0-1 1,0 0-1,-1-1 0,1 1 1,-1-1-1,5-7 1,-5 4-21,0-1 0,0 1 1,-1-1-1,0 0 0,0-1 1,-2 1-1,1-1 0,-1 1 1,0-1-1,-1 0 1,-1 0-1,0 1 0,0-1 1,-1 0-1,0 0 0,-3-11 1,1 6-138,-1 1 0,0 0 0,-1 0 0,-1 0 0,0 1 0,-1-1 0,-1 1 0,0 1 0,-1 0 0,-15-18 0,22 27 132,-1 1 1,-1 0-1,1 0 0,0 0 1,-1 1-1,1-1 0,-1 1 0,0-1 1,0 1-1,-7-2 0,10 3 13,0 1-1,0 0 0,1 0 0,-1 0 0,0 0 1,0 0-1,1 0 0,-1 0 0,0 0 1,1 1-1,-1-1 0,0 0 0,0 0 1,1 1-1,-1-1 0,0 0 0,1 1 1,-1-1-1,1 0 0,-1 1 0,0-1 1,1 1-1,-1-1 0,0 2 0,0 0 6,0 0-1,0 0 1,0 1 0,0-1-1,0 0 1,0 0-1,1 1 1,0-1-1,-1 1 1,1-1 0,0 4-1,1 14 72,1 1 1,1-1-1,0 0 0,2-1 0,0 1 0,2-1 1,0 0-1,1 0 0,1-1 0,0 0 1,1-1-1,1 0 0,1-1 0,1 0 0,0 0 1,1-1-1,0-1 0,1-1 0,17 12 1,-22-19-56,0-1 1,0-1 0,1 1 0,0-2 0,-1 0 0,1 0 0,0-1 0,1 0 0,-1 0 0,0-2 0,13 0-1,-17 0-13,-1 0 0,1 0-1,0-1 1,-1-1-1,1 1 1,-1-1 0,0 0-1,1 0 1,-1-1-1,0 1 1,0-1-1,0-1 1,-1 1 0,1-1-1,-1 0 1,0 0-1,0-1 1,0 0-1,-1 0 1,5-5 0,-8 7-14,0 1 1,0-1-1,0 1 0,0-1 1,-1 0-1,1 1 1,-1-1-1,1 0 1,-1 0-1,0 1 1,0-1-1,-1 0 0,1 0 1,0 1-1,-1-1 1,0 0-1,1 1 1,-1-1-1,0 1 1,0-1-1,-1 1 0,1-1 1,0 1-1,-1-1 1,0 1-1,1 0 1,-1 0-1,0 0 1,0 0-1,0 0 0,0 1 1,-1-1-1,1 1 1,0-1-1,-1 1 1,1 0-1,-1 0 0,1 0 1,-1 0-1,0 0 1,1 0-1,-1 1 1,0-1-1,1 1 1,-1 0-1,0 0 0,0 0 1,1 0-1,-1 1 1,0-1-1,0 1 1,1-1-1,-5 3 1,4-1 1,0 0-1,0 1 1,1 0 0,-1-1 0,1 1 0,0 0 0,0 0 0,0 1 0,0-1 0,0 0 0,1 1 0,-1-1 0,1 1 0,0-1 0,0 1 0,0 0 0,1-1-1,-1 1 1,1 5 0,-1-6 20,1 1-1,-1-1 1,1 0 0,0 1-1,0-1 1,0 0-1,1 1 1,-1-1-1,1 0 1,-1 1 0,1-1-1,0 0 1,0 0-1,1 0 1,-1 0 0,1 0-1,-1 0 1,1 0-1,0-1 1,0 1-1,4 4 1,-3-6-12,0 0-1,0 0 1,0 0 0,0-1-1,0 1 1,1-1 0,-1 1-1,0-1 1,0 0-1,0-1 1,0 1 0,0 0-1,1-1 1,-1 1 0,0-1-1,0 0 1,0 0 0,0-1-1,-1 1 1,1 0 0,0-1-1,0 0 1,-1 0-1,1 1 1,-1-1 0,0-1-1,1 1 1,-1 0 0,0-1-1,0 1 1,1-4 0,2 0-21,0 0 1,-1 0-1,0-1 1,0 1 0,-1-1-1,0 0 1,0 0-1,0 0 1,-1-1 0,0 1-1,-1 0 1,1-9-1,-1 23 54,1 0 1,-1 0-1,1-1 0,1 1 0,-1-1 0,1 1 0,0-1 1,1 0-1,-1 0 0,1 0 0,0-1 0,1 1 0,-1-1 1,9 7-1,-7-6-57,1 0 0,-1 0 0,2 0 1,-1-1-1,1 0 0,-1 0 0,1-1 0,0 0 1,1 0-1,-1-1 0,1 0 0,10 1 0,7-1-2025,0-2-1,50-5 1,-16-6-5739</inkml:trace>
  <inkml:trace contextRef="#ctx0" brushRef="#br0" timeOffset="2071.77">1704 323 12003,'0'0'5658,"3"10"-3551,138 312 5076,-88-213-5544,-89-160 204,20 11-2362,2-1 0,2 0 0,1-1 0,2 0 0,2-1 0,2 0-1,0-63 1,5 102 284,0-1-1,1 1 1,-1 0 0,1-1-1,-1 1 1,1 0-1,0-1 1,1 1-1,-1 0 1,1 0-1,0 0 1,0 0 0,0 1-1,0-1 1,1 0-1,0 1 1,3-4-1,-3 5 165,-1 0 0,1 0-1,0 1 1,0-1-1,-1 1 1,1 0-1,0 0 1,1 0-1,-1 0 1,0 0 0,0 1-1,0-1 1,0 1-1,0 0 1,1 0-1,-1 0 1,0 0-1,0 1 1,0-1 0,0 1-1,1 0 1,-1 0-1,0 0 1,4 2-1,-1 0 92,0 0-1,0 1 1,0 0 0,-1 0-1,1 0 1,-1 0-1,0 1 1,0 0-1,0 0 1,-1 0-1,0 1 1,0 0-1,0-1 1,-1 1 0,4 8-1,-6-11 45,1 1 0,-1 0 0,1 0 0,-1 0-1,0-1 1,0 1 0,-1 1 0,1-1 0,-1 0 0,0 0-1,0 0 1,0 0 0,-1 0 0,1 0 0,-1 0 0,0 0-1,0 0 1,-1 0 0,1-1 0,-1 1 0,0 0 0,0-1-1,0 1 1,0-1 0,-1 1 0,-3 3 0,-4 2 177,1-1-1,-1 0 1,-1 0 0,1-1 0,-1-1 0,-1 0-1,1 0 1,-20 6 0,31-12-1,15-2-222,-1 0 0,0-1 0,1 0 1,26-11-1,-9 3-20,-17 7-18,82-30-532,-91 32 514,0-1-1,-1 0 1,1 0 0,-1 0-1,1-1 1,-1 0 0,0 0-1,0 0 1,-1-1-1,1 1 1,-1-1 0,7-10-1,-11 14 37,1-1 0,0 1 0,-1 0 0,1 0-1,-1 0 1,1-1 0,-1 1 0,0 0-1,0-1 1,1 1 0,-1 0 0,0-1 0,0 1-1,0 0 1,0-1 0,-1 1 0,1 0 0,0-1-1,0 1 1,-1 0 0,1-1 0,-1 1-1,1 0 1,-1 0 0,0 0 0,0-1 0,1 1-1,-1 0 1,-1-1 0,-1 0-1,0 0 0,0 0 0,0 0 0,0 0 0,0 1 0,0-1 0,0 1 0,-1 0 0,1 0 0,0 0 0,-6 0 0,3 0 34,1 0-1,0 0 1,0 1-1,0 0 1,-1 0 0,1 0-1,0 1 1,0-1-1,0 1 1,0 1-1,0-1 1,0 1 0,0 0-1,0 0 1,0 0-1,-6 5 1,9-5 12,0 0-1,0 1 1,0-1 0,1 1-1,-1-1 1,1 1 0,-1 0-1,1-1 1,0 1 0,0 0-1,1 0 1,-1 0 0,0 0 0,1 0-1,0 0 1,0 0 0,0 0-1,0 0 1,0 0 0,0 0-1,1 0 1,0-1 0,-1 1-1,1 0 1,0 0 0,1 0-1,-1-1 1,0 1 0,1 0 0,-1-1-1,1 1 1,0-1 0,0 0-1,0 1 1,0-1 0,0 0-1,0 0 1,4 2 0,2 2 88,1 1 1,0-1 0,0-1-1,0 0 1,0 0-1,1-1 1,0 0-1,0 0 1,18 3-1,48-1 109,-72-6-230,0 0 0,-1 0-1,1 0 1,0 0 0,0-1 0,-1 0 0,1 0 0,0 0 0,-1 0 0,1 0 0,-1-1-1,1 1 1,-1-1 0,0 0 0,0 0 0,0 0 0,5-5 0,-7 5-15,0 1-1,0-1 1,-1 0 0,1 0 0,-1 1 0,1-1-1,-1 0 1,0 0 0,0 1 0,1-1-1,-1 0 1,0 0 0,-1 0 0,1 0-1,0 1 1,0-1 0,-1 0 0,1 0 0,-2-2-1,-18-38-611,5 11-273,15 29 853,-1 0 0,0 1 0,1-1 0,0 0 0,-1 0 0,1 0 0,0 1 0,0-1 0,0 0 0,0 0 1,0 0-1,0 1 0,0-1 0,1 0 0,-1 0 0,1 1 0,0-1 0,-1 0 0,1 0 0,0 1 1,0-1-1,0 1 0,0-1 0,0 1 0,0-1 0,0 1 0,0 0 0,1 0 0,-1-1 0,1 1 0,-1 0 1,1 0-1,-1 0 0,3-1 0,0 1 34,0 0 0,0 0 0,0 0 0,0 0 0,0 1 0,0-1 0,1 1 0,-1 0-1,0 1 1,0-1 0,0 1 0,0-1 0,0 1 0,0 0 0,4 2 0,-5-1 2,0-1 0,0 1 1,0-1-1,-1 1 0,1 0 0,-1 0 0,1 1 0,-1-1 0,0 0 0,1 1 0,-1-1 1,-1 1-1,1 0 0,0 0 0,1 2 0,18 55 121,-18-49-9,0-1-1,1 1 1,0-1 0,10 17-1,-13-25-57,1 1 0,0-1 0,-1 0-1,1 0 1,0 0 0,0-1-1,0 1 1,0 0 0,0-1 0,1 1-1,-1-1 1,0 0 0,1 0-1,-1 0 1,1 0 0,-1 0 0,1 0-1,-1-1 1,1 1 0,0-1 0,-1 0-1,1 0 1,4 0 0,-5-1-39,-1 1 0,0-1-1,0 1 1,0-1 0,0 0 0,0 0 0,0 0 0,0 1 0,0-1 0,0 0 0,0 0 0,-1 0 0,1-1 0,0 1 0,-1 0 0,1 0 0,-1 0 0,1 0 0,-1-1-1,1 1 1,-1 0 0,0 0 0,0-1 0,1 1 0,-1 0 0,0 0 0,0-1 0,-1-1 0,1-45-14,0 43 2,-12-45-308,10 43 139,-1 0-1,1 0 0,1 0 1,-1 0-1,0-11 0,3 18 156,-1 0 0,0-1 0,0 1 1,0 0-1,1-1 0,-1 1 0,0 0 0,0-1 0,1 1 0,-1 0 0,0-1 0,1 1 0,-1 0 1,0 0-1,1 0 0,-1-1 0,0 1 0,1 0 0,-1 0 0,1 0 0,-1 0 0,0 0 0,1-1 0,-1 1 1,1 0-1,-1 0 0,1 0 0,-1 0 0,0 0 0,1 1 0,-1-1 0,1 0 0,-1 0 0,0 0 1,1 0-1,-1 0 0,1 0 0,-1 1 0,0-1 0,1 0 0,-1 0 0,0 1 0,1-1 0,-1 1 1,20 9-15,-12-5 138,0 1-1,0 0 1,-1 0 0,0 1 0,0 0 0,-1 1-1,0-1 1,0 1 0,-1 0 0,0 1 0,0-1 0,-1 1-1,0 0 1,-1 0 0,1 0 0,-2 0 0,1 1 0,-2-1-1,2 14 1,-14-51 1551,5-49-2330,6 72 533,-1-1 0,2 0-1,-1 1 1,1-1 0,0 1 0,0-1 0,0 1-1,1-1 1,0 1 0,0 0 0,4-7-1,-5 12 114,-1-1 0,1 0 0,0 1 0,0-1 0,0 0 0,0 1 0,0-1 0,0 1 0,0 0 0,0-1 0,0 1 0,0 0 0,0-1 0,0 1 0,0 0 0,0 0 0,0 0 0,0 0 0,0 0 0,0 0 0,0 0 0,0 0 0,0 1 0,0-1 0,0 0 0,0 1 0,0-1 0,0 1 0,0-1 0,0 1 0,0-1 0,0 1 0,0-1 0,-1 1 0,1 0 0,0 0 0,0-1 0,-1 1 0,1 0 0,-1 0 0,1 0 0,0 1 0,30 41 78,-30-42-74,2 3 62,-1 1 0,1-1 0,-1 1-1,0-1 1,0 1 0,0 0-1,-1 0 1,1 0 0,-1 0-1,-1 0 1,1 0 0,-1 0-1,0 7 1,0-12-21,0 0 1,0 1-1,0-1 1,0 0-1,-1 1 1,1-1-1,0 0 0,0 1 1,-1-1-1,1 0 1,0 0-1,-1 1 0,1-1 1,0 0-1,0 0 1,-1 0-1,1 1 1,-1-1-1,1 0 0,0 0 1,-1 0-1,1 0 1,0 0-1,-1 0 1,1 0-1,-1 0 0,1 0 1,0 0-1,-1 0 1,1 0-1,-1 0 1,1 0-1,0 0 0,-1 0 1,1 0-1,0 0 1,-1 0-1,1-1 0,0 1 1,-1 0-1,1 0 1,0 0-1,-1-1 1,1 1-1,0 0 0,-1 0 1,1-1-1,0 1 1,0 0-1,-1-1 1,1 1-1,0 0 0,0-1 1,0 1-1,0 0 1,-1-1-1,1 1 1,0-1-1,0 1 0,0 0 1,0-1-1,0 1 1,0-1-1,0 1 0,0 0 1,0-1-1,0-9-133,-1 0 0,1 1 0,1-1 0,0 1 0,3-16 0,-3 24 69,-1-1 1,1 0-1,-1 0 0,1 1 1,0-1-1,-1 0 1,1 1-1,0-1 0,0 1 1,0-1-1,1 1 1,-1-1-1,0 1 0,0 0 1,3-2-1,-3 2 27,0 1 0,1 0 0,-1 0-1,0-1 1,0 1 0,0 0 0,1 0 0,-1 0-1,0 0 1,0 1 0,0-1 0,1 0 0,-1 0-1,0 1 1,0-1 0,0 1 0,0-1 0,0 1 0,1-1-1,-1 1 1,0 0 0,-1-1 0,1 1 0,0 0-1,0 0 1,1 2 0,7 4 63,0 0 0,0-1 0,0 0 1,1-1-1,0 0 0,0 0 0,0-1 0,0 0 0,1-1 1,19 4-1,-22-6-22,0 0 1,0 0 0,0-1 0,0 0 0,0 0-1,0-1 1,1 0 0,-2 0 0,1-1-1,0 0 1,0-1 0,0 1 0,-1-2 0,0 1-1,11-7 1,-17 9-25,1 0-1,-1 1 1,0-1 0,0 0-1,1 0 1,-1 0 0,0 0-1,0-1 1,0 1 0,0 0-1,-1 0 1,1-1 0,0 1-1,0 0 1,-1-1 0,1 1-1,-1 0 1,1-1 0,-1 1-1,0-1 1,1 1-1,-1-1 1,0 1 0,0-1-1,0 1 1,0-1 0,0 1-1,-1-3 1,0 1-11,0 1-1,0-1 1,-1 1 0,1-1-1,-1 1 1,1 0 0,-1 0-1,0-1 1,0 1 0,0 0 0,0 1-1,0-1 1,0 0 0,-5-2-1,4 2-5,0 1 0,0-1 0,-1 1 0,1-1 0,0 1 0,-1 0 0,1 1 0,-1-1 0,1 0 0,-1 1 0,1 0 0,-5 0 0,6 0 11,0 0-1,0 1 0,1-1 0,-1 0 0,0 1 0,0 0 1,1-1-1,-1 1 0,1 0 0,-1 0 0,0 0 0,1 0 0,-1 0 1,1 0-1,0 0 0,-1 1 0,1-1 0,0 0 0,0 1 0,0-1 1,0 1-1,0-1 0,0 1 0,-1 2 0,0 1 44,1-1 1,-1 0-1,1 0 0,0 1 0,0-1 1,0 1-1,1-1 0,-1 1 0,1 0 1,0-1-1,0 1 0,1-1 0,-1 1 1,1-1-1,0 1 0,1-1 0,-1 0 0,1 1 1,-1-1-1,1 0 0,1 0 0,-1 0 1,0 0-1,1 0 0,0-1 0,0 1 1,0-1-1,0 0 0,5 4 0,-4-4-175,1-1 0,-1 1 0,1-1 0,0 1-1,0-1 1,0-1 0,0 1 0,0-1 0,0 0-1,0 0 1,1 0 0,-1-1 0,0 0 0,1 0-1,-1 0 1,0-1 0,0 1 0,1-1 0,-1 0-1,0-1 1,0 0 0,0 1 0,0-1 0,8-5-1,14-12-3789,-6 0-1830</inkml:trace>
  <inkml:trace contextRef="#ctx0" brushRef="#br0" timeOffset="2509.06">3054 76 10986,'0'0'1953,"3"9"-298,35 65 2540,51 80 0,-8-19 44,-80-131-1928,-11-14-1653,-12-22-524,17 18-217,1 0-1,0 0 0,0-1 0,2 1 1,-1-1-1,2 0 0,0 1 0,1-1 1,2-17-1,-2 30 15,0 1 0,0-1 0,1 0-1,-1 1 1,0-1 0,1 0 0,-1 0 0,1 1 0,0-1 0,0 1 0,-1-1-1,1 1 1,0-1 0,0 1 0,0-1 0,1 1 0,-1 0 0,0 0 0,0-1-1,1 1 1,-1 0 0,1 0 0,-1 0 0,1 1 0,-1-1 0,1 0 0,0 0-1,-1 1 1,1-1 0,0 1 0,-1 0 0,1-1 0,0 1 0,0 0 0,-1 0-1,4 0 1,6 1-1203,1 0 0,0 1-1,-1 0 1,18 6 0,-8-2-2937,5-1-2910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28.0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0 15491,'0'0'9298,"-12"3"-9298,5-3-1504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1:20.1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161 379 7866,'0'0'9411,"-7"-7"-7968,5 6-1393,-1-3 140,0 1 1,0 0 0,-1 0-1,1 0 1,-1 0-1,0 0 1,0 1-1,0 0 1,0 0-1,0 0 1,0 0-1,-1 0 1,1 1-1,-1 0 1,1 0-1,-1 0 1,-6 0-1,9 1-139,-1 0-1,1 1 0,-1-1 0,0 0 0,1 1 1,-1 0-1,1-1 0,-1 1 0,1 0 1,0 0-1,-1 0 0,1 1 0,0-1 0,0 0 1,0 1-1,0 0 0,0-1 0,0 1 0,-2 3 1,1-1-5,0 0 1,1 0 0,-1 1-1,1-1 1,0 1 0,1 0-1,-1 0 1,1-1 0,-2 9-1,1 2 113,1-1 0,1 1 0,0 0 0,1 0 0,0 0 0,5 17 0,-6-28-129,1 0 1,0 0 0,1 0-1,-1 0 1,1 0-1,-1 0 1,1 0 0,1 0-1,-1-1 1,0 1 0,1-1-1,0 1 1,-1-1-1,1 0 1,1 0 0,-1-1-1,0 1 1,1-1-1,-1 1 1,1-1 0,0 0-1,0 0 1,-1-1 0,1 1-1,1-1 1,-1 0-1,0 0 1,0 0 0,0-1-1,1 1 1,-1-1 0,0 0-1,0 0 1,1 0-1,-1-1 1,0 0 0,0 0-1,0 0 1,0 0 0,0 0-1,0-1 1,0 0-1,0 0 1,0 0 0,-1 0-1,1-1 1,-1 1 0,0-1-1,1 0 1,-1 0-1,0 0 1,-1 0 0,1-1-1,3-4 1,-3 1-48,0 1 1,0 0-1,-1-1 1,0 0-1,0 1 0,-1-1 1,1 0-1,-2 0 1,1 0-1,-1 0 1,0 0-1,0 0 0,-1 0 1,0 0-1,0 0 1,0 0-1,-1 1 0,0-1 1,-1 1-1,1-1 1,-1 1-1,0 0 1,-1-1-1,0 2 0,0-1 1,0 0-1,-1 1 1,1 0-1,-1 0 0,0 0 1,-1 1-1,1-1 1,-1 1-1,0 1 1,0-1-1,0 1 0,0 0 1,-10-3-1,16 6 9,-1 0-1,1 0 1,0 0-1,0 0 0,0 0 1,-1-1-1,1 1 1,0 0-1,0 0 1,0 0-1,-1 0 1,1 0-1,0 0 1,0 0-1,0 0 1,-1 0-1,1 0 0,0 0 1,0 0-1,0 0 1,-1 1-1,1-1 1,0 0-1,0 0 1,0 0-1,-1 0 1,1 0-1,0 0 0,0 0 1,0 1-1,0-1 1,-1 0-1,1 0 1,0 0-1,0 0 1,0 0-1,0 1 1,0-1-1,0 0 0,-1 0 1,1 0-1,0 1 1,0-1-1,0 0 1,0 0-1,2 14-123,11 12 101,-9-21 36,0-1 0,0 0-1,1 0 1,-1 0 0,1 0-1,0-1 1,0 0 0,1 0 0,-1 0-1,1-1 1,-1 0 0,1 0 0,0 0-1,0-1 1,-1 1 0,1-2-1,8 2 1,-10-2 1,0 0 0,0 0 0,0 0 0,0 0 0,0-1 0,0 1 0,0-1 0,0 0 0,0 0 0,-1 0 0,1-1 0,0 0 0,-1 1 0,1-1 0,-1 0 0,0-1 0,1 1 0,-1-1 0,0 1 0,0-1 0,-1 0 0,1 0 0,-1 0 0,1 0 0,-1-1 0,0 1 0,2-4 0,0-21 34,-4 27-32,0 0 0,0 1 0,0-1 0,0 0 0,0 0 0,-1 0 0,1 0 0,0 0 0,0 0 0,-1 1 0,1-1 0,0 0 0,-1 0 0,1 0 0,-1 1 0,1-1 0,-1 0 0,1 1 0,-1-1 0,1 0 0,-1 1 0,0-1 0,1 1 0,-1-1 0,0 1 0,0-1 0,-1 0 1,0 35 15,3-16-10,0 0 0,1-1 1,1 1-1,1-1 1,0 0-1,8 18 1,-11-30-2,1 0 1,1-1-1,-1 0 0,0 1 1,1-1-1,0 0 0,0 0 1,0-1-1,1 1 0,-1-1 1,8 7-1,-8-9-8,-1 0 0,1 0 0,0 0 0,-1 0 0,1 0 0,0-1 0,0 1 0,-1-1 0,1 1 0,0-1 0,0 0 1,-1 0-1,1 0 0,0-1 0,0 1 0,0-1 0,-1 1 0,1-1 0,0 0 0,-1 0 0,1 0 0,3-3 0,1 0-19,-1-1 0,0 0-1,-1 0 1,1 0 0,-1-1 0,0 0 0,0 0 0,-1 0-1,0 0 1,0-1 0,0 0 0,-1 1 0,0-1 0,0-1-1,-1 1 1,0 0 0,0-1 0,-1 1 0,0-1 0,0 1-1,-1-1 1,0 0 0,-1-13 0,0 19 11,1 1 0,-1-1 0,1 1 1,-1-1-1,0 1 0,0-1 0,0 1 0,0-1 1,0 1-1,0 0 0,0-1 0,0 1 0,0 0 1,-1 0-1,1 0 0,0 0 0,-1 0 0,1 0 1,-3-1-1,4 5 18,0-1 0,0 0-1,0 1 1,0-1 0,0 0 0,1 1 0,-1-1 0,1 0 0,0 1 0,-1-1-1,1 0 1,2 3 0,7 15 419,1-1 0,0 0 0,24 29 0,-30-43-655,0 0 1,0-1-1,0 1 1,0-1-1,1 0 1,-1 0-1,1-1 1,0 1-1,0-1 1,1-1-1,-1 1 1,0-1-1,1 0 1,0-1-1,13 2 1,6-2-5612</inkml:trace>
  <inkml:trace contextRef="#ctx0" brushRef="#br0" timeOffset="756.41">1266 393 11210,'0'0'10141,"-10"-5"-9127,2 0-810,-1 1 1,0 0-1,-1 0 1,1 1-1,-1 0 1,1 1-1,-14-2 1,19 3-179,1 1 1,-1 0 0,1 0 0,-1 0 0,1 0 0,-1 1 0,1-1 0,-1 1-1,1 0 1,0 0 0,-1 0 0,1 0 0,0 1 0,0-1 0,0 1-1,0 0 1,0 0 0,0 0 0,0 0 0,1 0 0,-1 1 0,1-1 0,0 1-1,-1 0 1,1 0 0,1 0 0,-1 0 0,0 0 0,-1 3 0,0 3-11,0 0 0,1 1 1,0-1-1,0 0 0,1 1 0,0-1 1,1 1-1,0-1 0,1 1 1,0 0-1,0-1 0,1 0 0,5 18 1,-6-24-13,0 1-1,0-1 1,1 0 0,-1 0 0,1 0 0,0 0 0,0 0-1,0 0 1,0 0 0,0 0 0,1-1 0,-1 1 0,1-1-1,0 0 1,-1 1 0,1-1 0,0 0 0,0-1 0,0 1 0,1-1-1,-1 1 1,0-1 0,1 0 0,-1 0 0,1 0 0,-1-1-1,1 1 1,-1-1 0,1 0 0,-1 0 0,1 0 0,-1-1-1,1 1 1,-1-1 0,1 0 0,-1 1 0,0-2 0,1 1-1,-1 0 1,3-2 0,1-1-4,0 0 0,-1 0-1,0 0 1,0 0 0,0-1 0,0 0 0,-1-1 0,0 1-1,0-1 1,0 0 0,-1 0 0,1-1 0,-2 1-1,1-1 1,-1 0 0,0 0 0,0 0 0,-1 0 0,0 0-1,2-13 1,-2 8-86,0 0 1,-1 0-1,0 0 0,-1 0 0,0 0 1,-1 1-1,-1-1 0,0 0 0,0 0 0,-1 0 1,0 1-1,-8-16 0,-63-90-373,69 109 438,199 327 2210,-193-318-2368,14 20 580,-15-21-500,0 1 0,0-1 0,0 0 0,1 1 1,-1-1-1,0 0 0,0 1 0,0-1 1,1 0-1,-1 1 0,0-1 0,0 0 0,1 1 1,-1-1-1,0 0 0,1 0 0,-1 1 1,0-1-1,1 0 0,-1 0 0,0 0 0,1 0 1,-1 1-1,0-1 0,1 0 0,-1 0 1,0 0-1,1 0 0,-1 0 0,1 0 0,-1 0 1,0 0-1,1 0 0,-1 0 0,1 0 1,-1 0-1,0 0 0,1 0 0,-1-1 0,0 1 1,1 0-1,-1 0 0,1 0 0,-1-1 1,0 1-1,0 0 0,1 0 0,-1 0 1,0-1-1,1 1 0,-1 0 0,0-1 0,3-11-5522</inkml:trace>
  <inkml:trace contextRef="#ctx0" brushRef="#br0" timeOffset="1146.15">1380 72 12947,'0'0'4137,"18"61"-2921,3-35-1064,20 6-152,-1-6-2193,-3-4-4656</inkml:trace>
  <inkml:trace contextRef="#ctx0" brushRef="#br0" timeOffset="1533.35">1831 321 5129,'0'0'11174,"-10"-5"-8638,4 3-2343,1-1 215,-1 0-1,1 0 1,-1 1 0,0 0-1,0 0 1,-10-1 0,13 3-334,1 0 1,0 0-1,0 0 1,0 0 0,-1 0-1,1 1 1,0-1-1,0 1 1,0 0 0,0 0-1,0-1 1,0 1-1,0 0 1,0 1 0,0-1-1,0 0 1,0 0-1,1 1 1,-1-1 0,0 1-1,1 0 1,0-1-1,-1 1 1,1 0 0,0 0-1,-2 4 1,-1 3-9,0 0 0,1 1 0,0 0 0,0 0 0,1 0 0,1 0 1,0 0-1,0 0 0,1 19 0,1-25-50,-1 1 1,1 0-1,0 0 1,0-1-1,0 1 0,1-1 1,0 1-1,0-1 0,0 0 1,3 6-1,-3-8-9,0 0-1,-1 0 1,1 0 0,0 0-1,0-1 1,0 1-1,0-1 1,1 1 0,-1-1-1,0 0 1,0 0-1,1 1 1,-1-2 0,1 1-1,-1 0 1,1-1 0,-1 1-1,1-1 1,4 1-1,-3-2-16,-1 1-1,0-1 1,0 0-1,0 0 0,0 0 1,0 0-1,0 0 1,0-1-1,0 0 0,0 1 1,-1-1-1,1 0 1,-1 0-1,1 0 0,-1-1 1,0 1-1,0 0 1,0-1-1,0 0 0,0 1 1,0-1-1,-1 0 1,0 0-1,1 0 1,-1 0-1,1-5 0,2-3-150,0-1-1,-1 1 0,-1-1 0,0 0 1,1-23-1,-9-4 91,7 41 608,0 2-272,3 11-43,2 0 0,0 0 0,0 0 1,2 0-1,0-1 0,0 0 0,2-1 0,-1 0 0,22 21 1,-28-31-458,-1-1 0,1 0 0,0 0 0,0 0-1,0 0 1,0-1 0,1 1 0,-1-1 0,0 0 0,1 0 0,-1 0 0,6 1 0,25-4-7054,-16-6 122</inkml:trace>
  <inkml:trace contextRef="#ctx0" brushRef="#br0" timeOffset="2663.46">2111 298 6385,'0'0'12668,"-10"4"-11047,5-1-1441,2-2-84,0 0-1,0 0 0,0 0 1,0 0-1,0 1 1,0 0-1,1 0 0,-1-1 1,0 1-1,1 1 1,0-1-1,-1 0 1,1 1-1,0-1 0,0 1 1,1-1-1,-1 1 1,0 0-1,1 0 1,0 0-1,0 0 0,0 0 1,0 0-1,-1 6 1,1-3 7,1 1 1,0 0-1,1 0 1,0 0 0,0 0-1,0 0 1,1-1 0,0 1-1,0 0 1,0-1-1,1 1 1,0-1 0,6 9-1,-7-12-117,0-1 0,0 1-1,0-1 1,0 0 0,1 0-1,-1 0 1,1 0 0,-1 0 0,1 0-1,0 0 1,0-1 0,-1 1-1,1-1 1,0 0 0,0 0 0,0 0-1,1-1 1,-1 1 0,0-1-1,0 1 1,0-1 0,0 0-1,1 0 1,-1 0 0,0-1 0,0 1-1,0-1 1,0 0 0,0 0-1,0 0 1,0 0 0,3-2-1,-1 0-107,0 0-1,-1 0 1,1-1-1,-1 0 1,0 0-1,0 0 1,0 0-1,0-1 1,-1 0-1,0 1 0,0-1 1,0 0-1,4-10 1,-5 10 36,0 1 1,0-1-1,-1 0 1,1 1-1,-1-1 1,0 0-1,-1 0 1,1 0 0,-1 0-1,0 0 1,0 0-1,0 0 1,-1 0-1,1 0 1,-1 0-1,-2-6 1,-4 5 1708,3 16-1121,2 15-77,2-20-335,1 0 1,-1 0 0,1 0-1,0 0 1,0 0-1,0 0 1,1 0 0,-1 0-1,1-1 1,0 1-1,1-1 1,-1 1 0,1-1-1,0 0 1,0 0 0,0 0-1,6 5 1,-4-4-34,1-1 1,0 0 0,0 0-1,1 0 1,-1-1 0,1 1-1,0-2 1,0 1 0,0-1-1,0 0 1,9 1 0,-7-1-48,0-1 0,0 0 0,-1-1 0,1 0 0,0 0 0,0-1 0,0 0 1,0 0-1,0-1 0,-1-1 0,1 1 0,-1-1 0,0-1 0,0 1 0,0-1 0,0-1 1,0 0-1,-1 0 0,0 0 0,10-10 0,-16 12-22,1 0-1,0 0 1,-1 0 0,1 0-1,-1 0 1,0-1 0,0 1-1,0-1 1,0 1 0,-1-1-1,0 1 1,1-1 0,-1 1-1,0-1 1,-1 1 0,1-1-1,-1 1 1,1 0 0,-1-1-1,0 1 1,0-1 0,-1 1-1,1 0 1,-1 0 0,0 0 0,1 0-1,-1 0 1,0 0 0,-1 0-1,1 1 1,0-1 0,-1 1-1,0 0 1,1-1 0,-1 1-1,0 0 1,0 1 0,0-1-1,-1 0 1,1 1 0,0 0-1,0 0 1,-1 0 0,1 0-1,-1 0 1,1 1 0,-1 0-1,1-1 1,-1 1 0,1 0-1,-1 1 1,1-1 0,-7 2-1,6 0 32,0 1-1,1-1 0,0 0 1,0 1-1,-1 0 1,1 0-1,1 0 0,-1 0 1,0 0-1,1 1 0,0-1 1,0 1-1,0 0 0,0-1 1,0 1-1,1 0 0,0 0 1,0 0-1,0 0 0,0 0 1,0 0-1,1 7 0,-1-7 2,1 0-1,-1-1 0,1 1 0,0 0 1,0 0-1,1 0 0,-1-1 0,1 1 1,0 0-1,0 0 0,0-1 0,0 1 0,1-1 1,-1 1-1,1-1 0,0 0 0,0 1 1,0-1-1,1 0 0,-1 0 0,1 0 1,0-1-1,-1 1 0,6 3 0,-6-5-23,1 0 0,-1 0-1,1 0 1,0 0 0,-1 0-1,1 0 1,0-1 0,0 1-1,-1-1 1,1 0 0,0 0-1,0 0 1,0 0 0,-1 0 0,1-1-1,0 1 1,0-1 0,-1 0-1,1 0 1,0 0 0,-1 0-1,1 0 1,-1 0 0,1-1-1,-1 1 1,0-1 0,0 0-1,1 0 1,-1 1 0,0-1-1,-1-1 1,1 1 0,0 0-1,-1 0 1,1-1 0,-1 1 0,0-1-1,2-4 1,2-4-3,0 0 0,-1-1 0,-1 1 0,0-1 0,-1 0 0,0 0 0,1-21 0,-4-14-427,-1-1 1,-3 1-1,-19-87 0,24 134 458,0 0 1,0 0-1,0 0 0,0 0 0,0 0 0,-1 0 0,1 0 1,0 0-1,0 0 0,0 0 0,0 0 0,0 0 1,0 0-1,0 0 0,0 0 0,0 0 0,0 0 0,0 0 1,0 0-1,0 0 0,0 0 0,-1 0 0,1 0 1,0 0-1,0 0 0,0 0 0,0 0 0,0 0 0,0 0 1,0 0-1,0 0 0,0 0 0,0 0 0,0 0 0,0 0 1,0 0-1,0 0 0,0 0 0,0 0 0,-1 0 1,0 14 223,3 22 17,6-8-74,2-1 1,1 1 0,1-2 0,2 0 0,0 0 0,2-2 0,27 35 0,-40-55-161,0 0 0,1 0 1,0 0-1,-1 0 1,1-1-1,1 0 1,-1 0-1,0 0 0,1 0 1,-1 0-1,1-1 1,0 0-1,0 0 1,0-1-1,0 1 0,0-1 1,0 0-1,1 0 1,-1-1-1,0 1 1,9-2-1,-10 0-100,0 0 1,0 0 0,0 0-1,0-1 1,0 0-1,0 0 1,-1 0-1,1 0 1,-1-1-1,1 1 1,-1-1-1,0 0 1,0 0-1,0 0 1,0 0-1,0-1 1,-1 1-1,0-1 1,1 0-1,-2 1 1,1-1-1,0 0 1,-1 0-1,1 0 1,-1-1-1,1-6 1,-1 8-73,-1 0 1,1-1-1,-1 1 1,0-1-1,0 1 0,0-1 1,0 1-1,0-1 1,-1 1-1,-1-6 1,1 8 117,1 0 0,-1 0 0,1 0 0,-1 0 0,1 0 0,-1 0 0,0 1 0,1-1 0,-1 0 0,0 0 0,0 1 0,1-1 0,-1 1 0,0-1 0,0 1 0,0-1 0,0 1 0,0-1 0,0 1 0,0 0 0,0 0 0,0-1 0,0 1 0,0 0 0,0 0 0,0 0 0,0 0 0,0 0 0,0 0 0,0 0 0,0 0 0,0 1 0,0-1 0,0 0 0,0 1 0,0-1 0,0 1 0,0-1 0,0 1 0,-1 0 0,-1 1 115,-1 0 0,1 0-1,0 1 1,0-1-1,0 1 1,0 0-1,1-1 1,-1 1-1,1 1 1,0-1 0,-1 0-1,1 0 1,1 1-1,-1-1 1,0 1-1,1 0 1,0-1 0,0 1-1,0 0 1,0 0-1,1-1 1,-1 1-1,1 4 1,0-4-21,0 0 0,0-1 0,0 1 0,0-1 0,1 1 0,0 0 0,-1-1 0,1 1 0,0-1 0,1 1 0,-1-1 0,1 0 0,-1 1 0,1-1 0,0 0 0,0 0 0,1 0 0,-1-1 0,0 1 0,1 0 0,0-1 0,-1 0 0,1 1 0,5 1 0,8 2-182,0-2-1,0 0 0,0-1 1,1 0-1,0-2 0,-1 0 1,1-1-1,31-3 0,10 1-5325</inkml:trace>
  <inkml:trace contextRef="#ctx0" brushRef="#br0" timeOffset="3315.69">2041 0 10186,'0'0'0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3:32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0 307 10842,'0'0'7783,"1"3"-6700,14 56 989,76 367 2716,-88-408-4544,-1 1-1,-1 0 0,-1 0 0,0 0 0,-4 18 0,4-36-232,0-1-1,0 0 1,0 0-1,0 0 1,0 0 0,0 0-1,0 1 1,-1-1-1,1 0 1,0 0-1,0 0 1,0 0-1,0 0 1,0 0-1,-1 0 1,1 0-1,0 0 1,0 1 0,0-1-1,-1 0 1,1 0-1,0 0 1,0 0-1,0 0 1,0 0-1,-1 0 1,1 0-1,0 0 1,0 0-1,0 0 1,0 0 0,-1-1-1,1 1 1,0 0-1,0 0 1,0 0-1,0 0 1,-1 0-1,1 0 1,0 0-1,0 0 1,0 0-1,0-1 1,0 1 0,-1 0-1,1 0 1,0 0-1,0 0 1,0 0-1,0-1 1,0 1-1,0 0 1,0 0-1,0 0 1,0 0-1,0-1 1,0 1 0,0 0-1,0 0 1,-1 0-1,2-1 1,-9-11 98,-10-38-874,3-1 1,1 0-1,3-1 0,2-1 0,3 0 1,0-90-1,5 126 207,2-1 0,0 1 0,0 0 0,2 0 0,8-32 1,-8 42 465,0 0 0,0 0 0,0 1 1,1-1-1,0 1 0,1 0 1,-1 0-1,1 0 0,0 1 1,1-1-1,-1 1 0,1 1 0,0-1 1,0 1-1,1 0 0,7-4 1,-7 4 85,1 1 1,0 0-1,-1 0 1,1 0-1,0 1 1,0 1-1,0-1 1,0 1-1,0 0 1,1 1 0,-1 0-1,0 1 1,0-1-1,13 4 1,-17-3 43,1 1 0,-1-1 0,1 1 0,-1 1 0,0-1 1,0 0-1,0 1 0,0 0 0,0 0 0,-1 0 0,1 0 1,-1 1-1,0 0 0,0-1 0,0 1 0,0 0 0,-1 0 0,0 1 1,0-1-1,0 0 0,0 1 0,-1-1 0,1 1 0,-1-1 1,0 1-1,0 7 0,0 4 173,0-1 0,-1 0 0,-1 0 1,0 0-1,-2 1 0,1-1 0,-2-1 0,0 1 0,-1 0 1,0-1-1,-10 20 0,6-19-154,1 1 1,-2-1-1,0-1 1,-1 1-1,0-2 1,-1 0-1,-1 0 1,0-1-1,-24 17 1,13-20-196,24-9 99,-1 0 0,1 1 0,-1-1 0,1 0 0,-1 0 0,1 0 0,-1 0 0,1 0-1,-1 0 1,1 0 0,-1 0 0,1 0 0,-1 0 0,1 0 0,-1 0 0,1 0 0,-1 0 0,1 0 0,-1-1 0,1 1 0,-1 0 0,1 0 0,-1-1 0,1 1 0,0 0 0,-1 0 0,1-1 0,-1 1 0,1-1 0,0 1 0,-1 0 0,1-1 0,0 1-1,0-1 1,-1 1 0,1-1 0,0 1 0,0 0 0,0-1 0,-1 1 0,1-1 0,0 0 0,19 9-278,82 75 439,-66-52 270,60 42-1,-83-65-206,0-1-1,1 0 0,0-1 0,0-1 0,0 0 0,1 0 1,-1-2-1,1 1 0,21 1 0,-30-5-155,0 0 0,0 0-1,0 0 1,0-1 0,0 0 0,0 0 0,0 0-1,0-1 1,-1 1 0,1-1 0,-1 0-1,1-1 1,-1 1 0,0-1 0,0 0 0,0 0-1,0 0 1,0 0 0,-1-1 0,1 1 0,-1-1-1,0 0 1,0 0 0,3-6 0,-2 3-56,0-1 0,-1 1 0,0-1 0,-1 1 1,1-1-1,-1 0 0,-1 0 0,0 0 0,0 0 0,0 0 1,-1 0-1,0 0 0,-1 0 0,-2-13 0,2 16-3,-1 1-1,0 0 0,-1-1 1,1 1-1,-1 0 0,1 0 1,-1 0-1,0 1 0,-1-1 1,1 1-1,-1-1 0,1 1 1,-1 0-1,0 1 0,0-1 1,0 1-1,-1-1 0,1 1 1,0 1-1,-1-1 0,0 1 1,1-1-1,-1 1 0,-9-1 1,9 1 37,0 0 1,0 1 0,-1-1 0,1 1 0,0 0-1,-1 0 1,1 1 0,0 0 0,0-1 0,-1 2 0,1-1-1,0 1 1,0-1 0,0 2 0,1-1 0,-1 0 0,0 1-1,1 0 1,0 0 0,-1 0 0,1 0 0,-5 7 0,5-4 48,0 0 0,1 0 0,0 1 0,0 0 1,1-1-1,-1 1 0,1 0 0,1 0 0,0 0 0,0 1 1,0-1-1,1 0 0,0 0 0,0 0 0,0 1 1,1-1-1,4 13 0,-4-16-43,0 0-1,0 0 1,1 0 0,0-1-1,0 1 1,0-1 0,0 1-1,0-1 1,1 0 0,-1 1-1,1-1 1,0 0 0,0-1-1,0 1 1,0-1 0,1 1-1,-1-1 1,1 0 0,-1 0-1,1 0 1,0-1 0,0 1-1,0-1 1,0 0 0,0 0-1,0 0 1,0-1 0,0 0-1,0 1 1,0-1 0,0-1 0,6 0-1,-6 0-14,0 0-1,0 0 1,0-1-1,0 0 1,0 0 0,0 0-1,-1 0 1,1-1-1,-1 1 1,1-1-1,-1 0 1,0 0 0,0 0-1,0 0 1,0-1-1,-1 1 1,1-1-1,-1 0 1,0 1 0,3-8-1,-3 6-44,1-1-1,-1 1 1,0-1-1,-1 1 1,1-1-1,-1 0 1,0 0 0,0 0-1,-1 0 1,0 1-1,0-1 1,0 0-1,-1 0 1,-2-11-1,2 16 47,1-1 0,0 1-1,-1 0 1,1 0-1,-1 0 1,1 0 0,-1 0-1,0 0 1,1 0-1,-1 0 1,0 0 0,0 1-1,0-1 1,0 0 0,0 0-1,0 1 1,0-1-1,0 0 1,0 1 0,0-1-1,0 1 1,-2-1-1,3 1 6,-1 0 0,0 0-1,1 1 1,-1-1 0,1 0 0,-1 1-1,0-1 1,1 0 0,-1 1-1,1-1 1,-1 0 0,1 1-1,-1-1 1,1 1 0,-1-1 0,1 1-1,0-1 1,-1 1 0,1-1-1,0 1 1,-1 0 0,1-1-1,0 1 1,0 0 0,-1-1 0,1 1-1,0-1 1,0 1 0,0 0-1,0-1 1,0 1 0,0 0-1,0-1 1,0 1 0,0 0 0,0-1-1,0 1 1,1 0 0,-1 0-1,2 7 28,-1-1 0,2 0 1,-1 0-1,1 0 0,0 0 0,0 0 0,1-1 0,-1 0 0,2 1 0,-1-1 0,1-1 0,7 8 0,-10-9-12,1-1 0,0 0 0,0 0 0,1 0 0,-1 0 0,1 0 0,-1-1 0,1 0 0,0 1 0,0-2 0,0 1 0,0 0 1,0-1-1,1 1 0,-1-1 0,0 0 0,1-1 0,-1 1 0,0-1 0,1 0 0,-1 0 0,5-1 0,-6 0-1,0 0 1,-1-1-1,1 1 1,-1-1-1,0 0 1,0 0-1,1 0 1,-1 0-1,-1 0 1,1 0-1,0 0 1,0-1-1,-1 1 1,1-1-1,-1 1 1,0-1-1,0 0 1,1-3-1,15-54 62,-16 55-76,3-16-111,-1 0-1,1-35 1,-5 84 517,0-6-205,0 1 0,4 31-1,35 126 340,-22-115 316,14 121 1,-82-379-617,37 129-698,5 26-519,2 0-1,1-1 0,2 0 0,2 0 1,1-49-1,2 86 951,1 1 0,-1-1-1,0 0 1,1 0 0,0 0 0,-1 0 0,1 0-1,0 1 1,0-1 0,0 0 0,0 0-1,0 1 1,0-1 0,0 1 0,1-1 0,-1 1-1,0 0 1,1-1 0,-1 1 0,1 0-1,0 0 1,2-1 0,0 0 3,0 1 0,0-1 0,0 1 0,0 0 0,1 1 0,-1-1 0,0 1 0,1-1 0,-1 1 0,5 1 0,-3-1 4,0 1 0,0 0 1,-1 0-1,1 0 0,0 1 0,-1-1 0,1 1 1,-1 1-1,1-1 0,-1 1 0,0 0 0,0 0 1,0 1-1,-1-1 0,8 8 0,-10-7 38,0 1 1,0 0-1,0-1 1,0 1-1,-1 0 0,1 0 1,-2 0-1,1 1 0,0-1 1,-1 0-1,0 0 0,0 0 1,0 0-1,-1 0 0,0 1 1,0-1-1,0 0 0,-1 0 1,1-1-1,-1 1 0,0 0 1,-1 0-1,-2 4 0,-1 1 345,0 1-1,-1-1 1,0 0-1,-1-1 1,0 0-1,-1 0 0,0 0 1,-16 11-1,38-29-481,0-1-1,0-1 0,-1 0 0,0 0 1,16-22-1,-23 26 74,0 0 0,0 0 1,-1-1-1,0 1 0,-1-1 1,1 0-1,-1 0 0,-1 0 1,0 0-1,0-1 0,0 1 1,0-14-1,1 55 463,1-1 0,2 1 0,2-1-1,1 0 1,22 54 0,-2-5-75,-19-52-192,-4-12 44,0-1 1,-1 1-1,-1 0 1,-1 1-1,2 22 1,-22-64 1014,8-1-1375,0 0-1,2 0 0,1-1 1,1 0-1,-2-35 1,-1 4-423,4 33 314,-3-22-1707,1-1-1,0-77 0,6 122 1944,0 0-1,0-1 1,0 1-1,0 0 1,1 0-1,-1 0 1,0 0-1,1-1 1,-1 1-1,1 0 1,0 0-1,0 0 1,0 0-1,0 0 1,0 0-1,0 1 1,1-1-1,-1 0 1,0 0-1,1 1 1,-1-1-1,1 1 1,0-1-1,0 1 1,-1 0-1,1 0 1,0 0-1,0 0 1,0 0-1,0 0 1,0 0-1,1 1 1,-1-1-1,0 1 1,0 0-1,0-1 1,0 1-1,1 0 1,-1 0-1,0 0 1,0 1-1,0-1 1,0 0-1,1 1 1,2 1-1,1 0 30,0-1-1,0 2 1,-1-1-1,1 1 1,-1 0-1,1 0 1,-1 0 0,0 1-1,-1-1 1,1 1-1,-1 1 1,1-1-1,-1 1 1,0-1-1,-1 1 1,4 6-1,-5-6 66,1 1 0,-1 0 0,0 0 0,-1 0 0,1 0 1,-1 0-1,-1 0 0,1 0 0,-1 0 0,0 1 0,0-1 0,-1 0 0,0 0 0,0 0 0,0 0 0,-1 0 0,-3 9 0,3-11 48,0 0 1,0 0-1,0-1 0,-1 1 0,1-1 0,-1 1 0,0-1 0,0 0 0,0 0 0,0 0 0,-1-1 0,1 1 1,-1-1-1,0 1 0,1-1 0,-1-1 0,0 1 0,0 0 0,0-1 0,-1 0 0,1 0 0,0 0 0,0 0 0,-1-1 1,-5 0-1,-2-5-124,12 5 11,0-1 1,1 1-1,-1 0 0,0-1 0,0 1 1,0 0-1,0 0 0,0-1 1,0 1-1,0 0 0,1 0 0,-1-1 1,0 1-1,0 0 0,0 0 0,1-1 1,-1 1-1,0 0 0,0 0 1,0 0-1,1 0 0,-1-1 0,0 1 1,1 0-1,-1 0 0,0 0 1,0 0-1,1 0 0,-1 0 0,0 0 1,1 0-1,-1 0 0,0 0 1,0 0-1,1 0 0,-1 0 0,0 0 1,1 0-1,-1 0 0,19-1 7,-1-1 0,0 0 0,0-2 0,28-9 0,-38 11-17,-1 0 0,0-1-1,0-1 1,-1 1 0,1-1 0,-1 0 0,0 0 0,1-1 0,-2 0 0,1 0 0,-1 0 0,0-1 0,9-12 0,-13 17 26,0-1-1,0 0 1,0 0-1,-1 0 0,1 0 1,0-1-1,-1 1 1,1 0-1,-1 0 1,0 0-1,0 0 1,0-1-1,0 1 1,0 0-1,0 0 1,-1 0-1,1 0 0,-1-1 1,1 1-1,-1 0 1,0 0-1,0 0 1,0 0-1,0 0 1,0 1-1,0-1 1,-1 0-1,1 0 0,-3-2 1,2 2-3,0 0 0,-1 0 0,1 0-1,0 1 1,-1-1 0,1 1 0,-1-1 0,0 1 0,0 0 0,1 0-1,-1 0 1,0 0 0,0 1 0,0-1 0,0 1 0,0 0 0,0 0-1,0 0 1,0 0 0,0 0 0,-4 1 0,6 0 8,0 0-1,0-1 1,0 1 0,0 0 0,0 0-1,0 0 1,0 0 0,0 0 0,0 0-1,1 0 1,-1 0 0,0 0 0,1 0-1,-1 0 1,1 0 0,-1 1 0,1-1-1,-1 0 1,1 0 0,0 1 0,0-1-1,-1 0 1,1 0 0,0 3 0,1 36 435,-1-32-265,1-2-122,0 1-1,0-1 1,0 1-1,1-1 1,0 0-1,0 0 1,1 0 0,0 0-1,0 0 1,0 0-1,1-1 1,0 1-1,0-1 1,0 0-1,0 0 1,1-1-1,0 1 1,0-1 0,0 0-1,1 0 1,-1-1-1,1 0 1,0 0-1,0 0 1,8 2-1,-7-2-26,0-1-1,0 0 0,0 0 1,0-1-1,0 0 0,1 0 0,-1-1 1,0 1-1,1-2 0,-1 1 1,0-1-1,0 0 0,1-1 0,-1 0 1,0 0-1,0 0 0,0-1 1,-1 0-1,1 0 0,-1-1 0,0 0 1,9-6-1,-9 3-30,1 0-1,-1-1 1,0 0 0,0 0-1,-1 0 1,0-1 0,-1 0-1,0 0 1,0 0 0,-1-1-1,0 1 1,0-1 0,-1 1-1,1-15 1,0-8-196,-2-1 1,-5-64 0,2 75-67,-1 1 0,0-1 0,-2 1-1,0 0 1,-2 1 0,0-1 0,-1 1 0,-1 1 0,-1-1 0,-14-21 0,-9 12 259,32 28 30,-1 0-1,0-1 0,1 1 1,-1 1-1,0-1 0,0 0 1,0 0-1,1 1 0,-1-1 1,0 1-1,0-1 0,0 1 1,0 0-1,0 0 0,0 0 1,0 0-1,0 0 0,-3 1 1,3 1-3,1 0 1,0 0-1,-1 0 0,1 0 1,0 0-1,0 1 1,1-1-1,-1 0 1,0 1-1,1-1 0,-1 1 1,1-1-1,0 1 1,0-1-1,0 0 0,0 1 1,1-1-1,0 5 1,-1 2 76,3 21 133,0 0-1,2-1 0,2 0 1,18 53-1,-1-2 28,-19-60-262,1 8 190,1-1-1,2 0 0,1 0 0,19 38 1,-25-58-143,1 0 0,-1-1 0,1 1 1,0-1-1,1 0 0,-1-1 0,1 1 1,1-1-1,-1 0 0,1-1 0,-1 1 1,1-1-1,0-1 0,1 1 0,-1-1 1,1 0-1,-1-1 0,1 0 1,0 0-1,14 1 0,-10-3-43,-1 1 1,1-2-1,-1 0 0,1 0 0,-1-1 0,0-1 1,1 0-1,-1 0 0,20-10 0,-27 12-35,-1-1 0,1 0-1,0 0 1,-1 0-1,1 0 1,-1 0-1,0-1 1,0 0-1,0 1 1,0-1-1,0 0 1,-1-1 0,0 1-1,1 0 1,-1-1-1,0 1 1,0-1-1,-1 0 1,1 0-1,-1 1 1,0-1-1,0 0 1,0 0-1,-1 0 1,1 0 0,-1 0-1,0 0 1,0-1-1,0 1 1,-1 0-1,0-5 1,1 8 21,0 1 1,0-1 0,0 0-1,0 1 1,-1-1-1,1 0 1,0 1-1,0-1 1,0 0 0,-1 1-1,1-1 1,0 0-1,-1 1 1,1-1-1,0 1 1,-1-1 0,1 1-1,-1-1 1,1 1-1,-1-1 1,1 1-1,-1-1 1,0 1 0,1 0-1,-1-1 1,1 1-1,-1 0 1,0-1-1,1 1 1,-1 0 0,0 0-1,1 0 1,-1 0-1,0 0 1,1 0-1,-1 0 1,0 0-1,0 0-2,0 0-1,0 1 0,0 0 0,1-1 1,-1 1-1,0-1 0,0 1 0,1 0 1,-1 0-1,1-1 0,-1 1 0,1 0 1,-1 0-1,1 0 0,-1-1 0,1 1 1,0 0-1,-1 0 0,1 0 0,0 0 1,0 0-1,-1 0 0,1 0 0,0 0 1,0 0-1,1 1 0,-1 0-71,0 1 0,0 0 0,0-1-1,1 1 1,0-1 0,-1 1 0,1-1 0,0 1 0,0-1 0,0 1-1,1-1 1,-1 0 0,2 3 0,16 12-7640</inkml:trace>
  <inkml:trace contextRef="#ctx0" brushRef="#br0" timeOffset="725.44">49 1231 10922,'0'0'1549,"11"-2"-28,189-21 4524,113 12-3010,-80 4-1236,632 9 69,-781 0-1008,0-4 0,138-21-1,-217 22-856,11-2-327,-22 2-1518,-18-5-4586,6 0-1592</inkml:trace>
  <inkml:trace contextRef="#ctx0" brushRef="#br0" timeOffset="1176.45">2163 579 15139,'0'0'6138,"39"2"-12308</inkml:trace>
  <inkml:trace contextRef="#ctx0" brushRef="#br0" timeOffset="1177.45">2225 812 14843,'0'0'5465</inkml:trace>
  <inkml:trace contextRef="#ctx0" brushRef="#br0" timeOffset="2578.23">2685 418 5417,'0'0'10212,"0"8"-8117,3 29-1089,2-1-1,2 0 1,0 0 0,3-1-1,1 0 1,1 0 0,19 34 0,-28-64-882,0 0 1,0 0 0,0 0 0,1-1 0,-1 0 0,1 0-1,0 0 1,8 6 0,-11-9-103,0-1 1,0 1-1,0 0 0,0-1 1,1 1-1,-1-1 0,0 0 1,0 1-1,1-1 0,-1 0 1,0 1-1,1-1 0,-1 0 1,0 0-1,1 0 0,-1 0 0,0-1 1,1 1-1,-1 0 0,0 0 1,0-1-1,1 1 0,-1-1 1,0 1-1,0-1 0,0 0 1,1 1-1,-1-1 0,0 0 1,0 0-1,0 0 0,0 0 0,0 0 1,-1 0-1,1 0 0,0 0 1,0 0-1,-1 0 0,1 0 1,0 0-1,-1-1 0,1 0 1,6-14-153,0-1 1,-1 0 0,0 0-1,-2 0 1,0-1-1,-1 1 1,0-1 0,-2 0-1,0 0 1,-1 0 0,-1 0-1,0 1 1,-2-1 0,0 0-1,-6-18 1,-7 7-294,16 29 421,0 0-1,0 0 0,0 0 1,0 0-1,-1 0 1,1 0-1,0 0 1,0 0-1,0 0 1,0 0-1,0 0 1,0 0-1,0 0 0,-1 0 1,1 0-1,0 0 1,0 0-1,0 0 1,0 0-1,0 0 1,0 0-1,0 0 0,-1 0 1,1 0-1,0 0 1,0 0-1,0 0 1,0 0-1,0 0 1,0 0-1,0 0 1,0 0-1,-1 0 0,1 0 1,0 0-1,0 1 1,0-1-1,0 0 1,0 0-1,0 0 1,0 0-1,0 0 0,0 0 1,0 0-1,0 0 1,0 1-1,0-1 1,0 0-1,0 0 1,0 0-1,0 0 1,0 0-1,0 0 0,0 0 1,0 1-1,0-1 1,0 0-1,0 0 1,0 0-1,0 0 1,0 0-1,0 0 1,0 0-1,0 0 0,0 1 1,0-1-1,0 0 1,1 9-48,8 17 270,2 0 0,0-1-1,2 0 1,26 37 0,-3-1 414,-26-43-451,-8-12-82,2 1 1,-1 0-1,1-1 1,0 1-1,0-1 0,0 0 1,1 0-1,0-1 1,0 0-1,10 8 1,-15-13-92,1 0 1,0 0-1,-1 0 1,1 0-1,0 0 1,-1-1-1,1 1 1,0 0-1,-1 0 1,1-1-1,-1 1 1,1 0 0,-1-1-1,1 1 1,-1-1-1,1 1 1,-1 0-1,1-1 1,-1 1-1,1-1 1,-1 0-1,0 1 1,1-1-1,-1 1 1,0-1-1,0 1 1,1-1-1,-1 0 1,0 1 0,0-1-1,0 0 1,0 1-1,0-1 1,0 0-1,0 0 1,6-32 187,-5 28-186,3-99-441,-4 78-293,0 0 0,2 0 0,9-46 0,-11 72 701,0-1 0,0 0 0,0 0 0,1 1 0,-1-1 0,0 0 0,0 0 0,1 1 0,-1-1 0,0 0 0,1 1 0,-1-1 0,1 0 0,-1 1 0,1-1 0,-1 1-1,1-1 1,-1 0 0,1 1 0,0 0 0,-1-1 0,1 1 0,0-1 0,-1 1 0,1 0 0,0-1 0,-1 1 0,1 0 0,0 0 0,1-1 0,0 2 9,0-1 0,0 1-1,-1-1 1,1 1 0,0 0 0,-1-1 0,1 1 0,0 0 0,-1 0 0,1 0 0,-1 0 0,3 3 0,34 40 181,-37-43-170,16 23 285,-1 1 0,20 41-1,-30-53 65,-1 0-1,0 0 0,-1 0 1,-1 0-1,0 1 0,0-1 1,0 25-1,-20-154-312,15 93-409,2-49-898,0 68 1135,1-1 0,-1 0 0,1 1-1,0-1 1,0 0 0,1 1 0,-1-1 0,1 1 0,0 0 0,0 0 0,5-8-1,-6 11 126,1 0-1,-1 0 0,0 0 0,0 0 0,1 1 0,-1-1 0,0 0 1,1 1-1,-1-1 0,1 1 0,-1-1 0,1 1 0,-1 0 0,1-1 0,-1 1 1,1 0-1,-1 0 0,1 0 0,-1 0 0,1 0 0,-1 1 0,1-1 1,-1 0-1,1 1 0,-1-1 0,1 1 0,-1-1 0,0 1 0,1 0 1,-1 0-1,0-1 0,1 1 0,-1 0 0,0 0 0,0 0 0,1 2 1,41 41 456,-42-43-425,10 15 403,0 1 0,-1 0-1,-1 1 1,9 25-1,20 36 804,-37-78-1242,0 1 0,0-1-1,0 1 1,0-1 0,0 0 0,1 0 0,-1 0-1,0 1 1,1-1 0,-1 0 0,1 0 0,-1-1-1,1 1 1,-1 0 0,1 0 0,-1-1 0,1 1-1,2 0 1,21-1-3058,-6-3-3573</inkml:trace>
  <inkml:trace contextRef="#ctx0" brushRef="#br0" timeOffset="3304.36">4016 471 9538,'0'0'10678,"-11"-7"-9723,3 2-750,-1 0 0,0 0 0,0 1 0,0 0 0,0 1 0,-1 0 1,-11-2-1,19 4-165,0 1 0,0 0 0,-1-1 0,1 1 1,0 0-1,-1 0 0,1 0 0,0 1 0,-1-1 0,1 0 1,0 1-1,0 0 0,-1-1 0,1 1 0,0 0 1,0 0-1,0 0 0,0 0 0,0 1 0,0-1 1,0 0-1,1 1 0,-1 0 0,0-1 0,1 1 0,-1 0 1,1 0-1,0 0 0,-1 0 0,1 0 0,0 0 1,0 0-1,0 0 0,1 0 0,-1 0 0,0 1 1,1-1-1,0 0 0,-1 1 0,1-1 0,0 0 1,0 1-1,1 3 0,-1 0-27,0 0-1,0 0 1,1-1 0,0 1-1,0 0 1,1 0 0,0-1 0,0 1-1,0 0 1,0-1 0,1 0-1,0 0 1,0 0 0,0 0 0,1 0-1,0 0 1,0-1 0,0 0-1,0 0 1,6 4 0,10 7-96,1-1 0,1-1 0,35 16-1,17 9-634,-73-37 708,0 0 0,1-1 0,-1 1 0,1 0 0,-1 0 0,0 0 0,0 0 0,0 0 0,1 0 0,-1 1 0,0-1 0,0 0 0,-1 0 0,1 1 0,0-1 0,0 0 0,-1 1 0,1-1 0,0 1 0,-1-1 1,0 1-1,1 2 0,-1-3 14,-1 0 1,1 1 0,-1-1 0,1 0-1,-1 1 1,0-1 0,0 0 0,1 0 0,-1 0-1,0 0 1,0 0 0,0 0 0,0 0-1,0 0 1,0 0 0,-1 0 0,1 0-1,0-1 1,-2 2 0,-7 3 39,-1-1 1,1 0-1,-1-1 0,-20 4 1,28-7-66,-61 9 145,59-9-203,0 0 1,1 1-1,-1-1 1,0-1-1,0 1 1,0-1-1,0 0 1,0 0 0,1 0-1,-7-3 1,9 2-231,1 1 1,0-1 0,0 1 0,0-1 0,0 1 0,0-1 0,0 0 0,0 1 0,0-1-1,1 0 1,-1 0 0,0 0 0,1 0 0,0 0 0,0 1 0,-1-1 0,1 0 0,0 0-1,0 0 1,1 0 0,-1 0 0,0 0 0,1 0 0,-1 0 0,1 1 0,-1-1 0,2-2-1,5-10-4281</inkml:trace>
  <inkml:trace contextRef="#ctx0" brushRef="#br0" timeOffset="3978.2">4297 542 9690,'0'0'3724,"-11"1"-1885,4 0-1487,1 0 1,-1 0-1,1 1 1,0 0-1,0 0 1,0 0-1,-11 7 1,14-7-195,0 0-1,1 0 1,-1 0 0,1 1 0,-1 0 0,1-1 0,0 1 0,0 0 0,0 0 0,0 0 0,1 0-1,-1 0 1,1 0 0,0 1 0,0-1 0,0 0 0,0 1 0,0-1 0,1 0 0,0 6 0,0-3-75,0-1 0,0 1 0,1-1 0,0 1 0,0-1 0,1 0 0,-1 1 1,1-1-1,0 0 0,1 0 0,-1 0 0,1-1 0,0 1 0,0 0 0,1-1 0,-1 0 1,1 0-1,0 0 0,0 0 0,0-1 0,1 1 0,-1-1 0,1 0 0,0 0 1,-1-1-1,1 0 0,1 0 0,-1 0 0,0 0 0,0-1 0,1 1 0,-1-2 0,1 1 1,-1 0-1,1-1 0,-1 0 0,1 0 0,-1-1 0,1 0 0,-1 0 0,0 0 1,8-3-1,-10 3-78,0-1 1,0 1-1,0-1 0,0 0 1,-1 0-1,1 0 1,-1-1-1,1 1 1,-1-1-1,0 1 0,0-1 1,0 0-1,0 1 1,-1-1-1,1 0 0,-1 0 1,1 0-1,-1-1 1,0 1-1,-1 0 1,1 0-1,0-1 0,-1 1 1,0 0-1,1-1 1,-1 1-1,-1 0 1,1-1-1,0 1 0,-1 0 1,0 0-1,-1-6 1,0 3-63,1 1 0,-1-1 1,1 1-1,-1-1 0,-1 1 1,1 0-1,-1 0 0,0 0 1,0 0-1,-1 0 0,1 1 1,-1 0-1,0-1 0,0 1 1,0 1-1,-1-1 0,1 1 1,-8-5-1,-17 5 1,29 3 56,-1 0-1,1 0 1,-1 0-1,1 0 0,-1 0 1,1 0-1,-1 1 1,1-1-1,-1 0 1,1 0-1,-1 0 1,1 1-1,0-1 1,-1 0-1,1 1 1,-1-1-1,1 0 1,0 1-1,-1-1 1,1 0-1,0 1 0,0-1 1,-1 1-1,1-1 1,0 0-1,0 1 1,-1-1-1,1 1 1,0-1-1,0 1 1,0-1-1,0 1 1,0-1-1,0 1 1,0-1-1,0 1 1,0-1-1,0 1 1,0-1-1,0 1 0,0-1 1,0 1-1,0-1 1,1 1-1,-1-1 1,0 1-1,0-1 1,0 0-1,1 1 1,-1-1-1,0 1 1,1-1-1,1 2 12,0 0 0,0-1 0,0 1 0,0-1 0,0 0 0,0 0 0,0 0-1,1 0 1,-1 0 0,0 0 0,1 0 0,-1-1 0,1 1 0,-1-1 0,0 0 0,1 0 0,-1 0 0,1 0 0,-1 0 0,1 0-1,2-1 1,54-11 37,-53 10-72,-1 0 0,0 0 0,1-1 0,-1 0 0,0 0 0,0 0 0,0-1 0,-1 0 0,1 0 0,-1 0-1,0 0 1,0-1 0,-1 1 0,1-1 0,-1 0 0,0 0 0,0 0 0,0 0 0,-1-1 0,0 1 0,0-1 0,-1 0 0,2-8 0,-2 4-125,-1 0 0,0 0-1,-1 0 1,0 1 0,0-1 0,-1 0 0,0 0 0,-1 1 0,0-1 0,-1 1 0,0 0 0,0 0 0,-7-10 0,5 10-28,-27-44-482,31 50 699,-1-1 0,0 1-1,0-1 1,0 1 0,0 0 0,0 0 0,-1 0 0,1 1-1,-1-1 1,-7-3 0,10 7 9,1 1 0,-1-1 0,0 0 0,1 1 0,-1-1 0,1 1 0,0-1 0,-1 1 0,1-1-1,0 1 1,0-1 0,0 0 0,0 1 0,0-1 0,0 1 0,1 2 0,-1-2 42,3 23 506,1 0 1,1 0-1,14 39 1,2 11 50,6 85 459,-16-88-768,-11-68-355,1 0 0,-1 0 0,1 0 0,1-1 0,-1 1 0,0 0 0,1-1 1,0 1-1,-1-1 0,1 0 0,1 1 0,-1-1 0,0 0 0,1 0 0,0 0 0,-1-1 0,5 4 1,-4-5-218,-1 1 1,0-1 0,0 0 0,1 0 0,-1-1-1,0 1 1,1 0 0,-1-1 0,1 0 0,-1 1-1,4-1 1,-3 0-575,1-1-1,0 1 1,-1-1-1,1 1 1,-1-1 0,1-1-1,-1 1 1,6-3-1,15-12-8929</inkml:trace>
  <inkml:trace contextRef="#ctx0" brushRef="#br0" timeOffset="4361.32">4614 515 7434,'0'0'10458,"7"9"-9195,39 63 414,-21-30 155,41 51 0,-65-91-1717,0-1 0,0 0 0,0 1 0,0-1 0,0 0 0,1 0 0,-1 0-1,0 0 1,1 0 0,-1 0 0,0 0 0,1-1 0,-1 1 0,1 0 0,-1-1 0,3 1 0,-3-1-64,-1 0 1,1 0-1,0 0 0,-1-1 0,1 1 0,-1 0 1,1-1-1,-1 1 0,1 0 0,-1-1 1,1 1-1,-1-1 0,1 1 0,-1-1 1,1 1-1,-1-1 0,0 1 0,1-1 1,-1 1-1,0-1 0,0 1 0,1-1 1,-1 0-1,0 1 0,0-1 0,0 1 1,1-2-1,0-9 256,0 0 0,0 1 0,-2-21 1,0 15-410,-14-156-2260,16 171 2207,-1 1 1,0 0 0,0-1-1,0 1 1,1-1-1,-1 1 1,0-1 0,0 1-1,1-1 1,-1 1-1,0 0 1,1-1 0,-1 1-1,0 0 1,1-1-1,-1 1 1,1 0 0,-1 0-1,1-1 1,-1 1 0,0 0-1,1 0 1,-1 0-1,1-1 1,-1 1 0,1 0-1,-1 0 1,1 0-1,-1 0 1,1 0 0,-1 0-1,1 0 1,-1 0 0,1 0-1,-1 0 1,1 1-1,0-1 1,21 4-4656,-1 3-1297</inkml:trace>
  <inkml:trace contextRef="#ctx0" brushRef="#br0" timeOffset="5174.39">5006 571 10298,'0'0'3476,"-11"-3"-1907,-1 0-1354,3 0 554,0 0-1,-1 1 1,1 0 0,-13 0-1,20 2-630,-1 0-1,1 0 1,0 0-1,-1 0 1,1 0 0,-1 1-1,1-1 1,0 1-1,0 0 1,-1-1-1,1 1 1,0 0-1,0 0 1,0 1-1,0-1 1,0 0-1,0 1 1,0-1-1,0 1 1,1 0-1,-1-1 1,0 1 0,1 0-1,-2 3 1,-1 3 13,1-1 1,1 1 0,-1 0-1,1 0 1,1 0 0,-1 0-1,2 1 1,-1-1-1,1 0 1,0 0 0,0 0-1,3 10 1,-3-16-140,0 1 0,1 0-1,-1 0 1,1-1 0,0 1-1,-1 0 1,1-1 0,1 1 0,-1-1-1,0 1 1,1-1 0,-1 0 0,1 0-1,-1 1 1,1-1 0,0 0-1,0 0 1,0-1 0,0 1 0,1 0-1,-1-1 1,0 1 0,1-1 0,-1 0-1,1 0 1,-1 0 0,1 0-1,0 0 1,-1 0 0,1-1 0,0 1-1,-1-1 1,1 0 0,0 0-1,0 0 1,-1 0 0,1 0 0,0-1-1,3 0 1,-3-1-31,1 1 0,-1-1 0,1 0 0,-1 0 0,0 0 0,0-1 0,0 1 0,0-1 0,0 1 0,0-1 0,-1 0 0,1 0 0,-1 0 0,0-1 0,0 1 0,0 0 0,0-1 0,-1 0 0,1 1 0,-1-1 0,1-7 0,1 2-73,-1 0-1,0 0 0,0 0 0,-1-1 1,-1 1-1,0 0 0,0-1 1,-1-10-1,0 19 91,1 0 0,0-1 0,-1 1 0,1 0 0,-1-1 0,1 1 0,-1 0 0,1 0 0,-1-1 0,0 1 0,0 0 0,1 0 0,-1 0 1,0 0-1,0 0 0,0 0 0,0 0 0,-1 0 0,1 1 0,0-1 0,0 0 0,0 1 0,-1-1 0,1 1 0,-2-1 0,3 30 200,4-17-58,0-1 1,1 0 0,0 0-1,1-1 1,0 0 0,1 0-1,0 0 1,0 0 0,1-1-1,1-1 1,-1 1 0,1-1 0,11 7-1,-19-14-128,0-1-1,0 1 1,-1-1-1,1 1 0,0-1 1,0 0-1,0 1 1,-1-1-1,1 0 1,0 0-1,0 0 1,0 0-1,0 0 0,0 0 1,0 0-1,-1 0 1,1 0-1,0 0 1,0 0-1,0 0 1,0 0-1,0-1 0,-1 1 1,1 0-1,0-1 1,0 1-1,0-1 1,1 0 6,-1-1 1,0 1 0,0-1-1,0 1 1,0-1 0,0 0-1,0 1 1,0-1 0,-1 0 0,1 0-1,0 1 1,-1-4 0,5-59-72,-5 55-91,1-91-2269,-1 100 2407,0 0 0,0 0 0,0-1-1,0 1 1,1 0 0,-1 0-1,0 0 1,0 0 0,0-1-1,1 1 1,-1 0 0,0 0-1,0 0 1,0 0 0,1 0-1,-1 0 1,0 0 0,0 0-1,1 0 1,-1 0 0,0 0-1,0 0 1,0 0 0,1 0-1,-1 0 1,0 0 0,0 0-1,1 0 1,-1 0 0,0 0-1,0 0 1,1 0 0,-1 0-1,0 0 1,0 0 0,0 1-1,1-1 1,-1 0 0,0 0-1,0 0 1,0 0 0,0 0-1,1 1 1,-1-1 0,0 0-1,0 0 1,0 0 0,0 1-1,0-1 1,0 0 0,1 0-1,-1 1 1,0-1 0,0 0-1,11 11 167,7 11 392,-1 1 0,-1 1 0,-1 0 0,20 46 0,-37-76 749,-2 0-1267,1 0 0,0-1 0,1 1 0,0-1 0,0 1 0,-2-14 0,4 13-184,0-1-1,1 0 1,0 0 0,0 0 0,1 0 0,0 1 0,1-1-1,-1 1 1,5-8 0,-7 13 124,1 1 1,0-1-1,0 0 0,0 1 1,0-1-1,0 1 0,0-1 1,0 1-1,1 0 1,-1-1-1,0 1 0,1 0 1,-1 0-1,1 0 0,-1 0 1,1 0-1,0 0 0,-1 0 1,1 1-1,0-1 0,0 1 1,-1-1-1,1 1 0,0 0 1,0 0-1,0-1 0,-1 1 1,1 0-1,0 1 0,0-1 1,0 0-1,0 0 0,-1 1 1,1-1-1,0 1 0,0 0 1,-1-1-1,1 1 0,0 0 1,-1 0-1,1 0 0,-1 0 1,1 0-1,-1 1 0,1 0 1,7 6 61,-1 0 1,-1 1-1,1 0 1,-1 0 0,-1 0-1,0 1 1,0 0-1,-1 0 1,0 0-1,3 14 1,3 0-767,-11-42-14307</inkml:trace>
  <inkml:trace contextRef="#ctx0" brushRef="#br0" timeOffset="5615.41">5352 196 13355,'4'9'1552,"25"55"742,2-2-1,72 105 0,-92-151-1809,0-1 239,0-1-1,-1 1 0,-1 1 1,-1 0-1,0 0 0,-1 0 1,8 32-1,-30-88 2031,-2-1-2899,16 40 129,-14-81-625,15 78 355,-1 0-1,1 0 1,0 0 0,0 0-1,0 0 1,0 0-1,1 0 1,-1 0-1,1 0 1,0 1-1,0-1 1,1 0-1,-1 0 1,1 1-1,0-1 1,0 0-1,3-4 1,0 5-467,-1 1 0,0 0 0,1 1 0,-1-1 0,1 1 0,0-1 0,0 1 0,-1 1 0,1-1 0,0 1 0,0 0 0,0 0 0,0 0 0,-1 0 0,9 3 0,-1-2-1457,25 4-4625</inkml:trace>
  <inkml:trace contextRef="#ctx0" brushRef="#br0" timeOffset="6180.2">6046 546 9898,'0'0'1951,"4"10"143,35 78 2388,25 66-245,-56-133-3483,-2 1 0,-1-1 0,0 1 1,-2 0-1,1 34 0,-9-54 851,-6-11-1136,-6-9-388,7 1-184,0 0 1,2-1-1,0 0 0,1 0 0,1-1 1,1 1-1,0-1 0,-3-34 0,-1-154-4268,9 205 4277,-1-3-159,1 1 0,0 0 1,1 0-1,-1 0 0,0 0 0,1 0 1,0 0-1,0 0 0,0 0 0,1 0 1,0 0-1,-1 0 0,1 1 0,0-1 1,3-4-1,-2 6 150,0 0 0,0 0 1,1 0-1,-1 0 0,0 0 0,0 0 1,1 1-1,-1 0 0,1 0 0,0 0 1,-1 0-1,1 0 0,0 1 0,-1-1 1,1 1-1,6 1 0,-3-1 132,1 1-1,-1 0 1,1 0 0,-1 1-1,0 0 1,1 0 0,-1 1-1,0 0 1,-1 0-1,1 1 1,0 0 0,-1 0-1,0 0 1,0 1 0,0 0-1,-1 0 1,10 11-1,-13-13 53,1 0-1,-1 1 0,1-1 1,-1 0-1,0 1 0,0 0 1,-1-1-1,1 1 0,-1 0 0,0 0 1,0 0-1,0 0 0,0 0 1,-1 0-1,0 0 0,0 0 1,0 0-1,0 0 0,0 0 1,-1 0-1,0 0 0,0 0 1,0 0-1,0 0 0,-1 0 0,1-1 1,-1 1-1,0 0 0,0-1 1,0 0-1,-1 1 0,1-1 1,-1 0-1,-4 4 0,0 0 5,-1 0-1,0-1 1,-1 0-1,1 0 1,-1-1 0,0 0-1,-1-1 1,1 0-1,-1 0 1,1-1-1,-1 0 1,0-1-1,-1 0 1,-11 1 0,22-3-144,-1 0 0,1 0 0,-1 0 1,0 0-1,1 0 0,-1 0 1,0 0-1,1 0 0,-1 0 1,0 0-1,1-1 0,-1 1 0,1 0 1,-1 0-1,1-1 0,-1 1 1,1 0-1,-1-1 0,0 1 1,1 0-1,0-1 0,-1 1 1,1-1-1,-1 1 0,1-1 0,0 1 1,-1-1-1,1 1 0,0-1 1,-1 0-1,1 1 0,0-1 1,0 1-1,-1-1 0,1 0 0,0 1 1,0-2-1,6-25-6451,7 5-1264</inkml:trace>
  <inkml:trace contextRef="#ctx0" brushRef="#br0" timeOffset="6637.69">6422 504 11018,'0'0'7699,"-9"10"-6038,4-5-1417,0 1 1,1 0 0,-1 0 0,1 0-1,0 0 1,-5 11 0,8-13-102,0-1 0,0 1 0,0-1 0,1 1-1,-1 0 1,1-1 0,0 1 0,0 0 0,0-1 0,0 1 0,1-1 0,-1 1 0,1 0 0,0-1 0,0 1-1,1-1 1,-1 0 0,0 1 0,1-1 0,4 6 0,-1-4 0,0 1-1,0 0 1,0-1-1,1 0 1,0-1-1,0 1 1,0-1-1,1 0 1,0-1 0,-1 1-1,1-1 1,0-1-1,0 1 1,1-1-1,-1-1 1,15 3-1,-18-4-118,0 1 0,0-1-1,0 1 1,1-1 0,-1 0-1,0-1 1,0 1-1,0-1 1,0 0 0,0 0-1,0 0 1,0 0 0,0-1-1,0 1 1,0-1-1,0 0 1,-1-1 0,1 1-1,-1 0 1,0-1 0,0 0-1,1 0 1,-2 0-1,1 0 1,0 0 0,-1-1-1,1 1 1,-1-1 0,0 1-1,0-1 1,2-6-1,-3 6-18,-1 1-1,1 0 0,-1 0 0,1-1 1,-1 1-1,0 0 0,0 0 0,0-1 1,-1 1-1,1 0 0,-1 0 0,0-1 1,0 1-1,0 0 0,0 0 0,0 0 1,-1 0-1,1 0 0,-1 0 0,0 1 1,0-1-1,0 0 0,0 1 1,-3-3-1,-7-6-143,-1 1 0,0 1 0,0 0 0,-16-7 0,17 9-824,1 0 0,-1 0 0,-17-15-1,19 8-3000,7 2-2131</inkml:trace>
  <inkml:trace contextRef="#ctx0" brushRef="#br0" timeOffset="7044.54">6629 205 13619,'0'0'3255,"-1"8"-1742,0 6-487,1-1 1,1 1 0,0-1-1,4 17 1,32 102 2252,-1-6-1921,-27-69-792,11 40 320,-18-116-7502,-2 4-1702</inkml:trace>
  <inkml:trace contextRef="#ctx0" brushRef="#br0" timeOffset="8326.42">6962 553 7826,'0'0'10090,"-3"-4"-8162,1 2-1842,0 1 0,1-1 0,-1 0 0,0 1 0,-1-1 0,1 1 1,0-1-1,0 1 0,-1 0 0,1 0 0,0 0 0,-1 0 0,1 1 0,-1-1 0,1 1 0,-1-1 0,0 1 0,1 0 0,-1 0 0,1 0 0,-1 0 0,0 0 0,1 1 0,-1-1 0,1 1 0,-1 0 0,1 0 0,-1 0 0,1 0 0,0 0 0,0 0 0,-1 1 1,1-1-1,-2 3 0,-2 1-28,1 1-1,0 1 1,1-1 0,-1 1 0,1 0 0,1 0 0,-1 0 0,1 0 0,0 0 0,1 1 0,0 0 0,0-1 0,0 1 0,0 14 0,2-19-38,-1-1 0,1 1 0,0 0-1,0 0 1,0 0 0,0-1 0,1 1 0,-1 0 0,1 0 0,0 0 0,-1-1 0,1 1 0,1-1 0,-1 1 0,0-1 0,1 1-1,-1-1 1,1 1 0,-1-1 0,1 0 0,0 0 0,0 0 0,0 0 0,1 0 0,-1-1 0,0 1 0,0 0 0,1-1-1,-1 0 1,1 0 0,0 0 0,-1 0 0,1 0 0,0 0 0,-1 0 0,1-1 0,0 0 0,0 1 0,0-1 0,0 0-1,-1-1 1,1 1 0,3-1 0,-1 0-26,0 0-1,-1-1 0,1 0 1,-1 0-1,1 0 1,-1 0-1,0-1 0,1 1 1,-2-1-1,1 0 1,0 0-1,0-1 0,-1 1 1,0-1-1,0 0 1,0 0-1,0 0 0,0 0 1,-1 0-1,0-1 0,0 1 1,0-1-1,0 1 1,-1-1-1,2-9 0,-1 5-94,0 0 0,0 0 0,-1 0 0,0 0 0,0-1-1,-1 1 1,-1 0 0,1 0 0,-1 0 0,-1 0-1,0 0 1,0 0 0,-5-11 0,7 18 88,-1 0 0,0 0 0,0 1 0,0-1 0,0 0 0,0 0 0,0 0-1,-1 1 1,1-1 0,-1 1 0,1-1 0,-1 1 0,1-1 0,-1 1 0,0 0 0,0 0 0,0 0 0,-3-2 0,4 37 81,6-17 169,0 0 0,2 0 0,0 0-1,0-1 1,2 0 0,0-1 0,1 0 0,0 0 0,1-1 0,19 19 0,-29-32-214,0 1 0,0-1 0,0 0 0,0 0-1,0 0 1,0 0 0,0 0 0,0-1 0,1 1 0,-1 0 0,0-1 0,1 1 0,-1 0 0,0-1 0,1 0 0,-1 1 0,0-1 0,1 0 0,-1 1 0,1-1 0,-1 0 0,1 0-1,-1 0 1,0-1 0,1 1 0,-1 0 0,1 0 0,1-1 0,-1-1 6,0 0-1,0 1 1,0-1 0,0 0 0,0 0-1,-1 0 1,1 0 0,-1-1-1,1 1 1,-1 0 0,0-1-1,0 1 1,2-6 0,1-6-14,0-1 1,-1 0-1,0 0 1,0-21-1,-3-17-651,0 53 525,10 28-173,1-4 513,21 38 189,-30-58-395,1 0 0,-1-1 0,1 1 0,0-1-1,1 0 1,-1 1 0,1-2 0,-1 1 0,1 0 0,0-1 0,0 1-1,7 2 1,-10-5 16,-1-1 0,1 1 0,-1 0 0,1 0 0,-1-1 0,1 1-1,-1 0 1,1-1 0,-1 1 0,1 0 0,-1-1 0,1 1 0,-1-1 0,1 1 0,-1-1-1,0 1 1,1-1 0,-1 1 0,0-1 0,0 0 0,1 1 0,-1-1 0,0 1-1,0-1 1,0 0 0,0 1 0,1-2 0,5-22-52,-5 21 54,2-16-312,0-1 1,-2 1 0,0-37-1,-2 26-412,2 28 654,-1 1 0,1 0 0,-1-1 0,1 1 0,0 0 0,0 0 0,0 0 0,-1 0 0,1 0 0,0 0 0,0 0 0,0 0 0,1 0 0,-1 0 0,0 0 0,0 1 0,0-1 0,1 0 0,-1 1 0,0-1 0,1 1 0,-1 0 0,0-1 0,1 1 0,-1 0 0,0 0 0,1 0 1,2 0-2,46-3-742,-47 3 758,0 0 17,0 0 1,0 0-1,0 0 0,0 0 1,0 0-1,0 1 0,-1 0 1,1-1-1,0 1 0,0 0 1,-1 0-1,1 1 0,-1-1 1,1 0-1,-1 1 0,1 0 1,2 2-1,-2 0 4,-1 0 0,1-1 0,-1 1 0,0 0 1,-1 0-1,1 0 0,-1 1 0,1-1 0,-1 0 0,0 1 0,0 4 1,-1-7-6,2 9 152,-1 0 1,2 0-1,0 0 0,0 0 1,7 15-1,-8-23-102,0 0 0,0 0 0,1 0 0,-1 0 0,0 0 0,1-1 0,0 1 0,-1-1 0,1 0-1,0 1 1,0-1 0,0-1 0,1 1 0,-1 0 0,0-1 0,1 0 0,-1 0 0,1 0 0,-1 0 0,1 0 0,4 0 0,0 0-39,1 0 0,-1-1 1,0 0-1,0 0 0,1-1 1,-1 0-1,0 0 0,0-1 0,0 0 1,0-1-1,0 1 0,0-2 1,-1 1-1,13-8 0,-15 7-99,-1 1-1,0-1 1,0 0 0,0 0-1,0-1 1,-1 1-1,0-1 1,0 0-1,0 1 1,0-1 0,-1-1-1,0 1 1,0 0-1,0-1 1,-1 1-1,0-1 1,0 1-1,0-1 1,0 1 0,-1-1-1,0 0 1,-1-9-1,1 13 57,-1 0 0,1 0 1,0-1-1,-1 1 0,1 0 0,-1 0 0,0 0 0,0 0 0,0 0 0,0 0 0,0 0 0,0 0 0,0 0 0,0 0 1,-1 1-1,1-1 0,-1 1 0,0-1 0,1 1 0,-1-1 0,0 1 0,0 0 0,0 0 0,-3-2 0,3 3 46,1 0 0,-1-1 0,1 1-1,-1 0 1,1 0 0,0 0-1,-1 1 1,1-1 0,-1 0 0,1 1-1,-1-1 1,1 0 0,0 1-1,-1 0 1,1-1 0,0 1 0,0 0-1,-1 0 1,1-1 0,0 1 0,0 0-1,0 0 1,0 0 0,0 1-1,0-1 1,0 0 0,1 0 0,-1 0-1,0 1 1,1-1 0,-1 0 0,1 1-1,-1-1 1,1 0 0,-1 1-1,1-1 1,0 1 0,0 1 0,-3 5 150,2 1 1,-1-1-1,1 1 1,0-1-1,1 1 1,0 0-1,0 0 1,1-1-1,0 1 1,0-1-1,4 11 1,-4-15-128,1 0 0,0 0 0,0 0 0,0 0 1,0 0-1,1-1 0,0 1 0,-1-1 1,1 0-1,1 1 0,-1-1 0,0 0 0,1-1 1,-1 1-1,1-1 0,0 1 0,0-1 1,0 0-1,0-1 0,0 1 0,0-1 0,1 0 1,5 2-1,0-2-143,0 1-1,0-2 1,0 1 0,0-1-1,0-1 1,20-3 0,-24 3-455,1-1-1,0 0 1,0-1 0,-1 1-1,0-1 1,9-5 0,6-10-4462</inkml:trace>
  <inkml:trace contextRef="#ctx0" brushRef="#br0" timeOffset="8708.15">7153 251 9826,'0'0'4569,"75"-13"-12227</inkml:trace>
  <inkml:trace contextRef="#ctx0" brushRef="#br0" timeOffset="10145.33">8329 516 7906,'0'0'12968,"-9"-6"-11667,5 2-1157,-1 1-1,1 1 1,-1-1-1,0 0 1,0 1-1,0 0 1,-1 0-1,-7-1 1,10 3-105,0 0 1,0 0-1,-1 0 0,1 0 1,0 1-1,0-1 0,0 1 1,0 0-1,0 0 0,0 0 1,0 0-1,0 0 0,0 1 1,1 0-1,-1-1 0,0 1 1,1 0-1,-1 0 1,1 0-1,-3 3 0,0 2 26,-1 0 0,1 0 0,1 0 0,-1 1 0,1 0 0,1 0 0,-1 0 0,1 0 0,1 0 0,-1 1 0,2-1 0,-1 1 0,0 13 0,1-19-47,1 0 1,0 0 0,0 0 0,0-1 0,0 1-1,0 0 1,1 0 0,-1-1 0,1 1 0,0 0-1,0 0 1,0-1 0,0 1 0,0-1-1,1 1 1,-1-1 0,1 0 0,-1 1 0,1-1-1,0 0 1,0 0 0,0 0 0,0 0 0,0-1-1,0 1 1,1 0 0,-1-1 0,1 0 0,-1 1-1,1-1 1,-1 0 0,1 0 0,0-1 0,-1 1-1,1-1 1,0 1 0,0-1 0,-1 0-1,1 0 1,0 0 0,0 0 0,0 0 0,-1-1-1,5 0 1,-4 0-4,1 1 0,-1-1 0,0 0 0,0 0 0,1 0 0,-1-1 0,0 1 0,0-1 0,0 0 0,0 0 0,-1 0 0,1 0 0,0 0 0,-1 0 0,1-1 0,3-5 0,-2 2-3,0 0 0,0-1 1,-1 0-1,0 1 0,-1-1 0,1-1 1,1-9-1,0-8-55,-1 0 0,-1 0 0,-2-38 1,0 45-164,0-1 0,-2 1-1,0 0 1,-1 0 0,-1 1 0,-1-1 0,0 1 0,-1 0 0,-1 0 0,0 1 0,-16-25 0,23 41 211,0 0-1,0 0 0,0-1 1,0 1-1,0 0 1,0 0-1,0 0 1,0-1-1,0 1 1,0 0-1,-1 0 0,1 0 1,0 0-1,0-1 1,0 1-1,0 0 1,0 0-1,0 0 1,-1 0-1,1 0 1,0 0-1,0-1 0,0 1 1,0 0-1,-1 0 1,1 0-1,0 0 1,0 0-1,0 0 1,-1 0-1,1 0 0,0 0 1,0 0-1,0 0 1,-1 0-1,1 0 1,0 0-1,0 0 1,0 0-1,-1 0 0,1 0 1,0 0-1,0 0 1,0 0-1,-1 0 1,1 1-1,0-1 1,0 0-1,-2 13 79,6 22 188,11 8 232,1-1 0,2-1 0,36 61 0,-26-49-274,-21-41-162,0 0 1,1 0 0,0 0-1,1-1 1,0 0 0,16 14 0,-23-23-61,0-1 1,-1 1-1,1 0 1,0-1 0,0 0-1,0 1 1,0-1 0,1 0-1,-1 0 1,0 0 0,0 0-1,1 0 1,-1-1-1,0 1 1,1-1 0,-1 0-1,1 1 1,-1-1 0,0 0-1,1 0 1,-1-1 0,1 1-1,-1 0 1,0-1-1,1 0 1,-1 1 0,0-1-1,1 0 1,-1 0 0,0 0-1,0 0 1,0-1 0,0 1-1,0-1 1,0 1-1,0-1 1,-1 1 0,1-1-1,-1 0 1,1 0 0,-1 0-1,1 0 1,-1 0 0,2-5-1,2-3-163,1 0 0,-2-1 0,0 0 0,0 0 0,-1 0-1,4-23 1,-6 29 92,0 1 0,-1 0 0,0-1 0,1 1-1,-1-1 1,-1 1 0,1-1 0,-1 1 0,0-1 0,0 1-1,0 0 1,0-1 0,-1 1 0,0 0 0,0 0 0,0 0-1,0 0 1,-1 0 0,1 1 0,-6-7 0,8 10 62,0 0-1,0 0 1,-1 0 0,1 0 0,0 0 0,0 0 0,0-1 0,0 1 0,0 0-1,-1 0 1,1 0 0,0 0 0,0 0 0,0 0 0,0 0 0,-1 0-1,1 0 1,0 0 0,0 0 0,0 0 0,-1 0 0,1 0 0,0 0 0,0 0-1,0 0 1,0 0 0,-1 0 0,1 0 0,0 0 0,0 0 0,0 0 0,0 0-1,-1 0 1,1 0 0,0 1 0,0-1 0,0 0 0,0 0 0,0 0 0,-1 0-1,1 0 1,0 1 0,0-1 0,0 0 0,0 0 0,0 0 0,0 0-1,0 0 1,0 1 0,0-1 0,-1 0 0,-1 17 72,4 19 293,2-22-201,0 0 0,0 0 0,2 0 0,-1-1 0,10 16 0,-13-25-127,-1-1-1,1 0 1,0 1-1,0-1 1,0 0 0,1 0-1,-1 0 1,1 0 0,0-1-1,-1 1 1,1-1 0,0 0-1,1 1 1,-1-1 0,0-1-1,0 1 1,1 0 0,-1-1-1,1 0 1,0 0 0,-1 0-1,1 0 1,0 0-1,0-1 1,4 1 0,-7-2-11,0 0-1,0 1 1,0-1 0,0 0-1,0 0 1,0 0 0,0 0 0,0 0-1,0 0 1,0 0 0,-1 0 0,1 0-1,0 0 1,-1 0 0,1 0 0,0-1-1,-1 1 1,0 0 0,1 0-1,-1-1 1,0 1 0,0 0 0,1-1-1,-1 1 1,0 0 0,-1-3 0,1-44-4,0 35-17,0-1-26,-1-1-149,1 0 0,1-1 0,0 1 0,5-17-1,-6 29 137,0 1 1,1 0-1,-1 0 0,1 0 0,0-1 0,0 1 0,0 0 0,0 0 0,0 0 0,0 0 0,0 0 0,1 0 0,-1 1 1,1-1-1,-1 0 0,1 1 0,0-1 0,-1 1 0,1 0 0,0-1 0,0 1 0,0 0 0,0 0 0,0 0 1,0 0-1,1 1 0,-1-1 0,0 1 0,0-1 0,1 1 0,-1 0 0,0-1 0,0 1 0,1 0 0,2 1 0,0 1 37,0-1 0,0 1-1,-1 0 1,1 0-1,-1 1 1,1-1-1,-1 1 1,0 0-1,0 0 1,5 6-1,40 42 187,-36-36-150,-9-10-31,0 0 0,0 0 0,-1 0 0,0 0 0,0 1 0,0-1 0,0 1 0,-1 0 0,0 0 0,0 0-1,0 0 1,0 9 0,-2-13 1,0 0 0,0-1-1,0 1 1,0 0-1,0 0 1,-1 0-1,1 0 1,0 0 0,-1 0-1,0 0 1,1 0-1,-1-1 1,0 1-1,0 0 1,0-1 0,0 1-1,-2 2 1,0-2 4,1-1-1,0 1 1,0-1 0,-1 0 0,1 1-1,-1-1 1,1 0 0,-1 0 0,1-1-1,-1 1 1,0 0 0,1-1 0,-1 0-1,0 1 1,0-1 0,-2-1 0,4 1-9,1 0 0,-1 0 0,1 0 0,-1 0 1,1-1-1,-1 1 0,1 0 0,-1 0 0,1-1 0,-1 1 1,1 0-1,0-1 0,-1 1 0,1-1 0,0 1 1,-1 0-1,1-1 0,0 1 0,-1-1 0,1 1 1,0-1-1,0 1 0,0-1 0,-1 1 0,1-1 0,0 1 1,0-1-1,0 1 0,0-1 0,0 1 0,0-1 1,0 1-1,0-1 0,0 1 0,0-1 0,0 1 1,1-1-1,-1 1 0,0-1 0,0 1 0,0-1 0,1 1 1,-1-1-1,0 1 0,0-1 0,1 1 0,-1 0 1,0-1-1,2 0 0,13-26-131,-12 24 127,10-13-33,-1-1-1,20-36 0,-29 47 28,-1 0-1,1 0 1,-1-1-1,0 1 1,-1-1-1,0 1 1,0-1 0,0 1-1,-1-1 1,1 0-1,-2 1 1,1-1-1,-3-10 1,1 1 34,16 24-67,-9-5 47,13 8 65,-2 1 0,0 1 1,0 1-1,21 23 1,-33-32-26,0 0 1,0 0 0,-1 0 0,1 0 0,-1 1 0,0 0 0,-1-1 0,1 1 0,-1 0 0,0 0-1,-1 0 1,1 1 0,-1-1 0,0 0 0,-1 1 0,0-1 0,0 0 0,0 1 0,-2 6-1,1-11-30,0 0 0,0 0 0,0 1 0,0-1 0,0 0 0,-1 0 0,1-1 0,-1 1-1,0 0 1,1 0 0,-1-1 0,0 1 0,0-1 0,0 1 0,0-1 0,0 0 0,0 0-1,-1 0 1,1 0 0,0 0 0,-1-1 0,1 1 0,0-1 0,-1 1 0,1-1 0,0 0-1,-1 0 1,-4 0 0,-34-5-2938,12-10-7025</inkml:trace>
  <inkml:trace contextRef="#ctx0" brushRef="#br0" timeOffset="11057.82">9238 448 10474,'0'0'5636,"-10"-1"-3918,-32-5-267,39 6-1329,1 0-1,-1 0 1,1 0 0,-1 1 0,1-1 0,-1 1 0,1-1-1,-1 1 1,1 0 0,0 0 0,0 0 0,-1 0 0,1 1-1,0-1 1,0 1 0,0-1 0,0 1 0,0 0 0,1-1-1,-1 1 1,0 0 0,1 0 0,0 0 0,-1 0 0,1 1-1,0-1 1,0 0 0,0 0 0,0 1 0,0-1 0,0 5-1,-2 5 272,0 0-1,1 0 1,0 1 0,0 18-1,2-25-318,0-1 1,1 1-1,-1-1 1,1 1-1,0-1 1,1 1-1,-1-1 0,1 0 1,0 1-1,1-1 1,-1 0-1,1 0 1,0-1-1,5 8 0,-6-10-54,1 1-1,-1-1 0,0 0 1,1 0-1,0-1 0,-1 1 1,1 0-1,0-1 0,0 0 1,0 1-1,0-1 0,0 0 1,0-1-1,0 1 0,0-1 1,0 1-1,0-1 0,0 0 1,0 0-1,1 0 0,-1 0 1,0-1-1,0 1 0,0-1 1,0 0-1,0 0 0,6-3 1,-5 2-34,0-1 0,1 1 0,-1-1 0,0 0 0,0-1 0,-1 1 0,1-1 0,-1 0 0,0 1 0,0-1 0,0-1 0,0 1 0,-1 0 0,1-1 0,-1 1 0,0-1 0,-1 0 0,1 0 0,-1 0 0,0 0 0,0 0 0,-1 0 0,1-8 0,0 4-51,-1 0-1,0 0 0,-1 0 1,0 0-1,0 0 1,-1 0-1,0 0 0,0 0 1,-1 0-1,0 1 1,-1 0-1,-6-10 0,9 16 48,0-1 10,-1-1 0,0 1-1,0 0 1,0 1 0,-1-1-1,1 0 1,-1 1-1,1-1 1,-1 1 0,0 0-1,0 0 1,0 0 0,0 0-1,0 0 1,-4-1-1,6 4 13,1 0-1,-1 0 0,0 0 1,1 0-1,-1 0 0,1 0 1,0 0-1,-1 0 0,1 0 0,0 0 1,-1 0-1,1 0 0,0 0 1,0 1-1,0-1 0,0 0 1,0 0-1,0 0 0,0 0 0,0 0 1,1 0-1,-1 2 0,5 29 256,-3-27-237,1-1 1,-1 0-1,0 0 0,1 0 0,0 0 1,0-1-1,0 1 0,1-1 0,-1 0 1,1 1-1,0-2 0,-1 1 1,1 0-1,0-1 0,1 0 0,-1 0 1,0 0-1,1 0 0,5 1 0,-8-3-34,0 1-1,1 0 0,-1-1 1,0 0-1,1 0 1,-1 0-1,0 0 0,1 0 1,-1 0-1,0 0 1,0-1-1,1 1 0,-1-1 1,0 0-1,0 1 0,1-1 1,-1 0-1,0 0 1,0-1-1,0 1 0,0 0 1,-1-1-1,1 1 1,0-1-1,0 1 0,-1-1 1,1 0-1,-1 0 1,0 0-1,0 0 0,1 0 1,-1 0-1,0 0 0,0 0 1,-1 0-1,1-1 1,0 1-1,-1 0 0,0-1 1,1-1-1,-3-23 145,0 29-87,3 14-16,2-2 81,1 0 1,0-1-1,0 1 1,2-1-1,9 20 1,-13-29-60,0 0 0,0 0 1,1-1-1,-1 1 0,1-1 0,0 1 0,0-1 1,0 0-1,0 0 0,0 0 0,1-1 1,-1 1-1,1-1 0,0 0 0,-1 0 1,1 0-1,0 0 0,0 0 0,1-1 1,-1 0-1,0 0 0,5 0 0,-7-1-37,0-1-1,0 0 1,0 0-1,0 0 1,0 0-1,0 0 1,0-1 0,0 1-1,-1-1 1,1 1-1,-1-1 1,1 1-1,-1-1 1,1 0-1,-1 0 1,0 0-1,0 1 1,0-1 0,0 0-1,0-1 1,-1 1-1,1 0 1,0 0-1,-1 0 1,0 0-1,1-4 1,8-61-400,-9 15-93,0 51 450,0 23-27,2-11 216,0-1-1,0 0 1,1 0 0,0 0-1,1 0 1,8 16 0,-9-20-304,0-1 0,0 0 1,1 0-1,0 0 0,7 8 0,-9-12-213,0 1-1,0-1 1,0 1-1,0-1 1,0 0-1,0 1 1,0-1-1,0 0 1,1-1-1,-1 1 1,0 0-1,1-1 0,-1 1 1,5 0-1,-1-2-4349</inkml:trace>
  <inkml:trace contextRef="#ctx0" brushRef="#br0" timeOffset="11509.66">9607 162 13795,'0'0'1510,"3"12"-521,35 93 2571,5-1 0,63 112 619,-110-224-4006,1 0 1,-1 0-1,1 0 0,1 0 1,-1-1-1,2 1 1,-1-1-1,1 1 1,0-1-1,1-15 1,1 20-369,-1 1 1,1 0-1,0 0 1,0 0-1,0 0 1,0 0-1,0 0 1,1 0-1,-1 0 1,1 0-1,0 1 1,0-1-1,0 1 1,0-1-1,1 1 1,-1 0-1,0 0 1,1 0-1,0 0 1,-1 0-1,1 1 1,0-1-1,0 1 1,0-1-1,0 1 1,0 0-1,0 1 1,1-1-1,-1 0 1,0 1 0,6-1-1,47 0-6540,-35 1 2324</inkml:trace>
  <inkml:trace contextRef="#ctx0" brushRef="#br0" timeOffset="13297.33">10275 403 8890,'0'0'9630,"0"5"-8998,2 18 48,1 0 0,1 0 0,2-1 0,0 1 0,1-1 0,1 0 0,21 40 0,-28-59-636,0-1 1,1 0-1,-1 0 1,1 0-1,-1 0 1,1 0-1,0 0 1,0 0-1,0 0 1,0-1-1,0 1 1,0-1 0,0 1-1,0-1 1,1 0-1,-1 0 1,0 0-1,1 0 1,3 0-1,-3-1-20,-1 0 0,0 0 0,1 0 0,-1-1 0,0 1 0,1-1 0,-1 0 0,0 1 0,0-1 0,0 0 0,0-1 0,0 1 0,0 0 0,0 0 0,0-1 0,0 1 0,2-3 0,2-3-76,-1 0-1,1 0 0,-1 0 1,0-1-1,-1 0 0,0 0 1,0 0-1,-1 0 0,0-1 0,2-8 1,-2 7-158,-1 0-1,-1 0 1,0-1 0,0 1 0,-1 0 0,0-1 0,-1 1-1,0 0 1,-1 0 0,0 0 0,0-1 0,-1 2 0,-1-1-1,1 0 1,-1 1 0,-11-17 0,12 26 44,3 11 130,8 16 133,7 3 255,4 10 385,2 0-1,1-2 0,33 43 1,-54-80-731,-1-1-1,0 1 1,0 0 0,1-1 0,-1 1 0,0-1 0,1 1 0,-1-1 0,0 1 0,1-1-1,-1 1 1,1-1 0,-1 1 0,1-1 0,-1 1 0,1-1 0,-1 0 0,1 1 0,0-1-1,-1 0 1,1 1 0,-1-1 0,1 0 0,0 0 0,-1 0 0,1 0 0,0 0-1,-1 0 1,1 1 0,0-1 0,-1-1 0,1 1 0,0 0 0,-1 0 0,1 0 0,0 0-1,-1 0 1,1-1 0,-1 1 0,1 0 0,0 0 0,-1-1 0,1 1 0,-1-1 0,1 1-1,-1 0 1,1-1 0,-1 1 0,1-1 0,-1 1 0,1-1 0,-1 1 0,0-1 0,1 0-1,-1 1 1,0-1 0,0 1 0,1-1 0,-1 0 0,0 1 0,0-1 0,0-1 0,9-48 102,-8 43-191,1-42-669,-2 38 504,0 0-1,0 0 1,1 0-1,0 0 1,1 1 0,0-1-1,1 0 1,4-9-1,-7 19 241,1 1 0,-1-1-1,1 1 1,-1-1 0,0 1-1,1 0 1,-1-1-1,1 1 1,-1 0 0,1 0-1,-1-1 1,1 1-1,-1 0 1,1 0 0,-1-1-1,1 1 1,-1 0-1,1 0 1,-1 0 0,1 0-1,0 0 1,-1 0 0,1 0-1,-1 0 1,1 0-1,-1 0 1,1 0 0,-1 1-1,1-1 1,0 0-1,-1 0 1,1 0 0,-1 1-1,1-1 1,-1 0 0,0 1-1,1-1 1,-1 0-1,1 1 1,-1-1 0,0 1-1,1-1 1,0 1-1,20 22 68,-19-20-59,10 11 91,-1 0 0,0 1 1,8 16-1,-15-25 66,-1 0 0,-1 0-1,1 1 1,-1-1 0,-1 1 0,1-1 0,-1 1 0,0-1-1,0 1 1,-1 0 0,0 10 0,0-17-133,0 0 0,0 0 0,0 0 1,-1-1-1,1 1 0,0 0 0,0 0 0,0 0 0,0 0 1,0 0-1,0 0 0,0 0 0,0 0 0,0 0 0,-1 0 1,1-1-1,0 1 0,0 0 0,0 0 0,0 0 0,0 0 1,0 0-1,-1 0 0,1 0 0,0 0 0,0 0 0,0 0 1,0 0-1,0 0 0,0 0 0,-1 0 0,1 0 0,0 0 1,0 0-1,0 0 0,0 0 0,0 1 0,0-1 0,0 0 1,-1 0-1,1 0 0,0 0 0,0 0 0,0 0 0,0 0 1,0 0-1,0 0 0,0 0 0,0 1 0,0-1 0,-1 0 1,1 0-1,0 0 0,0 0 0,0 0 0,0 0 0,0 0 1,0 1-1,0-1 0,0 0 0,0 0 0,0 0 0,0 0 1,-5-10 294,4-1-508,0 0 0,1 1 1,0-1-1,1 0 1,0 1-1,1-1 0,0 1 1,1 0-1,0-1 1,0 1-1,1 0 1,0 1-1,1-1 0,0 1 1,1 0-1,11-14 1,-16 22 172,0 1 1,0-1-1,0 0 1,0 1-1,0-1 1,1 1 0,-1-1-1,0 1 1,0 0-1,1-1 1,-1 1-1,0 0 1,0 0-1,1 0 1,-1 0 0,0 0-1,1 0 1,-1 1-1,0-1 1,0 0-1,1 1 1,-1-1 0,0 0-1,0 1 1,1 0-1,-1-1 1,0 1-1,0 0 1,0-1 0,0 1-1,0 0 1,0 0-1,0 0 1,0 0-1,1 2 1,35 45 317,-29-36-203,21 32 370,-23-32-222,1-1 0,0 0-1,18 19 1,-22-27-202,0-1 0,0 1 0,0 0 0,0-1-1,1 0 1,0 0 0,-1 0 0,1 0-1,0-1 1,0 1 0,0-1 0,0 0 0,0 0-1,0-1 1,0 1 0,7-1 0,-10 0-30,1 0 0,-1 0 1,1 0-1,0 0 0,-1 0 1,1-1-1,-1 1 1,1 0-1,-1-1 0,1 0 1,-1 1-1,0-1 0,1 0 1,-1 0-1,0 1 1,1-1-1,-1 0 0,0 0 1,0-1-1,0 1 0,0 0 1,0 0-1,1-2 0,11-36 249,-7 14-378,-3 17 77,-1 1-1,0 0 0,0-1 0,-1 1 0,0-1 1,0 1-1,-1-1 0,0-14 0,-1 20 34,1 0 0,-1 0 0,1 0 0,-1 0 0,0 0 0,0 0 0,0 0 0,0 0 0,0 0 0,-1 0 0,1 1 0,-1-1 0,1 0 0,-1 1 0,1-1 0,-1 1 0,0 0 0,0-1 0,1 1 0,-1 0 0,0 0-1,0 0 1,0 0 0,0 1 0,-1-1 0,1 0 0,0 1 0,0 0 0,0-1 0,0 1 0,-1 0 0,1 0 0,-4 1 0,4-1 28,1 1 0,-1-1-1,1 1 1,0-1 0,-1 1 0,1 0-1,0-1 1,-1 1 0,1 0 0,0 0 0,0 0-1,0 0 1,0 0 0,0 0 0,0 1-1,0-1 1,0 0 0,1 0 0,-1 1-1,0-1 1,1 0 0,-1 1 0,1-1 0,-1 1-1,1-1 1,0 0 0,-1 1 0,1-1-1,0 1 1,0 1 0,-3 50 865,3-51-823,1 4-8,-1-1-1,1 1 0,0-1 0,0 1 0,0-1 0,1 1 0,0-1 0,0 0 0,0 0 1,1 0-1,0 0 0,0 0 0,0-1 0,0 1 0,1-1 0,-1 0 0,1 0 0,1 0 1,-1 0-1,0-1 0,1 1 0,0-1 0,-1-1 0,9 5 0,-5-4-491,1 1-1,0-1 1,0-1-1,0 0 1,0 0-1,1-1 0,-1 0 1,0 0-1,1-1 1,-1 0-1,0-1 1,1 0-1,16-4 1,13-9-7128</inkml:trace>
  <inkml:trace contextRef="#ctx0" brushRef="#br0" timeOffset="14085.79">11587 540 9882,'0'0'7988,"11"3"-6107,-9-2-1849,4 1 158,0 0 0,0 0 0,0-1 1,0 0-1,1 0 0,-1 0 0,0-1 1,0 0-1,0 0 0,1 0 0,-1-1 1,0 0-1,0 0 0,0-1 0,0 0 1,0 0-1,0 0 0,0-1 0,6-3 1,-5 1-155,-1-1 0,1 0 0,-1 0 0,0 0 0,-1 0 1,0-1-1,0 0 0,0 0 0,4-10 0,-8 15-40,0 1 0,0-1 0,0 1 0,-1-1 1,1 0-1,-1 1 0,1-1 0,-1 0 0,1 0 0,-1 1 0,0-1 0,0 0 0,0 0 1,0 0-1,0 1 0,0-1 0,-1 0 0,1 0 0,0 1 0,-1-1 0,1 0 0,-1 0 1,0 1-1,0-1 0,0 1 0,0-1 0,0 1 0,0-1 0,0 1 0,0-1 0,0 1 1,-1 0-1,1 0 0,0 0 0,-1 0 0,1 0 0,-1 0 0,1 0 0,-1 0 0,0 0 1,1 1-1,-1-1 0,0 1 0,0-1 0,1 1 0,-1 0 0,0 0 0,-3-1 0,1 1 6,1-1-1,0 0 0,-1 1 0,1 0 1,-1 0-1,1 0 0,-1 0 1,1 1-1,-1-1 0,1 1 0,0 0 1,-1 0-1,1 0 0,0 0 0,0 0 1,0 1-1,0 0 0,0-1 0,0 1 1,0 0-1,0 0 0,1 1 1,-1-1-1,1 1 0,-1-1 0,1 1 1,0 0-1,-1 3 0,0 0 63,0 0-1,1 0 1,0 0 0,0 0-1,1 1 1,0-1-1,0 1 1,0-1 0,1 1-1,0-1 1,0 1-1,1-1 1,-1 1 0,4 8-1,-3-9-6,0 0 0,1-1-1,0 1 1,0-1-1,0 1 1,1-1 0,0 0-1,0 0 1,0 0-1,0 0 1,1 0 0,0-1-1,0 0 1,0 0 0,1 0-1,-1 0 1,1 0-1,0-1 1,0 0 0,0 0-1,1-1 1,-1 1-1,0-1 1,1 0 0,0-1-1,-1 1 1,1-1 0,0 0-1,0 0 1,0-1-1,0 0 1,0 0 0,0 0-1,-1-1 1,1 0 0,0 0-1,0 0 1,-1-1-1,1 0 1,0 0 0,-1 0-1,0-1 1,7-4-1,-5 2-49,0-1-1,-1 1 0,1-1 0,-1-1 0,-1 1 0,1-1 1,-1 0-1,0 0 0,-1-1 0,0 1 0,0-1 0,-1 0 0,0 0 1,4-15-1,-2-3-218,-2 0 1,-1 0-1,-1-40 1,-1 57 123,2 10 59,0-1-1,-1 1 1,1-1 0,0 1-1,-1-1 1,1 1 0,0 0-1,-1 0 1,1 0 0,-1 0-1,1 0 1,-1 0 0,0 0-1,2 2 1,18 18 52,51 55 284,-66-68-280,1 0 1,-2 0-1,1 0 0,-1 1 1,-1 0-1,1 0 0,-2 0 1,4 10-1,-7-17-11,1 0 1,-1 0-1,0 0 0,0 1 1,0-1-1,-1 0 0,1 0 0,0 0 1,-1 1-1,1-1 0,-1 0 1,0 0-1,0 0 0,0 0 1,0 0-1,0 0 0,0 0 1,0-1-1,-1 1 0,1 0 0,-1-1 1,1 1-1,-1-1 0,0 1 1,1-1-1,-1 0 0,0 1 1,0-1-1,0 0 0,0 0 1,0-1-1,0 1 0,0 0 0,-3 0 1,-3 1-78,0 0 0,1 0 1,-1-1-1,0 1 0,0-2 0,0 1 1,0-1-1,-13-2 0,20 2-153,1 0 0,-1 0 0,0 0 1,1-1-1,-1 1 0,1 0 0,-1 0 0,1 0 0,-1-1 0,1 1 1,-1 0-1,1-1 0,0 1 0,-1 0 0,1-1 0,-1 1 1,1-1-1,0 1 0,-1 0 0,1-1 0,0 1 0,-1-1 0,1 1 1,0-1-1,0 1 0,-1-1 0,1 1 0,0-1 0,0 1 0,0-2 1,-1-9-7354</inkml:trace>
  <inkml:trace contextRef="#ctx0" brushRef="#br0" timeOffset="14980.01">12194 430 10698,'0'0'5804,"3"10"-3802,89 361 6171,-81-323-7096,-68-210 311,44 114-2397,2 0-1,2-1 1,2-1-1,-1-55 0,8 103 848,0 0-1,0-1 1,0 1-1,0-1 1,0 1-1,1-1 0,-1 1 1,1 0-1,0-1 1,-1 1-1,1 0 0,0-1 1,0 1-1,1 0 1,-1 0-1,0 0 1,1 0-1,2-2 0,-3 3 91,1 0 0,-1 0 0,1 0 0,0 0 0,-1 0 0,1 1 0,0-1-1,0 1 1,0 0 0,-1-1 0,1 1 0,0 0 0,0 0 0,0 0 0,0 0 0,-1 0-1,1 1 1,3 0 0,3 1 54,-1 1 0,0 0 0,0 0 1,0 1-1,0-1 0,0 2 0,-1-1 0,0 1 0,10 9 0,-8-6 125,0 0 0,-1 1-1,0 0 1,-1 0 0,0 1-1,0 0 1,-1 0 0,6 16-1,-10-23-46,0 0-1,0 0 1,-1 0-1,1 0 1,-1 0 0,0 0-1,1 0 1,-2 0-1,1 0 1,0 0-1,0 0 1,-1 1-1,0-1 1,1 0 0,-1-1-1,0 1 1,-1 0-1,1 0 1,0 0-1,-1-1 1,0 1 0,0 0-1,1-1 1,-1 0-1,-1 1 1,1-1-1,0 0 1,0 0-1,-1 0 1,1 0 0,-1-1-1,0 1 1,0-1-1,-5 2 1,1 0 41,0 0 1,-1-1-1,1 0 1,-1 0-1,1-1 1,-1 0-1,-14 0 1,14-5 192,14-6-200,16-6-95,71-10-58,-74 23 41,0-2 1,-1 0-1,1-1 0,-1-1 0,0-1 1,22-13-1,-39 21 31,1-1-1,-1 0 1,0 1 0,1-1 0,-1 0-1,0 0 1,0 0 0,0 0 0,0 0-1,0 0 1,0 0 0,0 0 0,0 0-1,0 0 1,0-1 0,-1 1 0,1 0-1,0-1 1,-1 1 0,0-1 0,1 1-1,-1 0 1,1-1 0,-1 1 0,0-1-1,0 1 1,0-1 0,0 1-1,0-1 1,0 1 0,-1-1 0,1 1-1,0 0 1,-1-1 0,1 1 0,-1-1-1,1 1 1,-1 0 0,0-1 0,1 1-1,-1 0 1,0 0 0,0 0 0,0-1-1,0 1 1,-2-1 0,1 0 27,-1-1 0,-1 1 0,1 0 0,0 0-1,0 0 1,-1 0 0,1 1 0,-1-1 0,1 1 0,-1 0 0,0 0 0,0 0 0,1 1 0,-1-1 0,0 1 0,0 0 0,-5 0 0,8 1-2,-1 0 1,0 0 0,1 0 0,-1 0 0,1 0 0,0 0 0,-1 0-1,1 0 1,0 1 0,0-1 0,0 0 0,-1 1 0,2-1 0,-1 1-1,0-1 1,0 1 0,0 0 0,1-1 0,-1 1 0,1 0 0,-1 0-1,1-1 1,0 1 0,-1 0 0,1 0 0,0-1 0,1 3-1,-1 57 1184,0-53-1009,0-4-193,0 0 0,1 1 0,-1-1 0,1 1 1,0-1-1,0 0 0,1 1 0,-1-1 1,1 0-1,0 0 0,0 0 0,0 0 0,0 0 1,1-1-1,0 1 0,-1-1 0,1 1 1,1-1-1,-1 0 0,0 0 0,1 0 1,-1-1-1,1 1 0,0-1 0,0 0 0,5 2 1,-2-2-361,-1 0 0,0-1 0,1 1 1,-1-1-1,1-1 0,-1 1 0,10-2 0,-7 1-1042,1-1 0,0-1 1,-1 0-1,17-6 0,11-7-6579</inkml:trace>
  <inkml:trace contextRef="#ctx0" brushRef="#br0" timeOffset="15450.14">12760 395 13203,'0'0'3938,"-10"2"-2210,6-1-1554,0-1-1,1 1 0,-1 0 0,0 0 1,1 0-1,-1 1 0,1-1 1,-1 1-1,1 0 0,0 0 0,-1 0 1,1 0-1,0 1 0,1-1 1,-1 1-1,0 0 0,1 0 0,-1 0 1,1 0-1,0 0 0,0 0 1,0 0-1,1 1 0,-1-1 0,1 1 1,0 0-1,0-1 0,0 1 1,0 4-1,0-3-38,1 0 0,0 1 0,0-1 0,0 0 1,1 1-1,0-1 0,0 0 0,0 1 0,1-1 0,0 0 1,0 0-1,0 0 0,1 0 0,-1-1 0,1 1 0,0-1 1,6 7-1,-4-6-71,1 0-1,-1 0 1,1-1 0,0 0 0,0 0-1,1 0 1,-1-1 0,1 0 0,0 0 0,0-1-1,14 4 1,-12-4-69,0-1 0,0 0 0,1 0-1,-1 0 1,0-1 0,1-1 0,-1 0-1,0 0 1,0 0 0,0-1 0,0-1-1,0 0 1,0 0 0,0 0 0,-1-1 0,0-1-1,0 1 1,0-1 0,0-1 0,13-11-1,-16 10-151,0-1-1,0 1 1,0-1-1,-1 0 0,0 0 1,-1 0-1,1-1 0,-2 1 1,4-18-1,-5 24 151,-1 0 0,1 0 0,-1 0-1,0 0 1,1 0 0,-1 0 0,0 0 0,0 0 0,-1 0-1,1 0 1,0 0 0,-1 0 0,1 0 0,-1 0 0,0 0-1,1 0 1,-1 0 0,0 0 0,0 1 0,0-1 0,0 0-1,-1 1 1,1-1 0,0 1 0,-1-1 0,1 1 0,-1-1-1,0 1 1,1 0 0,-1 0 0,0 0 0,0 0 0,1 0-1,-1 0 1,0 1 0,0-1 0,0 1 0,0-1 0,0 1-1,0-1 1,0 1 0,0 0 0,0 0 0,0 0 0,0 1-1,0-1 1,-4 1 0,3 0 56,1 0 0,0 0 0,-1 0 1,1 0-1,0 0 0,0 0 0,0 1 0,0-1 0,0 1 0,0 0 0,0-1 1,1 1-1,-1 0 0,1 0 0,-1 0 0,1 0 0,0 0 0,-1 0 1,1 1-1,0-1 0,1 0 0,-1 1 0,0-1 0,1 1 0,-1-1 0,1 0 1,0 1-1,0 4 0,-2 10 416,1-1 0,2 32 1,0-42-398,1 0 0,-1 0 0,1 0 0,0 0 0,1 0 1,-1 0-1,1 0 0,0-1 0,1 1 0,-1-1 0,1 0 1,0 0-1,0 0 0,1-1 0,0 1 0,-1-1 0,11 6 1,-12-7-145,1-1 0,-1-1 0,1 1 0,-1 0 1,1-1-1,0 0 0,0 1 0,-1-2 0,1 1 1,0 0-1,0-1 0,8 0 0,-9 0-199,0-1 0,0 1 1,0-1-1,0 0 0,0 0 0,0 0 0,0-1 0,0 1 0,0-1 0,-1 1 1,1-1-1,0 0 0,-1 0 0,0 0 0,1-1 0,-1 1 0,0 0 0,2-4 1,6-13-5462</inkml:trace>
  <inkml:trace contextRef="#ctx0" brushRef="#br0" timeOffset="15819.94">12262 0 1488,'0'0'20093,"69"59"-19293,-40-47-800,18 4 0,-5-4-2561,-8-1-4352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4:04.3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10588 1148 8634,'0'0'8672,"-10"-8"-7649,-33-24-39,41 31-909,-1-1-1,0 1 0,1-1 0,-1 1 0,0 0 0,0 0 0,0 0 0,1 0 0,-1 1 0,0-1 0,0 1 0,0-1 0,0 1 0,0 0 0,0 0 0,0 1 0,0-1 0,0 1 0,0-1 0,0 1 1,0 0-1,0 0 0,0 0 0,1 1 0,-1-1 0,0 1 0,1-1 0,-1 1 0,1 0 0,0 0 0,-1 0 0,1 0 0,0 0 0,0 1 0,1-1 0,-4 4 0,0 2-13,0 0 0,1 0 0,0 0 0,0 0 0,1 0 0,0 1 0,0-1-1,1 1 1,-2 18 0,3-25-50,1 0 0,0 0 0,0 0-1,0 0 1,0 1 0,0-1 0,0 0 0,1 0-1,-1 0 1,1 0 0,-1 0 0,1 0 0,0 0 0,0 0-1,0 0 1,0 0 0,0 0 0,0 0 0,1 0-1,-1-1 1,1 1 0,-1-1 0,1 1 0,-1-1-1,1 1 1,0-1 0,0 0 0,0 0 0,0 0 0,0 0-1,0 0 1,0 0 0,0-1 0,0 1 0,0-1-1,0 1 1,0-1 0,0 0 0,0 0 0,1 0-1,-1 0 1,0 0 0,0 0 0,0-1 0,0 1 0,1-1-1,-1 1 1,0-1 0,0 0 0,0 0 0,0 0-1,-1 0 1,1 0 0,0 0 0,2-3 0,2 0-9,-1-1 1,0 1-1,0-2 1,0 1-1,0 0 1,-1-1 0,0 0-1,0 0 1,-1 0-1,1 0 1,-1-1-1,-1 0 1,1 1-1,-1-1 1,0 0 0,-1 0-1,1 0 1,-2 0-1,1 0 1,-1 0-1,0-1 1,0 1 0,-1 0-1,-1-7 1,2 19-338,0 1 333,0 0 1,0 0-1,1 0 1,0 0-1,3 12 1,2-6 101,0 0 1,1 0 0,0-1-1,1 0 1,0 0 0,1-1 0,14 14-1,-21-22-81,0 0 0,0 0 0,0-1 0,0 1-1,0 0 1,0-1 0,0 0 0,1 1-1,-1-1 1,1 0 0,-1 0 0,1 0 0,-1-1-1,1 1 1,0 0 0,-1-1 0,1 0 0,0 0-1,-1 0 1,1 0 0,0 0 0,-1 0-1,1-1 1,0 1 0,-1-1 0,1 0 0,0 0-1,-1 0 1,0 0 0,1 0 0,-1 0 0,1-1-1,-1 1 1,0-1 0,0 1 0,0-1-1,0 0 1,0 0 0,0 0 0,-1 0 0,1 0-1,-1-1 1,2-2 0,2-4-12,-1 0 0,0 0 0,-1 0 0,0 0 0,0 0 0,-1-1 0,-1 1 0,1-1 0,-1 0 0,-1 1 0,-1-20 0,1 26-12,2 31 31,2-1 1,0 0-1,2 0 1,1-1-1,1 0 1,16 34-1,-10-23 322,-1 1-1,10 49 1,-23-79 719,-2-8-390,-8-14-162,-10-28-496,13 0-372,2 0 0,1 0 0,3-43 0,-1-2-1396,0 67 1057,1 13 411,0 0 0,0 0 1,1 1-1,0-1 0,0 0 0,1 0 0,-1 1 1,2-1-1,-1 0 0,3-6 0,-3 12 259,0 0 0,0 0 0,0 0 0,0 1 0,0-1-1,1 0 1,-1 1 0,0-1 0,0 1 0,1-1 0,-1 1 0,0-1-1,1 1 1,-1 0 0,0 0 0,1 0 0,-1 0 0,0 0 0,1 0-1,-1 0 1,0 0 0,1 1 0,-1-1 0,0 0 0,0 1 0,1-1-1,-1 1 1,0-1 0,0 1 0,1 0 0,-1-1 0,0 1 0,0 0-1,0 0 1,0 0 0,0 0 0,0 1 0,40 36 147,-37-34-65,0 1 0,0 0 0,-1 0 0,1 0 0,-1 1 0,0-1 0,-1 1 0,1-1 1,-1 1-1,0 0 0,0 0 0,-1 0 0,0 0 0,1 10 0,-2-12 32,-1 0 1,1 0-1,-1-1 1,0 1-1,0 0 1,0-1-1,0 1 1,-1-1-1,0 1 1,1-1-1,-1 0 1,0 0-1,0 0 0,-1 0 1,1 0-1,-1 0 1,0 0-1,1-1 1,-1 1-1,0-1 1,0 0-1,-1 0 1,1 0-1,-6 2 1,7-3-229,-40 15 989,25-19-2258,16 2 1093,1 0 1,-1 0 0,1 1-1,-1-1 1,0 0-1,1 0 1,0 0 0,-1 0-1,1 0 1,-1 0 0,1 0-1,0 0 1,0 0-1,0 0 1,-1 0 0,1 0-1,0 0 1,0-1 0,0-12-5387</inkml:trace>
  <inkml:trace contextRef="#ctx0" brushRef="#br0" timeOffset="455.31">11073 1113 8730,'0'0'9302,"-6"9"-7808,0 0-1193,1 0 1,0 1 0,0 0-1,1 0 1,1 0 0,-1 0 0,-1 13-1,4-20-243,0 0 0,1 0-1,-1 0 1,1 0 0,0 0-1,0 0 1,0 0 0,0 0-1,0 0 1,1 0-1,-1 0 1,1 0 0,0 0-1,0 0 1,0 0 0,0 0-1,1-1 1,-1 1 0,1-1-1,0 1 1,-1-1 0,1 1-1,0-1 1,0 0-1,1 0 1,-1 0 0,0 0-1,1 0 1,-1 0 0,1-1-1,0 1 1,-1-1 0,1 0-1,0 0 1,4 1-1,-5-1-41,1 0-1,0 0 1,0 0-1,-1-1 1,1 0-1,0 1 1,0-1-1,0 0 1,0 0-1,0 0 1,0-1-1,-1 1 1,1-1-1,0 0 1,0 0-1,0 0 0,-1 0 1,1 0-1,-1 0 1,1-1-1,-1 1 1,1-1-1,-1 0 1,0 1-1,0-1 1,0 0-1,0-1 1,0 1-1,0 0 1,0 0-1,-1-1 1,1 1-1,-1-1 1,0 0-1,0 1 0,2-5 1,-2 2 7,0 1-1,0-1 1,0 0 0,0 0-1,-1 1 1,0-1 0,0 0-1,0 0 1,-1 1-1,0-1 1,1 0 0,-2 1-1,1-1 1,0 0 0,-1 1-1,0 0 1,0-1 0,0 1-1,-1 0 1,1 0 0,-6-6-1,1 4-96,1 0 0,-1 1 0,0 0-1,0 0 1,-8-3 0,12 6-52,0 0 0,0 1 1,-1-1-1,1 1 0,-1 0 1,1 0-1,-1 0 0,1 0 0,-1 1 1,1-1-1,-1 1 0,1 0 1,-1 0-1,-6 1 0</inkml:trace>
  <inkml:trace contextRef="#ctx0" brushRef="#br0" timeOffset="906.68">11213 837 10562,'0'0'3746,"1"8"-2591,53 248 6206,-12-69-3386,-41-214-5086,-1-18-7471,0 22-338</inkml:trace>
  <inkml:trace contextRef="#ctx0" brushRef="#br0" timeOffset="2160.02">11473 1110 7962,'0'0'11836,"-5"-2"-10879,2 1-896,0 0 1,-1 1-1,1-1 0,0 1 1,0 0-1,-1 0 0,1 0 0,0 0 1,0 0-1,-1 1 0,1 0 1,0-1-1,0 1 0,0 0 0,0 1 1,0-1-1,0 0 0,0 1 0,0 0 1,0-1-1,1 1 0,-1 0 1,1 1-1,-1-1 0,1 0 0,0 1 1,0-1-1,0 1 0,0 0 1,1-1-1,-1 1 0,1 0 0,-1 0 1,1 0-1,0 0 0,0 0 1,0 1-1,1-1 0,-1 0 0,1 0 1,0 5-1,-1-6-52,1 1-1,0-1 1,0 0-1,0 0 1,1 1 0,-1-1-1,0 0 1,1 0-1,0 0 1,-1 1 0,1-1-1,0 0 1,0 0-1,0 0 1,0 0 0,1 0-1,-1-1 1,0 1-1,1 0 1,-1 0 0,1-1-1,0 1 1,2 1-1,-1-2 8,1 1 0,-1-1 0,1 0 0,-1 1 0,1-2-1,0 1 1,0 0 0,-1-1 0,1 0 0,0 0 0,0 0-1,-1 0 1,8-2 0,-8 2-18,0-1 0,0 0 1,1 0-1,-1-1 0,0 1 0,0-1 0,0 1 1,0-1-1,-1 0 0,1 0 0,0 0 1,-1-1-1,1 1 0,-1 0 0,0-1 0,0 0 1,0 1-1,0-1 0,0 0 0,-1 0 0,1 0 1,-1 0-1,0-1 0,0 1 0,0 0 0,0-4 1,0 3-14,0 0 1,0 0 0,-1 0 0,0 0 0,0 0 0,0 0-1,0 0 1,-1 0 0,1 0 0,-1 0 0,0 0 0,0 0-1,0 0 1,-1 0 0,0 0 0,1 1 0,-1-1 0,-1 1-1,1-1 1,0 1 0,-5-5 0,7 45 37,2-30 37,0 1 0,1-1 1,0 0-1,0 0 1,0 0-1,1 0 0,0-1 1,7 9-1,-9-12-39,0 0 0,0-1 0,0 1 0,1-1 0,-1 1 0,1-1 0,0 0-1,0 0 1,0 0 0,0 0 0,0-1 0,0 1 0,0-1 0,1 0 0,-1 0 0,0 0 0,1 0 0,-1 0 0,1-1 0,5 1 0,-7-2-8,0 0 1,0 0 0,0 0 0,0 0 0,0 0 0,-1-1 0,1 1 0,0 0 0,0-1 0,-1 1 0,1-1 0,-1 0 0,0 0 0,1 1 0,-1-1-1,0 0 1,0 0 0,0 0 0,0 0 0,0-1 0,-1 1 0,1 0 0,-1 0 0,1 0 0,-1 0 0,0-4 0,5-61-629,-4 61 204,0 13 354,11 35 598,-6-33-437,0 0-1,1 0 1,0 0 0,9 8-1,-13-14-72,0 0-1,0-1 1,0 0 0,0 1-1,0-1 1,1 0-1,-1 0 1,1-1-1,-1 1 1,1-1-1,0 0 1,0 0-1,-1 0 1,1 0 0,5 0-1,-8-2-12,0 1 0,0-1 0,0 1 0,1-1 0,-1 1 0,0-1 0,0 1 0,0-1 0,0 0-1,0 0 1,0 1 0,0-1 0,0 0 0,0 0 0,-1 0 0,1 0 0,0 0 0,-1 0 0,1-1 0,0 1 0,-1 0 0,1 0 0,-1 0 0,0 0 0,1-1-1,-1 1 1,0 0 0,0-2 0,7-43 21,-7 35-56,2-7-84,-2 13 19,0-1 0,0 0 0,1 1 0,0-1 0,0 0 0,0 1 0,1-1-1,-1 1 1,1 0 0,1 0 0,2-6 0,-4 10 63,1 0 0,-1 0 0,1 1 0,-1-1 0,0 0 0,1 1-1,-1-1 1,1 1 0,0 0 0,-1-1 0,1 1 0,-1 0 0,1 0 0,-1 0 0,1 0 0,0 0 0,-1 0 0,1 1 0,-1-1-1,1 0 1,-1 1 0,1 0 0,-1-1 0,1 1 0,-1 0 0,0-1 0,1 1 0,-1 0 0,1 1 0,43 30 280,-41-28-226,36 34 320,13 9 93,-48-44-389,-1 0 1,1-1-1,0 1 0,0-1 1,0 0-1,0-1 0,0 1 1,0-1-1,1 0 0,-1 0 1,10-1-1,-5 0-12,0 0 0,0-1 0,0 0 0,0-1 0,0 0 0,0-1 0,11-4 0,-19 6-66,0 0-1,0 0 1,0 0 0,0 0-1,0 0 1,-1 0-1,1 0 1,0-1 0,-1 1-1,1 0 1,-1-1-1,1 0 1,-1 1 0,0-1-1,0 0 1,0 0-1,0 1 1,0-1-1,0 0 1,0 0 0,0 0-1,-1 0 1,1 0-1,-1-1 1,0 1 0,1 0-1,-1 0 1,0 0-1,0 0 1,0 0 0,-1 0-1,1 0 1,0-1-1,-1 1 1,0 0 0,1 0-1,-1 0 1,0 0-1,0 1 1,0-1 0,-2-3-1,2 3 4,0 0 0,0 0-1,0 0 1,0 1 0,0-1 0,0 0-1,-1 1 1,1-1 0,0 1 0,-1 0-1,1-1 1,-1 1 0,0 0 0,1 0 0,-1 0-1,0 0 1,-3-1 0,4 2 27,0 0 0,0 0 0,0 1 0,0-1-1,0 0 1,0 1 0,0-1 0,0 1 0,0-1 0,0 1 0,0-1 0,1 1 0,-1 0 0,0-1 0,0 1 0,1 0 0,-1 0 0,1-1 0,-1 1 0,0 0-1,1 0 1,-1 0 0,1 0 0,0 0 0,-1 0 0,1 0 0,0 0 0,0 0 0,-1 0 0,1 0 0,0 0 0,0 0 0,0 0 0,0 0 0,0 1-1,-1 4 97,0 0-1,1 0 0,-1 0 1,1 0-1,0 1 0,1-1 0,-1 0 1,1 0-1,1 0 0,-1 0 1,1 0-1,0 0 0,3 6 0,-3-9-126,0 0 0,1 0 0,-1 0 0,1 0 0,0-1 0,-1 1 0,1-1 0,0 0 0,1 0-1,-1 0 1,0 0 0,0-1 0,1 1 0,-1-1 0,1 0 0,0 0 0,-1 0 0,1 0-1,0-1 1,-1 1 0,1-1 0,6 0 0,-7 0-193,-1 0 0,1 0 0,0-1 1,-1 1-1,1-1 0,-1 1 0,1-1 0,0 0 0,-1 0 1,1 0-1,-1 0 0,4-3 0,12-17-5711,-13 2-450</inkml:trace>
  <inkml:trace contextRef="#ctx0" brushRef="#br0" timeOffset="2590.67">11543 825 14803,'0'0'112</inkml:trace>
  <inkml:trace contextRef="#ctx0" brushRef="#br0" timeOffset="-10716.25">10243 337 9074,'0'0'9718,"-2"6"-8796,0 5-578,0-1 1,1 1-1,0-1 1,0 1-1,2 0 1,-1 0 0,1-1-1,3 16 1,27 96 1375,-15-66-810,0-8-288,-11-36-285,-1-1-1,0 1 1,-1 0-1,0 0 1,1 20-1,-28-55 1200,16 8-1677,-1 1-1,2-2 1,0 1-1,1-1 1,0 0-1,2 0 0,0-1 1,-4-31-1,3-13-1576,2-62 0,3 111 1398,0-4-418,0 0 0,1 1 1,1-1-1,4-16 0,-5 29 635,0 0 0,0 0 0,0 0-1,1 0 1,-1 0 0,1 0 0,-1 1 0,1-1 0,0 0 0,0 1-1,0-1 1,3-1 0,-4 3 100,1 0-1,0 0 1,-1 0 0,1 0-1,0 1 1,-1-1 0,1 1-1,0-1 1,0 1 0,-1-1-1,1 1 1,0 0 0,0 0-1,0 0 1,0 0 0,-1 0-1,1 1 1,0-1 0,0 0-1,0 1 1,-1-1 0,4 3-1,2 0 31,0 1 0,-1 0 0,0 0-1,0 1 1,0 0 0,-1 0 0,1 0-1,7 12 1,39 54 609,-45-60-484,-3-7-47,-1 1 1,-1-1-1,1 1 1,0 0-1,-1-1 0,0 1 1,0 0-1,-1 1 1,1-1-1,-1 0 1,0 0-1,-1 1 1,1-1-1,-1 0 1,-1 9-1,1-11-51,-2 0 0,1 0 1,0 0-1,0 0 0,-1 0 0,0-1 0,0 1 0,1 0 0,-2-1 1,1 1-1,0-1 0,0 0 0,-1 1 0,1-1 0,-1 0 0,0-1 1,1 1-1,-1 0 0,0-1 0,0 0 0,0 1 0,0-1 1,-1 0-1,1-1 0,-6 2 0,6-1-91,-1 0 1,0 0-1,1-1 1,-1 1-1,0-1 0,0 0 1,0 0-1,1 0 1,-6-1-1,-3-9-2386,8-11-3863,4 4 90</inkml:trace>
  <inkml:trace contextRef="#ctx0" brushRef="#br0" timeOffset="-10279.1">10581 328 10114,'0'0'8413,"-8"11"-6900,3-6-1329,1 0 0,0 0 0,1 0 0,-1 1 0,1-1 1,0 1-1,1 0 0,-1 0 0,1 0 0,0 0 0,0 0 0,1 0 0,0 0 0,0 1 0,1-1 0,-1 0 0,1 1 0,1-1 0,-1 1 0,1-1 0,0 0 0,1 0 0,-1 1 0,1-1 0,5 10 0,-3-9-94,0-1 0,1-1 1,-1 1-1,1-1 0,0 0 0,1 0 0,-1 0 0,1 0 0,0-1 0,0 0 0,1-1 0,-1 1 0,1-1 0,-1 0 0,9 1 0,-13-3-86,1 0-1,0-1 1,0 1-1,0-1 1,0 0-1,-1 0 1,1 0-1,0 0 1,0 0-1,0-1 1,0 1-1,-1-1 1,1 0 0,0 0-1,0 0 1,4-2-1,-5 1-6,1 0-1,-1-1 1,0 1-1,1 0 1,-1-1-1,0 0 1,0 1 0,-1-1-1,1 0 1,-1 0-1,1 0 1,-1 0-1,0 0 1,0 0 0,0 0-1,-1-1 1,2-5-1,-2 2-51,0 1-1,0 0 0,0-1 0,-1 1 1,0 0-1,0-1 0,-1 1 0,0 0 1,0 0-1,0 0 0,-1 0 1,1 1-1,-1-1 0,-1 1 0,1 0 1,-1-1-1,0 1 0,0 1 0,-7-7 1,5 5-99,0 1-1,0 0 1,0 0 0,-1 1 0,0-1 0,0 1 0,0 1 0,0-1-1,-1 1 1,1 1 0,-1-1 0,0 1 0,1 1 0,-1-1 0,-10 1 0,33 10-8875,2-4 3488</inkml:trace>
  <inkml:trace contextRef="#ctx0" brushRef="#br0" timeOffset="-9914.39">10789 49 11947,'0'0'3876,"2"11"-1627,52 306 5182,-38-191-4851,-4-61-1313,-12-64-1135,2-25-2173,27-6-7888,-11 17 2051</inkml:trace>
  <inkml:trace contextRef="#ctx0" brushRef="#br0" timeOffset="-8732.43">11152 409 11522,'0'0'6569,"-10"-2"-4574,4 0-1782,2 1-48,1-1 1,-1 1-1,0 0 1,0 0-1,1 1 1,-1-1-1,0 1 1,0 0-1,0 0 1,0 0-1,0 0 1,1 1 0,-1-1-1,0 1 1,0 0-1,0 0 1,1 1-1,-1-1 1,-3 3-1,0 2 49,1 1 1,0 0-1,0 0 1,1 1-1,-8 14 1,11-19-194,0 1 1,1-1-1,-1 1 1,1 0-1,0-1 1,0 1-1,0 0 1,0 0-1,1 0 1,0-1-1,-1 1 1,2 0-1,-1 0 1,0 0-1,1 0 1,1 5-1,-1-7-20,-1 0 0,1-1 1,0 1-1,0 0 0,1-1 0,-1 1 0,0-1 0,0 0 0,1 1 0,-1-1 0,1 0 0,-1 0 0,1 0 0,-1 0 0,1 0 0,0 0 0,-1 0 0,1-1 0,0 1 0,0-1 0,0 1 0,0-1 0,-1 1 0,1-1 0,0 0 0,0 0 0,0 0 0,0 0 0,0-1 0,3 0 0,-1 1 21,0-1-1,0 0 0,0 0 1,0-1-1,0 1 0,0-1 1,-1 1-1,1-1 0,-1 0 1,1-1-1,-1 1 0,0-1 1,5-4-1,-5 3-35,0-1 0,0 0 0,0 0-1,0 0 1,-1 0 0,0-1 0,0 1 0,0-1 0,-1 1 0,1-1-1,-2 0 1,2-10 0,-2 13 1,0 0-1,0-1 1,-1 1-1,1 0 1,0-1-1,-1 1 1,0 0-1,0 0 1,0 0 0,0 0-1,-1 0 1,1 0-1,-1 0 1,0 0-1,0 1 1,0-1-1,0 0 1,0 1 0,0 0-1,-1-1 1,1 1-1,-1 0 1,-4-3-1,2 8-274,6 11 234,7 11 98,-2-13-8,0 0 1,1-1-1,1 0 1,10 12-1,-16-20-15,0-1 1,0 1-1,1-1 0,-1 1 1,0-1-1,1 0 0,0 0 0,-1 0 1,1-1-1,0 1 0,0-1 1,0 1-1,0-1 0,0 0 0,1 0 1,-1-1-1,0 1 0,0 0 1,1-1-1,-1 0 0,0 0 1,5 0-1,-6-1-7,0 0 1,0-1-1,-1 1 1,1 0 0,0-1-1,0 1 1,-1-1-1,1 1 1,-1-1-1,0 0 1,0 0-1,1 1 1,-1-1-1,0 0 1,0 0 0,-1 0-1,1 0 1,0 0-1,-1-1 1,1 1-1,-1 0 1,0 0-1,1-3 1,3-53-74,-4 58 57,-2-19-175,1 16-23,4 12 101,-1-2 120,1 0 1,0 0-1,0-1 1,0 1 0,1 0-1,0-1 1,1 0-1,-1 0 1,8 7-1,-9-10-16,0 0 0,0 0 0,0 0 0,1 0 0,-1 0 0,1-1 0,0 1 0,0-1-1,0 0 1,0 0 0,0-1 0,0 1 0,1-1 0,-1 0 0,0 0 0,8 1-1,-10-3 9,-1 0-1,1 0 0,-1 1 0,0-1 0,0 0 0,1 0 0,-1 0 1,0-1-1,0 1 0,0 0 0,0 0 0,0 0 0,0-1 0,0 1 0,-1-1 1,1 1-1,0-1 0,-1 1 0,1-1 0,-1 1 0,0-1 0,1 1 1,-1-1-1,0 1 0,0-1 0,0 0 0,0 1 0,0-1 0,0 1 0,-1-4 1,-6-51 3,4 44-219,0 1 1,1-1 0,0 0 0,1-15 0,1 26 176,1 1 1,-1-1-1,1 1 0,0-1 1,-1 1-1,1-1 1,0 1-1,0 0 1,-1-1-1,1 1 0,0 0 1,0-1-1,-1 1 1,1 0-1,0 0 0,0 0 1,0 0-1,0 0 1,-1 0-1,1 0 1,0 0-1,0 0 0,0 0 1,0 0-1,-1 0 1,1 1-1,0-1 1,0 0-1,1 1 0,27 7 43,-13 1 36,0 0 0,0 1 0,-1 1 0,0 0 1,-1 1-1,-1 0 0,17 19 0,-25-25 18,0-1-1,1-1 1,0 1-1,0-1 1,0 0-1,0 0 1,1-1-1,0 1 0,-1-1 1,1-1-1,0 0 1,0 0-1,1 0 1,-1-1-1,0 0 0,1 0 1,13-1-1,-15 0-69,-1 0 0,0-1 0,1 0 0,-1 0 0,0 0 0,1-1 0,-1 0 0,0 0 0,0 0 0,0 0 0,-1-1 0,1 0 0,0 0 0,-1 0 0,0-1 0,0 1 0,0-1 0,0 0 0,-1 0 0,1 0 0,-1-1 0,0 1 0,3-8 1,-5 10-22,0 0 0,0 0 1,0 0-1,-1-1 1,1 1-1,-1 0 0,1 0 1,-1-1-1,0 1 0,0 0 1,0-1-1,0 1 1,0 0-1,-1-1 0,1 1 1,-1 0-1,0 0 1,1-1-1,-1 1 0,0 0 1,0 0-1,0 0 1,-1 0-1,1 0 0,0 0 1,-1 1-1,1-1 1,-1 0-1,-2-1 0,2 1-8,-1-1-1,0 1 0,-1 0 1,1 0-1,0 1 0,-1-1 1,1 1-1,-1-1 0,1 1 1,-1 0-1,0 0 0,1 1 1,-1-1-1,0 1 0,1 0 1,-1 0-1,-5 0 0,8 1 44,-1 0 0,1-1-1,0 1 1,0 0 0,0 0-1,0 0 1,0 0 0,0 0-1,1 0 1,-1 0 0,0 0-1,0 0 1,1 0 0,-1 0-1,1 0 1,-1 1 0,1-1-1,-1 0 1,1 0 0,0 1-1,0-1 1,-1 0 0,1 0-1,0 1 1,0-1 0,0 0-1,1 2 1,0 37 532,0-35-521,0 0-1,0 0 1,1 0 0,0 0 0,-1-1-1,2 1 1,-1-1 0,0 1-1,1-1 1,0 0 0,0 0 0,0 0-1,0 0 1,1 0 0,5 4 0,-1-3 84,-1 0 0,1 0 0,0 0 0,0-1 0,0 0 0,1-1 1,-1 0-1,13 2 0,-8-2-258,1-1 0,-1 0 1,1-1-1,0 0 0,15-2 0,-20 0-504,0 0-1,0-1 0,0 0 1,0 0-1,0-1 0,0 0 1,10-5-1,2-6-5426</inkml:trace>
  <inkml:trace contextRef="#ctx0" brushRef="#br0" timeOffset="-8374.59">11222 1 14603,'0'0'0</inkml:trace>
  <inkml:trace contextRef="#ctx0" brushRef="#br0" timeOffset="-7323.04">1 1090 9874,'0'0'12267,"9"50"-11203,-6-30-344,1-2-384,0-1-232,1-4-104,0-3-208,0-6-1192</inkml:trace>
  <inkml:trace contextRef="#ctx0" brushRef="#br0" timeOffset="-6962.76">170 1102 12107,'0'0'8721,"14"59"-7832,-14-43-433,1 1-240,-1-3-216,9-2-224,-1-6-3457</inkml:trace>
  <inkml:trace contextRef="#ctx0" brushRef="#br0" timeOffset="-6537.1">1250 1090 9874,'0'0'13363,"-3"28"-12579,8-8-360,2 1-232,-2-2-120,1-1-72,0-6-544,4-7-1448,-2-4-3505</inkml:trace>
  <inkml:trace contextRef="#ctx0" brushRef="#br0" timeOffset="-6174.69">1391 1044 9946,'0'0'10922,"22"61"-9497,-19-39-777,3-1-384,1-1-264,6 2-336,0-7-1921,-1-4-3856</inkml:trace>
  <inkml:trace contextRef="#ctx0" brushRef="#br0" timeOffset="-5086.68">3021 1306 4489,'0'0'5665,"-5"-8"-4173,-2-2-776,0 1 0,0 0 0,-1 0 0,0 1 0,0 0 0,-1 1-1,0-1 1,0 2 0,-1-1 0,0 1 0,0 1 0,-13-6-1,13 8-576,0 0 0,0 1-1,0 0 1,0 0-1,-1 1 1,1 0-1,0 1 1,-1 0-1,-13 2 1,21-1-141,-1-1 0,1 1 1,-1 0-1,1 0 0,0 0 0,-1 1 0,1-1 1,0 1-1,0-1 0,0 1 0,0 0 1,0 1-1,0-1 0,0 0 0,1 1 1,-1-1-1,1 1 0,0 0 0,0 0 0,0 0 1,0 0-1,0 0 0,1 0 0,-1 1 1,1-1-1,0 0 0,0 1 0,0-1 1,0 8-1,0-5 9,0 1 0,1-1 0,0 1 0,0-1 0,1 1 0,0-1 0,0 1 0,1-1 0,-1 0 0,1 0 0,1 0 0,-1 1 0,1-2 0,0 1 0,0 0 0,6 6 0,-6-8-4,0-1 0,1 0-1,-1 1 1,1-1 0,0-1 0,0 1 0,1 0-1,-1-1 1,0 0 0,1 0 0,-1 0 0,1-1 0,0 1-1,-1-1 1,1 0 0,0-1 0,0 1 0,0-1-1,0 0 1,-1 0 0,1 0 0,8-2 0,-6 0-49,1-1 1,-1 1 0,1-1-1,-1-1 1,0 1 0,-1-1-1,1-1 1,-1 1 0,1-1 0,-1 0-1,-1 0 1,1-1 0,4-6-1,-6 8 0,0-1 0,0 1 0,-1-1 1,1 0-1,-1 0 0,-1 0 0,1 0 0,-1 0 0,0-1 0,0 1 0,0-1 0,-1 0 0,0 1 0,0-1 0,0 0 1,-1 0-1,0 1 0,0-9 0,0 14 51,0 0-1,-1 1 1,1-1 0,0 0-1,0 0 1,0 0 0,0 0 0,0 0-1,0 1 1,-1-1 0,1 0-1,0 0 1,0 0 0,0 0 0,0 0-1,-1 0 1,1 0 0,0 0 0,0 0-1,0 1 1,-1-1 0,1 0-1,0 0 1,0 0 0,0 0 0,-1 0-1,1 0 1,0 0 0,0 0-1,0-1 1,-1 1 0,1 0 0,0 0-1,0 0 1,0 0 0,-1 0 0,1 0-1,0 0 1,0 0 0,0 0-1,0 0 1,-1-1 0,1 1 0,0 0-1,0 0 1,0 27 351,4-19-165,1 0-1,0 0 1,0 0-1,1-1 1,0 1 0,0-1-1,1-1 1,0 1-1,14 10 1,-19-15-161,0-1 0,1 1 1,-1-1-1,0 1 1,0-1-1,1 0 0,-1 0 1,0 0-1,1 0 0,-1 0 1,1-1-1,-1 1 1,1-1-1,0 1 0,-1-1 1,1 0-1,-1 0 0,1 0 1,0 0-1,-1-1 1,1 1-1,-1-1 0,1 0 1,-1 1-1,1-1 0,-1 0 1,1-1-1,-1 1 1,0 0-1,0-1 0,0 1 1,1-1-1,-1 1 0,-1-1 1,1 0-1,0 0 1,0 0-1,1-4 0,1 0-24,0-1 0,-1 0 1,0 0-1,-1-1 0,4-12 0,-5 17-14,-1-1 1,1 1 0,0 0-1,-1-1 1,0 1-1,0 0 1,0-1-1,0 1 1,0-1-1,-1 1 1,0 0-1,1-1 1,-1 1 0,-1 0-1,0-4 1,-2 7-291,4 9 209,3 13 120,48 107 648,10 37-332,-55-147-281,-4-12 60,1 1 0,-1 0-1,0 0 1,-1 0 0,1 8 0,-24-42 1542,12-1-1903,1-1-1,1 0 1,2 0-1,0-1 1,3 0 0,-2-54-1,3 52-201,0 4-14,0 18-53,1-1 1,0 0-1,0 1 0,1-1 1,0 0-1,1 0 0,0 1 1,1-1-1,0 0 0,5-12 1,-7 20 432,1 1 0,0 0 0,0 0 0,0 0 0,0 0 1,0 0-1,0 0 0,0 0 0,0 0 0,0 0 0,0 1 1,1-1-1,-1 0 0,0 1 0,1-1 0,-1 1 0,0-1 1,1 1-1,-1 0 0,0-1 0,1 1 0,-1 0 0,3 0 1,0 1 27,0-1 1,-1 1-1,1 0 1,0 0 0,-1 0-1,1 1 1,-1-1 0,7 5-1,2 2 163,-1 0-1,0 1 0,18 19 0,-24-22 83,0 0-1,-1 0 1,0 1-1,0 0 1,0 0-1,-1 0 0,0 0 1,0 1-1,-1-1 1,0 1-1,2 15 1,-3-21-142,-1 1 0,0-1 0,0 1 0,0-1 0,0 1 0,0-1 0,0 1 0,-1-1 0,1 1 0,-1-1 0,0 1 0,1-1 0,-1 0 0,0 1 0,0-1 0,-1 0 0,1 0 0,0 0 0,-1 0 0,0 0 0,1 0 0,-1 0 0,0 0-1,0-1 1,0 1 0,0-1 0,0 1 0,0-1 0,0 0 0,-1 0 0,1 0 0,0 0 0,-1 0 0,1 0 0,-1-1 0,1 1 0,-1-1 0,1 0 0,-1 1 0,-3-2 0,5 1-242,0 0 0,0 0 0,0 0 1,0 0-1,0 0 0,0-1 0,0 1 0,0 0 0,0-1 0,0 1 0,0-1 0,0 1 0,0-1 0,0 0 0,1 1 1,-1-1-1,0 0 0,0 1 0,1-1 0,-1 0 0,1 0 0,-1 0 0,0 0 0,1 0 0,-1 0 0,1 1 0,0-1 0,-1 0 1,1 0-1,0 0 0,0 0 0,-1 0 0,1-2 0,-2-12-4432</inkml:trace>
  <inkml:trace contextRef="#ctx0" brushRef="#br0" timeOffset="-4664.17">3489 1202 4545,'0'0'7202,"-2"8"-5866,-1-3-990,1 0 1,0 0-1,1 0 1,-1 0-1,1 1 1,0-1-1,0 1 1,1-1-1,-1 0 1,1 1-1,0-1 0,1 1 1,0-1-1,-1 1 1,2-1-1,-1 0 1,1 0-1,-1 1 1,1-1-1,1 0 1,-1 0-1,1-1 1,0 1-1,3 4 1,-2-5-216,0 0 0,0-1 1,0 0-1,1 0 0,-1 0 1,1 0-1,0-1 0,-1 0 1,1 0-1,0 0 0,0 0 1,1-1-1,-1 0 0,0 0 1,0 0-1,1-1 0,-1 1 1,0-1-1,10-2 0,-12 2-94,0-1-1,-1 0 0,1 0 1,0 0-1,0 0 0,-1 0 0,1-1 1,0 1-1,-1-1 0,1 1 0,-1-1 1,0 0-1,0 0 0,0 0 1,0-1-1,0 1 0,0 0 0,0-1 1,-1 1-1,1-1 0,-1 0 1,0 1-1,0-1 0,0 0 0,0 0 1,0 0-1,0 0 0,-1 1 1,0-1-1,1 0 0,-1 0 0,0 0 1,0 0-1,-1 0 0,0-6 0,0 4-29,0 1 0,-1-1-1,1 0 1,-1 0 0,0 1-1,0-1 1,0 1 0,-1 0-1,1-1 1,-1 1-1,0 0 1,-1 1 0,1-1-1,-1 0 1,1 1 0,-1 0-1,0 0 1,-7-4-1,5 3-49,0 1 0,0 0 0,-1 0 0,1 0 0,-1 1 0,0 0 0,0 0 0,0 1 0,0-1 0,0 2 0,0-1 0,-9 1 0,15 0-74,1 0 0,-1 0 0,1 0-1,0 0 1,-1 0 0,1 0 0,0 1 0,-1-1 0,1 0-1,-1 0 1,1 0 0,0 0 0,0 1 0,-1-1 0,1 0-1,0 0 1,-1 1 0,1-1 0,0 0 0,0 0 0,-1 1-1,1-1 1,0 0 0,0 1 0,0-1 0,-1 0 0,1 1-1,0-1 1,0 0 0,0 1 0,0-1 0,0 1 0,0-1-1,0 0 1,0 1 0,0-1 0,0 1 0,0-1 0,0 0-1,0 1 1,0-1 0,0 0 0,0 1 0,0-1 0,0 1 0,1-1-1,-1 0 1,0 1 0,0-1 0,0 0 0,1 0 0,-1 1-1,0-1 1,0 0 0,1 1 0,-1-1 0,0 0 0,1 0-1,-1 0 1,0 1 0,1-1 0,10 5-5228</inkml:trace>
  <inkml:trace contextRef="#ctx0" brushRef="#br0" timeOffset="-4252.43">3693 974 10186,'0'0'6363,"2"12"-4252,12 61 447,-4-15-772,2 0 0,2-1-1,43 108 1,-52-160-2099,-3-9-272,-2-15-2000,0 14 1073,0-11-4426</inkml:trace>
  <inkml:trace contextRef="#ctx0" brushRef="#br0" timeOffset="-3165.45">4077 1272 7378,'0'0'4256,"-10"-5"-2390,7 4-1852,-4-3 742,-1 0 0,0 0 0,0 1 0,-1 0-1,1 0 1,-12-1 0,17 4-652,1-1-1,-1 1 0,1 0 1,-1 0-1,1 1 1,-1-1-1,1 0 1,-1 1-1,1 0 1,-1-1-1,1 1 1,0 0-1,-1 0 0,1 0 1,0 1-1,0-1 1,0 0-1,0 1 1,0 0-1,0-1 1,0 1-1,1 0 0,-1 0 1,0 0-1,1 0 1,0 0-1,-1 0 1,1 1-1,0-1 1,0 0-1,-1 5 0,0-1-44,0 1 0,0-1 0,1 1 0,0 0 0,0-1 0,1 1 0,0 0 0,0 0 0,0-1 0,1 1-1,2 11 1,-2-16-57,-1 0 0,1 1 0,0-1-1,0 0 1,0 0 0,0 0 0,0 0 0,1 0-1,-1 0 1,1 0 0,-1 0 0,1 0-1,-1-1 1,1 1 0,0-1 0,0 1 0,0-1-1,0 0 1,0 1 0,0-1 0,0 0-1,1 0 1,-1-1 0,0 1 0,0 0-1,1-1 1,-1 0 0,0 1 0,1-1 0,-1 0-1,1 0 1,-1 0 0,0 0 0,1-1-1,4 0 1,-3-1-6,0 0-1,0-1 1,-1 1 0,1 0-1,0-1 1,-1 0-1,1 0 1,-1 0-1,0-1 1,0 1 0,0-1-1,-1 1 1,1-1-1,-1 0 1,0 0-1,0 0 1,0 0 0,-1 0-1,1-1 1,-1 1-1,0 0 1,1-8 0,-1 6-9,0 0 1,0 0-1,-1 0 0,0 0 1,0-1-1,0 1 1,-2-10-1,1 14 11,1-1-1,-1 1 1,0-1-1,0 1 0,0-1 1,0 1-1,0 0 0,0 0 1,-1 0-1,1-1 0,-1 1 1,1 1-1,-1-1 0,0 0 1,0 0-1,0 1 0,-4-4 1,12 29-286,1-11 452,2 5-17,0 0 0,24 31 0,-31-47-137,-1 1 1,1 0-1,0-1 0,0 0 1,0 1-1,1-1 1,-1 0-1,1 0 1,-1 0-1,1 0 1,0-1-1,-1 1 0,1-1 1,0 0-1,0 0 1,0 0-1,0 0 1,0 0-1,0 0 1,0-1-1,1 0 0,-1 1 1,0-1-1,0 0 1,0-1-1,4 0 1,-4 0-31,0-1 1,-1 0 0,1 0-1,-1 0 1,0 0-1,1 0 1,-1-1 0,0 1-1,0 0 1,-1-1 0,1 0-1,0 0 1,-1 1-1,0-1 1,1 0 0,-1 0-1,0 0 1,0-5 0,10-56-1044,-10 55 882,0-23-243,-1 31 410,0 0 0,0 0 0,0 0 0,0 0 0,0 0 1,-1 0-1,1 0 0,0 0 0,-1 0 0,1 0 0,0 0 0,-1 0 0,1 0 0,-1 0 1,1 0-1,-1 0 0,0 1 0,1-1 0,-1 0 0,0 0 0,0 0 0,-1 0 0,2 2 29,-1 0 0,1-1-1,0 1 1,-1 0 0,1 0-1,0 0 1,-1 0-1,1-1 1,0 1 0,0 0-1,0 0 1,0 0-1,-1 0 1,1 0 0,1 0-1,-1 0 1,0 0 0,0 0-1,0 0 1,0-1-1,1 1 1,0 2 0,5 25 443,0-13-97,1-1 0,15 25 0,-20-36-306,0 0 1,0 0 0,0-1-1,0 1 1,0 0 0,1-1-1,-1 1 1,1-1 0,0 0-1,0 0 1,0 0-1,0 0 1,0-1 0,0 1-1,0-1 1,0 0 0,1 0-1,-1 0 1,5 1-1,-7-2-35,0-1 0,0 1 0,0-1-1,0 1 1,0-1 0,0 0 0,0 1-1,0-1 1,0 0 0,-1 0 0,1 0-1,0 0 1,0 0 0,-1 1 0,1-1-1,-1 0 1,1 0 0,-1 0 0,1-1-1,-1 1 1,1 0 0,-1 0 0,0 0-1,0 0 1,0-2 0,6-38-53,-5 34 39,0-17-208,-1 18 126,0 1-1,0 0 1,1-1-1,0 1 1,0 0 0,0 0-1,0-1 1,3-4 0,-3 9 59,-1 0 0,1 1 0,0-1 0,0 1 0,0-1 0,0 1 0,-1-1 0,1 1 0,0 0 0,0-1 0,0 1 0,0 0 0,0 0 0,0 0 0,0 0 0,0 0 0,0 0 0,0 0 0,0 0 0,0 0 0,-1 0 0,1 0 0,0 0 0,0 1 0,0-1 0,0 0 0,0 1 0,0-1 0,0 1 0,-1-1 0,1 1 0,0-1 0,0 1 0,0 0 1,31 22 72,-30-21-74,26 23 155,-17-14-9,-1-2 1,2 1 0,-1-1 0,1-1 0,24 13 0,-33-20-122,0 1 0,-1-2 0,1 1-1,0 0 1,0-1 0,0 1 0,-1-1 0,1 0 0,0 0 0,0 0-1,0 0 1,0 0 0,0-1 0,0 1 0,-1-1 0,1 0 0,0 0 0,0 0-1,-1 0 1,1 0 0,-1-1 0,1 1 0,-1-1 0,1 0 0,-1 0-1,0 1 1,0-1 0,0-1 0,0 1 0,0 0 0,-1 0 0,1-1 0,-1 1-1,1-1 1,1-4 0,-2 5-56,1-1 0,-1 0 0,0 0-1,0 0 1,0 0 0,0 0 0,0 0 0,-1 0-1,1 0 1,-1 0 0,0 0 0,0 0 0,0-1-1,0 1 1,-1 0 0,1 0 0,-1 0 0,0 0-1,-1-4 1,1 5 61,0 0 0,0 1-1,-1-1 1,1 0 0,0 1 0,-1-1 0,1 0-1,0 1 1,-1 0 0,0-1 0,1 1-1,-1 0 1,0 0 0,0 0 0,0 0 0,0 0-1,0 0 1,0 1 0,0-1 0,0 1-1,0-1 1,0 1 0,0 0 0,0-1-1,0 1 1,0 0 0,0 1 0,0-1 0,-4 1-1,5 0 13,-1-1 0,1 1 0,0 0-1,-1 0 1,1 0 0,0 0 0,0 0-1,0 1 1,0-1 0,0 0 0,0 0-1,0 1 1,0-1 0,0 1-1,1-1 1,-1 0 0,1 1 0,-1-1-1,1 1 1,-1 0 0,1-1 0,0 1-1,0-1 1,0 1 0,0-1 0,0 1-1,0 2 1,0 2 119,0 0 0,1 0 1,-1 0-1,1 0 0,0 0 0,3 9 0,-1-9-92,1-1 1,0 1-1,0-1 0,0 1 0,1-1 0,0 0 0,0-1 0,0 1 1,0-1-1,1 0 0,0 0 0,0-1 0,0 0 0,0 0 0,0 0 0,1-1 1,-1 0-1,1 0 0,9 1 0,-2 0-481,0-1 0,1 0 0,-1-1 1,0-1-1,0 0 0,0-1 0,1 0 0,18-6 0,-6-3-4811,-12-1-2679</inkml:trace>
  <inkml:trace contextRef="#ctx0" brushRef="#br0" timeOffset="-2733.88">4074 979 13475,'0'0'936,"74"22"-2384,-44-17-4049</inkml:trace>
  <inkml:trace contextRef="#ctx0" brushRef="#br0" timeOffset="-2359.32">5799 1047 13483,'0'0'10426,"13"56"-9514,-5-31-376,0 0-232,0-1-296,3-1-8,1-4-840,7-6-1584,-3-5-3297,-5-6-1969</inkml:trace>
  <inkml:trace contextRef="#ctx0" brushRef="#br0" timeOffset="-2358.32">6009 1086 5881,'0'0'16116,"14"68"-14708,-10-46-968,1-1-440,6 3-488,-2-7-2321,2-4-5032</inkml:trace>
  <inkml:trace contextRef="#ctx0" brushRef="#br0" timeOffset="-1982.39">7637 1086 11482,'0'0'5034,"21"63"-3482,-12-43-720,-1-1-520,0-3-248,1-3-64,2-4-1040,-1-4-1505,-2-5-1391</inkml:trace>
  <inkml:trace contextRef="#ctx0" brushRef="#br0" timeOffset="-1584.37">7863 1116 12827,'0'0'5857,"8"61"-4273,-6-42-1016,7 2-568,-2-6-1368,0-6-4289</inkml:trace>
  <inkml:trace contextRef="#ctx0" brushRef="#br0" timeOffset="-1218.44">9128 1021 6065,'0'0'13291,"18"64"-11947,-12-43-791,2-1-385,2-2-168,8-3-937,-2-5-3079,-2-5-433</inkml:trace>
  <inkml:trace contextRef="#ctx0" brushRef="#br0" timeOffset="-1217.44">9356 1037 14227,'0'0'5393,"0"52"-3993,0-34-943,0-1-457,3 3-945,6-5-3976,3-4-2712</inkml:trace>
  <inkml:trace contextRef="#ctx0" brushRef="#br0">10588 1148 8634,'0'0'8672,"-10"-8"-7649,-33-24-39,41 31-909,-1-1-1,0 1 0,1-1 0,-1 1 0,0 0 0,0 0 0,0 0 0,1 0 0,-1 1 0,0-1 0,0 1 0,0-1 0,0 1 0,0 0 0,0 0 0,0 1 0,0-1 0,0 1 0,0-1 0,0 1 1,0 0-1,0 0 0,0 0 0,1 1 0,-1-1 0,0 1 0,1-1 0,-1 1 0,1 0 0,0 0 0,-1 0 0,1 0 0,0 0 0,0 1 0,1-1 0,-4 4 0,0 2-13,0 0 0,1 0 0,0 0 0,0 0 0,1 0 0,0 1 0,0-1-1,1 1 1,-2 18 0,3-25-50,1 0 0,0 0 0,0 0-1,0 0 1,0 1 0,0-1 0,0 0 0,1 0-1,-1 0 1,1 0 0,-1 0 0,1 0 0,0 0 0,0 0-1,0 0 1,0 0 0,0 0 0,0 0 0,1 0-1,-1-1 1,1 1 0,-1-1 0,1 1 0,-1-1-1,1 1 1,0-1 0,0 0 0,0 0 0,0 0 0,0 0-1,0 0 1,0 0 0,0-1 0,0 1 0,0-1-1,0 1 1,0-1 0,0 0 0,0 0 0,1 0-1,-1 0 1,0 0 0,0 0 0,0-1 0,0 1 0,1-1-1,-1 1 1,0-1 0,0 0 0,0 0 0,0 0-1,-1 0 1,1 0 0,0 0 0,2-3 0,2 0-9,-1-1 1,0 1-1,0-2 1,0 1-1,0 0 1,-1-1 0,0 0-1,0 0 1,-1 0-1,1 0 1,-1-1-1,-1 0 1,1 1-1,-1-1 1,0 0 0,-1 0-1,1 0 1,-2 0-1,1 0 1,-1 0-1,0-1 1,0 1 0,-1 0-1,-1-7 1,2 19-338,0 1 333,0 0 1,0 0-1,1 0 1,0 0-1,3 12 1,2-6 101,0 0 1,1 0 0,0-1-1,1 0 1,0 0 0,1-1 0,14 14-1,-21-22-81,0 0 0,0 0 0,0-1 0,0 1-1,0 0 1,0-1 0,0 0 0,1 1-1,-1-1 1,1 0 0,-1 0 0,1 0 0,-1-1-1,1 1 1,0 0 0,-1-1 0,1 0 0,0 0-1,-1 0 1,1 0 0,0 0 0,-1 0-1,1-1 1,0 1 0,-1-1 0,1 0 0,0 0-1,-1 0 1,0 0 0,1 0 0,-1 0 0,1-1-1,-1 1 1,0-1 0,0 1 0,0-1-1,0 0 1,0 0 0,0 0 0,-1 0 0,1 0-1,-1-1 1,2-2 0,2-4-12,-1 0 0,0 0 0,-1 0 0,0 0 0,0 0 0,-1-1 0,-1 1 0,1-1 0,-1 0 0,-1 1 0,-1-20 0,1 26-12,2 31 31,2-1 1,0 0-1,2 0 1,1-1-1,1 0 1,16 34-1,-10-23 322,-1 1-1,10 49 1,-23-79 719,-2-8-390,-8-14-162,-10-28-496,13 0-372,2 0 0,1 0 0,3-43 0,-1-2-1396,0 67 1057,1 13 411,0 0 0,0 0 1,1 1-1,0-1 0,0 0 0,1 0 0,-1 1 1,2-1-1,-1 0 0,3-6 0,-3 12 259,0 0 0,0 0 0,0 0 0,0 1 0,0-1-1,1 0 1,-1 1 0,0-1 0,0 1 0,1-1 0,-1 1 0,0-1-1,1 1 1,-1 0 0,0 0 0,1 0 0,-1 0 0,0 0 0,1 0-1,-1 0 1,0 0 0,1 1 0,-1-1 0,0 0 0,0 1 0,1-1-1,-1 1 1,0-1 0,0 1 0,1 0 0,-1-1 0,0 1 0,0 0-1,0 0 1,0 0 0,0 0 0,0 1 0,40 36 147,-37-34-65,0 1 0,0 0 0,-1 0 0,1 0 0,-1 1 0,0-1 0,-1 1 0,1-1 1,-1 1-1,0 0 0,0 0 0,-1 0 0,0 0 0,1 10 0,-2-12 32,-1 0 1,1 0-1,-1-1 1,0 1-1,0 0 1,0-1-1,0 1 1,-1-1-1,0 1 1,1-1-1,-1 0 1,0 0-1,0 0 0,-1 0 1,1 0-1,-1 0 1,0 0-1,1-1 1,-1 1-1,0-1 1,0 0-1,-1 0 1,1 0-1,-6 2 1,7-3-229,-40 15 989,25-19-2258,16 2 1093,1 0 1,-1 0 0,1 1-1,-1-1 1,0 0-1,1 0 1,0 0 0,-1 0-1,1 0 1,-1 0 0,1 0-1,0 0 1,0 0-1,0 0 1,-1 0 0,1 0-1,0 0 1,0-1 0,0-12-5387</inkml:trace>
  <inkml:trace contextRef="#ctx0" brushRef="#br0" timeOffset="455.31">11073 1112 8730,'0'0'9302,"-6"9"-7808,0 0-1193,1 0 1,0 1 0,0 0-1,1 0 1,1 0 0,-1 0 0,-1 13-1,4-20-243,0 0 0,1 0-1,-1 0 1,1 0 0,0 0-1,0 0 1,0 0 0,0 0-1,0 0 1,1 0-1,-1 0 1,1 0 0,0 0-1,0 0 1,0 0 0,0 0-1,1-1 1,-1 1 0,1-1-1,0 1 1,-1-1 0,1 1-1,0-1 1,0 0-1,1 0 1,-1 0 0,0 0-1,1 0 1,-1 0 0,1-1-1,0 1 1,-1-1 0,1 0-1,0 0 1,4 1-1,-5-1-41,1 0-1,0 0 1,0 0-1,-1-1 1,1 0-1,0 1 1,0-1-1,0 0 1,0 0-1,0 0 1,0-1-1,-1 1 1,1-1-1,0 0 1,0 0-1,0 0 0,-1 0 1,1 0-1,-1 0 1,1-1-1,-1 1 1,1-1-1,-1 0 1,0 1-1,0-1 1,0 0-1,0-1 1,0 1-1,0 0 1,0 0-1,-1-1 1,1 1-1,-1-1 1,0 0-1,0 1 0,2-5 1,-2 2 7,0 1-1,0-1 1,0 0 0,0 0-1,-1 1 1,0-1 0,0 0-1,0 0 1,-1 1-1,0-1 1,1 0 0,-2 1-1,1-1 1,0 0 0,-1 1-1,0 0 1,0-1 0,0 1-1,-1 0 1,1 0 0,-6-6-1,1 4-96,1 0 0,-1 1 0,0 0-1,0 0 1,-8-3 0,12 6-52,0 0 0,0 1 1,-1-1-1,1 1 0,-1 0 1,1 0-1,-1 0 0,1 0 0,-1 1 1,1-1-1,-1 1 0,1 0 1,-1 0-1,-6 1 0</inkml:trace>
  <inkml:trace contextRef="#ctx0" brushRef="#br0" timeOffset="906.68">11213 837 10562,'0'0'3746,"1"8"-2591,53 248 6206,-12-69-3386,-41-214-5086,-1-18-7471,0 22-338</inkml:trace>
  <inkml:trace contextRef="#ctx0" brushRef="#br0" timeOffset="2160.02">11473 1111 7962,'0'0'11836,"-5"-2"-10879,2 1-896,0 0 1,-1 1-1,1-1 0,0 1 1,0 0-1,-1 0 0,1 0 0,0 0 1,0 0-1,-1 1 0,1 0 1,0-1-1,0 1 0,0 0 0,0 1 1,0-1-1,0 0 0,0 1 0,0 0 1,0-1-1,1 1 0,-1 0 1,1 1-1,-1-1 0,1 0 0,0 1 1,0-1-1,0 1 0,0 0 1,1-1-1,-1 1 0,1 0 0,-1 0 1,1 0-1,0 0 0,0 0 1,0 1-1,1-1 0,-1 0 0,1 0 1,0 5-1,-1-6-52,1 1-1,0-1 1,0 0-1,0 0 1,1 1 0,-1-1-1,0 0 1,1 0-1,0 0 1,-1 1 0,1-1-1,0 0 1,0 0-1,0 0 1,0 0 0,1 0-1,-1-1 1,0 1-1,1 0 1,-1 0 0,1-1-1,0 1 1,2 1-1,-1-2 8,1 1 0,-1-1 0,1 0 0,-1 1 0,1-2-1,0 1 1,0 0 0,-1-1 0,1 0 0,0 0 0,0 0-1,-1 0 1,8-2 0,-8 2-18,0-1 0,0 0 1,1 0-1,-1-1 0,0 1 0,0-1 0,0 1 1,0-1-1,-1 0 0,1 0 0,0 0 1,-1-1-1,1 1 0,-1 0 0,0-1 0,0 0 1,0 1-1,0-1 0,0 0 0,-1 0 0,1 0 1,-1 0-1,0-1 0,0 1 0,0 0 0,0-4 1,0 3-14,0 0 1,0 0 0,-1 0 0,0 0 0,0 0 0,0 0-1,0 0 1,-1 0 0,1 0 0,-1 0 0,0 0 0,0 0-1,0 0 1,-1 0 0,0 0 0,1 1 0,-1-1 0,-1 1-1,1-1 1,0 1 0,-5-5 0,7 45 37,2-30 37,0 1 0,1-1 1,0 0-1,0 0 1,0 0-1,1 0 0,0-1 1,7 9-1,-9-12-39,0 0 0,0-1 0,0 1 0,1-1 0,-1 1 0,1-1 0,0 0-1,0 0 1,0 0 0,0 0 0,0-1 0,0 1 0,0-1 0,1 0 0,-1 0 0,0 0 0,1 0 0,-1 0 0,1-1 0,5 1 0,-7-2-8,0 0 1,0 0 0,0 0 0,0 0 0,0 0 0,-1-1 0,1 1 0,0 0 0,0-1 0,-1 1 0,1-1 0,-1 0 0,0 0 0,1 1 0,-1-1-1,0 0 1,0 0 0,0 0 0,0 0 0,0-1 0,-1 1 0,1 0 0,-1 0 0,1 0 0,-1 0 0,0-4 0,5-61-629,-4 61 204,0 13 354,11 35 598,-6-33-437,0 0-1,1 0 1,0 0 0,9 8-1,-13-14-72,0 0-1,0-1 1,0 0 0,0 1-1,0-1 1,1 0-1,-1 0 1,1-1-1,-1 1 1,1-1-1,0 0 1,0 0-1,-1 0 1,1 0 0,5 0-1,-8-2-12,0 1 0,0-1 0,0 1 0,1-1 0,-1 1 0,0-1 0,0 1 0,0-1 0,0 0-1,0 0 1,0 1 0,0-1 0,0 0 0,0 0 0,-1 0 0,1 0 0,0 0 0,-1 0 0,1-1 0,0 1 0,-1 0 0,1 0 0,-1 0 0,0 0 0,1-1-1,-1 1 1,0 0 0,0-2 0,7-43 21,-7 35-56,2-7-84,-2 13 19,0-1 0,0 0 0,1 1 0,0-1 0,0 0 0,0 1 0,1-1-1,-1 1 1,1 0 0,1 0 0,2-6 0,-4 10 63,1 0 0,-1 0 0,1 1 0,-1-1 0,0 0 0,1 1-1,-1-1 1,1 1 0,0 0 0,-1-1 0,1 1 0,-1 0 0,1 0 0,-1 0 0,1 0 0,0 0 0,-1 0 0,1 1 0,-1-1-1,1 0 1,-1 1 0,1 0 0,-1-1 0,1 1 0,-1 0 0,0-1 0,1 1 0,-1 0 0,1 1 0,43 30 280,-41-28-226,36 34 320,13 9 93,-48-44-389,-1 0 1,1-1-1,0 1 0,0-1 1,0 0-1,0-1 0,0 1 1,0-1-1,1 0 0,-1 0 1,10-1-1,-5 0-12,0 0 0,0-1 0,0 0 0,0-1 0,0 0 0,0-1 0,11-4 0,-19 6-66,0 0-1,0 0 1,0 0 0,0 0-1,0 0 1,-1 0-1,1 0 1,0-1 0,-1 1-1,1 0 1,-1-1-1,1 0 1,-1 1 0,0-1-1,0 0 1,0 0-1,0 1 1,0-1-1,0 0 1,0 0 0,0 0-1,-1 0 1,1 0-1,-1-1 1,0 1 0,1 0-1,-1 0 1,0 0-1,0 0 1,0 0 0,-1 0-1,1 0 1,0-1-1,-1 1 1,0 0 0,1 0-1,-1 0 1,0 0-1,0 1 1,0-1 0,-2-3-1,2 3 4,0 0 0,0 0-1,0 0 1,0 1 0,0-1 0,0 0-1,-1 1 1,1-1 0,0 1 0,-1 0-1,1-1 1,-1 1 0,0 0 0,1 0 0,-1 0-1,0 0 1,-3-1 0,4 2 27,0 0 0,0 0 0,0 1 0,0-1-1,0 0 1,0 1 0,0-1 0,0 1 0,0-1 0,0 1 0,0-1 0,1 1 0,-1 0 0,0-1 0,0 1 0,1 0 0,-1 0 0,1-1 0,-1 1 0,0 0-1,1 0 1,-1 0 0,1 0 0,0 0 0,-1 0 0,1 0 0,0 0 0,0 0 0,-1 0 0,1 0 0,0 0 0,0 0 0,0 0 0,0 0 0,0 1-1,-1 4 97,0 0-1,1 0 0,-1 0 1,1 0-1,0 1 0,1-1 0,-1 0 1,1 0-1,1 0 0,-1 0 1,1 0-1,0 0 0,3 6 0,-3-9-126,0 0 0,1 0 0,-1 0 0,1 0 0,0-1 0,-1 1 0,1-1 0,0 0 0,1 0-1,-1 0 1,0 0 0,0-1 0,1 1 0,-1-1 0,1 0 0,0 0 0,-1 0 0,1 0-1,0-1 1,-1 1 0,1-1 0,6 0 0,-7 0-193,-1 0 0,1 0 0,0-1 1,-1 1-1,1-1 0,-1 1 0,1-1 0,0 0 0,-1 0 1,1 0-1,-1 0 0,4-3 0,12-17-5711,-13 2-450</inkml:trace>
  <inkml:trace contextRef="#ctx0" brushRef="#br0" timeOffset="2590.67">11542 825 14803,'0'0'112</inkml:trace>
  <inkml:trace contextRef="#ctx0" brushRef="#br0" timeOffset="141388.97">6427 1526 8834,'0'0'2897,"-16"16"-525,16-9-2061,1 1 0,0 0 1,0 0-1,0-1 0,1 1 0,1 0 0,-1-1 1,1 0-1,0 0 0,6 9 0,3 4-203,2-2 0,17 20 0,-18-24-116,-1 1-1,-1-1 1,-1 2 0,15 26 0,-24-40 17,0 0 0,0-1 0,-1 1 0,1 0 0,0 0 0,-1 0 0,0 0 0,1 0 0,-1 0-1,0-1 1,0 1 0,0 0 0,0 0 0,0 0 0,0 0 0,-1 0 0,1 0 0,-1 0 0,1 0 0,-1-1 0,0 1 0,0 0 0,1 0 0,-1-1 0,0 1-1,-1 0 1,1-1 0,0 1 0,0-1 0,-1 0 0,1 1 0,-1-1 0,1 0 0,-1 0 0,1 0 0,-1 0 0,-3 1 0,2-1 4,1 0 1,-1 0 0,0 0 0,1-1 0,-1 1-1,0-1 1,0 0 0,1 1 0,-1-1-1,0-1 1,0 1 0,0 0 0,1-1-1,-1 1 1,0-1 0,1 0 0,-1 0-1,0 0 1,1 0 0,-1-1 0,1 1 0,0-1-1,-1 1 1,1-1 0,-3-3 0,1 2-21,1-1 0,0 0 1,0 1-1,1-1 0,-1 0 1,1-1-1,0 1 0,0 0 1,0-1-1,0 1 1,-1-9-1,3 11-45,0 0 0,0 0 0,0-1 0,0 1 0,0 0 0,1 0 0,-1 0 0,1 0 0,-1 0 0,1 0 0,0 0 0,0 0 0,0 0 0,0 0 0,0 0 0,1 0 0,-1 1 0,0-1-1,1 0 1,-1 1 0,1-1 0,0 1 0,-1 0 0,1-1 0,0 1 0,0 0 0,2-1 0,28-15-4486,-19 9-885</inkml:trace>
  <inkml:trace contextRef="#ctx0" brushRef="#br0" timeOffset="141811.24">6558 1626 8386,'0'0'9637,"4"0"-9277,109 15 3012,-113-19-3480,-1-5-5298</inkml:trace>
  <inkml:trace contextRef="#ctx0" brushRef="#br0" timeOffset="142955.66">7681 1626 8666,'0'0'10058,"-6"1"-9313,5-1-700,-1 0-1,0 1 0,0-1 0,1 1 0,-1-1 0,1 1 0,-1 0 0,0 0 0,1 0 1,-1 0-1,1 0 0,0 0 0,-1 0 0,1 0 0,0 0 0,0 1 0,0-1 0,0 0 0,0 1 1,0-1-1,0 1 0,-1 3 0,1-2-20,0 0 0,1 0 1,-1 0-1,1-1 0,0 1 1,0 0-1,0 0 0,0 0 1,1 0-1,-1 0 0,1 0 1,-1 0-1,1 0 0,0 0 1,0 0-1,1-1 0,1 4 1,7 11-25,1 0 1,1-1-1,1 0 1,25 24-1,-21-23-5,-1 1 0,25 34-1,-40-51 14,0 0 0,-1 0-1,1 0 1,-1 0 0,1 0-1,0 0 1,-1 0 0,0 0-1,1 0 1,-1 0 0,0 0-1,1 0 1,-1 0 0,0 0-1,0 1 1,0-1 0,0 0-1,0 0 1,0 0 0,0 0-1,-1 0 1,1 0 0,0 0-1,-1 1 1,1-1 0,0 0-1,-1 0 1,1 0 0,-1 0-1,0 0 1,-1 1 1,0-1-1,0 1 1,0-1-1,0 0 1,0 0 0,0 0-1,0 0 1,-1 0 0,1 0-1,0-1 1,-1 1-1,1-1 1,-5 1 0,3 0-4,0-1 0,0 0 0,0 0 0,0 0 1,-1 0-1,1-1 0,0 1 0,0-1 1,0 0-1,0 0 0,0-1 0,0 1 0,0-1 1,0 0-1,1 0 0,-1 0 0,-4-4 1,6 3-12,0 0 0,0 0 0,0-1 0,1 1 0,-1-1 1,1 0-1,0 1 0,0-1 0,0 0 0,0 0 0,1 0 0,-1 1 1,1-1-1,0 0 0,1-5 0,-1 7-88,1-1 1,-1 1-1,1 0 0,0 0 1,0-1-1,0 1 0,0 0 1,0 0-1,0 0 1,1 0-1,-1 0 0,1 0 1,-1 0-1,1 1 0,0-1 1,-1 1-1,1-1 0,0 1 1,0-1-1,0 1 0,0 0 1,1 0-1,-1 0 0,0 0 1,4-1-1,37-9-4747,-23 6 36</inkml:trace>
  <inkml:trace contextRef="#ctx0" brushRef="#br0" timeOffset="143344.64">7844 1709 8858,'0'0'9418,"35"0"-9186,-18 0-128,2 0-104,-2 0-392,-1-2-1344,-3-2-1377,-6-2-3168</inkml:trace>
  <inkml:trace contextRef="#ctx0" brushRef="#br0" timeOffset="143706.37">7874 1633 7314,'0'0'7817,"8"63"-6520,-7-43-337,0 0-112,0-1-112,1-1-176,-1-4-136,0-4-184,0-3-192,0-3-40,-1-9-1672,0-3-3153</inkml:trace>
  <inkml:trace contextRef="#ctx0" brushRef="#br0" timeOffset="144959.69">9457 1602 8786,'0'0'7427,"-10"0"-6743,-32-1-21,39 1-604,1 0 0,0 1 0,-1-1 0,1 1 0,0 0 0,0 0 0,0 0 0,-1 0 0,1 0 0,0 0 0,0 0 0,1 1 0,-1-1 1,0 1-1,0-1 0,1 1 0,-1 0 0,1 0 0,-1-1 0,1 1 0,0 0 0,-1 0 0,1 1 0,0-1 0,1 0 0,-1 0 0,-1 4 0,1-1-38,-1 1 0,1-1-1,1 1 1,-1 0 0,1-1-1,0 1 1,0-1 0,0 1-1,2 6 1,-1-7-27,1 0 1,0-1-1,0 1 0,1-1 1,-1 0-1,1 0 0,0 0 0,0 0 1,0 0-1,7 5 0,44 34-35,-14-11 33,-40-32 9,39 42-7,-37-41 12,-1 1 0,0 0 0,1-1 0,-1 1 0,0 0 0,0 0 1,0 0-1,0 0 0,-1 0 0,1 0 0,0 0 0,-1 0 0,1 0 0,-1 0 0,0 0 0,0 0 0,0 1 0,0-1 0,0 0 0,0 0 1,0 0-1,-1 0 0,1 0 0,-2 3 0,0-3 5,0-1 1,-1 1-1,1 0 0,-1-1 1,1 1-1,-1-1 0,0 0 1,1 0-1,-1 0 0,0 0 1,0-1-1,0 1 0,0-1 1,0 0-1,1 1 1,-7-2-1,3 2-1,1-1-1,-1-1 1,0 1 0,0-1-1,0 0 1,1 0 0,-11-4 0,13 4-30,1-1 0,-1 0 1,1 1-1,0-1 1,0 0-1,0 0 1,0-1-1,0 1 1,1 0-1,-1 0 0,1-1 1,-1 1-1,1-1 1,0 0-1,0 1 1,0-1-1,0 0 1,0 0-1,1 0 0,-1 1 1,1-1-1,0 0 1,0 0-1,0 0 1,0 0-1,1 0 0,0-4 1,0 3-94,-1 1-1,1-1 1,1 1 0,-1-1-1,0 1 1,1-1 0,-1 1-1,1 0 1,0 0 0,0 0-1,1 0 1,-1 0 0,1 0-1,-1 1 1,1-1 0,0 1 0,0 0-1,0-1 1,0 1 0,5-2-1,7-1-1957,-1 0-685</inkml:trace>
  <inkml:trace contextRef="#ctx0" brushRef="#br0" timeOffset="145381.6">9640 1641 9154,'0'0'6417,"66"5"-5961,-47-5-71,-4 0-177,-1 0-168,-7 0-40,-17 0-7554</inkml:trace>
  <inkml:trace contextRef="#ctx0" brushRef="#br0" timeOffset="146358.12">8153 1704 8090,'0'0'9582,"-7"1"-8773,5 0-754,0-1-1,0 0 1,1 1 0,-1-1-1,0 1 1,0 0-1,0-1 1,0 1-1,1 0 1,-1 0 0,0 0-1,1 0 1,-1 1-1,1-1 1,0 0-1,-1 1 1,1-1 0,0 1-1,-2 2 1,2-1-19,0-1 0,0 1 0,0 0 1,0 0-1,1 0 0,-1-1 0,1 1 0,0 0 1,0 0-1,0 0 0,1 0 0,-1 0 0,0-1 1,1 1-1,0 0 0,0 0 0,1 3 0,4 7-33,0-1-1,1 0 0,0 0 1,1 0-1,0-1 0,1 0 1,13 12-1,-8-8 6,-1 0 0,16 25 0,-28-39 1,-1 0 0,1 0-1,0 0 1,-1 0 0,1 0 0,-1 1-1,1-1 1,-1 0 0,0 0 0,1 0-1,-1 0 1,0 1 0,0-1 0,0 0-1,0 0 1,0 0 0,0 0 0,0 1-1,0-1 1,0 0 0,-1 0 0,1 0-1,0 0 1,-1 1 0,1-1 0,-1 0-1,1 0 1,-2 1 0,1 0 2,-1-1 0,0 1-1,0 0 1,-1-1 0,1 0 0,0 0 0,0 1 0,-1-1-1,1 0 1,0-1 0,-1 1 0,-4 1 0,0-1 3,0 0 0,-1 0-1,1-1 1,-1 0 0,1 0 0,-1-1 0,1 0 0,0 0 0,-8-2-1,14 2-21,-1 1-1,1-1 0,0 1 0,-1-1 1,1 0-1,0 1 0,0-1 0,-1 0 1,1 0-1,0 0 0,0 0 0,0 0 1,0 0-1,0 0 0,0 0 0,0 0 0,1-1 1,-1 1-1,0 0 0,1-1 0,-1 1 1,1 0-1,-1-1 0,1 1 0,0 0 1,-1-1-1,1 1 0,0-1 0,0 1 1,0-1-1,0 1 0,0-1 0,0 1 0,1-1 1,-1 1-1,0 0 0,1-1 0,0-1 1,0 0-32,1 0-1,0 0 1,-1 0 0,1 0 0,0 0 0,1 1 0,-1-1-1,0 1 1,1-1 0,-1 1 0,1 0 0,0 0 0,0 0-1,6-3 1,15-3-1433,-3 1-2919,-13 4-309</inkml:trace>
  <inkml:trace contextRef="#ctx0" brushRef="#br0" timeOffset="146798.84">8270 1761 3489,'0'0'13803,"68"1"-13483,-46-1-208,-1 0-112,-2 0-944,-5-2-1857</inkml:trace>
  <inkml:trace contextRef="#ctx0" brushRef="#br0" timeOffset="147162.63">8311 1686 3713,'0'0'12146,"22"62"-11081,-19-40-721,-3 8-344,0-5-1425,0-6-3312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42.3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 0 10938,'0'0'4841,"-8"4"-7649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50.9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16 147 8010,'0'0'9866,"-15"-9"-3541,39 7-6306,0-2 0,0 0 0,-1-2 0,1 0-1,-1-2 1,39-18 0,-62 26-44,0 0 0,0 0-1,0 0 1,-1 0 0,1 0 0,0 0-1,0-1 1,0 1 0,0 0 0,-1 0-1,1 0 1,0 0 0,0 0 0,0 0-1,0-1 1,0 1 0,0 0 0,0 0-1,-1 0 1,1 0 0,0-1 0,0 1-1,0 0 1,0 0 0,0 0-1,0 0 1,0-1 0,0 1 0,0 0-1,0 0 1,0 0 0,0 0 0,0-1-1,0 1 1,0 0 0,0 0 0,0 0-1,0-1 1,0 1 0,0 0 0,0 0-1,1 0 1,-1 0 0,0-1 0,0 1-1,0 0 1,-22-1-6494,13 1-882</inkml:trace>
  <inkml:trace contextRef="#ctx0" brushRef="#br0" timeOffset="438.82">103 0 7786,'0'0'6981,"0"8"-5295,-1 16-886,1 6 1168,0 0 1,2 1 0,10 54 0,-16-88-3612,-3-9-5963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5:48.9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802 356 11506,'0'0'10341,"6"1"-9388,31 5-16,-1-2 1,1-2 0,51-2-1,117-20-72,-203 20-861,0 0 0,0 0 0,0-1 0,-1 1 0,1-1 0,0 1 0,0-1 0,0 0 0,0 1 0,-1-1 0,1 0 0,0 0 0,-1-1 0,1 1-1,1-2 1,-5-5-1638,-18 0-3366,5 6-1625</inkml:trace>
  <inkml:trace contextRef="#ctx0" brushRef="#br0" timeOffset="421.16">837 506 5633,'0'0'10614,"11"3"-8813,32 6 558,0-3-1,85 2 1,-52-10-981,-16-1-1976,-26 4-5604,-43-2-521</inkml:trace>
  <inkml:trace contextRef="#ctx0" brushRef="#br0" timeOffset="1140.42">312 215 6177,'0'0'9078,"-10"9"-7268,-30 31-135,38-37-1457,-1 0 0,1 1-1,0 0 1,-1-1 0,2 1 0,-1 0 0,0 0-1,1 0 1,0 0 0,0 1 0,0-1 0,0 0 0,1 0-1,-1 1 1,1-1 0,0 0 0,1 7 0,0-3 19,1 0 1,0 1-1,0-1 1,0 0 0,1 0-1,7 12 1,-5-12-145,0 0 1,1-1 0,0 1-1,1-1 1,-1-1 0,1 1-1,1-1 1,-1-1-1,1 1 1,0-1 0,0 0-1,1-1 1,0 0-1,-1 0 1,15 3 0,-19-6-63,1 1 0,0-1 0,-1 0 0,1 0 0,0-1 0,0 1 0,-1-1 0,1 0 0,0 0 0,0-1 0,-1 0 0,1 1 0,0-1 0,-1-1 0,1 1 0,0-1 0,-1 0 0,0 0 0,0 0 0,1-1 0,-1 1 0,0-1 0,-1 0 0,1 0 0,-1 0 1,1-1-1,-1 1 0,0-1 0,0 0 0,0 0 0,-1 0 0,3-6 0,-3 6 0,-1-1 0,0 0 0,0 0-1,0 0 1,0 0 0,-1 0 0,0 0 0,0 0 0,0 0 0,-1 0 0,0 0 0,0 0 0,0 0 0,0 1 0,-1-1 0,0 0 0,0 1 0,0-1-1,-1 1 1,1-1 0,-1 1 0,0 0 0,0 0 0,-6-5 0,-8-9-154,0 0-1,-2 1 1,-29-21 0,46 36-118,0 0 1,0 0 0,-1 0-1,1 1 1,-1-1-1,1 1 1,-1 0-1,1 0 1,-1 0 0,0 0-1,0 0 1,1 0-1,-1 1 1,0-1-1,0 1 1,0 0 0,0 0-1,0 0 1,1 0-1,-1 1 1,0-1-1,0 1 1,0-1 0,-4 3-1,-9 6-5023</inkml:trace>
  <inkml:trace contextRef="#ctx0" brushRef="#br0" timeOffset="1751.27">242 1 9090,'0'0'9699,"-6"10"-7680,-158 225 3377,163-234-5497,-11 11-167,2-7-3802</inkml:trace>
  <inkml:trace contextRef="#ctx0" brushRef="#br0" timeOffset="2223.37">0 533 13243,'0'0'6134,"7"10"-4949,1 2-682,0-1 0,2 0 0,-1 0 0,1-1 0,19 15 0,21 17 1276,-36-29-1260,1-1-1,0 0 0,22 12 1,-37-24-498,0 1 1,0-1 0,0 0 0,0 0 0,0 0 0,1 0 0,-1 0 0,0 0 0,0 0 0,0 0 0,0 0 0,1 0 0,-1 0 0,0 1 0,0-1 0,0 0 0,1 0 0,-1 0 0,0 0 0,0-1-1,0 1 1,0 0 0,1 0 0,-1 0 0,0 0 0,0 0 0,0 0 0,0 0 0,1 0 0,-1 0 0,0 0 0,0 0 0,0 0 0,0-1 0,0 1 0,1 0 0,-1 0 0,0 0 0,0 0-1,0 0 1,0-1 0,0 1 0,0 0 0,0 0 0,0 0 0,0 0 0,0-1 0,1 1 0,-1 0 0,0 0 0,0 0 0,0-1 0,0-13-2087,-1 7-277,1-7-4971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5:52.0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9994,'0'0'11680,"10"6"-10649,69 37 351,-47-27-905,0 1 1,-1 1-1,-1 2 0,-1 1 1,30 27-1,-65-52-2296,0-4-3605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5:46.4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300 48 9074,'0'0'9475,"-6"-7"-7682,5 7-1811,-2-4 348,0 1 1,0 0-1,0 0 0,0 0 0,-1 0 1,1 1-1,-1-1 0,0 1 0,0 0 1,0 0-1,0 0 0,0 1 0,0-1 1,-1 1-1,1 0 0,0 0 1,-1 1-1,-7-1 0,4 0-256,0 1 0,0 0-1,0 0 1,0 1 0,0 0 0,0 0 0,0 1 0,1 0-1,-1 1 1,1-1 0,-1 1 0,1 1 0,0 0-1,0 0 1,0 0 0,1 0 0,-1 1 0,1 0-1,0 1 1,1 0 0,-1-1 0,-8 14 0,9-12-42,0 1 0,0 0 0,1-1 0,0 1 0,1 1 1,0-1-1,0 0 0,1 1 0,0 0 0,0-1 0,1 1 1,0 0-1,1 0 0,0 0 0,0 0 0,1 0 0,0 0 0,0-1 1,1 1-1,5 14 0,-4-15-32,2 1-1,-1-1 1,1 1 0,0-1-1,1-1 1,0 1 0,0-1 0,0 0-1,1 0 1,0-1 0,1 0-1,-1 0 1,1 0 0,0-1 0,1-1-1,-1 1 1,1-1 0,0-1-1,11 4 1,0-2 4,0-1 0,0-1-1,0 0 1,1-1 0,26-2 0,-34-1 2,1 1 1,-1-2 0,0 0-1,0-1 1,0 0 0,0-1-1,0 0 1,-1-1 0,13-7 0,-13 0 341,-15 5-3330</inkml:trace>
  <inkml:trace contextRef="#ctx0" brushRef="#br0" timeOffset="592.05">730 85 8426,'0'0'13147,"40"0"-10304,283 1-373,-360-8-13583,18 7 1853</inkml:trace>
  <inkml:trace contextRef="#ctx0" brushRef="#br0" timeOffset="1010.93">700 268 696,'0'0'11472,"11"1"-9482,353 0 9119,-363-1-11009</inkml:trace>
  <inkml:trace contextRef="#ctx0" brushRef="#br0" timeOffset="1526.54">1521 44 10162,'0'0'3292,"-9"8"-1308,6-5-1909,-3 1 262,1 1 0,-1 0 0,1 0 0,0 0 0,0 1 0,1 0 0,0 0 0,0 0 0,0 0 0,1 1 0,0-1 0,0 1 0,0 0 0,1 0 0,0 0 0,-1 9 0,3-9-151,0 0 0,0 0 0,0 0 0,1 0 0,0 0 0,1 0 0,-1 0 0,1 0 0,0-1-1,1 1 1,0-1 0,0 0 0,0 1 0,1-1 0,4 5 0,-2-4-74,0 0 0,1-1 0,0 0 0,0-1 0,0 1 0,0-1 0,1-1 0,0 0-1,0 0 1,0 0 0,14 4 0,-10-4 64,1-1 0,0 0 0,0-1 1,0 0-1,1-1 0,-1-1 0,0 0 0,0 0 0,1-2 0,-1 1 0,14-5 0,-23 5-155,1-1 1,-1 1-1,0-1 0,1 0 0,-1 0 0,0 0 0,0-1 1,-1 1-1,1-1 0,0 0 0,-1 0 0,0-1 0,0 1 1,0 0-1,0-1 0,0 0 0,-1 0 0,1 0 0,-1 0 1,0 0-1,-1 0 0,1-1 0,-1 1 0,1-1 0,-1 1 1,0-1-1,-1 1 0,1-1 0,-1 1 0,0-1 0,0 0 1,-1 1-1,1-1 0,-3-7 0,0 1-113,-1 0 0,0 0 0,-1 0 1,0 0-1,0 1 0,-1 0 0,-1 0 0,0 1 0,0-1 0,-1 2 0,0-1 0,0 1 1,-1 0-1,0 1 0,0 0 0,-1 0 0,0 1 0,0 0 0,-12-4 0,19 9-163,-1 0-1,0 1 0,1-1 0,-1 1 0,0 0 0,1 0 1,-1 0-1,0 0 0,1 1 0,-1-1 0,-4 2 0,-21 13-4893,10 0-1389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4:17.6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0 156 12139,'0'0'4713,"1"-10"-4311,-1 4-337,0 1 0,1-1-1,0 1 1,0-1-1,0 1 1,1 0 0,0 0-1,0 0 1,0 0 0,1 0-1,-1 0 1,1 0 0,0 1-1,1 0 1,-1-1-1,1 1 1,-1 0 0,1 1-1,1-1 1,-1 1 0,0 0-1,1 0 1,0 0-1,0 0 1,8-2 0,-8 2 38,0 1 1,1 0-1,-1 1 1,1-1-1,0 1 0,-1 0 1,1 0-1,0 1 1,0 0-1,0 0 1,-1 0-1,1 1 1,0 0-1,-1 0 0,1 0 1,0 1-1,-1 0 1,1 0-1,-1 0 1,0 1-1,0-1 1,0 1-1,0 1 1,0-1-1,-1 1 0,0-1 1,1 1-1,-1 1 1,-1-1-1,6 7 1,8 13 210,-2 2-1,0 0 1,-1 0 0,17 50 0,-15-36-15,-9-23-163,8 18 146,23 42 0,-33-68-318,1 0 0,0 0 0,0-1 1,1 0-1,0 0 0,1 0 0,0-1 0,0-1 1,13 10-1,6-8-1889,-9-11-3454,-9-5-451</inkml:trace>
  <inkml:trace contextRef="#ctx0" brushRef="#br0" timeOffset="510.01">451 1 12843,'0'0'2299,"-10"13"431,-101 138 3188,57-71-4187,-51 102 0,99-169-1714,0 0-1,1 1 1,1-1-1,0 1 0,1 0 1,-3 24-1,4-12-3212,2 1-3279</inkml:trace>
  <inkml:trace contextRef="#ctx0" brushRef="#br0" timeOffset="1112.6">832 50 544,'0'0'15555,"-8"10"-13074,-2 3-1919,0-1 0,1 1 0,1 0 0,0 1-1,1 0 1,1 0 0,0 1 0,1 0 0,0 0 0,1 0 0,-3 27 0,7-31-372,1 0 0,0 0 0,0 0 0,1 0 0,1-1 0,0 1 0,0-1 0,1 1 0,1-1 1,-1 0-1,1 0 0,11 13 0,-12-16-154,2 0 0,-1 0 1,1 0-1,0-1 0,1 0 0,-1 0 1,1-1-1,0 0 0,1 0 0,-1 0 1,1-1-1,0 0 0,0-1 0,0 0 1,0 0-1,14 2 0,-20-5-37,-3-18-10325,1 7 2469</inkml:trace>
  <inkml:trace contextRef="#ctx0" brushRef="#br0" timeOffset="1514.74">1036 204 12307,'0'0'8041,"-9"8"-6976,5-4-948,-1-1 0,2 1 0,-1 0 0,0 1 0,1-1-1,0 0 1,0 1 0,0 0 0,1 0 0,-1 0 0,1 0 0,0 0 0,1 0 0,-1 0 0,1 1 0,0-1 0,0 1 0,1-1 0,0 1 0,0-1 0,0 0 0,0 1 0,1-1 0,2 11 0,1-8-19,-1 0-1,1 0 1,0 0 0,0 0-1,1-1 1,0 0 0,0 0-1,1 0 1,0-1-1,0 0 1,1 0 0,-1-1-1,1 1 1,0-1 0,1-1-1,9 5 1,-13-6-68,0-1-1,0 0 1,0 0 0,1-1 0,-1 1-1,1-1 1,-1 0 0,1 0 0,-1 0-1,1-1 1,0 0 0,-1 0-1,1 0 1,0 0 0,-1-1 0,1 1-1,0-1 1,-1 0 0,1-1 0,-1 1-1,0-1 1,1 0 0,-1 0 0,0 0-1,0-1 1,0 0 0,-1 1-1,1-1 1,0 0 0,-1-1 0,4-4-1,-4 5-11,0-1 0,-1 0 0,0 0 0,1-1 0,-1 1 0,0 0 0,-1-1 0,1 1-1,-1-1 1,0 0 0,0 1 0,-1-1 0,1 0 0,-1 1 0,0-1 0,0 0-1,-1-6 1,-1 4 9,0-1 0,0 1-1,-1 0 1,1 0-1,-2 0 1,1 0 0,-1 0-1,0 1 1,0-1 0,-7-6-1,5 5-174,0 1-1,-1 0 0,0 1 0,0-1 1,-1 2-1,1-1 0,-1 1 1,0 0-1,-1 0 0,1 1 1,-1 0-1,0 1 0,0 0 0,0 0 1,-1 1-1,1 0 0,-18 0 1,24 2-243,1 0 0,0 0 1,-1 0-1,1 1 1,0-1-1,0 1 1,-1-1-1,1 1 0,0 0 1,0 0-1,0 0 1,0 0-1,0 0 0,0 1 1,-2 1-1,-6 7-5531</inkml:trace>
  <inkml:trace contextRef="#ctx0" brushRef="#br0" timeOffset="2080.81">1305 49 12363,'0'0'7695,"10"9"-6024,5 6-1121,0 0 0,-1 2 0,0-1 0,-2 2 1,0 0-1,-1 0 0,-1 1 0,16 40 0,-21-42-328,-1 0-1,0 0 0,-2 1 1,0-1-1,-1 0 0,0 1 0,-2-1 1,0 1-1,-1-1 0,0 1 1,-2-1-1,0 0 0,-1 0 1,0-1-1,-12 23 0,17-38-242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11.3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427 1147 7802,'0'0'11181,"-8"0"-10509,4 1-616,0-1-1,0 1 1,0 1 0,1-1-1,-1 0 1,0 1 0,1 0-1,-1 0 1,1 0 0,-1 0-1,1 1 1,0-1 0,0 1-1,0 0 1,0 0 0,1 0-1,-1 0 1,1 0 0,0 1-1,0-1 1,0 1 0,0-1-1,0 1 1,1 0 0,0 0-1,-1-1 1,0 8 0,1-6-51,-1 0 1,1 0-1,0-1 0,1 1 0,-1 0 1,1 0-1,0 0 0,0 0 1,0 0-1,1 0 0,0 0 1,2 7-1,-2-10-9,0-1 0,0 1 0,1 0 0,-1 0 0,0-1 0,1 1 0,0-1 0,-1 1 0,1-1 0,0 0 0,0 0 0,0 1 0,0-1 0,0-1 0,0 1 0,0 0 0,0 0 0,0-1 0,0 1 0,1-1 0,-1 0 0,0 1 0,0-1 0,0 0 0,1-1 0,-1 1 0,0 0 0,0 0 0,4-2 0,-1 1-9,-1 1 0,1-1 0,0-1 0,0 1 0,0-1 0,-1 0 0,1 0 0,-1 0 0,1-1 0,-1 0 0,0 0 0,0 0 0,0 0 0,0 0 0,-1-1-1,1 0 1,-1 1 0,0-1 0,0 0 0,-1-1 0,1 1 0,-1-1 0,0 1 0,0-1 0,3-9 0,-3 6-35,0-1 0,-1 1 0,0-1 0,0 1 1,-1-1-1,0 0 0,0 1 0,-1-1 0,0 1 0,-1-1 0,0 1 0,0-1 0,-1 1 1,-4-10-1,-42-82-223,63 152 800,1-10-252,22 54 127,-33-88-391,0 0-1,0 0 0,1-1 1,0 0-1,1 0 0,-1 0 1,1 0-1,13 10 1,-17-16-9,0 1 1,0-1-1,0 0 1,0 0-1,0 0 1,0 0-1,0 0 1,1-1-1,-1 1 1,0-1-1,0 0 1,1 1-1,-1-1 1,0 0-1,1 0 1,-1 0-1,0-1 1,1 1-1,-1 0 1,0-1-1,0 0 1,1 1-1,-1-1 1,0 0 0,0 0-1,0 0 1,0-1-1,0 1 1,0 0-1,-1-1 1,1 1-1,0-1 1,-1 0-1,1 1 1,-1-1-1,1 0 1,-1 0-1,0 0 1,1-2-1,1 0-21,0 0-1,-1-1 1,0 1 0,0 0-1,0-1 1,0 1-1,-1-1 1,0 0-1,0 1 1,0-1-1,-1 0 1,1 0-1,-1 0 1,0 0 0,0 1-1,-1-1 1,1 0-1,-3-6 1,3 11 18,0-1 1,0 1-1,0-1 1,0 1-1,0-1 1,-1 1-1,1 0 0,0-1 1,0 1-1,0-1 1,-1 1-1,1-1 1,0 1-1,-1 0 1,1-1-1,0 1 1,-1 0-1,1-1 0,0 1 1,-1 0-1,1 0 1,0-1-1,-1 1 1,1 0-1,-1 0 1,1 0-1,-1 0 1,1-1-1,-1 1 1,1 0-1,0 0 0,-1 0 1,1 0-1,-1 0 1,1 0-1,-1 0 1,1 0-1,-1 0 1,1 0-1,-1 1 1,1-1-1,-1 0 0,1 0 1,0 0-1,-1 0 1,1 1-1,-1-1 1,1 0-1,0 0 1,-1 1-1,1-1 1,0 0-1,-1 1 0,1-1 1,0 0-1,-1 1 1,1-1-1,0 1 1,-1 0-1,-11 27-43,13-20 70,0 1 0,0-1 0,1 0 0,0 1 0,0-1 0,1 0 0,0 0 0,1 0-1,-1-1 1,2 1 0,-1-1 0,1 0 0,0 0 0,0 0 0,13 11 0,-15-15-13,1 1 0,0-1 0,0 0 1,0-1-1,0 1 0,0-1 0,0 1 0,1-1 0,-1-1 0,1 1 1,-1-1-1,1 1 0,5-1 0,-7-1-11,0 0 0,1 0 0,-1 0 0,1 0 0,-1-1 0,0 0 0,1 0 0,-1 0 0,0 0 0,0 0 0,0-1 0,0 1 0,0-1 0,0 0 0,0 0 0,-1 0 0,1 0 0,-1 0 0,1-1 0,2-3 0,-2 2-28,0 1 0,0-1-1,-1 0 1,1 0 0,-1-1 0,0 1 0,-1 0-1,1-1 1,-1 1 0,1-1 0,-1 1 0,-1-1-1,1 0 1,0-8 0,-2-2-166,0 0 0,-1 0 1,-5-17-1,6 28 146,1 4 28,0-1-1,0 1 0,0 0 1,0 0-1,0-1 0,0 1 1,-1 0-1,1-1 0,0 1 0,0 0 1,0-1-1,0 1 0,1 0 1,-1-1-1,0 1 0,0 0 1,0 0-1,0-1 0,0 1 1,0 0-1,0-1 0,0 1 1,1 0-1,-1 0 0,0-1 0,0 1 1,0 0-1,1 0 0,-1 0 1,0-1-1,0 1 0,1 0 1,-1 0-1,0 0 0,0-1 1,1 1-1,-1 0 0,0 0 0,0 0 1,1 0-1,17 3-190,22 15 256,-37-16-87,15 7 41,-4-2-10,0 0 1,23 16-1,-35-22 11,0 1 0,0-1 1,0 1-1,0 0 0,0-1 0,-1 1 1,1 0-1,0 0 0,-1 0 1,0 0-1,1 1 0,-1-1 0,0 0 1,0 1-1,0-1 0,0 0 1,-1 1-1,1-1 0,-1 1 0,1-1 1,-1 1-1,0 0 0,0 3 1,-1-4-5,1-1 1,-1 1-1,0-1 1,1 1-1,-1-1 1,0 0-1,0 1 1,0-1-1,0 0 1,0 0-1,0 1 1,-1-1-1,1 0 1,0 0-1,-1-1 1,1 1 0,0 0-1,-1 0 1,1-1-1,-1 1 1,1-1-1,-4 2 1,-21 1-3335,21-3-215</inkml:trace>
  <inkml:trace contextRef="#ctx0" brushRef="#br0" timeOffset="418.21">1367 1090 8954,'0'0'6811,"-9"3"-4492,3-1-2115,0-1 1,0 1-1,1 1 0,-1-1 1,1 1-1,-1 0 1,1 0-1,0 1 0,0-1 1,1 1-1,-1 0 1,1 0-1,0 1 0,0-1 1,0 1-1,0 0 1,1 0-1,0 1 1,0-1-1,0 0 0,1 1 1,0 0-1,0-1 1,0 1-1,-1 12 0,3-15-200,-1 0-1,1 0 0,0 0 0,0 0 0,0 0 1,1-1-1,-1 1 0,1 0 0,-1 0 0,1 0 1,0 0-1,0-1 0,0 1 0,1 0 0,-1-1 1,1 1-1,-1-1 0,1 1 0,0-1 1,0 0-1,0 0 0,0 0 0,0 0 0,0 0 1,1 0-1,-1 0 0,1-1 0,-1 0 0,1 1 1,0-1-1,0 0 0,-1 0 0,1 0 0,0-1 1,0 1-1,5 0 0,-2-1-325,-1 1-1,1-1 1,0 0-1,0-1 1,-1 0-1,1 0 1,0 0-1,5-2 1,-6 1-532,0 0 1,0 0-1,0-1 1,0 1-1,-1-1 1,1 0-1,-1 0 1,7-7-1,7-12-9406</inkml:trace>
  <inkml:trace contextRef="#ctx0" brushRef="#br0" timeOffset="1333.9">1409 942 4033,'0'0'9195,"3"11"-7278,18 48 1521,41 83 1,-55-127-3106,-3-9-94,0 1 0,-1 1 0,0-1 0,0 0 0,0 1 0,-1 0-1,-1-1 1,2 11 574,-6-40 416,1 7-1647,2 0-1,-1 0 1,2-1 0,2-15-1,-3 28 244,1 0 0,0 0 0,-1 0 0,1 0 0,0 0 0,1 0 0,-1 0 0,0 1 0,1-1 1,0 0-1,-1 1 0,4-4 0,-4 6 105,0-1 1,0 0-1,0 0 1,1 1-1,-1-1 1,0 0-1,1 1 1,-1 0-1,0-1 1,1 1-1,-1 0 1,0-1-1,1 1 1,-1 0-1,1 0 1,-1 0 0,1 0-1,-1 1 1,0-1-1,1 0 1,-1 1-1,1-1 1,-1 0-1,0 1 1,0 0-1,1-1 1,1 2-1,4 3 53,-1 0 0,0 0 0,0 0 0,0 1 0,0 0 0,-1 0 0,0 0 0,-1 1-1,8 11 1,-9-11 65,0-1 0,1 0 0,0 0-1,0-1 1,0 0 0,1 1 0,0-1-1,0-1 1,0 1 0,1-1-1,-1 0 1,1 0 0,12 6 0,-16-10-27,-1 1-1,1-1 1,0 0 0,0 0 0,0 0-1,0 0 1,-1 0 0,1 0 0,0 0 0,0-1-1,0 1 1,-1 0 0,1-1 0,0 0 0,0 1-1,-1-1 1,1 0 0,0 0 0,-1 0 0,1 0-1,-1 0 1,0 0 0,1-1 0,-1 1-1,0 0 1,1-1 0,-1 1 0,0-1 0,0 1-1,0-1 1,-1 1 0,1-1 0,0 0 0,0 0-1,-1 1 1,1-1 0,-1-2 0,3-6-80,0 0 1,-1 0-1,-1 0 1,1 0-1,-1-14 0,-2 23 61,1-1-1,0 1 1,0-1-1,-1 1 0,1-1 1,-1 1-1,0-1 0,1 1 1,-1-1-1,0 1 0,0 0 1,0-1-1,0 1 1,0 0-1,0 0 0,0 0 1,0 0-1,0 0 0,-1 0 1,1 0-1,0 0 0,-1 0 1,1 0-1,-1 1 1,1-1-1,-1 1 0,1-1 1,-1 1-1,1 0 0,-1-1 1,1 1-1,-1 0 0,0 0 1,1 0-1,-1 0 0,-2 1 1,2-2 22,-1 1 1,1 1 0,-1-1-1,0 0 1,1 1-1,-1-1 1,1 1 0,-1 0-1,1 0 1,-1 0-1,1 0 1,0 0 0,-1 0-1,1 1 1,0-1-1,0 1 1,0 0 0,0-1-1,0 1 1,1 0-1,-1 0 1,-2 4 0,2-1 85,0 1 1,1 0 0,-1 0-1,2 1 1,-1-1 0,0 0-1,1 0 1,0 0 0,1 0-1,-1 0 1,1 0 0,2 8-1,-2-12-92,-1 0-1,1 0 0,-1 0 0,1 0 0,0 0 0,0 0 1,0 0-1,0-1 0,0 1 0,0 0 0,0-1 1,0 1-1,1-1 0,-1 1 0,1-1 0,-1 1 0,1-1 1,0 0-1,-1 0 0,1 0 0,0 0 0,0 0 0,0 0 1,-1-1-1,1 1 0,0-1 0,0 1 0,0-1 1,0 1-1,0-1 0,0 0 0,0 0 0,0 0 0,1 0 1,-1-1-1,0 1 0,0-1 0,-1 1 0,1-1 1,3-1-1,-2 1-24,0-1 0,0 0 0,-1 0 0,1 0 0,0-1 0,-1 1 0,0-1 0,0 1 0,0-1 0,0 0 0,0 0 0,0 0 0,-1 0 0,1 0 1,-1 0-1,0 0 0,0 0 0,0-1 0,1-3 0,-1 3-44,0 0 0,-1 1 0,1-1 0,-1 0 0,1 0 0,-1 1 0,0-1 0,-1 0 0,1 0 0,-1 0 0,1 1 0,-1-1 0,0 0 0,-1 1 0,1-1 0,0 1 0,-3-5 1,-1 7 258,3 12-170,4 12 40,1-17-28,-1 1 1,1-1 0,1 1 0,-1-1 0,1 0 0,0-1 0,7 9 0,-9-12-44,0 1-1,0-1 1,0 0 0,1 0-1,-1 0 1,1 0-1,-1-1 1,1 1 0,-1-1-1,1 1 1,0-1 0,0 0-1,0 0 1,0 0 0,0 0-1,-1-1 1,2 1-1,-1-1 1,5 1 0,-7-2 8,0 0 0,0 1 1,0-1-1,0 1 1,0-1-1,0 0 0,-1 0 1,1 0-1,0 1 1,0-1-1,-1 0 0,1 0 1,-1 0-1,1 0 1,0 0-1,-1 0 0,0 0 1,1 0-1,-1 0 1,0-1-1,1 1 0,-1 0 1,0 0-1,0 0 0,0 0 1,0-2-1,0-39 30,0 32-55,0 2-130,0 1 0,0-1 0,1 0-1,0 1 1,4-13 0,-4 19 125,-1 0-1,0 1 1,0-1 0,0 1 0,1-1 0,-1 1-1,0-1 1,0 1 0,1-1 0,-1 1 0,1-1-1,-1 1 1,0-1 0,1 1 0,-1 0 0,1-1-1,-1 1 1,1 0 0,-1-1 0,1 1 0,-1 0-1,1 0 1,-1-1 0,1 1 0,0 0 0,-1 0-1,1 0 1,-1 0 0,1 0 0,0 0 0,1 1 12,0-1 0,-1 1 1,1 0-1,0 0 1,-1 1-1,1-1 0,0 0 1,-1 0-1,0 1 0,1-1 1,-1 1-1,0 0 0,0-1 1,2 4-1,16 28-168,-12-20 555,1 0-1,0 0 1,17 20 0,-23-31-603,0 1 0,0-1-1,1 0 1,-1 0 0,0-1-1,1 1 1,-1 0 0,1-1-1,-1 0 1,1 1 0,0-1-1,-1 0 1,1 0-1,0 0 1,0-1 0,0 1-1,0-1 1,0 0 0,0 1-1,0-1 1,0-1 0,0 1-1,-1 0 1,6-2 0,4-4-5193</inkml:trace>
  <inkml:trace contextRef="#ctx0" brushRef="#br0" timeOffset="2325.88">2153 1073 5401,'0'0'14245,"-11"1"-12534,-32 6-774,40-6-886,1 0 1,0 0-1,0 0 0,0 0 0,0 1 0,0-1 1,1 1-1,-1-1 0,0 1 0,1 0 1,-1 0-1,1 0 0,-1 0 0,1 0 1,0 0-1,0 0 0,0 0 0,0 0 0,0 1 1,1-1-1,-1 0 0,1 1 0,-1-1 1,1 3-1,-1-2-32,1 0-1,-1 1 1,1-1 0,0 0 0,0 1 0,0-1 0,1 0-1,-1 1 1,1-1 0,0 0 0,0 0 0,0 0-1,0 0 1,0 0 0,3 4 0,-3-5-63,1 0 0,0-1 1,0 1-1,-1 0 1,1 0-1,1-1 0,-1 1 1,0-1-1,0 0 0,0 0 1,1 0-1,-1 0 0,1 0 1,-1 0-1,1 0 0,-1-1 1,1 0-1,-1 1 0,1-1 1,-1 0-1,1 0 0,0 0 1,-1 0-1,1-1 0,-1 1 1,1-1-1,-1 0 0,1 1 1,-1-1-1,0 0 0,1-1 1,-1 1-1,4-3 1,-3 2-120,1-1 1,-1 1-1,0-1 1,0 0 0,0 0-1,0 0 1,-1-1 0,1 1-1,-1-1 1,0 0-1,0 1 1,0-1 0,0 0-1,-1 0 1,1 0 0,-1 0-1,0 0 1,-1-1-1,2-6 1,-4-9 238,2 20-33,0 0 0,0-1-1,0 1 1,0 0 0,0-1-1,0 1 1,0 0 0,0-1-1,0 1 1,0 0 0,0 0 0,0-1-1,0 1 1,0 0 0,0-1-1,0 1 1,0 0 0,-1-1-1,1 1 1,0 0 0,0-1 0,0 1-1,0 0 1,-1 0 0,1-1-1,0 1 1,0 0 0,-1 0-1,1 0 1,0-1 0,0 1 0,-1 0-1,1 0 1,0 0 0,-1 0-1,1 0 1,0-1 0,0 1-1,-1 0 1,1 0 0,0 0 0,-1 0-1,1 0 1,0 0 0,-1 0-1,1 0 1,0 0 0,-1 0-1,1 0 1,0 0 0,-1 0 0,1 1-1,-1-1 1,1 3-26,-1 0 0,1 1-1,-1-1 1,1 0 0,0 1 0,0-1 0,1 1 0,-1-1-1,1 0 1,0 0 0,-1 1 0,1-1 0,1 0 0,-1 0-1,2 4 1,12 23-22,33 52 0,-31-56-9,-1 1-1,18 42 1,-33-67 17,0 0 0,0-1 1,0 1-1,-1 0 0,1 0 0,-1-1 0,1 1 1,-1 0-1,1 0 0,-1 0 0,0 0 0,0 0 1,0 0-1,0-1 0,0 1 0,-1 0 0,1 0 1,0 0-1,-1 0 0,1 0 0,-1-1 0,0 1 1,0 0-1,0-1 0,1 1 0,-2 0 0,1-1 1,0 1-1,0-1 0,0 1 0,-1-1 0,1 0 1,-1 0-1,1 1 0,-1-1 0,1 0 0,-1 0 1,0-1-1,1 1 0,-1 0 0,-2 0 0,-1 0 7,-1 0 0,1 0 0,-1 0-1,1-1 1,-1 0 0,0 0 0,1 0-1,-1-1 1,1 0 0,-1 0-1,1 0 1,0-1 0,-8-3 0,10 4-33,0 0 0,0 0-1,0-1 1,0 1 0,0-1 0,1 1 0,-1-1 0,1 0 0,-1 0 0,1 0 0,0 0 0,0-1-1,0 1 1,0-1 0,0 1 0,0-1 0,0 0 0,1 0 0,0 1 0,-1-1 0,1 0 0,0 0-1,1 0 1,-1 0 0,0-1 0,1 1 0,0 0 0,0 0 0,0 0 0,0 0 0,0-1 0,1-3 0,1 1-23,0 1 1,0 0 0,0-1 0,1 1 0,0 0 0,0 0 0,0 0 0,1 1 0,0-1 0,-1 1 0,2 0 0,-1 0 0,0 0 0,1 0 0,0 1-1,8-5 1,12-6 59,-5 4-36,-1 0 1,0-2-1,-1 0 0,22-20 0,-35 28 10,-1 0-1,0-1 1,0 0-1,0 0 1,-1 0-1,1-1 1,-1 1-1,0-1 1,-1 1-1,0-1 1,1 0-1,-2 0 1,1 0-1,-1 0 1,0 0-1,0-1 0,-1 1 1,0 0-1,-1-13 1,1 19 24,1 0 1,-1-1-1,0 1 1,0 0-1,0-1 1,0 1-1,0 0 1,0-1-1,0 1 1,0-1-1,0 1 1,0 0-1,0-1 1,0 1-1,0 0 0,-1-1 1,1 1-1,0 0 1,0-1-1,0 1 1,0 0-1,-1 0 1,1-1-1,0 1 1,0 0-1,0-1 1,-1 1-1,1 0 1,0 0-1,-1 0 0,1-1 1,0 1-1,0 0 1,-1 0-1,1 0 1,0 0-1,-1 0 1,1-1-1,0 1 1,-1 0-1,1 0 1,0 0-1,-1 0 1,1 0-1,0 0 1,-1 0-1,1 0 0,-1 0 1,1 0-1,0 0 1,-1 1-1,1-1 1,0 0-1,-1 0 1,1 0-1,0 0 1,0 0-1,-1 1 1,1-1-1,0 0 1,-1 0-1,1 1 0,0-1 1,0 0-1,-1 0 1,1 1-1,0-1 1,0 1-1,-15 20 528,11-10-344,2-1 0,-1 1 0,1 0 0,1 0 0,0 0 0,1 0 0,0 0 0,2 13 0,-2-21-176,0 0 0,0-1 0,0 1 0,1 0 0,-1 0 0,1-1 1,0 1-1,0 0 0,0-1 0,0 1 0,1-1 0,-1 1 0,1-1 1,-1 1-1,1-1 0,0 0 0,0 0 0,0 0 0,0 0 0,0 0 1,0-1-1,1 1 0,-1-1 0,0 1 0,1-1 0,0 0 0,-1 0 1,1 0-1,-1 0 0,1 0 0,0 0 0,0-1 0,0 0 0,-1 1 1,7-1-1,-7-1-26,0 1 0,0 0 1,0 0-1,0-1 0,0 1 0,0-1 0,0 0 1,0 0-1,0 1 0,0-1 0,0-1 1,0 1-1,-1 0 0,1 0 0,0-1 1,-1 1-1,1 0 0,-1-1 0,1 0 1,-1 1-1,2-5 0,1 0-51,-1-1-1,-1-1 1,1 1 0,2-14-1,-5 17-12,0 0 0,1 0-1,0 0 1,0 0 0,0 0 0,0 0-1,1 0 1,0 1 0,0-1-1,-1 1 1,2-1 0,-1 1 0,0 0-1,1 0 1,0 0 0,3-3-1,-4 5 56,0 0 0,0 0-1,0 0 1,0 1 0,0-1-1,1 1 1,-1-1-1,0 1 1,0 0 0,1 0-1,-1 0 1,0 0-1,1 0 1,-1 1 0,0-1-1,0 0 1,0 1-1,1 0 1,-1 0 0,0 0-1,0 0 1,0 0-1,0 0 1,0 0 0,0 0-1,-1 1 1,1-1 0,0 1-1,-1-1 1,1 1-1,-1 0 1,1 0 0,0 2-1,1 0 37,0 0 0,0 0-1,0 1 1,-1-1 0,0 1-1,0-1 1,0 1-1,-1 0 1,1 0 0,-1 0-1,0 0 1,-1 0 0,1 0-1,-1 5 1,0-8-13,-1 0 0,0-1 0,0 1-1,0-1 1,0 1 0,0-1 0,0 1 0,0-1 0,0 1 0,0-1-1,-1 0 1,1 0 0,0 0 0,-1 0 0,1 0 0,-1 0 0,1 0-1,-1 0 1,0-1 0,-2 2 0,-41 12-1462,36-11 269,-13 2-3304</inkml:trace>
  <inkml:trace contextRef="#ctx0" brushRef="#br0" timeOffset="2964.09">3010 1012 9450,'0'0'13087,"-7"0"-12351,4 0-681,0 0 0,0 0 0,0 0 0,0 0 0,0 1 0,0-1 0,0 1 0,0 0 0,0 0 0,1 0 0,-1 0 0,0 1 0,0-1 0,1 1 0,-1 0 0,-2 2 0,0 0 26,1 1 0,-1-1 0,1 1-1,0 1 1,0-1 0,0 0 0,1 1 0,-3 7 0,3-7-46,0 0 0,1-1 1,0 1-1,0 0 0,1 1 0,0-1 1,0 0-1,0 0 0,1 1 0,0-1 0,0 0 1,0 1-1,1-1 0,0 0 0,0 0 1,1 0-1,2 7 0,-2-9-74,0 0 1,0-1-1,0 1 1,1 0-1,0-1 0,-1 0 1,1 0-1,0 0 1,1 0-1,-1 0 0,0-1 1,1 1-1,0-1 1,-1 0-1,1 0 0,0-1 1,0 1-1,0-1 1,0 1-1,0-1 0,1 0 1,-1-1-1,0 1 1,0-1-1,1 0 1,4 0-1,4-1-1087,0 0 1,0-1-1,0 0 1,23-7-1,2-6-4395</inkml:trace>
  <inkml:trace contextRef="#ctx0" brushRef="#br0" timeOffset="-10987.41">101 506 5825,'0'0'9774,"21"-2"-8237,158 2 3272,-180-4-7218,-3-3-1948</inkml:trace>
  <inkml:trace contextRef="#ctx0" brushRef="#br0" timeOffset="-10548.29">196 410 9354,'0'0'6575,"0"9"-4772,-13 204 4351,13-220-6090,0-18-6448,-1 12 420</inkml:trace>
  <inkml:trace contextRef="#ctx0" brushRef="#br0" timeOffset="-9911.54">46 370 7618,'0'0'5070,"-6"11"-4115,0-2-570,0 2 1,2-1 0,-1 0-1,1 1 1,1 0-1,0 0 1,0 0-1,1 0 1,-1 21-1,3-23-217,0 1 0,0-1 0,1 1 0,1-1 0,0 1 0,0-1 0,0 0 0,2 0 0,-1 0 0,1-1 0,0 1-1,0-1 1,1 0 0,0 0 0,1 0 0,0-1 0,0 0 0,1 0 0,0 0 0,0-1 0,0 0 0,14 8 0,-14-9-111,1 0 1,0-1-1,0 0 1,1 0 0,-1-1-1,1 0 1,0-1-1,0 0 1,0 0 0,0-1-1,0 0 1,0 0-1,0-1 1,0-1 0,0 1-1,0-1 1,10-3-1,-13 2-27,0 0 0,0 0 0,0-1 0,-1 1 0,1-1 0,0-1 0,-1 1 0,0-1 0,0 0 0,0 0 0,-1-1 0,1 1 0,-1-1 0,0 0 0,0 0 0,-1-1 0,1 1 0,-1-1 0,0 1 0,-1-1 0,0 0 0,0 0 0,0 0 0,0-1 0,0-5 0,0 1-21,-1 0 0,0-1 0,-1 1-1,0 0 1,-1 0 0,0 0 0,-1 0 0,0 0 0,0 0 0,-1 0-1,-1 1 1,0-1 0,0 1 0,-1 0 0,-9-13 0,10 16-11,-1 0 1,-1 0 0,1 1 0,-1 0 0,0 0-1,-1 0 1,1 1 0,-1 0 0,0 0-1,-1 1 1,1 0 0,-1 0 0,0 1 0,0 0-1,0 0 1,0 1 0,0 0 0,0 0-1,-1 1 1,-13-1 0,8 1-126,-34 3-1376,46-1 1069,0-1-1,0 1 0,0 0 1,0 0-1,0 0 0,0 0 1,0 0-1,1 0 0,-1 0 1,0 0-1,1 1 0,-3 1 1,-3 6-4721</inkml:trace>
  <inkml:trace contextRef="#ctx0" brushRef="#br0" timeOffset="-9114.36">547 579 7434,'0'0'5966,"11"0"-5116,0 0-619,0 0 1,0-2-1,-1 1 0,21-6 1,-28 6-172,-1 0 0,1 0-1,0 0 1,-1 0 0,1-1 0,-1 1 0,1-1 0,-1 0 0,1 1 0,-1-1 0,0 0 0,3-4-1,-4 5-39,0-1-1,-1 0 0,1 1 0,0-1 1,-1 0-1,1 1 0,-1-1 0,0 0 1,0 0-1,1 1 0,-1-1 0,0 0 1,0 0-1,-1 0 0,1 1 1,0-1-1,-1 0 0,1 0 0,-1 1 1,1-1-1,-1 0 0,0 1 0,-1-3 1,0 1 1,1 1 0,-1-1 0,0 1 1,-1-1-1,1 1 0,0 0 0,-1-1 1,1 1-1,-1 1 0,0-1 1,1 0-1,-1 1 0,0-1 0,0 1 1,0 0-1,0 0 0,0 0 0,-5-1 1,7 3-2,0 0 1,1 0-1,-1 0 0,0 0 1,0 0-1,0 1 1,1-1-1,-1 0 1,1 0-1,-1 0 0,1 1 1,-1-1-1,1 0 1,0 1-1,0-1 1,-1 0-1,1 1 0,0-1 1,0 0-1,0 1 1,1-1-1,-1 2 1,2 36 673,-1-32-556,1-1-1,-1 1 1,1-1 0,1 1 0,-1-1-1,1 0 1,0 0 0,1 0 0,-1-1 0,1 1-1,0-1 1,1 0 0,-1 0 0,1 0-1,9 6 1,-12-8-237,1-1 0,0 0 0,-1-1 0,1 1 0,0-1 0,0 1 0,1-1 0,-1 0 0,0 0 0,0 0 0,0 0 0,1-1 0,-1 1 0,0-1-1,1 0 1,-1 0 0,1 0 0,-1-1 0,0 1 0,0-1 0,1 1 0,-1-1 0,0 0 0,0 0 0,0-1 0,0 1 0,0-1 0,0 0 0,0 1 0,0-1 0,-1 0 0,4-3 0,12-15-4218</inkml:trace>
  <inkml:trace contextRef="#ctx0" brushRef="#br0" timeOffset="-8732.75">785 375 8602,'0'0'3599,"5"11"-1974,20 34 383,24 44 263,-45-79-1611,0-1 1,0 0-1,-1 1 0,0 0 1,0 0-1,-1 0 0,1 14 1,-8-59 719,4 32-1437,0 0 1,0 0-1,1 0 1,-1 0-1,0 0 1,1 0-1,0 0 0,0 0 1,0 0-1,0 0 1,0 0-1,1 0 1,-1-1-1,1 1 0,0 0 1,0 1-1,0-1 1,0 0-1,1 0 1,-1 0-1,1 1 1,0-1-1,-1 0 0,1 1 1,0 0-1,1-1 1,-1 1-1,4-2 1,41-20-5675,-23 16 1329</inkml:trace>
  <inkml:trace contextRef="#ctx0" brushRef="#br0" timeOffset="-8306.17">1175 515 7138,'0'0'10322,"55"3"-9962,-30-3-360,5-1-720,-6-5-1353,-7 0-2376</inkml:trace>
  <inkml:trace contextRef="#ctx0" brushRef="#br0" timeOffset="-7886.2">1110 356 10338,'0'0'3262,"-7"9"-1539,2-3-1439,1 1 0,-1 0-1,1 0 1,1 0 0,-1 1 0,1-1-1,1 1 1,-1 0 0,1 0 0,1 0-1,-2 12 1,3-6-137,1-1 0,0 1 0,1 0 0,1 0 0,0-1 0,1 1 0,0-1 0,1 0 0,1 0 0,0-1 0,0 0-1,11 14 1,-13-20-133,0 0 0,0 0 0,1-1-1,0 1 1,0-1 0,0 0-1,1-1 1,-1 1 0,1-1 0,0 0-1,1-1 1,-1 0 0,0 1 0,1-2-1,0 1 1,0-1 0,0 0-1,0-1 1,0 1 0,0-2 0,0 1-1,0-1 1,1 0 0,-1 0-1,9-2 1,-10 1-1,-1-1-1,1 0 0,-1 0 1,1-1-1,-1 0 0,0 0 1,1 0-1,-1 0 1,-1-1-1,1 0 0,-1 0 1,1 0-1,-1 0 0,0-1 1,-1 0-1,1 1 1,-1-2-1,0 1 0,0 0 1,-1 0-1,1-1 0,-1 0 1,3-11-1,-3 9-6,0-1 0,-1 0 0,1 1 0,-2-1 0,1 0 0,-1 0 0,-1 0 0,1 1 0,-1-1 0,-1 0 0,0 0 0,0 1 0,-1-1 1,0 1-1,-7-14 0,5 13-21,-1-1 1,-1 1 0,0 0-1,0 0 1,-1 1 0,0 0-1,0 0 1,-1 1 0,0 0-1,-1 1 1,1 0 0,-1 0-1,0 1 1,0 0 0,-1 1-1,0 0 1,1 1 0,-1 0-1,-15-2 1,23 5-98,1 0 0,0 0 0,0 0 1,0 0-1,-1 0 0,1 0 0,0 1 0,0-1 1,0 1-1,0-1 0,-1 1 0,1 0 1,0 0-1,0 0 0,0 0 0,1 0 0,-1 1 1,0-1-1,0 0 0,1 1 0,-1-1 0,1 1 1,-1 0-1,1-1 0,-1 1 0,1 0 0,0 0 1,-2 4-1,-3 12-4553</inkml:trace>
  <inkml:trace contextRef="#ctx0" brushRef="#br0" timeOffset="-6749.36">1669 430 7314,'0'0'9783,"-8"0"-8892,6 0-832,-1 0-1,1 0 1,0 0 0,0 0-1,-1 0 1,1 0 0,0 1-1,0-1 1,-1 1 0,1 0-1,0 0 1,0 0 0,0 0-1,0 0 1,0 0 0,0 0-1,0 1 1,1-1 0,-1 1-1,0-1 1,1 1 0,-1 0-1,1-1 1,-1 1 0,1 0 0,0 0-1,0 0 1,0 0 0,0 0-1,0 1 1,0-1 0,1 0-1,-1 0 1,1 0 0,0 1-1,-1-1 1,1 0 0,0 1-1,0-1 1,0 0 0,1 3-1,-1 2-8,0 0-1,0 0 1,1 0-1,0 0 0,0 0 1,1 0-1,0 0 1,0 0-1,0-1 1,1 1-1,0-1 0,0 1 1,1-1-1,0 0 1,5 6-1,-5-8-39,0 0 1,0 0-1,0-1 1,1 0-1,0 1 1,-1-2-1,1 1 0,0 0 1,0-1-1,1 0 1,-1 0-1,0-1 0,1 1 1,-1-1-1,1 0 1,0-1-1,-1 1 0,1-1 1,9-1-1,-11 0 0,1 0 0,-1 0-1,0 0 1,0-1-1,0 0 1,0 0 0,0 0-1,0 0 1,-1 0 0,1-1-1,-1 0 1,1 0 0,-1 0-1,0 0 1,0 0-1,0 0 1,-1-1 0,1 0-1,-1 1 1,0-1 0,0 0-1,0 0 1,2-8 0,-2 9-8,-1 0 0,0-1 0,0 1 0,0 0 0,-1 0 0,1 0 0,-1-1 0,0 1 0,0 0 0,0-1 0,0 1 0,0 0 0,-1-1 0,0 1 1,0 0-1,1 0 0,-2 0 0,1 0 0,0 0 0,-1 0 0,1 0 0,-1 0 0,0 0 0,0 0 0,0 1 0,0-1 0,0 1 0,-1 0 0,1 0 0,-1 0 1,-5-4-1,8 6-5,-1-1 0,0 1 0,1 0 1,-1-1-1,0 1 0,1 0 0,-1-1 1,0 1-1,0 0 0,1 0 0,-1-1 1,0 1-1,0 0 0,1 0 0,-1 0 0,0 0 1,0 0-1,1 0 0,-1 0 0,0 1 1,0-1-1,0 0 0,1 0 0,-1 0 1,0 1-1,1-1 0,-1 0 0,0 1 1,1-1-1,-1 1 0,0-1 0,1 1 1,-1-1-1,1 1 0,-2 0 0,1 2 0,0-1-1,0 1 0,0 0 1,0-1-1,1 1 0,-1-1 1,1 1-1,0 0 0,-1 0 1,2 4-1,-1 2 4,0-1 1,1 0-1,1 1 0,-1-1 1,1 0-1,6 14 0,-4-16 8,0 1 0,1-1 0,-1 0 1,1-1-1,1 1 0,-1-1 0,12 8 0,-16-12 22,1 0 1,-1 0 0,0 0-1,0 0 1,0-1-1,1 1 1,-1 0 0,1-1-1,-1 1 1,0-1-1,1 0 1,-1 1 0,1-1-1,-1 0 1,1 0-1,-1 0 1,1 0 0,-1 0-1,0 0 1,1 0-1,-1 0 1,1-1 0,-1 1-1,1-1 1,-1 1-1,0-1 1,1 1 0,-1-1-1,0 0 1,0 0 0,1 1-1,-1-1 1,0 0-1,0 0 1,0 0 0,0-1-1,0 1 1,0 0-1,0 0 1,-1 0 0,1-1-1,0 1 1,-1 0-1,1-1 1,0-1 0,35-109-339,-35 112 277,-1-1 1,1 1 0,0 0 0,-1-1 0,1 1-1,0 0 1,-1 0 0,1-1 0,0 1 0,-1 0 0,1 0-1,0 0 1,-1 0 0,1 0 0,0 0 0,0 0 0,-1 0-1,1 0 1,0 0 0,-1 0 0,1 1 0,0-1 0,-1 0-1,1 0 1,0 1 0,-1-1 0,1 0 0,-1 1 0,1-1-1,0 1 1,-1-1 0,1 1 0,-1-1 0,1 1-1,-1-1 1,0 1 0,1-1 0,0 2 0,27 27 102,-23-23-145,46 53 197,-50-58 101,-1-45 1316,0 38-1651,1 1 1,0-1 0,0 0 0,0 1-1,1-1 1,0 1 0,0-1-1,1 1 1,-1 0 0,1 0-1,5-8 1,-7 12 92,0-1-1,0 1 0,0 0 1,0 0-1,0-1 0,0 1 1,0 0-1,1 0 0,-1 0 1,0 0-1,1 0 0,-1 1 1,1-1-1,-1 0 0,1 1 1,-1-1-1,1 0 0,-1 1 1,1 0-1,-1-1 1,1 1-1,0 0 0,-1 0 1,1 0-1,-1 0 0,1 0 1,0 0-1,-1 1 0,1-1 1,-1 1-1,1-1 0,0 1 1,-1-1-1,0 1 0,1 0 1,-1-1-1,1 1 0,-1 0 1,0 0-1,1 0 1,-1 0-1,0 1 0,0-1 1,1 2-1,28 37 85,-25-32-20,0 0 1,1-1 0,-1 0 0,2 0 0,7 8-1,-13-15-126,-1 0 0,0 0 0,1 0 1,-1 0-1,0 0 0,1 0 0,-1 0 0,1 0 0,-1 0 0,0 0 0,1 0 0,-1 0 0,0 0 0,1 0 0,-1 0 0,0 0 0,1-1 0,-1 1 0,1 0 0,-1 0 0,0 0 0,0-1 0,1 1 1,-1 0-1,0 0 0,1-1 0,-1 1 0,0 0 0,0-1 0,0 1 0,1 0 0,-1-1 0,0 1 0,0 0 0,0-1 0,0 1 0,0 0 0,1-1 0,-1 1 0,0-1 0,7-19-3363,-6 16 2069,5-15-4516</inkml:trace>
  <inkml:trace contextRef="#ctx0" brushRef="#br0" timeOffset="-6301.85">2184 244 10426,'0'0'3109,"4"12"-1543,12 26-140,30 52 0,-24-50-598,-1 1 0,16 50-1,-33-69-352,-12-26-431,-20-33-1267,22 29 503,-17-24-2417,0 0-1352</inkml:trace>
  <inkml:trace contextRef="#ctx0" brushRef="#br0" timeOffset="-6300.85">2163 325 7578,'0'0'3800,"57"13"-2359,-23-9-473,1 0-680,13 2-288,-8-1-1432,-10-1-2841</inkml:trace>
  <inkml:trace contextRef="#ctx0" brushRef="#br0" timeOffset="-5949.8">2441 534 9434,'0'0'11771,"-10"-56"-10963,10 38-512,1 1-296,6 0-136,2 4-384,2 2-577,3 4-903,7 4-104,-4 2-401,-2 1-520</inkml:trace>
  <inkml:trace contextRef="#ctx0" brushRef="#br0" timeOffset="-5542.46">2571 522 8370,'0'0'2730,"10"-2"-1623,-5 1-901,59-14 1059,-62 15-1122,0 0 0,0-1 0,0 0 1,0 1-1,0-1 0,-1 0 0,1 0 0,0 0 1,0 0-1,-1 0 0,1 0 0,-1-1 0,1 1 1,-1 0-1,1-1 0,-1 1 0,0-1 0,0 0 1,1 1-1,-1-1 0,-1 0 0,1 0 1,0 0-1,0 1 0,-1-1 0,1 0 0,-1 0 1,1 0-1,-1 0 0,0-4 0,-1 4-58,0 0 0,0 0 0,0 0 0,0 1 0,0-1-1,-1 0 1,1 1 0,-1-1 0,1 1 0,-1-1 0,1 1 0,-1 0-1,0 0 1,0-1 0,0 1 0,0 0 0,0 1 0,0-1 0,0 0-1,0 1 1,0-1 0,-2 0 0,2 1 0,1-1 0,-1 1-1,1 0 1,-1-1 0,1 1 0,-1 0 0,1 0-1,-1 0 1,0 0 0,1 0 0,-1 0 0,1 0-1,-1 0 1,0 1 0,1-1 0,-1 1 0,1-1-1,-1 1 1,1 0 0,0-1 0,-1 1-1,1 0 1,0 0 0,-1 0 0,1 0 0,0 0-1,0 0 1,0 1 0,-1 0 0,0 3 82,0 0-1,1 1 1,0-1 0,0 0 0,0 0-1,1 1 1,-1-1 0,2 7 0,-1-10-170,0 0 0,0 0 0,0 0 0,1 0 0,-1 0 0,1 0 0,-1-1 0,1 1 1,0 0-1,0 0 0,0 0 0,0 0 0,0-1 0,0 1 0,0 0 0,0-1 0,1 1 1,-1-1-1,1 0 0,-1 1 0,1-1 0,0 0 0,-1 0 0,1 0 0,2 1 0,8 1-901,0-1-1,0 0 0,1-1 1,13 0-1,15-1-5031</inkml:trace>
  <inkml:trace contextRef="#ctx0" brushRef="#br0" timeOffset="-4705.62">2972 441 9338,'0'0'8148,"-9"-1"-6743,-32-2-482,39 3-870,0 1 1,0-1-1,-1 0 1,1 1-1,0 0 1,0-1-1,0 1 1,0 0-1,0 0 1,0 0-1,0 0 1,0 1-1,0-1 1,0 0-1,1 1 1,-1-1-1,1 1 1,-1 0 0,1-1-1,-1 1 1,1 0-1,0 0 1,0 0-1,0 0 1,0 0-1,0 0 1,0 0-1,1 1 1,-1-1-1,0 3 1,0 3 19,-1 0 0,1 0 1,1 1-1,-1-1 0,2 0 1,0 11-1,0-16-65,0 1 1,-1-1-1,1-1 1,1 1-1,-1 0 1,0 0-1,1 0 0,-1 0 1,1-1-1,0 1 1,0-1-1,0 0 0,0 1 1,0-1-1,1 0 1,-1 0-1,1 0 0,-1 0 1,1-1-1,0 1 1,-1-1-1,1 0 1,0 1-1,0-1 0,0-1 1,0 1-1,0 0 1,0-1-1,0 1 0,0-1 1,1 0-1,-1 0 1,0 0-1,0-1 0,0 1 1,0-1-1,0 1 1,0-1-1,0 0 1,0 0-1,0-1 0,0 1 1,-1 0-1,1-1 1,0 0-1,-1 0 0,1 0 1,-1 0-1,0 0 1,0 0-1,3-3 0,0-4-51,-1 1 0,0-1 0,0 0-1,-1 0 1,-1 0 0,1 0 0,-1-1-1,-1 1 1,0 0 0,0-1-1,-1 0 1,0 1 0,0-1 0,-1 1-1,-2-10 1,-5-19-283,-1 0 0,-17-45 0,23 75 288,0-3 25,2 8 16,1 0 0,-1 0 0,0 0 0,0 1 0,0-1 1,0 0-1,-1 1 0,1-1 0,-1 1 0,-3-5 0,2 45 39,3-20 38,1 0 0,1 0 0,0-1 0,2 1 0,0-1 0,1 0 0,0 0 0,2 0 0,0-1 0,0 0 0,2 0 0,0 0 0,1-2 0,18 23 0,-26-35-74,0 0 0,0 0 0,0-1 0,1 1 0,-1 0 1,0-1-1,1 1 0,-1-1 0,1 0 0,0 0 0,-1 0 0,1 0 0,0-1 0,0 1 0,-1-1 0,1 1 0,0-1 1,0 0-1,0 0 0,0 0 0,-1-1 0,1 1 0,0 0 0,0-1 0,-1 0 0,1 0 0,0 0 0,-1 0 0,1 0 0,-1-1 1,1 1-1,-1-1 0,1 1 0,-1-1 0,0 0 0,0 0 0,0 0 0,0 0 0,0 0 0,2-5 0,0 2-93,0 0-1,0 0 0,0-1 0,-1 0 0,0 0 0,0 0 0,-1 0 1,1 0-1,-1 0 0,-1-1 0,1 1 0,-1-1 0,0 1 0,-1-1 1,1 0-1,-2-12 0,0 18 93,1-1 0,-1 1 0,0 0 1,1 0-1,-1 0 0,0 0 0,0 0 0,0 0 1,1 0-1,-1 0 0,0 0 0,-1 0 1,1 0-1,0 1 0,0-1 0,0 0 0,0 1 1,0-1-1,-1 1 0,1-1 0,0 1 0,-1 0 1,1 0-1,0-1 0,0 1 0,-1 0 1,1 0-1,0 0 0,-1 0 0,1 0 0,0 1 1,-1-1-1,1 0 0,0 1 0,-1-1 0,1 1 1,0-1-1,0 1 0,0-1 0,0 1 0,-1 0 1,1 0-1,0-1 0,0 1 0,0 0 1,0 0-1,1 0 0,-1 0 0,0 0 0,0 1 1,1-1-1,-1 0 0,0 0 0,0 3 0,-1 2 128,0 0 0,1 1-1,0-1 1,0 1 0,0 0-1,1-1 1,0 1-1,1 0 1,-1-1 0,1 1-1,0-1 1,1 1-1,-1-1 1,5 9 0,-5-11-143,1 0 1,1 0 0,-1-1 0,0 1-1,1 0 1,0-1 0,0 0 0,0 1-1,0-1 1,0-1 0,1 1 0,-1 0-1,1-1 1,0 1 0,0-1 0,0 0-1,0-1 1,0 1 0,0-1 0,0 1-1,7 0 1,29 2-2166,-1-4-2501</inkml:trace>
  <inkml:trace contextRef="#ctx0" brushRef="#br0" timeOffset="-4097.48">3564 386 8490,'0'0'10833,"-10"-2"-9490,4 1-1214,0 0 0,0 1 0,0 0 0,0 0 0,1 1 0,-1-1 0,0 1 0,0 0 0,0 1 0,-10 3 0,13-3-87,0-1 0,-1 1 0,1 0 1,0 0-1,0 0 0,0 0 0,1 1 1,-1-1-1,0 1 0,1 0 0,0-1 0,-1 1 1,1 0-1,0 1 0,1-1 0,-1 0 0,0 0 1,1 1-1,0-1 0,0 1 0,0-1 0,-1 8 1,2-9-35,-1 1 0,1 0 0,0-1-1,0 1 1,0 0 0,0-1 0,0 1 0,1-1 0,-1 1 0,1 0 0,0-1 0,0 1 0,0-1 0,0 1 0,0-1 0,0 0 0,1 0 0,-1 1 0,1-1 0,-1 0 0,1 0 0,0 0 0,0 0 0,0-1 0,0 1 0,0-1 0,3 2 0,-2-1-29,1 0 0,0-1 0,-1 0 0,1 0-1,0 0 1,0-1 0,0 1 0,0-1 0,0 0 0,0 0 0,-1 0 0,1 0 0,0-1 0,0 1 0,0-1-1,0 0 1,-1-1 0,6-1 0,-5 1 10,-1 0 0,1-1 0,-1 1 0,0-1 0,1 0 0,-1 0 0,-1 0 0,1 0 0,0-1 0,-1 1 0,1-1 0,1-4 0,-2 6 14,-1-1 0,0 1 1,0 0-1,0 0 0,0-1 0,-1 1 0,1 0 0,0-1 0,-1 1 0,0-1 0,1 1 0,-1-1 0,0 1 0,0-1 0,-1 1 0,1-1 0,0 1 0,-1-1 0,0 1 0,1 0 0,-1-1 0,-2-2 0,1 29-223,6 2 192,1-1 0,10 30 1,-7-31 24,-2 0 1,6 44-1,-11-56 10,1 6 15,-1 0-1,-1 0 0,-3 32 0,2-49 11,1 0 0,0 0 0,-1 0 0,1 0-1,-1 0 1,0 0 0,1 0 0,-1-1 0,0 1 0,1 0 0,-1 0-1,0-1 1,0 1 0,0-1 0,0 1 0,1 0 0,-1-1 0,0 0-1,0 1 1,0-1 0,0 0 0,0 1 0,0-1 0,0 0 0,0 0-1,0 0 1,-1 0 0,1 0 0,0 0 0,0 0 0,0 0 0,0 0-1,0 0 1,0-1 0,0 1 0,0 0 0,0-1 0,0 1 0,0-1-1,-1 0 1,-39-19 639,36 16-719,0 0-1,0 0 1,0-1 0,1 0 0,-1 0 0,1 0 0,0 0 0,1-1 0,-1 1 0,1-1 0,0 0 0,0 0 0,1 0 0,0-1 0,0 1 0,-2-13 0,3 13-555,1-1 1,0 0-1,0 0 1,0 1-1,1-1 1,0 0-1,1 1 1,-1-1-1,1 1 1,4-10-1,9-14-4552</inkml:trace>
  <inkml:trace contextRef="#ctx0" brushRef="#br0" timeOffset="-3673.96">3767 463 4657,'0'0'17268,"-1"-47"-16780,1 29-248,0 0-72,0 0-96,0 2-72,0 4-448,0 3-953,13 5-2735,1 3-177,2 1-1096</inkml:trace>
  <inkml:trace contextRef="#ctx0" brushRef="#br0" timeOffset="-3305.21">3918 357 8466,'0'0'6992,"-10"5"-5637,-31 20-342,43-26-955,0 0 0,0 1-1,0-1 1,0 1 0,0-1-1,0 1 1,0 0 0,1-1-1,-1 1 1,0 0 0,0 1-1,0-1 1,1 0 0,-1 1-1,0-1 1,0 1 0,0-1-1,0 1 1,0 0 0,0 0-1,0 0 1,0 0 0,0 0-1,-1 1 1,1-1 0,0 0-1,-1 1 1,1 0 0,-1-1-1,1 1 1,-1 0 0,0-1-1,0 1 1,0 0 0,0 0-1,0 0 1,0 0 0,0 0-1,-1 0 1,1 1 0,-1-1-1,1 0 1,-1 0 0,0 0-1,0 0 1,0 1 0,0-1-1,0 0 1,-1 0 0,1 0-1,-1 0 1,1 0 0,-1 1-1,0-1 1,1 0 0,-1 0-1,-1-1 1,1 1 0,0 0-1,0 0 1,0 0 0,-1-1-1,1 1 1,-1-1 0,0 1-1,-2 1 1,9-7-127,-1 0 1,0 0-1,-1 0 0,1-1 1,-1 0-1,1 1 0,-1-1 0,-1 0 1,1 0-1,3-11 0,-1 9 57,-5 11 62,0 0 0,1 1 0,0-1 0,0 0 0,0 0 0,1 0 0,-1 1 0,1-1 0,0-1 0,4 8 0,14 5-1204,7-11-3647,-15-5 374</inkml:trace>
  <inkml:trace contextRef="#ctx0" brushRef="#br0" timeOffset="-2924.26">4080 334 8370,'0'0'5237,"6"9"-4144,73 123 3758,-80-150-1607,13-38-3981,-12 54 613,0 0 0,1 0 1,-1 0-1,1 0 0,-1 1 0,1-1 1,0 0-1,0 0 0,0 1 0,0-1 0,0 0 1,0 1-1,1-1 0,-1 1 0,0-1 0,1 1 1,-1 0-1,1 0 0,0 0 0,-1 0 1,1 0-1,0 0 0,-1 0 0,1 0 0,0 0 1,0 1-1,0-1 0,0 1 0,3-1 1,-2 2 105,-1 0 0,0 0 0,0 1 0,0-1 1,1 0-1,-1 1 0,0 0 0,-1-1 1,1 1-1,0 0 0,0 0 0,-1 0 1,1 0-1,-1 0 0,0 0 0,1 1 0,-1-1 1,0 0-1,0 1 0,-1-1 0,1 0 1,0 4-1,6 25 339,-7-24-160,2-1 1,-1 1-1,1-1 1,0 1-1,0-1 0,5 10 1,-7-15-212,1-1 0,-1 0 1,0 0-1,0 0 0,0 0 0,1 0 1,-1 0-1,0 0 0,0 0 0,0 0 1,1 1-1,-1-1 0,0 0 1,0 0-1,1 0 0,-1 0 0,0-1 1,0 1-1,0 0 0,1 0 0,-1 0 1,0 0-1,0 0 0,1 0 0,-1 0 1,0 0-1,0 0 0,0 0 1,0-1-1,1 1 0,-1 0 0,0 0 1,0 0-1,0 0 0,0 0 0,1-1 1,-1 1-1,0 0 0,0 0 0,0 0 1,0-1-1,0 1 0,0 0 0,0 0 1,0 0-1,0-1 0,0 1 1,0 0-1,0 0 0,0-1 0,0 1 1,0 0-1,0 0 0,0 0 0,0-1 1,0 1-1,0 0 0,0 0 0,0-1 1,0 1-1,0 0 0,0 0 1,0 0-1,-1-1 0,3-11-3933</inkml:trace>
  <inkml:trace contextRef="#ctx0" brushRef="#br0" timeOffset="-2442.73">4175 170 9674,'0'0'2817</inkml:trace>
  <inkml:trace contextRef="#ctx0" brushRef="#br0" timeOffset="-2006.95">4314 140 9762,'0'0'8084,"0"10"-6605,1 23-681,1 0 0,12 57 0,-10-72-591,1 0 1,0 0 0,1-1-1,1 0 1,1 0-1,0 0 1,12 16 0,-18-31-194,0 0 1,-1-1 0,1 1 0,0-1 0,0 1-1,0-1 1,0 0 0,1 1 0,-1-1-1,0 0 1,0-1 0,1 1 0,-1 0-1,1-1 1,-1 1 0,0-1 0,1 0-1,-1 1 1,1-1 0,-1 0 0,1-1 0,-1 1-1,1 0 1,-1-1 0,0 0 0,1 1-1,-1-1 1,0 0 0,1 0 0,-1 0-1,0 0 1,0-1 0,3-2 0,5-2-178,-1 0 1,0 0 0,0-1-1,-1-1 1,1 0-1,7-10 1,-9 3-98,-12 10 148,3 5 119,1 0 1,-1 0 0,1 1 0,-1-1-1,1 0 1,-1 1 0,1-1 0,-1 1 0,1 0-1,-1-1 1,1 1 0,0 0 0,0 0-1,-1 0 1,1 0 0,-2 2 0,2-2 23,-1 1 1,0-1-1,1 1 0,0-1 1,-1 1-1,1-1 1,0 1-1,0 0 1,0 0-1,0 0 0,0 0 1,0 0-1,0 0 1,1 0-1,-1 0 0,1 0 1,-1 0-1,1 0 1,0 0-1,0 0 1,0 0-1,0 0 0,0 1 1,1-1-1,-1 0 1,1 0-1,-1 0 0,2 2 1,0-2-25,-1 0-1,2 1 1,-1-1 0,0-1 0,0 1 0,0 0-1,1 0 1,-1-1 0,1 0 0,0 1 0,-1-1-1,1 0 1,0 0 0,0 0 0,-1-1 0,1 1-1,0-1 1,0 1 0,6-1 0,73-1-580,-42-8-1782,-6-12-4550</inkml:trace>
  <inkml:trace contextRef="#ctx0" brushRef="#br0" timeOffset="-1588.04">4256 220 11002,'0'0'9298,"56"3"-8682,-30-3-616,13-2-80,-4-4-1968,-6-4-2641</inkml:trace>
  <inkml:trace contextRef="#ctx0" brushRef="#br0" timeOffset="-1587.04">4627 1 11522,'0'0'7042,"-18"61"-7042,9-36-48,2-3-2729,0-5-7001</inkml:trace>
  <inkml:trace contextRef="#ctx0" brushRef="#br0">427 1147 7802,'0'0'11181,"-8"0"-10509,4 1-616,0-1-1,0 1 1,0 1 0,1-1-1,-1 0 1,0 1 0,1 0-1,-1 0 1,1 0 0,-1 0-1,1 1 1,0-1 0,0 1-1,0 0 1,0 0 0,1 0-1,-1 0 1,1 0 0,0 1-1,0-1 1,0 1 0,0-1-1,0 1 1,1 0 0,0 0-1,-1-1 1,0 8 0,1-6-51,-1 0 1,1 0-1,0-1 0,1 1 0,-1 0 1,1 0-1,0 0 0,0 0 1,0 0-1,1 0 0,0 0 1,2 7-1,-2-10-9,0-1 0,0 1 0,1 0 0,-1 0 0,0-1 0,1 1 0,0-1 0,-1 1 0,1-1 0,0 0 0,0 0 0,0 1 0,0-1 0,0-1 0,0 1 0,0 0 0,0 0 0,0-1 0,0 1 0,1-1 0,-1 0 0,0 1 0,0-1 0,0 0 0,1-1 0,-1 1 0,0 0 0,0 0 0,4-2 0,-1 1-9,-1 1 0,1-1 0,0-1 0,0 1 0,0-1 0,-1 0 0,1 0 0,-1 0 0,1-1 0,-1 0 0,0 0 0,0 0 0,0 0 0,0 0 0,-1-1-1,1 0 1,-1 1 0,0-1 0,0 0 0,-1-1 0,1 1 0,-1-1 0,0 1 0,0-1 0,3-9 0,-3 6-35,0-1 0,-1 1 0,0-1 0,0 1 1,-1-1-1,0 0 0,0 1 0,-1-1 0,0 1 0,-1-1 0,0 1 0,0-1 0,-1 1 1,-4-10-1,-42-82-223,63 152 800,1-10-252,22 54 127,-33-88-391,0 0-1,0 0 0,1-1 1,0 0-1,1 0 0,-1 0 1,1 0-1,13 10 1,-17-16-9,0 1 1,0-1-1,0 0 1,0 0-1,0 0 1,0 0-1,0 0 1,1-1-1,-1 1 1,0-1-1,0 0 1,1 1-1,-1-1 1,0 0-1,1 0 1,-1 0-1,0-1 1,1 1-1,-1 0 1,0-1-1,0 0 1,1 1-1,-1-1 1,0 0 0,0 0-1,0 0 1,0-1-1,0 1 1,0 0-1,-1-1 1,1 1-1,0-1 1,-1 0-1,1 1 1,-1-1-1,1 0 1,-1 0-1,0 0 1,1-2-1,1 0-21,0 0-1,-1-1 1,0 1 0,0 0-1,0-1 1,0 1-1,-1-1 1,0 0-1,0 1 1,0-1-1,-1 0 1,1 0-1,-1 0 1,0 0 0,0 1-1,-1-1 1,1 0-1,-3-6 1,3 11 18,0-1 1,0 1-1,0-1 1,0 1-1,0-1 1,-1 1-1,1 0 0,0-1 1,0 1-1,0-1 1,-1 1-1,1-1 1,0 1-1,-1 0 1,1-1-1,0 1 1,-1 0-1,1-1 0,0 1 1,-1 0-1,1 0 1,0-1-1,-1 1 1,1 0-1,-1 0 1,1 0-1,-1 0 1,1-1-1,-1 1 1,1 0-1,0 0 0,-1 0 1,1 0-1,-1 0 1,1 0-1,-1 0 1,1 0-1,-1 0 1,1 0-1,-1 1 1,1-1-1,-1 0 0,1 0 1,0 0-1,-1 0 1,1 1-1,-1-1 1,1 0-1,0 0 1,-1 1-1,1-1 1,0 0-1,-1 1 0,1-1 1,0 0-1,-1 1 1,1-1-1,0 1 1,-1 0-1,-11 27-43,13-20 70,0 1 0,0-1 0,1 0 0,0 1 0,0-1 0,1 0 0,0 0 0,1 0-1,-1-1 1,2 1 0,-1-1 0,1 0 0,0 0 0,0 0 0,13 11 0,-15-15-13,1 1 0,0-1 0,0 0 1,0-1-1,0 1 0,0-1 0,0 1 0,1-1 0,-1-1 0,1 1 1,-1-1-1,1 1 0,5-1 0,-7-1-11,0 0 0,1 0 0,-1 0 0,1 0 0,-1-1 0,0 0 0,1 0 0,-1 0 0,0 0 0,0 0 0,0-1 0,0 1 0,0-1 0,0 0 0,0 0 0,-1 0 0,1 0 0,-1 0 0,1-1 0,2-3 0,-2 2-28,0 1 0,0-1-1,-1 0 1,1 0 0,-1-1 0,0 1 0,-1 0-1,1-1 1,-1 1 0,1-1 0,-1 1 0,-1-1-1,1 0 1,0-8 0,-2-2-166,0 0 0,-1 0 1,-5-17-1,6 28 146,1 4 28,0-1-1,0 1 0,0 0 1,0 0-1,0-1 0,0 1 1,-1 0-1,1-1 0,0 1 0,0 0 1,0-1-1,0 1 0,1 0 1,-1-1-1,0 1 0,0 0 1,0 0-1,0-1 0,0 1 1,0 0-1,0-1 0,0 1 1,1 0-1,-1 0 0,0-1 0,0 1 1,0 0-1,1 0 0,-1 0 1,0-1-1,0 1 0,1 0 1,-1 0-1,0 0 0,0-1 1,1 1-1,-1 0 0,0 0 0,0 0 1,1 0-1,17 3-190,22 15 256,-37-16-87,15 7 41,-4-2-10,0 0 1,23 16-1,-35-22 11,0 1 0,0-1 1,0 1-1,0 0 0,0-1 0,-1 1 1,1 0-1,0 0 0,-1 0 1,0 0-1,1 1 0,-1-1 0,0 0 1,0 1-1,0-1 0,0 0 1,-1 1-1,1-1 0,-1 1 0,1-1 1,-1 1-1,0 0 0,0 3 1,-1-4-5,1-1 1,-1 1-1,0-1 1,1 1-1,-1-1 1,0 0-1,0 1 1,0-1-1,0 0 1,0 0-1,0 1 1,-1-1-1,1 0 1,0 0-1,-1-1 1,1 1 0,0 0-1,-1 0 1,1-1-1,-1 1 1,1-1-1,-4 2 1,-21 1-3335,21-3-215</inkml:trace>
  <inkml:trace contextRef="#ctx0" brushRef="#br0" timeOffset="418.21">1368 1090 8954,'0'0'6811,"-9"3"-4492,3-1-2115,0-1 1,0 1-1,1 1 0,-1-1 1,1 1-1,-1 0 1,1 0-1,0 1 0,0-1 1,1 1-1,-1 0 1,1 0-1,0 1 0,0-1 1,0 1-1,0 0 1,1 0-1,0 1 1,0-1-1,0 0 0,1 1 1,0 0-1,0-1 1,0 1-1,-1 12 0,3-15-200,-1 0-1,1 0 0,0 0 0,0 0 0,0 0 1,1-1-1,-1 1 0,1 0 0,-1 0 0,1 0 1,0 0-1,0-1 0,0 1 0,1 0 0,-1-1 1,1 1-1,-1-1 0,1 1 0,0-1 1,0 0-1,0 0 0,0 0 0,0 0 0,0 0 1,1 0-1,-1 0 0,1-1 0,-1 0 0,1 1 1,0-1-1,0 0 0,-1 0 0,1 0 0,0-1 1,0 1-1,5 0 0,-2-1-325,-1 1-1,1-1 1,0 0-1,0-1 1,-1 0-1,1 0 1,0 0-1,5-2 1,-6 1-532,0 0 1,0 0-1,0-1 1,0 1-1,-1-1 1,1 0-1,-1 0 1,7-7-1,7-12-9406</inkml:trace>
  <inkml:trace contextRef="#ctx0" brushRef="#br0" timeOffset="1333.9">1409 942 4033,'0'0'9195,"3"11"-7278,18 48 1521,41 83 1,-55-127-3106,-3-9-94,0 1 0,-1 1 0,0-1 0,0 0 0,0 1 0,-1 0-1,-1-1 1,2 11 574,-6-40 416,1 7-1647,2 0-1,-1 0 1,2-1 0,2-15-1,-3 28 244,1 0 0,0 0 0,-1 0 0,1 0 0,0 0 0,1 0 0,-1 0 0,0 1 0,1-1 1,0 0-1,-1 1 0,4-4 0,-4 6 105,0-1 1,0 0-1,0 0 1,1 1-1,-1-1 1,0 0-1,1 1 1,-1 0-1,0-1 1,1 1-1,-1 0 1,0-1-1,1 1 1,-1 0-1,1 0 1,-1 0 0,1 0-1,-1 1 1,0-1-1,1 0 1,-1 1-1,1-1 1,-1 0-1,0 1 1,0 0-1,1-1 1,1 2-1,4 3 53,-1 0 0,0 0 0,0 0 0,0 1 0,0 0 0,-1 0 0,0 0 0,-1 1-1,8 11 1,-9-11 65,0-1 0,1 0 0,0 0-1,0-1 1,0 0 0,1 1 0,0-1-1,0-1 1,0 1 0,1-1-1,-1 0 1,1 0 0,12 6 0,-16-10-27,-1 1-1,1-1 1,0 0 0,0 0 0,0 0-1,0 0 1,-1 0 0,1 0 0,0 0 0,0-1-1,0 1 1,-1 0 0,1-1 0,0 0 0,0 1-1,-1-1 1,1 0 0,0 0 0,-1 0 0,1 0-1,-1 0 1,0 0 0,1-1 0,-1 1-1,0 0 1,1-1 0,-1 1 0,0-1 0,0 1-1,0-1 1,-1 1 0,1-1 0,0 0 0,0 0-1,-1 1 1,1-1 0,-1-2 0,3-6-80,0 0 1,-1 0-1,-1 0 1,1 0-1,-1-14 0,-2 23 61,1-1-1,0 1 1,0-1-1,-1 1 0,1-1 1,-1 1-1,0-1 0,1 1 1,-1-1-1,0 1 0,0 0 1,0-1-1,0 1 1,0 0-1,0 0 0,0 0 1,0 0-1,0 0 0,-1 0 1,1 0-1,0 0 0,-1 0 1,1 0-1,-1 1 1,1-1-1,-1 1 0,1-1 1,-1 1-1,1 0 0,-1-1 1,1 1-1,-1 0 0,0 0 1,1 0-1,-1 0 0,-2 1 1,2-2 22,-1 1 1,1 1 0,-1-1-1,0 0 1,1 1-1,-1-1 1,1 1 0,-1 0-1,1 0 1,-1 0-1,1 0 1,0 0 0,-1 0-1,1 1 1,0-1-1,0 1 1,0 0 0,0-1-1,0 1 1,1 0-1,-1 0 1,-2 4 0,2-1 85,0 1 1,1 0 0,-1 0-1,2 1 1,-1-1 0,0 0-1,1 0 1,0 0 0,1 0-1,-1 0 1,1 0 0,2 8-1,-2-12-92,-1 0-1,1 0 0,-1 0 0,1 0 0,0 0 0,0 0 1,0 0-1,0-1 0,0 1 0,0 0 0,0-1 1,0 1-1,1-1 0,-1 1 0,1-1 0,-1 1 0,1-1 1,0 0-1,-1 0 0,1 0 0,0 0 0,0 0 0,0 0 1,-1-1-1,1 1 0,0-1 0,0 1 0,0-1 1,0 1-1,0-1 0,0 0 0,0 0 0,0 0 0,1 0 1,-1-1-1,0 1 0,0-1 0,-1 1 0,1-1 1,3-1-1,-2 1-24,0-1 0,0 0 0,-1 0 0,1 0 0,0-1 0,-1 1 0,0-1 0,0 1 0,0-1 0,0 0 0,0 0 0,0 0 0,-1 0 0,1 0 1,-1 0-1,0 0 0,0 0 0,0-1 0,1-3 0,-1 3-44,0 0 0,-1 1 0,1-1 0,-1 0 0,1 0 0,-1 1 0,0-1 0,-1 0 0,1 0 0,-1 0 0,1 1 0,-1-1 0,0 0 0,-1 1 0,1-1 0,0 1 0,-3-5 1,-1 7 258,3 12-170,4 12 40,1-17-28,-1 1 1,1-1 0,1 1 0,-1-1 0,1 0 0,0-1 0,7 9 0,-9-12-44,0 1-1,0-1 1,0 0 0,1 0-1,-1 0 1,1 0-1,-1-1 1,1 1 0,-1-1-1,1 1 1,0-1 0,0 0-1,0 0 1,0 0 0,0 0-1,-1-1 1,2 1-1,-1-1 1,5 1 0,-7-2 8,0 0 0,0 1 1,0-1-1,0 1 1,0-1-1,0 0 0,-1 0 1,1 0-1,0 1 1,0-1-1,-1 0 0,1 0 1,-1 0-1,1 0 1,0 0-1,-1 0 0,0 0 1,1 0-1,-1 0 1,0-1-1,1 1 0,-1 0 1,0 0-1,0 0 0,0 0 1,0-2-1,0-39 30,0 32-55,0 2-130,0 1 0,0-1 0,1 0-1,0 1 1,4-13 0,-4 19 125,-1 0-1,0 1 1,0-1 0,0 1 0,1-1 0,-1 1-1,0-1 1,0 1 0,1-1 0,-1 1 0,1-1-1,-1 1 1,0-1 0,1 1 0,-1 0 0,1-1-1,-1 1 1,1 0 0,-1-1 0,1 1 0,-1 0-1,1 0 1,-1-1 0,1 1 0,0 0 0,-1 0-1,1 0 1,-1 0 0,1 0 0,0 0 0,1 1 12,0-1 0,-1 1 1,1 0-1,0 0 1,-1 1-1,1-1 0,0 0 1,-1 0-1,0 1 0,1-1 1,-1 1-1,0 0 0,0-1 1,2 4-1,16 28-168,-12-20 555,1 0-1,0 0 1,17 20 0,-23-31-603,0 1 0,0-1-1,1 0 1,-1 0 0,0-1-1,1 1 1,-1 0 0,1-1-1,-1 0 1,1 1 0,0-1-1,-1 0 1,1 0-1,0 0 1,0-1 0,0 1-1,0-1 1,0 0 0,0 1-1,0-1 1,0-1 0,0 1-1,-1 0 1,6-2 0,4-4-5193</inkml:trace>
  <inkml:trace contextRef="#ctx0" brushRef="#br0" timeOffset="2325.88">2154 1073 5401,'0'0'14245,"-11"1"-12534,-32 6-774,40-6-886,1 0 1,0 0-1,0 0 0,0 0 0,0 1 0,0-1 1,1 1-1,-1-1 0,0 1 0,1 0 1,-1 0-1,1 0 0,-1 0 0,1 0 1,0 0-1,0 0 0,0 0 0,0 0 0,0 1 1,1-1-1,-1 0 0,1 1 0,-1-1 1,1 3-1,-1-2-32,1 0-1,-1 1 1,1-1 0,0 0 0,0 1 0,0-1 0,1 0-1,-1 1 1,1-1 0,0 0 0,0 0 0,0 0-1,0 0 1,0 0 0,3 4 0,-3-5-63,1 0 0,0-1 1,0 1-1,-1 0 1,1 0-1,1-1 0,-1 1 1,0-1-1,0 0 0,0 0 1,1 0-1,-1 0 0,1 0 1,-1 0-1,1 0 0,-1-1 1,1 0-1,-1 1 0,1-1 1,-1 0-1,1 0 0,0 0 1,-1 0-1,1-1 0,-1 1 1,1-1-1,-1 0 0,1 1 1,-1-1-1,0 0 0,1-1 1,-1 1-1,4-3 1,-3 2-120,1-1 1,-1 1-1,0-1 1,0 0 0,0 0-1,0 0 1,-1-1 0,1 1-1,-1-1 1,0 0-1,0 1 1,0-1 0,0 0-1,-1 0 1,1 0 0,-1 0-1,0 0 1,-1-1-1,2-6 1,-4-9 238,2 20-33,0 0 0,0-1-1,0 1 1,0 0 0,0-1-1,0 1 1,0 0 0,0-1-1,0 1 1,0 0 0,0 0 0,0-1-1,0 1 1,0 0 0,0-1-1,0 1 1,0 0 0,-1-1-1,1 1 1,0 0 0,0-1 0,0 1-1,0 0 1,-1 0 0,1-1-1,0 1 1,0 0 0,-1 0-1,1 0 1,0-1 0,0 1 0,-1 0-1,1 0 1,0 0 0,-1 0-1,1 0 1,0-1 0,0 1-1,-1 0 1,1 0 0,0 0 0,-1 0-1,1 0 1,0 0 0,-1 0-1,1 0 1,0 0 0,-1 0-1,1 0 1,0 0 0,-1 0 0,1 1-1,-1-1 1,1 3-26,-1 0 0,1 1-1,-1-1 1,1 0 0,0 1 0,0-1 0,1 1 0,-1-1-1,1 0 1,0 0 0,-1 1 0,1-1 0,1 0 0,-1 0-1,2 4 1,12 23-22,33 52 0,-31-56-9,-1 1-1,18 42 1,-33-67 17,0 0 0,0-1 1,0 1-1,-1 0 0,1 0 0,-1-1 0,1 1 1,-1 0-1,1 0 0,-1 0 0,0 0 0,0 0 1,0 0-1,0-1 0,0 1 0,-1 0 0,1 0 1,0 0-1,-1 0 0,1 0 0,-1-1 0,0 1 1,0 0-1,0-1 0,1 1 0,-2 0 0,1-1 1,0 1-1,0-1 0,0 1 0,-1-1 0,1 0 1,-1 0-1,1 1 0,-1-1 0,1 0 0,-1 0 1,0-1-1,1 1 0,-1 0 0,-2 0 0,-1 0 7,-1 0 0,1 0 0,-1 0-1,1-1 1,-1 0 0,0 0 0,1 0-1,-1-1 1,1 0 0,-1 0-1,1 0 1,0-1 0,-8-3 0,10 4-33,0 0 0,0 0-1,0-1 1,0 1 0,0-1 0,1 1 0,-1-1 0,1 0 0,-1 0 0,1 0 0,0 0 0,0-1-1,0 1 1,0-1 0,0 1 0,0-1 0,0 0 0,1 0 0,0 1 0,-1-1 0,1 0 0,0 0-1,1 0 1,-1 0 0,0-1 0,1 1 0,0 0 0,0 0 0,0 0 0,0 0 0,0-1 0,1-3 0,1 1-23,0 1 1,0 0 0,0-1 0,1 1 0,0 0 0,0 0 0,0 0 0,1 1 0,0-1 0,-1 1 0,2 0 0,-1 0 0,0 0 0,1 0 0,0 1-1,8-5 1,12-6 59,-5 4-36,-1 0 1,0-2-1,-1 0 0,22-20 0,-35 28 10,-1 0-1,0-1 1,0 0-1,0 0 1,-1 0-1,1-1 1,-1 1-1,0-1 1,-1 1-1,0-1 1,1 0-1,-2 0 1,1 0-1,-1 0 1,0 0-1,0-1 0,-1 1 1,0 0-1,-1-13 1,1 19 24,1 0 1,-1-1-1,0 1 1,0 0-1,0-1 1,0 1-1,0 0 1,0-1-1,0 1 1,0-1-1,0 1 1,0 0-1,0-1 1,0 1-1,0 0 0,-1-1 1,1 1-1,0 0 1,0-1-1,0 1 1,0 0-1,-1 0 1,1-1-1,0 1 1,0 0-1,0-1 1,-1 1-1,1 0 1,0 0-1,-1 0 0,1-1 1,0 1-1,0 0 1,-1 0-1,1 0 1,0 0-1,-1 0 1,1-1-1,0 1 1,-1 0-1,1 0 1,0 0-1,-1 0 1,1 0-1,0 0 1,-1 0-1,1 0 0,-1 0 1,1 0-1,0 0 1,-1 1-1,1-1 1,0 0-1,-1 0 1,1 0-1,0 0 1,0 0-1,-1 1 1,1-1-1,0 0 1,-1 0-1,1 1 0,0-1 1,0 0-1,-1 0 1,1 1-1,0-1 1,0 1-1,-15 20 528,11-10-344,2-1 0,-1 1 0,1 0 0,1 0 0,0 0 0,1 0 0,0 0 0,2 13 0,-2-21-176,0 0 0,0-1 0,0 1 0,1 0 0,-1 0 0,1-1 1,0 1-1,0 0 0,0-1 0,0 1 0,1-1 0,-1 1 0,1-1 1,-1 1-1,1-1 0,0 0 0,0 0 0,0 0 0,0 0 0,0 0 1,0-1-1,1 1 0,-1-1 0,0 1 0,1-1 0,0 0 0,-1 0 1,1 0-1,-1 0 0,1 0 0,0 0 0,0-1 0,0 0 0,-1 1 1,7-1-1,-7-1-26,0 1 0,0 0 1,0 0-1,0-1 0,0 1 0,0-1 0,0 0 1,0 0-1,0 1 0,0-1 0,0-1 1,0 1-1,-1 0 0,1 0 0,0-1 1,-1 1-1,1 0 0,-1-1 0,1 0 1,-1 1-1,2-5 0,1 0-51,-1-1-1,-1-1 1,1 1 0,2-14-1,-5 17-12,0 0 0,1 0-1,0 0 1,0 0 0,0 0 0,0 0-1,1 0 1,0 1 0,0-1-1,-1 1 1,2-1 0,-1 1 0,0 0-1,1 0 1,0 0 0,3-3-1,-4 5 56,0 0 0,0 0-1,0 0 1,0 1 0,0-1-1,1 1 1,-1-1-1,0 1 1,0 0 0,1 0-1,-1 0 1,0 0-1,1 0 1,-1 1 0,0-1-1,0 0 1,0 1-1,1 0 1,-1 0 0,0 0-1,0 0 1,0 0-1,0 0 1,0 0 0,0 0-1,-1 1 1,1-1 0,0 1-1,-1-1 1,1 1-1,-1 0 1,1 0 0,0 2-1,1 0 37,0 0 0,0 0-1,0 1 1,-1-1 0,0 1-1,0-1 1,0 1-1,-1 0 1,1 0 0,-1 0-1,0 0 1,-1 0 0,1 0-1,-1 5 1,0-8-13,-1 0 0,0-1 0,0 1-1,0-1 1,0 1 0,0-1 0,0 1 0,0-1 0,0 1 0,0-1-1,-1 0 1,1 0 0,0 0 0,-1 0 0,1 0 0,-1 0 0,1 0-1,-1 0 1,0-1 0,-2 2 0,-41 12-1462,36-11 269,-13 2-3304</inkml:trace>
  <inkml:trace contextRef="#ctx0" brushRef="#br0" timeOffset="2964.09">3010 1012 9450,'0'0'13087,"-7"0"-12351,4 0-681,0 0 0,0 0 0,0 0 0,0 0 0,0 1 0,0-1 0,0 1 0,0 0 0,0 0 0,1 0 0,-1 0 0,0 1 0,0-1 0,1 1 0,-1 0 0,-2 2 0,0 0 26,1 1 0,-1-1 0,1 1-1,0 1 1,0-1 0,0 0 0,1 1 0,-3 7 0,3-7-46,0 0 0,1-1 1,0 1-1,0 0 0,1 1 0,0-1 1,0 0-1,0 0 0,1 1 0,0-1 0,0 0 1,0 1-1,1-1 0,0 0 0,0 0 1,1 0-1,2 7 0,-2-9-74,0 0 1,0-1-1,0 1 1,1 0-1,0-1 0,-1 0 1,1 0-1,0 0 1,1 0-1,-1 0 0,0-1 1,1 1-1,0-1 1,-1 0-1,1 0 0,0-1 1,0 1-1,0-1 1,0 1-1,0-1 0,1 0 1,-1-1-1,0 1 1,0-1-1,1 0 1,4 0-1,4-1-1087,0 0 1,0-1-1,0 0 1,23-7-1,2-6-4395</inkml:trace>
  <inkml:trace contextRef="#ctx0" brushRef="#br0" timeOffset="4014.56">3196 1061 10426,'0'0'7283,"-9"0"-5599,-28-1-757,36 1-900,0 0 0,0 1 0,1-1 0,-1 0 0,0 1 0,0-1 0,0 1 0,0-1 0,0 1 0,1-1-1,-1 1 1,0 0 0,0-1 0,1 1 0,-1 0 0,1 0 0,-1-1 0,1 1 0,-1 0 0,1 0 0,-1 0 0,1 0-1,-1 0 1,1 0 0,0 0 0,0-1 0,0 1 0,-1 0 0,1 1 0,0 31 245,0-25-159,0 4 24,1 0 0,0 1 1,1-1-1,4 12 1,-5-20-110,0-1 0,0 0 1,0 0-1,1 1 0,-1-1 0,1 0 1,0 0-1,4 4 0,-5-6-19,0 0-1,0 0 0,0 0 1,0 0-1,0-1 0,0 1 1,0 0-1,0-1 0,1 1 1,-1-1-1,0 1 0,0-1 1,1 0-1,-1 1 0,0-1 1,0 0-1,1 0 0,-1 0 1,0 0-1,1 0 0,-1 0 1,0 0-1,2-1 0,0 0 34,-1-1-1,1 1 1,-1-1-1,0 0 1,0 0-1,0 0 1,0 0-1,0 0 1,0 0-1,-1 0 1,1-1-1,-1 1 1,1 0-1,-1-1 1,0 1-1,0-1 1,0 0-1,0 1 1,-1-1-1,2-4 1,8-56-620,-10 51 492,6-32-1269,-6 44 1334,0 0 1,0-1-1,0 1 0,0-1 0,1 1 1,-1 0-1,0-1 0,0 1 0,1 0 1,-1-1-1,0 1 0,0 0 0,1-1 1,-1 1-1,0 0 0,1 0 0,-1-1 1,1 1-1,-1 0 0,0 0 0,1 0 1,-1-1-1,1 1 0,-1 0 0,0 0 1,1 0-1,-1 0 0,1 0 0,0 0 1,18 14-71,-6 2 415,-1 0-1,-1 1 1,-1 0 0,14 30 0,-23-46 53,-2-27 1102,2-37-1900,-1 59 305,1 0 1,0 0-1,0 0 0,0 0 0,0 0 1,0 1-1,1-1 0,0 0 0,0 1 1,0-1-1,0 1 0,4-6 0,-5 9 104,0 0 0,-1-1 0,1 1 0,0 0 0,0-1 0,-1 1 0,1 0 0,0 0 0,0-1 0,0 1 0,-1 0 0,1 0 0,0 0 0,0 0 0,0 0 0,0 0 0,-1 1 0,1-1 0,0 0 0,0 0 0,-1 0 0,1 1 0,0-1 0,0 0 0,-1 1 0,1-1 0,0 1 0,-1-1 0,1 1 0,0-1 0,-1 1 0,1 0 0,-1-1 0,1 1 0,-1-1 0,1 1 0,-1 0 0,1 0 0,-1-1 0,1 2-1,23 38 129,-19-31-99,-3-5 18,0-1 0,0 1 0,1-1 0,-1 0 0,1 0-1,0 0 1,0 0 0,0 0 0,0-1 0,0 1 0,1-1 0,-1 0-1,1 0 1,-1 0 0,1-1 0,0 1 0,0-1 0,0 0 0,0 0-1,0 0 1,6 0 0,-7-1-4,1-1-1,-1 1 0,1-1 1,-1 0-1,0 0 1,0 0-1,0-1 1,1 1-1,-1-1 0,-1 1 1,1-1-1,0 0 1,0 0-1,-1-1 1,1 1-1,-1 0 0,1-1 1,-1 0-1,0 1 1,0-1-1,0 0 1,-1 0-1,1 0 0,-1 0 1,0-1-1,2-2 1,-1-2-97,0 1 0,0 0 0,-1-1 1,0 1-1,0-1 0,-1 1 1,0-1-1,0 1 0,-1-1 0,1 1 1,-2-1-1,1 1 0,-1-1 0,0 1 1,-5-10-1,2 5-38,-2-1 0,1 1 0,-1 0 0,-1 1 0,0-1 0,-1 2 1,-15-16-1,24 26 106,0 0 1,0 0-1,0 0 1,0-1-1,0 1 1,0 0 0,-1 0-1,1 0 1,0 0-1,0 0 1,0 0-1,0 0 1,0 0-1,0-1 1,-1 1-1,1 0 1,0 0 0,0 0-1,0 0 1,0 0-1,0 0 1,-1 0-1,1 0 1,0 0-1,0 0 1,0 0 0,0 0-1,-1 0 1,1 0-1,0 0 1,0 0-1,0 0 1,0 0-1,0 0 1,-1 0 0,1 0-1,0 1 1,0-1-1,0 0 1,0 0-1,0 0 1,-1 0-1,1 0 1,0 0 0,0 0-1,0 0 1,0 1-1,0-1 1,0 0-1,0 0 1,0 0-1,0 0 1,0 0 0,-1 1-1,1-1 1,0 0-1,0 0 1,0 0-1,0 0 1,0 1-1,0-1 1,0 0 0,0 0-1,0 0 1,0 0-1,1 21 232,7 21 260,13 11-207,37 66 0,-34-73-151,35 92 1,-57-131-124,0 0-1,0 1 1,0-1 0,-1 1 0,0-1 0,0 1 0,-1 11 0,0-17 31,-1 0 0,1 0 0,-1-1 0,1 1 0,-1 0 1,1 0-1,-1-1 0,0 1 0,0-1 0,0 1 0,0-1 0,0 1 0,0-1 0,0 1 1,-1-1-1,1 0 0,0 0 0,-1 0 0,1 0 0,-1 0 0,0 0 0,1 0 0,-1 0 0,1-1 1,-1 1-1,0 0 0,0-1 0,1 1 0,-1-1 0,0 0 0,0 0 0,0 0 0,1 0 1,-1 0-1,-2 0 0,-2-1 47,1 1 1,-1-1-1,1 0 1,-1-1-1,1 1 0,0-1 1,0 0-1,0 0 1,0-1-1,0 1 1,0-1-1,1 0 1,-1 0-1,1-1 0,0 0 1,-6-5-1,9 7-164,-1 0-1,0 0 0,1 0 1,-1-1-1,1 1 1,0 0-1,0-1 0,0 1 1,0-1-1,0 1 0,1-1 1,-1 1-1,1-1 0,-1 0 1,1-2-1,1 2-188,-1 1 1,0-1-1,1 1 0,0-1 1,0 1-1,0-1 0,0 1 1,0 0-1,0-1 0,1 1 1,-1 0-1,1 0 0,-1 0 0,1 0 1,0 0-1,0 0 0,0 1 1,2-2-1,15-12-5718</inkml:trace>
  <inkml:trace contextRef="#ctx0" brushRef="#br0" timeOffset="4617.57">3823 1047 10538,'0'0'8687,"-11"3"-7534,-31 13-512,40-14-580,-1-1 0,1 1 1,0 0-1,0 0 0,1-1 0,-1 1 0,0 1 0,1-1 0,-1 0 0,1 0 0,-1 1 1,1-1-1,0 0 0,0 1 0,0-1 0,1 1 0,-1 0 0,0-1 0,1 1 1,-1 4-1,3 48 753,-1-51-794,-1-1 1,1 0 0,0 0-1,0 0 1,0 1-1,1-1 1,-1 0-1,1 0 1,0-1-1,-1 1 1,1 0 0,0-1-1,1 1 1,-1-1-1,0 1 1,1-1-1,-1 0 1,1 0-1,0 0 1,0-1-1,0 1 1,5 2 0,-6-4-14,0 1 0,0-1 0,0 1 1,0-1-1,0 0 0,0 1 1,1-1-1,-1 0 0,0-1 0,0 1 1,0 0-1,0-1 0,0 1 1,0-1-1,0 0 0,0 1 0,0-1 1,0 0-1,0 0 0,0 0 1,0-1-1,-1 1 0,1 0 0,0-1 1,-1 1-1,1-1 0,-1 1 1,0-1-1,1 0 0,-1 1 0,0-1 1,0 0-1,0 0 0,0 0 0,0-3 1,3-7-220,-1 0 0,0 0 0,-1-1 0,-1 1 1,0-1-1,0 1 0,-3-23 0,1 2-379,3 37 556,0 1 0,0-1 0,0 0 0,0 0 0,0 0 0,1 0 0,3 4 1,4 8 148,32 67 248,-43-87-132,0 0-1,0-1 1,1 1-1,-1-1 0,1 1 1,0-1-1,1 1 1,0-7-1,0 1-397,1 0 1,1 0-1,-1 0 0,1 1 1,1-1-1,4-9 0,-7 19 160,-1-1 1,0 0-1,1 1 0,-1-1 1,1 0-1,-1 1 0,1-1 1,0 1-1,-1-1 0,1 1 1,0-1-1,-1 1 0,1-1 0,0 1 1,-1 0-1,1-1 0,0 1 1,0 0-1,-1 0 0,1 0 1,0-1-1,0 1 0,-1 0 1,1 0-1,0 0 0,0 0 1,0 0-1,-1 0 0,1 1 0,0-1 1,0 0-1,-1 0 0,1 1 1,0-1-1,0 0 0,-1 1 1,1-1-1,0 0 0,-1 1 1,1-1-1,0 1 0,-1-1 0,1 1 1,-1 0-1,1-1 0,-1 1 1,1-1-1,-1 1 0,1 0 1,-1-1-1,0 1 0,1 1 1,25 43 658,-24-40-589,-1-3-118,27 46 686,-26-45-909,0-1 0,0 0 1,0 0-1,1 0 0,-1 0 0,0 0 0,1 0 0,-1-1 0,1 1 0,0-1 1,-1 0-1,1 0 0,0 0 0,0 0 0,0 0 0,4 0 0,4 0-5271</inkml:trace>
  <inkml:trace contextRef="#ctx0" brushRef="#br0" timeOffset="5794.1">4264 993 9250,'0'0'8175,"-10"0"-6297,6 0-1750,0 1 0,0-1 0,-1 1 0,1-1 0,0 1 0,0 0 0,0 1 0,0-1 0,0 1 0,1 0 0,-1-1 0,0 2 0,1-1 0,-1 0 0,1 1 0,0 0 0,0-1 0,0 1 0,0 0 0,0 1 0,1-1 0,0 0 0,-1 1 0,1 0 0,0-1 1,1 1-1,-1 0 0,1 0 0,-1 0 0,1 0 0,0 4 0,-1-2-60,2 0 1,-1 0-1,0 0 0,1 0 1,0 0-1,1 0 1,-1 0-1,1 0 0,0 0 1,3 7-1,-3-10-64,0-1 0,0 0 1,0-1-1,0 1 0,0 0 0,0 0 0,0 0 0,1-1 0,-1 1 0,1 0 0,-1-1 0,1 1 0,0-1 0,-1 0 0,1 0 0,0 0 0,0 0 1,0 0-1,0 0 0,0 0 0,0 0 0,0-1 0,1 1 0,-1-1 0,0 0 0,0 1 0,0-1 0,0 0 0,1 0 0,-1 0 0,3-1 1,-3 0 0,0 0 0,0 1 0,0-1 0,0 0 0,0 0 0,0-1 0,0 1 0,0 0 0,0-1 0,0 1 0,-1-1 1,1 1-1,-1-1 0,1 0 0,-1 0 0,0 1 0,1-1 0,-1 0 0,0 0 0,0-1 0,-1 1 0,1 0 0,0 0 0,-1 0 1,1 0-1,-1-1 0,1-2 0,1-10-212,0 0 1,-1-28 0,-1 36 76,-1-19-221,-1 1 0,-2-1 0,0 1 0,-1 0 0,-2 0 0,-10-25 0,13 46 1261,4 20-435,6 25 121,0-18-410,2-1 1,0 0-1,1 0 1,1-1-1,0 0 1,2-1 0,1 0-1,16 20 1,-28-39-172,0 0 1,0 0 0,0 0 0,0-1-1,-1 1 1,1 0 0,0 0 0,1-1-1,-1 1 1,0-1 0,0 1-1,0-1 1,0 1 0,0-1 0,1 0-1,-1 1 1,0-1 0,0 0 0,0 0-1,1 0 1,-1 0 0,0 0 0,0 0-1,1 0 1,-1 0 0,2-1 0,-1 0 4,0-1 0,0 1 0,0 0 0,0-1 0,0 1 0,0-1 0,-1 0 0,1 0 0,-1 0-1,1 1 1,-1-2 0,2-2 0,1-3-104,0 1-1,-1-1 0,0 0 0,0 0 1,-1 0-1,0 0 0,0-9 0,-1 14-40,-2-36-926,1 38 1042,0 0-1,0-1 1,0 1 0,0 0-1,-1 0 1,1-1 0,0 1 0,-1 0-1,1 0 1,-1 0 0,1 0 0,-1 0-1,1-1 1,-1 1 0,0 0-1,1 0 1,-1 1 0,0-1 0,0 0-1,0 0 1,0 0 0,0 0-1,0 1 1,0-1 0,0 0 0,-2 0-1,2 8 87,0 0-1,0 0 0,1 1 0,0-1 1,1 10-1,0-9 5,0 0 0,1 0 0,0 0 0,1 0 0,0 0 0,0 0 1,1-1-1,0 1 0,6 8 0,-8-14-57,-1 1 1,1 0-1,0-1 1,0 1-1,1-1 0,-1 0 1,0 0-1,1 0 1,0 0-1,-1 0 1,1 0-1,0-1 1,0 1-1,0-1 0,0 0 1,0 0-1,0 0 1,0 0-1,0 0 1,0-1-1,0 0 1,1 1-1,-1-1 0,0 0 1,0-1-1,5 0 1,-6 1-23,0-1 0,-1 1 0,1-1 0,0 0 0,-1 0 1,1 0-1,-1 0 0,1 0 0,-1 0 0,0 0 0,1 0 0,-1 0 0,0-1 1,0 1-1,0-1 0,0 1 0,0-1 0,0 1 0,0-1 0,1-2 1,-1-1-67,1 1 0,-1-1 0,0 0 0,-1 0 0,1 0 0,-1 0 0,0-7 0,-1 2-29,0 0-1,0 0 1,-1 1 0,-1-1-1,1 1 1,-2-1 0,-4-10-1,27 62-176,-14-30 325,-1-1 0,2-1 0,11 20-1,-15-28-13,-1 1-1,1-1 0,-1 1 1,1-1-1,0 0 0,0 0 1,0 1-1,1-1 0,-1-1 1,0 1-1,1 0 0,-1-1 0,6 3 1,-7-4-2,1-1 1,0 0 0,-1 1-1,1-1 1,-1 0 0,1 0-1,-1 0 1,1 0 0,-1 0-1,1 0 1,-1 0 0,0-1-1,0 1 1,0 0 0,0-1-1,0 1 1,0-1 0,0 1-1,0-1 1,0 1 0,-1-1-1,1 0 1,0-1 0,13-32-552,-13 29 300,1-1 1,0 1-1,1 0 1,-1 0-1,1 0 0,0 0 1,1 0-1,0 1 1,-1-1-1,2 1 1,-1 0-1,9-8 1,-11 13 194,-1-1 0,1 1 0,0 0 0,-1 0 1,1-1-1,0 1 0,-1 0 0,1 1 0,-1-1 0,1 0 1,0 0-1,-1 1 0,1-1 0,-1 1 0,1-1 0,-1 1 1,1 0-1,-1 0 0,0 0 0,1-1 0,-1 1 0,0 0 1,2 2-1,32 32 295,-18-16-167,-8-12 74,-1 0-4,-1 0 0,1 0 0,-1 0 0,0 1-1,8 12 1,-15-18-166,1-1 0,0 0 0,-1 0-1,1 1 1,-1-1 0,1 0-1,-1 1 1,1-1 0,-1 1 0,0-1-1,0 0 1,0 1 0,0-1-1,0 1 1,0-1 0,0 0 0,-1 1-1,1-1 1,-1 2 0,0-1-22,0 0 0,0 0 0,-1-1-1,1 1 1,-1-1 0,1 1 0,-1-1 0,1 0 0,-1 0 0,0 0 0,0 0 0,0 0 0,0 0 0,1 0 0,-1 0 0,0-1 0,-4 2 0,-35 6-1991,11-4-2951,-4-3-6583</inkml:trace>
  <inkml:trace contextRef="#ctx0" brushRef="#br0" timeOffset="6824.21">206 1758 12707,'0'0'9254,"10"4"-8077,13 2-808,0-1 0,1-1 0,0 0 0,0-2 0,0-1 1,0-1-1,30-4 0,179-29 77,-216 30-417,-8 1-107,0 0 0,0 0 1,-1 0-1,1-1 1,11-6-1,-19 9 47,0-1 1,0 1-1,0-1 1,-1 0-1,1 1 1,0-1-1,0 0 1,0 1-1,-1-1 1,1 0-1,0 0 0,-1 0 1,1 0-1,-1 0 1,1 0-1,-1 0 1,1 0-1,-1 0 1,0 0-1,1 0 1,-1-1-1,0 1-11,-1-1 0,1 1 0,-1-1 0,1 0 0,-1 1 0,1-1 0,-1 1 0,0 0 0,0-1 0,0 1 0,0 0 0,0-1 0,0 1 1,0 0-1,0 0 0,0 0 0,0 0 0,-3-1 0,-20-15-340,19 15 326,0-2-1,0 1 1,0-1 0,0 1 0,1-1 0,-1 0 0,1-1 0,-4-4 0,30 10-698,-1 3 995,0 2-1,0 0 0,0 1 1,-1 2-1,0 0 0,-1 0 0,0 2 1,-1 1-1,30 24 0,-47-36-222,0 1-1,0 0 0,-1-1 1,1 1-1,0 0 0,-1 0 0,1 0 1,-1 0-1,1-1 0,-1 1 1,1 0-1,-1 0 0,1 0 0,-1 0 1,0 0-1,0 0 0,1 0 1,-1 0-1,0 0 0,0 0 0,0 0 1,0 1-1,0-1 0,0 0 1,-1 0-1,1 0 0,0 0 0,0 0 1,-1 0-1,1 0 0,-1 0 1,1-1-1,-1 1 0,1 0 0,-1 0 1,0 0-1,1 0 0,-1-1 1,0 1-1,1 0 0,-1 0 0,0-1 1,0 1-1,0-1 0,-1 2 1,-8 3-26,0 0 1,0 0 0,-21 6 0,-6 4-4751</inkml:trace>
  <inkml:trace contextRef="#ctx0" brushRef="#br0" timeOffset="7513">1129 1878 1224,'0'0'22788,"1"-12"-21857,27-217 348,-27 222-1311,-1 1 0,2 0 0,-1 0 0,1 0 0,0 0 0,0 0 0,4-7 0,-5 11 22,-1 1 0,1 0-1,0 0 1,0 0-1,0 0 1,0 0 0,0 0-1,0 1 1,0-1-1,1 0 1,-1 0 0,0 1-1,0-1 1,0 1 0,1-1-1,-1 1 1,0 0-1,1-1 1,-1 1 0,0 0-1,1 0 1,-1 0-1,1 0 1,-1 0 0,0 0-1,1 0 1,-1 0-1,0 1 1,1-1 0,-1 0-1,0 1 1,0 0 0,1-1-1,-1 1 1,0-1-1,0 1 1,0 0 0,0 0-1,2 1 1,5 3 23,0 0 0,-1 1 1,1 0-1,-1 1 0,0 0 1,-1 0-1,0 0 0,0 1 1,7 11-1,-2 1 158,-1 2 1,10 29-1,17 37 286,-37-87-453,2 2 20,-1 1 0,1-1-1,0 0 1,0 0-1,0 0 1,0 0 0,0 0-1,0 0 1,1-1-1,0 1 1,-1-1 0,1 1-1,6 2 1,-9-5 108,-1-4-344,-1 0 1,1 0-1,-1 0 1,0 0-1,0 0 1,0 0 0,-1 1-1,0-1 1,1 1-1,-1 0 1,0-1-1,-4-2 1,-5-6-2776,-1-4-3500</inkml:trace>
  <inkml:trace contextRef="#ctx0" brushRef="#br0" timeOffset="7867.88">1076 1736 11258,'0'0'8162,"87"-18"-7370,-46 11-792,16 2-128,-10 1-1744,-5 3-2569</inkml:trace>
  <inkml:trace contextRef="#ctx0" brushRef="#br0" timeOffset="8301.33">1584 1651 11570,'0'0'3823,"3"8"-1608,70 173 4609,-81-201-5587,2-1 1,-7-32 0,6 13-3221,2-1-1,0-46 1,4 87 1917,1-1 1,0 1-1,1 0 0,-1-1 0,0 1 0,0 0 0,0-1 0,0 1 0,0-1 0,0 1 0,0 0 0,1-1 0,-1 1 0,0 0 1,0-1-1,0 1 0,1 0 0,-1-1 0,0 1 0,0 0 0,1-1 0,-1 1 0,0 0 0,1 0 0,-1 0 0,0-1 0,1 1 0,-1 0 1,1 0-1,-1 0 0,0 0 0,1-1 0,-1 1 0,1 0 0,0 0 0,20 4-845,16 13 752,20 24 401,-54-39-133,0 1 0,1 0 0,-2 0 0,1 0 0,0 0 1,-1 0-1,1 0 0,-1 1 0,0-1 0,0 1 0,0 0 1,0-1-1,-1 1 0,2 7 0,-3-10-29,-1 0 0,1 0 0,0 1-1,-1-1 1,1 0 0,-1 0 0,0 0 0,1 0 0,-1 0-1,0 0 1,1 0 0,-1 0 0,0-1 0,0 1 0,0 0-1,0 0 1,0-1 0,0 1 0,0 0 0,0-1 0,0 1-1,0-1 1,-1 1 0,0-1 0,-35 12 361,29-9-320,-9 2-204,-14 4 29,11-5-3486</inkml:trace>
  <inkml:trace contextRef="#ctx0" brushRef="#br0" timeOffset="8807.39">1928 1660 9450,'0'0'6205,"-3"8"-4231,-3 7-1161,1 0 0,1 0 0,0 0 0,-2 25 0,5-36-727,0 0 1,0 0 0,1 1-1,0-1 1,0 0 0,0 0-1,0 1 1,1-1 0,0 0-1,0 0 1,0 1 0,0-1-1,0 0 1,1 0-1,0-1 1,0 1 0,0 0-1,0 0 1,1-1 0,-1 0-1,1 1 1,0-1 0,0 0-1,0 0 1,5 3-1,-6-5-44,0 0-1,0 0 1,0 0 0,0 0-1,1 0 1,-1-1-1,0 1 1,0-1-1,1 0 1,-1 1-1,0-1 1,0 0-1,1 0 1,-1-1-1,0 1 1,0 0-1,1-1 1,-1 1-1,0-1 1,0 0-1,0 0 1,0 0-1,0 0 1,0 0-1,0 0 1,0 0-1,0-1 1,0 1 0,-1-1-1,1 1 1,0-1-1,-1 0 1,1 0-1,-1 1 1,0-1-1,0 0 1,0 0-1,0 0 1,0 0-1,0-1 1,0-2-1,2 0-3,-1-1-1,-1 1 1,1-1-1,-1 0 1,0 0-1,-1 1 0,1-1 1,-1 0-1,0 0 1,0 0-1,-1 0 1,0 1-1,0-1 1,0 0-1,-4-7 1,0 4-53,0 1 1,-1-1 0,0 1 0,-1 0 0,0 1-1,0 0 1,-12-9 0,14 12-221,0 0 1,0 0-1,0 1 1,-1 0-1,1 0 1,-1 0-1,0 1 1,1-1-1,-1 2 1,0-1-1,0 0 1,-1 1-1,-7 0 1,7 3-2953</inkml:trace>
  <inkml:trace contextRef="#ctx0" brushRef="#br0" timeOffset="9473.81">2234 1619 8002,'0'0'6638,"-2"8"-6387,-3 22 755,2 1-1,1 0 1,1 1-1,2-1 1,5 37-1,-6-67-963,0 0-1,0-1 0,1 1 0,-1-1 0,0 1 0,0-1 1,1 1-1,-1 0 0,0-1 0,1 1 0,-1-1 0,0 1 1,1-1-1,-1 1 0,1-1 0,-1 0 0,1 1 0,-1-1 0,1 0 1,-1 1-1,1-1 0,-1 0 0,1 1 0,0-1 0,-1 0 1,1 0-1,-1 0 0,1 0 0,0 0 0,-1 0 0,1 1 0,-1-1 1,1-1-1,0 1 0,-1 0 0,1 0 0,0 0 0,-1 0 1,1 0-1,-1 0 0,1-1 0,-1 1 0,1 0 0,0-1 1,-1 1-1,1 0 0,-1-1 0,1 1 0,0-1 0,40-24 818,-25 14-838,-9 9 61,-1-1-1,1 1 0,0 1 0,0-1 0,0 1 0,0 0 1,12 0-1,11 2-2436,-10-1-2845</inkml:trace>
  <inkml:trace contextRef="#ctx0" brushRef="#br0" timeOffset="9874.68">2477 1824 11026,'0'0'8634,"1"-9"-6765,53-204-745,-54 212-1130,0 1 0,0 0 1,0 0-1,0-1 0,1 1 0,-1 0 1,0 0-1,0-1 0,0 1 0,0 0 1,0 0-1,0 0 0,0-1 0,1 1 1,-1 0-1,0 0 0,0 0 0,0-1 1,0 1-1,1 0 0,-1 0 0,0 0 1,0 0-1,1 0 0,-1 0 0,0-1 1,0 1-1,0 0 0,1 0 0,-1 0 1,0 0-1,0 0 0,1 0 0,-1 0 1,0 0-1,0 0 0,1 0 0,-1 0 1,0 0-1,0 0 0,1 0 0,-1 0 1,0 0-1,0 1 0,1-1 0,-1 0 1,0 0-1,0 0 0,1 0 0,13 15 4,9 24 341,-23-37-311,75 167 1071,-69-159-1183,-3-11-864,-7-18-3085,-6 6-1256</inkml:trace>
  <inkml:trace contextRef="#ctx0" brushRef="#br0" timeOffset="10335.41">2493 1700 6585,'0'0'12091,"64"0"-12091,-29-11-264,-6 0-2417,-5 0-3296</inkml:trace>
  <inkml:trace contextRef="#ctx0" brushRef="#br0" timeOffset="10336.41">2758 1589 9570,'0'0'8242,"24"49"-6810,-15-29-8,-1 0-471,2 1-161,-2-1-216,-1-1-128,0-3-112,-3-4-104,-2-3-112,0-2-120,-2-5 0,0-6-2760,0-7-3298</inkml:trace>
  <inkml:trace contextRef="#ctx0" brushRef="#br0" timeOffset="11004.17">3043 1770 8978,'0'0'12668,"-4"-7"-12064,-2-4-671,0 1-1,1-1 1,0-1-1,1 1 0,0-1 1,1 0-1,0 1 1,1-1-1,0 0 1,1-20-1,0 27-86,1 1 1,1-1-1,-1 1 0,1 0 0,-1-1 1,1 1-1,1-1 0,-1 1 0,1 0 1,-1 0-1,1 0 0,0 0 0,4-5 0,-5 7 104,1 1-1,-1 0 0,1 0 0,0-1 1,-1 1-1,1 1 0,0-1 0,0 0 0,-1 0 1,1 1-1,0-1 0,0 1 0,0-1 0,0 1 1,0 0-1,0-1 0,0 1 0,0 0 1,0 1-1,0-1 0,0 0 0,0 1 0,0-1 1,-1 1-1,1-1 0,0 1 0,0 0 0,0 0 1,-1 0-1,1 0 0,0 0 0,-1 0 1,3 2-1,0-1 75,0 0 1,0 1-1,-1 0 0,1 0 1,0 0-1,-1 1 1,0-1-1,0 1 1,0-1-1,0 1 1,-1 0-1,1 0 0,2 6 1,-5-7-9,1-1 1,0 0 0,-1 1-1,0-1 1,0 0 0,1 1-1,-1-1 1,-1 0 0,1 1-1,0-1 1,-1 0 0,1 1-1,-1-1 1,1 0 0,-1 1-1,0-1 1,0 0-1,0 0 1,0 0 0,-1 0-1,1 0 1,0 0 0,-1 0-1,0-1 1,1 1 0,-1 0-1,-3 2 1,-70 47 1335,75-51-1346,0 1 1,0-1-1,0 0 0,0 1 0,-1-1 1,1 1-1,0-1 0,0 1 0,0-1 1,0 1-1,0-1 0,0 0 0,0 1 1,0-1-1,0 1 0,1-1 0,-1 1 1,0-1-1,0 1 0,0-1 0,0 0 1,1 1-1,-1-1 0,0 1 0,0-1 1,1 0-1,-1 1 0,0-1 0,1 0 0,-1 1 1,0-1-1,1 0 0,-1 0 0,0 1 1,1-1-1,-1 0 0,1 0 0,-1 1 1,0-1-1,1 0 0,-1 0 0,1 0 1,-1 0-1,1 0 0,-1 0 0,1 0 1,-1 0-1,1 0 0,0 0 0,28 7 224,-27-6-202,16 2 55,-11-3-38,0 1 0,0 0 0,0 1 0,0-1 0,0 1 0,0 1 0,-1-1 0,1 1 0,-1 1 0,0-1 0,1 1 0,8 7 0,2-9-3575,-10-4-1131</inkml:trace>
  <inkml:trace contextRef="#ctx0" brushRef="#br0" timeOffset="11585.72">3426 1546 8514,'0'0'10198,"-10"-2"-9227,5 0-1026,-40-8 1400,43 10-1290,1 0 1,-1 0-1,1 0 1,-1 0-1,0 0 1,1 0-1,-1 0 1,1 1 0,-1-1-1,1 1 1,-1-1-1,1 1 1,0-1-1,-1 1 1,1 0-1,-1 0 1,1 0-1,0 0 1,0 0-1,0 0 1,0 0-1,-1 0 1,1 0-1,0 0 1,1 0 0,-1 1-1,0-1 1,0 0-1,1 1 1,-2 1-1,-2 12-19,1 0-1,1 1 1,0-1-1,1 0 1,0 1-1,3 20 1,-2-27-21,1 0 1,0 0 0,1 0 0,0 0 0,1 0 0,-1 0 0,2-1-1,-1 1 1,1-1 0,0 0 0,11 15 0,-13-22-13,1 1-1,-1-1 1,0 0-1,1 0 1,-1 0-1,1 0 1,-1 0 0,1 0-1,-1-1 1,1 1-1,0-1 1,-1 0-1,1 0 1,0 0 0,-1 0-1,1 0 1,-1 0-1,1-1 1,0 1-1,-1-1 1,4-1 0,54-20-263,-59 22-14,0-1 0,0 1 1,0-1-1,0 1 0,0-1 0,-1 0 0,1 1 0,0-1 0,0 0 0,0 0 1,-1 0-1,1 0 0,0 0 0,-1 0 0,1 0 0,-1 0 0,1 0 0,-1-1 0,2-4-4617</inkml:trace>
  <inkml:trace contextRef="#ctx0" brushRef="#br0" timeOffset="12044.08">3269 1647 9418,'0'0'2289,"83"-2"-2289,-58-1-745,-3 1-3872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55.5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40 8906,'0'0'10498,"-6"-1"-7464,27-7-2753,1 1 0,0 1 0,24-3 0,-4 1 33,-44 7 667,-4 1-5078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5:52.6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187 1 8194,'0'0'14915,"-9"7"-13391,-159 132 1342,159-134-4286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35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3 6689,'0'0'6392,"0"0"-6348,-1 0-1,1 0 0,-1 0 1,1 0-1,-1 0 1,1 0-1,-1 0 0,1 0 1,-1 0-1,1 0 0,-1 0 1,1 0-1,-1 0 0,1 1 1,-1-1-1,1 0 0,-1 0 1,1 0-1,0 1 0,-1-1 1,1 0-1,-1 1 0,1-1 1,0 0-1,-1 1 0,1 4 127,0 0 0,1 0 0,0-1 0,0 1 0,0 0 0,1-1-1,-1 1 1,1-1 0,0 0 0,0 1 0,1-1 0,-1 0 0,7 7-1,3 2-76,1 0 0,21 17 0,-26-25-103,-1 1 1,1 0 0,-1 1-1,0 0 1,-1 0 0,0 0 0,0 1-1,0-1 1,-1 2 0,0-1-1,6 16 1,-10-24 17,-1 1 0,0 0 1,0 0-1,0 0 0,1 0 0,-1-1 1,0 1-1,0 0 0,0 0 0,0 0 0,-1 0 1,1 0-1,0-1 0,0 1 0,0 0 1,-1 0-1,1 0 0,0 0 0,-1-1 1,1 1-1,-1 0 0,1 0 0,-1-1 1,1 1-1,-1 0 0,1-1 0,-1 1 0,-1 0 1,0 0-3,0 0 1,0 0 0,0 0 0,0 0 0,0-1-1,0 1 1,-1-1 0,1 0 0,0 1-1,0-1 1,-4-1 0,1 1-15,1 0 1,-1-1-1,1 1 1,-1-1-1,1-1 1,-1 1-1,1 0 1,-1-1-1,1 0 0,0 0 1,-7-5-1,9 6-20,1-1-1,-1 1 1,0-1-1,1 1 1,-1-1-1,1 0 1,-1 1-1,1-1 1,0 0-1,0 0 1,0 0-1,0 0 1,0 0-1,0 0 1,1 0-1,-1 0 1,1-1-1,-1 1 1,1 0-1,0 0 1,0 0-1,0-1 1,0 1 0,0 0-1,1 0 1,-1 0-1,0-1 1,1 1-1,0 0 1,0 0-1,-1 0 1,1 0-1,0 0 1,1 0-1,-1 0 1,0 1-1,0-1 1,1 0-1,1-1 1,1-1-235,1 1 0,-1-1 0,1 1 0,-1 1-1,1-1 1,0 0 0,0 1 0,1 0 0,-1 0 0,0 1 0,1 0 0,-1 0 0,1 0 0,9 0 0,-11 1-2432</inkml:trace>
  <inkml:trace contextRef="#ctx0" brushRef="#br0" timeOffset="409.57">218 5 4177,'0'0'11186,"62"-2"-11770,-47-1-1944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32.6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7 4977,'0'0'9917,"-4"3"-9434,2-1-397,1-1 0,0 0 0,0 1 0,0-1 0,0 1 0,0-1 0,0 1 0,0-1 0,0 1 0,0 0 0,1-1 0,-1 1 0,1 0 0,-1 0 0,1-1 0,0 1 0,-1 0 0,1 0 0,0 0 0,1 2 0,0 3 176,0-1-1,1 0 1,-1-1-1,1 1 1,1 0-1,3 7 0,2 0-184,0 0-1,1 0 1,1-1-1,12 13 0,-13-16-68,0 1-1,-1 0 0,0 1 1,0 0-1,-1 0 0,7 16 1,-13-25 3,-1-1 0,1 1 0,0-1 0,0 1-1,-1-1 1,1 1 0,-1 0 0,0-1 0,1 1 0,-1 0 0,0-1 0,0 1 0,0 0 0,0-1 0,0 1 0,-1 0 0,1 0-1,0-1 1,-1 1 0,1-1 0,-1 1 0,0 0 0,1-1 0,-1 1 0,0-1 0,0 1 0,0-1 0,0 0 0,0 1 0,0-1-1,0 0 1,-1 0 0,1 0 0,0 0 0,-1 0 0,1 0 0,-1 0 0,1 0 0,-1-1 0,1 1 0,-1 0 0,0-1 0,1 0-1,-3 1 1,1 0-8,0-1-1,0 0 0,0 0 0,0 0 1,0 0-1,0-1 0,0 1 1,1-1-1,-1 0 0,0 1 0,0-1 1,0 0-1,1-1 0,-1 1 1,1 0-1,-1-1 0,1 0 0,-1 1 1,1-1-1,0 0 0,0 0 0,0 0 1,0-1-1,0 1 0,-2-5 1,2 4-21,1 1 0,-1-1 0,1 0 0,0 0 0,0 0 0,0 0 1,0 0-1,1 0 0,-1 0 0,1 0 0,-1 0 0,1 0 0,0-1 1,1 1-1,-1 0 0,0 0 0,1 0 0,0 0 0,2-6 1,-1 5-159,0 1 1,1-1 0,-1 1 0,1 0 0,0 0 0,0 0 0,0 0 0,1 0 0,-1 1 0,1-1 0,-1 1 0,1 0 0,7-3 0,6-3-2265,-1 1-1492</inkml:trace>
  <inkml:trace contextRef="#ctx0" brushRef="#br0" timeOffset="412.62">197 29 9274,'0'0'4217,"73"-16"-4217,-55 9-232,-6 1-1913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4:36.9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1721 99 11306,'0'0'13418,"23"1"-11040,288 67-1522,-304-66-856,1-1 0,0 0 0,0 1 0,-1 0 0,0 0 0,1 1 0,-1 0 0,0 0 0,0 0 0,0 1 0,-1 0 0,1 1 0,-1-1 0,6 7 0,-11-10 16,-1-1 0,0 1 1,0-1-1,0 1 0,-1-1 0,1 1 0,0-1 0,0 1 1,0-1-1,0 1 0,0-1 0,-1 1 0,1-1 1,0 1-1,0-1 0,-1 1 0,1-1 0,0 1 0,-1-1 1,1 0-1,-1 1 0,1-1 0,0 1 0,-1-1 1,1 0-1,-1 0 0,1 1 0,-1-1 0,1 0 0,-1 0 1,0 1-1,-24 11 104,18-8-69,-18 12-15,1 1 0,1 2 0,0 0 0,-35 41 0,-15 11 222</inkml:trace>
  <inkml:trace contextRef="#ctx0" brushRef="#br0" timeOffset="571.91">2404 186 10362,'0'0'5400,"8"-10"-4609,-2 3-658,0 0 0,0 1 0,1 0 0,0 0 1,0 0-1,0 1 0,1 0 0,-1 0 0,1 1 0,1 0 1,-1 0-1,14-4 0,-13 6-33,0 0 1,0 0-1,0 1 1,0 0-1,0 0 1,0 1 0,0 0-1,0 1 1,0 0-1,0 0 1,0 1-1,0 0 1,0 0-1,-1 1 1,1 1-1,-1-1 1,0 1-1,0 1 1,0-1-1,0 2 1,-1-1-1,0 1 1,0 0-1,0 0 1,-1 1-1,0-1 1,0 2-1,-1-1 1,0 0-1,0 1 1,-1 0-1,0 0 1,0 1-1,3 11 1,0 3 151,-2 0-1,4 34 1,-5-27 415,12 43 0,-14-66-525,1 0 1,-1 0-1,1 0 0,1 0 0,-1 0 1,1-1-1,0 1 0,1-1 1,-1 0-1,11 9 0,-11-12-141,0 0 0,0 0 0,0-1 0,0 1 0,1-1 0,-1 0 0,1-1 0,-1 1 1,1-1-1,0 0 0,7 1 0,-9-1-258,0-1 1,0 0-1,0 0 1,0 0-1,0 0 1,0 0-1,0-1 1,0 0-1,0 1 1,0-1-1,0 0 1,0 0-1,-1-1 1,1 1-1,0 0 1,-1-1-1,1 0 1,4-4-1,4-8-4887</inkml:trace>
  <inkml:trace contextRef="#ctx0" brushRef="#br0" timeOffset="1016.24">2870 149 10490,'0'0'1581,"-5"12"140,-74 176 5452,-34 117-3574,84-224-2377,5-25-586,17-43-637,2-1 0,-1 1 0,1 0 0,1 0 0,0 1 0,1-1 0,-2 21 0,5-33-704,5-36-7500,-3 15 1871</inkml:trace>
  <inkml:trace contextRef="#ctx0" brushRef="#br0" timeOffset="1600.3">3218 87 7986,'0'0'4657,"-8"10"-3824,-2 1-251,1 0 0,0 0 0,1 1-1,0 1 1,1-1 0,1 1 0,0 1 0,0-1 0,2 1-1,-6 24 1,8-25-264,0 0-1,1 0 1,1 0-1,0 0 1,1 1-1,1-1 1,0 0-1,0 0 1,2-1-1,6 20 1,-5-23-187,-1 0 0,1-1 0,1 0 0,-1 0 0,1-1 0,1 1 1,-1-1-1,1 0 0,0-1 0,1 0 0,0 0 0,0-1 0,0 0 1,0 0-1,11 4 0,14 2 276,-27-10-242,1 1 1,-1 0-1,0 0 0,0 0 1,-1 1-1,1 0 0,7 5 0,-17-11-1,-2-4-2637,3-9-4470,2 3-1887</inkml:trace>
  <inkml:trace contextRef="#ctx0" brushRef="#br0" timeOffset="2039.87">3684 212 9898,'0'0'3976,"-12"-1"-2133,8 0-1740,-8 0 699,0 1 0,0 0 0,0 0 1,-18 4-1,26-3-600,-1 0-1,0 0 1,0 1 0,1 0-1,-1 0 1,1 0 0,-1 1-1,1 0 1,0-1 0,0 1-1,0 1 1,0-1 0,1 0 0,-1 1-1,1 0 1,-4 5 0,3-3-57,0 0 0,1 0 1,-1 0-1,1 1 0,1 0 1,-1-1-1,1 1 1,0 0-1,1 0 0,-1 0 1,1 0-1,1 0 0,-1 1 1,1-1-1,1 0 1,-1 0-1,1 0 0,0 0 1,1 0-1,0 0 0,0 0 1,6 13-1,-4-13-97,1 1-1,0-1 1,0 0-1,0-1 1,1 1 0,0-1-1,0 0 1,1-1-1,0 1 1,0-1 0,0-1-1,0 1 1,1-1-1,-1 0 1,1-1-1,0 0 1,1 0 0,15 2-1,-7-1-50,-1-2 0,0 0-1,1-1 1,-1-1 0,1 0 0,31-5 0,-47 5-98,0 0 1,0-1-1,0 1 1,-1 0 0,1 0-1,0-1 1,0 1-1,0-1 1,-1 1 0,1 0-1,0-1 1,0 1-1,-1-1 1,1 0 0,-1 1-1,1-1 1,0 0-1,-1 1 1,1-1 0,-1 0-1,1 1 1,-1-1 0,1-1-1,-1-14-7077,-1 6 363</inkml:trace>
  <inkml:trace contextRef="#ctx0" brushRef="#br0" timeOffset="2476.46">3785 0 9762,'0'0'1851,"9"10"342,21 20-626,-1 2 1,-2 1-1,-2 1 0,37 64 1,-53-82-1216,-2 1-1,0 0 1,-1 0-1,-1 0 1,0 1 0,2 21-1,-6-27-47,0-1 0,-1 1 0,0 0-1,-1-1 1,-1 1 0,1-1 0,-2 1-1,0-1 1,0 0 0,-9 19 0,-10 10 193,16-31-450,0 1 1,0 1-1,-5 16 1,11-28-1195,4-13-2966,-4 2-2799</inkml:trace>
  <inkml:trace contextRef="#ctx0" brushRef="#br0" timeOffset="5016.09">1 1259 10682,'0'0'10988,"3"-8"-10779,0 1-165,0 0-1,1 1 1,0 0-1,0 0 1,1 0-1,0 0 1,0 1-1,0-1 1,11-7-1,-12 10-21,-1 0 1,1 1-1,-1 0 0,1 0 1,0 0-1,0 0 0,0 1 1,0-1-1,0 1 0,0 0 1,0 0-1,0 1 0,1-1 1,-1 1-1,0 0 0,0 0 1,1 0-1,-1 1 0,0-1 1,0 1-1,0 0 0,5 2 1,-1 1 40,0 0 1,-1 1 0,1 0-1,-1 0 1,0 0 0,-1 1 0,11 11-1,41 55 353,-32-38-217,0-2-44,-2 0 117,2-2 0,0 0 0,50 41 0,-74-70-680,4 3 303</inkml:trace>
  <inkml:trace contextRef="#ctx0" brushRef="#br0" timeOffset="5383.52">404 1096 13419,'0'0'2740,"-10"10"-1086,-6 10-958,0 1 0,1 0 0,0 1 0,2 1 0,-18 43 0,-38 158 2089,-4 6-1011,55-175-1921,14-40-2365,11-37-3422,-3 6 750</inkml:trace>
  <inkml:trace contextRef="#ctx0" brushRef="#br0" timeOffset="5856.78">832 1065 11346,'0'0'2614,"-6"10"-1115,-4 5-455,1 1 0,1 0 0,1 0 0,-9 28-1,13-35-688,1 1 0,-1 0 0,2-1 0,0 1-1,0 0 1,1 0 0,0 0 0,0 0 0,1 0-1,0-1 1,5 18 0,1-11-120,0-1-1,1 0 1,0 0-1,2-1 1,-1 0-1,2 0 1,0-1-1,0 0 1,1-1-1,1-1 1,0 0-1,0 0 1,1-1 0,30 15-1,-44-40-3693,1 0-3433,-1-3-2337</inkml:trace>
  <inkml:trace contextRef="#ctx0" brushRef="#br0" timeOffset="6277.42">1053 1222 4729,'0'0'10977,"-4"11"-9049,2-6-1710,-1 1 0,1 0 0,0 0 0,1 0 0,-1 0 0,1 0 0,0 0 0,1 0-1,0 0 1,0 0 0,0 0 0,0 0 0,1 0 0,0 1 0,0-1 0,1-1 0,0 1-1,0 0 1,0 0 0,6 9 0,-3-8-57,-1-1-1,1 1 0,1-1 1,-1 0-1,1-1 1,0 1-1,1-1 1,-1 0-1,1-1 1,0 1-1,0-1 0,0-1 1,0 0-1,1 0 1,0 0-1,-1-1 1,1 0-1,0 0 1,0-1-1,0 0 0,1 0 1,-1-1-1,0 0 1,0-1-1,11-1 1,-16 1-139,1 0 1,-1-1 0,0 1-1,0-1 1,0 0 0,0 1-1,0-1 1,-1 0 0,1-1-1,0 1 1,-1 0 0,0-1-1,1 1 1,-1-1 0,0 0 0,0 0-1,-1 0 1,1 0 0,-1 0-1,1 0 1,-1 0 0,0-1-1,0 1 1,-1 0 0,1-1-1,0 1 1,-1-4 0,1 1-16,-1 1 1,0-1-1,0 1 1,-1 0-1,1-1 1,-1 1-1,0 0 1,0-1-1,-1 1 1,0 0-1,0 0 1,0 0-1,0 0 1,-1 1-1,0-1 1,-5-6-1,1 4-68,-1 0-1,0 1 1,0 0-1,0 0 0,-1 1 1,0 0-1,0 1 1,0 0-1,-1 0 0,1 1 1,-1 0-1,0 1 0,0 0 1,0 0-1,0 1 1,0 1-1,0-1 0,0 2 1,-10 0-1,19-1-21,0 1-1,0-1 1,0 0 0,0 0-1,0 0 1,0 1-1,0-1 1,0 0 0,0 1-1,0-1 1,1 1-1,-1-1 1,0 1 0,0-1-1,1 1 1,-1 0-1,0-1 1,1 1 0,-1 0-1,0 0 1,1-1-1,-1 2 1,0 14-5654,6-8 43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34.80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75 185 10938,'0'0'9885,"5"0"-9409,6-1 66,-1 0 0,1-1-1,0 0 1,15-5-1,-14 3 312,0 1 0,1 1-1,24-3 1,-56-4-5924,8 5-1873</inkml:trace>
  <inkml:trace contextRef="#ctx0" brushRef="#br0" timeOffset="616.85">65 3 8370,'0'0'10366,"-8"7"-9531,-29 26-184,35-29-580,-1-1-1,1 1 1,0 0 0,0-1 0,1 1 0,-1 0 0,1 0-1,-1 1 1,1-1 0,1 0 0,-1 0 0,0 0 0,1 1 0,0-1-1,0 0 1,0 1 0,1-1 0,1 5 0,-1 9 95,-1-7-73,0-1-1,1 0 1,0 0 0,1 0 0,0 0-1,1-1 1,0 1 0,0 0 0,1-1-1,0 0 1,11 17 0,-12-22-25,1 1 1,-1-1-1,1 0 1,1 0-1,-1 0 0,0 0 1,1-1-1,0 0 0,0 0 1,0 0-1,0 0 1,0-1-1,1 0 0,-1 0 1,1 0-1,-1-1 1,1 0-1,0 0 0,0 0 1,-1-1-1,1 0 1,8-1-1,-6 0-2,0-1 0,0 0 0,0 0 0,0-1 0,0 0 0,-1 0 0,1-1 0,-1 0 0,0-1 0,0 1 0,-1-1 0,1-1 0,-1 1-1,0-1 1,0 0 0,-1 0 0,0-1 0,6-9 0,-7 11-46,-1 0 0,0 0 0,0 0 0,0-1 0,-1 1 0,1-1 0,-1 1 0,-1-1 0,1 0 0,-1 0 0,0 0 0,-1 0 0,1 0 0,-1 0 0,0 0 0,0 0 0,-1 1 0,0-1 0,0 0 0,-1 0 0,1 0-1,-1 1 1,0-1 0,-1 1 0,1-1 0,-4-5 0,-1 3-25,1 0-1,-1 1 0,0-1 1,0 1-1,-1 1 0,0-1 1,0 1-1,-16-8 0,20 12-74,0 0 1,1 1-1,-1-1 0,0 1 0,0 0 0,-1 0 0,1 0 1,0 0-1,0 1 0,0 0 0,-1 0 0,1 0 0,0 0 1,0 1-1,0-1 0,-1 1 0,1 0 0,0 0 0,0 1 1,0-1-1,1 1 0,-1 0 0,-4 2 0,-13 10-2551,2-1-2980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4:49.4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11122,'0'0'7789,"6"11"-5641,13 23-299,35 45 0,-26-42-682,25 49-1,-45-72-1025,-2 0 1,0 0-1,0 0 0,-1 1 0,-1 0 0,-1 0 0,3 26 0,-4-17 63,-1 0 1,-4 25-1,3-43-173,-1 1 1,0 0-1,0-1 1,-1 1-1,0-1 1,0 1-1,0-1 0,-1 0 1,0 0-1,-1 0 1,1 0-1,-6 6 1,8-11-50,0 0-1,1 0 1,-1-1 0,0 1 0,0 0-1,0-1 1,0 1 0,1 0-1,-1-1 1,0 1 0,0-1 0,0 0-1,0 1 1,0-1 0,-1 0 0,1 0-1,0 1 1,-1-1 0,1 0-160,1-1 1,0 1 0,-1 0 0,1 0-1,-1 0 1,1-1 0,-1 1-1,1 0 1,0-1 0,-1 1 0,1 0-1,0-1 1,-1 1 0,1 0-1,0-1 1,0 1 0,-1-1-1,1 1 1,0-1 0,0 1 0,0-1-1,-1 1 1,1 0 0,0-1-1,0 1 1,0-1 0,0 1 0,0-1-1,0 1 1,0-1 0,0 1-1,0-1 1,0 1 0,0-1-1,1 1 1,-1-1 0,0 1 0,0-1-1,1 0 1,3-11-6334</inkml:trace>
  <inkml:trace contextRef="#ctx0" brushRef="#br0" timeOffset="635.85">515 200 12883,'0'0'11784,"5"11"-10951,0-3-708,0 1 0,0-1 0,1 0 0,0 0 0,0-1 0,0 1 0,1-2-1,1 1 1,-1-1 0,1 0 0,16 10 0,85 41 466,29 18 314,-138-75-879,0 0-1,1 0 1,-1 1-1,1-1 1,-1 0-1,0 0 1,1 1-1,-1-1 1,0 0-1,1 1 1,-1-1-1,0 0 1,1 1-1,-1-1 1,0 1-1,0-1 1,1 1-1,-1-1 1,0 0-1,0 1 1,0-1-1,0 1 1,0-1-1,0 1 1,0-1-1,0 1 1,0-1-1,0 1 1,0-1-1,0 1 1,0 0-1,-12 13 398,-37 13-247,28-16-161,1 4-33,1 1 0,0 0 1,1 1-1,1 1 0,-20 28 0,14-18-41,-38 35 0,81-98-8234,-6 15 2161</inkml:trace>
  <inkml:trace contextRef="#ctx0" brushRef="#br0" timeOffset="1179.59">979 295 9338,'0'0'1432,"13"-4"-529,1-1-253,0 1 0,0 1 0,0 0 1,0 1-1,1 1 0,-1 0 0,1 1 0,-1 1 0,1 0 0,-1 1 0,1 0 0,20 7 0,-26-5-403,-1 0-1,0 0 0,0 1 1,0 1-1,0-1 0,-1 1 1,0 0-1,0 1 0,-1 0 1,1 0-1,8 13 0,-4 0 133,0 0-1,-1 1 1,9 27 0,-9-20 529,26 48 1,-32-70-798,0 0 0,1 0-1,0-1 1,0 1 0,0-1-1,0 0 1,1-1 0,0 1 0,0-1-1,0 0 1,1-1 0,-1 0-1,11 4 1,-13-5-277,1-1-1,-1 0 1,1 0-1,-1 0 1,1-1-1,-1 1 1,1-1-1,-1 0 1,10-2-1,-11 1-230,0 0-1,1 0 0,-1 0 0,0 0 1,0 0-1,0-1 0,0 0 0,0 0 1,-1 1-1,1-2 0,-1 1 0,1 0 1,-1 0-1,4-5 0,1-5-5634</inkml:trace>
  <inkml:trace contextRef="#ctx0" brushRef="#br0" timeOffset="1615.73">1449 303 12291,'0'0'3848,"-21"61"-1999,5-20 295,-4 14-487,-5 11-433,2 7-176,4-5-248,1-2-200,5-7-47,-2-2 39,0-2-272,-1-10-224,5-10-96,3-11-304,5-3-977,0-4-1439,2-6-4202</inkml:trace>
  <inkml:trace contextRef="#ctx0" brushRef="#br0" timeOffset="2043.12">1838 284 11442,'0'0'2260,"-5"8"-744,-4 15-707,0-1 0,1 1 1,1 1-1,2 0 0,0-1 1,2 2-1,0-1 0,1 0 0,2 1 1,4 37-1,-2-51-685,1 0-1,0 0 1,0-1 0,1 0-1,1 1 1,0-1 0,0-1-1,1 1 1,0-1 0,1 0 0,0 0-1,0-1 1,1 0 0,0 0-1,0-1 1,1 0 0,0-1 0,0 1-1,0-2 1,17 8 0,-24-12-240,0 0 1,0 0-1,0-1 1,0 1-1,0-1 1,-1 1-1,1-1 0,0 0 1,0 0-1,0 0 1,0 0-1,0 0 1,0 0-1,3-1 1,-4 0-259,0 0-1,0 1 1,0-1 0,0 0 0,0 1-1,0-1 1,0 0 0,0 0 0,0 0 0,-1 0-1,1 0 1,0 0 0,-1 0 0,1 0-1,-1 0 1,1 0 0,-1-1 0,1 1 0,-1 0-1,0 0 1,0 0 0,0-1 0,1-1-1,1-17-10491</inkml:trace>
  <inkml:trace contextRef="#ctx0" brushRef="#br0" timeOffset="2840.68">2074 260 10922,'0'0'2858,"4"11"-1141,10 33 290,-2 0 0,-1 1 0,-3 0 0,5 80 0,-13-125-1660,0-41-256,0 37-213,0 0-1,0 1 1,0-1 0,0 0 0,1 0 0,-1 1 0,1-1 0,0 0 0,0 1 0,1-1 0,-1 1 0,1 0 0,-1-1 0,1 1 0,3-3 0,-1 2-89,1 0-1,-1 0 1,1 1 0,0 0 0,0 0 0,1 0-1,-1 1 1,0 0 0,7-2 0,2-1 165,0-1 1,0-1-1,0 0 1,-1 0-1,22-19 0,-31 24 64,-1-1 0,0 1 0,0-1 0,0 0 0,0-1-1,0 1 1,-1 0 0,1-1 0,-1 1 0,0-1 0,0 0-1,-1 0 1,1 0 0,-1 0 0,1 0 0,-1 0-1,-1 0 1,1 0 0,0 0 0,-1 0 0,0-1 0,0 1-1,0 0 1,-1 0 0,0 0 0,-1-6 0,2 9 10,0 1 1,0-1-1,0 1 0,-1-1 1,1 0-1,0 1 1,0-1-1,-1 1 1,1-1-1,0 1 0,-1-1 1,1 1-1,-1-1 1,1 1-1,-1-1 1,1 1-1,-1-1 0,1 1 1,-1 0-1,1-1 1,-1 1-1,0 0 1,1 0-1,-1-1 1,1 1-1,-1 0 0,0 0 1,1 0-1,-1 0 1,0 0-1,1 0 1,-1 0-1,1 0 0,-1 0 1,0 0-1,1 0 1,-1 0-1,0 0 1,1 1-1,-1-1 0,1 0 1,-1 0-1,0 1 1,1-1-1,-1 0 1,1 1-1,-1-1 0,1 1 1,-1-1-1,1 0 1,0 1-1,-1-1 1,1 1-1,-1-1 0,1 1 1,0 0-1,-1-1 1,1 1-1,0-1 1,0 1-1,0 0 0,-1-1 1,1 1-1,0-1 1,0 1-1,0 0 1,0-1-1,0 2 0,2 13 281,1 0 0,10 28-1,3 14 124,19 131 955,-34-185-2747,-2-10-594,0-6-3132,-1 1-1947</inkml:trace>
  <inkml:trace contextRef="#ctx0" brushRef="#br0" timeOffset="3243.15">2440 124 8546,'0'0'4043,"9"11"-2632,15 20-457,15 18 2161,49 78 1,-77-109-2657,-1 1-1,-1 1 1,-1-1 0,0 1 0,-2 1 0,0-1 0,-1 1 0,3 35 0,-8-29-396,-1 0 0,-2 1 1,0-1-1,-2 0 0,-1-1 0,0 1 1,-3-1-1,-13 30 0,22-70-12512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37.88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90 401 2905,'0'0'17005,"5"-1"-16236,194-10 3468,-199 11-4350,1 0 1,-1 0-1,0 0 0,0 0 1,0-1-1,1 1 0,-1 0 1,0 0-1,0 0 0,0-1 1,0 1-1,0 0 0,1 0 1,-1 0-1,0-1 0,0 1 1,0 0-1,0 0 0,0-1 1,0 1-1,0 0 0,0 0 0,0-1 1,0 1-1,0 0 0,0 0 1,0-1-1,0 1 0,0 0 1,0 0-1,0 0 0,0-1 1,0 1-1,0 0 0,-1 0 1,1-1-1,0 1 0,0 0 1,0 0-1,-1-1 0,-5-9-5868</inkml:trace>
  <inkml:trace contextRef="#ctx0" brushRef="#br0" timeOffset="451.96">213 288 10178,'0'0'5281,"0"10"-3288,2 32-74,1 0 1,1 0-1,12 45 0,-16-87-1960,0 0 0,0 0 0,0-1-1,0 1 1,1 0 0,-1 0 0,0 0 0,0 0-1,0 0 1,0 0 0,0 0 0,0 0-1,0 0 1,0-1 0,0 1 0,0 0-1,1 0 1,-1 0 0,0 0 0,0 0-1,0 0 1,0 0 0,0 0 0,0 0 0,0 0-1,1 0 1,-1 0 0,0 0 0,0 0-1,0 0 1,0 0 0,0 0 0,0 0-1,0 0 1,1 0 0,-1 0 0,0 0 0,0 0-1,0 0 1,0 0 0,0 0 0,0 0-1,0 0 1,0 0 0,1 1 0,-1-1-1,0 0 1,0 0 0,0 0 0,0 0-1,0 0 1,0 0 0,0 0 0,0 0 0,0 0-1,0 1 1,0-1 0,0 0 0,0 0-1,0 0 1,3-10-5644,-1 1-634</inkml:trace>
  <inkml:trace contextRef="#ctx0" brushRef="#br0" timeOffset="902.12">54 229 7618,'0'0'1371,"-6"8"-223,0 2-688,0-1 0,0 1 0,1 1 0,0-1 0,1 1 0,0 0 0,1 0 0,0 0 0,1 0 0,-1 12 0,2-7-139,1-1 0,1 0 0,1 0 0,0 1 0,0-1 0,2 0 1,0-1-1,0 1 0,2-1 0,0 0 0,7 14 0,-8-20-194,0 0-1,0-1 0,1 0 0,0 0 1,0 0-1,1-1 0,0 0 1,0 0-1,0-1 0,0 1 1,1-2-1,0 1 0,0-1 1,1 0-1,-1-1 0,1 0 1,-1 0-1,1-1 0,17 2 1,-19-3-88,1 0 0,0-1 0,-1 0 0,1 0 0,0-1 0,-1 0 0,1-1-1,-1 1 1,1-1 0,-1-1 0,0 0 0,0 0 0,0 0 0,0-1 0,0 1 0,-1-2 0,0 1 0,0-1 0,0 0 0,0 0 0,-1-1 0,0 1 0,0-1 0,0 0 0,-1-1 0,0 1 0,0-1 0,-1 0 0,0 0 0,0 0 0,0 0 0,-1 0 0,0-1 0,-1 1 0,1-1 0,-1 0 0,-1 1 0,0-1 0,0 0 0,0 1 0,-1-1 0,-3-12 0,-2 3-160,-1 0 0,-2 0-1,1 1 1,-2 0 0,0 1 0,-1 0 0,0 0 0,-1 1-1,-1 1 1,0 0 0,-1 1 0,-1 0 0,1 1-1,-26-14 1,36 23 93,0 0-1,1 0 1,-1 0-1,0 1 0,0 0 1,0-1-1,0 2 1,0-1-1,-1 0 1,1 1-1,0 0 0,0-1 1,0 2-1,-1-1 1,1 0-1,0 1 1,-7 2-1,6-1-329,0 1 0,0 0 0,1-1 0,-1 2 0,1-1 0,0 0 0,-1 1 0,2 0 0,-1 0 0,0 0 0,1 1 0,-5 6 0,-6 14-3986</inkml:trace>
  <inkml:trace contextRef="#ctx0" brushRef="#br0" timeOffset="1570.53">631 435 8810,'0'0'6300,"9"2"-4758,-2-1-1291,0-1 1,-1 0 0,1 0 0,-1 0 0,1-1 0,0 0 0,-1 0 0,0-1 0,7-2-1,-10 3-186,0 0 0,-1 0 0,1 0 0,-1 0-1,0-1 1,1 1 0,-1-1 0,0 1-1,0-1 1,0 0 0,0 0 0,0 0 0,0 0-1,-1 0 1,1 0 0,-1 0 0,1-1-1,-1 1 1,0-1 0,0 1 0,0-1 0,0 1-1,0-1 1,-1 1 0,1-1 0,-1 0-1,0 0 1,1 1 0,-2-6 0,1 6-43,-1 1 1,1-1 0,-1 0-1,1 0 1,-1 0-1,0 1 1,0-1-1,0 1 1,0-1 0,0 0-1,0 1 1,0 0-1,-1-1 1,1 1-1,-1 0 1,1-1-1,-1 1 1,1 0 0,-1 0-1,1 0 1,-1 1-1,0-1 1,0 0-1,1 1 1,-1-1 0,0 1-1,0-1 1,-2 1-1,2-1-14,0 1 0,1 0 1,-1 0-1,0 0 0,1-1 0,-1 2 0,0-1 0,1 0 0,-1 0 0,0 1 0,1-1 0,-1 0 0,1 1 1,-1 0-1,1-1 0,-1 1 0,1 0 0,-1 0 0,1 0 0,-1 0 0,1 0 0,0 0 0,0 0 1,0 0-1,0 1 0,0-1 0,0 0 0,0 1 0,0-1 0,0 1 0,0-1 0,0 4 0,-1 1 63,1 0 0,0 0 0,0 0 0,0 1 0,1-1 0,0 0-1,1 0 1,-1 1 0,1-1 0,0 0 0,1 0 0,-1 0 0,1 0-1,0 0 1,1 0 0,0 0 0,0-1 0,0 1 0,4 5 0,-4-7-90,1 0 0,0-1 1,-1 1-1,1-1 0,0 1 1,0-1-1,1-1 0,-1 1 1,1 0-1,-1-1 0,1 0 1,0 0-1,0 0 0,0-1 1,0 0-1,0 0 0,0 0 1,0 0-1,0-1 1,1 0-1,-1 0 0,0 0 1,8-2-1,-10 1-202,0 0 1,0 0-1,0 0 0,1 0 1,-1-1-1,0 1 0,-1-1 1,1 0-1,0 0 0,0 0 1,-1 0-1,1 0 0,-1-1 1,0 1-1,4-6 0,13-28-6634,-11 7-3596</inkml:trace>
  <inkml:trace contextRef="#ctx0" brushRef="#br0" timeOffset="2022.45">848 162 10098,'0'0'1411,"4"11"57,23 58 937,-5-16-150,-3 1-1,22 95 1,-49-184 2357,5 28-4695,1 0 1,0 0-1,0 0 1,0-1 0,1 1-1,1 0 1,-1-1-1,1 1 1,0 0 0,1-1-1,0 1 1,0-1 0,2-7-1,-2 13-99,0 1 0,0-1 0,0 1 0,1 0 0,-1 0 1,0 0-1,0 0 0,1 0 0,-1 0 0,0 0 0,1 0 0,-1 0 0,1 0 0,-1 1 0,1-1 0,-1 1 0,1-1 0,0 1 1,2-1-1,35 0-4502,-27 1 2599,20 0-3430</inkml:trace>
  <inkml:trace contextRef="#ctx0" brushRef="#br0" timeOffset="2462">1245 370 10122,'0'0'8810,"70"-3"-8810,-44 0-128,1-5-1400,-7 1-1393,-10-2-2976</inkml:trace>
  <inkml:trace contextRef="#ctx0" brushRef="#br0" timeOffset="2848.53">1191 202 10962,'0'0'3342,"-11"9"-1667,6-5-1504,0-1 43,0 2 0,0-1 1,0 0-1,0 1 0,1 0 1,0 0-1,0 1 0,0-1 1,1 1-1,0 0 0,0-1 1,0 1-1,1 1 1,-1-1-1,2 0 0,-3 10 1,4-5-75,-1 0 0,2 0 1,0 0-1,0 0 1,1 0-1,0 0 0,1-1 1,0 1-1,0 0 1,2-1-1,-1 0 0,1 0 1,0-1-1,1 1 1,1-1-1,7 10 0,-8-13-83,-1 0-1,2 0 0,-1-1 1,0 0-1,1 0 0,0 0 1,0-1-1,1 0 0,-1 0 1,1-1-1,0 0 0,0 0 0,0-1 1,0 0-1,0 0 0,0-1 1,1 0-1,-1-1 0,0 0 1,1 0-1,-1 0 0,10-3 1,-13 2-23,1-1 0,-1 0 0,0 0 1,0-1-1,0 1 0,0-1 1,-1 0-1,1-1 0,-1 1 0,1-1 1,-1 1-1,0-1 0,-1-1 0,1 1 1,-1 0-1,0-1 0,0 0 0,0 0 1,0 0-1,-1 0 0,0 0 0,2-9 1,-1 5-31,0 1 1,-1-1 0,-1 1 0,1-1 0,-2 0-1,1 1 1,-1-1 0,0 0 0,-1 0-1,0 1 1,0-1 0,-1 0 0,-5-15 0,1 13-84,0 1 1,0 0-1,-1 0 1,0 0-1,-1 1 1,0 0-1,0 1 1,-1 0-1,0 0 1,-16-10-1,18 13 33,1 1-1,-1 0 1,0 0-1,0 1 1,-1 0-1,1 0 1,-1 1-1,1 0 1,-1 0-1,0 0 1,1 1-1,-1 1 1,0-1-1,0 1 1,0 1-1,0-1 1,-9 3-1,15-2-64,0-1 0,0 1-1,0 0 1,0 1 0,0-1 0,0 0-1,0 0 1,1 1 0,-1-1 0,0 1-1,1 0 1,-1-1 0,1 1 0,0 0-1,-1 0 1,1 0 0,0 0 0,-1 3-1,-7 26-5009,8-10-1832</inkml:trace>
  <inkml:trace contextRef="#ctx0" brushRef="#br0" timeOffset="5457.18">1760 314 7314,'0'0'10290,"0"3"-9723,17 154 4060,-24-176-1155,-9-27-3756,13 22-792,0-47 1,3 66 912,0 0 0,1 1 0,-1-1 0,1 0 0,0 1-1,0-1 1,0 0 0,0 1 0,1-1 0,0 1 0,0 0 0,0 0 0,1 0 0,-1 0-1,1 0 1,0 0 0,5-5 0,-6 8 109,0-1 1,0 1-1,1-1 1,-1 1-1,0 0 0,1 0 1,-1 0-1,0 1 0,1-1 1,-1 1-1,1-1 0,-1 1 1,1 0-1,0-1 1,-1 2-1,1-1 0,-1 0 1,1 0-1,2 1 0,0 1 28,0 0-1,0 0 0,-1 0 1,1 1-1,-1-1 0,0 1 1,0 0-1,0 0 0,5 5 1,4 6 75,0 0-1,-1 2 1,18 30 0,-25-38 192,-1 0 0,0 0 1,-1 0-1,0 0 0,0 1 1,-1 0-1,0-1 0,0 1 0,-1 0 1,0 0-1,-1 0 0,0 9 1,1-17-390,0 0 1,0-1 0,0 1 0,0-1 0,0 0 0,0 1 0,0-1 0,1 0 0,-1 1 0,0-1 0,0 0 0,0 0-1,0 0 1,1 0 0,-1 0 0,0-1 0,0 1 0,0 0 0,0 0 0,2-2 0,15-2-4886,-6-2-1191</inkml:trace>
  <inkml:trace contextRef="#ctx0" brushRef="#br0" timeOffset="6129.17">2187 303 9394,'0'0'8942,"-9"0"-8219,4 0-666,0 1 1,0-1-1,0 1 1,0 0-1,1 0 1,-1 1-1,0 0 1,1-1 0,-1 1-1,1 1 1,0-1-1,-1 1 1,1 0-1,0 0 1,1 0-1,-1 0 1,1 0-1,-1 1 1,1 0-1,0 0 1,0 0-1,1 0 1,-1 0-1,1 0 1,0 1 0,0-1-1,0 1 1,-2 8-1,4-10-33,-1 1-1,1-1 0,-1 0 1,1 0-1,0 1 1,0-1-1,1 0 0,-1 1 1,0-1-1,1 0 1,0 0-1,0 0 1,0 0-1,0 0 0,1 0 1,-1 0-1,1 0 1,0 0-1,-1 0 0,1-1 1,0 1-1,4 3 1,-4-5-8,-1 0-1,1 0 1,0 0 0,0 0 0,0-1 0,0 1 0,0 0-1,0-1 1,0 1 0,0-1 0,0 0 0,0 0-1,0 0 1,0 0 0,0 0 0,0 0 0,0 0 0,0-1-1,0 1 1,0-1 0,0 1 0,0-1 0,0 0 0,-1 0-1,1 0 1,0 0 0,0 0 0,-1 0 0,1 0 0,0 0-1,-1-1 1,0 1 0,1-1 0,-1 1 0,0-1-1,2-2 1,2-3-121,-1 1 0,0-1 0,0 0 0,-1 0-1,0 0 1,0 0 0,-1 0 0,0-1 0,0 1 0,0-1-1,-1 0 1,-1 1 0,1-1 0,-1-8 0,0 9-51,0 7 121,0 0 0,0-1 0,0 1 0,1 0 0,-1-1 0,0 1 0,0 0 0,0-1 0,0 1 0,1 0 0,-1-1 0,0 1 0,0 0 0,1 0 0,-1-1 0,0 1 0,0 0 0,1 0 1,-1 0-1,0-1 0,1 1 0,-1 0 0,0 0 0,0 0 0,1 0 0,-1 0 0,1 0 0,-1 0 0,0 0 0,1-1 0,-1 1 0,0 0 0,1 0 0,-1 0 0,0 1 0,1-1 0,-1 0 0,0 0 0,1 0 0,-1 0 1,0 0-1,1 0 0,-1 0 0,0 1 0,1-1 0,-1 0 0,0 0 0,0 0 0,1 1 0,-1-1 0,0 0 0,0 0 0,1 1 0,-1-1 0,0 0 0,0 1 0,0-1 0,0 0 0,1 1 0,19 18 26,-18-17-38,61 66 573,-42-38 4421,-21-40-5142,1-1 1,0 1-1,1-1 0,0 1 0,0 0 1,1 0-1,5-11 0,-7 18 123,0 0 1,0 1-1,0-1 0,1 1 1,-1-1-1,1 1 0,-1-1 0,1 1 1,0 0-1,0 0 0,0 0 1,0 0-1,0 0 0,1 0 1,-1 1-1,1-1 0,-1 1 0,1 0 1,-1-1-1,1 1 0,0 0 1,0 0-1,-1 1 0,1-1 0,0 1 1,0-1-1,0 1 0,0 0 1,0 0-1,5 1 0,-6 0 90,1-1 1,-1 1-1,1 0 0,-1 0 0,0 0 1,1 1-1,-1-1 0,0 0 0,0 1 1,0 0-1,0-1 0,0 1 0,0 0 1,0 0-1,-1 0 0,1 0 0,1 4 1,21 48 1094,-22-46-1032,1-1 0,0 1 0,0-1 0,1 0 0,0 0 0,5 7 0,14-2-3270,-10-11-1956</inkml:trace>
  <inkml:trace contextRef="#ctx0" brushRef="#br0" timeOffset="6673.16">2907 240 8586,'0'0'7812,"-10"-3"-6314,-33-7-450,41 10-965,0 0-1,0 0 1,-1 1 0,1-1-1,0 0 1,0 1-1,0 0 1,0-1 0,-1 1-1,1 0 1,0 0 0,0 0-1,0 0 1,1 0-1,-1 1 1,0-1 0,0 0-1,1 1 1,-1 0 0,1-1-1,-1 1 1,1 0 0,0 0-1,-1-1 1,1 1-1,-1 4 1,-20 51 1129,22-57-1186,-2 8 106,0-1 1,0 1-1,1-1 1,0 1-1,1-1 1,-1 1-1,1 0 0,1-1 1,0 1-1,0 0 1,0-1-1,1 1 1,0-1-1,3 8 1,-2-11-183,-1 0 0,1 1 1,0-1-1,0 0 1,0-1-1,0 1 0,1 0 1,0-1-1,-1 0 1,1 0-1,1 0 0,-1 0 1,0-1-1,1 1 0,-1-1 1,1 0-1,-1-1 1,1 1-1,0-1 0,0 0 1,0 0-1,0 0 1,5-1-1,11 2-1898,0-2 0,39-4 0,-17-5-2894</inkml:trace>
  <inkml:trace contextRef="#ctx0" brushRef="#br0" timeOffset="7591.61">3104 314 10266,'0'0'9300,"-9"2"-8783,5-1-491,2-1-4,-1 0 0,1 1 0,0-1 0,0 0 1,0 1-1,0-1 0,-1 1 0,1 0 0,0 0 0,0 0 0,0 0 1,1 0-1,-1 0 0,0 1 0,0-1 0,1 0 0,-1 1 0,0-1 0,1 1 1,-1 0-1,1 0 0,0-1 0,0 1 0,0 0 0,0 0 0,0 0 1,0 0-1,0 0 0,1 1 0,-1-1 0,1 0 0,-1 0 0,1 0 1,0 1-1,0 2 0,0 4 66,0 1 1,1-1-1,0 0 1,1 1-1,0-1 0,3 10 1,-4-16-76,0-1 1,-1 1 0,1-1-1,0 0 1,1 1 0,-1-1-1,0 0 1,1 0 0,-1 0-1,1 0 1,0 0 0,-1 0-1,1 0 1,0-1 0,0 1-1,0-1 1,0 1 0,1-1-1,-1 0 1,0 0 0,1 0-1,-1 0 1,0 0 0,1 0-1,-1-1 1,1 1 0,3 0-1,-4-2 1,-1 1-1,1-1 1,-1 1-1,0-1 1,1 1-1,-1-1 1,1 0-1,-1 0 1,0 1-1,0-1 1,0 0-1,1 0 0,-1 0 1,0-1-1,0 1 1,0 0-1,0 0 1,-1 0-1,1-1 1,0 1-1,0 0 1,-1-1-1,1 1 1,-1-1-1,1 1 1,-1-1-1,0 1 0,0-1 1,1 1-1,-1-3 1,3-54-429,-3 50 272,-1-19-253,3-39-1209,-2 65 1595,0 1 0,0 0 0,0-1 0,0 1 0,0-1 0,0 1 0,0 0 0,0-1 0,0 1 0,0-1 0,0 1 0,0 0 0,1-1 0,-1 1 0,0 0 0,0-1 0,0 1 0,1 0 0,-1-1 0,0 1 0,0 0 0,1-1 0,-1 1 0,0 0 0,0-1 0,1 1 0,-1 0 0,0 0 0,1 0 0,-1-1 0,1 1 0,-1 0 0,0 0 0,1 0 0,-1 0 0,0 0 0,1 0 0,-1 0 0,1 0 0,-1 0 0,0 0 0,1 0 0,-1 0 0,1 0 0,-1 0 0,0 0 0,1 0 0,-1 0 0,1 0 0,-1 0 0,0 1 0,1-1 0,-1 0 0,0 0 0,1 0 0,-1 1 0,0-1 0,1 0 0,-1 1 0,0-1 0,0 0 0,1 0 0,-1 1 0,0-1 0,0 0 0,0 1 0,1 0 1,17 24-50,-18-25 67,14 24 358,-2 0 0,13 37 457,-25-62-715,-1-1 1,1 1-1,-1-1 0,1 1 0,0-1 1,0 1-1,-1-1 0,1 1 1,0-1-1,0 1 0,1-1 0,-1 1 1,0-1-1,0 1 0,1-1 1,-1 1-1,1-1 0,-1 1 0,1 0 1,1-3-1,15-28-1010,-15 29 753,1-1 0,0 0 0,0 1 1,0 0-1,0-1 0,0 1 0,1 0 0,7-4 0,-10 7 123,0-1-1,0 1 1,0-1 0,0 1 0,0 0 0,0-1 0,1 1-1,-1 0 1,0 0 0,0 0 0,0 0 0,0 0-1,1 0 1,-1 1 0,0-1 0,0 0 0,0 0 0,0 1-1,0-1 1,0 1 0,1-1 0,-1 1 0,0-1 0,0 1-1,-1 0 1,1-1 0,0 1 0,0 0 0,0 0 0,0 0-1,-1 0 1,1 0 0,0 0 0,-1 0 0,1 0 0,-1 0-1,2 2 1,2 4 148,1 1-1,0-1 0,0 0 1,1 0-1,0 0 0,0-1 1,1 0-1,-1 0 0,13 7 1,-17-12-90,0 1-1,0-1 1,0 0 0,1 0-1,-1-1 1,1 1 0,-1 0 0,0-1-1,1 0 1,-1 1 0,1-1 0,-1 0-1,1 0 1,-1 0 0,1-1 0,-1 1-1,1-1 1,-1 1 0,0-1-1,1 0 1,-1 0 0,0 0 0,1 0-1,-1 0 1,0 0 0,0-1 0,0 1-1,0-1 1,0 1 0,0-1 0,-1 0-1,1 0 1,-1 0 0,1 0-1,-1 0 1,1 0 0,-1 0 0,1-4-1,5-8-71,-1 0-1,0-1 0,-1 0 0,-1-1 0,0 1 0,-1 0 1,-1-1-1,0 0 0,-2 0 0,1 1 0,-2-1 1,0 0-1,-1 0 0,0 1 0,-2-1 0,0 1 0,0 0 1,-1 0-1,-1 0 0,-1 1 0,0-1 0,-10-13 1,-1 11 310,17 17-265,1 0 1,0 1-1,-1-1 0,1 0 0,-1 0 0,1 0 0,0 0 1,-1 0-1,1 0 0,0 1 0,-1-1 0,1 0 1,0 0-1,-1 1 0,1-1 0,0 0 0,0 0 0,-1 1 1,1-1-1,0 0 0,0 1 0,-1-1 0,1 0 0,0 1 1,0-1-1,0 0 0,0 1 0,0-1 0,-1 1 0,1-1 1,0 0-1,0 1 0,-1 48 134,1-43-133,7 57 85,2 0-1,3-1 0,25 73 0,-15-56 308,15 103 0,-36-178-353,0 0 1,-1 0-1,1 0 1,-1 0-1,0 0 1,0 0-1,-1 0 1,1 1 0,-3 5-1,3-9-13,-1 0 0,0 0 0,0 0 1,0 0-1,0 0 0,0-1 0,0 1 0,-1 0 0,1 0 1,0-1-1,0 1 0,0-1 0,-1 1 0,1-1 0,0 1 0,-1-1 1,1 0-1,0 0 0,-1 1 0,1-1 0,0 0 0,-1 0 0,1-1 1,0 1-1,-1 0 0,1 0 0,0-1 0,-1 1 0,1 0 0,0-1 1,0 1-1,-3-2 0,-5-1-205,1-1 0,-1 1 0,1-1 0,0-1 1,0 1-1,0-1 0,0-1 0,-9-8 0,-25-33-5583,26 22 535</inkml:trace>
  <inkml:trace contextRef="#ctx0" brushRef="#br0" timeOffset="8220.04">3691 256 6993,'0'0'9130,"-10"5"-7951,6-3-1108,1-1 41,-1 1-1,1 0 1,0-1-1,-1 1 1,1 1-1,0-1 1,0 0-1,0 1 0,0 0 1,1-1-1,-1 1 1,1 0-1,-1 0 1,1 1-1,0-1 1,0 0-1,1 1 1,-1-1-1,1 1 0,0 0 1,-1-1-1,2 1 1,-2 4-1,1-2 29,1 0 0,-1 0-1,1 1 1,1-1 0,-1 0-1,1 0 1,0 0 0,0 1-1,1-1 1,3 8 0,-4-11-123,1-1 1,-1 0-1,0 0 1,1 0-1,0 0 1,0 0-1,-1 0 1,1-1-1,0 1 1,0 0 0,0-1-1,1 0 1,-1 1-1,0-1 1,1 0-1,-1 0 1,0 0-1,1-1 1,-1 1-1,1 0 1,-1-1-1,1 0 1,0 0-1,-1 1 1,1-1-1,-1-1 1,5 0-1,-4 1-18,-1-1-1,0 1 1,0-1 0,0 0-1,0 0 1,0 0-1,-1 0 1,1 0-1,0 0 1,0-1-1,-1 1 1,1-1-1,-1 1 1,1-1 0,-1 1-1,1-1 1,-1 0-1,0 0 1,0 1-1,0-1 1,0 0-1,0 0 1,0 0-1,-1 0 1,1-1 0,-1 1-1,1 0 1,-1 0-1,0-3 1,2-10-146,-1-1 1,0 0 0,-2-15 0,0 12-108,1 19 215,0-1 0,0 0 1,-1 0-1,1 0 1,0 1-1,0-1 1,0 0-1,0 0 1,0 0-1,0 0 0,0 0 1,0 1-1,0-1 1,1 0-1,-1 0 1,0 0-1,0 1 1,1-1-1,-1 0 0,0 0 1,1 1-1,-1-1 1,1 0-1,-1 0 1,1 1-1,-1-1 1,1 1-1,0-1 0,-1 1 1,2-2-1,-1 3 6,1 0 0,-1 0 1,0 0-1,1 0 0,-1 0 0,0 0 0,0 0 0,0 0 0,0 0 0,0 1 0,0-1 0,0 0 1,1 3-1,28 57 116,-25-42 38,-4-15 7,0 0 0,0 0 1,0 0-1,1 0 0,-1 0 0,1 0 1,0 0-1,3 3 0,-5-7-58,1 0-1,-1-1 0,1 1 1,0 0-1,-1-1 1,1 1-1,-1 0 1,1-1-1,-1 1 1,1-1-1,-1 1 1,1-1-1,-1 1 0,1-1 1,-1 0-1,0 1 1,1-1-1,-1 1 1,0-1-1,1 0 1,-1 1-1,0-1 1,0 0-1,0 1 1,0-1-1,0 0 0,0 0 1,7-24-26,4-56-730,-11 81 676,0 0 0,0 0 0,1 0 0,-1-1-1,0 1 1,0 0 0,0 0 0,1 0 0,-1 0 0,0 0-1,0 0 1,1 0 0,-1 0 0,0 0 0,0 0 0,1 0 0,-1 0-1,0 0 1,0 0 0,1 0 0,-1 0 0,0 0 0,0 0 0,1 1-1,-1-1 1,0 0 0,0 0 0,0 0 0,1 0 0,-1 0 0,0 1-1,0-1 1,0 0 0,1 0 0,-1 0 0,0 0 0,0 1 0,0-1-1,0 0 1,0 0 0,0 1 0,1-1 0,-1 0 0,0 0 0,0 1-1,0-1 1,0 0 0,0 0 0,0 1 0,0-1 0,0 0 0,9 14-48,3 11-16,-5-12 189,0 0-1,0-1 1,16 21-1,-20-30-208,0 0 0,0 0 1,0 0-1,0 0 0,1-1 0,-1 1 0,1-1 0,-1 0 0,1 0 0,0 0 0,0-1 0,0 1 1,0-1-1,0 0 0,1 0 0,-1 0 0,5 0 0,19-1-4100,-2 0-565</inkml:trace>
  <inkml:trace contextRef="#ctx0" brushRef="#br0" timeOffset="9099.34">4111 230 10114,'0'0'4596,"-10"3"-2925,8-2-1617,-2 0 83,0 0-1,1 0 1,-1 0 0,1 1-1,0-1 1,-1 1-1,1 0 1,0 0-1,0 0 1,0 0-1,0 1 1,0-1 0,1 1-1,-1 0 1,1-1-1,-1 1 1,1 0-1,0 1 1,0-1 0,1 0-1,-1 0 1,1 1-1,-1-1 1,1 1-1,0 0 1,0-1-1,0 8 1,1-5-25,0 1-1,0 0 1,0 0-1,1 0 1,0 0 0,0-1-1,1 1 1,0 0-1,3 6 1,-4-12-104,-1 1 0,1 0 0,0-1 0,0 1-1,0-1 1,0 1 0,1-1 0,-1 0 0,0 1 0,0-1 0,1 0 0,-1 0-1,1 0 1,-1 0 0,1 0 0,0 0 0,-1 0 0,1-1 0,0 1-1,0-1 1,-1 1 0,1-1 0,0 1 0,0-1 0,0 0 0,-1 0 0,1 0-1,0 0 1,0 0 0,0-1 0,-1 1 0,1 0 0,0-1 0,0 1 0,-1-1-1,1 0 1,0 0 0,-1 1 0,4-3 0,-1 0-17,0 0 0,0-1 0,-1 1 0,1-1 0,-1 0 0,0 0 1,0 0-1,0 0 0,0 0 0,-1-1 0,0 1 0,0-1 0,0 1 0,0-1 0,-1 0 0,0 0 0,0 0 0,0 0 0,0-10 1,1-7-452,-1-1 1,-1 0 0,-4-23 0,-4-3-723,-25-82 0,33 130 1185,0 0 29,0 1-1,0-1 1,0 1 0,0 0-1,0-1 1,0 1-1,0-1 1,0 1-1,0-1 1,0 1 0,0-1-1,0 1 1,0 0-1,0-1 1,0 1-1,-1-1 1,1 1-1,0 0 1,0-1 0,0 1-1,-1-1 1,1 1-1,0 0 1,-1-1-1,1 1 1,0 0 0,-1-1-1,1 1 1,0 0-1,-1 0 1,1 0-1,-1-1 1,1 1-1,0 0 1,-1 0 0,1 0-1,-1 0 1,0-1-1,-4 21 544,1 33 447,4-33-855,1 1 1,1-1 0,0 0-1,2 0 1,0-1 0,1 1-1,1-1 1,1 0 0,1 0-1,0-1 1,2 0 0,0 0-1,19 25 1,-28-42-159,0 0 0,-1 0-1,1 0 1,0 0 0,0 0 0,0 0 0,0 0 0,1 0 0,-1 0 0,0-1-1,0 1 1,0 0 0,1-1 0,-1 1 0,0-1 0,1 1 0,-1-1 0,0 0-1,1 0 1,-1 1 0,0-1 0,1 0 0,-1 0 0,1 0 0,-1 0 0,0-1-1,1 1 1,1-1 0,-1 0-16,1-1 1,-1 0-1,1 1 0,-1-1 0,0 0 1,0 0-1,0-1 0,0 1 0,0 0 1,-1-1-1,1 1 0,2-5 0,2-6-210,-1 0 0,0 0 0,-1 0 0,5-21 0,-6-24-1267,-4 44 983,-3 40 717,3-10 75,0 0 0,1 0 0,0 0-1,4 17 1,-4-30-274,0 0 1,0 0-1,1-1 0,-1 1 0,1 0 1,0-1-1,0 1 0,0-1 1,0 1-1,0-1 0,0 1 1,1-1-1,-1 0 0,1 0 0,0 0 1,-1 0-1,1 0 0,0 0 1,0 0-1,0 0 0,1-1 0,-1 1 1,0-1-1,1 0 0,-1 1 1,1-1-1,-1 0 0,1 0 0,-1-1 1,1 1-1,0-1 0,4 1 1,-6-1-16,1 0 1,0-1 0,0 1-1,-1-1 1,1 1 0,0-1-1,-1 0 1,1 0-1,-1 0 1,1 0 0,-1 0-1,1 0 1,-1 0 0,0 0-1,1 0 1,-1-1 0,0 1-1,0-1 1,0 1 0,0 0-1,0-1 1,0 0-1,0 1 1,-1-1 0,1 0-1,0-1 1,13-56-559,-9 36 403,-5 21 130,1 0-1,-1-1 1,1 1 0,-1 0-1,1 0 1,0 0-1,0-1 1,0 1 0,0 0-1,0 0 1,0 0-1,1 1 1,-1-1 0,1 0-1,-1 0 1,1 1-1,0-1 1,-1 1 0,1 0-1,0-1 1,2 0-1,-1 2 5,-1 0-1,1 0 1,-1 0-1,1 0 0,-1 0 1,1 1-1,-1-1 1,1 1-1,-1 0 0,0 0 1,1-1-1,-1 2 1,0-1-1,0 0 0,0 0 1,0 1-1,0-1 1,0 1-1,2 2 0,22 15 221,44 37 62,-66-52-165,0-1 0,0 1 1,-1 1-1,1-1 0,-1 0 1,0 1-1,0-1 0,-1 1 1,1 0-1,-1 0 0,0 0 1,2 10-1,-4-14-81,0 0 0,0 1 0,-1-1-1,1 0 1,-1 0 0,1 0 0,0 0 0,-1 0 0,0 0-1,1 1 1,-1-1 0,0-1 0,1 1 0,-1 0 0,0 0-1,0 0 1,0 0 0,0 0 0,0-1 0,0 1 0,0 0 0,0-1-1,0 1 1,0-1 0,0 1 0,0-1 0,0 0 0,-1 1-1,1-1 1,0 0 0,0 0 0,0 0 0,-1 0 0,1 0-1,0 0 1,-2 0 0,-52-2-497,49 2 316,-37-7-2263,2-2-3156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36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 37 8194,'0'0'8747,"-8"1"-8048,6-1-700,0 0 47,0 0 0,0 0 0,1 0-1,-1 1 1,0-1 0,0 0 0,1 1-1,-1-1 1,0 1 0,1-1 0,-1 1 0,0 0-1,1 0 1,-1 0 0,1-1 0,-1 2-1,1-1 1,0 0 0,-1 0 0,1 0-1,0 1 1,0-1 0,0 0 0,0 1 0,0-1-1,0 1 1,0 0 0,1-1 0,-1 1-1,0-1 1,1 1 0,-1 0 0,1 0-1,0-1 1,0 1 0,-1 0 0,1 0-1,0-1 1,1 1 0,-1 0 0,1 3 0,0 3-25,0 0 1,1-1-1,0 1 1,0 0 0,1-1-1,0 1 1,1-1 0,0 0-1,0 0 1,0 0 0,0-1-1,1 0 1,1 0-1,-1 0 1,12 10 0,31 42-186,-45-54 166,-1 0 1,1 1 0,-1 0 0,0-1-1,-1 1 1,1 0 0,-1 0-1,0 0 1,0 0 0,0 0-1,-1 0 1,0 8 0,0-12 2,-1 0 1,1 0 0,0 1-1,-1-1 1,1 0-1,-1 0 1,0 0-1,1 0 1,-1 0 0,0 0-1,0 0 1,0 0-1,1 0 1,-1-1-1,0 1 1,0 0 0,0 0-1,0-1 1,0 1-1,-1-1 1,1 1-1,0-1 1,0 1-1,0-1 1,0 0 0,-1 1-1,1-1 1,0 0-1,0 0 1,0 0-1,-1 0 1,1 0 0,0 0-1,0 0 1,-1-1-1,1 1 1,0 0-1,-2-1 1,1 1 3,-1-1 1,1 1-1,-1-1 0,1 0 0,-1 1 1,1-1-1,0 0 0,-1 0 1,1-1-1,0 1 0,0 0 0,0-1 1,0 1-1,0-1 0,0 0 0,0 0 1,0 0-1,-2-3 0,3 3-42,0 0 0,1-1-1,-1 1 1,0 0-1,1 0 1,0 0 0,-1 0-1,1-1 1,0 1-1,0 0 1,0 0 0,1 0-1,-1-1 1,0 1 0,1 0-1,0 0 1,-1 0-1,1 0 1,0 0 0,0 0-1,0 0 1,0 0-1,0 0 1,3-3 0,1 1-632,-1 0 0,1 0 0,0 0 0,1 0 0,-1 1 1,0 0-1,9-4 0,-2 2-3024</inkml:trace>
  <inkml:trace contextRef="#ctx0" brushRef="#br0" timeOffset="361.79">235 77 10578,'0'0'9010,"55"0"-8954,-45 0-56,6-4-1144,-4-4-1521,-1 2-2632</inkml:trace>
  <inkml:trace contextRef="#ctx0" brushRef="#br0" timeOffset="713.79">299 1 8282,'0'0'6937,"5"60"-5696,-4-39-753,-1 2-328,1 2-160,0-5-905,-1-7-3543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33.9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5 8434,'0'0'8663,"-5"6"-8068,4-5-557,-1 0 0,0 1 0,1-1 0,-1 1 0,1 0 0,0-1 0,-1 1 1,1 0-1,0 0 0,0 0 0,0 0 0,0 0 0,1 0 0,-1 0 0,1 0 0,-1 0 0,1 0 0,-1 0 1,1 0-1,0 0 0,0 0 0,0 1 0,0-1 0,1 0 0,-1 0 0,0 0 0,1 0 0,0 0 1,-1 0-1,1 0 0,0 0 0,0 0 0,0 0 0,0 0 0,1-1 0,-1 1 0,0 0 0,2 1 0,53 45 212,-40-35-226,0 1 0,20 21 0,-33-31-9,1 0 0,-1 0 0,0 1 0,0-1-1,-1 1 1,0-1 0,1 1 0,-1 0 0,-1 0-1,1 0 1,-1 0 0,0 0 0,0 0 0,0 8 0,-1-11 9,-1 0-1,0 0 1,1 0 0,-1 0 0,0 0 0,0 0 0,0 0 0,0 0 0,0-1 0,-1 1 0,1 0 0,0-1 0,-1 1 0,1-1 0,-1 0 0,0 1 0,1-1 0,-1 0 0,0 0 0,0 0 0,0 0 0,0 0 0,0 0 0,0-1 0,0 1 0,0-1 0,0 1 0,0-1 0,0 0-1,0 0 1,-3 0 0,3 0-5,0 1 0,0-1-1,0 0 1,0 0 0,0 0-1,0 0 1,0 0 0,0-1-1,0 1 1,0 0 0,0-1-1,0 0 1,0 1 0,0-1-1,0 0 1,1 0 0,-1 0-1,0 0 1,1 0 0,-1-1-1,0 1 1,1 0 0,-1-1 0,1 1-1,0-1 1,0 0 0,-1 1-1,1-1 1,0 0 0,0 0-1,1 0 1,-1 0 0,-1-3-1,2 1-48,-1-1-1,1 1 1,0 0 0,1-1-1,-1 1 1,1 0 0,-1-1-1,1 1 1,1 0 0,-1 0-1,1 0 1,-1 0 0,1 0-1,0 0 1,5-6 0,29-27-5321,-29 31 2435</inkml:trace>
  <inkml:trace contextRef="#ctx0" brushRef="#br0" timeOffset="390.21">184 74 9482,'0'0'5793,"65"-13"-5673,-33 5-120,-7 0-1160,-5 0-1360</inkml:trace>
  <inkml:trace contextRef="#ctx0" brushRef="#br0" timeOffset="775.79">289 1 8978,'0'0'4625,"5"48"-3201,-3-28-752,0 2-104,0-1-295,3 4-273,-1-7-433,1-5-2399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01.8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548 294 6329,'0'0'10857,"-6"0"-9702,4 0-1035,0 0-1,0 0 0,0 0 1,0 0-1,0 0 0,0 0 1,1 1-1,-1-1 1,0 1-1,0 0 0,0-1 1,1 1-1,-1 0 0,0 0 1,0 0-1,1 0 1,-1 0-1,-1 2 0,0 1 99,1-1 1,0 1-1,0 0 0,0 0 0,0-1 0,0 1 0,1 0 0,0 1 0,-2 6 0,0 1-44,1 0-1,0 0 1,1 1-1,0-1 1,1 0-1,1 1 1,0-1 0,0 1-1,1-1 1,7 22-1,-7-29-144,0 1-1,0-1 1,1 0-1,0 0 1,0 0-1,0 0 1,0-1-1,1 1 1,0-1-1,0 0 1,0 0-1,0 0 1,1-1-1,0 1 1,-1-1-1,1 0 1,0-1-1,1 1 1,-1-1-1,0 0 1,1 0-1,-1-1 1,1 1-1,0-1 1,9 0-1,-9 0 20,0 0 1,0-1-1,1 0 0,-1-1 1,0 1-1,0-1 0,1 0 1,-1 0-1,0-1 0,0 0 1,0 0-1,-1-1 0,1 1 1,0-1-1,-1 0 0,0-1 1,1 1-1,-1-1 0,-1 0 0,1 0 1,-1-1-1,1 1 0,-1-1 1,0 0-1,-1 0 0,1-1 1,-1 1-1,0-1 0,-1 0 1,1 1-1,-1-1 0,0 0 1,-1 0-1,1 0 0,-1-1 1,-1 1-1,1 0 0,-1-9 1,0 5-58,-1 0 0,0 0 1,-1 0-1,0 0 1,-1 1-1,1-1 1,-2 1-1,0 0 1,0 0-1,0 0 1,-1 0-1,0 1 1,-1 0-1,0 0 1,0 0-1,-1 1 1,0 0-1,0 0 0,-1 0 1,0 1-1,0 1 1,0-1-1,-1 1 1,0 1-1,0-1 1,0 2-1,0-1 1,-1 1-1,1 0 1,-1 1-1,0 0 1,-14 0-1,20 2-246,0 0 0,0 1 0,0-1 0,0 1 0,1 0 0,-1 0 0,0 0 0,0 1 0,1-1 0,-1 1 0,1 0 0,-1 0 0,1 0 0,0 0 0,0 1 0,0-1 0,0 1 0,0 0 0,-3 4 0,-10 14-5933</inkml:trace>
  <inkml:trace contextRef="#ctx0" brushRef="#br0" timeOffset="895.1">355 472 9098,'0'0'10444,"-11"8"-8601,-210 139 4321,190-128-5981,2 1 0,-33 30 0</inkml:trace>
  <inkml:trace contextRef="#ctx0" brushRef="#br0" timeOffset="1570.91">848 549 5401,'0'0'11560,"9"11"-9681,77 74 2139,136 107-1,-223-190-2696,-7-2-1186,-3-3-2265,3-1-3347</inkml:trace>
  <inkml:trace contextRef="#ctx0" brushRef="#br0" timeOffset="2435.71">1417 856 9778,'0'0'3908,"-1"9"-2392,2 16-440,2 0 0,0 0 0,1-1 0,10 30 0,-6-25 169,-2 1 1,-1-1 0,3 46-1,-20-125 211,13 47-1510,-1 0 0,0 0 0,1 0 0,0 0 0,-1 0 0,1 0 0,1 0 0,-1 1 0,0-1 0,1 0 0,-1 1 0,1-1 0,0 1 0,0-1 0,0 1-1,0 0 1,4-4 0,50-32-1231,-46 32 1061,0 0 1,0-1-1,14-13 1,-17 11 161,-1-1 1,0 0 0,-1-1-1,0 1 1,-1-1 0,0 0-1,-1 0 1,0-1 0,1-16 0,-2 20 728,5 52-98,2-1-1,2-1 0,1 0 0,29 65 0,-41-107-624,0 0 1,0 0-1,0 0 0,0 1 1,0-1-1,0 0 0,0 0 1,0 0-1,0 1 0,0-1 1,0 0-1,0 0 0,0 1 1,0-1-1,0 0 0,0 0 1,-1 0-1,1 1 0,0-1 1,0 0-1,0 0 0,0 0 1,0 0-1,0 1 0,-1-1 1,1 0-1,0 0 0,0 0 1,0 0-1,-1 0 0,1 1 1,0-1-1,0 0 0,0 0 1,-1 0-1,1 0 0,0 0 1,0 0-1,0 0 0,-1 0 1,1 0-1,0 0 0,0 0 1,-1 0-1,1 0 0,0 0 1,0 0-1,0 0 0,-1 0 1,1 0-1,0 0 0,0 0 1,0 0-1,-1-1 0,1 1 1,0 0-1,0 0 0,-4 0-972,-9 0-5307</inkml:trace>
  <inkml:trace contextRef="#ctx0" brushRef="#br0" timeOffset="4350.21">477 1 6809,'0'0'9648,"-8"8"-7405,-182 153 4542,157-132-6515,32-29-380,12-8-1591,9-19-4008,-10 13 613</inkml:trace>
  <inkml:trace contextRef="#ctx0" brushRef="#br0" timeOffset="4879.53">744 35 9194,'0'0'11716,"9"8"-10573,73 71 785,-53-48-945,2-2 0,51 40 0,-98-70-2228,-3 1-7094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6:05.4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21 8466,'0'0'9978,"0"6"-8703,5 38 751,15 59-1,1 7-546,-19-91-1370,2 13 622,-2-32-412,0-18-227,0 8-207,0 1 0,1-1 1,0 1-1,0 0 0,1 0 0,0 1 0,0-1 0,1 1 0,0-1 0,1 2 0,0-1 0,12-12 0,-11 13 75,-1 0-1,0 0 1,0 0-1,-1-1 0,0 0 1,0 0-1,-1-1 1,0 1-1,0-1 1,-1 0-1,0 0 1,-1 0-1,3-19 1,-12-30 202,10 87 178,2 0 0,0 0 0,2-1 0,1 0 0,17 40 0,-4-10 306,-15-33-602,3 7 958,-6-27-2894,-2-17-3207,-1-4-2680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32.44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98 169 11682,'0'0'9541,"7"0"-8751,-6 0-759,235 18 5756,-231-16-5910</inkml:trace>
  <inkml:trace contextRef="#ctx0" brushRef="#br0" timeOffset="437.47">233 99 10242,'0'0'8545,"0"11"-7002,1 16-581,0-1 1,2 0-1,7 33 1,-7-51-625,-1-1 1,0 1-1,0-1 1,-1 1-1,0 0 1,-1 0-1,0 0 1,0-1-1,0 1 1,-3 9-1,-5-16-4929</inkml:trace>
  <inkml:trace contextRef="#ctx0" brushRef="#br0" timeOffset="1466.36">223 1 6409,'0'0'6395,"-10"0"-5088,1-1-792,-1 1 0,1 1 1,0 0-1,-1 0 0,1 1 0,0 0 1,-1 0-1,1 1 0,0 0 0,1 1 0,-14 7 1,16-7-386,-1 0 1,1 1 0,0 0 0,0 0 0,0 1-1,1-1 1,0 1 0,0 0 0,0 1 0,1-1-1,0 1 1,0 0 0,0 0 0,1 0 0,0 0-1,1 1 1,0-1 0,0 1 0,0 0 0,1-1-1,0 1 1,1 0 0,0 0 0,1 9 0,-1-1 1,0 0 0,1 0 0,1 0 1,1 0-1,0-1 0,1 1 0,9 21 0,-9-30-89,-1 1 0,1-1 0,1 0 0,-1 0-1,1-1 1,0 1 0,1-1 0,-1 0 0,1-1 0,1 1-1,-1-1 1,1 0 0,0-1 0,0 1 0,0-2 0,11 6-1,-2-4-19,0-1 1,-1 0-1,1-1 0,1-1 0,-1 0 0,0-1 0,0-1 0,1 0 0,23-4 0,-32 1-15,0 0 1,0 0-1,0-1 0,-1 0 0,1 0 1,-1 0-1,0-1 0,0-1 1,-1 1-1,1-1 0,-1 0 0,0 0 1,7-12-1,-4 7 16,-2 0 0,1 0 0,-2-1-1,1 0 1,-2-1 0,0 1 0,7-26 0,-10 31 5,-1 0-1,0-1 1,-1 1 0,0 0 0,0 0 0,0 0 0,-1 0-1,0-1 1,-1 1 0,1 0 0,-1 0 0,-1 1-1,1-1 1,-1 0 0,0 1 0,-1-1 0,1 1 0,-1 0-1,-1 0 1,1 1 0,-1-1 0,0 1 0,0 0-1,-10-7 1,5 4 16,-1 1 0,-1 1-1,1 0 1,-1 0 0,0 1-1,0 0 1,0 1 0,-1 0 0,1 1-1,-1 1 1,0 0 0,-23 0-1,25 2-570,-20 1-1045,11 3-5908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29.53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8130,'0'0'7313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7:47.94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0 283 7378,'0'0'13949,"13"0"-13185,481 3 3743,-431-9-4379,-61 6-154,0-1 0,0 1 0,0 0 1,0 0-1,0-1 0,0 1 0,0-1 0,0 0 1,0 0-1,0 1 0,-1-1 0,1 0 0,0 0 1,0-1-1,-1 1 0,1 0 0,-1-1 0,1 1 1,-1-1-1,0 1 0,1-1 0,-1 1 0,0-1 1,0 0-1,1-3 0,-2 3-46,-1 0 0,1 0 0,-1 0 0,0 1 0,1-1 0,-1 0 0,0 0 0,0 1 0,0-1 0,0 1 0,-1-1 0,1 1 0,0-1 0,-1 1 0,1 0 0,-1-1 0,1 1 0,-1 0 1,-3-1-1,-41-23-512,32 18 484,3 1-3,6 5-12,0-2 0,1 1 1,-1 0-1,1-1 0,0 0 1,0 0-1,0 0 1,0-1-1,-7-7 0,12 11 104,0 0-1,-1-1 0,1 1 1,-1-1-1,1 1 0,-1 0 1,1 0-1,0-1 1,-1 1-1,1 0 0,0 0 1,-1 0-1,1-1 0,0 1 1,-1 0-1,1 0 1,0 0-1,-1 0 0,1 0 1,0 1-1,-1-1 0,1 0 1,0 0-1,-1 0 1,1 0-1,-1 1 0,1-1 1,0 1-1,26 5 84,10 8 403,60 35 1,-84-42-331,0 1 1,-1 1 0,0 0-1,-1 0 1,0 1 0,0 0 0,17 24-1,-27-33-126,1 1 0,-1 0 0,0-1 0,0 1 0,0 0 0,0 0 0,0 0 0,-1 0 0,1-1 0,-1 1 0,1 0 0,-1 0 0,1 0 0,-1 0 0,0 1 0,0-1 0,0 0 0,0 0 0,-1 0 0,1 0 0,0 0 0,-1 0 0,0 0 0,1 0 0,-3 2 0,1-1 18,0 0 0,-1 0 0,0 0 0,0-1 0,0 1 0,0-1 0,0 0 0,0 0 0,0 0 0,-1-1 0,1 1 0,-7 1-1,-10 3-1345,0-1 0,0-1 0,-39 2 0,38-6-3759</inkml:trace>
  <inkml:trace contextRef="#ctx0" brushRef="#br0" timeOffset="773.1">1145 97 6121,'0'0'6076,"8"8"-4603,3 6-845,-1 0 0,0 1 0,0 0 0,-2 1 0,0 0 0,-1 0 1,6 17-1,34 139 3067,-50-198 31,-2-10-3676,-13-19-185,7 25-553,1-1-1,1 0 1,2-1 0,1 1-1,2-1 1,-1-51 0,5 82 620,0 0 0,0 0-1,0 0 1,0 0 0,0 0 0,1 0 0,-1 0 0,0 0 0,1 0 0,-1 0 0,0 0 0,1 0 0,-1 0 0,1 0 0,-1 0 0,1 0 0,0 0 0,0 1 0,-1-1 0,1 0 0,0 0 0,0 1 0,0-1 0,-1 0 0,1 1 0,0-1 0,0 1 0,0-1 0,0 1 0,2-1 0,0 1 10,0 0 0,0 0 0,0 0-1,0 0 1,0 1 0,0-1 0,0 1 0,0 0-1,0-1 1,5 4 0,6 2 61,-1 1-1,0 0 1,16 13 0,-23-16 6,0 0 1,-1 1-1,1 0 1,-1 0 0,0 0-1,7 11 1,-11-14 26,0-1 1,-1 0-1,1 1 1,-1-1-1,1 1 1,-1-1-1,1 1 0,-1-1 1,0 1-1,0-1 1,0 1-1,0-1 1,0 1-1,0-1 0,0 1 1,-1-1-1,1 1 1,0-1-1,-1 1 1,1-1-1,-1 0 1,0 1-1,1-1 0,-1 0 1,0 1-1,0-1 1,0 0-1,0 0 1,0 0-1,0 0 0,0 1 1,0-2-1,-1 1 1,1 0-1,0 0 1,0 0-1,-1-1 1,-1 2-1,-13 7 329,-1 0 1,-30 11-1,40-17-719,-1-1-1,1 0 1,-1 0 0,1-1 0,-12 1-1</inkml:trace>
  <inkml:trace contextRef="#ctx0" brushRef="#br0" timeOffset="1238.67">1553 136 10642,'0'0'2957,"-5"9"-1409,0-2-1032,1 1-1,0-1 0,1 1 1,0 0-1,0 0 0,0 0 1,-1 12-1,3-15-328,1-1 0,0 0 0,-1 1 0,2-1 0,-1 0 0,0 0 0,1 1 0,0-1 0,0 0 0,0 0 0,1 0 0,-1 0 0,1 0 0,0 0 0,0 0 0,1-1 0,-1 1 0,1-1 0,5 7 0,-2-5 0,0 0 0,1 0 0,0-1 0,0 0 0,0 0 1,1 0-1,-1-1 0,1 0 0,15 3 0,-19-4-146,0-1 0,0 0 1,1-1-1,-1 1 0,0-1 1,0 0-1,1 0 0,-1 0 0,0 0 1,1-1-1,-1 0 0,0 1 1,0-2-1,1 1 0,-1 0 1,0-1-1,0 0 0,-1 0 1,1 0-1,4-4 0,-6 5-7,-1-1 0,1 1 0,-1-1 0,1 0 0,-1 0 0,0 0 0,0 1 0,1-1 0,-2 0 0,1-1 0,0 1 0,0 0 0,-1 0 0,1 0 0,-1 0 0,1-1 0,-1 1 0,0 0 0,0 0 0,0-4 0,-1 2-17,0 0 0,0 1 0,-1-1 0,1 0 0,-1 0 0,0 1 0,1-1 0,-2 1 0,1-1 0,-4-4 0,-3-1-68,0 0 0,-1 0 0,0 1 0,0 0 0,0 0 0,-14-6 0,-44-15-1319,21 22-2853</inkml:trace>
  <inkml:trace contextRef="#ctx0" brushRef="#br0" timeOffset="1651.01">1868 60 9602,'0'0'3115,"0"9"-1540,-2 21-200,2 1-1,2-1 0,0 0 0,2 0 0,2 0 1,8 31-1,-12-59-1297,-1 1 0,0-1 0,1 0 1,-1 0-1,1 0 0,0 0 0,0 0 0,-1 0 1,1-1-1,0 1 0,1-1 0,-1 1 1,0-1-1,0 0 0,1 0 0,-1 0 0,0 0 1,1 0-1,-1 0 0,1-1 0,-1 1 0,1-1 1,0 0-1,-1 1 0,1-1 0,-1 0 1,5-1-1,11-1 43,-1 0 0,0-1 0,18-5 0,-13 3-196,-1 3 170,-1 0-1491,-9-1-4901</inkml:trace>
  <inkml:trace contextRef="#ctx0" brushRef="#br0" timeOffset="2019.26">2210 355 11682,'0'0'5795,"0"-10"-3484,2-14-1658,0 0 0,2-1 0,10-34 0,-7 31-736,-1 0 0,-1-1 1,1-37-1,-6 58 103,1-13-259,-1 20 230,1 1-1,-1 0 1,0-1 0,0 1 0,1 0 0,-1-1 0,0 1 0,1 0 0,-1 0 0,0-1 0,1 1 0,-1 0-1,0 0 1,1 0 0,-1 0 0,1 0 0,-1-1 0,0 1 0,1 0 0,-1 0 0,1 0 0,-1 0-1,0 0 1,1 0 0,-1 0 0,1 0 0,-1 1 0,1-1 0,-1 0 0,0 0 0,1 0 0,-1 0-1,0 0 1,1 1 0,-1-1 0,0 0 0,1 0 0,-1 1 0,0-1 0,1 0 0,-1 0 0,0 1 0,1-1-1,-1 0 1,0 1 0,13 9 106,-1 0 1,0 0-1,-1 1 0,0 1 0,-1 0 0,0 0 0,-1 1 0,-1 0 1,0 0-1,0 1 0,-2 0 0,1 1 0,-2-1 0,0 1 0,-1 1 1,0-1-1,-1 0 0,1 27 0,-5-45-562,0 1 0,0 0 0,0-1 0,0 1 0,0 0 0,0 0 0,-1 0 0,1 0-1,-1 0 1,-2-2 0,0-1-2209,-8-11-6548</inkml:trace>
  <inkml:trace contextRef="#ctx0" brushRef="#br0" timeOffset="2426.98">2171 199 8266,'0'0'6873,"62"-1"-5608,-32-3-793,13-1-472,-7 0-1105,-5-1-3312</inkml:trace>
  <inkml:trace contextRef="#ctx0" brushRef="#br0" timeOffset="2848.02">2545 52 9298,'0'0'7779,"6"11"-5395,0-1-1982,40 83 3534,-42-85-3774,-1 0 1,0 1 0,0-1-1,-1 1 1,0-1 0,-1 1-1,0 0 1,0-1 0,0 1-1,-2 11 1,1-20-229,0-1 0,0 1 0,0 0 0,0 0 0,0-1-1,0 1 1,0 0 0,0 0 0,0-1 0,0 1 0,0 0 0,0 0 0,0-1-1,0 1 1,-1 0 0,1 0 0,0-1 0,0 1 0,0 0 0,0 0 0,-1-1-1,1 1 1,0 0 0,0 0 0,0 0 0,-1 0 0,1-1 0,0 1 0,0 0 0,0 0-1,-1 0 1,1 0 0,0 0 0,0 0 0,-1 0 0,1 0 0,0 0 0,-1 0-1,1 0 1,0-1 0,0 2 0,-1-1 0,1 0 0,0 0 0,0 0 0,-1 0-1,1 0 1,0 0 0,0 0 0,-1 0 0,1 0 0,0 0 0,0 0 0,-1 1-1,1-1 1,0 0 0,0 0 0,0 0 0,-1 1 0,1-1 0,0 0 0,0 0 0,0 0-1,0 1 1,-1-1 0,1 0 0,0 0 0,0 1 0,-1-12-6389</inkml:trace>
  <inkml:trace contextRef="#ctx0" brushRef="#br0" timeOffset="3354.76">2729 242 10298,'0'0'3426,"0"-11"-1928,-1-17-494,-1 8-812,1 0 0,2 0 1,0-1-1,0 1 0,2 0 0,9-32 1,-12 50-218,1 0 1,0 1 0,0-1 0,0 0-1,0 1 1,0-1 0,0 0 0,1 1-1,-1-1 1,0 1 0,1 0 0,-1-1-1,1 1 1,-1 0 0,1 0-1,0 0 1,-1 0 0,1 0 0,0 1-1,0-1 1,0 0 0,3 0 0,-2 1 20,0 0 0,0 0 1,0 1-1,0-1 1,1 1-1,-1-1 1,0 1-1,-1 0 0,1 0 1,0 0-1,0 1 1,0-1-1,3 3 1,-1 0 37,1 0 1,-1 0 0,0 0-1,0 1 1,0-1 0,-1 1-1,0 1 1,0-1 0,0 0-1,0 1 1,-1 0 0,5 12-1,-7-16-10,0 0 1,-1 0-1,1 0 0,-1 0 0,1 0 0,-1 0 0,0 0 0,0-1 0,0 1 0,0 0 0,0 0 0,-1 0 0,1 0 0,-1 0 0,1 0 0,-1 0 1,1 0-1,-1 0 0,0-1 0,0 1 0,0 0 0,0-1 0,0 1 0,-1 0 0,1-1 0,0 0 0,-3 3 0,-2-1 137,0 0-1,0 0 1,0 0-1,0-1 1,-1 0-1,-11 2 1,11-3-64,0 1 0,1-1 0,-1 2 0,0-1 0,-9 5 0,16-6-88,-1-1 1,1 0-1,0 0 1,0 0-1,-1 0 1,1 1-1,0-1 1,0 0-1,-1 0 1,1 1-1,0-1 1,0 0-1,0 0 1,0 1-1,-1-1 1,1 0-1,0 1 1,0-1-1,0 0 1,0 1 0,0-1-1,0 0 1,0 0-1,0 1 1,0-1-1,0 0 1,0 1-1,0-1 1,0 0-1,0 1 1,0-1-1,0 0 1,0 1-1,0-1 1,0 0-1,0 1 1,1-1-1,-1 0 1,13 12 496,22 6 354,-33-17-806,191 64-88,-205-65-9226</inkml:trace>
  <inkml:trace contextRef="#ctx0" brushRef="#br0" timeOffset="3760.52">3267 33 9162,'0'0'6643,"-9"-4"-4527,3 2-1896,0-1 153,-1 0 0,1 0 0,-1 1 0,0 0 0,0 0 1,-8-1-1,12 3-322,1 0 0,0 0 1,0 0-1,0 1 0,0-1 1,0 0-1,0 1 1,-1-1-1,1 1 0,0 0 1,0 0-1,0 0 0,1 0 1,-1 0-1,0 0 0,0 0 1,1 1-1,-1-1 0,0 0 1,1 1-1,-1 0 1,1-1-1,0 1 0,0 0 1,-1 0-1,1-1 0,0 1 1,-1 4-1,-5 16 158,0 0-1,2 1 0,0-1 1,2 1-1,0 0 1,2 37-1,1-57-183,0-1 0,0 1 0,0 0 0,1-1 0,-1 1 0,1-1-1,0 0 1,-1 1 0,1-1 0,0 1 0,1-1 0,-1 0 0,0 0 0,1 0 0,-1 0 0,1 0 0,0 0 0,-1 0 0,1 0-1,2 1 1,1 0 43,-1 0 0,1-1 0,-1 0 0,1 0-1,0 0 1,0 0 0,0-1 0,0 1-1,9 0 1,-4-1-175,0 0 0,0-1-1,0 0 1,0-1 0,0 0 0,0 0-1,0-1 1,0-1 0,0 1 0,10-6-1,-4-4-2025,-10 0-2396,-5 6 432</inkml:trace>
  <inkml:trace contextRef="#ctx0" brushRef="#br0" timeOffset="4175.12">3083 146 11106,'0'0'2145,"60"-2"-873,-31 0-256,1 1-824,0-1-192,-7 0-1584,-9 1-953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8:35.7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0 252 4385,'0'0'12259,"2"12"-10078,14 196 2469,0 5-3113,-10-36 806,-6-165-2251,1-12-89,-1 1 1,1-1-1,0 1 0,-1-1 0,1 0 1,0 0-1,0 0 0,-1 1 0,1-1 1,0 0-1,0 0 0,-1 0 0,1 0 1,0 0-1,0 0 0,-1 0 0,1 0 1,0-1-1,0 1 0,-1 0 0,1 0 1,0-1-1,-1 1 0,1 0 0,0-1 1,28-8 26,-25 7-19,23-4-3,1 0 0,0 2 0,1 1 0,-1 1 0,0 1 0,30 4 0,-45-1 357,-3 0-1494</inkml:trace>
  <inkml:trace contextRef="#ctx0" brushRef="#br0" timeOffset="437.64">446 234 11562,'0'0'10043,"23"67"-8075,-15-39-936,2 2-472,0 1-280,-1 0-256,2-2-24,8 6-1424,-4-7-2881,-1-5-2296</inkml:trace>
  <inkml:trace contextRef="#ctx0" brushRef="#br0" timeOffset="1626.02">615 718 9234,'0'0'6569,"8"8"-4940,-4-4-1488,-1 0 111,1 0 0,0 0 0,1 0 0,-1-1 0,1 1-1,-1-1 1,1 0 0,0-1 0,0 1 0,0-1 0,1 0 0,-1 0-1,0 0 1,11 1 0,-3-2 90,1-1 1,-1 0-1,1-1 0,-1-1 1,0 0-1,19-6 0,-26 7-303,0-1 0,0 0 0,0-1 0,-1 0 0,1 1 0,-1-2 0,0 1 0,1-1 0,-1 0 0,-1 0 0,1 0 0,-1 0 0,0-1 0,0 0 0,7-10 0,-10 13-33,0 0 1,0 0 0,0 0 0,0 0 0,-1-1 0,1 1 0,0 0 0,-1-1 0,0 1 0,1-1 0,-1 1 0,0 0 0,0-1 0,-1 1 0,1-1-1,0 1 1,-1 0 0,0-1 0,1 1 0,-1 0 0,0 0 0,0-1 0,0 1 0,0 0 0,-1 0 0,1 0 0,0 0 0,-1 0 0,0 1 0,1-1-1,-1 0 1,0 1 0,0-1 0,0 1 0,0 0 0,0-1 0,0 1 0,0 0 0,0 0 0,-1 1 0,-3-2 0,3 0-12,-1 1-1,1 0 1,-1 0 0,0 0 0,0 0 0,1 1-1,-1-1 1,0 1 0,0 0 0,0 0 0,0 0-1,1 1 1,-1-1 0,0 1 0,0 0 0,1 0-1,-1 0 1,0 1 0,1-1 0,-1 1 0,1 0-1,0 0 1,0 0 0,0 0 0,-4 4 0,3 0 19,0 1 1,1-1-1,-1 0 0,2 1 1,-1 0-1,1 0 1,0-1-1,0 1 1,1 1-1,0-1 1,0 0-1,1 0 1,0 0-1,0 0 0,0 0 1,1 1-1,3 10 1,-2-8 83,1-1 0,-1 1 0,2-1 0,0 0 0,0 1 0,0-2-1,1 1 1,1-1 0,-1 1 0,1-1 0,1-1 0,8 9 0,-7-10-49,0-1 0,0 1 0,1-2 0,0 1 0,0-1 1,0-1-1,0 1 0,1-1 0,-1-1 0,1 0 0,-1-1 0,1 1 0,0-2 0,0 1 0,0-2 0,-1 1 0,1-1 0,0 0 0,-1-1 0,1-1 0,-1 1 0,13-6 0,-13 5-45,-1 0 0,1-1-1,0 0 1,-1-1 0,0 0 0,0 0-1,0 0 1,-1-1 0,0-1 0,0 1-1,0-1 1,-1 0 0,0 0-1,0-1 1,-1 0 0,0 0 0,0 0-1,-1-1 1,0 1 0,-1-1 0,0 0-1,0 0 1,2-12 0,-5 19-6,0-1 1,0 0-1,0 0 0,0 0 1,0 0-1,-1 0 0,1 0 1,-1 0-1,0 0 1,1 0-1,-1 0 0,-1 1 1,1-1-1,0 0 1,-1 1-1,1-1 0,-1 1 1,0 0-1,0-1 0,0 1 1,0 0-1,0 0 1,-1 0-1,1 0 0,0 1 1,-1-1-1,0 1 0,1-1 1,-1 1-1,0 0 1,1 0-1,-5-1 0,2 1 2,0 0 0,0 0 0,-1 0 0,1 0-1,-1 1 1,1 0 0,0 0 0,-1 1-1,1-1 1,0 1 0,-1 0 0,1 0 0,0 1-1,0 0 1,0 0 0,0 0 0,-7 5-1,9-5-3,0 1-1,0 0 1,1 1-1,-1-1 1,1 0-1,-1 1 1,1-1-1,0 1 1,1 0-1,-1 0 1,1 0-1,-1 0 1,1 0-1,0 0 1,1 0-1,-1 0 1,1 0-1,0 0 1,0 0-1,0 0 0,0 1 1,1-1-1,-1 0 1,1 0-1,0 0 1,0 0-1,1 0 1,-1 0-1,1-1 1,4 7-1,-5-5 11,1-1 0,0 0-1,0 0 1,1-1 0,-1 1 0,1 0-1,0-1 1,0 1 0,0-1 0,0 0-1,0 0 1,1 0 0,-1-1 0,1 1-1,0-1 1,0 0 0,0 0 0,0 0-1,0 0 1,0-1 0,1 0 0,-1 0-1,0 0 1,1 0 0,-1 0 0,1-1-1,-1 0 1,0 0 0,6-1-1,-7-1 8,1 0-1,0 0 0,0 0 0,-1 0 0,0-1 0,1 1 1,-1-1-1,0 0 0,0 0 0,0 0 0,-1-1 0,1 1 0,-1-1 1,0 1-1,0-1 0,0 0 0,0 0 0,0 0 0,-1 0 0,0 0 1,0 0-1,0 0 0,-1 0 0,1-7 0,1 2-24,-1 0 0,-1 0 0,0 0 0,0-1 0,0 1 0,-1 0 0,-1 0-1,0 0 1,0 0 0,-5-12 0,7 20 12,0 0-1,0 0 1,0 1 0,-1-1-1,1 0 1,0 1 0,0-1-1,-1 0 1,1 1 0,0-1-1,-1 1 1,1-1 0,-1 1-1,1-1 1,-1 0 0,1 1-1,-1 0 1,1-1 0,-1 1-1,1-1 1,-1 1 0,0 0-1,1-1 1,-1 1-1,0 0 1,1-1 0,-2 1-1,-3 17-92,6 31 36,1-36 91,1 0-1,0-1 1,1 1-1,9 21 1,-11-29-18,-1-1 0,1 0 0,-1 0 0,1 0 1,0 0-1,0 0 0,0 0 0,0-1 1,1 1-1,-1-1 0,1 1 0,0-1 0,-1 0 1,1 0-1,0 0 0,0 0 0,1-1 0,-1 1 1,0-1-1,0 0 0,6 2 0,-6-4-1,-1 0-1,1 0 0,0 0 1,-1 0-1,1 0 0,-1 0 1,1-1-1,-1 1 1,0-1-1,0 1 0,0-1 1,0 0-1,0 0 0,0 0 1,0 0-1,0 0 1,-1-1-1,1 1 0,-1 0 1,0-1-1,1 1 0,-1-1 1,0 1-1,-1-1 1,2-3-1,2-6-17,0-1 0,0 0 1,2-24-1,-6 36 1,2-26-40,-2 26 41,0 1 0,0-1 0,0 0 0,0 0 0,0 0 0,0 0 0,0 1 0,0-1 1,0 0-1,0 0 0,0 0 0,-1 1 0,1-1 0,0 0 0,0 0 0,-1 1 0,1-1 0,-1 0 0,1 1 0,-1-1 1,1 0-1,-1 1 0,1-1 0,-1 1 0,0-2 0,0 48-242,2-40 264,0 0 0,0 0 0,1 0 0,0 0 0,1-1-1,-1 1 1,1 0 0,0-1 0,0 0 0,1 0 0,-1 0-1,1 0 1,1 0 0,-1-1 0,0 0 0,1 1 0,0-2 0,0 1-1,0-1 1,1 1 0,-1-2 0,1 1 0,-1 0 0,1-1 0,0 0-1,0-1 1,0 1 0,0-1 0,12 1 0,-16-3-5,0 0 0,0 0 0,0 0 0,0 0 0,0 0 0,0-1 0,0 1 0,0-1 0,0 1 0,-1-1 0,1 1 0,-1-1 0,1 0 0,-1 0 0,0 0 0,0 0 0,1 0 0,-1 0 0,-1 0 0,1 0 0,0-1 0,0 1 0,-1 0 0,0 0 0,1-1 0,-1 1 0,0 0 0,0-1 0,0-1 0,1-5-70,-1 1 0,0-1 0,0 1 0,-1-1 0,0 1 0,-4-17 0,-2 12-68,8 26-33,7 25 160,-8-37 2,5 14 107,1 0 1,14 26 0,-17-36-131,0-1 1,0 1 0,1-1-1,-1 0 1,1 0 0,0 0-1,0 0 1,0-1 0,1 0-1,-1 0 1,1 0-1,9 4 1,0-2-1071,1 0-1,0-2 0,23 4 1,1-4-5234</inkml:trace>
  <inkml:trace contextRef="#ctx0" brushRef="#br0" timeOffset="2187.94">1878 799 9074,'0'0'11269,"8"6"-10205,-5-4-1035,-1-1 25,-1 0 1,0 1 0,1-1 0,-1 0-1,1 0 1,-1 0 0,1 0-1,-1 0 1,1-1 0,0 1 0,-1 0-1,1-1 1,0 1 0,0-1 0,-1 0-1,1 0 1,0 1 0,0-1 0,0 0-1,-1-1 1,1 1 0,0 0-1,0 0 1,-1-1 0,1 1 0,0-1-1,0 1 1,-1-1 0,1 0 0,0 0-1,-1 0 1,1 0 0,-1 0-1,0 0 1,1 0 0,-1 0 0,0-1-1,1 1 1,-1 0 0,0-1 0,0 1-1,1-3 1,4-4-12,-1 0 0,0-1 0,-1 1 0,0-1 0,0 0 0,-1 0 0,0 0 0,-1 0 0,2-12 1,-3 19-39,-1 0 1,0 0 0,1-1 0,-1 1 0,0 0 0,0 0 0,-1-1 0,1 1 0,0 0-1,-1 0 1,1 0 0,-1-1 0,0 1 0,0 0 0,0 0 0,0 0 0,0 0-1,0 0 1,0 0 0,-1 1 0,1-1 0,-1 0 0,1 1 0,-1-1 0,0 1 0,0-1-1,0 1 1,1 0 0,-1 0 0,0 0 0,0 0 0,-1 0 0,1 0 0,0 1 0,0-1-1,0 0 1,0 1 0,-1 0 0,1 0 0,0 0 0,0 0 0,-1 0 0,-1 0 0,2 0 5,1 0 1,0 0-1,-1 0 1,1 1-1,0-1 1,-1 0-1,1 0 1,0 1-1,-1-1 1,1 1-1,0-1 1,0 1-1,0 0 1,0-1-1,-1 1 1,1 0 0,0 0-1,0 0 1,0 0-1,1 0 1,-1 0-1,0 0 1,0 0-1,0 0 1,0 2-1,-1 1 23,1-1 1,0 1-1,0-1 0,1 1 0,-1 0 0,1 0 0,-1-1 1,1 1-1,1 5 0,0 2 128,1 0 1,0 0-1,0 0 0,1-1 0,7 19 1,-6-21-132,0 0 1,0 0 0,0 0 0,1-1 0,0 0 0,1 0-1,0 0 1,0 0 0,0-1 0,1 0 0,-1 0 0,2-1-1,-1 0 1,0 0 0,1-1 0,0 1 0,0-2 0,0 1-1,1-1 1,-1-1 0,1 1 0,14 1 0,-20-4-121,0 0 0,0 0 0,0-1 0,0 1 0,0-1 0,0 1 0,0-1 0,0 0 1,0 0-1,0 0 0,-1-1 0,1 1 0,0-1 0,-1 1 0,1-1 0,-1 0 0,3-3 0,1-1-936,0-1 0,-1 1 0,0-1-1,9-16 1,4-15-5943</inkml:trace>
  <inkml:trace contextRef="#ctx0" brushRef="#br0" timeOffset="2635.25">2045 302 12843,'0'0'1457,"9"11"-108,-9-11-1317,47 53 2907,64 96 0,-99-131-2334,-1 0 1,-1 1-1,-1 0 1,0 0-1,-2 1 1,0 0-1,-1 1 1,-1-1-1,-1 1 1,2 37-1,-26-92 2096,15 21-2691,1-1 0,1 1-1,0-1 1,1 0 0,0-27 0,2 34-219,0 0 1,0 0-1,1 1 0,0-1 1,0 0-1,1 0 0,0 0 1,0 1-1,0-1 1,1 1-1,0 0 0,1 0 1,6-10-1,-7 13-354,0 1 0,0-1-1,1 1 1,-1 0 0,1 0 0,-1 0-1,1 0 1,0 1 0,0-1 0,0 1 0,0 0-1,0 0 1,0 1 0,0-1 0,0 1-1,0 0 1,0 0 0,0 0 0,6 1 0,-5-1-510,22 1-6142</inkml:trace>
  <inkml:trace contextRef="#ctx0" brushRef="#br0" timeOffset="3398.68">2567 645 10354,'0'0'10366,"-10"-9"-8544,-35-24-487,42 31-1263,1 1 0,0-1-1,-1 1 1,1 0 0,-1-1-1,1 1 1,-1 1 0,0-1 0,1 0-1,-1 1 1,0-1 0,0 1-1,0 0 1,1 0 0,-1 0 0,0 0-1,0 0 1,0 0 0,1 1 0,-1 0-1,0-1 1,1 1 0,-1 0-1,0 0 1,1 1 0,0-1 0,-1 0-1,1 1 1,0 0 0,-1-1 0,1 1-1,0 0 1,0 0 0,-3 4-1,0 2-64,-1-1 1,1 0-1,1 1 0,-1 0 0,1 0 0,1 1 0,0-1 0,-4 13 0,6-14-1,0-1-1,0 1 1,0-1-1,1 1 1,0-1 0,0 1-1,1-1 1,0 1-1,0-1 1,0 0 0,1 1-1,0-1 1,0 0-1,1 0 1,-1 0 0,5 6-1,-5-8 0,1-1 0,-1 0 0,1 0 0,0-1 0,0 1 0,0 0 0,0-1-1,0 0 1,0 0 0,1 0 0,-1 0 0,1 0 0,-1-1 0,1 1 0,0-1 0,0 0 0,0 0-1,-1-1 1,1 1 0,0-1 0,0 0 0,0 0 0,0 0 0,0 0 0,0-1 0,0 0 0,0 1-1,5-3 1,-4 1 8,0-1-1,1 0 1,-1 0 0,0 0-1,0 0 1,-1-1-1,1 1 1,-1-1-1,0-1 1,0 1 0,0 0-1,0-1 1,-1 0-1,0 0 1,0 0-1,0 0 1,-1-1 0,1 1-1,1-7 1,-3 9-9,0 0 0,0 0 0,0-1 1,0 1-1,0 0 0,-1-1 0,1 1 0,-1 0 1,0-1-1,0 1 0,0 0 0,-1-1 0,1 1 1,-1 0-1,0-1 0,0 1 0,0 0 1,0 0-1,0 0 0,-1 0 0,1 0 0,-1 0 1,0 0-1,0 0 0,0 1 0,0-1 0,0 1 1,-1-1-1,1 1 0,-1 0 0,0 0 0,0 0 1,1 0-1,-5-1 0,6 3-8,1-1 0,0 1 0,-1-1-1,0 1 1,1 0 0,-1-1 0,1 1 0,-1 0 0,1 0-1,-1-1 1,0 1 0,1 0 0,-1 0 0,1 0 0,-1 0-1,0 0 1,1 0 0,-1 0 0,0 0 0,1 0 0,-1 0 0,1 0-1,-1 0 1,0 0 0,1 0 0,-1 1 0,1-1 0,-1 0-1,0 0 1,1 1 0,-1-1 0,1 0 0,-1 1 0,1-1-1,-1 1 1,1-1 0,-1 1 0,1-1 0,0 1 0,-1-1-1,1 1 1,0-1 0,-1 1 0,1-1 0,0 1 0,0 0-1,-1-1 1,1 1 0,0-1 0,0 1 0,0 0 0,0-1-1,0 1 1,0 0 0,0-1 0,0 1 0,0 0 0,0-1-1,0 1 1,1-1 0,-1 1 0,0 0 0,1 0 0,14 41-106,-9-29 161,2 0 0,0-1 0,0 0 1,1 0-1,1-1 0,0-1 0,0 1 0,15 10 0,-25-21-35,1 1-1,0-1 1,-1 1 0,1-1-1,0 0 1,-1 1 0,1-1-1,0 0 1,-1 1 0,1-1-1,0 0 1,0 0-1,0 0 1,-1 0 0,1 0-1,0 0 1,0 0 0,0 0-1,-1 0 1,1 0 0,0 0-1,0 0 1,-1 0 0,1-1-1,0 1 1,0 0-1,-1-1 1,1 1 0,0 0-1,-1-1 1,1 1 0,1-2-1,-1 0 5,1 0 0,0 0-1,-1-1 1,1 1 0,-1-1 0,0 1-1,0-1 1,0 1 0,1-6 0,8-59-182,-10-15-1362,18 103 925,9 24 654,30 47 2115,-60-96-2148,0-1 0,1 0 1,-1 1-1,1-1 0,0 0 1,0 0-1,1 0 1,-1 0-1,1-1 0,0 1 1,0 0-1,1 0 0,0-1 1,0 1-1,0 0 0,1-1 1,-1 1-1,3-10 0,-2 11-126,1-1 0,-1 1 0,1-1 0,-1 1 0,1 0 0,1-1 0,-1 1 0,0 0 0,6-6 0,-6 8 79,0 0-1,-1 1 1,1-1 0,0 1-1,0 0 1,0-1-1,0 1 1,0 0 0,0 0-1,0 0 1,0 0 0,0 1-1,1-1 1,-1 1 0,0-1-1,1 1 1,-1 0-1,0 0 1,0 0 0,3 0-1,-2 1 21,0-1 0,-1 1 0,1 0 0,-1 0 0,1 1 0,-1-1 0,0 1 0,1-1 0,-1 1 0,0 0 0,0-1-1,0 1 1,0 0 0,0 0 0,0 1 0,-1-1 0,1 0 0,1 4 0,26 56 123,-16-33 132,14 10-159,-9-30-2051,-17-9 1689,0 0 0,0 0 1,0-1-1,0 1 0,0 0 0,0 0 0,0-1 0,-1 1 0,1-1 1,0 1-1,0-1 0,0 1 0,0-1 0,-1 0 0,1 1 0,0-1 0,0 0 1,-1 0-1,1 1 0,-1-1 0,1-1 0,9-13-5374</inkml:trace>
  <inkml:trace contextRef="#ctx0" brushRef="#br0" timeOffset="3830.4">2918 370 12515,'0'0'1852,"7"9"-46,57 76 1505,36 50-1080,-88-116-1633,-1-1 1,-1 1-1,-1 1 0,0 0 1,9 36-1,-17-52-330,-1-1-1,1 1 1,-1 0 0,0 0-1,0 0 1,-1 0-1,1 0 1,-2 6-1,2-9-200,0-1 0,0 0 0,0 1 0,-1-1 0,1 1 0,0-1 0,0 0-1,0 1 1,0-1 0,-1 0 0,1 1 0,0-1 0,0 0 0,-1 1 0,1-1 0,0 0 0,-1 1-1,1-1 1,0 0 0,-1 0 0,1 0 0,0 1 0,-1-1 0,1 0 0,-1 0 0,1 0 0,0 0 0,-1 0-1,0 1 1,0-2-5,0 1 1,0-1-1,-1 0 0,1 1 0,0-1 0,0 0 0,0 0 0,0 1 0,0-1 0,1 0 0,-1 0 0,0 0 1,0 0-1,1 0 0,-1 0 0,0-2 0,-4-6-9,0 0 0,1-1 1,0 1-1,1-1 0,0 0 1,1 0-1,0 0 0,-2-15 0,2-6-499,3-44 0,-1 72 254,0 0 1,0 0 0,0 0 0,0-1 0,1 1 0,-1 0 0,1 0 0,0 0 0,0 0 0,0 0 0,0 0 0,1 0 0,-1 1 0,1-1-1,0 0 1,-1 1 0,1-1 0,0 1 0,1 0 0,-1 0 0,0 0 0,1 0 0,-1 0 0,1 0 0,-1 0 0,1 1 0,0-1 0,0 1-1,4-1 1,0 0-951,1 1-1,0 1 1,-1-1-1,1 1 1,0 1-1,-1-1 1,1 1-1,-1 1 1,1-1-1,13 6 1,20 7-6264</inkml:trace>
  <inkml:trace contextRef="#ctx0" brushRef="#br0" timeOffset="4379.17">3538 597 7058,'0'0'8469,"5"12"-6082,53 111 1837,14 30-1174,-62-128-2406,-2 1-1,0-1 1,-1 2 0,3 30-1,-10-57-608,1 0 0,-1 0-1,0 1 1,0-1 0,0 0 0,0 0 0,0 0-1,0 0 1,0 1 0,1-1 0,-1 0 0,0 0-1,0 0 1,0 0 0,0 1 0,0-1 0,0 0-1,0 0 1,0 0 0,0 1 0,0-1 0,0 0-1,0 0 1,0 0 0,0 1 0,0-1 0,0 0-1,0 0 1,0 0 0,0 0 0,0 1 0,-1-1-1,1 0 1,0 0 0,0 0 0,0 0 0,0 1-1,0-1 1,0 0 0,0 0 0,-1 0 0,1 0-1,0 0 1,0 0 0,0 0 0,0 1 0,-1-1-1,1 0 1,0 0 0,0 0 0,0 0 0,-1 0-1,1 0 1,0 0 0,0 0 0,0 0 0,0 0-1,-1 0 1,-10-13 596,-11-25-604,6 2-477,1-1 0,2 0 0,2-1 0,1 0 0,3 0 0,0-1 0,3 0 0,0-54 0,4 92 367,0 0 0,0-1 0,0 1 0,0-1 0,0 1 1,0 0-1,0-1 0,1 1 0,-1 0 0,0 0 0,1-1 0,0 1 0,-1 0 0,1 0 0,0-1 0,-1 1 0,1 0 0,0 0 0,0 0 0,0 0 0,0 0 1,0 0-1,0 0 0,0 1 0,0-1 0,0 0 0,2 0 0,0 0 12,-1 1-1,1-1 1,0 1-1,0 0 1,0 0-1,-1 0 1,1 0 0,0 0-1,0 1 1,0-1-1,-1 1 1,5 1-1,5 3 40,1 0-1,-1 1 0,-1 0 1,16 11-1,-13-7 37,0 1-1,0 1 1,-1 0 0,20 23-1,-31-32 37,0-1 0,0 0 0,0 0 0,0 1-1,-1-1 1,1 1 0,-1 0 0,0-1 0,1 1 0,-1 0-1,-1 0 1,1 0 0,0-1 0,-1 1 0,1 0 0,-1 0 0,0 0-1,0 0 1,0 0 0,0 0 0,0 0 0,-1 0 0,0 0-1,1 0 1,-1 0 0,0 0 0,0-1 0,-1 1 0,1 0-1,0-1 1,-1 1 0,0-1 0,0 1 0,1-1 0,-1 0 0,-4 3-1,-3 2 90,0 0-1,0-1 0,-1 0 0,-16 7 1,21-10-203,0-1 0,1 0 0,-1-1 1,0 1-1,0-1 0,0 0 0,0 0 1,-1 0-1,1-1 0,0 0 0,0 0 1,-6-1-1,10 1-160,0-1 1,0 1 0,1-1-1,-1 1 1,0 0-1,0-1 1,1 0-1,-1 1 1,0-1-1,1 1 1,-1-1-1,0 0 1,1 1-1,-1-1 1,1 0-1,-1 0 1,1 0-1,0 1 1,-1-1-1,1 0 1,0 0 0,-1 0-1,1 0 1,0 0-1,0 1 1,0-1-1,0 0 1,0-2-1,0-14-5828</inkml:trace>
  <inkml:trace contextRef="#ctx0" brushRef="#br0" timeOffset="4815.95">3880 610 9314,'0'0'1628,"0"10"131,-2 7-654,0 2 189,0-1-1,1 1 1,1 0-1,1 0 0,5 26 1,-6-41-1139,1 0 0,0 0 1,0 0-1,1 0 0,-1 0 1,1-1-1,0 1 0,0 0 1,0-1-1,1 0 0,-1 1 1,1-1-1,0 0 0,0 0 1,0 0-1,0-1 0,0 1 1,1-1-1,-1 0 0,1 0 1,-1 0-1,1 0 0,0 0 1,0-1-1,0 0 0,0 0 0,0 0 1,0 0-1,0 0 0,0-1 1,0 0-1,5 0 0,-6 0-104,0 0 0,-1 0-1,1-1 1,0 1-1,-1-1 1,1 1-1,-1-1 1,1 0 0,-1 0-1,1 0 1,-1 0-1,0 0 1,1-1-1,-1 1 1,0-1 0,0 1-1,0-1 1,0 0-1,0 0 1,0 0 0,-1 0-1,1 0 1,-1 0-1,1-1 1,-1 1-1,0 0 1,0-1 0,0 1-1,0-1 1,0 1-1,-1-1 1,1 1 0,-1-1-1,0 0 1,1 1-1,-1-5 1,0 1-25,0-1 1,-1 1 0,1 0-1,-1-1 1,0 1-1,-1 0 1,0 0-1,0 0 1,0 0-1,0 0 1,-1 0 0,0 0-1,-1 1 1,-4-8-1,2 7-51,0 0 0,0 0-1,0 0 1,-1 1 0,1 0 0,-1 1-1,0-1 1,-1 1 0,1 1 0,-1-1-1,0 1 1,1 0 0,-2 1-1,1 0 1,0 1 0,0-1 0,0 1-1,-15 1 1,22 0-64,0 0 0,0 0 0,0 0 0,0 0 0,0 0 0,0 0 0,0 0 0,0 1 0,0-1 0,0 0 0,0 1 0,0-1 0,0 1 0,0-1 0,0 1 0,0-1 0,1 1 0,-1 0 0,0-1 0,0 1 0,1 0 0,-1 0 0,0-1 0,1 1 0,-1 0 0,1 0 0,-1 0 0,1 0 0,-1 0 0,1 0 0,0 0 0,-1 0 1,1 2-1,0-1-371,0 0 1,0 0 0,1-1 0,-1 1 0,1 0 0,-1 0 0,1 0 0,0 0 0,-1 0-1,1-1 1,0 1 0,0 0 0,0-1 0,1 1 0,-1-1 0,2 3 0,14 11-5759</inkml:trace>
  <inkml:trace contextRef="#ctx0" brushRef="#br0" timeOffset="5200.26">4030 286 12963,'0'0'4418,"-1"12"-1604,1 24-837,2-1 1,11 68-1,7-29-410,52 123 0,-46-132-952,-26-64-608,1 1 0,0-1 1,-1 0-1,1 0 0,-1 1 1,1-1-1,-1 1 0,0-1 1,1 0-1,-1 1 0,0-1 1,0 1-1,0-1 0,0 1 0,0-1 1,-1 0-1,1 2 0,-1-3-2,1 1 1,-1-1-1,1 0 0,-1 0 0,1 0 0,-1 0 0,0 0 0,1 0 0,-1 0 0,1 0 0,-1 0 1,1 0-1,-1 0 0,1 0 0,-1 0 0,1-1 0,-1 1 0,1 0 0,-1 0 0,1 0 0,-1-1 1,1 1-1,-1 0 0,1-1 0,-1 1 0,1 0 0,-1-2 0,-20-17-1751,7-2-3790,11 7-1601</inkml:trace>
  <inkml:trace contextRef="#ctx0" brushRef="#br0" timeOffset="6214.45">4387 602 10538,'0'0'9938,"-9"-3"-7892,-32-6-624,39 9-1374,1 0 0,-1 0 1,1 0-1,-1 0 0,1 0 1,0 0-1,-1 0 0,1 1 1,-1-1-1,1 1 0,-1-1 1,1 1-1,0-1 0,-1 1 1,1 0-1,0 0 0,-1 0 0,1-1 1,0 1-1,0 0 0,0 1 1,0-1-1,0 0 0,0 0 1,0 2-1,-18 33 227,15-27-79,-24 68 370,27-71-540,-1 1 0,1 0 0,0-1-1,1 1 1,-1 0 0,1 0 0,1-1-1,-1 1 1,4 13 0,-3-18-14,0 0 0,0 1 0,0-1 0,0 0 0,1 0 0,-1 0 0,1 0 0,-1 0-1,1 0 1,0 0 0,0 0 0,-1-1 0,2 1 0,-1-1 0,0 0 0,0 1 0,0-1 0,0 0 0,1 0 0,-1 0 0,0 0 0,1-1 0,-1 1 0,1-1 0,-1 0 0,1 1-1,-1-1 1,1 0 0,-1 0 0,1-1 0,-1 1 0,1 0 0,-1-1 0,1 0 0,3-1 0,2 0-1,-1 0-1,0 0 1,0-1-1,-1 0 1,1-1 0,-1 1-1,1-1 1,-1 0 0,0-1-1,0 0 1,5-5-1,-7 4-36,0-1-1,0 1 1,0-1-1,0 0 1,-1 0-1,0-1 0,-1 1 1,0 0-1,0-1 1,1-10-1,-2 13-28,0 0-1,-1-1 1,0 1-1,0-1 1,0 1-1,-1 0 1,0-1-1,0 1 1,0 0-1,0 0 1,-1 0-1,0 0 1,0 0-1,0 0 1,-5-7-1,5 37-38,5-13 189,0-1 1,1 1 0,0-1-1,1 1 1,0-1 0,9 14-1,-12-22-72,0 1-1,0-1 1,0 0-1,1 1 1,-1-1-1,1 0 1,0 0-1,0-1 1,0 1-1,0 0 1,0-1-1,1 0 1,-1 0-1,1 0 1,-1 0-1,1-1 1,0 1-1,0-1 1,0 0-1,0 0 0,0 0 1,6 0-1,-8-2-14,1 0-1,-1 0 0,0 0 0,1-1 0,-1 1 0,0-1 0,0 1 0,0-1 0,0 0 1,0 0-1,0 0 0,-1 0 0,1 0 0,0 0 0,-1 0 0,0 0 0,1-1 0,-1 1 1,0-1-1,0 1 0,-1-1 0,1 1 0,0-1 0,-1 1 0,0-1 0,1 0 0,-1-4 1,1 0-24,-1 0-1,1 0 1,-1 0 0,0-1 0,-1 1 0,1 0 0,-1 0 0,-1 0 0,-2-10 0,15 79 97,-6-48 15,1 0 0,16 27 0,-20-38-53,0 0 0,-1-1 0,1 1 0,0 0 0,1-1 0,-1 1-1,0-1 1,1 0 0,-1 0 0,1 0 0,0 0 0,0 0 0,0 0 0,0-1-1,0 1 1,0-1 0,0 0 0,0 0 0,1 0 0,3 0 0,-5-1-21,0-1 0,-1 1 0,1-1 0,0 0 0,-1 0 1,1 1-1,-1-1 0,1 0 0,-1 0 0,1-1 0,-1 1 0,0 0 1,0 0-1,0-1 0,1 1 0,-1 0 0,0-1 0,0 1 0,-1-1 1,1 0-1,0 1 0,-1-1 0,1 0 0,0-2 0,14-50-46,-13 43-21,13-77-1335,-15 87 1366,0 1 1,1-1 0,-1 1-1,0 0 1,0-1 0,0 1 0,0-1-1,1 1 1,-1 0 0,0-1 0,1 1-1,-1 0 1,0-1 0,0 1 0,1 0-1,-1 0 1,0-1 0,1 1 0,-1 0-1,1 0 1,-1-1 0,0 1 0,1 0-1,-1 0 1,1 0 0,-1 0-1,0 0 1,1 0 0,-1 0 0,1-1-1,-1 1 1,1 0 0,-1 1 0,1-1-1,-1 0 1,18 10-112,12 23 171,-28-31-67,5 7-45,4 6 185,0-1 0,2-1 0,-1 0 1,20 15-1,-28-25-85,0 0 0,-1-1 0,2 0 0,-1 1 0,0-1 0,0-1 0,1 1 0,-1 0 0,1-1 0,-1 0 0,1 0 0,-1-1 0,1 1 0,0-1 0,0 0 0,-1 0 0,1-1 0,0 1 0,-1-1 0,1 0 0,-1 0 0,7-3 0,-7 2-33,0-1 0,0 0 0,-1 0 0,1 0 0,-1-1 0,1 1 0,-1-1-1,0 0 1,0 0 0,-1 0 0,1 0 0,-1 0 0,0 0 0,0-1 0,0 1 0,1-10 0,-2 12-10,0 1 0,0-1 0,-1 0 1,1 0-1,-1 0 0,0 0 1,1 1-1,-1-1 0,0 0 0,0 0 1,0 0-1,0 0 0,-1 0 1,1 0-1,0 0 0,-1 0 0,0 1 1,1-1-1,-1 0 0,0 0 1,0 1-1,0-1 0,0 0 0,0 1 1,0-1-1,0 1 0,-1-1 1,1 1-1,0 0 0,-1 0 0,1-1 1,-1 1-1,0 0 0,1 0 1,-1 0-1,0 1 0,1-1 1,-1 0-1,0 1 0,0-1 0,0 1 1,0 0-1,-3-1 0,3 1 25,-1 1 1,1-1-1,0 1 0,0 0 0,-1 0 1,1-1-1,0 2 0,0-1 0,0 0 0,0 0 1,0 0-1,0 1 0,1-1 0,-1 1 0,0 0 1,1-1-1,-1 1 0,1 0 0,-1 0 0,1 0 1,0 0-1,0 0 0,0 0 0,0 0 1,0 1-1,1-1 0,-1 0 0,1 0 0,-1 1 1,1 3-1,-2 2 89,0 1 1,1-1-1,1 0 0,-1 1 1,1-1-1,1 0 0,1 14 1,0-18-91,-1 0-1,1 0 1,0-1 0,0 1 0,0-1-1,0 1 1,1-1 0,-1 0 0,1 0-1,0 0 1,0 0 0,0 0 0,0-1-1,0 0 1,1 1 0,-1-1-1,1 0 1,-1-1 0,1 1 0,0-1-1,5 2 1,3 0-88,-1 0-1,1-1 1,-1 0 0,1-1-1,0 0 1,13-1-1,-24 0-43,1 0-1,0 0 1,-1 0-1,1-1 1,0 1-1,-1 0 1,1-1-1,0 1 1,-1-1-1,1 0 1,-1 1-1,1-1 1,-1 0-1,1 0 0,-1 0 1,0 0-1,1 0 1,-1 0-1,0 0 1,0-1-1,1 0 1,6-25-8584,-7 5-5511</inkml:trace>
  <inkml:trace contextRef="#ctx0" brushRef="#br0" timeOffset="6603.76">4650 449 13275,'0'0'2328</inkml:trace>
  <inkml:trace contextRef="#ctx0" brushRef="#br0" timeOffset="6985.53">2063 0 13259,'0'0'2504,"-39"63"-2504,30-33-560,1-3-2024</inkml:trace>
  <inkml:trace contextRef="#ctx0" brushRef="#br0" timeOffset="7598.84">5458 763 10058,'0'0'7651,"10"-3"-6507,-2-1-999,1 1 0,-1-2 0,0 1 0,0-1 0,0 0 0,-1-1 0,9-7 0,-13 10-124,-1 1 1,1 0 0,-1-1-1,0 1 1,0-1 0,0 0 0,0 0-1,0 1 1,0-1 0,-1 0-1,1-1 1,-1 1 0,0 0-1,0 0 1,0-1 0,-1 1 0,1 0-1,-1-1 1,0 1 0,0 0-1,0-1 1,0 1 0,0-1 0,-1 1-1,0 0 1,1-1 0,-4-5-1,4 8-14,0 0 0,-1 0 0,1 0-1,-1 0 1,0 0 0,1 0 0,-1 0-1,0 0 1,1 0 0,-1 0-1,0 0 1,0 0 0,0 0 0,0 1-1,0-1 1,0 0 0,0 1 0,0-1-1,0 1 1,0-1 0,0 1-1,0 0 1,0-1 0,-1 1 0,1 0-1,0 0 1,0 0 0,0 0 0,0 0-1,-1 0 1,1 0 0,0 0 0,0 0-1,0 0 1,0 1 0,-1-1-1,1 0 1,0 1 0,0-1 0,0 1-1,0-1 1,0 1 0,0 0 0,0 0-1,0-1 1,0 1 0,1 0-1,-1 0 1,0 0 0,0 0 0,1 0-1,-1 0 1,0 0 0,1 0 0,-1 0-1,1 0 1,0 0 0,-1 0-1,1 0 1,0 0 0,-1 1 0,1-1-1,0 2 1,-2 13 307,1 1 1,1-1-1,0 0 0,1 1 0,0-1 0,8 30 1,-8-41-255,0-1 1,0 1 0,1-1 0,-1 1 0,1-1 0,0 0-1,0 0 1,0 1 0,1-2 0,0 1 0,-1 0 0,1 0-1,1-1 1,-1 0 0,0 0 0,1 1 0,-1-2 0,1 1-1,0 0 1,0-1 0,0 0 0,1 0 0,-1 0 0,0-1-1,1 1 1,-1-1 0,1 0 0,6 1 0,-8-2-125,-1 0 1,0-1-1,1 1 1,-1-1 0,0 1-1,1-1 1,-1 0 0,0 0-1,0 0 1,1 0-1,-1 0 1,0 0 0,0-1-1,0 1 1,-1 0-1,1-1 1,0 0 0,0 0-1,2-3 1,24-42-4823,-12 6-2196</inkml:trace>
  <inkml:trace contextRef="#ctx0" brushRef="#br0" timeOffset="8019.85">5643 392 11522,'0'0'1342,"6"14"-199,12 25 57,15 33 1689,-4 1 1,34 125 0,-63-209 423,4-63-1269,-3 49-2693,1 0 1,2 0-1,9-36 0,-12 59 266,0-1 0,0 1 1,0 0-1,0-1 0,1 1 1,-1 0-1,1 0 0,-1 0 1,1 0-1,0 0 0,4-3 1,-4 4-386,1-1 1,-1 1 0,1-1-1,0 1 1,0 0-1,-1 0 1,1 0-1,0 1 1,0-1 0,4 0-1,14 1-5995</inkml:trace>
  <inkml:trace contextRef="#ctx0" brushRef="#br0" timeOffset="8458.18">6136 790 5217,'0'0'16129,"12"-12"-15254,14-15-465,29-38 0,-46 53-336,-1 1 1,0-1 0,-1-1 0,0 0 0,-1 0 0,-1 0 0,0 0 0,4-16-1,-7 17-74,-1 0 0,0-1 0,-1 1 0,0-1 0,-1 1 0,0 0 0,-1-1-1,-4-13 1,5 21-7,0 0 0,-1 0-1,0 1 1,0-1 0,0 0-1,0 1 1,-1-1 0,1 1-1,-1-1 1,0 1 0,-1 0 0,1 1-1,-1-1 1,0 0 0,0 1-1,0 0 1,0 0 0,0 0-1,-1 1 1,1-1 0,-1 1-1,-5-2 1,9 4 16,-1-1 1,1 1-1,-1-1 0,1 1 0,-1 0 1,1 0-1,-1 0 0,1 0 1,-1 0-1,1 0 0,-1 0 0,1 1 1,-1-1-1,1 0 0,-1 1 0,1-1 1,0 1-1,-1 0 0,1-1 1,0 1-1,-1 0 0,1 0 0,-1 1 1,0 0 16,0 0 0,0 1 0,1-1 0,-1 1 0,1-1 0,0 1 0,0 0 0,0-1 0,0 1 0,0 0 0,0 4 0,-1 9 189,0 0 0,2 1 0,2 24 0,-1-32-68,1 23 233,1-1-1,2-1 1,1 1 0,11 30 0,-15-52-295,1 0-1,0 0 1,1-1 0,0 1-1,0-1 1,1 0 0,0-1-1,0 1 1,1-1-1,0 0 1,0 0 0,0 0-1,1-1 1,0 0 0,1-1-1,-1 0 1,1 0-1,11 5 1,-15-8-73,0-1-1,0 0 1,0 0-1,0-1 1,0 1-1,0-1 1,0 0-1,0 0 1,0 0-1,0 0 1,0-1-1,0 0 1,0 0-1,0 0 1,-1 0 0,1 0-1,0-1 1,-1 0-1,1 0 1,-1 0-1,1 0 1,-1 0-1,0-1 1,0 1-1,0-1 1,0 0-1,0 0 1,-1 0-1,1 0 1,-1 0-1,0-1 1,0 1-1,0-1 1,-1 0 0,1 1-1,1-6 1,-1 3-58,1 0-1,-1-1 1,-1 1 0,1 0 0,-1-1 0,0 1 0,-1 0 0,1-1 0,-1 1 0,0-1 0,-1 1 0,0-1 0,0 1 0,0 0 0,-1-1 0,0 1 0,0 0 0,0 0-1,-1 0 1,0 0 0,-7-10 0,9 15 36,0-1 1,0 1-1,0 0 0,0 0 0,0 0 0,-1-1 0,1 1 0,0 0 1,0 1-1,-1-1 0,1 0 0,-1 0 0,1 1 0,-1-1 0,1 0 1,-1 1-1,1 0 0,-1-1 0,0 1 0,1 0 0,-1 0 1,-1 0-1,1 0 10,1 1 0,0 0-1,-1-1 1,1 1 0,0 0 0,0 0 0,0 0 0,-1 0 0,1 0 0,0 0 0,0 0 0,1 0 0,-1 1 0,0-1 0,0 0 0,0 0 0,1 1 0,-2 2 0,-1 6 77,1-1 0,-1 1 0,1 0 0,1 0 0,-1 16 0,2-21-48,0 1 0,0-1 0,0 1 0,1 0 0,0-1 0,0 1 0,0-1 0,1 0 0,0 1 0,0-1 0,0 0 0,0 0 0,1 0 0,0 0 0,5 6 0,-4-7-113,0-1-1,0 0 1,0 0-1,0-1 1,0 1-1,0-1 1,1 0 0,-1 0-1,1 0 1,0-1-1,0 0 1,-1 1-1,1-2 1,0 1 0,0-1-1,0 1 1,0-1-1,8-1 1,6-1-1682,0 0 0,0-1 0,0-1 0,27-10 0,10-9-6744</inkml:trace>
  <inkml:trace contextRef="#ctx0" brushRef="#br0" timeOffset="8877.19">6993 340 12915,'0'0'7937,"-10"5"-5385,4-2-2301,0 1 0,0 0 0,0 0 0,0 0 0,1 1 0,0 0 0,0 0 0,0 0 0,0 1 0,1-1 0,0 1 0,0 0 0,1 0 0,-1 1 0,-3 10 1,0 8-74,2 0 0,0 0 1,1 1-1,2-1 0,1 1 1,1 0-1,4 39 0,-3-60-203,-1 0 0,1-1 0,0 1 0,0 0-1,1-1 1,-1 1 0,1-1 0,0 0-1,1 1 1,-1-1 0,1 0 0,-1 0-1,1-1 1,0 1 0,1 0 0,-1-1-1,0 0 1,1 0 0,0 0 0,0 0 0,0-1-1,0 1 1,0-1 0,1 0 0,-1 0-1,0-1 1,1 1 0,5 0 0,-1 0-403,0-1 0,0 0 0,-1 0 1,1-1-1,0 0 0,10-2 0,-8 0-861,-1 0-1,0 0 1,0-1-1,18-8 0,9-8-4260</inkml:trace>
  <inkml:trace contextRef="#ctx0" brushRef="#br0" timeOffset="9291.78">7167 427 11346,'0'0'4711,"-6"12"-3426,-2 3-407,1 1 0,0 0 0,2 1 0,-7 28-1,10-37-647,1 1 0,0 0-1,0 0 1,0-1 0,1 1-1,1 0 1,0 0 0,0 0-1,0-1 1,1 1 0,1-1-1,-1 1 1,5 8 0,-4-11-116,0-1 1,0-1 0,1 1-1,0 0 1,-1-1 0,1 0 0,1 1-1,-1-2 1,1 1 0,-1 0-1,1-1 1,0 0 0,1 0-1,7 3 1,-10-5-79,0 0 1,-1-1-1,1 1 0,0-1 1,-1 1-1,1-1 0,0 0 1,0 0-1,-1 0 0,1 0 1,0-1-1,-1 1 0,1-1 1,0 0-1,-1 0 0,1 0 1,-1 0-1,1 0 0,-1 0 1,1-1-1,-1 1 0,0-1 0,0 1 1,0-1-1,0 0 0,0 0 1,0 0-1,0 0 0,-1 0 1,1-1-1,-1 1 0,1 0 1,0-4-1,3-5-3,-1 0 0,0 1 0,0-2 0,-2 1 0,1 0 0,-1-1 0,-1 1 0,0-1 0,-1 1 0,0-1 0,-4-22 0,2 19-42,0 1-1,-2 0 1,1 0-1,-2 0 1,0 1-1,-1-1 1,0 1-1,-1 1 1,-10-16-1,12 22-114,0-1 1,0 1-1,-1 0 0,0 1 0,0-1 0,0 1 0,-1 1 0,1-1 0,-1 1 0,-9-4 0,16 8 67,0 0 0,0 0-1,0 0 1,1 1 0,-1-1 0,0 0-1,0 0 1,0 0 0,0 1-1,1-1 1,-1 0 0,0 1-1,0-1 1,0 0 0,0 0-1,0 1 1,0-1 0,0 0 0,0 1-1,0-1 1,0 0 0,0 0-1,0 1 1,0-1 0,0 0-1,0 1 1,0-1 0,0 0 0,0 0-1,0 1 1,0-1 0,0 0-1,-1 0 1,1 1 0,0-1-1,0 0 1,0 0 0,0 1-1,-1-1 1,1 0 0,0 0 0,0 0-1,0 1 1,-1-1 0,1 0-1,0 0 1,0 0 0,-1 0-1,1 0 1,0 0 0,-1 1-1,1-1 1,0 0 0,0 0 0,-1 0-1,1 0 1,0 0 0,-1 0-1,1 0 1,0 0 0,0 0-1,-1 0 1,1 0 0,0-1-1,-1 1 1,1 0 0,0 0 0,0 0-1,-1 0 1,13 21-5128,5-1-1049</inkml:trace>
  <inkml:trace contextRef="#ctx0" brushRef="#br0" timeOffset="9719.75">7368 709 9058,'0'0'9819,"-3"-10"-8726,-7-29-673,10 38-411,0 0-1,0-1 1,0 1 0,0-1 0,1 1 0,-1 0-1,1-1 1,-1 1 0,1 0 0,-1-1 0,1 1-1,0 0 1,-1 0 0,1 0 0,0-1 0,0 1 0,0 0-1,0 0 1,0 0 0,0 0 0,0 1 0,1-1-1,-1 0 1,0 0 0,0 1 0,1-1 0,-1 1 0,0-1-1,1 1 1,-1-1 0,0 1 0,1 0 0,-1 0-1,1 0 1,-1 0 0,2 0 0,1-1 73,-1 1 0,1 0 1,-1 0-1,1 0 0,0 0 0,-1 0 0,1 1 1,-1 0-1,1 0 0,-1 0 0,1 0 0,4 3 1,-5-1-22,0 0 1,0 1-1,0-1 1,0 1-1,-1 0 0,0 0 1,1 0-1,-2 0 1,1 0-1,0 0 1,-1 1-1,0-1 1,0 0-1,0 1 1,0-1-1,-1 1 1,0 0-1,0-1 0,0 1 1,0-1-1,-1 1 1,-1 7-1,-2 6 303,-1-1 0,0 1 1,-1 0-1,-10 18 0,14-33-205,1 0-1,-1 1 1,1-1 0,0 0 0,0 1 0,0-1 0,0 1 0,1-1 0,-1 1 0,1-1-1,0 8 1,1-10-135,-1 0-1,1 1 0,0-1 0,0 0 1,-1 0-1,1 1 0,0-1 0,0 0 1,0 0-1,0 0 0,1 0 0,-1 0 1,0-1-1,0 1 0,1 0 0,-1 0 0,0-1 1,1 1-1,-1-1 0,0 1 0,1-1 1,-1 0-1,1 0 0,-1 1 0,1-1 1,-1 0-1,1 0 0,-1 0 0,0-1 1,3 1-1,8-1-240,-1 0 0,1 0 0,-1-1 0,1-1 0,-1 0 0,0 0 0,20-10 0,39-22-3684,-42 20 1248,28-15-4164</inkml:trace>
  <inkml:trace contextRef="#ctx0" brushRef="#br0" timeOffset="10589.84">8114 611 10266,'0'0'12307,"-8"1"-11804,2 0-445,1 1 1,-1 0-1,0 0 0,1 1 1,-1-1-1,1 1 1,-1 0-1,1 1 1,0-1-1,1 1 1,-1 0-1,1 0 1,-1 0-1,1 1 1,1 0-1,-1 0 1,1 0-1,-5 8 1,2-4-19,1 0 0,0 1 0,0 0 1,1 1-1,-5 17 0,8-26-34,1 0-1,-1 0 1,0-1-1,1 1 1,0 0-1,-1 0 1,1 0-1,0 0 1,0-1-1,0 1 1,0 0-1,0 0 1,1 0-1,-1-1 1,1 1-1,-1 0 0,1 0 1,-1-1-1,1 1 1,0 0-1,0-1 1,0 1-1,0 0 1,0-1-1,0 0 1,0 1-1,1-1 1,-1 0-1,0 1 1,1-1-1,-1 0 1,1 0-1,-1 0 1,1 0-1,0-1 1,-1 1-1,1 0 1,0-1-1,0 1 1,-1-1-1,4 1 1,0-1 8,0 1 1,0-2-1,0 1 1,0 0-1,-1-1 1,1 0-1,0 0 1,0-1 0,-1 1-1,1-1 1,-1 0-1,1 0 1,-1-1-1,0 1 1,0-1-1,0 0 1,0 0 0,0 0-1,-1 0 1,1-1-1,3-5 1,-3 5-18,-1 0 0,0-1 1,0 1-1,0-1 0,0 0 1,-1 1-1,0-1 0,0 0 1,0 0-1,0 0 0,-1-1 1,0 1-1,0 0 0,0-1 1,-1-6-1,1 17 50,1 1 0,-1-1 0,1 0 0,0 1 0,0-1 0,1 0 0,0 0 1,-1-1-1,2 1 0,-1 0 0,0-1 0,1 0 0,0 0 0,0 0 0,0 0 0,1-1 0,-1 1 0,1-1 0,0 0 0,0-1 0,0 1 0,6 1 0,-8-3-23,1 0-1,-1 0 0,1 0 0,0-1 0,-1 1 0,1-1 0,0 0 1,-1 0-1,1-1 0,0 1 0,-1-1 0,1 0 0,-1 0 0,1 0 1,-1 0-1,1 0 0,-1-1 0,0 0 0,0 1 0,0-1 0,0-1 1,0 1-1,0 0 0,0-1 0,-1 1 0,1-1 0,-1 0 0,1 0 1,-1 0-1,0 0 0,-1 0 0,1 0 0,0 0 0,1-7 0,7-40 36,-9 48-59,-1 0 0,0 0 0,0-1 1,0 1-1,0 0 0,0 0 1,0-1-1,-1 1 0,1 0 0,-1 0 1,1-1-1,-1 1 0,0 0 1,0 0-1,0 0 0,0 0 1,0 0-1,-1 0 0,-1-2 0,0 30-140,5-5 232,1 1 0,1-1 0,1 0-1,1 0 1,0-1 0,12 25 0,-5-14 157,12 53 0,-20-62 269,-1 1 1,1 38 0,-21-71 1009,9 1-1514,1 0-1,0 0 1,0-1-1,1 0 1,1 0-1,-1 0 1,2 0 0,-1-1-1,2 1 1,-1-1-1,-1-17 1,1-12-614,4-73-1,0 83 224,-1 13 57,4-57-899,-3 70 1003,-1-1 0,1 1-1,0 0 1,0 0 0,1 0 0,-1 0-1,1 0 1,-1 0 0,1 0 0,1 1 0,-1-1-1,0 1 1,5-6 0,-6 9 202,0-1 0,-1 1 0,1-1 1,-1 1-1,1-1 0,0 1 0,-1 0 0,1-1 0,0 1 1,0 0-1,-1-1 0,1 1 0,0 0 0,0 0 0,-1 0 1,1 0-1,0 0 0,0 0 0,0 0 0,-1 0 0,1 0 1,0 0-1,0 0 0,-1 1 0,1-1 0,0 0 0,0 0 0,-1 1 1,2 0-1,17 22-59,2 32 383,-20-54-297,2 14 257,1-1 1,-2 1 0,1-1-1,-1 22 1,-2-33-213,0 1 1,0-1-1,0 1 0,0 0 0,0-1 1,-1 1-1,0-1 0,1 1 0,-1-1 1,-1 0-1,1 1 0,0-1 0,-1 0 1,0 0-1,0 0 0,0 0 0,0 0 0,0 0 1,0 0-1,-1-1 0,0 1 0,1-1 1,-6 4-1,8-6-107,0-1 1,1 1-1,-1 0 0,0-1 1,0 1-1,0 0 0,0-1 1,0 1-1,0 0 1,0-1-1,0 1 0,0 0 1,0-1-1,0 1 0,0 0 1,0 0-1,0-1 1,0 1-1,0 0 0,0-1 1,0 1-1,0 0 0,0-1 1,0 1-1,-1 0 0,1-1 1,0 1-1,0 0 1,0 0-1,0-1 0,-1 1 1,1 0-1,0 0 0,0 0 1,-1-1-1,1 1 1,0 0-1,-1 0 0,1 0 1,0 0-1,0-1 0,-1 1 1,1 0-1,0 0 0,-1 0 1,1 0-1,0 0 1,-1 0-1,1 0 0,0 0 1,-1 0-1,1 0 0,0 0 1,-1 0-1,1 0 1,0 0-1,-1 0 0,1 1 1,0-1-1,0 0 0,-1 0 1,1 0-1,0 0 0,-1 0 1,1 1-1,0-1 1,-1 0-1,12-23-6826,2 6 61</inkml:trace>
  <inkml:trace contextRef="#ctx0" brushRef="#br0" timeOffset="11021.2">8645 629 7634,'0'0'12725,"-10"3"-11589,9-2-1114,-2-1 73,0 1 1,0 0-1,0 0 0,0 0 0,1 0 1,-1 0-1,0 0 0,1 1 0,-1 0 1,1-1-1,0 1 0,-1 0 0,1 0 1,0 0-1,0 1 0,0-1 0,0 0 1,1 1-1,-1-1 0,1 1 0,-1-1 1,1 1-1,0 0 0,0 0 0,0 0 1,1-1-1,-1 1 0,0 0 0,1 4 1,-1-2-12,1-1 1,-1 1 0,1-1 0,0 0 0,0 1 0,1-1 0,-1 1 0,1-1-1,0 0 1,0 0 0,0 1 0,1-1 0,0 0 0,-1 0 0,1 0 0,1 0-1,-1-1 1,1 1 0,-1-1 0,1 1 0,0-1 0,0 0 0,1 0 0,-1 0-1,0 0 1,1-1 0,0 1 0,0-1 0,0 0 0,0 0 0,0-1 0,0 1-1,0-1 1,0 0 0,1 0 0,-1 0 0,0 0 0,1-1 0,-1 0 0,0 0-1,7-1 1,-9 2-63,0-1 0,0 0 0,0 0 0,-1 0-1,1 0 1,0 0 0,0 0 0,0-1 0,0 1-1,-1-1 1,1 1 0,0-1 0,0 0 0,-1 0-1,1 1 1,0-1 0,-1 0 0,1 0 0,-1-1-1,1 1 1,-1 0 0,0 0 0,0-1 0,1 1-1,-1-1 1,0 1 0,0-1 0,0 1 0,0-1-1,-1 0 1,1 0 0,0 1 0,-1-1 0,1 0-1,-1 0 1,0 0 0,1 1 0,-1-1 0,0 0-1,0 0 1,0 0 0,0 0 0,-1 0 0,1 1-1,-1-4 1,-1-2-82,0 1-1,0 0 1,0 0-1,0-1 1,-1 2 0,0-1-1,-1 0 1,1 0-1,-1 1 1,0 0-1,-9-9 1,-21-13-2385,10 9-2563,13 9-217</inkml:trace>
  <inkml:trace contextRef="#ctx0" brushRef="#br0" timeOffset="11557.84">8675 324 12803,'0'0'1896,"3"9"333,10 28 1014,22 45 1,-22-56-2552,-1 2 0,-1-1 0,-1 1 0,-2 1 0,7 38 0,-11 63 1150,-4-117-1682,8-21-2477,1-11-4205,-3 5-2782</inkml:trace>
  <inkml:trace contextRef="#ctx0" brushRef="#br0" timeOffset="12012.08">8989 690 9706,'0'0'6718,"-10"-6"-4242,1-1-1834,6 5-470,0-1 1,0 1-1,0 0 0,-1 0 1,1 0-1,-1 0 0,1 1 0,-1-1 1,1 1-1,-1 0 0,0 0 1,-7-1-1,9 3-78,-1-1 1,1 1-1,-1-1 1,1 1-1,0 0 1,-1 0-1,1 0 1,0 1-1,0-1 1,0 0-1,0 1 1,0-1-1,0 1 1,0 0-1,0 0 1,0 0-1,1 0 1,-1 0-1,1 0 1,0 0-1,-1 0 1,1 0-1,0 1 1,0-1-1,1 0 1,-2 5-1,-2 4 54,0 1 1,1-1-1,1 1 0,-2 16 1,4-25-144,-1 0 0,1 0 1,0-1-1,1 1 0,-1 0 0,0 0 1,1-1-1,-1 1 0,1 0 0,0 0 1,0-1-1,0 1 0,0-1 1,1 1-1,-1-1 0,1 0 0,-1 1 1,1-1-1,0 0 0,0 0 1,0 0-1,0 0 0,0 0 0,0-1 1,0 1-1,1-1 0,-1 1 1,1-1-1,-1 0 0,1 0 0,-1 0 1,1 0-1,0 0 0,-1-1 1,1 1-1,0-1 0,0 0 0,-1 0 1,1 0-1,0 0 0,0 0 0,0-1 1,-1 1-1,1-1 0,0 1 1,-1-1-1,1 0 0,3-2 0,-2 1-13,0 0 0,0-1 0,-1 1 0,1-1 0,-1 1 0,1-1 0,-1 0 0,0-1 0,0 1 0,-1 0 0,1-1 0,-1 0 0,1 0 0,-1 1 0,0-1 0,-1 0 0,1-1 0,-1 1 0,2-8 0,-1 6-20,-1 1 0,0-1-1,0 1 1,-1-1 0,0 0-1,0 1 1,0-1 0,0 1-1,-1-1 1,0 0 0,0 1-1,-1-1 1,0 1 0,0 0-1,-3-6 1,5 11 34,0 0 0,0 0 1,0 0-1,0 0 0,0 0 0,0 0 0,0 1 1,0-1-1,0 0 0,0 0 0,0 0 0,0 0 0,-1 0 1,1 0-1,0 0 0,0 0 0,0 0 0,0 0 1,0 0-1,0 0 0,0 0 0,-1 0 0,1 0 1,0 0-1,0 0 0,0 0 0,0 0 0,0 0 1,0 0-1,-1 0 0,1 0 0,0 0 0,0 0 1,0 0-1,0 0 0,0 0 0,0 0 0,0 0 1,-1 0-1,1 0 0,0 0 0,0 0 0,0 0 1,0-1-1,0 1 0,0 0 0,0 0 0,0 0 1,0 0-1,0 0 0,0 0 0,0 0 0,-1 0 0,1-1 1,0 1-1,0 0 0,0 0 0,0 0 0,0 0 1,0 0-1,0 0 0,0 0 0,0-1 0,0 1 1,0 0-1,0 0 0,1 14 191,5 21 243,-2-21-100,2 0 0,-1 0 0,16 25 0,-19-37-386,0 1-1,0 0 0,0-1 0,0 1 0,0-1 1,1 0-1,-1 1 0,1-1 0,0-1 0,-1 1 1,4 1-1,-4-2-121,-1-1 1,1 1-1,-1-1 0,1 0 1,-1 1-1,1-1 1,-1 0-1,1 0 0,0 0 1,-1 0-1,1-1 1,-1 1-1,1 0 0,-1-1 1,1 1-1,-1-1 1,1 1-1,-1-1 0,0 0 1,1 1-1,-1-1 1,0 0-1,1 0 0,0-2 1,9-7-5810</inkml:trace>
  <inkml:trace contextRef="#ctx0" brushRef="#br0" timeOffset="12013.08">9161 677 13555,'0'0'8778,"-2"49"-6466,1-30-967,1-1-417,0 0-408,0-2-304,0-4-144,2-3-72,1-3-376,-1-20-4617,-2-4-1201,-1-5-4008</inkml:trace>
  <inkml:trace contextRef="#ctx0" brushRef="#br0" timeOffset="12415.2">9104 439 12411,'0'0'2304,"48"50"-2672,-20-26-1408,-2 1-4850</inkml:trace>
  <inkml:trace contextRef="#ctx0" brushRef="#br0" timeOffset="13108.92">9330 799 8146,'0'0'13731,"-4"-10"-12512,-4-13-773,1 0 0,-6-35 1,10 44-689,1 0 0,1-1 0,0 1 0,1 0 0,0-1 0,4-22 0,-4 36 224,1 0-1,-1 0 1,1 1 0,0-1 0,-1 0 0,1 0-1,0 0 1,0 0 0,0 0 0,0 1 0,-1-1-1,1 0 1,0 1 0,0-1 0,0 1 0,0-1-1,0 1 1,1-1 0,-1 1 0,0 0-1,0 0 1,0-1 0,0 1 0,0 0 0,0 0-1,1 0 1,-1 0 0,0 0 0,0 1 0,0-1-1,0 0 1,0 0 0,0 1 0,0-1 0,0 1-1,0-1 1,0 1 0,2 0 0,41 21 0,-38-19 16,0 1 0,0 0 0,-1 1 0,0-1 0,1 1 0,-2 0 0,1 0 0,5 8 0,-9-11 8,0-1-1,-1 1 1,1-1-1,0 1 1,-1-1-1,1 1 1,0 0-1,-1-1 0,0 1 1,0 0-1,1-1 1,-1 1-1,0 0 1,0 0-1,0-1 0,-1 1 1,1 0-1,0 0 1,-1-1-1,1 1 1,-1-1-1,1 1 0,-1 0 1,0-1-1,0 1 1,1-1-1,-1 1 1,0-1-1,-1 0 0,1 1 1,0-1-1,0 0 1,0 0-1,-1 0 1,1 0-1,-1 0 1,1 0-1,-3 1 0,-62 28 222,99-9-455,-25-15 281,1-1 0,0-1 0,1 0 0,-1 0 0,1 0 0,0-1 0,-1-1 0,1 0 0,20 2 0,-26-4-52,0 0 0,0 0 0,0 0 0,0-1 0,0 0 1,0 1-1,0-1 0,0 0 0,0-1 0,-1 1 0,1-1 0,0 0 0,-1 0 0,0 0 0,1 0 0,-1-1 0,0 1 0,0-1 0,0 0 0,-1 1 0,1-1 0,0-1 0,-1 1 0,0 0 0,0-1 0,0 1 0,0-1 0,1-5 0,-1 4-110,-1 0-1,0 0 1,0 0 0,0-1-1,-1 1 1,1 0 0,-1 0-1,-2-10 1,2 13 109,0 1 0,0-1 0,0 0 0,-1 1 0,1-1 0,0 1 1,-1-1-1,0 1 0,1 0 0,-1-1 0,0 1 0,0 0 0,1-1 0,-1 1 0,0 0 0,0 0 0,-1 0 0,1 0 1,0 0-1,0 0 0,0 0 0,-1 0 0,1 0 0,0 0 0,-1 1 0,1-1 0,-1 1 0,1-1 0,-1 1 0,1-1 0,-1 1 1,-2 0-1,2 0 101,0 1 1,0 0-1,1-1 1,-1 1-1,0 0 1,1 0 0,-1 0-1,1 0 1,-1 1-1,1-1 1,-1 0-1,1 1 1,0-1-1,0 1 1,0-1 0,0 1-1,0-1 1,0 1-1,0 0 1,0 0-1,1-1 1,-1 1-1,1 0 1,-1 0 0,1 0-1,0 2 1,-9 53 2590,9-54-2634,0 0 0,0 0-1,0 0 1,1 0 0,-1 0 0,0 0 0,1 0-1,0-1 1,0 1 0,0 0 0,0 0-1,0-1 1,1 1 0,-1-1 0,1 1-1,-1-1 1,1 1 0,0-1 0,0 0 0,4 4-1,-1-3 0,0 0 0,-1-1 0,1 1 0,0-1 0,0 0 0,1-1 0,-1 1 0,0-1 0,0 0 0,10 1 0,6-1-1195,0-2 0,0 0 0,0-1 0,39-8 0,-21-1-5547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8:34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 14227,'0'0'8210,"-2"9"-9643,17-2-2607,2-1-377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8:53.1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0 4825,'0'0'18188,"0"52"-16836,0-28-448,-5 0-303,-2 1-265,-1 0-336,-2-1-320,-3 5-1409,2-6-2328,0-6-2784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38:58.2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142 419 4905,'0'0'11676,"-6"-3"-10365,2 0-1055,0 1 1,0 0 0,0 0 0,-1 0-1,1 0 1,0 1 0,-1 0-1,-4-1 1,7 2-192,0 0-1,0 0 1,0 0 0,0 0 0,0 1-1,0-1 1,1 1 0,-1-1 0,0 1 0,0 0-1,1-1 1,-1 1 0,0 0 0,1 0-1,-1 0 1,1 0 0,-1 1 0,1-1-1,-1 0 1,1 1 0,0-1 0,0 1 0,0-1-1,0 1 1,0-1 0,0 1 0,-1 2-1,-6 13 178,0 0 0,1 1 0,1 0 0,1 0-1,0 0 1,2 1 0,0 0 0,1 0-1,1 33 1,1-48-236,0 0-1,1 0 1,-1 0-1,1 0 1,0-1 0,1 1-1,-1 0 1,1-1-1,-1 1 1,1 0-1,0-1 1,1 0 0,-1 0-1,0 1 1,1-1-1,0-1 1,4 5-1,-2-3 129,0-1 0,1 1-1,-1-1 1,1 0-1,0-1 1,0 1 0,0-1-1,0 0 1,0-1-1,8 2 1,-4-2-326,0 0 0,0-1 1,0 0-1,0 0 0,0-1 0,13-3 1,-17 3-736,1-1 1,-1 0 0,1 0 0,-1-1 0,0 1-1,0-1 1,0-1 0,10-7 0,0-5-8181</inkml:trace>
  <inkml:trace contextRef="#ctx0" brushRef="#br0" timeOffset="426.8">249 583 10906,'0'0'6810,"11"2"-5953,-6-1-718,7 1 56,-1-1 0,1 0 1,-1 0-1,14-2 0,-23 2-155,-1-1 0,1 0-1,-1 0 1,1-1-1,-1 1 1,1 0-1,0 0 1,-1-1 0,1 1-1,-1-1 1,0 1-1,1-1 1,-1 0 0,1 1-1,-1-1 1,0 0-1,1 0 1,-1 0-1,0 0 1,0 0 0,0 0-1,0 0 1,0-1-1,0 1 1,0 0-1,0 0 1,-1-1 0,1 1-1,0-1 1,-1 1-1,1-1 1,-1 1 0,1-1-1,-1 1 1,0-1-1,0 1 1,0-1-1,0 1 1,0-1 0,0 1-1,0-1 1,0 0-1,-1-2 1,0 2-22,0 0 0,0 0 1,0-1-1,-1 1 0,1 1 0,0-1 0,-1 0 1,1 0-1,-1 0 0,0 1 0,0-1 0,1 1 1,-1-1-1,0 1 0,0 0 0,0 0 0,-1 0 1,1 0-1,0 0 0,0 0 0,0 0 0,-1 1 1,1-1-1,-3 1 0,3-1-17,0 1 0,0 0 1,0-1-1,0 1 0,1 0 0,-1 0 0,0 0 1,0 1-1,0-1 0,1 0 0,-1 1 0,0-1 1,0 1-1,1 0 0,-1-1 0,0 1 0,1 0 1,-1 0-1,1 0 0,-1 0 0,1 0 0,-1 1 1,1-1-1,0 0 0,0 1 0,0-1 0,-1 0 1,1 1-1,1 0 0,-1-1 0,-1 3 0,0 2 110,0 0 0,1 0-1,-1 0 1,1 0 0,1 0-1,-1 0 1,1 1 0,0-1 0,1 0-1,-1 0 1,1 0 0,1 0-1,-1 0 1,1 0 0,0 0-1,0 0 1,0-1 0,1 1-1,0-1 1,0 1 0,1-1 0,5 7-1,-3-6-169,1-1-1,-1 0 1,1 0-1,0 0 1,0-1-1,0 0 0,1 0 1,0 0-1,-1-1 1,1-1-1,0 1 1,1-1-1,-1-1 1,0 1-1,0-2 1,13 1-1,0-1-2308,-1-1 1,39-6-1,-17-3-5392</inkml:trace>
  <inkml:trace contextRef="#ctx0" brushRef="#br0" timeOffset="2590.51">972 561 10338,'0'0'6004,"-10"-6"-4029,4 2-1658,-1 0-1,0 0 1,-1 1-1,1 0 1,-1 0-1,1 1 1,-1 0-1,-14-2 1,19 4-239,-1-1 1,1 2-1,-1-1 0,1 0 1,0 1-1,-1-1 1,1 1-1,0 0 0,-1 0 1,1 0-1,0 1 1,0-1-1,0 1 0,0 0 1,0 0-1,0 0 1,0 0-1,1 0 0,-1 0 1,1 1-1,0-1 1,-1 1-1,1 0 0,0 0 1,1 0-1,-1 0 1,-1 3-1,0 1-26,0 0 1,1-1-1,0 1 0,0 0 1,1 0-1,-1 0 0,2 0 0,-1 0 1,1 0-1,0 1 0,0-1 1,1 0-1,2 8 0,-3-12-47,1 0 0,0-1-1,0 1 1,0 0 0,0 0-1,0-1 1,0 1 0,1 0-1,0-1 1,-1 1 0,1-1-1,0 0 1,0 0 0,0 1-1,0-1 1,1-1 0,-1 1-1,1 0 1,-1 0 0,1-1-1,-1 0 1,1 1 0,0-1-1,0 0 1,-1 0 0,1-1-1,0 1 1,0 0 0,0-1-1,0 0 1,0 0 0,0 0-1,3 0 1,-2-1 4,0 0 0,0 0 1,-1 0-1,1-1 0,-1 1 1,1-1-1,-1 0 0,0 0 1,0 0-1,1 0 0,-1-1 0,-1 1 1,1-1-1,0 0 0,-1 0 1,1 0-1,-1 0 0,0 0 1,0 0-1,0 0 0,-1-1 0,1 1 1,-1-1-1,1 0 0,-1 1 1,1-8-1,2-7-166,-1-1 0,0 1 0,-1-1 0,-1-21 0,-3 13-234,-2-1-1,-1 1 0,-1 0 0,-1 0 1,-2 1-1,-18-41 0,19 47 346,4 16 780,5 15-547,6 21 55,18 35 635,-4-8-262,2-1 0,36 62 0,-56-115-573,0 1 0,1-1 0,0 0 0,0 0 0,1 0 1,-1 0-1,1-1 0,0 0 0,1 0 0,-1 0 0,0-1 0,1 1 1,10 3-1,-13-6-33,0 0 0,-1-1 0,1 1 0,0-1 0,0 1 1,0-1-1,0 0 0,0 0 0,0-1 0,0 1 0,0-1 0,0 1 1,0-1-1,0 0 0,-1 0 0,1 0 0,0 0 0,0-1 1,-1 1-1,1-1 0,-1 0 0,0 1 0,1-1 0,-1 0 0,0 0 1,0-1-1,0 1 0,0 0 0,-1-1 0,1 1 0,2-5 0,-1 2-72,-1 0-1,1-1 1,-1 1-1,0 0 1,0-1-1,0 0 0,-1 1 1,0-1-1,0 0 1,-1 0-1,1 0 1,-1 0-1,0 0 0,-1 1 1,0-1-1,-1-8 1,1 11 30,0 0 0,0-1 0,-1 1 1,1 0-1,-1 0 0,0 0 0,0 0 1,0 0-1,0 0 0,0 1 0,0-1 0,-1 1 1,1-1-1,-1 1 0,0 0 0,0 0 1,0 0-1,0 0 0,0 1 0,0-1 1,0 1-1,-1 0 0,1 0 0,0 0 0,-1 0 1,1 0-1,-1 1 0,-5 0 0,9-1 39,-1 1-1,0 0 1,1 0-1,-1 1 1,0-1-1,1 0 1,-1 0-1,0 0 1,1 0-1,-1 1 1,0-1-1,1 0 1,-1 0-1,1 1 0,-1-1 1,0 0-1,1 1 1,-1-1-1,1 1 1,-1-1-1,1 1 1,0-1-1,-1 1 1,1-1-1,-1 1 1,1 0-1,0-1 1,-1 1-1,1-1 1,0 2-1,-1 27 234,16 26 354,-11-46-490,1-1 1,0 0-1,0 0 1,1 0-1,0 0 1,0-1-1,1 0 0,0-1 1,0 1-1,15 9 1,-17-13-76,-1 0 0,1-1 0,-1 0 1,1 0-1,0 0 0,0 0 0,-1-1 1,1 0-1,0 0 0,1 0 0,-1-1 0,0 1 1,0-1-1,0 0 0,0-1 0,0 1 1,0-1-1,0 0 0,0-1 0,0 1 1,0-1-1,5-2 0,-8 3-25,0 0 1,0 0-1,0 0 0,0 0 1,0 0-1,0-1 0,-1 1 1,1 0-1,0-1 0,-1 1 0,1-1 1,-1 0-1,0 0 0,1 1 1,-1-1-1,0 0 0,0 0 1,0 0-1,0 0 0,-1 0 1,1 0-1,-1-1 0,1 1 1,-1 0-1,1 0 0,-1 0 1,0 0-1,0-1 0,0 1 1,-1-3-1,-2-5-80,0 0-1,0 1 1,-1-1 0,-1 1-1,-8-15 1,9 19 6,0-1 0,1 0 0,0 0 1,0 0-1,1-1 0,-1 1 0,1-1 0,1 1 0,-1-1 1,0-8-1,3 14 50,-1 0 0,1-1 1,0 1-1,-1 0 0,1 0 0,0-1 1,0 1-1,0 0 0,0 0 0,0 0 1,0 0-1,0 0 0,0 0 0,1 1 1,-1-1-1,0 0 0,0 0 0,1 1 1,-1-1-1,1 1 0,-1-1 0,0 1 1,1 0-1,-1 0 0,1-1 0,-1 1 1,1 0-1,-1 0 0,1 0 0,-1 1 1,1-1-1,-1 0 0,2 1 0,1-1-28,0 0 1,0 1-1,0 0 0,0 0 0,0 0 1,0 0-1,0 0 0,0 1 0,-1-1 0,1 1 1,4 3-1,-3 2 84,0-1 0,-1 1-1,0 0 1,-1 0 0,1 0 0,-1 0 0,-1 1 0,1-1 0,-2 1 0,1 0 0,1 12-1,-2-10 45,1-1 0,0 0 0,0 1 0,1-1 0,1 0 0,5 12 0,-7-18-65,0 0-1,1-1 1,-1 1 0,0-1 0,1 0 0,-1 1-1,1-1 1,0 0 0,0-1 0,-1 1 0,1 0-1,1-1 1,-1 0 0,0 1 0,0-1 0,0 0-1,1-1 1,-1 1 0,0-1 0,1 1-1,-1-1 1,7-1 0,-9 2-3,1-1 0,0 0 0,-1 0 1,1 0-1,0 0 0,0 0 0,-1-1 0,1 1 0,0-1 0,-1 1 0,1-1 0,-1 1 1,1-1-1,0 0 0,-1 0 0,0 0 0,1 1 0,-1-2 0,1 1 0,-1 0 0,0 0 1,0 0-1,0-1 0,0 1 0,0 0 0,2-3 0,-2-1-8,1 0-1,-1 0 1,-1-1-1,1 1 1,-1 0-1,1 0 1,-2-8-1,1 2-77,-6-122-2686,6 133 2749,0 0 0,1 0 0,-1 0 0,0-1 0,0 1 0,1 0 0,-1 0 0,0 0 0,1 0 0,-1 0 0,0 0 0,1 0 0,-1 0 0,0 0 0,1 0 0,-1 0 0,0 0 0,1 0 0,-1 0 0,0 0 0,1 0 0,-1 0 0,0 0 0,1 0 0,-1 0 0,0 0 0,1 1 0,-1-1 0,0 0 0,1 0 1,-1 0-1,0 1 0,0-1 0,1 0 0,-1 0 0,0 1 0,0-1 0,0 0 0,1 0 0,-1 1 0,0-1 0,0 1 0,14 11 24,7 10 52,-1-2 108,29 39 0,-45-53 24,0 0 1,0 0-1,-1 1 1,1-1-1,-1 1 1,-1-1-1,0 1 1,0 0-1,0 0 1,0 0-1,0 14 1,-18-40 1303,13 10-1725,1-1-1,0 0 1,1 0-1,-1 0 1,2 0-1,0 0 1,0 0-1,0 0 1,1 0-1,1 0 1,0 0-1,0 1 1,1-1 0,0 1-1,1-1 1,9-16-1,-12 25 216,-1 0 0,1 0 0,0 1 0,0-1 1,0 0-1,0 1 0,0-1 0,0 0 0,0 1 0,0-1 0,0 1 0,0 0 0,0-1 0,0 1 0,0 0 0,0-1 0,1 1 1,-1 0-1,0 0 0,0 0 0,0 0 0,0 0 0,0 1 0,1-1 0,-1 0 0,0 0 0,0 1 0,0-1 0,0 1 0,0-1 1,0 1-1,0-1 0,0 1 0,0-1 0,0 1 0,0 0 0,0 0 0,-1-1 0,1 1 0,0 0 0,0 0 0,-1 0 0,2 1 0,30 42 64,-32-43-58,10 16 27,26 38 849,-35-53-826,1 0 0,0 1-1,0-1 1,0-1 0,0 1 0,0 0-1,0 0 1,0-1 0,1 1 0,-1-1-1,1 0 1,-1 0 0,1 0 0,-1 0-1,1 0 1,0 0 0,-1-1 0,1 0-1,4 1 1,-6-1-37,0-1 0,0 1-1,0-1 1,-1 1 0,1-1 0,0 1-1,0-1 1,0 0 0,-1 0 0,1 1-1,0-1 1,-1 0 0,1 0 0,0 1-1,-1-1 1,1 0 0,-1 0 0,0 0-1,1 0 1,-1 0 0,0 0-1,1 0 1,-1 0 0,0 0 0,0 0-1,0 0 1,0 0 0,0-2 0,0-38-262,0 31 121,-6-39-635,3 31 530,4 25 369,1 1-12,0 0 0,0 1 0,1-1 0,0 0-1,0-1 1,1 1 0,0-1 0,0 1 0,1-1 0,0 0-1,0-1 1,1 1 0,-1-1 0,1 0 0,9 6 0,-11-9-81,-1 0 1,1-1 0,0 0-1,0 0 1,0 0 0,0 0-1,0 0 1,0-1 0,0 0-1,1 0 1,-1 0 0,0 0-1,1-1 1,-1 0 0,1 1-1,-1-2 1,0 1 0,1 0-1,-1-1 1,1 0 0,-1 0 0,0 0-1,0-1 1,0 1 0,1-1-1,-1 0 1,-1 0 0,1-1-1,0 1 1,4-5 0,-5 4-79,0 0 0,-1 0 1,1 0-1,-1 0 1,0 0-1,0 0 1,0-1-1,-1 1 0,1-1 1,-1 0-1,0 1 1,0-1-1,0 0 1,0 0-1,-1 1 0,1-1 1,-1 0-1,0 0 1,0 0-1,-1 0 1,1 0-1,-1 1 0,-1-6 1,2 6 13,-1 0 1,0 0-1,0 0 1,0 0 0,0 1-1,0-1 1,-1 0-1,1 0 1,-1 1-1,0-1 1,0 1 0,0 0-1,0-1 1,0 1-1,0 0 1,-1 0-1,1 0 1,-1 1-1,1-1 1,-1 0 0,0 1-1,0 0 1,0 0-1,1 0 1,-1 0-1,0 0 1,0 0-1,-1 1 1,-3-1 0,6 1 32,0 1-1,0-1 1,-1 1 0,1-1 0,0 1 0,0 0 0,0 0 0,-1-1 0,1 1 0,0 0 0,0 0 0,0 0 0,0 0 0,1 0 0,-1 0 0,0 0 0,0 1-1,1-1 1,-1 0 0,0 0 0,1 0 0,0 1 0,-1-1 0,1 0 0,0 1 0,-1-1 0,1 0 0,0 1 0,0 1 0,-3 47 528,3-45-461,0 2 16,0 1-1,0 0 0,1-1 1,0 1-1,1-1 1,-1 1-1,2-1 1,-1 1-1,1-1 0,0 0 1,4 8-1,-4-12-64,-1 0-1,1 0 1,-1 0 0,1-1-1,0 1 1,0-1-1,0 0 1,0 0-1,0 0 1,0 0 0,1 0-1,-1-1 1,1 1-1,-1-1 1,1 0-1,0 0 1,-1 0 0,1-1-1,0 0 1,0 1-1,-1-1 1,1 0-1,0-1 1,6 0-1,-7 1-19,0-1-1,0 1 0,-1-1 0,1 1 1,-1-1-1,1 0 0,0 0 0,-1 0 0,1 0 1,-1 0-1,0-1 0,0 1 0,1-1 1,-1 0-1,0 1 0,0-1 0,0 0 0,0 0 1,-1 0-1,1-1 0,-1 1 0,1 0 1,1-4-1,0-3-135,-1 1-1,1-1 1,-2 0 0,1 0-1,0-16 1,-3 20-23,1-1-1,1 0 1,-1 0 0,1 0-1,0 1 1,0-1 0,1 0-1,-1 1 1,1-1 0,1 1-1,-1 0 1,1 0 0,0-1-1,6-7 1,-8 12 149,0-1 0,1 1 0,-1 0-1,0 0 1,1 0 0,-1 0 0,1 0 0,-1 0 0,1 1 0,0-1 0,-1 0 0,1 1-1,0-1 1,-1 1 0,1-1 0,0 1 0,0 0 0,-1 0 0,1 0 0,0 0 0,0 0-1,-1 0 1,1 1 0,0-1 0,-1 0 0,1 1 0,0 0 0,-1-1 0,1 1 0,0 0-1,-1 0 1,1 0 0,-1 0 0,0 0 0,1 0 0,-1 0 0,0 0 0,1 0 0,-1 1-1,1 2 1,6 6 240,-1 1 0,0 1-1,0-1 1,6 20 0,-1-6 610,-9-19-716,1-1-1,0 1 0,0-1 0,0 0 1,1 0-1,0-1 0,0 1 0,0-1 1,0 0-1,0-1 0,1 1 1,9 4-1,-11-7-180,-1 0 0,0 0 1,0 0-1,1 0 0,-1-1 1,0 1-1,1-1 0,-1 0 1,0 0-1,1 0 0,3-1 0,-4 1-230,0-1-1,0 0 0,-1 0 0,1 0 0,-1 0 0,1-1 0,-1 1 0,1-1 0,-1 1 0,0-1 0,0 0 0,0 0 0,0 0 0,4-5 1,4-10-5747</inkml:trace>
  <inkml:trace contextRef="#ctx0" brushRef="#br0" timeOffset="3056.09">1822 299 11707,'0'0'1048</inkml:trace>
  <inkml:trace contextRef="#ctx0" brushRef="#br0" timeOffset="3658.1">2661 595 8938,'0'0'10490,"9"2"-9304,-7-1-1116,1 0 1,-1 0 0,1-1 0,-1 1-1,0-1 1,1 1 0,-1-1 0,1 0-1,-1 0 1,1 0 0,-1 0 0,1-1-1,-1 1 1,1-1 0,-1 1 0,1-1-1,-1 0 1,0 0 0,0 0 0,1 0-1,-1 0 1,0-1 0,0 1 0,0-1-1,0 1 1,0-1 0,-1 0 0,1 0-1,0 0 1,-1 0 0,1 0 0,-1 0-1,0 0 1,0 0 0,0 0 0,0-1-1,0 1 1,1-3 0,-1 1-37,0 1 0,0-1 0,-1 0 0,1 0 0,-1 1 0,1-1-1,-1 0 1,0 0 0,-1 0 0,1 1 0,-2-6 0,2 8-31,-1-1 1,1 1-1,-1 0 0,1 0 1,-1-1-1,0 1 0,1 0 0,-1 0 1,0 0-1,0 0 0,0 0 1,0 0-1,0 0 0,0 0 0,0 0 1,0 0-1,0 1 0,0-1 1,-1 0-1,1 1 0,0-1 0,0 1 1,-1-1-1,1 1 0,0 0 0,-1 0 1,1-1-1,-1 1 0,1 0 1,0 0-1,-1 0 0,1 0 0,-3 1 1,2 0-10,1 0 1,-1 0-1,1 0 0,-1 0 1,1 0-1,0 1 1,-1-1-1,1 0 0,0 1 1,0-1-1,0 1 0,0-1 1,0 1-1,0-1 1,1 1-1,-1 0 0,0-1 1,1 1-1,-1 0 1,1 0-1,0-1 0,-1 1 1,1 0-1,0 0 1,0 0-1,0 0 0,1 2 1,2 53-52,-1-45 109,2 0-1,0-1 1,0 1 0,1-1-1,0 0 1,1-1-1,0 1 1,0-1-1,10 11 1,-13-18-9,0 1 0,0-1 0,0 0 1,1 0-1,-1 0 0,1 0 0,0-1 0,0 0 1,0 1-1,0-1 0,0-1 0,5 3 0,-6-4-17,-1 0-1,1 1 1,0-1-1,0 0 1,-1 0-1,1 0 0,0-1 1,-1 1-1,1-1 1,0 1-1,-1-1 1,1 0-1,-1 0 0,1 0 1,-1 0-1,0-1 1,1 1-1,-1-1 0,0 1 1,0-1-1,4-4 1,-1 1-12,0 0 0,0-1 0,0 1 0,-1-1 1,0-1-1,0 1 0,0-1 0,-1 1 0,0-1 0,0 0 1,-1 0-1,3-13 0,-2 1-144,-1-1-1,-1 0 1,-3-26 0,1 0-488,27 63 19,-20-11 594,15 13 18,33 42 1,-49-55 15,-1 0 0,0 0 1,0 0-1,-1 1 1,0-1-1,0 1 1,0 0-1,-1 0 0,0 0 1,0 0-1,-1 0 1,1 12-1,-2-17-58,0 0 0,0 0 0,0 0 0,-1 0 0,1 0 0,0-1 0,-1 1 0,0 0 0,1 0 0,-1-1 0,0 1 0,0-1-1,0 1 1,0 0 0,0-1 0,0 0 0,0 1 0,-1-1 0,1 0 0,-1 1 0,1-1 0,-1 0 0,1 0 0,-1 0 0,1-1 0,-1 1 0,0 0 0,1 0 0,-1-1 0,0 1-1,0-1 1,0 0 0,-2 1 0,3-1-341,-1 0 1,0 0-1,0 0 0,0-1 0,1 1 1,-1 0-1,0-1 0,0 1 0,1-1 1,-1 0-1,0 0 0,1 1 0,-1-1 0,1 0 1,-1 0-1,1 0 0,-1-1 0,1 1 1,0 0-1,0-1 0,-1 1 0,0-3 0,-9-16-7469</inkml:trace>
  <inkml:trace contextRef="#ctx0" brushRef="#br0" timeOffset="4062.1">3034 360 10562,'0'0'4703,"11"12"-2628,108 134 1587,-103-124-3120,-1 1-1,-1 0 1,0 1 0,-2 0-1,15 44 1,-26-67-425,-1 0 1,1 1 0,-1-1-1,1 0 1,-1 1-1,0-1 1,1 1 0,-1-1-1,0 1 1,0-1-1,0 1 1,0-1-1,0 1 1,0-1 0,-1 3-1,-12-14 2110,-18-38-970,23 32-1227,1 1 0,1-2 0,-8-28 0,13 40-191,-1-1 1,1 0-1,0 0 0,1 1 0,-1-1 1,1 0-1,0 0 0,1 0 0,-1 1 1,1-1-1,0 0 0,1 1 0,-1-1 1,5-9-1,-5 13-16,1 0 0,-1 1 1,0-1-1,1 1 0,-1 0 0,1-1 1,0 1-1,-1 0 0,1 0 0,0 0 1,-1 0-1,1 0 0,0 1 0,0-1 1,0 0-1,0 1 0,0-1 0,3 1 1,39-1-3619,-26 1 1274,19 0-2544</inkml:trace>
  <inkml:trace contextRef="#ctx0" brushRef="#br0" timeOffset="5190.25">3791 444 10682,'0'0'3981,"-11"0"-1774,10 0-2191,-4-1 174,1 1 1,-1 0-1,0 0 1,1 0-1,-1 1 1,0-1-1,1 1 1,-1 0 0,1 1-1,-1-1 1,1 1-1,0 0 1,0 0-1,0 0 1,0 1-1,0-1 1,0 1-1,0 0 1,1 0-1,-1 0 1,1 0-1,0 1 1,0 0-1,1-1 1,-5 8-1,2 0 4,1 1 0,0 0-1,1 0 1,0 0 0,1 1 0,1-1-1,0 1 1,0 14 0,1-21-135,0 0 1,0 0 0,1-1-1,-1 1 1,1 0 0,1 0-1,-1 0 1,1-1-1,0 1 1,0 0 0,1-1-1,-1 0 1,1 0 0,1 0-1,-1 0 1,1 0 0,0 0-1,8 7 1,-10-11-37,0 1 1,1 0-1,-1-1 1,1 0-1,-1 0 0,1 1 1,-1-2-1,1 1 1,0 0-1,-1 0 1,1-1-1,0 0 0,0 1 1,0-1-1,-1 0 1,1 0-1,0-1 1,0 1-1,0 0 0,-1-1 1,1 0-1,0 0 1,-1 0-1,1 0 0,0 0 1,-1 0-1,1-1 1,-1 1-1,0-1 1,0 0-1,1 1 0,-1-1 1,0 0-1,0 0 1,-1-1-1,1 1 1,0 0-1,-1 0 0,2-5 1,3-2-1,-1 0 1,0-1-1,0 0 0,-1 0 1,-1 0-1,0-1 1,0 1-1,-1-1 0,1-12 1,-3-2-191,-1 0 1,-1 0-1,-1 1 1,-1-1-1,-2 1 0,0 0 1,-2 0-1,0 0 1,-1 1-1,-2 1 0,-19-32 1,62 130-62,3 1 652,27 51 231,-52-111-527,0 0 0,1-1 0,1 0 0,1-1 0,14 14 0,-24-25-85,1-1 1,-1 0 0,1 0 0,0 0-1,-1 0 1,1-1 0,1 0 0,-1 0-1,0 0 1,0 0 0,1 0-1,-1-1 1,1 0 0,-1 0 0,1 0-1,0-1 1,-1 1 0,1-1-1,0 0 1,0 0 0,-1-1 0,8-1-1,-7 0-40,-1 0 0,1 0 0,-1-1 0,0 1 0,0-1-1,0 0 1,-1 0 0,1 0 0,-1-1 0,1 1 0,-1-1-1,0 0 1,0 0 0,-1 0 0,1 0 0,-1 0 0,0-1 0,0 1-1,0-1 1,-1 1 0,2-9 0,-1 8-48,-1-1 0,0 1 1,0 0-1,-1-1 0,1 1 0,-1-1 1,0 1-1,-1-1 0,0 1 0,1 0 1,-1-1-1,-1 1 0,1 0 0,-1 0 0,0 0 1,0 0-1,-5-7 0,5 8 11,-1 1-1,0 0 1,0 0 0,-1 0-1,1 0 1,-1 0 0,1 0-1,-1 1 1,0 0 0,0 0-1,0 0 1,0 0 0,0 1-1,-1-1 1,1 1-1,0 0 1,-1 0 0,1 1-1,-1 0 1,1-1 0,-7 2-1,9-1 39,0 0 0,1 0 0,-1 0 0,1 1 0,-1-1 0,0 0 0,1 1 0,-1-1 0,1 1 0,-1 0 0,1 0-1,0-1 1,-1 1 0,1 0 0,0 0 0,-1 0 0,1 0 0,0 1 0,0-1 0,0 0 0,0 0 0,-1 3 0,0 0 19,0 0 0,1 0 0,-1 0 0,1 0 1,0 0-1,0 0 0,1 1 0,-1 7 0,1-2 28,1 0-1,-1 0 0,2 0 0,0 0 0,0 0 0,0 0 0,5 10 0,-4-14 1,1 0-1,-1 0 1,1-1-1,0 1 1,1-1-1,-1 0 0,1 0 1,0-1-1,9 7 1,-13-10-42,0 0 0,1 0 1,-1 0-1,1 0 1,0 0-1,-1 0 0,1 0 1,0-1-1,-1 1 0,1-1 1,0 1-1,-1-1 0,1 0 1,0 0-1,0 0 1,0 0-1,-1 0 0,1 0 1,0 0-1,0 0 0,0-1 1,-1 1-1,1-1 0,0 1 1,-1-1-1,1 0 1,0 1-1,-1-1 0,1 0 1,-1 0-1,1 0 0,-1-1 1,0 1-1,1 0 0,-1 0 1,0-1-1,0 1 1,0-1-1,0 1 0,1-3 1,2-3-23,-1-1 0,0 0 1,0 0-1,-1 0 0,1 0 1,-2-1-1,0 1 0,0 0 1,0-10-1,0 7-122,0 1 0,0 0 0,1 0 0,0 0 0,4-11 0,-6 21 124,1 0 0,-1 0 0,1-1 0,-1 1 0,1 0 0,-1 0 0,1 0 0,-1 0 0,1 0 0,-1 0 0,1 0 0,-1 0 0,1 0 0,-1 0 0,1 0 0,-1 0 0,1 0 0,-1 1 0,1-1-1,-1 0 1,1 0 0,-1 0 0,1 1 0,-1-1 0,1 0 0,-1 1 0,0-1 0,1 0 0,-1 1 0,0-1 0,1 0 0,-1 1 0,0-1 0,1 1 0,-1-1 0,0 1 0,0-1 0,1 1 0,-1-1-1,0 1 1,17 21 17,-17-22-19,8 10 158,-1 0 0,0 0 0,0 1 0,-1 0 0,-1 0 0,0 0 0,0 1-1,-1-1 1,-1 1 0,4 22 0,-20-64 1562,11 19-1770,1 0-1,0 0 0,0 0 1,2-1-1,1-12 1,-2 19-20,0 1 1,1 0-1,0 0 0,0 0 1,0 0-1,1 0 1,-1 0-1,1 0 0,0 1 1,0-1-1,0 1 0,1-1 1,-1 1-1,1 0 1,0-1-1,-1 1 0,5-2 1,-6 4 64,0 0 1,0 0 0,1 1-1,-1-1 1,0 1-1,0-1 1,1 1 0,-1-1-1,0 1 1,1 0-1,-1-1 1,1 1 0,-1 0-1,0 0 1,1 0 0,-1 0-1,1 0 1,-1 1-1,0-1 1,1 0 0,-1 1-1,0-1 1,1 1-1,1 0 1,0 1 9,0 0-1,0 1 0,-1-1 1,1 0-1,-1 1 1,0 0-1,0-1 1,0 1-1,3 6 1,2 4 11,-1 0 0,-1 1 1,7 22-1,-11-31-186,0 1-1,1-1 1,-1 0 0,1 0-1,0 0 1,1-1 0,-1 1 0,6 7-1,-6-11-160,-1 0 0,0 0 0,1 0-1,-1 0 1,1 0 0,-1 0 0,1-1-1,0 1 1,-1 0 0,1-1 0,0 0-1,-1 1 1,1-1 0,0 0 0,-1 0-1,1 0 1,0 0 0,0 0 0,-1 0-1,1 0 1,0-1 0,-1 1 0,1-1-1,0 1 1,-1-1 0,1 0 0,-1 1-1,1-1 1,-1 0 0,3-2 0,17-9-6497</inkml:trace>
  <inkml:trace contextRef="#ctx0" brushRef="#br0" timeOffset="5592.55">4557 473 12411,'0'0'10842,"-67"18"-9154,48-1-767,2 6-441,2 3-16,6 3-32,6 1-176,3-1-144,4-2-112,13-4-8,17-7-256,20-14-224,24-10-1529,-8-10-1063,-6-5-4210</inkml:trace>
  <inkml:trace contextRef="#ctx0" brushRef="#br0" timeOffset="6623.29">4965 250 10442,'0'0'7511,"0"11"-5444,1 46 2,-2-19-1261,2 1 0,2 0 0,9 42 0,-11-72-697,1 1 0,1-1 0,0 0 0,0 0 0,1 0 1,0 0-1,1 0 0,0-1 0,0 0 0,1 0 1,0 0-1,0-1 0,1 0 0,-1 0 0,2-1 0,-1 1 1,17 9-1,-20-14-82,0 0 0,0 0 0,0 0 0,0 0 0,0-1 0,1 0 0,-1 0 0,1 0 0,-1 0 0,1-1 1,-1 1-1,1-1 0,-1 0 0,1-1 0,-1 1 0,1-1 0,-1 0 0,0 0 0,1 0 0,6-4 0,-8 3-17,0 0 0,1 0 0,-1-1 0,0 0 0,0 1 0,-1-1 0,1 0 0,0 0 0,-1 0 0,0-1 0,0 1 0,0-1 0,0 1 0,0-1 0,-1 0 0,0 1 0,0-1 0,0 0 0,0 0 0,0 0-1,-1 0 1,1 0 0,-2-5 0,1 0-78,-1-1 0,0 0-1,0 0 1,-1 0 0,-1 1-1,-4-13 1,-4-12-415,11 34 444,0-1 1,0 0-1,0 1 0,-1-1 1,1 1-1,0-1 1,0 0-1,0 1 1,0-1-1,0 0 0,0 1 1,0-1-1,0 0 1,1 1-1,-1-1 0,0 0 1,0 1-1,0-1 1,1 0-1,-1 1 1,0-1-1,1 1 0,-1-1 1,0 1-1,1-1 1,-1 1-1,1-1 0,-1 1 1,1-1-1,-1 1 1,1-1-1,-1 1 0,1 0 1,0-1-1,-1 1 1,2 0-1,31-1-322,-23 3 363,-1 0-1,1 1 0,-1 0 1,1 0-1,9 6 0,-14-5-4,-1 0-1,1 1 1,0-1-1,-1 1 1,0 0-1,0 1 0,-1-1 1,0 1-1,0-1 1,0 1-1,0 0 1,-1 0-1,0 0 0,0 1 1,-1-1-1,2 10 1,-3-10 22,1-1 0,0 1 1,1 0-1,-1-1 0,1 1 1,0-1-1,1 0 0,-1 1 1,1-1-1,0 0 1,0 0-1,0-1 0,1 1 1,0-1-1,0 0 0,0 0 1,0 0-1,6 4 0,-5-6 12,1 0 1,-1-1-1,1 1 0,-1-1 0,1-1 0,-1 1 0,1-1 1,-1 0-1,1 0 0,0 0 0,-1-1 0,1 0 0,-1 0 1,1 0-1,-1-1 0,0 0 0,0 0 0,1 0 0,-1 0 1,0-1-1,-1 0 0,1 0 0,-1-1 0,6-4 0,-6 5-58,0 0 0,0 0 1,0-1-1,0 0 0,-1 1 0,0-1 0,0 0 0,0-1 0,0 1 0,0 0 0,-1-1 0,0 0 0,0 1 0,0-1 0,-1 0 0,1 0 1,-1 0-1,0 0 0,-1 0 0,1 0 0,-1 0 0,0-1 0,0 1 0,-1 0 0,0 0 0,-2-8 0,2 9-5,-1 1 0,0 0 0,0-1-1,-1 1 1,1 0 0,-1 0 0,0 1-1,1-1 1,-1 0 0,0 1 0,-1 0 0,1-1-1,0 1 1,-1 1 0,1-1 0,-1 0-1,1 1 1,-1 0 0,0 0 0,0 0-1,1 0 1,-1 1 0,-5-1 0,8 1 33,0 1 1,0 0-1,1 0 1,-1-1 0,0 1-1,1 0 1,-1 0-1,1 0 1,-1-1-1,1 1 1,-1 0 0,1 0-1,-1 0 1,1 0-1,0 0 1,0 0-1,0 0 1,-1 0-1,1 0 1,0 0 0,0 0-1,0 0 1,0 0-1,1 0 1,-1 0-1,0 0 1,0 0 0,1 0-1,0 1 1,6 33 233,-2-25-134,-1 1 0,2-1 0,-1 0 1,1 0-1,1-1 0,0 0 0,0 0 1,1 0-1,8 7 0,-13-13-76,1 0 1,0 0-1,-1-1 1,1 1-1,0-1 1,0 0-1,0 0 1,1 0-1,-1-1 1,0 1-1,1-1 1,-1 0-1,1 0 1,-1 0-1,1-1 1,-1 0-1,1 0 1,0 0-1,-1 0 1,1-1-1,-1 0 1,1 0-1,-1 0 1,1 0-1,4-3 1,-4 1-28,-1 0 0,1-1 0,-1 1 0,0-1 0,0 0 0,-1 0 0,1 0-1,-1-1 1,0 1 0,0-1 0,0 0 0,-1 1 0,1-1 0,-1-1 0,2-6 0,-1 3-107,1 1 1,0 0-1,0-1 0,8-9 1,-10 15 78,0 1 0,0 0 0,0 0 0,1 0 1,-1 0-1,0 1 0,1-1 0,-1 1 0,1-1 0,0 1 1,-1 0-1,1 0 0,0 0 0,0 0 0,-1 0 0,1 1 1,0-1-1,4 1 0,-3-1 37,1 1 1,-1-1-1,1 1 0,-1 1 1,1-1-1,-1 0 1,1 1-1,-1 0 0,1 0 1,-1 0-1,0 1 0,1 0 1,-1 0-1,0 0 0,0 0 1,0 0-1,0 1 1,-1-1-1,1 1 0,-1 0 1,0 1-1,1-1 0,-1 0 1,-1 1-1,1 0 1,0-1-1,-1 1 0,0 0 1,0 1-1,0-1 0,0 0 1,-1 0-1,0 1 0,0-1 1,0 1-1,0-1 1,-1 1-1,1-1 0,-1 1 1,-1-1-1,0 10 0,1-11-4,-1 1-1,1-1 0,-1 1 0,0-1 0,0 0 0,0 1 0,-1-1 0,1 0 1,-1 0-1,0 0 0,0 0 0,0 0 0,0 0 0,0 0 0,-1-1 1,1 1-1,-1-1 0,0 1 0,1-1 0,-1 0 0,0 0 0,0-1 0,-1 1 1,1 0-1,-4 0 0,-24 4-2729,-1-12-4026,9-6-5980</inkml:trace>
  <inkml:trace contextRef="#ctx0" brushRef="#br0" timeOffset="7147.76">5474 230 13531,'0'0'2032,"61"39"-1528,-30-23-79,5-1-425,-8-4-1513,-9-4-3808</inkml:trace>
  <inkml:trace contextRef="#ctx0" brushRef="#br0" timeOffset="7148.76">4792 340 13203,'0'0'2000,"58"3"-1456,-2-3-288,17 0-256,-8 0-1976,-14-2-3953</inkml:trace>
  <inkml:trace contextRef="#ctx0" brushRef="#br0" timeOffset="8425.43">6326 492 10122,'0'0'2937,"5"11"-1170,6 10-711,-1 1 0,-1 0 0,-1 0 0,-1 1 0,0 0 0,4 44 0,-10 4 1264,-1-54-396,0-50-1072,-2-17-1035,3-166-4231,0 209 3931,0 1 0,0-1-1,0 1 1,0 0 0,1-1 0,0 1 0,4-8 0,-5 13 451,-1 0-1,1 1 1,-1-1 0,1 0 0,-1 0 0,1 0-1,0 0 1,-1 1 0,1-1 0,0 0-1,0 1 1,-1-1 0,1 1 0,0-1 0,0 1-1,0-1 1,0 1 0,0-1 0,0 1 0,0 0-1,0-1 1,0 1 0,0 0 0,0 0 0,0 0-1,0 0 1,0 0 0,0 0 0,0 0 0,0 0-1,0 0 1,0 1 0,0-1 0,-1 0 0,1 1-1,0-1 1,0 0 0,0 1 0,0-1 0,0 1-1,0 0 1,-1-1 0,1 1 0,0 0 0,0-1-1,-1 1 1,1 0 0,0 0 0,-1-1 0,1 1-1,-1 0 1,1 2 0,6 4 115,-1 1 1,0 1-1,-1-1 1,0 1-1,0 0 0,-1 0 1,0 1-1,-1-1 1,0 1-1,0-1 1,-1 1-1,0 0 0,0 19 1,-2-25 9,0 0 1,0 1 0,-1-1-1,1 0 1,-1 0 0,0 0-1,0 0 1,-1 0-1,1 0 1,-1 0 0,0 0-1,0 0 1,0-1 0,0 1-1,-1-1 1,0 0 0,1 1-1,-1-1 1,0 0-1,-1-1 1,1 1 0,0 0-1,-1-1 1,1 0 0,-1 0-1,0 0 1,0 0 0,0-1-1,0 1 1,0-1-1,0 0 1,0 0 0,0-1-1,-9 1 1,10-1-57,1 1 0,-1-1 0,0 0 1,0 0-1,0-1 0,1 1 0,-1 0 0,0-1 0,1 0 1,-1 0-1,0 0 0,1 0 0,-1 0 0,1 0 0,-3-2 1,4 2-41,0 0 0,0 0 1,0 0-1,0 0 0,0-1 0,0 1 1,0 0-1,1-1 0,-1 1 1,0 0-1,1-1 0,-1 1 0,1-1 1,-1 1-1,1-1 0,0 1 1,0-1-1,0 1 0,0-1 0,0 1 1,0-1-1,0 1 0,0-1 1,0 1-1,1 0 0,-1-1 0,1 1 1,-1-1-1,2-1 0,-1 1-3,1-1-1,-1 1 0,1 0 0,0 0 0,0 0 0,0 1 0,0-1 1,0 0-1,0 1 0,0-1 0,0 1 0,1 0 0,-1 0 0,1 0 1,-1 0-1,1 0 0,-1 0 0,6 0 0,56-8-32,-48 7 23,17-1 20,70-11-46,-94 12 41,0-1 1,0 1-1,0-2 1,0 1-1,0-1 1,0 0-1,-1-1 1,11-7-1,-18 11 8,0 0 0,0 1 0,0-1-1,0 0 1,-1 0 0,1 0 0,0 0 0,0 0-1,0 0 1,-1 0 0,1 0 0,0 0 0,-1-1-1,1 1 1,-1 0 0,0 0 0,1 0-1,-1-1 1,0 1 0,0 0 0,0 0 0,0-1-1,0 1 1,0 0 0,0-1 0,0 1 0,-1-2-1,0 1 28,0 0-1,0 0 0,0 0 0,0 0 0,0 0 1,-1 0-1,1 0 0,-1 1 0,0-1 1,1 1-1,-1-1 0,0 1 0,0-1 1,-3 0-1,4 0 5,-1 1 0,1 0 0,-1 0 1,0 0-1,0 0 0,0 0 0,0 0 1,1 1-1,-1-1 0,0 1 0,0-1 0,0 1 1,0 0-1,0-1 0,-1 1 0,1 0 1,0 1-1,0-1 0,0 0 0,0 0 0,0 1 1,0-1-1,0 1 0,1 0 0,-1 0 1,0-1-1,0 1 0,0 0 0,1 1 0,-1-1 1,0 0-1,1 0 0,-1 1 0,1-1 1,-2 3-1,0 3 80,1-1 1,0 1-1,0 0 0,0 0 1,1 0-1,0 0 1,1 0-1,-1 1 0,2-1 1,-1 0-1,1 0 1,0 0-1,2 8 0,-2-12-69,-1 1-1,2-1 1,-1 0-1,0 1 0,1-1 1,-1 0-1,1 0 1,0 0-1,0 0 0,0 0 1,1-1-1,-1 1 1,1-1-1,-1 1 0,1-1 1,0 0-1,0 0 1,0 0-1,0 0 0,0-1 1,0 1-1,0-1 0,1 0 1,-1 0-1,1 0 1,-1 0-1,7 0 0,-4-1-21,1 0 0,-1-1 0,1 1 0,-1-2 0,1 1 0,-1-1 0,1 0 0,-1 0 0,0-1 0,0 1 0,0-2 0,-1 1 0,1 0 0,-1-1 0,9-8 0,-11 10-32,-1 0-1,0 0 1,1 0 0,-1-1-1,0 1 1,-1-1 0,1 1 0,0-1-1,-1 0 1,1 0 0,-1 0-1,0 0 1,0 0 0,0 0 0,0 0-1,-1 0 1,1 0 0,-1 0 0,0 0-1,0-1 1,0 1 0,0 0-1,0 0 1,-1 0 0,1 0 0,-1-1-1,0 1 1,0 0 0,0 0 0,-1 1-1,1-1 1,-1 0 0,1 0-1,-4-3 1,30 56-427,-18-40 489,1 0-1,0 0 1,0 0-1,1-1 1,15 13 0,-23-21-40,1 0 0,-1 0 0,1 0 0,0 0 0,0 0 0,-1 0 0,1 0 0,0 0 0,0-1 0,0 1 0,0-1 0,-1 1 0,1-1 0,0 0 0,0 0-1,0 0 1,0 0 0,0 0 0,0 0 0,0 0 0,0-1 0,0 1 0,0-1 0,0 1 0,-1-1 0,1 0 0,0 0 0,0 0 0,-1 0 0,1 0 0,0 0 0,-1 0 0,1-1 0,-1 1 0,0 0 0,1-1 0,-1 1 0,0-1 0,0 0 0,0 1 0,0-1 0,0 0 0,0 0 0,0-3 0,5-10-26,-2-1-1,0 0 0,-1 0 0,-1 0 0,1-21 1,2 51 209,0-1 1,0 0-1,1 0 1,11 17-1,-14-26-283,0 0 0,0 0-1,1 0 1,-1-1 0,1 1-1,7 4 1,-9-6-251,1-1 1,0 1 0,0-1-1,0 1 1,0-1-1,0 0 1,1 0-1,-1 0 1,0-1-1,0 1 1,5-1 0,14 0-5718,-2 0-2015</inkml:trace>
  <inkml:trace contextRef="#ctx0" brushRef="#br0" timeOffset="9048.44">7430 608 8754,'0'0'7597,"10"0"-5499,-4 0-1914,0-1-1,0 0 1,0 1-1,0-2 0,-1 1 1,1-1-1,0 0 1,-1 0-1,1 0 1,-1-1-1,1 0 0,-1 0 1,0 0-1,-1-1 1,1 0-1,0 0 1,-1 0-1,0 0 1,0-1-1,0 0 0,4-6 1,-4 3-146,1 0 0,-1 0 0,-1 0 0,0 0 0,0-1 0,0 0 0,-1 0 0,2-16 1,-4 21-30,1 1 1,-1-1-1,0 0 1,0 0-1,0 0 1,0 0-1,-1 1 1,0-1-1,1 0 1,-1 0-1,-1 1 1,1-1-1,-1 1 1,1-1-1,-1 1 1,0-1-1,0 1 1,0 0-1,-1 0 1,1 0-1,-1 0 1,-5-4-1,8 7-9,0 0 0,0-1 0,0 1 1,-1 0-1,1 0 0,0-1 0,0 1 0,0 0 0,0 0 0,-1 0 0,1 0 0,0-1 0,0 1 0,0 0 0,-1 0 0,1 0 1,0 0-1,0 0 0,-1 0 0,1 0 0,0 0 0,0-1 0,-1 1 0,1 0 0,0 0 0,0 0 0,-1 0 0,1 0 0,0 0 1,0 0-1,-1 1 0,1-1 0,0 0 0,0 0 0,-1 0 0,1 0 0,0 0 0,0 0 0,0 0 0,-1 0 0,1 1 0,0-1 1,-1 0-1,6 13-57,13 17 6,51 27 31,-57-48 100,1 0 1,-1 1-1,-1 0 0,0 1 1,0 0-1,-1 1 0,0 0 1,7 14-1,-16-25-35,0 1 0,0 0 0,0 0 0,0 0-1,-1 0 1,1 0 0,-1 0 0,1 0 0,-1 0 0,0 0 0,0 0 0,0 0-1,0 0 1,0 0 0,-1 0 0,1 0 0,0 0 0,-1 0 0,0 0 0,1 0 0,-1 0-1,0 0 1,0 0 0,0 0 0,0-1 0,0 1 0,-1 0 0,1-1 0,0 1-1,-1-1 1,1 0 0,-1 1 0,0-1 0,-1 1 0,-1 1-16,-1 0 0,1-1 1,-1 0-1,0 0 0,1-1 0,-1 1 1,0-1-1,0 0 0,0 0 0,0 0 1,0-1-1,0 0 0,-5 0 0,9 0-103,0 0-1,0 0 0,0-1 0,0 1 0,0 0 0,0 0 0,0-1 0,0 1 0,0-1 0,1 1 0,-1 0 0,0-1 0,0 0 0,0 1 0,1-1 0,-1 0 0,0 1 0,1-1 0,-1 0 0,1 1 1,-1-1-1,1 0 0,-1 0 0,1 0 0,-1 0 0,1 0 0,0 1 0,-1-1 0,1 0 0,0 0 0,0 0 0,0 0 0,0 0 0,0 0 0,0 0 0,0 0 0,0-2 0,1-1-790,-1 0 0,1 0-1,0 0 1,0 0-1,1 1 1,-1-1-1,4-7 1,11-11-5883</inkml:trace>
  <inkml:trace contextRef="#ctx0" brushRef="#br0" timeOffset="9993.2">7946 452 8954,'0'0'6744,"-11"-3"-5024,6 2-1694,-3-2 366,1 1-1,-1 0 0,-1 1 1,1 0-1,0 0 1,-15 1-1,21 0-301,-1 0 0,1 1 0,-1 0 0,0-1 0,1 1 0,-1 0 0,1 0 0,-1 1 0,1-1 0,0 0 0,0 1 0,0-1 0,-1 1 1,1 0-1,1 0 0,-1 0 0,0 0 0,0 0 0,1 0 0,-1 0 0,1 1 0,0-1 0,-1 1 0,1-1 0,1 1 0,-1-1 0,0 1 0,0-1 0,0 4 0,0-1 19,0 1 1,0-1 0,1 1-1,-1-1 1,1 1-1,1-1 1,-1 1 0,1-1-1,0 1 1,0-1-1,0 1 1,1-1-1,-1 0 1,1 0 0,1 0-1,-1 0 1,1 0-1,0 0 1,0-1 0,0 1-1,6 5 1,-5-7-66,0 0 1,-1 0-1,1 0 1,0 0-1,1-1 1,-1 0-1,0 0 1,1 0-1,-1 0 1,1-1-1,0 0 1,-1 0-1,1 0 1,0 0-1,0-1 0,0 0 1,0 0-1,-1 0 1,1-1-1,0 1 1,0-1-1,-1 0 1,1 0-1,0-1 1,4-2-1,-4 2-35,0 0-1,-1 0 1,1-1-1,0 0 1,-1 0-1,0 0 0,1-1 1,-1 0-1,-1 1 1,1-1-1,0-1 1,-1 1-1,0 0 0,0-1 1,0 1-1,-1-1 1,0 0-1,0 0 1,0 0-1,0 0 1,1-7-1,-3 8-24,1 0 1,-1 1-1,0-1 0,0 0 1,0 0-1,0 1 0,-1-1 1,0 0-1,1 1 0,-1-1 1,-1 0-1,1 1 0,0-1 0,-1 1 1,0 0-1,0-1 0,0 1 1,0 0-1,0 0 0,-1 0 1,1 1-1,-1-1 0,0 1 1,0-1-1,0 1 0,0 0 1,0 0-1,0 0 0,0 0 1,-1 1-1,-3-2 0,9 4-10,-1-1 0,1 1-1,0 0 1,0-1 0,0 0-1,0 1 1,0-1 0,0 0-1,0 0 1,0 0 0,-1 0-1,1 0 1,0-1 0,0 1-1,0 0 1,0-1 0,0 0-1,0 1 1,-1-1 0,1 0-1,0 0 1,-1 0 0,4-2-1,-2 0 27,0 0 0,0-1 0,0 1 0,-1 0 0,1-1 0,-1 0 0,0 1 1,0-1-1,-1 0 0,3-8 0,-1 6-10,-2 0 0,1-1 1,-1 1-1,0-1 0,0 1 0,-1-1 1,0 0-1,0 1 0,0-1 1,-1 1-1,0-1 0,0 1 1,-1-1-1,0 1 0,-2-6 0,3 10 4,0 1 0,1-1 0,-1 1 0,0 0 0,0-1 0,0 1 0,0 0 0,0 0 0,-1 0 0,1-1 1,0 1-1,0 1 0,-1-1 0,1 0 0,-1 0 0,1 0 0,-1 1 0,1-1 0,-1 1 0,1-1 0,-3 0 0,3 2 3,0-1 1,0 1 0,0-1 0,0 1 0,1-1 0,-1 1 0,0 0 0,0 0 0,0-1 0,1 1 0,-1 0 0,0 0-1,1 0 1,-1-1 0,1 1 0,-1 0 0,1 0 0,-1 0 0,1 0 0,0 0 0,-1 0 0,1 0 0,0 0-1,0 0 1,0 0 0,0 1 0,0-1 0,0 0 0,0 0 0,0 0 0,0 1 0,1 19 212,1 0 0,1-1 0,0 1 0,2-1 0,0 0 1,2 0-1,0-1 0,1 0 0,1 0 0,0 0 0,2-1 0,0-1 1,15 18-1,-22-31-162,0 1 1,0-1-1,1 0 1,0-1-1,-1 1 1,1-1-1,1 0 1,-1 0 0,0-1-1,1 1 1,-1-1-1,1 0 1,9 1-1,-12-2-45,0-1 1,-1 0-1,1 0 0,-1 0 0,1-1 0,0 1 1,-1-1-1,1 1 0,-1-1 0,1 0 1,-1 0-1,1 0 0,-1 0 0,0 0 0,1-1 1,-1 1-1,0-1 0,0 1 0,0-1 0,0 0 1,0 0-1,-1 0 0,1 0 0,0 0 0,-1 0 1,0 0-1,1 0 0,-1-1 0,0 1 1,0-1-1,0 1 0,0-4 0,2-10-352,0 1-1,0-31 0,0 22-445,1 36 820,-1-2 60,0 1 0,0-1 0,1 0 0,1 0 0,0 0 0,0-1 0,1 1 0,0-1 0,14 15 0,-19-23-73,0 0 1,1 0 0,-1 0-1,0 0 1,1 0 0,-1 0 0,1 0-1,-1 0 1,1-1 0,-1 1-1,1-1 1,0 1 0,-1-1 0,1 0-1,0 1 1,-1-1 0,1 0-1,0 0 1,-1 0 0,1 0 0,0-1-1,-1 1 1,1 0 0,0-1-1,2 0 1,-2-1-17,0 0-1,-1 1 0,1-1 1,0 0-1,-1 0 1,0 0-1,1 0 1,-1 0-1,0 0 1,0 0-1,0-1 0,0 1 1,-1 0-1,1-1 1,0-3-1,1-6-224,-1 0 0,0 0 0,-1-1 0,0 1 0,-4-22 0,1 13 78,8 35 436,9 21 124,-11-31-411,0 0 1,0 0-1,0 0 0,0 0 0,0 0 0,1-1 0,0 1 1,0-1-1,0 0 0,0 0 0,0 0 0,1-1 1,-1 0-1,1 0 0,0 0 0,-1 0 0,7 1 1,37 3-2119,0-7-3695,-24-3 18</inkml:trace>
  <inkml:trace contextRef="#ctx0" brushRef="#br0" timeOffset="10961.8">8510 142 12123,'0'0'3112,"3"8"-1798,40 90 2933,64 178 1749,-107-285-5791,1-1-1,1 1 0,0-1 0,0 1 1,5-13-1,-6 18-365,1 0-1,0 0 1,0 0 0,0 0 0,1 1-1,-1-1 1,1 1 0,0-1 0,3-3-1,-4 6 96,0 0-1,0-1 0,-1 1 0,1 0 0,0 0 1,0 0-1,0 1 0,0-1 0,0 0 1,0 1-1,0-1 0,0 1 0,0 0 0,1 0 1,-1-1-1,0 1 0,0 1 0,0-1 0,0 0 1,0 0-1,2 2 0,-1-1 57,0 0 0,0 1 0,-1 0 0,1-1 0,-1 1 0,0 0 0,1 0 0,-1 0 0,0 1 0,0-1 0,0 1 0,-1-1 0,1 1 0,0-1 0,-1 1 0,0 0 1,0 0-1,0 0 0,0 0 0,0 0 0,0 0 0,0 3 0,0 3 15,1-1 1,-1 0 0,-1 1-1,1-1 1,-1 1 0,-3 16 0,2-21 6,0-1 1,-1 1-1,0-1 1,0 1-1,0-1 1,0 0 0,0 0-1,-1 0 1,1 0-1,-1 0 1,0 0-1,0-1 1,0 0 0,0 1-1,0-1 1,-1 0-1,1 0 1,-1-1-1,1 1 1,-1-1 0,-5 2-1,-3 0 26,-1 1-1,1-2 1,-1 0-1,1 0 1,-17 0-1,61-17-205,-11 10 153,-1-1 1,0-1-1,0-1 0,-1-1 0,0-1 1,24-16-1,-36 20 4,-1 1 0,1-1-1,-1 0 1,0-1 0,-1 1 0,1-1 0,-1-1 0,-1 1 0,1 0 0,-1-1-1,-1 0 1,1 0 0,-2 0 0,1-1 0,-1 1 0,0-1 0,0 1-1,0-13 1,-1 3-98,-1 0-1,0 1 1,-4-27-1,3 39 91,1 1 0,-1-1 1,0 1-1,0-1 0,-1 1 0,0 0 0,1-1 0,-1 1 1,0 0-1,-1 0 0,1 1 0,-1-1 0,0 0 0,0 1 1,0 0-1,0-1 0,0 1 0,-1 0 0,-4-2 0,7 4 26,0 1-1,0-1 0,0 1 1,0-1-1,0 1 0,0-1 1,0 1-1,-1 0 0,1 0 1,0 0-1,0-1 0,0 1 0,-1 0 1,1 0-1,0 1 0,0-1 1,0 0-1,0 0 0,-1 1 1,1-1-1,0 0 0,0 1 1,0-1-1,0 1 0,0 0 0,-1 0 1,0 1 25,0 0 0,0 0 1,0 0-1,1 1 0,-1-1 0,1 0 1,-1 1-1,1-1 0,0 1 0,0 0 1,-1 2-1,-1 8 203,0 1 0,1-1 0,-1 22 0,2-18 20,1-1 0,0 1 0,2-1 0,-1 1 0,2-1 0,9 32 0,-10-42-220,0-1 0,1 1 0,0-1-1,0 0 1,0 0 0,1 0 0,-1 0 0,1 0 0,0-1 0,1 0 0,-1 1 0,1-2-1,0 1 1,0 0 0,0-1 0,0 0 0,1-1 0,-1 1 0,1-1 0,0 0 0,-1 0-1,9 1 1,1 0 22,1 0-1,0-2 1,-1 0 0,27-1-1,-38 0-79,0 0 1,1-1-1,-1 1 0,0-1 0,1 0 0,-1 0 1,0 0-1,0-1 0,0 1 0,0-1 0,0 0 1,0 0-1,0-1 0,-1 1 0,1-1 0,-1 1 1,1-1-1,-1 0 0,0-1 0,0 1 0,3-5 1,-5 4-76,0 1 0,0 0 1,-1 0-1,1-1 0,-1 1 1,0 0-1,0-1 0,0 1 1,0-1-1,-1 1 1,1 0-1,-1-1 0,0 1 1,0 0-1,0 0 0,0 0 1,-3-6-1,2 5 32,-1-1 0,1 1 1,-1-1-1,0 1 0,0 0 0,0 0 0,-1 1 1,1-1-1,-1 1 0,0 0 0,-5-4 0,9 7 83,-1 0 1,1 0-1,-1 0 0,1 0 0,-1 0 0,1 0 0,-1 0 0,1 0 0,0 1 0,-1-1 0,1 0 0,-1 0 1,1 0-1,0 0 0,-1 1 0,1-1 0,-1 0 0,1 0 0,0 1 0,-1-1 0,1 0 0,0 1 0,-1-1 0,1 0 1,0 1-1,0-1 0,-1 1 0,1-1 0,0 0 0,0 1 0,0-1 0,0 1 0,0-1 0,-1 1 0,1-1 1,0 0-1,0 1 0,0-1 0,0 1 0,0-1 0,0 1 0,0-1 0,1 1 0,-1-1 0,0 0 0,0 1 1,0 0-1,1 32 423,-1-29-260,0 4-40,1 0 1,0-1 0,1 1 0,0-1-1,0 1 1,0-1 0,1 0 0,0 0-1,1 0 1,-1 0 0,1-1 0,0 0-1,1 1 1,0-1 0,0-1 0,0 1-1,1-1 1,9 8 0,-11-10-236,0-1 0,1 1 0,-1-1 0,1 0 0,-1 0 0,1 0 0,0-1 0,0 0 0,0 0 0,-1 0 0,1 0 0,8-1 0,-8 0-405,0-1 0,1 0 1,-1 0-1,0 0 1,-1 0-1,1-1 0,0 0 1,0 0-1,-1 0 0,1-1 1,-1 0-1,1 0 1,6-6-1,11-13-9404</inkml:trace>
  <inkml:trace contextRef="#ctx0" brushRef="#br0" timeOffset="13906.72">9667 404 4809,'0'0'2999,"2"-5"-4316,-1 3 1190,-1 0 0,1 0 0,0 0 0,0 0 1,0 0-1,0 1 0,1-1 0,-1 0 0,0 0 0,1 1 1,-1-1-1,1 1 0,0 0 0,-1-1 0,1 1 1,0 0-1,0 0 0,0 0 0,2-1 0,7 0 4246,3 1 4316,-31-10-2770,-1 0-4704,15 9-937,-1 2-1,0-1 1,0 0 0,1 1-1,-1 0 1,0-1-1,0 2 1,1-1 0,-1 0-1,0 1 1,0-1-1,1 1 1,-1 0-1,1 1 1,-1-1 0,1 0-1,-1 1 1,1 0-1,0 0 1,0 0 0,-1 0-1,2 1 1,-4 2-1,1 0-4,0 0 1,1 1-1,0 0 0,0 0 0,1 0 0,-1 0 0,1 0 0,1 1 1,-1-1-1,1 1 0,0 0 0,-1 8 0,2-8 5,0 1 0,0-1 0,1 1 0,0-1 0,0 1 0,1-1 0,0 1 0,0-1 0,1 0 1,0 1-1,4 10 0,-4-15 7,0 1 0,0 0 0,0-1 0,0 1 0,1-1 0,-1 0 1,1 0-1,0 0 0,0 0 0,0-1 0,0 1 0,1-1 0,-1 1 1,1-1-1,-1 0 0,1-1 0,0 1 0,-1-1 0,1 1 0,0-1 1,7 1-1,-7-1-17,-1-1 1,1 1-1,-1-1 1,1 0-1,0 0 0,-1 0 1,1-1-1,0 1 1,-1-1-1,1 0 1,-1 0-1,1 0 1,-1 0-1,1-1 1,-1 1-1,0-1 0,0 0 1,1 0-1,4-5 1,-5 3 6,1 0 0,-1 0 0,0-1-1,0 0 1,0 1 0,-1-1 0,1 0 0,-1-1 0,-1 1 0,1 0 0,-1 0-1,1-6 1,1-8-109,-2 0 0,0 0-1,-1-1 1,-1 1 0,-1 0 0,-7-33-1,2 20-367,-2 0-1,-1 1 0,-26-59 0,33 91 606,1 13-120,3 18 11,7-3 156,1 0 0,1 0 0,1-1 0,2 0 1,0-1-1,2-1 0,1 0 0,28 34 0,-41-56-161,1 0-1,0 1 0,0-1 1,0 0-1,1-1 0,-1 1 1,1-1-1,0 0 1,0 0-1,0 0 0,1-1 1,-1 0-1,0 0 0,1 0 1,0-1-1,-1 0 0,10 1 1,-11-2-24,-1 0 1,1 0 0,0-1-1,0 1 1,0-1-1,-1 0 1,1 0-1,0-1 1,-1 1 0,1-1-1,-1 0 1,0 0-1,1 0 1,-1 0 0,0 0-1,0-1 1,0 1-1,-1-1 1,1 0 0,-1 0-1,1 0 1,-1 0-1,0 0 1,0-1-1,0 1 1,-1-1 0,2-4-1,-1 4-44,-1 0 1,1 0-1,-1 0 0,0 0 0,0 0 0,-1 0 1,1-1-1,-1 1 0,0 0 0,0-1 0,-1 1 1,1 0-1,-1 0 0,0 0 0,0-1 0,0 1 0,0 0 1,-4-5-1,4 6 10,-1 1 0,1 0 0,-1-1 0,0 1 0,0 0 1,0 0-1,0 0 0,0 1 0,-1-1 0,1 0 0,-1 1 0,1 0 0,-1-1 1,1 1-1,-1 0 0,1 0 0,-1 1 0,0-1 0,0 0 0,0 1 0,1 0 0,-1 0 1,0 0-1,0 0 0,0 0 0,1 0 0,-1 1 0,-5 0 0,6 1 20,-1-1 1,0 0-1,1 1 0,-1-1 0,1 1 1,-1 0-1,1-1 0,0 1 0,0 1 1,0-1-1,0 0 0,0 0 0,0 1 0,0-1 1,1 1-1,-1-1 0,1 1 0,0 0 1,0 0-1,0 0 0,0-1 0,1 1 1,-1 0-1,1 0 0,-1 4 0,-1 6 49,1-1-1,1 1 0,0 0 1,2 20-1,-2-30-33,1-1-1,-1 1 1,0-1 0,1 1-1,0-1 1,0 1 0,-1-1-1,1 1 1,1-1-1,-1 0 1,0 0 0,1 0-1,-1 1 1,1-1 0,-1 0-1,1-1 1,0 1 0,0 0-1,0-1 1,0 1 0,0-1-1,0 1 1,0-1 0,1 0-1,-1 0 1,0 0 0,1 0-1,-1 0 1,1-1-1,-1 1 1,1-1 0,-1 1-1,4-1 1,-2 0-3,-1-1 0,0 1 0,0-1 1,1 1-1,-1-1 0,0 0 0,0-1 0,0 1 0,0 0 0,0-1 1,0 0-1,0 1 0,0-1 0,-1 0 0,1-1 0,-1 1 0,1 0 0,-1-1 1,0 1-1,0-1 0,0 0 0,0 0 0,-1 0 0,1 0 0,1-3 0,-1-3-85,1 0-1,-1 0 1,-1-1-1,0 1 1,0 0-1,0-10 0,-1 16 46,0 0-1,0 0 1,0 0-1,0 0 1,-1 0-1,1 0 1,-1 0-1,1 0 0,-1 0 1,0 0-1,0 1 1,-1-1-1,1 0 1,-1 1-1,1-1 1,-1 1-1,0-1 1,1 1-1,-1 0 0,-1 0 1,1 0-1,-4-3 1,5 10-4,0 1-1,1-1 1,-1 1 0,1-1 0,1 1-1,1 9 1,0-4 109,2 0 1,0 0-1,0-1 0,1 1 1,12 18-1,-16-26-53,1 0 0,0-1-1,0 1 1,0 0 0,0-1 0,1 1 0,-1-1-1,1 0 1,-1 0 0,1 0 0,0 0 0,0 0 0,0 0-1,0-1 1,0 1 0,0-1 0,0 0 0,0 0 0,1 0-1,-1-1 1,0 1 0,1-1 0,6 0 0,-9 0-6,1-1 0,-1 0 0,1 0 0,-1 0 1,1 0-1,-1 0 0,0 0 0,0-1 1,1 1-1,-1 0 0,0-1 0,0 1 0,0 0 1,0-1-1,-1 1 0,1-1 0,0 0 0,-1 1 1,1-1-1,-1 0 0,1 1 0,-1-3 0,9-43-20,-9 41 3,1-10-25,5-20-477,2 30 143,8 15 9,1 8 367,-4-7 38,-2 1 1,1 1-1,-1 0 0,-1 1 1,0 0-1,-1 0 0,9 17 1,-27-45 1451,7 12-1512,0 0 0,1 0-1,-1 0 1,0-1 0,1 1 0,0 0-1,0-1 1,0 1 0,0 0-1,0-7 1,0-1-246,2-1-1,-1 1 1,5-21-1,9 1-437,-13 30 666,-1 0 0,1 0 0,0 0 0,0 1 0,0-1 0,0 0 0,-1 1 0,1-1 0,0 1 0,0-1 0,0 1 0,0-1 0,0 1 0,0 0-1,0-1 1,1 1 0,-1 0 0,0 0 0,0 0 0,0 0 0,0 0 0,0 0 0,0 0 0,2 1 0,1 1 31,0 1-1,0-1 1,-1 1-1,1 0 1,-1 0 0,1 1-1,-1-1 1,0 1-1,-1 0 1,1 0-1,-1 0 1,1 0 0,-1 0-1,0 0 1,2 9-1,14 21 449,-17-33-432,-1 1 0,1-1 1,0 0-1,-1 0 0,1 0 0,0 0 1,0 0-1,0 0 0,0 0 1,0 0-1,0 0 0,0 0 0,0 0 1,0 0-1,1-1 0,-1 1 1,0-1-1,0 1 0,1-1 0,-1 1 1,0-1-1,1 0 0,-1 1 0,1-1 1,-1 0-1,0 0 0,1 0 1,-1 0-1,0 0 0,1 0 0,-1-1 1,1 1-1,-1 0 0,0-1 0,0 1 1,1-1-1,-1 1 0,0-1 1,0 0-1,1 0 0,-1 1 0,0-1 1,0 0-1,0 0 0,0 0 1,0 0-1,0 0 0,1-2 0,1-2 5,1 0 0,-1 0 0,-1-1-1,1 1 1,-1-1 0,1 0 0,-2 1-1,1-1 1,1-12 0,-3 16-36,0 0 0,0-1 0,1 1 0,-1 0 0,0-1 0,1 1 0,-1 0 0,1-1 0,0 1 0,0 0 0,0 0 0,0 0 0,0-1 0,1 1 0,-1 0 0,0 1 0,1-1 0,0 0 0,-1 0 0,1 1 0,2-3 0,-1 4-3,0-1 1,0 0-1,0 1 0,0 0 0,0-1 0,0 1 1,0 1-1,0-1 0,0 0 0,0 1 1,-1-1-1,1 1 0,0 0 0,0 0 1,0 0-1,-1 0 0,5 3 0,6 2 32,0 0 0,-1 1-1,0 0 1,0 1-1,15 14 1,-23-18-13,0-1 1,-1 1-1,0-1 1,0 1-1,0 0 0,0 0 1,0 1-1,-1-1 1,0 0-1,0 1 0,0-1 1,0 1-1,-1 0 0,0 0 1,0 0-1,0 0 1,-1-1-1,1 1 0,-1 7 1,-1-11-15,1 0 0,-1 0 1,0 1-1,1-1 0,-1 0 0,0 0 1,0 0-1,0 1 0,0-1 0,0 0 1,0 0-1,0-1 0,0 1 0,0 0 1,0 0-1,0 0 0,-1-1 1,1 1-1,0-1 0,-1 1 0,1-1 1,0 1-1,-1-1 0,1 0 0,-1 0 1,1 0-1,0 0 0,-1 0 0,-1 0 1,-49 0-2112,43-1 1177,-24-2-3431,5-3-807</inkml:trace>
  <inkml:trace contextRef="#ctx0" brushRef="#br0" timeOffset="14528.61">10938 482 9538,'0'0'10209,"11"-1"-8465,-4 0-1603,0 0 0,-1 0 0,1-1 0,0 0 0,-1 0 0,1 0 0,-1-1 0,0 0 0,0-1 0,0 1 0,0-1 0,-1 0-1,1 0 1,-1-1 0,0 1 0,0-1 0,-1-1 0,1 1 0,-1 0 0,0-1 0,4-8 0,-4 4-168,0 0 0,-1 0 1,0 0-1,0-1 0,-1 1 1,-1-1-1,0 1 0,0-1 0,-1 0 1,0 1-1,-1-1 0,0 0 1,-1 1-1,0-1 0,0 1 0,-1 0 1,-1 0-1,0 0 0,0 0 1,-1 0-1,0 1 0,0 0 0,-1 0 1,-1 0-1,1 1 0,-2 0 1,1 0-1,-1 1 0,0 0 0,-15-10 1,22 16 21,0 0 0,1 1 0,-1-1 0,0 0 0,1 1 0,-1-1 0,0 1 0,0-1 0,0 1 0,0 0 0,1-1 0,-1 1 0,0 0 0,0 0 0,0-1 0,0 1 0,0 0 0,0 0 0,0 0 0,0 0 0,0 0 0,0 0 0,0 1 1,0-1-1,1 0 0,-1 0 0,0 1 0,0-1 0,0 0 0,0 1 0,0-1 0,-1 2 0,1 0 0,0 0 1,1 0-1,-1 0 1,0 0-1,1 0 1,-1 0 0,1 0-1,0 0 1,0 0-1,0 0 1,0 0-1,0 1 1,1 2-1,1 11 87,1 0-1,10 29 0,12 25 681,2 0-1,62 109 1,-86-174-798,0 0 1,0 0-1,1-1 1,-1 1 0,1-1-1,0 0 1,7 5 0,-10-8-67,-1-1 0,1 1 1,0-1-1,0 1 0,0-1 0,0 0 1,-1 1-1,1-1 0,0 0 1,0 0-1,0 0 0,0 0 0,0 0 1,0 0-1,0 0 0,0 0 1,0 0-1,0 0 0,0 0 1,1-1-1,-1 0-233,1 0 1,-1 0 0,1 0-1,-1 0 1,0 0 0,1 0-1,-1-1 1,0 1 0,0-1-1,0 1 1,0-1 0,0 1-1,0-1 1,-1 1 0,2-3-1,7-23-7616</inkml:trace>
  <inkml:trace contextRef="#ctx0" brushRef="#br0" timeOffset="14948.61">11181 1 12219,'0'0'2960,"21"56"-2384,-1-30-496,15 8-80,-3-6-2440,-3-5-6666</inkml:trace>
  <inkml:trace contextRef="#ctx0" brushRef="#br0" timeOffset="15992.84">11453 393 8066,'0'0'10287,"10"5"-8929,-2-1-1080,1-1 1,0 0-1,0 0 1,1-1-1,-1 0 0,0 0 1,1-1-1,9 0 1,-16-1-261,0 1 0,0-2 0,-1 1 0,1 0 0,0 0 0,0-1 0,-1 1 0,1-1 0,0 0 0,-1 0 0,1 0 0,-1 0 0,1 0 0,-1-1 0,0 1 0,1-1 0,-1 0 0,0 1 0,0-1 0,0 0 0,0 0 0,0-1 0,-1 1 0,1 0 0,-1 0 0,1-1 0,-1 1 0,0-1 0,0 1 0,0-1 0,0 0 0,0 1 0,-1-1 0,1 0 0,-1 1 0,0-1 0,0-4 0,0 4-74,0 0-1,0 0 1,0 0 0,-1 0-1,1 0 1,-1 0 0,0 0-1,0 0 1,0 0 0,0 1-1,-1-1 1,1 0 0,-1 1-1,1-1 1,-1 1 0,-4-4-1,6 5 55,-1 1-1,0-1 1,1 1-1,-1-1 1,0 1 0,0-1-1,1 1 1,-1 0-1,0-1 1,0 1-1,0 0 1,0 0-1,1-1 1,-1 1-1,0 0 1,0 0-1,0 0 1,0 0 0,0 0-1,0 0 1,1 0-1,-3 1 1,2 0 9,-1 0 1,0 0 0,1 0 0,-1 0-1,1 0 1,0 0 0,-1 1-1,1-1 1,0 1 0,0-1 0,0 1-1,0-1 1,0 1 0,0-1-1,-1 3 1,0 3 88,-1 0 1,1-1-1,0 1 1,1 0-1,0 0 0,0 0 1,0 0-1,1 0 1,0 0-1,0 0 0,1 0 1,0 0-1,0 0 1,1 0-1,-1 0 0,2-1 1,-1 1-1,1 0 0,0-1 1,0 0-1,1 0 1,-1 0-1,1 0 0,1 0 1,-1-1-1,1 0 1,0 0-1,0 0 0,1-1 1,-1 1-1,1-1 1,0-1-1,0 1 0,1-1 1,-1 0-1,0 0 1,1-1-1,0 0 0,0 0 1,0 0-1,0-1 0,7 0 1,-1 0-55,0-2 0,0 0 0,0 0 0,0-1-1,23-7 1,-30 7-35,0 0 0,0 0-1,0-1 1,0 0-1,-1 0 1,1 0 0,-1-1-1,0 1 1,0-1 0,0-1-1,0 1 1,-1-1-1,8-9 1,-11 11-11,0 1 0,0 0 1,0-1-1,-1 1 0,1 0 0,-1-1 0,1 1 0,-1-1 1,0 1-1,0-1 0,0 1 0,-1-1 0,1 1 0,0-1 1,-1 1-1,0 0 0,1-1 0,-1 1 0,0 0 1,0-1-1,0 1 0,-1 0 0,1 0 0,-1 0 0,1 0 1,-1 0-1,1 0 0,-1 1 0,-3-4 0,-2-1-30,-1-1 0,1 1 1,-1 1-1,0-1 0,0 1 0,-13-5 0,21 9 27,-1 1 0,1 0 0,-1 0 0,1 0 0,-1-1 0,0 1 0,1 0 0,-1 0 0,1 0 0,-1 0 0,1 0 0,-1 0 0,1 0 0,-1 0 0,0 0 0,1 0 0,-1 0 0,1 1 0,-1-1 0,1 0 0,-1 0 0,1 0 0,-1 1 0,1-1 0,-1 0 0,1 1 0,-1-1 0,1 0 0,-1 1 0,1-1 0,0 1 0,-1-1 0,1 1 0,0-1 0,-1 1 0,-6 27-2,10 31 278,-2-53-236,0 0 0,0 0 0,1-1 0,0 1 0,0 0-1,1-1 1,-1 0 0,1 1 0,0-1 0,1 0 0,-1 0 0,1-1 0,0 1 0,9 7 0,-11-11-23,0 1 0,-1-1 0,1 0 1,0 0-1,0 0 0,0 0 0,0 0 1,0-1-1,0 1 0,0-1 0,0 1 1,0-1-1,0 0 0,0 0 0,0 1 0,0-2 1,0 1-1,3 0 0,-2-1-3,-1 0 0,1-1 1,-1 1-1,1 0 0,-1-1 0,0 1 0,1-1 0,-1 0 0,0 0 0,0 0 0,0 0 0,-1 0 1,1 0-1,0 0 0,-1-1 0,1 1 0,1-5 0,1-1-95,0-1-1,0 0 1,-1-1 0,-1 1-1,1 0 1,-1-1 0,-1 1-1,0-1 1,0 0 0,-1 1-1,0-1 1,-3-19 0,7 43 67,0-1 1,1 0 0,1 0-1,12 21 1,-17-32 48,0 1 0,1-1 0,-1 0 1,0 1-1,1-1 0,0 0 0,-1 0 0,1 0 0,0 0 1,0-1-1,0 1 0,1 0 0,-1-1 0,0 1 0,0-1 1,1 0-1,-1 0 0,1 0 0,-1 0 0,1 0 0,0-1 1,-1 1-1,1-1 0,0 1 0,-1-1 0,1 0 1,0 0-1,-1 0 0,1-1 0,0 1 0,-1-1 0,1 1 1,-1-1-1,1 0 0,3-1 0,-4 0-14,0 0 0,1 0 0,-1 0-1,0 0 1,0 0 0,0 0 0,-1-1 0,1 1 0,0-1 0,-1 1-1,0-1 1,1 0 0,-1 0 0,0 1 0,0-1 0,-1 0 0,1 0-1,0-5 1,1-47-301,-2 47 49,1 11-77,4 10 447,-1 0 1,2 1 0,8 15-1,-13-27-108,0 0-1,0 0 0,0 1 0,0-1 1,1 0-1,-1 0 0,1 0 0,-1 0 1,1-1-1,0 1 0,0 0 0,-1-1 1,1 1-1,1-1 0,-1 1 0,0-1 0,0 0 1,0 0-1,1 0 0,-1 0 0,0-1 1,1 1-1,-1-1 0,1 1 0,-1-1 1,1 0-1,2 0 0,-2-1-5,0-1 0,-1 0 0,1 0 0,0 0 1,-1 0-1,1 0 0,-1-1 0,0 1 0,0-1 0,0 1 0,0-1 0,0 0 0,-1 0 0,1 0 0,1-4 0,19-47-309,-19 34 165,-2 15 80,1 16 59,-2-6 20,1 0 1,0 1-1,0-1 1,1 0-1,0 0 1,0 0-1,0 0 1,0 0-1,1 0 1,-1-1-1,1 1 1,1-1-1,-1 0 1,1 1-1,-1-2 1,1 1-1,0 0 1,0-1-1,1 0 1,-1 0-1,1 0 1,0 0-1,7 2 1,-6-3-651,0 0 1,-1-1 0,1 0-1,0 0 1,0 0-1,0-1 1,0 0 0,8-1-1,8-3-7238</inkml:trace>
  <inkml:trace contextRef="#ctx0" brushRef="#br0" timeOffset="16382.41">12678 415 15795,'0'0'7258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10.6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10906,'0'0'9121,"2"15"-8740,35 154 1379,-22-113-725,-3 0-1,-1 1 1,3 83 0,-32-179 936,16 33-2028,0 0-1,1 1 1,0-1-1,0 0 1,1 0-1,-1 0 0,1 0 1,1 0-1,-1 0 1,1 0-1,0 0 1,0 0-1,1 1 1,0-1-1,0 0 1,0 1-1,4-8 1,2 3-296,-1 0-1,1 1 1,0 1 0,1-1 0,0 1 0,0 0-1,18-10 1,-14 9 112,0-1 0,-1 0 0,0-1 1,0 0-1,17-23 0,-27 31 258,1 1 0,-1-1 0,0 0 0,0 0 1,-1 0-1,1 0 0,-1-1 0,1 1 0,-1 0 0,0-1 1,0 1-1,-1-1 0,1 1 0,-1-1 0,1 1 0,-1-1 1,0 1-1,0-1 0,-1 1 0,1-1 0,-1 1 0,0-1 1,0 1-1,0-1 0,0 1 0,-1 0 0,1 0 0,-1 0 1,0 0-1,0 0 0,0 0 0,-3-4 0,5 8-1,0-1 1,0 0-1,0 0 0,0 0 0,0 0 0,0 0 0,0 0 0,0 1 0,0-1 0,0 0 1,0 0-1,-1 0 0,1 0 0,0 0 0,0 0 0,0 0 0,0 1 0,0-1 0,0 0 1,0 0-1,0 0 0,-1 0 0,1 0 0,0 0 0,0 0 0,0 0 0,0 0 0,0 0 0,0 0 1,0 0-1,-1 0 0,1 0 0,0 0 0,0 0 0,0 0 0,0 0 0,0 0 0,-1 0 1,1 0-1,0 0 0,0 0 0,0 0 0,0 0 0,0 0 0,0 0 0,-1 0 0,1 0 1,0 0-1,0 0 0,0 0 0,0 0 0,0 0 0,0-1 0,0 1 0,0 0 0,-1 0 0,1 0 1,0 0-1,0 0 0,0 0 0,0 0 0,0-1 0,0 1 0,0 0 0,0 0 0,0 0 1,0 0-1,0 0 0,0-1 0,2 18 207,8 19-25,10 16 531,60 180 1766,-69-195-2045,-7-29-632,-5-23-1242,-3-6-3504,-1 0-3480</inkml:trace>
  <inkml:trace contextRef="#ctx0" brushRef="#br0" timeOffset="361.51">735 98 11146,'0'0'9329,"-11"-1"-7299,-36-3-458,44 4-1491,1 0 1,-1 1-1,1-1 0,-1 1 0,1 0 0,-1 0 1,1 0-1,-1 0 0,1 1 0,0-1 0,0 0 1,-1 1-1,1 0 0,0-1 0,0 1 0,1 0 1,-1 0-1,0 0 0,1 0 0,-1 1 0,1-1 1,0 0-1,-1 0 0,1 1 0,-1 3 0,-2 4 87,1 1-1,1-1 1,-1 1-1,0 13 1,1-7 8,1 0 1,1 1-1,0-1 1,2 0 0,0 0-1,1 1 1,0-1-1,1-1 1,9 22-1,-11-33-287,0 1-1,0-1 0,1 0 0,0 0 0,0 0 0,0 0 0,1 0 0,0-1 0,0 0 1,0 1-1,0-2 0,0 1 0,1 0 0,0-1 0,0 0 0,0 0 0,0 0 0,0-1 0,0 1 1,1-1-1,-1-1 0,1 1 0,0-1 0,-1 0 0,1 0 0,0 0 0,0-1 0,-1 0 1,1 0-1,10-2 0,25-10-4903,-8-5-2938</inkml:trace>
  <inkml:trace contextRef="#ctx0" brushRef="#br0" timeOffset="829.74">902 176 11602,'0'0'4311,"-3"12"-2784,-1 0-1121,0 0 1,2 0-1,-1 1 1,2-1 0,0 1-1,0-1 1,1 1-1,0-1 1,1 1-1,1-1 1,0 1 0,1-1-1,0 0 1,6 14-1,-5-17-191,1-1 0,1 0 0,0 0 0,0 0-1,0-1 1,1 0 0,0 0 0,0 0-1,0-1 1,1 0 0,0-1 0,0 0 0,12 5-1,-17-8-172,1 0-1,-1-1 1,1 0 0,-1 0-1,1 0 1,0 0-1,-1 0 1,1-1-1,0 0 1,0 0 0,-1 0-1,1 0 1,0 0-1,0-1 1,-1 1-1,1-1 1,0 0 0,-1 0-1,1-1 1,-1 1-1,0-1 1,1 0-1,-1 1 1,0-1 0,0-1-1,0 1 1,0 0-1,0-1 1,-1 0-1,1 1 1,-1-1-1,0 0 1,1 0 0,-1-1-1,-1 1 1,4-6-1,-2 0-38,1-1 0,-1 1-1,-1-1 1,0 0 0,0 0 0,-1 0-1,-1 0 1,1 0 0,-1 0-1,-1 0 1,0 1 0,0-1-1,-1 0 1,-4-12 0,4 13-115,-1 0 0,0 0 1,-1 0-1,0 0 0,0 1 1,-1-1-1,0 1 0,0 0 1,-1 1-1,0-1 0,-1 1 0,1 0 1,-1 1-1,-15-12 0,19 16 29,0 0-1,0 0 0,0 1 0,-1-1 1,1 1-1,0 0 0,-1 0 0,1 0 1,-1 0-1,1 0 0,-1 1 0,0-1 1,1 1-1,-1 0 0,-6 1 0,8 0-211,0 0 0,0 0-1,0 0 1,0 0 0,0 1-1,0-1 1,0 1-1,0-1 1,1 1 0,-1 0-1,1-1 1,-1 1-1,1 0 1,0 0 0,0 0-1,0 0 1,0 0-1,0 0 1,0 0 0,0 1-1,1-1 1,-1 0 0,1 0-1,-1 5 1,-2 17-5779</inkml:trace>
  <inkml:trace contextRef="#ctx0" brushRef="#br0" timeOffset="1267.99">1232 381 3089,'0'0'23341,"8"-4"-23224,0 0-124,0 1-1,0 0 1,0 0-1,1 1 1,-1 0-1,9-1 1,-15 2-1,0 1 0,0 0 1,0-1-1,0 1 1,1 0-1,-1 0 1,0 1-1,0-1 1,0 0-1,0 1 1,0-1-1,0 1 1,0-1-1,-1 1 1,1 0-1,0 0 0,0 0 1,0 0-1,-1 0 1,1 0-1,-1 1 1,1-1-1,-1 1 1,1-1-1,-1 1 1,0-1-1,1 1 1,-1 0-1,0-1 1,0 1-1,0 0 0,-1 0 1,1 0-1,0 0 1,-1 0-1,1 0 1,-1 2-1,1 1 36,-1 1 0,1 0 0,-1 0 0,-1-1 0,1 1 0,-1 0-1,0-1 1,-1 1 0,1-1 0,-1 1 0,0-1 0,0 0 0,-1 1-1,0-1 1,1 0 0,-2-1 0,1 1 0,-1 0 0,-5 5 0,12-13-91,0 1 1,1-1 0,-1 1-1,0 0 1,1 0 0,0 0-1,-1 1 1,1-1 0,0 1-1,0 0 1,0 0-1,-1 0 1,1 1 0,0-1-1,0 1 1,0 0 0,0 0-1,0 0 1,0 1 0,0 0-1,0-1 1,0 1 0,0 0-1,0 1 1,0-1 0,-1 1-1,1 0 1,-1 0-1,1 0 1,-1 0 0,0 0-1,0 1 1,0 0 0,5 5-1,-3-3 123,0-1-1,0 2 1,-1-1-1,0 1 1,0-1-1,0 1 0,-1 0 1,1 1-1,-2-1 1,1 0-1,-1 1 1,0 0-1,0-1 1,0 1-1,-1 0 0,0 0 1,-1 0-1,0 0 1,0 11-1,-1-16-27,0 0 0,0-1 0,0 1 0,0-1-1,0 1 1,0-1 0,0 1 0,0-1 0,-1 0 0,1 1-1,-1-1 1,1 0 0,-1 0 0,1 0 0,-1 0 0,1 0-1,-1-1 1,0 1 0,0 0 0,1-1 0,-1 1 0,0-1-1,0 0 1,0 1 0,-2-1 0,-55 3-5,49-3-67,2 0-190,0 0-1,0-1 1,-1 0 0,1 0-1,0-1 1,0 0 0,0 0-1,-12-6 1,15 5-747,-1 0 0,1 0 0,-1-1 0,1 0 0,0 0 0,1-1 0,-6-5 0,-7-13-6895</inkml:trace>
  <inkml:trace contextRef="#ctx0" brushRef="#br0" timeOffset="1689.48">1470 50 13419,'0'0'7209,"55"0"-5608,-16 0-657,5-3-488,7-1 80,-1 1 40,-4 1 152,-8 2-528,-9 0-200,-18 1-936,-9 5-3745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06.0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188 4 11546,'0'0'9544,"-9"0"-7424,4-1-1959,0 1-1,0 0 1,0 0-1,0 0 1,0 0-1,1 1 1,-1 0-1,0 0 1,0 0-1,1 1 1,-1-1-1,1 1 1,-1 0 0,1 0-1,0 1 1,0-1-1,0 1 1,0 0-1,0 0 1,0 1-1,1-1 1,0 1-1,0-1 1,-6 9-1,-2 13-66,0-1 0,2 2 0,1-1 0,0 1 0,2 0 0,2 1 0,0-1 0,1 1 0,2 36 0,1-55-87,1-1 0,0 0 0,0 1 0,0-1 0,1 0 0,0 1 0,1-1 0,0 0 0,0-1 0,0 1 0,1 0 0,0-1 0,0 0 0,1 0 0,-1 0 1,1-1-1,1 1 0,-1-1 0,1 0 0,0-1 0,0 1 0,0-1 0,0-1 0,1 1 0,0-1 0,0 0 0,10 3 0,-7-2-70,0-1 0,1 0 0,0-1 0,-1 0 0,1-1 0,0 0 0,0 0 0,0-1 0,0-1 0,0 0 1,0 0-1,-1-1 0,1-1 0,0 1 0,-1-2 0,0 0 0,19-9 0,12-16-3140,-8-1-3513</inkml:trace>
  <inkml:trace contextRef="#ctx0" brushRef="#br0" timeOffset="404.76">464 150 13139,'0'0'6112,"-9"3"-4353,8-2-1725,-3 0 21,1 0 0,0 0 0,0 0 0,0 1 1,0-1-1,0 1 0,0 0 0,0 0 0,1 0 0,-1 0 1,1 0-1,-1 1 0,1-1 0,0 1 0,0 0 0,0-1 1,0 1-1,0 0 0,1 0 0,-1 0 0,1 0 0,0 1 1,0-1-1,0 0 0,0 6 0,-1 0 20,1 1 0,1-1 0,0 0 0,0 0 0,1 1 0,0-1 0,1 0 0,0 0 0,0 0-1,1 0 1,0 0 0,1-1 0,0 1 0,8 13 0,-7-16 16,-1-1 0,0 0 0,1 0 0,0 0 1,0-1-1,1 0 0,-1 0 0,1 0 0,0 0 0,0-1 0,0 0 0,0 0 0,0-1 0,1 0 0,-1 0 0,1 0 0,0-1 1,0 0-1,-1 0 0,13-1 0,-16 0-36,0 0 1,0 0-1,0 0 1,0 0-1,0 0 0,-1-1 1,1 1-1,0-1 1,0 0-1,-1 0 1,1 0-1,0 0 0,-1-1 1,1 1-1,-1-1 1,0 1-1,1-1 1,-1 0-1,0 0 0,0 0 1,0 0-1,0 0 1,0 0-1,-1-1 1,3-2-1,-2-1 23,-1 0 1,1 1-1,-1-1 0,1 0 0,-2 0 1,1 0-1,-1 0 0,0 0 0,0 0 1,0 0-1,-3-9 0,1 4-76,-1 0-1,-1 0 1,0 0-1,0 1 1,-1 0-1,0 0 1,-1 0-1,-9-12 1,1 2-289,-2 2 1,-33-32 0,48 48 196,-1 0 0,0 1 0,0-1 0,0 1 0,0-1 0,-1 1 0,1 0-1,0 0 1,-1 0 0,-3-1 0,6 1 16,-1 1 0,0 0 0,1 0 0,-1 0 0,1 0 0,-1 0 0,1 0-1,-1 0 1,1 1 0,-1-1 0,1 0 0,-1 0 0,1 0 0,-1 0 0,1 1 0,0-1-1,-1 0 1,1 0 0,-1 1 0,1-1 0,-1 0 0,1 1 0,0-1 0,-1 1-1,1-1 1,0 0 0,0 1 0,-1-1 0,1 1 0,-1 0 0,1 2-387,-1 0-1,1 0 1,0 0 0,0 0 0,0 0-1,0-1 1,0 1 0,1 0 0,-1 0 0,1 0-1,0 0 1,0 0 0,0-1 0,0 1-1,3 4 1,10 17-5167</inkml:trace>
  <inkml:trace contextRef="#ctx0" brushRef="#br0" timeOffset="854.71">814 403 10338,'0'0'6931,"-2"-8"-5099,-7-26-923,9 33-901,0 0 0,1 0 0,-1 0 1,0 1-1,0-1 0,0 0 0,0 0 0,1 0 1,-1 0-1,0 0 0,1 0 0,-1 1 1,1-1-1,-1 0 0,1 0 0,-1 1 0,1-1 1,0 0-1,-1 1 0,1-1 0,0 0 1,-1 1-1,1-1 0,0 1 0,0-1 0,-1 1 1,1 0-1,0-1 0,0 1 0,0 0 1,0-1-1,0 1 0,0 0 0,0 0 0,1 0 1,33-1-87,-32 1 81,0 0 21,0 0 0,1 1 1,-1-1-1,0 1 0,0 0 0,0 0 1,0 0-1,-1 0 0,1 0 0,0 0 1,0 1-1,-1 0 0,1-1 0,-1 1 0,1 0 1,-1 0-1,0 0 0,0 1 0,0-1 1,0 0-1,0 1 0,0 0 0,-1-1 1,1 1-1,-1 0 0,0 0 0,0 0 0,0-1 1,0 1-1,0 0 0,0 1 0,-1 2 1,1 1 50,0 0 0,-1 0 0,0 0 0,-1 0 1,1 0-1,-1-1 0,-1 1 0,1 0 0,-1-1 1,0 1-1,-1-1 0,0 1 0,-6 9 0,-27 26 492,30-36-395,-1 1 0,1 0 0,0 0 0,0 1-1,1-1 1,-8 15 0,14-22-180,-1 1 0,1 0 0,-1-1 0,1 1-1,0-1 1,-1 1 0,1-1 0,-1 1 0,1-1 0,0 0 0,-1 1 0,1-1-1,0 0 1,0 0 0,-1 1 0,1-1 0,0 0 0,0 0 0,-1 0-1,1 0 1,0 0 0,0 0 0,-1 0 0,1 0 0,0 0 0,0 0 0,-1 0-1,2-1 1,28-1 287,106-33 198,-134 34-1027</inkml:trace>
  <inkml:trace contextRef="#ctx0" brushRef="#br0" timeOffset="1703.68">1188 420 9098,'0'0'10282,"6"52"-9210,-2-30-343,-1 3-313,1 2-104,0 0-232,1-2-80,3 3-280,-1-6-2289,-1-7-3520</inkml:trace>
  <inkml:trace contextRef="#ctx0" brushRef="#br0" timeOffset="2341.31">1361 1 11122,'0'0'3029,"0"10"-1894,0 44 296,2 0 0,3 0 0,3 0 0,1-1 0,30 95 0,-39-148-1414,0 1 1,0-1 0,0 0-1,0 0 1,0 0-1,0 1 1,0-1 0,0 0-1,0 0 1,0 0 0,0 1-1,0-1 1,1 0-1,-1 0 1,0 0 0,0 1-1,0-1 1,0 0 0,0 0-1,0 0 1,0 0-1,0 1 1,1-1 0,-1 0-1,0 0 1,0 0-1,0 0 1,0 0 0,0 0-1,1 1 1,-1-1 0,0 0-1,0 0 1,0 0-1,1 0 1,-1 0 0,0 0-1,0 0 1,0 0 0,1 0-1,-1 0 1,0 0-1,0 0 1,0 0 0,1 0-1,-1 0 1,0 0-1,0 0 1,0 0 0,0 0-1,1 0 1,-1 0 0,0 0-1,0 0 1,0-1-1,1 1 1,-1 0 0,7-17 679,2-27-247,-8 42-476,9-75-1831,1-151 0,-11 227 1917,1 32 832,2-4-285,1 0 1,1 0-1,2-1 1,11 32-1,-12-42-600,1 0 0,0 0 0,1-1 1,1 0-1,0-1 0,1 0 0,22 25 0,-2-16-4885,-20-17-1244</inkml:trace>
  <inkml:trace contextRef="#ctx0" brushRef="#br0" timeOffset="2867.85">1696 373 6617,'0'0'7926,"10"-5"-6514,33-14-181,-42 19-1148,0-1-1,0 1 0,1 0 0,-1 0 1,0 0-1,0-1 0,0 1 1,0 1-1,1-1 0,-1 0 0,0 0 1,0 0-1,0 0 0,0 1 0,0-1 1,0 1-1,0-1 0,0 1 0,1-1 1,-1 1-1,-1-1 0,1 1 1,0 0-1,0 0 0,0-1 0,0 1 1,0 0-1,-1 0 0,1 0 0,0 0 1,-1 0-1,1 0 0,-1 0 1,1 0-1,-1 0 0,1 2 0,8 36 1282,-9-39-1337,2 11 150,-2-1 0,0 1 0,0-1 1,0 1-1,-2-1 0,1 0 1,-1 1-1,-1-1 0,0 0 1,0 0-1,-1-1 0,0 1 0,-1-1 1,0 1-1,0-1 0,-13 15 1,18-23-162,-1-1 0,1 0 0,0 0 0,0 1 0,-1-1 0,1 0 0,0 1 0,0-1 0,0 0 0,-1 1 0,1-1 0,0 0 0,0 1 0,0-1 0,0 0-1,0 1 1,0-1 0,0 1 0,0-1 0,0 0 0,0 1 0,0-1 0,0 0 0,0 1 0,0-1 0,0 0 0,0 1 0,1-1 0,-1 1 0,0-1 0,0 0 0,0 0 0,0 1 0,1-1 0,-1 0 0,0 1 0,0-1 0,1 0 0,-1 1 0,21 5 322,30-4-173,-46-2-160,6 0-455,-1-1 1,1 0-1,-1-1 1,0-1-1,1 1 1,-1-1-1,0-1 1,-1 0 0,12-7-1,3-2-4946</inkml:trace>
  <inkml:trace contextRef="#ctx0" brushRef="#br0" timeOffset="3229.81">1993 255 14387,'0'0'3331,"-5"8"-2530,-1 2-552,1 0 0,1 1-1,0 0 1,1 0 0,0 0 0,0 0 0,1 0 0,0 0 0,1 1 0,1-1 0,0 1 0,0-1 0,1 0 0,2 12 0,0-16-117,-1 0 0,1 0 0,0 0 0,1-1 0,-1 1 0,1-1 1,1 0-1,-1 0 0,1-1 0,0 1 0,0-1 0,1 0 0,0 0 0,-1-1 1,2 0-1,-1 0 0,0 0 0,1-1 0,0 0 0,-1 0 0,9 2 0,-9-3-46,0 0 0,0 0-1,0-1 1,0 0-1,0 0 1,0 0-1,0-1 1,0 0-1,0 0 1,1 0-1,-1-1 1,0 0-1,0 0 1,0-1-1,0 0 1,-1 0-1,1 0 1,0-1-1,-1 1 1,1-1 0,-1-1-1,0 1 1,0-1-1,0 0 1,7-8-1,-9 7-73,0 0 0,0 0 0,0-1 0,0 0 0,-1 0 0,0 1 0,0-1 0,-1 0 0,1-1 0,-1 1 0,-1 0 1,1 0-1,-1 0 0,0-1 0,-1 1 0,1 0 0,-1 0 0,0 0 0,-1 0 0,-2-7 0,-1-3-17,0 0 0,-2 0 0,0 1 0,-1 0 0,0 0 0,-12-15 0,15 23-64,0 1 1,0 0-1,-1 0 1,1 0 0,-1 1-1,-1-1 1,1 2 0,-1-1-1,1 1 1,-1 0-1,-1 0 1,1 1 0,0-1-1,-1 2 1,0-1 0,1 1-1,-1 1 1,0-1-1,0 1 1,0 0 0,-10 1-1,16 0-7,0 1 0,0-1-1,0 1 1,1 0 0,-1 0-1,0-1 1,0 1-1,0 0 1,1 1 0,-1-1-1,0 0 1,1 0 0,-1 1-1,1-1 1,0 1 0,-1-1-1,1 1 1,0-1 0,0 1-1,-2 3 1,-9 40-3750,10-15-1750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09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13539,'0'0'4050,"1"12"-2174,13 189 3821,-7 283-1338,-7-478-4267,0-28-2508,0 5-2116,0-3-4282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05.1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11442,'0'0'4105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24.2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6553,'0'0'10335,"9"9"-8816,0 1-1182,1-1 0,0-1-1,0 0 1,1 0 0,0-1 0,0-1 0,1 0 0,16 7 0,-11-8-175,1 0-1,1-1 0,-1-1 0,0 0 1,1-1-1,29-2 0,3-4-259,53-11-1,-54 7 65,-15 3-238,59-1 1,-84 6 255,1 0 1,-1 1-1,0 0 1,1 0-1,-1 2 1,0-1-1,0 1 1,0 1-1,-1-1 1,12 7-1,-20-10-10,0 0-1,0 0 0,0 0 1,0 0-1,0-1 0,0 1 1,0 0-1,0-1 0,-1 1 1,1-1-1,0 1 0,0-1 1,0 1-1,-1-1 0,1 1 1,0-1-1,-1 0 0,1 0 1,0 1-1,-1-1 0,1 0 1,-1 0-1,1 0 0,1-2-73,-1 1-1,1 0 1,0-1 0,0 1-1,0 0 1,1 0 0,-1 1-1,0-1 1,1 0 0,-1 1-1,1 0 1,-1-1 0,1 1-1,0 0 1,0 0 0,5-1-1,4 3 132,0 1 0,0-1 0,20 7 0,-19-4 130,-1-1 0,1-1 0,18 2-1,-18-4-21,-5 1-78,0-1 0,-1 1 0,1-1 0,0-1 0,0 0 0,0 0 0,0 0 0,-1-1 0,1 0 0,0-1 0,-1 1 0,13-8 0,-19 9-32,-1 0 0,1 0 0,0 0 0,0 0 0,-1 0 0,1 0 0,0-1 0,-1 1 0,1 0 0,-1 0 0,0-1 0,1 1 0,-1 0 0,0-1 0,0 1 0,0 0 0,0-2 0,4-14-5597</inkml:trace>
  <inkml:trace contextRef="#ctx0" brushRef="#br0" timeOffset="759.4">250 156 4321,'0'0'9029,"0"10"-7338,3 41 88,2-2 1,2 1 0,3-1 0,24 79 0,-15-201-655,-17 67-1415,-1 1-1,1 0 1,0 0-1,0 0 1,1 0-1,-1 0 1,1 0 0,0 1-1,1-1 1,4-5-1,-6 9 247,-1 0-1,1 0 0,-1 0 1,1 0-1,0 1 1,-1-1-1,1 1 1,0-1-1,0 1 1,-1-1-1,1 1 1,0 0-1,0 0 0,0 0 1,-1 0-1,1 0 1,0 0-1,0 0 1,0 1-1,-1-1 1,1 1-1,0-1 1,0 1-1,-1 0 0,1 0 1,-1 0-1,1 0 1,0 0-1,-1 0 1,0 0-1,1 0 1,-1 0-1,0 1 1,2 1-1,5 4 98,1 1-1,-2 0 1,1 0-1,9 14 1,-16-21 0,0 0 0,0 0 0,-1 0 0,1 0 0,0 1 0,0-1 0,-1 0 1,1 0-1,-1 1 0,1-1 0,-1 0 0,0 1 0,1-1 0,-1 0 0,0 1 1,0-1-1,0 1 0,0-1 0,0 0 0,0 1 0,-1-1 0,1 1 0,0-1 0,-1 0 1,1 1-1,-1-1 0,1 0 0,-1 0 0,1 1 0,-1-1 0,0 0 0,0 0 1,0 0-1,0 0 0,0 0 0,0 0 0,0 0 0,0 0 0,0 0 0,0-1 1,0 1-1,-1 0 0,1-1 0,0 1 0,0-1 0,-2 1 0,-8 3-99,0-1-1,0 0 0,0-1 1,0 0-1,0-1 0,-20 0 1,31-1-41,0 0 0,0 0 0,-1 0 1,1 0-1,0 0 0,0 0 1,-1 0-1,1 0 0,0 0 1,0 0-1,-1 0 0,1 0 1,0 0-1,0 0 0,-1 0 1,1-1-1,0 1 0,0 0 1,0 0-1,-1 0 0,1 0 1,0 0-1,0 0 0,0-1 1,-1 1-1,1 0 0,0 0 0,0 0 1,0-1-1,0 1 0,0 0 1,-1 0-1,1-1 0,0 1 1,0 0-1,0 0 0,0 0 1,0-1-1,0 1 0,0 0 1,0 0-1,0-1 0,0 1 1,0 0-1,0-1 0,0 1 1,0 0-1,0 0 0,0-1 0,0 1 1,0 0-1,0 0 0,0 0 1,1-1-1,8-12-5248,4 3 272</inkml:trace>
  <inkml:trace contextRef="#ctx0" brushRef="#br0" timeOffset="1646.48">647 322 4705,'0'0'10660,"-9"0"-9153,5 0-1386,1 1 1,-1-1-1,1 0 1,-1 1 0,1 0-1,-1-1 1,1 1-1,-1 1 1,1-1 0,0 0-1,-1 1 1,1 0-1,0 0 1,0 0 0,0 0-1,1 0 1,-1 0-1,0 1 1,1 0 0,0-1-1,-1 1 1,1 0-1,0 0 1,0 0 0,1 0-1,-1 0 1,1 1-1,-1-1 1,1 1 0,0-1-1,0 0 1,0 8-1,0-6 99,0 1 0,1-1 0,0 1 0,0-1 0,0 1 0,1 0 0,0-1 0,0 1 0,3 10 0,-3-15-190,-1 0 0,1 1 0,0-1 0,0 0 1,-1 0-1,1 1 0,0-1 0,0 0 0,0 0 0,0 0 0,0 0 1,1 0-1,-1 0 0,0 0 0,0-1 0,0 1 0,1 0 1,-1-1-1,0 1 0,1-1 0,-1 1 0,1-1 0,-1 0 0,1 1 1,-1-1-1,1 0 0,-1 0 0,1 0 0,-1 0 0,0 0 1,1-1-1,-1 1 0,1 0 0,-1-1 0,1 1 0,-1-1 0,0 1 1,1-1-1,-1 0 0,0 1 0,0-1 0,1 0 0,0-1 1,3-1-13,0-1 0,-1 0 1,0 1-1,1-1 1,-1-1-1,-1 1 1,1-1-1,-1 1 0,1-1 1,2-7-1,-4 8-60,0 1 1,0-1-1,0 0 0,-1 0 0,0 1 0,0-1 0,0 0 1,0 0-1,0 0 0,-1-1 0,0 1 0,0 0 0,0 0 0,0 0 1,-2-8-1,2 12 32,-1 1 1,1-1-1,0 0 1,0 0-1,0 0 1,0 0-1,0 0 1,0 1-1,-1-1 1,1 0 0,0 0-1,0 0 1,0 0-1,0 0 1,-1 0-1,1 0 1,0 0-1,0 0 1,0 0-1,0 1 1,-1-1-1,1 0 1,0 0-1,0 0 1,0 0-1,-1 0 1,1 0-1,0 0 1,0-1-1,0 1 1,0 0 0,-1 0-1,1 0 1,0 0-1,0 0 1,0 0-1,0 0 1,-1 0-1,1 0 1,0 0-1,0-1 1,0 1-1,-1 22-81,3-16 116,1 0 0,0 0 0,0-1 0,0 1 0,1 0 0,-1-1-1,1 0 1,1 0 0,-1 0 0,1-1 0,0 1 0,0-1 0,0 0 0,0 0 0,9 3 0,-4-70 475,-9 60-536,0 0 0,1 0 0,-1 0 0,1 0-1,-1 0 1,1 0 0,0 0 0,0 1 0,1-1 0,-1 1 0,0-1 0,1 1 0,-1 0 0,1 0-1,0 0 1,0 0 0,0 1 0,0-1 0,0 1 0,0-1 0,0 1 0,1 0 0,-1 1 0,0-1 0,0 0-1,1 1 1,-1 0 0,1 0 0,-1 0 0,0 0 0,1 0 0,-1 1 0,0-1 0,1 1 0,-1 0 0,0 0-1,0 0 1,0 1 0,0-1 0,0 1 0,0 0 0,0-1 0,0 1 0,0 0 0,-1 1 0,1-1 0,-1 0-1,0 1 1,0 0 0,0-1 0,0 1 0,0 0 0,0 0 0,-1 0 0,1 0 0,-1 0 0,0 0-1,0 1 1,0-1 0,-1 0 0,1 1 0,0 3 0,-1-4 83,0 0 0,0-1 0,0 1 0,0 0-1,0-1 1,0 1 0,-1 0 0,1-1 0,-1 1 0,0-1 0,1 1 0,-1-1 0,-1 1-1,1-1 1,0 1 0,0-1 0,-1 0 0,0 0 0,1 0 0,-1 0 0,0 0 0,0 0-1,0 0 1,0-1 0,0 1 0,0-1 0,-1 1 0,1-1 0,0 0 0,-1 0 0,1 0-1,-1 0 1,1 0 0,-1-1 0,0 1 0,1-1 0,-5 1 0,6-1-38,1-1-1,-1 1 1,1 0 0,-1-1 0,1 1 0,0 0-1,-1-1 1,1 1 0,0 0 0,-1-1 0,1 1 0,0-1-1,-1 1 1,1-1 0,0 1 0,0-1 0,-1 1-1,1 0 1,0-1 0,0 0 0,0 1 0,0-1-1,0 1 1,0-1 0,0 1 0,0-1 0,0 1 0,0-1-1,0 1 1,0-1 0,0 1 0,0-1 0,0 1-1,1-1 1,-1 1 0,0-1 0,0 1 0,1-1 0,-1 1-1,0 0 1,0-1 0,1 0 0,12-21-158,-6 17 111,-1 1-1,1 0 0,0 0 0,1 1 1,-1-1-1,0 2 0,1-1 0,0 1 0,0 0 1,14-1-1,-14 2 47,-1 0 1,1 0 0,-1-1-1,0 0 1,0 0-1,0-1 1,0 0-1,0 0 1,0-1-1,-1 1 1,9-8-1,-14 11 5,0-1 0,-1 1 1,1-1-1,0 0 0,-1 1 0,1-1 0,-1 0 0,1 1 0,-1-1 0,1 0 0,-1 1 0,0-1 0,1 0 0,-1 0 0,0 0 0,0 1 0,0-1 0,1 0 0,-1 0 0,0 0 0,0 0 0,0 0 0,0 1 0,0-1 0,-1 0 0,1 0 0,0 0 0,0 0 0,0 1 0,-1-1 0,1 0 0,-1-1 0,-1 0-2,1 1-1,-1-1 0,1 0 0,-1 1 1,0 0-1,1-1 0,-1 1 0,0 0 1,0 0-1,0 0 0,0 0 1,0 0-1,-2 0 0,2 0-13,1 0 1,-1 0-1,1 1 1,-1-1-1,0 1 1,1-1-1,-1 1 1,0 0-1,0-1 1,1 1-1,-1 0 1,0 0-1,0 0 1,1 0-1,-1 1 1,0-1-1,1 0 1,-1 1-1,0-1 0,1 1 1,-1 0-1,0 0 1,1-1-1,-1 1 1,1 0-1,0 0 1,-1 0-1,1 0 1,0 1-1,-1-1 1,1 0-1,0 0 1,0 1-1,0-1 1,0 1-1,-1 2 1,1 1 35,0 0 0,0 0 0,1 0 1,0 0-1,0 0 0,0 0 0,0-1 1,1 1-1,0 0 0,0 0 1,0 0-1,0 0 0,1-1 0,0 1 1,0 0-1,0-1 0,1 0 1,0 0-1,-1 1 0,1-2 0,1 1 1,-1 0-1,0 0 0,1-1 0,0 0 1,0 0-1,0 0 0,0 0 1,0-1-1,1 1 0,8 2 0,0 0-373,-1-1 0,1 0 0,1-1 0,18 3 0,52-1-5494,-43-5 2604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21.0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6769,'0'0'11520,"5"0"-10050,-2-1-1342,1 1 0,-1 0 1,1 0-1,-1 1 0,0-1 1,1 1-1,-1 0 0,0 0 1,1 0-1,-1 0 0,0 0 1,0 1-1,0-1 0,0 1 0,0 0 1,0 0-1,-1 0 0,1 0 1,0 1-1,-1-1 0,0 1 1,0-1-1,4 6 0,0-1-81,1 0 0,0 0 0,1 0 0,0-1 0,0 0 0,0 0 0,0-1 0,1 0-1,0-1 1,0 0 0,1 0 0,-1-1 0,1 0 0,-1-1 0,1 0 0,0 0 0,0-1 0,17 0 0,16-3-44,-1-1 1,-1-2-1,54-14 1,43-5-48,-121 23-2,0 1 0,0 1 0,0 0 0,0 1 0,0 1 0,0 1 0,-1 0 1,1 1-1,-1 1 0,-1 0 0,20 12 0,-25-14 66,-4 0 32,0-1-1,0 0 0,1-1 1,-1 0-1,1 0 1,12 3-1,-4-30-531,-11 19 351,1 0 0,0 0-1,1 1 1,-1 0 0,1 0 0,0 1-1,0-1 1,0 1 0,13-5 0,-16 7 108,1 1 0,0 0 0,-1 0 1,1 0-1,0 1 0,-1-1 0,1 1 0,0 0 0,0 0 0,0 0 1,-1 1-1,1-1 0,0 1 0,0 0 0,-1 0 0,1 0 1,-1 1-1,1-1 0,-1 1 0,6 3 0,3 2 43,1-1 0,-1 0 0,1-1 0,0-1 0,0 0 0,1-1-1,-1 0 1,17 1 0,115 1 345,-107-6-272,-22 1-87,-1-1 0,1-1 0,0-1 1,-1 0-1,0-1 0,1-1 0,-1 0 0,-1-1 0,1 0 0,21-14 0,-37 18-1130,0 2 479,-8 0-4384</inkml:trace>
  <inkml:trace contextRef="#ctx0" brushRef="#br0" timeOffset="1008.34">450 360 3441,'0'0'9470,"-10"-2"-7520,-32-4-310,40 5-1524,0 1 0,-1 0-1,1 0 1,-1 0 0,1 0 0,0 1 0,-1-1 0,1 1-1,0 0 1,-1-1 0,1 1 0,0 0 0,0 0 0,-1 0 0,1 1-1,0-1 1,0 0 0,0 1 0,1 0 0,-1-1 0,0 1-1,1 0 1,-1 0 0,1 0 0,-1 0 0,1 0 0,0 0 0,0 0-1,0 0 1,0 1 0,0-1 0,0 0 0,0 3 0,-2 7 87,1-1 0,0 0 1,1 1-1,-1 22 1,2-32-173,0-1 0,0 1 0,0 0 0,0 0 0,0 0 1,1 0-1,-1 0 0,1-1 0,-1 1 0,1 0 0,0 0 1,-1-1-1,1 1 0,0-1 0,0 1 0,0 0 0,0-1 1,1 0-1,-1 1 0,0-1 0,0 0 0,1 1 0,-1-1 1,1 0-1,-1 0 0,1 0 0,0 0 0,-1-1 0,1 1 0,0 0 1,0-1-1,-1 1 0,1-1 0,0 0 0,0 1 0,0-1 1,0 0-1,-1 0 0,1 0 0,0 0 0,0-1 0,0 1 1,3-1-1,1 0-12,0 0 1,0-1 0,-1 0 0,1 0-1,0 0 1,-1-1 0,1 1-1,-1-1 1,0-1 0,0 1-1,0-1 1,6-5 0,-9 6-37,1 1 0,-1-1 1,0 0-1,0 0 1,0 0-1,0 0 1,-1 0-1,1 0 0,-1 0 1,0-1-1,0 1 1,0-1-1,0 1 1,0-1-1,-1 1 1,0-1-1,0 1 0,0-1 1,0 1-1,0-1 1,-1 1-1,1-1 1,-1 1-1,0 0 0,-2-7 1,64 94 486,-50-71-401,-9-11-104,0 1 0,0-1 0,0 1 1,1-1-1,-1 0 0,1 0 1,0 0-1,-1-1 0,1 1 0,0-1 1,0 1-1,0-1 0,0 0 0,5 1 1,-4-1-484,-1-1 1,0 0 0,0 0 0,0 0 0,1 0-1,-1 0 1,0-1 0,0 1 0,4-2-1,10-7-4561</inkml:trace>
  <inkml:trace contextRef="#ctx0" brushRef="#br0" timeOffset="2027.8">701 378 9274,'0'0'8794,"-3"10"-8115,1-1-473,0 0 0,1 0 1,0 0-1,1 0 0,-1 0 1,3 13-1,-2-19-162,0-1-1,1 0 1,-1 0 0,1 0-1,0 0 1,-1 0 0,1 0-1,0 0 1,0 0-1,1 0 1,-1-1 0,0 1-1,1 0 1,-1-1 0,1 1-1,-1-1 1,1 1 0,0-1-1,-1 0 1,1 0 0,0 1-1,0-1 1,0-1-1,0 1 1,0 0 0,0 0-1,0-1 1,0 1 0,0-1-1,0 0 1,1 1 0,-1-1-1,0 0 1,0 0 0,0-1-1,0 1 1,1 0-1,-1-1 1,3 0 0,-1-1-92,1 1 0,-1-1 0,0 0 0,0 0 0,-1 0 0,1-1 1,0 1-1,-1-1 0,1 0 0,-1 0 0,0 0 0,0-1 0,0 1 1,-1-1-1,1 1 0,-1-1 0,0 0 0,0 0 0,0 0 0,0 0 0,-1 0 1,0-1-1,0 1 0,0 0 0,0-1 0,0 1 0,-1-8 0,4 17 89,-1 1-1,1-1 1,1 0-1,-1 0 1,1-1-1,0 1 1,0-1-1,10 7 1,-11-8 33,4 2-11,-1-1 0,0 0-1,1 0 1,0 0 0,0-1 0,0-1-1,0 1 1,0-2 0,0 1-1,1-1 1,10 1 0,-16-2-51,0 0 0,-1 1 0,1-1 0,-1 0 0,1-1 0,0 1 0,-1 0 0,1-1 0,0 1 0,-1-1 0,1 0 0,-1 0 0,1 0 0,-1 0 0,0 0 0,0-1 0,1 1 0,-1-1 0,0 0 0,0 1 0,0-1 0,0 0 0,-1 0 0,1 0 0,0 0 0,-1 0 0,0-1 1,1 1-1,-1 0 0,0-1 0,0 1 0,0-1 0,0 1 0,-1-1 0,1 1 0,-1-1 0,0 0 0,1-5 0,-1 6-5,-1 0 1,1 0-1,0 0 1,-1 0-1,1 0 1,-1 0 0,1 0-1,-1 1 1,0-1-1,0 0 1,0 0-1,0 0 1,0 1-1,0-1 1,-1 0-1,1 1 1,0-1-1,-1 1 1,1 0 0,-1-1-1,0 1 1,1 0-1,-1 0 1,0 0-1,-3-1 1,-1 0 18,0 0 0,0 0 0,0 0 0,0 1 0,-1 0 0,1 1 0,-9-1 0,15 2-32,-1-1 0,0 1 0,0-1 0,0 1 0,1 0 0,-1-1 0,0 1 0,0 0 0,1 0 0,-1 0 1,1-1-1,-1 1 0,1 0 0,-1 0 0,1 0 0,0 0 0,-1 0 0,1 0 0,0 0 0,0 0 0,0 0 0,-1 0 0,1 0 0,0 0 0,1 0 0,-1 0 0,0 0 1,0 0-1,0 0 0,0 0 0,1 0 0,-1 0 0,1 2 0,10 35-15,-10-36 31,1 0-1,-1 1 1,0-1 0,1-1-1,-1 1 1,1 0-1,-1 0 1,1 0 0,0-1-1,0 1 1,0-1-1,0 1 1,0-1 0,0 0-1,0 0 1,0 0-1,1 0 1,-1 0 0,0-1-1,1 1 1,-1 0-1,0-1 1,1 0 0,-1 0-1,1 0 1,-1 0 0,0 0-1,1 0 1,-1 0-1,3-1 1,-2-1 1,1 0-1,-1 0 1,0 0-1,0 0 1,-1 0-1,1 0 1,0-1 0,-1 1-1,1-1 1,-1 0-1,0 0 1,0 0 0,0 0-1,0 0 1,0 0-1,-1 0 1,1-1-1,-1 1 1,1-6 0,0 2-21,0-1 0,-1 1 0,0-1 1,-1 1-1,0-1 0,0 1 1,0-1-1,-2-10 0,1 14 0,0 0 0,0 0 0,0 1-1,0-1 1,-1 0 0,0 1 0,1-1-1,-1 1 1,0-1 0,-1 1 0,1 0 0,-1 0-1,1 0 1,-1 0 0,0 1 0,0-1 0,0 1-1,-4-3 1,7 7 12,0-1-1,-1 0 1,1 0 0,0 0-1,0 1 1,0-1-1,0 0 1,0 0-1,0 0 1,0 1 0,0-1-1,0 0 1,1 0-1,-1 0 1,1 2 0,8 19 165,1-1 0,15 24 0,-21-38-96,1 1-1,0-1 1,0 0 0,0-1 0,1 0 0,0 0 0,1 0-1,-1 0 1,11 6 0,-14-11-53,1 1-1,0-1 1,0 0-1,0 0 1,0 0-1,0 0 1,-1 0-1,2-1 1,-1 0-1,0 0 1,0 0 0,0 0-1,0-1 1,0 0-1,-1 0 1,1 0-1,0 0 1,0 0-1,0-1 1,-1 0-1,1 1 1,-1-1-1,1-1 1,-1 1 0,4-4-1,-2 3-13,-1-1 0,0 0 0,-1 0 0,1 0 0,0-1 0,-1 1 0,0-1 0,0 0 0,-1 0-1,1 0 1,-1 0 0,0 0 0,-1 0 0,1-1 0,-1 1 0,0 0 0,1-10 0,-2 14-8,0 1 1,0-1-1,0 1 1,0-1-1,-1 1 0,1-1 1,0 1-1,0-1 1,0 1-1,0-1 0,-1 1 1,1-1-1,0 1 1,0-1-1,-1 1 0,1 0 1,-1-1-1,1 1 1,0-1-1,-1 1 0,1 0 1,-1-1-1,1 1 1,0 0-1,-1 0 0,1-1 1,-1 1-1,1 0 1,-1 0-1,1 0 0,-1 0 1,1 0-1,-1-1 1,1 1-1,-1 0 0,0 0 1,1 0-1,-1 0 1,1 1-1,-1-1 0,1 0 1,-1 0-1,1 0 1,-1 0-1,0 1 0,0-1-2,-1 0 0,0 1 0,1 0-1,-1-1 1,0 1 0,1 0-1,-1 0 1,1-1 0,0 1 0,-1 0-1,1 1 1,0-1 0,-2 2-1,1-1 9,0 1 0,0 0 0,0 0 0,1 0 0,-1 0 0,1 0 0,0 0-1,0 0 1,0 0 0,0 0 0,0 1 0,1-1 0,0 0 0,-1 1-1,1-1 1,1 0 0,-1 1 0,0-1 0,1 0 0,-1 1 0,1-1-1,0 0 1,0 0 0,1 0 0,-1 0 0,0 0 0,1 0 0,0 0-1,0 0 1,0-1 0,0 1 0,0-1 0,0 1 0,5 3 0,-1-2-2,-1-1 0,1 1 0,0-1 0,0 0 0,0 0 0,1-1 0,-1 1 0,0-1 0,1-1 1,0 0-1,-1 1 0,1-2 0,0 1 0,-1-1 0,1 0 0,12-2 0,0-3-895,0 0 0,-1 0 1,28-15-1,-4-2-6372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16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222 135 9938,'0'0'11337,"-10"-7"-10793,-33-21-13,41 27-481,0 0 0,-1 0 0,1 0 1,0 0-1,-1 1 0,1-1 0,0 1 0,-1 0 0,1-1 0,-1 1 0,1 0 0,0 0 1,-1 1-1,1-1 0,0 0 0,-1 1 0,1-1 0,0 1 0,-1 0 0,1 0 0,0 0 1,0 0-1,0 0 0,0 1 0,0-1 0,0 0 0,0 1 0,-2 2 0,-3 3 185,0 1-1,1-1 0,0 1 1,-9 16-1,14-22-152,-8 14 187,0 0 1,2 1-1,0-1 0,1 2 0,0-1 0,2 0 0,0 1 0,1 0 1,0 0-1,2 0 0,0 20 0,1-31-227,1 0 0,0 0-1,0 0 1,0 0 0,1 0 0,0 0 0,0 0-1,0-1 1,1 1 0,0-1 0,1 0-1,-1 1 1,1-2 0,0 1 0,1 0 0,0-1-1,-1 0 1,2 0 0,-1 0 0,0-1-1,1 1 1,0-1 0,0-1 0,0 1 0,1-1-1,-1 0 1,1 0 0,-1-1 0,1 0 0,13 2-1,-11-2-96,0-1 0,0 0-1,0-1 1,0 0-1,-1 0 1,1-1 0,0 0-1,0 0 1,12-5 0,-10 3-709,0-1 1,-1-1 0,0 0-1,11-7 1,11-10-4965</inkml:trace>
  <inkml:trace contextRef="#ctx0" brushRef="#br0" timeOffset="412.75">388 137 13539,'0'0'2123,"-5"12"19,-2 4-1440,2 1 1,-1 0-1,2 0 1,0 0-1,2 1 1,-1-1-1,2 1 1,2 33 0,-1-44-574,1 1 0,0 0 1,0-1-1,1 1 0,0-1 1,0 1-1,1-1 0,0 0 1,1 0-1,-1 0 0,1-1 1,0 1-1,1-1 1,0 0-1,0 0 0,0 0 1,0-1-1,1 0 0,0 0 1,0 0-1,1-1 0,-1 0 1,1 0-1,11 5 1,-10-7-52,0 1 1,1-1 0,-1 0 0,0-1 0,0 0 0,1 0 0,-1-1 0,1 0-1,-1-1 1,0 0 0,1 0 0,-1 0 0,0-1 0,0-1 0,0 1 0,0-1-1,0 0 1,-1-1 0,1 0 0,8-6 0,-11 6-83,-1 1-1,1-1 1,-1 0 0,0 0-1,0 0 1,0-1 0,-1 0-1,1 1 1,-1-1 0,0 0 0,-1-1-1,1 1 1,-1 0 0,0-1-1,0 1 1,-1-1 0,1 0-1,-1 1 1,-1-1 0,1 0 0,-1 0-1,0 0 1,0 0 0,-1 1-1,0-1 1,0 0 0,0 0-1,0 1 1,-1-1 0,-3-5 0,0 0-80,-1 0 0,0 0 0,0 1 0,-1 0 0,-1 1 1,1-1-1,-2 2 0,1-1 0,-1 1 0,-19-14 0,17 15-283,0 0-1,0 1 0,0 1 0,-17-7 0,20 10-338,0-1 0,0 1 0,0 1 0,0 0 0,0 0 0,-1 0 0,-8 1 0,1 3-5533</inkml:trace>
  <inkml:trace contextRef="#ctx0" brushRef="#br0" timeOffset="1040.08">804 459 4545,'0'0'17994,"11"-3"-17607,-1 0-289,0 0 0,1 1 0,-1 0 0,0 1 0,1 0-1,15 2 1,-23-1-63,0 0-1,0 0 0,0 1 0,-1 0 1,1-1-1,0 1 0,0 0 0,0 0 1,-1 1-1,1-1 0,-1 0 0,1 1 1,-1 0-1,0-1 0,1 1 0,-1 0 1,0 0-1,0 0 0,0 1 0,0-1 1,-1 0-1,1 1 0,-1-1 0,1 1 1,-1-1-1,0 1 0,0 0 0,0 0 1,0 0-1,-1-1 0,1 1 0,-1 0 1,1 5-1,-1-5 6,0 1 0,0 0 1,0-1-1,-1 1 0,1 0 0,-1 0 1,0-1-1,0 1 0,0-1 0,0 1 1,-1-1-1,1 1 0,-1-1 0,0 0 1,0 0-1,0 0 0,-1 0 0,1 0 0,-1 0 1,1-1-1,-1 1 0,0-1 0,0 0 1,0 1-1,0-1 0,-1-1 0,1 1 1,0 0-1,-1-1 0,1 0 0,-1 0 1,0 0-1,1 0 0,-7 0 0,41-5-1931,-27 3 1817,0 0 1,1 0-1,-1 1 1,0-1-1,1 1 1,-1 0-1,0 0 1,1 1-1,-1-1 1,0 1-1,0 0 1,0 0-1,5 2 1,-5-1 54,1 0 1,-1 1 0,0 0 0,0-1 0,-1 1 0,1 1 0,-1-1 0,1 0-1,-1 1 1,0 0 0,0-1 0,-1 1 0,1 1 0,1 3 0,-3-6 42,0 0 0,0 0 1,-1 0-1,1 0 0,-1 0 0,1 0 1,-1 0-1,0 0 0,0 0 1,0 0-1,0 0 0,0 1 1,0-1-1,-1 0 0,1 0 1,-1 0-1,1 0 0,-1 0 1,0 0-1,0-1 0,0 1 1,0 0-1,0 0 0,0-1 1,0 1-1,-1 0 0,1-1 1,-1 1-1,1-1 0,-1 0 0,1 1 1,-1-1-1,-2 1 0,-3 3 173,-1-1-1,1 0 0,-1 0 0,1-1 0,-1 0 0,0-1 0,0 1 1,0-1-1,-1-1 0,1 0 0,0 0 0,-1-1 0,-14 0 0,22-1-296,0 1-1,1-1 0,-1 1 0,0-1 1,1 1-1,-1-1 0,1 1 0,-1-1 0,1 0 1,-1 1-1,1-1 0,-1 0 0,1 0 1,0 1-1,-1-1 0,1 0 0,0 0 1,0 1-1,-1-1 0,1 0 0,0 0 1,0 0-1,0 1 0,0-1 0,0 0 1,0 0-1,0 0 0,1-1 0,4-26-5948,4 5-550</inkml:trace>
  <inkml:trace contextRef="#ctx0" brushRef="#br0" timeOffset="1590.43">844 38 11763,'0'0'8893,"11"-5"-8802,-7 2-63,41-20-29,-42 22 34,-1 0 0,1 0 0,0 0 0,-1 0 0,1 1 0,0-1 0,0 1 0,0 0-1,-1 0 1,1 0 0,0 0 0,0 0 0,0 1 0,-1-1 0,1 1 0,0 0-1,0-1 1,3 3 0,-3-1 21,-1 1 0,0-1 0,0 1 0,0 0 0,0-1 0,0 1 0,0 0 0,0 0 0,-1 0-1,0 0 1,0 1 0,0-1 0,0 0 0,0 0 0,0 1 0,-1-1 0,0 0 0,1 1 0,-1-1 0,-1 1 0,1-1 0,0 0-1,-2 6 1,0 2 189,0 0 0,-1 0-1,0 0 1,-1 0 0,-9 18-1,8-21 136,4-5-228,-1-1 0,1 0 0,-1 1 1,1-1-1,0 1 0,0-1 0,0 1 0,0 0 1,1-1-1,-1 6 0,1-7-140,1 0 1,0 0-1,-1 1 0,1-1 0,0 0 0,0 0 1,0-1-1,0 1 0,0 0 0,0 0 1,0 0-1,0-1 0,0 1 0,0 0 0,0-1 1,1 1-1,-1-1 0,0 1 0,0-1 0,1 0 1,-1 1-1,0-1 0,1 0 0,-1 0 1,0 0-1,3 0 0,5 1-32,0 0 0,0-1 1,1 1-1,-1-2 0,17-2 0,-20 2-462,-1 0-1,1-1 1,-1 0-1,0 0 1,1 0-1,5-4 1,9-8-4557</inkml:trace>
  <inkml:trace contextRef="#ctx0" brushRef="#br0" timeOffset="2035.55">1217 65 16307,'0'0'8450,"61"0"-7105,-26 0-745,4 0-360,-3-1 32,-2 0-64,-9 1-160,-9 0-48,-8 0-144,-17 6-3425,-7 0-1336,-1-1-4401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13.7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9538,'0'0'5355,"4"9"-3147,9 25-565,-1 0-1,10 44 1,-11-24-755,-1 1 0,2 83 0,-12-111 436,0-43 209,0 11-1600,0-1-1,0 1 1,1 0 0,0-1 0,0 1 0,0-1-1,1 1 1,-1 0 0,5-8 0,56-43-3617,-51 48 3641,1-1-1,-2-1 0,0 1 0,0-2 0,0 1 0,-2-1 0,15-23 1,7-31-137,-28 60 326,0-1 0,-1 1 0,1 0 0,-1 0 0,0-1 0,0 1-1,-1 0 1,0-1 0,0 1 0,0-1 0,-1-5 0,19 121 2114,1 14-970,8 34-554,-24-178-3637,-2-2-2291,-1 3-2381</inkml:trace>
  <inkml:trace contextRef="#ctx0" brushRef="#br0" timeOffset="441.82">788 94 12187,'0'0'6754,"-10"-5"-4528,2-1-1670,5 3-399,0 1 0,0 0 0,0 0 0,-1 1 0,1-1 0,0 0-1,-1 1 1,1 0 0,-1 0 0,1 0 0,-1 0 0,1 1 0,-6-1 0,8 1-107,-1 1-1,1-1 1,0 1 0,0-1 0,0 1-1,0 0 1,0-1 0,0 1 0,0 0-1,0 0 1,0 0 0,0 0 0,0 0-1,0 0 1,0 0 0,1 0 0,-1 0-1,0 0 1,1 0 0,-1 0 0,1 1-1,0-1 1,-1 2 0,-9 36 29,9-35-1,-5 21 223,1-1 0,2 1 0,0 0 1,2 0-1,0 0 0,2 0 0,7 46 1,-6-66-279,0 1 1,0 0 0,0 0 0,1-1 0,0 1 0,0-1 0,0 0-1,0 0 1,1 0 0,0-1 0,0 1 0,0-1 0,1 0-1,0 0 1,-1 0 0,1 0 0,0-1 0,1 0 0,-1 0 0,1-1-1,-1 1 1,1-1 0,11 2 0,-9-2-311,1-1-1,0 0 1,0-1 0,-1 0-1,1 0 1,0-1 0,0 0-1,0 0 1,-1-1 0,1 0-1,-1-1 1,1 0 0,-1 0-1,0-1 1,11-6 0,12-12-6013</inkml:trace>
  <inkml:trace contextRef="#ctx0" brushRef="#br0" timeOffset="847.91">1006 162 11506,'0'0'5118,"-6"10"-3538,1-1-1033,-1 1-1,2-1 1,-1 1-1,1 0 1,1 0 0,-1 1-1,2-1 1,-3 21 0,4-22-301,1 1 0,1-1 0,-1 0 0,2 1 1,-1-1-1,1 0 0,1 0 0,-1 0 0,9 16 1,-9-20-164,1 0-1,0-1 1,0 0 0,1 1 0,-1-1 0,1-1 0,0 1 0,0 0 0,0-1 0,1 0-1,-1 0 1,1 0 0,0-1 0,0 1 0,0-1 0,0 0 0,0-1 0,9 3-1,-7-2-46,-1-1 0,0 0 0,1 0 0,-1-1-1,1 1 1,-1-1 0,1-1 0,-1 1-1,1-1 1,-1 0 0,1-1 0,-1 0 0,0 0-1,0 0 1,0 0 0,0-1 0,0 0 0,-1-1-1,1 1 1,-1-1 0,0 0 0,0 0-1,0-1 1,0 1 0,-1-1 0,0 0 0,0 0-1,0-1 1,-1 1 0,1-1 0,-1 0-1,-1 0 1,1 0 0,-1 0 0,0 0 0,-1 0-1,1-1 1,-1 1 0,0-1 0,-1 1-1,0-1 1,0 1 0,0-1 0,-1 1 0,1 0-1,-4-9 1,1 6-116,0 1-1,-1-1 1,0 1 0,0-1-1,-1 1 1,0 1 0,-1-1-1,0 1 1,0 0 0,0 0-1,-1 1 1,0-1 0,0 2-1,-1-1 1,0 1 0,0 0-1,0 1 1,0-1-1,-1 2 1,0-1 0,1 1-1,-1 1 1,-14-3 0,22 4-89,-1 1 0,1 0 0,0 0 0,0-1 0,0 1 1,0 0-1,-1 0 0,1 0 0,0 0 0,0 1 0,0-1 0,0 0 1,-1 0-1,1 1 0,0-1 0,0 0 0,0 1 0,0-1 0,0 1 1,0 0-1,0-1 0,0 1 0,0 0 0,0 0 0,0-1 0,0 1 1,1 0-1,-1 0 0,0 0 0,1 0 0,-1 0 0,0 0 0,1 0 1,-1 0-1,1 0 0,0 1 0,-1-1 0,1 2 0,-1 12-6252</inkml:trace>
  <inkml:trace contextRef="#ctx0" brushRef="#br0" timeOffset="1430.95">1308 388 4929,'0'0'19231,"6"-8"-19142,-1 4-92,-1 0 0,1 0 0,0 0 0,0 1 0,0 0 0,0 0 0,0 0 0,1 0 0,-1 1 0,9-2 0,-11 3 4,0 0-1,0 0 0,0 1 0,-1-1 1,1 1-1,0 0 0,0 0 0,0 0 1,0 1-1,0-1 0,0 1 0,0-1 1,-1 1-1,1 0 0,0 0 1,0 0-1,-1 0 0,1 1 0,-1-1 1,1 1-1,-1-1 0,0 1 0,1 0 1,-1 0-1,0 0 0,0 0 0,0 1 1,2 3-1,-2-3 47,-1-1 0,1 1 1,-1 0-1,1 0 0,-1-1 1,0 1-1,-1 0 0,1 0 1,0 0-1,-1 0 0,1 0 1,-1 0-1,0 1 0,0-1 1,0 0-1,-1 0 0,1 0 0,-1 0 1,0 0-1,1 0 0,-1 0 1,-1 0-1,1-1 0,0 1 1,-1 0-1,1-1 0,-1 1 1,0 0-1,0-1 0,0 0 0,0 0 1,0 1-1,0-1 0,-1 0 1,1-1-1,-1 1 0,1 0 1,-1-1-1,-3 2 0,12-4-185,0 1-1,0 0 1,0 0 0,0 1-1,0 0 1,0 0-1,0 0 1,0 1-1,-1 0 1,1 0 0,0 0-1,-1 1 1,0 0-1,9 5 1,-11-5 137,0 0 1,1 0 0,-1 0-1,-1 0 1,1 0 0,0 1-1,-1-1 1,0 1 0,0 0-1,0-1 1,2 7 0,-3-9 23,-1 0 1,1 1-1,-1-1 1,0 1-1,1-1 1,-1 1-1,0-1 0,0 1 1,0-1-1,0 1 1,0-1-1,0 1 1,-1-1-1,1 1 1,0-1-1,-1 1 1,1-1-1,-1 0 1,0 1-1,1-1 1,-1 0-1,0 1 1,0-1-1,0 0 1,0 0-1,0 0 0,0 1 1,0-1-1,0 0 1,0-1-1,0 1 1,-1 0-1,1 0 1,-2 0-1,-7 4 32,-1-1 0,1 0-1,-1-1 1,0 0 0,0 0-1,0-1 1,-1-1 0,-13 0-1,24-1-108,0 0-1,0 0 1,0 0-1,0 0 0,0 0 1,0 0-1,0 0 0,0-1 1,0 1-1,0 0 1,0-1-1,0 1 0,0-1 1,0 1-1,0-1 1,0 0-1,1 1 0,-1-1 1,0 0-1,0 0 0,1 1 1,-1-1-1,0 0 1,1 0-1,-1-1 0,-6-29-5126,6 4-2309</inkml:trace>
  <inkml:trace contextRef="#ctx0" brushRef="#br0" timeOffset="1976.7">1451 123 11859,'0'0'12362,"88"10"-11058,-45-10-511,6-4-225,1-6-208,-12 4-224,-3-1-136,-11 3 0,-10 4-648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16.1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9090,'0'0'10626,"4"10"-8544,4 13-1310,0 1 0,-2 0 1,-1 0-1,-2 0 0,3 42 0,-10 140 1186,0-65-83,4-141-1871,0-21-3479,0 8-1972,-1 1-2888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29.87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 7058,'0'0'7306,"6"9"-4648,5 15 70,17 46 0,-27-65-2616,1 1 0,1-1 0,-1-1 0,1 1 0,0 0-1,0-1 1,0 1 0,1-1 0,0 0 0,0 0 0,0 0 0,0-1 0,0 1 0,1-1 0,-1 0-1,1-1 1,0 1 0,0-1 0,0 0 0,0 0 0,0 0 0,1 0 0,-1-1 0,0 0-1,1-1 1,-1 1 0,10-1 0,13 0-118,0-2 0,0-1 0,-1-1 0,33-9 0,-36 8 109,0 0-106,7-3-50,0 1 0,1 2 0,0 1 1,0 2-1,51 2 0,-82 0 53,1 1 0,-1-1-1,0 1 1,1-1 0,-1 1 0,1-1 0,-1 1-1,0-1 1,1 1 0,-1 0 0,0 0-1,0 0 1,1 0 0,1 2 0,1-1 163,-1-15-132,-3 11-66,0 0 0,1 0 0,-1 0 0,0 0 1,1 0-1,0 0 0,-1 0 0,1 0 0,0 1 0,0-1 1,0 0-1,0 0 0,1 1 0,-1-1 0,0 0 0,1 1 0,-1 0 1,1-1-1,-1 1 0,1 0 0,0 0 0,0-1 0,-1 1 1,1 1-1,0-1 0,0 0 0,0 0 0,0 1 0,0-1 1,0 1-1,0 0 0,0-1 0,0 1 0,0 0 0,0 0 0,3 1 1,7 0-13,0 1 0,0 1 1,0 0-1,0 1 1,11 5-1,6 1 91,-11-7-11,0-1 0,0 0 0,0-1 0,0-1 0,0-1 0,0-1 0,0 0 0,0-1 0,0-1 0,-1-1 0,1-1 0,-1 0-1,-1-1 1,1-1 0,28-18 0,-42 25-143,0-1-1,-1 1 1,1-1-1,-1 0 1,1 0-1,-1 0 1,0 0-1,1-1 1,-1 1-1,0-1 1,-1 1-1,1-1 1,0 1-1,-1-1 1,1 0-1,-1 0 1,0 0-1,0 0 1,1-4-1,-3 7-135,1-1 0,0 1 0,-1-1 0,1 1 0,-1-1 0,1 1 0,-1-1-1,1 1 1,-1-1 0,1 1 0,-1-1 0,1 1 0,-1 0 0,1-1 0,-1 1-1,0 0 1,1 0 0,-1-1 0,0 1 0,1 0 0,-1 0 0,0 0 0,1 0-1,-1 0 1,0 0 0,1 0 0,-2 0 0,1 0-403,-15-1-5348</inkml:trace>
  <inkml:trace contextRef="#ctx0" brushRef="#br0" timeOffset="699.9">186 225 8954,'0'0'8768,"3"11"-7707,6 20-341,-6-12-125,2 0 1,0-1-1,2 1 0,0-1 0,13 24 0,-20-41-577,1-1 0,-1 0-1,1 1 1,-1-1 0,1 1 0,-1-1-1,1 0 1,-1 0 0,1 1-1,-1-1 1,1 0 0,-1 0-1,1 1 1,-1-1 0,1 0 0,0 0-1,-1 0 1,1 0 0,-1 0-1,1 0 1,-1 0 0,1 0 0,0 0-1,-1 0 1,1 0 0,-1-1-1,1 1 1,-1 0 0,1 0 0,0-1-1,-1 1 1,1 0 0,-1 0-1,0-1 1,1 1 0,-1-1-1,1 1 1,0-1 0,23-24-499,-8 8-920,-10 15 1342,0 1 0,0-1 0,0 1 0,-1 0 0,1 0 0,0 1 0,1 0 0,-1 0 0,0 1-1,0-1 1,-1 1 0,1 0 0,0 1 0,0 0 0,0 0 0,-1 0 0,1 0 0,-1 1 0,0 0 0,1 0 0,-1 0-1,4 5 1,-8-8 69,-1 1-1,1-1 1,-1 1 0,1-1-1,-1 1 1,1 0-1,-1-1 1,0 1-1,1-1 1,-1 1-1,0 0 1,0-1-1,0 1 1,1 0-1,-1-1 1,0 1-1,0 0 1,0-1 0,0 1-1,0 0 1,0 0-1,0-1 1,0 1-1,0 0 1,-1-1-1,1 1 1,0 0-1,-1 0 1,-16 17 620,-30 5 493,44-23-1092,-32 8 359,36-8-454,-1 0 0,0 0 0,1-1-1,-1 1 1,1 0 0,-1-1-1,0 1 1,0 0 0,1-1-1,-1 1 1,0-1 0,1 1 0,-1-1-1,0 1 1,0 0 0,0-1-1,0 1 1,0-1 0,1 1-1,-1-1 1,0 1 0,0-1 0,0 1-1,0-1 1,0 1 0,0-1-1,0 1 1,-1-1 0,1 1 0,0 0-1,0-1 1,0 1 0,0-1-1,-1 1 1,1-1 0,0 1-1,0 0 1,-1-1 0,1 1 0,0-1-1,0 1 1,-1 0 0,1-1-1,-1 1 1,1 0 0,0 0-1,-1-1 1,1 1 0,-1 0 0,1 0-1,0 0 1,-1-1 0,1 1-1,-1 0 1,1 0 0,-1 0 0,1 0-1,-1 0 1,1 0 0,-1 0-1,1 0 1,-1 0 0,1 0-1,-1 0 1,1 0 0,-1 0 0,1 1-1,0-1 1,-1 0 0,31-23-5762,-12 14 2067</inkml:trace>
  <inkml:trace contextRef="#ctx0" brushRef="#br0" timeOffset="1584.32">643 334 9034,'0'0'9235,"-11"0"-7529,2 0-1402,0 0 1,0 0-1,0 1 0,1 0 1,-1 0-1,-12 5 1,19-6-248,0 1 0,0 0 0,-1 0 0,1 0 1,0 0-1,0 0 0,0 1 0,0-1 0,0 0 1,0 1-1,1 0 0,-1-1 0,0 1 1,1 0-1,-1 0 0,1 0 0,0 0 0,0 0 1,0 0-1,0 0 0,0 0 0,0 1 0,0-1 1,1 0-1,-1 1 0,1-1 0,-1 0 0,1 1 1,0-1-1,0 0 0,0 1 0,0-1 1,1 1-1,-1-1 0,1 3 0,1-3-33,-1 0 1,0 0-1,1 0 0,-1 0 0,1 0 1,-1 0-1,1-1 0,0 1 1,0-1-1,0 1 0,0-1 0,0 1 1,0-1-1,0 0 0,0 0 0,0 0 1,1 0-1,-1-1 0,0 1 0,1-1 1,-1 1-1,0-1 0,1 0 0,-1 0 1,1 0-1,-1 0 0,5-1 1,2 1-22,0 0 1,0-1 0,0 0 0,0-1 0,0 0 0,10-4 0,-14 4-26,0-1 0,-1 0 0,0 0 0,1 0-1,-1 0 1,-1-1 0,1 0 0,5-6 0,-8 9 15,0 0 0,0 0 0,-1 0 0,1 0 0,0 0 0,0 0 0,-1 0 0,1-1 0,-1 1 0,1 0 0,-1 0 0,1-1 0,-1 1 0,0 0 0,0-1 0,1 1 0,-1 0 0,0-1 0,0 1 0,-1-1 0,1 1 0,0 0 0,0-1 1,-1 1-1,1 0 0,0-1 0,-1 1 0,1 0 0,-1 0 0,0 0 0,1-1 0,-1 1 0,0 0 0,0 0 0,0 0 0,0 0 0,-1-1 0,24 48 387,-16-36-350,-4-6-16,1 0 1,-1 0 0,1 0 0,-1 0 0,1 0 0,0-1 0,0 1 0,1-1-1,-1 0 1,1 0 0,7 5 0,-10-11 34,0 1 0,0-1 0,1 1 0,-2-1 0,1 1 0,0-1 0,0 0 0,-1 1 0,0-1 0,1-4 0,0 0-35,0-3-136,2 0-1,-1 1 0,1-1 0,8-16 0,-10 25 106,-1 0 0,1 0 0,-1 0-1,1 0 1,-1 0 0,1 0 0,0 0 0,0 0 0,-1 1 0,1-1 0,0 0 0,0 0 0,0 1 0,0-1 0,0 0 0,0 1 0,0-1 0,0 1 0,0 0 0,0-1-1,0 1 1,0 0 0,0-1 0,1 1 0,-1 0 0,0 0 0,0 0 0,0 0 0,0 0 0,0 0 0,1 0 0,-1 1 0,0-1 0,0 0 0,0 1 0,0-1-1,0 0 1,0 1 0,0 0 0,0-1 0,0 1 0,0-1 0,0 1 0,0 0 0,0 0 0,-1 0 0,1-1 0,0 1 0,0 0 0,-1 0 0,1 0 0,0 2-1,11 9 69,-8-9-51,-1-1 0,0 1 0,0 0 0,0 1 0,0-1 0,0 0-1,0 1 1,-1 0 0,0-1 0,0 1 0,0 0 0,0 0 0,0 0 0,-1 0 0,2 8 0,-5-11 19,0 1 0,0 0 0,0-1 1,0 1-1,0-1 0,0 1 0,-1-1 0,1 0 1,0 0-1,-1 0 0,1 0 0,-1-1 0,1 1 1,-1-1-1,1 1 0,-1-1 0,0 0 0,1 0 0,-1 0 1,1 0-1,-1-1 0,-3 0 0,6 1-26,0 0-1,0-1 1,0 1 0,0 0-1,0-1 1,0 1 0,0-1-1,0 1 1,0 0-1,0-1 1,0 1 0,0 0-1,0-1 1,0 1-1,0 0 1,0-1 0,0 1-1,0 0 1,0-1-1,1 1 1,-1 0 0,0-1-1,0 1 1,0 0 0,1-1-1,-1 1 1,0 0-1,0 0 1,1-1 0,-1 1-1,0 0 1,1 0-1,-1 0 1,0-1 0,1 1-1,-1 0 1,0 0-1,1 0 1,-1 0 0,0 0-1,1 0 1,-1 0 0,0 0-1,1 0 1,-1 0-1,1 0 1,-1 0 0,20-8-80,15-1 41,-24 8 38,0-1 1,0-1-1,-1 0 1,1-1-1,-1 0 1,1 0-1,-1-1 1,-1 0-1,1-1 1,-1 0-1,10-9 1,-18 15 26,0-1 1,0 0-1,0 0 1,-1 0-1,1 0 1,0 0 0,-1 0-1,1 0 1,-1 0-1,1-1 1,-1 1-1,1 0 1,-1 0-1,0 0 1,1-1-1,-1 1 1,0 0-1,0 0 1,0-1-1,0 1 1,0 0 0,0 0-1,-1 0 1,1-1-1,0 1 1,-1 0-1,1 0 1,0 0-1,-1-1 1,1 1-1,-1 0 1,0 0-1,1 0 1,-1 0-1,0 0 1,0 0 0,0 0-1,0 1 1,0-1-1,0 0 1,0 0-1,0 1 1,0-1-1,0 0 1,0 1-1,0-1 1,0 1-1,0 0 1,-3-1 0,3 0-2,0 1 0,-1-1 0,1 1 1,0-1-1,-1 1 0,1 0 1,-1-1-1,1 1 0,-1 0 1,1 0-1,-1 0 0,1 0 0,0 1 1,-1-1-1,1 0 0,-1 0 1,1 1-1,0-1 0,-1 1 0,1-1 1,0 1-1,-1 0 0,1 0 1,0-1-1,0 1 0,-1 0 1,1 0-1,0 0 0,0 0 0,0 0 1,1 1-1,-1-1 0,0 0 1,0 0-1,0 1 0,1-1 0,-1 0 1,1 1-1,-1-1 0,1 0 1,0 1-1,-1-1 0,1 3 0,-1-1-5,1 0 0,0 0-1,0 0 1,0 0-1,0 0 1,1 0-1,-1 0 1,1 0-1,0 0 1,-1 0 0,1 0-1,1 0 1,-1-1-1,0 1 1,1 0-1,-1-1 1,1 1-1,0-1 1,0 1-1,0-1 1,0 0 0,0 0-1,0 0 1,1 0-1,-1 0 1,1-1-1,-1 1 1,1-1-1,0 1 1,0-1-1,-1 0 1,1 0 0,5 1-1,2 0-405,0-1 0,0 0-1,1 0 1,-1-1 0,1 0 0,-1-1-1,0 0 1,19-4 0,12-9-6305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0:27.0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8674,'0'0'9146,"10"10"-7829,70 87 964,-76-92-2223,0-1 0,-1 0 0,2 0 0,-1-1 0,0 1 0,1-1 0,0 0 0,0 0 0,0 0 0,0-1 0,0 0 1,0 0-1,0 0 0,1 0 0,-1-1 0,1 0 0,0 0 0,-1-1 0,1 0 0,-1 1 0,1-2 0,0 1 0,5-2 0,9-3-45,-1-1-1,0-1 1,0 0-1,-1-1 1,21-13-1,-18 9-340,2 1-1,24-9 1,-43 19 253,0 0 0,0 0 0,1 0 0,-1 1 0,0-1 0,0 1 1,0 0-1,1 0 0,-1 1 0,0-1 0,0 1 0,0 0 0,0 0 1,5 2-1,0 1 46,0 1 1,-1 0-1,1 0 1,9 8-1,35 21 266,-35-67 210,-17 31-460,1 0 0,0 0 0,-1 0 0,1 0 1,0 0-1,0 0 0,0 1 0,0-1 0,0 1 0,0-1 0,1 1 0,-1 0 0,0 0 0,1 0 0,-1 0 0,1 0 0,-1 1 0,1-1 0,-1 1 0,1-1 0,-1 1 1,4 0-1,5 1-31,0 0 1,-1 1 0,1 0-1,13 5 1,36 6 480,-51-13-366,-1 0 1,0 0 0,1-1-1,-1 0 1,0 0 0,0-1-1,1 0 1,-1-1-1,-1 0 1,1 0 0,0 0-1,-1-1 1,11-7-1,-10 5-566,-2 0 0,1 0 1,0-1-1,7-10 0,-10 11-4192</inkml:trace>
  <inkml:trace contextRef="#ctx0" brushRef="#br0" timeOffset="846.35">346 388 6129,'0'0'13507,"-6"-4"-12135,3 1-1192,-1 1-1,0 0 0,1 0 1,-1 0-1,0 0 0,0 0 1,0 1-1,0 0 0,-1 0 1,1 0-1,0 0 0,-5 0 0,6 1-146,1 1 0,0-1-1,0 1 1,0-1 0,0 1-1,-1 0 1,1-1 0,0 1-1,0 0 1,1 0 0,-1 1-1,0-1 1,0 0 0,0 1-1,1-1 1,-1 1 0,1-1-1,-1 1 1,1 0 0,0 0-1,-1-1 1,1 1 0,0 0-1,0 0 1,1 0 0,-1 0-1,0 0 1,0 1 0,1-1-1,-1 2 1,0-1-21,0 0 1,1 0 0,-1 0-1,1 0 1,-1 0-1,1 0 1,0 0-1,0 0 1,0 0-1,0 0 1,1 0 0,-1 0-1,1 0 1,0 0-1,0-1 1,0 1-1,2 4 1,-2-6 0,1 1 1,-1-1-1,1 0 0,-1 1 1,1-1-1,0 0 0,-1 0 1,1 0-1,0-1 0,0 1 1,0 0-1,0-1 1,0 1-1,0-1 0,0 1 1,0-1-1,0 0 0,0 0 1,0 0-1,0 0 0,0 0 1,0-1-1,0 1 1,0 0-1,0-1 0,3-1 1,1-1-44,-1 1 1,0-1-1,0 0 1,-1 0-1,1-1 0,-1 0 1,1 0-1,-1 0 1,-1 0-1,1 0 1,0-1-1,-1 0 1,0 1-1,0-1 1,0-1-1,-1 1 0,0 0 1,0-1-1,2-7 1,-2 19 101,1-1 1,-1 1 0,1 0-1,0-1 1,1 0-1,-1 0 1,1 0-1,0 0 1,0-1-1,1 1 1,-1-1-1,1 0 1,0 0 0,0-1-1,0 1 1,1-1-1,5 2 1,25 6-2364,5-8-3498,-20-3-1487</inkml:trace>
  <inkml:trace contextRef="#ctx0" brushRef="#br0" timeOffset="1837.52">630 338 3913,'0'0'14196,"-7"10"-13246,-22 36-23,28-45-877,0 1 0,0-1 0,0 1 0,1 0 0,-1-1 0,1 1 0,-1-1 0,1 1 0,-1 0 1,1-1-1,0 1 0,0 0 0,0 0 0,0-1 0,0 1 0,0 0 0,1-1 0,-1 1 0,0 0 0,1-1 1,0 1-1,-1 0 0,1-1 0,0 1 0,0-1 0,-1 1 0,1-1 0,0 0 0,1 1 0,-1-1 0,0 0 1,0 0-1,0 0 0,1 1 0,-1-1 0,1-1 0,-1 1 0,1 0 0,-1 0 0,2 0 0,3 2-6,-1-1-1,1 0 1,0-1-1,-1 1 1,1-1-1,0 0 1,0-1-1,0 1 1,6-1-1,-9-1-83,0 1 0,-1-1 0,1 0-1,0 0 1,0 0 0,-1-1 0,1 1 0,-1-1-1,1 1 1,-1-1 0,0 0 0,1 0 0,-1 0-1,0 0 1,0 0 0,0 0 0,-1-1 0,1 1-1,0 0 1,-1-1 0,0 0 0,1 1 0,-1-1-1,0 0 1,-1 0 0,1 1 0,0-5 0,3 12 73,0 0 1,-1-1 0,2 0-1,-1 0 1,0 0 0,1-1-1,6 4 1,-3-2 67,1 0 0,-1-1 0,1 0 0,1 0 0,-1-1 0,0 0 0,1-1 0,-1 0 0,11 0 0,-18-1-87,1-1 0,-1 0-1,1 1 1,-1-1 0,0 0 0,1 0 0,-1 0 0,1-1 0,-1 1 0,0-1-1,1 1 1,-1-1 0,0 0 0,1 0 0,-1 0 0,0 0 0,0 0 0,0 0 0,0-1-1,0 1 1,0-1 0,0 1 0,-1-1 0,1 0 0,0 0 0,-1 1 0,0-1-1,1 0 1,-1-1 0,0 1 0,0 0 0,0 0 0,0 0 0,0-1 0,-1 1 0,1 0-1,-1-1 1,1 1 0,-1-1 0,0-4 0,0 6-17,0 0 0,0-1 1,-1 1-1,1 0 0,0-1 0,-1 1 1,1 0-1,-1 0 0,1-1 0,-1 1 1,0 0-1,1 0 0,-1 0 0,0 0 1,0 0-1,0 0 0,0 0 0,0 0 1,0 0-1,0 0 0,0 0 0,0 1 1,0-1-1,-1 0 0,1 1 0,0-1 1,0 1-1,-1 0 0,1-1 0,0 1 1,-1 0-1,1 0 0,0-1 0,-3 1 1,2 0 12,0 0 0,1 0 0,-1 0 0,0 0 1,0 1-1,1-1 0,-1 0 0,0 1 0,0-1 0,1 1 1,-1 0-1,0 0 0,1-1 0,-1 1 0,1 0 1,-1 0-1,1 0 0,-1 1 0,1-1 0,0 0 1,0 0-1,0 1 0,-1-1 0,1 1 0,0-1 0,-1 4 1,1-4 10,0 0 0,1 1 0,-1-1 0,0 1 0,1-1 0,-1 1 0,1-1 0,0 1 0,-1-1 0,1 1 0,0 0 0,0-1 0,0 1 0,0-1 0,0 1 0,0 0 0,1-1 0,-1 1 0,0-1 0,1 1 0,-1-1 0,1 1 0,0-1 0,-1 1 0,1-1 0,0 0 0,0 1 0,0-1 0,0 0 0,0 0 0,0 1 0,0-1 0,0 0 0,1 0 0,-1 0 0,0-1 0,1 1 0,1 1 0,-1-2-7,0 0 1,1 0-1,-1 1 1,0-2 0,1 1-1,-1 0 1,0 0-1,1-1 1,-1 0 0,0 1-1,0-1 1,1 0 0,-1 0-1,0 0 1,0 0-1,0 0 1,0-1 0,-1 1-1,1-1 1,0 1 0,0-1-1,-1 1 1,1-1-1,-1 0 1,1 0 0,0-3-1,2-1-55,-1 0 0,0-1 0,0 1 0,-1-1-1,0 0 1,0 0 0,-1 0 0,0 0 0,0 0-1,0 0 1,-1 0 0,0 0 0,-1-1 0,1 1-1,-2 0 1,1 0 0,-1 0 0,0 0 0,0 1-1,0-1 1,-1 1 0,0-1 0,-1 1 0,1 0 0,-9-11-1,30 60 341,-4-18-96,-6-9 7,1-1 0,0 0 0,1-1 0,0 0 0,16 15 0,-24-26-181,2-1-1,-1 1 1,0-1 0,0 1-1,1-1 1,-1 0-1,1 0 1,0-1-1,0 1 1,0-1-1,-1 1 1,1-1-1,0-1 1,0 1-1,1 0 1,-1-1-1,0 0 1,0 0-1,0 0 1,0-1-1,0 1 1,0-1-1,0 0 1,0 0-1,0 0 1,0-1-1,6-2 1,-5 0-56,1 1 0,-1 0-1,1-1 1,-1 0 0,0 0 0,-1-1 0,1 0-1,-1 1 1,0-1 0,6-9 0,-9 13 4,-1 0 1,1 0-1,-1 0 0,1 0 1,-1-1-1,1 1 0,-1 0 1,0 0-1,1 0 0,-1 0 1,0 0-1,0 0 0,0-1 1,0 1-1,0 0 0,0 0 1,0 0-1,-1 0 1,1 0-1,0-1 0,0 1 1,-1 0-1,0-2 0,-1 2 4,0-1 0,1 1 0,-1 0 0,0 0 0,0 0 0,0 0 0,0 0 0,0 0 0,0 1 0,0-1 0,0 1 0,0-1 0,0 1 0,0 0 0,0-1 0,0 1 0,0 0 0,-4 1 0,5-1 32,1 1 1,-1 0 0,0-1 0,0 1-1,1-1 1,-1 1 0,0 0 0,1 0-1,-1-1 1,0 1 0,1 0 0,-1 0 0,1 0-1,0-1 1,-1 1 0,1 0 0,0 0-1,-1 0 1,1 0 0,0 0 0,0 0-1,0 0 1,0 0 0,0 0 0,0 0-1,0 0 1,0 0 0,0 0 0,0 0-1,1 0 1,-1 0 0,1 1 0,9 35 561,-7-34-592,0 1 1,1-1-1,-1 1 0,1-1 0,0 0 1,0 0-1,0-1 0,0 1 1,0-1-1,1 0 0,-1 0 0,1 0 1,-1 0-1,1-1 0,0 0 0,0 0 1,-1 0-1,10 0 0,0-1-1216,0 0-1,1-1 1,-1-1-1,0 0 1,14-4-1,16-7-7013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51.5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161 195 9618,'0'0'7872,"-11"-3"-5966,-37-4-586,45 7-1224,0 0 0,0 1 0,1-1 0,-1 1-1,0-1 1,1 1 0,-1 0 0,1 0 0,-1 0-1,1 0 1,-1 0 0,1 1 0,0-1 0,0 1-1,-1 0 1,1-1 0,0 1 0,0 0 0,1 0-1,-4 4 1,-22 44 1332,27-50-1400,-5 12 172,1 0 1,1 0-1,0 0 0,0 1 1,2-1-1,-1 1 0,1-1 1,1 1-1,1-1 0,-1 1 1,2 0-1,0-1 0,0 0 1,1 1-1,6 14 0,-7-21-263,1 0 0,0 1-1,0-1 1,1 0 0,-1-1-1,1 1 1,1-1-1,-1 1 1,1-1 0,-1 0-1,2-1 1,-1 1 0,0-1-1,1 0 1,0-1-1,0 1 1,0-1 0,0 0-1,0 0 1,1-1 0,-1 0-1,1 0 1,0-1-1,0 0 1,-1 0 0,1 0-1,0-1 1,0 0-1,11-1 1,-3-1-1398,0-1 0,-1 0 0,1-1 0,26-11 0,-1-5-4087</inkml:trace>
  <inkml:trace contextRef="#ctx0" brushRef="#br0" timeOffset="412.19">389 307 11546,'0'0'5406,"-7"12"-3725,2-5-1429,1 1 0,0-1 0,0 1 0,0 0 0,1 0 0,0 1 0,1-1 0,0 1 0,0-1 0,1 1 0,0 0 0,1 0 0,0-1 0,0 1 0,1 0 0,0 0 0,0-1 0,1 1 0,0-1 0,1 1 0,3 7 0,-3-10-100,0 0 0,0-1 0,1 1 0,0-1 0,0 0-1,0 0 1,1 0 0,-1 0 0,1-1 0,0 0 0,1 0 0,-1 0 0,1-1 0,-1 0-1,1 0 1,0 0 0,0-1 0,0 0 0,8 2 0,-10-3-112,1-1-1,-1 1 1,1-1 0,-1 0 0,1 0 0,-1-1-1,1 1 1,-1-1 0,0 0 0,1 0 0,-1-1-1,0 1 1,0-1 0,0 0 0,0 0 0,0 0-1,0-1 1,0 1 0,-1-1 0,1 0-1,-1 0 1,0 0 0,0 0 0,0-1 0,0 1-1,-1-1 1,1 0 0,2-6 0,-2 4-45,0 0 1,-1-1-1,0 1 0,0-1 1,0 0-1,-1 0 1,0 1-1,0-1 1,-1 0-1,0 0 1,0 0-1,-1 0 0,1 0 1,-1 0-1,-1 1 1,0-1-1,0 0 1,0 1-1,0-1 0,-1 1 1,0 0-1,-1 0 1,0 0-1,-6-8 1,-5-6-561,-1 2 1,0 0 0,-1 1 0,-1 0 0,-34-22-1,50 37 341,-12-7-973,13 9 1027,1 0 0,0 0 0,0 0 0,-1 0-1,1 0 1,0 0 0,0 0 0,-1 0 0,1 0 0,0 0 0,0 0 0,-1 0 0,1 0 0,0 0 0,0 0-1,-1 0 1,1 0 0,0 0 0,0 0 0,-1 0 0,1 0 0,0 0 0,0 0 0,-1 1 0,1-1 0,0 0-1,0 0 1,-1 1-850,1-1 850,0 1 0,-1-1-1,1 0 1,0 0 0,0 1 0,0-1 0,0 0 0,0 0 0,0 1 0,0-1 0,0 0 0,0 0 0,0 1-1,0-1 1,0 0 0,0 0 0,0 1 0,0 10-6175</inkml:trace>
  <inkml:trace contextRef="#ctx0" brushRef="#br0" timeOffset="1217.36">679 501 5217,'0'0'11791,"3"-5"-10982,0 3-648,0-1 1,-1 1-1,1 0 0,0 0 0,0 0 0,0 0 0,0 0 1,0 1-1,0-1 0,1 1 0,-1 0 0,1 0 1,-1 0-1,1 0 0,5 0 0,-6 1-98,-1 0-1,1 0 0,0-1 1,0 2-1,0-1 1,-1 0-1,1 1 0,0-1 1,0 1-1,-1 0 1,1 0-1,-1 0 1,1 0-1,0 0 0,-1 0 1,0 1-1,1-1 1,-1 1-1,0 0 0,0 0 1,0 0-1,0 0 1,3 3-1,-4-3-30,0 0-1,0 0 1,0 0-1,-1-1 1,1 1-1,0 0 1,-1 0-1,1 0 1,-1 0-1,0 0 1,1 0 0,-1 0-1,0 0 1,0 0-1,-1 1 1,1-1-1,0 0 1,-1 0-1,1 0 1,-1-1-1,0 1 1,1 0-1,-1 0 1,-2 3 0,-28 30 687,25-28-1148,16-7 288,-1 0 0,0 1 0,0 0 0,1 1 1,-1 0-1,0 0 0,0 1 0,-1 0 0,1 1 0,9 5 0,-14-7 137,0 1 0,0 0-1,-1-1 1,1 2 0,-1-1-1,0 0 1,1 0 0,-2 1 0,1 0-1,0 0 1,-1-1 0,0 2-1,0-1 1,0 0 0,0 0 0,0 1-1,-1-1 1,0 0 0,0 1-1,0-1 1,-1 1 0,1 8 0,-2-12 67,1 1 0,-1-1 0,0 1 0,1 0 0,-1-1 1,0 1-1,0-1 0,0 0 0,0 1 0,0-1 0,0 0 1,0 1-1,0-1 0,-1 0 0,1 0 0,0 0 1,-1 0-1,1 0 0,-1 0 0,1-1 0,-1 1 0,1 0 1,-1-1-1,0 1 0,1-1 0,-1 0 0,-2 1 0,-53 8 1098,51-9-1090,-2 1-182,-41 1 504,46-2-724,0 0-1,0 0 1,1 0 0,-1-1 0,0 0 0,0 1 0,1-1 0,-1 0 0,0 0 0,1 0 0,-1-1-1,1 1 1,-1-1 0,-2-1 0,-3-8-5018</inkml:trace>
  <inkml:trace contextRef="#ctx0" brushRef="#br0" timeOffset="1734.7">743 44 10802,'0'0'8746,"7"-8"-8555,-7 8-188,5-5 12,-1 1 0,1 0 0,0 0 0,0 0 0,0 0 0,7-3 0,-11 6-1,0 1 0,0-1 0,0 1 0,0 0 1,0-1-1,1 1 0,-1 0 0,0 0 0,0 0 0,0 0 0,0 0 1,1 0-1,-1 0 0,0 0 0,0 0 0,0 0 0,0 1 0,1-1 1,0 1-1,0 0 27,-1 1 1,1-1-1,-1 0 0,0 1 1,0-1-1,1 1 1,-1-1-1,0 1 0,0 0 1,-1-1-1,1 1 1,0 0-1,-1-1 0,1 1 1,-1 0-1,1 0 1,-1 3-1,1 4 154,0 1 0,-1 0-1,0 0 1,0 0 0,-1 0-1,-1-1 1,0 1 0,0 0-1,-1-1 1,0 1 0,-1-1-1,0 0 1,0 0 0,-7 10-1,7-10 39,4-9-225,0 0-1,0 1 1,0-1 0,0 0 0,0 1 0,0-1-1,0 0 1,0 0 0,0 1 0,0-1 0,0 0-1,0 0 1,0 1 0,1-1 0,-1 0 0,0 0-1,0 1 1,0-1 0,0 0 0,1 0 0,-1 0-1,0 1 1,0-1 0,0 0 0,1 0 0,-1 0-1,0 0 1,0 0 0,1 0 0,-1 1 0,0-1-1,0 0 1,1 0 0,-1 0 0,0 0 0,1 0-1,-1 0 1,0 0 0,0 0 0,1 0 0,-1 0 0,25 2 144,24-4-896,17-4-4785,-40 3 193</inkml:trace>
  <inkml:trace contextRef="#ctx0" brushRef="#br0" timeOffset="2156.05">1035 83 11058,'0'0'11459,"71"0"-10315,-39-3-568,1-1-376,-1-1-136,-5 1-64,-7 2-56,-11 2-712,-6 2-1336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44.2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199 306 9826,'0'0'8938,"-9"-2"-7952,8 2-989,-10-2 336,0 0 1,0 0 0,-1 1-1,-20 1 1,27 0-222,1 1 1,0-1-1,0 1 0,0 0 0,0 1 1,0-1-1,0 1 0,1-1 1,-1 1-1,0 0 0,1 1 1,-1-1-1,1 0 0,0 1 1,0 0-1,0 0 0,0 0 0,0 0 1,-4 7-1,1 1 19,1-1 0,0 1 0,1 1-1,1-1 1,-1 0 0,2 1 0,-1 0 0,2 0 0,-1 0 0,2 0 0,0 0-1,0 0 1,1 0 0,0-1 0,1 1 0,1 0 0,0 0 0,6 14-1,-7-18-80,1 0 0,1 0 0,-1-1 0,1 1 0,0-1 0,1 0 0,0 0 0,0-1 0,1 1 0,-1-1-1,1 0 1,1-1 0,-1 1 0,1-1 0,0-1 0,0 1 0,0-1 0,1 0 0,-1-1 0,1 0 0,0 0 0,0 0 0,0-1-1,0-1 1,1 1 0,13 0 0,-13-3-203,-1 1 0,1-1 0,-1-1 0,1 1 0,-1-1 0,1-1 1,13-5-1,3-5-3503,-1-2-3531,-9 5-224</inkml:trace>
  <inkml:trace contextRef="#ctx0" brushRef="#br0" timeOffset="512.37">402 392 808,'0'0'15059,"-10"2"-13173,7-1-1754,0-1 5,0 1 0,0-1 0,1 1 1,-1 0-1,0 0 0,0 0 0,1 0 0,-1 0 1,0 1-1,1-1 0,-1 1 0,1 0 1,0 0-1,-1 0 0,1 0 0,0 0 1,0 0-1,0 1 0,1-1 0,-1 0 1,1 1-1,-1 0 0,1-1 0,0 1 1,0 0-1,-2 5 0,1 4 125,0 0 0,0 0 0,1 0 0,1 0 0,0 0 0,1 1 0,0-1 0,1 0 0,0 0 1,1 0-1,0-1 0,5 13 0,-6-19-196,0 0 0,1 0 0,0-1 0,0 1 0,0-1-1,0 1 1,1-1 0,0 0 0,0 0 0,0-1 0,0 1 0,0-1 0,1 0 0,-1 0 0,1 0 0,0 0 0,0-1 0,0 0 0,0 0 0,0-1 0,1 1 0,-1-1 0,1 0 0,-1-1 0,0 1 0,1-1 0,-1 0 0,10-1 0,-9 0-42,0-1 1,1 1 0,-1-1 0,0-1-1,0 1 1,-1-1 0,1 0-1,0 0 1,-1-1 0,0 1-1,0-1 1,0 0 0,0-1-1,0 1 1,-1-1 0,0 0-1,0 0 1,-1 0 0,1-1-1,-1 1 1,0-1 0,0 0 0,-1 0-1,0 0 1,0 0 0,0 0-1,-1-1 1,0 1 0,0 0-1,0-1 1,-1 1 0,0 0-1,-1-1 1,1 1 0,-1-1-1,0 1 1,-1 0 0,1 0 0,-1 0-1,0-1 1,-1 2 0,-5-11-1,-2 2-200,-2 0-1,1 0 0,-2 1 0,0 1 0,0 0 1,-1 0-1,-1 2 0,0-1 0,0 2 0,-1 0 1,0 1-1,0 1 0,-22-7 0,37 14 61,0-1-1,0 1 1,0-1 0,-1 1-1,1 0 1,0-1 0,0 1-1,0 0 1,0 0-1,0 0 1,0 0 0,-1 0-1,1 0 1,0 0 0,0 0-1,0 1 1,0-1-1,0 0 1,0 1 0,0-1-1,0 0 1,0 1 0,0 0-1,0-1 1,0 1-1,0-1 1,-1 2 0,1 1-608,0-1-1,0 1 1,1 0 0,0-1 0,-1 1 0,1-1 0,0 1 0,0 0 0,0-1 0,1 5-1,2 13-5625</inkml:trace>
  <inkml:trace contextRef="#ctx0" brushRef="#br0" timeOffset="1030.26">779 554 11042,'0'0'10132,"0"8"-9468,1 149 4538,1-118-6165,-2-7-3667</inkml:trace>
  <inkml:trace contextRef="#ctx0" brushRef="#br0" timeOffset="2071.86">809 656 7362,'0'0'11590,"-40"-5"-6225,39 3-5380,0-1-1,0 0 1,0 0 0,1 1-1,-1-1 1,1 0 0,0 0-1,-1 0 1,1 1 0,0-1-1,1 0 1,-1 0 0,0 0-1,1 0 1,0 1-1,-1-1 1,1 0 0,0 1-1,1-1 1,-1 0 0,0 1-1,1 0 1,-1-1 0,1 1-1,0 0 1,0 0-1,2-3 1,-3 4-4,1 0 0,0 0 0,-1 0 1,1 0-1,0 0 0,0 0 0,-1 0 0,1 1 0,0-1 0,0 1 0,0-1 0,0 1 0,0 0 1,0-1-1,0 1 0,0 0 0,0 0 0,0 1 0,0-1 0,0 0 0,-1 1 0,1-1 1,0 1-1,0-1 0,0 1 0,0 0 0,-1 0 0,1 0 0,0 0 0,-1 0 0,1 0 1,-1 1-1,1-1 0,-1 0 0,1 1 0,-1-1 0,0 1 0,2 2 0,0 1 35,1 0 0,-1 0 0,0 1 0,-1-1 0,1 0 0,-1 1 0,0 0 0,-1 0 0,1-1 0,-1 1-1,0 0 1,-1 0 0,1 0 0,-1 0 0,0 0 0,-1 0 0,0 0 0,0 0 0,0 0 0,0 0 0,-1-1 0,0 1 0,0 0 0,-3 4-1,-1 2 62,-1-1-1,1 0 0,-2 0 0,1-1 0,-2 0 0,1 0 0,-1-1 0,-1 0 0,0-1 0,-14 10 0,15-9-1177,19-3-1344,6 2 2772,3 5-235,-12-7 101,-1-1-1,1-1 1,0 1 0,0-1-1,1 0 1,-1 0 0,1-1 0,0 0-1,0-1 1,0 0 0,0 0-1,0 0 1,10-1 0,-15-1-141,-1-1 0,1 0 0,-1 0 1,1-1-1,-1 1 0,1 0 0,-1-1 0,0 0 1,0 1-1,0-1 0,0 0 0,0 0 1,0 0-1,0-1 0,-1 1 0,2-3 0,-1 3-103,-1 0 0,0 0 0,1 0 0,0 0-1,-1 0 1,1 0 0,0 0 0,0 0 0,0 1-1,0-1 1,0 1 0,0 0 0,1-1-1,-1 1 1,0 0 0,1 0 0,-1 1 0,5-2-1</inkml:trace>
  <inkml:trace contextRef="#ctx0" brushRef="#br0" timeOffset="2440.41">1204 636 12459,'0'0'6001,"22"66"-3625,-16-41-695,0-1-721,0 0-528,-1-1-208,-1-2-152,-1-3-72,-3 4-800,0-5-1681,0-5-4456</inkml:trace>
  <inkml:trace contextRef="#ctx0" brushRef="#br0" timeOffset="3086.14">1414 380 8066,'0'0'5698,"1"12"-4228,18 128 2885,-15-118-3627,2 0-1,0-1 1,1 0-1,1-1 1,11 23-1,-18-42-696,-1 0-1,1 1 1,0-1-1,-1 0 1,1 0-1,0 0 1,0 1-1,0-1 1,-1 0-1,1 0 1,1 0-1,-1 0 1,0-1-1,0 1 1,0 0-1,0 0 1,0-1-1,1 1 0,-1 0 1,0-1-1,1 0 1,-1 1-1,0-1 1,1 0-1,-1 1 1,1-1-1,1 0 1,-1-1-6,0 0 1,0 0-1,0 0 1,0 0-1,0 0 1,0-1-1,0 1 1,-1-1-1,1 1 1,0-1-1,-1 1 1,1-1-1,-1 0 1,0 0-1,2-2 1,4-9-7,0-1 1,0 0-1,8-27 0,-10 19-276,0 0-1,-2-1 1,0 1-1,-2-1 1,0 1-1,-2-1 1,0 0-1,-1 1 1,-10-40-1,37 151 1326,-12-48-100,13 72 1,-23-86-1234,6 39 1480,4-38-3295,-12-26 1552,0 0 1,1-1-1,-1 1 1,1-1 0,-1 0-1,1 1 1,-1-1-1,1 0 1,0 0 0,-1 0-1,5 2 1,2-2-5718</inkml:trace>
  <inkml:trace contextRef="#ctx0" brushRef="#br0" timeOffset="3484.72">1792 676 11122,'0'0'5263,"10"-5"-4276,-8 4-963,6-2 272,0-1 0,0 1 0,0 0-1,1 1 1,16-3 0,-24 5-239,1-1 0,0 1 0,0 0 0,-1 0 0,1 0 0,0 1 0,0-1 0,-1 0 0,1 1 0,0-1 0,-1 1 0,1 0 0,0-1 0,-1 1 0,1 0 0,-1 0 0,1 0-1,-1 0 1,0 0 0,1 0 0,-1 0 0,0 1 0,0-1 0,0 0 0,0 1 0,0-1 0,0 1 0,0-1 0,0 1 0,-1 0 0,1-1 0,-1 1 0,1 0 0,-1-1 0,1 1 0,-1 0 0,0-1 0,0 1 0,0 0 0,0 0 0,0-1 0,-1 4 0,0 2 58,0 0-1,0 1 1,-1-1 0,0 0 0,0 0 0,-1-1 0,0 1 0,0-1 0,0 1 0,-8 10 0,7-12-8,0 2-1,0-1 1,1 0 0,-1 1 0,2-1 0,-1 1 0,1 0 0,0 0 0,0 0 0,0 12 0,3-18-87,0 0 1,0 0-1,0-1 0,0 1 1,1 0-1,-1-1 0,0 1 1,0-1-1,1 0 0,-1 1 1,0-1-1,1 0 0,-1 0 0,1 1 1,-1-1-1,0 0 0,1-1 1,-1 1-1,2 0 0,32-1 305,-17-1-590,0 0-1,33-8 1,-24-1-2727,-3-3-3426,-11 2-2007</inkml:trace>
  <inkml:trace contextRef="#ctx0" brushRef="#br0" timeOffset="3901.54">2108 565 12515,'0'0'1491,"-1"8"-528,-2 4-174,1 0 0,1 0 0,0 0 0,1 0 1,0 0-1,3 18 0,-2-24-551,0-1 1,1 0-1,-1 0 1,1 1-1,0-1 0,1-1 1,-1 1-1,1 0 1,0-1-1,0 1 0,1-1 1,-1 0-1,1 0 1,0 0-1,0 0 0,0-1 1,1 0-1,7 5 1,-2-3-27,1-1 1,-1 0-1,0 0 1,1-1 0,0-1-1,0 0 1,0 0-1,0-1 1,0-1 0,0 0-1,11-1 1,-14 1-177,-1-1 0,1 0 0,-1 0 0,1-1 1,-1 0-1,0 0 0,0-1 0,0 0 0,0 0 0,-1 0 1,1-1-1,-1 0 0,0 0 0,0-1 0,0 0 0,0 0 1,4-6-1,-7 7-33,-1 0 0,0 0 0,0 0-1,-1-1 1,1 1 0,-1 0 0,0-1 0,0 1 0,0-1 0,-1 0 0,0 1 0,0-1 0,0 1 0,0-1 0,-1 1 0,1-1 0,-1 1 0,-1-1 0,1 1 0,0-1-1,-1 1 1,0 0 0,0 0 0,0 0 0,-1 0 0,-3-4 0,-1-4-139,-2 1 1,0 0-1,0 0 0,-1 1 0,0 0 0,-1 1 1,-15-11-1,19 16 77,0 0 0,0 0 0,-1 1 1,1 0-1,-1 0 0,0 0 0,0 1 0,0 1 0,-13-2 1,18 3-11,-1-1 0,1 1 1,-1 0-1,0 1 1,1-1-1,-1 1 0,0-1 1,1 1-1,-1 0 0,1 1 1,0-1-1,-1 1 1,1-1-1,0 1 0,0 0 1,0 0-1,0 0 0,0 1 1,0-1-1,1 0 1,-1 1-1,1 0 0,-5 6 1,2 2-1114,-1 0 0,1 1 1,1 0-1,-5 19 1,3 4-4659</inkml:trace>
  <inkml:trace contextRef="#ctx0" brushRef="#br0" timeOffset="4859.17">5115 155 10114,'0'0'5673,"2"13"-3073,40 172 3140,11 61-1928,-54-252-3678,1 0 0,0 0 0,1 0 0,-1 0 0,1 0 0,0 0 0,0 1 0,1-1 0,0 0 0,0 0 0,0 1 0,6-10 0,5-6-530,1 1 1,17-19-1,3-5 133,-30 38 230,0 0 0,-1 0-1,0 0 1,0 0 0,0-1 0,-1 0-1,2-8 1,-3 12 27,0 1 0,-1-1 0,1 0 1,-1 1-1,0-1 0,0 0 0,0 0 0,0 1 0,-1-1 0,1 0 0,-1 0 1,1 1-1,-1-1 0,0 1 0,0-1 0,0 1 0,0-1 0,-1 1 0,1-1 1,-1 1-1,1 0 0,-4-3 0,13 39-282,27 80 1044,28 82 952</inkml:trace>
  <inkml:trace contextRef="#ctx0" brushRef="#br0" timeOffset="5412.15">5772 301 11442,'0'0'9220,"-9"-3"-8103,-29-5-405,36 8-672,0 0-1,0 0 1,1 1-1,-1-1 1,0 1-1,1 0 1,-1-1-1,0 1 1,1 0-1,-1 0 1,1 0-1,-1 0 1,1 0-1,0 0 1,-1 0-1,1 0 0,0 1 1,0-1-1,0 0 1,0 1-1,0-1 1,0 1-1,0 0 1,0-1-1,1 1 1,-1 0-1,1-1 1,-1 1-1,0 3 1,-1 1 222,-2 5-29,-1 0-1,2 0 0,0 1 1,0-1-1,1 1 0,1 0 1,0-1-1,0 1 0,1 0 0,1 0 1,0 0-1,1-1 0,0 1 1,0 0-1,7 15 0,-7-21-244,1 0 0,0 0 0,0 0-1,1 0 1,0-1 0,0 1 0,0-1-1,0 0 1,1-1 0,0 1 0,0-1 0,0 0-1,1 0 1,-1 0 0,1-1 0,0 0-1,0 0 1,0-1 0,0 1 0,0-1 0,1 0-1,-1-1 1,1 0 0,-1 0 0,1 0-1,0-1 1,-1 0 0,1 0 0,7-2-1,-3 1-887,0 0 0,0-1-1,0-1 1,0 0 0,-1-1-1,15-6 1,9-10-6163</inkml:trace>
  <inkml:trace contextRef="#ctx0" brushRef="#br0" timeOffset="5848.34">5970 364 13123,'0'0'4615,"-4"10"-2795,1-4-1619,0 0-1,0 0 1,1 0 0,0 1 0,0-1 0,1 0 0,0 1 0,0-1 0,0 1 0,1-1 0,0 1 0,0 0 0,1-1 0,-1 1 0,2-1 0,-1 1 0,1-1 0,0 0 0,0 0 0,0 1 0,1-2 0,0 1 0,4 6 0,-4-8-128,1 1-1,-1-1 1,1 0 0,0-1-1,0 1 1,0-1 0,1 0-1,-1 0 1,1 0-1,0 0 1,0-1 0,0 0-1,0 0 1,0 0-1,0 0 1,0-1 0,1 0-1,-1 0 1,1-1 0,-1 1-1,0-1 1,1 0-1,-1-1 1,1 1 0,-1-1-1,0 0 1,1-1-1,-1 1 1,0-1 0,0 0-1,0 0 1,8-6 0,-8 6-61,-1 0 0,0-1 0,0 0 0,0 0 0,-1 0 0,1-1 1,-1 1-1,1-1 0,-1 0 0,0 0 0,-1 0 0,1 0 0,-1 0 1,0-1-1,0 1 0,0-1 0,0 0 0,-1 1 0,0-1 1,0 0-1,0 0 0,0 0 0,-1 1 0,0-1 0,0 0 0,0 0 1,-1 0-1,0 0 0,1 0 0,-2 0 0,1 1 0,-1-1 1,1 0-1,-1 1 0,0 0 0,-4-6 0,1 2-42,0 1 1,-1-1-1,0 1 0,0 0 1,-1 1-1,0 0 0,0 0 1,0 0-1,-1 1 0,0 0 1,0 0-1,0 1 0,-1 0 1,1 0-1,-1 1 0,0 1 1,0-1-1,0 1 0,0 1 1,0-1-1,0 2 0,-1-1 1,-12 2-1,22-1-56,-1 0 1,0 0-1,0 1 1,0-1-1,0 0 1,0 0-1,0 1 1,0-1-1,0 1 1,0-1-1,1 1 1,-1-1-1,0 1 1,0 0-1,1-1 1,-1 1-1,0 0 1,1-1-1,-1 1 1,0 0-1,1 0 1,-1 0-1,1-1 1,0 1-1,-1 0 1,1 0-1,0 0 1,-1 0-1,1 0 1,0 0-1,0 0 1,0 1-1,6 21-4980,9-6-390</inkml:trace>
  <inkml:trace contextRef="#ctx0" brushRef="#br0" timeOffset="6302.05">6295 565 12843,'0'0'6529,"2"-9"-5195,0 5-1262,-1 0 0,1 0 0,1-1 0,-1 2 1,1-1-1,-1 0 0,1 0 0,0 1 0,0-1 0,0 1 0,1 0 1,5-4-1,-7 6-45,0-1 1,1 0-1,-1 1 0,1 0 1,-1 0-1,1 0 1,-1 0-1,1 0 0,0 0 1,0 1-1,-1-1 1,1 1-1,0 0 0,0 0 1,0 0-1,-1 0 1,1 0-1,0 1 0,0-1 1,-1 1-1,1 0 0,0 0 1,-1 0-1,1 0 1,-1 0-1,5 3 0,-4-1 39,0 0-1,0 0 0,0 1 0,0-1 1,-1 1-1,0 0 0,0 0 0,0-1 0,0 1 1,0 0-1,-1 1 0,0-1 0,1 0 1,-2 0-1,1 1 0,0-1 0,-1 0 1,0 1-1,0-1 0,0 0 0,-1 1 0,1-1 1,-1 0-1,0 1 0,-1-1 0,1 0 1,0 0-1,-1 0 0,0 0 0,0 0 0,0 0 1,-5 4-1,7-7 32,25-2-1333,-13 0 983,-1 1 0,1 0 0,0 0 0,0 1 0,21 5 0,-30-6 265,0 1 0,0 0 0,-1 1 1,1-1-1,0 1 0,-1-1 0,1 1 0,-1 0 0,0-1 0,0 1 0,1 0 0,-1 1 0,0-1 1,-1 0-1,1 1 0,0-1 0,-1 1 0,1-1 0,-1 1 0,0 0 0,0 0 0,0-1 0,0 1 1,0 0-1,-1 0 0,0 0 0,1 0 0,-1 0 0,0 4 0,0-5 45,0 0 0,0 0-1,0 1 1,-1-1 0,1 0-1,-1 0 1,1 0 0,-1 1 0,0-1-1,0 0 1,0 0 0,0 0-1,0 0 1,0 0 0,0 0 0,-1-1-1,1 1 1,-1 0 0,-2 1-1,0 0 49,0 0 0,0 0 0,-1-1 0,1 1 0,-1-1 0,1-1 0,-1 1 0,-8 2 0,0-2-13,-1 0 0,1 0 1,-1-1-1,0-1 0,-25-3 1,37 3-152,1 0 0,0 0 0,-1 0 0,1-1 0,0 1 0,-1 0 0,1-1 0,0 1 0,0-1 0,-1 0 0,1 1 0,0-1 0,0 0 0,0 0 0,0 0 0,0 1 0,0-1 0,0 0 0,0 0 0,0 0 0,0-1 0,1 1 0,-2-1 0,-1-14-2738,4-3-3481,3 1-4497</inkml:trace>
  <inkml:trace contextRef="#ctx0" brushRef="#br0" timeOffset="6745.17">6503 256 13931,'0'0'8770,"85"2"-7274,-40-7-624,3-4-560,-1-4-72,-6 2-87,-8 2-153,-11 5-121,-11 4-1159,-20 14-7786,-6-3 849</inkml:trace>
  <inkml:trace contextRef="#ctx0" brushRef="#br0" timeOffset="7334.37">9160 195 9618,'0'0'7872,"-11"-3"-5966,-37-4-586,45 7-1224,0 0 0,0 1 0,1-1 0,-1 1-1,0-1 1,1 1 0,-1 0 0,1 0 0,-1 0-1,1 0 1,-1 0 0,1 1 0,0-1 0,0 1-1,-1 0 1,1-1 0,0 1 0,0 0 0,1 0-1,-4 4 1,-22 44 1332,27-50-1400,-5 12 172,1 0 1,1 0-1,0 0 0,0 1 1,2-1-1,-1 1 0,1-1 1,1 1-1,1-1 0,-1 1 1,2 0-1,0-1 0,0 0 1,1 1-1,6 14 0,-7-21-263,1 0 0,0 1-1,0-1 1,1 0 0,-1-1-1,1 1 1,1-1-1,-1 1 1,1-1 0,-1 0-1,2-1 1,-1 1 0,0-1-1,1 0 1,0-1-1,0 1 1,0-1 0,0 0-1,0 0 1,1-1 0,-1 0-1,1 0 1,0-1-1,0 0 1,-1 0 0,1 0-1,0-1 1,0 0-1,11-1 1,-3-1-1398,0-1 0,-1 0 0,1-1 0,26-11 0,-1-5-4087</inkml:trace>
  <inkml:trace contextRef="#ctx0" brushRef="#br0" timeOffset="7746.57">9388 307 11546,'0'0'5406,"-7"12"-3725,2-5-1429,1 1 0,0-1 0,0 1 0,0 0 0,1 0 0,0 1 0,1-1 0,0 1 0,0-1 0,1 1 0,0 0 0,1 0 0,0-1 0,0 1 0,1 0 0,0 0 0,0-1 0,1 1 0,0-1 0,1 1 0,3 7 0,-3-10-100,0 0 0,0-1 0,1 1 0,0-1 0,0 0-1,0 0 1,1 0 0,-1 0 0,1-1 0,0 0 0,1 0 0,-1 0 0,1-1 0,-1 0-1,1 0 1,0 0 0,0-1 0,0 0 0,8 2 0,-10-3-112,1-1-1,-1 1 1,1-1 0,-1 0 0,1 0 0,-1-1-1,1 1 1,-1-1 0,0 0 0,1 0 0,-1-1-1,0 1 1,0-1 0,0 0 0,0 0 0,0 0-1,0-1 1,0 1 0,-1-1 0,1 0-1,-1 0 1,0 0 0,0 0 0,0-1 0,0 1-1,-1-1 1,1 0 0,2-6 0,-2 4-45,0 0 1,-1-1-1,0 1 0,0-1 1,0 0-1,-1 0 1,0 1-1,0-1 1,-1 0-1,0 0 1,0 0-1,-1 0 0,1 0 1,-1 0-1,-1 1 1,0-1-1,0 0 1,0 1-1,0-1 0,-1 1 1,0 0-1,-1 0 1,0 0-1,-6-8 1,-5-6-561,-1 2 1,0 0 0,-1 1 0,-1 0 0,-34-22-1,50 37 341,-12-7-973,13 9 1027,1 0 0,0 0 0,0 0 0,-1 0-1,1 0 1,0 0 0,0 0 0,-1 0 0,1 0 0,0 0 0,0 0 0,-1 0 0,1 0 0,0 0 0,0 0-1,-1 0 1,1 0 0,0 0 0,0 0 0,-1 0 0,1 0 0,0 0 0,0 0 0,-1 1 0,1-1 0,0 0-1,0 0 1,-1 1-850,1-1 850,0 1 0,-1-1-1,1 0 1,0 0 0,0 1 0,0-1 0,0 0 0,0 0 0,0 1 0,0-1 0,0 0 0,0 0 0,0 1-1,0-1 1,0 0 0,0 0 0,0 1 0,0 10-6175</inkml:trace>
  <inkml:trace contextRef="#ctx0" brushRef="#br0" timeOffset="8551.75">9678 501 5217,'0'0'11791,"3"-5"-10982,0 3-648,0-1 1,-1 1-1,1 0 0,0 0 0,0 0 0,0 0 0,0 0 1,0 1-1,0-1 0,1 1 0,-1 0 0,1 0 1,-1 0-1,1 0 0,5 0 0,-6 1-98,-1 0-1,1 0 0,0-1 1,0 2-1,0-1 1,-1 0-1,1 1 0,0-1 1,0 1-1,-1 0 1,1 0-1,-1 0 1,1 0-1,0 0 0,-1 0 1,0 1-1,1-1 1,-1 1-1,0 0 0,0 0 1,0 0-1,0 0 1,3 3-1,-4-3-30,0 0-1,0 0 1,0 0-1,-1-1 1,1 1-1,0 0 1,-1 0-1,1 0 1,-1 0-1,0 0 1,1 0 0,-1 0-1,0 0 1,0 0-1,-1 1 1,1-1-1,0 0 1,-1 0-1,1 0 1,-1-1-1,0 1 1,1 0-1,-1 0 1,-2 3 0,-28 30 687,25-28-1148,16-7 288,-1 0 0,0 1 0,0 0 0,1 1 1,-1 0-1,0 0 0,0 1 0,-1 0 0,1 1 0,9 5 0,-14-7 137,0 1 0,0 0-1,-1-1 1,1 2 0,-1-1-1,0 0 1,1 0 0,-2 1 0,1 0-1,0 0 1,-1-1 0,0 2-1,0-1 1,0 0 0,0 0 0,0 1-1,-1-1 1,0 0 0,0 1-1,0-1 1,-1 1 0,1 8 0,-2-12 67,1 1 0,-1-1 0,0 1 0,1 0 0,-1-1 1,0 1-1,0-1 0,0 0 0,0 1 0,0-1 0,0 0 1,0 1-1,0-1 0,-1 0 0,1 0 0,0 0 1,-1 0-1,1 0 0,-1 0 0,1-1 0,-1 1 0,1 0 1,-1-1-1,0 1 0,1-1 0,-1 0 0,-2 1 0,-53 8 1098,51-9-1090,-2 1-182,-41 1 504,46-2-724,0 0-1,0 0 1,1 0 0,-1-1 0,0 0 0,0 1 0,1-1 0,-1 0 0,0 0 0,1 0 0,-1-1-1,1 1 1,-1-1 0,-2-1 0,-3-8-5018</inkml:trace>
  <inkml:trace contextRef="#ctx0" brushRef="#br0" timeOffset="9069.07">9742 44 10802,'0'0'8746,"7"-8"-8555,-7 8-188,5-5 12,-1 1 0,1 0 0,0 0 0,0 0 0,0 0 0,7-3 0,-11 6-1,0 1 0,0-1 0,0 1 0,0 0 1,0-1-1,1 1 0,-1 0 0,0 0 0,0 0 0,0 0 0,0 0 1,1 0-1,-1 0 0,0 0 0,0 0 0,0 0 0,0 1 0,1-1 1,0 1-1,0 0 27,-1 1 1,1-1-1,-1 0 0,0 1 1,0-1-1,1 1 1,-1-1-1,0 1 0,0 0 1,-1-1-1,1 1 1,0 0-1,-1-1 0,1 1 1,-1 0-1,1 0 1,-1 3-1,1 4 154,0 1 0,-1 0-1,0 0 1,0 0 0,-1 0-1,-1-1 1,0 1 0,0 0-1,-1-1 1,0 1 0,-1-1-1,0 0 1,0 0 0,-7 10-1,7-10 39,4-9-225,0 0-1,0 1 1,0-1 0,0 0 0,0 1 0,0-1-1,0 0 1,0 0 0,0 1 0,0-1 0,0 0-1,0 0 1,0 1 0,1-1 0,-1 0 0,0 0-1,0 1 1,0-1 0,0 0 0,1 0 0,-1 0-1,0 1 1,0-1 0,0 0 0,1 0 0,-1 0-1,0 0 1,0 0 0,1 0 0,-1 1 0,0-1-1,0 0 1,1 0 0,-1 0 0,0 0 0,1 0-1,-1 0 1,0 0 0,0 0 0,1 0 0,-1 0 0,25 2 144,24-4-896,17-4-4785,-40 3 193</inkml:trace>
  <inkml:trace contextRef="#ctx0" brushRef="#br0" timeOffset="9490.43">10035 83 11058,'0'0'11459,"71"0"-10315,-39-3-568,1-1-376,-1-1-136,-5 1-64,-7 2-56,-11 2-712,-6 2-1336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27.2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0 791 9818,'0'0'8289,"4"0"-7173,181-13 1540,11 0-506,18 26-2116,1 0 13,-23-14-23,337 6-41,515 8 96,-424-14-111,-206-12 25,-207-4 16,82-3 13,140 3-19,255-6 13,-184 11 54,715-27 156,-678 32-176,-286 5-63,537-18 86,-578 11-46,169-5 92,149-2 43,-123 2-140,-104 5-19,234-3 55,666 9 2407,-1207 2-2413,1-1 0,-1 0-1,1 0 1,0-1 0,0 0 0,0 0 0,-8-6 0,-12-7 30,-51-24 17,-82-59-1,152 95-96,-32-21 194,-53-45 0,91 70-152,5 1-187,0 1 109,0 0 0,-1 0 1,1 1-1,-1 0 0,1-1 1,-1 1-1,0 1 1,8 6-1,6 5-27,156 81 32,-23-14 2,-138-76 35,15 11-59,-28-17 52,0 0 0,1 1-1,-1-1 1,1 0-1,-1 1 1,0-1-1,1 1 1,-1-1-1,0 1 1,0-1 0,1 1-1,-1-1 1,0 1-1,0 0 1,0-1-1,0 1 1,1-1 0,-1 1-1,0-1 1,0 1-1,0-1 1,0 1-1,-1 0 1,1-1-1,0 1 1,0-1 0,0 1-1,0-1 1,0 1-1,-1-1 1,1 1-1,0-1 1,-1 1-1,1-1 1,0 1 0,-1-1-1,1 1 1,0-1-1,-1 0 1,1 1-1,-1-1 1,1 0 0,-1 1-1,0-1 1,-24 24 90,0 0 1,2 1 0,1 2 0,0 0-1,3 1 1,0 1 0,1 1-1,-21 51 1,37-75-199,-3 0-585,-5-9-5393</inkml:trace>
  <inkml:trace contextRef="#ctx0" brushRef="#br0" timeOffset="926.23">12646 334 9738,'0'0'5580,"1"12"-3836,7 36-307,3 0 0,2-1-1,20 52 1,-17-58-728,-2 0-1,-1 1 1,-3 1 0,-1 0 0,5 76 0,-15 2 1733,1-121-2403,0 1 1,0-1 0,0 0-1,0 0 1,0 0 0,0 1 0,0-1-1,0 0 1,-1 0 0,1 0-1,0 1 1,0-1 0,0 0-1,0 0 1,-1 0 0,1 0 0,0 1-1,0-1 1,0 0 0,-1 0-1,1 0 1,0 0 0,0 0-1,-1 0 1,1 0 0,0 0-1,0 0 1,0 0 0,-1 0 0,1 0-1,0 0 1,0 0 0,-1 0-1,1 0 1,0 0 0,0 0-1,-1 0 1,1 0 0,0 0 0,0 0-1,0 0 1,-1 0 0,1 0-1,0 0 1,0-1 0,0 1-1,-1 0 1,1 0 0,0 0 0,0 0-1,0-1 1,0 1 0,-1 0-1,1 0 1,0 0 0,0-1-1,0 1 1,0 0 0,0 0 0,0-1-1,0 1 1,-12-13 366,2-5-477,1-1 0,1 0 1,0-1-1,2 1 0,-6-28 0,-13-105-1194,21 122 1040,-2-14-112,-28-300-3890,33 336 4085,1-1 0,0 1 0,1 0 0,0 0 0,0 0 0,5-13 0,-6 19 113,1 1 0,0-1 1,-1 0-1,1 1 0,0-1 0,0 1 1,0 0-1,1-1 0,-1 1 0,0 0 1,0-1-1,1 1 0,-1 0 0,1 0 1,-1 0-1,1 0 0,-1 1 0,1-1 0,-1 0 1,1 1-1,0-1 0,-1 1 0,1-1 1,0 1-1,0 0 0,-1 0 0,1 0 1,0 0-1,0 0 0,-1 0 0,1 0 1,0 1-1,0-1 0,-1 0 0,1 1 1,0 0-1,2 1 0,3 1 23,0 0-1,-1 1 1,0 0-1,0 0 1,0 0-1,0 1 1,-1 0-1,0 0 1,0 0-1,0 1 1,4 6-1,45 72 101,-51-78-79,1 1 14,48 94 310,-48-92-214,0 0 0,-1 0 0,0 1 0,-1 0 0,0-1 0,0 1 1,-1 0-1,-1 0 0,0 12 0,0-20-56,-1-1 0,0 1 0,1 0 0,-1-1 0,0 1 0,0-1 1,0 1-1,-1-1 0,1 1 0,0-1 0,0 0 0,-1 1 0,1-1 0,-1 0 0,1 0 0,-1 0 1,1 0-1,-1 0 0,0-1 0,1 1 0,-1 0 0,0-1 0,0 1 0,0-1 0,1 0 1,-1 1-1,0-1 0,-3 0 0,-62 1 665,52-2-690,1 1-113,-1-1-1,0-1 1,1 0 0,0-1 0,-1-1 0,1 0-1,-15-7 1,29 11 69,-9-6-1051</inkml:trace>
  <inkml:trace contextRef="#ctx0" brushRef="#br0" timeOffset="1731.72">13118 0 9794,'0'0'5287,"7"16"-3494,13 33-639,-3 2-1,-2 0 1,15 91 0,-20 109 4001,-21-332-2974,11 78-2223,0 0 1,0 0-1,1 0 1,-1 0-1,1 0 0,0 0 1,0 0-1,0 0 1,0 0-1,1 0 1,-1 0-1,1 1 0,-1-1 1,1 1-1,0-1 1,0 1-1,0 0 1,0-1-1,1 1 0,-1 0 1,1 1-1,-1-1 1,3-1-1,9-4-150,-1 1 0,1 0 0,27-6 0,-30 9 53,-1 0-1,0 0 0,0-1 1,0 0-1,0-1 0,17-10 1,-23 10 89,0 0 1,0 0 0,-1 0 0,1 0 0,-1 0-1,0-1 1,-1 0 0,1 1 0,-1-1 0,0 0 0,-1 0-1,1 0 1,-1 0 0,0 0 0,0-9 0,0-15-177,-5-56 0,3 65 214,-2-7 93,1 21 90,2 19-70,13 174 1672,0-49-873,-14-117-752,2 0 0,1 0 0,0-1 0,2 1 1,0 0-1,1-1 0,1 0 0,15 33 0,-43-67-3296,5 3-3914</inkml:trace>
  <inkml:trace contextRef="#ctx0" brushRef="#br0" timeOffset="2841.93">4162 605 10682,'0'0'9916,"2"12"-8825,12 85 902,-6-33 227,17 64 0,-26-138-1687,-2-5-2158,-9-1-4555,0 9-2651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35.9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10490,'0'0'10731,"11"66"-9035,-10-31-416,1 4-432,0 1-224,2 1-399,2 1-225,1-1-56,7 17-1001,-3-10-1215,-3-7-4258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20.5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134 0 13019,'0'0'13219,"3"9"-12270,56 222 2302,-24-78-2130,-32-148-2608,-3-14-4134</inkml:trace>
  <inkml:trace contextRef="#ctx0" brushRef="#br0" timeOffset="852.88">49 645 10490,'0'0'11227,"-9"-1"-10682,8 1-524,-1 0 0,1-1 0,-1 1 1,0 0-1,1 0 0,-1 0 0,1 1 0,-1-1 0,1 0 0,-1 0 1,1 1-1,-1-1 0,1 1 0,-1 0 0,1-1 0,-1 1 0,1 0 0,0 0 1,0 0-1,-1 0 0,1 0 0,0 0 0,0 0 0,0 0 0,0 0 1,-1 3-1,1-1 31,1-1 1,-1 1-1,1 0 1,0 0-1,0 0 1,0 0-1,1 0 1,-1 0-1,1 0 1,0 0-1,-1 0 1,1-1-1,1 1 1,-1 0-1,0-1 1,1 1-1,-1-1 1,4 5-1,4 5-24,0-1-1,1 0 0,0-1 0,1 0 0,0 0 1,1-1-1,0-1 0,22 12 0,-22-13 13,0-1-1,-1 2 1,0-1-1,0 2 1,-1-1-1,0 1 1,-1 1-1,0 0 1,15 22 0,-23-31 8,0 0-1,0 0 1,-1 0 0,1 1 0,0-1 0,-1 0 0,1 0 0,-1 1 0,0-1 0,1 1 0,-1-1 0,0 0 0,0 1 0,0-1 0,0 0 0,0 1 0,0-1 0,0 1 0,0-1 0,-1 0-1,1 1 1,0-1 0,-1 0 0,1 1 0,-1-1 0,0 0 0,0 2 0,-1-1 2,0-1-1,0 1 1,-1-1 0,1 0-1,0 1 1,0-1-1,0 0 1,-1 0 0,1-1-1,-1 1 1,1 0-1,-1-1 1,-4 1 0,-5 0-9,-1-1 1,0 0 0,1-1-1,-1 0 1,-13-4 0,21 4-47,0-1 0,0 0 0,-1 0 0,1 0 0,0 0-1,1-1 1,-1 1 0,0-2 0,1 1 0,-1 0 0,1-1 0,-6-6 0,8 8-22,1 0-1,0 0 1,-1-1-1,1 1 1,0 0-1,0-1 1,0 1-1,1-1 1,-1 1-1,0 0 1,1-1-1,0 0 1,-1 1-1,1-1 1,0 1-1,0-1 1,1 1-1,-1-1 0,0 1 1,1-1-1,0 1 1,-1-1-1,1 1 1,0-1-1,0 1 1,1 0-1,-1 0 1,0 0-1,3-3 1,55-67-525,-40 51 466,30-42 0,-45 56 94,0 0 1,0-1-1,0 1 1,-1-1-1,0 0 1,0 1-1,-1-2 1,0 1-1,-1 0 1,2-13-1,-3 19 3,0 1 1,0 0-1,0-1 1,-1 1-1,1 0 0,0-1 1,0 1-1,-1 0 0,1-1 1,-1 1-1,1 0 1,-1 0-1,1 0 0,-1-1 1,0 1-1,0 0 0,1 0 1,-1 0-1,0 0 0,0 0 1,0 0-1,0 1 1,0-1-1,-1 0 0,1 0 1,-2 0-1,-1-1 3,0 1-1,1 0 1,-1 0-1,0 1 1,0-1-1,0 1 1,0 0-1,0 0 1,-5 0-1,-3 1-15,1 1-1,0 0 1,0 1-1,0 0 0,-20 8 1,28-9-85,1-1 1,-1 1-1,0-1 1,1 1-1,-1 0 1,1 0 0,0 0-1,-1 0 1,1 0-1,0 0 1,0 1-1,0-1 1,1 1-1,-1-1 1,-1 5-1,-2 30-7532,6-20 1129</inkml:trace>
  <inkml:trace contextRef="#ctx0" brushRef="#br0" timeOffset="1246.29">407 856 12683,'0'0'8818,"6"58"-7306,-3-32-480,0 4 64,-1 0-191,-1 0-177,-1-2-128,0-3-136,0-5-184,0-7-208,0-6-72,0-6-488,0-10-1328,0-9-2401,3-6-6458</inkml:trace>
  <inkml:trace contextRef="#ctx0" brushRef="#br0" timeOffset="1869.54">624 913 12635,'6'-8'1772,"-2"0"-1284,20-28 1382,-1-2 0,-2 0 0,-2-1 0,28-81 0,-50 161 1150,6 56-2687,-1-66 144,0-13-320,0 0 0,2 0-1,0-1 1,1 1-1,1-1 1,1 0 0,0-1-1,15 25 1,-38-45-1121,0 1 0,0 1-1,0 1 1,-1 1 0,-30 2 0,35 0 1260,1 1 0,0-1 1,0 2-1,-12 5 351,47-9-395,8-3-127,0-1-1,44-11 1,28-5 304,-63 19-92,16-2-228,-26-5-4186,-25 4-981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36.5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0 250 11042,'0'0'4161,"5"10"-2347,9 30-567,-1 1-1,-2 0 1,-2 1 0,5 46-1,9 48 1186,-17-120-65,-7-34-1504,-6-40-735,5 45-156,-31-177-755,29 157-65,1 0 1,2 0-1,7-61 1,-6 92 788,0 0 1,0 0 0,0 0-1,0 1 1,0-1-1,0 0 1,1 0 0,-1 0-1,1 0 1,0 1 0,-1-1-1,1 0 1,0 1-1,0-1 1,0 1 0,0-1-1,0 1 1,1-1 0,-1 1-1,0 0 1,1-1-1,-1 1 1,0 0 0,1 0-1,0 0 1,-1 0 0,1 0-1,0 0 1,-1 1-1,1-1 1,0 1 0,0-1-1,-1 1 1,1 0 0,0-1-1,0 1 1,0 0-1,0 0 1,0 0 0,-1 0-1,5 1 1,-1 1 41,1 0 0,-1 0 0,0 0 0,1 1 0,-1 0 1,0 0-1,-1 0 0,1 0 0,-1 1 0,1 0 0,-1 0 0,4 5 0,-3-4 84,-1 0 0,0 1-1,0-1 1,-1 1 0,1 0-1,-1 0 1,-1 1 0,1-1 0,-1 1-1,0-1 1,0 1 0,-1 0-1,0-1 1,0 1 0,-1 0-1,0 0 1,0 0 0,-2 13-1,0-14 6,0 1 0,0-1-1,-1 1 1,0-1-1,0 0 1,-1-1 0,1 1-1,-1 0 1,-1-1-1,1 0 1,-1 0 0,0 0-1,0-1 1,0 1 0,-1-1-1,1 0 1,-1-1-1,0 0 1,-6 3 0,10-4-92,0-1 0,0 0 0,0 0 0,0 0 0,0 0 0,0-1-1,0 1 1,0 0 0,0-1 0,-1 0 0,1 1 0,0-1 0,0 0 0,0 0 0,0 0 0,-1 0 0,1-1 0,0 1 0,0 0 0,0-1 0,0 0 0,-4-1 0,4 0-385,0 0-1,0-1 1,0 1-1,0-1 1,1 1-1,-1-1 1,1 0-1,-1 0 1,1 1-1,0-1 1,0 0-1,1 0 1,-1 0-1,0 0 1,1-4-1,-4-22-5621</inkml:trace>
  <inkml:trace contextRef="#ctx0" brushRef="#br0" timeOffset="418.88">189 19 4705,'0'0'9761,"3"13"-7681,12 65 810,-4-15-439,2 0 0,24 65 1,-37-128-2438,0 0 1,0 0-1,0 0 0,0 1 1,1-1-1,-1 0 0,0 0 1,0 0-1,0 1 1,0-1-1,0 0 0,0 0 1,0 0-1,0 1 1,0-1-1,1 0 0,-1 0 1,0 0-1,0 0 1,0 0-1,0 1 0,1-1 1,-1 0-1,0 0 0,0 0 1,0 0-1,0 0 1,1 0-1,-1 0 0,0 0 1,0 0-1,1 0 1,-1 0-1,0 0 0,0 0 1,0 0-1,1 0 1,-1 0-1,0 0 0,0 0 1,0 0-1,1 0 1,-1 0-1,0 0 0,0 0 1,0 0-1,1 0 0,-1 0 1,0 0-1,0-1 1,0 1-1,0 0 0,1 0 1,-1 0-1,0 0 1,0 0-1,0-1 0,0 1 1,0 0-1,0 0 1,1 0-1,-1 0 0,0-1 1,0 1-1,0 0 0,0-1 1,8-16 467,-6 14-413,15-40 115,5-13-373,2 1-1,3 0 1,35-51-1,-41 81-1843,-14 22-1070,-7 16-420,-8 9-508,-2 2-880</inkml:trace>
  <inkml:trace contextRef="#ctx0" brushRef="#br0" timeOffset="996.87">337 229 10114,'0'0'8886,"6"9"-7562,8 13-845,48 70 2305,-56-83-2530,1-1 1,0 0 0,1 0 0,-1 0 0,1-1 0,1 0 0,0 0-1,10 5 1,-17-11-226,0 0-1,0-1 1,0 1 0,0 0-1,0-1 1,0 0-1,0 1 1,0-1-1,0 0 1,0 0 0,0 0-1,0 0 1,1 0-1,-1-1 1,0 1-1,0-1 1,0 1 0,0-1-1,0 0 1,0 0-1,3-2 1,-2 1-4,1-1 0,0 0 0,-1 0 0,1-1 0,-1 1 0,0-1 0,0 0 1,0 0-1,3-7 0,-2 5-50,-1-1 0,0 0 0,0 1 0,0-1 0,-1-1 0,0 1 1,-1 0-1,0-1 0,0 1 0,0 0 0,-1-1 0,-1-12 0,1 18 10,-1 1-1,1-1 1,-1 1-1,1-1 0,-1 0 1,0 1-1,1-1 1,-1 1-1,0 0 1,0-1-1,0 1 1,0 0-1,-1-1 0,1 1 1,0 0-1,0 0 1,-1 0-1,1 0 1,0 0-1,-1 1 0,1-1 1,-1 0-1,0 1 1,1-1-1,-1 1 1,1-1-1,-1 1 0,0 0 1,1-1-1,-1 1 1,0 0-1,1 0 1,-1 0-1,0 1 0,1-1 1,-3 1-1,0-1 16,1 1 0,0 0-1,-1 0 1,1 1 0,0-1-1,0 1 1,0-1 0,0 1 0,1 0-1,-1 0 1,0 0 0,1 0-1,-1 1 1,1-1 0,0 1-1,0-1 1,-3 4 0,3 0 22,0 0 0,0 0 0,0 0 0,0 1 0,1-1 0,0 0 0,1 1 0,-1-1 0,1 0 0,1 1 0,0 6 0,-1-11-17,0-1 0,0 1 0,0 0 0,1 0 0,-1 0 0,1 0 0,-1-1 0,1 1 0,-1 0 1,1-1-1,0 1 0,0 0 0,0-1 0,0 1 0,0-1 0,1 1 0,-1-1 0,0 0 0,1 1 0,-1-1 0,0 0 0,1 0 0,0 0 0,-1 0 0,1 0 0,0-1 0,-1 1 0,1 0 0,0-1 0,0 1 0,-1-1 1,1 1-1,0-1 0,0 0 0,0 0 0,0 0 0,0 0 0,-1 0 0,1-1 0,0 1 0,2-1 0,-2 0 5,0 0 1,0 0-1,0 0 0,0 0 1,0 0-1,0-1 0,0 1 0,0-1 1,0 1-1,-1-1 0,1 0 1,-1 0-1,1 0 0,-1 1 1,0-1-1,0-1 0,0 1 1,0 0-1,0 0 0,0 0 0,1-5 1,0-1-32,0-1 0,-1 1 0,0-1-1,1-13 1,20 56-461,-14-18 162,20 31 1253,-26-44-1267,0-1 0,0 0 0,0 0-1,0 0 1,0 0 0,1 0-1,-1 0 1,0-1 0,1 1 0,-1-1-1,1 0 1,0 1 0,0-1 0,-1 0-1,7 1 1,0-2-6322</inkml:trace>
  <inkml:trace contextRef="#ctx0" brushRef="#br0" timeOffset="1561.78">799 468 7634,'0'0'14369,"2"-1"-14305,0 1 0,0 0 0,0-1 0,0 1-1,0 0 1,-1 0 0,1 0 0,0 0 0,0 1-1,0-1 1,0 0 0,2 1 0,-2 3-20,0-1 0,-1 1 0,0-1 0,1 1 0,-1-1 0,0 1 0,-1 0 0,1-1 0,-1 1 0,1 0 0,-1 0 1,0-1-1,-1 1 0,1 0 0,-1 0 0,1-1 0,-1 1 0,0 0 0,-2 4 0,-3 7 79,0 1 1,-16 26-1,13-20 43,14-11-77,-2-10-77,0 0 0,1 0 0,-1-1 1,0 1-1,0-1 0,0 0 0,1 0 0,-1 0 0,4-1 0,12 1 77,21 2-46,14-1-4187,-40-3-877</inkml:trace>
  <inkml:trace contextRef="#ctx0" brushRef="#br0" timeOffset="1986.67">986 208 13587,'0'0'4929,"67"-7"-4617,-51 7-312,-1 7-216,-5-1-1640,-6 0-2561</inkml:trace>
  <inkml:trace contextRef="#ctx0" brushRef="#br0" timeOffset="2387.89">1005 337 12379,'0'0'9650,"53"12"-9650,-25-15-752,-4-8-3417,-2-1-2937</inkml:trace>
  <inkml:trace contextRef="#ctx0" brushRef="#br0" timeOffset="3071.53">1267 335 10866,'0'0'6635,"5"-12"-4649,103-246-131,-90 361 1500,10 130 876,-25-233-5327,2-10-341,5-16-1999,-9 24 2827,11-29-6592,0 0-3803</inkml:trace>
  <inkml:trace contextRef="#ctx0" brushRef="#br0" timeOffset="3513.91">1547 202 10730,'0'0'4472,"0"11"-2034,1 6-1288,0 0 0,1 0 0,1 0 1,8 28-1,-10-41-974,1 0 1,-1 0-1,1 0 1,0-1-1,0 1 1,0-1-1,0 1 1,0-1-1,1 0 0,0 0 1,0 0-1,0 0 1,4 3-1,-5-5-122,1 0 0,-1 0 0,1 0 0,-1 0 0,1-1 0,-1 1 0,1-1 0,-1 0 0,1 0 0,-1 0 0,1 0 0,0 0 0,-1 0 0,1-1 0,-1 1 0,1-1 0,-1 0 0,1 1 0,-1-1 0,0-1 0,1 1 0,-1 0 0,0 0 0,3-3 0,-1 1-9,0-1 1,0 1-1,0-1 0,0 0 0,0-1 0,-1 1 0,0-1 1,0 1-1,0-1 0,0 0 0,-1 0 0,0 0 1,0-1-1,0 1 0,-1 0 0,0-1 0,0 1 1,0-1-1,0 1 0,-1-1 0,0 0 0,0 1 1,-1-1-1,0 1 0,1-1 0,-3-5 0,2 4-82,-1 1 0,1 0 0,-1 0 0,0 0-1,0 0 1,-1 0 0,0 0 0,0 1 0,0-1 0,-1 1 0,1 0-1,-1 0 1,-1 0 0,1 0 0,-1 1 0,1 0 0,-1 0-1,0 0 1,-1 1 0,1-1 0,-1 1 0,-9-3 0,11 4-127,0 1 0,0 1 0,0-1 1,0 1-1,0-1 0,0 1 0,0 0 1,0 1-1,0-1 0,0 1 0,-7 1 1,-9 13-3068,9 11-3761,11-11 301</inkml:trace>
  <inkml:trace contextRef="#ctx0" brushRef="#br0" timeOffset="3874.99">1792 340 14011,'0'0'6081,"1"49"-4960,3-28-433,2 2-32,-2 2 72,0 3 448,-1-1-600,-1-1-280,-2-2-160,0-4-80,0-4-56,0-6-312</inkml:trace>
  <inkml:trace contextRef="#ctx0" brushRef="#br0" timeOffset="4330.2">1863 82 11258,'0'0'1871,"10"-8"-1644,-4 3 30,1 1 0,-1-1-1,1 1 1,0 0-1,0 0 1,1 1 0,12-4-1,-18 6-91,1 1 0,-1-1-1,1 1 1,0 0 0,-1 0-1,1 0 1,-1 0 0,1 0-1,-1 0 1,1 1 0,-1-1-1,1 1 1,-1 0 0,1 0-1,-1 0 1,0 0 0,1 0-1,-1 1 1,0-1 0,0 0-1,0 1 1,0 0 0,0-1-1,0 1 1,0 0 0,-1 0-1,1 0 1,-1 0 0,1 1-1,-1-1 1,0 0 0,0 1-1,0-1 1,1 3 0,0 0-22,0 1 0,0-1 1,-1 1-1,0-1 0,0 1 1,0 0-1,-1-1 0,1 1 1,-1 0-1,-1 0 0,1-1 1,-1 1-1,0 0 0,0-1 1,-1 1-1,1 0 0,-1-1 1,0 0-1,-1 0 0,0 1 1,1-1-1,-2-1 0,1 1 1,0 0-1,-1-1 0,0 0 1,0 0-1,0 0 0,-1 0 1,-7 5-1,9-9 92,6-6-535,10-7-618,-8 10 730,1 0 0,0 0 0,1 1 0,-1 0-1,0 0 1,1 0 0,-1 1 0,1 0 0,-1 0 0,1 1 0,-1 0-1,1 0 1,-1 0 0,1 1 0,-1 0 0,1 0 0,-1 1-1,1 0 1,8 4 0,-11-4 219,0 0-1,-1 0 0,1 0 1,0 1-1,-1 0 1,0-1-1,0 1 0,0 1 1,0-1-1,0 0 1,-1 1-1,1-1 0,-1 1 1,0 0-1,0-1 1,0 1-1,-1 0 0,1 0 1,-1 1-1,0-1 1,0 0-1,0 0 0,-1 1 1,0-1-1,1 0 1,-2 1-1,1-1 0,0 0 1,-1 0-1,-2 8 1,2-8 134,-1 0 0,0 0 0,0 0 0,0 0 0,-1-1 0,1 1 0,-1-1 0,0 1 0,0-1 0,0 0 0,0 0 0,-1-1 0,1 1 0,-1-1 0,0 1 1,1-1-1,-1 0 0,0-1 0,0 1 0,0-1 0,-1 1 0,-5 0 0,-1 1-191,0-1 0,0 0 0,0-1 0,0 0 0,-1 0 0,1-1 0,-19-3 0,18-2-3015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1:31.0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27 283 912,'0'0'9966,"1"9"-8779,77 442 12670,-78-450-13300,0-4-387,0 0-1,0 0 1,-1 0 0,1 0-1,-1 0 1,0 1 0,0-1-1,0 0 1,0 0 0,-1 1-1,-1-5 1,-5-10-116,-17-54-712,-19-94 1,38 129-632,1 0 0,-1-54-1,6 87 1184,0 0 0,0 0 0,0 0-1,0 0 1,1 0 0,-1 0-1,1 0 1,0 1 0,0-1 0,0 0-1,0 0 1,0 1 0,1-1-1,-1 1 1,1-1 0,-1 1 0,1 0-1,0-1 1,0 1 0,0 0-1,4-2 1,-2 1 62,0 2 1,0-1-1,0 0 1,0 1-1,0 0 0,0 0 1,0 0-1,1 0 0,-1 1 1,0-1-1,0 1 0,1 0 1,5 1-1,-1 0 66,0 1-1,1 0 1,-1 0 0,0 1 0,0 0-1,0 0 1,-1 1 0,1 0-1,-1 1 1,0 0 0,0 0-1,14 13 1,-19-14 99,1 0 0,-1 1 0,0-1 0,0 1-1,-1 0 1,1 0 0,-1 0 0,0 0 0,0 0 0,-1 0 0,0 1 0,0-1-1,0 0 1,0 1 0,-1-1 0,0 1 0,0-1 0,0 1 0,-1-1 0,0 1 0,0-1-1,0 0 1,-1 1 0,1-1 0,-1 0 0,-1 0 0,1 0 0,-5 7 0,3-6-53,-1 0 0,1 0 1,-1 0-1,0 0 1,0-1-1,0 0 1,-1 0-1,0-1 0,0 1 1,0-1-1,0 0 1,-1-1-1,0 0 1,1 0-1,-1 0 0,0-1 1,-1 0-1,1 0 1,0-1-1,-15 1 0,21-2-178,0 0 0,0 0 0,0 0 0,1 0 0,-1 0-1,0 0 1,0 0 0,0-1 0,0 1 0,0 0 0,0-1-1,1 1 1,-1-1 0,0 1 0,0-1 0,0 1 0,1-1-1,-1 1 1,0-1 0,1 0 0,-1 1 0,1-1 0,-1 0-1,1 0 1,-1 1 0,1-1 0,-1 0 0,1 0 0,-1-1-1,-2-19-5271,1 2-1622</inkml:trace>
  <inkml:trace contextRef="#ctx0" brushRef="#br0" timeOffset="420.57">244 49 10242,'0'0'2849,"3"11"-1341,26 136 4171,-20-88-3159,33 109-1,-42-168-2470,0 0-1,0 1 0,0-1 0,0 0 0,0 1 0,0-1 0,0 0 1,0 0-1,0 1 0,0-1 0,1 0 0,-1 1 0,0-1 1,0 0-1,0 1 0,0-1 0,1 0 0,-1 0 0,0 1 0,0-1 1,0 0-1,1 0 0,-1 0 0,0 1 0,0-1 0,1 0 1,-1 0-1,0 0 0,1 0 0,-1 1 0,0-1 0,1 0 0,-1 0 1,0 0-1,0 0 0,1 0 0,-1 0 0,1 0 0,6-14 848,6-42-637,-8 32-171,8-27-85,32-83 0,-39 118-202,1 1-1,1 0 1,1 0 0,-1 1 0,2 0 0,0 1 0,1 0 0,0 0-1,22-17 1,-33 29 119,0 1 0,0 0 1,0-1-1,0 1 0,1 0 0,-1 0 0,0-1 0,0 1 0,0 0 0,1 0 0,-1 0 0,0-1 0,0 1 0,1 0 0,-1 0 0,0 0 0,1 0 1,-1 0-1,0-1 0,0 1 0,1 0 0,-1 0 0,0 0 0,1 0 0,-1 0 0,0 0 0,1 0 0,-1 0 0,0 0 0,0 0 0,1 0 0,-1 0 1,0 0-1,1 0 0,-1 1 0,0-1 0,1 0 0,-1 0 0,0 0 0,0 0 0,1 1 0,-1-1 0,0 0 0,0 0 0,0 0 0,1 1 0,-1-1 1,0 0-1,0 0 0,0 1 0,1-1 0,-1 0 0,0 0 0,0 1 0,0-1 0,0 0 0,0 1 0,0-1 0,0 0 0,0 0 0,0 1 0,0-1 1,0 0-1,0 1 0,-2 21-5668,-4-4 417</inkml:trace>
  <inkml:trace contextRef="#ctx0" brushRef="#br0" timeOffset="824.91">391 248 10338,'0'0'7294,"10"10"-5590,0-1-1487,162 168 6461,-182-217-10308,4 20-2936</inkml:trace>
  <inkml:trace contextRef="#ctx0" brushRef="#br0" timeOffset="1211">708 259 11402,'0'0'5832,"-11"-1"-3891,6 1-1779,1-1-66,0 1 1,0-1-1,0 1 1,0 0-1,0 0 1,0 1-1,0-1 0,1 1 1,-1-1-1,0 1 1,0 1-1,0-1 1,1 0-1,-1 1 0,1 0 1,-1 0-1,1 0 1,0 0-1,0 0 1,0 1-1,0-1 0,0 1 1,-2 3-1,-2 3 249,1 1-1,0 0 0,0 0 1,-6 19-1,10-25-230,0 1 1,1 0-1,0 0 0,-1 0 0,2 0 0,-1 0 1,1 0-1,0 0 0,0 0 0,0 0 0,0 0 1,1 0-1,2 7 0,-2-11-99,0 1 1,-1 0-1,2-1 1,-1 1-1,0-1 0,0 1 1,0-1-1,1 1 0,-1-1 1,1 0-1,-1 0 1,1 0-1,-1 0 0,1 0 1,0 0-1,-1 0 1,1 0-1,0-1 0,0 1 1,0-1-1,0 1 1,0-1-1,-1 0 0,1 0 1,0 1-1,0-1 0,0-1 1,0 1-1,0 0 1,0 0-1,2-2 0,3 1 9,-1 0 0,0-1-1,0 0 1,-1 0 0,1 0-1,0-1 1,-1 0 0,8-5-1,-7 3-9,0 0 0,0-1-1,-1 1 1,0-1 0,0-1-1,8-12 1,-11 16-17,0-1 0,0 1 0,-1-1 0,1 0 0,-1 0 0,0 0 0,0 0 0,0 0-1,0 0 1,-1 0 0,0 0 0,0 0 0,0 0 0,0 0 0,-1-5 0,-3 2-8,1 12-67,0 13 32,4-9 148,0-1 0,0 0 0,1 0-1,1 0 1,-1 0 0,1-1 0,1 1-1,-1-1 1,1 1 0,5 6 0,-5-9-275,0 1 1,0-1-1,1 0 1,0 0-1,8 6 1,-10-9-384,-1 0 0,1 0 1,0 0-1,0-1 1,0 1-1,1-1 1,-1 0-1,0 0 0,1 0 1,-1 0-1,5 0 1,6-1-5689</inkml:trace>
  <inkml:trace contextRef="#ctx0" brushRef="#br0" timeOffset="1786.45">810 588 8874,'0'0'8432,"5"-8"-7042,62-126 3059,-45 172-3035,11 54 820,-23-59-1969,-10-33-382,0 0 0,1 0 0,-1 0 0,0 0 0,0 0 0,1 0 0,-1 0 0,0 0 0,0 0 0,0 0 0,1 0 0,-1-1 0,0 1 0,0 0 0,0 0 0,1 0 1,-1 0-1,0-1 0,0 1 0,0 0 0,0 0 0,1 0 0,-1-1 0,0 1 0,0 0 0,0 0 0,0 0 0,0-1 0,0 1 0,0 0 0,0 0 0,0-1 0,1 1 0,-1 0 0,0 0 0,0-1 0,0 1 0,-1 0 1,1 0-1,0-1 0,0 1 0,0 0 0,3-13-6061</inkml:trace>
  <inkml:trace contextRef="#ctx0" brushRef="#br0" timeOffset="2190.41">1063 291 11723,'0'0'9482,"62"-7"-8898,-45 5-192,-1 0-176,-4 1-208,-3 0-8,-3 1-672</inkml:trace>
  <inkml:trace contextRef="#ctx0" brushRef="#br0" timeOffset="2575.27">1040 436 10850,'0'0'9986,"65"0"-8545,-46-4-633,-2 0-464,-2 0-240,-3 1-104,-7 1-1112</inkml:trace>
  <inkml:trace contextRef="#ctx0" brushRef="#br0" timeOffset="3272.36">1595 92 8978,'0'0'3814,"-11"1"-1589,3-1-1854,1 0 1,-1 1-1,1 0 1,0 0 0,0 1-1,0 0 1,-1 0-1,2 0 1,-1 1 0,0 0-1,0 1 1,1-1 0,0 1-1,0 1 1,0-1-1,0 1 1,1 0 0,0 0-1,0 1 1,0-1-1,0 1 1,-5 9 0,4-1-166,1-1 1,0 1 0,1 0 0,1 0 0,0 0-1,1 0 1,0 0 0,1 1 0,0-1 0,2 0-1,0 1 1,2 14 0,-1-21-163,-1-1 1,1 0 0,1 0-1,-1 0 1,1 0-1,0 0 1,1-1-1,0 1 1,0-1 0,9 11-1,-9-13-24,0 0-1,0-1 0,0 0 1,0 0-1,1 0 0,0 0 1,0-1-1,-1 1 0,1-1 1,0 0-1,1-1 0,-1 1 1,0-1-1,0 0 0,1-1 1,7 1-1,-9-1-3,0 0 0,0-1 0,0 0-1,0 0 1,-1 0 0,1 0 0,0 0 0,0-1 0,-1 1-1,1-1 1,-1 0 0,1 0 0,-1-1 0,0 1-1,0-1 1,0 1 0,0-1 0,0 0 0,-1 0 0,1-1-1,-1 1 1,3-6 0,-3 6-7,-1 1 0,1-1 0,-1 0 0,0 1 0,0-1 0,0 0 0,0 0 0,-1 0 0,1 0 0,-1 0 1,0 0-1,0 0 0,0 0 0,0 0 0,0 0 0,-1 0 0,1 1 0,-1-1 0,0 0 0,0 0 0,0 0 0,0 1 0,0-1 0,-1 0 0,1 1 0,-1-1 0,0 1 0,0 0 0,0-1 0,0 1 1,-2-2-1,-3 0-13,0 0 0,0 0 1,0 1-1,0-1 1,0 2-1,-1-1 0,1 1 1,-1 0-1,0 1 1,0 0-1,1 0 0,-1 0 1,-15 2-1,20-1-105,0 1-1,0-1 1,0 0-1,0 1 1,0 0-1,0 0 0,1 0 1,-1 0-1,0 0 1,0 1-1,1-1 1,-1 1-1,1 0 1,0-1-1,-1 1 1,-2 4-1,4-4-217,0 0 0,-1 1 0,1-1 0,0 1 0,1 0 0,-1-1 0,0 1 0,1-1 0,-1 1 0,1 0 0,0-1 0,0 1 0,0 0 0,0 0 0,1-1 0,-1 1 1,1 0-1,-1-1 0,1 1 0,0-1 0,2 5 0,6 10-4889</inkml:trace>
  <inkml:trace contextRef="#ctx0" brushRef="#br0" timeOffset="3690.64">1758 391 9210,'0'0'4013,"0"8"-2106,-2 141 7272,1-115-10311,1-55-3280,0-5-2582</inkml:trace>
  <inkml:trace contextRef="#ctx0" brushRef="#br0" timeOffset="4046.88">1892 114 10298,'0'0'5961,"-1"11"-3300,-4 20-1310,1-7-333,1-1 0,1 0 0,1 1-1,2 31 1,0-52-946,0 1 0,0-1 0,0 0 0,1 0 0,-1 1 0,1-1-1,0 0 1,-1 0 0,1 0 0,1-1 0,-1 1 0,0 0 0,1-1 0,-1 0 0,1 1 0,0-1 0,0 0 0,0 0-1,0-1 1,0 1 0,0-1 0,0 1 0,4 0 0,1 1-84,1-1 0,-1 0 0,0-1-1,1 0 1,-1 0 0,1-1 0,-1 0 0,13-1-1,-19 0-200,1 1 0,-1-1 0,1 0 0,-1 1 0,1-1 0,-1-1 0,0 1 0,0 0 0,1 0 0,-1-1 0,0 1 0,0-1 0,0 0 0,2-2 0,11-19-7378,-8 5-3878</inkml:trace>
  <inkml:trace contextRef="#ctx0" brushRef="#br0" timeOffset="4466.72">2059 221 11146,'0'0'5386,"-6"68"-2554,6-41-831,0 3-769,5 0-480,4-1 0,1 0-168,1-2 40,-4-3-127,2-4-329,-4-3-112,-1-6-56,-2-2-48,-2-6-873,-3-1-1415,-7-2-4026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32.7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186 324 9314,'0'0'14455,"-1"-9"-12693,-5-23-485,5 31-1226,1 0-1,-1 0 1,1 0 0,-1 1-1,1-1 1,-1 0-1,0 0 1,1 1-1,-1-1 1,0 1-1,0-1 1,0 1-1,1-1 1,-1 1 0,0-1-1,0 1 1,0 0-1,0-1 1,0 1-1,0 0 1,0 0-1,0 0 1,0 0-1,0 0 1,0 0-1,0 0 1,1 0 0,-1 0-1,-2 1 1,-24 5 371,20-2-400,1 0 0,0 1 0,0-1 0,0 1 0,0 1-1,1-1 1,0 1 0,0 0 0,1 0 0,-1 0-1,1 0 1,1 1 0,-5 10 0,-2 5 43,2 0 1,-10 43-1,13-49-7,2 1 0,0 0 0,2 0 0,-1 0 0,3 24 0,-1-33-39,2 0-1,-1 0 1,1-1 0,0 1-1,1-1 1,-1 1-1,2-1 1,-1 0-1,1 0 1,0-1-1,0 1 1,1-1 0,0 0-1,6 7 1,-3-5-62,0-1 1,1 0 0,-1-1-1,1 1 1,0-2-1,1 1 1,0-1 0,0-1-1,0 0 1,0 0 0,0-1-1,1 0 1,0-1-1,-1 0 1,16 0 0,-16-2-517,-1 0 0,1-1 0,-1 0 1,15-4-1,-15 2-461,-1 0 0,1 0 0,-1-1 0,0 0 0,8-5 0,15-14-8070</inkml:trace>
  <inkml:trace contextRef="#ctx0" brushRef="#br0" timeOffset="419.31">460 119 15211,'0'0'5874,"8"67"-3674,-2-38-1336,2 1-592,6 9-272,0-7-888,0-8-4137</inkml:trace>
  <inkml:trace contextRef="#ctx0" brushRef="#br0" timeOffset="1006.91">655 679 9282,'0'0'9035,"5"5"-7817,-4-3-1157,0-1 0,0 0 0,0 0 0,0 0 0,0 0 0,0 0 0,1 0 0,-1 0 1,0 0-1,1-1 0,-1 1 0,0 0 0,1-1 0,-1 1 0,1-1 0,-1 1 0,1-1 0,-1 0 0,1 0 0,-1 0 1,1 0-1,0 0 0,1 0 0,0-1 8,0-1 1,0 1-1,0-1 0,-1 0 1,1 0-1,-1 0 1,1 0-1,-1 0 1,0-1-1,1 1 0,-1-1 1,-1 0-1,1 1 1,2-5-1,-1 1 52,0 0-1,-1 0 1,1 0-1,-1-1 1,0 1-1,-1-1 1,2-10-1,-3 15-94,1 0-1,-1 0 0,0 0 1,0 0-1,0 0 0,0-1 1,0 1-1,0 0 0,0 0 1,-1 0-1,1 0 0,-1 0 1,1 0-1,-1 0 0,0 0 1,0 0-1,0 0 0,0 0 1,0 0-1,0 1 0,-1-1 1,1 0-1,-1 1 0,1-1 1,-1 1-1,1-1 0,-4-1 1,4 3-19,1 1 1,-1-1-1,0 0 1,1 0-1,-1 1 1,0-1-1,1 1 0,-1-1 1,1 0-1,-1 1 1,1-1-1,-1 1 1,0-1-1,1 1 1,0-1-1,-1 1 1,1 0-1,-1-1 1,1 1-1,0 0 0,-1-1 1,1 1-1,0 0 1,0-1-1,-1 1 1,1 0-1,0 0 1,0-1-1,0 1 1,0 0-1,0-1 1,0 1-1,0 0 1,0 0-1,1 1 0,-3 35-43,2-34 58,1 11 45,-1-1 0,2 0 0,0 0 0,0 0 0,1 0 0,6 16 0,-8-25-34,1 0 0,0 0 0,-1 0-1,1 0 1,1 0 0,-1-1 0,0 1 0,1-1-1,0 0 1,0 1 0,0-1 0,0-1 0,0 1 0,0 0-1,1-1 1,-1 0 0,1 1 0,0-1 0,0-1-1,0 1 1,0-1 0,0 1 0,7 0 0,-9-2-3,0 1-1,-1-1 1,1 0 0,0 0 0,0-1 0,0 1 0,-1 0 0,1 0 0,0-1 0,0 0-1,-1 1 1,1-1 0,0 0 0,-1 1 0,1-1 0,-1 0 0,1 0 0,-1 0-1,0-1 1,1 1 0,1-2 0,0-1-1,-1 1 0,0-1 0,0 1 0,0-1 0,-1 0-1,1 0 1,-1 0 0,0 0 0,1-5 0,0-4-13,0 0 0,-1 0 0,-1 1 0,0-1-1,-3-17 1,-19-50-298,26 75-24,8 10 209,8 9 82,-3 1 21,60 58 102,-72-68-101,0 0 0,0 1 0,-1 0 0,0 0 0,-1 0 0,1 0 0,-1 0 0,0 1 0,0 0 0,-1-1 0,3 14 0,-5-19-47,0 0 1,0 1-1,0-1 1,0 0-1,0 0 1,0 0-1,0 0 1,0 1 0,0-1-1,-1 0 1,1 0-1,0 0 1,-1 0-1,1 0 1,-1 0-1,1 0 1,-1 0 0,0 0-1,1 0 1,-1 0-1,0 0 1,0 0-1,1 0 1,-1 0-1,0-1 1,0 1 0,0 0-1,0-1 1,0 1-1,0-1 1,0 1-1,0-1 1,-1 1-1,1-1 1,-2 1 0,-1-1-321,0 1 0,0-1 0,0 0 0,0 0 0,0-1 0,0 1 1,0-1-1,0 0 0,-6-2 0,-13-8-5040</inkml:trace>
  <inkml:trace contextRef="#ctx0" brushRef="#br0" timeOffset="1411.66">985 340 6569,'0'0'9968,"2"11"-7713,11 23-1257,1-1-1,2 0 1,2-1-1,22 32 1,-37-59-968,15 23 572,-1 0 0,-2 1 0,-1 0 0,17 55 0,-31-84-554,0 0-1,0 0 1,0 0-1,0 0 0,0 0 1,0 1-1,0-1 1,0 0-1,0 0 0,-1 0 1,1 0-1,0 0 1,0 0-1,0 0 1,0 0-1,0 0 0,0 0 1,0 0-1,0 0 1,0 0-1,0 0 0,0 1 1,0-1-1,0 0 1,0 0-1,0 0 0,0 0 1,0 0-1,0 0 1,0 0-1,0 0 0,0 0 1,0 0-1,0 1 1,0-1-1,0 0 0,0 0 1,0 0-1,0 0 1,0 0-1,0 0 0,0 0 1,0 0-1,0 0 1,0 1-1,0-1 0,-8-12 599,-8-23-510,13 22-140,1-1 0,0 1 0,1-1-1,0 0 1,1 0 0,1 0 0,3-19-1,-3 26-308,0 1-1,1-1 1,0 1-1,1-1 1,0 1-1,0 0 0,5-9 1,-6 12-321,1 0 1,0 0-1,-1 0 1,1 0-1,0 0 1,0 1-1,0-1 1,1 1-1,-1 0 1,1 0-1,-1 0 1,1 0-1,5-1 1,7-1-6320</inkml:trace>
  <inkml:trace contextRef="#ctx0" brushRef="#br0" timeOffset="2087.14">1546 231 13779,'0'0'3302,"-1"11"-1352,2 19-1107,1-1 1,1 1 0,1-1 0,2 0-1,9 29 1,58 150 2147,-66-190-2638,-7-18-334,0 1-1,0-1 1,0 0 0,0 0 0,0 0 0,0 0 0,0 1 0,0-1 0,0 0 0,0 0 0,0 0 0,0 0 0,0 0 0,0 1 0,0-1 0,1 0 0,-1 0 0,0 0 0,0 0 0,0 0 0,0 0 0,0 1 0,0-1 0,1 0 0,-1 0 0,0 0 0,0 0 0,0 0 0,0 0 0,0 0 0,1 0 0,-1 0 0,0 0 0,0 0 0,0 0 0,0 0 0,0 0 0,1 0 0,-1 0 0,0 0 0,0 0 0,0 0 0,0 0 0,1 0 0,-1 0 0,0 0 0,0 0-1,0 0 1,0 0 0,1 0 0,-1 0 0,0 0 0,0 0 0,0 0 0,0-1 0,0 1 0,0 0 0,0 0 0,1 0 0,-1 0 0,0 0 0,0 0 0,0-1 0,9-17 476,7-42-516,-10 38 77,19-54-183,-15 51-195,-1 0 0,-2 0 0,0-1-1,-2 0 1,0-1 0,-2 1 0,0-40-1,-5 52 293,1 20-23,4 24 158,66 175 1908,-1-5-1159,-67-198-1299,2 8 575</inkml:trace>
  <inkml:trace contextRef="#ctx0" brushRef="#br0" timeOffset="3821.58">2105 301 5737,'-3'0'18123,"-12"3"-17516,8 2-555,1-1 1,0 1 0,1 1 0,-1-1 0,1 1 0,0 0 0,0 0 0,1 0 0,0 1 0,0-1 0,0 1 0,1 0 0,0 0 0,0 0 0,1 1 0,0-1 0,0 1-1,1-1 1,0 1 0,0 0 0,1-1 0,1 14 0,-2-10 19,2 1 0,0 0 0,0 0 1,1-1-1,1 1 0,0-1 0,0 1 0,1-1 0,0 0 0,1 0 0,1-1 0,0 1 1,0-1-1,9 10 0,-11-16-271,0 0 0,0 0 0,1 0 0,0-1 0,-1 0 0,1 0 1,1 0-1,-1-1 0,0 1 0,0-1 0,1-1 0,-1 1 0,1-1 0,0 0 0,-1 0 1,1 0-1,0-1 0,-1 0 0,1 0 0,0-1 0,0 1 0,-1-1 0,1 0 0,0-1 1,-1 1-1,0-1 0,1 0 0,-1-1 0,8-4 0,18-13-5365</inkml:trace>
  <inkml:trace contextRef="#ctx0" brushRef="#br0" timeOffset="4229.35">2295 359 10298,'0'0'4121,"-4"12"-1839,0 3-1520,0 0-1,2 1 1,-1-1-1,1 24 1,2-30-504,0 0 0,1-1 0,0 1 0,0-1 1,1 1-1,0-1 0,1 0 0,-1 0 0,2 0 0,-1 0 0,8 12 0,-7-14-151,0-1-1,1 0 0,-1 0 1,1-1-1,0 0 0,0 1 1,1-2-1,-1 1 0,1-1 1,0 1-1,-1-2 1,1 1-1,1-1 0,-1 1 1,0-2-1,8 2 0,-11-2-75,0-1 0,0 0 0,0 1 1,0-2-1,1 1 0,-1 0 0,0 0 0,0-1 0,0 0 0,0 0 0,0 0 0,0 0 0,0 0 0,0 0 0,0-1 0,-1 1 0,1-1 0,0 0 1,-1 0-1,1 0 0,-1 0 0,0-1 0,0 1 0,0 0 0,0-1 0,0 0 0,0 1 0,-1-1 0,1 0 0,-1 0 0,0 0 0,0 0 1,0 0-1,1-5 0,0-3-36,0 0 0,-1 0 0,-1 0 0,1 0 0,-2 0 1,1 0-1,-2 0 0,1 0 0,-2 0 0,1 0 0,-1 1 1,-1-1-1,0 1 0,-10-20 0,10 23-136,-1-1 1,1 1-1,-1 0 0,-1 0 0,1 0 1,-1 1-1,0 0 0,0 0 0,-1 0 1,0 1-1,0 0 0,0 0 1,-1 1-1,1 0 0,-1 0 0,0 1 1,0 0-1,-1 1 0,-13-4 0,21 6 41,0 0-1,0 0 0,-1 0 0,1 0 0,0 0 0,-1 0 0,1 0 1,0 0-1,-1 0 0,1 0 0,0 1 0,-1-1 0,1 1 1,0-1-1,0 1 0,0-1 0,-1 1 0,1 0 0,0-1 0,0 1 1,0 0-1,0 0 0,0 0 0,0 0 0,-1 2 0,-5 22-5432,6-5-172</inkml:trace>
  <inkml:trace contextRef="#ctx0" brushRef="#br0" timeOffset="4716.82">2562 601 10850,'0'0'5283,"7"-9"-5122,24-28-125,-29 35 34,-1 1-1,1-1 1,0 1-1,0-1 1,0 1 0,0 0-1,0 0 1,1 0-1,-1 0 1,0 0 0,0 1-1,1-1 1,-1 1-1,0-1 1,1 1-1,-1 0 1,0 0 0,1 0-1,-1 0 1,1 0-1,-1 1 1,0-1 0,1 1-1,-1-1 1,0 1-1,0 0 1,1 0 0,-1 0-1,0 0 1,0 0-1,0 1 1,0-1-1,0 0 1,0 1 0,-1 0-1,1-1 1,-1 1-1,1 0 1,-1 0 0,1 0-1,-1 0 1,0 0-1,0 0 1,0 0-1,0 1 1,0-1 0,0 0-1,-1 0 1,1 1-1,-1 3 1,1 0 109,-1 0 0,0 1-1,-1-1 1,1 0 0,-1 0 0,0 0 0,-1 0 0,1 0 0,-1 0-1,-1 0 1,1 0 0,-1-1 0,0 1 0,0-1 0,0 0-1,-1 0 1,0 0 0,-8 8 0,16-15-381,-1 1 0,1-1 0,1 1 0,-1-1 0,0 1 0,0 0-1,0 1 1,1-1 0,-1 1 0,0 0 0,1 0 0,-1 0 0,0 0 0,1 1 0,-1 0 0,0 0 0,0 0 0,5 2-1,-5 0 279,1 1-1,-1 0 0,0 1 0,0-1 1,0 1-1,0 0 0,-1 0 0,0 0 0,0 0 1,0 0-1,-1 1 0,0-1 0,0 1 0,0 0 1,-1 0-1,0 0 0,0-1 0,0 1 0,-1 0 1,1 0-1,-2 0 0,0 9 0,1-13-38,-1 0 0,0 0 0,0 0-1,0-1 1,0 1 0,0 0 0,0 0 0,0-1-1,0 1 1,-1 0 0,1-1 0,-1 1-1,1-1 1,-1 0 0,1 1 0,-1-1 0,0 0-1,0 0 1,0 0 0,1 0 0,-1-1 0,0 1-1,0 0 1,0-1 0,0 1 0,-1-1 0,1 0-1,0 0 1,0 0 0,0 0 0,0 0 0,-3 0-1,0 0-177,0-1 1,0 1-1,0-1 0,0 0 0,0 0 0,1 0 0,-1-1 0,0 1 0,1-1 0,-1-1 1,1 1-1,-6-4 0,-10-18-4316,5-3-2770</inkml:trace>
  <inkml:trace contextRef="#ctx0" brushRef="#br0" timeOffset="5119.36">2594 214 13067,'0'0'6657,"62"-18"-6201,-23 9-456,21 1-120,-9 1-2248,-11 5-2537</inkml:trace>
  <inkml:trace contextRef="#ctx0" brushRef="#br0" timeOffset="5622.81">3306 492 10018,'0'0'9888,"-10"-4"-8204,-35-11-309,43 15-1307,-1 0-1,1-1 1,0 1 0,0 0-1,0 0 1,-1 0 0,1 0-1,0 0 1,0 1 0,-1-1 0,1 1-1,0-1 1,0 1 0,0 0-1,0 0 1,0 0 0,0 0-1,0 0 1,0 1 0,0-1-1,1 0 1,-1 1 0,1-1-1,-1 1 1,-1 2 0,-3 3 31,1 0 0,0 1 0,1-1 0,-5 12 0,8-18-60,-1 4 8,0 0 1,0 0-1,0 0 1,0 0-1,1 0 1,0 0 0,0 1-1,0-1 1,1 0-1,-1 1 1,2-1-1,-1 0 1,0 1-1,2 5 1,-1-9-44,0 0 0,0 0 0,0 1 0,0-1 0,1 0 0,-1 0 0,1 0 0,-1 0 0,1-1 0,0 1 0,0 0 0,-1-1 1,1 1-1,0-1 0,1 0 0,-1 1 0,0-1 0,0 0 0,0 0 0,1-1 0,-1 1 0,0 0 0,1-1 0,-1 1 0,1-1 0,-1 0 0,1 0 0,-1 0 0,0 0 0,1 0 1,4-2-1,-2 2-8,0-2 1,0 1 0,1 0 0,-1-1 0,0 0 0,-1 0 0,1-1-1,0 1 1,-1-1 0,1 0 0,-1 0 0,0-1 0,0 1-1,0-1 1,0 0 0,-1 0 0,0 0 0,1-1 0,-2 1 0,1-1-1,0 1 1,-1-1 0,0 0 0,0 0 0,0 0 0,-1 0-1,0 0 1,0-1 0,0 1 0,0 0 0,-1-1 0,0-5 0,-2 8 151,0 10-129,-1 9-58,5 8 83,1-1 1,0 0 0,2 0 0,1-1 0,17 42 0,-14-42-115,-1 0 0,-2 1 1,0-1-1,-1 1 0,3 45 0,-2-124-8387,-5 50 6656,4-27-8100</inkml:trace>
  <inkml:trace contextRef="#ctx0" brushRef="#br0" timeOffset="6045.54">3427 475 10002,'0'0'3448,"3"11"-1549,2 13-438,2-2 1,14 34 0,-17-47-1112,0 0 0,0 0 1,1-1-1,0 1 0,0-1 0,1-1 1,0 1-1,1-1 0,0 0 0,12 11 0,-18-18-287,0 1 0,0-1 0,0 0 0,0 1 0,0-1 1,0 0-1,1 1 0,-1-1 0,0 0 0,0 0 0,0 0 0,0 0 0,0 0 0,0 0 0,0 0 0,0-1 0,0 1 0,0 0 0,0-1 0,0 1 0,0 0 0,0-1 0,0 1 0,0-1 0,0 0 0,0 1 0,0-1 0,0 0 0,-1 1 0,1-1 0,0 0 0,0 0 0,-1 0 0,1 0 0,-1 1 0,1-1 0,-1 0 0,1 0 0,-1 0 0,1 0 0,-1 0 0,0-1 0,1 0 0,12-50 525,-13 51-592,2-13 5,0 0 0,-1 1 1,0-1-1,-2 0 0,1 0 0,-2 0 0,0 1 1,-5-20-1,-3 4-3628,-4 0-3743</inkml:trace>
  <inkml:trace contextRef="#ctx0" brushRef="#br0" timeOffset="6441.34">3761 539 10578,'0'0'7306,"-4"48"-5674,5-29-368,8 1-335,2-2-289,-1-1-160,-2-3-248,-2-4-232,-3-6-112,-2-4-784,-1-12-449,-6-8-3560,-5-3-7401</inkml:trace>
  <inkml:trace contextRef="#ctx0" brushRef="#br0" timeOffset="6442.34">3656 212 11843,'0'0'2912,"53"43"-2912,-30-29-1352</inkml:trace>
  <inkml:trace contextRef="#ctx0" brushRef="#br0" timeOffset="6959.99">4093 521 5945,'0'0'13455,"1"12"-12237,7 34 61,19 66 0,-13-65-237,-3 1 0,6 55 1,-36-148 1725,-3-6-2962,12 14-300,1-1 1,2 0-1,1-1 0,2 1 1,2-43-1,2 78 332,0 0 0,0 0 0,0 0 0,0-1-1,1 1 1,-1 0 0,1 0 0,0 0 0,0 0 0,0 0 0,0 0 0,0 1 0,1-1 0,-1 0 0,1 1 0,0-1 0,0 1-1,0-1 1,0 1 0,0 0 0,1 0 0,-1 0 0,1 0 0,-1 0 0,1 0 0,0 1 0,-1 0 0,1-1 0,0 1 0,0 0-1,0 0 1,0 0 0,4 0 0,-4 1 139,0 0 0,1 0 0,-1 1 0,0-1 0,1 1 0,-1 0 0,0 0 0,0 0 0,0 0 0,0 0 0,0 1 0,0 0 0,0-1 0,0 1 0,0 0 0,-1 0-1,1 1 1,-1-1 0,1 0 0,1 4 0,2 1 91,-1 0 0,-1 0 0,1 0 0,-1 0 0,-1 1 0,1 0-1,-1 0 1,0 0 0,1 10 0,-3-15 3,0 1 1,-1-1-1,1 0 0,-1 0 1,0 1-1,0-1 0,-1 0 1,1 0-1,0 1 0,-1-1 1,0 0-1,0 0 0,0 0 1,0 0-1,-1 0 0,1 0 1,-1 0-1,1 0 0,-1 0 1,0-1-1,0 1 0,0-1 1,-1 0-1,1 1 0,0-1 0,-5 3 1,-2 0 25,0-1 0,0 0 0,-1 0 0,0-1 0,1 0 0,-1 0 1,0-1-1,-1-1 0,1 0 0,-20 0 0,29-1-134,0 1-1,0-1 1,0 0 0,0 0-1,0 0 1,-1-1 0,1 1-1,0 0 1,0 0-1,0-1 1,0 1 0,0 0-1,0-1 1,0 1 0,0-1-1,0 0 1,0 1 0,0-1-1,0 0 1,0 1-1,0-1 1,0 0 0,1 0-1,-1 0 1,0 0 0,0-1-1,-3-33-5664,4 9-1554</inkml:trace>
  <inkml:trace contextRef="#ctx0" brushRef="#br0" timeOffset="7410.13">4374 637 10666,'0'0'11851,"-24"-59"-10603,18 37-584,1-1-256,0-2-304,4 1-104,1 1-480,6 4-896,21 1-1249,-1 5-2704,-1 6-1008</inkml:trace>
  <inkml:trace contextRef="#ctx0" brushRef="#br0" timeOffset="7835.64">4517 611 5673,'0'0'14790,"11"-6"-13915,32-23-555,-40 26-304,-1 0 0,1-1 0,-1 1 0,0-1 1,0 1-1,0-1 0,0 0 0,-1 0 0,0 1 0,1-1 0,-2 0 0,1-1 1,0 1-1,-1 0 0,1 0 0,-1 0 0,0 0 0,-1 0 0,1 0 0,-1-1 1,-2-6-1,4 10 7,-1 1 1,-1-1 0,1 1-1,0-1 1,0 1 0,0-1-1,0 1 1,0-1 0,0 1-1,0-1 1,-1 1-1,1-1 1,0 1 0,0-1-1,-1 1 1,1 0 0,0-1-1,-1 1 1,1 0 0,0-1-1,-1 1 1,1 0 0,-1-1-1,1 1 1,-1 0-1,1-1 1,-1 1 0,-8 9 411,-1 23 344,9-24-570,0 1 0,1 0 0,0 0 0,0 0 0,1 0 0,0 0 0,1 0 0,0-1-1,4 14 1,-5-20-322,1 1-1,-1 0 1,1-1-1,-1 1 1,1-1-1,0 1 1,0-1-1,0 0 0,0 0 1,0 0-1,1 0 1,-1 0-1,1 0 1,-1 0-1,1-1 1,0 0-1,-1 1 0,1-1 1,0 0-1,0 0 1,0-1-1,0 1 1,0 0-1,0-1 1,0 0-1,0 0 1,0 0-1,0 0 0,0 0 1,0-1-1,3 0 1,20-7-5094,-5-6-2737</inkml:trace>
  <inkml:trace contextRef="#ctx0" brushRef="#br0" timeOffset="8236.25">4584 1 13363,'0'0'2776,"5"47"-2640,14-15-136,-1-4-1264,1-4-2817</inkml:trace>
  <inkml:trace contextRef="#ctx0" brushRef="#br0" timeOffset="8709.77">4955 526 8162,'0'0'8591,"-9"-3"-7391,3 0-1199,-45-14 2067,49 17-1967,-1 0-1,1-1 0,-1 1 0,1 0 1,-1 0-1,1 0 0,0 1 1,-1-1-1,1 0 0,-1 1 0,1 0 1,0-1-1,-1 1 0,1 0 1,0 0-1,0 1 0,0-1 0,-1 0 1,1 1-1,1-1 0,-1 1 1,-2 1-1,-1 5 68,-1-1 1,1 1-1,1 0 1,0 0 0,0 0-1,0 1 1,1-1-1,1 1 1,-4 15-1,6-22-153,-1 0-1,1 0 1,-1 0-1,1 0 1,0 1-1,0-1 1,0 0-1,0 0 1,0 0-1,1 0 1,-1 1-1,1-1 1,-1 0-1,1 0 0,0 0 1,-1 0-1,1 0 1,0 0-1,1-1 1,-1 1-1,0 0 1,0 0-1,1-1 1,-1 1-1,1-1 1,-1 1-1,1-1 1,0 0-1,0 1 0,-1-1 1,1 0-1,0 0 1,0 0-1,0-1 1,0 1-1,0 0 1,0-1-1,1 1 1,-1-1-1,0 0 1,0 1-1,0-1 1,0 0-1,0-1 1,3 1-1,-2 0-6,0 0 0,0-1 0,0 1 0,-1-1 0,1 0 0,0 1 0,0-1-1,-1 0 1,1-1 0,0 1 0,-1 0 0,0-1 0,1 1 0,-1-1 0,0 0 0,1 0 0,2-4 0,-1 1-4,-1 0 0,1 0 1,-1 0-1,-1-1 0,1 1 1,-1 0-1,0-1 0,1-7 1,2-8-41,-2 1 1,-1-1-1,-1-36 1,-1 32-119,-2 0 1,-1 0-1,-1 0 1,-1 1-1,-1-1 1,-14-35-1,23 102 489,19 40 708,55 129 0,-75-205-1535,12 18 145,-7-19-2742,2-4-3459</inkml:trace>
  <inkml:trace contextRef="#ctx0" brushRef="#br0" timeOffset="9180.99">5074 455 4281,'0'0'9770,"-2"9"-7788,-1 2-1235,1 0 0,0 0 1,0-1-1,1 2 0,1-1 1,1 14-1,-1-21-639,0-1 0,1 0 0,-1 1 0,1-1 0,0 0 0,0 1 0,1-1 0,-1 0 0,1 0 0,-1 0 0,1 0 0,0 0 0,0 0 0,0-1 0,1 1 0,-1-1 0,0 1 0,1-1 0,0 0 0,0 0 0,-1 0 0,1 0 0,0-1 0,0 1 0,1-1 0,-1 0 0,0 0 0,6 2 0,-5-2-31,-1 0-1,1-1 1,0 1 0,0-1 0,0 1-1,0-1 1,1 0 0,-1-1 0,0 1-1,0-1 1,0 0 0,-1 0 0,1 0-1,0 0 1,0 0 0,0-1 0,-1 0-1,1 0 1,5-4 0,-7 3-47,1 1-1,-2-1 1,1 0 0,0 1 0,0-1 0,-1 0-1,0 0 1,1 0 0,-1 0 0,-1 0 0,1 0-1,0-1 1,-1 1 0,1 0 0,-1 0 0,0 0-1,0-1 1,0 1 0,0 0 0,-1 0 0,0-1-1,1 1 1,-1 0 0,0 0 0,-2-4 0,-3-5-283,0 0 0,-1 1 0,0 0 0,-1 0 0,0 1 1,0-1-1,-1 2 0,0 0 0,-16-12 0,23 18-1386</inkml:trace>
  <inkml:trace contextRef="#ctx0" brushRef="#br0" timeOffset="9564.84">5331 611 9658,'0'0'13490,"-6"-10"-12481,1 1-944,1 0 0,0-1 0,0 1-1,1-1 1,0 1 0,1-1 0,0 0 0,0 0-1,0-14 1,2 6-86,-1-32-509,1 47 461,0 1 0,1-1 0,-1 1 1,0 0-1,1-1 0,0 1 0,-1-1 0,1 1 0,0 0 0,0 0 0,0-1 0,1 1 0,-1 0 0,0 0 1,3-2-1,-3 4 54,-1 0 1,1 0-1,0 0 0,0 0 1,0 0-1,0 0 1,-1 0-1,1 0 1,0 0-1,0 1 1,0-1-1,-1 0 1,1 1-1,0-1 1,-1 0-1,1 1 1,0-1-1,-1 1 1,1-1-1,0 1 0,-1-1 1,1 1-1,-1 0 1,1-1-1,-1 1 1,1 0-1,-1-1 1,1 1-1,-1 0 1,0 0-1,1-1 1,-1 1-1,0 0 1,0 1-1,17 34 98,-16-32-112,7 12 261,-2 0 1,0 0 0,-1 0-1,0 0 1,-2 1 0,4 32-1,-22-67 2086,13 11-2426,0 0 0,1-1 0,-1 1 0,2-1 0,-1 1 0,1-1-1,0 1 1,1-1 0,0 1 0,0-1 0,0 1 0,1-1 0,0 1 0,1 0 0,0 0 0,0 0 0,0 0 0,1 1-1,0-1 1,0 1 0,0 0 0,8-8 0,-10 13 87,-1 0 0,1 0 0,-1 0-1,1 0 1,-1 0 0,1 0 0,0 0 0,-1 1-1,1-1 1,0 1 0,0-1 0,0 1 0,-1 0 0,1-1-1,0 1 1,0 0 0,0 0 0,0 0 0,0 1-1,-1-1 1,1 0 0,0 1 0,0-1 0,0 1-1,-1 0 1,1-1 0,0 1 0,-1 0 0,1 0 0,-1 0-1,1 0 1,-1 0 0,1 1 0,-1-1 0,0 0-1,1 1 1,-1-1 0,1 3 0,7 8 172,0 0 0,-1 0 1,13 27-1,-9-14 194,41 45-520</inkml:trace>
  <inkml:trace contextRef="#ctx0" brushRef="#br0" timeOffset="9565.84">5638 420 10594,'0'0'7154,"5"64"-4434,-5-35-295,1-2-1017,0-2-320,2-5-87,1-5-465,0-5-224,0-6-312,0-4-64,-3-2-296,-1-28-1097,0 1-3856,-7-3-3865</inkml:trace>
  <inkml:trace contextRef="#ctx0" brushRef="#br0" timeOffset="9975.24">5575 154 9618,'0'0'3713,"42"57"-3713,-18-31-104,-1 1-2129</inkml:trace>
  <inkml:trace contextRef="#ctx0" brushRef="#br0" timeOffset="10562.24">5785 592 11883,'0'0'9499,"-4"-11"-7360,1 4-2025,1 0 1,0 0-1,0-1 1,1 1-1,0-1 0,0 1 1,1-1-1,0 0 1,0 1-1,1-1 0,-1 1 1,2-1-1,-1 1 1,1-1-1,0 1 0,1 0 1,6-12-1,-9 17-141,0 1 0,1 0 0,-1-1 0,1 1 0,0-1 0,-1 1 0,1 0 0,0-1-1,0 1 1,0 0 0,0 0 0,0 0 0,0 0 0,0 0 0,0 0 0,1 0 0,-1 0 0,0 0 0,1 0 0,-1 1 0,0-1-1,1 0 1,-1 1 0,1-1 0,-1 1 0,1 0 0,-1 0 0,3-1 0,-1 3-5,1 0-1,-1 0 1,-1 0-1,1 0 1,0 1 0,0-1-1,-1 1 1,0 0 0,1 0-1,-1 0 1,3 4 0,6 9 119,-1 0 0,0 0 0,-1 1 0,0 0 0,-2 1 0,11 36 0,-24-64-6808,-1-2-2188</inkml:trace>
  <inkml:trace contextRef="#ctx0" brushRef="#br0" timeOffset="10563.24">6004 563 8226,'0'0'7105,"11"-2"-4485,0-1-2170,0 0 1,-1 0 0,0-1 0,1 0 0,-1 0 0,17-12 0,-23 14-417,0-1-1,-1 1 1,1-1-1,-1 0 1,1 0-1,-1 0 1,0-1-1,0 1 1,0-1-1,-1 0 1,1 0-1,-1 0 1,0 0-1,0 0 1,0 0-1,-1 0 1,1-1-1,-1 1 1,0-1-1,0 1 1,-1-1-1,1-8 1,-2 11 4,1 0-1,-1 0 1,0 0-1,1 1 1,-1-1 0,0 0-1,0 1 1,0-1-1,0 1 1,-1-1 0,1 1-1,0-1 1,-1 1-1,1 0 1,0 0 0,-1-1-1,0 1 1,1 0-1,-1 1 1,0-1-1,1 0 1,-1 0 0,0 1-1,0-1 1,0 1-1,1-1 1,-1 1 0,0 0-1,0 0 1,0 0-1,-3 0 1,1 0 101,1-1 0,-1 1-1,1 1 1,-1-1 0,1 0 0,-1 1-1,1 0 1,-1-1 0,1 1 0,0 1-1,-1-1 1,1 0 0,0 1 0,0 0 0,0 0-1,-5 4 1,5-3 10,0 1 1,0 0-1,1 0 0,0 0 0,0 0 1,0 0-1,0 1 0,0-1 0,1 1 1,0-1-1,0 1 0,0-1 0,0 1 1,1 0-1,0 0 0,0-1 0,0 1 1,1 0-1,-1-1 0,1 1 0,0-1 1,3 7-1,-2-5-76,0-1 0,1 1 0,-1-1 0,1 0 0,1 0 0,-1 0 0,1 0 0,0-1 0,0 1 0,0-1 0,0 0 0,1 0 1,0-1-1,0 1 0,0-1 0,0 0 0,7 3 0,7 0-72,0 0-1,0-1 1,0-1 0,1-1 0,30 2-1,48-4-2934,-65-3-1991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2:23.3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0 222 8810,'0'0'10018,"0"8"-8855,7 75 1237,3 0 1,42 157-1,-89-400-1109,28 98-3436,-1-117 0,10 174 1936,0 1 0,1-1 0,0 1-1,0 0 1,0-1 0,0 1 0,1 0 0,0 0-1,0 0 1,0 0 0,0 0 0,1 0 0,-1 0 0,4-3-1,-5 6 193,0 0 0,1-1 0,-1 1 0,0 0 0,1 0 0,-1-1 0,1 1 0,-1 0 0,1 1 0,0-1-1,-1 0 1,1 0 0,0 1 0,-1-1 0,1 1 0,0-1 0,0 1 0,0 0 0,0 0 0,-1 0 0,1 0 0,0 0-1,0 0 1,0 0 0,-1 1 0,1-1 0,0 1 0,0-1 0,-1 1 0,1 0 0,0-1 0,-1 1 0,1 0 0,0 0-1,1 2 1,-1-1 96,1 0-1,-1 1 0,0-1 0,0 1 0,0 0 1,0-1-1,-1 1 0,1 0 0,-1 0 0,0 0 1,1 0-1,-1 0 0,-1 0 0,1 0 0,0 1 1,-1-1-1,0 0 0,1 0 0,-1 1 0,0-1 1,-1 0-1,1 0 0,-1 0 0,1 1 0,-1-1 0,0 0 1,-2 4-1,0 2 226,-1 0 0,0 0 0,0-1 0,-1 1 0,0-1-1,0 0 1,-13 13 0,16-18-310,0 0-1,-1-1 0,1 0 1,-1 1-1,1-1 0,-1 0 1,0 0-1,0-1 0,0 1 1,0-1-1,0 1 0,0-1 1,-5 1-1,7-2-129,1 0 0,-1 0 0,0 0 0,1 0 0,-1 0-1,0 0 1,1 0 0,-1-1 0,1 1 0,-1 0 0,0 0 0,1-1 0,-1 1 0,1 0 0,-1-1 0,0 1 0,1-1-1,-1 1 1,1-1 0,0 1 0,-1-1 0,1 1 0,-1-1 0,1 0 0,-6-28-8046,5 8-2105</inkml:trace>
  <inkml:trace contextRef="#ctx0" brushRef="#br0" timeOffset="486.51">153 51 304,'0'0'19822,"5"12"-19004,47 171 2519,-51-178-3236,15 45 756,-15-49-827,-1 1 0,1-1 0,-1 0 0,1 1 0,0-1 0,-1 0 0,1 1 0,0-1 0,0 0 1,0 0-1,0 1 0,0-1 0,0 0 0,0 0 0,0 0 0,0-1 0,1 1 0,-1 0 0,0 0 0,1-1 0,-1 1 0,0 0 0,1-1 1,-1 0-1,1 1 0,-1-1 0,1 0 0,2 1 0,-2-2-5,-1 0 0,1 0 0,-1 0 0,1 0 0,-1 0 0,1 0 0,-1-1 0,0 1 0,1 0 0,-1-1 0,0 1 0,0-1 0,0 1 0,0-1 0,0 0 0,-1 1 0,2-4 0,12-37 63,-12 33-98,8-29-527,-2-1-1,-2 0 1,-1-1-1,-1-54 1,-2 109 642,0-1 0,1 0 0,7 21 0,1 5 386,3 31 497,-8-37-283,21 67-1,-16-87-2096,1-16-4984</inkml:trace>
  <inkml:trace contextRef="#ctx0" brushRef="#br0" timeOffset="1277.56">672 269 4177,'0'0'14516,"-10"-3"-12417,2 0-1656,-1 1 0,0 0 0,1 0 0,-1 1 0,0 0 0,-14 1 0,20 0-401,1 0 0,-1 1 1,1-1-1,0 1 0,-1-1 0,1 1 1,0 0-1,0 0 0,-1 0 0,1 0 0,0 0 1,0 1-1,0-1 0,0 1 0,0-1 1,1 1-1,-1 0 0,0 0 0,1-1 0,-1 1 1,1 0-1,0 0 0,0 1 0,0-1 1,0 0-1,0 0 0,0 0 0,0 1 0,1-1 1,-1 0-1,1 1 0,-1-1 0,1 1 0,0 3 1,0-1-29,0 0 1,0 0 0,1-1-1,-1 1 1,1 0 0,0 0 0,1-1-1,-1 1 1,1-1 0,0 1-1,0-1 1,0 0 0,0 1-1,6 5 1,-7-8-16,1 0 1,-1-1-1,1 1 1,0-1-1,0 1 1,0-1-1,0 0 0,0 1 1,0-1-1,0 0 1,1-1-1,-1 1 1,0 0-1,0-1 0,1 1 1,-1-1-1,0 1 1,1-1-1,-1 0 1,1 0-1,-1 0 0,0-1 1,1 1-1,-1 0 1,0-1-1,1 0 1,-1 1-1,0-1 0,0 0 1,0 0-1,0 0 1,3-2-1,0 0-52,-1-1 0,1 0 0,-1 1 0,0-2-1,0 1 1,0 0 0,-1-1 0,1 1 0,-1-1 0,0 0 0,2-6-1,-4 9 72,0 0 0,0 0 0,0-1 0,0 1-1,0 0 1,0-1 0,0 1 0,-1 0-1,0-1 1,1 1 0,-1-1 0,0 1-1,0-1 1,0 1 0,0-1 0,-1 1 0,1-1-1,-1 1 1,1 0 0,-1-1 0,0 1-1,0 0 1,0 0 0,0-1 0,-1 1 0,1 0-1,-3-3 1,9 31 165,-4-25-220,4 13 145,1 0-1,0 0 1,11 16 0,10-2-1380,-24-26 758,-1 0-1,1 0 0,0-1 0,0 0 0,0 1 0,0-1 0,0 0 0,1-1 0,-1 1 0,4 0 0,7-1-4651</inkml:trace>
  <inkml:trace contextRef="#ctx0" brushRef="#br0" timeOffset="1795.87">853 281 5705,'0'0'14278,"-9"0"-13386,-29-1-236,37 1-623,-1 1-1,1-1 0,0 1 0,0-1 1,0 1-1,0 0 0,-1-1 0,1 1 1,0 0-1,0 0 0,0 0 0,1 0 1,-1 0-1,0 0 0,0 0 0,0 0 1,1 0-1,-1 0 0,0 0 0,1 1 1,-1-1-1,1 0 0,0 0 0,-1 1 1,1-1-1,0 0 0,0 1 0,0 0 1,-2 41 655,2-35-509,0-6-170,0 0 0,0 0 0,0 0-1,0 0 1,0 1 0,1-1 0,-1 0 0,1 0-1,-1 0 1,1 0 0,0 0 0,0 0-1,0 0 1,0 0 0,0 0 0,0-1-1,1 1 1,-1 0 0,0-1 0,1 1 0,-1-1-1,1 1 1,0-1 0,0 0 0,-1 1-1,1-1 1,0 0 0,0 0 0,0-1 0,0 1-1,0 0 1,0-1 0,0 1 0,0-1-1,1 1 1,-1-1 0,0 0 0,0 0-1,0 0 1,0 0 0,0-1 0,1 1 0,-1 0-1,0-1 1,0 0 0,0 1 0,0-1-1,0 0 1,0 0 0,0 0 0,-1 0 0,1 0-1,0-1 1,0 1 0,-1 0 0,3-4-1,1 0-36,0 0 0,-1-1 0,0 1-1,-1-1 1,6-10 0,-8 14 45,0 1 0,0-1 0,0 0 0,-1-1 0,1 1 0,0 0 0,-1 0 0,1 0 0,-1 0 0,0 0 0,1-1 0,-1 1 0,0 0 0,-1 0 0,1 0 0,0-1 0,-1 1-1,1 0 1,-1 0 0,1 0 0,-2-3 0,2 5-2,0 1-1,0-1 1,0 0-1,0 0 1,0 1-1,0-1 1,0 0-1,0 0 1,0 1-1,0-1 1,0 0-1,-1 0 1,1 1-1,0-1 1,0 0-1,0 0 1,0 1-1,0-1 1,0 0-1,-1 0 1,1 0-1,0 1 1,0-1-1,0 0 1,0 0-1,-1 0 0,1 0 1,0 1-1,0-1 1,-1 0-1,1 0 1,0 0-1,0 0 1,0 0-1,-1 0 1,1 0-1,0 0 1,0 0-1,-1 0 1,1 0-1,0 0 1,-1 0-1,1 0 1,0 0-1,0 0 1,-1 0-1,1 0 1,0 0-1,0 0 1,-1 0-1,1 0 1,0 0-1,0 0 0,0-1 1,-1 1-1,1 0 1,0 0-1,0 0 1,0 0-1,-1-1 1,1 1-1,0 0 1,0-1-1,-1 28-178,1-25 227,1 17 21,2 0-1,0 0 1,2-1 0,0 1 0,0-1-1,13 26 1,-8-20 85,-1-1 0,10 49 1,-19-66-839,-9-18-7567,4 1 3234</inkml:trace>
  <inkml:trace contextRef="#ctx0" brushRef="#br0" timeOffset="2222.07">966 325 9130,'0'0'4160,"1"9"-2392,0 0-1420,0 0-1,1 0 1,0-1-1,1 1 1,0-1 0,5 10-1,-7-16-167,0 1-1,0-1 0,0 1 1,1-1-1,-1 0 0,1 1 0,0-1 1,-1 0-1,1 0 0,0 0 1,0 0-1,0-1 0,1 1 1,-1 0-1,0-1 0,1 0 0,-1 1 1,1-1-1,-1 0 0,1 0 1,-1-1-1,1 1 0,0 0 0,-1-1 1,1 0-1,0 1 0,0-1 1,-1 0-1,4-1 0,-5 1-72,0-1 1,0 0-1,-1 1 0,1-1 0,0 0 0,0 0 0,-1 1 0,1-1 1,-1 0-1,1 0 0,-1 0 0,1 0 0,-1 0 0,1 0 0,-1 0 1,0 0-1,1 0 0,-1 0 0,0 0 0,0 0 0,0 0 1,0 0-1,0-1 0,1-30 428,-1 28-341,-10-71-938,10 75 516,0 0 1,0-1-1,0 1 1,0 0-1,0-1 1,0 1-1,0 0 1,0-1-1,0 1 1,0 0-1,1 0 1,-1-1-1,0 1 1,5-3-4096,-5 3 4095,1 0 1,6-1-5963</inkml:trace>
  <inkml:trace contextRef="#ctx0" brushRef="#br0" timeOffset="2643.16">1184 323 6953,'0'0'12463,"-10"3"-11695,-33 9-16,41-11-704,1 0-1,-1 1 0,0-1 0,0 0 0,1 0 0,-1 1 0,1-1 0,-1 1 0,1-1 0,0 1 0,0 0 0,-1-1 0,1 1 0,0 0 0,0 0 0,1 0 0,-1 0 0,0 0 0,1 0 1,-1 0-1,1 0 0,0 0 0,-1 0 0,1 0 0,0 0 0,0 0 0,1 0 0,-1 0 0,0 1 0,1-1 0,-1 0 0,1 0 0,0 0 0,-1-1 0,1 1 0,0 0 0,0 0 0,0 0 1,0 0-1,1-1 0,-1 1 0,0-1 0,1 1 0,-1-1 0,1 1 0,0-1 0,-1 0 0,1 0 0,0 0 0,0 0 0,0 0 0,2 1 0,0-2-61,0 0-1,0 0 0,0-1 0,0 1 1,-1-1-1,1 0 0,0 0 0,-1 0 1,1 0-1,0-1 0,-1 0 0,0 1 1,1-1-1,4-4 0,-6 5 4,-1 0-1,1 0 1,-1-1 0,0 1-1,1 0 1,-1-1-1,0 1 1,0 0 0,0-1-1,0 0 1,0 1 0,0-1-1,0 1 1,0-1-1,-1 0 1,1 0 0,-1 1-1,1-1 1,-1 0 0,0 0-1,1 0 1,-1 0-1,0 0 1,0 1 0,-1-1-1,1 0 1,0 0-1,-1 0 1,1 1 0,-1-1-1,1 0 1,-1 0 0,-1-1-1,-7-6 1068,7 21-560,7 22 101,-4-31-591,0 0 1,0 1 0,0-1-1,1 0 1,0 0-1,-1 0 1,1-1 0,0 1-1,0 0 1,0-1 0,1 1-1,3 2 1,-4-3-652,1-1 1,-1 0 0,0 0-1,0-1 1,1 1-1,-1 0 1,1-1-1,-1 1 1,1-1 0,-1 0-1,4 0 1,4 0-4469</inkml:trace>
  <inkml:trace contextRef="#ctx0" brushRef="#br0" timeOffset="3064.21">1380 383 10442,'0'0'14515,"-30"-38"-14459,29 23-56,1 0-432,0 1-472,6 2-280,4 2-657,8 4-983,-2 2-1625,-2 1-2849</inkml:trace>
  <inkml:trace contextRef="#ctx0" brushRef="#br0" timeOffset="3483.05">1507 319 10970,'0'0'7890,"13"58"-6754,-6-44-216,0 0-327,0-2-281,-3-2-216,-1-5-96,-2-3-240,-1-6-1561,0-8-1928,-1-4-4392</inkml:trace>
  <inkml:trace contextRef="#ctx0" brushRef="#br0" timeOffset="3484.05">1472 169 3633,'0'0'9106</inkml:trace>
  <inkml:trace contextRef="#ctx0" brushRef="#br0" timeOffset="4160.11">1624 284 7522,'0'0'11538,"0"8"-10540,-1-2-866,1 59 1988,10-35-732,-9-29-1344,-1 0-1,1 0 1,0-1-1,-1 1 1,1 0-1,0 0 1,-1-1 0,1 1-1,0-1 1,0 1-1,0-1 1,0 1-1,0-1 1,-1 1-1,1-1 1,0 0 0,0 1-1,0-1 1,0 0-1,0 0 1,0 0-1,0 0 1,0 0 0,0 0-1,1 0 1,0-1-39,0 0 1,0-1-1,0 1 1,0 0-1,0-1 0,0 0 1,-1 1-1,1-1 1,-1 0-1,1 0 1,-1 1-1,0-1 1,1 0-1,-1 0 1,0-1-1,0 1 1,-1 0-1,1 0 1,0 0-1,0-3 0,4-8 16,0 19-14,4 23 29,-8-28-33,-1 1 1,0-1-1,1 0 0,-1 1 0,1-1 0,-1 0 1,1 0-1,0 0 0,0 1 0,-1-1 1,1 0-1,0 0 0,0 0 0,0 0 1,0 0-1,0-1 0,0 1 0,2 1 1,4-19-776,-7 16 659,0-1 0,0 1 0,0 0 1,1-1-1,-1 1 0,0 0 0,1-1 0,-1 1 0,0 0 0,1 0 0,0 0 0,-1-1 0,1 1 0,0 0 0,-1 0 0,1 0 0,0 0 0,0 0 0,0 0 0,2-1 0,-1 2 107,-1 0 0,1 0 0,0 0 1,0 1-1,-1-1 0,1 0 0,0 1 0,-1-1 0,1 1 0,-1 0 0,1 0 0,-1 0 0,1-1 0,1 3 0,-1-2 32,0 1-1,0-1 0,0 0 1,1 0-1,-1 0 1,0 0-1,0 0 1,0 0-1,1-1 1,-1 1-1,4-1 0,18-1 368,-21 0-362,0 1 1,0 0-1,0 0 1,0 0-1,0 0 1,0 0-1,0 0 1,0 1-1,0-1 0,0 1 1,0 0-1,0 0 1,-1 0-1,5 3 1,-3-3-197,-1 1 0,0-1 0,1 0 1,-1-1-1,1 1 0,-1-1 0,1 1 1,-1-1-1,7 0 0,-4 0-1460,3 0-4003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37.6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0 136 10338,'0'0'4492,"2"14"-2637,56 274 2807,-50-259-4060,-1-1 0,-1 1-1,-2 0 1,2 38 0,-7-89 1202,1 14-1751,0 0 1,0 1-1,0-1 1,1 0-1,0 0 1,0 1-1,1-1 1,0 0-1,6-13 1,20-35-122,-18 41-63,-2-1 0,1 0 0,-2-1 0,0 0 0,-2 0 0,1-1-1,-2 0 1,0 0 0,1-30 0,-7 25 78,0 15 16,2 18-74,5 26 348,1 1 0,13 40-1,4 26 613,-16-44-497,-5-37-253,1-1 1,1 0-1,9 33 0,2-100-8682,-7 20-535</inkml:trace>
  <inkml:trace contextRef="#ctx0" brushRef="#br0" timeOffset="505.6">489 297 9706,'0'0'7751,"-9"6"-5892,4-3-1657,0 0 0,1 0 0,-1 1 0,1-1 0,-1 1 0,1 0 0,0 0 0,1 1 0,-1-1 0,1 1 0,0-1 0,0 1 0,0 0 0,1 1 0,-1-1 0,1 0 0,-1 7 0,1 3 63,0 0 0,1 0 0,0 0 1,2 0-1,0 0 0,0 0 1,1 0-1,1 0 0,1-1 0,0 1 1,10 23-1,-11-33-353,-1 0-1,1 0 1,0 0 0,1 0-1,-1 0 1,1-1 0,0 1-1,0-1 1,1 0-1,-1 0 1,1 0 0,0-1-1,9 5 1,-9-6-286,0 0-1,0-1 1,0 0-1,0 0 1,1 0-1,-1 0 1,0-1-1,1 0 1,-1 0-1,0 0 1,1-1-1,-1 0 1,0 0-1,0 0 1,1-1-1,-1 0 1,7-3-1,22-13-5851</inkml:trace>
  <inkml:trace contextRef="#ctx0" brushRef="#br0" timeOffset="930.45">656 375 13019,'0'0'1680,"-4"12"-933,-1 6-99,0-1 1,1 1-1,1 1 1,1-1-1,0 0 1,2 1-1,1 20 0,0-32-396,0-1 0,0 0 0,0 1-1,1-1 1,0 0 0,0 0-1,1 0 1,0 0 0,0 0 0,0 0-1,6 6 1,-6-8-175,0-1 0,1 0 0,0 0 0,-1 0 0,1 0 0,0-1 0,0 0 0,0 1 0,1-1 0,-1-1 0,1 1 0,-1-1 0,1 1 0,-1-1 0,1-1 0,0 1 0,8-1 0,-9 1-28,-1-1 0,1 0 1,-1-1-1,1 1 0,0-1 0,-1 1 0,1-1 0,-1 0 0,1-1 1,-1 1-1,0 0 0,0-1 0,1 0 0,-1 0 0,0 0 1,0 0-1,-1 0 0,4-4 0,-2 2-7,0-1 0,-1 0 0,0 0 0,0 0 0,-1 0 0,1 0 0,-1 0 0,0-1 0,-1 1 1,3-10-1,-2 2-15,-1 0 1,0 0 0,-1 0-1,0 0 1,-1 0 0,0 0 0,-1 0-1,-1 0 1,-5-18 0,0 13-19,0-1 0,-1 1 0,-16-24 0,20 34-189,-1 0-1,-1 0 0,1 1 1,-1 0-1,0 0 0,-1 0 1,1 1-1,-1 0 1,-10-5-1,18 11 105,0-1 0,-1 1 1,1 0-1,0 0 0,0 0 0,0 0 0,-1 0 1,1 0-1,0-1 0,0 1 0,-1 0 0,1 0 1,0 0-1,0 0 0,0 0 0,-1 0 0,1 0 1,0 0-1,0 0 0,-1 0 0,1 0 1,0 0-1,0 0 0,-1 0 0,1 0 0,0 0 1,0 0-1,-1 0 0,1 1 0,0-1 0,0 0 1,0 0-1,-1 0 0,1 0 0,0 0 0,0 1 1,0-1-1,0 0 0,-1 0 0,1 0 0,0 1 1,0-1-1,0 0 0,0 0 0,0 0 0,0 1 1,-1-1-1,1 0 0,0 0 0,0 1 0,0-1 1,0 0-1,0 0 0,0 1 0,0-1 0,0 0 1,0 0-1,0 0 0,0 1 0,0-1 1,0 0-1,0 0 0,1 1 0,-1-1 0,0 0 1,0 0-1,0 1 0,0-1 0,7 20-5332,4 3-56</inkml:trace>
  <inkml:trace contextRef="#ctx0" brushRef="#br0" timeOffset="1333.06">924 607 7466,'0'0'11779,"3"-8"-11643,-2 6-137,0 0 0,0 0 0,1 0 0,-1 0 0,0 0 0,1 0 0,-1 0 0,1 0 0,0 0 0,-1 1-1,1-1 1,0 1 0,0-1 0,0 1 0,0 0 0,0-1 0,0 1 0,5-1 0,-5 2 3,0 0 1,0 0-1,1 0 1,-1 0-1,0 1 1,0-1 0,0 1-1,0-1 1,0 1-1,0 0 1,-1 0-1,1 0 1,0 0-1,0 0 1,0 0 0,-1 0-1,1 1 1,-1-1-1,1 0 1,-1 1-1,1 0 1,-1-1-1,0 1 1,0 0 0,0-1-1,0 1 1,0 0-1,1 4 1,0-3 57,-1 0 0,0 0 1,1 0-1,-1 0 0,0 0 0,-1 0 1,1 0-1,-1 0 0,1 1 0,-1-1 1,0 0-1,0 1 0,0-1 0,-1 0 1,1 0-1,-1 1 0,-1 4 0,-1-2 116,1 0 0,-1-1-1,-1 1 1,1 0 0,-1-1-1,0 0 1,-7 8 0,10-11-250,33-2-2512,-25 0 2325,1 0-1,-1 0 0,1 1 0,-1 0 0,1 1 0,-1-1 0,0 2 1,0-1-1,0 1 0,10 5 0,-13-6 297,-1 0 0,0 1-1,0-1 1,0 1 0,0 0 0,-1 0-1,1 0 1,-1 0 0,0 1 0,1-1 0,-1 1-1,-1-1 1,1 1 0,-1 0 0,1 0 0,-1-1-1,0 1 1,0 0 0,-1 0 0,1 0 0,-1 6-1,1-7 116,-1 0 0,0 1 0,0-1 1,0 0-1,0 0 0,-1 1 0,1-1 0,-1 0 0,1 0 0,-1 0 0,0 0 0,-1 0 0,1 0 0,0 0 0,-1 0 0,0 0 0,0 0 0,1-1 0,-2 1 0,-2 2 1,1-2 9,0-1 1,-1 1 0,1-1 0,-1-1 0,1 1-1,-1-1 1,0 1 0,1-2 0,-1 1 0,0 0-1,0-1 1,0 0 0,-6 0 0,8 0-185,-1 0 0,0 0 0,0-1 1,0 1-1,0-1 0,0 0 0,1 0 1,-1 0-1,0 0 0,1-1 0,-1 1 0,1-1 1,-1 0-1,1 0 0,0 0 0,0-1 1,0 1-1,-5-6 0,4 3-655,1 0 0,0 0 0,0 0 1,0 0-1,0-1 0,1 1 0,-2-9 0,-4-17-5725</inkml:trace>
  <inkml:trace contextRef="#ctx0" brushRef="#br0" timeOffset="1785.92">1056 200 9762,'0'0'13131,"77"-5"-12755,-33 0-376,16 0-392,-9 1-1697,-10 0-3448</inkml:trace>
  <inkml:trace contextRef="#ctx0" brushRef="#br0" timeOffset="1786.92">1467 467 6729,'0'0'12627,"74"-7"-10594,-26 1-609,-1 0-304,4 2-544,-1 1-264,-13 1-312,3-2-280,-14 2-1640,-12-2-3657</inkml:trace>
  <inkml:trace contextRef="#ctx0" brushRef="#br0" timeOffset="2242.13">1677 280 15739,'0'0'1649,"1"67"-921,2-31 888,2 3-416,1 1-295,2-2-297,0-3-152,-1-5-168,0-7-192,-2-6-96,-4-9-1256</inkml:trace>
  <inkml:trace contextRef="#ctx0" brushRef="#br0" timeOffset="2679.21">2136 243 4809,'0'0'10761,"0"11"-8858,0 60 847,-1-28-1870,1-1 1,2 1-1,2-1 0,1 1 0,14 47 0,-19-89-839,0 0 0,0 0 0,1 0 0,-1 0-1,0 0 1,0-1 0,1 1 0,-1 0 0,0 0 0,1 0-1,-1-1 1,1 1 0,-1 0 0,1-1 0,-1 1 0,1 0 0,0-1-1,-1 1 1,1-1 0,0 1 0,0 0 0,-1-1 0,1 0-1,0 1 1,0-1 0,-1 0 0,1 1 0,0-1 0,0 0 0,1 1-1,-1-2 11,1 0 0,-1 1 0,1-1-1,-1 0 1,1 0 0,-1 0-1,0 1 1,0-1 0,1-1 0,-1 1-1,0 0 1,0 0 0,0 0 0,0-1-1,1 0 1,31-62 409,-31 60-491,7-16-34,-2 1-1,0-1 1,-2 0-1,0 0 1,-1 0-1,-1-1 1,-1 0-1,-1 1 0,0-1 1,-2 0-1,0 0 1,-2 1-1,-6-30 1,13 112-129,11 14 516,44 214 1139,-58-282-1885,7 21 778,4-17-6670</inkml:trace>
  <inkml:trace contextRef="#ctx0" brushRef="#br0" timeOffset="3138.65">2452 592 13715,'0'0'6444,"10"-5"-6112,31-14-184,-40 19-131,1-1 0,-1 1 0,0 0 0,0 0 0,1 0 0,-1 0 0,0 0-1,1 0 1,-1 0 0,0 0 0,0 0 0,1 1 0,-1-1 0,0 0 0,0 1 0,0-1 0,1 1 0,-1 0 0,0-1-1,0 1 1,0 0 0,0 0 0,0-1 0,0 1 0,0 0 0,-1 0 0,1 0 0,0 0 0,0 0 0,-1 0 0,1 1 0,0-1-1,-1 0 1,0 0 0,1 0 0,-1 0 0,1 3 0,7 42 379,-17 15-516,20-62-376,0 1-1,0 0 1,-1 1 0,1 0-1,0 1 1,-1 0 0,16 5-1,-23-6 533,-1 1 1,1-1-1,0 1 0,0 0 1,0-1-1,-1 1 0,1 1 1,-1-1-1,0 0 0,0 0 0,1 1 1,-1 0-1,-1-1 0,1 1 1,0 0-1,-1 0 0,1 0 0,-1 0 1,0 0-1,0 0 0,0 0 1,-1 0-1,1 0 0,-1 1 1,1-1-1,-1 0 0,0 0 0,0 1 1,-1 4-1,0-5 84,0-1 0,0 1 0,-1 0 0,1 0 0,0 0 0,-1-1 1,1 1-1,-1-1 0,0 1 0,0-1 0,0 0 0,0 1 0,-1-1 0,1 0 0,-1-1 0,1 1 0,-1 0 0,1-1 1,-1 1-1,0-1 0,0 0 0,0 0 0,-4 1 0,-10 4 292,0-1 0,-27 4 0,36-8-711,-37 4 1227,26-10-2086,19 5 945,-1-1 1,0 1-1,1-1 0,-1 1 0,1-1 0,-1 1 0,0-1 0,1 0 0,0 1 0,-1-1 0,1 0 1,-1 1-1,1-1 0,0 0 0,-1 1 0,1-1 0,0 0 0,0 0 0,0 0 0,-1-1 0,1-12-5154</inkml:trace>
  <inkml:trace contextRef="#ctx0" brushRef="#br0" timeOffset="3572.68">2815 355 16756,'0'0'2200,"-6"9"-1685,-2 4-217,1 1 0,0-1 1,1 1-1,1 0 0,0 0 1,1 1-1,0-1 0,1 1 1,1 0-1,-1 19 0,3-27-234,0-1-1,1 1 0,-1 0 0,1-1 0,0 1 0,1-1 0,0 0 0,0 1 1,0-1-1,0 0 0,1 0 0,0-1 0,1 1 0,-1 0 0,1-1 0,0 0 1,0 0-1,1 0 0,0 0 0,0-1 0,0 0 0,0 0 0,0 0 0,1-1 1,0 0-1,-1 0 0,12 4 0,-9-4-26,-1 0 0,1-1 0,-1 0 1,1 0-1,0-1 0,0 0 0,0 0 0,0-1 0,0 0 0,0-1 1,0 0-1,15-3 0,-19 3 36,0-1 1,1 0-1,-1 0 0,0 0 1,0-1-1,0 1 1,0-1-1,-1 0 0,1 0 1,-1 0-1,0-1 1,1 1-1,-2-1 0,1 0 1,0 0-1,-1 0 1,1 0-1,-1 0 0,-1 0 1,1-1-1,0 1 1,-1-1-1,1-5 0,2-7-36,-1-1-1,-1 0 1,-1 0-1,-1 0 1,0 0 0,-1 0-1,-4-19 1,4 26-84,-2 0 1,0 0 0,0 0 0,-1 1 0,0-1 0,0 1-1,-2 0 1,1 0 0,-1 1 0,0-1 0,-1 1-1,-12-12 1,17 19-74,-1 0 1,1 0-1,-1 0 0,1 0 0,-1 0 0,0 1 0,0-1 0,0 1 0,0 0 0,0 0 0,0 0 0,0 0 1,0 1-1,-7-1 0,7 1-395,1 0-1,-1 0 1,0 0 0,1 1 0,-1-1 0,0 1-1,1 0 1,-1 0 0,1 0 0,-6 3 0,-7 7-5353</inkml:trace>
  <inkml:trace contextRef="#ctx0" brushRef="#br0" timeOffset="3984.76">3154 113 14563,'0'0'6786,"84"-1"-6162,-43 1-376,2 0-128,-1 0-112,-6 0-8,-5 0 0,-13-2-1056,-8-6-2889,-10-1-576</inkml:trace>
  <inkml:trace contextRef="#ctx0" brushRef="#br0" timeOffset="4420.86">3254 1 12755,'0'0'4481,"7"59"-2129,-4-27-239,-2 4-393,0 2-808,0-1-464,1-1-280,2-5-168,-1 4-560,0-10-2032,-3-7-4874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35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0 189 8090,'0'0'12625,"18"0"-11785,412-12 565,-392 12-1230,71-2 91,-98 1-243,0 0-1,0-1 1,0-1 0,-1 1-1,1-2 1,-1 1 0,13-7-1,-22 9 34,0 0 0,1 1-1,-1-1 1,0 0-1,0 1 1,0-1-1,0 0 1,1 0 0,-1 0-1,0 0 1,-1 0-1,1 0 1,0 0 0,0-1-1,0 1 1,-1 0-1,1 0 1,-1-1-1,1 1 1,-1 0 0,1-1-1,-1 1 1,0 0-1,1-1 1,-1 1 0,0-1-1,0 1 1,0 0-1,0-1 1,0 1-1,-1-1 1,1 1 0,0 0-1,-1-1 1,1 1-1,-1 0 1,1-1-1,-1 1 1,0 0 0,1 0-1,-1 0 1,0-1-1,0 1 1,0 0 0,0 0-1,0 0 1,0 0-1,0 1 1,-2-2 0,-5-6 27,0 2 1,0-1-1,-1 1 1,1 1-1,-13-6 1,-85-28 947,82 31-3856</inkml:trace>
  <inkml:trace contextRef="#ctx0" brushRef="#br0" timeOffset="506.7">712 299 11082,'0'0'10367,"-12"0"-8738,-88 8 364,-104 22-1,116-15-2251,-138 7-1,264-20-988,0 2 0,64 16 0,-21-4-3995,-45-10-127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32.3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166 82 4841,'0'0'8546,"2"8"-6766,1-1-1195,-2-4-368,0 0 0,0-1-1,0 1 1,0 0 0,-1-1 0,1 1 0,-1 0 0,1 0-1,-1-1 1,0 1 0,0 0 0,-1 3 0,1-5-58,-1 0 0,1 0 1,-1 0-1,1 1 1,-1-1-1,0 0 1,1 0-1,-1-1 0,0 1 1,0 0-1,0 0 1,0 0-1,0 0 1,0-1-1,0 1 0,0 0 1,0-1-1,0 1 1,0-1-1,0 0 0,0 1 1,0-1-1,0 0 1,-1 1-1,1-1 1,0 0-1,0 0 0,0 0 1,-1 0-1,1 0 1,0 0-1,0 0 0,0-1 1,-1 1-1,1 0 1,-1-1-1,-1 0-69,-1 1 0,1-1 0,0 0 0,0 0 0,-1-1-1,1 1 1,0 0 0,0-1 0,1 0 0,-1 0 0,0 0 0,-2-3-1,0 0-139,2-1 0,-1 0 0,1 0 0,0-1 0,0 1 0,1-1 0,0 1 0,0-1 0,1 0 0,-1 0-1,1 0 1,1 0 0,0 0 0,0 0 0,1-9 0,-1 15 26,1 0 1,-1 0-1,0 0 0,1 0 0,0 0 1,-1 0-1,1 0 0,0 0 0,-1 0 1,1 0-1,0 1 0,0-1 1,-1 0-1,1 1 0,0-1 0,0 0 1,0 1-1,0-1 0,0 1 1,0 0-1,0-1 0,0 1 0,0 0 1,0-1-1,1 1 0,-1 0 1,0 0-1,0 0 0,0 0 0,0 0 1,0 0-1,0 1 0,0-1 0,0 0 1,0 0-1,0 1 0,0-1 1,0 0-1,0 1 0,0 0 0,0-1 1,1 2-1,5 0 12,-1 1-1,1 1 1,-1-1 0,0 1 0,6 5-1,0 2 17,0 1 0,-1 0-1,-1 1 1,0 0-1,-1 0 1,0 1 0,-1 0-1,7 17 1,-12-25 32,-1 0 0,1 0 0,-1 0 0,0 0 1,-1 1-1,0-1 0,0 1 0,0-1 0,-1 1 0,0-1 1,0 1-1,-1-1 0,1 1 0,-1-1 0,-1 1 0,1-1 1,-1 0-1,0 0 0,-1 0 0,0 0 0,0 0 0,-6 10 1,-1-5 140,0 0 1,0 0 0,-1-1 0,-1-1 0,0 0 0,-18 10 0,24-15-144,0 0-1,0-1 1,0 0 0,0-1 0,-1 1 0,1-1 0,-1 0-1,0-1 1,1 0 0,-1 0 0,0 0 0,0-1 0,0 0-1,0 0 1,0-1 0,-7-1 0,13 2-59,0 0 1,0-1-1,0 1 1,0 0-1,0-1 0,0 1 1,0-1-1,0 1 0,0-1 1,0 0-1,0 1 1,0-1-1,0 0 0,0 1 1,1-1-1,-1 0 0,0 0 1,1 0-1,-1 0 1,1 0-1,-1 0 0,1 0 1,-1 0-1,1 0 1,-1 0-1,1 0 0,0 0 1,0 0-1,-1 0 0,1 0 1,0 0-1,0 0 1,0 0-1,0 0 0,1 0 1,-1 0-1,0-1 0,0 1 1,1 0-1,-1 0 1,0 0-1,1 0 0,-1 0 1,2-1-1,-1-1-121,1 0 1,0 0-1,0 0 0,0 0 0,0 1 0,0-1 1,1 1-1,-1-1 0,1 1 0,0 0 0,0 0 0,4-3 1,1 2 80,0 1 1,-1 0-1,1 0 1,0 1-1,0 0 1,0 1-1,0-1 1,0 1-1,0 1 1,0-1-1,0 2 1,0-1-1,-1 1 1,1 0-1,0 0 1,9 5-1,11 6 77,-1 1-1,47 33 0,-67-42-59,20 5-2246,-8-9-2168,-5-1 131</inkml:trace>
  <inkml:trace contextRef="#ctx0" brushRef="#br0" timeOffset="486.97">569 12 12107,'0'0'2804,"2"9"-1857,8 42 1499,-1 0-721,3 0-1,2-1 0,31 76 0,-45-126-1697,0 1-1,0-1 1,0 0-1,1 1 1,-1-1-1,0 1 1,0-1-1,0 0 1,0 1-1,1-1 1,-1 0-1,0 0 1,0 1 0,1-1-1,-1 0 1,0 1-1,1-1 1,-1 0-1,0 0 1,0 0-1,1 1 1,-1-1-1,1 0 1,-1 0-1,0 0 1,1 0-1,-1 0 1,0 0-1,1 1 1,-1-1-1,1 0 1,-1 0-1,0 0 1,1 0-1,-1 0 1,0-1-1,1 1 1,-1 0-1,1 0 1,-1 0-1,0 0 1,1 0-1,-1 0 1,0-1-1,1 1 1,-1 0-1,16-23 538,8-37-382,-23 58-172,-1-1-10,12-30-53,10-57 0,-20 82-19,-1 0 0,0-1 0,0 1-1,-1 0 1,0-1 0,0 1 0,-1 0 0,0-1 0,-1 1 0,1 0-1,-2 0 1,1 0 0,-5-10 0,7 18 69,0 0 0,0 0 1,-1 0-1,1 1 0,0-1 0,0 0 0,0 0 1,0 0-1,0 0 0,0 0 0,0 0 1,0 0-1,0 0 0,0 1 0,0-1 1,0 0-1,0 0 0,-1 0 0,1 0 0,0 0 1,0 0-1,0 0 0,0 0 0,0 0 1,0 0-1,0 0 0,-1 0 0,1 0 0,0 0 1,0 0-1,0 0 0,0 0 0,0 0 1,0 0-1,0 0 0,-1 0 0,1 0 1,0 0-1,0 0 0,0 0 0,0 0 0,0 0 1,0 0-1,0 0 0,-1 0 0,1 0 1,0 0-1,0 0 0,0 0 0,0-1 0,0 1 1,0 0-1,0 0 0,0 0 0,0 0 1,0 0-1,0 0 0,0 0 0,-1 0 1,1-1-1,0 1 0,-1 19-66,4 24 79,14 25 374,3-2-1,29 66 0,-22-60-397,-26-83-7275,-1-3-171</inkml:trace>
  <inkml:trace contextRef="#ctx0" brushRef="#br0" timeOffset="906.93">946 270 10802,'0'0'6626,"10"3"-5343,-5-1-1171,-3-2-29,1 1-1,-1-1 1,0 1-1,1 0 1,-1 0 0,0 0-1,1 0 1,-1 0 0,0 0-1,0 0 1,0 1 0,0-1-1,0 1 1,0 0-1,0 0 1,0-1 0,-1 1-1,1 0 1,-1 0 0,0 1-1,1-1 1,-1 0-1,0 0 1,0 1 0,0-1-1,-1 0 1,1 1 0,0-1-1,-1 5 1,1 1 84,-1 0-1,0 0 1,-1 0 0,0-1-1,0 1 1,-1 0 0,0 0-1,0-1 1,-1 1 0,0-1-1,-6 12 1,-3-1 131,0-1 1,-1 0-1,-15 14 0,0 1 491,29-27-551,12-2-132,20-1-49,-25-2-14,41 5-105,-37-3-235,0 0-1,0 0 1,0-2-1,1 1 1,-1-2-1,1 0 1,-1 0-1,14-4 1,-11-4-2965,-4-1-2454</inkml:trace>
  <inkml:trace contextRef="#ctx0" brushRef="#br0" timeOffset="1362.25">1194 191 13019,'0'0'1984,"-3"8"-816,0 2-647,0 0-1,0 0 0,1 1 0,0-1 0,0 1 1,1-1-1,1 1 0,0-1 0,0 1 0,3 13 1,-1-16-371,0 0 1,0 0 0,1-1 0,0 1 0,1-1-1,-1 0 1,1 0 0,1 0 0,-1-1 0,1 1-1,0-1 1,1 0 0,-1 0 0,1-1 0,10 7 0,-8-6 20,1-1 1,-1 0 0,2-1 0,-1 1 0,0-2 0,1 1 0,-1-2 0,1 1 0,0-1-1,0-1 1,0 0 0,0 0 0,0-1 0,10 0 0,-15-1-146,-1 1 1,1-1-1,-1 1 1,1-1-1,-1-1 0,0 1 1,1 0-1,-1-1 1,0 0-1,0 0 0,0 0 1,0-1-1,-1 1 1,1-1-1,-1 0 1,1 0-1,-1 0 0,0-1 1,0 1-1,0-1 1,-1 1-1,1-1 1,-1 0-1,0 0 0,0 0 1,-1 0-1,1-1 1,-1 1-1,1 0 1,-1-1-1,-1 1 0,1-1 1,-1-4-1,0-1-2,-1-1 1,0 1-1,-1 0 0,0 0 0,-1 0 0,0 0 1,-1 0-1,0 1 0,0-1 0,-1 1 0,0 0 0,-1 0 1,-8-10-1,-5-6-72,-2 2 1,0 0-1,-28-23 0,41 39 4,-1 0 0,0 1 0,0 1-1,0-1 1,-20-7 0,24 11-71,0 0-1,-1 1 1,0-1 0,1 1 0,-1 0 0,0 1-1,1-1 1,-1 1 0,0 0 0,0 0 0,1 1-1,-7 1 1,10-2-161,1 1 1,-1 0-1,1 0 0,-1-1 0,1 1 0,0 0 0,-1 0 1,1 0-1,0 0 0,-1 1 0,1-1 0,0 0 1,0 0-1,0 1 0,0-1 0,0 1 0,1-1 0,-1 1 1,0-1-1,1 1 0,-1-1 0,0 3 0,-2 15-5897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23.0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264 71 8850,'0'0'9962,"-9"-9"-8531,-26-28-65,32 34-1194,0 1 0,1 0 1,-1-1-1,0 1 0,0 1 1,0-1-1,0 0 1,0 1-1,-1 0 0,1-1 1,0 1-1,-1 0 0,1 1 1,-1-1-1,1 1 0,-1-1 1,1 1-1,-1 0 0,1 1 1,-1-1-1,1 0 1,-1 1-1,1 0 0,-5 1 1,3 0-122,0 1 0,-1-1 0,1 1 0,0 0 1,0 0-1,1 1 0,-1-1 0,1 1 0,0 0 0,-1 0 1,2 1-1,-5 4 0,-1 5 18,0 1-1,1-1 1,1 1 0,0 1 0,1-1-1,0 1 1,2 0 0,0 1-1,0-1 1,2 1 0,0 0 0,1-1-1,1 21 1,0-28-50,1-1-1,1 1 1,-1-1-1,1 0 1,1 1-1,0-1 1,0 0-1,0-1 1,1 1-1,0-1 1,0 1-1,1-1 1,0 0-1,1-1 1,-1 1-1,1-1 1,0 0-1,1-1 1,-1 1-1,1-1 1,0-1-1,1 1 1,-1-1-1,1 0 1,0-1-1,0 0 1,13 3-1,-5-2 24,0 0 1,0-1-1,0-1 0,28-1 0,-39 0-23,-1-1 0,0 0 0,1-1 0,-1 1 0,0-1 0,1 1 0,-1-2 0,0 1 0,0 0 0,0-1 0,0 1 0,0-1 0,0 0 0,0-1 0,-1 1 0,1-1 0,-1 1 0,1-1 0,-1 0 0,0 0 0,0-1 0,3-3 0,-1-1 623,4 0-5430,0-1-1921</inkml:trace>
  <inkml:trace contextRef="#ctx0" brushRef="#br0" timeOffset="526.99">519 76 11210,'0'0'4143,"-9"3"-2158,5-3-1841,0 1 0,1 0 0,-1 1 0,1-1 0,-1 1 0,1-1 0,-1 1 0,1 0 0,0 0 0,0 1 0,0-1 0,0 1 0,0-1-1,0 1 1,1 0 0,0 0 0,-1 0 0,1 0 0,0 1 0,0-1 0,1 1 0,-1-1 0,1 1 0,0-1 0,0 1 0,0 0 0,-1 4 0,1 8 226,0 0 0,0 0 0,2 0 0,0 0 0,1 1 0,0-1 1,7 21-1,-7-29-280,1 0 0,0 1 0,0-1 0,0 0 0,1-1 0,1 1 0,-1-1 0,1 1 0,0-1 0,1-1 0,0 1 0,0-1 0,0 0 0,1 0 0,9 5 0,-13-9-47,-1 0 0,1 0 0,0-1 0,0 0 1,0 1-1,0-1 0,0 0 0,0-1 1,0 1-1,0 0 0,0-1 0,1 0 1,-1 0-1,0 0 0,0 0 0,0 0 1,1 0-1,-1-1 0,0 0 0,0 1 0,0-1 1,0-1-1,0 1 0,0 0 0,0-1 1,-1 1-1,1-1 0,0 0 0,-1 0 1,1 0-1,-1 0 0,0 0 0,1-1 1,-1 1-1,0-1 0,-1 1 0,1-1 0,2-4 1,0-1 51,1-1 1,-2 0 0,1 0 0,-1-1-1,0 1 1,-1-1 0,0 0 0,-1 1 0,0-1-1,0 0 1,-2-14 0,0 14-96,-1 0 0,-1 0 0,0 0 0,0 0-1,-1 1 1,0 0 0,-1-1 0,0 1 0,0 1 0,-1-1 0,0 1 0,-1 0 0,-13-14 0,13 16-39,0-1 0,-1 1 0,1 1 0,-1-1 0,0 1 0,-1 0 0,1 1 0,-1 0 0,0 0 0,0 1-1,0 0 1,0 1 0,0 0 0,-1 0 0,-10 0 0,20 2-48,-1 0 0,0 0 0,0 0 0,0 0 0,0 0 0,0 0 0,1 0 0,-1 1 0,0-1 0,0 0 0,0 0 0,1 1 0,-1-1 0,0 0 0,0 1 0,1-1 0,-1 1 0,0-1 0,1 1 0,-1-1 0,0 1 0,1-1 0,-1 1-1,1 0 1,-1-1 0,1 1 0,-1 0 0,1 0 0,-1-1 0,1 1 0,0 0 0,-1 0 0,1 0 0,0 1 0,0 0-510,0 0 0,0 1 1,0-1-1,0 0 0,1 0 0,-1 1 0,1-1 0,0 0 1,-1 0-1,1 0 0,0 0 0,2 3 0,9 12-6463</inkml:trace>
  <inkml:trace contextRef="#ctx0" brushRef="#br0" timeOffset="1124.42">810 420 10906,'0'0'9032,"1"-8"-8014,-1 6-996,0 0-1,0 0 0,0 0 0,0 0 0,0 1 0,0-1 0,1 0 0,-1 0 0,1 0 0,-1 1 0,1-1 0,0 0 0,-1 1 1,1-1-1,0 1 0,0-1 0,0 1 0,0-1 0,1 1 0,-1-1 0,0 1 0,1 0 0,-1 0 0,0 0 0,1 0 0,-1 0 1,1 0-1,0 0 0,-1 0 0,1 1 0,0-1 0,0 0 0,-1 1 0,1 0 0,0-1 0,0 1 0,0 0 0,-1 0 1,1 0-1,0 0 0,0 0 0,0 0 0,-1 1 0,1-1 0,2 2 0,-1-2-3,-1 1 0,1 0-1,-1 1 1,1-1 0,-1 0 0,1 1-1,-1-1 1,0 1 0,0 0 0,0 0-1,0 0 1,0 0 0,-1 0 0,1 0-1,0 0 1,-1 1 0,0-1 0,1 1-1,-1-1 1,0 1 0,0-1 0,0 1 0,-1-1-1,1 1 1,-1 0 0,1 0 0,-1-1-1,0 6 1,0 2 96,1 0 1,-1 1-1,-1-1 0,0 0 0,0 1 1,-5 13-1,2-13 24,0-1 0,0-1 0,-1 1 1,-1-1-1,1 1 0,-2-2 0,1 1 0,-16 15 0,-2-1 796,-42 30-1,108-45-1270,-16-5 353,90 7-145,-103-9 200,1-2-1,-1 1 0,1-2 1,-1 0-1,1 0 0,15-6 1,-22 1 1413,-1-6-9351,-5 5 3771</inkml:trace>
  <inkml:trace contextRef="#ctx0" brushRef="#br0" timeOffset="1662.41">1139 300 11346,'0'0'8924,"9"0"-7821,51 1 194,-4 0-465,-1-2-1,86-12 1,-141 13-907,1 0 0,-1 0 0,1 0 0,-1 0 0,0 0 0,1 0 0,-1-1 0,1 1 0,-1 0 0,0 0 0,1-1 0,-1 1-1,1 0 1,-1 0 0,0-1 0,1 1 0,-1 0 0,0-1 0,0 1 0,1-1 0,-1 1 0,0 0 0,0-1 0,1 1 0,-1-1 0,0 1-1,0-1 1,0 1 0,0 0 0,0-1 0,0 1 0,0-1 0,0 1 0,0-1 0,0 1 0,0-1 0,0 1 0,0-1 0,0 1 0,0 0 0,0-1-1,-1 1 1,1-1 0,0 1 0,0-1 0,0 1 0,-1 0 0,1-1 0,0 1 0,-1 0 0,1-1 0,0 1 0,-1 0 0,1-1 0,0 1-1,-1 0 1,1 0 0,-1-1 0,1 1 0,0 0 0,-1 0 0,-13-10-6513</inkml:trace>
  <inkml:trace contextRef="#ctx0" brushRef="#br0" timeOffset="2032.61">1282 159 10610,'0'0'5499,"1"12"-3815,5 36 229,3-1 0,2 0 0,2 0 0,26 63 0,-39-110-1941,0 0 0,0 0 0,0 0 0,0 0 0,0 0 0,0 0 0,0 0 0,0 0 0,1 0 0,-1 0 0,0 0 0,0 0 0,0 0 0,0 0 1,0 0-1,0 0 0,0 0 0,0 0 0,0 0 0,0 0 0,0 0 0,1 0 0,-1 0 0,0 0 0,0 0 0,0 0 0,0 0 0,0 0 0,0 0 0,0 0 0,0 0 0,0 0 0,0 0 0,0 0 0,0 0 0,0 0 0,0 0 1,1 0-1,-1 0 0,0 0 0,0 0 0,0 1 0,0-1 0,0 0 0,0 0 0,0 0 0,0 0 0,0-8-3166,0 7 2426,0-9-7275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16.4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1456 73 8994,'0'0'11826,"-6"-4"-10519,-6-1-844,-1-1-1,1 2 1,-1-1-1,1 2 1,-1 0-1,0 0 1,-19 0-1,-106 0 968,92 3-1085,-59-5 0,57-2 55,7 0-311,-1 3 0,1 1 0,-44 2 0,-21-2 6,82 1-65,0 1 1,0 1-1,0 0 1,-24 5-1,36-2-30,-41 6-35,0 3 0,-67 24-1,105-31 29,0 1-1,1 1 0,-1 1 0,2 0 0,-1 1 0,1 0 0,0 1 0,1 0 0,1 1 0,-1 1 0,2-1 0,-15 21 0,-3 10-8,18-30 2,1 1 1,0 0-1,1 0 1,0 0-1,2 1 0,-1 1 1,2-1-1,0 1 1,0 0-1,-4 29 0,7-19 12,0 0-1,3 43 1,0-58-9,1-1 0,0 0-1,0 0 1,1-1 0,0 1 0,1 0 0,-1-1 0,2 0 0,-1 0 0,11 14 0,12 13-10,2-1 0,1-1 1,2-1-1,50 38 0,-65-57 32,0-1 1,2-1 0,-1-1-1,1 0 1,1-2-1,-1 0 1,1-1-1,1-1 1,-1-1 0,1-1-1,31 2 1,19 0 154,76 15 0,-103-15-128,-1-2 0,67-3 0,36 3-52,-22 0-18,-93-5 31,-1 1 0,1 2 1,-1 1-1,56 12 0,-61-9 0,0-2 0,1 0 0,-1-2 0,46-2 0,-34 0 13,50 6 0,-56-4-39,1 0 1,-1-3 0,35-3 0,31-2 17,-68 5-4,54-11 0,-65 8-38,0 1-1,1 1 1,-1 0 0,1 1 0,0 1-1,-1 1 1,29 5 0,-40-5-20,0 0 0,0 0 0,0-1 0,-1 0 0,1 0 0,0-1 0,0 0 0,0 0 0,10-3 0,61-25 6,-40 13 19,-14 5 1,-1-1 0,0-1 0,34-27 0,-26 18 0,-17 9 54,0-1-1,0 0 0,-2-1 0,1 0 0,16-30 1,-25 40-2,3-11 28,-1 0 1,0 0-1,-1-1 1,-1 1-1,0-1 1,-1 0-1,-1 0 1,-1-21 0,0 17-20,-2 1 0,-1 0 0,0-1 1,-2 1-1,0 1 0,-1-1 1,-1 0-1,-10-22 0,12 35 26,0 0-1,0 1 1,-1-1-1,0 1 1,0 0 0,0 0-1,-1 1 1,0 0-1,-8-6 1,-66-40 721,30 21-637,35 20-124,-2 1 0,1 1 0,-1 0 1,0 1-1,-1 1 0,1 1 0,-1 1 1,0 0-1,-27-2 0,-55-14 11,62 11-3,-58-5-1,-168 10 46,197-8-37,54 9-20,-1 0 0,1 1 0,-22-1 1,20 2 50,1-1 1,0 0 0,-26-7 0,27 5-231,0 1-1,-1 0 1,-25-1-1,34 4-365,-1 1 0,1-1-1,-1 1 1,1 0 0,-1 1-1,1-1 1,-10 5 0,-12 7-5632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3:40.4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55 9418,'0'0'11565,"-6"-3"-9990,2 0-1471,0 1 0,0-1 0,0 1 0,0 1 0,0-1 0,0 0 0,-1 1 0,1 0 0,-1 0 0,1 0 0,-1 1 0,1-1 0,-1 1 0,1 0 0,-1 0 1,1 1-1,-1-1 0,1 1 0,-1 0 0,1 0 0,0 1 0,-1-1 0,1 1 0,0 0 0,0 0 0,0 1 0,0-1 0,-5 5 0,-1 3-43,1 0 1,0 0 0,1 1-1,0 0 1,0 0-1,1 1 1,1 0-1,0 0 1,1 1 0,-5 15-1,5-9 111,0 1-1,1-1 1,2 0-1,0 1 1,0 0-1,3 28 1,0-43-157,-1 1 0,1-1 0,0 0 0,1 1 0,-1-1 0,1 0 0,0 0 0,0 0 0,1 0 0,0 0 0,0-1 0,0 1 0,0-1 0,0 0 0,8 7 0,-5-6 6,1 1-1,1-1 1,-1 0-1,1-1 1,0 0-1,0 0 1,0-1-1,0 0 1,10 3-1,-2-3 20,0 0 1,0 0-1,1-2 0,-1 0 0,1 0 1,0-2-1,-1 0 0,0-1 0,32-8 1,-46 10 27,0-1 1,-1 1-1,1-1 0,0 1 1,-1-1-1,1 0 1,0 0-1,-1 0 0,1 0 1,-1 0-1,1 0 1,-1 0-1,0 0 0,1-1 1,-1 1-1,2-3 1,4-10-7616</inkml:trace>
  <inkml:trace contextRef="#ctx0" brushRef="#br0" timeOffset="584.5">474 133 11931,'0'0'4523,"-9"6"-2930,3-2-1425,1 0 0,0 0 0,-1 0 0,2 1 1,-1 0-1,0 0 0,1 0 0,0 0 1,0 1-1,1 0 0,-1 0 0,1 0 1,0 0-1,1 0 0,0 0 0,0 1 1,0-1-1,0 1 0,0 7 0,1-4 4,1 0-1,-1 0 1,2 0 0,-1 0-1,1 0 1,1-1 0,0 1-1,0 0 1,1 0-1,0-1 1,0 0 0,1 1-1,1-1 1,0-1-1,7 12 1,-7-14-69,0 1 0,1-1-1,0-1 1,0 1 0,0-1 0,1 0-1,-1 0 1,1-1 0,1 0 0,-1 0-1,0 0 1,1-1 0,0-1 0,0 1-1,-1-1 1,2 0 0,-1-1 0,0 0 0,9 0-1,-13-1-71,0 1 0,-1-1 0,1-1 0,0 1 0,0-1 0,-1 1 0,1-1 0,0 0 0,-1-1 0,1 1 0,-1 0 0,0-1-1,1 0 1,-1 0 0,0 0 0,0 0 0,0 0 0,0-1 0,0 1 0,-1-1 0,1 0 0,-1 0 0,0 0 0,1 0 0,-1 0 0,-1-1 0,1 1-1,0 0 1,-1-1 0,0 1 0,0-1 0,0 0 0,0 1 0,-1-1 0,1 0 0,-1 0 0,0-4 0,1-7-9,-2 0 0,1-1 1,-2 1-1,0 0 0,-1 0 0,0 0 1,-11-28-1,7 26-68,-1-1 1,-1 2-1,0-1 1,-1 1-1,-13-16 1,18 26-50,0 0-1,0 1 1,0 0 0,-1 0 0,0 0 0,0 0 0,0 1 0,-1 0 0,1 1 0,-1-1-1,0 1 1,0 1 0,0-1 0,0 1 0,-14-2 0,20 4 16,0 0 0,0 0 0,0-1 1,0 1-1,0 0 0,0 0 0,0 1 0,0-1 1,0 0-1,0 0 0,0 0 0,0 1 0,0-1 1,0 0-1,0 1 0,0-1 0,0 1 0,0-1 1,0 1-1,0 0 0,1-1 0,-1 1 0,0 0 1,0 0-1,1-1 0,-1 1 0,0 0 0,1 0 1,-1 0-1,1 0 0,-1 0 0,1 0 0,0 0 1,-1 0-1,1 0 0,0 0 0,-1 1 1,3 42-5586,6-20 362</inkml:trace>
  <inkml:trace contextRef="#ctx0" brushRef="#br0" timeOffset="964.94">792 403 11522,'0'0'3339,"0"-9"-1930,1 3-1123,-1 0 0,1 0-1,0 0 1,0 0 0,1 0 0,0 0-1,4-9 1,-5 13-237,-1 0 0,1 1-1,0-1 1,0 1-1,1-1 1,-1 1 0,0-1-1,0 1 1,1 0 0,-1 0-1,1 0 1,-1-1 0,1 1-1,-1 0 1,1 1 0,0-1-1,-1 0 1,1 0 0,0 1-1,0-1 1,0 1 0,-1 0-1,1-1 1,0 1 0,0 0-1,0 0 1,0 0-1,0 0 1,-1 1 0,1-1-1,0 0 1,0 1 0,0-1-1,-1 1 1,1 0 0,2 1-1,-2-1-13,0 1 1,0 0-1,0-1 0,0 1 0,0 0 0,0 0 0,0 1 0,-1-1 0,1 0 0,-1 1 0,1-1 1,-1 1-1,0-1 0,0 1 0,0-1 0,-1 1 0,1 0 0,-1-1 0,1 1 0,-1 0 1,0 0-1,0-1 0,0 6 0,-1 3 102,1-1 1,-1 0-1,-1 1 1,1-1-1,-5 12 0,-30 53 785,28-61-641,0 1 0,1 0-1,0 0 1,-4 19 0,10-34-279,1 0 0,0 1-1,0-1 1,0 0 0,0 1 0,0-1-1,0 0 1,0 1 0,0-1-1,0 0 1,1 1 0,-1-1 0,0 0-1,0 1 1,0-1 0,0 0 0,0 0-1,0 1 1,1-1 0,-1 0 0,0 0-1,0 1 1,0-1 0,1 0-1,-1 0 1,0 1 0,0-1 0,1 0-1,-1 0 1,0 0 0,1 0 0,-1 1-1,0-1 1,1 0 0,-1 0-1,0 0 1,0 0 0,1 0 0,20 1 114,19-10 147,-2-1 250,69-10 1,-118 17-4587,0 3-3394</inkml:trace>
  <inkml:trace contextRef="#ctx0" brushRef="#br0" timeOffset="1365.08">1193 342 11266,'0'0'5951,"2"9"-3721,33 219 4691,-35-228-6921,0 0-1,0 0 0,0 0 1,0 0-1,0 0 0,0 0 0,0 0 1,0 0-1,0 0 0,0 1 1,-1-1-1,1 0 0,0 0 1,0 0-1,0 0 0,0 0 1,0 0-1,0 0 0,0 0 0,0 0 1,-4-12-2200,2 5-541,-2-9-4661</inkml:trace>
  <inkml:trace contextRef="#ctx0" brushRef="#br0" timeOffset="2026.56">1340 91 3265,'0'0'12348,"3"9"-11027,13 33 109,-3 1-1,-1 1 1,-3 0-1,-1 1 1,-2 0-1,0 54 1501,-5-102-2865,0 0 1,0-1-1,1 2 1,-1-1 0,1 0-1,-1 0 1,1 0-1,0 1 1,0-1-1,1 1 1,1-3-1,1-1-32,4-5-270,-1-1 0,0 0 0,-1 0 0,0-1 0,-2 0 0,1 0 0,-1 0 0,-1-1 0,0 1 0,-1-1 0,-1 0 0,0 0 0,-1-1 0,0 1 0,-2-18 0,2-10-269,0 23 496,-1 0 1,0 0-1,-5-31 1,10 152 1276,3-64-906,2-1 0,1 0-1,2-1 1,2-1 0,1 0 0,25 42 0,-38-72-1114,-4-10-3180,0 2 2534,-2-6-3429</inkml:trace>
  <inkml:trace contextRef="#ctx0" brushRef="#br0" timeOffset="2478.04">1669 402 12979,'0'0'7755,"9"-8"-7718,28-24 54,-35 31-71,-1 0-1,1-1 1,-1 1 0,1 0 0,-1 0-1,1 0 1,0 0 0,-1 1 0,1-1-1,0 0 1,0 1 0,-1-1 0,1 1-1,0-1 1,0 1 0,0 0-1,0 0 1,0 0 0,-1 0 0,5 1-1,-5-1 13,0 1-1,0 0 0,0 0 0,0 0 0,0 0 0,0 0 0,0 0 0,0 0 1,-1 0-1,1 0 0,0 0 0,-1 0 0,1 0 0,0 1 0,-1-1 0,0 0 0,1 1 1,-1-1-1,0 0 0,1 0 0,-1 2 0,1 4 121,-1 0 0,0 0 0,0 0 1,-1 0-1,1 0 0,-2 0 0,1 0 0,-3 8 0,-30 49 882,26-52-818,0 1-1,2-1 1,-1 1 0,2 1-1,0-1 1,-5 19 0,11-31-192,0 0 0,0-1 0,0 1 1,0 0-1,0-1 0,0 1 0,0 0 1,0-1-1,0 1 0,0-1 1,0 1-1,1-1 0,-1 0 0,0 0 1,0 1-1,0-1 0,1 0 1,-1 0-1,0 0 0,0 0 0,0 0 1,1-1-1,-1 1 0,2-1 0,37-2 551,7-7-60,-32 6-422,0 1-1,1 1 0,20-1 0,-47 13-5561</inkml:trace>
  <inkml:trace contextRef="#ctx0" brushRef="#br0" timeOffset="3406.91">2029 138 8466,'0'0'9054,"-5"9"-8262,-2 3-515,1 1 0,0-1 1,1 2-1,1-1 0,0 0 1,1 1-1,0 0 0,1-1 0,1 1 1,0 0-1,1 23 0,1-30-136,0 0 0,0 0 0,1-1 0,0 1 0,0 0 0,0 0 0,1-1 0,0 1 0,0-1 0,1 0 0,0 0 0,0 0 0,0-1 0,1 1 0,-1-1 0,1 0 0,1 0 0,-1-1 0,1 0 0,-1 0 0,1 0-1,1 0 1,-1-1 0,9 4 0,-9-6-71,0 1-1,0 0 1,0-1-1,0 0 1,0-1-1,0 1 1,0-1-1,0-1 1,0 1-1,0-1 0,0 0 1,0 0-1,0 0 1,0-1-1,0 0 1,-1 0-1,1-1 1,-1 1-1,1-1 1,-1-1-1,0 1 1,0-1-1,-1 1 0,1-1 1,-1-1-1,0 1 1,0-1-1,6-8 1,-7 10-46,-1-1 0,0 1 0,0-1 0,0 0 0,0 0 0,0 0 0,-1 0 0,1 0 0,-1 0 0,0-1 0,-1 1 0,1 0 0,-1-1 0,0 1 0,0 0 0,-1-9 0,0 7-10,-1-1 0,0 1 0,-1 0 0,1 0 0,-1 0 0,0 1 0,0-1 0,-1 1 0,0-1 0,-5-5-1,-8-6-121,0 2-1,-1-1 0,0 2 1,-2 1-1,-21-12 0,32 18-94,-1 2 1,1 0-1,-1 0 0,-1 1 1,1 0-1,-19-4 0,29 7 118,-1 1 1,1 0-1,-1 1 0,1-1 1,-1 0-1,1 0 0,-1 0 1,1 0-1,-1 0 0,1 0 1,-1 1-1,1-1 0,-1 0 1,1 0-1,-1 1 0,1-1 1,-1 0-1,1 1 0,0-1 1,-1 0-1,1 1 0,-1-1 1,1 1-1,0-1 0,0 1 0,-1-1 1,1 1-1,0-1 0,0 1 1,0-1-1,-1 1 0,1-1 1,0 1-1,0-1 0,0 1 1,0-1-1,0 1 0,0-1 1,0 1-1,0 0 0,3 26-5086,4-5-99</inkml:trace>
  <inkml:trace contextRef="#ctx0" brushRef="#br0" timeOffset="4700.09">2731 32 9898,'0'0'11231,"8"31"-9750,10 15 1527,-11-32-561,-13-32-2650,3 8 197,-8-30-59,11 40 7</inkml:trace>
  <inkml:trace contextRef="#ctx0" brushRef="#br0" timeOffset="6524.82">2726 0 7946,'0'0'10965,"-5"18"-9129,21 163 1951,-6-93-2977,11 69 634,2 30 419,-23-178-1490,0-11-549,0-20-2214,0 8-1859,0-2-3541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3:48.1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7162,'0'0'10846,"0"6"-10451,2 16 49,2 0 1,0-1 0,2 1-1,0-1 1,2 0 0,16 35-1,15 43 903,-35-87-1128,1 0 1,-1 0 0,-1 0 1,1 1-1,-2-1 0,0 1 0,0 0 0,-2 0 0,1-1 1,-3 20-1,2-32-165,-1 0-1,1 0 1,0 0 0,-1 0 0,1 0 0,-1 0 0,1-1-1,-1 1 1,1 0 0,0 0 0,-1 0 0,1 0 0,0-1 0,-1 1-1,1 0 1,0 0 0,-1-1 0,1 1 0,0 0 0,-1-1-1,1 1 1,0 0 0,0-1 0,-1 1 0,1 0 0,0-1-1,0 1 1,0 0 0,-1-1 0,1 1 0,0-1 0,0 1-1,0 0 1,0-2 0,-9-15-77,6 12-50,2 1-1,-1-1 0,0 0 0,1 1 0,0-1 0,0 0 0,0 0 0,1 0 1,-1 0-1,1 0 0,1 0 0,-1 0 0,1 0 0,-1 0 0,1 1 0,1-1 1,-1 0-1,1 0 0,0 1 0,0-1 0,0 1 0,0-1 0,1 1 0,0 0 0,0 0 1,0 0-1,0 1 0,1-1 0,-1 1 0,1-1 0,0 1 0,0 1 0,5-4 1,3-1-158,-1-1 1,0-1 0,0 0 0,-1 0-1,18-20 1,-24 23 193,0 0 0,0 0 1,-1-1-1,0 1 0,0-1 0,-1 1 1,0-1-1,0 0 0,0 0 0,-1 0 1,0 0-1,0 0 0,-1-10 0,1 2-14,-1 9 62,0 1 0,1-1 0,-2 1 0,1-1 0,-1 0 0,0 1 0,0 0 0,0-1 0,-4-8 0,1 87 1437,8-44-1031,2 0 0,0 0 0,2-1 0,1 0 0,1 0 0,19 35 0,1 7 700,-32-73-364,-4-12-6145,5 7-1909</inkml:trace>
  <inkml:trace contextRef="#ctx0" brushRef="#br0" timeOffset="642.29">735 69 7818,'0'0'5829,"-9"-4"-3678,1 1-1467,0-1 0,0 2 0,0-1 0,0 1 0,0 0 0,-16-1 0,21 3-542,0 0 1,0 0-1,0 0 0,0 1 1,0-1-1,0 1 0,1 0 1,-1 0-1,0 0 0,0 0 0,1 0 1,-1 0-1,1 1 0,-1-1 1,1 1-1,0 0 0,-1 0 1,1 0-1,0 0 0,0 0 0,1 0 1,-1 1-1,0-1 0,1 1 1,-1-1-1,1 1 0,-2 5 1,-2 5 51,0 1 0,2-1 0,-1 1 0,2 0 0,0 0 0,0 0 0,2 0 0,0 1 0,0-1 0,1 0 0,1 0 0,0 0 0,1 0 0,7 20 0,-7-27-169,0 1-1,0-1 1,1 0 0,-1 0-1,2-1 1,-1 1 0,1-1 0,0 0-1,0 0 1,0 0 0,1-1-1,0 0 1,0 0 0,0 0 0,1-1-1,0 0 1,0 0 0,0-1-1,0 0 1,0 0 0,1-1-1,-1 1 1,1-2 0,-1 1 0,1-1-1,0 0 1,10-1 0,-15 0-87,0 0 0,-1 0 0,1 0 0,0-1 0,-1 1 0,1-1 0,-1 0 0,1 0 0,-1 1 0,1-2 0,-1 1 0,0 0 1,0 0-1,1-1 0,-1 0 0,0 1 0,0-1 0,2-2 0,16-26-5641,-13 14-1067</inkml:trace>
  <inkml:trace contextRef="#ctx0" brushRef="#br0" timeOffset="1178.99">897 38 7938,'0'0'5007,"-9"8"-3216,8-6-1737,-4 1 276,0 1-1,1 1 1,0-1-1,-1 1 1,2-1-1,-1 1 1,0 0-1,1 1 1,0-1 0,0 1-1,1-1 1,0 1-1,-1 0 1,2 0-1,-1 0 1,-1 12-1,3-8-74,1 0-1,0 1 0,1-1 0,0 0 1,0 0-1,1 0 0,0 0 0,1 0 1,0-1-1,1 1 0,0-1 0,0 0 1,1-1-1,0 1 0,0-1 0,9 8 1,-9-10-122,0 0 0,0 0 0,1 0 1,0 0-1,1-1 0,-1-1 1,1 1-1,0-1 0,0 0 1,0-1-1,0 0 0,1 0 0,-1-1 1,1 0-1,0-1 0,0 1 1,0-2-1,-1 1 0,12-2 1,-17 1-115,1-1 1,-1 1 0,0-1-1,1 0 1,-1 0 0,0 0-1,0-1 1,0 1 0,0-1-1,0 1 1,0-1 0,0 0-1,-1 0 1,1-1 0,-1 1-1,1 0 1,-1-1 0,3-3-1,-3 1-3,1 0 0,0 0-1,-1 0 1,0 0-1,-1 0 1,1-1 0,-1 1-1,0 0 1,0-1 0,0-8-1,-1 3-32,0-1 0,-1 1 0,0-1 0,-1 0 0,-1 1 0,1 0-1,-2-1 1,0 1 0,0 1 0,-7-13 0,2 6-292,-2 1-1,0 0 1,-1 1-1,-1 0 1,0 1 0,-1 0-1,-1 1 1,-16-11-1,31 23 250,-1 1 0,1 0 1,0 0-1,0-1 0,-1 1 0,1 0 0,0 0 0,-1-1 0,1 1 0,0 0 0,-1 0 0,1 0 0,0-1 0,-1 1 0,1 0 1,0 0-1,-1 0 0,1 0 0,-1 0 0,1 0 0,0 0 0,-1 0 0,1 0 0,-1 0 0,1 0 0,0 0 0,-1 0 0,1 0 1,-1 0-1,1 1 0,0-1 0,-1 0 0,1 0 0,0 0 0,-1 0 0,1 1 0,0-1 0,-1 0 0,1 0 0,-1 1 0,-1 16-4668,2-16 4620,0 17-4477</inkml:trace>
  <inkml:trace contextRef="#ctx0" brushRef="#br0" timeOffset="1786.38">1195 376 10850,'0'0'8969,"10"-5"-8716,33-15 34,-42 19-257,1 0 1,0 1-1,0-1 0,0 1 0,-1-1 1,1 1-1,0 0 0,0-1 1,0 1-1,0 0 0,0 0 0,0 0 1,0 1-1,-1-1 0,1 0 1,0 1-1,0-1 0,0 1 0,0 0 1,-1 0-1,1-1 0,0 1 1,-1 0-1,1 0 0,-1 1 1,1-1-1,-1 0 0,0 0 0,1 1 1,-1-1-1,0 1 0,0-1 1,0 1-1,0 0 0,0-1 0,0 1 1,0 0-1,-1-1 0,1 1 1,-1 0-1,1 0 0,0 2 0,0 4 105,1 0 0,-1-1 1,0 1-1,-1 0 0,0 0 0,0-1 0,-1 1 0,-2 11 0,1-11 41,-1-1 1,1 1-1,-2-1 1,1 1-1,-1-1 1,0 0-1,-1 0 0,1-1 1,-9 9-1,13-14 20,0-4-265,1 1-1,0-1 0,0 1 0,0 0 1,0-1-1,0 1 0,1 0 0,-1 0 1,0 0-1,1 0 0,0 0 0,0 0 1,-1 0-1,1 1 0,0-1 1,0 1-1,0-1 0,1 1 0,-1 0 1,0 0-1,1 0 0,-1 0 0,5-1 1,-5 0 0,1 1 0,-1 0 1,1 1-1,-1-1 0,1 0 1,0 1-1,0-1 0,-1 1 0,1 0 1,0 0-1,0 0 0,-1 0 1,1 0-1,0 1 0,-1-1 1,1 1-1,0 0 0,-1 0 1,1 0-1,-1 0 0,6 3 1,-5 0 84,1 1 0,-1 0 0,0 0 0,0 0 0,-1 0 0,1 0 0,-1 0 0,0 1 0,-1-1 0,1 1 0,-1-1 0,1 10 0,-1 70 1783,-2-81-1687,1-1-1,-2 0 1,1 1 0,0-1 0,-1 0 0,1 0 0,-1 1-1,0-1 1,0-1 0,0 1 0,0 0 0,-1 0 0,1-1 0,-1 1-1,1-1 1,-1 0 0,0 0 0,0 0 0,0 0 0,0 0-1,0-1 1,-1 0 0,1 1 0,0-1 0,-6 1 0,2 0-82,-1 0 0,1 0 1,-1-1-1,1 0 1,0 0-1,-1-1 0,0 0 1,1 0-1,-1-1 1,1 0-1,-11-2 0,17 2-173,-1 1 0,1-1 0,0 0 0,0 0 0,-1 0-1,1 1 1,0-1 0,0 0 0,0 0 0,0-1 0,0 1-1,0 0 1,0 0 0,0 0 0,0-1 0,1 1 0,-1 0 0,1-1-1,-1 1 1,0-2 0,-3-20-6338,4 4-2242</inkml:trace>
  <inkml:trace contextRef="#ctx0" brushRef="#br0" timeOffset="2222">1296 101 8194,'0'0'4163,"9"-1"-2154,85-10 2994,105-6 1394,-199 17-6375,-14 0-8142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18.6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466 35 9154,'0'0'9347,"-9"2"-7085,-64 14 952,35-10-2284,1 3 0,-58 20-1,83-24-887,0 0 0,1 1 0,-1 1 0,1 0 0,0 0-1,1 1 1,0 1 0,0 0 0,1 0 0,0 1 0,-14 19 0,13-14-3,0 1 0,2 1 1,0 0-1,0 0 0,2 0 1,0 1-1,1 0 1,1 0-1,1 0 0,0 1 1,1-1-1,1 1 1,1-1-1,1 1 0,5 32 1,-1-28-32,0-1 0,2-1 0,0 1 1,2-1-1,0 0 0,2-1 0,0 0 1,1-1-1,1 0 0,0-1 0,2 0 1,24 23-1,-5-9-4,0-2 0,67 44 1,-82-63-6,0 0 0,1-1 0,0-1 1,0-1-1,1-1 0,0-1 0,40 6 1,58-2-8,164-7-1,-141-5-28,-115 0 26,0-1-1,0-1 1,0-2-1,34-11 1,-29 8-24,1 0 1,39-3-1,-51 9-76,-1-2-1,38-12 1,2 0 92,-50 14-23,-1-1 0,1 0 0,-1 0 0,0-1 0,-1 0 0,1-1 0,-1 1 0,0-2 0,0 1 0,-1-1 0,0 0 0,8-11 1,-4 5 138,-1 0 0,-1-1 0,-1 0 1,0-1-1,0 0 0,9-27 1,-3-11 683,9-27-808,-20 72 47,-2 0 0,1-1 1,-1 1-1,0-1 0,-1 0 0,0 1 0,0-1 0,-1 1 0,0-1 0,-1 1 0,-4-17 0,-5-36-70,11 54 92,0-1 1,0 1-1,-1 0 0,0-1 1,-1 1-1,0 0 0,0 0 1,0 0-1,-1 0 0,0 1 1,0-1-1,0 1 0,-1-1 1,0 1-1,-1 0 0,1 1 1,-1-1-1,-8-7 0,-29-33 106,36 37-135,0 1 0,-1 0 0,0 1 0,0 0-1,-1 0 1,0 0 0,0 1 0,-1 0-1,1 1 1,-1 0 0,-10-5 0,-9 0 0,-30-12-2,-1 2 0,-71-14 0,37 11-6,70 16-1,-1 0 0,-1 2 0,1 1 1,-28-2-1,-273 4 74,306 3-79,0 2 0,0 1-1,0 0 1,-29 11 0,31-9-34,0 0 1,0-2-1,-1 0 1,1-1-1,-33 2 1,47-5-149,0-1-1,0 1 1,0 0 0,0-1 0,0 0-1,0 0 1,0 0 0,0 0 0,-5-3-1,-12-9-4833,17 11 3783,-12-9-7224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4:01.6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4102 412 11779,'0'0'4787,"2"14"-2361,33 448 5600,-33-317-5951,-2-145-1986,-3-22-2494,2 5-3820,1 5-2276</inkml:trace>
  <inkml:trace contextRef="#ctx0" brushRef="#br0" timeOffset="576.82">4799 500 11226,'0'0'4240,"0"9"-2142,16 120 2899,43 176 0,-43-373-3792,16-59-2367,-19 83 695,-2 0 1,-1-1-1,4-67 1,-12 134 777,1 1 1,1-1-1,1 0 1,1 0-1,1 0 1,1-1-1,16 31 1,-12-28-149,-1 1 0,-2 0 0,-1 0 0,0 1 0,3 29 0,-10-49-458,1 4-427</inkml:trace>
  <inkml:trace contextRef="#ctx0" brushRef="#br0" timeOffset="1048.38">5220 861 10786,'0'0'7917,"8"-6"-7637,-7 5-292,4-3 96,-1 0 1,1 0-1,0 1 0,0 0 0,0 0 1,7-3-1,-11 6-42,0-1 0,1 1 0,-1-1-1,0 1 1,0 0 0,1 0 0,-1 0 0,0 0 0,1 0 0,-1 0 0,0 0-1,1 0 1,-1 0 0,0 1 0,1-1 0,-1 0 0,0 1 0,0-1 0,0 1 0,1-1-1,-1 1 1,0 0 0,0 0 0,0-1 0,0 1 0,0 0 0,0 0 0,0 0 0,0 0-1,-1 0 1,1 0 0,0 0 0,0 1 0,-1-1 0,1 0 0,-1 0 0,1 0 0,-1 1-1,0-1 1,1 0 0,-1 1 0,0 0 0,2 4 85,-1 1 0,0-1 0,0 0 0,0 0 0,-1 0 0,0 1 1,0-1-1,-1 0 0,0 0 0,0 1 0,0-1 0,-1 0 0,-3 9 0,-3 2 90,-1-1 0,0 0 0,-15 18 0,-8 15-86,32-49-132,0 1 1,-1-1 0,1 0-1,0 0 1,0 1-1,0-1 1,0 0-1,0 1 1,0-1-1,0 0 1,0 1 0,0-1-1,0 0 1,0 0-1,0 1 1,0-1-1,0 0 1,0 1-1,0-1 1,0 0 0,0 1-1,0-1 1,0 0-1,0 0 1,0 1-1,1-1 1,-1 0 0,0 1-1,0-1 1,0 0-1,0 0 1,1 0-1,-1 1 1,0-1-1,0 0 1,1 0 0,-1 0-1,0 1 1,0-1-1,1 0 1,-1 0-1,0 0 1,1 0-1,21 5 113,30-6 181,-48 0-274,39-1 351,104-12 1075,-147 13-1532,0 1 0,0-1 0,0 0 0,1 0 0,-1 0 0,0 1 0,0-1 0,0 0 0,-1 0 0,1 1 0,0-1 1,0 0-1,0 0 0,-1 1 0,1-1 0,0 0 0,0 0 0,-1 1 0,1-1 0,-1 0 0,1 1 0,-1-1 0,0 0 0,-4-9-4622,2-2-2795</inkml:trace>
  <inkml:trace contextRef="#ctx0" brushRef="#br0" timeOffset="1464.08">5614 604 12427,'0'0'1540,"-3"10"-692,-2 6-269,0 0 0,2 0 0,0 1 0,1-1 0,0 0 0,1 1 0,1 0 0,1-1 0,0 1 0,5 19 0,-4-27-320,1 0 0,-1 1-1,2-1 1,-1-1 0,1 1 0,1 0 0,0-1 0,0 0 0,0 0 0,1 0 0,0-1-1,1 0 1,-1 0 0,1-1 0,1 0 0,-1 0 0,1 0 0,0-1 0,1 0-1,11 5 1,-10-6-104,-1 0-1,1-1 1,1 0 0,-1-1-1,0 0 1,1 0-1,-1-1 1,1 0-1,0-1 1,-1-1-1,1 1 1,-1-1-1,1-1 1,17-5 0,-22 5-139,0-1 0,-1 1 0,1-1 1,-1-1-1,1 1 0,-1-1 0,0 0 1,-1 0-1,1 0 0,-1 0 0,1-1 0,-1 0 1,-1 0-1,1 0 0,-1-1 0,1 1 1,-2-1-1,1 1 0,-1-1 0,0 0 1,0 0-1,0 0 0,-1-1 0,0 1 1,1-13-1,-2 0-60,0 0-1,-1 0 1,-1 0 0,0 0-1,-2 0 1,0 0 0,-1 1 0,-1-1-1,-1 1 1,0 1 0,-2-1-1,0 1 1,-14-20 0,21 34 2,0 1 0,0 0 0,0-1 0,0 1 0,0 0 0,0 1 0,-1-1 0,1 0 0,-1 1 0,1-1 0,-1 1 0,1 0 0,-1 0 0,0 0 0,0 0 1,0 0-1,0 0 0,1 1 0,-1 0 0,0-1 0,0 1 0,-4 0 0,3 1-398,-1 0 1,1 0-1,-1 0 1,1 1-1,-1 0 1,1-1-1,0 1 1,0 1-1,0-1 1,0 1-1,1-1 1,-7 6-1,-9 11-5947</inkml:trace>
  <inkml:trace contextRef="#ctx0" brushRef="#br0" timeOffset="-2222.36">1369 557 10234,'0'0'6648,"-2"4"-5988,-1 4-429,1-1-1,0 0 1,0 1-1,0-1 1,1 1-1,0-1 0,1 1 1,0 13-1,10 73 1640,-3-25-648,-5-26-617,5 52 661,-3-98-996,1-1 1,-1 1 0,0-1 0,0 0 0,0-1-1,6-8 1,0 1 29,1 1-311,10-12-187,-1 0-1,30-46 1,-45 62 166,-1 0 0,0 0 0,-1-1 0,0 1 0,0-1 0,-1 0-1,1 0 1,-2 0 0,1 0 0,-1 0 0,0 0 0,-1 0 0,0-1 0,0 1 0,-3-13 0,-4-2-30,4 34-157,8 42 93,10 30 374,38 153 1575,-52-244-4067,-1 2-661,0-6-4662</inkml:trace>
  <inkml:trace contextRef="#ctx0" brushRef="#br0" timeOffset="-1673.09">1755 939 8482,'0'0'7312,"3"-8"-6364,-3 5-914,1 0-1,0 0 1,-1 0 0,1 1-1,0-1 1,1 0 0,-1 1-1,0-1 1,1 1-1,-1-1 1,1 1 0,0 0-1,0-1 1,0 1 0,0 0-1,0 0 1,1 1-1,-1-1 1,0 0 0,1 1-1,-1-1 1,1 1 0,0 0-1,-1 0 1,1 0-1,0 0 1,0 1 0,0-1-1,0 1 1,-1-1 0,1 1-1,0 0 1,0 0-1,0 0 1,0 1 0,0-1-1,3 2 1,-3-1 52,-1 0-1,1 0 1,-1 1 0,0-1 0,1 1 0,-1-1 0,0 1-1,0 0 1,0 0 0,0 0 0,-1 0 0,1 0 0,0 0-1,-1 0 1,0 1 0,1-1 0,-1 1 0,0-1-1,0 1 1,0-1 0,-1 1 0,1-1 0,-1 1 0,1 0-1,-1-1 1,0 1 0,0 0 0,0 3 0,0 0 112,0-1 0,-1 1 0,1 0 0,-1 0 1,-1 0-1,1-1 0,-1 1 0,1-1 0,-2 1 0,1-1 1,0 0-1,-5 6 0,9-12-265,0-1-1,0 1 1,1 0-1,-1 0 1,0 0 0,1 0-1,-1 0 1,1 0-1,-1 0 1,1 1 0,0-1-1,-1 1 1,1 0-1,-1 0 1,1 0 0,0 0-1,-1 0 1,4 2-1,0-2 51,-1 1 1,1 0-1,-1 0 0,0 1 0,0-1 0,1 1 0,-1 0 0,6 5 1,-5-4 26,-2 1 0,1 0 0,0 1 0,-1-1 0,0 1 0,0 0 0,0 0 0,0 0 0,5 12 0,-9-15 47,1 0 1,0-1-1,-1 1 1,1 0-1,-1 0 1,1 0-1,-1 0 1,0 0-1,0 0 1,0 0-1,0 0 1,0 0-1,0-1 1,-1 1-1,1 0 1,-1 0-1,1 0 1,-1 0-1,0 0 1,1-1-1,-1 1 1,0 0-1,0-1 1,0 1-1,-1 0 1,1-1-1,0 1 1,-1-1-1,1 0 1,0 0-1,-1 1 0,0-1 1,1 0-1,-1 0 1,-2 1-1,-8 4 45,-1 0-1,1 0 1,-1-2-1,-1 1 1,1-2-1,0 0 1,-1 0-1,0-1 1,-25 0-1,38-2-179,1 0-1,-1 0 1,1-1-1,-1 1 1,1 0-1,0 0 1,-1 0-1,1-1 1,-1 1-1,1 0 1,-1 0-1,1-1 1,0 1-1,-1 0 0,1-1 1,0 1-1,-1 0 1,1-1-1,0 1 1,0-1-1,-1 1 1,1 0-1,0-1 1,0 1-1,0-1 1,-1 1-1,1-1 1,0 1-1,0-1 1,0 1-1,0-1 1,0 1-1,0-1 1,0 1-1,0-1 0,0 0 1,5-20-5872,5 2-1302</inkml:trace>
  <inkml:trace contextRef="#ctx0" brushRef="#br0" timeOffset="-1183.82">2160 719 11378,'0'0'2464,"-3"10"-957,-1-2-1180,2 0 0,-1 1 1,1-1-1,1 1 0,-1 0 1,1-1-1,1 1 0,0 0 1,0 0-1,1-1 0,0 1 1,0 0-1,1-1 0,0 1 1,0-1-1,1 1 0,5 9 1,-1-9-126,0-1 0,1 1 0,0-2 0,0 1 0,1-1 0,0 0 1,0 0-1,0-1 0,1-1 0,0 0 0,0 0 0,1-1 0,20 6 1,-25-8-173,0 0 1,0 0 0,0-1 0,0 0-1,1-1 1,-1 1 0,0-1 0,0 0 0,0-1-1,0 1 1,1-1 0,-1 0 0,0-1-1,0 0 1,-1 0 0,1 0 0,0 0-1,-1-1 1,1 0 0,-1 0 0,0-1-1,0 1 1,0-1 0,0 0 0,-1-1 0,7-7-1,-9 9-16,1 0 0,-1 0 0,0-1 0,-1 1 0,1-1 0,-1 1 0,1-1 0,-1 1 0,0-1 0,0 0 0,-1 0 0,1 0 0,-1 1 0,0-1 0,0 0 0,0 0 0,0 0 0,-2-6 0,0 5-4,0 0-1,0 0 1,0 0 0,-1 0-1,0 0 1,0 1-1,0-1 1,-1 1 0,1 0-1,-1 0 1,-7-6 0,-2 0-28,0 1-1,-1 0 1,0 2 0,0-1 0,0 2 0,-1 0 0,-30-9-1,27 12-22,1 0 0,-1 1-1,0 1 1,0 0 0,-28 3-1,41 1-1325,12 1-611,14 2-2394,5-4-1198</inkml:trace>
  <inkml:trace contextRef="#ctx0" brushRef="#br0" timeOffset="-788.53">2554 637 6889,'0'0'14892,"86"-8"-14316,-47 5-360,1-2-144,-4 1-72,-5 0 0,-6 1-656,-12-1-1433</inkml:trace>
  <inkml:trace contextRef="#ctx0" brushRef="#br0" timeOffset="-384.71">2720 493 10298,'0'0'9338,"0"68"-6233,0-38-977,0 4-1071,-5 1-505,-2-1-280,1 0-192,1-2-80,1-3-440,4 9-1345,4-9-2440,3-5-2432</inkml:trace>
  <inkml:trace contextRef="#ctx0" brushRef="#br0" timeOffset="67181.73">8654 393 6937,'0'0'7803,"-10"-1"-5290,6 0-2291,-1 0 0,1 0 0,0 0 0,0 1-1,-1 0 1,1 0 0,0 0 0,-1 0 0,1 0 0,0 1 0,0 0 0,0 0-1,-1 0 1,1 1 0,0-1 0,0 1 0,1 0 0,-1 0 0,0 0 0,1 1-1,-1-1 1,1 1 0,0 0 0,0 0 0,0 0 0,-5 7 0,1 2-31,1-1 0,0 1 0,1 1 0,0-1 0,1 1 0,0 0 0,-3 26 0,4-13 3,1 0 0,1 0-1,3 29 1,-1-49-161,0 0 1,1 0 0,-1 0-1,1 0 1,1-1-1,-1 1 1,1 0-1,0-1 1,1 0 0,-1 0-1,1 0 1,0 0-1,0-1 1,0 1 0,1-1-1,-1 0 1,1 0-1,0-1 1,0 1-1,1-1 1,-1 0 0,1-1-1,-1 1 1,13 2-1,-10-2-6,1 0 0,-1-1-1,1 0 1,-1 0 0,1-1-1,0-1 1,0 1-1,0-1 1,0-1 0,-1 0-1,1 0 1,0 0 0,0-1-1,-1-1 1,1 1-1,12-7 1,-16 6-15,0 0-1,0-1 1,0 1 0,-1-1-1,0 0 1,1-1 0,-1 1-1,-1-1 1,1 0 0,-1 0-1,1 0 1,-1 0 0,-1 0-1,1-1 1,-1 1 0,0-1-1,0 0 1,-1 1 0,0-1-1,0 0 1,0 0 0,-1 0-1,1 0 1,-1 0-1,-1 0 1,1 0 0,-1 0-1,0 0 1,-3-9 0,0 3-8,0-1 0,-1 0 1,-1 1-1,0 0 0,0 0 0,-1 1 1,-1 0-1,0 0 0,0 1 1,-1-1-1,0 2 0,-15-13 0,12 12-129,0 1 0,-1 1-1,1 0 1,-1 0 0,-21-8-1,75 50-9145,-11-14 4725</inkml:trace>
  <inkml:trace contextRef="#ctx0" brushRef="#br0" timeOffset="67690.45">8954 782 11106,'0'0'9460,"-3"-10"-7507,-1-3-1859,1-1 0,0 1 0,1-1 0,1 0 0,0 0 0,1 0 0,0 0 0,1 1 0,1-1 0,0 0 0,1 1 0,1-1 0,9-23-1,-11 31-124,1 0 0,0 0 0,1 1-1,-1 0 1,1 0 0,0 0 0,1 0-1,-1 0 1,1 1 0,10-8 0,-13 11 26,0 0 1,0 0 0,0 0 0,1 0 0,-1 0-1,0 0 1,1 1 0,-1-1 0,0 1-1,1-1 1,-1 1 0,1 0 0,-1 0 0,1 0-1,-1 1 1,1-1 0,-1 1 0,0-1-1,1 1 1,-1 0 0,0 0 0,1 0-1,-1 0 1,0 0 0,0 0 0,0 0 0,0 1-1,0-1 1,0 1 0,2 2 0,16 19 144,0 0 0,-1 2-1,-2 0 1,0 1 0,-2 1 0,16 37 0,-20-42-123,7 2-1037,0-16-5071,-5-7-1880</inkml:trace>
  <inkml:trace contextRef="#ctx0" brushRef="#br0" timeOffset="68141.12">9707 701 11723,'0'0'6678,"11"1"-5152,-6 0-1415,0-1 1,0 0-1,0 1 0,0-2 1,0 1-1,0-1 0,0 1 1,0-1-1,0-1 0,0 1 1,-1-1-1,1 0 0,0 0 1,-1 0-1,0 0 0,1-1 1,-1 0-1,0 0 0,0 0 1,0 0-1,-1-1 0,1 1 1,-1-1-1,4-6 0,3-5-18,-1 0 0,-1-1 0,0 1 0,-1-2 0,0 1 0,-2-1 0,0 0 1,-1 0-1,3-27 0,-5 32-98,-1 0 0,0 0 1,-1 0-1,0 0 0,-1 0 1,0 0-1,-1 0 0,-1 0 0,0 0 1,0 0-1,-1 1 0,-1 0 1,1 0-1,-14-20 0,-16-3-178,33 32 188,-1 1 0,0-1 0,0 1 0,0 0 0,0 0-1,0 0 1,0 0 0,0 0 0,-1 0 0,1 1 0,0-1 0,0 1 0,0 0 0,-1-1 0,1 1 0,0 0 0,-1 0 0,-1 1 0,2-1 6,1 1-1,0 0 1,0 0 0,0 0 0,0 0-1,0 0 1,0 0 0,0 0-1,0 1 1,0-1 0,0 0 0,1 0-1,-1 1 1,0-1 0,1 0-1,-1 1 1,1-1 0,-1 1 0,1-1-1,0 1 1,0-1 0,0 0-1,0 4 1,0 42 100,0-36-43,7 64 566,29 136 1,-11-80-103,-6-44 307,48 135 0,-66-219-776,-1-1-24,0 1-1,1-1 1,-1 0-1,1 0 1,0 0-1,0 1 1,0-1 0,0 0-1,0 0 1,0 0-1,0-1 1,0 1-1,1 0 1,2 2-1,2-30-2433,-1-9-841,5-8-4001,1 1-3683</inkml:trace>
  <inkml:trace contextRef="#ctx0" brushRef="#br0" timeOffset="69307.23">10110 542 11498,'0'0'3797,"-10"10"-1446,3-5-2023,0 1 0,1 0-1,0 1 1,0-1-1,1 1 1,0 0-1,0 1 1,1-1 0,-1 1-1,2 0 1,-1 0-1,1 0 1,0 0-1,1 1 1,-2 14 0,3-19-268,1 1 1,0 0 0,0-1 0,1 1-1,-1-1 1,1 1 0,0 0 0,0-1-1,0 1 1,1-1 0,0 0 0,0 0-1,0 1 1,0-1 0,1 0 0,-1-1-1,1 1 1,0 0 0,0-1 0,0 0-1,1 1 1,-1-1 0,1-1 0,0 1 0,0 0-1,0-1 1,0 0 0,0 0 0,0 0-1,1 0 1,-1-1 0,1 0 0,-1 0-1,1 0 1,-1 0 0,1-1 0,0 0-1,-1 0 1,1 0 0,0 0 0,-1-1-1,8-1 1,-9 1-52,1 1-1,-1-1 1,0 1 0,0-1-1,0 0 1,0 0-1,0 0 1,-1-1 0,1 1-1,0-1 1,0 1-1,-1-1 1,1 0 0,-1 0-1,0 0 1,1-1-1,-1 1 1,0 0 0,0-1-1,-1 1 1,1-1-1,0 0 1,-1 0 0,0 1-1,0-1 1,1 0-1,-2 0 1,1 0 0,0 0-1,-1 0 1,1-1-1,-1 1 1,0 0 0,0 0-1,0 0 1,0 0-1,-1 0 1,1 0 0,-2-5-1,-2-6-71,0 1 0,0-1 0,-1 1-1,-1 0 1,0 1 0,-1-1 0,-11-15 0,12 21 37,-14-26-390,20 33 399,0-1 0,0 0 0,0 1-1,0-1 1,0 0 0,0 0 0,0 1-1,0-1 1,0 0 0,0 1 0,1-1 0,-1 0-1,0 1 1,0-1 0,1 0 0,-1 1-1,0-1 1,1 1 0,-1-1 0,1 0 0,-1 1-1,1-1 1,-1 1 0,1-1 0,-1 1-1,1 0 1,-1-1 0,1 1 0,-1-1 0,1 1-1,0 0 1,-1 0 0,1-1 0,0 1-1,-1 0 1,1 0 0,0 0 0,-1 0-1,1 0 1,0 0 0,0 0 0,-1 0 0,1 0-1,0 0 1,-1 0 0,1 0 0,1 1-1,11-2-11,-1 1 0,1 0 0,0 1 0,0 1-1,-1 0 1,1 0 0,21 8 0,-28-7 21,0 0 1,0 0-1,0 0 1,-1 1-1,0 0 1,1 0-1,-1 0 0,-1 0 1,1 1-1,-1 0 1,1 0-1,-1 0 1,-1 1-1,1-1 1,-1 1-1,0 0 1,3 7-1,9 45 170,-14-49-111,1 0 0,0 0 0,0 0 0,1 0 0,0-1-1,0 1 1,1-1 0,10 16 0,-13-23-31,0 1 0,0-1 0,0 0 0,1 1-1,-1-1 1,0 0 0,1 0 0,-1 0 0,1 0 0,0 0-1,-1 0 1,1 0 0,-1-1 0,1 1 0,0 0 0,0-1-1,-1 0 1,1 1 0,0-1 0,0 0 0,0 0 0,0 0-1,-1 0 1,1 0 0,0 0 0,0-1 0,0 1 0,-1 0-1,1-1 1,0 0 0,-1 1 0,1-1 0,0 0 0,-1 0-1,1 0 1,-1 0 0,1 0 0,-1 0 0,1 0 0,1-3 0,1 0-12,0 0 1,-1 0-1,1-1 1,-1 1-1,0-1 1,0 0-1,0 0 1,-1 0-1,0 0 1,0 0-1,0-1 1,1-6-1,-2-1-114,-1-1-1,0 1 0,-1 0 1,0-1-1,-1 1 1,-1 0-1,-6-22 0,-4-20-537,12 55 628,1 0 1,0 0-1,0-1 1,0 1-1,0 0 1,-1-1-1,1 1 1,0 0-1,0-1 1,0 1-1,0 0 1,0-1-1,0 1 1,0-1-1,0 1 1,0 0-1,0-1 1,0 1-1,0 0 1,0-1-1,0 1 1,0 0-1,0-1 1,0 1-1,0 0 1,1-1-1,-1 1 1,0 0-1,0-1 1,0 1-1,1 0 1,-1-1-1,0 1 1,0 0-1,1 0 1,-1-1-1,0 1 1,0 0-1,1 0 1,-1 0-1,0 0 1,1-1-1,-1 1 1,0 0-1,1 0 1,-1 0-1,0 0 1,2 0-1,19 12-154,20 27 228,-27-25 133,-1 1 1,0 0 0,-1 1 0,-1 0 0,0 1 0,-2 0 0,14 30 0,-24-48-36,-15-79 2215,15 76-2468,0-1-1,1 1 1,0 0-1,0 0 1,0-1-1,0 1 1,1 0-1,0 0 1,0-1 0,0 1-1,0 0 1,0 0-1,1 0 1,0 1-1,0-1 1,0 0-1,5-6 1,-6 10 74,-1-1 0,1 0 0,0 1 0,-1-1 0,1 1-1,0 0 1,-1-1 0,1 1 0,0 0 0,0-1 0,0 1 0,-1 0 0,1 0 0,0 0 0,0-1 0,0 1-1,0 0 1,-1 0 0,1 0 0,0 0 0,0 1 0,0-1 0,0 0 0,-1 0 0,1 0 0,0 1-1,0-1 1,0 0 0,-1 1 0,1-1 0,0 1 0,-1-1 0,1 1 0,0-1 0,-1 1 0,1 0 0,0-1-1,-1 1 1,1-1 0,-1 1 0,0 0 0,1 0 0,-1-1 0,1 1 0,-1 0 0,0 1 0,20 42 134,-18-36-171,37 96 850,-40-111-494,0 0-1,0 0 1,0 0 0,1-1-1,0 1 1,1 0 0,0 0-1,3-13 1,-2 9-488,1 0 1,0 0-1,1 0 1,0 0-1,1 1 1,0 0-1,1 0 1,0 1-1,10-13 0,-15 21 173,0 0-1,-1 0 0,1 0 0,0 0 0,0 1 0,0-1 0,0 0 0,0 0 0,1 1 0,-1-1 0,0 1 0,0-1 0,0 1 0,1-1 0,-1 1 0,0 0 0,0 0 0,1 0 0,-1-1 0,0 1 0,0 0 0,1 0 0,-1 1 0,0-1 0,0 0 0,1 0 0,-1 1 0,0-1 0,0 0 0,1 1 0,-1 0 0,0-1 0,0 1 0,0-1 0,0 1 0,0 0 1,0 0-1,0 0 0,0 0 0,0 0 0,0 0 0,-1 0 0,2 2 0,5 6 51,0 1 0,-1 1 1,10 21-1,-7-13-23,-3-8 89,1-1 0,0 0 0,0 0 0,11 10 0,-16-18-52,0 0-1,0 0 1,0 0 0,1 0 0,-1 0 0,0 0-1,1-1 1,-1 1 0,1-1 0,0 1 0,0-1-1,-1 0 1,1 0 0,0-1 0,0 1-1,0-1 1,0 1 0,0-1 0,0 0 0,0 0-1,0 0 1,5-1 0,-5 0-34,-1-1 0,0 1 0,1-1 1,-1 0-1,0 0 0,0 1 0,0-1 0,0-1 0,-1 1 1,1 0-1,-1 0 0,1-1 0,-1 1 0,0 0 0,0-1 0,0 0 1,0 1-1,1-6 0,9-49-100,-11 50 49,1 0-1,-1 0 1,0 1 0,-1-1 0,0 0 0,0 0 0,-3-8 0,4 13 33,-1 1 0,1-1-1,-1 1 1,0-1 0,0 1 0,0-1 0,0 1 0,0-1 0,0 1 0,0 0 0,-1-1-1,1 1 1,0 0 0,-1 0 0,1 0 0,-1 0 0,1 0 0,-1 0 0,0 1 0,1-1-1,-1 0 1,0 1 0,1-1 0,-1 1 0,0 0 0,0 0 0,1-1 0,-1 1-1,0 0 1,0 1 0,1-1 0,-1 0 0,-2 1 0,2 0 35,-1 0 0,1 0 0,-1 0 1,1 0-1,0 1 0,-1-1 0,1 1 0,0 0 0,0 0 1,0 0-1,0 0 0,1 0 0,-1 0 0,0 0 0,1 0 1,0 1-1,-1-1 0,1 1 0,0-1 0,0 1 1,0-1-1,1 1 0,-1 0 0,1-1 0,-1 1 0,1 3 1,-2 9 246,0 1 1,1-1-1,2 19 1,-1-30-271,1 0-1,-1 0 1,1 0 0,0-1-1,0 1 1,1 0 0,-1-1-1,1 1 1,0-1 0,0 0-1,0 1 1,0-1 0,0 0-1,1 0 1,0-1 0,-1 1-1,1 0 1,0-1 0,0 0-1,0 1 1,1-1 0,-1 0-1,0-1 1,1 1 0,0-1-1,-1 1 1,1-1 0,6 1-1,11 2-304,-1 0 0,1-2 0,0 0 1,21-2-1,-24 0-235,66 0-3442,-8-1-2630</inkml:trace>
  <inkml:trace contextRef="#ctx0" brushRef="#br0" timeOffset="70325.67">11793 525 11402,'0'0'4680,"-12"-1"-2359,7 0-2199,-6 0 253,1 0 1,-1 0-1,0 1 0,0 0 0,-11 3 0,18-3-267,0 1-1,1 0 0,-1 0 1,0 1-1,0-1 0,0 1 1,1 0-1,-1 0 1,1 0-1,0 1 0,-1-1 1,1 1-1,0-1 0,0 1 1,1 0-1,-1 0 0,0 1 1,1-1-1,-3 7 1,1-3-22,2 0 1,-1 0 0,1 1 0,0-1-1,0 1 1,1-1 0,0 1 0,1 0-1,0 0 1,0-1 0,0 1 0,1 0-1,0 0 1,1-1 0,-1 1 0,1-1-1,1 1 1,0-1 0,4 9 0,-5-11-58,1-1 1,0 1 0,0 0-1,0-1 1,0 1 0,1-1-1,-1 0 1,1 0 0,0-1-1,0 1 1,1-1 0,-1 0-1,1 0 1,-1 0 0,1-1-1,0 1 1,0-1 0,0-1-1,0 1 1,1-1 0,-1 1-1,0-1 1,1-1 0,-1 1-1,0-1 1,1 0-1,-1 0 1,7-2 0,-8 1-21,0 0-1,0 0 1,0 0 0,0-1 0,0 0 0,-1 0-1,1 0 1,0 0 0,-1-1 0,0 0-1,1 1 1,-1-1 0,0 0 0,-1 0 0,1-1-1,0 1 1,-1-1 0,0 1 0,0-1 0,0 0-1,0 0 1,0 0 0,-1 0 0,2-6 0,1-8-2,0 0 0,-1 0 0,-1 0 0,-1-23 0,0 23-85,-1 0-1,-1 1 1,-1-1 0,-1 0 0,0 1 0,-1 0 0,-1 0 0,-1 0 0,0 1 0,-1-1 0,-1 1 0,0 1 0,-15-21 0,23 36 75,0 0-1,0 0 1,0 0-1,0-1 1,0 1 0,0 0-1,0 0 1,0 0-1,0 0 1,0 0-1,0-1 1,0 1-1,0 0 1,0 0-1,0 0 1,0 0 0,-1 0-1,1-1 1,0 1-1,0 0 1,0 0-1,0 0 1,0 0-1,0 0 1,-1 0-1,1 0 1,0 0-1,0-1 1,0 1 0,0 0-1,0 0 1,-1 0-1,1 0 1,0 0-1,0 0 1,0 0-1,0 0 1,-1 0-1,1 0 1,0 0 0,0 0-1,0 0 1,0 0-1,0 0 1,-1 0-1,1 0 1,0 0-1,0 0 1,0 1-1,0-1 1,0 0 0,-1 0-1,1 0 1,0 0-1,0 0 1,0 0-1,0 0 1,0 0-1,0 1 1,-1-1-1,1 0 1,0 15-102,7 23 132,-6-32 10,15 54 402,2-1-1,32 70 0,-46-122-363,0 0-1,0-1 0,0 1 0,1-1 0,0-1 0,0 1 0,0-1 0,1 1 0,0-2 0,0 1 0,0-1 0,1 0 0,-1 0 0,1 0 0,0-1 0,0 0 0,0-1 0,10 3 0,-12-4-59,-1 0 0,1-1 1,-1 1-1,1-1 0,-1 0 0,1 0 1,-1-1-1,1 1 0,-1-1 1,1 0-1,-1 0 0,0-1 0,1 1 1,-1-1-1,0 0 0,0 0 0,0 0 1,0-1-1,-1 1 0,1-1 1,-1 0-1,1 0 0,-1 0 0,0-1 1,0 1-1,0-1 0,-1 0 0,1 1 1,-1-1-1,0 0 0,2-5 1,0 0-25,-1-1 1,0 1-1,-1-1 1,0 1-1,0-1 1,-1 0 0,0 1-1,-1-14 1,0 20 3,0 1 0,0 0 0,0-1 0,0 1 1,-1 0-1,1 0 0,-1-1 0,1 1 0,-1 0 0,0 0 1,0-1-1,0 1 0,0 0 0,0 0 0,0 0 0,-1 0 1,1 1-1,-1-1 0,1 0 0,-1 0 0,0 1 0,1-1 0,-1 1 1,0 0-1,0-1 0,0 1 0,0 0 0,0 0 0,-1 0 1,1 1-1,0-1 0,0 0 0,-1 1 0,1-1 0,0 1 1,0 0-1,-1 0 0,1 0 0,-3 0 0,3 1 1,1-1 1,-1 0-1,1 0 0,-1 1 1,1-1-1,0 1 0,-1 0 1,1-1-1,-1 1 0,1 0 0,0 0 1,0 0-1,0-1 0,-1 1 1,1 1-1,0-1 0,0 0 1,0 0-1,1 0 0,-1 0 0,-1 3 1,0 0 5,0 0 0,1 0 0,-1 1 1,1-1-1,0 1 0,0-1 0,0 6 0,0 1 44,1 0 0,0 0 0,1-1 0,0 1 0,4 17 0,-3-21-31,1 1-1,0-1 0,0 0 1,1-1-1,0 1 0,0-1 1,1 1-1,0-1 1,0 0-1,0-1 0,0 1 1,1-1-1,0 0 0,0-1 1,1 0-1,-1 1 1,12 4-1,-14-8-7,0 1 0,0-1 0,0 0 0,0 0 0,0 0 0,0 0 0,1-1 0,-1 1 0,0-1 0,0 0 0,1 0 0,-1-1 0,0 0 0,0 1 0,1-1 0,-1 0 1,0-1-1,0 1 0,0-1 0,-1 0 0,1 0 0,0 0 0,-1-1 0,1 1 0,-1-1 0,1 0 0,-1 0 0,0 0 0,-1 0 0,1 0 0,0-1 0,3-5 0,-1-3-52,1 0 0,-2-1 0,1 1 0,-2-1 0,0 0 0,0-1 0,-1 1 0,-1 0 0,0 0 0,-1-1 1,-2-20-1,2 4-207,0 30 246,0 0 0,0 0-1,0-1 1,0 1 0,0 0 0,0 0-1,0-1 1,0 1 0,1 0-1,-1 0 1,0 0 0,0-1 0,0 1-1,0 0 1,1 0 0,-1 0 0,0 0-1,0-1 1,0 1 0,1 0-1,-1 0 1,0 0 0,0 0 0,1 0-1,-1 0 1,0 0 0,0 0 0,1 0-1,-1 0 1,0 0 0,0 0-1,1 0 1,-1 0 0,0 0 0,0 0-1,1 0 1,-1 0 0,0 0 0,0 0-1,0 0 1,1 0 0,-1 0-1,0 1 1,0-1 0,1 0 0,-1 0-1,0 0 1,0 0 0,0 1-1,0-1 1,1 0 0,-1 0 0,0 0-1,0 0 1,0 1 0,0-1 0,0 0-1,0 0 1,1 1 0,12 11-69,2 5 87,-1 1 0,-1 1-1,0 0 1,-1 1 0,-2 1-1,15 35 1,-25-55-11,1 1-1,-1 0 1,0-1 0,0 1 0,1-1 0,-1 1 0,0 0 0,-1-1 0,1 1-1,0-1 1,0 1 0,-1 0 0,1-1 0,-1 1 0,1-1 0,-1 1 0,1-1-1,-1 1 1,0-1 0,0 0 0,0 1 0,0-1 0,0 0 0,0 0 0,0 0-1,0 0 1,-1 0 0,1 0 0,0 0 0,-1 0 0,1 0 0,0 0-1,-1-1 1,1 1 0,-4 0 0,-6 3-102,0-1 0,-1 0 0,-22 3 0,19-4-222,-74 8-2241,31-7-1925,22-3-1221</inkml:trace>
  <inkml:trace contextRef="#ctx0" brushRef="#br0" timeOffset="71034.15">12751 226 10730,'0'0'4323,"5"8"-2016,9 20-1496,-1 1 1,-1 0-1,-1 0 0,-2 1 1,-1 0-1,4 32 1,-2-14 606,30 89 0,-40-137-1379,0 1-1,0-1 1,0 0 0,0 0-1,0 1 1,0-1-1,0 0 1,0 0 0,0 1-1,0-1 1,1 0-1,-1 0 1,0 1-1,0-1 1,0 0 0,0 0-1,1 1 1,-1-1-1,0 0 1,0 0 0,0 0-1,1 0 1,-1 1-1,0-1 1,0 0 0,1 0-1,-1 0 1,0 0-1,0 0 1,1 0 0,-1 0-1,0 0 1,0 0-1,1 1 1,-1-1 0,0 0-1,1 0 1,-1-1-1,8-9 749,4-27-324,-11 32-395,15-59-288,-2 1 0,-3-2 0,-3 0 0,0-94 0,-6 179 218,1 0 1,1-1-1,0 1 0,2-1 0,11 26 1,-1 1 135,-1 2 25,-2-4-37,2 0 0,2-1-1,27 50 1,-42-115-15280</inkml:trace>
  <inkml:trace contextRef="#ctx0" brushRef="#br0" timeOffset="71467.43">13165 554 3385,'0'0'9947,"12"-7"-8736,-8 4-993,49-27 917,-51 28-973,1 1 0,0-1-1,0 1 1,0 0-1,0 0 1,0 0 0,0 1-1,0-1 1,0 1-1,0-1 1,0 1-1,0 0 1,0 0 0,0 1-1,0-1 1,1 1-1,-1-1 1,0 1-1,4 2 1,-5-1-98,0-1-1,-1 1 1,1 0 0,-1 0-1,1 0 1,-1 1 0,0-1 0,0 0-1,0 0 1,0 1 0,0-1-1,-1 0 1,1 1 0,-1-1-1,0 1 1,1-1 0,-1 1-1,0-1 1,0 1 0,-1-1-1,1 1 1,-1 2 0,0 3 74,-1-1-1,1 1 1,-1 0 0,-1-1 0,-5 14-1,-3-4 315,1 0 0,-19 21 1,33-41-613,1 0 0,0 1 1,-1-1-1,1 1 1,1 1-1,7-3 1,0 0-435,-6 1 233,0 1 0,0-1 1,0 1-1,1 1 1,-1 0-1,0 0 1,1 0-1,-1 1 1,12 1-1,-16-1 369,-1 1-1,0-1 0,0 1 0,0 0 1,1 0-1,-1 0 0,0 0 0,0 0 1,0 1-1,-1-1 0,1 0 1,0 1-1,0-1 0,-1 1 0,1 0 1,-1 0-1,1-1 0,-1 1 0,0 0 1,0 0-1,0 0 0,0 1 0,0-1 1,0 0-1,-1 0 0,1 0 1,-1 1-1,1-1 0,-1 0 0,0 1 1,0-1-1,0 0 0,0 5 0,0-3 185,0 0 0,0 0-1,-1 0 1,1 1-1,-1-1 1,0 0 0,0 0-1,0 0 1,0 0-1,-1 0 1,0 0-1,0-1 1,0 1 0,0 0-1,0-1 1,-5 5-1,4-5-58,-1 0-1,0 0 1,0-1-1,0 1 1,0-1-1,-1 0 1,1-1-1,0 1 0,-1-1 1,1 1-1,-1-1 1,0-1-1,1 1 1,-10 0-1,10-1-129,0 0 0,-1 1 0,1-1 1,0-1-1,-1 1 0,1-1 0,0 1 0,-5-3 0,8 3-226,0-1 0,-1 0 0,1 0 0,0 0 0,0 0 0,-1-1 0,1 1 1,0 0-1,0 0 0,0-1 0,1 1 0,-1-1 0,0 1 0,0-1 0,1 1 0,-1-1 0,1 1 0,-1-1 1,1 1-1,0-1 0,0 0 0,-1 1 0,1-1 0,1-2 0,-2-19-5492</inkml:trace>
  <inkml:trace contextRef="#ctx0" brushRef="#br0" timeOffset="71945.92">13526 283 12003,'0'0'3379,"-3"12"-1787,0 10-855,1 1 0,0-1 0,2 1-1,1-1 1,0 1 0,2-1 0,0 0-1,8 25 1,-8-38-614,0 0-1,1 1 0,0-1 1,0 0-1,1-1 0,0 1 1,1-1-1,0 0 1,11 12-1,-12-15-54,1-1 0,-1 0 0,1 0 0,0 0 0,0-1 0,0 0 0,0 0 0,1 0 0,-1-1 0,1 0 0,-1 0 0,1-1 0,0 1 0,0-2 1,10 1-1,-16-1-10,1 0 1,-1 0 0,0 0 0,1 0-1,-1-1 1,1 1 0,-1 0 0,0-1-1,1 1 1,-1-1 0,0 0 0,1 1 0,-1-1-1,0 0 1,0 0 0,0 0 0,0 0-1,0 0 1,0 0 0,0 0 0,0 0 0,0 0-1,0-1 1,0 1 0,-1 0 0,1 0-1,0-1 1,-1 1 0,0 0 0,1-1-1,-1 1 1,1-3 0,2-53 784,-4 41-873,1-7 75,-1 0-1,-2 0 1,0 0-1,-12-42 0,12 56-127,0-1 0,-1 1 0,0 0 0,0 0 0,-1 0 0,0 0 0,-1 1 0,1 0 0,-2 0-1,1 1 1,-1-1 0,0 1 0,-1 1 0,-7-7 0,14 13-47,0-1 0,0 0 0,0 1 1,0-1-1,0 1 0,0-1 0,-1 1 0,1 0 1,0-1-1,0 1 0,0 0 0,0 0 0,0 0 1,-1-1-1,1 1 0,0 1 0,-1-1 0,-6 11-5165,7 1-980</inkml:trace>
  <inkml:trace contextRef="#ctx0" brushRef="#br0" timeOffset="72303.65">13843 200 9938,'0'0'10434,"63"3"-8505,-24-3-1033,4-2-624,0-6-272,-6 1-464,-13-5-1609,-12 4-2560</inkml:trace>
  <inkml:trace contextRef="#ctx0" brushRef="#br0" timeOffset="72304.65">13960 102 10778,'0'0'7314,"13"67"-4762,-6-33-127,-2 2-705,-1-1-767,-1-3-465,1-4-344,-1-5-144,-2 0-1009,0-7-2879,-1-6-4178</inkml:trace>
  <inkml:trace contextRef="#ctx0" brushRef="#br0" timeOffset="72918.58">14513 132 11466,'0'0'6986,"-4"13"-4208,-6 20-1616,2 1 0,1 0-1,-3 41 1,8-42-888,0-1 0,2 0 0,2 0 0,1 1 0,1-1 0,2-1 0,10 35 0,-10-51-236,1 0-1,1 0 1,1-1 0,0 0 0,0 0 0,2-1 0,-1 0 0,2-1 0,0 0 0,0-1 0,15 10 0,3 6 87,-30-27 44,-25-26-5479,15 15-1418</inkml:trace>
  <inkml:trace contextRef="#ctx0" brushRef="#br0" timeOffset="74380.64">14765 423 7178,'0'0'13394,"1"12"-11817,2 12-1103,-1 3 3,1 0 0,2 0-1,1 0 1,0 0 0,18 42 0,-24-69-498,0 1 0,0-1 0,0 0 0,0 0 0,0 0 0,0 0 0,0 0-1,0 1 1,0-1 0,0 0 0,0 0 0,0 0 0,0 0 0,0 1 0,0-1 0,0 0 0,0 0 0,0 0 0,0 0-1,0 1 1,0-1 0,0 0 0,1 0 0,-1 0 0,0 0 0,0 0 0,0 1 0,0-1 0,0 0 0,0 0 0,0 0 0,1 0-1,-1 0 1,0 0 0,0 0 0,0 1 0,0-1 0,0 0 0,1 0 0,-1 0 0,0 0 0,0 0 0,0 0 0,0 0-1,1 0 1,-1 0 0,0 0 0,0 0 0,0 0 0,0 0 0,1 0 0,-1 0 0,0 0 0,0 0 0,0 0 0,0 0-1,1-1 1,-1 1 0,0 0 0,0 0 0,0 0 0,0 0 0,1 0 0,-1-12-3274,0 7 2325,0-13-5521</inkml:trace>
  <inkml:trace contextRef="#ctx0" brushRef="#br0" timeOffset="74886.92">14754 241 3273,'0'0'7969</inkml:trace>
  <inkml:trace contextRef="#ctx0" brushRef="#br0" timeOffset="75253.35">14952 429 9274,'0'0'3091,"-5"9"-1645,1-2-1043,0 1-1,0 0 1,1 0-1,0 0 1,0 0-1,-2 16 1,4-20-224,1 0 1,-1 0-1,1 0 0,1 0 1,-1 0-1,0 0 1,1 0-1,0 0 0,0 0 1,0 0-1,0 0 0,1-1 1,-1 1-1,1 0 0,0-1 1,0 1-1,0-1 1,1 0-1,5 6 0,-5-6-56,0 0 0,0 0-1,0 0 1,1 0 0,-1-1-1,1 0 1,0 0 0,0 0 0,0 0-1,0-1 1,0 1 0,0-1-1,0 0 1,0 0 0,1-1-1,-1 1 1,0-1 0,0 0-1,7 0 1,-9-1-70,1 1-1,-1-1 0,1 0 1,-1 0-1,0 0 1,1 0-1,-1-1 1,0 1-1,0 0 1,0-1-1,0 0 1,0 1-1,0-1 1,0 0-1,-1 0 0,1 0 1,-1 0-1,1 0 1,-1-1-1,0 1 1,0 0-1,0-1 1,0 1-1,0 0 1,-1-1-1,1 1 0,-1-1 1,1 1-1,-1-1 1,0 1-1,0-1 1,0-4-1,-1 2-39,1-1 0,-1 0 0,0 1 0,-1-1 0,1 1 0,-1 0 0,0-1 0,0 1 0,-1 0 0,1 0 0,-1 0 0,0 0 0,-1 1-1,1-1 1,-1 1 0,0 0 0,-5-5 0,1 2-1877,1-1 0,0-1-1,-10-15 1</inkml:trace>
  <inkml:trace contextRef="#ctx0" brushRef="#br0" timeOffset="75254.35">15156 625 7578,'0'0'14503,"-1"-8"-13312,0-11-808,-1-3-499,1 1 0,1-1-1,1 0 1,1 0 0,0 1 0,10-38 0,-11 58 86,-1 0 0,0 0 0,1 0-1,-1 0 1,1 0 0,-1 0 0,1 0 0,0 0-1,-1 0 1,1 1 0,0-1 0,-1 0 0,1 0 0,0 1-1,0-1 1,0 1 0,0-1 0,0 1 0,0-1-1,0 1 1,-1-1 0,1 1 0,1 0 0,-1-1-1,0 1 1,0 0 0,0 0 0,0 0 0,0 0-1,0 0 1,0 0 0,0 0 0,0 0 0,0 0 0,0 1-1,0-1 1,0 0 0,0 1 0,0-1 0,0 0-1,0 1 1,0 0 0,1 0 0,41 33-95,-36-27 133,12 9-94,1 1 154,-1 2 0,18 21 1,-33-35-130,1 0 1,-2 1 0,1-1-1,-1 1 1,0 0 0,0 0-1,0 0 1,-1 0 0,0 1-1,0-1 1,0 1 0,-1-1-1,0 11 1</inkml:trace>
  <inkml:trace contextRef="#ctx0" brushRef="#br0" timeOffset="75778">15693 417 9674,'0'0'3189,"-4"10"-1349,-1 6-890,1 1-1,1-1 1,0 1-1,-1 22 1,3-32-659,1-1 1,1 1-1,-1 0 1,1 0-1,0-1 1,0 1-1,1 0 1,0-1-1,0 0 1,1 1-1,-1-1 1,1 0-1,1 0 1,-1 0-1,9 10 0,-7-12-154,0 1-1,0-1 0,1 0 1,-1-1-1,1 1 0,0-1 0,0 0 1,0-1-1,0 1 0,0-1 1,1 0-1,-1-1 0,1 0 0,-1 0 1,1 0-1,-1-1 0,1 0 0,0 0 1,-1 0-1,9-2 0,-11 1-118,0 0 1,-1 0-1,0 0 0,1 0 0,-1 0 0,0-1 0,1 0 0,-1 1 0,0-1 1,0 0-1,-1 0 0,1-1 0,0 1 0,-1-1 0,1 1 0,-1-1 0,0 0 1,0 0-1,0 0 0,0 0 0,0 0 0,-1 0 0,1-1 0,-1 1 0,0 0 1,0-1-1,0 1 0,-1-1 0,1 1 0,-1-1 0,0 0 0,0 1 0,0-1 1,0 1-1,-1-1 0,1 1 0,-1-1 0,-1-4 0,-1 0-38,0 1 0,0 0 1,0 0-1,-1 0 0,0 0 0,0 1 0,-1-1 0,0 1 0,0 0 0,0 0 0,-1 1 1,-11-9-1,9 8-340,0-1 0,0 2 1,-1 0-1,0 0 0,0 0 1,-1 1-1,1 0 0,-1 1 0,-13-3 1,23 6 357,-7 0-2748</inkml:trace>
  <inkml:trace contextRef="#ctx0" brushRef="#br0" timeOffset="76166.56">16184 417 7394,'0'0'9652,"-8"11"-6768,-28 36-620,7-10-672,1 1 0,-40 72 0,64-103-1938,4-11-225,6-21-1879,-2 11-646,1-10-3680</inkml:trace>
  <inkml:trace contextRef="#ctx0" brushRef="#br0" timeOffset="76552.11">15984 368 11843,'0'0'2531,"9"9"-672,20 18-490,-1 1 1,-1 1-1,-2 2 1,-1 1-1,-1 0 0,20 42 1,-35-61-683,-3-6-2174</inkml:trace>
  <inkml:trace contextRef="#ctx0" brushRef="#br0" timeOffset="77044.69">16388 450 8794,'0'0'4486,"-4"11"-2761,0 2-1134,1 1 1,0 0 0,1-1 0,1 1 0,0 0-1,1 18 1,0-29-458,0 1 0,0 0-1,1 0 1,-1-1-1,1 1 1,0 0 0,0 0-1,0-1 1,0 1 0,0-1-1,1 1 1,0-1-1,0 0 1,0 1 0,0-1-1,0 0 1,1 0 0,-1-1-1,1 1 1,0 0-1,0-1 1,0 0 0,0 1-1,0-1 1,0-1 0,1 1-1,-1 0 1,1-1-1,-1 1 1,1-1 0,0 0-1,5 0 1,-6 0-75,-1-1 0,1 0 0,0 0 1,0-1-1,0 1 0,-1-1 0,1 1 0,0-1 0,0 0 1,-1 0-1,1 0 0,-1 0 0,1 0 0,-1-1 0,1 1 0,-1-1 1,0 1-1,0-1 0,0 0 0,0 0 0,0 0 0,0 0 0,0-1 1,-1 1-1,1 0 0,-1-1 0,1 1 0,-1-1 0,0 1 1,0-1-1,0 0 0,-1 1 0,1-1 0,0 0 0,-1 0 0,0-2 1,1-3-35,0 0-1,0 1 1,-1-1 0,0 0 0,-1 0 0,0 1 0,0-1 0,0 1 0,-1-1 0,0 1 0,-1-1 0,-4-8 0,1 5-285,0 0 1,-1 1 0,-1 0 0,0 0-1,0 1 1,-1 0 0,-18-15 0,27 34-7574,7 2 3120</inkml:trace>
  <inkml:trace contextRef="#ctx0" brushRef="#br0" timeOffset="77468.07">16621 614 2681,'0'0'16303,"0"4"-14755,0-53 4149,0 24-6274,1 0 1,1 1-1,11-47 0,-13 70 549,1 0 0,-1 0 0,0 0 0,1 0 0,-1 0 0,1 0 0,-1 0 0,1 0 0,-1 1 0,1-1 0,0 0 0,-1 0 0,1 0 0,0 1 0,0-1 0,0 0 0,0 1 0,0-1 0,-1 1 0,1-1 0,0 1 0,0-1 0,0 1 0,0 0 0,0-1 0,1 1 0,-1 0 0,0 0 0,0 0 0,0 0 0,0 0 0,0 0 0,0 0 0,0 0 0,0 0 0,0 1 0,0-1 0,0 0 0,0 1 0,0-1 0,0 0 0,0 1 0,0-1 0,0 1 0,0 0 0,0-1 0,-1 1 0,1 0 0,0 0 0,1 1 0,7 6 54,1 0 0,-1 1 0,10 14 0,-12-15-98,7 8 146,-2 1 0,19 31 0,-27-42-342,0 1 0,-1 0 0,0 0 1,0 1-1,-1-1 0,0 0 0,0 1 0,1 13 1,-3-33-4756</inkml:trace>
  <inkml:trace contextRef="#ctx0" brushRef="#br0" timeOffset="77931">16909 437 3753,'0'0'12034,"20"69"-9489,-14-45-673,1 0-591,2 0-417,-1-4-216,-1-4-120,0-3-144,-4-6-240,-2-5 8,-1-5-152,-3-23-720,-6 2-2153,0-4-3272</inkml:trace>
  <inkml:trace contextRef="#ctx0" brushRef="#br0" timeOffset="77932">16850 212 9818,'0'0'4721,"58"28"-5521,-34-19-5001</inkml:trace>
  <inkml:trace contextRef="#ctx0" brushRef="#br0" timeOffset="79002.59">17101 406 8426,'0'0'11314,"1"11"-10830,-2 7-126,2-1-1,0 1 0,1 0 0,1-1 1,0 0-1,2 0 0,0 0 1,0 0-1,2-1 0,11 23 0,-17-38-335,-1 0 0,1 0-1,0 1 1,-1-1-1,1 0 1,0 0-1,0 0 1,0 0 0,0 0-1,0 0 1,0 0-1,0 0 1,1-1-1,-1 1 1,0 0 0,0-1-1,1 1 1,-1-1-1,0 1 1,1-1-1,-1 0 1,0 1 0,1-1-1,-1 0 1,0 0-1,4 0 1,-3-1 6,0 0 1,0 0-1,1 0 1,-1 0-1,0 0 1,0-1-1,0 1 1,0-1-1,0 1 1,-1-1-1,1 0 1,0 0-1,2-4 0,2-2-8,-1-1 0,0 1 0,0-1 0,-1-1 0,0 1 0,3-15 0,1-49-728,-8 67 634,0 1 0,0 0 1,0-1-1,-1 1 0,0-1 0,0 1 1,0 0-1,-1-1 0,1 1 1,-1 0-1,-4-6 0,7 50-332,0-26 486,2 1 0,0-1 0,1 0 1,0 0-1,1 0 0,12 24 0,-15-34-61,-1 1 0,1 0 0,1 0-1,-1-1 1,0 0 0,1 1-1,0-1 1,0 0 0,0 0 0,0 0-1,0-1 1,0 1 0,1-1-1,-1 1 1,1-1 0,0-1-1,0 1 1,0 0 0,0-1 0,0 0-1,0 0 1,0 0 0,0 0-1,0-1 1,1 1 0,4-1 0,-7-1-6,-1 1 0,1-1 0,0 0 0,-1 0 0,1 0 1,0 0-1,-1 0 0,0 0 0,1 0 0,-1 0 1,1 0-1,-1-1 0,0 1 0,0-1 0,0 1 0,0-1 1,0 1-1,0-1 0,0 0 0,-1 1 0,1-1 1,0 0-1,-1 0 0,0 1 0,1-1 0,-1-3 0,4-54 49,-4 50-81,-6-103-1352,6 112 1361,0 0 0,0 0-1,0 0 1,0-1-1,0 1 1,0 0 0,0 0-1,0 0 1,0 0 0,0-1-1,1 1 1,-1 0-1,0 0 1,0 0 0,0-1-1,0 1 1,0 0-1,0 0 1,0 0 0,0 0-1,0 0 1,0-1 0,1 1-1,-1 0 1,0 0-1,0 0 1,0 0 0,0 0-1,0 0 1,1 0 0,-1 0-1,0 0 1,0-1-1,0 1 1,0 0 0,1 0-1,-1 0 1,0 0-1,0 0 1,0 0 0,1 0-1,-1 0 1,0 0 0,0 0-1,0 0 1,0 0-1,1 0 1,-1 0 0,0 1-1,0-1 1,0 0 0,0 0-1,1 0 1,-1 0-1,15 10-136,10 13 157,37 53 197,-56-68-92,-1 0-1,0 0 0,0 1 1,-1-1-1,0 1 0,0 0 1,-1 0-1,2 10 0,-10-93 2684,5 68-2912,0 0-1,0 0 1,1 0-1,0 0 0,0 0 1,1 0-1,0 0 1,0 0-1,0 1 1,5-9-1,-7 13 86,1 1 1,-1-1-1,1 0 1,-1 1-1,1-1 0,-1 0 1,1 1-1,-1-1 1,1 1-1,-1-1 0,1 1 1,0 0-1,-1-1 0,1 1 1,0-1-1,0 1 1,-1 0-1,1 0 0,0-1 1,0 1-1,-1 0 0,1 0 1,0 0-1,0 0 1,-1 0-1,1 0 0,0 0 1,0 0-1,-1 0 0,1 0 1,1 1-1,1 0 9,-1 0 0,0 0-1,0 1 1,0-1 0,0 1 0,0 0-1,0 0 1,-1-1 0,1 1 0,1 3-1,30 50 109,-33-53-108,11 30 1847,-13-52-1237,2 9-737,0 1 1,0-1-1,1 1 1,1-1-1,-1 1 1,2 0-1,3-12 1,-5 19 24,0-1 0,0 1 1,1-1-1,-1 1 1,1 0-1,0-1 0,0 1 1,0 0-1,0 0 1,0 0-1,1 0 1,-1 1-1,1-1 0,0 1 1,0 0-1,0-1 1,0 1-1,0 0 0,0 1 1,1-1-1,-1 1 1,1-1-1,5 0 1,-7 2 103,0 0 1,1 0 0,-1 1 0,0-1 0,0 1 0,1-1-1,-1 1 1,0 0 0,0 0 0,0 0 0,0 0 0,0 0 0,0 1-1,0-1 1,-1 1 0,1-1 0,0 1 0,-1-1 0,1 1 0,-1 0-1,0 0 1,3 3 0,27 54 585,-23-41-245,3 5-70,-9-16-285,1 1-1,1-1 1,-1 0-1,1 0 0,0 0 1,1-1-1,0 1 1,0-1-1,8 8 1,4-13-7383</inkml:trace>
  <inkml:trace contextRef="#ctx0" brushRef="#br0" timeOffset="79479.03">17914 1 7194,'99'143'7406,"-67"-92"-5575,26 57 1,-47-86-1451,-1 1 0,0 0 1,-2 1-1,-1 0 1,-1 0-1,0 1 0,-2 0 1,-1 0-1,-1 0 1,-2 0-1,0 0 1,-4 25-1,3-42-314,-1-1 0,0 1 0,0-1 0,0 0 1,-1 1-1,-1-1 0,1 0 0,-1-1 0,0 1 0,-1-1 0,1 0 0,-1 0 1,0 0-1,-7 5 0,-3-9-3106,9-2-1779</inkml:trace>
  <inkml:trace contextRef="#ctx0" brushRef="#br0" timeOffset="83227.12">8568 1402 7962,'0'0'11842,"-6"-6"-10392,3 3-1250,0 1 0,0-1 0,0 1 0,0 0 0,0 0 0,0 0 0,-1 1 0,1-1 1,-1 1-1,-7-3 0,9 4-135,0 0 0,0 1 0,0-1 0,0 0 0,-1 1 0,1-1 0,0 1 0,0-1 0,0 1 0,0 0 1,0 0-1,0 0 0,0 0 0,0 0 0,1 1 0,-1-1 0,0 0 0,1 1 0,-1 0 0,1-1 0,-1 1 0,1 0 0,0 0 1,0-1-1,-2 5 0,-1 1-21,1 0 0,0 1 0,0-1 0,0 1 0,1 0 0,0 0 0,0 0 0,1 0 0,0 0 0,1 0 0,0 0 0,0 1 0,1-1 0,0 0 0,0 0 0,0 0 0,1 0 0,1 0 0,0-1 0,0 1 0,0-1 0,1 1 0,0-1 0,0 0 0,0 0 0,1-1 0,0 0 0,9 9 0,-10-10-36,1 0 1,0 0 0,0-1 0,0 1 0,0-1-1,1 0 1,0 0 0,0-1 0,0 0 0,0 0-1,0 0 1,1-1 0,-1 0 0,1 0 0,0-1-1,0 0 1,-1 0 0,1 0 0,0-1 0,0 0-1,0 0 1,0-1 0,-1 0 0,1 0 0,0 0-1,-1-1 1,1 0 0,-1 0 0,1-1 0,-1 0-1,0 0 1,0-1 0,9-6 0,-11 6-42,1 0 0,-1 0-1,-1-1 1,1 0 0,0 0 0,-1 0 0,0 0 0,0 0 0,-1-1 0,1 1 0,-1-1 0,-1 1-1,1-1 1,-1 0 0,0 0 0,1-12 0,-2 16 19,0-1-1,0 0 1,0 0 0,0 0-1,0 0 1,-1 1 0,0-1-1,1 0 1,-1 0 0,0 1 0,0-1-1,-1 1 1,1-1 0,0 1-1,-1-1 1,0 1 0,1 0-1,-1 0 1,0 0 0,0 0-1,0 0 1,-1 0 0,1 0-1,0 1 1,-1-1 0,1 1-1,-1-1 1,1 1 0,-1 0-1,1 0 1,-1 1 0,0-1-1,0 0 1,0 1 0,1-1-1,-1 1 1,-4 0 0,6 1 19,1-1 0,-1 0 0,0 1 0,0-1 0,0 1 0,1 0 0,-1-1 0,0 1 0,1-1 0,-1 1 0,0 0 0,1 0 0,-1-1 0,1 1 0,-1 0 0,1 0 0,-1 0 0,1 0 0,0-1 0,-1 1 0,1 0 0,0 0 0,0 0 0,0 0 0,0 0 0,0 0 0,0 0 0,0 0 0,0 0 1,0 0-1,0 0 0,0 0 0,0 0 0,1-1 0,0 2 0,6 38 413,-4-33-368,0 1 0,0-1 1,1 0-1,0 0 1,0 0-1,1-1 0,-1 0 1,1 1-1,1-2 1,-1 1-1,1-1 1,0 1-1,0-2 0,1 1 1,0-1-1,-1 0 1,1 0-1,1-1 0,7 3 1,-6-3-452,0-1 0,0 0 0,0 0 0,1-1 0,-1 0 0,0-1 1,1 0-1,-1-1 0,19-3 0,10-7-5608</inkml:trace>
  <inkml:trace contextRef="#ctx0" brushRef="#br0" timeOffset="83859.63">9303 1492 11322,'0'0'4731,"-9"-1"-2263,2 0-2045,-1 1 1,0 0-1,1 1 0,-1-1 0,1 2 0,-1-1 0,-8 3 0,12-2-316,0-1 0,1 1 0,0 0 0,-1 0 0,1 0 0,0 0-1,0 0 1,0 1 0,0-1 0,0 1 0,0 0 0,1 0 0,0 0 0,-1 0-1,1 1 1,0-1 0,1 0 0,-1 1 0,-1 5 0,2-5-73,0-1 0,0 1 1,0 0-1,1 0 0,-1 0 1,1 0-1,0 0 0,1 0 1,-1-1-1,0 1 0,1 0 0,0 0 1,0 0-1,0-1 0,1 1 1,-1 0-1,1-1 0,0 1 1,0-1-1,0 0 0,0 1 0,1-1 1,-1 0-1,1-1 0,3 4 1,-4-4-40,1 0 0,-1 0-1,1 0 1,0 0 0,0-1 0,0 1 0,0-1 0,0 1 0,0-1 0,0 0 0,1-1-1,-1 1 1,0 0 0,0-1 0,1 0 0,-1 0 0,0 0 0,1 0 0,-1 0 0,0-1 0,1 1-1,-1-1 1,0 0 0,0 0 0,0 0 0,0 0 0,0-1 0,0 1 0,6-5 0,-5 2 6,0 0 0,0 0 0,-1 0 1,1-1-1,-1 1 0,0-1 1,0 0-1,-1 0 0,1 0 0,-1 0 1,0-1-1,-1 1 0,1 0 0,-1-1 1,0 0-1,0 1 0,-1-1 1,1 1-1,-1-1 0,-1 0 0,-1-9 1,8 74 556,98 232 845,-90-260-1399,-14-30-146,0-5-413,-7-38-4745,-1 14-1556</inkml:trace>
  <inkml:trace contextRef="#ctx0" brushRef="#br0" timeOffset="84455.01">9456 1505 2633,'0'0'16667,"3"10"-15632,3 5-599,1 0 0,1-1 1,0 0-1,0 0 0,19 21 0,-24-31-356,0-1 1,0 1-1,1-1 0,-1 0 1,1 0-1,0 0 0,0-1 1,0 1-1,0-1 0,0 0 1,1 0-1,4 1 0,-6-3-72,0 0 0,-1 1 0,1-1 0,0 0 0,0-1 0,-1 1 0,1 0 0,0-1 0,-1 0 0,1 0 0,-1 1-1,1-1 1,0-1 0,-1 1 0,0 0 0,1-1 0,-1 1 0,0-1 0,0 0 0,0 1 0,0-1 0,0 0 0,2-3 0,0 1-15,-1-1 0,1 1 1,-1-1-1,0 1 0,0-1 1,-1 0-1,1 0 0,-1 0 1,0-1-1,0 1 0,-1 0 0,0-1 1,0 1-1,0-1 0,0 1 1,-1-1-1,0 0 0,-1-6 1,-2 4 316,-1 14-38,2 17 81,4-18-300,0 0 0,-1-1 0,1 1 0,1-1 0,-1 1 0,1-1 0,-1 0 0,1 0 0,1 0 0,-1 0 0,0 0 0,1-1 0,0 1 0,0-1 0,0 0 0,0 0 0,0-1 0,1 1 0,-1-1 0,1 0 0,0 0 0,0-1 0,6 2 0,-7-2-51,0 0 1,0 0-1,-1-1 0,1 1 1,0-1-1,0 0 1,0 0-1,0-1 0,0 1 1,0-1-1,-1 0 0,1 0 1,0 0-1,0 0 0,-1-1 1,1 1-1,-1-1 1,1 0-1,-1 0 0,0 0 1,0-1-1,0 1 0,0-1 1,0 0-1,0 0 0,-1 0 1,0 0-1,1 0 1,-1 0-1,2-5 0,-3 6-17,0 0 0,0 0 0,0 0 0,0 0 0,-1 0 1,1-1-1,-1 1 0,0 0 0,1 0 0,-1 0 0,0 0 0,0-1 0,0 1 0,-1 0 0,1 0 0,0 0 0,-1 0 0,0 0 0,1 0 0,-3-4 0,0 1 118,-1 0-1,0 0 1,0 0 0,0 1-1,-9-8 1,11 10 158,3 6-202,-1 0 0,1 0 0,0 0-1,1 0 1,-1 0 0,1 0 0,0-1 0,0 1 0,0-1-1,0 1 1,1-1 0,5 6 0,-2-2 4,0 0 0,1-1-1,0 0 1,13 9 0,-12-11-155,-1 0 0,1-1 1,0 0-1,0 0 0,0-1 0,0 0 1,0 0-1,16 0 0,15-1-6750,-33-1 1603</inkml:trace>
  <inkml:trace contextRef="#ctx0" brushRef="#br0" timeOffset="84834.8">9757 1218 14403,'0'0'1856</inkml:trace>
  <inkml:trace contextRef="#ctx0" brushRef="#br0" timeOffset="86743.29">10841 1421 7602,'0'0'5023,"-10"-5"-3380,-8-3-733,-1 0 1,1 2-1,-29-7 0,42 11-787,0 1 1,0 0 0,0 1 0,-1-1-1,1 1 1,0 0 0,0 0 0,-1 0-1,1 1 1,0 0 0,0 0 0,-1 0-1,1 1 1,0 0 0,1 0 0,-1 0-1,0 0 1,0 1 0,1 0 0,0 0-1,-5 4 1,4-1-16,-1 0 1,2 0-1,-1 1 0,1 0 1,0 0-1,1 0 1,-1 0-1,1 1 0,1-1 1,0 1-1,0 0 0,0-1 1,1 1-1,0 0 0,0 0 1,1 0-1,1 10 0,-1-13-58,1 0 0,0-1 1,0 1-1,0 0 0,1-1 0,-1 1 0,1 0 0,0-1 0,0 0 0,1 0 0,-1 1 0,1-1 0,0-1 0,0 1 0,1 0 0,-1-1 0,1 0 0,-1 1 0,1-1 0,0-1 0,0 1 0,0-1 0,1 1 0,-1-1 0,1 0 0,-1-1 0,1 1 0,0-1 0,5 1 0,-4-1-19,1 0-1,-1 0 0,0-1 0,1 1 1,-1-1-1,1-1 0,-1 1 0,0-1 0,1-1 1,-1 1-1,0-1 0,0 0 0,0 0 1,0-1-1,0 1 0,-1-1 0,1-1 0,-1 1 1,8-7-1,-8 4-33,0 1 0,-1 0-1,1-1 1,-1 0 0,-1 1 0,1-2 0,-1 1-1,0 0 1,-1-1 0,1 1 0,-1-1 0,0 0 0,-1 0-1,0 0 1,0 0 0,-1 0 0,1 0 0,-2-7 0,0-3-158,-1-1 0,-1 1 0,-1 0 0,0 0 0,-11-24 0,-42-82-960,26 58 808,51 109 52,14 33 630,3-2 0,90 135 0,-105-192-1137,-4-17-5028</inkml:trace>
  <inkml:trace contextRef="#ctx0" brushRef="#br0" timeOffset="87161.56">11029 1405 10234,'0'0'6282,"34"66"-4050,-24-41-552,1 0-607,-2-1-505,2-2-248,-3-4-152,-1-6-168,-1-7-56,-6-7-1304,0-10-697,-7-5-3664</inkml:trace>
  <inkml:trace contextRef="#ctx0" brushRef="#br0" timeOffset="87162.56">11000 1214 4993,'0'0'6465,"37"61"-6465,-10-37-616,3-2-5681</inkml:trace>
  <inkml:trace contextRef="#ctx0" brushRef="#br0" timeOffset="87602.47">11332 1599 9010,'0'0'5342,"-3"-12"-3937,0 4-1219,-17-73 1292,18 72-1397,0 0-1,1 0 1,1 0 0,-1 0 0,1-1 0,1 1 0,2-17 0,-2 25-86,-1 0 1,0 0-1,1-1 0,-1 1 1,1 0-1,-1 0 1,1 0-1,-1 0 1,1 0-1,0 0 0,-1 0 1,1 0-1,0 0 1,0 0-1,0 0 0,0 0 1,0 1-1,0-1 1,0 0-1,0 1 0,0-1 1,0 0-1,0 1 1,1 0-1,-1-1 0,0 1 1,0 0-1,0-1 1,1 1-1,-1 0 0,0 0 1,0 0-1,1 0 1,-1 0-1,0 0 1,0 1-1,1-1 0,-1 0 1,0 1-1,0-1 1,0 1-1,0-1 0,1 1 1,-1-1-1,0 1 1,0 0-1,0-1 0,0 1 1,0 0-1,0 1 1,8 4-6,-1 1 1,1 0 0,-2 0 0,10 11 0,-2-1 17,-7-9 113,-1 0 0,0 0 0,-1 1 0,1 0 0,-2 0 0,10 18 1501,-21-36 479,3 5-2184,1 0 0,-1-1 0,1 1 0,0-1-1,0 0 1,-1-8 0,2 5-465,1-1 0,0 1 0,0-1-1,1 1 1,0 0 0,0-1-1,4-8 1,-5 15 504,0 1 0,0-1 0,1 0 0,-1 1 1,1-1-1,-1 1 0,1 0 0,0-1 0,-1 1 0,1-1 0,0 1 0,0 0 0,0 0 0,0 0 0,0-1 0,0 1 0,1 0 0,-1 0 1,0 0-1,1 1 0,-1-1 0,0 0 0,1 0 0,-1 1 0,1-1 0,-1 1 0,1-1 0,-1 1 0,1 0 0,-1-1 0,1 1 0,-1 0 1,1 0-1,0 0 0,-1 0 0,1 1 0,-1-1 0,1 0 0,-1 1 0,1-1 0,-1 1 0,1-1 0,-1 1 0,1-1 0,-1 1 0,2 1 1,6 6 270,-1 0 1,0 0 0,0 0 0,-1 1 0,0 0 0,0 1-1,-1-1 1,8 19 0,6 6 354,-15-27-642,-3-4-80,-1 1 1,1-1-1,0 0 1,0 0-1,1 0 1,-1-1 0,1 1-1,-1 0 1,1-1-1,0 0 1,0 0 0,0 1-1,5 1 1,0-3-2691</inkml:trace>
  <inkml:trace contextRef="#ctx0" brushRef="#br0" timeOffset="87988.55">11752 1446 10762,'0'0'3961,"19"48"-1864,-9-29-161,0-1-736,0-2-352,1-4-543,-3-3-193,-2-5-112,-5-5-585,-1-10-807,0-4-3001</inkml:trace>
  <inkml:trace contextRef="#ctx0" brushRef="#br0" timeOffset="87989.55">11638 1186 9634,'0'0'1944,"92"51"-1944,-52-24-1016,-3 0-4721</inkml:trace>
  <inkml:trace contextRef="#ctx0" brushRef="#br0" timeOffset="88784.75">11963 1543 9354,'0'0'3791,"-5"-9"-2038,-5-9-1119,0-1 0,2-1 0,-11-35 0,18 51-636,0 0 0,0 0-1,0 0 1,0 0 0,1-1-1,0 1 1,0 0-1,0-1 1,1 1 0,-1 0-1,1 0 1,0 0-1,1-5 1,0 7-15,-1 1 1,0-1-1,0 0 0,1 1 0,-1-1 1,1 1-1,0 0 0,-1 0 1,1-1-1,0 1 0,0 0 0,0 0 1,-1 0-1,1 1 0,0-1 1,0 0-1,0 1 0,1-1 0,-1 1 1,0 0-1,0 0 0,0 0 1,0 0-1,0 0 0,0 0 0,0 0 1,0 1-1,0-1 0,2 2 1,1-1 16,0 1 0,0-1 0,-1 1 1,1 1-1,0-1 0,-1 0 0,0 1 1,0 0-1,0 0 0,0 1 1,0-1-1,4 6 0,42 54 190,-37-45-45,-4-3-10,-7-11-85,0 0-1,0-1 1,1 1 0,-1-1 0,1 1-1,-1-1 1,1 0 0,0 0 0,6 4-1,-8-7-12,0-1 0,0 1-1,0-1 1,0 1-1,0-1 1,0 1-1,-1-1 1,1 0-1,0 0 1,0 1 0,0-1-1,-1 0 1,1 0-1,0 0 1,-1 0-1,1 1 1,-1-1-1,1 0 1,-1 0 0,0 0-1,1 0 1,-1 0-1,0 0 1,1-1-1,-1 1 1,0-1-1,8-32-206,-8 34 171,2-10-85,0 1 0,-1 0-1,0-1 1,0 1 0,-1-1 0,-1 1 0,1-1 0,-4-15-1,-2 20 885,3 15-342,2 16 201,2-21-567,1 1 1,-1-1-1,1 0 0,0 0 1,0 0-1,0 0 0,1 0 1,0 0-1,0-1 0,0 1 1,1-1-1,-1 0 0,1 0 1,0 0-1,0 0 0,7 4 1,-8-5-61,1-1 1,0 1 0,0-1-1,0 0 1,0 0 0,0 0 0,0-1-1,0 1 1,0-1 0,1 0-1,-1 0 1,1-1 0,-1 1-1,1-1 1,-1 0 0,1 0 0,-1-1-1,0 1 1,1-1 0,7-2-1,-9 1-43,-1 0-1,0 1 1,0-1 0,0 0-1,0 0 1,0 0-1,0-1 1,0 1-1,-1 0 1,1-1-1,-1 1 1,0-1-1,1 1 1,-1-1 0,-1 1-1,1-1 1,0 0-1,-1 0 1,1 1-1,-1-1 1,0 0-1,1 0 1,-2 0 0,1 0-1,0 1 1,-1-4-1,0-4-51,0 1 0,0-1-1,-1 0 1,-1 1 0,1 0 0,-6-12-1,10 25 198,6 13 204,1 0-1,0-1 0,1 0 0,1-1 1,15 18-1,-23-30-307,0 0 0,0 0 1,0 0-1,1 0 0,-1-1 0,1 1 0,-1-1 1,1 0-1,0 0 0,0 0 0,-1-1 0,1 1 0,1-1 1,-1 0-1,0 0 0,0 0 0,0-1 0,1 1 1,-1-1-1,0 0 0,0 0 0,1-1 0,-1 1 1,0-1-1,0 0 0,0 0 0,0 0 0,0-1 0,0 1 1,0-1-1,0 0 0,6-4 0,-5 2-136,0-1 0,0 0 0,0 1-1,0-1 1,-1-1 0,0 1 0,0-1-1,-1 0 1,1 0 0,-1 0 0,0 0-1,-1 0 1,3-10 0,-4 15 98,0-1 1,-1 0-1,1 0 0,-1-1 1,0 1-1,1 0 1,-1 0-1,0 0 0,0 0 1,0 0-1,-1 0 0,1 0 1,0 0-1,-1 0 1,0 0-1,1 0 0,-1 0 1,0 0-1,0 0 0,0 0 1,0 0-1,0 1 1,0-1-1,-1 0 0,1 1 1,0-1-1,-1 1 0,1 0 1,-1-1-1,0 1 1,1 0-1,-1 0 0,0 0 1,0 0-1,0 0 0,0 0 1,0 1-1,0-1 1,0 0-1,0 1 0,0 0 1,0 0-1,0-1 0,0 1 1,0 0-1,-3 1 1,4-1 40,0 0 0,0 0 0,0 0 0,0 0 0,0 0 0,0 1 0,0-1 0,1 0 1,-1 1-1,0-1 0,0 0 0,0 1 0,1-1 0,-1 1 0,0-1 0,0 1 0,1 0 1,-1-1-1,0 1 0,1 0 0,-1-1 0,1 1 0,-1 0 0,1 0 0,-1 1 0,-7 29 862,11 32 686,-3-60-1586,1 1 0,0 0 0,1-1 0,-1 1 0,1-1 0,-1 1 0,1-1 0,0 0 0,1 0 0,-1 0 0,0 0 0,1 0 0,-1 0 0,1-1 0,0 1 0,0-1 1,0 0-1,0 0 0,1 0 0,-1 0 0,1 0 0,-1-1 0,1 0 0,-1 1 0,1-1 0,3 0 0,12 2-1273,-1 0 0,1-1 0,-1-1 0,21-2 0,-16 1-2009,36 0-9161</inkml:trace>
  <inkml:trace contextRef="#ctx0" brushRef="#br0" timeOffset="89385.86">12952 1530 10578,'0'0'7925,"11"-3"-6130,-2 0-1630,0-1 1,1 0-1,-1 0 1,-1-1 0,1 0-1,-1-1 1,0 1-1,0-2 1,-1 1-1,1-1 1,-2 0 0,11-13-1,-9 8-138,-2 1 1,1-1-1,-2 1 1,1-2-1,-2 1 0,1-1 1,-2 1-1,0-1 0,0 0 1,1-21-1,-4 27-42,0 1 0,0-1-1,-1 0 1,0 1 0,0-1 0,0 0 0,-1 1 0,0-1-1,0 1 1,-1 0 0,0 0 0,0 0 0,0 0 0,-1 0-1,0 1 1,0-1 0,0 1 0,0 0 0,-1 0 0,0 1-1,0-1 1,-10-5 0,13 8 16,-1 0-1,1 1 1,-1-1 0,0 1-1,0-1 1,0 1 0,1 0-1,-1 0 1,0 1 0,-1-1-1,1 0 1,0 1-1,0 0 1,0 0 0,0 0-1,0 0 1,0 0 0,0 0-1,-6 2 1,7 0 5,-1-1 0,1 1 0,0-1-1,0 1 1,-1 0 0,1 0 0,0 0 0,1 0 0,-1 0 0,0 0 0,1 0-1,-1 1 1,1-1 0,-1 0 0,1 1 0,0 0 0,0-1 0,0 1 0,1 0 0,-1-1-1,1 1 1,-1 3 0,-2 14 158,1 0-1,1 0 1,0 0 0,2 0-1,0 1 1,1-1 0,2-1-1,0 1 1,0 0 0,2-1-1,1 0 1,0 0 0,12 21-1,-13-32-25,1 0 0,0 0 0,0 0 0,1-1 0,0 0 0,0 0 0,1-1 0,0-1 0,0 1-1,0-1 1,0-1 0,1 1 0,0-2 0,0 1 0,11 1 0,-12-3-120,0 1 1,-1-2 0,2 1-1,-1-2 1,0 1-1,0-1 1,0 0-1,0-1 1,0 0-1,0 0 1,0-1 0,0-1-1,0 1 1,-1-1-1,1-1 1,-1 1-1,9-6 1,-14 6-70,1 0 0,-1 0 0,0 0 1,0 0-1,0 0 0,-1-1 0,1 1 0,-1-1 1,0 0-1,0 0 0,0 1 0,0-2 0,-1 1 1,1 0-1,-1 0 0,0 0 0,0 0 0,-1-1 1,1 1-1,-1 0 0,0-6 0,-1 6-13,1 1 0,0 0 0,-1-1 0,0 1 0,0 0 0,0-1 0,0 1 0,-1 0 0,1 0 0,-1 0 0,0 0 0,0 0-1,0 0 1,0 1 0,0-1 0,0 1 0,-1-1 0,1 1 0,-1 0 0,0 0 0,0 0 0,0 0 0,0 0 0,0 1 0,0-1 0,-7-1 0,10 3 66,-1 0 0,1 0 0,-1 0 0,1 0 0,-1-1 0,1 1 0,-1 0 0,1 0 1,-1 0-1,1 0 0,-1 1 0,1-1 0,-1 0 0,1 0 0,-1 0 0,1 0 0,-1 0 1,1 1-1,-1-1 0,1 0 0,-1 0 0,1 1 0,-1-1 0,1 0 0,0 1 1,-1-1-1,1 1 0,-1-1 0,1 0 0,0 1 0,0-1 0,-1 1 0,1-1 0,0 1 1,-1 0-1,-2 25 278,12 27 220,-7-48-545,0-1 0,1 1 0,-1-1 1,1 1-1,0-1 0,0 0 0,1 0 0,-1-1 1,1 1-1,0-1 0,0 1 0,0-1 0,0 0 1,1-1-1,-1 1 0,1-1 0,-1 0 0,1 0 1,0 0-1,9 1 0,4 0-1392,1-1 0,0 0-1,-1-2 1,26-1 0,-36 0 511,44-3-8082</inkml:trace>
  <inkml:trace contextRef="#ctx0" brushRef="#br0" timeOffset="89968.14">13825 1359 12107,'0'0'2445,"0"9"-1438,6 27 356,0 0 0,3 0 0,0-1 0,17 37 0,14 53 1026,-39-106-1268,-11-22 517,-15-28-717,19 18-949,0-1 0,0 0-1,1 0 1,1 0 0,0-1 0,1 1-1,-2-29 1,4-108-1254,2 118 755,-1 25 270,1 1-1,-1 0 0,1 0 0,1-1 1,-1 1-1,1 0 0,1 0 1,4-12-1,-6 18 183,0-1 0,1 0 0,-1 0 0,0 1 0,1-1 0,-1 1-1,1-1 1,0 1 0,-1 0 0,1-1 0,0 1 0,0 0 0,0 0 0,0 0 0,0 0 0,0 1 0,0-1 0,0 1 0,0-1 0,0 1 0,0-1 0,0 1 0,0 0 0,1 0-1,-1 0 1,0 0 0,0 1 0,0-1 0,0 1 0,0-1 0,0 1 0,0 0 0,0-1 0,3 3 0,2 0 61,-1 1 0,1 1 0,-1-1 0,1 1 0,-1 0 0,-1 1-1,1-1 1,-1 1 0,0 0 0,0 1 0,-1-1 0,5 10 0,1 1 142,0 2 0,-2-1-1,11 32 1,-18-46-42,0-1 1,0 1-1,0-1 0,0 1 0,0 0 1,-1-1-1,1 1 0,-1 0 0,0-1 1,-1 1-1,1 0 0,0-1 1,-1 1-1,0-1 0,0 1 0,0-1 1,0 1-1,-1-1 0,1 1 1,-1-1-1,0 0 0,0 0 0,0 0 1,0 0-1,-4 4 0,0-3-21,0 0 1,0 0-1,-1-1 0,1 0 0,-1 0 1,0 0-1,0-1 0,0 0 0,0 0 1,0 0-1,-1-1 0,-6 0 0,5 0-159,1 0-1,0-1 1,-1 0-1,1 0 1,-15-3 0,21 3-159,-1-1 1,1 0-1,-1 0 1,1 0-1,0 0 1,0 0-1,-1 0 1,1-1 0,0 1-1,0-1 1,0 0-1,0 1 1,1-1-1,-1 0 1,0 0-1,1 0 1,0 0 0,-1 0-1,1-1 1,0 1-1,0 0 1,0-1-1,-1-2 1,-2-21-5617</inkml:trace>
  <inkml:trace contextRef="#ctx0" brushRef="#br0" timeOffset="90492.4">14065 1068 11562,'0'0'2380,"2"11"-672,20 67 1534,41 97-1,-18-55-879,-44-117-2278,0-1 0,0 1 0,-1-1 1,1 0-1,1 1 0,-1-1 1,0 0-1,0 0 0,1 0 1,0 0-1,-1 0 0,1 0 1,0 0-1,0 0 0,3 2 0,-3-4-32,-1 0-1,0 0 0,1 0 1,-1 0-1,1-1 0,-1 1 1,0 0-1,1-1 0,-1 1 0,0-1 1,1 1-1,-1-1 0,0 0 1,0 0-1,0 1 0,1-1 1,-1 0-1,0 0 0,0 0 1,0 0-1,-1 0 0,1 0 0,0-1 1,0 1-1,0 0 0,-1 0 1,1 0-1,-1-1 0,1 1 1,0-2-1,8-16-114,-1 0 0,-1 0 0,0 0 0,-1-1 0,-1 0 0,-1 0 1,1-28-1,-2 8-793,-2 0 1,-7-71 0,3 86 671,3 27 172,9 44 499,24 67 842,61 177 1299,-92-285-3102,7 15-702,1-11-6759</inkml:trace>
  <inkml:trace contextRef="#ctx0" brushRef="#br0" timeOffset="132445.07">150 2183 11226,'0'0'3516,"-10"-2"-1330,-31-6-423,39 8-1657,-1-1 0,0 1 1,1 1-1,-1-1 1,1 0-1,-1 0 1,0 1-1,1 0 0,-1-1 1,1 1-1,-1 0 1,1 0-1,0 1 0,-1-1 1,1 0-1,0 1 1,0-1-1,0 1 1,0 0-1,0 0 0,0 0 1,1 0-1,-1 0 1,0 0-1,1 0 0,0 0 1,-1 1-1,1-1 1,-1 4-1,-3 7 123,0 0-1,1 1 1,-5 26 0,8-36-111,-3 17 110,1 1 1,1-1 0,1 1 0,1 0 0,1-1 0,0 1 0,2-1 0,1 1 0,10 35 0,-11-48-149,0-1 0,1 1 1,0-1-1,0 0 0,1-1 0,0 1 1,0-1-1,1 1 0,0-2 1,0 1-1,0-1 0,1 0 1,0 0-1,0 0 0,1-1 0,0 0 1,0-1-1,0 0 0,0 0 1,0-1-1,1 0 0,0 0 1,-1-1-1,1 0 0,18 1 0,-19-2-38,0-1 0,-1 0 0,1 0-1,0-1 1,-1 0 0,1 0 0,0-1-1,-1 0 1,0 0 0,1-1 0,-1 0-1,13-7 1,-15 7-30,0-1-1,-1 0 1,0 1 0,0-1-1,0-1 1,0 1-1,-1-1 1,1 1-1,-1-1 1,0 0 0,-1 0-1,1 0 1,-1-1-1,0 1 1,0-1 0,-1 1-1,1-1 1,0-7-1,-1 0-4,-1-1 0,0 1 0,-1 0 0,0-1 0,-1 1 0,0 0 0,-1 0 0,-1 0 0,0 0 0,-1 1 0,0 0 0,-1 0 0,-12-21 0,4 13-205,0 0 0,-1 1 1,-1 1-1,-1 0 0,-1 1 0,-34-26 0,46 39 75,0-1 0,-1 1 0,1 0-1,-1 1 1,0-1 0,0 1 0,0 1 0,-1 0-1,-9-3 1,17 5 74,0 0 0,-1 0 0,1 0 0,-1 0 0,1 0 0,-1 0-1,1 0 1,-1 0 0,1 0 0,0 1 0,-1-1 0,1 0 0,-1 0 0,1 0 0,0 0 0,-1 1 0,1-1-1,-1 0 1,1 0 0,0 1 0,-1-1 0,1 0 0,0 1 0,0-1 0,-1 0 0,1 1 0,0-1-1,0 0 1,-1 1 0,1-1 0,0 1 0,0-1 0,0 0 0,0 1 0,-1-1 0,1 1 0,0 0 0,3 23-1281,12 18-1203,7-4-2433,2-4-1146</inkml:trace>
  <inkml:trace contextRef="#ctx0" brushRef="#br0" timeOffset="133030.97">511 2441 8010,'0'0'3986,"-1"8"-3171,1 16 646,1 0-1,1 0 1,1-1 0,11 40 0,-3-33-209,-8-23-809,0 0 0,-1 0 0,1 0 0,-1 1 0,-1 0 0,2 9 877,-9-27 570,1-1-1931,0 0 0,1-1 1,0 1-1,1-1 0,0 0 0,1 0 0,-1-19 0,1 6-891,2 0 1,5-42-1,-5 63 793,1 0 1,-1 0-1,1 1 0,0-1 0,0 0 0,1 0 0,-1 0 1,1 1-1,0-1 0,0 1 0,0-1 0,0 1 0,0 0 1,1 0-1,-1 0 0,1 0 0,0 0 0,0 1 1,0-1-1,0 1 0,1 0 0,-1 0 0,1 0 0,-1 0 1,1 1-1,0-1 0,-1 1 0,1 0 0,0 0 0,0 0 1,6 0-1,-6 1 160,0 0 1,-1 1 0,1-1-1,-1 1 1,1 0-1,-1 0 1,1 0-1,-1 0 1,1 1 0,-1-1-1,0 1 1,0 0-1,0 0 1,0 0-1,0 1 1,0-1-1,-1 1 1,1-1 0,-1 1-1,1 0 1,-1 0-1,0 0 1,0 0-1,-1 0 1,1 0 0,-1 1-1,1-1 1,-1 1-1,0-1 1,0 1-1,0-1 1,-1 1 0,0-1-1,1 5 1,-1-5 42,1 0 1,-1 1 0,0-1 0,0 0 0,0 0-1,-1 0 1,1 1 0,-1-1 0,0 0-1,0 0 1,0 0 0,0 0 0,0 0-1,-1 0 1,1 0 0,-1 0 0,0-1-1,0 1 1,0 0 0,0-1 0,0 0 0,0 1-1,-1-1 1,1 0 0,-1 0 0,0-1-1,0 1 1,1 0 0,-1-1 0,0 0-1,0 1 1,0-1 0,-1-1 0,1 1-1,0 0 1,0-1 0,0 1 0,-6-1 0,8 0-67,1 0 1,0 0 0,-1 0 0,1 0 0,0 0 0,-1 0 0,1 0-1,0 0 1,-1 0 0,1 0 0,-1 0 0,1 0 0,0 0 0,-1 0-1,1 0 1,0 0 0,-1-1 0,1 1 0,0 0 0,0 0-1,-1 0 1,1-1 0,0 1 0,-1 0 0,1 0 0,0 0 0,0-1-1,0 1 1,-1 0 0,1-1 0,0 1 0,0 0 0,0-1 0,0 1-1,-1 0 1,1-1 0,0 0 0,1 1-7,-1 0-1,1 0 1,-1-1 0,1 1 0,-1 0-1,1 0 1,-1 0 0,1 0-1,0 0 1,-1-1 0,1 1-1,-1 0 1,1 0 0,-1 0 0,1 1-1,0-1 1,-1 0 0,1 0-1,-1 0 1,1 0 0,-1 0 0,1 1-1,-1-1 1,1 0 0,-1 0-1,1 1 1,-1-1 0,1 1 0,78 49 674,-62-38-485,1 0 1,0-2 0,19 10 0,-28-17-1034,-1 0 1,1 0 0,-1-1-1,1 0 1,0-1 0,10 1-1,0-2-6935</inkml:trace>
  <inkml:trace contextRef="#ctx0" brushRef="#br0" timeOffset="133472.27">1061 2572 14723,'0'0'6698,"8"62"-5154,-6-36-928,1 3-616,9 12-216,-1-7-1808,4-5-3354</inkml:trace>
  <inkml:trace contextRef="#ctx0" brushRef="#br0" timeOffset="134801.4">1477 2444 11226,'0'0'1598,"4"9"-836,156 410 9290,-154-402-9519,-1 0 0,0 1-1,-2 0 1,4 32 0,-26-69 1528,2-13-2201,1 0 0,2-1 0,1 0 0,2-1-1,1-1 1,-7-49 0,10 36-1374,2 1 0,2-57 0,3 102 1389,0 0 1,0 0 0,-1 0 0,1 0-1,1 0 1,-1 0 0,0-1 0,0 1 0,1 0-1,-1 0 1,1 0 0,0 0 0,0 0-1,-1 1 1,1-1 0,1 0 0,-1 0 0,0 0-1,0 1 1,0-1 0,1 1 0,-1-1-1,1 1 1,0-1 0,-1 1 0,1 0 0,0 0-1,0 0 1,-1 0 0,1 0 0,0 0-1,0 1 1,0-1 0,0 0 0,0 1 0,0 0-1,0-1 1,0 1 0,1 0 0,3 0-1,0 1 121,0 0 0,0 1 0,0-1 0,0 1 0,0 1 0,0-1 0,-1 1 0,1 0 0,-1 0-1,0 0 1,0 1 0,7 6 0,-5-4 58,-1 0 0,0 1 0,-1-1 0,1 1 0,-1 1 0,-1-1 0,1 1 0,-2 0 0,1 0 0,-1 0 0,0 0 0,4 17 0,-6-19 62,-1-1-1,0 0 0,0 1 0,0-1 0,0 0 0,-1 1 1,0-1-1,0 0 0,0 0 0,-1 0 0,1 1 1,-1-1-1,0-1 0,-1 1 0,0 0 0,1-1 0,-1 1 1,-1-1-1,1 0 0,0 0 0,-1 0 0,-5 4 1,4-3 41,-1-1 1,0 1 0,0-1 0,0 0 0,0-1-1,-1 1 1,1-1 0,-1-1 0,0 1 0,1-1-1,-1 0 1,0-1 0,-1 0 0,-8 1 0,16-2-153,-1 0 1,1 0-1,-1 0 1,1 0-1,0 0 1,-1 0-1,1 0 1,0 0-1,-1 0 1,1 0-1,-1 0 1,1 0-1,0 0 1,-1 0-1,1 0 1,0 0-1,-1 0 1,1-1-1,0 1 1,-1 0-1,1 0 1,0 0-1,-1-1 1,1 1-1,0 0 1,0 0-1,-1-1 1,1 1-1,0 0 1,0 0-1,-1-1 1,1 1-1,0 0 1,0-1-1,0 1 1,0-1-1,0 1 1,0 0-1,-1-1 1,10-15-29,20-11-125,35-10 61,-39 24-68,-2-1 0,0-1 0,30-25 0,-47 35 137,0-1 0,0 0-1,-1 0 1,0-1 0,0 0 0,0 1 0,-1-2 0,0 1 0,-1 0-1,0-1 1,0 1 0,0-1 0,-1 0 0,0 0 0,1-16-1,-2 6-51,0-1-1,-1 1 1,-2 0-1,0-1 1,0 1-1,-2 0 0,0 0 1,-1 1-1,-1-1 1,-1 1-1,0 0 0,-2 1 1,-11-19-1,19 33 89,-1-1-1,0 1 1,0 0-1,0 0 1,0 0-1,0 0 1,-1 0-1,1 0 1,-1 1-1,1-1 0,-1 1 1,-5-2-1,7 2 9,0 1-1,-1 0 1,1 0-1,-1-1 0,1 1 1,-1 0-1,1 1 1,-1-1-1,1 0 0,-1 0 1,1 1-1,0-1 1,-1 0-1,1 1 0,-1 0 1,1-1-1,0 1 1,-3 1-1,1 1 10,1 0-1,-1 0 1,1 0 0,-1 0-1,1 0 1,0 0 0,0 1-1,0-1 1,0 1 0,1-1-1,0 1 1,0 0 0,0-1-1,0 1 1,0 0 0,0 7-1,0 13 192,2 0 0,0 0-1,2 0 1,1 0 0,0-1-1,2 1 1,17 44 0,-16-51-60,0 0-1,2 0 1,0-1 0,0-1 0,2 1 0,0-1 0,0-1-1,2 0 1,0-1 0,0 0 0,18 12 0,-27-22-150,0 0 0,0 0 0,0-1 0,0 0 0,1 0 0,-1 0 0,1 0 0,-1-1 0,1 0 0,0 0 0,-1 0 0,11 0 0,-13-1-9,0-1-1,1 1 1,-1-1-1,1 0 1,-1 0-1,0 0 1,1 0-1,-1 0 1,0 0-1,0 0 1,0-1-1,0 1 1,0-1-1,0 0 1,0 0-1,-1 1 1,1-1-1,-1 0 1,1 0-1,-1-1 1,0 1-1,0 0 1,0 0-1,0-1 1,0 1-1,1-4 1,3-10-162,-1 0 0,0-1 1,-1 0-1,-1 0 0,0 0 1,-1 0-1,-1 0 0,-4-29 0,0 35 81,1 17-47,2 21 50,3-15 163,1 1 0,0 0 0,1-1-1,1 0 1,0 0 0,0 0 0,10 13 0,-10-17-21,0 0 0,0 0 0,1 0 0,0-1 0,0 0-1,1 0 1,0-1 0,0 0 0,1 0 0,13 8 0,-20-13-61,1-1 1,-1 1-1,1 0 0,-1-1 1,1 1-1,-1-1 1,1 1-1,0-1 1,-1 0-1,1 0 1,-1 0-1,1 0 0,0 0 1,-1 0-1,1 0 1,0 0-1,-1-1 1,1 1-1,-1-1 1,1 1-1,-1-1 0,1 1 1,-1-1-1,1 0 1,-1 0-1,2-1 1,0-1 1,-1 0 0,0 1 0,1-1 0,-1-1 0,-1 1 0,1 0 0,0 0 0,-1-1 1,0 1-1,1-1 0,0-4 0,1-11-115,0 1 1,-1-1 0,-1-26-1,-4 8-387,0 15 158,4 19 138,2 10-36,5 10 289,0 0-1,1-1 0,1 0 1,0 0-1,1-1 0,1-1 0,0 0 1,1 0-1,29 22 0,-41-35-39,0 0 0,1 0 0,-1 0 0,0 0 0,0 0 0,1 0 0,-1 0 0,1 0 0,-1-1-1,1 1 1,-1-1 0,1 1 0,-1-1 0,1 1 0,0-1 0,-1 0 0,1 0 0,-1 0 0,1 0 0,0 0 0,-1 0-1,1 0 1,0-1 0,-1 1 0,3-1 0,-3 0-3,0-1-1,1 1 0,-1-1 1,0 1-1,0-1 1,0 1-1,0-1 1,0 0-1,0 0 1,0 1-1,-1-1 1,1 0-1,-1 0 0,1 0 1,-1 0-1,0 0 1,1-2-1,-1-13-50,1 0 0,-2 0 0,-4-25 0,5 42 29,-1-6-84,0 1 0,0-1 0,1 0-1,0 1 1,0-1 0,1 0-1,-1 1 1,3-9 0,-3 13 71,0 1 0,1-1-1,-1 0 1,1 0 0,-1 1 0,0-1 0,1 0 0,-1 1 0,1-1-1,-1 0 1,1 1 0,0-1 0,-1 1 0,1-1 0,0 1 0,-1 0 0,1-1-1,0 1 1,-1-1 0,1 1 0,0 0 0,0 0 0,0-1 0,0 1-1,2 0 4,-1 0 0,0 1-1,1-1 1,-1 1 0,0-1 0,0 1-1,1 0 1,-1-1 0,0 1-1,0 0 1,0 1 0,3 1-1,9 5 84,-1 1 0,0 0 0,-1 1 0,0 0 0,0 1 0,13 17 0,-23-25-60,1 0 1,-1 0-1,0 0 1,0 0 0,-1 1-1,1-1 1,-1 0 0,0 1-1,0-1 1,0 1 0,0-1-1,0 1 1,-1 0-1,1-1 1,-1 1 0,0 0-1,-1-1 1,1 1 0,0-1-1,-1 1 1,0 0 0,0-1-1,0 1 1,0-1-1,-1 0 1,1 1 0,-1-1-1,0 0 1,0 0 0,0 0-1,0 0 1,-4 4 0,-21 20-2018,7-12-3031,6-8-1183</inkml:trace>
  <inkml:trace contextRef="#ctx0" brushRef="#br0" timeOffset="135477.32">2850 2640 8602,'0'0'10229,"14"-8"-8533,10-7-1034,-1 0 0,26-24 0,-38 30-468,-1 0 0,0-1 0,-1 0 0,-1-1 0,1 0 0,-2 0 0,1-1 0,6-14 0,-9 11-181,-1 0 0,0 0 0,-1 0 0,-1 0 0,0 0 1,-1-1-1,-1 1 0,0-1 0,-1 1 0,0 0 1,-2-1-1,-4-16 0,5 24-14,-1 0 1,1 0-1,-2 1 1,1-1-1,-1 1 1,0 0-1,-1 0 1,1 0-1,-1 1 1,-12-12-1,13 14 1,-1 1-1,1 0 0,-1-1 1,0 2-1,-1-1 0,1 0 1,0 1-1,-1 0 0,1 0 1,-1 1-1,1 0 0,-1 0 1,0 0-1,0 1 1,0-1-1,-10 2 0,13-1 6,0 1 1,0 0-1,0-1 0,1 1 0,-1 0 0,0 1 1,1-1-1,-1 0 0,1 1 0,-1-1 0,1 1 1,0 0-1,-1 0 0,1 0 0,0 0 0,0 0 1,1 0-1,-1 1 0,0-1 0,1 0 0,-1 1 1,1 0-1,0-1 0,0 1 0,0 0 0,0-1 1,0 5-1,-3 9 70,1 0-1,1-1 1,-1 28 0,3-43-73,0 22 147,0 0 0,1 0 0,1 0 0,1-1 0,1 1 1,8 23-1,-9-34-36,2 0-1,-1 0 1,1-1 0,1 1 0,0-1 0,1 0-1,0-1 1,0 1 0,1-1 0,0-1 0,0 0 0,1 0-1,13 9 1,-7-7 25,1-1 1,0-1-1,0 0 0,0-2 0,1 1 1,0-2-1,0 0 0,1-2 0,26 4 1,-37-6-137,0-1 0,0 0 0,0 0 0,1 0 0,-1-1 1,0 0-1,0 0 0,0-1 0,0 0 0,-1 0 0,1 0 0,0-1 1,-1 0-1,0 0 0,0-1 0,0 0 0,0 0 0,0-1 0,-1 1 1,1-1-1,-2 0 0,1 0 0,0-1 0,-1 0 0,0 0 0,6-11 1,-7 10-129,-1 1 1,0 0-1,0-1 1,-1 0-1,1 1 1,-1-1 0,-1 0-1,0 0 1,0 1-1,0-1 1,0 0 0,-1 0-1,-2-6 1,2 9 55,0 0 0,0 1 0,0-1 0,0 1 1,-1 0-1,1-1 0,-1 1 0,0 0 0,0 0 0,0 0 1,0 0-1,-1 0 0,1 1 0,-1-1 0,1 1 0,-1-1 1,0 1-1,0 0 0,0 0 0,-1 0 0,1 1 0,0-1 1,-1 1-1,1 0 0,-6-2 0,8 3 65,0 0 0,-1 0 0,1 0 0,0 0-1,0 0 1,0 0 0,0 0 0,0 0 0,0 0 0,0 1 0,0-1 0,0 0-1,-1 1 1,1-1 0,0 1 0,1-1 0,-1 1 0,0-1 0,0 1 0,0 0-1,0-1 1,0 1 0,0 0 0,0 1 0,-1 0 24,1 1 0,-1-1 0,1 1 0,0 0 0,0-1 0,0 1 0,0 0 0,0 0 0,0 4 0,0 8 285,0 1 0,2 28 0,-1-32-48,0-5-180,1 1-1,-1-1 1,2 1 0,-1-1 0,1 0 0,0 1 0,0-1 0,1 0 0,0-1 0,7 14 0,-7-16-73,0 0 1,0-1 0,1 1 0,-1-1 0,1 1-1,0-1 1,-1 0 0,2-1 0,-1 1-1,0-1 1,0 0 0,1 1 0,-1-2 0,1 1-1,0-1 1,-1 1 0,1-1 0,5 0 0,12 1-281,-1-1 0,0-1 1,1-2-1,-1 0 1,23-5-1,54-17-4750,-24-1-4733</inkml:trace>
  <inkml:trace contextRef="#ctx0" brushRef="#br0" timeOffset="136117.91">3872 2415 12779,'0'0'3637,"4"13"-1769,52 149 2257,2-4-1483,-51-134-2097,-1 0 0,-1 1 0,-1 0 0,0 40 1,-3-65-516,-1 0 0,0 0 0,0 1 0,0-1 0,0 0 0,0 1 0,0-1 0,0 0 0,0 1 0,1-1 0,-1 0 0,0 1 0,0-1 0,-1 0 0,1 1 0,0-1 0,0 0 0,0 0 0,0 1 0,0-1 0,0 0 1,0 1-1,0-1 0,-1 0 0,1 1 0,0-1 0,0 0 0,0 0 0,0 1 0,-1-1 0,1 0 0,0 0 0,0 0 0,-1 1 0,1-1 0,0 0 0,-1 0 0,1 0 0,0 0 0,0 1 0,-1-1 0,1 0 0,0 0 0,-1 0 0,1 0 1,-14-13 483,-8-28-403,10-2-531,2 0 0,3-1 1,1 0-1,2-1 0,2 1 0,4-52 1,-2 92 290,0 1 0,0-1 1,1 0-1,-1 1 0,1-1 1,0 1-1,0-1 0,0 1 1,0-1-1,0 1 0,1 0 1,0-1-1,-1 1 0,1 0 1,0 0-1,1 0 0,-1 0 1,0 1-1,1-1 0,0 1 1,0-1-1,-1 1 0,1 0 1,0 0-1,1 0 0,-1 1 1,0-1-1,0 1 0,1 0 1,-1-1-1,1 2 0,-1-1 1,1 0-1,0 1 0,-1-1 0,1 1 1,5 0-1,0 1 125,-1-1 0,1 1 0,0 1 0,0 0-1,-1 0 1,1 0 0,-1 1 0,0 1 0,0-1 0,0 1 0,0 0-1,0 1 1,-1 0 0,9 8 0,-14-11 45,-1-1 0,1 1 0,0 0-1,-1 0 1,0 0 0,0 0 0,1 0 0,-1 0 0,0 0 0,-1 0 0,1 1-1,0-1 1,-1 0 0,1 1 0,-1-1 0,0 0 0,1 1 0,-1-1-1,0 0 1,-1 1 0,1-1 0,0 0 0,-1 1 0,1-1 0,-1 0 0,0 1-1,0-1 1,1 0 0,-2 0 0,1 0 0,0 0 0,0 0 0,-1 0-1,1 0 1,-1 0 0,1-1 0,-1 1 0,-3 2 0,-5 6 273,-1-1 1,-1 0-1,1 0 1,-24 12-1,23-14-320,0-1 0,0 0 0,-1 0 0,0-2 0,0 1 1,-17 2-1,30-7-46,-1 0 0,1 0 0,0 0 0,-1 0 1,1 0-1,0 0 0,-1 0 0,1 0 0,0 0 0,0 0 1,-1 0-1,1 0 0,0-1 0,-1 1 0,1 0 1,0 0-1,0 0 0,-1 0 0,1-1 0,0 1 0,0 0 1,0 0-1,-1-1 0,1 1 0,0 0 0,0 0 0,0-1 1,0 1-1,0 0 0,-1 0 0,1-1 0,0 1 1,0 0-1,0-1 0,0 1 0,0 0 0,0-1 0,0 1 1,0 0-1,0 0 0,0-1 0,0 1 0,0 0 0,0-1 1,0 1-1,1 0 0,-1 0 0,0-1 0,0 1 1,0 0-1,0-1 0,0 1 0,1 0 0,-1 0 0,0-1 1,0 1-1,0 0 0,1 0 0,-1 0 0,0 0 0,0-1 1,1 1-1,13-20-4662,5-2-1068</inkml:trace>
  <inkml:trace contextRef="#ctx0" brushRef="#br0" timeOffset="136606.34">4157 2188 11618,'0'0'6002,"3"9"-5022,119 325 5247,-118-325-6045,-3-5-100,0 0 0,0 0 1,0-1-1,1 1 0,0 0 1,-1-1-1,2 1 0,-1-1 0,0 1 1,0-1-1,1 0 0,0 0 0,0 0 1,5 4-1,-7-7-59,-1 0 0,1 0 0,0 0 0,-1 0 0,1 0 0,0 0 0,-1-1 0,1 1 0,0 0 0,-1 0 0,1-1 0,-1 1 0,1 0 0,0-1 0,-1 1 0,1 0 0,-1-1 0,1 1 0,-1-1 0,1 1 0,-1-1 0,0 1 0,1-1 0,-1 1 0,0-1 0,1 0 0,-1 1 0,0-1 0,1 0 0,8-24 348,-8 20-329,10-35-61,-1-1 1,-3 0 0,-1 0-1,1-48 1,-8-85-3508,0 161 3643,0 17 111,3 26 43,9 22 245,1 0 0,3-1 0,2-1-1,2-1 1,31 58 0,-18-62-1848,-6-19-2556,-9-11-3144</inkml:trace>
  <inkml:trace contextRef="#ctx0" brushRef="#br0" timeOffset="137250.32">5095 2369 11947,'0'0'7488,"-12"-2"-5738,-39-6-804,48 8-877,-1 1 1,0-1-1,0 0 0,0 1 0,1 0 0,-1 0 0,0 0 0,1 0 0,-1 1 0,1-1 0,-1 1 0,1 0 0,0 0 1,0 0-1,0 0 0,0 1 0,0-1 0,0 1 0,1 0 0,-1-1 0,1 1 0,0 1 0,-3 3 0,1 0 60,-1 1-1,1 1 1,1-1-1,-1 0 1,1 1-1,1 0 1,-3 15-1,4-18-54,0 1 0,1-1 0,0 1 0,1 0 1,-1-1-1,1 1 0,0-1 0,1 1 0,-1-1 0,1 0 0,1 0 0,-1 1 0,7 10 0,-7-15-51,0 1-1,0 0 1,1-1 0,-1 1 0,1-1-1,-1 1 1,1-1 0,0 0 0,0 0-1,0 0 1,0-1 0,0 1 0,0-1-1,0 0 1,0 0 0,1 0 0,-1 0-1,0 0 1,1-1 0,-1 1 0,1-1-1,-1 0 1,1 0 0,-1 0 0,1-1-1,-1 1 1,0-1 0,5-1 0,-3 0-14,-1 0-1,0 0 1,1 0 0,-1-1 0,0 0 0,0 0 0,-1 0-1,1 0 1,0 0 0,-1-1 0,0 1 0,0-1 0,0 0 0,0 0-1,-1 0 1,0-1 0,1 1 0,-2-1 0,1 1 0,0-1 0,0-5-1,4-10-29,-2 0-1,0 0 0,1-33 1,-4 35-172,0 0 0,-1 0 0,-1 0 0,-1 0 0,0 0 0,-2 1 0,0-1 0,0 1 0,-2 0 0,0 0 0,-1 0 0,-1 1 0,0 0 0,-2 1 0,-11-17 0,19 30 183,-14-21 32,14 18 35,11 13 24,6 9 158,-1 0-1,0 1 1,-2 1 0,18 34 0,33 87 668,-47-100-649,13 36 402,-15-38-466,25 51 0,-39-89-260,0 0-1,1 1 1,-1-1 0,0 0 0,0 1-1,0-1 1,0 0 0,0 1-1,1-1 1,-1 0 0,0 1-1,0-1 1,1 0 0,-1 1-1,0-1 1,0 0 0,1 0 0,-1 1-1,0-1 1,1 0 0,-1 0-1,0 0 1,1 0 0,-1 1-1,1-1 1,-1 0 0,0 0-1,1 0 1,-1 0 0,0 0 0,1 0-1,-1 0 1,1 0 0,-1 0-1,0 0 1,1 0 0,-1 0-1,0 0 1,1 0 0,-1 0-1,1-1 1,-1 1 0,0 0 0,1 0-1,-1 0 1,0-1 0,1 1-1,-1 0 1,0 0 0,0-1-1,1 1 1,10-20-6729,-2-5-2547</inkml:trace>
  <inkml:trace contextRef="#ctx0" brushRef="#br0" timeOffset="137672.7">5360 2395 8938,'0'0'8434,"17"48"-5554,-7-25 785,2 2-1760,1-1-793,-1-1-560,0-4-264,-4-5-176,-1-4-104,-5-6-8,-11-15-1760,-5-7-2737,-2-5-4537</inkml:trace>
  <inkml:trace contextRef="#ctx0" brushRef="#br0" timeOffset="137673.7">5269 2132 12123,'0'0'4024,"66"54"-3880,-16-19-144,-8-3-2528,-4 0-7874</inkml:trace>
  <inkml:trace contextRef="#ctx0" brushRef="#br0" timeOffset="138120.49">5637 2588 11058,'0'0'9560,"-7"-9"-7681,3 4-1669,1 1-59,-1-1-1,1 1 0,0-1 1,0 0-1,0 0 1,0 0-1,1 0 1,0 0-1,0-1 1,1 1-1,-1-1 0,1 1 1,-1-11-1,2 6-167,1-1 1,0 1-1,0-1 0,1 1 0,0-1 0,6-14 0,-8 23-6,1 1-1,-1 0 0,1-1 1,0 1-1,0-1 1,-1 1-1,1 0 0,0 0 1,0-1-1,1 1 1,-1 0-1,0 0 0,0 0 1,0 0-1,1 0 1,-1 1-1,0-1 0,1 0 1,-1 1-1,3-2 1,-2 2 13,1 0 0,-1 1 0,0-1 1,1 0-1,-1 1 0,0 0 0,0-1 1,0 1-1,1 0 0,-1 0 0,0 0 1,0 0-1,0 0 0,-1 1 0,1-1 1,0 1-1,0-1 0,2 4 0,57 57 51,-56-57-1,0 1 0,0 0 0,-1 0 0,0 0 0,0 1 0,-1-1 0,1 1 0,-2 0 0,4 11 0,-5-18-18,-1 1 0,0-1 0,0 1 0,0-1 0,1 0 0,-1 1 0,0-1 0,0 1 0,0-1 0,0 1 0,0-1 0,0 0 0,0 1 0,0-1 0,0 1 0,0-1 0,0 1 0,0-1 0,0 1 0,-1-1 0,1 0 0,0 1 0,0-1 0,0 1 0,-1-1 0,1 0 0,0 1 0,0-1 0,-1 0 0,1 1 0,0-1 0,-1 0 0,1 1 0,0-1 0,-1 0 0,1 0 0,0 1 0,-1-1 0,1 0 0,-1 0 0,1 0 0,-1 0 0,1 0 0,0 1 0,-1-1 1,1 0-1,-1 0 0,1 0 0,-1 0 0,1 0 0,-1-1 0,0 1 22,-1 0 0,1-1 1,-1 1-1,1-1 0,0 0 0,-1 1 1,1-1-1,0 0 0,0 0 1,0 0-1,0 0 0,0 0 0,0 0 1,0 0-1,-1-2 0,-1-3-101,0-1 0,1 0-1,0 1 1,0-1-1,0-1 1,1 1 0,0 0-1,0 0 1,1 0 0,0 0-1,0-1 1,1 1 0,0 0-1,0 0 1,4-10 0,-5 14-14,1 0 0,0-1 1,0 1-1,0 0 0,0 0 1,0 0-1,1 0 0,-1 0 1,1 0-1,0 0 1,0 0-1,0 1 0,0-1 1,1 1-1,-1-1 0,1 1 1,-1 0-1,1 0 0,0 0 1,0 1-1,-1-1 1,1 0-1,1 1 0,-1 0 1,0 0-1,0 0 0,0 0 1,1 0-1,-1 1 0,0-1 1,1 1-1,-1 0 1,0 0-1,6 1 0,-6 0 91,0 0 0,1 0 0,-1 0 0,0 1 1,0-1-1,0 1 0,0 0 0,0-1 0,0 1 0,-1 1 0,1-1 0,-1 0 0,1 1 0,-1-1 0,0 1 0,0 0 0,2 3 0,26 60 1263,-28-57-1274,2 0 0,-1 0-1,2 0 1,-1 0 0,11 15 0,-11-23-2118</inkml:trace>
  <inkml:trace contextRef="#ctx0" brushRef="#br0" timeOffset="138524.74">6040 2390 11386,'0'0'8098,"24"65"-6417,-19-47-657,-2-1-296,2-2-296,-1-4-240,-3-4-192,-1-7-24,-1-5-768,-10-10-1081,1-4-5712</inkml:trace>
  <inkml:trace contextRef="#ctx0" brushRef="#br0" timeOffset="138525.74">5942 2112 12427,'0'0'2736,"36"50"-2736,-14-27-376,0-3-3881</inkml:trace>
  <inkml:trace contextRef="#ctx0" brushRef="#br0" timeOffset="139652.79">6211 2590 2457,'0'0'15966,"-1"-9"-15025,-2-11-757,1-1 0,1 0 0,3-35 0,-1 49-279,0-1 0,1 1 0,0 0 0,0-1 0,0 1 0,7-12 0,-8 16 27,1 0 0,0 1 0,0-1 0,0 0 0,0 1 0,1-1 0,-1 1 0,1 0 0,-1 0 0,1 0 1,0 0-1,0 0 0,0 1 0,0-1 0,0 1 0,3-2 0,-3 3 72,0-1 1,0 1-1,0 0 0,-1 0 1,1 0-1,0 0 0,0 0 1,0 1-1,0 0 0,-1-1 1,1 1-1,0 0 0,-1 0 1,1 0-1,-1 0 0,1 1 1,-1-1-1,1 1 0,-1 0 1,0-1-1,0 1 0,0 0 1,0 0-1,0 1 0,0-1 1,0 0-1,-1 1 0,2 2 1,7 11 111,-1 0 0,-1 1 0,8 21 1,-8-18-8,-7-17-137,3 5 255,-1 1 1,1-1-1,1 0 1,-1-1-1,12 15 1,-15-21-177,0 0 0,0 0 1,1 0-1,-1 0 1,0 0-1,0 0 0,1 0 1,-1-1-1,1 1 0,-1 0 1,1-1-1,-1 1 1,1-1-1,-1 0 0,1 0 1,-1 1-1,1-1 0,0 0 1,-1 0-1,1 0 0,-1 0 1,1-1-1,0 1 1,-1 0-1,1-1 0,-1 1 1,1-1-1,-1 1 0,1-1 1,-1 0-1,0 0 0,1 0 1,-1 1-1,0-1 1,0-1-1,1 1 0,-1 0 1,0 0-1,0 0 0,0 0 1,1-2-1,3-4-30,1 0 1,-1 0-1,0 0 0,0-1 1,-1 0-1,0 0 0,-1 0 0,0 0 1,4-13-1,-6 17-62,0-1 0,0 1 1,0-1-1,-1 0 0,1 1 0,-1-1 0,0 0 0,0 1 0,-1-1 1,0 1-1,1-1 0,-2 0 0,1 1 0,0 0 0,-1-1 0,0 1 1,0 0-1,0 0 0,-5-7 0,4 12-25,5 12 130,8 14 182,-3-14-41,1 0-1,1-1 1,0 0 0,0 0 0,21 18-1,-28-29-147,0 1 0,0 0 0,1-1 0,-1 1 0,0-1 0,1 0-1,-1 0 1,1 0 0,0 0 0,-1 0 0,1 0 0,0-1 0,-1 1 0,1-1-1,0 0 1,3 0 0,-4 0-35,1-1-1,0 0 1,-1 0 0,0 0-1,1 0 1,-1-1 0,0 1-1,1-1 1,-1 1 0,0-1-1,0 0 1,0 0 0,0 0-1,-1 0 1,1 0 0,-1 0-1,1 0 1,-1-1 0,0 1-1,2-4 1,0 0-50,0 0-1,-1 0 1,0-1 0,0 1-1,-1-1 1,1 1 0,-1-1-1,-1 0 1,1 1 0,-1-1 0,0 0-1,-2-9 1,4 22 79,1 1 1,0-1 0,0 1-1,0-1 1,1 0 0,0 0-1,0-1 1,1 1-1,-1-1 1,1 0 0,0 0-1,1-1 1,-1 1 0,1-1-1,0 0 1,0-1-1,0 0 1,0 0 0,1 0-1,0 0 1,-1-1-1,1 0 1,0-1 0,0 1-1,0-1 1,9 0 0,-4-1-22,0 0 1,1 0 0,-1-2 0,0 1 0,0-2 0,0 1-1,14-6 1,-23 7-61,0 0 0,0 0 0,0 0 0,-1 0-1,1 0 1,0-1 0,-1 1 0,1-1 0,-1 0 0,0 0 0,0 0-1,1 0 1,-1 0 0,0 0 0,-1 0 0,1-1 0,0 1-1,-1-1 1,1 1 0,-1-1 0,0 0 0,0 1 0,0-1-1,0 0 1,0 0 0,-1 0 0,1 0 0,-1 0 0,0 0 0,0 0-1,0 0 1,0 0 0,0 0 0,-1 0 0,0-4 0,0 5-42,-1-1 0,1 0 0,-1 1 0,0-1 0,0 1 0,0-1 1,0 1-1,0 0 0,0 0 0,0 0 0,-1 0 0,1 0 0,-1 0 1,0 1-1,1 0 0,-5-2 0,6 2 81,0 0-1,0 1 1,0-1-1,0 1 1,-1-1-1,1 1 1,0 0 0,0-1-1,0 1 1,-1 0-1,1 0 1,0 0-1,0 0 1,0 0 0,-1 0-1,1 0 1,0 0-1,0 0 1,0 1-1,-1-1 1,1 1 0,0-1-1,0 1 1,0-1-1,0 1 1,0-1 0,0 1-1,0 0 1,0 0-1,0-1 1,0 1-1,0 0 1,0 0 0,1 0-1,-1 0 1,0 0-1,1 0 1,-1 0-1,0 0 1,1 0 0,-1 2-1,-1 2 76,1 0 0,0 0-1,0 0 1,0 0 0,0 0-1,1 0 1,0 0 0,0 0-1,0 0 1,1 0 0,-1 0-1,1 0 1,0 0 0,1 0-1,-1 0 1,1 0 0,0-1-1,0 1 1,1-1 0,-1 1 0,1-1-1,0 0 1,0 0 0,1 0-1,-1 0 1,1-1 0,-1 0-1,1 1 1,0-1 0,1 0-1,-1-1 1,0 1 0,1-1-1,0 0 1,-1 0 0,1 0-1,0-1 1,0 0 0,8 2 0,9-1-215,-1 0 1,1-1-1,27-2 1,26-10-4258,-28-3-3328</inkml:trace>
  <inkml:trace contextRef="#ctx0" brushRef="#br0" timeOffset="142200.77">7667 2463 10730,'0'0'7333,"10"2"-6280,-2 0-885,1-1 0,-1-1 0,1 0 0,-1 0 0,1-1 0,15-2 0,-19 2-151,0 0 0,-1 0 0,1-1 0,-1 1 0,1-1 0,-1 0 0,0-1 0,1 1 0,-1 0 0,0-1 0,-1 0 1,1 0-1,0 0 0,-1-1 0,0 1 0,5-7 0,-8 9-10,1 0 1,-1 1-1,1-1 1,-1 1-1,0-1 1,1 0-1,-1 1 1,0-1-1,0 0 1,1 1-1,-1-1 1,0 0-1,0 0 1,0 1-1,0-1 1,0 0-1,0 1 1,0-1-1,0 0 1,0 0 0,-1 1-1,1-1 1,0 0-1,0 1 1,-1-1-1,1 0 1,0 1-1,-1-1 1,1 1-1,0-1 1,-1 0-1,0 0 1,-1 0-5,0-1 0,0 1 0,0 0 0,0 0 0,0 0 0,0 1 0,0-1 0,0 0 0,0 1 0,0-1-1,-3 1 1,1-1-4,0 1-1,-1-1 0,1 1 1,0 0-1,0 0 0,0 1 0,0-1 1,0 1-1,0 0 0,-1 0 1,2 0-1,-6 3 0,7-2 22,0 0 0,0 0-1,1 0 1,-1 0 0,1 0-1,0 1 1,-1-1 0,1 0 0,0 1-1,0-1 1,1 1 0,-1-1 0,0 1-1,1 0 1,0-1 0,-1 1-1,1-1 1,0 1 0,1 0 0,-1-1-1,0 1 1,1 0 0,-1-1 0,1 1-1,0-1 1,0 1 0,0-1-1,2 5 1,1 0 74,0 0 0,0 0 0,1 0-1,-1 0 1,1-1 0,1 0 0,-1 0 0,8 6-1,-8-8-86,0 0-1,0-1 0,1 1 0,-1-1 0,1-1 0,0 1 0,0-1 1,-1 0-1,2 0 0,-1 0 0,0-1 0,0 0 0,0 0 0,1-1 1,-1 0-1,10-1 0,-11 1-514,0-1 0,1-1 0,-1 1 0,0-1 0,0 0 0,0 0 0,0-1 0,-1 1 0,1-1-1,-1 0 1,1 0 0,5-6 0,12-15-6161</inkml:trace>
  <inkml:trace contextRef="#ctx0" brushRef="#br0" timeOffset="142602.65">7943 2146 11162,'4'9'1358,"124"299"8016,-116-267-6838,-12-37 253,-7-26-1846,4 10-979,1 1 1,0-1-1,0 1 1,1-1-1,1 0 1,0 0-1,0 0 1,4-16-1,-3 23-253,0 1 0,0 0-1,1-1 1,-1 1-1,1 0 1,0 0 0,1 0-1,-1 0 1,1 0-1,4-4 1,-5 5-262,1 1 1,0-1-1,-1 1 0,1 0 1,0 0-1,0 0 1,1 1-1,-1-1 0,0 1 1,1 0-1,-1 0 0,0 0 1,1 0-1,6 0 0,18 0-4358</inkml:trace>
  <inkml:trace contextRef="#ctx0" brushRef="#br0" timeOffset="143067.71">8537 2554 7602,'0'0'14363,"-5"-11"-13332,0-6-865,0-1 0,1 1 0,-4-36 0,7 46-222,0 0 0,1 1 0,0-1 0,0 0 0,1 0-1,-1 0 1,2 0 0,-1 1 0,1-1 0,0 0 0,0 1 0,0-1 0,1 1 0,0 0-1,1 0 1,3-6 0,-6 12 42,-1-1 1,1 0-1,0 1 0,0-1 1,-1 1-1,1-1 0,0 1 1,0-1-1,0 1 0,0-1 0,0 1 1,-1 0-1,1-1 0,0 1 1,0 0-1,0 0 0,0 0 1,0 0-1,0 0 0,0 0 0,0 0 1,0 0-1,0 0 0,0 0 1,0 1-1,0-1 0,0 0 1,0 1-1,0-1 0,0 0 0,-1 1 1,1-1-1,0 1 0,0-1 1,0 1-1,-1 0 0,1-1 0,0 1 1,-1 0-1,2 1 0,26 38 38,-23-30-34,22 28 163,-19-27 65,0 0-1,0 1 0,-1-1 1,0 2-1,-1-1 1,9 25-1,-15-37-164,0 0 0,0 1-1,0-1 1,0 0 0,0 0 0,1 1-1,-1-1 1,0 0 0,0 0 0,0 1-1,0-1 1,0 0 0,0 0 0,0 1-1,0-1 1,0 0 0,0 0 0,0 1-1,0-1 1,-1 0 0,1 0 0,0 1-1,0-1 1,0 0 0,0 0 0,0 1-1,0-1 1,-1 0 0,1 0-1,0 0 1,0 1 0,0-1 0,0 0-1,-1 0 1,1 0 0,0 0 0,0 1-1,-1-1 1,-10-5 763,-10-16-536,19 14-403,0 1 1,0-1-1,0 1 1,1-1-1,0 0 1,1 0-1,-1 1 0,1-1 1,0 0-1,1 0 1,0 1-1,0-1 1,0 0-1,1 1 1,0-1-1,0 1 1,1-1-1,0 1 1,4-6-1,-6 9 61,0 0 0,1 1-1,-1-1 1,1 1 0,0-1 0,0 1 0,0-1-1,0 1 1,0 0 0,1 0 0,-1 0 0,1 0-1,-1 1 1,1-1 0,0 1 0,0-1 0,-1 1 0,1 0-1,0 0 1,0 0 0,0 0 0,0 1 0,0-1-1,0 1 1,1 0 0,-1 0 0,0 0 0,0 0-1,0 1 1,0-1 0,0 1 0,0 0 0,0 0-1,0 0 1,0 0 0,0 0 0,-1 0 0,1 1-1,0 0 1,-1-1 0,1 1 0,3 4 0,5 4 92,-1 0 0,0 0 1,0 1-1,12 20 0,18 20-65,-30-44-1706,-2-5-2398,-1-1-1804</inkml:trace>
  <inkml:trace contextRef="#ctx0" brushRef="#br0" timeOffset="143482.68">8978 2331 10986,'0'0'5954,"-6"11"-3478,2-4-2074,0 1-1,1 0 1,-1 0-1,2 1 1,-1-1-1,1 1 1,-1 8-1,2-14-289,1 1-1,0-1 1,0 1 0,1-1-1,-1 1 1,1-1 0,-1 1-1,1-1 1,0 0-1,0 1 1,0-1 0,1 0-1,-1 0 1,1 0 0,0 0-1,0 0 1,0 0-1,0 0 1,1-1 0,-1 1-1,1-1 1,-1 1 0,1-1-1,5 3 1,-3-2-64,0-1 1,-1 1-1,1-1 0,1-1 1,-1 1-1,0-1 0,0 1 1,1-2-1,-1 1 1,0 0-1,1-1 0,-1 0 1,0 0-1,11-3 0,-14 3-40,0 0 0,0-1-1,0 0 1,0 1 0,0-1-1,0 0 1,0 0-1,0 0 1,0 0 0,0 0-1,-1-1 1,1 1 0,-1-1-1,1 1 1,-1-1 0,1 1-1,-1-1 1,0 0-1,0 0 1,0 1 0,0-1-1,0 0 1,0 0 0,0 0-1,0 0 1,-1 0-1,1 0 1,-1 0 0,0-1-1,0 1 1,1 0 0,-1 0-1,-1 0 1,1 0 0,0 0-1,0 0 1,-1 0-1,1-1 1,-2-2 0,0 0-107,-1-1 0,1 1 0,-1-1 1,0 1-1,0 0 0,-1 0 0,1 1 1,-9-9-1,7 9-288,1-1 1,0 0 0,1 1-1,-1-1 1,1 0 0,0-1-1,0 1 1,-2-7-1,5 11 124,0 0 0,-1 1 0,1-1-1,0 0 1,0 0 0,0 1 0,0-1-1,0 0 1,0 0 0,0 0 0,0 0-1,0 1 1,0-1 0,0 0 0,1 0-1,-1 1 1,0-1 0,1 0 0,-1 0-1,0 1 1,1-1 0,-1 0 0,1 1-1,-1-1 1,1 0 0,-1 1 0,2-2-1,9-4-5790</inkml:trace>
  <inkml:trace contextRef="#ctx0" brushRef="#br0" timeOffset="143917.16">9218 2375 4481,'0'0'13491,"11"48"-11251,-10-33-463,0 0-417,2 1-424,0-2-384,1-3-264,-1-2-168,0-4-80,-2-4-40,0-1-352,-1-15-424,0-4-1968,0-4-4466</inkml:trace>
  <inkml:trace contextRef="#ctx0" brushRef="#br0" timeOffset="143918.16">9170 2146 10474,'0'0'1753,"56"74"-1753,-27-45-577,1 0-4088</inkml:trace>
  <inkml:trace contextRef="#ctx0" brushRef="#br0" timeOffset="143919.16">9416 2488 6489,'0'0'10969,"-6"-9"-9024,-1-2-1614,0 0 0,1-1 0,1 0 1,-9-25-1,12 33-337,1-1 1,0 1-1,-1-1 0,2 0 1,-1 1-1,0-1 1,1 0-1,0 1 1,0-1-1,0 0 0,1 0 1,0 1-1,0-1 1,0 0-1,0 1 1,1-1-1,-1 1 0,1 0 1,0-1-1,4-4 1,-4 7-27,-1 1 0,0-1 0,1 1 0,-1 0 0,1 0 0,0 0 0,-1 0 0,1 0 0,0 0 0,0 0 0,-1 0 0,1 0 0,0 1 0,0-1 0,0 1 0,0 0 0,0 0 0,0-1 0,0 1 0,0 0 0,0 0 0,0 1 0,0-1 0,0 0 0,0 1 0,0-1 0,-1 1 0,1 0 0,0 0-1,0-1 1,0 1 0,-1 0 0,1 0 0,0 1 0,-1-1 0,1 0 0,-1 0 0,0 1 0,1-1 0,1 3 0,8 8 132,-1 0 0,0 1-1,15 25 1,-20-30-60,8 16 5,15 22 399,-27-44-759,0 0-1,1-1 1,-1 1 0,1-1-1,0 1 1,-1-1 0,1 0 0,0 1-1,0-1 1,0 0 0,0 0-1,2 0 1,5 0-4436</inkml:trace>
  <inkml:trace contextRef="#ctx0" brushRef="#br0" timeOffset="144493.93">9646 2266 8666,'0'0'5722,"-10"1"-3497,-31 3 531,40-4-2666,0 0-1,0 0 0,-1 1 0,1-1 0,0 0 0,0 1 0,0-1 1,0 1-1,0-1 0,0 1 0,0 0 0,0-1 0,0 1 0,0 0 0,0 0 1,0-1-1,0 1 0,0 0 0,0 0 0,1 0 0,-1 0 0,1 0 1,-1 0-1,0 0 0,1 0 0,0 1 0,-1-1 0,1 0 0,0 0 0,-1 0 1,1 0-1,0 1 0,0-1 0,0 0 0,0 0 0,0 1 0,0-1 1,1 1-1,-1 2-64,1-1 1,0 0 0,0 0-1,1 0 1,-1 1-1,0-1 1,1-1 0,0 1-1,0 0 1,3 4 0,7 4-19,1-2 0,0 0-1,0 0 1,0-1 0,20 8 0,38 24-246,-70-39 225,0 0 0,1 0 0,-1 0 0,0 0 0,1 0 0,-1 0 0,0 0 0,0 0 0,0 0 0,0 0-1,0 0 1,0 1 0,0-1 0,-1 0 0,1 1 0,0-1 0,-1 1 0,1-1 0,-1 1 0,1-1 0,-1 1 0,0-1 0,0 1 0,0-1-1,0 3 1,0-2 14,-1 0-1,0 0 1,0 0-1,0 0 0,-1-1 1,1 1-1,0 0 1,-1-1-1,1 1 0,-1-1 1,1 0-1,-1 1 1,0-1-1,0 0 0,1 0 1,-4 1-1,-5 3 1,0-1 0,-1 0 0,1-1-1,-1 0 1,0-1 0,-12 2 0,-36-4-3362,37-3-1554</inkml:trace>
  <inkml:trace contextRef="#ctx0" brushRef="#br0" timeOffset="145162.38">10087 2497 8434,'0'0'9132,"7"-8"-7298,3-3-1530,-1 1-1,-1-1 1,0-1 0,0 0-1,-2 0 1,1-1-1,-1 1 1,4-15 0,1-20-241,-2 0 0,-1-1 0,-3 0 1,-2-67-1,-2 112-68,-1 0 0,-1 0 0,1 0 0,0 0 0,-1 0 0,0 0 0,1 1 0,-1-1 1,0 0-1,-1 0 0,1 0 0,0 1 0,-1-1 0,1 0 0,-1 1 0,0 0 0,0-1 0,0 1 0,0 0 0,0 0 0,-1 0 1,1 0-1,-1 0 0,1 1 0,-1-1 0,0 1 0,1 0 0,-1 0 0,0 0 0,0 0 0,0 0 0,0 0 0,0 1 1,0-1-1,0 1 0,0 0 0,0 0 0,0 0 0,0 1 0,0-1 0,0 1 0,0-1 0,0 1 0,0 0 0,0 0 0,1 0 1,-1 1-1,0-1 0,1 0 0,-1 1 0,1 0 0,-1 0 0,1 0 0,0 0 0,0 0 0,0 0 0,-2 3 0,-3 4 9,2 0-1,-1 1 0,1-1 0,1 1 0,-1 0 0,2 0 1,0 0-1,0 1 0,0-1 0,1 1 0,0 11 0,0 16 256,3 63-1,0-91-165,1 1-1,0-1 0,0 0 1,1 1-1,1-1 1,-1 0-1,2-1 0,-1 1 1,1-1-1,1 0 1,0 0-1,0 0 0,0-1 1,1 0-1,1 0 1,-1-1-1,1 0 1,0 0-1,1-1 0,0 0 1,0 0-1,0-1 1,0 0-1,1-1 0,0 0 1,0-1-1,0 0 1,0 0-1,1-1 0,19 2 1,-21-3-77,1-1 1,0 0-1,0 0 1,0-1-1,-1 0 1,1-1 0,0 0-1,-1-1 1,1 0-1,-1 0 1,0-1-1,17-9 1,-21 9-70,0 1 1,0-1 0,-1 0 0,0 0-1,0-1 1,0 1 0,0-1-1,-1 0 1,1 0 0,-1 0-1,-1 0 1,1 0 0,-1-1-1,0 1 1,0-1 0,0 0-1,-1 0 1,0 1 0,0-1 0,0 0-1,-1 0 1,0-9 0,0 11-26,0 0 0,0 1 0,-1-1 1,1 1-1,-1-1 0,0 0 1,0 1-1,0-1 0,0 1 0,-1 0 1,1-1-1,-1 1 0,0 0 0,0 0 1,0 0-1,0 0 0,0 0 1,-1 1-1,0-1 0,1 1 0,-1-1 1,0 1-1,0 0 0,0 0 0,0 0 1,-1 1-1,1-1 0,0 1 1,-1 0-1,1-1 0,-6 0 0,8 2 74,0 0 0,0 0 0,0 1 0,0-1 0,0 0 0,0 0 0,0 0 0,0 1 0,0-1 0,0 0 0,0 1 0,0-1 0,0 1 0,0-1 0,0 1 0,1 0 0,-1-1 0,0 1 0,0 0 0,1-1 0,-1 1 0,0 0 0,1 0 0,-1 0 0,1 0 0,-2 1 0,-5 34 51,7-25 68,0 1 1,1-1-1,0 1 1,4 14 0,-2-17-33,1 1 0,0-1 1,0 0-1,1-1 0,0 1 1,1-1-1,0 0 1,0 0-1,0-1 0,9 8 1,-13-13-66,-1-1 1,1 1 0,0 0-1,0-1 1,0 0 0,0 1-1,0-1 1,0 0-1,0 0 1,0 0 0,0 0-1,1-1 1,-1 1 0,0 0-1,1-1 1,-1 0 0,0 0-1,1 1 1,-1-1 0,0 0-1,1-1 1,-1 1 0,0 0-1,1-1 1,-1 1 0,0-1-1,0 0 1,1 0-1,-1 0 1,0 0 0,0 0-1,0 0 1,0-1 0,0 1-1,-1-1 1,1 1 0,0-1-1,-1 0 1,1 1 0,-1-1-1,1 0 1,-1 0 0,0 0-1,0 0 1,0 0 0,2-4-1,1-4-8,0-1 0,0 1-1,0-1 1,-2 0 0,1 0 0,-1 0 0,0-18-1,7-28-277,-9 56 251,0 0 0,0-1 0,1 1 0,-1 0 0,1 0 0,-1 0 0,1 0 0,-1 0 1,1 0-1,-1 0 0,1 0 0,0 0 0,0 0 0,0 0 0,-1 0 0,1 1 0,0-1 1,0 0-1,0 0 0,0 1 0,0-1 0,0 1 0,0-1 0,1 1 0,1-1 0,-1 1 2,1-1-1,0 1 0,0 0 0,0 0 0,0 1 1,0-1-1,0 1 0,0-1 0,-1 1 1,5 1-1,4 3 8,1 0 0,-1 1 0,18 12 0,-12-7 17,-1 1-1,-1 0 1,14 15 0,-26-24 10,0 0 0,0 0 0,0 0 0,0 1 0,-1-1 0,1 1 0,-1 0 0,0-1 0,0 1 0,-1 0 0,1 0 0,-1 0 0,0 0 0,0 1 0,0-1 0,-1 0 0,1 0 0,-1 1 0,0-1 0,-1 8 0,-1-8 25,0 0-1,0 0 1,0 0 0,-1-1 0,0 1 0,1-1-1,-1 0 1,-1 0 0,1 0 0,0 0 0,-1 0-1,1-1 1,-1 0 0,0 1 0,0-1 0,-5 2-1,-33 10-1419,39-14 657,-1 1 0,1-1 1,0 0-1,0 0 0,-1 0 0,1 0 0,0 0 0,0-1 0,-4 0 0</inkml:trace>
  <inkml:trace contextRef="#ctx0" brushRef="#br0" timeOffset="145549.13">11031 2266 10642,'0'0'10170,"37"69"-8345,-25-44-537,-2 0-328,-1 0-408,-2-4-191,-4-2-185,-3-5-112,0-5-64,0-7-248,-20-8-497,2-9-2279,0-5-5402</inkml:trace>
  <inkml:trace contextRef="#ctx0" brushRef="#br0" timeOffset="145959.6">10990 2061 11202,'0'0'2097,"78"49"-2097,-35-27-168,-2-1-3025</inkml:trace>
  <inkml:trace contextRef="#ctx0" brushRef="#br0" timeOffset="146478.11">11386 2310 3185,'0'0'9835,"-9"-4"-8045,6 2-1782,-2-1 357,-1 0 0,0 0 0,0 1 0,0 0 0,0 0 0,-11-2 0,15 4-252,0 0-1,-1 0 0,1 0 1,-1 0-1,1 1 0,0-1 1,-1 0-1,1 1 0,-1 0 1,1 0-1,0 0 0,0 0 1,0 0-1,0 0 0,-1 0 0,2 1 1,-1-1-1,0 1 0,0-1 1,0 1-1,1 0 0,-1 0 1,1-1-1,-1 1 0,-1 4 1,-1 2 45,0 0 1,1 1-1,-1 0 1,2-1-1,-1 1 1,2 0-1,-1 0 1,1 0 0,0 15-1,1-20-140,0 0 1,0 0-1,1 0 0,0-1 0,-1 1 1,1 0-1,1 0 0,-1-1 1,0 1-1,1-1 0,2 5 0,-3-6-17,1-1 0,-1 1 0,1-1 0,-1 1 0,1-1 0,-1 0 0,1 1 0,0-1 0,0 0 0,0 0 0,-1 0 0,1-1 0,0 1 0,0 0 0,0-1 0,0 1 0,0-1 0,0 1 0,1-1-1,-1 0 1,4 0 0,-4-1-14,1 0-1,0 0 0,0 0 0,0 0 1,-1 0-1,1-1 0,0 1 0,-1-1 1,0 1-1,1-1 0,-1 0 0,0 0 1,0 0-1,0-1 0,0 1 0,0 0 1,0-1-1,-1 1 0,1-1 0,-1 1 0,0-1 1,0 0-1,0 0 0,0 0 0,1-4 1,2-7-167,0-1 1,-1 1 0,1-26 0,-3 31 218,4-25-493,4 34 152,7 19 221,4 8 376,-13-20-131,0 1-1,-1 1 0,0-1 1,-1 1-1,0 0 0,0 0 0,-1 1 1,0-1-1,3 12 0,-9-24 81,0 0 0,0 0-1,0-1 1,0 1-1,1-1 1,-1 1 0,1-1-1,-1-6 1,1 3-390,1 0 1,0 0 0,1 0-1,0-1 1,0 1-1,0 0 1,1 1-1,0-1 1,0 0 0,1 0-1,0 1 1,0 0-1,1-1 1,-1 1-1,1 0 1,1 1-1,-1-1 1,7-5 0,-10 10 136,0 0 0,0 1 0,0 0 0,0-1 0,0 1 0,-1 0 0,1-1 0,0 1 0,0 0 0,0 0 0,0 0 0,1 0 0,-1 0 0,0 0 0,0 0 0,0 0 0,0 0 0,0 0 0,0 0 0,0 1 0,0-1 0,-1 1 0,1-1 0,0 0 1,0 1-1,0-1 0,0 1 0,0 0 0,0-1 0,-1 1 0,1 0 0,0-1 0,-1 1 0,1 0 0,0 0 0,-1 0 0,1 0 0,-1 0 0,1-1 0,0 3 0,23 48 535,-19-38-292,-3-8-127,27 47 393,-28-50-483,0 0 0,0-1 0,0 1-1,0-1 1,0 1 0,1-1 0,-1 1-1,0-1 1,1 0 0,-1 0 0,1 0-1,-1 0 1,1 0 0,0 0 0,-1 0-1,1 0 1,0-1 0,0 1 0,-1-1 0,1 1-1,0-1 1,0 0 0,0 0 0,0 0-1,-1 0 1,5 0 0,-4-1-3,-1 0 1,1 0 0,-1-1-1,1 1 1,-1-1-1,1 1 1,-1-1-1,0 1 1,1-1 0,-1 0-1,0 1 1,0-1-1,0 0 1,0 0-1,-1 0 1,1 0 0,0-2-1,9-40 8,-9 39 7,7-80-238,-8 84 203,1 1-1,-1-1 1,0 1-1,0-1 1,0 0 0,0 1-1,1-1 1,-1 1-1,0-1 1,0 1-1,1-1 1,-1 1 0,1-1-1,-1 1 1,0-1-1,1 1 1,-1 0 0,1-1-1,-1 1 1,1-1-1,-1 1 1,1 0 0,-1 0-1,1-1 1,-1 1-1,1 0 1,-1 0 0,1 0-1,0-1 1,-1 1-1,1 0 1,-1 0 0,1 0-1,0 0 1,-1 0-1,1 0 1,-1 0 0,1 1-1,0-1 1,-1 0-1,1 0 1,-1 0-1,1 1 1,-1-1 0,1 0-1,-1 0 1,1 1-1,-1-1 1,1 0 0,-1 1-1,1-1 1,0 1-1,28 24-28,-27-23 39,20 18 189,0-2 0,45 28 0,-30-21 228,-36-24-409,0-1 0,1 1-1,-1 0 1,0-1-1,0 1 1,0 0 0,0 0-1,0 0 1,0 0 0,0 0-1,0 0 1,0 0-1,0 0 1,-1 0 0,1 0-1,0 0 1,-1 1-1,1-1 1,-1 0 0,1 1-1,-1-1 1,0 0-1,0 1 1,1-1 0,-1 0-1,0 3 1,-1-2-10,0-1 0,0 1 0,0 0 0,0-1 0,-1 1 0,1-1 0,0 0 0,-1 1 0,1-1 1,0 0-1,-1 0 0,0 0 0,1 0 0,-1 0 0,0 0 0,-2 1 0,-13 4-335,0 0-1,0-1 1,-20 3 0,28-7-230,-32 8-2336,7-4-2290</inkml:trace>
  <inkml:trace contextRef="#ctx0" brushRef="#br0" timeOffset="148114.03">12490 1953 4417,'0'0'11162,"-10"-1"-8788,-29-1-540,37 2-1716,0 0 0,0 0-1,0 1 1,0-1 0,1 1 0,-1-1 0,0 1 0,0 0-1,0-1 1,1 1 0,-1 0 0,1 0 0,-1 0 0,0 1 0,1-1-1,0 0 1,-1 0 0,1 1 0,0-1 0,-2 3 0,-15 31 1089,15-27-866,-2 6-171,0 0 0,2 1-1,-1-1 1,2 1 0,0 0-1,1 0 1,0 0 0,1 0-1,1 0 1,0 0 0,1 0-1,1 0 1,0-1 0,1 1-1,1-1 1,0 0 0,1 0-1,0-1 1,1 1-1,13 17 1,-13-20-273,1-1 0,0 0 0,1-1 0,0 0 0,0 0 0,1-1-1,0 0 1,0 0 0,1-1 0,20 9 0,-21-12-353,-1 0 0,1-1 0,0-1 0,0 1 0,0-2-1,1 1 1,-1-1 0,0-1 0,0 0 0,1 0 0,-1-1 0,0-1 0,0 1 0,15-6-1,15-8-5769</inkml:trace>
  <inkml:trace contextRef="#ctx0" brushRef="#br0" timeOffset="148581.77">12794 2071 11979,'0'0'3476,"-9"13"-1185,6-9-2088,-4 5 240,0 0 0,1 1 0,0 0 0,0 1 0,1-1 1,1 1-1,0 0 0,0 0 0,1 0 0,-3 16 1,6-17-210,-1 0 1,2 0 0,-1 1 0,1-1 0,1 0 0,0 0-1,0 0 1,1 0 0,0 0 0,1-1 0,6 12 0,-7-16-163,0 0-1,0 0 1,1 0 0,0 0 0,0-1 0,0 0 0,1 0 0,-1 0 0,1 0-1,0-1 1,0 0 0,0 0 0,1 0 0,-1-1 0,1 1 0,-1-1 0,1-1 0,0 1-1,0-1 1,10 1 0,-11-1-47,1 0 0,-1-1-1,0 0 1,0 0 0,0 0 0,1-1 0,-1 0-1,0 0 1,0 0 0,0-1 0,0 1 0,0-1-1,-1 0 1,1-1 0,0 1 0,-1-1-1,0 0 1,0 0 0,1 0 0,-2-1 0,1 1-1,0-1 1,-1 0 0,0 0 0,0 0-1,0 0 1,0-1 0,-1 1 0,1-1 0,-1 0-1,0 0 1,-1 0 0,1 0 0,-1 0 0,1-9-1,-1 3-61,-1 0 0,0 0 0,0-1 0,-1 1 0,-1 0 0,0 0 0,-1 0 0,0 1 0,0-1 0,-1 0 0,0 1 0,-1 0 0,-1 0-1,1 1 1,-1-1 0,-1 1 0,0 0 0,0 1 0,-1 0 0,0 0 0,0 0 0,-1 1 0,0 1 0,0-1 0,0 1 0,-1 1 0,0 0 0,0 0 0,-1 1 0,1 0-1,-1 1 1,-13-3 0,23 6-51,0 0 0,1 0 1,-1 0-1,1 0 0,-1 0 0,1 0 0,-1 0 0,0 0 0,1 0 0,-1 0 0,1 0 0,-1 0 0,1 0 0,-1 0 0,0 1 0,1-1 0,-1 0 0,1 0 0,-1 1 0,1-1 0,-1 0 0,1 1 0,0-1 0,-1 0 0,1 1 0,-1-1 0,1 1 0,0-1 0,-1 1 1,1-1-1,0 1 0,-1-1 0,1 1 0,0-1 0,0 1 0,-1 0 0,6 23-5864,7-5 653</inkml:trace>
  <inkml:trace contextRef="#ctx0" brushRef="#br0" timeOffset="149414.01">13073 2362 10426,'0'0'9258,"12"-6"-8950,40-18 172,-50 24-449,-1-1-1,1 0 1,0 1-1,0-1 1,-1 1-1,1 0 1,0-1-1,0 1 1,0 0-1,0 0 1,0 0-1,0 0 1,-1 1-1,1-1 1,0 0-1,0 1 1,0-1-1,-1 1 1,1 0-1,0 0 1,-1-1-1,1 1 1,0 0-1,-1 0 1,1 1-1,-1-1 1,0 0-1,1 0 1,-1 1-1,0-1 1,0 1-1,0-1 1,0 1-1,0 0 1,0-1-1,0 1 0,0 0 1,0 1-1,0 0 18,0 0-1,0-1 1,0 1-1,-1 0 0,1 0 1,-1-1-1,0 1 0,1 0 1,-1 0-1,-1 0 0,1 0 1,0 0-1,-1-1 1,1 1-1,-1 0 0,0 0 1,0-1-1,0 1 0,0 0 1,0-1-1,-3 4 1,-29 15 501,16-9-315,18-12-264,0 1 0,0-1 0,0 1 0,0-1-1,0 1 1,0-1 0,0 1 0,0-1-1,0 0 1,0 0 0,0 1 0,0-1 0,0 0-1,0 0 1,0 0 0,0 0 0,0 0 0,0-1-1,1 1 1,0 0 0,4-1 3,0 1 0,0 0-1,-1 0 1,1 0 0,0 1 0,0 0 0,-1 0 0,1 0 0,-1 1-1,1 0 1,-1 0 0,1 1 0,-1-1 0,0 1 0,0 0 0,-1 0-1,1 1 1,0-1 0,-1 1 0,0 0 0,0 1 0,0-1-1,-1 1 1,1-1 0,-1 1 0,0 0 0,4 10 0,-3-6 64,18 44 223,-21-50-212,0 0 0,0 0 0,0 0 0,0 0 0,-1 0 0,1 0 0,-1 0 0,0 0 0,0 0 0,0 0 0,-1 0 0,1 0 0,-1 0 0,-1 5 0,1-6 13,0-1-1,-1 0 0,1 0 0,-1 1 1,1-1-1,-1 0 0,1 0 1,-1-1-1,0 1 0,0 0 0,1-1 1,-1 1-1,0 0 0,0-1 1,0 0-1,1 0 0,-1 1 0,-3-1 1,-41 0 502,34 0-466,-14 1-180,-33-2 85,24-12-3635,25 6-1638</inkml:trace>
  <inkml:trace contextRef="#ctx0" brushRef="#br0" timeOffset="149902.01">13083 1930 12083,'0'0'2415,"5"-9"-1571,19-25-77,-24 33-707,1 0 0,0 0 0,0-1 0,0 1 0,0 0 0,0 0 0,0 0 0,0 0 0,1 0 0,-1 1 0,0-1 0,0 0 0,1 1 0,-1-1 0,0 0 0,1 1 0,-1 0 0,1-1 0,-1 1 0,0 0 0,1 0 0,-1-1 0,1 1 0,-1 1 0,1-1 0,-1 0 0,1 0 0,-1 0 0,1 1 0,-1-1 0,0 1 0,1-1 0,-1 1 0,0-1 0,1 1 0,-1 0 0,0 0 0,0 0 0,1-1 0,-1 1 0,0 0 0,1 2 0,2 2 207,0-1 1,0 1 0,0 0-1,-1 0 1,0 0 0,0 1-1,4 9 1,-6-8 8,1-1-1,-1 1 1,0-1 0,-1 1 0,1 0-1,-1-1 1,-1 1 0,1 0 0,-1-1 0,-3 12-1,-2 30 1537,6-47-1813,1-1 1,-1 1-1,1 0 1,-1-1 0,1 1-1,-1-1 1,1 1-1,-1-1 1,1 1-1,0-1 1,-1 0-1,1 1 1,0-1 0,-1 0-1,1 1 1,0-1-1,0 0 1,-1 0-1,1 0 1,0 1-1,0-1 1,-1 0 0,1 0-1,0 0 1,0 0-1,-1-1 1,1 1-1,1 0 1,28-3-571,42-21-5449,-40 9-720</inkml:trace>
  <inkml:trace contextRef="#ctx0" brushRef="#br0" timeOffset="150351.57">13402 1955 12347,'0'0'5249,"64"3"-3625,-34-2-952,3 0-376,-2 0-296,-6 1-208,-8 0-1432,-8-1-2225</inkml:trace>
  <inkml:trace contextRef="#ctx0" brushRef="#br0" timeOffset="151883.84">14041 2161 9946,'0'0'11168,"-8"-6"-10317,-28-17-274,34 22-548,-1 0 1,1 0-1,0 1 0,-1-1 0,1 1 0,-1-1 1,1 1-1,0 0 0,-1 0 0,1 0 1,-1 1-1,1-1 0,-1 0 0,1 1 0,0 0 1,-1-1-1,1 1 0,0 0 0,0 0 1,0 0-1,0 1 0,-1-1 0,2 0 0,-4 3 1,0 0-22,0 1 1,0-1-1,0 1 0,0 1 1,1-1-1,-6 9 1,8-11-24,0 0-1,0 0 1,1 0 0,-1 0 0,1 1 0,0-1 0,0 0 0,0 1 0,0-1-1,0 1 1,1-1 0,0 1 0,0-1 0,0 1 0,0-1 0,0 1 0,1-1-1,-1 1 1,1-1 0,0 0 0,0 1 0,0-1 0,1 0 0,-1 1 0,1-1-1,0 0 1,0 0 0,0 0 0,0-1 0,0 1 0,1 0 0,-1-1 0,1 0-1,-1 1 1,1-1 0,4 2 0,10 7-367,2-1 0,-1 0 1,1-1-1,38 11 0,-38-13-85,-6-2 202,4 0 45,0 2-1,0 0 1,-1 1-1,16 9 1,-29-15 216,0 0 1,0 0 0,0 1-1,0-1 1,0 0-1,-1 1 1,1 0 0,-1 0-1,1 0 1,-1 0 0,0 0-1,-1 0 1,1 0 0,0 1-1,-1-1 1,0 1 0,0-1-1,0 1 1,0-1 0,0 1-1,-1 0 1,1-1-1,-1 1 1,0 0 0,-1 6-1,0-9 9,1 1-1,-1-1 1,0 1-1,1-1 0,-1 0 1,0 1-1,0-1 1,0 0-1,0 0 1,0 0-1,0 0 0,0 0 1,-1 0-1,1 0 1,0 0-1,0 0 1,-1 0-1,1-1 0,-1 1 1,1-1-1,-1 1 1,1-1-1,-1 1 1,1-1-1,-1 0 0,-2 0 1,-47 2 130,39-2-134,1 0 45,0-1-1,0 0 1,1-1-1,-21-5 0,-3-10-1409,32 15 949,0 1 0,0-1 0,1 0 1,-1 1-1,1-1 0,-1 0 0,1 0 0,0 0 0,-1 0 0,1 0 0,0 0 1,-1-5-1,1-4-4842</inkml:trace>
  <inkml:trace contextRef="#ctx0" brushRef="#br0" timeOffset="152543.76">14398 2270 9378,'0'0'3489,"-11"-1"-1588,4 0-1732,0-1 154,1 1 1,-1 1-1,0-1 1,0 1-1,0 1 1,-7 0-1,11 0-219,0 0 0,0-1 0,1 2 0,-1-1 0,0 0 0,0 0 0,1 1 0,-1 0 0,1-1 0,0 1 0,-1 0 0,1 0 0,0 0 0,0 1-1,0-1 1,0 0 0,0 1 0,1-1 0,-3 6 0,2-4-19,0 1 0,1-1 0,-1 1 0,1-1 0,0 1 0,0 0 0,1-1 0,-1 1 0,1 0 0,0 0 0,0-1 0,1 1 0,-1 0 0,1-1-1,0 1 1,1 0 0,-1-1 0,1 1 0,0-1 0,0 0 0,0 1 0,4 4 0,-4-6-61,0-1 0,0 1 0,0-1 0,1 1 1,-1-1-1,1 0 0,-1 0 0,1 0 0,0 0 0,0-1 0,0 1 0,0-1 0,0 1 0,0-1 0,1 0 0,-1-1 0,0 1 1,0 0-1,1-1 0,-1 0 0,0 1 0,1-2 0,-1 1 0,0 0 0,1 0 0,-1-1 0,0 0 0,1 0 0,-1 0 0,0 0 1,0 0-1,5-3 0,-6 3-5,0-1 0,0 1-1,0 0 1,0-1 0,-1 1 0,1-1 0,0 0 0,-1 1 0,1-1 0,-1 0 0,1 0 0,-1 0 0,0 0 0,0 0 0,0 0 0,0-1 0,0 1-1,0 0 1,0-4 0,2-51-79,-4 50-116,1 0 1,-1 1-1,2-1 0,-1 1 1,1-1-1,0 0 0,0 1 0,4-11 1,-5 16 122,1 0 0,-1 0 0,0 0 0,1 1 0,-1-1 0,1 0 0,-1 0 0,1 0 0,0 1 0,-1-1 0,1 0 0,0 1 0,-1-1 0,1 1 0,0-1 0,0 0 0,0 1 0,0 0 0,-1-1 0,1 1 0,0-1 0,0 1 0,0 0 1,0 0-1,0 0 0,0-1 0,2 1 0,-1 1 28,-1-1-1,1 1 1,0 0 0,0 0 0,0-1 0,-1 1 0,1 0 0,0 1 0,-1-1 0,1 0-1,-1 0 1,3 3 0,31 47 218,-28-40 162,0 1 0,-1 0 0,0 1 0,-1-1 0,0 1 0,-1 0 0,-1 0-1,0 1 1,1 18 719,-3-36-915,0 1 1,-1-1-1,0 0 1,1 0-1,-1 0 1,-1 1-1,1-1 1,-1-4-1,0-3-136,1-6-526,1 0 1,0-1-1,1 1 0,1 0 1,8-27-1,-11 43 477,1 0 0,-1 0 0,0 0 0,0 0 0,1 0 0,-1 1 0,0-1 0,1 0 0,-1 0 0,1 1 0,-1-1-1,1 0 1,-1 1 0,1-1 0,0 0 0,-1 1 0,1-1 0,0 1 0,-1-1 0,1 1 0,0 0 0,0-1 0,0 1 0,-1 0 0,1-1-1,0 1 1,0 0 0,0 0 0,0 0 0,0-1 0,-1 1 0,1 0 0,0 0 0,0 0 0,0 1 0,0-1 0,0 0 0,-1 0 0,1 0-1,0 1 1,0-1 0,0 0 0,-1 1 0,1-1 0,0 1 0,0-1 0,-1 1 0,1-1 0,0 1 0,-1-1 0,1 1 0,-1 0 0,1-1-1,0 1 1,0 1 0,34 45 119,-31-41-141,33 47 275,22 33 763,-64-103-2772,-4 3-3422</inkml:trace>
  <inkml:trace contextRef="#ctx0" brushRef="#br0" timeOffset="152969.03">14781 1968 11739,'0'0'4227,"9"13"-2428,10 15-914,-2 1 1,-1 1-1,19 51 0,-13 0 1745,22 147 0,-58-297 999,7 44-3901,2 0 0,1 0-1,-2-50 1,6 73 160,0 0 0,0 0 0,0 0 0,0 0-1,1 0 1,-1 0 0,1 0 0,-1 0 0,1 0 0,0 0-1,0 0 1,0 1 0,0-1 0,0 0 0,0 0 0,0 1-1,0-1 1,1 1 0,-1-1 0,1 1 0,-1 0 0,1-1-1,-1 1 1,1 0 0,0 0 0,0 0 0,3-1 0,2 0-914,1 0 1,0 1 0,0 0 0,0 0 0,15 1-1,-15 0-79,34 0-4425</inkml:trace>
  <inkml:trace contextRef="#ctx0" brushRef="#br0" timeOffset="153596.41">15509 2243 11739,'0'0'2468,"1"12"-1585,5 25 675,1 0-1,23 71 1,-18-73-668,-2 0-1,-1 0 1,-2 1 0,4 64 0,-11-99-807,1-1 0,-1 1-1,0 0 1,0-1 0,0 1 0,0-1 0,0 1 0,0 0 0,0-1-1,0 1 1,0 0 0,0-1 0,0 1 0,-1 0 0,1-1 0,0 1-1,0 0 1,-1-1 0,1 1 0,0-1 0,-1 1 0,1-1 0,0 1 0,-1-1-1,1 1 1,-1-1 0,1 1 0,-1-1 0,0 1 0,-13-12 1230,-11-34-798,12 13-692,2 0 0,1-1-1,1-1 1,2 0 0,2 0 0,1 0-1,1-1 1,2 1 0,4-42 0,-2 71-57,-1 1 0,1-1 0,0 0 0,0 1 0,0-1 0,1 0 1,0 1-1,0 0 0,0-1 0,0 1 0,0 0 0,1 0 0,0 0 0,0 0 1,0 1-1,1-1 0,-1 1 0,1 0 0,-1 0 0,8-5 0,-7 7 111,-1-1-1,0 1 0,0 0 1,1 0-1,-1 0 1,1 1-1,-1-1 0,1 1 1,-1 0-1,1 0 0,-1 0 1,1 0-1,-1 0 1,0 1-1,1 0 0,-1 0 1,1 0-1,-1 0 0,0 0 1,0 0-1,1 1 1,-1 0-1,0 0 0,-1 0 1,1 0-1,0 0 0,0 0 1,3 5-1,-1-1 126,1 0 0,-1 0 0,0 1 0,0 0-1,-1 0 1,0 0 0,0 1 0,-1 0 0,1-1 0,-2 1 0,1 0-1,1 12 1,-3-16 30,-1 0 1,0 0-1,1-1 0,-1 1 0,-1 0 0,1 0 0,0-1 0,-1 1 0,0 0 1,0-1-1,0 1 0,0-1 0,-1 1 0,1-1 0,-1 1 0,0-1 1,0 0-1,0 0 0,0 0 0,-1 0 0,1 0 0,-1-1 0,0 1 1,0-1-1,0 1 0,0-1 0,0 0 0,0 0 0,-5 1 0,2 0-31,-1 0-1,0-1 0,0 0 1,1 0-1,-1-1 0,-8 1 1,-9-3-2539,15-2-1689</inkml:trace>
  <inkml:trace contextRef="#ctx0" brushRef="#br0" timeOffset="154044.53">15829 2395 3081,'0'0'14587,"-32"-56"-12115,20 27-799,-1-5-793,2-2-416,4 1-184,5 4-176,2 6-104,6 7-72,8 7-728,8 6-776,17 5-753,-6 9-520,-3 1-2296</inkml:trace>
  <inkml:trace contextRef="#ctx0" brushRef="#br0" timeOffset="155648.06">15968 2311 10578,'0'0'7965,"12"-1"-7013,-8 1-901,5 0 41,-1-1 0,1-1 1,0 1-1,0-1 1,11-5-1,-17 6-71,0 0 0,-1 0 0,1-1-1,-1 1 1,0-1 0,1 0 0,-1 1 0,0-1 0,0 0-1,0 0 1,0 0 0,0-1 0,-1 1 0,1 0 0,-1-1-1,1 1 1,-1-1 0,0 0 0,0 1 0,0-1 0,0 0-1,0 1 1,-1-1 0,1 0 0,-1-3 0,0 2-30,0 0 0,-1-1-1,1 1 1,-1 0 0,0 0 0,0 0 0,0 0 0,-1 0 0,1 0 0,-1 1-1,-2-5 1,3 7 11,1 0 0,-1 0 0,0 0 0,0 0-1,1 0 1,-1 0 0,0 0 0,0 0 0,0 0 0,0 1-1,0-1 1,0 0 0,0 1 0,0-1 0,0 1 0,0-1-1,-1 1 1,1-1 0,0 1 0,0 0 0,0 0 0,-1-1-1,1 1 1,0 0 0,0 0 0,0 0 0,-1 0 0,1 1-1,0-1 1,0 0 0,-1 0 0,1 1 0,0-1 0,0 1-1,0-1 1,0 1 0,0-1 0,0 1 0,0 0 0,0-1-1,0 1 1,-2 2 0,0 0 61,0 1 1,1-1-1,-1 1 0,1 0 1,0 0-1,0 0 0,0 0 1,1 1-1,-1-1 0,1 0 0,0 1 1,0-1-1,0 1 0,1-1 1,0 1-1,0 4 0,-1-2 111,1 1-1,1-1 1,-1 1-1,1-1 1,1 0-1,-1 1 1,1-1-1,0 0 1,4 7-1,-3-9-117,0 0-1,0-1 0,0 0 0,1 1 1,0-1-1,0-1 0,0 1 0,0 0 1,0-1-1,1 0 0,-1 0 1,1 0-1,0-1 0,0 0 0,0 0 1,0 0-1,0 0 0,1-1 0,-1 0 1,11 1-1,-12-1-44,0-1 0,0-1 0,0 1 0,0-1-1,0 1 1,0-1 0,0 0 0,-1 0 0,1-1 0,0 1 0,-1-1 0,1 0-1,-1 0 1,1 0 0,-1 0 0,0-1 0,0 1 0,0-1 0,0 0 0,-1 0-1,1 0 1,-1 0 0,1 0 0,-1 0 0,0-1 0,-1 1 0,1-1 0,0 0-1,1-5 1,0-5-115,-1 0 0,0 0 1,0-1-1,-1 1 0,-1-1 0,-3-23 0,1-13-840,2 51 923,0-1 1,0 1-1,0 0 0,1 0 0,-1-1 0,0 1 0,0 0 1,1 0-1,-1 0 0,0-1 0,0 1 0,1 0 0,-1 0 1,0 0-1,1 0 0,-1 0 0,0-1 0,0 1 0,1 0 1,-1 0-1,0 0 0,1 0 0,-1 0 0,0 0 0,1 0 0,-1 0 1,0 0-1,1 0 0,-1 0 0,0 1 0,1-1 0,-1 0 1,0 0-1,1 0 0,-1 0 0,0 0 0,0 1 0,1-1 1,-1 0-1,0 0 0,0 0 0,1 1 0,-1-1 0,0 0 1,0 0-1,0 1 0,1-1 0,14 11-66,3 6 116,-2 1 0,0 1 0,-1 0 0,-1 0 0,-1 2-1,0 0 1,10 25 0,-22-44-22,0-1 1,-1 1-1,1-1 0,-1 1 0,1-1 1,-1 1-1,0-1 0,0 1 0,1-1 0,-1 1 1,0 0-1,0-1 0,-1 1 0,1-1 1,0 1-1,0 0 0,-1-1 0,1 1 1,-1-1-1,0 1 0,1-1 0,-1 0 1,0 1-1,0-1 0,1 0 0,-1 1 1,0-1-1,-1 0 0,1 0 0,0 0 0,0 0 1,0 0-1,-1 0 0,1 0 0,0 0 1,-1 0-1,1-1 0,-1 1 0,1-1 1,-3 1-1,1 0 4,0 0-1,-1 0 1,1-1 0,0 1-1,-1-1 1,1 0 0,0 0-1,-1 0 1,1-1 0,0 1 0,-1-1-1,1 0 1,0 0 0,0 0-1,-1 0 1,1 0 0,0-1 0,-4-2-1,6 3-18,0 0 0,-1 1 0,1-1 1,0 0-1,0 0 0,0 0 0,0 0 0,0 0 0,0 0 0,1 0 0,-1 0 0,0-1 0,0 1 0,1 0 0,-1 0 0,1-1 0,-1 1 0,1 0 1,-1-1-1,1 1 0,0 0 0,0-1 0,0 1 0,0-1 0,0-1 0,1 1-14,-1 0 0,1 0-1,0 0 1,1 1 0,-1-1-1,0 0 1,0 1 0,1-1-1,-1 1 1,1 0 0,-1-1 0,1 1-1,0 0 1,-1 0 0,3-1-1,8-4-38,0 1 0,0 0 0,0 1 0,15-3 0,-16 4 0,0 0-1,0 0 1,-1-1 0,1-1 0,-1 1-1,0-2 1,10-5 0,-18 9 57,0 0 0,0 1 0,1-1 0,-1 0 0,0 0 0,-1 0 0,1-1 0,0 1 0,0 0 0,-1-1 0,0 1 0,1-1 0,-1 1 0,0-1 0,0 1 0,0-1 0,-1 0 0,1 0 0,-1 1 0,1-1 0,-1 0 0,0 0 0,0 0 0,0 0 0,-1 1 0,1-1 0,0 0 0,-1 0 0,0 1 0,0-1 0,0 0 1,0 1-1,-3-5 0,4 5 17,-1 0 0,0 0 0,0 0 0,0 0 1,0 1-1,-1-1 0,1 1 0,0-1 0,-1 1 0,1-1 1,-1 1-1,1 0 0,-1-1 0,1 1 0,-1 0 1,0 0-1,0 0 0,0 1 0,1-1 0,-1 0 1,0 1-1,0-1 0,0 1 0,-3-1 0,4 2 17,-1-1-1,1 0 1,-1 1-1,1 0 1,0-1-1,-1 1 1,1 0-1,0 0 1,-1 0-1,1 0 1,0 0-1,0 0 1,0 0-1,0 0 1,0 0-1,0 0 1,0 1-1,0-1 1,1 0-1,-1 1 1,0-1-1,1 0 1,-1 1-1,1-1 1,0 1-1,-1-1 1,1 1-1,0-1 1,0 1-1,0-1 1,0 1-1,0 1 1,-1 9 168,1-1 0,0 1 0,1-1 0,0 1 0,1-1 0,0 1 0,1-1 0,6 17 0,-8-24-179,1 0 1,0 0-1,0-1 0,0 1 1,1 0-1,-1-1 0,1 0 0,0 0 1,0 0-1,0 0 0,0 0 0,0 0 1,1-1-1,-1 1 0,1-1 1,0 0-1,0 0 0,0-1 0,0 1 1,0-1-1,0 0 0,0 0 1,0 0-1,0 0 0,0-1 0,7 0 1,-8 0-7,-1-1 1,1 1-1,-1-1 1,1 0 0,-1 0-1,0 0 1,1 0-1,-1 0 1,0-1-1,0 1 1,0-1-1,0 1 1,0-1 0,0 0-1,0 0 1,-1 0-1,1 0 1,0 0-1,-1 0 1,0 0 0,1-1-1,-1 1 1,0 0-1,1-5 1,4-8-19,-1-1-1,6-27 1,-9 31-20,0 1-55,-1 7 35,-1 0 0,1 1 0,-1-1 1,1 0-1,0 1 0,1-1 0,-1 0 0,1 1 1,-1-1-1,1 1 0,0 0 0,3-4 1,-4 7 33,0 0 0,-1 0 0,1 0 1,0 0-1,-1 0 0,1 1 1,0-1-1,-1 0 0,1 1 0,-1-1 1,1 0-1,0 1 0,-1-1 1,1 0-1,-1 1 0,1-1 0,-1 1 1,1-1-1,-1 1 0,1 0 0,-1-1 1,0 1-1,1-1 0,-1 1 1,0 0-1,1-1 0,-1 2 0,13 24-302,-11-22 285,17 31 79,-13-25-12,0 1-1,-1-1 1,0 1 0,0 0-1,3 16 1,-30-79 1972,21 42-2066,0 0 0,1 0 0,0 1 0,0-1 0,1 0 0,3-13-1,-4 21 7,0 0-1,1 1 0,-1-1 1,0 0-1,1 0 0,0 0 1,-1 0-1,1 1 0,0-1 0,0 0 1,0 1-1,0-1 0,0 0 1,0 1-1,1-1 0,-1 1 1,0 0-1,1-1 0,-1 1 0,1 0 1,-1 0-1,1 0 0,0 0 1,-1 0-1,1 1 0,0-1 1,0 0-1,0 1 0,0-1 0,-1 1 1,1 0-1,0-1 0,0 1 1,0 0-1,0 0 0,0 0 1,0 1-1,0-1 0,0 0 0,1 1 1,0 1 42,0-1 1,-1 0 0,1 1 0,-1-1-1,1 1 1,-1 0 0,0 0 0,0 0-1,0 0 1,0 0 0,0 1-1,0-1 1,0 0 0,2 5 0,21 47 37,-10-19 32,-13-32-36,0 0 1,0 1-1,0-1 1,0 0-1,0 0 1,1 0-1,0 0 1,-1-1-1,1 1 1,0-1-1,0 1 1,0-1-1,6 3 1,-7-5-11,0 1 0,0-1 0,-1 0 0,1 0 0,0 0 0,0-1 0,0 1 0,0 0 0,-1-1 0,1 1 0,0-1 0,0 0 0,-1 1 0,1-1 0,-1 0 0,1 0 0,0 0 0,-1 0 0,0 0 0,1-1 1,-1 1-1,0 0 0,1-1 0,-1 1 0,0 0 0,0-1 0,0 0 0,0 1 0,1-4 0,4-5-49,0 0 0,0-1 0,-1 0 1,0 0-1,-1-1 0,-1 1 0,1-1 0,-2 0 1,0 0-1,0 0 0,-1 0 0,-1 0 0,0-15 0,-5-7-200,0 1-1,-2 0 1,-15-42-1,4 14 305,15 51-72,-4-17-8,17 42 33,61 149 886,58 123 276,-128-287-1172,-1 1 0,0 0 1,0 0-1,1-1 0,-1 1 0,1 0 1,-1-1-1,1 1 0,-1 0 0,1-1 1,-1 1-1,1-1 0,-1 1 0,1-1 1,0 1-1,-1-1 0,1 1 0,0-1 1,-1 1-1,1-1 0,0 0 0,0 0 1,-1 1-1,1-1 0,0 0 0,0 0 1,0 0-1,1 0 0,-1 0 1,0-1 0,1 0-1,-1 1 1,0-1 0,1 0-1,-1 0 1,0 0 0,0 0 0,0 0-1,0 0 1,0 0 0,0 0-1,0 0 1,1-3 0,29-59 23,-25 48-104,8-21-229,-12 28 134,1-1-1,0 1 1,0 0 0,1 0-1,0 0 1,1 0-1,-1 1 1,2-1 0,9-10-1,-13 17 154,-1 0 0,0 1 0,0-1 0,1 0 0,-1 1-1,0 0 1,1-1 0,-1 1 0,1 0 0,-1 0 0,1-1 0,-1 1 0,0 0-1,1 1 1,-1-1 0,1 0 0,-1 0 0,0 0 0,1 1 0,-1-1 0,1 1-1,-1-1 1,0 1 0,0 0 0,1-1 0,-1 1 0,0 0 0,1 1 0,36 34-197,-25-22 170,46 30 143,-49-37-76,1 0 0,-1 0 0,0 1 0,0 1 0,-1-1 0,0 1 0,-1 1 0,14 19 0,-21-28-30,-1 0 1,1 1-1,0-1 1,-1 1 0,1-1-1,0 1 1,-1-1 0,0 1-1,1-1 1,-1 1-1,0 0 1,0-1 0,0 1-1,0-1 1,0 1 0,0 0-1,0-1 1,-1 1-1,1-1 1,-1 1 0,1-1-1,-1 1 1,1-1 0,-1 1-1,0-1 1,0 1-1,-1 0 1,0 1 22,-1-1-1,0 0 1,0 1-1,0-1 1,0-1-1,-1 1 1,1 0-1,0-1 1,-1 0-1,1 0 1,-7 1-1,-11 2-358,-1-1 1,1-1-1,-26-2 0,39 0-204,-32 0-3442,5 0-1533</inkml:trace>
  <inkml:trace contextRef="#ctx0" brushRef="#br0" timeOffset="156086.44">16884 1973 1224,'0'0'14171,"74"-6"-13819,-30 4-240,3 2-104,10 4-8,-13 5-1152,-12 0-3185</inkml:trace>
  <inkml:trace contextRef="#ctx0" brushRef="#br0" timeOffset="156474.14">16048 1698 14539,'0'0'3913,"-8"53"-3033,-3-31-880,-11 10-296,4-4-2745,1-4-4272</inkml:trace>
  <inkml:trace contextRef="#ctx0" brushRef="#br0" timeOffset="156983.19">17845 2500 16163,'0'0'5674,"0"-16"-16205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6:06.4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 1 10426,'-2'3'21018,"-9"5"-23883,2-7-2069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18.9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12483,'0'0'8614,"10"2"-8306,58 5-16,91-4-1,54 5 110,-176-1-507,-87-6 1102,25 2-766,-330 10 734,355-14-964,-1 1-1,1 0 0,0 0 1,0 0-1,-1 0 1,1 0-1,0 0 0,-1 0 1,1 0-1,0 0 0,-1 0 1,1 0-1,0 0 1,-1 0-1,1 0 0,0 0 1,0 0-1,-1 0 0,1 0 1,0 1-1,-1-1 1,1 0-1,0 0 0,0 0 1,-1 0-1,1 1 1,0-1-1,0 0 0,-1 0 1,1 0-1,0 1 0,0-1 1,0 0-1,0 0 1,-1 1-1,1-1 0,0 0 1,0 1-1,0-1 0,11 9-140,23 4 67,25-3-38,0-2 1,0-3-1,108-4 0,-270 5 543,-161 30 0,262-35-434,-30 9 591,31-10-582,1 0 0,-1 1 0,1-1 0,0 0 0,-1 0 0,1 0 0,-1 1-1,1-1 1,0 0 0,-1 1 0,1-1 0,0 0 0,-1 1 0,1-1 0,0 0 0,-1 1 0,1-1-1,0 1 1,0-1 0,0 1 0,-1-1 0,1 0 0,0 1 0,0-1 0,0 1 0,0-1 0,0 1-1,0-1 1,0 1 0,0-1 0,0 1 0,0-1 0,0 1 0,0-1 0,0 1 0,0-1 0,1 1-1,-1-1 1,0 0 0,0 1 0,0-1 0,1 1 0,-1-1 0,0 1 0,1-1 0,-1 0 0,0 1-1,1-1 1,-1 0 0,0 1 0,1-1 0,-1 0 0,0 0 0,1 1 0,-1-1 0,1 0 0,-1 0-1,1 0 1,-1 0 0,1 0 0,-1 1 0,1-1 0,0 0 0,20 9 62,0 0 0,1-2 0,0 0-1,0-1 1,1-2 0,0 0 0,43 1 0,-35-2-22,133 2-82,-194-5 58,5-1-20,-1 1 1,1 1 0,-1 1-1,1 1 1,0 2 0,-25 7-1,40-6 86,10-6-145,0 0 0,0 0 0,-1 0 0,1 0 0,0 0 0,0 0 0,0 0 0,0 0 0,0 1 1,-1-1-1,0 1-626,1-1 626,0 1 0,0-1 0,0 0 0,0 0 0,0 0 0,0 0 0,0 1 0,0-1 0,0 0 0,0 0 0,0 0 1,0 0-1,0 1 0,0-1 0,0 0 0,0 0 0,0 0 0,0 0 0,0 0 0,0 1 0,1-1 0,-1 0 0,0 0 1,1 1-628,-1-1 628,1 0-1,-1 0 0,0 0 0,0 0 0,0 0 0,0 0 0,1 0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17.6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73 57 7706,'0'0'4510,"28"7"-1995,102 2 1337,172-5-1775,165-2-819,-291 1-1227,555 4 121,-540-2-144,145-6 104,-103-5 19,-169 6-180,-64 0 101,3-29-632,0 49-38,-2-6 623,-1-1 1,0 1 0,-1 0-1,-1-1 1,0 1 0,-1-1 0,0 1-1,-1-1 1,-7 17 0,7-30 41,1 1-1,-1-1 1,1 0 0,-1 0 0,1 0-1,-1-1 1,1 1 0,0-1 0,-1 0 0,1 0-1,0 0 1,-1 0 0,-2-3 0,-9 0-22,-48-4 51,1 3-1,-120 7 1,61 0 52,-550-1 844,522-6-935,72 1-20,-81 7 0,46 0 68,-127-11 1,13 0-31,-319-3 503,543 11-570,0 0-1,1 0 1,-1 0 0,0 1-1,1-1 1,-1 0 0,0 1 0,1-1-1,-1 1 1,0 0 0,1-1 0,-1 1-1,1 0 1,0 0 0,-1 0 0,1 0-1,0 0 1,-1 0 0,1 0-1,0 1 1,0-1 0,0 0 0,0 1-1,0-1 1,0 1 0,0-1 0,1 1-1,-1-1 1,0 3 0,1-4 66,13-27 855,-7 14-899,-1 1 0,-1-1 0,0 0 0,-1 0 0,0-1 0,-1 1 0,-1 0 0,0-1 0,0 0 1,-3-16-1,2 15-36,40 14-181,548-2 319,-329 15-38,517-10 275,-528 0-295,344-9-28,-576 7 7,121-4 67,-121 5-82,0 1 1,0 0-1,0 1 1,-1 0 0,1 1-1,21 10 1,-27-15 1667,11-8-3803,-11 5-697,11-3-3517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47.4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61 10866,'0'0'9685,"12"0"-8363,351-2 3313,29 0-3664,-140-11-706,-26 0-132,267-4 277,-448 17-684,327-8 281,154 2 11,-524 6-20,-1 0 0,1 0-1,-1 0 1,1 1 0,-1-1 0,0 0-1,1 1 1,-1-1 0,1 0 0,-1 1 0,0 0-1,0-1 1,1 1 0,-1 0 0,0-1-1,0 1 1,0 0 0,0 0 0,0 0 0,0 0-1,0 0 1,2 3 0,5 29-23,-2-5 36,5 3 0,-6-19 2,0 1 1,-1 0-1,-1-1 0,0 1 0,2 25 120,-37-39-22,-283-3-110,163 7-25,-416 7 84,256 10-107,20 0 34,100-8 49,124-5-43,0-3 1,-117-9-1,-273-14 175,454 19-160,-20 8-142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44.9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 93 7314,'-11'0'15008,"127"2"-10474,154 15-3507,296 14-513,-26-44-426,-174 2 40,-271 14-161,23 0 35,-56-19 41,-62 16-34,0 0-1,0 0 1,0-1 0,0 1 0,1 0 0,-1 0 0,0 0 0,0-1-1,0 1 1,0 0 0,0 0 0,0 0 0,0-1 0,0 1-1,0 0 1,0 0 0,0 0 0,0-1 0,0 1 0,0 0-1,0 0 1,0 0 0,0-1 0,0 1 0,0 0 0,0 0 0,0 0-1,0-1 1,-1 1 0,1 0 0,0 0 0,0 0 0,0-1-1,0 1 1,0 0 0,0 0 0,-1 0 0,1 0 0,0 0-1,0 0 1,0-1 0,-1 1 0,1 0 0,0 0 0,0 0-1,0 0 1,-1 0 0,1 0 0,0 0 0,0 0 0,0 0 0,-1 0-1,1 0 1,0 0 0,0 0 0,0 0 0,-1 0 0,-12-9 483,-239-55-485,159 50-28,0 5-1,-163 5 1,173 4 29,-86 15-7,-6-1 63,118-11-78,-62 10 0,75-6 3,0-3 0,-1-1 0,-54-4 0,57-2 10,-1 1 0,1 2 0,0 2 0,-1 2 0,-77 18 0,76-14-2,-1-2 1,1-1-1,-79-4 1,99-1-7,24 0-6,17 1-3500,24 4-4287,-21-3 707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38.8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42 9874,'0'0'7827,"91"-7"-4856,256-10-686,-291 17-2089,98-10-12,-90 4-74,96 4 0,115 4 281,-272 34-462,1-29 158,0 1 0,-1-1 0,0 1 1,-1 0-1,1-1 0,-1 1 0,-1 0 0,1 0 0,-1 1 0,-1-1 1,0 15-1,-1-24-76,1-1 1,-1 1-1,0-1 1,0 1 0,1-1-1,-1 1 1,0 0 0,0-1-1,0 1 1,-1 0-1,1 0 1,0-1 0,0 1-1,-1 0 1,1 1-1,0-1 1,-1 0 0,1 0-1,-1 0 1,1 1 0,-1-1-1,0 1 1,1-1-1,-1 1 1,1 0 0,-1 0-1,0 0 1,1 0-1,-1 0 1,0 0 0,-2 0-1,-57 4-44,-20 12 33,41-7 4,1-1 0,-2-3 0,-40 1 0,-309-3 23,372-4-32,1-1 1,0 0-1,-29-9 0,29 6-5,-1 1 0,1 1-1,-31-2 1,21 9-193,25 2-115,16 3 227,0-5 99,-1-1 1,1 0-1,-1-1 1,1-1-1,0 0 1,0-1-1,0 0 1,15-3-1,17 2 84,462-7 1230,-158-13-672,4 1-567,-205 18-77,-29-1 42,124 13 1,-12-2-87,-162-9 2,-70 1 30,-31 0-41,-129-14 106,10 0-41,17 16-36,-65-3 0,160-4 37,-1-1-1,-67-21 0,59 13 13,-55-7-1,92 19-343,-192-19 597,115 21-8411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34.6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1144 43 11803,'-5'1'10347,"54"-3"-9803,55-10 1,-54 5-299,57 0 1,20 8 230,267-10-242,-364 5-11,-25 3-218,0 0 0,0 0 1,0 0-1,1 1 0,-1 0 0,0 0 0,0 1 1,10 1-1,4 1 0,0 0 0,38 0 1,-53 40 81,-3-38-50,3 10 141,-1 0-1,0 0 0,1 29 608,-78-63 236,-38 13-1055,-84-10 85,80 1-18,-1 6 0,-157 7 0,-60 7 704,277-4-724,-70-9 0,41 2-12,43 5-24,1 3 0,0 1 1,-68 14-1,51-9 27,-71 0 0,-14 1 1,47-4-7,97-5-13,-9-6-23,9 4 19,1 1 0,-1-1-1,1 1 1,0-1 0,0 1 0,-1-1 0,1 1 0,0-1-1,0 1 1,1 0 0,-1 0 0,0-1 0,0 1-1,0 0 1,1 0 0,1-1 0,31-19-64,-24 15-10,1-1 22,0 1 0,0 1 0,1 0 0,0 0 0,0 1 0,0 0 0,20-2 0,1 2 58,52 1 1,-56 3 1,377-1 56,127-2 181,-134-11 35,-390 14-256,-1 1 0,1-1 0,-1 1 0,0 1 0,16 4 0,-9-2 147,11 0 150,-42-4-2811,-6 0-3157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31.2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0 120 4561,'0'0'12208,"9"-1"-10569,73-12 2305,-55 6-3312,1 2 0,-1 2 0,1 0 0,0 2 0,0 0 0,0 2 0,31 6 1,-17-1-384,0-1 1,0-2-1,81-6 1,-29 1-204,657-30 589,-493 19-518,-5 1-5,284-21-172,-380 25 83,295 4-135,-442 5 98,51 5 26,-57-6-24,-1 1 0,1 0 0,-1-1 0,0 1 0,1 1 0,-1-1 0,0 0 0,0 1 0,0 0 0,0-1 0,0 1 0,0 0 0,4 5 0,-3 0 4,-1 0 1,0 1-1,0 0 0,-1 0 1,0 0-1,2 10 0,2 9 1,-3 23 282,-685-30-161,81-3-87,143-9-6,-15 3 75,239 4-129,131-7 49,-22 3 108,18 0-18,-184-7 0,215-14 162,84 9-1123,-4-20-3864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24.8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22 13867,'0'0'11150,"30"0"-8901,180-11 111,-141 4-2332,1 4 0,127 9 0,-135 0-18,0-2 0,0-3 0,86-9 0,-146 8-19,-1 1-1,1 0 0,0 0 0,-1 0 1,1 0-1,-1 0 0,1 0 0,-1 0 1,1 1-1,-1-1 0,0 0 0,1 1 1,-1-1-1,0 1 0,0 0 0,0-1 0,0 1 1,-1 0-1,1 0 0,0-1 0,-1 1 1,1 0-1,0 3 0,10 47 52,-10-35-5,-1-7-32,0-1 0,1 0 0,0 1 0,1-1-1,0 0 1,3 9 0,-8-17 32,0-1 0,0 0-1,0 0 1,0 0 0,1 0 0,-1-1 0,0 1-1,0-1 1,-5-1 0,-2 0-21,-159 0-71,124 3 21,-1-1 0,-77-10 0,30-5-4,-1 4 0,-98 1 0,192 10 46,-1 2 159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8:50.9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0 132 5233,'0'0'7768,"9"2"-6247,24 1-44,0-1 0,0-2 0,1-1 1,32-6-1,-25 3-683,-1 1 1,79 5 0,479 68 696,-454-59-1214,197-8-1,-162-6-253,34 11 59,-123-2-48,1-4 0,117-12 0,121-24 9,-41 6 47,480-40-130,-700 63 64,669-54-30,-657 51-8,29-2-12,-109 10 174,-19 37-138,13-6-1,1 1 0,2 0 0,0 0-1,4 35 1,-1-53 1,-5-14 36,0 0-1,1-1 1,-1 1 0,0-1 0,1 0 0,-9-3 0,11 4-38,-27-5-4,0 2-1,0 0 0,-1 3 1,-36 2-1,-6 1 0,-173-8 390,-77 2 230,30 29-392,130-8-222,-707 34 150,847-51-159,-983-10 8,883 0 6,-1 5 0,-157 15-1,-118-3-21,249-10 56,122 1-57,-1-2 0,1-1 1,-28-7-1,-19-4-5,73 15 2,-1 0 0,0 0 0,0 0 0,0 0 0,1-1 0,-1 1 0,0-1 0,1 1 0,-1-1 0,0 0 0,1 0 0,-1 1 0,1-1 0,-1 0 0,-2-3-1,4 2-9,-1 0 0,0 0 0,1 0 0,0 0 0,-1 0 0,1 0 0,0 0 0,0 0 0,0 0 0,0 0 0,1-4 0,0-7-1,-3-15-215,0 0 1,-2 0-1,-13-49 0,17 73 238,-1 4-23,1-1-1,0 1 1,0-1 0,0 1-1,0-1 1,0 1 0,0-1-1,0 1 1,0-1 0,0 1-1,0-1 1,0 1 0,1-1-1,-1 1 1,0-1 0,0 1-1,0-1 1,1 1 0,-1-1 0,0 1-1,0 0 1,1-1 0,-1 1-1,0-1 1,1 1 0,-1 0-1,1-1 1,-1 1 0,0 0-1,1 0 1,-1-1 0,1 1-1,-1 0 1,1 0 0,-1 0-1,1-1 1,28-1-188,35 13 343,-57-9-190,38 5 78,0-2-1,1-2 1,81-5 0,-86 0-12,1 1 1,-1 2-1,1 2 1,79 16-1,-79-9 60,1-2 1,0-2-1,43 1 0,133-6 294,-97-3-273,8 2-120,491-6 680,-372-16-622,50 0 2,140-8 86,-346 20-142,254-11 31,-203 14 23,24 12 220,-106 0-2724,-2-3-4765,-38-2-193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6:20.6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7653 1 7682,'0'0'8815,"-5"5"-4782,-9 9-2742,-145 62 925,41-24-2225,-111 45 43,211-90-32,-82 29 10,2 5 0,-131 75 0,79-13-46,46-29 18,84-46-141,-25 4 231,0-2 0,-76 35 0,64-36-97,-71 50 1,78-44 62,-85 46-1,85-55 9,-69 50-1,68-42-11,-105 49 1,-10 5 430,-15 30-418,-110 65-22,20-28 29,10-3-109,147-77 33,57-36 37,-85 44-1,106-63-12,-43 31 0,48-30 10,0-1-1,-35 16 0,-77 36 79,-168 114-1,162-92-57,53-38-56,-308 177 307,58-36 108,138-80-296,21 7-73,162-110-27,-1 1 100,1 0-1,-37 31 0,22-13-4,-2-3-1,-55 32 1,4-3 3,-6 14-175,-36 0 112,-54 32 16,-233 133-10,357-204-36,-266 146-4,261-142 80,41-24 211,0 1 0,1 1 0,-46 37 0,74-52-281,0-1 1,0 0-47</inkml:trace>
  <inkml:trace contextRef="#ctx0" brushRef="#br0" timeOffset="1773.56">1050 4009 7962,'0'0'4161,"-2"26"-4145,2-24 96,0 1 112,1-1-8,0 0-120,0 3-96,0-2-392,-1 0-1609</inkml:trace>
  <inkml:trace contextRef="#ctx0" brushRef="#br0" timeOffset="2207.91">1065 4142 7802,'0'0'8297,"0"34"-7960,0-29-241,0 1-88,0-2-8,0 0-80,0-2-449,0 2-815,0 3-360,0-2-369,0 1-2144</inkml:trace>
  <inkml:trace contextRef="#ctx0" brushRef="#br0" timeOffset="2606.51">1086 4262 6633,'0'0'6354,"0"25"-6290,2-22 0,-1 0-64,1 0-88,-2-1-648,0 0-673</inkml:trace>
  <inkml:trace contextRef="#ctx0" brushRef="#br0" timeOffset="2607.51">1090 4370 5825,'0'0'6946,"-2"27"-6538,2-25-88,0 1-192,0-1-120,0 0-8,0 0-736,1 3-465,0-1-1055</inkml:trace>
  <inkml:trace contextRef="#ctx0" brushRef="#br0" timeOffset="3244.94">1272 4416 10202,'0'0'11128,"0"0"-11118,0 0 1,0 0-1,-1 0 1,1 0 0,0 0-1,-1 1 1,1-1-1,0 0 1,0 0-1,-1 0 1,1 0-1,0 1 1,0-1-1,-1 0 1,1 0-1,0 0 1,0 1-1,0-1 1,-1 0 0,1 0-1,0 1 1,0-1-1,0 0 1,0 0-1,0 1 1,-1-1-1,1 0 1,0 1-1,0-1 1,0 0-1,0 1 1,0-1-1,0 0 1,0 0-1,0 1 1,0-1 0,0 0-1,0 1 1,0-1-1,1 0 1,-1 1-1,0-1 1,0 0-1,0 0 1,0 1-1,0-1 1,1 0-1,32 93 1658,6 17-261,-34-99-1215,0-1 1,1 0-1,0 0 1,1 0-1,0 0 1,0-1-1,12 11 1,-18-20-107,-1 0-1,0 0 1,1 0 0,-1-1 0,1 1 0,-1 0 0,0 0 0,1-1 0,-1 1-1,0 0 1,0 0 0,1-1 0,-1 1 0,0 0 0,0-1 0,1 1 0,-1 0-1,0-1 1,0 1 0,0 0 0,1-1 0,-1 1 0,0-1 0,0 1 0,0 0-1,0-1 1,0 1 0,0-1 0,0 1 0,0 0 0,0-1 0,0 1 0,0-1-1,0 1 1,0 0 0,-1-1 0,1 0 0,2-30 12,-1 19 84,15-122-109,-7 77-682,2-82-1,-11 139 506,0 0 0,0-1 0,0 1 0,0 0 0,0 0 0,0-1 0,0 1-1,0 0 1,0 0 0,0-1 0,0 1 0,0 0 0,1 0 0,-1 0-1,0-1 1,0 1 0,0 0 0,0 0 0,0 0 0,1-1 0,-1 1 0,0 0-1,0 0 1,0 0 0,1 0 0,-1 0 0,0-1 0,0 1 0,1 0-1,-1 0 1,0 0 0,0 0 0,1 0 0,-1 0 0,0 0 0,0 0-1,1 0 1,-1 0 0,0 0 0,0 0 0,1 0 0,-1 0 0,0 0 0,0 0-1,1 0 1,-1 0 0,0 1 0,0-1 0,1 0 0,-1 0 0,0 0-1,0 0 1,0 0 0,1 1 0,12 7-5542,-2 2 1071</inkml:trace>
  <inkml:trace contextRef="#ctx0" brushRef="#br0" timeOffset="3680.3">1464 4667 7986,'0'0'9130,"11"2"-7655,0 1-949,-1-1 1,1 0 0,0-1 0,0 0 0,0-1 0,19-1-1,-27 1-448,0-1-1,0 1 0,0-1 0,-1 1 1,1-1-1,0 0 0,0 0 1,-1 0-1,1 0 0,0-1 0,-1 1 1,1-1-1,-1 0 0,0 1 0,1-1 1,-1 0-1,0 0 0,0-1 1,-1 1-1,1 0 0,0-1 0,-1 1 1,1-1-1,-1 1 0,0-1 0,0 0 1,0 1-1,0-1 0,0 0 0,0 0 1,-1 0-1,0 0 0,1 0 1,-1 1-1,0-1 0,-1-4 0,1 6-74,0 0-1,0 0 1,-1-1-1,1 1 0,0 0 1,-1 0-1,1 0 1,-1 0-1,1 0 0,-1 0 1,0 0-1,1 0 1,-1 0-1,0 0 0,0 1 1,1-1-1,-1 0 0,0 0 1,0 1-1,0-1 1,0 0-1,0 1 0,0-1 1,0 1-1,0 0 1,0-1-1,0 1 0,0 0 1,-1-1-1,1 1 1,0 0-1,0 0 0,0 0 1,0 0-1,-1 0 1,1 0-1,0 0 0,0 1 1,0-1-1,0 0 1,0 1-1,0-1 0,0 1 1,0-1-1,0 1 1,0-1-1,0 1 0,0 0 1,0-1-1,0 1 1,0 0-1,0 0 0,1 0 1,-1-1-1,0 1 1,1 0-1,-1 0 0,0 0 1,1 0-1,-1 0 1,1 0-1,0 1 0,-1-1 1,1 0-1,0 0 1,0 0-1,0 0 0,0 2 1,-2 5 1,2 0 1,-1 0-1,1 0 0,1-1 1,-1 1-1,1 0 0,2 8 1,-2-14-59,0 1 0,-1-1 0,1 1 0,0-1 0,1 0 1,-1 1-1,0-1 0,1 0 0,-1 0 0,1 0 0,0 0 0,-1 0 0,1 0 1,0 0-1,0-1 0,0 1 0,1-1 0,-1 1 0,0-1 0,1 0 0,-1 0 1,0 0-1,1 0 0,-1 0 0,5 0 0,5 0-1370,0 0 0,-1-1 0,22-2 0,-1-5-3518</inkml:trace>
  <inkml:trace contextRef="#ctx0" brushRef="#br0" timeOffset="4130.69">1887 4605 11258,'0'0'7833,"-11"-4"-6388,-31-12-418,41 16-987,0-1 0,0 1 0,-1 0-1,1 0 1,0-1 0,0 1 0,-1 0 0,1 0-1,0 0 1,0 0 0,-1 1 0,1-1 0,0 0-1,0 0 1,0 1 0,-1-1 0,1 1 0,0-1-1,0 1 1,0-1 0,0 1 0,0 0 0,0 0-1,0-1 1,0 1 0,0 0 0,0 0 0,1 0-1,-1 0 1,0 0 0,0 0 0,1 0 0,-1 0-1,1 0 1,-1 0 0,1 1 0,-1-1 0,1 0-1,0 0 1,0 0 0,-1 1 0,1-1 0,0 3-1,-1 49 218,1-52-236,1 1-11,-1 0 0,0 0 0,0 0 0,1 0 0,-1-1 0,1 1 0,0 0 1,0 0-1,-1 0 0,1-1 0,0 1 0,1 0 0,-1-1 0,0 1 0,0-1 0,1 0 1,-1 1-1,0-1 0,1 0 0,-1 0 0,1 0 0,0 0 0,-1 0 0,1 0 0,0 0 0,0 0 1,0-1-1,0 1 0,-1-1 0,1 1 0,0-1 0,0 0 0,0 0 0,0 0 0,0 0 0,0 0 1,0 0-1,0 0 0,0-1 0,0 1 0,2-2 0,4 1 31,-1-1-1,0 0 1,0-1 0,0 0-1,0 0 1,0 0 0,-1-1-1,1 0 1,8-7 0,-12 9-17,0 0 0,-1-1 0,1 1 0,-1-1 1,1 0-1,-1 0 0,0 0 0,0 0 1,0 0-1,0 0 0,-1-1 0,1 1 1,-1 0-1,0-1 0,0 1 0,0-1 0,0-4 1,-1 8 14,-1-1 0,1 1 1,0 0-1,-1 0 1,1-1-1,-1 1 0,1 0 1,0 0-1,-1 0 0,1-1 1,-1 1-1,1 0 1,-1 0-1,1 0 0,-1 0 1,1 0-1,0 0 0,-1 0 1,1 0-1,-1 0 1,1 0-1,-1 1 0,1-1 1,-1 0-1,1 0 1,0 0-1,-1 0 0,1 1 1,-1-1-1,1 0 0,0 0 1,-1 1-1,1-1 1,0 0-1,-1 1 0,1-1 1,0 0-1,-1 1 0,1-1 1,0 0-1,0 1 1,0-1-1,-1 1 0,1-1 1,0 0-1,0 1 0,0-1 1,0 1-1,0-1 1,0 1-1,0-1 0,0 1 1,-1 11-14,1 0 0,1 0 1,0 0-1,1 0 0,0-1 1,0 1-1,6 12 0,34 82 542,-9-28-437,-32-75-234,10 29-550,-7-10-3864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6:12.1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12043,'0'0'12668,"28"16"-10580,-1-7-1939,0-1 0,1-2-1,0 0 1,0-2 0,31 1 0,59 10-67,-66-9-52,-40-5-31,1 0 0,-1 1-1,22 5 1,-8-1 3,1-1-1,-1-1 0,1-1 0,42-1 1,7 0-1,-31 1 4,0 2 0,70 17 0,-91-17 1,-1-1-1,46 1 1,-46-4-2,0 1 0,0 1-1,31 7 1,-14 0-19,60 6-1,25 5-18,-16-2 12,-72-15 21,44 12 1,72 12 0,-5-2 57,-109-18-78,1-2 1,63 2-1,-15-2 18,46 4 11,60 7 7,14 10 10,-127-18-45,-54-7 5,45 10 1,-39-6 21,60 4 0,10 1-12,358 43 53,371 24-31,-331-10-34,0 13 26,440 79 743,-396-54 202,-542-105-1297,18 3-86,-10-6-6578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17.8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1 411 3609,'0'0'20161,"5"0"-19238,433-5 3354,4-38-4178,-434 43-89,-1-1 1,1 0 0,-1-1-1,1 0 1,-1 0-1,1-1 1,6-3 0,-12 5-18,-1 0 0,1 0 0,-1 0 0,0 0 0,0 0 0,1 0 1,-1-1-1,0 1 0,0-1 0,0 1 0,0 0 0,-1-1 0,1 0 1,0 1-1,-1-1 0,1 1 0,-1-1 0,1 0 0,-1 1 0,0-1 0,0 0 1,0 1-1,0-1 0,0 0 0,0 0 0,0 1 0,0-1 0,-1 0 1,1 1-1,-1-1 0,1 0 0,-1 1 0,1-1 0,-1 1 0,0-1 1,0 1-1,-2-3 0,0-1-33,-1 0 0,-1 0 0,1 0 0,-1 0 0,0 1 0,0 0 0,0 0 0,0 0 0,-1 1 0,0-1 0,0 2 0,1-1 0,-2 0 0,1 1 0,0 0 0,0 1 0,-11-2 0,37 28-347,30 18 435,-32-28 140,1 1 0,-2 0 0,0 2 0,25 32 0,-41-49-177,0 1 0,0-1 0,0 1 0,0 0 0,0-1-1,0 1 1,0 0 0,-1-1 0,1 1 0,0 0 0,-1 0 0,0 0-1,1 0 1,-1-1 0,0 1 0,0 0 0,0 0 0,0 0 0,-1 0 0,1 0-1,0 0 1,-1-1 0,1 1 0,-1 0 0,0 0 0,1 0 0,-1-1-1,0 1 1,0-1 0,0 1 0,0 0 0,0-1 0,-1 0 0,1 1 0,0-1-1,-1 0 1,1 1 0,-1-1 0,1 0 0,-3 1 0,-7 4-15,-1-1 0,0 0 0,0 0 0,-25 5 0,16-5-238,-31 10-2055,17-8-3716,18-4-2000</inkml:trace>
  <inkml:trace contextRef="#ctx0" brushRef="#br0" timeOffset="705.77">1510 118 12003,'0'0'4474,"-1"11"-2443,-14 157 3730,-18 101-1235,49-424-2596,2-125-3786,-15 213 928,-4 64 876,1 0-1,0 1 1,1-1 0,-1 1 0,0-1 0,1 0 0,-1 1 0,1-1 0,0 1 0,0-1 0,0 1 0,0 0 0,0-1 0,1 1-1,-1 0 1,1 0 0,1-2 0,-1 3 44,-1 0 0,0 1 0,1 0 0,-1-1-1,1 1 1,-1 0 0,1 0 0,-1 0 0,1 0 0,-1 0 0,1 0 0,-1 0-1,1 0 1,-1 1 0,1-1 0,-1 0 0,0 1 0,1 0 0,-1-1-1,1 1 1,-1 0 0,0-1 0,0 1 0,1 0 0,-1 0 0,0 0-1,0 0 1,0 0 0,1 3 0,10 6 69,-1 2 0,-1-1 0,0 1 0,-1 1 0,0 0 0,-1 0 0,0 1 0,8 21 0,1 12 486,16 65 0,-25-75-332,3-1 0,0 0 0,30 58 0,-45-103-1148,-5-12-4902,-4 5-2008</inkml:trace>
  <inkml:trace contextRef="#ctx0" brushRef="#br0" timeOffset="1133.93">1449 362 13219,'0'0'4089,"56"-8"-3201,-11 6 48,14 2-688,13 0-248,-11 0-1696,-15 3-3001</inkml:trace>
  <inkml:trace contextRef="#ctx0" brushRef="#br0" timeOffset="1530.44">1918 359 11779,'0'0'9121,"-9"-5"-7288,-31-18-518,39 22-1275,0 0 0,-1 1 0,1-1 0,-1 1 0,1 0 0,0-1 0,-1 1 0,1 0 0,-1 0 0,1 0 0,-1 0 0,1 0 0,-1 0 0,1 0 0,-1 1 0,1-1 1,-1 0-1,1 1 0,0-1 0,-1 1 0,1 0 0,0-1 0,-1 1 0,1 0 0,0 0 0,0 0 0,0 0 0,0 0 0,0 0 0,0 0 0,0 0 0,0 0 0,0 1 0,0-1 0,0 0 0,1 1 0,-2 1 0,-1 3 50,1 0-1,0 0 0,0 1 0,0-1 0,0 0 0,0 10 1,1-12-75,1 0 0,0 0 0,0 0 1,0 0-1,0 0 0,0 0 0,1 0 1,0 0-1,0-1 0,0 1 0,0 0 1,1 0-1,-1-1 0,1 1 1,0 0-1,0-1 0,0 0 0,1 1 1,-1-1-1,1 0 0,0 0 0,0-1 1,0 1-1,0-1 0,0 1 0,0-1 1,1 0-1,-1 0 0,1 0 0,-1-1 1,1 1-1,0-1 0,0 0 0,0 0 1,0 0-1,0 0 0,0-1 0,0 0 1,0 0-1,0 0 0,0 0 1,5-1-1,-5 0-15,0-1 1,1 1 0,-1 0-1,0-1 1,0 0-1,0 0 1,0-1 0,0 1-1,0-1 1,0 1-1,-1-1 1,0 0 0,1-1-1,-1 1 1,0-1-1,-1 1 1,1-1 0,-1 0-1,1 0 1,-1 0 0,0 0-1,-1 0 1,1 0-1,-1-1 1,0 1 0,0-1-1,0 1 1,0-1-1,-1 1 1,0-1 0,0 1-1,0-1 1,0 1-1,-2-8 1,2 11 4,-1 0 1,1 0-1,0 0 0,-1 1 1,1-1-1,0 0 0,-1 0 1,1 0-1,-1 1 1,1-1-1,-1 0 0,0 1 1,1-1-1,-1 0 0,0 1 1,1-1-1,-1 1 0,0-1 1,0 1-1,1-1 0,-1 1 1,0-1-1,0 1 0,-1 0 1,1 0-5,1 0 0,-1 0 0,0 0 1,1 0-1,-1 0 0,1 0 0,-1 1 1,1-1-1,-1 0 0,1 1 0,-1-1 1,1 0-1,-1 1 0,1-1 1,-1 0-1,1 1 0,-1-1 0,1 1 1,0-1-1,-1 1 0,1-1 0,0 1 1,-1-1-1,1 1 0,0-1 0,0 1 1,-1 0-1,1-1 0,0 1 0,0-1 1,0 1-1,0 0 0,0-1 0,0 1 1,0-1-1,0 1 0,0 0 0,2 23-7,0-1-1,1 0 1,2 0-1,0 0 1,1-1-1,2 0 1,11 27-1,11 32 13,3 47 181,-30-110-108,0-1 1,-2 0 0,0 0 0,0 0 0,-5 32-1,4-45-40,-1 1-1,0-1 0,0 1 0,-1-1 1,1 1-1,-1-1 0,0 0 0,0 0 1,-1 0-1,1 0 0,-1 0 0,0 0 1,0-1-1,0 0 0,0 1 0,0-1 1,-1 0-1,0 0 0,0-1 0,1 1 1,-1-1-1,-1 0 0,1 0 0,0 0 1,0-1-1,-1 1 0,1-1 0,-1 0 1,1 0-1,-1-1 0,0 1 0,-8-1 1,6-1 33,0 1 0,0-1 0,1 0 0,-1 0 0,0-1 0,1 0 0,-1 0 0,1-1 0,0 0 0,0 0 0,0 0 0,0 0 0,0-1 0,1 0 0,0-1 0,0 1 0,0-1 0,0 0 0,1 0 0,-1 0 0,1-1 0,-3-6 1,3 4-81,1 1 0,0-1 0,1 1 0,-1-1 0,1 0 1,1 0-1,0 0 0,0 0 0,0 0 0,1 0 0,0 0 1,1 0-1,0 0 0,0 0 0,1 0 0,0 0 1,0 0-1,1 0 0,0 1 0,4-8 0,0 1-535,1 0-1,1 1 1,16-21 0,37-29-5493,-33 38-418</inkml:trace>
  <inkml:trace contextRef="#ctx0" brushRef="#br0" timeOffset="2099.21">2255 0 11867,'0'0'8203,"-12"10"-6224,8-7-1806,-3 2 13,1 0 0,0 0-1,0 1 1,0-1-1,1 1 1,0 1-1,0-1 1,1 1-1,0 0 1,0 0-1,0 0 1,1 0-1,-3 10 1,-4 21 401,3 0 0,1 1 0,2 0 0,2 74 0,2-106-530,1 0 0,0 0 0,0-1-1,1 1 1,0 0 0,0-1 0,1 1 0,0-1-1,0 0 1,0 0 0,1 0 0,0 0 0,0 0 0,0-1-1,1 0 1,0 0 0,0 0 0,0-1 0,1 1-1,-1-1 1,1 0 0,0-1 0,0 1 0,0-1-1,1-1 1,9 4 0,-9-4-36,-1 0 0,1 0 1,0-1-1,0 0 0,-1 0 0,1-1 1,0 1-1,0-1 0,0-1 0,0 0 1,0 0-1,-1 0 0,1-1 0,0 0 1,-1 0-1,1 0 0,-1-1 0,0 0 0,0 0 1,0-1-1,0 0 0,-1 0 0,1 0 1,-1-1-1,0 1 0,6-8 0,-3 0-23,-1 0 0,0-1 0,-1 0 0,0 0 0,0-1-1,-2 0 1,0 0 0,0 0 0,-1 0 0,-1 0 0,-1-1 0,0 1-1,0 0 1,-4-24 0,1 17-155,0 0-1,-2 0 1,-1 0 0,-1 0-1,0 1 1,-2 0 0,0 0-1,-1 1 1,-16-25 0,25 43 154,-1 0 0,0-1 0,1 1 0,-1 0 1,0 0-1,0 0 0,0 0 0,0 0 0,0 0 1,0 0-1,0 0 0,0 0 0,0 1 0,0-1 0,-1 0 1,1 1-1,-2-2 0,2 2 4,1 1 0,-1-1 0,1 0 1,-1 0-1,1 1 0,-1-1 0,1 0 0,-1 1 0,1-1 0,-1 0 1,1 1-1,-1-1 0,1 1 0,0-1 0,-1 1 0,1-1 0,0 1 0,-1-1 1,1 1-1,0-1 0,-1 1 0,1-1 0,0 1 0,0 0 0,0-1 1,0 1-1,0 0 0,-5 58 164,4-49-135,0 49 446,9 99 0,-6-140-314,1 0 0,1 0 0,0 0 0,2-1 0,0 1 0,0-1 0,2 0 0,0-1 0,1 0 0,12 16 0,-16-26-134,0 0 0,0-1 1,0 0-1,1 0 0,0 0 1,0-1-1,0 0 0,0 0 1,1 0-1,0-1 0,0 0 1,0 0-1,0-1 0,0 0 1,0 0-1,0 0 1,1-1-1,8 0 0,-7-1-294,1 0 0,-1 0 0,0-2 1,0 1-1,-1-1 0,11-3 0,-9 2-735,-1-1 1,0 0-1,0 0 1,0-1 0,12-9-1,14-16-8885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16.8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 0 9282,'0'0'10248,"-6"12"-7947,-2 5-1746,1 0 0,1 1-1,1-1 1,1 1-1,0 0 1,-2 29-1,4-11-102,2 1-1,1 0 0,7 40 0,-6-65-431,1 1 1,0 0-1,1-1 0,0 0 1,1 0-1,0 0 0,1 0 0,0-1 1,1 0-1,0 0 0,0-1 1,13 13-1,-16-19-13,-1-1 0,0 0 0,1 0 0,-1-1 0,1 1 0,0-1 0,0 1 0,0-1 0,0-1 0,0 1 0,1 0 0,-1-1 0,0 0 0,1 0 0,-1 0 0,1-1 0,-1 1 0,7-1 0,-5-1 12,0 0 0,0-1 0,-1 0 0,1 1 0,-1-2 0,1 1 0,-1-1 0,1 0 0,-1 0 1,0 0-1,-1 0 0,8-7 0,-2 0-4,0-1 0,0 0 0,-1 0 0,-1-1 0,0 0 0,0-1 0,-1 0 0,-1 0-1,0 0 1,7-24 0,-10 22-65,-1 1 0,0-1 0,0 0 0,-2 1 0,0-1-1,0 0 1,-5-21 0,4 29 15,0 0-1,-1 0 0,0 0 1,-1 0-1,1 0 0,-1 1 1,0-1-1,-1 1 0,1 0 1,-1 0-1,-1 0 0,1 1 1,-1-1-1,0 1 0,0 0 1,0 0-1,-9-5 0,13 10 45,0-1 0,0 0 0,0 0-1,0 1 1,-1-1 0,1 0-1,0 1 1,-1-1 0,1 1-1,0 0 1,-1-1 0,1 1-1,0 0 1,-1 0 0,1 0-1,-1 0 1,1 0 0,-1 0-1,1 0 1,0 0 0,-1 1-1,1-1 1,0 1 0,-1-1-1,1 1 1,0-1 0,-2 2-1,1 0 12,0 0 0,0 0 0,0 0 0,1 1 0,-1-1-1,1 1 1,-1-1 0,1 1 0,0-1 0,0 1 0,0 0-1,-1 5 1,-1 9 146,1 1 1,0 0-1,1 24 0,1-38-95,1 9 52,0 1 1,0-1-1,2 0 1,-1 0-1,2 0 1,-1-1-1,2 1 1,0-1-1,0 0 1,1 0-1,1 0 1,10 14-1,-11-18-105,0-1 0,1 1 0,0-1 0,0 0 0,0 0 0,1-1 0,0 0 0,1 0 0,-1-1 0,1 0 0,0-1 0,0 0 0,1 0 0,-1-1 0,1 0 0,19 3 0,-25-6-160,0 0 0,0 0 0,1 0 0,-1 0 1,0-1-1,0 1 0,0-1 0,0 0 0,0 0 0,0-1 0,8-3 1,18-19-5029,-11-1-3203</inkml:trace>
  <inkml:trace contextRef="#ctx0" brushRef="#br0" timeOffset="364.02">588 99 12843,'0'0'12450,"64"0"-11729,-33 0-481,1 0-240,5 0-1201,-10 0-3392,-7 3-3808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25.14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34 103 10722,'0'0'11649,"1"19"-10078,4 366 4533,-8-450-6114,-14-78 0,8 79-1205,-1-82-1,10 146 1212,0 0 0,0 0-1,0-1 1,0 1-1,0 0 1,0-1 0,0 1-1,0 0 1,0-1 0,0 1-1,0 0 1,0-1 0,1 1-1,-1 0 1,0 0 0,0-1-1,0 1 1,0 0 0,0 0-1,1-1 1,-1 1-1,0 0 1,0 0 0,1-1-1,-1 1 1,0 0 0,0 0-1,1 0 1,-1 0 0,0-1-1,1 1 1,-1 0 0,0 0-1,0 0 1,1 0-1,-1 0 1,0 0 0,1 0-1,-1 0 1,0 0 0,1 0-1,18 7-115,14 15 22,-4 7 107,-2 2 0,-1 1 0,29 44 0,-30-38 153,2-2 0,41 42-1,-68-77-129,0-1 1,0 0-1,0 1 0,1-1 0,-1 0 0,0 1 1,0-1-1,1 0 0,-1 0 0,0 1 0,1-1 1,-1 0-1,0 0 0,1 0 0,-1 1 0,1-1 1,-1 0-1,0 0 0,1 0 0,-1 0 0,0 0 1,1 0-1,-1 0 0,1 0 0,-1 0 0,0 0 1,1 0-1,-1 0 0,1 0 0,-1 0 0,0 0 1,1 0-1,-1 0 0,1-1 0,-1 1 0,0 0 1,1 0-1,-1 0 0,0-1 0,1 1 0,7-22 539,-5-44-452,-3 53-70,0-18-56,-2-122 33,0 137-54,-1-1-1,0 1 1,-1-1-1,0 1 1,-2 1-1,0-1 0,-10-18 1,23 46-3523,1 0 0,0-1 1,12 15-1,-3-7-4489</inkml:trace>
  <inkml:trace contextRef="#ctx0" brushRef="#br0" timeOffset="419.56">510 128 11835,'0'0'2788,"-7"11"-877,6-10-1862,-4 8 374,-1 0 0,1 0 0,1 0-1,0 0 1,0 1 0,0 0 0,2 0 0,-1 0-1,1 0 1,-1 13 0,3-10-66,1-1 0,0 1-1,0 0 1,1-1 0,1 1 0,0-1 0,1 0 0,0 0 0,9 17 0,-11-25-263,0 0 1,1 0-1,-1-1 1,1 1 0,0-1-1,0 1 1,0-1-1,0 0 1,0 0 0,1 0-1,0-1 1,-1 1-1,1-1 1,0 0 0,0 0-1,0 0 1,0 0-1,1-1 1,-1 0 0,0 0-1,1 0 1,-1 0-1,1-1 1,-1 0 0,1 0-1,-1 0 1,1 0-1,-1-1 1,0 1 0,7-3-1,-5 2-31,-1-1 0,0 0 0,0 0 1,0-1-1,0 0 0,-1 1 0,1-2 0,-1 1 0,0 0 0,0-1 0,0 0 0,0 0 0,0 0 0,-1 0 0,0 0 0,0-1 1,0 0-1,0 0 0,-1 1 0,0-1 0,0-1 0,0 1 0,-1 0 0,2-10 0,-1 7-43,-1 0-1,0 0 1,-1-1 0,0 1-1,0 0 1,-1 0 0,0 0-1,0 0 1,-1 0 0,0 0-1,-1 0 1,1 0 0,-1 1-1,-1-1 1,0 1 0,-4-7-1,-5-3-38,-1 0 1,0 2-1,-21-19 0,27 27-177,0 1-1,-1-1 1,0 2 0,0-1 0,0 1-1,0 0 1,-1 1 0,-16-5 0,26 9 123,0 0 0,-1-1 0,1 1 0,0 0 0,-1 0 0,1 0 0,0 0 0,0 0 0,-1 0 0,1 0 0,0 0 0,-1 0 0,1 0 0,0 0 0,0 0 0,-1 0 0,1 0 0,0 0 0,-1 0 0,1 0 0,0 1 0,0-1 0,-1 0 1,1 0-1,0 0 0,0 0 0,-1 1 0,1-1 0,0 0 0,0 0 0,0 0 0,-1 1 0,1-1 0,0 0 0,0 0 0,0 1 0,0-1 0,0 0 0,-1 0 0,1 1 0,0-1 0,0 0 0,0 1 0,0-1 0,0 0 0,0 0 0,0 1 0,0-1 0,0 0 0,0 1 1,0-1-1,0 0 0,0 0 0,0 1 0,1-1 0,-1 0 0,0 1 0,0-1 0,0 0 0,0 0 0,0 1 0,1-1 0,-1 0 0,0 1 0,10 17-5041,4 1-575</inkml:trace>
  <inkml:trace contextRef="#ctx0" brushRef="#br0" timeOffset="961.3">767 391 11226,'0'0'8317,"11"-7"-7965,37-17 88,-46 23-392,0 1 0,0 0-1,0 0 1,0-1 0,0 1 0,0 1 0,0-1-1,-1 0 1,1 0 0,0 1 0,0-1 0,0 1 0,0 0-1,-1-1 1,1 1 0,0 0 0,-1 0 0,1 0-1,0 0 1,-1 0 0,0 1 0,1-1 0,-1 0-1,0 1 1,1-1 0,-1 1 0,0-1 0,0 1-1,0 0 1,0-1 0,1 5 0,1 1 155,0 0-1,0 0 1,0 1 0,-1-1-1,2 15 1,-3-15 3,-1-1 1,0 1 0,0 0-1,-1 0 1,0-1-1,0 1 1,-1-1-1,-2 10 1,3-13-151,0-1 0,0 1 0,0-1 0,0 0 0,-1 1 0,1-1 0,-1 0 0,1 0 1,-1 0-1,0 0 0,0 0 0,0 0 0,0 0 0,0-1 0,0 1 0,0-1 0,0 0 0,-1 1 0,1-1 0,-1 0 0,1 0 0,-1-1 1,1 1-1,-5 0 0,7-1-59,0 0 0,0 0 1,-1 0-1,1 0 1,0 0-1,0 0 0,0 0 1,-1 0-1,1 0 1,0 0-1,0 0 0,0 0 1,0-1-1,-1 1 1,1 0-1,0 0 0,0 0 1,0 0-1,0 0 0,0 0 1,-1-1-1,1 1 1,0 0-1,0 0 0,0 0 1,0 0-1,0-1 1,0 1-1,0 0 0,0 0 1,0 0-1,0-1 1,0 1-1,0 0 0,0 0 1,0 0-1,0-1 1,0 1-1,0 0 0,0 0 1,0 0-1,0-1 1,0 1-1,0 0 0,0 0 1,0 0-1,0 0 0,0-1 1,0 1-1,1 0 1,-1 0-1,0 0 0,0 0 1,0-1-1,0 1 1,0 0-1,1 0 0,-1 0 1,0 0-1,0 0 1,0 0-1,0 0 0,1 0 1,-1 0-1,0-1 1,0 1-1,12-11-479,-8 8 357,0 0 0,1 1 0,-1 0 0,1 0 0,-1 0-1,1 1 1,0-1 0,0 1 0,0 0 0,-1 0-1,1 1 1,0-1 0,0 1 0,0 0 0,0 1-1,0-1 1,0 1 0,8 2 0,-10-1 112,0-1 1,1 1-1,-1 0 1,0 0-1,0 0 1,0 1-1,0-1 1,-1 1-1,1-1 1,-1 1-1,1 0 0,-1 0 1,0 0-1,0 0 1,0 1-1,-1-1 1,1 0-1,-1 1 1,0-1-1,0 1 1,0-1-1,0 1 1,0 0-1,-1-1 0,0 6 1,1-3 138,-1 0 1,0 1-1,-1-1 1,1 1-1,-1-1 1,-1 0-1,1 1 1,-1-1-1,0 0 1,0 0-1,-1 0 1,0-1-1,0 1 1,0 0-1,-6 6 1,7-9-56,-1 0 0,0 0 0,-1 0 1,1 0-1,-1 0 0,1-1 1,-1 1-1,0-1 0,0 0 0,1 0 1,-2 0-1,1-1 0,0 0 0,0 1 1,0-1-1,-1-1 0,1 1 0,0-1 1,-1 1-1,1-1 0,-1-1 1,1 1-1,-7-2 0,9 2-162,0-1 0,0 0 0,1 1 1,-1-1-1,0 0 0,0 0 0,1 0 0,-1 0 0,1 0 0,-1 0 1,1-1-1,-1 1 0,1-1 0,0 1 0,0-1 0,-1 1 0,1-1 0,0 1 1,1-1-1,-1 0 0,0 0 0,0 0 0,0-2 0,-7-48-6098,7 47 5198,0-29-6377</inkml:trace>
  <inkml:trace contextRef="#ctx0" brushRef="#br0" timeOffset="1379.77">890 88 13515,'0'0'4585,"85"0"-2233,-43-2-1007,6-2-305,2 1-176,-11 3 56,-3 0-32,-9 0-351,-11 0-305,-9 0-232,-6 0-80,-4 2-409,-14 1-1423,2 0-3321,-1-3-2513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14.1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52 153 9418,'0'0'9434,"1"9"-8031,-4 47 327,-2-1 1,-14 67-1,-7 64 951,30-214-2312,2 1 0,9-30-1,9-41-906,-19 51-281,1-66-1,-2 2-2060,-4 110 2870,0-1 1,0 1-1,0 0 1,0 0-1,0-1 1,1 1-1,-1 0 1,0 0-1,0 0 0,1 0 1,-1-1-1,1 1 1,-1 0-1,1 0 1,0 0-1,-1 0 1,1 0-1,0 0 1,0 0-1,0 0 0,-1 1 1,1-1-1,2-1 1,-2 2 3,1-1 1,-1 1-1,0 0 0,1 0 1,-1 0-1,0 0 1,0 1-1,1-1 0,-1 0 1,0 0-1,0 1 1,1-1-1,-1 1 0,0-1 1,0 1-1,0-1 1,0 1-1,2 1 0,4 3 31,0 1-1,-1 0 0,0 0 1,1 0-1,5 9 0,18 32 497,-1 2-1,-3 1 1,-2 1-1,19 58 1,29 63 1641,-99-213-4737,-3 8-3674,-1 4-3660</inkml:trace>
  <inkml:trace contextRef="#ctx0" brushRef="#br0" timeOffset="418.56">2 430 12635,'0'0'4081,"67"-11"-3081,-24 3-696,20 3-304,-6 1-1584,-7 4-2801</inkml:trace>
  <inkml:trace contextRef="#ctx0" brushRef="#br0" timeOffset="884.41">586 426 11058,'0'0'7105,"-11"-5"-4880,7 3-2101,-3-1 155,0 0-1,0 0 1,0 1 0,0-1-1,0 2 1,-12-2 0,16 3-205,0 0 0,1 0 0,-1 0 0,0 0 0,0 1 0,1 0 0,-1-1 1,0 1-1,1 0 0,-1 0 0,1 0 0,-1 1 0,1-1 0,0 0 0,-1 1 0,1 0 0,0 0 0,0-1 1,0 1-1,0 0 0,1 1 0,-1-1 0,0 0 0,1 0 0,-2 5 0,0-3-24,1 0 0,0 0 0,1 0 0,-1 1 0,1-1 0,0 0 0,0 1 0,0-1 0,1 1 0,-1-1 0,1 1-1,0-1 1,1 1 0,-1-1 0,1 1 0,-1-1 0,2 1 0,-1-1 0,0 0 0,1 0 0,0 1 0,4 6 0,-4-8-40,0 0-1,1 0 1,-1 0 0,1-1 0,0 1-1,0-1 1,0 0 0,0 0 0,0 0-1,1 0 1,-1 0 0,0 0 0,1-1-1,-1 0 1,1 0 0,0 0 0,-1 0-1,1-1 1,0 1 0,0-1 0,-1 0-1,1 0 1,0 0 0,0 0 0,0-1-1,-1 0 1,8-2 0,-7 2-8,0-1 1,1 0-1,-1-1 0,0 1 1,0-1-1,0 0 1,-1 0-1,1 0 0,-1 0 1,1-1-1,-1 1 1,0-1-1,0 0 0,-1 0 1,1 0-1,3-8 1,-4 9-11,-1-1 0,1 0 0,0 0 0,-1 0 0,0 0 0,0 0 0,0 0 0,-1-1 0,1 1 0,-1 0 0,0 0 0,0 0 0,0-1 0,-1 1 0,0 0 0,1 0 0,-2 0 0,1 0 0,-2-5 0,3 8 6,-1 0-1,1 0 0,0 0 1,-1 0-1,1 1 1,-1-1-1,1 0 0,-1 0 1,0 1-1,1-1 1,-1 0-1,1 0 0,-1 1 1,0-1-1,0 1 1,1-1-1,-1 1 0,0-1 1,0 1-1,0-1 1,0 1-1,-1-1 0,1 2 3,0-1-1,1 0 0,-1 1 0,1-1 0,-1 1 0,0-1 0,1 1 0,-1-1 0,1 1 0,-1-1 0,1 1 1,0 0-1,-1-1 0,1 1 0,0 0 0,-1-1 0,1 1 0,0 0 0,0-1 0,0 1 0,-1 1 0,0 4 4,0 0 0,0 0-1,1 1 1,-1-1 0,2 11-1,5 5 18,1 0-1,1 0 1,1-1-1,1-1 1,15 26 0,8 16 44,-19-31 57,0 0 1,10 42-1,-21-62-7,-1 0-1,0 0 1,0 0 0,-1 0-1,0 1 1,-1-1 0,0 0-1,-1 0 1,-1 0 0,-4 21 0,5-29-45,0 0 1,0 0 0,-1 0 0,1 0 0,-1-1 0,1 1 0,-1 0 0,0-1 0,0 1 0,0-1 0,-1 1 0,1-1 0,-1 0 0,1 0 0,-1 0 0,1-1 0,-1 1 0,0 0 0,0-1 0,0 0 0,0 0 0,0 0 0,0 0-1,0 0 1,0-1 0,-1 1 0,1-1 0,0 0 0,0 0 0,-5 0 0,3-1-28,0 1-1,-1-1 1,1-1 0,0 1-1,0-1 1,0 1 0,0-1-1,1-1 1,-1 1-1,0-1 1,1 0 0,0 0-1,-1 0 1,1-1 0,1 1-1,-1-1 1,-6-7-1,4 1-142,1-1 0,0 0 0,0 1 0,1-2 0,0 1 0,1 0 0,0-1 0,1 1 0,0-1 0,1 0 0,0 0-1,1 0 1,0 0 0,4-21 0,-2 28-336,0 0 0,0-1-1,0 1 1,1 1 0,0-1 0,0 0 0,0 1-1,1-1 1,0 1 0,0 0 0,0 0 0,0 0-1,7-4 1,-3 2-1119,16-14-4278</inkml:trace>
  <inkml:trace contextRef="#ctx0" brushRef="#br0" timeOffset="1276.56">641 124 12411,'0'0'6777,"61"-4"-5425,-30 2-463,5 0-441,0 1-288,-2 1-160,-6 0 0,-9-2-1449,-8 0-3704</inkml:trace>
  <inkml:trace contextRef="#ctx0" brushRef="#br0" timeOffset="1650.09">768 1 12019,'0'0'4801,"18"52"-2841,-9-24 369,0 1-753,-1 2-608,-2 0-592,0-1-280,-1-1-96,6 2-928,-3-8-3593,2-6-3801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16.2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1 114 5753,'0'0'17916,"48"2"-17092,-19-1-104,6-1-288,3 0-311,-1 0-89,-4-1-32,-8-3-1057,-11 2-2615</inkml:trace>
  <inkml:trace contextRef="#ctx0" brushRef="#br0" timeOffset="1">114 0 11811,'0'0'4801,"17"64"-1945,-11-34-559,0 2-737,-1-1-608,-1-2-144,1-4-15,-2-5-297,1-4-168,-2-6-232,1-4-96,-2-3-312,2-3-1337,0-7-1359,0-4-4826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9:57.4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1 290 5601,'0'-5'21415,"0"-23"-21004,28-198-1188,-28 226 757,0-1 0,0 1 0,0 0 1,1-1-1,-1 1 0,0 0 0,0 0 1,0-1-1,1 1 0,-1 0 0,0 0 1,0-1-1,1 1 0,-1 0 0,0 0 1,1 0-1,-1 0 0,0-1 0,1 1 1,-1 0-1,0 0 0,0 0 0,1 0 1,-1 0-1,1 0 0,-1 0 0,0 0 0,1 0 1,-1 0-1,0 0 0,1 0 0,-1 0 1,0 0-1,1 0 0,-1 0 0,0 0 1,0 1-1,1-1 0,-1 0 0,0 0 1,1 0-1,-1 0 0,0 1 0,0-1 1,1 0-1,-1 0 0,0 1 0,0-1 1,1 0-1,-1 0 0,0 1 0,0-1 1,0 0-1,0 1 0,1-1 0,-1 1 1,15 16-180,10 20 216,25 50-1,9 15 205,-59-102-191,0 0 1,0 0-1,0 0 0,0 1 1,0-1-1,1 0 0,-1 0 1,0 0-1,0 0 0,0 0 1,0 0-1,0 0 0,0 0 1,0 0-1,0 0 0,0 0 1,1 0-1,-1 0 1,0 0-1,0 0 0,0 0 1,0 0-1,0 0 0,0 0 1,0 0-1,1 0 0,-1 0 1,0 0-1,0 0 0,0 0 1,0 0-1,0 0 0,0 0 1,0 0-1,0 0 1,1 0-1,-1 0 0,0 0 1,0 0-1,0 0 0,0 0 1,0 0-1,0 0 0,0 0 1,0-1-1,0 1 0,0 0 1,0 0-1,1 0 1,-1 0-1,0 0 0,0 0 1,0 0-1,0 0 0,0-1 1,0 1-1,0 0 0,0 0 1,0 0-1,0 0 0,0 0 1,0 0-1,0 0 0,0-1 1,0 1-1,3-16 640,1-25-753,-4 36 192,1-135 27,-2 69-2387,15 89-11181</inkml:trace>
  <inkml:trace contextRef="#ctx0" brushRef="#br0" timeOffset="433.75">329 74 11226,'0'0'3057,"-3"10"-1526,-1 4-826,1-1 0,0 1 0,1 0 0,1 0 0,0 1 0,1-1 0,2 20 0,-2-31-583,1 1 0,-1 0 0,1-1 0,-1 1 0,1-1 0,0 1 0,1-1 0,-1 0-1,1 1 1,-1-1 0,1 0 0,0 0 0,0 0 0,0 0 0,1 0 0,-1-1 0,1 1 0,-1-1 0,1 1 0,0-1 0,0 0 0,0 0 0,0 0 0,0 0 0,0-1 0,1 0 0,-1 1 0,1-1 0,-1 0 0,1 0 0,-1-1-1,1 1 1,-1-1 0,1 0 0,0 0 0,-1 0 0,7-1 0,-7 1-73,-1-1 1,1 1-1,-1-1 0,0 0 0,1 1 0,-1-1 1,0 0-1,0 0 0,0 0 0,0-1 0,0 1 0,0-1 1,0 1-1,0-1 0,0 1 0,-1-1 0,1 0 1,-1 0-1,3-3 0,-2 1-3,0-1 0,1 1 0,-2-1 1,1 0-1,0 0 0,-1 0 0,0 0 0,0 0 1,0-5-1,-1 2-32,0 0 1,0 0 0,0 0 0,-1 1 0,0-1-1,-1 0 1,1 1 0,-2-1 0,1 1 0,-1-1-1,0 1 1,-5-8 0,3 9-51,0 0 0,0 1-1,-1-1 1,0 1 0,0 1 0,-7-5 0,11 8-107,0-1-1,1 1 1,-1 0 0,0 0 0,0 0-1,0 0 1,0 0 0,0 1 0,0-1-1,0 0 1,0 1 0,0 0 0,0-1 0,0 1-1,0 0 1,0 0 0,0 0 0,0 0-1,0 1 1,-1-1 0,1 0 0,0 1 0,0 0-1,0-1 1,1 1 0,-1 0 0,-2 1-1,-2 9-3178,5 2-2863</inkml:trace>
  <inkml:trace contextRef="#ctx0" brushRef="#br0" timeOffset="877.39">577 237 11058,'0'0'8357,"11"-8"-8094,33-24 61,-43 32-295,0-1 1,0 0 0,0 0-1,0 1 1,0-1 0,0 0-1,0 1 1,1-1 0,-1 1-1,0 0 1,0-1 0,0 1 0,0 0-1,1 0 1,-1-1 0,0 1-1,0 0 1,1 0 0,-1 1-1,0-1 1,0 0 0,0 0-1,1 0 1,-1 1 0,0-1-1,0 1 1,0-1 0,0 1-1,0-1 1,0 1 0,0 0 0,0-1-1,0 1 1,0 0 0,0 0-1,0 0 1,0 0 0,0 0-1,-1 0 1,1 0 0,0 0-1,-1 0 1,1 0 0,-1 0-1,1 0 1,-1 0 0,0 1-1,1-1 1,-1 0 0,0 2-1,2 4 301,-1 0 0,0 0 0,-1 1 0,0-1 0,-1 15-1,0-18-234,0-1 0,0 1 0,-1 0-1,1-1 1,-1 1 0,0-1 0,0 1 0,0-1-1,-1 0 1,1 0 0,-1 0 0,1 0 0,-6 4-1,15-8-362,0 1-1,1 0 0,-1 0 1,0 1-1,0 0 1,9 2-1,-13-2 267,0 0 0,1 1 0,-1-1-1,0 1 1,0 0 0,0-1 0,0 1 0,-1 1 0,1-1 0,0 0-1,-1 1 1,0-1 0,1 1 0,-1 0 0,0-1 0,-1 1 0,1 0 0,0 1-1,-1-1 1,1 0 0,-1 0 0,0 0 0,0 1 0,0 4 0,0-5 75,-1-1 0,0 1-1,0-1 1,0 1 0,0-1 0,-1 1 0,1-1 0,-1 1 0,1-1 0,-1 0 0,0 1 0,0-1 0,0 0 0,0 0 0,0 0 0,0 1 0,-1-1 0,1 0 0,-1-1-1,0 1 1,1 0 0,-1 0 0,0-1 0,0 1 0,0-1 0,0 1 0,0-1 0,0 0 0,-1 0 0,1 0 0,0 0 0,-1 0 0,1-1 0,0 1 0,-3-1-1,-2 2-75,1-1-1,0 0 0,-1-1 0,1 1 0,0-1 0,-1-1 0,1 1 0,-1-1 0,-6-2 0,10 2-489,-1 0-1,1-1 1,0 1-1,-1-1 1,1 0-1,0 0 1,0 0-1,0 0 1,0-1-1,-4-4 1,-8-13-6046</inkml:trace>
  <inkml:trace contextRef="#ctx0" brushRef="#br0" timeOffset="1306.51">728 66 17540,'0'0'5273,"66"-14"-3449,-28 2-1200,4-1-552,8 2-72,-12 4-2072,-13 5-6258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3:37.9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26 800,'0'0'14650,"0"0"-14594,0 0-1,-1 0 1,1 0 0,0 0 0,0 0-1,0 0 1,0 0 0,0 0-1,0 0 1,-1 0 0,1 0-1,0 0 1,0 0 0,0 0 0,0 0-1,0 0 1,0 0 0,0 0-1,-1 0 1,1 0 0,0 1 0,0-1-1,0 0 1,0 0 0,0 0-1,0 0 1,0 0 0,0 0 0,0 0-1,0 0 1,0 0 0,-1 1-1,1-1 1,0 0 0,0 0-1,0 0 1,0 0 0,0 0 0,0 0-1,0 0 1,0 1 0,0-1-1,0 0 1,0 0 0,0 0 0,0 0-1,0 0 1,0 0 0,0 1-1,0-1 1,0 0 0,1 0 0,-1 0-1,0 0 1,0 0 0,0 0-1,0 0 1,0 0 0,0 1 0,0-1-1,0 0 1,0 0 0,0 0-1,0 0 1,1 0 0,16 4 301,0-1 1,1-1 0,-1-1-1,1 0 1,26-3 0,2 1-98,535-31 24,-574 31-575,22-4-4562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3:28.5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207 1 14067,'0'0'2218,"-11"7"-1159,11-7-1070,-12 6 448,2 1 0,-1 0 1,1 1-1,0-1 0,1 2 0,0 0 0,0 0 0,1 0 0,0 1 0,0 0 0,1 1 0,-6 13 1,6-3-192,2 0 0,0 0 0,1 0 0,1 0 0,1 1 0,2 0 0,0-1 0,1 1 0,0-1 0,2 1 0,1-1 0,8 26 0,-8-39-212,1 0 1,-1 0-1,2 0 1,-1-1 0,1 0-1,0 0 1,1-1-1,-1 1 1,1-1 0,1-1-1,-1 1 1,1-1-1,0-1 1,0 1 0,0-1-1,1-1 1,-1 0-1,1 0 1,0 0 0,0-1-1,0-1 1,0 1-1,13-1 1,-13 0-31,0 0 0,0-1 0,1 0 1,-1-1-1,0 0 0,0 0 0,0-1 0,0 0 0,0 0 0,0-1 0,-1-1 1,1 1-1,-1-1 0,0-1 0,0 0 0,-1 0 0,1 0 0,-1-1 0,0 0 1,0 0-1,-1-1 0,0 0 0,7-9 0,-7 3 13,0-1 0,-1 0-1,0 0 1,-1 0 0,0 0-1,-2-1 1,1 1 0,-2-1 0,0 0-1,-1 0 1,0 1 0,-1-1-1,-1 0 1,0 1 0,-1-1-1,-9-25 1,9 30-24,0 0-1,-1 0 1,-1 0 0,1 1-1,-2 0 1,1 0-1,-1 1 1,0-1-1,-1 1 1,0 0 0,0 1-1,-1 0 1,0 0-1,0 0 1,-1 1 0,1 1-1,-1-1 1,-1 1-1,1 1 1,-1 0-1,0 0 1,0 1 0,0 0-1,-18-2 1,18 3-78,0 1 0,0 1 0,0 0 0,0 1 0,0 0 0,-1 0 0,1 1 0,1 0-1,-1 1 1,0 0 0,0 0 0,1 1 0,0 1 0,0 0 0,0 0 0,0 0 0,1 1 0,0 0 0,0 1 0,1 0 0,0 0 0,0 1 0,0-1 0,1 2 0,0-1 0,1 1 0,0-1 0,0 1 0,1 1 0,0-1 0,1 1 0,0 0 0,-2 11 0,-3 27-3271,7-9-3260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3:06.2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 1 11362,'0'0'4605,"-6"11"-2597,-1 4-1557,1-1 1,0 1 0,2 1 0,-1-1 0,2 1 0,0 0 0,1 0 0,0 21 0,1-32-366,1 1 0,1-1 0,-1 1 0,1-1 0,-1 0 0,2 0 0,-1 1 0,1-1 0,-1 0 0,1 0 0,1 0 0,-1 0 0,1-1 0,0 1 0,0-1 0,0 1 0,0-1 0,1 0 0,0 0 1,0-1-1,0 1 0,0-1 0,0 0 0,1 0 0,-1 0 0,1-1 0,0 1 0,0-1 0,0 0 0,0-1 0,7 2 0,-4-1-39,0-1 0,0 0 1,0-1-1,0 0 1,0 0-1,0 0 0,0-1 1,0-1-1,0 1 1,-1-1-1,1-1 0,0 1 1,-1-1-1,1-1 1,-1 1-1,0-1 0,0 0 1,-1-1-1,8-5 1,-10 6-40,0 0 1,0 0 0,0 0 0,-1 0-1,1-1 1,-1 1 0,0-1 0,0 0-1,-1 0 1,1 0 0,-1 0 0,0-1-1,-1 1 1,1 0 0,-1-1 0,0 0-1,-1 1 1,1-1 0,-1 1 0,0-1-1,0 0 1,-1 1 0,1-1 0,-2 1-1,1-1 1,0 1 0,-1 0 0,-3-7-1,2 5-21,-1 0-1,0 0 0,-1 0 0,0 1 1,0 0-1,0 0 0,-1 0 1,0 0-1,0 1 0,0 0 1,-1 0-1,0 1 0,0 0 1,-13-6-1,15 8-121,0-1 0,0 2 0,0-1 0,0 0 1,0 1-1,-1 0 0,1 0 0,0 1 0,-1 0 0,1 0 0,0 0 1,-1 0-1,1 1 0,0 0 0,-1 0 0,1 0 0,0 1 0,0-1 0,0 1 1,0 1-1,0-1 0,-8 6 0,-8 12-5174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2:41.6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7890,'2'2'13092,"5"4"-8953,33 25-1934,6-2-1741,85 61 56,-86-55-510,108 94 60,-135-114-62,0-1 0,32 20-1,-29-21 58,36 30-1,-63-53 92,1 0-1,1 0 1,-1 0-1,2 0 1,-1-1 0,2 0-1,-1 0 1,0-13-1,-2 2-153,-3-20-207,4 21 155,0-1 0,-1 1 0,-2 1 0,0-1 0,-1 1 0,-13-25 0,19 43-102,3 6 63,5 14 43,14 24 54,8 8 9,-2 1-1,-2 2 0,17 54 1,-36-94-12,-6-12 13,1 0 1,-1-1-1,1 1 0,-1 0 0,1-1 1,-1 1-1,1-1 0,-1 1 1,0-1-1,1 1 0,-1-1 1,0 0-1,0 1 0,1-1 1,-1 0-1,0 1 0,0-1 1,1 0-1,-1 0 0,0 0 1,0 0-1,1 0 0,-1 0 1,0 0-1,0 0 0,-1 0 1,-41 4-59,20-2 60,-54 10 7,-93 27 0,166-50-9613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1:49.2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24 714 11322,'0'0'7089,"-4"1"-6009,-11 2-319,11-3 388,14-11-3,296-274-45,48-53-1133,-345 328 78,-3 5-5,-1-1 1,0 1 0,0-1 0,0 0 0,-1 0 0,0 0 0,0-1 0,0 0 0,4-12 0,-10 19 11,-1 0-1,1 0 0,0 0 1,-1 0-1,1 0 1,0 1-1,0-1 0,-1 1 1,1 0-1,0 0 0,0-1 1,0 1-1,-3 2 1,-67 36 249,-95 37 0,-48 24 13,213-99-322,34-8-313,134-74 334,-114 52-12,2 3 0,0 2-1,98-29 1,-151 53-2,1-1 0,-1 0 0,0 1-1,1 0 1,-1-1 0,0 1 0,1 0 0,-1 0 0,1-1-1,-1 1 1,1 0 0,-1 0 0,0 1 0,1-1 0,-1 0-1,1 0 1,-1 1 0,0-1 0,1 1 0,-1-1 0,0 1-1,0 0 1,1-1 0,-1 1 0,0 0 0,0 0 0,0 0-1,0 0 1,0 0 0,0 0 0,2 2 0,-2 1 6,0 1-1,0-1 1,0 1 0,-1 0 0,0-1 0,1 1 0,-2-1 0,0 7 0,1 11 26,-2 5 100,-2 0-1,0 0 1,-1 0 0,-2-1-1,-10 28 1,5-19 997,-11 67 1,23-100-533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0:35.3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12592 614 10970,'0'0'12683,"0"-6"-11092,2-21-292,-1-1-560,0-1 0,-2 1 0,-5-31 1,5 51-731,-19-136 32,19 128-73,1 1 0,0 0 0,1-1 1,1 1-1,0 0 0,1-1 0,7-20 1,-10 35 23,0 0 1,1-1 0,-1 1 0,1 0 0,-1 0 0,1 0 0,-1 0 0,1 0 0,-1 0 0,1 0-1,0 0 1,0 0 0,-1 0 0,1 1 0,0-1 0,0 0 0,0 0 0,0 1 0,0-1-1,0 0 1,0 1 0,0-1 0,0 1 0,0 0 0,0-1 0,1 1 0,0 0 0,0 0-6,0 0 1,0 1-1,0-1 0,0 1 1,0 0-1,0 0 1,0 0-1,-1 0 1,1 0-1,0 0 1,-1 0-1,1 1 1,0-1-1,1 3 1,8 8-28,0 1 0,-2 1 0,10 16 0,-14-22 61,58 111-79,-39-69 47,31 46-1,-47-83 35,1 0 0,1-1 0,0 0 0,1 0 0,0-2 0,0 1 0,1-1 0,17 10 0,-28-19 4,0 0 1,1 0-1,-1 0 1,0-1 0,1 1-1,-1-1 1,0 1-1,1-1 1,-1 1 0,0-1-1,1 1 1,-1-1-1,1 0 1,-1 0 0,1 0-1,-1 0 1,1 0-1,-1 0 1,1 0 0,-1-1-1,0 1 1,1 0-1,-1-1 1,1 1 0,1-2-1,-1 0 15,0 0 0,-1 1 0,1-1 0,-1 0-1,1 0 1,-1 0 0,0 0 0,1-1 0,-1 1-1,0 0 1,-1 0 0,1-1 0,1-4 0,0-8 64,0-1 0,0 1 0,-2-27 0,0 42-108,-4-54 25,-3 1-1,-2 0 0,-23-75 1,-7-33-33,40 147-2265,6 16-190,16 22-3219,-16-16 2976,10 10-4691</inkml:trace>
  <inkml:trace contextRef="#ctx0" brushRef="#br0" timeOffset="587.04">13307 476 10490,'0'0'3197,"-3"-9"-1121,0 2-1517,0 1 0,0-1 0,0 0 0,-1 1 0,0 0-1,-1 0 1,1 0 0,-7-6 0,9 10-434,0 1 0,1-1-1,-1 0 1,0 1 0,0 0 0,0-1 0,-1 1 0,1 0-1,0 0 1,0 0 0,-1 0 0,1 0 0,0 1 0,-1-1-1,1 1 1,-1-1 0,1 1 0,-1 0 0,1 0 0,-1 0 0,1 1-1,0-1 1,-1 0 0,1 1 0,-1-1 0,1 1 0,0 0-1,-1 0 1,1 0 0,0 0 0,0 1 0,0-1 0,-3 3-1,-2 1-78,1 0-1,1 1 1,-1-1-1,1 1 1,0 1-1,0-1 1,1 1-1,0 0 0,0 0 1,1 0-1,-1 0 1,2 0-1,-1 1 1,1 0-1,0-1 1,0 1-1,1 0 1,0 0-1,1 0 1,0 0-1,0 0 0,3 14 1,-3-20-38,1 1 1,0-1-1,0-1 0,0 1 1,0 0-1,1 0 1,-1 0-1,0 0 0,1-1 1,-1 1-1,1-1 0,0 1 1,-1-1-1,1 0 1,0 1-1,0-1 0,0 0 1,0 0-1,0-1 0,0 1 1,0 0-1,0 0 1,0-1-1,1 0 0,-1 1 1,0-1-1,0 0 1,0 0-1,1 0 0,-1 0 1,0 0-1,0-1 0,0 1 1,4-2-1,1 0 11,0 1 0,1-2-1,-1 1 1,-1-1 0,1 0-1,0 0 1,-1-1 0,1 0-1,5-5 1,-7 5-14,-1-1 0,0 0 0,0 1 0,-1-1 0,1 0 0,-1-1 0,0 1 0,-1-1 0,1 1 0,-1-1 0,0 0 0,0 0 0,-1 0 0,0 0 0,0 0 0,0 0 0,-1 0 0,0 0 0,-1-10 0,5 28 85,0 0-1,1 0 1,0-1-1,1 0 1,1 0 0,-1 0-1,13 14 1,-15-19-68,1 0 0,0 0 1,0-1-1,1 0 0,-1 0 0,1 0 1,0 0-1,1-1 0,-1 0 0,1-1 1,-1 1-1,1-1 0,13 4 0,-18-7-86,-1 0 1,0 0-1,0 0 0,0 0 0,1 0 0,-1 0 1,0 0-1,0-1 0,0 1 0,1 0 1,-1-1-1,0 1 0,0-1 0,0 1 0,0-1 1,0 1-1,0-1 0,0 0 0,0 0 0,0 1 1,0-1-1,0 0 0,1-2 0,11-27-5208,-7 2-717</inkml:trace>
  <inkml:trace contextRef="#ctx0" brushRef="#br0" timeOffset="969.99">13485 40 14347,'0'0'10682,"76"23"-9689,-39-20-465,0-3-288,-1 0-160,-7 0-80,-7 0-128,-13-13-1417,-7 2-919,-2-2-4682</inkml:trace>
  <inkml:trace contextRef="#ctx0" brushRef="#br0" timeOffset="1365.14">13546 11 15019,'0'0'7410,"23"74"-5114,-16-40-415,-1-2-937,-2-1-632,-1-3-312,-3 3-264,-3-7-1761,-7-7-4088</inkml:trace>
  <inkml:trace contextRef="#ctx0" brushRef="#br0" timeOffset="4228.17">3758 155 12291,'0'0'3362,"1"9"-1974,5 40 1323,15 62 0,52 134 415,-58-197-2711,9 49 389,-3 1-1,12 163 0,-4-21-644,-3-41-79,-1 266 0,-20-381-39,18 93 1,2 42-28,-20-101-40,-2-21 42,25 155 1,-17-203-62,-6-28-161,0 0 0,-2 1 0,2 33 1,-1-70-2637,0-5-3801</inkml:trace>
  <inkml:trace contextRef="#ctx0" brushRef="#br0" timeOffset="5434.91">12227 1 10562,'0'0'2542,"-2"11"-1299,-1 16-391,0 0 0,2 0 0,0 1-1,2-1 1,6 31 0,34 143 1781,-26-121-1603,-3 0-1,-4 0 0,-3 136 0,-1-10 188,22-1-615,-6-66-382,30 137-98,0-2-101,-6-19 64,-26-165 32,15 176 0,-14-12-36,-36-301-7625,9 29 693</inkml:trace>
  <inkml:trace contextRef="#ctx0" brushRef="#br0" timeOffset="7801.76">1390 1345 6129,'0'0'7914,"12"2"-6482,201 12 2997,647-10-3386,106-10-968,-325 16 10,-398-7-85,239-6 32,-329 1-31,165 18 0,321-17 29,-326-8 20,1475-84 62,-1702 86-109,627-36 88,-151 22-40,130-2-12,-194-6 11,-62 1-30,11 5-9,1 1-6,-3 1-10,68-1 28,331 9-30,-423 6-89,-423 8-703,-4-1-4037</inkml:trace>
  <inkml:trace contextRef="#ctx0" brushRef="#br0" timeOffset="11727.7">1109 2670 12363,'0'0'4171,"10"0"-3075,216 15 4834,-155-7-5727,1-4 0,85-6-1,146-25 676,-78 5-583,215-21-159,-95 7-21,-118 11-90,201-11 281,37-3 1,-62 3-169,-89 20 28,435-11-112,-343 19-82,185 3 56,155-9-1,-305-1-43,427-7 31,-571 13 23,466 0-30,-97 12-50,-375-4 36,398-6 33,-68-5 2,656 5-43,-861-8 53,-78 0-6,138-11-355,-495 26-2776,-5 0-3853</inkml:trace>
  <inkml:trace contextRef="#ctx0" brushRef="#br0" timeOffset="13109.06">6675 1342 8330,'0'0'5989,"1"8"-4215,4 92 2208,9 119 198,22 115-2107,21-71-1253,5 32-334,-30 78-61,11 75-235,-41-423-57,-2-19-87,0 0-1,0-1 0,1 1 1,0 0-1,0 0 0,0-1 0,1 1 1,3 7-1,5-57-5310,-5 16-3105</inkml:trace>
  <inkml:trace contextRef="#ctx0" brushRef="#br0" timeOffset="14876.12">9635 1228 4033,'0'0'12536,"5"30"-8426,30 218-42,-27-171-3322,-3 0 1,-6 107 0,-2-58-466,3-108-110,-1 33 52,3 1 0,1-1 0,15 74 0,-12-91-175,-1 1-1,0 36 0,-3-33 58,9 53 0,14 56 136,15 63 80,-28-153-271,-3 0-1,3 58 1,3 30-22,-7-70-15,-7-50-14,2 0 0,0 0 0,9 29 1,-8-31 141,-6-20-890,-3-14-2012,-1-3-4170</inkml:trace>
  <inkml:trace contextRef="#ctx0" brushRef="#br0" timeOffset="29433.84">80 1808 4233,'0'0'15006,"-1"9"-13971,-8 78 1252,6-39-1383,-2 0 0,-3-1 0,-26 92-1,31-143 196,2-21-854,4-35-326,11-118-568,10-80-2519,-23 254 3087,-1 0-1,1 0 0,0 0 0,0 0 0,1 1 0,-1-1 0,1 0 0,2-4 1,7 3-39,5 20 219,8 28 444,-1 2 1,-2 0-1,19 63 0,-24-59 39,3-2-1,1 0 0,29 46 0,-86-135-8723,14 21 1564</inkml:trace>
  <inkml:trace contextRef="#ctx0" brushRef="#br0" timeOffset="29824.87">1 1955 13419,'0'0'8914,"69"-17"-7818,-33 8-720,16-6-376,24-11-360,-13 3-1608,-3 0-4106</inkml:trace>
  <inkml:trace contextRef="#ctx0" brushRef="#br0" timeOffset="30875.17">1704 328 6057,'0'0'8765,"2"14"-6887,26 216 3283,20 115-2609,-11-161-1396,13 193 1,-15-120-537,-17-155 28,5 171 0,-27-73 92,3 109-582,3-236-66,4-1 0,22 104 0,-14-99-95,7 133 0,-8-53-1,-2-76 10,-3-24-103,2 75 0,-17-166-4484,0 10-1844</inkml:trace>
  <inkml:trace contextRef="#ctx0" brushRef="#br0" timeOffset="31669.02">407 1816 9074,'0'0'12127,"1"4"-11822,8 28 461,2-1 0,2 0 0,1-1 1,1 0-1,20 28 0,-35-57-730,0-1 0,0 0 0,0 0 0,0 0 1,0 1-1,0-1 0,1 0 0,-1 0 0,0 0 0,0 0 0,0 0 0,0 1 0,1-1 1,-1 0-1,0 0 0,0 0 0,0 0 0,1 0 0,-1 0 0,0 0 0,0 0 1,1 0-1,-1 0 0,0 1 0,0-1 0,0 0 0,1 0 0,-1 0 0,0-1 1,0 1-1,1 0 0,-1 0 0,0 0 0,0 0 0,0 0 0,1 0 0,-1 0 1,0 0-1,0 0 0,0 0 0,1-1 0,-1 1 0,0 0 0,0 0 0,0 0 1,0 0-1,1-1 0,-1 1 0,0 0 0,0 0 0,0 0 0,0 0 0,0-1 0,0 1 1,0 0-1,0 0 0,0-1 0,1 1 0,-1 0 0,0 0 0,0 0 0,0-1 1,0 1-1,0 0 0,0 0 0,0-1 0,-1 1 0,1 0 0,0-1 0,6-33 522,-3-44-713,-2-52-3184,-1 130 3157,0-1 0,0 1 1,0-1-1,0 1 0,0-1 1,1 1-1,-1-1 0,0 1 0,0-1 1,1 1-1,-1-1 0,0 1 1,1 0-1,-1-1 0,0 1 0,1-1 1,-1 1-1,1 0 0,-1 0 1,0-1-1,1 1 0,-1 0 1,1 0-1,-1-1 0,1 1 0,-1 0 1,1 0-1,-1 0 0,1 0 1,-1 0-1,2 0 0,20-1-4117,-16 1 2830,15 0-3129</inkml:trace>
  <inkml:trace contextRef="#ctx0" brushRef="#br0" timeOffset="32443.24">730 1845 7258,'0'0'11057,"-9"-1"-9613,6 1-1373,-1-1 24,0 0 1,0 1-1,1-1 0,-1 1 1,0 0-1,0 0 0,0 0 1,0 0-1,1 1 0,-1-1 1,0 1-1,0 0 0,1 0 1,-1 1-1,0-1 0,1 1 1,0-1-1,-1 1 0,1 0 1,0 1-1,0-1 0,0 0 1,0 1-1,0 0 0,1-1 1,-1 1-1,-3 6 0,3-4-17,1 0-1,0 0 0,1 0 1,-1 1-1,1-1 0,0 0 1,0 0-1,0 1 0,1-1 1,0 1-1,0-1 0,0 0 0,1 1 1,0-1-1,0 0 0,2 8 1,-2-10-62,0-1 0,0 1 0,0-1 0,0 1 1,1-1-1,-1 0 0,1 0 0,-1 0 0,1 0 0,0 0 1,-1 0-1,1 0 0,0 0 0,0-1 0,1 1 0,-1-1 1,0 1-1,0-1 0,1 0 0,-1 0 0,1 0 0,-1 0 1,1 0-1,-1-1 0,1 1 0,0-1 0,-1 0 1,1 0-1,-1 0 0,1 0 0,0 0 0,-1 0 0,1-1 1,-1 1-1,5-2 0,-4 0 2,-1 1-1,0-1 1,1 0 0,-1 1 0,0-1-1,0 0 1,0-1 0,0 1-1,-1 0 1,1 0 0,0-1 0,-1 1-1,0-1 1,0 0 0,1 1 0,-2-1-1,1 0 1,0 1 0,0-1 0,-1 0-1,0 0 1,1-5 0,0 4-31,-1-1 0,1 1 1,-1 0-1,0-1 0,0 1 1,-1 0-1,1-1 0,-1 1 0,0 0 1,0 0-1,0-1 0,-1 1 1,1 0-1,-5-6 0,6 10 10,0 0 0,0 0 1,0 0-1,0 0 0,0 0 0,0 0 0,0-1 0,0 1 0,0 0 0,0 0 1,0 0-1,0 0 0,0 0 0,0 0 0,-1 0 0,1 0 0,0 0 0,0 0 1,0 0-1,0 0 0,0 0 0,0 0 0,0 0 0,0 0 0,0 0 0,-1 0 0,1 0 1,0 0-1,0 0 0,0 0 0,0 0 0,0 0 0,0 0 0,0 0 0,-1 0 1,1 0-1,0 0 0,0 0 0,0 0 0,0 0 0,0 0 0,0 0 0,0 0 1,0 0-1,0 0 0,-1 0 0,1 0 0,0 0 0,0 0 0,0 1 0,0-1 0,0 0 1,0 0-1,0 0 0,0 0 0,0 0 0,0 0 0,0 0 0,0 0 0,0 1 1,0-1-1,0 0 0,0 0 0,0 0 0,0 0 0,0 0 0,0 14-88,6 16 55,-6-30 36,23 39-38,-22-37 71,0 0 1,0 0-1,1-1 0,-1 1 1,1 0-1,-1-1 0,1 1 0,0-1 1,-1 1-1,1-1 0,0 0 1,0 0-1,0 0 0,0 0 1,0 0-1,0 0 0,4 0 1,-5-2 26,0 0 0,0 0 0,0 0 1,0 0-1,0 0 0,-1 0 0,1-1 0,0 1 1,0 0-1,-1 0 0,1-1 0,-1 1 0,1-1 1,-1 1-1,0 0 0,0-1 0,1-1 0,5-31-108,-5 32 66,0-14-76,5-12-758,2 27 436,6 14 278,6 16 94,15 17 923,-36-69 800,0 17-1817,1 1-1,-1-1 1,1 0-1,1 0 1,-1 0-1,1 1 1,0-1-1,0 0 1,0 1-1,1-1 1,3-8-1,-4 14 89,-1-1-1,1 1 0,-1-1 1,0 1-1,1-1 1,-1 1-1,1-1 0,-1 1 1,1 0-1,0-1 1,-1 1-1,1 0 0,-1 0 1,1-1-1,0 1 1,-1 0-1,1 0 0,-1 0 1,1 0-1,0 0 0,-1 0 1,1 0-1,0 0 1,-1 0-1,1 0 0,0 0 1,-1 0-1,1 0 1,-1 0-1,1 1 0,0-1 1,-1 0-1,1 0 1,-1 1-1,1-1 0,-1 0 1,1 1-1,-1-1 1,1 1-1,-1-1 0,1 1 1,-1-1-1,1 1 1,-1-1-1,1 2 0,21 27 138,-20-24-134,15 25 123,-14-23-156,0 0 0,0-1-1,1 0 1,0 0 0,9 11 0,-11-34-11400</inkml:trace>
  <inkml:trace contextRef="#ctx0" brushRef="#br0" timeOffset="32881.53">938 1589 7938,'0'0'4649,"3"9"-2965,36 93 3522,78 146 1,-121-264-1780,1-18-3241,2 13-96,-2 0-167,2 0-1,0 0 0,3-24 1,-2 40-182,1 0 1,0-1 0,0 1-1,1 0 1,-1 1 0,1-1 0,0 0-1,4-6 1,-5 9-51,0 0-1,1 1 1,-1-1-1,0 1 1,1-1-1,-1 1 1,1 0-1,-1 0 1,1 0 0,0-1-1,0 2 1,-1-1-1,1 0 1,0 0-1,0 0 1,0 1-1,0-1 1,0 1-1,0 0 1,0-1 0,4 1-1,10 2-4278,-3 8-478</inkml:trace>
  <inkml:trace contextRef="#ctx0" brushRef="#br0" timeOffset="33420.14">76 2501 9034,'0'0'9249,"2"4"-8708,-1-4-494,0 1 1,-1 0-1,1-1 0,-1 1 1,1 0-1,0-1 0,-1 1 1,1 0-1,0-1 0,0 1 1,-1-1-1,1 0 0,0 1 1,0-1-1,0 0 0,0 1 1,-1-1-1,1 0 0,0 0 1,0 0-1,0 1 0,0-1 1,0 0-1,0 0 0,0-1 1,0 1-1,0 0 0,-1 0 1,1 0-1,0-1 0,0 1 1,0 0-1,0-1 0,1 0 1,2-1 57,-1-1 0,1 0 0,-1 0 1,1 0-1,-1 0 0,0-1 1,0 1-1,2-5 0,2-1-11,-1-1 0,-1 0-1,0 0 1,0 0-1,-1 0 1,5-19-1,-7 18-39,-1 0 0,-1 0 0,0 0 0,-3-20 0,3 28-47,0 0 0,0 1 0,-1 0 0,1-1 0,-1 1 0,0-1 0,0 1 0,0 0 0,0-1 0,0 1 0,0 0 0,-1 0 0,1 0-1,-1 0 1,1 0 0,-1 0 0,0 0 0,0 0 0,1 1 0,-1-1 0,-1 1 0,1 0 0,0-1 0,0 1 0,0 0 0,-1 0 0,-2-1-1,4 3-9,1 0 0,-1-1 0,1 1 0,-1-1 0,1 1 0,-1 0 0,1 0 0,-1-1 0,1 1 0,0 0 0,-1 0 0,1 0-1,0-1 1,0 1 0,-1 0 0,1 0 0,0 0 0,0 0 0,0-1 0,0 1 0,0 0 0,0 0 0,0 0 0,1 1 0,0 27-2,3-9 206,1 0-1,1 0 1,0-1-1,2 1 1,0-1 0,1-1-1,1 0 1,0 0-1,21 25 1,-29-40-225,0 0 0,1-1 1,-1 1-1,1-1 0,-1 0 0,1 0 0,0 0 1,-1 0-1,1 0 0,5 2 0,-6-4-146,-1 0 0,1 1 1,-1-1-1,0 0 0,1 0 0,-1 0 0,0 0 0,1 0 0,-1 0 0,1 0 1,-1 0-1,0-1 0,1 1 0,-1-1 0,0 1 0,1-1 0,-1 1 0,0-1 0,0 0 1,1 1-1,-1-1 0,0 0 0,0 0 0,0 0 0,0 0 0,0 0 0,1-1 0,11-17-5800</inkml:trace>
  <inkml:trace contextRef="#ctx0" brushRef="#br0" timeOffset="33799.71">311 2199 13755,'0'0'3681,"6"51"-2201,-1-30-200,6-1-984,12 1-296,-1-6-2608,-2-6-3273</inkml:trace>
  <inkml:trace contextRef="#ctx0" brushRef="#br0" timeOffset="34170.83">486 2454 5657,'0'0'10198,"8"-8"-9840,-1 1-115,38-39-467,-42 43 385,-1 0 0,0 1 0,0-1-1,1 0 1,-2 0 0,1 0 0,0 0-1,-1-1 1,1 1 0,-1 0-1,0-1 1,0 1 0,0 0 0,-1-1-1,1-4 1,-1 7-77,-1 0 0,0 0 0,1 0 0,-1 0 0,0 1 0,0-1 0,1 0 0,-1 1 0,0-1 0,0 1 0,0-1 0,0 1 1,0-1-1,0 1 0,0 0 0,0-1 0,0 1 0,0 0 0,0 0 0,0 0 0,0 0 0,0 0 0,0 0 0,0 0 0,0 0 0,0 0 0,0 0 0,-1 1 0,-1-1-17,1 0 0,-1 0 0,1 1 0,-1-1 1,1 1-1,-1-1 0,1 1 0,0 0 0,-1 0 0,1 0 0,-3 2 0,2 2 54,0-1 0,1 1 1,-1 0-1,1 0 0,0 1 0,0-1 0,1 0 0,0 0 1,-1 1-1,2-1 0,-1 1 0,1-1 0,0 1 0,0 0 1,1 10-1,0-10-58,0 0 1,0 1 0,0-1-1,0 0 1,1 0 0,0 0-1,1 0 1,-1 0 0,1-1-1,0 1 1,0-1 0,1 0-1,7 9 1,-8-12-96,0 0-1,0 0 1,0 0 0,0 0-1,1-1 1,-1 1-1,1-1 1,-1 0 0,1 0-1,-1 0 1,1-1 0,0 1-1,-1-1 1,1 0 0,0 0-1,0 0 1,-1 0-1,6-2 1,2 0-744,-1 0-1,1-2 1,-1 1-1,20-10 1,10-10-5048</inkml:trace>
  <inkml:trace contextRef="#ctx0" brushRef="#br0" timeOffset="34636.12">743 2357 12515,'0'0'8932,"-10"4"-8249,5-2-622,2-1-35,1 0 1,-1 0-1,1 0 1,0 0-1,-1 0 0,1 0 1,0 1-1,0-1 1,0 1-1,0-1 1,0 1-1,0 0 1,1 0-1,-1 0 1,0 0-1,1 0 1,0 0-1,-1 0 0,1 1 1,0-1-1,0 0 1,0 1-1,1-1 1,-1 1-1,0-1 1,1 1-1,-1 4 1,1-2 0,1 1 0,-1-1-1,1 0 1,0 1 0,0-1 0,0 0 0,1 0 0,0 0 0,0 0 0,0 0 0,6 8 0,-7-11-28,0-1 0,0 1-1,0-1 1,1 0 0,-1 1-1,0-1 1,1 0 0,-1 0-1,1 0 1,0 0 0,-1 0-1,1 0 1,0 0 0,-1-1-1,1 1 1,0-1 0,0 1-1,-1-1 1,1 0 0,0 1-1,0-1 1,0 0 0,0 0-1,0 0 1,-1-1 0,1 1 0,0 0-1,0-1 1,0 1 0,-1-1-1,1 1 1,0-1 0,0 0-1,-1 0 1,1 0 0,-1 0-1,1 0 1,2-2 0,-1-1-31,1 1 0,0-1 1,-1 0-1,0-1 1,0 1-1,0 0 1,0-1-1,-1 0 0,1 1 1,2-10-1,-4 11 35,0 0-1,0 1 1,0-1 0,0 0-1,-1 0 1,1 0 0,-1 0-1,0 0 1,0 0 0,0 0-1,0 0 1,0 0-1,0 0 1,-1 0 0,0 0-1,0 0 1,1 0 0,-2 1-1,1-1 1,-2-4 0,3 7 22,0-1 1,-1 1-1,1-1 1,0 1-1,0 0 1,-1-1-1,1 1 1,0-1-1,-1 1 1,1 0-1,0-1 0,-1 1 1,1 0-1,-1-1 1,1 1-1,0 0 1,-1 0-1,1-1 1,-1 1-1,1 0 1,-1 0-1,1 0 1,-1 0-1,1-1 1,-1 1-1,1 0 1,-1 0-1,1 0 1,-1 0-1,1 0 1,-1 0-1,1 0 1,-1 1-1,0-1 1,-4 17 183,9 27-169,17 52 634,45 131 0,-58-209-1230,-6-34-4369,-2-4-1880</inkml:trace>
  <inkml:trace contextRef="#ctx0" brushRef="#br0" timeOffset="35063.62">859 2295 3329,'0'0'11620,"5"11"-9601,6 17-962,-6-10-307,2 0 1,0-1-1,1 1 1,0-2-1,2 1 1,22 29-1,-32-45-709,0-1 0,1 0 0,-1 1 0,0-1-1,1 1 1,-1-1 0,1 0 0,-1 0 0,0 1 0,1-1-1,-1 0 1,1 0 0,-1 1 0,1-1 0,-1 0-1,1 0 1,-1 0 0,1 0 0,-1 0 0,1 0 0,-1 0-1,1 0 1,-1 0 0,1 0 0,-1 0 0,1 0-1,-1 0 1,1 0 0,-1 0 0,1 0 0,-1 0 0,1-1-1,-1 1 1,0 0 0,1 0 0,-1-1 0,1 1-1,0-1 1,8-23 927,-4-32-274,-5 55-688,0-43 358,-1-2-1194,3 16-4972,0 23-537</inkml:trace>
  <inkml:trace contextRef="#ctx0" brushRef="#br0" timeOffset="35064.62">1107 2353 12763,'0'0'9834,"0"52"-9290,3-38-88,1-4-168,0-2-184,-2-3-104,0-5-456,-2-7-1112,0-9-905,-2-4-5865</inkml:trace>
  <inkml:trace contextRef="#ctx0" brushRef="#br0" timeOffset="35445.04">1046 2164 11666,'0'0'2129,"61"55"-2441,-32-46-3561</inkml:trace>
  <inkml:trace contextRef="#ctx0" brushRef="#br0" timeOffset="35843.96">1253 2254 11082,'0'0'6528,"0"9"-5897,1 3-337,1-1-1,0 1 1,1-1-1,1 0 1,0 0-1,0 0 1,1-1-1,0 1 1,1-1-1,0-1 1,1 1-1,12 14 1,-14-19 25,23 22 1075,-28-27-1346,1 0-1,-1 1 1,1-1 0,0 0 0,-1 0 0,1 0 0,-1 1-1,1-1 1,0 0 0,-1 0 0,1 0 0,-1 0 0,1 0-1,0 0 1,-1 0 0,1 0 0,-1 0 0,1-1 0,0 1-1,-1 0 1,1 0 0,-1 0 0,1-1 0,-1 1-1,1 0 1,-1-1 0,1 1 0,-1-1 0,1 1 0,-1 0-1,1-1 1,-1 1 0,1-1 0,-1 1 0,0-1 0,1 1-1,-1-1 1,0 1 0,0-1 0,1 0 0,-1 1 0,0-1-1,0 1 1,0-1 0,0 0 0,0 1 0,0-1-1,0 1 1,0-1 0,0 0 0,0 1 0,0-1 0,0 1-1,0-2 1,18-248-365,-17 248-1146</inkml:trace>
  <inkml:trace contextRef="#ctx0" brushRef="#br0" timeOffset="36257.9">196 3042 9690,'0'0'10893,"0"8"-9674,4 357 4386,-1-406-5992,1-1 0,14-56 0,2-27-1642,-17 59 466,2-16-1413,-5 81 2969,0 1 0,0 0 1,0-1-1,0 1 0,0-1 1,0 1-1,0-1 0,0 1 1,0-1-1,0 1 1,0 0-1,1-1 0,-1 1 1,0-1-1,0 1 0,0 0 1,1-1-1,-1 1 1,0-1-1,1 1 0,-1 0 1,0-1-1,1 1 0,-1 0 1,0 0-1,1-1 0,-1 1 1,1 0-1,-1 0 1,0 0-1,1-1 0,-1 1 1,1 0-1,12 10 357,8 22 744,-21-32-1087,40 80 1797,-4 1 0,43 144 0,-79-224-1790,5 24-232,-9-21-1128,-8-10-1534,-3-5-3594</inkml:trace>
  <inkml:trace contextRef="#ctx0" brushRef="#br0" timeOffset="36685.35">214 3231 12739,'0'0'2944,"60"-9"-2127,-22 1-473,22-3-344,-8 2-1041,-6 1-3680</inkml:trace>
  <inkml:trace contextRef="#ctx0" brushRef="#br0" timeOffset="37062.34">581 3187 11546,'0'0'3161,"-1"11"-1553,2 11-807,0 0-1,1 0 0,1 0 0,1-1 0,12 40 1,-1-21-25,29 96 1062,-40-121-1454,0 1-1,-2 0 1,0-1 0,-1 1-1,0 0 1,-3 27-1,2-43-353,0 0-1,0 0 0,-1 0 0,1 0 1,0 1-1,0-1 0,0 0 1,0 0-1,0 0 0,0 0 0,-1 0 1,1 0-1,0 0 0,0 1 1,0-1-1,0 0 0,0 0 0,-1 0 1,1 0-1,0 0 0,0 0 1,0 0-1,0 0 0,-1 0 0,1 0 1,0 0-1,0 0 0,0 0 1,-1 0-1,1 0 0,0 0 0,0 0 1,0 0-1,0 0 0,-1 0 1,1 0-1,0 0 0,0-1 0,0 1 1,0 0-1,0 0 0,-1 0 1,1 0-1,0 0 0,0 0 0,0 0 1,0-1-1,0 1 0,0 0 1,0 0-1,-1 0 0,1 0 0,0-1 1,0 1-1,-8-9 225,2-5-315,0-1 1,0 0 0,2 0 0,0-1-1,1 1 1,-3-32 0,2 15-308,-8-55-3142,-2-120 0,13 205 3418,1 0 1,0 0-1,0 0 0,0 0 0,0 0 1,1 0-1,-1 0 0,1 0 0,-1 0 1,1 1-1,-1-1 0,1 0 0,0 0 1,0 0-1,0 1 0,0-1 0,0 0 1,0 1-1,1-1 0,-1 1 0,1-1 1,-1 1-1,1 0 0,-1 0 0,1 0 1,0-1-1,-1 2 0,1-1 0,0 0 1,0 0-1,0 0 0,-1 1 0,1-1 1,0 1-1,0 0 0,0-1 0,0 1 1,0 0-1,0 0 0,0 0 0,0 0 1,0 1-1,0-1 0,3 2 0,3-1 92,-1 1 1,0 0-1,-1 0 0,1 1 0,0 0 0,-1 0 0,0 0 0,1 1 0,-1 0 0,-1 0 0,8 7 0,-11-8 147,1 0 0,0 0 0,-1 0 0,0 1 0,0-1-1,0 1 1,0 0 0,-1-1 0,1 1 0,-1 0-1,0 0 1,0 0 0,0 0 0,-1 0 0,1 0 0,-1 0-1,0 0 1,0 0 0,0 0 0,-1 0 0,0 0-1,1 0 1,-1 0 0,-1 0 0,1 0 0,0 0 0,-4 4-1,2-2-34,0-1-1,0 0 1,-1 0-1,1 0 1,-1-1-1,-1 0 1,1 1-1,0-1 1,-1 0-1,0-1 1,0 1-1,0-1 0,0 0 1,-1-1-1,1 1 1,-1-1-1,-11 3 1,17-5-149,-1 0 0,1 1-1,-1-1 1,1 0 0,-1 0 0,1 0 0,-1 0 0,1 0 0,-1 0 0,1 0-1,-1 0 1,1 0 0,-1 0 0,1 0 0,0-1 0,-1 1 0,1 0-1,-1 0 1,1 0 0,-1-1 0,1 1 0,-1 0 0,1 0 0,0-1 0,-1 1-1,1 0 1,0-1 0,-1 1 0,1 0 0,0-1 0,-1 1 0,1-1 0,0 1-1,0-1 1,-1 0 0,0-18-4661,1 13 2775,0-16-7155</inkml:trace>
  <inkml:trace contextRef="#ctx0" brushRef="#br0" timeOffset="37538.83">851 3344 3345,'0'0'15678,"-9"-7"-14207,8 7-1439,-3-3 4,0 1-1,1-1 0,-1 0 0,1 1 0,-1-2 0,1 1 0,0 0 0,0-1 1,0 1-1,1-1 0,-1 0 0,1 0 0,0 0 0,0 0 0,0 0 0,1 0 1,0 0-1,-1-1 0,1 1 0,1-1 0,-1-4 0,1-2-117,0 0-1,1 0 0,0 0 0,1 1 1,3-13-1,-5 20 55,1 0 1,0 0-1,0 0 1,0 1-1,0-1 1,0 0-1,1 1 1,-1-1-1,1 1 1,0-1-1,-1 1 1,1 0-1,0 0 1,0 0-1,1 0 1,-1 0-1,0 0 1,1 1-1,-1-1 1,1 1-1,-1-1 1,1 1-1,0 0 1,4-1-1,-5 2 25,0 0 0,0 0 1,0 1-1,0-1 0,0 1 0,0-1 0,0 1 1,0 0-1,0 0 0,-1 0 0,1 0 0,0 0 1,0 0-1,-1 0 0,1 0 0,-1 1 0,1-1 1,-1 1-1,0-1 0,1 1 0,1 3 0,26 44 115,-20-33-81,-4-7-90,24 36 648,-28-42-533,1-1 0,0 1 0,0-1 0,0 0 0,1 0-1,-1 0 1,0 0 0,1 0 0,-1 0 0,1-1 0,0 1 0,0-1 0,-1 0 0,5 1 0,-5-2-38,0 0 0,-1 0 1,1-1-1,0 1 1,-1-1-1,1 0 0,0 1 1,-1-1-1,1 0 0,-1 0 1,0 0-1,1 0 1,-1 0-1,0 0 0,1-1 1,-1 1-1,0 0 0,0-1 1,0 1-1,0 0 1,0-1-1,0 1 0,-1-1 1,1 0-1,0 1 1,-1-1-1,1 0 0,-1 1 1,0-1-1,1-2 0,9-54-103,-10 55 82,0 1 0,-1-1 0,1 1 0,0-1 0,-1 1 1,0-1-1,1 1 0,-1-1 0,0 1 0,0 0 0,0-1 0,0 1 1,-1 0-1,1 0 0,-1 0 0,1 0 0,-1 0 0,0 0 0,0 1 0,0-1 1,-4-2-1,5 3 24,0 0 0,0 1 0,-1-1 0,1 1 0,0-1 1,-1 1-1,1 0 0,0 0 0,-1-1 0,1 1 0,-1 0 0,1 0 1,-1 0-1,1 0 0,0 1 0,-1-1 0,1 0 0,-1 1 0,1-1 1,0 0-1,0 1 0,-1 0 0,1-1 0,0 1 0,0 0 1,-1 0-1,1-1 0,0 1 0,0 0 0,0 0 0,0 0 0,0 0 1,0 1-1,1-1 0,-1 0 0,0 0 0,1 0 0,-1 1 0,0 1 1,-1 3 42,0-1 0,1 1 1,0 0-1,0 0 1,0 0-1,1 0 1,0-1-1,0 1 1,0 0-1,1 0 1,0 0-1,0 0 1,0-1-1,1 1 0,0 0 1,0-1-1,0 1 1,1-1-1,0 0 1,6 9-1,-7-11-27,0 1 0,0-1 0,0 0 0,1 1 0,0-1-1,-1 0 1,1-1 0,0 1 0,0 0 0,1-1 0,-1 0 0,0 1-1,1-1 1,0-1 0,-1 1 0,1 0 0,0-1 0,0 0 0,0 0 0,0 0-1,0 0 1,0-1 0,0 0 0,0 1 0,0-2 0,0 1 0,0 0-1,0-1 1,0 1 0,7-3 0,-9 2-33,0-1 0,0 1-1,0 0 1,1-1 0,-1 1-1,0-1 1,-1 1 0,1-1 0,0 0-1,0 0 1,-1 0 0,1 0-1,-1 0 1,0 0 0,0 0 0,0-1-1,0 1 1,0 0 0,0-1-1,0 1 1,-1-1 0,1-2 0,0-8-21,0 1 1,-1 0 0,-2-21 0,1 25-30,0 0 0,0 0 0,1 0 0,1 0 0,-1-1 0,3-11 0,-2 19 36,0 1 1,-1-1-1,1 1 0,0-1 1,-1 1-1,1-1 1,0 1-1,0-1 0,-1 1 1,1 0-1,0-1 1,0 1-1,0 0 1,0 0-1,-1-1 0,1 1 1,0 0-1,0 0 1,0 0-1,0 0 0,0 0 1,-1 0-1,1 1 1,0-1-1,0 0 1,0 0-1,0 0 0,-1 1 1,2 0-1,25 9 42,-19-6 52,0 1 0,0 1 0,0-1 0,-1 1 0,0 1 0,9 9 0,-14-14-65,0 1 0,0-1 1,0 1-1,0 0 0,-1 0 0,1-1 0,-1 1 0,0 0 0,0 0 0,0 0 0,0 0 0,0 1 0,0-1 0,-1 0 0,0 0 0,0 0 0,0 1 0,0-1 0,0 0 0,0 0 0,-1 0 0,-1 6 1,1-8-84,0 1 1,0 0 0,0 0 0,-1-1 0,1 1 0,-1 0 0,1-1 0,-1 0-1,1 1 1,-1-1 0,0 0 0,1 0 0,-1 0 0,0 0 0,0 0 0,0 0-1,0 0 1,0-1 0,-2 1 0,-43 7-5577,45-8 5042,-31 1-8393</inkml:trace>
  <inkml:trace contextRef="#ctx0" brushRef="#br0" timeOffset="37933">969 2967 11642,'0'0'4601</inkml:trace>
  <inkml:trace contextRef="#ctx0" brushRef="#br0" timeOffset="38354.71">622 3707 9754,'0'0'7375,"12"-4"-6051,4-2-1065,0 0 0,0-2-1,-1 1 1,18-13 0,-29 18-229,0 0 0,-1-1 0,1 1 0,0-1 0,-1 0 1,1 0-1,-1-1 0,0 1 0,0 0 0,-1-1 0,1 0 0,-1 0 1,0 0-1,1 0 0,-2 0 0,1 0 0,0 0 0,-1-1 0,0 1 1,0-1-1,0 1 0,-1-1 0,1 1 0,-2-10 0,0 12-13,1 0-1,-2-1 0,1 1 1,0 0-1,0 0 0,-1 0 1,1 0-1,-1 0 0,0 0 1,1 0-1,-1 0 0,0 1 1,0-1-1,0 1 0,-1-1 1,1 1-1,0 0 0,0 0 1,-1 0-1,-3-1 0,4 1 6,1 1 0,0-1-1,0 1 1,0 0-1,0-1 1,0 1 0,0 0-1,-1 0 1,1 0-1,0 0 1,0 0 0,0 0-1,0 0 1,0 1-1,-1-1 1,1 0 0,0 0-1,0 1 1,0-1-1,0 1 1,0-1-1,0 1 1,0 0 0,0-1-1,0 1 1,0 0-1,0 0 1,1-1 0,-1 1-1,0 0 1,0 0-1,1 0 1,-1 0 0,0 0-1,1 0 1,-1 0-1,1 0 1,0 0 0,-1 0-1,1 1 1,0-1-1,0 0 1,-1 0 0,1 0-1,0 3 1,0 11 220,0 0 0,0 0-1,2 0 1,0 0 0,0 0 0,2 0 0,0-1 0,0 1 0,1-1 0,1 0 0,0 0 0,1-1 0,1 0 0,0 0 0,1-1 0,19 22 0,-27-32-385,1-1 1,-1 1 0,0-1 0,1 0 0,-1 1 0,1-1 0,-1 0 0,1 0-1,0 0 1,-1 0 0,1 0 0,0 0 0,0-1 0,0 1 0,0-1 0,0 1-1,0-1 1,-1 0 0,1 1 0,0-1 0,0 0 0,0 0 0,0-1 0,0 1 0,0 0-1,0-1 1,0 1 0,0-1 0,0 1 0,0-1 0,-1 0 0,1 0 0,0 0-1,-1 0 1,1 0 0,2-2 0,6-13-6090</inkml:trace>
  <inkml:trace contextRef="#ctx0" brushRef="#br0" timeOffset="38786.83">878 3465 12339,'0'0'6769,"0"68"-5449,1-44-631,8-4-689,12 0-657,-1-5-3992,0-6-4409</inkml:trace>
  <inkml:trace contextRef="#ctx0" brushRef="#br0" timeOffset="39192.85">997 3757 12395,'0'0'7697,"9"-9"-7318,5-4-266,-3 4-328,1-1 0,-2 0-1,0 0 1,0-1-1,-1-1 1,13-19-1,-23 31 306,1-1 1,0 1-1,-1 0 0,1 0 1,-1-1-1,1 1 0,0 0 1,-1 0-1,1 0 0,-1 0 1,1 0-1,-1-1 0,1 1 1,-1 0-1,1 0 0,-1 0 1,1 0-1,-1 0 0,1 0 1,-1 1-1,1-1 0,-1 0 1,1 0-1,0 0 0,-1 0 1,1 0-1,-1 1 0,1-1 1,-1 0-1,1 0 0,0 1 1,-1-1-1,1 0 0,0 1 1,-1-1-1,1 0 0,-1 2 1,-21 9 466,20-9-536,0 0-1,-1-1 0,1 1 1,0 0-1,0 0 0,0 1 1,1-1-1,-1 0 1,0 1-1,1-1 0,0 0 1,-1 1-1,1 0 0,0-1 1,0 1-1,1 0 0,-1 0 1,0-1-1,1 1 0,0 0 1,0 0-1,-1 0 1,2 0-1,-1 0 0,0-1 1,1 1-1,-1 0 0,1 0 1,0 0-1,0-1 0,0 1 1,0-1-1,0 1 1,1 0-1,-1-1 0,1 0 1,3 4-1,-2-1-5,1-1-1,0 0 1,0 0-1,0 0 1,0 0-1,1-1 1,-1 0-1,1 0 1,0 0-1,0 0 1,0-1-1,0 0 1,1 0-1,-1 0 1,1-1-1,-1 1 1,1-1-1,9 0 1,-9-2-60,0 1-1,0-2 1,-1 1 0,1 0 0,0-1 0,0 0-1,-1-1 1,1 1 0,-1-1 0,0 0 0,0 0-1,0-1 1,0 0 0,-1 1 0,1-2-1,-1 1 1,0 0 0,0-1 0,0 0 0,-1 0-1,0 0 1,0 0 0,0 0 0,0-1 0,-1 1-1,0-1 1,0 0 0,-1 0 0,2-7 0,-4 10 42,1 1 1,-1 0-1,0-1 1,0 1 0,0 0-1,0 0 1,0 0 0,0 0-1,-1 0 1,1 0-1,0 0 1,-1 1 0,0-1-1,1 0 1,-1 1 0,0-1-1,0 1 1,-2-2-1,2 2 34,0 0 0,1 0 0,-1 0 0,0 0 0,1 0 0,-1 0 0,0 0-1,0 1 1,0-1 0,1 1 0,-1-1 0,0 1 0,0 0 0,0 0 0,0 0 0,0 0-1,0 0 1,0 0 0,0 0 0,0 1 0,0-1 0,0 1 0,-2 0 0,3 4-35,0 0 0,0 0 0,0 0 0,0-1 0,1 1 0,0 0 0,0 0 0,0 0 0,1 0 0,1 8 0,38 161 876,-19-90 485,-18-72-1247,6 21 412,-6-36-1549,-2-20-1880,-1-3-3517</inkml:trace>
  <inkml:trace contextRef="#ctx0" brushRef="#br0" timeOffset="39630.71">1289 3614 12395,'0'0'4465,"5"8"-2774,9 27-564,16 32 693,-28-62-1628,1 0 1,0 1-1,0-1 1,1 0-1,-1 0 1,1-1-1,0 1 1,7 5-1,-10-9-179,0-1-1,0 0 1,-1 1-1,1-1 1,0 0-1,0 1 0,0-1 1,0 0-1,-1 0 1,1 0-1,0 0 1,0 0-1,0 0 1,0 0-1,0 0 1,-1 0-1,1 0 1,0-1-1,0 1 0,0 0 1,0-1-1,-1 1 1,1 0-1,0-1 1,0 1-1,-1-1 1,1 1-1,0-1 1,-1 1-1,1-1 1,-1 0-1,1 1 0,0-1 1,-1 0-1,1 1 1,-1-1-1,0 0 1,1 0-1,-1 0 1,0 1-1,1-1 1,-1 0-1,0 0 0,0 0 1,0-1-1,11-42-160,-11 43 133,0-1 3,5-51-293,-5 51 328,0-1 0,0 1 0,0 0 0,0 0 0,0-1 0,0 1 1,-1 0-1,1 0 0,-1 0 0,1-1 0,-1 1 0,0 0 0,0 0 0,0 0 0,0 0 0,0 0 0,0 0 1,-1 1-1,1-1 0,-3-2 0,6 6-900,17 15-7040,-6-12-168</inkml:trace>
  <inkml:trace contextRef="#ctx0" brushRef="#br0" timeOffset="39631.71">1536 3642 11851,'0'0'7553,"0"54"-5512,0-33-993,0-2-248,0-2-264,0-6-536,0-5 0,3-9-1624,1-9-2121,-2-5-896</inkml:trace>
  <inkml:trace contextRef="#ctx0" brushRef="#br0" timeOffset="40048.88">1436 3483 9314,'0'0'0</inkml:trace>
  <inkml:trace contextRef="#ctx0" brushRef="#br0" timeOffset="40447.54">2067 3529 6065,'0'0'9370,"3"8"-7288,5 27-610,-1 0-1,-2 0 1,-1 1 0,-3 69 0,2 7 292,7-81-860,-5-15-5266,-5-23-1192</inkml:trace>
  <inkml:trace contextRef="#ctx0" brushRef="#br0" timeOffset="41764.05">4167 2938 1464,'0'0'13363,"-1"8"-12361,8 225 4849,1-84-4769,-6-62-313,-2-8 170,3-1-1,20 116 1,-14-132-275,-9-36-3525</inkml:trace>
  <inkml:trace contextRef="#ctx0" brushRef="#br0" timeOffset="42739.55">6937 3320 3745,'0'0'12871,"3"11"-11251,17 66-42,-5 1-1,-2 0 1,3 114 0,-15-169-1456,0 0 1,2 1 0,1-2 0,1 1 0,9 27 0,-16-50 46,-7 0-619,4-3-3071</inkml:trace>
  <inkml:trace contextRef="#ctx0" brushRef="#br0" timeOffset="43686.68">9836 3394 9538,'0'0'4793,"3"9"-3533,15 47 1159,-4 0 0,15 102 0,-25-131-2065,2 27 934,-4-34-983,0-1-1,8 33 1,-8-49-140</inkml:trace>
  <inkml:trace contextRef="#ctx0" brushRef="#br0" timeOffset="44910.35">12571 2743 8186,'0'0'6196,"3"11"-4460,5 41 757,-2 0 0,-2 67 0,-1-82-1621,1 1-1,1-1 1,21 69 0,-15-69-657,-3-1 0,0 1 0,3 74 1,-10-104-203,-1 0 0,1 0 0,0-1 0,1 1 0,-1 0 0,2 0 0,-1-1 0,5 10 0,1 4-29,-7-18 14,-1-1-1,1 1 1,-1-1 0,0 1 0,1 0-1,-1-1 1,0 1 0,0 0 0,0-1-1,0 1 1,0 0 0,-1 0 0,1-1-1,0 1 1,-1-1 0,0 1 0,1 0-1,-1-1 1,0 1 0,1-1-1,-1 1 1,0-1 0,0 0 0,0 1-1,-1-1 1,1 0 0,-2 2 0,-10 14-3514,7 5-6272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49:19.3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220 265 11082,'0'0'9546,"0"10"-8808,5 84 1607,18 95 0,-3-31-1823,11 500 1812,-21-394-2235,1-1 576,-11-248-1577,1-28-945,1-27-4919,-2 11-826</inkml:trace>
  <inkml:trace contextRef="#ctx0" brushRef="#br0" timeOffset="1200.46">683 240 8938,'0'0'11188,"0"8"-10274,6 115 2062,23 131-1,4 21-1827,6 106-674,-33-313-433,10 164 342,2-23-342,-21-161 1079,1-26-4373</inkml:trace>
  <inkml:trace contextRef="#ctx0" brushRef="#br0" timeOffset="2302.73">284 1891 8250,'0'0'7569,"4"6"-5984,92 135 3918,92 226-1668,-188-365-3800,1 0 1,-1-1-1,1 1 1,0-1-1,0 0 1,0 1-1,0-1 1,0 0-1,0 1 1,0-1-1,0 0 1,0 0-1,0 0 1,3 2-1,-3-3-25,0 0 0,-1 0-1,1 0 1,0 0-1,-1 0 1,1 0 0,-1 0-1,1 0 1,0 0-1,-1 0 1,1 0 0,0 0-1,-1 0 1,1 0-1,0-1 1,-1 1-1,1 0 1,-1-1 0,1 1-1,-1 0 1,1-1-1,-1 1 1,1 0 0,-1-1-1,1 0 1,3-4-19,0 0-1,0 0 1,-1-1 0,0 1 0,0-1-1,3-8 1,26-75-302,-4-2 0,-4-1 0,21-153 0,-37 209 163</inkml:trace>
  <inkml:trace contextRef="#ctx0" brushRef="#br0" timeOffset="2817.53">213 1935 10666,'0'0'3058,"13"0"-1176,294-16 4721,-161 5-5482,150 8 0,-60 11 1616,-224-10-2442,-18-4-449,-24-5-4090,26 9 1265,-8-3-6045</inkml:trace>
  <inkml:trace contextRef="#ctx0" brushRef="#br0" timeOffset="3220.49">1101 1478 10642,'0'0'4182,"2"15"-2134,16 181 3093,-9 295 796,-9-455-5314,3-22-756</inkml:trace>
  <inkml:trace contextRef="#ctx0" brushRef="#br0" timeOffset="4366.16">0 2544 9450,'0'0'7908,"1"12"-4768,19 167 700,11 147-804,-29-255-2551,-2 1 0,-16 115 0,1-105-271,8-53-192,1 1 0,2-1 0,0 1 0,2 0 0,4 55 1,-2-84-46,1 0 1,-1 1 0,1-1 0,0 0 0,-1 1-1,1-1 1,0 0 0,0 1 0,-1-1 0,1 0-1,0 0 1,0 0 0,1 0 0,-1 0 0,0 0-1,0 0 1,0 0 0,1-1 0,-1 1 0,0 0 0,1-1-1,-1 1 1,0-1 0,1 1 0,-1-1 0,1 0-1,-1 0 1,1 1 0,-1-1 0,1 0 0,2-1-1,57-5-399,-41 3 452,132-16-333,95-8 72,-190 24 230,0 3 0,79 8 1,189 5 369,-262-13-190,-61-1-170,-1 1 1,1-1 0,-1 1-1,0-1 1,1 1-1,-1-1 1,0 0 0,1 1-1,-1-1 1,0 0-1,0 0 1,0 0 0,0 0-1,0 0 1,0 0 0,0 0-1,0-1 1,0 1-1,-1 0 1,1-1 0,0 1-1,-1 0 1,1-1 0,-1 1-1,0 0 1,1-1-1,-1 1 1,0-1 0,0 1-1,0-1 1,0 1 0,0-3-1,-2-63 255,1 52-301,-10-87 9,-4 1 1,-36-125 0,28 138 38,4-1 0,3-1 0,-5-137 0,21 217 177,0-3-1298,0 13 976,-1 0-1,1 0 0,0 0 1,0 0-1,-1 0 0,1 0 1,0 0-1,-1-1 0,1 1 1,0 0-1,0 0 0,-1 0 1,1 0-1,0 1 0,-1-1 1,1 0-1,0 0 0,0 0 0,-1 0 1,1 0-1,0 0 0,0 0 1,-1 0-1,1 1 0,0-1 1,0 0-1,-1 0 0,1 0 1,0 0-1,0 1 0,0-1 1,-1 0-1,1 0 0,0 1 0,0-1 1,0 0-1,0 0 0,0 1 1,-1-1-1,1 0 0,0 1 1,-10 9-7140</inkml:trace>
  <inkml:trace contextRef="#ctx0" brushRef="#br0" timeOffset="5031.67">63 3155 11330,'0'0'7477,"13"1"-5709,579-4 2278,-445-4-3352,159 4 983,-220 3 1556,-103 0-4922,5 1-3270,1-1-3647</inkml:trace>
  <inkml:trace contextRef="#ctx0" brushRef="#br0" timeOffset="5934.8">580 946 10066,'0'0'11479,"9"-4"-11069,165-88 1816,144-68 49,-222 117-1893,190-70 1307,-298 117-12212</inkml:trace>
  <inkml:trace contextRef="#ctx0" brushRef="#br0" timeOffset="6901.06">921 3433 9402,'0'0'7031,"10"-5"-5285,165-94 2966,-29 14-3072,358-158 629,-500 241-2227,9-4 155,0 1 0,1 0 0,0 1 0,0 1 1,22-3-1,-54 5-8935,6 4-707</inkml:trace>
  <inkml:trace contextRef="#ctx0" brushRef="#br0" timeOffset="22281.52">2174 2771 8906,'0'0'11272,"-6"-4"-9673,1 0-1117,4 2-320,-1 1-1,1-1 1,-1 1-1,1 0 1,-1-1-1,0 1 1,0 0 0,0 0-1,0 0 1,1 1-1,-1-1 1,0 0-1,0 1 1,0-1-1,-1 1 1,-2-1-1,3 2-119,0 0-1,0 0 0,0 0 0,0 0 0,0 0 0,0 1 1,0-1-1,1 0 0,-1 1 0,0-1 0,1 1 0,-1 0 1,1 0-1,0-1 0,-1 1 0,1 0 0,0 0 1,0 0-1,0 0 0,0 4 0,-17 43-19,13-32 38,2 0-1,1 0 1,0 0-1,0 0 1,2 0-1,0 0 1,2 0 0,-1 0-1,9 33 1,-8-44-50,-1 0 0,1-1 1,0 0-1,0 1 1,1-1-1,-1 0 0,1 0 1,0 0-1,1 0 1,-1-1-1,1 1 0,0-1 1,0 0-1,1 0 1,-1 0-1,1-1 1,-1 0-1,1 0 0,0 0 1,0 0-1,1-1 1,-1 0-1,1 0 0,-1 0 1,1 0-1,-1-1 1,1 0-1,0-1 0,0 1 1,-1-1-1,1 0 1,9-1-1,-10 0 6,1 0 0,-1-1 1,0 1-1,0-1 0,0 0 0,0 0 0,0-1 1,0 1-1,-1-1 0,1 0 0,-1-1 0,1 1 1,-1-1-1,0 1 0,-1-1 0,1-1 0,-1 1 1,0 0-1,0-1 0,0 0 0,0 1 0,-1-1 1,0 0-1,0 0 0,2-8 0,1-6-123,0-1 0,-1 1 1,-1-1-1,0 0 0,-2-30 0,-1 46 24,-3-47-281,3 49 363,0 1-1,0 0 1,0-1 0,0 1-1,-1 0 1,1 0-1,0-1 1,-1 1 0,1 0-1,-1 0 1,1-1-1,-1 1 1,1 0 0,-1 0-1,0 0 1,0 0-1,1 0 1,-1 0-1,0 0 1,0 0 0,0 0-1,0 0 1,0 0-1,0 1 1,-1-1 0,1 0-1,0 1 1,0-1-1,0 1 1,-1 0-1,1-1 1,0 1 0,-2 0-1,2 0 4,0 1-1,0 0 0,0 0 0,1 0 1,-1 0-1,0 0 0,0 0 0,1 0 1,-1 0-1,0 0 0,1 0 0,-1 0 1,1 0-1,0 1 0,-1-1 0,1 0 1,0 0-1,0 0 0,-1 1 0,1-1 1,0 0-1,1 3 0,-2 35 7,1-34 10,0 7 120,0 0-1,1-1 1,0 1 0,1 0-1,1-1 1,0 1 0,0-1 0,1 0-1,0 0 1,8 12 0,-9-18-103,0 0 1,0 0-1,1-1 1,0 1-1,0-1 0,0 0 1,1 0-1,-1-1 1,1 1-1,0-1 1,0 0-1,0 0 0,0 0 1,1-1-1,-1 0 1,1 0-1,-1-1 1,1 1-1,0-1 0,-1 0 1,1 0-1,8-1 1,-9 0-134,0 0 0,0 0 0,0 0 0,0-1 0,-1 0 0,1 0 0,0 0 0,0 0 0,4-3 0,-6 3-633,0-1 1,0 0-1,0 0 1,0 0-1,-1-1 0,1 1 1,-1 0-1,4-6 1,4-7-8317</inkml:trace>
  <inkml:trace contextRef="#ctx0" brushRef="#br0" timeOffset="22649.43">2561 2772 14307,'0'0'9306,"75"-18"-8978,-48 15-328,1 3-40,-8 0-1584,-7 0-4650</inkml:trace>
  <inkml:trace contextRef="#ctx0" brushRef="#br0" timeOffset="23695.31">2046 3716 5553,'0'0'16150,"0"-11"-15451,6-68-296,-5-1 1,-10-100-1,9 180-421,1 0 0,-1 0 1,1 0-1,-1-1 0,0 1 0,1 0 1,-1 0-1,1 0 0,-1 0 1,1 1-1,-1-1 0,0 0 0,1 0 1,-1 0-1,1 0 0,-1 0 1,0 0-1,1 1 0,-1-1 0,0 0 1,1 0-1,-1 1 0,0-1 1,1 0-1,-1 0 0,0 1 0,1-1 1,-1 0-1,0 1 0,0-1 1,1 0-1,-1 1 0,0-1 0,0 1 1,0-1-1,0 0 0,1 1 1,17 19 6,1 9 47,0 1 0,25 57 1,-26-51 82,34 55 1,-52-91-32,0 1 0,0-1 0,0 1 0,1-1 0,-1 1 0,0-1 0,0 1 0,1-1 0,-1 1 0,0-1 0,1 1 0,-1-1 0,1 0 0,-1 1 0,0-1 0,1 0 0,-1 1 0,1-1 0,-1 0 0,1 0 0,-1 1 0,1-1 0,-1 0-1,1 0 1,-1 0 0,1 0 0,-1 0 0,1 1 0,-1-1 0,1 0 0,-1 0 0,1 0 0,-1-1 0,1 1 0,0 0 0,7-20 1335,-6-45-1055,-2 55-281,-1-43-117,-3-1 0,-15-76 0,16 93-1580,4 36 1424,-1 1 0,1-1 0,-1 1 0,1-1-1,-1 1 1,1-1 0,-1 1 0,1-1 0,-1 1 0,1-1 0,0 1-1,-1-1 1,1 1 0,0 0 0,-1 0 0,1-1 0,0 1-1,-1 0 1,1 0 0,0 0 0,0 0 0,-1 0 0,1-1-1,0 1 1,-1 1 0,1-1 0,0 0 0,0 0 0,-1 0 0,1 0-1,0 0 1,-1 1 0,1-1 0,0 0 0,-1 1 0,1-1-1,0 0 1,-1 1 0,1-1 0,-1 1 0,2 0 0,15 10-6189,-1 1-5445</inkml:trace>
  <inkml:trace contextRef="#ctx0" brushRef="#br0" timeOffset="24226.14">2495 3546 10546,'0'0'7122,"-10"-4"-4842,4 1-2155,-1 0 292,-1 0-1,1 1 0,0 0 1,-1 0-1,1 0 0,-11 0 1,16 2-358,0 0 1,0 0 0,0 0 0,0 1-1,0-1 1,0 1 0,1-1 0,-1 1-1,0-1 1,0 1 0,0 0 0,1 0-1,-1 0 1,0 0 0,1 0-1,-1 0 1,1 1 0,-1-1 0,1 0-1,-1 1 1,1-1 0,0 1 0,0 0-1,0-1 1,0 1 0,0 0 0,0 0-1,0-1 1,1 1 0,-1 0-1,1 0 1,-1 0 0,1 4 0,-1-1-44,0 1 0,1-1 0,-1 1 0,1 0 1,1-1-1,-1 1 0,1-1 0,0 1 0,0-1 0,0 0 0,1 1 1,0-1-1,0 0 0,1 0 0,4 8 0,-5-10-22,0-1-1,0 1 1,1 0-1,-1-1 0,1 0 1,-1 1-1,1-1 1,0 0-1,0 0 1,0-1-1,0 1 1,0-1-1,0 1 0,0-1 1,1 0-1,-1 0 1,0 0-1,1-1 1,-1 1-1,1-1 0,-1 0 1,1 0-1,-1 0 1,1 0-1,-1-1 1,5 0-1,-4-1-47,0 1 0,-1-1 0,0 0 0,1 0 0,-1 0 0,0-1-1,0 1 1,0-1 0,0 0 0,-1 1 0,1-1 0,-1-1 0,0 1 0,0 0 0,0 0 0,0-1 0,0 1-1,-1-1 1,1 1 0,-1-1 0,0 0 0,0 0 0,-1 0 0,1 1 0,-1-1 0,0 0 0,0 0 0,0 0 0,0 0-1,-1 0 1,1 1 0,-1-1 0,0 0 0,0 0 0,-2-3 0,3 6 58,-1 0-1,1 0 1,-1 0 0,1 0-1,-1 1 1,1-1 0,-1 0-1,1 0 1,-1 1 0,0-1-1,1 1 1,-1-1 0,0 0-1,1 1 1,-1-1 0,0 1-1,0-1 1,0 1 0,1 0-1,-1-1 1,0 1 0,0 0-1,-1-1 1,1 2 4,0-1 0,1 1 0,-1-1 0,0 1 1,1-1-1,-1 1 0,1-1 0,-1 1 0,1 0 0,0-1 0,-1 1 0,1 0 0,-1-1 0,1 1 0,0 0 1,0 0-1,-1-1 0,1 1 0,0 0 0,0 0 0,0 0 0,-1 5 34,0-1 0,1 1 0,0 0 0,0-1 0,1 1 0,-1 0-1,2 5 1,0-5 18,0-1-1,1 1 0,0 0 0,-1-1 0,2 1 0,-1-1 1,1 0-1,0 0 0,0-1 0,0 1 0,0-1 1,1 0-1,5 4 0,-7-6-174,0-1-1,-1 1 1,1-1 0,0 1-1,0-1 1,0 0 0,0 0-1,0-1 1,0 1-1,0-1 1,6 1 0,-7-1-269,1-1 0,0 1 0,0-1 0,0 1 0,0-1 0,-1 0 0,1 0 0,0 0 0,-1 0 0,1-1 0,0 1 1,-1-1-1,0 1 0,3-3 0,12-13-5189</inkml:trace>
  <inkml:trace contextRef="#ctx0" brushRef="#br0" timeOffset="24669.57">2649 3375 11330,'0'0'7986,"69"3"-7138,-40-3-424,-2-2-232,-3-2-192,-5-1-288,-6 0-2024</inkml:trace>
  <inkml:trace contextRef="#ctx0" brushRef="#br0" timeOffset="24670.57">2741 3329 12363,'0'0'7649,"0"63"-5416,0-41-1281,1-2-624,4-1-328,0-3-840,-1-5-4297</inkml:trace>
  <inkml:trace contextRef="#ctx0" brushRef="#br0" timeOffset="26557.39">1772 84 8954,'0'0'9357,"-1"8"-8971,-45 346 3957,44-420-1142,0-82-4834,2 128 1345,2 1 0,0 0-1,1 0 1,1 0 0,10-30-1,-13 48 276,-1 0 1,0-1-1,0 1 0,1 0 0,-1 0 0,0 0 0,1 0 0,-1 1 1,1-1-1,-1 0 0,1 0 0,0 0 0,-1 0 0,1 0 0,0 1 1,0-1-1,-1 0 0,1 1 0,0-1 0,0 0 0,0 1 0,0-1 1,0 1-1,0-1 0,0 1 0,0 0 0,0-1 0,0 1 0,0 0 1,0 0-1,0 0 0,2 0 0,-1 1 10,0 0 1,0 0-1,0 1 1,0-1-1,0 1 1,0-1-1,0 1 0,0 0 1,-1-1-1,1 1 1,-1 0-1,1 0 0,1 4 1,6 11 88,0 1 0,9 26 0,-18-44-85,34 98 629,-14-38 362,38 80 1,-58-139-942,3 4-6</inkml:trace>
  <inkml:trace contextRef="#ctx0" brushRef="#br0" timeOffset="28266.32">1699 291 7802,'0'0'10241,"58"-10"-8428,-36 7-1508,19-4 575,70-2 1,-125 14-7781,3 1-1977</inkml:trace>
  <inkml:trace contextRef="#ctx0" brushRef="#br0" timeOffset="28948.91">2173 316 10066,'0'0'8975,"-9"-5"-7996,0-1-777,6 4-164,0 0 1,0 0 0,0 0-1,0 0 1,0 1 0,0-1-1,-1 1 1,1 0 0,0 0-1,-1 0 1,1 1 0,-1-1-1,-4 1 1,6 0-28,0 0 1,-1 1-1,1 0 0,0-1 1,1 1-1,-1 0 0,0 0 1,0 0-1,0 0 0,0 0 1,1 1-1,-1-1 0,1 0 1,-1 1-1,1 0 0,-1-1 1,1 1-1,0 0 0,0-1 1,0 1-1,0 0 0,0 0 1,0 0-1,0 0 0,1 0 1,-1 0-1,1 0 0,-1 0 1,1 0-1,0 3 0,-3 10-46,2 1 0,-1 28-1,2-38 47,0-6-18,0 1 0,0 0 0,-1 0 0,1 0 0,0 0 0,0-1 0,0 1 0,0 0 0,0 0 0,0 0 1,1 0-1,-1-1 0,0 1 0,0 0 0,1 0 0,-1 0 0,0-1 0,1 1 0,-1 0 0,1 0 0,-1-1 0,1 1 0,-1 0 0,1-1 0,-1 1 0,1-1 0,0 1 0,-1-1 0,1 1 0,0-1 0,-1 1 0,1-1 0,0 1 0,0-1 0,0 0 0,-1 0 0,1 1 0,0-1 0,0 0 0,0 0 0,0 0 0,-1 0 1,1 0-1,0 0 0,0 0 0,0 0 0,0 0 0,-1 0 0,1-1 0,0 1 0,0 0 0,1-1 0,1-1 27,1 1 1,-1-1-1,0 0 1,0 0-1,0 0 1,0 0-1,0-1 1,0 1-1,-1-1 1,5-5-1,-3 2 32,-1 1 0,0-1 0,-1 0 1,1 0-1,-1 0 0,0 0 0,-1 0 0,1-1 0,-1 1 0,-1 0 0,1-11 1,-1 16 327,0 38-282,2-20-108,0 1-1,1-1 1,1 0 0,1 0-1,0 0 1,1-1-1,16 30 1,-14-29 11,0 0-1,-1 1 1,0 0 0,-2 0 0,0 0-1,-1 0 1,2 20 0,-6-33-2,0 0 1,0 0-1,-1 0 0,1 0 1,-1 0-1,0 0 0,0 0 1,-1 0-1,0 0 0,1-1 1,-2 1-1,1-1 1,0 1-1,-1-1 0,-5 7 1,6-9 91,-1 0 0,0 1 0,1-1 0,-1 0 0,0 0 0,0 0 0,0-1 0,-1 1 0,1-1 0,0 0 0,-1 0 0,1 0 0,0 0 0,-1 0 1,1-1-1,-1 0 0,1 1 0,-1-1 0,1-1 0,-1 1 0,1 0 0,-1-1 0,-4-1 0,5 1-37,0 0 1,0 0-1,0-1 1,0 1-1,0-1 0,0 0 1,1 0-1,-1 0 0,0 0 1,1 0-1,0 0 0,0-1 1,-1 1-1,2-1 0,-1 1 1,0-1-1,0 0 0,1 0 1,-1 0-1,1 0 0,0 0 1,0 0-1,0 0 0,0 0 1,1 0-1,-1-1 0,1 1 1,0 0-1,0 0 0,0-4 1,1-1-303,-1 1 1,1-1 0,0 1 0,0 0-1,1 0 1,0-1 0,0 1 0,1 0-1,0 1 1,0-1 0,0 0 0,7-8-1,31-30-6932,-24 26 1391</inkml:trace>
  <inkml:trace contextRef="#ctx0" brushRef="#br0" timeOffset="29340.77">2154 80 10866,'0'0'6298,"72"1"-5450,-43-1-464,0 0-264,-3 0-120,-2-3 0,-9 0-1760,-6 0-3177</inkml:trace>
  <inkml:trace contextRef="#ctx0" brushRef="#br0" timeOffset="29730.84">2223 0 12587,'0'0'3064,"0"67"-2231,0-42-185,0 2-576,8 3-72,1-5-1761,-3-6-4464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3:38.6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 11947,'0'0'8683,"17"-1"-7478,317-29 1461,-192 13-2529,252 1 0,-368 21-348,-23-2-1253,-16 1-1869,0-2-2863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3:29.1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79 13931,'0'0'5198,"-10"7"-3141,7-5-1915,-2 2 33,0 0-1,0 0 1,0 0 0,1 0-1,-1 1 1,1 0-1,0 0 1,0 0-1,1 0 1,0 1-1,0-1 1,0 1-1,0 0 1,-3 12-1,2 1 89,1 0-1,0 0 0,2 1 1,0-1-1,1 1 0,1-1 0,1 1 1,1-1-1,0 0 0,10 29 1,-10-38-203,1 0 0,0 0 0,1 0 0,0-1 1,0 0-1,1 0 0,1 0 0,-1-1 0,1 0 0,0 0 1,1-1-1,0 0 0,0 0 0,1-1 0,0 0 0,0 0 1,0-1-1,1 0 0,-1-1 0,22 7 0,-26-9-37,1-1-1,0 1 0,0-1 0,0 0 0,0-1 1,1 0-1,-1 0 0,0 0 0,0 0 0,0-1 1,0 0-1,0-1 0,0 1 0,0-1 0,0 0 1,-1 0-1,1-1 0,-1 0 0,1 0 0,-1 0 1,0-1-1,6-4 0,-4 0 5,-1 1-1,0-1 1,0 0-1,0-1 1,-1 1-1,0-1 1,-1 0 0,0 0-1,-1-1 1,1 1-1,-2-1 1,4-19 0,-3 7-5,0-1 1,-2 0-1,-1 0 1,0 0-1,-2 0 1,-1 0-1,-5-23 1,5 32-82,-1 1 1,0-1 0,-1 1 0,-1 1 0,0-1 0,0 1-1,-1 0 1,-1 0 0,0 1 0,0 0 0,-1 0 0,-20-17-1,24 24-16,0 0 0,0 1 0,-1-1 0,1 1 0,-1 0 0,0 1 0,0-1 0,0 1 0,0 0 0,0 0 0,-1 1 0,1 0-1,0 0 1,-12 1 0,8 0 30,1 1-1,0 1 0,0 0 1,0 0-1,0 1 0,0 0 0,0 1 1,1 0-1,-10 5 0,-6 7-290,1 1 0,1 0-1,1 2 1,0 0 0,-27 34 0,6-1-3197,10-7-3386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2:53.6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 1 8666,'0'0'1780,"-3"10"-792,-1 5-393,1 1-1,0-1 1,2 1-1,-1 16 0,2-24-339,0 0 0,1 0-1,0 0 1,0 0-1,1 0 1,0 0-1,1 0 1,-1-1-1,1 1 1,1-1 0,5 11-1,-1-8-112,1 0 1,-1-1-1,1 1 0,1-2 1,0 1-1,0-1 1,0-1-1,1 0 0,1 0 1,-1-1-1,1-1 0,0 0 1,0 0-1,0-1 0,1-1 1,-1 0-1,1-1 0,0 0 1,0-1-1,0 0 0,0-1 1,13-2-1,-23 2-123,0 0-1,0 0 1,0-1 0,0 0-1,0 1 1,0-1 0,-1 0-1,1 0 1,0-1 0,-1 1-1,1 0 1,-1-1 0,1 0-1,-1 0 1,0 1 0,1-1-1,-1-1 1,0 1 0,0 0-1,-1 0 1,1-1 0,0 1-1,-1-1 1,0 1 0,1-1-1,-1 0 1,0 0 0,0 1-1,-1-1 1,1 0 0,0 0-1,-1 0 1,0 0 0,0 0-1,0 0 1,0-5 0,-1 0-5,-1-1 1,0 1-1,0 0 1,0 0-1,-1 0 0,0 0 1,-1 1-1,0-1 1,0 1-1,0 0 1,-11-12-1,10 12-136,0 1-1,-1 0 1,0 1 0,0-1-1,-1 1 1,1 0-1,-1 1 1,0 0 0,0 0-1,-1 0 1,1 1-1,-1 0 1,0 0 0,1 1-1,-10-2 1,10 4-233,-1 0 1,1 0 0,0 1-1,0 0 1,0 0 0,0 0-1,0 1 1,1 0 0,-1 1-1,0-1 1,1 1 0,-1 1-1,1-1 1,0 1 0,0 0-1,1 0 1,-9 9 0,-23 22-7260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2:16.4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0 704 10906,'0'0'8317,"8"-10"-7552,57-64 512,97-88-1,70-77-980,-210 213-288,1-1 12,-1-1 1,-1-1-1,32-61 0,-53 90-6,1-1 0,-1 1 0,1-1 0,-1 1-1,0-1 1,1 0 0,-1 1 0,0-1 0,0 0 0,0 1-1,1-1 1,-1 0 0,0 1 0,0-1 0,0 0 0,0 1-1,0-1 1,0 0 0,0 1 0,0-1 0,-1 0 0,1 1-1,0-1 1,0 1 0,0-1 0,-1 0 0,1 0 0,-18 3 99,-33 28-181,38-22 113,-22 13-38,-110 58 558,126-70-218,0-1-1,-1 0 0,0-2 1,-1 0-1,-33 4 1,51-10-234,10-2-165,0 0 0,0 0 0,0-1-1,-1 0 1,1 0 0,-1-1 0,0 1 0,11-10-1,6-1-126,14-8-116,113-57-251,-134 72 524,1 1 1,0 0 0,0 1 0,1 1 0,-1 0-1,1 2 1,23-2 0,-39 5 29,-1-1-1,1 0 1,0 1 0,-1-1 0,1 1 0,-1 0-1,1 0 1,-1-1 0,1 1 0,-1 0-1,0 0 1,1 0 0,-1 0 0,0 1-1,0-1 1,1 0 0,-1 0 0,0 1-1,0-1 1,-1 1 0,1-1 0,0 1 0,0-1-1,-1 1 1,1 0 0,-1-1 0,1 1-1,-1 0 1,0-1 0,0 1 0,0 0-1,0 2 1,1 65 1008,-2-56-733,-3 40 783,-14 63 1,8-56-1173,7-48-5535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1:41.5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0 856 12307,'0'0'6540,"3"-5"-5281,8-12-714,1 1 1,1 0 0,1 1 0,24-23 0,76-55 586,-43 36-799,-23 17-224,136-114 118,178-193 0,-316 294-119,-43 48-8,-7 6-13,-25 25-32,1-3-30,-2-1-1,0-2 0,-1-1 0,-40 17 0,15-6 33,-3 3 214,-2-3 0,-1-2 1,-1-3-1,-76 20 0,163-53-282,-2-1-1,1-1 1,-1-1-1,-1-1 1,0 0 0,22-19-1,2 1 5,24-15-3,-41 24-4,1 1 0,1 1-1,0 2 1,2 2-1,0 0 1,35-10 0,-63 24 9,-1 0 0,1 0 1,0 1-1,0-1 1,-1 1-1,1 0 0,0 0 1,0 0-1,-1 0 0,1 1 1,0 0-1,0 0 0,-1 0 1,1 0-1,-1 0 1,1 1-1,-1-1 0,1 1 1,-1 0-1,0 0 0,0 0 1,0 0-1,0 1 0,4 5 1,-3-3 10,0 1-1,-1 0 1,1 0 0,-2 0 0,1 0 0,-1 1-1,0-1 1,0 1 0,0-1 0,-1 1 0,0 0-1,-1-1 1,1 9 0,-3 11 136,0-1 0,-2 1 0,-1-1 0,-1 0 0,-10 25 0,5-12 59,-8 44 0,16-64-97,-2 16 481,-2 57 1,-8-81-5536,5-4-3125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5:00.6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312 1379 11522,'0'0'2794,"-7"9"-341,-7 10-1598,1 0-1,2 1 1,0 0 0,1 1-1,0 0 1,2 1-1,-10 38 1,12-30-502,0 0 0,2 0 0,2 0 0,0 0 0,6 56 0,-4-79-252,2 1 0,-1 0-1,1-1 1,0 0 0,1 1-1,-1-1 1,1 0 0,1 0 0,0 0-1,0-1 1,0 1 0,0-1-1,1 0 1,0 0 0,1-1 0,11 10-1,-5-6 31,0-2-1,0 1 1,1-2-1,0 0 0,0 0 1,1-1-1,-1-1 1,17 3-1,-16 0 148,-4-1-2270</inkml:trace>
  <inkml:trace contextRef="#ctx0" brushRef="#br0" timeOffset="1158.23">799 1672 7922,'0'0'11219,"-9"-6"-9589,6 4-1611,-3-2 287,1 0 1,0 1-1,-1 0 0,1 0 0,-12-4 0,16 7-251,-1-1 1,0 1-1,1-1 1,-1 1-1,0 0 0,0 0 1,0 0-1,1 0 1,-1 0-1,0 0 1,0 0-1,1 1 1,-1-1-1,0 0 1,1 1-1,-1 0 0,0-1 1,1 1-1,-1 0 1,1 0-1,-1 0 1,1 0-1,-1 0 1,1 0-1,0 0 1,-1 0-1,1 1 0,0-1 1,0 1-1,0-1 1,-1 3-1,-4 8 30,0 0 0,1 0-1,1 0 1,0 1 0,1 0 0,0 0-1,0 0 1,2 0 0,0 0 0,0 0-1,3 25 1,-2-33-55,0 0 0,1 0 0,0 0-1,0 0 1,0 0 0,1 0 0,-1 0 0,1 0 0,1 0 0,-1 0-1,0-1 1,1 1 0,0-1 0,0 0 0,1 0 0,-1 0 0,1 0 0,-1-1-1,1 1 1,0-1 0,1 0 0,-1 0 0,0-1 0,1 1 0,0-1-1,0 0 1,-1 0 0,1 0 0,0-1 0,0 0 0,10 1 0,-5-1-12,0-1 0,0-1 1,0 0-1,-1-1 1,1 0-1,0 0 0,-1-1 1,1 0-1,-1 0 1,0-1-1,0-1 0,11-6 1,-16 8-31,1 0 0,0 0 0,-1 0 0,0-1 0,0 1-1,0-1 1,-1 0 0,1 0 0,-1 0 0,0-1 0,0 1 0,0-1 0,0 0 0,-1 0 0,0 0 0,0 0 0,-1 0-1,1 0 1,-1 0 0,0-1 0,0 1 0,-1 0 0,0-1 0,0-5 0,-1 9 10,0-1 0,0 0 0,0 1 1,0-1-1,0 1 0,-1 0 0,1-1 0,-1 1 0,0 0 1,0 0-1,0 0 0,0 0 0,0 0 0,0 1 0,0-1 1,-1 1-1,1-1 0,0 1 0,-1 0 0,0 0 0,1 0 1,-1 0-1,1 0 0,-4 0 0,4 0-3,0 1-1,0-1 0,1 1 1,-1-1-1,0 1 1,0 0-1,1 0 0,-1 0 1,0 0-1,0 0 1,0 0-1,1 0 0,-1 1 1,0-1-1,0 1 1,1-1-1,-1 1 0,0 0 1,1-1-1,-1 1 1,1 0-1,-1 0 0,1 0 1,-1 0-1,1 1 0,0-1 1,-1 0-1,1 0 1,0 1-1,0-1 0,0 1 1,0-1-1,0 1 1,0-1-1,1 1 0,-1 0 1,0 3-1,0 2-19,0 1 0,1 0 0,0 0 0,0 0 0,1 0-1,0 0 1,0-1 0,1 1 0,3 8 0,-3-11 17,-1 0-1,1-1 1,0 1 0,0-1 0,1 1 0,-1-1-1,1 0 1,0 0 0,0 0 0,1-1 0,-1 1-1,1-1 1,-1 1 0,1-1 0,8 4-1,-11-6 10,-1-1 0,1 1-1,0-1 1,0 0-1,-1 0 1,1 1-1,0-1 1,-1 0 0,1 0-1,0 0 1,0 0-1,-1 0 1,1 0-1,0 0 1,0 0-1,-1 0 1,1 0 0,0-1-1,0 1 1,-1 0-1,1 0 1,0-1-1,-1 1 1,1 0-1,0-1 1,-1 1 0,1-1-1,-1 1 1,2-1-1,9-25 40,-6-36-316,-5 56 157,0-59-912,8 79 1011,1-1 1,1 0-1,0 0 1,0-1 0,1 0-1,0-1 1,1 0-1,1-1 1,0 0-1,0-1 1,1-1-1,0 0 1,0-1-1,24 9 1,-37-15 50,0-1 0,0 0 1,0 1-1,-1-1 0,1 0 1,0 1-1,0-1 0,0 0 1,0 0-1,0 0 0,0 0 1,0 0-1,0 0 0,0 0 0,0 0 1,0 0-1,0-1 0,-1 1 1,1 0-1,0-1 0,0 1 1,0 0-1,0-1 0,0 1 1,-1-1-1,1 1 0,0-1 0,1-1 1,-2 1 19,1-1 0,-1 0 0,1 1 0,-1-1 0,0 0 0,0 1 0,1-1 0,-1 0 0,0 1 0,-1-1 0,1 0 0,0 1 0,0-1 1,-2-3-1,-3-12 244,-2-1 0,-12-24 1,10 24-257,6 12-47,1 1 0,0 0-1,1-1 1,-1 1 0,1-1 0,0 0 0,1 1 0,-1-1-1,1-9 1,1 13-76,-1-1 0,1 0 0,0 1 0,-1-1 0,1 1 0,1-1-1,-1 1 1,0-1 0,0 1 0,1 0 0,0 0 0,-1 0 0,1-1 0,0 2 0,0-1-1,0 0 1,0 0 0,0 1 0,1-1 0,-1 1 0,0-1 0,1 1 0,3-1 0,105-32-7435,-56 20 797</inkml:trace>
  <inkml:trace contextRef="#ctx0" brushRef="#br0" timeOffset="1815.63">1761 1344 11602,'0'0'7725,"14"13"-5641,50 47-311,56 69-1,109 171 1863,-250-344-2096,12 30-1534,-3-6-865,-1-1 1,0 2 0,-2 0 0,0 0 0,-1 1-1,-1 1 1,-32-26 0,47 42 836,1 0 1,-1 0-1,0-1 0,1 1 0,-1 1 1,0-1-1,1 0 0,-1 0 0,0 1 1,0-1-1,0 1 0,1-1 1,-1 1-1,0 0 0,0-1 0,0 1 1,0 0-1,0 1 0,0-1 0,0 0 1,0 0-1,1 1 0,-1-1 1,0 1-1,0 0 0,0-1 0,1 1 1,-1 0-1,0 0 0,1 0 1,-1 0-1,1 1 0,-1-1 0,1 0 1,-1 1-1,1-1 0,0 0 0,-2 3 1,-2 6 217,0 0-1,0 1 1,0-1 0,2 1 0,-5 17 0,-3 7 478,-13 17 331,17-38-968,0-1 0,1 2 0,1-1 0,-8 30 0,15-29-2525,-1-14 2055,-1 0-1,1 0 0,-1-1 1,1 1-1,0 0 0,-1-1 1,1 1-1,0 0 0,0-1 1,-1 1-1,1-1 0,0 1 1,0-1-1,0 1 0,0-1 1,0 0-1,0 1 0,1-1 1,12 2-6826</inkml:trace>
  <inkml:trace contextRef="#ctx0" brushRef="#br0" timeOffset="2401.34">2353 1683 12443,'0'0'12337,"-2"11"-11942,-6 20 101,2 0-1,-2 45 1,7-64-363,1-1 0,1 1 0,0 0-1,5 20 1,-5-27-98,0-1 0,1 0-1,0 1 1,-1-1 0,1 0 0,1 0-1,-1 0 1,1 0 0,-1 0 0,1-1-1,0 1 1,1-1 0,4 4 0,-6-5-23,1 0 0,0 0 1,0-1-1,0 1 1,0-1-1,0 1 0,0-1 1,1 0-1,-1 0 0,0-1 1,0 1-1,1-1 1,-1 0-1,1 1 0,-1-1 1,0-1-1,1 1 1,-1 0-1,5-2 0,-3 0-11,1 0-1,-1 0 0,0 0 1,0-1-1,0 0 1,0 0-1,-1 0 0,1-1 1,-1 1-1,0-1 1,5-5-1,-5 4-40,0 1 1,0-1-1,-1 0 1,1 0-1,-1 0 0,0-1 1,0 1-1,-1-1 0,1 0 1,-1 0-1,-1 1 1,1-1-1,-1 0 0,0 0 1,0-1-1,-1 1 0,0 0 1,0 0-1,0 0 1,-1 0-1,0 0 0,-2-9 1,2 13 25,0-1 1,-1 1 0,1-1-1,-1 1 1,0 0 0,0 0 0,1 0-1,-1 0 1,0 0 0,-1 1-1,1-1 1,0 0 0,0 1-1,-1 0 1,1-1 0,-1 1-1,-3-1 1,4 2 25,1-1 1,0 1-1,0 0 0,0 0 1,0 0-1,-1 0 0,1 0 1,0 0-1,0 0 0,0 0 1,0 1-1,-1-1 0,1 0 1,0 1-1,0-1 0,0 1 1,0-1-1,0 1 0,0-1 1,0 1-1,0 0 0,0 0 1,0-1-1,1 1 0,-1 0 1,0 0-1,0 0 0,1 0 1,-1 0-1,0 0 0,1 0 1,-1 0-1,1 0 0,-1 0 1,1 0-1,0 0 0,0 1 1,-1-1-1,1 0 1,0 0-1,0 0 0,0 2 1,-1 10 258,0 1 0,0 0 0,2-1 0,0 1 1,0-1-1,1 1 0,1-1 0,5 16 1,-7-24-272,1 0 1,-1 0 0,1 0-1,1-1 1,-1 1-1,0 0 1,1-1 0,0 0-1,0 0 1,1 0 0,-1 0-1,1 0 1,0-1 0,0 1-1,0-1 1,0 0 0,0 0-1,1-1 1,0 1 0,-1-1-1,1 0 1,0 0-1,0-1 1,0 1 0,6 0-1,-2-2-481,0 0-1,1 0 0,-1-1 0,0 0 1,0 0-1,1-1 0,15-6 0,17-9-5946</inkml:trace>
  <inkml:trace contextRef="#ctx0" brushRef="#br0" timeOffset="2796.95">2718 1693 14363,'0'0'11451,"55"3"-9955,-28-3-920,-2 0-576,0 0-288,-9-1-1360</inkml:trace>
  <inkml:trace contextRef="#ctx0" brushRef="#br0" timeOffset="3689.26">3191 1349 4545,'0'0'18575,"9"9"-17722,-3-3-703,2 1 0,-1-2-1,1 1 1,-1-1 0,2 0-1,-1 0 1,0-1 0,1 0-1,0-1 1,0 0 0,13 3 0,64 8 639,-47-9-641,-1 2 1,0 1-1,56 20 0,-94-28-142,0 0-1,0 1 0,1-1 1,-1 0-1,0 0 0,1 0 0,-1 0 1,0 0-1,0 1 0,0-1 0,1 0 1,-1 0-1,0 0 0,0 1 1,0-1-1,1 0 0,-1 0 0,0 1 1,0-1-1,0 0 0,0 1 0,0-1 1,0 0-1,0 0 0,1 1 1,-1-1-1,0 0 0,0 1 0,0-1 1,0 0-1,0 0 0,0 1 0,0-1 1,-1 0-1,1 1 0,0-1 1,0 1-1,-10 13 270,-24 13 184,28-22-417,-29 26 59,1 2 0,-52 65 0,26-28-96,58-68 49</inkml:trace>
  <inkml:trace contextRef="#ctx0" brushRef="#br0" timeOffset="4311.76">3844 1270 11666,'0'0'11074,"9"14"-9944,317 430 3213,-320-436-4322,10 15 546,-13-21 42,-7-14 258,-3-4-1086,-1 2 1,0-1-1,-1 1 0,-1 0 0,0 1 0,-20-20 1,24 27 8,0 0 1,0 0 0,-1 1-1,0 0 1,1 0 0,-2 1-1,1-1 1,0 1-1,-1 1 1,0 0 0,0 0-1,0 0 1,0 1 0,0 0-1,-10 0 1,16 2 192,0 1 1,0-1-1,-1 1 1,1-1-1,0 1 0,0 0 1,0 0-1,0 0 1,0 0-1,0 0 0,1 1 1,-1-1-1,0 1 1,1-1-1,-1 1 0,1-1 1,-1 1-1,1 0 1,0 0-1,-1 0 0,1 0 1,0 0-1,0 0 1,-1 3-1,-19 63 181,14-39 160,-31 64 323</inkml:trace>
  <inkml:trace contextRef="#ctx0" brushRef="#br0" timeOffset="-16430.59">57 550 11987,'0'0'10479,"0"8"-10141,-11 167 1271,-7 65 665,14-209-1851,2-13 582,2-42-397,11-153-728,-1-202-4493,-10 378 4614,-1 1 0,1-1-1,0 1 1,0-1 0,0 1-1,0-1 1,0 1-1,0-1 1,-1 0 0,1 1-1,0-1 1,0 1-1,1-1 1,-1 1 0,0-1-1,0 1 1,0-1-1,0 1 1,0-1 0,0 1-1,1-1 1,-1 1-1,0-1 1,0 1 0,1-1-1,-1 1 1,0 0 0,1-1-1,-1 1 1,1 0-1,-1-1 1,0 1 0,1 0-1,-1-1 1,1 1-1,-1 0 1,1-1 0,-1 1-1,1 0 1,-1 0-1,1 0 1,-1 0 0,1 0-1,-1 0 1,1-1-1,-1 1 1,1 0 0,-1 0-1,1 1 1,-1-1 0,1 0-1,-1 0 1,1 0-1,-1 0 1,1 0 0,-1 0-1,1 1 1,-1-1-1,1 0 1,-1 0 0,1 1-1,-1-1 1,1 0-1,-1 1 1,0-1 0,1 1-1,33 28 382,-30-25-316,29 33 214,-2 2 0,-2 2 0,-1 0 0,-2 2 1,31 71-1,38 61 1323,-73-150-1249,-22-29-264,-14-15-320,-54-54-4890,32 38-2198</inkml:trace>
  <inkml:trace contextRef="#ctx0" brushRef="#br0" timeOffset="-15997.16">0 779 12171,'0'0'3064,"63"-19"-2112,-17 5 121,17 1-657,13 3-416,3 6-344,-21 4-1553,-19 0-2672</inkml:trace>
  <inkml:trace contextRef="#ctx0" brushRef="#br0" timeOffset="-15507.99">464 663 12051,'0'0'6466,"3"9"-5928,7 16 115,1-1 1,0 0 0,27 39-1,-29-49-101,1 0 0,0-1-1,1 0 1,1-1 0,0-1 0,0 1-1,25 15 1,-37-27-488,1 0 0,-1 1-1,1-1 1,-1 0 0,1 0 0,-1-1 0,1 1 0,-1 0-1,1 0 1,-1 0 0,0 0 0,1 0 0,-1 0 0,1-1-1,-1 1 1,0 0 0,1 0 0,-1 0 0,1-1 0,-1 1-1,0 0 1,1-1 0,-1 1 0,0 0 0,0-1 0,1 1-1,-1 0 1,0-1 0,0 1 0,1-1 0,-1 1 0,0 0-1,0-1 1,0 1 0,0-1 0,0 1 0,0-1 0,1 1-1,-1-1 1,0 1 0,0 0 0,-1-1 0,1 1 0,0-1-1,0 1 1,0-1 0,0 1 0,0-1 0,0-37 213,-1 26-108,0-18-201,-2 0 0,-8-32 0,6 32-1663,0 0 0,0-34 0,5 64 1497,0-1 0,1 0 0,-1 1 1,0-1-1,1 0 0,-1 1 0,0-1 0,1 1 1,-1-1-1,1 0 0,-1 1 0,1-1 0,-1 1 0,1-1 1,-1 1-1,1 0 0,-1-1 0,1 1 0,0 0 1,-1-1-1,1 1 0,-1 0 0,1-1 0,0 1 0,-1 0 1,1 0-1,0 0 0,0 0 0,-1 0 0,1 0 1,0 0-1,-1 0 0,2 0 0,28 3-5160,-6 3 808</inkml:trace>
  <inkml:trace contextRef="#ctx0" brushRef="#br0" timeOffset="-15035.4">946 679 12243,'0'0'3587,"-11"-2"-1429,-36-6 102,44 8-2129,-1 0-1,1 0 1,0 0-1,0 1 0,-1-1 1,1 1-1,0 0 1,0 0-1,0 0 0,0 0 1,0 0-1,0 1 1,0 0-1,0-1 0,1 1 1,-1 0-1,0 0 1,1 0-1,0 1 0,-1-1 1,1 1-1,0-1 1,0 1-1,1 0 0,-1-1 1,-2 7-1,-1 0 10,1 1 0,0-1-1,1 1 1,0 0-1,0 0 1,-2 18 0,5-21-110,-1-1 0,1 1 0,0 0 0,1-1 0,-1 1 0,1 0 0,1-1 0,-1 1 0,4 7 1,-4-12-31,0 0 1,0 0 0,0 0 0,0-1 0,0 1 0,1 0 0,-1-1 0,1 1 0,-1-1 0,1 1-1,-1-1 1,1 1 0,0-1 0,0 0 0,0 0 0,0 0 0,-1 0 0,1 0 0,1-1 0,-1 1 0,0-1-1,0 1 1,0-1 0,0 0 0,0 1 0,0-1 0,0 0 0,1-1 0,-1 1 0,0 0 0,0-1-1,3 0 1,0-1-2,-1 1 0,0-2-1,0 1 1,0 0-1,0-1 1,0 1 0,0-1-1,-1 0 1,1 0-1,-1-1 1,0 1 0,0-1-1,0 0 1,-1 1-1,1-1 1,-1-1 0,0 1-1,0 0 1,0 0-1,2-8 1,0-1-132,0 0 0,-1 0 0,0-1 0,-1 0 0,1-23 1,-7 3 35,4 33 98,0 0 0,0 0 0,0 1-1,-1-1 1,1 0 0,0 0 0,0 1-1,-1-1 1,1 0 0,0 0-1,-1 1 1,1-1 0,-1 0 0,1 1-1,0-1 1,-1 1 0,0-1 0,1 0-1,-1 1 1,1-1 0,-1 1 0,0 0-1,1-1 1,-1 1 0,0-1 0,1 1-1,-1 0 1,0 0 0,0-1-1,0 1 1,1 0 0,-1 0 0,0 0-1,0 0 1,1 0 0,-1 0 0,0 0-1,0 0 1,0 0 0,0 3-13,0 0 0,0-1-1,1 1 1,-1 0 0,1 0 0,0 0 0,0 0 0,0 0 0,0-1 0,1 1 0,0 5-1,2 3 47,0 0-1,1-1 0,0 1 0,1-1 0,0 0 1,1 0-1,0-1 0,7 10 0,-10-14 53,1 0-1,-1-1 0,1 0 1,0 1-1,0-1 1,1-1-1,-1 1 1,1-1-1,0 1 0,0-1 1,0-1-1,0 1 1,0-1-1,1 0 1,-1 0-1,1 0 0,7 0 1,-11-2-69,0 0 0,0-1-1,0 1 1,0-1 0,0 1 0,0-1 0,0 0 0,-1 0 0,1 0 0,0 0-1,0 0 1,-1 0 0,1-1 0,-1 1 0,1 0 0,-1-1 0,1 1-1,-1-1 1,0 0 0,0 1 0,0-1 0,0 0 0,0 0 0,0 0 0,-1 1-1,1-1 1,0 0 0,-1 0 0,0 0 0,1 0 0,-1-4 0,2-10-191,0 0 1,-1-32 0,-2 36-202,-1-44-1667,11 85 2314,1-1 0,1 0-1,21 38 1,-14-31 471,-18-35-711,0 0-1,0 0 1,0-1-1,0 1 1,0 0-1,0 0 1,0 0 0,0 0-1,0-1 1,1 1-1,-1 0 1,0 0-1,0 0 1,0 0 0,0 0-1,1 0 1,-1 0-1,0-1 1,0 1-1,0 0 1,0 0 0,1 0-1,-1 0 1,0 0-1,0 0 1,0 0-1,1 0 1,-1 0-1,0 0 1,0 0 0,0 0-1,1 0 1,-1 0-1,0 0 1,0 0-1,0 0 1,1 0 0,-1 0-1,0 1 1,0-1-1,0 0 1,0 0-1,1 0 1,-1 0 0,0 0-1,0 0 1,0 1-1,0-1 1,0 0-1,0 0 1,1 0-1,-1 0 1,0 1 0,0-1-1,0 0 1,0 0-1,0 0 1,0 0-1,0 1 1,0-1 0,0 0-1,0 0 1,0 0-1,0 1 1,0-1-1,0 0 1,5-28 517,-1-55-1940,-4 66 870,0-7-208,-1 18 511,1 0 0,0-1 0,0 1 0,1 0 0,-1 0 0,3-7 0,-3 13 205,0 0 1,0 0-1,0-1 0,0 1 1,0 0-1,0 0 0,0 0 0,0-1 1,0 1-1,1 0 0,-1 0 1,0 0-1,0 0 0,0-1 0,0 1 1,0 0-1,0 0 0,1 0 1,-1 0-1,0 0 0,0-1 1,0 1-1,1 0 0,-1 0 0,0 0 1,0 0-1,0 0 0,1 0 1,-1 0-1,0 0 0,0 0 0,0 0 1,1 0-1,-1 0 0,0 0 1,0 0-1,0 0 0,1 0 1,-1 0-1,0 0 0,0 0 0,0 0 1,1 0-1,-1 0 0,0 0 1,11 11-137,7 17 239,-18-27-107,27 48 347,-19-30-166,2 0-1,0-1 0,1-1 1,0 0-1,2 0 0,24 24 1,-18-31-1941,-19-10 1547,0 0-1,1 0 1,-1 0-1,0 0 1,1 0-1,-1 0 1,1-1-1,-1 1 1,0 0-1,1 0 1,-1 0-1,0 0 1,1-1-1,-1 1 1,0 0 0,1 0-1,-1-1 1,0 1-1,0 0 1,1 0-1,-1-1 1,0 1-1,0 0 1,0-1-1,1 1 1,-1 0-1,0-1 1,0 1-1,0-1 1,0 1-1,0 0 1,0-1-1,1 1 1,-1-14-8927</inkml:trace>
  <inkml:trace contextRef="#ctx0" brushRef="#br0" timeOffset="-14615.09">1344 472 12051,'0'0'1424,"7"14"-332,150 346 9953,-155-351-7144,-12-25-2835,-14-33-1080,16 28-192,2 0 0,0 0 0,1-1 0,2 0 0,0 1 1,0-29-1,3 47 63,0 1 1,1 0-1,-1-1 0,1 1 1,-1 0-1,1 0 1,0-1-1,0 1 1,0 0-1,0 0 1,0 0-1,1 0 1,-1 0-1,1 0 1,-1 0-1,1 1 1,-1-1-1,1 1 1,0-1-1,2-1 1,44-20-5244,-47 23 5153,38-11-6204</inkml:trace>
  <inkml:trace contextRef="#ctx0" brushRef="#br0" timeOffset="-14252.75">1913 833 12219,'0'0'4930,"9"2"-2946,-1 0-1694,-1 0 0,1-1 0,0 0 0,0 0 0,0-1 0,0 0 0,0 0 1,-1-1-1,1 0 0,0-1 0,0 1 0,10-5 0,-8 1-195,-1 0-1,1-1 1,-1 0 0,-1-1 0,1 1 0,-1-2 0,0 1 0,-1-1 0,0-1 0,0 1 0,-1-1 0,0 0 0,0 0 0,-1-1 0,0 0 0,-1 0 0,0 0 0,-1 0 0,0-1 0,0 0 0,-1 1 0,-1-1 0,1-13 0,-1 13-204,-1 1 0,-1 0 0,0-1 0,0 1 0,-1 0 0,0 0 0,-1 0 1,0 0-1,0 0 0,-1 1 0,-1-1 0,1 1 0,-1 0 0,-1 0 0,0 1 1,0 0-1,-1 0 0,0 0 0,0 1 0,-1 0 0,0 0 0,0 1 1,0 0-1,-17-9 0,23 14 110,-1-1 1,1 1 0,-1-1 0,0 1-1,0 0 1,1 0 0,-1 0-1,0 1 1,0-1 0,0 1-1,0-1 1,0 1 0,0 0-1,0 0 1,0 0 0,0 1 0,0-1-1,0 1 1,0-1 0,-3 2-1,4 0 20,0 0 0,0 0 0,0 0-1,0 0 1,0 1 0,1-1 0,-1 1 0,1-1-1,-1 1 1,1-1 0,0 1 0,0 0 0,0-1-1,0 1 1,1 0 0,-1 0 0,1 0 0,0 0-1,-1-1 1,2 7 0,-1 15 229,1 0 1,2 0-1,0-1 0,1 1 1,2-1-1,15 43 1,-8-33 160,2-1 1,0 0-1,2-1 1,25 33-1,-34-53-333,0 0 0,1-1 0,1 0 1,0-1-1,0 0 0,1 0 0,12 6 0,-19-12-203,0-1-1,1 0 1,-1 0 0,1 0-1,-1-1 1,1 1 0,0-1-1,-1 0 1,11 0 0,-12-1-204,0 0 0,0-1 0,1 1 1,-1-1-1,0 0 0,0 0 0,0 0 1,0 0-1,0 0 0,0-1 0,0 1 1,0-1-1,-1 0 0,1 0 0,0 0 0,1-3 1,17-20-6747</inkml:trace>
  <inkml:trace contextRef="#ctx0" brushRef="#br0" timeOffset="-13878.2">2309 244 16019,'0'0'2321,"4"52"-1473,10-20-688,22 11-160,-4-10-2584,2-6-5282</inkml:trace>
  <inkml:trace contextRef="#ctx0" brushRef="#br0" timeOffset="-13382.74">2498 777 12339,'0'0'3272,"10"6"-1635,-3-2-1429,1 0 1,0-1 0,0 1-1,0-2 1,0 1-1,0-1 1,1 0 0,-1-1-1,1 0 1,-1 0-1,1-1 1,0 0 0,-1 0-1,1-1 1,-1 0 0,1-1-1,-1 0 1,0 0-1,1-1 1,11-5 0,-10 2-150,0 0 0,-1-1 1,-1 1-1,1-2 1,-1 1-1,10-13 0,-16 18-48,0 0 0,0 0-1,0 0 1,-1 0-1,1 0 1,-1-1-1,1 1 1,-1-1-1,0 1 1,0-1 0,0 1-1,0-1 1,0 0-1,-1 0 1,1 1-1,-1-1 1,0 0-1,0 0 1,0 1 0,0-1-1,0 0 1,0 0-1,-1 1 1,1-1-1,-1 0 1,0 1-1,0-1 1,0 0-1,0 1 1,-1-1 0,-1-2-1,1 3 24,0 0-1,-1-1 1,0 1 0,1 0-1,-1 1 1,0-1 0,0 0-1,0 1 1,0-1-1,0 1 1,-1 0 0,1 0-1,0 0 1,-1 1 0,1-1-1,0 1 1,-1 0-1,1 0 1,0 0 0,-1 0-1,1 0 1,-1 1 0,1 0-1,0 0 1,-4 1-1,3-1 6,-1 0-1,1 1 0,0 0 1,0 0-1,0 0 0,0 0 0,1 0 1,-1 1-1,0 0 0,1 0 1,0 0-1,0 0 0,0 0 0,0 1 1,0-1-1,1 1 0,-1 0 0,-2 7 1,3-6-2,0 1 1,0 0-1,1 0 1,0 0-1,0 0 1,1 0-1,0 0 1,0-1 0,0 1-1,1 0 1,0 0-1,0 0 1,0 0-1,1 0 1,0-1-1,0 1 1,0 0-1,1-1 1,-1 0-1,1 0 1,1 0-1,-1 0 1,1 0-1,0-1 1,0 1-1,0-1 1,1 0 0,-1 0-1,1-1 1,0 1-1,0-1 1,0 0-1,7 2 1,-2 0 8,0 0 1,0-1 0,0 0-1,0-1 1,1-1 0,-1 1 0,1-2-1,0 1 1,0-1 0,-1-1-1,1 0 1,0-1 0,0 0-1,0 0 1,-1-1 0,1-1 0,17-6-1,-21 6-118,1-1-1,-1 0 1,0 0-1,-1 0 0,1-1 1,-1 0-1,0-1 1,0 1-1,0-1 1,-1 0-1,0-1 1,0 1-1,-1-1 0,1 0 1,-2 0-1,1-1 1,-1 1-1,0-1 1,0 1-1,-1-1 1,0 0-1,0 0 0,-1 0 1,0 0-1,-1 0 1,0-13-1,0 20 71,0-1 0,0 0 0,0 1 0,0-1 0,-1 0-1,1 1 1,0-1 0,-1 1 0,1-1 0,-1 1 0,1-1 0,-1 1 0,0-1-1,0 1 1,1 0 0,-1-1 0,0 1 0,0 0 0,0 0 0,-1 0 0,1-1-1,0 1 1,0 0 0,-1 1 0,1-1 0,0 0 0,-1 0 0,1 0 0,-1 1 0,1-1-1,-1 1 1,1-1 0,-1 1 0,0 0 0,1 0 0,-1 0 0,1-1 0,-1 1-1,0 1 1,1-1 0,-1 0 0,1 0 0,-4 1 0,2 0 43,-1 1 0,0-1 1,1 1-1,-1-1 1,1 1-1,0 0 0,-1 1 1,1-1-1,0 0 0,0 1 1,1 0-1,-1 0 0,0-1 1,1 2-1,0-1 0,-1 0 1,-2 7-1,1 2 56,0 1-1,1 0 1,0 0-1,1 0 1,1 0 0,0 0-1,1 1 1,0-1-1,3 15 1,3 21 120,16 51 1,-18-84-181,8 40 61,-4-15 417,2 0 0,2-1 1,22 52-1,-29-88-1414,-2-15 423,-3-19-642,0 29 1006,-2-45-4690,-4-4-4650</inkml:trace>
  <inkml:trace contextRef="#ctx0" brushRef="#br0" timeOffset="-12843.34">3041 680 10202,'0'0'2731,"7"10"-864,20 40 660,21 40 1329,-43-83-3609,-1-1 1,1 1-1,0-1 0,0 0 0,0 0 1,1-1-1,0 1 0,0-1 0,11 7 1,-15-11-200,0 0-1,-1 0 1,1 0 0,0 0 0,0-1-1,0 1 1,0-1 0,0 1 0,0-1 0,0 1-1,0-1 1,0 0 0,0 0 0,0 0-1,0 0 1,0 0 0,0-1 0,0 1 0,0-1-1,0 1 1,0-1 0,0 0 0,0 0-1,0 0 1,2-1 0,-2 0-27,1-1-1,-1 0 1,1 0 0,-1 0 0,0 0-1,-1 0 1,1 0 0,0 0-1,-1-1 1,1 1 0,-1 0 0,0-1-1,0-3 1,2-10-149,-1 0-1,0 0 1,-2-1 0,-2-31 0,-1 28 106,1 31 276,7 37 494,-1-37-545,1-1 0,-1 1 0,2-1 1,-1 0-1,1-1 0,12 15 0,-16-21-179,1 1 0,-1-1 0,0 0 0,1 1 1,-1-1-1,1 0 0,0-1 0,0 1 0,0 0 0,0-1 0,0 0 0,0 1 0,0-1 0,0 0 0,1-1 0,-1 1 0,0-1 1,1 1-1,-1-1 0,0 0 0,1 0 0,-1 0 0,0-1 0,1 1 0,3-2 0,-5 1-42,0-1 0,1 1 0,-1-1 0,0 0 0,0 1-1,0-1 1,0 0 0,-1 0 0,1 0 0,0 0 0,-1-1 0,1 1 0,-1 0-1,0-1 1,0 1 0,0-1 0,0 1 0,0-1 0,-1 1 0,1-1 0,-1 0-1,1 1 1,-1-1 0,0 0 0,-1-3 0,-4-57-257,5 59 400,7 21 122,2-1 0,0 0 0,16 21 0,-20-31-286,0 0 1,0 0-1,0 0 1,1-1-1,0 1 0,0-1 1,0-1-1,1 1 1,0-1-1,10 5 1,-16-9-255,0 0 0,-1 1 0,1-1-1,-1 0 1,1 0 0,0 0 0,-1 0 0,1 0 0,-1 1 0,1-1 0,0 0-1,-1 0 1,1-1 0,0 1 0,-1 0 0,1 0 0,0 0 0,-1 0 0,1-1 0,-1 1-1,1 0 1,-1 0 0,2-1 0,-1-9-7587</inkml:trace>
  <inkml:trace contextRef="#ctx0" brushRef="#br0" timeOffset="-12467.2">3378 477 7162,'0'0'5993,"58"11"-8122,-33 1-671</inkml:trace>
  <inkml:trace contextRef="#ctx0" brushRef="#br0" timeOffset="-12031.57">3620 633 10698,'0'0'6548,"11"12"-4411,29 37-524,-2 0-1,44 76 1,-75-110-1284,-6-11-125,0 0 1,1-1-1,-1 1 1,1-1-1,0 0 1,0 1-1,1-1 1,-1 0-1,0 0 1,4 3-1,-1-38 2297,-4-63-2070,-2 59-906,2 1 0,1-1 0,11-52 0,-13 87 285,0 0 0,0 0 0,0 0 0,1 0 0,-1 1 0,0-1-1,1 0 1,-1 0 0,1 0 0,-1 1 0,0-1 0,1 0 0,0 1 0,-1-1 0,1 0-1,-1 1 1,1-1 0,0 1 0,0-1 0,-1 1 0,1-1 0,0 1 0,0 0-1,-1-1 1,1 1 0,0 0 0,0-1 0,0 1 0,0 0 0,0 0 0,-1 0-1,1 0 1,0 0 0,0 0 0,0 0 0,1 0 0,28 13-7459,-9 1 2063</inkml:trace>
  <inkml:trace contextRef="#ctx0" brushRef="#br0" timeOffset="-11596.68">4082 676 7482,'0'0'9046,"-9"-6"-6486,4 2-2254,-1 1 1,0 0-1,0-1 0,0 2 0,0-1 0,-1 1 1,1 0-1,-9-2 0,12 4-204,0 0 0,-1 0 1,1 0-1,0 0 0,0 0 0,0 1 0,0 0 0,0-1 0,0 1 0,0 0 1,0 1-1,0-1 0,0 0 0,0 1 0,1-1 0,-1 1 0,0 0 0,1 0 0,0 0 1,-1 0-1,1 1 0,0-1 0,0 1 0,-2 2 0,0 2 39,0 1 0,0-1 0,0 0 0,1 1 0,1 0 0,-1 0 0,1 0 0,0 0 0,1 0 1,0 0-1,0 1 0,1-1 0,0 0 0,1 10 0,0-15-109,-1 0 0,1 0-1,-1 0 1,1 0 0,0-1 0,0 1 0,1 0 0,-1 0 0,0-1 0,1 1 0,0-1 0,-1 1 0,1-1 0,0 0 0,0 0 0,1 0-1,2 3 1,-2-4-18,0 1 0,0-1 0,0 0 0,1 0 1,-1 0-1,0 0 0,1-1 0,-1 0 0,0 1 0,1-1 0,-1 0 0,1 0 0,-1-1 0,0 1 0,1-1 0,-1 0 0,0 0 0,6-2 0,-4 1-37,0-1 1,0 0-1,0 0 0,-1-1 1,1 1-1,-1-1 0,0 0 1,0 0-1,0 0 1,0-1-1,-1 1 0,0-1 1,0 0-1,0 0 0,0 0 1,-1 0-1,0 0 1,0-1-1,0 1 0,-1-1 1,0 1-1,0-1 0,0 0 1,-1 1-1,0-1 1,0 0-1,-1-9 0,1 15 22,0-1-1,0 1 1,0 0-1,0 0 1,0-1 0,0 1-1,0 0 1,0-1-1,0 1 1,0 0-1,0-1 1,0 1-1,0 0 1,0 0-1,-1-1 1,1 1-1,0 0 1,0-1-1,0 1 1,0 0-1,0 0 1,-1-1 0,1 1-1,0 0 1,0 0-1,0 0 1,-1-1-1,1 1 1,0 0-1,0 0 1,-1 0-1,1 0 1,0-1-1,-1 1 1,1 0-1,0 0 1,0 0-1,-1 0 1,1 0 0,0 0-1,-1 0 1,1 0-1,0 0 1,-1 0-1,1 0 1,0 0-1,0 0 1,-1 0-1,-6 15-66,6-10 62,1 0 1,0 0-1,0 1 0,0-1 0,0 0 0,1 0 0,0 0 0,0 0 0,0 0 0,1 0 0,-1 0 0,1 0 0,1 0 0,-1-1 0,0 1 1,1-1-1,0 0 0,0 0 0,1 0 0,-1 0 0,1 0 0,0 0 0,0-1 0,0 0 0,0 0 0,0 0 0,1-1 0,-1 1 1,1-1-1,0 0 0,0 0 0,0-1 0,7 2 0,13 0-1422,1-1 0,26-2 0,-8-2-3775</inkml:trace>
  <inkml:trace contextRef="#ctx0" brushRef="#br0" timeOffset="-11595.68">4242 331 11026,'0'0'7402,"32"89"-5362,-13-23 201,1 5-289,-4-5-599,-5-14-561,-4-15-432,-3-10-160,0-2-16,-1 0-56,0 1-128,0 0-144,1-9-408,2-9-2065</inkml:trace>
  <inkml:trace contextRef="#ctx0" brushRef="#br0" timeOffset="-10974.06">4455 782 5817,'0'0'16620,"10"4"-15595,34 8-338,-42-12-668,0 0 0,-1 0-1,1 0 1,0-1 0,0 1 0,0 0-1,0-1 1,0 1 0,0-1 0,0 0-1,-1 0 1,1 1 0,0-1 0,-1 0-1,1-1 1,0 1 0,-1 0 0,1 0-1,-1-1 1,0 1 0,1-1 0,-1 1-1,0-1 1,0 1 0,0-1 0,0 0-1,1-2 1,0-1-81,0 0 0,0-1 0,0 1 0,-1 0 0,0 0 0,0-1 0,0-8 0,-1 12 25,0 0-1,0 0 0,0 0 0,0 0 0,-1-1 1,1 1-1,-1 0 0,1 0 0,-1 0 1,0 0-1,0 1 0,0-1 0,0 0 0,0 0 1,0 0-1,-1 1 0,1-1 0,0 1 0,-1-1 1,0 1-1,1-1 0,-1 1 0,0 0 0,1 0 1,-1 0-1,0 0 0,0 0 0,0 0 0,0 0 1,0 1-1,0-1 0,0 1 0,-3-1 0,2 1 68,0 0 0,0 0-1,1 0 1,-1 0 0,0 0-1,0 1 1,0-1-1,1 1 1,-1 0 0,0 0-1,1 0 1,-1 0 0,1 0-1,-1 0 1,1 1 0,-1-1-1,1 1 1,0 0 0,0 0-1,0 0 1,0 0-1,0 0 1,0 0 0,-2 5-1,1-2 83,0 0-1,1 1 0,-1-1 0,1 1 1,1 0-1,-1-1 0,1 1 0,0 0 1,0 0-1,1 0 0,0 0 0,0 0 1,0 0-1,1-1 0,0 1 1,0 0-1,0 0 0,1 0 0,-1-1 1,2 1-1,-1-1 0,0 1 0,1-1 1,0 0-1,1 0 0,-1 0 0,6 6 1,-4-6-34,1 0 1,-1 0-1,1 0 1,0 0 0,0-1-1,1 0 1,-1 0 0,1-1-1,0 0 1,0 0 0,0-1-1,0 0 1,0 0-1,1 0 1,-1-1 0,0 0-1,1 0 1,-1-1 0,1 0-1,-1-1 1,12-1-1,-16 1-84,0 1 0,0-1 0,0 0 0,1-1-1,-1 1 1,0 0 0,0-1 0,-1 0 0,1 1 0,0-1-1,-1 0 1,1-1 0,-1 1 0,1 0 0,-1-1-1,0 1 1,0-1 0,0 0 0,0 1 0,-1-1 0,1 0-1,-1 0 1,0 0 0,1-4 0,2-6-254,-2-1 0,1 1 0,-2-1 0,0-22 0,3-13-829,-4 49 1084,0 0-1,0 0 0,1 0 0,-1-1 1,0 1-1,0 0 0,1 0 1,-1 0-1,0 0 0,1 0 1,-1 0-1,0 0 0,0 0 1,1 0-1,-1 0 0,0 0 1,1 0-1,-1 0 0,0 0 1,0 0-1,1 0 0,-1 0 0,0 0 1,1 0-1,-1 1 0,0-1 1,0 0-1,1 0 0,-1 0 1,0 0-1,0 1 0,1-1 1,-1 0-1,0 0 0,0 0 1,0 1-1,0-1 0,1 0 1,-1 0-1,0 1 0,0-1 1,0 0-1,0 1 0,0-1 0,0 0 1,0 0-1,0 1 0,0-1 1,0 1-1,11 14 69,6 11 262,-8-14-29,-1 0 0,-1 0 0,0 1 1,9 23-1,-16-35-71,-7-40 826,6 28-1178,1 1 0,1-1 0,0 0 0,0 0 0,1 0 0,4-12 0,-5 18 25,1 0 1,0-1-1,0 1 1,1 0-1,-1 0 0,1 0 1,0 1-1,1-1 1,-1 1-1,1-1 0,0 1 1,0 0-1,8-5 1,-11 8 100,0 0 0,0 1 1,0-1-1,0 1 0,0-1 0,0 1 1,1 0-1,-1-1 0,0 1 1,0 0-1,0 0 0,1 0 0,-1 0 1,0 0-1,0 0 0,1 0 1,-1 0-1,0 0 0,0 1 1,1-1-1,-1 0 0,0 1 0,0-1 1,0 1-1,0-1 0,0 1 1,0 0-1,0-1 0,0 1 0,0 0 1,0 0-1,0 0 0,0 0 1,0 0-1,-1 0 0,1 0 0,0 0 1,-1 0-1,1 0 0,-1 0 1,1 2-1,4 7 190,0 0 0,-1 1 0,4 18 0,-4-17 102,-2-4-557,2 6 620,0-1 0,1 1 0,1-1 0,12 21 0,-16-31-535,-1-1 1,1 1 0,0-1-1,0 0 1,0 0 0,1 0 0,-1 0-1,0 0 1,1 0 0,0-1-1,-1 1 1,4 0 0,-4-1-357,0 0 0,1-1 0,-1 0 0,0 1 1,1-1-1,-1 0 0,1 0 0,-1 0 0,0 0 0,1-1 1,-1 1-1,0-1 0,1 1 0,-1-1 0,0 0 0,0 0 0,3-2 1,15-9-7766</inkml:trace>
  <inkml:trace contextRef="#ctx0" brushRef="#br0" timeOffset="-10539.11">5127 666 13755,'0'0'11752,"-7"8"-11311,1-2-314,1 0-1,1 1 0,-1-1 1,1 1-1,0 0 1,1 0-1,-1 0 0,1 1 1,-2 10-1,4-15-87,0 1-1,1-1 1,-1 0 0,1 0-1,0 0 1,0 1-1,0-1 1,0 0 0,0 0-1,1 0 1,0 0-1,-1 1 1,1-1 0,1 0-1,-1 0 1,0 0-1,1-1 1,-1 1 0,1 0-1,0 0 1,0-1-1,0 1 1,0-1 0,0 0-1,1 0 1,-1 0-1,0 0 1,1 0 0,0 0-1,0 0 1,3 1-1,3 1 16,1 0-1,0-1 1,0 0-1,0-1 1,1 0-1,-1 0 1,1-1-1,-1 0 1,1-1-1,-1 0 1,1-1 0,-1 0-1,13-3 1,-8 0-152,-1 1 1,1-2 0,-1 0 0,0-1 0,-1 0 0,1-1-1,-1 0 1,20-15 0,-28 17-55,-1 1 0,1-1 0,-1 0 0,0-1 0,0 1 0,0-1 0,-1 1 0,0-1 0,0 0 0,2-7-1,-4 11 111,-1 1 0,1-1 0,-1 1 0,0 0 0,0-1 0,1 1 0,-1-1 0,0 1-1,0-1 1,0 1 0,-1-1 0,1 1 0,0-1 0,0 1 0,-1-1 0,1 1-1,-1 0 1,0-1 0,0-1 0,-1 2 31,1 0 0,-1 0 0,1 0 0,-1 0 0,1 0 0,-1 0 1,1 0-1,-1 1 0,0-1 0,1 1 0,-1-1 0,0 1 0,0 0 0,1-1 0,-1 1 0,0 0 0,0 0 0,0 0 0,1 1 0,-5 0 0,3-1 82,-1 2-1,0-1 0,0 0 0,1 1 0,-1-1 0,1 1 1,-1 0-1,1 0 0,0 0 0,0 1 0,0-1 1,0 1-1,0 0 0,1-1 0,-1 1 0,1 1 0,-1-1 1,1 0-1,0 0 0,1 1 0,-1-1 0,0 1 0,1 0 1,0-1-1,0 1 0,0 0 0,0 4 0,0-4-3,0 1-1,0-1 1,1 0 0,0 0-1,0 0 1,0 1 0,0-1-1,0 0 1,1 0-1,0 1 1,0-1 0,0 0-1,0 0 1,1 0-1,0 0 1,0-1 0,0 1-1,0 0 1,0-1 0,1 1-1,-1-1 1,1 0-1,0 0 1,0 0 0,4 3-1,1-2-82,1 0 0,-1 0 0,1-1 0,0 0-1,0-1 1,1 0 0,-1 0 0,0-1 0,1 0 0,-1-1-1,18-1 1,-17 1-769,1-2 0,-2 1 0,1-2 0,0 1 0,0-1 0,12-6 0,4-6-6773</inkml:trace>
  <inkml:trace contextRef="#ctx0" brushRef="#br0" timeOffset="-10140.89">2877 180 13835,'0'0'1240,"-3"70"-1240,5-30-1912,8-1-3257</inkml:trace>
  <inkml:trace contextRef="#ctx0" brushRef="#br0" timeOffset="-9279.75">5975 828 10906,'0'0'9888,"14"-10"-7974,-1 1-1672,-1 0 1,1-1 0,-2-1-1,1 0 1,-2 0 0,1-1 0,14-23-1,-10 8-134,-1-1-1,-1-1 1,-1 0-1,-1 0 1,11-56-1,-19 70-111,0 0 0,-1 0 0,-1-1 0,-1 1 0,0 0 0,-1-1 0,0 1 0,-1 0 0,-1 0 0,-1 0 0,0 0 0,0 0-1,-14-27 1,15 38-12,0-1 0,0 1-1,-1-1 1,0 1-1,1 0 1,-2 1 0,1-1-1,0 1 1,0 0-1,-1 0 1,0 0-1,0 0 1,0 1 0,0 0-1,0 0 1,0 0-1,-9-1 1,11 2 15,0 1 0,0-1 0,0 1 0,0 0 0,0 0 1,0 0-1,0 1 0,0-1 0,0 1 0,0-1 0,0 1 0,0 0 0,0 0 0,1 0 0,-1 1 0,0-1 1,1 1-1,-1-1 0,1 1 0,-1 0 0,1 0 0,0 0 0,0 0 0,0 0 0,0 1 0,0-1 0,0 1 1,1-1-1,-1 1 0,1 0 0,0-1 0,-2 6 0,-2 10 33,1 0 0,1 0 1,0 1-1,1-1 0,1 1 0,1 0 0,4 35 1,0-23 96,2 1 0,1-1 1,21 56-1,-21-69 7,1 0 0,0-1 0,1-1 1,1 0-1,1 0 0,0-1 0,1 0 0,19 18 0,-25-28-81,0 1-1,1-1 0,-1 0 0,1-1 0,1 0 0,-1 0 0,0 0 0,1-1 0,0 0 0,0-1 0,-1 1 0,2-1 0,-1-1 0,0 0 1,0 0-1,0 0 0,1-1 0,-1-1 0,0 1 0,0-1 0,12-3 0,-14 2-45,0 0-1,0-1 1,0 0-1,0 0 1,0 0-1,-1 0 1,1-1-1,-1 0 1,0 0-1,-1-1 1,1 1-1,-1-1 1,1 0-1,-2 0 1,1-1 0,5-9-1,-4 6-70,-1 1-1,0-1 1,-1-1 0,0 1 0,0 0-1,-1-1 1,0 1 0,-1-1-1,0 0 1,-1-13 0,0 20 49,0 0-1,0 1 1,0-1 0,-1 0-1,0 1 1,1-1 0,-1 1-1,0-1 1,0 1 0,0-1 0,-1 1-1,1 0 1,0-1 0,-1 1-1,0 0 1,1 0 0,-1 0-1,0 0 1,0 0 0,0 1-1,0-1 1,-1 1 0,1-1 0,0 1-1,-1 0 1,1 0 0,0 0-1,-1 0 1,0 0 0,1 0-1,-1 1 1,1-1 0,-1 1-1,0 0 1,1 0 0,-1 0 0,0 0-1,1 0 1,-5 1 0,2 0 13,0 0 0,0 0 0,1 0-1,-1 0 1,1 1 0,-1-1 0,1 1 0,0 0 0,-1 1 0,1-1 0,0 1 0,1 0 0,-1-1 0,0 2 0,1-1 0,-1 0 0,1 1 0,0 0 0,0 0 0,1-1 0,-1 2 0,-2 4-1,4-4 29,0-1-1,0 1 0,0-1 0,0 1 0,1-1 0,0 1 1,0 0-1,0-1 0,0 1 0,1-1 0,0 1 0,0-1 1,0 1-1,0-1 0,1 0 0,-1 1 0,1-1 0,0 0 1,1 0-1,-1 0 0,1 0 0,0-1 0,-1 1 1,5 3-1,-4-5-11,0 1 0,-1-1 0,1 0 0,0 0 1,0-1-1,0 1 0,0-1 0,0 1 0,1-1 1,-1 0-1,0 0 0,1 0 0,-1-1 0,1 1 1,-1-1-1,1 0 0,-1 0 0,0 0 0,1 0 1,-1-1-1,1 1 0,-1-1 0,1 0 0,-1 0 0,0 0 1,0 0-1,0-1 0,1 1 0,-1-1 0,-1 0 1,1 0-1,3-3 0,21-24-38,-24 25 3,0-1 1,1 1 0,-1 0 0,1 0 0,0 0 0,1 1 0,6-5 0,5 51 402,-13-37-373,1 1-1,-1 0 0,1-1 0,1 0 0,-1 0 0,1 0 0,0-1 0,1 0 1,-1 1-1,1-2 0,0 1 0,0-1 0,1 0 0,-1 0 0,1-1 1,0 0-1,0 0 0,0 0 0,0-1 0,0 0 0,1-1 0,-1 1 0,14-1 1,1 1-979,1-1-1,35-3 1,37-10-5717,-30-1 839</inkml:trace>
  <inkml:trace contextRef="#ctx0" brushRef="#br0" timeOffset="-8863.69">7328 511 12659,'0'0'8052,"-9"-5"-5261,-28-16-487,35 20-2204,1 0 0,0 1 1,-1-1-1,1 1 1,-1-1-1,1 1 0,-1 0 1,1 0-1,-1 0 1,1-1-1,-1 1 0,1 1 1,-1-1-1,1 0 1,-1 0-1,1 0 0,-1 1 1,1-1-1,-1 1 1,1-1-1,0 1 1,-1 0-1,1-1 0,0 1 1,0 0-1,-3 2 1,-20 29-14,21-26 39,-3 3-79,1 0 0,1 0 0,0 1 0,0 0 0,1 0 0,0 0 0,0 0 0,1 1 0,1-1 0,0 1 0,0-1 0,1 1 0,1-1 0,2 19 0,-2-23-77,1 0-1,-1 0 0,1 0 0,1-1 1,-1 1-1,1 0 0,0-1 0,0 0 0,1 0 1,-1 0-1,1 0 0,0-1 0,1 1 1,-1-1-1,1 0 0,0 0 0,0-1 1,0 1-1,0-1 0,1 0 0,-1 0 1,1-1-1,0 0 0,-1 0 0,1 0 1,9 1-1,6 0-595,0 0 0,-1-2 1,1 0-1,29-3 0,-33 0-880,0-1-1,0 0 1,18-6 0,13-10-4646</inkml:trace>
  <inkml:trace contextRef="#ctx0" brushRef="#br0" timeOffset="-8415.02">7590 530 11466,'0'0'2750,"-11"0"-348,5 0-2133,0-1 1,0 1-1,0 1 0,-1-1 0,1 1 0,0 0 1,0 1-1,0 0 0,0 0 0,1 0 0,-1 0 0,0 1 1,1 0-1,-1 0 0,1 0 0,0 1 0,0 0 1,1 0-1,-1 0 0,1 1 0,0-1 0,0 1 0,0 0 1,1 0-1,-6 11 0,5-7-29,1 1 0,0 0-1,0 0 1,1 0 0,1 0 0,0 1-1,0-1 1,1 0 0,1 16 0,-1-23-203,0 1 0,0-1 1,1 0-1,-1 1 1,1-1-1,0 1 0,0-1 1,0 0-1,1 0 1,-1 1-1,1-1 0,-1 0 1,1 0-1,0 0 1,0-1-1,1 1 0,-1 0 1,0-1-1,1 0 1,0 1-1,-1-1 0,1 0 1,0 0-1,0-1 0,0 1 1,0-1-1,1 1 1,-1-1-1,0 0 0,7 1 1,-7-2-32,0 0 0,1 0 0,-1-1 0,0 0 1,1 1-1,-1-1 0,0 0 0,0 0 0,0-1 0,0 1 0,0-1 1,0 0-1,0 1 0,0-1 0,-1 0 0,1-1 0,-1 1 0,1 0 1,-1-1-1,0 1 0,0-1 0,0 0 0,0 0 0,2-5 0,5-8-311,-1-1 0,0-1 0,5-18 0,-11 29 41,26-95-2630,-26 105 2918,1 0 1,-1 1-1,0-1 1,0 1-1,0-1 1,0 1-1,0 0 1,1 5-1,19 44 1207,12 32 1810,-37-123-838,3 26-2413,1 0 0,0 1 1,1-1-1,0 1 1,1-1-1,7-18 1,-9 27 144,1 0 0,-1 0 0,1 0 0,0 0 0,0 1 0,0-1 1,0 0-1,0 1 0,0-1 0,1 1 0,-1 0 0,1 0 0,0 0 1,0 0-1,0 0 0,0 0 0,5-1 0,-6 2 30,1 1 0,0 0 0,-1 0 0,1 0-1,-1 0 1,1 1 0,-1-1 0,1 0 0,-1 1 0,1 0 0,-1 0-1,0-1 1,1 1 0,-1 1 0,0-1 0,0 0 0,1 1-1,-1-1 1,0 1 0,0-1 0,-1 1 0,1 0 0,3 4 0,22 25-222,-17-18-449,0-1 0,23 20 0,-28-28 338,0-1 0,0 1 0,0-1 0,1 0 0,-1-1 0,1 1 0,0-1 1,0 0-1,0-1 0,0 1 0,7 0 0,16-1-8094</inkml:trace>
  <inkml:trace contextRef="#ctx0" brushRef="#br0" timeOffset="-7670.86">8082 569 15603,'0'0'2368,"-10"0"167,-1 0-2047,1 1-1,-1 0 1,1 1 0,-1 0 0,1 1 0,0 0-1,-17 7 1,24-9-412,0 1-1,0-1 1,0 1-1,0 0 1,1 0-1,-1-1 1,0 2 0,1-1-1,0 0 1,-1 1-1,1-1 1,0 1-1,0-1 1,0 1-1,1 0 1,-1 0-1,0 0 1,1 0-1,0 0 1,0 0-1,0 1 1,0-1 0,1 0-1,-1 1 1,1-1-1,0 0 1,0 1-1,0-1 1,0 0-1,0 0 1,1 1-1,0-1 1,1 4-1,-2-4-59,1-1-1,1 0 1,-1 1-1,0-1 1,0 0-1,1 0 0,-1 0 1,1 0-1,0 0 1,-1 0-1,1 0 0,0-1 1,0 1-1,0-1 1,1 1-1,-1-1 0,0 0 1,0 0-1,1 0 1,-1 0-1,1 0 1,-1 0-1,0-1 0,1 1 1,0-1-1,-1 0 1,1 0-1,-1 0 0,1 0 1,-1 0-1,1 0 1,-1-1-1,1 1 1,2-2-1,2 1-22,-1-1 0,0 1 0,1-1 0,-1-1 0,0 1 0,0-1 0,0 0 1,-1 0-1,1-1 0,-1 0 0,0 0 0,7-6 0,-7 2-43,0 0 0,0 0 0,0-1 0,-1 0 0,-1 1 0,0-1 0,0-1 0,0 1 0,-1 0 0,0-1 0,-1 1 0,0-1 0,-1 1 0,0-1 0,-1 1 0,-1-14 0,-2-5-189,-2 0 0,0 1 0,-2-1 0,-13-30 0,14 41 144,6 11 53,-1-1 0,-1 1 0,1 0 1,-1 0-1,0 0 0,-1 1 0,1-1 0,-1 1 0,0 0 0,-8-9 0,8 14 429,3 8-191,2 11-63,0 0-1,2 0 1,0 0-1,1 0 1,12 34 0,44 91 947,-53-130-856,0-1 0,1 0-1,0 0 1,16 18 0,-21-27-158,1 0 0,0 0 0,0 0 0,0-1 0,0 1 0,1-1 0,-1 0 0,1 0 0,-1-1 0,1 0 0,0 1 0,0-1 0,0-1 0,1 1 1,9 1-1,-13-4-61,0 1 1,0-1 0,0 1 0,0-1-1,0 1 1,0-1 0,0 0 0,-1 0-1,1 0 1,0 0 0,0 0 0,-1-1-1,1 1 1,-1 0 0,1-1 0,-1 1-1,1-1 1,-1 0 0,0 1 0,0-1-1,0 0 1,0 0 0,0 0 0,0 1-1,-1-1 1,1 0 0,0 0 0,0-4-1,12-70-687,-10 57 277,-3 18 375,7-31-1010,-2 27 644,2 19 393,-2 4 274,1-1 0,1 0 0,9 18 0,-15-32-222,1 0 1,-1 0-1,1 0 0,0 0 1,0 0-1,0 0 0,0 0 0,1-1 1,-1 1-1,1-1 0,-1 0 1,1 1-1,0-1 0,0-1 0,0 1 1,0 0-1,0-1 0,1 1 1,-1-1-1,0 0 0,1 0 0,-1 0 1,7 0-1,-9-1-39,0-1 0,0 0 0,0 1 1,0-1-1,0 0 0,0 0 0,-1 0 0,1 0 1,0 1-1,-1-1 0,1 0 0,0 0 0,-1 0 1,1-1-1,-1 1 0,0 0 0,1 0 0,-1 0 0,0 0 1,0 0-1,1 0 0,-1 0 0,0-1 0,0 0 1,2-35-120,-2 34 67,-1-23-156,-1 1 151,6 41 211,-3-12-150,0 1-1,1 0 1,-1-1 0,1 1 0,0-1 0,0 0 0,0 1 0,1-1 0,0 0 0,-1 0 0,1-1 0,1 1 0,-1 0 0,0-1-1,1 0 1,0 0 0,0 0 0,0 0 0,0-1 0,0 1 0,0-1 0,1 0 0,6 2 0,50 9-1994,0-11-4077,-23-2-1797</inkml:trace>
  <inkml:trace contextRef="#ctx0" brushRef="#br0" timeOffset="-7051.44">8805 492 15211,'0'0'2391,"-10"0"-393,0-1-1530,1 2 0,-1-1 0,1 1 0,0 1 0,0-1 0,-11 4 0,16-3-301,0 0 0,0-1 0,0 1 0,0 1 0,1-1 0,-1 0 0,1 1 0,-1 0 0,1 0 0,0 0 0,0 0 0,0 0-1,1 1 1,-1-1 0,1 1 0,-1 0 0,1-1 0,-2 8 0,1-5-41,1 1 0,0-1 0,1 1 0,-1 0 0,1-1 0,1 1 0,-1 0 0,1 0 0,0 0-1,1-1 1,-1 1 0,2 0 0,-1 0 0,4 11 0,-3-14-117,-1-1 1,1 0-1,0 0 1,0 0-1,0-1 0,0 1 1,0 0-1,1-1 0,-1 1 1,1-1-1,0 0 0,-1 0 1,1 0-1,0 0 1,0 0-1,1-1 0,-1 1 1,0-1-1,0 0 0,1 0 1,-1 0-1,0-1 0,1 1 1,-1-1-1,1 0 1,-1 0-1,1 0 0,-1 0 1,1 0-1,4-2 0,-3 1-185,1 0 0,-1 0 0,0 0 0,0-1 0,1 0 0,-1 0 0,-1 0 0,1-1 0,0 0 0,-1 0 0,1 0 0,-1 0 0,0-1 0,0 0 0,0 1 0,0-1 0,-1-1 0,0 1 0,0 0 0,0-1 0,0 0 0,-1 0 0,0 0 0,1 0 0,-2 0 0,1 0 0,-1 0 0,2-8 0,-1-2-245,-1 0-1,0 0 1,-1 0 0,0 0-1,-1 0 1,-1 0-1,0 0 1,-1 0 0,-5-15-1,-14-28 20,-7-23 307,21 26 3258,17 62-1665,32 49-302,-3 1-1,-2 3 1,40 92 0,-42-82-362,-23-46-572,-9-18-214,0 0 1,1 0-1,0 0 0,0 0 0,1 0 1,-1-1-1,6 7 0,-9-16-29,-1-1-1,1 1 0,0 0 0,0 0 1,1 0-1,-1 0 0,1 0 0,0 0 1,2-5-1,-3 6-49,4-11-393,0 0 0,0 1 0,7-14 0,-10 24 283,0 0 0,1 0 1,-1 1-1,0-1 0,1 1 0,0-1 1,-1 1-1,1 0 0,0 0 1,0-1-1,0 1 0,0 1 0,1-1 1,-1 0-1,1 1 0,-1-1 1,1 1-1,-1-1 0,1 1 0,0 0 1,-1 0-1,5 0 0,-6 1 134,1 0-1,-1 1 0,1-1 1,-1 1-1,1 0 0,-1-1 1,0 1-1,1 0 1,-1 0-1,0 0 0,1 0 1,-1 0-1,0 0 0,0 0 1,0 0-1,0 1 1,0-1-1,0 0 0,0 1 1,-1-1-1,1 0 0,0 1 1,0 2-1,17 46 780,-10-25-238,14 11 112,-21-36-715,-1 0 1,0 1 0,0-1-1,1 0 1,-1 1 0,0-1 0,1 0-1,-1 1 1,0-1 0,1 0 0,-1 0-1,1 0 1,-1 1 0,0-1-1,1 0 1,-1 0 0,1 0 0,-1 0-1,0 0 1,1 1 0,-1-1-1,1 0 1,-1 0 0,1 0 0,-1 0-1,0 0 1,1-1 0,0 1-1,-1-1-296,1 0 0,0 0 0,-1 0-1,1 0 1,-1 0 0,1 0 0,-1 0-1,0 0 1,1 0 0,-1 0-1,0 0 1,0 0 0,0 0 0,0 0-1,0-1 1,0 1 0,0-1-1,0-18-7826</inkml:trace>
  <inkml:trace contextRef="#ctx0" brushRef="#br0" timeOffset="-6619.64">9021 199 13203,'0'0'1320,"59"44"-1320,-19-19-648,1 1-1256</inkml:trace>
  <inkml:trace contextRef="#ctx0" brushRef="#br0" timeOffset="-6138.63">9358 480 10898,'0'0'10876,"3"12"-9653,2 16-772,17 64 1890,-20-82-2044,1 0 0,1-1 0,0 1 0,0-1 0,0 0 0,2 0 0,5 8 0,-10-16-269,0 1 0,-1-1 1,1 0-1,0 0 0,0 0 1,1 0-1,-1 0 0,0-1 1,0 1-1,0 0 0,0 0 1,1-1-1,-1 1 0,0-1 1,1 1-1,-1-1 0,0 1 1,1-1-1,-1 0 0,1 0 1,-1 0-1,1 0 0,-1 0 1,0 0-1,3 0 0,-2-1-3,0 0 0,0 0-1,0 0 1,0 0 0,0-1-1,0 1 1,0-1 0,-1 1-1,1-1 1,0 0 0,-1 0-1,0 1 1,3-5 0,2-4-80,-1-1 1,0 1 0,0-1 0,5-22 0,6-77-3785,-16 109 3785,0 1 0,0 0 0,0-1 0,0 1 0,0-1 0,0 1 0,0 0 0,0-1 0,0 1 0,0-1-1,0 1 1,0 0 0,1-1 0,-1 1 0,0-1 0,0 1 0,0 0 0,0-1 0,1 1 0,-1 0 0,0-1 0,0 1-1,1 0 1,-1-1 0,0 1 0,1 0 0,-1 0 0,0-1 0,1 1 0,-1 0 0,0 0 0,1 0 0,-1 0 0,0-1-1,1 1 1,9 12-642,4 24 704,-4 6 543,-7-28-248,0 0 1,1-1-1,0 1 1,1-1-1,1 0 1,8 14-1,-14-27-374,0 1 0,1-1 0,-1 1-1,0-1 1,1 1 0,-1-1-1,1 1 1,-1-1 0,1 1-1,-1-1 1,1 1 0,-1-1 0,1 0-1,-1 1 1,1-1 0,0 0-1,-1 0 1,1 0 0,0 1 0,-1-1-1,1 0 1,0 0 0,-1 0-1,1 0 1,-1 0 0,1 0 0,0 0-1,-1 0 1,1 0 0,0 0-1,-1-1 1,1 1 0,0 0-1,-1 0 1,1-1 0,-1 1 0,1 0-1,0-1 1,-1 1 0,1 0-1,-1-1 1,1 1 0,-1-1 0,0 1-1,1-1 1,7-11-5055</inkml:trace>
  <inkml:trace contextRef="#ctx0" brushRef="#br0" timeOffset="-6137.63">9524 194 12587,'0'0'376</inkml:trace>
  <inkml:trace contextRef="#ctx0" brushRef="#br0" timeOffset="-5686.56">9785 166 6753,'0'0'9213,"0"14"-6603,-2 345 4766,3-353-7308,-1 0-1,1 1 0,0-1 1,0 0-1,0 0 0,1 0 1,0 0-1,0 0 0,1-1 1,0 1-1,0-1 1,0 1-1,0-1 0,1 0 1,0 0-1,0-1 0,0 1 1,1-1-1,0 0 1,-1 0-1,1 0 0,1 0 1,-1-1-1,0 0 0,1 0 1,0-1-1,0 0 0,-1 0 1,1 0-1,1 0 1,-1-1-1,11 1 0,-8-1-90,0 0 0,-1 0 0,1-1 0,0 0 1,-1-1-1,1 0 0,-1 0 0,1-1 0,-1 0 0,1-1 0,-1 1 0,0-2 0,0 1 0,0-1 0,-1 0 0,1-1 0,-1 1 0,0-2 0,0 1 0,-1-1 0,0 0 0,0 0 1,6-9-1,-10 14-15,-1-1 0,0 0 0,0 1 0,1-1 0,-1 0 0,-1 0 1,1 0-1,0 0 0,0 0 0,-1 0 0,1 0 0,-1 0 0,0 0 0,1 0 1,-1 0-1,0-1 0,0 1 0,0 0 0,-1 0 0,1 0 0,0 0 1,-1 0-1,0 0 0,1 0 0,-1 0 0,0 0 0,0 0 0,0 0 1,0 0-1,0 1 0,-1-1 0,1 0 0,0 1 0,-1-1 0,1 1 0,-1-1 1,0 1-1,-2-2 0,-1 0 15,0 1 1,1 0-1,-1 0 1,0 0-1,0 1 0,0 0 1,0 0-1,-1 0 1,1 0-1,0 1 1,0 0-1,-1 0 1,1 0-1,0 1 0,-5 1 1,7-2 49,1 1 1,0 0-1,0 0 0,0 0 1,0 0-1,0 0 0,0 1 1,0-1-1,0 0 1,0 1-1,1 0 0,-1-1 1,1 1-1,-1 0 0,1 0 1,-1 0-1,1 0 0,0 0 1,0 0-1,0 0 1,0 0-1,1 1 0,-1-1 1,1 0-1,-1 0 0,1 1 1,0-1-1,-1 0 1,1 1-1,1-1 0,-1 0 1,0 1-1,0-1 0,1 0 1,-1 0-1,2 3 0,-1 2 84,1 0 0,0-1-1,0 1 1,1-1-1,-1 1 1,2-1-1,-1 0 1,0 0-1,1-1 1,0 1-1,7 6 1,-7-8-109,1-1-1,0 0 1,0 0 0,-1 0-1,2-1 1,-1 1-1,0-1 1,0-1 0,1 1-1,-1-1 1,1 0-1,-1 0 1,1 0 0,-1-1-1,1 0 1,0 0 0,-1 0-1,1-1 1,0 0-1,7-2 1,-6 1-476,0 0 0,-1 0 0,0-1 0,1 0 0,-1 0-1,0-1 1,0 0 0,-1 0 0,1 0 0,4-5 0,10-16-5611</inkml:trace>
  <inkml:trace contextRef="#ctx0" brushRef="#br0" timeOffset="-5243.81">9700 388 15771,'0'0'1705,"61"-26"-1177,1 2-528,24-9-104,-12 4-2217,-13 4-2824</inkml:trace>
  <inkml:trace contextRef="#ctx0" brushRef="#br0" timeOffset="-5242.82">10223 0 11923,'0'0'8137,"-42"79"-7481,42-43-656,13 20-296,8-10-1864,4-7-2961</inkml:trace>
  <inkml:trace contextRef="#ctx0" brushRef="#br0" timeOffset="-4650.83">10761 504 5937,'0'0'11881,"-12"-8"-9880,-38-26-575,47 31-1349,0 1 1,0 0 0,-1 1 0,1-1 0,0 1 0,-1-1 0,1 1 0,-1 0 0,1 0 0,-1 0 0,1 1-1,-1-1 1,0 1 0,1 0 0,-1 0 0,0 0 0,1 1 0,-1-1 0,0 1 0,1 0 0,-5 2-1,5-1-8,-1 0 0,1 0 0,0 1-1,0-1 1,0 1 0,0 0 0,0 0-1,1 0 1,-1 1 0,1-1-1,0 1 1,0-1 0,0 1 0,0 0-1,-2 7 1,2-2 42,-1 0 0,1 0 0,0 1 0,1-1 0,0 1 0,0-1 1,1 1-1,1-1 0,-1 1 0,1-1 0,1 1 0,0-1 0,0 0 0,5 12 0,-5-18-66,0 0 0,0 0 0,0 0 1,0 0-1,1 0 0,-1 0 0,1 0 0,-1-1 0,1 0 0,0 1 0,0-1 0,0 0 0,1 0 0,-1-1 0,0 1 1,1-1-1,-1 1 0,1-1 0,-1 0 0,1-1 0,0 1 0,-1 0 0,1-1 0,0 0 0,-1 0 0,6-1 1,-3 0-32,-1 0 1,0 0 0,0-1 0,0 1 0,-1-1 0,1 0 0,0-1 0,-1 1 0,1-1 0,-1 0 0,0 0 0,0-1 0,0 1 0,0-1 0,-1 0 0,0 0 0,1 0 0,3-7 0,-1-2-72,0 0 1,-1 0 0,0 0-1,-1-1 1,-1 0-1,0 0 1,-1 0-1,0 0 1,-1 0-1,-1 0 1,-1-16 0,0 9-224,-2 1 0,0-1 0,-1 1 1,-1 0-1,-1 0 0,-15-36 1,1 28-117,20 27 394,-1 1 1,1 0 0,0-1-1,0 1 1,-1 0 0,1-1-1,0 1 1,-1 0 0,1-1-1,0 1 1,-1 0 0,1 0-1,-1 0 1,1-1 0,0 1-1,-1 0 1,1 0 0,-1 0-1,1 0 1,-1 0 0,1 0-1,0 0 1,-1-1 0,1 1-1,-1 1 1,1-1 0,-1 0-1,1 0 1,0 0 0,-1 0-1,1 0 1,-1 0 0,1 0-1,0 1 1,-1-1 0,1 0-1,-1 0 1,1 0 0,0 1-1,-1-1 1,1 0 0,0 1-1,-1-1 1,1 0 0,0 1-1,0-1 1,-1 0 0,1 1-1,0-1 1,0 1 0,0-1-1,-1 0 1,1 1 0,0-1-1,0 1 1,0-1 0,0 0-1,0 1 1,0-1 0,0 1-1,0-1 1,0 1 0,0-1-1,0 1 1,0-1 0,0 0-1,1 1 1,-1-1 0,0 1-1,0 21 200,0 1 1,1-1-1,1 0 0,1 0 0,1-1 1,1 1-1,1-1 0,1 0 0,1 0 1,1-1-1,0 0 0,2 0 0,0-1 1,1-1-1,1 0 0,17 19 0,-26-33-153,0-1-1,1 1 0,-1-1 1,1 0-1,-1 0 1,1 0-1,0-1 1,0 0-1,0 0 0,0 0 1,0 0-1,1-1 1,-1 0-1,1 0 1,-1 0-1,1-1 0,-1 0 1,0 0-1,1 0 1,-1-1-1,1 0 1,-1 0-1,1 0 0,-1 0 1,0-1-1,0 0 1,0 0-1,0-1 1,7-4-1,-6 4-90,-1-1 0,0 0 0,0 0 0,0 0 0,0-1 0,-1 0 0,0 0 0,0 0 0,0 0-1,0-1 1,-1 1 0,0-1 0,0 0 0,-1 0 0,0 0 0,0 0 0,0 0 0,-1-1 0,1 1 0,-1-1 0,-1 1 0,0-1 0,0 1 0,-1-13 0,0 16 10,0 0 0,0-1 0,0 1 1,0 0-1,0-1 0,-1 1 1,0 0-1,1 0 0,-1 0 1,0 0-1,-1 0 0,1 1 1,0-1-1,-1 1 0,1-1 0,-1 1 1,0 0-1,0 0 0,0 0 1,0 1-1,0-1 0,0 1 1,-1-1-1,1 1 0,0 0 1,-1 0-1,1 0 0,-1 1 0,1-1 1,-1 1-1,1 0 0,-1 0 1,-3 1-1,5 0 63,0 0 0,0 0-1,0 1 1,1-1 0,-1 0 0,1 1 0,-1 0-1,1-1 1,-1 1 0,1 0 0,0-1 0,0 1-1,0 0 1,0 0 0,0 0 0,0 0 0,1 0-1,-1 0 1,1 0 0,-1 0 0,1 1-1,0-1 1,0 0 0,0 0 0,0 0 0,1 4-1,-1 1 72,0 1-1,1 0 0,0 0 1,0 0-1,1-1 0,3 9 0,-3-10-94,1-1 0,-1 0 0,1 0 0,0 0 0,1-1 0,-1 1 0,1-1 0,0 0 0,0 0 0,0 0 0,0 0 0,1-1 0,0 1 0,0-1 0,0 0 0,0-1 0,0 1 0,0-1 0,1 0 0,6 1 0,7 1-697,1-2 0,-1 0 1,0-1-1,32-2 0,14-3-5523</inkml:trace>
  <inkml:trace contextRef="#ctx0" brushRef="#br0" timeOffset="-4193.54">11550 615 9402,'0'0'16249,"7"-10"-14852,4-7-1233,-2 0 0,0-1-1,0 0 1,-2 0 0,0-1-1,4-24 1,-6 22-286,-1 0-1,-1-1 1,-1 0-1,-2 1 1,0-1-1,-3-30 1,1 48-245,4 14 223,10 22 78,4-11 54,1-1-1,1 0 0,0-1 0,2-1 0,26 20 1,34 32-2,-76-67 13,-1 1 0,1 0 0,-1-1 0,0 2 1,0-1-1,-1 0 0,1 0 0,-1 1 0,0 0 0,0-1 0,2 9 1,-4-12 3,0 1 0,0 0 1,0 0-1,0 0 0,0 0 1,0 0-1,0 0 1,-1 0-1,1-1 0,-1 1 1,1 0-1,-1 0 1,0 0-1,0-1 0,0 1 1,0 0-1,0-1 0,0 1 1,0-1-1,0 1 1,-1-1-1,1 0 0,-1 1 1,1-1-1,-1 0 0,1 0 1,-1 0-1,0 0 1,1 0-1,-1-1 0,0 1 1,-2 0-1,-7 3-5,0 0 1,-1-1-1,1-1 0,-1 0 1,1 0-1,-1-1 0,1-1 0,-1 0 1,0 0-1,-13-3 0,23 3-99,1-1-1,-1 1 1,1 0-1,0-1 1,-1 1-1,1-1 1,-1 0-1,1 1 1,0-1-1,0 0 1,0 0-1,-1 0 1,1 0-1,0 0 1,0 0-1,0 0 1,0 0-1,0 0 1,1-1-1,-1 1 1,0 0-1,1 0 1,-1-1-1,0 1 0,1-2 1,0-25-5719,6 8-14</inkml:trace>
  <inkml:trace contextRef="#ctx0" brushRef="#br0" timeOffset="-3591.28">12044 424 10538,'0'0'4361,"-12"-5"-2700,-1 0-849,-1 0 1,0 1 0,1 0-1,-1 2 1,-28-3 0,39 4-703,0 1 1,-1 0-1,1-1 1,0 2-1,-1-1 1,1 0 0,0 1-1,-1 0 1,1-1-1,0 1 1,0 0-1,0 1 1,0-1 0,0 1-1,0-1 1,0 1-1,0 0 1,0 0 0,1 0-1,-1 0 1,1 1-1,-1-1 1,1 1-1,0-1 1,0 1 0,0 0-1,1 0 1,-1 0-1,1 0 1,-1 0-1,1 0 1,0 0 0,0 1-1,0-1 1,1 0-1,-1 4 1,1-2-57,0 0 0,1-1 0,-1 1 0,1-1 0,0 1 0,0-1 0,1 0 0,0 1 0,-1-1 0,1 0 0,0 0 0,1 0 0,-1 0 0,1-1 0,0 1 0,0-1 1,0 1-1,0-1 0,1 0 0,-1 0 0,1-1 0,0 1 0,-1-1 0,1 1 0,0-1 0,1-1 0,-1 1 0,0 0 0,6 0 0,-5 0-52,0 0-1,0 0 0,0-1 1,0 0-1,0 0 1,0 0-1,0-1 0,1 0 1,-1 0-1,0 0 0,0 0 1,0-1-1,0 0 1,0 0-1,0 0 0,0-1 1,0 0-1,0 0 1,0 0-1,-1 0 0,1-1 1,-1 0-1,1 0 1,-1 0-1,6-6 0,-9 7-28,1 1-1,-1-1 1,0 0-1,0 1 1,0-1-1,0 0 0,0 0 1,-1 0-1,1 0 1,0 0-1,-1 0 0,0 0 1,1 0-1,-1 0 1,0 0-1,0 0 1,0 0-1,0 0 0,-1 0 1,1-1-1,0 1 1,-1 0-1,1 0 0,-1 0 1,0 1-1,0-1 1,0 0-1,0 0 1,0 0-1,0 1 0,0-1 1,-1 0-1,1 1 1,0-1-1,-1 1 0,0-1 1,1 1-1,-1 0 1,0 0-1,-2-2 1,6 1 29,0-1 1,1 1-1,-1 0 0,1-1 1,-1 1-1,1 0 1,0 0-1,0 1 1,0-1-1,0 1 1,4-2-1,5-4 2,-7 4 6,-1-1-1,0 1 1,0-1 0,0 0-1,-1 0 1,1 0-1,-1 0 1,0 0 0,0-1-1,0 0 1,-1 1 0,1-1-1,-1 0 1,-1 0 0,4-11-1,-4 7 4,0-1 0,0 0-1,-1 0 1,0 0 0,-1 0-1,0 0 1,0 0 0,-4-10-1,-3-7-16,-1 0-1,-1 1 0,-2 0 0,0 1 1,-19-28-1,13 33-8,18 20 13,-1 0 0,1 0 0,0 0 0,-1 0 0,1 0 1,0 0-1,-1 0 0,1 0 0,0 1 0,0-1 0,-1 0 0,1 0 1,0 0-1,-1 0 0,1 0 0,0 0 0,0 1 0,-1-1 0,1 0 1,0 0-1,0 0 0,-1 1 0,1-1 0,0 0 0,0 0 0,0 1 0,0-1 1,-1 0-1,1 1 0,0-1 0,0 0 0,0 0 0,0 1 0,0-1 1,0 0-1,0 1 0,0-1 0,0 1 0,-2 49 191,2-39-90,3 42 355,3-1 1,2 0-1,2 0 0,23 66 1,-30-109-430,0-1 0,0 1 0,1-1 1,0 1-1,0-1 0,1-1 0,0 1 0,1-1 1,0 0-1,0 0 0,0 0 0,1-1 0,0 0 1,0 0-1,14 7 0,-11-7-600,1-1-1,0-1 1,1 0 0,-1 0-1,1-1 1,22 3 0,12-3-5266</inkml:trace>
  <inkml:trace contextRef="#ctx0" brushRef="#br0" timeOffset="-2967.84">12911 398 9570,'0'0'9738,"-10"-6"-7663,8 5-1992,-7-4 258,1 0 0,-1 1 0,0 1 0,0-1 0,-10-1-1,15 4-276,1 0-1,-1 1 0,1 0 0,0-1 1,-1 1-1,1 0 0,-1 1 0,1-1 1,0 1-1,-1 0 0,1-1 0,0 1 1,-1 1-1,1-1 0,0 0 0,0 1 0,0 0 1,0-1-1,0 1 0,1 0 0,-6 5 1,3 0 28,-1 0 0,1 0 0,0 1 0,0 0 0,1 0 0,0 0 0,0 0 0,1 1 0,0 0 0,1-1 0,0 1 0,0 0 0,1 0 0,0 0 0,1 17 0,0-22-66,0 0 1,1-1 0,-1 1-1,1 0 1,0 0 0,0 0 0,1-1-1,-1 1 1,1 0 0,0-1-1,0 0 1,0 1 0,0-1-1,0 0 1,1 0 0,3 3-1,-3-4-11,1 1 0,-1-1-1,1 0 1,0-1-1,-1 1 1,1-1 0,0 1-1,0-1 1,0 0-1,0-1 1,0 1 0,0-1-1,1 1 1,-1-1-1,0-1 1,0 1 0,0 0-1,6-2 1,-4 0-42,1 1 0,-1-1 0,0 0 0,0 0 0,0-1 0,0 0 0,-1 0 0,1 0 0,-1-1 1,1 0-1,-1 0 0,-1 0 0,1 0 0,0-1 0,-1 0 0,0 0 0,0 0 0,-1-1 0,1 1 0,-1-1 0,0 0 0,-1 0 0,1 0 0,-1 0 1,0 0-1,-1 0 0,0 0 0,1-10 0,1-3-108,-2 0 0,-1 0 0,0 0 0,-1 0 0,-1 0 0,-1 0 1,-1 0-1,-8-25 0,-64-140-613,95 232 1357,26 49 1,-8-18-182,-17-33-179,-11-21-137,2 0 1,0 0-1,2-2 1,0 1-1,29 35 1,-29-48-2041,-3-7-2774</inkml:trace>
  <inkml:trace contextRef="#ctx0" brushRef="#br0" timeOffset="-2527.65">13155 376 10402,'0'0'6442,"19"51"-3778,-7-26-271,0 3-377,2-2-720,-1-2-447,1-2-305,-3-5-264,-1-5-216,-6-7-64,-7-27-1128,-10-5-2521,0-4-4993</inkml:trace>
  <inkml:trace contextRef="#ctx0" brushRef="#br0" timeOffset="-2526.65">13123 108 12579,'0'0'4057,"40"69"-3553,4-21-504,-6-6-1369,-1-3-2455</inkml:trace>
  <inkml:trace contextRef="#ctx0" brushRef="#br0" timeOffset="-2092.21">13392 537 9642,'0'0'7848,"0"-12"-5239,-5-187 1140,5 198-3771,0 1 0,0-1 0,0 1 0,0-1 0,-1 1 0,1 0 0,0-1 0,0 1 0,0-1 0,0 1 0,0-1 0,0 1 0,1-1 0,-1 1 0,0 0 0,0-1 0,0 1 0,0-1 0,0 1 0,1 0 0,-1-1 0,0 1 0,0-1 0,1 1 0,-1 0 0,0-1 0,1 1 0,-1 0 0,0 0 0,1-1 1,-1 1-1,0 0 0,1 0 0,0-1 0,12 11-262,9 23 247,58 118 2843,-86-181-645,3 16-2351,0 0 0,1 0 1,0 0-1,1 0 1,2-27-1,-1 37 41,0-1-1,1 1 1,-1 0-1,1-1 1,0 1 0,0 0-1,0-1 1,1 1 0,0 0-1,0 0 1,0 0 0,0 1-1,0-1 1,1 0-1,-1 1 1,1-1 0,0 1-1,0 0 1,1 0 0,-1 0-1,1 1 1,6-5 0,-9 7 141,1-1 1,0 1-1,0-1 1,0 1 0,0 0-1,0 0 1,0 0-1,0 0 1,0 0-1,0 0 1,0 1 0,0-1-1,-1 1 1,1-1-1,0 1 1,0 0 0,0-1-1,0 1 1,-1 0-1,1 0 1,-1 0 0,1 1-1,-1-1 1,1 0-1,-1 0 1,1 1-1,-1-1 1,0 1 0,0 0-1,0-1 1,0 1-1,0 0 1,0-1 0,1 4-1,5 10 369,0 1 0,-1 0-1,5 19 1,-3-10 205,-6-19-638,0 1 177,0 0 0,1-1 0,0 1 0,1-1 0,6 11 0,-8-16-345,-1 1 1,1 0 0,-1-1-1,1 0 1,0 1 0,-1-1-1,1 0 1,0 0 0,0 0-1,0 0 1,0 0 0,0 0-1,0-1 1,4 2 0,5-2-5491</inkml:trace>
  <inkml:trace contextRef="#ctx0" brushRef="#br0" timeOffset="-1679.67">13795 332 13827,'0'0'5657,"0"59"-2640,0-32-1105,0-3-784,4-1-503,3-3-385,2-5-240,-2-5-16,-1-5-584,-4-15-4418,-2-3-1599</inkml:trace>
  <inkml:trace contextRef="#ctx0" brushRef="#br0" timeOffset="-1678.67">13742 116 6305,'0'0'7658,"73"54"-10699</inkml:trace>
  <inkml:trace contextRef="#ctx0" brushRef="#br0" timeOffset="-1028.05">14065 479 6433,'0'0'18547,"-7"-4"-17199,6 4-1336,-1-1 31,0 0 1,0 0-1,-1-1 1,1 1 0,0 0-1,0-1 1,1 0-1,-1 1 1,0-1-1,0 0 1,1 0 0,-1 0-1,1 0 1,0 0-1,-1 0 1,1 0-1,0 0 1,0-1 0,1 1-1,-1 0 1,0-1-1,1 1 1,-1 0-1,1-1 1,0 1 0,0-1-1,0 1 1,0-1-1,0 1 1,0-1-1,1 1 1,-1 0-1,1-1 1,1-1 0,26-78-1084,-25 74 690,0 0 0,1 1 0,1-1 1,-1 1-1,1 0 0,0 0 0,0 1 0,8-8 0,-12 14 324,-1-1 0,1 1 0,-1 0 0,1-1 0,-1 1 0,1-1 0,0 1 0,-1 0 0,1 0 0,0-1 0,-1 1 0,1 0 0,0 0-1,-1 0 1,1 0 0,0 0 0,-1 0 0,1 0 0,0 0 0,-1 0 0,1 0 0,0 0 0,-1 0 0,1 0 0,0 0 0,-1 1 0,1-1 0,0 0 0,-1 1 0,1-1 0,-1 0 0,1 1 0,-1-1 0,1 1 0,-1-1 0,1 0 0,-1 1 0,1 0 0,-1-1 0,1 1 0,-1-1 0,0 1 0,1-1 0,-1 1 0,0 0 0,0-1 0,1 1 0,-1 0 0,0 0 0,11 41 220,-10-34-216,6 33 279,-6-29-44,0-1 1,1 0-1,0 0 0,1-1 1,0 1-1,1 0 0,0-1 1,10 17-1,-14-26-179,0 0 0,1 0 0,-1-1-1,1 1 1,-1 0 0,1-1 0,-1 1 0,1-1 0,-1 1 0,1-1-1,-1 1 1,1-1 0,0 1 0,-1-1 0,1 1 0,0-1 0,0 0-1,-1 1 1,1-1 0,0 0 0,0 0 0,-1 0 0,1 1-1,0-1 1,0 0 0,-1 0 0,1 0 0,0 0 0,0 0 0,1-1-1,-1 0 7,0 0-1,1 0 1,-1 0-1,0 0 0,0 0 1,0 0-1,0 0 0,0-1 1,0 1-1,0 0 0,0-1 1,0 1-1,1-3 0,14-50-348,-14 40-53,1 0-1,-2 0 1,0 0-1,-1-1 1,0 1 0,-4-24-1,14 131 1942,-8-86-1490,0 0-1,0-1 0,1 0 1,0 1-1,1-1 1,-1 0-1,1-1 0,6 8 1,-9-12-77,0 0-1,0 0 1,0 0 0,1 0 0,-1 0 0,0 0 0,0 0 0,1 0 0,-1 0 0,1-1 0,-1 1-1,0 0 1,1-1 0,-1 1 0,1-1 0,0 0 0,-1 0 0,1 1 0,-1-1 0,1 0 0,-1 0-1,1 0 1,0-1 0,-1 1 0,1 0 0,-1-1 0,1 1 0,-1 0 0,1-1 0,-1 0 0,1 1-1,-1-1 1,0 0 0,1 0 0,-1 0 0,0 0 0,0 0 0,0 0 0,0 0 0,0 0 0,0 0-1,1-2 1,3-3-27,-1 0 1,0 0-1,0 0 0,-1-1 0,1 1 0,-1-1 1,-1 0-1,0 1 0,0-1 0,0-1 0,0 1 0,-1 0 1,-1 0-1,1 0 0,-1-1 0,0 1 0,-2-12 1,2 63 444,-1-40-393,1 0-1,-1 0 1,1 1-1,0-1 1,0 0-1,1 0 0,-1 0 1,1 1-1,0-1 1,0 0-1,0 0 1,0 0-1,1 0 1,3 6-1,-2-6-16,0-1 1,0 1-1,0-1 1,0 0-1,1 0 0,-1 0 1,1 0-1,0-1 0,-1 1 1,1-1-1,1 0 0,-1 0 1,0-1-1,0 1 1,1-1-1,-1 0 0,0 0 1,1 0-1,0-1 0,-1 0 1,1 0-1,-1 0 0,1 0 1,-1 0-1,1-1 1,-1 0-1,1 0 0,7-3 1,-6 2-63,0-1 0,0 1 0,0-1 0,-1 0 0,1 0 0,-1-1 0,1 1 0,-1-1 1,-1 0-1,1-1 0,0 1 0,-1-1 0,0 0 0,0 0 0,0 0 0,-1-1 0,0 1 0,0-1 1,0 0-1,1-6 0,-3 8 2,0 0 0,-1-1-1,0 1 1,0 0 0,0 0 0,0-1 0,-1 1 0,1 0 0,-1 0 0,0 0 0,-1 0 0,1 0 0,-1 0 0,1 0-1,-4-5 1,4 8 50,0-1 0,0 1-1,0-1 1,0 1-1,0 0 1,-1-1 0,1 1-1,0 0 1,-1 0-1,1 0 1,0 0-1,-1 0 1,1 0 0,-1 1-1,0-1 1,1 0-1,-1 1 1,0-1 0,1 1-1,-1 0 1,0-1-1,1 1 1,-1 0 0,0 0-1,0 0 1,1 0-1,-1 1 1,0-1 0,0 0-1,1 1 1,-1-1-1,0 1 1,1-1 0,-1 1-1,1 0 1,-1 0-1,1 0 1,-1 0 0,1 0-1,-2 1 1,0 1 47,1-1 0,-1 0 1,1 1-1,0-1 0,0 1 1,0 0-1,0 0 0,0 0 0,0 0 1,1 0-1,-1 0 0,1 0 1,0 1-1,0-1 0,0 0 1,1 1-1,-1-1 0,1 1 1,0-1-1,0 1 0,0-1 1,0 0-1,1 1 0,1 5 0,-2-4-13,2 0 0,-1 0 0,1-1 0,0 1 0,0 0 0,0-1 0,0 1 0,1-1 0,0 0-1,0 1 1,0-2 0,0 1 0,1 0 0,-1-1 0,1 1 0,6 3 0,6 2 0,1-1 0,0-1 1,1-1-1,0 0 0,0-1 0,32 4 1,35-1-1325,-7-11-3964,-62-1 913</inkml:trace>
  <inkml:trace contextRef="#ctx0" brushRef="#br0">313 1379 11522,'0'0'2794,"-7"9"-341,-7 10-1598,1 0-1,2 1 1,0 0 0,1 1-1,0 0 1,2 1-1,-10 38 1,12-30-502,0 0 0,2 0 0,2 0 0,0 0 0,6 56 0,-4-79-252,2 1 0,-1 0-1,1-1 1,0 0 0,1 1-1,-1-1 1,1 0 0,1 0 0,0 0-1,0-1 1,0 1 0,0-1-1,1 0 1,0 0 0,1-1 0,11 10-1,-5-6 31,0-2-1,0 1 1,1-2-1,0 0 0,0 0 1,1-1-1,-1-1 1,17 3-1,-16 0 148,-4-1-2270</inkml:trace>
  <inkml:trace contextRef="#ctx0" brushRef="#br0" timeOffset="1158.23">799 1672 7922,'0'0'11219,"-9"-6"-9589,6 4-1611,-3-2 287,1 0 1,0 1-1,-1 0 0,1 0 0,-12-4 0,16 7-251,-1-1 1,0 1-1,1-1 1,-1 1-1,0 0 0,0 0 1,0 0-1,1 0 1,-1 0-1,0 0 1,0 0-1,1 1 1,-1-1-1,0 0 1,1 1-1,-1 0 0,0-1 1,1 1-1,-1 0 1,1 0-1,-1 0 1,1 0-1,-1 0 1,1 0-1,0 0 1,-1 0-1,1 1 0,0-1 1,0 1-1,0-1 1,-1 3-1,-4 8 30,0 0 0,1 0-1,1 0 1,0 1 0,1 0 0,0 0-1,0 0 1,2 0 0,0 0 0,0 0-1,3 25 1,-2-33-55,0 0 0,1 0 0,0 0-1,0 0 1,0 0 0,1 0 0,-1 0 0,1 0 0,1 0 0,-1 0-1,0-1 1,1 1 0,0-1 0,0 0 0,1 0 0,-1 0 0,1 0 0,-1-1-1,1 1 1,0-1 0,1 0 0,-1 0 0,0-1 0,1 1 0,0-1-1,0 0 1,-1 0 0,1 0 0,0-1 0,0 0 0,10 1 0,-5-1-12,0-1 0,0-1 1,0 0-1,-1-1 1,1 0-1,0 0 0,-1-1 1,1 0-1,-1 0 1,0-1-1,0-1 0,11-6 1,-16 8-31,1 0 0,0 0 0,-1 0 0,0-1 0,0 1-1,0-1 1,-1 0 0,1 0 0,-1 0 0,0-1 0,0 1 0,0-1 0,0 0 0,-1 0 0,0 0 0,0 0 0,-1 0-1,1 0 1,-1 0 0,0-1 0,0 1 0,-1 0 0,0-1 0,0-5 0,-1 9 10,0-1 0,0 0 0,0 1 1,0-1-1,0 1 0,-1 0 0,1-1 0,-1 1 0,0 0 1,0 0-1,0 0 0,0 0 0,0 0 0,0 1 0,0-1 1,-1 1-1,1-1 0,0 1 0,-1 0 0,0 0 0,1 0 1,-1 0-1,1 0 0,-4 0 0,4 0-3,0 1-1,0-1 0,1 1 1,-1-1-1,0 1 1,0 0-1,1 0 0,-1 0 1,0 0-1,0 0 1,0 0-1,1 0 0,-1 1 1,0-1-1,0 1 1,1-1-1,-1 1 0,0 0 1,1-1-1,-1 1 1,1 0-1,-1 0 0,1 0 1,-1 0-1,1 1 0,0-1 1,-1 0-1,1 0 1,0 1-1,0-1 0,0 1 1,0-1-1,0 1 1,0-1-1,1 1 0,-1 0 1,0 3-1,0 2-19,0 1 0,1 0 0,0 0 0,0 0 0,1 0-1,0 0 1,0-1 0,1 1 0,3 8 0,-3-11 17,-1 0-1,1-1 1,0 1 0,0-1 0,1 1 0,-1-1-1,1 0 1,0 0 0,0 0 0,1-1 0,-1 1-1,1-1 1,-1 1 0,1-1 0,8 4-1,-11-6 10,-1-1 0,1 1-1,0-1 1,0 0-1,-1 0 1,1 1-1,0-1 1,-1 0 0,1 0-1,0 0 1,0 0-1,-1 0 1,1 0-1,0 0 1,0 0-1,-1 0 1,1 0 0,0-1-1,0 1 1,-1 0-1,1 0 1,0-1-1,-1 1 1,1 0-1,0-1 1,-1 1 0,1-1-1,-1 1 1,2-1-1,9-25 40,-6-36-316,-5 56 157,0-59-912,8 79 1011,1-1 1,1 0-1,0 0 1,0-1 0,1 0-1,0-1 1,1 0-1,1-1 1,0 0-1,0-1 1,1-1-1,0 0 1,0-1-1,24 9 1,-37-15 50,0-1 0,0 0 1,0 1-1,-1-1 0,1 0 1,0 1-1,0-1 0,0 0 1,0 0-1,0 0 0,0 0 1,0 0-1,0 0 0,0 0 0,0 0 1,0 0-1,0-1 0,-1 1 1,1 0-1,0-1 0,0 1 1,0 0-1,0-1 0,0 1 1,-1-1-1,1 1 0,0-1 0,1-1 1,-2 1 19,1-1 0,-1 0 0,1 1 0,-1-1 0,0 0 0,0 1 0,1-1 0,-1 0 0,0 1 0,-1-1 0,1 0 0,0 1 0,0-1 1,-2-3-1,-3-12 244,-2-1 0,-12-24 1,10 24-257,6 12-47,1 1 0,0 0-1,1-1 1,-1 1 0,1-1 0,0 0 0,1 1 0,-1-1-1,1-9 1,1 13-76,-1-1 0,1 0 0,0 1 0,-1-1 0,1 1 0,1-1-1,-1 1 1,0-1 0,0 1 0,1 0 0,0 0 0,-1 0 0,1-1 0,0 2 0,0-1-1,0 0 1,0 0 0,0 1 0,1-1 0,-1 1 0,0-1 0,1 1 0,3-1 0,105-32-7435,-56 20 797</inkml:trace>
  <inkml:trace contextRef="#ctx0" brushRef="#br0" timeOffset="1815.63">1761 1344 11602,'0'0'7725,"14"13"-5641,50 47-311,56 69-1,109 171 1863,-250-344-2096,12 30-1534,-3-6-865,-1-1 1,0 2 0,-2 0 0,0 0 0,-1 1-1,-1 1 1,-32-26 0,47 42 836,1 0 1,-1 0-1,0-1 0,1 1 0,-1 1 1,0-1-1,1 0 0,-1 0 0,0 1 1,0-1-1,0 1 0,1-1 1,-1 1-1,0 0 0,0-1 0,0 1 1,0 0-1,0 1 0,0-1 0,0 0 1,0 0-1,1 1 0,-1-1 1,0 1-1,0 0 0,0-1 0,1 1 1,-1 0-1,0 0 0,1 0 1,-1 0-1,1 1 0,-1-1 0,1 0 1,-1 1-1,1-1 0,0 0 0,-2 3 1,-2 6 217,0 0-1,0 1 1,0-1 0,2 1 0,-5 17 0,-3 7 478,-13 17 331,17-38-968,0-1 0,1 2 0,1-1 0,-8 30 0,15-29-2525,-1-14 2055,-1 0-1,1 0 0,-1-1 1,1 1-1,0 0 0,-1-1 1,1 1-1,0 0 0,0-1 1,-1 1-1,1-1 0,0 1 1,0-1-1,0 1 0,0-1 1,0 0-1,0 1 0,1-1 1,12 2-6826</inkml:trace>
  <inkml:trace contextRef="#ctx0" brushRef="#br0" timeOffset="2401.34">2353 1683 12443,'0'0'12337,"-2"11"-11942,-6 20 101,2 0-1,-2 45 1,7-64-363,1-1 0,1 1 0,0 0-1,5 20 1,-5-27-98,0-1 0,1 0-1,0 1 1,-1-1 0,1 0 0,1 0-1,-1 0 1,1 0 0,-1 0 0,1-1-1,0 1 1,1-1 0,4 4 0,-6-5-23,1 0 0,0 0 1,0-1-1,0 1 1,0-1-1,0 1 0,0-1 1,1 0-1,-1 0 0,0-1 1,0 1-1,1-1 1,-1 0-1,1 1 0,-1-1 1,0-1-1,1 1 1,-1 0-1,5-2 0,-3 0-11,1 0-1,-1 0 0,0 0 1,0-1-1,0 0 1,0 0-1,-1 0 0,1-1 1,-1 1-1,0-1 1,5-5-1,-5 4-40,0 1 1,0-1-1,-1 0 1,1 0-1,-1 0 0,0-1 1,0 1-1,-1-1 0,1 0 1,-1 0-1,-1 1 1,1-1-1,-1 0 0,0 0 1,0-1-1,-1 1 0,0 0 1,0 0-1,0 0 1,-1 0-1,0 0 0,-2-9 1,2 13 25,0-1 1,-1 1 0,1-1-1,-1 1 1,0 0 0,0 0 0,1 0-1,-1 0 1,0 0 0,-1 1-1,1-1 1,0 0 0,0 1-1,-1 0 1,1-1 0,-1 1-1,-3-1 1,4 2 25,1-1 1,0 1-1,0 0 0,0 0 1,0 0-1,-1 0 0,1 0 1,0 0-1,0 0 0,0 0 1,0 1-1,-1-1 0,1 0 1,0 1-1,0-1 0,0 1 1,0-1-1,0 1 0,0-1 1,0 1-1,0 0 0,0 0 1,0-1-1,1 1 0,-1 0 1,0 0-1,0 0 0,1 0 1,-1 0-1,0 0 0,1 0 1,-1 0-1,1 0 0,-1 0 1,1 0-1,0 0 0,0 1 1,-1-1-1,1 0 1,0 0-1,0 0 0,0 2 1,-1 10 258,0 1 0,0 0 0,2-1 0,0 1 1,0-1-1,1 1 0,1-1 0,5 16 1,-7-24-272,1 0 1,-1 0 0,1 0-1,1-1 1,-1 1-1,0 0 1,1-1 0,0 0-1,0 0 1,1 0 0,-1 0-1,1 0 1,0-1 0,0 1-1,0-1 1,0 0 0,0 0-1,1-1 1,0 1 0,-1-1-1,1 0 1,0 0-1,0-1 1,0 1 0,6 0-1,-2-2-481,0 0-1,1 0 0,-1-1 0,0 0 1,0 0-1,1-1 0,15-6 0,17-9-5946</inkml:trace>
  <inkml:trace contextRef="#ctx0" brushRef="#br0" timeOffset="2796.95">2718 1693 14363,'0'0'11451,"55"3"-9955,-28-3-920,-2 0-576,0 0-288,-9-1-1360</inkml:trace>
  <inkml:trace contextRef="#ctx0" brushRef="#br0" timeOffset="3689.26">3192 1349 4545,'0'0'18575,"9"9"-17722,-3-3-703,2 1 0,-1-2-1,1 1 1,-1-1 0,2 0-1,-1 0 1,0-1 0,1 0-1,0-1 1,0 0 0,13 3 0,64 8 639,-47-9-641,-1 2 1,0 1-1,56 20 0,-94-28-142,0 0-1,0 1 0,1-1 1,-1 0-1,0 0 0,1 0 0,-1 0 1,0 0-1,0 1 0,0-1 0,1 0 1,-1 0-1,0 0 0,0 1 1,0-1-1,1 0 0,-1 0 0,0 1 1,0-1-1,0 0 0,0 1 0,0-1 1,0 0-1,0 0 0,1 1 1,-1-1-1,0 0 0,0 1 0,0-1 1,0 0-1,0 0 0,0 1 0,0-1 1,-1 0-1,1 1 0,0-1 1,0 1-1,-10 13 270,-24 13 184,28-22-417,-29 26 59,1 2 0,-52 65 0,26-28-96,58-68 49</inkml:trace>
  <inkml:trace contextRef="#ctx0" brushRef="#br0" timeOffset="4311.76">3845 1270 11666,'0'0'11074,"9"14"-9944,317 430 3213,-320-436-4322,10 15 546,-13-21 42,-7-14 258,-3-4-1086,-1 2 1,0-1-1,-1 1 0,-1 0 0,0 1 0,-20-20 1,24 27 8,0 0 1,0 0 0,-1 1-1,0 0 1,1 0 0,-2 1-1,1-1 1,0 1-1,-1 1 1,0 0 0,0 0-1,0 0 1,0 1 0,0 0-1,-10 0 1,16 2 192,0 1 1,0-1-1,-1 1 1,1-1-1,0 1 0,0 0 1,0 0-1,0 0 1,0 0-1,0 0 0,1 1 1,-1-1-1,0 1 1,1-1-1,-1 1 0,1-1 1,-1 1-1,1 0 1,0 0-1,-1 0 0,1 0 1,0 0-1,0 0 1,-1 3-1,-19 63 181,14-39 160,-31 64 323</inkml:trace>
  <inkml:trace contextRef="#ctx0" brushRef="#br0" timeOffset="9883.75">4293 1622 9658,'0'0'6951,"5"10"-5928,3 12-322,-1 0 1,0 1-1,-2 0 1,3 26-1,-1-5 1453,-6-42-1100,0-6-132,-1-23-152,-16-160-1906,17 186 1109,-1 1 0,1 0 0,-1-1 0,1 1 1,-1 0-1,1 0 0,-1 0 0,1-1 0,0 1 1,-1 0-1,1 0 0,-1 0 0,1 0 0,-1 0 1,1 0-1,-1 0 0,1 0 0,0 0 0,-1 0 1,1 0-1,-1 0 0,1 1 0,-1-1 0,1 0 1,-1 0-1,1 1 0,-1-1 0,1 0 0,-1 1 1,1-1-1,-1 0 0,1 1 0,-1-1 0,1 1 1,20 11-55,3 10 134,-2 2 0,0 0 0,-1 1 0,-1 1 0,-2 1 0,25 47 0,-41-85 2660,-3-59-1886,-44-94-1551,44 157-806,18 3-12921</inkml:trace>
  <inkml:trace contextRef="#ctx0" brushRef="#br0" timeOffset="10292.48">4630 1608 10082,'0'0'6511,"-4"10"-4383,1 0-1668,0 1-1,0 1 0,1-1 1,1 0-1,-1 0 0,2 18 1,0-24-314,0 0 0,0 0 1,1 0-1,0 0 0,0 0 1,0 0-1,1 0 0,-1-1 1,1 1-1,0 0 0,1-1 0,-1 0 1,1 1-1,-1-1 0,2 0 1,-1 0-1,0-1 0,1 1 1,-1-1-1,6 5 0,-8-7-98,1 0 1,-1 0-1,0-1 0,0 1 0,1 0 0,-1 0 0,1-1 0,-1 1 0,1-1 1,-1 1-1,1-1 0,-1 0 0,1 1 0,-1-1 0,1 0 0,-1 0 0,1 0 1,-1 0-1,1-1 0,0 1 0,-1 0 0,1 0 0,-1-1 0,3-1 0,-2 1 6,0-1 0,-1 1 0,1-1 0,-1 0-1,1 1 1,-1-1 0,0 0 0,0 0 0,0 0 0,0 0-1,0 0 1,0 0 0,0 0 0,0-5 0,1-3 19,0 0 0,-1 0-1,0 0 1,-1 0 0,-1 0 0,-1-15 0,0 18-101,0 0 1,-1 1-1,1-1 1,-1 1-1,-1 0 0,1 0 1,-1 0-1,0 0 1,0 0-1,-1 1 1,-9-9-1,11 12-299,1 0 1,-1 0-1,0 0 0,1 0 0,-1 1 1,0-1-1,0 1 0,0 0 1,-5-2-1</inkml:trace>
  <inkml:trace contextRef="#ctx0" brushRef="#br0" timeOffset="10725.32">4799 1819 11394,'0'0'9205,"1"-8"-8722,-1 5-468,8-31-34,-8 33 8,1 0 0,0-1 0,0 1-1,0 0 1,0 0 0,-1 0 0,1 0 0,1 0 0,-1 1 0,0-1 0,0 0 0,0 0 0,0 1-1,1-1 1,-1 1 0,0-1 0,0 1 0,1-1 0,-1 1 0,1 0 0,-1-1 0,0 1 0,1 0-1,-1 0 1,0 0 0,1 0 0,-1 1 0,1-1 0,-1 0 0,2 1 0,-1 0 3,0 0 1,0 0 0,-1 0 0,1 0-1,-1 0 1,1 0 0,-1 1 0,1-1-1,-1 0 1,0 1 0,0-1 0,0 1-1,1-1 1,-1 1 0,-1 0-1,1 0 1,0-1 0,0 1 0,-1 0-1,1 0 1,-1 0 0,1 0 0,-1-1-1,0 5 1,3 52 189,-3-50-129,-1 9-68,1-2 1533,0-15-1533,1 0 0,-1 0 0,0 0 1,1 0-1,-1 0 0,1 1 0,-1-1 1,0 0-1,1 0 0,-1-1 0,1 1 0,-1 0 1,0 0-1,1 0 0,-1 0 0,1 0 1,-1 0-1,0 0 0,1-1 0,-1 1 1,0 0-1,1 0 0,-1 0 0,0-1 0,1 1 1,-1 0-1,0-1 0,0 1 0,1 0 1,-1-1-1,0 1 0,0 0 0,1-1 1,-1 1-1,0-1 0,5-3-676,0 1 0,0-1 1,0 1-1,1 0 0,-1 1 1,10-4-1,-14 5 655,0 1-1,0-1 1,0 1 0,0-1 0,0 1 0,0-1 0,0 1 0,0 0 0,0 0-1,0-1 1,0 1 0,0 0 0,0 0 0,0 0 0,0 0 0,0 0-1,0 0 1,0 1 0,0-1 0,0 0 0,0 0 0,0 1 0,0-1-1,0 1 1,0-1 0,0 1 0,0-1 0,0 1 0,0-1 0,0 1-1,-1 0 1,1 0 0,0-1 0,0 1 0,-1 0 0,1 0 0,-1 0-1,1 0 1,0 0 0,-1 0 0,0 0 0,1 0 0,0 2 0,-1 2 309,0 0 1,0 1 0,-1-1 0,1 1 0,-1-1-1,0 0 1,0 1 0,-1-1 0,0 0 0,0 0-1,0 0 1,0 0 0,-1 0 0,0-1 0,-5 7-1,7-9-218,0-1 0,-1 1 0,0 0-1,1-1 1,-1 0 0,0 1-1,1-1 1,-1 0 0,0 0-1,0 0 1,0 0 0,0 0-1,0-1 1,0 1 0,0-1-1,0 1 1,-1-1 0,1 0-1,0 0 1,0 1 0,-2-2 0,1 1-274,0-1 0,0 0 1,0 0-1,0 0 1,1 0-1,-1 0 1,1-1-1,-1 1 1,1-1-1,-1 0 1,1 0-1,-3-2 1,-10-12-4855</inkml:trace>
  <inkml:trace contextRef="#ctx0" brushRef="#br0" timeOffset="11095.57">4904 1543 13483,'0'0'3209,"61"0"-2489,-17 0-720,-7-2-2281,-2-2-3536</inkml:trace>
  <inkml:trace contextRef="#ctx0" brushRef="#br0" timeOffset="11521.58">5448 1631 12995,'0'0'3873,"13"75"-2849,-10-38 496,2 3-784,-3-2-688,-1 5-48,0-10-2384,-1-9-4674</inkml:trace>
  <inkml:trace contextRef="#ctx0" brushRef="#br0" timeOffset="12180.35">5861 1701 10362,'0'0'7220,"12"-9"-5951,-3 2-1180,1 0 1,-1-1 0,0 0 0,-1-1-1,0 0 1,0 0 0,-1 0 0,0-1-1,-1 0 1,0-1 0,0 1 0,-1-1-1,5-17 1,-7 10-78,0 0 0,-1 1 0,0-1 0,-2 0 0,0 0 0,-5-31 0,4 41-10,-1 0 1,1-1-1,-1 1 0,-1 0 1,0 0-1,0 1 0,-1-1 1,1 1-1,-2-1 0,1 1 1,-1 0-1,0 1 1,0-1-1,-1 1 0,0 0 1,-10-8-1,15 13 17,0 0 0,-1 0 0,1 0-1,0 0 1,0 0 0,0 0 0,-1 0 0,1 1 0,0-1 0,-1 0 0,1 1-1,-1-1 1,1 1 0,-1 0 0,1-1 0,-1 1 0,1 0 0,-1 0-1,1 0 1,-1 0 0,1 0 0,-1 0 0,1 1 0,-1-1 0,1 0 0,-1 1-1,1-1 1,-1 1 0,1-1 0,0 1 0,-1 0 0,1 0 0,0 0 0,0-1-1,-1 1 1,1 0 0,0 1 0,0-1 0,0 0 0,0 0 0,0 0-1,1 1 1,-1-1 0,0 0 0,1 1 0,-1-1 0,0 0 0,1 1 0,0-1-1,-1 3 1,-2 9 32,0 0 0,1 0 0,1 0-1,0 20 1,1-5 171,1-1 0,1 1 0,2-1 0,0 0 0,2 0 0,1 0 0,20 49 0,-24-67-158,1-1 0,0 0 0,1-1 0,-1 1 0,1-1 0,1 0 0,-1 0 0,1 0 0,1-1 0,-1 0 0,1 0 0,0-1 0,0 1 0,1-2 0,0 1 0,0-1 0,0 0 0,0-1 0,0 0 0,1 0 0,-1 0 0,1-1 0,0-1 0,0 0 0,-1 0 0,1 0 0,0-1 0,14-2 0,-18 1-68,1 0 1,-1 0 0,0-1-1,1 1 1,-1-1 0,0-1-1,0 1 1,-1-1 0,1 1 0,0-1-1,-1-1 1,0 1 0,1-1-1,-1 1 1,-1-1 0,1 0-1,-1-1 1,1 1 0,-1 0-1,0-1 1,-1 0 0,1 0-1,-1 0 1,0 0 0,0 0-1,-1 0 1,1-1 0,-1 1 0,0 0-1,-1-1 1,1 1 0,-1-1-1,0 1 1,-1-1 0,1 1-1,-3-11 1,1 13-11,0-1 0,-1 0 0,1 1 0,-1 0 0,0-1 0,0 1 0,0 0 0,0 0 0,0 1 0,-1-1 0,1 1 0,-1 0 0,0 0 0,1 0-1,-1 0 1,0 0 0,0 1 0,-7-2 0,7 2 9,-1-1-1,0 1 0,0 0 0,0 0 1,-1 1-1,1-1 0,0 1 0,0 0 1,0 1-1,0-1 0,0 1 0,0 0 1,0 0-1,0 1 0,-6 2 0,9-3 17,0 1 1,0 0-1,0-1 0,0 1 0,0 0 0,0 0 0,1 0 0,-1 0 1,1 1-1,0-1 0,-1 0 0,1 0 0,0 1 0,0-1 0,0 1 0,1-1 1,-1 1-1,1-1 0,-1 1 0,1 0 0,0-1 0,0 1 0,0-1 1,0 1-1,1 0 0,-1-1 0,1 1 0,1 3 0,-1-2 48,0 0 0,0 0-1,1 0 1,-1 0 0,1 0-1,0 0 1,1-1 0,-1 1-1,0-1 1,1 1 0,0-1-1,0 0 1,0 0 0,0 0-1,0-1 1,7 5 0,-5-5-38,-1-1 1,1 1 0,0-1 0,0 0 0,0 0-1,-1-1 1,1 0 0,0 1 0,0-2 0,0 1 0,0 0-1,0-1 1,0 0 0,-1 0 0,1-1 0,0 1-1,-1-1 1,1 0 0,-1 0 0,0 0 0,5-4 0,-6 4-10,1 0 1,-1 0 0,0 0 0,-1 0-1,1 0 1,0-1 0,-1 0 0,1 1-1,-1-1 1,0 0 0,0 0 0,0 0-1,0 0 1,0-1 0,-1 1 0,1-1-1,-1 1 1,0 0 0,0-1 0,0 0-1,-1 1 1,1-1 0,-1 0 0,0-3-1,2 14 6,0 0 0,0-1 0,1 1-1,0 0 1,0-1 0,0 0-1,1 0 1,0 0 0,0 0 0,1 0-1,-1-1 1,1 0 0,1 0 0,-1 0-1,0-1 1,1 0 0,0 0-1,0 0 1,8 3 0,-7-4-381,1 1 0,-1-2 0,1 1 1,-1-1-1,1-1 0,0 1 0,0-1 0,0 0 0,0-1 0,9 0 1,37-9-5282,-3-6-2734</inkml:trace>
  <inkml:trace contextRef="#ctx0" brushRef="#br0" timeOffset="13060.74">6935 1507 9706,'0'0'13038,"-11"-6"-12296,-34-17-283,43 22-441,0 0-1,0 0 0,-1 1 1,1-1-1,0 1 1,0 0-1,-1-1 1,1 1-1,0 0 1,0 0-1,-1 1 1,1-1-1,0 0 0,0 1 1,0-1-1,-1 1 1,1 0-1,0-1 1,0 1-1,0 0 1,0 1-1,0-1 0,0 0 1,1 0-1,-1 1 1,0-1-1,1 1 1,-1 0-1,1-1 1,-1 1-1,1 0 1,0 0-1,-2 3 0,-1 2 34,0 0 0,1 0 1,0 1-1,0-1 0,1 1 0,0 0 0,-1 9 0,2-9 46,0 0 0,1-1 0,0 1 0,0 0 0,1-1 0,0 1 0,1-1 0,-1 1 0,1-1 1,5 11-1,-6-16-78,0 0 1,0 1-1,1-1 1,-1 0-1,1 0 1,-1 0-1,1 0 1,0 0-1,0-1 1,0 1-1,0-1 1,0 1-1,0-1 1,0 1 0,0-1-1,1 0 1,-1 0-1,0 0 1,1 0-1,-1-1 1,1 1-1,-1-1 1,1 1-1,-1-1 1,1 0-1,-1 0 1,1 0-1,-1 0 1,1-1 0,0 1-1,-1-1 1,0 1-1,1-1 1,-1 0-1,4-1 1,-2 0-8,0-1 0,1 1 0,-1-1 0,0 0 0,0 0 0,-1 0 0,1 0 0,0 0 0,-1-1-1,0 0 1,0 0 0,0 0 0,-1 0 0,1 0 0,-1 0 0,0-1 0,0 1 0,0-1 0,1-7 0,0 0-52,0-1 0,0 0-1,-2 0 1,1 0 0,-2 0-1,-1-17 1,-2 7-100,-1 1-1,-1 0 1,-1 0 0,-2 1-1,0-1 1,-1 1-1,-1 1 1,0 0 0,-2 0-1,0 2 1,-16-19 0,44 86 578,26 50 34,-27-59-89,2 0 0,37 61 0,-50-94-327,1-1 1,0 0-1,0 1 1,1-2 0,0 1-1,0-1 1,0 1-1,1-2 1,-1 1-1,1-1 1,13 6-1,-16-8-42,-1-1 0,0 0-1,1 0 1,-1-1-1,1 1 1,-1-1-1,1 1 1,-1-1 0,1 0-1,0-1 1,-1 1-1,1-1 1,-1 1-1,1-1 1,-1 0 0,0 0-1,1 0 1,-1-1-1,0 1 1,0-1-1,0 0 1,0 0 0,0 0-1,0 0 1,0 0-1,-1-1 1,1 1-1,3-6 1,-1 2-101,-1 0 1,0-1-1,0 1 1,0-1-1,-1 0 1,0 1-1,0-2 1,0 1-1,-1 0 1,0 0-1,-1-1 1,0 1-1,0-1 1,0 1-1,-2-15 1,1 21 76,0 0 0,0 0 0,0 0 0,-1 0 0,1 0 0,0 0 0,-1 0 0,1 0 0,-1 0 0,1 0 0,-1 0 0,1 0 0,-1 0 0,0 0 0,0 0 0,1 0 0,-1 1 0,0-1 0,0 0 0,0 1 0,0-1 0,0 0 0,0 1 0,0-1 0,0 1 0,0 0 0,0-1 0,0 1 0,0 0 0,0-1 0,0 1 0,0 0 0,0 0 0,0 0 0,-1 0 0,1 0 0,0 0 0,0 1 0,0-1 0,0 0 0,-1 1 0,0-1 21,0 1 1,0 0-1,0 0 0,1-1 0,-1 1 1,0 0-1,1 0 0,-1 1 0,0-1 0,1 0 1,0 0-1,-1 1 0,1-1 0,0 1 1,0-1-1,-1 1 0,1 0 0,0-1 1,1 1-1,-1 0 0,0 0 0,1 0 1,-1 0-1,0 2 0,1 5 100,0 1 0,0-1 0,1 0 0,1 1 0,0-1 0,0 0 1,0 0-1,1 0 0,1 0 0,-1-1 0,1 1 0,1-1 0,0 0 0,0 0 0,0-1 0,1 1 0,0-1 0,1 0 0,-1-1 0,14 10 1,-16-14-265,-1 0 0,0 0 0,1-1 0,0 1 0,-1-1 0,1 0 0,0 0 1,-1-1-1,1 1 0,0-1 0,0 0 0,-1 0 0,1 0 0,0 0 0,0-1 1,0 1-1,-1-1 0,1 0 0,0 0 0,-1 0 0,1-1 0,-1 0 0,1 1 1,-1-1-1,0 0 0,6-5 0,21-19-5895</inkml:trace>
  <inkml:trace contextRef="#ctx0" brushRef="#br0" timeOffset="13513.02">7243 1109 13795,'0'0'5545,"-8"48"-2560,5-25-833,1 1-1432,2-2-720,4 5-456,8-8-1960,2-5-4258</inkml:trace>
  <inkml:trace contextRef="#ctx0" brushRef="#br0" timeOffset="13908.15">7546 1419 11018,'0'0'10777,"-9"7"-9738,1-2-925,1 1 0,1 0-1,-1 1 1,1-1 0,0 1-1,0 1 1,1-1 0,0 1-1,0 0 1,1 0 0,0 0-1,0 1 1,1-1 0,0 1-1,1 0 1,-3 16 0,4-20-71,1 1 1,0-1 0,0 0 0,0 0 0,0 0 0,1 0 0,0 0 0,0 0-1,0 0 1,0 0 0,1-1 0,0 1 0,3 6 0,-3-9-102,0 0 1,1 1-1,-1-1 0,0 0 1,1 0-1,-1 0 1,1-1-1,0 1 0,-1 0 1,1-1-1,0 0 1,0 0-1,0 0 0,0 0 1,0 0-1,0 0 1,1-1-1,-1 0 0,0 1 1,0-1-1,0-1 1,0 1-1,5-1 0,5-1-1119,1 0-1,-1-1 0,-1 0 0,1-1 0,13-6 1,13-9-6529</inkml:trace>
  <inkml:trace contextRef="#ctx0" brushRef="#br0" timeOffset="14336.25">7764 1648 11602,'0'0'16604,"-26"-49"-16308,21 23-216,2-4-80,2-2-264,1 0-392,0 4-664,7 6-393,1 8-215,3 8-305,14 6-535,-1 0 199,-1 1-567</inkml:trace>
  <inkml:trace contextRef="#ctx0" brushRef="#br0" timeOffset="14778.89">7954 1447 10234,'0'0'9508,"-8"8"-8339,3-1-966,0-1 0,0 1 1,0 0-1,1 0 0,0 0 0,0 1 0,-4 12 0,7-16-112,0-1 0,0 1 0,0 0 0,0 0-1,1-1 1,0 1 0,0 0 0,0 0 0,0 0 0,0 0-1,1-1 1,0 1 0,0 0 0,0 0 0,0-1 0,1 1-1,-1-1 1,1 1 0,0-1 0,0 0 0,0 1-1,5 4 1,-3-4 1,1 1 0,0-1 0,0-1 0,0 1 0,1-1 0,-1 0 0,1 0 0,0-1 0,0 0 0,0 0 0,9 2 0,-13-3-75,-1-1 0,1 1 0,0-1-1,0 1 1,0-1 0,0 0 0,0 0 0,0 0-1,0 0 1,0 0 0,0-1 0,0 1-1,-1 0 1,1-1 0,0 0 0,0 1 0,0-1-1,0 0 1,-1 0 0,1 0 0,0 0-1,-1 0 1,1 0 0,-1-1 0,1 1-1,-1 0 1,0-1 0,0 1 0,1-1 0,-1 1-1,0-1 1,0 0 0,0 1 0,-1-1-1,1 0 1,0 0 0,-1 0 0,1 0 0,0-3-1,-1-5-137,0 0-1,0 0 1,-1 0-1,0-1 1,0 2-1,-1-1 0,-1 0 1,0 0-1,0 1 1,-1-1-1,0 1 1,0 0-1,-9-13 1,-3-8-721,15 29 734,1 0 0,-1 1 0,1-1 0,0 0 0,-1 1-1,1-1 1,0 0 0,-1 1 0,1-1 0,0 0 0,0 0 0,0 1 0,0-1-1,-1 0 1,1 0 0,0 0 0,0 1 0,1-1 0,-1 0 0,0 0 0,0 1-1,0-1 1,0 0 0,1 0 0,-1 1 0,0-1 0,1 0 0,-1 1 0,0-1 0,1 0-1,-1 1 1,2-2 0,-1 1 23,1 1 0,0-1 0,0 0-1,-1 1 1,1 0 0,0-1 0,0 1 0,0 0-1,0 0 1,-1 0 0,1 0 0,0 0 0,2 1-1,6 0 63,-1 1 0,1 1 0,-1-1 0,16 8 0,-18-6 144,-1 0 0,0 0 1,-1 0-1,1 0 0,-1 1 0,1 0 0,-1 0 0,-1 0 0,1 1 0,5 10 0,-1 0 840,-1 0 0,10 31 0,4 9 778,-22-55-1788,0 0 0,0 0 0,0-1 0,0 1 0,1 0 0,-1-1 0,0 1 0,0 0 0,1 0 1,-1-1-1,0 1 0,1-1 0,-1 1 0,1 0 0,-1-1 0,1 1 0,-1-1 0,1 1 0,-1-1 0,1 1 0,0-1 1,-1 0-1,1 1 0,0-1 0,-1 0 0,1 1 0,0-1 0,-1 0 0,1 0 0,0 0 0,-1 1 0,1-1 0,0 0 1,0 0-1,-1 0 0,1 0 0,0 0 0,0-1 0,-1 1 0,1 0 0,0 0 0,-1 0 0,1-1 0,0 1 1,0 0-1,-1-1 0,1 1 0,-1 0 0,1-1 0,0 1 0,-1-1 0,1 1 0,-1-1 0,1 1 0,-1-1 0,1 1 1,-1-1-1,0 0 0,1 1 0,-1-1 0,1-1 0,7-14-4209</inkml:trace>
  <inkml:trace contextRef="#ctx0" brushRef="#br0" timeOffset="14779.89">8107 1198 14483,'0'0'2569,"60"23"-3794,-33-16-4800</inkml:trace>
  <inkml:trace contextRef="#ctx0" brushRef="#br0" timeOffset="15214.16">8443 1357 9554,'0'0'12695,"-11"-3"-11663,1 1-844,-1 1 1,0-1-1,1 2 0,-1 0 1,-20 2-1,28-2-180,1 0-1,-1 0 1,0 1-1,0 0 1,0 0-1,0-1 0,1 1 1,-1 1-1,0-1 1,1 0-1,-1 1 1,1-1-1,-1 1 1,1 0-1,0 0 1,0 0-1,0 0 1,0 0-1,0 0 1,0 1-1,1-1 1,-1 1-1,1-1 1,-1 1-1,1 0 1,0-1-1,0 1 1,0 0-1,1 0 1,-1 0-1,0 5 1,1-6-53,0 0 0,1 0 1,-1 1-1,1-1 1,-1 0-1,1 0 0,0 0 1,0 0-1,0 0 1,0 0-1,0 0 0,0-1 1,1 1-1,-1 0 1,0 0-1,1-1 0,0 1 1,-1-1-1,1 0 1,0 1-1,0-1 0,3 2 1,54 24-1532,-38-19 892,-10-3 424,1 1 0,-1 0 0,-1 1 0,16 12 1,-24-18 263,0 0 0,0 1 0,0-1 0,-1 1 0,1-1 1,0 1-1,-1 0 0,1 0 0,-1 0 0,0-1 0,0 1 0,1 0 1,-1 1-1,0-1 0,-1 0 0,1 0 0,0 0 0,-1 1 1,1-1-1,-1 0 0,0 0 0,1 1 0,-1-1 0,0 0 1,-1 1-1,1-1 0,0 0 0,-1 1 0,1-1 0,-1 0 0,0 0 1,1 0-1,-3 3 0,1-2 70,-1-1-1,0 0 1,0 1-1,0-1 1,0 0-1,-1 0 1,1-1-1,-1 1 1,1-1 0,-1 0-1,1 0 1,-1 0-1,0 0 1,1 0-1,-7-1 1,3 1 19,-1 0 1,0-1 0,0 0-1,1 0 1,-1-1 0,-12-2-1,18 3-145,1-1 0,0 0 0,-1 1 0,1-1 0,0 0 0,0 1 0,0-1 1,0 0-1,0 0 0,0 0 0,0 0 0,0 0 0,0 0 0,0 0 0,1-1 0,-1 1 0,0 0 0,1 0 0,-1 0 0,1-1 0,-1 1 0,1 0 0,0-1 0,-1-2 0,4-34-5649,5 17 576</inkml:trace>
  <inkml:trace contextRef="#ctx0" brushRef="#br0" timeOffset="15621">8616 1328 10058,'0'0'3553,"-11"0"-1323,-38-2-22,47 2-2015,0 0 0,0 0 0,-1 0 0,1 0 1,0 0-1,0 0 0,0 1 0,-1 0 0,1-1 0,0 1 0,0 0 0,0 0 0,0 0 0,0 0 0,-2 2 0,3-2-124,0 0 0,0 0 0,1 0-1,-1 0 1,0 0 0,1 0 0,-1 0 0,1 0-1,0 0 1,-1 0 0,1 0 0,0 0 0,-1 0-1,1 1 1,0-1 0,0 0 0,0 0 0,0 0-1,0 1 1,1 0 0,-1 2-41,2 0 0,-1 0 0,0 0-1,1-1 1,-1 1 0,1-1 0,0 1 0,1-1 0,-1 0 0,0 0-1,1 0 1,0 0 0,3 3 0,65 38-501,-57-37 255,-1 0 1,0 1-1,-1 0 0,0 1 1,0 1-1,12 12 0,-23-21 219,0 0-1,0 0 1,0 0-1,0-1 1,0 1-1,0 0 1,-1 1-1,1-1 1,0 0-1,-1 0 1,1 0-1,-1 0 1,1 0-1,-1 1 1,1-1-1,-1 0 0,0 0 1,0 1-1,0-1 1,0 0-1,0 1 1,0-1-1,0 0 1,0 0-1,0 1 1,0-1-1,-1 0 1,1 0-1,-1 1 1,0 0-1,-1 0 23,0 0 0,0 0 0,0-1 0,0 1 0,0-1 0,0 0 0,-1 1 0,1-1 1,0 0-1,-1 0 0,1-1 0,-1 1 0,-4 0 0,-7 1 55,1 0 0,0-2 0,-1 1-1,-24-4 1,36 3-144,0 0 0,0-1 0,0 1 1,0 0-1,0-1 0,0 0 0,1 1 0,-1-1 0,0 0 0,0 0 0,1 0 0,-1 0 0,1-1 0,-1 1 0,1 0 0,-1 0 0,1-1 0,0 1 0,-1-1 0,1 0 0,0 1 0,0-1 1,-1-3-1,1 1-611,0 1 1,1 0 0,-1-1 0,1 1 0,0-1 0,0 1-1,0-1 1,1-4 0,3-14-4821</inkml:trace>
  <inkml:trace contextRef="#ctx0" brushRef="#br0" timeOffset="16340.25">8838 1359 9282,'0'0'10886,"-12"-3"-9924,8 2-915,1-1 4,1 1 1,-1 0-1,0 0 1,1 0 0,-1 1-1,0-1 1,0 1 0,0-1-1,1 1 1,-1 0-1,0 0 1,0 0 0,0 0-1,1 1 1,-1-1-1,0 1 1,0 0 0,1 0-1,-1 0 1,0 0 0,1 0-1,-1 0 1,1 1-1,-1-1 1,1 1 0,0 0-1,0-1 1,0 1-1,0 0 1,0 1 0,0-1-1,0 0 1,-2 5 0,0 0 81,0 0 1,1 0 0,0 0 0,1 1 0,-1-1-1,1 1 1,1 0 0,-1-1 0,1 1-1,1 0 1,-1 0 0,1 0 0,2 14 0,-1-19-114,-1 0 0,1 0 0,0-1 0,0 1 1,0 0-1,0 0 0,0-1 0,1 1 0,-1 0 1,1-1-1,0 0 0,0 1 0,-1-1 0,1 0 0,1 0 1,-1 0-1,0 0 0,0 0 0,1-1 0,-1 1 1,1-1-1,0 1 0,-1-1 0,1 0 0,0 0 1,0 0-1,0-1 0,-1 1 0,1 0 0,0-1 0,0 0 1,0 0-1,0 0 0,0 0 0,0 0 0,0-1 1,0 1-1,0-1 0,3-1 0,-3 1-30,1 0 0,-1 0 0,1-1 0,-1 1 0,0-1 1,0 0-1,0 0 0,0 0 0,0-1 0,0 1 0,-1 0 0,1-1 0,-1 0 0,0 0 0,1 1 0,-1-1 0,0-1 0,-1 1 0,1 0 0,-1 0 1,1-1-1,-1 1 0,0-1 0,0 1 0,0-1 0,-1 1 0,1-5 0,0 0-44,0 1 0,-1 0 0,0-1 0,0 1 1,-1-1-1,0 1 0,0-1 0,-1 1 0,0 0 0,0 0 0,-1 0 0,-4-9 0,7 16 55,0 0 0,0 0 0,0 0 0,0 0 0,0 0-1,0 0 1,0 0 0,0 0 0,0 0 0,0 0 0,0 0 0,0 0-1,0 0 1,0 0 0,0 1 0,0-1 0,0 0 0,-1 0 0,1 0-1,0 0 1,0 0 0,0 0 0,0 0 0,0 0 0,0 0-1,0 0 1,0 0 0,0 0 0,0 0 0,0 0 0,0 0 0,0 0-1,-1 0 1,1 0 0,0 0 0,0 0 0,0 0 0,0 0 0,0 0-1,0 0 1,0 0 0,0 0 0,0 0 0,0 0 0,0-1 0,0 1-1,0 0 1,0 0 0,1 14-8,6 19 82,3-10 4,-4-10-6,-1 0 1,2 0 0,-1 0 0,2-1-1,16 22 1,-24-34-58,0 0 0,0 0 0,0 1 0,1-1 0,-1 0 1,0 0-1,0 1 0,1-1 0,-1 0 0,0 0 0,0 0 0,1 0 0,-1 0 0,0 1 0,1-1 0,-1 0 1,0 0-1,1 0 0,-1 0 0,0 0 0,1 0 0,-1 0 0,0 0 0,0 0 0,1 0 0,-1 0 0,0 0 0,1 0 1,-1 0-1,0 0 0,1-1 0,-1 1 0,0 0 0,0 0 0,1 0 0,-1 0 0,1-1 0,6-13 462,1-18-140,-6-53-682,-2 57-11,22 50-406,-6 2 879,-2 0 0,21 48 0,-43-92 1970,5 16-2073,1-1 0,0 0 0,0 0 0,1 0 0,-1 0-1,1 0 1,0 0 0,0-11 0,1 12-68,0 0-1,1 0 1,0 0-1,0 0 0,0 0 1,0 0-1,1 0 1,-1 1-1,1-1 0,0 0 1,4-4-1,-6 7 40,1 0 0,0 0 1,-1 0-1,1 1 0,0-1 0,-1 0 0,1 0 0,0 1 0,0-1 0,0 1 0,0-1 0,0 1 0,0-1 0,0 1 0,0-1 1,0 1-1,0 0 0,0 0 0,0-1 0,0 1 0,0 0 0,0 0 0,0 0 0,0 0 0,0 0 0,0 0 0,0 1 1,0-1-1,0 0 0,0 0 0,0 1 0,0-1 0,0 0 0,0 1 0,0-1 0,0 1 0,-1 0 0,1-1 0,0 1 0,0 0 1,0-1-1,-1 1 0,1 0 0,0 0 0,-1 0 0,1 0 0,-1-1 0,1 1 0,0 2 0,4 5 19,0 1-1,0-1 0,-1 1 1,5 18-1,-6-18-7,0 0-1,1 0 0,0 0 1,0-1-1,8 10 0,-12-16-120,2-1 0,-1 0 0,0 0 0,0 0 0,0 0 0,0 0 0,1 0 0,-1 0 0,0-1 0,1 1 0,-1 0 0,0-1 0,1 1 0,-1-1 0,1 0 0,-1 1 0,4-1 0,15 0-4227,-18 0 3770,15-1-4624</inkml:trace>
  <inkml:trace contextRef="#ctx0" brushRef="#br0" timeOffset="16901.8">9235 1371 1192,'0'0'19739,"-5"9"-17836,2-3-1646,0 0-1,0 1 1,0-1-1,1 1 1,0-1 0,1 1-1,-1 0 1,0 9-1,2-13-206,1 0 0,-1 0 0,0 0 0,1 0 0,-1 0 0,1 0 0,0-1 0,0 1 0,0 0 0,1 0 0,-1 0 0,1-1 0,-1 1 0,1-1 0,0 1 0,0-1 0,0 0 0,0 0 0,0 0 0,1 0 0,-1 0 0,1 0 0,-1 0 0,1-1 0,4 2 0,-1 0-70,0-1 0,0 0-1,0 0 1,1-1 0,-1 0 0,0 0-1,1 0 1,-1-1 0,1 0 0,-1 0 0,1-1-1,-1 0 1,0 0 0,1 0 0,-1-1-1,0 0 1,0 0 0,10-5 0,-12 5-87,-1 0 1,1 0 0,0 0-1,-1-1 1,0 1 0,0-1-1,1 0 1,-2 0-1,1 0 1,0 0 0,0 0-1,-1 0 1,0-1 0,0 0-1,0 1 1,0-1-1,0 0 1,-1 0 0,0 0-1,0 0 1,0 0 0,0 0-1,0 0 1,-1 0-1,0 0 1,0 0 0,0 0-1,0-1 1,-2-7 0,1 10 130,0 0 1,0-1 0,0 1-1,0 0 1,0 0 0,0-1-1,0 1 1,-1 0 0,1 0 0,-1 1-1,0-1 1,0 0 0,1 0-1,-1 1 1,0-1 0,0 1 0,0 0-1,-1-1 1,1 1 0,0 0-1,0 0 1,-1 0 0,1 1-1,0-1 1,-1 1 0,1-1 0,-1 1-1,1 0 1,-1 0 0,1 0-1,-5 0 1,4 1 87,0-1 0,0 0-1,0 1 1,1-1 0,-1 1 0,0 0-1,0 0 1,1 0 0,-1 0 0,1 1-1,-1-1 1,1 1 0,-1-1 0,1 1-1,0 0 1,0 0 0,0 0 0,0 0-1,0 0 1,0 1 0,1-1 0,-1 0-1,1 1 1,-1 0 0,1-1 0,0 1-1,-1 4 1,1-1 11,0 1-1,0-1 0,0 1 1,1-1-1,0 0 1,1 1-1,-1-1 1,1 1-1,1-1 0,2 9 1,-3-12-164,0 0 1,0 0 0,1 0-1,0 0 1,0 0-1,0-1 1,0 1-1,0-1 1,0 1-1,0-1 1,1 0 0,-1 0-1,1 0 1,0 0-1,0 0 1,0 0-1,0-1 1,0 1-1,0-1 1,0 0-1,0 0 1,0 0 0,4 0-1,16 1-1764,0 0 0,34-3-1,-7-3-6490</inkml:trace>
  <inkml:trace contextRef="#ctx0" brushRef="#br0" timeOffset="17340.88">9785 1515 12339,'0'0'9472,"12"-1"-7579,-5 0-1759,1 0 1,-1-1-1,0 0 1,0 0-1,0 0 1,0-1 0,0 0-1,0 0 1,-1-1-1,1 0 1,-1 0-1,0 0 1,0-1-1,-1 0 1,0 0-1,10-12 1,-7 5-160,0 0 1,-1-1-1,0-1 0,-1 1 1,-1-1-1,0 0 0,-1 0 1,0-1-1,-1 1 0,-1-1 1,1-21-1,-3 27-60,0 0-1,0 0 1,-1 0 0,-1 0 0,1 1 0,-1-1-1,-1 0 1,0 1 0,-4-9 0,5 12 23,-1 0 1,0 0 0,-1 0 0,1 0-1,-1 1 1,0 0 0,0 0-1,0 0 1,0 0 0,-1 1 0,1-1-1,-1 1 1,0 0 0,0 1 0,-6-3-1,10 4 70,0 0-1,-1 1 1,1-1-1,0 1 0,0 0 1,0-1-1,-1 1 0,1 0 1,0 0-1,0 0 1,-1 0-1,1 0 0,0 0 1,-1 0-1,1 0 0,0 0 1,0 0-1,-1 1 1,1-1-1,0 1 0,0-1 1,0 1-1,0-1 0,-1 1 1,1 0-1,-1 0 1,1 1 13,-1 0 1,1 0 0,0 0 0,0 0 0,-1 1 0,1-1 0,1 0 0,-1 0 0,0 1 0,1-1 0,-1 0-1,1 1 1,-1 2 0,1 12 209,0 0 0,1 0 0,4 22 0,-4-32-91,3 24 207,1-1 0,2 0 0,1-1 0,2 0 0,1 0 0,1 0-1,19 32 1,-27-55-338,0 0-1,0 0 0,1-1 0,0 0 1,0 1-1,0-2 0,1 1 1,0-1-1,7 5 0,-11-8-159,0 0 0,0 0 0,0 0 1,1 0-1,-1 0 0,0-1 0,0 1 0,1-1 0,-1 0 0,0 0 0,1 1 0,-1-1 1,3-1-1,-3 1-222,0-1 0,0 0 0,0 1 0,0-1 1,0 0-1,0 0 0,-1 0 0,1 0 0,0-1 0,-1 1 1,1 0-1,-1-1 0,1 1 0,-1-1 0,0 1 0,1-1 1,0-2-1,11-23-6547</inkml:trace>
  <inkml:trace contextRef="#ctx0" brushRef="#br0" timeOffset="17796.38">10070 1060 14947,'0'0'4881,"29"69"-3977,7-45-904,38-13-384,-6-5-1984,2-6-4338</inkml:trace>
  <inkml:trace contextRef="#ctx0" brushRef="#br0" timeOffset="18362.09">10414 1408 10762,'0'0'9148,"8"3"-8067,-5-2-1047,-1 0-1,0 0 1,1 0 0,-1-1-1,1 1 1,-1-1-1,1 0 1,-1 1-1,1-1 1,-1 0 0,1 0-1,-1 0 1,1-1-1,-1 1 1,1-1 0,-1 1-1,0-1 1,1 0-1,-1 0 1,0 0 0,1 0-1,-1 0 1,0-1-1,0 1 1,0-1-1,0 1 1,0-1 0,-1 0-1,1 0 1,0 0-1,-1 0 1,1 0 0,-1 0-1,0 0 1,0 0-1,1 0 1,-1-1 0,-1 1-1,1-1 1,0 1-1,-1 0 1,1-6-1,0 4-34,0-1 0,-1 0 0,1 1 0,-1-1 0,0 0 0,-1 1 0,1-1 0,-1 1 0,0-1 0,0 1-1,0-1 1,-1 1 0,-2-6 0,3 8 3,0 1-1,0 0 1,0-1-1,0 1 1,0-1 0,0 1-1,0 0 1,0 0-1,-1 0 1,1 0 0,-1 0-1,1 0 1,0 0-1,-1 0 1,1 0-1,-1 1 1,0-1 0,1 1-1,-1-1 1,0 1-1,1 0 1,-1-1 0,0 1-1,1 0 1,-1 0-1,0 0 1,0 0-1,1 1 1,-1-1 0,0 0-1,1 1 1,-1-1-1,1 1 1,-1-1 0,0 1-1,1 0 1,-1 0-1,1 0 1,-2 1-1,-1 1 16,1-1 0,-1 1 0,1 0-1,0 0 1,0 0 0,0 0 0,1 0-1,-1 1 1,1 0 0,0-1 0,0 1-1,0 0 1,0 0 0,0 0-1,1 0 1,0 0 0,0 0 0,0 0-1,0 1 1,1-1 0,0 0 0,0 1-1,0-1 1,0 0 0,1 1-1,-1-1 1,3 5 0,-2-3 79,0 0-1,0 0 1,1 0 0,0-1-1,0 1 1,1-1 0,0 0-1,0 1 1,0-1 0,0 0-1,1-1 1,0 1 0,0-1-1,0 1 1,0-1 0,1 0-1,0-1 1,0 1 0,6 3-1,-7-6-59,0 1-1,0-1 1,0 1-1,1-1 1,-1-1 0,0 1-1,1-1 1,-1 1-1,0-1 1,1 0-1,-1-1 1,0 1-1,1-1 1,-1 0-1,0 0 1,0 0 0,0-1-1,0 1 1,0-1-1,0 0 1,0 0-1,0 0 1,-1-1-1,1 1 1,-1-1-1,1 0 1,-1 0 0,0 0-1,-1-1 1,1 1-1,0-1 1,3-5-1,0-2-126,0 1 0,-1-1 0,0 0 0,0 0 0,-1-1 0,-1 0 0,0 1 0,-1-1 0,0 0 0,1-20 0,35 76-435,-15-16 543,-15-18 140,0-1 1,0 2 0,-1-1 0,0 1 0,6 15 0,-15-34 23,0 0 0,0 1 0,1-1-1,0 0 1,1 1 0,0-1 0,0 0 0,1 0 0,2-14 0,-3 19-301,1 0 0,0 0 0,-1-1-1,1 1 1,0 0 0,1 0 0,-1 0 0,1 0 0,-1 0-1,1 0 1,0 1 0,0-1 0,0 0 0,0 1 0,1-1 0,-1 1-1,1 0 1,-1 0 0,1 0 0,0 0 0,0 1 0,0-1 0,0 1-1,0-1 1,0 1 0,0 0 0,4-1 0,-6 3 108,0-1 0,1 0 1,-1 0-1,0 1 0,1-1 0,-1 1 1,0-1-1,0 1 0,1-1 0,-1 1 1,0 0-1,0-1 0,0 1 0,0 0 1,0 0-1,0 0 0,0 0 1,0 0-1,0 0 0,-1 0 0,1 0 1,0 1-1,-1-1 0,1 0 0,0 0 1,-1 0-1,1 3 0,13 42 351,-11-36-176,3 19 70,1-2 2212,-5-53-1277,-1 13-1497,-1 0 0,2 0 0,0 0 0,4-14 0,-5 23 239,-1 1 1,1 0-1,0 0 0,0 0 1,0 0-1,1 0 0,-1 0 1,1 0-1,0 0 0,0 1 1,0-1-1,0 0 0,0 1 1,0 0-1,1 0 0,-1-1 1,1 1-1,0 1 0,-1-1 1,1 0-1,0 1 1,5-3-1,-6 4 106,-1 1 0,1-1 0,0 0 0,0 0 0,0 1 0,0-1 0,0 1 0,0 0 0,-1 0 0,1-1 0,0 1 0,-1 0 0,1 0 0,0 1 0,-1-1 0,1 0 0,-1 0 0,0 1 0,1-1 0,-1 1 0,0-1 0,0 1 0,2 2 0,27 51 1044,-20-36-902,10 6-634,-3-13-2772,-6-9-4115</inkml:trace>
  <inkml:trace contextRef="#ctx0" brushRef="#br0" timeOffset="18886.03">11096 1289 3489,'0'0'12410,"2"11"-10889,4 11-692,16 66 2951,18 150-1,-40-238-3724,0 0-1,0 0 1,0 0-1,0 0 1,-1 0-1,1 0 0,0 0 1,0 0-1,0 0 1,0 0-1,0 0 1,-1 0-1,1 0 1,0 0-1,0 0 1,0 0-1,0 0 1,0 0-1,0 0 1,-1 0-1,1 0 0,0 0 1,0 1-1,0-1 1,0 0-1,0 0 1,0 0-1,0 0 1,-1 0-1,1 0 1,0 0-1,0 0 1,0 1-1,0-1 1,0 0-1,0 0 0,0 0 1,0 0-1,0 0 1,0 0-1,0 1 1,0-1-1,0 0 1,0 0-1,0 0 1,0 1-1,-12-25 569,-12-37-733,13 21-478,2 0 0,1 0 1,3 0-1,1-1 0,2-49 1,2 87 377,0 0 0,0 0-1,0 0 1,0 1 0,1-1 0,0 0 0,-1 0 0,1 1 0,0-1 0,0 1 0,1-1 0,-1 1 0,1-1-1,-1 1 1,1 0 0,-1-1 0,1 1 0,0 0 0,0 0 0,0 1 0,3-3 0,-3 3 133,0 0 0,0 1 1,0-1-1,0 0 1,0 1-1,0 0 0,0-1 1,0 1-1,0 0 1,0 0-1,0 0 0,0 0 1,0 1-1,0-1 1,0 1-1,0-1 0,0 1 1,0-1-1,0 1 1,0 0-1,0 0 0,-1 0 1,1 0-1,0 0 1,0 1-1,-1-1 0,1 0 1,-1 1-1,2 1 1,8 9 163,0 1 0,0-1 0,-1 2 0,13 23 1,-20-31 30,0 0 0,0 0 1,0 0-1,0 0 0,-1 0 1,0 1-1,-1-1 0,1 1 1,-1-1-1,-1 1 0,1 0 1,-1-1-1,0 1 0,-2 9 1,2-14-73,-1-1 0,1 0 0,-1 0 0,1 1 0,-1-1 0,0 0 0,0 0 0,0 0 0,1 0 0,-1 0 0,0 0 0,0 0 0,0 0 0,-1 0 0,1 0 0,0-1 0,0 1 0,0 0 0,-1-1 0,1 1 0,0-1 0,0 1 0,-1-1 0,1 0 0,0 1 0,-1-1 0,1 0 0,-1 0 0,1 0 0,0 0 0,-1 0 1,1 0-1,0-1 0,-3 1 0,-20-11-1154,9-8-3289,12-1-1721</inkml:trace>
  <inkml:trace contextRef="#ctx0" brushRef="#br0" timeOffset="19315.49">11349 1254 11602,'0'0'5478,"-10"3"-3519,2 0-1553,0 0 0,1 0-1,-1 1 1,1 0 0,0 0 0,-13 10 0,17-12-316,1 0 1,0 0-1,0 0 1,0 0-1,0 0 0,0 1 1,0-1-1,1 1 0,-1-1 1,1 1-1,0-1 1,0 1-1,0 0 0,0 0 1,0 0-1,0 0 0,1-1 1,-1 1-1,1 0 1,0 0-1,0 0 0,0 0 1,0 0-1,0 0 0,1 0 1,0 0-1,1 5 1,0-4-53,0-1 1,1 0-1,-1 0 1,1 0-1,0 0 1,0 0-1,0-1 1,0 1-1,0-1 1,0 0-1,1 0 1,-1 0 0,1 0-1,0 0 1,-1-1-1,1 0 1,0 0-1,0 0 1,0 0-1,0 0 1,8-1-1,-5 1-71,0 0-1,0-1 0,1 0 0,-1 0 1,0-1-1,0 0 0,0 0 0,1-1 1,-1 1-1,-1-2 0,10-3 0,-14 5-8,0 0 0,1-1 0,-1 1 0,0-1 0,-1 0 0,1 1 0,0-1 0,0 0 0,-1 0 0,1 0 0,-1 0 0,0-1 0,0 1 0,0 0-1,0 0 1,0-1 0,0 1 0,0-4 0,-2-42-769,0 43 782,0-1 1,0 0 0,1 0 0,0 0 0,0 0-1,1 0 1,1-7 0,-2 12 23,1 1-1,-1-1 1,1 1 0,0-1-1,-1 1 1,1 0 0,0-1-1,-1 1 1,1 0 0,0-1-1,0 1 1,-1 0 0,1 0-1,0 0 1,0 0 0,0 0-1,-1 0 1,1 0 0,0 0-1,0 0 1,-1 0 0,1 0-1,0 0 1,0 1 0,-1-1-1,1 0 1,0 1 0,1 0-1,21 8-26,-16-3 69,0 0-1,0 0 1,-1 0-1,0 1 1,0 0-1,-1 0 1,0 1-1,0 0 0,0 0 1,3 9-1,8 12 9,-8-20-436,-1-10-5545,-5-7 878</inkml:trace>
  <inkml:trace contextRef="#ctx0" brushRef="#br0" timeOffset="19698.25">11583 986 11002,'0'0'3987,"1"10"-2160,6 26-861,1-1 0,2 0 0,1 0 1,2-1-1,2-1 0,0 0 1,3-1-1,33 48 0,-48-75 149,-6-6-430,-13-15-217,-20-31-469,34 45-36,1-1 0,-1 0 0,1 0 0,0 1 0,0-1 0,0 0 0,0 0 0,1 0-1,-1 0 1,1 0 0,0 0 0,0 0 0,0 0 0,0 0 0,0 0 0,1 0 0,0 0 0,-1 1 0,2-4 0,0 4-134,-1 0 0,1 0 0,0 0 0,0 1 0,0-1 0,0 1 0,0-1 1,0 1-1,0 0 0,1 0 0,-1 0 0,0 0 0,1 0 0,-1 0 0,1 0 1,-1 1-1,1 0 0,-1-1 0,1 1 0,-1 0 0,6 1 0,3-2-1324,0 1 0,0 1 0,0 0 0,0 1 0,14 3 0,-5 2-4731</inkml:trace>
  <inkml:trace contextRef="#ctx0" brushRef="#br0" timeOffset="20116.78">11829 1360 7938,'0'0'10647,"11"-5"-9792,-9 4-802,9-4 28,-1-1-1,-1 1 0,18-14 1,-26 18-66,1 0 0,0 0 0,0-1 0,-1 1 0,1-1 0,-1 1 0,0-1 0,1 1 0,-1-1 0,0 0 0,0 1 0,0-1 0,0 0 0,0 0 0,0 0 0,0 0 0,-1 0 0,1 0 0,-1 0 0,1 0 0,-1 0 0,0 0 0,0 0-1,0 0 1,0 0 0,0 0 0,0 0 0,-1 0 0,1 0 0,-1 0 0,1 0 0,-1 0 0,-2-4 0,2 5 75,0 0 0,0-1 1,0 1-1,0 0 0,0 0 0,0 0 0,0 0 0,0 1 0,-1-1 0,1 0 0,0 0 0,-1 1 0,1-1 0,0 1 0,-1-1 1,1 1-1,-1-1 0,1 1 0,-1 0 0,1 0 0,-1 0 0,1 0 0,-1 0 0,1 0 0,-1 0 0,1 0 0,-1 1 0,1-1 0,-1 1 1,1-1-1,-1 1 0,1-1 0,0 1 0,-1 0 0,-1 1 0,0 0 101,0 0-1,0 0 1,0 1-1,0-1 1,0 0-1,1 1 1,-1 0 0,1 0-1,0 0 1,0 0-1,0 0 1,0 0-1,-2 7 1,2-7-124,1 0-1,0 0 1,1 0 0,-1 0-1,0 1 1,1-1 0,0 0-1,0 1 1,0-1 0,0 0-1,0 1 1,1-1-1,-1 0 1,1 0 0,0 1-1,0-1 1,0 0 0,1 0-1,-1 0 1,1 0 0,-1 0-1,1-1 1,0 1 0,0 0-1,0-1 1,1 1 0,-1-1-1,0 0 1,1 0 0,0 0-1,4 3 1,-2-3-349,0 1 1,0-1-1,1 0 0,-1-1 1,1 1-1,-1-1 0,10 1 1,-7-1-1053,1-1 0,-1 0 0,1-1 0,15-3 0,5-6-4188</inkml:trace>
  <inkml:trace contextRef="#ctx0" brushRef="#br0" timeOffset="20537.43">12030 869 13275,'0'0'3945,"55"69"-1057,-14-4-1519,3 11 335,-7-3 512,-6-7-1215,-10-13-409,-9-10-256,-8-8-96,-4-9-144,-5-3-96,-10 1-216,-11 5-576,2-5-1281,5-10-4544</inkml:trace>
  <inkml:trace contextRef="#ctx0" brushRef="#br0" timeOffset="20538.43">12496 1428 18076,'0'0'2504</inkml:trace>
  <inkml:trace contextRef="#ctx0" brushRef="#br0" timeOffset="21753.68">63 2531 10538,'0'0'9801,"0"8"-9349,6 269 4290,-7-164-3504,-1-104-486,-3-14-106,-4-16-293,2-18-1024,2 0 1,1-1-1,2 1 1,6-67-1,-3 62-285,0 15 143,-2 17 400,1 0 0,0 0 0,1 0 0,1 0 0,0 1-1,6-23 1,-7 34 412,-1-1 1,0 1-1,0 0 0,1-1 0,-1 1 0,0 0 0,1-1 0,-1 1 0,1 0 0,-1 0 0,0-1 0,1 1 0,-1 0 1,1 0-1,-1 0 0,0 0 0,1 0 0,-1-1 0,1 1 0,-1 0 0,1 0 0,-1 0 0,1 0 0,-1 0 0,1 0 1,-1 1-1,0-1 0,1 0 0,-1 0 0,1 0 0,-1 0 0,1 0 0,-1 1 0,0-1 0,1 0 0,-1 0 0,0 1 1,1-1-1,-1 0 0,0 0 0,1 1 0,-1-1 0,0 1 0,1-1 0,-1 0 0,0 1 0,16 17 380,53 77 2243,84 157 0,-141-231-2421,-3-4-113,-1-1 0,0 1 1,10 33-1,-43-75-5240,6 5-2239</inkml:trace>
  <inkml:trace contextRef="#ctx0" brushRef="#br0" timeOffset="22122.57">36 2734 11707,'0'0'3752,"91"1"-2279,-30-1-809,14-2-664,-1-2-576,-20 1-2057,-17 2-2096</inkml:trace>
  <inkml:trace contextRef="#ctx0" brushRef="#br0" timeOffset="23202.2">500 2753 7314,'0'0'13533,"-1"11"-12778,2 0-545,0 1-1,0 0 1,1-1 0,1 0-1,0 0 1,0 1 0,1-2-1,9 19 1,0-5 304,-1 2 1,-1-1-1,-1 2 0,-1-1 0,-2 1 0,0 1 1,-2-1-1,-1 1 0,0 40 0,-4-68-486,-2-3-50,-1 1 2,1-1 1,0 0-1,-1 0 0,1 0 0,1 0 1,-1-1-1,0 1 0,1 0 0,0-1 1,-2-4-1,1 1-75,-20-44-443,-4-6-1125,3-1 0,-30-120 0,52 178 1655,0-4-76,0 0 1,1 1 0,-1-1-1,1 0 1,-1 0-1,1 0 1,0 0 0,1 1-1,0-6 1,0 8 66,0 0 0,0 0 0,0 0 1,0 0-1,0 0 0,0 0 0,0 0 0,0 0 1,0 0-1,1 0 0,-1 1 0,0-1 1,1 1-1,-1-1 0,0 1 0,1-1 0,-1 1 1,1 0-1,-1 0 0,1 0 0,-1 0 0,1 0 1,-1 0-1,0 0 0,4 1 0,6-1 15,1 2 0,0-1 0,-1 2 0,1 0 0,-1 0 0,0 1 0,0 0 0,0 1 0,0 0 0,15 11 0,-21-14 40,0 1 1,0 1-1,-1-1 0,0 1 1,1-1-1,-1 1 0,-1 1 1,1-1-1,0 0 0,-1 1 1,0 0-1,0 0 0,0 0 1,-1 0-1,0 0 0,0 0 1,0 1-1,-1-1 0,1 1 1,-1-1-1,-1 1 0,1-1 1,-1 1-1,0 5 0,-1-7 33,0-1 0,0 0 0,0 0 0,0 0 0,-1 0 0,1 0-1,-1-1 1,0 1 0,0 0 0,0-1 0,0 1 0,-1-1-1,1 0 1,-1 1 0,1-1 0,-1-1 0,-3 3 0,2-1 77,0-1 1,-1 1-1,0-1 1,1 0 0,-1 0-1,0-1 1,0 1 0,0-1-1,0 0 1,-7 0-1,11-1-136,1 0 0,0 0 0,0 0 0,0 0 0,-1 0 0,1 0-1,0 0 1,0 0 0,0 0 0,-1 0 0,1 0 0,0 0 0,0 0 0,0-1-1,0 1 1,-1 0 0,1 0 0,0 0 0,0 0 0,0 0 0,0 0-1,0-1 1,-1 1 0,1 0 0,0 0 0,0 0 0,0 0 0,0-1-1,0 1 1,0 0 0,0 0 0,0 0 0,0 0 0,0-1 0,0 1-1,0 0 1,0 0 0,0 0 0,0-1 0,0 1 0,0 0 0,0 0 0,0 0-1,0-1 1,0 1 0,5-14-90,11-9-480,-8 13 339,-1 1 1,-1-1 0,1 0-1,-1-1 1,-1 1-1,8-24 1,-11 27 153,-1 0-1,0-1 1,0 1 0,-1-1-1,1 1 1,-2-1 0,1 1-1,-1-1 1,0 1 0,-1-1 0,0 1-1,-3-8 1,5 14 54,-1 0 1,0 0-1,1 0 1,0 0-1,-1-1 0,1 1 1,0 0-1,0 0 1,-1 0-1,1 0 1,0 0-1,0 0 0,0-1 1,0 1-1,0 0 1,1 0-1,-1 0 1,0 0-1,0 0 0,1 0 1,-1 0-1,1 0 1,-1 0-1,1 0 1,0-2-1,1 3 14,-1-1-1,0 1 1,0-1-1,1 1 1,-1-1-1,0 1 1,1 0 0,-1 0-1,0 0 1,1-1-1,-1 1 1,0 1-1,1-1 1,-1 0 0,0 0-1,0 0 1,3 1-1,5 2 104,0 1-1,0-1 1,0 1-1,16 11 1,-16-8-30,0 2 1,0-1 0,-1 1-1,0 0 1,-1 0 0,0 1-1,0 0 1,-1 1 0,5 11-1,-5-9 85,1-1-1,1 0 0,0 0 0,0-1 1,19 19-1,-25-27-121,0-1 1,1 0-1,-1 0 1,1 0-1,0 0 0,0 0 1,0-1-1,-1 1 1,2-1-1,-1 0 0,0 0 1,0 0-1,0 0 1,0 0-1,1-1 0,-1 0 1,0 1-1,1-1 0,-1 0 1,0-1-1,1 1 1,-1-1-1,0 1 0,0-1 1,4-1-1,-2-1-75,0 0 0,0 0 0,0 0 0,-1 0 0,0-1 0,1 0 0,-1 1 0,-1-2 0,1 1 0,0 0-1,-1-1 1,0 0 0,5-9 0,-5 7-75,0 1 1,0-1-1,-1 0 0,0-1 0,0 1 1,0 0-1,-1-1 0,0 1 0,-1 0 0,0-13 1,0 17 63,-1-1 1,1 1-1,-1 0 0,1-1 1,-1 1-1,0 0 1,0 0-1,-1 0 1,1 0-1,-1 0 1,0 0-1,1 0 1,-1 0-1,0 1 0,-1-1 1,1 1-1,0-1 1,-1 1-1,1 0 1,-1 0-1,0 0 1,0 0-1,-3-1 1,6 3 82,-1-1 1,0 1 0,0-1 0,0 1 0,0 0-1,0-1 1,0 1 0,0 0 0,0 0-1,1 0 1,-1 0 0,0 0 0,0 0 0,0 0-1,0 0 1,0 0 0,0 0 0,0 1-1,0-1 1,0 0 0,0 1 0,0-1 0,1 0-1,-1 1 1,0-1 0,0 1 0,0 0-1,1-1 1,-1 1 0,0-1 0,1 1 0,-2 1-1,0 1 39,1 0 0,-1 0 0,1 0-1,0 0 1,-1 1 0,1-1-1,1 0 1,-1 1 0,0 4 0,0 5 172,0 1 0,1-1 0,1 0 0,2 17 0,-2-26-213,0-1 0,0 1 0,0-1 0,0 0 0,1 1 0,-1-1 0,1 0 1,0 0-1,0 0 0,0 0 0,1 0 0,-1 0 0,1 0 0,-1-1 0,1 0 0,0 1 0,0-1 0,0 0 0,0 0 0,0-1 0,1 1 0,-1 0 0,1-1 0,-1 0 0,1 0 0,5 1 0,-6-2-26,0 0-1,0 0 1,0 0 0,0 0-1,0 0 1,-1 0 0,1-1-1,0 0 1,0 0-1,0 1 1,0-1 0,-1-1-1,1 1 1,0 0 0,-1-1-1,1 0 1,-1 1 0,1-1-1,-1 0 1,0 0-1,0 0 1,0 0 0,0-1-1,0 1 1,-1-1 0,1 1-1,-1-1 1,1 1 0,-1-1-1,0 0 1,0 0 0,1-5-1,0 0-50,-1 0 1,0 0-1,-1 0 0,0-16 0,1-19-78,-1 42 111,1 0-1,-1 1 0,1-1 1,-1 0-1,1 1 0,-1-1 1,1 1-1,-1-1 0,1 1 1,0-1-1,-1 1 0,1-1 1,0 1-1,-1 0 0,1-1 1,0 1-1,-1 0 0,1 0 1,0-1-1,0 1 0,-1 0 1,1 0-1,0 0 0,0 0 1,1 0-1,26 0-128,-22 0 133,9 0 8,-1 1-1,1 1 1,0 0 0,-1 1 0,16 5 0,-27-7-1,1 0 0,-1 1 0,0-1 0,0 1 1,0 0-1,0 0 0,0 0 0,0 0 0,0 0 0,0 1 0,-1-1 0,3 4 0,-4-4-4,0-1 0,0 1 0,0 0-1,-1 0 1,1 0 0,-1 0 0,1 0 0,-1 0-1,0 0 1,1 0 0,-1-1 0,0 1 0,0 0-1,-1 0 1,1 0 0,0 0 0,-1 0 0,1 0-1,-1 0 1,0 0 0,1 0 0,-1-1-1,0 1 1,-1 2 0,-1 0-54,0 0 1,0-1-1,0 1 1,-1-1-1,1 1 1,-1-1-1,0 0 1,0 0-1,0 0 0,0-1 1,-1 0-1,-6 3 1,-59 18-3894,36-18-2265</inkml:trace>
  <inkml:trace contextRef="#ctx0" brushRef="#br0" timeOffset="23586.1">896 2419 14787,'0'0'16,"55"28"-32,-17-11-312,2 1-1520</inkml:trace>
  <inkml:trace contextRef="#ctx0" brushRef="#br0" timeOffset="23938.6">1758 2860 10778,'0'0'9989,"9"-2"-8542,-1 1-1302,-1-1 0,1 0 1,-1-1-1,0 0 0,1 0 0,-2 0 0,1-1 0,0 0 0,-1 0 1,1-1-1,-1 0 0,-1 0 0,1 0 0,-1-1 0,1 1 0,-2-1 0,9-13 1,-7 6-128,0 0 0,0 0 0,-1-1 0,-1 0 0,-1 0 0,0 0 0,0-1 0,-2 1 0,1-1 1,-2 1-1,0-1 0,-3-17 0,3 23-89,-1 0 1,-1-1-1,0 1 1,0 0-1,-1 0 1,0 0-1,0 1 1,-1-1-1,0 1 1,-1 0-1,0 0 1,0 0-1,0 0 1,-1 1-1,0 0 1,-1 0-1,0 1 1,0 0-1,0 0 1,-9-5-1,15 10 78,-1 0 0,1 0-1,-1 0 1,0 0 0,1 1 0,-1-1 0,0 0-1,0 1 1,0-1 0,0 1 0,1-1-1,-1 1 1,0 0 0,0 0 0,0 0 0,0 0-1,0 0 1,0 0 0,0 1 0,0-1 0,1 1-1,-1-1 1,-3 2 0,4 0 11,-1-1 1,1 1 0,0-1-1,-1 1 1,1 0-1,0 0 1,0 0-1,0 0 1,0 0-1,1 0 1,-1 0-1,0 0 1,1 0-1,-1 0 1,1 0-1,0 0 1,0 3-1,0 13 190,1-1 0,1 1-1,7 32 1,5 3 638,3 0 0,2-1 0,42 82-1,-57-127-785,0 0 0,1 0 1,-1 0-1,1-1 0,0 0 0,1 0 0,8 8 0,-11-12-180,-1 0 0,0-1 1,1 1-1,-1-1 0,1 1 1,0-1-1,-1 0 0,1 0 1,0 0-1,4 0 0,-5-1-163,0 0 0,-1 0 0,1 0 0,0 0 0,0 0 0,0 0 0,0-1 0,0 1-1,0-1 1,-1 1 0,1-1 0,0 0 0,0 0 0,-1 0 0,1 0 0,-1 0 0,3-2-1,10-14-6216</inkml:trace>
  <inkml:trace contextRef="#ctx0" brushRef="#br0" timeOffset="24428.32">2004 2315 3385,'0'0'13627,"29"58"-13283,-5-35-344,36-3-1281,-1-8-783,2-6-5658</inkml:trace>
  <inkml:trace contextRef="#ctx0" brushRef="#br0" timeOffset="24811.36">2426 2748 9394,'0'0'8020,"12"4"-6195,0 1-1356,0-2 0,1 1 0,-1-2 0,24 3 0,-34-5-407,1 0 0,0 1 0,0-1 0,-1 0 0,1 0 1,0-1-1,0 1 0,-1 0 0,1-1 0,0 0 0,-1 0 0,1 1 0,-1-2 0,1 1 0,-1 0 0,1 0 0,-1-1 0,0 1 0,1-1 0,-1 0 0,0 0 0,0 0 0,-1 0 0,1 0 0,0 0 0,0 0 0,-1-1 0,0 1 0,1 0 0,-1-1 0,0 1 0,0-1 0,0 0 0,-1 1 0,1-4 0,-1 4-56,0 0 0,0-1 0,0 1 0,-1 0 0,1 0 0,-1 0 0,1 0 0,-1 0 0,0 0 0,0 0 0,0 0 0,0 0 0,0 0 0,-1 0 0,1 1 0,-1-1 0,1 0 1,-1 1-1,1-1 0,-1 1 0,0 0 0,0-1 0,1 1 0,-1 0 0,0 0 0,0 0 0,0 0 0,0 1 0,-1-1 0,1 1 0,0-1 0,0 1 0,0 0 0,-3-1 0,3 1-4,-1-1 0,1 1 0,0 0 0,-1 0-1,1 0 1,0 0 0,0 0 0,-1 0 0,1 0 0,0 1 0,0-1 0,-1 1 0,1 0 0,0 0 0,0 0 0,0 0 0,0 0 0,0 0-1,0 0 1,0 0 0,1 1 0,-1-1 0,0 1 0,1 0 0,-1-1 0,1 1 0,-1 0 0,1 0 0,0 0 0,0 0 0,0 0-1,0 0 1,0 0 0,0 0 0,0 3 0,0 0 26,0-1 1,1 1-1,0 0 0,0-1 1,0 1-1,0 0 0,0-1 0,1 1 1,0 0-1,0-1 0,1 1 1,-1-1-1,1 1 0,0-1 0,0 0 1,0 0-1,0 0 0,1 0 0,0 0 1,0 0-1,0-1 0,0 0 1,1 1-1,-1-1 0,1 0 0,0 0 1,-1-1-1,2 1 0,-1-1 1,0 0-1,0 0 0,6 1 0,0 1-441,1-1 0,-1 0-1,1-1 1,0 0-1,17 0 1,-14-2-1442,-1 0 1,1-1-1,25-5 0,-1-4-5146</inkml:trace>
  <inkml:trace contextRef="#ctx0" brushRef="#br0" timeOffset="25223.6">2804 2646 10018,'0'0'4085,"-10"-1"-2094,6 1-1721,-1-1 0,1 1 0,-1 0-1,1 1 1,-1-1 0,1 1 0,-1 0 0,1 0-1,-9 3 1,11-3-157,0 1 0,0-1 0,0 1 0,0 0 0,0-1 0,0 1 0,0 0 0,1 0 0,-1 0 0,1 1 0,-1-1 0,1 0 0,0 0 0,0 1 0,0-1 0,0 1 0,0-1 0,1 1 0,-1-1 0,1 1 1,-1-1-1,1 1 0,0 3 0,0-1-55,-1 0 1,1-1 0,0 1 0,1 0-1,-1 0 1,1-1 0,0 1 0,0 0 0,0-1-1,1 1 1,0-1 0,0 1 0,0-1-1,0 0 1,0 1 0,1-1 0,0-1 0,0 1-1,0 0 1,0-1 0,1 1 0,-1-1-1,1 0 1,0 0 0,0-1 0,0 1 0,0-1-1,1 0 1,-1 0 0,1 0 0,-1-1-1,1 1 1,-1-1 0,1 0 0,0 0 0,0-1-1,-1 0 1,1 1 0,0-2 0,0 1-1,8-2 1,-8 1-82,0-1-1,-1 0 0,1 0 1,0-1-1,-1 1 0,0-1 1,1 0-1,-1 0 1,0 0-1,-1-1 0,1 1 1,-1-1-1,1 0 0,-1 0 1,0 0-1,0-1 1,-1 1-1,1-1 0,-1 1 1,0-1-1,-1 0 0,1 0 1,-1 0-1,0 0 1,0 0-1,0 0 0,0-9 1,-2 46 863,0-20-724,1 0 0,0-1 0,1 1 1,0 0-1,4 18 0,14 39 849,-3 0 0,6 78-1,-21-136-944,-1-6-68,1 0 1,-1 0-1,1-1 1,0 1 0,0 0-1,0 0 1,3 5-1,5-49-7596,-8 10 356</inkml:trace>
  <inkml:trace contextRef="#ctx0" brushRef="#br0" timeOffset="25694.85">3017 2654 7394,'0'0'11482,"5"12"-9607,2 4-1467,2 9 743,2-1-1,24 40 1,-31-57-933,0-1 1,1 1-1,0-1 0,1-1 1,-1 1-1,10 6 0,-13-10-193,1-1 0,-1 1 0,1 0 0,0-1 0,0 0 0,-1 0 0,1 0 0,0 0 0,0 0 0,0-1 0,0 1 0,0-1 0,0 1 0,1-1 0,-1 0 0,5-1 0,-4-1-61,0 0-1,0 0 1,0 0-1,0 0 1,0 0 0,-1-1-1,1 0 1,-1 0-1,0 0 1,0 0-1,0 0 1,0-1-1,0 1 1,-1-1-1,0 1 1,1-1-1,1-7 1,1 3-52,-1-1 0,-1 0 0,0 0 1,0 0-1,0 0 0,-1 0 0,1-12 0,-3 21 98,0-1-1,0 1 0,0-1 0,1 1 1,-1-1-1,0 1 0,0-1 0,0 1 1,0-1-1,0 1 0,0-1 1,0 1-1,0-1 0,0 1 0,0-1 1,-1 0-1,1 1 0,0-1 0,0 1 1,0-1-1,-1 1 0,1 0 0,0-1 1,0 1-1,-1-1 0,1 1 0,-1-1 1,1 1-1,0 0 0,-1-1 0,1 1 1,-1 0-1,1-1 0,0 1 0,-1 0 1,1 0-1,-1-1 0,1 1 1,-2 0-1,1 0 11,1 1 0,-1-1 0,1 1 0,-1-1 1,0 1-1,1-1 0,-1 1 0,1 0 0,-1-1 1,1 1-1,-1-1 0,1 1 0,0 0 0,-1 0 0,1-1 1,0 1-1,-1 0 0,1 0 0,0-1 0,0 1 0,0 0 1,0 0-1,0 0 0,0-1 0,0 3 0,0 2 23,0 0 0,0 0-1,1 0 1,-1 0 0,1 0 0,0 0-1,1 0 1,-1 0 0,1 0 0,0-1-1,0 1 1,1 0 0,-1-1-1,1 0 1,0 0 0,0 0 0,0 0-1,1 0 1,0 0 0,-1-1 0,1 0-1,0 0 1,1 0 0,-1 0-1,0-1 1,1 1 0,0-1 0,-1 0-1,1 0 1,0-1 0,0 0 0,0 0-1,0 0 1,0 0 0,0-1-1,0 0 1,0 0 0,0 0 0,0 0-1,0-1 1,1 0 0,-2 0 0,1 0-1,0-1 1,0 0 0,0 0-1,-1 0 1,1 0 0,-1-1 0,1 0-1,3-3 1,-3 2-100,-2 0 0,1 0 0,0 0 0,-1 0 0,1-1-1,-1 1 1,3-7 0,-6 10 51,0 0 0,1 1 0,-1-1 0,0 0 0,1 0 0,-1 0 0,0 1 0,0-1 0,0 0 0,0 0 0,0 0 0,0 0-1,0 0 1,0 1 0,0-1 0,0 0 0,0 0 0,-1 0 0,1 0 0,0 1 0,-1-2 0,0 1 13,0 0 1,0 1-1,0-1 1,0 0-1,0 1 1,0-1-1,0 0 1,0 1-1,0-1 1,-1 1-1,1 0 1,0-1-1,0 1 1,0 0-1,-1 0 1,1 0-1,0 0 1,0 0-1,-2 0 1,20 36-52,-8-22-21,31 42-1671,-37-53 1450,0 0 0,0 0 0,1 0 1,-1 0-1,1-1 0,0 0 0,0 0 0,-1 0 0,1 0 0,1 0 0,-1-1 0,0 1 0,7 0 0,6-1-6433</inkml:trace>
  <inkml:trace contextRef="#ctx0" brushRef="#br0" timeOffset="25695.85">3426 2400 5257,'0'0'0</inkml:trace>
  <inkml:trace contextRef="#ctx0" brushRef="#br0" timeOffset="26138.31">3646 2640 12707,'0'0'6534,"4"9"-5021,10 21-406,2-1 0,22 34 0,-28-49-742,0 0 0,1 0-1,0-1 1,1-1 0,1 0 0,22 17-1,-34-28-312,1 0-1,-1 0 0,1 0 1,-1 0-1,1 0 0,-1 0 0,1-1 1,-1 1-1,1 0 0,0-1 1,-1 0-1,1 1 0,0-1 1,0 0-1,-1 0 0,1 0 0,0 0 1,0 0-1,-1 0 0,1 0 1,0-1-1,-1 1 0,1-1 0,2 0 1,-2-1-3,0 0-1,0 1 1,0-1 0,0 0 0,-1 0 0,1 0 0,-1 0 0,1-1-1,-1 1 1,0 0 0,0-1 0,0 1 0,0-1 0,1-3 0,2-12 37,-1 1 1,-1-1-1,0-32 0,-2 43-103,1-20-157,0-62 222,-5 31-2875,22 81-14702</inkml:trace>
  <inkml:trace contextRef="#ctx0" brushRef="#br0" timeOffset="26903.8">4161 2645 9218,'0'0'10725,"-9"-1"-9350,5 0-1306,-1 1 0,1-1 0,0 1 0,0 0-1,0 1 1,0-1 0,0 1 0,-1 0 0,1 0 0,0 0 0,0 0 0,1 0 0,-1 1 0,0 0 0,0 0 0,1 0 0,-1 0-1,1 1 1,0-1 0,0 1 0,0 0 0,0 0 0,0 0 0,0 0 0,1 1 0,-1-1 0,-3 8 0,3-3 11,-1 1-1,1 0 1,1-1 0,-1 1 0,1 0 0,1 1 0,0-1 0,0 10 0,1-16-60,0 0 1,0 0 0,0-1 0,1 1 0,-1 0 0,1-1 0,-1 1 0,1-1 0,0 1 0,0-1 0,1 1 0,-1-1 0,0 0-1,2 3 1,-1-4-17,-1 0 0,0 0-1,1 0 1,-1 0 0,1 0 0,-1 0-1,1-1 1,0 1 0,-1 0-1,1-1 1,0 1 0,-1-1-1,1 0 1,0 0 0,0 1 0,-1-1-1,1 0 1,0-1 0,0 1-1,-1 0 1,1 0 0,0-1 0,3 0-1,-2-1-8,1 1-1,-1-1 1,0 1-1,0-1 1,1 0-1,-1 0 1,0-1-1,-1 1 1,1 0 0,0-1-1,-1 0 1,1 0-1,-1 0 1,0 0-1,0 0 1,0 0-1,-1 0 1,2-5-1,1 1-11,-1 0 1,-1-1-1,0 1 0,0-1 0,0 0 0,-1 0 0,0-12 0,1 26 48,0 0 0,1-1 0,-1 0 0,1 1 0,0-1 0,0 0 0,1 0 0,-1-1 0,6 6 0,-5-5 1,46 48 331,-47-50-638,0 0 0,1 0-1,0-1 1,0 1 0,-1-1 0,1 1-1,1-1 1,-1 0 0,0-1 0,0 1-1,1-1 1,-1 0 0,7 1 0,-4-3-4306</inkml:trace>
  <inkml:trace contextRef="#ctx0" brushRef="#br0" timeOffset="27341.3">4212 2387 13659,'0'0'4617,"26"88"-2265,-12-46 177,2 3-841,3-1-695,-4-6-401,3 1-392,-3-4-144,-2-4-56,-2-6-440,-2-5-665,-2-7-911,0-11-2161</inkml:trace>
  <inkml:trace contextRef="#ctx0" brushRef="#br0" timeOffset="27767.34">4461 2771 9658,'0'0'6337,"11"1"-4253,-4 0-1756,1 0 1,0-1-1,0 0 1,0-1-1,0 0 1,0 0-1,0 0 1,13-5-1,-18 5-278,-1 0 0,1 0-1,-1 0 1,1 0-1,-1-1 1,1 1-1,-1-1 1,0 0 0,0 1-1,0-1 1,0 0-1,0 0 1,0 0-1,0-1 1,-1 1-1,1 0 1,-1-1 0,1 1-1,-1-1 1,0 1-1,0-1 1,0 1-1,0-1 1,-1 0 0,1 0-1,-1 1 1,0-1-1,0 0 1,0 0-1,0 0 1,0 1 0,0-1-1,-1 0 1,0-4-1,0 5-39,0 0 1,0 0-1,0 0 0,-1 0 1,1 0-1,-1 0 0,1 0 0,-1 0 1,1 1-1,-1-1 0,0 0 0,0 1 1,0 0-1,0-1 0,0 1 0,0 0 1,0 0-1,0 0 0,-1 0 0,1 0 1,0 1-1,-5-2 0,5 2 9,1-1-1,-1 1 1,1 0 0,-1 0-1,1-1 1,-1 1-1,1 0 1,-1 0 0,0 1-1,1-1 1,-1 0-1,1 0 1,-1 1 0,1-1-1,-1 1 1,1-1-1,0 1 1,-1 0 0,1-1-1,-1 1 1,1 0-1,0 0 1,0 0 0,0 0-1,-1 0 1,1 0-1,0 0 1,0 1 0,0-1-1,1 0 1,-1 1-1,0-1 1,0 0 0,1 1-1,-2 2 1,1 5 98,0 1 1,1-1-1,0 1 1,0-1-1,1 1 1,0-1-1,1 0 1,0 1-1,0-1 1,1 0 0,6 14-1,-8-20-87,0 0 0,1 0 1,-1 0-1,1 0 0,-1-1 0,1 1 0,0 0 1,0 0-1,0-1 0,1 0 0,-1 1 0,0-1 0,1 0 1,0 0-1,-1 0 0,1-1 0,0 1 0,0 0 1,0-1-1,0 0 0,0 0 0,0 0 0,1 0 0,-1 0 1,0-1-1,0 0 0,1 1 0,-1-1 0,0 0 1,1-1-1,-1 1 0,0 0 0,0-1 0,1 0 1,-1 0-1,5-2 0,-4 1-24,1-1 1,-1 0 0,1 0-1,-1 0 1,0-1-1,0 1 1,0-1-1,-1 0 1,1 0 0,-1-1-1,0 1 1,0-1-1,0 1 1,-1-1-1,3-8 1,-1 3-320,0-1 0,-1 1 0,0-1 0,-1 1 0,0-1 0,0-19 0,-1 36 357,0 1-1,0-1 1,0 0 0,1 0-1,0 0 1,0 0 0,1 0-1,0 0 1,0-1 0,4 7-1,12 26 1260,-19-62-261,1 17-1226,-1 0 1,1 0 0,1 0-1,0 0 1,0 0 0,0 0-1,5-10 1,-6 15 111,0-1-1,1 0 0,-1 1 1,1-1-1,-1 1 1,1-1-1,0 1 0,0 0 1,0 0-1,0-1 0,0 1 1,1 1-1,-1-1 1,0 0-1,1 1 0,0-1 1,-1 1-1,1 0 1,0 0-1,5-2 0,-6 3 81,-1 1 0,1-1-1,0 1 1,0-1-1,-1 1 1,1 0-1,0-1 1,-1 1 0,1 0-1,-1 0 1,1 0-1,-1 0 1,0 0-1,1 1 1,-1-1 0,0 0-1,0 1 1,0-1-1,0 0 1,0 1-1,0 0 1,1 1-1,21 45 877,-17-33-608,-3-10-145,0 1 1,0 0-1,0-1 1,0 0-1,8 8 0,6-1-2041,8-10-6546</inkml:trace>
  <inkml:trace contextRef="#ctx0" brushRef="#br0" timeOffset="28187.9">5053 2609 7826,'0'0'14143,"-8"12"-12960,-27 38-354,33-47-785,0-1 0,1 0 0,-1 1 0,1-1-1,0 1 1,-1-1 0,1 1 0,0 0 0,1-1 0,-1 1 0,0 0-1,1 0 1,0 0 0,-1 0 0,1-1 0,0 1 0,1 0 0,-1 0-1,0 0 1,1 0 0,0-1 0,-1 1 0,1 0 0,0 0 0,0-1-1,1 1 1,-1-1 0,1 1 0,-1-1 0,1 0 0,0 1 0,0-1-1,-1 0 1,2 0 0,-1 0 0,0 0 0,0-1 0,1 1 0,-1-1-1,1 1 1,-1-1 0,5 2 0,1 0 8,0 0 1,0-1 0,0 0-1,1 0 1,-1-1-1,0 0 1,1 0-1,-1-1 1,1 0-1,-1-1 1,0 0-1,11-2 1,-9-1-155,-1 1 0,0-1 1,-1-1-1,1 0 1,-1 0-1,0 0 0,11-10 1,-16 13-17,-1 0 0,1 0 1,-1-1-1,0 1 0,0 0 0,0-1 1,0 1-1,0-1 0,0 1 0,-1-1 1,1 0-1,-1 0 0,0 0 1,0 0-1,0 0 0,0 0 0,0 0 1,-1 0-1,1 0 0,-1-1 0,0 1 1,0 0-1,0 0 0,0 0 1,-1 0-1,-1-5 0,2 6 110,-1 1-1,1-1 1,-1 1-1,0-1 1,0 1 0,0 0-1,0 0 1,0-1-1,0 1 1,0 0-1,0 0 1,0 0 0,-1 0-1,1 0 1,0 0-1,-1 0 1,1 1-1,0-1 1,-1 1 0,1-1-1,-1 0 1,1 1-1,-1 0 1,0-1-1,1 1 1,-1 0 0,1 0-1,-1 0 1,1 0-1,-1 0 1,0 1-1,1-1 1,-1 0-1,1 1 1,-3 0 0,1 0 144,0 0 0,0 0 1,1 1-1,-1-1 0,0 1 1,1 0-1,-1-1 1,1 1-1,0 0 0,-1 0 1,1 1-1,0-1 0,0 0 1,1 1-1,-1-1 1,0 1-1,-1 5 0,0-1 80,1 0 0,0 1 0,0 0 0,1 0 0,0-1 0,0 1 0,1 0 0,0 0 0,1 12 0,0-17-236,0 0 1,-1 0-1,1 0 1,0 0-1,1 0 1,-1 0-1,0 0 1,1 0-1,0-1 1,-1 1-1,1 0 1,0-1-1,0 0 1,1 1-1,-1-1 0,0 0 1,1 0-1,0 0 1,-1 0-1,1-1 1,0 1-1,0-1 1,0 0-1,0 1 1,0-1-1,4 0 1,18 3-2296,0-1 1,47-2 0,-12-2-5475</inkml:trace>
  <inkml:trace contextRef="#ctx0" brushRef="#br0" timeOffset="28609.78">5726 2700 17108,'0'0'4841,"0"63"-2457,0-30-423,0 3-1329,2 1 128,2-2-760,3-4 0,9-1-1520,0-9-2665,0-7-3281</inkml:trace>
  <inkml:trace contextRef="#ctx0" brushRef="#br0" timeOffset="29804.46">6479 2681 7402,'0'0'12208,"9"2"-10870,29 4-288,-23-13 3799,5-17-5421,-15 18 959,8-10-384,0-1 0,-1 0 0,-1-1 0,0 0 1,-2-1-1,9-23 0,-14 33-9,-2 0 0,1-1 0,-1 1 0,-1-1 0,0 1 0,0-1-1,0 0 1,-2 1 0,1-1 0,-1 0 0,0 1 0,-1-1 0,-1 0 0,1 1 0,-7-16 0,0 6-54,-1 0 0,-21-32-1,28 47 47,1 0 0,-1 0 0,0 0 0,0 1 0,0-1 0,-1 1 0,1 0 0,-1 0 0,0 0 0,0 0 0,0 1-1,0 0 1,0 0 0,-1 0 0,1 0 0,-1 1 0,1-1 0,-10 0 0,12 2 9,0 1 1,-1-1 0,1 1-1,0 0 1,0 0-1,0 0 1,0 0-1,0 0 1,0 1-1,0-1 1,0 0 0,1 1-1,-1 0 1,0-1-1,1 1 1,-1 0-1,1 0 1,0 0-1,0 0 1,0 0 0,0 0-1,0 0 1,0 0-1,0 0 1,0 3-1,-15 60 22,16-64-17,-3 21 72,0 1 0,2 0-1,1-1 1,0 1 0,2 0-1,1-1 1,0 1 0,2-1-1,14 42 1,-14-50 5,1 0 0,1 0 0,0-1 1,1 1-1,0-2 0,1 1 0,0-1 0,1 0 0,0-1 0,1-1 1,0 1-1,1-2 0,0 1 0,1-2 0,22 13 0,-28-18-61,0-1 0,0 1 1,1-1-1,-1 0 0,1-1 0,0 0 0,-1 0 0,1-1 0,0 0 0,0 0 0,-1-1 0,1 1 1,0-2-1,-1 1 0,1-1 0,-1-1 0,1 1 0,-1-1 0,0 0 0,0-1 0,-1 0 0,13-8 0,-14 8-33,0 0-1,0 0 1,0-1-1,-1 0 0,0 0 1,1 0-1,-2 0 0,1-1 1,-1 1-1,1-1 0,-2 0 1,1 0-1,-1 0 0,0 0 1,0-1-1,0 1 0,-1-1 1,0 1-1,0-1 0,-1 1 1,0-1-1,0 1 1,0-1-1,-1 1 0,0-1 1,-1 1-1,-2-9 0,2 11-10,0-1-1,0 0 0,0 1 0,-1 0 0,0 0 1,0 0-1,0 0 0,-1 0 0,1 1 1,-1-1-1,0 1 0,0 0 0,0 0 1,0 0-1,-7-3 0,9 5 23,0 0 0,1 1-1,-1-1 1,0 0 0,0 1 0,1-1-1,-1 1 1,0 0 0,0-1 0,0 1 0,0 0-1,0 0 1,0 0 0,0 0 0,0 1-1,1-1 1,-1 1 0,0-1 0,0 1-1,0-1 1,1 1 0,-1 0 0,0 0 0,1 0-1,-1 0 1,0 0 0,1 0 0,-1 0-1,1 1 1,0-1 0,-1 1 0,1-1-1,0 1 1,0-1 0,0 1 0,0-1 0,0 1-1,0 0 1,1 0 0,-1-1 0,1 1-1,-1 3 1,-2 5 19,0 0 0,1 0 0,1 0-1,0 1 1,0-1 0,1 0 0,1 1 0,-1-1 0,3 11-1,-2-18-3,-1-1 0,0 1-1,1-1 1,-1 1-1,1-1 1,0 1 0,0-1-1,0 0 1,0 1-1,0-1 1,1 0 0,-1 0-1,1 0 1,-1 0-1,1 0 1,0 0 0,0 0-1,0-1 1,0 1-1,0 0 1,0-1 0,0 0-1,0 0 1,1 1-1,-1-1 1,0-1 0,1 1-1,-1 0 1,1 0-1,-1-1 1,1 0 0,-1 1-1,1-1 1,-1 0-1,1 0 1,0 0 0,-1-1-1,1 1 1,-1-1-1,1 1 1,2-2 0,-2 1-3,0 0 0,0-1 1,0 1-1,0-1 1,0 1-1,-1-1 0,1 0 1,0 0-1,-1 0 1,0 0-1,1 0 0,-1-1 1,0 1-1,0-1 1,0 0-1,-1 1 0,1-1 1,1-5-1,0 1-15,-1 0 0,0 0 1,0 0-1,-1-1 0,1 1 0,-2 0 0,1-9 0,2 22 68,1-1-1,-1 1 1,2-1-1,-1 1 0,0-1 1,7 5-1,-5-4 12,1 1-70,0 1-1,1-1 1,0-1-1,1 1 1,-1-1-1,1-1 1,0 0-1,1 0 1,10 3-1,-10-4-871,1-1-1,-1-1 1,1 0-1,0 0 1,12-1-1,0 0-6474</inkml:trace>
  <inkml:trace contextRef="#ctx0" brushRef="#br0" timeOffset="30479.69">7920 2378 10538,'0'0'9525,"10"6"-8011,1 0-1224,-1 1 0,0 1 0,0-1 0,-1 1 0,0 1 0,-1 0 0,1 0 1,-2 1-1,1 0 0,-1 0 0,-1 1 0,9 19 0,-7-12 14,-1 2 0,-2-1-1,0 1 1,0-1 0,-2 1-1,-1 1 1,0 23 0,-2-42-267,0 1 0,0-1 0,0 0 0,-1 1 0,1-1 0,-1 0 0,0 0 0,0 1 0,0-1 0,0 0 0,0 0 0,0 0 0,0 0 0,-1 0 0,1 0 0,-1-1 0,1 1 0,-1 0 0,0-1 0,0 1 0,0-1 0,1 0 0,-1 1 0,-1-1 0,1 0 1,0 0-1,0 0 0,0-1 0,0 1 0,-1-1 0,1 1 0,0-1 0,-1 1 0,1-1 0,0 0 0,-1 0 0,-3-1 0,-4 1 11,-1-1 0,1 0-1,-1 0 1,1-1 0,0-1 0,-1 0 0,-11-5 0,8 1-75,0 0 1,1-1-1,0 0 0,0-1 1,1-1-1,0 0 1,1 0-1,-20-24 1,26 28-38,1 1 0,0-1 0,0 0 0,0-1 1,0 1-1,1-1 0,0 0 0,1 1 0,0-1 1,0 0-1,0-1 0,1 1 0,0 0 0,0 0 0,1-1 1,0 1-1,0 0 0,0 0 0,1-1 0,0 1 0,3-8 1,-2 10 3,1 0 1,0 1-1,0-1 1,0 0-1,0 1 0,1 0 1,0 0-1,0 0 1,0 0-1,0 1 1,1-1-1,-1 1 1,1 0-1,0 1 1,0-1-1,0 1 1,0 0-1,9-3 1,5-1-52,0 2 1,1 0 0,37-3-1,-16 5 101,0 1 1,67 9-1,-26 8-3057,-61-12-1144,-4-2 1345</inkml:trace>
  <inkml:trace contextRef="#ctx0" brushRef="#br0" timeOffset="31814.88">8084 2389 8770,'0'0'6995,"8"0"-6235,28-1 263,-3-1 319,52 4 0,-71 7-1101</inkml:trace>
  <inkml:trace contextRef="#ctx0" brushRef="#br0" timeOffset="34377.92">9314 2421 6649,'0'0'12362,"-8"-5"-11285,7 5-1077,-6-5 292,-1 1 1,1 1-1,-1-1 1,0 1-1,0 1 1,-11-3-1,17 5-251,-1-1-1,1 1 1,-1 0 0,1 0 0,-1 0-1,1 1 1,-1-1 0,1 1-1,-1-1 1,1 1 0,0 0 0,-1 0-1,1 0 1,0 0 0,0 0-1,-1 0 1,1 0 0,0 1 0,0-1-1,1 1 1,-1 0 0,0 0-1,0 0 1,1-1 0,-1 1-1,1 1 1,0-1 0,-1 0 0,1 0-1,-1 4 1,-1 1-12,0 1-1,1 0 1,0 0 0,1 0-1,0 0 1,0 0 0,0 0 0,1 0-1,0 0 1,1 0 0,0 0-1,0 0 1,0 0 0,1-1-1,1 1 1,-1 0 0,5 9-1,-5-13-3,1 1 0,-1-1 0,1 0 0,-1 0 0,1 0 0,0 0 0,1-1-1,-1 1 1,0-1 0,1 0 0,0 0 0,0 0 0,0 0 0,0-1 0,0 1 0,1-1-1,-1 0 1,1 0 0,-1-1 0,1 0 0,0 1 0,0-2 0,0 1 0,-1 0 0,1-1-1,0 0 1,0 0 0,0 0 0,7-2 0,-9 1-13,-1 1 0,0-1 0,1 0 0,-1 0 0,0 0 1,0 0-1,0 0 0,0 0 0,0-1 0,0 1 0,0 0 0,0-1 0,0 0 0,-1 1 0,1-1 0,0 0 1,-1 0-1,0 0 0,2-3 0,-1 0 3,1-1 0,-1 1 1,-1 0-1,1-1 0,-1 0 1,0 1-1,0-1 0,-1-6 0,0-1-24,0 1 0,-1-1 0,-1 1 0,0-1 0,0 1 0,-9-24 0,5 22-45,3 4 11,-2 0 1,1 0-1,-2 0 1,-9-14-1,31 68-363,-3-18 622,1-1 1,34 46-1,-45-66-153,2 1-1,-1-1 0,1 0 1,-1-1-1,1 1 1,1-1-1,-1 0 0,1 0 1,-1 0-1,1-1 1,0 0-1,0 0 0,1 0 1,-1-1-1,0 0 0,1 0 1,0-1-1,11 2 1,-15-4-44,-1 1 1,1 0-1,-1-1 1,1 1 0,-1-1-1,1 0 1,-1 1-1,1-1 1,-1 0 0,0-1-1,0 1 1,1 0-1,-1-1 1,0 1 0,0-1-1,0 0 1,-1 0-1,4-3 1,-2 1-1,0-1 0,0 0 0,0 0 0,-1 0 0,0 0 0,0-1 0,0 1 1,2-9-1,-3 6-32,1-1 0,-1-1 0,0 1 0,-1 0 0,0 0 0,-1 0 0,0 0 0,0 0 0,-1 0 0,-4-16 0,-9-2-49,14 26 61,1 0 0,-1 0-1,0 0 1,1 1-1,-1-1 1,0 0 0,0 0-1,0 0 1,1 0 0,-1 1-1,0-1 1,0 0-1,0 1 1,0-1 0,0 1-1,0-1 1,0 1 0,0 0-1,-1-1 1,1 1-1,0 0 1,-2-1 0,2 4-8,0 0 0,0-1 0,1 1 0,-1-1 0,1 1 0,-1 0 0,1-1 0,0 1 0,0 0 0,0 0 0,1-1 1,0 5-1,1 2 38,0 0 1,1-1-1,-1 1 1,2-1 0,-1 0-1,1 0 1,0 0 0,1 0-1,0-1 1,0 0-1,12 13 1,-13-16-15,0 0 0,1 1 0,-1-2 0,1 1 0,0 0 0,0-1-1,0 0 1,0 0 0,1-1 0,-1 1 0,1-1 0,-1 0 0,1-1 0,0 1 0,0-1 0,0 0 0,0-1 0,8 1-1,-11-2-3,-1 1-1,0 0 0,0-1 0,0 1 1,0-1-1,0 0 0,0 0 0,-1 1 1,1-1-1,0-1 0,0 1 0,-1 0 1,1 0-1,0-1 0,-1 1 0,1-1 0,-1 1 1,0-1-1,1 1 0,0-4 0,0 1-13,0 0 0,0-1 0,0 1 0,-1-1 0,1 0 0,-1 1 0,-1-1-1,2-8 1,-2 3-58,0 1 0,-1-1-1,1 1 1,-2 0 0,1-1-1,-1 1 1,-1 0-1,-6-16 1,20 45 136,1-1 1,1 1-1,24 26 1,-33-41-30,0 0 0,0 0-1,1 0 1,0-1 0,0 0 0,0 0 0,0 0 0,1 0 0,0-1 0,-1 0 0,1 0 0,0-1-1,1 1 1,-1-1 0,0-1 0,1 1 0,-1-1 0,1 0 0,-1-1 0,9 1 0,-12-2-43,1 0 1,-1 0-1,-1 0 1,1 0-1,0-1 1,0 1-1,0-1 0,-1 0 1,1 0-1,-1 0 1,1 0-1,-1 0 1,0 0-1,0-1 1,0 1-1,0-1 1,0 1-1,-1-1 1,1 0-1,-1 0 1,1 0-1,-1 0 1,0 0-1,0 0 1,0-5-1,0 5-23,0-1 0,-1 0-1,1 0 1,-1 0 0,0 1 0,0-1-1,0 0 1,0 0 0,-1 0 0,0 1-1,0-1 1,0 0 0,0 1 0,0-1-1,-1 1 1,0-1 0,1 1 0,-1 0-1,0-1 1,-5-4 0,-15-8-111,22 16 122,-1 0-1,1 1 1,-1-1 0,0 1-1,1-1 1,-1 0 0,1 1-1,-1-1 1,1 1 0,-1-1-1,1 1 1,0-1 0,-1 1-1,1 0 1,0-1 0,-1 1-1,1-1 1,0 1 0,0 0-1,-1-1 1,1 1 0,0 0-1,0-1 1,0 1 0,0 0-1,0-1 1,0 1 0,0 0-1,0-1 1,0 1 0,0 0-1,0-1 1,1 2 0,-1 9 3,0 1 1,1-1 0,0 0-1,1 0 1,0 0 0,1 0-1,0 0 1,8 19 0,4 0 101,30 46 1,-26-46 87,20 40 1,-35-59-122,1 0 1,-1 0 0,-1 0 0,0 1 0,-1-1 0,0 1 0,1 21 0,-4-31-55,1 0 0,-1 0 0,1-1-1,-1 1 1,0 0 0,1-1 0,-1 1-1,0-1 1,0 1 0,0-1 0,0 1 0,-1-1-1,1 0 1,0 0 0,0 1 0,-1-1-1,1 0 1,-1 0 0,1 0 0,-1 0-1,1-1 1,-1 1 0,0 0 0,1-1-1,-1 1 1,0-1 0,0 0 0,1 1-1,-1-1 1,0 0 0,-2 0 0,-65 3 210,60-4-200,4 2-66,1-1 1,-1-1-1,1 1 0,0-1 1,-1 0-1,1 0 0,0 0 1,-1 0-1,1-1 0,0 1 1,0-1-1,0 0 0,0-1 1,1 1-1,-1-1 0,1 1 1,-1-1-1,1 0 0,0-1 1,0 1-1,0 0 0,1-1 1,-1 1-1,1-1 0,0 0 1,0 0-1,-3-6 0,4 5-429,-1 0 1,1-1-1,0 1 0,1 0 0,-1-1 0,1 1 1,0-1-1,0 1 0,2-8 0,-1 6-529,0 1 0,1 0 0,0 0 0,1 0 0,-1 0 0,1 0 0,0 0 0,5-7 0,11-11-5225</inkml:trace>
  <inkml:trace contextRef="#ctx0" brushRef="#br0" timeOffset="35547.9">10108 2408 3929,'0'0'8627,"7"12"-6576,81 153 6386,-88-173-6060,1-74-2402,-1 77 11,-2-4-264,2 1 0,-1-1 0,1 0 0,1 0 0,1-11 1,-2 19 224,0 0 1,1 0 0,-1 0 0,0 0 0,1 0 0,-1 0 0,1 0 0,0 0-1,-1 0 1,1 0 0,0 0 0,-1 0 0,1 0 0,0 0 0,0 0 0,0 1-1,0-1 1,0 0 0,1 0 0,0 0 27,-1 1-1,1 0 0,-1 0 1,1-1-1,0 1 1,-1 0-1,1 1 0,0-1 1,-1 0-1,1 0 1,0 1-1,-1-1 1,1 1-1,-1-1 0,1 1 1,-1 0-1,1-1 1,1 2-1,5 5 113,1 0 0,-1 0 0,0 1 0,-1 0-1,0 0 1,0 1 0,-1 0 0,0 0 0,0 1 0,-1-1 0,0 1 0,-1 0-1,5 18 1,-11-21 1612,-7-11-1136,-8-13-409,14 14-247,1-1 1,0 1 0,1-1-1,-1 0 1,0 1 0,1-1-1,0 0 1,0 0 0,0 0 0,1 0-1,-1 0 1,1 0 0,0 0-1,0 0 1,0 0 0,1 0 0,-1 0-1,1 0 1,0 0 0,0 0-1,1 0 1,-1 0 0,1 1 0,-1-1-1,1 1 1,0-1 0,1 1-1,4-6 1,-5 6 36,1 1-1,-1-1 1,1 1-1,0 0 1,-1 0-1,1 0 1,0 1-1,0-1 1,0 1-1,0-1 1,0 1-1,1 0 1,-1 0-1,0 1 1,1-1 0,-1 1-1,0-1 1,1 1-1,-1 0 1,0 0-1,1 1 1,-1-1-1,0 1 1,1-1-1,-1 1 1,0 0-1,0 0 1,0 1-1,1-1 1,-1 1-1,-1-1 1,1 1-1,0 0 1,4 4 0,29 29 251,-30-28 38,0 0 0,1 0 0,0-1 1,0 0-1,1 0 0,8 5 0,-15-11-200,-1 0 0,1 1 0,0-1 0,-1 0 0,1 1 0,0-1 0,0 0 0,-1 0 0,1 0 0,0 0 0,-1 0 0,1 0 0,0 0 0,0 0 0,-1 0 0,1 0 0,0 0 0,0 0 0,-1 0 0,1 0 0,0-1 0,-1 1 0,1 0 0,0-1 0,-1 1 0,1-1 0,0 1 0,-1 0 0,1-1 0,-1 1 0,1-1 0,0-1 0,9-28 321,-9 22-341,0 0 0,-1 0 1,0 0-1,-1-1 0,-3-14 1,3 20-21,0 0 0,0 1 1,0-1-1,-1 0 0,1 1 1,-1 0-1,0-1 0,0 1 1,0 0-1,0-1 0,0 1 1,0 1-1,0-1 0,-1 0 1,1 0-1,-1 1 0,1-1 1,-1 1-1,0 0 0,0 0 1,1 0-1,-1 0 0,0 0 1,0 1-1,-4-1 0,6 2 10,0-1-1,0 1 0,1-1 1,-1 1-1,0 0 1,0 0-1,1 0 0,-1-1 1,0 1-1,1 0 1,-1 0-1,1 0 0,-1 0 1,1 0-1,-1 0 1,1 0-1,0 0 0,0 0 1,-1 0-1,1 0 1,0 0-1,0 0 0,0 0 1,0 0-1,0 2 1,0 38 238,0-33-130,1 2 32,-1-1 1,1 1-1,1-1 0,0 0 1,0 1-1,1-1 0,0 0 0,0 0 1,7 11-1,-9-17-119,1 0-1,0 0 1,-1-1 0,1 1-1,1 0 1,-1-1-1,0 1 1,1-1 0,-1 1-1,1-1 1,0 0 0,-1 0-1,1-1 1,0 1-1,0 0 1,0-1 0,1 0-1,-1 0 1,0 0 0,0 0-1,1 0 1,-1-1-1,1 1 1,-1-1 0,0 0-1,1 0 1,-1 0 0,1-1-1,3 0 1,-4 0-30,0-1-1,1 0 1,-1 1 0,0-1 0,0 0-1,0-1 1,0 1 0,-1 0 0,1-1-1,0 0 1,-1 0 0,0 1 0,0-1-1,0-1 1,0 1 0,0 0 0,-1 0-1,1-1 1,-1 1 0,0-1 0,0 1 0,0-1-1,0-6 1,3-10-467,-2 1-1,1-38 1,8 78 430,1 0 0,24 30-1,-35-50 46,11 16 74,-1-3 845,-9-41-394,-3 17-668,1 0 0,1 1-1,0-1 1,0 0-1,5-13 1,-6 21 117,0 0 0,0 1 1,1-1-1,-1 0 0,1 0 0,-1 1 1,1-1-1,0 1 0,0-1 1,-1 0-1,1 1 0,0 0 0,1-1 1,-1 1-1,0-1 0,0 1 1,0 0-1,1 0 0,-1 0 0,1 0 1,-1 0-1,1 0 0,-1 0 0,1 0 1,0 1-1,-1-1 0,1 1 1,0-1-1,-1 1 0,1-1 0,0 1 1,0 0-1,-1 0 0,1 0 1,0 0-1,0 0 0,0 1 0,2-1 1,0 3 67,0-1 0,0 1 0,0-1 0,0 1 0,-1 0 0,1 1 1,-1-1-1,0 0 0,1 1 0,-2 0 0,1 0 0,0 0 0,-1 0 1,3 7-1,-3-6-72,1 0 0,-1-1 1,1 1-1,0-1 1,0 0-1,1 0 0,-1 0 1,1 0-1,0-1 1,0 1-1,7 4 0,-10-9-440,0 0 1,-1 0-1,1 0 0,-1-1 0,0 1 0,1 0 0,-1 0 0,0-1 0,0 1 0,1 0 0,-1 0 0,0-1 0,0 1 0,-1 0 0,1-1 0,0-1 0,0 3 60,-2-18-7588</inkml:trace>
  <inkml:trace contextRef="#ctx0" brushRef="#br0" timeOffset="36005.58">10860 2130 11442,'0'0'5496,"3"8"-3783,13 33 962,61 133 2465,-69-158-4953,1-1 0,0-1 0,1 1 1,1-1-1,0-1 0,1 0 1,0-1-1,25 19 0,-33-28-169,0 0-1,1 0 0,0 0 0,-1-1 0,1 0 0,0 0 1,0 0-1,1 0 0,-1-1 0,0 0 0,0 0 0,1-1 1,-1 1-1,0-1 0,1 0 0,-1-1 0,10-1 1,-12 1-82,0 0 0,0-1 0,0 0 0,1 0 0,-2 1 0,1-2 0,0 1 1,0 0-1,-1-1 0,1 1 0,-1-1 0,0 1 0,1-1 0,-1 0 1,-1 0-1,1 0 0,0-1 0,-1 1 0,1 0 0,-1 0 0,0-1 1,0 1-1,-1-1 0,1 1 0,-1-1 0,1 1 0,-1-5 0,-3-37-677,3 43 736,0 1 1,0 0 0,0 0 0,-1 0-1,1 0 1,0 0 0,-1 0 0,1 0 0,-1 0-1,1 0 1,-1 0 0,0 0 0,1 0 0,-1 0-1,0 0 1,0 0 0,1 1 0,-1-1 0,0 0-1,0 0 1,0 1 0,0-1 0,0 1 0,0-1-1,0 1 1,0-1 0,0 1 0,0 0 0,0-1-1,-1 1 1,1 0 0,0 0 0,0 0-1,0 0 1,0 0 0,-2 0 0,2 1 9,1-1 0,-1 1 0,0-1 1,1 1-1,-1-1 0,1 1 0,-1 0 0,1-1 1,-1 1-1,1 0 0,-1-1 0,1 1 0,0 0 0,-1 0 1,1-1-1,0 1 0,0 0 0,0 0 0,-1-1 1,1 1-1,0 0 0,0 0 0,0 0 0,0 1 1,0 26 345,0-21-223,0-2-66,1 0 0,-1 0 1,1 0-1,-1 0 0,2 0 0,-1 0 0,0 0 0,1 0 0,0 0 0,0-1 0,0 1 0,1-1 1,0 0-1,0 1 0,0-1 0,0 0 0,0-1 0,1 1 0,0-1 0,0 1 0,6 3 0,-5-4-151,1 0 0,0 0 0,0 0 1,0-1-1,0 0 0,1 0 0,-1-1 0,0 0 0,1 0 0,-1 0 0,1-1 0,-1 0 0,1 0 0,-1-1 0,0 1 0,12-4 0,11-11-2841,-15-1-1879,-8-1-2984</inkml:trace>
  <inkml:trace contextRef="#ctx0" brushRef="#br0" timeOffset="36574.32">10778 2246 13275,'0'0'2816,"66"-18"-2656,-26 11-88,26 1-72,-11 2-664,-5 1-3136</inkml:trace>
  <inkml:trace contextRef="#ctx0" brushRef="#br0" timeOffset="38874.11">11820 2445 11002,'0'0'7730,"-6"8"-8986,1-8-2641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16.0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102 329 13955,'0'0'9747,"-5"10"-8714,-2 5-735,-15 28 760,2 1 0,-24 78 0,44-131-4494,0-11-2654,-3 3-3501</inkml:trace>
  <inkml:trace contextRef="#ctx0" brushRef="#br0" timeOffset="2409.82">170 3 7962,'0'1'15613,"5"-1"-15508,201-3 1336,-206 28-1419,-11 171 924,1-26 256,10-153-1110,0-11-15,0 0 0,0 0 0,0 0 0,0 0 0,-1 0 0,0 0 1,-1 0-1,-2 8 0,1-38-1740,1 11-1693,1-2-3779</inkml:trace>
  <inkml:trace contextRef="#ctx0" brushRef="#br0" timeOffset="2846.49">220 159 5457,'0'0'15555,"67"-1"-13530,-26 1-1153,7 0-584,-1-1-288,-6-6-720,-8-1-1608,-16 1-5154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6:59.6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14227,'0'0'3389,"2"15"-2390,10 49 1156,38 115 0,42 72-531,-86-233-1094,2 0 0,0-1 0,1 0 0,1 0-1,0-1 1,23 26 0,-33-41-493,0-1-1,1 0 1,-1 1-1,0-1 1,0 0-1,1 1 1,-1-1 0,0 0-1,1 0 1,-1 1-1,0-1 1,1 0-1,-1 0 1,0 0-1,1 1 1,-1-1 0,0 0-1,1 0 1,-1 0-1,0 0 1,1 0-1,-1 0 1,1 0 0,-1 0-1,0 0 1,1 0-1,-1 0 1,1 0-1,-1 0 1,0 0-1,1 0 1,-1 0 0,0 0-1,1-1 1,-1 1-1,1 0 1,-1 0-1,0 0 1,0-1-1,1 1 1,-1 0 0,0 0-1,1-1 1,-1 1-1,0 0 1,0-1-1,1 1 1,-1 0 0,0-1-1,0 1 1,0 0-1,0-1 1,1 1-1,-1 0 1,0-1-1,0 0 1,6-28 736,-5 23-728,19-201 270,6-30-1290,-25 231 577,0-1-1,1 1 1,0-1 0,0 1 0,5-11 0,-6 16 210,-1 0-1,0 1 1,1-1 0,-1 1 0,1-1 0,-1 1 0,1-1 0,-1 1 0,1-1 0,-1 1-1,1-1 1,-1 1 0,1 0 0,0-1 0,-1 1 0,1 0 0,0 0 0,-1-1-1,1 1 1,0 0 0,-1 0 0,1 0 0,1 0 0,-1 0-296,1 1 1,-1-1 0,0 1-1,1-1 1,-1 1-1,0 0 1,1 0-1,-1 0 1,0 0-1,0 0 1,0 0 0,0 0-1,0 0 1,0 0-1,2 2 1,9 15-4120</inkml:trace>
  <inkml:trace contextRef="#ctx0" brushRef="#br0" timeOffset="743.73">395 596 11026,'0'0'10995,"10"0"-9811,-6 0-1069,11 1 204,1-1-1,0-1 1,24-4-1,-36 4-282,0 0 0,1-1 0,-1 1-1,0-1 1,0 1 0,0-1 0,-1 0 0,1-1 0,3-2 0,-5 4-33,-1 0 1,0-1-1,1 1 1,-1-1 0,0 1-1,0-1 1,0 0-1,0 1 1,0-1 0,0 0-1,-1 0 1,1 1-1,-1-1 1,1 0 0,-1 0-1,0 0 1,1 0 0,-1 0-1,0 0 1,0 1-1,-1-4 1,1 4-5,0 0 0,0 1 0,0-1 1,0 0-1,-1 0 0,1 1 0,0-1 0,-1 0 0,1 1 1,0-1-1,-1 0 0,1 1 0,-1-1 0,1 1 0,-1-1 0,1 1 1,-1-1-1,1 1 0,-1-1 0,0 1 0,1-1 0,-1 1 1,0 0-1,1-1 0,-1 1 0,0 0 0,1 0 0,-1 0 0,0-1 1,0 1-1,1 0 0,-1 0 0,0 0 0,0 0 0,1 0 1,-1 0-1,0 0 0,0 1 0,1-1 0,-1 0 0,0 0 0,1 0 1,-1 1-1,0-1 0,1 0 0,-1 1 0,-1 0 0,-1 0-5,1 1-1,-1-1 1,0 1-1,0-1 0,0 1 1,1 0-1,-1 0 1,1 0-1,-4 5 0,3-4 33,1 0-1,1 1 0,-1-1 0,0 0 0,1 1 0,-1-1 1,1 1-1,0 0 0,1-1 0,-1 1 0,0 0 1,1-1-1,0 1 0,0 0 0,0-1 0,0 1 0,1 0 1,0 0-1,-1-1 0,1 1 0,0-1 0,1 1 0,-1-1 1,4 6-1,-2-5 27,0 0 0,0 0 0,1 0 0,-1-1 0,1 1 0,0-1 0,0 0 1,1 0-1,-1-1 0,0 1 0,1-1 0,0 0 0,-1 0 0,1-1 0,0 1 0,0-1 0,8 1 0,6 0 13,-1 0 0,0-2 0,0 0 0,1-1 0,-1-1 0,33-8 0,-45 8-69,0 0-1,0 0 1,0 0 0,0-1 0,-1 0-1,1 0 1,-1 0 0,0-1 0,1 0-1,5-6 1,-9 8-17,0-1-1,0 0 0,0 0 1,0 0-1,0 0 1,0-1-1,-1 1 0,0 0 1,0-1-1,0 1 1,0-1-1,0 1 0,0-1 1,-1 1-1,0-1 1,0 0-1,0 1 0,0-1 1,-1-5-1,0 7 10,1 0 0,0 0 0,-1 0 0,1 0 0,-1 0 0,0 0-1,1 1 1,-1-1 0,0 0 0,0 0 0,0 0 0,-1 1 0,1-1-1,0 1 1,-1-1 0,1 1 0,-1-1 0,1 1 0,-1 0 0,1-1-1,-1 1 1,0 0 0,0 0 0,0 1 0,0-1 0,0 0 0,0 0 0,0 1-1,0 0 1,0-1 0,0 1 0,0 0 0,0 0 0,0 0 0,0 0-1,0 0 1,0 0 0,0 1 0,0-1 0,0 1 0,0-1 0,0 1-1,0 0 1,0 0 0,0 0 0,1 0 0,-1 0 0,0 0 0,1 0 0,-1 1-1,1-1 1,-1 1 0,1-1 0,-1 1 0,1-1 0,0 1 0,0 0-1,0 0 1,-1 3 0,-1 2 55,1 0 0,1 0-1,0 0 1,0 1 0,0-1 0,1 1-1,0-1 1,0 0 0,1 1-1,0-1 1,0 0 0,3 9 0,-4-14-26,1 1 0,0-1 0,-1 0 0,1 0 0,0 0 0,0 0 0,0 0 0,0 0 0,1 0 0,-1 0 0,0 0 0,1 0 0,-1-1 0,1 1 0,0-1 0,0 1 0,0-1 0,-1 1 0,1-1 0,0 0 0,0 0 0,1 0 0,-1 0 0,0-1 0,0 1 0,0 0 0,1-1 0,-1 0 0,0 1 0,0-1 0,1 0 0,-1 0 0,0 0 0,1 0 0,-1-1 0,0 1 0,0-1 0,1 1 0,-1-1 0,0 0 0,0 0 0,0 0 0,2-1 0,0-1-2,1 0-1,-1 0 0,-1 0 0,1 0 1,0-1-1,-1 1 0,0-1 1,1 0-1,-2 0 0,1 0 0,3-8 1,17-37-619,-22 46 123,-1 36 759,1 1 0,1-1 1,2 0-1,2 0 0,11 42 1,5-17 170,-14-39-608,0 1-1,-2-1 1,4 22 0,-9-60-12971</inkml:trace>
  <inkml:trace contextRef="#ctx0" brushRef="#br0" timeOffset="1186.56">1122 376 19140,'0'0'4697,"89"3"-4593,-33 1-104,-7 0-2568,-19 0-5106</inkml:trace>
  <inkml:trace contextRef="#ctx0" brushRef="#br0" timeOffset="1187.56">1137 590 10114,'0'0'9394,"113"-2"-9394,-56-5-48,-1-1-5393</inkml:trace>
  <inkml:trace contextRef="#ctx0" brushRef="#br0" timeOffset="1600.74">1532 681 11666,'0'0'8254,"10"-8"-6213,18-15-1576,-2-1 0,-1-1 0,-1-1 0,36-49 1,-48 58-535,-2-1 1,0 0-1,-1-1 1,0 0-1,-2 0 1,0-1-1,-2 0 1,0 0-1,-1-1 1,-1 1-1,1-23 1,-6 34 204,-2 10 65,-4 18-54,-2 56 937,3 0-1,5 109 0,2-122-873,4-46-1377,7-16-4001,0-6-759</inkml:trace>
  <inkml:trace contextRef="#ctx0" brushRef="#br0" timeOffset="2038.24">1918 500 13435,'0'0'1987,"-3"11"-1021,-1 0-919,-1 4 797,1-1-1,0 2 1,1-1-1,-1 19 0,3-31-715,1-1-1,0 1 0,0 0 1,0 0-1,0 0 0,0 0 1,0 0-1,1-1 0,0 1 1,-1 0-1,1 0 0,0-1 1,0 1-1,1 0 0,-1-1 0,1 1 1,-1-1-1,1 0 0,0 1 1,-1-1-1,1 0 0,0 0 1,1 0-1,-1 0 0,0 0 1,0-1-1,1 1 0,-1-1 1,1 0-1,0 1 0,4 0 1,-2 0-77,0-1 0,0 0 0,-1 0 0,1-1 0,0 1 0,0-1 1,0 0-1,0-1 0,-1 1 0,1-1 0,0 0 0,0 0 0,-1 0 1,1-1-1,0 1 0,-1-1 0,0 0 0,1-1 0,-1 1 0,0-1 1,0 0-1,0 0 0,-1 0 0,1 0 0,-1-1 0,4-3 0,-4 2-42,0 0-1,0-1 0,0 1 0,-1-1 0,1 0 0,-1 1 1,-1-1-1,1 0 0,-1 0 0,0 0 0,0 0 0,-1-1 1,0 1-1,0 0 0,0 0 0,-1 0 0,0 0 0,0 0 1,0 0-1,-4-8 0,1 3-79,-1 0 0,0 0 0,0 1 0,-1 0 0,-1 0 0,0 1 0,0 0 0,0 0 0,-2 0 0,1 1 0,-1 0 0,0 1 0,-17-12 0,25 19-28,1 0 0,0 0 0,0 0 0,-1 0 0,1 0-1,0 0 1,0 0 0,-1 0 0,1 0 0,0 0 0,0 0-1,-1 0 1,1 0 0,0 0 0,0 0 0,-1 0 0,1 0-1,0 0 1,0 0 0,-1 0 0,1 0 0,0 0 0,0 0-1,0 1 1,-1-1 0,1 0 0,0 0 0,0 0 0,0 0 0,-1 1-1,1-1 1,0 0 0,0 0 0,0 0 0,0 1 0,0-1-1,0 0 1,-1 0 0,1 1 0,0-1 0,0 0 0,0 0-1,0 1 1,0-1 0,0 0 0,0 0 0,0 1 0,0-1-1,0 0 1,0 0 0,0 1 0,0-1 0,0 0 0,0 0-1,1 1 1,-1-1 0,0 0 0,0 0 0,0 1 0,0 1-1162,0 13-5340</inkml:trace>
  <inkml:trace contextRef="#ctx0" brushRef="#br0" timeOffset="3238.2">2936 650 11330,'0'0'13401,"6"-10"-10074,3-97-2533,-7 99-877,-1 0-111,1 0 0,0 1 1,0-1-1,1 0 0,0 1 0,0 0 0,1 0 0,0 0 0,0 0 0,7-9 0,-10 16 176,0-1 0,0 1 0,0 0 0,0-1 0,0 1 0,0 0 0,1 0 0,-1-1 0,0 1 0,0 0 0,0 0 0,0 0 0,0 1 0,0-1 0,0 0 0,1 0 0,-1 0 0,0 1 0,0-1 0,0 1 0,0-1 0,0 1 0,0-1 0,0 1 0,0-1 0,-1 1 0,1 0 0,0 0 0,0-1 0,0 1 0,-1 0 0,1 0 0,0 0 0,0 1 0,26 38-549,-22-32 525,2 3 56,1 0 0,-2 0 0,0 0 0,0 1 0,-1 0 0,0 0 0,-1 1 0,0-1 0,-2 1 0,3 17 0,-5-30 7,0 0 1,0 0-1,0-1 1,0 1-1,0 0 1,0 0-1,0 0 1,-1 0-1,1-1 1,0 1-1,0 0 1,0 0-1,0 0 1,0 0-1,-1 0 1,1-1-1,0 1 1,0 0-1,0 0 0,-1 0 1,1 0-1,0 0 1,0 0-1,0 0 1,-1 0-1,1 0 1,0 0-1,0 0 1,0 0-1,-1 0 1,1 0-1,0 0 1,0 0-1,0 0 1,-1 0-1,1 0 1,0 0-1,0 0 1,0 0-1,-1 0 1,1 1-1,0-1 1,0 0-1,0 0 1,0 0-1,0 0 1,-1 0-1,1 0 0,0 1 1,0-1-1,0 0 1,0 0-1,0 0 1,0 0-1,0 1 1,-1-1-1,1 0 1,0 0-1,0 0 1,0 1-1,0-1 1,0 0-1,-10-18 350,9 11-428,1 0-1,0 0 1,1 0-1,-1-1 1,1 1 0,0 0-1,1 0 1,0 0-1,0 0 1,1 1 0,4-10-1,-6 12-77,1 1 0,0 0-1,0 0 1,-1 0 0,2 0-1,-1 0 1,0 0 0,1 1-1,-1-1 1,1 1 0,0-1 0,0 1-1,0 0 1,0 0 0,0 0-1,0 1 1,1-1 0,-1 1-1,0 0 1,1 0 0,-1 0 0,1 0-1,0 1 1,4-1 0,-6 1 128,0 1 0,0-1 0,-1 1 0,1 0 1,0 0-1,0-1 0,-1 1 0,1 0 0,-1 1 1,1-1-1,-1 0 0,1 0 0,-1 1 0,1-1 1,-1 1-1,0-1 0,0 1 0,0-1 0,0 1 0,0 0 1,0-1-1,-1 1 0,1 0 0,0 3 0,15 57 1090,-11-40 4,9 14 953,-1-26-3291,7-11-5493</inkml:trace>
  <inkml:trace contextRef="#ctx0" brushRef="#br0" timeOffset="3694.07">3398 183 16932,'0'0'2017,"1"13"-1458,59 398 6281,-60-407-6780,1 0 1,-1 0-1,1 0 0,1 0 0,-1 0 0,0 0 1,1-1-1,0 1 0,0 0 0,4 4 0,-5-6 0,1-1 0,0 0 0,-1 0-1,1 0 1,0 0 0,0 0 0,0 0-1,0 0 1,0-1 0,0 1 0,0-1-1,1 1 1,-1-1 0,0 0 0,0 0-1,0 0 1,0 0 0,0 0 0,0-1-1,1 1 1,-1 0 0,2-2 0,60-15 332,-37 9-424,48-8-1,-66 15-594,-1 1-1,1-1 1,0 1 0,0 1-1,13 2 1,-15 1-4010</inkml:trace>
  <inkml:trace contextRef="#ctx0" brushRef="#br0" timeOffset="4098.38">1469 996 16700,'84'0'4705,"34"-10"-4401,37-3 512,21 1 680,4 4-192,13 5-727,8 3 223,0 0-272,-8 7-280,-16 3-176,-24 0-72,-29-2 0,-31-3-1144,-35-4-1929,-29-1-6177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6:45.5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186 263 5753,'0'0'9345,"-22"-5"1026,12 9-10326,1 1-1,-1 1 0,1-1 0,0 2 1,0-1-1,0 1 0,1 1 0,0-1 0,1 2 1,0-1-1,0 1 0,1 0 0,0 0 1,-7 13-1,7-10-14,1 1 1,0-1-1,0 1 0,1 0 1,1 0-1,0 0 1,1 0-1,0 1 0,1-1 1,0 1-1,3 16 1,0-19 5,0-2 1,1 1 0,0 0-1,1 0 1,0-1 0,1 0 0,0 0-1,0 0 1,1-1 0,0 1-1,0-2 1,1 1 0,0 0-1,1-1 1,8 6 0,-11-8 5,0-1 0,1 0 0,0 0-1,0 0 1,0 0 0,1-1 0,-1 0 0,1-1 0,0 1 0,0-1 0,0-1 0,0 1 0,0-1 0,0 0-1,0-1 1,0 0 0,0 0 0,0 0 0,1-1 0,-1 0 0,0 0 0,9-4 0,-10 2-2,-1 0 1,1-1-1,-1 0 1,0 0-1,0 0 1,-1-1-1,1 1 1,-1-1-1,0 0 1,0 0-1,-1-1 1,1 1 0,-1-1-1,0 0 1,-1 0-1,1 0 1,-1 0-1,-1 0 1,1 0-1,-1-1 1,0 1-1,0-10 1,1 5-38,-2 0 0,1 0 0,-2 0 0,1 1 0,-1-1 0,-1 0 0,0 0 0,-1 1 1,0-1-1,0 1 0,-1 0 0,-9-16 0,6 15-43,-2 0 0,1 0 0,-2 1 1,1 1-1,-1 0 0,0 0 0,-14-8 0,18 13-81,0-1 1,-1 2-1,1-1 0,-1 1 0,0 0 0,0 0 0,-1 1 1,1 0-1,0 0 0,-1 1 0,1 0 0,-1 0 0,0 1 1,-8 1-1,15-1 53,1 0 0,0 0 1,-1 0-1,1 0 0,0 0 1,-1 0-1,1 0 0,0 0 0,-1 0 1,1 0-1,0 1 0,0-1 1,-1 0-1,1 0 0,0 0 0,0 1 1,-1-1-1,1 0 0,0 0 1,0 1-1,-1-1 0,1 0 0,0 0 1,0 1-1,0-1 0,0 0 1,-1 1-1,1-1 0,0 0 1,0 0-1,0 1 0,0-1 0,0 0 1,0 1-1,0-1 0,0 0 1,0 1-1,0-1 0,0 0 0,0 1 1,0-1-1,0 0 0,0 1 1,1-1-1,-1 0 0,0 1 1,0-1-1,0 0 0,0 1 0,1-1 1,-1 0-1,0 0 0,0 1 1,0-1-1,1 0 0,-1 0 0,0 0 1,0 1-1,1-1 0,0 0 1,15 16-3238,8-1-1912,4-1-1531</inkml:trace>
  <inkml:trace contextRef="#ctx0" brushRef="#br0" timeOffset="384.91">494 717 2865,'0'0'22518,"-3"-10"-21937,0-7-543,1-1 0,0 1 0,2 0 0,1-26 0,-1 34-135,1-1 0,1 1-1,0-1 1,0 1 0,0 0-1,1 0 1,1 0 0,0 0 0,0 1-1,0-1 1,7-8 0,-9 16 63,-1-1 0,0 1 0,1 0 0,-1 0 0,1-1 1,0 1-1,-1 1 0,1-1 0,0 0 0,-1 0 0,1 0 1,0 1-1,0-1 0,0 1 0,0 0 0,0 0 0,0-1 1,-1 1-1,1 0 0,0 0 0,0 1 0,0-1 0,0 0 1,0 1-1,0-1 0,0 1 0,-1-1 0,1 1 0,0 0 1,0 0-1,-1 0 0,1 0 0,-1 0 0,1 0 0,1 2 1,8 5 35,-2 0-1,1 1 1,14 16 0,-24-24-2,19 22 327,-1 2 0,29 53 1,-15-21 270,-18-46-1990,-1-11-4473,-3 0-1504</inkml:trace>
  <inkml:trace contextRef="#ctx0" brushRef="#br0" timeOffset="1021.09">1217 683 7346,'0'0'13425,"12"-12"-12219,5-5-817,-1 0 1,16-23 0,-26 32-248,-1-1 1,1 0-1,-2 0 0,1 0 1,-1-1-1,-1 1 0,1-1 1,-2 0-1,4-17 0,-5 10-93,0 1-1,-1-1 1,-1 0 0,0 1-1,-1-1 1,-1 1-1,-7-25 1,8 35-56,0 0 1,0 0-1,-1 1 0,1-1 1,-1 1-1,-1-1 0,1 1 1,-1 0-1,0 1 1,0-1-1,0 1 0,-1-1 1,1 1-1,-1 1 0,0-1 1,0 1-1,-1-1 0,1 2 1,-1-1-1,1 0 1,-1 1-1,0 0 0,-11-2 1,14 4 6,0 0 0,1 0 0,-1 0 1,1 0-1,-1 0 0,1 0 0,-1 1 0,0-1 1,1 1-1,0 0 0,-1 0 0,1 0 1,-1 0-1,1 0 0,0 0 0,0 1 0,-1-1 1,1 1-1,0 0 0,1-1 0,-1 1 0,0 0 1,0 0-1,1 0 0,-1 0 0,1 0 1,0 1-1,-1-1 0,1 0 0,0 1 0,0-1 1,1 1-1,-1-1 0,0 1 0,1-1 1,-1 4-1,-1 8 19,0 0 0,1 1 1,0-1-1,1 1 0,2 17 1,1-10 107,0 0 1,2 0-1,0 0 1,2 0-1,0-1 1,2 0-1,15 29 1,-20-43-74,0 1 0,1-1 0,0 0 0,0 0 0,0 0 1,1-1-1,0 0 0,0 0 0,1 0 0,0-1 0,0 0 1,0 0-1,0-1 0,1 0 0,0 0 0,-1-1 0,2 0 1,-1 0-1,0-1 0,0 0 0,1 0 0,12 0 0,-16-2-49,0-1 0,0 0-1,0 0 1,0 0 0,0-1-1,-1 0 1,1 1 0,-1-2-1,1 1 1,-1-1 0,0 1-1,0-1 1,0 0 0,0 0-1,0-1 1,-1 1 0,1-1-1,-1 0 1,0 0 0,0 0-1,-1 0 1,1-1 0,-1 1-1,2-7 1,0 4-85,-1 0 1,0-1-1,-1 1 0,0-1 0,0 0 1,-1 0-1,0 0 0,0 0 1,-1 0-1,0 0 0,0 0 1,-1 0-1,0 1 0,-4-16 1,-4 8-102,6 23 64,8 29 425,-1-26-138,1 0-1,0-1 1,0 1-1,1-1 1,1 0 0,0 0-1,0-1 1,1 0-1,11 10 1,-14-14-134,1-1 1,0 0-1,0 0 1,0-1-1,1 1 0,-1-1 1,1-1-1,0 1 1,0-1-1,0 0 1,0-1-1,0 1 1,0-1-1,0-1 1,1 0-1,8 0 0,-14 0-125,-1 0 0,1-1 0,-1 1 0,1 0 0,-1-1 0,1 1 0,-1-1 0,1 1 0,-1-1 0,0 0 0,1 0-1,-1 1 1,0-1 0,0 0 0,0 0 0,0 0 0,1 0 0,-1 0 0,-1-1 0,1 1 0,0 0 0,1-2 0,6-21-5220,-7 4-2990</inkml:trace>
  <inkml:trace contextRef="#ctx0" brushRef="#br0" timeOffset="1459.33">1501 309 15523,'0'0'1705,"59"-19"-6714</inkml:trace>
  <inkml:trace contextRef="#ctx0" brushRef="#br0" timeOffset="1839.65">1738 214 12307,'0'0'1964,"1"11"-948,4 20 10,1 0-1,2-1 0,1 0 1,1 0-1,19 38 0,4-9-102,-19-37 116,-2 1-1,0 1 1,5 24 3683,-37-71-4075,17 18-672,0-1 1,0 1-1,1-1 1,0 0-1,0 0 1,0 0-1,1 0 1,0 0-1,0 0 1,0-1-1,1 1 1,0 0-1,0-1 1,0 1-1,1 0 1,0 0-1,0 0 1,1-1-1,0 1 1,0 0-1,4-8 1,-2 7-369,1 0-1,-1 0 1,1 0 0,1 0 0,-1 1 0,10-8 0,-6 6-852,1 0 1,0 1-1,0 0 0,13-6 1,12-3-6046</inkml:trace>
  <inkml:trace contextRef="#ctx0" brushRef="#br0" timeOffset="2268.69">2425 177 10762,'0'0'5159,"3"8"-3914,17 54 15,4-1 0,2-1 0,3-1 0,41 61 0,-61-105-774,0-1 1,1 1-1,1-2 0,0 1 0,1-2 0,0 1 0,16 11 0,-28-24-436,0 0 0,1 0 0,-1 0 0,0 0 0,0 0 0,0 0 0,1 0 0,-1 1 0,0-1 0,0 0 0,0 0 0,1 0 0,-1 0 0,0 0 0,0 0 0,0 0 0,1 0 0,-1 0 0,0 0 0,0 0 0,1-1 0,-1 1 0,0 0 0,0 0 0,0 0 0,1 0 0,-1 0 0,0 0 0,0 0 0,0 0 0,0-1 0,1 1 0,-1 0 0,0 0 0,0 0 0,0 0 0,0-1 0,0 1 0,0 0-1,1 0 1,-1 0 0,0-1 0,4-15 944,-3-25-511,-1 33-288,-10-279 77,3 167-813,6 118 393,1 1 0,0 0 1,0-1-1,-1 1 1,1-1-1,0 1 1,0-1-1,0 1 1,0 0-1,1-1 0,-1 1 1,0-1-1,1 1 1,-1 0-1,0-1 1,1 1-1,0 0 1,-1 0-1,1-1 0,0 1 1,0 0-1,-1 0 1,1 0-1,0 0 1,0 0-1,0 0 0,0 0 1,1 0-1,-1 0 1,0 1-1,0-1 1,2-1-1,1 2-698,1 0-1,-1 0 0,0 1 1,0-1-1,0 1 1,0 0-1,0 0 1,0 0-1,0 0 0,4 3 1,24 10-6085</inkml:trace>
  <inkml:trace contextRef="#ctx0" brushRef="#br0" timeOffset="2679.89">2850 559 11426,'0'0'9090,"7"4"-8367,1 0-529,0-1 0,0 0-1,0-1 1,0 0 0,1 0-1,-1-1 1,17 1 0,-23-1-143,1-1 0,-1 0-1,0 0 1,1 0 0,-1 0 0,1-1 0,-1 1 0,0 0 0,0-1 0,1 0 0,-1 1 0,0-1 0,0 0 0,0 0 0,0-1 0,0 1 0,0 0 0,0-1 0,0 1 0,0-1 0,0 1 0,-1-1 0,1 0 0,-1 0 0,1 0 0,-1 0-1,0 0 1,0 0 0,0 0 0,0 0 0,0 0 0,0 0 0,-1-1 0,1 1 0,-1 0 0,1-1 0,-1 1 0,0-5 0,0 5-34,0-1 0,-1 1 0,1 0-1,-1-1 1,0 1 0,1 0 0,-1-1 0,0 1 0,-1 0 0,1 0 0,0 0-1,0 0 1,-1 0 0,1 0 0,-1 0 0,0 0 0,1 1 0,-1-1-1,0 1 1,0-1 0,0 1 0,0 0 0,-1 0 0,1 0 0,0 0 0,0 0-1,-1 0 1,-2 0 0,3 0-19,1 1 0,-1-1 1,0 1-1,0 0 0,1 0 0,-1 0 0,0 0 0,0 0 0,0 0 1,1 0-1,-1 1 0,0-1 0,1 1 0,-1-1 0,0 1 0,1 0 1,-1 0-1,1-1 0,-1 1 0,1 0 0,-1 0 0,1 0 0,0 1 0,-1-1 1,1 0-1,0 1 0,0-1 0,0 0 0,0 1 0,0-1 0,0 1 1,0-1-1,1 1 0,-1 0 0,0-1 0,1 1 0,0 0 0,-1 0 1,1 2-1,-1 2 49,0 1 0,0-1-1,1 1 1,0-1 0,0 0 0,1 1 0,0-1 0,0 1 0,0-1 0,1 0 0,0 0 0,0 0 0,0 0 0,1 0 0,0 0-1,0-1 1,1 1 0,-1-1 0,1 0 0,0 0 0,1 0 0,-1-1 0,1 0 0,0 0 0,0 0 0,0 0 0,1 0 0,-1-1-1,1 0 1,0-1 0,10 4 0,-6-2 10,-1-2-1,1 1 1,0-1-1,1-1 1,-1 0 0,0 0-1,0-1 1,0 0-1,1-1 1,-1 0-1,0-1 1,0 0-1,0-1 1,0 0 0,-1 0-1,1-1 1,-1 0-1,1-1 1,10-7-1,-14 8-53,-1-1-1,0 0 1,0-1-1,0 1 1,0-1-1,-1 0 1,0 0-1,0-1 1,-1 1-1,0-1 1,0 0 0,0 0-1,1-7 1,-3 11-14,0 1 0,-1-1 0,1 1 0,-1-1 0,1 1 0,-1-1-1,0 1 1,0-1 0,0 1 0,-1-1 0,1 1 0,-1-1 0,1 1 0,-1-1 0,0 1 0,0 0 0,0-1 0,0 1 0,0 0 0,0 0 0,-1-1 0,1 1 0,-1 0 0,1 1 0,-1-1 0,0 0 0,0 0 0,0 1 0,0-1 0,0 1 0,0 0 0,0-1 0,-1 1 0,1 0 0,0 0 0,-1 0 0,1 1 0,-1-1 0,1 1 0,-5-1 0,6 1 7,-1 0 0,1 0 0,0 0 0,0 0 0,-1 0 0,1 0 0,0 0 0,0 0 0,0 1 0,-1-1 0,1 0 0,0 1 0,0-1 0,0 1 0,0-1 0,0 1 0,0 0 0,0 0 0,0-1 0,0 1 0,0 0 0,0 0 0,0 0 0,1 0 0,-1 0 0,0 0 0,1 0 0,-1 0 0,1 0 0,-1 0 0,1 0 0,-1 1 0,1-1 0,0 0 0,-1 0 0,1 0 0,0 1 0,0 0 0,-2 59-1,3-44 42,1 23 48,2 1 0,2 0 0,2-1 0,15 49 0,68 155 220,-88-238-870,5 12 354</inkml:trace>
  <inkml:trace contextRef="#ctx0" brushRef="#br0" timeOffset="3116.57">3877 526 14091,'0'0'4420,"-9"-2"-2255,5 0-2029,1 0 0,-1 1 0,0 0-1,0 0 1,0 0 0,0 0-1,0 1 1,0-1 0,0 1-1,0 0 1,0 1 0,0-1-1,0 1 1,0-1 0,0 1 0,0 0-1,0 0 1,0 1 0,1-1-1,-1 1 1,0 0 0,1 0-1,-1 0 1,1 1 0,0-1-1,0 1 1,-5 5 0,3-2-79,1 0 0,0 0 0,1 1 0,0-1 0,-1 1 0,2 0 0,-1 0 0,1 0 0,0 0-1,1 1 1,0-1 0,0 0 0,0 1 0,1-1 0,1 8 0,-1-12-45,0 0 1,1 1-1,-1-1 0,1 0 0,0 0 1,0-1-1,0 1 0,0 0 0,1 0 1,-1 0-1,1-1 0,0 1 0,-1-1 1,1 1-1,0-1 0,1 0 0,-1 1 0,0-1 1,1 0-1,-1-1 0,1 1 0,-1 0 1,1-1-1,0 1 0,0-1 0,0 0 1,0 0-1,0 0 0,0 0 0,0-1 1,0 1-1,0-1 0,0 0 0,0 0 0,0 0 1,0 0-1,4-1 0,-2 0-10,0 0-1,-1 0 1,1 0 0,-1-1-1,0 0 1,1 0-1,-1 0 1,0 0-1,0-1 1,0 0 0,-1 1-1,1-1 1,0-1-1,-1 1 1,0 0 0,0-1-1,0 0 1,0 0-1,-1 0 1,0 0 0,3-6-1,-1 4-8,-1 0 0,-1 0 1,1 0-1,-1 0 0,0-1 0,-1 1 0,1 0 1,-1-1-1,0-7 0,2 22 124,1 0 0,0 0 0,0-1 0,1 0 0,0 0 0,0 0 0,1-1 0,0 1 0,0-1 0,13 10 0,-14-13-179,0 0 0,0 0 0,0 0 0,1 0 0,-1-1 0,1 0 0,8 2 0,-11-3-218,1 0 0,-1-1 0,0 0 0,1 0 0,-1 0 1,1 0-1,-1 0 0,0-1 0,1 0 0,-1 1 0,0-1 0,1 0 0,4-3 1,6-8-7258</inkml:trace>
  <inkml:trace contextRef="#ctx0" brushRef="#br0" timeOffset="3565.6">3742 305 15491,'0'0'2761,"57"19"-2761,8 1-144,-6 0-1809,2-2-2968</inkml:trace>
  <inkml:trace contextRef="#ctx0" brushRef="#br0" timeOffset="3992.02">4428 703 10266,'0'0'6587,"9"4"-3979,-8-4-2588,2 2 170,1 0 1,-1 0 0,1-1-1,0 1 1,0-1-1,0 0 1,0 0-1,0 0 1,0 0 0,0-1-1,0 0 1,0 1-1,0-2 1,0 1 0,0 0-1,0-1 1,0 0-1,0 0 1,0 0-1,0 0 1,0-1 0,-1 1-1,1-1 1,0 0-1,3-3 1,1-2-133,0 0 1,-1-1-1,0 0 1,0-1-1,-1 0 1,0 0-1,0 0 1,-1 0-1,0-1 1,-1 0-1,0 0 0,0 0 1,-1-1-1,2-15 1,-2 11-176,-1 0 0,-1 0 1,0 0-1,-1 0 0,0 0 0,-2 0 0,0 0 1,0 0-1,-8-25 0,8 35 55,0-1 0,-1 1 0,1 0 0,-1 0 0,0 0 0,0 0-1,-1 0 1,0 1 0,1-1 0,-1 1 0,-1 0 0,1 0 0,-1 1 0,1-1 0,-1 1 0,0 0-1,0 0 1,-1 1 0,1-1 0,0 1 0,-1 0 0,-8-1 0,13 3 75,0 0 0,0 0-1,0 0 1,0 0 0,0 0 0,1 0 0,-1 0 0,0 1 0,0-1 0,0 0-1,0 0 1,0 1 0,0-1 0,0 1 0,0-1 0,0 1 0,1 0 0,-1-1-1,0 1 1,0 0 0,1-1 0,-1 1 0,0 0 0,1 0 0,-1 0 0,-9 31 279,11 35 486,2-44-437,1-1 0,0 1 0,2-1 0,1 0 0,15 34 0,-17-45-327,1 0-1,-1 0 1,2-1 0,0 0-1,0 0 1,1-1 0,0 0-1,0 0 1,1-1 0,1 0-1,-1 0 1,17 9 0,-23-15-275,1 0 0,0-1 1,0 1-1,0-1 0,0 0 1,-1 0-1,2 0 0,-1-1 1,0 1-1,7-1 0,-8-1-422,0 1-1,0 0 0,0-1 1,-1 0-1,1 0 1,0 0-1,0 0 0,-1 0 1,5-3-1,12-12-6900</inkml:trace>
  <inkml:trace contextRef="#ctx0" brushRef="#br0" timeOffset="3993.02">4783 177 9402,'0'0'7546,"0"59"-6778,2-27-464,8 1-304,19 10-600,-1-7-2321,0-6-9322</inkml:trace>
  <inkml:trace contextRef="#ctx0" brushRef="#br0" timeOffset="4446.28">4985 550 15659,'0'0'6098,"14"62"-5194,-4-38-344,0-1-176,1-1-192,-2-5-80,-1-4-104,-1-6-8,-3-7-128,-4-16-744,-2-10-1417,-8-5-5336</inkml:trace>
  <inkml:trace contextRef="#ctx0" brushRef="#br0" timeOffset="4447.28">4953 357 9818,'0'0'1240,"59"34"-1240,-25-15-880,2 0-4513</inkml:trace>
  <inkml:trace contextRef="#ctx0" brushRef="#br0" timeOffset="4939.66">5276 673 9354,'0'0'12077,"-10"-11"-10068,-29-36-838,36 42-1223,0-1 1,0 0 0,1 1 0,-1-1 0,1-1-1,1 1 1,-1 0 0,1 0 0,0-1 0,1 1 0,0 0-1,0-1 1,0 1 0,0 0 0,1-1 0,0 1-1,1 0 1,-1 0 0,1 0 0,4-10 0,-5 14-25,0 1 1,0-1 0,0 0 0,0 0 0,0 1-1,0-1 1,0 0 0,1 1 0,-1-1-1,0 1 1,1 0 0,0-1 0,-1 1 0,1 0-1,0 0 1,-1 0 0,1 0 0,0 0-1,0 0 1,0 1 0,0-1 0,0 1-1,0-1 1,0 1 0,0 0 0,0 0 0,0 0-1,0 0 1,0 0 0,0 0 0,0 0-1,0 1 1,0-1 0,0 1 0,0-1-1,0 1 1,0 0 0,0 0 0,-1 0 0,1 0-1,0 0 1,-1 0 0,1 0 0,0 1-1,-1-1 1,3 3 0,7 7 111,-1 0 1,0 0-1,-1 0 0,15 25 1,-18-27-129,1 5-81,1 0-1,1-1 0,0 0 0,1 0 1,0-1-1,1-1 0,0 0 1,1 0-1,25 17 0,-18-19-4392</inkml:trace>
  <inkml:trace contextRef="#ctx0" brushRef="#br0" timeOffset="5324.38">5436 293 12515,'1'9'2442,"0"23"-988,2-1 1,1 1 0,2-1 0,1 1 0,12 32 0,-15-53-1272,1 0 1,0 0 0,1 0-1,0-1 1,0 0 0,2 0-1,13 15 1,-16-20-126,0-1 0,0 1 0,1-1-1,0-1 1,-1 1 0,1-1 0,1 0 0,-1 0 0,0 0 0,1-1-1,-1 0 1,1-1 0,0 1 0,11 0 0,-14-2-71,-1 1 1,0-1-1,1 0 1,-1 0-1,0-1 1,0 1-1,1-1 1,-1 1-1,0-1 1,0 0-1,0 0 1,1-1-1,-1 1 1,0-1-1,-1 1 1,1-1-1,0 0 1,0 0-1,-1 0 1,1 0-1,-1-1 1,0 1-1,0-1 1,0 1 0,0-1-1,0 0 1,0 0-1,-1 0 1,1 0-1,-1 0 1,0 0-1,0 0 1,0 0-1,0 0 1,-1-1-1,1 1 1,-1 0-1,0-1 1,0-5-1,0 4-76,-1 0 0,1 1-1,-1-1 1,0 1 0,0-1 0,0 1-1,0-1 1,-1 1 0,0 0 0,0-1 0,0 1-1,0 0 1,-1 0 0,0 1 0,0-1-1,0 0 1,0 1 0,0 0 0,-1 0 0,1 0-1,-1 0 1,0 0 0,0 1 0,0-1-1,0 1 1,0 0 0,-1 1 0,-5-3 0,9 4 86,0 0 1,0-1 0,0 1 0,0 0 0,0 0 0,0 0 0,0 0 0,0 0-1,0 0 1,0 0 0,0 0 0,0 0 0,0 1 0,0-1 0,1 0 0,-1 1-1,0-1 1,0 0 0,0 1 0,0-1 0,1 1 0,-1-1 0,0 1 0,0 0-1,1-1 1,-1 1 0,0 0 0,1 0 0,-1-1 0,1 1 0,-1 0 0,0 1-1,0 1 30,0 0 0,0 1 0,1-1-1,-1 0 1,1 0 0,0 1-1,0-1 1,0 0 0,1 7 0,1 2 160,0-1 1,1 0-1,1 1 1,8 19-1,-7-21-27,1-2 0,0 1 0,0-1-1,0 0 1,1 0 0,0 0 0,16 11 0,-19-16-106,0 0 0,1 0 0,-1-1 0,0 1 1,1-1-1,0 0 0,-1-1 0,1 1 1,0-1-1,0 0 0,0 0 0,0-1 1,0 1-1,0-1 0,0 0 0,0 0 0,0-1 1,7-1-1,-9 1-51,0 0 0,0 0 1,0-1-1,0 1 0,0-1 0,-1 0 1,1 0-1,-1 0 0,1 0 0,-1 0 1,0-1-1,1 1 0,-1-1 0,0 1 1,-1-1-1,1 0 0,0 0 0,-1 0 0,0 0 1,1 0-1,-1 0 0,0 0 0,-1 0 1,1 0-1,0-5 0,1-10-508,0 0 1,-1-1-1,-2-24 0,0 16-850,1 27 1334,-1-1 0,1 1-1,0-1 1,0 1 0,0-1 0,0 1 0,0-1 0,0 1-1,0-1 1,0 0 0,0 1 0,0-1 0,0 1-1,1-1 1,-1 1 0,0-1 0,0 1 0,0-1 0,1 1-1,-1 0 1,0-1 0,1 1 0,-1-1 0,0 1 0,1 0-1,-1-1 1,0 1 0,1-1 0,-1 1 0,1 0 0,-1 0-1,1-1 1,-1 1 0,0 0 0,1 0 0,-1 0-1,1-1 1,0 1 0,20 11-99,15 27 777,-16 3 318,-18-35-951,0 0-1,0-1 1,0 0-1,0 1 0,1-1 1,0 0-1,0 0 1,0-1-1,1 1 0,0-1 1,0 0-1,0 1 1,0-2-1,0 1 0,1 0 1,6 3-1,32 0-1685,-11-6-2360,4-1-3809</inkml:trace>
  <inkml:trace contextRef="#ctx0" brushRef="#br0" timeOffset="5795.22">6252 400 9618,'0'0'1572,"-10"-1"-270,2-1-1334,-1 0 808,0 1-1,-1-1 1,1 2 0,-1-1-1,-12 2 1,19-1-586,0 1 0,0-1-1,1 1 1,-1 0 0,0 0 0,1 0 0,-1 0 0,1 0 0,-1 0 0,1 1 0,0-1 0,-1 1 0,1 0-1,0-1 1,0 1 0,0 0 0,0 0 0,1 1 0,-1-1 0,1 0 0,-1 0 0,1 1 0,0-1 0,-1 1-1,0 5 1,0-4-107,1 1 1,0-1-1,0 1 0,0-1 0,0 1 0,1 0 0,0-1 0,0 1 0,0 0 0,1-1 1,-1 1-1,1 0 0,0-1 0,1 1 0,-1-1 0,1 1 0,0-1 0,0 0 0,0 0 0,0 0 1,7 8-1,1-1-134,1 0 0,1-1 1,0 0-1,1-1 1,16 10-1,12 8-160,-40-27 192,-1 0 1,0 0-1,1 1 0,-1-1 1,1 0-1,-1 0 0,0 0 1,1 0-1,-1 1 0,0-1 1,1 0-1,-1 0 0,0 1 1,0-1-1,1 0 1,-1 1-1,0-1 0,0 0 1,1 1-1,-1-1 0,0 0 1,0 1-1,0-1 0,0 1 1,0-1-1,1 0 0,-1 1 1,0-1-1,0 1 0,0-1 1,0 0-1,0 1 0,0-1 1,0 1-1,0-1 0,-1 0 1,1 1-1,0-1 0,0 1 1,0-1-1,0 1 1,-20 6-67,-34-5 367,51-2-331,-10 1 61,-28-1 38,40 0-50,-1 0-1,1 0 1,-1 0-1,1 0 1,-1 0-1,1 0 1,0-1-1,-1 1 0,1 0 1,-1-1-1,1 1 1,0-1-1,0 0 1,-1 0-1,1 1 1,0-1-1,0 0 1,0 0-1,0 0 0,-1-1 1,2 1-25,1-1-1,0 1 1,0 0 0,0 0-1,0 0 1,1 0 0,-1 0 0,0 1-1,0-1 1,0 0 0,1 0 0,-1 1-1,0-1 1,1 1 0,-1-1-1,1 1 1,-1 0 0,1-1 0,-1 1-1,0 0 1,3 0 0,-1-1 31,51-10 22,50-13-73,-96 22 2,-1 0 1,0-1-1,0 0 0,0-1 1,0 0-1,-1 0 0,1 0 1,-1-1-1,0 1 0,9-11 1,-13 12 41,-1 1 1,0-1-1,1 0 1,-1 1-1,0-1 1,-1 0-1,1 0 1,0 0-1,-1 0 1,1 0-1,-1 0 1,0 0-1,0 0 1,0 0-1,-1 0 1,1 0-1,-1 0 1,1 0-1,-1 1 1,0-1-1,0 0 1,0 0-1,-3-4 1,3 4 25,0 1 1,0 0-1,-1 0 1,1 0-1,0 0 1,-1 0 0,1 0-1,-1 0 1,0 1-1,0-1 1,1 1-1,-1-1 1,0 1 0,0 0-1,-1-1 1,1 1-1,0 0 1,0 0-1,0 0 1,-1 1-1,1-1 1,0 1 0,-1-1-1,1 1 1,-1 0-1,1 0 1,-1 0-1,1 0 1,-4 1-1,5-1 47,-1 1 0,1 0-1,-1 0 1,1 0 0,0 0-1,-1 0 1,1 1 0,0-1-1,0 0 1,0 0-1,0 1 1,0-1 0,0 1-1,0-1 1,1 1 0,-1-1-1,0 1 1,1-1 0,-1 1-1,1 0 1,0-1-1,-1 4 1,-2 41 1543,3-41-1394,-1 1-130,1-1 0,1 0-1,-1 1 1,1-1 0,0 0 0,0 1 0,0-1 0,1 0 0,0 0-1,0 0 1,0 0 0,0 0 0,1 0 0,0-1 0,0 1 0,0-1 0,1 0-1,7 7 1,-6-7-241,1 0-1,0-1 1,0 1-1,0-2 1,0 1-1,0 0 1,0-1-1,1 0 1,0-1-1,-1 1 1,1-1-1,0-1 1,-1 1-1,1-1 1,8-1-1,-6 1-1123,1-1 0,-1-1-1,1 0 1,-1 0 0,0 0-1,10-5 1,8-8-6281</inkml:trace>
  <inkml:trace contextRef="#ctx0" brushRef="#br0" timeOffset="6232.07">6538 467 13915,'0'0'5249,"-21"51"-2984,13-26-217,0 0-872,5 0-448,3-4-376,6-3-352,14-5-80,6-4-72,8-5-984,14-5-192,-8-9-3081,-8-3-792</inkml:trace>
  <inkml:trace contextRef="#ctx0" brushRef="#br0" timeOffset="6683.29">6661 188 12483,'0'9'1427,"3"14"-849,0 1 1,2-1 0,0 0 0,14 33 0,45 94 2822,-4-10 1162,-63-151-4404,0 0 0,1 0 0,0 0 0,0-1 1,1 1-1,1 0 0,0-1 0,2-11 0,-2 18-609,1 0 1,-1 0-1,1 0 0,0 0 0,1 0 0,-1 0 0,1 0 1,0 0-1,0 0 0,1 1 0,-1-1 0,1 1 0,0-1 1,0 1-1,0 0 0,1 0 0,0 1 0,0-1 0,5-3 1,-7 6 412,0 0 0,0 0-1,0 1 1,-1-1 0,1 0 0,0 1 0,0 0 0,0 0 0,0-1 0,0 1 0,0 1 0,0-1 0,0 0 0,0 0 0,0 1 0,0-1 0,0 1 0,0-1 0,0 1-1,0 0 1,0 0 0,-1 0 0,1 0 0,0 0 0,-1 0 0,1 0 0,-1 1 0,1-1 0,-1 1 0,1-1 0,-1 1 0,0-1 0,0 1 0,0 0 0,0-1 0,1 4-1,6 10 963,-1-1 0,-1 1 0,8 25 0,-9-24-107,23 42 2126,-26-56-3002,-1 0 1,0 0 0,1 0-1,-1 0 1,1 0 0,-1 0-1,1-1 1,0 1 0,0-1-1,4 3 1,-6-4-118,1 0 0,-1 1-1,1-1 1,0 0 0,-1 0 0,1 0 0,0 0 0,-1 0 0,1 0 0,0-1 0,-1 1 0,1 0-1,0 0 1,-1 0 0,1-1 0,0 1 0,-1 0 0,1-1 0,-1 1 0,1 0 0,-1-1-1,1 1 1,-1-1 0,1 1 0,-1-1 0,1 1 0,-1-1 0,0 1 0,1-1 0,-1 1 0,0-1-1,1 0 1,-1 1 0,0-1 0,0 1 0,0-1 0,1-1 0,3-12-6696</inkml:trace>
  <inkml:trace contextRef="#ctx0" brushRef="#br0" timeOffset="6684.29">6846 221 14507,'0'0'1528,"53"44"-2208,-27-24-1088,2-2-3617</inkml:trace>
  <inkml:trace contextRef="#ctx0" brushRef="#br0" timeOffset="7139.74">7146 417 9946,'0'0'9628,"-10"6"-8359,5-3-1134,0 0 0,0 1 0,0 0-1,0-1 1,1 2 0,-1-1 0,1 0 0,0 1-1,0 0 1,1 0 0,0 0 0,-1 0 0,2 1 0,-1-1-1,1 1 1,-1-1 0,2 1 0,-1 0 0,1 0-1,0 0 1,-1 6 0,3 52 595,-1-62-723,0-1-1,1 1 0,-1 0 0,0-1 0,1 1 0,0 0 1,-1-1-1,1 1 0,0-1 0,0 1 0,0-1 1,-1 0-1,2 1 0,1 1 0,-2-2 3,0-1 0,0 0 1,0 1-1,0-1 0,0 0 0,0 0 0,0 0 0,0 0 0,0 0 1,0 0-1,-1 0 0,1 0 0,0 0 0,0 0 0,0-1 1,0 1-1,0 0 0,0-1 0,0 1 0,0-1 0,0 1 0,-1-1 1,1 1-1,0-1 0,0 0 0,0 1 0,-1-1 0,1 0 1,0 0-1,3-4-5,1 1 0,-1-1 1,-1 0-1,1 0 1,-1-1-1,0 1 1,0-1-1,0 1 0,-1-1 1,0 0-1,0 0 1,1-7-1,9-80-1995,-10 70 748,-3 22 1216,1 1 1,0 0-1,0-1 0,0 1 1,0 0-1,0-1 1,0 1-1,0 0 0,0 0 1,0-1-1,0 1 0,0 0 1,0-1-1,0 1 0,0 0 1,0-1-1,0 1 1,0 0-1,1-1 0,-1 1 1,0 0-1,0-1 0,0 1 1,0 0-1,1 0 1,-1-1-1,0 1 0,0 0 1,1 0-1,-1 0 0,0-1 1,0 1-1,1 0 0,-1 0 1,0 0-1,1 0 1,-1-1-1,0 1 0,0 0 1,1 0-1,9 13-194,9 31 830,-17-39-530,51 129 4296,-51-160-2042,13-24-3142,14-12-2474,-26 58 2946,-1 1 1,0-1-1,1 1 1,-1 0-1,1 0 1,0 0-1,0 0 1,0 0-1,1 1 1,-1-1-1,1 1 1,-1 0-1,1 0 1,5-2-1,-8 4 335,0 0 0,0 0 1,0 0-1,0 0 0,0 0 0,0 0 0,1 0 0,-1 0 0,0 0 0,0 1 0,0-1 0,0 1 0,0-1 0,0 1 0,0-1 1,0 1-1,0-1 0,0 1 0,-1 0 0,1-1 0,0 1 0,0 0 0,0 0 0,-1 0 0,1-1 0,0 1 0,-1 0 0,1 0 0,-1 0 1,1 0-1,-1 0 0,0 0 0,1 1 0,-1 0 0,12 51 1926,-8-26-668,-2-23-1158,-1-1 0,1 1 0,-1 0 0,1 0 0,0-1 1,1 1-1,-1-1 0,1 0 0,-1 0 0,1 0 0,0 0 0,0 0 0,0-1 0,0 1 0,1-1 1,-1 0-1,1 1 0,4 1 0,3 0-580,0-1-1,1 0 1,-1 0 0,1-1 0,12 0-1,18 1-5078</inkml:trace>
  <inkml:trace contextRef="#ctx0" brushRef="#br0" timeOffset="8161.46">8078 426 11146,'0'0'4560,"-10"-6"-2035,9 6-2505,-4-3 220,0 0 0,-1 0-1,0 0 1,0 1 0,0-1-1,0 1 1,0 1-1,0-1 1,0 1 0,-1 0-1,1 1 1,0 0 0,-1 0-1,1 0 1,0 0-1,-1 1 1,1 0 0,0 1-1,0-1 1,-7 4 0,4 0-81,1 0 0,0 1 0,0 0 0,0 1 0,1 0 1,0 0-1,0 0 0,0 1 0,-10 16 0,14-18-73,-1 1-1,1-1 0,0 0 0,1 1 0,-1 0 1,1-1-1,0 1 0,1 0 0,0 0 1,0 0-1,0 0 0,1 0 0,0 0 0,1 1 1,0 6-1,0-11-58,0-1 0,-1 1-1,1 0 1,0-1 0,0 1 0,1-1 0,-1 0 0,0 1-1,1-1 1,0 0 0,-1 0 0,1 0 0,0 0 0,0 0-1,0 0 1,0 0 0,0-1 0,1 1 0,-1-1 0,0 0-1,1 1 1,-1-1 0,1 0 0,0 0 0,-1-1 0,1 1-1,0-1 1,-1 1 0,1-1 0,0 0 0,-1 0 0,4 0-1,-2 0-5,1 0 0,-1-1-1,1 0 1,-1 0-1,1 0 1,-1 0 0,0-1-1,0 1 1,0-1-1,0 0 1,0-1 0,0 1-1,0-1 1,-1 1 0,1-1-1,-1 0 1,0 0-1,0-1 1,3-3 0,1-4-18,-2 0 0,0 0 0,0-1 0,-1 0 0,0 0 0,-1 0 0,-1 0 1,0 0-1,0-1 0,-1 1 0,-1-1 0,0 1 0,-2-16 0,-1 3-276,-1 0 0,-1 1 0,-2 0 0,0 0 0,-17-37 0,11 39-320,13 22 588,0 0 1,0-1 0,0 1 0,0 0-1,0 0 1,0 0 0,-1 0-1,1 0 1,0 0 0,0 0-1,0 0 1,0 0 0,0 0 0,-1 0-1,1 0 1,0 0 0,0 0-1,0 0 1,0 0 0,0 0 0,-1 0-1,1 0 1,0 0 0,0 0-1,0 0 1,0 0 0,-1 0 0,1 0-1,0 0 1,0 0 0,0 0-1,0 0 1,0 0 0,0 0 0,-1 0-1,1 0 1,0 1 0,0-1-1,0 0 1,0 0 0,0 0-1,0 0 1,0 0 0,0 0 0,0 1-1,0-1 1,-1 0 0,1 0-1,0 0 1,0 0 0,0 0 0,0 1-1,0-1 1,0 0 0,0 0-1,0 0 1,0 0 0,0 0 0,0 1-1,1 44 10,3-12 316,2 0-1,0 0 1,19 50 0,-20-68-146,0-1 1,2 1 0,0-2-1,0 1 1,1-1-1,1 0 1,0-1-1,1 0 1,0 0-1,14 12 1,-21-22-155,0 0 1,0 1-1,-1-1 1,1-1-1,0 1 0,1 0 1,-1-1-1,0 0 0,0 1 1,1-1-1,-1 0 1,0-1-1,1 1 0,-1-1 1,1 1-1,-1-1 0,1 0 1,-1 0-1,1-1 1,-1 1-1,6-2 0,-5 0 2,1 0 1,-1 0-1,0-1 0,1 1 0,-1-1 0,0 0 0,0 0 1,-1 0-1,1-1 0,-1 1 0,0-1 0,1 0 0,3-7 0,-3 4-79,0 0 0,0 0 0,0 0 0,-1 0-1,-1 0 1,1-1 0,-1 1 0,0-1 0,-1 0 0,0 1-1,0-1 1,0 0 0,-1 0 0,0 0 0,-1 0-1,0 1 1,0-1 0,-1 0 0,-2-8 0,3 15 35,1-1 1,-1 1 0,1 0-1,-1 0 1,0-1 0,1 1-1,-1 0 1,0 0 0,0 0-1,0 0 1,0 0 0,0 0 0,0 0-1,0 1 1,0-1 0,0 0-1,0 0 1,-1 1 0,-1-2-1,2 2 11,0 0 0,1 1 0,-1-1 0,0 0 0,0 0 0,0 0 0,0 1 0,1-1 0,-1 0-1,0 1 1,0-1 0,1 1 0,-1-1 0,0 1 0,1-1 0,-1 1 0,0-1 0,1 1 0,-1 0 0,1-1-1,-1 1 1,0 1 0,-2 3-3,0 0 1,1 0-1,0 0 0,0 0 0,0 1 0,0-1 0,-1 10 0,2-4 53,0 0 0,0 0 1,1 0-1,0 0 0,1 0 0,0 0 0,1 0 0,6 20 0,-7-28-10,0 0 0,1 0-1,-1 0 1,1 0-1,0 0 1,-1 0 0,1-1-1,1 1 1,-1-1-1,0 1 1,1-1-1,-1 0 1,1 0 0,-1 0-1,1 0 1,0-1-1,0 1 1,0-1-1,0 1 1,0-1 0,0 0-1,1 0 1,-1-1-1,0 1 1,0-1-1,1 1 1,-1-1 0,0 0-1,1 0 1,-1 0-1,0-1 1,0 1 0,6-3-1,-2 2-23,-1-1 0,0 0-1,0-1 1,0 0 0,0 0 0,0 0 0,0-1-1,-1 1 1,0-1 0,1-1 0,-1 1-1,-1-1 1,9-9 0,-6 4-151,1 0 0,-1-1 1,-1 0-1,0 0 0,-1-1 1,6-15-1,-11 26 118,0 0 0,1 0 0,-1 0 0,0 0 0,1 0 1,-1 0-1,1 0 0,0 0 0,-1 0 0,1 0 0,0 1 0,-1-1 0,1 0 0,0 0 0,0 1 1,0-1-1,0 1 0,-1-1 0,1 1 0,0-1 0,0 1 0,0-1 0,0 1 0,0 0 1,0-1-1,0 1 0,2 0 0,0 0 6,0 0 0,0 1 0,1-1 0,-1 1 1,0 0-1,0-1 0,0 1 0,-1 1 0,6 1 0,3 4 13,0-1-1,-1 2 0,18 14 1,-26-21 14,0 1 0,0 0 0,0-1 1,0 1-1,0 0 0,-1 0 0,1 0 1,-1 0-1,1 0 0,-1 0 0,0 0 1,1 1-1,-1-1 0,0 0 0,-1 1 0,1-1 1,0 1-1,-1-1 0,1 1 0,-1-1 1,0 1-1,0 0 0,0-1 0,0 1 1,0-1-1,-1 1 0,1-1 0,-1 1 0,0-1 1,1 1-1,-1-1 0,0 0 0,-1 1 1,1-1-1,-2 3 0,-1 0-229,-1-1 0,1 0 0,-1 0 0,1 0 1,-1-1-1,0 1 0,0-1 0,-1-1 0,1 1 0,-1-1 0,1 0 0,-1 0 0,0 0 0,-7 1 0,-7-1-5715</inkml:trace>
  <inkml:trace contextRef="#ctx0" brushRef="#br0" timeOffset="8682.39">8819 280 10066,'0'0'11293,"2"-9"-10085,-1 6-1174,-1 0-1,1 0 0,0 0 0,0 0 1,1 0-1,-1 0 0,0 0 0,1 0 0,0 1 1,0-1-1,0 0 0,0 1 0,4-4 1,-2 3-24,0 1 0,0-1 0,1 1 0,-1 0 0,0 1 0,1-1 0,-1 1 0,1 0 0,-1 0 0,1 0 0,8 0 0,-5 1-8,0-1 0,1 1 0,-1 0-1,0 1 1,0 0 0,0 1 0,0-1 0,0 1 0,-1 1 0,1 0 0,0 0 0,-1 0-1,0 1 1,11 7 0,-13-7 9,0 0 0,-1 0 0,0 1 0,0-1 0,0 1 0,-1 0 0,0 0 0,0 0-1,0 1 1,0-1 0,-1 1 0,0-1 0,0 1 0,0 0 0,-1 0 0,0 0 0,0 0 0,0 0 0,-1 0-1,0 9 1,-1-7 28,0-1-1,0 0 1,-1 1-1,0-1 0,0 0 1,-1 0-1,0 0 1,0 0-1,0 0 0,-1-1 1,0 1-1,0-1 1,-11 11-1,-6 5 225,-1-1 1,-32 22-1,34-27 217,1 0 1,-32 34-1,50-50-464,1 1 0,-1-1 1,1 1-1,0-1 0,-1 1 0,1-1 1,-1 1-1,1-1 0,0 1 0,-1 0 1,1-1-1,0 1 0,0-1 0,-1 1 1,1 0-1,0-1 0,0 1 0,0 0 1,0-1-1,0 1 0,0 0 0,0-1 1,0 1-1,0 0 0,0-1 0,0 1 1,0 0-1,1-1 0,-1 2 0,20 6 181,40-9-79,-51 0-40,200-23 14,-118 10-2436,-27 4-1895,-25 4-2790</inkml:trace>
  <inkml:trace contextRef="#ctx0" brushRef="#br0" timeOffset="9198.71">9558 467 11498,'0'0'7283,"2"11"-5744,8 36 308,24 64 0,-22-76-1220,-1 1-1,-1 0 0,-2 0 0,-2 1 0,3 43 0,-13-74 644,-5-12-588,-6-12-281,4-4-422,1-1-1,1 0 1,1 0 0,1-1 0,-8-47 0,8 17-873,0-86 0,7 137 828,0 1 1,0-1-1,0 1 0,0-1 1,0 1-1,0-1 1,0 1-1,1-1 1,0 1-1,-1 0 1,1-1-1,0 1 0,0-1 1,0 1-1,0 0 1,1 0-1,-1 0 1,1 0-1,-1 0 1,1 0-1,0 0 0,-1 0 1,1 1-1,0-1 1,0 1-1,0-1 1,0 1-1,1 0 0,-1 0 1,0 0-1,1 0 1,-1 0-1,0 0 1,1 1-1,-1-1 1,1 1-1,-1 0 0,1-1 1,-1 1-1,6 1 1,-1 0-115,0 0 1,1 0 0,-1 1-1,0 0 1,0 0 0,0 1-1,0 0 1,0 0-1,-1 1 1,1 0 0,-1 0-1,9 8 1,-7-5 197,-2 1 1,1-1-1,-1 1 1,0 0-1,-1 1 1,0-1-1,0 1 1,3 10-1,-7-17-11,1 1-1,-1-1 1,-1 1 0,1 0-1,0-1 1,-1 1 0,1 0-1,-1 0 1,0-1-1,0 1 1,0 0 0,0 0-1,0-1 1,-1 1 0,1 0-1,-1 0 1,0-1 0,0 1-1,0-1 1,0 1 0,0-1-1,0 1 1,-1-1 0,1 1-1,-1-1 1,0 0-1,0 0 1,1 0 0,-1 0-1,-1 0 1,1-1 0,0 1-1,-3 1 1,-3 1-62,1 0 0,-1-1 0,0-1 0,0 1 0,0-1 0,0 0 0,-17 1 0,-29-2-5206,31-2 168</inkml:trace>
  <inkml:trace contextRef="#ctx0" brushRef="#br0" timeOffset="9609.54">9905 445 8754,'0'0'1189,"-10"-1"120,-2-1-1116,4 0 639,-1 1 0,1 0-1,-1 1 1,-14 0 0,21 0-693,0 1-1,1-1 0,-1 0 1,0 0-1,1 1 0,-1-1 1,0 1-1,1 0 0,-1-1 1,1 1-1,-1 0 0,1 0 1,-1 0-1,1 0 0,0 0 1,-1 0-1,1 0 0,0 1 1,0-1-1,0 0 0,0 1 1,0-1-1,0 1 1,0-1-1,1 1 0,-1-1 1,0 1-1,1 0 0,-1-1 1,1 1-1,0 0 0,-1 1 1,1 7 151,0-1 0,0 0 0,1 1 0,0-1 0,1 0 0,0 0 0,0 0 0,1 0 1,7 17-1,-9-23-268,1 1 0,0 0-1,0-1 1,0 1 0,1-1 0,-1 0 0,1 0 0,0 0 0,0 0 0,0 0 0,0-1 0,0 1 0,0-1 0,1 0 0,-1 0 0,1 0 0,0 0 0,-1-1-1,1 1 1,0-1 0,0 0 0,0 0 0,0-1 0,0 1 0,5-1 0,-7 0-1,-1 0 0,1 0 0,-1 0 0,1-1-1,-1 1 1,1 0 0,-1-1 0,1 0 0,-1 1 0,0-1 0,1 0 0,-1 0-1,0 1 1,1-1 0,-1 0 0,0 0 0,0-1 0,0 1 0,0 0-1,0 0 1,0 0 0,1-3 0,0 0 9,0 0 0,-1 0 0,1 0 0,-1-1-1,0 1 1,0-1 0,1-7 0,-2-2-23,0 1 1,0-1-1,-1 1 1,-5-21-1,1 15-101,-3-27-688,8 45 748,0 1 0,0-1 1,1 1-1,-1-1 0,0 1 0,0-1 0,0 1 1,1-1-1,-1 1 0,0-1 0,1 1 0,-1-1 1,0 1-1,1-1 0,-1 1 0,0 0 0,1-1 1,-1 1-1,1 0 0,-1-1 0,1 1 1,-1 0-1,1-1 0,-1 1 0,1 0 0,-1 0 1,1 0-1,-1 0 0,1 0 0,0-1 0,-1 1 1,1 0-1,-1 0 0,1 0 0,-1 0 0,1 1 1,0-1-1,-1 0 0,1 0 0,-1 0 0,1 0 1,-1 0-1,1 1 0,-1-1 0,2 1 0,25 12-89,-15-3 143,-1 0 0,-1 2 0,0-1 0,-1 1 0,0 1 0,0 0 0,7 17 0,13 17 20,-29-46-93,1 0 0,0 0-1,0 0 1,-1 0-1,1-1 1,0 1-1,0 0 1,0 0-1,0-1 1,0 1 0,0 0-1,0-1 1,0 1-1,0-1 1,2 1-1,11-6-5368,-7-7 306</inkml:trace>
  <inkml:trace contextRef="#ctx0" brushRef="#br0" timeOffset="10025.39">10165 194 12411,'0'0'1723,"5"12"-314,65 139 3269,-15-38-2285,-34-43 1789,-24-76-4143,1 0-1,0-1 0,1 1 0,-1-1 0,1 1 0,1-1 1,-1 1-1,1-1 0,0 0 0,1 1 0,-1-1 1,3-8-1,-3 12-198,1 0-1,-1 0 1,1 0 0,0 0 0,0 0-1,0 0 1,0 1 0,1-1 0,-1 0-1,1 0 1,0 1 0,-1-1 0,1 1-1,0 0 1,0-1 0,1 1 0,-1 0 0,0 0-1,1 1 1,-1-1 0,1 0 0,0 1-1,0-1 1,-1 1 0,1 0 0,0 0-1,5-1 1,-5 2 148,-1 1-1,0-1 1,0 0-1,1 1 1,-1 0 0,0 0-1,0-1 1,0 1-1,0 0 1,0 1-1,0-1 1,0 0-1,-1 1 1,1-1 0,0 1-1,-1-1 1,1 1-1,-1 0 1,1 0-1,-1-1 1,0 1-1,0 0 1,2 4-1,23 54 1114,-23-51-799,3 10 149,11 22 189,-17-41-668,0-1-1,0 1 1,0 0-1,0 0 1,0 0-1,0 0 1,0 0-1,0 0 1,0-1-1,0 1 1,0 0-1,0 0 1,0 0-1,0 0 1,0 0-1,0 0 1,0-1-1,0 1 1,0 0-1,0 0 1,0 0-1,0 0 1,0 0-1,1 0 1,-1-1-1,0 1 1,0 0-1,0 0 1,0 0-1,0 0 1,0 0-1,0 0 1,0 0-1,0 0 1,1 0-1,-1-1 1,0 1-1,0 0 1,0 0-1,0 0 1,0 0-1,0 0 1,1 0-1,-1 0 1,0 0-1,0 0 1,0 0-1,0 0 1,0 0-1,0 0 1,1 0-1,-1 0 1,0 0-1,0 0 1,0 0-1,0 0 1,0 0-1,0 0 1,1 1-1,-1-1 1,0 0-1,0 0 1,0 0-1,0 0 1,0 0-1,0 0 1,0 0-1,1 0 1,0-11-2856,-1-5-4232</inkml:trace>
  <inkml:trace contextRef="#ctx0" brushRef="#br0" timeOffset="10429.29">10359 226 9938,'0'0'0</inkml:trace>
  <inkml:trace contextRef="#ctx0" brushRef="#br0" timeOffset="10948.6">10628 385 11042,'0'0'5089,"-12"-3"-3548,-37-8-457,47 11-1027,0 0 0,0 0 0,0 1 0,0-1 0,0 1 0,0-1 0,1 1 0,-1 0 1,0-1-1,0 1 0,1 0 0,-1 0 0,1 1 0,-1-1 0,1 0 0,-1 0 0,1 1 0,-1-1 0,1 1 0,0-1 0,0 1 0,0-1 0,0 1 0,0 0 0,0 0 0,0 2 1,-14 46 1123,14-47-1093,0 5 95,-1 0 0,2 1 0,-1-1 0,1 1 0,0-1 0,1 0 0,0 1 0,2 8-1,-2-15-150,-1-1 0,1 1-1,0 0 1,-1-1 0,1 1-1,0-1 1,0 1-1,0-1 1,0 1 0,0-1-1,0 1 1,0-1 0,1 0-1,-1 0 1,0 0-1,1 0 1,-1 0 0,2 1-1,-1-1-14,0-1 0,1 1-1,-1-1 1,0 0 0,0 0-1,0 0 1,0 0 0,0 0-1,0 0 1,0-1 0,0 1-1,1-1 1,-1 0 0,0 1-1,-1-1 1,1 0 0,0 0-1,0 0 1,2-2-1,0 0-3,0 0 0,0 0 0,0 0 0,0 0-1,-1-1 1,1 0 0,-1 0 0,0 0-1,0 0 1,-1 0 0,1 0 0,-1-1 0,2-5-1,17-66-1422,-10 32-950,8 94 2460,14 57 2641,-33-131-777,0 16-2153,0 1 1,1-1-1,0 0 0,1 0 0,0 1 0,0-1 1,1 1-1,-1-1 0,2 1 0,-1 0 0,1 0 1,0 0-1,0 1 0,1-1 0,0 1 1,0 0-1,9-8 0,-13 14 176,0 0 1,0 0-1,0-1 0,0 1 0,0 0 1,0 0-1,0 0 0,0 0 0,0 0 1,0 0-1,0 0 0,0 0 1,0 1-1,0-1 0,0 0 0,0 1 1,0-1-1,0 0 0,0 1 0,-1-1 1,1 1-1,0-1 0,0 1 1,0 0-1,-1-1 0,1 1 0,0 0 1,-1 0-1,1-1 0,0 1 0,-1 0 1,1 0-1,-1 0 0,1 0 0,-1 0 1,0 0-1,1 0 0,-1 0 1,0 0-1,0 0 0,0 1 0,16 52 743,-14-44-458,-1-6-110,10 32 694,-11-35-790,0 0-1,0 0 1,1 0-1,-1-1 1,0 1-1,1 0 1,-1 0-1,0 0 1,1 0-1,-1 0 1,1 0-1,-1-1 1,1 1-1,0 0 1,-1 0-1,1-1 1,0 1-1,0 0 1,-1-1-1,1 1 1,0-1-1,0 1 1,0-1-1,0 1 1,0-1-1,-1 0 1,1 0-1,0 1 1,2-1-1,-1-2 22,0-1 1,-1 1-1,1-1 0,-1 0 0,1 1 1,-1-1-1,0 0 0,0 0 0,1-5 0,2-3-89,25-46-908,-28 55 800,0-1 0,1 1 0,-1 0 0,1-1 0,0 1 0,0 0 0,0 0 0,0 0 1,0 0-1,1 0 0,-1 1 0,0-1 0,1 1 0,-1-1 0,1 1 0,0 0 0,-1 0 0,1 0 0,4-1 0,-3 4 111,0 0 1,0 0-1,0 0 1,-1 0-1,1 1 1,0-1-1,-1 1 0,0 0 1,0 0-1,0 0 1,0 1-1,0-1 1,3 6-1,6 5 251,-2-4 77,-4-5-193,0 1-1,0 0 1,-1 0 0,0 0 0,4 8 0,-8-13-122,-1 0 1,1 0-1,-1 0 0,1 0 0,-1 0 0,0 0 1,1 0-1,-1 0 0,0 0 0,0 0 0,0 0 1,0 0-1,0 0 0,0 0 0,0 1 0,0-1 1,0 0-1,0 0 0,-1 0 0,1 0 0,0 0 1,-1 0-1,1 0 0,-1 0 0,1 0 0,-1 0 1,0 0-1,1-1 0,-1 1 0,0 0 0,1 0 1,-1 0-1,0-1 0,0 1 0,0 0 0,0-1 1,0 1-1,0-1 0,0 1 0,0-1 0,0 0 1,0 1-1,0-1 0,-1 0 0,-49 15 85,16-10-3247,22-5-2611</inkml:trace>
  <inkml:trace contextRef="#ctx0" brushRef="#br0" timeOffset="11663.21">11483 384 11811,'0'0'4873,"-10"-3"-2637,1 1-1801,1 0 0,-1 1 0,0 0 0,1 0 0,-1 1 0,-11 1 0,16-1-321,0 1 1,0 0-1,-1 0 1,1 1-1,0-1 1,0 1-1,0 0 1,1 0-1,-1 0 1,0 0-1,1 1 0,-1-1 1,1 1-1,0 0 1,0 0-1,0 1 1,-4 4-1,3-1 8,-1 0 0,1 0 0,1 0 0,0 1 0,0-1 0,0 1 0,1-1 0,0 1 0,0 0 0,0 9 0,1-15-84,1 1 0,0-1-1,0 1 1,0-1 0,0 1 0,0 0-1,1-1 1,-1 1 0,1-1 0,0 0 0,-1 1-1,1-1 1,0 0 0,0 1 0,1-1-1,-1 0 1,0 0 0,1 0 0,-1 0 0,1 0-1,0 0 1,0 0 0,0-1 0,0 1-1,0 0 1,0-1 0,0 0 0,0 0 0,0 1-1,1-1 1,-1 0 0,0-1 0,1 1-1,-1 0 1,4 0 0,0 0-13,-1 0-1,1 0 1,0-1 0,0 0-1,0 0 1,0 0 0,-1-1-1,1 0 1,0 0 0,0 0-1,-1-1 1,1 1 0,-1-1-1,1-1 1,-1 1 0,0-1-1,0 0 1,0 0 0,0-1-1,-1 1 1,1-1 0,-1 0-1,0 0 1,0-1 0,0 1-1,3-7 1,-1 2-65,-1-1 1,0 0-1,-1-1 0,0 1 1,-1-1-1,0 1 0,-1-1 1,0 0-1,-1 0 0,0 0 1,0 0-1,-1 0 0,-2-15 1,-5-15-530,-1-1 0,-2 1 0,-26-68 1,34 151 830,3-35-206,2 41 382,2-1-1,2 0 1,19 64-1,-23-103-362,0-1 0,0 0 0,1 0 0,0 0 0,0-1 0,1 1 0,0-1 0,0 0 0,0 0 0,1-1 0,-1 0 0,1 0 0,1 0 0,-1 0 0,14 6 0,-16-9-65,-1-1 0,1 1 0,0-1-1,0 0 1,0 0 0,0 0 0,0-1-1,0 1 1,0-1 0,0 0 0,1 0-1,-1-1 1,0 1 0,0-1 0,0 0-1,0 0 1,0 0 0,0 0 0,-1-1-1,1 1 1,0-1 0,-1 0 0,1-1-1,-1 1 1,0 0 0,1-1 0,-1 0-1,-1 0 1,1 0 0,0 0 0,2-3-1,-1 1-121,-1 1 0,1-1 0,-1 0 0,0 0 0,-1 0 0,1-1 0,-1 1 0,0 0 0,0-1 0,-1 0 0,1 1 0,-1-1 0,-1 0 0,1 0 0,-1 1 0,0-1 0,0 0 0,-2-9 0,2 14 101,-1 0-1,0 0 1,1 0-1,-1 0 1,0 0 0,0 0-1,1 0 1,-1 0 0,0 0-1,0 0 1,0 1 0,0-1-1,0 0 1,0 1-1,-1-1 1,1 0 0,0 1-1,0 0 1,0-1 0,-1 1-1,1 0 1,0-1 0,0 1-1,-1 0 1,1 0-1,0 0 1,0 0 0,-1 0-1,1 0 1,0 1 0,0-1-1,-1 0 1,1 1 0,0-1-1,0 0 1,0 1-1,-1 0 1,0 0 0,-3 1 41,1 0 0,-1 1 0,1-1 0,0 1 0,0 0 0,0 0 1,0 0-1,-5 7 0,5-4 83,0-1-1,1 1 1,0 0 0,1 0 0,-1 1 0,1-1-1,-2 11 1,3-15-119,1 0-1,-1 0 1,1-1-1,0 1 0,-1 0 1,1 0-1,0-1 1,0 1-1,0 0 1,1 0-1,-1-1 1,0 1-1,1 0 1,-1 0-1,1-1 1,0 1-1,-1-1 0,1 1 1,0 0-1,0-1 1,0 1-1,0-1 1,0 0-1,0 1 1,1-1-1,-1 0 1,0 0-1,1 0 1,-1 0-1,1 0 1,-1 0-1,1 0 0,-1 0 1,4 1-1,15 2-1834,1-2-1,38 2 0,-5-4-4258</inkml:trace>
  <inkml:trace contextRef="#ctx0" brushRef="#br0" timeOffset="12426.98">12275 311 11811,'0'0'5333,"-9"5"-3933,0-1-1106,0 1-1,1 0 1,0 1-1,0 0 1,0 0-1,0 0 1,1 1 0,0 1-1,1-1 1,0 1-1,0 0 1,0 0 0,-6 14-1,8-12-93,-1 0 0,2 0 0,-1 0-1,2 0 1,-1 1 0,1-1 0,1 1 0,0-1 0,0 18-1,1-25-134,1 0-1,-1-1 0,1 1 1,-1 0-1,1 0 0,0-1 1,0 1-1,0-1 0,0 1 1,1-1-1,-1 1 0,1-1 1,-1 0-1,1 1 0,0-1 1,3 3-1,-2-3-24,0-1 1,0 1-1,0-1 1,0 0-1,0 0 0,0 0 1,1 0-1,-1 0 1,0-1-1,0 1 1,1-1-1,-1 0 0,0 0 1,1 0-1,-1-1 1,0 1-1,6-2 1,-5 1-21,0 0 1,0 0-1,0-1 1,-1 1-1,1-1 1,0 0-1,-1 0 1,1 0-1,-1 0 0,0-1 1,1 1-1,-1-1 1,-1 0-1,1 0 1,5-7-1,-4 3-4,1 0 0,-2-1 0,1 0 0,-1 0 0,0 0 0,0 0 0,1-11 0,0-7-90,-1-1 0,-1 0-1,-3-47 1,0 55-308,0-1 0,-2 1 0,0-1 0,-1 1 0,-1 0 0,0 0-1,-2 1 1,0-1 0,-1 1 0,-16-26 0,23 44 381,1 0 1,0 0-1,0 0 1,0 1-1,0-1 1,0 0-1,0 0 1,0 1-1,0-1 1,0 0-1,0 0 1,-1 0-1,1 1 1,0-1-1,0 0 1,0 0 0,0 0-1,0 0 1,-1 1-1,1-1 1,0 0-1,0 0 1,0 0-1,-1 0 1,1 0-1,0 0 1,0 0-1,-1 0 1,1 0-1,0 0 1,0 1-1,0-1 1,-1 0-1,1 0 1,0 0-1,0 0 1,-1 0-1,1-1 1,0 1-1,0 0 1,-1 0-1,1 0 1,0 0-1,0 0 1,0 0-1,-1 0 1,1 0-1,0 0 1,0-1-1,0 1 1,-1 0 0,1 0-1,0 0 1,0 0-1,0-1 1,0 1-1,0 28 64,1-24-30,2 29 331,2-1 1,2 0-1,0 0 1,21 52-1,-19-61-119,1 0 0,1-1 1,1 0-1,1-1 0,1 0 0,1-2 0,17 20 0,-29-37-175,-1 1-1,1 0 1,-1-1-1,1 0 1,0 0-1,0 0 0,0 0 1,0 0-1,0 0 1,0-1-1,7 2 1,-8-3-39,-1 0 0,1 0 0,-1 0 1,0 0-1,1 0 0,-1-1 1,1 1-1,-1-1 0,0 1 0,1-1 1,-1 0-1,0 1 0,0-1 1,1 0-1,-1 0 0,0 0 0,0 0 1,0 0-1,0 0 0,0 0 1,0 0-1,0 0 0,-1 0 0,1-1 1,0 1-1,-1 0 0,1-1 1,0 1-1,-1 0 0,1-3 0,53-173-1639,-54 177 1568,0-1 0,0 1 0,0-1 0,0 1-1,0-1 1,0 1 0,1-1 0,-1 1 0,0 0 0,0-1 0,0 1 0,1-1 0,-1 1-1,0 0 1,1-1 0,-1 1 0,0 0 0,1-1 0,-1 1 0,0 0 0,1-1 0,-1 1-1,0 0 1,1 0 0,-1-1 0,1 1 0,-1 0 0,1 0 0,-1 0 0,1 0 0,-1 0-1,1 0 1,-1-1 0,1 1 0,0 0 0,13 15-473,11 38 665,-21-42-195,1-1 53,-1 0 1,2-1 0,-1 1-1,1-1 1,0 0 0,1-1-1,0 0 1,13 11 0,-17-16-260,0-1 0,0 0 0,1 0-1,-1 0 1,1 0 0,-1-1 0,1 0 0,0 1 0,0-1 0,7 1 0,-6-2-333,-1 0-1,1 0 1,-1-1 0,1 1 0,-1-1 0,1 0 0,-1 0 0,1-1 0,-1 1 0,0-1 0,5-2 0,16-10-4510</inkml:trace>
  <inkml:trace contextRef="#ctx0" brushRef="#br0" timeOffset="12838.28">12821 375 11242,'0'0'11418,"-9"8"-10681,5-5-655,0 0 0,0 0 0,1 0 0,-1 1 0,1-1 0,0 1 0,0 0 0,0 0 0,0 0 0,1 1 0,0-1 0,0 1 0,0-1 0,0 1 0,1 0 0,0 0 0,0-1 0,0 1 0,0 0 0,1 5 0,0 0 36,0 0 0,1-1 0,0 1 1,3 12-1,-4-20-103,0-1 0,1 1 0,-1-1 0,0 0 0,1 1 0,-1-1 0,1 1 0,-1-1 0,1 0 0,0 1 0,-1-1 0,1 0 0,0 1 0,0-1-1,0 0 1,0 0 0,0 0 0,0 0 0,1 0 0,-1 0 0,0 0 0,0 0 0,1-1 0,-1 1 0,0 0 0,1-1 0,-1 1 0,1-1 0,-1 0 0,1 1 0,-1-1 0,1 0 0,-1 0 0,1 0 0,-1 0 0,1 0 0,1 0 0,-1-1 35,-1 0 1,1 0-1,-1 0 1,1 0 0,-1 0-1,0-1 1,0 1-1,1 0 1,-1 0-1,0-1 1,0 1-1,0-1 1,0 1-1,-1-1 1,1 1-1,0-1 1,0-2-1,10-33 20,-9 31-60,7-52-404,-8 46-218,0 0-1,1 0 0,1 0 0,0 0 0,0 0 1,8-17-1,-10 29 593,-1-1 0,1 1 0,-1-1 0,1 1 0,-1-1 0,1 1 1,-1 0-1,1-1 0,-1 1 0,1 0 0,-1-1 0,1 1 0,-1 0 0,1 0 1,0 0-1,-1-1 0,1 1 0,0 0 0,-1 0 0,1 0 0,-1 0 0,1 0 0,0 0 1,-1 0-1,1 0 0,0 0 0,-1 1 0,1-1 0,-1 0 0,1 0 0,0 0 0,-1 1 1,1-1-1,-1 0 0,1 1 0,-1-1 0,1 1 0,-1-1 0,1 0 0,-1 1 0,1-1 1,-1 1-1,0-1 0,1 1 0,-1-1 0,0 1 0,1 0 0,-1 0 0,22 30 635,-21-29-586,27 50 1407,17 25 21,-45-77-1486,0 0 0,0 0 0,0 1 0,1-1 1,-1 0-1,0 1 0,0-1 0,0 0 0,1 0 1,-1 0-1,0 1 0,0-1 0,0 0 0,1 0 0,-1 0 1,0 1-1,0-1 0,1 0 0,-1 0 0,0 0 1,1 0-1,-1 0 0,0 0 0,1 0 0,-1 0 0,0 0 1,0 0-1,1 0 0,-1 0 0,0 0 0,1 0 1,-1 0-1,0 0 0,1 0 0,-1 0 0,0 0 0,0 0 1,1 0-1,-1 0 0,0-1 0,1 1 0,-1 0 1,0 0-1,0 0 0,1-1 0,-1 1 0,0 0 0,0 0 1,0 0-1,1-1 0,6-14-3798,-2-2-3164</inkml:trace>
  <inkml:trace contextRef="#ctx0" brushRef="#br0" timeOffset="13269.83">12853 148 10562,'0'0'4977,"55"-29"-7617,-30 18-5586</inkml:trace>
  <inkml:trace contextRef="#ctx0" brushRef="#br0" timeOffset="13652.08">13012 1 13099,'0'0'3759,"2"9"-2438,28 120 3137,21 74-2174,-48-191-2122,1 0 0,0 0 0,1-1 0,0 0 0,1 0 0,0 0 0,1-1 0,0 0 0,1 0 0,0-1 0,13 13 0,-17-19-130,1 1 0,-1-1 0,1 1-1,0-1 1,0-1 0,1 1-1,-1-1 1,0 0 0,1 0 0,0 0-1,-1-1 1,1 0 0,0 0-1,-1-1 1,1 1 0,0-1 0,0 0-1,0-1 1,-1 1 0,1-1-1,0 0 1,-1-1 0,1 0-1,0 1 1,8-6 0,-5 3-191,0-2-1,0 1 1,0-1-1,-1 0 1,0-1 0,10-10-1,-15 15 31,-1 0-1,0 0 1,0-1 0,0 1-1,0-1 1,0 0-1,0 0 1,-1 1-1,1-1 1,-1 0 0,0 0-1,0 0 1,0-1-1,0 1 1,0 0-1,-1 0 1,0 0-1,1-1 1,-1 1 0,0 0-1,-1 0 1,1-1-1,0 1 1,-2-5-1,1 6 101,0 1 0,0-1 0,0 0 0,0 1 0,-1-1 0,1 1 0,0-1 0,-1 1 0,1 0 0,-1-1 0,1 1 0,-1 0-1,0 0 1,0 0 0,1 0 0,-1 0 0,0 1 0,0-1 0,0 1 0,0-1 0,0 1 0,0-1 0,0 1 0,0 0 0,0 0 0,0 0-1,0 0 1,0 1 0,0-1 0,0 0 0,1 1 0,-5 1 0,2-2 116,1 2 0,-1-1 0,0 0 0,1 1 0,-1 0 0,1-1 0,-1 1 0,1 1 0,0-1 0,0 0 0,0 1 0,0 0 0,0-1 0,1 1-1,-5 7 1,4-5 49,1-1 1,0 1-1,1 0 0,-1 0 0,1 0 0,0 1 0,0-1 0,0 0 0,1 0 0,-1 1 0,1-1 0,1 0 0,-1 1 0,1-1 0,0 0 0,0 0 0,1 0 0,-1 0 0,1 0 0,0 0 0,3 6 0,-2-8-142,0 1-1,0-1 0,-1 1 1,2-1-1,-1 0 0,0 0 1,1 0-1,-1-1 0,1 1 1,0-1-1,0 0 0,0 0 1,0 0-1,0 0 0,1-1 0,-1 0 1,0 0-1,1 0 0,-1 0 1,1-1-1,-1 1 0,1-1 1,-1-1-1,1 1 0,5-1 1,-4 0-675,1 0 0,-1-1 0,0 0 0,1 0 0,-1 0 0,0-1 0,0 1 0,-1-2 0,12-6 0,6-13-6760</inkml:trace>
  <inkml:trace contextRef="#ctx0" brushRef="#br0" timeOffset="13653.08">13000 142 15899,'0'0'0,"118"1"-616,-46-1-32,6 0-3209</inkml:trace>
  <inkml:trace contextRef="#ctx0" brushRef="#br0" timeOffset="57891.89">8635 1866 6329,'0'0'9738,"-10"10"-5003,15-7-4542,0-1 1,1 1-1,-1-2 0,1 1 1,-1-1-1,1 1 0,0-2 1,0 1-1,-1 0 1,1-1-1,0 0 0,10-2 1,-14 2-184,0 0 0,1 0 0,-1 0 0,0 0 0,0-1 0,1 1 0,-1-1 0,0 0 0,0 1 0,0-1 0,0 0 0,0 0 0,0 0 0,0-1 0,0 1 0,0 0 0,0-1 0,-1 1 0,1-1 1,0 0-1,-1 1 0,0-1 0,1 0 0,-1 0 0,0 0 0,0 0 0,0 0 0,0 0 0,0 0 0,-1 0 0,1-1 0,0 1 0,-1-4 0,0 3-7,-1 1 0,-1-1 0,1 1 0,0 0 0,-1-1 0,1 1 0,-1 0 0,1 0 0,-1 0 0,0 0 0,0 0 0,0 0 0,0 1 0,0-1 0,-1 1 0,1-1 0,0 1 0,-1 0 0,1 0 0,-1 0 0,1 0 0,-4 0 0,1-2-15,0 2 0,-1-1 1,1 1-1,0 0 1,-1 0-1,1 0 1,-1 1-1,1 0 1,-1 0-1,-6 1 0,10 0 12,1-1-1,0 1 0,0 0 1,0 0-1,0 0 0,0 0 1,0 0-1,0 0 0,0 0 1,0 0-1,0 0 1,0 1-1,1-1 0,-1 0 1,1 1-1,-1-1 0,1 0 1,-1 1-1,1-1 0,0 0 1,-1 1-1,1-1 0,0 3 1,0 40 306,0-35-134,0-4-120,1 0 0,-1-1 1,1 1-1,-1 0 0,1-1 0,0 1 0,1-1 0,-1 1 1,1-1-1,0 0 0,0 0 0,1 0 0,-1 0 0,1 0 1,0 0-1,0 0 0,0-1 0,0 0 0,0 1 0,1-1 1,0 0-1,0-1 0,-1 1 0,2-1 0,4 3 0,-3-3-249,0 1 0,1-1-1,-1-1 1,1 1-1,0-1 1,-1 0 0,9 0-1,-6-1-781,-1-1 1,0 1-1,0-2 0,1 1 0,13-5 0,8-6-4799</inkml:trace>
  <inkml:trace contextRef="#ctx0" brushRef="#br0" timeOffset="58400.78">8952 1831 10058,'0'0'5459,"-10"-2"-3251,-3-1-1500,9 1-467,0 1 0,-1 0 0,1 0 1,0 0-1,-1 0 0,1 1 0,-1 0 0,0 0 0,-7 1 0,10-1-159,0 1 0,0 0 0,1 0 0,-1 0 0,0 0 0,1 0 0,-1 0 0,1 0 0,-1 1 0,1-1 0,0 0 0,-1 1 0,1-1 0,0 1 0,0 0-1,0-1 1,0 1 0,0 0 0,1-1 0,-1 1 0,1 0 0,-1 0 0,1 0 0,-1 0 0,1 0 0,0 3 0,-3 53 817,3-55-893,1 0 1,-1 0-1,0 0 1,1 0-1,0-1 0,-1 1 1,1 0-1,1 0 1,-1-1-1,0 1 1,0-1-1,1 1 1,0-1-1,-1 1 0,1-1 1,0 0-1,0 0 1,0 0-1,0 0 1,1 0-1,-1 0 1,0-1-1,1 1 0,-1-1 1,1 0-1,0 0 1,-1 0-1,1 0 1,0 0-1,0 0 1,0-1-1,0 1 0,-1-1 1,1 0-1,0 0 1,0 0-1,0 0 1,0 0-1,4-2 1,-2 2-45,-1-1 0,0 0 0,0 0 0,0 0 0,0 0 0,0-1 0,0 1 1,0-1-1,-1 0 0,1 0 0,0-1 0,-1 1 0,0-1 0,0 0 0,1 0 1,-2 0-1,1 0 0,0 0 0,-1-1 0,1 1 0,-1-1 0,0 1 0,0-1 0,0 0 1,-1 0-1,0 0 0,2-7 0,-2-20-71,-1 30 114,0-1 0,0 1 0,0 0 0,0 0 1,-1-1-1,1 1 0,0 0 0,-1 0 0,1-1 0,-1 1 0,1 0 1,-1 0-1,0 0 0,1 0 0,-1 0 0,0 0 0,0 0 0,0 0 1,0 0-1,0 1 0,-1-2 0,0 29 251,7 11 141,2-1-1,2 1 1,1-1 0,24 56-1,-24-66-5,49 116 1345,-67-169-3157,5 6-3140,2 2-3153</inkml:trace>
  <inkml:trace contextRef="#ctx0" brushRef="#br0" timeOffset="58928.74">9493 1606 10322,'0'0'11619,"63"-9"-10723,-32 3-256,0 1-16,-1 0-232,-2 2-248,-5 1-96,-5 1-48,-7 1-336,-5 0-920,-17 0-5938,-2 2 913</inkml:trace>
  <inkml:trace contextRef="#ctx0" brushRef="#br0" timeOffset="59323.8">9519 1744 9538,'0'0'10626,"71"8"-9161,-41-8-377,6 0-576,2 0-368,-3 0-144,-5 0 0,-7 0-776,-12 0-1169</inkml:trace>
  <inkml:trace contextRef="#ctx0" brushRef="#br0" timeOffset="60307.48">10544 1340 9394,'0'0'7207,"-4"-8"-5600,3 4-1470,0 1 0,0 0 0,-1-1 0,1 1 1,-1 0-1,0 0 0,0 0 0,0 1 0,-1-1 0,1 0 0,-1 1 0,1-1 1,-1 1-1,0 0 0,0 0 0,0 0 0,0 0 0,0 1 0,0-1 0,-1 1 1,1 0-1,0 0 0,-1 0 0,1 0 0,-1 0 0,1 1 0,-6 0 0,0-1 67,1 1-1,-1 0 1,0 1-1,1 0 1,-1 0-1,1 1 1,-1 0 0,1 1-1,0 0 1,0 0-1,0 1 1,0 0-1,0 0 1,1 1-1,-12 9 1,11-7-56,0 1 0,1 0 0,0 1 1,0 0-1,1 0 0,0 1 1,0-1-1,1 1 0,1 1 0,-1-1 1,2 1-1,-4 11 0,1 7 53,1 0 1,-3 54-1,7-67-156,1 1-1,1-1 1,0 1 0,2-1-1,-1 1 1,9 22-1,-6-27-14,1-1 0,1 0 1,-1-1-1,2 0 0,0 0 0,0 0 0,0-1 0,1 0 0,1-1 0,0 0 0,0 0 0,0-1 0,1 0 0,0-1 0,0-1 0,1 1 0,-1-2 0,1 0 0,0 0 0,0-1 0,1 0 1,-1-1-1,1-1 0,-1 0 0,1 0 0,-1-1 0,19-3 0,17-15 47,-47 17-68,1 1 0,0-1-1,-1 0 1,1 0 0,-1 1 0,1-1 0,-1 0 0,0 0 0,1 0 0,-1-1 0,0 1 0,0 0 0,0 0 0,0-1 0,0 1 0,0 0-1,0-1 1,0 1 0,0-1 0,-1 0 0,1 1 0,-1-1 0,1 1 0,-1-1 0,0 0 0,1 1 0,-1-3 0</inkml:trace>
  <inkml:trace contextRef="#ctx0" brushRef="#br0" timeOffset="61823.92">10800 1805 9130,'0'0'7618,"-9"9"-6665,4-4-752,0 1 0,0 0-1,0 1 1,1-1 0,0 1 0,0 0 0,1 0-1,0 0 1,0 0 0,0 1 0,1-1 0,0 1-1,1-1 1,0 1 0,-1 15 0,2-16-62,1 0 1,0-1 0,0 1-1,1 0 1,0-1 0,0 1-1,0-1 1,1 0 0,0 1-1,0-1 1,1 0 0,-1-1-1,1 1 1,1-1 0,-1 0-1,9 8 1,-10-10-91,-1-1 1,1 0-1,1 1 0,-1-1 1,0 0-1,0 0 0,1-1 1,-1 1-1,1-1 0,-1 0 1,1 0-1,0 0 0,0 0 1,-1-1-1,1 1 0,0-1 1,0 0-1,-1 0 0,1 0 1,0-1-1,0 0 0,-1 1 1,1-1-1,0 0 0,-1-1 1,1 1-1,-1-1 0,1 1 1,-1-1-1,0 0 0,5-4 1,-3 2-30,-1 0 0,1-1-1,-1 0 1,0 0 0,0 0 0,-1 0 0,1-1 0,-1 1 0,-1-1 0,1 0 0,-1 0 0,0 0 0,0 0 0,1-8 0,-2 11-13,0 0 0,-1 0 0,1-1 0,-1 1 1,0 0-1,0 0 0,0 0 0,-1-1 0,1 1 0,-1 0 1,1 0-1,-1 0 0,0 0 0,0 0 0,-1 0 1,1 0-1,-1 0 0,1 0 0,-1 1 0,0-1 0,0 0 1,0 1-1,0 0 0,0-1 0,-1 1 0,1 0 0,-1 0 1,0 1-1,1-1 0,-4-1 0,5 3 1,1-1 0,-1 1-1,0 0 1,1 0 0,-1 0 0,0 0-1,1 1 1,-1-1 0,1 0 0,-1 0-1,0 0 1,1 0 0,-1 1-1,1-1 1,-1 0 0,0 1 0,1-1-1,-1 0 1,1 1 0,-1-1 0,1 1-1,0-1 1,-1 0 0,1 1 0,-1-1-1,1 1 1,0 0 0,-1-1 0,1 1-1,0-1 1,0 1 0,-1-1 0,1 1-1,0 0 1,0-1 0,0 1 0,0-1-1,0 1 1,0 0 0,0-1 0,0 1-1,0 0 1,0-1 0,0 1-1,0 0 1,0 41 163,0-34-52,0-2-58,0 1 1,1-1 0,0 0 0,1 1 0,-1-1 0,1 0 0,0 0 0,1 0 0,-1 0 0,1 0 0,0 0 0,1-1 0,0 0 0,-1 0 0,2 0 0,-1 0-1,0 0 1,8 5 0,-8-7-200,-1 0-1,1-1 1,0 0-1,0 0 1,0 0-1,0 0 1,0 0-1,0-1 1,0 0-1,0 0 1,1 0-1,-1 0 0,1-1 1,-1 0-1,0 1 1,1-2-1,-1 1 1,1 0-1,-1-1 1,0 0-1,0 0 1,1 0-1,-1-1 1,0 1-1,0-1 1,0 0-1,5-4 1,20-17-4774,-7-2 335</inkml:trace>
  <inkml:trace contextRef="#ctx0" brushRef="#br0" timeOffset="62237.51">11157 1838 15131,'0'0'2241,"67"-19"-5058,-47 13-4144</inkml:trace>
  <inkml:trace contextRef="#ctx0" brushRef="#br0" timeOffset="62672.85">11449 1570 12843,'0'0'8594,"48"64"-7450,-25-38-208,3 1-112,2 1-216,-1-1-184,-3-2-248,-2-2-88,-6-6-80,-4-4-8,-6-5-448</inkml:trace>
  <inkml:trace contextRef="#ctx0" brushRef="#br0" timeOffset="63069.05">11607 1564 9034,'0'0'6833,"-50"50"-4928,25-23 599,0 2-775,2 1-753,5-1-424,4-5-376,7-3-176,6-6-72,4-10-1208,10-5-2833,1 0-1856</inkml:trace>
  <inkml:trace contextRef="#ctx0" brushRef="#br0" timeOffset="63430.77">11767 1351 13003,'3'9'1345,"87"246"4476,-73-215-4484,1-1-1,2-1 1,2-1 0,39 51-1,-61-88-1294,0 0 0,0 0 0,1 1-1,-1-1 1,0 0 0,0 0 0,0 1 0,0-1-1,0 0 1,1 0 0,-1 1 0,0-1-1,0 0 1,1 0 0,-1 0 0,0 1-1,0-1 1,1 0 0,-1 0 0,0 0-1,0 0 1,1 0 0,-1 0 0,0 0 0,1 1-1,-1-1 1,0 0 0,0 0 0,1 0-1,-1 0 1,0 0 0,1 0 0,-1 0-1,0 0 1,0-1 0,1 1 0,-1 0-1,0 0 1,1 0 0,-1 0 0,0 0 0,0 0-1,1-1 1,-1 1 0,0 0 0,0 0-1,1 0 1,-1 0 0,0-1 0,0 1-1,0 0 1,1 0 0,-1-1 0,0 1-1,0 0 1,0 0 0,0-1 0,0 1 0,0 0-1,0-1 1,1 1 0,-1 0 0,0 0-1,0-1 1,0 1 0,0 0 0,0-1-1,3-30 421,-2 19-323,1-3-184,25-276 421,-26 92-3182,-2 195 2657,1 1-1722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36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21 532 4281,'0'0'12587,"-5"0"-10966,-11-2-751,19 1 727,32 1 1348,-12 0-3010,-16 0 72,6 1-105,1-1 1,-1-1-1,1 0 0,-1-1 1,0 0-1,14-4 1,-23 2-2036</inkml:trace>
  <inkml:trace contextRef="#ctx0" brushRef="#br0" timeOffset="784.44">425 504 8002,'0'0'11195,"-10"-6"-10186,-32-19-72,41 25-884,-1-1-1,1 0 0,-1 0 1,1 1-1,-1-1 1,1 1-1,-1-1 0,0 1 1,1 0-1,-1-1 0,0 1 1,1 0-1,-1 0 1,0 0-1,1 1 0,-1-1 1,0 0-1,1 0 1,-1 1-1,1-1 0,-1 1 1,1 0-1,-1-1 0,1 1 1,-1 0-1,1 0 1,0 0-1,-1 0 0,1 0 1,0 0-1,0 0 1,-1 0-1,1 1 0,0-1 1,0 0-1,1 1 1,-1-1-1,0 1 0,0-1 1,1 1-1,-1-1 0,1 1 1,-1 0-1,1-1 1,-1 3-1,-1 3 36,0 0-1,1 1 1,0-1 0,0 1-1,0-1 1,1 1 0,1 12 0,-1-18-74,1 0 1,-1-1 0,1 1 0,-1-1 0,1 1 0,0 0-1,0-1 1,-1 1 0,1-1 0,0 0 0,0 1 0,1-1-1,-1 0 1,0 1 0,0-1 0,1 0 0,-1 0 0,0 0-1,1 0 1,-1 0 0,1-1 0,0 1 0,-1 0 0,1-1-1,-1 1 1,1-1 0,0 1 0,-1-1 0,1 0 0,0 0-1,0 0 1,-1 0 0,1 0 0,0 0 0,0 0 0,-1-1-1,1 1 1,0 0 0,2-2 0,-1 1-8,1 0 1,-1 0-1,0 0 0,0 0 1,1-1-1,-1 0 1,0 0-1,0 1 1,0-2-1,-1 1 0,1 0 1,0 0-1,-1-1 1,1 0-1,-1 1 0,0-1 1,0 0-1,0 0 1,1-4-1,-2 4-1,0-1 0,0 0 0,-1 1 0,0-1 0,1 0 0,-1 0 0,-1 1 0,1-1 0,-1-5 0,-2 7 21,3 25-103,4-2 83,0-1 1,2 0 0,0 0 0,1 0-1,17 32 1,-15-34 3,-1 0-1,-1 1 1,0 0-1,-1 0 1,-1 0-1,5 39 1,-10-54 12,0 0 0,0 0 1,0 1-1,0-1 0,-1 0 1,1 0-1,-1 0 0,0 0 1,0 0-1,-1 0 0,1 0 1,-1 0-1,0-1 0,-3 6 1,3-7 50,0-1 0,1 1 1,-1-1-1,0 0 1,-1 1-1,1-1 0,0 0 1,0 0-1,0 0 1,-1-1-1,1 1 1,0-1-1,-1 1 0,1-1 1,0 0-1,-1 1 1,1-1-1,-1-1 1,1 1-1,0 0 0,-1 0 1,1-1-1,0 0 1,-1 1-1,1-1 0,-4-2 1,-2 0 51,0-1 0,1 0 0,-1 0 0,1 0 1,0-1-1,0-1 0,0 1 0,-10-11 0,15 14-220,0 0 0,0 0 0,0-1 0,0 1 0,0 0 0,1-1 1,-1 1-1,0-1 0,1 1 0,0-1 0,0 0 0,0 0 0,0 1 0,0-1 0,1 0 0,-1 0 0,1 0 0,-1 0 0,1 0 0,0 0 0,0 0 0,1 0 0,-1 0 0,1 0 1,-1 0-1,1 1 0,0-1 0,0 0 0,2-4 0,46-47-8673,-24 30 1669</inkml:trace>
  <inkml:trace contextRef="#ctx0" brushRef="#br0" timeOffset="1154.33">497 407 10338,'0'0'9434,"56"8"-8546,-30-8-544,0 0-223,3-2-121,-7-5-1473,-9-4-3112</inkml:trace>
  <inkml:trace contextRef="#ctx0" brushRef="#br0" timeOffset="1547.1">579 303 10474,'0'0'5777,"5"58"-3400,-5-33-1033,0 2-792,2 0-552,9 5-128,0-7-2424,1-8-3409</inkml:trace>
  <inkml:trace contextRef="#ctx0" brushRef="#br0" timeOffset="1966">1006 346 3201,'0'0'12602,"3"7"-10489,7 12-1074,1-2 0,0 0-1,1 0 1,1-1 0,26 25 0,-19-22-438,-11-12-425,-1 1 0,0 0 0,-1 0 0,0 0 0,0 1 0,-1 0 0,0 0 0,9 21 0,-26-67-9104,4 11 1396</inkml:trace>
  <inkml:trace contextRef="#ctx0" brushRef="#br0" timeOffset="1967">1171 380 11963,'0'0'4577,"-33"49"-1913,15-26 33,-2 3-1073,-1-2-640,1-1-504,3-5-304,5-2-80,5-2-96,4-5-624,3-2-1256,7-4-2761,3-3-1704</inkml:trace>
  <inkml:trace contextRef="#ctx0" brushRef="#br0" timeOffset="2448.01">1399 105 5025,'0'0'10074,"3"10"-8360,36 97 3462,35 60-2455,-27-65-1512,-37-77-756,-6-13-143,1 0 0,0-1 0,1 1 1,0-1-1,1 0 0,0 0 0,1-1 0,11 12 1,-19-22-270,0 0 1,1 0-1,-1 0 1,0 0-1,1 0 1,-1 0-1,0 0 1,1-1-1,-1 1 1,0 0-1,0 0 1,1 0-1,-1 0 1,0 0-1,0-1 1,1 1-1,-1 0 1,0 0-1,0-1 1,1 1-1,-1 0 1,0 0-1,0-1 1,0 1-1,0 0 1,1 0-1,-1-1 1,0 1-1,0 0 1,0-1-1,0 1 1,0 0-1,0-1 1,0 1-1,0 0 1,0 0-1,0-1 1,0 1-1,0-1 1,4-20 275,-3 16-222,12-84-91,4-152 1,-10 82-725,-6 143 552,-1 8 11,0 1 0,0-1 0,1 1 0,0-1 0,0 1 0,1 0 0,0-1 0,0 1 0,7-13 0,-2 34-9733,-5-3 3548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31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365 81 10898,'0'0'7155,"-7"-8"-5024,3 2-1828,0 1-1,0-1 1,0 1-1,-1 0 1,1 1-1,-1-1 1,-1 1-1,1 0 1,-1 0-1,1 1 1,-1-1-1,0 1 1,0 1-1,0-1 1,-1 1-1,1 0 1,0 0-1,-1 1 1,0 0-1,1 0 1,-11 0-1,8 3-230,0 0 1,1 0-1,-1 0 0,1 1 1,-1 1-1,1-1 1,0 2-1,0-1 0,0 1 1,1 0-1,0 0 0,0 1 1,0 0-1,1 0 0,-1 1 1,2 0-1,-1 0 0,-5 8 1,1 1-8,0 0 1,1 1-1,0 0 1,2 0 0,0 1-1,1 0 1,-7 30-1,11-34-17,-1 0 0,2 1 0,0-1 0,1 1 1,0-1-1,1 1 0,0-1 0,2 0 0,7 28 0,-7-35-3,0 0 0,0 1 1,1-1-1,0-1 0,1 1 0,-1 0 0,1-1 0,0 0 1,1 0-1,0-1 0,0 1 0,0-1 0,0-1 0,1 1 1,0-1-1,0 0 0,0-1 0,0 1 0,14 3 0,-3-2-1,0 0-1,1-1 0,-1-1 1,1-1-1,0-1 0,-1 0 1,1-1-1,0-2 1,0 0-1,-1 0 0,1-2 1,-1 0-1,0-1 0,0-1 1,20-10-1,-27 6 221</inkml:trace>
  <inkml:trace contextRef="#ctx0" brushRef="#br0" timeOffset="1019.09">583 370 5521,'1'0'13899,"-7"52"-12335,3 82 0,1-36 543,2-95-329,-1-12-767,0-29-629,4-55-1568,3 52 389,0-2-360,1-1 0,17-49-1,-24 93 1154,0-1-1,1 1 0,-1 0 1,0-1-1,0 1 0,1 0 1,-1-1-1,0 1 0,1 0 0,-1-1 1,0 1-1,1 0 0,-1-1 1,0 1-1,1 0 0,-1 0 1,1-1-1,-1 1 0,0 0 1,1 0-1,-1 0 0,1 0 0,-1 0 1,1 0-1,-1 0 0,1-1 1,-1 1-1,0 0 0,1 1 1,-1-1-1,1 0 0,-1 0 0,1 0 1,-1 0-1,1 0 0,-1 0 1,0 0-1,1 1 0,-1-1 1,1 0-1,-1 0 0,0 1 0,1-1 1,-1 0-1,0 1 0,1-1 1,-1 0-1,0 1 0,1-1 1,-1 0-1,0 1 0,0-1 0,1 1 1,-1 0-1,18 21 251,6 19 659,-2 1-1,-1 2 1,-3-1-1,18 63 1,-35-103-1040,1 4 1343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23.3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73 269 13755,'0'0'4778,"-1"10"-3501,-35 232 2529,0-10-570,64-446-2729,4-32-3670,-23 163 998,-9 80 2108,0 1-1,0-1 0,1 0 1,-1 1-1,1-1 0,-1 0 1,1 1-1,0-1 0,0 1 1,0-1-1,1 1 0,-1-1 1,0 1-1,1 0 0,0 0 1,-1 0-1,1 0 0,0 0 1,0 0-1,0 0 0,0 1 1,4-3-1,-4 4 75,0-1 0,1 1 0,-1 0 0,0 0 0,1 0 0,-1 0 0,0 0 0,1 0 0,-1 1-1,0-1 1,1 1 0,-1-1 0,0 1 0,0 0 0,0 0 0,1 0 0,-1 0 0,0 1 0,-1-1 0,1 0 0,0 1 0,0-1 0,0 1 0,-1 0 0,3 3 0,12 13 206,0 1 0,-2 1 1,0 1-1,21 43 0,33 97 921,-51-116-629,66 189 2590,-87-241-3506,1 1 1,-1 0 0,-1 0 0,1 0-1,-11-9 1,-2-4-2923,-8-12-4175</inkml:trace>
  <inkml:trace contextRef="#ctx0" brushRef="#br0" timeOffset="384.55">18 483 14419,'0'0'888,"53"-11"-688,-4 3-120,27-3-80,-10 3-1880,-1 0-3761</inkml:trace>
  <inkml:trace contextRef="#ctx0" brushRef="#br0" timeOffset="768.29">726 640 5065,'0'0'15938,"9"2"-15000,-3-1-838,0-1 0,0 0 0,0 0 0,0 0 0,0-1 0,0 0 0,1 0 0,-1 0 0,-1-1 1,1 0-1,0 0 0,0-1 0,-1 1 0,1-1 0,-1 0 0,0-1 0,0 1 0,0-1 0,5-5 0,2-2-136,0-1 0,0 0 0,-1-1 0,0 0-1,-2-1 1,1 0 0,-2 0 0,0-1 0,0 0 0,-1-1-1,-1 1 1,-1-1 0,0-1 0,-1 1 0,-1 0-1,-1-1 1,0 0 0,-1 0 0,-1 0 0,0 0-1,-4-19 1,2 30-33,0 1 0,0-1 0,-1 0 0,0 1 0,-1 0 0,1 0-1,-1 0 1,0 0 0,0 1 0,0-1 0,-1 1 0,1 0 0,-1 0 0,0 1 0,0-1-1,0 1 1,-1 0 0,1 1 0,-1-1 0,0 1 0,0 0 0,-10-2 0,14 4 77,1 0 0,0 1 0,-1-1 1,1 0-1,0 0 0,0 0 0,-1 1 1,1-1-1,0 1 0,0-1 1,0 1-1,-1-1 0,1 1 0,0 0 1,0 0-1,0-1 0,0 1 0,0 0 1,1 0-1,-1 0 0,0 0 0,0 0 1,0 0-1,1 0 0,-1 0 0,1 1 1,-1-1-1,1 0 0,-1 0 1,1 0-1,0 1 0,-1-1 0,1 0 1,0 3-1,-2 52 245,2-47-170,2 30 312,1 0-1,2-1 1,2 0-1,1 0 0,2-1 1,2 0-1,1-1 1,2 0-1,26 46 1,-38-76-383,1-1 0,1 1 0,-1-1 0,1 1 0,-1-1 0,8 5 0,-11-9-159,0 0 0,1 0 0,-1 0-1,0 0 1,1-1 0,-1 1 0,1 0 0,-1-1 0,1 1 0,-1-1 0,1 1 0,0-1 0,-1 0 0,1 0 0,-1 0 0,1 0 0,0 0 0,-1 0 0,1 0 0,-1 0 0,1-1 0,-1 1-1,1 0 1,0-1 0,-1 1 0,1-1 0,-1 0 0,0 0 0,1 0 0,-1 1 0,0-1 0,2-2 0,12-15-6184</inkml:trace>
  <inkml:trace contextRef="#ctx0" brushRef="#br0" timeOffset="1197.37">1125 134 14403,'0'0'3657,"74"57"-3657,-46-34-1312,1 0-3738</inkml:trace>
  <inkml:trace contextRef="#ctx0" brushRef="#br0" timeOffset="1579.58">1290 563 9898,'0'0'9433,"10"7"-8561,-2-2-652,0 0-1,1-1 1,0 0 0,-1 0-1,1-1 1,1 0 0,16 3-1,-21-6-162,-1 1 0,1 0 0,-1-1 0,1 0 1,0 0-1,-1-1 0,1 1 0,-1-1 0,1 0 0,-1 0 0,0 0 0,1-1 0,-1 1 0,0-1 0,0 0 0,0-1 0,0 1 0,0 0 0,-1-1 0,1 0 0,-1 0 0,5-6 0,-6 8-38,-1-1 1,0 0-1,0 1 1,0-1-1,0 0 1,0 0-1,0 0 1,0 0-1,-1 0 1,1 0-1,-1 0 1,0 0 0,1-1-1,-1 1 1,0 0-1,0 0 1,0 0-1,0 0 1,-1 0-1,1 0 1,-1 0-1,1-1 1,-1 1-1,0 0 1,1 1-1,-1-1 1,0 0 0,0 0-1,-1 0 1,-1-2-1,2 2-3,-1 0-1,0 0 1,0 0 0,0 0-1,0 0 1,-1 1-1,1-1 1,0 1 0,-1-1-1,1 1 1,-1 0-1,1 0 1,-1 0-1,0 0 1,1 1 0,-1-1-1,0 1 1,0 0-1,1-1 1,-1 1 0,0 0-1,-5 1 1,6 0-10,1 0 1,-1 0-1,0 0 0,1 0 1,-1 1-1,1-1 1,-1 0-1,1 1 0,0-1 1,0 1-1,0-1 1,-1 1-1,1 0 0,1 0 1,-1-1-1,0 1 1,0 0-1,1 0 0,-1 0 1,1 0-1,-1 0 1,1 0-1,0-1 1,0 1-1,0 0 0,0 0 1,0 2-1,0 5 118,0 0-1,1-1 1,-1 1-1,2-1 1,1 9-1,-1-11-121,0 0-1,0-1 1,1 1 0,0-1 0,-1 0-1,2 0 1,-1 0 0,1 0-1,-1 0 1,1-1 0,1 0 0,-1 0-1,1 0 1,-1 0 0,1-1 0,0 1-1,0-1 1,1 0 0,-1-1-1,1 0 1,-1 1 0,1-2 0,0 1-1,11 1 1,-7-1-599,1-2 0,-1 1 0,1-1 0,0 0 0,16-4 0,-14 2-1005,-1-1 0,1-1 0,-1 0 0,15-7 0,9-8-3907</inkml:trace>
  <inkml:trace contextRef="#ctx0" brushRef="#br0" timeOffset="2037.46">1778 505 11146,'0'0'4739,"-9"0"-2601,4-1-1923,-1 1 0,0-1 0,1 2 1,-1-1-1,1 0 0,-1 1 1,1 0-1,-1 1 0,1-1 1,0 1-1,-1 0 0,1 0 0,0 1 1,0-1-1,1 1 0,-1 0 1,0 1-1,1-1 0,0 1 1,0 0-1,0 0 0,0 0 1,1 0-1,0 1 0,-1 0 0,-2 6 1,4-8-166,0 0 0,1 1 0,-1-1 0,1 1 0,0 0 0,0-1 0,0 1 0,1 0 0,-1 0 0,1-1 0,0 1 0,0 0 0,0 0 0,0 0 0,1-1 0,-1 1 0,1 0 0,2 5 0,-1-6-44,-1-1 0,1 0 0,0 0 1,0 0-1,0 0 0,0 0 0,0 0 0,0 0 0,0 0 1,1-1-1,-1 1 0,1-1 0,-1 0 0,1 0 0,-1 0 1,1 0-1,0 0 0,-1-1 0,1 1 0,0-1 0,0 1 1,0-1-1,-1 0 0,7-1 0,-3 1-6,-1-1 0,1 0 0,0 0 0,-1 0 0,1-1 0,-1 0 0,1 0 0,-1-1 0,0 1 0,0-1 0,0 0 0,0 0 0,0-1 0,-1 1 0,0-1 0,1 0 0,-1-1 0,-1 1 0,1-1 0,-1 1 0,1-1 0,-1 0 0,-1 0 0,1 0 0,-1-1 0,0 1 0,0-1 0,0 1 0,-1-1 0,0 0 0,1-9 0,-2 15 9,0 0 0,0-1-1,0 1 1,0 0 0,0-1 0,0 1-1,0 0 1,0-1 0,0 1 0,0-1-1,0 1 1,0 0 0,0-1 0,0 1 0,0 0-1,0-1 1,0 1 0,-1 0 0,1-1-1,0 1 1,0 0 0,0-1 0,-1 1-1,1 0 1,0-1 0,0 1 0,-1 0-1,1 0 1,0-1 0,0 1 0,-1 0 0,1 0-1,0 0 1,-1-1 0,1 1 0,0 0-1,-1 0 1,1 0 0,0 0 0,-1 0-1,1 0 1,-1 0 0,1 0 0,-1 0 0,1 0-10,-1 1 1,0-1 0,1 1 0,-1-1 0,1 1 0,-1-1 0,1 1 0,-1-1 0,1 1 0,0 0-1,-1-1 1,1 1 0,0 0 0,-1-1 0,1 1 0,0 0 0,0-1 0,0 1 0,-1 0-1,1 0 1,0-1 0,0 1 0,0 1 0,2 24 73,1 0-1,1 1 1,1-2 0,1 1-1,2 0 1,17 40-1,15 57 542,-43-182-10966,1 25 2812</inkml:trace>
  <inkml:trace contextRef="#ctx0" brushRef="#br0" timeOffset="2427.75">1901 491 11146,'0'0'7602,"3"9"-6158,-3-8-1419,5 18 565,1-1 0,1 0 0,12 24 0,-18-38-529,1-1 0,0 1 0,0 0 0,1-1 0,-1 1 1,1-1-1,-1 0 0,1 0 0,0 0 0,0 0 0,0 0 0,1 0 1,-1-1-1,1 0 0,0 0 0,-1 0 0,1 0 0,0 0 0,0-1 0,0 0 1,0 0-1,0 0 0,0 0 0,8 0 0,-9-2-45,-1 1 0,1-1-1,-1 0 1,0-1 0,1 1-1,-1 0 1,0-1 0,0 1-1,0-1 1,0 0 0,0 0 0,0 0-1,0 0 1,-1 0 0,1 0-1,-1 0 1,1 0 0,-1-1-1,0 1 1,0 0 0,0-1 0,0 1-1,0-1 1,0-4 0,1 1-47,-1 0 0,0 0 1,0 0-1,0 0 0,-1 0 0,1 0 1,-2 0-1,1 0 0,-1 0 1,-1-6-1,-1 3 404,4 18-267,8 19 183,-1-14 77,1-1-1,0 0 1,0-1-1,1 0 1,23 21-1,-32-31-334,1 0 0,1-1 0,-1 1 0,0 0 0,0-1 0,1 1 0,-1-1 0,1 0 0,-1 1 0,1-1 0,-1 0-1,1-1 1,0 1 0,-1 0 0,1-1 0,0 0 0,0 1 0,0-1 0,-1 0 0,1 0 0,0-1 0,0 1 0,-1-1 0,1 1 0,0-1 0,-1 0 0,1 0 0,0 0 0,-1 0-1,1-1 1,-1 1 0,0-1 0,1 1 0,-1-1 0,0 0 0,0 0 0,0 0 0,0 0 0,0 0 0,-1 0 0,3-3 0,-2 0-38,1 1 1,-1-1-1,0 0 0,0 0 1,0 0-1,0 0 1,-1 0-1,0 0 0,0 0 1,-1-1-1,1 1 1,-1 0-1,0-6 1,0 8-34,-1 0 1,1 0 0,0 0 0,-1 1-1,1-1 1,-1 0 0,0 0 0,0 1-1,0-1 1,0 0 0,-1 1 0,1-1 0,-1 1-1,1 0 1,-1-1 0,0 1 0,0 0-1,0 0 1,0 0 0,0 0 0,0 1-1,-1-1 1,1 0 0,-1 1 0,-3-2 0,5 6 38,1 0 1,-1 0 0,1 0-1,0 0 1,0 1 0,0-1 0,0 0-1,1 0 1,0 5 0,3 1 122,-1-1 0,1 0-1,1-1 1,-1 1 0,1-1 0,1 0 0,-1 0 0,13 12 0,-14-16-281,0 1 0,-1-1 0,2 1 1,-1-1-1,0-1 0,1 1 0,-1 0 1,1-1-1,0 0 0,-1 0 1,1 0-1,0-1 0,0 0 0,1 0 1,-1 0-1,7 0 0,-4-4-5470</inkml:trace>
  <inkml:trace contextRef="#ctx0" brushRef="#br0" timeOffset="2814.3">2204 260 15011,'0'0'0,"58"2"-5153</inkml:trace>
  <inkml:trace contextRef="#ctx0" brushRef="#br0" timeOffset="3236.98">2428 476 11979,'0'0'1759,"5"8"-52,13 21 35,7 13-181,2 0 0,2-2 0,40 42 1,-69-80-1425,1-1 0,0 0 0,0 0 0,0 0 0,0-1 0,0 1 0,0 0 0,0 0 0,0 0 0,0-1 1,1 1-1,-1 0 0,0-1 0,0 0 0,1 1 0,-1-1 0,0 1 0,1-1 0,-1 0 0,0 0 0,1 0 0,-1 0 1,2 0-1,-2-1-55,1 0 0,-1 0 0,0 1 0,0-1 0,-1 0 0,1 0 0,0 0 0,0 0 0,0-1 0,-1 1 0,1 0 0,0 0 0,-1 0 0,1 0 0,-1-1 0,0 1 0,1 0 0,-1-1 0,0-1 0,2-12 70,0 0 1,-2-1 0,-1-18 0,1 19-134,-7-46-59,5 51-227,0-1-1,1 1 1,0-1 0,0 1-1,1-1 1,1 0-1,0 1 1,2-11 0,-2 20 91,-1 0 0,1 0 0,-1 0 0,1 0 0,0 0 1,0 1-1,-1-1 0,1 0 0,0 1 0,0-1 0,0 0 0,0 1 0,-1-1 1,1 1-1,0-1 0,0 1 0,0 0 0,0-1 0,0 1 0,0 0 1,1 0-1,-1 0 0,0 0 0,0 0 0,0 0 0,0 0 0,0 0 0,0 0 1,0 0-1,0 0 0,0 1 0,2 0 0,32 11-3203,-33-11 3221,33 18-4274,-2 2-811</inkml:trace>
  <inkml:trace contextRef="#ctx0" brushRef="#br0" timeOffset="3672.36">2893 563 6009,'0'0'11103,"-9"-2"-9582,-5-2-1118,0 2 0,0-1 0,0 2 0,0 0 0,0 1 0,-17 1 0,28-1-349,0 0 0,0 1-1,0-1 1,-1 1 0,1 0-1,0 0 1,0 0 0,0 0-1,1 0 1,-1 1 0,0-1-1,0 1 1,1 0-1,-1-1 1,1 1 0,-1 1-1,1-1 1,0 0 0,0 1-1,0-1 1,0 1 0,0-1-1,1 1 1,-1 0 0,1 0-1,0 0 1,-1 0 0,2 0-1,-1 0 1,0 0 0,0 0-1,1 0 1,0 0-1,-1 0 1,1 0 0,1 1-1,0 4 1,-1-6-9,0 0-1,0 1 1,1-1-1,-1 0 1,1 0-1,0 0 1,0 0 0,0 1-1,0-1 1,0-1-1,0 1 1,0 0-1,1 0 1,-1 0 0,1-1-1,-1 1 1,1 0-1,0-1 1,-1 0-1,1 1 1,3 1 0,0-1 3,-1 0 1,1 0 0,-1-1 0,1 0 0,0 1 0,0-2 0,0 1 0,0 0 0,9-1 0,-8 0-30,1 0 1,-1-1-1,1 0 0,-1 0 0,0 0 0,0 0 1,1-1-1,-1 0 0,0-1 0,0 0 1,-1 1-1,1-2 0,-1 1 0,1-1 0,9-8 1,-3-18 105,-11 29-120,-1 0 1,0 0-1,0 1 0,1-1 0,-1 0 1,0 0-1,0 1 0,0-1 1,0 0-1,0 0 0,0 0 1,0 1-1,0-1 0,0 0 0,0 0 1,0 0-1,0 1 0,-1-1 1,1 0-1,0 0 0,0 1 1,-1-1-1,1 0 0,-1 1 0,1-1 1,-1 0-1,1 1 0,-1-1 1,1 1-1,-1-1 0,1 1 1,-1-1-1,0 1 0,1-1 0,-2 0 1,1 4-29,1-1 1,0 0-1,0 1 1,0-1-1,1 1 0,-1-1 1,0 0-1,1 1 1,0-1-1,-1 0 1,1 1-1,1 1 0,3 3 76,0 0-1,0-1 1,0 0-1,1 0 0,0 0 1,0-1-1,0 1 1,9 4-1,-12-8-157,-1-1 1,1 0-1,-1 1 0,1-1 1,0 0-1,-1 0 0,1-1 0,0 1 1,0-1-1,-1 1 0,1-1 0,3 0 1,-4 0-204,0-1 0,-1 1 0,1 0 1,0-1-1,-1 0 0,1 1 0,0-1 0,-1 0 0,1 0 1,-1 0-1,0 0 0,1 0 0,-1 0 0,0 0 1,1 0-1,-1-1 0,0 1 0,0 0 0,0-1 0,0 1 1,1-3-1,6-14-6290</inkml:trace>
  <inkml:trace contextRef="#ctx0" brushRef="#br0" timeOffset="3673.36">2950 208 15403,'0'0'4137,"7"51"-1984,3-12-81,6 13-768,3 10-463,-1-4-313,-3-12-128,-6-14-136,-2-10-216,-3 2-48,2 0-168,-2 2-984,-3-2-1209,-1-6-2744,0-7-1192</inkml:trace>
  <inkml:trace contextRef="#ctx0" brushRef="#br0" timeOffset="4275.83">3136 632 10626,'0'0'4600,"10"1"-2754,-2 0-1554,0-1 1,0 0-1,0 0 1,0 0 0,0-1-1,0-1 1,0 1 0,8-4-1,-12 4-233,-1 0-1,0 0 0,0-1 1,0 1-1,1-1 0,-1 0 1,-1 0-1,1 0 0,0 0 1,0-1-1,-1 1 0,0-1 1,1 0-1,-1 1 0,0-1 1,0 0-1,0 0 0,-1 0 1,1-1-1,-1 1 0,0 0 1,0-1-1,0 1 0,0 0 1,0-5-1,0 2-40,-1 0 0,0 0 0,0 0 1,0 0-1,-1 0 0,0 0 0,-3-11 0,3 15-5,0-1 0,0 1-1,0 0 1,0-1-1,0 1 1,0 0-1,-1 0 1,1 0-1,-1 0 1,0 0-1,1 0 1,-1 0-1,0 0 1,0 1 0,0-1-1,0 1 1,0-1-1,0 1 1,-1 0-1,1 0 1,-3-1-1,4 2 10,-1 0 0,1 0 0,0 0 0,-1 0 1,1 0-1,0 1 0,0-1 0,-1 0 0,1 1 0,0-1 0,0 1 0,0-1 0,0 1 0,-1-1 0,1 1 0,0 0 0,0 0 0,0 0 0,0-1 0,1 1 0,-1 0 0,0 0 0,0 0 0,0 0 0,1 1 0,-1-1 0,1 0 0,-1 0 1,1 0-1,-1 0 0,1 1 0,-1-1 0,1 2 0,-10 44 1089,10-38-959,-1 0 1,1 0 0,0 0 0,1 0 0,0 0 0,1 0-1,-1 0 1,2 0 0,-1-1 0,1 1 0,1-1-1,-1 1 1,7 9 0,-7-13-104,1-1-1,-1 0 1,1 0-1,-1 0 1,1-1 0,0 1-1,0-1 1,1 0-1,-1 0 1,1 0-1,0-1 1,-1 1 0,1-1-1,0 0 1,0-1-1,0 1 1,1-1 0,-1 0-1,0 0 1,0-1-1,1 0 1,-1 0 0,0 0-1,6-1 1,-8 1-53,-1-1 1,1 0 0,-1 1-1,1-1 1,-1 0 0,1-1-1,-1 1 1,0 0 0,0-1-1,1 1 1,-1-1 0,0 0-1,0 0 1,0 1 0,-1-1-1,1 0 1,0-1 0,-1 1-1,0 0 1,1 0-1,-1-1 1,0 1 0,0-1-1,0 1 1,0-1 0,-1 1-1,1-1 1,-1 0 0,1-3-1,1-12-247,-1 0 0,0 0 0,-2-24 0,0 17-223,1 25 461,0 0 1,0 0-1,0-1 1,-1 1-1,1 0 1,0 0-1,0-1 1,0 1-1,0 0 1,0 0-1,0-1 1,0 1-1,0 0 1,0 0 0,0-1-1,0 1 1,1 0-1,-1 0 1,0-1-1,0 1 1,0 0-1,0 0 1,0 0-1,0-1 1,0 1-1,1 0 1,-1 0-1,0 0 1,0-1-1,0 1 1,0 0-1,1 0 1,-1 0-1,0 0 1,0 0-1,0-1 1,1 1-1,-1 0 1,0 0 0,0 0-1,1 0 1,-1 0-1,0 0 1,0 0-1,1 0 1,-1 0-1,0 0 1,0 0-1,1 0 1,-1 0-1,0 0 1,1 0-1,14 12-116,12 22 288,-6-6 155,-10-14 150,0 1 0,-1 0 0,-1 0 0,9 20-1,-18-35-172,-9-29 796,7 20-1203,1-1-1,0 0 1,0 1-1,1-1 0,0 0 1,1 0-1,0 0 1,3-10-1,-4 17 20,1 0 0,0 1 0,0-1 0,0 0 0,0 1 0,0-1 0,1 0 0,-1 1 0,1 0 0,0-1 0,-1 1 0,1 0 0,0 0 0,3-2 0,-4 3 58,1 0 1,0 0 0,0 1 0,-1-1-1,1 0 1,0 1 0,0 0 0,0-1 0,0 1-1,0 0 1,0 0 0,0 0 0,0 0-1,0 0 1,0 0 0,-1 1 0,1-1-1,0 1 1,0-1 0,0 1 0,0 0 0,-1 0-1,4 1 1,1 3 113,0-1-1,0 1 1,0 0 0,-1 1-1,0 0 1,0-1-1,0 2 1,0-1 0,-1 0-1,0 1 1,4 9 0,27 38 32,-23-48-2635,1-11-5198,-6-4 2167</inkml:trace>
  <inkml:trace contextRef="#ctx0" brushRef="#br0" timeOffset="4694.96">3815 474 12291,'0'0'5475,"-6"9"-3683,3-5-1503,-3 6 527,0-1-1,1 1 1,0 0-1,-5 14 0,9-22-740,0 0 0,0 0-1,0 1 1,1-1 0,-1 0-1,1 0 1,0 0 0,0 0-1,0 0 1,0 1 0,0-1-1,0 0 1,0 0 0,1 0-1,-1 0 1,1 0 0,-1 1-1,1-1 1,0 0 0,0 0-1,0-1 1,0 1 0,0 0-1,0 0 1,1 0 0,-1-1-1,1 1 1,-1-1 0,1 1-1,-1-1 1,1 1 0,3 1-1,5 1-75,1-1-1,-1 0 0,0-1 0,1 0 1,-1 0-1,1-1 0,0 0 1,0-1-1,-1-1 0,1 0 0,0 0 1,-1-1-1,1 0 0,-1 0 0,0-1 1,0-1-1,0 0 0,0 0 1,0-1-1,-1-1 0,0 1 0,0-1 1,10-9-1,-17 13-103,0-1-1,1 1 1,-1-1 0,0 0 0,-1 0-1,1 0 1,0 0 0,-1 0-1,1 0 1,-1 0 0,0 0-1,0-1 1,-1 1 0,1 0 0,0-1-1,-1 1 1,0-6 0,0 8 93,-1-1 0,1 1 0,0 0 1,-1-1-1,0 1 0,1-1 0,-1 1 1,0 0-1,1-1 0,-1 1 0,0 0 1,0 0-1,0 0 0,0 0 0,0 0 0,-1 0 1,1 0-1,0 0 0,0 0 0,-1 0 1,1 1-1,0-1 0,-1 0 0,1 1 0,-1 0 1,1-1-1,-1 1 0,1 0 0,-1-1 1,1 1-1,-1 0 0,1 0 0,-1 0 1,1 0-1,-1 1 0,1-1 0,0 0 0,-1 1 1,1-1-1,-2 1 0,0 0 81,0 0 0,1 0 0,-1 0 0,1 1-1,0-1 1,-1 1 0,1-1 0,0 1 0,0 0 0,0-1 0,0 1 0,0 0-1,1 1 1,-1-1 0,0 0 0,1 0 0,0 1 0,0-1 0,-1 1 0,1-1-1,0 1 1,1-1 0,-1 1 0,0 0 0,1-1 0,0 1 0,0 0-1,-1 0 1,2 4 0,-1-1 77,-1 0 0,2 0-1,-1-1 1,1 1 0,0 0 0,0 0-1,1 0 1,-1-1 0,1 1-1,0-1 1,1 1 0,-1-1 0,5 6-1,1-4-26,-1 0-1,1 0 0,1-1 0,-1 0 1,1 0-1,0-1 0,0 0 1,1-1-1,0 0 0,-1 0 0,1-1 1,19 3-1,-18-3-500,1-1 0,0-1 0,1-1 0,-1 1 0,0-2 0,15-1 0,-1-8-5448,-12-3-4757</inkml:trace>
  <inkml:trace contextRef="#ctx0" brushRef="#br0" timeOffset="5103.1">1516 0 1176,'0'0'17828,"-23"56"-17828,9-33-1096,-3-9-2849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00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157 53 9354,'-7'-1'18307,"-34"-5"-17934,23 1-364,8 2-34,0 0 1,0 1-1,0 0 0,0 1 0,0 0 1,-13 0-1,23 2 3,-1 0 0,0-1-1,1 1 1,-1 0 0,0 0 0,1 0-1,-1 0 1,1 0 0,-1 0 0,1 0 0,0 0-1,-1 0 1,1 0 0,0 0 0,0 0 0,0 0-1,0 1 1,0-1 0,0 0 0,0 2 0,0 31-35,0-28 2,0 100-193,35-112-1169,-32 4 1373,1 1-1,0 0 1,-1 0 0,1 0 0,0 1 0,-1-1-1,1 1 1,0 0 0,0 0 0,0 0 0,-1 1-1,1-1 1,0 1 0,-1 0 0,1 0 0,0 0-1,-1 1 1,1-1 0,-1 1 0,0 0 0,0 0 0,1 0-1,-1 0 1,3 3 0,0 3-54,-1 0 1,1 0 0,-1 0-1,-1 1 1,0 0-1,0 0 1,-1 0-1,4 13 1,-4-14 272,-1 1 0,0 0 0,0-1 0,-1 1 0,0 0 0,0 14 0,-1-22-138,0 1-1,0 0 1,-1 0-1,1 0 1,-1 0 0,1-1-1,-1 1 1,0 0-1,0-1 1,1 1-1,-1 0 1,0-1-1,0 1 1,-1-1-1,1 1 1,0-1-1,0 0 1,-1 1 0,1-1-1,-1 0 1,1 0-1,-1 0 1,0 0-1,1 0 1,-1-1-1,0 1 1,1 0-1,-1-1 1,0 1-1,0-1 1,0 0-1,0 1 1,1-1 0,-1 0-1,-4-1 1,-10 3-310,-19-1 111,16-4-9021</inkml:trace>
  <inkml:trace contextRef="#ctx0" brushRef="#br0" timeOffset="398.68">280 338 12123,'0'0'5561,"2"9"-3916,6 76 1168,19 117 2564,-28-240-10612,2 18-1491,-1-6-7176</inkml:trace>
  <inkml:trace contextRef="#ctx0" brushRef="#br0" timeOffset="868.82">338 87 10778,'0'0'4272,"12"-3"-3668,-12 3-602,14-4 137,0 1 0,0 0 0,1 1 0,14 0-1,-26 2-94,0 0 0,0 0 0,0 0 0,0 1 0,0-1-1,0 1 1,0 0 0,0 0 0,0 0 0,0 0 0,0 0-1,-1 1 1,6 2 0,-7-2-4,0-1 0,0 1-1,0-1 1,0 1 0,0 0 0,0-1 0,0 1-1,-1 0 1,1 0 0,-1 0 0,1-1 0,-1 1-1,1 0 1,-1 0 0,0 0 0,0 0-1,0 0 1,0 0 0,-1 0 0,1 0 0,0-1-1,-1 1 1,1 0 0,-1 0 0,-1 2 0,0 0 88,0 0 1,0 0 0,0 0 0,-1-1 0,1 1 0,-1-1 0,0 0 0,0 1-1,-1-1 1,1-1 0,-1 1 0,1 0 0,-1-1 0,0 0 0,0 0 0,0 0-1,-5 2 1,-31 21 1346,45-26-1524,0 1 0,0-1 0,-1 1 0,1 1 0,0-1 0,0 1 0,0-1 0,0 1 0,-1 1 0,1-1 0,8 5 0,-7-3 31,-1 0 0,0 0 0,0 1 0,0 0 0,0 0 0,0 0 0,-1 1 0,0-1 0,0 1-1,0 0 1,-1 0 0,1 0 0,-1 1 0,0-1 0,-1 1 0,1 0 0,-1 0 0,-1 0 0,1 0 0,-1 0 0,0 0 0,0 0 0,0 13 0,-2-17 90,0-1 0,1 1 0,-1 0-1,0-1 1,0 1 0,0-1 0,0 0-1,0 1 1,-1-1 0,1 0-1,0 1 1,0-1 0,-1 0 0,1 0-1,-1 0 1,1 0 0,-1 0 0,0-1-1,1 1 1,-1 0 0,0-1 0,1 1-1,-1-1 1,0 0 0,0 1-1,-3-1 1,-50 5 775,55-5-842,-1 0-37,0 1 1,0-1-1,0 0 1,0 0-1,-1 0 1,1 0-1,0 0 0,0 0 1,0 0-1,0 0 1,0 0-1,0 0 0,0-1 1,0 1-1,0 0 1,0-1-1,0 1 1,1 0-1,-1-1 0,0 0 1,0 1-1,0-1 1,0 1-1,0-1 0,1 0 1,-1 0-1,0 1 1,1-1-1,-1 0 1,1 0-1,-1 0 0,1 0 1,-1 0-1,1 0 1,-1 0-1,1 0 0,0 0 1,-1-1-1,2-2-743,-1 0-1,1 1 1,0-1-1,0 0 1,0 1-1,1-1 0,-1 0 1,1 1-1,4-6 1,9-16-8518</inkml:trace>
  <inkml:trace contextRef="#ctx0" brushRef="#br0" timeOffset="1293.55">566 65 12003,'0'0'5157,"5"12"-4364,126 239 4807,-131-250-5565,1-1 1,-1 0-1,0 1 0,0-1 0,0 0 1,0 0-1,1 1 0,-1-1 1,0 0-1,0 1 0,0-1 0,0 1 1,0-1-1,0 0 0,0 1 0,0-1 1,0 0-1,0 1 0,0-1 1,0 0-1,0 1 0,0-1 0,0 0 1,-1 1-1,1-1 0,0 0 0,0 1 1,0-1-1,0 0 0,-1 1 1,1-1-1,0 0 0,0 0 0,-1 1 1,1-1-1,0 0 0,-1 0 1,1 0-1,0 1 0,0-1 0,-1 0 1,1 0-1,0 0 0,-1 0 0,1 0 1,0 1-1,-1-1 0,1 0 1,-1 0-1,-28-3 450,-34-17-1863,13-2-2029,17 4-2177,1-2-4440</inkml:trace>
  <inkml:trace contextRef="#ctx0" brushRef="#br0" timeOffset="1710.23">589 13 13203,'0'0'2968,"74"-11"-2359,-38 10-473,12 1-136,-9 0-1609,-8 4-3720</inkml:trace>
  <inkml:trace contextRef="#ctx0" brushRef="#br0" timeOffset="2107.71">353 881 9674,'0'0'18116,"-2"0"-18116,12 0-7946</inkml:trace>
  <inkml:trace contextRef="#ctx0" brushRef="#br0" timeOffset="2541.77">532 750 15315,'0'0'5452,"0"12"-4073,9 225 3838,-5-191-11614,1-62-2494</inkml:trace>
  <inkml:trace contextRef="#ctx0" brushRef="#br0" timeOffset="2919.22">677 872 6409,'0'0'9781,"-2"10"-8701,1-9-1004,-3 14 678,1-1-1,0 1 0,1 0 0,1 0 1,0 28-1,1-40-620,1 1-1,-1-1 1,1 1 0,0-1-1,0 0 1,0 1 0,0-1-1,1 0 1,-1 0 0,1 0-1,0 0 1,0 0 0,0 0-1,0-1 1,0 1 0,1 0-1,-1-1 1,1 0 0,-1 0-1,1 0 1,0 0 0,0 0 0,0 0-1,0-1 1,0 1 0,1-1-1,-1 0 1,0 0 0,1 0-1,-1 0 1,0-1 0,1 0-1,-1 1 1,5-1 0,-6 0-44,0 0 0,0 0 0,0-1 1,0 1-1,0 0 0,1-1 0,-1 1 1,0-1-1,-1 0 0,1 0 0,0 1 1,0-1-1,0 0 0,0-1 0,-1 1 1,1 0-1,0 0 0,-1-1 0,1 1 1,1-3-1,0-1-16,0 1 1,0-1 0,0 0-1,-1 0 1,0 0-1,0 0 1,3-10 0,-2 2-120,-1 0 0,0-1 0,-1 1 0,0-1 0,-3-25 0,2 37 34,0 0 0,-1 0 1,1 0-1,-1 0 0,0 0 1,0 0-1,1 0 0,-1 0 0,0 1 1,-1-1-1,1 0 0,0 1 1,0-1-1,-1 1 0,1-1 0,-1 1 1,0 0-1,1-1 0,-1 1 1,0 0-1,1 0 0,-1 0 1,0 1-1,0-1 0,0 0 0,0 1 1,0-1-1,0 1 0,0-1 1,0 1-1,0 0 0,0 0 0,0 0 1,-3 1-1,2-1-256,0 0-1,-1 1 1,1-1 0,0 1 0,0 0-1,-1 0 1,1 0 0,0 1 0,-4 1-1,5-1-417,0-1-1,0 0 1,0 1 0,1-1-1,-1 1 1,0 0-1,1-1 1,-1 1-1,1 0 1,0 0-1,-1 0 1,1 0 0,-1 4-1,0 3-6969</inkml:trace>
  <inkml:trace contextRef="#ctx0" brushRef="#br0" timeOffset="3340.73">819 742 11146,'0'0'13187,"18"-3"-13187,-6 0-1056,8-1-1697,-3 3-3216,-2-1-2897</inkml:trace>
  <inkml:trace contextRef="#ctx0" brushRef="#br0" timeOffset="3694.93">928 713 11763,'0'0'8595,"10"-4"-7983,34-10-299,-43 13-295,0 1 0,1-1-1,-1 0 1,0 1 0,1 0-1,-1-1 1,1 1 0,-1 0 0,1 0-1,-1 0 1,1 0 0,-1 0-1,1 0 1,-1 0 0,1 0 0,-1 0-1,1 1 1,-1-1 0,0 1-1,1-1 1,-1 1 0,0 0-1,1-1 1,-1 1 0,0 0 0,0 0-1,1 0 1,-1 0 0,0 0-1,0 0 1,0 0 0,0 0 0,0 1-1,-1-1 1,1 0 0,0 0-1,-1 1 1,1-1 0,0 1-1,-1-1 1,0 0 0,1 1 0,-1 2-1,1-1 76,-1 1 0,0 0 0,0 0 0,0 0 0,-1-1 0,0 1 0,1 0 0,-1-1 0,0 1 0,-1 0 0,1-1 0,-1 1 0,1-1 0,-4 5 0,-9 7 559,-2 7 682,16-21-1316,0 0 1,1 0-1,-1 0 1,0-1-1,0 1 1,1 0-1,-1 0 1,1-1-1,-1 1 1,0 0-1,1 0 0,0-1 1,-1 1-1,1-1 1,-1 1-1,1 0 1,0-1-1,-1 1 1,1-1-1,0 1 1,0-1-1,-1 0 1,1 1-1,0-1 1,0 0-1,0 0 0,-1 1 1,1-1-1,0 0 1,0 0-1,0 0 1,1 0-1,51 9 237,-17-7-4805,-25-2-2548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8:35.1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1 643 10642,'0'0'7638,"5"31"-6682,-1-9 490,0 0-1,1 38 932,-5-83 313,0-1-2716,-1 13-354,1-1 0,0 1 0,0-1 0,1 1 0,0 0 0,1-1 0,1 1 0,0 0 0,0 0 0,7-14 0,-9 24 336,-1 0 1,0 0 0,1 0-1,-1 1 1,1-1 0,0 0-1,-1 1 1,1-1 0,-1 0-1,1 1 1,0-1 0,-1 1-1,1-1 1,0 1 0,0-1 0,0 1-1,-1-1 1,1 1 0,0 0-1,0 0 1,0-1 0,0 1-1,0 0 1,0 0 0,-1 0-1,1 0 1,2 0 0,-1 1 13,0-1 0,0 1 0,-1 0 0,1 0 0,0 0 0,0 0-1,-1 0 1,1 0 0,-1 0 0,1 1 0,2 2 0,29 46 61,-28-41 179,-1 0 0,0 1 1,0 0-1,-1 0 1,0 0-1,-1 0 0,0 1 1,1 13 909,-21-48 1182,16 16-2370,0 0 1,0-1 0,1 0-1,0 1 1,0-1 0,1 0-1,1-11 1,-1 15-54,1 0 0,-1 0 1,1 1-1,0-1 0,0 0 0,1 0 1,-1 1-1,1-1 0,0 1 1,0-1-1,1 1 0,-1 0 0,1 0 1,4-5-1,-6 9 94,-1-1 0,1 1 0,0-1 1,0 1-1,0 0 0,0-1 0,-1 1 0,1 0 0,0-1 1,0 1-1,0 0 0,0 0 0,0 0 0,0 0 0,0 0 1,0 0-1,0 0 0,0 0 0,0 0 0,-1 0 1,1 1-1,0-1 0,0 0 0,0 1 0,0-1 0,0 0 1,0 1-1,-1-1 0,1 1 0,0 0 0,0-1 0,-1 1 1,1 0-1,0-1 0,-1 1 0,1 0 0,-1 0 1,1-1-1,-1 1 0,1 0 0,0 1 0,20 39 16,-19-37 2,4 13 123,0 0 0,-2 0 0,0 0 0,3 36 0,-6-45-177,0-8-168,-1 1 1,1-1 0,-1 0-1,0 1 1,1-1 0,-1 0-1,1 0 1,-1 1 0,0-1-1,1 0 1,-1 0 0,1 0-1,-1 0 1,1 0 0,-1 0-1,1 0 1,-1 0 0,0 0-1,1 0 1,-1 0 0,1 0-1,-1 0 1,1 0 0,-1 0-1,1 0 1,-1 0 0,1-1-1,6-2-4164</inkml:trace>
  <inkml:trace contextRef="#ctx0" brushRef="#br0" timeOffset="419.88">339 640 3729,'0'0'12426,"-5"5"-11847,2 1-294,0 0 0,0 1 0,0-1 0,0 1 0,1 0 0,0 0-1,1-1 1,-1 1 0,1 12 0,0-16-228,1-1 0,0 0 1,-1 0-1,1 0 0,0 1 0,0-1 0,1 0 0,-1 0 1,0 0-1,1 0 0,-1 1 0,1-1 0,0 0 0,0 0 1,0 0-1,0 0 0,0 0 0,0 0 0,0-1 0,1 1 1,-1 0-1,1-1 0,-1 1 0,1-1 0,-1 1 0,1-1 1,0 0-1,0 1 0,0-1 0,0 0 0,0 0 0,0-1 1,0 1-1,0 0 0,0-1 0,0 1 0,1-1 0,3 1 1,-4-1-30,0 0 0,0 0 0,0-1 1,0 1-1,0 0 0,0-1 1,0 1-1,0-1 0,0 0 0,0 1 1,-1-1-1,1 0 0,0 0 1,0 0-1,-1-1 0,1 1 0,0 0 1,-1-1-1,0 1 0,1-1 1,-1 1-1,0-1 0,1 0 0,-1 1 1,0-1-1,0 0 0,-1 0 0,1 0 1,0 0-1,-1 0 0,1 0 1,-1 0-1,1 0 0,-1 0 0,0 0 1,0 0-1,0 0 0,0 0 1,-1-4-1,1 1-25,0 0 1,-1 0-1,0 0 1,0 0-1,0 0 1,0 0-1,-1 0 1,0 0-1,0 1 1,0-1-1,-1 1 1,1-1-1,-1 1 1,0 0-1,-5-5 1,6 7 7,-1 0 0,1 1 0,0-1 0,-1 1 0,1 0 0,-1-1 1,0 1-1,1 0 0,-1 1 0,0-1 0,0 0 0,1 1 0,-7-1 1,8 1-79,0 0 1,0 1 0,-1-1 0,1 0-1,0 0 1,0 1 0,0-1-1,0 0 1,0 1 0,-1-1 0,1 1-1,0 0 1,0-1 0,0 1 0,0 0-1,1-1 1,-1 1 0,0 0 0,0 0-1,0 0 1,1 0 0,-1 0 0,0 0-1,1 0 1,-1 0 0,1 0 0,-1 0-1,1 0 1,0 0 0,-1 1-1,1-1 1,0 0 0,0 0 0,0 2-1,-1-3-179,1 1 0,0 0 0,0-1 0,0 1 0,0-1 0,0 1 0,0-1-1,0 1 1,1 0 0,-1-1 0,0 1 0,0-1 0,0 1 0,1-1-1,-1 1 1,0-1 0,0 1 0,1-1 0,-1 1 0,1-1 0,-1 1-1,0-1 1,1 0 0,-1 1 0,1-1 0,-1 1 0,1-1 0,-1 0 0,1 0-1,-1 1 1,2-1 0,8 3-5208</inkml:trace>
  <inkml:trace contextRef="#ctx0" brushRef="#br0" timeOffset="861.43">447 342 11210,'0'0'5081,"0"10"-4475,5 455 8360,-5-464-8818,-1-3-242,0 0 0,0 0 0,0 0 0,0 0 0,0 0 0,0 0 0,0 0 0,1 0 0,-1-1 1,1 1-1,-1-3 0,1 3-219,-3-15-2857,1 0-2844</inkml:trace>
  <inkml:trace contextRef="#ctx0" brushRef="#br0" timeOffset="1226.88">603 322 7578,'0'0'8251,"3"10"-7264,7 36 88,-2 1 0,-3 1 0,-1-1 0,-2 1 0,-3-1 0,-2 1 0,-11 63 0,23-107 1635,36-4-2739,29-8 157,52-2-911</inkml:trace>
  <inkml:trace contextRef="#ctx0" brushRef="#br0" timeOffset="2030.54">535 1 224,'0'0'8554,"-2"8"-6207,-18 150-679,6 1 0,9 187 0,17-214-1265,1 17-620,-13-142 63,-1 1 0,0 0 0,-1-1-1,1 1 1,-1-1 0,-1 1 0,1-1-1,-1 0 1,-1 0 0,1 0 0,-6 7-1,-8 15-2370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8:30.3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0 798 12411,'0'0'11715,"7"-6"-10792,36-37-44,-10 10-354,50-62 0,-75 84-504,0-1-1,-1 0 1,0 0-1,-1 0 1,0-1-1,-1 1 0,-1-1 1,0-1-1,0 1 1,2-21-1,-6 68 240,2 0 0,1 1 0,2-1 0,1 0 0,13 40 0,-3-7 358,-12-83-4014,-1 3-798,2-6-4282</inkml:trace>
  <inkml:trace contextRef="#ctx0" brushRef="#br0" timeOffset="406.82">448 584 11402,'0'0'4280,"-5"10"-2062,2-3-1799,0 0 0,0 0 1,1 0-1,-1 1 0,2-1 1,-1 1-1,1-1 0,0 16 0,1-20-288,0 1 0,0-1 0,1 0 0,0 1 0,0-1 0,0 0 0,0 0 0,0 0 0,0 0 0,1 0 0,0 0 0,-1 0 0,1 0 0,0 0 0,1-1 0,-1 1 0,0-1 0,1 0 0,-1 1-1,1-1 1,0 0 0,-1-1 0,1 1 0,0 0 0,0-1 0,1 0 0,3 2 0,-2-1-38,0-1 0,0 1 1,0-1-1,0 0 0,0 0 0,0-1 0,1 1 0,-1-1 1,0 0-1,1-1 0,-1 1 0,0-1 0,0 0 0,0 0 1,0-1-1,0 0 0,0 0 0,0 0 0,0 0 0,-1-1 1,8-5-1,-9 6-71,0-1 0,-1 0 1,1 0-1,-1 0 0,0 0 0,0 0 1,0-1-1,0 1 0,-1-1 0,1 1 0,-1-1 1,0 1-1,0-1 0,0 0 0,0 0 1,-1 0-1,0 1 0,0-1 0,0 0 1,0 0-1,0 0 0,-1 0 0,1 1 1,-1-1-1,0 0 0,-1 0 0,1 1 1,0-1-1,-1 1 0,-3-5 0,0-1-55,0-1-1,-1 2 1,0-1-1,0 1 1,-1 0-1,0 0 1,-1 0-1,-11-8 1,16 14 2,0-1 1,-1 0 0,0 1 0,0 0 0,1 0-1,-1 0 1,0 0 0,-1 1 0,1 0 0,0-1-1,0 1 1,-1 1 0,1-1 0,0 1 0,-1 0 0,1 0-1,0 0 1,-1 0 0,1 1 0,0 0 0,-1 0-1,-7 2 1,8 0-191,1 0 0,-1 0 0,1 0-1,-1 0 1,1 1 0,0 0 0,0-1 0,1 1 0,-1 0-1,1 0 1,0 0 0,0 1 0,0-1 0,0 0 0,1 1-1,0-1 1,0 1 0,-1 9 0,0 15-5648</inkml:trace>
  <inkml:trace contextRef="#ctx0" brushRef="#br0" timeOffset="1253.02">2137 14 10506,'0'0'13422,"17"0"-12182,107-13 1633</inkml:trace>
  <inkml:trace contextRef="#ctx0" brushRef="#br0" timeOffset="1871.57">2144 237 11202,'0'0'5763,"10"1"-3222,187-9 4740,-197 8-7452,0-1 0,0 1 1,1 0-1,-1 0 0,0 0 0,0-1 0,1 1 1,-1 0-1,0 0 0,0-1 0,0 1 0,0 0 1,0 0-1,1-1 0,-1 1 0,0 0 0,0-1 0,0 1 1,0 0-1,0-1 0,0 1 0,0 0 0,0-1 1,0 1-1,0 0 0,0 0 0,0-1 0,0 1 1,0 0-1,0-1 0,-1 1 0,1-1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8:14.2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189 147 11162,'0'0'9181,"-4"0"-7967,-164 3 145,166 2-1399,0 1 1,0 0 0,1 0-1,-1-1 1,1 1 0,1 0-1,-1 8 1,0-7 19,-2 15-39,1 1 0,2 43-1,0-66 35,0 0 0,1 1 0,-1-1-1,0 0 1,0 1 0,0-1-1,0 0 1,1 0 0,-1 1 0,0-1-1,0 0 1,1 0 0,-1 1-1,0-1 1,0 0 0,1 0 0,-1 0-1,0 0 1,1 1 0,-1-1-1,0 0 1,1 0 0,-1 0-1,0 0 1,1 0 0,-1 0 0,0 0-1,1 0 1,-1 0 0,0 0-1,1 0 1,-1 0 0,0 0 0,1 0-1,-1 0 1,0 0 0,1 0-1,-1-1 1,0 1 0,1 0 0,19-8-848,-9 4 367,-4 4 444,-1 0-1,0 1 1,1-1-1,-1 1 1,0 0-1,0 1 1,0-1-1,0 1 1,0 1-1,0-1 1,0 1-1,0 0 1,-1 0-1,0 1 1,0-1-1,0 1 1,7 7-1,-7-7 74,0 0 0,-1 1 0,0 0 0,0 0 0,0 0 0,0 1 0,-1-1 0,1 1 0,-2 0 0,1 0 0,-1 0 0,1 0 0,-2 0 0,1 1 0,-1-1 0,0 0 0,0 7 0,-1-10 50,-1-1 0,0 1 0,0-1 0,0 0-1,0 0 1,0 1 0,-1-1 0,1 0 0,0 0 0,-1 0-1,0 0 1,0-1 0,1 1 0,-1 0 0,0-1-1,0 1 1,0-1 0,-1 0 0,1 0 0,0 1-1,0-1 1,-1-1 0,1 1 0,-1 0 0,1-1-1,-1 1 1,-4-1 0,-4 3-200,-1-2 1,0 1-1,0-2 1,-19 0-1,31 0-106,-1 0 0,0 0 0,0 0 0,0 0 0,0 0 0,1-1 0,-1 1 0,0 0 0,0 0 1,0-1-1,1 1 0,-1-1 0,0 1 0,1 0 0,-1-1 0,0 1 0,1-1 0,-1 0 0,0 1 0,1-1 0,-1 1 0,1-1 0,-1 0 0,1 1 0,0-1 0,-1-1 1,-1-10-6565</inkml:trace>
  <inkml:trace contextRef="#ctx0" brushRef="#br0" timeOffset="403.47">319 339 4457,'0'0'7563,"0"8"-6164,18 152 6674,-9-77-8214,-8-104-4652,-1-4-3123</inkml:trace>
  <inkml:trace contextRef="#ctx0" brushRef="#br0" timeOffset="811.12">439 263 4849,'0'0'5257,"0"8"-3042,-1 13-566,0 0-309,1-1 0,0 1 1,2 0-1,7 36 0,-8-53-1224,-1 0-1,2 0 1,-1 0-1,0 0 1,1 0-1,0 0 1,0-1-1,0 1 1,0 0 0,1-1-1,0 0 1,-1 1-1,1-1 1,0 0-1,0-1 1,1 1-1,-1 0 1,0-1 0,1 0-1,0 0 1,0 0-1,-1 0 1,1-1-1,0 1 1,0-1-1,0 0 1,1 0 0,-1 0-1,0-1 1,8 1-1,-9-2-93,0 1 1,-1 0-1,1-1 0,0 1 1,-1-1-1,1 0 0,0 0 0,-1 0 1,1 0-1,-1 0 0,0-1 0,1 1 1,-1-1-1,0 1 0,0-1 0,0 0 1,0 0-1,0 0 0,0 0 0,-1 0 1,1-1-1,-1 1 0,1 0 1,-1-1-1,0 1 0,0-1 0,0 1 1,0-1-1,-1 0 0,1 1 0,0-1 1,-1 0-1,0-5 0,1 0-47,-1 0 0,0 0 0,0 0 0,0 0 1,-1 0-1,-1 0 0,1 0 0,-1 0 0,-1 1 0,-5-14 0,4 12-290,-2-1 1,1 1-1,-1 0 1,-1 0-1,0 1 1,0 0-1,0 0 1,-1 0-1,0 1 0,-1 1 1,1-1-1,-1 1 1,-1 1-1,-16-9 1,19 13-1142</inkml:trace>
  <inkml:trace contextRef="#ctx0" brushRef="#br0" timeOffset="1177.76">627 325 8938,'0'0'1690,"-1"8"95,0 4-912,0 0 0,1 0-1,0 0 1,1 0 0,1 0 0,3 16-1,-4-24-704,0 0-1,1 0 0,-1-1 0,1 1 1,0 0-1,0-1 0,0 0 0,0 1 0,1-1 1,0 0-1,-1 0 0,1 0 0,0-1 1,0 1-1,0-1 0,1 1 0,-1-1 0,1 0 1,-1 0-1,1-1 0,0 1 0,-1-1 1,1 0-1,0 0 0,7 1 0,-7-1-129,0 0-1,0-1 0,1 1 1,-1-1-1,0 0 0,1 0 1,-1-1-1,0 1 0,1-1 1,-1 0-1,0 0 0,0 0 1,0-1-1,0 1 0,0-1 1,0 0-1,0 0 0,-1-1 1,1 1-1,-1-1 0,1 0 1,-1 0-1,0 0 0,0 0 1,0 0-1,-1-1 0,1 1 1,-1-1-1,0 0 0,0 1 1,0-1-1,0 0 0,-1 0 1,1-1-1,-1 1 0,0 0 1,-1 0-1,1 0 1,-1-1-1,0 1 0,0 0 1,0-1-1,0 1 0,-1 0 1,1-1-1,-1 1 0,0 0 1,-3-7-1,0 4-35,0 0 0,0 0 0,0 0 0,-1 1 0,0-1 0,0 1 0,-1 1 0,1-1 0,-1 1 0,-1-1 0,-9-5 0,11 7-73,-1 0 0,0 1 1,0-1-1,0 1 0,-1 0 0,1 1 0,-1 0 1,1 0-1,-1 0 0,0 1 0,0-1 1,0 2-1,-10-1 0,16 1-52,1 0-1,0 0 1,-1 0-1,1 1 1,0-1-1,-1 0 0,1 0 1,0 0-1,-1 0 1,1 0-1,0 1 1,-1-1-1,1 0 1,0 0-1,-1 1 1,1-1-1,0 0 1,0 1-1,0-1 1,-1 0-1,1 0 1,0 1-1,0-1 1,0 0-1,0 1 1,-1-1-1,1 1 1,0-1-1,0 0 1,0 1-1,0-1 1,0 0-1,0 1 1,0-1-1,0 0 1,0 1-1,0-1 1,0 1-1,1-1 1,-1 3-870,0 7-3660</inkml:trace>
  <inkml:trace contextRef="#ctx0" brushRef="#br0" timeOffset="1585.97">946 351 11026,'0'0'7994,"-7"21"-14947</inkml:trace>
  <inkml:trace contextRef="#ctx0" brushRef="#br0" timeOffset="2188.77">1156 189 10818,'0'0'9282,"2"11"-8220,26 169 2473,-13-70-2677,-8-90-1159,-2-20-983,-1-12-904,-1-6-3126</inkml:trace>
  <inkml:trace contextRef="#ctx0" brushRef="#br0" timeOffset="2189.77">1336 292 9946,'0'0'1536,"0"9"-417,0 6-522,-1-1 176,1 0 1,0 0-1,1 0 1,1 0-1,4 20 1,-5-30-633,1 0-1,-1 0 1,1 0-1,0 0 1,0 0-1,1 0 1,-1 0-1,1-1 1,0 1-1,0-1 1,0 1-1,0-1 1,1 0-1,-1-1 1,1 1-1,0-1 1,-1 1-1,1-1 1,0 0-1,1 0 1,-1-1-1,0 1 1,5 0-1,-6-1-34,1 0 0,-1 0 0,1 0 0,-1-1 0,1 1 0,0-1 0,-1 0 0,1 0 0,-1-1 0,1 1 0,0 0-1,-1-1 1,1 0 0,-1 0 0,1 0 0,-1-1 0,0 1 0,1-1 0,-1 1 0,0-1 0,4-4 0,-5 4-28,1-1 1,-2 0-1,1 0 1,0 0-1,-1 0 0,1 0 1,-1 0-1,0 0 1,0-1-1,0 1 1,0 0-1,-1-1 0,1 1 1,-1 0-1,0-1 1,0 1-1,0-1 1,-1 1-1,1 0 0,-1-1 1,0 1-1,1 0 1,-3-5-1,-3-6-114,0 1 0,-1 0-1,0 0 1,0 1 0,-2 0 0,1 1-1,-2-1 1,1 2 0,-1-1 0,-1 1 0,-15-11-1,24 20-11,0 0 0,0 0 0,0 0 0,0 0 0,0 0 0,0 0-1,-1 1 1,1-1 0,0 1 0,0-1 0,-1 1 0,-4 0 0,6 0-175,0 0-1,1 1 1,-1-1 0,0 0 0,0 0 0,0 1 0,0-1 0,0 1 0,0-1 0,0 1 0,0-1-1,1 1 1,-1-1 0,0 1 0,0 0 0,1 0 0,-1-1 0,0 1 0,1 0 0,-1 0-1,1 0 1,-1 0 0,1-1 0,-1 1 0,1 0 0,0 0 0,0 0 0,-1 0 0,1 2-1,-1 8-4459</inkml:trace>
  <inkml:trace contextRef="#ctx0" brushRef="#br0" timeOffset="2629.05">1502 86 3777,'0'0'16707,"53"7"-18347,-34-7-3073</inkml:trace>
  <inkml:trace contextRef="#ctx0" brushRef="#br0" timeOffset="2630.05">1619 28 13171,'0'0'4642,"11"-4"-4075,-6 2-487,47-15 105,-48 16-159,0 0 0,0 0 1,-1 0-1,1 1 1,0 0-1,0 0 0,0 0 1,0 0-1,0 0 0,-1 1 1,1-1-1,0 1 0,0 0 1,4 2-1,-7-2 24,1 1-1,-1-1 1,0 0-1,0 0 1,0 1 0,0-1-1,0 1 1,0-1-1,-1 1 1,1-1 0,0 1-1,-1-1 1,1 1-1,-1 0 1,1-1 0,-1 1-1,0 0 1,0 0-1,0-1 1,0 1-1,0 0 1,0-1 0,0 1-1,-1 0 1,1-1-1,0 1 1,-1 0 0,0-1-1,1 1 1,-1-1-1,0 1 1,-1 1 0,-29 50 1524,30-51-1531,-2 3 145,-21 33 1112,23-36-1198,-1 1 0,1-1 0,1 0-1,-1 1 1,0-1 0,0 0-1,1 1 1,0-1 0,-1 1-1,1-1 1,0 1 0,0-1-1,0 0 1,0 1 0,2 3-1,-1-5-112,0 0 0,0 0 0,0 0 0,1 0 0,-1 0 0,0 0 0,1 0 0,-1 0 0,1 0 0,-1-1 0,1 1 0,-1-1 0,1 1 0,0-1 0,-1 0 0,1 1 0,-1-1 0,1 0 0,0 0 0,-1 0 0,3-1 0,36-1-2075,-12-5-2436,-3-1-3243</inkml:trace>
  <inkml:trace contextRef="#ctx0" brushRef="#br0" timeOffset="3147.46">2079 286 6849,'0'0'10475,"-7"9"-8256,-25 34-774,2 2 0,1 0 1,-26 61-1,52-115-6731,3 2 2952,-1-11-5816</inkml:trace>
  <inkml:trace contextRef="#ctx0" brushRef="#br0" timeOffset="3148.46">1890 281 9402,'0'0'12051,"40"65"-10243,-21-44-832,3 3-440,3-1-536,4 0-136,16 5-1144,-5-8-3057,-1-4-1456</inkml:trace>
  <inkml:trace contextRef="#ctx0" brushRef="#br0" timeOffset="3642.09">2431 461 4537,'0'0'21365,"6"-9"-20315,8-13-1047,-1-1 0,-1 0 0,-1-1 0,-1 0-1,-1-1 1,-1 0 0,-1 0 0,-2-1-1,0 0 1,-2 0 0,1-33 0,36 367 99,-38-298-95,-2-5-19,0 0-1,1-1 1,0 1-1,0 0 0,0-1 1,0 1-1,1-1 0,0 1 1,0-1-1,0 0 0,0 0 1,4 5-1,-5-9-81,-1 0 0,1 0 0,-1 0 0,0 0-1,1 0 1,-1 0 0,1 0 0,-1 0 0,1 0 0,-1 0 0,1 0 0,-1 0-1,1 0 1,-1-1 0,1 1 0,-1 0 0,0 0 0,1 0 0,-1-1 0,1 1-1,-1 0 1,0-1 0,1 1 0,-1 0 0,0-1 0,1 1 0,-1 0 0,0-1-1,0 1 1,1-1 0,-1 1 0,0-1 0,0 1 0,0 0 0,1-1 0,-1 1-1,0-2 1,8-18-4891,-8 19 4583,7-22-8251</inkml:trace>
  <inkml:trace contextRef="#ctx0" brushRef="#br0" timeOffset="4039.22">2716 235 12051,'0'0'1969,"-2"8"-332,-1 8-653,0 0 1,1 1-1,1-1 1,0 0 0,1 1-1,3 17 1,-3-31-871,0 1-1,1-1 1,0 1 0,0-1 0,0 1 0,0-1-1,0 0 1,1 1 0,-1-1 0,1 0-1,0 0 1,0 0 0,0 0 0,1 0 0,-1-1-1,0 1 1,1-1 0,0 1 0,0-1 0,0 0-1,0 0 1,0 0 0,0-1 0,0 1 0,0-1-1,1 1 1,-1-1 0,1 0 0,-1-1-1,1 1 1,-1 0 0,1-1 0,-1 0 0,1 0-1,-1 0 1,5-1 0,-5 1-82,-1 0 0,0 0 0,0-1 1,0 1-1,1 0 0,-1-1 0,0 0 0,0 0 0,0 1 0,0-1 0,0 0 1,0-1-1,-1 1 0,1 0 0,0 0 0,0-1 0,-1 1 0,1-1 0,-1 0 0,1 1 1,-1-1-1,0 0 0,0 0 0,0 0 0,0 0 0,0 0 0,0 0 0,0 0 1,0 0-1,-1 0 0,1 0 0,-1 0 0,0-1 0,0 1 0,0 0 0,0 0 1,0 0-1,0-3 0,-1-3-24,0 1 1,0 0-1,-1 0 1,0 0-1,0-1 0,-1 2 1,1-1-1,-2 0 1,1 1-1,-6-10 1,1 6-134,-1-3-220,0 0 0,-2 0 0,1 1 0,-2 0-1,1 1 1,-19-14 0,30 25 216,-1-1-1,1 1 1,0 0 0,-1 0-1,1 0 1,0 0 0,-1-1-1,1 1 1,-1 0-1,1 0 1,0 0 0,-1 0-1,1 0 1,-1 0 0,1 0-1,0 0 1,-1 0-1,1 0 1,-1 0 0,1 0-1,0 0 1,-1 0 0,1 1-1,0-1 1,-1 0 0,1 0-1,-1 0 1,1 1-1,0-1 1,-1 0 0,1 0-1,0 1 1,0-1 0,-1 0-1,1 0 1,0 1-1,0-1 1,-1 0 0,1 1-1,0-1 1,0 0 0,0 1-1,-5 16-5809,5 2-489</inkml:trace>
  <inkml:trace contextRef="#ctx0" brushRef="#br0" timeOffset="4429.72">2935 359 8026,'0'0'9307,"0"9"-7203,2 9-1012,2 1 0,-1-1 0,8 19 0,-5-16-378,0 0 0,-2 0-1,4 38 1,-28-95-9457,14 13 644</inkml:trace>
  <inkml:trace contextRef="#ctx0" brushRef="#br0" timeOffset="4849.79">2994 107 9274,'0'0'10526,"13"0"-9943,9-1-419,33-2 28,65 4 0,-119-1-183,1 0-1,-1 0 1,1 1 0,-1-1-1,0 0 1,1 1-1,-1-1 1,0 0 0,1 1-1,-1 0 1,0-1-1,0 1 1,0 0 0,1-1-1,-1 1 1,0 0-1,0 0 1,0 0 0,0 0-1,0 0 1,0 0-1,-1 0 1,1 1 0,0-1-1,-1 0 1,1 0-1,0 1 1,-1-1 0,0 0-1,1 0 1,-1 1 0,0-1-1,1 1 1,-1-1-1,0 3 1,-1 4 229,0 1 0,0-1 0,-1 1 0,0-1 0,-3 9 0,-5 24 411,8-7-165,3-1 0,0 0 0,2 1 0,10 43 0,-33-104-3154,8 9-2618</inkml:trace>
  <inkml:trace contextRef="#ctx0" brushRef="#br0" timeOffset="5307.41">3091 248 12227,'0'0'2272,"73"0"-2048,-37 0-120,10 0-104,-10 0-456,-7 3-1784</inkml:trace>
  <inkml:trace contextRef="#ctx0" brushRef="#br0" timeOffset="6082.61">96 909 9602,'0'0'5349,"12"2"-3699,99 6 1152,146-7-1,41 0-1373,-138 2-1081,247-29 0,-7-2-370,873-25 61,-1236 50-26,375-14 550,-411 17-834,-31-9-7314,13 3-189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8:06.0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0 138 8330,'0'0'14387,"6"-3"-13739,9-3-96,5-1-80,2 1-232,0 0-184,-3 2-56,-6 1-760,-4-2-1144,-6-1-2961</inkml:trace>
  <inkml:trace contextRef="#ctx0" brushRef="#br0" timeOffset="419.21">65 0 9962,'0'0'9202,"23"69"-7962,-18-42-800,-1 2-304,4 7-136,-2-7-1784,-1-8-5746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8:02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 14299,'0'0'6521,"56"0"-5160,-34 1-945,0 0-416,3-1-512,-5-2-2369,-10-5-5369</inkml:trace>
  <inkml:trace contextRef="#ctx0" brushRef="#br0" timeOffset="380.76">18 293 14755,'0'0'2297,"58"-3"-1185,-18-9-784,7-4-328,9-12-1040,-14 4-513,-11 1-2672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58.3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224 134 9634,'0'0'8679,"-10"-7"-7253,-37-20-338,44 26-1000,0 0 1,0 0-1,1 1 1,-1-1-1,0 1 0,0-1 1,0 1-1,0 0 0,1 0 1,-1 0-1,0 1 0,0-1 1,0 1-1,0-1 0,1 1 1,-1 0-1,0 0 0,0 0 1,1 0-1,-1 1 0,1-1 1,-1 1-1,1-1 1,0 1-1,-4 4 0,-3 2 85,1 1-1,0 0 0,1 0 0,-8 13 1,15-22-150,-7 10 70,2-1 0,-1 1 0,2 1 0,-1-1 0,1 0 0,1 1 0,0 0 0,0 0 0,1 0 0,1 0 0,0 0 0,0 1 0,1 13 0,1-18-41,0 0 0,0 0-1,1-1 1,0 1 0,0 0-1,0 0 1,1-1 0,0 0-1,0 1 1,1-1 0,0 0 0,0-1-1,0 1 1,1-1 0,-1 0-1,1 0 1,0 0 0,1-1 0,-1 1-1,1-1 1,0-1 0,7 4-1,-1-1-84,0-1-1,1-1 0,0 0 0,0-1 0,0 0 1,0-1-1,0 0 0,0-1 0,19-1 1,-18-1-674,-1 0 1,0-1 0,0-1-1,0 0 1,18-6 0,6-8-4839</inkml:trace>
  <inkml:trace contextRef="#ctx0" brushRef="#br0" timeOffset="669.8">354 454 9090,'0'0'11997,"0"-4"-11006,13-191-1219,-14 194 209,1 1 0,0-1 0,0 0 0,0 1 0,0-1 1,0 0-1,0 1 0,0-1 0,0 0 0,0 1 0,0-1 0,0 0 0,0 1 0,0-1 0,1 0 1,-1 1-1,0-1 0,0 0 0,1 1 0,-1-1 0,1 1 0,-1-1 0,0 1 0,1-1 0,-1 1 0,1-1 1,-1 1-1,1-1 0,-1 1 0,1 0 0,0-1 0,-1 1 0,1 0 0,-1-1 0,1 1 0,0 0 0,0 0 1,1 0 12,0 1 1,0 0-1,-1 1 1,1-1-1,-1 0 1,1 0 0,-1 1-1,1-1 1,-1 1-1,0-1 1,0 1-1,2 2 1,30 54 543,-13-6 163,-15-38-530,0-1-1,1 1 0,0-1 1,1 0-1,0-1 1,14 19-1,-21-32-207,0 1 1,0 0-1,0-1 1,0 1-1,0 0 0,0 0 1,0 0-1,0-1 0,0 1 1,1 0-1,-1 0 1,0-1-1,0 1 0,0 0 1,0 0-1,0 0 1,1-1-1,-1 1 0,0 0 1,0 0-1,0 0 1,1 0-1,-1 0 0,0-1 1,0 1-1,1 0 0,-1 0 1,0 0-1,0 0 1,1 0-1,-1 0 0,0 0 1,0 0-1,1 0 1,-1 0-1,0 0 0,0 0 1,1 0-1,-1 0 0,0 0 1,0 0-1,1 0 1,-1 0-1,0 0 0,0 0 1,1 1-1,-1-1 1,0 0-1,0 0 0,0 0 1,1 0-1,-1 1 0,0-1 1,0 0-1,0 0 1,1 0-1,-1 1 0,0-1 1,0 0-1,0 0 1,0 0-1,0 1 0,0-1 1,0 0-1,0 0 0,1 1 1,-1-1-1,0 1 1,-3-21-5392,-6 1-1733</inkml:trace>
  <inkml:trace contextRef="#ctx0" brushRef="#br0" timeOffset="1126.65">396 370 8954,'0'0'1480,"69"0"-1480,-25 0-80,-8-4-1248,-5-1-1625</inkml:trace>
  <inkml:trace contextRef="#ctx0" brushRef="#br0" timeOffset="1562.63">649 331 7242,'0'0'6257,"-10"0"-4162,7 0-1977,-4-1 277,1 1 1,0 1 0,0-1-1,0 1 1,-11 3-1,15-4-295,0 0-1,1 1 1,-1 0-1,1-1 1,-1 1-1,1 0 1,-1 0-1,1 0 0,0 0 1,-1 0-1,1 0 1,0 0-1,0 0 1,0 1-1,0-1 1,0 0-1,0 1 1,0-1-1,0 1 1,0-1-1,1 1 1,-1-1-1,1 1 1,-1 0-1,1-1 1,-1 1-1,1-1 0,0 1 1,0 0-1,0-1 1,0 1-1,0 0 1,1 1-1,-1-1-93,1-1 0,0 0 0,-1 0 0,1 0 0,0 0 0,0 0 0,0 0 0,0 0 1,0 0-1,0 0 0,0 0 0,0 0 0,0 0 0,1-1 0,-1 1 0,0 0 0,1-1 0,-1 1 0,0-1 0,1 0 0,-1 1 0,0-1 0,1 0 0,-1 0 0,0 0 0,1 0 0,-1 0 0,1 0 0,-1 0 0,0 0 0,3-1 0,0 1-13,-1-1 0,1 1 0,0-1 0,0 0 0,0 0 0,0 0 0,-1 0 0,1 0 0,-1-1 0,6-3 0,-7 4 14,-1 0 0,0 0 0,0 0 0,0-1 0,0 1 0,0 0 0,0-1 0,-1 1 0,1-1 0,0 1 0,-1-1 0,1 1 0,-1-1 0,1 1 1,-1-1-1,0 1 0,0-1 0,0-2 0,1 4 46,7 22-50,24 36-69,-17-32 62,18 42-1,-30-60 7,0 0 0,-1 0-1,0 0 1,0 0 0,-1 1-1,0-1 1,0 0 0,-1 1-1,0-1 1,-1 10 0,0-16 35,0 1 1,-1-1 0,1 1 0,-1-1-1,1 0 1,-1 1 0,1-1 0,-1 0-1,0 0 1,0-1 0,0 1 0,-1 0-1,1 0 1,0-1 0,-1 0 0,1 1-1,0-1 1,-1 0 0,0 0 0,1 0-1,-1-1 1,1 1 0,-1 0-1,0-1 1,0 0 0,1 0 0,-6 0-1,3 1 76,0-1-1,1 0 0,-1 0 1,0 0-1,0-1 0,1 1 1,-1-1-1,0 0 0,1-1 1,-1 1-1,1-1 0,-1 0 1,1 0-1,0 0 0,-6-4 1,8 3-160,0 1 1,1 0 0,-1 0 0,1 0 0,0-1 0,0 1 0,0 0 0,0-1 0,0 1-1,0-1 1,0 0 0,1 1 0,0-1 0,-1 0 0,1 1 0,0-1 0,0 1 0,0-1-1,1 0 1,-1 1 0,1-1 0,-1 0 0,1 1 0,2-5 0,1-2-975,0 1 1,1-1-1,0 1 0,0 0 1,9-10-1,10-9-4046</inkml:trace>
  <inkml:trace contextRef="#ctx0" brushRef="#br0" timeOffset="1981.2">832 277 8346,'0'0'12723,"63"48"-12203,-38-35-288,1 2-152,-2-1-80,-2-2-424,-4 0-1377,-7-4-2816</inkml:trace>
  <inkml:trace contextRef="#ctx0" brushRef="#br0" timeOffset="1982.2">971 285 14251,'0'0'3537,"-34"58"-1497,17-32-319,4 0-993,2-4-496,6-1-232,5-5-920,8-7-3497,6-6-3329</inkml:trace>
  <inkml:trace contextRef="#ctx0" brushRef="#br0" timeOffset="2365.27">1153 42 11226,'0'0'2409,"1"8"-1513,7 35 640,3 0 0,1 0 1,2-1-1,2-1 0,2 0 0,36 60 0,-54-100-1476,0-1 0,1 0 0,-1 0 0,0 0-1,0 0 1,0 0 0,1 1 0,-1-1 0,0 0 0,0 0 0,1 0 0,-1 0-1,0 0 1,0 0 0,1 0 0,-1 0 0,0 0 0,0 0 0,1 0-1,-1 0 1,0 0 0,0 0 0,1 0 0,-1 0 0,0 0 0,0 0 0,1 0-1,-1 0 1,0 0 0,0 0 0,0 0 0,1-1 0,-1 1 0,0 0-1,0 0 1,0 0 0,1 0 0,-1-1 0,0 1 0,0 0 0,0 0 0,0 0-1,1-1 1,-1 1 0,0 0 0,0 0 0,0-1 0,0 1 0,0 0 0,0 0-1,0-1 1,0 1 0,0 0 0,0 0 0,0-1 0,0 1 0,0 0-1,0 0 1,0-1 0,0 1 0,0 0 0,0-1 0,10-35 774,6-50-1124,-16 85 339,18-183-938,-11 100-3347,-6 78 338</inkml:trace>
  <inkml:trace contextRef="#ctx0" brushRef="#br0" timeOffset="2789.28">1352 366 8482,'0'0'10710,"10"3"-9699,-1-1-871,1-1 0,-1 1-1,0-1 1,0-1 0,19-1 0,-26 2-118,0-1 1,0-1 0,0 1 0,0 0-1,0 0 1,0-1 0,0 1 0,0-1 0,0 0-1,0 0 1,0 1 0,0-1 0,0-1-1,0 1 1,-1 0 0,1 0 0,0-1 0,-1 1-1,1 0 1,-1-1 0,0 0 0,1 1-1,-1-1 1,0 0 0,0 0 0,0 0 0,0 1-1,0-1 1,-1 0 0,1 0 0,0 0 0,-1 0-1,0-1 1,1 1 0,-1 0 0,0 0-1,0 0 1,0 0 0,-1-3 0,1 4-3,-1 0 0,1 0 1,-1 0-1,1 0 0,-1 1 1,1-1-1,-1 0 0,0 0 1,1 0-1,-1 1 0,0-1 0,0 0 1,1 1-1,-1-1 0,0 1 1,0-1-1,0 1 0,0-1 1,0 1-1,0-1 0,0 1 1,0 0-1,0 0 0,0 0 1,0-1-1,0 1 0,0 0 0,0 0 1,0 0-1,0 0 0,0 1 1,0-1-1,0 0 0,0 0 1,0 1-1,0-1 0,0 0 1,0 1-1,0-1 0,0 1 1,0-1-1,1 1 0,-1 0 1,0-1-1,0 1 0,1 0 0,-1 0 1,0-1-1,1 1 0,-1 0 1,0 0-1,1 0 0,-1 0 1,1 0-1,-1 1 0,1 1 50,-1 0 1,1 0-1,-1 0 0,1-1 0,0 1 0,0 0 0,0 0 1,1 0-1,-1 0 0,1 0 0,-1 0 0,1-1 0,0 1 1,0 0-1,1-1 0,-1 1 0,0 0 0,1-1 0,-1 0 1,1 1-1,0-1 0,0 0 0,3 3 0,-1-2-37,0 0-1,0 0 1,1-1-1,-1 0 1,1 1 0,-1-1-1,1-1 1,0 1-1,0-1 1,0 0 0,0 0-1,10 0 1,-10 0-53,1-1 1,0-1-1,0 1 1,0-1-1,0 0 0,0 0 1,-1-1-1,1 1 1,0-1-1,-1-1 1,7-3-1,-9 5 6,0-1 1,-1 0-1,1 0 0,-1 0 0,1 0 0,-1 0 1,0-1-1,0 1 0,0-1 0,0 1 0,0-1 1,0 0-1,-1 0 0,0 0 0,1 0 0,-1 0 0,0 0 1,0 0-1,-1 0 0,2-6 0,-2 3-98,0 0 0,0 1 0,-1-1 0,1 1 0,-1-1 0,-1 0 0,-2-7 0,4 11 106,-1 0 0,1 1 0,-1-1 1,0 1-1,0-1 0,0 1 0,0-1 0,0 1 0,0 0 1,0-1-1,0 1 0,0 0 0,0 0 0,-1 0 0,1 0 1,-1 0-1,1 0 0,-1 0 0,1 0 0,-1 0 0,1 1 1,-1-1-1,0 1 0,1-1 0,-1 1 0,0 0 0,1-1 1,-4 1-1,4 1 6,0-1 1,0 1-1,0-1 1,-1 1-1,1-1 1,0 1-1,0 0 0,0 0 1,0 0-1,0-1 1,0 1-1,1 0 1,-1 0-1,0 0 1,0 0-1,1 1 1,-1-1-1,0 0 1,1 0-1,-1 0 1,1 0-1,0 1 0,-1-1 1,1 0-1,0 0 1,0 1-1,0 0 1,-4 40 17,3-41-16,3 36 305,1-1 0,1 0-1,2 0 1,1-1 0,18 50 0,-10-32-272,-12-32-1100,-4-21 821,1 1 0,0 0 0,0-1 0,-1 1 0,1 0 0,0-1 0,-1 1 0,1-1 0,-1 1 0,1-1 0,-1 1-1,1-1 1,-1 1 0,1-1 0,-1 1 0,0-1 0,1 0 0,-1 1 0,1-1 0,-1 0 0,0 1 0,1-1 0,-1 0 0,0 0 0,1 0 0,-2 0-1,-16 1-6415</inkml:trace>
  <inkml:trace contextRef="#ctx0" brushRef="#br0" timeOffset="3175.38">194 788 1800,'0'0'12515,"84"0"-11027,5-11 1137,28-3-625,17-5-751,9 1-425,-7 4 32,2 3-256,-1 2-224,-8 1-320,-7 0-56,-15 0-800,-34 2-4641,-24 0-888</inkml:trace>
  <inkml:trace contextRef="#ctx0" brushRef="#br0" timeOffset="3566.83">980 903 14507,'0'0'2873,"4"11"-2149,10 26-13,36 83 347,-43-107-885,-1 0-1,2-1 1,-1 0-1,2-1 1,-1 1 0,2-2-1,11 12 1,-20-21-92,-1-1-1,1 1 1,0 0 0,0-1 0,0 1 0,-1-1 0,1 1-1,0-1 1,0 0 0,0 1 0,0-1 0,0 0-1,0 1 1,0-1 0,0 0 0,0 0 0,0 0-1,0 0 1,0 0 0,0 0 0,0 0 0,0 0-1,0-1 1,-1 1 0,1 0 0,0 0 0,0-1-1,0 1 1,0-1 0,0 1 0,0-1 0,0 1-1,-1-1 1,1 1 0,0-1 0,-1 0 0,1 0-1,0 1 1,-1-1 0,1 0 0,-1 0 0,1 0-1,-1 1 1,1-1 0,-1 0 0,1 0 0,-1 0-1,0 0 1,0 0 0,1-1 0,14-63 982,-12 51-1102,5-32-133,-4 20 251,1 0-1,12-33 0,-15 53-384,0 0 1,0 1-1,1-1 1,0 1-1,0 0 1,0 0-1,0 0 1,1 0-1,0 1 1,0-1-1,0 1 1,1 0-1,-1 0 1,1 1-1,8-6 1,11 0-5106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56.2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317 49 9618,'0'0'3306,"-12"-6"-1413,0-1-1169,0 1 1,0 0 0,-1 1 0,1 0 0,-20-4 0,26 8-473,0 0-1,0 0 1,0 0-1,0 1 1,0 0 0,-1 0-1,1 0 1,0 1-1,0 0 1,0 0-1,1 1 1,-1-1 0,0 1-1,0 1 1,1-1-1,0 1 1,-9 5-1,5 0-42,1 0-1,0 0 1,1 1-1,0-1 1,0 2 0,1-1-1,0 1 1,0 0-1,1 0 1,1 1-1,0-1 1,0 1-1,1 0 1,0 0-1,-1 17 1,1-4-65,1-1 0,1 1 0,1-1 0,1 1 0,1 0 0,7 32 0,-5-43-107,0-1 0,1 0-1,0 0 1,1 0-1,0-1 1,1 0 0,1 0-1,0-1 1,0 0-1,1 0 1,0-1 0,0 0-1,1 0 1,0-1 0,1 0-1,0-1 1,0-1-1,1 1 1,-1-2 0,16 6-1,-18-7-24,1-1 0,0 1 0,0-2 0,1 1 0,-1-1 0,0-1 0,1 0 0,-1-1 0,1 0 0,-1 0 0,1-1 1,-1 0-1,1-1 0,-1 0 0,0-1 0,0 0 0,0-1 0,0 0 0,-1 0 0,1-1 0,-1 0 0,0-1 0,0 0 0,-1 0 0,9-9 0,-15 13-66,-1 1 0,0-1 0,1 0-1,-1 0 1,0 0 0,0 0 0,0 1 0,0-2 0,0 1 0,0 0-1,-1 0 1,1 0 0,-1 0 0,1-3 0,-1-11-8988</inkml:trace>
  <inkml:trace contextRef="#ctx0" brushRef="#br0" timeOffset="704.77">671 426 11154,'0'0'7467,"-8"9"-6160,3-3-1078,0 0 0,0 1 0,1-1 1,0 1-1,0 0 0,0 0 0,1 0 0,0 0 0,0 1 0,1 0 0,0-1 0,-2 16 0,4-12-40,0 0 1,0 0-1,1 0 0,0 0 0,1 0 1,0 0-1,1 0 0,0-1 0,0 1 0,1-1 1,1 0-1,8 14 0,-9-18-151,0-1-1,0 0 1,0 0 0,1-1 0,0 1-1,0-1 1,0 0 0,1 0-1,-1-1 1,1 0 0,0 0 0,0 0-1,0 0 1,0-1 0,0 0 0,1 0-1,-1-1 1,1 0 0,-1 0-1,1-1 1,-1 1 0,9-2 0,-9 0-28,-1 0-1,1 0 1,-1-1 0,1 1 0,-1-1 0,0-1 0,1 1 0,-1-1 0,0 0 0,-1 0 0,1-1-1,0 1 1,-1-1 0,0 0 0,0 0 0,0 0 0,0-1 0,-1 1 0,0-1 0,0 0 0,0 0-1,3-8 1,-4 9-30,0 0 0,0 0 0,0 0 0,-1-1 0,0 1 0,0 0-1,0-1 1,0 1 0,-1 0 0,1-1 0,-1 1 0,0-1 0,-1 1 0,1-1-1,-1 1 1,0 0 0,0-1 0,0 1 0,0 0 0,-1 0 0,0 0 0,0 0-1,0 0 1,0 0 0,-1 0 0,1 1 0,-1-1 0,0 1 0,-5-4 0,7 5 27,0 1 0,0 0 0,-1 0 0,1 0 0,-1 0 0,1 0 0,-1 0 0,1 0 0,-1 0 0,0 0 0,1 1 0,-1-1 0,0 1 0,0 0 0,1-1 0,-1 1 0,0 0 0,0 0 0,0 0 0,1 0 0,-1 0 1,0 0-1,0 1 0,-2 0 0,3 0 20,-1 0 0,0 1 0,1-1 0,-1 1 0,1-1 0,-1 1 0,1-1 0,0 1 0,-1 0 0,1 0 0,0 0 0,0 0 0,1 0 0,-1 0 0,0 0 0,0 4 0,-1 3 120,0-1 0,1 1-1,0 0 1,1-1-1,0 1 1,0 0-1,1 0 1,3 16 0,-1-19-134,-1 0 0,1 0 0,0 0 0,0-1 0,0 1 0,1-1 0,0 0 0,0 0 0,0 0 0,1 0 0,0-1 0,0 0 0,0 0 1,0 0-1,1-1 0,-1 1 0,1-1 0,0 0 0,0-1 0,0 0 0,0 0 0,7 2 0,-7-3-483,-1 0 0,1-1 0,0 1-1,0-1 1,-1 0 0,1-1 0,0 1 0,-1-1 0,1 0-1,-1-1 1,1 1 0,-1-1 0,1 0 0,-1-1 0,0 1-1,5-4 1,15-13-6391</inkml:trace>
  <inkml:trace contextRef="#ctx0" brushRef="#br0" timeOffset="1125.41">1088 507 14547,'0'0'4321,"91"-31"-4489,-50 19-1816,-3 1-3514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57.8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14859,'0'0'4801,"77"0"-4593,-43 0-208,6 0-1600,-10 0-1425,-11 3-2544</inkml:trace>
  <inkml:trace contextRef="#ctx0" brushRef="#br0" timeOffset="1">59 272 14843,'0'0'2705,"57"0"-1609,-29-1-144,2-5-952,4-7-216,-7 2-2432,-8 0-4338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7:51.5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0 288 11498,'0'0'9752,"14"-1"-9320,179-19 962,11-1-1009,-69 15-3231</inkml:trace>
  <inkml:trace contextRef="#ctx0" brushRef="#br0" timeOffset="405.47">19 373 11346,'0'0'7754,"99"0"-6602,-24-5-592,8-4-263,1 0-57,-11 3-8,-20 2-160,-13 2-72,-14 1-320,-8 1-889,-7 0-1735,-3 0-921</inkml:trace>
  <inkml:trace contextRef="#ctx0" brushRef="#br0" timeOffset="789.8">466 0 10506,'0'0'1313,"57"47"-681,-20-15 720,5 7 520,-1 2-479,-7 1-433,-8-1-344,-12 1-24,-12-3-8,-3-1-352,-16-5-160,-6-2-72,-8-1-1200,5-8-1625,5-8-2600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28.5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151 194 10642,'0'0'11861,"-12"4"-10722,7-3-1071,-4 2 149,0-1 0,1 2 0,-1-1 0,-12 8 0,17-8-157,1-1 1,0 0-1,0 1 0,0-1 1,0 1-1,0 0 0,1 0 1,-1 0-1,1 0 1,0 0-1,0 1 0,0-1 1,0 1-1,1 0 0,-1-1 1,1 1-1,-1 6 1,0-2-33,2 0 0,-1-1 0,1 1 0,0 0 0,1 0 0,0 0 1,0 0-1,1-1 0,-1 1 0,2 0 0,-1-1 0,1 0 0,0 1 1,1-1-1,6 10 0,7 6-20,1-1 0,0 0 0,24 20 0,-25-26-6,-1 0-1,-1 1 1,0 1 0,23 38-1,-37-54 0,0-1-1,0 1 1,0 0-1,0 0 1,-1 0-1,1-1 1,-1 1-1,1 0 1,-1 0-1,0 0 1,1 0-1,-1 0 1,0 0-1,0 0 1,-1 0-1,1 0 1,0 0-1,-1 0 1,1 0-1,-1 0 1,0-1-1,1 1 1,-1 0-1,-2 2 1,1-1 14,0-1 0,-1 1 0,0-1 1,1 0-1,-1 0 0,0 0 0,0 0 0,0 0 0,0-1 0,-1 1 1,1-1-1,-6 2 0,-2-1-185,1 0-1,0 0 1,0-1 0,-1 0-1,1-1 1,0 0 0,-1-1 0,-17-3-1,24 3-373,0-1-1,0 1 0,0-1 0,1 0 0,-1-1 1,0 1-1,1-1 0,0 1 0,0-1 1,0 0-1,-5-5 0,-5-14-5388</inkml:trace>
  <inkml:trace contextRef="#ctx0" brushRef="#br0" timeOffset="437.48">1 218 12643,'0'0'3160,"54"-7"-2215,8 1 15,24-3-960,-9 1-584,-10 0-3265</inkml:trace>
  <inkml:trace contextRef="#ctx0" brushRef="#br0" timeOffset="879.95">561 587 10850,'0'0'8098,"3"64"-6050,0-36-615,2 2-289,2 0-32,-2 0-328,-1-1-183,-3 0-233,-1-2 256,0-5-384,-1-6-216,-2-6-24,1-10-1040,0-7-1001,1-8-3792</inkml:trace>
  <inkml:trace contextRef="#ctx0" brushRef="#br0" timeOffset="1269.94">572 234 13851,'0'0'839,"11"-2"-302,4-3-103,1 2 0,-1 0-1,1 1 1,-1 1 0,1 0-1,19 2 1,-31 0-310,1-1 0,-1 1 1,1-1-1,-1 1 0,1 0 0,-1 1 0,0-1 1,1 1-1,-1 0 0,0 0 0,0 0 0,0 1 0,-1-1 1,1 1-1,-1 0 0,1 0 0,-1 0 0,0 1 1,0-1-1,0 1 0,-1-1 0,1 1 0,-1 0 1,0 0-1,0 0 0,0 0 0,0 1 0,-1-1 1,1 6-1,0-1 63,-2 0 1,0 0 0,0-1-1,0 1 1,-1 0-1,0-1 1,-1 1 0,0 0-1,0-1 1,-1 0-1,0 1 1,0-1 0,-1-1-1,0 1 1,-1 0 0,0-1-1,0 0 1,0 0-1,-1 0 1,0-1 0,0 0-1,-1 0 1,1 0-1,-10 5 1,21-13-489,1 1-1,-1 0 1,1 0-1,-1 0 1,1 1-1,-1 0 1,9 1 0,0-1-335,-9-1 572,1 1 1,-1-1 0,0 1 0,1 1-1,-1-1 1,0 1 0,1 0 0,-1 0-1,0 0 1,0 1 0,0 0 0,0 0-1,0 0 1,0 1 0,-1 0 0,1-1-1,-1 2 1,0-1 0,0 0-1,0 1 1,0 0 0,0 0 0,-1 0-1,0 0 1,0 1 0,0-1 0,0 1-1,-1-1 1,1 1 0,-1 0 0,-1 0-1,1 0 1,-1 1 0,0-1 0,0 0-1,0 0 1,-1 1 0,1 6 0,-1-5 230,1 0 1,-1 0 0,0 0 0,-1 1-1,1-1 1,-1 0 0,-1 0 0,-2 10 0,2-14-57,0 0 1,0 0 0,0 0 0,0-1-1,0 1 1,-1 0 0,1-1 0,-1 0-1,1 0 1,-1 0 0,0 0-1,0 0 1,0 0 0,0-1 0,0 1-1,0-1 1,-1 0 0,1 0 0,-6 1-1,-2 1-135,0 0-1,0-1 0,0-1 1,0 0-1,0 0 0,0-1 1,-16-1-1,26 0-233,1 1 0,-1 0 1,0 0-1,1-1 0,-1 1 0,0 0 1,1-1-1,-1 1 0,1-1 1,-1 1-1,0-1 0,1 1 0,-1-1 1,1 1-1,-1-1 0,1 1 0,0-1 1,-1 0-1,1 1 0,0-1 0,-1 0 1,1 1-1,0-1 0,0 0 0,-1 1 1,1-1-1,0 0 0,0 0 0,0-1 1,0-10-7561</inkml:trace>
  <inkml:trace contextRef="#ctx0" brushRef="#br0" timeOffset="1664.13">1032 256 6969,'0'0'11940,"-4"9"-10271,1-4-1530,0-1 1,1 0-1,0 1 1,0 0-1,0-1 1,1 1-1,-1 0 1,1 0-1,0 0 1,1 0-1,-1 0 1,1 0 0,0 0-1,0 0 1,1 0-1,-1 0 1,1 0-1,0 0 1,1-1-1,2 9 1,7 6-11,0-1 1,1 0 0,1-1-1,1 0 1,16 15 0,-13-15-60,-1 1 0,-1 1 0,21 34 1,-34-51-39,-1 0 0,1 0 1,-1 0-1,0 1 1,0-1-1,0 0 0,0 1 1,0-1-1,0 1 1,-1-1-1,1 1 0,-1-1 1,0 1-1,0-1 1,0 1-1,0 0 0,0-1 1,0 1-1,-1-1 1,1 1-1,-1-1 0,1 1 1,-1-1-1,0 1 1,0-1-1,0 0 0,-1 0 1,1 1-1,-4 3 0,1-3 23,0 0 0,-1-1 0,1 1 0,-1-1 0,0 1 0,1-1 0,-1-1 0,0 1 0,-1-1-1,1 0 1,0 0 0,0 0 0,-10-1 0,7 1-84,-1-1 0,1 0 1,-1-1-1,1 0 0,-1 0 0,1 0 1,0-1-1,-1-1 0,-13-5 0,14 4-587,0-1-1,0 0 0,1 0 1,0-1-1,-11-10 0,-9-15-6019</inkml:trace>
  <inkml:trace contextRef="#ctx0" brushRef="#br0" timeOffset="1665.13">1007 236 11739,'0'0'3944,"77"-2"-2087,-18-4-497,16-1-896,2 1-464,-19 1-2568,-18 1-5594</inkml:trace>
  <inkml:trace contextRef="#ctx0" brushRef="#br0" timeOffset="2107.11">1639 562 3209,'0'0'18252,"9"20"-22829,1-28-2577</inkml:trace>
  <inkml:trace contextRef="#ctx0" brushRef="#br0" timeOffset="2562.56">1865 314 15779,'0'0'5273,"5"59"-3408,-3-28-833,0 6-232,-1 9-192,-1-2-111,0 2-257,0 0-72,0-8-64,0 3 128,0-8 96,0-7-216,0-7-112,8-12-624,-2-6-1841</inkml:trace>
  <inkml:trace contextRef="#ctx0" brushRef="#br0" timeOffset="2982.64">2008 437 12843,'0'0'1773,"0"12"-167,1-3-1213,1 32 1968,13 65 0,-13-95-2087,0 0-1,1-1 0,0 1 1,1-1-1,0 0 0,1 0 1,0 0-1,0-1 0,1 0 1,0 0-1,1 0 0,10 11 1,-15-18-207,1 0 0,-1 0 0,0 0 0,1 0 0,-1 0 0,1-1 0,-1 1 0,1-1 0,0 0 1,0 0-1,0 0 0,0 0 0,0 0 0,0 0 0,0-1 0,0 1 0,0-1 0,0 0 0,0 0 0,0 0 0,0-1 1,0 1-1,0-1 0,0 1 0,0-1 0,0 0 0,-1 0 0,1 0 0,0-1 0,0 1 0,-1-1 0,1 1 0,-1-1 1,1 0-1,-1 0 0,0 0 0,0 0 0,3-4 0,0 0-23,0 0-1,-1-1 1,0 0-1,0 0 1,0 0-1,-1 0 1,0-1-1,-1 1 1,0-1-1,0 0 1,0 0 0,-1 1-1,0-14 1,-2 11 4,0 0 0,-1 0 0,0 1 0,-1-1 0,0 1 0,-1 0 0,1 0 0,-2 0 0,1 0 0,-2 1 0,1-1 0,-1 1 0,-12-13 0,10 13-262,0 0 1,-1 0 0,1 1 0,-2 0 0,-10-6 0,14 9-578,-1 1 0,1 0 0,-1 0 0,0 0 0,0 1 0,0 0 0,-1 1 0,-8-2 0,6 3-4989</inkml:trace>
  <inkml:trace contextRef="#ctx0" brushRef="#br0" timeOffset="2983.64">2089 211 12003,'0'0'6369,"59"-16"-6593,-32 6-2857</inkml:trace>
  <inkml:trace contextRef="#ctx0" brushRef="#br0" timeOffset="3405.74">2309 174 12339,'0'0'2524,"7"-9"-855,122-155 3108,-129 164-4725,0 0 1,0 0 0,1 0 0,-1 0 0,0 0-1,0 0 1,0 0 0,1 0 0,-1 0 0,0 0-1,0 0 1,0 0 0,0 0 0,1 0 0,-1 0 0,0 1-1,0-1 1,0 0 0,0 0 0,1 0 0,-1 0-1,0 0 1,0 0 0,0 1 0,0-1 0,0 0 0,1 0-1,-1 0 1,0 0 0,0 1 0,0-1 0,0 0-1,0 0 1,0 0 0,0 0 0,0 1 0,0-1-1,0 0 1,0 0 0,0 0 0,0 1 0,0-1 0,0 0-1,0 0 1,0 0 0,0 1 0,0-1 0,0 0-1,0 0 1,0 0 0,0 0 0,0 1 0,2 24 980,-1 28-391,-1 34-580,0-28-3370,0-28-2633</inkml:trace>
  <inkml:trace contextRef="#ctx0" brushRef="#br0" timeOffset="3930.11">2534 669 12099,'0'0'2824,"0"8"-1721,-4 121 7716,3-156-5839,1 3-3135,1 0 1,5-35 0,-5 50-79,1 0 0,0 0 0,1 1 0,0-1-1,0 0 1,1 1 0,0 0 0,0 0 0,10-13 0,-14 21 218,1-1 0,-1 0-1,0 1 1,1-1 0,-1 1 0,1-1 0,-1 1 0,1 0 0,-1-1 0,1 1 0,-1-1 0,1 1 0,0 0 0,-1-1 0,1 1 0,-1 0 0,1 0-1,0 0 1,-1-1 0,1 1 0,0 0 0,-1 0 0,1 0 0,0 0 0,-1 0 0,1 0 0,0 0 0,-1 0 0,1 1 0,0-1 0,0 0 0,15 19-126,4 38 209,-18-51-92,3 9 155,0 1 204,0 1 1,0 0-1,-2 0 1,3 31-1,-8-79 1354,1 24-1803,1-1 0,0 1 0,0-1 1,0 0-1,1 1 0,0-1 0,0 1 0,4-10 0,-1 4-332,14-35-842,-17 46 1226,0 0 1,0-1 0,0 1-1,0 0 1,0 0-1,0 1 1,1-1 0,-1 0-1,1 0 1,0 1 0,-1-1-1,1 0 1,0 1 0,0 0-1,0-1 1,3 0-1,-4 2 56,1 0 0,-1 0-1,0 1 1,0-1-1,1 1 1,-1-1-1,0 1 1,0-1-1,0 1 1,0 0 0,0-1-1,0 1 1,0 0-1,0 0 1,0 0-1,0 0 1,0 0-1,0 0 1,-1 0 0,1 0-1,0 0 1,-1 0-1,1 1 1,-1-1-1,1 0 1,-1 0-1,0 1 1,1 1-1,11 40 424,-12-42-382,3 28 418,-3-24-433,0 0 0,0 0 0,0 1 1,1-1-1,0 0 0,0 0 0,0 0 0,1-1 0,-1 1 0,1 0 0,0 0 0,1-1 0,4 8 0,-5-11-351,0 0-1,0-1 0,0 1 0,0-1 0,0 0 1,0 0-1,0 0 0,0 0 0,0 0 1,0 0-1,0 0 0,0-1 0,0 1 0,0-1 1,0 1-1,0-1 0,-1 0 0,1 0 1,0 0-1,0 0 0,-1 0 0,3-2 0,13-9-5500</inkml:trace>
  <inkml:trace contextRef="#ctx0" brushRef="#br0" timeOffset="4427.21">2910 577 10522,'0'0'5195,"-10"0"-2824,2 0-2025,0 0 1,0 1 0,1 0-1,-1 1 1,0 0 0,0 0-1,1 0 1,-10 5-1,15-6-266,-1 0 0,1 1-1,0-1 1,0 0-1,0 1 1,0-1-1,0 1 1,0 0-1,0 0 1,0-1-1,0 1 1,1 1-1,-1-1 1,1 0-1,0 0 1,-1 0-1,1 1 1,0-1 0,0 1-1,1-1 1,-1 1-1,0-1 1,1 1-1,0-1 1,-1 1-1,1-1 1,0 1-1,0 0 1,1-1-1,-1 1 1,0-1-1,1 1 1,0-1-1,-1 1 1,2 2-1,0-3-57,-1 0-1,1 0 0,-1 0 0,1 0 0,0-1 0,-1 1 0,1 0 0,0-1 0,0 0 0,0 1 0,0-1 0,0 0 0,1 0 0,-1 0 0,0 0 0,0-1 0,1 1 0,-1 0 0,0-1 0,1 0 0,-1 0 0,1 1 0,-1-1 0,0-1 0,1 1 0,-1 0 0,1-1 0,2 0 0,-2 1-4,0 0-1,0-1 1,-1 1-1,1-1 1,0 0-1,0 0 1,0 0-1,-1 0 1,1 0-1,0 0 1,-1-1-1,1 1 1,-1-1-1,1 0 1,-1 0-1,0 0 1,0 0-1,0 0 1,0 0-1,0-1 1,-1 1-1,1-1 1,1-2-1,-3 2-18,0 0 1,0 0-1,0 0 0,-1 0 0,1 1 1,-1-1-1,1 0 0,-1 0 0,0 1 1,0-1-1,0 0 0,-1 1 0,1-1 1,0 1-1,-1-1 0,0 1 0,0 0 1,0 0-1,-2-2 0,1-2-432,6 7 448,0-1 1,0 0 0,0 0 0,0-1 0,0 1 0,1 0 0,-1-1 0,0 0 0,0 0 0,0 0-1,0 0 1,-1 0 0,1-1 0,0 1 0,0-1 0,-1 0 0,1 0 0,3-3 0,-4 2-5,1-1 1,-1 1-1,0-1 0,0 0 1,0 0-1,0 0 1,-1 0-1,1 0 1,-1 0-1,0 0 1,-1-1-1,1 1 1,0-7-1,0 1-27,-1-1 0,0 1-1,0-1 1,-1 0 0,0 1 0,-1-1-1,0 1 1,-1 0 0,0 0 0,0 0-1,-1 0 1,-10-17 0,11 29-84,1 11 19,1 15 68,1 3 70,5 140 778,-3-151-732,0 1 0,2-1 0,0 0 0,2 0 0,0-1 0,10 23 0,-16-42-172,0 0 0,0 1 1,0-1-1,0 0 0,0 1 0,0-1 0,0 0 1,0 0-1,0 1 0,0-1 0,1 0 0,-1 1 1,0-1-1,0 0 0,0 1 0,0-1 1,0 0-1,1 0 0,-1 1 0,0-1 0,0 0 1,0 0-1,1 1 0,-1-1 0,0 0 0,1 0 1,-1 0-1,0 1 0,0-1 0,1 0 1,-1 0-1,0 0 0,1 0 0,-1 0 0,0 0 1,1 0-1,-1 0 0,0 0 0,1 0 0,-1 0 1,0 0-1,1 0 0,-1 0 0,0 0 1,1 0-1,-1 0 0,0 0 0,0 0 0,1 0 1,-1 0-1,0-1 0,1 1 0,-1 0 0,0 0 1,0 0-1,1 0 0,-1-1 0,0 1 1,0 0-1,1 0 0,-1-1 0,0 1 0,0 0 1,0-1-1,0 1 0,1 0 0,-1 0 0,0-1 1,0 1-1,3-12-5125</inkml:trace>
  <inkml:trace contextRef="#ctx0" brushRef="#br0" timeOffset="4855.66">3159 262 13483,'0'0'4841,"2"57"-2537,1-22 33,-1 11-713,1-3-712,-2 3-295,-1-1-329,0-8-168,0 3-72,0-6-48,0-8-112,0-8-873,0-16-1207</inkml:trace>
  <inkml:trace contextRef="#ctx0" brushRef="#br0" timeOffset="5310.42">3291 303 13531,'0'0'1922,"1"12"353,5 26-123,-3 0 0,-2 76 0,-3-80-1652,-2 0-1,-2 0 1,-18 63 0,22-91-445,-9 31 186,11-36-226,-1-1 1,1 1 0,-1 0-1,1 0 1,0-1 0,0 1-1,-1 0 1,1 0 0,0-1 0,0 1-1,0 0 1,0 0 0,0 0-1,0-1 1,0 1 0,0 0-1,0 0 1,1 0 0,-1-1-1,0 1 1,0 0 0,1 0 0,-1-1-1,0 1 1,1 0 0,-1 0-1,1-1 1,-1 1 0,1-1-1,-1 1 1,1 0 0,0 0-1,21-1 236,0-1 0,-1-1 0,0 0 0,25-7 0,-20 4-1341,0 0 0,37 0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24.7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273 300 2529,'0'0'14551,"-10"2"-12075,-31 1-1118,-1-1 0,1-2 0,-58-7 0,98 6-1355,0 1 0,0-1-1,-1 1 1,1 0 0,0 0 0,0-1 0,-1 1 0,1 0-1,0 0 1,0 0 0,-1 1 0,1-1 0,0 0 0,0 0-1,0 1 1,-1-1 0,1 1 0,0-1 0,0 1-1,0-1 1,0 1 0,0-1 0,0 1 0,0 0 0,0 0-1,0 0 1,0 0 0,0-1 0,1 1 0,-2 2 0,1 0-21,0 1 1,0 0 0,1 0 0,-1 0 0,1 0 0,0-1 0,0 1 0,0 5 0,1 6 28,-2 21-40,1 49 4,0-79 24,1-1-1,0 1 0,0 0 1,0 0-1,1-1 1,0 1-1,0-1 0,0 0 1,1 1-1,-1-1 1,6 6-1,-8-10 0,1-1 0,0 1 0,-1-1 0,1 1 0,0-1 0,0 1 0,-1-1-1,1 1 1,0-1 0,0 0 0,0 1 0,-1-1 0,1 0 0,0 0 0,0 0 0,0 0 0,0 0 0,0 0 0,-1 0 0,1 0 0,0 0 0,0 0 0,0 0-1,0-1 1,0 1 0,1-1 0,26-13-268,-4 2-714,-17 12 884,-1 0 0,1 0 0,-1 0 0,1 1-1,-1 0 1,1 0 0,-1 1 0,0 0 0,1 0-1,-1 0 1,0 1 0,0 0 0,-1 0 0,1 0-1,-1 1 1,1 0 0,-1 0 0,0 0 0,-1 1 0,1-1-1,-1 1 1,8 11 0,-5-6 126,0 0 1,0 0-1,-1 1 0,0 0 1,0 0-1,-2 0 0,1 1 1,-2 0-1,1 0 0,-2 0 1,3 18-1,-5-28 36,0-1 0,-1 1 0,1-1 0,0 1 0,-1-1 0,0 0 0,1 1 0,-1-1 0,0 0 0,1 1 0,-1-1 0,0 0 0,0 0 0,0 0 0,0 0 0,0 0 0,0 0 0,-1 0 0,1 0 0,0 0 0,0 0 0,-1-1-1,1 1 1,0-1 0,-1 1 0,1-1 0,-1 1 0,1-1 0,0 0 0,-1 1 0,1-1 0,-1 0 0,-1 0 0,-62 1 674,48-2-681,9 1-528,-47-3 1443,32-7-2941,23 9 1660,-1 0 0,1 1 0,-1-1 0,0 0 0,1 0 0,-1 1 0,1-1 0,0 0 0,-1 0 0,1 0-1,0 1 1,-1-1 0,1 0 0,0 0 0,0 0 0,0 0 0,0 0 0,0 0 0,0 0 0,0 1 0,0-1-1,0-2 1,4-8-7670</inkml:trace>
  <inkml:trace contextRef="#ctx0" brushRef="#br0" timeOffset="434.36">490 662 7698,'0'0'4889,"3"11"-2434,11 35 937,-2 0 1,6 59-1,-12-15-2445,-9-101-4300,-1-4-2968</inkml:trace>
  <inkml:trace contextRef="#ctx0" brushRef="#br0" timeOffset="815.75">580 341 3185,'0'0'7051,"9"-2"-5126,9-2-1386,0 1 0,1 0 0,-1 2 0,1 0 0,20 2 1,-34 0-336,-1-1 1,0 1 0,0 0-1,0 0 1,0 0 0,0 1 0,0-1-1,0 1 1,0 0 0,0 0 0,-1 1-1,1-1 1,3 4 0,-5-3-65,0-1-1,0 1 1,0 0 0,-1-1 0,1 1-1,-1 0 1,0 0 0,0 0 0,0 0-1,0 0 1,0 0 0,-1 0 0,0 0-1,1 1 1,-1-1 0,0 0 0,0 0-1,-1 0 1,1 0 0,-2 6 0,0-2 29,-1-1 1,1 1-1,-1 0 1,-1-1-1,1 1 1,-1-1-1,0 0 1,-1 0-1,1 0 1,-1-1-1,-11 9 1,-12 17 496,33-29-811,0-1 0,0 0 0,0 0 0,0 0 0,0-1 0,1 0 0,7 0 0,-1 0-207,-7 1 326,1 1 1,-1-1 0,0 1-1,1 0 1,-1 1 0,0-1 0,0 1-1,0 0 1,-1 0 0,1 1-1,-1-1 1,0 1 0,0 0-1,0 0 1,0 1 0,-1-1-1,1 1 1,-1-1 0,0 1-1,-1 0 1,1 0 0,2 9-1,1 1 170,0 0-1,-1 0 0,-1 0 1,0 1-1,-2 0 0,1-1 1,-1 18-1,-2-31-57,-1 1-1,1-1 1,-1 0 0,0 1 0,0-1 0,0 0-1,0 0 1,0 0 0,0 1 0,0-1 0,-1 0-1,1-1 1,-1 1 0,1 0 0,-1 0 0,0-1-1,0 1 1,0-1 0,0 1 0,0-1 0,0 0-1,0 0 1,0 0 0,-1 0 0,1 0 0,0 0-1,-1-1 1,1 1 0,0-1 0,-1 1-1,1-1 1,-1 0 0,-3 0 0,2 0-204,-1 0-1,1 1 1,-1-1 0,1-1 0,0 1-1,-1-1 1,1 0 0,0 0-1,0 0 1,-1 0 0,1-1 0,0 1-1,0-1 1,0 0 0,1 0 0,-1-1-1,-6-4 1,-4-18-4302,4-3-2134</inkml:trace>
  <inkml:trace contextRef="#ctx0" brushRef="#br0" timeOffset="1199.12">950 375 11739,'0'0'5246,"-2"9"-2692,1-5-2398,0 1 0,0-1 0,1 1 0,0-1 0,0 1 0,0 0 0,0-1 0,0 1 0,1-1 0,0 1 0,0-1 0,0 1 0,1-1 0,0 0-1,-1 0 1,1 1 0,1-1 0,-1-1 0,1 1 0,-1 0 0,1 0 0,6 5 0,8 6 24,1-1 0,1 0 0,0-1 0,1-1 0,1-1 0,21 9 0,-11-6 205,-1 2-1,32 22 1,-57-35-335,-1 1-1,0-1 0,0 0 1,0 1-1,-1 0 1,1 0-1,-1 0 1,0 0-1,0 0 0,0 1 1,-1 0-1,1-1 1,-1 1-1,1 5 0,-2-7-32,-1-1 0,0 0 0,0 1-1,0-1 1,0 1 0,-1-1-1,1 0 1,-1 1 0,1-1-1,-1 1 1,0-1 0,0 0-1,0 0 1,0 0 0,0 0-1,-1 1 1,1-1 0,0-1-1,-1 1 1,0 0 0,1 0-1,-1-1 1,0 1 0,0-1-1,0 1 1,0-1 0,0 0-1,0 0 1,0 1 0,-1-2-1,-3 3 1,-5 1-46,0 1 0,-1-2 0,1 1 0,-1-1 0,1-1 1,-1 0-1,0-1 0,0 0 0,0-1 0,0 0 0,0-1 0,-22-4 0,24 2-736,0 0 0,0 0-1,0-1 1,1-1 0,-1 1 0,1-2-1,0 1 1,0-1 0,-9-8 0,-17-21-6852</inkml:trace>
  <inkml:trace contextRef="#ctx0" brushRef="#br0" timeOffset="1678.88">981 322 11883,'0'0'3680,"94"-1"-1647,-30-7-937,18-2-1096,-11 1-720,-13 1-3945</inkml:trace>
  <inkml:trace contextRef="#ctx0" brushRef="#br0" timeOffset="1679.88">1573 651 10458,'0'0'14259,"12"23"-16331</inkml:trace>
  <inkml:trace contextRef="#ctx0" brushRef="#br0" timeOffset="2042.24">1801 422 7666,'0'0'15995,"18"69"-14691,-12-27-247,-3 12-241,-3-3-264,0-4-312,0-9-160,-2-9-32,0-1-48,2-1-48,0-9-1160,7-8-3009,4-9-3153</inkml:trace>
  <inkml:trace contextRef="#ctx0" brushRef="#br0" timeOffset="2423.79">1972 524 12939,'0'0'1927,"0"11"-268,-1 5-1025,0 3 320,1 0 0,0-1 0,1 1 0,7 31 1,-7-44-787,1 0 1,0 0 0,0-1-1,1 1 1,-1-1 0,1 0-1,0 1 1,1-1 0,-1 0-1,1-1 1,0 1 0,0-1 0,0 0-1,1 0 1,-1 0 0,1 0-1,0-1 1,0 0 0,1 0-1,8 4 1,-5-4-41,-1 0-1,1-1 1,0 0-1,-1-1 1,1 1-1,0-2 1,0 1-1,0-1 0,9-1 1,-14 0-114,-1 1-1,0 0 1,0-1-1,0 0 1,0 1 0,0-1-1,-1 0 1,1-1-1,0 1 1,0 0 0,-1-1-1,1 0 1,-1 1-1,1-1 1,-1 0 0,0-1-1,1 1 1,-1 0-1,0 0 1,0-1 0,-1 1-1,1-1 1,-1 0-1,1 1 1,-1-1 0,0 0-1,0 0 1,0 0 0,1-4-1,-2-2 4,1 1-1,-1-1 0,0 0 1,-1 1-1,0-1 0,-1 1 1,1-1-1,-2 1 1,1 0-1,-1-1 0,0 1 1,-1 0-1,0 1 1,-9-15-1,9 16-17,-1 0-1,1 0 1,-1 1-1,0-1 1,0 1-1,-1 0 1,0 1 0,1-1-1,-1 1 1,-1 0-1,1 1 1,-1 0-1,1 0 1,-1 0 0,0 0-1,0 1 1,0 1-1,-8-2 1,12 3-192,1-1 1,-1 1-1,1 0 1,-1 0-1,1 1 1,0-1-1,-1 1 1,1-1-1,-1 1 1,1 0-1,0-1 1,-1 1-1,1 0 1,0 1-1,0-1 1,0 0-1,0 1 1,0-1-1,-3 4 1,-4 5-5376</inkml:trace>
  <inkml:trace contextRef="#ctx0" brushRef="#br0" timeOffset="2424.79">2113 276 15139,'0'0'5345,"70"10"-5345,-41-10-3816</inkml:trace>
  <inkml:trace contextRef="#ctx0" brushRef="#br0" timeOffset="2813.36">2342 145 14563,'0'0'4608,"13"-1"-3567,0-1-830,0 0-1,-1 2 1,1 0-1,20 2 1,-27-1-65,-1 0 0,0 0 1,0 0-1,0 1 0,0 0 0,0 0 0,0 0 1,-1 1-1,1 0 0,-1 0 0,1 0 0,-1 0 1,0 1-1,0-1 0,-1 1 0,7 8 0,-8-9-54,1 1-1,-1 0 0,1 0 0,-1-1 0,-1 1 0,1 0 0,-1 1 1,1-1-1,-1 0 0,0 0 0,0 1 0,-1-1 0,1 0 0,-1 1 0,0-1 1,-1 0-1,1 1 0,-1-1 0,1 1 0,-1-1 0,0 0 0,-2 5 1,-3 2 147,0 0-1,0-1 1,0 0 0,-2 0 0,1 0 0,-14 12 0,21-21-238,-1-1 0,1 0 0,0 0 0,-1 0 0,1 0 0,0 0 0,0 1 0,-1-1 0,1 0 0,0 0-1,-1 1 1,1-1 0,0 0 0,0 0 0,0 1 0,-1-1 0,1 0 0,0 0 0,0 1 0,0-1 0,0 0 0,0 1 0,-1-1-1,1 0 1,0 1 0,0-1 0,0 0 0,0 1 0,0-1 0,0 0 0,0 1 0,0-1 0,0 0 0,0 1 0,1-1 0,-1 0 0,0 1-1,0-1 1,0 0 0,0 1 0,0-1 0,0 0 0,1 1 0,-1-1 0,0 0 0,0 0 0,1 1 0,-1-1 0,1 1 0,23-1-467,32-14-3469,-18 0-3323</inkml:trace>
  <inkml:trace contextRef="#ctx0" brushRef="#br0" timeOffset="3250.44">2837 579 11450,'0'0'12203,"78"4"-11811,-48-9-392,0 0-216,3 2-1352,-10 2-2969,-10 1-600</inkml:trace>
  <inkml:trace contextRef="#ctx0" brushRef="#br0" timeOffset="3251.44">2834 797 7058,'0'0'12962,"66"-14"-12338,-36 8-432,0-1-192,5 2-1264,-8 0-1840,-6 2-4210</inkml:trace>
  <inkml:trace contextRef="#ctx0" brushRef="#br0" timeOffset="3772.31">3573 194 10642,'0'0'11861,"-12"4"-10722,7-3-1071,-4 2 149,0-1 0,1 2 0,-1-1 0,-12 8 0,17-8-157,1-1 1,0 0-1,0 1 0,0-1 1,0 1-1,0 0 0,1 0 1,-1 0-1,1 0 1,0 0-1,0 1 0,0-1 1,0 1-1,1 0 0,-1-1 1,1 1-1,-1 6 1,0-2-33,2 0 0,-1-1 0,1 1 0,0 0 0,1 0 0,0 0 1,0 0-1,1-1 0,-1 1 0,2 0 0,-1-1 0,1 0 0,0 1 1,1-1-1,6 10 0,7 6-20,1-1 0,0 0 0,24 20 0,-25-26-6,-1 0-1,-1 1 1,0 1 0,23 38-1,-37-54 0,0-1-1,0 1 1,0 0-1,0 0 1,-1 0-1,1-1 1,-1 1-1,1 0 1,-1 0-1,0 0 1,1 0-1,-1 0 1,0 0-1,0 0 1,-1 0-1,1 0 1,0 0-1,-1 0 1,1 0-1,-1 0 1,0-1-1,1 1 1,-1 0-1,-2 2 1,1-1 14,0-1 0,-1 1 0,0-1 1,1 0-1,-1 0 0,0 0 0,0 0 0,0 0 0,0-1 0,-1 1 1,1-1-1,-6 2 0,-2-1-185,1 0-1,0 0 1,0-1 0,-1 0-1,1-1 1,0 0 0,-1-1 0,-17-3-1,24 3-373,0-1-1,0 1 0,0-1 0,1 0 0,-1-1 1,0 1-1,1-1 0,0 1 0,0-1 1,0 0-1,-5-5 0,-5-14-5388</inkml:trace>
  <inkml:trace contextRef="#ctx0" brushRef="#br0" timeOffset="4209.81">3423 218 12643,'0'0'3160,"54"-7"-2215,8 1 15,24-3-960,-9 1-584,-10 0-3265</inkml:trace>
  <inkml:trace contextRef="#ctx0" brushRef="#br0" timeOffset="4652.28">3983 587 10850,'0'0'8098,"3"64"-6050,0-36-615,2 2-289,2 0-32,-2 0-328,-1-1-183,-3 0-233,-1-2 256,0-5-384,-1-6-216,-2-6-24,1-10-1040,0-7-1001,1-8-3792</inkml:trace>
  <inkml:trace contextRef="#ctx0" brushRef="#br0" timeOffset="5042.26">3993 234 13851,'0'0'839,"11"-2"-302,4-3-103,1 2 0,-1 0-1,1 1 1,-1 1 0,1 0-1,19 2 1,-31 0-310,1-1 0,-1 1 1,1-1-1,-1 1 0,1 0 0,-1 1 0,0-1 1,1 1-1,-1 0 0,0 0 0,0 0 0,0 1 0,-1-1 1,1 1-1,-1 0 0,1 0 0,-1 0 0,0 1 1,0-1-1,0 1 0,-1-1 0,1 1 0,-1 0 1,0 0-1,0 0 0,0 0 0,0 1 0,-1-1 1,1 6-1,0-1 63,-2 0 1,0 0 0,0-1-1,0 1 1,-1 0-1,0-1 1,-1 1 0,0 0-1,0-1 1,-1 0-1,0 1 1,0-1 0,-1-1-1,0 1 1,-1 0 0,0-1-1,0 0 1,0 0-1,-1 0 1,0-1 0,0 0-1,-1 0 1,1 0-1,-10 5 1,21-13-489,1 1-1,-1 0 1,1 0-1,-1 0 1,1 1-1,-1 0 1,9 1 0,0-1-335,-9-1 572,1 1 1,-1-1 0,0 1 0,1 1-1,-1-1 1,0 1 0,1 0 0,-1 0-1,0 0 1,0 1 0,0 0 0,0 0-1,0 0 1,0 1 0,-1 0 0,1-1-1,-1 2 1,0-1 0,0 0-1,0 1 1,0 0 0,0 0 0,-1 0-1,0 0 1,0 1 0,0-1 0,0 1-1,-1-1 1,1 1 0,-1 0 0,-1 0-1,1 0 1,-1 1 0,0-1 0,0 0-1,0 0 1,-1 1 0,1 6 0,-1-5 230,1 0 1,-1 0 0,0 0 0,-1 1-1,1-1 1,-1 0 0,-1 0 0,-2 10 0,2-14-57,0 0 1,0 0 0,0 0 0,0-1-1,0 1 1,-1 0 0,1-1 0,-1 0-1,1 0 1,-1 0 0,0 0-1,0 0 1,0 0 0,0-1 0,0 1-1,0-1 1,-1 0 0,1 0 0,-6 1-1,-2 1-135,0 0-1,0-1 0,0-1 1,0 0-1,0 0 0,0-1 1,-16-1-1,26 0-233,1 1 0,-1 0 1,0 0-1,1-1 0,-1 1 0,0 0 1,1-1-1,-1 1 0,1-1 1,-1 1-1,0-1 0,1 1 0,-1-1 1,1 1-1,-1-1 0,1 1 0,0-1 1,-1 0-1,1 1 0,0-1 0,-1 0 1,1 1-1,0-1 0,0 0 0,-1 1 1,1-1-1,0 0 0,0 0 0,0-1 1,0-10-7561</inkml:trace>
  <inkml:trace contextRef="#ctx0" brushRef="#br0" timeOffset="5436.45">4454 255 6969,'0'0'11940,"-4"9"-10271,1-4-1530,0-1 1,1 0-1,0 1 1,0 0-1,0-1 1,1 1-1,-1 0 1,1 0-1,0 0 1,1 0-1,-1 0 1,1 0 0,0 0-1,0 0 1,1 0-1,-1 0 1,1 0-1,0 0 1,1-1-1,2 9 1,7 6-11,0-1 1,1 0 0,1-1-1,1 0 1,16 15 0,-13-15-60,-1 1 0,-1 1 0,21 34 1,-34-51-39,-1 0 0,1 0 1,-1 0-1,0 1 1,0-1-1,0 0 0,0 1 1,0-1-1,0 1 1,-1-1-1,1 1 0,-1-1 1,0 1-1,0-1 1,0 1-1,0 0 0,0-1 1,0 1-1,-1-1 1,1 1-1,-1-1 0,1 1 1,-1-1-1,0 1 1,0-1-1,0 0 0,-1 0 1,1 1-1,-4 3 0,1-3 23,0 0 0,-1-1 0,1 1 0,-1-1 0,0 1 0,1-1 0,-1-1 0,0 1 0,-1-1-1,1 0 1,0 0 0,0 0 0,-10-1 0,7 1-84,-1-1 0,1 0 1,-1-1-1,1 0 0,-1 0 0,1 0 1,0-1-1,-1-1 0,-13-5 0,14 4-587,0-1-1,0 0 0,1 0 1,0-1-1,-11-10 0,-9-15-6019</inkml:trace>
  <inkml:trace contextRef="#ctx0" brushRef="#br0" timeOffset="5437.45">4429 235 11739,'0'0'3944,"77"-2"-2087,-18-4-497,16-1-896,2 1-464,-19 1-2568,-18 1-5594</inkml:trace>
  <inkml:trace contextRef="#ctx0" brushRef="#br0" timeOffset="5879.42">5061 562 3209,'0'0'18252,"9"20"-22829,1-28-2577</inkml:trace>
  <inkml:trace contextRef="#ctx0" brushRef="#br0" timeOffset="6334.88">5287 314 15779,'0'0'5273,"5"59"-3408,-3-28-833,0 6-232,-1 9-192,-1-2-111,0 2-257,0 0-72,0-8-64,0 3 128,0-8 96,0-7-216,0-7-112,8-12-624,-2-6-1841</inkml:trace>
  <inkml:trace contextRef="#ctx0" brushRef="#br0" timeOffset="6754.96">5430 436 12843,'0'0'1773,"0"12"-167,1-3-1213,1 32 1968,13 65 0,-13-95-2087,0 0-1,1-1 0,0 1 1,1-1-1,0 0 0,1 0 1,0 0-1,0-1 0,1 0 1,0 0-1,1 0 0,10 11 1,-15-18-207,1 0 0,-1 0 0,0 0 0,1 0 0,-1 0 0,1-1 0,-1 1 0,1-1 0,0 0 1,0 0-1,0 0 0,0 0 0,0 0 0,0 0 0,0-1 0,0 1 0,0-1 0,0 0 0,0 0 0,0 0 0,0-1 1,0 1-1,0-1 0,0 1 0,0-1 0,0 0 0,-1 0 0,1 0 0,0-1 0,0 1 0,-1-1 0,1 1 0,-1-1 1,1 0-1,-1 0 0,0 0 0,0 0 0,3-4 0,0 0-23,0 0-1,-1-1 1,0 0-1,0 0 1,0 0-1,-1 0 1,0-1-1,-1 1 1,0-1-1,0 0 1,0 0 0,-1 1-1,0-14 1,-2 11 4,0 0 0,-1 0 0,0 1 0,-1-1 0,0 1 0,-1 0 0,1 0 0,-2 0 0,1 0 0,-2 1 0,1-1 0,-1 1 0,-12-13 0,10 13-262,0 0 1,-1 0 0,1 1 0,-2 0 0,-10-6 0,14 9-578,-1 1 0,1 0 0,-1 0 0,0 0 0,0 1 0,0 0 0,-1 1 0,-8-2 0,6 3-4989</inkml:trace>
  <inkml:trace contextRef="#ctx0" brushRef="#br0" timeOffset="6755.96">5511 210 12003,'0'0'6369,"59"-16"-6593,-32 6-2857</inkml:trace>
  <inkml:trace contextRef="#ctx0" brushRef="#br0" timeOffset="7178.06">5731 174 12339,'0'0'2524,"7"-9"-855,122-155 3108,-129 164-4725,0 0 1,0 0 0,1 0 0,-1 0 0,0 0-1,0 0 1,0 0 0,1 0 0,-1 0 0,0 0-1,0 0 1,0 0 0,0 0 0,1 0 0,-1 0 0,0 1-1,0-1 1,0 0 0,0 0 0,1 0 0,-1 0-1,0 0 1,0 0 0,0 1 0,0-1 0,0 0 0,1 0-1,-1 0 1,0 0 0,0 1 0,0-1 0,0 0-1,0 0 1,0 0 0,0 0 0,0 1 0,0-1-1,0 0 1,0 0 0,0 0 0,0 1 0,0-1 0,0 0-1,0 0 1,0 0 0,0 1 0,0-1 0,0 0-1,0 0 1,0 0 0,0 0 0,0 1 0,2 24 980,-1 28-391,-1 34-580,0-28-3370,0-28-2633</inkml:trace>
  <inkml:trace contextRef="#ctx0" brushRef="#br0" timeOffset="7702.42">5956 669 12099,'0'0'2824,"0"8"-1721,-4 121 7716,3-156-5839,1 3-3135,1 0 1,5-35 0,-5 50-79,1 0 0,0 0 0,1 1 0,0-1-1,0 0 1,1 1 0,0 0 0,0 0 0,10-13 0,-14 21 218,1-1 0,-1 0-1,0 1 1,1-1 0,-1 1 0,1-1 0,-1 1 0,1 0 0,-1-1 0,1 1 0,-1-1 0,1 1 0,0 0 0,-1-1 0,1 1 0,-1 0 0,1 0-1,0 0 1,-1-1 0,1 1 0,0 0 0,-1 0 0,1 0 0,0 0 0,-1 0 0,1 0 0,0 0 0,-1 0 0,1 1 0,0-1 0,0 0 0,15 19-126,4 38 209,-18-51-92,3 9 155,0 1 204,0 1 1,0 0-1,-2 0 1,3 31-1,-8-79 1354,1 24-1803,1-1 0,0 1 0,0-1 1,0 0-1,1 1 0,0-1 0,0 1 0,4-10 0,-1 4-332,14-35-842,-17 46 1226,0 0 1,0-1 0,0 1-1,0 0 1,0 0-1,0 1 1,1-1 0,-1 0-1,1 0 1,0 1 0,-1-1-1,1 0 1,0 1 0,0 0-1,0-1 1,3 0-1,-4 2 56,1 0 0,-1 0-1,0 1 1,0-1-1,1 1 1,-1-1-1,0 1 1,0-1-1,0 1 1,0 0 0,0-1-1,0 1 1,0 0-1,0 0 1,0 0-1,0 0 1,0 0-1,0 0 1,-1 0 0,1 0-1,0 0 1,-1 0-1,1 1 1,-1-1-1,1 0 1,-1 0-1,0 1 1,1 1-1,11 40 424,-12-42-382,3 28 418,-3-24-433,0 0 0,0 0 0,0 1 1,1-1-1,0 0 0,0 0 0,0 0 0,1-1 0,-1 1 0,1 0 0,0 0 0,1-1 0,4 8 0,-5-11-351,0 0-1,0-1 0,0 1 0,0-1 0,0 0 1,0 0-1,0 0 0,0 0 0,0 0 1,0 0-1,0 0 0,0-1 0,0 1 0,0-1 1,0 1-1,0-1 0,-1 0 0,1 0 1,0 0-1,0 0 0,-1 0 0,3-2 0,13-9-5500</inkml:trace>
  <inkml:trace contextRef="#ctx0" brushRef="#br0" timeOffset="8199.53">6332 577 10522,'0'0'5195,"-10"0"-2824,2 0-2025,0 0 1,0 1 0,1 0-1,-1 1 1,0 0 0,0 0-1,1 0 1,-10 5-1,15-6-266,-1 0 0,1 1-1,0-1 1,0 0-1,0 1 1,0-1-1,0 1 1,0 0-1,0 0 1,0-1-1,0 1 1,1 1-1,-1-1 1,1 0-1,0 0 1,-1 0-1,1 1 1,0-1 0,0 1-1,1-1 1,-1 1-1,0-1 1,1 1-1,0-1 1,-1 1-1,1-1 1,0 1-1,0 0 1,1-1-1,-1 1 1,0-1-1,1 1 1,0-1-1,-1 1 1,2 2-1,0-3-57,-1 0-1,1 0 0,-1 0 0,1 0 0,0-1 0,-1 1 0,1 0 0,0-1 0,0 0 0,0 1 0,0-1 0,0 0 0,1 0 0,-1 0 0,0 0 0,0-1 0,1 1 0,-1 0 0,0-1 0,1 0 0,-1 0 0,1 1 0,-1-1 0,0-1 0,1 1 0,-1 0 0,1-1 0,2 0 0,-2 1-4,0 0-1,0-1 1,-1 1-1,1-1 1,0 0-1,0 0 1,0 0-1,-1 0 1,1 0-1,0 0 1,-1-1-1,1 1 1,-1-1-1,1 0 1,-1 0-1,0 0 1,0 0-1,0 0 1,0 0-1,0-1 1,-1 1-1,1-1 1,1-2-1,-3 2-18,0 0 1,0 0-1,0 0 0,-1 0 0,1 1 1,-1-1-1,1 0 0,-1 0 0,0 1 1,0-1-1,0 0 0,-1 1 0,1-1 1,0 1-1,-1-1 0,0 1 0,0 0 1,0 0-1,-2-2 0,1-2-432,6 7 448,0-1 1,0 0 0,0 0 0,0-1 0,0 1 0,1 0 0,-1-1 0,0 0 0,0 0 0,0 0-1,0 0 1,-1 0 0,1-1 0,0 1 0,0-1 0,-1 0 0,1 0 0,3-3 0,-4 2-5,1-1 1,-1 1-1,0-1 0,0 0 1,0 0-1,0 0 1,-1 0-1,1 0 1,-1 0-1,0 0 1,-1-1-1,1 1 1,0-7-1,0 1-27,-1-1 0,0 1-1,0-1 1,-1 0 0,0 1 0,-1-1-1,0 1 1,-1 0 0,0 0 0,0 0-1,-1 0 1,-10-17 0,11 29-84,1 11 19,1 15 68,1 3 70,5 140 778,-3-151-732,0 1 0,2-1 0,0 0 0,2 0 0,0-1 0,10 23 0,-16-42-172,0 0 0,0 1 1,0-1-1,0 0 0,0 1 0,0-1 0,0 0 1,0 0-1,0 1 0,0-1 0,1 0 0,-1 1 1,0-1-1,0 0 0,0 1 0,0-1 1,0 0-1,1 0 0,-1 1 0,0-1 0,0 0 1,0 0-1,1 1 0,-1-1 0,0 0 0,1 0 1,-1 0-1,0 1 0,0-1 0,1 0 1,-1 0-1,0 0 0,1 0 0,-1 0 0,0 0 1,1 0-1,-1 0 0,0 0 0,1 0 0,-1 0 1,0 0-1,1 0 0,-1 0 0,0 0 1,1 0-1,-1 0 0,0 0 0,0 0 0,1 0 1,-1 0-1,0-1 0,1 1 0,-1 0 0,0 0 1,0 0-1,1 0 0,-1-1 0,0 1 1,0 0-1,1 0 0,-1-1 0,0 1 0,0 0 1,0-1-1,0 1 0,1 0 0,-1 0 0,0-1 1,0 1-1,3-12-5125</inkml:trace>
  <inkml:trace contextRef="#ctx0" brushRef="#br0" timeOffset="8627.98">6581 262 13483,'0'0'4841,"2"57"-2537,1-22 33,-1 11-713,1-3-712,-2 3-295,-1-1-329,0-8-168,0 3-72,0-6-48,0-8-112,0-8-873,0-16-1207</inkml:trace>
  <inkml:trace contextRef="#ctx0" brushRef="#br0" timeOffset="9082.75">6713 303 13531,'0'0'1922,"1"12"353,5 26-123,-3 0 0,-2 76 0,-3-80-1652,-2 0-1,-2 0 1,-18 63 0,22-91-445,-9 31 186,11-36-226,-1-1 1,1 1 0,-1 0-1,1 0 1,0-1 0,0 1-1,-1 0 1,1 0 0,0-1 0,0 1-1,0 0 1,0 0 0,0 0-1,0-1 1,0 1 0,0 0-1,0 0 1,1 0 0,-1-1-1,0 1 1,0 0 0,1 0 0,-1-1-1,0 1 1,1 0 0,-1 0-1,1-1 1,-1 1 0,1-1-1,-1 1 1,1 0 0,0 0-1,21-1 236,0-1 0,-1-1 0,0 0 0,25-7 0,-20 4-1341,0 0 0,37 0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16.7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459 88 10802,'0'0'4792,"-10"-9"-2102,0 1-2225,-1-1 1,0 1-1,-1 1 1,0 0-1,0 1 1,0 0-1,-1 1 0,1 0 1,-2 1-1,1 0 1,-21-2-1,26 4-349,-1 1 0,0 1 0,0-1 0,0 1 0,0 1 1,0 0-1,1 0 0,-1 1 0,0 0 0,1 0 0,-1 1 0,1 0 0,0 1 0,0 0 0,0 0 0,0 1 0,1 0 0,0 0 0,0 0 0,0 1 1,1 0-1,-1 1 0,1-1 0,1 1 0,0 0 0,0 1 0,0-1 0,1 1 0,-6 13 0,0 1-39,1-1 0,1 2 0,1-1 0,0 1 0,2 0 0,1 0 0,1 1 0,1-1 1,1 1-1,1 0 0,4 35 0,-2-47-63,0 1-1,1-1 1,0 0 0,1 1 0,0-2 0,1 1 0,1 0 0,0-1 0,0 0-1,1 0 1,0-1 0,1 0 0,0 0 0,0-1 0,1 0 0,1 0 0,-1-1-1,1-1 1,1 1 0,0-2 0,0 1 0,0-1 0,15 5 0,-5-3 55,0-1 1,1 0-1,0-2 0,0-1 1,0 0-1,0-2 1,1 0-1,-1-2 1,1-1-1,-1 0 0,1-2 1,-1 0-1,0-1 1,0-2-1,-1 0 1,27-12-1,-46 17-1,-1 0 1,1 0-1,0 0 1,-1-1-1,1 1 0,-1 0 1,0-1-1,0 1 1,1-1-1,-1 0 0,0 1 1,0-1-1,0 0 1,-1 0-1,1 1 0,0-1 1,-1 0-1,1 0 1,0-2-1,1-24-5474,-2 21-1045</inkml:trace>
  <inkml:trace contextRef="#ctx0" brushRef="#br0" timeOffset="505.95">823 434 11210,'0'0'8598,"-10"7"-7719,4-2-736,1-1 1,0 1-1,0 0 0,0 1 0,0-1 1,1 1-1,0 0 0,0 0 0,0 0 1,1 1-1,0-1 0,0 1 0,1 0 1,0 0-1,0 0 0,-2 13 0,3-7 85,-1-1-1,2 1 1,0 0-1,0-1 1,1 1-1,1 0 1,0-1-1,1 1 1,0-1-1,1 0 1,0 0-1,7 12 0,-8-17-133,1-1 0,0 0-1,0 0 1,1 0-1,0 0 1,0-1-1,0 0 1,1 0 0,-1 0-1,1-1 1,0 0-1,1 0 1,-1 0-1,1-1 1,0 0-1,-1 0 1,1 0 0,1-1-1,-1-1 1,0 1-1,0-1 1,9 1-1,-9-2-76,-1 1 1,1-1-1,-1-1 0,0 1 0,1-1 0,-1 0 0,0 0 0,0-1 0,1 0 0,-1 0 1,-1-1-1,1 1 0,0-1 0,-1 0 0,1-1 0,-1 1 0,0-1 0,0 0 0,0-1 1,-1 1-1,1-1 0,-1 0 0,0 0 0,3-6 0,-3 5-69,-1-2 1,0 1-1,0 0 0,0 0 1,-1-1-1,0 0 1,-1 1-1,0-1 0,0 0 1,0 0-1,-1 1 0,0-1 1,-1 0-1,0 0 0,0 0 1,-1 1-1,0-1 0,0 1 1,-4-11-1,0 4-188,-1 0-1,0 0 1,-1 0 0,0 1 0,-1 0-1,-17-20 1,25 33 235,1 0 0,0 0 0,0 0-1,0-1 1,0 1 0,0 0 0,-1 0-1,1 0 1,0-1 0,0 1 0,0 0-1,-1 0 1,1 0 0,0 0 0,0 0-1,-1-1 1,1 1 0,0 0 0,0 0 0,-1 0-1,1 0 1,0 0 0,0 0 0,-1 0-1,1 0 1,0 0 0,0 0 0,-1 0-1,1 0 1,0 0 0,0 0 0,-1 0 0,1 0-1,0 1 1,0-1 0,-1 0 0,1 0-1,0 0 1,0 0 0,-1 0 0,1 1-1,0-1 1,0 0 0,0 0 0,0 0 0,-1 1-1,1-1 1,0 0 0,0 0 0,0 0-1,0 1 1,0-1 0,-4 22-101,6 30 134,1-28 246,1-1 0,1 1 0,1-1 0,1 1 0,16 32 0,-20-49-206,0 0 0,0-1 0,1 1 0,0-1 0,0 0-1,0 0 1,1-1 0,0 1 0,0-1 0,0 0 0,1-1 0,0 1 0,0-1-1,0 0 1,0 0 0,1-1 0,-1 0 0,1 0 0,0 0 0,0-1-1,0 0 1,11 1 0,-14-3-184,1 0 0,0 0-1,-1 0 1,1-1 0,-1 0-1,1 0 1,-1 0 0,0 0-1,1-1 1,-1 0 0,0 1-1,0-2 1,0 1 0,6-5-1,28-28-5535,-13 4-3566</inkml:trace>
  <inkml:trace contextRef="#ctx0" brushRef="#br0" timeOffset="913.41">1260 444 17052,'0'0'3696,"53"-5"-2703,-17 3-633,7 1-360,15 1 0,-8 0-1649,-14 0-3776</inkml:trace>
  <inkml:trace contextRef="#ctx0" brushRef="#br0" timeOffset="2616.92">1139 1196 10218,'0'0'9398,"6"-11"-8554,-3 7-820,2-3 130,-1-1-1,1 0 1,-1 0-1,-1 0 1,4-14-1,-6 19-125,0 0-1,-1 0 0,1 0 0,-1-1 1,0 1-1,0 0 0,0 0 0,-1-1 1,1 1-1,-1 0 0,1 0 1,-1 0-1,0 0 0,0 0 0,-1 0 1,1 0-1,-1 0 0,1 0 1,-1 0-1,0 1 0,0-1 0,-4-3 1,5 5-37,0 1 1,-1-1 0,1 0-1,0-1 1,0 1-1,0 0 1,0 0 0,0 0-1,0-1 1,0 1-1,0 0 1,0-1 0,1 1-1,-1-1 1,0 1-1,1-1 1,-1 1 0,1-3-1,2 3-19,0-1 0,0 1 0,0 0 0,0 0 0,0 1 0,1-1 0,-1 0 0,0 1 0,1-1 0,-1 1 0,1 0 0,2 0 0,-5 0 28,27-5-22,-7 2 10,0 0 1,0 1 0,0 0-1,40 4 1,-59-2 5,0 0 0,0 1-1,0-1 1,0 1 0,0-1 0,0 1 0,0-1 0,0 1 0,0 0-1,0 0 1,-1-1 0,1 1 0,0 0 0,0 0 0,-1 0 0,1 0-1,-1 0 1,1 0 0,0 0 0,-1 0 0,0 0 0,1 0 0,-1 0-1,0 0 1,1 0 0,-1 0 0,0 0 0,0 0 0,0 1 0,0-1 0,0 0-1,0 0 1,0 0 0,0 0 0,-1 2 0,-12 51 130,7-30-90,6-23-28,-1 0 0,1 0 0,0 0 0,0 0 0,0 1 0,0-1 0,0 0 0,0 0 0,0 0 0,0 0 0,0 0-1,0 0 1,0 0 0,1 0 0,-1 0 0,1 1 0,-1-1 0,0 0 0,1-1 0,0 1 0,-1 0 0,1 0 0,0 0 0,-1 0 0,1 0 0,0-1-1,0 1 1,0 0 0,-1 0 0,1-1 0,0 1 0,0-1 0,2 1 0,0 0 19,-1-1 0,1 0 0,0 0 0,0 0 0,0 0-1,0-1 1,0 1 0,0-1 0,-1 0 0,1 1 0,0-1 0,4-3 0,0 0-3,0 0 1,0 0-1,0-1 1,-1 0 0,0-1-1,0 1 1,0-1-1,-1 0 1,6-8-1,-10 12-37,0 1-1,0 0 1,0 0-1,0-1 1,0 1-1,0-1 0,0 1 1,0-1-1,0 1 1,-1-1-1,1 1 1,-1-1-1,0 0 1,1 1-1,-1-1 0,0 0 1,0 1-1,0-1 1,0 0-1,0 1 1,0-1-1,0 0 1,-1 1-1,1-1 0,-1 0 1,1 1-1,-1-1 1,1 1-1,-1-1 1,0 1-1,0-1 1,0 1-1,0-1 0,0 1 1,0 0-1,0 0 1,0-1-1,-1 1 1,1 0-1,0 0 1,-1 0-1,1 0 0,-1 1 1,1-1-1,-1 0 1,1 1-1,-1-1 1,0 1-1,-2-1 1,3 0 18,0 0 1,-1 1-1,1-1 1,0 1-1,0-1 1,-1 1-1,1-1 1,0 1-1,-1 0 1,1-1-1,0 1 1,-1 0-1,1 0 1,0 0-1,-1 0 1,1 1-1,0-1 1,-1 0-1,1 0 1,0 1-1,-1-1 1,1 1-1,0-1 1,0 1-1,-1 0 1,1-1-1,0 1 1,0 0-1,0 0 1,0 0-1,0 0 1,0-1-1,0 2 1,0-1-1,1 0 1,-1 0-1,0 0 1,0 0-1,1 0 1,-1 1-1,1-1 1,-1 0-1,1 1 1,0-1-1,0 0 1,-1 0-1,1 1 1,0-1-1,0 1 1,0-1-1,0 0 1,0 1-1,1 2 1,0 1 50,-1 0 0,1 0 0,1-1 0,-1 1 0,0 0 0,1 0 0,0-1 0,0 1 0,1-1 1,-1 1-1,1-1 0,0 0 0,0 0 0,4 4 0,-1-5 19,0 1 1,0-1-1,1 0 1,-1 0-1,1-1 1,-1 1-1,1-1 1,0-1-1,0 0 1,0 0-1,-1 0 1,1-1-1,0 0 1,0 0-1,0 0 1,11-3 0,-12 2-57,-1 0 1,0 0 0,0 0-1,0 0 1,1-1 0,-2 0-1,1 0 1,0-1 0,0 1-1,-1-1 1,1 0 0,-1 0-1,0-1 1,0 1 0,0-1-1,0 0 1,-1 0 0,1 0-1,-1-1 1,0 1 0,0-1-1,2-4 1,-5 7-14,1-1-1,0 1 1,-1 0-1,1 0 1,-1 0-1,0 0 1,0-1-1,0 1 1,0 0-1,0 0 1,0-1-1,0 1 1,-1 0-1,1 0 1,-1 0-1,0 0 1,1 0-1,-1 0 1,0 0-1,0 0 1,-1 0-1,1 0 1,0 0-1,0 0 1,-1 1-1,1-1 1,-1 1-1,0-1 1,1 1-1,-1-1 1,0 1-1,0 0 1,0 0-1,0 0 1,0 0-1,0 0 1,0 1-1,0-1 1,0 0-1,-1 1 1,1 0-1,0-1 1,0 1-1,0 0 1,-1 0-1,1 0 1,-2 1-1,3 0-8,0 0 0,0 0 0,1 0 0,-1-1 1,1 1-1,-1 0 0,1 0 0,-1 1 0,1-1 0,-1 0 0,1 0 0,0 0 0,0 0 0,0 0 0,-1 0 0,1 0 0,0 0 1,0 1-1,1-1 0,-1 0 0,0 0 0,1 2 0,3 29 70,-3-29-49,0 1 0,1-1 0,-1 0 0,1 0 0,0 0 0,0 0 0,0 0 0,0 0 0,0 0 0,1 0 0,-1-1 0,1 0 0,0 1 0,-1-1 0,1 0 0,0 0 0,0 0 1,1-1-1,-1 1 0,0-1 0,1 0 0,-1 0 0,0 0 0,1 0 0,-1 0 0,1-1 0,-1 0 0,1 1 0,0-2 0,-1 1 0,1 0 0,4-1 0,-2-1 3,-1 1 1,0-1-1,1 0 1,-1-1-1,0 1 1,0-1-1,0 0 1,0 0-1,-1 0 1,1-1-1,-1 0 1,0 0-1,0 0 1,0 0-1,-1 0 1,1-1 0,-1 0-1,0 0 1,4-8-1,-2-4-75,-1 0 1,0 0-1,-1 0 0,0 0 0,-2-1 1,0 1-1,-1 0 0,-1-1 0,0 1 1,-2-1-1,0 1 0,0 0 0,-2 0 1,-12-30-1,17 47 57,0 0-1,0 0 1,0 0 0,0 0 0,0 0 0,0 0 0,0 1-1,-1-1 1,1 0 0,0 0 0,0 0 0,0 0-1,0 0 1,0 0 0,0 0 0,0 0 0,0 0 0,0 0-1,-1 0 1,1 0 0,0 0 0,0 1 0,0-1-1,0 0 1,0 0 0,0 0 0,0 0 0,0 0-1,-1 0 1,1 0 0,0 0 0,0 0 0,0 0 0,0 0-1,0 0 1,0 0 0,0-1 0,-1 1 0,1 0-1,0 0 1,0 0 0,0 0 0,0 0 0,0 0-1,0 0 1,0 0 0,0 0 0,-1 0 0,1 0 0,0 0-1,0 0 1,0-1 0,0 1 0,0 0 0,0 0-1,0 0 1,0 0 0,0 0 0,0 0 0,0 0 0,0-1-1,0 1 1,-3 18 54,0 23 224,3-8 130,0 0 1,3 0-1,0 0 0,2 0 0,16 51 0,-20-79-375,1 0 0,1 0 0,-1 0-1,0-1 1,1 1 0,0-1 0,0 1-1,1-1 1,-1 0 0,1-1 0,0 1-1,0 0 1,0-1 0,0 0 0,0 0-1,1 0 1,0-1 0,-1 0-1,1 1 1,7 1 0,-5-3-425,1 1 0,0-1 0,0 0 0,-1-1 1,1 0-1,0 0 0,0-1 0,0 0 0,-1 0 0,1-1 0,0 0 0,11-4 1,27-16-7491</inkml:trace>
  <inkml:trace contextRef="#ctx0" brushRef="#br0" timeOffset="3089.12">2234 310 13899,'0'0'4145,"90"8"-4145,-44-15-672,-5-1-4001</inkml:trace>
  <inkml:trace contextRef="#ctx0" brushRef="#br0" timeOffset="3090.12">2320 510 12707,'0'0'6769,"90"-43"-7065,-48 19-4745</inkml:trace>
  <inkml:trace contextRef="#ctx0" brushRef="#br0" timeOffset="3511.29">2895 461 10922,'0'0'12200,"10"-13"-10471,105-161 15,-92 135-1920,-2-1 1,-2-1-1,16-48 0,-30 102-368,-1 15 509,3 145 845,9 104 2579,-13-271-3723,0-17-226,2-27-2892,-4 33 2110,4-30-7119</inkml:trace>
  <inkml:trace contextRef="#ctx0" brushRef="#br0" timeOffset="3960.43">3352 232 13315,'0'0'1938,"-4"12"47,-2 8-948,1 1-1,0-1 0,2 1 0,-3 39 0,6-54-758,1 1-1,-1-1 1,1 0-1,0 0 1,1 0 0,-1 0-1,1 0 1,0-1-1,1 1 1,4 8 0,-4-10-184,-1-1 0,1 0 0,0 0 1,0 0-1,0 0 0,0 0 1,1-1-1,-1 1 0,1-1 0,-1 0 1,1 0-1,0 0 0,0-1 1,0 1-1,0-1 0,0 0 1,7 1-1,-3-1 20,0 0 0,0-1 0,0 0 0,0-1 0,0 0 0,0 0 0,0 0 0,0-1 1,0 0-1,-1-1 0,1 0 0,-1 0 0,1 0 0,-1-1 0,11-8 0,-15 10-97,0-1-1,0 1 1,0 0 0,-1-1-1,1 0 1,-1 0-1,1 0 1,-1 0 0,0 0-1,-1 0 1,1-1-1,0 1 1,-1-1 0,0 1-1,0-1 1,0 1-1,0-1 1,0 0 0,-1 1-1,0-1 1,1 0 0,-1 0-1,-1 1 1,1-1-1,-1 0 1,1 1 0,-1-1-1,0 0 1,0 1-1,-1-1 1,1 1 0,-1 0-1,1-1 1,-1 1-1,-5-6 1,-1-2-89,-1 1 1,0-1-1,0 2 1,-2-1-1,1 1 1,-1 1-1,0 0 1,-1 0-1,1 1 1,-26-10-1,29 14-964,0 0 0,-1 0 0,1 1 0,0 1 0,-1-1 0,-12 0 0</inkml:trace>
  <inkml:trace contextRef="#ctx0" brushRef="#br0" timeOffset="4387.82">4150 111 17476,'0'0'2928,"-54"58"-1399,21-25 559,-2 7-712,1 1-375,4 0-169,4-3-136,4-4-240,7-7-176,3-8-152,7-9-128,3-6-376,2-28-1824,0-2-2641,0-5-4866</inkml:trace>
  <inkml:trace contextRef="#ctx0" brushRef="#br0" timeOffset="4388.82">3826 190 13795,'0'0'6265,"88"63"-4224,-37-29 759,12 4-887,-6-4-569,-6-4-752,-8-6-584,-4-2-8,-8-2-1208,-5-4-4897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15.5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19 252 11867,'0'0'5985,"53"0"-3353,8-3-951,26-10-401,12-2-416,-1 0-344,-15 4-112,-29 5-224,-15 4-184,-19 2-232,-9 0-1096,-11 7-904,-7 2-4122,-11 1-439</inkml:trace>
  <inkml:trace contextRef="#ctx0" brushRef="#br0" timeOffset="391.35">0 396 12275,'0'0'5017,"116"6"-2577,-24-13-927,13-11-609,2-4-512,-17 1-248,-27 5-144,-19 4-288,-18-1-1305,-17 5-2807,-9-1-2738</inkml:trace>
  <inkml:trace contextRef="#ctx0" brushRef="#br0" timeOffset="782.53">454 1 3529,'53'15'9882,"13"7"-8754,8 9-376,-14 0 457,-18-4 727,-11-1-192,-7 1-615,1 5-353,-4 6 160,-6 4-520,-13 2-240,-5-4-40,-19-3-136,-6-3-264,-14-2-960,11-8-3233,4-11-2505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11.9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4 520 11082,'0'0'12078,"-3"0"-10011,5 0-1715,328-7 959,-244 1-990,156-31 1,-233 35-317,0 0 1,0-1 0,0 0-1,15-8 1,-23 11-8,0-1 0,-1 1 1,1 0-1,0-1 0,-1 1 0,1-1 0,0 1 0,-1-1 1,1 0-1,-1 1 0,1-1 0,-1 1 0,1-1 0,-1 0 1,0 0-1,1 1 0,-1-1 0,0 0 0,1 0 0,-1 1 1,0-1-1,0 0 0,0 0 0,0-1 0,0 0-12,-1 1-1,0-1 1,0 1-1,0 0 1,0-1 0,0 1-1,0 0 1,0-1-1,0 1 1,0 0-1,-1 0 1,1 0-1,0 0 1,-1 0-1,1 1 1,-1-1 0,-2-1-1,-16-7-298,-1 2-1,-23-7 1,24 8 229,0-1-1,-25-11 1,40 13-82,13 2-29,19 3-86,-22 0 272,35 0-14,0 2 1,40 7-1,-66-7 94,1 1-1,-1 1 1,0 0-1,0 1 1,-1 1-1,0 0 1,0 0-1,0 2 1,14 9-1,-25-16-54,0 1 0,0-1 0,0 1-1,0-1 1,0 1 0,0 0 0,-1 0-1,1 0 1,-1 0 0,1 0 0,-1 0 0,0 0-1,0 0 1,1 0 0,-2 1 0,1-1 0,0 1-1,0-1 1,-1 0 0,1 1 0,-1-1-1,0 1 1,0-1 0,0 1 0,0-1 0,0 1-1,-1 3 1,-2 1 89,0 0 0,-1 0 1,0-1-1,0 1 0,0-1 0,-1 0 0,-7 7 0,7-8-645,0 0-1,1 1 1,0-1 0,0 1-1,0 0 1,1 0 0,-1 0-1,1 1 1,-2 8-1,4-5-6343</inkml:trace>
  <inkml:trace contextRef="#ctx0" brushRef="#br0" timeOffset="400.19">1576 107 14123,'0'0'2231,"3"11"-1165,26 87 2342,5-1 1,79 158-1,-74-172-2314,-37-79-1088,3 8 97,-17-19-273,-4-8-287,-44-39-5358,16 16-2444</inkml:trace>
  <inkml:trace contextRef="#ctx0" brushRef="#br0" timeOffset="790.73">1282 78 10970,'34'-12'606,"0"2"-1,1 2 1,1 1-1,-1 1 1,45-1 0,-59 7-177,0 1 0,1 1 0,-1 1 0,0 1 0,0 0 0,-1 2 1,1 0-1,-1 2 0,0 0 0,20 12 0,-18-8-149,-1 0 0,-1 2 0,0 1 0,-1 0 0,0 2 0,-1 0 0,26 32 0,-36-38-146,-1 0 0,0 0 0,-1 0 0,0 1 0,-1 0-1,0 0 1,-1 0 0,0 1 0,-1-1 0,0 1 0,-1 0 0,-1 0-1,0 0 1,-1 0 0,0 0 0,-2 16 0,-1-20 98,1 0 1,-1-1-1,-1 1 1,0 0-1,0-1 0,0 0 1,-1 0-1,0-1 1,-1 1-1,0-1 1,0 0-1,0-1 1,-1 1-1,-14 9 1,4-3-70,1-2 1,-2 0 0,1 0-1,-2-2 1,-31 12 0,46-19-192,-1-1 1,1 1-1,-1-1 1,1 0-1,-1 0 1,1-1 0,-1 1-1,0-1 1,1 0-1,-1 0 1,-4-1-1,8 1-134,-1-1 0,1 1 1,0-1-1,0 1 0,0-1 0,0 0 0,0 1 0,0-1 0,0 0 0,0 0 0,1 0 0,-1 0 0,0 0 0,0 1 0,1-1 0,-2-2 0,-4-30-7222,6 8-1696</inkml:trace>
  <inkml:trace contextRef="#ctx0" brushRef="#br0" timeOffset="1193.86">2184 444 13355,'0'0'3193,"6"52"-1337,-2-25 768,3 2-903,1 0-585,3-2-88,2-3-376,-2-6-319,-1-5-225,-4-8-128,-4-5-489,-4-16-367,-9-6-1688,-7-5-5722</inkml:trace>
  <inkml:trace contextRef="#ctx0" brushRef="#br0" timeOffset="1194.86">2008 253 10666,'0'0'2233,"72"16"-3185</inkml:trace>
  <inkml:trace contextRef="#ctx0" brushRef="#br0" timeOffset="1646.01">2309 0 11947,'0'0'2525,"5"14"-1232,129 450 7153,-124-420-7349,2-2 0,32 79 0,-49-150-2290,2 7-3301,-1 0-3086</inkml:trace>
  <inkml:trace contextRef="#ctx0" brushRef="#br0" timeOffset="2066.07">2632 406 11867,'0'0'1616,"2"9"-701,1 9-35,1 0 0,1 0 1,1 0-1,0-1 1,1 0-1,1 0 0,12 18 1,-17-28-645,1-1 0,0-1 1,0 1-1,1 0 0,-1-1 1,1 0-1,0 0 0,0 0 1,1-1-1,0 0 0,0 0 1,0 0-1,0-1 0,0 0 1,1 0-1,-1 0 0,1-1 0,0 0 1,-1 0-1,1-1 0,0 0 1,0 0-1,9-1 0,-13 0-172,0-1 1,-1 0-1,0 0 0,1 0 0,-1 0 0,1 0 0,-1-1 0,0 1 0,0-1 0,0 0 0,0 1 0,0-1 0,0 0 0,0 0 0,-1 0 0,1 0 0,-1 0 0,1-1 0,-1 1 0,0 0 0,0-1 0,0 1 0,0-1 0,0 1 0,-1-1 0,1 0 0,-1 1 0,0-1 0,0-4 0,2-11-4,-1 0 1,-2-34-1,1 51-60,-2-10-39,0 0 0,0-1-1,-1 1 1,-1 0 0,0 0-1,-1 0 1,0 1 0,0 0-1,-1 0 1,0 0 0,-11-12-1,-6-12-1579,21 29-288</inkml:trace>
  <inkml:trace contextRef="#ctx0" brushRef="#br0" timeOffset="2465.84">2984 28 14459,'0'0'1543,"3"8"-901,49 107 2665,-5-12 233,67 210 0,-112-291-2839,-11-32 515,-11-35 451,17 31-1956,1 1 1,0-1 0,1 1 0,1-1 0,0 0 0,1 1 0,1-1 0,3-15 0,-4 24 171,0 0-1,0 0 1,0 0 0,1 0 0,-1 1-1,1-1 1,1 1 0,-1-1 0,1 1-1,-1 0 1,1 0 0,0 0 0,1 0-1,-1 0 1,1 1 0,-1-1 0,1 1-1,0 0 1,1 0 0,-1 1 0,0-1-1,1 1 1,-1 0 0,1 0 0,6-2-1,-7 4 66,-1 0-1,0-1 0,1 1 1,-1 0-1,0 1 1,1-1-1,-1 1 0,0-1 1,0 1-1,0 0 0,1 0 1,-1 0-1,0 1 1,0-1-1,5 4 0,-2 0 35,0 0 0,0 0 0,-1 0 0,0 1 0,0-1 0,8 12-1,0 4 260,-1 1-1,-1 1 0,9 27 0,9 27 614,-29-95-3595,0-3-4750</inkml:trace>
  <inkml:trace contextRef="#ctx0" brushRef="#br0" timeOffset="2466.84">3414 120 11482,'0'0'1137,"86"28"-1753,-51-17-1185</inkml:trace>
  <inkml:trace contextRef="#ctx0" brushRef="#br0" timeOffset="2958.95">3706 327 10906,'0'0'6139,"-12"-2"-4031,-38-4-405,47 6-1615,1 0-1,-1 0 0,0 0 0,0 0 0,1 0 0,-1 1 0,0-1 1,0 1-1,1 0 0,-1 0 0,1 0 0,-1 0 0,1 0 0,-1 1 1,1-1-1,0 1 0,-1-1 0,1 1 0,0 0 0,0 0 0,0 0 1,0 0-1,1 0 0,-1 1 0,1-1 0,-1 0 0,1 1 0,0-1 1,0 1-1,0-1 0,0 1 0,0 0 0,0 2 0,-2 7 129,1 0 0,0-1 0,1 1 0,1 0 0,1 22 0,-1-30-158,1 0 1,0 1 0,0-1 0,1 0-1,-1 0 1,1 0 0,0-1 0,0 1-1,0 0 1,1-1 0,-1 1-1,1-1 1,0 0 0,0 0 0,0 0-1,0 0 1,0 0 0,1-1 0,-1 1-1,1-1 1,6 3 0,-8-4-40,1 0 0,0 0-1,-1 0 1,1 0 0,-1 0 0,1-1 0,0 1 0,0-1 0,-1 0 0,1 1 0,0-1 0,0-1 0,-1 1 0,1 0-1,0-1 1,0 1 0,-1-1 0,1 0 0,0 0 0,-1 0 0,1 0 0,-1 0 0,0-1 0,1 1 0,-1-1-1,0 0 1,0 1 0,0-1 0,0 0 0,0 0 0,0 0 0,0-1 0,2-3 0,-1-1-78,1-1 0,-1 0 0,-1 0 0,1 0 0,-1 0 0,0 0 0,-1 0 0,0-1 0,-1 1 0,0-10 0,4-31-998,-4 48 1044,0 1 0,0 0 0,0 0-1,0 0 1,0-1 0,1 1 0,-1 0 0,0 0 0,0-1 0,0 1-1,0 0 1,0 0 0,0 0 0,0-1 0,0 1 0,0 0-1,1 0 1,-1 0 0,0-1 0,0 1 0,0 0 0,0 0-1,1 0 1,-1 0 0,0 0 0,0-1 0,0 1 0,1 0 0,-1 0-1,0 0 1,0 0 0,0 0 0,1 0 0,-1 0 0,0 0-1,0 0 1,1 0 0,-1 0 0,0 0 0,0 0 0,1 0-1,-1 0 1,0 0 0,12 8-186,7 13 176,40 51 401,-34-43 770,27 41 1,-52-77-1018,0 0 0,-1 0 0,2 0 0,-1 1 0,1-1 0,0 0 0,1 0 1,0 0-1,4-11 0,1 0-674,0 0 1,14-25-1,-19 38 377,0 1 0,0 0 0,1 0 0,0 0 0,0 0 0,0 1 0,0-1 0,1 1 0,-1-1-1,1 1 1,0 0 0,0 1 0,0-1 0,0 1 0,7-3 0,-10 5 155,0 0 0,0 0 0,0 0 0,0 0 0,1 0-1,-1 1 1,0-1 0,0 0 0,0 1 0,0-1 0,0 1 0,0-1 0,0 1 0,0-1 0,0 1 0,0 0 0,0 0 0,0-1-1,0 1 1,-1 0 0,1 0 0,0 0 0,0 0 0,-1 0 0,1 0 0,-1 0 0,1 0 0,-1 0 0,1 0 0,-1 2 0,13 42 428,-11-36-278,1 2-71,0 4 309,1 0-1,0 0 1,13 27-1,-14-37-720,0 0-1,0 0 1,0 0-1,1-1 1,0 1-1,0-1 1,0 0-1,1 0 1,-1-1-1,1 1 1,0-1-1,0 0 1,10 4 0,16 3-7326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0:00:20.2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40 9842,'0'0'13923,"-3"10"-12299,-3 7-1286,-1-1 0,0 0-1,-1-1 1,0 0 0,-1 0-1,-14 17 1,-78 83 666,10-14-392,87-95-575,0 0 0,-1 0 0,2 0 0,-1 0 0,-3 8 0,7-13-39,-1 0 0,1 0 0,0 0 0,-1 0 0,1 1 0,0-1 0,0 0 0,-1 0 0,1 0 0,0 0 0,0 0 0,0 0 0,1 0 0,-1 0 0,0 0 0,0 0 0,1 0 0,-1 0 0,0 0 0,1 0 0,-1 0 0,1 0 0,-1 0 0,1 0 0,0 0 0,-1 0 0,1 0 0,0 0 0,-1-1 0,1 1 0,0 0 0,0-1 0,0 1 0,0-1 0,0 1 0,0-1 0,0 1 0,0-1 0,0 1 0,0-1 0,0 0 0,0 0 0,0 1 0,1-1 0,96 15-12,-63-11 13,68 17 1,-93-18 0,0 1 0,0-1 0,-1 2 0,1-1 0,-1 2 0,0-1-1,0 1 1,-1 0 0,0 1 0,0 0 0,7 8 0,-4 8 294,-9-12-853</inkml:trace>
  <inkml:trace contextRef="#ctx0" brushRef="#br0" timeOffset="502.88">547 499 12547,'0'0'7469,"12"-3"-5187,-2-1-1994,0 0-1,1 0 1,-1-1-1,-1-1 1,1 1 0,-1-2-1,0 1 1,0-1-1,-1 0 1,0-1 0,0 0-1,-1 0 1,11-16-1,-7 3-266,0-1 0,-2 0 0,-1-1 0,0 0 0,-2 0-1,-1 0 1,0-1 0,-2 0 0,-1 1 0,-1-31 0,-1 88 303,-1 7 492,2-1-1,12 74 1,20 92 559,-30-203-2072,2-9-455,11-23-2448,-4 7-1587,4-7-3979</inkml:trace>
  <inkml:trace contextRef="#ctx0" brushRef="#br0" timeOffset="997.99">1097 109 11987,'0'0'9264,"-11"-5"-7439,7 4-1735,1-1-9,1 0 0,-1 1-1,0-1 1,0 1 0,-1 0-1,1 0 1,0 0 0,0 1-1,0-1 1,-1 1 0,1 0-1,0-1 1,0 1 0,-1 1-1,1-1 1,0 0 0,-1 1-1,1 0 1,0 0 0,0 0-1,0 0 1,0 0 0,0 1-1,0-1 1,0 1 0,0 0-1,1 0 1,-1 0 0,1 0-1,-4 3 1,2 0 24,0-1 0,0 1 0,0 0 0,1 0 0,0 0 0,0 0 0,0 0 0,1 1 0,0-1 1,0 1-1,0 0 0,1-1 0,0 1 0,0 0 0,-1 9 0,3-13-89,-1 1 0,0 0 1,1-1-1,-1 1 0,1-1 0,0 1 0,0 0 1,0-1-1,0 0 0,0 1 0,1-1 0,-1 0 1,1 0-1,-1 1 0,1-1 0,0 0 0,0-1 1,0 1-1,0 0 0,0 0 0,0-1 0,0 1 1,1-1-1,-1 0 0,0 0 0,1 0 0,-1 0 1,1 0-1,0 0 0,-1-1 0,1 1 0,0-1 1,-1 0-1,1 0 0,4 0 0,-1 0-32,0 0 0,1-1 0,-1 0 0,0 0-1,0 0 1,0-1 0,0 0 0,0 0 0,0 0 0,0-1 0,-1 0-1,1 0 1,-1 0 0,6-5 0,-9 6 6,1 0 0,-1 0 0,0 0 0,1-1 0,-1 1 0,0 0-1,0-1 1,0 0 0,-1 1 0,1-1 0,-1 0 0,1 0 0,-1 0 0,0 0 0,0 0 0,0 0 0,-1-1 0,1 1 0,-1 0 0,1 0 0,-1 0 0,0-1 0,0 1 0,-1 0-1,1 0 1,-1 0 0,0-1 0,1 1 0,-3-3 0,0 5-158,2 12 59,2 17 45,5-6 57,0 0 0,15 30 0,-14-38 89,-2-1-1,1 1 1,-2 0-1,1 0 1,-2 0-1,0 1 1,-1-1 0,0 1-1,-1 17 1,-2-31-57,1 1 0,-1 0 0,0-1 0,1 1 0,-1 0 0,0-1 1,0 1-1,-1-1 0,1 1 0,0-1 0,0 0 0,-1 1 0,1-1 1,0 0-1,-1 0 0,1 0 0,-1 0 0,0 0 0,1 0 0,-1-1 1,0 1-1,0 0 0,1-1 0,-1 1 0,0-1 0,0 0 0,-3 1 1,-2 0-260,-1 0 0,1-1 0,-1 0 0,0 0 1,-11-2-1,9-2-2572</inkml:trace>
  <inkml:trace contextRef="#ctx0" brushRef="#br0" timeOffset="1387.03">1449 349 11987,'0'0'6777,"6"51"-4176,-3-25-129,-1 1-832,1 1-415,0-3-313,-1-1-360,2-1-72,-2-3-136,1-3-184,-1-3-160,0-6-64,-1-3-496,1-16-2689,-2-5-2120,0-6-3553</inkml:trace>
  <inkml:trace contextRef="#ctx0" brushRef="#br0" timeOffset="1842.66">1540 107 576,'0'0'13214,"9"-7"-11874,-5 3-1186,0 1 1,-1 0 0,1 0-1,0 0 1,1 0-1,-1 1 1,0 0 0,1 0-1,-1 0 1,1 0-1,0 1 1,0 0-1,-1 0 1,1 0 0,0 0-1,0 1 1,0 0-1,0 0 1,0 0-1,0 0 1,0 1 0,0 0-1,-1 0 1,1 0-1,0 1 1,0 0 0,-1 0-1,1 0 1,-1 0-1,0 1 1,0-1-1,5 5 1,-6-5-31,-1 0 0,0 0-1,1 0 1,-1 0 0,0 0 0,0 1 0,0-1 0,0 1-1,-1 0 1,1-1 0,-1 1 0,1 0 0,-1 0-1,0 0 1,0 0 0,-1 0 0,1 0 0,0 0-1,-1 0 1,0 0 0,0 0 0,0 0 0,0 0 0,0 1-1,-1-1 1,1 0 0,-1 0 0,0 0 0,0 0-1,-2 4 1,0-2 30,0 0 0,-1 0 0,0 0 0,0 0 0,-1-1 0,1 1 0,-1-1 0,0 0 0,0-1 0,0 1 0,-1-1 0,1 0 0,-1 0 0,-6 2 0,12-5-310,76 19-2058,-64-16 2050,0 1 0,0 0 0,-1 1-1,1 0 1,-1 1 0,0 1 0,10 7 0,-17-11 178,-1 0 0,1 1 0,-1-1 0,0 1 1,0 0-1,0 0 0,-1 0 0,1 0 1,-1 0-1,0 0 0,0 1 0,-1-1 1,1 1-1,-1-1 0,0 1 0,0 0 1,0-1-1,-1 1 0,0 0 0,0 0 1,0-1-1,-1 8 0,0-7 118,-1 0 1,0-1-1,0 1 1,0-1-1,-1 1 0,1-1 1,-1 0-1,0 0 0,0 0 1,0 0-1,-1 0 1,0-1-1,1 1 0,-1-1 1,0 0-1,-1 0 0,1-1 1,0 1-1,-1-1 0,-8 3 1,2-1 28,1-1 1,-1 0-1,0-1 0,-16 2 1,22-3-846,1-1 1,-1 0-1,0 0 1,0-1-1,1 1 1,-1-1-1,-7-3 1,2-1-5240</inkml:trace>
  <inkml:trace contextRef="#ctx0" brushRef="#br0" timeOffset="2532.14">2146 324 9938,'0'0'4573,"-9"-2"-2427,1 1-1900,1-1 161,1 1-1,-1 0 0,0 1 1,1-1-1,-1 1 0,-8 2 0,13-2-309,-1 0-1,1 1 1,0 0-1,0-1 1,0 1-1,0 0 1,0 0-1,0 0 1,0 1-1,0-1 1,1 0-1,-1 1 1,0-1-1,1 1 1,-1 0-1,1-1 1,-1 1-1,1 0 1,0 0-1,0 0 1,0 0-1,0 0 1,0 0-1,0 0 1,1 0-1,-2 3 1,1-3-50,1 1 1,-1-1-1,0 0 1,1 0-1,-1 1 0,1-1 1,0 0-1,0 1 1,0-1-1,0 1 1,0-1-1,0 0 1,1 1-1,-1-1 0,1 0 1,-1 1-1,1-1 1,0 0-1,0 0 1,0 0-1,0 0 1,1 0-1,-1 0 0,0 0 1,1 0-1,-1 0 1,1 0-1,0-1 1,0 1-1,0-1 1,-1 1-1,1-1 0,4 2 1,-2-2-43,-1 0 1,1-1-1,0 1 1,-1-1-1,1 1 1,0-1-1,-1-1 1,1 1-1,0 0 1,-1-1-1,1 0 1,0 0-1,-1 0 1,1 0-1,-1 0 1,1-1-1,-1 0 1,0 1-1,0-1 1,0-1-1,5-3 0,-5 4-12,1-1 0,-1 0-1,0 0 1,0-1 0,0 1-1,0-1 1,0 1 0,-1-1-1,0 0 1,0 0 0,0 0-1,0 0 1,0 0 0,-1-1-1,0 1 1,0 0 0,0-1-1,0 1 1,-1-1 0,0 1-1,0-1 1,0 1 0,-1-6-1,1 10 11,0 0 1,0 0-1,0 0 0,0 0 0,-1 0 0,1 0 0,0 1 0,0-1 0,0 0 0,0 0 0,0 0 0,-1 0 0,1 0 0,0 0 0,0 0 0,0 0 0,0 0 0,-1 0 0,1 0 0,0 0 0,0 0 0,0 0 0,-1 0 1,1 0-1,0 0 0,0 0 0,0 0 0,0 0 0,-1 0 0,1 0 0,0 0 0,0 0 0,0 0 0,0 0 0,-1 0 0,1 0 0,0-1 0,0 1 0,0 0 0,0 0 0,0 0 0,0 0 0,-1 0 0,1 0 0,0-1 1,0 1-1,0 0 0,0 0 0,0 0 0,0 0 0,0-1 0,0 1 0,0 0 0,0 0 0,0 0 0,0 0 0,0-1 0,0 1 0,0 0 0,0 0 0,-5 15-78,7 4 58,0-1-1,0 0 1,2 1 0,0-1 0,2-1-1,-1 1 1,10 17 0,-8-20 40,-1 0 0,0 0 0,-2 1 0,1 0 0,-2 0 0,0 1 0,-1-1 0,0 0 0,-2 25 0,-1-39 43,1 0-1,-1 0 1,0-1 0,1 1-1,-1-1 1,0 1-1,0 0 1,0-1 0,0 1-1,-1-1 1,1 0-1,0 1 1,-1-1-1,1 0 1,-1 0 0,1 0-1,-1 0 1,1 0-1,-1 0 1,0-1 0,1 1-1,-1 0 1,0-1-1,0 1 1,1-1 0,-1 0-1,0 1 1,-2-1-1,-62 2 1414,50-3-1370,12 1-77,-7 1 11,1-1 1,-1-1-1,0 1 1,1-2 0,-1 1-1,0-1 1,1-1 0,-16-6-1,26 9-86,-1 0 0,1-1-1,0 1 1,0 0-1,0-1 1,0 1 0,-1 0-1,1-1 1,0 1-1,0 0 1,0-1 0,0 1-1,0 0 1,0-1-1,0 1 1,0 0 0,0-1-1,0 1 1,0 0-1,0-1 1,0 1 0,0 0-1,0-1 1,1 1-1,-1 0 1,0-1-1,0 1 1,0 0 0,0-1-1,1 1 1,-1 0-1,0 0 1,0-1 0,1 1-1,-1 0 1,0 0-1,0-1 1,1 1 0,-1 0-1,0 0 1,1 0-1,-1 0 1,0-1 0,1 1-1,-1 0 1,0 0-1,1 0 1,-1 0 0,0 0-1,1 0 1,-1 0-1,1 0 1,21-11-1584,-20 11 1313,27-13-3588,0-2-2059</inkml:trace>
  <inkml:trace contextRef="#ctx0" brushRef="#br0" timeOffset="2914.92">2316 0 13155,'0'0'1608,"8"77"689,-1-17 687,1 7-175,0-12-1153,-4-13-415,-3-14-417,0-5-264,-1 2-256,0 1-200,0-3-104,0-6-120,-2-8-640,0-9-961,0-10-743,2-6-4882</inkml:trace>
  <inkml:trace contextRef="#ctx0" brushRef="#br0" timeOffset="3290.06">2489 32 10762,'0'0'1534,"3"8"917,3 14-975,0 0-1,-2 0 1,-1 0 0,0 1-1,-2 31 1,-12 120 1649,8-145-2597,3-23-468,-1-3-5,1 0 1,-1 0 0,1 0-1,0 1 1,0-1 0,0 0-1,1 0 1,-1 0 0,2 4-1,-1-6-31,-1 0 1,1 0-1,0 0 0,0-1 0,0 1 0,0 0 0,0 0 0,0-1 1,0 1-1,0-1 0,0 1 0,0-1 0,1 1 0,-1-1 0,0 0 1,0 1-1,0-1 0,0 0 0,1 0 0,-1 0 0,0 0 0,0 0 1,1 0-1,-1 0 0,0-1 0,2 0 0,70-13 227,-60 10-368,0 1 1,0 0-1,0 1 1,1 1-1,-1 0 1,1 0-1,20 3 1,-44-1-5967,-1-1-912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58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0 534 2529,'0'0'15943,"13"-11"-13973,29-22-1210,-1-2 1,-2-2 0,46-57 0,-73 79-673,0 0 0,-1-1 0,-1 0 0,-1-1 0,0 0 0,-1-1 0,-1 1 0,0-1 0,-2-1 0,0 1 0,-1-1 0,-1 0 0,2-34 0,-5 51-51,0-1-1,0 1 1,0-1-1,-1 1 1,1-1-1,0 1 1,-1-1-1,0 1 1,1 0-1,-1-1 1,0 1-1,0 0 1,0 0-1,-1 0 1,1 0-1,0 0 1,-1 0-1,-3-3 1,5 5-28,-1 0 0,1 0 0,-1 1 0,1-1 0,0 0 0,-1 1 0,1-1 0,0 0 0,-1 1 0,1-1 0,0 0 1,0 1-1,-1-1 0,1 1 0,0-1 0,0 1 0,-1-1 0,1 0 0,0 1 0,0-1 0,0 1 0,0-1 0,0 1 0,0-1 0,0 1 0,0-1 0,0 1 1,0-1-1,0 1 0,0 0 0,0 22-45,0-21 51,3 45 205,2 1-1,2 0 1,3-1 0,24 75 0,-5-21 885,-26-81-571,-1-8-1401,-1-24-6187,-1 0-2152</inkml:trace>
  <inkml:trace contextRef="#ctx0" brushRef="#br0" timeOffset="627.05">791 109 9338,'0'0'6775,"-10"-6"-4251,6 4-2427,-2-2 399,-1 0 0,0 1-1,1 0 1,-1 0 0,-14-3 0,18 5-367,-1 1 0,1 0 0,0-1 1,0 1-1,0 1 0,-1-1 1,1 0-1,0 1 0,0 0 1,0-1-1,0 1 0,0 1 0,0-1 1,0 0-1,0 1 0,0-1 1,0 1-1,1 0 0,-1 0 1,-3 3-1,2 0-5,-1 0-1,1-1 1,0 2 0,0-1-1,1 0 1,-1 1 0,1 0-1,0 0 1,1 0 0,0 0-1,-1 0 1,2 0 0,-1 0-1,1 1 1,-1 12 0,2-16-103,0-1 0,0 1 1,1 0-1,-1 0 0,1 0 1,0-1-1,-1 1 0,1 0 1,1-1-1,-1 1 0,0 0 0,0-1 1,1 0-1,0 1 0,-1-1 1,1 0-1,0 0 0,0 0 1,0 0-1,0 0 0,1 0 1,-1-1-1,0 1 0,1-1 0,-1 1 1,1-1-1,-1 0 0,1 0 1,0 0-1,0 0 0,-1-1 1,1 1-1,0-1 0,0 1 1,0-1-1,-1 0 0,7-1 0,-6 1-21,1 0-1,0 0 0,-1-1 0,1 1 0,0-1 1,-1 0-1,1 0 0,-1 0 0,1-1 0,-1 1 0,0-1 1,1 0-1,-1 0 0,0 0 0,0 0 0,0 0 0,-1-1 1,1 1-1,0-1 0,-1 0 0,0 0 0,0 0 0,0 0 1,0 0-1,0 0 0,0-1 0,-1 1 0,0 0 0,1-1 1,-1 1-1,0-1 0,-1 0 0,1 1 0,-1-1 0,0 0 1,0 1-1,0-1 0,0 0 0,0 0 0,-1 1 1,0-1-1,0 1 0,0-1 0,0 1 0,0-1 0,-1 1 1,0-1-1,1 1 0,-1 0 0,0 0 0,-1 0 0,1 0 1,0 0-1,-1 1 0,0-1 0,1 1 0,-5-3 0,14 29-344,9-1 298,0-2-1,23 25 0,-20-25 32,0 1 0,23 38 0,-38-54 21,0 2 0,-1-1 0,1 0 1,-1 1-1,-1-1 0,0 1 1,0 0-1,0 0 0,-1 0 1,0 0-1,-1 0 0,0 0 0,-1 13 1,0-17 29,-1 1 1,0 0 0,0 0-1,0-1 1,0 1 0,-1-1 0,1 0-1,-1 1 1,0-1 0,-1-1-1,1 1 1,-1 0 0,1-1-1,-1 0 1,0 0 0,0 0-1,-1 0 1,1 0 0,-9 3-1,5-2-33,0-1-1,0 0 0,-1 0 1,1 0-1,-1-1 0,0 0 1,0-1-1,1 0 0,-1-1 1,-14 0-1,22-1-220,0 0 1,0 0 0,0 1-1,0-1 1,0 0 0,0 0-1,1 0 1,-1-1 0,0 1-1,1 0 1,-1 0 0,1 0-1,-1 0 1,1-1-1,0 1 1,-1 0 0,1 0-1,0-1 1,0 1 0,0 0-1,0-1 1,0 1 0,0 0-1,0 0 1,1-1-1,-1 1 1,1-2 0,-1-6-3027,0-11-4440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59.4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217 214 10962,'0'0'5684,"-11"-4"-2909,0-1-2112,0 0 0,0 2 0,-1-1 0,0 1 0,-12-1-1,19 4-530,1-1-1,0 1 0,0 0 0,-1 1 0,1-1 1,0 1-1,0-1 0,0 1 0,-1 1 0,1-1 0,0 0 1,1 1-1,-1 0 0,0 0 0,0 0 0,1 1 0,-1-1 1,1 1-1,0-1 0,0 1 0,-4 5 0,3-3-76,-1 1 1,2 1-1,-1-1 0,1 0 0,0 1 0,0 0 1,0 0-1,1-1 0,0 2 0,1-1 0,0 0 0,0 0 1,0 0-1,1 15 0,0-19-48,1 0 1,-1 1-1,1-1 1,0 1-1,0-1 1,0 0-1,0 1 1,0-1-1,1 0 0,-1 0 1,1 0-1,0 0 1,0 0-1,0-1 1,0 1-1,1 0 1,-1-1-1,1 0 1,-1 1-1,1-1 0,0 0 1,0 0-1,0-1 1,0 1-1,0-1 1,0 1-1,1-1 1,-1 0-1,0 0 1,1-1-1,-1 1 0,6 0 1,0-1-30,0 0-1,-1-1 1,1 0 0,0 0-1,-1-1 1,1 0 0,-1 0 0,1-1-1,-1 0 1,0-1 0,0 1 0,12-10-1,-16 11 22,-1 0-1,0 0 1,0 0 0,0-1-1,0 1 1,0-1-1,0 0 1,-1 0 0,1 0-1,-1 0 1,0 0-1,0 0 1,0-1-1,-1 1 1,1-1 0,-1 0-1,1 1 1,-1-1-1,0 0 1,-1 0 0,1 0-1,-1 1 1,0-1-1,1 0 1,-2 0 0,1 0-1,0 0 1,-1 0-1,0 1 1,-2-8-1,3 10 9,-1-1 0,1 1 0,-1 0 0,1-1 0,-1 1 0,0 0 0,1-1 0,-1 1 0,0 0 0,0 0 0,0 0 0,0 0 0,0 0 0,0 0 0,0 0 0,-3-1 0,3 2-8,1 0 0,-1 0 0,1 1-1,-1-1 1,1 0 0,-1 0-1,1 1 1,-1-1 0,1 1-1,-1-1 1,1 0 0,-1 1-1,1-1 1,-1 1 0,1-1 0,0 1-1,-1 0 1,1-1 0,0 1-1,0-1 1,-1 1 0,1-1-1,0 1 1,0 0 0,0-1-1,0 1 1,0 0 0,0-1 0,0 1-1,0-1 1,0 1 0,0 0-1,0-1 1,0 1 0,0 0-1,0-1 1,1 2 0,1 20-5,1 1 0,1-1 0,1 0 0,0 0 0,12 27 1,13 55 0,-26-88 139,-2 0 0,0 0-1,-1 0 1,0 0 0,-1 0 0,-1 0 0,-4 23 0,4-34-97,0-1-1,-1 0 1,1 0 0,-1 0-1,1-1 1,-1 1-1,0 0 1,0 0 0,-1-1-1,1 0 1,-1 1 0,0-1-1,0 0 1,0 0-1,0 0 1,-1-1 0,1 1-1,-1-1 1,1 0 0,-1 0-1,0 0 1,0 0-1,0-1 1,0 0 0,0 1-1,0-1 1,0-1 0,0 1-1,0-1 1,-1 1-1,1-1 1,0 0 0,-5-1-1,1-1 39,0 1-1,0-2 0,0 1 1,0-1-1,0 0 0,0 0 1,1-1-1,0 0 0,0-1 0,-13-9 1,17 12-112,0-1 1,-1 1 0,1-1-1,0 0 1,0 0-1,1 0 1,-1 0 0,0 0-1,1 0 1,0-1-1,0 1 1,0-1 0,0 0-1,1 1 1,-1-1-1,1 0 1,0 0 0,0 0-1,0 0 1,1 0-1,-1 0 1,1 0 0,1-8-1,1 8-288,1 0-1,-1 1 0,1 0 1,0-1-1,0 1 1,0 0-1,1 0 1,-1 1-1,1-1 0,0 1 1,-1 0-1,1 0 1,0 0-1,7-2 0,4-4-2226,18-9-4651</inkml:trace>
  <inkml:trace contextRef="#ctx0" brushRef="#br0" timeOffset="415.38">492 1 13067,'0'0'3006,"1"10"-723,4 33 364,2-1 0,14 49-1,10 56-380,-28-127-2137,-1 0 0,-1 0 0,-1 0 1,0 0-1,-5 25 0,10-89-9556,6 12-417</inkml:trace>
  <inkml:trace contextRef="#ctx0" brushRef="#br0" timeOffset="894.27">848 11 10786,'0'0'2125,"3"13"1115,6 39-592,-3 0 0,-1 1-1,-4 69 1,0 1-731,-1-122-1905,1 0-1,-1 0 1,0 0-1,1 0 0,-1 0 1,1 0-1,-1 0 1,1 0-1,-1 0 0,1 0 1,-1 0-1,1 0 1,0 0-1,0-1 0,-1 1 1,1 0-1,0-1 1,0 1-1,0 0 0,0-1 1,0 1-1,0-1 0,0 1 1,0-1-1,0 0 1,0 1-1,0-1 0,0 0 1,0 0-1,0 0 1,1 0-1,-1 0 0,0 0 1,0 0-1,0 0 1,0 0-1,2-1 0,48-9 199,-46 9-195,44-12-155,-1-2-188,1 2 0,1 3 1,-1 2-1,57-2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53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 12643,'0'0'7369,"53"2"-6008,-21-2-361,5-2-408,-2-2-168,-5 3-96,-7 0-216,-8 1-112,-8 0-408</inkml:trace>
  <inkml:trace contextRef="#ctx0" brushRef="#br0" timeOffset="463.45">32 180 12347,'0'0'6953,"72"12"-5441,-39-12-743,4 0-321,-1-3-448,0-8-184,-10 2-2161,-11 2-2800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46.5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240 234 10730,'0'0'9940,"-1"1"-9725,0 1 0,0-1 0,0 0 0,0 1 0,-1-1 0,1 0 0,0 0 0,0 0 1,-1 1-1,1-1 0,-1-1 0,1 1 0,-3 1 0,-20 3-124,-1 0 0,0-2 0,0-1 0,-42-2 0,37-1-77,29 2-20,-1-1 0,1 1 0,0 0 0,0-1 0,-1 1 0,1 0-1,0 0 1,0-1 0,0 1 0,0 0 0,0 0 0,0 0-1,0 0 1,0 1 0,0-1 0,1 0 0,-1 0 0,0 0 0,1 1-1,-1-1 1,1 0 0,-1 1 0,1-1 0,0 0 0,-1 1-1,1-1 1,0 1 0,0-1 0,0 0 0,0 3 0,0 53-52,0-47 64,1 0 6,0 1 0,0-1 0,1 0 0,1 1 0,0-1 1,0 0-1,1 0 0,0-1 0,10 17 0,-13-25-28,-1-1 0,1 1 0,-1-1 0,1 0 0,0 1 0,-1-1 0,1 0 0,-1 0 0,1 1 0,0-1 0,-1 0 0,1 0 0,0 0 0,-1 0 0,1 0 0,0 0 0,-1 0 0,1 0 0,0 0 0,-1 0 0,1 0 0,0 0 1,-1-1-1,1 1 0,0 0 0,-1 0 0,1-1 0,0 0 0,24-12-903,-15 7 451,-3 4 383,0-1 0,1 1 0,-1 1 0,1-1 0,-1 1 0,1 0 0,0 1 0,-1 0 0,1 0 0,0 1 0,-1-1 0,1 2 0,-1-1 0,1 1 0,-1 0 0,0 1 0,0 0 0,0 0 0,0 0 0,0 1 0,-1 0 0,8 6 0,-7-5 144,0 1-1,-1-1 1,0 1 0,0 0 0,-1 0 0,1 1 0,-2 0 0,1 0 0,-1 0 0,0 0 0,0 1 0,-1-1-1,0 1 1,0 0 0,-1 0 0,0 0 0,0 1 0,-1-1 0,0 0 0,0 10 0,-2-14-8,0-1 0,0 1 0,0-1 0,0 0 0,0 0 0,-1 0 0,1 0 0,-1 0 0,0 0 0,0 0 1,0 0-1,0-1 0,-1 1 0,1-1 0,-1 1 0,0-1 0,1 0 0,-1 0 0,0 0 0,0-1 0,0 1 0,0-1 1,-1 1-1,1-1 0,0 0 0,0 0 0,-1-1 0,-5 2 0,3-1-99,0 0-1,0 0 0,0-1 1,0 1-1,0-1 1,1-1-1,-1 1 1,0-1-1,0 0 1,0 0-1,0-1 0,1 1 1,-1-1-1,1-1 1,-1 1-1,-7-6 1,7 2-1034,0 0 0,0 0 0,0 0 1,1-1-1,-5-9 0,-2-8-5022</inkml:trace>
  <inkml:trace contextRef="#ctx0" brushRef="#br0" timeOffset="437.14">532 596 3121,'0'0'7913,"20"51"-5448,-12-27-289,-2-1 297,0-1-665,-1-1-239,1-2-401,-2-2-296,0-2-256,-1-3 384,-1-3-720,-1-4-208,-1-5-72,0-10-880,-4-6-1280,-1-4-4570</inkml:trace>
  <inkml:trace contextRef="#ctx0" brushRef="#br0" timeOffset="836.55">632 253 10162,'0'0'1039,"11"0"-207,-4 0-520,0 0 0,1 0 0,-1 1 0,0 0 0,0 0 0,1 1 0,-1-1 0,0 2 0,0-1 0,-1 1 0,1 0 0,-1 0 0,1 1 0,-1 0 0,0 0 0,0 1 0,-1 0 0,1-1 0,-1 2 0,0-1 0,0 1 0,7 11 0,-9-11-110,0 1-1,0 0 0,0 0 0,-1 0 0,0 1 0,0-1 0,-1 1 0,0-1 0,0 1 0,-1-1 0,0 1 0,0-1 0,-1 1 0,-1 7 0,1-11-155,0-1-1,0 1 0,0-1 1,0 1-1,0-1 0,-1 1 1,1-1-1,-1 0 0,0 0 1,0 1-1,-1-1 0,1-1 1,0 1-1,-1 0 0,0-1 1,0 1-1,1-1 0,-1 0 1,-1 0-1,1 0 0,0 0 0,0 0 1,-1-1-1,1 0 0,-1 1 1,1-1-1,-1 0 0,0-1 1,1 1-1,-5-1 0,8 0-74,-1 0 0,1 0-1,0 1 1,0-1-1,-1 0 1,1 0 0,0-1-1,0 1 1,-1 0-1,1 0 1,0 0 0,0 0-1,-1 0 1,1 0-1,0 0 1,0 0 0,0 0-1,-1 0 1,1-1-1,0 1 1,0 0 0,0 0-1,-1 0 1,1 0-1,0-1 1,0 1 0,0 0-1,0 0 1,0-1-1,-1 1 1,1 0 0,0 0-1,0 0 1,0-1-1,0 1 1,0 0 0,0 0-1,0-1 1,0 1-1,0 0 1,0 0 0,0-1-1,0 1 1,0 0-1,0 0 1,0-1 0,0 1-1,0 0 1,0 0-1,0-1 1,1 1 0,-1 0-1,0 0 1,0 0-1,0-1 1,0 1 0,0 0-1,1 0 1,-1 0-1,0-1 1,0 1-1,0 0 1,1 0 0,-1 0-1,0 0 1,0 0-1,0 0 1,1-1 0,13-13-2037,-8 12 1827,-1-1 1,1 1-1,-1 0 0,1 0 0,0 0 0,-1 1 1,1 0-1,0 0 0,0 0 0,0 1 1,0 0-1,0 0 0,0 0 0,0 1 0,0 0 1,0 0-1,-1 1 0,1 0 0,0 0 0,-1 0 1,1 0-1,9 7 0,-11-6 387,0 0 1,0 0-1,0 0 0,0 1 1,0-1-1,-1 1 0,0 0 0,1 0 1,-2 0-1,1 1 0,0-1 0,-1 1 1,0-1-1,0 1 0,0 0 1,-1 0-1,1 0 0,-1 0 0,0 0 1,-1 0-1,1 0 0,-1 0 1,0 1-1,0-1 0,-1 0 0,0 0 1,-1 6-1,0-7 54,0 0 0,0 0 1,0-1-1,-1 1 0,1-1 0,-1 1 0,0-1 1,0 0-1,0 0 0,-1 0 0,1-1 0,-1 1 1,1-1-1,-1 0 0,0 1 0,0-2 0,0 1 1,0 0-1,0-1 0,0 0 0,-7 1 0,6 0-294,0-1 0,0 0 0,-1 0 0,1 0 0,-1-1 0,1 1 0,-1-1 0,1-1 0,-1 1 0,1-1 0,0 0 0,-1 0 0,1 0 0,0-1 0,0 0 0,-8-4 1,-2-9-3601,4-2-1230</inkml:trace>
  <inkml:trace contextRef="#ctx0" brushRef="#br0" timeOffset="1262.72">1138 218 10418,'0'0'6727,"-10"10"-4491,5-6-2109,1 0 0,0 0 0,0 1 0,0-1 0,1 1 0,-1 0 0,1-1 0,0 2 0,1-1 0,-1 0 0,1 0 0,0 1 0,0-1 0,1 1 0,0 0 0,0 0 0,0-1 0,1 1 0,-1 0 0,1 0 0,1 0 0,-1-1 0,1 1 0,0 0 0,0 0 0,1-1 0,0 1 0,3 7 0,3-1-80,0-1 0,0 1 0,1-2 0,0 1 0,1-2 0,0 1 0,0-1 0,1-1 0,1 1 0,-1-2 0,18 9 1,41 30-9,-68-45-21,0 0 1,-1 1 0,1-1-1,0 0 1,-1 1-1,1-1 1,-1 1 0,1-1-1,-1 1 1,0 0 0,0 0-1,1-1 1,-1 1-1,0 0 1,-1 0 0,1 0-1,0 0 1,-1 0-1,1 0 1,0 5 0,-2-6 20,1 1 1,-1-1-1,1 1 1,-1-1 0,0 1-1,0-1 1,0 1-1,0-1 1,0 0-1,0 1 1,0-1 0,0 0-1,0 0 1,-1 0-1,1 0 1,0 0 0,-1 0-1,1 0 1,-1-1-1,-1 2 1,-8 2 43,1 0 1,0-1-1,-1 0 0,0-1 1,0 0-1,-17 0 0,19-1-375,-1-2 0,0 1-1,1-1 1,-1 0-1,1-1 1,0 0-1,-1-1 1,-10-4-1,9 1-1134,0 1 0,0-2-1,-14-10 1,-6-9-3806</inkml:trace>
  <inkml:trace contextRef="#ctx0" brushRef="#br0" timeOffset="1684.24">1072 202 8122,'0'0'4601,"76"4"-3665,-8-4 136,10 0-576,-2-10-344,-12 0-152,-25 3-2200,-10 2-5098</inkml:trace>
  <inkml:trace contextRef="#ctx0" brushRef="#br0" timeOffset="1685.24">1478 534 8794,'0'0'16747,"2"-5"-17755,4 2-1776</inkml:trace>
  <inkml:trace contextRef="#ctx0" brushRef="#br0" timeOffset="2126.42">1774 251 12859,'0'0'4489,"3"12"-1771,0 4-1970,38 169 5110,-29-121-5507,3 69 0,-14-128-2797,0-12-1157,-1 3 2241,3-12-6238</inkml:trace>
  <inkml:trace contextRef="#ctx0" brushRef="#br0" timeOffset="2527.46">1991 463 9914,'0'0'1168,"0"11"-106,1 2-531,0-1 0,1 1-1,0-1 1,1 1 0,5 14 0,-6-22-333,-1 0 1,2-1-1,-1 1 0,0-1 0,1 0 1,0 1-1,0-1 0,0-1 1,1 1-1,-1 0 0,1-1 0,0 0 1,0 0-1,0 0 0,0 0 1,1 0-1,-1-1 0,1 0 1,4 2-1,3-1 208,0 0-1,0-1 1,0 0 0,0-1 0,0 0-1,0-1 1,16-2 0,-20 1-315,0 0 0,0 0 0,0-1-1,-1 0 1,1 0 0,0-1 0,-1 0 0,0 0 0,0-1 0,0 0 0,13-9 0,-19 11-61,0 1 1,1 0-1,-1 0 1,0-1-1,0 1 1,0-1 0,0 1-1,0-1 1,0 1-1,0-1 1,-1 1-1,1-1 1,-1 0-1,1 1 1,-1-1 0,1 0-1,-1 0 1,0 0-1,0 1 1,0-1-1,0 0 1,0 0-1,0 1 1,-1-1 0,1 0-1,0 0 1,-1 1-1,0-1 1,1 0-1,-1 1 1,0-1-1,0 1 1,0-1 0,0 1-1,0-1 1,0 1-1,0-1 1,0 1-1,-1 0 1,-1-2-1,-7-6-17,0 0-1,-1 1 0,0 0 0,-15-7 0,14 8 24,-171-109-1617,182 115 1386,0 0 0,0 0 0,-1 0 0,1 0 0,-1 1 0,1-1 0,-1 0 0,1 1 0,-1-1 1,1 1-1,-1-1 0,1 1 0,-1 0 0,0 0 0,1 0 0,-1 0 0,1 0 0,-1 0 0,0 0 0,1 0 0,-1 1 1,1-1-1,-1 1 0,1-1 0,-3 2 0,-2 5-4134</inkml:trace>
  <inkml:trace contextRef="#ctx0" brushRef="#br0" timeOffset="3050.56">2242 209 12763,'0'0'3681,"63"11"-3681,-29-19-297,-1-4-2735</inkml:trace>
  <inkml:trace contextRef="#ctx0" brushRef="#br0" timeOffset="3051.56">2563 147 11162,'0'0'1611,"3"-8"342,2-6-1190,23-61 4871,-28 75-5594,0 0 0,0 0-1,0-1 1,0 1 0,0 0 0,0 0-1,0 0 1,0 0 0,0-1 0,1 1 0,-1 0-1,0 0 1,0 0 0,0 0 0,0 0-1,0 0 1,0-1 0,1 1 0,-1 0-1,0 0 1,0 0 0,0 0 0,0 0-1,1 0 1,-1 0 0,0 0 0,0 0-1,0 0 1,0 0 0,1 0 0,-1 0-1,0 0 1,0 0 0,0 0 0,0 0-1,1 0 1,-1 0 0,0 0 0,0 0 0,0 0-1,0 0 1,1 0 0,-1 0 0,0 0-1,0 0 1,0 0 0,0 1 0,0-1-1,1 0 1,6 12 602,2 20-255,-8-29-114,8 40 805,4 44-1,-4-23-4227,-6-48-2412,1-6-1748</inkml:trace>
  <inkml:trace contextRef="#ctx0" brushRef="#br0" timeOffset="3522.36">3296 221 11626,'0'0'6477,"-8"11"-4888,-154 239 3936,103-157-4658,56-90-2246,4-6-32,3-7-1351,-4 9 2385,5-12-4903</inkml:trace>
  <inkml:trace contextRef="#ctx0" brushRef="#br0" timeOffset="3950.64">3022 240 10354,'0'0'6050,"60"60"-4402,-27-32 160,5 1-359,1-1-257,-1-2-256,-3-1-408,-3-2 16,-6-4 192,-8-2-231,-4-3-377,-7-4 16,-4-4-144,-3-3-160,-5-3-3193</inkml:trace>
  <inkml:trace contextRef="#ctx0" brushRef="#br0" timeOffset="5147.56">3627 127 10610,'0'0'3230,"9"-9"-2247,-2 2-824,0 1 0,1 0-1,0 0 1,0 1 0,0 0-1,1 0 1,16-6 0,-19 9 14,0 0 0,0 1 1,1-1-1,-1 1 0,0 0 0,1 1 1,-1-1-1,1 1 0,-1 1 1,1-1-1,-1 1 0,1 0 0,-1 1 1,0-1-1,9 4 0,-11-2-62,1-1 0,0 1 0,-1 0 0,0 1 0,0-1 0,0 1 0,0-1 0,0 1 0,-1 0 0,1 0 0,-1 1 0,0-1 0,-1 1 0,1 0 0,-1-1 0,0 1 0,0 0 0,0 1 0,-1-1 0,1 0 0,-2 0 0,1 0 0,0 1-1,-1-1 1,0 0 0,0 1 0,-2 7 0,2-7-29,-1-1 0,0 0 0,0 0 0,0 1 0,0-1-1,-1 0 1,0 0 0,0 0 0,-1-1 0,1 1 0,-1 0-1,0-1 1,0 0 0,-1 0 0,1 0 0,-1 0 0,0 0-1,0-1 1,0 0 0,-1 1 0,1-1 0,-1-1 0,1 1 0,-1-1-1,0 0 1,0 0 0,-9 2 0,8-6-236,11-6-354,14-7-567,-15 13 1003,0 0 0,0 0 0,1 1-1,-1-1 1,1 1 0,-1 0 0,1 1-1,0-1 1,-1 1 0,1 0 0,0 0-1,-1 0 1,1 1 0,-1 0 0,1-1-1,-1 2 1,1-1 0,-1 0 0,1 1-1,-1 0 1,0 0 0,0 0-1,0 1 1,0-1 0,0 1 0,-1 0-1,1 0 1,-1 0 0,0 1 0,5 4-1,-2 1 110,-1 0-1,0 0 0,0 0 1,-1 0-1,0 1 0,0-1 0,-1 1 1,0 0-1,-1 0 0,0 1 1,-1-1-1,0 18 0,-1-26 4,0 0 1,0-1-1,0 1 1,0 0-1,-1 0 0,1-1 1,-1 1-1,1 0 0,-1-1 1,0 1-1,0-1 0,1 1 1,-1-1-1,0 1 0,0-1 1,-1 1-1,1-1 0,0 0 1,0 0-1,-1 1 1,-1 0-1,-1 0 42,0 0 1,0 0 0,0 0-1,0 0 1,0-1-1,0 0 1,-1 0 0,-5 1-1,-6-1 27,0 0 1,0-1-1,-28-3 1,40 3-199,1-1 1,-1 1-1,1-1 1,-1 0-1,1 0 1,0 0 0,-1-1-1,1 1 1,0-1-1,0 0 1,0 1-1,0-2 1,-2-1-1,3 3-239,1-1-1,0 1 1,0-1-1,0 1 1,0-1-1,1 1 0,-1-1 1,0 0-1,1 1 1,-1-1-1,1 0 1,-1 1-1,1-1 0,0 0 1,0 0-1,0 1 1,0-1-1,0 0 0,0 0 1,0 0-1,0 1 1,1-1-1,-1 0 1,1 1-1,-1-1 0,1 0 1,1-2-1,9-14-7083</inkml:trace>
  <inkml:trace contextRef="#ctx0" brushRef="#br0" timeOffset="5736.94">4388 76 9914,'0'0'11769,"-11"3"-10866,-21 5-542,-2-3 0,1 0-1,-66-2 1,96-3-359,1 1 0,0-1 1,0 0-1,0 1 0,0-1 0,0 1 0,0-1 0,0 1 1,0 0-1,0 0 0,0 0 0,0 0 0,0 0 0,0 0 1,1 1-1,-1-1 0,0 1 0,1-1 0,0 1 0,-1 0 1,1-1-1,0 1 0,0 0 0,-1 0 0,1 0 0,1 0 1,-1 0-1,0 0 0,0 0 0,1 0 0,0 0 0,-1 0 1,1 0-1,0 0 0,0 1 0,0 1 0,0 12 31,0 1-1,1-1 1,6 30-1,-4-26-10,-2-19-36,-1 1 1,0-1-1,1 0 0,-1 1 1,1-1-1,-1 0 0,1 1 1,-1-1-1,1 0 0,0 0 1,0 0-1,0 1 0,0-1 0,0 0 1,0 0-1,0 0 0,0 0 1,0-1-1,0 1 0,0 0 1,1 0-1,-1-1 0,0 1 0,0-1 1,1 1-1,-1-1 0,1 1 1,-1-1-1,0 0 0,1 0 1,-1 0-1,1 1 0,1-2 0,9 1-379,0-1-1,-1-1 0,20-4 1,22-3-238,-48 10 630,0 0 1,0 1-1,0-1 1,0 1-1,0 0 0,-1 1 1,1-1-1,-1 1 1,1 0-1,-1 0 0,0 0 1,0 0-1,-1 1 1,1 0-1,-1-1 0,0 1 1,0 1-1,0-1 1,0 0-1,-1 1 0,4 8 1,-2-7 49,-1 1 0,-1 0 1,1 0-1,-1 0 0,0 0 0,-1 0 1,0 1-1,0-1 0,0 0 0,-1 1 1,0-1-1,0 0 0,-1 1 0,0-1 1,-2 7-1,1-11 14,0 0 0,1 0-1,-2 0 1,1 0 0,0 0 0,0 0 0,-1-1 0,1 0 0,-1 1 0,0-1-1,0 0 1,0 0 0,0 0 0,0-1 0,0 1 0,0-1 0,-1 0 0,1 0 0,-4 1-1,1 0-57,1-1-1,-1 0 1,1 0-1,-1 0 1,1-1-1,-1 0 1,0 0-1,1-1 0,-1 1 1,1-1-1,-9-2 1,13 2-123,0 1 1,0-1-1,0 1 1,1-1-1,-1 1 1,0-1-1,0 1 1,0-1 0,1 0-1,-1 0 1,0 1-1,1-1 1,-1 0-1,0 0 1,1 0-1,-1 0 1,1 0-1,0 1 1,-1-1-1,1 0 1,0 0 0,-1 0-1,1-2 1,-1-16-5617,1 17 4639,0-14-7468</inkml:trace>
  <inkml:trace contextRef="#ctx0" brushRef="#br0" timeOffset="6160.33">4610 447 9858,'0'0'3249,"2"53"720,1-29-2097,0 0-808,2-3 1073,2 0-1273,-2-2-376,0-3 600,-1-3-752,-1-3-232,-2-4-56,0-2-48,-1-3-48,0-13-1848,0-4-3081,-1-3-3129</inkml:trace>
  <inkml:trace contextRef="#ctx0" brushRef="#br0" timeOffset="6780.83">5070 0 10986,'0'0'10956,"-7"9"-9569,4-4-1262,0 0 0,0 0-1,-1-1 1,0 0 0,0 1 0,0-1-1,0-1 1,-1 1 0,1-1 0,-1 0-1,0 0 1,0 0 0,0 0 0,0-1-1,-1 0 1,1 0 0,-1-1 0,1 1-1,-7 0 1,-36-1 12,41-2-127,0 1 1,-1 0-1,1 0 1,0 1-1,0 0 1,0 0-1,-12 4 1,17-4-13,0 0 1,-1 1 0,1-1-1,0 1 1,0 0-1,0 0 1,0 0 0,0 0-1,0 0 1,1 0 0,-1 0-1,1 1 1,0-1 0,-1 1-1,1-1 1,0 1 0,0-1-1,1 1 1,-1 0 0,0-1-1,1 1 1,0 0 0,-1-1-1,2 7 1,-2 0-13,1 0-1,0 0 1,0 1 0,4 16 0,-4-24 4,1 0 0,-1-1 1,1 1-1,-1 0 0,1 0 1,0 0-1,-1-1 0,1 1 1,0-1-1,0 1 0,0 0 1,0-1-1,1 0 0,-1 1 1,0-1-1,1 0 0,-1 1 1,1-1-1,-1 0 0,1 0 1,-1 0-1,1 0 0,0-1 1,-1 1-1,1 0 0,0-1 1,0 1-1,0-1 0,-1 1 1,5-1-1,35-1-836,-28 0 645,1 0 0,-1 2-1,1-1 1,21 5 0,-30-4 187,0 1 1,0 0 0,0 0 0,-1 0-1,1 1 1,-1-1 0,1 1 0,-1 0-1,0 0 1,0 1 0,0-1 0,0 1-1,-1 0 1,0 0 0,6 9 0,-1-1 17,-1 1 1,0 0-1,0 1 1,-2-1-1,0 1 1,0 0-1,-1 1 1,-1-1 0,3 29-1,-7-41 45,1 0 0,-1 0 0,1-1 0,-1 1-1,0 0 1,0-1 0,0 1 0,0 0 0,0-1 0,0 0 0,0 1-1,0-1 1,0 0 0,-1 1 0,1-1 0,-1 0 0,1 0 0,-1 0-1,1 0 1,-1 0 0,0-1 0,1 1 0,-1 0 0,0-1 0,0 1 0,1-1-1,-1 0 1,0 1 0,0-1 0,-3 0 0,-67 3 525,60-3-581,-5 1-433,-32-2 1345,29-7-2539,10-9-3516,10 7-1071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42.2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287 90 9354,'0'0'9255,"0"-9"-6994,1 6-2189,-1 0 61,0 1-1,1-1 0,-1 1 1,0-1-1,0 1 1,-1-1-1,1 1 1,0-1-1,-1 1 1,0 0-1,1-1 1,-1 1-1,0 0 1,0-1-1,0 1 0,-1 0 1,1 0-1,0 0 1,-1 0-1,1 0 1,-1 0-1,0 0 1,0 1-1,0-1 1,0 0-1,0 1 1,0 0-1,0-1 1,0 1-1,0 0 0,-1 0 1,-3-1-1,-1 0 20,-1-1-1,0 1 0,0 1 0,0 0 0,-1 0 0,1 0 0,0 1 0,0 0 0,0 1 1,0 0-1,-13 3 0,15-2-91,0 0 1,1 0-1,-1 1 0,1 0 1,-1 0-1,1 1 0,0-1 1,0 1-1,1 0 0,-1 1 1,1-1-1,0 1 1,0-1-1,0 1 0,-5 10 1,1-1 21,0 1 1,1 0 0,1 0 0,1 1 0,0 0 0,1 0-1,0 0 1,2 1 0,0-1 0,0 1 0,2-1 0,0 1-1,1-1 1,0 1 0,2-1 0,5 22 0,-5-25-59,2 0 0,0 0 0,0-1 0,1 0 0,1 0 0,0 0 0,0-1 0,1 0 0,1 0 0,-1-1 1,2 0-1,0 0 0,0-1 0,0 0 0,1-1 0,1-1 0,-1 0 0,1 0 0,0-1 0,15 5 0,-15-6-17,1-1 0,1 0 0,-1-1 0,0-1 0,1 0 0,-1-1 0,1 0 0,0-1 0,-1 0 0,1-2 0,0 1 0,-1-2 0,0 1 0,1-2 0,-1 0 0,-1-1 0,1 0-1,22-13 1,-26 10 563,-5 5-3086,4-1-4318</inkml:trace>
  <inkml:trace contextRef="#ctx0" brushRef="#br0" timeOffset="1024.88">908 502 7602,'0'0'5880,"3"8"-3451,4 6-1403,1 4 252,0 1 2562,-20-52-194,-10-53-1,-5-101-3071,-4-23-1744,37 227 1148,0 1-1,2-2 1,0 1-1,17 23 1,4 11 245,-26-45-166,22 36 128,-25-41-180,1 0 0,-1-1-1,1 1 1,-1 0-1,1 0 1,-1-1-1,1 1 1,0-1-1,-1 1 1,1-1-1,0 1 1,-1-1-1,1 1 1,0-1 0,0 1-1,0-1 1,-1 0-1,1 1 1,0-1-1,0 0 1,0 0-1,0 0 1,-1 0-1,1 0 1,0 0 0,0 0-1,0 0 1,0 0-1,0 0 1,-1 0-1,1 0 1,0-1-1,0 1 1,0 0-1,0-1 1,-1 1 0,1-1-1,0 1 1,-1-1-1,1 1 1,0-1-1,-1 1 1,1-1-1,0 1 1,-1-1-1,2-1 1,10-17-105,0-1-1,-1 0 1,-1 0 0,13-38-1,11-24-577,-34 81 671,1 1 0,-1 0 0,0-1 1,0 1-1,0-1 0,1 1 1,-1 0-1,0 0 0,0-1 0,1 1 1,-1 0-1,0-1 0,1 1 0,-1 0 1,0 0-1,1 0 0,-1-1 0,1 1 1,-1 0-1,0 0 0,1 0 1,-1 0-1,0 0 0,1 0 0,-1-1 1,1 1-1,-1 0 0,1 0 0,-1 0 1,0 1-1,1-1 0,-1 0 0,1 0 1,-1 0-1,0 0 0,1 0 1,0 1-1,17 13-54,11 25 95,-28-37-42,7 11 58,0 1 1,-1 0-1,-1 0 1,0 1-1,-1 0 1,3 17-1,12 96 739,-18-101-657,1-1 0,1 1-1,1-1 1,2 0-1,1 0 1,18 41-1,-20-54-58,-2-5 26,1 1 1,0-1 0,0 1 0,1-1-1,10 11 798,-18-45-493,-6-8-2137,1 12-2272,3 3-4146</inkml:trace>
  <inkml:trace contextRef="#ctx0" brushRef="#br0" timeOffset="2584.34">571 344 8490,'0'0'7849,"8"10"-6803,5 5-581,1-1 0,0-1 0,0 0 0,2-1 0,23 14 0,-16-15 126,-17-9-503,0 0 0,0 0 0,-1 1 0,1 0 0,-1 0 0,0 1 0,1-1 0,-2 1 0,6 5 0,-24-10-3367,3-2-1317</inkml:trace>
  <inkml:trace contextRef="#ctx0" brushRef="#br0" timeOffset="3044.64">684 334 5761,'0'0'10130,"-33"64"-8105,22-43-441,-1 2-240,0-2-399,1 0-377,2-4-328,2-4-240,2-6-168,1-3-1929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43.7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10282,'0'0'11771,"68"3"-10147,-36-3-416,4 0-376,0 0-103,-1 0-169,-5 0-296,-6 0-168,-9 0-96,-3 0 0,-7 1-784</inkml:trace>
  <inkml:trace contextRef="#ctx0" brushRef="#br0" timeOffset="433.68">60 194 10354,'0'0'8850,"78"23"-6841,-46-22-385,8-1-416,4 0-320,1-5-47,-4-2-265,-7 2-360,-11 2-216,-8 1-1001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09:59:34.9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0 485 12939,'0'0'13132,"9"-1"-12911,266-21 1810,276-45-645,-486 63-1360,-30 4-38,-1-3 0,1-1 1,47-11-1,-82 15 7,-1 0 1,1 0 0,0 0 0,0 0-1,0-1 1,-1 1 0,1 0 0,0 0-1,0 0 1,0 0 0,0 0 0,-1 0-1,1 0 1,0-1 0,0 1-1,0 0 1,0 0 0,0 0 0,0 0-1,-1 0 1,1-1 0,0 1 0,0 0-1,0 0 1,0 0 0,0-1 0,0 1-1,0 0 1,0 0 0,0 0 0,0-1-1,0 1 1,0 0 0,0 0-1,0 0 1,0-1 0,0 1 0,0 0-1,0 0 1,0 0 0,0 0 0,0-1-1,0 1 1,0 0 0,1 0 0,-1 0-1,0 0 1,0-1 0,0 1-1,0 0 1,0 0 0,0 0 0,1 0-1,-1 0 1,0-1 0,0 1 0,0 0-1,0 0 1,1 0 0,-1 0 0,0 0-1,0 0 1,0 0 0,1 0 0,-1 0-1,0 0 1,-17-8-86,-41-9-771,-98-16 1,85 20 579,69 11 215,14 0-81,20-1-100,14 2 255,92 10 0,-126-8 75,0 1-1,0 1 1,0 0-1,0 0 1,-1 1 0,1 1-1,-1 0 1,0 0-1,0 1 1,-1 0-1,0 1 1,0 1-1,11 10 1,-18-16-50,-1 1 0,0 0 1,1 0-1,-1 0 0,0 0 0,0 0 1,-1 0-1,1 0 0,-1 1 0,1-1 1,-1 1-1,0-1 0,0 1 0,-1-1 0,1 1 1,-1 0-1,0-1 0,0 1 0,0 0 1,0-1-1,-1 1 0,1-1 0,-1 1 0,0 0 1,0-1-1,0 1 0,-1-1 0,1 0 1,-1 0-1,0 1 0,1-1 0,-2 0 1,1 0-1,0-1 0,0 1 0,-1 0 0,-3 2 1,-1 1-116,1 0-1,-1 0 1,-1-1 0,1 0 0,-1-1-1,-12 6 1,13-7-578,-1 0-1,1 0 0,-1-1 1,0 0-1,0-1 1,-14 2-1,1-3-5359,5 0-2291</inkml:trace>
  <inkml:trace contextRef="#ctx0" brushRef="#br0" timeOffset="1093.95">1562 58 11266,'0'0'5071,"1"13"-3232,4 17-961,2 0 0,0 0 1,2-1-1,22 47 0,68 124 3061,-71-146-2752,-21-45 550,-11-26-1078,-12-29-510,4 20-369,-2 0 0,0 1-1,-2 1 1,0 0-1,-2 1 1,-35-35-1,83 102-408,-36-43 459,2-6-3205</inkml:trace>
  <inkml:trace contextRef="#ctx0" brushRef="#br0" timeOffset="2597.38">2049 27 9818,'0'0'7934,"-12"-3"-5376,-9-4-1024,1 2 1,-34-4 0,45 7-1250,0 2 0,0-1 0,0 1 0,0 0 0,0 1 0,1 0 1,-1 1-1,0 0 0,0 0 0,-15 7 0,15-5-232,-1 1-1,1 1 1,0-1 0,1 1-1,-1 1 1,1 0 0,1 0-1,-1 0 1,1 1 0,0 0-1,1 1 1,0-1 0,0 1-1,1 1 1,0-1 0,1 1-1,0-1 1,0 1 0,1 0-1,0 1 1,1-1 0,0 0-1,1 1 1,0-1 0,1 1-1,0-1 1,0 1-1,1-1 1,1 1 0,0-1-1,0 1 1,1-1 0,0 0-1,1 0 1,0 0 0,10 16-1,-5-12-12,1 0 0,0 0 0,1-1 1,1-1-1,0 0 0,1-1 0,0 0 0,1 0 0,0-2 0,0 0 0,1 0 0,0-2 0,31 12 0,-21-10-10,0-2 0,1 0 1,0-2-1,1-1 1,-1 0-1,0-3 0,1 0 1,33-3-1,-50 0-31,0 0 0,0 0 0,0-1-1,-1-1 1,0 1 0,18-11 0,-22 12 0,-1 0-1,0-1 1,1 0-1,-1 0 1,0 0-1,0-1 1,-1 1-1,1-1 1,-1 0-1,0 0 0,0 0 1,0 0-1,0-1 1,-1 1-1,3-7 1,-5 10 4,0 1 0,0 0 0,1 0 0,-1-1 0,0 1-1,0 0 1,0 0 0,0-1 0,0 1 0,0 0 0,0-1 0,0 1 0,0 0 0,0 0 0,0-1 0,0 1 0,0 0 0,0 0 0,0-1 0,0 1-1,-1 0 1,1 0 0,0-1 0,0 1 0,0 0 0,0 0 0,0-1 0,-1 1 0,1 0 0,0 0 0,0 0 0,0-1 0,-1 1 0,1 0-1,0 0 1,0 0 0,-1 0 0,1-1 0,0 1 0,0 0 0,-1 0 0,1 0 0,-18 3 15,-24 17-71,36-17 66,-19 8-10,0-1 1,-1-2-1,0 0 1,0-2-1,0-1 0,-1-1 1,0-1-1,0-1 1,0-2-1,0-1 1,0 0-1,1-3 0,-1 0 1,1-1-1,-44-15 1,54 15-9,0 0 0,0-1 0,0-1 1,1 0-1,0-1 0,-15-12 0,23 15-49,1 0 0,0-1 1,1 0-1,-1 0 0,1-1 0,1 0 0,-1 0 0,1 0 0,0 0 0,0 0 1,1-1-1,0 0 0,1 0 0,-3-12 0,3 12 1,0 0 0,1-1-1,0 1 1,0-1 0,1 1 0,0-1-1,0 0 1,3-12 0,-1 15 9,0 1 0,0-1-1,1 1 1,-1-1 0,1 1 0,0 0 0,1 0-1,-1 0 1,1 1 0,0-1 0,0 1 0,9-8 0,95-70-715,-94 72 701,1 1 0,0 1 0,1 0 1,0 1-1,28-8 0,-36 13 54,0 1 1,-1 0-1,1 1 0,16 1 0,-1 0-46,-23-1 303,-44 0 355,31 1-617,0 0 0,0 1 0,0 0 0,0 1 0,0 1 0,1 0 0,-1 0 0,1 1 0,0 1 0,1 0 0,-1 1 0,-11 9 0,12-9 3,0 0-1,0 1 1,0 0 0,1 1 0,1 0 0,-13 14-1,18-17 4,0 1 0,0 0 0,0-1 0,1 1 0,0 0 0,0 0 0,1 1 0,0-1 0,0 1 0,1-1 0,0 1 0,0 12 0,0-8 7,1 0 1,1 0-1,0 0 0,1 0 0,0 0 1,1 0-1,0 0 0,1-1 0,0 1 1,1-1-1,0 0 0,1-1 0,0 1 1,1-1-1,0 0 0,0-1 0,1 1 1,0-2-1,1 1 0,0-1 1,0 0-1,1-1 0,0 0 0,0-1 1,12 6-1,-4-4 19,0-1 1,0 0-1,0-1 1,0-1-1,1-1 1,0-1-1,0 0 0,28-1 1,-22-2 24,0-1 0,-1-1 0,1-1 0,-1-1 1,0-2-1,25-8 0,-42 12-13,-1 0 0,1 0 0,0-1 0,-1 0 0,1-1 0,-1 1 0,0-1 0,0 0 0,-1-1 0,1 1 0,9-11 0,-14-5-1425,-2 14-2812</inkml:trace>
  <inkml:trace contextRef="#ctx0" brushRef="#br0" timeOffset="3542.55">2455 530 8906,'0'0'3286,"2"10"-1598,33 128 7086,-43-183-4135,5-12-4921,3 52 94,0 0 1,0 0-1,1-1 1,-1 1 0,1 0-1,0 0 1,0 0 0,1 0-1,0 0 1,0 0-1,0 1 1,0-1 0,1 1-1,-1-1 1,1 1-1,1 0 1,-1 0 0,7-7-1,-8 10 153,0 0-1,-1 0 1,1 0-1,0 0 1,0 0-1,0 1 0,0-1 1,-1 0-1,1 1 1,0 0-1,0-1 1,0 1-1,0 0 1,0 0-1,0 0 0,0 0 1,0 0-1,0 1 1,0-1-1,0 1 1,0-1-1,3 2 0,-1 0 21,0 0-1,0 1 0,0 0 0,0 0 0,0 0 1,0 0-1,-1 0 0,0 1 0,4 4 1,0 1 77,0 1 0,-1 0 1,0 0-1,-1 0 1,0 1-1,0 0 1,2 12-1,-5-17 258,-1 0 0,0 0 0,0-1 1,0 1-1,-1 0 0,0 0 0,0 0 0,-2 12 0,2-18-290,0 0 0,0 0 0,0 0 1,0 0-1,-1 0 0,1 0 0,0 1 0,0-1 0,0 0 1,0 0-1,-1 0 0,1 0 0,0 0 0,0 0 0,0 0 1,0 0-1,-1 0 0,1 0 0,0 0 0,0 0 1,0 0-1,-1 0 0,1 0 0,0 0 0,0 0 0,0 0 1,0 0-1,-1 0 0,1 0 0,0 0 0,0 0 0,0-1 1,0 1-1,-1 0 0,1 0 0,0 0 0,0 0 1,0 0-1,0 0 0,0-1 0,0 1 0,-1 0 0,1 0 1,0 0-1,0-1 0,-5-12 243,2-14-535,3 10-97,1-37-824,-1 52 1097,0-1 0,0 1 0,1-1 0,-1 1-1,1 0 1,0-1 0,0 1 0,0 0 0,0 0 0,0-1-1,0 1 1,0 0 0,1 0 0,-1 0 0,1 0-1,0 1 1,2-4 0,-2 5 75,-1 0-1,1-1 0,-1 1 1,1 0-1,0 0 0,-1 0 1,1 0-1,-1 0 1,1 0-1,0 0 0,-1 1 1,1-1-1,-1 0 1,1 1-1,-1 0 0,1-1 1,-1 1-1,1 0 0,-1-1 1,0 1-1,1 0 1,-1 0-1,0 0 0,0 0 1,0 1-1,0-1 1,0 0-1,0 0 0,0 1 1,0-1-1,0 0 0,1 4 1,3 2 92,-1 0 1,0 1-1,0 0 1,5 14-1,-6-7 939,-7-15 363,3-1-1353,0-1-1,0 0 1,0 0 0,0 0-1,0 0 1,1 0 0,-1 1-1,1-1 1,-1-1 0,1 1-1,0 0 1,0-2 0,0-2-181,1 1 0,-1 0 0,1 0 0,0 0 1,1 0-1,-1 1 0,1-1 0,0 0 0,1 1 0,-1-1 0,1 1 1,4-7-1,-6 10 135,0-1 1,0 1-1,0 0 1,1 0 0,-1-1-1,0 1 1,0 0-1,1 0 1,-1 1 0,1-1-1,-1 0 1,1 0-1,-1 1 1,1-1-1,-1 1 1,1-1 0,0 1-1,-1 0 1,1-1-1,0 1 1,-1 0-1,1 0 1,0 0 0,-1 0-1,1 1 1,-1-1-1,1 0 1,0 1 0,-1-1-1,1 1 1,-1-1-1,1 1 1,-1 0-1,1 0 1,-1 0 0,1 0-1,-1 0 1,0 0-1,0 0 1,1 0 0,0 2-1,46 53 1263,-27-16-2444,-17-12-3962</inkml:trace>
  <inkml:trace contextRef="#ctx0" brushRef="#br0" timeOffset="3962.42">3247 194 12699,'0'0'10306,"63"16"-9106,-32-16-256,2 0-223,1-2-305,-2-3-128,-5 2-112,-7 2-128,-6 1-48,-4 0-304,-6 0-929</inkml:trace>
  <inkml:trace contextRef="#ctx0" brushRef="#br0" timeOffset="4433.62">3292 384 4137,'0'0'13411,"60"2"-11227,-31-2-223,3-4-633,0-2-440,-1-1-344,-5 3-240,-8 1-176,-6 3-128,-3 0-208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0:00:13.6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140 1 9674,'0'0'3853,"3"8"-2475,138 389 8461,-110-325-8674,-22-53-1053,0 0 0,-1 1 1,8 33-1,-26-58-962,-32-38-5123,30 30 2677,-19-21-6790</inkml:trace>
  <inkml:trace contextRef="#ctx0" brushRef="#br0" timeOffset="430.41">0 333 4385,'0'0'9914,"76"-21"-9506,-17 7-152,17 0-136,4 4-120,-18 3-872,-16 6-1560</inkml:trace>
  <inkml:trace contextRef="#ctx0" brushRef="#br0" timeOffset="431.41">660 540 11723,'0'0'11210,"-52"-49"-9930,40 27-552,0-2-496,4-3-200,5-1-32,3 4-312,7 3-800,12 6-784,19 9-905,-3 3-256,-2 3-1272</inkml:trace>
  <inkml:trace contextRef="#ctx0" brushRef="#br0" timeOffset="1197.72">912 326 9634,'0'0'5439,"-10"1"-3670,6-2-1642,0 1 1,0 0-1,1 0 0,-1 0 0,0 1 0,0-1 1,1 1-1,-1 0 0,1 0 0,-1 0 0,1 1 1,-1-1-1,1 1 0,0 0 0,-1 0 0,1 0 0,0 0 1,0 0-1,1 1 0,-1-1 0,0 1 0,1 0 1,-1 0-1,1 0 0,0 0 0,0 0 0,1 0 1,-1 1-1,0-1 0,1 1 0,0-1 0,0 1 1,0 0-1,-1 5 0,2-5-97,0 0-1,0 0 1,0-1-1,0 1 1,0 0 0,1-1-1,-1 1 1,1 0-1,0-1 1,0 1 0,0-1-1,1 1 1,0-1 0,-1 0-1,1 0 1,0 0-1,0 1 1,1-2 0,-1 1-1,1 0 1,-1 0-1,1-1 1,0 0 0,0 1-1,0-1 1,0 0 0,0 0-1,0-1 1,1 1-1,-1-1 1,1 0 0,-1 1-1,1-2 1,0 1 0,-1 0-1,1-1 1,0 1-1,-1-1 1,1 0 0,0 0-1,-1-1 1,1 1-1,0-1 1,-1 0 0,1 0-1,-1 0 1,6-2 0,-5 1-26,0 0 0,-1 0 1,1 0-1,-1 0 0,1 0 1,-1-1-1,0 1 0,0-1 1,0 0-1,0 0 1,0 0-1,-1 0 0,1-1 1,-1 1-1,0-1 0,0 1 1,3-8-1,-3 3-63,1 0-1,-1 0 1,-1 0 0,1-1-1,-1 1 1,-1 0 0,0-15-1,-1 17 132,-1 14-58,4 19 71,2-19-11,1 0 0,-1 0-1,1-1 1,0 1 0,1-1 0,0 0-1,13 12 1,-17-17-33,1 1 1,-1-1-1,1 0 1,0 1-1,0-1 0,0-1 1,0 1-1,0 0 0,0-1 1,1 1-1,-1-1 1,0 0-1,1 0 0,-1 0 1,1-1-1,-1 1 1,1-1-1,-1 0 0,1 0 1,0 0-1,-1 0 0,1-1 1,3 0-1,-6 0-27,0 1 1,0-1-1,0 1 0,-1-1 0,1 0 1,0 0-1,0 1 0,-1-1 0,1 0 1,0 0-1,-1 0 0,1 0 0,-1 0 0,1 0 1,-1 0-1,0 0 0,1 0 0,-1 0 1,0 0-1,0 0 0,1 0 0,-1 0 1,0 0-1,0 0 0,0-1 0,5-15 1657,-2 17-1682,0-1 1,0 1 0,0 0 0,1 1 0,-1-1 0,0 0 0,0 1-1,0 0 1,1 0 0,-1 0 0,0 0 0,0 0 0,0 0 0,3 3-1,7 1 8,-11-5 5,-1 1 0,1-1 1,0 1-1,0-1 1,0 0-1,0 0 1,-1 1-1,1-1 1,0-1-1,0 1 0,0 0 1,-1 0-1,5-2 1,-6 2-4,1-1 0,0 1 1,-1-1-1,1 1 0,0-1 1,-1 1-1,1-1 0,-1 1 0,1-1 1,-1 1-1,1-1 0,-1 0 1,0 1-1,1-1 0,-1 0 0,0 0 1,1 1-1,-1-1 0,0 0 1,0 0-1,0 1 0,1-3 1,-2 0-24,1-1 1,-1 0 0,1 1-1,-1-1 1,0 0 0,0 1-1,0-1 1,-1 1 0,0-1-1,1 1 1,-1 0 0,-3-5-1,-3-2-145,5 8 119,1 0 1,0 0 0,1 0-1,-1-1 1,0 1-1,1-1 1,-1 0-1,1 1 1,0-1-1,0 0 1,-1-3-1,2 6-50,3 1 163,-1-1 0,1 1 0,0 0 0,-1 0 0,1 0-1,0 1 1,-1-1 0,1 0 0,-1 1 0,0 0 0,1 0-1,-1-1 1,0 1 0,0 0 0,0 1 0,0-1 0,-1 0 0,1 1-1,-1-1 1,1 1 0,-1-1 0,0 1 0,0-1 0,0 1-1,0 0 1,0 5 0,20 32-1118,-20-38 539,1-1-1,0 1 1,-1-1-1,1 1 1,0-1-1,0 0 1,0 1-1,-1-1 1,1 0-1,0 0 1,1-1 0,-1 1-1,0 0 1,0-1-1,0 1 1,0-1-1,1 0 1,-1 1-1,3-1 1</inkml:trace>
  <inkml:trace contextRef="#ctx0" brushRef="#br0" timeOffset="1609.73">968 12 5129,'0'0'10482,"72"54"-11650,-47-48-1993</inkml:trace>
  <inkml:trace contextRef="#ctx0" brushRef="#br0" timeOffset="2316.45">1379 23 10082,'0'0'6822,"0"12"-5233,6 32-577,1 0-1,2-1 1,2 0-1,2-1 1,29 64 0,-40-102-955,0 1 1,0-1 0,0 1 0,1-1 0,-1 0 0,1 0-1,0 0 1,0 0 0,1-1 0,-1 1 0,1-1 0,0 0-1,0 0 1,0 0 0,0-1 0,0 1 0,0-1 0,6 2-1,-6-3-42,0-1 0,0 1 0,0-1 0,1 0-1,-1 0 1,0 0 0,0-1 0,0 1 0,0-1-1,0 0 1,0 0 0,0-1 0,0 1 0,0-1-1,0 0 1,-1 0 0,1 0 0,-1 0 0,1-1-1,-1 1 1,5-6 0,1 0-18,0-1-1,-1 0 1,12-16 0,-19 23-9,1 0 0,0 0 0,-1-1 0,0 1 0,1 0 0,-1-1 0,0 1 0,0-1 0,0 1 0,0-1 0,-1 1 0,1-1 0,-1 0 0,0 1 0,1-1 0,-1 0 1,0 0-1,-1 1 0,1-1 0,0 0 0,-1 1 0,1-1 0,-2-3 0,0 4 5,0 0 0,0 1 0,0-1 0,0 0 0,0 1 1,0-1-1,-1 1 0,1 0 0,0 0 0,-1 0 0,1 0 0,-1 0 0,1 0 0,-1 1 1,1-1-1,-1 1 0,0 0 0,1 0 0,-1 0 0,1 0 0,-1 0 0,-3 1 0,4-1 11,0 0-1,0 0 1,0 0-1,0 1 0,0-1 1,0 1-1,0-1 1,0 1-1,0 0 1,1 0-1,-1 0 0,0 0 1,0 0-1,1 0 1,-1 0-1,0 1 0,1-1 1,-1 0-1,1 1 1,0 0-1,-1-1 1,1 1-1,0 0 0,0-1 1,0 1-1,0 0 1,1 0-1,-1 0 0,0 2 1,0 0 15,1 0 0,0 0 0,0 0 0,1 0 0,-1-1 0,1 1 0,-1 0 0,1 0 0,1 0 0,-1-1 0,0 1 0,1 0 1,0-1-1,0 0 0,0 1 0,0-1 0,4 5 0,-1-3-1,0-1 1,0 0-1,0 0 1,0 0 0,1 0-1,0-1 1,-1 0-1,1 0 1,0-1-1,8 3 1,-6-2-5,0-1 0,1 0 1,-1-1-1,1 0 0,0 0 0,-1 0 1,1-1-1,0-1 0,-1 1 1,1-1-1,-1-1 0,1 0 0,-1 0 1,0 0-1,0-1 0,14-7 0,-20 8-14,1 0-1,0-1 1,-1 1-1,0-1 1,1 1-1,-1-1 1,0 0-1,0 0 1,-1 0-1,1 0 1,-1 0-1,1 0 1,-1 0-1,0-1 1,0 1-1,0 0 1,-1-1-1,1 1 1,-1-5-1,0 3-56,1 0-1,0 1 0,0-1 0,0 1 0,1-1 0,-1 1 0,1 0 0,5-9 1,-6 12 33,1 0 1,-1 0-1,1 0 1,-1 0-1,1 0 1,0 0-1,-1 0 1,1 0 0,0 1-1,0-1 1,0 1-1,-1-1 1,1 1-1,0 0 1,0 0-1,0 0 1,0 0 0,0 0-1,0 0 1,0 0-1,-1 1 1,1-1-1,0 0 1,0 1-1,3 1 1,47 20 49,-49-21-45,130 77-103,-132-77-379,0-1 0,1 1 0,-1-1 0,0 1 0,0-1-1,1 0 1,-1 0 0,0 0 0,1 0 0,-1 0-1,0 0 1,1 0 0,-1 0 0,3-1 0</inkml:trace>
  <inkml:trace contextRef="#ctx0" brushRef="#br0" timeOffset="2705.63">1158 50 4457,'0'0'9594,"77"3"-8786,-3-3-504,11-1-304,-4-11 0,-24 2-1624,-22 0-3865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0:00:12.1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1 524 12979,'0'0'7044,"4"1"-5984,35 3 186,55 8-40,1-3 0,0-5 0,119-11-1,-106-7-862,172-47-1,-279 61-335,0 0 1,-1 0 0,1 0 0,-1 0 0,1-1 0,0 1 0,-1 0 0,1 0 0,-1 0-1,1 0 1,0-1 0,-1 1 0,1 0 0,-1-1 0,1 1 0,-1 0 0,1-1-1,-1 1 1,1 0 0,-1-1 0,0 1 0,1-1 0,-1 1 0,1-1 0,-1 1 0,0-1-1,1 0 1,-1 1 0,0-1 0,0 0 0,-15-11 108,-41-6-108,48 15-23,-31-7-232,18 4-94,-1 0 0,1-1 0,0-1 1,-28-15-1,80 23-441,21 6 812,-2 3-30,-13-3 38,47 13 0,-75-17 20,-1 1 0,0 0 0,0 1 0,0-1 0,0 2 1,0-1-1,-1 1 0,0 0 0,0 0 0,0 1 0,6 7 0,-11-11-14,0 0 0,-1 1 1,1-1-1,-1 0 0,1 1 0,-1-1 0,0 1 0,0-1 0,0 1 0,-1-1 0,1 1 0,0 0 0,-1 0 0,0-1 0,0 1 1,0 0-1,0 0 0,-1 5 0,0-4 16,0 1 1,-1-1-1,0 1 1,0-1-1,0 0 1,0 1-1,-1-1 1,0 0-1,0-1 1,-3 5-1,-6 4-70,0-2-1,0 1 0,-1-2 1,0 1-1,-21 10 0,9-12-1985,8-9-5007</inkml:trace>
  <inkml:trace contextRef="#ctx0" brushRef="#br0" timeOffset="607.7">1862 378 10898,'0'0'3506,"-9"-7"-1669,-2-2-1062,0 1 0,0 1 0,-1 0 1,0 1-1,-22-9 0,31 14-624,-1 0 0,0-1 1,1 1-1,-1 1 0,0-1 0,0 1 0,1-1 0,-1 1 0,0 0 1,0 0-1,0 1 0,1-1 0,-1 1 0,0 0 0,1 0 1,-1 0-1,0 0 0,1 1 0,-1-1 0,1 1 0,0 0 0,0 0 1,-1 0-1,1 0 0,1 1 0,-1 0 0,0-1 0,0 1 1,-2 4-1,-1 1-59,1 1 1,0 1-1,1-1 1,0 1-1,0-1 1,1 1-1,0 0 1,1 0-1,0 1 1,0-1 0,1 0-1,1 1 1,0-1-1,1 13 1,-1-18-83,1 0 1,0-1-1,0 1 1,0-1-1,0 1 1,1-1-1,0 0 1,-1 0-1,2 0 1,-1 0-1,0 0 0,1 0 1,0 0-1,0-1 1,0 1-1,0-1 1,0 0-1,1 0 1,-1 0-1,1 0 1,0-1-1,0 1 1,0-1-1,0 0 1,1 0-1,-1-1 1,0 1-1,1-1 1,-1 0-1,1 0 1,-1-1-1,1 1 1,6-1-1,-6-1-24,1 1 0,-1-2 0,1 1 0,-1-1-1,1 1 1,-1-2 0,0 1 0,0 0 0,0-1 0,0 0 0,0 0 0,-1-1-1,1 1 1,-1-1 0,0 0 0,0 0 0,-1 0 0,1-1 0,-1 1-1,0-1 1,0 0 0,0 0 0,-1 0 0,1 0 0,-1 0 0,0-1-1,-1 1 1,0-1 0,0 1 0,0-1 0,0 0 0,-1 1 0,0-1 0,0 0-1,0 1 1,-1-1 0,0 1 0,0-1 0,-4-10 0,14 30 62,1 0 0,-1-1 0,2-1-1,22 22 1,-27-28-82,1 1 0,0-1-1,0-1 1,0 0 0,1 0-1,-1 0 1,1-1 0,0 0-1,1 0 1,-1-1 0,1 0-1,10 2 1,-18-5-148,-1 0 0,1 0 0,-1 0 0,1 0 0,-1 0 0,1 0 0,-1-1 0,1 1 0,-1 0 0,1 0 0,0 0 0,-1-1 0,1 1 0,-1 0 0,0 0 0,1-1 0,-1 1 0,1 0 0,-1-1 0,1 1 0,-1-1 0,0 1 0,1 0 0,-1-1 0,0 1 0,1-1 0,-1 1 0,0-1 0,0 1 0,0-1 0,1 1 0,-1-1 0,0 0 0,0 1 0,0-1 0,0 1 0,0-1 0,0 1 0,0-1 0,0 1 0,0-2 0,0-15-6722</inkml:trace>
  <inkml:trace contextRef="#ctx0" brushRef="#br0" timeOffset="1002.07">1465 1 16259,'0'0'1833,"71"48"-1657,-8-17-176,-6-3-1592,-4-4-3778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1:43.5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10290,'0'0'0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1:48.3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91 7514,'0'0'12790,"6"-3"-11608,17-4-329,1 0 1,-1 2-1,1 0 0,0 2 1,38-1-1,131 11 46,57 26-812,-82-9-32,-51-9-68,156 15-39,-66-14 86,66 2 19,122 11-110,-173-9 43,273 5 29,-389-21-29,317 3 21,-37-11-1,320-13 19,-106-6-49,-448 16 51,247-7-30,-391-22 65,-1 14-228,0 0-1,-2 0 1,0-1-1,-2 1 1,1-24-1,-1 43 9,0 1 0,0 0-1,0 0 1,1 1 0,-1-1-1,1 1 1,-1-1 0,1 1-1,-1 0 1,5 0 0,10-5-58,-16 5 209,1 0-1,-1 1 1,1 0 0,-1-1 0,0 1 0,1 0 0,-1 0 0,1 0 0,-1 1 0,1-1 0,-1 0 0,0 1 0,1 0 0,-1 0-1,0-1 1,3 3 0,32 16 4,-158-21 1703,-50 0-1506,-106 1 24,124 14 72,-26 0 10,3-10-5,-119-2 64,290-1-1167,-14-1 2532,13-1-3971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08.70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39 99 10306,'0'0'10070,"11"-1"-9043,309-6 4625,446-36-4568,-579 22-1032,-89 8-4,158-1 0,-228 17-60,52 10-1,-79-13 16,1 0-1,0 0 1,-1 1-1,1-1 1,-1 1-1,0 0 1,1-1-1,-1 1 1,1 0-1,-1 0 1,0 0-1,0 0 1,1 0 0,-1 0-1,0 0 1,0 0-1,0 0 1,0 1-1,0-1 1,-1 0-1,1 1 1,0-1-1,0 1 1,-1-1-1,1 0 1,-1 1 0,0 0-1,1-1 1,-1 1-1,0 2 1,0 4 20,0 0 0,-1 0 0,-1 1 0,1-1 0,-4 8 0,-3 28 32,12-24 23,-2-7 69,-19-9-68,-388 11-264,304-15 157,-605 8 81,305-9 12,259-18-19,109 19 126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05.9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7938,'0'0'15254,"28"1"-14121,143 14 1137,137 16-1890,-134-12-253,350-7 0,-330-14-136,16-2 372,-253 4-5122,18 0-2918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8:55.3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15 11450,'0'0'10343,"7"0"-7776,7 6-2065,0 0 1,0-1-1,0-1 0,1 0 1,0-1-1,-1-1 0,1 0 1,20-1-1,19-2-300,53-9 0,6 0 274,-95 10-455,329-23 155,-236 19-240,-86 4 106,-23 1-811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4:03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2 121 11242,'0'0'9840,"-2"-5"-6099,7 42-1280,-5-36-2844,1 1 1,-1-1 0,1 0-1,-1 0 1,1 0-1,0 0 1,-1 1 0,1-1-1,0 0 1,0 0-1,0 0 1,0-1 0,0 1-1,0 0 1,0 0-1,2 1 1</inkml:trace>
  <inkml:trace contextRef="#ctx0" brushRef="#br0" timeOffset="381.03">101 0 12083,'0'0'11722,"12"35"-11338,-12-21-168,1 0-112,0 1-88,1 2-16,-1-5-1184,1-5-4289</inkml:trace>
  <inkml:trace contextRef="#ctx0" brushRef="#br0" timeOffset="1027.81">1462 158 9218,'0'0'14283,"0"10"-13915,0-4-128,0 0-144,0 1-48,-2 1-40,-2 0-8,-2 0-432,1 2-1176,1-3-2665</inkml:trace>
  <inkml:trace contextRef="#ctx0" brushRef="#br0" timeOffset="1447.06">1583 140 5601,'0'0'14083,"-19"57"-13963,7-38-120,1-4-1784,-1-2-3601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40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1 449 56,'0'0'10689,"1"9"-9182,10 66 2022,-3-25 190,2 68-1,-10-117-3280,0-10-9,0 0-1,0 0 1,-1 1 0,-4-17 0,-1-20-742,5 26-118,2-1 1,0 1 0,1 0-1,1 0 1,1 0-1,0 0 1,1 1 0,2 0-1,0 0 1,17-33-1,-23 50 416,-1 1-1,1-1 1,-1 1-1,0-1 1,1 1-1,-1-1 1,1 1-1,-1-1 1,1 1-1,-1-1 1,1 1-1,0 0 1,-1-1-1,1 1 1,-1 0-1,1-1 1,0 1-1,-1 0 1,1 0-1,0 0 0,-1 0 1,1 0-1,0 0 1,0 0-1,-1 0 1,1 0-1,0 0 1,-1 0-1,1 0 1,0 0-1,-1 0 1,1 1-1,0-1 1,-1 0-1,1 0 1,-1 1-1,1-1 1,0 1-1,-1-1 1,1 0-1,-1 1 0,1-1 1,-1 1-1,1-1 1,-1 1-1,0 0 1,1-1-1,-1 1 1,0-1-1,1 1 1,-1 0-1,23 37 78,-21-33-105,8 15 256,-1-1 0,-1 1 1,-1 1-1,-1-1 0,0 1 0,-2 0 0,0 1 0,-2-1 0,0 43 0,-2-88 1446,1-35-506,-1 35-1870,2 1 0,0 0 0,2 1 0,7-29 0,-9 45 600,0-1-74,0 0 0,0 1 0,1-1 0,-1 1-1,8-11 1,-10 17 169,1-1-1,-1 0 0,1 1 1,0-1-1,-1 0 0,1 1 1,0-1-1,-1 1 1,1-1-1,0 1 0,0-1 1,-1 1-1,1 0 0,0-1 1,0 1-1,0 0 0,0 0 1,-1-1-1,1 1 0,2 0 1,-2 1 10,1-1-1,0 0 1,-1 1 0,1 0 0,-1-1 0,1 1 0,-1 0-1,0 0 1,1 0 0,-1 0 0,0 0 0,0 0 0,1 0-1,-1 0 1,1 2 0,8 9 193,0 1 0,-1 0-1,-1 0 1,0 0 0,-1 1-1,-1 0 1,8 22 0,-3 3 885,8 62 0,-11-55-783,-3-32 410,-1-25-1045,2-33-4102,-5 38 2447,2-23-6104</inkml:trace>
  <inkml:trace contextRef="#ctx0" brushRef="#br0" timeOffset="456.75">459 556 11018,'0'0'9052,"11"-2"-8366,-1 0-602,-3 1 38,1 0 0,-1-1-1,1 0 1,-1 0 0,8-4 0,-13 5-62,0 0 1,0 0-1,-1-1 1,1 1 0,0 0-1,0-1 1,-1 1-1,1-1 1,-1 0-1,1 1 1,-1-1 0,0 0-1,1 0 1,-1 0-1,0 0 1,0 0-1,0 0 1,-1 0 0,1 0-1,0 0 1,-1 0-1,0-1 1,1 1-1,-1-4 1,0 3-45,0 1 0,0-1-1,-1 0 1,1 1 0,-1-1 0,1 0 0,-1 1-1,0-1 1,0 1 0,0-1 0,0 1 0,-1-1-1,1 1 1,-1 0 0,1 0 0,-1 0 0,0-1-1,0 2 1,0-1 0,0 0 0,0 0 0,0 1 0,0-1-1,-1 1 1,1 0 0,-1-1 0,1 1 0,-4-1-1,4 2 4,0 0-1,0-1 1,0 1 0,0 0-1,0 0 1,0 0-1,0 1 1,0-1-1,0 0 1,0 1-1,0-1 1,0 1-1,0 0 1,1 0-1,-1 0 1,0 0 0,0 0-1,1 0 1,-1 0-1,1 0 1,-1 1-1,1-1 1,-1 0-1,1 1 1,0-1-1,-1 1 1,1 0 0,0-1-1,0 1 1,0 0-1,1 0 1,-1 0-1,0 0 1,1 0-1,-1 0 1,1 0-1,0 0 1,-1 3 0,0 5 123,-1 1 1,2-1-1,-1 1 1,2-1-1,-1 0 1,1 1-1,1-1 1,0 0-1,0 1 1,1-1-1,5 12 1,-5-16-119,0 1 0,0-1 0,1 1 0,0-1 0,0 0 0,1 0 0,-1-1 0,1 1 0,1-1 0,-1 0-1,1 0 1,-1-1 0,2 0 0,-1 0 0,0 0 0,13 5 0,-15-8-241,-1 0 0,1 0 0,0 0-1,0-1 1,0 1 0,0-1-1,0 0 1,0 0 0,0 0 0,-1-1-1,1 1 1,0-1 0,0 0 0,0 0-1,-1-1 1,1 1 0,0-1 0,-1 1-1,1-1 1,-1 0 0,4-3 0,15-15-6241</inkml:trace>
  <inkml:trace contextRef="#ctx0" brushRef="#br0" timeOffset="862.06">722 203 6057,'0'0'8559,"-1"9"-6812,2 33 511,2 0-1,16 76 0,4 45-517,-19-46-89,-12-182-5201,1 26-1866,2-3-2062</inkml:trace>
  <inkml:trace contextRef="#ctx0" brushRef="#br0" timeOffset="1263.82">645 468 8490,'0'0'9858,"74"4"-9162,-47-14-696,9-11-2080,-7 3-2153,-6 0-5377</inkml:trace>
  <inkml:trace contextRef="#ctx0" brushRef="#br0" timeOffset="1635.08">842 185 9818,'0'0'5231,"5"13"-4521,22 70 1644,-4 1-1,-3 1 1,12 116-1,-29-238 490,14-9-4141,-15 42 1014,0 0-1,1 0 0,-1 0 1,1 0-1,-1 1 0,1-1 1,0 1-1,1-1 0,-1 1 0,0 0 1,1 1-1,0-1 0,0 0 1,0 1-1,0 0 0,0 0 1,0 0-1,0 0 0,5 0 0,-6 2 288,0 1 0,-1-1 0,1 1-1,-1-1 1,1 1 0,-1 0-1,1 0 1,-1 1 0,0-1 0,1 0-1,-1 1 1,0-1 0,0 1-1,0 0 1,0 0 0,0 0 0,-1 0-1,1 0 1,-1 0 0,1 0-1,-1 0 1,1 1 0,-1-1 0,1 5-1,27 64 1053,-18-3-362</inkml:trace>
  <inkml:trace contextRef="#ctx0" brushRef="#br0" timeOffset="2043.44">455 1 12899,'0'0'1808,"-18"71"-1808,14-46-408,1-6-2577</inkml:trace>
  <inkml:trace contextRef="#ctx0" brushRef="#br0" timeOffset="3031.42">1536 464 4977,'0'0'16909,"-2"-1"-16777,0 0 0,0 1 0,0-1 0,0 1 0,0-1-1,0 1 1,0 0 0,0-1 0,-1 1 0,-2 1 0,2 1-124,0 1 0,0 0 0,1 0 0,-1 1 0,0-1 0,1 0 1,0 1-1,0 0 0,0-1 0,1 1 0,-1 0 0,1 0 0,0 0 0,0 0 0,-1 8 0,-5 64 451,7-69-402,0 1 0,0-1 1,1 0-1,-1 0 0,2 0 0,-1 0 0,1 0 0,0-1 0,0 1 0,1 0 1,6 10-1,-7-13-48,1-1 1,0 1 0,0-1-1,0 0 1,1 0 0,-1 0-1,1-1 1,0 1 0,0-1-1,0 0 1,0 0 0,0 0-1,0-1 1,0 1 0,1-1-1,-1 0 1,0 0 0,1-1-1,7 1 1,-3 0-4,0-1-1,0 0 1,0-1-1,0 0 1,0 0-1,0-1 1,0 0 0,0 0-1,-1-1 1,1 0-1,-1-1 1,15-8 0,-19 9-2,-1 1 1,1-1-1,-1 0 0,0 0 1,0 0-1,-1 0 1,1-1-1,0 1 1,-1-1-1,0 1 1,0-1-1,0 0 1,-1 0-1,1 0 1,-1 0-1,0 0 1,0 0-1,0 0 0,0 0 1,-1-1-1,0 1 1,0 0-1,0 0 1,0 0-1,-1-1 1,1 1-1,-1 0 1,0 0-1,-3-7 1,2 5-23,0 1 0,0 0 0,-1 0 0,0 0 0,0 0 1,0 0-1,-1 1 0,1-1 0,-6-4 0,7 7 16,0 0 0,0 0 0,0 1 0,-1-1 0,1 1 0,-1-1 0,1 1 0,-1 0 0,1 0 0,-1 0 0,1 0 0,-1 0 0,0 0 0,0 1 0,1 0 1,-1-1-1,0 1 0,0 0 0,0 0 0,-4 1 0,5 0-5,1 0 1,-1-1 0,1 1 0,-1 0-1,1 0 1,0 1 0,-1-1 0,1 0 0,0 0-1,0 1 1,0-1 0,0 0 0,0 1-1,0-1 1,0 1 0,0-1 0,0 1-1,1 0 1,-1-1 0,1 1 0,-1 0 0,1-1-1,0 1 1,-1 3 0,-1 48-65,2-45 72,0-4-4,0 1-1,0-1 1,0 0-1,1 1 1,0-1-1,0 0 1,0 0-1,0 1 1,1-1-1,0 0 1,0 0-1,0-1 1,0 1-1,0 0 1,1-1-1,0 1 1,-1-1-1,1 0 1,0 0 0,1 0-1,-1 0 1,1 0-1,-1-1 1,1 1-1,0-1 1,0 0-1,0-1 1,0 1-1,0-1 1,0 1-1,0-1 1,1 0-1,-1-1 1,0 1-1,1-1 1,-1 0-1,0 0 1,1 0-1,-1 0 1,0-1-1,1 0 1,-1 0-1,6-2 1,-6 2-3,0-1 0,0 0 0,0 0 0,0-1 0,0 1 0,-1-1 0,1 0 0,-1 0 0,1 0 0,-1 0 0,0 0 0,0-1 0,-1 0 0,1 1 0,-1-1 0,0 0 0,0 0 0,0 0 0,2-8 0,-2 9 6,-1-1-1,0 1 1,0-1 0,0 0 0,-1 1-1,1-1 1,-1 0 0,0 1-1,0-1 1,0 0 0,-1 1 0,1-1-1,-1 1 1,0-1 0,0 0 0,0 1-1,0 0 1,0-1 0,-1 1 0,0 0-1,0-1 1,0 1 0,0 0-1,-4-4 1,1 6-157,8 13 98,9 13 43,-2-9 31,-1-1-41,0 0-1,18 21 1,-25-34 44,0 1 0,0 0 0,1-1 0,-1 0 0,1 0 1,-1 1-1,1-1 0,0-1 0,0 1 0,0 0 0,0-1 1,0 0-1,1 1 0,-1-1 0,0-1 0,0 1 0,1 0 1,-1-1-1,5 1 0,-7-2 46,0 0 0,0 0 0,-1 0 0,1 0 0,0 0 0,-1 0 0,1 0 0,-1 0 0,1-1 1,-1 1-1,0 0 0,1 0 0,-1 0 0,0 0 0,0-1 0,0 1 0,0 0 0,0 0 0,0-1 0,0 1 0,-1-1 0,0-29 575,-10-16 187,8 37-818,0 0 0,1-1 0,0 1 0,1-1 0,0 0 0,1 1 0,1-16 0,-1 24-99,1 0 0,-1 1 0,1-1 1,0 0-1,0 1 0,-1-1 0,1 1 0,0-1 1,1 1-1,-1-1 0,0 1 0,0 0 0,0-1 1,1 1-1,-1 0 0,1 0 0,-1 0 0,1 0 1,-1 0-1,1 0 0,0 1 0,-1-1 0,1 0 0,0 1 1,-1-1-1,1 1 0,0 0 0,3-1 0,54 1-6699,-55 1 5958,18 2-4199</inkml:trace>
  <inkml:trace contextRef="#ctx0" brushRef="#br0" timeOffset="7172.75">2392 625 3609,'0'0'15490,"9"-11"-14298,64-87 612,-63 83-1570,0-1 1,-2-1 0,0 1 0,0-2 0,7-27 0,-7 6 183,-3 0 0,-1 0 0,-2-50 0,17 156-371,-2 15 41,-8-28-85,3 0 1,2-2-1,2 1 0,28 61 0,-48-112-125,-1 0 1,1 0 0,-1 0-1,0 0 1,0-1-1,1 0 1,-1 0 0,-10 1-1,-11 3-159,-11 8 164,28-9 120,0 0 0,-1-1 0,1 0-1,-1-1 1,-17 3 0,27-5 5,31-4-47,31-10 350,1 4 0,127-5 0,-189 15-528,-1-1 1,1 1 0,0 0-1,0 0 1,-1-1 0,1 1-1,0 0 1,-1-1-1,1 1 1,-1-1 0,1 1-1,0-1 1,-1 1 0,1-1-1,-1 1 1,1-1 0,-1 0-1,1 1 1,-1-1 0,0 0-1,1-1 1,4-6-6120</inkml:trace>
  <inkml:trace contextRef="#ctx0" brushRef="#br0" timeOffset="7691.05">3120 333 11082,'0'0'9390,"-11"0"-8251,-32 1-653,42-1-475,-1 1 0,1-1 0,-1 0 0,1 1 0,-1 0 0,1-1 0,-1 1 0,1 0 0,-1 0 0,1 0 0,0 0 0,0 0 0,-1 0 0,1 0 0,0 0 0,0 1 0,0-1 0,0 0 0,0 1 0,1-1 0,-1 1 0,0-1 0,0 1 0,1-1 0,-1 1 0,1-1 0,0 1 0,-1 0 0,1-1 0,0 4 0,0 1-11,-1 0 0,1 0 0,1 0-1,-1 0 1,3 12 0,1-8-21,0-1 0,1 0 0,0 0-1,1 0 1,0-1 0,0 0 0,0 0 0,1 0 0,1-1 0,-1 0 0,1 0 0,9 5 0,-8-5-50,0 0 0,-1 0 0,0 0 0,0 1 0,-1 0 1,0 1-1,0 0 0,-1 0 0,0 0 0,4 11 0,-9-19 72,-1 0 1,0 0-1,1-1 0,-1 1 0,0 0 0,0 0 0,0 0 1,0 0-1,1 0 0,-1-1 0,0 1 0,-1 0 0,1 0 1,0 0-1,0 0 0,0 0 0,0-1 0,-1 1 0,1 0 1,0 0-1,-1 0 0,1-1 0,-1 1 0,1 0 0,-1 0 1,1-1-1,-1 1 0,0 0 0,0 0 0,-1 0 10,-1 1-1,1-1 0,0 0 0,-1 0 0,1 0 0,-1-1 1,1 1-1,-1 0 0,1-1 0,-4 1 0,-62-4 119,67 3-160,0 0-1,0 0 0,0 0 0,0 0 1,0-1-1,0 1 0,0 0 0,0-1 1,0 1-1,0-1 0,0 1 0,0-1 1,0 1-1,0-1 0,0 0 0,1 1 1,-1-1-1,0 0 0,0 0 0,1 0 1,-1 0-1,0 1 0,1-1 0,-1 0 1,1 0-1,-1-1 0,0-29-5708,2 15 1304</inkml:trace>
  <inkml:trace contextRef="#ctx0" brushRef="#br0" timeOffset="8758.42">3231 559 6465,'0'0'7645,"11"-5"-6674,-11 5-974,11-6 272,-1-1 1,0 1-1,0-2 1,0 1-1,12-14 1,-20 19-167,0 0 1,-1 1 0,1-1-1,0-1 1,-1 1-1,0 0 1,1 0 0,-1 0-1,0-1 1,0 1-1,0-1 1,0 1 0,-1-1-1,1 1 1,-1-1-1,1 1 1,-1-1 0,0 0-1,0 1 1,0-1-1,-1 1 1,1-1 0,0 1-1,-1-1 1,0 0-1,1 1 1,-1 0 0,0-1-1,0 1 1,-1 0-1,1-1 1,0 1 0,-1 0-1,0 0 1,1 0-1,-1 0 1,0 0-1,-3-2 1,5 3-55,-1 0 0,0-1 0,0 1 0,-1 0-1,1 0 1,0 0 0,0 0 0,-1 0 0,1 0 0,0 0 0,-1 1 0,1-1-1,-1 0 1,1 1 0,-1-1 0,1 1 0,-1 0 0,1-1 0,-1 1 0,1 0-1,-1 0 1,0 0 0,1 0 0,-1 0 0,1 0 0,-4 1 0,3 1-24,1-1 0,-1 1 0,0-1 1,1 1-1,0-1 0,-1 1 0,1 0 1,0 0-1,0 0 0,0 0 0,0 0 1,0 0-1,0 0 0,1 0 0,-1 0 1,0 4-1,-1 6 49,1 0-1,0-1 1,0 1 0,1 0-1,1 0 1,2 14 0,-1-18-54,1 0 0,0 0 0,0-1 0,1 0 0,0 1 0,1-1 1,-1-1-1,1 1 0,0-1 0,1 0 0,6 6 0,-9-9 7,1 1 0,0-1 0,0 0-1,0 0 1,0 0 0,0-1 0,0 0 0,1 1-1,-1-2 1,1 1 0,-1 0 0,1-1 0,0 0-1,0 0 1,0 0 0,0-1 0,-1 1-1,1-1 1,9-1 0,-11-1-17,1 1 0,-1-1 0,0 0-1,0 0 1,0 0 0,-1 0 0,1 0 0,0-1-1,-1 1 1,1-1 0,-1 0 0,0 1 0,0-1-1,0 0 1,0 0 0,-1-1 0,1 1 0,-1 0 0,0 0-1,0-1 1,0 1 0,0-1 0,0-5 0,1-1-116,0 0 1,-1 0 0,0 0-1,-1-1 1,0 1 0,-1 0 0,-2-11-1,-4 4 241,2 31-48,3 31-3,3-40-50,0 0 1,0 0 0,1 0 0,0 0 0,0 0-1,0 0 1,1 0 0,-1 0 0,1-1 0,0 1-1,1-1 1,-1 0 0,1 0 0,-1 0 0,1-1-1,0 1 1,1-1 0,-1 0 0,1 0 0,-1 0-1,1-1 1,0 0 0,0 0 0,0 0 0,0 0-1,0-1 1,0 0 0,1 0 0,-1 0 0,0-1-1,1 1 1,6-2 0,-10 1-7,-1-1-1,1 0 1,-1 1 0,1-1-1,-1 0 1,0 0 0,1 0-1,-1 0 1,0 0 0,0 0-1,0 0 1,0-1-1,0 1 1,0 0 0,0-1-1,0 1 1,0-1 0,-1 1-1,1-1 1,-1 1 0,1-1-1,-1 1 1,1-1 0,-1 1-1,0-1 1,0 0 0,0-2-1,3-52-142,-3 47 40,0-7-34,1 20 91,12 28 260,-12-29-231,1-1 0,0 0 0,-1 0 1,1 0-1,0 0 0,0 0 0,0 0 0,0-1 1,0 1-1,0-1 0,1 1 0,-1-1 0,1 0 1,-1 0-1,0 0 0,1 0 0,0 0 0,-1 0 1,1-1-1,0 0 0,-1 1 0,1-1 0,0 0 1,-1 0-1,1 0 0,0-1 0,-1 1 0,1 0 1,0-1-1,-1 0 0,5-1 0,-3-1 18,0 0 0,0 0 0,-1 0 0,1 0-1,-1-1 1,0 1 0,0-1 0,0 0 0,0 0 0,0 0-1,-1 0 1,0 0 0,0-1 0,0 1 0,-1 0 0,1-1-1,0-5 1,4-27-225,-1-1 1,-2 0-1,-2 0 0,-5-64 0,2 88 134,0 1 0,0-1-1,-1 1 1,-9-25-1,11 35 71,0 0-1,0 0 1,0 0 0,-1 0-1,1 0 1,-1 0-1,0 0 1,0 1 0,0-1-1,0 1 1,0-1-1,-1 1 1,1 0 0,-1 0-1,0 0 1,1 0-1,-1 0 1,0 1 0,0-1-1,0 1 1,0 0-1,0 0 1,0 0-1,-1 0 1,-5 0 0,8 1-3,0 0 1,-1 1-1,1-1 1,0 0-1,0 1 1,0-1-1,0 1 0,0-1 1,0 1-1,0-1 1,0 1-1,0 0 1,1 0-1,-1-1 1,0 1-1,0 0 1,0 0-1,1 0 1,-1 0-1,0 0 1,1 0-1,-1 0 1,1 0-1,0 0 1,-1 0-1,1 0 1,0 0-1,-1 0 0,1 1 1,0 1-1,-3 43 170,3-37-91,0 24 82,1 0 1,2 0-1,2 0 1,0 0-1,13 38 0,-14-58-110,1 1-1,0-1 1,0 0-1,1-1 1,1 1-1,0-1 1,1 0-1,0-1 1,1 0-1,0 0 1,1-1-1,0 0 1,0-1-1,23 15 1,-29-21-58,0-1 0,1 0 1,-1 0-1,1 0 0,-1-1 0,1 0 0,0 0 1,6 1-1,-10-2-198,1 0 1,0 0 0,0 0-1,0 0 1,0 0-1,0-1 1,-1 1-1,1 0 1,0-1 0,0 0-1,0 1 1,-1-1-1,1 0 1,0 0-1,-1 0 1,1 0 0,-1 0-1,1 0 1,-1-1-1,0 1 1,1 0-1,-1-1 1,1-1-1,8-16-7632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2:44.0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167 153 9434,'0'0'12477,"-6"-6"-11214,-20-19-102,24 24-1095,1 0 0,0 0 1,-1 0-1,1 0 0,0 1 1,-1-1-1,1 0 0,-1 1 1,1-1-1,-1 1 0,1 0 1,-1-1-1,1 1 0,-1 0 1,0 0-1,1 0 0,-1 0 1,1 0-1,-1 1 1,1-1-1,-1 0 0,0 1 1,1-1-1,0 1 0,-1-1 1,1 1-1,-1 0 0,1 0 1,0-1-1,-1 1 0,1 0 1,0 0-1,0 0 0,0 1 1,0-1-1,0 0 0,-1 2 1,-4 4-82,0 1 0,1-1 0,0 1 1,-6 12-1,10-17 88,-8 20-35,0 1-1,2 1 1,1-1-1,1 1 1,0 0 0,3 1-1,0-1 1,1 0-1,1 1 1,6 39-1,-5-58-38,1 0 0,-1 0 0,1 0 0,0-1 0,1 1 0,-1-1 0,1 1-1,1-1 1,-1 0 0,1 0 0,0-1 0,0 1 0,1-1 0,0 0 0,-1 0-1,9 6 1,-9-9-8,-1 1 0,1-1 0,0 0 0,0 0 0,0-1 0,0 1 0,0-1 0,0 0 0,0 0 0,1 0-1,-1-1 1,0 1 0,1-1 0,-1 0 0,0-1 0,1 1 0,-1 0 0,0-1 0,0 0 0,0 0 0,1-1 0,-1 1 0,0-1-1,0 0 1,-1 0 0,1 0 0,4-3 0,-2 0-38,0 0 0,0 0 0,-1 0-1,0-1 1,0 0 0,0 0 0,0 0 0,-1-1 0,0 1 0,-1-1-1,0 0 1,0 0 0,0 0 0,2-9 0,-4 12 26,0 1 1,0 0 0,-1-1 0,1 1 0,-1-1-1,0 1 1,0 0 0,0-1 0,-1 1-1,1-1 1,-1 1 0,0 0 0,1-1 0,-2 1-1,1 0 1,0 0 0,-1-1 0,1 1-1,-1 0 1,0 0 0,0 1 0,0-1 0,0 0-1,-1 1 1,1-1 0,-1 1 0,1 0-1,-1 0 1,0 0 0,0 0 0,0 0 0,0 1-1,-5-3 1,8 4 21,-1 0 0,0 0-1,1 0 1,-1-1 0,1 1-1,-1 0 1,1 0 0,-1 0-1,1 0 1,-1 0 0,0 0-1,1 0 1,-1 0 0,1 0-1,-1 0 1,1 0 0,-1 1-1,0-1 1,1 0 0,-1 0-1,1 1 1,-1-1 0,1 0-1,-1 1 1,1-1 0,-1 0 0,1 1-1,0-1 1,-1 0 0,1 1-1,0-1 1,-1 1 0,1-1-1,0 1 1,-1-1 0,1 1-1,0 0 1,-7 31-19,12 34 184,-4-61-138,0-1 1,0 1 0,0-1 0,0 1 0,1-1 0,0 0 0,0 1 0,0-1 0,1 0-1,-1 0 1,1-1 0,0 1 0,0 0 0,0-1 0,0 0 0,1 0 0,-1 0 0,1 0 0,0 0-1,0-1 1,0 0 0,0 1 0,1-2 0,-1 1 0,6 1 0,-5-2-182,-1 0 0,1-1 0,0 0 0,0 0 0,0 0 0,-1 0 0,1-1 0,0 0 0,-1 0 1,1 0-1,0-1 0,-1 1 0,0-1 0,1 0 0,-1 0 0,4-4 0,19-12-3794,-6-2-2052</inkml:trace>
  <inkml:trace contextRef="#ctx0" brushRef="#br0" timeOffset="392.53">339 162 4097,'0'0'9214,"6"12"-7071,16 41 525,-1 2-1,17 73 1,-31-79-1925,-5-33-602,0-1 0,1 1 0,1 0 0,6 16 0,-10-32-177,0 1 0,0-1 0,0 0 0,0 1 0,0-1 0,0 1 0,0-1 0,0 0 0,1 1 0,-1-1 0,0 0 0,0 1 0,0-1 0,0 1 0,1-1 0,-1 0 0,0 1 0,0-1 0,1 0 0,-1 0 0,0 1 0,0-1 0,1 0 0,-1 0 0,0 1 0,1-1 0,-1 0 0,0 0 0,1 0 0,-1 0 0,1 1 0,-1-1 0,0 0-1,1 0 1,-1 0 0,0 0 0,1 0 0,-1 0 0,1 0 0,-1 0 0,0 0 0,1 0 0,-1 0 0,1-1 0,-1 1 0,0 0 0,1 0 0,-1 0 0,0 0 0,1 0 0,-1-1 0,0 1 0,1 0 0,-1 0 0,0-1 0,1 1 0,-1 0 0,0-1 0,0 1 0,1 0 0,-1 0 0,0-1 0,0 1 0,0-1 0,0 1 0,1-1 0,10-26-5246,-5 2-1422</inkml:trace>
  <inkml:trace contextRef="#ctx0" brushRef="#br0" timeOffset="781.92">485 96 9602,'0'0'5797,"3"11"-3390,20 125 1087,9 41-1830,-29-165-1574,1-1 0,0 1 1,1-1-1,0 0 0,1 0 0,0-1 1,0 1-1,1-2 0,15 17 1,-19-23-77,-1 0 0,1 0 0,0-1 1,0 1-1,0-1 0,1 0 0,-1 0 1,0 0-1,1 0 0,-1-1 0,1 1 1,-1-1-1,1 0 0,0 0 0,0-1 1,0 1-1,-1-1 0,1 1 0,0-1 1,0 0-1,0-1 0,0 1 0,-1-1 1,1 1-1,0-1 0,0 0 0,-1-1 1,1 1-1,-1-1 0,1 1 0,-1-1 0,1 0 1,-1 0-1,4-4 0,-1 1-116,0 0 0,0-1-1,-1 0 1,0 0 0,0-1-1,0 1 1,-1-1 0,6-12 0,-8 16 23,-1 0 0,1-1 0,-1 1 1,0-1-1,0 0 0,0 0 1,0 1-1,0-1 0,-1 0 0,0 0 1,0 0-1,0 1 0,0-1 0,-1 0 1,1 0-1,-1 0 0,0 1 0,0-1 1,0 0-1,-3-4 0,4 7 83,-1 0 1,1 0-1,-1 0 0,0 0 0,1 0 0,-1 0 0,0 1 0,0-1 0,1 0 0,-1 0 0,0 0 1,0 1-1,0-1 0,0 0 0,0 1 0,0-1 0,0 1 0,0 0 0,-1-1 0,1 1 1,0 0-1,0-1 0,0 1 0,0 0 0,0 0 0,-1 0 0,1 0 0,0 0 0,0 0 1,0 0-1,0 1 0,0-1 0,-1 0 0,1 1 0,0-1 0,0 0 0,0 1 0,0 0 1,0-1-1,0 1 0,0-1 0,0 1 0,0 0 0,1 0 0,-1 0 0,0-1 0,0 1 0,1 0 1,-1 0-1,0 0 0,1 0 0,-1 0 0,1 0 0,-1 1 0,1-1 0,0 0 0,-1 0 1,1 0-1,0 0 0,0 0 0,0 0 0,0 2 0,-2 7 177,1-1-1,0 1 1,1 0 0,0-1 0,0 1-1,1 0 1,0-1 0,4 12-1,-4-17-161,0-1-1,0 0 1,0 0-1,0 0 0,1 0 1,0 0-1,0 0 1,-1 0-1,2-1 0,-1 1 1,0 0-1,0-1 1,1 0-1,-1 0 0,1 1 1,0-2-1,0 1 1,0 0-1,0 0 0,0-1 1,0 0-1,0 0 1,0 0-1,1 0 0,-1 0 1,5 0-1,-2 0-170,-1-1 0,1 1 0,-1-1 1,0-1-1,1 1 0,-1-1 0,1 0 0,-1 0 0,9-3 0,-11 2-485,1 1 0,-1-1 0,0 0 0,0 0 0,1 0 0,-2-1 0,1 1 0,0-1 0,3-3-1,4-11-6507</inkml:trace>
  <inkml:trace contextRef="#ctx0" brushRef="#br0" timeOffset="1162.22">330 225 176,'0'0'14963,"110"1"-13939,-27-4-311,10-5-505,-11-1-208,-22 2-1169,-30 2-3880</inkml:trace>
  <inkml:trace contextRef="#ctx0" brushRef="#br0" timeOffset="2442.9">1223 390 9690,'0'0'6667,"1"12"-6319,17 129 1703,-9-84 3512,-14-159-7377,1 65-434,3-1 0,4-58 0,-2 95 2239,-1 1 1,0-1-1,0 1 1,1 0-1,-1-1 1,0 1-1,1-1 1,-1 1-1,1 0 1,-1-1 0,0 1-1,1 0 1,-1-1-1,1 1 1,-1 0-1,1 0 1,-1-1-1,1 1 1,-1 0-1,1 0 1,-1 0-1,1 0 1,0 0-1,-1 0 1,1 0-1,-1 0 1,1 0-1,-1 0 1,1 0 0,-1 0-1,1 0 1,-1 0-1,1 0 1,-1 1-1,1-1 1,-1 0-1,1 0 1,-1 1-1,1-1 1,-1 0-1,1 1 1,-1-1-1,1 1 1,22 12 31,-9-2-16,0 0 0,-1 1-1,-1 1 1,0 0 0,11 16-1,-18-22 248,-1 1 0,1 0 0,-2 0 0,6 14 0,-7-13 575,1 0 1,-2 0 0,1 0 0,-1 0 0,-1 10 913,1-59-852,0 26-1233,1 0 1,1 0-1,0-1 1,1 2 0,0-1-1,11-22 1,-14 35 325,0 0 0,0 0 0,0 0 0,0 0 0,0 0 0,0 1 0,0-1 1,0 0-1,1 1 0,-1-1 0,0 0 0,1 1 0,-1 0 0,0-1 0,1 1 0,-1 0 0,1-1 0,-1 1 0,1 0 0,-1 0 1,0 0-1,1 1 0,-1-1 0,1 0 0,-1 0 0,0 1 0,1-1 0,-1 1 0,0-1 0,1 1 0,-1-1 0,0 1 1,2 1-1,40 29 97,-36-23-16,-1 1 0,1-1 0,-2 1 0,1 0 0,-1 1 0,0-1 0,-1 1 0,0 0 0,4 19 0,20 44 786,-28-73-870,0 0-1,0 1 0,0-1 1,1 1-1,-1-1 0,0 0 1,0 1-1,0-1 0,1 0 0,-1 1 1,0-1-1,1 0 0,-1 1 1,0-1-1,1 0 0,-1 1 1,1-1-1,-1 0 0,0 0 0,1 0 1,-1 1-1,1-1 0,-1 0 1,0 0-1,1 0 0,-1 0 1,1 0-1,-1 0 0,1 0 1,-1 0-1,1 0 0,-1 0 0,0 0 1,1 0-1,-1 0 0,1 0 1,-1 0-1,1-1 0,-1 1 1,0 0-1,1 0 0,-1 0 0,1-1 1,-1 1-1,1-1 0,13-16-4659,-6-1-1585</inkml:trace>
  <inkml:trace contextRef="#ctx0" brushRef="#br0" timeOffset="3303.71">1697 410 10322,'0'0'9456,"-9"7"-9064,6-4-362,0-1 28,0 1 0,0 0-1,0 0 1,0 0 0,0 0 0,0 0 0,1 1 0,-1-1-1,1 1 1,0-1 0,0 1 0,1 0 0,-1 0 0,1 0-1,0 0 1,0 0 0,0 1 0,0-1 0,0 7 0,2-6 5,-1 1 1,1-1 0,0 0 0,0 0 0,0 0 0,1 0 0,-1 0-1,1 0 1,0-1 0,1 1 0,5 8 0,-7-11-46,0-1 0,1 1-1,-1-1 1,0 1 0,1-1 0,-1 0 0,1 0-1,-1 0 1,1 0 0,0 0 0,-1 0 0,1 0 0,0 0-1,0-1 1,-1 1 0,1 0 0,0-1 0,0 0-1,0 1 1,0-1 0,0 0 0,0 0 0,0 0 0,0 0-1,0-1 1,-1 1 0,1 0 0,0-1 0,0 1 0,0-1-1,0 0 1,-1 0 0,1 1 0,0-1 0,-1 0-1,3-2 1,-1 0-14,0 1 0,-1-1-1,1 0 1,-1 0 0,0 0-1,0 0 1,0 0-1,0 0 1,0-1 0,-1 1-1,1-1 1,-1 1 0,0-1-1,0 1 1,0-1 0,-1 0-1,1 1 1,-1-1 0,0 0-1,0 0 1,0 1 0,-2-7-1,2 6-28,-1-1 0,1 0 0,-1 0 0,0 1-1,-1-1 1,1 0 0,-1 1 0,0-1 0,0 1-1,0 0 1,-1 0 0,0 0 0,1 0 0,-2 0 0,1 0-1,-7-6 1,10 11 23,0-1-1,0 0 1,0 0 0,0 0-1,0 0 1,0 0-1,0 1 1,0-1 0,0 0-1,0 0 1,0 0-1,0 0 1,0 0 0,0 1-1,0-1 1,0 0-1,0 0 1,0 0 0,0 0-1,0 0 1,0 1-1,0-1 1,0 0 0,0 0-1,0 0 1,0 0-1,-1 0 1,1 0 0,0 1-1,0-1 1,0 0-1,0 0 1,0 0 0,0 0-1,0 0 1,-1 0-1,1 0 1,0 0 0,0 0-1,0 0 1,0 0-1,0 0 1,-1 0 0,1 0-1,12 15-50,-8-13 61,0 1 1,1-1 0,-1 0-1,1 0 1,0 0 0,0-1-1,0 1 1,0-1-1,0-1 1,0 1 0,0-1-1,0 0 1,0 0 0,0 0-1,0 0 1,0-1-1,8-2 1,-10 2-8,0 0 0,0-1 0,0 1 0,0-1 0,0 0 0,0 0 1,0 0-1,0 0 0,-1 0 0,1-1 0,-1 1 0,0-1 0,0 1 0,0-1 0,0 0 0,0 0 0,0 0 0,-1 0 0,1 0 0,-1 0 0,0-1 0,0 1 1,0 0-1,-1-1 0,1 1 0,-1-6 0,1-1-3,-1 0 0,-1 0 0,0-1-1,0 1 1,-1 0 0,0 0 0,-1 0 0,0 1 0,-1-1 0,0 1 0,0 0 0,-1 0 0,0 0 0,-1 0 0,1 1 0,-2 0 0,-12-13-1,19 20 19,-1 1 0,1 0-1,0-1 1,-1 1-1,1-1 1,-1 1 0,1 0-1,0-1 1,-1 1-1,1 0 1,-1 0-1,1-1 1,-1 1 0,1 0-1,-1 0 1,1 0-1,-1 0 1,1 0 0,-1 0-1,1-1 1,-1 1-1,1 0 1,-1 0 0,0 1-1,1-1 1,-1 0-1,1 0 1,-1 0-1,1 0 1,-1 0 0,1 1-1,-1-1 1,1 0-1,-1 0 1,1 1 0,0-1-1,-1 0 1,1 1-1,-1-1 1,1 0-1,0 1 1,-1-1 0,1 0-1,0 1 1,-1-1-1,1 1 1,0-1 0,0 1-1,-1-1 1,1 1-1,0-1 1,0 1-1,0-1 1,0 1 0,0-1-1,0 1 1,0-1-1,0 1 1,0-1 0,0 2-1,-1 39 50,1-32 42,1 17 3,0 1 0,2-1 0,1 0 0,8 30 0,-8-42-63,1 0 0,0 0 0,1-1 0,0 1-1,1-1 1,0 0 0,1-1 0,1 0 0,10 11 0,-17-20-35,0-1 0,0 0 0,0 0 0,0 1-1,0-2 1,0 1 0,1 0 0,-1 0 0,1-1 0,0 1 0,-1-1-1,1 0 1,0 0 0,0 0 0,-1 0 0,1 0 0,0-1 0,0 1-1,0-1 1,0 0 0,0 0 0,0 0 0,0 0 0,0 0-1,0-1 1,0 1 0,0-1 0,0 0 0,-1 0 0,1 0 0,0 0-1,0 0 1,-1-1 0,1 1 0,-1-1 0,1 0 0,-1 0 0,0 0-1,0 0 1,0 0 0,0 0 0,0 0 0,0-1 0,0 1-1,-1-1 1,1 0 0,1-5 0,-1 4-21,0 0-1,0-1 1,0 0 0,-1 1-1,1-1 1,-1 0-1,0 0 1,-1 0 0,1 0-1,-1 1 1,0-1 0,-1-9-1,0 11 5,0 0 1,1 0-1,-1 0 0,0 0 0,0 1 0,-1-1 0,1 0 0,0 1 0,-1-1 0,0 1 1,1-1-1,-1 1 0,0 0 0,0 0 0,-1 0 0,1 0 0,0 0 0,-1 0 1,1 1-1,-1-1 0,1 1 0,-4-2 0,5 4 48,0 0-1,0 0 1,0 0 0,0 0 0,1 0-1,-1 0 1,0 0 0,1 0 0,-1 0-1,1 0 1,0 1 0,-1-1-1,1 0 1,0 0 0,-1 0 0,1 1-1,0-1 1,0 0 0,0 0-1,0 1 1,1-1 0,-1 0 0,0 2-1,1 38 260,-1-37-312,1 1 0,0-1 1,-1 0-1,1 0 0,0 0 0,1 0 1,-1 0-1,1 0 0,0-1 0,0 1 1,0 0-1,0-1 0,1 1 0,-1-1 1,1 0-1,0 0 0,0 0 0,0 0 1,0 0-1,0-1 0,1 1 0,0-1 0,-1 0 1,1 0-1,0-1 0,4 3 0,-3-3-563,0 0 0,0 0-1,0-1 1,0 0-1,0 1 1,0-2 0,0 1-1,0 0 1,0-1-1,0 0 1,0 0 0,0-1-1,0 1 1,4-3-1,20-10-7106</inkml:trace>
  <inkml:trace contextRef="#ctx0" brushRef="#br0" timeOffset="4444.18">2171 371 10802,'0'0'12327,"-6"8"-11854,3-2-406,-1 1-1,1 0 0,0 0 0,0 0 0,1 0 1,0 0-1,0 1 0,0-1 0,1 1 1,1-1-1,-1 1 0,1-1 0,0 1 0,1-1 1,0 1-1,0-1 0,0 1 0,1-1 0,4 11 1,-5-15-71,0-1-1,0 1 1,0-1 0,0 1 0,1-1 0,-1 0 0,1 0 0,-1 1 0,1-1 0,0 0-1,-1-1 1,1 1 0,0 0 0,1 0 0,-1-1 0,0 1 0,0-1 0,1 0 0,-1 0-1,0 0 1,1 0 0,-1 0 0,1 0 0,0 0 0,-1-1 0,1 0 0,-1 1 0,1-1-1,0 0 1,-1 0 0,1 0 0,0-1 0,-1 1 0,1-1 0,0 1 0,-1-1 0,4-2-1,-2 1-32,0 0-1,0-1 1,-1 1-1,0-1 0,1 0 1,-1 0-1,0-1 0,0 1 1,-1 0-1,1-1 1,-1 0-1,0 0 0,0 1 1,0-1-1,0-1 0,-1 1 1,1 0-1,-1 0 1,0 0-1,0-1 0,-1 1 1,1-6-1,-1 7 48,0 0-1,0 0 1,0 1-1,0-1 1,0 0 0,-1 0-1,1 0 1,-1 0-1,0 0 1,0 0-1,0 1 1,0-1 0,-1 0-1,1 1 1,-1-1-1,1 1 1,-1-1-1,0 1 1,0 0 0,0 0-1,0 0 1,0 0-1,-1 0 1,1 0-1,-1 1 1,1-1 0,-4-1-1,6 4-3,0-1 0,-1 0 0,1 1 0,0-1 0,-1 0 0,1 1 0,0-1 0,-1 0 0,1 1 0,0-1 0,0 1 0,0-1 0,-1 1 0,1-1 0,0 1 0,0-1 0,0 1 0,0-1 0,0 0 0,0 1 0,0-1 0,0 1 0,0-1 0,0 1 0,0-1 0,0 1 0,0-1 0,0 1 0,1-1 0,-1 1 0,0-1 0,1 1 0,3 17-34,23 40 47,-26-56-13,0 1 0,1-1 0,-1 1-1,1-1 1,0 0 0,-1 0 0,1 1 0,0-1 0,0-1 0,1 1 0,-1 0 0,0 0 0,0-1-1,1 1 1,-1-1 0,1 0 0,0 0 0,-1 0 0,6 1 0,-7-2 1,0 0 0,0-1 0,1 1 1,-1-1-1,0 1 0,0-1 0,0 0 0,0 1 0,0-1 0,0 0 1,0 0-1,0 1 0,0-1 0,0 0 0,0 0 0,0 0 1,-1 0-1,1 0 0,0-1 0,-1 1 0,1 0 0,-1 0 1,1 0-1,-1 0 0,1-1 0,-1 1 0,0 0 0,0 0 1,0-1-1,0-1 0,3-44 350,-3 42-205,0 5 157,5 19-184,-2-14-76,-1 0 0,1 0 0,1 0 0,-1-1 0,1 0 0,-1 0 0,1 0 0,0 0 0,0 0 0,1-1-1,-1 0 1,1 0 0,0 0 0,0 0 0,10 3 0,-12-5-22,-1 0 0,1 0 0,0-1 0,0 1 0,-1-1 0,1 1 0,0-1 1,0 0-1,0 0 0,-1-1 0,1 1 0,0 0 0,0-1 0,0 0 0,-1 1 0,1-1 0,0 0 0,-1-1 0,1 1 0,-1 0 1,0-1-1,1 1 0,-1-1 0,0 0 0,0 0 0,0 0 0,0 0 0,0 0 0,0 0 0,0 0 0,-1-1 0,1 1 0,1-4 1,1-8 11,1 0 1,-2 0 0,0-1 0,-1 1 0,0-1 0,-1 1 0,0-1-1,-1 0 1,-3-15 0,2-13-337,1 27 80,-1 0 0,-1 1 0,-4-19 0,5 30 204,0-1-1,0 0 1,-1 1 0,1 0-1,-1-1 1,0 1 0,0 0-1,0 0 1,-1 0-1,0 0 1,0 0 0,0 0-1,0 1 1,-7-6 0,10 9 21,-1-1 0,1 1 0,-1 0 0,0 0 0,1 0 0,-1 0 0,1 0 0,-1 0 1,0 0-1,1 0 0,-1 0 0,1 0 0,-1 0 0,1 1 0,-1-1 0,0 0 0,1 0 1,-1 0-1,1 1 0,-1-1 0,1 0 0,-1 1 0,1-1 0,0 1 0,-1-1 0,1 0 0,-1 1 1,1-1-1,0 1 0,-1-1 0,1 1 0,0-1 0,-1 1 0,1-1 0,0 1 0,0-1 1,0 1-1,0 0 0,-1-1 0,1 1 0,0-1 0,0 1 0,0-1 0,0 1 0,0 0 0,0-1 1,0 1-1,1 0 0,-4 37-76,3-35 91,0 23-10,0 1 1,2 0 0,1-1 0,7 27 0,-8-44 5,0 0-1,1 0 1,0 0 0,1 0 0,-1-1 0,2 1 0,-1-1 0,1 0 0,1-1-1,0 1 1,0-1 0,0 0 0,0 0 0,16 11 0,-17-15 14,0 0-1,1 0 1,0-1 0,-1 0-1,1 0 1,0 0 0,0-1 0,0 0-1,0 0 1,0 0 0,0-1 0,0 0-1,0 0 1,0 0 0,10-3 0,-12 2-27,-1 1 0,0-1 1,0 0-1,0 0 0,0 0 1,0-1-1,0 1 1,0-1-1,-1 0 0,1 0 1,-1 0-1,1 0 0,-1 0 1,1 0-1,-1 0 1,0-1-1,0 0 0,0 1 1,-1-1-1,1 0 0,-1 0 1,1 0-1,-1 0 1,0 0-1,0 0 0,0 0 1,0 0-1,-1 0 0,1 0 1,-1-4-1,0 1 6,-2-47-64,2 50 44,0 1-1,0 0 0,-1 0 0,1 0 0,-1-1 0,1 1 0,-1 0 0,0 0 0,0 0 0,0 0 1,0 0-1,-1 1 0,1-1 0,0 0 0,-1 0 0,1 1 0,-1-1 0,1 1 0,-1-1 0,-3-1 1,5 3 5,0 0 0,-1 0 0,1 1 0,-1-1 0,1 0 1,-1 0-1,1 0 0,0 0 0,-1 1 0,1-1 1,-1 0-1,1 0 0,0 1 0,-1-1 0,1 0 0,0 1 1,0-1-1,-1 0 0,1 1 0,0-1 0,0 0 1,-1 1-1,1-1 0,0 1 0,0-1 0,0 0 0,-1 1 1,1-1-1,0 1 0,0-1 0,0 1 0,0-1 0,0 0 1,0 1-1,0-1 0,0 1 0,0 0 0,-2 22-19,2-21 18,-1 11-1,1-1-1,0 0 1,1 0-1,0 1 1,0-1-1,2 0 1,5 19-1,-6-26 0,0-1 0,0 0-1,0-1 1,1 1-1,-1 0 1,1-1 0,0 1-1,0-1 1,0 0-1,1 0 1,-1 0 0,1 0-1,-1-1 1,1 1-1,0-1 1,0 0-1,0 0 1,0-1 0,0 1-1,1-1 1,-1 0-1,0 0 1,1 0 0,5 0-1,-4 0-200,-1-1 1,1 0-1,-1 0 0,1-1 0,-1 1 1,1-1-1,-1 0 0,10-3 0,-11 2-612,0 0 1,-1 1-1,1-1 0,-1 0 0,0-1 0,1 1 0,4-5 0,8-14-8522</inkml:trace>
  <inkml:trace contextRef="#ctx0" brushRef="#br0" timeOffset="4856.48">2150 54 13851,'0'0'2809,"-16"63"-2809,12-43-1273,-1-4-5600</inkml:trace>
  <inkml:trace contextRef="#ctx0" brushRef="#br0" timeOffset="5707.24">3128 413 8914,'0'0'6237,"1"12"-4879,10 57 5,20 71 0,-1-5 1903,-40-168 1211,-27-90-5411,35 116 797,-5-21-733,2-1 1,0 1-1,2-1 0,1 1 0,1-1 1,3-30-1,-2 57 811,0 1 0,0-1 0,1 0 0,-1 0 0,0 1 0,1-1 0,-1 0 0,1 0 0,-1 1 0,1-1 0,0 0 0,-1 1 0,1-1 0,0 1 0,0-1 0,0 1 1,1-1-1,-1 1 0,0 0 0,0 0 0,1 0 0,-1-1 0,1 1 0,-1 0 0,1 1 0,-1-1 0,1 0 0,0 0 0,-1 1 0,1-1 0,0 1 0,-1-1 0,1 1 0,0 0 0,0 0 0,0 0 0,-1 0 0,1 0 0,0 0 0,0 0 0,0 0 0,-1 1 0,1-1 1,3 2-1,3 1 36,-1 0 1,0 1 0,0 0-1,0 1 1,0-1 0,-1 1 0,0 0-1,10 11 1,-10-10 93,-1 0 0,-1 0 0,1 0-1,-1 0 1,-1 1 0,1 0 0,-1 0 0,0 0 0,0 0-1,-1 1 1,0-1 0,0 1 0,0 7 0,-2-11 0,0 0 0,0-1 0,0 1 0,-1-1 0,1 1 0,-1-1 0,0 1 0,0-1-1,0 1 1,0-1 0,-1 0 0,1 0 0,-1 1 0,0-1 0,0 0 0,0-1 0,0 1 0,-1 0 0,1-1 0,-1 1 0,1-1 0,-1 0 0,0 1 0,0-1 0,0-1 0,0 1 0,-1 0 0,1-1 0,-6 2 0,8-2-117,0-1 0,0 1 1,0-1-1,0 0 1,0 0-1,0 1 0,0-1 1,0 0-1,0 0 1,0 0-1,0 0 0,0 0 1,0 0-1,0 0 1,0-1-1,0 1 0,0 0 1,0 0-1,0-1 1,0 1-1,-1-1 0,-5-13-3558,5-3-2248</inkml:trace>
  <inkml:trace contextRef="#ctx0" brushRef="#br0" timeOffset="6125.11">3423 363 7346,'0'0'7138,"-6"11"-5705,1-4-1101,1 0 0,-1 1 0,2 0 0,-1 0 0,1 0 0,-3 17 0,5-20-151,1-1 0,-1 1 0,1-1 0,0 1 0,1 0 0,-1-1-1,1 1 1,0-1 0,0 1 0,0-1 0,1 1 0,-1-1 0,1 0 0,0 0-1,1 0 1,-1 0 0,1 0 0,4 5 0,-4-6-71,0 0 0,0 1 0,0-1 1,1-1-1,0 1 0,0 0 0,-1-1 0,1 0 0,1 0 1,-1 0-1,0 0 0,0-1 0,1 1 0,-1-1 0,1 0 1,-1-1-1,7 1 0,-9-1-54,0 0-1,0 0 1,-1 0 0,1-1-1,0 1 1,0 0 0,-1-1-1,1 0 1,0 1 0,-1-1 0,1 0-1,-1 0 1,1 0 0,-1 0-1,1 0 1,-1 0 0,0 0-1,2-2 1,-1 0 19,-1 1 1,0 0-1,0-1 0,0 1 1,0 0-1,0-1 1,0 1-1,-1-1 0,1 1 1,-1-1-1,0 0 0,0 1 1,0-1-1,0 1 0,0-1 1,-1-3-1,-1-2-71,-1 0 0,1 0-1,-2 1 1,1-1 0,-1 1-1,0 0 1,-5-7 0,6 9-297,0 1 0,0 0 0,0-1-1,0 1 1,-1 1 0,0-1 0,1 0 0,-2 1 0,1 0 0,0 0 0,-10-5 0,10 8-639</inkml:trace>
  <inkml:trace contextRef="#ctx0" brushRef="#br0" timeOffset="6548.58">3655 363 9914,'0'0'6920,"-10"-1"-4919,9 1-1936,-51 1 1427,51-1-1478,0 0 1,0 0-1,0 0 1,-1 0-1,1 0 1,0 1-1,0-1 1,0 0-1,0 1 1,0-1-1,0 0 1,0 1-1,0-1 1,1 1-1,-1 0 1,0-1-1,0 1 1,0 0-1,1 0 1,-1-1-1,0 1 1,0 0-1,1 0 1,-1 0-1,1 0 1,-1 0-1,1 0 1,-1 0-1,1 0 1,0 0-1,0 0 1,-1 0-1,1 0 1,0 0-1,0 0 1,0 0-1,0 0 1,0 0-1,0 0 1,0 0-1,0 1 1,1-1-1,-1 0 1,0 0-1,1 0 1,-1 0 0,1 0-1,-1 0 1,1-1-1,-1 1 1,1 0-1,0 1 1,4 4-48,0 1 1,1-1-1,-1-1 1,1 1-1,0-1 1,1 0 0,-1 0-1,1-1 1,0 0-1,0 0 1,9 3 0,-7-3-39,-1 1 0,1-1 0,-1 1 1,0 1-1,0 0 0,-1 0 0,10 10 1,-16-15 74,0-1 1,-1 1-1,1-1 1,-1 1 0,1 0-1,-1 0 1,1-1 0,-1 1-1,1 0 1,-1 0-1,0 0 1,1 0 0,-1-1-1,0 1 1,0 0-1,0 0 1,0 0 0,0 0-1,0 0 1,0 0-1,0 0 1,0-1 0,0 1-1,0 0 1,0 0-1,-1 0 1,1 0 0,0 0-1,-1-1 1,1 1 0,-1 1-1,-1 0 15,0-1 0,1 1 1,-1-1-1,0 1 0,0-1 0,0 0 0,-1 0 0,1 0 0,0 0 1,0 0-1,-5 0 0,0 1-17,0 0 1,0-1-1,0-1 0,0 1 1,0-1-1,0 0 0,-12-2 1,19 2-144,-1-1 1,0 1 0,1 0 0,-1-1-1,0 1 1,1-1 0,-1 1-1,0-1 1,1 0 0,-1 1-1,1-1 1,-1 0 0,1 1 0,-1-1-1,1 0 1,0 1 0,-1-1-1,1 0 1,0 0 0,-1 1 0,1-1-1,0 0 1,0 0 0,0-1-1,-1-11-4070</inkml:trace>
  <inkml:trace contextRef="#ctx0" brushRef="#br0" timeOffset="6962.52">3814 339 8490,'0'0'7559,"-10"3"-6139,-29 8-153,38-10-1195,-1 0-1,1-1 1,0 1-1,0 0 1,-1 0 0,1 0-1,0 0 1,0 0 0,0 0-1,0 0 1,0 0-1,0 1 1,0-1 0,0 0-1,0 1 1,1-1-1,-1 1 1,1-1 0,-1 0-1,1 1 1,-1-1 0,1 1-1,0 0 1,0-1-1,-1 1 1,1-1 0,0 1-1,1-1 1,-1 1-1,0-1 1,0 1 0,2 2-1,-1 0-38,0 0 0,0 0 0,1 0 1,-1 0-1,1 0 0,0-1 0,0 1 0,1-1 0,3 6 0,36 19-336,13 10-674,-53-36 963,0-1 0,0 1 1,-1 0-1,1-1 0,-1 1 0,1 0 1,-1 0-1,0 0 0,1 0 0,-1 0 0,0 0 1,0 1-1,-1-1 0,1 0 0,0 0 1,-1 1-1,1-1 0,-1 0 0,0 1 0,0-1 1,0 4-1,-1-5 35,0 1 1,0-1-1,0 0 1,-1 0-1,1 0 1,0 0-1,-1 0 1,1 0-1,-1 0 1,1 0-1,-1-1 0,1 1 1,-1 0-1,1-1 1,-1 1-1,0-1 1,1 0-1,-1 0 1,0 1-1,1-1 1,-1 0-1,-2-1 1,-41 0-1144,43 1 655,0-1-1,0 1 1,0-1 0,0 0 0,0 0-1,0 0 1,0 0 0,0 0 0,0 0-1,1 0 1,-1-1 0,0 1 0,-1-3-1,-5-7-5015</inkml:trace>
  <inkml:trace contextRef="#ctx0" brushRef="#br0" timeOffset="7393.15">3922 497 9394,'0'0'9089,"10"-6"-8769,29-20 149,-38 25-432,0 0 0,0 0 1,0 0-1,0 0 0,0-1 0,0 1 0,0 0 1,0-1-1,0 1 0,-1 0 0,1-1 0,-1 1 1,1-1-1,-1 1 0,1-1 0,-1 1 0,0-1 1,0 1-1,1-1 0,-1 1 0,0-1 0,-1 1 0,1-1 1,0 1-1,0-1 0,-1 1 0,1-1 0,-1 1 1,1-1-1,-1 1 0,1-1 0,-1 1 0,0 0 1,0-1-1,-1-1 0,1 3 3,1-1 0,0 0 0,-1 0-1,1 0 1,-1 1 0,0-1 0,1 0 0,-1 0 0,0 1 0,1-1 0,-1 1 0,0-1 0,0 0 0,1 1-1,-1 0 1,0-1 0,0 1 0,0-1 0,0 1 0,1 0 0,-1 0 0,0-1 0,0 1 0,0 0 0,0 0-1,0 0 1,0 0 0,0 0 0,0 0 0,0 0 0,0 1 0,0-1 0,1 0 0,-1 0 0,0 1 0,0-1-1,0 0 1,0 1 0,0-1 0,1 1 0,-1-1 0,0 1 0,0 0 0,1-1 0,-1 1 0,0 0 0,1-1-1,-1 1 1,1 0 0,-1 1 0,-2 3 108,1 0-1,0 0 1,0 0-1,0 0 1,1 0-1,0 0 1,0 1-1,0-1 0,1 0 1,0 1-1,0-1 1,0 0-1,0 1 1,1-1-1,0 0 1,0 1-1,4 8 1,-4-11-189,1 0 1,-1 0-1,1 0 1,0-1-1,0 1 1,0-1-1,0 1 1,0-1-1,1 0 1,-1 0-1,1 0 1,-1 0-1,1 0 1,0 0-1,-1-1 1,1 1-1,0-1 1,0 0-1,0 0 1,0 0-1,1 0 1,-1-1-1,0 1 1,0-1-1,0 0 1,1 0-1,-1 0 1,0 0-1,0-1 1,6 0-1,20-8-2439,0-5-3335,-6 0-2725</inkml:trace>
  <inkml:trace contextRef="#ctx0" brushRef="#br0" timeOffset="7890.29">4219 393 2601,'0'0'18150,"-11"-3"-17007,-34-5-285,43 8-832,-1 0 1,1 0 0,0 1 0,0-1 0,0 1 0,0-1 0,-1 1-1,1 0 1,0 0 0,0 0 0,1 0 0,-1 1 0,0-1 0,0 0 0,0 1-1,1-1 1,-1 1 0,1-1 0,-1 1 0,1 0 0,0 0 0,0 0-1,-2 3 1,-16 42 262,17-41-294,1 1 1,0-1-1,0 1 0,1-1 0,0 1 1,0-1-1,1 1 0,0-1 1,0 1-1,3 9 0,-4-14 4,1-1-1,0 1 1,-1 0 0,1 0-1,0 0 1,0-1 0,0 1-1,1 0 1,-1-1 0,0 1-1,0-1 1,1 0 0,-1 1-1,1-1 1,-1 0 0,1 0-1,0 0 1,0 0 0,-1 0-1,1 0 1,0 0 0,0-1-1,0 1 1,0-1 0,0 1-1,0-1 1,0 0 0,0 0-1,0 0 1,0 0 0,-1 0-1,1 0 1,0 0 0,0-1-1,0 1 1,0-1 0,0 1-1,3-2 1,-2 0 2,0 0 0,0 0 0,0 0 0,0 0 0,0-1 0,-1 1 0,1-1-1,-1 0 1,1 1 0,-1-1 0,0 0 0,0 0 0,-1 0 0,1-1 0,-1 1 0,1 0 0,-1-1 0,0 1 0,0-1 0,0 1 0,-1-1-1,1-7 1,1-7-86,-1 0 0,-1 0 0,-2-20 0,-1 17-177,-2 0 0,0 1 0,-1 0-1,-1 0 1,-16-31 0,-4-13 516,64 149 1379,-21-52-1232,-2 0 0,13 45 0,-20-44-254,-7-25-100,2 0 1,0 1-1,0-1 1,0 0-1,1 0 1,1-1-1,-1 1 1,7 10-1,-7-48-4662,-3 10-1968</inkml:trace>
  <inkml:trace contextRef="#ctx0" brushRef="#br0" timeOffset="8302.39">4327 469 10002,'0'0'8210,"11"-3"-7187,-7 2-948,48-14 705,-49 14-687,0 0 1,-1 0-1,1 0 1,-1-1-1,0 1 1,1 0-1,-1-1 1,0 0-1,0 1 1,0-1 0,0 0-1,0 0 1,0 0-1,0 0 1,-1-1-1,1 1 1,-1 0-1,0-1 1,0 1 0,2-5-1,-3 5-32,0 1-1,0-1 1,0 1 0,0-1 0,0 1-1,-1-1 1,1 1 0,0-1-1,-1 1 1,0-1 0,1 1-1,-1 0 1,0-1 0,1 1 0,-1 0-1,0 0 1,0 0 0,0-1-1,0 1 1,0 0 0,0 0-1,-1 0 1,1 0 0,0 1-1,0-1 1,-1 0 0,1 0 0,0 1-1,-1-1 1,1 1 0,-1-1-1,1 1 1,-1 0 0,1 0-1,-1-1 1,-2 1 0,2 0-12,0 0 0,0 0 0,0 0 0,0 0 0,0 0 0,0 0 0,0 0 0,0 1 0,0-1 1,0 1-1,1-1 0,-1 1 0,0 0 0,0 0 0,0-1 0,0 2 0,1-1 0,-1 0 0,1 0 0,-1 0 0,1 1 0,-1-1 0,1 1 0,0-1 1,-1 1-1,1-1 0,0 1 0,-1 3 0,0-1 1,1 0 0,0 0 0,0-1 1,1 1-1,-1 0 0,1 0 0,0 0 0,0 0 0,0 0 1,0 0-1,1 0 0,-1 0 0,1 0 0,0 0 0,1 0 1,-1 0-1,1-1 0,-1 1 0,1 0 0,0-1 0,0 0 1,1 1-1,-1-1 0,1 0 0,0 0 0,-1 0 0,1-1 1,0 1-1,1-1 0,5 4 0,-5-3-160,0-1-1,1 0 1,0 0-1,-1-1 0,1 1 1,0-1-1,0 0 1,0 0-1,0 0 1,8-1-1,-8 0-433,0 0-1,0-1 0,-1 0 0,1 0 0,0 0 1,-1 0-1,1-1 0,-1 0 0,0 0 0,1 0 1,-1 0-1,4-4 0,5-5-6592</inkml:trace>
  <inkml:trace contextRef="#ctx0" brushRef="#br0" timeOffset="8737.97">3756 0 10018,'0'0'4817,"77"59"-4817,-54-46-488,-5-3-5289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38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9994,'0'0'1172,"6"12"-279,64 124 2306,28 59 304,-70-119-2974,-3 0 1,-4 2-1,-3 0 0,-3 2 0,-4-1 0,-3 2 0,-4 95 0,-5-143-180,-3 0 0,-1 0 0,-1 0 0,-12 37 0,-53 122 782,53-146-907,12-32 37,-4 13-910,15-49-3659,2 2-2298,-1 1-6250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02.5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196 235 5025,'0'0'13772,"-10"-6"-12182,-34-20-367,41 24-1115,0 0 0,0 1 1,0 0-1,0 0 0,0 0 0,0 0 0,0 0 0,0 0 1,-1 1-1,1 0 0,0-1 0,0 1 0,-1 0 1,1 1-1,0-1 0,0 0 0,0 1 0,-1 0 0,1 0 1,0 0-1,0 0 0,0 0 0,0 1 0,1-1 1,-1 1-1,0 0 0,1 0 0,-1 0 0,1 0 1,-1 0-1,1 1 0,0-1 0,0 1 0,-2 2 0,-1 3-37,0 0 1,1 0-1,0 0 0,0 1 0,1-1 0,0 1 0,0 0 0,1 0 0,-2 16 0,3-16-21,1 0 0,-1 1 0,1-1 0,1 0-1,0 1 1,0-1 0,1 0 0,0 0 0,6 15 0,-6-21-139,0 0 0,0 0 1,0 0-1,0 0 0,0 0 0,1-1 1,0 1-1,-1-1 0,1 0 0,0 1 1,0-1-1,0-1 0,0 1 0,1 0 0,-1-1 1,0 0-1,1 1 0,-1-1 0,1-1 1,-1 1-1,1 0 0,0-1 0,-1 0 1,1 0-1,0 0 0,-1 0 0,1 0 1,4-2-1,4 0-1317,0 0 0,-1 0 0,1-2 0,-1 1 1,15-7-1,9-9-6389</inkml:trace>
  <inkml:trace contextRef="#ctx0" brushRef="#br0" timeOffset="718.61">335 237 8482,'0'0'5784,"-10"1"-3560,-34 1-683,42-1-1433,1-1 0,-1 1 0,1-1 0,-1 1 1,0 0-1,1 0 0,0 0 0,-1 0 1,1 0-1,0 0 0,-1 0 0,1 0 0,0 1 1,0-1-1,0 0 0,0 1 0,0-1 1,0 1-1,0-1 0,1 1 0,-1-1 0,0 1 1,1 0-1,-1-1 0,1 4 0,-4 42 1282,4-40-1235,-1 4-35,1 0 1,1 0-1,0 0 1,0 0 0,1 0-1,4 11 1,-6-20-118,1 0 0,0 0 0,0 0-1,-1 1 1,2-1 0,-1 0 0,0 0 0,0-1 0,1 1 0,-1 0 0,1 0 0,-1-1 0,1 1 0,0-1 0,-1 1 0,1-1-1,0 0 1,0 0 0,0 1 0,0-1 0,0-1 0,1 1 0,-1 0 0,0 0 0,0-1 0,0 0 0,1 1 0,-1-1 0,0 0-1,1 0 1,-1 0 0,0 0 0,0 0 0,1-1 0,-1 1 0,3-2 0,-2 1-18,1-1 0,-1 0-1,-1 0 1,1 0 0,0 0 0,0 0 0,-1-1-1,1 1 1,-1-1 0,0 1 0,0-1 0,0 0-1,0 0 1,0 0 0,-1 0 0,1 0 0,-1 0-1,0-1 1,0 1 0,0 0 0,0-1 0,0-6-1,1-2-263,0 0 0,-1 0-1,-1 0 1,0-1 0,-2-15-1,0 17 156,1 17 53,6 21 132,6-3 258,-6-10-77,1-1-1,1 0 1,13 22-1,-18-33-172,0 1-1,0-1 0,0 1 1,1-1-1,-1 0 1,1 0-1,-1 0 1,1 0-1,0 0 0,-1 0 1,1-1-1,0 0 1,0 1-1,0-1 0,0 0 1,0 0-1,0-1 1,1 1-1,-1 0 1,0-1-1,0 0 0,4 0 1,-5-1-49,0 1 0,-1-1 0,1 0 0,-1 0 1,1 0-1,-1 0 0,1 0 0,-1 0 0,0-1 0,1 1 1,-1 0-1,0-1 0,0 1 0,0 0 0,0-1 0,0 0 0,0 1 1,-1-1-1,1 1 0,0-1 0,-1 0 0,1 0 0,-1 1 1,0-1-1,0 0 0,0 0 0,1 1 0,-2-1 0,1 0 1,0-3-1,0-4-15,0-1 1,-1 0 0,0 0 0,-3-12-1,-5-3-82,7 19 10,0 1 0,0-1 0,0 0 1,1 0-1,0 0 0,0 1 0,0-1 0,1-9 0,1 15 56,-1-1 0,1 1 0,-1-1 0,1 1 0,-1-1-1,1 1 1,0-1 0,-1 1 0,1 0 0,-1 0-1,1-1 1,0 1 0,0 0 0,-1 0 0,1 0 0,0-1-1,-1 1 1,1 0 0,0 0 0,0 0 0,-1 0-1,1 0 1,0 1 0,0-1 0,-1 0 0,1 0-1,0 0 1,-1 1 0,1-1 0,0 0 0,0 1 0,25 9 0,-21-8-3,0 1-1,0 0 1,0 0 0,-1 0-1,1 1 1,-1 0-1,0-1 1,0 1-1,0 1 1,0-1-1,-1 1 1,1-1-1,-1 1 1,-1 0-1,1 0 1,-1 0-1,1 1 1,-2-1 0,1 1-1,0-1 1,-1 1-1,0-1 1,-1 1-1,1 0 1,-1 7-1,0-10-3,0 0 0,0 0 0,0 0 0,1 0 0,-1 0-1,1 0 1,0 0 0,-1 0 0,1 0 0,1 0 0,-1 0 0,0 0-1,1-1 1,0 1 0,-1-1 0,1 1 0,0-1 0,0 0 0,0 1-1,1-1 1,-1 0 0,0 0 0,1-1 0,0 1 0,-1 0 0,6 1-1,34 7-2634,5-9-3539,-20-1 323</inkml:trace>
  <inkml:trace contextRef="#ctx0" brushRef="#br0" timeOffset="1567.14">739 1 7866,'0'0'2686,"1"9"-1279,20 140 2610,-9-71-618,4 117 802,-13-243-2140,1-24-3787,-3 68 1417,0-1 1,0 1-1,0 0 1,1 0-1,-1 0 1,1 0-1,0 1 1,0-1-1,0 0 1,0 1 0,1-1-1,0 1 1,5-5-1,-7 7 202,0 0-1,0 0 1,0 0-1,0 1 1,0-1-1,0 0 0,1 1 1,-1-1-1,0 1 1,1-1-1,-1 1 1,0-1-1,1 1 1,-1 0-1,0 0 1,1 0-1,-1 0 1,0 0-1,1 0 1,-1 0-1,1 0 0,-1 1 1,2 0-1,0 0 46,0 0-1,0 1 0,-1 0 0,1-1 0,0 1 1,-1 0-1,0 0 0,1 1 0,3 4 0,0 1 97,0 1 0,0 0-1,-1 0 1,0 1-1,4 11 1,-7-18 71,-1 0 0,0 0-1,0 0 1,0 1 0,0-1 0,0 0 0,-1 0 0,0 1 0,1-1-1,-1 1 1,0-1 0,-1 0 0,1 1 0,0-1 0,-1 0-1,0 1 1,0-1 0,0 0 0,0 0 0,-1 0 0,1 0 0,-4 6-1,1-6 27,1 0-1,0-1 0,-1 1 0,0-1 1,1 0-1,-1 0 0,0 0 0,0-1 0,0 1 1,0-1-1,-1 0 0,1 0 0,0 0 1,0-1-1,-1 0 0,1 1 0,-6-2 1,9 1-196,0 0 0,0 0 0,0 0 0,0 0 0,1 0 0,-1 0 0,0 0 1,0 0-1,0 0 0,0 0 0,1-1 0,-1 1 0,0 0 0,0-1 0,1 1 0,-1 0 1,0-1-1,0 1 0,1-1 0,-1 1 0,1-1 0,-1 0 0,0 1 0,1-1 1,-1 0-1,1 1 0,-1-1 0,1 0 0,0 1 0,-1-1 0,1 0 0,0 0 0,-1 0 1,1 1-1,0-1 0,0 0 0,0 0 0,0 0 0,0 0 0,0-1 0,0-1-552,1 1-1,-1-1 1,1 0-1,0 0 0,-1 1 1,1-1-1,1 1 1,-1-1-1,0 1 0,1-1 1,1-2-1,12-12-7290</inkml:trace>
  <inkml:trace contextRef="#ctx0" brushRef="#br0" timeOffset="2121.86">1032 266 8386,'0'0'9829,"-9"5"-9023,6-3-720,-1 0-1,1 1 0,0-1 0,0 1 0,0 0 0,0 0 0,0 0 1,1 0-1,-1 0 0,1 0 0,0 1 0,0-1 0,0 1 0,0 0 0,1-1 1,-1 1-1,1 0 0,0 0 0,0 0 0,1 0 0,-1 0 0,1 0 1,0 0-1,0 5 0,0-6-33,0 0 0,0 0 0,1 1 0,-1-1 0,1 0 0,0 0-1,0 0 1,0 0 0,0 0 0,0 0 0,1 0 0,-1 0 0,1-1 0,0 1 0,0-1 0,0 1 0,0-1 0,0 1 0,1-1 0,-1 0 0,0 0 0,1 0 0,0-1-1,0 1 1,-1-1 0,1 1 0,0-1 0,0 0 0,4 1 0,-5-1-7,1-1 0,-1 0-1,0 0 1,1 0 0,-1 0-1,1 0 1,-1 0 0,1-1 0,-1 1-1,1-1 1,-1 1 0,0-1-1,0 0 1,1 0 0,-1 0 0,0 0-1,0-1 1,0 1 0,0-1-1,0 1 1,0-1 0,0 1 0,-1-1-1,1 0 1,-1 0 0,1 0-1,-1 0 1,1 0 0,-1 0-1,0-1 1,0 1 0,0 0 0,-1 0-1,1-1 1,0 1 0,-1-1-1,0 1 1,1-3 0,0-1 5,-1 0 1,1 1-1,-1-1 1,0 0-1,0 0 1,-1 1-1,0-1 1,0 0-1,0 1 1,-1-1-1,1 0 1,-1 1-1,-1 0 1,1 0-1,-6-9 1,-5-1-4059,-2 4-4228,24 17 2414</inkml:trace>
  <inkml:trace contextRef="#ctx0" brushRef="#br0" timeOffset="2526.85">1195 429 9882,'0'0'14204,"-8"-9"-13499,4 5-719,1 0 1,-1 0-1,1 0 1,0 0 0,0-1-1,0 1 1,0-1-1,1 0 1,0 0 0,0 0-1,0 0 1,1 0 0,-1 0-1,1 0 1,0-1-1,1 1 1,0 0 0,-1-1-1,2 1 1,-1-1-1,1 1 1,2-10 0,-1 5-484,1 1 0,0 0 0,1 0 0,0 0 0,0 0 0,9-12 1,-12 20 388,0 0 0,0-1 0,0 1 0,0 0 0,0 0 0,0 0 0,0 0 0,1 0 0,-1 0 0,0 0 1,1 1-1,-1-1 0,1 0 0,-1 1 0,1-1 0,-1 1 0,1-1 0,-1 1 0,2 0 0,-1 0 97,0 0-1,0 1 1,0 0-1,0-1 1,0 1-1,-1 0 1,1 0-1,0 0 1,-1 0-1,1 0 1,0 0-1,-1 1 1,1-1-1,-1 0 1,0 1-1,0-1 1,1 1-1,-1 0 1,1 2-1,7 12 398,0-1 0,-1 1 1,-1 1-1,-1 0 0,0 0 0,3 22 0,0-7 298,-5-31-1939</inkml:trace>
  <inkml:trace contextRef="#ctx0" brushRef="#br0" timeOffset="3765.1">1384 257 8434,'0'0'8548,"-2"11"-7173,1-1-1008,0 1-1,0-1 1,1 1 0,0 0-1,1-1 1,3 14-1,-4-22-277,0 1 0,1 0-1,0-1 1,0 1-1,0-1 1,0 1 0,0-1-1,0 0 1,0 1-1,1-1 1,-1 0 0,1 0-1,0 0 1,0 0-1,0 0 1,0 0-1,0 0 1,0-1 0,0 1-1,0-1 1,1 1-1,-1-1 1,1 0 0,-1 0-1,1 0 1,-1 0-1,1-1 1,-1 1-1,1-1 1,0 0 0,-1 1-1,1-1 1,0 0-1,-1 0 1,1-1 0,3 0-1,-3 1-73,-1-1 0,1-1 0,0 1 0,0 0 0,-1-1 0,1 1 0,0-1 1,-1 0-1,0 1 0,1-1 0,-1-1 0,0 1 0,0 0 0,0 0 0,0-1 0,-1 1 0,1-1 0,-1 0 0,1 1 0,-1-1 0,0 0 0,0 0 0,1-5 0,0 2-64,0 0 0,-1 0 0,0-1 0,0 1 0,0 0 0,-1-1 0,0 1 0,-1-1 0,1 1 0,-3-10-1,-4 5 42,1 20-55,1 23-50,7-2 38,1 1-1,2-1 1,12 43-1,-9-42 32,-2-1-1,0 0 1,1 47-1,-7-74 68,0 1-1,0-1 1,0 1-1,0-1 0,-1 1 1,1-1-1,-1 0 1,0 1-1,0-1 0,0 0 1,0 0-1,-1 1 1,1-1-1,-1 0 0,0 0 1,-3 4-1,2-6 53,0 1 0,1 0-1,-1-1 1,0 1 0,0-1 0,0 0 0,0 0-1,0 0 1,0 0 0,0-1 0,-1 1 0,1-1-1,0 0 1,0 0 0,0 0 0,-1 0-1,1 0 1,-3-2 0,3 2-73,0 0-1,0-1 1,0 0 0,1 0-1,-1 0 1,0 0 0,1 0-1,-1 0 1,1-1 0,0 1-1,-1-1 1,1 0 0,0 1-1,0-1 1,0 0 0,0 0-1,0-1 1,0 1 0,1 0-1,-1-1 1,1 1 0,-1-1-1,1 1 1,0-1-1,0 0 1,0 1 0,0-1-1,1 0 1,-1 0 0,1 1-1,0-5 1,-1 1-63,1 0 0,0 0 0,0 0 1,1 0-1,0 0 0,0 1 0,0-1 0,1 0 0,0 1 0,0-1 0,0 1 0,0-1 1,1 1-1,4-6 0,12-11-376,2 1 0,38-33 0,-36 36 187,-2-2-1,23-26 1,-36 37 252,-2 0 0,0 0 1,0-1-1,0 0 1,-1 0-1,-1 0 1,0-1-1,0 1 1,3-16-1,-5 15 73,0 1 0,0-1 1,-1 1-1,0-1 0,-1 0 0,-1 0 0,1 1 0,-2-1 1,1 1-1,-1-1 0,-1 1 0,0 0 0,0 0 1,-1 0-1,-1 0 0,1 0 0,-2 1 0,-7-11 0,13 20-54,0-1 0,0 1 0,0 0 0,0 0 0,0 0 0,-1 0-1,1-1 1,0 1 0,0 0 0,0 0 0,0 0 0,-1 0 0,1 0-1,0-1 1,0 1 0,0 0 0,-1 0 0,1 0 0,0 0-1,0 0 1,-1 0 0,1 0 0,0 0 0,0 0 0,-1 0 0,1 0-1,0 0 1,0 0 0,0 0 0,-1 0 0,1 0 0,0 0 0,0 0-1,-1 0 1,1 0 0,0 1 0,0-1 0,0 0 0,-1 0 0,1 0-1,0 0 1,0 0 0,0 0 0,0 1 0,-1-1 0,1 0 0,0 1-1,-7 15 186,0 20-112,3-8-32,2 0 0,1 0 0,0 0 0,6 33 0,-4-51-33,0-1 1,1 0-1,0 1 1,1-1-1,0 0 1,0-1-1,1 1 1,0 0-1,1-1 0,0 0 1,0 0-1,0 0 1,1-1-1,0 0 1,1 0-1,9 7 1,-13-11-9,1-1 0,0 0 0,0 0 1,0 0-1,0 0 0,0-1 1,1 0-1,-1 0 0,0 0 0,1 0 1,-1-1-1,1 1 0,-1-1 1,1 0-1,-1-1 0,0 1 0,1-1 1,-1 0-1,1 0 0,-1 0 1,0 0-1,0-1 0,0 0 0,0 0 1,0 0-1,0 0 0,4-4 1,-4 3-20,1 0 1,-1 0-1,0-1 0,0 0 1,-1 1-1,1-1 1,-1 0-1,0-1 1,0 1-1,0-1 0,-1 1 1,1-1-1,-1 0 1,0 0-1,-1 0 1,1 0-1,-1 0 0,0 0 1,0-1-1,-1 1 1,1 0-1,-2-10 1,1 14-2,0 0 1,-1-1-1,1 1 1,-1 0 0,0 0-1,1-1 1,-1 1-1,0 0 1,0 0 0,1 0-1,-1 0 1,0 0-1,0 0 1,0 0 0,0 0-1,0 0 1,-1 1-1,1-1 1,0 0 0,0 1-1,0-1 1,-1 1-1,1-1 1,0 1 0,-1-1-1,1 1 1,0 0-1,-1 0 1,1 0 0,-1 0-1,1 0 1,0 0-1,-1 0 1,1 0 0,0 0-1,-1 1 1,1-1-1,0 1 1,-1-1 0,1 1-1,0-1 1,0 1-1,0 0 1,-1-1 0,1 1-1,0 0 1,0 0-1,0 0 1,0 0 0,0 0-1,1 0 1,-1 0-1,0 0 1,-1 3 0,0 0-1,1 1 0,0 0 1,0 1-1,0-1 0,0 0 1,1 0-1,0 0 0,0 0 1,0 1-1,1-1 0,0 0 0,0 0 1,0 0-1,0 0 0,1 0 1,0 0-1,0-1 0,0 1 1,1 0-1,-1-1 0,1 0 1,0 1-1,1-1 0,-1 0 1,1-1-1,-1 1 0,1-1 1,0 1-1,0-1 0,1 0 0,-1-1 1,1 1-1,-1-1 0,1 0 1,5 2-1,-4-2-636,0-1 0,0 0-1,0 0 1,0 0 0,0 0 0,0-1 0,0 0 0,0 0-1,0-1 1,0 0 0,12-3 0,2-4-6065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2:59.0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0 441 9450,'0'0'6301,"10"-8"-5340,0 0-648,0-1 1,-1 0 0,0-1 0,0 0 0,-1 0-1,0-1 1,-1 0 0,0 0 0,-1-1 0,0 0-1,-1 0 1,5-14 0,-7 6-316,0 0-1,-1 0 0,-1-1 1,0 1-1,-4-23 0,3 34-58,-1 0-1,-1 0 0,0 0 0,0 1 0,0-1 0,-1 0 1,0 1-1,-1-1 0,0 1 0,-1 0 0,1 1 0,-1-1 0,-10-11 1,14 18 64,1 1 1,-1-1 0,0 1 0,1-1 0,-1 0-1,1 1 1,-1-1 0,0 1 0,0-1 0,1 1 0,-1 0-1,0-1 1,0 1 0,0 0 0,1-1 0,-1 1-1,0 0 1,0 0 0,0 0 0,0 0 0,0 0 0,0 0-1,1 0 1,-1 0 0,0 0 0,0 0 0,0 0-1,0 1 1,-1-1 0,1 2-2,-1-1 0,1 0 0,-1 1 0,1-1 0,0 1 1,0-1-1,0 1 0,0 0 0,0-1 0,0 1 0,0 0 0,-1 3 0,-11 62 55,12-62-27,-2 18 119,1 0 0,1 0 0,0 0 0,2 0 0,1 0 0,1 0 0,1 0 0,10 33 0,-12-49-126,1 0 0,0 1 0,0-1 0,1 0 0,0 0 0,0-1 0,0 1 0,1-1 0,0 0 0,0 0 0,1-1 0,0 1 0,0-1 0,0-1 0,0 1 0,1-1 0,0 0 0,0 0 0,0-1 0,0 0 0,0 0 0,1-1 0,-1 0 0,1 0 0,0-1 0,-1 0 0,1 0 0,12-1 0,-17 0-26,0 0-1,0 0 1,1 0-1,-1-1 1,0 1-1,0-1 1,0 0-1,0 0 1,0 0-1,0 0 1,0-1-1,0 1 1,0-1-1,0 0 1,-1 0 0,1 0-1,-1 0 1,1 0-1,-1 0 1,0-1-1,0 1 1,0-1-1,3-5 1,-3 4-81,-1 0 0,1-1 0,-1 1 0,0 0-1,0-1 1,0 1 0,0-1 0,-1 0 0,0 1 0,0-1 0,0 1 0,-1-1 0,1 1 0,-1-1 0,0 1 0,-3-9 0,4 12 69,-1-1 1,1 1-1,0 0 1,-1-1 0,1 1-1,-1-1 1,0 1-1,1 0 1,-1 0-1,0-1 1,0 1-1,0 0 1,0 0 0,0 0-1,0 0 1,0 0-1,0 0 1,0 0-1,-1 0 1,1 1-1,0-1 1,0 0 0,-1 1-1,1-1 1,0 1-1,-1-1 1,1 1-1,-1 0 1,1-1-1,-3 1 1,2 1 51,0 0 0,1-1 0,-1 1 0,1 0 0,-1 0 0,1 0 0,-1 0 0,1 0 0,0 0 0,-1 1 0,1-1 0,0 0 0,0 1 0,0-1 0,0 1-1,0-1 1,0 1 0,1-1 0,-1 1 0,0 0 0,1-1 0,0 1 0,-1 0 0,1 0 0,-1 2 0,0 4 224,-1 1 0,1 0 0,1 0 0,-1 0 0,1-1 0,1 1 0,0 0 0,0 0 0,1-1 0,3 12 0,-4-16-244,1-1 0,0 0 0,0 0 0,0 1 0,0-1 1,0-1-1,1 1 0,-1 0 0,1 0 0,0-1 0,0 0 0,0 1 0,0-1 1,0 0-1,0-1 0,0 1 0,1 0 0,-1-1 0,1 0 0,-1 0 0,1 0 1,0 0-1,-1-1 0,1 1 0,0-1 0,-1 0 0,8 0 0,38-6-1449,2-9-3330,-8-4-3147</inkml:trace>
  <inkml:trace contextRef="#ctx0" brushRef="#br0" timeOffset="857.06">922 278 8210,'0'0'13107,"-8"-4"-12294,6 2-756,-1 1 1,0-1-1,-1 1 1,1-1-1,0 1 0,0 0 1,0 1-1,-1-1 1,1 0-1,0 1 0,-1 0 1,1 0-1,-1 0 0,1 0 1,0 0-1,-1 1 1,1-1-1,0 1 0,-1 0 1,1 0-1,0 0 1,0 0-1,0 1 0,0 0 1,0-1-1,0 1 1,0 0-1,1 0 0,-1 0 1,1 1-1,-3 2 0,1-2-42,1 1-1,0-1 1,0 1-1,1-1 0,-1 1 1,1 0-1,0 0 1,0 0-1,0 0 0,0 0 1,1 1-1,-1-1 1,1 0-1,1 1 0,-1-1 1,0 1-1,1 0 1,0-1-1,1 9 0,-1-11-19,1-1-1,-1 1 1,1 0-1,-1-1 1,1 1-1,0-1 1,0 1-1,0-1 1,0 1-1,0-1 1,0 1-1,0-1 1,0 0-1,0 0 1,1 0-1,-1 0 1,0 1-1,1-2 1,-1 1-1,3 1 1,0-1-28,-1 0-1,0 0 1,1-1 0,-1 1 0,1-1 0,-1 0 0,0 0-1,1 0 1,-1 0 0,1-1 0,-1 1 0,1-1-1,-1 0 1,4-2 0,-1 1-108,0-1 1,-1 1-1,1-2 1,-1 1-1,1 0 0,-1-1 1,0 0-1,-1-1 1,6-4-1,-8 7 122,0 0-1,0 0 1,-1 0-1,1 0 1,-1 0 0,1 0-1,-1-1 1,0 1 0,0 0-1,0-1 1,0 1 0,0-1-1,0 1 1,-1-1-1,1 1 1,-1-1 0,0 1-1,0-1 1,0 1 0,0-1-1,0 0 1,0 1-1,-1-1 1,0 1 0,0-4-1,1 5 27,-1 1-1,1-1 0,0 0 1,0 1-1,-1-1 0,1 0 0,0 1 1,-1-1-1,1 0 0,-1 1 1,1-1-1,-1 1 0,1-1 1,-1 1-1,1-1 0,-1 1 1,1-1-1,-1 1 0,0 0 1,1-1-1,-1 1 0,0 0 0,1-1 1,-1 1-1,0 0 0,0 0 1,1 0-1,-1 0 0,0 0 1,1 0-1,-1 0 0,0 0 1,-1 0-1,1 0-3,0 1 0,0-1 1,1 1-1,-1 0 0,0-1 0,1 1 1,-1 0-1,0-1 0,1 1 0,-1 0 1,1 0-1,-1 0 0,1 0 1,-1-1-1,1 1 0,0 0 0,-1 0 1,1 0-1,0 0 0,0 0 0,0 0 1,0 0-1,-1 0 0,2 2 0,1 18-13,0 0 0,2 0 0,1-1 0,0 1 0,15 34-1,13 49-5,-32-98 58,2 7-62,0 2-1,-1-1 0,-1 0 1,0 22-1,-1-34 77,0 1 1,0-1-1,-1 0 1,1 0-1,0 1 0,-1-1 1,0 0-1,1 0 1,-1 0-1,0 0 0,0 0 1,0 1-1,0-2 1,-1 1-1,1 0 1,0 0-1,-1 0 0,1-1 1,-1 1-1,0 0 1,0-1-1,1 0 0,-1 1 1,0-1-1,0 0 1,0 0-1,0 0 0,-1 0 1,1-1-1,0 1 1,0 0-1,0-1 1,-1 0-1,1 1 0,-4-1 1,1 0 52,0 0 1,0-1 0,0 1-1,0-1 1,0 0-1,0-1 1,0 1-1,0-1 1,1 0 0,-1 0-1,1 0 1,-1-1-1,1 0 1,0 1 0,0-2-1,-6-4 1,8 6-212,0-1 0,0 1 0,0-1 0,0 0 0,1 1 1,-1-1-1,1 0 0,-1 0 0,1 0 0,0 0 0,0-1 0,1 1 1,-1 0-1,1 0 0,-1 0 0,1-1 0,0 1 0,0 0 0,1 0 1,-1-1-1,0 1 0,1 0 0,0 0 0,0 0 0,0 0 0,0 0 1,1 0-1,1-4 0,4-3-1683,0 0 0,0 1 0,17-18 0,0 5-3926</inkml:trace>
  <inkml:trace contextRef="#ctx0" brushRef="#br0" timeOffset="1365.29">1196 453 9010,'0'0'11714,"-62"-62"-10505,53 40-569,2-2-336,5-2-208,2 1-96,0 1-280,10 3-384,4 6-689,3 6-687,14 6-88,-5 3-761,-2 0-1728</inkml:trace>
  <inkml:trace contextRef="#ctx0" brushRef="#br0" timeOffset="1763.3">1348 290 8906,'0'0'9657,"-11"6"-8722,-32 22-177,41-26-687,-1 1-1,1 0 1,1-1-1,-1 1 1,0 0-1,1 0 1,-1 0-1,1 0 1,0 0-1,0 0 1,0 0-1,0 0 1,1 1-1,-1-1 1,1 0-1,0 0 1,0 5 0,0-2 38,1 0 1,-1 0 0,1 0-1,0 0 1,0 0 0,1-1 0,3 9-1,-4-11-78,0-1-1,0 0 1,0 0-1,0 0 1,1 0-1,-1 0 1,1 0-1,-1 0 0,1-1 1,0 1-1,0 0 1,-1-1-1,1 0 1,0 1-1,0-1 1,1 0-1,-1 0 0,0 0 1,0 0-1,1 0 1,-1-1-1,0 1 1,1-1-1,-1 1 1,0-1-1,1 0 0,-1 0 1,1 0-1,-1 0 1,0 0-1,1-1 1,-1 1-1,1-1 1,2-1-1,-1 1-12,-1-1-1,0 0 1,1 0-1,-1 0 1,0 0-1,0 0 1,-1-1 0,1 1-1,0-1 1,-1 0-1,0 0 1,1 0 0,-1 0-1,0 0 1,-1 0-1,1-1 1,-1 1-1,1 0 1,-1-1 0,0 0-1,1-6 1,-1 5-12,-1 0-1,0 0 1,0 0 0,0 0 0,-1 0-1,1 1 1,-1-1 0,0 0 0,-1 0-1,1 0 1,-1 1 0,0-1 0,0 1-1,-1-1 1,1 1 0,-1 0 0,-4-5 0,-22-22-2723</inkml:trace>
  <inkml:trace contextRef="#ctx0" brushRef="#br0" timeOffset="2151.73">1469 278 9458,'0'0'6188,"-1"9"-5249,0 3-530,1-1 1,0 1-1,0-1 1,1 0-1,5 21 0,-6-29-278,1 0 0,0 1 0,0-1 0,0 0 0,1 0-1,-1 0 1,1 1 0,-1-2 0,1 1 0,0 0 0,0 0-1,1 0 1,-1-1 0,0 0 0,1 1 0,-1-1 0,1 0-1,0 0 1,0 0 0,0 0 0,0-1 0,0 1 0,0-1-1,0 0 1,1 0 0,-1 0 0,7 1 0,-8-2-55,1 0 1,-1 1-1,1-1 0,-1 0 1,0 0-1,1 0 0,-1-1 1,1 1-1,-1-1 1,0 1-1,1-1 0,-1 0 1,0 0-1,0 0 0,1 0 1,-1 0-1,0 0 1,0 0-1,0-1 0,0 1 1,-1-1-1,3-2 0,-2 1-22,0 0 0,-1 0 0,1 0 0,-1 0 0,0-1 0,0 1 0,0 0 0,-1-1 0,1 1 0,-1 0 0,0-1 0,0 1 0,0 0 0,-1-5 0,-1-6-126,0 1 1,-2-1-1,1 0 1,-2 1-1,0 0 1,-11-21 0,16 34-5,-1-1 0,1 1-1,-1-1 1,1 1 0,0-1 0,-1 1 0,1-1 0,0 1 0,0-1 0,-1 0 0,1 1 0,0-1 0,0 1 0,0-1 0,0 0 0,0 1 0,0-1 0,-1 1 0,2-1-1,-1 0 1,0 1 0,0-1 0,0 0 0,0 1 0,0-1 0,0 1 0,1-1 0,-1 0 0,17-2-4511,-14 3 3977,10 0-4099</inkml:trace>
  <inkml:trace contextRef="#ctx0" brushRef="#br0" timeOffset="2830.17">1694 325 8874,'0'0'2634,"0"9"-1225,3 54 1397,4 1 0,2-1 0,19 69 0,-36-162 1507,3 13-4297,0-2 1,1 1-1,-2-32 0,4-182-5989,2 230 5864,0 0 1,-1 1-1,1-1 0,0 0 1,0 0-1,0 1 0,0-1 1,1 0-1,-1 0 0,0 1 0,1-1 1,-1 0-1,1 1 0,0-1 1,-1 0-1,1 1 0,0-1 0,0 1 1,0-1-1,0 1 0,0 0 1,0-1-1,1 1 0,-1 0 1,0 0-1,1 0 0,-1 0 0,1 0 1,-1 0-1,1 0 0,-1 0 1,1 1-1,0-1 0,-1 0 1,4 0-1,0 1 18,0 1 0,-1-1 0,1 1 0,-1 0 0,1 0 0,-1 1 0,1-1 0,-1 1 0,0 0 0,1 0 0,-1 1 0,6 4 0,-4-3 79,1 1 0,-1 0 0,-1 0 0,1 0 0,-1 1 0,0 0 0,0 0 0,0 0 0,-1 1 0,4 6 0,-7-10 50,0-1 0,-1 0 0,1 0 0,0 0 0,-1 1 0,1-1-1,-1 0 1,0 1 0,0-1 0,0 0 0,0 1 0,0-1-1,0 0 1,-1 1 0,1-1 0,-1 0 0,0 0 0,1 1-1,-1-1 1,0 0 0,0 0 0,-1 0 0,1 0 0,0 0 0,-1 0-1,1 0 1,-1-1 0,1 1 0,-1 0 0,0-1 0,0 1-1,0-1 1,0 0 0,0 0 0,0 0 0,-3 2 0,0 0 154,0 0 1,-1 0-1,1-1 0,-1 1 1,0-1-1,0 0 1,0-1-1,0 0 1,0 1-1,0-2 1,0 1-1,-13-1 1,19-1-188,0 1 1,-1 0-1,1 0 1,0-1 0,-1 1-1,1 0 1,0-1-1,0 1 1,-1-1 0,1 1-1,0 0 1,0-1 0,0 1-1,0-1 1,0 1-1,-1 0 1,1-1 0,0 1-1,0-1 1,0 1-1,0-1 1,0 1 0,0-1-1,0 1 1,1 0 0,-1-1-1,0 1 1,0-1-1,0 1 1,0 0 0,0-1-1,1 1 1,-1-1-1,0 1 1,0 0 0,1-1-1,-1 1 1,0 0 0,1-1-1,-1 1 1,0 0-1,1-1 1,-1 1 0,0 0-1,1 0 1,-1 0-1,0-1 1,1 1 0,0 0-1,18-16-189,-7 11 147,0 1 0,0 0 1,1 1-1,21-3 1,41-11-78,-71 16 112,0-1 0,0 1 0,0-1-1,0 0 1,0-1 0,0 1-1,-1-1 1,1 1 0,-1-1 0,0 0-1,0 0 1,0-1 0,4-5-1,-6 8 13,0 0 0,0 0 0,-1 0 0,1 0 0,-1 0 0,1 0-1,-1 0 1,1 0 0,-1 0 0,0 0 0,1 0 0,-1 0-1,0 0 1,0 0 0,0 0 0,0-1 0,0 1 0,0 0-1,0 0 1,0 0 0,0 0 0,0 0 0,-1 0 0,1 0-1,0 0 1,-1 0 0,1 0 0,-1 0 0,1 0 0,-1 0 0,0 0-1,1 0 1,-1 0 0,0 0 0,0 1 0,0-1 0,1 0-1,-1 0 1,0 1 0,0-1 0,0 1 0,0-1 0,0 1-1,0-1 1,0 1 0,0 0 0,0-1 0,-2 1 0,0-1 109,1 1-1,0-1 1,-1 1 0,1 0 0,-1 0 0,1 0 0,-1 0 0,1 0 0,-1 0 0,1 1 0,0-1-1,-1 1 1,1-1 0,0 1 0,-1 0 0,1 0 0,0 0 0,0 1 0,0-1 0,0 0 0,-3 3-1,2 0 157,0 0-1,0 1 0,0-1 0,1 1 0,-1-1 0,1 1 0,1 0 1,-1 0-1,1 0 0,-1 0 0,1 0 0,0 10 0,1-13-279,0 0 0,0 0 0,0 0 0,0 0 0,1 0 0,-1 0 0,1 0 0,-1 0 0,1 0 0,0 0 0,0 0 0,0-1-1,0 1 1,0 0 0,0-1 0,0 1 0,0 0 0,1-1 0,-1 0 0,1 1 0,-1-1 0,1 0 0,-1 0 0,1 0 0,0 0 0,0 0 0,-1 0 0,1 0 0,0 0 0,0-1 0,0 1-1,0-1 1,0 1 0,0-1 0,0 0 0,3 0 0,11 1-849,-1-2 1,1 1-1,-1-2 0,17-3 0,13-7-4680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2:41.8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631 573 10002,'0'0'8219,"1"-6"-7939,7-38 851,-3 22-427,0 1 0,1-35 1,-8 31-617,-1 0 1,-7-36 0,-2-6 225,9 51-129,-1 1 0,-1-1 0,0 1 0,-1 0 0,0 1 0,-1 0 0,-1 0 0,0 0 0,-1 1 0,-20-25 0,20 32-6,1 0 0,-1 1 0,0-1 0,-14-5 0,16 8-214,-7-2 74,0 0 1,0 1-1,0 1 0,-1 0 1,1 1-1,-1 1 0,1 0 1,-1 1-1,-25 2 0,26 1-44,1 0-1,-1 1 1,0 0-1,1 1 1,0 0-1,0 2 1,1-1-1,-1 1 1,1 1-1,1 0 1,0 1-1,0 0 1,0 1-1,1 0 1,1 0-1,0 1 1,0 0-1,1 1 1,0 0-1,1 0 1,1 1-1,-10 24 1,3 9-46,2 1 1,2 1-1,2 0 1,2 0-1,3 0 1,4 75-1,5-29-41,24 123-1,-26-181 100,-4-28-25,0 0 1,0-1-1,0 1 1,1 0-1,1-1 1,-1 1-1,7 13 1,3 0 8,-6-8-6,1 0 1,0 0 0,1 0 0,0-1-1,1-1 1,1 1 0,-1-2 0,17 15-1,-13-19-6,0 0 0,0-1 0,0-1 0,1 0 0,0 0 0,-1-2 0,1 0 0,0 0 0,0-1 0,0-1 0,0 0 0,28-5 0,-32 3 20,0 0 0,0-1-1,0 0 1,-1-1 0,1 0 0,-1-1 0,0 0 0,0 0-1,-1 0 1,0-1 0,0-1 0,0 0 0,0 0 0,-1 0 0,0-1-1,-1 0 1,0 0 0,0 0 0,-1-1 0,7-14 0,4-14-8,-1-2 1,-2 0 0,14-75-1,-5 22 4,9-73 581,-28 119 360,-8 28-3136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2:30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1140 9114,'0'0'9258,"-1"29"-6875,6 68 1924,-2-70-3874,-2 0 0,0-1 0,-2 1 0,0 0-1,-7 27 1,7-49-355,-3 14-343,11-31-233,-5 7 366,3-9-744,1 0-1,16-27 0,-19 37 774,0 0 1,0 1-1,0-1 0,1 0 0,0 1 0,-1 0 0,1 0 0,0 0 0,0 0 0,1 1 0,-1-1 0,1 1 0,5-2 1,-4 2 66,9-3-96,0 0-1,0-1 1,25-15-1,-36 19 132,-1 0 0,0 0 0,0-1 0,0 1 0,0-1 0,-1 0 0,1 1-1,-1-1 1,0 0 0,1-1 0,-1 1 0,0 0 0,-1 0 0,1-1 0,-1 1 0,1-1 0,-1 0-1,0 1 1,-1-1 0,1 0 0,0-7 0,-1 8 3,0-4 2,0 0-1,0 0 0,-1 1 1,0-1-1,0 0 1,0 1-1,-5-12 0,76 265 2335,-59-204-1322,-7-37 159,0-15-3961,-4 8 2402,5-9-5374</inkml:trace>
  <inkml:trace contextRef="#ctx0" brushRef="#br0" timeOffset="557.05">480 1192 10610,'0'0'10860,"-5"3"-10363,-10 6-367,16-13-73,30-27-51,-9 9 8,42-42 76,-28 29 22,-1-2 0,-2-1 0,41-60 0,-70 92 615</inkml:trace>
  <inkml:trace contextRef="#ctx0" brushRef="#br0" timeOffset="1683.22">1146 698 6937,'0'0'11774,"-12"-9"-10807,-38-28-55,47 35-783,1 1 1,-1-1 0,1 0-1,-1 1 1,0-1-1,0 1 1,0 0 0,0 0-1,0 0 1,0 0 0,0 1-1,0-1 1,0 1-1,0 0 1,0 0 0,0 0-1,0 0 1,0 0-1,-1 1 1,1-1 0,0 1-1,0 0 1,0 0 0,0 0-1,1 0 1,-1 1-1,0-1 1,0 1 0,1-1-1,-1 1 1,1 0 0,-1 0-1,1 1 1,0-1-1,0 0 1,0 1 0,0-1-1,-2 5 1,-2 4 34,0-1 0,1 1 1,0-1-1,1 1 0,0 0 1,1 1-1,-3 22 0,5-26-151,0-1-1,0 1 1,1-1 0,0 1-1,1-1 1,0 1 0,0-1-1,0 1 1,1-1-1,0 0 1,1 1 0,-1-1-1,1 0 1,7 11 0,-6-13-16,1 0 0,0 0 0,-1 0 1,2 0-1,-1-1 0,0 0 0,1 0 1,0 0-1,0-1 0,0 0 0,0 0 1,0 0-1,1-1 0,-1 0 0,1 0 1,11 1-1,-11-2-3,0 0 1,0 0-1,0-1 0,1 0 1,-1 0-1,0 0 1,0-1-1,0 0 0,0-1 1,0 1-1,0-1 1,0-1-1,0 1 0,-1-1 1,1-1-1,-1 1 1,0-1-1,0 0 0,11-9 904,-17 15-529</inkml:trace>
  <inkml:trace contextRef="#ctx0" brushRef="#br0" timeOffset="2313.1">1036 317 4673,'0'0'13608,"8"25"-8740,-8 17-3147,0-28-1495,0-1-1,0 1 0,2 0 0,3 22 0,-4-62-5134,-1 12-935</inkml:trace>
  <inkml:trace contextRef="#ctx0" brushRef="#br0" timeOffset="2748.41">1148 296 9874,'0'0'7966,"0"11"-6750,16 157 3242,-14-155-4285,1 3 1104,-3-38-3891,0 5-2964</inkml:trace>
  <inkml:trace contextRef="#ctx0" brushRef="#br0" timeOffset="3313.19">1024 1 9578,'0'0'8358,"-5"10"-7342,2-3-713,-1 1 0,1 0 0,0 0 0,1 0-1,0 1 1,0-1 0,1 1 0,-1 10 0,2-16-216,0 1 1,1 0-1,-1-1 1,1 1-1,-1 0 1,1-1-1,0 1 0,1-1 1,-1 1-1,0-1 1,1 0-1,0 0 1,0 0-1,0 0 0,0 0 1,0 0-1,1 0 1,-1 0-1,1-1 0,0 1 1,0-1-1,0 0 1,0 0-1,0 0 1,0 0-1,4 1 0,-2-1-29,1 1-1,-1-2 0,0 1 1,1 0-1,-1-1 0,1 0 1,-1 0-1,1-1 0,-1 0 1,1 0-1,0 0 0,-1 0 1,1-1-1,6-1 0,-9 1-45,0 0 1,0-1-1,-1 1 0,1-1 0,0 1 1,-1-1-1,1 0 0,-1 0 0,0 0 0,1 0 1,-1 0-1,0-1 0,0 1 0,-1-1 0,1 1 1,0-1-1,-1 0 0,1 1 0,-1-1 1,0 0-1,0 0 0,0 0 0,-1 0 0,1 0 1,-1 0-1,1-6 0,0 2-18,-1 0 1,1 1-1,-1-1 0,-1 0 0,1 1 1,-1-1-1,0 0 0,0 1 0,-5-13 1,4 16 15,1 1 0,-1-1 0,0 1 0,0-1 0,0 1 0,0 0 0,-1 0 0,1 0 0,0 0 0,-1 0 0,0 1 0,1-1 0,-1 1 0,0-1 0,0 1 0,0 0 0,0 0 0,0 0 0,0 1 0,0-1 0,0 1 0,0 0 0,-4 0 0,0-1-322,-7 0-122</inkml:trace>
  <inkml:trace contextRef="#ctx0" brushRef="#br0" timeOffset="4064.08">1266 904 3849,'0'0'14675,"0"0"-14621,0 0 0,0 0 1,0 0-1,0 0 0,-1 0 0,1 0 0,0 0 1,0 1-1,0-1 0,0 0 0,-1 0 1,1 0-1,0 0 0,0 1 0,0-1 0,0 0 1,0 0-1,0 0 0,0 1 0,0-1 0,0 0 1,0 0-1,0 0 0,0 1 0,0-1 1,0 0-1,0 0 0,0 0 0,0 1 0,0-1 1,0 0-1,0 0 0,0 0 0,0 1 0,0-1 1,0 0-1,0 0 0,0 0 0,0 1 1,0-1-1,1 0 0,-1 0 0,0 0 0,0 0 1,0 1-1,0-1 0,0 0 0,1 0 1,10 9 473,1 0 0,-2 0 0,1 2 0,-1-1 0,-1 1 0,0 0 0,11 19 0,30 35-237,34 13 547,-81-65 107</inkml:trace>
  <inkml:trace contextRef="#ctx0" brushRef="#br0" timeOffset="5079.29">1645 1306 6529,'0'0'9967,"3"7"-8231,6 19-835,-2 1 0,0-1 0,-2 2 0,3 32 0,0 1-376,-3 15 593,-5-66-329,0-16 458,0-4-1387,0-1 0,0 0 0,1 1 0,1-1-1,0 0 1,0 1 0,8-19 0,-8 25 7,0 0-1,0 1 1,1-1 0,-1 0-1,1 1 1,0 0 0,0 0-1,0 0 1,0 0 0,1 0 0,-1 0-1,1 1 1,0 0 0,0 0-1,-1 0 1,1 0 0,1 0-1,-1 1 1,0 0 0,0 0-1,0 0 1,6 0 0,-5 0 160,-1 0 0,1-1 0,-1 1 0,1-1 0,-1 0 0,0 0 0,0 0 0,0-1 0,0 1 1,0-1-1,0 0 0,-1 0 0,1-1 0,-1 1 0,0-1 0,0 1 0,0-1 0,-1 0 0,1 0 0,-1 0 0,0 0 0,0-1 1,-1 1-1,1 0 0,-1-1 0,0 0 0,0 1 0,0-1 0,-1 0 0,1 1 0,-1-1 0,-1-7 0,0 10 694,0 6-285,-1 13-145,3 26-141,13 31 380,-6-37 684,-2 0 0,3 58 590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50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118 201 9706,'0'0'9503,"-5"-6"-8386,3 4-1018,0 0 0,0 0 1,1 0-1,-2 0 0,1 1 0,0-1 1,0 0-1,-1 1 0,1 0 0,0-1 1,-6-1-1,6 3-59,1 1 0,-1-1 0,0 0 0,1 0 0,-1 1 0,0-1 0,1 1 0,-1-1 0,1 1 0,-1 0 0,1 0 1,-1-1-1,1 1 0,-1 0 0,1 0 0,0 1 0,0-1 0,-1 0 0,1 0 0,0 0 0,0 1 0,0-1 0,0 1 0,1-1 0,-1 1 0,-1 1 0,-4 9 83,-1 1 0,1 0-1,1 0 1,1 0 0,0 0-1,0 1 1,1-1 0,1 1-1,0 0 1,1 0 0,1 0-1,0 0 1,2 18 0,-1-28-117,1 0 1,-1 0-1,0-1 0,1 1 0,0 0 1,0-1-1,0 1 0,0-1 1,1 1-1,-1-1 0,1 0 1,0 0-1,0 0 0,0-1 1,0 1-1,1-1 0,-1 1 1,1-1-1,-1 0 0,1 0 1,0-1-1,0 1 0,0-1 1,0 0-1,0 0 0,0 0 1,0-1-1,0 1 0,0-1 1,0 0-1,0 0 0,6-1 1,-1 1-24,0-1 0,0 0 0,0 0 0,0-1 1,0 0-1,0-1 0,0 0 0,0 0 0,-1-1 0,0 0 1,1-1-1,-2 0 0,12-8 0,-16 10 8,0-1-1,0 0 1,-1 0-1,1 0 1,-1 0 0,0 0-1,0 0 1,0 0-1,0-1 1,-1 1-1,0-1 1,0 1 0,0-1-1,-1 0 1,1 1-1,-1-1 1,0 0-1,0 1 1,-1-1 0,1 0-1,-1 1 1,0-1-1,-1 1 1,1-1-1,-1 1 1,1-1-1,-1 1 1,-1 0 0,1 0-1,-1 0 1,1 0-1,-1 1 1,0-1-1,0 1 1,-1-1 0,1 1-1,-1 0 1,1 0-1,-1 1 1,-7-5-1,10 7 18,0 0 0,0-1 0,1 1 0,-1-1-1,0 1 1,0 0 0,0 0 0,0 0 0,1-1-1,-1 1 1,0 0 0,0 0 0,0 0-1,0 0 1,0 0 0,0 1 0,1-1 0,-1 0-1,0 0 1,0 1 0,0-1 0,0 0 0,1 1-1,-1-1 1,0 0 0,0 1 0,1-1 0,-1 1-1,-1 1 1,-15 27 24,13-18-39,1 0 0,1-1-1,0 1 1,-1 13 0,3-21 0,0 0 0,0 0 1,0 0-1,1 0 0,0 0 1,-1 0-1,1 0 0,0 0 0,0 0 1,1 0-1,-1 0 0,0-1 1,1 1-1,0 0 0,0-1 0,3 5 1,-3-6 5,-1 0 0,1 0 1,-1 0-1,1 0 0,-1 0 0,1 0 1,0-1-1,-1 1 0,1 0 1,0-1-1,-1 1 0,1-1 1,0 0-1,0 0 0,0 1 0,-1-1 1,1 0-1,0-1 0,0 1 1,0 0-1,-1 0 0,1-1 0,0 1 1,0-1-1,-1 0 0,1 1 1,0-1-1,-1 0 0,1 0 1,2-2-1,-1 0 7,0 0 0,0 0 0,-1-1 0,1 1 0,-1-1 0,0 1 1,0-1-1,0 0 0,0 0 0,-1 0 0,1 0 0,-1 0 0,1-5 0,-2 7-2,1 0 1,0 0-1,-1 0 0,0 0 0,1 0 0,-1 0 0,0 0 1,0-1-1,0 1 0,0 0 0,-1 0 0,1 0 1,-1 0-1,1 0 0,-1 0 0,1 0 0,-1 0 0,0 0 1,0 0-1,0 0 0,0 1 0,-1-1 0,1 0 0,0 1 1,-1-1-1,1 1 0,-1-1 0,1 1 0,-3-2 1,30 40-318,-22-31 305,46 47 52,-48-51-33,1 0 0,-1 0 0,1 0 0,-1 0 0,1-1 0,0 1 0,-1-1 1,1 0-1,0 0 0,0 0 0,0 0 0,0 0 0,0 0 0,0-1 0,0 0 0,0 1 0,0-1 0,1 0 0,-1-1 0,4 0 1,-5 0-1,0 0 1,0 0 0,0-1 0,-1 1 0,1 0 0,-1-1-1,1 0 1,-1 1 0,1-1 0,-1 0 0,0 0 0,0 0-1,0 0 1,0 0 0,0 0 0,0 0 0,-1 0 0,1 0-1,-1 0 1,1 0 0,-1 0 0,0-1 0,0 1 0,0-2-1,-1-62-9,1 56-75,-5-66-490,7 76 525,1-1 1,0 1-1,-1 0 1,1 0-1,0 0 1,-1 0 0,1 1-1,-1-1 1,1 1-1,3 1 1,4 1 30,-1-1 0,0 2 1,0 0-1,0 0 1,0 0-1,-1 1 0,9 6 1,-14-8 5,1 1 0,-1-1 0,0 0-1,-1 1 1,1 0 0,-1 0 0,0-1 0,0 1 0,0 1 0,0-1 0,0 0 0,-1 0 0,0 1 0,0-1 0,0 1 0,-1-1 0,1 7 0,-1-6 16,1 1 1,-1-1 0,1 0 0,1 1-1,-1-1 1,1 0 0,0 0 0,0 0-1,0 0 1,1 0 0,-1-1 0,1 1-1,6 7 1,-7-10-105,0-1-1,0 1 1,0-1-1,1 1 0,-1-1 1,0 0-1,0 0 1,1 0-1,-1 0 0,1 0 1,-1 0-1,1-1 1,-1 1-1,1-1 1,-1 0-1,1 1 0,-1-1 1,1-1-1,0 1 1,-1 0-1,1 0 1,-1-1-1,1 0 0,-1 1 1,1-1-1,-1 0 1,0 0-1,1 0 1,-1-1-1,0 1 0,3-2 1,11-10-3673,-4-3-1367</inkml:trace>
  <inkml:trace contextRef="#ctx0" brushRef="#br0" timeOffset="587.5">641 1 8002,'0'0'4311,"3"9"-2197,31 83 2386,-22-65-3642,-2 1 0,0 0-1,-2 0 1,-1 0 0,-1 1 0,3 50 0,-18-94 1096,10 10-2201,-1 1 0,0 0 0,1-1 0,0 1-1,0 0 1,0 0 0,0 0 0,1 0 0,-1 0 0,1 0 0,0 0 0,0 0 0,1 1 0,-1-1 0,1 1 0,0-1 0,0 1 0,5-4 0,-6 5 146,-1 1 0,1 0 1,0-1-1,0 1 1,0 0-1,0 0 0,0 0 1,1 1-1,-1-1 1,0 0-1,0 1 0,0-1 1,1 1-1,-1 0 1,0 0-1,0 0 0,1 0 1,-1 0-1,0 1 1,0-1-1,1 0 0,-1 1 1,0 0-1,0-1 1,0 1-1,0 0 0,0 0 1,0 1-1,0-1 1,0 0-1,0 0 0,0 1 1,-1-1-1,1 1 0,0 0 1,1 2-1,2 2 167,0 0-1,0 0 1,-1 0-1,0 0 1,0 1-1,-1 0 1,0-1-1,0 1 1,0 0-1,-1 1 1,0-1-1,-1 0 1,1 1-1,-1-1 1,-1 1-1,0 8 1,0-14 18,-1 0 1,0 0 0,0-1-1,0 1 1,-1 0-1,1 0 1,0 0 0,-1-1-1,1 1 1,-1-1-1,1 1 1,-1-1-1,0 0 1,0 0 0,1 0-1,-1 1 1,0-2-1,0 1 1,0 0-1,0 0 1,0-1 0,-1 1-1,1-1 1,0 1-1,0-1 1,-3 0 0,-59 2 578,63-2-753,-1 0-1,1-1 1,0 1-1,0 0 1,-1 0-1,1-1 1,0 1-1,-1-1 1,1 1 0,0-1-1,0 0 1,0 0-1,0 1 1,0-1-1,0 0 1,0 0-1,0 0 1,0 0-1,0 0 1,0 0-1,0 0 1,1 0 0,-1 0-1,0-2 1,0 1-367,1 0 0,-1 1 1,1-1-1,0 0 0,-1 0 1,1 0-1,0 1 1,0-1-1,1 0 0,-1 0 1,0 1-1,0-1 0,1 0 1,-1 0-1,1 1 1,0-1-1,1-2 0,7-9-5007</inkml:trace>
  <inkml:trace contextRef="#ctx0" brushRef="#br0" timeOffset="1073.39">1015 237 9554,'0'0'10712,"-10"10"-10020,-32 33-100,40-42-545,1 1 1,-1-1-1,1 1 1,0-1-1,-1 1 1,1 0-1,0-1 1,0 1-1,0 0 1,0 0-1,0 0 1,1 0-1,-1 0 1,1 0-1,-1 0 1,1 0-1,-1 0 1,1 0-1,0 1 1,0-1-1,0 0 0,1 0 1,-1 0-1,0 0 1,1 0-1,-1 0 1,1 0-1,0 0 1,0 0-1,-1 0 1,1 0-1,0 0 1,1 0-1,-1-1 1,0 1-1,3 2 1,0-1 29,-1 0 0,1 0 1,-1-1-1,1 0 0,0 0 1,0 0-1,0 0 0,0 0 1,1-1-1,-1 0 0,0 0 1,1 0-1,8 0 0,-11 0-42,0-1 0,0 0 0,1 0 0,-1 0 0,0 0 0,0-1 0,1 1 0,-1 0 0,0-1 0,0 0 0,0 1 0,0-1 0,0 0 0,0 0 0,0 0 0,0-1-1,0 1 1,0 0 0,0-1 0,-1 1 0,1-1 0,0 1 0,-1-1 0,0 0 0,1 0 0,-1 0 0,0 0 0,0 0 0,0 0 0,0 0 0,0 0 0,-1 0 0,1 0 0,0 0 0,-1-1 0,0 1 0,1 0 0,-1 0-1,0-3 1,-1 0-91,1 1 0,-1-1-1,0 0 1,0 0-1,-1 1 1,1-1 0,-1 1-1,0-1 1,0 1-1,0 0 1,-1-1-1,0 1 1,0 1 0,0-1-1,0 0 1,0 1-1,-7-6 1,32 12-18331</inkml:trace>
  <inkml:trace contextRef="#ctx0" brushRef="#br0" timeOffset="1525.16">1146 400 9434,'0'0'8068,"-4"-10"-6823,1-1-1142,-1 1 1,2-1 0,-1 1 0,1-1 0,1 0-1,0-15 1,1 22-159,-1 1 0,2-1 0,-1 0-1,0 0 1,1 1 0,0-1 0,0 1 0,0-1-1,0 1 1,0-1 0,1 1 0,0-1 0,-1 1 0,1 0-1,0 0 1,1 0 0,-1 0 0,0 0 0,1 1-1,0-1 1,0 1 0,-1 0 0,1-1 0,1 1-1,-1 1 1,0-1 0,5-2 0,-6 4 70,1 0 0,0 0 0,-1 0 0,1 0 0,0 0 0,-1 0 0,1 1 0,-1-1 1,1 1-1,0 0 0,-1 0 0,0 0 0,1 0 0,-1 0 0,1 0 0,-1 1 0,0-1 0,0 1 0,0-1 0,0 1 0,0 0 1,0 0-1,-1 0 0,1 0 0,0 0 0,-1 1 0,0-1 0,2 3 0,7 11 452,-1 1 0,12 27-1,-20-42-413,2 5 154,0 1 278,1 0 0,-1 0 0,0 0 1,-1 0-1,0 0 0,1 14 0,-2-41-5126,-1 6-1008</inkml:trace>
  <inkml:trace contextRef="#ctx0" brushRef="#br0" timeOffset="1939.3">1396 320 5313,'0'0'4977,"10"-4"-3487,-7 3-1601,5-1 598,0-1-1,-1-1 1,1 1-1,-1-1 1,11-8-1,-17 11-374,1 0-1,-1 0 1,0 0 0,0 0 0,0 0-1,0 0 1,0 0 0,0-1-1,0 1 1,0 0 0,0-1-1,0 1 1,-1-1 0,1 1-1,-1-1 1,1 0 0,-1 1-1,1-1 1,-1 1 0,0-1-1,0 0 1,0 1 0,0-1-1,0 1 1,0-1 0,0 0 0,-1 1-1,1-1 1,-1 1 0,1-1-1,-1 1 1,1-1 0,-1 1-1,0-1 1,0 1 0,0-1-1,0 1 1,0 0 0,0 0-1,0-1 1,-2 0 0,2-1 43,-1 1 0,0 0 0,0 0 1,1 0-1,-1 0 0,0 0 0,-1 1 1,1-1-1,0 1 0,0-1 0,-1 1 1,1 0-1,-1 0 0,1 0 0,-1 0 0,0 0 1,1 1-1,-1-1 0,0 1 0,1-1 1,-1 1-1,0 0 0,0 0 0,1 1 1,-1-1-1,0 0 0,-5 2 0,6 0-19,-1 0-1,0 0 1,1 0 0,0 0-1,-1 0 1,1 0-1,0 1 1,0-1-1,0 1 1,1 0 0,-1-1-1,0 1 1,1 0-1,0 0 1,0 0-1,0 0 1,0 0 0,0 0-1,0 0 1,1 0-1,0 1 1,-1-1-1,2 5 1,-1-4-86,0 1-1,0-1 1,1 1 0,0-1-1,0 0 1,0 1-1,1-1 1,-1 0 0,1 0-1,0 0 1,0 0-1,1 0 1,-1 0 0,1-1-1,0 1 1,-1-1 0,2 0-1,-1 0 1,0 0-1,1 0 1,-1 0 0,1-1-1,0 1 1,0-1 0,0 0-1,0 0 1,0-1-1,0 1 1,1-1 0,8 2-1,-3-1-266,1 0 0,0-1-1,0 0 1,0 0 0,14-2-1,-16 1-812,0-1 0,1-1 0,-1 0 0,0 0 0,15-6-1,3-6-7714</inkml:trace>
  <inkml:trace contextRef="#ctx0" brushRef="#br0" timeOffset="2359.4">1919 366 3121,'0'0'21012,"8"-11"-30246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23.1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2169 533 5297,'0'0'14963,"-6"-5"-13554,3 2-1291,-1 0 1,1 1 0,-1-1 0,1 1-1,-1 0 1,0 0 0,0 0 0,0 1-1,0-1 1,0 1 0,0 0-1,0 0 1,-1 1 0,1-1 0,0 1-1,0 0 1,-1 0 0,1 0 0,0 1-1,0-1 1,-1 1 0,1 0 0,0 0-1,0 1 1,0-1 0,0 1 0,0 0-1,-6 4 1,6-2-94,0 0 0,0 0 0,1 0 1,-1 0-1,1 1 0,0 0 0,0-1 0,1 1 0,-1 0 0,1 0 0,0 1 1,1-1-1,-1 0 0,1 1 0,0-1 0,0 1 0,1-1 0,-1 1 1,1-1-1,1 1 0,-1-1 0,1 1 0,0-1 0,2 10 0,-1-11-16,-1 0 0,0 0 0,1 1-1,0-1 1,0-1 0,0 1 0,0 0-1,1 0 1,0-1 0,-1 1 0,1-1-1,1 0 1,-1 0 0,0 0-1,1-1 1,-1 1 0,1-1 0,0 1-1,0-1 1,0 0 0,0-1 0,0 1-1,0-1 1,0 0 0,1 0 0,-1 0-1,0 0 1,1-1 0,-1 0 0,1 0-1,5 0 1,-7-1-9,0 0-1,0 0 1,0 0-1,1 0 1,-1 0-1,0-1 1,0 1-1,-1-1 1,1 0-1,0 0 1,0 0-1,-1 0 1,1 0-1,-1-1 0,0 1 1,0-1-1,0 1 1,0-1-1,0 0 1,-1 0-1,1 0 1,-1 0-1,1 0 1,-1 0-1,0 0 1,-1-1-1,2-5 1,1-10-205,0 1 1,-2-1-1,0-30 0,-1 45 138,-4-36-597,-1-1 0,-1 1 0,-3 0-1,-20-58 1,28 97 1026,3 18-109,1 1 1,1-1-1,0 1 1,1-1-1,1-1 1,12 27-1,2 6 6,-2 7-51,-14-38-50,2 0 0,0 0 0,1-1 0,1 0 0,0 0 0,19 27 0,-26-42-146,0 0 0,1 0 0,-1-1 1,1 1-1,0 0 0,-1-1 0,1 0 0,0 1 0,0-1 0,0 0 0,0 0 1,0 0-1,0 0 0,0 0 0,0-1 0,0 1 0,1-1 0,-1 1 0,0-1 1,0 0-1,1 0 0,-1 0 0,0 0 0,0 0 0,1 0 0,-1 0 0,0-1 1,0 0-1,0 1 0,1-1 0,-1 0 0,0 0 0,0 0 0,0 0 0,0 0 0,-1 0 1,1-1-1,0 1 0,0-1 0,-1 1 0,1-1 0,-1 0 0,1 0 0,1-3 1,2-2-9,0 0 0,0 0 0,0 0 1,-1 0-1,-1-1 0,1 0 0,-1 0 0,0 0 1,-1 0-1,3-16 0,-5 17-14,0-1-1,0 1 0,-1-1 1,0 0-1,0 1 0,-4-12 1,4 16 2,0 0 0,0 0-1,0 1 1,-1-1 0,1 0 0,-1 1 0,1-1 0,-1 1-1,0-1 1,0 1 0,0 0 0,0 0 0,0 0 0,-1 0 0,1 0-1,0 0 1,-1 1 0,0-1 0,-4-1 0,7 3 8,-1 0 0,1 0 0,-1 0 1,1 0-1,-1 1 0,1-1 0,-1 0 0,1 0 0,-1 0 1,1 1-1,0-1 0,-1 0 0,1 0 0,-1 1 0,1-1 1,0 0-1,-1 1 0,1-1 0,0 0 0,-1 1 0,1-1 1,0 1-1,0-1 0,-1 1 0,1-1 0,0 0 0,0 1 1,0-1-1,-1 1 0,1-1 0,0 1 0,0-1 0,0 1 1,0-1-1,0 1 0,0-1 0,0 1 0,0-1 0,0 1 1,1 0-1,-1 30 7,0-23 7,1 3 32,0 1 0,0-1 0,1 0 0,1-1 0,0 1 0,1 0-1,0-1 1,9 17 0,-12-23-34,1 0-1,0-1 0,0 1 0,0-1 1,0 0-1,1 1 0,0-1 1,-1 0-1,1-1 0,0 1 0,0 0 1,0-1-1,1 0 0,-1 1 1,1-1-1,-1-1 0,1 1 0,0 0 1,-1-1-1,1 0 0,0 0 1,0 0-1,0 0 0,0-1 1,0 0-1,0 1 0,4-2 0,-5 0-1,0 0-1,0 0 1,0 0-1,0-1 1,-1 1-1,1-1 1,-1 0-1,1 0 1,-1 0-1,0 0 1,0 0-1,0-1 1,0 1-1,0-1 1,0 1-1,-1-1 1,1 0-1,-1 1 1,1-1-1,-1 0 1,0 0-1,0 0 1,-1 0-1,1 0 1,0-5-1,2-10-2,-1-1-1,0-34 1,-2 48-7,-1 3-19,1-1-1,0 1 1,0 0 0,0 0-1,0-1 1,0 1 0,0 0-1,1-1 1,-1 1 0,1 0-1,-1 0 1,1 0 0,0 0-1,0 0 1,0-1 0,0 2-1,1-1 1,-1 0 0,0 0-1,1 0 1,-1 0 0,3-1-1,-1 2 7,-1 1-1,1 0 0,-1-1 0,1 1 0,0 0 1,-1 0-1,1 1 0,-1-1 0,1 0 1,-1 1-1,1 0 0,-1-1 0,1 1 1,-1 0-1,1 0 0,-1 1 0,0-1 0,0 0 1,4 4-1,30 15 2,-23-13 8,0 0 1,0 1-1,0 0 1,-1 1-1,0 0 1,0 1-1,12 15 1,-23-24 8,0 0 0,0 0 0,0 0 0,-1 0 0,1 0 0,0 1 0,-1-1 0,1 0 0,-1 1 0,0-1 0,1 0 0,-1 1 0,0-1 0,0 0 0,1 1 0,-1-1 0,0 1 0,-1-1 0,1 0 0,0 1 0,0-1 0,-1 0 0,1 1 0,0-1 0,-1 0 0,1 1 0,-1-1 0,0 0 0,1 0 0,-1 0 0,-2 3 0,-1 0-124,-1 0 0,0 0 1,0 0-1,0-1 1,-10 6-1,-2 1-2138</inkml:trace>
  <inkml:trace contextRef="#ctx0" brushRef="#br0" timeOffset="-4145.04">43 308 5801,'0'0'7002,"1"10"-4970,13 94 1509,-1-13 713,0 99 693,-16-210-4538,-2 0 1,-13-36-1,-3-9-968,10 21-511,1 0 0,3-1 0,2 0 0,2 0 0,5-87 0,-2 130 1033,0 0 0,1 1 1,-1-1-1,1 1 0,-1-1 0,1 1 0,0 0 1,-1-1-1,1 1 0,0 0 0,0-1 0,0 1 1,0 0-1,0 0 0,0 0 0,1 0 1,-1 0-1,0 0 0,1 0 0,-1 0 0,0 0 1,1 1-1,-1-1 0,1 1 0,-1-1 0,1 1 1,-1-1-1,1 1 0,-1 0 0,1 0 0,0 0 1,-1 0-1,1 0 0,-1 0 0,1 0 0,-1 0 1,1 0-1,0 1 0,2 0 0,11 3 84,0 0 0,0 1-1,18 8 1,-13-5-45,3-1 167,-1-1-1,1 0 1,0-2 0,0-1 0,31 1-1</inkml:trace>
  <inkml:trace contextRef="#ctx0" brushRef="#br0" timeOffset="-3717.02">71 508 8914,'0'0'5977,"81"-11"-5057,-53 9-544,1 2-280,6 0-96,-7 0-1568,-7 1-3177</inkml:trace>
  <inkml:trace contextRef="#ctx0" brushRef="#br0" timeOffset="-3200.06">460 499 3673,'0'0'13272,"-9"0"-11473,6-1-1682,0 1 1,-1-1-1,1 1 0,0 0 1,-1 0-1,1 0 1,0 1-1,0-1 0,-1 1 1,1 0-1,0 0 0,0 0 1,0 0-1,0 0 0,0 1 1,0 0-1,0-1 0,1 1 1,-1 0-1,0 0 1,1 0-1,0 1 0,-1-1 1,1 0-1,0 1 0,0 0 1,0-1-1,1 1 0,-2 3 1,-1 2-14,0 0 1,1 0-1,1 0 1,-1 0-1,1 1 1,1-1-1,-1 1 1,1-1-1,1 17 1,0-23-107,0 0 0,0 0 1,0 0-1,0 1 0,1-1 0,-1 0 0,1 0 0,-1 0 1,1 0-1,0 0 0,0 0 0,0 0 0,0 0 0,0 0 1,0 0-1,1 0 0,-1-1 0,0 1 0,1-1 1,0 1-1,-1-1 0,1 1 0,0-1 0,0 0 0,0 0 1,0 0-1,0 0 0,0 0 0,0 0 0,0-1 0,0 1 1,0 0-1,0-1 0,0 0 0,1 0 0,-1 1 1,0-1-1,0-1 0,0 1 0,1 0 0,-1 0 0,3-2 1,-2 1-22,0 0 1,0 0 0,-1-1 0,1 0 0,0 1 0,-1-1-1,1 0 1,-1 0 0,1 0 0,-1-1 0,0 1-1,0-1 1,0 1 0,0-1 0,-1 0 0,1 1 0,-1-1-1,1 0 1,-1 0 0,0 0 0,0 0 0,0 0 0,-1 0-1,1 0 1,-1-1 0,1-5 0,0 3-19,-1-1 0,1 1 1,-1-1-1,0 0 0,-1 1 0,0-1 1,0 0-1,0 1 0,-1-1 1,1 1-1,-2 0 0,-2-7 0,5 26 397,8 14-141,31 43 367,-35-64-593,0 0 0,0 0 0,1-1-1,0 0 1,0 1 0,0-2 0,1 1 0,11 7 0,3-7-3042,-3-13-4831</inkml:trace>
  <inkml:trace contextRef="#ctx0" brushRef="#br0" timeOffset="-2740.8">627 541 9514,'0'0'4144,"2"8"-2908,3 19-689,0 1 2526,17 51 0,-23-105 1369,12-29-5510,-6 34 790,-3 6-37,8-29-1285,-10 44 1574,1-1 1,-1 1 0,0-1-1,0 1 1,1 0-1,-1-1 1,0 1 0,1-1-1,-1 1 1,1 0 0,-1-1-1,1 1 1,-1 0 0,0-1-1,1 1 1,-1 0 0,1 0-1,-1 0 1,1-1 0,-1 1-1,1 0 1,-1 0 0,1 0-1,0 0 1,0 0-1,18 13-140,-13-7 292,0 1 0,-1 0 1,1 0-1,-2 0 0,1 0 0,-1 1 0,0-1 0,-1 1 0,0 0 1,0 0-1,0 1 0,-1-1 0,-1 0 0,2 17 649,-8-67-141,4 35-859,1 0 0,-1 0-1,2 0 1,-1 0 0,1-1 0,0 1-1,0 0 1,1 0 0,0 0-1,0 1 1,1-1 0,0 0 0,0 1-1,6-10 1,-8 15 212,0 1 1,0-1-1,0 1 1,0-1-1,0 1 0,0-1 1,0 1-1,0 0 1,0-1-1,1 1 0,-1 0 1,0 0-1,0 0 1,0 0-1,0 0 0,0 0 1,1 0-1,-1 0 1,0 1-1,0-1 0,0 0 1,0 0-1,0 1 1,0-1-1,0 1 0,0-1 1,0 1-1,0 0 0,0-1 1,0 1-1,0 0 1,0 0-1,-1 0 0,1-1 1,0 1-1,0 0 1,0 2-1,32 40 245,-29-37-196,1 0 11,-1 0 1,0 1-1,0-1 0,-1 1 0,0 0 0,0 0 1,0 1-1,-1-1 0,0 0 0,-1 1 0,1-1 1,-1 9-1</inkml:trace>
  <inkml:trace contextRef="#ctx0" brushRef="#br0" timeOffset="-2350.2">982 528 11162,'0'0'7026,"5"61"-5234,-2-44-864,3 0-167,-1-3-145,2-2 176,-1-2-424,-3-4 200,-1-2-392,1-3-128,-3-11-1360,0-15-1721,-7 2-2592,-1-1-2065</inkml:trace>
  <inkml:trace contextRef="#ctx0" brushRef="#br0" timeOffset="-1947.38">929 394 11106,'0'0'3497</inkml:trace>
  <inkml:trace contextRef="#ctx0" brushRef="#br0" timeOffset="-1946.38">1083 211 11146,'0'0'2728,"2"10"-985,22 92 1774,-11-53-2321,-2 0 0,-2 2 0,4 79 0,-13-109-575,0-13-301,0-12 5,0-57-5530,0 25-2171</inkml:trace>
  <inkml:trace contextRef="#ctx0" brushRef="#br0" timeOffset="-1516.74">1209 241 12523,'0'0'3575,"2"12"-1065,27 124 1182,-13-67-1551,8 73 0,-17-98-1589,-5-37-2084,-6-29-3822,-1 2-1627</inkml:trace>
  <inkml:trace contextRef="#ctx0" brushRef="#br0" timeOffset="-1142.92">1381 586 6081,'0'0'7762,"10"-5"-6284,-7 3-1221,58-30 1097,-59 30-1186,0 1 0,0 0 0,0 0 1,0-1-1,0 1 0,0-1 1,0 0-1,-1 0 0,1 1 0,0-1 1,-1 0-1,0 0 0,1-1 0,-1 1 1,0 0-1,0 0 0,0 0 0,-1-1 1,1 1-1,0-1 0,-1 1 0,0 0 1,1-1-1,-1 1 0,0-1 1,0 1-1,0-1 0,-1-2 0,0 4-122,1 0 0,-1 1 0,1-1 0,-1 0 0,1 0 0,-1 0 0,0 0 0,1 0-1,-1 1 1,0-1 0,0 0 0,1 0 0,-1 1 0,0-1 0,0 1 0,0-1 0,0 1 0,0-1-1,0 1 1,0 0 0,0-1 0,0 1 0,0 0 0,0 0 0,0 0 0,0 0 0,-1 0 0,1 0 0,0 0-1,0 0 1,0 0 0,0 0 0,0 1 0,0-1 0,0 0 0,0 1 0,0-1 0,0 1 0,0-1-1,-1 2 1,-3 0 184,1 0 0,0 1 0,1-1 0,-1 1 0,0 0 0,1 0 0,-1 0 0,-2 5 0,2-3-44,0 1 0,1-1 1,-1 1-1,1 0 0,1 0 1,-1 0-1,1 0 0,0 1 0,1-1 1,-1 1-1,1-1 0,0 8 1,1-11-219,0 0 0,1 0 1,-1-1-1,1 1 1,0 0-1,-1-1 0,1 1 1,0-1-1,1 1 1,-1-1-1,0 1 1,1-1-1,-1 0 0,1 0 1,0 1-1,0-1 1,0 0-1,0-1 0,0 1 1,0 0-1,0-1 1,1 1-1,-1-1 0,0 0 1,1 1-1,-1-1 1,1 0-1,0-1 1,-1 1-1,1 0 0,3-1 1,53 7-2491,-20-10-2713,-9-3-3492</inkml:trace>
  <inkml:trace contextRef="#ctx0" brushRef="#br0" timeOffset="1020.59">3336 484 7802,'0'0'8850,"-5"-6"-7770,2 2-819,0 1-1,0-1 1,0 1 0,-1 0 0,1 0 0,-1 0 0,0 1-1,0-1 1,0 1 0,-5-3 0,7 5-170,0-1 0,0 0-1,0 1 1,0 0 0,-1-1 0,1 1-1,0 0 1,0 0 0,0 0 0,0 1-1,-1-1 1,1 0 0,0 1 0,0-1-1,0 1 1,0 0 0,0 0 0,0 0-1,0 0 1,0 0 0,0 0 0,1 0-1,-1 1 1,0-1 0,1 0 0,-1 1-1,1 0 1,-1-1 0,0 3 0,-3 4 43,0 0 0,0 0 1,1 1-1,0-1 1,1 1-1,0 0 0,0 0 1,1 0-1,-1 12 0,2-16-121,0 0-1,0 1 1,1-1-1,-1 1 0,1-1 1,1 0-1,-1 1 1,1-1-1,0 0 0,0 1 1,0-1-1,1 0 1,0 0-1,0 0 0,0 0 1,1 0-1,3 5 1,-5-8-10,1-1 0,-1 1 0,0-1 0,1 0 0,-1 1 0,1-1 0,0 0 0,-1 0 1,1 0-1,0 0 0,0 0 0,0 0 0,0-1 0,-1 1 0,1 0 0,0-1 0,0 0 0,0 1 1,0-1-1,0 0 0,0 0 0,0 0 0,0 0 0,3-1 0,-2 0-4,0-1 1,0 1-1,0-1 0,0 0 0,0 0 0,0 0 1,-1 0-1,1 0 0,-1 0 0,1-1 0,-1 0 1,0 1-1,2-4 0,3-4-39,-2 0 0,1 0 0,-1-1 0,0 1 0,-1-1 0,-1 0 0,4-16 0,-3-29-145,-4 54 187,1 0 1,-1 0-1,0-1 1,-1 1-1,1 0 1,0 0-1,-1-1 1,1 1-1,-1 0 1,0 0-1,1 0 1,-1 0-1,0 0 1,0 0-1,0 0 1,-1 0-1,1 0 1,0 0-1,-1 1 1,1-1-1,-4-2 1,4 6 18,0 1 1,1-1 0,-1 1-1,1-1 1,0 1 0,-1-1-1,1 1 1,1-1 0,-1 1 0,1 3-1,2 6 55,1 0 0,0 0-1,1 0 1,1-1 0,0 0-1,0 0 1,1 0 0,0-1-1,1 0 1,0 0 0,1-1-1,0 0 1,0 0 0,1-1 0,13 8-1,-21-15-67,0 0-1,0 0 1,0 0-1,1 0 0,-1 0 1,0-1-1,0 1 1,1-1-1,-1 1 1,0-1-1,1 0 1,-1 0-1,1 0 1,-1-1-1,0 1 0,1 0 1,-1-1-1,0 1 1,0-1-1,1 0 1,-1 0-1,0 0 1,3-2-1,-2 0 17,0 1 0,0-2 0,0 1 0,0 0 0,-1 0 1,0-1-1,1 0 0,-1 1 0,0-1 0,-1 0 0,1 0 0,1-5 0,1-9 62,0-1 0,0 0 0,-2-1 0,0-31 0,-2 31-195,-2 0 1,0 0 0,-1 0 0,-1 0-1,-1 0 1,0 1 0,-2 0-1,0 0 1,-1 0 0,-1 1 0,-1 0-1,0 1 1,-1 0 0,-20-22-1,30 38 120,1 0 0,0 1-1,-1-1 1,1 0-1,-1 1 1,0-1-1,1 1 1,-1-1 0,1 1-1,-1-1 1,0 1-1,1-1 1,-1 1-1,0 0 1,0-1-1,1 1 1,-1 0 0,0 0-1,0-1 1,1 1-1,-1 0 1,0 0-1,0 0 1,0 0 0,-1 0-1,-5 16 245,8 39 262,-1-47-385,3 18 124,1 0 0,2 0 0,0-1 0,18 46 0,-6-26 66,43 73-1,-58-114-314,-1 1 0,1-1 0,0 0-1,0 1 1,1-2 0,-1 1-1,1 0 1,0-1 0,0 1 0,0-1-1,5 3 1,-7-5-168,0-1 0,0 1 0,1 0 1,-1-1-1,0 0 0,1 1 0,-1-1 0,0 0 0,1 0 1,-1-1-1,1 1 0,-1 0 0,0-1 0,1 1 0,-1-1 0,0 0 1,0 0-1,0 0 0,1 0 0,-1 0 0,0 0 0,0-1 1,-1 1-1,1 0 0,0-1 0,1-2 0,23-19-6976</inkml:trace>
  <inkml:trace contextRef="#ctx0" brushRef="#br0" timeOffset="3229.24">3856 430 6129,'0'0'8105,"-10"-3"-7146,-32-12-151,41 14-710,-1 1 0,0 0 0,1 0 0,-1 0 0,0 0 0,1 0 0,-1 0 0,0 0 0,0 0 0,1 1-1,-1-1 1,1 1 0,-1-1 0,0 1 0,1 0 0,-1 0 0,1-1 0,-1 1 0,1 0 0,0 0 0,-1 0 0,1 1 0,0-1 0,0 0 0,0 0 0,-1 1 0,0 2 0,-21 38 1394,22-39-1316,-3 5 0,2 1 0,-1 0-1,1 0 1,0 1-1,1-1 1,0 0-1,0 17 1,1-24-155,0 0-1,0 0 1,0 0 0,0 0-1,0 1 1,1-1 0,-1 0-1,1 0 1,-1 0 0,1 0 0,0 0-1,0 0 1,0 0 0,0 0-1,0 0 1,0 0 0,0-1-1,1 1 1,-1 0 0,1-1-1,-1 1 1,1-1 0,-1 1-1,1-1 1,0 0 0,0 0-1,0 0 1,0 0 0,0 0-1,0 0 1,0-1 0,0 1-1,0 0 1,0-1 0,0 0 0,0 1-1,1-1 1,1 0 0,-2-1 1,0 0 0,0 1 1,0-1-1,0 0 0,0 0 1,0 0-1,-1-1 0,1 1 1,0 0-1,-1-1 1,1 1-1,-1-1 0,1 1 1,-1-1-1,0 0 0,0 1 1,0-1-1,0 0 1,0 0-1,0 0 0,0 0 1,1-4-1,13-48 69,-15 54-91,5-23-99,-1 0-1,-1 0 1,0 0 0,-2-1-1,-1 1 1,-1-1 0,-1 1-1,-1 0 1,-1 0 0,-1 0 0,-1 0-1,-1 1 1,-1 0 0,-13-25-1,39 111 574,8 35 318,-19-69-585,0 0 1,2 0 0,1 0 0,2-1-1,0-1 1,23 38 0,-33-64-200,-1 0 1,0 0 0,1 0 0,-1 0 0,1 0 0,-1 0 0,1 0 0,0-1-1,0 1 1,0-1 0,0 1 0,0-1 0,0 0 0,0 0 0,1 0-1,-1 0 1,0 0 0,1 0 0,-1 0 0,0-1 0,1 1 0,-1-1 0,4 0-1,-3-1 1,0 0-1,0 0 0,0 0 0,-1 0 1,1 0-1,0-1 0,-1 1 0,1-1 1,-1 0-1,1 0 0,-1 0 0,0 0 1,0 0-1,0-1 0,0 1 0,2-3 1,3-6-56,-1 0 1,0-1 0,0 1-1,-1-1 1,-1 0 0,0-1 0,5-22-1,-8 27-50,-1 0 0,1 0-1,-1 0 1,0 1 0,-2-12-1,2 18 101,0 0 1,-1 0-1,1 0 0,0 0 0,0 0 0,-1 0 0,1 0 0,-1 0 1,1 0-1,-1 0 0,1 0 0,-1 0 0,1 0 0,-1 0 1,0 0-1,0 1 0,1-1 0,-1 0 0,0 1 0,0-1 0,0 0 1,0 1-1,0-1 0,0 1 0,0-1 0,0 1 0,0 0 1,0-1-1,0 1 0,0 0 0,0 0 0,0 0 0,0 0 1,0 0-1,-1 0 0,1 0 0,0 0 0,0 0 0,0 0 0,0 0 1,0 1-1,0-1 0,0 0 0,0 1 0,0-1 0,0 1 1,0 0-1,-1 0 0,-1 2 24,0-1 0,0 0 0,0 1 0,0 0 0,0 0 0,1 0 0,0 0 1,0 0-1,-1 1 0,2-1 0,-1 0 0,0 1 0,1 0 0,0-1 0,-1 1 0,1 0 0,1 0 1,-1 0-1,0 6 0,0 4 222,-1 1 0,2 0 1,3 27-1,-3-37-213,1 0-1,1 0 1,-1 0 0,1-1-1,0 1 1,0 0 0,0-1 0,0 0-1,1 0 1,0 1 0,0-1 0,0-1-1,0 1 1,1 0 0,-1-1 0,1 0-1,0 0 1,0 0 0,0 0 0,0-1-1,7 4 1,-5-4-384,1 1 0,-1-1 0,1 0 1,0 0-1,0 0 0,0-1 0,0 0 0,0-1 0,0 0 0,0 0 1,0 0-1,0-1 0,0 0 0,10-3 0,-2-2-3617,-6-2-458</inkml:trace>
  <inkml:trace contextRef="#ctx0" brushRef="#br0" timeOffset="4377.99">4161 134 9418,'0'0'5198,"5"11"-3016,17 40 87,-3 1 0,22 93 0,-22 38 80,-19-176-129,0-7-2220,2-92-1287,-2 85 927,1-1 0,1 0 0,0 1 0,0-1 0,0 1 0,1 0 0,0 0-1,0 0 1,8-12 0,-10 19 330,-1-1 0,1 0 0,-1 1 0,1-1 0,-1 0-1,1 1 1,-1-1 0,1 1 0,0-1 0,-1 1 0,1-1 0,0 1-1,0-1 1,-1 1 0,1 0 0,0-1 0,0 1 0,-1 0 0,1 0 0,0 0-1,0 0 1,0-1 0,0 1 0,-1 0 0,1 0 0,0 0 0,0 1-1,1-1 1,20 17-136,14 40 643,-32-50-430,11 30 478,-14-31-356,1 0 0,1 0 0,-1-1-1,1 1 1,0 0 0,0-1 0,5 7-1,-7-11-153,0 0 0,1-1 0,-1 1 0,0 0 0,0-1 0,0 1 0,0 0 0,1-1 0,-1 0 0,0 1 0,0-1 0,1 0 0,-1 0 0,0 1 0,1-1 0,-1 0 0,0 0 0,0 0-1,1-1 1,-1 1 0,0 0 0,1 0 0,-1-1 0,0 1 0,0-1 0,1 1 0,-1-1 0,0 0 0,0 1 0,0-1 0,0 0 0,0 0 0,0 1 0,0-1 0,0 0 0,0 0 0,0 0 0,-1 0 0,1-1 0,0 1 0,0-1 0,4-5-6,0 1 1,0-1 0,-1 0 0,0-1-1,3-8 1,-5 11-23,0-1 1,-1 1-1,0-1 1,1 0-1,-2 0 0,1 0 1,-1 0-1,0 0 0,0 1 1,-1-1-1,1 0 1,-1 0-1,-1 0 0,1 0 1,-1 1-1,-3-8 0,1 15 481,2 13-285,0 16 64,3-24-196,0 1-1,0-1 1,0 1 0,1-1 0,0 0-1,1 0 1,0 0 0,0 0 0,0 0-1,1 0 1,8 11 0,-10-16-42,-1 1 1,1-1 0,0 1 0,1-1-1,-1 0 1,0 1 0,1-1-1,-1 0 1,1-1 0,0 1-1,-1 0 1,1-1 0,0 1 0,0-1-1,0 0 1,0 0 0,0 0-1,0-1 1,0 1 0,0-1-1,1 1 1,-1-1 0,0 0 0,0 0-1,0-1 1,1 1 0,-1-1-1,0 1 1,0-1 0,5-2-1,-4 0-7,0 0-1,0 0 0,-1 0 1,1-1-1,-1 1 0,0-1 1,0 0-1,0 0 0,-1 0 1,1 0-1,-1 0 0,0-1 1,0 1-1,-1-1 1,1 1-1,-1-1 0,0 0 1,1-9-1,3-48-355,-3 84 345,1 0 0,0 0 0,2 0 0,10 28 0,5 25-8,-19-69 22,7 28 115,-1 0 0,-2 1 1,-2 0-1,-1 52 0,-2-85-102,0 0-1,0 0 0,0 1 0,0-1 0,0 0 1,-1 0-1,1 0 0,-1 0 0,1 0 1,-1 0-1,0 0 0,0-1 0,0 1 0,0 0 1,0 0-1,0-1 0,-1 1 0,1 0 0,-1-1 1,1 1-1,-1-1 0,1 0 0,-1 1 0,0-1 1,1 0-1,-1 0 0,0 0 0,0 0 0,0-1 1,0 1-1,0 0 0,0-1 0,0 0 0,0 1 1,0-1-1,0 0 0,0 0 0,0 0 1,0 0-1,0 0 0,-3-1 0,-1 0-7,1-1-1,-1 1 0,1-1 1,0 0-1,-1-1 0,1 1 1,0-1-1,1 0 0,-1 0 1,0 0-1,1-1 0,0 0 1,0 0-1,-4-5 0,0-1-348,0-1-1,1 0 1,0 0-1,1-1 1,-5-14-1,9 23-99,1-1 0,0 0 0,1 0 0,-1 0 0,0 1 0,1-1 0,0 0 0,0 0 0,1-6 0,0 8-121,-1-1 0,1 1 0,0-1-1,0 1 1,0-1 0,0 1 0,0 0 0,1 0 0,-1-1-1,1 1 1,0 0 0,-1 0 0,1 0 0,0 1 0,3-3-1,10-7-4338</inkml:trace>
  <inkml:trace contextRef="#ctx0" brushRef="#br0" timeOffset="5069.87">4976 419 8938,'0'0'11769,"-10"-5"-10487,0-3-889,6 6-226,1-1 0,0 1-1,-1-1 1,0 1 0,1 0 0,-1 0 0,0 1 0,0-1-1,0 1 1,-6-2 0,8 4-103,-1-1 0,1 0 0,0 0 0,0 1 0,0-1 0,0 1 0,0 0 0,0 0 0,0 0 0,0-1-1,0 2 1,1-1 0,-1 0 0,0 0 0,0 1 0,1-1 0,-1 1 0,1-1 0,0 1 0,-1 0 0,1-1 0,0 1 0,0 0 0,-1 3 0,-24 48-1,22-42-43,1 1 0,1 0 0,0 0-1,0 0 1,1 1 0,1 15 0,0-25-13,0 1 0,0-1 0,1 0 0,0 1 0,-1-1 0,1 0 0,1 0 0,-1 1 0,0-1 0,1 0-1,-1 0 1,3 3 0,-2-4-3,-1-1-1,0 0 0,1 0 0,-1 0 0,1 0 0,-1 0 1,1 0-1,-1-1 0,1 1 0,-1 0 0,1-1 0,0 1 1,-1-1-1,1 0 0,0 0 0,-1 1 0,1-1 1,0 0-1,0 0 0,-1 0 0,1-1 0,0 1 0,-1 0 1,1-1-1,2 0 0,0-1 5,-1 1 0,0-1 0,-1 0 0,1 0 0,0 0-1,0 0 1,-1-1 0,1 1 0,-1-1 0,0 0 0,0 1 0,0-1 0,0 0 0,0 0 0,-1 0 0,1 0 0,-1-1 0,1-3 0,17-63-23,-14 39-504,-1 0 0,-2 1 0,-1-1 0,-2 0 0,-6-50 0,-2 50 634,4 31 476,4 18-153,5 58 793,4-1-1,24 104 1,-31-176-1229,6 26 240,-7-28-263,0 0-1,1 0 1,-1 0 0,0 0 0,1 0 0,-1 0 0,1 0-1,-1 0 1,1 0 0,-1-1 0,1 1 0,-1 0 0,1 0-1,0-1 1,-1 1 0,1 0 0,0 0 0,0-1-1,0 1 1,0-1 0,0 1 0,-1-1 0,2 1 0,0-3-563,-1 1 1,0-1 0,0 0 0,1 0 0,-1 1-1,-1-1 1,1 0 0,0 0 0,0 0 0,-1 0-1,1 0 1,-1 0 0,1-3 0,0 2-1599,2-14-7014</inkml:trace>
  <inkml:trace contextRef="#ctx0" brushRef="#br0" timeOffset="5504.26">5109 539 7346,'0'0'13608,"10"-4"-12544,-6 3-917,9-3 122,0-1 1,0 1-1,17-11 1,-27 14-216,0-1 1,-1 0 0,1 0 0,0 0-1,-1-1 1,1 1 0,-1-1 0,1 1 0,2-5-1,-5 6-35,1-1 0,0 1 0,-1 0 0,1 0 1,-1-1-1,0 1 0,1 0 0,-1-1 0,0 1 0,0-1 0,0 1 0,0 0 0,0-1 0,0 1 0,0-1 0,-1 1 0,1 0 0,0-1 0,-1 1 0,1 0 0,-1-1 0,1 1 0,-1 0 0,-1-2 1,1 2 14,1 0 1,-1 0-1,0 0 1,-1-1-1,1 1 1,0 0-1,0 0 1,0 0-1,-1 1 1,1-1-1,0 0 1,-1 0-1,1 1 0,0-1 1,-1 1-1,1-1 1,-1 1-1,1 0 1,-1-1-1,0 1 1,1 0-1,-1 0 1,1 0-1,-1 0 1,1 0-1,-1 1 1,1-1-1,-1 0 1,1 1-1,-1-1 1,1 1-1,-1-1 1,-1 2-1,-1 0 22,-1 0-1,2 1 1,-1-1-1,0 1 1,0-1-1,1 1 1,-1 0-1,1 1 1,0-1-1,-3 5 1,2-3 47,1 1 0,0 0 0,1-1 0,-1 1 0,1 0 0,0 0 0,1 0 1,-1 1-1,1-1 0,0 0 0,1 0 0,0 1 0,0 11 0,1-15-81,-1 0 1,1 1-1,0-1 0,0 0 0,0 0 1,0-1-1,1 1 0,-1 0 0,1 0 1,-1 0-1,1-1 0,0 1 0,0-1 1,0 0-1,1 1 0,-1-1 0,0 0 1,1 0-1,-1-1 0,1 1 0,0 0 1,0-1-1,0 0 0,0 1 0,-1-1 1,2 0-1,-1-1 0,0 1 0,4 0 1,3 0-136,0 0 0,0 0 1,0-1-1,0-1 0,0 1 0,16-5 1,28-14-4837,-29 3-1735</inkml:trace>
  <inkml:trace contextRef="#ctx0" brushRef="#br0" timeOffset="6057.88">3937 1 11306,'0'0'6922,"5"59"-4930,-5-42-1328,0-1-664,0-3-288,0-5-3568</inkml:trace>
  <inkml:trace contextRef="#ctx0" brushRef="#br0" timeOffset="6846.79">5401 374 8602,'0'0'9170,"-11"1"-8274,-34 5-165,44-6-713,0 0 1,0 0 0,0 1-1,0-1 1,0 0-1,0 0 1,0 0-1,0 1 1,0-1-1,0 1 1,0-1 0,0 0-1,0 1 1,0 0-1,0-1 1,1 1-1,-1-1 1,0 1 0,0 0-1,1 0 1,-1-1-1,0 1 1,1 0-1,-1 0 1,1 0-1,-1 0 1,1 0 0,0 0-1,-1 0 1,1 0-1,0 0 1,0 0-1,-1 0 1,1 0 0,0 0-1,0 0 1,0 0-1,0 0 1,0 0-1,0 0 1,1 0-1,-1 0 1,0 0 0,1 0-1,-1 0 1,0 0-1,1-1 1,-1 1-1,2 2 1,0 1-27,1 0 1,0 0-1,0 0 0,0 0 1,1 0-1,-1-1 0,6 4 1,31 18-349,-22-16 234,0 2 0,20 16-1,-35-24 121,0-1 0,0 1-1,0 0 1,0 0-1,0 0 1,-1 0 0,1 0-1,-1 1 1,0-1-1,0 1 1,0 0 0,-1-1-1,1 1 1,-1 0-1,0 0 1,0 0 0,1 4-1,-3-6 35,1-1 0,0 0 0,0 1 0,-1-1 0,1 0 0,-1 0 0,1 1 0,-1-1 0,1 0 0,-1 0 0,0 0 0,0 0 0,1 0 0,-1 0 0,0 0 0,0 0 0,0 0 0,0 0 0,0 0 0,0-1 0,0 1 0,-1 0 0,1-1 0,0 1 0,0-1 0,-1 1 0,1-1 0,0 1 0,0-1 0,-1 0 0,1 0 0,-2 0 0,-52 4 933,45-4-896,3 0-152,-50-3-10,23-12-4180,22 6-881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6:43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15491,'0'0'1497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3:32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32 139 10762,'0'0'11852,"2"33"-9879,-10 122 77,0-22-398,-4-263-1170,9 58-1418,1 28-196,5-75 0,-3 114 1001,1 1 1,1-1-1,-1 0 1,1 1 0,-1-1-1,1 1 1,1 0-1,-1-1 1,1 1-1,-1 0 1,1 1-1,0-1 1,1 0 0,-1 1-1,1-1 1,-1 1-1,1 0 1,0 1-1,0-1 1,0 0-1,1 1 1,-1 0 0,0 0-1,1 1 1,0-1-1,-1 1 1,1 0-1,0 0 1,0 0-1,-1 1 1,7-1 0,-8 2 125,-1 0 1,0 0-1,1 0 1,-1 0 0,0 0-1,1 1 1,-1-1-1,0 0 1,0 1 0,0 0-1,0 0 1,-1-1-1,1 1 1,0 0 0,-1 0-1,1 0 1,-1 1-1,0-1 1,0 0 0,0 1-1,0-1 1,0 0-1,0 1 1,0 4 0,3 4 30,-1 0 0,-1 1 0,0-1 1,1 16-1,-3-22 30,0 0 0,-1 1 0,0-1 0,0 0-1,0 1 1,0-1 0,-1 0 0,0 0 0,0 0 0,0 0 0,-1 0 0,0-1 0,0 1 0,0-1-1,0 0 1,-1 0 0,-7 8 0,-1-3 9,1 0 0,-2 0 0,1-1 0,-1-1 0,-20 9 0,32-16-54,1 0-15,21 16-252,58 45 222,-62-45 281,1-1-1,1-1 0,0-1 0,30 15 790,-49-28-1002,0 0 1,0 1 0,0-1-1,-1 0 1,1 0-1,0 1 1,0-1-1,0 0 1,0 0-1,-1 0 1,1 1-1,0-1 1,0 0-1,0 0 1,-1 0-1,1 0 1,0 0-1,0 1 1,0-1 0,-1 0-1,1 0 1,0 0-1,0 0 1,-1 0-1,1 0 1,0 0-1,0 0 1,-1 0-1,1 0 1,0 0-1,-1 0 1,1 0-1,0 0 1,0 0 0,-1 0-1,1 0 1,0 0-1,0 0 1,0-1-1,-1 1 1,1 0-1,0 0 1,0 0-1,-1 0 1,1 0-1,0-1 1,0 1-1,0 0 1,0 0 0,-1 0-1,1-1 1,0 1-1,0 0 1,0 0-1,0-1 1,0 1-1,-7-15-3873,7 5-2751</inkml:trace>
  <inkml:trace contextRef="#ctx0" brushRef="#br0" timeOffset="656.51">365 242 7946,'0'0'13331,"26"3"-9969,4-3-2956,-21-1-357,1 0 0,0 1 0,0 0 0,-1 0 0,1 1 0,0 1 0,-1 0 0,1 0 0,-1 1 0,0 0 0,0 0 0,0 1 0,13 7 0,-19-8-207,9 4 906,-12-7-802,1 0 0,-1 0 0,0 0 0,0 0 0,1-1 0,-1 1 0,0 0 0,0 0 0,1 0 0,-1 0 0,0 0 0,0 0 0,1-1 0,-1 1 0,0 0 0,0 0 0,0 0 0,1-1 0,-1 1 0,0 0 0,0 0 0,0 0 0,0-1 0,0 1 0,0 0 0,1 0 0,-1-1 0,0 1 0,0 0 0,0 0 0,0-1 0,0 1 0,0 0 0,0-1 0,0 1 0,0 0 0,0 0 1,0-1-1,0 1 0,0 0 0,0 0 0,-1-1 0,1 1 0,0 0 0,0 0 0,0-1 0,-1-7-5374</inkml:trace>
  <inkml:trace contextRef="#ctx0" brushRef="#br0" timeOffset="1202.18">959 160 8466,'0'0'10779,"-12"-1"-8954,1 0-1758,5-1 227,1 1-1,-1 1 0,0-1 1,0 1-1,1-1 0,-1 2 1,0-1-1,0 1 1,1 0-1,-1 0 0,0 0 1,1 1-1,-1 0 0,1 0 1,0 0-1,-1 1 0,1 0 1,0 0-1,1 0 1,-1 0-1,-8 8 0,8-4-214,0-1 0,0 1 0,1 0 0,0 0 0,0 1 0,1-1 0,-1 1 0,2 0-1,-1 0 1,-1 8 0,4-13-81,0 0-1,-1 0 0,1 0 0,0 0 1,1 0-1,-1 0 0,0 0 0,1 0 1,0 0-1,-1 0 0,1 0 0,0-1 1,1 1-1,-1 0 0,0-1 0,1 1 1,-1 0-1,1-1 0,0 0 0,0 1 1,0-1-1,0 0 0,0 0 0,1 0 1,-1 0-1,1-1 0,-1 1 0,1-1 1,-1 1-1,4 0 0,5 2-60,0 0 0,0-1 0,0 0-1,0-1 1,1 0 0,-1-1 0,0 0 0,1-1 0,-1-1-1,14-1 1,-23 2-91,-1-1 0,1 1 0,-1-1 0,1 1 0,-1-1 0,1 0 0,-1 1 0,0-1 0,1 0 0,-1 0 0,0 0-1,0 0 1,0 0 0,2-3 0,7-10-4688,-4 2-2377</inkml:trace>
  <inkml:trace contextRef="#ctx0" brushRef="#br0" timeOffset="1903.66">790 487 8330,'0'0'11498,"-7"17"-7325,11 103-3299</inkml:trace>
  <inkml:trace contextRef="#ctx0" brushRef="#br0" timeOffset="2260.11">885 474 5153,'0'0'15924,"3"39"-14772,-2-24-344,-1 0-160,0 0-160,0 0-200,0-1-144,0-1-96,0-1-48,0-2-560,1-3-1848</inkml:trace>
  <inkml:trace contextRef="#ctx0" brushRef="#br0" timeOffset="2797.43">834 854 9754,'0'0'6173,"-3"7"-5754,2-3-267,1-1 1,-1 1-1,0 0 0,1-1 0,0 1 1,0 0-1,0 0 0,0-1 0,1 1 0,0 0 1,-1-1-1,1 1 0,0-1 0,1 1 1,-1-1-1,1 1 0,-1-1 0,1 0 1,0 0-1,0 0 0,1 0 0,-1 0 1,0 0-1,1-1 0,0 1 0,0-1 0,0 1 1,0-1-1,0 0 0,0-1 0,0 1 1,6 2-1,-6-3-83,0 0 0,-1 0 0,1-1 0,0 1 0,0-1 0,0 0 0,-1 0 1,1 0-1,0 0 0,0 0 0,0-1 0,0 1 0,-1-1 0,1 1 0,0-1 0,-1 0 0,1 0 0,0-1 0,-1 1 0,1 0 1,-1-1-1,0 0 0,1 1 0,-1-1 0,0 0 0,0 0 0,0 0 0,-1-1 0,1 1 0,0 0 0,1-4 0,0 0-13,0 1 0,-1-1 0,0 1 0,0-1 0,0 0 0,-1 0 0,1 0 0,-2 0 0,1 0 0,-1 0 0,1 0 0,-2 0 0,1 0 0,-2-7 0,1 11-28,0 0-1,1 0 1,-1 0 0,0 0-1,-1 0 1,1 1 0,0-1-1,-1 0 1,1 1 0,0-1-1,-1 1 1,0 0 0,1-1 0,-1 1-1,0 0 1,0 0 0,0 0-1,0 0 1,0 0 0,0 1-1,0-1 1,0 0 0,0 1-1,-4-1 1,0 0-68,1 0 0,-1 1 0,0 0 0,0 0 0,1 0 0,-1 0 0,0 1 0,-6 2 0,3 3-2247</inkml:trace>
  <inkml:trace contextRef="#ctx0" brushRef="#br0" timeOffset="3399.98">1098 266 6305,'0'0'15196,"7"0"-14020,0 0-408,6 1-168,2-1-232,5 0-224,5 0-144,0 0-112,-1-2-1048,-6 1-1569,-8 0-3560</inkml:trace>
  <inkml:trace contextRef="#ctx0" brushRef="#br0" timeOffset="4253.38">1351 104 5761,'0'0'12467,"3"8"-11296,4 17-513,0 1 0,-2 0 1,-1 0-1,0 36 0,-4 8 1115,0-88-447,-1 6-1711,1 0 0,1 0-1,-1-1 1,2 1 0,0 0 0,0 0 0,1 0-1,6-15 1,-9 26 368,1 1 0,0-1 1,-1 0-1,1 1 0,-1-1 0,1 1 0,0-1 1,-1 1-1,1 0 0,0-1 0,-1 1 0,1 0 1,0-1-1,0 1 0,-1 0 0,1 0 0,0 0 1,0 0-1,0 0 0,-1-1 0,1 1 0,0 1 1,0-1-1,0 0 0,-1 0 0,1 0 0,0 0 1,0 1-1,0-1 0,-1 0 0,2 1 0,30 13 27,-21-9-130,-8-3 62,0-1 0,0 0 0,0 0 0,-1 0 0,2-1 0,-1 1 0,0-1 0,0 1 0,0-1 0,0 0 0,0 0 0,0-1 0,4 0 0,-5 0 57,-1 1-1,0-1 1,0 0-1,1 0 1,-1 0-1,0 0 1,0-1-1,0 1 1,0 0-1,0 0 1,-1-1-1,1 1 1,0 0-1,0-1 1,-1 1-1,1-1 1,-1 1-1,0-1 1,1 1-1,-1-1 1,0 1-1,0-1 1,0 1-1,0-1 1,0 0-1,0 1 1,0-2-1,0-3 8,0 0-1,0-1 1,0 1-1,0 0 1,-1 0-1,0 0 1,-1 0-1,1 0 0,-1 0 1,0 0-1,0 1 1,-6-10-1,8 55 751,0-29-537,2 32 467,2-1 1,11 42-1,-5-25 1171,-9-56-1298,-1-11-1174,-1-15-4403,-4 6-3247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4:11.7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169 273 10922,'0'0'9996,"-10"-4"-9311,5 3-740,-2-2 339,1 1-1,-1 0 1,0 1 0,0-1 0,0 1-1,-10 0 1,14 2-186,0-1 0,0 1 0,0-1 0,0 1 0,0 0 0,0 0 0,0 0 0,0 0 0,0 1 0,1-1 0,-1 1 0,0 0 0,1 0 0,-1 0 0,1 0 0,0 0 0,0 0 0,0 1 0,0-1 0,-2 4 0,-3 5-59,2 1-1,0-1 1,0 1-1,1 0 0,1 0 1,0 0-1,0 1 1,1-1-1,1 1 1,0-1-1,1 18 1,1-24-47,-1-1 1,1 0 0,0 1 0,0-1 0,0 1-1,1-1 1,0 0 0,0 0 0,0 0-1,0 0 1,1 0 0,5 6 0,-6-8 1,1-1 1,-1 0-1,1 1 1,0-1-1,-1-1 0,1 1 1,0 0-1,0-1 1,1 1-1,-1-1 1,0 0-1,0 0 1,1 0-1,-1-1 0,0 1 1,1-1-1,-1 1 1,1-1-1,-1 0 1,0-1-1,7 0 1,-7 0 2,1 0 1,-1-1-1,1 1 1,-1-1-1,0 0 1,1 0-1,-1 0 1,0 0 0,0 0-1,-1-1 1,1 1-1,0-1 1,-1 0-1,0 0 1,1 0-1,-1 0 1,0 0-1,0 0 1,-1-1 0,1 1-1,-1-1 1,0 1-1,2-6 1,1-7-212,0 1 0,-1-1 0,-1 1 0,1-21 0,-1 1-218,-2-1 0,-2 1 0,-1-1 0,-2 1 0,-2 0 0,-19-64 0,36 121 988,8 22 277,2 69 292,-13-66-669,21 76 1,-24-105-254,-4-14-149,1 0 0,0 1 0,0-1 0,0 0 0,0 0 0,1 0-1,0 0 1,3 5 0,-4-9-492,-1 0-1,1-1 1,0 1-1,0 0 1,0-1-1,-1 1 1,1 0-1,0-1 1,-1 1-1,1-1 1,0 0-1,-1 1 1,1-1 0,-1 1-1,1-1 1,-1 0-1,1 0 1,-1 1-1,1-1 1,0-1-1,5-8-6815</inkml:trace>
  <inkml:trace contextRef="#ctx0" brushRef="#br0" timeOffset="427.86">374 333 5641,'0'0'15754,"-17"2"-14640,15 2-1034,1-1 0,-1 0 0,1 1 0,0-1 0,0 1 0,0 0 0,0-1 0,1 1 0,-1 0 0,1 0 0,0-1 0,0 1 0,1 0 0,0 5 0,0 3 28,-1-8-99,0 1 0,1-1 0,0 0 0,0 0 0,0 0 0,1 0 0,-1 0 0,1-1 0,0 1 0,0 0 0,0-1 0,1 1 0,-1-1 0,1 0 0,0 0 0,-1 0 0,2 0 0,-1 0-1,0-1 1,0 1 0,1-1 0,0 0 0,-1 0 0,1 0 0,0-1 0,0 1 0,0-1 0,0 0 0,0 0 0,0 0 0,0-1 0,0 1 0,0-1 0,0 0 0,1 0 0,-1 0 0,0-1 0,0 0 0,7-1 0,-10 1 4,1 0 0,0 0 1,0 1-1,0-1 0,-1 0 0,1 0 0,-1-1 1,1 1-1,-1 0 0,1 0 0,-1-1 1,0 1-1,1-1 0,-1 1 0,0-1 1,0 0-1,0 0 0,0 1 0,-1-1 0,1 0 1,0 0-1,-1 0 0,1 0 0,-1 1 1,0-1-1,1 0 0,-1 0 0,0 0 1,0 0-1,0 0 0,-1 0 0,1 0 0,0 0 1,-1 0-1,1 0 0,-1 0 0,-1-1 1,0-4 24,-1 0 0,0 0 0,0 0 1,-1 0-1,1 1 0,-2 0 0,1-1 0,-7-5 1,-49-36-731,74 47-7239,-1 3 3662</inkml:trace>
  <inkml:trace contextRef="#ctx0" brushRef="#br0" timeOffset="863.88">619 498 9082,'0'0'12272,"-5"-6"-11619,1 1-622,1-1 0,0 1-1,0-1 1,1 0-1,-1 0 1,1-1-1,1 1 1,-1 0 0,0-8-1,1 9-172,1 1 0,0-1 0,-1 1 0,1-1 0,1 1 0,-1-1 0,1 1 0,-1-1 0,1 1 0,1 0 0,-1-1 0,1 1-1,-1 0 1,1 0 0,0 0 0,1 0 0,2-3 0,-4 5 91,0 1 1,0 0-1,0 0 0,0 0 0,1 0 1,-1 0-1,0 0 0,1 0 0,-1 0 0,1 1 1,-1-1-1,1 0 0,-1 1 0,1-1 0,-1 1 1,1 0-1,-1-1 0,1 1 0,0 0 1,-1 0-1,1 0 0,0 0 0,-1 0 0,2 1 1,1 0 58,0 0 0,-1 1 1,1-1-1,-1 1 0,1 0 1,-1 0-1,0 0 0,0 0 1,6 6-1,2 3 495,-1 1 0,0 0 0,16 26 0,-22-30-134,0 0 0,0 0 0,-1 0 0,0 0 0,0 1 0,1 10 0,-2-20-804,-1 0-1,1 0 1,-1 0 0,1-1-1,-1 1 1,0 0 0,1-1-1,-1 1 1,0-1 0,0 0-1,0 1 1,0-1 0,1-2-1,5-12-6072</inkml:trace>
  <inkml:trace contextRef="#ctx0" brushRef="#br0" timeOffset="1248.06">925 305 4761,'0'0'11336,"-10"-2"-8873,-31-2-740,39 4-1609,1 0 0,-1 0 0,0 0 0,0 0 0,1 0 0,-1 1 0,0-1 0,1 1 0,-1-1 0,0 1 0,1 0 0,-1 0 0,1 0 0,-1 0 0,1 0 0,0 0 0,-1 0 0,1 0 0,0 0 0,0 0 0,0 1 0,0-1 0,0 1 0,0-1 0,0 1 0,0-1 0,0 1 0,1-1 0,-1 1-1,1 0 1,-1-1 0,0 4 0,-1 4 195,1 0-1,0 0 1,0 1-1,1 11 1,0-16-144,0 3-88,0 0 1,0-1-1,1 1 0,0 0 0,1-1 0,0 1 1,3 9-1,-4-15-131,0 0 1,0 0 0,0 0 0,1 0-1,-1 0 1,0 0 0,1-1 0,0 1-1,-1 0 1,1-1 0,0 1 0,-1-1-1,1 0 1,0 0 0,0 0 0,0 0-1,0 0 1,1 0 0,-1 0 0,0-1-1,0 1 1,0-1 0,1 1-1,-1-1 1,0 0 0,0 0 0,1 0-1,-1 0 1,0 0 0,3-1 0,35-12-3802,-15-2-1964,2-6-6249</inkml:trace>
  <inkml:trace contextRef="#ctx0" brushRef="#br0" timeOffset="3198.27">1252 446 7162,'0'0'10248,"5"1"-9311,-3 0-830,0-1 1,0 0-1,0 0 1,0 0 0,0 0-1,1 0 1,-1 0-1,0 0 1,0-1 0,0 1-1,0-1 1,0 0-1,0 1 1,0-1-1,0 0 1,-1 0 0,1 0-1,0 0 1,3-3-1,-1 0 32,1-1 0,-1 1-1,0-1 1,-1 0-1,1 0 1,-1 0 0,3-7-1,0 1-68,-1 0-1,-1 0 0,0-1 1,0 1-1,-2-1 0,1 0 1,1-19-1,-5 18-49,1-1 0,-2 0 0,0 1-1,0-1 1,-2 1 0,1 0 0,-2 0 0,0 0 0,0 0-1,-1 1 1,-1 0 0,0 0 0,0 1 0,-13-14-1,13 23 109,3 13-99,4 23-61,0-28 46,0 15-31,-1 16 213,2-1 0,11 71 0,-11-99-163,1 0-1,-1-1 0,1 0 0,1 1 0,-1-1 0,1 0 0,1 0 0,-1-1 0,1 1 1,0-1-1,1 1 0,-1-1 0,1-1 0,1 1 0,-1-1 0,1 0 0,0 0 0,0 0 1,0-1-1,11 6 0,-10-8-22,-1 0-1,0-1 1,1 0 0,0 0-1,-1-1 1,1 1 0,-1-1 0,1-1-1,0 1 1,-1-1 0,1-1 0,-1 1-1,0-1 1,1 0 0,-1 0 0,0-1-1,0 0 1,6-4 0,-8 6-11,-1-1 1,0 0-1,-1 0 0,1 0 1,0 0-1,0-1 0,-1 1 1,0-1-1,1 0 0,-1 1 1,0-1-1,0 0 0,-1 0 1,1 0-1,0-1 0,-1 1 1,0 0-1,0 0 0,0-1 1,0 1-1,0-1 0,-1 1 1,0-1-1,0 1 0,0-1 1,0 1-1,0-1 0,0 1 1,-1-1-1,0 1 0,0-1 1,0 1-1,0 0 0,0-1 1,-3-3-1,3 5-8,0 0 1,0 0-1,-1 0 0,1 0 0,0 0 1,-1 1-1,1-1 0,-1 0 0,1 1 1,-1 0-1,0-1 0,0 1 0,0 0 0,0 0 1,1 0-1,-2 0 0,1 0 0,0 0 1,0 1-1,0-1 0,0 0 0,0 1 1,0 0-1,-1 0 0,-1 0 0,2 0 17,0 0 1,0 1-1,1-1 0,-1 1 0,0-1 0,1 1 0,-1 0 0,0 0 0,1 0 1,-1 0-1,1 0 0,-1 0 0,1 0 0,0 0 0,0 0 0,-1 1 0,1-1 1,0 1-1,0-1 0,0 1 0,0-1 0,0 1 0,1-1 0,-1 1 0,0 0 1,1 0-1,0-1 0,-1 1 0,1 0 0,-1 3 0,0 4 111,0 1 1,1 0-1,0-1 0,0 1 0,1 0 0,0-1 1,1 1-1,0-1 0,6 17 0,-6-22-150,0 0 0,0-1 1,0 1-1,0-1 0,0 0 0,1 1 0,0-1 0,-1 0 0,1-1 1,0 1-1,0 0 0,1-1 0,-1 0 0,1 1 0,-1-1 0,1-1 0,-1 1 1,1 0-1,0-1 0,0 0 0,0 0 0,0 0 0,0-1 0,0 1 1,0-1-1,6 0 0,1 0-984,0-1-1,0 0 1,0-1 0,0 0 0,-1-1-1,14-5 1,12-9-6376</inkml:trace>
  <inkml:trace contextRef="#ctx0" brushRef="#br0" timeOffset="3742.75">1842 301 1304,'0'0'16142,"5"12"-14815,27 92 1349,-29-87-786,0 0-1,1 32 1,-17-132-1825,11 58-877,-1-49-1760,3 69 2302,0 0 0,1 1 0,-1-1-1,1 1 1,0-1 0,0 1 0,1-1 0,-1 1 0,1 0 0,0 0-1,0 0 1,4-6 0,-4 8 229,0 1 0,0-1 0,0 1 0,0 0 0,0 0 0,0-1 0,0 2 0,0-1 0,0 0 0,1 0 0,-1 1 0,0-1 0,0 1 0,1-1 0,-1 1 0,0 0 0,1 0 0,-1 0 0,0 0 0,1 1 0,-1-1 0,0 1 0,1-1 0,-1 1 0,0 0 0,0 0 0,0 0 0,3 2 0,4 1 92,-1 0 0,0 1 0,0 0-1,-1 1 1,13 11 0,-14-9 100,1 0 0,-1 0 1,0 1-1,-1-1 0,0 1 0,-1 1 1,0-1-1,0 1 0,-1-1 1,0 1-1,0 0 0,-1 0 0,-1 1 1,1 9-1,3 13 188,-5-33-429,0 1-1,1-1 1,-1 1-1,0-1 0,0 0 1,1 1-1,-1-1 0,0 1 1,1-1-1,-1 1 1,0-1-1,1 0 0,-1 1 1,1-1-1,-1 0 0,0 1 1,1-1-1,-1 0 1,1 0-1,-1 1 0,1-1 1,-1 0-1,1 0 0,-1 0 1,1 0-1,-1 1 1,1-1-1,-1 0 0,1 0 1,0 0-1,-1 0 0,1-1 1,-1 1-1,1 0 1,-1 0-1,1 0 0,-1 0 1,1 0-1,-1-1 0,1 1 1,0-1-1,8-4-4575</inkml:trace>
  <inkml:trace contextRef="#ctx0" brushRef="#br0" timeOffset="4661.24">2210 293 5569,'0'0'14206,"-10"-4"-12866,-32-13-329,41 16-972,0 1-1,0 0 1,0 0-1,-1-1 1,1 1-1,0 0 1,0 0-1,-1 0 1,1 0-1,0 0 1,0 0-1,-1 1 1,1-1-1,0 0 1,0 1-1,0-1 1,0 1-1,-1-1 1,1 1-1,0-1 1,0 1 0,0 0-1,0 0 1,0-1-1,0 1 1,1 0-1,-1 0 1,0 0-1,0 0 1,0 0-1,1 0 1,-1 0-1,1 0 1,-1 1-1,1-1 1,-1 0-1,1 0 1,0 0-1,-1 0 1,1 2-1,-7 47 61,7-48-75,0 10-1,1-1 0,-1 1-1,2-1 1,5 23 0,-7-32-26,1 1 0,-1-1 1,1 0-1,0 1 0,0-1 0,0 0 0,0 0 0,0 0 0,0 1 0,0-1 1,1-1-1,-1 1 0,1 0 0,0 0 0,-1 0 0,1-1 0,0 1 0,0-1 1,0 1-1,0-1 0,0 0 0,1 0 0,-1 0 0,0 0 0,0 0 0,1-1 1,-1 1-1,0-1 0,1 1 0,2-1 0,-3 0-3,-1-1-1,1 0 1,-1 1-1,0-1 0,0 0 1,1 0-1,-1 0 1,0 0-1,0 0 1,0 0-1,0 0 1,0 0-1,0 0 1,0 0-1,0-1 1,-1 1-1,1 0 1,0-1-1,-1 1 1,1 0-1,-1-1 1,1-2-1,9-38-779,-9 38 590,2-16-850,-1 0 0,-1-34 0,-1 52 977,31 41-10,-16-20 205,-10-13 161,-1-1 0,1 1 1,-1 0-1,0 0 0,0 0 1,-1 1-1,0-1 0,0 1 1,-1 0-1,0-1 1,3 15-1,-19-40 2273,13 10-2766,0 1-1,0-1 0,1 1 0,0-1 0,0 1 0,1-1 0,3-13 0,-4 19 87,0 1 0,1-1-1,-1 1 1,1 0 0,0-1-1,-1 1 1,1-1 0,0 1-1,0 0 1,1 0 0,-1 0-1,0-1 1,1 1 0,0 0-1,-1 1 1,1-1 0,0 0-1,0 0 1,0 1 0,0-1-1,0 1 1,0 0 0,0-1-1,1 1 1,-1 0 0,0 0-1,1 1 1,-1-1 0,4 0-1,-4 1 111,0 1-1,0-1 1,0 1-1,0-1 1,0 1-1,0 0 1,0 0-1,-1 0 1,1 0-1,0 0 1,-1 1-1,1-1 1,0 0-1,-1 1 1,0-1-1,1 1 1,-1-1-1,0 1 1,0 0-1,0 0 1,0-1-1,0 1 1,0 0-1,0 0 1,-1 0-1,1 0 1,-1 0-1,1 3 1,2 6 527,-1 0 0,-1 0 0,1 21-1,-2-32-475,0 0 0,0-1 0,0 1 0,0 0-1,0 0 1,0 0 0,0 0 0,0 0 0,0-1-1,0 1 1,0 0 0,0 0 0,0 0 0,0 0-1,-1 0 1,1 0 0,0-1 0,0 1 0,0 0-1,0 0 1,0 0 0,0 0 0,0 0 0,0 0 0,0 0-1,-1 0 1,1 0 0,0 0 0,0-1 0,0 1-1,0 0 1,0 0 0,0 0 0,-1 0 0,1 0-1,0 0 1,0 0 0,0 0 0,0 0 0,0 0-1,-1 0 1,1 0 0,0 0 0,0 0 0,0 0-1,0 0 1,0 1 0,0-1 0,-1 0 0,1 0-1,0 0 1,0 0 0,0 0 0,0 0 0,0 0-1,0 0 1,0 0 0,-1 0 0,1 1 0,0-1 0,0 0-1,-6-14-1,5 6-274,1 0 1,0 0-1,0 0 0,1 0 1,0 1-1,1-1 0,2-8 1,-4 14 167,1 0 0,-1 0 0,1 0 0,0 0 0,0 0 0,-1 1 0,2-1 0,-1 0 0,0 0 0,0 1 0,0-1 0,1 1 0,-1-1 0,1 1 0,-1-1 0,1 1 0,0 0 0,-1 0 0,1 0 0,0 0 0,0 0 0,0 0 0,0 0 0,0 1 0,0-1 0,0 1 0,0-1 0,0 1 0,0 0 0,0 0 0,4 0 0,-4 1 104,0 0 1,0 0-1,1 0 1,-1 0-1,0 0 0,0 1 1,0-1-1,0 1 0,0-1 1,-1 1-1,1 0 1,0-1-1,-1 1 0,1 0 1,1 4-1,23 37 1133,-21-33-848,5 14 422,-8-19-654,-1-1 0,1 1 0,0-1 0,0 0 0,1 0 0,-1 1 0,6 4 0,-5-8-1289</inkml:trace>
  <inkml:trace contextRef="#ctx0" brushRef="#br0" timeOffset="5690.6">2726 460 6433,'0'0'13531,"4"-7"-12621,6-14-263,-1 0-1,13-43 1,-19 54-598,-1-1 0,1 0 0,-2 0 0,0 0 0,0 0 0,-1 0 0,0 0-1,-2-16 1,6 37-59,1 0 1,0-1-1,1 1 0,0-1 0,0-1 0,1 1 0,0-1 0,0 0 1,14 11-1,12 15-44,-28-28 54,0 0 0,-1 0 0,0 1 0,0 0 0,0 0 0,-1 0 0,0 0 0,0 0 0,2 12 0,-5-17 7,1 0-1,-1-1 0,0 1 0,0 0 0,0 0 0,0 0 0,0 0 0,0-1 0,-1 1 0,1 0 1,0 0-1,-1 0 0,0-1 0,1 1 0,-1 0 0,0 0 0,0-1 0,0 1 0,0-1 0,0 1 1,0-1-1,0 1 0,-1-1 0,1 0 0,0 0 0,-1 1 0,1-1 0,-1 0 0,0 0 0,1-1 1,-1 1-1,0 0 0,1 0 0,-1-1 0,0 1 0,0-1 0,0 1 0,1-1 0,-1 0 1,0 0-1,0 0 0,0 0 0,0 0 0,-2-1 0,1 1 0,1 0 0,-1 0-1,0 0 1,0-1 0,0 0 0,1 1 0,-1-1 0,0 0-1,1 0 1,-1 0 0,0-1 0,1 1 0,0-1-1,-1 1 1,1-1 0,-4-3 0,5 4-28,1 0 0,-1 0 0,0 0 0,1 0 0,-1 0 0,1 0 0,-1 0 0,1 0 0,0 0 0,-1-1 0,1 1 0,0 0 0,0 0 0,-1 0-1,1 0 1,0-1 0,0 1 0,1 0 0,-1 0 0,0 0 0,0 0 0,0 0 0,1-1 0,-1 1 0,1 0 0,-1 0 0,1 0 0,-1 0 0,1 0 0,-1 0 0,1 0 0,0 0 0,0 0 0,0 1 0,-1-1 0,1 0 0,0 0 0,0 1 0,0-1 0,0 0 0,0 1 0,2-1 0,8-5-49,-1 1 1,1 0-1,1 1 1,-1 0-1,0 0 1,19-2-1,-21 5 74,0 0 0,0-1 0,0-1-1,-1 1 1,1-1 0,-1-1 0,1 0 0,-1 0-1,0 0 1,-1-1 0,14-11 0,-20 15 22,-1 1 0,1-1 0,0 0 0,-1 0 0,1 0 0,-1 1 0,1-1 0,-1 0 0,0 0 0,1 0 0,-1 0 0,0 0 0,0 0 0,0 0 0,0 0 0,0 0 0,0 0 0,0 0 0,0 0 0,0 0 0,0 0 0,0 0 0,0 1 0,-1-1 0,1 0 0,0 0 0,-1 0 0,1 0 0,-1 0 0,1 0 0,-1 1 0,1-1 0,-1 0 0,0 0 0,0 0 0,0 0 64,-1-1 1,1 1-1,0 0 1,-1 0-1,1 0 1,-1 0-1,1 0 1,-1 1-1,1-1 1,-1 0-1,1 1 1,-1-1-1,0 1 1,1-1-1,-1 1 1,0 0-1,0 0 1,1 0-1,-3 0 1,2 3 53,1 0 1,-1-1 0,1 1-1,0 0 1,0 0 0,0 1 0,1-1-1,-1 0 1,1 0 0,-1 0-1,1 4 1,0-2 61,-2 2-117,1 0-1,1-1 0,-1 1 0,1 0 1,0 0-1,0-1 0,1 1 0,0 0 0,3 10 1,-2-14-116,-1-1 0,0 0 0,1 1-1,0-1 1,-1 0 0,1 0 0,0 0 0,0 0 0,0 0 0,0-1 0,1 1 0,-1-1 0,0 1 0,1-1 0,-1 0 0,1 0 0,-1 0 0,1 0 0,0 0-1,-1-1 1,1 1 0,0-1 0,0 0 0,-1 0 0,1 0 0,3 0 0,57-5-2952,-23-6-3311,-11-1-1847</inkml:trace>
  <inkml:trace contextRef="#ctx0" brushRef="#br0" timeOffset="6643.3">3381 54 9538,'0'0'8143,"0"12"-6516,-4 43 616,5 82 0,0-117-1996,1 0-1,1 0 1,1-1-1,1 1 0,0-1 1,1 1-1,2-2 1,9 21-1,-16-37-237,0 0 0,0 0 1,1 0-1,-1 0 0,0-1 0,0 1 0,1-1 0,-1 1 0,1-1 0,0 1 0,-1-1 0,1 0 0,0 1 1,0-1-1,-1 0 0,1 0 0,0-1 0,0 1 0,0 0 0,0-1 0,1 1 0,-1-1 0,4 1 1,-3-2 4,1 1 0,-1-1 0,0 0 0,0 0 0,0 0 0,0-1 0,0 1 0,0-1 0,0 1 0,0-1 0,0 0 0,-1 0 0,5-5 0,0 1-111,-1-1 0,0 0 0,0-1 0,-1 1 0,0-1 0,0 0-1,-1 0 1,0-1 0,0 1 0,3-14 0,-6 16-85,0 1 0,0-1 0,-1 0 0,0 1 0,0-1 0,-2-7 0,2 12 176,0 0-1,0 0 1,0 0 0,-1 0-1,1 0 1,0 0-1,-1 0 1,1 0 0,-1 0-1,1 0 1,-1 0-1,1 0 1,-1 0 0,0 0-1,1 1 1,-1-1-1,0 0 1,0 0-1,0 1 1,1-1 0,-1 1-1,0-1 1,0 1-1,0-1 1,0 1 0,0-1-1,0 1 1,0 0-1,0-1 1,0 1 0,0 0-1,0 0 1,0 0-1,0 0 1,0 0-1,0 0 1,-1 0 0,1 0-1,0 1 1,-1-1-1,0 2 46,-1-1-1,1 0 0,0 0 0,0 1 0,0 0 1,0-1-1,1 1 0,-1 0 0,0 0 1,1 0-1,-1 0 0,1 0 0,0 0 0,-1 0 1,1 0-1,0 1 0,0-1 0,1 0 0,-1 1 1,0-1-1,1 1 0,0-1 0,-1 3 0,-3 59 551,4-61-580,1-1 0,-1 1 0,1 0 0,-1-1 0,1 1-1,0-1 1,0 1 0,0-1 0,1 1 0,-1-1 0,1 1 0,-1-1 0,1 0 0,0 0-1,-1 0 1,1 0 0,0 0 0,0 0 0,3 1 0,0 0-2,0 0 0,-1-1 0,1 1-1,0-1 1,1 0 0,-1-1 0,0 1 0,1-1 0,8 1 0,-9-1-3,-1-1 0,1 1 1,0-1-1,0 0 0,0 0 0,-1-1 0,1 1 1,0-1-1,0 0 0,-1 0 0,1-1 1,-1 0-1,1 1 0,-1-1 0,0-1 0,1 1 1,-1-1-1,0 1 0,-1-1 0,1-1 0,0 1 1,-1 0-1,5-7 0,-6 8-7,-1-1 1,0 1-1,0 0 1,0-1-1,-1 1 0,1-1 1,-1 1-1,1-1 0,-1 1 1,0-1-1,0 1 0,0-1 1,0 0-1,0 1 0,0-1 1,-1 1-1,0-1 0,1 1 1,-1 0-1,-2-5 0,-1 0-38,0 1 0,-1-1 0,0 1 0,0 0 0,-7-7 0,7 9-15,0-1 0,0 0 0,1 0 0,0-1 0,0 1 1,0-1-1,-3-7 0,12 12-48,0-1 0,0 1 0,1 0 0,-1 0 0,0 1 0,0 0 0,0 0 0,8 1 0,-9-1 39,1 0 65,0 0-1,0 0 0,0 0 0,0 1 0,0 0 0,0 0 1,0 1-1,0-1 0,-1 1 0,1 0 0,-1 0 0,1 1 0,-1-1 1,0 1-1,1 0 0,-1 0 0,-1 1 0,1-1 0,6 8 1,-5-2 41,1-1 1,-1 1-1,-1 1 1,0-1 0,0 0-1,-1 1 1,0 0-1,3 20 1,-6-29-110,0-1 1,0 1-1,0 0 1,1 0-1,-1 0 0,0 0 1,1-1-1,-1 1 1,0 0-1,1 0 1,-1-1-1,1 1 0,-1 0 1,1-1-1,0 1 1,-1 0-1,1-1 0,0 1 1,-1-1-1,1 1 1,0-1-1,-1 0 1,1 1-1,0-1 0,0 1 1,0-1-1,-1 0 1,1 0-1,0 0 1,1 1-1,27-6-7066,-8-4 1657</inkml:trace>
  <inkml:trace contextRef="#ctx0" brushRef="#br0" timeOffset="7515.36">3921 288 9074,'0'0'5565,"2"10"-4334,7 22-178,-3-12 680,-1 0 1,-1 0-1,3 32 0,-10-93-227,2 34-1738,0 1 1,0-1-1,0 1 1,1-1-1,0 0 0,0 1 1,1-1-1,0 0 1,0 1-1,0-1 1,1 1-1,0 0 1,1-1-1,-1 1 1,1 0-1,0 0 0,5-6 1,-7 11 171,0 0 1,-1 0-1,1 0 0,0 0 0,0 0 1,0 0-1,0 0 0,1 1 1,-1-1-1,0 0 0,0 1 1,0-1-1,1 1 0,-1 0 1,0-1-1,0 1 0,1 0 1,-1 0-1,0-1 0,1 1 1,-1 0-1,0 0 0,1 1 1,-1-1-1,2 0 0,1 2 38,-1-1-1,0 1 1,0-1-1,0 1 1,0 0-1,0 0 1,0 0-1,-1 0 1,5 5-1,1 2 136,0 1-1,0 0 1,-1 0 0,9 18-1,-14-24 140,0 1-1,0-1 1,0 1-1,-1-1 1,0 1-1,1 0 1,-2 0-1,1-1 1,0 1-1,-1 0 1,0 0-1,0 0 1,-2 8-1,2-13-215,0 0-1,0 0 1,0 1-1,-1-1 1,1 0-1,0 0 1,0 0-1,0 1 1,0-1-1,-1 0 1,1 0-1,0 0 1,0 0-1,-1 1 1,1-1-1,0 0 1,0 0-1,-1 0 1,1 0-1,0 0 1,0 0-1,-1 0 1,1 0-1,0 0 1,-1 0-1,1 0 1,0 0-1,0 0 1,-1 0-1,1 0 1,0 0-1,-1 0 1,1 0-1,0 0 1,0 0-1,-1 0 1,1 0-1,0-1 1,0 1-1,-1 0 1,1 0-1,0 0 1,0 0-1,0-1 1,-1 1-1,1 0 1,0 0-1,0 0 1,0-1-1,0 1 1,0 0-1,-1 0 1,1-1-1,0 1 1,0 0 0,0 0-1,0-1 1,0 1-1,0 0 1,0-1-1,0 1 1,0 0-1,0 0 1,0-1-1,-6-19 15,4-51-1371,2 66 1122,1 0 1,-1 0-1,1-1 0,1 1 1,-1 0-1,1 0 1,0 0-1,0 0 1,0 0-1,1 0 1,3-4-1,-5 8 184,-1 0 0,1 0 0,0 0-1,0 1 1,0-1 0,0 0 0,0 1-1,0-1 1,0 1 0,0-1 0,0 1-1,0-1 1,0 1 0,1 0 0,-1 0-1,0-1 1,0 1 0,0 0 0,0 0-1,0 0 1,1 0 0,-1 0 0,0 1-1,0-1 1,0 0 0,0 0 0,0 1-1,1-1 1,-1 1 0,0-1 0,0 1-1,0-1 1,0 1 0,0 0 0,-1-1-1,1 1 1,0 0 0,0 0 0,1 1 0,35 41 427,-31-36-307,67 96 1117,-73-103-1290,0 0-1,0 0 1,1 0 0,-1 0 0,0 1-1,0-1 1,0 0 0,1 0 0,-1 0-1,0 0 1,0 0 0,1 0 0,-1 0-1,0 0 1,0 0 0,1 0 0,-1 0-1,0 0 1,0 0 0,0 0 0,1 0-1,-1 0 1,0 0 0,0 0 0,1 0-1,-1 0 1,0-1 0,0 1 0,0 0-1,1 0 1,-1 0 0,0 0 0,0 0-1,0-1 1,0 1 0,1 0 0,-1 0-1,0 0 1,0 0 0,0-1 0,0 1-1,0 0 1,0 0 0,1-1 0,-1 1-1,0 0 1,0 0 0,0 0 0,0-1-1,0 1 1,0 0 0,0 0 0,0-1-1,0 1 1,0 0 0,0 0 0,0-1-1,0 1 1,0 0 0,0 0-1,-1 0 1,1-1 0,0 1 0,0 0-1,0-1-331,2-12-5997</inkml:trace>
  <inkml:trace contextRef="#ctx0" brushRef="#br0" timeOffset="7884.73">4315 262 12883,'0'0'11146,"-1"51"-10234,3-37-264,5 0-207,-1 0-113,1-2-136,-1-2-88,-2-3-104,-2-2 0,0-4-288,-2-9-2985,-4-5-3200</inkml:trace>
  <inkml:trace contextRef="#ctx0" brushRef="#br0" timeOffset="8305.37">4260 143 8058,'0'0'9834,"71"18"-13491,-48-17-6209</inkml:trace>
  <inkml:trace contextRef="#ctx0" brushRef="#br0" timeOffset="8754.92">4458 373 5857,'0'0'14073,"-18"-6"-10274,17 1-3915,0 0-1,0 1 0,1-1 1,-1 0-1,1 1 1,0-1-1,0 0 1,1 1-1,-1-1 0,1 1 1,0-1-1,0 0 1,1 1-1,-1 0 1,1-1-1,0 1 1,4-5-1,-5 6-35,0 1 1,1-1-1,-1 1 0,1 0 0,0 0 1,0 0-1,0 0 0,0 0 0,0 0 1,0 1-1,0-1 0,0 1 0,4-3 1,-4 4 138,-1 0-1,1-1 1,-1 1 0,1 0 0,-1 0 0,1 0-1,-1 0 1,1 0 0,-1 0 0,1 0 0,-1 0 0,1 1-1,-1-1 1,1 1 0,-1-1 0,0 1 0,1 0 0,-1-1-1,0 1 1,1 0 0,-1 0 0,0 0 0,0 0-1,0 0 1,2 2 0,31 37 389,10 9 793,-41-46-1011,0-1 0,1 1 0,0-1 0,-1 0 0,1 0 0,0 0 0,0-1 0,0 1 0,0-1 0,0 0 0,0 0 0,1 0 0,5 0 0,-3-1-137,0 0-1,0-1 1,0 1-1,-1-1 1,1-1 0,0 1-1,0-1 1,-1-1-1,1 1 1,-1-1 0,0 0-1,0 0 1,9-6 0,-13 7-73,0 0 1,-1 1-1,1-1 1,0 0-1,0 0 1,-1 0-1,1 0 1,-1-1-1,0 1 1,0 0-1,0-1 1,0 1-1,0 0 1,0-1-1,0 1 1,-1-1-1,1 0 1,-1 1-1,0-1 1,0 1 0,0-1-1,0 1 1,0-1-1,-1 0 1,1 1-1,-1-1 1,0 1-1,1-1 1,-1 1-1,0 0 1,0-1-1,-1 1 1,1 0-1,0 0 1,-1-1-1,0 1 1,1 0-1,-4-2 1,5 3 37,-1 0 0,1 0-1,-1 0 1,0 0 0,1 0 0,-1 0 0,0 0 0,0 0-1,0 0 1,0 0 0,0 0 0,0 0 0,0 1 0,0-1 0,0 0-1,0 1 1,0-1 0,0 1 0,0-1 0,-1 1 0,1 0-1,0 0 1,0-1 0,0 1 0,-2 0 0,2 1 43,0 0 0,0 0 0,0 0 0,0 0 1,0 0-1,1 0 0,-1 0 0,0 0 0,1 0 0,-1 1 0,1-1 1,-1 0-1,1 0 0,0 1 0,-1-1 0,1 0 0,0 0 0,0 1 1,0 0-1,-1 13 447,1 0 1,1-1-1,2 18 0,-3-29-433,1 1-1,0-1 0,0 0 0,0 1 0,0-1 1,1 0-1,-1 0 0,1 0 0,0 0 1,-1 0-1,2 0 0,-1 0 0,0-1 0,0 1 1,1-1-1,0 1 0,-1-1 0,4 2 0,0-1 78,-1 0 0,1 0 0,0-1 0,0 0-1,0 0 1,0-1 0,0 1 0,1-1 0,8 0-1,-2-1-523,1 0-1,-1 0 1,25-6-1,-26 4-1507,-1-1 0,0-1 1,18-7-1,-6-2-7280</inkml:trace>
  <inkml:trace contextRef="#ctx0" brushRef="#br0" timeOffset="9113.64">3509 198 5193,'0'0'0,"57"19"-2152</inkml:trace>
  <inkml:trace contextRef="#ctx0" brushRef="#br0" timeOffset="10239.33">5173 336 5337,'0'0'13402,"0"6"-12495,0-4-850,0-1 0,0 0 1,1 1-1,-1-1 1,0 1-1,1-1 0,-1 0 1,1 1-1,-1-1 1,1 0-1,0 1 0,-1-1 1,1 0-1,0 0 1,0 0-1,0 0 0,0 0 1,0 0-1,0 0 1,0 0-1,0 0 0,0 0 1,1 0-1,-1-1 1,2 2-1,-1-2 4,0 1-1,1-1 1,-1 0-1,0 0 0,1 0 1,-1 0-1,0 0 1,1 0-1,-1-1 1,0 1-1,1-1 1,-1 1-1,0-1 1,0 0-1,0 0 1,0 0-1,0 0 0,0-1 1,4-2-1,-1 0-36,0 0-1,0-1 1,-1 0-1,1 0 1,-1 0-1,0 0 1,-1-1-1,7-11 1,-10 15-26,1 1 1,0 0 0,-1-1 0,0 1-1,1 0 1,-1-1 0,0 1 0,1-1 0,-1 1-1,0-1 1,0 1 0,0-1 0,0 1-1,-1 0 1,1-1 0,0 1 0,0-1-1,-2-1 1,1 1 1,0 1 0,0 0 0,0 0 0,0 1 0,0-1 0,-1 0 0,1 0 0,0 0 0,-1 1 0,1-1 0,0 1 0,-1-1 0,1 1 0,-1 0-1,1-1 1,-1 1 0,1 0 0,-1 0 0,1 0 0,-1 0 0,1 0 0,-3 1 0,2-1 3,1 1-1,0 0 1,-1-1-1,1 1 1,0 0 0,0 0-1,0-1 1,0 1-1,0 0 1,0 0-1,0 0 1,0 1-1,0-1 1,0 0 0,1 0-1,-1 0 1,0 1-1,1-1 1,-1 0-1,1 0 1,-1 1-1,1-1 1,0 1 0,0-1-1,-1 0 1,1 1-1,0-1 1,1 3-1,-2 49 249,1-44-149,1-1-17,0 1 1,0-1 0,1 0-1,0 0 1,1 0-1,0-1 1,0 1-1,4 7 1,-6-12-55,1 0 0,-1 0 0,1 0 1,0 0-1,0-1 0,0 1 0,0 0 1,0-1-1,1 0 0,-1 1 0,1-1 1,-1 0-1,1 0 0,0-1 0,0 1 1,0-1-1,0 1 0,0-1 0,0 0 1,0 0-1,1 0 0,4 0 0,-7-1-13,1-1 0,0 1 0,-1-1 0,1 0 0,-1 1 0,1-1 0,-1 0 0,1 0 0,-1 0 0,0 0 0,0-1 0,1 1 0,-1 0 0,0 0 0,0-1 0,0 1 0,0-1 0,0 1 0,-1-1 0,1 1 0,0-1 0,-1 1 0,1-1 0,0-3 0,12-48-51,-12 46-6,4-28-336,-4 25 80,0 0 0,1 0 1,0 0-1,0 0 0,7-14 1,-9 23 283,0 1 1,1-1-1,-1 1 1,1-1 0,-1 1-1,1-1 1,-1 1-1,1-1 1,-1 1 0,1-1-1,-1 1 1,1 0 0,-1-1-1,1 1 1,0 0-1,-1 0 1,1 0 0,-1-1-1,1 1 1,0 0 0,-1 0-1,1 0 1,0 0-1,-1 0 1,1 0 0,0 0-1,-1 0 1,1 0 0,0 0-1,-1 1 1,1-1-1,0 0 1,-1 0 0,1 1-1,-1-1 1,1 0 0,-1 1-1,1-1 1,0 0-1,-1 1 1,1-1 0,-1 1-1,0-1 1,1 1 0,-1-1-1,1 1 1,-1-1-1,0 1 1,1 0 0,-1-1-1,0 2 1,26 35 201,-23-32-157,15 21 283,-10-14-56,0 0 0,-1 0 0,0 1 1,7 18-1,-22-44 2743,6 10-3026,0 1 0,0 0 0,0-1 0,1 1 0,-1-1 0,1 1 0,0-1 0,0 1 0,0-1 0,-1-4 0,2 2-164,-1 1 1,1 0 0,1-1 0,-1 1-1,1 0 1,0 0 0,0-1-1,0 1 1,0 0 0,1 0 0,-1 0-1,1 0 1,0 1 0,1-1-1,-1 0 1,1 1 0,3-4-1,-5 4 121,1 2-1,0-1 1,0 0-1,1 0 1,-1 1-1,0-1 1,0 1-1,1-1 1,-1 1-1,1 0 1,-1 0-1,1 0 1,-1 0-1,1 1 0,0-1 1,0 1-1,-1 0 1,1-1-1,0 1 1,-1 0-1,1 1 1,0-1-1,0 0 1,-1 1-1,1 0 1,-1-1-1,1 1 0,4 2 1,-4-1 114,0-1 0,-1 1 1,0-1-1,1 1 0,-1 0 0,0 0 0,0 0 1,0 0-1,0 0 0,0 1 0,0-1 0,-1 1 1,1-1-1,-1 1 0,1-1 0,1 6 0,6 48 1414,-2-8-1212,-7-47-435,0 0 0,1 0-1,-1-1 1,1 1 0,-1 0 0,0 0 0,1-1 0,-1 1-1,1 0 1,0-1 0,-1 1 0,1-1 0,-1 1 0,1 0-1,0-1 1,0 0 0,-1 1 0,1-1 0,0 1 0,0-1-1,1 1 1,6-1-6541</inkml:trace>
  <inkml:trace contextRef="#ctx0" brushRef="#br0" timeOffset="11222.55">5988 282 8978,'0'0'10978,"-10"-2"-9504,6 2-1444,-1-2 172,-1 1-1,0 0 0,-1 0 1,1 1-1,0-1 1,0 1-1,0 1 0,0-1 1,0 1-1,0 0 1,0 1-1,0-1 0,0 1 1,0 0-1,1 1 1,-1-1-1,1 1 0,0 0 1,-7 5-1,9-5-175,-1 1-1,1-1 1,0 0-1,0 1 1,0 0 0,0 0-1,0 0 1,1 0-1,0 0 1,0 0 0,0 1-1,0-1 1,1 1-1,0-1 1,0 1-1,0-1 1,0 1 0,1 0-1,0 0 1,0-1-1,1 8 1,0-9-12,0 1 0,0-1 0,0 0-1,1 0 1,-1 1 0,1-1 0,0 0 0,0 0 0,0-1 0,1 1 0,-1 0 0,0-1-1,1 1 1,0-1 0,0 0 0,0 0 0,0 0 0,0 0 0,0-1 0,0 1 0,0-1-1,1 0 1,-1 0 0,0 0 0,1 0 0,-1 0 0,1-1 0,7 0 0,-7 1-37,1 0 1,0-1 0,0 0 0,0 0-1,0-1 1,0 0 0,0 1 0,0-1-1,-1-1 1,1 1 0,0-1 0,-1 0-1,1 0 1,-1 0 0,0-1 0,1 1-1,-1-1 1,5-5 0,-7 5 1,0 0 0,1 0 0,-1 0 0,0 0 0,-1-1-1,1 1 1,-1-1 0,1 0 0,-1 1 0,0-1 0,0 0 0,-1 1 0,1-1 0,-1 0 0,0 0 0,0 0 0,0 0 0,0 0 0,-1 1 0,1-1-1,-1 0 1,0 0 0,-1 1 0,-1-6 0,2 5-19,-1 0 0,0 0 0,0 0 0,0 1 0,0-1 0,0 0-1,-5-5 1,7 9 39,0 1-1,0-1 1,0 0-1,0 0 0,0 0 1,0 0-1,0 0 0,0 0 1,0 0-1,0 0 1,0 0-1,0 0 0,0 1 1,0-1-1,0 0 1,0 0-1,0 0 0,0 0 1,0 0-1,0 0 1,0 0-1,0 0 0,0 0 1,-1 0-1,1 0 0,0 1 1,0-1-1,0 0 1,0 0-1,0 0 0,0 0 1,0 0-1,0 0 1,0 0-1,0 0 0,0 0 1,0 0-1,-1 0 1,1 0-1,0 0 0,0 0 1,0 0-1,0 0 1,0 0-1,0 0 0,0 0 1,0 0-1,0 0 0,0 0 1,-1 0-1,1 0 1,0 0-1,0 0 0,0 0 1,0 0-1,10 23-3,-3-10 118,1 3 95,0 0-1,2 0 1,13 17-1,-21-30-177,-1-1-1,1 0 1,0 1 0,0-1-1,0 0 1,0 0 0,1 0-1,-1-1 1,0 1 0,1 0-1,-1-1 1,1 1 0,0-1-1,-1 0 1,1 0 0,0 0-1,0-1 1,0 1 0,0 0-1,-1-1 1,1 0 0,0 0-1,0 0 1,0 0 0,0 0-1,0 0 1,4-2 0,-5 1-3,0 0 0,-1 0 0,1-1 1,0 1-1,-1 0 0,0-1 0,1 1 1,-1-1-1,0 0 0,0 1 0,0-1 1,0 0-1,0 0 0,0 0 0,0 1 1,-1-1-1,1 0 0,-1 0 0,1 0 1,-1 0-1,0-3 0,2-52 115,-2 41-124,0-12-312,-1-1 0,-1 1 1,-1-1-1,-11-38 0,10 51 195,-1 0-1,-1 1 0,0-1 0,-1 1 1,-1 1-1,0-1 0,-1 1 0,-1 1 0,-11-13 1,21 26 104,0 0 1,0 0 0,0 0-1,0 0 1,0 0 0,0 1-1,0-1 1,0 0 0,0 0 0,0 0-1,0 0 1,0 0 0,0 1-1,-1-1 1,1 0 0,0 0-1,0 0 1,0 0 0,0 0-1,0 0 1,0 1 0,0-1-1,0 0 1,0 0 0,-1 0-1,1 0 1,0 0 0,0 0-1,0 0 1,0 0 0,0 0-1,0 0 1,-1 0 0,1 0-1,0 0 1,0 1 0,0-1 0,0 0-1,0 0 1,-1 0 0,1 0-1,0 0 1,0 0 0,0-1-1,0 1 1,0 0 0,-1 0-1,1 0 1,0 0 0,0 0-1,0 0 1,0 0 0,0 0-1,0 0 1,-1 0 0,1 0-1,0 0 1,0 0 0,0-1-1,0 1 1,0 0 0,0 0 0,0 0-1,0 0 1,0 0 0,-1 0-1,1-1 1,0 1 0,1 21 111,8 27 90,2-1 91,-4-11 6,1 0 0,3 0 0,0-1 1,23 47-1,-31-75-331,1 0 0,0-1 0,0 1 0,0-1 0,1 0 0,0 0 0,0 0 0,0-1 1,1 1-1,0-1 0,0-1 0,0 1 0,1-1 0,-1 0 0,1-1 0,0 1 0,0-1 0,0-1 0,1 1 1,-1-1-1,1-1 0,-1 1 0,1-1 0,0-1 0,-1 1 0,1-1 0,9-1 0,20-8-3061,-7-6-4036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8:01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55 5761,'0'0'14705,"-6"-6"-13262,5 4-1518,-2-2 322,1 1 1,-1 0-1,1 0 1,-1 0-1,0 0 1,0 0-1,-1 1 1,1 0-1,-1-1 1,1 1-1,-1 0 1,1 1-1,-1-1 1,0 0-1,0 1 1,0 0-1,0 0 1,0 0-1,0 1 1,-4-1-1,-4 1-119,1 1 0,-1 0 0,1 0 0,-1 1-1,1 0 1,0 1 0,0 1 0,0 0 0,0 0 0,1 1 0,0 0-1,0 1 1,0 0 0,0 0 0,1 1 0,0 1 0,1-1 0,0 1-1,0 1 1,0 0 0,1 0 0,0 0 0,-10 20 0,12-18-104,0 0-1,0 1 1,1-1 0,0 1-1,1 0 1,0 0 0,1 0 0,0 0-1,1 0 1,1 1 0,0-1 0,0 0-1,1 1 1,1-1 0,0 0 0,1 0-1,0 0 1,1 0 0,0-1 0,1 1-1,0-1 1,11 16 0,-10-15-32,2-1 0,-1 0-1,1-1 1,1 0 0,0 0 0,0-1 0,1 0 0,0-1-1,1 0 1,-1 0 0,2-1 0,-1-1 0,1 0 0,0 0-1,0-1 1,0-1 0,1 0 0,0-1 0,0 0 0,24 2 0,-25-5-35,-1 0 0,1-1 0,-1 0 0,1-1 0,-1 0 0,19-7 0,-25 7 44,1 0 0,0-1 0,-1 1 0,0-1 0,0-1 0,0 1 0,0-1 0,0 0 0,-1 0 0,0 0 0,1-1 0,-2 1 0,1-1 0,4-8 0,-7 13-299,-1-1-1,0 1 1,0-1-1,0 1 0,1-1 1,-1 1-1,0-1 1,0 1-1,0-1 1,0 1-1,0-1 1,0 0-1,0 1 1,0-1-1,-1 1 0,1-1 1,0 1-1,0-1 1,0 1-1,0-1 1,-1 1-1,1-1 1,0 1-1,0 0 1,-1-1-1,1 1 1,-1-1-1</inkml:trace>
  <inkml:trace contextRef="#ctx0" brushRef="#br0" timeOffset="1534.92">783 30 10762,'0'0'11175,"4"10"-10066,9 44 2,-1-1 0,4 67-1,-1-6-802,-9-60 565,-1-11 304,-4-37-748,0-17-260,-6-17-408,4 25 175,0-1-1,1 1 0,-1-1 1,0 0-1,1 0 1,0 1-1,0-1 0,0 0 1,0 0-1,2-5 1,1 7-105,0 0 1,1-1 0,-1 1-1,1 0 1,-1 1-1,1-1 1,0 1-1,0-1 1,0 1 0,4-1-1,12-4-500,-13 2 561,0 0 0,1 0 1,-2-1-1,1 0 0,-1-1 0,1 1 1,-1-1-1,-1 0 0,1-1 1,-1 1-1,-1-1 0,1 0 0,-1 0 1,0-1-1,0 1 0,-1-1 0,0 0 1,-1 0-1,2-9 0,2-14 66,-2 0-1,-1-1 0,-2-53 0,-1 56 46,0 29 57,0 26 548,7 32-82,3-1 0,31 107 0,2 4 302,-40-151-188,-1-11 880,-1-9-362,11-19-4470,-1 8-2087</inkml:trace>
  <inkml:trace contextRef="#ctx0" brushRef="#br0" timeOffset="2413.63">1651 27 5513,'0'0'16257,"-10"3"-15560,5-2-591,0 0-1,-1 1 0,1 0 0,0 0 0,1 0 0,-1 1 0,0-1 0,1 1 0,-1 0 0,1 1 0,0-1 0,0 1 0,0 0 0,0 0 0,1 0 0,0 0 0,-1 0 0,2 1 0,-1 0 0,-3 7 0,-3 8 103,2 0-1,0 0 1,1 0 0,1 1-1,1 0 1,1 0-1,1 0 1,0 0-1,2 0 1,4 39-1,-2-51-194,1 0-1,0 0 1,0-1-1,1 1 1,0-1-1,0 0 1,1 0-1,0-1 1,0 1-1,1-1 0,0 0 1,1-1-1,-1 1 1,1-1-1,0 0 1,1-1-1,15 9 1,-15-9 4,1 0 1,0 0 0,0-1 0,1-1-1,-1 1 1,1-1 0,0-1-1,0 0 1,0 0 0,0-1 0,0-1-1,0 1 1,0-2 0,1 1-1,-1-1 1,12-3 0,-14 1-11,0-1 1,0 0-1,0 0 1,-1 0-1,0-1 1,0 0-1,0 0 0,-1-1 1,1 0-1,-1 0 1,-1-1-1,1 1 1,-1-1-1,0-1 1,-1 1-1,1 0 0,-2-1 1,7-16-1,-6 13-39,0-2-1,-1 1 0,0 0 0,-1-1 1,0 1-1,-1-1 0,0 0 0,-1 1 1,-1-1-1,0 0 0,0 1 1,-5-17-1,1 14 28,-1 1 1,-1 0 0,0 0-1,0 0 1,-1 1 0,-1 0-1,-1 1 1,0-1 0,0 2-1,-1 0 1,-12-10-1,14 13-30,-1 0-1,0 1 1,0 0-1,0 1 1,-1 0-1,0 1 1,0 0-1,0 1 1,-1 0-1,1 1 1,-1 0-1,0 0 0,0 2 1,-22-2-1,7 8-2597,8 2-2085,0 4-4797</inkml:trace>
  <inkml:trace contextRef="#ctx0" brushRef="#br0" timeOffset="18829.25">2155 588 10202,'0'0'10440,"-8"-2"-10110,2 1-250,3 1-56,0 0 0,1 0 0,-1 0 0,1-1 0,-1 1 0,1-1 0,-1 0 0,1 1 0,-1-1 0,1 0 0,0-1 0,-1 1 0,1 0 1,-3-3-1,4 3-34,0 0 0,0 0 0,0 0 1,0 0-1,0 0 0,0 0 0,0 0 1,0 0-1,0-1 0,1 1 0,-1 0 1,1 0-1,-1-1 0,1 1 0,-1 0 1,1-1-1,0 1 0,-1 0 1,1-1-1,0 1 0,0-1 0,0 1 1,0 0-1,0-1 0,1 1 0,-1-1 1,0 1-1,1 0 0,-1-1 0,1 1 1,-1 0-1,1 0 0,-1-1 0,1 1 1,0 0-1,0 0 0,0 0 0,0 0 1,-1 0-1,2 0 0,-1 0 0,1-1 1,1-1-17,1 1 0,-1 0 1,1 0-1,0 0 1,0 0-1,0 0 0,0 1 1,0 0-1,0-1 0,0 2 1,0-1-1,7 0 0,-10 1 49,0 1-1,0-1 0,-1 1 0,1-1 0,0 1 0,-1-1 0,1 1 0,0 0 0,-1 0 1,1-1-1,-1 1 0,1 0 0,-1 0 0,1-1 0,-1 1 0,0 0 0,1 0 0,-1 0 1,0 0-1,0 0 0,0-1 0,0 1 0,1 0 0,-1 0 0,0 0 0,-1 0 0,1 2 1,0 34 446,0-29-328,-1 0 14,0 0-1,0-1 1,0 1 0,-1-1-1,0 1 1,0-1 0,-1 1-1,0-1 1,-1 0-1,1-1 1,-1 1 0,-1 0-1,1-1 1,-1 0 0,0 0-1,0-1 1,-10 8 0,-1 1 70,-2-1 1,0 0-1,0-2 1,-1 0-1,-22 9 1,40-20-313,48-3-2287,-42 3 2365,0 1-1,0 0 1,0 0 0,0 1-1,0 0 1,0-1-1,-1 1 1,1 1-1,-1-1 1,1 1-1,-1 0 1,0 0-1,0 0 1,0 0 0,-1 1-1,1 0 1,-1-1-1,0 1 1,5 9-1,-3-7 25,0 0-1,0 0 0,0-1 1,1 0-1,-1 1 0,1-2 1,1 1-1,6 4 0,-11-9 36,0 1 0,0-1 0,0 1 0,0-1 0,1 0 0,-1 0-1,0 0 1,0 0 0,0 0 0,0 0 0,0 0 0,0-1 0,0 1 0,0-1-1,0 0 1,0 1 0,0-1 0,0 0 0,0 0 0,0 0 0,-1-1 0,3 0-1,42-40 377,-23 20-317,-13 15-136,-6 5-49,-1 0 1,0 0-1,0 0 0,0-1 0,0 1 1,0-1-1,0 0 0,0 0 0,-1 0 1,3-4-1,-11 3-4968,-3 2-2598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8:16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11867,'0'0'10390,"0"7"-9503,5 101 2213,-1-13-3067,-6-62-5859,6-45 26</inkml:trace>
  <inkml:trace contextRef="#ctx0" brushRef="#br0" timeOffset="733.19">109 38 10002,'0'0'5816,"8"-6"-5433,-5 4-447,2-3 247,0 1 0,1 1 0,-1-1-1,1 1 1,10-5 0,-15 8-100,0-1 0,1 1 1,-1-1-1,0 1 0,1 0 0,-1 0 0,0-1 0,1 1 0,-1 0 1,0 0-1,1 0 0,-1 0 0,1 1 0,-1-1 0,0 0 0,1 1 1,-1-1-1,0 0 0,1 1 0,-1 0 0,0-1 0,0 1 0,0 0 1,0-1-1,1 1 0,-1 0 0,0 0 0,0 0 0,-1 0 1,1 0-1,0 0 0,0 0 0,0 1 0,-1-1 0,1 0 0,0 0 1,-1 1-1,1-1 0,-1 0 0,1 2 0,1 6 48,0 0-1,0 0 1,-1 0-1,0 0 1,0 0 0,-1 0-1,-1 0 1,1 1-1,-1-1 1,-1 0 0,0 0-1,0 0 1,-1-1-1,0 1 1,0 0-1,-1-1 1,0 0 0,0 0-1,-1 0 1,0-1-1,-1 1 1,0-1 0,-11 11-1,17-18-190,41-2-1054,112 2 2056,-148-40-607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8:09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11042,'0'0'7431,"29"2"-5102,8 1-1363,48-2 0,-51-1 252,-35 1-1192,1-1 0,-1 1 0,0-1 0,0 1 0,1 0 0,-1 0 0,1-1 0,-1 1 0,0 0 0,1 0 0,-1 0 0,1 0 0,0-1 0,-1 1 0,1 0 0,0 0 0,-1 0 0,1 0 0,0 0 0,0 0 0,0 0 0,0 1 0,-4 29-135,4-26 155,-19 311 1406,17-306-812,-1-14-2611,-2-19-5625,5 10 1082</inkml:trace>
  <inkml:trace contextRef="#ctx0" brushRef="#br0" timeOffset="431.24">35 176 8002,'0'0'3258,"10"-4"-1773,108-26 2242,-98 26-1698,0 1-1,29 0 403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7:00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1083 1280 7314,'0'0'6833,"1"3"-5437,14 74 3302,-8-44-4096,7 64 0,-11 34 1274,-2-138-1980,0 1 0,0 0 0,1 0 0,0-1 0,0 1 0,1 1 0,-1-1 0,1 0 0,0 1 0,1-1 0,-1 1 0,1 0 0,0 0 0,8-7 0,-6 6-167,0-1 1,0 0-1,-1 0 1,0-1 0,-1 1-1,1-1 1,-1 0-1,5-17 1,-5 5 7,-1 0 0,0 0 0,-2 0 0,0-1 0,-4-36 0,-1 44 1145,1 25-175,2 23-18,10 25 345,31 105 0,-23-101-332,-14-48-581,0 0 21,-1-27-4578,-2-1-1305</inkml:trace>
  <inkml:trace contextRef="#ctx0" brushRef="#br0" timeOffset="552.72">1382 1621 4913,'0'0'7078,"5"-4"-6440,19-11 159,-24 15-734,1 0 0,0 0 0,-1 0 0,1-1 0,0 1 0,0 0 1,-1 0-1,1 0 0,0 0 0,-1 0 0,1 0 0,0 1 0,-1-1 1,1 0-1,0 0 0,-1 0 0,1 1 0,0-1 0,-1 0 0,1 1 0,-1-1 1,1 0-1,0 1 0,-1-1 0,1 1 0,-1-1 0,1 1 0,-1-1 1,0 1-1,1-1 0,-1 1 0,0 0 0,1-1 0,-1 1 0,0-1 1,1 1-1,-1 0 0,0-1 0,0 1 0,0 0 0,0 0 0,0-1 1,0 1-1,0 0 0,0 0 0,4 32 932,-4-17-659,-1 0-1,0 0 1,-1 0-1,-1 0 1,-1-1-1,0 1 1,-1-1-1,-1 0 1,-14 28-1,20-42-331,0-1-1,1 1 1,-1-1-1,0 1 0,1-1 1,-1 1-1,0-1 0,1 1 1,-1-1-1,1 1 1,-1-1-1,1 1 0,-1-1 1,1 0-1,-1 1 0,1-1 1,-1 0-1,1 0 1,0 1-1,-1-1 0,1 0 1,-1 0-1,1 0 0,0 0 1,-1 0-1,1 0 0,0 0 1,-1 0-1,1 0 1,-1 0-1,1 0 0,0 0 1,-1 0-1,1 0 0,0-1 1,0 1-1,43-2 77,-27 0-33,13 5 239,14-1 34,-39-10-4022,-3 0-1283</inkml:trace>
  <inkml:trace contextRef="#ctx0" brushRef="#br0" timeOffset="1199.16">1695 1490 4121,'0'0'16593,"5"0"-15830,419 14 2172,-306-14-1339,-112-11-5155,-2 1-3123</inkml:trace>
  <inkml:trace contextRef="#ctx0" brushRef="#br0" timeOffset="2154.23">2707 1371 7378,'0'0'11582,"-7"-8"-10307,-24-24-288,27 30-864,1 0-1,0 1 1,-1-1 0,1 1-1,-1 0 1,0 0 0,1 0-1,-1 0 1,0 1 0,0-1-1,1 1 1,-1 0 0,0 0 0,0 0-1,0 1 1,1-1 0,-1 1-1,0 0 1,1 0 0,-1 0-1,0 1 1,1-1 0,0 1 0,-1 0-1,1 0 1,0 0 0,-3 3-1,-2 2-23,2 0 0,-1 1 0,1 0 0,0 0 0,1 0 0,-1 1-1,2-1 1,-1 1 0,1 1 0,1-1 0,0 0 0,0 1 0,1 0 0,0-1 0,0 1 0,1 12-1,0-14-69,1 1 0,0-1 0,1 0 0,-1 1 0,2-1 0,-1 0 0,1 0 0,1 0-1,-1 0 1,1 0 0,1 0 0,-1-1 0,1 1 0,1-1 0,-1 0 0,1 0 0,0-1 0,1 0-1,8 8 1,-4-6-5,1-1 0,-1 0 0,1-1 0,1-1 0,-1 1-1,1-2 1,0 0 0,0 0 0,0-1 0,18 2 0,-22-4-83,1 0 1,-1 0 0,1-1 0,0 0 0,-1-1 0,1 0 0,-1 0 0,1-1 0,-1 0 0,1-1 0,-1 1 0,0-2 0,0 1 0,0-1 0,-1 0 0,8-6 0,-11 1-3605</inkml:trace>
  <inkml:trace contextRef="#ctx0" brushRef="#br0" timeOffset="9423.05">2958 1283 7618,'0'0'8435,"2"5"-7115,9 32-7,-2 1-1,-1 1 1,3 62-1,-2-22-573,-6-60 1155,-2-19-1248,-1-36-1483,0-6-116,0 34 603,1 0-1,1 0 1,-1 0 0,1 0 0,1 0-1,0 1 1,6-15 0,-7 19 216,1-1 1,0 1-1,-1 0 0,1 0 1,0 0-1,1 0 1,-1 1-1,0-1 1,1 1-1,-1 0 0,1 0 1,0 0-1,0 1 1,0-1-1,0 1 0,8-2 1,-6 2 98,0 0 0,0-1 0,0 0 0,-1 0 0,1 0 0,0-1 0,8-5 0,-11 6 31,-1-1-1,0 1 0,1-1 1,-1 0-1,-1 0 0,1 0 0,0 0 1,-1 0-1,1 0 0,-1 0 1,0 0-1,0-1 0,0 1 0,0-1 1,0-3-1,1-45 1629,1 90-940,2 4 56,0 44-1,-5-62-476,0 0-1,2 0 0,1-1 1,1 1-1,0-1 1,2 1-1,13 32 1</inkml:trace>
  <inkml:trace contextRef="#ctx0" brushRef="#br0" timeOffset="11108.21">621 1694 7514,'0'0'10207,"-2"7"-9025,-7 21-23,-1 0 0,-2-1 1,0-1-1,-25 38 0,-77 99-230,-10 15-817,120-172-113,2 0 0,-1 0 1,1 0-1,0 1 0,0-1 0,1 0 0,-1 1 0,1 12 0,-5 17 97,5-34-1365,1-6-1826,0 2 2257,0-5-4529</inkml:trace>
  <inkml:trace contextRef="#ctx0" brushRef="#br0" timeOffset="12164.62">193 2437 1584,'0'0'17140,"-7"-2"-15888,4 0-1334,1 1 216,0 0 1,0-1-1,0 1 1,0 0-1,-1 1 0,1-1 1,0 0-1,0 1 1,0-1-1,-1 1 0,1 0 1,0-1-1,0 1 0,-1 0 1,1 1-1,0-1 1,-1 0-1,1 1 0,0-1 1,0 1-1,0 0 1,0-1-1,-1 1 0,1 0 1,0 0-1,0 1 1,1-1-1,-1 0 0,0 1 1,0-1-1,-2 3 1,-9 10 85,0 0 1,1 1-1,0 1 1,1 0-1,-16 31 1,23-38-196,0-1 0,1 0 0,0 1-1,0 0 1,1 0 0,0 0 0,1 0 0,0 0 0,0 0 0,1 0-1,0 0 1,0 0 0,1 1 0,3 12 0,-3-18-25,1 0 0,-1 0 0,1-1 0,0 1 0,0 0 0,0-1 0,0 1 0,1-1 0,-1 0 0,1 0 0,0 0 0,0 0 0,0-1 0,1 1 0,6 4 1,-3-4-1,0 0 1,0 0 0,0 0-1,1-1 1,-1 0 0,1 0-1,15 1 1,-6-2-21,0-1-1,0-1 0,0-1 1,-1 0-1,1-1 0,-1 0 1,19-7-1,-27 7-290,8-5 2,-13-6-7858</inkml:trace>
  <inkml:trace contextRef="#ctx0" brushRef="#br0" timeOffset="14950.19">418 2450 6705,'0'0'5483,"2"9"-4145,8 57 3093,5 108 1,-14-180-4418,0-1 0,1 0 0,0 1 0,0 0 1,0-1-1,1 1 0,5-9 0,7-20-287,-9 10-33,-1 0-1,-1 0 1,-1 0 0,-1-42 589,-1 88 579,28 93-191,-18-76-308,9 53 0,-14-70-414,-2-17-1252,-1-13-1866,-1-4-1523</inkml:trace>
  <inkml:trace contextRef="#ctx0" brushRef="#br0" timeOffset="15321.09">684 2595 8634,'0'0'9605,"5"4"-8700,-3-3-840,0 1-1,0 0 1,0 0-1,0 0 1,0 0-1,0 1 1,-1-1-1,1 0 1,-1 1-1,0-1 1,1 1-1,-1-1 1,0 1-1,-1 0 1,1-1-1,0 5 1,1 2 57,-2 0 0,1 1-1,-1-1 1,-2 16 0,-13 28 39,12-46-145,1-1 1,-1 1-1,1 0 0,1-1 0,-1 1 0,1 0 0,0 0 0,1 12 1,6-18-41,0 0 1,0 0 0,1-1 0,-1 1-1,0-2 1,11 0 0,43-11-181,-39 7-1552,0 1 1,29-2-1,-37 6-1932</inkml:trace>
  <inkml:trace contextRef="#ctx0" brushRef="#br0" timeOffset="17251.75">122 2883 8706,'0'0'7648,"6"9"-5917,149 191 2548,-34-47-4006,140 216 1008,-252-360-455,-13-16-2794,-3-2-4303</inkml:trace>
  <inkml:trace contextRef="#ctx0" brushRef="#br0" timeOffset="18560.26">1144 3614 8058,'0'0'9937,"-6"-5"-8853,4 3-972,-1-1-1,0 1 1,0 0 0,-1 0 0,1 0-1,0 0 1,-1 0 0,1 1 0,-1 0-1,0 0 1,1 0 0,-1 0 0,0 0 0,0 1-1,1-1 1,-1 1 0,0 0 0,0 0-1,0 1 1,1-1 0,-1 1 0,0 0 0,1 0-1,-1 0 1,0 0 0,1 1 0,-1-1-1,1 1 1,0 0 0,-1 0 0,-3 4 0,-2 2-17,0 1 1,1 0-1,0 1 1,1 0-1,0 0 1,1 1-1,0-1 1,1 1-1,0 1 1,0-1-1,1 1 1,1 0-1,0 0 1,0 0-1,2 0 1,-1 0-1,1 0 1,1 1-1,0-1 1,3 15-1,-2-22-67,1 0-1,0 0 0,0-1 1,1 1-1,-1-1 0,1 1 1,0-1-1,0 0 0,0 0 1,1 0-1,-1-1 0,1 1 1,0-1-1,0 0 0,0 0 1,0 0-1,1-1 1,-1 1-1,1-1 0,0 0 1,-1 0-1,1-1 0,0 1 1,0-1-1,0 0 0,0-1 1,0 1-1,7-1 0,0 1-356,0-1-1,0 0 1,0-1-1,22-4 1,-24 2-1149,0 1 0,-1-1 0,1-1 0,-1 0 0,12-6 0</inkml:trace>
  <inkml:trace contextRef="#ctx0" brushRef="#br0" timeOffset="19152.32">1257 3655 8794,'0'0'5990,"2"10"-4685,2 26-399,-2-15-201,0 0-1,2-1 1,0 1 0,1-1-1,13 34 1,-18-53-678,1 0-1,-1 0 1,1 0-1,-1 0 1,1 0-1,-1-1 0,1 1 1,0 0-1,-1 0 1,1 0-1,0-1 1,-1 1-1,1 0 1,0-1-1,0 1 1,0 0-1,0-1 1,0 1-1,0-1 1,0 0-1,0 1 1,0-1-1,0 0 1,0 1-1,0-1 0,0 0 1,0 0-1,2 0 1,-2-1-9,1 0 1,0 0-1,-1 0 1,1 0-1,-1 0 1,1 0-1,-1 0 1,0 0-1,0-1 1,1 1-1,-1-1 1,0 1-1,0-1 0,1-2 1,4-8-149,-1 1 0,0-1-1,4-19 1,-5 16-279,-1-1 0,-1 1 1,0 0-1,-1-1 0,-1 0 0,0 1 0,-4-20 0,15 97 2369,-8-34-1442,2-1 0,0 0 0,2 0 0,1 0 0,19 41 0,-15-55-1043,-12-13 409,0 0 1,1 0-1,-1 0 1,1 0-1,-1 0 1,0 0-1,1 0 1,-1 0-1,0 0 1,1 0-1,-1 0 1,1 0-1,-1 0 1,0 0-1,1-1 1,-1 1-1,0 0 1,1 0-1,-1 0 1,0-1-1,1 1 1,-1 0-1,0 0 1,1-1-1,-1 1 1,0 0-1,0 0 1,1-1-1,-1 1 1,0 0 0,0-1-1,0 1 1,1 0-1,-1-1 1,0 1-1,0-1 1,0 1-1,0-1 1,4-10-5021</inkml:trace>
  <inkml:trace contextRef="#ctx0" brushRef="#br0" timeOffset="19584.66">1583 3827 7402,'0'0'11374,"4"8"-10657,0-1-592,-1 0-1,0 0 0,0 0 0,0 1 1,-1-1-1,-1 1 0,1-1 0,-1 1 1,0 0-1,-1 0 0,0-1 0,0 1 1,0 0-1,-1-1 0,-1 1 0,1 0 1,-5 12-1,1-9 42,-5 21-80,51-30-334,77-9 292,-70 4-4174,-42 2-699</inkml:trace>
  <inkml:trace contextRef="#ctx0" brushRef="#br0" timeOffset="20580.49">1935 3838 8810,'0'0'8576,"2"-5"-7753,0 2-741,-1 1 0,1 0 0,0-1 0,0 1 0,0 0 1,0 0-1,0 0 0,0 0 0,1 0 0,-1 0 0,1 1 0,-1-1 0,1 1 0,0 0 0,-1 0 0,1 0 0,0 0 0,0 0 0,0 0 0,0 1 0,3-1 0,81-6 987,-52 5-775,191-6 622,-212 12-703,1 0-1447</inkml:trace>
  <inkml:trace contextRef="#ctx0" brushRef="#br0" timeOffset="21126.38">2844 3635 9570,'0'0'10493,"-10"1"-9506,4-1-850,0 0-1,1 1 1,-1 0 0,1 0-1,-1 0 1,1 1 0,-1-1 0,1 1-1,0 1 1,0-1 0,0 1 0,0 0-1,0 0 1,1 0 0,-1 1-1,1-1 1,0 1 0,0 0 0,0 0-1,1 1 1,-1-1 0,1 1-1,0 0 1,-2 5 0,2-3-71,0-1 1,0 1-1,1 0 1,1 0 0,-1 0-1,1 0 1,0 0-1,0 0 1,1 0-1,0 0 1,0 0-1,1 0 1,0 0-1,0 0 1,1 0-1,0 0 1,0 0-1,0 0 1,1-1-1,0 1 1,1-1-1,-1 0 1,1 0-1,0 0 1,1-1 0,-1 1-1,1-1 1,0 0-1,0 0 1,1-1-1,-1 1 1,1-1-1,12 6 1,-12-7-346,1 0 1,0 0 0,0-1 0,0 1-1,0-2 1,0 1 0,0-1 0,0 0-1,10 0 1,-10-1-429,0-1 0,0 0 0,0 0 0,0 0 0,0-1 0,0 0 0,-1 0 0,1-1 0,-1 0 0,10-6 0,12-10-6885</inkml:trace>
  <inkml:trace contextRef="#ctx0" brushRef="#br0" timeOffset="21687.34">3063 3646 8754,'0'0'3177,"0"11"-1533,0-6-1481,1 21 812,0-1 0,1 0-1,1 0 1,2 0-1,0 0 1,10 25-1,-15-49-949,0-1 0,0 0 0,1 1 0,-1-1 0,0 1 0,0-1 0,0 0 0,0 1-1,0-1 1,1 0 0,-1 1 0,0-1 0,0 0 0,1 1 0,-1-1 0,0 0 0,1 0-1,-1 1 1,0-1 0,1 0 0,-1 0 0,0 1 0,1-1 0,-1 0 0,0 0 0,1 0 0,-1 0-1,1 0 1,-1 0 0,0 1 0,1-1 0,-1 0 0,1 0 0,-1 0 0,0 0 0,1 0-1,-1-1 1,1 1 0,-1 0 0,0 0 0,1 0 0,-1 0 0,0 0 0,1 0 0,-1-1 0,0 1-1,1 0 1,-1 0 0,0-1 0,1 1 0,-1 0 0,0 0 0,1-1 0,-1 1 0,0 0-1,0-1 1,0 1 0,1 0 0,-1-1 0,0 1 0,0-1 0,0 1 0,0 0 0,1-1 0,11-30 240,-10 26-276,10-36-378,7-49 0,-10 50 1233,1 76 232,10 68 0,1 3-440,-16-99-2356,2-8-3039</inkml:trace>
  <inkml:trace contextRef="#ctx0" brushRef="#br0" timeOffset="22114.3">3333 3818 2537,'0'0'10335,"10"-7"-9108,34-19 232,-43 25-1374,0 0 0,0 1 0,0-1 0,0 1 0,0-1 0,0 1 0,0 0 0,0-1 0,0 1 0,0 0 0,0 0 0,0-1 0,0 1 0,0 0 0,0 0 0,0 0 0,0 0 0,0 1 0,1-1 0,-1 0 0,0 0 0,0 1 0,0-1 0,0 0 0,0 1 0,0-1 0,-1 1 0,1-1 0,0 1 1,0 0-1,0-1 0,0 1 0,-1 0 0,1 0 0,0-1 0,0 1 0,-1 0 0,1 0 0,-1 0 0,1 0 0,-1 0 0,1 0 0,-1 0 0,0 0 0,1 0 0,-1 0 0,0 0 0,0 0 0,0 0 0,0 0 0,0 0 0,0 0 0,0 2 0,1 5 99,-1 0 0,0 0 0,-1 0 1,1 1-1,-3 8 0,-22 38 311,21-48-436,0-1 0,1 1 0,0 0 1,0 0-1,0 0 0,1 0 0,0 1 0,0-1 1,0 11-1,2-17-57,1 0 1,-1 0-1,1 0 1,-1-1 0,1 1-1,0 0 1,-1 0-1,1-1 1,0 1-1,0 0 1,0-1-1,0 1 1,-1-1 0,1 1-1,0-1 1,0 0-1,0 1 1,0-1-1,0 0 1,0 0-1,0 1 1,0-1 0,0 0-1,0 0 1,0 0-1,0 0 1,0 0-1,0-1 1,1 1-1,35-2 79,-18-2-84,-1-1 0,1 0-1,18-9 1,-17 7-39</inkml:trace>
  <inkml:trace contextRef="#ctx0" brushRef="#br0" timeOffset="24176.07">2963 3532 5841,'0'0'8791,"11"-17"-7121,78-95-22,92-151-1,-26 34-1153,-142 213-435,-2-1 0,0 0 1,-1 0-1,9-22 923,-17 39-312,2 0-1464</inkml:trace>
  <inkml:trace contextRef="#ctx0" brushRef="#br0" timeOffset="25876.92">3786 2467 5473,'0'0'10558,"-9"-4"-9532,-1-1-526,1 2 1,-1 0-1,0 0 1,0 0-1,-17-1 1,22 4-311,0-1 0,-1 1 1,1 1-1,0-1 1,0 1-1,-1-1 1,1 2-1,0-1 0,0 0 1,0 1-1,0 0 1,1 0-1,-1 1 0,0-1 1,-6 6-1,6-4-165,0 1 1,0-1-1,0 1 0,0 0 0,1 0 0,0 0 0,0 1 0,1 0 0,-1 0 1,1 0-1,0 0 0,1 0 0,0 0 0,0 1 0,0-1 0,0 1 1,1-1-1,1 1 0,-1 0 0,1 0 0,0-1 0,0 1 0,1 0 0,0-1 1,0 1-1,0 0 0,1-1 0,0 1 0,1-1 0,-1 0 0,1 0 0,0 0 1,1 0-1,-1 0 0,1-1 0,0 0 0,1 1 0,-1-2 0,1 1 1,0 0-1,0-1 0,1 0 0,-1 0 0,1-1 0,0 1 0,0-1 0,0 0 1,0-1-1,0 0 0,1 0 0,-1 0 0,1 0 0,0-1 0,-1-1 1,1 1-1,0-1 0,7 0 0,-6-1-695,0 0 1,0 0-1,0-1 0,-1 0 0,15-6 1,3-5-4658</inkml:trace>
  <inkml:trace contextRef="#ctx0" brushRef="#br0" timeOffset="26505.17">3922 2457 8266,'0'0'7193,"3"12"-5547,5 35-505,-4-21-258,0 0-1,2 0 0,1-1 1,18 45-1,-25-69-861,0 0 0,1 0-1,-1-1 1,0 1 0,1-1-1,-1 1 1,1 0 0,-1-1 0,1 1-1,-1-1 1,1 1 0,-1-1-1,1 1 1,-1-1 0,1 1 0,-1-1-1,1 0 1,0 1 0,-1-1-1,1 0 1,0 1 0,0-1 0,-1 0-1,1 0 1,0 0 0,-1 0 0,1 0-1,0 0 1,0 0 0,0 0-1,17-16 223,3-32-289,-18 34-158,0 0 1,-1 0-1,-1-1 0,0 1 0,-1 0 1,-1 0-1,0 0 0,-4-18 1,-2-48-826,7 79 1025,6 13 199,15 39 1381,26 95 0,-28-81-1053,-19-65-648,0 1-1,0 0 0,1-1 1,-1 1-1,0 0 0,1-1 1,-1 1-1,0-1 0,1 1 1,-1-1-1,1 1 0,-1-1 1,1 1-1,-1-1 0,1 1 1,-1-1-1,1 1 0,0-1 1,-1 0-1,1 1 0,0-1 1,-1 0-1,1 0 0,0 0 1,-1 1-1,1-1 1,0 0-1,-1 0 0,1 0 1,0 0-1,-1 0 0,1 0 1,0 0-1,0 0 0,0-1 1,7 1-5394</inkml:trace>
  <inkml:trace contextRef="#ctx0" brushRef="#br0" timeOffset="26916.76">4222 2637 7770,'0'0'5798,"11"-6"-5138,35-20 73,-44 25-652,-1 1 0,1-1 1,-1 0-1,1 0 0,-1 1 1,1-1-1,0 1 1,-1-1-1,1 1 0,0 0 1,-1 0-1,1-1 0,0 1 1,0 0-1,-1 1 1,1-1-1,0 0 0,-1 0 1,1 1-1,0-1 0,-1 1 1,1-1-1,-1 1 1,1 0-1,-1 0 0,1 0 1,-1 0-1,1 0 1,-1 0-1,0 0 0,0 0 1,1 0-1,-1 1 0,0-1 1,0 0-1,0 1 1,0-1-1,-1 1 0,1-1 1,0 1-1,-1-1 0,1 1 1,-1 0-1,1-1 1,-1 1-1,0 0 0,1-1 1,-1 3-1,1 4 91,0 0-1,0 0 1,-1 0 0,0 0 0,-1 0-1,0 0 1,-3 16 0,-19 23 109,19-41-114,0 0 0,1 0 0,0 0 0,0 0 0,1 1 0,-1-1 0,2 1 1,-1-1-1,1 1 0,-2 10 0,4-16-162,0 0-1,-1 0 1,1 0 0,0 0 0,0 0-1,0 0 1,-1 0 0,1-1 0,0 1-1,0 0 1,0 0 0,0-1 0,1 1 0,-1 0-1,0-1 1,0 1 0,0-1 0,0 0-1,1 1 1,-1-1 0,0 0 0,0 0-1,1 0 1,-1 0 0,0 0 0,0 0 0,1 0-1,1 0 1,43-2-56,-44 2 48,64-14-996,-25-2-4568,-29 10 570</inkml:trace>
  <inkml:trace contextRef="#ctx0" brushRef="#br0" timeOffset="27923.06">2778 1874 3105,'0'0'16287,"11"8"-14748,9 8-884,-1 1 0,-1 1 0,-1 1 0,0 0 0,18 29 0,7 14-427,3-3-1,3-1 0,2-3 0,78 67 1,-119-114-209,0 0 0,0-1 0,1 0 0,0 0 0,16 7 0,-23-17 393,-8-9-5435,-1 3-1947</inkml:trace>
  <inkml:trace contextRef="#ctx0" brushRef="#br0" timeOffset="30207.46">2679 1194 3881,'0'0'17841,"25"-26"-16039,22-18-1733,55-68 0,-61 65 88,70-64 0,-105 106 194,-1 1-804</inkml:trace>
  <inkml:trace contextRef="#ctx0" brushRef="#br0" timeOffset="31490.33">3318 662 4865,'0'0'10557,"-2"-2"-9035,-2-1-1022,1 0 1,0 0-1,0 1 0,-1-1 1,0 1-1,1 0 1,-1 0-1,0 1 1,0-1-1,0 1 1,-6-2-1,6 2-322,0 1 0,1 0-1,-1 0 1,0 0 0,0 0 0,0 0-1,1 1 1,-1 0 0,0-1 0,0 1-1,-4 2 1,3 0-114,0 0-1,0 0 0,0 0 0,0 0 1,1 1-1,-1 0 0,1 0 1,0 0-1,0 0 0,1 1 1,-1-1-1,1 1 0,0 0 0,0 0 1,1 0-1,-1 0 0,-2 9 1,3-9-23,1 0 0,-1 1 0,1-1 0,0 1 0,0-1 0,0 1 1,1-1-1,0 1 0,0 0 0,0-1 0,1 1 0,0-1 0,0 1 1,0-1-1,1 1 0,-1-1 0,1 0 0,1 0 0,-1 0 0,1 0 0,4 6 1,-3-6-27,1-1 0,0 0 0,0 0 0,0 0 0,0 0 0,0-1 0,1 0 0,0 0 0,0 0 0,0-1 0,0 0 0,0 0 0,0 0 0,0-1 0,0 0 0,1 0 0,-1-1 0,11 0 1,-9 1-5,1-2 0,-1 1 1,0-1-1,0 0 0,0 0 1,0-1-1,0-1 1,0 1-1,0-1 0,-1 0 1,1-1-1,-1 0 0,0 0 1,13-10 765</inkml:trace>
  <inkml:trace contextRef="#ctx0" brushRef="#br0" timeOffset="45620.1">3160 299 7962,'0'0'6750,"1"10"-897,1 32-3844,1-7-1258,3 16 208,-4-50-2828,-2-1 1780,0 0 0,1 0 0,-1-1 0,0 1 0,0 0 0,0 0 0,0 0 0,0 0 0,0 0 0,0 0 0,1-4-3114</inkml:trace>
  <inkml:trace contextRef="#ctx0" brushRef="#br0" timeOffset="46125">3255 265 8146,'0'0'8391,"0"4"-7363,-2 31 1354,0-23-2068,1-1 0,1 1 0,0-1 1,0 1-1,1 0 0,0-1 0,1 0 0,1 1 1,4 12 742,-5-39-4666,-2 9-2067</inkml:trace>
  <inkml:trace contextRef="#ctx0" brushRef="#br0" timeOffset="47002.13">3133 59 7194,'0'0'8420,"-2"4"-7751,0-1-498,1 1-1,-1-1 0,1 1 0,0-1 0,0 1 1,0-1-1,1 1 0,-1-1 0,1 1 0,0 0 1,0-1-1,0 1 0,0 0 0,1-1 0,0 1 1,-1-1-1,1 1 0,1-1 0,-1 1 0,0-1 1,1 0-1,0 1 0,-1-1 0,1 0 0,1 0 1,3 5-1,-3-5-124,0 1 0,0-1 0,0 0 0,1 0 1,-1 0-1,1 0 0,-1-1 0,1 1 0,0-1 0,0 0 0,0 0 0,0 0 1,0-1-1,1 0 0,-1 1 0,0-1 0,1-1 0,-1 1 0,1-1 1,-1 0-1,1 0 0,-1 0 0,7-1 0,-8-1-41,1 0 1,0 1-1,-1-2 1,0 1-1,1 0 1,-1-1-1,0 1 1,0-1-1,0 0 1,-1 0-1,1 0 0,-1-1 1,1 1-1,-1 0 1,0-1-1,0 0 1,-1 1-1,1-1 1,-1 0-1,0 0 0,0 0 1,0 0-1,0-6 1,0 5-23,0 0 1,0 0 0,-1 1-1,1-1 1,-1 0-1,0 0 1,-1 0 0,1 0-1,-1 0 1,0 1-1,0-1 1,-1 0-1,1 1 1,-1-1 0,0 0-1,0 1 1,-1 0-1,1 0 1,-6-7 0,3 8 118,-1 0 1,0 1-1,0-1 1,0 1-1,0 0 1,0 1-1,0-1 1,0 1-1,-1 0 1,1 1 0,0-1-1,-1 2 1,-6-1-1,-23 8-5561,29-5 1113</inkml:trace>
  <inkml:trace contextRef="#ctx0" brushRef="#br0" timeOffset="48436.09">3493 732 8186,'0'0'9138,"46"-5"-3778,42 0-4771,-30 4 2873,-74-1-10830,8 2 1556</inkml:trace>
  <inkml:trace contextRef="#ctx0" brushRef="#br0" timeOffset="49585.77">3944 643 7114,'0'0'7553,"-7"-1"-6638,6 1-942,-6-2 532,0 1 1,0 0-1,1 0 0,-1 1 1,0-1-1,-10 2 0,14 0-390,1-1 0,0 1 1,0 0-1,0-1 0,0 1 0,-1 0 0,1 0 0,0 0 0,1 1 0,-1-1 0,0 0 0,0 1 0,0-1 0,1 1 0,-1-1 0,1 1 0,-1 0 0,1 0 1,0 0-1,0 0 0,0 0 0,0 0 0,0 0 0,0 0 0,0 0 0,1 0 0,-1 5 0,0-1-27,0 1 0,1-1 0,0 1 0,0 0 1,1-1-1,-1 1 0,2-1 0,-1 1 0,1-1 0,0 1 0,0-1 0,0 0 0,1 0 0,0 0 1,0 0-1,1-1 0,4 6 0,-6-8-62,1 1-1,0-1 1,-1 0 0,1 0-1,1 0 1,-1-1 0,0 1-1,1-1 1,-1 0 0,1 0 0,0 0-1,-1 0 1,1 0 0,0-1-1,0 0 1,0 0 0,0 0 0,0 0-1,1-1 1,-1 1 0,0-1-1,0 0 1,0 0 0,0-1-1,0 1 1,1-1 0,-1 0 0,6-2-1,-6 1-9,-1 0 0,1 1 1,0-2-1,0 1 0,-1 0 0,0-1 0,1 1 0,-1-1 0,0 0 0,0 0 0,0 0 0,-1-1 1,1 1-1,-1-1 0,0 1 0,0-1 0,0 0 0,0 0 0,-1 0 0,1 0 0,-1 0 0,0 0 1,0 0-1,-1 0 0,1 0 0,-1-1 0,0 1 0,0 0 0,0 0 0,-1-1 0,1 1 0,-1 0 1,0 0-1,-1 0 0,1 0 0,0 0 0,-1 0 0,0 0 0,0 1 0,0-1 0,-5-5 0,1 2-9,-1 1 0,1-1 0,-1 2 0,0-1 0,-1 1-1,1 0 1,-1 1 0,-11-6 0,16 9-428,-1 0 1,0 0 0,1 0-1,-1 0 1,0 1-1,0-1 1,1 1 0,-6 1-1,0 6-6239,7-1 1731</inkml:trace>
  <inkml:trace contextRef="#ctx0" brushRef="#br0" timeOffset="50620.74">4156 609 10122,'0'0'9748,"8"23"-8179,22 162 1587,-31-189-2787,1-1 1,0 0 0,0 0 0,0 0 0,0 0 0,2-9 0,-1 10-596,0 1 1,0-1-1,1 1 1,-1 0-1,1-1 1,0 1-1,-1 0 1,1 0-1,1 0 1,-1 0-1,0 1 1,1-1-1,0 1 1,-1-1-1,1 1 1,0 0-1,0 0 1,0 0-1,0 0 1,1 1-1,-1-1 1,0 1-1,1 0 1,-1 0-1,1 0 1,6 0-1,-7 0 219,0 1 0,0 0 0,0-1 0,0 1 0,0-1 0,0 0 0,0 0 0,0-1 0,0 1 0,0 0 0,0-1 0,-1 0 0,1 1 0,0-1 0,-1 0 0,0-1 0,1 1 0,-1 0 0,0-1 1,0 1-1,0-1 0,-1 1 0,1-1 0,-1 0 0,1 0 0,-1 0 0,0 0 0,0 0 0,0 0 0,-1 0 0,1 0 0,-1 0 0,1 0 0,-1-1 0,0 1 0,0 0 0,-1-3 0,0 32 825,2-1-1,0 1 1,10 50 0,-6-63-476,-1 0-1,-1 0 0,0 1 1,0-1-1,-1 16 1,0-30 432,-9-9-5356,-3 5-3101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7:03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5401,'0'0'11171,"2"0"-10371,0 0-280,-1 0 176,2 0-8,-1 0-16,0 0-664,1-1-576,1-1-2056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6:52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57 9210,'0'0'9163,"-4"-5"-8048,0 0-814,-1 1 1,1-1-1,0 1 0,-1 0 0,0 1 0,0-1 0,0 1 1,-1 0-1,1 0 0,-1 1 0,1-1 0,-1 1 1,0 1-1,0-1 0,0 1 0,0 0 0,0 0 1,-11 1-1,13 0-267,0 1 0,0 0 0,0 1 0,0-1 0,0 1 1,0-1-1,0 1 0,1 0 0,-1 1 0,1-1 0,-1 1 0,1-1 1,0 1-1,0 0 0,0 0 0,1 0 0,-1 1 0,-2 3 0,-2 4 61,0-1 0,0 2 0,1-1 0,-8 21 0,11-22-88,0 0 0,1 0 1,1 0-1,-1 0 1,2 1-1,-1-1 1,1 0-1,1 1 0,0-1 1,1 0-1,-1 0 1,2 0-1,0 0 1,0 0-1,0 0 0,1-1 1,1 1-1,5 8 1,-5-11-24,-1 0 1,2 0 0,-1 0 0,1 0 0,0-1 0,0 0 0,0-1 0,1 1-1,0-1 1,0 0 0,0-1 0,1 0 0,0 0 0,0 0 0,0-1-1,0 0 1,0-1 0,0 0 0,1 0 0,-1-1 0,16 1 0,50-16 1783,-74 3-5602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4:51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1 11562,'0'0'5376,"-2"0"-5216,0 1-1,1 0 0,-1 0 0,0 0 0,1 0 1,-1 0-1,1 0 0,-1 0 0,1 1 0,0-1 1,0 0-1,-2 3 0,-35 66 3369,31-59-3294,0 0-1,0 0 0,1 1 1,1 0-1,0 0 0,0 0 0,2 1 1,-1-1-1,-2 22 0,27-47-662,48-73-281,-54 65 623,1-1 0,2 2 0,23-22 0,-41 42 88,0-1 0,0 1 0,0-1 0,1 1 0,-1 0 0,0-1 0,0 1 0,1 0 0,-1-1 0,0 1 0,1 0 0,-1-1 0,0 1 0,1 0 0,-1-1 0,1 1 0,-1 0 0,0 0 0,1 0 0,-1-1 0,1 1-1,-1 0 1,1 0 0,-1 0 0,0 0 0,1 0 0,-1 0 0,1 0 0,-1 0 0,1 0 0,-1 0 0,1 0 0,-1 0 0,1 0 0,-1 0 0,0 1 0,1-1 0,-1 0 0,1 0 0,-1 0 0,1 1 0,0-1 0,-3 24 260,-17 31 265,-9 2-159,18-42-174,1 2 0,1-1 0,1 1 0,0 1 0,1-1 1,1 1-1,-5 32 0,10-49-199,0-1 0,0 1 0,0-1 0,0 1 0,-1-1 0,1 1 0,0-1 0,0 1 0,0-1 0,1 1 0,-1-1 0,0 1 0,0-1 0,0 1 0,0-1 0,0 1 0,1-1 0,-1 1 0,0-1 0,0 1 0,1-1 0,-1 1 0,0-1-1,1 0 1,-1 1 0,0-1 0,1 1 0,-1-1 0,1 0 0,-1 0 0,1 1 0,-1-1 0,1 0 0,-1 0 0,1 1 0,-1-1 0,1 0 0,-1 0 0,1 0 0,-1 0 0,1 0 0,-1 0 0,1 0 0,-1 0 0,1 0 0,-1 0 0,1 0 0,-1 0 0,1 0 0,-1 0 0,1 0 0,-1-1 0,1 1 0,-1 0 0,1 0 0,-1-1 0,1 1 0,-1 0 0,0-1 0,1 1 0,-1 0 0,1-1 0,-1 1 0,0-1 0,1 1 0,-1-1 0,31-27-421,-11 0-213,30-54 0,12-18 313,-69 137 1477,-12 18-761,8-28-285,1 0 0,2 1 0,1 0-1,1 1 1,-4 44 0,10-72-111,0-1 0,0 1 0,-1 0 0,1-1 0,0 1 0,0-1 0,0 1 0,0-1 0,0 1 0,0-1 0,0 1 0,0-1 0,1 1 0,-1 0 0,0-1 0,0 1 0,0-1 0,0 1 0,1-1 0,-1 1 0,0-1 0,1 1 0,-1-1 0,0 0 0,1 1 0,-1-1 0,1 1 0,-1-1 0,0 0 0,1 1 0,-1-1 0,2 1 0,13-12-158,11-26-14,-7-3-57,-15 30 210,0 0-1,1 0 1,1 1 0,-1-1-1,9-10 1,-17 70 872,-7-6-457,-1 9-257,3-25-8558,12-38 168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34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26 104 9114,'0'0'7016,"1"10"-5505,25 152 2397,5 36-238,-30-197-3504,-1 0 0,0-1 1,1 1-1,-1 0 0,0 0 1,0 0-1,0 0 1,0 0-1,0 0 0,0 0 1,0-1-1,0 1 0,0 0 1,0 0-1,-1 0 0,1 0 1,0 0-1,-1-1 0,1 1 1,0 0-1,-1 0 0,1 0 1,-2 1-1,-10-17 936,-10-38-1153,9-16-995,-7-117 0,8 60-1455,12 124 2470,-1 1 0,1-1 0,0 1 0,0-1 0,-1 1 0,1-1-1,0 1 1,0-1 0,0 0 0,1 1 0,-1-1 0,0 1-1,1-1 1,-1 1 0,1-1 0,-1 1 0,1 0 0,0-1 0,-1 1-1,1-1 1,0 1 0,0 0 0,0 0 0,0 0 0,0-1 0,2 0-1,1 0-29,1 1 0,-1 0-1,1 0 1,-1 0-1,0 1 1,1 0-1,-1 0 1,7 0 0,-7 0 86,331 17-2085,-334-17 1263</inkml:trace>
  <inkml:trace contextRef="#ctx0" brushRef="#br0" timeOffset="464.1">30 239 10266,'0'0'4721,"58"8"-2480,-30-5 199,0-1-1200,-1-2-671,2 0-393,-7-5-176,-7-5-3681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33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1 179 10642,'0'0'7099,"11"0"-5699,102-1 1630,198 5 1321,-296-8-6738,-19-12-5913,-7 2-3790</inkml:trace>
  <inkml:trace contextRef="#ctx0" brushRef="#br0" timeOffset="413.85">236 1 10970,'0'0'3360,"3"12"-1740,58 310 9568,-61-318-11448,-3-13-3200,2 6 1363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32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0 7922,'0'0'10601,"6"1"-6819,-293 14-177,286-13-3624,0 0 0,0 1 0,0-1 0,0 0 0,0 0 1,1 1-1,-1-1 0,1 0 0,-1 1 0,1-1 0,0 0 1,0 1-1,0-1 0,0 1 0,1-1 0,0 3 1,-1 2 35,-1 44-7,2-1 0,2 0 0,3 0 0,1 0 0,3-1 0,23 69 0,-31-115-6,0 0-1,0 0 0,1 0 1,-1 0-1,1-1 0,-1 0 1,1 1-1,0-1 0,0 0 1,0 0-1,0-1 0,1 1 1,-1-1-1,0 1 0,1-1 1,-1 0-1,1 0 0,-1 0 0,1-1 1,-1 1-1,1-1 0,-1 0 1,8-1-1,9 1 0,0 0 0,37-7 0,58-11 21,-114 18-51,-1-1 0,0 1 0,0 0 0,0 0 0,1 0 0,-1 0 1,0 0-1,0-1 0,0 1 0,1 0 0,-1 0 0,0 0 1,0-1-1,0 1 0,0 0 0,0 0 0,1-1 0,-1 1 1,0 0-1,0 0 0,0-1 0,0 1 0,0 0 0,0 0 1,0-1-1,0 1 0,0 0 0,0 0 0,0-1 0,0 1 1,0 0-1,0 0 0,0-1 0,0 1 0,0 0 0,0 0 1,-1-1-1,1 1 0,0 0 0,0 0 0,0-1 0,0 1 1,-1 0-1,1 0 0,-7-11-3745,-3 3-2851</inkml:trace>
  <inkml:trace contextRef="#ctx0" brushRef="#br0" timeOffset="369.18">2 303 7602,'0'0'8129,"86"-6"-7977,-49 1-152,21 0-392,-10 1-1408,-5 0-3161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9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11 134 3817,'0'0'18585,"-10"0"-17159,104 0-156,567-19 748,-555 11-2007,-106 8 14,0 0 1,0 0-1,0 0 0,0 0 1,0 0-1,1 0 0,-1 0 1,0 0-1,0 0 0,0-1 1,0 1-1,0 0 0,0 0 1,0 0-1,1 0 0,-1 0 1,0 0-1,0 0 0,0 0 1,0 0-1,0 0 0,0 0 0,0 0 1,0 0-1,0-1 0,1 1 1,-1 0-1,0 0 0,0 0 1,0 0-1,0 0 0,0 0 1,0 0-1,0-1 0,0 1 1,0 0-1,0 0 0,0 0 1,0 0-1,0 0 0,0 0 1,0-1-1,0 1 0,0 0 1,0 0-1,0 0 0,0 0 0,0 0 1,0 0-1,0-1 0,0 1 1,-1 0-1,1 0 0,0 0 1,0 0-1,0 0 0,0 0 1,0 0-1,0 0 0,0 0 1,0-1-1,-1 1 0,-10-9 527,-16-6-357,-117-42 177,81 37-3551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7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0 205 6849,'0'0'11582,"6"0"-8129,31 3-1884,248-13 1464,-283 10-3085,-1 0 1,0 0-1,0 0 1,0 0-1,0 0 1,0 0-1,0 0 1,0-1 0,0 1-1,0 0 1,0-1-1,0 1 1,0 0-1,0-1 1,0 1-1,0-1 1,0 0-1,0 1 1,0-1-1,0 0 1,0 1 0,-1-1-1,1 0 1,0 0-1,-1 0 1,2-1-1,-4-21-5452,-7 7-1765</inkml:trace>
  <inkml:trace contextRef="#ctx0" brushRef="#br0" timeOffset="399.44">179 1 12099,'0'0'1679,"1"13"-232,41 273 8373,-31-213-7805,-8-49-1157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5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1 133 8674,'0'0'13404,"27"0"-10383,145-15 420,-139 11-4423,55-1 0,-105 1-3173,0 0-2215</inkml:trace>
  <inkml:trace contextRef="#ctx0" brushRef="#br0" timeOffset="395.89">186 1 12755,'0'0'3480,"4"11"-1266,5 16-810,-2-1-1,-1 1 1,-1 1-1,3 47 1,-11 92 1993,17-195-14268,-9 17 1312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3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1 140 8410,'0'0'14298,"6"2"-12866,7 2-914,0 0 0,0-1 1,0-1-1,0 0 0,0-1 0,22 0 1,93-10 488,-10 1-1027,-111 7-995,-22-5-8129</inkml:trace>
  <inkml:trace contextRef="#ctx0" brushRef="#br0" timeOffset="378.5">228 0 8490,'0'0'8578,"4"12"-6182,36 206 5989,-35-184-7692,-4-28-1397,5 27 2777,1-22-4426,4-12-6549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3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25 13203,'0'0'9159,"0"9"-8257,0 135 3044,-4-82-3243,-2-1 0,-3 1 0,-31 107 0,40-169-679,0-1 0,0 1 0,0 0 0,0 0 0,0 0 0,0 0 0,0 0-1,0 0 1,-1 0 0,1 0 0,0 0 0,0 0 0,0 0 0,0 0 0,0 0 0,0 0-1,-1 0 1,1 0 0,0 0 0,0 0 0,0 0 0,0 0 0,0 0 0,0 0-1,0 0 1,-1 0 0,1 0 0,0 0 0,0 1 0,0-1 0,0 0 0,0 0 0,0 0-1,0 0 1,0 0 0,0 0 0,0 0 0,0 0 0,-1 0 0,1 1 0,0-1-1,0 0 1,0 0 0,0 0 0,0 0 0,0 0 0,0 0 0,0 1 0,-2-22 153,1-32-550,1 52 383,0-60-394,-2-7-236,4 1-1,16-111 1,-17 172 541,0 1 0,0-1 0,1 0 1,-1 1-1,1-1 0,1 1 0,-1-1 0,1 1 0,0 0 0,4-6 0,-4 9 59,-1 0 0,1 0 0,-1 0 0,1 1 0,0-1-1,0 1 1,0 0 0,-1-1 0,1 1 0,0 1 0,0-1 0,1 0-1,-1 1 1,0 0 0,0-1 0,0 1 0,0 0 0,0 1 0,0-1-1,4 1 1,-1 1 20,1-1 0,-1 1 0,0 0-1,-1 1 1,1 0 0,0-1 0,-1 2 0,0-1-1,1 1 1,-1 0 0,-1 0 0,1 0-1,-1 0 1,1 1 0,-1 0 0,0 0 0,-1 0-1,1 0 1,4 12 0,5 9 87,-1 1-1,15 52 1,-27-77-81,84 280 1337,-85-276-1071,-8-10-1078,-10-13-4351,5 1-2193</inkml:trace>
  <inkml:trace contextRef="#ctx0" brushRef="#br0" timeOffset="394.55">10 319 11090,'0'0'8890,"58"1"-8122,-21-1-576,7-7-192,21 1-1368,-10 2-2889,-9 2-2656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30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697 1 9690,'0'0'12228,"-11"-1"-11016,-30 1-39,-1 2 0,0 1 0,-60 13 0,-24 3-910,18-12-232,52-4-23,-94 18 1,149-22-23,0 1 1,1 0 0,-1 0-1,0 0 1,1 0 0,-1 0 0,0 0-1,1 0 1,-1 1 0,1-1-1,-1 0 1,0 0 0,1 0-1,-1 1 1,1-1 0,-1 0 0,0 1-1,1-1 1,-1 0 0,1 1-1,-1-1 1,1 1 0,-1-1-1,1 1 1,0-1 0,-1 1 0,1-1-1,0 1 1,-1-1 0,1 1-1,0-1 1,-1 1 0,1 0-1,0-1 1,0 1 0,0 0 0,0-1-1,0 1 1,0-1 0,0 1-1,0 0 1,0-1 0,0 1-1,0 0 1,0-1 0,0 1 0,0 0-1,0-1 1,1 1 0,-1-1-1,0 1 1,1 0 0,1 2-32,0-1 1,-1 0-1,1 0 0,0-1 1,0 1-1,1 0 0,-1-1 1,0 1-1,0-1 1,1 0-1,3 2 0,11 1-41,0 0 1,0-2-1,0 0 0,23 0 0,-19-1 80,0 0 1,0 2 0,24 5 0,-40-6 20,0-1 0,0 1 0,0 0 0,0 0 0,0 1 0,0 0 0,-1-1 0,1 2 0,-1-1 0,0 0 0,1 1 0,-2 0 0,1 0 1,0 0-1,-1 0 0,5 9 0,-8-13-31,0 0 0,0 0-1,0 0 1,0 0 0,0-1 0,-1 1 0,1 0 0,0 0 0,0 0 0,0 0 0,0 0 0,0 0 0,0 0 0,0 0 0,-1 0-1,1 0 1,0 0 0,0 0 0,0 0 0,0 0 0,0 0 0,0 0 0,-1 1 0,1-1 0,0 0 0,0 0 0,0 0 0,0 0 0,0 0-1,0 0 1,0 0 0,0 0 0,0 0 0,-1 0 0,1 0 0,0 0 0,0 1 0,0-1 0,0 0 0,0 0 0,0 0 0,0 0-1,0 0 1,0 0 0,0 0 0,0 1 0,0-1 0,0 0 0,0 0 0,0 0 0,0 0 0,0 0 0,0 1 0,-11-8-4597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8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 6041,'0'0'11067,"4"9"-9707,20 42 32,-2 2 1,-2 0-1,-3 1 1,-2 1-1,-3 1 1,10 97-1,-41-234 1310,-3-11-3518,19 75 671,-12-83-2152,-3-144-1,18 243 2285,0 1-1,0-1 1,0 1 0,0-1-1,0 1 1,0-1-1,0 1 1,0-1-1,0 1 1,0-1-1,1 1 1,-1-1-1,0 1 1,0-1-1,1 1 1,-1 0-1,0-1 1,0 1-1,1-1 1,-1 1 0,1 0-1,-1-1 1,0 1-1,1 0 1,-1-1-1,1 1 1,-1 0-1,1 0 1,-1-1-1,1 1 1,-1 0-1,0 0 1,1 0-1,0 0 1,0-1 0,24 6-159,21 17 154,-25-8 39,-1 1 1,-1 1 0,0 1 0,-1 1 0,0 0 0,-2 1 0,0 1-1,-1 1 1,-1 0 0,-2 1 0,0 0 0,-1 1 0,-1 0 0,-1 1-1,-1 0 1,-1 0 0,5 37 0,-11-58 76,0 0 0,0 1 1,-1-1-1,0 0 0,0 0 0,0 0 0,0 1 1,0-1-1,-1 0 0,1 0 0,-1 1 1,0-1-1,0 0 0,0 0 0,0 0 0,0 0 1,-1 0-1,0-1 0,1 1 0,-1 0 0,0-1 1,0 1-1,-4 3 0,-1-2 106,1 0 0,-1-1 0,1 1 0,-1-1 0,0-1 0,0 0 0,-1 0 0,1 0 0,-11 1 0,3 0-118,-1-1 1,0 0-1,1-1 1,-1-1-1,0 0 1,-18-3-1,33 3-222,0-1 0,-1 1 0,1 0 0,0-1 0,0 0 0,0 1 0,0-1-1,0 1 1,0-1 0,0 0 0,0 0 0,0 0 0,0 0 0,0 0 0,0 0-1,0 0 1,1 0 0,-1 0 0,0 0 0,1 0 0,-1 0 0,1 0 0,-1-2-1,1 2-208,0 1 0,0-1 0,0 0 0,0 0 0,0 1 0,0-1 0,0 0 0,0 0 0,0 1 0,1-1 0,-1 0 0,0 0 0,0 1 0,1-1 0,-1 0 0,1 1 0,-1-1 0,0 0 0,1 1 1,-1-1-1,1 1 0,0-1 0,-1 1 0,2-2 0,8-4-6412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6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19 9074,'0'0'14850,"-6"-4"-13414,1 2-1300,1-1 0,-1 1 1,1 1-1,-1-1 0,0 1 0,0 0 0,0 0 0,1 0 0,-1 1 1,0-1-1,0 1 0,0 0 0,0 1 0,0-1 0,0 1 0,0 0 1,0 0-1,1 1 0,-1-1 0,0 1 0,1 0 0,-8 4 0,0 2-82,1 0-1,0 0 1,0 1-1,1 0 1,0 1-1,1 0 1,0 1-1,0 0 1,1 0-1,0 1 1,1 0-1,1 0 1,0 0-1,1 1 1,0 0-1,0 1 1,2-1-1,0 0 1,0 1-1,1 0 1,1 0-1,0 0 1,1-1-1,1 1 1,0 0-1,3 14 1,-3-21-50,1-1 0,1 1-1,-1 0 1,1-1 0,0 0 0,1 0 0,-1 0 0,1 0 0,0-1 0,1 1 0,-1-1 0,1 0 0,0 0 0,1-1 0,-1 1 0,1-1-1,0 0 1,0-1 0,0 0 0,0 0 0,0 0 0,1 0 0,-1-1 0,1 0 0,0-1 0,0 1 0,12 0 0,3-1 17,-1 0 0,1-2 0,0 0 0,-1-1 0,1-2 0,-1 0 0,35-12 0,-47 13-851,3-2-5618,-3 0-877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25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1 145 9762,'0'0'9577,"0"10"-8365,3 72 2027,22 122-1,-13-127-1799,-21-92 1465,-4-24-3268,7-25-473,2-1-1,9-110 1,-4 161 436,0 1 0,1-1-1,0 1 1,1-1-1,8-21 1,-9 31 294,-1 1 0,0 0 0,1-1 0,0 1 1,-1 0-1,1 0 0,1 1 0,-1-1 0,0 0 0,1 1 1,-1-1-1,1 1 0,0 0 0,0 0 0,0 0 0,0 0 1,0 0-1,0 1 0,0-1 0,1 1 0,-1 0 0,0 0 1,1 0-1,-1 0 0,1 1 0,5-1 0,-6 2 121,0-1-1,-1 1 1,1 0-1,0-1 0,-1 1 1,1 1-1,-1-1 1,1 0-1,-1 0 0,0 1 1,1 0-1,-1-1 1,0 1-1,0 0 0,0 0 1,0 0-1,-1 0 1,1 0-1,0 1 0,-1-1 1,1 0-1,-1 1 1,0-1-1,0 1 0,0-1 1,0 1-1,-1 0 1,1-1-1,-1 1 0,1 4 1,2 11 234,0 0 1,-2 1-1,0 21 1,-1-35-197,0 4 105,-1-1 0,0 1-1,0-1 1,-1 1 0,0-1 0,-1 0 0,0 0-1,0 0 1,0 0 0,-1 0 0,0 0 0,-1-1 0,0 0-1,0 0 1,0 0 0,-8 6 0,16-15-278,-1 0 0,1-1 1,0 1-1,0 1 0,0-1 0,0 0 1,1 1-1,-1 0 0,0 0 0,1 0 1,-1 0-1,1 0 0,-1 0 0,1 1 1,-1 0-1,1 0 0,-1 0 1,1 0-1,3 1 0,-1 0 59,1 1 0,-1 0 0,-1 0-1,1 0 1,0 1 0,0 0 0,-1 0 0,0 1 0,1-1 0,6 8-1,-7-7 93,0 0-1,0 1 0,0 0 1,-1 0-1,0 0 0,0 0 1,0 1-1,-1-1 0,0 1 0,0 0 1,0 0-1,-1 0 0,0 1 1,0-1-1,0 0 0,-1 1 1,0 0-1,0-1 0,-1 1 0,0-1 1,0 1-1,-1 8 0,-1-12 111,0 0-1,0 1 1,0-1-1,0 0 0,0 0 1,-1 0-1,1 0 1,-1 0-1,0-1 1,0 1-1,0-1 0,0 0 1,0 0-1,0 0 1,-6 2-1,-58 24 1182,58-24-1163,5-3-146,-2 2-30,0 0 0,0-1 0,-1 0 0,1 0 0,-1-1 0,1 0 0,-1 0 0,0-1 0,1 1 0,-1-1 0,-9-1 0,8-9-2169,6 1-2188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44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1 10970,'0'0'6766,"0"12"-5186,30 306 5594,-21-238-5777,-8-71-1025,0-26-10826,-1 9 4836</inkml:trace>
  <inkml:trace contextRef="#ctx0" brushRef="#br0" timeOffset="435.27">0 258 9882,'0'0'4705,"80"-9"-3009,-42 2-439,4-1 15,4 2-192,-2 1-168,-2 3-263,-8 2-41,-8 0-312,-8 0-104,-7 2-136,-7 0-56,-3-2-176,-3-1-896,-10-9-1961,-4-2-5329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43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1 9602,'0'0'9787,"2"9"-8966,36 286 4040,-28-203-2994,-14-103-2164,-6-22-5692,3 15-268</inkml:trace>
  <inkml:trace contextRef="#ctx0" brushRef="#br0" timeOffset="427.01">0 187 9578,'0'0'5913,"74"-6"-4552,-36-1-329,5 0 16,4 1-104,0 2-64,-2 1-223,-7 2-289,-7 1-216,-9 0-136,-8 0-16,-14 4-913,0 0-1647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42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0 10098,'0'0'11185,"4"4"-9997,2 3-861,-1 0 0,0 1-1,0-1 1,-1 1-1,0 0 1,-1 0 0,1 1-1,-1-1 1,-1 1-1,0-1 1,2 15-1,0 16 411,-1 56-1,-1-27 210,-2-45-1421,0-32-6209,-1-5 1994,-3-1-339</inkml:trace>
  <inkml:trace contextRef="#ctx0" brushRef="#br0" timeOffset="450.67">0 174 8330,'0'0'7457,"12"-3"-5931,50-8 1013,108-4 0,-72 21-1104,-105-14-4076,-4-1-3109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39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0 452 8314,'0'0'12109,"6"0"-11594,282 10 1596,-287-10-2194,-1 0 1,0 0-1,0 0 1,0 0-1,1 0 1,-1 0-1,0 0 1,0 0 0,0 0-1,1 0 1,-1 0-1,0 0 1,0 0-1,0 0 1,0-1-1,1 1 1,-1 0-1,0 0 1,0 0-1,0 0 1,0 0-1,1 0 1,-1 0-1,0 0 1,0-1-1,0 1 1,0 0-1,0 0 1,0 0-1,1 0 1,-1-1-1,0 1 1,0 0-1,0 0 1,0 0-1,0 0 1,0-1-1,0 1 1,0 0-1,0 0 1,0 0-1,0-1 1,0 1-1,0 0 1,0 0-1,0-1 1,0 0-609,0-8-4867</inkml:trace>
  <inkml:trace contextRef="#ctx0" brushRef="#br0" timeOffset="369.47">170 295 11827,'0'0'3092,"0"9"-2262,8 388 11240,-8-397-12016,3-29-8015,3 17 1428</inkml:trace>
  <inkml:trace contextRef="#ctx0" brushRef="#br0" timeOffset="906.84">683 257 12099,'0'0'2956,"0"9"-2044,5 44 940,2-1-1,2 0 0,3-1 1,29 83-1,-43-146 1737,0-13-2440,0-15-1326,-26-107-163,-36-167-2946,62 310 3265,1 0 1,0 1-1,1-1 0,-1 1 1,1-1-1,-1 0 1,1 0-1,0 1 1,0-1-1,1 0 1,1-6-1,-1 9-35,0 0 0,0-1 0,0 1 0,0-1 0,1 1 0,-1 0 0,0 0 0,1 0 0,-1 0 0,1 0 0,0 0 0,-1 0 0,1 1 0,0-1 0,-1 0 0,1 1 0,0 0 0,0-1-1,-1 1 1,1 0 0,0 0 0,0 0 0,0 0 0,3 0 0,29 2-149,-1 0 1,1 3-1,50 12 0,21 3-1048,-35-15-2638,-59-6-1401</inkml:trace>
  <inkml:trace contextRef="#ctx0" brushRef="#br0" timeOffset="1514.95">655 288 9498,'0'0'2273,"64"0"-1049,-29 0 352,2 2-368,0 2-824,-2 1-384,-8-1-880,-11-2-3945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27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31 6585,'0'0'14422,"-4"-5"-12895,2 3-1455,1 0 0,-1 0-1,0 0 1,0 0 0,0 0 0,0 1-1,0-1 1,0 1 0,0-1-1,-1 1 1,1 0 0,0 0 0,-1 0-1,1 0 1,-1 0 0,1 1-1,-1-1 1,1 1 0,-1 0 0,0-1-1,1 1 1,-1 0 0,1 1 0,-1-1-1,0 0 1,1 1 0,-1-1-1,1 1 1,-1 0 0,1 0 0,-1 0-1,1 0 1,0 0 0,0 1 0,-1-1-1,-1 3 1,-6 3 30,0 0-1,0 1 1,1 1 0,1-1-1,-1 1 1,2 1 0,-1 0-1,1 0 1,1 0 0,-1 1-1,2 0 1,0 0 0,-8 23-1,8-16-88,0 0 0,2 0-1,0 1 1,0-1 0,2 1 0,1 0-1,0-1 1,4 29 0,-2-38-25,0-1 0,0 1-1,0-1 1,1 0 0,1 0 0,-1 0 0,1 0 0,1 0 0,-1-1 0,1 0 0,1 0 0,-1 0 0,1-1-1,0 0 1,1 0 0,-1 0 0,1-1 0,0 0 0,1 0 0,-1-1 0,1 0 0,11 5 0,1-2-22,1 0 1,0-2 0,1 0 0,-1-1-1,1-1 1,0-1 0,38-2 0,-42-6 633,-17 5-587,-1 1 0,0 0-1,1 0 1,-1 0 0,0-1 0,0 1 0,1 0-1,-1 0 1,0-1 0,1 1 0,-1 0 0,0 0-1,0-1 1,0 1 0,1 0 0,-1-1 0,0 1-1,0 0 1,0-1 0,0 1 0,0 0 0,1-1-1,-1 1 1,0-1 0,0 1 0,0 0 0,0-1-1,0 1 1,0 0 0,0-1 0,0 1 0,0-1-1,-1 1 1,1 0 0,0-1 0,0 1 0,0 0-1,0-1 1,0 1 0,-1 0 0,1-1 0,0 1-1,0 0 1,-1 0 0,1-1 0,0 1 0,-1-1 0</inkml:trace>
  <inkml:trace contextRef="#ctx0" brushRef="#br0" timeOffset="483.3">453 424 10178,'0'0'2745,"9"-6"-1502,-7 5-1098,39-23 1359,-39 23-1385,0 0-1,0 0 0,0 1 1,-1-1-1,1 0 1,0 1-1,0-1 0,0 1 1,0 0-1,1 0 0,-1-1 1,0 1-1,0 1 0,0-1 1,0 0-1,0 0 0,0 1 1,0-1-1,0 1 1,0 0-1,0-1 0,-1 1 1,5 2-1,-4 1-15,0-1 0,0 0 0,0 1 1,0-1-1,-1 1 0,1-1 0,-1 1 0,0 0 0,0 0 1,0-1-1,-1 1 0,1 0 0,-1 0 0,0 0 0,0 0 0,-1 0 1,0 5-1,0 4 37,-1 0 0,-1-1 0,-8 25 0,-20 30 184,20-46 134,2 0-1,-11 30 1,20-50-445,0-1-1,0 0 1,0 1 0,0-1-1,0 1 1,-1-1-1,1 1 1,0-1 0,0 1-1,0-1 1,1 1-1,-1-1 1,0 1 0,0-1-1,0 1 1,0-1 0,0 1-1,0-1 1,1 0-1,-1 1 1,0-1 0,0 1-1,1-1 1,-1 0-1,0 1 1,1-1 0,-1 0-1,0 1 1,1-1-1,-1 0 1,0 1 0,1-1-1,-1 0 1,2 1-1,21 1 258,36-12 16,-49 8-212,-5 1-89,0 0 0,0 0 0,0 0 0,0 1 0,0 0 0,0 0-1,0 0 1,0 0 0,0 1 0,0 0 0,0 0 0,0 0 0,0 1 0,-1 0 0,7 2 0,-6-2-2597</inkml:trace>
  <inkml:trace contextRef="#ctx0" brushRef="#br0" timeOffset="924.02">744 637 10642,'0'0'5492,"8"-12"-4404,2-1-449,42-63 446,-47 70-395,-1-1 0,0 1 0,0-1 0,-1 0 0,0 0 0,0 0 0,-1-1 0,2-7 0,-3 33-692,1-1 0,1 0 0,0 0 0,11 32 0,6 29 469,-20-73-650,3 11 1127,-3-8-4504</inkml:trace>
  <inkml:trace contextRef="#ctx0" brushRef="#br0" timeOffset="3550.6">1039 55 7618,'0'0'12373,"-5"-6"-10909,5 6-1461,0 0 0,0 0 1,-1 0-1,1 0 0,0 0 0,0 1 1,0-1-1,0 0 0,0 0 1,0 0-1,0 0 0,0 0 1,0 0-1,0 0 0,0 0 1,0 0-1,0 0 0,0 0 1,0 0-1,-1 0 0,1 0 1,0 0-1,0 0 0,0 0 1,0 0-1,0 0 0,0 0 1,0 1-1,0-1 0,0 0 1,-1 0-1,1-1 0,0 1 0,0 0 1,0 0-1,0 0 0,0 0 1,0 0-1,0 0 0,0 0 1,0 0-1,0 0 0,-1 0 1,1 0-1,0 0 0,0 0 1,0 0-1,0 0 0,0 0 1,61 278 2600,-14-49-1381,-51-241 1156,-1-4-2524,1 0 0,1 0 0,-2-18 0,5 30 68,0-1 0,-1 0 0,2 1 0,-1-1 0,0 0 0,1 1 0,0-1 0,0 1 0,0 0 0,1-1 0,0 1 0,-1 0 0,1-1 0,1 1 0,-1 0 0,1 1 0,-1-1 0,1 0 0,0 1 0,0 0 0,1-1 0,-1 1 0,1 0 0,0 1 0,-1-1 0,1 1 0,5-3 0,3-2-51,0-2 0,0 0 1,-1 0-1,0-1 0,16-18 1,-23 22 113,0 0 0,-1 0 0,1 0 1,-1 0-1,0-1 0,-1 0 0,1 1 0,-1-1 1,-1 0-1,0 0 0,1 0 0,-2 0 1,1-12-1,-1 18 16,-4-57-90,4 54 107,0 0-1,-1 1 1,0-1 0,0 0 0,0 1 0,-1-1 0,1 0-1,-1 1 1,0 0 0,0-1 0,0 1 0,0 0-1,-3-3 1,6 50-67,7-4 143,13 40 0,-9-41 48,6 44-1,-11-38 68,4 24 960,4 105 0,-15-174-1238,0 1 0,0-1-1,0 0 1,0 0 0,0 1 0,1-1 0,-1 0 0,0 0 0,0 0-1,0 0 1,1 1 0,-1-1 0,0 0 0,0 0 0,0 0 0,1 0-1,-1 0 1,0 0 0,0 1 0,1-1 0,-1 0 0,0 0 0,0 0 0,1 0-1,-1 0 1,0 0 0,0 0 0,1 0 0,-1 0 0,0 0 0,0 0-1,1 0 1,-1-1 0,0 1 0,0 0 0,1 0 0,-1 0 0,0 0-1,0 0 1,1 0 0,-1-1 0,0 1 0,0 0 0,0 0 0,1 0-1,-1 0 1,0-1 0,0 1 0,0 0 0,0-1 0,13-8-7050,-4-1-1045</inkml:trace>
  <inkml:trace contextRef="#ctx0" brushRef="#br0" timeOffset="4079.75">1469 540 12755,'0'0'4829,"12"-6"-4787,-7 3-12,47-21-24,-50 24 23,1-1 1,-1 0-1,1 0 0,-1 1 0,1 0 1,-1-1-1,1 1 0,0 0 0,-1 0 1,1 0-1,-1 1 0,1-1 0,0 1 1,-1-1-1,1 1 0,-1 0 0,1 0 0,-1 0 1,0 0-1,1 1 0,-1-1 0,0 0 1,2 3-1,-2-2 42,0 0 1,-1 0-1,1 0 1,-1 0-1,1 0 0,-1 0 1,0 1-1,0-1 1,0 0-1,0 1 1,-1-1-1,1 1 0,-1-1 1,1 1-1,-1-1 1,0 1-1,0-1 1,0 1-1,0-1 0,0 1 1,-1-1-1,1 1 1,-1-1-1,0 1 1,1-1-1,-1 1 0,0-1 1,-1 0-1,1 1 1,0-1-1,-1 0 1,1 0-1,-1 0 0,-2 3 1,-2 2 161,-1-1 0,0 1 0,0-1 0,0 0 1,0 0-1,-1-1 0,0 0 0,-10 4 0,16-8-170,47-1-1919,-36-1 1631,-1 1 1,1 0 0,-1 1 0,0 0 0,0 0-1,1 1 1,-1 0 0,11 4 0,-16-4 210,1 0 1,-1 0-1,0 0 1,0 0-1,-1 1 1,1-1-1,0 1 1,-1 0-1,0-1 1,1 1-1,-1 0 1,0 1-1,-1-1 1,1 0-1,-1 1 1,1-1-1,-1 0 0,0 1 1,0 0-1,0-1 1,0 8-1,0-7 80,0 1 0,-1-1 0,1 0 0,-1 1 0,0-1 0,0 0 0,-1 1 0,1-1 0,-1 0 0,0 1 0,0-1-1,0 0 1,-3 6 0,2-8 60,0 1-1,0-1 1,-1 0 0,1 0-1,0 0 1,-1 0-1,0 0 1,1-1-1,-1 1 1,0-1-1,0 0 1,0 0 0,1 0-1,-1 0 1,0 0-1,-1 0 1,1-1-1,0 0 1,-5 1-1,-1 0 216,0 0-197,-1 1 0,1-2 0,0 1 0,-1-1 0,1-1 0,-1 1 0,-11-4 0,21 4-206,-1 0 0,1-1 0,0 1 0,0 0 0,-1-1 0,1 1 0,0 0 0,0-1 0,0 1 0,0-1 0,0 1 0,0 0 0,-1-1 1,1 1-1,0-1 0,0 1 0,0 0 0,0-1 0,0 1 0,0-1 0,1 1 0,-1 0 0,0-1 0,0 1 0,0-1 0,0 1 0,0 0 0,0-1 0,1 1 0,-1 0 0,0-1 0,0 1 1,1 0-1,-1-1 0,0 1 0,0 0 0,1 0 0,-1-1 0,0 1 0,1 0 0,-1 0 0,0-1 0,1 1 0,0 0 0,15-13-4221,4 2-1176</inkml:trace>
  <inkml:trace contextRef="#ctx0" brushRef="#br0" timeOffset="4638.67">1800 561 7682,'0'0'12542,"2"-6"-12210,0 4-327,-1 0-1,1 0 0,-1-1 0,1 1 0,0 0 0,-1 1 0,1-1 0,0 0 1,0 0-1,1 1 0,-1-1 0,0 1 0,5-2 0,-6 2-1,1 0-1,-1 1 1,1 0 0,-1-1-1,1 1 1,-1 0-1,0 0 1,1 0-1,-1 0 1,1 0 0,-1 0-1,1 0 1,-1 1-1,1-1 1,-1 0-1,1 1 1,-1-1 0,1 1-1,-1 0 1,0-1-1,0 1 1,1 0-1,-1 0 1,0 0 0,0 0-1,0 0 1,0 0-1,0 0 1,0 0-1,0 1 1,0-1 0,0 0-1,0 2 1,2 1 42,-1 0-1,0 0 1,0 0 0,-1 0 0,1 0 0,-1 0 0,0 1-1,0-1 1,0 0 0,-1 1 0,0-1 0,0 1 0,0-1 0,0 1-1,0-1 1,-1 0 0,0 1 0,0-1 0,0 0 0,0 1-1,-3 4 1,-4 7 3,-1 0 0,0-1-1,-2 0 1,-11 14 0,-22 35 887,43-63-929,1-1 0,0 0 0,0 1 0,0-1-1,-1 1 1,1-1 0,0 0 0,0 1 0,0-1 0,0 1-1,0-1 1,0 0 0,0 1 0,0-1 0,0 1-1,0-1 1,0 0 0,0 1 0,0-1 0,0 1 0,0-1-1,1 0 1,-1 1 0,0-1 0,0 0 0,0 1 0,1-1-1,-1 0 1,0 1 0,0-1 0,1 0 0,-1 1 0,0-1-1,1 1 1,18 4 124,32-4 11,-41-2-100,81-3-7,-85 2-895</inkml:trace>
  <inkml:trace contextRef="#ctx0" brushRef="#br0" timeOffset="7025.96">2109 211 6633,'0'0'9948,"-6"7"-9241,-1 3-417,1 0 0,0 0 0,1 1 1,0-1-1,1 1 0,0 0 0,0 1 0,2-1 1,-1 1-1,1-1 0,1 1 0,0 14 1,0-10-160,1 1 0,1-1 0,0 1 0,1-1 0,1 1 1,1-1-1,0 0 0,1 0 0,13 28 0,-14-37-68,1 1-1,-1-1 0,1 0 0,0 0 1,1-1-1,-1 1 0,1-1 1,1-1-1,-1 1 0,1-1 0,0 0 1,0 0-1,1-1 0,-1 0 0,1-1 1,0 1-1,0-1 0,0-1 1,0 0-1,1 0 0,7 1 0,-12-2-34,0-1-1,0 1 0,0-1 0,-1 0 0,1 0 0,0 0 0,0 0 0,0-1 1,-1 1-1,1-1 0,0 0 0,-1 0 0,1-1 0,0 1 0,-1-1 0,0 0 1,1 0-1,-1 0 0,4-3 0,-4 1-8,0 0 0,-1 0 0,1 0 0,-1 0 0,0 0 1,0 0-1,-1-1 0,1 1 0,-1-1 0,0 1 0,0-1 0,-1 1 0,1-1 0,-1 0 0,-1-7 1,0-9-51,-1 1 1,-1-1-1,-1 1 1,0 0-1,-14-34 1,-48-97-270,52 121 332,8 16-75,-12-25 93,17 37-91,0 0 1,0 0-1,-1 1 0,1-1 0,0 0 0,0 1 0,-1-1 0,1 1 0,-1 0 0,0-1 0,1 1 1,-1 0-1,0 0 0,1 0 0,-5-1 0,5 2-25,0 0 0,0 0-1,-1 0 1,1 0 0,0 0 0,0 1 0,0-1-1,0 1 1,0-1 0,0 1 0,-1-1 0,1 1-1,0-1 1,0 1 0,1 0 0,-1 0 0,0 0-1,0-1 1,0 1 0,-1 2 0,-17 23-2021,15-20 999,-12 18-3373</inkml:trace>
  <inkml:trace contextRef="#ctx0" brushRef="#br0" timeOffset="7544.63">2540 577 11466,'0'0'8958,"-3"9"-8105,-8 25-137,-13 42 616,22-70-1233,0 1-1,1-1 1,0 1 0,0-1-1,1 0 1,0 1 0,0-1 0,0 1-1,2 6 1,-1-11-103,0-1 0,0 0 1,0 0-1,0 1 0,0-1 0,0 0 1,0 0-1,0 0 0,0-1 0,1 1 1,-1 0-1,0 0 0,1-1 0,-1 1 1,1 0-1,-1-1 0,1 0 0,-1 1 1,1-1-1,-1 0 0,1 0 0,-1 0 1,1 0-1,1 0 0,44-1-921,-40 1 625,36-8-2398,-16 0-2400,-12 2-361</inkml:trace>
  <inkml:trace contextRef="#ctx0" brushRef="#br0" timeOffset="8094.06">2666 610 10626,'0'0'4409,"-15"69"-1848,12-41-937,0 2-640,1 1-216,0-2-247,0-1-289,-2-3-136,0-2-40,1-3-56,0-1-152,3-5-2113,0-5-2976</inkml:trace>
  <inkml:trace contextRef="#ctx0" brushRef="#br0" timeOffset="10639.97">2870 663 9114,'-3'-5'16252,"-12"-20"-14703,9 12-1381,1 0 0,0 0 0,1-1 0,0 1 0,1-1 0,-1-18 0,-1-88-340,3 30 39,-2 58 32,0 0 1,-12-43 0,15 74 22,19 18-454,6 15 476,-1 1 1,-1 1-1,-2 1 0,17 42 0,-24-46 29,2-1 0,1 0 0,1-2 0,1 0 0,2 0 0,44 46 0,-64-74 56,1 0-1,-1 1 1,0-1 0,1 0-1,-1 0 1,1 0 0,-1 1-1,1-1 1,-1 0 0,0 0-1,1 0 1,-1 0 0,1 0-1,-1 0 1,1 0 0,-1 0 0,1 0-1,-1 0 1,1 0 0,-1 0-1,1-1 1,-1 1 0,0 0-1,1 0 1,-1 0 0,1-1-1,-1 1 1,0 0 0,1 0-1,-1-1 1,1 1 0,-1 0-1,0-1 1,0 1 0,1 0-1,-1-1 1,0 1 0,1-1-1,-1 1 1,0 0 0,0-1-1,0 1 1,0-1 0,1 1 0,-1-1-1,0 1 1,0-1 0,0 1-1,0 0 1,0-2 0,8-30 434,-7 27-402,2-17 71,0 0 0,-1-1-1,-1 1 1,-2-1 0,-5-40 0,-31-107-92,-3-12-64,62 201-14939,-20-15 13382,11 16-5195</inkml:trace>
  <inkml:trace contextRef="#ctx0" brushRef="#br0" timeOffset="11170.7">3266 639 11210,'0'0'4533,"2"-9"-3772,-1 6-738,-1 1 0,1-1 0,0 1 1,-1 0-1,1-1 0,0 1 0,0 0 1,0 0-1,1-1 0,-1 1 0,1 0 1,-1 0-1,1 0 0,-1 1 1,1-1-1,0 0 0,0 0 0,0 1 1,0 0-1,0-1 0,1 1 0,-1 0 1,0 0-1,0 0 0,1 0 1,-1 0-1,1 1 0,-1-1 0,1 1 1,-1 0-1,1-1 0,-1 1 0,1 0 1,-1 0-1,1 1 0,-1-1 0,4 1 1,-5 0 5,1-1 0,-1 1 0,1-1 1,-1 1-1,1-1 0,-1 1 0,0 0 0,1 0 1,-1 0-1,0 0 0,0 0 0,0 0 1,0 0-1,1 0 0,-2 0 0,1 0 0,0 0 1,0 1-1,0-1 0,1 3 0,0 1 86,-1 0-1,1-1 1,-1 1-1,0 0 1,-1 0-1,1 9 1,-1-3 62,0 1-1,-1 0 1,-1-1 0,0 1 0,-4 12 0,0-9 98,0 0-1,-2-1 0,-9 16 1,-16 32 1887,33-62-2158,1 1 1,-1-1-1,1 1 1,-1 0-1,0-1 1,1 1-1,-1-1 1,1 1 0,-1-1-1,1 1 1,-1-1-1,1 0 1,0 1-1,-1-1 1,1 0-1,0 1 1,-1-1 0,1 0-1,-1 0 1,1 0-1,0 1 1,0-1-1,-1 0 1,1 0-1,0 0 1,-1 0 0,1 0-1,0 0 1,-1 0-1,1-1 1,0 1-1,0 0 1,33-1-25,-32 1 26,9-1-55,13-1-114,1 1 0,-1 1 0,40 6 0,-45-6-4698,-9-2-10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22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7 136 5857,'0'0'10200,"-7"6"-8529,12-5-1419,0 1 1,0-1 0,0 0-1,0 0 1,0 0-1,0-1 1,1 1-1,-1-1 1,5-1 0,-2 1 51,49 2 596,126 1 673,-152-5-1486,0 0 1,0-2-1,53-14 1,-82 18-68,-1-1-1,1 1 1,-1 0-1,1-1 1,-1 1-1,1-1 1,-1 1-1,0-1 1,1 0-1,-1 0 1,0 1-1,0-1 1,1 0-1,-1 0 1,0 0-1,0-1 1,0 1-1,0 0 1,0 0-1,1-3 1,-2 3 13,0 0 1,0 0-1,0 0 0,0 0 1,-1 0-1,1 0 0,0 0 1,-1 0-1,1 0 0,0 0 1,-1 0-1,1 0 0,-1 0 1,0 0-1,1 0 0,-1 1 1,0-1-1,1 0 0,-1 0 1,0 1-1,0-1 0,-1 0 1,-6-5 68,0 1 1,-1-1-1,0 2 1,-16-7 0,-94-24-9,44 15-919,85 22-4801,-1-1 2974,5 6-1487</inkml:trace>
  <inkml:trace contextRef="#ctx0" brushRef="#br0" timeOffset="592.38">520 354 9394,'0'0'9174,"-12"1"-8139,-78 3 507,21-2-397,1 3-1,-112 23 1,179-28-1152,1 0 1,-1 0 0,0 0 0,1 0 0,-1 0 0,0 0-1,0 1 1,1-1 0,-1 0 0,0 0 0,1 1-1,-1-1 1,1 0 0,-1 1 0,0-1 0,1 1 0,-1-1-1,1 1 1,-1-1 0,1 1 0,-1-1 0,1 1 0,-1-1-1,1 1 1,0 0 0,-1-1 0,1 1 0,0 0-1,0-1 1,-1 1 0,1 0 0,0-1 0,0 1 0,0 0-1,0 0 1,0-1 0,0 1 0,0 0 0,0-1-1,0 1 1,0 0 0,0 0 0,1-1 0,-1 1 0,0 0-1,0-1 1,1 1 0,-1 0 0,0-1 0,1 1 0,-1-1-1,1 1 1,-1-1 0,1 1 0,-1-1 0,1 1-1,-1-1 1,1 1 0,0 0 0,41 32-513,-37-30 472,21 16-400,53 33 1282,-75-49-1200,1 0-1,0-1 1,0 0-1,0 0 1,1 0-1,-1 0 1,0-1-1,1 0 1,-1 0-1,1-1 1,-1 1-1,1-1 1,8-1-1,-6-2-5320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13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91 3089,'0'0'15928,"-3"-8"-14310,3 5-1405,-1 0 1,0 0-1,0 0 0,0 0 0,0 0 1,0 0-1,-1 0 0,1 0 0,-1 1 1,1-1-1,-1 1 0,0-1 0,0 1 1,0 0-1,-1 0 0,1 0 1,-1 0-1,1 0 0,-1 0 0,1 1 1,-1-1-1,0 1 0,0-1 0,0 1 1,0 0-1,0 1 0,0-1 0,0 0 1,0 1-1,0-1 0,0 1 0,0 0 1,-6 1-1,3 0-194,0 0 1,0 1-1,0 0 0,0 0 0,1 1 1,-1-1-1,1 1 0,-1 1 1,1-1-1,0 1 0,0-1 0,1 1 1,-1 1-1,1-1 0,0 1 1,0 0-1,0-1 0,1 2 0,0-1 1,-3 6-1,-5 9-22,1 0 1,1 1-1,1 0 1,-7 26-1,11-33-8,1-1 0,0 1 0,1 0 0,1 0 0,0-1 0,1 1 0,0 0 0,2 0 0,4 26 0,-4-34 6,0 0 1,0 1-1,1-1 1,0 0-1,0-1 0,0 1 1,1 0-1,0-1 1,0 0-1,0 0 0,1 0 1,-1 0-1,1-1 0,0 0 1,1 0-1,-1 0 1,1-1-1,0 0 0,-1 0 1,1 0-1,1 0 1,9 2-1,2-1-18,1-1-1,-1-1 1,1 0-1,-1-2 1,35-2-1,3 0-11,-56 2 12</inkml:trace>
  <inkml:trace contextRef="#ctx0" brushRef="#br0" timeOffset="2185.83">477 403 7458,'0'0'9684,"-12"36"-7084,5-17-2119,2-5-255,0-1-1,1 2 0,1-1 1,0 0-1,1 1 0,0 0 1,1 15-1,1-29-220,1 0 0,0 0 1,0 0-1,-1 0 0,1-1 0,0 1 1,0 0-1,0 0 0,0-1 0,0 1 0,0 0 1,0-1-1,0 1 0,0-1 0,0 1 1,0-1-1,0 0 0,0 1 0,1-1 0,-1 0 1,0 0-1,0 0 0,0 0 0,0 0 1,1 0-1,-1 0 0,0 0 0,0-1 0,0 1 1,1-1-1,39-6 84,-34 5-415,3-2-11</inkml:trace>
  <inkml:trace contextRef="#ctx0" brushRef="#br0" timeOffset="2731.64">547 438 8674,'0'0'4558,"1"8"-3134,-1 0-1252,4 47 2032,-2 0-1,-9 84 1,9-157-10667,1 6-208</inkml:trace>
  <inkml:trace contextRef="#ctx0" brushRef="#br0" timeOffset="3549.35">665 57 4825,'0'0'13015,"0"16"-10749,0-5-1979,-2 68 782,4 1 1,4-1-1,22 114 1,-31-203 725,2 8-1847,0-1-1,1 1 1,-1 0 0,0-1 0,1 1 0,0-1 0,-1 1 0,1-1 0,0 1 0,0-1-1,1 1 1,-1-1 0,1 1 0,-1-1 0,1 1 0,-1 0 0,1-1 0,0 1 0,0 0 0,1-1-1,-1 1 1,0 0 0,1 0 0,-1 0 0,1 0 0,-1 0 0,3-1 0,6-10-193,-2 1 1,1-1-1,-2-1 1,0 1 0,0-1-1,-1-1 1,-1 1-1,4-18 1,2-19-879,5-54 1,-13 78 1044,-1-22 1199,-2 49-912,4 11-153,7 21 327,-1 1 1,-2 0-1,-1 1 1,3 56-1,4 21 302,-9-76 370,-1 1 1,-1 42-1</inkml:trace>
  <inkml:trace contextRef="#ctx0" brushRef="#br0" timeOffset="4354.06">975 635 9914,'0'0'11180,"1"-7"-10760,8-20-33,1 2 0,0-1 0,2 1 1,22-33-1,-11 19-663,-21 44 289,0 0-1,0 0 1,-1 1 0,1-1-1,-1 1 1,0 10-1,1 19 124,-3-27-90,1 0 0,1 1 0,-1-1 0,1 1 0,1-1 0,0 0 0,0 0 0,5 12 0,-7-19-35,0-1 0,1 1 0,-1-1 0,0 1 0,1-1 0,-1 0 0,1 1 0,-1-1 0,1 1 0,-1-1 0,1 0 0,-1 1 0,1-1 1,-1 0-1,1 0 0,-1 1 0,1-1 0,0 0 0,-1 0 0,1 0 0,-1 0 0,1 0 0,0 0 0,-1 0 0,1 0 0,0 0 0,-1 0 0,1 0 0,-1 0 0,1 0 0,-1 0 1,1-1-1,0 1 0,-1 0 0,1 0 0,-1-1 0,1 1 0,-1 0 0,1-1 0,-1 1 0,1-1 0,-1 1 0,0-1 0,1 1 0,-1-1 0,1 1 0,-1-1 0,0 1 1,0-1-1,1 1 0,-1-2 0,20-29 183,-19 29-200,5-8-32,-1-1 0,0 1 0,-1-1 1,0 0-1,-1 0 0,0-1 0,-1 1 1,0-1-1,0-12 0,-2 24 24,5 8 25,-1-1 1,0 1-1,-1 0 1,0 1 0,0-1-1,-1 1 1,1-1 0,-2 1-1,0 0 1,0-1 0,0 13-1,5 26 316,-6-43-866,5 18 1569,-1-13-8238</inkml:trace>
  <inkml:trace contextRef="#ctx0" brushRef="#br0" timeOffset="7145.61">1406 144 6281,'0'0'13131,"-4"-2"-11780,3 1-1295,0 1-1,0-1 1,0 1-1,1-1 1,-1 1 0,0 0-1,0-1 1,0 1-1,0 0 1,0 0-1,-1 0 1,1 0 0,0 0-1,0 0 1,0 0-1,0 0 1,0 0 0,0 0-1,0 0 1,0 1-1,0-1 1,0 0-1,0 1 1,-1 0 0,0 1 37,0 0 0,1 0 0,-1 1 1,0-1-1,1 0 0,0 1 0,-1 0 1,1-1-1,0 1 0,-1 3 0,-6 24 157,0 0 0,2 1 0,1 0 0,1 0 0,2 0 0,2 37 0,1-61-219,0 0 0,0 0-1,1-1 1,-1 1 0,2 0 0,-1-1-1,1 0 1,0 0 0,0 1 0,0-2-1,1 1 1,0 0 0,0-1 0,1 0 0,-1 0-1,1 0 1,0 0 0,0-1 0,1 0-1,6 4 1,-8-5-12,0-1 0,-1 0 0,1 0 0,0 0 0,0-1 0,0 0 0,1 1 0,-1-1 0,0-1 0,0 1 0,1-1 0,-1 1 0,0-1 0,1 0 0,-1-1 0,0 1 0,0-1 0,1 0 0,-1 0 0,0 0 0,0-1 0,0 1 0,0-1 0,0 0 0,0 0 0,-1-1 1,1 1-1,-1-1 0,1 1 0,-1-1 0,0 0 0,4-5 0,-3 2 12,-1 1 1,1-1 0,-2 1 0,1-1 0,0 0 0,-1 0 0,0 0 0,-1-1 0,1 1 0,-1 0-1,0-1 1,-1 1 0,0 0 0,0-1 0,0 1 0,0-1 0,-1 1 0,0 0 0,-1-1 0,0 1-1,1 0 1,-4-7 0,-5-10-32,0 0 0,-1 1 0,-1 0 0,-19-26 0,26 41-15,-3-5-18,1 0 0,-1 1 0,-1 0 0,0 1-1,0 0 1,-1 0 0,-1 1 0,-17-12 0,28 21-35,0 0 1,0 0-1,-1 0 1,1 0-1,0 0 1,0 0 0,0 0-1,0 0 1,0 0-1,-1 0 1,1 0-1,0 0 1,0 0 0,0 0-1,0 0 1,0 0-1,0 0 1,-1 0-1,1 0 1,0 0-1,0 0 1,0 0 0,0 0-1,0 0 1,0 0-1,0 0 1,-1 0-1,1 0 1,0 1-1,0-1 1,0 0 0,0 0-1,0 0 1,0 0-1,0 0 1,0 0-1,0 0 1,0 1-1,-1-1 1,1 0 0,0 0-1,0 0 1,0 0-1,0 0 1,0 0-1,0 1 1,0-1 0,0 0-1,0 0 1,0 0-1,0 0 1,0 0-1,0 0 1,1 1-1,0 13-2136,8 13-3539,0-8-1348</inkml:trace>
  <inkml:trace contextRef="#ctx0" brushRef="#br0" timeOffset="7692.5">1663 554 10562,'0'0'8513,"6"-5"-8328,-6 5-188,35-22 381,-34 21-352,0 1-1,0 0 1,0-1 0,0 1-1,0 0 1,0 0 0,0 0-1,0 0 1,0 0 0,0 0-1,0 0 1,0 0 0,0 0-1,0 1 1,0-1 0,0 0-1,0 1 1,0-1 0,0 0-1,-1 1 1,1-1 0,0 1-1,0 0 1,0-1 0,0 1-1,-1 0 1,1-1 0,0 1-1,-1 0 1,1 0 0,0 0-1,-1-1 1,1 1 0,-1 0-1,0 0 1,1 0 0,-1 0-1,0 0 1,1 0 0,-1 0-1,0 0 1,0 0 0,0 0-1,0 0 1,0 0 0,0 0-1,0 2 1,0 5 31,0 1 0,0 0-1,-1-1 1,0 1 0,-1 0 0,0-1-1,0 0 1,-1 1 0,0-1 0,0 0-1,-1 0 1,0-1 0,0 1 0,-1-1-1,0 0 1,-7 8 0,-20 35 138,32-50-187,0 1-1,-1-1 1,1 1-1,-1 0 1,1-1-1,0 1 1,0 0-1,-1 0 1,1-1-1,0 1 0,0 0 1,0-1-1,0 1 1,0 0-1,0 0 1,0-1-1,0 1 1,0 0-1,0 0 1,0-1-1,0 1 1,0 0-1,1 0 1,-1-1-1,0 1 0,1 0 1,-1-1-1,1 2 1,21 7 308,44-9 333,-49-1-486,40 1-130,-56-7-5753,-1 0 390</inkml:trace>
  <inkml:trace contextRef="#ctx0" brushRef="#br0" timeOffset="8361.47">1945 514 9282,'0'0'9797,"4"9"-8409,12 24 38,-13-25 186,-2-13 2317,-4-19-3262,-9-56-1170,3 0 0,2-91 0,7 170 488,0 0 0,0 1 0,0-1 0,0 0 0,0 0 0,0 0 0,0 0 0,0 1 0,0-1 0,1 0 0,-1 0 0,0 0-1,1 1 1,-1-1 0,0 0 0,1 0 0,-1 1 0,1-1 0,-1 0 0,1 1 0,-1-1 0,1 0 0,-1 1 0,1-1 0,0 1 0,-1-1 0,1 1 0,0-1-1,-1 1 1,1 0 0,0-1 0,0 1 0,0 0 0,-1 0 0,1-1 0,0 1 0,0 0 0,0 0 0,-1 0 0,1 0 0,0 0 0,0 0 0,0 0-1,0 0 1,-1 0 0,1 1 0,1-1 0,2 1-14,-1 0 0,0 1 0,0-1 0,0 0 0,0 1 0,0 0 0,-1-1 0,1 1 0,0 0 0,-1 1 0,3 1 0,8 15 9,-1 0 0,0 0 0,-2 1 0,0 1 0,7 24 0,-4-12 8,21 38 1,-29-63 26,0 1 0,1-1 0,0 1-1,0-2 1,1 1 0,0-1 0,1 0 0,13 10 0,-20-16 25,0 0 0,0 0 0,0 0 0,0 0 0,0-1 0,1 1 0,-1 0 0,0-1 0,0 1 0,1-1 0,-1 1 0,0-1 0,0 1 0,1-1 0,-1 0 0,0 0 0,1 0-1,-1 0 1,0 0 0,1 0 0,-1 0 0,1 0 0,-1 0 0,0-1 0,0 1 0,1-1 0,-1 1 0,0-1 0,0 1 0,1-1 0,-1 0 0,0 1 0,0-1 0,0 0 0,0 0 0,0 0 0,0 0 0,0 0 0,0 0 0,0 0 0,-1 0 0,1 0 0,0 0 0,-1-1-1,1 1 1,-1 0 0,1 0 0,-1-1 0,0 1 0,1 0 0,-1-1 0,0-1 0,3-11 217,-1 1 0,-1-1 0,0 0 0,-1-14-1,0 20-250,-2-23 95,-2 0 1,0 1 0,-3-1 0,0 1 0,-13-32 0,8 24-81,1 0 1,-6-45 0,17 81-111,-1 1 0,1-1 0,0 0 0,-1 1 1,1-1-1,0 1 0,0-1 0,0 0 0,1 1 1,-1-1-1,0 1 0,0-1 0,1 1 0,-1-1 1,1 1-1,-1-1 0,1 1 0,0-1 0,0 1 0,0-1 1,-1 1-1,1 0 0,0 0 0,1 0 0,-1-1 1,0 1-1,0 0 0,3-1 0,-2 1-461,0 1-1,1-1 0,-1 1 1,0 0-1,0 0 0,1 0 1,-1 0-1,0 0 0,0 1 1,1-1-1,-1 0 1,0 1-1,0 0 0,0 0 1,0 0-1,0 0 0,0 0 1,0 0-1,2 2 0,12 8-6718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0:04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46 9938,'0'0'11143,"-9"-7"-9934,-31-21-189,37 26-907,0 1 1,-1-1-1,1 1 0,0 0 0,-1 0 0,1 0 1,-1 0-1,1 1 0,-1-1 0,1 1 0,-1 0 0,1 0 1,-1 0-1,0 1 0,1-1 0,-1 1 0,1 0 0,-1 0 1,1 0-1,0 0 0,-1 1 0,1-1 0,0 1 0,-6 4 1,1 0-1,0 0 1,0 1 0,1 0-1,0 0 1,0 1-1,-10 14 1,7-5-88,1 1 0,0 0 1,1 1-1,1 0 0,1 1 0,1-1 0,0 1 0,1 0 0,2 0 0,0 0 1,1 1-1,1-1 0,1 0 0,5 34 0,-4-47-29,-1 0-1,2 0 0,-1-1 1,1 1-1,0-1 1,0 1-1,1-1 1,0 0-1,0 0 0,0-1 1,1 1-1,0-1 1,0 0-1,0 0 1,1-1-1,-1 1 0,1-1 1,0 0-1,1-1 1,-1 0-1,0 0 1,1 0-1,9 2 0,-1 0-3,0-2-1,0 1 1,0-2-1,0 0 1,0-1-1,1 0 1,-1-2-1,1 1 0,28-7 1,-41 7-259,-1-1 0,0 1 0,1-1 0,-1 0 0,0 1 0,1-1 1,-1 0-1,0-1 0,0 1 0,0 0 0,0-1 0,0 1 0,0-1 0,0 1 0,2-4 1</inkml:trace>
  <inkml:trace contextRef="#ctx0" brushRef="#br0" timeOffset="449.99">358 345 3577,'0'0'7543,"10"-3"-6160,2 1-1423,-6 0 498,0 0-1,1 1 0,-1 0 0,1 0 0,12 0 0,-17 1-281,0 1-1,0-1 0,0 1 1,0-1-1,0 1 1,0-1-1,0 1 0,0 0 1,0 0-1,0 0 1,0 0-1,0 0 1,-1 1-1,1-1 0,0 1 1,-1-1-1,1 1 1,-1-1-1,0 1 0,0 0 1,1-1-1,-1 1 1,0 0-1,0 0 0,0 2 1,4 11 120,-1 0 0,-1 1 0,0-1 0,-2 1 1,1 0-1,-2-1 0,0 1 0,-3 22 0,1-15 74,1-1 1,1 0-1,4 28 0,0-41-518,-2-21-4965,-2 2-600</inkml:trace>
  <inkml:trace contextRef="#ctx0" brushRef="#br0" timeOffset="848.43">406 511 9962,'0'0'3817,"57"0"-2897,-35 0-576,0 0-232,4 0-112,-7 0-1184,-6-3-2921</inkml:trace>
  <inkml:trace contextRef="#ctx0" brushRef="#br0" timeOffset="1413.22">555 116 10506,'0'0'4194,"4"11"-3223,15 50 1016,-4 1-1,15 111 1,-16-83 115,-4-123 1453,11-71-5130,-7 43 159,-7 35 1064,-1 0 1,-2 0 0,0-1-1,-2 1 1,-1-29 0,17 157 2044,55 182 0,-68-234 34,-5-46-1610,20-21-7828,-11 5 1278</inkml:trace>
  <inkml:trace contextRef="#ctx0" brushRef="#br0" timeOffset="1831.29">880 446 10338,'0'0'8413,"3"9"-7234,29 171 3942,-21-105-3561,-11-99-10938,0 8 1283</inkml:trace>
  <inkml:trace contextRef="#ctx0" brushRef="#br0" timeOffset="2245.93">989 503 7738,'0'0'7961,"8"-5"-7127,30-16 173,-37 21-939,1-1 1,-1 1-1,1-1 0,-1 1 1,1 0-1,-1-1 0,1 1 1,-1 0-1,1 0 0,-1 0 1,1 0-1,-1 1 1,1-1-1,-1 0 0,1 1 1,-1-1-1,0 1 0,1-1 1,-1 1-1,0-1 1,1 1-1,-1 0 0,0 0 1,0 0-1,1 0 0,-1 0 1,0 0-1,0 0 1,0 0-1,0 0 0,0 0 1,-1 1-1,1-1 0,1 2 1,0 1 9,1 1 0,-1-1 0,0 1 0,0 0 0,-1 0 0,1-1-1,0 10 1,-1-8 38,-2-1 0,1 0 0,0 0 0,-1 1 0,0-1 0,-1 0 0,1 0 0,-1 0 0,0 0 0,0-1-1,0 1 1,-1 0 0,1-1 0,-1 1 0,-7 6 0,-17 34 302,27-45-418,-1 1 0,1 0 1,0 0-1,0 0 0,-1 0 0,1 0 1,0 0-1,0 0 0,0 0 0,0 0 1,0 0-1,0 0 0,1 0 0,-1 0 1,0 0-1,0 0 0,1 0 0,-1 0 1,1 0-1,-1 0 0,1 0 0,-1 0 1,1-1-1,-1 1 0,1 0 0,0 0 1,-1-1-1,1 1 0,0 0 0,0-1 1,-1 1-1,1-1 0,0 1 1,0-1-1,0 1 0,0-1 0,0 0 1,0 1-1,0-1 0,0 0 0,0 0 1,0 1-1,0-1 0,0 0 0,0 0 1,0 0-1,1-1 0,62 3 354,-51-2-267,60 0 648,-90-2-6100</inkml:trace>
  <inkml:trace contextRef="#ctx0" brushRef="#br0" timeOffset="2811.19">1328 110 5217,'0'0'12056,"-7"8"-11141,0 1-572,0 1 1,1 0-1,0 0 1,0 1-1,2-1 0,-1 1 1,1 1-1,1-1 1,0 0-1,0 1 0,0 15 1,1-8-158,1-1 1,1 1 0,1 0-1,1-1 1,0 1 0,1-1-1,9 28 1,-10-40-105,0 0 0,0-1 0,0 0 0,0 1-1,1-1 1,0 0 0,0 0 0,1-1 0,-1 1 0,1-1 0,0 1-1,0-1 1,0 0 0,1-1 0,-1 1 0,1-1 0,0 0 0,0 0 0,0 0-1,0-1 1,1 0 0,-1 0 0,1 0 0,-1 0 0,1-1 0,0 0 0,-1 0-1,8-1 1,-10 0-35,-1 0-1,1 0 0,0 0 1,-1-1-1,1 1 0,-1-1 1,1 0-1,-1 0 0,1 0 1,-1 0-1,1 0 0,-1-1 1,0 1-1,0-1 0,0 1 1,0-1-1,0 0 0,0 0 1,3-3-1,-2 0 4,0 0 0,0 0 0,0 0 0,-1-1 0,1 1 0,-1-1 0,-1 0 1,3-8-1,-1-6-5,-1 0 1,0-1 0,-2 1-1,-2-24 1,0 29-28,0 0 0,-2 0-1,0 0 1,0 0 0,-1 1 0,-1-1 0,-1 1-1,-9-15 1,11 19-78,-1 1-1,0 1 1,0-1 0,-1 1-1,0 0 1,-1 0 0,0 1-1,0 0 1,0 1 0,-1-1-1,0 2 1,-15-8 0,10 10-2542,17 15-5604,6-3 690</inkml:trace>
  <inkml:trace contextRef="#ctx0" brushRef="#br0" timeOffset="3600.98">1599 547 10066,'0'0'11008,"-1"-9"-10859,2-26-93,-1 35-53,0-1 1,0 1-1,0-1 0,0 1 0,0 0 0,0-1 1,0 1-1,0-1 0,1 1 0,-1 0 0,0-1 1,0 1-1,0-1 0,0 1 0,1 0 0,-1-1 1,0 1-1,0 0 0,1-1 0,-1 1 0,0 0 1,0 0-1,1-1 0,-1 1 0,0 0 0,1 0 1,-1-1-1,0 1 0,1 0 0,-1 0 0,1 0 1,-1 0-1,0-1 0,1 1 0,-1 0 0,1 0 1,-1 0-1,0 0 0,1 0 0,-1 0 0,1 0 1,-1 0-1,0 0 0,1 0 0,-1 1 0,1-1 1,-1 0-1,0 0 0,1 0 0,-1 0 0,0 1 1,1-1-1,-1 0 0,0 0 0,1 1 0,-1-1 1,1 1-1,14 15 425,-13-6-319,1 0 1,-2 0 0,1 0-1,-1 1 1,-1-1 0,0 1 0,0-1-1,-1 1 1,-1-1 0,1 0-1,-2 1 1,1-1 0,-2 0-1,1-1 1,-1 1 0,-1 0-1,1-1 1,-2 0 0,1 0-1,-1-1 1,-1 1 0,1-1 0,-13 11-1,20-20-178,0 0-1,1 0 1,-1 0 0,0 0-1,0 1 1,1-1 0,-1 1-1,1-1 1,-1 1-1,0-1 1,1 1 0,-1 0-1,1 0 1,-1-1 0,1 1-1,-1 0 1,1 1-1,2-1 1,33 17-54,-37-17 126,48 23 60,-47-22 17,1 0 0,-1-1 0,1 1 0,-1-1 0,1 0 0,-1 1 0,1-1 0,-1 0 0,1 0 0,-1 0 0,1 0 0,0 0 0,-1 0 0,1-1 0,-1 1 0,1 0 0,-1-1 0,1 1 0,-1-1 0,1 0 0,-1 1 0,0-1 0,1 0 0,-1 0 0,0 0 0,0 0 0,0 0 0,1 0 0,0-2-1,2-3 12,-1 1-1,0-1 0,0 0 0,-1 0 0,0 0 0,0 0 0,0 0 0,-1 0 0,0 0 0,1-13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53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34 9722,'0'0'12013,"-9"-5"-10374,5 2-1589,-48-19 1928,49 21-1876,0 1 0,0-1 0,0 1 1,0-1-1,0 1 0,-1 0 0,1 0 1,0 0-1,0 1 0,0-1 0,-1 1 1,1-1-1,0 1 0,0 0 1,0 1-1,0-1 0,0 0 0,-4 3 1,-4 6-37,0 1 1,0 0 0,1 0 0,0 1-1,1 0 1,0 1 0,1 0 0,1 0 0,0 1-1,0 0 1,2 0 0,0 1 0,0-1 0,1 1-1,1 0 1,1 0 0,0 0 0,1 1 0,0-1-1,1 0 1,1 1 0,1-1 0,4 18 0,-4-26-70,1 0 1,0-1 0,0 1 0,1-1 0,0 0 0,0-1 0,0 1 0,1 0 0,0-1 0,0 0 0,0 0 0,1-1 0,-1 0 0,1 0 0,0 0 0,1 0 0,-1-1 0,1 0 0,-1 0 0,12 2 0,-4-1 2,-1 0 1,1-2-1,0 0 1,0 0-1,0-1 1,0-1-1,0 0 1,0-1 0,24-5-1,-34 5 14,1 0 0,-1-1 1,0 1-1,1-1 0,-1 0 0,0 0 0,0 0 0,0-1 0,5-4 1,4 6 181,-12 2-317,-1-1-1,1 0 1,0 0-1,0 0 1,-1 0-1,1 0 1,0 0-1,0 0 1,0 0-1,0 0 1,-1 0-1,1 0 1,0 0-1,0 0 1,-1-1-1,1 1 1,0 0-1,0 0 1,-1-1-1,1 1 1,1-1-1</inkml:trace>
  <inkml:trace contextRef="#ctx0" brushRef="#br0" timeOffset="819.92">489 3 11002,'0'0'12832,"-1"6"-12508,-4 48 154,1 1-1,3-1 1,3 1-1,13 91 1,-14-141-405,5 29 262,-6-32-319,0-1 1,0 0-1,0 0 1,1 0-1,-1 1 1,0-1-1,1 0 1,-1 0-1,1 0 1,-1 0-1,1 0 1,0 0-1,-1 0 1,1 0-1,0 0 1,0 0-1,0 0 1,0-1 0,-1 1-1,3 1 1,-2-2 6,0-1 1,0 1 0,0-1-1,0 1 1,0-1 0,0 1-1,0-1 1,0 1 0,0-1 0,0 0-1,-1 0 1,1 1 0,0-1-1,0 0 1,-1 0 0,1 0 0,-1 0-1,1 0 1,-1 0 0,1 0-1,0-1 1,12-27 149,-10 22-146,18-42-283,20-69 0,-36 97 109,0-1 1,-1 0-1,-1 0 1,-1-1-1,-1-43 1,-4 47 132,1 20-57,5 34 111,23 139 629,-21-126-211,1-1 0,3 0-1,22 68 1,-21-131-7978,-6 6-483</inkml:trace>
  <inkml:trace contextRef="#ctx0" brushRef="#br0" timeOffset="1383.13">804 421 13363,'0'0'2867,"5"-9"-2429,20-28-242,-24 35-161,0 1 0,0 0 0,0 0-1,0-1 1,0 1 0,0 0 0,0 0 0,0 0 0,0 0 0,1 0 0,-1 0 0,0 1 0,1-1 0,-1 0 0,0 1 0,1-1 0,-1 1 0,1-1 0,-1 1 0,1 0 0,0-1 0,-1 1 0,1 0 0,-1 0 0,1 0 0,-1 1 0,1-1 0,-1 0 0,1 0 0,-1 1 0,1-1 0,-1 1-1,1-1 1,-1 1 0,2 1 0,0-1 99,-1 1-1,0 0 1,0 0-1,0 0 1,0 0-1,-1 0 1,1 1-1,0-1 0,-1 1 1,0-1-1,1 1 1,-1-1-1,0 1 1,0 0-1,-1-1 1,2 4-1,-1 3 111,-1 0 1,0 0-1,0-1 0,0 1 1,-1 0-1,0 0 0,-1-1 1,0 1-1,-1-1 0,-3 10 1,-4 3 473,-1 0 1,-18 27-1,-4 6 332,39-52-1026,1 0-1,0-1 0,0 0 1,0-1-1,0 0 0,7 0 1,-14 0-24,118-5 198,-118-4-4597,1 1-1885</inkml:trace>
  <inkml:trace contextRef="#ctx0" brushRef="#br0" timeOffset="1798.13">1089 152 11570,'0'0'3248,"-5"9"-1301,0 5-1470,0 0 0,1 0 0,0 1-1,1-1 1,1 1 0,0 0 0,2 0 0,-1 0 0,2 0 0,0 0 0,4 20-1,-3-24-259,1 0 0,1 0 0,0-1 0,0 1-1,1-1 1,0 0 0,1 0 0,0 0 0,1-1-1,11 13 1,-13-17-110,0 0 0,1 0-1,-1-1 1,1 1 0,0-1 0,0-1-1,0 1 1,0-1 0,1 0 0,-1-1-1,1 1 1,0-1 0,0-1 0,0 1-1,0-1 1,0 0 0,0-1 0,8 0-1,-12-1-90,0 0 0,0 0 0,1 0 0,-1 0 0,0-1-1,0 1 1,0-1 0,0 0 0,0 0 0,-1 0 0,1-1-1,-1 1 1,1 0 0,-1-1 0,0 0 0,0 1-1,0-1 1,0 0 0,0 0 0,-1 0 0,0 0 0,1 0-1,-1-1 1,0 1 0,1-7 0,2-7 12,0 0 0,-1 0-1,1-31 1,-3 31-15,-1 0-1,-2 1 1,1-1-1,-2 0 1,0 0-1,-1 1 1,-1-1 0,0 1-1,-1 1 1,-8-16-1,10 23-7,0 1-1,0 1 1,-1-1-1,0 1 1,0-1-1,-1 1 1,1 1-1,-1-1 1,0 1 0,-1 0-1,1 0 1,-1 1-1,0 0 1,0 0-1,0 1 1,-1 0-1,1 0 1,-1 1-1,0-1 1,0 2-1,0-1 1,0 1-1,-9 0 1,-17 6-1256,15 8-3605,8-1-2584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6:59:45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272 140 7402,'0'0'16562,"-10"-24"-12412,6 22-4074,0 1-1,0-1 1,0 1 0,0 0 0,-1 0-1,1 1 1,-1-1 0,1 1-1,0 0 1,-1 0 0,1 0-1,-1 1 1,1-1 0,0 1-1,-1 0 1,-3 2 0,0 0-57,1 1 0,0 0 0,0 0-1,0 0 1,0 1 0,1 0 0,0 0 0,-8 8 0,1 2-50,1 0 1,0 1-1,1 0 1,1 1-1,0 0 1,-10 27-1,14-31 13,1 1 1,1 0-1,0 1 1,1-1-1,1 1 1,0-1-1,1 1 1,0 0-1,1 0 1,1-1-1,2 16 0,-1-22 0,0-1-1,0 0 1,1 0-1,-1 0 1,2 0-1,-1 0 1,1 0-1,0-1 1,0 0-1,1 0 1,-1 0-1,2-1 1,-1 1-1,0-1 1,1 0-1,0-1 1,0 1-1,1-1 1,-1 0-1,1-1 1,0 0-1,0 0 1,9 3-1,0-2-50,1 0 0,-1 0 0,1-2 0,28 1 0,-38-3 55,0 1 0,0-2-1,0 1 1,0-1 0,0 0 0,0 0-1,-1-1 1,1 0 0,0 0 0,-1-1 0,1 0-1,-1 0 1,11-8 0,-13 8-417,0-1 851</inkml:trace>
  <inkml:trace contextRef="#ctx0" brushRef="#br0" timeOffset="615.86">544 430 10866,'0'0'9182,"-10"-4"-7609,2 0-1208,5 2-262,0 1 1,0-1-1,0 1 0,0-1 0,0 1 0,0 0 1,0 0-1,0 1 0,0-1 0,-1 0 0,1 1 0,-6 0 1,8 1-64,-1 0 1,1-1 0,-1 1 0,1 0 0,0 0-1,-1 0 1,1 1 0,0-1 0,0 0 0,0 0 0,0 1-1,0-1 1,0 1 0,0-1 0,0 1 0,1-1-1,-1 1 1,0 2 0,-13 37 4,11-34 38,1-1-77,0 0 0,1 0 0,-1 0 0,1 1 0,0-1 0,1 0 0,-1 1 0,1-1 0,2 11 0,-2-15-14,0-1 1,1 0-1,-1 0 0,1 1 0,-1-1 0,1 0 0,0 0 1,-1 1-1,1-1 0,0 0 0,0 0 0,0 0 1,0 0-1,0 0 0,0 0 0,0-1 0,0 1 0,0 0 1,2 0-1,-1 0-8,1 0 0,-1-1 0,1 1 0,0-1 0,-1 1 0,1-1 0,0 0 0,-1 0 0,1 0 0,0-1 1,-1 1-1,1-1 0,3 0 0,-3 0-8,0 0 0,0 0 1,0 0-1,0 0 0,0 0 1,0 0-1,-1-1 0,1 1 1,0-1-1,-1 0 0,1 0 1,-1 0-1,0 0 0,1 0 1,-1-1-1,0 1 0,0 0 0,-1-1 1,1 0-1,0 1 0,-1-1 1,0 0-1,1 0 0,-1 0 1,-1 0-1,1 0 0,0 0 1,-1 0-1,1 0 0,-1 0 1,0-1-1,0 1 0,0 0 1,0 0-1,-1 0 0,1 0 0,-1 0 1,0 0-1,0 0 0,0 0 1,0 0-1,-1 0 0,1 0 1,-1 1-1,1-1 0,-1 1 1,0-1-1,0 1 0,-5-5 1,7 7 15,0 0 1,0 1 0,0-1 0,0 0 0,0 0-1,0 0 1,0 0 0,0 0 0,0 0 0,0 0 0,0 0-1,0 0 1,0 0 0,-1 0 0,1 0 0,0 0-1,0 0 1,0 0 0,0 0 0,0 0 0,0 0-1,0 0 1,0 0 0,0 0 0,-1 0 0,1 0 0,0 0-1,0 0 1,0 0 0,0 0 0,0 0 0,0 0-1,0 0 1,0 0 0,0 0 0,0 0 0,0 0 0,-1 0-1,11 15-107,28 36 124,-17-23-33,-13-16 14,0 0 0,-1 1 0,0 0 0,6 18 0,-11-24 51,1-1-1,-2 1 1,1-1-1,-1 1 1,0 0-1,0 0 1,-1-1-1,0 1 0,0 0 1,-1 0-1,-1 9 1,1-13 73,-1 0 0,1-1 0,-1 0 0,0 1 0,1-1 1,-1 0-1,0 0 0,0 0 0,-1 0 0,1 0 0,0 0 0,-1-1 0,1 1 1,-1-1-1,1 1 0,-1-1 0,1 0 0,-1 0 0,0 0 0,0-1 0,0 1 1,-4 0-1,-65 5 555,71-6-727,0 0 1,0 0-1,0 0 1,0 0-1,0 0 1,0 0-1,0 0 0,-1 0 1,1-1-1,0 1 1,0 0-1,0-1 1,0 1-1,0-1 1,0 1-1,1-1 0,-1 0 1,0 1-1,0-1 1,0 0-1,0 1 1,1-1-1,-1 0 1,0 0-1,1 0 1,-1 0-1,0 0 0,1 0 1,-1-1-1,1 0-421,-1-1-1,1 1 1,0 0-1,0 0 1,0-1 0,0 1-1,0 0 1,1-1-1,-1 1 1,1 0-1,-1 0 1,1 0-1,1-3 1,6-11-4718</inkml:trace>
  <inkml:trace contextRef="#ctx0" brushRef="#br0" timeOffset="1346.84">732 130 10730,'0'0'5192,"3"10"-4002,25 89 1150,-4 2 1,11 106-1,-36-217-1942,1 0-1,0 0 1,1 0-1,1 0 1,-1 0 0,5-13-1,26-77-1910,5-22-896,-34 110 2153,7-37-647,-10 47 992,1 0 0,-1 0 0,0 0 1,0 1-1,0-1 0,0 0 0,0 0 0,0 0 0,0 0 1,-1 0-1,1 1 0,-1-1 0,1 0 0,-1 0 1,0 1-1,0-1 0,0 0 0,0 1 0,0-1 1,-1-1-1,1 45 502,11 4-479,26 68 1,-25-84 495,0 1 0,-2 0 0,-2 1 0,0 0-1,2 52 1,-9-84-569</inkml:trace>
  <inkml:trace contextRef="#ctx0" brushRef="#br0" timeOffset="1947.2">1197 435 11482,'0'0'11894,"-9"-2"-10935,-32-5-339,39 7-604,0 0 0,0 0-1,1 0 1,-1 0 0,0 1 0,1-1 0,-1 1 0,0-1 0,1 1 0,-1 0 0,1 0 0,-1-1 0,1 1 0,-1 0 0,1 0 0,0 0 0,0 1 0,-1-1 0,1 0-1,0 0 1,0 1 0,0-1 0,0 1 0,0-1 0,0 1 0,1-1 0,-1 1 0,0-1 0,0 3 0,-9 44 160,10-45-183,0 0 0,0 1 0,0-1 0,1 0 0,-1 0 0,1 0 0,0 0 0,-1 0 0,1 1 0,1-1 0,-1-1 0,0 1 0,1 0 0,2 4 0,-3-6-25,0 0-1,1 1 1,-1-1 0,0 0-1,0 0 1,1-1-1,-1 1 1,1 0 0,-1 0-1,1-1 1,-1 1 0,1 0-1,-1-1 1,1 0-1,-1 1 1,1-1 0,-1 0-1,1 0 1,0 0 0,-1 0-1,1 0 1,0 0-1,-1 0 1,1-1 0,-1 1-1,1-1 1,-1 1-1,1-1 1,-1 1 0,1-1-1,1-1 1,-1 1 5,0-1-1,-1 1 1,1 0 0,-1-1-1,1 1 1,-1-1 0,1 0 0,-1 1-1,0-1 1,0 0 0,0 0 0,0 0-1,0 0 1,0 0 0,-1 0-1,2-3 1,4-38 7,-3 26 123,-3 17-101,0 0 0,0 0 0,0 0-1,0 0 1,0 1 0,0-1 0,0 0 0,0 0 0,0 0 0,0 0-1,0 0 1,0 0 0,1 0 0,-1 0 0,0 0 0,0 0 0,0 0-1,0 0 1,0 0 0,0 0 0,0 0 0,0 0 0,0 0-1,1 0 1,-1 0 0,0 0 0,0 0 0,0 0 0,0 0 0,0 0-1,0 0 1,0 0 0,0 0 0,1 0 0,-1 0 0,0 0 0,0 0-1,0 0 1,0 0 0,0 0 0,0 0 0,0 0 0,0 0-1,0 0 1,0 0 0,0 0 0,1-1 0,-1 1 0,0 0 0,0 0-1,0 0 1,0 0 0,0 0 0,0 0 0,0 0 0,0 0 0,0 0-1,0-1 1,0 1 0,0 0 0,0 0 0,0 0 0,0 0 0,0 0-1,0 0 1,9 12 29,-1 1 0,0 0 0,0 1 0,-1 0 0,-1 0 0,-1 0 0,0 1 0,-1 0 0,0 0 0,-1 0 0,2 30 0,-6-43 40,0 0 0,0 0-1,0-1 1,0 1 0,0 0-1,0-1 1,0 1 0,-1-1-1,1 1 1,0-1 0,-1 1-1,1-1 1,-1 0 0,0 0-1,1 0 1,-1 0 0,0 0-1,0 0 1,1-1 0,-1 1-1,0 0 1,0-1 0,0 0 0,-2 1-1,-50 10 370,37-12-1543,17 1 949,0 0 1,-1-1-1,1 1 1,0 0-1,0-1 1,0 1 0,0 0-1,0-1 1,0 1-1,0 0 1,0-1 0,0 1-1,0 0 1,0-1-1,0 1 1,0 0 0,0-1-1,0 1 1,0 0-1,0-1 1,1 1 0,-1 0-1,0-1 1,0 1-1,0 0 1,1-1 0,-1 1-1,0 0 1,0 0-1,1-1 1,-1 1-1,0 0 1,0 0 0,1 0-1,-1-1 1,0 1-1,1 0 1,-1 0 0,0 0-1,1 0 1,-1-1-1,11-8-5276</inkml:trace>
  <inkml:trace contextRef="#ctx0" brushRef="#br0" timeOffset="2637.25">1493 597 11682,'0'0'13013,"0"-9"-12123,2-366 439,21 401-1557,39 69 202,-42-61 125,1-1 0,2-1 0,1-1 0,42 41 0,-66-73 10,1 1 0,-1 0 0,1 0 0,-1-1-1,0 1 1,1 0 0,-1-1 0,1 1 0,-1-1 0,0 1 0,1-1 0,-1 1-1,0 0 1,1-1 0,-1 1 0,0-1 0,0 1 0,1-1 0,-1 1-1,0-1 1,0 0 0,0 1 0,0-1 0,0 1 0,0-1 0,0 1 0,0-1-1,0 1 1,0-1 0,0 0 0,0 1 0,0-1 0,0 1 0,0-1-1,-1 0 1,2-35-502,-1 31 632,25-461-1417,-24 456 767,-1 12-400,0 18-2065,-1-11 61,1 5-5131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09.253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117 1 9570,'0'0'7978,"-7"10"-6882,1 0-908,-58 99 2307,58-98-2280,0 2-1,1-1 1,0 1 0,0 0 0,2 0-1,0 0 1,-3 25 0,6-37-219,0 0 1,0 1-1,1-1 1,-1 0-1,0 0 1,1 0-1,-1 0 1,1 0-1,0 0 1,-1 1-1,1-1 1,0 0-1,0-1 1,-1 1-1,1 0 1,0 0-1,0 0 1,0 0-1,0-1 1,0 1-1,0 0 1,0-1-1,0 1 1,0-1-1,1 1 1,-1-1-1,0 0 1,0 1-1,0-1 1,1 0-1,-1 0 1,0 0-1,0 0 1,0 0-1,3 0 1,49-6-174,-20-4-157,-2-1 1,58-29-1,-52 23-144,64-23 1,-100 40 470,-1 0-1,1 0 1,-1 0 0,0-1 0,1 1 0,-1 0-1,1 0 1,-1 0 0,1 0 0,-1 0 0,1 0-1,-1 0 1,1 0 0,-1 0 0,1 0 0,-1 0 0,1 0-1,-1 0 1,1 0 0,-1 0 0,0 0 0,1 0-1,-1 1 1,1-1 0,-1 0 0,1 0 0,-1 1-1,0-1 1,1 1 0,-4 12 155,-24 25 618,20-29-512,2-4-64,1 1 0,1 1-1,-1-1 1,1 1 0,-3 7 0,6-14-185,-1 1-1,1 0 1,0 0 0,-1 0 0,1 0-1,0 0 1,0 0 0,0 0 0,0 0-1,0 0 1,0 0 0,0 0 0,0 0-1,0-1 1,1 1 0,-1 0 0,0 0-1,0 0 1,1 0 0,-1 0 0,1 0-1,-1 0 1,1-1 0,-1 1 0,1 0-1,-1 0 1,1-1 0,0 1 0,-1 0-1,1-1 1,0 1 0,0-1 0,0 1-1,-1-1 1,1 1 0,0-1 0,0 0-1,0 1 1,0-1 0,0 0 0,0 0-1,0 1 1,-1-1 0,1 0 0,0 0-1,0 0 1,0 0 0,0 0 0,1-1-1,11 1-62,1 0 1,-1-2-1,0 0 0,0 0 0,0-1 0,0-1 0,13-5 0,94-45-690,-38 15 228,-16 14 382,-68 30 188,-1 0 1,1 0 0,-1 0 0,0 0 0,-1-1 0,1 0-1,-5 5 1,2-2-4,1-3-9,1 0 0,0 0 0,0 0 0,0 1 0,1 0-1,0-1 1,0 1 0,0 0 0,0 1 0,1-1 0,0 0 0,0 1 0,0 0-1,0-1 1,1 1 0,0 6 0,1-10-39,0-1 0,1 0 0,-1 1 0,1-1 0,0 1 0,-1-1 0,1 0 0,0 1 0,0-1 0,0 0 0,0 0 0,0 0 0,0 0 0,0 0 0,0 0 0,0 0 0,1 0 0,-1 0 0,0 0 0,1-1 0,-1 1 0,0-1 0,1 1 0,-1-1 0,1 1 0,-1-1 0,1 0 0,-1 1 0,1-1 0,1 0 0,52 0-154,-50-1 142,27-3-210,0-3 0,0 0 0,0-2 1,-1-1-1,35-17 0,47-16-211,-126 51 683,0 1 0,0 1 1,1-1-1,1 2 0,0 0 0,0 0 0,-11 16 0,21-26-250,1 0 0,-1-1 1,1 1-1,-1-1 0,1 1 0,-1 0 1,1-1-1,-1 1 0,1 0 0,0 0 1,-1-1-1,1 1 0,0 0 0,-1 0 1,1-1-1,0 1 0,0 0 0,0 0 1,0 0-1,0 0 0,0-1 1,0 1-1,0 0 0,0 0 0,0 0 1,1-1-1,-1 1 0,0 0 0,0 0 1,1-1-1,-1 1 0,1 0 0,-1 0 1,0-1-1,1 1 0,0 0 0,-1-1 1,1 1-1,-1-1 0,1 1 1,0-1-1,-1 1 0,1-1 0,0 1 1,-1-1-1,1 0 0,0 1 0,0-1 1,0 0-1,5 1-69,0 0 1,0 0 0,-1-1-1,1 0 1,0-1-1,7 0 1,32-8-380,0-2-1,-1-1 1,57-25-1,-53 18 249,2 2-1,69-15 1,-119 32 218,1 0-1,-1 0 0,0 0 1,0 0-1,1 0 0,-1-1 1,0 1-1,0 0 0,1 0 1,-1 0-1,0 0 0,1 0 1,-1 0-1,0 0 0,0 0 1,1 0-1,-1 0 0,0 0 1,1 0-1,-1 0 0,0 0 1,0 0-1,1 0 0,-1 0 1,0 1-1,1-1 0,-1 0 1,0 0-1,0 0 0,0 0 1,1 0-1,-1 1 0,0-1 1,0 0-1,1 0 0,-1 0 1,0 1-1,0-1 0,0 0 1,0 0-1,0 1 0,1-1 1,-1 0-1,0 1 1,0-1-1,0 0 0,0 0 1,0 1-1,0-1 0,-10 17 400,-20 14 146,26-28-483,-19 19 446,22-13-510,18-4-427,8-6 5,1-1 0,-1-1 0,0-2 0,47-13 0,-5 0 704,-67 18-273,1 0 0,-1 0 0,0 0 0,0 1 0,0-1 0,1 0 0,-1 0 0,0 0 0,0 0 0,0 0 0,1 0 0,-1 0 0,0 0-1,0 0 1,0 0 0,0 1 0,1-1 0,-1 0 0,0 0 0,0 0 0,0 0 0,0 1 0,0-1 0,0 0 0,1 0 0,-1 0 0,0 0 0,0 1 0,0-1 0,0 0 0,0 0 0,0 0-1,0 1 1,0-1 0,0 0 0,0 0 0,0 0 0,0 1 0,0-1 0,0 0 0,0 0 0,0 1 0,0-1 0,0 0 0,0 0 0,0 0 0,0 0 0,-1 1 0,1-1 0,0 0-1,0 0 1,0 0 0,0 0 0,0 1 0,-1-1 0,1 0 0,0 0 0,0 0 0,0 0 0,0 0 0,-1 0 0,1 1 0,-9 13 352,-2 0-134,7-10-127,0 1 0,0-1 0,0 1 0,1 0 1,0 0-1,0 1 0,0-1 0,1 0 0,0 1 1,0 0-1,-3 11 0,5-16-117,0-1 0,0 1 1,0 0-1,1-1 0,-1 1 0,0 0 1,0-1-1,0 1 0,0 0 0,1-1 0,-1 1 1,0 0-1,1-1 0,-1 1 0,0-1 1,1 1-1,-1-1 0,1 1 0,-1-1 1,0 1-1,1-1 0,0 1 0,-1-1 0,1 0 1,-1 1-1,1-1 0,-1 0 0,1 1 1,0-1-1,0 0 0,28 2-159,24-16-973,-19-3-1936,-8-3-3352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07.524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203 1 9330,'0'0'5655,"-1"7"-4301,-2 2-898,0 0 0,-1 0 0,0-1 1,0 1-1,-1-1 0,0 1 0,-11 11 0,-54 58 1599,47-55-1254,-31 41-1,53-63-788,0 0 0,0 0 0,0 0 0,0 0 0,1 0 0,-1 1 0,0-1 0,0 0 0,1 0-1,-1 1 1,1-1 0,0 0 0,-1 1 0,1-1 0,0 0 0,-1 1 0,1-1 0,0 0 0,1 3 0,-1-3-26,1-1 1,0 1-1,-1-1 0,1 0 0,0 1 0,-1-1 0,1 0 1,0 0-1,0 1 0,-1-1 0,1 0 0,0 0 0,0 0 0,-1 0 1,1 0-1,0 0 0,0 0 0,0 0 0,-1-1 0,1 1 1,0 0-1,0 0 0,1-1 0,51-23-703,57-49-1281,41-23-757,-151 95 2710,1 1 1,-1-1-1,1 1 0,-1 0 0,1-1 1,-1 1-1,1 0 0,-1 0 0,1-1 1,-1 1-1,1 0 0,-1 0 0,1 0 1,-1 0-1,1-1 0,0 1 0,-1 0 1,1 0-1,-1 0 0,1 0 0,-1 0 1,1 1-1,-1-1 0,1 0 0,0 0 0,0 1 1,-4 12-217,-25 30 887,21-33-543,1-2 213,1 0 1,0 1-1,0 0 0,1 0 1,0 1-1,1-1 0,0 1 0,0-1 1,1 1-1,-2 17 0,4-25-289,0-1 1,1 0-1,-1 0 0,0 0 0,1 0 0,-1-1 0,1 1 0,-1 0 0,1 0 0,-1 0 0,1 0 1,0 0-1,-1-1 0,1 1 0,0 0 0,0 0 0,0-1 0,-1 1 0,1-1 0,0 1 0,0-1 1,0 1-1,0-1 0,0 1 0,0-1 0,0 0 0,0 0 0,0 1 0,0-1 0,0 0 0,0 0 1,0 0-1,0 0 0,1 0 0,-1 0 0,0-1 0,0 1 0,0 0 0,0 0 0,0-1 0,1 0 1,48-14-721,-17-2-336,43-31 0,5-2 293,-66 46 122,-17 17 452,-21 23 455,20-31-209,-5 7 433,0 0-1,1 0 1,0 1 0,-8 24-1,14-34-370,0 0-1,0 0 0,0 0 1,1 1-1,-1-1 0,1 0 1,0 0-1,0 1 0,0-1 0,0 0 1,1 0-1,-1 1 0,1-1 1,0 0-1,-1 0 0,2 0 0,-1 0 1,0 0-1,1 0 0,-1 0 1,1 0-1,0 0 0,0-1 1,0 1-1,0-1 0,5 5 1,0-2-349,-1 0 0,1 0 0,0-1 0,1 0 0,-1 0 0,1 0 1,-1-1-1,1-1 0,13 4 0,0-4-5413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06.259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13 11450,'0'0'2097,"33"-13"-5730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10.2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4 220 6793,'0'0'15932,"-4"-6"-15828,6 8-984</inkml:trace>
  <inkml:trace contextRef="#ctx0" brushRef="#br0" timeOffset="415.86">62 374 10698,'0'0'10290,"-2"13"-15891,12-13-1048</inkml:trace>
  <inkml:trace contextRef="#ctx0" brushRef="#br0" timeOffset="844.11">474 161 12291,'0'0'4627,"-3"-9"-3440,-11-29-603,13 37-579,1 0-1,0 0 1,0-1-1,0 1 1,-1 0-1,1 0 0,0 0 1,0 0-1,1 0 1,-1 0-1,0 0 1,0-1-1,1 1 1,-1 0-1,0 0 0,1 0 1,-1 0-1,1 0 1,-1 0-1,1 0 1,0 1-1,-1-1 1,1 0-1,0 0 0,0 0 1,-1 0-1,1 1 1,0-1-1,0 0 1,0 1-1,0-1 1,0 1-1,0-1 0,0 1 1,0 0-1,0-1 1,0 1-1,0 0 1,0 0-1,2-1 0,47-2 93,-45 3-22,-1-1 8,0 1 1,0 1-1,0-1 1,0 1-1,0-1 1,0 1-1,0 0 1,0 1-1,0-1 0,0 1 1,0 0-1,0-1 1,-1 2-1,1-1 1,-1 0-1,0 1 1,1-1-1,-1 1 1,0 0-1,-1 0 1,1 1-1,-1-1 1,1 0-1,-1 1 0,3 4 1,-4-3-39,1 0 0,-1 0 0,0-1 1,0 1-1,0 0 0,-1 0 0,1 0 0,-1 0 0,0 0 0,-1 0 1,1 0-1,-1 0 0,0 0 0,0 0 0,-1 0 0,0-1 0,1 1 1,-2 0-1,1-1 0,0 1 0,-4 4 0,-7 7 119,0 0 0,-1 0 0,-22 18 0,-8 9 576,44-43-725,-1 1 0,1-1 0,-1 0-1,1 1 1,-1-1 0,1 0 0,0 1-1,-1-1 1,1 1 0,0-1 0,-1 1-1,1-1 1,0 1 0,0-1 0,-1 1-1,1-1 1,0 1 0,0-1 0,0 1-1,0-1 1,0 1 0,0-1 0,0 1-1,0 0 1,0-1 0,0 1 0,0-1-1,0 1 1,0-1 0,0 1 0,0-1-1,1 1 1,-1-1 0,1 1 0,20 7 303,45-8-9,-50 0-222,-2 0-281,22 1 815,-35-1-773,0 0 0,0 0 0,1 0 0,-1 0 0,0 0 1,0-1-1,0 1 0,0 0 0,0-1 0,0 1 0,0 0 1,0-1-1,0 1 0,0-1 0,0 0 0,0 1 0,0-1 0,0 0 1,0 0-1,-1 1 0,1-1 0,1-2 0,0-3-4883</inkml:trace>
  <inkml:trace contextRef="#ctx0" brushRef="#br0" timeOffset="1364.27">793 308 12699,'0'0'2052,"6"-11"-1142,55-92 978,40-75 70,-92 162-572,-11 33 601,-2 7-1514,4 17 34,1-1 0,2 1 0,2-1 0,2 0 0,1 0 0,14 39 0,-16-68-466,-1-18-2958,0-3-2984</inkml:trace>
  <inkml:trace contextRef="#ctx0" brushRef="#br0" timeOffset="1776.22">1283 234 9354,'0'0'10834,"65"-8"-9978,-33 4-103,4 1-97,-1 1-232,-1 1-200,-6 0-104,-7 1-120,-8 0-8,-8 0-384,-12 0-3185,-5-2-2080</inkml:trace>
  <inkml:trace contextRef="#ctx0" brushRef="#br0" timeOffset="2211.23">1447 73 2905,'0'0'13996,"-2"11"-12053,-1 31-251,2 0-1,2 0 1,9 61 0,-5-55 390,14-66-7141,-9 7-1828</inkml:trace>
  <inkml:trace contextRef="#ctx0" brushRef="#br0" timeOffset="3295.08">1847 192 7906,'0'0'13452,"-4"-5"-12780,2 4-638,1-1 0,-1 0 0,1 0 0,-1 0 0,1 1 0,0-1 1,0 0-1,0-1 0,0 1 0,0 0 0,-1-3 0,2 3-35,0 1-1,1 0 1,-1-1 0,1 1-1,-1 0 1,1 0 0,-1 0-1,1-1 1,0 1 0,-1 0-1,1 0 1,0 0 0,0 0 0,0 0-1,0 0 1,0 0 0,0 1-1,0-1 1,0 0 0,0 0-1,0 1 1,0-1 0,1 1-1,-1-1 1,0 1 0,0 0-1,3-1 1,10-4-73,0 0-1,0 1 1,1 1-1,-1 0 1,1 1-1,0 1 1,0 0-1,0 1 1,0 1 0,0 0-1,28 7 1,-41-8 72,0 0 0,0 0 0,-1 1 0,1-1 0,0 1 0,0 0 0,0-1 0,-1 1 0,1 0-1,-1 0 1,1 0 0,0 0 0,-1 1 0,0-1 0,1 0 0,-1 0 0,0 1 0,0-1 0,1 1 0,-1-1 0,0 1 0,0 0 0,-1-1 0,1 1 0,0 0 0,-1 0 0,1-1 0,-1 1 0,1 0 0,-1 0 0,0 0 0,0 0 0,0 0 0,0-1 0,0 1 0,0 0 0,0 0 0,-1 0 0,1 0 0,-1 0 0,1-1 0,-1 1 0,0 0 0,1 0 0,-1-1 0,0 1 0,0-1 0,-1 1 0,1-1 0,-2 3 0,-6 7 187,0 0-1,-1-1 0,0-1 1,-1 1-1,-14 9 1,2-5 1128,30-23-487,35-28-1418,-16 16-235,-10 10 338,-2 0 0,0-2 0,0 1 0,-1-2 0,-1 0 0,18-24 0,-30 38 533,-36 73 5333,31-63-5192,1 0-1,1 1 1,-1 0-1,2-1 1,0 1-1,0 0 1,0 12-1,2-21-179,0 0-1,1 0 1,-1 0 0,0 0-1,1 0 1,0 0 0,-1 0-1,1 0 1,0 0 0,0 0 0,0-1-1,0 1 1,0 0 0,0 0-1,1-1 1,-1 1 0,1-1-1,-1 1 1,3 1 0,0 0-29,1-1 0,-1 1 0,1-1 0,0 0 0,0 0 0,-1 0 0,10 1 0,7 0-1930,0 0 0,41-1-1,-52-3 212,11 1-4137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59.6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2 233 7009,'0'0'1091,"2"11"196,11 44 1665,2-1 0,32 78 0,-56-149 1713,2 3-4248,0 0 1,0-1 0,1-1-1,-4-17 1,-3-40-1632,4-1 0,-1-120 0,10 192 1156,0 1 1,0 0 0,0-1-1,0 1 1,0 0-1,0-1 1,0 1 0,1 0-1,-1-1 1,1 1-1,-1 0 1,1 0 0,-1-1-1,1 1 1,0 0-1,-1 0 1,1 0-1,0 0 1,0 0 0,0 0-1,0 0 1,0 0-1,0 0 1,0 1 0,0-1-1,0 0 1,0 1-1,1-1 1,-1 0 0,0 1-1,0 0 1,1-1-1,-1 1 1,0 0-1,1-1 1,-1 1 0,0 0-1,1 0 1,-1 0-1,0 0 1,1 1 0,-1-1-1,0 0 1,3 1-1,2 0-42,0 1-1,0 0 0,0 0 0,-1 0 1,1 1-1,0-1 0,-1 1 1,9 7-1,-6-3 77,-1 0 0,0 0 0,-1 1 0,0 0 0,0 0 0,0 0 0,-1 1 0,0-1 0,3 11 0,-6-16 92,-1 0 1,0 0-1,0-1 0,0 1 1,-1 0-1,1 0 1,0 0-1,-1 0 0,0 0 1,0 0-1,0 0 1,0 0-1,0 0 0,-1 0 1,1 0-1,-1 0 1,0 0-1,0 0 1,0-1-1,0 1 0,0 0 1,-1-1-1,1 1 1,-1-1-1,0 1 0,1-1 1,-1 1-1,0-1 1,-1 0-1,1 0 0,0 0 1,0 0-1,-6 2 1,-3 2 193,0-1 0,0 0 1,-1-1-1,-24 6 1,0-6-5535</inkml:trace>
  <inkml:trace contextRef="#ctx0" brushRef="#br0" timeOffset="431.18">236 293 8770,'0'0'7295,"-10"10"-6144,-30 31-291,38-39-776,0 1 0,1-1 1,-1 0-1,1 0 0,-1 1 0,1-1 1,0 1-1,0-1 0,0 1 0,1 0 1,-1-1-1,0 1 0,1 0 0,0-1 1,0 1-1,0 0 0,0 0 0,0-1 1,0 1-1,1 0 0,-1-1 0,1 1 1,0 0-1,0-1 0,0 1 0,0-1 1,0 1-1,0-1 0,1 0 0,-1 1 1,3 2-1,0-1 11,0 0 0,0 0 0,0 0 0,0 0 1,0-1-1,1 1 0,0-1 0,0 0 0,0-1 0,0 1 0,0-1 1,7 3-1,-9-5-34,-1 1 0,1 0 0,-1 0 1,1-1-1,-1 0 0,1 1 0,-1-1 0,1 0 1,-1 0-1,1 0 0,-1 0 0,1-1 1,-1 1-1,1-1 0,-1 0 0,0 1 0,1-1 1,-1 0-1,0 0 0,0-1 0,1 1 1,-1 0-1,0-1 0,0 1 0,0-1 0,0 0 1,-1 1-1,1-1 0,0 0 0,2-4 1,-3 2-26,0 1 1,0-1-1,-1 1 1,1-1 0,-1 1-1,0-1 1,1 0-1,-2 1 1,1-1 0,0 1-1,-1-1 1,1 1-1,-1-1 1,0 1 0,0-1-1,-1 1 1,1-1 0,-1 1-1,0 0 1,1 0-1,-5-4 1,-32-35-1193,9 12-4596</inkml:trace>
  <inkml:trace contextRef="#ctx0" brushRef="#br0" timeOffset="876.36">372 354 7466,'0'0'4134,"3"10"-3373,-3-10-758,3 13 328,1 0 0,1 0 0,7 16 1,-10-26-127,0 1 1,0 0 0,1 0 0,0-1-1,-1 1 1,1-1 0,0 0 0,4 3-1,-6-5-52,1 0-1,-1 0 0,1 0 1,-1 0-1,1-1 0,-1 1 1,1 0-1,-1-1 0,1 0 1,0 1-1,-1-1 1,1 0-1,0 0 0,-1 1 1,1-1-1,0-1 0,-1 1 1,1 0-1,0 0 0,-1-1 1,4 0-1,-3-1 61,1 1 0,-1-1-1,0 0 1,0 0 0,0 0 0,0 0-1,0 0 1,0 0 0,0-1 0,-1 1 0,1-1-1,-1 1 1,0-1 0,0 1 0,0-1-1,0 0 1,0 0 0,0-3 0,8-54 968,-13 1-331,-6 30-2285,9 28 837,0-1 0,0 0 0,0 1 1,-1-1-1,1 1 0,0 0 0,-1-1 0,1 1 1,-1 0-1,0 0 0,1 0 0,-3-2 0</inkml:trace>
  <inkml:trace contextRef="#ctx0" brushRef="#br0" timeOffset="1279.27">606 414 10162,'0'0'8738,"-6"-58"-7426,6 41-912,3-2-280,4 2-120,-1 2-144,-1 3-536,2 3-936,7 8-969,0 1-479,-1 0-2602</inkml:trace>
  <inkml:trace contextRef="#ctx0" brushRef="#br0" timeOffset="2056.66">1064 451 9514,'0'0'6895,"8"-11"-4731,2-3-1817,0 0 0,-1-1 1,-1 0-1,-1 0 0,0-1 0,0 0 0,6-27 0,-9 16-380,-1 1 0,0-1 1,-3-30-1,0 44 3,-1 1 0,0 0 0,-1 0 0,-1 0 0,0 0 0,0 0 0,-1 1 0,-1 0 0,-6-13 0,10 23 49,1-1 0,-1 1-1,0-1 1,1 1 0,-1 0 0,0 0-1,0-1 1,0 1 0,0 0 0,0 0-1,0 0 1,0 0 0,-1 0 0,1 0-1,0 0 1,0 0 0,-1 1 0,1-1-1,-1 0 1,1 1 0,0-1 0,-1 1-1,1 0 1,-3-1 0,2 2-8,1-1 0,-1 1 0,1 0 0,-1 0 0,1 0 0,-1-1 0,1 1-1,0 1 1,0-1 0,-1 0 0,1 0 0,0 0 0,0 1 0,0-1 0,0 0 0,1 1 0,-1-1 0,-1 3 0,-4 9 52,1 1-1,0 0 1,-4 24-1,4-14 80,1-1-1,1 1 1,1 0 0,1 0 0,1-1-1,4 35 1,-3-52-124,0 0 0,0-1 0,0 1 0,1-1 0,-1 1 0,1-1 0,1 0 0,-1 1 0,1-1-1,0 0 1,0-1 0,0 1 0,1 0 0,-1-1 0,1 0 0,0 0 0,1 0 0,-1-1 0,1 1 0,-1-1 0,1 0 0,0 0 0,0 0 0,0-1 0,1 0 0,-1 0 0,1 0 0,-1-1 0,1 0 0,-1 0-1,1 0 1,7 0 0,-10-1 3,1 0 0,-1 1 0,0-1 0,1-1 0,-1 1 0,1 0 0,-1-1 0,1 0 0,-1 1 1,0-1-1,0-1 0,1 1 0,-1 0 0,0-1 0,0 0 0,0 1 0,3-4 0,-4 2-21,0 0 0,0 0 0,0 0 0,-1 0 0,1-1 0,-1 1 0,1-1 0,-1 1 0,0-1 0,-1 0 0,1 1 0,-1-1 0,1 0 0,-1 1 0,-1-7 0,1 5-102,-1-20-455,1 24 551,0 1 1,0-1 0,0 0-1,0 1 1,0-1-1,0 0 1,0 1 0,-1-1-1,1 0 1,0 1-1,0-1 1,-1 1 0,1-1-1,0 1 1,-1-1-1,1 1 1,-1-1 0,1 1-1,-1-1 1,1 1-1,-1-1 1,1 1 0,-1 0-1,1-1 1,-1 1-1,1 0 1,-1-1 0,0 1-1,1 0 1,-1 0-1,0-1 1,0 5-7,0 0 1,0 0 0,0 1-1,1-1 1,0 0-1,0 0 1,0 0-1,0 0 1,2 5-1,-1-3 69,2 0 0,-1-1 0,1 1 1,0 0-1,0-1 0,0 1 0,1-1 0,0 0 0,5 5 0,-7-8-24,0 1 0,0-1 0,1 0-1,-1 1 1,1-1 0,0 0 0,-1-1 0,1 1 0,0 0 0,0-1 0,0 0-1,0 0 1,0 0 0,0 0 0,1 0 0,-1 0 0,0-1 0,0 0 0,4 1-1,-5-2-8,-1 0-1,0 0 0,1 0 1,-1 0-1,0 0 0,0 0 1,0 0-1,0 0 0,1 0 1,-2 0-1,1-1 0,0 1 1,0 0-1,0-1 0,-1 1 1,1-1-1,0 1 0,-1-1 1,1 1-1,-1-1 0,0 1 1,1-3-1,5-40 11,-6 41-39,1-5 71,-1-2-433,1 1 1,0-1-1,1 1 0,4-15 0,-5 23 310,-1 1 0,0-1-1,1 0 1,-1 0-1,1 0 1,-1 0 0,1 0-1,-1 0 1,1 1 0,0-1-1,-1 0 1,1 0-1,0 1 1,0-1 0,0 0-1,-1 1 1,1-1-1,0 1 1,0-1 0,2 0-1,-2 1 33,1 0 0,-1 1 0,1-1 0,-1 0 0,1 1-1,-1-1 1,0 0 0,1 1 0,-1 0 0,0-1 0,1 1 0,-1 0-1,0 0 1,0 0 0,1-1 0,-1 1 0,0 0 0,0 1 0,1 0 0,103 124 271,-104-125-232,0 0 0,0-1 1,0 1-1,0 0 0,-1 0 0,1-1 0,0 1 0,-1 0 0,1 0 0,0 0 0,-1 0 0,1 0 1,-1 0-1,1 0 0,-1 0 0,0 0 0,1 0 0,-1 0 0,0 0 0,0 0 0,0 0 1,0 0-1,0 0 0,0 0 0,0 1 0,0-1 0,0 0 0,0 0 0,-1 0 0,1 0 0,0 0 1,-1 0-1,1 0 0,-1 0 0,1 0 0,-1 0 0,1 0 0,-1-1 0,0 1 0,0 0 0,1 0 1,-1 0-1,0-1 0,0 1 0,0 0 0,0-1 0,0 1 0,0-1 0,0 1 0,0-1 1,0 1-1,0-1 0,0 0 0,0 0 0,-2 1 0,-3 1-268,0-1-1,-1 0 1,1 0-1,-1 0 1,1-1-1,-1 0 1,0 0-1,-9-2 1</inkml:trace>
  <inkml:trace contextRef="#ctx0" brushRef="#br0" timeOffset="2442.21">1945 161 11058,'0'0'14390,"-10"-7"-13246,6 4-1061,-3-2 62,1 0-1,-1 1 1,0 0 0,-14-6 0,19 9-111,-1 0-1,1 1 1,-1-1-1,0 0 1,1 1-1,-1 0 1,0-1 0,0 1-1,1 0 1,-1 1-1,0-1 1,0 0 0,1 1-1,-1-1 1,1 1-1,-1 0 1,0 0-1,1 0 1,-1 0 0,1 0-1,0 1 1,-4 2-1,-1 2 2,0 1 0,1 0 0,0 0 0,0 0 0,1 1-1,0 0 1,0 0 0,1 0 0,0 0 0,1 1 0,0 0 0,0 0-1,0 0 1,-1 18 0,3-22-25,0 0-1,1 1 1,0-1-1,0 1 0,0-1 1,1 0-1,0 1 1,0-1-1,0 0 1,0 0-1,1 0 1,0 0-1,0 0 1,1 0-1,-1 0 1,1 0-1,0-1 1,0 0-1,1 1 1,-1-1-1,1 0 1,0-1-1,0 1 1,0-1-1,0 0 1,9 5-1,-1-2-80,1-1 0,0-1 1,0 0-1,1 0 0,0-1 0,-1-1 0,1-1 0,0 0 0,0 0 0,0-1 1,-1-1-1,1-1 0,21-4 0,-33 6-136,0-1 0,0 0-1,1 0 1,-1 0 0,0 0 0,0 0-1,0-1 1,-1 1 0,1-1 0,0 1 0,0-1-1,-1 1 1,3-4 0,3-17-9469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59.40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20 15067,'0'0'3481,"11"-19"-9394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06.4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239 279 9234,'0'0'15973,"-6"-9"-14730,4 7-1195,0-2 34,-1 0 0,1 1 1,-1 0-1,0 0 0,1-1 0,-2 1 1,1 1-1,0-1 0,0 0 0,-1 1 1,0 0-1,1 0 0,-1 0 0,0 0 1,0 1-1,0-1 0,0 1 0,0 0 1,0 0-1,-1 0 0,-6 1 0,3 0-76,0 1 0,1 1 0,-1-1 0,0 1 0,0 1 1,1-1-1,-1 1 0,1 1 0,0-1 0,0 1 0,0 1 0,1-1 0,0 1 0,-7 6 0,10-8-11,0-1 0,0 1 1,1-1-1,0 1 0,-1 0 1,1 0-1,0 0 0,0 0 1,0 0-1,1 0 0,-1 1 1,1-1-1,0 1 1,0-1-1,0 1 0,0-1 1,1 1-1,0-1 0,-1 1 1,1 0-1,0-1 0,1 1 1,-1 0-1,1-1 0,-1 1 1,1-1-1,0 1 0,0-1 1,1 1-1,-1-1 0,1 0 1,0 0-1,2 5 0,1-3-9,0 0-1,1-1 0,-1 1 1,1-1-1,0 0 0,0 0 0,0-1 1,0 1-1,1-2 0,-1 1 1,1-1-1,0 0 0,-1 0 0,1 0 1,0-1-1,0 0 0,0-1 1,1 0-1,-1 0 0,0 0 0,0-1 1,0 0-1,7-2 0,-8 2-8,0 0-1,0 0 0,0 0 0,0-1 1,-1 0-1,1 0 0,0 0 1,-1-1-1,0 0 0,1 0 1,-1 0-1,0-1 0,-1 0 1,1 0-1,-1 0 0,0 0 1,0-1-1,0 1 0,0-1 1,-1 0-1,0 0 0,0-1 1,0 1-1,-1-1 0,1 1 1,-1-1-1,1-7 0,-2 11 22,-1-1-1,1 0 1,-1 1-1,0-1 1,0 0-1,0 0 1,0 0 0,0 1-1,-1-1 1,1 0-1,-1 0 1,0 1-1,0-1 1,0 1-1,0-1 1,0 0 0,-3-3-1,21 49-984,2-11 983,-1-2-4,22 52 1,-36-73 6,-1 0 0,0 1 0,0-1 0,-1 1 0,0 0 0,-1 0 0,0 0 1,-1 0-1,0 0 0,-2 14 0,1-21 52,0 0-1,0 0 1,-1 0 0,0 0 0,1 0-1,-1-1 1,0 1 0,0 0-1,-1-1 1,1 1 0,0-1 0,-1 0-1,0 0 1,1 0 0,-1 0-1,0 0 1,0-1 0,0 1 0,0-1-1,0 0 1,-1 0 0,1 0-1,0 0 1,0-1 0,-6 1 0,-10 2 298,0 0 0,-37-1 0,54-2-410,-1 0 1,1 1-1,0-2 1,0 1 0,-1 0-1,1 0 1,0-1-1,0 1 1,0-1-1,0 1 1,-1-1 0,-2-2-1,8-4-3319,17-2-2283,-4 3-866</inkml:trace>
  <inkml:trace contextRef="#ctx0" brushRef="#br0" timeOffset="411.63">626 481 11626,'0'0'16047,"4"-1"-15807,72-15 449,-41 8-801,1 1-1,69-4 1,-124 7-8531,2 0-545</inkml:trace>
  <inkml:trace contextRef="#ctx0" brushRef="#br0" timeOffset="781.82">731 334 12643,'0'0'4551,"3"9"-2019,3 16-943,0 1 1,-2 0-1,1 27 1,-1 90 1244,-4-143-2864,0 0 1,0 0-1,0 0 0,0 0 0,0 0 0,1 0 1,-1 0-1,0 0 0,0 0 0,0 0 1,0 0-1,0 0 0,0 0 0,1 0 0,-1 0 1,0 0-1,0 0 0,0 0 0,0 0 1,0 0-1,0 0 0,1 0 0,-1 0 0,0 0 1,0 0-1,0 0 0,0 0 0,0 0 1,0 0-1,0 0 0,1 0 0,-1 0 0,0 1 1,0-1-1,0 0 0,0 0 0,0 0 0,0 0 1,0 0-1,0 0 0,0 0 0,0 0 1,0 1-1,0-1 0,1 0 0,-1 0 0,0 0 1,0 0-1,0 0 0,0 0 0,0 1 1,0-1-1,0 0 0,0 0 0,0 0 0,0 0 1,0 0-1,0 0 0,-1 1 0,1-1 0,0 0 1,0 0-1,0 0 0,0 0 0,6-9-4378,-2-2-2459</inkml:trace>
  <inkml:trace contextRef="#ctx0" brushRef="#br0" timeOffset="1261.66">1041 543 7058,'0'0'10820,"5"-10"-9040,47-81 2881,-32 60-3326,20-44 0,-35 63-1180,0 1 0,-1-2 1,0 1-1,-1 0 0,-1-1 1,0 1-1,1-24 0,7 89 13,-1-17-120,-3 8 89,-1-6 220,2-1 0,1 1 1,22 59-1,-30-96-168,2 2-1612</inkml:trace>
  <inkml:trace contextRef="#ctx0" brushRef="#br0" timeOffset="1746.67">1550 418 10538,'0'0'13502,"3"-1"-13058,10-3-229,-1 1-1,2 0 1,-1 1 0,0 0-1,0 1 1,26 2 0,31-4-2108</inkml:trace>
  <inkml:trace contextRef="#ctx0" brushRef="#br0" timeOffset="2178.19">1603 291 13083,'0'0'5160,"4"11"-3051,9 27-255,-2 1 0,-2 0 1,7 68-1,-16-97-1606,0-7-310,0 0 1,0 0-1,0 0 1,0 0-1,1 0 1,-1 0-1,1 0 1,0 0-1,1 3 1</inkml:trace>
  <inkml:trace contextRef="#ctx0" brushRef="#br0" timeOffset="2677.95">1893 166 5473,'0'0'18516,"4"0"-18032,226-22 1265,-229 21-1741,0 1-1,0 0 1,0 0 0,0-1 0,0 1 0,0 0 0,-1 0 0,1 0 0,0 0 0,0 0 0,0 0 0,0 0 0,0 1 0,0-1 0,0 0-1,0 0 1,0 1 0,-1-1 0,1 1 0,0-1 0,0 0 0,0 1 0,-1 0 0,1-1 0,0 1 0,-1-1 0,1 1 0,0 0 0,-1-1-1,2 3 1,-5 26 411,0-11-493,-1 15 305,2 0-1,2 0 0,0-1 0,3 1 0,0 0 0,2-1 0,2 0 0,16 50 1,-31-97-243,-6-9-4169,3 6-3018</inkml:trace>
  <inkml:trace contextRef="#ctx0" brushRef="#br0" timeOffset="3081.42">2003 345 17148,'0'0'7825,"63"-16"-7489,-25 10-336,21 3-1368,-6 1-1649,-9 2-4184</inkml:trace>
  <inkml:trace contextRef="#ctx0" brushRef="#br0" timeOffset="3514.39">2598 329 11002,'0'0'13747,"12"-8"-13683,12 6 136,5-1-80,3 0-72,1 0-40,-4 1-8,-6 1-8,-5 1-328,-8-4-1120,-6 1-1257</inkml:trace>
  <inkml:trace contextRef="#ctx0" brushRef="#br0" timeOffset="3888.91">2682 180 12515,'0'0'4065,"0"11"-2041,1 65 920,2-28-977,-3 1-1,-2 0 1,-12 71-1,14-153-10377,1 16-1606</inkml:trace>
  <inkml:trace contextRef="#ctx0" brushRef="#br0" timeOffset="4278.22">3003 108 9522,'0'0'9927,"-2"9"-8265,-3 8-1201,-4 8 474,2 1 0,1 0 0,1 0 0,1 0 1,1 1-1,1 29 0,3-54-911,0 1 0,0-1 0,0-1 0,0 1 0,0 0 0,0 0 0,1 0-1,-1-1 1,1 1 0,-1 0 0,1-1 0,0 0 0,0 1 0,-1-1 0,1 0 0,0 0 0,0 0 0,0 0 0,0 0 0,0 0 0,0-1 0,1 1 0,-1-1-1,0 1 1,0-1 0,0 0 0,1 0 0,-1 0 0,0 0 0,3-1 0,4 2-344,-1-2 0,1 1 0,0-1 0,-1 0 0,0-1 0,16-5 0,-5-3-3321,-9 1-1953</inkml:trace>
  <inkml:trace contextRef="#ctx0" brushRef="#br0" timeOffset="4714.4">3117 175 13203,'0'0'3899,"-2"13"-1363,-20 367 7118,14-410-16953,3 17 1677</inkml:trace>
  <inkml:trace contextRef="#ctx0" brushRef="#br0" timeOffset="6411.53">3492 254 6433,'0'0'21612,"27"-6"-21027,22 1-643,62 3 1,-96 2-99,-45 0-10151,13 0 1521</inkml:trace>
  <inkml:trace contextRef="#ctx0" brushRef="#br0" timeOffset="6807.54">3466 401 12819,'0'0'8362,"79"0"-7378,-47 1-304,-3 0-40,0 1-64,-8 0-216,-6 0-208,-5 0-112,-5 0-40,-5-1-464,-2-1-1080,-6 0-3569</inkml:trace>
  <inkml:trace contextRef="#ctx0" brushRef="#br0" timeOffset="44807.71">3997 154 10626,'0'0'14150,"-19"-30"-11177,15 25-3020,1 0 1,0-1-1,0 1 1,0-1-1,1 0 0,0 1 1,0-1-1,0 0 1,1 0-1,0 0 1,0-1-1,1 1 1,-1 0-1,1 0 1,1 0-1,0-9 1,0 14 28,-1 0 0,1 0-1,-1 0 1,1 0 0,-1 0 0,1 0 0,0 1 0,-1-1 0,1 0 0,0 0-1,0 1 1,0-1 0,-1 0 0,1 1 0,0-1 0,0 1 0,0-1 0,0 1 0,0-1-1,0 1 1,0 0 0,0 0 0,0-1 0,0 1 0,0 0 0,0 0 0,0 0-1,0 0 1,0 0 0,1 0 0,-1 0 0,0 1 0,0-1 0,0 0 0,0 1-1,0-1 1,0 0 0,0 1 0,-1-1 0,1 1 0,0 0 0,0-1 0,0 1 0,0 0-1,0 0 1,5 3 5,0 0 0,0 0 0,-1 1 0,1 0 0,5 6 0,-5-3 11,0 0 1,0 1 0,0 0-1,-1 0 1,-1 0 0,0 1-1,0-1 1,0 1 0,-1 0-1,1 12 1,-3-16 15,0-1 0,-1 0 0,0 0-1,0 1 1,0-1 0,-1 0 0,0 0 0,0 0 0,0 1 0,-1-1 0,0 0-1,1-1 1,-2 1 0,1 0 0,-1 0 0,1-1 0,-1 0 0,0 1 0,-1-1 0,1 0-1,-7 5 1,-4 2 122,-1 0-1,1-1 0,-2-1 0,-27 13 0,43-22-164,0 1 0,0-1 0,0 0-1,0 1 1,0-1 0,0 0 0,0 1-1,0-1 1,0 0 0,0 1 0,0-1-1,0 0 1,0 1 0,0-1 0,0 0-1,0 1 1,0-1 0,1 0 0,-1 1-1,0-1 1,0 0 0,0 0 0,1 1-1,-1-1 1,0 0 0,0 0 0,1 1-1,-1-1 1,0 0 0,1 0-1,-1 0 1,0 1 0,0-1 0,1 0-1,-1 0 1,0 0 0,1 0 0,-1 0-1,0 0 1,1 0 0,-1 0 0,1 0-1,15 9-5,-7-5 37,-1-1 0,0 0 1,1-1-1,-1 0 0,1 0 0,0-1 1,0 0-1,-1 0 0,1-1 1,0 0-1,0-1 0,0 0 0,0 0 1,-1-1-1,1 0 0,-1-1 1,1 0-1,-1 0 0,0 0 0,0-1 1,0-1-1,-1 1 0,1-1 0,-1 0 1,0-1-1,-1 0 0,1 0 1,-1 0-1,0-1 0,-1 0 0,0 0 1,0-1-1,4-8 0,-1 3-8,-1 0 0,-1-1 0,0 0 0,-1 0 0,-1-1-1,0 1 1,-1-1 0,0 0 0,-1 0 0,-1 0 0,0-16 0,-1 31-94,13 43-167,-9-19 857,3 46-1,-7-56-402,0 0 1,1 0-1,1-1 0,0 1 1,1-1-1,0 1 0,1-1 0,0 0 1,2 0-1,7 14 0,-6-18 12,-10-19-6348</inkml:trace>
  <inkml:trace contextRef="#ctx0" brushRef="#br0" timeOffset="47266.35">3604 819 13619,'0'0'8808,"13"-9"-8542,-3 1-191,1 1-1,1 1 1,0-1 0,0 2-1,0 0 1,0 0 0,1 1-1,-1 1 1,1 0 0,20-2-1,-28 5-52,2-1 19,0 1 0,0 0 0,0 0 0,0 1-1,0 0 1,7 2 0,-13-3-16,0 1-1,0-1 0,0 0 1,0 1-1,0-1 0,0 1 1,0 0-1,0-1 0,-1 1 1,1 0-1,0-1 1,0 1-1,-1 0 0,1 0 1,-1-1-1,1 1 0,0 0 1,-1 0-1,1 2 0,-1-2 38,1 1-1,-1 0 0,0 0 1,0 0-1,0 0 0,-1-1 1,1 1-1,0 0 0,-1 0 1,1 0-1,-1-1 0,1 1 1,-1 0-1,0-1 0,-1 3 1,-2 3 69,-1-1 1,0 1 0,0-1 0,-1 0-1,0-1 1,0 1 0,0-1 0,-14 8-1,12-8-102,0 1-1,1 0 0,0 0 0,0 0 0,0 1 1,-6 8-1,13-14-58,0 0 0,-1-1 0,1 1 0,0-1 0,0 1 0,0 0 1,0-1-1,0 1 0,0-1 0,0 1 0,0 0 0,0-1 0,0 1 0,0 0 1,0-1-1,0 1 0,0-1 0,0 1 0,1 0 0,-1-1 0,0 1 0,0-1 1,1 1-1,-1-1 0,0 1 0,1-1 0,-1 1 0,1-1 0,-1 1 0,1-1 1,-1 0-1,1 1 0,-1-1 0,1 0 0,-1 1 0,1-1 0,-1 0 0,1 1 1,0-1-1,-1 0 0,1 0 0,-1 0 0,2 0 0,34 11-469,-27-9 290,9 3-149,0 1 1,-1 0 0,31 16 0,-45-20 335,1 0 0,-1 0 0,0 0-1,1 0 1,-1 1 0,0-1 0,0 1 0,-1 0-1,1 0 1,0 0 0,-1 0 0,0 1 0,0-1 0,0 0-1,0 1 1,0 0 0,-1-1 0,0 1 0,1 0-1,-1 0 1,-1 0 0,1 0 0,-1 0 0,1 7 0,-2-8 98,-1 0 0,1 0 0,-1 0 0,1 0 0,-1 0 0,0 0 0,0 0 0,0-1 1,-1 1-1,1-1 0,0 1 0,-1-1 0,0 0 0,0 0 0,1 0 0,-1-1 1,0 1-1,0 0 0,-1-1 0,1 0 0,0 0 0,-5 1 0,2 0-49,0 0 0,0 0 0,0-1 0,0 0 0,0 0 0,0 0 0,0-1 0,0 0 0,0 0 0,0 0 0,0-1 0,-8-2 0,11 2-573,0-1 0,0 0-1,0 0 1,1 0-1,-1 0 1,1-1 0,-1 1-1,1-1 1,-4-4-1,-3-8-4819</inkml:trace>
  <inkml:trace contextRef="#ctx0" brushRef="#br0" timeOffset="47700.62">3969 734 12683,'0'0'5761,"1"11"-3525,2 205 4098,-3-215-6325,0 1 0,1 0-1,-1 0 1,1 0 0,-1-1 0,1 1 0,-1 0 0,1-1 0,0 1 0,0 0 0,0-1 0,0 1-1,0-1 1,1 0 0,-1 1 0,0-1 0,1 0 0,-1 0 0,0 0 0,1 0 0,-1 0 0,1 0 0,0 0-1,-1 0 1,1-1 0,0 1 0,0 0 0,-1-1 0,1 0 0,0 1 0,0-1 0,0 0 0,-1 0-1,1 0 1,0 0 0,0 0 0,0-1 0,0 1 0,2-1 0,3 0-368,0 0 1,0 0-1,0-1 0,-1 0 1,1 0-1,0-1 1,-1 1-1,12-8 0,4-9-4776,-7 1-2982</inkml:trace>
  <inkml:trace contextRef="#ctx0" brushRef="#br0" timeOffset="48082.82">4139 844 13115,'0'0'2118,"-2"9"-178,-23 150 5289,15 11-4306,7-157-4108,2-13 952,1 0 0,0 0 1,-1 0-1,1 1 0,0-1 1,-1 0-1,1 0 0,0 0 0,-1 0 1,1 0-1,0 0 0,-1 0 0,1 0 1,0 0-1,-1 0 0,1 0 0,0 0 1,-1 0-1,1 0 0,0 0 0,-1-1 1,1 1-1,0 0 0,-1 0 0,1 0 1,0 0-1,-1-1 0,1 1 0,-2-2-1396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04.6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299 55 10042,'0'0'14823,"-11"-8"-13292,-35-26-549,41 32-899,0 0 0,1 0 0,-1 0 1,0 1-1,0 0 0,-1 0 0,1 0 0,0 1 1,0 0-1,0 0 0,0 0 0,-1 0 0,1 1 1,0 0-1,0 0 0,0 1 0,0-1 0,0 1 1,1 0-1,-1 0 0,0 1 0,1-1 0,0 1 1,-1 0-1,-3 4 0,-2 1-25,1 0 0,0 0 1,1 1-1,0 0 0,0 0 1,1 1-1,0 0 0,1 0 0,0 1 1,0 0-1,1 0 0,1 0 0,0 0 1,1 1-1,0 0 0,-3 21 0,5-25-49,1 0-1,-1 0 0,1 0 1,1 0-1,0-1 1,0 1-1,0 0 0,1 0 1,0 0-1,0-1 0,1 1 1,0-1-1,1 0 1,-1 0-1,1 0 0,1 0 1,-1-1-1,1 0 0,0 1 1,1-2-1,0 1 0,-1-1 1,2 0-1,-1 0 1,1 0-1,8 4 0,1-2-2,0 0 0,1-1 0,-1-1 0,1-1 0,0 0 0,0-1 0,1-1 0,28 0-1,-32-2 10,1-1-1,-1 0 0,0 0 0,0-2 0,0 0 0,0 0 0,0-1 0,0-1 0,-1 0 0,23-14 0,-31 17-41,-1-1 0,-1 0 0,1 0 0,0 0 0,-1-1 0,1 1-1,-1-1 1,0 0 0,0 0 0,-1 0 0,1 0 0,-1 0 0,0-1 0,2-6 0,-14 11-5081,0 0-1603</inkml:trace>
  <inkml:trace contextRef="#ctx0" brushRef="#br0" timeOffset="405.8">714 120 14419,'0'0'12483,"4"0"-13315,-4 5-1977</inkml:trace>
  <inkml:trace contextRef="#ctx0" brushRef="#br0" timeOffset="841.7">774 358 18476,'0'0'11106,"10"-4"-13098,-4-2-945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01.4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483 216 12635,'0'0'12202,"1"14"-11156,9 117 1002,33 156-1,-42-272-1884,-7-17-1246,-13-26-4366,14 19 2124,-9-11-4932</inkml:trace>
  <inkml:trace contextRef="#ctx0" brushRef="#br0" timeOffset="448.89">0 146 11618,'0'0'2045,"11"-9"-1333,14-10-395,1 1 0,0 2 0,1 1 0,0 1 0,2 1 0,-1 1 1,32-8-1,-43 17-99,1 0 1,-1 1-1,1 1 0,0 0 1,0 1-1,-1 2 1,1-1-1,0 2 1,-1 0-1,0 2 1,1-1-1,-2 2 0,1 0 1,-1 1-1,0 1 1,0 1-1,-1 0 1,0 1-1,-1 0 1,0 1-1,0 1 0,-1 0 1,-1 1-1,14 18 1,-24-28-127,0 0 0,0 0 1,-1-1-1,1 1 1,-1 0-1,1 0 0,-1 0 1,0 1-1,-1-1 0,1 0 1,0 0-1,-1 0 0,0 1 1,1-1-1,-2 0 1,1 1-1,0-1 0,0 0 1,-1 0-1,0 0 0,0 1 1,0-1-1,0 0 0,0 0 1,0 0-1,-1 0 0,0 0 1,1-1-1,-1 1 1,0 0-1,-1-1 0,1 0 1,0 1-1,-6 3 0,-1 2 4,-1-1 0,0 0 0,-1 0 0,0-1 0,0 0 0,0-1 0,-1-1-1,-14 5 1,23-8-226,-15 1-1045,12-17-11929</inkml:trace>
  <inkml:trace contextRef="#ctx0" brushRef="#br0" timeOffset="914.13">914 462 7922,'0'0'8734,"-10"-2"-7194,-34-2-337,42 4-1141,0 0-1,0 0 1,1 0 0,-1 0-1,0 1 1,0-1 0,0 1 0,1-1-1,-1 1 1,0 0 0,1-1 0,-1 1-1,0 0 1,1 0 0,-1 1-1,1-1 1,0 0 0,-1 0 0,1 1-1,0-1 1,0 0 0,0 1 0,0-1-1,0 1 1,0 0 0,0-1 0,0 1-1,0 2 1,-11 46 693,12-48-676,-1 6 64,0-1-1,1 0 1,0 1-1,0-1 0,0 0 1,1 1-1,0-1 0,1 0 1,0 0-1,0 0 1,0 0-1,1 0 0,0 0 1,0-1-1,5 8 0,-5-10-102,1 0-1,-1-1 1,1 1-1,0-1 1,0 0-1,0 0 0,0 0 1,1-1-1,-1 0 1,1 1-1,-1-1 0,1-1 1,0 1-1,0-1 1,0 0-1,0 0 1,0 0-1,0-1 0,0 1 1,0-1-1,0-1 1,10 0-1,-12 0-23,1 0 0,0 0 1,-1 0-1,0 0 0,1-1 0,-1 1 0,0-1 1,0 0-1,0 0 0,0 0 0,0 0 0,0-1 1,0 1-1,-1-1 0,1 1 0,-1-1 0,0 0 1,0 0-1,0 0 0,0 0 0,0-1 0,-1 1 1,1 0-1,-1-1 0,0 1 0,0-1 0,0 1 1,-1-1-1,1 1 0,-1-1 0,0 0 0,0 1 1,0-1-1,0 0 0,-1 1 0,0-1 0,1 1 1,-1-1-1,0 1 0,-1-1 0,1 1 0,-1 0 1,1-1-1,-1 1 0,0 0 0,0 0 0,-4-4 1,-3-3-104,-1 1 1,0-1 0,-1 1 0,0 1 0,0 0 0,-15-7-1,-17-7-7359</inkml:trace>
  <inkml:trace contextRef="#ctx0" brushRef="#br0" timeOffset="1316.81">1068 414 2561,'0'0'11077,"-1"9"-9449,1-6-1476,-1 19 658,0-1-1,1 1 1,1-1 0,6 31 0,-6-47-657,0-1-1,-1 0 1,1 0 0,1 0 0,-1 0 0,1 0 0,-1 0-1,1 0 1,0 0 0,1-1 0,-1 1 0,1-1 0,-1 1-1,1-1 1,0 0 0,0 0 0,1 0 0,-1-1-1,0 1 1,1-1 0,0 1 0,-1-1 0,1-1 0,0 1-1,0 0 1,0-1 0,0 0 0,1 0 0,-1 0 0,0 0-1,7-1 1,-8 0-74,-1-1-1,1 1 1,-1-1 0,1 0-1,-1 0 1,1 0-1,-1 0 1,0-1-1,1 1 1,-1-1 0,0 1-1,0-1 1,0 0-1,-1 0 1,1 0-1,0 0 1,-1 0 0,1 0-1,-1 0 1,1 0-1,-1-1 1,0 1-1,0-1 1,0 1 0,0-1-1,-1 1 1,1-1-1,-1 1 1,1-1 0,-1-3-1,1-3 12,0 0-1,0 0 0,0 1 1,-2-1-1,1 0 1,-1 0-1,0 0 0,-3-10 1,-19-17 87,20 33-428,0-1-1,0 0 1,1 0 0,-1 0-1,1 0 1,0 0 0,-2-6-1,13 8-6892,-8 2 5729,13 0-5476</inkml:trace>
  <inkml:trace contextRef="#ctx0" brushRef="#br0" timeOffset="1672.03">1389 642 14075,'0'0'10274,"-31"-70"-9978,31 46-296,0 0 0,3 1-64,10 4 56,2 3-128,2 5-304,3 5-256,1 4-560,13-1-1353,-5 1-2400,-1-2-1848</inkml:trace>
  <inkml:trace contextRef="#ctx0" brushRef="#br0" timeOffset="2077.72">1906 151 9378,'0'0'10045,"3"11"-8454,1 7-995,74 327 6145,-76-332-6552,0 4 134,1-1-1,1 1 1,1-1 0,13 31-1,-18-46-327,0-3-404,0-16-3516,-2 6-1505,-1 0-2463</inkml:trace>
  <inkml:trace contextRef="#ctx0" brushRef="#br0" timeOffset="2663.85">2081 592 4945,'0'0'9787,"10"-3"-7693,6-2-1313,0-1-1,-1-1 1,25-14-1,-37 19-656,1 0-1,-1 1 0,0-1 1,0-1-1,0 1 1,0 0-1,0-1 1,0 0-1,-1 1 0,1-1 1,-1 0-1,0 0 1,0-1-1,0 1 1,0 0-1,-1-1 1,1 1-1,-1-1 0,0 1 1,0-1-1,0 0 1,0 1-1,-1-1 1,1 0-1,-1 0 1,0-5-1,-1 8-88,1-1 0,-1 1-1,0 0 1,1-1 0,-1 1 0,0 0 0,0 0-1,0-1 1,0 1 0,0 0 0,0 0 0,0 0-1,0 0 1,0 0 0,-1 0 0,1 1 0,0-1-1,0 0 1,-1 1 0,1-1 0,-1 1 0,1-1-1,-1 1 1,1 0 0,0-1 0,-1 1 0,1 0-1,-1 0 1,1 0 0,-1 0 0,1 0 0,-4 1-1,3-1-20,-1 0 0,1 1 0,-1-1 0,1 1 0,-1 0 0,1 0 0,-1 0 0,1 0 0,-1 0 0,1 0 0,0 0 0,0 1 0,0-1 0,0 1 0,0 0 0,0 0 0,0 0 0,-2 3 0,0 2 53,1 1 0,0-1 0,1 1 0,-1 0 0,1 0 0,1 0 0,0 0 0,0 1 0,0-1 1,1 0-1,1 0 0,-1 1 0,1-1 0,1 0 0,-1 0 0,4 10 0,-3-13-34,-1-1 0,1 1-1,0-1 1,0 0 0,1 0-1,-1 1 1,1-1 0,0-1-1,0 1 1,0 0 0,1-1-1,-1 0 1,1 1 0,0-2-1,-1 1 1,1 0 0,1-1-1,-1 1 1,0-1 0,1 0 0,-1-1-1,1 1 1,-1-1 0,1 0-1,0 0 1,0 0 0,-1-1-1,9 0 1,-10 0-17,0 0 0,1-1 0,-1 0 0,0 0 0,0 0 0,0 0 0,0 0 0,1 0 0,-2-1 0,1 0 0,0 1 0,0-1 1,0 0-1,-1-1 0,1 1 0,-1 0 0,0-1 0,0 1 0,0-1 0,0 0 0,0 1 0,0-1 0,-1 0 0,1 0 0,-1 0 0,0-1 0,0 1 0,0 0 0,0 0 0,0-5 0,3-13-20,-2 1 0,0-1 0,-2-35 1,0 36-116,-2-34-481,27 67 76,15 13 528,33 26 29,-67-47-25,0 0 1,0 1-1,0 0 1,-1-1-1,0 2 1,0-1-1,-1 1 0,6 10 1,-10-16 34,1 1-1,0 0 1,-1 0-1,1-1 1,-1 1 0,0 0-1,0 0 1,0-1-1,0 1 1,0 0 0,0 0-1,0-1 1,0 1 0,0 0-1,-1 0 1,1-1-1,-1 1 1,0 0 0,1-1-1,-1 1 1,0 0-1,0-1 1,0 1 0,0-1-1,0 0 1,0 1 0,0-1-1,-1 0 1,1 0-1,-1 1 1,1-1 0,0 0-1,-1 0 1,0-1 0,1 1-1,-4 1 1,-4 2-403,0 0 0,-1-1 1,0 0-1,-20 3 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02.42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107 103 11618,'0'0'2362,"-10"12"392,0-1-2171,-2 0 348,1 1 1,0 1-1,1 0 0,0 0 0,1 1 1,-12 25-1,20-38-923,1-1 0,0 0 1,0 1-1,-1-1 0,1 1 1,0-1-1,0 1 0,0-1 0,0 1 1,-1-1-1,1 0 0,0 1 1,0-1-1,0 1 0,0-1 0,0 1 1,0-1-1,0 1 0,0-1 1,0 1-1,1-1 0,-1 1 1,0-1-1,0 1 0,0-1 0,0 0 1,1 1-1,-1-1 0,0 1 1,0-1-1,1 0 0,-1 1 0,0-1 1,1 1-1,-1-1 0,0 0 1,1 0-1,-1 1 0,1-1 1,-1 0-1,1 0 0,-1 1 0,0-1 1,1 0-1,-1 0 0,1 0 1,-1 0-1,1 0 0,-1 0 0,1 0 1,-1 0-1,1 0 0,-1 0 1,1 0-1,-1 0 0,1 0 1,-1 0-1,1 0 0,-1 0 0,0 0 1,2-1-1,32-12-65,-32 12 71,138-79-290,-103 55 44,1 3 0,1 0 0,51-18 1,-88 39 221,0 0 0,-1 0 1,1 1-1,0-1 0,0 1 1,-1-1-1,1 1 0,0-1 1,0 1-1,0 0 0,0 0 1,0 0-1,-1 0 0,1 0 1,0 1-1,0-1 0,0 0 1,0 1-1,-1-1 1,4 3-1,-4-2 39,0 0 0,-1 0 0,1 0 0,-1 0 0,1 0 0,-1 0 0,0 1 0,1-1 0,-1 0 0,0 0 0,0 1 0,0-1 0,0 0 0,0 0 0,0 0 0,0 1 0,0-1 0,-1 0 0,1 0 0,0 1 0,-1-1 0,0 1 0,-5 12 541,0 0 0,-1-1 0,-13 18 0,19-29-522,0-1 0,-1 1 0,1-1 0,0 1 0,0 0 0,0-1 0,1 1-1,-1 0 1,0 0 0,1 0 0,-1 0 0,1-1 0,0 1 0,-1 0 0,1 0 0,0 3 0,1-4-58,-1-1 1,0 1-1,1-1 1,-1 1-1,1-1 1,0 1-1,-1-1 0,1 1 1,-1-1-1,1 0 1,0 1-1,-1-1 1,1 0-1,0 0 1,-1 1-1,1-1 1,0 0-1,-1 0 1,1 0-1,0 0 1,0 0-1,-1 0 1,1 0-1,0 0 1,-1 0-1,1 0 0,0 0 1,1-1-1,10-2-187,0 0 0,-1-1 0,23-11-1,79-43-532,-45 22 424,78-30 0,-117 59 273,-28 6 33,-1 1 1,0 0-1,1 0 1,-1 0-1,1 0 0,-1 0 1,1 0-1,-1 0 1,0 0-1,1 0 1,-1 1-1,1-1 0,-1 0 1,0 0-1,1 0 1,-1 0-1,1 1 0,-1-1 1,0 0-1,1 0 1,-1 0-1,0 1 0,1-1 1,-1 0-1,0 1 1,0-1-1,1 0 1,-1 1-1,0-1 0,0 0 1,0 1-1,1-1 1,-1 1-1,0-1 0,0 0 1,0 1-1,0-1 1,0 1-1,0-1 0,0 0 1,0 1-1,0-1 1,0 1-1,0-1 0,0 1 1,0-1-1,0 0 1,0 1-1,0-1 1,0 1-1,-1-1 0,1 0 1,0 1-1,0-1 1,0 0-1,-1 1 0,1-1 1,0 0-1,0 1 1,-1-1-1,1 0 0,-1 1 1,-6 10 144,0 0-1,-1 0 1,0-1 0,-1 0 0,-15 14-1,16-18-39,1 0 0,0 1-1,0 0 1,1 0-1,0 1 1,1-1 0,-1 2-1,1-1 1,1 0-1,0 1 1,0 0 0,-4 13-1,8-21-110,0 0 0,-1 0 0,1-1-1,0 1 1,0 0 0,0 0 0,0 0 0,0-1-1,1 1 1,-1 0 0,0 0 0,0 0 0,0-1-1,1 1 1,-1 0 0,0 0 0,1-1 0,-1 1-1,0 0 1,1-1 0,-1 1 0,1 0 0,0-1-1,-1 1 1,1-1 0,-1 1 0,1-1-1,0 1 1,-1-1 0,1 1 0,0-1 0,0 0-1,-1 1 1,1-1 0,0 0 0,0 0 0,-1 1-1,1-1 1,0 0 0,1 0 0,36-2-377,-5-5 253,0-2 0,-1-2 0,-1-1 0,0-1 0,30-17 1,-19 9 130,80-28 1,-157 86 789,28-30-705,-42 43 626,46-48-682,1 1 0,-1 0 0,1 1 0,0-1 0,0 0 1,1 1-1,-1-1 0,1 1 0,-1-1 0,1 1 0,0 0 0,1-1 0,-1 1 1,1 0-1,-1 5 0,2-8-42,0 0 1,0 1-1,0-1 1,0 0-1,0 0 1,0 0-1,0 0 1,0 0-1,0 0 1,1 0-1,-1 0 1,0 0-1,1-1 1,-1 1-1,0-1 1,1 1-1,-1-1 1,1 1-1,-1-1 1,1 0-1,-1 1 1,1-1-1,-1 0 1,1 0-1,0 0 1,-1 0-1,1-1 1,-1 1-1,1 0 1,1-1-1,55-9-353,-9-4 151,-2-3-1,72-35 0,62-23-264,-206 96 926,-32 37-1,50-50-265,0 1 0,1 0 0,-10 17 0,15-24-167,0 0 0,0 1 0,0-1 0,0 1 0,1-1 0,-1 1 1,1-1-1,-1 1 0,1-1 0,0 4 0,0-5-18,0 0-1,0 0 1,1 0 0,-1 0 0,0 0 0,0-1 0,1 1-1,-1 0 1,1 0 0,-1-1 0,1 1 0,-1 0-1,1-1 1,-1 1 0,1 0 0,0-1 0,-1 1-1,1-1 1,0 1 0,0-1 0,-1 1 0,1-1-1,0 0 1,0 1 0,0-1 0,-1 0 0,1 1 0,0-1-1,2 0 1,7 1-75,1 0 1,0-1-1,0 0 0,0-1 1,0 0-1,-1-1 0,1 0 1,18-6-1,86-37-382,-83 31 356,5-4 20,-28 13 78,1 0-1,0 0 1,0 1 0,1 0 0,-1 1 0,21-4-1,-30 8 10,-1-1 0,0 0 0,0 0 0,1 0 0,-1 1 0,0-1 0,0 0 0,1 0 0,-1 1 0,0-1 0,0 0 0,0 0 0,0 1-1,1-1 1,-1 0 0,0 1 0,0-1 0,0 0 0,0 1 0,0-1 0,0 0 0,0 1 0,0-1 0,0 0 0,0 0 0,0 1-1,0-1 1,0 0 0,0 1 0,0-1 0,0 0 0,-1 1 0,1-1 0,0 0 0,0 1 0,0-1 0,0 0 0,0 0 0,-1 1 0,1-1-1,-7 16 181,-9 9-17,12-20-101,0 1 0,0-1 0,1 1-1,-1 0 1,1 0 0,1 0 0,-1 0 0,1 1 0,0-1-1,0 1 1,1-1 0,0 1 0,0 0 0,0 11-1,2-17-86,-1 0-1,0-1 1,1 1-1,-1 0 1,1 0-1,-1 0 1,1 0-1,-1-1 1,1 1-1,0 0 1,-1 0-1,1-1 1,0 1-1,-1 0 1,1-1-1,0 1 1,0-1-1,0 1 1,0-1-1,-1 1 0,1-1 1,0 0-1,0 0 1,0 1-1,0-1 1,0 0-1,0 0 1,0 0-1,0 0 1,1 0-1,32-3-2855,-13-4-2961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00.84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7 0 12875,'0'0'8707,"3"10"-7716,-1 0-740,0 1 0,0-1 0,-1 1 0,-1-1 0,0 1 1,0-1-1,-1 1 0,0-1 0,-5 20 0,6-30-246,-2 5 59,0 1 0,1-1 0,0 0 0,0 0 0,0 1 0,0-1 0,1 6 0,0-10-70,0 0 0,1 0 0,-1-1 0,0 1 0,0 0 0,1-1 0,-1 1 0,0 0 1,1 0-1,-1-1 0,0 1 0,1-1 0,-1 1 0,1 0 0,0-1 0,-1 1 0,1-1 0,-1 1 0,1-1 0,0 0 1,0 1-1,1 0-21,0-1 0,0 1 0,0-1 0,0 1 0,0-1 0,0 0 0,0 0 0,0 0 0,0 0 0,0-1 0,3 0 0,6-2-28,0-1 0,0 0 1,0-1-1,-1 0 0,0-1 0,0 0 1,-1-1-1,1 0 0,12-12 1,-13 10 33,1 1 0,1 0 0,-1 0 0,1 1 1,1 1-1,-1 0 0,14-5 0,-25 11 20,1 1 0,-1-1 0,1 0 0,-1 0-1,1 0 1,-1 1 0,0-1 0,1 0 0,-1 0 0,1 1-1,-1-1 1,0 0 0,1 1 0,-1-1 0,1 1-1,-1-1 1,0 1 0,0-1 0,1 0 0,-1 1 0,0-1-1,0 1 1,0-1 0,1 1 0,-1-1 0,0 1 0,0-1-1,0 1 1,0-1 0,0 1 0,0-1 0,0 1 0,0-1-1,0 1 1,0-1 0,0 1 0,-1-1 0,1 1 0,0-1-1,0 1 1,0-1 0,-1 1 0,1 0 0,-6 27 132,-21 34 101,20-49-134,1 0 0,1 0-1,0 0 1,0 0 0,2 1 0,-5 24-1,8-37-101,0-1 1,0 1-1,0 0 0,0-1 0,0 1 0,0 0 0,0 0 0,0-1 0,0 1 0,0 0 0,0-1 0,0 1 0,1 0 0,-1-1 0,0 1 0,0 0 0,1-1 0,-1 1 0,0-1 0,1 1 0,-1 0 1,1-1-1,-1 1 0,1-1 0,-1 1 0,1-1 0,-1 1 0,1-1 0,0 0 0,-1 1 0,1-1 0,0 1 0,26-6-275,23-24-214,29-44-14,-27 23 511,-57 55 103,1 1 1,0 0-1,0 0 1,1 0-1,-5 9 1,-5 8-89,8-15-17,-1 0 0,2 0 0,-1 0 1,1 1-1,0-1 0,1 1 0,0 0 0,0 0 1,1 0-1,-2 16 0,4-24-18,0 0-1,0 0 1,0 0 0,1 0 0,-1 0-1,0-1 1,1 1 0,-1 0 0,1 0-1,-1 0 1,1 0 0,-1-1 0,1 1-1,-1 0 1,1-1 0,0 1 0,0 0-1,-1-1 1,1 1 0,0-1 0,0 1-1,0-1 1,-1 1 0,1-1 0,0 0-1,0 1 1,0-1 0,0 0 0,0 0-1,0 0 1,0 0 0,0 1 0,0-1-1,-1-1 1,1 1 0,0 0 0,0 0-1,0 0 1,0 0 0,0-1-1,0 1 1,1-1 0,43-14-613,-26 3 554,-1-1-1,31-29 1,-10 8 243,-35 33 369,-6 10-27,-20 42 19,-9 22-385,29-68-149,0 0-1,1 0 0,0 1 1,0-1-1,0 0 0,0 1 1,1-1-1,0 1 0,0-1 1,2 11-1,-1-14-131,0 0 0,0 0 0,0 0 0,0 0 0,0 0 0,0 0 0,1-1 0,-1 1 0,1 0 0,-1-1 0,1 1 0,0-1 0,0 1 0,-1-1 0,1 0 0,0 0 0,0 0 0,0 0 0,0 0 0,0 0 0,1 0 0,-1-1 0,0 1 0,3 0 0,30 1-5683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17.1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63 9114,'0'0'9134,"13"-6"-8903,-6 2-215,1-1-22,-1 1 0,1 0-1,0 1 1,0 0 0,0 0-1,1 0 1,-1 1 0,1 1 0,-1-1-1,1 1 1,0 1 0,16 0-1,-24 1 7,1-1-1,-1 0 1,0 1-1,1 0 1,-1-1-1,0 1 1,1 0-1,-1-1 1,0 1-1,0 0 1,0 0-1,0 0 1,0 0-1,0 0 1,0 0-1,0 1 1,0-1-1,0 0 1,-1 0-1,1 1 1,0-1-1,-1 0 0,1 1 1,-1-1-1,1 1 1,-1-1-1,0 0 1,0 1-1,0-1 1,0 1-1,0-1 1,0 1-1,0-1 1,0 1-1,0-1 1,-1 1-1,1-1 1,-1 0-1,0 3 1,-1 2 89,0-1 0,0 0-1,0 0 1,-1 0 0,1 0 0,-1-1 0,0 1 0,-1-1 0,-5 6-1,-23 11 747,-4 4 194,81-23-3406,-37-2 2175,0 1 0,0 0 0,-1 0 0,1 1 0,0 0 0,-1 0 0,0 1 0,1 0 0,-1 0 0,11 8 0,-16-10 189,1 1-1,0 0 1,-1 0-1,1 0 1,-1 1 0,0-1-1,0 0 1,0 1 0,0 0-1,0-1 1,-1 1-1,1 0 1,-1 0 0,1 0-1,-1 0 1,0 0 0,-1 0-1,1 0 1,0 0-1,-1 1 1,1-1 0,-1 0-1,0 0 1,0 1 0,-1-1-1,1 0 1,-1 0 0,-1 5-1,1-5 187,0 0 0,-1-1 0,0 1 0,0-1 0,1 1 0,-2-1 0,1 0 0,0 1 0,0-1 0,-1 0 0,1-1 1,-1 1-1,1 0 0,-1-1 0,0 1 0,-4 1 0,1-1 154,0 1 0,0-1 0,0 0 0,-1 0 0,1-1 0,-13 1 0,18-2-525,1-1 0,-1 0 1,1 1-1,-1-1 1,1 0-1,-1 1 1,1-1-1,0 0 1,0 1-1,-1-1 1,1 0-1,0 0 1,0 1-1,0-1 0,0 0 1,0 0-1,0 0 1,0 1-1,0-1 1,0 0-1,0 0 1,0 1-1,1-2 1,-1-2-1466,0-10-5184</inkml:trace>
  <inkml:trace contextRef="#ctx0" brushRef="#br0" timeOffset="550.85">398 82 3817,'0'0'11668,"4"-8"-11051,14-27-267,-17 34-320,-1 0 1,1 0-1,0 0 1,0 1 0,0-1-1,-1 0 1,1 1 0,0-1-1,0 0 1,0 1 0,0-1-1,0 1 1,0 0 0,0-1-1,0 1 1,0 0-1,1-1 1,-1 1 0,0 0-1,0 0 1,0 0 0,0 0-1,0 0 1,0 0 0,0 0-1,1 1 1,-1-1 0,0 0-1,0 1 1,0-1-1,0 0 1,0 1 0,0 0-1,0-1 1,0 1 0,1 0-1,27 24 953,-27-22-929,0 0 0,0 0-1,0 0 1,0 0 0,-1 0 0,1 0 0,-1 0-1,1 1 1,-1-1 0,0 0 0,-1 1 0,1-1 0,-1 1-1,1-1 1,-1 1 0,0-1 0,0 1 0,0-1-1,-1 1 1,1-1 0,-1 1 0,0-1 0,0 0-1,0 1 1,-1-1 0,1 0 0,-1 0 0,-2 5 0,-6 6 64,-1 1 0,0-2 1,-1 1-1,-22 18 1,-14 16 751,48-47-868,-1-1 0,1 1 0,-1-1 0,0 1-1,1-1 1,-1 1 0,1-1 0,-1 1 0,1-1-1,0 1 1,-1 0 0,1-1 0,0 1 0,-1 0-1,1-1 1,0 1 0,0 0 0,-1 0 0,1-1-1,0 1 1,0 0 0,0-1 0,0 1 0,0 0-1,0 0 1,0-1 0,0 1 0,0 0 0,1 0-1,-1-1 1,0 1 0,0 0 0,1-1 0,-1 1-1,0 0 1,1-1 0,-1 1 0,1 0 0,-1-1-1,1 1 1,-1-1 0,1 1 0,-1-1 0,1 1-1,-1-1 1,1 0 0,0 1 0,-1-1 0,1 1 0,0-1-1,-1 0 1,1 0 0,0 1 0,0-1 0,-1 0-1,1 0 1,0 0 0,1 0 0,54 1 74,-41-2-39,141 1 14</inkml:trace>
  <inkml:trace contextRef="#ctx0" brushRef="#br0" timeOffset="1084">901 167 10186,'0'0'12459,"42"-10"-12299,-13 6-16,6 0-136,0 1 40,0 1-40,-5 1-8,-5 1-64,-12-3-808,-5-1-1921</inkml:trace>
  <inkml:trace contextRef="#ctx0" brushRef="#br0" timeOffset="1514.99">1011 14 5025,'0'0'12303,"2"9"-11032,24 85 1637,-15-61-1505,-1 1-1,6 46 1,-16-79-1481,0-1 1,0 1-1,0 0 1,1-1-1,-1 1 1,0-1-1,0 1 1,0 0-1,1-1 1,-1 1-1,0-1 1,1 1-1,-1-1 1,1 1-1,-1-1 1,1 1-1,-1-1 1,1 1-1,-1-1 1,1 1-1,-1-1 1,1 0-1,-1 1 1,1-1-1,0 0 1,-1 0-1,1 1 1,0-1-1,-1 0 1,1 0-1,0 0 1,-1 0-1,1 0 1,0 0-1,-1 0 1,1 0-1,0 0 1,-1 0-1,1 0 1,-1-1-1,2 1 1,3 0-1604,6 0-4631</inkml:trace>
  <inkml:trace contextRef="#ctx0" brushRef="#br0" timeOffset="2177.4">1497 0 3697,'0'0'13444,"0"11"-12138,0 1-907,0 0 1,1 1-1,1-1 1,0 0-1,0 0 1,6 14-1,-8-23-306,1 0 0,0 0 0,1 0 0,-1 0 0,0 0-1,1 0 1,-1 0 0,1-1 0,0 1 0,0-1 0,0 0 0,0 1-1,1-1 1,-1 0 0,1 0 0,-1 0 0,1 0 0,0-1 0,-1 1-1,1-1 1,0 0 0,0 0 0,0 0 0,0 0 0,0 0 0,0 0-1,0-1 1,1 0 0,-1 1 0,0-1 0,0 0 0,0-1 0,0 1-1,6-2 1,-5 1-70,0-1-1,0 0 1,-1 0-1,1 0 0,-1 0 1,0-1-1,1 1 1,-1-1-1,0 0 1,-1 0-1,1 0 0,0 0 1,-1-1-1,0 1 1,0-1-1,0 1 1,0-1-1,0 0 0,-1 0 1,1 1-1,-1-1 1,0-5-1,4-7-122,-2-1-1,-1 1 1,2-19-1,-4 28 112,1 9 99,5 36-166,3-1 1,21 60 0,-18-66-120,-3-1-1,0 2 1,-2-1 0,5 54 0,-12-82 169,1 5 7,-1 0 1,0 1 0,0-1 0,-1 0 0,0 0 0,-3 9 0,4-15 10,0-1 1,-1 0 0,1 0 0,-1 0-1,0 0 1,1 0 0,-1 0 0,0 0-1,1 0 1,-1 0 0,0-1 0,0 1-1,0 0 1,0 0 0,0-1 0,0 1-1,0 0 1,0-1 0,0 1 0,-1-1-1,0 1 23,0-1 0,-1 0 0,1 0 0,0 0 0,0 0 0,0 0 0,0-1 0,0 1-1,-1-1 1,1 1 0,0-1 0,0 0 0,0 0 0,0 0 0,-2-1 0,0-1-21,0 1 0,-1-1 0,1 0 0,0 0 0,1 0 0,-1 0 0,0-1 0,1 0 0,0 1 0,0-1 0,0 0 1,0-1-1,-4-8 0,6 11-33,1 0 0,-1 0 1,1 0-1,0 0 0,-1-1 1,1 1-1,0 0 0,0 0 1,0 0-1,0-1 0,1 1 1,-1 0-1,1 0 0,-1 0 1,1 0-1,0-1 0,0 1 1,0 0-1,0 0 0,0 1 1,0-1-1,1 0 0,-1 0 1,0 0-1,1 1 0,-1-1 1,1 1-1,0-1 0,0 1 1,0 0-1,-1 0 1,1 0-1,3-1 0,15-8-766,0 2 0,1 1 0,0 0 1,0 1-1,1 2 0,-1 0 0,32-1 0,-38 3-505,12-1-2779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04.4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20 10178,'0'0'9922,"5"10"-8983,7 19-250,-1 1 0,-2 1 0,-1 0-1,-1 0 1,-2 1 0,-1 0 0,-1 33 0,-12-116 268,9 48-1036,0 0 0,0 0 0,0-1 0,1 1 0,-1 0 0,1 0 1,0 0-1,-1 0 0,1 0 0,1 1 0,-1-1 0,0 0 0,1 0 0,-1 1 0,1-1 0,0 1 0,0-1 0,0 1 0,0 0 0,0 0 0,1 0 0,-1 0 0,4-2 0,3-1-352,1 1-1,0 0 0,-1 1 0,1 0 1,17-2-1,-17 3 51,1 0 0,-1-1 0,0 0 0,-1 0 0,19-10 1,-25 11 347,0 0 1,0 0-1,-1 0 1,1 0-1,-1-1 1,0 1-1,0-1 1,0 0-1,0 0 1,0 0-1,0 0 1,-1 0-1,1 0 1,-1 0-1,0 0 1,0 0-1,0-1 1,-1 1 0,1 0-1,-1-1 1,0 1-1,0-7 1,0 8 68,-3-40-19,3 41 51,0-1-1,-1 1 1,1 0-1,0-1 1,-1 1-1,1 0 0,-1 0 1,1-1-1,-1 1 1,0 0-1,1 0 1,-1 0-1,0 0 0,0 0 1,0 0-1,0 0 1,0 0-1,0 0 1,0 0-1,0 0 0,0 1 1,0-1-1,-1 0 1,1 1-1,0-1 1,0 1-1,-2-1 0,2 1-36,1 1 0,-1-1 0,1 1 0,-1-1 0,1 1 0,-1-1 0,1 1 0,-1-1 0,1 1 0,0 0 0,-1-1 0,1 1 0,0 0 0,-1-1 0,1 1 0,0-1 0,0 1 0,0 0 0,0 0 0,0-1 0,0 1 0,0 0 0,0-1 0,0 1 0,0 1 0,0 25-65,0-23 140,1 45 328,3 1 1,1-1-1,18 70 1,-9-88-1427,0-14-3370,-6-10-2516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43.6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28 9330,'0'0'15227,"62"-24"-15227,-42 21-40,-1 2-40,-4 1-744,-8 0-1352</inkml:trace>
  <inkml:trace contextRef="#ctx0" brushRef="#br0" timeOffset="398.13">12 142 15403,'0'0'5121,"65"-8"-4865,-40 7-256,2 1-888,-4 0-2024,-9 3-4754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44.89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92 0 7074,'0'0'4031,"-6"10"-2483,-5 6-1224,-36 58 3151,43-67-3048,0 0 0,1 1-1,-1-1 1,2 1 0,-1 0 0,1 0 0,0 0 0,-1 14 0,3-21-426,0-1 0,0 1 1,0-1-1,0 1 0,0-1 1,0 1-1,0-1 0,0 1 1,1-1-1,-1 1 0,0-1 0,0 1 1,0-1-1,1 1 0,-1-1 1,0 0-1,1 1 0,-1-1 1,0 1-1,1-1 0,-1 0 1,0 1-1,1-1 0,-1 0 1,1 1-1,-1-1 0,0 0 1,1 0-1,-1 0 0,1 1 0,-1-1 1,1 0-1,-1 0 0,2 0 1,22-3-114,21-17-256,62-53-1607,-94 64 1908,-1-1 1,-1-1-1,0 0 1,0-1 0,-1 0-1,11-17 1,-27 38 1080,-2 2-608,1 0-1,0 1 1,0 0 0,1 0-1,1 0 1,0 0-1,1 1 1,-5 23 0,9-35-413,0-1 1,0 1 0,1 0 0,-1-1 0,0 1-1,0 0 1,1-1 0,-1 1 0,0-1-1,1 1 1,-1-1 0,1 1 0,-1-1-1,1 1 1,-1-1 0,1 0 0,-1 1 0,1-1-1,-1 1 1,1-1 0,0 0 0,-1 0-1,1 1 1,-1-1 0,1 0 0,0 0 0,-1 0-1,1 0 1,0 0 0,-1 1 0,1-1-1,0-1 1,1 1 0,28-1-377,-28 0 354,29-5-495,0-1 0,-1-2 1,1-1-1,30-15 1,-35 13 314,1 2-1,1 0 1,0 2 0,0 1 0,47-6 0,-74 13 213,0 0-1,-1-1 1,1 1 0,-1 0 0,1 0 0,0 0 0,-1 0-1,1 0 1,-1 0 0,1 1 0,0-1 0,-1 0 0,1 0-1,-1 0 1,1 0 0,-1 1 0,1-1 0,-1 0-1,1 1 1,-1-1 0,1 0 0,-1 1 0,1-1 0,-1 1-1,1-1 1,-1 0 0,0 1 0,1-1 0,-1 1 0,0-1-1,1 2 1,-5 19 432,-27 28 769,25-40-886,2-2-102,-27 45 928,30-49-1096,-1 0 1,1 0 0,0 0 0,0 0-1,0 0 1,1 0 0,-1 0-1,1 0 1,-1 0 0,1 0-1,0 0 1,0 0 0,1 1 0,-1-1-1,0 0 1,2 3 0,-1-5-61,0 1 0,0-1 1,0 0-1,0 0 1,1 0-1,-1 0 0,0-1 1,1 1-1,-1 0 1,0 0-1,1-1 1,-1 1-1,1-1 0,-1 1 1,1-1-1,-1 0 1,1 1-1,-1-1 0,1 0 1,0 0-1,-1 0 1,1 0-1,-1 0 0,1-1 1,1 1-1,43-9-435,-4-7 12,0-1-1,72-42 1,38-17 362,-115 68 105,-36 8-9,-1 0 1,1 0-1,-1 0 0,1 0 1,-1 0-1,1 0 0,-1 0 1,1 1-1,-1-1 0,1 0 1,-1 0-1,1 0 1,-1 1-1,0-1 0,1 0 1,-1 1-1,1-1 0,-1 0 1,0 1-1,1-1 0,-1 1 1,0-1-1,1 0 0,-1 1 1,0-1-1,0 1 1,0-1-1,1 1 0,-1-1 1,0 1-1,0-1 0,0 2 1,-1 4 259,1 0 0,-2-1 0,1 1 0,-1 0 1,0-1-1,0 1 0,-5 8 0,5-9-224,-1 0 0,1-1 0,0 2 0,0-1-1,1 0 1,0 0 0,-2 9 0,4-13-82,-1 0 0,1 0-1,-1 0 1,1-1 0,-1 1 0,1 0 0,-1-1-1,1 1 1,0 0 0,-1-1 0,1 1 0,0-1 0,-1 1-1,1-1 1,0 1 0,0-1 0,-1 1 0,1-1-1,0 0 1,0 0 0,0 1 0,0-1 0,0 0-1,0 0 1,-1 0 0,1 0 0,2 0 0,29 0-285,-27-1 289,11-1-4,0-1 0,-1 0 0,1-1-1,-1-1 1,21-9 0,-20 7 24,1 0 1,0 2-1,34-7 0,-51 12 2,1 0 0,-1 0 0,1 0 0,-1 0 0,1 0 0,0-1 0,-1 1 0,1 0 0,-1 1 0,1-1 0,0 0 0,-1 0 0,1 0 0,-1 0 0,1 0 0,-1 1 0,1-1 0,0 0-1,-1 0 1,1 1 0,-1-1 0,1 0 0,-1 1 0,0-1 0,1 0 0,-1 1 0,1-1 0,-1 1 0,0-1 0,1 1 0,-1-1 0,0 1 0,1-1 0,-1 1 0,0-1 0,0 1 0,0 0-1,1-1 1,-1 1 0,0-1 0,0 1 0,0 0 0,0-1 0,0 1 0,0-1 0,0 1 0,0-1 0,0 1 0,-1 0 0,1-1 0,0 1 0,0-1 0,0 1 0,-1 0 0,-19 44 642,9-22-283,11-22-369,-1 1 0,1-1 0,0 1-1,-1-1 1,1 1 0,0-1-1,0 1 1,0-1 0,0 1 0,0-1-1,0 1 1,0-1 0,0 1 0,1-1-1,-1 1 1,1-1 0,-1 1-1,1-1 1,-1 0 0,1 1 0,0-1-1,0 0 1,0 0 0,0 1-1,0-1 1,2 2 0,-1-2-40,1 1 0,0-1 0,0 0 0,-1 0 0,1 0 0,0 0-1,0 0 1,0-1 0,0 1 0,1-1 0,-1 0 0,5 0 0,6-1-78,1-1 1,-1 0-1,0-1 0,24-8 0,22-14 123,-63 28 122,0-1 1,0 1-1,1-1 0,-1 1 1,1 0-1,0 0 0,0 0 0,0 0 1,0 0-1,1 1 0,-1-1 1,1 0-1,0 1 0,0-1 1,0 1-1,-1 6 0,2-8-203,-1 0-1,1 0 1,-1 1-1,1-1 1,0 0-1,0 0 1,0 1-1,1-1 1,-1 0-1,0 0 1,1 0-1,-1 1 1,1-1-1,0 0 1,0 0-1,0 0 1,0 0-1,0 0 1,0 0-1,0 0 1,1-1-1,-1 1 1,1 0-1,-1-1 1,1 1-1,0-1 0,2 2 1,11 2-4092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05.0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74 0 11763,'0'0'8907,"-11"12"-7684,-33 40-354,41-49-784,1 1 0,0 0-1,0 0 1,0 0 0,1 0-1,-1 0 1,1 0 0,0 1 0,0-1-1,0 0 1,1 1 0,-1-1-1,1 1 1,0-1 0,1 0-1,-1 1 1,1-1 0,0 0 0,0 1-1,0-1 1,0 0 0,1 0-1,0 0 1,-1 0 0,2 0-1,-1 0 1,0 0 0,1-1 0,0 1-1,0-1 1,0 0 0,0 0-1,0 0 1,0 0 0,1 0-1,0-1 1,-1 1 0,1-1 0,0 0-1,0-1 1,0 1 0,5 1-1,0-1-66,-1 0-1,0 0 0,1-1 1,-1 0-1,1 0 0,-1-1 1,1 0-1,0 0 0,-1-1 1,1-1-1,-1 1 0,13-5 1,-17 5-9,0 0 1,-1-1-1,1 1 0,-1-1 1,1 0-1,-1 0 1,0 0-1,0-1 1,0 1-1,0-1 1,0 1-1,0-1 1,-1 0-1,1 0 1,-1 0-1,0-1 1,0 1-1,0 0 1,0-1-1,0 0 1,-1 1-1,0-1 0,0 0 1,0 0-1,0 1 1,-1-1-1,1 0 1,-1 0-1,0-4 1,-1 3-17,0 0 1,-1 1 0,1-1-1,-1 1 1,0 0 0,0 0-1,0-1 1,-1 1 0,0 1 0,0-1-1,0 0 1,0 1 0,0-1-1,-1 1 1,1 0 0,-1 0-1,0 0 1,0 1 0,0-1-1,0 1 1,0 0 0,-1 0-1,-7-2 1,5 1-308,-1 1 0,0-1-1,1 1 1,-1 0 0,0 1 0,0 0 0,0 0 0,0 1-1,0 0 1,0 0 0,0 1 0,0 0 0,-12 3-1,6 5-3965,6 2-1528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27.7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195 83 8954,'0'0'10354,"-10"-7"-9888,4 3-498,-4-3 232,1 1 0,0 0 0,-1 1 0,-17-7 0,25 11-157,0 0 1,-1 0 0,1 1-1,-1-1 1,1 0-1,-1 1 1,1 0-1,-1 0 1,1 0-1,-1 0 1,1 0 0,-1 0-1,1 0 1,-1 1-1,1 0 1,-1-1-1,1 1 1,-1 0 0,1 0-1,0 0 1,0 0-1,-1 1 1,1-1-1,0 1 1,0-1-1,0 1 1,1 0 0,-1-1-1,-2 4 1,-2 3 123,1 2 1,-1-1-1,2 1 1,-1 0-1,-4 16 0,7-22-124,1 1 0,0 0-1,0 0 1,0 0-1,0 0 1,1 0-1,0 0 1,0 0-1,0 0 1,1 0 0,-1 0-1,1-1 1,0 1-1,3 6 1,-3-8-43,1-1 1,0 0 0,0 0-1,0 0 1,0 0 0,0 0 0,0 0-1,0-1 1,0 1 0,1-1-1,-1 1 1,1-1 0,-1 0-1,1 0 1,-1 0 0,1 0-1,0 0 1,0-1 0,-1 1-1,1-1 1,0 0 0,0 0 0,0 0-1,-1 0 1,1 0 0,0-1-1,5 0 1,-2 0-41,0-1 0,1 1 1,-1-1-1,0 0 0,0-1 0,0 0 0,0 1 0,0-2 1,-1 1-1,11-9 0,-13 8-21,0 0 0,1 0 0,-2 0 0,1-1 0,0 1 0,-1-1 0,0 0 0,0 0 0,0 0 0,1-5 0,-2 7 52,-1 0 0,1 0 0,-1 1 0,1-1 0,-1 0 0,0 0 0,0 0 0,0 0 0,-1 1 0,1-1 0,-1 0 0,1 0 0,-1 1 0,0-1 0,0 0 0,0 1 0,0-1 0,-1 1 0,1-1 0,-3-2 0,2 3-29,5 5-12,0 1 0,0-1-1,0 0 1,0 1-1,-1-1 1,1 1-1,1 5 1,3 2 33,4 4 18,-2 1 0,0 1 0,0 0 0,-2 0-1,0 0 1,-1 1 0,0 0 0,-2 0 0,0 0 0,-1 1-1,-1 0 1,0 22 0,-2-39 37,-1 0 1,1 0-1,-1 0 0,0 0 1,1 0-1,-1-1 0,0 1 1,0 0-1,0 0 0,-1 0 1,1-1-1,0 1 0,-1-1 1,1 1-1,-1-1 0,1 0 1,-1 1-1,0-1 0,1 0 1,-1 0-1,0 0 0,0 0 1,0 0-1,0-1 0,0 1 1,0-1-1,0 1 0,0-1 1,0 0-1,0 1 0,-2-1 1,-13 2 180,0-1 1,-29 0 0,32-2-307,-18 4 1242,19-2-3232</inkml:trace>
  <inkml:trace contextRef="#ctx0" brushRef="#br0" timeOffset="651.22">473 260 9162,'0'0'12879,"-5"-1"-12341,-1-1-481,14-2-20,37-4-7,61-4-40,-104 12-50,18-1-1976,-20 1 1980,0-1 0,0 1 0,0 0-1,0 0 1,-1 0 0,1 0 0,0-1 0,0 1 0,0 0 0,0 0-1,0 0 1,0 0 0,0-1 0,0 1 0,0 0 0,0 0-1,0 0 1,0-1 0,0 1 0,0 0 0,0 0 0,0 0-1,0 0 1,0-1 0,0 1 0,0 0 0,0 0 0,0 0-1,0-1 1,0 1 0,0 0 0,1 0 0,-1 0 0,0 0 0,0 0-1,0-1 1,0 1 0,0 0 0,0 0 0,1 0 0,-1 0-1,0 0 1,0 0 0,0 0 0,0-1 0,1 1 0,-1 0-1,0 0 1,0 0 0,0 0 0,1 0 0,-1 0 0,0 0-1,0 0 1,0 0 0,1 0 0,-1 0 0,0 0 0,0 0-1,0 0 1,0 0 0,1 0 0,-1 0 0,0 1 0,0-1 0,0 0-1,1 0 1,-9-3-5672</inkml:trace>
  <inkml:trace contextRef="#ctx0" brushRef="#br0" timeOffset="1045.21">550 120 9394,'0'0'3906,"0"11"-2020,3 213 7129,2-208-8875,-4-16-278,-1 0 0,0 0 0,0 0 0,1 0 0,-1 0 0,0 0 0,0 1 0,1-1 0,-1 0 0,0 0 0,1 0 0,-1-1 0,0 1 0,0 0 0,1 0 0,-1 0 0,0 0 0,0 0 0,1 0 0,-1 0 0,0 0 0,0 0 0,1-1 0,-1 1 0,0 0 0,0 0 0,0 0 0,1 0 0,-1-1 0,0 1 0,0 0 0,0 0 1,0-1-1,0 1 0,1 0 0,-1 0 0,0-1 0,0 1 0,0 0 0,0 0 0,0-1 0,0 1 0,0 0 0,0 0 0,0-1 0,0 1 0,0 0 0,0 0 0,0-1 0,0 1 0,0 0 0,0 0 0,0-1 0,0 1 0,0 0 0,-1 0 0,1-1 0,1-9-6710</inkml:trace>
  <inkml:trace contextRef="#ctx0" brushRef="#br0" timeOffset="1747.59">937 190 10802,'0'0'13819,"-8"-11"-13269,4 6-546,-1 0-55,1 0 0,0-1 0,0 0 1,1 1-1,0-1 0,0-1 0,0 1 1,1 0-1,0-1 0,0 1 0,0-1 0,-1-12 1,3 14-69,0 1 1,1-1-1,-1 0 1,1 1-1,0-1 1,0 0 0,0 1-1,1-1 1,-1 1-1,1 0 1,0-1-1,1 1 1,2-5 0,-3 8 108,-1 0 1,0-1 0,1 1-1,-1 0 1,0 0 0,1 0-1,0 0 1,-1 0 0,1 0-1,-1 1 1,1-1 0,0 0-1,0 1 1,-1-1 0,1 1-1,0 0 1,0 0 0,0 0-1,-1-1 1,1 2 0,0-1-1,0 0 1,0 0 0,-1 1-1,1-1 1,0 0 0,0 1-1,-1 0 1,1-1 0,-1 1-1,1 0 1,0 0 0,-1 0-1,1 0 1,-1 0 0,0 1-1,3 1 1,2 2 29,-1 0 0,1 0 0,-1 1 0,0-1 0,0 1-1,-1 1 1,0-1 0,0 0 0,0 1 0,-1 0 0,0 0 0,0 0 0,-1 0 0,1 0-1,-2 1 1,1-1 0,-1 1 0,0-1 0,-1 1 0,0-1 0,0 1 0,0-1 0,-1 1-1,0-1 1,-1 1 0,0-1 0,0 0 0,0 0 0,-1 1 0,0-2 0,-1 1-1,1 0 1,-6 6 0,-12 12 414,-1 0-1,-1-1 1,-26 20-1,27-24-397,43-31-2822,-9 5 2098,0 0 1,0 1-1,1 0 0,-1 1 1,16-3-1,-23 6 727,0 0 0,-1 0-1,1 1 1,0 0 0,-1 0 0,1 0-1,0 0 1,-1 1 0,1 0-1,-1 0 1,1 0 0,-1 0 0,1 1-1,-1 0 1,0 0 0,0 0 0,0 0-1,5 4 1,-5-2 12,3 2 154,0-1 0,-1 0 1,2 0-1,-1 0 0,10 4 1,-13-8-522,0 0 1,0 1-1,1-2 1,-1 1-1,1 0 1,-1-1-1,8 0 0,3-1-3979</inkml:trace>
  <inkml:trace contextRef="#ctx0" brushRef="#br0" timeOffset="2147.72">1270 205 8130,'0'0'14275,"19"-5"-14131,2 5 120,4 0-40,3 0-24,-3-1-88,0-1-72,-6 0-40,-1-2-712,-9-4-1065,-5 1-2639</inkml:trace>
  <inkml:trace contextRef="#ctx0" brushRef="#br0" timeOffset="2507.02">1354 104 3305,'0'0'13888,"0"11"-11938,11 70 637,-6-56-1836,-1 0-1,-1 0 1,-1 0 0,-2 0 0,-3 40 0,2-59-429,0 5-1828</inkml:trace>
  <inkml:trace contextRef="#ctx0" brushRef="#br0" timeOffset="3048.88">1619 337 8586,'0'0'12148,"5"-10"-11485,26-48-146,33-68-474,-61 119 77,1 0 0,-1 0 0,-1 0 0,0 0 0,0-1 0,0 1 1,-1-1-1,0 0 0,0 1 0,-1-1 0,0 0 0,-1-11 0,7 39 20,7 18 427,-1 1 0,-2 0 0,-2 1 0,-1 0 0,1 44 0,-8-74-376,1-15-788,-1-17-2797,0 3-2974</inkml:trace>
  <inkml:trace contextRef="#ctx0" brushRef="#br0" timeOffset="3476.67">1932 106 12499,'0'0'5822,"0"-9"-4537,0 6-1266,0 1 0,-1-1 1,1 1-1,1-1 1,-1 1-1,0-1 1,0 1-1,1 0 0,-1-1 1,1 1-1,0-1 1,0 1-1,0 0 1,0 0-1,0-1 1,1 1-1,-1 0 0,0 0 1,1 0-1,0 1 1,-1-1-1,1 0 1,0 0-1,0 1 0,0-1 1,0 1-1,0 0 1,0 0-1,1 0 1,-1 0-1,0 0 1,1 0-1,-1 0 0,0 1 1,1-1-1,-1 1 1,1 0-1,-1-1 1,4 1-1,-4 0 9,1 0 0,-1 0 0,0 0 0,1 0 0,-1 1 0,0-1 0,0 1 0,0-1 0,1 1 0,-1 0 0,0-1 0,0 1 0,0 0 0,0 1 0,0-1 0,0 0 0,0 0 0,-1 1 0,1-1 0,0 1 0,1 2 0,0 0 48,-1-1-1,0 1 1,-1 0 0,1-1-1,-1 1 1,0 0 0,1 0-1,-2 0 1,1 0 0,0 0 0,-1 6-1,0 1 8,0 0 1,-1 0-1,0 0 0,-1 0 0,0 0 0,-1-1 0,0 1 0,-7 15 1,-27 28-5,31-47 37,0 0 1,0 0-1,1 0 0,0 1 1,1-1-1,-1 1 1,2 0-1,-1 1 1,1-1-1,0 1 0,-2 15 1,5-23-100,1 0 0,0 0 0,0 0 0,0 0 0,0 0 0,0 0 0,0-1 0,0 1 0,0 0 0,1-1 0,-1 1 0,0-1 0,0 1 0,1-1 0,-1 1 0,0-1 0,0 0 0,1 0 0,-1 0 0,0 1 0,1-1 0,-1-1 0,0 1 0,1 0 0,1 0 0,40-2 122,-26-2-200,1 1 0,-1-2 0,18-7 0,-33 4-3731</inkml:trace>
  <inkml:trace contextRef="#ctx0" brushRef="#br0" timeOffset="3927.46">2126 178 9418,'0'0'10354,"77"5"-9378,-49-5-215,3 0-137,-1 0-280,-2 0-200,-6-3-144,-7 0-520,-9-3-1345,-5 0-2320</inkml:trace>
  <inkml:trace contextRef="#ctx0" brushRef="#br0" timeOffset="4325.27">2295 32 14843,'0'0'3081,"0"54"-1041,1-29-743,4 3-297,0 1-168,0 0 72,-2-1-280,-1-1-264,1-4-216,-2-4-144,0-4-144,1-3-1136,5-5-1160</inkml:trace>
  <inkml:trace contextRef="#ctx0" brushRef="#br0" timeOffset="5224.54">2590 293 9706,'0'0'10524,"6"-8"-9227,11-14-959,61-87 592,-70 96-774,0 0 1,-1-1 0,-1 0 0,0 0-1,-1 0 1,7-30 0,-7 184 2326,-7-78-1990,2-62-490,0 1-1,0-1 0,1 0 0,-1 0 0,0 1 0,0-1 0,1 0 0,-1 1 0,0-1 1,1 0-1,-1 0 0,0 1 0,1-1 0,-1 0 0,0 0 0,1 0 0,-1 0 1,0 0-1,1 1 0,-1-1 0,0 0 0,1 0 0,-1 0 0,1 0 0,-1 0 1,0 0-1,1 0 0,-1 0 0,1 0 0,-1 0 0,0 0 0,1-1 0,-1 1 0,0 0 1,1 0-1,-1 0 0,0 0 0,1-1 0,-1 1 0,0 0 0,1 0 0,-1-1 1,0 1-1,1 0 0,-1 0 0,0-1 0,0 1 0,0 0 0,1-1 0,-1 0 0,19-13 157,-4-3-139,-1 0 1,0-1-1,15-28 0,-24 37-105,0 0 0,-1-1 0,0 0 0,0 0 0,-1 0 0,0 0 0,-1-1 0,0 1 0,1-15 0,11 56-283,-10-7 583,-1-1 0,-2 1 0,-1 40 0,-1-36 276,1-1 0,5 32 0,-2-48-1265,-9-22-2971,-2 0-2039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24.8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3817,'0'0'13549,"0"9"-12158,4 62 1633,14 77 0,1 4-1790,7 50 293,-12-107-697,3 130 0,-15-107-475,-5 133 78,3-246-415,-7 62 73,5 110 0,1-44-18,0-83-93,4 52 1,6 116-108,-3-123-110,-7 110 0,-2-68-173,2-38 266,-1-32-5,2 1-1,11 71 1,-9-127 135,0 0 0,1-1 1,7 20-1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5.9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 7362,'0'0'13234,"0"69"-12609,1-45-137,2-1-96,1-1-128,-2-3-168,4-6-96,-3-4-432</inkml:trace>
  <inkml:trace contextRef="#ctx0" brushRef="#br0" timeOffset="368.36">127 1 11602,'0'0'6426,"6"52"-4242,-6-29-1031,0 3-329,1-1-320,1-2-328,3-3-176,8-1-792,-2-5-1769,-1-5-3424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5.0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12083,'0'0'12202,"1"4"-11932,9 48 1076,-3-13-1193,17 54-1,-21-86-1799</inkml:trace>
  <inkml:trace contextRef="#ctx0" brushRef="#br0" timeOffset="466.55">247 32 14051,'0'0'6865,"9"55"-4624,-8-37-1089,-1 1-448,0 1-368,0-1-192,0 1-144,0 1-1192,2-4-2705,4-6-4000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7.1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10122,'0'0'6487,"6"11"-5211,7 22-112,-1 2 0,-1 0 0,11 71 0,6 23 1734,-27-129-2836,-1 0-1,0 0 1,0 1 0,1-1 0,-1 0 0,0 0 0,0 1-1,0-1 1,1 0 0,-1 1 0,0-1 0,0 0 0,0 1-1,0-1 1,0 0 0,0 1 0,0-1 0,0 0 0,0 1 0,0-1-1,0 0 1,0 1 0,0-1 0,0 1 0,0-1 0,0 0-1,0 1 1,0-1 0,0 0 0,-1 1 0,1-1 0,0 0-1,0 0 1,0 1 0,-1-1 0,1 0 0,0 1 0,0-1-1,-1 0 1,-11-11 404,-12-31-1305,24 39 712,-1 0 0,1-1-1,-1 1 1,1-1 0,0 1 0,0 0 0,1-1-1,-1 1 1,1-1 0,0 1 0,-1 0-1,1 0 1,1-1 0,-1 1 0,0 0-1,1 0 1,0 0 0,0 0 0,0 1-1,0-1 1,4-4 0,4-1-377,0 0 0,0 0-1,1 1 1,18-10 0,-15 10 118,-1 0 0,-1-1 0,18-15 0,-27 21 372,-1-1 1,1 0-1,0 0 1,-1 0-1,0 0 0,1 0 1,-1-1-1,-1 1 0,1-1 1,0 1-1,-1-1 0,0 0 1,0 1-1,0-1 1,0 0-1,-1 0 0,1-6 1,-1 9 39,0-2 54,1 1 1,-1-1-1,0 1 0,0-1 1,0 1-1,0-1 0,-1 1 0,1 0 1,-1-1-1,1 1 0,-1-1 1,0 1-1,0 0 0,0 0 0,0-1 1,-1 1-1,1 0 0,0 0 0,-1 0 1,-2-2-1,9 33 646,7 9 104,9 51 1,-15-61-269,0 0 1,2 0-1,1-1 0,15 32 1,-18-50-63,-6-18-3830,-1 2-2361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24.0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131 0 7162,'0'0'13177,"1"12"-9271,3 43-2024,-4-50-1749,-1 1 0,0 0-1,0-1 1,-1 1 0,1-1 0,-1 0 0,0 1 0,-1-1-1,1 0 1,-1 0 0,0 0 0,0-1 0,-5 6-1,4-5-38,0 0 0,1 1 0,-1-1-1,1 1 1,0 0 0,1 0 0,-1 1-1,-1 6 1,4-12-96,1 0 0,-1 0 0,0 0 0,0 0 0,0 0 0,1 0 0,-1 0-1,0-1 1,1 1 0,-1 0 0,1 0 0,-1 0 0,1-1 0,-1 1 0,1 0 0,0 0 0,-1-1 0,1 1 0,0-1-1,-1 1 1,1 0 0,0-1 0,0 0 0,0 1 0,0-1 0,-1 1 0,1-1 0,0 0 0,0 0 0,0 1 0,0-1-1,0 0 1,0 0 0,0 0 0,0 0 0,0 0 0,1 0 0,47 0-59,-37 0-24,-5 0-137,1-1-1,0 1 1,-1-1 0,1 0 0,7-3-1,15-13-6260</inkml:trace>
  <inkml:trace contextRef="#ctx0" brushRef="#br0" timeOffset="382.19">236 81 9794,'0'0'7391,"1"9"-5289,2 68 1790,-9 101 0,6-161-4009,-1-16 54,1-1 1,0 0-1,0 1 0,0-1 1,0 1-1,0-1 1,0 0-1,0 1 1,0-1-1,0 0 0,1 1 1,-1-1-1,0 0 1,0 1-1,0-1 0,0 0 1,0 1-1,1-1 1,-1 0-1,0 1 1,0-1-1,0 0 0,1 0 1,-1 1-1,0-1 1,0 0-1,1 0 0,-1 1 1,0-1-1,1 0 1,-1 0-1,0 0 1,1 0-1,-1 1 0,0-1 1,1 0-1,-1 0 1,0 0-1,1 0 0,-1 0 1,1 0-1,-1 0 1,0 0-1,1 0 1,-1 0-1,0 0 0,1 0 1,-1 0-1,0-1 1,1 1-1,-1 0 0,0 0 1,1 0-1,-1 0 1,0-1-1,1 1 1,-1 0-1,1 0 0,20-14-5877,-2-3-2355</inkml:trace>
  <inkml:trace contextRef="#ctx0" brushRef="#br0" timeOffset="749.02">592 169 10786,'0'0'5834,"58"-9"-3730,-29 9-784,1 0-448,0 0-127,-2 0-137,-6 0-256,-6 1-232,-6 0-120,-9-1-848,-1-3-1569,0-5-3824</inkml:trace>
  <inkml:trace contextRef="#ctx0" brushRef="#br0" timeOffset="1154.59">695 81 11002,'0'0'8938,"2"70"-7017,1-49-777,-1 2-184,-1-1-104,-1-1-232,0-1-247,0-3-209,-3-2-168,-1-5-120,4-3-1153,0-3-1343</inkml:trace>
  <inkml:trace contextRef="#ctx0" brushRef="#br0" timeOffset="2334.05">1156 177 2937,'0'0'10234,"12"-7"-9739,3 0-408,0 0 0,1 1 0,0 0 1,32-6-1,-42 11 51,-1-1 0,1 2 1,-1-1-1,0 0 0,1 1 1,-1 0-1,1 0 0,-1 1 0,1 0 1,-1 0-1,1 0 0,-1 0 1,0 1-1,1 0 0,-1 0 0,0 0 1,-1 1-1,1 0 0,0 0 1,-1 0-1,1 0 0,5 7 0,-8-9-61,-1 1 1,0-1-1,0 1 0,0-1 0,0 1 0,0 0 0,0-1 0,0 1 0,0 0 0,-1 0 0,1 0 0,-1 0 0,1-1 1,-1 1-1,0 0 0,0 0 0,0 0 0,0 0 0,0 0 0,0 0 0,0 0 0,-1 0 0,1-1 0,-1 1 0,1 0 1,-1 0-1,0 0 0,1-1 0,-1 1 0,0 0 0,-2 1 0,-2 4 199,-1-1-1,-1 0 0,1-1 1,-1 1-1,-13 7 1,-7 7 241,77-19-1618,-42-1 1032,0 0 0,-1 0 0,1 1 0,-1 0 0,1 1 0,-1 0 1,0 0-1,1 0 0,-1 1 0,0 0 0,0 0 0,-1 1 0,1 0 0,-1 0 0,0 1 1,0-1-1,0 1 0,-1 1 0,1-1 0,-1 1 0,-1 0 0,1 0 0,-1 0 0,0 1 1,0-1-1,-1 1 0,0 0 0,0 0 0,-1 0 0,1 0 0,0 9 0,-1-8 6,1 0 0,-2 1-1,1-1 1,-1 0 0,-1 0-1,1 1 1,-2-1 0,1 0-1,-2 10 1,1-15 83,0 0 0,0 0 0,0 0 0,-1-1 0,1 1 0,-1 0 0,1-1 0,-1 1 0,0-1 0,0 0 0,0 1 1,0-1-1,0 0 0,-1 0 0,1 0 0,-1-1 0,1 1 0,-1-1 0,0 1 0,1-1 0,-1 0 0,0 0 0,0 0 0,0 0 0,0-1 0,0 1 0,-5 0 0,5-1 140,-1 1 0,1 0-1,-1-1 1,0 0-1,1 0 1,-1 0 0,0 0-1,1 0 1,-1-1-1,0 0 1,1 0 0,-1 0-1,1 0 1,-1 0 0,1-1-1,0 1 1,-1-1-1,-2-2 1,4 1-56,0 0-1,0 0 0,0 0 1,0 0-1,0 0 1,0-1-1,1 1 1,0-1-1,0 1 1,0-1-1,0 1 1,0-1-1,1 1 0,0-1 1,-1 0-1,1 1 1,1-1-1,0-5 1,0 3-66,0 1 1,0-1 0,1 0 0,0 0-1,1 1 1,-1-1 0,1 1-1,0 0 1,0 0 0,1 0 0,-1 0-1,1 0 1,0 1 0,0 0-1,1-1 1,-1 2 0,1-1 0,8-5-1,12-6-203,0 0-1,38-15 0,-60 29 137,71-31-2640,-34 15-2043,-13 6-974</inkml:trace>
  <inkml:trace contextRef="#ctx0" brushRef="#br0" timeOffset="5134.49">77 838 9114,'0'0'12049,"-4"2"-10739,2-1-1244,1 0 1,-1-1-1,1 1 1,-1 0-1,0 0 1,1-1-1,-1 1 1,0-1-1,0 0 1,1 1-1,-1-1 1,0 0-1,0 0 1,1 0 0,-1 0-1,0-1 1,0 1-1,1 0 1,-1-1-1,0 1 1,0-1-1,1 1 1,-1-1-1,1 0 1,-1 0-1,0 0 1,1 0-1,0 0 1,-1 0-1,1 0 1,0 0-1,-1-1 1,1 1-1,0 0 1,0-1-1,0 1 1,0-1-1,0 1 1,1-1-1,-1 0 1,0 1-1,1-1 1,-1 0-1,1 0 1,-1 1-1,1-1 1,0-2-1,0-2-149,0 0-1,0 0 1,0 0-1,1 0 0,0-1 1,1 1-1,-1 0 0,1 1 1,0-1-1,0 0 1,1 1-1,4-8 0,-6 10 53,1 1-1,-1 0 1,0 0-1,1 0 1,0 0 0,-1 0-1,1 0 1,0 1-1,0-1 1,0 1-1,0-1 1,0 1-1,0 0 1,0-1 0,0 1-1,1 0 1,-1 1-1,0-1 1,1 0-1,-1 1 1,1-1-1,-1 1 1,1 0 0,-1-1-1,1 1 1,-1 1-1,1-1 1,-1 0-1,0 0 1,1 1-1,-1 0 1,1-1-1,3 3 1,-2-1 50,0 1-1,-1 0 1,1 0-1,-1 1 1,0-1-1,0 0 1,0 1-1,0 0 1,-1 0-1,1 0 1,-1 0-1,0 0 1,0 0-1,-1 1 1,3 5-1,0 4 66,0 0 0,-1 0-1,2 26 1,-4-32-62,-1 1 0,0-1 0,-1 0 0,0 1 0,0-1 0,-1 0 0,0 0 0,0 1 0,-1-1 0,0-1-1,0 1 1,-1 0 0,-6 8 0,3-6 47,-1 0-1,-1-1 0,0 1 1,0-2-1,-1 1 1,0-1-1,0-1 0,-13 7 1,18-11-47,3-1-13,-1 0 0,1-1 0,-1 1 0,0-1 0,0 1 0,0-1 0,0 0 0,0-1 0,0 1 0,-5 1 0,14-25-1700,-4 21 1626,-1-1-1,1 1 1,0 0 0,0 0-1,0-1 1,0 1 0,0 0-1,0 1 1,0-1 0,1 0-1,-1 1 1,1-1 0,-1 1-1,1 0 1,0 0-1,0 0 1,-1 0 0,1 0-1,0 0 1,0 1 0,0 0-1,0-1 1,0 1 0,-1 0-1,1 0 1,0 1 0,0-1-1,0 1 1,0-1 0,0 1-1,-1 0 1,1 0 0,0 0-1,-1 0 1,1 1 0,-1-1-1,1 1 1,-1 0-1,1-1 1,-1 1 0,0 0-1,0 0 1,0 0 0,2 4-1,3 0 279,0 1-1,0-1 0,1 0 1,0 0-1,0-1 0,1 0 1,0 0-1,10 3 0,-16-7-273,0 0 0,0 0-1,-1 0 1,1-1 0,0 1-1,0-1 1,0 0 0,0 0 0,0 0-1,0 0 1,0 0 0,0-1-1,0 1 1,0-1 0,0 0 0,0 1-1,-1-2 1,1 1 0,0 0-1,0 0 1,-1-1 0,1 0-1,-1 1 1,0-1 0,1 0 0,-1 0-1,0 0 1,0-1 0,3-3-1,8-17-4603,-4-1-2452</inkml:trace>
  <inkml:trace contextRef="#ctx0" brushRef="#br0" timeOffset="5666.73">591 900 9450,'0'0'12043,"37"-1"-11035,-11-2-288,5 1-184,1 0-128,0 0-200,-6 0-136,-3 1-72,-7-2-440,-7-4-816,-4 1-1793</inkml:trace>
  <inkml:trace contextRef="#ctx0" brushRef="#br0" timeOffset="6043.85">684 756 11042,'0'0'5297,"16"67"-3016,-10-41-657,1 2-607,-2 0-137,-3 1-272,-1-2-176,-1-2-160,0-3-152,0-3-120,0-4-112,5-7-864,2-5-2121</inkml:trace>
  <inkml:trace contextRef="#ctx0" brushRef="#br0" timeOffset="61978.65">1457 767 11266,'0'0'1942,"-3"9"-1134,-5 9 4,0 0 0,-1 0 0,-1-1 0,-1 0 0,0-1 0,-2 0 0,-17 18 0,23-27-555,0 0 0,0 0 0,-1 0 0,0-1 1,0 0-1,0-1 0,-1 0 0,1 0 0,-1-1 0,0 0 0,-1-1 0,1 0 0,-1 0 1,0-1-1,1 0 0,-1-1 0,-13 1 0,21-2-257,1 0-1,0 0 1,0 0-1,-1-1 1,1 1-1,0 0 1,0-1-1,0 1 1,-1 0-1,1-1 1,0 1-1,0-1 1,0 0 0,0 1-1,0-1 1,0 0-1,0 0 1,0 0-1,1 0 1,-1 0-1,0 1 1,0-1-1,1-1 1,-1 1-1,-1-2 1,2 0-63,-1 1 1,0-1-1,1 0 0,0 0 1,-1 0-1,1 1 0,0-1 1,1 0-1,-1 0 0,0 0 1,2-3-1,-1 0-91,1 0 0,0 0-1,0 0 1,1 1 0,-1-1 0,1 1-1,0-1 1,1 1 0,-1 0 0,6-5 0,-7 8 111,1-1 1,0 1 0,0 0-1,0 1 1,0-1 0,0 0-1,0 1 1,0 0 0,0 0-1,1 0 1,-1 0 0,0 0-1,1 1 1,-1-1 0,1 1-1,-1 0 1,1 0 0,-1 0-1,1 1 1,-1-1 0,0 1 0,1 0-1,-1 0 1,0 0 0,6 2-1,5 5 55,-1 0 0,0 1 0,0 0 0,19 18 0,21 14-32,35 3-2390,-52-31-3308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41.44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206 21 8978,'0'0'8388,"2"-5"-7394,2-11 922,-18 36 783,-9 13-1904,-51 48 398,46-53-917,-44 58 0,152-158-2151,-66 58 1633,32-27-146,-43 38 374,0 1 1,0 0 0,1 0 0,-1 0 0,0 0 0,1 0 0,0 1 0,-1-1 0,1 1 0,0 0 0,0 0 0,4 0 0,-7 4 38,0 0 1,0-1 0,-1 1 0,1 0 0,-1 0 0,0 0 0,0 0 0,0 0 0,0 0 0,0-1 0,-1 1-1,1 0 1,-2 5 0,-22 49 602,18-47-572,1 1 0,1 1 0,0-1 0,-5 23 0,9-34-76,0 1 0,0-1-1,0 0 1,0 1-1,1-1 1,-1 1-1,0-1 1,0 0-1,1 1 1,-1-1-1,0 0 1,1 1-1,-1-1 1,0 0-1,1 0 1,-1 1-1,1-1 1,-1 0-1,0 0 1,1 0-1,-1 1 1,1-1-1,-1 0 1,1 0-1,-1 0 1,0 0-1,1 0 1,-1 0-1,1 0 1,-1 0-1,1 0 1,-1 0-1,1 0 1,-1 0-1,0 0 1,1 0-1,-1-1 1,1 1-1,-1 0 1,1 0-1,-1 0 1,0-1-1,1 1 1,-1 0-1,0 0 1,1-1-1,-1 0 1,24-9-505,18-21-307,-34 24 741,0 1-1,1-1 0,-1 2 0,1-1 1,0 1-1,0 0 0,20-6 0,-28 11 96,-1 0 0,0 0 0,1 0 0,-1 0 0,0 0 0,1 0 0,-1 0 0,0 0 0,1 0 0,-1 0 0,0 0 0,1 0 0,-1 0 0,0 0 0,1 0 0,-1 0 0,0 0 0,1 0 0,-1 1 0,0-1 0,1 0 0,-1 0 0,0 0 0,0 1-1,1-1 1,-1 0 0,0 0 0,0 1 0,1-1 0,-1 0 0,0 1 0,0-1 0,0 0 0,0 0 0,1 1 0,-1-1 0,0 0 0,0 1 0,0-1 0,0 0 0,0 1 0,-2 22 321,-14 18 246,10-29-368,2-7-121,0 1-1,1 0 0,0 0 1,0 0-1,1 0 1,-1 0-1,2 1 1,-1-1-1,0 0 0,1 1 1,1 0-1,-1-1 1,1 1-1,0 10 1,2-16-147,1 1 0,-1-1 0,0 0 0,0 1 0,1-1 0,-1 0 0,0-1 0,1 1 0,-1 0 0,1-1 0,-1 1 0,1-1 0,-1 0 0,4 1 0,8-1-5890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46.9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197 1 8026,'0'0'10803,"7"1"-6235,-14 3-2816,-27 7-859,16-7-1009,0 0 0,-33 3 1,39-7 16,9 0 26,-1-1-1,1 1 1,0 1 0,0-1-1,-1 0 1,1 1 0,0-1-1,-6 3 1,8-2 54,-1 0 0,1 0 0,0 1 0,-1-1 0,1 0 0,0 1 0,0-1 0,0 1 0,0-1 0,0 1 0,0-1 0,0 1 0,1 0 0,-1-1 0,1 1 0,-1 0 0,1 0 0,-1 3 0,-4 24 106,2 0 1,1 55-1,2-83-118,1 0 0,-1-1 0,1 1-1,0-1 1,-1 1 0,1-1 0,-1 1-1,1-1 1,0 0 0,0 1 0,-1-1-1,1 0 1,0 1 0,0-1 0,-1 0-1,1 0 1,0 0 0,0 1 0,0-1-1,-1 0 1,1 0 0,0 0-1,0-1 1,0 1 0,-1 0 0,1 0-1,0 0 1,0-1 0,34-4-1431,-27 4 1018,0 1 380,0 0 0,0 0 0,1 1 0,-1 0 0,0 0 0,0 1 0,0 0 0,0 1 0,0 0 1,-1 0-1,1 0 0,-1 1 0,0 0 0,0 1 0,0 0 0,0 0 0,-1 0 0,0 1 0,0-1 0,0 1 1,-1 1-1,0-1 0,0 1 0,-1 0 0,7 14 0,-10-19 102,0 0 0,0-1 0,-1 1 1,1 0-1,-1 0 0,1 0 0,-1 0 0,0 0 0,0 0 0,0 0 0,0 0 1,0 0-1,0 0 0,0 0 0,-1 0 0,1 0 0,-1 0 0,1-1 1,-1 1-1,0 0 0,0 0 0,0 0 0,0-1 0,0 1 0,0 0 0,0-1 1,0 1-1,-1-1 0,1 0 0,-1 1 0,1-1 0,-1 0 0,1 0 1,-1 0-1,0 0 0,1 0 0,-1 0 0,0 0 0,0-1 0,0 1 0,0-1 1,-2 1-1,-6 2 167,0-2 1,-1 1 0,1-1-1,0-1 1,0 0-1,0 0 1,-11-2 0,18 1-351,0 0 0,1 0 0,-1 0 0,1 0 1,-1 0-1,1-1 0,-1 1 0,1-1 0,0 0 1,0 1-1,-4-5 0,-9-6-7375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42.6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40 7178,'0'0'9282,"61"-2"-7418,-44 2-280,0 0-375,2 0-313,0 0-144,-1 0-320,-2 0-408,-2 0-24,-9-11-1216,-1-2-3241,-4 0-3777</inkml:trace>
  <inkml:trace contextRef="#ctx0" brushRef="#br0" timeOffset="568.44">56 165 11386,'0'0'7122,"70"0"-6434,-44 0-328,6 0-360,-5 0-608,-6-6-3745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35.5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1 261 9826,'0'0'11839,"11"-11"-10658,5-4-576,60-61 169,-69 68-764,-1 1 1,-1-1 0,1 0 0,-1-1 0,-1 1 0,1-1 0,-1 0 0,4-16 0,-8 24-18,0 1 0,0 0 0,0 0 0,0 0 0,0-1 0,1 1 0,-1 0 0,0 0 0,0 0 0,0-1 0,0 1 0,0 0 0,0 0 0,0 0 0,0-1 0,0 1 0,1 0 0,-1 0 0,0 0 0,0 0 0,0 0 0,0-1 0,1 1 0,-1 0 0,0 0 0,0 0 0,0 0 0,1 0 0,-1 0 0,0 0 0,0 0 0,0 0 0,1 0 0,-1 0 0,0-1 0,0 1 0,0 0 0,1 0 0,-1 1 0,0-1 1,0 0-1,1 0 0,9 7-151,5 14 119,-10-4 187,-1-1-1,-1 0 0,-1 1 0,1 18 0,-2-21 93,0-1-1,0 0 1,1 0-1,1 0 1,0 0 0,1 0-1,9 20 1,-9-53-5070,0 7-1752</inkml:trace>
  <inkml:trace contextRef="#ctx0" brushRef="#br0" timeOffset="434.19">446 228 11146,'0'0'10779,"61"-19"-10251,-35 15-168,1 2 16,-2 1-96,-3 1-208,-5 0-72,-2 0 0,-5 1-240,-6-1-856</inkml:trace>
  <inkml:trace contextRef="#ctx0" brushRef="#br0" timeOffset="834.26">547 123 12019,'0'0'4543,"3"11"-2610,36 194 4956,-35-218-13001,-3-2-1582</inkml:trace>
  <inkml:trace contextRef="#ctx0" brushRef="#br0" timeOffset="1268.23">837 156 3041,'0'0'14930,"-2"-10"-13437,-6-29-813,8 37-665,0 1 1,0-1-1,1 0 0,-1 1 0,1-1 0,-1 0 0,1 1 1,-1-1-1,1 1 0,0-1 0,0 1 0,0-1 0,0 1 1,0 0-1,0-1 0,0 1 0,0 0 0,1 0 0,-1 0 0,0 0 1,1 0-1,-1 0 0,1 0 0,-1 0 0,3 0 0,35-13 149,-33 13-111,0 0 0,0 0 0,0 0 0,1 0 0,-1 1 0,0 0 0,0 1 0,0-1 0,11 3 0,-15-2-10,0 0-1,0-1 1,0 1 0,1 0 0,-1 1 0,0-1 0,0 0 0,-1 1-1,1-1 1,0 1 0,0-1 0,-1 1 0,1 0 0,-1 0-1,1 0 1,-1 0 0,0 0 0,0 0 0,0 0 0,0 0 0,0 0-1,0 0 1,-1 1 0,1-1 0,-1 0 0,1 0 0,-1 5-1,0 2 72,0 1 0,-1-1 0,1 0 0,-2 0 0,0 0 0,0 0 0,0 0 0,-8 17 0,-40 65-56,24-46 124,26-45-186,0 0 0,0 0 0,0 0 0,0 1 0,0-1 0,0 0 1,0 0-1,-1 0 0,1 0 0,0 1 0,0-1 0,1 0 0,-1 0 0,0 0 0,0 0 0,0 1 0,0-1 0,0 0 0,0 0 0,0 0 0,0 0 0,0 0 1,0 1-1,0-1 0,0 0 0,0 0 0,1 0 0,-1 0 0,0 0 0,0 0 0,0 1 0,0-1 0,0 0 0,0 0 0,1 0 0,-1 0 0,0 0 0,0 0 1,0 0-1,0 0 0,1 0 0,-1 0 0,0 0 0,0 0 0,0 0 0,0 0 0,1 0 0,-1 0 0,0 0 0,0 0 0,0 0 0,0 0 0,1 0 0,-1 0 1,19-2-3,17-5 105,-23 3-93,1 1-1,0 0 0,0 1 1,0 1-1,1 0 0,15 2 1,-23 0-175,-6-1-183,0 0-1,0 0 1,-1 0 0,1 1-1,0-1 1,0 0 0,0 0-1,0 0 1,0 0 0,-1-1-1,1 1 1,0 0-1,0 0 1,0 0 0,0-1-1,-1 1 1,1 0 0,0-1-1,0 1 1,0-1 0,-1 1-1,1-1 1,0 1-1,-1-1 1,2 0 0,6-9-7681</inkml:trace>
  <inkml:trace contextRef="#ctx0" brushRef="#br0" timeOffset="1682.42">1212 220 12107,'0'0'9098,"75"-9"-8498,-46 9 272,-4 0-88,-1 0-480,-5 0-232,-5 0-72,-4 1-592,-7-1-1104</inkml:trace>
  <inkml:trace contextRef="#ctx0" brushRef="#br0" timeOffset="1683.42">1295 123 13635,'0'0'3962,"0"9"-2214,-1 26-822,1 33 2042,8 78 0,-5-143-3826,2-10-54,2-13-2894,-2 0-3302</inkml:trace>
  <inkml:trace contextRef="#ctx0" brushRef="#br0" timeOffset="2132.14">1507 43 12459,'0'0'5071,"11"-6"-4276,39-22-115,-49 27-625,1 0 0,-1 0 0,1 0 0,-1 1 0,1-1 0,-1 0 0,1 1-1,-1-1 1,1 1 0,0-1 0,-1 1 0,1 0 0,0 0 0,-1 0 0,1 0-1,0 0 1,-1 0 0,1 0 0,0 0 0,-1 1 0,1-1 0,0 0 0,-1 1-1,1 0 1,-1-1 0,1 1 0,-1 0 0,1 0 0,-1 0 0,1 0 0,-1 0 0,0 0-1,0 0 1,0 1 0,1-1 0,-1 0 0,0 1 0,-1-1 0,1 0 0,0 1-1,0-1 1,0 1 0,-1 0 0,1-1 0,-1 1 0,0 0 0,1-1 0,-1 1-1,0 3 1,1 3 36,0-1 0,-1 1 0,0 0 0,0 0 0,-1-1 0,0 1 0,-1 0 0,-3 11-1,-28 43-23,26-51 1,0 1 1,1 0-1,0 0 0,1 0 0,0 1 0,-5 23 1,10-36-65,0 0 1,0 1-1,0-1 1,0 1-1,0-1 1,0 0-1,0 1 1,0-1-1,1 0 1,-1 1-1,0-1 1,0 0-1,0 1 1,0-1-1,1 0 1,-1 0-1,0 1 1,0-1-1,1 0 1,-1 0-1,0 1 1,1-1-1,-1 0 1,0 0-1,0 0 1,1 0-1,-1 1 1,0-1-1,1 0 1,-1 0-1,1 0 1,-1 0-1,0 0 1,1 0-1,-1 0 1,1 0-1,22 0 79,20-9 72,-11 0-263,-13 2-306,1 2 0,0 0 1,1 2-1,27-3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21.1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34 9298,'0'0'10314,"4"4"-9818,-2 5 56,0 3-111,-2 1-73,0 0-216,0-1-152,0 0-152,0-4-1673</inkml:trace>
  <inkml:trace contextRef="#ctx0" brushRef="#br0" timeOffset="452.44">97 0 1512,'0'0'17052,"0"59"-16380,8-35-672,3-4-1208,-1-4-3009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7.9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7866,'0'0'13395,"18"29"-12411,-15-13-144,-1 2-48,0-2-384,0-1-384,0-4-24,3-4-1320,0-3-2353</inkml:trace>
  <inkml:trace contextRef="#ctx0" brushRef="#br0" timeOffset="381.8">140 15 12347,'0'0'10634,"-2"54"-10146,1-40-488,3 3-456,10-4-2041,3-4-3976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8.7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 10 11282,'0'0'8225,"-6"10"-7070,4-6-1061,-1 0 37,1-1 0,0 0 0,0 1 0,0-1 0,0 1 0,1 0 0,0 0 0,-1-1 0,1 1 1,1 0-1,-1 0 0,1 0 0,-1 0 0,1 0 0,0 0 0,0 0 0,1 0 0,-1 0 0,1 0 0,0 0 0,0 0 0,0 0 0,2 3 0,1 1-48,1-1 0,-1 0 0,1-1 0,1 1 0,-1-1 0,1 0 0,0 0 1,0 0-1,1-1 0,-1 0 0,1-1 0,0 1 0,1-1 0,-1 0 0,1-1 0,0 0 0,-1 0 0,1-1 0,1 0 0,-1 0 0,0-1 0,0 0 0,1-1 0,-1 1 0,0-2 0,1 1 1,-1-1-1,14-3 0,-18 3-75,-1 0 1,0 0-1,0 0 1,0-1-1,0 1 1,0-1-1,0 0 1,0 0-1,0 0 1,-1 0-1,1 0 1,-1-1-1,0 1 1,1-1-1,-1 0 1,0 1-1,0-1 1,-1 0-1,1 0 1,-1 0 0,1 0-1,-1-1 1,0 1-1,0 0 1,0 0-1,-1-1 1,1 1-1,-1 0 1,0-1-1,0 1 1,0-1-1,0 1 1,-1 0-1,0-6 1,-1 3-41,1 0 0,-1-1 1,-1 1-1,1 0 0,-1 0 0,0 0 1,0 0-1,-1 1 0,1-1 0,-1 1 1,-1 0-1,1 0 0,-1 0 0,0 1 1,0 0-1,-10-7 0,9 7-104,-2 1 1,1 0-1,0 1 0,0-1 1,-1 1-1,0 1 0,1-1 0,-1 1 1,0 1-1,1 0 0,-16 1 0,15 0-748,-1 0 0,1 1-1,0 0 1,0 0 0,0 1 0,-11 5-1,-6 6-5153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35.2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172 0 8434,'0'0'7805,"-4"9"-6194,-8 9-551,-1-1 0,-1 0-1,0-1 1,-1-1 0,-1 0-1,-31 22 1,10-9-378,46-27-1417,9-6 64,0-1 1,-1 0-1,24-13 1,-29 13 464,0 0 0,1 0 1,0 1-1,0 1 0,0 0 0,1 1 0,-1 0 0,21-1 0,-33 4 216,-1 0 1,0 0-1,1 0 0,-1 0 0,0 0 0,1 0 0,-1 0 0,1 0 0,-1 0 0,0 0 0,1 0 0,-1 0 0,0 1 0,0-1 0,1 0 0,-1 0 1,0 0-1,1 1 0,-1-1 0,0 0 0,0 0 0,1 1 0,-1-1 0,0 0 0,0 0 0,0 1 0,1-1 0,-1 0 0,0 1 0,0-1 0,0 0 1,0 1-1,0-1 0,0 0 0,0 1 0,0-1 0,0 0 0,0 1 0,-5 17 304,-17 14 132,0-10 307,-44 32-1,1 1 679,64-55-1410,0 0 0,0 1 0,0-1 0,1 1 0,-1-1 0,0 1 0,0 0 0,1-1 0,-1 1 0,1 0 0,-1-1 0,0 1 0,1 0 1,-1 0-1,1 0 0,0 0 0,-1-1 0,1 1 0,0 0 0,-1 0 0,1 0 0,0 0 0,0 0 0,0 0 0,0 0 0,0 0 0,0 1 0,1-1-47,0 0 0,0-1 0,1 1 1,-1-1-1,0 1 0,0-1 0,0 0 0,1 0 1,-1 1-1,0-1 0,1 0 0,-1 0 0,0 0 1,0 0-1,1 0 0,1-1 0,58-12-897,-35 3 648,-20 7 249,0 0 0,0 1 0,0-1 0,0 1 0,1 0 0,-1 1 0,1 0 0,0 0 0,-1 0-1,9 1 1,-15 1 75,1 0 1,-1 0-1,1 0 0,-1 0 0,0 1 0,0-1 0,1 0 0,-1 0 0,0 0 0,0 0 0,0 1 1,0-1-1,-1 0 0,1 0 0,0 0 0,0 0 0,-1 1 0,1-1 0,-1 0 0,1 0 0,-1 1 1,-5 9 173,0 0 1,-1 0 0,0-1-1,-11 14 1,-26 40-686,42-60-15,0 0 1,0 0-1,1 0 0,0 0 0,0 0 1,0 1-1,0-1 0,0 7 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06.4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7 458 6409,'0'0'12192,"0"1"-12057,0-1 0,0 0 0,0 0 0,0 1 0,0-1-1,0 0 1,1 0 0,-1 1 0,0-1 0,0 0 0,0 0 0,0 0-1,1 0 1,-1 1 0,0-1 0,0 0 0,0 0 0,1 0 0,-1 0-1,0 0 1,0 0 0,1 1 0,-1-1 0,0 0 0,0 0-1,1 0 1,-1 0 0,0 0 0,0 0 0,1 0 0,-1 0 0,0 0-1,0 0 1,1 0 0,-1 0 0,0 0 0,0-1 0,1 1 0,-1 0-1,0 0 1,1 0 0,-14-204 875,13 185-1302,-1 13 210,0 1 1,1-1-1,0 1 0,0-1 0,0 1 1,1 0-1,0-1 0,0 1 1,0 0-1,1-1 0,3-6 0,-5 11 68,0 1-1,1 0 0,-1-1 1,1 1-1,-1 0 0,1 0 0,-1-1 1,1 1-1,-1 0 0,1 0 1,-1 0-1,1 0 0,-1 0 0,1 0 1,0-1-1,-1 1 0,1 0 1,-1 1-1,1-1 0,-1 0 0,1 0 1,-1 0-1,1 0 0,0 0 1,-1 0-1,1 1 0,-1-1 0,1 0 1,-1 0-1,1 1 0,-1-1 0,0 0 1,1 1-1,-1-1 0,1 1 1,-1-1-1,0 0 0,1 2 0,18 19-11,-16-17 14,43 53 75,-24-27 56,1-2 1,1-1 0,1-1 0,49 40 0,-74-66-72,1 0 1,-1 0-1,0 0 1,0 1-1,1-1 1,-1 0-1,0 0 0,1 0 1,-1 1-1,0-1 1,1 0-1,-1 0 1,0 0-1,1 0 1,-1 0-1,0 0 1,1 0-1,-1 0 0,0 0 1,1 0-1,-1 0 1,0 0-1,1 0 1,-1 0-1,0 0 1,1 0-1,-1-1 1,0 1-1,1 0 0,-1 0 1,0 0-1,1 0 1,-1-1-1,0 1 1,0 0-1,1 0 1,-1-1-1,0 1 1,1 0-1,4-20 933,-4-32-350,-1 41-404,-2-13-108,-1 0-1,-1 0 1,-1 0 0,-2 0 0,0 1 0,-11-25 0,7 17-560,0 0 1,-8-47-1,19 64-4188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44.4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 37 5313,'0'0'15515,"69"-12"-15395,-39 5-120,7 0-792,-9 1-1816,-6 2-2241</inkml:trace>
  <inkml:trace contextRef="#ctx0" brushRef="#br0" timeOffset="397.2">1 210 9794,'0'0'10426,"74"0"-9602,-48 0-367,3-3-265,3-1-192,12-4-809,-8 0-2239,-5 1-3033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45.2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49 9946,'0'0'6368,"10"-8"-5426,38-22-85,-47 29-801,1-1-1,0 1 0,0 0 1,-1 0-1,1 0 1,0 0-1,0 1 0,0-1 1,1 0-1,-1 1 1,0 0-1,0-1 1,0 1-1,0 0 0,0 0 1,0 0-1,1 0 1,-1 1-1,0-1 0,0 0 1,0 1-1,0 0 1,0-1-1,0 1 0,0 0 1,0 0-1,0 0 1,-1 0-1,1 0 0,0 1 1,0-1-1,-1 0 1,1 1-1,-1-1 1,1 1-1,-1 0 0,0 0 1,0-1-1,0 1 1,0 0-1,0 0 0,0 0 1,0 0-1,0 0 1,-1 0-1,1 2 0,1 6-27,0-1-1,0 0 0,-1 1 0,0-1 0,0 0 0,-1 1 0,-1-1 1,-1 13-1,-3-9 127,0 0-1,0 0 1,-1 0 0,-1-1 0,0 0 0,-1 0 0,0-1-1,-1 0 1,0-1 0,-20 18 0,-18 24 977,47-52-1136,0 0-1,-1 1 1,1-1 0,0 0-1,0 0 1,-1 1 0,1-1-1,0 0 1,0 1-1,0-1 1,-1 0 0,1 1-1,0-1 1,0 0 0,0 1-1,0-1 1,0 0-1,0 1 1,0-1 0,0 1-1,0-1 1,0 0 0,0 1-1,0-1 1,0 0-1,0 1 1,0-1 0,0 0-1,0 1 1,0-1 0,0 0-1,1 1 1,-1-1 0,0 0-1,1 1 1,14 4-121,31-5 54,-36 0 95,221-18 264,-230 18-281,-18 0-7024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22.0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0 3345,'0'0'19932,"-7"11"-19988,7 0 56,0 2 0,0-1-216,2-3-592,5-4-1161,0-3-2344</inkml:trace>
  <inkml:trace contextRef="#ctx0" brushRef="#br0" timeOffset="1">147 13 12859,'0'0'7049,"-5"52"-5969,1-38-687,4-1-393,0-4-1905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19.2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10114,'0'0'11435,"3"40"-10707,-3-19 160,0 0-216,0-2-352,0-2-256,1-5-64,1-8-1176</inkml:trace>
  <inkml:trace contextRef="#ctx0" brushRef="#br0" timeOffset="398.42">93 45 10906,'0'0'11819,"1"54"-11243,-1-41-576,9-1-864,1-4-4361,4-4-5330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20.1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9 415 9914,'0'0'14741,"-2"-9"-13775,-1-21-854,0 1 0,2-1-1,2 0 1,1 0 0,1 0-1,7-33 1,0-2-61,-10 64-52,0 1-1,0-1 1,0 1 0,0-1 0,0 1 0,0-1 0,0 1 0,0-1 0,0 1 0,0-1 0,0 1-1,0-1 1,1 1 0,-1-1 0,0 1 0,0-1 0,1 1 0,-1-1 0,0 1 0,1 0 0,-1-1 0,0 1-1,1-1 1,-1 1 0,0 0 0,1-1 0,-1 1 0,1 0 0,-1 0 0,1-1 0,-1 1 0,1 0-1,-1 0 1,1 0 0,-1 0 0,1 0 0,0-1 0,20 15-95,23 39-77,-38-45 165,30 45 37,-28-39 2,0 0 0,2-1 0,0 0 0,0-1 0,1 0 0,0 0 0,20 15 0,-31-27 15,1 0-1,-1 0 1,0 1-1,1-1 1,-1 0 0,0 0-1,1 0 1,-1 1-1,0-1 1,1 0-1,-1 0 1,1 0-1,-1 0 1,0 0-1,1 0 1,-1 0-1,1 0 1,-1 0 0,0 0-1,1 0 1,-1 0-1,1 0 1,-1 0-1,0 0 1,1 0-1,-1-1 1,0 1-1,1 0 1,-1 0-1,0 0 1,1-1 0,-1 1-1,1-1 1,5-15 915,-6-33-129,-1 38-678,-1-33-153,-3 0 1,-14-63-1,8 53-256,5 51-4789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2:34.0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112 2 6369,'0'0'12434,"1"0"-12336,0 0 1,-1-1-1,1 1 1,0 0-1,-1 0 1,1 0 0,0 0-1,0-1 1,-1 1-1,1 0 1,0 0-1,0 0 1,-1 1 0,1-1-1,0 0 1,-1 0-1,1 0 1,0 0-1,0 1 1,0-1-1,-3 6 215,0 1-1,-1-1 0,1-1 0,-1 1 0,-1 0 0,-5 8 0,1-1 147,-17 28 583,16-28-859,0 1 1,0 0-1,2 1 1,0-1-1,0 1 1,1 1 0,1-1-1,-5 29 1,10-43-204,0-1 0,0 0 0,-1 1 0,1-1 0,0 1 0,0-1 0,0 1 0,0-1 0,0 0 1,1 1-1,-1-1 0,0 1 0,0-1 0,0 0 0,0 1 0,0-1 0,1 0 0,-1 1 0,0-1 1,0 1-1,0-1 0,1 0 0,-1 0 0,0 1 0,1-1 0,-1 0 0,0 1 0,0-1 1,1 0-1,-1 0 0,1 0 0,-1 1 0,0-1 0,1 0 0,-1 0 0,0 0 0,2 0 0,17-5-538,16-19-77,-21 12 408,3-2 118,-1 0 0,-1-1 1,0-1-1,-1 0 0,16-24 0,-62 69 371,20-15-240,-3 1 286,0 1 0,2 1 0,0 0 0,1 1-1,1 0 1,-16 35 0,27-52-317,0-1 0,-1 0 0,1 1 0,0-1 0,0 0-1,-1 1 1,1-1 0,0 0 0,0 1 0,0-1 0,0 0 0,0 1 0,0-1 0,-1 1 0,1-1 0,0 0 0,0 1 0,0-1 0,0 1-1,0-1 1,0 0 0,1 1 0,-1-1 0,0 1 0,0-1 0,0 0 0,0 1 0,0-1 0,1 0 0,-1 1 0,0-1 0,0 0 0,0 1 0,1-1-1,-1 0 1,0 1 0,1-1 0,-1 0 0,0 0 0,1 1 0,-1-1 0,0 0 0,1 0 0,-1 0 0,0 1 0,1-1 0,-1 0 0,1 0 0,-1 0-1,0 0 1,1 0 0,-1 0 0,1 0 0,-1 0 0,0 0 0,1 0 0,-1 0 0,1 0 0,-1 0 0,0 0 0,1 0 0,-1-1 0,0 1-1,1 0 1,-1 0 0,1 0 0,-1-1 0,1 1 0,26-16-1308,55-53-2805,-60 47 2434,40-28 0,-61 49 1713,-1 1 1,1-1-1,-1 1 0,1-1 1,-1 1-1,1 0 0,-1-1 0,1 1 1,0 0-1,-1-1 0,1 1 1,0 0-1,-1 0 0,1-1 0,0 1 1,-1 0-1,1 0 0,0 0 1,-1 0-1,1 0 0,0 0 0,0 0 1,-1 0-1,1 0 0,0 0 1,-1 0-1,1 1 0,0-1 0,-1 0 1,1 0-1,0 1 0,0 0 1,0 0 42,-1 0 0,1 1 0,0-1 0,-1 1 1,1-1-1,-1 1 0,0-1 0,0 1 0,1-1 1,-1 1-1,0 0 0,0-1 0,0 1 0,-1 1 1,-12 67 1867,10-59-1580,-2 9 333,2 0 0,0 1 0,0 23-1,3-38-523,0 1 0,0-1-1,1 0 1,-1 0-1,2 0 1,-1 0-1,1 0 1,0 0 0,0 0-1,0 0 1,1-1-1,0 1 1,0-1 0,7 10-1,-8-14-236,0 1-1,0 0 1,0-1-1,0 1 1,0-1-1,0 1 1,1-1-1,-1 0 1,0 0-1,1 0 1,-1 0-1,1-1 1,-1 1-1,1-1 1,-1 1-1,1-1 1,0 0-1,-1 0 1,4 0-1,0-1-785,1 0 1,-1-1-1,0 1 0,0-1 0,1 0 0,7-5 0,24-14-4412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1:39.9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0 271 8346,'0'0'12712,"10"-12"-12127,8-8-395,68-81 618,-75 87-666,-1 0 0,0-1 0,-1 0 0,0 0 0,9-28 0,-15 78 416,1 0 1,9 35-1,-2-9-229,-10-50-1033,2 10 3086,0-17-4979</inkml:trace>
  <inkml:trace contextRef="#ctx0" brushRef="#br0" timeOffset="399.83">399 152 10058,'0'0'9141,"12"-2"-7812,50-9 265,1 3-1,74 0 0,-136 8-1781,5-1-767</inkml:trace>
  <inkml:trace contextRef="#ctx0" brushRef="#br0" timeOffset="777.49">543 8 9602,'0'0'3449,"1"13"-1311,24 131 4571,-5-37-1948</inkml:trace>
  <inkml:trace contextRef="#ctx0" brushRef="#br0" timeOffset="2163.28">915 262 6249,'0'0'11782,"0"-6"-11154,2-5-487,1 1 1,1 0 0,-1 0 0,1 0 0,1 0-1,0 0 1,1 1 0,-1 0 0,2 0 0,13-16-1,-11 16 143,-1-1 0,0 0 0,-1-1 0,-1 0 0,1 0 0,-2 0 0,0-1 0,0 1 0,4-18 0,-9 28-273,0 1 0,0 0 0,0 0-1,0 0 1,0 0 0,0-1 0,0 1 0,0 0-1,0 0 1,-1 0 0,1 0 0,0-1-1,0 1 1,0 0 0,0 0 0,1 0 0,-1-1-1,0 1 1,0 0 0,0 0 0,0 0 0,0 0-1,0-1 1,0 1 0,0 0 0,0 0 0,0 0-1,0 0 1,1-1 0,-1 1 0,0 0-1,0 0 1,0 0 0,0 0 0,0 0 0,1 0-1,-1-1 1,0 1 0,0 0 0,0 0 0,0 0-1,1 0 1,-1 0 0,0 0 0,0 0-1,0 0 1,0 0 0,1 0 0,-1 0 0,0 0-1,0 0 1,0 0 0,1 0 0,-1 0 0,0 0-1,0 0 1,0 0 0,0 0 0,1 0-1,-1 0 1,0 1 0,0-1 0,0 0 0,1 0-1,9 17 35,4 26-87,-3 53 1438,-8-59 35,9 48-1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33.0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373 317 10058,'0'0'12431,"4"11"-11796,19 53 98,-3 2 0,-3 0 1,11 82-1,-15-50 1447,1 132 0,-15-253-2326,2 1 0,0-1 0,1 0 0,1 1-1,1 0 1,1 0 0,1 0 0,1 0 0,1 1 0,1 0 0,20-35-1,-18 40 5,0 0 0,-1-1 0,-1 1-1,-1-2 1,0 1 0,-2-1 0,0-1-1,0 1 1,-2-1 0,0 0 0,1-27-1,-4 26 56,0-34-114,-1 51 206,0 0 1,-1 1-1,1-1 0,0 0 0,-1 0 1,0 1-1,0-1 0,0 0 0,0 1 1,0-1-1,0 1 0,0 0 1,-1-1-1,-2-2 0,4 5 8,-1 0-1,1 0 0,-1 0 1,1 1-1,0-1 1,-1 0-1,1 0 1,-1 0-1,1 1 1,0-1-1,-1 0 1,1 1-1,0-1 1,0 0-1,-1 1 1,1-1-1,0 0 0,0 1 1,-1-1-1,1 1 1,0-1-1,0 0 1,0 1-1,0-1 1,0 1-1,0-1 1,-1 1-1,1-1 1,0 0-1,0 1 1,0-1-1,1 1 0,-1-1 1,0 1-1,0-1 1,0 0-1,0 1 1,0 0-1,-1 22-6,4 60 782,4 0 0,33 157 1,-11-89-297,-27-116-388,-2-26-1634,0-25-3520,0-2-1870</inkml:trace>
  <inkml:trace contextRef="#ctx0" brushRef="#br0" timeOffset="450.23">868 858 11362,'0'0'2262,"12"-6"-695,-8 4-1529,5-3 534,-1 1 1,1 0 0,0 1 0,-1 0 0,20-4-1,-26 7-485,0 0-1,0-1 0,0 1 0,0 0 0,-1 0 0,1 1 0,0-1 0,0 0 0,0 1 0,0-1 1,0 1-1,0-1 0,0 1 0,-1 0 0,1 0 0,0 0 0,-1 0 0,1 0 0,0 0 1,-1 0-1,0 1 0,1-1 0,-1 1 0,0-1 0,1 1 0,-1-1 0,0 1 0,0 0 1,0-1-1,-1 1 0,1 0 0,0 0 0,-1 0 0,1 0 0,-1-1 0,1 1 0,-1 0 1,0 0-1,0 0 0,0 0 0,0 2 0,0 5 21,1 1 0,-2-1-1,1 1 1,-2-1 0,1 0-1,-1 0 1,0 0 0,-1 0-1,0 0 1,-5 10 0,-6 6 132,0 0-1,-18 22 1,-4 6 513,36-52-744,-1-1 1,1 1-1,-1 0 0,1-1 0,-1 1 1,1 0-1,-1-1 0,1 1 1,0 0-1,-1 0 0,1-1 0,0 1 1,0 0-1,-1 0 0,1 0 0,0 0 1,0-1-1,0 1 0,0 0 1,0 0-1,0 0 0,0 0 0,1-1 1,-1 1-1,0 0 0,0 0 1,1 0-1,-1-1 0,0 1 0,1 0 1,0 1-1,1-1-2,-1 0 0,1-1 0,0 1 0,0 0 1,0-1-1,-1 1 0,1-1 0,0 1 0,0-1 0,0 0 0,0 0 0,0 0 0,3 0 1,16-3-10,0 0 1,22-6 0,-25 4 42,7 1-83,1 2 0,36-1 0,-61 2-312,0 0 0,-1 0 0,1 0 0,0 0-1,-1 0 1,1 0 0,-1 0 0,0 0 0,1 0 0,-1-1 0,0 1 0,0 0 0,0 0 0,0 0 0,0-3 0,1 2-1451,2-14-5884</inkml:trace>
  <inkml:trace contextRef="#ctx0" brushRef="#br0" timeOffset="906.8">1351 522 15331,'0'0'2499,"-10"11"-1362,2-2-810,1-1 0,0 2 1,0-1-1,0 1 0,1 0 0,1 0 1,0 1-1,0-1 0,1 1 1,1 0-1,-4 17 0,5-12-135,1 1 0,1-1-1,0 0 1,1 1 0,1-1-1,1 0 1,0 0 0,1 0-1,1 0 1,0-1 0,1 1-1,9 15 1,-10-23-97,-1 0 1,2 0-1,-1 0 1,1-1-1,0 0 0,0 0 1,1-1-1,0 0 1,0 0-1,0 0 1,1-1-1,0 0 0,0-1 1,0 1-1,1-2 1,-1 1-1,1-1 0,0 0 1,0-1-1,0 0 1,0-1-1,16 1 1,-19-1-77,-1-2 1,1 1-1,0 0 1,0-1 0,-1 0-1,1-1 1,-1 1-1,1-1 1,-1 0-1,1 0 1,-1-1 0,0 1-1,0-1 1,0-1-1,-1 1 1,1 0 0,-1-1-1,0 0 1,0 0-1,0-1 1,0 1-1,-1-1 1,1 1 0,-1-1-1,-1 0 1,1 0-1,-1-1 1,3-6 0,-2 2-9,0 0 1,-1 0-1,0 0 1,-1-1 0,0 1-1,0 0 1,-1 0-1,-1-1 1,1 1 0,-2 0-1,0 0 1,0 0-1,0 0 1,-2 0-1,-4-12 1,0 6-73,0 1 1,-1 0-1,0 1 0,-2 0 0,-20-23 0,26 31-40,-1 1-1,0 0 0,0 0 0,0 0 0,0 1 1,-1 0-1,0 0 0,0 0 0,0 1 0,0 0 0,-1 1 1,1-1-1,-1 1 0,1 1 0,-10-1 0,15 1-141,0 1-1,0 0 1,0 0-1,0 1 1,-1-1 0,1 0-1,0 1 1,0-1-1,0 1 1,0 0-1,0-1 1,1 1-1,-1 0 1,0 0 0,0 0-1,0 1 1,1-1-1,-1 0 1,-1 2-1,-6 10-5720</inkml:trace>
  <inkml:trace contextRef="#ctx0" brushRef="#br0" timeOffset="3013.83">1880 10 9194,'0'0'10734,"-12"5"-9051,-31 8-870,-1-2 0,1-2-1,-1-2 1,-1-2 0,-58 0 0,-243-18 288,242 6-831,-272-10-62,-99-7 147,276 21-411,197 3 52,0 0 0,0 0 0,0 0 0,0 1 0,0-1 0,1 0 0,-1 1 0,0 0 0,0 0 0,0-1 0,1 1 0,-1 0 0,0 0 0,1 0 0,-1 1-1,1-1 1,-1 0 0,1 1 0,0-1 0,-1 0 0,1 1 0,0 0 0,0-1 0,0 1 0,0 0 0,0-1 0,1 1 0,-1 0 0,0 0 0,1 0 0,0 0 0,-1 0 0,1 0 0,0-1 0,0 1 0,0 3 0,0 8-36,1 0 0,1 0 0,0 0 0,5 18 0,-2-8 28,14 96 56,6 167 0,-21 124-49,-5-259 74,1-123-86,0 0 0,3 0 0,0-1 0,1 1 0,2-1 1,1 0-1,11 29 0,-16-53 13,1 1 1,-1-1-1,0 0 0,1 0 1,0-1-1,-1 1 1,1 0-1,0-1 0,0 0 1,1 1-1,-1-1 0,0-1 1,1 1-1,0 0 0,-1-1 1,1 0-1,0 0 1,-1 0-1,1 0 0,7 0 1,12 2-33,0-2 1,33-2-1,-25 0 26,118-11 16,-120 7-6,0 1 1,0 2-1,1 1 1,-1 1-1,0 1 1,50 10-1,-32-3 12,1-2 0,0-3 0,0-1 0,67-6 0,3 0 7,592-41 121,-664 40-98,256-7 250,-302 12-271,1-1-1,0 1 1,0-1-1,0 1 1,0-1-1,-1 1 0,1-1 1,0 0-1,-1 1 1,1-1-1,0 0 1,-1 1-1,1-1 0,-1 0 1,1 0-1,-1 1 1,1-1-1,-1 0 1,0 0-1,1 0 0,-1 0 1,0 0-1,0 0 1,1 0-1,-1 0 1,0 0-1,0 1 1,0-1-1,0 0 0,-1-1 1,1-35 11,0 33 21,-6-56-30,-24-103 0,13 78 43,-2-27-69,10 50-11,-21-75 1,20 100 13,1 0 0,2-1 0,1 0 0,2 0 0,2-71 0,2 96 7,0 0 0,-2 0 0,1 0 0,-2 0 0,1 1 1,-2-1-1,0 1 0,0 0 0,-1 0 0,-1 0 1,0 1-1,-8-12 0,12 18-14,-1 0 0,1-1 0,0 1 0,1-1 0,0 0 0,-1 1 0,1-13 0,-4-12-16,4 27 37,0 0-1,0-1 1,0 1 0,0 0-1,-1 0 1,1 1-1,-1-1 1,0 0-1,0 0 1,0 1 0,0-1-1,0 1 1,0 0-1,-1 0 1,1 0-1,-1 0 1,0 0 0,1 0-1,-1 1 1,-6-3-1,-2 0 60,0 1 0,-1 0 0,1 1-1,-19-1 1,2 0-64,-18 0-3075,36 3 727,-11 0-6613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31.2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20 246 11867,'0'0'7140,"9"1"-5949,59 7 58,0-3 0,108-6 1,-67 0-635,77 6-1628,-174-6-2457</inkml:trace>
  <inkml:trace contextRef="#ctx0" brushRef="#br0" timeOffset="397.67">1 518 11642,'0'0'4145,"87"-6"-2664,-27-1-289,19-1-136,10 3-48,-2 2-143,-7 2-257,-22 1-280,-16 0-136,-14 0-192,-9 0-224,-3 0-1241,-3 0-3224</inkml:trace>
  <inkml:trace contextRef="#ctx0" brushRef="#br0" timeOffset="799.12">559 1 13155,'0'0'961,"16"10"-514,9 8-39,27 16 618,-3 2 0,88 84 0,-124-107-887,0 1 0,-1 1 0,-1 0 1,0 1-1,-1 0 0,-1 0 0,-1 1 0,0 0 0,-1 1 0,-1 0 0,0 0 0,-1 0 0,-1 0 0,2 32 0,-6-33 50,0 0 0,-1 0 1,-1-1-1,-1 1 0,-9 31 0,-15 13-1451,23-54 30,-1-1 0,0 1 1,0-1-1,0 0 0,-12 10 0,2-8-9617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30.0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208 1 8978,'0'0'9463,"3"10"-7277,2 11-1468,-2 1 0,0 0 0,-2 0 0,0 0 0,-1-1 0,-2 1 0,-6 38 0,-6 12 5,0 7-278,-29 89 0,35-144-418,-1 1 1,-1-2 0,-2 0-1,0 0 1,-1-1-1,-1 0 1,-30 34 0,43-55-37,1 0 0,-1 0 0,1-1 1,-1 1-1,0 0 0,0 0 0,0-1 0,1 1 1,-1 0-1,0-1 0,0 1 0,0-1 0,0 1 1,0-1-1,0 0 0,0 1 0,0-1 0,-1 1 1,-2-13-1305,4 9 1117,1 1-1,-1-1 1,1 0-1,0 0 0,0 1 1,0-1-1,0 0 0,0 1 1,0-1-1,1 1 0,-1 0 1,4-4-1,-2 4 112,0 0 0,1 0 0,-1 0 0,0 1 0,1 0 0,-1-1 0,1 1 0,0 0-1,-1 1 1,1-1 0,0 1 0,0-1 0,-1 1 0,1 0 0,0 1 0,0-1 0,-1 1 0,1-1 0,0 1 0,-1 0-1,1 1 1,-1-1 0,1 0 0,-1 1 0,0 0 0,1 0 0,-1 0 0,4 3 0,10 8 73,-1-1 1,0 2-1,23 26 0,-30-30 53,-1 0 0,0 1 0,-1 0 0,0 0 0,0 0 0,-1 1 0,-1 0 0,0 0 0,-1 1 0,0-1 0,-1 1 0,0 0-1,-1 0 1,1 22 0,-4 7 549,-1 0-1,-3 0 0,-11 51 1,7-47-273,3 0 0,-2 50 1,8-90-297,1 1 1,0-1 0,1 1-1,-1-1 1,1 0-1,0 1 1,1-1 0,0 0-1,0-1 1,0 1 0,0 0-1,6 5 1,-7-9-149,-1 0 0,1 0 0,0 0 0,0 0 0,0 0 0,0-1 1,0 1-1,0-1 0,1 0 0,-1 0 0,0 0 0,1 0 0,-1 0 0,4 1 0,-4-2-248,0 0 0,0 0 0,0 0 0,0 0 0,0-1 0,0 1 0,1 0 0,-1-1 0,0 0-1,0 1 1,-1-1 0,1 0 0,0 0 0,0 0 0,0 0 0,-1-1 0,1 1 0,0 0 0,-1-1 0,2-1-1,12-15-11046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21.3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22 10266,'0'0'10952,"7"-3"-10869,2-1 14,1 1 1,-1 0 0,1 0 0,0 1 0,0 1 0,-1-1 0,1 1 0,0 1 0,15 1 0,-21 0-45,0-1 1,1 1-1,-1 0 1,0 1-1,0-1 1,-1 1-1,1 0 0,0-1 1,-1 2-1,1-1 1,-1 0-1,1 1 0,-1 0 1,0-1-1,0 1 1,0 1-1,-1-1 1,1 0-1,-1 1 0,1-1 1,-1 1-1,0-1 1,-1 1-1,1 0 1,-1 0-1,2 8 0,-1-5-25,-1-1 0,1 1-1,-2-1 1,1 1 0,-1-1-1,0 1 1,0-1 0,-1 1-1,0 0 1,0-1 0,0 0-1,-1 1 1,0-1-1,-1 0 1,1 0 0,-1 0-1,0 0 1,0 0 0,-1-1-1,0 1 1,0-1 0,0 0-1,-1 0 1,1-1 0,-10 8-1,13-12-295,36-6-2362,-27 6 2583,-1 1 0,1 0-1,-1 1 1,0 0-1,1 0 1,-1 1 0,0-1-1,0 1 1,0 1-1,-1 0 1,1 0 0,-1 0-1,0 0 1,0 1 0,0 0-1,-1 1 1,0-1-1,0 1 1,0 0 0,-1 0-1,5 7 1,-1 0-88,0 0 0,-1 0 0,0 0-1,-1 1 1,0 0 0,-1 0 0,-1 1 0,0-1 0,-1 1 0,1 15 0,-4-26 179,-1 1 1,1-1-1,-1 0 1,0 1 0,0-1-1,0 0 1,-1 0-1,1 0 1,-1 0-1,0 0 1,0 0 0,-1 0-1,1-1 1,-1 1-1,1-1 1,-1 0-1,0 1 1,-1-1 0,1-1-1,0 1 1,-1 0-1,0-1 1,1 0-1,-1 0 1,0 0 0,-5 2-1,1-1 243,0 0-1,0 0 1,-1-1 0,1 0-1,-1 0 1,0-1-1,1 0 1,-1 0-1,0-1 1,0 0 0,0-1-1,-12-2 1,18 2-247,0 1 1,1-1-1,-1 0 1,0 0 0,1 0-1,-1-1 1,1 1-1,-1 0 1,1-1-1,-1 0 1,1 1-1,0-1 1,0 0-1,0 0 1,0-1-1,0 1 1,1 0 0,-1 0-1,1-1 1,-1 1-1,1-1 1,0 0-1,0 1 1,0-1-1,0 0 1,0 1-1,1-1 1,-1 0 0,1 0-1,0 0 1,0 0-1,0 1 1,0-1-1,0 0 1,1 0-1,-1 0 1,2-4-1,0-1-158,1 0-1,0 0 0,0 0 1,0 0-1,1 1 0,0 0 0,0-1 1,1 1-1,0 1 0,0-1 1,10-8-1,-1 4-1425,-1 1 0,2 1 0,26-13 0,-28 15-391,16-7-3092</inkml:trace>
  <inkml:trace contextRef="#ctx0" brushRef="#br0" timeOffset="398.1">512 149 10938,'0'0'7714,"71"-8"-6434,-40 4-480,1-1-351,-1 1-265,-3 1-144,-5 1-40,-5 1-336,-11 1-1697</inkml:trace>
  <inkml:trace contextRef="#ctx0" brushRef="#br0" timeOffset="782.67">580 324 10722,'0'0'5762,"68"-9"-5466,-39 4-280,7-2-16,-8 2-1297,-9 1-3792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22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0 256 9946,'0'0'10166,"9"-8"-9175,18-18-698,-1-1 1,-2-2-1,0 0 0,-3-1 0,0-2 0,21-43 1,-44 99 2637,10 67-2548,0-29 194,-6-35-614,1-1-1,2 0 1,11 37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13.7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88 11378,'0'0'5052,"6"-10"-4097,-2 3-774,1 0 0,-1 0 0,1 1 0,1 0 0,-1 0-1,1 0 1,0 0 0,7-4 0,-10 8-75,0 0 0,0 0 0,0 0 0,1 1 0,-1-1-1,0 1 1,1 0 0,-1 0 0,1 0 0,-1 1 0,1-1 0,-1 1 0,1 0-1,-1 0 1,1 0 0,0 0 0,-1 1 0,1-1 0,-1 1 0,1 0 0,-1 0-1,0 0 1,1 1 0,-1-1 0,5 4 0,1 0-42,-1 1-1,0 1 1,0-1 0,-1 2-1,0-1 1,0 1 0,-1-1-1,0 2 1,0-1 0,-1 1-1,0 0 1,0 0 0,6 19-1,-9-22 14,0 0 0,0 1 0,-1 0 0,1-1 0,-2 1 0,1 0 0,-1 0 0,0-1 0,0 1 0,-1 0 0,1 0 0,-2-1 0,1 1 0,-1 0 0,0-1 0,0 0 0,-1 1 0,0-1 0,0 0 0,0 0 0,-6 7 0,5-7-2,0-1 0,0 0 0,-1 0 0,0 0 0,0 0 0,0-1 1,0 0-1,-1 0 0,0 0 0,0 0 0,0-1 0,0 0 1,0-1-1,-1 1 0,1-1 0,-11 2 0,17-5-163,-1 1 0,1 0 0,-1-1 0,1 1-1,0-1 1,-1 1 0,1-1 0,0 1 0,-1-1 0,1 1-1,0-1 1,0 1 0,-1-1 0,1 1 0,0-1 0,0 0 0,0 1-1,0-1 1,0 1 0,0-1 0,0 0 0,0 1 0,0-1 0,0 1-1,0-1 1,0 1 0,0-1 0,1 0 0,-1 1 0,0-1 0,0 1-1,1-1 1,6-21-2864,3 4-1197,3 2-659</inkml:trace>
  <inkml:trace contextRef="#ctx0" brushRef="#br0" timeOffset="396.99">405 47 776,'0'0'19535,"-11"4"-18335,3-2-926,5-2-194,-1 1 0,1 0 1,0 0-1,0-1 0,0 2 1,1-1-1,-1 0 0,0 1 1,0-1-1,1 1 0,-1 0 1,1 0-1,-1 0 0,1 0 0,0 0 1,0 0-1,0 1 0,0-1 1,0 1-1,1 0 0,-4 5 1,-1 9 247,1 1 1,0-1-1,1 1 0,1 0 1,1 0-1,0 0 1,2 27-1,0-41-324,0 1 0,1 0 0,-1-1 0,1 1 1,0 0-1,1-1 0,-1 1 0,1-1 0,0 0 0,0 0 0,0 1 0,0-1 0,1 0 0,0-1 0,0 1 0,0 0 0,0-1 0,0 0 1,1 0-1,0 0 0,-1 0 0,1 0 0,0-1 0,0 0 0,0 1 0,1-2 0,-1 1 0,1 0 0,-1-1 0,1 0 0,-1 0 0,1 0 1,7 0-1,-4-1-268,0 1 0,0-2 1,0 1-1,0-1 0,0 0 1,0-1-1,0 0 0,8-3 1,33-19-4562,-13 1-2853</inkml:trace>
  <inkml:trace contextRef="#ctx0" brushRef="#br0" timeOffset="788.27">795 100 15451,'0'0'9426,"65"-3"-9146,-38 3-208,-1 0-72,-3 0-16,-2-3-1024,-7-2-1280</inkml:trace>
  <inkml:trace contextRef="#ctx0" brushRef="#br0" timeOffset="1220.25">804 283 14563,'0'0'8250,"64"-2"-7354,-39-1-320,0 2-336,-1 1-240,2-1-704,-5 0-1808,-7-1-5146</inkml:trace>
  <inkml:trace contextRef="#ctx0" brushRef="#br0" timeOffset="1664.77">1241 55 13019,'0'0'6483,"-8"10"-4400,3-3-1851,0 0 0,0 0 0,1 0 1,0 1-1,0 0 0,-5 13 0,8-16-147,0-1 0,0 0-1,1 1 1,-1-1 0,1 1-1,0-1 1,0 1 0,0-1-1,1 0 1,-1 1-1,1-1 1,0 0 0,1 1-1,-1-1 1,1 0 0,0 0-1,0 0 1,3 6 0,0-4-21,0-1-1,0 1 1,0-1 0,0 0 0,1 0 0,0-1 0,0 0 0,0 0 0,0 0 0,1-1 0,-1 0-1,1 0 1,0 0 0,0-1 0,0 0 0,0-1 0,1 0 0,-1 0 0,0 0 0,1-1 0,-1 0-1,0 0 1,1-1 0,7-1 0,-10 1-43,0 0 0,0 0-1,0 0 1,0-1 0,0 1-1,0-1 1,0-1 0,-1 1-1,1 0 1,-1-1 0,0 0 0,0 0-1,0-1 1,0 1 0,0-1-1,0 0 1,-1 0 0,0 0-1,0 0 1,0 0 0,-1-1-1,1 0 1,-1 1 0,0-1 0,0 0-1,-1 0 1,1 0 0,-1 0-1,0 0 1,0 0 0,-1 0-1,0-1 1,0 1 0,0-6-1,-1 8-24,1-1-1,-1 1 0,0-1 1,1 1-1,-2-1 0,1 1 1,0 0-1,-1-1 0,1 1 1,-1 0-1,0 0 0,0 0 0,0 0 1,0 1-1,-1-1 0,-4-4 1,2 3 134,-1 1 0,0-1 1,0 1-1,0 0 0,0 0 0,0 0 1,-1 1-1,-8-2 0,-60-7-1250,8 10-5837,59 1 5292,-3 0-7312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28.1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227 4 9458,'0'0'9598,"-3"12"-8292,-8 22-210,-1-1 1,-28 56-1,32-74-942,-1-1 0,0 0 0,-1 0 0,0-1 0,-1-1-1,-1 0 1,0 0 0,-25 18 0,36-29-181,0 0 0,0 0 0,0 0-1,0-1 1,0 1 0,0 0 0,0-1 0,0 1-1,0-1 1,0 1 0,0-1 0,0 0 0,-1 1 0,1-1-1,0 0 1,0 0 0,0 0 0,-1 0 0,1 0 0,0 0-1,0 0 1,-1 0 0,1 0 0,0-1 0,0 1 0,-2-1-1,2 0-92,0-1 0,0 1 0,0 0 0,0-1 0,0 1 0,0-1 0,1 1 0,-1-1 0,0 0 0,1 1 0,-1-1 0,1 1 0,0-1-1,0 0 1,0 1 0,0-4 0,0-8-913,1 1 0,0-1 0,6-24 0,-4 24 464,-1 6 459,-1 0 1,1 0 0,0 0 0,1 0 0,0 0 0,7-12 0,-10 18 140,1 1 1,0 0-1,-1-1 1,1 1-1,0 0 1,0-1-1,0 1 1,-1 0 0,1 0-1,0 0 1,0 0-1,0 0 1,-1 0-1,1 0 1,0 0-1,0 0 1,0 0-1,-1 0 1,1 0 0,0 1-1,0-1 1,0 0-1,-1 0 1,1 1-1,0-1 1,-1 1-1,1-1 1,0 1-1,0 0 1,26 18 633,-19-13-323,23 15 461,84 52 1780,-102-66-3301,0 0-1,1-1 0,0 0 0,0-1 0,1-1 0,23 4 1,-10-7-5008</inkml:trace>
  <inkml:trace contextRef="#ctx0" brushRef="#br0" timeOffset="516.91">667 120 15347,'0'0'4577,"67"0"-4289,-45 0-288,5 0-184,-7 0-1920,-4 0-2569</inkml:trace>
  <inkml:trace contextRef="#ctx0" brushRef="#br0" timeOffset="517.91">666 287 12979,'0'0'5233,"60"4"-5217,-20-16-16,-3-2-1881,-4-1-3624</inkml:trace>
  <inkml:trace contextRef="#ctx0" brushRef="#br0" timeOffset="945.64">1083 66 4321,'0'0'13497,"-4"9"-13024,3-6-431,0 0 1,0 0 0,-1 0 0,2 0 0,-1 0 0,0 0 0,0 0-1,1 0 1,0 0 0,0 0 0,0 1 0,0-1 0,0 0 0,1 0-1,-1 0 1,1 0 0,0 0 0,0 0 0,0 0 0,0 0 0,0 0-1,1 0 1,-1-1 0,1 1 0,0 0 0,0-1 0,0 0-1,0 1 1,4 2 0,-1 1 74,1-2-1,0 1 0,-1-1 1,2 1-1,-1-2 0,1 1 1,-1-1-1,1 0 0,0 0 1,0-1-1,0 1 0,0-2 1,1 1-1,-1-1 1,0 0-1,1-1 0,-1 0 1,1 0-1,13-2 0,-18 1-88,-1 0 0,1-1-1,-1 1 1,0-1-1,0 0 1,1 0 0,-1 0-1,0 0 1,0 0 0,-1 0-1,1 0 1,0 0-1,-1-1 1,1 1 0,-1-1-1,0 1 1,0-1 0,0 0-1,0 1 1,0-1-1,-1 0 1,1 0 0,-1 1-1,0-1 1,0 0 0,0 0-1,0-3 1,0-1-4,0 0 1,-1 0-1,0 0 0,0 0 1,0 1-1,-1-1 0,0 0 1,0 1-1,-1-1 1,-4-6-1,4 8-66,0 0 0,-1 1 0,0-1 0,0 1 0,0 0 0,0 0 0,-1 0 0,1 0 0,-1 1 0,0 0 0,0 0 0,-1 1 0,1-1 0,0 1 0,-1 0 0,-8-2 0,5 3-410,1 0 0,-1 0 0,0 1 0,1 0 0,-1 0 0,0 1 0,1 0 0,-1 1-1,1 0 1,-12 4 0,-21 10-5140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3:18.4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 77 11090,'0'0'11356,"-1"0"-11292,1 0 1,-1 0-1,0 1 0,1-1 0,-1 0 0,1 1 1,-1-1-1,1 1 0,-1-1 0,1 1 0,-1-1 0,1 1 1,-1-1-1,1 1 0,-1-1 0,1 1 0,0-1 1,-1 1-1,1 0 0,0-1 0,0 1 0,0 0 1,-1-1-1,1 1 0,0 0 0,0-1 0,0 1 1,0 1-1,2 21 689,1 0 1,10 41-1,-12-57-693,2 1 0,-1 0 0,1-1 0,0 1 0,1-1 0,0 0 0,0 0 0,1 0-1,-1-1 1,1 1 0,11 9 0,-15-15-65,1 1 1,0-1-1,0 0 0,0 0 1,0 0-1,0 0 0,0 0 0,0 0 1,0 0-1,0-1 0,0 1 1,1-1-1,-1 1 0,0-1 0,0 0 1,1 0-1,-1 0 0,0 0 1,0 0-1,1-1 0,-1 1 0,2-1 1,0-1-1,0 0-1,-1 0 1,1 0 0,0 0 0,-1-1 0,0 1 0,1-1 0,-1 0 0,0 0 0,0 0 0,2-4 0,1-1-22,-1 0 0,0-1 0,0 1 1,-1-1-1,0 0 0,0 0 0,-1 0 0,-1 0 1,4-17-1,-7-17 5,0 41 31,1 0 0,0 1 0,-1-1 0,1 0 0,-1 1 0,0-1 0,1 1 0,-1-1 0,0 1 0,0-1 0,0 1 0,0 0 0,0-1 0,0 1 0,-1 0 0,1 0 0,0 0 0,0 0 0,-1 0 0,1 0 0,-1 0 0,-2-1 0,9 28-116,75 153 53,-71-150 58,0 0-1,-2 0 0,-2 1 1,4 46-1,-8-59 25,1-2-18,-1 0 0,-1 0 0,-1 0 0,0 0 0,-5 26 0,5-38 45,0 0-1,0 1 1,-1-1-1,1 0 0,-1 0 1,1 0-1,-1 0 1,0 0-1,0-1 0,-1 1 1,1-1-1,0 1 1,-1-1-1,0 0 1,1 0-1,-1 0 0,0 0 1,0 0-1,0-1 1,0 1-1,0-1 0,-1 0 1,1 0-1,0 0 1,-1 0-1,1-1 0,0 1 1,-1-1-1,1 0 1,-7 0-1,7 0-32,-1 0 0,1 0-1,0-1 1,-1 1 0,1-1 0,0 1 0,-1-1-1,1 0 1,0 0 0,0-1 0,0 1-1,0-1 1,0 1 0,0-1 0,0 0 0,1 0-1,-1 0 1,0-1 0,1 1 0,0 0 0,0-1-1,0 0 1,0 1 0,0-1 0,0 0-1,1 0 1,-1 0 0,1 0 0,0-1 0,0 1-1,0 0 1,0 0 0,0-1 0,1 1-1,0-4 1,-1-1-126,1 1-1,0 0 0,0-1 0,1 1 1,0-1-1,1 1 0,0 0 1,0 0-1,0-1 0,1 2 1,0-1-1,0 0 0,1 0 1,0 1-1,5-8 0,2 2-1098,1 1 0,0-1-1,22-14 1,16-8-6446,-46 31 6886,27-17-8138</inkml:trace>
  <inkml:trace contextRef="#ctx0" brushRef="#br0" timeOffset="418.24">588 166 13835,'0'0'9442,"73"0"-9106,-45-1-120,-1-3-216,-4 2 0,-7 0-1320,-7 1-3169</inkml:trace>
  <inkml:trace contextRef="#ctx0" brushRef="#br0" timeOffset="831.65">605 326 15211,'0'0'7874,"77"-16"-7874,-36-2-808,-7 1-3049,-4 1-5169</inkml:trace>
  <inkml:trace contextRef="#ctx0" brushRef="#br0" timeOffset="1353.02">1050 30 15595,'0'0'3902,"12"-5"-3079,-9 4-817,10-4 250,1 1 0,0 0 0,0 0 0,29-2 0,-41 6-179,1 0 0,-1-1-1,1 1 1,0 0 0,-1 0-1,1 1 1,0-1 0,-1 0-1,1 1 1,-1 0-1,1-1 1,-1 1 0,1 0-1,-1 0 1,1 1 0,-1-1-1,0 0 1,0 1 0,1 0-1,-1-1 1,0 1-1,-1 0 1,1 0 0,0 0-1,0 0 1,-1 0 0,0 0-1,1 1 1,-1-1 0,0 1-1,0-1 1,0 0-1,0 1 1,0 0 0,-1-1-1,1 1 1,-1-1 0,0 1-1,0 3 1,0 1 10,0 0 0,-1 0 0,0-1 0,0 1 0,0 0-1,-1-1 1,0 1 0,0-1 0,-1 0 0,0 0 0,0 0 0,-6 9 0,-5 5-20,-1-2 0,-23 22 0,22-24-53,1 0 0,-19 28-1,33-44-20,1 1 0,-1 0 0,1-1 0,-1 1-1,1 0 1,0-1 0,-1 1 0,1 0 0,0 0 0,0-1-1,-1 1 1,1 0 0,0 0 0,0 0 0,0-1 0,0 1-1,0 0 1,0 0 0,0 0 0,0-1 0,0 1 0,0 0-1,1 0 1,-1-1 0,0 1 0,0 0 0,1 0 0,-1-1-1,1 1 1,-1 0 0,1-1 0,-1 1 0,1 0 0,-1-1-1,1 1 1,-1-1 0,1 1 0,0-1 0,-1 1 0,1-1-1,0 0 1,-1 1 0,1-1 0,0 0 0,-1 1 0,1-1-1,0 0 1,0 0 0,0 0 0,-1 1 0,1-1 0,0 0-1,0 0 1,0 0 0,-1 0 0,2-1 0,61 1-72,-46 0 110,71-1 624,-35 0-2354,-18 1-3870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08.5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 5761,'0'0'14566,"34"-4"-12165,299 15 1187,444-10-2105,-17-3-1360,16 0-46,-409 0 338,-204 3-670,-163-1 249,1 1 1,0-1-1,0 1 0,0 0 0,0-1 0,-1 1 0,1 0 0,0 0 1,0 0-1,-1-1 0,1 1 0,-1 0 0,1 0 0,-1 0 0,1 0 1,-1 0-1,0 0 0,1 0 0,-1 0 0,0 0 0,0 1 0,0-1 1,0 0-1,0 0 0,0 0 0,0 0 0,0 0 0,0 0 0,-1 0 0,1 2 1,-7 53 20,4-35-25,3 68 222,-60-114-1852,4 20 1252,1 3-1,-91 6 1,13 1 503,-191-2 796,-227-3 996,409-3-1902,-351-15 176,358 15-200,-190 19 0,252-14 105,-100-8 0,-55 0-44,-17 35-624,239-29 577,2 1 24,0 0 1,1-1-1,-1 0 0,0 1 0,0-2 1,0 1-1,1 0 0,-1-1 1,0 1-1,0-1 0,1 0 0,-7-3 1,5 3 568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06.1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18 11979,'0'0'12314,"-4"-2"-11982,4 2-336,1 0 0,-1 0 1,0 0-1,0 0 0,0 0 0,1 0 0,-1 0 0,0 1 0,0-1 0,0 0 0,1 0 1,-1 0-1,0 0 0,0 0 0,0 0 0,1 0 0,-1-1 0,0 1 0,0 0 0,0 0 0,1 0 1,-1 0-1,0 0 0,0 0 0,0 0 0,1 0 0,-1 0 0,0-1 0,0 1 0,0 0 1,0 0-1,1 0 0,-1 0 0,0 0 0,0-1 0,0 1 0,0 0 0,0 0 0,0 0 0,0-1 1,0 1-1,0 0 0,1 0 0,-1 0 0,0-1 0,0 1 0,0 0 0,0 0 0,0 0 1,0-1-1,0 1 0,0 0 0,0 0 0,-1 0 0,1-1 0,0 1 0,0 0 0,0 0 0,0 0 1,0-1-1,0 1 0,0 0 0,0 0 0,0 0 0,-1 0 0,1-1 0,0 1 0,36-4 61,60 3 235,-82 1-314,11-1 43,-16 0-10,0 1 1,0 0 0,-1 0 0,1 1 0,0 0 0,0 0 0,-1 1 0,12 4 0,-19-2 30,0 0 1,0 0 0,-1 0 0,1 0 0,-1 0-1,0 0 1,-1 6 0,1 3 23,3 6-53,1-1 1,0 1 0,1-1 0,9 20-1,-3-7 13,-11-30 58,-1 0-1,1 0 1,-1-1-1,1 1 0,-1 0 1,0-1-1,1 1 1,-1 0-1,0-1 0,1 1 1,-1-1-1,0 1 1,0-1-1,1 1 1,-1-1-1,0 0 0,0 1 1,0-1-1,0 0 1,0 0-1,1 0 0,-1 0 1,0 0-1,0 0 1,0 0-1,0 0 0,0 0 1,0 0-1,0 0 1,-1-1-1,-46 1-211,35 0 239,-64-3-94,38 1-16,-56 4 0,88 8-517,7-8 75,4-10 200,70-159-733,-74 166 933,6 44-250,-6-40 288,1-1-1,0 0 1,-1 1-1,1-1 1,0 0-1,0 1 1,1-1-1,-1 0 1,0 0-1,1 0 1,-1 0-1,1 0 1,-1 0-1,1 0 1,0-1-1,0 1 1,0-1-1,0 1 1,0-1-1,0 0 1,1 0-1,-1 0 1,0 0-1,5 1 1,23-1-3866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04.6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 5 7698,'0'0'14412,"-13"1"-10547,234 3-2674,207-7-550,-397 1-635,2-1-22,0 2 1,40 3-1,-11 2-87,29 8-420,-65-10 451,0 1 0,38 10 0,-62-12 38,0 1-1,0-1 1,0 0-1,0 1 1,0-1-1,-1 1 1,1 0-1,-1-1 1,1 1-1,-1 0 1,0 0-1,1 0 1,-1 0-1,0 0 1,0 1-1,-1-1 1,1 0-1,0 0 0,-1 0 1,1 3-1,8 54 192,-8-47-211,9 96 359,-40-117 533,15 5-846,0 0 0,0 2 0,0 0 0,-1 1 0,1 0 0,-1 1 1,1 1-1,0 0 0,-1 1 0,-21 7 0,-66 3 88,-502-3 887,543 1-1114,51-7 100,-1 0 0,1-1 0,-20 1 0,31-3 52,-3-20-597,-3-72-960,5 60 1547,-1 1 0,-8-42 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02.1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16772,'0'0'0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5:15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30 145 10002,'0'0'4805,"-4"9"-3841,-1 3-651,1-1 0,0 1 0,0 0 0,2 1 0,-1-1 0,2 1-1,-1-1 1,2 1 0,0-1 0,0 1 0,4 22 0,-3-29-218,0-1 0,1 1 0,-1-1-1,1 0 1,0 0 0,1 0 0,-1 0 0,1 0 0,0 0 0,0 0 0,0-1 0,1 1 0,-1-1 0,1 0 0,0 0 0,1-1 0,-1 1 0,1-1 0,-1 0-1,1 0 1,0-1 0,0 1 0,0-1 0,0 0 0,1 0 0,-1-1 0,0 1 0,1-1 0,0-1 0,9 1 0,-7 0-38,-1-1 1,1-1-1,0 1 0,-1-1 1,1-1-1,-1 0 0,1 0 1,-1 0-1,0-1 1,0 0-1,0 0 0,0 0 1,9-8-1,-12 9-32,-1-1 0,0 1 0,-1-1 1,1 0-1,0 0 0,-1 0 0,0 0 0,1-1 0,-1 1 0,-1 0 1,1-1-1,0 0 0,-1 1 0,0-1 0,0 0 0,0 0 0,0 0 1,-1 0-1,1 0 0,-1 1 0,0-1 0,0 0 0,0 0 0,-1 0 1,1 0-1,-1 0 0,0 0 0,-2-5 0,-2-3-4,-1 1 0,0-1-1,0 1 1,-1 0 0,0 1-1,-1 0 1,-13-14 0,-69-59-406,89 81 265,-1 1-1,0-1 1,0 1-1,0-1 1,0 1-1,0 0 1,0 0-1,0 0 1,0 0-1,0 0 1,0 0-1,-1 0 1,1 1-1,-3-1 1,4 1-104,0 1-1,0-1 1,0 1-1,-1-1 1,1 1-1,0-1 1,0 1-1,0 0 1,0 0-1,0-1 1,0 1-1,0 0 1,0 0 0,0 0-1,0 0 1,0 0-1,1 0 1,-1 0-1,0 1 1,1-1-1,-1 0 1,1 0-1,-1 0 1,1 3-1,-8 14-3479</inkml:trace>
  <inkml:trace contextRef="#ctx0" brushRef="#br0" timeOffset="1396.38">546 349 10386,'0'0'7532,"0"7"-7153,0 16 347,-1 1-1,0-1 1,-2-1-1,-1 1 1,0 0-1,-2-1 1,-16 44-1,21-66-730,1 0-83,0 0 0,1 1 0,-1-1 0,0 0 0,0 0 0,0 1 0,0-1 0,0 0 0,0 0-1,0 1 1,-1-1 0,1 0 0,0 0 0,0 0 0,0 1 0,0-1 0,0 0 0,0 0 0,0 1 0,0-1 0,0 0 0,-1 0 0,1 0 0,0 0 0,0 1 0,0-1 0,0 0 0,-1 0 0,1 0 0,0 0 0,0 0 0,0 1 0,-1-1 0,1 0 0,0 0-1,0 0 1,-1 0 0,1 0 0,0 0 0,0 0 0,0 0 0,-1 0 0,1 0 0,0 0 0,0 0 0,-1 0 0,1 0 0,0 0 0,0 0 0,-1 0 0,1 0 0,0 0 0,0-1 0,0 1 0,-1 0 0,1 0 0,0 0 0,0 0 0,0 0 0,-1-1 0,1 1-1,0 0 1,0 0 0,0 0 0,0 0 0,0-1 0,-1 1 0,-2-12-7403</inkml:trace>
  <inkml:trace contextRef="#ctx0" brushRef="#br0" timeOffset="1994.34">679 379 10122,'0'0'1653,"8"-11"-225,2-5-759,10-12 932,-2-2 0,-1 0 1,-1-1-1,20-54 0,-32 81-646,1 13-814,2 14-170,-4 0 183,-1 0 0,-2 29 0,3 35 617,-3-87-751,0 1-1,0-1 0,0 0 0,0 1 0,0-1 0,0 1 0,0-1 0,0 1 0,0-1 0,0 1 0,0-1 0,0 0 0,1 1 0,-1-1 0,0 1 0,0-1 0,0 0 0,1 1 0,-1-1 0,0 1 0,1-1 0,-1 0 0,0 1 0,1-1 0,-1 0 0,0 0 0,1 1 0,-1-1 0,0 0 0,1 0 0,-1 0 0,1 1 0,-1-1 0,13-10 402,12-31-100,-22 34-324,85-172-577,-77 216 401,1 43 574,-10-55-191,2 1 0,9 35 0,-9-54-1089,1-21-11279</inkml:trace>
  <inkml:trace contextRef="#ctx0" brushRef="#br0" timeOffset="2531.44">1220 182 11947,'0'0'8261,"-6"9"-6942,-1 2-1002,0 0 0,1 0-1,1 0 1,0 1-1,0 0 1,-5 21 0,9-30-266,0 0 0,0 0 0,1 1 0,-1-1 0,1 0 0,0 0 0,0 1 0,0-1 0,0 0 0,0 0 0,1 0 0,-1 1 0,1-1 0,0 0 0,0 0 0,0 0 0,0 0 0,1 0 0,-1 0 0,1 0 0,0-1 0,0 1 0,0 0 0,0-1 0,0 0 0,0 1 0,1-1 0,-1 0 0,1 0 0,0 0 0,-1-1 0,1 1 0,0-1 0,0 1 0,0-1 0,6 2 0,0-2 4,0 0 0,1 0 0,-1-1 0,0 0 0,1-1 0,-1 0 0,0 0 0,0-1 0,1 0 0,-1-1 0,-1 0 0,1 0 0,0-1 0,-1 0 0,13-9 0,-16 10-54,-1 0-1,1 0 0,-1-1 1,0 0-1,0 0 1,0 0-1,0 0 0,-1-1 1,1 0-1,-1 1 0,-1-1 1,4-6-1,-5 8 11,0-1 1,0 0-1,0 0 0,-1 0 0,1 0 0,-1 0 0,0 1 1,0-1-1,0 0 0,0 0 0,-1 0 0,0 0 0,0 0 1,0 0-1,0 1 0,0-1 0,-1 0 0,-3-6 0,1 4-52,-1 0 0,1 0 1,-1 0-1,0 0 0,-1 1 0,1 0 0,-1 0 0,0 0 0,0 1 0,0 0 0,-1 0 0,1 1 0,-1-1 0,0 2 0,0-1 0,0 1 0,-1 0 1,1 0-1,-1 1 0,1 0 0,0 0 0,-13 1 0,19 0-157,-1 1 0,0 0-1,1 0 1,-1 0 0,1 0 0,-1 0 0,1 0 0,0 0 0,0 0-1,-1 1 1,1-1 0,0 0 0,0 1 0,0-1 0,0 1-1,0-1 1,1 1 0,-1 0 0,0-1 0,1 1 0,-1 0 0,1-1-1,0 1 1,-1 0 0,1 0 0,0-1 0,0 1 0,0 0 0,0 0-1,0-1 1,1 3 0,-1-1-549,0 18-4749</inkml:trace>
  <inkml:trace contextRef="#ctx0" brushRef="#br0" timeOffset="3165.12">2413 151 12043,'0'0'9302,"-7"9"-8997,2-2-157,0 0 0,1 1 0,0 0 0,0 0-1,1 1 1,0-1 0,0 1 0,1-1 0,0 1 0,1 0 0,0 0 0,0 0 0,1 0-1,0 0 1,0 0 0,1-1 0,0 1 0,3 10 0,-2-14-81,1 0 0,-1 0 0,1 0 0,0 0 0,0 0 0,0-1 0,1 1 0,-1-1 0,1 0 0,0 0 0,0 0 0,1-1 0,-1 1 0,1-1 0,0 0 0,0 0 0,0-1 0,0 0 0,0 0 0,1 0 0,-1 0 0,1-1 0,-1 0 0,10 1 0,-10-1-58,-1-1 1,0 0-1,0 0 0,0 0 1,0-1-1,0 1 0,0-1 0,0 0 1,0 0-1,0 0 0,0-1 1,-1 0-1,1 1 0,0-1 0,-1 0 1,1-1-1,-1 1 0,0-1 1,0 1-1,0-1 0,0 0 1,0 0-1,-1 0 0,1-1 0,-1 1 1,0 0-1,0-1 0,0 0 1,0 1-1,-1-1 0,1 0 0,-1 0 1,0 0-1,0-5 0,0 3-14,0 1 0,-1-1-1,0 0 1,-1 0-1,1 0 1,-1 0-1,0 1 1,0-1 0,-1 0-1,0 1 1,0-1-1,0 1 1,-1-1 0,1 1-1,-1 0 1,-1 0-1,1 1 1,-1-1 0,1 0-1,-7-4 1,4 3-121,0 0 1,-1 1 0,0 0-1,0 1 1,0-1 0,-1 1-1,1 0 1,-1 1 0,0 0-1,0 0 1,0 1 0,0 0-1,-14-1 1,21 2 40,0 1 0,1 0 1,-1 0-1,0 0 0,1 0 1,-1 0-1,0 0 0,1 0 0,-1 0 1,0 0-1,1 1 0,-1-1 1,1 0-1,-1 0 0,0 0 0,1 1 1,-1-1-1,1 0 0,-1 1 1,1-1-1,-1 1 0,1-1 0,-1 0 1,1 1-1,-1-1 0,0 2 1,4 16-5829,8-3 395</inkml:trace>
  <inkml:trace contextRef="#ctx0" brushRef="#br0" timeOffset="3578.47">2702 300 7346,'0'0'5593,"-1"54"-3225,1-31-439,-2 2-249,2 0-472,-1-1-71,0-3-217,1-4-328,0-5-336,0-4-176,0-6-80,0-4-1008,0-10-3081,4-4-3521</inkml:trace>
  <inkml:trace contextRef="#ctx0" brushRef="#br0" timeOffset="3957.04">2785 380 12563,'0'0'2462,"5"-9"-841,132-233 2744,-133 246-2585,-2 17-1120,0 32-552,-2-45 63,0 9-54,0-6-5,0 0-1,0-1 0,1 1 0,1 0 1,-1 0-1,2 0 0,5 15 0,-8-26-104,0 1 0,1-1 0,-1 1 0,0-1 0,1 0 0,-1 1-1,0-1 1,1 1 0,-1-1 0,1 0 0,-1 1 0,1-1 0,-1 0 0,1 0-1,-1 1 1,1-1 0,-1 0 0,1 0 0,-1 0 0,1 0 0,0 0 0,-1 0 0,1 0-1,-1 0 1,1 0 0,-1 0 0,1 0 0,-1 0 0,1 0 0,0 0 0,-1 0-1,1 0 1,-1-1 0,1 1 0,-1 0 0,1 0 0,-1-1 0,1 1 0,-1 0-1,0-1 1,1 1 0,-1-1 0,1 1 0,-1 0 0,0-1 0,1 1 0,-1-1-1,0 1 1,1-2 0,20-26 194,-19 26-203,10-16-369,0-1-1,-2 0 1,0 0-1,-1-1 1,0 0-1,7-31 1,1 115 2131,-14-20-820,-3-34-1120,0-1-1,0 1 1,1-1-1,1 0 0,0 1 1,0-1-1,6 16 1,-4-19-3330</inkml:trace>
  <inkml:trace contextRef="#ctx0" brushRef="#br0" timeOffset="4345.47">3214 195 3041,'0'0'12449,"-4"9"-10674,1-2-1426,0-1-1,1 1 1,0-1-1,0 1 1,1 0 0,0 0-1,-1 13 1,2-17-271,1 0 1,-1-1-1,0 1 1,1 0-1,0 0 1,0 0-1,0-1 1,0 1-1,0-1 1,0 1-1,1-1 0,-1 1 1,1-1-1,0 0 1,-1 1-1,1-1 1,0 0-1,0 0 1,1 0-1,-1-1 1,0 1-1,1-1 1,-1 1-1,1-1 1,-1 0-1,5 2 1,-1-1 18,0 0 0,1-1 0,-1 0 0,1 0 0,-1 0 0,1-1 0,-1 0 0,1 0 0,-1-1 1,1 0-1,-1 0 0,0 0 0,1-1 0,8-4 0,-12 5-78,-1 0-1,1 0 1,-1 0 0,0 0 0,1 0 0,-1-1-1,0 1 1,0-1 0,0 0 0,0 0-1,0 1 1,0-1 0,-1 0 0,1-1 0,-1 1-1,1 0 1,-1 0 0,0-1 0,0 1-1,0 0 1,0-1 0,0 1 0,-1-1 0,1 0-1,-1 1 1,0-1 0,1 1 0,-1-1-1,0 0 1,-1 1 0,1-1 0,0 1 0,-1-1-1,1 0 1,-1 1 0,0-1 0,0 1-1,-2-5 1,0 2 15,-1-1 1,0 1-1,1 0 0,-2 0 0,1 0 1,0 1-1,-1-1 0,0 1 0,0 0 1,-8-4-1,-59-33-687,61 36 310,11 5 308,-8-3-1108</inkml:trace>
  <inkml:trace contextRef="#ctx0" brushRef="#br0" timeOffset="5013.16">4132 122 9114,'0'0'9458,"-9"9"-8190,9-8-1248,-5 4 154,0 0 0,0 0 1,1 1-1,0 0 1,0 0-1,0 0 0,1 0 1,0 0-1,0 1 1,0 0-1,1-1 0,0 1 1,1 0-1,-2 8 0,3-8-44,-1-1-1,1 0 0,1 1 1,-1-1-1,1 0 0,0 1 1,0-1-1,1 0 0,0 0 0,0 0 1,0 0-1,1 0 0,0-1 1,7 11-1,-7-13-62,0 0 0,0 0 0,1 0 0,-1 0 0,1-1 0,0 1 0,-1-1 0,1 0 0,0 0 0,0-1 0,1 1 0,-1-1 0,0 0 0,0 0 0,1 0 0,-1-1 0,0 1 0,1-1 0,-1 0 0,0 0 0,1-1 0,7-1 0,-7 1-56,1 0 1,-1-1-1,0 0 0,1 0 0,-1 0 1,0-1-1,0 0 0,-1 0 0,1 0 1,0 0-1,-1-1 0,0 0 0,0 0 1,0 0-1,0 0 0,-1-1 0,0 1 1,0-1-1,0 0 0,0 0 0,-1 0 1,1 0-1,-1-1 0,-1 1 0,1 0 1,-1-1-1,0 1 0,0-1 0,-1 0 1,1 1-1,-1-1 0,-1 0 0,1 1 1,-1-1-1,0 1 0,0-1 0,0 1 1,-1-1-1,0 1 0,0 0 0,0-1 1,-1 1-1,-5-8 0,3 5-202,-1 1 0,0-1 0,0 1 0,-1 0 0,0 1 0,0-1 0,0 1 1,-1 1-1,0-1 0,0 1 0,-13-6 0,20 11 124,1 0 0,0 0 0,-1 0-1,1-1 1,-1 1 0,1 0 0,-1 0 0,1 0 0,-1 0 0,1 0 0,-1 0 0,1 0-1,-1 0 1,1 0 0,-1 0 0,1 0 0,-1 0 0,1 1 0,-1-1 0,1 0 0,-1 0 0,1 0-1,0 1 1,-1-1 0,1 0 0,-1 0 0,1 1 0,0-1 0,-1 0 0,1 1 0,0-1 0,-1 0-1,1 1 1,0-1 0,-1 1 0,1-1 0,0 1 0,-2 20-3980,2-15 2793,0 17-3204</inkml:trace>
  <inkml:trace contextRef="#ctx0" brushRef="#br0" timeOffset="5445.76">4435 235 9498,'0'0'4593,"0"68"-2313,0-44-607,-3 1-377,-4-2-320,1 0-119,1-3-121,0-2-160,3-3-64,0-5-264,2-4-248,0-5-32,3-4-1040,6-8-1897,2-4-2304</inkml:trace>
  <inkml:trace contextRef="#ctx0" brushRef="#br0" timeOffset="5860.13">4536 289 11747,'0'0'6429,"3"-12"-5581,3-9-429,2 0 0,1 0 0,12-23 0,-16 34-391,1 0 0,0 0 0,1 0 0,0 1 0,1 0 0,0 0 0,0 1 0,0 0 0,15-10 0,-22 52 861,-6 129 3450,21-178-4041,-5 1-395,-4 6 13,-1 1 1,0-1-1,0 0 1,0-1-1,-1 0 1,-1 0-1,1 0 1,-2 0-1,1 0 1,-1-1-1,3-16 1,-6 43 16,-1 2 111,1 0 1,1 0 0,1 0 0,6 28 0,-8-47-111,1 1-1,-1 0 1,0 0-1,1-1 1,-1 1-1,0 0 0,1-1 1,-1 1-1,1 0 1,-1-1-1,1 1 1,-1 0-1,1-1 1,0 1-1,-1-1 1,1 1-1,-1-1 1,1 0-1,0 1 1,0-1-1,-1 0 1,2 1-1,16-6-7374,-9-4-270</inkml:trace>
  <inkml:trace contextRef="#ctx0" brushRef="#br0" timeOffset="6278.55">4915 117 9602,'0'0'10712,"-5"10"-9856,2-2-686,0 1 1,0-1-1,0 1 1,1 0-1,0 0 1,1 0 0,-1 18-1,2-25-108,0 1-1,1 0 1,-1 0 0,1-1 0,-1 1-1,1 0 1,0 0 0,0-1 0,0 1-1,0-1 1,0 1 0,1-1-1,-1 0 1,1 1 0,-1-1 0,1 0-1,0 0 1,0 0 0,0 0-1,0 0 1,0-1 0,1 1 0,-1 0-1,0-1 1,1 0 0,-1 0-1,1 0 1,-1 0 0,1 0 0,0 0-1,0 0 1,-1-1 0,1 0 0,0 1-1,4-1 1,2 0 8,0 0 1,0-1-1,0 0 0,0 0 1,-1-1-1,1 0 0,0-1 0,-1 0 1,13-6-1,-19 8-66,0 0 1,0 0-1,1 0 1,-2 0-1,1 0 0,0 0 1,0 0-1,0-1 1,-1 1-1,1-1 0,0 0 1,-1 1-1,0-1 0,1 0 1,-1 0-1,0 0 1,0 0-1,0 0 0,0 0 1,0 0-1,0 0 1,-1 0-1,1 0 0,-1-1 1,0 1-1,1 0 1,-1 0-1,0-1 0,0 1 1,0 0-1,-1 0 0,1 0 1,-1-1-1,1 1 1,-1 0-1,0 0 0,1 0 1,-1 0-1,0 0 1,0 0-1,-1 0 0,1 0 1,-2-2-1,-6-8-124,1 1 0,-2 0-1,1 0 1,-2 1 0,1 0-1,-1 1 1,-1 0 0,-14-8-1,25 17-46,0 0-1,0 0 1,1 0 0,-1 0-1,0 0 1,1 0-1,-1 1 1,0-1-1,1 0 1,-1 0-1,0 1 1,1-1 0,-1 0-1,1 1 1,-1-1-1,0 1 1,1-1-1,-1 1 1,1-1 0,-1 1-1,1-1 1,0 1-1,-1-1 1,1 1-1,0-1 1,-1 1 0,1 0-1,0-1 1,-1 1-1,1 0 1,0-1-1,0 1 1,0 0-1,0 0 1,0-1 0,0 1-1,0 1 1,-1 0-576,-2 13-4286</inkml:trace>
  <inkml:trace contextRef="#ctx0" brushRef="#br0" timeOffset="6875.39">5968 56 10218,'0'0'9149,"-4"11"-8297,-1 5-617,-20 72 1227,23-79-1246,1 0 0,-1-1-1,1 1 1,1 0-1,0 0 1,0 0 0,1 0-1,2 14 1,-2-21-164,0 1 0,0 0 0,1-1 0,-1 1 0,1-1 0,-1 1 0,1-1 0,0 0 0,0 1-1,0-1 1,0 0 0,0-1 0,1 1 0,-1 0 0,0 0 0,1-1 0,0 0 0,-1 1 0,1-1 0,0 0 0,-1 0 0,1 0 0,0-1 0,0 1-1,0-1 1,0 0 0,0 1 0,0-1 0,0 0 0,-1-1 0,1 1 0,0-1 0,3 0 0,3 0-19,-1-1 0,1 0 0,-1-1 0,0 0 0,0 0 0,0 0 0,0-1 0,-1 0 0,1-1 0,6-5 0,-11 7-25,1 0 1,0 0 0,-1 0 0,0-1 0,1 1-1,-1-1 1,-1 0 0,1 0 0,-1 0 0,1 0-1,-1 0 1,0-1 0,-1 1 0,1-1 0,-1 1-1,0-1 1,0 0 0,0 1 0,0-1 0,-1 0 0,0 0-1,0 1 1,0-1 0,-1 0 0,0 0 0,0 1-1,0-1 1,0 1 0,-1-1 0,1 1 0,-1-1-1,-1 1 1,1 0 0,0 0 0,-1 0 0,0 0-1,0 0 1,0 1 0,0-1 0,-1 1 0,1 0-1,-6-4 1,3 1-71,0 1-1,-1 0 1,0 0-1,1 0 0,-1 1 1,-1 0-1,1 0 1,-1 1-1,1 0 1,-1 0-1,0 1 0,-10-2 1,18 4-6,-1 0 0,1 0 0,-1 0 0,0 0 0,1 0 0,-1 0 0,0 0 0,1 1 0,-1-1 1,1 0-1,-1 0 0,0 1 0,1-1 0,-1 0 0,1 1 0,-1-1 0,1 1 0,-1-1 0,1 0 0,0 1 0,-1-1 1,1 1-1,-1-1 0,1 1 0,0-1 0,-1 1 0,1 0 0,0-1 0,0 1 0,-1-1 0,1 1 0,0 0 0,0-1 0,0 1 1,0 0-1,0-1 0,0 2 0,2 28-5102,6-6 189</inkml:trace>
  <inkml:trace contextRef="#ctx0" brushRef="#br0" timeOffset="7311.98">6266 180 10386,'0'0'6602,"0"53"-5114,0-30-376,0 1-232,-1 2-143,-5-1-209,0-2-144,1-2-160,1-5-80,2-5-144,2-7-816</inkml:trace>
  <inkml:trace contextRef="#ctx0" brushRef="#br0" timeOffset="7890.92">6424 226 9882,'0'0'11623,"4"-5"-10858,17-23-612,-1-1 1,-1-1-1,-1-1 1,22-57-1,-36 157-9,-4 67 1023,0-135-1145,0 0 0,0-1-1,0 1 1,0 0 0,0-1 0,0 1 0,0-1 0,0 1 0,0 0 0,0-1-1,0 1 1,1 0 0,-1-1 0,0 1 0,0-1 0,1 1 0,-1-1 0,0 1-1,1-1 1,-1 1 0,0-1 0,1 1 0,-1-1 0,1 1 0,-1-1-1,1 1 1,-1-1 0,1 0 0,-1 1 0,1-1 0,-1 0 0,1 0 0,0 1-1,-1-1 1,1 0 0,1 0 0,23-11 300,18-30-214,-32 26-284,-1 0 1,-1-1-1,0-1 1,-1 1-1,-1-1 1,10-36 0,-7 22-267,-10 31 439,0 0 0,0-1-1,0 1 1,0 0 0,0 0 0,0 0-1,0-1 1,0 1 0,0 0 0,0 0-1,0 0 1,0 0 0,0-1-1,0 1 1,0 0 0,0 0 0,0 0-1,0 0 1,0 0 0,0-1 0,0 1-1,0 0 1,1 0 0,-1 0 0,0 0-1,0 0 1,0-1 0,0 1 0,0 0-1,1 0 1,-1 0 0,0 0 0,0 0-1,0 0 1,0 0 0,0 0 0,1 0-1,-1 0 1,0 0 0,0 0 0,0 0-1,0 0 1,1 0 0,-1 0 0,0 0-1,0 0 1,0 0 0,0 0-1,1 0 1,-1 0 0,0 0 0,0 0-1,1 0 1,4 12 40,2 18 258,-2 18 491,-1 77 1,-4-116-832</inkml:trace>
  <inkml:trace contextRef="#ctx0" brushRef="#br0" timeOffset="8294.55">6928 47 11402,'0'0'8169,"-10"10"-7017,-29 33-278,37-39-797,0-1 0,0 0 0,0 1 0,1-1 0,-1 1 0,1-1 1,0 1-1,0-1 0,1 1 0,-1 0 0,1 0 0,0-1 0,0 1 0,0 0 1,0 0-1,0-1 0,1 1 0,0 0 0,0-1 0,0 1 0,0 0 0,1-1 1,-1 1-1,1-1 0,0 0 0,0 0 0,0 0 0,0 0 0,1 0 0,-1 0 1,1 0-1,-1-1 0,1 1 0,0-1 0,5 4 0,-2-4-16,-1 0 0,1 0 0,-1-1 0,1 1 0,-1-1 0,1 0 0,0-1 0,0 1 0,-1-1 0,1 0 0,0-1 0,0 0 0,-1 1 0,1-2 0,0 1 0,-1-1 0,1 0 0,-1 0 0,0 0-1,1-1 1,-1 1 0,-1-1 0,1-1 0,0 1 0,-1-1 0,8-7 0,-8 7-60,0 1 0,-1-1 1,1 0-1,-1 0 0,0 0 0,0 0 0,-1-1 0,1 1 0,-1-1 0,0 1 0,0-1 1,0 0-1,-1 0 0,0 0 0,0 0 0,0 0 0,0 0 0,-1 0 0,0 0 0,0 0 0,0 0 1,-1 0-1,0 0 0,0 0 0,0 0 0,0 0 0,-1 0 0,0 0 0,0 0 0,-4-5 1,4 7-90,0 0 1,0 0 0,-1 0 0,1 1 0,-1-1 0,0 1 0,0 0 0,1 0-1,-2 0 1,1 0 0,0 0 0,0 1 0,0-1 0,-1 1 0,1 0-1,-1 0 1,1 0 0,-1 1 0,1-1 0,-6 1 0,2 0-614,0 0 0,0 0 0,0 1 0,0 1 0,0-1 0,0 1 0,1 0 0,-1 0 0,-9 6 0,-14 9-4686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5:45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26 214 9434,'0'0'11330,"-13"42"-9002,9-28-2215,1 0 0,1 1 0,0 0 0,1-1 0,1 1 0,0 0 1,1 0-1,4 22 0,-4-33-102,0 0 0,0 1 1,0-1-1,1 0 0,0 0 1,0 0-1,0 0 0,0 0 1,0-1-1,1 1 0,0-1 0,0 1 1,0-1-1,0 0 0,0 0 1,1 0-1,-1-1 0,1 1 0,0-1 1,0 0-1,0 0 0,0 0 1,0 0-1,0-1 0,0 0 1,0 0-1,1 0 0,-1 0 0,1-1 1,-1 1-1,0-1 0,7-1 1,-7 1 11,-1-1 0,1 1 1,-1-1-1,1 0 0,-1-1 1,0 1-1,1 0 1,-1-1-1,0 0 0,0 0 1,0 0-1,0 0 1,-1 0-1,1-1 0,0 1 1,-1-1-1,0 1 1,1-1-1,-1 0 0,0 0 1,-1 0-1,1 0 0,0-1 1,-1 1-1,0 0 1,0-1-1,0 1 0,0-1 1,0 1-1,0-5 1,0 0-16,0 0 0,0-1 0,0 1 1,-1 0-1,0 0 0,-1-1 0,0 1 1,0 0-1,-1 0 0,0 0 0,0 0 1,-5-9-1,-29-42-266,34 56 199,0 0 0,-1 0 0,1 0 0,-1 0 0,0 0 0,0 1 0,0-1 0,0 1 0,0 0 0,0-1 0,-1 2 0,1-1 0,-1 0 0,1 1 0,-6-2 0,8 3 2,0 0 0,0 0-1,1 0 1,-1 0 0,0 0-1,1 0 1,-1 0 0,0 0-1,0 0 1,1 1 0,-1-1-1,0 0 1,1 1 0,-1-1 0,0 0-1,1 1 1,-1-1 0,1 1-1,-1-1 1,1 1 0,-1-1-1,1 1 1,-1-1 0,1 1 0,-1-1-1,1 1 1,0 0 0,-1-1-1,1 1 1,-1 1 0,-4 24-2292,4-15 393,-4 10-2985</inkml:trace>
  <inkml:trace contextRef="#ctx0" brushRef="#br0" timeOffset="515.53">401 376 8770,'0'0'9279,"-3"12"-7984,-9 45 329,2 0 0,-3 100 0,8-182-6705,3 8-915</inkml:trace>
  <inkml:trace contextRef="#ctx0" brushRef="#br0" timeOffset="1215.61">481 458 8754,'0'0'2708,"5"-10"-1058,93-219 6729,-86 279-7369,-7-6-933,-4-27 153,2 0 1,-1-1-1,9 27 1,-10-42-220,-1-1 1,0 0-1,0 0 1,1 0-1,-1 0 1,0 0-1,0 1 1,1-1 0,-1 0-1,0 0 1,1 0-1,-1 0 1,0 0-1,1 0 1,-1 0-1,0 0 1,0 0-1,1 0 1,-1 0-1,0 0 1,1-1-1,-1 1 1,0 0 0,0 0-1,1 0 1,-1 0-1,0 0 1,1 0-1,-1-1 1,0 1-1,0 0 1,0 0-1,1 0 1,-1-1-1,0 1 1,0 0 0,0 0-1,1-1 1,-1 1-1,0 0 1,0-1-1,0 1 1,0 0-1,0 0 1,0-1-1,0 1 1,0 0-1,0-1 1,0 1 0,0 0-1,0-1 1,10-17 89,-9 17-95,11-24-103,-4 11-163,0 0-1,-1-1 0,-1 0 1,-1 0-1,0-1 1,0 1-1,-2-1 0,3-27 1,7 60-103,-8 2 574,-1-1 0,-1 1 1,2 36-1,-4-38-23,0 0 1,1 0-1,1-1 0,1 1 1,7 22-1,-9-51-445,-1-11-6660,-1 8-3341</inkml:trace>
  <inkml:trace contextRef="#ctx0" brushRef="#br0" timeOffset="1718.15">982 309 10682,'0'0'9530,"62"0"-9010,-41 0-111,0 0-257,-2 0-152,-2 1-80,-4 0-2121</inkml:trace>
  <inkml:trace contextRef="#ctx0" brushRef="#br0" timeOffset="2148.12">1252 220 8874,'0'0'3233,"12"-1"-1304,-5 1-1712,8-1 479,-1 1-1,1 0 1,0 2 0,29 5-1,-42-7-578,0 1-1,1-1 1,-1 1-1,0 0 1,0 0-1,0 0 0,0 0 1,0 1-1,0-1 1,0 1-1,0-1 0,0 1 1,-1-1-1,1 1 1,-1 0-1,1 0 1,2 4-1,-4-4-38,1 1 1,-1-1-1,0 1 0,1 0 1,-1-1-1,0 1 1,-1 0-1,1-1 0,0 1 1,-1 0-1,0-1 0,1 1 1,-1-1-1,0 1 0,0-1 1,0 1-1,-1-1 1,1 0-1,-1 0 0,-2 4 1,-3 4 129,0 0 1,0-1 0,-1 1-1,-1-1 1,1-1-1,-1 0 1,-1 0 0,-16 10-1,33-43-7933,2 8 910</inkml:trace>
  <inkml:trace contextRef="#ctx0" brushRef="#br0" timeOffset="2569.36">1517 197 10962,'0'0'6922,"-51"56"-4730,38-35-1023,1 1-209,6-1-80,2-1-128,4-2-224,0-2-160,0-2-136,10-2-128,6-3-104,3-3-32,4-4-816,16-2-592,-6-10-3249,-2-3-232</inkml:trace>
  <inkml:trace contextRef="#ctx0" brushRef="#br0" timeOffset="3196.49">1627 427 8386,'0'0'8690,"8"-9"-8132,1 0-435,0-1 0,-1 1 0,0-2-1,-1 1 1,0-1 0,-1 0-1,0 0 1,-1-1 0,0 0-1,-1 0 1,0 0 0,-1 0-1,3-21 1,-6 30-158,-1-23 1103,0 25-1026,1 1 1,0-1-1,0 1 0,0-1 1,-1 1-1,1-1 0,0 1 1,0-1-1,-1 1 0,1-1 1,-1 1-1,1 0 0,0-1 1,-1 1-1,1-1 0,-1 1 1,1 0-1,-1-1 0,1 1 1,-1 0-1,1 0 0,-1-1 1,1 1-1,-1 0 0,1 0 1,-1 0-1,1 0 0,-1 0 1,0 0-1,1 0 0,-1 0 1,1 0-1,-1 0 0,1 0 1,-1 0-1,0 0 0,1 0 1,-1 0-1,1 1 0,-2-1 1,1 1-37,0 0 1,0 0-1,0 0 1,0 0-1,0 0 0,0 0 1,0 0-1,1 1 1,-1-1-1,0 0 1,1 0-1,-1 1 1,1-1-1,-1 0 0,1 1 1,-1-1-1,1 1 1,0-1-1,0 1 1,0 1-1,-3 35 23,3-32-29,1 51-74,15 109 0,-6-81 12,-8-69 30,-1-1 0,0 0-1,-1 0 1,-4 22 0,4-35 88,0 0 0,0 0 1,0-1-1,0 1 0,-1 0 0,1 0 1,-1-1-1,1 1 0,-1 0 0,0-1 1,1 1-1,-1-1 0,0 1 1,0-1-1,0 1 0,0-1 0,-1 1 1,1-1-1,0 0 0,-1 0 1,1 0-1,0 0 0,-1 0 0,1 0 1,-1 0-1,0 0 0,1 0 0,-1-1 1,0 1-1,1-1 0,-1 1 1,0-1-1,0 0 0,1 0 0,-1 1 1,0-1-1,0-1 0,0 1 1,1 0-1,-1 0 0,0-1 0,0 1 1,1-1-1,-1 1 0,0-1 1,1 0-1,-1 1 0,1-1 0,-1 0 1,-2-2-1,2 2-41,0-1 1,0 1-1,0 0 0,1-1 0,-1 1 1,0-1-1,1 0 0,-1 0 1,1 1-1,-1-1 0,1 0 1,0 0-1,0 0 0,0 0 0,0 0 1,0-1-1,1 1 0,-1 0 1,1 0-1,-1-1 0,1 1 1,0 0-1,0 0 0,0-1 0,0 1 1,0 0-1,0-1 0,1-1 1,0-1-141,0 1 0,0-1 0,0 1 0,1 0 0,0-1 0,0 1 0,0 0 0,0 0 0,0 0 0,1 1 0,0-1 0,0 1 0,4-5 0,3 0-1331,1 1 0,0 0-1,0 0 1,24-9 0,-24 11-627,15-6-5150</inkml:trace>
  <inkml:trace contextRef="#ctx0" brushRef="#br0" timeOffset="4114.33">2826 106 9154,'0'0'10645,"-8"1"-10056,7 0-554,-1-1 0,0 0-1,0 1 1,0-1-1,0 1 1,0 0 0,1-1-1,-1 1 1,0 0-1,1 0 1,-1 0 0,0 0-1,1 1 1,0-1 0,-1 0-1,1 1 1,0-1-1,-1 1 1,1-1 0,0 1-1,0 0 1,-1 1-1,0 4 123,0-1-1,1 1 0,-1-1 0,1 1 0,1-1 0,-1 14 0,1-9 3,0 0 0,1 0 0,0 1 0,1-1 0,0 0 1,1 0-1,0-1 0,5 12 0,-7-19-130,1 1 0,-1-1 0,1 0 1,0-1-1,0 1 0,0 0 0,0-1 0,0 1 0,1-1 1,-1 1-1,1-1 0,0 0 0,0 0 0,-1 0 0,1-1 1,0 1-1,0-1 0,1 1 0,-1-1 0,0 0 1,0 0-1,1-1 0,-1 1 0,0 0 0,1-1 0,-1 0 1,1 0-1,-1 0 0,0-1 0,7 0 0,-7 0-18,-1 1 0,1-1 0,-1 0-1,0 0 1,1 0 0,-1 0 0,0 0-1,1 0 1,-1 0 0,0-1 0,0 1 0,0-1-1,0 0 1,-1 0 0,1 1 0,0-1-1,-1 0 1,1-1 0,1-2 0,-1 0-6,0 0 0,0 0 0,-1 0 0,1 0 1,-1 0-1,0 0 0,-1 0 0,1-1 0,-1-5 0,-1 1-54,0 0 0,0 0 0,0 0 0,-1 0 0,-1 0 0,0 1 0,0-1-1,-1 1 1,-8-14 0,10 18-77,-1 1 0,0-1 0,0 1 0,0 0 0,0 1 0,-1-1 0,0 0 0,1 1 0,-1 0 0,-1 0 0,1 0-1,0 1 1,-1-1 0,1 1 0,-1 0 0,0 0 0,0 0 0,-7-1 0,11 4 60,1-1 0,-1 0 0,1 0 0,-1 1 0,0-1 0,1 0 0,-1 0 0,1 1 0,-1-1 0,1 1 0,0-1 1,-1 1-1,1-1 0,-1 1 0,1-1 0,0 1 0,-1-1 0,1 1 0,0-1 0,0 1 0,-1-1 0,1 1 0,0-1 0,0 1 0,0 0 0,0-1 0,0 1 0,0 0 0,0-1 0,0 1 0,0-1 0,0 1 0,0 0 0,0-1 0,0 1 0,0-1 0,1 1 1,-1 1-1,8 24-2428,8 1-1654,3-1-1206</inkml:trace>
  <inkml:trace contextRef="#ctx0" brushRef="#br0" timeOffset="4548.83">3038 237 9826,'0'0'4325,"1"10"-2654,7 152 4741,-8-129-7093,1-22-4729,-1-27-2507</inkml:trace>
  <inkml:trace contextRef="#ctx0" brushRef="#br0" timeOffset="5031.8">3105 358 5473,'0'0'8389,"5"-11"-7748,38-61 720,29-56 83,-70 125-986,-1 0 0,1-1 0,-1 1 0,0-1 1,0 1-1,0-1 0,-1 0 0,1-6 952,-1 41-817,-2 13-567,0-32-1,1 0 1,1 0-1,-1 1 1,2-1-1,0 0 1,0 0 0,1 0-1,6 18 1,-8-29-16,1 0 0,-1-1 1,0 1-1,1-1 0,-1 1 1,0-1-1,1 1 0,-1-1 1,1 1-1,-1-1 0,1 1 1,-1-1-1,1 1 0,0-1 1,-1 0-1,1 1 0,-1-1 1,1 0-1,0 1 0,-1-1 1,1 0-1,0 0 0,-1 0 1,1 0-1,0 0 0,-1 0 1,1 0-1,0 0 0,-1 0 1,1 0-1,0 0 0,0 0 1,-1 0-1,1 0 0,-1-1 1,1 1-1,0 0 0,-1-1 0,1 1 1,0 0-1,-1-1 0,1 1 1,-1-1-1,1 1 0,-1 0 1,1-1-1,-1 0 0,1 1 1,-1-1-1,0 1 0,1-1 1,0-1-1,23-33 441,-23 32-477,10-15-235,-1-1 1,-1 0 0,0-1-1,-2 0 1,-1 0-1,5-22 1,-13 87 461,0 42 588,2-81-747,1 0 1,0 1 0,0-1-1,0 0 1,0 1 0,1-1-1,0 0 1,1 0-1,-1-1 1,5 8 0,10-3-1268,-5-13-4480</inkml:trace>
  <inkml:trace contextRef="#ctx0" brushRef="#br0" timeOffset="5466.69">3470 230 14635,'0'0'7754,"85"-23"-12531,-59 16-608</inkml:trace>
  <inkml:trace contextRef="#ctx0" brushRef="#br0" timeOffset="5863.16">3653 78 7522,'0'0'2151,"10"1"-1087,-1 0-630,0 1 1,0 0-1,0 0 1,-1 1-1,1 0 1,15 8-1,-23-11-304,1 1-1,0 0 1,0 0-1,0 0 1,-1 0-1,1 1 1,-1-1-1,1 0 1,-1 1-1,1-1 1,-1 1-1,0-1 1,0 1-1,1 0 1,-1-1-1,0 1 1,-1 0-1,1 0 1,0 0-1,0 0 1,-1 0-1,1 0 1,-1 0-1,0 0 1,0 0-1,1 0 1,-1 0-1,-1 0 1,1 0-1,0 0 1,0 0-1,-1 0 1,1 0-1,-1 0 1,1 0-1,-1-1 1,0 1-1,0 0 1,0 0-1,0 0 1,0-1-1,0 1 1,-1-1-1,-2 3 1,-4 5 94,0-1 1,-1 0 0,0 0-1,0-1 1,-1-1 0,0 0 0,0 0-1,-1 0 1,-14 4 0,25-10-305,0 0 0,0 0 1,-1 0-1,1 0 1,0 0-1,-1 0 0,1 0 1,0 0-1,0 0 1,-1 0-1,1 0 0,0 0 1,0 0-1,-1 0 1,1-1-1,0 1 0,0 0 1,-1 0-1,1 0 1,0 0-1,0 0 0,0-1 1,-1 1-1,1 0 0,0 0 1,0 0-1,0-1 1,0 1-1,-1 0 0,1 0 1,0-1-1,0 1 1,0 0-1,0 0 0,0-1 1,0 1-1,0 0 1,0-1-1,0 1 0,0 0 1,0 0-1,0-1 1,0 1-1,0 0 0,0 0 1,0-1-1,0 1 1,0 0-1,0 0 0,0-1 1,0 1-1,1 0 0,-1 0 1,0-1-1,0 1 1,0 0-1,0 0 0,1 0 1,-1-1-1,0 1 1,0 0-1,0 0 0,1 0 1,-1-1-1,8-11-4683</inkml:trace>
  <inkml:trace contextRef="#ctx0" brushRef="#br0" timeOffset="5864.16">3807 99 8770,'0'0'11314,"-54"54"-10177,46-37-385,2 3-376,6-1-240,0-2-136,4-2-176,16-1-1185,-1-5-2439,-2-3-689</inkml:trace>
  <inkml:trace contextRef="#ctx0" brushRef="#br0" timeOffset="6243.79">3845 322 3001,'0'0'13210,"8"-12"-12236,-2 5-754,0 0-22,0-1-1,-1 0 1,0 0 0,0 0 0,0-1 0,-1 1-1,-1-1 1,1 0 0,-2 0 0,1-1-1,-1 1 1,0-1 0,0-12 0,-2 22-154,0-1 0,0 1 0,0 0 0,0-1 0,0 1 0,0-1 0,0 1 0,0-1 0,0 1 0,0 0 0,0-1 0,0 1 1,0 0-1,-1-1 0,1 1 0,0-1 0,0 1 0,0 0 0,-1-1 0,1 1 0,0 0 0,0 0 0,-1-1 0,1 1 0,0 0 0,-1-1 0,1 1 1,0 0-1,-1 0 0,1 0 0,0-1 0,-1 1 0,1 0 0,-1 0 0,1 0 0,0 0 0,-1 0 0,1 0 0,-1 0 0,1 0 0,0 0 0,-1 0 1,1 0-1,-1 0 0,1 0 0,0 0 0,-1 0 0,1 0 0,0 0 0,-1 1 0,1-1 0,-1 0 0,1 0 0,-17 16 364,14-5-440,0 0 0,0 0 0,1 0 1,0 0-1,1 0 0,0 0 0,1 0 0,1 0 0,1 17 0,5 14-264,15 49 0,-6-26 331,-13-54 0,0 0 14,-1 0 1,0 0-1,-1 0 0,0 22 0,-1-32 3,0 1 1,0 0-1,0 0 0,-1 0 0,1 0 0,-1-1 0,1 1 0,-1 0 0,0 0 0,1-1 0,-1 1 0,0 0 0,0-1 0,0 1 0,0-1 0,-1 1 0,1-1 0,0 0 0,-1 1 0,1-1 0,-1 0 0,1 0 0,-1 0 0,1 0 0,-1 0 0,0-1 1,1 1-1,-1 0 0,0-1 0,0 1 0,1-1 0,-1 0 0,0 1 0,0-1 0,-3 0 0,2 0-10,0 0 1,1 0-1,-1-1 1,1 1-1,-1 0 1,0-1-1,1 0 1,-1 0-1,1 0 1,0 0-1,-1 0 1,1 0-1,0 0 1,-1-1-1,1 1 1,0-1-1,0 0 1,0 0-1,1 1 1,-1-1-1,0 0 1,1-1-1,-1 1 1,1 0-1,0 0 1,-1-1-1,1 1 1,0 0-1,0-1 1,1 1-1,-1-4 1,0 3-183,0-1 0,1 1 0,-1-1 0,1 1 0,0-1 0,1 1 0,-1-1 0,0 1 0,1-1 0,0 1 0,0-1 0,0 1 0,0-1 0,0 1 0,1 0 0,0 0 0,-1 0 0,1 0-1,0 0 1,1 0 0,-1 0 0,0 1 0,5-4 0,48-26-7917,-31 20 396</inkml:trace>
  <inkml:trace contextRef="#ctx0" brushRef="#br0" timeOffset="6907.88">4525 73 8738,'0'0'11038,"-7"7"-10140,1-1-721,0 0 1,1 0-1,0 0 1,0 1-1,0-1 0,1 1 1,0 0-1,0 0 1,1 1-1,0-1 1,0 1-1,1 0 1,0 0-1,0 0 0,1 0 1,0 10-1,0-12-103,2 0-1,-1 0 1,1 0-1,0 1 1,0-1-1,1 0 1,-1 0-1,1 0 1,5 9-1,-6-13-61,0-1-1,0 1 0,0 0 0,1-1 1,-1 1-1,0 0 0,1-1 0,-1 0 1,1 1-1,-1-1 0,1 0 0,0 0 0,0 0 1,-1 0-1,1 0 0,0 0 0,0-1 1,0 1-1,0-1 0,0 1 0,0-1 1,0 0-1,0 1 0,0-1 0,0 0 1,0 0-1,0-1 0,0 1 0,0 0 0,0-1 1,0 1-1,0-1 0,0 0 0,2 0 1,0-2 1,0 1 0,-1 0 0,1-1 0,-1 1 1,0-1-1,0 0 0,0 0 0,0 0 0,0-1 0,-1 1 1,1-1-1,-1 1 0,0-1 0,0 0 0,0 0 0,-1 0 1,0 0-1,1 0 0,0-8 0,0 1-51,0 0 0,0-1 0,-1 1 0,-1-1 0,0 1 0,-2-15 0,1 20-15,-1 1-1,1-1 1,-1 1-1,0-1 1,0 1-1,-1 0 1,0 0-1,0 0 1,-4-5-1,5 7-3,1 1 0,-1 0 0,0 0 0,0 0 0,0 0 0,-1 0-1,1 0 1,0 0 0,-1 1 0,1-1 0,-1 1 0,0 0-1,1 0 1,-1 0 0,0 0 0,0 0 0,1 0 0,-1 1-1,-5-1 1,7 1-14,1 1 0,-1-1 0,0 0 0,0 1 0,1-1 0,-1 1-1,0-1 1,1 1 0,-1-1 0,1 1 0,-1-1 0,1 1 0,-1 0 0,1-1 0,-1 1-1,1 0 1,-1-1 0,1 1 0,0 0 0,0-1 0,-1 1 0,1 0 0,0 0 0,0-1-1,0 1 1,0 0 0,-1 0 0,1 0 0,1-1 0,-1 1 0,0 2 0,2 28-4230,5-7-747</inkml:trace>
  <inkml:trace contextRef="#ctx0" brushRef="#br0" timeOffset="7326.17">4731 223 9690,'0'0'4569,"2"52"-2384,-2-33-793,0 2-160,0-1-184,-2 0-264,0-2-223,-1-4-265,2-2-184,0-4-112</inkml:trace>
  <inkml:trace contextRef="#ctx0" brushRef="#br0" timeOffset="7749.37">4797 268 3729,'0'0'6960,"2"-9"-4808,34-84-112,-31 81-1708,1 0 1,0 1 0,1-1 0,1 1 0,0 1 0,13-15-1,-20 78 2937,-2-23-2827,0-20-128,1 1 1,0-1-1,0 0 1,1 1-1,0-1 1,5 16-1,-6-26-302,0 1 0,0-1 1,1 1-1,-1-1 0,0 0 0,1 1 0,-1-1 0,0 0 0,1 1 0,-1-1 0,0 0 0,1 0 1,-1 0-1,1 1 0,-1-1 0,0 0 0,1 0 0,-1 0 0,1 0 0,-1 0 0,1 1 0,-1-1 0,1 0 1,-1 0-1,1 0 0,-1 0 0,0 0 0,1-1 0,-1 1 0,1 0 0,-1 0 0,1 0 0,-1 0 1,1 0-1,-1-1 0,0 1 0,1 0 0,-1 0 0,1-1 0,-1 1 0,0 0 0,1-1 0,-1 1 0,0 0 1,0-1-1,1 1 0,-1 0 0,0-1 0,0 1 0,1-1 0,19-22 134,-19 21-125,12-14-285,-1 0-1,-1 0 0,0-2 0,13-29 0,-9 95 1068,-12-18-321,2 16-171,6-25-4669</inkml:trace>
  <inkml:trace contextRef="#ctx0" brushRef="#br0" timeOffset="8129.09">5151 193 3593,'0'0'17932,"83"-17"-22117,-56 9-3993</inkml:trace>
  <inkml:trace contextRef="#ctx0" brushRef="#br0" timeOffset="8542.84">5347 63 800,'0'0'21605,"-1"-4"-21209,1 4-402,0-1 0,0 0 0,0 0 0,0 1 0,0-1 0,0 0 0,0 0 0,0 1 1,0-1-1,1 0 0,-1 1 0,0-1 0,0 0 0,1 0 0,-1 1 0,0-1 0,1 1 0,-1-1 0,0 0 0,1 1 0,-1-1 1,1 1-1,-1-1 0,1 1 0,-1-1 0,1 1 0,0-1 0,-1 1 0,2-1 0,0 1-4,-1 0-1,1-1 1,-1 1 0,1 0-1,0 0 1,-1 0-1,1 0 1,-1 1 0,1-1-1,-1 0 1,1 1-1,-1-1 1,3 2 0,0 0-3,0-1 0,0 1-1,-1 1 1,1-1 0,-1 0 0,1 1 0,-1 0 0,0-1 0,0 1 0,0 1 0,-1-1 0,5 7-1,-5-6 15,0 1 0,-1 0 0,0 0 0,0 0 0,0 0 0,0 0-1,-1 1 1,0-1 0,0 0 0,0 0 0,-1 0 0,1 0-1,-1 0 1,-1 0 0,1 0 0,-1 0 0,-2 5 0,2-6 37,1 0 0,-1 0 0,-1 0 0,1-1 0,0 1 1,-1-1-1,1 0 0,-1 1 0,0-1 0,0-1 0,-1 1 1,1 0-1,0-1 0,-1 1 0,0-1 0,1 0 0,-1 0 1,0-1-1,0 1 0,0-1 0,-5 1 0,8-2-140,1 0 1,-1 0-1,1 0 0,-1 0 0,1 0 0,-1 0 0,1 0 1,-1 0-1,1 0 0,-1 0 0,1 0 0,-1-1 0,1 1 0,0 0 1,-1 0-1,1-1 0,-1 1 0,1 0 0,0-1 0,-1 1 1,1 0-1,0-1 0,-1 1 0,1 0 0,0-1 0,-1 1 0,1-1 1,0 1-1,0 0 0,0-1 0,-1 1 0,1-1 0,0 1 1,0-1-1,0 1 0,0-1 0,0 1 0,0-1 0,0 1 1,0-1-1,0 1 0,0-1 0,0 1 0,0-1 0,0 1 0,0-1 1,1 1-1,-1-1 0,0-2-1094,0-11-5986</inkml:trace>
  <inkml:trace contextRef="#ctx0" brushRef="#br0" timeOffset="8543.84">5488 62 10898,'0'0'9586,"-54"62"-8713,41-39-81,4 1-80,5 0-232,4-3-264,0-2-120,8-4-96,8-5-352,16-6-1152,-6-4-2305,0 0-1448</inkml:trace>
  <inkml:trace contextRef="#ctx0" brushRef="#br0" timeOffset="9010.93">5547 276 11883,'0'0'6766,"11"-9"-6466,-4 4-257,4-3 31,0-2 1,-1 1 0,13-15-1,-21 21-52,1 1 1,-1-1-1,0-1 0,0 1 0,0 0 1,0 0-1,0-1 0,-1 1 0,0-1 1,0 1-1,0-1 0,0 0 0,0 0 1,0 1-1,-1-1 0,0 0 1,0 0-1,0 1 0,0-1 0,-1-4 1,0 8 2,1-1 0,0 1 0,0-1 0,0 1 0,0-1 1,0 1-1,0-1 0,-1 1 0,1 0 0,0-1 0,0 1 1,0 0-1,-1-1 0,1 1 0,0-1 0,-1 1 0,1 0 1,0 0-1,-1-1 0,1 1 0,0 0 0,-1 0 0,1-1 1,-1 1-1,1 0 0,0 0 0,-1 0 0,1 0 0,-1-1 1,1 1-1,-1 0 0,1 0 0,-1 0 0,1 0 0,0 0 1,-1 0-1,1 0 0,-1 0 0,1 1 0,-1-1 0,1 0 1,-1 0-1,1 0 0,0 0 0,-1 1 0,-1 0 19,1-1 0,0 1 0,0 0-1,0 0 1,0-1 0,0 1 0,0 0-1,0 0 1,1 0 0,-1 0 0,0 0-1,0 1 1,1-1 0,-1 0 0,0 1-1,-3 18-6,0 0 0,2-1-1,0 1 1,1 0 0,2 26 0,2-2-48,13 57 0,-5-56 19,-7-33 85,-1 0 1,0 1-1,0-1 0,-1 1 1,-1 0-1,0-1 0,-2 17 1,1-28-18,-1 0 0,1 0 0,0 0 1,-1 0-1,1 0 0,-1-1 0,0 1 0,1 0 1,-1 0-1,0 0 0,1-1 0,-1 1 0,0 0 1,0-1-1,1 1 0,-1-1 0,0 1 1,0-1-1,0 1 0,0-1 0,0 1 0,0-1 1,0 0-1,0 0 0,0 1 0,0-1 0,0 0 1,0 0-1,0 0 0,0 0 0,0 0 0,0-1 1,0 1-1,0 0 0,0 0 0,0 0 0,0-1 1,0 1-1,0-1 0,0 1 0,-1-2 0,-2 1 79,0 0-1,0-1 1,0 0-1,0 0 0,0 0 1,1-1-1,-1 1 1,-5-6-1,7 5-196,-1-1 0,1 1 0,0-1 0,0 0 0,0 0 0,0 0 0,1 0 0,-1 0 0,1 0 0,0 0 0,0 0 0,1 0 0,-1-1 0,1 1 0,0 0 0,0-1-1,0 1 1,1 0 0,0 0 0,0 0 0,0-1 0,0 1 0,0 0 0,1 0 0,0 0 0,2-4 0,1 0-805,0 1 0,0-1 1,0 1-1,1 0 0,0 1 0,1 0 0,0 0 0,-1 0 1,2 1-1,-1-1 0,11-4 0,7-2-5085</inkml:trace>
  <inkml:trace contextRef="#ctx0" brushRef="#br0" timeOffset="9610.56">6278 46 12123,'0'0'9051,"-10"11"-7727,-31 38-393,39-45-863,0 0 1,0 1-1,0-1 1,1 1-1,-1-1 1,1 1-1,0-1 1,0 1-1,1 0 1,0 0-1,-1-1 1,1 1-1,1 0 1,-1 0-1,1-1 1,0 1-1,0 0 1,0-1-1,1 1 1,-1-1-1,1 1 0,0-1 1,1 0-1,-1 0 1,4 5-1,-3-6-36,0 1 0,0-1-1,0-1 1,1 1-1,-1 0 1,1-1-1,0 0 1,-1 1 0,1-1-1,0-1 1,0 1-1,0-1 1,0 1-1,1-1 1,-1 0 0,0-1-1,0 1 1,1-1-1,-1 0 1,0 0 0,1 0-1,-1-1 1,0 1-1,0-1 1,1 0-1,-1 0 1,0 0 0,0-1-1,0 0 1,0 0-1,0 0 1,-1 0-1,1 0 1,-1-1 0,1 1-1,-1-1 1,0 0-1,0 0 1,0-1 0,0 1-1,-1 0 1,1-1-1,-1 0 1,0 1-1,0-1 1,0 0 0,0 0-1,-1 0 1,0 0-1,0-1 1,0 1-1,1-5 1,-2 2-47,1-1 0,-1 1 0,0 0-1,0 0 1,-1-1 0,0 1 0,-1 0 0,1 0-1,-1 0 1,-1 0 0,-3-8 0,4 10-68,0 1 0,-1 0 0,1 0 0,-1 1 0,0-1 0,0 1 0,0-1 1,0 1-1,-1 0 0,0 0 0,1 0 0,-1 1 0,0-1 0,0 1 0,0 0 0,0 0 0,-1 1 0,-8-3 0,0 4-1617,12 0 1398,0 0 1,1 1-1,-1-1 1,1 1-1,-1-1 0,1 1 1,0-1-1,-1 1 1,1-1-1,0 1 0,-1 0 1,1-1-1,0 1 0,-1-1 1,1 1-1,0 0 1,0-1-1,0 1 0,0 0 1,0-1-1,-1 1 1,1 0-1,0-1 0,1 2 1,-2 13-5558</inkml:trace>
  <inkml:trace contextRef="#ctx0" brushRef="#br0" timeOffset="10045.71">6514 173 11426,'0'0'7298,"6"59"-5898,-6-39-279,0 1-257,0-2-128,0-2-280,0-3-192,-1-4-168,0-4-96,0-4-48,-2-2-1112,0-12-9242</inkml:trace>
  <inkml:trace contextRef="#ctx0" brushRef="#br0" timeOffset="10456.78">6641 238 432,'0'0'15131,"7"-12"-13474,19-28-215,-9 15-649,-1-1 0,0 0 0,11-31 0,-26 53 1408,-6 19-1852,-7 26-509,10-25 195,0-7 34,0-1 0,1 1 0,0 0 0,1-1 1,0 1-1,0 0 0,1-1 0,0 1 0,4 13 1,-5-22-62,1 1 1,-1 0-1,1-1 1,0 1 0,0 0-1,-1-1 1,1 1-1,0-1 1,0 1 0,0-1-1,0 0 1,-1 1-1,1-1 1,0 0 0,0 0-1,0 1 1,0-1-1,0 0 1,0 0 0,0 0-1,0 0 1,0 0-1,0 0 1,0 0 0,-1-1-1,1 1 1,0 0-1,0 0 1,0-1 0,0 1-1,0-1 1,0 1-1,-1-1 1,1 1 0,0-1-1,0 1 1,-1-1-1,1 0 1,1 0-1,29-27 157,-31 28-165,54-67-355,-50 62 262,0-1 1,0 1 0,-1-1-1,0 0 1,0 0 0,0 0 0,-1 0-1,2-7 1,-5 50 90,3 54 1044,-1-85-1496,0 1-1,0-1 0,1 1 0,0-1 1,0 0-1,5 10 0,-1-9-4687</inkml:trace>
  <inkml:trace contextRef="#ctx0" brushRef="#br0" timeOffset="10879.35">7013 128 7042,'0'0'6228,"13"0"1771,15 0-6921,-17 0-1117,13 0-1135,-9-3-3408,-6-1-1856</inkml:trace>
  <inkml:trace contextRef="#ctx0" brushRef="#br0" timeOffset="11281.8">7227 30 12123,'0'0'4034,"11"-3"-3185,-2 1-593,1 0 0,-1 0-1,1 1 1,0 0-1,0 0 1,15 2 0,-22-1-172,-1 1 1,1-1 0,-1 1-1,1 0 1,-1-1 0,0 1-1,1 0 1,-1 0 0,0 1-1,0-1 1,1 0 0,-1 1-1,0-1 1,0 1 0,-1 0-1,1 0 1,0 0 0,0-1-1,-1 2 1,1-1-1,-1 0 1,0 0 0,0 0-1,0 1 1,0-1 0,0 0-1,0 1 1,-1-1 0,1 1-1,-1-1 1,1 1 0,-1-1-1,0 1 1,0 0 0,-1 4-1,0-1-34,0-1 0,-1 0 0,0 0 0,0 1 0,0-1 0,-1 0 0,0-1-1,1 1 1,-2 0 0,1-1 0,-1 0 0,1 0 0,-1 0 0,-6 5 0,4-3-23,-1 0 0,0-1-1,0 1 1,0-1 0,-1-1 0,0 1 0,0-1 0,-11 3 0,19-7-92,0 0 0,0 0 0,0-1 0,0 1 0,0 0 0,0 0 0,0 0 0,0-1 0,0 1 0,0 0 0,0 0 0,0-1-1,0 1 1,0 0 0,0 0 0,0 0 0,0-1 0,0 1 0,0 0 0,0 0 0,0 0 0,0-1 0,0 1 0,0 0 0,-1 0 0,1 0 0,0-1 0,0 1 0,0 0 0,0 0 0,-1 0-1,1 0 1,0 0 0,0-1 0,0 1 0,0 0 0,-1 0 0,1 0 0,0 0 0,0 0 0,0 0 0,-1 0 0,1 0 0,0 0 0,0 0 0,-1 0 0,1 0 0,0 0 0,0 0-1,0 0 1,-1 0 0,1 0 0,0 0 0,0 0 0,-1 0 0,1 0 0,0 0 0,0 0 0,0 1 0,-1-1 0,1 0 0,0 0 0,0 0 0,6-7-4787</inkml:trace>
  <inkml:trace contextRef="#ctx0" brushRef="#br0" timeOffset="11726.68">7479 12 12995,'0'0'7865,"-75"31"-6800,59-11-193,5 2-312,4 1-8,6 1-40,1-1-104,3-1-184,12-2-104,2-5-120,6-5-688,12-9-1280,-4-1-3249,-7-1-1865</inkml:trace>
  <inkml:trace contextRef="#ctx0" brushRef="#br0" timeOffset="12123.99">7542 234 11602,'0'0'2601,"9"-8"-1039,6-4-697,-1-1 1,0 0-1,13-17 1,-22 24-609,-1 1 0,0-2 0,0 1 0,0 0 0,-1-1 0,0 0 0,0 1 1,-1-1-1,0 0 0,0-1 0,-1 1 0,1 0 0,-1-10 0,-4 3 1403,-4 15-855,-6 20-660,8 8-265,2-1 0,1 1 0,1 0 1,1 0-1,1-1 0,2 1 0,1 0 0,11 39 0,6-4 83,-15-48 34,0 0 1,-2 0-1,0 1 1,0 0 0,1 27-1,-5-43 1,0 0 0,0 0-1,0 0 1,0 0 0,0 0-1,-1 0 1,1 0 0,0 0-1,-1 0 1,1 0 0,0 0-1,-1 0 1,1-1 0,-1 1 0,0 0-1,1 0 1,-1 0 0,0-1-1,1 1 1,-1 0 0,0-1-1,0 1 1,0 0 0,1-1-1,-1 1 1,-2 0 0,0 0 0,0 0 1,0 0 0,0-1-1,-1 1 1,1-1 0,0 0 0,0 0-1,-7 0 1,2-1 20,-1-1 0,0 1-1,0-2 1,0 1 0,-13-7 0,15 6 58,1-1 0,0 0 0,0-1 0,0 1 1,1-1-1,0 0 0,0-1 0,0 1 0,-6-11 0,10 15-88,-1-1 0,1 0-1,1 1 1,-1-1 0,0 0-1,0 0 1,1 1 0,-1-1 0,1 0-1,-1 0 1,1 0 0,0 0-1,0 0 1,0 0 0,0 0-1,0 0 1,0 1 0,0-1 0,1 0-1,-1 0 1,1 0 0,-1 0-1,1 0 1,0 1 0,0-1-1,0 0 1,0 1 0,0-1 0,0 1-1,0-1 1,1 1 0,-1-1-1,0 1 1,1 0 0,-1-1-1,1 1 1,-1 0 0,1 0 0,0 0-1,2-1 1,13-6-1503,0 0 0,0 1 1,31-7-1,-20 6-2058,13-5-3507</inkml:trace>
  <inkml:trace contextRef="#ctx0" brushRef="#br0" timeOffset="12673.77">8975 147 12259,'0'0'6738,"7"-9"-5735,-4 3-971,2 0 0,-1 0 0,1 0 0,0 1-1,0 0 1,0 0 0,1 0 0,-1 1 0,1-1-1,0 2 1,1-1 0,-1 1 0,1-1 0,-1 2-1,1-1 1,0 1 0,0 0 0,0 0 0,9 0-1,-7 1 9,0 1-1,0 0 0,0 1 0,0 0 0,-1 0 1,1 1-1,0 0 0,0 0 0,-1 1 0,1 0 1,10 6-1,-16-7-1,1 1 1,0-1-1,-1 0 1,1 1-1,-1 0 1,0 0 0,0 0-1,0 0 1,-1 0-1,1 1 1,-1-1-1,1 1 1,-1-1-1,0 1 1,-1 0-1,1 0 1,-1 0 0,1 0-1,-1 0 1,0 0-1,-1 1 1,1-1-1,-1 0 1,0 0-1,0 1 1,0 4-1,-2-4 72,1 0 0,-1 0 0,0 0-1,-1 0 1,1 0 0,-1 0 0,0-1-1,0 1 1,0-1 0,-1 0-1,1 0 1,-1 0 0,0 0 0,0-1-1,-1 0 1,1 1 0,-8 2 0,0 2-30,-2 0 1,1-1 0,-1-1 0,0-1 0,-16 5 0,15-9-753,16-9-1662,18-14-4225,-17 19 5650,20-18-6440</inkml:trace>
  <inkml:trace contextRef="#ctx0" brushRef="#br0" timeOffset="13107.68">9329 64 9738,'0'0'9858,"-53"71"-8642,46-46-359,4 0-105,3 0-248,0-3-248,3-3-160,11-3-96,5-5-8,5-5-664,20-5-1113,-7-1-2167,-5 0-1306</inkml:trace>
  <inkml:trace contextRef="#ctx0" brushRef="#br0" timeOffset="13536.75">9487 262 10354,'0'0'11457,"11"-10"-11193,4-3-166,3-3 47,33-34 1,-47 45-30,0 1 0,0-2 0,0 1 0,-1 0 0,0-1 0,0 1 0,0-1 1,0 0-1,-1 0 0,0 0 0,-1 0 0,1-1 0,0-9 0,-2 15-103,0 1 0,0 0 0,0 0 0,1-1 0,-1 1 0,0 0 0,0-1 1,0 1-1,0 0 0,0-1 0,0 1 0,0 0 0,-1-1 0,1 1 0,0 0 0,0-1 0,0 1 0,0 0 0,0-1 0,0 1 0,-1 0 0,1-1 0,0 1 0,0 0 0,0 0 0,-1-1 1,1 1-1,0 0 0,0 0 0,-1 0 0,1-1 0,0 1 0,-1 0 0,1 0 0,0 0 0,0 0 0,-1-1 0,1 1 0,0 0 0,-1 0 0,1 0 0,0 0 0,-1 0 0,1 0 0,0 0 0,-1 0 1,1 0-1,0 0 0,-1 0 0,1 0 0,0 0 0,-1 1 0,1-1 0,0 0 0,-1 0 0,1 0 0,0 0 0,-1 1 0,1-1 0,0 0 0,0 0 0,-1 0 0,1 1 0,-17 17 508,11-5-537,1 1 0,1 0-1,0 0 1,0 0-1,2 0 1,-1 1-1,2-1 1,0 1 0,1-1-1,3 27 1,0-13-24,2 1-1,1-1 1,2 0 0,15 40 0,3-17 18,-20-39 24,1 0 0,-1 1 0,-1-1 0,0 1 1,4 19-1,-9-31 19,-1 0 0,1 0 0,0 1 0,0-1 0,-1 0 0,1 0 0,0 0 0,-1 0 0,0 0 1,1 0-1,-1 0 0,1 0 0,-1 0 0,0 0 0,0 0 0,0 0 0,1-1 0,-1 1 0,0 0 0,0 0 0,0-1 1,0 1-1,0-1 0,0 1 0,0-1 0,0 1 0,-1-1 0,1 0 0,0 1 0,0-1 0,0 0 0,0 0 0,-1 0 1,1 0-1,0 0 0,0 0 0,0 0 0,-2-1 0,-50-2 424,46 2-386,0 0 1,0-1 0,0 0 0,1-1-1,-1 1 1,1-2 0,-1 1 0,1 0-1,0-1 1,0 0 0,1-1 0,-1 1-1,-8-10 1,12 12-50,0-1 0,0 1 1,1 0-1,-1-1 0,1 1 0,-1-1 0,1 0 0,0 1 0,0-1 0,0 0 0,0 0 0,0 0 1,1 0-1,-1 1 0,1-1 0,0 0 0,0 0 0,0 0 0,0 0 0,1 0 0,-1 0 0,1 0 1,-1 0-1,1 0 0,0 1 0,0-1 0,1 0 0,-1 1 0,0-1 0,1 1 0,0-1 0,-1 1 1,1 0-1,0-1 0,3-1 0,5-6-407,1 1 0,0 0 0,1 0 0,0 2 0,0-1 0,0 2 0,27-11 0,50-12-6047,-46 17 641</inkml:trace>
  <inkml:trace contextRef="#ctx0" brushRef="#br0" timeOffset="14084.99">11296 84 8466,'0'0'2968,"14"-7"-2014,6-3-62,1 1 0,0 1 0,1 0-1,0 2 1,0 0 0,0 2 0,34-3 0,-47 7-576,0 0 0,0 1 1,1 0-1,-1 0 0,0 1 1,0 1-1,0-1 0,10 6 0,-17-8-293,0 1-1,0 0 0,0 1 0,-1-1 1,1 0-1,0 0 0,-1 1 0,1-1 0,-1 1 1,1-1-1,-1 1 0,1 0 0,-1 0 0,0-1 1,0 1-1,0 0 0,0 0 0,-1 0 0,1 0 1,0 0-1,-1 0 0,1 1 0,-1-1 1,0 0-1,0 0 0,1 0 0,-2 0 0,1 0 1,0 1-1,0-1 0,-1 0 0,1 0 0,-1 0 1,1 0-1,-1 0 0,0 0 0,0 0 0,0 0 1,0 0-1,0-1 0,-3 4 0,-2 3 34,0 0 0,0 0 0,-1-1 0,0 0 0,0 0 0,-1-1 0,0 0 0,-12 8 0,-2-1 110,0-1 1,-28 10-1,50-22-194,-1 1 1,0-1-1,1 1 0,-1-1 0,0 0 0,1 0 1,-1 1-1,0-1 0,0 0 0,1 0 1,-1 0-1,0 0 0,0 0 0,1 0 0,-1 0 1,0 0-1,0 0 0,1 0 0,-1 0 1,0 0-1,1 0 0,-1-1 0,0 1 0,0 0 1,0-1-1,0 0-260,1 0 1,0 0-1,0 0 0,0 0 1,0 0-1,0 0 0,0 0 1,0 1-1,0-1 0,0 0 1,1 0-1,-1 0 1,0 0-1,0 0 0,1 0 1,-1 1-1,1-1 0,-1 0 1,1 0-1,0-1 0,10-12-5628</inkml:trace>
  <inkml:trace contextRef="#ctx0" brushRef="#br0" timeOffset="14483.01">11732 5 11931,'0'0'6001,"-66"24"-3873,43-6-775,3 4-513,5 3-24,3 2-64,8 2-96,4 0-136,0-1-64,12-3-216,11-5-240,6-7-280,27-11-1152,-5-2-2529,-5-3-2904</inkml:trace>
  <inkml:trace contextRef="#ctx0" brushRef="#br0" timeOffset="14931.6">11833 230 10442,'0'0'9948,"10"-8"-8243,-7 6-1645,16-12 647,-1 0 1,31-33-1,-45 43-586,0-1 1,0 0 0,0 0-1,0-1 1,-1 1-1,1-1 1,-2 1-1,1-1 1,0 0-1,-1 0 1,0 0-1,-1 0 1,0-1-1,1 1 1,-2 0-1,1-1 1,-1-10-1,0 15-111,-1 1 0,1-1 0,0 1 0,-1 0 0,1-1 0,-1 1 0,1-1 0,-1 1 0,0 0 0,1 0 0,-1-1 0,0 1 0,0 0 0,0 0 0,0 0 0,0 0 0,0 0 0,0 0 0,-1 0 0,1 0 0,0 1 0,0-1 0,-1 0 0,1 1 0,0-1 0,-1 1 0,1-1 0,-1 1 0,1 0 0,-1-1 0,1 1 0,-1 0 0,1 0 0,0 0 0,-1 0 0,1 0 0,-1 1 0,1-1 0,-1 0 0,1 1 0,-1-1 0,1 1 0,0-1 0,-1 1 0,1 0 0,0 0 0,0-1 0,-1 1 0,1 0 0,0 0 0,0 0 0,0 0 0,0 0 0,0 1 0,0-1 0,1 0 0,-1 0 0,0 1 0,1-1 0,-1 0 0,0 1 0,1-1 0,0 0 0,-1 1 0,1-1 0,0 2 0,-3 11-30,1 0 0,0 0 0,2 0 0,-1-1 0,2 1 0,0 0 0,0 0 0,5 15 0,5 15-166,20 49 1,-20-64 113,-1 0 0,-2 1 1,0 0-1,5 51 0,-13-76 61,1-1 0,-1 1 0,0-1-1,0 0 1,-1 1 0,1-1 0,-1 1 0,0-1-1,0 0 1,-1 0 0,1 1 0,-1-1-1,0 0 1,0-1 0,0 1 0,-3 4 0,2-6 5,-1 1 1,1-1 0,0 1 0,-1-1 0,1 0 0,-1-1 0,1 1 0,-1 0 0,0-1-1,0 0 1,0 0 0,0 0 0,0-1 0,0 1 0,0-1 0,0 0 0,-6 0 0,7 0 33,0 0 1,0 0-1,0 0 1,0-1-1,-1 1 1,1-1-1,0 0 1,0 0 0,0 0-1,0 0 1,1 0-1,-1-1 1,0 1-1,0-1 1,1 0-1,-1 0 1,1 0 0,0 0-1,-1 0 1,1 0-1,0-1 1,0 1-1,0-1 1,1 1-1,-1-1 1,1 0 0,-1 0-1,1 0 1,0 0-1,0 0 1,0 0-1,1 0 1,-1-4-1,0 1-20,0-1-1,1 1 1,0 0 0,1 0-1,-1 0 1,1 0-1,1 0 1,-1 0-1,1 1 1,0-1-1,0 0 1,0 1-1,1-1 1,0 1-1,0 0 1,7-10-1,-1 6-272,0 0-1,0 1 0,1 0 1,1 0-1,-1 1 0,1 0 1,0 1-1,22-9 0,53-13-7630,-62 22 681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5:04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5157 11883,'0'0'3428,"11"-1"-2073,171-16 4117,7-7-3532,343-24-1909,55 26 167,-305 13-209,17-3-14,-280 10-6,165-15-144,-155 16 168,1 2-1,-2 1 1,1 1 0,39 9 0,-3 3-1,1-4-1,106 5 1,135-15-14,26 1 38,-83 3 3,81 6-40,179 2 27,-252-13-3,238-7-1,45 2-3,151-4 12,-370 0-7,1037-10 3,-649 6-39,-463 13 23,348 2-4,-271 1 10,125 4-2,-269-3 10,152 10-19,-19-1 25,10 1-7,-158-3-4,209-15 0,-112-2 8,595 23 2,-424-14 5,56 2 1,492-11-10,-546-5-3,-370 9 7,943-9 4,-1006-13-2130,-1 11-3090</inkml:trace>
  <inkml:trace contextRef="#ctx0" brushRef="#br0" timeOffset="1431.52">15640 2006 5601,'0'0'13634,"30"-5"-12674,234-4 1473,-67 6-2437,73-3 161,-276 5-3943,-4-3-1990</inkml:trace>
  <inkml:trace contextRef="#ctx0" brushRef="#br0" timeOffset="3707.92">16452 0 10234,'0'0'4116,"0"11"-2389,4 43 2200,17 88 1,0-1-2763,18 135-260,3 35-93,-35-233-713,-8 157 0,-2 14 160,5-163-167,-13 130-1,5-147-34,4 92 0,3-111 3,-1 1 1,-3-1 0,-2 0 0,-12 54-1,-6 8 71,-13 160-1,-4 28-57,20-168 34,5 0 0,3 179 0,17-234-85,2-1 1,19 79-1,-5-27 0,36 237 73,-48-290-84,-4 0 0,-5 78 0,-12-44 13,2-40-32,8-57 11,0 0-1,-2 0 1,1 0-1,-8 15 0,7-18-57,0 1 1,1 0-1,0 0 0,0 0 0,1 0 0,-1 17 0,11 25-905,-19-52-8290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4:27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5901 387 9218,'0'0'3925,"0"13"-1835,16 112 2655,-8-70-822,4 71-1,-27-152-2053,-5-47-3415,3-2 1,-10-113 0,26 185 1421,1-1-1,0 1 1,0 0-1,0-1 1,0 1-1,0 0 1,1-1-1,0 1 1,-1 0-1,1 0 1,0-1 0,1 1-1,-1 0 1,0 0-1,1 0 1,0 0-1,0 1 1,3-5-1,-2 5 113,-1 1-1,0 0 0,0 0 1,1 0-1,-1 0 0,1 0 1,-1 1-1,1-1 0,-1 1 0,1-1 1,-1 1-1,1 0 0,0 0 1,-1 0-1,1 1 0,-1-1 1,1 0-1,-1 1 0,1 0 1,-1 0-1,1-1 0,-1 1 0,0 1 1,4 1-1,4 2 41,1 0-1,-2 1 0,1 0 1,-1 1-1,0 0 0,0 0 1,-1 1-1,0 0 1,0 0-1,9 14 0,-15-19 55,0 1 0,0-1 0,0 0 0,-1 0 0,1 1-1,-1-1 1,0 1 0,0 0 0,0-1 0,0 1 0,-1 0 0,0-1-1,1 1 1,-1 0 0,-1 0 0,1-1 0,0 1 0,-1 0 0,0-1-1,0 1 1,0-1 0,0 1 0,-1-1 0,1 1 0,-1-1-1,0 0 1,0 0 0,0 1 0,0-2 0,-1 1 0,1 0 0,-1 0-1,0-1 1,-4 4 0,1 0 11,0-1 0,-1 0 0,0 0 0,0-1 0,0 0 0,0 0 1,0-1-1,-16 6 0,22-9-324,4-2 36,-1 0-1,1 0 1,0 0 0,0 1 0,0-1-1,0 1 1,0 0 0,1 0 0,2-1-1,-1 1-93,3-2 60,1 0 1,0 1-1,0 0 0,1 1 0,-1-1 0,0 2 1,1 0-1,-1 0 0,0 0 0,0 1 0,1 1 1,-1-1-1,10 5 0,-14-5 264,-1 1-1,0 0 1,0 0-1,0 0 0,0 1 1,-1-1-1,1 1 1,-1 0-1,0 0 1,1 0-1,-1 0 1,0 1-1,-1-1 1,1 1-1,-1 0 1,0 0-1,1 0 1,-2 0-1,1 0 1,0 0-1,-1 1 1,0-1-1,0 0 1,0 1-1,-1-1 1,1 1-1,-1-1 1,-1 9-1,0-9 91,0 0 0,0 0 0,0 0 0,-1 0 0,1 0 0,-1 0 0,0 0 0,0 0 1,-1-1-1,1 1 0,-1-1 0,0 0 0,1 0 0,-1 0 0,-1 0 0,1 0 0,0-1 0,-1 1 0,0-1 0,1 0 0,-1 0 0,0 0 0,-7 2 0,-1 0 128,-1 1-1,1-2 0,-1 1 0,0-2 0,0 1 0,-20-1 0,32-2-343,0 1-1,1-1 0,-1 0 1,0 0-1,1-1 1,-1 1-1,0 0 0,1 0 1,-1 0-1,0 0 0,1-1 1,-1 1-1,0 0 1,1 0-1,-1-1 0,1 1 1,-1 0-1,1-1 1,-1 1-1,1-1 0,-1 1 1,1-1-1,-1 1 0,1-1 1,0 1-1,-1-1 1,1 1-1,0-1 0,-1 0 1,1 1-1,0-1 0,0 0 1,-1 1-1,1-1 1,0 0-1,0 1 0,0-1 1,0 0-1,0 1 0,0-1 1,0 0-1,0 1 1,0-1-1,0 0 0,1 1 1,-1-2-1,0-12-5410</inkml:trace>
  <inkml:trace contextRef="#ctx0" brushRef="#br0" timeOffset="1242.48">7780 278 10922,'0'0'6120,"-12"-9"-3757,-39-28-639,48 34-1559,-1 1 1,0-1 0,-1 1 0,1 1 0,0-1 0,0 0 0,-1 1-1,1 0 1,-1 0 0,1 0 0,-1 1 0,0-1 0,1 1 0,-1 0-1,1 1 1,-1-1 0,0 1 0,1 0 0,-1 0 0,1 0 0,0 0 0,-1 1-1,1 0 1,0 0 0,0 0 0,0 0 0,0 1 0,0 0 0,1 0-1,-1 0 1,-5 6 0,-1 1 8,1 1-1,1 0 1,0 0-1,0 1 1,1 0-1,1 0 1,0 0-1,-7 23 1,9-25-111,1 1 0,1 0-1,0-1 1,0 1 0,1 0 0,1 0 0,0 0 0,0 0-1,1 0 1,1 0 0,0 0 0,0 0 0,1 0 0,0-1-1,5 11 1,-3-12-46,-1-1 0,1 0 0,0 0 1,1-1-1,0 0 0,0 0 0,1 0 0,0-1 0,0 0 0,0 0 0,1-1 0,0 1 0,0-2 0,0 1 0,1-1 0,-1-1 0,1 1 1,9 1-1,0 0 16,0-1 1,-1 0 0,1-2 0,1 0 0,-1-1-1,0 0 1,0-2 0,0 0 0,0-1-1,0-1 1,33-10 0,-50 13-31,0 0 0,0 0 0,0 0 0,-1 0 0,1-1 0,0 1 0,0 0 0,-1-1 0,1 1 0,0-1 0,0 1 0,-1-1 0,1 1 1,-1-1-1,1 1 0,0-1 0,-1 0 0,1 1 0,-1-1 0,1 0 0,-1 1 0,0-1 0,1 0 0,-1 0 0,0 1 0,1-1 0,-1 0 0,0 0 0,0 0 0,0 1 0,0-1 0,0-1 0,-6-8-1511,-6 0-3593</inkml:trace>
  <inkml:trace contextRef="#ctx0" brushRef="#br0" timeOffset="2606.28">9082 255 11666,'0'0'7930,"0"10"-6484,0 1-1130,5 183 3407,-2-162-2928,1 1 0,2 0 0,1-1 0,12 36 0,-24-115 972,2 5-1854,-22-51-527,15 62 27,1-1-1,1 0 0,2 0 1,2-1-1,-2-63 0,6 95 578,0 0 0,0 0 0,0 0 0,0 1 0,0-1 0,1 0 0,-1 0 0,0 0-1,0 0 1,1 0 0,-1 1 0,0-1 0,1 0 0,-1 0 0,1 1 0,-1-1 0,1 0-1,-1 1 1,1-1 0,0 0 0,-1 1 0,1-1 0,0 1 0,-1-1 0,1 1 0,0-1 0,0 1-1,-1 0 1,1-1 0,1 1 0,0-1-23,1 1 0,-1 0 0,0 1 0,1-1 0,-1 0 0,0 1 1,0-1-1,1 1 0,-1-1 0,0 1 0,3 2 0,5 2-88,0 0 1,-1 1-1,16 13 0,1 3 121,0 1-1,-2 1 0,-1 2 0,-1 0 1,-1 1-1,33 58 0,-51-79 36,0 0-1,-1 0 1,0 0-1,0 1 1,0-1-1,-1 0 1,0 1 0,0-1-1,0 1 1,-1-1-1,0 1 1,-1-1-1,1 1 1,-1-1 0,0 1-1,-1-1 1,0 0-1,0 1 1,-5 10-1,4-12 93,-1-1 0,1 1 0,-1 0 0,0-1 0,0 0 0,-1 0 0,1 0 0,-1 0 0,0-1 0,0 0-1,0 0 1,0 0 0,0-1 0,-1 1 0,1-1 0,-1 0 0,0-1 0,0 0 0,0 0 0,1 0 0,-13 0 0,17-1-205,-7 1 182,0-1 0,0 0-1,1-1 1,-1 1 0,-11-3 0,-2-11-2377,20 13 1668,0-1 1,0 0 0,0 1 0,1-1 0,-1 0 0,0 1-1,1-1 1,-1 0 0,1 0 0,-1 0 0,1 1 0,0-1-1,0-3 1,0-5-6290</inkml:trace>
  <inkml:trace contextRef="#ctx0" brushRef="#br0" timeOffset="1626.66">8329 487 9578,'0'0'14635,"34"-5"-14075,-8 2-184,6 1-136,0 0-96,0 1-104,-5 1-40,-5 0-128,-6 0-1384,-6 0-1577</inkml:trace>
  <inkml:trace contextRef="#ctx0" brushRef="#br0" timeOffset="2073.61">8395 351 15211,'0'0'6722,"4"51"-5442,2-28-392,1 2-104,-1 3-72,-1-1-39,-1-1-129,-3-1-96,-1-2-184,0-3-136,0-3-128,0-4-248,4-5-1200,5-4-2345,1-4-3233</inkml:trace>
  <inkml:trace contextRef="#ctx0" brushRef="#br0" timeOffset="430.75">6650 505 12979,'0'0'10610,"92"-7"-9938,-50 2-240,4 0-24,0 1 8,-2 0-135,-4 1-193,-8 1-88,-10-1-465,-15-3-1559</inkml:trace>
  <inkml:trace contextRef="#ctx0" brushRef="#br0" timeOffset="843.05">6808 333 14595,'0'0'1495,"1"9"-252,21 100 4132,-13-74-4285,-2 0-1,-1 1 0,1 46 1,-7-76-758,1 0-1160</inkml:trace>
  <inkml:trace contextRef="#ctx0" brushRef="#br0" timeOffset="-1252.48">4846 521 10186,'0'0'13247,"8"-1"-12548,84-10 755,111-7 100,-221 20-7173,4-2-1595</inkml:trace>
  <inkml:trace contextRef="#ctx0" brushRef="#br0" timeOffset="-839.5">4970 367 14227,'0'0'5222,"4"12"-3109,12 37-246,-3 1 0,-1 1 0,8 102 0,-4-163-6743,-6 1-1154,2-4-4284</inkml:trace>
  <inkml:trace contextRef="#ctx0" brushRef="#br0" timeOffset="-2114.52">3602 353 13355,'0'0'11162,"5"16"-10147,-2 5-533,-1 0 0,-1 1 0,-1-1 0,0 0 0,-2 1 0,-1-1 0,-5 24 0,-4 35 68,2-11 319,6-58-13,5-46-608,7-66-1195,-4 31-695,26-129 1,-29 193 1611,0 1 1,1-1-1,0 1 1,0 0-1,1 0 1,0 0-1,-1 0 1,2 0-1,-1 0 1,0 1 0,1 0-1,0-1 1,0 1-1,0 1 1,1-1-1,7-4 1,-9 6 23,0 1-1,0-1 1,0 1 0,1 0 0,-1 1-1,0-1 1,0 0 0,1 1 0,-1 0 0,1 0-1,-1 0 1,0 0 0,1 0 0,-1 1-1,1-1 1,-1 1 0,0 0 0,0 0-1,1 1 1,-1-1 0,0 0 0,0 1 0,0 0-1,-1 0 1,1 0 0,0 0 0,-1 0-1,5 5 1,5 6 76,0 0 0,0 1 0,-2 0 0,0 1-1,0 0 1,-2 0 0,0 1 0,0 0 0,5 20 0,3 18 364,13 87 0,-15-68 388,-7-56-474,-1 1 284,-8-15-693,-8-8-514,-13-10-2198,6 4-1979,-4-1-4500</inkml:trace>
  <inkml:trace contextRef="#ctx0" brushRef="#br0" timeOffset="-1731.24">3585 519 11666,'0'0'8722,"67"-2"-6833,-42 0-489,3-1-480,1-2-328,-2 1-368,-1-1-224,-5 3 0,-6 1-992,-6 1-1448</inkml:trace>
  <inkml:trace contextRef="#ctx0" brushRef="#br0" timeOffset="4258.66">10387 344 5033,'0'0'15070,"-9"0"-13136,-3 0-1914,-8 0 2681,48-5-705,80-4-1469,110 4 1,86-6-504,-244 5-20,-25 4 16,0-2-1,-1-1 1,0-2 0,36-11-1,-70 18-10,1 0 0,-1 0-1,1 0 1,-1-1-1,0 1 1,1 0 0,-1 0-1,1 0 1,-1 0 0,0 0-1,1-1 1,-1 1 0,0 0-1,1 0 1,-1-1-1,0 1 1,1 0 0,-1 0-1,0-1 1,0 1 0,1 0-1,-1-1 1,0 1-1,0-1 1,0 1 0,1 0-1,-1-1 1,0 1 0,0 0-1,0-1 1,0 1 0,0-1-1,0 1 1,0 0-1,0-1 1,0 1 0,0-1-1,0 1 1,0-1 0,0 1-1,0-1 1,-17-14 115,-29-7-4,45 22-97,-38-17 30,15 6 23,0 1-1,-1 1 1,0 1-1,-48-8 1,73 16-199,-1 0 1,1 0 0,0 1 0,-1-1 0,1 0-1,0 0 1,-1 1 0,1-1 0,0 0 0,0 1-1,-1-1 1,1 0 0,0 1 0,0-1 0,0 1-1,0-1 1,-1 0 0,1 1 0,0-1 0,0 1-1,0-1 1,0 1 0,0-1 0,0 0 0,0 1-1,0-1 1,0 1 0,0-1 0,0 0 0,0 1 0,0-1-1,1 1 1,-1-1 0,0 0 0,0 1 0,0-1-1,1 1 1,-1 0 0,7 18-4969,1-2-1813</inkml:trace>
  <inkml:trace contextRef="#ctx0" brushRef="#br0" timeOffset="4927.07">11214 506 9818,'-4'0'17629,"-20"0"-16727,-27 0-678,-283 6 235,265-1-444,0 4 0,-121 29 0,190-38-36,0 0 0,-1 0 0,1 0 0,0 0 0,0 0 0,-1 0 0,1 0 0,0 0 0,0 0 0,0 0 0,-1 0 0,1 0 0,0 0 0,0 0 0,-1 0-1,1 0 1,0 0 0,0 1 0,0-1 0,-1 0 0,1 0 0,0 0 0,0 0 0,0 0 0,0 1 0,-1-1 0,1 0 0,0 0 0,0 0 0,0 1 0,0-1 0,0 0 0,0 0 0,0 1 0,0-1 0,0 0 0,0 0 0,-1 0 0,1 1 0,0-1 0,0 0 0,0 0 0,1 1 0,-1-1 0,0 0 0,0 0 0,0 1 0,0-1 0,0 0 0,13 10-456,21 3 120,-3-7 168,0-2 0,48 1 0,-57-5 183,1 1 0,-1 1 0,0 1 0,0 1 0,0 0 0,38 15 0,-59-19 3,0 0-1,-1 0 1,1 1-1,0-1 1,-1 0-1,1 1 1,0-1-1,-1 0 1,1 1-1,-1-1 1,1 1 0,0-1-1,-1 1 1,1-1-1,-1 1 1,1-1-1,-1 1 1,0-1-1,1 1 1,-1 0 0,0-1-1,1 1 1,-1 0-1,0-1 1,1 2-1,-2-1-146,1 0-1,-1-1 0,1 1 0,0-1 1,-1 1-1,0-1 0,1 1 0,-1-1 1,1 1-1,-1-1 0,1 1 0,-1-1 1,0 0-1,1 1 0,-1-1 0,0 0 1,0 0-1,1 1 0,-1-1 1,0 0-1,0 0 0,1 0 0,-1 0 1,-1 0-1,-10 1-5914</inkml:trace>
  <inkml:trace contextRef="#ctx0" brushRef="#br0" timeOffset="9403.54">13544 365 9522,'0'0'5545,"65"-9"-3976,-33 6 239,7-1-640,2 1-200,2 1-351,-4 1-113,-5 1-144,-7 0-208,-8 0-152,-9 0 0,-10-3-1233,0-2-1439,-7-2-2857</inkml:trace>
  <inkml:trace contextRef="#ctx0" brushRef="#br0" timeOffset="9819.74">13721 214 11987,'0'0'2982,"2"10"-1688,3 13-9,1 0-1,10 25 1,-9-32-761,-1 1-1,0-1 1,-2 1 0,0 0 0,-1 0 0,0 1-1,-1-1 1,-1 0 0,-2 23 0,-7-21 176,3-4-1960,5-15 1158,1 1 1,-1-1-1,0 0 1,1 1-1,-1-1 0,0 0 1,1 1-1,-1-1 1,0 0-1,1 0 0,-1 0 1,1 1-1,-1-1 1,1 0-1,-1 0 0,0 0 1,1 0-1,-1 0 1,1 0-1,-1 0 0,1 0 1,-1 0-1,1 0 1,-1 0-1,1 0 1,-1 0-1,0 0 0,1 0 1,-1 0-1,1 0 1,-1 0-1,1-1 0,-1 1 1,1 0-1,17-7-5146,1-1-2485</inkml:trace>
  <inkml:trace contextRef="#ctx0" brushRef="#br0" timeOffset="10251.48">14235 179 10882,'0'0'1523,"1"11"-438,19 121 2021,-10-76 1127,6 106 1232,-20-191-2789,-17-79-3164,-10-147 0,23 170-562,5 27-559,4 57 1598,-1 1 1,1-1 0,-1 1 0,0 0-1,1-1 1,-1 1 0,1 0-1,-1 0 1,1-1 0,-1 1 0,1 0-1,0 0 1,-1 0 0,1 0-1,-1-1 1,1 1 0,-1 0 0,1 0-1,0 0 1,-1 0 0,1 0-1,-1 1 1,1-1 0,-1 0 0,1 0-1,0 0 1,-1 0 0,1 1-1,-1-1 1,1 0 0,-1 0 0,1 1-1,0 0 1,21 8-242,5 1-437,0 0 0,1-2 0,0-1 0,0-1-1,1-1 1,-1-2 0,1 0 0,48-4 0,-63 1-4487</inkml:trace>
  <inkml:trace contextRef="#ctx0" brushRef="#br0" timeOffset="10700.5">14200 296 9938,'0'0'4841,"61"4"-2944,-29-2 207,3-1-1048,-1 0-720,1 3-336,-9 0-1192,-12-2-3321</inkml:trace>
  <inkml:trace contextRef="#ctx0" brushRef="#br0" timeOffset="8554.54">12489 92 7682,'4'0'18760,"-224"15"-17029,219-13-1762,0 1 1,1-1 0,-1 0-1,0 1 1,1-1 0,-1 0-1,1 1 1,0-1 0,-1 1-1,1-1 1,1 5 0,-1-4 4,-1 3 23,-3 227-100,5-198 96,2 1 1,1 0 0,2-1 0,16 51 0,-21-84 12,0 0-1,1 0 1,-1-1 0,1 1-1,-1 0 1,1-1-1,-1 0 1,1 1 0,0-1-1,0 0 1,0 0 0,0 0-1,0 0 1,0 0 0,0 0-1,0-1 1,0 1 0,0-1-1,0 1 1,0-1 0,1 0-1,-1 0 1,0 0-1,3 0 1,62-3 24,-57 2-74,143-15-223,-152 16 211,-1 0 0,0 0 0,1 0-1,-1 0 1,1 0 0,-1 0 0,0 0 0,1 0 0,-1 0 0,0-1 0,1 1 0,-1 0 0,0 0 0,1 0-1,-1 0 1,0-1 0,0 1 0,1 0 0,-1 0 0,0-1 0,1 1 0,-1 0 0,0 0 0,0-1-1,0 1 1,1 0 0,-1-1 0,0 1 0,0 0 0,0-1 0,0 1 0,0 0 0,0-1 0,0 1 0,1 0-1,-1-1 1,0 1 0,0-1 0,0 1 0,-1 0 0,1-1 0,0 1 0,0 0 0,0-1 0,0 1-1,0 0 1,0-1 0,0 1 0,-1 0 0,1-1 0,0 1 0,0 0 0,0-1 0,-1 1 0,1 0 0,0 0-1,0-1 1,-1 1 0,1 0 0,-18-17-7206,2 8-1038</inkml:trace>
  <inkml:trace contextRef="#ctx0" brushRef="#br0" timeOffset="8989.93">12256 412 13755,'0'0'3065,"92"-18"-3121,-47 13-1793,-2 1-3544</inkml:trace>
  <inkml:trace contextRef="#ctx0" brushRef="#br0" timeOffset="11639.73">604 1261 4033,'0'0'16330,"-7"-2"-11430,-31-2-4635,0 2 1,0 1-1,0 2 0,-57 9 1,93-9-275,1 0 0,-1 0 0,1 0 1,-1 0-1,1 0 0,0 1 1,-1-1-1,1 0 0,0 1 0,0-1 1,0 1-1,0-1 0,0 1 0,0-1 1,1 1-1,-1 0 0,0-1 0,1 1 1,-1 0-1,1-1 0,0 1 1,0 0-1,-1 0 0,1-1 0,0 1 1,1 0-1,-1 2 0,3 55-276,-2-56 280,56 330 108,-57-332-102,0 1 0,0 0 1,1-1-1,-1 1 1,0 0-1,0-1 0,1 1 1,-1 0-1,1-1 1,0 1-1,-1-1 0,1 1 1,0-1-1,0 1 1,0-1-1,0 1 1,0-1-1,0 0 0,0 0 1,1 0-1,-1 1 1,0-1-1,3 1 0,0-1 4,0 0-1,0-1 1,1 1-1,-1-1 1,0 0-1,1 0 1,-1 0-1,6-2 1,-7 2-5,48-7-141,60-16 0,-74 15-1404</inkml:trace>
  <inkml:trace contextRef="#ctx0" brushRef="#br0" timeOffset="12142.13">354 1619 14947,'0'0'4609,"114"-51"-4633,-59 37-2384,-2 1-3906</inkml:trace>
  <inkml:trace contextRef="#ctx0" brushRef="#br0" timeOffset="12143.13">1048 1287 14347,'0'0'5287,"1"12"-3927,40 361 6528,-35-353-7598,-12-31-5548,-4 1-2076</inkml:trace>
  <inkml:trace contextRef="#ctx0" brushRef="#br0" timeOffset="13358.13">565 2306 416,'0'0'21219,"-10"1"-15790,-37 2-4768,-4-4-517,27-1-136,1 2 0,-1 0 0,1 2 0,-32 6 0,54-8-16,0 1 0,-1 0 0,1-1-1,0 1 1,0 0 0,-1 0 0,1 0 0,0 0 0,0 0 0,0 0 0,0 0 0,0 0 0,0 0 0,1 1 0,-1-1 0,0 0 0,1 0 0,-1 1 0,0-1 0,1 0 0,0 1 0,-1-1 0,1 1 0,0-1 0,0 1 0,-1 1 0,2 47-328,0-30 274,-1 25 71,2 1 0,2-1 0,1 0 0,3 0 0,16 52 1,-12-36 251,-10-60-271,-1 0 0,0 0 0,1 0 1,0-1-1,-1 1 0,1-1 0,-1 1 0,1-1 0,0 1 1,-1-1-1,1 0 0,0 0 0,-1 0 0,1 0 1,0 0-1,-1 0 0,1 0 0,0-1 0,1 1 0,34-8 11,4-2-8,1 1 1,-1 2 0,1 2-1,46 0 1,-88 5-19,-1-1-201,-1 0 0,0 0 0,0 0 0,0 0 0,0 0 1,0 0-1,0 0 0,0 1 0,-1-1 0,-3 0 0,3 0-634,-19-7-4427,-1 0-2180</inkml:trace>
  <inkml:trace contextRef="#ctx0" brushRef="#br0" timeOffset="13735.05">287 2611 3041,'0'0'14707,"61"-22"-14411,-21 13-296,28-6-200,-8 1-2161,-10 2-2392</inkml:trace>
  <inkml:trace contextRef="#ctx0" brushRef="#br0" timeOffset="14164.28">841 2356 13555,'0'0'4433,"2"9"-3644,15 116 775,-9-56 433,19 77 1,-30-162 3043,-24-85-5284,21 82 50,-25-87-2254,28 95 2008,1 1 1,1-1 0,0 0 0,0 1-1,1-1 1,1 0 0,3-20 0,-4 29 419,1 1-1,0-1 1,-1 0 0,1 1 0,0-1 0,0 1 0,0-1 0,0 1 0,0 0 0,0-1 0,1 1 0,-1 0 0,0 0 0,1 0-1,-1 0 1,1 0 0,-1 0 0,1 0 0,-1 0 0,1 1 0,-1-1 0,1 1 0,0-1 0,0 1 0,-1 0 0,1-1 0,0 1 0,-1 0-1,1 0 1,0 0 0,0 0 0,2 1 0,8 1 12,1-1-1,-1 2 1,18 5-1,-14-3 37,5 0-69,0-2 0,0 0 0,1-1 0,-1-1 0,24-2 0,18-8-5463,-44 5 1220</inkml:trace>
  <inkml:trace contextRef="#ctx0" brushRef="#br0" timeOffset="14546.31">855 2522 12099,'0'0'9386,"83"-4"-9114,-51 1-272,6 3 0,-8 0-2201,-10 0-3688</inkml:trace>
  <inkml:trace contextRef="#ctx0" brushRef="#br0" timeOffset="22210.42">0 2054 9538,'0'0'6303,"10"-3"-5607,17-4-270,1 0 1,0 2-1,51-2 1,122 13-360,94-2-36,34-12 5,19-1-25,-14 5 3,94-8 60,245-17 323,-354 22-401,104 4 183,95-4 49,119-7 126,-87 6 247,-42-8-128,225-11-365,45 8 158,-399 15-300,484-35 55,-826 37-24,408-12 24,28-1-19,459 2-22,-733 15 38,-100-1-29,1131 24 14,-615-13 21,-187-7-8,214 2 9,-186-3-14,149-6 250,86 1 261,-623 3-64,90 16 0,-68 3-4683,-82-18-2838</inkml:trace>
  <inkml:trace contextRef="#ctx0" brushRef="#br0" timeOffset="15476.34">461 3336 5569,'0'0'11607,"4"3"-9991,16 11 5140,-69-9-4773,-219-14-2025,267 11 10,1 0 1,-1 0 0,1 0 0,-1 0-1,1 0 1,0 0 0,0 0 0,-1 0-1,1 0 1,1 0 0,-1 3 0,0-1-9,3 30 0,0-1 1,3 0-1,10 38 1,1 6 57,-5 16 32,-9-60 13,2-1 0,10 39-1,-14-69-55,0-1-1,0 0 0,0 1 0,1-1 0,-1 0 0,1 0 0,-1 0 1,1 0-1,-1 0 0,1 0 0,0-1 0,-1 1 0,1 0 0,0-1 0,-1 0 1,1 1-1,0-1 0,0 0 0,0 0 0,-1 0 0,1 0 0,0 0 1,0 0-1,2-1 0,49-5-24,116-24 186,-145 26-3480,-13 3-3580,-27 1-138</inkml:trace>
  <inkml:trace contextRef="#ctx0" brushRef="#br0" timeOffset="15896.38">162 3660 8914,'0'0'8394,"67"0"-7266,-40-1-88,2-1-480,1-1-360,8-1-200,-8 0-2032,-8 1-3401</inkml:trace>
  <inkml:trace contextRef="#ctx0" brushRef="#br0" timeOffset="17413.69">755 3607 10842,'0'0'8177,"2"6"-7570,7 21 694,-2-1 0,-2 2 1,0-1-1,2 53 0,-6-177 288,-1-12-4806,0 108 3159,0 0-1,0 0 1,0 0 0,0 0-1,0 0 1,0 0 0,1 0-1,-1 0 1,0 0 0,0 0 0,1 0-1,-1 0 1,1 0 0,-1 0-1,1 0 1,-1 0 0,1 0-1,0 1 1,-1-1 0,1 0 0,0 0-1,0 1 1,-1-1 0,1 0-1,0 1 1,2-1 0,-1 0 14,0 0 0,0 1 0,1-1 0,-1 1 0,0 0 0,0 0 0,1 0 0,-1 0 0,0 0 0,1 0 0,3 2 0,1 0 34,0 0 1,0 0-1,0 1 1,-1 0-1,1 0 1,-1 1 0,7 4-1,-7-3 138,-1 1 0,0 0-1,0 0 1,0 1 0,-1-1 0,0 1-1,0 0 1,0 0 0,-1 0-1,0 1 1,-1-1 0,0 1 0,0 0-1,0-1 1,-1 1 0,0 0 0,-1 0-1,0 0 1,0 0 0,-1 0 0,1 0-1,-5 13 1,4-31-12,0 0 0,1 1 0,0-1 0,0 0 0,2-10 0,-1 14-328,1 0-1,0 0 1,1-1-1,-1 1 1,1 1-1,0-1 1,7-9 0,-9 14 177,0 0 0,0 0 1,0-1-1,0 1 1,0 0-1,1 0 1,-1 0-1,0 1 1,1-1-1,-1 0 1,0 0-1,1 1 1,-1-1-1,1 1 1,-1-1-1,1 1 1,0 0-1,-1-1 1,1 1-1,-1 0 1,1 0-1,-1 0 1,1 0-1,0 0 1,-1 1-1,1-1 1,-1 0-1,1 1 1,-1-1-1,1 1 1,-1 0-1,1-1 0,-1 1 1,0 0-1,1 0 1,-1 0-1,1 1 1,19 14 66,35 36 1,-40-35-13,1-1-1,1 0 1,20 12 0,-36-26-28,0-1 0,0 0 0,0 0 1,0 0-1,0 0 0,1 0 0,-1-1 0,0 1 0,1-1 0,-1 1 1,1-1-1,-1 0 0,0 0 0,1 0 0,-1 0 0,1 0 0,-1-1 1,0 1-1,1-1 0,-1 1 0,0-1 0,1 0 0,-1 0 0,0 0 1,0 0-1,0 0 0,0-1 0,0 1 0,0-1 0,0 1 0,0-1 1,-1 0-1,1 0 0,-1 1 0,1-1 0,2-4 0,-1 1-12,0-1-1,0 1 1,-1 0-1,1-1 1,-1 1 0,0-1-1,-1 0 1,1 1-1,-1-1 1,0 0-1,-1 0 1,0 0-1,1 0 1,-2-8-1,0 12 31,0 0-1,0-1 1,-1 1-1,1 0 1,0 0-1,-1 0 1,1 0-1,-1 1 1,0-1-1,1 0 1,-1 1-1,0-1 1,0 1-1,0-1 1,0 1-1,-1 0 0,1 0 1,0 0-1,0 0 1,-1 0-1,1 1 1,0-1-1,-1 1 1,1-1-1,-1 1 1,1 0-1,-1 0 1,-3 1-1,2-2 44,0 1-1,-1 0 1,1 0-1,0 1 1,-1-1-1,1 1 1,0 0-1,0 0 1,0 0-1,0 1 1,0-1-1,0 1 1,0 0-1,0 0 1,-6 5-1,8-3 43,-1 0-1,1 0 0,0 0 1,0 0-1,0 1 0,0-1 1,1 1-1,-1-1 1,1 1-1,1 0 0,-1-1 1,1 1-1,-1 0 0,1-1 1,0 1-1,1 0 0,-1-1 1,1 1-1,0 0 0,2 5 1,-2-7-77,0-1 1,-1 1-1,1-1 0,0 0 1,1 0-1,-1 1 0,0-1 1,0 0-1,1 0 1,0 0-1,-1 0 0,1 0 1,0-1-1,0 1 0,0 0 1,0-1-1,0 1 1,0-1-1,0 0 0,0 0 1,1 0-1,-1 0 1,0 0-1,1 0 0,-1-1 1,1 1-1,-1-1 0,1 0 1,-1 1-1,1-1 1,-1 0-1,1-1 0,-1 1 1,1 0-1,-1-1 0,1 1 1,-1-1-1,1 0 1,1-1-1,-1 1-37,0-1 0,-1 0 0,1 0 0,-1 0 0,1 0 0,-1 0 0,0-1 0,0 1 0,0 0 0,0-1 0,0 0 0,-1 1 0,1-1 0,1-4 0,-2 5-1,0 1 1,-1-1-1,1 1 1,0-1-1,-1 0 1,1 1-1,-1-1 1,0 0 0,0 1-1,1-1 1,-1 0-1,0 1 1,0-1-1,-1 0 1,1 0-1,0 1 1,0-1-1,-1 0 1,1 1 0,-1-1-1,0 1 1,1-1-1,-1 1 1,0-1-1,0 1 1,0-1-1,0 1 1,-1-2-1,-2 1-21,12 7-33,-1 0 0,0 0 0,0 1 0,0 0 0,8 10 0,12 10 86,15 0-345,-11-18-3963,-19-8-2108</inkml:trace>
  <inkml:trace contextRef="#ctx0" brushRef="#br0" timeOffset="17940.9">1387 3630 13363,'0'0'8226,"42"66"-7442,-23-48-400,4 2-120,-1-3-96,0-2-112,-1-3-56,2-6-864,-7-3-2185,-6-3-3048</inkml:trace>
  <inkml:trace contextRef="#ctx0" brushRef="#br0" timeOffset="17941.9">1551 3609 13299,'0'0'7545,"-43"75"-5736,26-45-937,1 2-560,-1-2-312,5-2-48,2-1-1120,3-8-3065,4-7-2264</inkml:trace>
  <inkml:trace contextRef="#ctx0" brushRef="#br0" timeOffset="19225.27">383 4074 9162,'0'0'8360,"2"10"-6673,5 33 686,3 67 0,6 47 43,-16-153-2361,0-2-34,0-1 1,1 1-1,-1 0 1,0 0-1,1-1 1,-1 1 0,1 0-1,-1 0 1,1-1-1,0 1 1,0 0-1,0-1 1,0 1 0,0-1-1,0 1 1,0-1-1,3 3 1,4-49 606,-5-2-1048,-3 35 84,0-1 1,1 1 0,0 0 0,1 0 0,0-1 0,1 1 0,0 1 0,1-1-1,1 0 1,0 1 0,0 0 0,9-13 0,-7 15 290,-1-1 0,0 0 0,0 0 0,8-21 1,-13 28 47,0 0 1,0-1 0,0 1-1,0-1 1,-1 1 0,0 0-1,1-1 1,-1 1 0,0-1 0,-1 1-1,1-1 1,0 1 0,-1-1-1,0 1 1,0 0 0,0-1-1,0 1 1,-1 0 0,1 0-1,-4-5 1,4 7 52,1 1-67,4 43 377,1 1 0,3-1-1,1 0 1,2-1-1,18 44 1,-5-11 464,-24-76-406,10-72-1308,-10 69 694,1-1 0,0 0 0,0 1 0,1-1 0,-1 0 0,1 1 0,0 0 0,0-1 0,0 1 0,1 0 0,-1 0 0,1 0 0,0 1 0,0-1 0,1 1 0,-1-1 0,6-3 0,-6 6 155,-1 0 0,1 0 0,0 1-1,-1-1 1,1 0 0,0 1 0,0 0-1,-1 0 1,1 0 0,0 0 0,0 0-1,0 0 1,-1 1 0,1-1 0,0 1-1,-1 0 1,1 0 0,0 0 0,-1 0-1,1 1 1,-1-1 0,0 0 0,1 1-1,-1 0 1,4 3 0,4 5 76,-1 1 1,0 0 0,-1 0-1,9 15 1,17 22 882,-32-47-909,-1 0 0,0 0-1,0 0 1,1 0 0,-1 0-1,1 0 1,-1-1 0,1 1 0,-1-1-1,1 1 1,-1-1 0,1 1-1,0-1 1,-1 0 0,1 0-1,0 1 1,-1-1 0,1-1-1,0 1 1,-1 0 0,1 0-1,-1 0 1,1-1 0,0 1-1,-1-1 1,1 0 0,-1 1-1,1-1 1,-1 0 0,0 0 0,1 0-1,-1 0 1,0 0 0,1 0-1,-1 0 1,0 0 0,0 0-1,0-1 1,0 1 0,0 0-1,0-1 1,1-2 0,1-2-29,1 1 1,-1-1 0,0 0 0,0 0-1,0 0 1,-1 0 0,0-1 0,-1 1-1,2-10 1,-3 13 18,0 1-1,0-1 1,-1 1-1,1-1 1,-1 1 0,1 0-1,-1-1 1,0 1-1,0 0 1,0-1-1,-1 1 1,1 0 0,0 0-1,-3-3 1,3 4 36,0 0 0,0 0 0,0 0 0,0 1 0,0-1 0,0 0 0,0 0 0,0 1 0,0-1 0,0 1 1,0-1-1,0 1 0,0-1 0,-1 1 0,1 0 0,0-1 0,0 1 0,-1 0 0,1 0 0,0 0 0,0 0 0,-1 0 0,1 0 1,0 0-1,0 1 0,-1-1 0,1 0 0,0 1 0,0-1 0,0 1 0,-2 0 0,2 1 29,0-1-1,0 0 1,0 1 0,0-1-1,0 1 1,1-1-1,-1 1 1,0-1 0,1 1-1,0 0 1,-1-1-1,1 1 1,0 0 0,0-1-1,0 1 1,0 0-1,0-1 1,0 1 0,0-1-1,1 4 1,8 33 1021,-7-33-1099,0-1 0,0 1 0,1 0 0,0-1 0,0 1 1,0-1-1,0 0 0,1 0 0,0 0 0,0-1 0,0 1 1,0-1-1,0 0 0,1 0 0,-1 0 0,1-1 0,0 1 1,-1-1-1,1 0 0,1-1 0,7 2 0,28-3-3507,0-16-3801,-15 1-2797</inkml:trace>
  <inkml:trace contextRef="#ctx0" brushRef="#br0" timeOffset="19650.94">1119 4250 2865,'0'0'19558,"-6"9"-18868,-18 29-51,23-36-589,1 0 1,-1 0 0,1 0-1,-1 0 1,1 0-1,0 0 1,0 0 0,0 1-1,0-1 1,0 0-1,0 0 1,1 0 0,-1 0-1,1 0 1,-1 0 0,1 0-1,0 0 1,0 0-1,0 0 1,0 0 0,0-1-1,0 1 1,0 0-1,1-1 1,-1 1 0,1-1-1,1 2 1,2 2 77,0-1 0,1 1 0,-1-2 0,1 1-1,0 0 1,9 3 0,-11-5-94,0-1-1,1 1 1,-1-1 0,0 0-1,1 0 1,-1 0 0,1-1-1,0 0 1,-1 0-1,1 0 1,-1 0 0,1-1-1,-1 1 1,1-1 0,-1-1-1,1 1 1,-1 0-1,0-1 1,0 0 0,5-3-1,-6 3-30,0-1 0,0 1 0,0-1 0,-1 1 0,1-1 0,-1 0 0,0 0 0,1 0 0,-1-1 0,-1 1 0,1 0 0,0-1 0,-1 1 0,0-1 0,0 1 0,0-1 0,0 0 0,-1 0 0,1 1 0,-1-1 0,0 0-1,0 0 1,0 1 0,-2-9 0,1 9-16,0 0-1,0 0 0,-1 0 1,1-1-1,-1 1 0,0 1 1,0-1-1,0 0 0,0 0 1,0 1-1,-1-1 0,1 1 0,-1 0 1,1-1-1,-1 1 0,0 1 1,0-1-1,0 0 0,0 1 1,0-1-1,0 1 0,-1 0 1,1 0-1,0 0 0,-8 0 1,6 0-56,0 0 0,0 0 0,0 0 0,-1 1 0,1 0 1,0 0-1,-1 1 0,1-1 0,0 1 0,0 1 1,0-1-1,0 0 0,0 1 0,0 0 0,0 0 1,-7 5-1,5 1-2247</inkml:trace>
  <inkml:trace contextRef="#ctx0" brushRef="#br0" timeOffset="20096.22">899 4071 10386,'0'0'3761</inkml:trace>
  <inkml:trace contextRef="#ctx0" brushRef="#br0" timeOffset="24758.05">18 3183 5633,'0'0'5603,"10"-3"-4755,61-8 717,0 2 0,80 2 0,-103 5-1787,225-4 226,130-7 87,1309-86 34,-1277 87-131,254-1 376,8 7 149,-147-1-518,1671-46 637,180 23 693,-1874 31-1195,631 15 136,-1 0-187,-761-16-79,1232 10 52,-965-7 425,388 16 2359,-895-14-2566,102 9-804,-222-8-3841,-26-4-735</inkml:trace>
  <inkml:trace contextRef="#ctx0" brushRef="#br0" timeOffset="26250.46">13693 944 12099,'0'0'2279,"0"12"-1358,-1 22 963,2 0 0,8 53 0,0-24-478,-3-1 0,-3 117 0,-4-100-838,10 89-1,45 379 440,-44-405-925,-11 225 1,-4-133-9,-25 506 509,-10-255-485,20-316-97,11-114 118,3 1 0,2 0-1,2 1 1,7 63 0,-5-85-76,0-29-235,-1 0-1,1 1 1,0-1 0,1 0-1,0 0 1,0 0-1,0 0 1,3 8 0,-4-14 436</inkml:trace>
  <inkml:trace contextRef="#ctx0" brushRef="#br0" timeOffset="27489.01">10875 894 3185,'0'0'12281,"0"10"-10706,3 79 1724,22 131 1,-3-48-2337,-6-7 109,53 594 815,-52-206-1335,-15-387-461,15 80 180,-1 26 120,0 81-250,1 1-69,3-13 13,1-8-1482,-19-297-1634,-4-62-1906,-3-6-444</inkml:trace>
  <inkml:trace contextRef="#ctx0" brushRef="#br0" timeOffset="28850.12">8604 1058 11402,'0'0'5626,"-1"11"-4585,0 23 278,2 0 0,9 61 0,21 97 101,19 100-862,-19-90 576,7 264 0,-24-236-1120,46 387 211,-50-486-155,-7 134 1,1 35 17,0 133-86,-8-385 29,-14 71 0,9-76-16,3 1-1,-2 54 0,9-67-1658,-2-79-6923,-1 16-67</inkml:trace>
  <inkml:trace contextRef="#ctx0" brushRef="#br0" timeOffset="30152.4">6782 1061 12051,'0'0'2116,"1"11"447,0 46-440,0 13-690,3-1-1,15 80 0,3-36-668,13 201 1,-27-221-325,4 0 1,40 149-1,-36-157-265,-3 0 1,2 113-1,14 93 625,-12-155-779,-5 2 0,-8 153 0,-4-274-27,7 125 22,37 207-1,-32-274-27,-1-15 2,-3 0 1,1 63 0,-13-23 19,0-70-5,2 0 1,2 0 0,1 1-1,1-1 1,1-1 0,13 53-1,-9-55-789,-18-48-7100,4-1-237</inkml:trace>
  <inkml:trace contextRef="#ctx0" brushRef="#br0" timeOffset="31319.09">5254 1061 10298,'0'0'1279,"0"9"-85,-3 90 3300,-1-20-2559,3 1 0,16 126 0,2-52-1018,-6 1-1,-10 170 1,-4-146-258,23 196 1,-5-198-430,-8 1 0,-16 184 0,5-49-117,-1 24-66,-19-130-51,11-124 2,-1 116 1,15-172-471,0-2-1085,-6-43-1018,0-3-3263</inkml:trace>
  <inkml:trace contextRef="#ctx0" brushRef="#br0" timeOffset="32762.21">2236 351 10538,'0'0'10252,"1"11"-8992,33 376 2323,-31-332-3454,22 205 578,65 282 0,21 186 187,-102-603-865,5 0 1,47 188-1,-36-197-31,-5 1-1,10 215 1,-19-173 1,-9 88 23,-4-160-9,13 123 0,10-91-49,-12-76 35,-2 0 0,2 60 0,-10-12 23,3 65-6,3-123-80,-3-28 72,-1 0-1,0 1 0,-1-1 0,1 0 0,-1 0 0,0 1 0,-1-1 0,1 0 1,-3 9-1,2-9-1272,1-15-4124,0-2-559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6:19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17 158 9034,'0'0'9677,"-5"-4"-8969,5 3-696,-1 1 0,0-1 1,0 0-1,0 1 0,1-1 0,-1 0 1,0 1-1,0-1 0,1 0 1,-1 0-1,1 0 0,-1 0 0,1 1 1,-1-1-1,1 0 0,0 0 0,-1 0 1,1 0-1,0 0 0,0 0 1,-1 0-1,1 0 0,0 0 0,0 0 1,0 0-1,0 0 0,1 0 0,-1 0 1,0 0-1,0 0 0,1 0 1,-1 0-1,0 0 0,1 0 0,-1 0 1,2-1-1,0-1-7,1 1 0,0 0 0,0 0 0,0 0 0,0 0 0,1 0 0,-1 1 1,0-1-1,1 1 0,-1 0 0,1 0 0,5-1 0,-3 1-2,1 0 0,-1 0 0,1 1 1,-1 0-1,1 0 0,0 0 0,-1 1 0,1 0 0,-1 0 0,1 1 1,-1 0-1,0 0 0,0 0 0,0 1 0,0 0 0,0 0 1,0 0-1,7 7 0,-9-7 26,0 1 1,0 0-1,-1 0 0,1 0 1,-1 0-1,0 0 1,0 1-1,-1-1 0,1 1 1,-1 0-1,0-1 1,0 1-1,-1 0 0,1 0 1,-1 1-1,0-1 1,-1 0-1,1 0 0,-1 1 1,0-1-1,0 0 1,-1 0-1,-1 10 0,0-9 19,-1 0-1,1-1 0,-1 1 0,0-1 0,-1 0 0,1 1 0,-1-1 0,0-1 0,0 1 1,0-1-1,-1 1 0,0-1 0,-7 5 0,0 0 26,-1-1 1,-1 0-1,1-1 1,-20 8-1,17-12-103,10-9-1586,19-20-3845,2 7 1407</inkml:trace>
  <inkml:trace contextRef="#ctx0" brushRef="#br0" timeOffset="432.93">322 117 8250,'0'0'7729,"-72"40"-5952,59-22-393,2 4-56,5 2-431,4 2-313,2 1-192,0 0-160,9-2-128,5-2-104,6-6-264,18-6-1209,-3-6-1591,-4-5-2297</inkml:trace>
  <inkml:trace contextRef="#ctx0" brushRef="#br0" timeOffset="1057.22">374 421 9498,'0'0'1728,"6"-13"-1625,-1 1-79,0-1-10,0-1-1,2 1 1,-1 1-1,2-1 1,14-19-1,-22 32 26,1 0-1,-1-1 1,0 1-1,1 0 0,-1-1 1,0 1-1,0 0 0,1 0 1,-1-1-1,1 1 0,-1 0 1,0 0-1,1 0 0,-1-1 1,1 1-1,-1 0 0,0 0 1,1 0-1,-1 0 0,1 0 1,-1 0-1,0 0 1,1 0-1,-1 0 0,1 0 1,-1 0-1,1 0 0,-1 0 1,0 0-1,1 0 0,-1 1 1,1-1-1,-1 0 0,0 0 1,1 0-1,-1 1 0,1-1 1,-1 0-1,1 1 1,10 20 1163,0 26 550,-8 5 81,-3-50-1719,1-1 0,-1 1-1,0-1 1,0 0 0,0 1 0,0-1 0,0 0 0,-1 1 0,1-1 0,0 1 0,-1-1-1,1 0 1,-1 0 0,1 1 0,-1-1 0,1 0 0,-1 0 0,0 1 0,0-1-1,0 0 1,1 0 0,-1 0 0,0 0 0,0 0 0,-1 0 0,1-1 0,0 1 0,0 0-1,0 0 1,0-1 0,-1 1 0,-1 0 0,4-27 5,3 17-512,0 1 0,0-1 0,1 1 1,9-13-1,-12 18 251,1-1 0,-1 1 0,1-1 1,0 1-1,0 0 0,1 0 0,-1 0 0,0 0 0,1 1 1,0-1-1,0 1 0,4-2 0,-7 4 151,0 0-1,0 0 1,0 1-1,0-1 0,0 0 1,0 0-1,0 1 1,0-1-1,0 1 1,0-1-1,0 1 1,-1-1-1,1 1 0,0-1 1,0 1-1,-1 0 1,1-1-1,0 1 1,-1 0-1,1 0 1,0 0-1,-1-1 1,1 1-1,-1 1 0,18 32 479,-4-9-34,-12-23-431,-1 0 0,1 0 0,0 0 1,0-1-1,0 1 0,-1-1 0,2 1 0,-1-1 0,0 0 0,0 0 0,0 0 1,0 0-1,1 0 0,-1 0 0,1-1 0,-1 1 0,0-1 0,1 1 0,-1-1 1,1 0-1,-1 0 0,1 0 0,-1 0 0,1-1 0,-1 1 0,0-1 0,1 1 1,-1-1-1,0 0 0,1 0 0,-1 0 0,0 0 0,0 0 0,3-3 0,-2 2-23,-1 1-1,0-1 0,0 0 1,0 0-1,0-1 1,0 1-1,-1 0 0,1-1 1,0 1-1,-1-1 0,0 1 1,0-1-1,0 0 1,0 0-1,0 1 0,0-1 1,-1 0-1,1 0 0,-1 0 1,0 0-1,0 0 1,0 0-1,0 0 0,-1 1 1,1-1-1,-1 0 0,1 0 1,-1 0-1,-2-3 1,2 4 19,1 1 1,-1-1 0,0 1 0,0-1 0,0 1 0,0 0 0,0-1 0,-1 1 0,1 0 0,0 0 0,0 0 0,-1 0 0,1 0-1,-1 0 1,1 0 0,-1 0 0,1 1 0,-1-1 0,0 0 0,1 1 0,-1 0 0,0-1 0,1 1 0,-1 0 0,0 0-1,1 0 1,-1 0 0,0 0 0,0 0 0,1 0 0,-1 1 0,0-1 0,1 1 0,-1-1 0,1 1 0,-1 0 0,0-1 0,1 1-1,-1 0 1,1 0 0,0 0 0,-1 0 0,1 0 0,0 1 0,0-1 0,0 0 0,-1 0 0,1 1 0,1-1 0,-1 1 0,0-1-1,0 1 1,0-1 0,1 1 0,-1 0 0,1-1 0,-1 1 0,1 0 0,0-1 0,0 1 0,0 0 0,0-1 0,0 4-1,0 0 21,0 1 0,1 0-1,-1 0 1,1-1-1,0 1 1,4 10-1,-4-14-38,0-1-1,-1 1 0,1-1 1,0 0-1,-1 1 0,1-1 0,0 0 1,0 0-1,0 1 0,0-1 1,1 0-1,-1 0 0,0 0 0,0 0 1,1 0-1,-1-1 0,0 1 1,1 0-1,-1-1 0,1 1 1,-1-1-1,1 1 0,-1-1 0,1 0 1,-1 1-1,1-1 0,-1 0 1,1 0-1,0 0 0,2-1 1,-3 1-5,-1 0 1,1-1-1,0 1 1,0-1 0,-1 1-1,1-1 1,0 1-1,0-1 1,-1 1 0,1-1-1,-1 0 1,1 1-1,-1-1 1,1 0 0,-1 1-1,1-1 1,-1 0-1,1 0 1,-1 0 0,0 1-1,0-1 1,1 0-1,-1 0 1,0 0 0,0 0-1,0 0 1,0-1-1,1-30-54,-2 23 52,1 9-17,16 9-8,-9-4-264,43 28 917,-47-32-1246,1 1-1,-1-1 0,1 0 0,0 0 0,0 0 1,-1 0-1,9 0 0,-5-1-5262</inkml:trace>
  <inkml:trace contextRef="#ctx0" brushRef="#br0" timeOffset="1447.06">767 306 11682,'0'0'8346,"56"67"-7570,-33-51-359,-1 0-225,-2-2-48,-3-2-144,-4-4-96,-7-3-1489</inkml:trace>
  <inkml:trace contextRef="#ctx0" brushRef="#br0" timeOffset="1865.64">892 347 12515,'0'0'3048,"-66"64"-1663,50-45-953,5-3-336,7-2-96,4-3-960,1-4-1609,8-5-3216</inkml:trace>
  <inkml:trace contextRef="#ctx0" brushRef="#br0" timeOffset="1866.64">1013 187 2833,'0'0'15379,"64"13"-14939,-39-13-248,1 0-192,-4 0-928,-6 0-1209</inkml:trace>
  <inkml:trace contextRef="#ctx0" brushRef="#br0" timeOffset="2298.39">1034 331 11931,'0'0'9081,"60"5"-9081,-26-6-1552,-5-7-3129,-3-2-1536</inkml:trace>
  <inkml:trace contextRef="#ctx0" brushRef="#br0" timeOffset="2677.26">1329 133 7634,'0'0'6234,"-3"11"-4831,0 5-547,0-1 0,1 1 1,1 0-1,1 29 0,0-40-638,1 0-1,-1-1 1,1 1 0,0 0 0,1-1 0,-1 1 0,1-1-1,0 1 1,0-1 0,5 7 0,-5-9-132,0 0 0,0 0 0,0 0 0,0 0 0,0-1 0,0 1 1,1-1-1,-1 1 0,1-1 0,-1 0 0,1 0 0,-1 0 0,1 0 0,-1 0 0,1-1 0,0 1 0,0-1 0,-1 0 1,1 0-1,4 0 0,-4 0-43,0-1 0,0 0 0,0 0 0,0 0 1,0 0-1,-1-1 0,1 1 0,0-1 0,-1 0 1,1 1-1,-1-1 0,0 0 0,0 0 0,0-1 1,0 1-1,0 0 0,0-1 0,0 1 0,-1-1 0,1 0 1,-1 1-1,0-1 0,0 0 0,0 0 0,0 0 1,0 0-1,-1 0 0,1-5 0,1-1-29,0 0 0,-1-1-1,0 1 1,-1 0 0,0-1 0,-1 1 0,0 0-1,-3-14 1,1 15-117,0 0 0,0 1 0,-1-1 0,-1 1 0,1-1 0,-1 2 0,0-1 0,0 0 0,-1 1 0,0 0 0,0 0 0,-1 1 0,1 0-1,-1 0 1,0 0 0,-1 1 0,1 0 0,-11-4 0,16 8-42,0 0-1,1 0 0,-1 0 1,1 0-1,-1 0 1,0 0-1,1 1 0,-1-1 1,1 1-1,-1-1 1,1 1-1,-1-1 0,1 1 1,-1 0-1,1 0 1,-1 0-1,1 0 0,0 0 1,0 0-1,-1 0 1,1 0-1,0 0 0,0 1 1,0-1-1,0 0 1,1 1-1,-1-1 0,0 1 1,0-1-1,1 1 1,-1-1-1,1 1 0,0-1 1,-1 1-1,1 0 1,0-1-1,0 1 0,0 3 1,-2 21-4516</inkml:trace>
  <inkml:trace contextRef="#ctx0" brushRef="#br0" timeOffset="2678.26">1524 272 13635,'0'0'6617,"-8"55"-4528,2-34-1241,-2 2-200,0-1-184,1-2-192,2-2-176,0-4-96,3-4-384,2-7-1424</inkml:trace>
  <inkml:trace contextRef="#ctx0" brushRef="#br0" timeOffset="3194.95">1610 277 864,'0'0'9914,"5"-11"-7493,31-61-783,55-79-1,-90 165 2792,2 63-2178,-9 70 562,32-180-2530,-15 16-778,-1 0 0,-1-1 0,8-24 0,15-29-1370,-33 75 2077,0 1 1,1-1-1,0 0 1,-1 1-1,1-1 1,1 1-1,0 7 1,0 4 331,-1 28 388,0 11-429,0-18-3917</inkml:trace>
  <inkml:trace contextRef="#ctx0" brushRef="#br0" timeOffset="4225.04">2730 182 9482,'0'0'5788,"10"-8"-4903,2-1-545,1-1-1,1 2 1,21-10-1,-30 15-214,0 1 0,1 0 0,-1 0 0,1 0 0,0 1-1,0-1 1,-1 1 0,1 1 0,0-1 0,0 1 0,0 0-1,0 1 1,0-1 0,-1 1 0,10 2 0,-13-1-61,1 0 0,-1-1 0,0 1 0,0 0 0,0 0 0,0 0 0,0 0 0,0 1 1,-1-1-1,1 0 0,-1 1 0,0-1 0,1 1 0,-1 0 0,0-1 0,-1 1 0,1 0 0,0 0 0,-1-1 0,1 1 1,-1 0-1,0 0 0,-1 5 0,2 2 62,-1 1-1,-1 0 1,0 0 0,-1 0 0,-3 10-1,3-13-25,-2 1-1,1-1 0,-1 0 0,0 0 1,-1 0-1,-7 10 0,9-14-70,0-1 1,0 0-1,0 1 0,0-1 0,0 0 1,-1-1-1,1 1 0,-1-1 0,0 1 1,0-1-1,0 0 0,0 0 0,0-1 1,-8 3-1,11-4-155,0 0 0,0 0 0,-1 0 0,1-1 0,0 1 1,0 0-1,0 0 0,0-1 0,0 1 0,0-1 0,0 1 0,0 0 0,0-1 0,0 0 1,0 1-1,0-1 0,0 0 0,1 1 0,-1-1 0,0 0 0,0 0 0,1 0 0,-1 0 0,0 0 1,1 0-1,-1 0 0,1 0 0,-1 0 0,1 0 0,0 0 0,-1 0 0,1 0 0,0 0 1,0 0-1,0 0 0,0 0 0,0-1 0,0 1 0,0-1 0,-1-19-4612</inkml:trace>
  <inkml:trace contextRef="#ctx0" brushRef="#br0" timeOffset="4645.67">3053 117 9394,'0'0'7626,"-70"56"-5914,53-34-120,5 1-567,4 0-273,6 0-32,2-1-272,3-1-240,13-2-208,4-5-464,20-5-1216,-5-5-2233,-4-4-1296</inkml:trace>
  <inkml:trace contextRef="#ctx0" brushRef="#br0" timeOffset="5210.53">3127 360 11602,'0'0'5994,"0"-11"-5473,0 9-498,0-5-22,0-1 1,1 1-1,-1 0 0,2-1 0,1-8 0,-2 14-20,0 0-1,0-1 1,-1 1-1,1 0 1,1 0 0,-1 0-1,0 0 1,0 0 0,1 0-1,-1 0 1,1 0-1,0 1 1,-1-1 0,1 0-1,0 1 1,0 0 0,0-1-1,0 1 1,0 0-1,0 0 1,1 0 0,-1 0-1,0 0 1,0 1 0,1-1-1,2 0 1,-4 2 34,0-1 0,1 0 0,-1 1 0,0-1 0,0 1 0,0-1 0,0 1 0,0 0 0,0-1 0,0 1 0,0 0 0,0-1 0,0 1 0,-1 0 0,1 0 0,0 0 0,0 0 0,-1 0 0,1 0 0,-1 0 0,1 0 0,-1 0 1,1 0-1,-1 1 0,0-1 0,1 0 0,-1 0 0,0 0 0,0 0 0,0 1 0,0 1 0,4 46 587,-4-43-524,0 58 3002,3-99-1352,-2 31-1883,0 0 0,0 0 0,0 0 0,0 0 0,0 0 0,1 0 0,0 1 0,0-1 0,0 0 0,0 1 1,1-1-1,-1 1 0,1 0 0,0 0 0,0 0 0,0 0 0,0 1 0,0-1 0,1 1 0,3-3 0,-6 5 146,-1 0 0,1 0 0,-1 0 1,1 0-1,0 0 0,-1 0 0,1 0 0,-1 0 0,1 0 0,-1 0 1,1 0-1,0 1 0,-1-1 0,1 0 0,-1 0 0,1 0 0,-1 1 0,1-1 1,-1 0-1,1 1 0,-1-1 0,1 0 0,-1 1 0,0-1 0,1 1 1,-1-1-1,0 1 0,1-1 0,-1 0 0,0 1 0,1 0 0,-1-1 0,0 1 1,0-1-1,0 1 0,1-1 0,-1 2 0,10 30 385,-3-10-36,-7-20-302,1-1 0,0 1 0,0 0 0,-1-1-1,1 1 1,0-1 0,1 1 0,-1-1 0,0 0 0,0 1 0,1-1 0,-1 0 0,0 0 0,1 0 0,-1 0 0,1 0 0,0 0 0,-1 0 0,1-1 0,0 1 0,-1 0 0,1-1-1,0 0 1,0 1 0,0-1 0,-1 0 0,1 0 0,0 0 0,0 0 0,0 0 0,2-1 0,-1 0-30,-1 0 1,0 0-1,1-1 0,-1 1 0,0 0 1,0-1-1,0 0 0,0 1 0,-1-1 1,1 0-1,0 0 0,-1 0 1,1 0-1,-1-1 0,0 1 0,0 0 1,0 0-1,0-1 0,0 1 1,0-1-1,0-4 0,1 0-41,-1 0 0,0 0 1,-1 0-1,1 0 0,-2-13 0,1 19 47,0 0 1,-1 0-1,1 0 0,0 0 0,0 0 0,0 0 0,-1 0 0,1 0 1,0 0-1,-1 0 0,1 0 0,-1 0 0,1 0 0,-1 0 1,0 0-1,1 1 0,-1-1 0,0 0 0,1 0 0,-1 1 1,0-1-1,0 0 0,0 1 0,0-1 0,0 1 0,0-1 0,0 1 1,0-1-1,0 1 0,0 0 0,0-1 0,0 1 0,0 0 1,0 0-1,0 0 0,0 0 0,0 0 0,0 0 0,0 0 1,0 0-1,0 0 0,0 1 0,0-1 0,0 0 0,0 1 0,0-1 1,-1 1-1,-1 1 21,1 0 1,0-1 0,0 1-1,0 0 1,1 0 0,-1 1-1,0-1 1,1 0-1,-1 0 1,1 1 0,0-1-1,0 1 1,0-1 0,0 1-1,0 0 1,1-1-1,-1 1 1,1 0 0,0-1-1,0 1 1,-1 0 0,2 0-1,-1-1 1,0 1-1,1 0 1,-1-1 0,1 1-1,1 3 1,-2-4-47,1 0-1,-1 0 1,1 0 0,0 0-1,-1-1 1,1 1-1,0 0 1,0 0 0,1 0-1,-1-1 1,0 1 0,0-1-1,1 1 1,-1-1 0,1 1-1,2 1 1,-2-3-22,-1 1 0,0-1 0,1 0 0,-1 1 1,1-1-1,-1 0 0,1 0 0,-1 0 0,1 0 0,-1 0 0,0 0 0,1 0 0,-1-1 0,1 1 1,-1-1-1,0 1 0,1-1 0,-1 1 0,0-1 0,1 0 0,-1 1 0,0-1 0,0 0 1,0 0-1,1 0 0,0-2 0,3-1-112,-4 3 139,0-1 0,0 1 0,0-1 0,1 1 0,-1 0 0,1-1 0,-1 1 0,1 0 0,-1 0 0,1 0 0,0 0 0,-1 0 0,1 0 0,0 1 0,0-1 0,0 0 0,-1 1 0,1 0 0,0-1 0,0 1 0,0 0 0,0 0 0,0 0 0,0 0 0,0 0 0,0 1 0,0-1 0,0 0 0,-1 1 0,1 0 0,0-1 0,0 1 0,0 0 0,-1 0 0,1 0 0,0 0 0,-1 0 0,3 2 0,37 11-271,-13-12-6790,-19-2 451</inkml:trace>
  <inkml:trace contextRef="#ctx0" brushRef="#br0" timeOffset="5608.84">3552 243 12291,'0'0'9282,"26"55"-8690,-14-40-152,1 0-152,-1-1-136,-2-1-152,-4-3-104,-2-3-768,-2-3-1785</inkml:trace>
  <inkml:trace contextRef="#ctx0" brushRef="#br0" timeOffset="6042.04">3647 282 15347,'0'0'5137,"-75"67"-3848,56-48-833,3-2-456,11-3-480,4-4-2329</inkml:trace>
  <inkml:trace contextRef="#ctx0" brushRef="#br0" timeOffset="6043.04">3838 70 14211,'0'0'7474,"71"40"-8659,-44-40-2759,-6-1-1850</inkml:trace>
  <inkml:trace contextRef="#ctx0" brushRef="#br0" timeOffset="6468.91">3874 260 13715,'0'0'6313,"93"-15"-8225,-55 5-2249,-4 0-4593</inkml:trace>
  <inkml:trace contextRef="#ctx0" brushRef="#br0" timeOffset="6843.96">4169 56 11002,'0'0'4016,"-5"9"-2157,1-2-1409,0 1 0,1-1 0,0 1 0,0 0 1,1-1-1,0 1 0,0 0 0,0 15 0,2-18-335,0-1 0,0 0-1,0 0 1,0 0 0,1 0 0,0 0-1,0 0 1,0 0 0,1 0 0,-1 0 0,1 0-1,0 0 1,0-1 0,0 1 0,0-1-1,1 1 1,-1-1 0,1 0 0,0 0-1,0 0 1,0-1 0,7 5 0,-7-5-82,0 0 1,1 0-1,-1 0 1,1 0-1,-1-1 1,1 1-1,0-1 1,-1 0-1,1 0 1,0-1-1,0 1 0,0-1 1,0 0-1,0 0 1,0 0-1,-1-1 1,1 1-1,0-1 1,0 0-1,0 0 1,-1 0-1,1 0 1,0-1-1,-1 1 1,1-1-1,-1 0 1,0 0-1,0-1 1,0 1-1,0-1 1,0 1-1,0-1 1,0 0-1,-1 0 0,3-4 1,-2 3-57,-1 1-1,0-1 1,0 0-1,0 0 1,0 1-1,-1-1 1,0 0 0,1-1-1,-2 1 1,1 0-1,0 0 1,-1 0 0,0-1-1,0 1 1,0 0-1,0 0 1,-1-1 0,1 1-1,-1 0 1,0 0-1,-1 0 1,1 0-1,-1 0 1,1 0 0,-1 0-1,0 0 1,-1 1-1,1-1 1,-1 1 0,1 0-1,-7-6 1,4 5-134,1 0 0,-1 1-1,0 0 1,1 0 0,-1 0 0,-10-3 0,13 5-55,0 0 1,0 1-1,0-1 1,0 1-1,0-1 1,0 1-1,0 0 0,0 0 1,0 0-1,0 0 1,0 0-1,0 0 0,0 0 1,0 1-1,0-1 1,0 1-1,0 0 1,1-1-1,-1 1 0,0 0 1,-3 2-1,-5 10-4926</inkml:trace>
  <inkml:trace contextRef="#ctx0" brushRef="#br0" timeOffset="6844.96">4406 175 9858,'0'0'6786,"-15"66"-4282,9-42-1032,1 1-671,-1-2-177,2-1-184,0-5-216,1-4-224,0-5-1112</inkml:trace>
  <inkml:trace contextRef="#ctx0" brushRef="#br0" timeOffset="7272.98">4473 232 10938,'0'0'1242,"8"-11"-439,38-49 243,70-101 2725,-129 198 2464,10-24-6069,0 0 0,1 0 0,1 0-1,0 1 1,0-1 0,1 0 0,4 23-1,-4-35-160,1 0-1,-1 0 0,1 1 0,-1-1 0,1 0 1,0 0-1,-1 0 0,1 0 0,0 0 0,0-1 1,0 1-1,0 0 0,0 0 0,0 0 1,0-1-1,0 1 0,0-1 0,0 1 0,0 0 1,0-1-1,1 0 0,-1 1 0,0-1 0,0 0 1,0 0-1,1 0 0,-1 1 0,0-1 0,0 0 1,1-1-1,-1 1 0,0 0 0,0 0 0,0 0 1,1-1-1,-1 1 0,0-1 0,0 1 0,0-1 1,0 1-1,0-1 0,0 0 0,1 0 1,6-3-72,0 0 1,-1-1 0,0 0 0,11-9 0,-11 9-123,-1-1-1,-1 0 1,1 0 0,-1 0-1,0-1 1,0 0-1,-1 0 1,0 0 0,0 0-1,-1-1 1,1 0 0,-2 1-1,1-1 1,-1 0-1,0 0 1,-1 0 0,1-10-1,-19 70 1135,-1 13-491,-8 41-2993,21-81-2957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6:13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89 9394,'0'0'5919,"-10"2"-4490,-31 9-313,39-10-1018,0 0 0,1 0 0,-1 0 0,1 0-1,-1 1 1,1-1 0,-1 1 0,1-1 0,0 1-1,-1-1 1,1 1 0,0 0 0,0-1-1,0 1 1,1 0 0,-1 0 0,0 0 0,0 3-1,-5 36 1382,5-30-989,0-7-372,-1 14 310,-1 0-1,2 0 0,1 0 0,0 1 1,4 23-1,-3-38-403,0 0 0,0 0 1,0 0-1,0 0 0,1-1 0,-1 1 0,1 0 1,0-1-1,0 0 0,1 1 0,-1-1 0,1 0 1,-1 0-1,1 0 0,0 0 0,0-1 0,0 1 1,0-1-1,1 0 0,-1 0 0,1 0 1,-1 0-1,1-1 0,0 1 0,0-1 0,0 0 1,-1 0-1,1 0 0,0-1 0,7 1 0,-3-1-15,0 0 0,1 0 0,-1-1 0,0 0 0,1 0 0,-1-1 0,0 0 0,0-1 0,0 0 0,0 0 0,-1 0 0,1-1-1,-1 0 1,0-1 0,0 0 0,11-9 0,-14 10-29,1-1 1,-1 0-1,0 1 1,0-2-1,-1 1 0,1 0 1,-1-1-1,0 1 0,-1-1 1,1 0-1,-1 0 0,0 0 1,-1 0-1,1 0 0,-1 0 1,-1 0-1,1-1 0,-1 1 1,0 0-1,0-1 0,-1 1 1,0 0-1,-1-8 0,-1 8 11,1-1-1,-1 1 1,-1-1 0,1 1-1,-1 0 1,0 1-1,0-1 1,-1 1-1,0-1 1,0 1 0,0 1-1,0-1 1,-1 1-1,0 0 1,0 0-1,0 0 1,-10-3 0,6 2 3,0 1 0,0 0 0,0 0 0,-1 2 1,1-1-1,-1 1 0,1 1 0,-1 0 0,0 0 1,-20 2-1,29-1-4,-1 0 1,1 1-1,0-1 0,0 1 1,-1 0-1,1-1 1,0 1-1,0 0 0,0 0 1,0 1-1,0-1 0,0 0 1,1 0-1,-1 1 1,0-1-1,1 1 0,-1 0 1,1 0-1,-1-1 0,1 1 1,0 0-1,-1 0 1,0 3-1,0 1-498,0 0 0,1 1 0,0-1 0,0 1 1,0 0-1,0 11 0,1 10-5155</inkml:trace>
  <inkml:trace contextRef="#ctx0" brushRef="#br0" timeOffset="630.97">1962 105 13123,'0'0'5697,"-8"12"-3629,1-1-1727,1 0-1,0 1 1,1-1 0,0 1-1,1 0 1,-3 14-1,6-22-265,0 1 1,0-1-1,1 1 0,-1-1 1,1 1-1,0-1 0,1 1 1,-1-1-1,1 1 0,0-1 0,0 1 1,0-1-1,1 0 0,-1 1 1,1-1-1,0 0 0,0 0 1,1 0-1,-1-1 0,1 1 0,0 0 1,0-1-1,0 0 0,6 6 1,0-3-18,1-1 1,0 0-1,-1 0 0,1-1 1,1 0-1,-1 0 1,1-1-1,-1-1 1,1 0-1,0 0 0,0-1 1,13 0-1,-17-1-73,0 0 0,0 0 0,-1 0 0,1-1 0,0 0 0,-1 0 0,1-1 0,-1 0 0,1 0-1,-1 0 1,0-1 0,0 0 0,0 0 0,0-1 0,0 0 0,-1 0 0,0 0 0,0 0 0,0-1 0,8-9-1,-11 11 8,0-1 0,0 1 0,-1 0 0,1-1 0,-1 1-1,0-1 1,0 1 0,0-1 0,0 0 0,-1 0-1,1 1 1,-1-1 0,0 0 0,0 0 0,-1 1 0,1-1-1,-1 0 1,-1-6 0,-1 4-34,1 0 1,-1 0-1,0 0 0,-1 1 1,1-1-1,-1 1 0,0 0 1,-1 0-1,1 0 0,-7-4 0,2 1-43,-1 0 0,0 1-1,0 0 1,-1 1-1,0 0 1,0 1 0,0 0-1,-1 1 1,0 0-1,0 1 1,-12-2-1,19 4 48,-1 1-1,0 0 1,1 0-1,-1 0 0,0 0 1,1 1-1,-1 0 1,1 1-1,-1-1 0,1 1 1,-8 3-1,11-3-182,-1-1 0,1 1 0,0 0 0,-1 0 0,1 0 0,0 0 0,0 0 0,0 0 0,-2 4 0,2-3-493,0 1 0,0-1 0,1 1 0,-1-1 1,1 1-1,0 0 0,0-1 0,0 6 1,0 13-7106</inkml:trace>
  <inkml:trace contextRef="#ctx0" brushRef="#br0" timeOffset="1194.87">3693 47 2841,'0'0'15029,"-10"9"-12483,-31 31-781,39-37-1646,0 0 0,1 0 0,-1 0 0,0 0 0,1 0 0,0 0 0,-1 0 0,1 0 0,1 1 0,-1-1 0,0 0 0,1 1 0,0-1 0,-1 1 0,1-1-1,1 1 1,-1-1 0,0 0 0,1 1 0,0-1 0,0 0 0,2 6 0,-1-3-5,1 0-1,0 0 1,1 0-1,-1-1 1,1 1-1,0-1 1,0 0-1,1 0 1,7 6-1,-2-4-68,0-1-1,0 0 0,1-1 0,0-1 1,0 1-1,1-2 0,-1 1 1,1-2-1,0 1 0,-1-2 1,1 1-1,0-2 0,0 0 0,0 0 1,0-1-1,0 0 0,0-1 1,-1-1-1,1 0 0,-1 0 1,1-1-1,18-9 0,-28 11-49,1 0-1,-1 0 0,1 1 1,-1-2-1,0 1 1,0 0-1,0 0 1,0-1-1,0 1 1,0-1-1,-1 1 1,1-1-1,-1 0 0,0 1 1,0-1-1,0 0 1,0 0-1,0 0 1,0 0-1,-1 0 1,1-4-1,-2 1-28,1 1 1,-1-1-1,0 1 0,-1 0 1,1 0-1,-1-1 1,0 1-1,0 0 0,-1 1 1,1-1-1,-5-5 0,-2-3-138,-1 1-1,0 0 1,-1 1-1,0 0 1,-1 1-1,0 0 1,-21-13-1,26 19 106,0 0 0,-1 1-1,1 0 1,-1 0 0,0 0-1,0 1 1,0 1 0,-1-1-1,1 1 1,-16 0 0,21 1-56,-1 1 1,1-1-1,0 1 1,-1-1-1,1 1 1,-1 0-1,1 0 1,0 1-1,0-1 1,0 1-1,0 0 1,0-1-1,0 1 1,0 0-1,0 1 1,1-1 0,-1 0-1,1 1 1,0 0-1,0-1 1,0 1-1,0 0 1,0 0-1,0 0 1,1 0-1,0 1 1,-2 3-1,-4 21-3884,6-2-1435</inkml:trace>
  <inkml:trace contextRef="#ctx0" brushRef="#br0" timeOffset="1750.1">5380 82 12083,'0'0'4498,"-1"9"-2168,0-7-2252,-1 14 879,0 0-1,1 0 1,3 32 0,-2-43-843,1 1 0,0-1 1,0 1-1,1-1 1,-1 0-1,1 0 0,0 0 1,1 0-1,-1 0 1,1 0-1,0 0 0,0-1 1,1 0-1,-1 1 0,1-1 1,0-1-1,9 8 1,-7-7-36,2 0 1,-1 0 0,0-1-1,1 0 1,-1 0 0,1-1 0,0 0-1,0 0 1,0-1 0,0 0-1,0 0 1,1-1 0,-1 0 0,0 0-1,0-1 1,0 0 0,0-1-1,12-3 1,-16 4-70,1-1 0,-1 0 0,0 0 0,0 0-1,0 0 1,0-1 0,0 1 0,-1-1 0,1 0 0,-1 0 0,0 0 0,0-1 0,0 1-1,0-1 1,0 0 0,-1 0 0,0 0 0,0 0 0,0 0 0,0 0 0,-1 0 0,1-1-1,-1 1 1,0-1 0,0 1 0,-1-1 0,1 1 0,-1-1 0,0 1 0,0-1 0,-1 1-1,0-1 1,1 0 0,-3-3 0,1 0-27,0 1 0,-1 0 1,-1 0-1,1 0 0,-1 1 0,0-1 0,-1 1 0,1 0 1,-1 0-1,0 0 0,-1 1 0,1 0 0,-1 0 0,0 0 1,-1 1-1,1 0 0,-1 0 0,1 0 0,-11-3 0,11 4-284,0 0-1,-1 1 1,0 0-1,0 0 1,0 0-1,0 1 1,0 0-1,0 0 0,0 1 1,0 0-1,0 0 1,0 1-1,0-1 1,0 2-1,0-1 0,0 1 1,0 0-1,1 0 1,-1 1-1,-11 6 1,-4 10-4522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31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16 7818,'0'0'9294,"2"-4"-7785,5-8-344,-9 22 525,-15 29 555,-18 20-1048,22-40-1017,1 1 0,1 1 0,-15 37-1,25-57-183,1-1-1,0 1 1,0 0-1,-1 0 0,1 0 1,0 0-1,0-1 0,0 1 1,0 0-1,0 0 1,0 0-1,0 0 0,0-1 1,1 1-1,-1 0 1,0 0-1,0 0 0,1 0 1,-1-1-1,0 1 0,1 0 1,-1-1-1,1 1 1,-1 0-1,1 0 0,-1-1 1,1 1-1,0-1 0,-1 1 1,1-1-1,0 1 1,0 0-1,2 0 12,1 1 1,-1-1-1,0 0 1,1 0-1,-1 0 0,1-1 1,-1 1-1,7-1 0,12 0-566,44-7-1,-55 6-88,-6 0 77,25-6-5681</inkml:trace>
  <inkml:trace contextRef="#ctx0" brushRef="#br0" timeOffset="415.77">224 83 10922,'0'0'4817,"-1"11"-2900,-13 214 4115,14-218-5818,-4 45 1175,3-49-1313,1 0 1,0-1-1,-1 1 0,1 0 1,-1-1-1,0 1 1,0-1-1,0 1 1,0-1-1,-1 0 1,1 1-1,0-1 0,-1 0 1,0 0-1,-2 3 1,-12-3-296</inkml:trace>
  <inkml:trace contextRef="#ctx0" brushRef="#br0" timeOffset="861.87">353 173 10746,'0'0'7755,"-4"12"-6282,-1 2-1148,1 1 1,0 0 0,2 0 0,-1 1-1,1 22 1,2-35-278,-1 0-1,1 0 1,0 0-1,1 0 1,-1 0 0,0 0-1,1 0 1,0 0-1,0 0 1,0 0 0,0 0-1,0 0 1,0 0-1,1 0 1,-1-1 0,1 1-1,0-1 1,0 1-1,0-1 1,0 0 0,0 1-1,1-1 1,-1 0-1,0-1 1,1 1-1,0 0 1,-1-1 0,1 1-1,0-1 1,0 0-1,0 0 1,0 0 0,0 0-1,0-1 1,0 1-1,0-1 1,0 0 0,0 0-1,5 0 1,-5-1-15,0 1-1,0-1 1,-1 0 0,1 0 0,0 0 0,0 0 0,-1-1 0,1 1-1,-1-1 1,1 1 0,-1-1 0,0 0 0,1 0 0,-1 0 0,0 0-1,0-1 1,-1 1 0,1 0 0,0-1 0,-1 1 0,1-1 0,-1 0-1,0 0 1,0 1 0,0-1 0,0 0 0,-1 0 0,1-3 0,2-8 81,0 0 1,-1 0-1,-1 0 1,0-21-1,-2 26-101,0 1 0,-1 0 0,0 1-1,0-1 1,0 0 0,-1 0 0,-1 1 0,1 0-1,-1-1 1,-5-6 0,8 12-30,0 0 0,-1-1 0,0 1 0,1 0 0,-1-1 0,0 1 0,0 0 0,0 1 0,0-1 0,-1 0 0,1 0 1,0 1-1,-1-1 0,1 1 0,-1 0 0,0 0 0,1 0 0,-1 0 0,0 0 0,1 1 0,-1-1 0,0 1 0,0 0 0,0 0 0,0 0 0,1 0 0,-1 0 0,0 1 0,0-1 1,0 1-1,1-1 0,-4 2 0,5 0-261,-1-1 1,1 1-1,-1 0 1,1-1-1,0 1 1,0 0 0,0 0-1,0 0 1,0 0-1,0 0 1,0 0-1,1 0 1,-1 0-1,1 0 1,0 0 0,-1 0-1,1 0 1,0 0-1,0 0 1,0 1-1,1-1 1,0 3-1,-1 3-2278,0 9-5067</inkml:trace>
  <inkml:trace contextRef="#ctx0" brushRef="#br0" timeOffset="1265.92">545 278 10882,'0'0'8541,"-2"11"-7093,-5 54 794,1 89 0,3-145-2648,-2-14-4077,3-4-2188</inkml:trace>
  <inkml:trace contextRef="#ctx0" brushRef="#br0" timeOffset="1680">789 103 11811,'0'0'6620,"-12"-2"-4599,-37-6-640,48 8-1345,-1 0 1,1 0-1,-1 0 1,1 0-1,0 0 1,-1 0-1,1 1 1,0-1 0,-1 1-1,1-1 1,0 1-1,-1-1 1,1 1-1,0 0 1,0-1-1,0 1 1,0 0-1,0 0 1,0 0-1,0 0 1,0 0-1,0 0 1,0 0 0,0 0-1,0 0 1,1 1-1,-1-1 1,1 0-1,-1 0 1,1 1-1,-1-1 1,1 0-1,0 1 1,-1-1-1,1 1 1,0-1 0,0 0-1,0 1 1,0-1-1,0 1 1,1 0-1,-1 3 5,0-1 1,0 0-1,1 0 0,0 1 0,0-1 0,0 0 0,0 0 0,1 0 0,-1 0 1,5 6-1,-3-7-58,1 1 1,-1-1-1,1-1 0,0 1 1,0 0-1,0-1 1,1 0-1,-1 0 0,0 0 1,1-1-1,-1 1 1,1-1-1,0 0 1,-1-1-1,1 1 0,0-1 1,-1 0-1,1 0 1,7-1-1,-10 1 6,1 0 0,-1-1-1,1 1 1,-1-1 0,0 1 0,0-1-1,1 0 1,-1 0 0,0 0 0,0 0 0,0-1-1,0 1 1,0 0 0,0-1 0,0 0 0,-1 1-1,1-1 1,0 0 0,-1 0 0,0 0 0,1 0-1,-1 0 1,0 0 0,0 0 0,0 0-1,0-1 1,0 1 0,-1 0 0,1 0 0,-1-1-1,1 1 1,-1-1 0,0 1 0,0 0 0,0-1-1,0 1 1,-1-1 0,1 1 0,-1-3 0,0 8 52,0 1 1,1 0-1,0 0 1,0-1-1,0 1 1,0 0-1,1 0 1,1 7-1,18 32-193,-14-33 315,-2 0 0,1 0 0,-1 0 0,0 0 0,3 21 0,-6-28-115,-1 1 0,0-1 0,0 1 0,0-1 0,-1 1 0,1-1 0,-1 1 0,0-1 0,0 0 0,0 1 0,-1-1 0,1 0 0,-1 0 0,1 0 0,-1 0 0,0 0 0,0 0 0,0-1 0,-1 1 0,1 0 0,-1-1 0,1 0 0,-4 3 0,1-2-157,0 1 0,0-1 0,0 0 0,0 0 0,0-1 0,-12 4 0,-18 0-6841,17-6-1502</inkml:trace>
  <inkml:trace contextRef="#ctx0" brushRef="#br0" timeOffset="2114.16">51 658 13291,'0'0'4017,"71"0"-2409,-7-2 480,29-5-1031,14 0-417,5 1-32,-5 0-80,-14 2 440,-9 3-320,-18 1-191,-19 0-457,-7 0-313,-17 0-1527,-6 1-4505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18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781 368 4121,'0'0'17492,"0"9"-16846,4 249 7461,-6-296-7130,-14-213-4918,16 245 3907,0 1-1,1-1 1,-1 1 0,1-1 0,0 1-1,0 0 1,1-1 0,-1 1 0,1 0-1,1 0 1,-1 0 0,1 0 0,-1 0-1,1 1 1,1-1 0,-1 1 0,1 0-1,-1 0 1,1 0 0,1 0 0,-1 1-1,0-1 1,1 1 0,-1 1 0,1-1-1,0 0 1,0 1 0,0 0 0,1 0-1,-1 1 1,0-1 0,1 1 0,-1 0-1,0 1 1,1-1 0,-1 1 0,1 0-1,-1 1 1,1-1 0,-1 1 0,1 0-1,-1 0 1,0 1 0,1-1 0,-1 1-1,0 1 1,0-1 0,0 1 0,-1-1 0,1 1-1,-1 1 1,7 5 0,-3-1 107,0 0 0,0 0 1,-1 1-1,0 0 0,-1 1 0,0-1 1,0 1-1,-1 0 0,-1 1 1,0-1-1,5 19 0,-2 4 200,-1 1-1,1 52 1,-5-43 76,-2-23-73,1-9 831,9-24-6823,-2 1-3077</inkml:trace>
  <inkml:trace contextRef="#ctx0" brushRef="#br0" timeOffset="958.37">1354 518 7378,'0'0'10702,"11"13"-3919,-190-24-4728,179 11-2057,-1 0 1,0 1-1,1-1 1,-1 0-1,0 0 1,1 0 0,-1 1-1,1-1 1,-1 0-1,0 0 1,1 1-1,-1-1 1,1 1-1,-1-1 1,1 0-1,-1 1 1,1-1-1,0 1 1,-1-1 0,1 1-1,0 0 1,-1-1-1,1 1 1,0-1-1,-1 1 1,1-1-1,0 1 1,0 0-1,0 0 1,-3 28-95,10 27-44,2-4 406,-2 0 0,0 59 1,-1-109-250,0-1 1,0 1 0,0-1 0,0-1 0,0 1-1,0-1 1,8-1 0,-13 1-14,100 2-433,-101-2 238,-18-5-10302,6 1 2745</inkml:trace>
  <inkml:trace contextRef="#ctx0" brushRef="#br0" timeOffset="1385.12">1168 688 4721,'0'0'16380,"64"0"-15844,-46 0-328,0 0-152,-2 0-56,-3 0-624,-4 0-1897,-2 0-3040</inkml:trace>
  <inkml:trace contextRef="#ctx0" brushRef="#br0" timeOffset="1848.33">1777 455 1536,'0'0'20074,"5"0"-19237,66 5 1294,12 0-3400</inkml:trace>
  <inkml:trace contextRef="#ctx0" brushRef="#br0" timeOffset="2230.94">1792 621 8834,'0'0'8746,"73"0"-7178,-55 0-208,-2 0-591,-2 0-209,-4 0-344,-5 0-216,-3 0-768</inkml:trace>
  <inkml:trace contextRef="#ctx0" brushRef="#br0" timeOffset="-1168.28">53 380 11122,'0'0'12087,"80"11"-7599,38-12-4112,-69-2-2781</inkml:trace>
  <inkml:trace contextRef="#ctx0" brushRef="#br0" timeOffset="-748.94">1 636 11506,'0'0'9386,"65"-17"-8529,-35 16-417,0 1-200,0 0-232,0 2-8,12-1-680,-7 0-1529,-7-1-3816</inkml:trace>
  <inkml:trace contextRef="#ctx0" brushRef="#br0">781 368 4121,'0'0'17492,"0"9"-16846,4 249 7461,-6-296-7130,-14-213-4918,16 245 3907,0 1-1,1-1 1,-1 1 0,1-1 0,0 1-1,0 0 1,1-1 0,-1 1 0,1 0-1,1 0 1,-1 0 0,1 0 0,-1 0-1,1 1 1,1-1 0,-1 1 0,1 0-1,-1 0 1,1 0 0,1 0 0,-1 1-1,0-1 1,1 1 0,-1 1 0,1-1-1,0 0 1,0 1 0,0 0 0,1 0-1,-1 1 1,0-1 0,1 1 0,-1 0-1,0 1 1,1-1 0,-1 1 0,1 0-1,-1 1 1,1-1 0,-1 1 0,1 0-1,-1 0 1,0 1 0,1-1 0,-1 1-1,0 1 1,0-1 0,0 1 0,-1-1 0,1 1-1,-1 1 1,7 5 0,-3-1 107,0 0 0,0 0 1,-1 1-1,0 0 0,-1 1 0,0-1 1,0 1-1,-1 0 0,-1 1 1,0-1-1,5 19 0,-2 4 200,-1 1-1,1 52 1,-5-43 76,-2-23-73,1-9 831,9-24-6823,-2 1-3077</inkml:trace>
  <inkml:trace contextRef="#ctx0" brushRef="#br0" timeOffset="958.37">1354 518 7378,'0'0'10702,"11"13"-3919,-190-24-4728,179 11-2057,-1 0 1,0 1-1,1-1 1,-1 0-1,0 0 1,1 0 0,-1 1-1,1-1 1,-1 0-1,0 0 1,1 1-1,-1-1 1,1 1-1,-1-1 1,1 0-1,-1 1 1,1-1-1,0 1 1,-1-1 0,1 1-1,0 0 1,-1-1-1,1 1 1,0-1-1,-1 1 1,1-1-1,0 1 1,0 0-1,0 0 1,-3 28-95,10 27-44,2-4 406,-2 0 0,0 59 1,-1-109-250,0-1 1,0 1 0,0-1 0,0-1 0,0 1-1,0-1 1,8-1 0,-13 1-14,100 2-433,-101-2 238,-18-5-10302,6 1 2745</inkml:trace>
  <inkml:trace contextRef="#ctx0" brushRef="#br0" timeOffset="1385.12">1169 688 4721,'0'0'16380,"64"0"-15844,-46 0-328,0 0-152,-2 0-56,-3 0-624,-4 0-1897,-2 0-3040</inkml:trace>
  <inkml:trace contextRef="#ctx0" brushRef="#br0" timeOffset="1848.33">1777 455 1536,'0'0'20074,"5"0"-19237,66 5 1294,12 0-3400</inkml:trace>
  <inkml:trace contextRef="#ctx0" brushRef="#br0" timeOffset="2230.94">1792 621 8834,'0'0'8746,"73"0"-7178,-55 0-208,-2 0-591,-2 0-209,-4 0-344,-5 0-216,-3 0-768</inkml:trace>
  <inkml:trace contextRef="#ctx0" brushRef="#br0" timeOffset="4912.31">2436 88 9378,'0'0'9706,"-3"-3"-8886,3 3-806,0 0 1,0-1-1,0 1 0,0 0 0,-1-1 1,1 1-1,0 0 0,0 0 0,0-1 0,0 1 1,-1 0-1,1 0 0,0-1 0,0 1 1,-1 0-1,1 0 0,0 0 0,0-1 1,-1 1-1,1 0 0,0 0 0,-1 0 0,1 0 1,0 0-1,-1 0 0,1 0 0,0-1 1,-1 1-1,1 0 0,0 0 0,-1 0 0,1 0 1,0 0-1,-1 1 0,1-1 0,0 0 1,0 0-1,-1 0 0,1 0 0,0 0 0,-1 0 1,1 0-1,0 1 0,-1-1 0,1 0 1,0 0-1,0 0 0,-1 1 0,1-1 0,0 1 1,-1 22 547,1-11-397,3 21 639,1-1 1,1 1 0,2-1-1,17 51 1,-48-114 2997,19 16-4095,1-1 0,0 1 0,1-1 0,1-1 0,0-31 0,1 37 67,2-1 0,0 0 0,0 1 0,1-1 0,0 1 0,1-1 0,0 1-1,10-21 1,-12 29 171,1 0-1,0-1 0,0 1 1,0 0-1,0 1 0,1-1 0,-1 0 1,1 1-1,-1-1 0,1 1 0,0 0 1,0 0-1,0 0 0,0 0 1,0 0-1,1 1 0,-1-1 0,0 1 1,1 0-1,6-1 0,-7 2 16,1 0-1,-1 0 0,1 1 1,-1 0-1,1-1 0,-1 1 1,0 1-1,1-1 0,-1 0 1,0 1-1,0-1 0,0 1 1,0 0-1,0 0 1,0 0-1,-1 1 0,1-1 1,-1 1-1,1-1 0,-1 1 1,2 3-1,6 9 210,-1 0 0,0 1 0,-2 0 0,0 0 0,0 1 0,-2 0 0,0 0 0,-1 0 1,-1 1-1,0-1 0,-1 1 0,-1 29 1255,-7-74 77,2 1-1868,-1-50-1,5 70 204,0-1 0,0 1 0,1-1 0,-1 1 0,1-1 0,1 1 0,-1 0 0,1 0 0,1 0 0,-1 0 0,1 0 0,0 0 0,5-7 0,-7 11 121,1 1-1,0-1 1,0 1-1,-1 0 1,1 0-1,0 0 1,0 0-1,0 0 1,0 0-1,1 0 1,-1 1-1,0-1 1,0 1-1,0 0 1,0-1-1,1 1 1,-1 0-1,0 0 1,0 1-1,0-1 1,1 0-1,-1 1 1,0-1-1,0 1 1,0 0-1,0 0 1,0-1-1,0 2 1,0-1-1,0 0 1,0 0-1,3 3 1,0 0 41,1 0 1,-1 1-1,0-1 1,0 1-1,-1 0 0,0 0 1,1 1-1,-2-1 1,6 10-1,-5-3 316,0-1-1,-1 1 1,-1 0-1,0 0 1,-1 0-1,0 0 1,-1 20 749,-3-62 223,3 18-1491,1 1 1,0-1-1,1 1 1,0 0-1,1-1 1,0 1 0,1 0-1,6-11 1,-10 20 168,1-1 1,1 1 0,-1 0 0,0 0-1,0-1 1,1 1 0,-1 0 0,1 0 0,0 1-1,0-1 1,0 0 0,0 1 0,0-1-1,0 1 1,0-1 0,0 1 0,0 0 0,1 0-1,-1 0 1,0 0 0,1 1 0,-1-1-1,1 0 1,-1 1 0,1 0 0,-1 0 0,1-1-1,-1 1 1,1 1 0,-1-1 0,1 0-1,-1 1 1,1-1 0,-1 1 0,1 0-1,-1 0 1,0 0 0,1 0 0,-1 0 0,0 0-1,0 1 1,0-1 0,3 3 0,0 1 28,0 0 0,0 0 0,0 0 0,0 0 0,-1 1 0,0-1 0,0 1 0,-1 1 0,0-1 0,0 0 0,0 1 0,-1-1 0,3 10 0,3 16 472,6 50 0,-11-56 208,-1 14 682,-2-39-1517,-1-10-5969</inkml:trace>
  <inkml:trace contextRef="#ctx0" brushRef="#br0" timeOffset="5447.43">2304 532 8490,'0'0'10670,"14"-2"-8705,107-16 1031,153-4 1,141 18-1860,-297 4 101,-117 0-1211,-21 0-3896,7 1-2026,1 1-2251</inkml:trace>
  <inkml:trace contextRef="#ctx0" brushRef="#br0" timeOffset="6476.93">2550 750 11266,'0'0'8155,"1"13"-6997,14 107 866,6 92 4811,-33-360-6078,5 86-1151,-6-13-320,8 51 508,1 0 1,-1-33-1,5 56 139,21 16-413,20 31 435,-31-35 35,0 1 1,0-1 0,1 0 0,1-1-1,12 9 1,-22-19 1,-1 1 0,0 0 0,0-1 0,1 1 0,-1-1 0,1 1 0,-1-1 1,0 0-1,1 0 0,-1 1 0,1-1 0,-1 0 0,1 0 0,-1 0 0,0-1 0,1 1 0,-1 0 0,1 0 0,-1-1 0,0 1 0,1-1 1,1 0-1,0-2-38,1 1 0,-1 0 0,0-1 0,0 1 0,0-1 0,0 0 0,-1 0 0,4-4 0,0-3-97,1 0-1,-2 0 0,1 0 1,6-20-1,-10 21 98,0 0-1,0 1 1,-1-1 0,0 0-1,-1-12 1,20 85-154,2 110 606,-17-120 428,17 87 1,-20-130-272,-5-15-183,-3-20-2309,6 4-2544,0-2-3618</inkml:trace>
  <inkml:trace contextRef="#ctx0" brushRef="#br0" timeOffset="7293.39">3246 148 8490,'0'0'10133,"-9"-2"-9501,-5-1-488,0 0 379,1 0 0,-1 1 0,1 1 0,-1 0 0,0 0 0,-16 2 0,29 0-528,0 0 0,0-1 0,0 1 0,0 0 1,1-1-1,-1 1 0,0 0 0,0 0 1,0 0-1,1-1 0,-1 1 0,0 0 0,1 0 1,-1 0-1,1 0 0,-1 0 0,1 1 0,0-1 1,-1 0-1,1 0 0,0 0 0,0 0 1,0 0-1,-1 0 0,2 3 0,-1 35-214,0-27 276,0 8-2,0-1 1,2 0-1,0 1 1,7 29-1,-8-48-30,0 0 0,0 0-1,0 0 1,0 0 0,0 0 0,0 0-1,0 0 1,1 0 0,-1-1 0,0 1-1,1 0 1,-1-1 0,0 0 0,1 1-1,-1-1 1,1 0 0,-1 1 0,0-1-1,1 0 1,1 0 0,36 1 288,-31-1-322,1 0-267,22 0-170,-17-8-4950</inkml:trace>
  <inkml:trace contextRef="#ctx0" brushRef="#br0" timeOffset="7690.02">3053 230 10426,'0'0'2481,"61"-6"-2297,-32 10-184,-4 5-840,-5-1-1681</inkml:trace>
  <inkml:trace contextRef="#ctx0" brushRef="#br0" timeOffset="8405.4">3105 1001 4905,'0'0'11669,"-10"0"-7917,-15 0-2759,12 0-829,5-1-21,0 1-1,0 0 1,0 1-1,-14 3 1,20-4-147,1 0-1,0 1 1,-1-1 0,1 1 0,-1 0-1,1-1 1,0 1 0,-1 0-1,1 0 1,0 0 0,0 0 0,-1 0-1,1 0 1,0 0 0,0 0 0,0 1-1,0-1 1,1 0 0,-1 0-1,0 1 1,1-1 0,-1 1 0,0-1-1,1 1 1,0-1 0,-1 1-1,1-1 1,0 1 0,0-1 0,0 3-1,1 13-131,0-1-1,7 27 1,3 19 183,-10-46-22,4 23-24,-5-37 14,1-1 0,-1 0 0,1 0 0,0 0 0,-1 0 0,1 0 0,0 0 0,-1 0-1,1 0 1,0-1 0,0 1 0,0 0 0,0 0 0,0-1 0,0 1 0,0 0 0,0-1 0,0 1-1,0-1 1,1 1 0,-1-1 0,0 0 0,0 0 0,0 1 0,1-1 0,-1 0 0,0 0-1,2 0 1,10 0-375,49-2 1297,-33-5-2456,-28 7 1228,0-1 0,0 1 0,0-1 0,0 0 1,0 1-1,0-1 0,0 0 0,0 1 0,-1-1 1,1 0-1,0 0 0,0 0 0,-1 0 0,1 0 0,-1 0 1,1 0-1,0-1 0,0-6-4409</inkml:trace>
  <inkml:trace contextRef="#ctx0" brushRef="#br0" timeOffset="8838.35">2993 1122 13339,'0'0'3209,"83"-27"-3730,-54 20-2343</inkml:trace>
  <inkml:trace contextRef="#ctx0" brushRef="#br0" timeOffset="9229.44">3560 575 6753,'0'0'7650,"67"0"-6850,-48 0-376,-3 0-272,-6 0-152</inkml:trace>
  <inkml:trace contextRef="#ctx0" brushRef="#br0" timeOffset="9230.44">3527 745 11626,'0'0'8946,"62"-1"-7729,-34-4-1217,9-4-72,-7 1-3665,-9 0-4849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6:49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6053 200 10202,'0'0'12638,"1"7"-11992,20 141 2708,29 151-1185,-49-299-2164,-1 0 0,0 1 0,0-1 1,1 0-1,-1 1 0,0-1 0,0 0 1,1 0-1,-1 1 0,0-1 0,0 0 0,0 1 1,0-1-1,0 1 0,0-1 0,0 0 0,1 1 1,-1-1-1,0 0 0,0 1 0,0-1 1,0 1-1,-1-1 0,1 0 0,0 1 0,0-1 1,0 0-1,0 1 0,0-1 0,0 0 0,-1 1 1,1-1-1,0 0 0,0 1 0,0-1 1,-1 0-1,1 1 0,0-1 0,0 0 0,-1 0 1,1 1-1,0-1 0,-1 0 0,-15-17-941,-5-21-2270,7 8-1955,-1-6-4724</inkml:trace>
  <inkml:trace contextRef="#ctx0" brushRef="#br0" timeOffset="517.17">5697 171 13067,'0'0'3617,"73"-13"-2673,-12 4-208,24 0-120,6 3-312,-2 4 248,-18 2-64,-23 0-304,0 6-184,-16 1-1296,-6 0-3065</inkml:trace>
  <inkml:trace contextRef="#ctx0" brushRef="#br0" timeOffset="952.01">6410 675 13259,'0'0'10586,"-37"-73"-9634,34 47-232,3 1-151,0-1-185,0 2-256,9 2-128,5 2-160,8 4-705,6 4-799,5 4-416,15 6-2113,-9 2-536,-6 0-6306</inkml:trace>
  <inkml:trace contextRef="#ctx0" brushRef="#br0" timeOffset="1359.78">6673 444 9330,'0'0'3981,"-11"3"-2003,4-1-1564,0 0 0,0 1 0,0 0 0,0 0 0,0 0 1,-9 7-1,13-8-256,1 1 1,-1-1-1,1 1 0,-1 0 1,1-1-1,0 1 1,0 0-1,0 0 0,0 1 1,1-1-1,0 0 0,-1 1 1,1-1-1,0 0 1,0 1-1,1-1 0,-1 1 1,1-1-1,0 1 1,0 3-1,0-2-113,0-1 0,0 0 0,1 1 0,0-1 0,0 0 0,0 0 0,0 0 0,0 0 0,1 0 0,0 0 0,0 0-1,0-1 1,0 1 0,1 0 0,-1-1 0,1 0 0,0 0 0,0 0 0,0 0 0,0 0 0,1 0 0,-1-1 0,1 0 0,0 1 0,-1-1 0,1-1 0,0 1 0,0-1 0,0 1 0,0-1 0,1 0 0,-1 0 0,0-1 0,0 0 0,1 1 0,-1-1 0,0 0-1,0-1 1,1 1 0,-1-1 0,0 0 0,0 0 0,0 0 0,0-1 0,0 0 0,0 1 0,0-1 0,0 0 0,-1-1 0,1 1 0,-1-1 0,0 0 0,0 1 0,1-1 0,-2-1 0,1 1 0,0 0 0,-1-1 0,1 1 0,-1-1 0,0 0 0,2-5 0,-1 1-237,-1 0 1,0-1 0,0 1-1,0 0 1,-1-1 0,0 1 0,-1-1-1,0 1 1,0-1 0,-1 1-1,-3-15 1,3 18 133,1 1 0,-1 0-1,-1 0 1,1 0 0,0 0 0,-1 0-1,0 1 1,0-1 0,0 0-1,-1 1 1,1-1 0,-1 1 0,0 0-1,1 0 1,-1 0 0,-1 0 0,1 1-1,0-1 1,-1 1 0,1 0 0,-1 0-1,0 0 1,0 0 0,0 1 0,-5-2-1,8 2 85,0 1 0,1 0 0,-1 0 0,1 0 0,-1 0-1,0 0 1,1 0 0,-1 0 0,0 0 0,1 0 0,-1 0-1,1 0 1,-1 0 0,0 0 0,1 0 0,-1 0-1,1 1 1,-1-1 0,1 0 0,-1 1 0,1-1 0,-1 0-1,1 1 1,-1-1 0,1 0 0,-1 1 0,1-1 0,-1 1-1,1-1 1,0 1 0,-1-1 0,1 1 0,-1 0 0,2 25 768,21 25 409,-19-46-1080,0 0-1,1 0 1,0-1 0,0 1 0,0-1 0,1 0 0,-1 0 0,1-1 0,0 1 0,7 2-1,-10-5-108,0 0-1,0 0 1,0 0-1,0-1 0,0 1 1,0-1-1,0 0 0,0 0 1,1 1-1,-1-1 0,0-1 1,0 1-1,0 0 0,1 0 1,-1-1-1,0 1 0,0-1 1,0 0-1,0 0 1,0 0-1,0 0 0,0 0 1,0 0-1,-1 0 0,1-1 1,0 1-1,-1 0 0,1-1 1,-1 0-1,3-2 0,3-8-291,0 0 0,-1 0 0,0 0 0,-1-1 0,0 0 0,2-13 0,-3 15 393,-3 25 85,0 0 0,1 0-1,0 0 1,1 0 0,10 25-1,-11-31-51,1-1 0,1 1 0,-1-1 0,1 0 0,1 0 0,-1 0 0,1-1-1,0 0 1,1 0 0,-1 0 0,12 9 0,-16-14-135,1 0-1,-1 0 1,1 0 0,-1-1 0,1 1 0,-1 0-1,1-1 1,0 1 0,-1-1 0,1 1-1,0-1 1,-1 0 0,1 1 0,0-1-1,-1 0 1,1 0 0,0 0 0,0-1-1,-1 1 1,1 0 0,0-1 0,-1 1 0,1-1-1,-1 1 1,1-1 0,1-1 0,0 0-31,0-1 0,0 1 0,0-1 0,-1 0 1,1 0-1,-1 0 0,0 0 0,0-1 0,0 1 1,0 0-1,2-6 0,0-4-215,1-1-1,-1 1 1,-1-1-1,-1 0 1,2-21-1,-3 27 47,-1 5 170,1 1 1,-1-1-1,0 0 0,0 1 1,0-1-1,0 0 0,0 1 1,0-1-1,-1 0 0,1 1 1,-1-1-1,0 1 0,0-1 1,-1-2-1,2 44 1092,2-25-810,2-1 0,0 1 0,0-1 0,1 0 0,14 24 0,14 9-1658,-28-42 245,-1 0-1,1 0 0,-1 0 1,1 0-1,0-1 0,10 5 1</inkml:trace>
  <inkml:trace contextRef="#ctx0" brushRef="#br0" timeOffset="1771.67">7143 386 12443,'0'0'5981,"3"8"-4701,52 116 1010,-45-105-1479,0 0 0,1-1 0,2 0-1,24 28 1,-33-54 1949,-2-43-1911,-10-143-1773,8 192 739,0 0 0,0 0 0,0 1 0,0-1 1,1 0-1,-1 0 0,0 0 0,1 1 0,0-1 1,-1 0-1,1 1 0,0-1 0,0 1 0,-1-1 0,1 1 1,0-1-1,1 1 0,-1-1 0,1 0 0,1 1-466,-1 0-1,0 0 1,0 0 0,0 0-1,1 1 1,-1-1-1,0 1 1,1-1 0,-1 1-1,1 0 1,-1 0 0,0 0-1,5 1 1,10 2-4336</inkml:trace>
  <inkml:trace contextRef="#ctx0" brushRef="#br0" timeOffset="2636.21">7476 427 9354,'0'0'6760,"-9"-2"-4369,-31-4-369,37 6-1889,1 0 1,-1 0-1,1 1 1,0-1-1,-1 0 0,1 1 1,0 0-1,-1 0 1,1-1-1,0 1 0,0 1 1,0-1-1,0 0 1,0 0-1,0 1 0,0-1 1,0 1-1,1 0 1,-1-1-1,0 1 0,1 0 1,0 0-1,-1 0 0,1 0 1,0 0-1,0 0 1,-1 3-1,-1 3 54,0-1 0,0 1 0,1-1 0,0 1 0,1 0 0,-2 9 0,3-6-83,0 0 1,0-1 0,1 1-1,0-1 1,5 21-1,-5-28-98,-1-1 0,1 0 0,0 1 0,0-1 0,0 1 0,0-1 0,0 0 0,0 0 0,0 0 0,1 0-1,0 0 1,-1 0 0,1 0 0,0 0 0,0 0 0,0-1 0,0 1 0,0-1 0,0 0 0,0 1 0,0-1-1,1 0 1,-1 0 0,0 0 0,1-1 0,-1 1 0,1 0 0,-1-1 0,1 0 0,3 1 0,-4-2-45,1 0 1,-1 0 0,1 0-1,-1 0 1,1 0-1,-1-1 1,0 1 0,0-1-1,0 1 1,1-1 0,-1 0-1,-1 0 1,1 0-1,0 0 1,0 0 0,-1 0-1,1 0 1,-1 0 0,0-1-1,0 1 1,0-1-1,0 1 1,0-1 0,0 1-1,0-5 1,3-7-426,-1 0 0,0-1 0,1-17 0,-3-67-2473,0 99 2931,-1 0 1,0 0-1,1 0 0,-1 0 0,0 0 0,1 0 1,-1-1-1,0 1 0,1 0 0,-1 1 1,1-1-1,-1 0 0,0 0 0,1 0 1,-1 0-1,0 0 0,1 0 0,-1 0 1,0 0-1,1 1 0,-1-1 0,0 0 1,0 0-1,1 0 0,-1 1 0,0-1 0,1 0 1,-1 0-1,0 1 0,0-1 0,0 0 1,1 1-1,-1-1 0,0 0 0,0 1 1,0-1-1,0 1 0,12 12 114,-4-1 183,-1 0 0,0 1-1,-1-1 1,0 2-1,-1-1 1,0 1 0,-1-1-1,-1 1 1,0 1-1,0 15 692,-3-61 201,0 20-1514,0 0 0,0-1 0,1 1 0,1-1 0,0 1 0,0 0 0,1 0 0,0 0 0,1 0 1,1 1-1,-1-1 0,2 1 0,6-10 0,-12 20 325,0-1-1,1 1 1,-1-1 0,1 1-1,-1-1 1,0 1 0,1-1-1,-1 1 1,1 0 0,-1-1 0,1 1-1,-1 0 1,1 0 0,0-1-1,-1 1 1,1 0 0,-1 0-1,1 0 1,-1 0 0,1 0 0,0 0-1,-1 0 1,1 0 0,-1 0-1,1 0 1,0 0 0,-1 0-1,1 0 1,-1 0 0,1 0 0,0 1-1,-1-1 1,1 0 0,-1 0-1,1 1 1,-1-1 0,1 0 0,-1 1-1,1-1 1,-1 1 0,1-1-1,-1 0 1,0 1 0,1-1-1,-1 1 1,0-1 0,1 1 0,-1-1-1,0 1 1,0 0 0,1-1-1,-1 1 1,0-1 0,0 1-1,0 0 1,13 41 764,-12-36-636,3 9 117,0-1 0,0 0 0,11 21 0,-14-33-167,1 1 0,-1 0 0,1 0 0,0-1-1,-1 1 1,1-1 0,0 0 0,1 1 0,-1-1 0,0 0-1,1 0 1,-1 0 0,1-1 0,-1 1 0,1 0-1,0-1 1,0 0 0,0 0 0,0 0 0,0 0 0,0 0-1,0 0 1,5-1 0,-7 0-73,1 0 0,-1-1 0,1 0-1,-1 1 1,0-1 0,0 0 0,1 1 0,-1-1 0,0 0-1,0 0 1,0 0 0,0 0 0,0 0 0,0-1 0,0 1-1,0 0 1,0 0 0,-1-1 0,1 1 0,0 0-1,-1-1 1,1 1 0,-1 0 0,0-1 0,1 1 0,-1-1-1,0 1 1,0-1 0,0 1 0,0-1 0,0-1 0,-1-52-186,-10 1 58,8 46 48,1-1 0,0 1 0,0-1 1,1 0-1,0 1 0,1-1 0,0 0 1,2-12-1,-2 20 60,0 0 0,0 0 0,0 0-1,0-1 1,0 1 0,1 0 0,-1 0 0,1 1 0,-1-1 0,0 0 0,1 0 0,0 0 0,-1 0-1,1 0 1,-1 0 0,1 1 0,0-1 0,0 0 0,0 0 0,-1 1 0,1-1 0,0 1-1,0-1 1,0 1 0,0-1 0,1 0 0,0 1 15,0 0-1,0 0 1,0 0 0,0 0-1,-1 1 1,1-1-1,0 1 1,0-1 0,-1 1-1,1-1 1,0 1 0,0 0-1,2 2 1,4 2 54,-1 0 0,1 1 1,-1 1-1,10 10 1,124 137 576,-139-152-577,1 1-1,-1-1 1,0 0 0,0 1-1,0 0 1,0 0 0,-1-1-1,1 1 1,-1 0 0,1 0-1,-1 1 1,0-1 0,0 0-1,-1 0 1,1 0 0,-1 1-1,1 5 1,-2-7-42,0 1 0,0-1-1,0 0 1,0 0 0,0 0 0,0 0-1,-1 0 1,1 0 0,-1 0 0,1 0-1,-1 0 1,0 0 0,0-1 0,0 1-1,0-1 1,0 0 0,0 1 0,0-1-1,0 0 1,-1 0 0,1 0 0,0 0-1,-5 0 1,-45 8-2138,18-8-2953,30-1 4054,-17 0-6304</inkml:trace>
  <inkml:trace contextRef="#ctx0" brushRef="#br0" timeOffset="3134.36">8384 301 10098,'0'0'6514,"-2"-9"-5562,1 7-938,0 0 0,1 1 1,-1-1-1,0 0 0,1 0 0,0 0 1,-1 0-1,1 1 0,0-1 0,0 0 1,0 0-1,0 0 0,0 0 0,0 0 1,0 0-1,1 0 0,-1 1 0,1-1 1,0 0-1,-1 0 0,1 1 1,0-1-1,0 0 0,0 1 0,0-1 1,0 1-1,0-1 0,1 1 0,-1-1 1,0 1-1,1 0 0,-1 0 0,1 0 1,-1 0-1,1 0 0,0 0 0,-1 0 1,1 0-1,0 1 0,0-1 1,0 1-1,-1-1 0,1 1 0,0 0 1,3-1-1,3 0 130,1 0 0,-1 1 0,1 0 0,0 0 0,-1 1 0,1 0 0,-1 0 0,1 1 0,-1 0 0,0 1 0,0 0 0,0 0 0,0 1 0,0 0 0,-1 0 0,0 1 0,0 0 0,0 0 0,0 0 1,-1 1-1,0 0 0,0 0 0,0 1 0,-1 0 0,0 0 0,0 0 0,-1 0 0,0 1 0,0 0 0,-1 0 0,0 0 0,-1 0 0,1 0 0,-1 1 0,1 16 0,-3-19-19,-1 0 0,1 0 0,-1 0 0,-1 0 0,1-1 0,-1 1 0,0 0-1,0-1 1,-1 1 0,0-1 0,0 0 0,0 0 0,0 0 0,-1 0 0,0-1 0,0 1 0,-9 7 0,7-7-79,0 1 0,-1-1 0,0 0 1,0-1-1,0 0 0,0 0 0,-1 0 1,1-1-1,-1 0 0,0-1 0,0 0 1,-13 2-1,21-4-107,-1 0 1,1 0-1,0 0 0,-1 0 1,1 0-1,-1 0 0,1 0 1,-1 0-1,1-1 0,-1 1 1,1 0-1,0 0 0,-1 0 1,1-1-1,0 1 0,-1 0 1,1 0-1,-1-1 0,1 1 1,0 0-1,0-1 0,-1 1 0,1-1 1,0 1-1,0 0 0,-1-1 1,1 1-1,0-1 0,0 1 1,0 0-1,0-1 0,-1 1 1,1-1-1,0 1 0,0-1 1,0 1-1,0-1 0,0 1 1,0 0-1,0-1 0,0 1 1,1-1-1,-1 1 0,0-1 1,0 1-1,0-1 0,0 1 1,0 0-1,1-1 0,-1 0 1,11-24-4460,6 1-918</inkml:trace>
  <inkml:trace contextRef="#ctx0" brushRef="#br0" timeOffset="3534.69">8813 233 3753,'0'0'16625,"-11"6"-14793,4-2-1601,1 0-1,-1 0 1,1 0-1,0 1 1,0 0 0,0 0-1,1 0 1,0 1-1,0 0 1,0 0-1,1 0 1,0 0 0,0 1-1,0 0 1,1 0-1,0 0 1,0 0 0,1 0-1,-2 9 1,2-2-18,0 1-1,1 0 1,0 0 0,1-1 0,1 1 0,1 0-1,0 0 1,5 20 0,-5-30-257,0 0 0,0 0 0,0 0 0,0 0 1,1-1-1,0 1 0,0-1 0,0 1 0,0-1 0,1 0 0,-1 0 0,1-1 0,0 1 0,0-1 0,1 0 0,-1 0 0,1 0 1,0-1-1,-1 1 0,1-1 0,0 0 0,0 0 0,0-1 0,1 0 0,-1 0 0,10 1 0,2-1-813,-1-1 1,0-1-1,1 0 0,-1-1 0,27-7 0,12-9-5470</inkml:trace>
  <inkml:trace contextRef="#ctx0" brushRef="#br0" timeOffset="3978.87">9036 558 10642,'0'0'9586,"9"-6"-7869,3-1-1343,0-2 0,-1 0 1,0 0-1,-1-1 0,14-16 1,-21 23-291,0-1 0,0 0 0,0 0 0,-1 0 0,1-1 0,-1 1 0,0 0 0,0-1 0,-1 0 0,1 1 0,-1-1 0,0 0 0,0 0 0,-1 0 0,1 0 0,-1 1 0,0-1 0,-1 0 0,1 0 0,-1 0 0,0 0 0,-2-8 0,1 10-20,1 0 0,-1 1 0,0-1 0,0 1 0,0-1 0,0 1 0,0 0 0,0 0 0,0 0 0,-1 0 0,1 0 0,-1 1 0,0-1 0,1 1 0,-1 0 0,0-1 0,-5 0 0,7 1-52,-1 1 0,1 0 0,0 0 0,0-1 0,-1 1 0,1 0-1,0 0 1,0 0 0,0 0 0,-1 0 0,1 1 0,0-1 0,0 0 0,-1 1 0,1-1 0,0 0 0,0 1 0,0 0 0,0-1 0,0 1 0,0-1 0,0 1 0,0 0 0,0 0 0,0 0 0,0 0 0,0 0-1,1 0 1,-1 0 0,0 0 0,0 0 0,1 0 0,-1 0 0,1 0 0,-1 0 0,1 0 0,0 1 0,-1-1 0,1 0 0,0 0 0,0 0 0,0 1 0,0-1 0,0 0 0,0 2 0,1 16-9,1 1 1,1-1-1,0 1 0,2-1 1,0 0-1,1 0 1,8 17-1,9 31-29,-1 4-78,-6-24 53,-2 0 1,-2 2-1,5 54 0,-16-94 54,-1 0 0,0 0 0,0 0 0,-1 0 0,0-1 0,-1 1 0,0 0 0,0-1 0,-1 1 0,-5 11 0,7-18 5,-1 1 0,0 0 0,1 0 1,-1-1-1,-1 1 0,1-1 0,0 1 1,-1-1-1,1 0 0,-1 0 0,1 0 0,-1 0 1,0-1-1,0 1 0,0-1 0,0 1 1,0-1-1,0 0 0,0 0 0,0-1 1,-1 1-1,1-1 0,0 1 0,-1-1 1,1 0-1,0 0 0,0-1 0,-1 1 1,1-1-1,0 1 0,-5-3 0,4 2 0,0-1 0,0 0 0,0-1-1,1 1 1,-1-1 0,1 1 0,0-1-1,0 0 1,0 0 0,0 0 0,0-1-1,1 1 1,-1-1 0,1 1 0,0-1-1,0 0 1,0 0 0,1 0 0,-1 0-1,1 0 1,0 0 0,0 0 0,0-1-1,1 1 1,0-6 0,-2-3-107,1 1-1,1-1 1,0 0 0,1 0 0,1 0 0,0 0-1,5-17 1,-4 20-296,2-1 0,0 1 0,0 0 0,1 1 0,0-1 0,0 1 0,1 0 0,13-12 0,40-31-5991,-27 29 899</inkml:trace>
  <inkml:trace contextRef="#ctx0" brushRef="#br0" timeOffset="63856.87">4316 2057 11058,'0'0'9329,"7"-7"-8898,23-29-198,45-48-132,-67 77-102,-1 0 0,1 1-1,0-1 1,0 2 0,0-1-1,1 1 1,0 0 0,13-5 0,-19 10 2,-1 0 1,1 0-1,0-1 1,-1 2-1,1-1 1,0 0-1,-1 0 1,1 1-1,0-1 1,-1 1-1,1 0 1,-1 0-1,0 0 1,1 0-1,-1 1 1,0-1-1,1 0 1,-1 1-1,0 0 1,0-1-1,0 1 1,0 0-1,-1 0 1,1 0-1,0 0 1,-1 0-1,1 1 1,-1-1-1,0 0 1,0 1-1,1 3 1,7 12 62,-2 0 0,0 1 0,4 21 0,-7-27-34,0 3 218,0 0 0,-1 1-1,0-1 1,-1 1 0,-1 0 0,-1-1-1,-3 31 1,14-112 1027,-1 41-1913,0-1 0,1 1 0,2 1 0,0 0 0,1 1 0,32-37 0,-46 58 633,1 1 1,-1-1-1,1 1 0,-1-1 1,1 1-1,-1-1 1,1 1-1,-1-1 1,1 1-1,0-1 1,-1 1-1,1 0 1,0 0-1,-1-1 0,1 1 1,0 0-1,-1 0 1,1 0-1,0-1 1,0 1-1,-1 0 1,1 0-1,0 0 1,0 0-1,-1 0 0,1 1 1,0-1-1,-1 0 1,1 0-1,0 0 1,0 1-1,-1-1 1,1 0-1,0 1 1,-1-1-1,1 0 0,-1 1 1,1-1-1,-1 1 1,1-1-1,-1 1 1,1-1-1,0 2 1,17 31 125,-15-26-29,11 24 205,-2 0-1,-1 1 1,-1 0-1,-2 1 1,-1 0-1,-1 0 1,-2 1-1,-2-1 1,-1 1-1,-1 0 1,-2-1-1,-2 1 1,-14 63 0,9-64 132,5-19-241,0 1-1,0-1 0,1 1 1,1 0-1,0 0 0,1 0 1,2 27-1,3-33-509,-1-15-3197,-3-5-1539</inkml:trace>
  <inkml:trace contextRef="#ctx0" brushRef="#br0" timeOffset="64255">5384 1949 11322,'0'0'8410,"64"0"-7194,-29 0-295,3 0-257,3 0-120,0 0-72,-3 0-72,-4 2 48,-7 0-264,-8-1-184,-7 0-496</inkml:trace>
  <inkml:trace contextRef="#ctx0" brushRef="#br0" timeOffset="64690.63">5421 2219 10018,'0'0'5385,"58"0"-3352,-29 0-761,4 0-8,4-1-456,-3-1-287,-1 1 39,-8 1-224,-8 0-208,-8 0-128,-8 0-128,-3 2-1033,-10 0-2663,-2-2-3626</inkml:trace>
  <inkml:trace contextRef="#ctx0" brushRef="#br0" timeOffset="65254.21">6133 1964 9434,'0'0'8010,"13"1"-6629,213 7 1267,230-21 0,236-65-1673,-547 57-860,222-3-1,-365 24-249,0 0 0,0 0 0,0 0 0,0 0 0,0 1 1,0-1-1,0 0 0,0 1 0,0 0 0,0-1 0,0 1 0,-1 0 0,1 0 0,2 1 0,-7 3-1945,-15-4-312,3-4-3090</inkml:trace>
  <inkml:trace contextRef="#ctx0" brushRef="#br0" timeOffset="65974.33">6587 2255 9314,'0'0'11048,"-8"7"-10140,0 1-644,0 0-1,0 0 1,0 0 0,2 1-1,-1 0 1,1 1 0,0-1 0,1 1-1,0 0 1,0 1 0,-3 14 0,4-11-91,0 0 0,2 0 0,0 0 1,1 0-1,0 0 0,1 0 1,2 23-1,-1-33-147,-1 1-1,1-1 1,1 0 0,-1 1-1,0-1 1,1 0 0,0 0-1,0 0 1,0 0 0,1 0 0,-1 0-1,1 0 1,0-1 0,0 0-1,0 1 1,0-1 0,1 0-1,-1-1 1,1 1 0,0 0-1,0-1 1,0 0 0,0 0 0,0 0-1,0-1 1,1 1 0,6 0-1,-3 0-8,0-1 0,0-1 0,0 1 0,0-2 0,0 1 0,0-1 0,0 0 0,0 0 0,0-1 0,0 0 0,-1-1-1,1 0 1,-1 0 0,1 0 0,-1-1 0,0 0 0,-1-1 0,1 1 0,-1-1 0,0-1 0,7-6 0,-9 8-10,0 0 0,-1-1 0,1 0 0,-1 1-1,0-1 1,0-1 0,-1 1 0,1 0 0,-1-1 0,0 1 0,-1-1 0,1 1 0,-1-1 0,0 0 0,-1 0 0,1 1 0,-1-1 0,0 0 0,-1 0 0,1 0 0,-1 1 0,0-1 0,-1 0 0,1 1 0,-1-1 0,0 1 0,-1-1 0,1 1 0,-1 0 0,-3-5-1,-5-5-4,0 0-1,-1 1 1,-1 0-1,-22-19 1,28 27-105,0 1 0,0-1 1,-1 1-1,0 0 1,0 1-1,0 0 0,0 0 1,0 1-1,-1 0 0,0 0 1,-12-1-1,20 4-38,1 0 1,-1 0-1,0 1 0,0-1 1,1 0-1,-1 1 0,0-1 1,0 0-1,1 1 0,-1-1 0,1 1 1,-1 0-1,0-1 0,1 1 1,-1-1-1,1 1 0,-1 0 1,1-1-1,-1 1 0,1 0 0,0 0 1,-1-1-1,1 1 0,0 0 1,0 0-1,-1-1 0,1 1 1,0 0-1,0 0 0,0 0 0,0-1 1,0 1-1,0 0 0,0 0 1,1 1-1,1 34-5070,-2-33 4391,6 24-5778</inkml:trace>
  <inkml:trace contextRef="#ctx0" brushRef="#br0" timeOffset="66422.48">6934 2492 9842,'0'0'3291,"0"9"-1351,-10 101 5257,-2 34-3867,12-161-10702,0 2-966</inkml:trace>
  <inkml:trace contextRef="#ctx0" brushRef="#br0" timeOffset="66880.16">7098 2565 10522,'0'0'9854,"8"-13"-8721,128-258 1623,-129 251-2597,-6 15 41,0 0 0,1 1 1,0-1-1,0 1 0,0-1 0,0 1 0,1 0 0,5-7 1,2 41 243,0 25-199,-3 0 0,-2 1 0,-4 91 0,-1-85 466,-1-64-863,0 1 0,0-1 1,0 0-1,1 1 0,-1-1 0,1 1 1,-1-1-1,1 0 0,0 0 0,0 1 1,0-1-1,0 0 0,0 1 1,0-1-1,0 0 0,1-3 0,-1-1-1768,0-10-4329</inkml:trace>
  <inkml:trace contextRef="#ctx0" brushRef="#br0" timeOffset="67356.08">7378 2527 12291,'0'0'1993,"5"-8"-418,47-75 2451,-32 54-3215,-1-1-1,-2 0 1,-1-1 0,13-34-1,-26 45 138,-2 12 461,0 17-1096,-19 357 1790,19-388-6375,6 5-1688,3-1-2797</inkml:trace>
  <inkml:trace contextRef="#ctx0" brushRef="#br0" timeOffset="67767.85">7706 2308 6409,'0'0'8480,"-4"10"-6151,-1 3-1769,1-1 0,1 1-1,0 0 1,1 0-1,-2 21 1,4-26-344,0 0 0,0 0 1,1 0-1,0-1 0,0 1 0,1 0 0,0 0 0,0-1 1,1 1-1,0-1 0,0 0 0,8 12 0,-10-17-133,0 0 0,0 0-1,1 1 1,-1-1 0,1 0-1,0 0 1,0-1-1,-1 1 1,1 0 0,0 0-1,1-1 1,-1 1 0,0-1-1,0 0 1,1 0 0,-1 0-1,0 0 1,1 0 0,-1 0-1,1-1 1,-1 1 0,1-1-1,0 0 1,3 1-1,-3-2-17,-1-1-1,1 1 1,-1 0-1,1-1 0,-1 1 1,0-1-1,0 0 1,0 1-1,0-1 0,0 0 1,0-1-1,0 1 1,-1 0-1,1 0 1,-1-1-1,1 1 0,-1-1 1,0 1-1,0-1 1,0 1-1,0-1 0,0-5 1,3-5 12,-1-1-1,-1 0 1,0 0 0,-1 0 0,0-1 0,-1 1 0,-1 0-1,-3-21 1,3 31-93,1 1-1,-1-1 1,0 1-1,0-1 1,0 1-1,-1-1 0,1 1 1,-1 0-1,0 0 1,1 0-1,-1 0 1,-1 0-1,1 0 1,0 0-1,-1 1 1,0-1-1,1 1 0,-1-1 1,0 1-1,0 0 1,0 0-1,0 1 1,-1-1-1,1 1 1,-1-1-1,1 1 0,0 0 1,-1 1-1,0-1 1,1 0-1,-1 1 1,1 0-1,-1 0 1,0 0-1,1 0 1,-1 1-1,-5 0 0,7 0-178,1-1-1,-1 0 0,1 1 0,0 0 0,-1-1 0,1 1 1,-1 0-1,1-1 0,0 1 0,0 0 0,-1 0 0,1 0 1,0 0-1,0 0 0,-1 2 0,-7 12-7809</inkml:trace>
  <inkml:trace contextRef="#ctx0" brushRef="#br0" timeOffset="-13080.57">1 823 12363,'0'0'11591,"0"-1"-11515,0 1-1,0-1 0,0 0 1,-1 0-1,1 0 0,0 0 1,0 0-1,0 0 0,0 1 1,1-1-1,-1 0 0,0 0 1,0 0-1,0 0 0,1 0 1,-1 1-1,0-1 0,1 0 0,-1 0 1,2-1-1,11-20 42,2 1-1,0 1 0,1 0 1,1 1-1,1 0 1,1 2-1,0 0 1,1 1-1,27-16 0,-44 30-109,0 1-1,0-1 1,0 1-1,1-1 0,-1 1 1,0 0-1,1 1 0,-1-1 1,0 0-1,1 1 1,-1 0-1,1 0 0,-1 0 1,0 0-1,1 1 0,-1-1 1,1 1-1,-1 0 1,0 0-1,0 0 0,1 0 1,-1 0-1,0 1 0,0 0 1,0-1-1,0 1 1,-1 0-1,1 0 0,0 1 1,-1-1-1,0 1 0,1-1 1,-1 1-1,0 0 1,0-1-1,-1 1 0,1 0 1,0 0-1,1 5 1,3 7 125,-1-1 0,0 1 1,-1-1-1,-1 1 1,0 0-1,-1 1 1,1 22-1,-4-11 178,0 0-1,-2 0 1,-1 0-1,-1 0 0,-12 39 1,30-121-109,9 1-565,3 1 0,1 1 0,44-61 0,-70 112 354,1 1-1,-1-1 1,1 0 0,-1 0 0,1 1 0,0-1-1,-1 0 1,1 1 0,0-1 0,0 1-1,-1-1 1,1 1 0,0-1 0,0 1 0,0-1-1,-1 1 1,1 0 0,0-1 0,0 1 0,0 0-1,0 0 1,0 0 0,0 0 0,0 0-1,0 0 1,0 0 0,0 0 0,0 0 0,-1 0-1,3 1 1,-1 0 8,1 1-1,-1-1 1,0 1 0,1 0-1,-1 0 1,0 0 0,0 0-1,-1 0 1,1 0-1,2 4 1,5 8 58,-1 0-1,10 26 1,-10-14 9,0 0 0,-1 0 1,-2 0-1,0 1 0,1 48 0,-11 135 468,4-207-522,-17 237 688,-2 84-2649,20-355-2265,0 9-2819,0-4-7073</inkml:trace>
  <inkml:trace contextRef="#ctx0" brushRef="#br0" timeOffset="-12382.09">923 723 6529,'0'0'17043,"10"-2"-15775,15-1-687,59-9 1382,92-2 1,-175 14-1979,-1-1 1,1 1-1,-1 0 1,1 0-1,-1 0 1,1 0-1,-1 0 0,1 0 1,-1 0-1,0 0 1,1 0-1,-1 0 1,1 0-1,-1 0 1,1 0-1,-1 0 1,1 1-1,-1-1 1,1 0-1,-1 0 1,0 0-1,1 1 1,-1-1-1,0 0 1,1 1-1,-1-1 1,1 0-1,-1 1 1,0-1-1,0 0 1,1 1-1,-1-1 1,0 1-1,-16 5-4230,1-6-2376</inkml:trace>
  <inkml:trace contextRef="#ctx0" brushRef="#br0" timeOffset="-11954.36">944 912 14091,'0'0'5214,"13"0"-3417,-4 0-1629,253 9 6444,-253-8-8435,-19-4-4606,-1 0-1206</inkml:trace>
  <inkml:trace contextRef="#ctx0" brushRef="#br0" timeOffset="-11332.3">1539 113 10338,'0'0'1835,"4"-10"-1357,-3 5-342,1 0 1,0 0 0,0 0-1,0 1 1,1-1 0,0 1 0,0-1-1,0 1 1,0 0 0,0 0-1,1 0 1,0 1 0,0-1-1,0 1 1,0 0 0,0 0 0,1 1-1,0-1 1,-1 1 0,1 0-1,0 0 1,0 0 0,9-1-1,-2 2 237,0 1-1,0 1 0,-1 0 0,1 1 0,0 0 0,-1 0 0,1 1 1,-1 1-1,0 0 0,0 1 0,-1 0 0,1 0 0,-1 1 0,0 1 1,-1-1-1,14 13 0,-17-14-256,1 1 0,-1 0 0,-1 0 0,1 0 0,-1 1 0,0-1 0,0 1 0,-1 1 0,0-1 0,0 1 0,-1-1 0,0 1 0,0 0 0,-1 0 0,0 0 0,0 1 0,-1-1 0,0 0 1,-1 1-1,0-1 0,0 1 0,0-1 0,-4 15 0,1-15 50,0 0 1,-1-1-1,0 0 0,-1 1 1,1-2-1,-1 1 1,0 0-1,-1-1 0,0 0 1,0 0-1,0-1 1,-1 1-1,0-2 0,-10 7 1,10-6-208,1-2-1,-1 1 1,0-1 0,0 0 0,0 0-1,0-1 1,0 0 0,0 0 0,-1-1-1,1 0 1,-1 0 0,1 0 0,-1-1-1,1-1 1,-1 1 0,-11-3 0,19 3-104,-1-1 0,0 1 0,1 0 0,-1 0 0,0-1 0,1 1 0,-1-1 0,1 1 0,-1-1 0,1 1 0,-1-1 0,1 1 0,-1-1 0,1 1 0,-1-1 0,1 1 0,0-1 1,-1 0-1,1 1 0,0-1 0,-1 0 0,1 1 0,0-1 0,0 0 0,0-1 0,0-12-5454,4 5 500</inkml:trace>
  <inkml:trace contextRef="#ctx0" brushRef="#br0" timeOffset="-10915.24">2018 82 7402,'0'0'13056,"-11"4"-11264,5-2-1646,0 0 0,1 0 0,-1 0 0,1 1 0,-1 0 0,1 0 0,0 0 0,0 0-1,1 1 1,-1 0 0,1 0 0,-1 0 0,1 1 0,1-1 0,-1 1 0,1 0 0,-1 0 0,2 0 0,-1 1 0,0-1 0,1 1 0,0-1-1,0 1 1,1 0 0,-2 7 0,3-2 4,-1 0 1,1 0-1,1 0 0,0 0 0,1 0 0,0 0 1,0-1-1,1 1 0,1-1 0,0 1 0,0-1 0,8 14 1,-9-19-202,0-1 0,1 1 0,-1-1 0,1 1 0,0-1 0,0 0 0,0 0 1,0-1-1,1 1 0,0-1 0,0 0 0,0 0 0,0-1 0,0 1 0,0-1 1,1 0-1,-1 0 0,1-1 0,-1 0 0,1 0 0,-1 0 0,1-1 0,0 0 0,0 0 1,7-1-1,26-8-3038,-6-5-2772</inkml:trace>
  <inkml:trace contextRef="#ctx0" brushRef="#br0" timeOffset="-10190.39">2143 373 9722,'0'0'8605,"10"-3"-6992,-3 1-1460,0 0 0,0-1 0,0 0 0,0-1 1,0 1-1,-1-1 0,1 0 0,-1-1 0,0 0 0,0 0 0,-1 0 0,0-1 0,0 1 0,0-1 0,0-1 0,4-8 0,-4 5-100,0-1-1,0 0 1,-2 0 0,1 0-1,-1 0 1,-1 0 0,0-1-1,-1 1 1,1-20 0,-2 25-31,-1 1 0,1-1-1,-1 0 1,0 0 0,-1 1 0,1-1 0,-1 1 0,0-1 0,-4-7 0,4 10 21,0 0 0,0 1 0,0-1 0,0 1 0,0-1 0,-1 1 0,1 0 0,-1 0-1,0 0 1,1 0 0,-1 0 0,0 1 0,0-1 0,0 1 0,0 0 0,0 0 0,-6-1 0,8 2-22,0-1 0,-1 1 0,1 0 0,0 0 0,0 0 0,0 1 0,0-1 0,-1 0 0,1 0 0,0 1 0,0-1 1,0 1-1,0-1 0,0 1 0,0-1 0,0 1 0,0 0 0,0-1 0,0 1 0,0 0 0,0 0 0,0 0 0,1-1 0,-1 1 0,0 0 0,1 0 0,-1 0 0,1 0 0,-1 0 0,1 1 0,-1-1 0,1 0 0,0 0 0,-1 0 0,1 0 0,0 0 0,0 1 0,0-1 0,0 0 0,0 0 0,0 0 0,0 2 0,6 57 55,5-16 18,2-1 0,34 75 0,18 54-211,-60-155 105,0 1 0,-2-1-1,0 1 1,-2 0 0,1 0 0,-2 0-1,-4 33 1,4-47 102,-2 0-1,1 0 1,0-1 0,-1 1-1,0 0 1,0-1 0,0 1 0,0-1-1,0 1 1,-1-1 0,1 0-1,-1 0 1,0 0 0,0-1-1,-7 6 1,9-7-33,0 0-1,-1 0 1,1-1 0,-1 1-1,1 0 1,-1-1 0,1 1 0,-1-1-1,1 1 1,-1-1 0,0 0-1,1 1 1,-1-1 0,1 0-1,-1 0 1,0 0 0,1 0 0,-1-1-1,0 1 1,1 0 0,-1-1-1,1 1 1,-1-1 0,1 1-1,-1-1 1,1 0 0,-1 0-1,1 0 1,0 0 0,-1 0 0,1 0-1,0 0 1,0 0 0,0 0-1,0 0 1,0-1 0,0 1-1,0 0 1,0-1 0,-1-2 0,-1-3-62,-1 0 0,1-1 0,1 1 0,0-1 0,0 1 0,0-1 0,1 0 0,0 0 0,1 0 0,-1 0 0,2 1 0,-1-1 0,1 0 0,0 0 0,4-13 0,-3 15-122,0 0 0,0 1 0,0-1 0,1 1 0,0-1 0,0 1 0,1 0-1,-1 0 1,1 0 0,0 1 0,0 0 0,1-1 0,-1 1 0,1 1 0,0-1 0,0 1 0,0-1 0,1 1-1,-1 1 1,1-1 0,6-1 0,60-9-6728,-44 11 697</inkml:trace>
  <inkml:trace contextRef="#ctx0" brushRef="#br0" timeOffset="-9671.2">1513 925 12291,'0'0'5045,"16"-1"-2641,343-40 4004,-229 21-5215,181-5 0,-282 26-1691,1 0 1,-1 2-1,32 7 0</inkml:trace>
  <inkml:trace contextRef="#ctx0" brushRef="#br0" timeOffset="-9138.95">1669 1236 4545,'0'0'8650,"-3"-12"-8035,-11-39 456,13 48-989,0 0 0,1 0 0,0 0 1,0 0-1,0 0 0,0-1 1,0 1-1,1 0 0,-1 0 1,1 0-1,0 0 0,0 0 1,0 1-1,0-1 0,0 0 1,1 0-1,-1 0 0,1 1 0,0-1 1,0 1-1,0 0 0,0-1 1,0 1-1,0 0 0,0 0 1,1 0-1,-1 1 0,1-1 1,0 0-1,0 1 0,-1 0 0,1-1 1,5 0-1,-1-1 228,0 1 0,1 0 0,-1 1 0,1-1 0,0 1 0,-1 1 0,1-1 0,0 1 0,-1 1 0,1 0 0,14 2 0,-13 1-156,-1 0 0,1 0 0,0 0 0,-1 1 0,0 1 0,0-1 0,-1 1 0,1 0 0,-1 1 0,-1 0 0,1 0 0,-1 0 0,0 1 0,-1 0 0,0 0 1,0 1-1,6 15 0,-8-17-49,-1 0 0,1 0 0,-1 0 0,0 0 0,-1 0 0,0 1 0,0-1 0,0 0 0,-1 1 0,0-1 1,-1 1-1,0-1 0,0 1 0,0-1 0,-1 0 0,0 0 0,-1 0 0,1 0 0,-1 0 0,-1 0 0,1-1 1,-1 1-1,-6 6 0,-2 1 114,0-2 0,-1 1 1,-24 17-1,30-24-341,-1-2 0,1 1 0,-1-1 0,0 0 1,0 0-1,0-1 0,-1 0 0,1-1 0,-13 3 0,20-5 4,1 0 0,-1 0 0,0 0 0,1 0 0,-1 0-1,0 0 1,1 0 0,-1 0 0,1 0 0,-1 0 0,0 0-1,1 0 1,-1 0 0,1 0 0,-1-1 0,0 1 0,1 0 0,-1-1-1,1 1 1,-1 0 0,1-1 0,-1 1 0,1 0 0,-1-1-1,1 1 1,0-1 0,-1 1 0,1-1 0,0 1 0,-1-1 0,1 0-1,-2-20-6490,2 13 4173,0-14-7553</inkml:trace>
  <inkml:trace contextRef="#ctx0" brushRef="#br0" timeOffset="-8688.97">2040 1150 11202,'0'0'6794,"-11"10"-4607,2-3-1802,1 1 0,0-1 0,1 2 0,0-1-1,0 1 1,1 0 0,0 1 0,0-1 0,1 1 0,0 0 0,1 0 0,-4 14 0,7-17-262,-1 0 0,1 0 0,0 0 0,1 1 0,0-1 0,0 0 0,0 0 0,1 1 0,0-1 0,0 0 0,1 0 0,0 0 0,0 0 0,1-1 0,0 1 0,6 11 0,-5-14-203,-1 0 0,1 0 0,0 0-1,0 0 1,0-1 0,1 0 0,-1 0 0,1 0-1,-1 0 1,1-1 0,0 0 0,0 0 0,1 0-1,-1 0 1,0-1 0,0 0 0,1 0 0,-1 0-1,1-1 1,-1 0 0,0 0 0,1 0 0,6-2-1,0 1-1157,-1-2 0,1 1 0,-1-1-1,0-1 1,14-5 0,6-7-5964</inkml:trace>
  <inkml:trace contextRef="#ctx0" brushRef="#br0" timeOffset="-7944.61">2147 1483 10202,'0'0'12260,"-5"-9"-11925,1 2-355,1-1-1,0 1 1,1-1 0,0 0-1,0 0 1,1 1 0,-2-15 0,3 18-27,0 0 1,0 0 0,1 1 0,-1-1 0,1 0-1,0 0 1,0 0 0,0 0 0,0 1-1,0-1 1,1 0 0,0 1 0,0 0 0,0-1-1,0 1 1,0 0 0,1 0 0,0 0 0,-1 0-1,1 0 1,5-3 0,-7 5 44,0 1 1,0-1-1,0 0 1,0 0-1,0 1 1,0-1-1,0 1 1,0-1-1,1 1 1,-1 0-1,0-1 1,0 1-1,0 0 1,0 0-1,1 0 1,-1 0-1,0 0 0,0 0 1,1 0-1,-1 0 1,0 0-1,0 1 1,0-1-1,1 0 1,-1 1-1,0-1 1,0 1-1,0-1 1,1 2-1,1 0 31,-1 1 0,0-1 0,1 1 0,-1 0 0,-1-1 0,1 1 0,0 0 0,-1 0 0,1 0 0,1 6 0,1 4 151,-1 0 1,0 0-1,-1 1 0,1 19 1,-3-26-9,-2 29 942,2-35-1026,0 0 1,0 1-1,0-1 0,-1 0 1,1 0-1,0 0 0,-1 0 1,1 0-1,0 0 0,-1 0 1,0-1-1,1 1 0,-1 0 1,1 0-1,-1 0 0,0 0 1,0-1-1,1 1 0,-1 0 1,0-1-1,0 1 0,0 0 1,0-1-1,0 1 0,0-1 1,0 1-1,-1-1 0,1-2-105,0 0 0,0 0 0,0-1 0,1 1 0,-1 0 0,1-1 0,0 1 0,-1 0 1,1-1-1,0 1 0,0 0 0,1-1 0,-1 1 0,1-4 0,1-1-143,0 0 1,1 1-1,-1-1 1,1 1 0,1 0-1,-1 0 1,1 0-1,6-7 1,-10 12 144,1 0 0,0 0 0,0-1 0,-1 1 0,1 0 0,0 0 0,0 0 0,0 0 0,0 0 0,1 0 0,-1 0 0,0 1 0,0-1 1,0 0-1,1 0 0,-1 1 0,0-1 0,1 1 0,-1 0 0,1-1 0,-1 1 0,0 0 0,1 0 0,-1 0 0,1-1 0,-1 2 0,1-1 0,-1 0 0,0 0 0,1 0 0,-1 1 0,1-1 0,-1 1 0,0-1 0,1 1 0,-1-1 0,0 1 0,0 0 0,1 0 0,-1-1 0,0 1 0,0 0 0,0 0 0,0 0 1,1 2-2,2 1 28,7 11 16,1-1 0,23 21 1,-31-32-2,0 0 0,1 1 1,-1-2-1,1 1 0,-1 0 1,1-1-1,0 0 1,0 0-1,0-1 0,0 1 1,1-1-1,-1 0 1,0 0-1,6 0 0,-10-2-20,0 1-1,1-1 1,-1 0-1,-1 1 1,1-1 0,0 0-1,0 0 1,0 1-1,0-1 1,0 0-1,-1 0 1,1 0-1,0 0 1,-1 0-1,1 0 1,-1 0-1,1 0 1,-1 0 0,1 0-1,-1-1 1,0 1-1,0 0 1,1 0-1,-1 0 1,0 0-1,0-1 1,0 1-1,0 0 1,-1 0-1,1 0 1,-1-2 0,-5-42-7,4 41-2,0-1 1,0 1 0,0 0 0,-1 0 0,1 0 0,-1 0-1,0 0 1,-1 0 0,-5-5 0,8 9 11,1-1-1,-1 0 1,0 1 0,0-1-1,1 1 1,-1 0 0,0-1-1,0 1 1,0-1 0,0 1-1,0 0 1,1 0 0,-1 0-1,0-1 1,0 1 0,0 0 0,0 0-1,0 0 1,0 0 0,0 1-1,-1-1 1,1 1 7,0 0 0,-1 0 0,1 0 0,0-1 0,0 1 0,0 1 0,1-1-1,-1 0 1,0 0 0,0 0 0,1 0 0,-1 1 0,0-1 0,1 0 0,-1 0 0,1 1 0,0-1 0,-1 1 0,1 1 0,-8 61 683,8-61-693,0 1 1,0 0-1,0-1 1,0 1-1,1-1 1,-1 1-1,1-1 1,0 1-1,0-1 1,0 0-1,1 1 1,-1-1-1,1 0 1,0 0-1,3 5 1,-5-8-11,1 1 0,0 0 0,-1-1 0,1 1 0,0-1 0,0 1 0,-1-1 0,1 1 0,0-1 0,0 1-1,0-1 1,0 0 0,0 1 0,-1-1 0,1 0 0,0 0 0,0 0 0,0 0 0,0 1 0,0-1 0,0-1 0,0 1 0,0 0 0,0 0 0,0 0 0,0 0 0,-1-1 0,1 1 0,2-1 0,-1-1-8,0 1 0,-1-1 0,1 0 1,0 1-1,-1-1 0,1 0 0,-1 0 1,1 0-1,-1-1 0,0 1 0,1-3 1,2-4-45,-1 0 0,0 0 1,-1-1-1,3-16 1,-8 3 121,2 15 526,8 15-389,3 4-222,0 0 0,1 0 0,0-1 0,1 0 1,0-1-1,23 13 0,14 0-6524</inkml:trace>
  <inkml:trace contextRef="#ctx0" brushRef="#br0" timeOffset="-7576.77">2541 1346 13707,'0'0'8666,"63"52"-7898,-38-37-160,-1-1-56,-1 0-192,-3 0-160,-4-1-112,-2 0 104,-5-1-192,-4-2-88,-1-4-960,-4-3-1008</inkml:trace>
  <inkml:trace contextRef="#ctx0" brushRef="#br0" timeOffset="-7187.49">2733 1317 15011,'0'0'2857,"-56"74"-761,32-41-167,1-1-825,5-1-376,1-5-504,6-5-224,5-5-856,5-7-1785</inkml:trace>
  <inkml:trace contextRef="#ctx0" brushRef="#br0" timeOffset="-6789.87">3018 603 10882,'0'0'7909,"-3"11"-5525,2-7-2216,-52 173 5121,41-142-4730,-1-1 0,-2 0 1,-25 40-1,39-73-628,1 0 0,-1 0 0,1 0 0,-1 0 0,0 0 0,0 1 0,1-1 0,-1-1 0,0 1 0,0 0 0,0 0 0,0 0 0,0 0 0,0-1 0,-1 1 0,1 0-1,0-1 1,-2 1 0,2-1-278,0-1 0,0 1 0,1-1 0,-1 1 0,0-1 0,1 0 0,-1 1 0,0-1 0,1 0-1,-1 0 1,1 1 0,-1-1 0,1 0 0,-1 0 0,1 0 0,0 0 0,-1 0 0,1 0 0,0 0 0,0 1-1,0-1 1,0 0 0,0 0 0,0-2 0,-4-16-7507</inkml:trace>
  <inkml:trace contextRef="#ctx0" brushRef="#br0" timeOffset="-6353.09">2778 664 13515,'0'0'7994,"68"47"-6354,-39-21-312,4 4-160,0 4-79,-2 1-393,-1-1-360,-4 0-232,-4-4-104,-2-4-592,4-6-1257,-6-8-2992,-3-7-3904</inkml:trace>
  <inkml:trace contextRef="#ctx0" brushRef="#br0" timeOffset="-5941.89">3242 924 9882,'0'0'6179,"6"-10"-4059,17-29-462,-1 0-1,22-59 0,-35 74-1317,-1 0 0,-1 0-1,-2-1 1,0 0 0,-2 1-1,1-34 1,-4 89 1323,-1 3-1264,2 0 0,1 0 0,11 59 0,-7-69-323,2 13 9,3 0 0,20 49 0,-31-85-148,0-1 0,0 0 0,0 1-1,1-1 1,-1 0 0,0 1 0,0-1 0,0 0 0,0 0 0,0 1 0,0-1 0,1 0-1,-1 0 1,0 1 0,0-1 0,0 0 0,1 0 0,-1 1 0,0-1 0,0 0 0,1 0-1,-1 0 1,0 0 0,0 1 0,1-1 0,-1 0 0,0 0 0,1 0 0,-1 0 0,0 0-1,1 0 1,-1 0 0,0 0 0,1 0 0,-1 0 0,0 0 0,1 0 0,-1 0-1,8-12-1792,1-28-4793,-8 36 4701,5-28-10121</inkml:trace>
  <inkml:trace contextRef="#ctx0" brushRef="#br0" timeOffset="-5940.89">3535 677 11931,'0'0'6353,"-2"9"-4115,-2 6-1450,1 1 0,0 0 0,1 0 0,1 0 0,0 0 0,4 32 0,-3-44-731,1 1-1,0-1 1,0 1 0,0-1 0,1 0 0,0 0 0,-1 1 0,1-1 0,1 0-1,-1 0 1,0-1 0,1 1 0,0 0 0,0-1 0,0 0 0,0 0 0,1 0 0,-1 0-1,1 0 1,0-1 0,0 1 0,0-1 0,0 0 0,0 0 0,0 0 0,0-1 0,1 0-1,-1 0 1,1 0 0,-1 0 0,6 0 0,-5-1-27,-1 0-1,1 0 1,0 0 0,0-1 0,-1 1-1,1-1 1,0 0 0,-1-1 0,1 1-1,-1-1 1,0 0 0,1 0 0,-1 0-1,0 0 1,0-1 0,0 0 0,-1 0-1,1 0 1,0 0 0,-1 0 0,0-1-1,0 0 1,0 0 0,-1 1 0,1-1-1,-1-1 1,0 1 0,0 0 0,0-1-1,0 1 1,-1-1 0,0 1-1,0-1 1,0 0 0,0-6 0,0 5-27,0 0 0,-1-1 0,0 1 0,0 0 0,0-1 0,-1 1 1,0 0-1,0-1 0,-1 1 0,1 0 0,-1 0 0,-1 0 0,1 0 0,-1 0 0,0 1 1,0-1-1,-1 1 0,1 0 0,-1 0 0,0 0 0,-1 0 0,1 1 0,-1 0 1,0 0-1,0 0 0,-9-5 0,4 5-21,1 1 0,-1 0 1,-1 1-1,1 0 0,0 0 0,-20 0 1,27 2-69,0-1 0,1 1 0,-1 0 0,0 0 0,0 0 0,0 0 0,1 1 0,-1-1 0,0 1 1,1 0-1,-1 0 0,0 0 0,1 0 0,-1 0 0,1 0 0,0 0 0,-1 1 0,1 0 0,0-1 1,0 1-1,0 0 0,0 0 0,0 0 0,0 0 0,1 0 0,-1 1 0,1-1 0,-1 0 0,1 1 1,-2 3-1,3-5-99,0 1 0,0-1 0,0 1 0,0-1 0,0 1 0,0-1 0,1 1 0,-1-1 0,0 0 0,1 1 0,-1-1 0,1 1 0,0-1 0,-1 0 0,1 0 0,0 1 1,0-1-1,0 0 0,-1 0 0,1 0 0,1 0 0,0 1 0,28 18-7799,-3-9-2467</inkml:trace>
  <inkml:trace contextRef="#ctx0" brushRef="#br0" timeOffset="-5526.5">3800 692 12947,'0'0'1749,"-2"11"115,2-11-1861,-4 19 1037,0-1-1,2 1 0,0 0 1,1 0-1,2 22 0,0-37-882,-1 1 0,0-1 0,1 0-1,0 1 1,0-1 0,0 0 0,1 0-1,0 0 1,-1 0 0,1 0 0,0-1-1,1 1 1,-1 0 0,1-1 0,0 0 0,0 1-1,0-1 1,0 0 0,0-1 0,0 1-1,1 0 1,0-1 0,-1 0 0,1 0-1,0 0 1,0 0 0,0-1 0,0 0 0,0 1-1,1-1 1,-1-1 0,5 1 0,3 0-39,0-1 1,0 0 0,0-1-1,0-1 1,0 0 0,0 0-1,-1-1 1,1-1 0,13-5-1,-17 6-104,0-1 0,0 0 0,0 0 0,-1-1-1,0 0 1,0-1 0,0 1 0,0-1 0,-1 0 0,0-1-1,0 0 1,-1 0 0,6-8 0,-10 12-5,1 1 1,-1 0-1,0 0 1,0-1-1,-1 1 1,1 0-1,0-1 1,-1 1-1,1-1 1,-1 1-1,0-1 1,0 1-1,0-1 0,0 1 1,0-1-1,-1 1 1,1-1-1,-1 1 1,0 0-1,1-1 1,-1 1-1,-3-5 1,1 3-7,0 0-1,0 0 1,-1 0 0,1 1 0,-1-1 0,0 1 0,0 0-1,-1 0 1,1 0 0,-8-3 0,-9-3-105,0 1 0,0 1 1,0 1-1,-24-4 0,28 7-373,-36-6-232,23 13-4767</inkml:trace>
  <inkml:trace contextRef="#ctx0" brushRef="#br0" timeOffset="-3964.73">5291 752 13171,'0'0'14283,"-5"36"-14091,2-34-192,1-2-312,2-8-5401,0-1-2177</inkml:trace>
  <inkml:trace contextRef="#ctx0" brushRef="#br0" timeOffset="51467.9">15376 335 9074,'0'0'15331,"8"1"-14840,-1-1-353,194 12 1814,-213-16-7424,-1-1-1711</inkml:trace>
  <inkml:trace contextRef="#ctx0" brushRef="#br0" timeOffset="51866.54">15402 529 13811,'0'0'6337,"62"2"-4696,-31-2-1033,3 0-400,-3-1-168,-5 1-40,-8 0-1753,-12 0-3824</inkml:trace>
  <inkml:trace contextRef="#ctx0" brushRef="#br0" timeOffset="48869.56">13713 759 11482,'0'0'7014,"12"-5"-6142,-3 1-855,3-2 136,2 0 0,-1 1 0,0 0 0,1 1 0,19-3 0,-30 7-119,-1-1 0,1 1 0,-1 0 0,1 0-1,-1 0 1,1 0 0,0 0 0,-1 0-1,1 1 1,-1 0 0,0-1 0,1 1 0,-1 0-1,1 0 1,-1 0 0,0 0 0,0 1-1,0-1 1,1 0 0,-1 1 0,-1 0 0,1-1-1,0 1 1,0 0 0,-1 0 0,1 0-1,-1 0 1,1 0 0,-1 1 0,0-1-1,0 0 1,0 1 0,0-1 0,0 1 0,-1-1-1,1 0 1,-1 1 0,0 0 0,1-1-1,-1 1 1,-1 4 0,2-1 8,0 0 0,-1 0 0,0 0 0,0 0-1,0 1 1,-1-1 0,0 0 0,0 0 0,-1 0 0,0 0 0,0 0 0,0-1 0,-1 1-1,1 0 1,-1-1 0,-1 0 0,1 0 0,-1 0 0,0 0 0,0 0 0,-5 4 0,11-11-189,0 1 1,1 0 0,-1 0 0,0 0 0,1 0-1,-1 0 1,1 1 0,-1-1 0,1 1 0,-1-1-1,1 1 1,-1 0 0,1 0 0,-1 0 0,1 0 0,-1 1-1,1-1 1,3 2 0,-2-2 128,-1 1-1,1 0 1,-1 0-1,1 1 1,-1-1 0,0 1-1,1 0 1,-1 0 0,0 0-1,0 0 1,4 4 0,-3-1 60,0 0 0,0 0 0,-1 0 0,0 1 1,0-1-1,-1 1 0,1 0 0,-1-1 1,0 1-1,-1 0 0,1 0 0,-1 0 0,0 1 1,-1-1-1,0 0 0,0 0 0,0 0 1,-2 8-1,1-10 64,0 0 1,0 0-1,-1 0 1,0-1-1,1 1 1,-1-1-1,-1 1 1,1-1-1,0 0 1,-1 0-1,0 0 1,0 0-1,0 0 1,0-1-1,0 1 0,0-1 1,-1 0-1,1 0 1,-1 0-1,1-1 1,-1 1-1,0-1 1,0 0-1,1 1 1,-1-2-1,0 1 1,0 0-1,-7-1 1,9 0-124,1 1 1,-1-1-1,0 0 0,0 0 1,1 0-1,-1 0 1,0 0-1,1-1 1,-1 1-1,0 0 0,1-1 1,-1 1-1,0-1 1,1 0-1,-1 1 1,1-1-1,-1 0 1,1 0-1,-1 0 0,0-1 1,-11-23-3325,8 7-1647</inkml:trace>
  <inkml:trace contextRef="#ctx0" brushRef="#br0" timeOffset="49379.96">14015 732 11122,'0'0'8309,"10"-6"-8249,-3 2-71,0 1 0,0-1 0,1 1-1,-1 0 1,1 1 0,-1 0 0,1 0 0,12-1 0,-16 3 30,1 0 0,-1 0 0,1 0-1,-1 1 1,1 0 0,-1 0 0,0 0 0,1 0 0,-1 1 0,0-1-1,0 1 1,0 0 0,0 1 0,0-1 0,0 1 0,-1-1 0,1 1 0,-1 0-1,6 6 1,-5-3 124,0 0-1,0 0 1,0 0-1,-1 0 1,0 0-1,0 1 0,0-1 1,-1 1-1,0 0 1,0-1-1,-1 1 1,0 0-1,0 0 1,-1 13-1,-1 7 273,-2 0 0,-9 43-1,7-45 106,1 0-1,-1 31 1,4-43 83,-1-23-1989,-2-9-4671,0 5-1049</inkml:trace>
  <inkml:trace contextRef="#ctx0" brushRef="#br0" timeOffset="49784.64">14099 938 8754,'0'0'9522,"43"-4"-9434,-20 6-88,15-2-504,-7-1-2297,-3-6-4248</inkml:trace>
  <inkml:trace contextRef="#ctx0" brushRef="#br0" timeOffset="50184.54">14369 708 2801,'0'0'15111,"-6"10"-12989,-10 17-1636,2 1 1,1 0 0,1 1-1,1 0 1,2 1-1,1 1 1,1-1 0,2 1-1,-1 31 1,5-59-484,1 0 0,1 0 0,-1-1 0,0 1 0,1 0 0,-1 0 0,1-1 0,0 1 1,0 0-1,0-1 0,0 1 0,1-1 0,-1 1 0,0-1 0,1 0 0,0 1 0,0-1 0,0 0 0,0 0 0,0 0 0,0-1 0,0 1 0,0 0 0,1-1 0,-1 1 1,1-1-1,-1 0 0,1 0 0,-1 0 0,1 0 0,0 0 0,0-1 0,-1 1 0,1-1 0,4 0 0,-3 0 5,-1 0 0,0 0 0,1 0 1,-1-1-1,0 1 0,1-1 0,-1 0 0,0 0 0,0 0 0,0 0 0,0-1 0,0 0 1,0 1-1,0-1 0,0 0 0,-1 0 0,1 0 0,-1-1 0,1 1 0,-1-1 0,0 1 1,0-1-1,0 0 0,0 0 0,-1 1 0,1-1 0,-1-1 0,1 1 0,0-6 0,-1 4 2,0 0 0,-1-1 0,0 1 0,0 0 0,0-1 0,-1 1 0,0 0 0,0 0 0,0 0 0,-1 0 0,1 0 0,-1 0 0,-1 0 0,-2-6 0,3 9-17,1-1-1,0 1 0,0 0 1,-1 0-1,1 0 0,-1 1 1,0-1-1,1 0 1,-1 1-1,0-1 0,0 1 1,0-1-1,0 1 0,0 0 1,0 0-1,-1 0 1,1 0-1,0 0 0,0 0 1,-1 1-1,1-1 0,-1 1 1,1 0-1,0-1 1,-1 1-1,1 0 0,-1 1 1,1-1-1,-1 0 0,1 1 1,0-1-1,-1 1 1,-2 1-1,3-1-57,1-1 0,-1 1 0,1 0 0,-1 0 0,1 0 1,-1 0-1,1 0 0,0 0 0,0 0 0,-1 1 0,1-1 0,0 0 0,0 1 0,0-1 0,0 0 0,1 1 0,-1 0 1,0-1-1,1 1 0,-1-1 0,1 1 0,-1 0 0,1-1 0,0 1 0,0 0 0,-1 0 0,1-1 0,0 1 0,1 0 0,-1-1 1,0 1-1,0 0 0,1-1 0,-1 1 0,2 1 0,-1 1-553,0 0 0,1-1 0,-1 1 0,1-1 1,0 1-1,0-1 0,1 0 0,-1 1 0,1-1 0,-1-1 0,1 1 1,0 0-1,0-1 0,4 3 0,14 4-5343</inkml:trace>
  <inkml:trace contextRef="#ctx0" brushRef="#br0" timeOffset="50620.52">14504 1001 11747,'0'0'3304,"-9"52"-1879,8-28 1055,1 0-920,0 1-831,0-4-49,0-1-88,0-5-312,0-4-184,1-5-96,2-6-1024,-1-10-1737,2-4-3200</inkml:trace>
  <inkml:trace contextRef="#ctx0" brushRef="#br0" timeOffset="50621.52">14587 770 6513,'0'0'8937,"4"13"-7293,9 23-455,2 0-1,1 0 0,40 61 0,-48-85-931,-5-9-176,0 0 0,-1 1 1,1-1-1,-1 0 0,0 1 0,0 0 0,0-1 0,0 1 0,-1 0 1,0 0-1,0 0 0,0 0 0,0 0 0,0 0 0,-1 7 0,0-10-53,-1 0 0,0 0 1,0 0-1,1 0 0,-1 0 0,0 0 0,0 0 0,0 0 0,0-1 0,0 1 0,0 0 0,0-1 0,-1 1 0,1-1 0,0 1 1,0-1-1,0 1 0,-1-1 0,1 0 0,0 0 0,0 0 0,-1 1 0,1-1 0,0 0 0,-2-1 0,-36 0-112,30 0-582,0 0 0,0-1 0,0 0 0,0 0 0,-14-7 0,-4-7-5119</inkml:trace>
  <inkml:trace contextRef="#ctx0" brushRef="#br0" timeOffset="51032.59">14596 766 11690,'0'0'6210,"62"-11"-4474,-30 3-864,5-1-872,9 1-616,-11 2-4337,-7 2-4353</inkml:trace>
  <inkml:trace contextRef="#ctx0" brushRef="#br0" timeOffset="51467.9">15376 335 9074,'0'0'15331,"8"1"-14840,-1-1-353,194 12 1814,-213-16-7424,-1-1-1711</inkml:trace>
  <inkml:trace contextRef="#ctx0" brushRef="#br0" timeOffset="51866.54">15403 529 13811,'0'0'6337,"62"2"-4696,-31-2-1033,3 0-400,-3-1-168,-5 1-40,-8 0-1753,-12 0-3824</inkml:trace>
  <inkml:trace contextRef="#ctx0" brushRef="#br0" timeOffset="69152.04">15921 245 9738,'0'0'5733,"-10"4"-3935,4-2-1632,0 1-1,1-1 1,0 1-1,0 0 1,-1 0 0,2 1-1,-1 0 1,0 0-1,1 0 1,0 0 0,0 0-1,0 1 1,0 0-1,1 0 1,0 0 0,0 0-1,0 1 1,0-1-1,1 1 1,0-1 0,0 1-1,-1 9 1,1-4-1,1 0 0,1 0 0,0 0 1,0-1-1,1 1 0,0 0 0,1 0 1,0-1-1,1 1 0,0-1 0,0 0 0,1 0 1,1 0-1,8 14 0,-9-18-96,0-1 1,0 1-1,1-1 1,-1 0-1,1 0 1,1 0-1,-1-1 1,0 1-1,1-2 0,0 1 1,0 0-1,0-1 1,1 0-1,-1-1 1,1 1-1,-1-1 1,1-1-1,0 1 1,0-1-1,0 0 0,0-1 1,0 1-1,10-2 1,-12 1-55,0-1-1,0 0 1,-1 0 0,1 0 0,0 0 0,-1-1-1,1 0 1,-1 0 0,0 0 0,1 0 0,-1-1 0,0 0-1,0 1 1,-1-2 0,1 1 0,0 0 0,-1-1-1,0 1 1,0-1 0,0 0 0,0 0 0,-1 0 0,0-1-1,0 1 1,0 0 0,0-1 0,0 0 0,-1 1-1,0-1 1,0 0 0,0-4 0,0-1-20,0 0 0,-1 0 0,0 0 0,0 0 0,-1 0 0,0 1 0,-1-1 0,0 0 0,-1 1 1,0-1-1,0 1 0,-1 0 0,0 0 0,-9-12 0,1 4-133,-1 1 0,-1 0 1,-16-15-1,23 25-44,0 0-1,0 0 1,-1 1 0,1 0-1,-1 0 1,0 1 0,-1 0 0,1 0-1,-13-3 1,21 7 108,-1-1 0,1 1 0,0 0 0,-1 0 1,1 0-1,-1 0 0,1 0 0,-1 0 0,1 0 0,-1 0 0,1 0 0,-1 0 1,1 0-1,-1 0 0,1 0 0,-1 0 0,1 0 0,-1 1 0,1-1 0,-1 0 0,1 0 1,0 0-1,-1 1 0,1-1 0,-1 0 0,1 1 0,0-1 0,-1 0 0,1 1 1,0-1-1,-1 0 0,1 1 0,0-1 0,0 1 0,-1-1 0,1 1 0,-1 19-4492,2-14 3245,1 15-4185</inkml:trace>
  <inkml:trace contextRef="#ctx0" brushRef="#br0" timeOffset="70465.13">16363 516 7114,'0'0'12266,"1"7"-11087,0 12-731,-1 0 0,0 1 0,-2-1 0,0 0 0,-1 0 0,-1 0 0,-1 0 0,0-1 0,-1 1 0,-2-1 0,1-1 0,-15 23 0,17-30-422,-4 4-31,8-14-335,0-1 1,1 1-1,-1-1 1,0 0-1,1 0 1,-1 1-1,1-1 1,-1 0-1,1 0 1,-1 1-1,1-1 1,0 0-1,-1 0 1,1 0-1,0 0 1,0 0-1,0 0 1,0 0-1,-1 1 1,1-1-1,1-2 1,-3-9-6889</inkml:trace>
  <inkml:trace contextRef="#ctx0" brushRef="#br0" timeOffset="90626.94">16575 549 10922,'0'0'4713,"8"-10"-3162,19-21-669,11-13 539,38-55 0,-65 82-1194,-1 0-1,-1 0 1,0 0 0,-1-1-1,-1-1 1,-1 1 0,7-34 0,-13 52-222,0 0 1,0 0 0,0 0 0,0 0 0,0 0 0,0 0 0,0 0 0,0 0 0,1 0 0,-1 0 0,0 0 0,0 0 0,0 0 0,0 0 0,0 0 0,0 0 0,0 0 0,0 0 0,0 0 0,1 0 0,-1 0 0,0 0-1,0 0 1,0 0 0,0 0 0,0 0 0,0 0 0,0 0 0,0 0 0,1 0 0,-1 0 0,0 0 0,0 0 0,0 0 0,0 0 0,0 0 0,0 0 0,0 0 0,0 0 0,0-1 0,0 1 0,0 0 0,0 0 0,0 0-1,1 0 1,-1 0 0,0 0 0,0 0 0,0 0 0,0 0 0,0 0 0,0-1 0,0 1 0,0 0 0,0 0 0,0 0 0,6 15 50,3 23 14,-4 16 405,-3 1-1,-2-1 1,-14 109 816,13-173-2477,1-17-5958,0 10-1356</inkml:trace>
  <inkml:trace contextRef="#ctx0" brushRef="#br0" timeOffset="91160.64">17016 276 10666,'0'0'4533,"-9"12"-2771,5-5-1520,-3 1 72,1 2-1,1-1 1,-1 1 0,1-1 0,1 1-1,0 1 1,0-1 0,1 1 0,-2 14-1,4-13-14,1-1 0,0 1 0,1 0 0,1-1 0,0 1 0,0-1 0,7 21 0,-8-29-247,0 0-1,0 0 1,1 0-1,-1-1 1,1 1-1,-1 0 1,1-1 0,0 1-1,0-1 1,0 1-1,0-1 1,0 0-1,1 0 1,-1 0 0,1 0-1,-1 0 1,1-1-1,0 1 1,-1-1 0,1 0-1,0 0 1,0 0-1,0 0 1,0 0-1,0 0 1,0-1 0,1 0-1,-1 1 1,0-1-1,0 0 1,0-1-1,0 1 1,0 0 0,4-2-1,-2 0-2,-1 1 1,1-1-1,-1-1 0,0 1 0,0-1 0,0 1 0,0-1 1,0 0-1,0 0 0,-1-1 0,0 1 0,1-1 0,-1 0 1,-1 0-1,1 0 0,0 0 0,-1 0 0,0 0 1,0-1-1,0 1 0,-1-1 0,1 0 0,-1 1 0,0-1 1,-1 0-1,1-6 0,0 1-40,0 1 0,-1-1 0,0 1 0,-1-1 0,0 0 0,0 1 0,-1 0 0,0-1 0,-1 1 0,0 0 0,0 0 0,-7-13 0,2 11-58,0-1 1,0 1 0,-14-13 0,20 21 13,0 1 0,-1 0 0,1 0 0,0 0 1,-1 0-1,1 0 0,-1 0 0,0 1 0,1-1 1,-1 1-1,0 0 0,0-1 0,0 1 0,0 1 0,0-1 1,0 0-1,0 1 0,0 0 0,-1-1 0,1 1 0,-4 1 1,6 0-76,-1-1 1,1 1 0,0 0-1,0-1 1,0 1-1,0 0 1,0 0 0,0 0-1,0 0 1,0 0-1,0 0 1,1 0 0,-1 1-1,0-1 1,1 0-1,-1 0 1,1 1 0,-1-1-1,1 0 1,0 1-1,-1-1 1,1 0 0,0 1-1,0-1 1,0 0 0,0 1-1,0-1 1,0 0-1,0 1 1,1-1 0,-1 0-1,0 1 1,1 1-1,16 43-6969,0-21 209</inkml:trace>
  <inkml:trace contextRef="#ctx0" brushRef="#br0" timeOffset="91642.54">17276 212 11546,'0'0'5464,"-4"11"-3786,-8 32-716,11-39-907,1 0 1,0-1-1,0 1 0,0 0 1,0 0-1,0-1 1,1 1-1,0 0 1,0-1-1,0 1 1,0-1-1,0 1 1,1-1-1,0 1 1,-1-1-1,1 0 1,5 6-1,3 3-20,0-1 1,22 20-1,-21-21-2,14 11-30,23 24-3,-46-42-5,1 0 0,-1 0 1,0 0-1,0 0 0,0 0 0,0 1 0,-1-1 1,1 1-1,-1-1 0,0 1 0,0 0 0,0-1 0,0 1 1,-1 4-1,0-5 6,-1 0 0,-1 0 1,1 0-1,0 0 0,-1 0 0,1 0 1,-1 0-1,0-1 0,0 1 0,0-1 1,0 0-1,-1 1 0,1-1 0,-1 0 1,1 0-1,-1-1 0,0 1 0,1 0 1,-1-1-1,0 0 0,0 1 0,-6 0 1,-2 3 131,0-2 0,0 1 0,0-1 0,-1-1 0,-13 2 0,25-4-78,-1 0 1,0 0 0,1 0 0,-1 0 0,1 0 0,-1 0 0,1 0 0,-1 0 0,1 0-1,-1 0 1,1 0 0,-1-1 0,1 1 0,-1 0 0,1 0 0,-1-1 0,1 1 0,-1 0-1,1 0 1,-1-1 0,1 1 0,0 0 0,-1-1 0,1 1 0,-1-1 0,1 1 0,0 0-1,-1-1 1,1 1 0,0-1 0,0 1 0,0-1 0,-1 1 0,1-1 0,0 1-1,0-1 1,0-1 0,6-25 337,24-27-640,-29 53 302,21-32-59,-1-2 0,21-49 0,-36 69 3,0 0-1,-2-1 1,1 0 0,-2 0-1,0 0 1,-1 0 0,-1-1-1,-1-24 1,0 38-9,0 1-1,0 0 1,0 0-1,0 0 1,-1-1 0,1 1-1,-1 0 1,1 0-1,-1 0 1,0 0 0,0 0-1,0 0 1,0 0-1,0 0 1,0 0-1,0 1 1,-1-1 0,1 0-1,-4-2 1,4 3-22,-1 1 0,1-1 0,-1 1 0,0-1 0,1 1 0,-1 0 0,0-1 0,1 1 0,-1 0 0,0 0 0,0 0 0,1 0 1,-1 1-1,0-1 0,1 0 0,-1 1 0,0-1 0,1 1 0,-3 0 0,-3 3-263,-1 0 0,1 1 0,0-1 1,0 1-1,0 1 0,1-1 0,0 1 0,-8 10 0,1 1-4751,4-3-2066</inkml:trace>
  <inkml:trace contextRef="#ctx0" brushRef="#br0" timeOffset="92527.14">17719 443 8434,'0'0'9043,"0"9"-8807,-11 87 676,4-48 805,5-37 154,1-14 943,1-21-3125,1 0 0,1 1-1,0-1 1,2 1 0,1 0 0,1 0 0,9-24 0,-15 46 273,1 0 0,-1-1 1,1 1-1,-1 0 0,1-1 0,0 1 0,-1 0 0,1 0 0,0-1 0,0 1 1,0 0-1,0 0 0,0 0 0,0 0 0,0 0 0,0 0 0,0 1 0,0-1 1,1 0-1,-1 0 0,0 1 0,1-1 0,-1 1 0,0-1 0,1 1 0,2-1 0,-2 2 22,0 0-1,0-1 0,-1 1 0,1 0 0,0 0 0,0 0 0,0 0 0,-1 0 0,1 0 0,0 1 0,-1-1 0,1 0 0,-1 1 0,0-1 0,3 5 0,4 5 36,-1 0 1,-1 1 0,0 0-1,7 17 1,-10-17-23,0 0 1,0 1-1,1 24 0,-4-33 83,0-1 1,0 1-1,0-1 0,0 1 0,-1 0 1,0-1-1,0 1 0,-1 4 0,1-7 18,1 0-1,-1 0 1,1 0-1,-1 0 1,0 0-1,1-1 1,-1 1-1,0 0 1,1 0-1,-1-1 0,0 1 1,0 0-1,0-1 1,0 1-1,0-1 1,1 1-1,-1-1 1,0 0-1,0 1 1,0-1-1,0 0 1,0 1-1,0-1 1,0 0-1,0 0 1,-1 0-1,1 0 1,-1 0-1,2-1-60,-1 1 1,0-1-1,0 0 1,1 1-1,-1-1 1,1 0-1,-1 1 0,0-1 1,1 0-1,-1 0 1,1 1-1,0-1 1,-1 0-1,1 0 0,0 0 1,-1 0-1,1 0 1,0 0-1,0 1 1,0-1-1,0 0 0,0 0 1,0 0-1,0 0 1,0 0-1,0-1 1,2-28-258,0 19-36,1 1 0,0 0-1,0 0 1,1 1 0,0-1 0,1 1 0,0-1 0,0 1-1,1 1 1,0-1 0,1 1 0,-1 0 0,12-10 0,-17 18 241,0-1-1,0 1 1,0-1 0,0 0 0,0 1 0,0 0-1,0-1 1,1 1 0,-1-1 0,0 1 0,0 0-1,0 0 1,0 0 0,0 0 0,1 0 0,-1 0-1,0 0 1,0 0 0,0 0 0,0 1 0,0-1 0,0 0-1,0 1 1,1-1 0,0 1 0,0 1 13,0 0 1,0-1-1,0 1 0,0 0 1,0 0-1,0 0 1,-1 1-1,1-1 0,-1 0 1,2 4-1,3 5 122,-2 1 0,0 0 0,5 18-1,-7-6 62,-2-20-248,0 1 0,0-1 1,1 0-1,-1 1 1,1-1-1,0 0 0,0 0 1,1 1-1,-1-1 1,1 0-1,2 4 1,7-9-8220</inkml:trace>
  <inkml:trace contextRef="#ctx0" brushRef="#br0" timeOffset="93141.78">18062 411 7378,'0'0'10398,"-11"5"-9246,-34 17-585,43-21-542,0 1 0,1-1 0,-1 0 0,1 1 0,-1-1 0,1 1 0,0-1 0,-1 1 1,1 0-1,0-1 0,0 1 0,0 0 0,0 0 0,0 0 0,1 0 0,-1 0 0,0 0 0,1 0 0,0 0 0,-1 0 1,1 0-1,0 0 0,0 0 0,0 0 0,0 0 0,1 0 0,-1 0 0,1 0 0,0 4 0,0-3 15,1 1 0,-1-1 0,0 0 0,1 0-1,0 0 1,0 0 0,0 0 0,0 0 0,0 0-1,1 0 1,-1-1 0,1 1 0,-1-1 0,5 3-1,-3-3 43,1 0-1,-1 0 0,1-1 1,-1 1-1,1-1 0,0 0 0,-1 0 1,1-1-1,0 1 0,0-1 1,0 0-1,-1 0 0,1-1 0,0 0 1,0 1-1,-1-2 0,8-1 1,-9 1-19,0 1 0,0-1 0,0 1 0,0-1 0,0 0 0,0 0 0,-1 0 0,1-1 0,-1 1 0,0-1 1,1 1-1,-1-1 0,0 0 0,-1 1 0,1-1 0,0 0 0,-1-1 0,0 1 0,1 0 0,-1 0 0,0 0 0,-1-1 1,1 1-1,-1 0 0,1-5 0,-1 4-57,1 0 0,-1-1-1,0 1 1,0-1 0,-1 1 0,1 0 0,-1-1 0,0 1 0,0 0 0,-1-1-1,1 1 1,-1 0 0,0 0 0,0 0 0,0 0 0,-1 1 0,1-1 0,-1 1-1,0-1 1,0 1 0,0 0 0,0 0 0,-1 0 0,1 0 0,-1 1 0,-5-3-1,17 8-94,0 0-1,-1 0 1,1 0-1,0-1 1,1-1-1,-1 1 1,0-1-1,0 0 1,13-1-1,-17-1 101,0 1-1,0-1 0,0 0 1,0 0-1,0 0 1,0-1-1,0 1 0,0-1 1,-1 0-1,1 0 1,-1 0-1,1-1 0,-1 1 1,0-1-1,0 0 1,0 0-1,0 0 0,-1 0 1,1 0-1,-1-1 1,0 1-1,3-5 0,0-5 6,0 0 0,0 0-1,-1 0 1,-1 0 0,0-1-1,-1 0 1,-1 1-1,0-1 1,-1-20 0,-1 11-18,-1 0 0,-2 1 0,0-1 0,-13-41 0,3 39 91,13 24-87,1 1 0,0 0 0,0 0 0,-1 0 0,1 0 0,0-1 0,-1 1 0,1 0 0,0 0 0,0 0 0,-1 0 0,1 0 0,0 0 0,-1 0 0,1 0 0,0 0 0,-1 0 0,1 0 0,0 0 0,-1 0 0,1 0 0,0 0 1,0 0-1,-1 1 0,1-1 0,0 0 0,-1 0 0,1 0 0,0 0 0,0 1 0,-1-1 0,1 0 0,0 0 0,0 0 0,0 1 0,-1-1 0,1 0 0,0 0 0,0 1 0,0-1 0,0 1 0,-3 5 8,0 0 0,1 1 0,0-1 1,0 1-1,-1 11 0,-9 47 140,-2 4 393,3-1-1,3 1 1,1 103-1,7-166-511,0 0 1,1 0-1,0 0 0,0 0 0,1 0 0,-1 0 0,1 0 1,1 0-1,-1-1 0,1 1 0,0-1 0,0 0 1,0 0-1,1 0 0,6 7 0,-5-8-41,1 0 1,-1 0-1,1 0 0,0-1 0,0 0 1,0 0-1,0-1 0,1 1 1,-1-1-1,1-1 0,-1 1 0,1-1 1,12 0-1,15 1-1836,63-4 1,-45-8-4960</inkml:trace>
  <inkml:trace contextRef="#ctx0" brushRef="#br0" timeOffset="94362.03">6322 1216 10746,'0'0'10840,"-3"3"-10373,-1 5-363,0-1 0,0 1 0,1 0 1,0 0-1,0 1 0,1-1 0,0 0 0,1 1 1,-1 0-1,2-1 0,-1 1 0,1 0 1,1 10-1,0-10 39,-1 0 1,2 0 0,-1 0-1,1 0 1,0 0-1,1-1 1,0 1 0,0-1-1,1 1 1,0-1 0,1 0-1,10 14 1,-13-19-116,1 0-1,-1-1 1,1 1 0,-1-1 0,1 0-1,0 1 1,0-1 0,0 0 0,1-1-1,-1 1 1,0-1 0,1 1 0,-1-1-1,0 0 1,1 0 0,0 0 0,-1-1-1,1 1 1,-1-1 0,1 0 0,0 0-1,-1 0 1,1-1 0,0 1 0,-1-1-1,1 0 1,-1 0 0,1 0 0,-1 0-1,1-1 1,-1 1 0,0-1 0,0 0-1,0 0 1,3-3 0,0 0-6,-1 0 1,1 0-1,-1-1 1,-1 1-1,1-1 1,-1 0-1,0-1 1,0 1-1,-1-1 1,0 1-1,0-1 1,-1 0-1,1 0 1,-1-1-1,-1 1 1,2-12-1,-4 10-49,1 0-1,-1 0 0,0-1 0,-1 1 0,0 0 0,-1 0 0,0 1 1,0-1-1,-1 1 0,0-1 0,0 1 0,-1 0 0,0 0 0,0 1 1,-1 0-1,0 0 0,-1 0 0,1 1 0,-1-1 0,0 2 0,-1-1 1,1 1-1,-1 0 0,0 1 0,-1-1 0,-16-5 0,23 10 11,1-1 1,0 1-1,-1 0 0,1 0 0,-1 0 0,1-1 0,-1 1 0,1 0 1,-1 1-1,1-1 0,-1 0 0,1 0 0,-1 1 0,1-1 1,0 1-1,-1-1 0,1 1 0,-1-1 0,1 1 0,0 0 0,0 0 1,-1 0-1,1 0 0,-1 1 0,0 0-57,1 0 1,0 0-1,0 1 0,0-1 0,0 0 1,0 1-1,0-1 0,1 1 0,-1-1 1,1 1-1,-1-1 0,1 1 0,0 2 1,1 5-1195,-1 1 1,2-1-1,-1 0 1,1 1 0,7 17-1,4 4-5680</inkml:trace>
  <inkml:trace contextRef="#ctx0" brushRef="#br0" timeOffset="94883.61">6668 1369 8266,'0'0'9160,"0"6"-7398,-2 22-3,-2 1 0,0 0 1,-11 35-1,-8 54-266,17-136-4488,-1-8-3851,3 6-1669</inkml:trace>
  <inkml:trace contextRef="#ctx0" brushRef="#br0" timeOffset="95371.7">6828 1446 11747,'0'0'10656,"9"-12"-9911,78-113 143,-72 100-603,-1 0 0,0 0 0,19-55 0,-34 80-275,1-1 1,0 1-1,0 0 1,0 0-1,0 0 0,0-1 1,0 1-1,0 0 1,0 0-1,0-1 0,0 1 1,0 0-1,0 0 1,0 0-1,0-1 0,0 1 1,0 0-1,0 0 1,0-1-1,0 1 0,0 0 1,0 0-1,0 0 1,1-1-1,-1 1 0,0 0 1,0 0-1,0 0 1,0-1-1,0 1 0,1 0 1,-1 0-1,0 0 1,0 0-1,0 0 0,1-1 1,-1 1-1,0 0 1,0 0-1,0 0 0,1 0 1,-1 0-1,0 0 1,0 0-1,1 0 0,-1 0 1,0 0-1,0 0 1,0 0-1,1 0 0,-1 0 1,0 0-1,0 0 1,1 0-1,-1 0 0,0 0 1,0 0-1,0 0 1,1 1-1,-1-1 0,0 0 1,8 21 89,0 30 37,-8-15 422,-2-1 0,-10 58 0,5-45-29,5-9-149,2-39-333,1-31-5354,3 19-1638</inkml:trace>
  <inkml:trace contextRef="#ctx0" brushRef="#br0" timeOffset="95924.96">7220 1227 12563,'0'0'8128,"-8"11"-6916,2-2-943,0 1-1,1-1 0,0 1 0,0 0 0,1 0 0,-5 22 1,8-29-192,0 0 1,0 1-1,1-1 0,0 0 1,-1 1-1,1-1 1,0 0-1,1 1 1,-1-1-1,1 0 1,-1 1-1,1-1 0,0 0 1,0 0-1,0 1 1,1-1-1,-1 0 1,1 0-1,0-1 1,0 1-1,0 0 0,0-1 1,0 1-1,0-1 1,1 1-1,-1-1 1,1 0-1,0 0 1,-1 0-1,1 0 0,0-1 1,5 3-1,-5-3-35,1 1 0,0-1-1,-1 0 1,1 0 0,0 0-1,0 0 1,0-1 0,0 0-1,-1 1 1,1-1 0,0-1-1,0 1 1,0-1-1,0 1 1,0-1 0,-1 0-1,1 0 1,0-1 0,-1 1-1,1-1 1,-1 0 0,0 0-1,1 0 1,-1 0 0,0 0-1,0-1 1,0 1 0,0-1-1,-1 0 1,1 0 0,3-6-1,-4 5 1,1 0 0,-1 0 0,0 0 0,-1-1 0,1 1 0,0-1-1,-1 1 1,0-1 0,0 0 0,-1 1 0,1-1 0,-1 0 0,0 1 0,-1-1-1,1 0 1,-1 0 0,1 1 0,-1-1 0,-1 1 0,1-1 0,-1 1 0,0-1 0,0 1-1,0 0 1,-4-7 0,3 6-162,-1 1 0,1-1-1,-1 0 1,0 1 0,0 0 0,0 0 0,-1 0-1,0 0 1,1 1 0,-1 0 0,0 0-1,0 0 1,-1 0 0,1 1 0,-1 0 0,1 0-1,-1 1 1,0-1 0,-10 0 0,16 2 30,-1 0 1,1 0 0,-1 0-1,1 0 1,-1 1 0,1-1-1,-1 0 1,1 0 0,-1 0-1,1 1 1,-1-1 0,1 0-1,-1 0 1,1 1 0,0-1-1,-1 0 1,1 1 0,0-1-1,-1 1 1,1-1 0,0 1-1,-1-1 1,1 0 0,0 1-1,0-1 1,-1 1 0,1-1-1,0 1 1,0-1 0,0 1-1,0-1 1,0 1 0,0 0-1,0 0 1,3 20-5318,6-6 606</inkml:trace>
  <inkml:trace contextRef="#ctx0" brushRef="#br0" timeOffset="96303.56">7529 1091 13235,'0'0'7943,"-5"9"-6516,-14 30-692,19-37-703,-1 0 0,1 0 1,0 0-1,0 0 1,0 0-1,0 0 0,0 0 1,0 0-1,0 1 1,1-1-1,-1 0 0,1 0 1,0 0-1,-1 0 1,1-1-1,0 1 0,0 0 1,0 0-1,1 0 1,-1-1-1,3 4 0,34 30 154,-29-28-133,22 17 3,-14-11-53,-1 0 0,21 22 0,-33-31 11,-1 0-1,0 0 1,0 0 0,0 0-1,0 1 1,-1-1 0,1 1-1,-1 0 1,0-1 0,-1 1-1,1 0 1,-1 0 0,0 0 0,0 10-1,-1-12 40,0-1-1,-1 0 1,1 0-1,-1 1 1,0-1 0,1 0-1,-1 0 1,0 0-1,0 0 1,-1 0-1,1 0 1,0 0 0,-1 0-1,1-1 1,-1 1-1,1 0 1,-1-1-1,0 1 1,0-1-1,0 0 1,0 0 0,0 0-1,0 0 1,0 0-1,0 0 1,0 0-1,0 0 1,-1-1-1,1 1 1,0-1 0,0 0-1,-1 0 1,1 0-1,-5 0 1,4 0-25,-1 0 0,0 0 0,0 0 0,1 0 1,-1-1-1,0 1 0,1-1 0,-1 0 0,0 0 0,1 0 1,-1-1-1,1 1 0,0-1 0,0 0 0,-1 0 0,1 0 1,0-1-1,1 1 0,-1-1 0,0 1 0,-3-6 0,4 6-97,1-1-1,0 0 0,0 0 1,0 0-1,0 0 0,0 0 1,1 0-1,-1 0 0,1-1 0,0 1 1,0 0-1,0 0 0,1 0 1,-1 0-1,1 0 0,-1 0 0,1 0 1,0 0-1,0 0 0,0 0 1,1 0-1,-1 0 0,1 0 1,-1 1-1,1-1 0,0 1 0,2-3 1,8-7-110,-1 0 0,2 1 0,-1 1 0,17-10 0,5-5-129,-23 15 274,1 0 0,-2 0 0,1-1-1,-2 0 1,16-23 0,-23 32 75,-1 0 1,0 0 0,0 0-1,1-1 1,-1 1-1,0 0 1,-1-1 0,1 1-1,0-1 1,-1 1-1,1-1 1,-1 1 0,0-1-1,0 1 1,0-1-1,0 1 1,0-1 0,-1 1-1,1-1 1,-1 1-1,0-1 1,1 1 0,-1 0-1,0-1 1,0 1-1,-1 0 1,1 0 0,0 0-1,-1 0 1,1 0-1,-1 0 1,0 0 0,0 0-1,0 0 1,1 1-1,-2-1 1,1 1 0,0 0-1,0-1 1,0 1 0,-5-1-1,-5-4 49,0 2 0,0 0 0,0 0 1,0 1-1,-1 0 0,0 1 0,1 1 0,-1 0 0,0 1 0,0 0 1,-22 3-1,32-2-155,0 0 1,0 0-1,0 0 0,0 1 1,0-1-1,0 1 1,1 0-1,-1-1 1,1 1-1,-1 0 1,1 1-1,-1-1 0,1 0 1,0 1-1,0-1 1,-3 6-1,-13 29-3637,8-6-3129</inkml:trace>
  <inkml:trace contextRef="#ctx0" brushRef="#br0" timeOffset="99071.91">8291 1835 6057,'0'0'15968,"13"13"-14320,18 25-1162,2-2 1,1-1-1,2-2 0,2-1 1,61 40-1,-119-83-896,-38-29-6205,32 16-1877</inkml:trace>
  <inkml:trace contextRef="#ctx0" brushRef="#br0" timeOffset="99488.36">8459 1804 11723,'0'0'5561,"-46"60"-3177,34-36-1040,1 2-343,0 2-209,1 0-104,1 0-144,1-4-248,0-3-168,3-5-88,0-3-40,5-8-1184</inkml:trace>
  <inkml:trace contextRef="#ctx0" brushRef="#br0" timeOffset="99874.01">8779 1987 10186,'0'0'2721,"10"-12"-1044,-3 3-1400,76-102 3052,-70 92-2553,-1 0 0,-1-1 0,0 0 0,12-37 0,-26 74-239,1 0-1,0 0 1,2 0-1,0 0 1,1 0-1,0 0 1,7 28-1,0-7-354,1-1 0,26 64 0,-35-101-210,0 0 0,0 0-1,0 0 1,0 0 0,0-1-1,0 1 1,0 0 0,0 0-1,0 0 1,0 0-1,0 0 1,1-1 0,-1 1-1,0 0 1,0 0 0,0 0-1,0 0 1,0 0 0,0 0-1,0-1 1,0 1 0,0 0-1,1 0 1,-1 0-1,0 0 1,0 0 0,0 0-1,0 0 1,0 0 0,0 0-1,1 0 1,-1 0 0,0 0-1,0 0 1,0 0 0,0 0-1,0 0 1,1 0-1,-1 0 1,0 0 0,0 0-1,0 0 1,0 0 0,0 0-1,0 0 1,1 0 0,-1 0-1,0 0 1,0 0 0,0 0-1,0 0 1,0 0-1,1 0 1,-1 0 0,0 0-1,0 0 1,0 1 0,0-1-1,0 0 1,0 0 0,0 0-1,0 0 1,0 0-1,0 0 1,1 1 0,-1-1-1,4-15-3180,-3 14 2571,3-17-6824</inkml:trace>
  <inkml:trace contextRef="#ctx0" brushRef="#br0" timeOffset="100288.9">9185 1844 13123,'0'0'3625,"-5"11"-1282,-1 1-1730,0 0 1,2 0-1,-1 0 1,2 0-1,-5 22 1,8-31-548,-1 0 0,1-1 1,0 1-1,0 0 1,0 0-1,0-1 0,0 1 1,1 0-1,-1-1 1,1 1-1,0 0 1,-1-1-1,1 1 0,0-1 1,1 1-1,-1-1 1,0 0-1,1 1 0,-1-1 1,1 0-1,0 0 1,0 0-1,0 0 0,0 0 1,0-1-1,0 1 1,0 0-1,1-1 1,-1 0-1,0 1 0,1-1 1,-1 0-1,1 0 1,0-1-1,-1 1 0,1-1 1,0 1-1,-1-1 1,5 0-1,3 1 10,0-1 0,0-1 0,-1 0 0,1-1 1,-1 1-1,1-2 0,-1 1 0,0-1 0,0-1 0,0 0 0,15-8 0,-21 10-59,0 0 0,1 1 0,-1-1-1,-1 0 1,1 0 0,0-1 0,0 1 0,-1-1 0,1 1-1,-1-1 1,0 0 0,0 0 0,0 0 0,0 0 0,-1 0-1,1 0 1,-1 0 0,0-1 0,1 1 0,-2 0 0,1-1-1,0 1 1,-1-1 0,1 1 0,-1-1 0,0 1 0,0-1-1,-1 1 1,1-1 0,-1 1 0,1-1 0,-1 1 0,0-1-1,-1 1 1,-1-5 0,-1 2 4,0 0 0,0 1-1,-1-1 1,0 1 0,0 0 0,0 0-1,-1 1 1,1-1 0,-1 1 0,0 1-1,-1-1 1,1 1 0,0 0 0,-1 0 0,-12-3-1,2 1-36,0 1 0,0 1 0,0 0-1,0 1 1,-25 1 0,39 1-51,1 0 0,-1 0 0,0 0 0,1 1 0,-1-1 0,0 1 0,1 0 1,-1-1-1,0 1 0,1 0 0,-1 0 0,1 1 0,0-1 0,-1 1 0,1-1 0,-3 3 0,4-2-257,0 0 0,0-1 0,0 1 0,0 0 0,0 0 1,1 0-1,-1-1 0,1 1 0,-1 0 0,1 0 0,0 0 0,-1 0 0,1 0 0,0 0 0,0 0 0,1 0 0,-1 0 0,0 0 0,1 0 0,-1 0 0,1-1 0,0 1 0,0 3 0,12 15-4934</inkml:trace>
  <inkml:trace contextRef="#ctx0" brushRef="#br0" timeOffset="100738.87">9467 1770 11026,'0'0'4617,"-4"12"-2091,-1 3-1698,1-1-1,1 1 0,0-1 1,0 1-1,0 19 0,3-30-701,0 0 0,0 0-1,1 0 1,-1 0 0,1-1 0,-1 1-1,1 0 1,0 0 0,1-1 0,-1 1-1,1 0 1,-1-1 0,1 1 0,0-1-1,0 0 1,1 0 0,-1 0 0,1 0-1,0 0 1,-1 0 0,1-1 0,0 1-1,1-1 1,-1 0 0,0 0 0,1 0-1,-1 0 1,1-1 0,7 3 0,-2-2-73,1 0 0,0-1 0,0 0 0,0-1 1,0 0-1,0-1 0,0 0 0,0 0 0,-1-1 0,1 0 1,0-1-1,-1 0 0,1 0 0,-1-1 0,0-1 0,0 1 1,-1-1-1,1-1 0,-1 0 0,-1 0 0,1 0 0,9-11 1,-16 15-29,1 1 0,0-1 0,0 0 0,-1 0 1,1 0-1,-1-1 0,0 1 0,0 0 0,0-1 0,0 1 1,0 0-1,0-1 0,0 1 0,-1-1 0,1 1 1,-1-1-1,0 0 0,0 1 0,0-1 0,0 1 0,0-1 1,-1-2-1,-1 2-9,1 0 1,-1 0-1,1 1 1,-1-1-1,0 1 0,0-1 1,0 1-1,0 0 1,0 0-1,-1 0 1,1 0-1,-1 0 1,1 1-1,-1-1 0,-5-1 1,-5-3-7,0 1 1,-1 1 0,1 0-1,-1 1 1,0 1-1,-24-2 1,26 4-185,-52 0 233,62 0-201,1 0 1,-1 0-1,0 0 0,0 1 0,0-1 0,0 0 1,0 1-1,1-1 0,-1 1 0,0 0 1,0 0-1,1-1 0,-1 1 0,0 0 1,1 0-1,-1 1 0,1-1 0,-1 0 0,1 0 1,0 1-1,0-1 0,-1 1 0,1-1 1,0 1-1,-1 2 0,2 9-5420,7-2-1821</inkml:trace>
  <inkml:trace contextRef="#ctx0" brushRef="#br0" timeOffset="101167.1">10259 1801 12683,'0'0'11978,"64"1"-11138,-34-1-319,1 0-305,-2-1-160,-2-1-56,-6 1-865,-12 1-1631</inkml:trace>
  <inkml:trace contextRef="#ctx0" brushRef="#br0" timeOffset="101168.1">10286 2028 15659,'0'0'4585,"66"-1"-2584,-32-5-385,3 0-1032,0-1-344,-3 0-240,-8 1-1040,-8 1-4009</inkml:trace>
  <inkml:trace contextRef="#ctx0" brushRef="#br0" timeOffset="117500.87">13291 1593 9762,'0'0'9023,"-4"9"-7002,-116 206 3524,48-92-4549,-144 226 468,211-341-1491,-24 48 196,27-52-239,0 0 0,1 0 0,-1 0 0,1 1 1,0-1-1,0 0 0,1 0 0,-1 1 0,1-1 0,0 9 1,-11-58-3797,4 19-2081</inkml:trace>
  <inkml:trace contextRef="#ctx0" brushRef="#br0" timeOffset="118015.6">12728 1509 10122,'0'0'2891,"-3"9"-1026,-2 4-1214,2 1-1,0-1 1,0 1 0,1 0 0,1-1-1,0 1 1,1 0 0,1 0-1,2 19 1,-2-28-562,0 0-1,0 0 1,1-1-1,-1 1 1,1 0 0,0 0-1,1-1 1,-1 1-1,1-1 1,0 0-1,0 0 1,0 0-1,0 0 1,1 0 0,0-1-1,0 0 1,0 1-1,0-1 1,0-1-1,0 1 1,1-1-1,-1 1 1,1-1 0,0-1-1,0 1 1,0-1-1,0 1 1,0-1-1,0-1 1,8 1-1,-9-1-74,0 1 0,0-1 0,0-1-1,-1 1 1,1-1 0,0 1 0,0-1-1,0 0 1,-1 0 0,1-1-1,-1 1 1,1-1 0,-1 0 0,1 0-1,-1 0 1,0 0 0,0 0-1,0-1 1,0 1 0,0-1 0,-1 0-1,1 0 1,-1 0 0,0 0-1,0 0 1,0-1 0,0 1 0,0-1-1,-1 1 1,2-5 0,-2 2-4,1 1 1,-1 0-1,0-1 1,-1 1-1,1-1 1,-1 1-1,0 0 1,-1-1-1,1 1 1,-1-1-1,0 1 1,0 0-1,-1-1 1,0 1-1,0 0 1,0 0-1,0 0 1,-1 0-1,1 1 1,-2-1-1,-3-4 1,0 1 6,-1 1 1,0 1 0,-1 0 0,1 0 0,-1 0 0,0 1-1,-1 0 1,-16-5 0,23 8-125,-1 1 1,0 0-1,1 0 1,-1 1-1,0-1 0,0 1 1,0 0-1,0 0 0,0 0 1,1 0-1,-8 2 0,9-1-108,0 0-1,0 0 1,0 0-1,1 0 1,-1 0-1,0 0 0,0 0 1,1 1-1,-1-1 1,1 1-1,-1-1 1,1 1-1,0-1 0,0 1 1,-1 0-1,1 0 1,0-1-1,1 1 1,-1 0-1,0 0 0,0 0 1,0 4-1,-1 14-5282</inkml:trace>
  <inkml:trace contextRef="#ctx0" brushRef="#br0" timeOffset="118565.89">13246 2148 10386,'0'0'4386,"-4"9"-2626,2-5-1570,-1 1 0,1 0 0,0 1 0,0-1 0,0 0 0,1 1 0,0-1 0,0 1 0,0-1 0,1 1 0,0-1 0,0 1 0,0-1 0,1 1 1,0-1-1,0 1 0,0-1 0,1 1 0,-1-1 0,1 0 0,0 0 0,1 0 0,0 0 0,-1 0 0,1 0 0,7 7 0,-6-8 34,1 0 0,-1 0 0,1 0 0,0-1 0,0 0 0,0 0 0,0 0 0,1 0 0,-1-1 0,1 0 0,-1 0 0,1 0 0,0-1 0,0 0 0,6 0 1,-10-1-155,1 0 1,0 0-1,-1 0 1,1-1 0,0 1-1,-1-1 1,1 0 0,-1 1-1,1-1 1,-1 0 0,0-1-1,1 1 1,-1 0 0,0-1-1,0 1 1,0-1 0,0 0-1,0 0 1,0 1 0,0-1-1,-1-1 1,1 1 0,-1 0-1,1 0 1,-1 0 0,0-1-1,0 1 1,0-1 0,0 1-1,0-1 1,-1 1 0,1-1-1,-1 0 1,0 1 0,1-5-1,0-5-42,-1 0-1,0-1 1,0 1-1,-1-1 1,-1 1-1,0 0 1,-7-22 0,7 30-143,1 0 0,-1 0 0,0 1 0,0-1 0,0 0 1,0 1-1,-1-1 0,0 1 0,1 0 0,-1 0 1,-6-5-1,7 7-64,0-1-1,-1 1 1,1 0 0,-1 0 0,1 0 0,-1 0 0,1 0 0,-1 1-1,1-1 1,-1 1 0,0 0 0,0 0 0,1 0 0,-1 0-1,0 0 1,1 0 0,-1 1 0,0-1 0,1 1 0,-3 1 0,-20 10-3030,4 5-2203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9:08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100 125 9330,'0'0'11686,"-9"0"-10037,0 0-1497,-40-2 1607,47 2-1723,0-1 1,1 1-1,-1-1 0,1 1 0,-1-1 1,1 1-1,-1-1 0,1 0 0,0 0 1,-1 0-1,1 0 0,0 0 1,0 0-1,-1 0 0,1 0 0,0-1 1,0 1-1,0 0 0,0-1 0,1 1 1,-1-1-1,0 1 0,1-1 0,-1 1 1,1-1-1,-1 1 0,1-1 0,0 1 1,-1-1-1,1-2 0,0 1-67,0-1 0,0 1 0,0-1-1,0 1 1,1 0 0,0-1 0,-1 1 0,1 0-1,0-1 1,1 1 0,-1 0 0,0 0 0,1 0-1,0 0 1,0 0 0,0 0 0,0 1 0,0-1-1,0 1 1,1-1 0,-1 1 0,1 0 0,0 0-1,0 0 1,-1 0 0,1 0 0,0 1-1,1-1 1,-1 1 0,0 0 0,0 0 0,1 0-1,-1 0 1,0 1 0,1 0 0,-1-1 0,1 1-1,-1 0 1,0 0 0,1 1 0,-1-1 0,0 1-1,1 0 1,-1 0 0,0 0 0,1 0 0,-1 0-1,0 1 1,0-1 0,0 1 0,0 0 0,5 4-1,-2 1 48,1 0 0,-1 0 0,-1 1 0,1 0 0,-1 0 0,-1 0 0,1 0 0,-1 1 0,-1 0-1,0 0 1,0 0 0,-1 0 0,0 0 0,0 0 0,-1 1 0,0-1 0,-1 1 0,0-1-1,0 0 1,-4 18 0,1-11 109,-2 1 0,1-1 0,-2 0 0,-1 0 0,0-1 0,0 1 0,-2-2 0,0 1 0,0-1 0,-20 21 0,18-22-20,6-6-78,0-1-1,-1 1 0,1-1 1,-1-1-1,0 1 1,-1-1-1,1 0 1,-1 0-1,0-1 0,-12 5 1,19-9-64,0 0 1,-1 0 0,1 0-1,-1 0 1,1-1-1,-1 1 1,1 0-1,0 0 1,-1-1 0,1 1-1,-1 0 1,1-1-1,0 1 1,-1 0-1,1-1 1,0 1 0,0-1-1,-1 1 1,1 0-1,0-1 1,0 1-1,0-1 1,-1 1 0,1-1-1,0 1 1,0-1-1,0 1 1,0-1-1,0 1 1,0-1 0,0 1-1,0-1 1,0 1-1,0-1 1,0 1-1,1 0 1,-1-1 0,0 1-1,0-1 1,1 0-1,-1 0 23,0 0-1,0 0 0,0 0 1,0 0-1,1 0 0,-1 0 1,1 0-1,-1 0 0,0 0 1,1 1-1,0-1 0,-1 0 1,1 0-1,-1 0 0,1 0 1,0 1-1,0-1 0,-1 0 1,1 1-1,0-1 0,0 1 1,0-1-1,0 1 0,0-1 1,1 0-1,5 2 14,0 0 1,0 0-1,-1 1 1,1 0-1,-1 0 0,1 0 1,-1 1-1,0 0 1,0 0-1,0 1 0,0 0 1,-1 0-1,8 7 1,16 8 89,-12-9 24,0-1-1,1 0 0,0-2 1,29 9-1,-39-14-317,0-1-1,0 0 1,0 0-1,0 0 1,15-2-1,-18 1-294,0-1 0,-1 0 0,1 0 0,-1-1 0,0 1 0,1-1-1,-1 0 1,0 0 0,0 0 0,0-1 0,4-3 0,11-13-5935</inkml:trace>
  <inkml:trace contextRef="#ctx0" brushRef="#br0" timeOffset="1914.92">2366 601 11859,'0'0'2880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8:52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12 7722,'0'0'11559,"-8"0"-10466,-3 1-681,-29 0 2586,-17-14-936,55 13-2044,0 0 1,0 0 0,0 0-1,-1 0 1,1 0 0,0 1 0,0-1-1,0 1 1,0-1 0,0 1-1,0 0 1,0 0 0,0 0-1,0 0 1,0 0 0,0 1 0,0-1-1,-2 2 1,1 2-19,1-1 0,-1 1 0,1-1 0,0 1 0,0-1-1,0 1 1,-1 6 0,-2 3 4,0 1 0,2-1-1,-1 1 1,2 0 0,0 0 0,1 0-1,0 0 1,1 1 0,3 16 0,-3-30-5,1 0 1,-1 0-1,1 0 1,-1 0-1,1 0 1,0 0-1,-1 0 1,1-1-1,0 1 1,0 0-1,1-1 1,-1 1-1,0-1 1,1 1 0,-1-1-1,0 1 1,1-1-1,0 0 1,-1 0-1,1 0 1,0 0-1,-1 0 1,1 0-1,0 0 1,0 0-1,0-1 1,0 1-1,0-1 1,0 1-1,0-1 1,0 0-1,0 0 1,0 0 0,0 0-1,0 0 1,0 0-1,0-1 1,0 1-1,0-1 1,0 1-1,-1-1 1,4-1-1,2-1-1,-1 1 1,1-2-1,0 1 0,-1-1 0,1 0 0,-1 0 0,0-1 1,0 0-1,9-10 0,-10 7 8,0 1-1,0-1 1,-1 0 0,0-1-1,-1 1 1,1 0-1,-2-1 1,1 0 0,-1 0-1,0 0 1,-1 0 0,0 0-1,-1 0 1,0 0 0,0 0-1,-1 0 1,0 0 0,0 0-1,-1 0 1,-3-9 0,5 18-7,0 0 1,0 0 0,0 1 0,0-1 0,0 0-1,0 0 1,0 0 0,0 0 0,-1 0 0,1 0-1,0 0 1,0 0 0,0 0 0,0 0 0,0 0-1,0 1 1,0-1 0,0 0 0,0 0 0,0 0 0,0 0-1,0 0 1,0 0 0,0 0 0,0 0 0,-1 0-1,1 0 1,0 0 0,0 0 0,0 0 0,0 0-1,0 0 1,0 0 0,0 0 0,0 0 0,0 0-1,0 0 1,-1 0 0,1 0 0,0 0 0,0 0-1,0 0 1,0 0 0,0 0 0,0 0 0,0 0-1,0 0 1,0 0 0,0 0 0,-1 0 0,1 0-1,0 0 1,0 0 0,0 0 0,0 0 0,0 0-1,0-1 1,0 1 0,-2 16-30,1 21-16,3-16 59,0 0 1,2 0-1,1 0 1,0 0-1,2-1 1,0 0-1,13 24 1,-11-27 1,-2 0 0,0 1 0,0 0-1,-2 0 1,0 1 0,-1-1 0,-1 1 0,-1 0 0,0 35 0,-2-52 25,-1 1 0,1-1 0,-1 0 0,0 0-1,1 0 1,-1 0 0,0 0 0,0 0 0,0 0 0,0 0 0,-1-1 0,1 1 0,0 0 0,-1-1 0,1 1-1,-1-1 1,0 1 0,0-1 0,-3 2 0,1 0 26,-2-1 0,1 0 0,0 0 0,0 0 0,-1 0-1,1-1 1,-11 1 0,7-1-42,0 0 0,0-1 0,0 0 0,0-1 0,1 0 0,-1 0 1,0-1-1,0 0 0,-14-6 0,12-5-1571,13 2-3718</inkml:trace>
  <inkml:trace contextRef="#ctx0" brushRef="#br0" timeOffset="719.45">491 16 7274,'0'0'10376,"-10"-1"-7750,-1-2-1975,8 2-475,-1 0 0,1 0 1,-1 1-1,0-1 0,1 1 1,-1 0-1,0 0 0,0 0 0,1 0 1,-1 0-1,-4 2 0,7-1-99,-1 0 0,1 0 0,-1 0 0,1 0 0,0 1 0,0-1 0,-1 1 0,1-1 0,0 0-1,0 1 1,0 0 0,0-1 0,1 1 0,-1 0 0,0-1 0,1 1 0,-1 0 0,1 0 0,0-1 0,-1 1-1,1 0 1,0 0 0,0 0 0,1 2 0,0 48 262,1-43-325,-1 0 1,1 0-1,1 0 0,-1-1 1,2 1-1,-1-1 0,1 1 0,0-1 1,9 12-1,5 3-5,34 35 0,-39-46-9,-1 0 0,-1 1 0,0 0 0,-1 1-1,0 0 1,-1 1 0,14 30 0,-22-43 11,-1 1-1,1-1 0,0 1 1,-1-1-1,1 1 1,-1-1-1,0 1 1,0-1-1,0 1 1,0 0-1,-1-1 1,1 1-1,0-1 1,-1 1-1,0-1 0,0 1 1,0-1-1,0 0 1,0 1-1,0-1 1,0 0-1,-1 0 1,1 0-1,-1 0 1,0 0-1,1 0 0,-1 0 1,0-1-1,0 1 1,0 0-1,0-1 1,-1 0-1,1 1 1,0-1-1,-1 0 1,1 0-1,0-1 0,-1 1 1,-3 0-1,-5 2 44,0 0 1,-1-1-1,1 0 0,-1-1 0,1-1 0,-1 0 0,-19-2 0,30 2-52,-1 0 0,1 0 0,-1-1 1,1 1-1,-1 0 0,1-1 0,0 1 0,-1-1 0,1 0 0,0 1 0,-1-1 1,1 0-1,0 0 0,0 0 0,0 0 0,-1 0 0,1 0 0,0 0 0,0 0 1,1 0-1,-1-1 0,0 1 0,0 0 0,0 0 0,0-2 0,1 0-7,-1 0-1,1-1 1,-1 1-1,1 0 0,0 0 1,0 0-1,0 0 1,1-1-1,-1 1 0,1 0 1,1-4-1,2-4-45,0-1-1,1 1 1,0 0 0,1 1-1,8-13 1,20-22-219,-14 20 28,30-51 0,-45 67 204,0-1 0,-1 0 1,-1 0-1,1 0 0,-1 0 1,-1-1-1,0 1 0,0-1 1,-1-16-1,0 26 42,-1 0 0,0-1 0,0 1 0,0-1 0,0 1 0,0-1 0,0 1 0,0-1 0,-1 1 0,1-1-1,-1 1 1,1-1 0,-1 1 0,1 0 0,-1-1 0,0 1 0,1 0 0,-1 0 0,0-1 0,0 1 0,0 0 0,0 0 0,0 0 0,0 0 0,0 0 0,-1 0 0,1 1 0,0-1 0,0 0 0,-1 0 0,1 1 0,-1-1-1,1 1 1,0-1 0,-1 1 0,1 0 0,-1 0 0,1-1 0,-1 1 0,1 0 0,-1 0 0,1 0 0,-1 1 0,1-1 0,-1 0 0,1 1 0,0-1 0,-3 2 0,-3-1 28,1 2-1,0-1 1,0 1 0,0 0 0,1 0 0,-1 1 0,1-1-1,-1 1 1,-8 9 0,12-11-125,1 0 0,0 0 0,-1 0 0,1 0 0,0 0 0,0 0 1,0 0-1,0 0 0,0 0 0,0 1 0,0 2 0,0 16-5067,1-6-1354</inkml:trace>
  <inkml:trace contextRef="#ctx0" brushRef="#br0" timeOffset="1133.57">770 424 9026,'0'0'10770,"0"64"-8465,-3-33-937,-5 6-704,-1 4-152,-1 0-512,-2 7-488,2-10-3977,2-10-10674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07:52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22 169 11002,'0'0'2330,"10"0"-1660,199-4 4083,-59-1-2706,155 15 1,-252-6-2960,-57-12-3869,-8 1-333</inkml:trace>
  <inkml:trace contextRef="#ctx0" brushRef="#br0" timeOffset="404.51">0 378 10202,'0'0'2369,"81"-5"-945,-14 0-288,26-4 72,10 0-151,-2 0-369,-11 3-64,-29 4 8,-15 2-312,-14 0-176,-10 1-136,-3 5-8,-9 4-592,-4-1-3473</inkml:trace>
  <inkml:trace contextRef="#ctx0" brushRef="#br0" timeOffset="802.75">721 1 7402,'58'23'1496,"0"3"96,0 2-392,-19-4-407,-11-2-1,-1 5-120,-3 3 208,-4 5-320,-10 2-112,-10-2 32,-2-1 225,-13-2-129,-4-2-264,-3-3-184,-3-1-128,4-8-1336,4-7-2657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1:24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32 475 7986,'0'0'12061,"-6"0"-10199,-19 3-234,73-8 2960,83-5-4126,56 7-324,-114 4-129,-103-32-7525,14 17 493</inkml:trace>
  <inkml:trace contextRef="#ctx0" brushRef="#br0" timeOffset="432.97">181 235 11506,'0'0'3747,"1"9"-1071,12 67 965,15 131 835,-16-64-912,-23-147-4403,4 4-4338</inkml:trace>
  <inkml:trace contextRef="#ctx0" brushRef="#br0" timeOffset="2114.96">1005 420 8266,'0'0'13139,"-11"-7"-11878,5 3-1210,-1 0 173,0 0 1,-1 0 0,1 0 0,-1 1-1,-10-4 1,14 6-139,1 1 0,0-1 0,-1 1 0,1-1 0,-1 1 0,1 0 0,0 0 0,-1 1 0,1-1 0,-1 1 0,1-1 0,0 1 0,-1 0 0,1 1 0,0-1 0,0 0 0,0 1 0,0 0 0,0-1 0,-4 4 0,0 3-57,-1-1 1,2 1-1,-1 0 1,1 1-1,1-1 1,-1 1-1,2 0 1,-1 1-1,1-1 0,0 1 1,1 0-1,0 0 1,1 0-1,0 0 1,1 0-1,0 1 1,0-1-1,1 0 1,0 1-1,1-1 1,2 12-1,-2-19-27,0 0 0,1 1 0,-1-1 0,0 0 0,1 0 0,0 0 1,0 0-1,0 0 0,0 0 0,0-1 0,0 1 0,1-1 0,-1 1 0,1-1 0,0 0 0,0 0 0,0 0 0,0-1 1,0 1-1,0-1 0,0 1 0,0-1 0,1 0 0,-1 0 0,0 0 0,1-1 0,3 1 0,-3-1 6,0 1 1,0-1-1,0 0 0,0-1 0,0 1 0,0-1 1,0 0-1,0 0 0,0 0 0,0 0 0,0-1 1,0 1-1,-1-1 0,1 0 0,-1 0 0,1-1 1,-1 1-1,0-1 0,0 0 0,0 1 0,0-1 1,3-6-1,0-1 5,-1-1 0,0 0 0,-1 0 1,0 0-1,-1 0 0,0-1 0,-1 1 1,0-1-1,-1 0 0,0 0 0,-2-16 0,0-7-142,-3 0-1,-10-50 0,9 63-123,0-1 0,-2 1 0,0 0 1,-17-32-1,42 91 318,-2 1 0,21 80-1,-24-73 87,1-1-1,31 64 0,-43-103-132,1 0 1,-1-1-1,1 0 0,0 0 0,1 0 0,-1 0 1,1 0-1,-1-1 0,1 1 0,0-1 0,1 0 1,-1 0-1,8 4 0,-10-7-10,1 1-1,-1 0 1,1-1 0,-1 1 0,1-1-1,-1 0 1,1 0 0,-1 0-1,1 0 1,-1 0 0,0-1-1,1 1 1,-1-1 0,1 1 0,-1-1-1,0 0 1,1 0 0,-1 0-1,0 0 1,0 0 0,0-1-1,0 1 1,0-1 0,0 1-1,0-1 1,0 0 0,-1 0 0,1 1-1,0-1 1,0-3 0,5-5-39,0 0 0,-1-1 0,0 1 0,-1-2 0,7-20 0,-9 26-2,-2 0 0,1-1 0,-1 1 1,0 0-1,0-1 0,0 1 0,-1-1 0,0 1 1,-1-1-1,1 1 0,-1-1 0,-3-10 1,3 16 35,1-1 1,-1 1-1,0 0 0,1 0 1,-1 0-1,0 0 1,0 0-1,0-1 1,0 2-1,1-1 1,-2 0-1,1 0 1,0 0-1,0 0 1,0 1-1,-2-2 1,3 2-4,-1 0-1,1 0 1,-1 0 0,1 0 0,-1 0 0,1 0-1,0 0 1,-1 0 0,1 0 0,-1 0 0,1 0-1,-1 0 1,1 0 0,0 1 0,-1-1 0,1 0-1,0 0 1,-1 0 0,1 1 0,-1-1 0,1 0-1,0 0 1,-1 1 0,1-1 0,0 0 0,0 1-1,-1-1 1,1 0 0,0 1 0,0-1 0,0 1-1,-1-1 1,1 0 0,0 1 0,0-1 0,0 1-1,0-1 1,0 1 0,0-1 0,0 0 0,0 1-1,0-1 1,0 1 0,0-1 0,0 1 0,0-1-1,0 0 1,0 1 0,0 0 0,1 16 28,1 0 0,0 0 0,1 0 0,0 0 1,2-1-1,11 30 0,-14-40-7,0-1 1,0 1 0,1 0-1,0-1 1,0 0 0,1 0-1,-1 0 1,1 0 0,0 0-1,1-1 1,-1 1 0,1-1-1,-1 0 1,1-1 0,1 1-1,-1-1 1,0 0-1,1 0 1,-1-1 0,1 0-1,0 0 1,8 2 0,-12-4-11,0 0 1,0 0 0,1 0-1,-1 0 1,0 0-1,0 0 1,0 0 0,1-1-1,-1 0 1,0 1-1,0-1 1,0 0 0,0 0-1,0 0 1,0 0 0,0 0-1,0 0 1,-1-1-1,1 1 1,0-1 0,2-2-1,-1 0 2,-1 0 0,1 0-1,-1-1 1,0 1 0,0-1 0,0 1-1,0-1 1,-1 0 0,1-6 0,1-9-26,-1 1-1,-2 0 1,-2-39 0,-9 4-217,8 43 169,0 0 1,1-1 0,-1-19-1,3 30 47,0 1 1,1 0-1,-1-1 0,1 1 0,-1 0 0,0 0 0,1 0 1,-1-1-1,1 1 0,-1 0 0,1 0 0,-1 0 0,0 0 1,1 0-1,-1 0 0,1 0 0,-1 0 0,1 0 0,-1 0 1,1 0-1,-1 0 0,1 0 0,-1 0 0,0 0 0,1 0 0,-1 1 1,1-1-1,-1 0 0,1 0 0,-1 0 0,0 1 0,1-1 1,-1 0-1,1 1 0,17 8 17,11 9-44,70 48 9,-91-60 25,-1 0 0,0 0 0,0 1 0,0 0 0,-1 0-1,0 0 1,-1 1 0,0 0 0,8 15 0,-12-20 13,0 1 1,0-1-1,0 1 0,0 0 1,-1-1-1,1 1 0,-1 0 1,0-1-1,0 1 0,-1 0 1,1-1-1,-1 1 0,1-1 1,-1 1-1,0-1 0,-1 1 1,1-1-1,0 1 0,-1-1 1,-2 3-1,2-4 19,1 0 0,-1 0 0,0 0 0,0 0 0,1 0 0,-2 0 0,1-1 0,0 1 0,0-1 0,0 0 0,-1 0 0,1 0 0,0 0 0,-1 0 0,1 0 1,-1 0-1,0-1 0,1 1 0,-1-1 0,1 0 0,-1 0 0,0 0 0,1 0 0,-1 0 0,1-1 0,-1 1 0,1-1 0,-1 1 0,-2-2 0,4 1-18,0 0-1,1 1 1,-1-1 0,0 0-1,1 0 1,-1 1-1,1-1 1,-1 0 0,1 0-1,-1 0 1,1 0 0,-1 0-1,1 0 1,0 0 0,0 0-1,0 0 1,-1 0-1,1 0 1,0 0 0,0 0-1,0 0 1,0 0 0,1 0-1,-1 0 1,0 0 0,0 0-1,0 0 1,1-1-1,10-29-122,-3 19 36,1 1 0,0 0 0,13-12-1,-16 19 71,-1-1 1,1 0-1,-1-1 0,0 1 0,-1-1 0,1 0 0,-1 0 0,-1 0 0,1 0 0,-1-1 1,0 0-1,0 0 0,-1 0 0,0 0 0,0 0 0,0 0 0,0-8 0,-2 8 23,-1 0-1,0 0 0,0 0 1,0 0-1,-1 0 0,0 1 1,-3-9-1,11 26 3,1 1-1,0-2 1,1 1 0,0-1 0,1 0 0,0 0-1,0-1 1,13 9 0,-6-4-20,-1 1 0,19 23-1,-26-28 5,-2 1-1,1 0 0,7 18 0,-12-26 6,-1 0 0,0 1 1,0-1-1,0 0 0,0 1 0,0-1 0,-1 1 1,1-1-1,-1 1 0,0-1 0,0 1 0,-1-1 0,1 1 1,0-1-1,-1 1 0,0-1 0,-2 6 0,1-7 10,0 1-1,-1-1 0,1 0 1,0 0-1,-1-1 0,1 1 1,-1 0-1,0-1 0,0 1 1,1-1-1,-1 0 0,0 0 1,0 0-1,0-1 0,0 1 1,0-1-1,0 1 0,-6-1 1,-56-2-284,63 1 119,0 1 0,0 0-1,1-1 1,-1 1-1,0-1 1,0 0 0,1 1-1,-1-1 1,0 0 0,1 0-1,-1 0 1,1 0 0,-1-1-1,1 1 1,0 0-1,-1 0 1,1-1 0,0 1-1,0-1 1,0 1 0,0-1-1,0 0 1,-1-3-1,-4-26-7186,6 11 639</inkml:trace>
  <inkml:trace contextRef="#ctx0" brushRef="#br0" timeOffset="3311.29">2121 378 9378,'0'0'6588,"-11"-2"-4870,8 1-1641,-3-1 107,1 1-1,0 0 0,0 0 1,0 0-1,-1 1 0,1 0 1,0 0-1,-1 0 0,1 0 1,0 1-1,-1 0 0,1 0 1,0 0-1,0 1 0,0 0 1,0 0-1,0 0 0,0 1 1,1-1-1,-1 1 0,1 0 1,0 1-1,-1-1 0,-4 7 1,4-3-48,0 1 1,1 1-1,0-1 0,0 1 1,1 0-1,0 0 1,0 0-1,1 0 0,1 0 1,-1 0-1,1 1 0,1-1 1,0 14-1,1-18-88,-1 1 0,1 0 0,0-1 0,1 1 0,-1 0-1,1-1 1,0 0 0,0 1 0,1-1 0,4 7 0,-6-10-35,2 1 1,-1-1-1,0 1 1,0-1-1,1 0 0,-1 0 1,1 0-1,0 0 1,0 0-1,0-1 1,-1 1-1,1-1 0,1 0 1,-1 1-1,0-2 1,0 1-1,0 0 1,7 0-1,-8-1-2,-1 0 0,1 0 0,0 0 0,0 0 0,0 0 0,0 0 0,-1-1 1,1 1-1,0-1 0,0 1 0,-1-1 0,1 0 0,0 0 0,-1 0 0,1 0 0,0 0 0,-1 0 0,0 0 0,1 0 0,-1 0 0,2-3 0,0 0 3,-1 1 0,0-1 0,0 0 0,0 0 0,0 0 1,-1 0-1,0 0 0,0 0 0,1-5 0,0-8 2,-1-1 0,0 1 0,-3-28 0,1 32-35,-1 1-1,-1-1 0,-6-17 1,8 25 23,0 1 0,-1-1 0,0 1-1,0 0 1,0-1 0,-1 1 0,1 0 0,-1 1 0,0-1 0,0 0-1,-1 1 1,-5-6 0,9 45-51,1-32 82,0 0 0,0 0 0,1-1 0,-1 1 0,1 0 0,0-1 0,1 1 0,-1-1-1,0 0 1,1 0 0,0 0 0,-1 0 0,1 0 0,1 0 0,-1-1 0,0 1 0,1-1-1,-1 0 1,1 0 0,-1 0 0,1-1 0,0 1 0,0-1 0,0 0 0,4 1-1,-4-2-25,-1 0-1,1 0 0,-1 0 0,0 0 1,1-1-1,-1 1 0,0-1 0,1 0 0,-1 0 1,0 0-1,0 0 0,0 0 0,0-1 0,0 0 1,0 1-1,0-1 0,0 0 0,-1-1 0,1 1 1,-1 0-1,1-1 0,-1 1 0,0-1 1,0 0-1,0 0 0,-1 0 0,1 0 0,-1 0 1,1 0-1,0-4 0,1-4-77,0-1 0,-1 1 0,0-1-1,-1 0 1,-1 0 0,0 1 0,0-1 0,-1 0 0,-1 1-1,0-1 1,0 1 0,-1-1 0,-6-14 0,-7-14-176,-1 0 0,-27-43 0,44 82 252,0 1-1,0 0 1,0 0-1,0 0 1,0 0 0,0-1-1,0 1 1,0 0-1,0 0 1,0 0 0,0-1-1,0 1 1,0 0-1,0 0 1,0 0 0,0 0-1,0-1 1,0 1-1,-1 0 1,1 0 0,0 0-1,0 0 1,0 0-1,0-1 1,0 1 0,0 0-1,-1 0 1,1 0-1,0 0 1,0 0-1,0 0 1,0 0 0,0 0-1,-1 0 1,1 0-1,0-1 1,0 1 0,0 0-1,-1 0 1,1 0-1,0 0 1,0 0 0,0 0-1,0 0 1,-1 0-1,1 0 1,0 0 0,0 1-1,0-1 1,0 0-1,-1 0 1,1 0 0,0 0-1,0 0 1,0 0-1,0 0 1,-1 0 0,1 0-1,0 0 1,0 1-1,0-1 1,0 0 0,0 0-1,0 0 1,-1 1-1,-1 18 136,3 30 169,6 1 67,2-1 0,24 79 0,-23-100-328,0-1 0,1 0 1,2-1-1,1-1 0,1 0 1,18 23-1,-32-46-31,0 0 0,0-1 0,0 1 0,0 0 1,1-1-1,-1 1 0,0-1 0,1 1 0,-1-1 0,1 0 0,0 0 1,-1 0-1,1 0 0,0 0 0,0 0 0,0 0 0,-1 0 0,1-1 1,0 1-1,0-1 0,0 1 0,0-1 0,0 0 0,4 0 0,-4-1 20,1-1-1,-1 0 0,1 1 1,-1-1-1,0 0 0,0 0 1,0 0-1,0-1 0,0 1 0,-1 0 1,1-1-1,-1 1 0,1-1 1,-1 0-1,0 1 0,1-5 0,5-11-114,0 0 0,-2-1 0,0 0 0,-2-1 0,0 1 0,1-32 0,-4 66 41,1 0 0,1 0 0,1 0 0,0 0 0,1 0 0,9 25 0,-11-36 54,0 1 0,0 0 0,0-1 1,0 1-1,1-1 0,-1 0 0,1 0 0,0 0 0,1 0 0,-1 0 1,1-1-1,-1 0 0,1 1 0,0-1 0,0-1 0,1 1 0,-1-1 1,0 1-1,1-1 0,0 0 0,-1-1 0,1 1 0,0-1 1,7 1-1,-10-2-8,-1 0-1,0 0 1,1 0 0,-1 0 0,0-1 0,0 1 0,1 0-1,-1-1 1,0 1 0,0-1 0,1 1 0,-1-1 0,0 0-1,0 1 1,0-1 0,0 0 0,0 0 0,0 0 0,0 0 0,0 0-1,0 0 1,0 0 0,-1 0 0,2-2 0,0-1 3,0 0 1,-1 0 0,1 0 0,-1 0-1,0-1 1,0 1 0,0-8-1,-1-2-21,0 0-1,0 0 0,-6-27 0,5 35-18,1 1 20,-1 1 0,0 0 0,0 0 1,0 0-1,0 0 0,-1 0 1,1 0-1,-1 0 0,0 0 0,-4-5 1,4 53 121,2-34-57,0-1 0,1-1 1,0 1-1,0 0 1,1 0-1,1 0 0,-1-1 1,1 1-1,1-1 0,0 0 1,0 0-1,0 0 1,7 9-1,-7-13-208,-1 0 1,1-1-1,0 1 1,0-1 0,0 1-1,0-1 1,0-1-1,1 1 1,-1 0-1,1-1 1,0 0-1,0 0 1,0-1-1,0 1 1,0-1-1,0 0 1,0 0-1,1-1 1,-1 0-1,0 0 1,0 0-1,0 0 1,10-3-1,20-8-5705,-6-5-3742</inkml:trace>
  <inkml:trace contextRef="#ctx0" brushRef="#br0" timeOffset="4458.88">2572 49 11090,'0'0'2141,"1"9"298,11 105 4169,-6-75-5226,15 48 0,-16-71-1285,0 1 0,1-1 0,0 0 0,1-1 0,1 0 0,1 0-1,0 0 1,1-1 0,0-1 0,1 0 0,0 0 0,22 18 0,-32-30-88,1 0 1,-1 0-1,0 0 0,0 0 1,1 0-1,-1-1 1,0 1-1,1 0 1,-1-1-1,1 1 0,-1-1 1,1 1-1,-1-1 1,1 0-1,-1 0 1,1 0-1,-1 0 1,1 0-1,0 0 0,-1 0 1,1 0-1,-1 0 1,1-1-1,-1 1 1,1-1-1,-1 1 0,3-2 1,-1 0-20,-1-1-1,0 1 1,1 0 0,-1-1 0,0 0 0,0 1-1,-1-1 1,1 0 0,-1 0 0,1 0-1,-1 0 1,1-5 0,3-9-426,-1-1-1,-1 1 1,1-33 0,-4 61 657,1 1 0,0 0 0,0-1-1,1 1 1,7 21 0,-8-28-151,1-1-1,0 1 1,-1-1-1,2 0 1,-1 1 0,0-1-1,1 0 1,0 0-1,0-1 1,0 1-1,0-1 1,1 1 0,-1-1-1,1 0 1,0 0-1,0-1 1,0 1 0,0-1-1,0 0 1,1 0-1,-1 0 1,1 0-1,-1-1 1,7 1 0,-4-1-34,0-1-1,-1 0 1,1 0 0,-1 0 0,1-1 0,-1 0 0,1-1 0,-1 1 0,1-1 0,-1-1 0,0 1 0,0-1 0,0 0 0,-1 0 0,1-1 0,0 1 0,-1-1 0,0-1 0,7-6 0,-8 6-51,0 1 0,-1 0 0,1-1 1,-1 0-1,0 0 0,-1 0 0,1 0 1,-1 0-1,0-1 0,0 1 1,0-1-1,-1 1 0,0-1 0,0 1 1,-1-1-1,1 0 0,-1 0 0,-1 1 1,1-1-1,-1 0 0,0 1 0,0-1 1,-3-7-1,4 12 15,0-1 1,0 1-1,-1 0 0,1-1 1,-1 1-1,1 0 0,-1 0 1,0-1-1,0 1 0,1 0 1,-1 0-1,0 0 0,0 0 1,0 0-1,0 0 0,0 0 1,0 1-1,0-1 1,0 0-1,-1 0 0,1 1 1,0-1-1,0 1 0,-1-1 1,1 1-1,0 0 0,0-1 1,-1 1-1,1 0 0,-3 0 1,2 0 1,0 1 0,0-1 0,1 1 0,-1 0 1,0-1-1,1 1 0,-1 0 0,1 0 0,-1 0 0,1 1 1,-1-1-1,1 0 0,0 0 0,-1 1 0,1-1 1,0 1-1,0-1 0,0 1 0,0 0 0,0-1 0,-1 4 1,-2 8 67,0-1 1,1 1 0,0 0 0,1 0-1,-1 24 1,2-32-60,1-1 0,0 0 0,0 1 0,0-1 0,0 0 0,1 1 0,0-1 0,0 0 0,0 1 0,0-1 0,1 0 0,0 0 0,0 0 0,0 0 0,0-1 0,0 1 0,1 0 0,0-1 0,0 0 0,6 6 0,-8-8-5,0 0 0,1 0 0,-1 0 1,0 0-1,1-1 0,-1 1 1,1 0-1,-1-1 0,1 1 1,-1-1-1,1 0 0,0 0 0,-1 1 1,1-1-1,0 0 0,-1 0 1,1 0-1,-1-1 0,1 1 1,0 0-1,-1-1 0,1 1 0,-1-1 1,1 1-1,-1-1 0,1 1 1,-1-1-1,0 0 0,1 0 1,-1 0-1,0 0 0,1 0 0,-1 0 1,0 0-1,0-1 0,0 1 1,0 0-1,0-1 0,0 1 1,-1 0-1,1-1 0,0 1 0,0-4 1,5-8-18,-2-1 0,0 0 0,0 0 0,1-17 0,1 1-286,14-22-364,-19 51 651,-1 1 0,0-1 0,0 0-1,1 0 1,-1 0 0,0 1 0,1-1 0,-1 0 0,0 1-1,1-1 1,-1 0 0,1 1 0,0-1 0,-1 0-1,1 1 1,-1-1 0,1 1 0,0-1 0,0 1 0,-1 0-1,1-1 1,0 1 0,0 0 0,-1-1 0,1 1-1,0 0 1,0 0 0,0-1 0,-1 1 0,1 0 0,0 0-1,0 0 1,0 0 0,0 0 0,-1 1 0,1-1 0,0 0-1,0 0 1,0 0 0,-1 1 0,1-1 0,0 0-1,0 1 1,-1-1 0,1 1 0,0-1 0,-1 1 0,1-1-1,0 1 1,-1-1 0,1 1 0,-1 0 0,1-1-1,-1 1 1,1 0 0,-1-1 0,1 1 0,-1 0 0,0 0-1,1 0 1,10 19 165,0-1 0,-1 2-1,-1-1 1,-1 1 0,-1 1-1,9 40 1,-17-53 793,-4-16-645,-4-21-275,9 21-92,0 0 0,1 0 1,-1 0-1,2 0 0,-1 0 0,1 1 0,0-1 0,0 0 1,1 1-1,0-1 0,0 1 0,1 0 0,0 0 1,6-9-1,-6 11 3,-1 0 1,1 0 0,0 0 0,0 1 0,0-1-1,0 1 1,1 0 0,-1 0 0,1 0-1,0 1 1,0 0 0,0 0 0,0 0 0,0 0-1,0 1 1,0 0 0,1 0 0,-1 0-1,10 1 1,-12 1 55,0-1-1,1 1 1,-1 1-1,0-1 1,1 0-1,-1 1 1,0-1-1,0 1 1,0 0-1,-1 0 1,1 0-1,0 1 0,-1-1 1,1 1-1,-1-1 1,3 5-1,38 58 71,-20-28-34,-15-27-182,4 6 31,-12-16 6,0 0-1,0 0 1,0 1 0,0-1 0,0 0 0,0 1-1,0-1 1,0 0 0,0 0 0,0 1 0,0-1-1,0 0 1,0 1 0,0-1 0,0 0 0,0 0-1,0 1 1,0-1 0,-1 0 0,1 0 0,0 1-1,0-1 1,0 0 0,0 0 0,-1 0 0,1 1-1,0-1 1,0 0 0,-1 0 0,1 0-1,0 0 1,0 1 0,-1-1 0,1 0 0,0 0-1,0 0 1,-1 0 0,1 0 0,0 0 0,-1 0-1,1 0 1,0 0 0,0 0 0,-1 0 0,1 0-1,0 0 1,-1 0 0,1 0 0,0 0 0,0 0-1,-1 0 1,1 0 0,0-1 0,-1 1 0,-15 0-5432</inkml:trace>
  <inkml:trace contextRef="#ctx0" brushRef="#br0" timeOffset="4843.9">2541 212 13219,'0'0'2816,"82"-4"-2239,-35 2-185,24-6-392,-12 2-1249,-8-2-5824</inkml:trace>
  <inkml:trace contextRef="#ctx0" brushRef="#br0" timeOffset="4844.9">3040 147 13795,'0'0'2649</inkml:trace>
  <inkml:trace contextRef="#ctx0" brushRef="#br0" timeOffset="5310.11">1369 23 6617,'0'0'17732,"-29"33"-17316,29-29-280,-2 0-136,-1 3-1088,1-1-1793</inkml:trace>
  <inkml:trace contextRef="#ctx0" brushRef="#br0" timeOffset="6028.78">4006 2 9402,'0'0'7887,"-10"7"-5529,-1 0-1983,0 0-1,1 1 1,1 0 0,-1 0 0,1 1-1,0 0 1,1 1 0,0 0 0,1 0-1,0 1 1,-9 18 0,9-7-209,1 0 1,0 1-1,2 0 1,1 0-1,1 0 1,0 1-1,2-1 1,1 0-1,1 0 1,0 0-1,2 0 1,1 0-1,14 40 1,-14-53-163,0 0 0,0 0 0,2 0 0,-1-1 0,1 0-1,0 0 1,1-1 0,16 15 0,2-4 12,48 28-1,-61-39 0,-13-7 304,-3-12-1448,-3-12-5429,6 6-1364</inkml:trace>
  <inkml:trace contextRef="#ctx0" brushRef="#br0" timeOffset="6660.8">4528 36 9738,'2'1'10758,"-5"0"-9299,-41 6 242,-47 0 0,1 1-1667,88-8-39,-1 1 0,0-1 1,1 1-1,-1 0 0,0 0 0,1 0 1,-1 0-1,1 1 0,0-1 1,-1 0-1,1 1 0,0 0 1,0 0-1,0-1 0,0 1 0,0 0 1,1 1-1,-1-1 0,0 0 1,1 0-1,0 1 0,-1-1 0,1 1 1,0-1-1,0 1 0,1-1 1,-1 1-1,0 0 0,1-1 0,0 1 1,-1 0-1,1 0 0,1 3 1,-1 13-16,1-1 0,1 1 1,8 35-1,-4-29 41,6 82-20,-8-65-14,9 42 0,-13-81 19,1-1 0,1 0 0,-1 0 0,0 0 0,0 0 0,1 0 0,-1 0 0,1 0 0,0 0 0,-1 0 0,1-1 0,0 1 0,0-1 0,0 1 0,0-1 0,0 0 0,1 0 0,-1 0 0,0 0 0,1 0 0,-1 0 0,0-1 0,1 1 0,-1-1 0,1 1 0,-1-1 0,0 0 0,5 0 0,12 0 30,0-1-1,33-4 1,-23 1-162,-22 4-203,19-4-1891,-10-5-3910,-10 2 580</inkml:trace>
  <inkml:trace contextRef="#ctx0" brushRef="#br0" timeOffset="7021.03">4259 317 7058,'0'0'10018,"98"-20"-10018,-50 16-1537,-5 1-2760</inkml:trace>
  <inkml:trace contextRef="#ctx0" brushRef="#br0" timeOffset="7572.13">4796 466 8786,'0'0'11564,"10"1"-10645,-7 0-861,0-1 0,0 0 0,0 0 0,1 0 0,-1 0 0,0 0 0,0-1 0,0 1 0,0-1 0,1 0 0,-1 0 0,0 0 0,0 0 0,4-3 0,-4 2-29,0-1 0,0 0-1,0 0 1,0 0-1,-1 0 1,1 0 0,-1-1-1,0 1 1,0-1 0,0 1-1,-1-1 1,1 0 0,-1 0-1,2-5 1,-2 1-8,1 0 1,-1-1 0,0 1-1,-1 0 1,0 0 0,0 0-1,-2-9 1,2 15-20,0 1 0,0-1 0,0 1 0,0-1 0,0 1 0,-1 0 0,1-1 0,0 1 0,-1 0 0,1-1 0,-1 1 0,0 0 0,1 0 0,-1-1 0,0 1 0,0 0 1,0 0-1,0 0 0,0 0 0,0 0 0,0 0 0,0 0 0,0 0 0,0 1 0,0-1 0,-1 0 0,1 1 0,0-1 0,-1 0 0,1 1 0,0 0 0,-1-1 0,1 1 0,-1 0 0,1 0 0,0 0 0,-1 0 0,1 0 0,-1 0 0,1 0 0,0 0 0,-1 1 0,1-1 0,0 0 0,-1 1 0,1-1 0,0 1 0,-1 0 1,0 0-1,-1 1-6,1 0 1,-1 1 0,1-1 0,0 0 0,0 1 0,0 0 0,1-1 0,-1 1-1,1 0 1,-1 0 0,1 0 0,0 0 0,0 0 0,0 0 0,0 0 0,1 0-1,-1 0 1,1 1 0,0-1 0,0 0 0,0 0 0,1 4 0,-1 2 38,0 0 1,1-1-1,0 1 1,1 0-1,0-1 1,0 0-1,5 10 1,-4-12 45,1 0 0,0 0 0,0-1 0,0 1 0,1-1 0,0 0 0,0-1 0,0 1 0,1-1 0,0 0 0,10 5 0,-14-8-46,0 1-1,0-1 1,0-1-1,0 1 1,0 0-1,0 0 1,0-1-1,1 1 1,-1-1-1,0 0 1,0 0-1,0 0 1,1 0-1,-1 0 1,0 0-1,0 0 1,1-1-1,-1 1 1,0-1-1,0 0 1,0 1-1,0-1 1,0 0-1,0 0 1,0 0-1,0-1 1,0 1-1,-1 0 0,1-1 1,0 1-1,-1-1 1,1 0-1,-1 1 1,1-1-1,-1 0 1,0 0-1,0 0 1,2-4-1,1-4-31,0-1-1,-1 0 0,0 0 0,-1-1 0,0 1 0,0-12 0,-1 10-158,0 0 1,2 0-1,6-22 0,-9 34 145,0 0 0,1 1-1,-1-1 1,1 1 0,-1 0-1,1-1 1,-1 1 0,1-1 0,0 1-1,-1 0 1,1-1 0,-1 1-1,1 0 1,0 0 0,-1-1-1,1 1 1,-1 0 0,1 0 0,0 0-1,-1 0 1,1 0 0,0 0-1,-1 0 1,1 0 0,0 0-1,-1 0 1,1 0 0,0 0 0,-1 1-1,1-1 1,0 0 0,-1 0-1,1 1 1,-1-1 0,1 0-1,0 1 1,-1-1 0,1 1-1,-1-1 1,1 1 0,24 17-60,-24-17 71,10 8-20,4 4 9,0 0 0,17 20-1,-29-31 11,-1 1 0,0 0 0,1 0 1,-1 0-1,0 0 0,0 0 0,-1 0 0,1 0 0,-1 1 0,0-1 0,0 1 0,0-1 0,0 1 0,0-1 0,-1 1 0,1 0 0,-1-1 0,0 1 0,-1 5 0,0-7-22,1-1 0,-1 0 0,0 1-1,1-1 1,-1 0 0,0 0-1,0 0 1,0 0 0,0 0-1,0 0 1,0 0 0,0 0-1,0 0 1,0 0 0,0-1 0,0 1-1,-1 0 1,1-1 0,0 1-1,-1-1 1,1 0 0,0 1-1,-1-1 1,1 0 0,-1 0-1,1 0 1,0 1 0,-3-2-1,1 1-481,1 0 0,-1 0-1,1 0 1,-1-1 0,1 1-1,0-1 1,-1 1 0,1-1-1,-1 0 1,1 0-1,0 0 1,0 0 0,0-1-1,0 1 1,-3-3 0,-7-12-5754</inkml:trace>
  <inkml:trace contextRef="#ctx0" brushRef="#br0" timeOffset="8008.34">5124 84 4201,'0'0'7180,"5"10"-5353,53 106 2983,44 98-1237,-100-210-3424,0 0 143,-1 0 1,1-1-1,-1 1 1,0 0-1,0 0 1,0 0-1,1 8 1096,-7-30 1592,0 0-2978,0-1 0,1 1 0,1-1 0,1 0 0,0-29 0,2 46-242,0-1 0,1 1 0,-1 0 0,1 0 0,-1 0 0,1-1 0,0 1 0,0 0 0,0 0 0,0 0 0,0 0 0,0 0 0,1 0 0,-1 1 0,1-1 0,-1 0-1,1 1 1,0-1 0,-1 1 0,1-1 0,0 1 0,0 0 0,0 0 0,0 0 0,0 0 0,0 0 0,0 0 0,1 1 0,-1-1 0,3 0 0,23-6-5747</inkml:trace>
  <inkml:trace contextRef="#ctx0" brushRef="#br0" timeOffset="8570.16">5667 497 7362,'0'0'12238,"1"-6"-11302,10-259-341,-11 264-601,-1 1-1,1-1 0,0 1 1,0 0-1,0-1 0,0 1 1,0-1-1,0 1 0,0-1 1,0 1-1,0 0 1,0-1-1,0 1 0,0-1 1,0 1-1,1-1 0,-1 1 1,0 0-1,0-1 0,0 1 1,1 0-1,-1-1 1,0 1-1,0 0 0,1-1 1,-1 1-1,0 0 0,1-1 1,-1 1-1,0 0 1,1 0-1,-1-1 0,0 1 1,1 0-1,-1 0 0,1 0 1,0-1-1,15 11-103,15 26 91,-29-33 17,32 40 8,-3-6 7,30 50 0,-60-86 2,-1 0 0,1 0-1,0 0 1,-1 0 0,1 0-1,-1 0 1,1 0 0,-1 0-1,1 0 1,-1 0 0,0 1-1,0-1 1,0 0 0,1 0-1,-1 0 1,0 0-1,0 0 1,-1 1 0,1-1-1,0 0 1,0 0 0,0 0-1,-1 0 1,1 0 0,-1 0-1,1 0 1,-1 0 0,0 1-1,-1 0 48,1-1 0,-1 1 0,0-1 0,0 0 0,0 0 0,0 0 0,0 0-1,0 0 1,0 0 0,0-1 0,0 1 0,-1-1 0,-2 1 0,-7 0 60,1 0-1,-1-1 1,0 0 0,-20-4 0,31 4-365,0 0 0,1 0 0,-1 0 1,0-1-1,1 1 0,-1 0 0,1 0 0,-1-1 1,1 1-1,-1 0 0,0-1 0,1 1 0,-1 0 0,1-1 1,0 1-1,-1-1 0,1 1 0,-1-1 0,1 1 1,0-1-1,-1 1 0,1-1 0,0 1 0,-1-1 1,1 0-1,0 1 0,0-1 0,-1 0 0,1-8-6386</inkml:trace>
  <inkml:trace contextRef="#ctx0" brushRef="#br0" timeOffset="9402.78">6013 258 7298,'0'0'4758,"-10"-1"-2676,-35-3-206,43 5-1772,0-1 0,-1 0 0,1 0 0,0 1 0,0-1-1,0 1 1,0-1 0,0 1 0,0 0 0,0 0 0,0 0 0,0 0 0,1 0 0,-1 0 0,0 0 0,1 1-1,-1-1 1,1 1 0,-1-1 0,1 1 0,0 0 0,-1-1 0,1 1 0,0 0 0,0 0 0,0 0-1,1 0 1,-1 0 0,0 0 0,1 0 0,-1 0 0,1 0 0,0 0 0,-1 4 0,0 2 82,1 1 1,-1 0 0,1 0 0,1 0-1,-1 0 1,4 11 0,-2-16-141,-1 1 1,1-1 0,1 0-1,-1-1 1,0 1 0,1 0-1,0-1 1,0 1 0,0-1-1,0 0 1,1 0 0,-1 0-1,1 0 1,0-1-1,-1 1 1,1-1 0,0 0-1,1 0 1,-1-1 0,0 1-1,9 1 1,-11-2-22,0-1-1,0 1 1,1-1-1,-1 1 1,0-1-1,0 0 1,1 0 0,-1 0-1,0 0 1,1 0-1,-1-1 1,0 1 0,0-1-1,1 1 1,-1-1-1,0 0 1,0 0-1,0 0 1,0 0 0,0 0-1,0 0 1,0-1-1,0 1 1,0-1 0,-1 1-1,1-1 1,-1 0-1,1 0 1,-1 1-1,0-1 1,1 0 0,-1 0-1,0 0 1,0 0-1,0-1 1,-1 1-1,1 0 1,0 0 0,-1-1-1,0 1 1,1 0-1,-1-5 1,0 2-11,-1 0-1,1 0 1,-1 0 0,0-1 0,0 1 0,-1 0-1,1 0 1,-1 0 0,0 1 0,0-1 0,-1 0-1,0 1 1,1 0 0,-2-1 0,1 1-1,0 0 1,-1 1 0,0-1 0,1 0 0,-9-4-1,11 7-231,33 7-395,-31-5 616,1 0 1,0 0-1,0 0 1,0-1-1,0 1 0,0-1 1,0 1-1,0-1 1,0 0-1,0 1 1,0-1-1,0 0 1,0-1-1,0 1 0,0 0 1,0 0-1,0-1 1,0 1-1,0-1 1,0 0-1,0 1 1,-1-1-1,1 0 1,0 0-1,0 0 0,-1-1 1,1 1-1,-1 0 1,1-1-1,-1 1 1,1-1-1,-1 1 1,0-1-1,2-2 0,1-5 4,0 0 0,-1-1 0,0 1 0,-1-1 0,0 0 0,-1 0-1,0 0 1,0 0 0,-1-15 0,0 16-29,-1 1-1,1 0 1,-2 0-1,1 0 1,-1-1 0,0 2-1,-1-1 1,0 0 0,0 0-1,-1 1 1,-7-14-1,10 21 39,1-1-1,0 1 1,0 0-1,-1-1 1,1 1-1,0-1 1,0 1-1,-1 0 0,1-1 1,0 1-1,-1 0 1,1-1-1,-1 1 1,1 0-1,0 0 1,-1-1-1,1 1 0,-1 0 1,1 0-1,-1 0 1,1 0-1,-1-1 1,1 1-1,-1 0 1,1 0-1,-1 0 0,1 0 1,-1 0-1,1 0 1,-1 1-1,-5 13 133,5 32-81,1-39 65,0 21 73,1 0 0,1-1 1,2 1-1,7 29 0,-10-50-175,1 1 1,1-1-1,-1 0 1,1 0-1,1 0 1,-1 0 0,1 0-1,0-1 1,0 0-1,1 0 1,0 0-1,0 0 1,1-1-1,-1 0 1,1 0-1,0 0 1,0-1-1,1 1 1,12 5-1,-16-9-14,-1 0-1,0 0 0,1 0 1,-1 0-1,1 0 0,0-1 1,-1 1-1,1-1 0,-1 1 1,1-1-1,0 0 0,-1 0 1,1 0-1,0-1 0,-1 1 1,1-1-1,0 1 0,-1-1 1,1 0-1,-1 0 0,1 0 1,-1 0-1,0 0 1,1-1-1,-1 1 0,0-1 1,0 1-1,0-1 0,0 0 1,0 0-1,0 0 0,-1 0 1,1 0-1,-1 0 0,1-1 1,-1 1-1,0 0 0,0-1 1,1-2-1,1-5 2,0 0-1,0 0 1,-1-1-1,-1 1 1,0-1-1,0 1 1,-1-1 0,-2-17-1,4 35-20,0 0-1,0 0 0,1-1 1,0 1-1,1-1 0,-1 1 1,1-1-1,0 0 0,1 0 1,0-1-1,9 9 0,-3-3-2,0 0 1,1-1-1,0-1 0,1 0 0,13 7 0,-9-11-1276,-9-11-4253,-5-5 35</inkml:trace>
  <inkml:trace contextRef="#ctx0" brushRef="#br0" timeOffset="9859.01">6295 75 14267,'0'0'4129,"67"2"-9746</inkml:trace>
  <inkml:trace contextRef="#ctx0" brushRef="#br0" timeOffset="10354.01">6652 255 10178,'0'0'6723,"-10"-1"-4508,-35-3-727,43 4-1435,0 0 0,-1 0-1,1 0 1,0 1 0,0-1-1,-1 1 1,1 0 0,0-1-1,0 1 1,0 0 0,0 0-1,0 0 1,0 1 0,0-1-1,0 0 1,1 1 0,-1-1-1,0 1 1,-2 2 0,-19 35 94,19-32-73,1 0-56,0 1 0,1-1 1,0 0-1,0 1 0,1-1 0,0 1 0,0 0 0,1-1 0,0 10 0,0-16-13,0 1 0,0 0 0,0 0 0,1-1 0,-1 1 0,1 0 0,-1-1 0,1 1 0,-1-1 0,1 1 0,0 0 0,0-1 0,0 0 0,0 1 0,0-1 0,0 1 0,0-1 0,3 2 0,-3-3 4,1 1-1,0-1 1,-1 1-1,1-1 0,0 0 1,0 1-1,-1-1 0,1 0 1,0 0-1,0-1 0,-1 1 1,1 0-1,0-1 0,-1 1 1,1 0-1,0-1 0,-1 0 1,1 1-1,0-1 0,-1 0 1,1 0-1,2-2 0,1-1-3,0 0 0,0-1 0,0 0 0,0 0 0,-1 0 0,0 0 0,0-1 0,0 1 0,-1-1 0,0 0 0,0 0 0,0 0 0,-1-1 0,0 1 0,0-1 0,0 1 0,-1-1 0,0 0 0,0 1 0,-1-1 0,0 0 0,-1-8 0,0-15-184,-2-1 0,-2 0 0,-10-40 0,8 33 25,5 27 234,0-1-1,0 1 1,-1 0-1,-1 0 0,-5-12 1,10 27-21,0 0 1,0 0-1,-1 0 1,1 1-1,-1-1 1,0 0-1,0 0 1,-1 5-1,1 16 238,4 8 98,3-1 0,0 0 0,13 33 1,-14-50-292,0 0 0,1 0 1,0-1-1,2 0 1,-1 0-1,2-1 1,-1 0-1,16 15 0,-22-25-64,1 0-1,0 1 0,-1-1 0,1-1 0,1 1 1,-1-1-1,0 1 0,0-1 0,1 0 1,-1-1-1,1 1 0,0-1 0,-1 0 0,1 0 1,0 0-1,0-1 0,-1 0 0,1 0 0,0 0 1,0 0-1,0-1 0,0 0 0,-1 0 0,1 0 1,0 0-1,-1-1 0,1 0 0,-1 0 0,6-3 1,-5 2-57,0-1 0,0 0 0,-1 0 1,1 0-1,-1 0 0,0-1 0,0 1 1,0-1-1,-1 0 0,0 0 0,0 0 1,0-1-1,0 1 0,-1-1 0,0 0 1,0 0-1,-1 1 0,0-1 0,1 0 1,-2 0-1,1-1 0,-1-9 0,0 14 13,-1 0-1,1 0 1,0 0-1,-1 0 0,1 0 1,-1 0-1,0 0 1,0 0-1,1 0 0,-1 0 1,0 1-1,-1-1 1,1 0-1,0 1 1,0-1-1,-1 1 0,1 0 1,-1-1-1,1 1 1,-1 0-1,0 0 1,1 0-1,-1 0 0,0 0 1,0 0-1,0 0 1,0 1-1,1-1 1,-1 1-1,0-1 0,0 1 1,0 0-1,0 0 1,0 0-1,0 0 0,0 0 1,0 0-1,0 0 1,0 1-1,0-1 1,0 1-1,0-1 0,0 1 1,0 0-1,0 0 1,1 0-1,-1 0 1,0 0-1,1 0 0,-1 0 1,0 1-1,1-1 1,0 1-1,-1-1 0,1 1 1,0-1-1,0 1 1,0 0-1,-2 2 1,1 3 69,-1 0 1,1 0-1,0 0 0,1 0 1,0 0-1,0 1 1,0-1-1,1 0 1,0 1-1,0-1 1,1 0-1,0 0 1,1 1-1,2 8 1,-2-11-55,-1-1 1,1 0 0,1 0-1,-1 0 1,0-1 0,1 1-1,0 0 1,0-1 0,0 0-1,0 0 1,1 0 0,-1 0-1,1 0 1,-1-1 0,1 1-1,0-1 1,0 0 0,0 0-1,1 0 1,-1-1 0,0 0-1,1 0 1,-1 0-1,5 1 1,3-1-336,-1 0 0,0-1 0,0 0 1,1-1-1,11-2 0,27-12-5803,-20-1-2100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0:40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86 176 7042,'0'0'9564,"-3"-8"-7545,-10-24 4050,16 66-5880,10 39 674,6 91 0,-13-91-550,21 96 0,-26-166-311,-1 0 0,1 0 0,0 0 0,0 0-1,0 0 1,0 0 0,1 0 0,-1 0 0,1-1 0,-1 1 0,1 0-1,0-1 1,0 0 0,0 1 0,1-1 0,-1 0 0,1 0 0,-1 0-1,1 0 1,-1-1 0,1 1 0,0-1 0,0 1 0,0-1 0,0 0-1,6 1 1,-5-2 7,1 0 1,0 0-1,-1 0 0,1-1 0,-1 0 1,1 0-1,-1 0 0,1 0 0,-1-1 0,1 0 1,-1 1-1,0-2 0,0 1 0,0 0 1,0-1-1,-1 0 0,7-6 0,-5 5-76,0-1-1,-1 0 1,0 0 0,0 0-1,0-1 1,0 1-1,-1-1 1,0 0 0,0 0-1,-1 0 1,1 0-1,-1-1 1,-1 1-1,1 0 1,-1-1 0,0 0-1,-1 1 1,0-1-1,0 1 1,0-1 0,-2-9-1,0 4-68,-1 1 0,-1-1-1,0 1 1,0-1 0,-1 1 0,-1 1-1,0-1 1,0 1 0,-1 0 0,-15-17-1,22 27 133,0-1 1,0 1-1,0 0 0,0-1 1,0 1-1,0-1 0,0 1 0,0-1 1,0 1-1,0-1 0,0 1 0,0 0 1,1-1-1,-1 1 0,0-1 0,0 1 1,0 0-1,1-1 0,-1 1 0,0-1 1,0 1-1,1 0 0,-1-1 1,0 1-1,1 0 0,-1 0 0,0-1 1,1 1-1,-1 0 0,0 0 0,1-1 1,-1 1-1,1 0 0,-1 0 0,1 0 1,-1 0-1,0 0 0,1 0 0,-1 0 1,1-1-1,-1 1 0,1 0 0,-1 1 1,0-1-1,1 0 0,-1 0 1,2 0-1,29-5-235,-27 5 224,-2 0 17,12-3-39,0 2 0,0 0 0,0 0 0,-1 2 0,24 2 1,-33-2 26,0 0 1,0 1-1,0-1 1,0 1-1,0 0 1,-1 0-1,1 0 1,-1 0-1,1 1 1,-1 0-1,0-1 1,0 1-1,0 0 1,0 1-1,0-1 1,-1 0-1,1 1 1,-1 0-1,0-1 1,0 1-1,-1 0 1,3 7-1,22 85 35,-20-71 234,0 0 0,2 0 0,18 41 0,-25-65-322,0 1 0,0 0 1,0-1-1,0 1 0,1-1 0,-1 0 1,0 1-1,1-1 0,-1 0 1,1 0-1,-1 0 0,1 0 1,0 0-1,-1 0 0,1 0 0,0-1 1,-1 1-1,4 0 0,34 1-5214,-26-2 2225,11 0-4300</inkml:trace>
  <inkml:trace contextRef="#ctx0" brushRef="#br0" timeOffset="1780.92">862 463 9762,'0'0'10204,"-11"0"-9448,-34 2-335,42-2-396,1 1 0,0 0 0,0 0 0,0 0 0,-1 0 0,1 0 0,0 0 0,0 1 0,1-1-1,-1 1 1,0-1 0,0 1 0,1 0 0,-1 0 0,1-1 0,-1 1 0,1 0 0,-2 3 0,-14 39 209,15-37-195,-2 3 53,1 1-1,1 0 1,0 0-1,1 0 1,0 0 0,1 17-1,0-26-83,-1 0 0,1 0 0,1-1 0,-1 1 0,0 0 0,0 0-1,1 0 1,-1-1 0,1 1 0,-1 0 0,1 0 0,0-1 0,0 1 0,-1-1-1,1 1 1,0-1 0,1 1 0,-1-1 0,0 1 0,0-1 0,1 0-1,-1 0 1,0 0 0,1 1 0,-1-1 0,1-1 0,0 1 0,-1 0 0,1 0-1,0-1 1,-1 1 0,1-1 0,0 1 0,0-1 0,0 0 0,-1 1-1,1-1 1,0 0 0,0 0 0,0-1 0,-1 1 0,1 0 0,0-1 0,0 1-1,-1-1 1,1 1 0,0-1 0,2-1 0,0 0-13,0-1 1,0 1 0,0-1-1,0 0 1,0-1-1,-1 1 1,1-1-1,-1 1 1,0-1-1,0 0 1,0 0-1,-1 0 1,1-1-1,-1 1 1,0-1-1,-1 1 1,1-1 0,-1 1-1,1-1 1,-2 0-1,2-7 1,-1 6-37,0 0 1,0 0-1,0 0 1,-1 0 0,0 0-1,-1 0 1,1 0-1,-1 0 1,0 0 0,0 0-1,-1 0 1,0 0-1,0 0 1,0 1 0,-1-1-1,0 1 1,-4-6-1,7 11 47,0 0 0,0-1-1,0 1 1,0 0-1,0 0 1,0 0-1,0 0 1,0 0 0,0 0-1,0-1 1,0 1-1,0 0 1,0 0 0,-1 0-1,1 0 1,0 0-1,0 0 1,0 0 0,0 0-1,0-1 1,0 1-1,0 0 1,-1 0-1,1 0 1,0 0 0,0 0-1,0 0 1,0 0-1,0 0 1,-1 0 0,1 0-1,0 0 1,0 0-1,0 0 1,0 0-1,0 0 1,-1 0 0,1 0-1,0 0 1,0 0-1,0 0 1,0 0 0,0 0-1,0 1 1,-1-1-1,1 0 1,0 0 0,0 0-1,0 0 1,0 0-1,0 0 1,0 0-1,0 0 1,-1 0 0,1 1-1,0-1 1,0 0-1,0 0 1,0 14 16,6 17-20,2-10 46,1-1 1,0 1 0,14 19-1,-20-35-21,-1-1 0,1 0-1,0 0 1,1 0 0,-1 0-1,1 0 1,-1-1 0,1 1-1,0-1 1,1 0 0,-1 0 0,0 0-1,1-1 1,0 0 0,-1 0-1,1 0 1,0 0 0,0-1-1,8 2 1,-11-4 9,-1 1 0,1 0 0,-1-1 0,1 1 0,-1-1 1,1 1-1,-1-1 0,1 0 0,-1 0 0,0 1 0,1-1 0,-1 0 0,0 0 0,0 0 0,0-1 1,0 1-1,0 0 0,0 0 0,0-1 0,0 1 0,0 0 0,-1-1 0,1 1 0,0-1 0,-1 1 1,1-1-1,-1 1 0,0-1 0,1 1 0,-1-3 0,6-54 132,-6 52-179,-1-34-286,0 30 89,1-1 1,0 1-1,0 0 0,1-1 0,0 1 1,1 0-1,4-17 0,-5 27 193,-1-1 0,1 1 0,-1-1 0,1 1 0,-1-1 0,1 1 0,0-1 0,-1 1 1,1 0-1,-1-1 0,1 1 0,0 0 0,-1-1 0,1 1 0,0 0 0,0 0 0,-1 0 0,1 0 0,0 0 0,-1 0 0,1 0 0,0 0 0,0 0 0,-1 0 0,1 0 0,0 0 0,-1 0 0,1 0 0,0 1 0,-1-1 0,1 0 0,0 1 0,-1-1 0,1 0 1,0 1-1,-1-1 0,1 1 0,-1-1 0,1 1 0,-1-1 0,1 1 0,-1-1 0,1 2 0,25 24 59,-25-25-59,9 11 87,-1 1-1,-1 0 1,0 1 0,-1 0 0,0 0 0,9 29-1,6 12 768,-23-61-505,1 0 1,-1 0-1,1-1 0,1 1 0,-1 0 0,1 0 0,2-7 0,1-11-389,-3-4-343,-1 19 192,-1 0-1,2 0 1,-1 0 0,2 0-1,-1 0 1,1 1-1,0-1 1,1 0 0,6-13-1,-9 21 196,1 1 0,0-1-1,-1 1 1,1-1 0,0 1 0,-1-1-1,1 1 1,0 0 0,0-1-1,-1 1 1,1 0 0,0 0 0,0 0-1,0 0 1,-1 0 0,1-1-1,0 1 1,0 1 0,0-1 0,0 0-1,-1 0 1,1 0 0,0 0-1,0 1 1,0-1 0,-1 0 0,1 0-1,0 1 1,0-1 0,-1 1-1,1-1 1,0 1 0,-1-1 0,1 1-1,-1-1 1,1 1 0,-1 0-1,1-1 1,0 2 0,24 28 37,-23-27-43,7 10-15,11 15 171,41 44 0,-55-65-66,0-1 0,1 0 0,0-1 0,0 0 0,0 0 0,1 0 0,-1-1 0,1 0 0,0 0 0,0-1 0,1 0 0,9 2-1,-17-5-15,0 0-1,0-1 0,-1 1 0,1-1 1,0 0-1,-1 1 0,1-1 0,0 1 1,-1-1-1,1 0 0,-1 0 0,1 1 1,-1-1-1,0 0 0,1 0 0,-1 1 1,0-1-1,0 0 0,1 0 0,-1 0 1,0 0-1,0 0 0,0 1 0,0-1 1,0 0-1,0 0 0,0-2 0,1-35-132,-1 30 124,2-136-2059,-2 144 2002,0-1-1,0 1 1,0 0 0,0 0-1,0-1 1,1 1-1,-1 0 1,0 0-1,0 0 1,0-1-1,0 1 1,0 0 0,0 0-1,0 0 1,0-1-1,0 1 1,1 0-1,-1 0 1,0 0-1,0 0 1,0-1 0,0 1-1,1 0 1,-1 0-1,0 0 1,0 0-1,0 0 1,0 0-1,1 0 1,-1-1-1,0 1 1,0 0 0,1 0-1,-1 0 1,0 0-1,0 0 1,0 0-1,1 0 1,-1 0-1,0 0 1,0 0 0,1 0-1,-1 0 1,0 1-1,15 4-138,12 11 131,-9-2 14,2-1 1,-2 1 0,0 1 0,17 18 0,-31-29 2,-1 0 0,1 1-1,-1-1 1,1 1 0,-1 0 0,-1 0 0,1 0 0,-1 1 0,0-1-1,0 0 1,0 1 0,-1-1 0,1 1 0,-2 0 0,1 0 0,0-1-1,-2 11 1,0-14 37,0 0 0,0 0 1,0-1-1,-1 1 0,1 0 0,-1 0 0,0-1 0,1 1 0,-1-1 0,0 1 0,0-1 0,0 0 0,0 0 0,0 1 0,0-2 1,0 1-1,0 0 0,0 0 0,-1-1 0,-2 1 0,1 1 65,1-1-1,-1 0 1,0 0-1,1-1 1,-1 1-1,0-1 1,0 0 0,0 0-1,1 0 1,-1 0-1,0-1 1,-4-1-1,8 2-99,-1 0 0,1 0 0,0-1 0,-1 1 0,1 0 0,0 0-1,0-1 1,0 1 0,-1 0 0,1-1 0,0 1 0,0 0-1,0-1 1,0 1 0,0 0 0,0-1 0,-1 1 0,1 0 0,0-1-1,0 1 1,0-1 0,0 1 0,0 0 0,0-1 0,1 1 0,-1 0-1,0-1 1,0 1 0,0 0 0,0-1 0,0 1 0,0 0 0,1-1-1,-1 1 1,0 0 0,0-1 0,0 1 0,1 0 0,-1 0 0,0-1-1,1 1 1,-1 0 0,0 0 0,0-1 0,1 1 0,-1 0 0,0 0-1,1 0 1,0-1 0,16-9-63,-15 9 62,18-7-41,0-1 0,-1-1 0,0 0 0,30-23 0,-44 28 23,1 0 1,-1 0 0,0-1 0,-1 0 0,1 0 0,-1 0 0,0 0 0,-1 0 0,0-1 0,0 0 0,0 0-1,-1 0 1,0 0 0,0 0 0,0 0 0,-1 0 0,0-15 0,-1 4-64,0 0 1,-2 0-1,0 0 0,-1 0 1,-1 0-1,0 1 0,-2 0 0,0 0 1,0 0-1,-2 0 0,0 1 1,-1 0-1,-1 1 0,0 0 1,-14-15-1,24 29 91,0 1 1,0 0-1,-1 0 1,1-1-1,0 1 1,0 0-1,0 0 1,0 0-1,0-1 1,0 1-1,-1 0 1,1 0-1,0 0 1,0 0-1,0-1 1,0 1-1,-1 0 1,1 0-1,0 0 1,0 0-1,0 0 1,-1 0-1,1-1 1,0 1-1,0 0 1,-1 0-1,1 0 1,0 0-1,0 0 1,-1 0-1,1 0 1,0 0-1,0 0 1,0 0-1,-1 0 1,1 0-1,0 0 1,0 0-1,-1 1 1,1-1-1,0 0 0,0 0 1,-1 0-1,1 0 1,0 0-1,0 0 1,0 1-1,0-1 1,-1 0-1,1 0 1,0 0-1,0 0 1,0 1-1,0-1 1,0 0-1,-1 0 1,1 0-1,0 1 1,-1 22 215,11 29 58,79 143-24,-8-21-267,-70-145 14,0 0 0,-3 1 0,0 0 0,3 35 1,-10-58 46,0 1 0,0-1 1,-1 1-1,0 0 0,-1-1 0,1 1 1,-1 0-1,-1-1 0,0 1 1,-2 7-1,2-12 24,0 0 0,0 0 0,0 0 0,0 0 0,-1-1 0,1 1 0,-1 0 0,1-1 0,-1 0 1,0 1-1,0-1 0,0 0 0,0-1 0,-1 1 0,1 0 0,0-1 0,-1 0 0,1 0 0,-1 0 0,1 0 0,-1-1 0,1 1 0,-5-1 1,2 1 14,-1 0 0,1-1 1,0 0-1,-1 0 1,1-1-1,-1 0 1,1 0-1,0 0 1,-12-5-1,15 5-91,1 0 0,0 0 1,0-1-1,0 1 0,0 0 0,1-1 1,-1 1-1,0-1 0,0 0 0,1 0 0,-1 1 1,1-1-1,0 0 0,-1 0 0,1 0 0,0-1 1,0 1-1,0 0 0,1 0 0,-1 0 1,0-1-1,1 1 0,0 0 0,-1-1 0,1 1 1,0-1-1,0 1 0,0 0 0,1-1 1,0-1-1,-1 1-131,1 0 1,0 0 0,1 1 0,-1-1-1,0 0 1,1 1 0,-1-1 0,1 1-1,0 0 1,0-1 0,0 1 0,0 0-1,0 0 1,4-2 0,39-26-3879,-31 21 2107,15-10-3887,-3 2-1265</inkml:trace>
  <inkml:trace contextRef="#ctx0" brushRef="#br0" timeOffset="2996.86">2001 439 9882,'0'0'7047,"-10"-1"-4865,-32-1-667,40 2-1455,1 0 1,-1 1-1,1-1 1,-1 1-1,1-1 0,0 1 1,-1 0-1,1 0 1,-1-1-1,1 1 1,0 0-1,0 0 1,0 0-1,-1 0 1,1 1-1,0-1 0,0 0 1,1 0-1,-1 1 1,0-1-1,0 0 1,0 1-1,1-1 1,-1 1-1,1-1 1,-1 1-1,1 1 0,-6 40 767,6-40-739,0 9 76,0 1 0,0 0 0,2-1 0,-1 1 0,1-1 0,1 1-1,1-1 1,6 18 0,-8-27-143,-1 0 0,1 1 0,0-1 0,0 0 0,0 0 0,0 0 0,0-1 0,1 1 0,-1 0 0,1-1 0,0 0 0,0 0 0,0 1 0,0-2 0,0 1 0,0 0 0,0-1 0,1 1 0,-1-1 0,1 0 0,-1 0 0,1 0 0,-1-1 0,1 1 0,-1-1 0,1 0 0,0 0 0,-1 0 0,1 0 0,-1-1 0,1 1 0,0-1 0,-1 0 0,6-2 0,-6 2-11,-1 0 0,1-1 1,-1 1-1,1-1 0,-1 0 1,0 1-1,0-1 0,1 0 0,-1 0 1,-1 0-1,1-1 0,0 1 1,0 0-1,-1-1 0,1 1 0,-1-1 1,0 1-1,0-1 0,0 0 1,0 0-1,0 1 0,-1-1 1,1 0-1,-1 0 0,0 0 0,0 0 1,0 0-1,0 1 0,0-1 1,-1-4-1,0-2-75,0 0 1,-1 0-1,0 0 0,-1 1 1,1-1-1,-2 0 0,1 1 1,-8-12-1,-20-17-522,25 31 466,0 0-1,0-1 1,1 0-1,0 0 0,-6-11 1,14 17 20,0 0 1,-1 0-1,1 0 1,0 0-1,0 0 1,0 1-1,0-1 1,0 1-1,0 0 1,0 0-1,6 0 1,-8 0 60,20-1 5,-11 0 9,1 1 0,-1 0 0,0 1 0,1-1 0,11 4 0,-19-3 23,-1 0 0,1-1 1,-1 1-1,1 1 0,-1-1 1,0 0-1,0 0 0,0 1 0,1-1 1,-1 1-1,-1 0 0,1 0 1,0 0-1,0 0 0,-1 0 1,1 0-1,-1 0 0,1 0 1,-1 1-1,0-1 0,0 0 1,0 1-1,0-1 0,-1 1 0,2 4 1,4 32-73,-5-25 152,2 0 0,-1 1-1,2-2 1,0 1 0,10 24 0,-12-34 8,1 0 1,-1-1-1,1 1 0,0 0 0,0-1 1,0 0-1,1 1 0,-1-1 0,1-1 1,0 1-1,-1 0 0,1-1 0,1 0 1,-1 0-1,0 0 0,0-1 0,1 1 1,-1-1-1,1 0 0,-1 0 0,1 0 1,7-1-1,-10 1-56,1-1 0,-1 0-1,1 1 1,-1-1 0,1 0 0,-1-1 0,1 1 0,-1 0-1,0-1 1,1 1 0,-1-1 0,1 0 0,-1 0 0,0 0-1,0 0 1,0 0 0,1 0 0,-1-1 0,0 1 0,-1-1-1,1 0 1,2-2 0,-1 0-19,-1 0 0,-1 0 0,1 0 0,0-1 0,-1 1 0,0 0 0,0-1 0,0 1 0,-1-1 0,0 1 0,0-8 0,-14-156-2463,16 168 2422,0 0-1,-1 0 0,1 1 0,0-1 1,0 1-1,-1 0 0,1-1 1,0 1-1,-1 0 0,1 0 1,-1 0-1,3 2 0,13 12 95,0 1 0,-1 1-1,14 18 1,-23-26 141,0 1 0,-1-1 1,0 1-1,-1 0 0,0 0 0,-1 0 0,0 1 0,3 13 1,-6-9 1205,-8-20 610,-8-23-1001,13 16-1128,0 1 1,1 0-1,0-1 1,0 1-1,1 0 1,1-1-1,0 1 1,3-12-1,-3 16-78,0 0-1,1 0 0,0 0 1,0 1-1,1-1 1,0 1-1,0 0 0,0-1 1,1 2-1,0-1 1,0 0-1,0 1 1,1-1-1,6-5 0,-10 11 161,0-1-1,1 0 0,-1 1 1,0-1-1,1 1 0,-1-1 0,1 1 1,-1 0-1,1-1 0,-1 1 1,0 0-1,1 0 0,-1 0 1,1 0-1,-1 0 0,1 1 0,-1-1 1,0 0-1,1 1 0,-1-1 1,1 1-1,-1-1 0,0 1 0,1 0 1,-1-1-1,0 1 0,0 0 1,0 0-1,0 0 0,0 0 1,0 0-1,0 0 0,0 0 0,0 0 1,0 0-1,0 1 0,-1-1 1,2 3-1,5 7 76,0 1-1,-1-1 1,5 17 0,-6-19-24,6 16 269,-5-15 38,-2 0 1,1 0-1,-1 1 1,-1-1-1,1 1 1,-2 0-1,2 14 1,-23-42 1317,15 9-1783,1 0 0,0-1 0,0 1 0,0-1 0,1 1 0,0-1 0,1 0 0,0 0 0,0 0 0,1 0 0,1-12 0,-1 15-49,0-1-1,1 1 1,0 0-1,0 0 1,1 0 0,-1 0-1,1 0 1,1 0-1,-1 0 1,1 0-1,0 1 1,0-1 0,0 1-1,1 0 1,0 0-1,9-8 1,-12 12 174,0 0 1,1 0-1,-1 0 0,0 0 1,1 1-1,-1-1 1,1 0-1,-1 1 0,1-1 1,-1 1-1,1 0 0,-1 0 1,1-1-1,0 1 1,-1 0-1,1 0 0,-1 0 1,1 1-1,-1-1 1,1 0-1,0 1 0,-1-1 1,1 1-1,2 1 0,0 0 61,-1 0-1,1 1 1,-1-1-1,0 1 0,0 0 1,0 0-1,0 1 1,0-1-1,2 5 0,4 7 378,0 1 0,-1 0 0,8 24 0,-8-8-325,8 18 953,-2-31-3779,8-6-4437,-6-10-1385</inkml:trace>
  <inkml:trace contextRef="#ctx0" brushRef="#br0" timeOffset="3671.18">3116 473 8786,'0'0'9495,"-8"-9"-8038,4 4-1324,0 0 5,0 0 1,0 1-1,-1-1 1,1 1-1,-1 0 1,0 0-1,0 0 0,0 1 1,-1 0-1,1 0 1,-1 0-1,0 1 1,0 0-1,0 0 1,0 0-1,-8-1 1,11 3-74,0 0 0,-1 1-1,1-1 1,-1 1 0,1-1 0,-1 1 0,1 0 0,0 1 0,0-1-1,-1 0 1,1 1 0,0 0 0,0 0 0,1-1 0,-1 2 0,0-1 0,1 0-1,-1 1 1,1-1 0,-1 1 0,1 0 0,0-1 0,0 1 0,1 0 0,-1 0-1,1 1 1,-1-1 0,1 0 0,-1 6 0,-2 3 115,1 1 1,0 0-1,1 0 0,0 0 1,2 0-1,0 22 0,0-34-169,0 1 0,0 0 0,0-1 0,0 1 0,0 0 0,1-1 0,-1 1 0,0 0 0,1-1 0,0 1 0,-1-1 0,1 1 0,0-1 0,0 1 0,0-1 0,0 0 0,0 1 0,0-1 0,0 0 0,0 0 0,0 0 0,1 0 0,-1 0 0,0 0 0,1 0 0,-1 0 0,1 0 0,-1-1 0,1 1 0,0 0 0,-1-1 0,1 0 0,-1 1 0,1-1 0,0 0 0,2 0 0,-1 0-3,0 0-1,0-1 1,-1 1 0,1-1 0,0 0 0,0 0 0,-1 0-1,1 0 1,-1 0 0,1 0 0,-1-1 0,1 1 0,-1-1-1,0 0 1,0 0 0,0 0 0,0 0 0,0 0 0,0 0-1,3-5 1,-2 0-73,0 0-1,0 0 1,-1 0-1,0 0 1,0-1 0,-1 1-1,0-1 1,0 1-1,0-1 1,-1 0-1,-1 1 1,-1-13-1,1 18-24,1 9 82,6 16 164,-4-19-104,36 64 929,-36-64-1008,0-1 0,1 0 0,-1 0 0,1 0 0,0 0 1,0 0-1,0-1 0,0 0 0,0 1 0,1-1 0,-1 0 0,1 0 1,-1-1-1,1 1 0,0-1 0,-1 0 0,5 1 0,-6-2-285,0-1 0,0 1 0,-1-1 0,1 1 1,0-1-1,-1 0 0,1 0 0,-1 0 0,1 0 0,-1 0 0,1 0 0,-1 0 0,0-1 0,1 1 0,-1 0 0,0-1 0,0 1 0,0-1 0,0 1 0,0-1 1,0 1-1,-1-1 0,1 0 0,0 0 0,-1 1 0,1-1 0,-1 0 0,0 0 0,1-2 0,4-21-8008</inkml:trace>
  <inkml:trace contextRef="#ctx0" brushRef="#br0" timeOffset="4746.89">3150 154 10842,'0'0'8996,"3"9"-7003,32 111 1854,-21-65-3204,3-2 0,39 88 0,-53-135-617,1-1 0,-1 1 0,1 0 0,1-1 1,-1 0-1,7 6 0,-10-10-23,-1-1-1,1 1 1,0 0 0,-1-1 0,1 1 0,0-1 0,0 1 0,0-1 0,-1 1 0,1-1 0,0 1-1,0-1 1,0 0 0,0 1 0,0-1 0,0 0 0,0 0 0,0 0 0,0 0 0,0 0-1,0 0 1,-1 0 0,1 0 0,0 0 0,0 0 0,0-1 0,0 1 0,0 0 0,0-1 0,0 1-1,0 0 1,0-1 0,-1 1 0,1-1 0,0 1 0,0-1 0,-1 0 0,1 1 0,0-1-1,-1 0 1,1 0 0,0 1 0,-1-1 0,1 0 0,-1 0 0,0 0 0,1 0 0,-1 1 0,0-1-1,1 0 1,-1 0 0,0 0 0,0-1 0,6-21-511,-1 0 0,-1 0 0,-2-1 0,1-38-1,-2 71 570,1 0 0,0 0-1,1 0 1,0 0-1,0 0 1,1-1 0,0 1-1,0-1 1,1 0 0,0 0-1,1-1 1,0 1-1,0-1 1,0-1 0,1 1-1,0-1 1,0 0-1,1-1 1,-1 1 0,1-1-1,0-1 1,1 0-1,-1 0 1,1-1 0,0 0-1,0 0 1,0-1-1,0 0 1,0 0 0,1-1-1,-1-1 1,0 1 0,0-2-1,1 1 1,-1-1-1,0-1 1,14-3 0,-18 2-85,0 0 0,-1 0 0,1 0 0,0-1 0,-1 0 1,0 0-1,0 0 0,0 0 0,-1-1 0,1 1 0,-1-1 1,0 0-1,0 0 0,-1 0 0,0-1 0,0 1 1,0 0-1,0-1 0,-1 0 0,0 1 0,0-1 0,0-9 1,0 10 7,-1 0 0,0 0 0,0 0 1,-1 0-1,1 0 0,-1 0 1,0 1-1,-1-1 0,1 0 1,-1 0-1,-4-8 0,4 11 29,1-1 1,-1 1-1,0-1 0,0 1 0,0 0 1,0 0-1,-1 0 0,1 0 0,0 1 0,-1-1 1,0 1-1,1-1 0,-1 1 0,0 0 1,1 0-1,-1 0 0,0 0 0,0 0 0,0 1 1,-5-1-1,6 1-8,0 0 1,0 0 0,1 0-1,-1 0 1,0 0-1,1 1 1,-1-1 0,0 1-1,1-1 1,-1 1 0,0-1-1,1 1 1,-1 0-1,1 0 1,-1 0 0,1 0-1,0 0 1,-1 0-1,1 0 1,0 0 0,0 1-1,-2 1 1,1 1 19,-1 0 1,1 0 0,0 0-1,1 0 1,-1 0-1,1 1 1,0-1-1,-1 7 1,0 7 134,1-1 0,0 1 1,4 25-1,-2-36-138,1 0 1,-1-1-1,2 1 0,-1-1 0,1 0 1,0 1-1,0-1 0,1 0 0,-1-1 1,1 1-1,7 6 0,-10-10-17,0-1 0,0 0 0,0 1 0,0-1 0,0 0 0,0 0 0,1 0 0,-1 0 0,1 0-1,-1 0 1,0 0 0,1 0 0,-1-1 0,1 1 0,0 0 0,-1-1 0,1 0 0,-1 1 0,1-1 0,0 0 0,-1 0 0,1 0 0,0 0 0,-1 0-1,1 0 1,0 0 0,-1 0 0,1-1 0,0 1 0,-1-1 0,1 1 0,-1-1 0,1 0 0,-1 0 0,1 1 0,-1-1 0,0 0 0,1 0 0,-1-1 0,0 1-1,0 0 1,1 0 0,-1 0 0,0-1 0,0 1 0,-1-1 0,1 1 0,0-1 0,0 1 0,0-2 0,4-9-4,0 0 0,-1 0 1,0 0-1,-1 0 0,-1-1 0,3-24 1,-4 26-144,0 0 0,0 0 1,2 0-1,-1 0 1,1 0-1,1 0 0,0 1 1,10-20-1,-13 29 123,-1 0 0,1 0 0,0 0 0,0 0 0,-1 0 0,1 0-1,0 0 1,0 0 0,0 0 0,0 0 0,0 1 0,0-1 0,0 0 0,0 1 0,1-1-1,-1 1 1,0-1 0,0 1 0,0 0 0,1-1 0,-1 1 0,0 0 0,0 0 0,1 0 0,-1 0-1,0 0 1,1 0 0,0 0 0,1 1 9,0 1 0,-1-1-1,1 0 1,0 1 0,-1 0 0,0-1 0,1 1-1,-1 0 1,0 0 0,0 1 0,3 3 0,5 8 84,-1 0 0,-1 0 1,8 18-1,-16-31-71,8 15 146,-3-8-2,-1 0 0,-1 0 0,1 0 0,-1 1 0,-1-1 0,1 1 0,0 10 371,-13-36 485,9 10-1124,0 0-1,0 0 0,1 1 0,0-1 0,0 0 1,1 0-1,0 0 0,0 1 0,0-1 0,1 0 1,0 1-1,1-1 0,-1 1 0,1 0 0,0 0 1,1 0-1,7-10 0,-9 13 44,0-1 0,0 1 1,1 0-1,-1 0 0,1 0 0,0 0 1,0 1-1,0-1 0,0 1 0,0-1 0,1 1 1,-1 0-1,1 0 0,0 1 0,-1-1 1,1 1-1,0 0 0,0 0 0,0 0 1,0 0-1,-1 1 0,1-1 0,0 1 1,0 0-1,0 0 0,0 1 0,0-1 0,0 1 1,0 0-1,0 0 0,6 3 0,-3 1 165,0 1 0,0 0 0,-1 0 0,0 1 0,0 0 0,-1 0 0,0 0 0,0 1 0,0 0 0,-1 0 0,0 0 0,5 16 0,25 41 684,-31-61-1162,12 17 1106,-11-12-2216,-21-4-7973</inkml:trace>
  <inkml:trace contextRef="#ctx0" brushRef="#br0" timeOffset="5145.97">3227 293 11330,'0'0'3497,"59"0"-2369,-32-3 9,0-3-1137,2-4-160,-6 2-2817,-8 0-4137</inkml:trace>
  <inkml:trace contextRef="#ctx0" brushRef="#br0" timeOffset="5523.65">3575 167 11506,'0'0'0</inkml:trace>
  <inkml:trace contextRef="#ctx0" brushRef="#br0" timeOffset="5946.81">1 293 9738,'0'0'10746,"67"-4"-8137,-45 2-545,4 0-967,-2 0-537,4 1-336,-2 0-224,-1 1-400,12 0-1081,-6 0-1471,-3 0-4866</inkml:trace>
  <inkml:trace contextRef="#ctx0" brushRef="#br0" timeOffset="6809.96">4744 380 3425,'0'0'19092,"-3"-7"-17885,-8-18-99,10 24-1037,1 0 0,-1 1-1,1-1 1,-1 0 0,0 1 0,1-1 0,-1 1 0,0-1-1,1 1 1,-1-1 0,0 1 0,0-1 0,0 1-1,1 0 1,-1-1 0,0 1 0,0 0 0,0 0 0,0-1-1,0 1 1,0 0 0,0 0 0,1 0 0,-1 0 0,0 0-1,0 1 1,0-1 0,0 0 0,0 0 0,0 1-1,0-1 1,1 0 0,-1 1 0,0-1 0,-1 1 0,-24 15 198,18-8-202,0 0 0,1 0-1,0 1 1,0-1 0,1 2 0,0-1-1,0 1 1,1 0 0,1 0-1,-1 0 1,-3 15 0,7-21-55,-1 0 0,1 0 0,0 1 1,1-1-1,-1 0 0,1 0 0,0 1 0,0-1 0,0 0 0,0 0 1,1 1-1,-1-1 0,1 0 0,0 0 0,1 0 0,-1 0 0,1 0 1,0 0-1,0 0 0,0-1 0,0 1 0,0 0 0,1-1 0,0 0 1,0 0-1,0 0 0,0 0 0,0 0 0,1 0 0,-1-1 1,1 0-1,4 3 0,-5-4-55,0 1 1,0-1-1,0 0 0,0 0 1,0-1-1,0 1 0,0 0 1,1-1-1,-1 0 0,0 0 1,0 0-1,1 0 0,-1 0 1,0-1-1,0 0 0,0 1 1,0-1-1,0 0 0,0 0 1,0-1-1,5-2 0,-1-1-637,0 0 0,0-1 0,-1 1 0,1-2 0,-1 1 0,8-12 0,8-13-5230</inkml:trace>
  <inkml:trace contextRef="#ctx0" brushRef="#br0" timeOffset="8807.65">4801 110 10730,'0'0'3501,"3"11"-1308,39 132 3702,13 94-1564,-55-234-2269,-2-13-869,-5-33-807,4 29-882,1 1-1,1 0 0,1-1 1,0 1-1,2-24 0,-1 35 418,-1 1 1,1-1-1,0 0 0,0 0 0,0 0 0,0 1 0,0-1 1,0 0-1,0 1 0,0-1 0,1 1 0,-1-1 0,1 1 1,-1 0-1,1-1 0,-1 1 0,1 0 0,0 0 0,-1 0 1,1 0-1,0 1 0,0-1 0,0 0 0,0 1 0,0-1 1,0 1-1,0 0 0,0 0 0,0 0 0,0 0 1,0 0-1,0 0 0,0 0 0,-1 0 0,1 1 0,0-1 1,0 1-1,0 0 0,0-1 0,0 1 0,2 1 0,4 2 54,1 0 0,-1 0-1,0 1 1,-1 0-1,1 0 1,-1 1-1,11 10 1,-8-3 93,0 0-1,-1 1 1,0 0 0,-1 1-1,6 16 1,18 29 713,-32-60-764,0 1 0,1 0 0,-1 0-1,1-1 1,-1 1 0,1 0 0,-1-1 0,1 1 0,-1 0-1,1-1 1,0 1 0,-1-1 0,1 1 0,0-1 0,-1 1-1,1-1 1,0 0 0,0 1 0,-1-1 0,1 0 0,0 1-1,0-1 1,0 0 0,-1 0 0,1 0 0,0 0 0,0 0-1,0 0 1,0 0 0,1 0 0,0-1 9,-1 0 1,1 0-1,0 0 1,0 0-1,0 0 0,-1-1 1,1 1-1,-1-1 0,1 1 1,-1-1-1,3-3 1,25-49-168,-26 44-74,0 1 1,0-1 0,-1 1-1,-1-1 1,1-13 0,-1 21 190,-1-1 0,0 1 0,0 0 0,0 0 0,0 0 0,0-1 0,0 1 0,0 0 0,-1 0 0,1 0 0,-1 0 0,0 0 0,1 0 0,-1 0 0,0 0 0,0 0 0,0 0 0,-1 0 0,1 0 0,0 0 0,-1 1 0,1-1 0,-1 1 0,1-1 0,-1 1 0,0 0 0,0-1 0,1 1 0,-1 0 0,-3-1 0,4 6 72,0-1 1,0 1 0,0 0 0,0 0-1,1-1 1,0 1 0,-1 0 0,1 0-1,1 0 1,0 5 0,0 0 87,1 1 1,0-2-1,1 1 1,-1 0-1,2 0 1,-1-1-1,1 0 1,1 0-1,-1 0 1,1 0-1,9 9 1,-11-12-43,1 0 1,1-1 0,-1 1-1,0-1 1,1 0-1,0 0 1,0-1-1,0 0 1,1 1-1,-1-2 1,1 1-1,-1-1 1,1 0-1,0 0 1,0 0-1,0-1 1,11 1-1,-15-5 20,-1-1 0,0 0 0,0 0 0,-1 0 0,1 0-1,-1 0 1,0 0 0,0 0 0,-1-6 0,1 3-70,0-13-585,1-1 1,1 1-1,1-1 0,1 1 0,12-37 0,-16 56 531,1 1-1,-1-1 0,0 1 0,1 0 0,-1-1 0,1 1 0,-1 0 0,1-1 0,-1 1 0,0 0 0,1-1 1,-1 1-1,1 0 0,-1 0 0,1 0 0,-1 0 0,1-1 0,-1 1 0,1 0 0,-1 0 0,1 0 0,0 0 1,-1 0-1,1 0 0,-1 0 0,1 0 0,-1 0 0,1 1 0,-1-1 0,1 0 0,-1 0 0,1 0 0,-1 1 1,1-1-1,-1 0 0,1 0 0,-1 1 0,0-1 0,1 0 0,-1 1 0,1-1 0,-1 1 0,0-1 0,1 0 1,-1 1-1,0-1 0,0 1 0,1 0 0,20 23 49,-20-23-47,10 13 446,-1 1 1,-1 0-1,0 1 0,-1-1 0,-1 1 1,0 1-1,-1 0 0,7 33 1,-14-73-933,1 0 1,1 0 0,1 0-1,1 1 1,2-1 0,0 1 0,9-27-1,-13 49 479,-1-1-1,0 1 1,1-1 0,-1 1-1,1-1 1,-1 1-1,1 0 1,-1-1 0,1 1-1,-1 0 1,1-1-1,0 1 1,-1 0-1,1 0 1,-1 0 0,1-1-1,0 1 1,-1 0-1,1 0 1,-1 0-1,1 0 1,0 0 0,-1 0-1,1 0 1,0 0-1,-1 0 1,1 1-1,-1-1 1,1 0 0,0 0-1,-1 1 1,1-1-1,-1 0 1,1 1-1,-1-1 1,1 0 0,-1 1-1,1-1 1,-1 1-1,1-1 1,-1 0-1,0 1 1,1-1 0,-1 1-1,0 0 1,1-1-1,-1 1 1,0-1-1,1 2 1,23 30 115,-23-29-144,0-2 53,6 7 176,-1 2 1,0-1-1,0 1 0,-1 0 1,0 0-1,0 0 0,-1 1 0,-1 0 1,0 0-1,0 0 0,0 13 1,-15-41 1743,11 8-2095,1 1-1,-1 0 0,1 0 1,1 0-1,-1-1 1,1 1-1,1 0 1,-1 0-1,2 0 1,-1 0-1,1 1 1,0-1-1,0 1 0,1-1 1,0 1-1,1 0 1,-1 0-1,11-10 1,-14 16 156,0 0 0,0 0 0,0 0 0,1 1-1,-1-1 1,0 0 0,0 1 0,1-1 0,-1 1 0,0 0 0,1-1 0,-1 1 0,0 0 0,1 0 0,-1 0 0,0 0 0,1 0 0,-1 0 0,1 0 0,-1 0 0,0 1 0,1-1 0,-1 1-1,0-1 1,0 1 0,1-1 0,-1 1 0,0 0 0,0-1 0,0 1 0,0 0 0,0 0 0,0 0 0,0 0 0,0 0 0,0 0 0,0 0 0,1 2 0,6 7 39,-1 0 1,-1 0 0,9 17 0,-7-13 49,-4-6 33,1 0 0,1 0 0,0-1 0,0 0 0,0 0 0,12 10 0,-17-16-86,0 0-1,0-1 1,1 1-1,-1 0 1,0 0-1,1-1 1,-1 1-1,1-1 1,-1 1-1,0-1 1,1 0-1,-1 1 1,1-1-1,-1 0 1,1 0-1,-1 0 1,1 0-1,-1 0 1,3-1-1,-2 0-10,0 0-1,0 0 1,-1 0-1,1-1 1,0 1 0,-1-1-1,1 1 1,-1-1-1,1 1 1,-1-1-1,0 0 1,1 0-1,-1 1 1,0-1 0,0 0-1,0 0 1,0-4-1,2-1-78,0 0-1,-1 0 0,0 0 0,-1 0 0,0-1 1,0 1-1,0 0 0,-1-1 0,0 1 0,-1 0 1,-1-14-1,-1 41 503,6 14-206,-1-28-184,0 0 1,1-1 0,-1 1-1,1-1 1,1 1-1,-1-1 1,1 0-1,0 0 1,0-1-1,0 1 1,1-1-1,-1 0 1,1 0-1,0 0 1,0-1-1,1 1 1,-1-1 0,1-1-1,0 1 1,-1-1-1,1 0 1,12 2-1,-5-1-8,1-1 0,-1 0 1,1-1-1,0-1 0,0 0 0,-1-1 0,1-1 0,0 0 0,20-6 0,-30 6-55,0 0 0,0 0 0,0-1 0,0 1 0,-1-1 0,1 0 0,-1 0 0,0-1 0,0 1 0,0-1 0,0 1 0,0-1 0,-1 0 1,0 0-1,0 0 0,0 0 0,0-1 0,-1 1 0,1 0 0,-1-1 0,0 1 0,-1-1 0,1 1 0,-1-1 0,0 0 0,0 1 0,-1-8 0,1 7-38,1-1 1,-2 1-1,1 0 1,-1 0-1,0 0 1,0 0-1,0 0 1,-1 0-1,1 0 0,-1 0 1,-1 0-1,1 1 1,-1-1-1,1 1 1,-1 0-1,-1 0 1,1 0-1,0 0 1,-1 0-1,0 1 1,0-1-1,0 1 1,0 0-1,-7-4 1,10 7 57,0 0 0,0 0 0,0-1 0,0 1 0,1 0 0,-1 0 0,0 0 0,0 0 0,0 0 0,0 0 1,0 0-1,0 0 0,0 0 0,0 0 0,1 0 0,-1 1 0,0-1 0,0 0 0,0 0 0,0 1 0,1-1 1,-1 1-1,0-1 0,0 1 0,1-1 0,-1 1 0,0 0 0,0 0 0,-1 1 28,1 1 1,0-1-1,-1 1 0,1-1 1,0 1-1,0-1 0,1 1 1,-1 0-1,0 4 1,1 67 515,0-66-548,4 23 126,2 0-1,0 0 1,2 0-1,2-1 0,13 31 1,-8-24 399,-2 2 1,11 51-1,-24-90-530,0 1-1,0-1 1,1 1 0,-1-1 0,0 1-1,0-1 1,0 1 0,0-1 0,0 1-1,0-1 1,0 1 0,0-1 0,0 1-1,0-1 1,0 1 0,0 0 0,0-1-1,0 1 1,0-1 0,0 1 0,-1-1-1,1 1 1,0-1 0,0 0 0,-1 1-1,1-1 1,0 1 0,-1-1 0,1 1-1,0-1 1,-1 1 0,0-2-91,0 1 1,1-1-1,-1 1 0,0-1 1,1 1-1,-1-1 1,1 1-1,-1-1 0,1 0 1,0 1-1,-1-1 1,1 0-1,0 0 0,-1 1 1,1-1-1,0 0 0,0 0 1,-1 1-1,1-1 1,0 0-1,0 0 0,0-1 1,1-43-8096,3 20 786</inkml:trace>
  <inkml:trace contextRef="#ctx0" brushRef="#br0" timeOffset="9608.85">6302 331 11138,'0'0'10201,"2"5"-9685,9 58 1402,-9-43-1400,1 0 0,7 28 0,-9-45-482,1 1-1,-1 0 1,0 0 0,1-1 0,0 1 0,0-1 0,0 1 0,0-1-1,1 0 1,-1 0 0,1 0 0,0 0 0,0 0 0,0-1 0,0 1 0,0-1-1,7 4 1,-9-6-4,1 1-1,-1 0 0,1-1 1,0 1-1,0-1 0,-1 1 1,1-1-1,0 0 0,0 0 1,-1 0-1,1 0 1,0 0-1,0 0 0,-1 0 1,1-1-1,0 1 0,-1-1 1,1 1-1,0-1 0,-1 0 1,1 1-1,2-3 1,-1 1-19,-1-1 0,1 1 0,-1-1 0,0 1 0,1-1 0,-1 0 0,-1 0 0,1 0 0,0 0 0,2-6 0,0-3-113,-1 1-1,0-1 0,-1 1 0,0-1 0,1-22 0,-3 29 65,0-4 40,0 1 0,0 0 0,-1 0-1,0 0 1,-1-1 0,-3-12 0,11 51 435,-6-25-382,1 0-1,0 0 1,0-1-1,0 1 1,1 0-1,3 7 1,-3-8-20,1 0 0,0 1 0,0-1 0,1-1 0,-1 1 0,1 0 0,0-1 0,0 0 0,0 0 0,0 0 0,0 0-1,1-1 1,-1 1 0,1-1 0,0 0 0,-1-1 0,1 1 0,10 1 0,5 0 23,0-2 0,0 0 0,31-2 0,-25 0 1,-21 0-51,0 0-1,0 0 1,0-1 0,-1 0 0,1 1 0,0-2 0,-1 1 0,0 0 0,1-1 0,-1 0-1,0 0 1,0 0 0,0-1 0,-1 1 0,1-1 0,-1 0 0,0 0 0,0 0-1,3-7 1,-1 3-112,0 0-1,-1 0 0,0-1 0,0 1 1,-1-1-1,0 1 0,-1-1 1,0 0-1,0 0 0,0-10 0,-2 18 88,0-1 0,0 1 0,0 0-1,0-1 1,0 1 0,-1-1 0,1 1-1,0 0 1,-1-1 0,1 1-1,-1 0 1,1 0 0,-1-1 0,0 1-1,1 0 1,-1 0 0,0 0 0,0 0-1,0 0 1,0 0 0,0 0-1,0 0 1,0 0 0,0 0 0,0 0-1,0 1 1,-1-1 0,1 0 0,0 1-1,-1-1 1,1 1 0,0 0-1,-1-1 1,1 1 0,0 0 0,-1 0-1,1 0 1,-1 0 0,-1 0-1,0 0 46,-1 1 0,1-1 0,0 1 0,0-1 0,0 1 0,0 0 0,0 1 0,0-1 0,0 0-1,0 1 1,0 0 0,0 0 0,1-1 0,-1 2 0,1-1 0,-4 4 0,1 0 131,0 1 0,0 0 0,1 1 0,0-1 0,1 1 0,0 0 0,0 0 0,0 0 0,1 0 0,1 0 0,-2 14 0,2-18-137,1 0 0,0 0 0,0 0 0,1 0 0,-1-1 0,1 1 0,0 0 0,0 0 0,0 0 0,0 0 0,1-1 0,-1 1 0,1-1-1,0 1 1,0-1 0,1 0 0,-1 1 0,1-1 0,-1 0 0,1-1 0,0 1 0,0 0 0,0-1 0,0 0 0,1 1 0,3 0 0,9 4-66,0-1-1,1-1 1,0-1-1,0 0 1,0-1 0,0-1-1,34 0 1,20-6-8121</inkml:trace>
  <inkml:trace contextRef="#ctx0" brushRef="#br0" timeOffset="9992.86">5726 75 13691,'0'0'4057</inkml:trace>
  <inkml:trace contextRef="#ctx0" brushRef="#br0" timeOffset="10406.96">4856 1 5513,'0'0'0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1:41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64 451 9378,'0'0'11442,"0"6"-7234,-1 28-2976,-5-5-648,-17 50-1,15-56-519,1 2-1,1-1 1,-3 30 0,6-28 232,2-40 411,5-43-499,46-214-2507,-50 270 2286,0 1 0,0-1 0,0 1 0,0-1 0,0 1 0,0 0 0,0-1 0,0 1 0,0-1 0,0 1 0,0 0 0,1-1 0,-1 1 0,0 0 0,0-1 0,0 1 0,1-1 0,-1 1 0,0 0 0,0-1 0,1 1 0,-1 0 0,0 0 0,1-1 0,-1 1 0,0 0 0,1 0 0,-1 0 0,0-1 0,1 1 0,-1 0 0,1 0 0,-1 0 0,0 0 0,1 0 0,0 0 0,12 11-268,9 29 153,-21-37 144,12 26 60,12 44 0,-21-55-6,2-1 0,0 1 0,0-1-1,2 0 1,0-1 0,1 0 0,1 0 0,15 18-1,-17-27-252,-9-12-886,-12-14-2702,-5 1-2999</inkml:trace>
  <inkml:trace contextRef="#ctx0" brushRef="#br0" timeOffset="437">11 621 11442,'0'0'4345,"72"0"-3809,-23 0-536,-6-3-1888,-5-2-7122</inkml:trace>
  <inkml:trace contextRef="#ctx0" brushRef="#br0" timeOffset="884.17">367 498 5977,'0'0'10388,"-1"10"-8827,-1 10-911,1 1-1,1 0 0,0-1 1,2 1-1,0-1 0,2 0 1,6 26-1,2-23 806,-11-35 493,-10-40-1019,-53-125-3399,64 176 2424,0 0 0,1 0 0,-1 0 0,0 0 0,1 1-1,-1-1 1,0 1 0,1-1 0,-1 1 0,1 0 0,-1 0 0,0 0 0,1 0 0,3 1 0,3-1-172,3 0-234,-1-1 0,0 0-1,0-1 1,0 0 0,0 0-1,0-1 1,-1-1 0,1 0-1,19-11 1,-26 4 1700,-5 18-142,4 34-395,2 0 0,18 76 0,-10-61 435,-5-22-197,-8-34-975,0 0-1,0 0 1,0 0 0,0 0-1,0 0 1,0 0-1,0-1 1,0 1-1,0 0 1,0 0 0,0 0-1,1 0 1,-1 0-1,0 0 1,0 0 0,0 0-1,0 0 1,0 0-1,0 0 1,0 0 0,0 0-1,0 0 1,0 0-1,0 0 1,0 0 0,0 0-1,0 0 1,0-1-1,0 1 1,0 0 0,1 0-1,-1 0 1,0 0-1,0 0 1,0 0 0,0 0-1,0 0 1,0 0-1,0 0 1,0 0 0,0 0-1,0 0 1,0 0-1,0 1 1,0-1-1,1 0 1,-1 0 0,0 0-1,0 0 1,0 0-1,0 0 1,0 0 0,0 0-1,1-21-5411,-1 8-444</inkml:trace>
  <inkml:trace contextRef="#ctx0" brushRef="#br0" timeOffset="1315.44">812 450 11562,'0'0'10657,"-11"-3"-9847,-34-8-346,43 10-453,0 1-1,0 0 1,0-1-1,0 1 1,0 0 0,0 0-1,0 0 1,0 1-1,0-1 1,0 0 0,0 1-1,0 0 1,0-1-1,0 1 1,1 0 0,-1 0-1,0 0 1,0 0-1,1 0 1,-1 0-1,0 0 1,1 1 0,-1-1-1,1 1 1,0-1-1,0 1 1,-1-1 0,1 1-1,0 0 1,0 0-1,-1 2 1,1-2-20,0 1 0,0 0-1,0-1 1,1 1 0,-1 0 0,1 0 0,-1-1-1,1 1 1,0 0 0,0 0 0,0 0-1,0 0 1,1-1 0,-1 1 0,1 0 0,0 0-1,0-1 1,0 1 0,1 3 0,6 4-69,0-1 0,1 0 0,0 0 0,0-1 1,1 0-1,19 11 0,-19-12 8,1 0 0,-1 1 0,0 0 0,0 1 0,-1 0 0,11 13 0,-19-21 53,0 1 1,0-1-1,0 1 0,-1 0 1,1-1-1,0 1 0,-1 0 1,1-1-1,-1 1 0,1 0 1,-1 0-1,0 0 0,0-1 1,0 1-1,0 0 0,0 0 1,0 0-1,0 0 1,0-1-1,-1 1 0,1 0 1,-1 0-1,-1 2 0,0-1-76,0 0-1,1 0 1,-2-1-1,1 1 1,0-1 0,0 1-1,-1-1 1,0 0-1,1 0 1,-1 0-1,0 0 1,-4 2-1,3-2-111,-1-1 0,1 1-1,0-1 1,0 1 0,-1-1-1,1-1 1,-1 1-1,1-1 1,-6 1 0,8-1 66,0 0 0,0 0 0,0-1 0,0 1 0,0 0 0,1-1 0,-1 1 0,0-1 0,0 0 0,1 1 1,-1-1-1,0 0 0,1 0 0,-1 0 0,1 0 0,-1-1 0,1 1 0,0 0 0,-1-1 0,-1-2 0,-3-8-7806</inkml:trace>
  <inkml:trace contextRef="#ctx0" brushRef="#br0" timeOffset="2123.61">1109 639 6225,'0'0'9802,"9"1"-8580,-5 0-1151,-1 0 0,0 0 0,0-1 0,0 1 1,0-1-1,0 0 0,1 0 0,-1 0 0,0-1 0,0 1 0,0-1 0,0 0 0,0 0 0,1 0 1,-1 0-1,-1 0 0,1 0 0,0-1 0,0 0 0,-1 1 0,1-1 0,0 0 0,-1 0 1,0-1-1,0 1 0,1 0 0,-1-1 0,-1 1 0,1-1 0,0 0 0,-1 0 0,1 0 0,-1 1 1,0-1-1,0 0 0,0-1 0,0 1 0,0 0 0,-1 0 0,1-4 0,-1 5-60,0 0-1,0 0 0,0 0 0,0 0 0,-1 0 1,1 0-1,-1 0 0,1 0 0,-1 0 1,1 0-1,-1 0 0,0 0 0,0 0 1,0 0-1,0 1 0,0-1 0,-1 0 1,1 1-1,0-1 0,-1 1 0,1-1 0,-1 1 1,0 0-1,1 0 0,-1 0 0,0 0 1,0 0-1,1 0 0,-1 0 0,0 0 1,0 1-1,0-1 0,0 1 0,0-1 1,0 1-1,0 0 0,0 0 0,0 0 0,-1 0 1,1 0-1,0 1 0,0-1 0,0 0 1,0 1-1,-2 0 0,2 1-5,0 0 0,0 0 0,1 0 0,-1 0 0,0 1 0,1-1 0,-1 0 0,1 1 0,0-1 0,-1 1 0,1 0 0,1-1 0,-1 1 0,0 0 0,1-1 0,-1 1 0,1 0 0,0 4 0,-1 3 138,0 0 1,1 0-1,1 0 1,1 11-1,-1-17-82,1 0 0,-1 0 0,1 0 0,0 0 0,0 0 0,0 0 0,0 0 0,0-1 0,1 1 0,0-1 0,0 1 0,0-1 0,0 0 0,0 0 0,1-1 0,-1 1 0,1-1 0,0 0 0,0 0 0,0 0 0,0 0 0,0 0 0,0-1 0,0 0 0,0 0 0,1 0 0,-1 0 0,0-1 0,1 0 0,4 0 0,-5 0-33,0 0 0,-1 0 0,1 0 0,0-1 0,-1 0 0,1 1 0,0-1 0,-1-1 0,1 1 0,-1 0 0,1-1 0,-1 0 0,0 0 0,0 0 1,0 0-1,0 0 0,0-1 0,0 1 0,0-1 0,-1 0 0,0 1 0,1-1 0,-1-1 0,0 1 0,0 0 0,-1 0 0,1-1 0,-1 1 0,1-1 0,-1 1 1,0-1-1,-1 0 0,1 1 0,-1-1 0,1-4 0,-1 1-76,-1 0 0,0 0 0,0 0 0,0 0 1,-1 0-1,0 0 0,0 0 0,-6-11 0,-4-13-237,12 31 275,0 0 1,0 0-1,0-1 1,0 1-1,0 0 1,0 0 0,0 0-1,0-1 1,0 1-1,0 0 1,0 0-1,1-1 1,-1 1-1,0 0 1,0 0 0,0 0-1,0 0 1,0-1-1,1 1 1,-1 0-1,0 0 1,0 0-1,0 0 1,1 0 0,-1-1-1,0 1 1,0 0-1,1 0 1,-1 0-1,0 0 1,0 0-1,0 0 1,1 0 0,-1 0-1,0 0 1,0 0-1,1 0 1,-1 0-1,0 0 1,0 0-1,1 0 1,-1 0-1,0 0 1,0 0 0,1 0-1,-1 1 1,0-1-1,0 0 1,0 0-1,1 0 1,-1 0-1,0 0 1,0 1 0,0-1-1,0 0 1,1 0-1,-1 0 1,0 1-1,16 7-54,-2 1 59,0 1 0,-1 0 0,0 1 0,12 13 0,-21-19 11,0-1 0,0 1 0,-1 0 0,1 0 1,-1 0-1,0 0 0,0 1 0,-1-1 0,1 1 0,-1 0 0,-1 0 1,1 0-1,-1 0 0,1 9 0,-2-13-22,-1 0 0,0 0 1,0-1-1,1 1 0,-1 0 1,-1 0-1,1-1 0,0 1 0,0 0 1,0-1-1,-1 1 0,1-1 0,-1 0 1,1 1-1,-1-1 0,0 0 1,1 0-1,-1 0 0,0 0 0,0 0 1,0-1-1,0 1 0,1 0 0,-1-1 1,0 0-1,0 1 0,-3-1 1,4 1-302,-1-1 1,1 0 0,-1 0 0,1 0 0,-1 0 0,0 0 0,1 0 0,-1 0 0,1 0-1,-1 0 1,1-1 0,-1 1 0,1-1 0,-1 1 0,1-1 0,0 0 0,-1 1-1,1-1 1,0 0 0,-1 0 0,1 0 0,-2-1 0,-4-10-4080</inkml:trace>
  <inkml:trace contextRef="#ctx0" brushRef="#br0" timeOffset="2547.67">1407 354 10962,'0'0'4965,"11"11"-3711,1 1-1020,1 2 0,-2-1 0,0 1 0,-1 1 0,0 0 0,12 26 0,-17-29-20,17 40 1832,19 72-1,-47-141 2704,-4-4-3467,-13-32-1455,21 45 149,-2-5-301,0-1 0,2 1 0,-1-1 1,0-16-1,4 30 164,-1-1 0,1 1 0,-1-1 0,1 1 0,0-1 0,-1 1 0,1-1 1,0 1-1,-1-1 0,1 1 0,0 0 0,-1-1 0,1 1 0,0 0 0,0 0 0,-1-1 0,1 1 0,0 0 1,0 0-1,0 0 0,-1 0 0,1 0 0,0 0 0,0 0 0,-1 0 0,2 1 0,26 1-4869,-2 4-54</inkml:trace>
  <inkml:trace contextRef="#ctx0" brushRef="#br0" timeOffset="3242.95">1863 656 8466,'0'0'10921,"12"-3"-9238,-5 1-1565,1 0 0,-1 0 0,0-1 0,0 0 0,0-1 1,-1 1-1,1-1 0,-1 0 0,0-1 0,0 1 0,0-1 0,-1-1 0,0 1 0,0-1 1,0 0-1,-1 0 0,1 0 0,-1-1 0,-1 1 0,1-1 0,-1 0 0,3-11 0,-3 5-117,0 0 0,-1-1 0,-1 1-1,0-1 1,0 1 0,-2-1 0,0 1-1,-2-15 1,1 20-31,1 0 0,-1 0 0,-1 0 0,1 0 0,-1 0 0,-1 0 0,0 1 0,0 0 0,0 0 0,-1 0-1,0 0 1,0 0 0,-1 1 0,-6-6 0,12 12 26,0-1-1,-1 1 1,1-1-1,-1 1 1,1 0-1,-1-1 1,1 1 0,-1 0-1,1-1 1,-1 1-1,1 0 1,-1 0-1,1-1 1,-1 1-1,1 0 1,-1 0-1,1 0 1,-1 0-1,0 0 1,1 0-1,-1 0 1,1 0-1,-1 0 1,1 0 0,-1 0-1,0 0 1,1 0-1,-1 0 1,1 1-1,-1-1 1,0 0-1,-7 19-74,7 36 123,1-44 26,1 10-6,1 1 0,0-1 0,2 1 0,0-1 1,2 0-1,0 0 0,12 25 0,-14-36-9,2 0 1,-1-1-1,1 0 0,0 0 1,1 0-1,0-1 1,10 10-1,-12-14-5,-1 0 0,1 0 0,0-1 0,1 0 0,-1 0 0,0 0 0,1-1 1,-1 0-1,1 0 0,0 0 0,0 0 0,0-1 0,12 1 0,-14-2-48,0-1 0,0 1 0,0-1 0,0 0 0,0 0 0,1 0 0,-2-1 0,1 1 0,0-1 0,0 0-1,0 0 1,-1 0 0,1 0 0,-1-1 0,0 0 0,0 0 0,0 1 0,0-2 0,0 1 0,0 0 0,-1-1 0,0 1 0,1-1 0,1-6 0,0 4-80,-2 0-1,1 0 0,-1-1 1,0 1-1,0-1 1,-1 1-1,0-1 0,0 0 1,-1 0-1,0 1 0,0-1 1,0 0-1,-1 1 1,0-1-1,-2-7 0,-8-4 117,6 16 106,4 12-83,2-1 52,1 0 0,0-1 0,1 1 0,0-1 0,0 0 0,1 1 0,0-2 0,1 1 0,0 0-1,0-1 1,9 11 0,-10-15-206,-1 1 0,0-1 1,1 0-1,-1 0 0,1-1 0,0 1 0,0-1 0,0 1 0,0-1 0,8 2 0,-10-3-233,1-1-1,-1 1 1,1-1-1,0 0 1,-1 0-1,1 0 1,-1 0-1,1 0 1,0-1 0,-1 1-1,1-1 1,-1 0-1,1 0 1,-1 0-1,0 0 1,1 0-1,-1 0 1,0 0 0,4-4-1,11-10-6848</inkml:trace>
  <inkml:trace contextRef="#ctx0" brushRef="#br0" timeOffset="3642.28">2255 340 8122,'0'0'6865</inkml:trace>
  <inkml:trace contextRef="#ctx0" brushRef="#br0" timeOffset="4092.46">2514 432 11442,'0'0'6971,"-9"-2"-5008,4 2-1811,2-1-87,1 0 0,-1 0 0,0 1 0,0-1 0,0 1 1,0 0-1,1 0 0,-1 0 0,0 0 0,0 0 0,0 1 0,0-1 0,0 1 0,1 0 1,-1 0-1,0 0 0,1 0 0,-1 0 0,1 1 0,-1-1 0,1 1 0,-1-1 0,1 1 1,0 0-1,-4 4 0,1 1-51,-1 0 1,1 0-1,0 0 0,0 1 1,1 0-1,0-1 1,1 2-1,-1-1 0,2 0 1,-1 1-1,1-1 1,0 1-1,1 0 0,-1 14 1,2-22-18,0 1 0,1-1 0,-1 0 0,0 1 0,0-1 0,1 0 0,-1 0 0,1 1 0,-1-1 0,1 0 0,-1 0 1,1 0-1,0 0 0,0 1 0,-1-1 0,1 0 0,0 0 0,0-1 0,0 1 0,0 0 0,0 0 0,0 0 0,1-1 0,-1 1 0,0 0 0,0-1 0,0 1 1,1-1-1,-1 0 0,0 1 0,1-1 0,-1 0 0,0 0 0,1 0 0,-1 0 0,0 0 0,1 0 0,-1 0 0,0 0 0,0 0 0,1-1 0,-1 1 0,0 0 1,1-1-1,-1 0 0,0 1 0,2-2 0,3 0-93,1-1 1,0 0-1,-1 0 1,1-1-1,-1 1 0,0-2 1,8-6-1,-10 8 22,-1-1-1,1 0 0,0 0 1,-1 0-1,0 0 0,0-1 0,0 1 1,-1-1-1,1 0 0,-1 0 1,0 0-1,-1 0 0,1 0 1,-1 0-1,1-11 0,-2 52 417,1 0-1,9 53 1,0-13 196,6 26 1855,-8-91-1831,0-19-475,1-25-1486,-8-20-4834,-2 29 206</inkml:trace>
  <inkml:trace contextRef="#ctx0" brushRef="#br0" timeOffset="4493.34">2612 440 9634,'0'0'3825,"0"9"-1951,-1 4-1121,2-1 0,0 0 0,0 1 0,1-1 0,4 13 0,-5-21-663,0-1 0,0 0 0,0 0 0,1 0 0,-1 1 0,1-2 0,0 1 0,0 0 1,0 0-1,0 0 0,0-1 0,1 0 0,-1 1 0,1-1 0,-1 0 0,1 0 0,0 0 0,0 0 0,0-1 0,0 1 0,0-1 0,0 0 0,1 0 1,-1 0-1,0 0 0,1 0 0,4-1 0,-6 1-28,1-1-1,-1 0 1,0 1 0,0-1 0,0-1 0,1 1 0,-1 0 0,0 0-1,0-1 1,0 1 0,1-1 0,-1 0 0,0 0 0,0 0 0,0 0-1,0 0 1,0 0 0,-1 0 0,1 0 0,0-1 0,0 1 0,-1-1-1,1 0 1,-1 1 0,0-1 0,1 0 0,-1 0 0,0 0 0,0 0-1,0 0 1,0 0 0,0 0 0,-1 0 0,1 0 0,0 0 0,-1 0-1,0-1 1,1 1 0,-1 0 0,0 0 0,0 0 0,-1-1-1,1 1 1,-1-4 0,-1-4-127,1 0-1,-2 0 0,0 0 1,0 1-1,0-1 0,-1 1 1,-1-1-1,-9-13 0,11 18-423,-9-13-2004,7 5-4185</inkml:trace>
  <inkml:trace contextRef="#ctx0" brushRef="#br0" timeOffset="4926.17">2841 451 10458,'0'0'7618,"0"58"-5586,3-43-831,1 0-153,2-2-208,-1-1-264,1-3-264,-1-3-184,0-4-56,-3-2-64,-2-18-680,-8-1-2313,-3-4-3960</inkml:trace>
  <inkml:trace contextRef="#ctx0" brushRef="#br0" timeOffset="4927.17">2780 230 12723,'0'0'3568,"78"62"-5232,-53-47-4409</inkml:trace>
  <inkml:trace contextRef="#ctx0" brushRef="#br0" timeOffset="5328.51">3078 434 11042,'0'0'5003,"-10"-5"-3296,5 2-1569,-1-1 245,-1 0 0,1 0 1,-1 1-1,-13-5 0,18 8-283,0-1 0,-1 0 0,1 1-1,0 0 1,0 0 0,-1-1 0,1 1-1,0 0 1,0 1 0,-1-1-1,1 0 1,0 1 0,0-1 0,0 1-1,-1 0 1,1-1 0,0 1 0,0 0-1,0 1 1,0-1 0,0 0 0,1 0-1,-1 1 1,0-1 0,-1 3-1,-3 3 18,1 1-1,0-1 0,1 1 0,0 0 0,0 0 0,1 1 0,0-1 0,1 1 0,-1-1 0,2 1 0,-2 11 0,2-18-112,1 1 0,0 0-1,-1 0 1,1 0 0,0-1 0,1 1 0,-1 0-1,0 0 1,1-1 0,-1 1 0,1 0 0,0 0-1,0-1 1,0 1 0,0-1 0,1 1-1,-1-1 1,1 0 0,-1 1 0,1-1 0,0 0-1,0 0 1,0 0 0,0 0 0,0 0 0,0-1-1,0 1 1,1-1 0,-1 1 0,1-1 0,-1 0-1,1 0 1,-1 0 0,1 0 0,0 0-1,0-1 1,-1 1 0,6-1 0,-4 1 2,0-1 0,0 0 0,0-1 0,0 1 0,0-1 0,0 1 0,0-1 0,-1 0 0,1-1 1,0 1-1,0-1 0,-1 1 0,1-1 0,-1 0 0,0 0 0,1-1 0,-1 1 0,0-1 0,0 0 0,0 1 0,-1-1 1,1-1-1,-1 1 0,0 0 0,0-1 0,0 1 0,0-1 0,0 1 0,-1-1 0,1 0 0,-1 0 0,0 1 0,0-1 0,0-4 1,3-16-123,-2 0 1,0 0 0,-1 0-1,-4-33 1,3 45-52,-3-16-460,0 0 0,-2 0 1,-1 1-1,-15-44 0,28 140 3174,3-33-2062,59 232 559,-72-287-13881</inkml:trace>
  <inkml:trace contextRef="#ctx0" brushRef="#br0" timeOffset="5791.22">3204 478 11306,'0'0'4247,"10"1"-2420,-2-1-1578,0 0 1,0-1-1,0 0 1,1-1-1,-1 1 1,0-1-1,-1-1 1,11-4-1,-15 6-196,0 0-1,0-1 0,-1 1 0,1-1 0,0 0 0,-1 0 0,0 0 1,1 0-1,-1 0 0,0 0 0,0-1 0,0 1 0,0-1 0,-1 0 1,1 1-1,-1-1 0,1 0 0,-1 0 0,0 0 0,0 0 1,-1 0-1,1 0 0,0 0 0,-1 0 0,0 0 0,0 0 0,0 0 1,0-1-1,-1-3 0,1 5-26,0 0 0,-1 1 0,1-1 1,-1 0-1,0 1 0,0-1 0,1 1 1,-1-1-1,0 1 0,0-1 0,0 1 0,0 0 1,0 0-1,-1-1 0,1 1 0,0 0 0,-1 0 1,1 0-1,-1 0 0,1 0 0,-1 1 0,1-1 1,-1 0-1,1 1 0,-1-1 0,0 1 1,1-1-1,-1 1 0,0 0 0,1 0 0,-1 0 1,-2 0-1,1 0 36,1 0 0,-1 0 0,1 0 0,-1 1 1,1-1-1,-1 1 0,1 0 0,-1-1 0,1 1 0,0 0 1,-1 0-1,1 1 0,0-1 0,0 0 0,0 1 0,0-1 1,0 1-1,0 0 0,0 0 0,1 0 0,-3 3 0,1 0 62,0 1 0,0 0-1,1 0 1,0 0-1,1 0 1,-1 0 0,1 0-1,0 0 1,0 0 0,1 1-1,0-1 1,0 0-1,2 12 1,-1-15-135,0 0 0,0 0 1,0 0-1,0 0 0,0 0 0,1 0 0,0 0 1,-1-1-1,1 1 0,0-1 0,0 1 1,0-1-1,1 0 0,-1 1 0,1-1 0,-1 0 1,1-1-1,0 1 0,-1 0 0,1-1 0,0 0 1,0 1-1,0-1 0,0 0 0,0-1 0,0 1 1,1 0-1,5-1 0,4 1-1255,0-1-1,1 0 1,-1-1-1,23-4 1,1-6-5752</inkml:trace>
  <inkml:trace contextRef="#ctx0" brushRef="#br0" timeOffset="6242.8">3404 1 8162,'0'0'6753,"52"75"-5769,-11-8 689,3 13 231,-6-1 121,-12-3-785,-10-12-536,-10-11-352,-6-10-136,-6-12-216,-36 13-112,0-6-1728,-2-3-4610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2:18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469 729 5145,'0'0'11192,"-2"-5"-9501,0 2-1502,-1-1 0,1 1 0,-1 0 0,1 1 0,-1-1 0,0 0 0,0 1 0,-1-1 1,1 1-1,0 0 0,-1 0 0,1 1 0,-1-1 0,0 1 0,1-1 0,-1 1 0,0 1 0,0-1 0,0 0 0,0 1 0,0 0 1,0 0-1,0 0 0,1 0 0,-1 0 0,-7 2 0,6 1-143,-1 0 0,1 0 1,0 0-1,0 0 0,0 1 0,0 0 0,0 0 1,1 0-1,0 1 0,0 0 0,-4 5 0,1-1 13,1 1-1,0-1 1,0 1-1,1 0 1,-4 14-1,6-16-27,2 0-1,-1-1 0,1 1 0,0 0 0,1 0 0,0 0 0,0 0 0,1 0 0,0 0 1,0 0-1,0-1 0,5 12 0,-5-16-35,0-1 0,0 1 1,0 0-1,1-1 0,-1 1 0,1-1 1,0 1-1,-1-1 0,1 0 1,0 0-1,1 0 0,-1 0 0,0 0 1,1 0-1,-1 0 0,0-1 0,1 1 1,0-1-1,-1 0 0,1 0 0,0 0 1,0 0-1,0 0 0,0-1 0,-1 1 1,1-1-1,0 0 0,0 0 0,0 0 1,0 0-1,0 0 0,0-1 0,0 1 1,0-1-1,0 0 0,4-2 1,-2 1-7,-1 0 1,0-1 0,0 1 0,0-1-1,0 0 1,0 0 0,-1 0 0,1-1-1,-1 0 1,0 1 0,0-1 0,0 0-1,0 0 1,-1-1 0,0 1 0,0 0-1,0-1 1,0 0 0,-1 1 0,0-1 0,0 0-1,1-8 1,0 0-49,0 1 1,-1-1-1,-1 1 0,0-1 0,-1 0 1,0 1-1,-5-21 0,2 6-282,18 57-93,0-2 556,-12-25-111,11 22 58,2 0 0,24 32-1,-36-52-43,1 0 0,0 0 0,0-1 0,1 0 0,-1 0 0,1 0 0,0 0 0,0 0-1,0-1 1,0 0 0,1 0 0,-1-1 0,1 1 0,0-1 0,-1-1 0,1 1 0,0-1-1,7 1 1,-12-2 8,1-1 0,-1 0-1,0 1 1,0-1 0,0 0-1,0 0 1,0 0 0,0 0-1,0 0 1,0 0 0,0 0-1,0 0 1,-1 0-1,1 0 1,0-1 0,-1 1-1,1 0 1,-1 0 0,1-1-1,-1 1 1,0 0 0,1-1-1,-1 1 1,0 0 0,0-1-1,0 1 1,0-1 0,0 1-1,-1-2 1,0-49 129,1 50-157,-3-15-96,-1 0 0,0 0 0,-1 1 0,-7-18 0,6 20-28,1-1 1,1 1-1,0 0 0,0-1 1,-1-29-1,10 43 61,0 1 0,0-1-1,0 1 1,1 1 0,-1-1 0,9 2-1,-4 0 73,0 1 0,0 0 1,-1 1-1,1-1 0,-1 2 0,0 0 0,0 0 0,0 0 0,-1 1 0,0 0 0,11 11 0,0 4 47,-1 1-1,28 43 1,-42-60-61,0 0-6,0 0 1,0 1-1,1-2 0,-1 1 1,1 0-1,1-1 0,-1 0 1,0 0-1,1-1 0,0 1 1,0-1-1,0 0 0,0-1 1,1 1-1,-1-2 0,0 1 1,1 0-1,0-1 0,-1 0 1,1-1-1,0 0 0,-1 0 1,1 0-1,0-1 0,-1 1 1,1-2-1,0 1 0,-1-1 1,0 0-1,1 0 0,-1-1 1,0 0-1,0 0 0,0 0 1,-1-1-1,1 0 0,-1 0 1,0 0-1,0-1 0,0 0 1,-1 0-1,1 0 0,5-10 1,-8 12-2,0 0 1,-1 0 0,1 0-1,-1 0 1,0 0 0,0 0-1,0 0 1,-1-1 0,1 1-1,-1 0 1,0 0 0,0-1-1,0 1 1,0 0 0,0-1-1,-1 1 1,0 0 0,1 0-1,-1 0 1,0-1 0,-1 1 0,1 0-1,0 0 1,-1 0 0,0 1-1,1-1 1,-1 0 0,-4-4-1,3 4 44,0-1 0,0 1 1,-1 0-1,1 0 0,-1 0 0,1 0 0,-1 1 0,0 0 0,0-1 0,0 1 1,0 1-1,0-1 0,-1 0 0,1 1 0,0 0 0,-1 0 0,1 1 0,-1-1 1,1 1-1,-9 0 0,11 1-11,-1 0-1,0 1 1,1-1 0,-1 1 0,1-1 0,-1 1 0,1 0-1,0 0 1,0 0 0,0 0 0,0 0 0,0 1 0,0-1 0,0 1-1,1-1 1,0 1 0,-1-1 0,1 1 0,0 0 0,0 0-1,0 0 1,0 3 0,-2 6 47,0-1 0,1 1 1,0-1-1,0 16 0,3-22-50,-1 0 1,1-1-1,-1 1 0,1-1 1,1 1-1,-1-1 0,1 0 1,-1 1-1,1-1 0,1 0 1,-1 0-1,0 0 1,4 4-1,-5-7-17,1 1 1,-1 0-1,1-1 1,0 1-1,-1-1 1,1 1-1,0-1 0,0 0 1,0 0-1,0 0 1,0 0-1,0 0 1,0 0-1,0-1 0,0 1 1,0-1-1,0 1 1,0-1-1,1 0 1,-1 0-1,0 0 1,0 0-1,0 0 0,1 0 1,-1-1-1,0 1 1,0-1-1,0 1 1,4-3-1,-3 1 6,-1 1-1,0-1 0,1-1 1,-1 1-1,0 0 1,0 0-1,0-1 0,-1 1 1,1-1-1,-1 0 1,1 1-1,-1-1 1,0 0-1,0 0 0,0 0 1,0 0-1,0 0 1,-1 0-1,0 0 1,1-3-1,1-67 6,-2 67-19,-9-21-52,9 25-53,5 9 22,-4-5 76,10 13 72,7 10 94,0-1 0,27 26 0,-41-46-111,1 1 1,-1-1-1,1 0 1,0 0-1,0-1 0,0 1 1,0-1-1,1 0 1,0-1-1,-1 1 1,1-1-1,0 0 1,0-1-1,0 1 0,0-1 1,0 0-1,9 0 1,-13-2-35,1 0 1,-1 1-1,0-1 1,0 0-1,1 0 1,-1 0-1,0-1 1,0 1 0,0 0-1,0-1 1,0 1-1,-1-1 1,1 0-1,0 1 1,-1-1-1,1 0 1,-1 0-1,0 0 1,0 0-1,1 0 1,-1-1-1,-1 1 1,1 0 0,0 0-1,0-1 1,-1 1-1,1 0 1,-1-4-1,2-11 12,0 1-1,-1 0 1,-1-17-1,0 23-28,-3-23-201,-1-1-1,-1 0 1,-2 1 0,-1 0 0,-2 1 0,-1-1 0,-2 2-1,-1 0 1,-27-44 0,109 236 1558,-38-85-1073,22 52 71,-44-113-263,0 1 0,1-1 0,1-1 0,0 0 0,19 21 0,-27-33-80,0 0-1,-1 0 0,1 0 1,0 0-1,0-1 1,0 1-1,1 0 0,-1-1 1,0 0-1,0 1 1,1-1-1,-1 0 0,1 0 1,-1 0-1,1-1 0,0 1 1,-1 0-1,1-1 1,0 0-1,-1 0 0,1 0 1,0 0-1,-1 0 1,1 0-1,0-1 0,-1 1 1,5-2-1,-4 0-18,0-1 0,0 1 0,0 0 1,-1-1-1,1 1 0,-1-1 0,0 0 0,0 0 0,0 0 0,0 0 0,0 0 1,-1-1-1,1 1 0,-1 0 0,0-1 0,0 1 0,0-1 0,-1 1 0,1-8 1,1 2-93,-1-1 1,0 1-1,0-1 1,-1 0-1,-1 0 1,0 1-1,0-1 1,-1 1 0,0-1-1,0 1 1,-1 0-1,0-1 1,-7-12-1,12 54 83,6-15 107,0 0 0,1 0 0,0-1 1,1 0-1,1-1 0,1 0 0,23 22 0,-30-31-65,0-2-1,0 1 1,1 0-1,0-1 1,0 0-1,0-1 1,1 1-1,-1-1 1,1-1-1,-1 1 1,1-1-1,0 0 1,0 0-1,0-1 1,0 0-1,1 0 1,-1-1-1,0 0 1,0 0-1,0-1 1,1 0-1,-1 0 1,8-2-1,-11 1-50,0 0-1,0 0 0,0 0 1,0-1-1,0 1 0,-1-1 1,1 0-1,-1 0 0,0 0 1,1-1-1,-2 1 0,1-1 1,0 1-1,-1-1 0,1 0 1,1-5-1,-1 2-3,1-1 0,-2 1-1,1-1 1,-1 0 0,0 0-1,-1 0 1,0 0 0,0 0 0,-1-9-1,0 12 29,0 0-1,0 0 1,-1 0-1,0 0 1,0 0 0,0 0-1,-1 0 1,0 1-1,0-1 1,0 0-1,0 1 1,-1 0-1,1-1 1,-5-3 0,5 5 15,-1 1 0,1 0 0,-1 0 0,0 0 0,1 0 0,-1 1 0,0-1 0,0 1 0,0 0 0,-1 0 0,1 0 0,0 0 0,0 0 0,-1 1 0,1-1 0,0 1 0,0 0 0,-1 0 0,1 0 0,0 0 0,-1 1 0,1 0 0,-4 0 0,4 1 3,0-1-1,1 0 1,-1 1-1,0-1 1,1 1-1,-1 0 1,1 0-1,0 0 1,-1 0-1,1 0 1,0 1-1,1-1 1,-1 1-1,0-1 1,1 1-1,-1 0 1,1-1-1,0 1 1,-1 0-1,2 0 1,-1 0-1,0 0 1,0 0-1,1 0 1,0 5-1,-2 6 92,1 1-1,0 0 0,4 28 0,-2-34-83,2 0 0,-1 1 0,1-1 0,0 0 0,1 0 0,0-1 0,0 1 0,1-1 0,10 13 0,-13-17-8,0-1 1,0 0-1,1 0 0,0 0 1,0 0-1,0 0 1,0-1-1,0 1 1,0-1-1,0 0 1,1 0-1,0 0 0,-1 0 1,1-1-1,0 1 1,-1-1-1,1 0 1,0 0-1,0-1 1,0 1-1,0-1 0,0 0 1,0 0-1,0 0 1,6-1-1,-7 0-8,-1-1 0,0 1 0,1-1 0,-1 1 0,0-1-1,1 0 1,-1 0 0,0 0 0,-1 0 0,1 0 0,0 0 0,0-1 0,-1 1-1,0-1 1,1 1 0,-1-1 0,0 1 0,0-1 0,0 0 0,-1 0 0,1 1-1,0-6 1,6-71-291,-6 66 129,-1-16-160,0 14 49,1 1-1,0-1 0,0 1 0,1-1 1,6-16-1,-8 30 262,0 0 0,1 0 0,-1 0 0,0 0 1,1 0-1,-1 0 0,1 0 0,0 0 0,-1 1 1,1-1-1,0 0 0,0 0 0,-1 0 0,1 1 0,0-1 1,0 0-1,0 1 0,0-1 0,0 1 0,0-1 1,0 1-1,0 0 0,0-1 0,0 1 0,0 0 0,0 0 1,0-1-1,0 1 0,0 0 0,0 0 0,0 0 1,0 0-1,1 1 0,-1-1 0,0 0 0,0 0 0,0 1 1,0-1-1,0 0 0,0 1 0,0-1 0,0 1 1,0 0-1,-1-1 0,1 1 0,0 0 0,0-1 0,1 2 1,7 6 38,1-1 1,-2 1-1,13 14 1,-12-12-20,4 3 6,6 6 37,-1 1 0,19 25 0,-33-39 45,1 1 0,-1 0 1,-1 0-1,1 0 1,-1 0-1,-1 0 1,1 1-1,-1-1 0,0 1 1,-1 0-1,0 0 1,0 7-1,-1-15-85,0 0 0,0 0 0,0 0 0,-1 0 0,1 0 0,0 0 0,0 0 1,0-1-1,-1 1 0,1 0 0,0 0 0,0 0 0,0 0 0,-1 0 0,1 0 0,0 0 0,0 0 0,0 0 0,-1 0 0,1 0 0,0 0 0,0 0 1,-1 0-1,1 0 0,0 1 0,0-1 0,0 0 0,0 0 0,-1 0 0,1 0 0,0 0 0,0 0 0,0 0 0,-1 1 0,1-1 0,0 0 0,0 0 1,0 0-1,0 0 0,0 1 0,0-1 0,0 0 0,-1 0 0,1 0 0,0 1 0,0-1 0,0 0 0,0 0 0,0 0 0,0 1 0,0-1 0,0 0 1,0 0-1,0 0 0,0 1 0,0-1 0,0 0 0,0 0 0,0 0 0,0 1 0,0-1 0,0 0 0,1 0 0,-1 0 0,0 1 0,0-1 0,0 0 0,0 0 1,0 0-1,-7-16 223,7 3-456,0-1 1,1 1-1,0 0 1,1-1 0,1 1-1,8-25 1,-8 29 43,0 1 0,1 0-1,-1 0 1,2 0 0,-1 0 0,1 1 0,1 0 0,-1 0 0,1 0 0,0 0 0,10-7-1,-14 12 168,0 1-1,0 0 1,1-1-1,-1 1 1,0 0-1,1 0 0,-1 0 1,1 1-1,-1-1 1,1 0-1,-1 1 1,1 0-1,-1-1 0,1 1 1,-1 0-1,1 0 1,-1 1-1,1-1 0,-1 1 1,1-1-1,-1 1 1,1 0-1,-1-1 1,1 1-1,-1 1 0,0-1 1,0 0-1,1 0 1,-1 1-1,2 1 1,7 7 109,-1 0 0,0 0 1,0 1-1,11 18 1,11 10 386,-26-33-465,0-1 0,0 0 0,0 0 0,0-1 0,14 7-1,5-5-2493,-20-7-1080</inkml:trace>
  <inkml:trace contextRef="#ctx0" brushRef="#br0" timeOffset="416.71">1183 502 9434,'0'0'1656,"93"-12"-1432,-50 6-224,-4-1-3080</inkml:trace>
  <inkml:trace contextRef="#ctx0" brushRef="#br0" timeOffset="953.24">214 0 12467,'0'0'7777,"-63"98"-6696,30-46-257,2-3-504,5-6-320,4-7-568,3-7-3577,0-5-4273</inkml:trace>
  <inkml:trace contextRef="#ctx0" brushRef="#br0" timeOffset="1847.41">1472 264 10002,'0'0'17748,"-3"6"-16788,3-2-264,4-1-384,-2-1-192,-3-2-912,-10-3-1712,-3-1-8171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2:11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72 8026,'0'0'10005,"2"-7"-8369,1-2-1124,-1 6-255,-1-1 1,0 1-1,0 0 0,0-1 1,0 1-1,-1-1 1,1 1-1,-1-7 0,0 9-121,-1 0 0,1 0 0,-1 0-1,1 0 1,-1 0 0,0 0-1,1 0 1,-1 0 0,0 0 0,0 0-1,0 0 1,0 1 0,1-1-1,-1 0 1,0 0 0,0 1 0,-1-1-1,1 1 1,0-1 0,0 1-1,0-1 1,0 1 0,0 0 0,0 0-1,-1-1 1,1 1 0,0 0-1,0 0 1,0 0 0,0 0 0,-2 1-1,-44-1 216,43 1-185,-2-1-148,0 2 0,0-1 0,-1 1 0,1 0 0,0 0 0,1 0 0,-1 1 1,0 0-1,1 0 0,-1 1 0,-6 5 0,10-8-45,1 0 0,-1 0 0,1 1 0,0-1 0,-1 0 0,1 1 0,0-1 0,0 1 0,0-1 0,0 1 0,0 0 0,0-1 0,1 1 0,-1 0 0,0-1 0,1 1 0,-1 0 0,1 0 0,0 0 0,0 0 0,-1-1 0,1 1 1,1 0-1,-1 0 0,0 0 0,0 0 0,1-1 0,-1 1 0,1 0 0,-1 0 0,1 0 0,0-1 0,-1 1 0,1-1 0,0 1 0,0 0 0,0-1 0,1 1 0,-1-1 0,0 0 0,1 1 0,1 0 0,13 10-357,1 0-1,0-2 1,0 0-1,1-1 1,30 10 0,-25-10 25,0 1 0,-1 1 0,0 1 1,23 17-1,-40-25 310,0 0 0,0 0 0,-1 1 1,1-1-1,-1 1 0,0 0 0,-1 0 0,1 1 0,-1-1 0,0 1 0,0-1 1,-1 1-1,0 0 0,0 0 0,0 0 0,-1 1 0,0-1 0,0 0 1,0 0-1,-1 12 0,0-16 68,-1 0 1,0 0-1,1 0 0,-1 0 1,0 1-1,0-1 1,0 0-1,0-1 0,-1 1 1,1 0-1,0 0 1,-1 0-1,1-1 0,-1 1 1,0-1-1,1 1 1,-1-1-1,0 0 0,0 1 1,0-1-1,0 0 0,0 0 1,0-1-1,0 1 1,-1 0-1,1-1 0,0 1 1,0-1-1,0 0 1,-4 1-1,-11 1 349,-1-1 0,-32 0 1,35-2-187,5 1-219,0 0 0,0-1 0,0 0 0,0-1 0,0 0 0,1 0 0,-1-1 0,1-1 0,0 1 0,0-1 0,0-1 0,0 0 0,1 0 0,-14-11 1,22 15-128,0 1 0,0 0 0,0-1 0,-1 1 0,1 0 0,0-1 0,0 1 0,0-1 0,0 1 0,0 0 0,0-1 0,0 1 0,0-1 0,0 1 0,0 0 0,0-1 0,0 1 0,0-1 0,0 1 0,0 0 0,0-1 0,0 1 0,0 0 0,1-1 0,-1 1 0,0-1 0,0 1 0,0 0 0,1-1 0,-1 1 0,0 0 0,1 0 0,-1-1 0,0 1 0,0 0 0,1 0 0,-1-1 0,1 1 0,-1 0 0,0 0 0,1 0 0,-1 0 0,0-1 0,1 1 0,-1 0 0,1 0 0,-1 0 0,0 0 0,1 0 0,-1 0 0,1 0 0,0 0 1,-1 0-107,15-5-5803</inkml:trace>
  <inkml:trace contextRef="#ctx0" brushRef="#br0" timeOffset="1153.15">483 273 11178,'0'0'6260,"11"-3"-5788,94-24 1933,-102 26-2381,0-1 1,0 1-1,1-1 1,-1 0-1,-1 0 1,1 0-1,0 0 1,0 0-1,-1 0 1,1-1-1,-1 1 1,0-1-1,0 0 1,0 0-1,0 0 0,0 0 1,-1 0-1,1 0 1,-1 0-1,0 0 1,0-1-1,1-5 1,-1 6-9,0 0-1,-1 0 1,1 1 0,-1-1 0,0 0 0,0 0 0,0 0 0,-1 0-1,1 0 1,0 0 0,-1 0 0,0 0 0,0 1 0,0-1 0,0 0-1,0 0 1,-1 1 0,1-1 0,-1 1 0,1-1 0,-1 1 0,0 0-1,0 0 1,0 0 0,0 0 0,-5-3 0,5 3 27,-1 0 1,1 1-1,-1-1 1,0 1-1,0-1 1,0 1-1,0 0 1,0 0-1,0 0 0,0 1 1,0-1-1,0 1 1,0 0-1,0 0 1,0 0-1,0 0 1,0 0-1,-1 1 1,1-1-1,0 1 1,0 0-1,-5 2 0,5-1 6,0 1-1,0-1 0,0 1 0,0 0 0,0 0 1,0 0-1,1 0 0,0 1 0,-1-1 1,1 1-1,1-1 0,-1 1 0,0 0 0,1 0 1,-1 4-1,-2 6 97,1 0 1,1 1-1,0-1 0,1 0 1,1 1-1,0-1 0,1 0 1,1 1-1,3 14 1,-3-24-124,0 1 1,0-1 0,0 1 0,1-1-1,0 0 1,0 0 0,1 0 0,-1 0 0,1-1-1,0 0 1,0 1 0,1-1 0,-1-1-1,1 1 1,0-1 0,0 0 0,0 0 0,0 0-1,1 0 1,-1-1 0,1 0 0,-1 0-1,1-1 1,0 0 0,7 1 0,-7-1-4,1 0-1,-1-1 1,1 0 0,-1 0 0,1 0-1,-1-1 1,0 0 0,1 0 0,-1-1 0,0 0-1,0 0 1,0 0 0,0-1 0,0 0-1,-1 0 1,1 0 0,-1-1 0,0 0 0,0 0-1,0 0 1,0-1 0,-1 1 0,5-6-1,-4 0-39,1 1-1,-2-1 0,1-1 1,-1 1-1,-1 0 0,0-1 1,0 0-1,1-11 0,-3 16-12,0 1 0,-1-1 0,1 0 0,-1 0 1,0 0-1,-1 1 0,1-1 0,-1 0 0,0 0 0,-1 1 0,1-1 0,-1 1 0,0-1 0,-1 1 0,1 0 0,-7-10 0,11 45 134,16 24 281,43 89 0,-42-104-119,-1 1 0,-2 0 0,-2 1 0,13 66-1,-24-36 1136,-4-71-1339,0 0 0,1-1 0,-1 1 0,0 0 0,0 0 0,1 0 0,-1-1 0,0 1 0,1 0 0,-1-1 1,0 1-1,1 0 0,-1-1 0,0 1 0,1-1 0,-1 1 0,1-1 0,-1 0 0,1 1 0,-1-1 0,0 0 0,-4-11-137,1 1 0,0-1 1,0 1-1,1-1 0,1 0 0,0 0 0,0-1 0,1-23 0,-2-10-240,-21-98-703,-4-32-1964,27 169 2842,1 1 0,0-1 1,0 1-1,1-1 0,0 1 0,0 0 0,0-1 0,1 1 0,0 0 0,0 0 1,1 0-1,5-11 0,-6 15 99,0 0-1,0-1 1,0 1 0,0 0-1,0 0 1,0 0 0,0 0 0,1 1-1,-1-1 1,1 1 0,0-1-1,-1 1 1,1 0 0,0 0 0,0 0-1,0 0 1,0 1 0,-1-1 0,1 1-1,0-1 1,0 1 0,0 0-1,0 0 1,0 1 0,0-1 0,0 1-1,0-1 1,0 1 0,0 0 0,5 2-1,-3 0 61,1 0 0,-1 0 1,1 1-1,-1 0 0,0 0 0,0 0 0,-1 0 0,1 1 0,-1 0 0,0 0 0,0 0 0,-1 0 1,1 0-1,-1 1 0,-1 0 0,1-1 0,2 11 0,1-1 267,-2 0 1,0 0-1,-1 1 0,0-1 1,0 32-1,-3-44-197,0 0 0,-1 1 0,0-1 0,1 0 0,-1 0 0,-1 1 0,1-1 0,0 0 0,-1 0 0,1 0 0,-1-1 0,0 1 0,0 0 0,0-1 0,-1 1 0,1-1 0,0 1 0,-1-1 0,0 0 0,1 0 0,-1 0 0,0-1 0,0 1 0,0-1 0,0 0 1,0 1-1,-1-1 0,-5 1 0,0 0-160,0 0 1,1 0 0,-1-1 0,0-1 0,0 1 0,0-1 0,0-1 0,0 1-1,-17-5 1,25 5-64,0 0 0,1-1 0,-1 1 0,1 0 0,-1 0 0,1-1 0,-1 1-1,1 0 1,-1-1 0,1 1 0,-1 0 0,1-1 0,-1 1 0,1-1 0,0 1 0,-1-1-1,1 1 1,0-1 0,-1 1 0,1-1 0,0 1 0,0-1 0,-1 0 0,0-10-7197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0:12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1102 1375 11042,'0'0'14533,"-4"-6"-13526,2 2-863,-1 0 1,1 0-1,-1 0 1,0 0-1,0 0 1,0 1 0,-1 0-1,1 0 1,-1 0-1,0 0 1,0 0-1,0 1 1,0-1 0,0 1-1,-1 0 1,1 1-1,-1-1 1,1 1-1,-1 0 1,1 0 0,-1 0-1,0 0 1,1 1-1,-7 0 1,7 1-138,-1 0-1,0 0 1,1 0 0,-1 1-1,0 0 1,1 0 0,0 0 0,0 0-1,-1 1 1,1 0 0,1 0 0,-1 0-1,0 0 1,1 0 0,-1 1-1,1 0 1,0-1 0,0 1 0,1 0-1,-1 1 1,1-1 0,0 0 0,-2 6-1,-5 11 23,0 0-1,1 1 0,-7 34 1,13-45-35,-1 0 1,2 0 0,-1-1-1,1 1 1,1 0-1,0 0 1,1 0 0,0 0-1,3 16 1,-2-21-3,1-1 0,-1 1 1,1-1-1,0 0 0,0 0 0,0 0 0,1 0 0,-1 0 0,1-1 0,0 0 1,1 0-1,-1 0 0,1 0 0,0-1 0,-1 1 0,2-1 0,-1-1 1,0 1-1,7 2 0,1 0-4,1-1 0,-1 0 0,1-1 0,0 0-1,0-1 1,0-1 0,0 0 0,0-1 0,1-1 0,-1 0 0,0-1 0,16-4 0,10-4 62,0-3 0,70-32 1628,-129 42-4439,8-2-2186</inkml:trace>
  <inkml:trace contextRef="#ctx0" brushRef="#br0" timeOffset="-1795.81">1052 181 5913,'0'0'6650,"20"-8"6953,-20 6-13506,-1 0 1,0 0 0,0 0 0,0 1 0,0-1-1,0 0 1,0 0 0,-1 1 0,1-1-1,0 1 1,-1-1 0,0 1 0,1 0 0,-1 0-1,0-1 1,1 1 0,-1 0 0,0 1 0,0-1-1,-2-1 1,-42-13-222,41 14 134,-1 1 0,1-1 0,-1 1 0,0 0-1,1 0 1,-1 1 0,1 0 0,-1 0 0,1 0 0,0 1-1,-1 0 1,1 0 0,0 0 0,0 0 0,0 1 0,-6 4-1,3 0 1,1 0 0,0 0-1,1 1 1,0 0-1,0 0 1,0 0 0,1 1-1,-5 11 1,4-8-10,1 0 0,0 0 0,1 1 0,0-1 0,1 1 0,0 0 0,1 0 1,0 0-1,1 0 0,1 0 0,0 0 0,3 17 0,-3-26-4,1 0 0,0 0 0,1 0-1,-1 0 1,1 0 0,0 0 0,0 0 0,0 0 0,0-1-1,1 1 1,0-1 0,-1 1 0,1-1 0,0 0 0,1 0-1,-1 0 1,0-1 0,1 1 0,0-1 0,-1 0 0,1 0-1,0 0 1,0-1 0,0 1 0,1-1 0,-1 0 0,0 0-1,0 0 1,1-1 0,4 1 0,-2-1-5,-1 0 0,1 0 0,-1 0 0,1-1-1,-1 0 1,1 0 0,-1 0 0,0-1 0,1 0 0,-1-1 0,0 1 0,-1-1 0,1 0 0,0-1 0,-1 1 0,0-1 0,1 0-1,-2 0 1,7-7 0,-4 1-101,0 0 0,-2 0-1,1-1 1,-1 0 0,-1 0-1,0 0 1,0 0 0,-1-1-1,3-22 1,-2-8-344,-1-60 0,-3 80 617,20 81 856,-9 15-660,-9-56-166,0 0 1,1 0-1,1 0 1,10 31-1,-11-44-167,-1 0 1,1-1-1,-1 1 0,1 0 0,1-1 0,-1 0 0,1 0 1,-1 0-1,1 0 0,0 0 0,0-1 0,1 0 1,-1 0-1,1 0 0,0 0 0,0-1 0,0 0 1,0 0-1,0 0 0,9 1 0,-3 0-329,1-1-1,0 0 0,0-1 1,0-1-1,0 0 0,0-1 1,0 0-1,0 0 0,0-2 0,-1 1 1,1-1-1,-1-1 0,1 0 1,-1-1-1,0 0 0,12-8 1,7-8-8090</inkml:trace>
  <inkml:trace contextRef="#ctx0" brushRef="#br0" timeOffset="787.6">1840 96 7274,'0'0'10308,"6"6"-9318,20 16-339,-7-14 285,-18-8-888,-1 0 0,1 0 0,-1 0 1,0 0-1,1 0 0,-1-1 0,1 1 1,-1 0-1,0 0 0,1 0 0,-1-1 1,0 1-1,1 0 0,-1 0 0,0-1 1,1 1-1,-1 0 0,0-1 0,1 1 1,-1 0-1,0-1 0,0 1 0,1-1 1,-1 1-1,0 0 0,0-1 0,0 1 1,0-1-1,0 1 0,0-1 0,0 1 1,1 0-1,-1-1 0,0 1 0,0-1 1,-1 1-1,1-1 0,0 1 0,0-1 1,0-1-9,-1 0-1,0 1 1,1-1 0,-1 0 0,0 1 0,0-1-1,0 0 1,0 1 0,0-1 0,0 1 0,0 0-1,-1-1 1,1 1 0,0 0 0,-1 0 0,1-1-1,-1 1 1,1 1 0,-1-1 0,0 0 0,1 0-1,-4 0 1,4 0-37,1 1 0,-1-1-1,0 1 1,0-1 0,0 1-1,0-1 1,0 1 0,0 0-1,0 0 1,0 0 0,0-1-1,0 1 1,0 0 0,0 0-1,0 0 1,0 1 0,1-1 0,-1 0-1,0 0 1,0 0 0,0 1-1,0-1 1,0 0 0,0 1-1,0-1 1,0 1 0,1-1-1,-1 1 1,0-1 0,0 1-1,1 0 1,-1-1 0,0 1-1,1 0 1,-1 0 0,0-1 0,1 1-1,-1 0 1,1 0 0,0 0-1,-1 1 1,0 1 70,1 0 1,-1 0-1,1 1 0,0-1 1,0 0-1,0 0 0,1 0 1,-1 0-1,1 0 1,-1 0-1,1 0 0,0 0 1,0 0-1,1 0 0,-1 0 1,3 4-1,-3-6-41,1 1-1,-1-1 1,1 0-1,-1 1 1,1-1-1,-1 0 1,1 0-1,-1 0 1,1 0 0,0 0-1,0-1 1,0 1-1,-1-1 1,1 1-1,0-1 1,0 1-1,0-1 1,0 0-1,0 0 1,0 0-1,0 0 1,0 0 0,0 0-1,-1-1 1,1 1-1,0-1 1,0 1-1,3-2 1,-4 1-17,0 0 0,0 0 0,1 1 0,-1-1 0,0 0 1,0 0-1,0 0 0,0 0 0,0-1 0,0 1 0,0 0 0,0 0 1,-1-1-1,1 1 0,0 0 0,-1-1 0,1 1 0,-1-1 1,0 1-1,1 0 0,-1-1 0,0 1 0,0-1 0,0 1 0,0-1 1,0 1-1,0-1 0,0 1 0,0-1 0,-1 1 0,1-1 0,-1 1 1,1-1-1,-1 1 0,1 0 0,-1-1 0,0 1 0,0 0 0,0 0 1,1-1-1,-1 1 0,0 0 0,-1 0 0,1 0 0,0 0 0,0 0 1,0 1-1,0-1 0,-1 0 0,1 0 0,0 1 0,-1-1 0,1 1 1,-1-1-1,-2 0 0,0 0 34,0 0 0,0 1 0,0-1 0,0 1 0,0 0 0,-1 0 0,1 0 0,0 0 0,-5 2 0,-6 9-1469,9 12-5729,6-14-41</inkml:trace>
  <inkml:trace contextRef="#ctx0" brushRef="#br0" timeOffset="1532.6">1892 419 8650,'0'0'11125,"-3"6"-9870,1-3-1095,0 0 0,0 0 1,1 0-1,-1 0 0,1 0 1,0 1-1,0-1 0,0 0 0,0 1 1,0 4-1,2-6-108,-1-1 0,0 0 0,0 1 0,1-1 0,-1 0 0,1 1 0,0-1 0,-1 0 0,1 0 0,0 0 0,-1 0 0,1 0 0,0 0 0,0 0 0,0 0 0,0 0 0,0 0-1,0 0 1,0 0 0,1 0 0,-1-1 0,0 1 0,0-1 0,0 1 0,1-1 0,-1 1 0,0-1 0,1 0 0,-1 1 0,0-1 0,1 0 0,-1 0 0,0 0 0,1 0 0,-1 0 0,2-1 0,-1 1-33,-1 0 1,1 1-1,-1-1 0,1 0 1,-1-1-1,0 1 0,1 0 1,-1 0-1,1 0 0,-1-1 0,0 1 1,1-1-1,-1 1 0,0-1 1,1 0-1,-1 1 0,0-1 1,0 0-1,0 0 0,1 0 1,-1 0-1,0 0 0,0 0 1,-1 0-1,1 0 0,0 0 1,0-1-1,0 1 0,-1 0 1,1 0-1,-1-1 0,1 1 1,-1-1-1,1 1 0,-1 0 1,0-1-1,0 1 0,0-1 0,0 1 1,0-1-1,0 1 0,0-3 1,0 2-13,-1 0 1,1 0-1,-1 0 1,0 0-1,1 0 1,-1 0-1,0 0 0,0 1 1,0-1-1,0 0 1,0 0-1,-1 1 1,1-1-1,-1 1 1,1-1-1,-1 1 1,1 0-1,-1-1 1,0 1-1,1 0 0,-1 0 1,0 0-1,0 1 1,0-1-1,0 0 1,0 1-1,0-1 1,0 1-1,0-1 1,0 1-1,-2 0 1,3 0 6,0 1 0,0 0 0,0-1 0,0 1 0,0 0 0,0 0 0,0 0 0,0-1 0,0 1 0,0 0 0,1 0 0,-1 0 0,0 0 0,1 0 0,-1 0 0,1 1 0,-1-1 0,1 0 1,0 0-1,-1 0 0,1 0 0,0 1 0,0-1 0,0 0 0,0 0 0,0 1 0,0-1 0,0 0 0,0 0 0,1 2 0,-1 0 13,0 0 1,0 0-1,0 0 0,1 0 0,-1-1 0,1 1 0,-1 0 1,1 0-1,0-1 0,0 1 0,1-1 0,-1 1 1,2 3-1,-2-6-23,-1 1 1,1 0 0,-1-1-1,1 1 1,-1-1 0,1 1-1,0-1 1,-1 1 0,1-1-1,-1 1 1,1-1-1,0 0 1,-1 1 0,1-1-1,0 0 1,0 0 0,-1 1-1,1-1 1,0 0 0,0 0-1,-1 0 1,1 0 0,0 0-1,0 0 1,-1 0 0,1 0-1,0 0 1,0-1 0,-1 1-1,1 0 1,0 0-1,0-1 1,-1 1 0,1 0-1,0-1 1,-1 1 0,1 0-1,0-1 1,-1 1 0,1-1-1,-1 1 1,1-1 0,-1 0-1,1 1 1,-1-1 0,1 0-1,-1 1 1,0-1 0,1 0-1,-1 1 1,0-1-1,0 0 1,1 1 0,-1-1-1,0 0 1,0-1 0,0 1-3,0 0 0,0-1 0,0 1-1,0-1 1,-1 1 0,1 0 0,0-1 0,-1 1 0,1 0 0,-1-1 0,1 1 0,-1 0 0,0 0 0,1 0 0,-1-1 0,0 1 0,0 0 0,0 0 0,0 0-1,0 0 1,0 0 0,0 1 0,0-1 0,0 0 0,0 0 0,-1 1 0,1-1 0,0 1 0,-1-1 0,1 1 0,0-1 0,-1 1 0,1 0 0,0 0-1,-2-1 1,-17 1 62,19 1-219,1-1 0,-1 0 0,1 0 0,-1 1 0,1-1 1,-1 0-1,1 1 0,-1-1 0,1 0 0,0 1 0,-1-1 1,1 1-1,0-1 0,-1 1 0,1-1 0,0 1 0,0-1 0,-1 1 1,1-1-1,0 1 0,0-1 0,0 1 0,0-1 0,-1 1 1,1-1-1,0 1 0,0 0 0,0-1 0,0 1 0,1 0 0</inkml:trace>
  <inkml:trace contextRef="#ctx0" brushRef="#br0" timeOffset="2391.53">1880 1376 8122,'0'0'10825,"-1"4"-9302,0 0-1114,-1 1 1,2-1-1,-1 0 0,0 1 1,1-1-1,0 0 1,0 1-1,0-1 0,0 1 1,2 7-1,-1-11-395,-1 0-1,1 1 1,-1-1-1,1 0 1,0 1-1,-1-1 1,1 0-1,0 0 1,0 0 0,0 0-1,0 0 1,0 0-1,0 0 1,0 0-1,0 0 1,0 0-1,0-1 1,1 1-1,-1 0 1,0-1-1,0 1 1,1-1-1,-1 1 1,0-1 0,1 0-1,-1 1 1,1-1-1,-1 0 1,1 0-1,-1 0 1,0 0-1,1 0 1,-1 0-1,1-1 1,-1 1-1,0 0 1,1-1 0,-1 1-1,0-1 1,3-1-1,-3 2-27,0 0-1,0 0 1,-1 0-1,1-1 1,0 1-1,0 0 1,0-1-1,0 1 1,0 0-1,0-1 1,0 1 0,-1-1-1,1 0 1,0 1-1,0-1 1,-1 1-1,1-1 1,0 0-1,-1 0 1,1 1-1,-1-1 1,1 0-1,-1 0 1,1 0 0,-1 0-1,0 0 1,1 0-1,-1 0 1,0 1-1,0-1 1,0 0-1,1 0 1,-1 0-1,0 0 1,0 0-1,-1 0 1,1 0-1,0 0 1,0 0 0,0 0-1,-1 0 1,1 0-1,0 0 1,-1 0-1,0-1 1,-1-1 18,0 0 0,0 1 0,0-1 0,0 1 0,0-1 0,-1 1 0,1 0 1,-1 0-1,0 0 0,0 0 0,-5-2 0,-13-3 214,19 17 430,3 1-1009</inkml:trace>
  <inkml:trace contextRef="#ctx0" brushRef="#br0" timeOffset="3097.79">1896 1774 9026,'0'0'10134,"23"27"-6462,-19-25-3604,0 0 1,0-1 0,0 1 0,1-1 0,-1 0 0,0 0 0,0-1 0,1 1 0,-1-1 0,0 0 0,1 0 0,7-2 0,-10 2-45,-1 0 0,1 0 0,0-1 0,0 1 0,-1-1 0,1 1 0,0-1 0,-1 0 0,1 0 0,0 0 1,-1 0-1,1 0 0,-1 0 0,0 0 0,1 0 0,-1 0 0,0-1 0,0 1 0,1 0 0,-1-1 0,0 1 1,-1-1-1,1 0 0,0 1 0,0-1 0,-1 0 0,1 1 0,-1-1 0,1 0 0,-1 0 0,0 1 0,1-3 1,-2 3 30,1-1 1,-1 1 0,1 0 0,-1 0 0,1-1-1,-1 1 1,0 0 0,1 0 0,-1 0-1,0 0 1,0 0 0,0 0 0,0 0 0,0 0-1,0 0 1,0 1 0,0-1 0,0 0 0,-1 1-1,1-1 1,0 1 0,0-1 0,-1 1 0,1-1-1,0 1 1,-1 0 0,1 0 0,0 0 0,-1 0-1,1 0 1,-3 0 0,3 0-54,-1 0 0,0-1-1,1 1 1,-1 0 0,1 1 0,-1-1 0,0 0-1,1 0 1,-1 1 0,1-1 0,-1 1 0,1-1-1,-1 1 1,1 0 0,0-1 0,-1 1 0,1 0-1,0 0 1,-1 0 0,1 0 0,0 0 0,0 0-1,0 0 1,0 1 0,0-1 0,0 0 0,0 1-1,-1 1 1,2 0-4,-1 1-1,1-1 0,0 1 1,0-1-1,0 1 1,0-1-1,0 0 0,1 1 1,-1-1-1,1 1 1,0-1-1,0 0 0,1 1 1,1 3-1,-2-6 5,0 0-1,-1 1 1,1-1 0,0 0-1,0 0 1,0 1-1,1-1 1,-1 0-1,0 0 1,0 0 0,1 0-1,-1-1 1,0 1-1,1 0 1,-1-1 0,1 1-1,-1 0 1,1-1-1,-1 0 1,1 1-1,-1-1 1,1 0 0,0 0-1,-1 0 1,1 0-1,-1 0 1,1 0 0,-1 0-1,1-1 1,0 1-1,-1-1 1,1 1-1,2-2 1,-3 1 3,1 0 1,0 0-1,-1 0 0,1 0 1,0 0-1,-1 0 0,1-1 0,-1 1 1,0-1-1,1 1 0,-1-1 1,0 1-1,0-1 0,0 0 1,0 0-1,0 1 0,-1-1 1,1 0-1,-1 0 0,1 0 0,-1 0 1,1 0-1,-1 0 0,0 0 1,0 0-1,0 0 0,0 0 1,0 0-1,-1 0 0,1 0 1,0 0-1,-1 1 0,0-1 1,1 0-1,-1 0 0,0 0 0,0 0 1,0 1-1,0-1 0,0 1 1,0-1-1,-1 0 0,1 1 1,0 0-1,-1-1 0,1 1 1,-1 0-1,0 0 0,1 0 0,-1 0 1,0 0-1,0 0 0,0 0 1,1 1-1,-1-1 0,-3 0 1,-28 1 187,32 0-230,0 0 1,0 0 0,0 0 0,0 1-1,0-1 1,0 0 0,1 0 0,-1 1-1,0-1 1,0 0 0,0 1-1,1-1 1,-1 1 0,0-1 0,0 1-1,1-1 1,-1 1 0,0 0-1,1-1 1,-1 1 0,1 0 0,-1 0-1,1-1 1,-1 1 0,1 0-1,0 0 1,-1-1 0,1 1 0,0 0-1,-1 0 1,1 0 0,0 1-1</inkml:trace>
  <inkml:trace contextRef="#ctx0" brushRef="#br0" timeOffset="4295.03">262 51 1840,'0'0'19831,"-9"-8"-18161,-30-21-286,37 27-1297,-1 0 0,0 1-1,0-1 1,0 1-1,0 0 1,0 0 0,0 0-1,-1 0 1,1 1 0,0-1-1,0 1 1,-1 0 0,1 0-1,0 0 1,0 0-1,-1 1 1,1-1 0,0 1-1,0 0 1,0 0 0,0 0-1,0 0 1,0 0 0,0 1-1,-3 1 1,1 0-42,1 0 0,0 1 1,-1-1-1,1 1 0,0 0 0,1 0 0,-1 0 1,1 0-1,0 1 0,0-1 0,0 1 1,-3 7-1,2 2 45,0 0 1,1 1-1,1-1 1,0 1-1,1-1 0,1 1 1,0-1-1,1 1 1,0-1-1,1 1 0,4 14 1,8 20-22,33 83 1,-46-128-71,9 21 2,5 11 42,-1 2 1,-2 0 0,8 43 0,-18-71-27,-1 0 0,0 1 1,0-1-1,-1 1 0,0-1 0,-1 1 1,0-1-1,-1 0 0,0 0 0,-1 1 1,0-1-1,0-1 0,-1 1 0,0 0 1,-1-1-1,-11 17 0,7-14 25,-1-1 1,0 0-1,-1 0 0,-13 9 0,19-16-43,0 0 0,0 0 0,0-1 0,-1 0-1,1 0 1,-1-1 0,0 0 0,0 0 0,0 0 0,0 0 0,0-1-1,-10 1 1,16-2-35,-1 0 0,0 0 0,0 0 0,0 0 0,0 0 0,1 0 0,-1-1 0,0 1 0,0 0 0,0 0 0,1-1 0,-1 1 0,0 0 0,0-1 0,1 1 0,-1-1 0,0 1 0,1-1 0,-1 1 0,0-1 0,1 1 0,-1-1 0,1 0 0,-1 1 0,1-1 0,0 0 0,-1 0 0,1 1 0,-1-1 0,1 0 0,0 0 0,0 1 0,-1-1 0,1 0 0,0 0 0,0 0 0,0 0 0,0 1 0,0-1 0,0 0 0,0 0 0,0 0 0,1 1 0,-1-2 0,1 0-59,-1 0 0,1 0 0,-1 0 0,1 0 0,0 0 0,0 0 1,0 0-1,0 1 0,0-1 0,0 0 0,0 1 0,0-1 0,1 1 0,-1-1 0,1 1 0,-1 0 0,4-3 1,-1 2 69,-1 1 0,0-1 0,1 1 1,-1 0-1,1 0 0,-1 0 0,1 1 1,-1-1-1,1 1 0,0 0 0,-1 0 1,1 0-1,-1 0 0,1 0 1,0 1-1,-1 0 0,1 0 0,-1 0 1,1 0-1,5 3 0,-4-1 11,-1 1 0,0-1-1,0 1 1,0 0 0,-1 0-1,1 0 1,-1 0 0,0 1-1,0 0 1,0-1 0,-1 1 0,4 8-1,0 7 114,0 0-1,-1 0 0,-1 0 0,-1 1 1,-1 0-1,0 22 0,-4-9 403,-2 0 0,-1-1 0,-19 64 0,16-72-353,1 1 1,1 0-1,2 0 1,0 1-1,2-1 1,0 1-1,5 40 1,-2-60-119,1 0 0,1 0 0,-1 0 0,1 0-1,1 0 1,-1-1 0,1 1 0,0-1 0,0 0 0,1 0 0,0-1 0,0 1 0,0-1 0,1 0 0,0-1 0,10 7 0,-10-7-221,1 0 0,-1-1 0,1 1 0,0-2 0,0 1 0,0-1 0,11 2 0,-13-3-424,0-1 0,0 1-1,-1-1 1,1 0 0,0-1 0,0 1-1,0-1 1,0 0 0,-1 0-1,1-1 1,8-3 0,2-5-7664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3:09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1 331 8786,'0'0'10559,"2"6"-9180,17 127 1845,-15-90-2744,18 76 0,-13-87-376,1 0 1,26 55-1,-30-77-77,-1 0 0,1 0 0,0 0 0,1-1 0,0 0 0,1-1 0,0 1 0,0-1 0,1-1 0,0 0 0,18 12 0,-25-18 7,0 0 0,1 1 0,-1-1-1,0 0 1,1 0 0,-1 0 0,1-1-1,-1 1 1,1-1 0,-1 1 0,1-1-1,-1 0 1,1 0 0,0 0 0,-1 0 0,1 0-1,-1 0 1,1-1 0,-1 0 0,1 1-1,-1-1 1,5-2 0,-4 1 19,-1 0 1,1-1 0,0 1-1,-1-1 1,0 0 0,0 0-1,1 0 1,-2 0 0,1 0-1,0 0 1,-1-1 0,1 1-1,-1 0 1,1-5-1,3-13 49,-2 1-1,0-1 1,-1 0-1,-2-26 0,0 46-105,-3-40-51,-2-1-1,-2 1 1,-1 0 0,-3 1 0,-16-43 0,14 43-135,10 28 119,1 5 28,1 1 0,-1 0 0,-1 0-1,1 0 1,-1 0 0,0 0-1,-5-7 1,7 44-5329,10-10 461,1-1-1727</inkml:trace>
  <inkml:trace contextRef="#ctx0" brushRef="#br0" timeOffset="365">444 354 5921,'0'0'6466,"1"9"-5614,18 99 3593,-3-6-729,57 193 0,-73-292-3427,-5-6-324,-15-16-1098,-22-29-6042,17 17-1125</inkml:trace>
  <inkml:trace contextRef="#ctx0" brushRef="#br0" timeOffset="763.05">435 641 8730,'0'0'1085,"11"-3"-384,-10 3-690,20-5 621,1 1-1,0 2 1,0 0-1,34 1 1,-50 1-458,0 1 0,0-1-1,-1 1 1,1 1 0,0-1 0,-1 1 0,1 0 0,-1 0 0,1 0 0,-1 1-1,0 0 1,0 0 0,0 0 0,0 0 0,-1 1 0,0 0 0,1 0 0,-1 0 0,-1 1-1,1-1 1,0 1 0,-1 0 0,0 0 0,4 9 0,9 30 1421,-10-26-1015,0-1 0,1 1 0,17 27 0,-37-62-8044,1 1-1218</inkml:trace>
  <inkml:trace contextRef="#ctx0" brushRef="#br0" timeOffset="1168.46">631 539 4905,'0'0'9946</inkml:trace>
  <inkml:trace contextRef="#ctx0" brushRef="#br0" timeOffset="1169.46">818 309 10506,'0'0'1303,"2"11"-380,21 91 2380,0 5 736,62 175 0,-84-306-7857,-1 4-2538</inkml:trace>
  <inkml:trace contextRef="#ctx0" brushRef="#br0" timeOffset="1550.72">1084 714 9338,'0'0'3881,"28"51"-1041,-17-30-335,-1-2-753,-2-3-343,-1-3-361,-4-4-256,-2-5-328,-1-3-272,-1-9-264,-14-25-2016,5 1-3505,-2-5-2105</inkml:trace>
  <inkml:trace contextRef="#ctx0" brushRef="#br0" timeOffset="1551.72">1046 455 7242,'0'0'416</inkml:trace>
  <inkml:trace contextRef="#ctx0" brushRef="#br0" timeOffset="1979.01">1404 620 11843,'0'0'3231,"-9"-5"-1464,0 0-1157,0 0 0,0 1 0,0 0-1,-1 0 1,0 1 0,-15-3 0,23 6-543,0-1 0,-1 1 0,1 0 0,0 0 0,-1 0 1,1 0-1,0 0 0,0 0 0,-1 1 0,1-1 0,0 1 0,0-1 0,0 1 0,0 0 0,0 0 0,-1 0 0,1 0 0,1 0 1,-1 1-1,0-1 0,0 0 0,0 1 0,1-1 0,-1 1 0,1 0 0,-1 0 0,1 0 0,0-1 0,0 1 0,0 0 1,0 0-1,0 1 0,0-1 0,0 0 0,1 0 0,-1 0 0,1 1 0,-1-1 0,1 0 0,0 0 0,0 1 0,0 2 0,1-2-142,-1 0 0,0 0 0,1 0 0,-1-1 0,1 1 0,0 0-1,0 0 1,0 0 0,0 0 0,1-1 0,-1 1 0,1 0 0,0-1-1,-1 0 1,1 1 0,0-1 0,0 0 0,1 0 0,-1 0 0,0 0-1,1 0 1,-1-1 0,1 1 0,0-1 0,2 2 0,13 5-1228,1 0 0,37 10 0,-6-1-626,-44-15 1869,-1 1-1,0 0 1,0 0-1,0 1 1,0 0-1,0-1 1,-1 2-1,8 7 1,-11-11 90,-1 0 1,1 0-1,0 0 1,-1 0-1,1 0 1,0 0-1,-1 1 1,0-1-1,1 0 0,-1 0 1,0 0-1,1 1 1,-1-1-1,0 0 1,0 1-1,0-1 1,0 0-1,0 0 1,0 1-1,-1-1 0,1 0 1,0 0-1,-1 1 1,1-1-1,0 0 1,-1 0-1,0 0 1,1 0-1,-1 1 1,0-1-1,1 0 0,-1 0 1,0 0-1,0-1 1,0 1-1,0 0 1,0 0-1,0 0 1,0-1-1,0 1 1,0 0-1,-1-1 1,1 1-1,0-1 0,0 0 1,-2 1-1,-8 4 313,1-2-1,-1 1 0,0-1 1,0-1-1,0 0 0,-1 0 0,1-1 1,-14-1-1,24 0-410,1 0 1,-1 0-1,0 0 0,1 0 1,-1 0-1,0 0 0,1-1 1,-1 1-1,1 0 0,-1-1 1,0 1-1,1 0 0,-1-1 1,1 1-1,-1 0 0,1-1 1,-1 1-1,1-1 0,0 1 1,-1-1-1,1 1 0,0-1 1,-1 1-1,1-1 0,0 1 1,-1-1-1,1 0 0,0 1 1,0-1-1,0 0 0,0 1 1,-1-1-1,1 1 0,0-1 1,0 0-1,0 1 0,0-1 1,1 0-1,-1 1 0,0-1 1,0 0-1,0 1 1,1-2-1,-1-4-1248,0-8-2631</inkml:trace>
  <inkml:trace contextRef="#ctx0" brushRef="#br0" timeOffset="2361.55">1668 666 11258,'0'0'4109,"-11"-2"-1771,3 0-2047,0 0 187,-1 1 0,1 0-1,-1 0 1,0 0 0,-16 3 0,22-2-425,0 0 1,1 1 0,-1 0 0,1 0-1,-1-1 1,1 2 0,0-1 0,-1 0-1,1 0 1,0 1 0,0-1 0,0 1-1,0 0 1,0-1 0,0 1 0,0 0-1,0 0 1,1 0 0,-1 1-1,1-1 1,0 0 0,0 0 0,-1 1-1,1-1 1,1 1 0,-1-1 0,-1 5-1,1-2-36,0 1-1,0-1 1,1 0-1,-1 1 1,1-1-1,1 0 0,-1 1 1,1-1-1,-1 0 1,1 1-1,1-1 0,-1 0 1,1 0-1,0 0 1,0 0-1,1 0 1,4 7-1,-5-9-24,1 0 0,0 0 0,0-1-1,0 1 1,0 0 0,1-1 0,-1 0 0,1 0 0,-1 0 0,1 0-1,0 0 1,-1-1 0,1 0 0,0 0 0,0 0 0,0 0-1,0 0 1,0-1 0,0 0 0,1 0 0,-1 0 0,0 0 0,7-2-1,-8 1-21,0 0 0,-1 0 0,1 0 0,0-1-1,-1 1 1,1-1 0,-1 0 0,0 0-1,0 0 1,1 0 0,-1 0 0,0 0-1,-1-1 1,1 1 0,0-1 0,-1 1 0,1-1-1,-1 0 1,0 1 0,0-1 0,0 0-1,0 0 1,0 0 0,-1 0 0,1 0-1,-1-3 1,1 2 22,0-1 0,-1 1 0,1 0 0,-1-1 0,0 1 0,-1 0 0,1 0 0,-1-1 0,1 1 0,-1 0 0,-1 0 0,1 0 0,0 0 0,-1 0 0,0 0 0,0 0 0,-4-6 0,5 10 12,1 0 0,0 0 0,0 0 0,0-1 0,0 1 0,0 0 0,0 0 0,0 0 0,-1 0-1,1 0 1,0 0 0,0 0 0,0 0 0,0 0 0,0 0 0,-1 0 0,1 0 0,0 0 0,0 0 0,0 0 0,0 0-1,0 0 1,-1 0 0,1 0 0,0 0 0,0 0 0,0 0 0,0 0 0,0 0 0,0 0 0,-1 0 0,1 1 0,0-1 0,0 0-1,0 0 1,0 0 0,0 0 0,0 0 0,0 0 0,0 0 0,0 0 0,-1 1 0,1-1 0,0 0 0,0 0 0,0 0-1,0 0 1,0 0 0,0 1 0,0-1 0,0 0 0,0 0 0,0 0 0,0 0 0,0 0 0,0 0 0,0 1 0,0-1 0,0 0-1,0 0 1,0 0 0,0 0 0,0 1 0,0 18 152,6 21 201,-4-35-346,0 0-1,0 0 1,0-1-1,0 1 1,1-1 0,0 0-1,0 1 1,0-1-1,0-1 1,1 1-1,-1 0 1,1-1-1,0 0 1,0 1-1,1-2 1,-1 1-1,0 0 1,1-1-1,9 4 1,-9-5-343,0 0 0,0 0 0,1-1 0,-1 1 0,0-1 1,0 0-1,9-2 0,9-4-4132</inkml:trace>
  <inkml:trace contextRef="#ctx0" brushRef="#br0" timeOffset="3360.98">1798 391 11931,'0'0'4452,"0"9"-3575,0 17 219,1-1 1,1 0-1,12 49 1,-3-32-727,-2-4 43,21 53-1,-26-81-328,0 0-1,1-1 1,0 0-1,1 0 1,0 0-1,0 0 1,1-1-1,0 0 1,0 0-1,10 7 1,-15-13-71,0-1 0,0 1 0,0 0 0,0-1 0,0 0 0,1 1 0,-1-1 0,0 0 0,0 0 0,1 0 0,-1-1 0,1 1 0,-1-1 0,1 1 0,-1-1 0,1 0 0,-1 0 0,1 0 0,-1 0 0,1 0 0,-1 0 0,1-1 0,3 0 0,-3-1-41,-1 0-1,0 0 1,1 0 0,-1 0 0,0 0-1,0 0 1,0 0 0,0-1 0,0 1 0,0-1-1,-1 1 1,0-1 0,1 0 0,-1 0-1,0 1 1,1-6 0,0-1-137,0 1 1,0 0-1,-1-1 1,0 1-1,-1-1 1,1 0-1,-2 1 1,1-1-1,-1 1 1,-1-1-1,0 1 1,0 0-1,-3-10 1,4 18 174,1-1 1,0 0 0,0 1 0,0-1 0,-1 0 0,1 0-1,0 1 1,-1-1 0,1 1 0,-1-1 0,1 0-1,-1 1 1,1-1 0,-1 1 0,1-1 0,-1 1 0,0-1-1,1 1 1,-1-1 0,0 1 0,1 0 0,-1-1 0,0 1-1,1 0 1,-1 0 0,-1-1 0,-5 16 480,5 31 235,2-41-689,1 0 1,0 0-1,0 0 0,0 0 0,1 0 1,-1-1-1,1 1 0,0-1 0,1 1 1,-1-1-1,1 1 0,0-1 0,0 0 1,0-1-1,1 1 0,6 5 0,-4-4 10,1 0-1,0-1 1,0 0-1,0 0 1,0 0 0,1-1-1,0 0 1,-1-1-1,1 0 1,8 1-1,-8-1-116,1-1-1,-1 0 1,0 0 0,1-1-1,-1 0 1,0-1-1,1 0 1,-1 0-1,0 0 1,0-1 0,0-1-1,0 1 1,0-1-1,0-1 1,-1 1 0,1-1-1,-1-1 1,0 1-1,-1-1 1,1 0 0,7-8-1,-13 11 46,0 0 0,0 0 0,1-1 0,-2 1 0,1-1 0,0 1 0,0-1 0,-1 1 0,1-1 0,-1 1 0,0-1 0,0 1 0,0-1 0,0 1 0,0-1 0,0 1 0,-1-1 0,1 1 0,-1-1 0,0 1 0,0-1 0,0 1 0,0 0 0,0-1 0,0 1 0,-1 0 0,1 0 0,-1 0 0,0 0 0,1 0 0,-1 0 0,-2-1 0,1 0 77,1 0-1,-1 0 0,0 1 0,0-1 0,0 1 1,0 0-1,-1 0 0,1 0 0,-1 1 0,1-1 0,-1 1 1,1-1-1,-1 1 0,0 0 0,1 1 0,-1-1 1,0 1-1,0 0 0,0 0 0,0 0 0,-4 0 1,7 1-37,-1 0 0,1 0 0,0 0 0,0-1 0,0 1 0,1 0 0,-1 0 1,0 0-1,0 0 0,0 0 0,1 1 0,-1-1 0,1 0 0,-1 0 0,1 0 1,-1 1-1,1-1 0,0 0 0,-1 0 0,1 1 0,0-1 0,0 0 0,0 2 1,0 39 354,0-31-277,1-3-39,-1 0 0,2 0 0,-1 0 0,1 0 0,0 0 0,6 13 0,-7-19-53,-1 0 1,1-1-1,0 1 1,0 0-1,0 0 0,0 0 1,0-1-1,0 1 1,0 0-1,0-1 1,1 1-1,-1-1 1,0 0-1,1 1 1,0-1-1,-1 0 0,1 0 1,0 0-1,-1 0 1,1 0-1,0 0 1,0-1-1,0 1 1,0 0-1,0-1 1,0 0-1,0 1 1,0-1-1,0 0 0,0 0 1,0 0-1,3-1 1,-3 0 5,0 0 0,1-1 0,-1 1-1,0-1 1,-1 1 0,1-1 0,0 0 0,0 0 0,-1 0 0,1 0 0,-1 0 0,0 0 0,0 0 0,1-1-1,-1 1 1,1-4 0,14-47-209,-12 38 1,-1 5 105,1-4-483,0 0 0,1 1-1,0 0 1,14-23 0,-19 35 554,1-1-1,0 1 1,0-1 0,0 1 0,1-1 0,-1 1 0,0 0 0,0-1 0,1 1 0,-1 0 0,1 0 0,-1 0 0,1 0 0,-1 1 0,1-1 0,0 0 0,-1 1 0,1-1 0,0 1 0,0-1 0,-1 1 0,1 0 0,0-1 0,0 1 0,-1 0 0,1 0 0,0 1 0,0-1 0,0 0 0,-1 1 0,1-1 0,0 1 0,-1-1 0,1 1 0,0 0 0,-1 0 0,1-1 0,-1 1 0,1 0 0,-1 1 0,1-1 0,-1 0 0,0 0 0,0 1 0,1-1-1,1 3 2,7 7 205,13 11 574,30 38 1,-48-54-461,-1 0 0,0 0 0,0 1 0,0-1 0,-1 1 0,0 0 0,0 0 0,-1 0 0,0 0 0,0 0 0,0 0 0,0 11 0,-2-18-252,0 0 0,-1 1 0,1-1 0,0 1 0,0-1 0,0 1 0,-1-1 0,1 1 0,0-1 0,0 0 0,-1 1 0,1-1 0,0 0 0,-1 1 0,1-1 0,0 0 0,-1 1 0,1-1 1,-1 0-1,1 0 0,-1 0 0,1 1 0,0-1 0,-1 0 0,1 0 0,-1 0 0,1 0 0,-1 0 0,1 0 0,-1 0 0,1 0 0,-1 0 0,1 0 0,-1 0 0,1 0 0,-1 0 0,1 0 0,-1 0 0,1 0 0,0-1 0,-1 1 0,1 0 0,-1 0 0,1 0 0,0-1 0,-1 1 0,1 0 0,-1-1 0,1 1 0,0 0 0,-1-1 0,1 1 0,0-1 0,0 1 0,-1 0 0,1-1 0,0 1 0,0-1 0,0 1 0,-1-1 0,1 1 0,0 0 0,0-1 0,0 1 0,0-1 0,0 1 0,0-2 0,0-4-229,0 1 0,0-1 0,1 0 0,0 0 0,0 0 0,0 1 0,1-1 1,0 0-1,0 1 0,0-1 0,1 1 0,-1 0 0,1 0 0,1 0 0,-1 0 0,1 0 0,-1 1 0,1 0 0,1 0 0,-1 0 0,1 0 0,5-3 1,-7 4 100,1 0 1,0 1-1,0-1 1,0 1 0,0 0-1,1 0 1,-1 1 0,0-1-1,1 1 1,-1 0 0,1 0-1,-1 1 1,1-1 0,0 1-1,-1 0 1,1 0-1,-1 0 1,1 1 0,-1 0-1,1 0 1,-1 0 0,1 0-1,-1 1 1,0-1 0,1 1-1,-1 0 1,0 1 0,5 3-1,3 4 512,0 1 0,-1 0-1,13 17 1,-21-24-451,0-1 0,-1 1-1,1 0 1,-1 0 0,0 0 0,0 0-1,0 0 1,0 0 0,-1 1 0,0-1-1,0 0 1,0 1 0,0-1 0,-1 1-1,1 8 1,-6-2-2848,-6-4-2603</inkml:trace>
  <inkml:trace contextRef="#ctx0" brushRef="#br0" timeOffset="3760.03">1684 535 14091,'0'0'240,"58"-7"-112,-8 4-64,25-2-64,-10 0-1288,-7 2-4081</inkml:trace>
  <inkml:trace contextRef="#ctx0" brushRef="#br0" timeOffset="4780.02">3222 625 9498,'0'0'13216,"-10"-6"-12384,-34-19-229,43 24-565,-1 0 0,0 0 0,0 1-1,0-1 1,1 1 0,-1 0 0,0-1 0,0 1-1,0 0 1,0 0 0,0 0 0,1 0 0,-1 0-1,0 1 1,0-1 0,0 0 0,0 1 0,1 0-1,-1-1 1,0 1 0,0 0 0,1 0 0,-1 0-1,1 0 1,-1 0 0,1 0 0,-1 0 0,1 1 0,-2 1-1,-2 4 16,0-1-1,0 0 1,1 1-1,-7 14 1,9-17-6,-2 7-25,-1-1 0,2 1-1,0 0 1,0 0 0,1 0-1,0 0 1,1 1 0,0-1-1,1 0 1,1 12 0,-1-19-21,0-1 1,1 0-1,-1 0 1,0 0-1,1 0 1,0 0-1,0 0 1,0 0-1,0 0 1,0-1 0,1 1-1,-1 0 1,1-1-1,0 1 1,0-1-1,0 1 1,0-1-1,0 0 1,0 0-1,1 0 1,-1 0 0,1 0-1,-1 0 1,1-1-1,0 1 1,0-1-1,-1 0 1,1 0-1,0 0 1,0 0-1,0-1 1,0 1 0,0-1-1,1 1 1,-1-1-1,0 0 1,0 0-1,0-1 1,0 1-1,6-2 1,-6 1 4,0 0 1,1 0-1,-1 0 1,0 0-1,0 0 1,0-1-1,0 1 0,0-1 1,0 0-1,0 0 1,0 0-1,-1-1 1,1 1-1,-1 0 1,0-1-1,3-3 1,-1 0 0,0-1 1,-1 1-1,1-1 1,-1 0 0,-1 0-1,4-15 1,-1-2-38,-2 0 0,0 0 0,-2-35 0,-2 36-89,0-1-1,-2 1 1,-6-31 0,6 43 29,0 0-1,-1 1 0,0-1 0,0 1 0,-1 0 0,-1 0 1,1 1-1,-2-1 0,-9-11 0,11 22 283,3 11-124,4 15 63,4 4 78,2-1 1,1 0-1,1-1 1,2 0-1,1-1 0,1 0 1,1-1-1,36 47 0,-46-67-178,1-1 0,0 0 0,0 0 0,1 0 0,0-1 0,0 0 0,0 0 0,0-1 0,13 6 0,-18-9-22,0 0-1,1-1 1,-1 1-1,0-1 1,1 1-1,-1-1 1,1 0-1,-1 1 1,1-2-1,-1 1 1,0 0-1,1 0 1,-1-1-1,1 1 1,-1-1-1,0 0 1,1 1-1,-1-1 1,0 0-1,0 0 1,0-1-1,0 1 1,0 0-1,0-1 1,0 1-1,0-1 1,0 0-1,-1 0 1,1 0-1,-1 1 1,1-1-1,-1-1 1,0 1-1,0 0 1,0 0-1,2-5 1,1-4-76,0 0 0,-1 0 0,0-1 0,-1 1 0,-1-1 0,1 0 0,-2 1 0,0-1 0,0 0 0,-1 0 0,0 1 0,-4-17 0,1 22 88,1 8 7,1 19 45,6 31 135,0-40-132,0 1-1,2-1 0,-1 0 0,2 0 1,12 18-1,-16-26-54,-1 0 0,1 0 0,0 0 0,1-1 0,-1 0 0,1 1 1,-1-1-1,1-1 0,0 1 0,0-1 0,0 1 0,0-1 0,1 0 0,-1 0 0,1-1 1,-1 1-1,1-1 0,-1 0 0,7 0 0,-9-1-14,-1-1 1,1 1-1,0-1 1,-1 0-1,1 0 1,-1 1-1,1-1 1,-1 0-1,1 0 1,-1 0-1,0-1 0,0 1 1,1 0-1,-1 0 1,0-1-1,0 1 1,0-1-1,0 1 1,-1-1-1,1 1 1,0-1-1,-1 1 1,1-1-1,-1 0 0,1 1 1,0-4-1,9-51-176,-9 49 92,11-100-1256,3 148 2141,-11-28-656,0 0-1,1 0 0,0-1 0,1 0 0,0 0 0,1 0 0,1-1 0,9 11 0,-12-16-404,0-1 0,1-1 0,-1 1-1,1-1 1,0 0 0,11 5 0,-8-5-795,0 0 1,1-1 0,-1 0 0,1-1 0,13 2-1,19-1-8206</inkml:trace>
  <inkml:trace contextRef="#ctx0" brushRef="#br0" timeOffset="5394.38">4166 251 11923,'0'0'5270,"6"14"-3226,43 102 1721,53 189 0,-95-266-3208,1-4 1703,-7-65-1127,-2 14-1248,-1-3-243,2 0 0,0 0-1,1 0 1,4-20 0,-5 37 231,0-1-1,1 0 1,-1 0 0,1 1 0,0-1-1,-1 0 1,1 1 0,1-1 0,-1 1-1,0-1 1,1 1 0,-1 0 0,1 0-1,-1-1 1,1 1 0,0 0 0,0 0-1,0 1 1,0-1 0,0 0 0,1 1-1,-1-1 1,1 1 0,-1 0 0,0 0-1,1 0 1,0 0 0,-1 0 0,1 0-1,0 1 1,-1-1 0,1 1-1,0 0 1,0 0 0,-1 0 0,4 0-1,1 2 87,0 0 0,0 1 0,-1-1 0,1 1 0,-1 1-1,0-1 1,0 1 0,0 0 0,0 0 0,0 1 0,-1 0-1,0 0 1,0 0 0,6 10 0,-3-6 56,-2 0 0,1 0 0,-1 1 0,-1 0 0,0 0 0,0 1 0,-1-1 0,5 18 0,-9-24 34,1-1 0,-1 1 0,0 0 0,0-1 0,0 1 0,-1-1-1,1 1 1,-1-1 0,0 0 0,0 1 0,0-1 0,0 1 0,-1-1 0,1 0 0,-1 0 0,0 0 0,0 0 0,0 0 0,0 0 0,0-1 0,-1 1 0,1-1 0,-1 1 0,0-1 0,0 0 0,0 0 0,0 0 0,0-1 0,0 1 0,0-1 0,-1 1-1,1-1 1,-6 1 0,-2 1 69,-1 0 0,1-1 0,-1 0 0,0 0 0,1-1 0,-1-1-1,0 0 1,0-1 0,-14-3 0,24 4-199,0 0-1,0-1 1,1 1 0,-1-1-1,0 0 1,0 1-1,1-1 1,-1 0 0,1 0-1,-1 0 1,0 0 0,1 0-1,0-1 1,-1 1 0,1 0-1,0-1 1,0 1-1,-1-1 1,1 1 0,0-1-1,1 1 1,-1-1 0,0 0-1,0 0 1,0-2 0,0 0-782,1 1 1,0 0 0,-1-1 0,1 1-1,0 0 1,1-1 0,-1 1 0,2-6 0,5-9-7900</inkml:trace>
  <inkml:trace contextRef="#ctx0" brushRef="#br0" timeOffset="6257.99">4736 572 10610,'0'0'5225,"-10"-2"-2512,5 1-2481,1 0-8,0 0 1,0 0 0,0 0-1,0 0 1,0 0 0,0 1-1,0 0 1,0 0 0,0 0-1,0 0 1,0 1 0,0-1-1,0 1 1,0 0 0,0 0-1,0 1 1,0-1 0,0 1 0,1 0-1,-1 0 1,1 0 0,-1 0-1,1 1 1,0-1 0,0 1-1,0 0 1,-5 6 0,4-2-110,0-1 1,1 2 0,-1-1-1,1 0 1,1 0 0,0 1-1,0 0 1,0-1-1,1 1 1,0 0 0,0 0-1,1 0 1,0 0 0,1 0-1,1 11 1,-1-15-109,0-1-1,0 1 1,0-1 0,0 0-1,0 0 1,1 0 0,0 0-1,-1 0 1,1 0-1,0 0 1,0 0 0,1-1-1,-1 1 1,1-1 0,-1 1-1,1-1 1,0 0 0,0 0-1,0 0 1,0-1 0,0 1-1,0-1 1,0 1 0,0-1-1,1 0 1,-1 0 0,0-1-1,1 1 1,-1-1 0,1 0-1,-1 1 1,1-1 0,-1-1-1,1 1 1,-1-1-1,0 1 1,5-2 0,-5 1-33,1-1-1,-1 1 1,1-1 0,-1 0 0,0 0-1,0 0 1,0 0 0,0-1 0,0 1-1,0-1 1,0 0 0,-1 1 0,0-1-1,1 0 1,-1-1 0,0 1 0,-1 0-1,1-1 1,0 1 0,-1-1 0,0 1-1,0-1 1,0 0 0,0 1 0,0-5-1,3-13-321,-2 1 0,0-1 0,-1-23 0,0 36 274,-1 6 80,0 1 0,1-1-1,-1 0 1,0 0-1,0 0 1,0 0-1,0 1 1,0-1 0,0 0-1,0 0 1,-1 0-1,1 0 1,0 1-1,-1-1 1,0 0-1,1 0 1,-1 1 0,0-1-1,0 1 1,0-1-1,0 1 1,-2-2-1,3 3 1,-1 0 0,0 0 0,1 1-1,-1-1 1,1 0 0,-1 1 0,0-1 0,1 0-1,-1 1 1,1-1 0,-1 1 0,1-1-1,-1 1 1,1-1 0,0 1 0,-1-1-1,1 1 1,0-1 0,-1 1 0,1 0 0,0-1-1,0 1 1,-1 0 0,1-1 0,0 1-1,0-1 1,0 1 0,0 0 0,0-1 0,0 1-1,0 1 1,-2 26 117,2-27-97,-1 19 185,2 1 1,0-1-1,4 20 0,-5-35-175,1 0 1,0 0-1,1 0 0,-1-1 0,1 1 0,0-1 0,0 1 0,0-1 1,1 0-1,-1 0 0,1 0 0,0 0 0,0 0 0,1-1 1,-1 1-1,1-1 0,-1 0 0,8 5 0,-9-7-26,-1 0 1,1-1-1,0 1 0,0 0 0,-1-1 0,1 1 1,0-1-1,0 1 0,0-1 0,0 0 0,-1 0 1,1 0-1,0 0 0,0 0 0,0 0 0,0-1 0,0 1 1,-1 0-1,1-1 0,0 0 0,0 1 0,3-3 1,-2 1-2,0-1 0,0 1 0,0-1 0,-1 0 0,1 0 0,-1 0 0,1 0-1,-1 0 1,0-1 0,2-4 0,2-5-21,-1 1 0,-1-1 0,0 0 0,-1 0-1,2-19 1,-2-74-696,23 140 232,61 97 493,-40-65 369,-51-75-210,0-1 1,2 0 0,-1 0 0,1-1 0,0 1 0,1 0-1,1-1 1,-1 1 0,3-13 0,-3 17-292,1-1 0,1 1 1,0 0-1,-1-1 0,2 1 1,-1 0-1,1 0 0,0 0 1,0 0-1,1 0 0,-1 0 1,1 1-1,1-1 0,-1 1 1,1 0-1,0 0 0,0 0 1,0 1-1,1-1 0,9-6 1,-13 10 102,1 0 1,0 1 0,0-1 0,-1 1 0,1 0 0,0-1 0,0 1-1,0 0 1,0 0 0,0 0 0,-1 0 0,1 0 0,0 1 0,0-1-1,0 1 1,0-1 0,-1 1 0,1-1 0,0 1 0,0 0 0,-1 0-1,1 0 1,-1 0 0,1 0 0,-1 0 0,1 0 0,-1 1-1,0-1 1,1 1 0,-1-1 0,0 1 0,0-1 0,0 1 0,1 1-1,5 10 101,0-1 0,0 1 0,6 19-1,-7-18 26,-5-10-237,4 6 239,-1 1 1,1-1 0,12 17-1,6-6-2069,9-11-4908,-16-9 1038</inkml:trace>
  <inkml:trace contextRef="#ctx0" brushRef="#br0" timeOffset="6627.6">5459 569 13067,'0'0'12202,"-11"-3"-11225,10 3-973,-2-2 67,-1 1 1,0-1-1,0 1 0,0 0 0,1 0 0,-1 1 1,0-1-1,0 1 0,0 0 0,0 0 1,0 0-1,0 1 0,0-1 0,0 1 1,0 0-1,0 0 0,1 0 0,-1 1 0,0-1 1,1 1-1,-1 0 0,1 0 0,-1 0 1,1 1-1,-6 4 0,4-2 9,0 1 1,0-1-1,0 1 0,1 1 1,-1-1-1,1 0 0,1 1 1,-1 0-1,1 0 0,1 0 1,-1 0-1,1 0 0,0 1 0,1-1 1,0 1-1,0-1 0,0 1 1,1-1-1,0 1 0,1 0 1,2 11-1,-2-16-101,1 0 1,-1-1-1,1 1 0,0-1 1,0 1-1,0-1 0,1 0 1,-1 0-1,0 0 0,1 0 1,-1 0-1,1 0 1,0-1-1,-1 1 0,1-1 1,0 0-1,0 0 0,0 0 1,0 0-1,0 0 0,0-1 1,0 1-1,0-1 0,7 0 1,7 0-544,0 0 1,35-5-1,-48 4 407,68-14-3778,-2-7-2663</inkml:trace>
  <inkml:trace contextRef="#ctx0" brushRef="#br0" timeOffset="7173.94">6041 219 12307,'0'0'4782,"1"13"-2562,23 232 2145,0 6-1920,-23-240-2276,-1 5 484,2-1 0,5 32 0,-7-47-639,0 0-1,0 0 1,0 0-1,0 1 1,0-1-1,1 0 1,-1 0-1,0 0 0,0 1 1,0-1-1,0 0 1,0 0-1,0 0 1,0 0-1,0 1 1,1-1-1,-1 0 0,0 0 1,0 0-1,0 0 1,0 0-1,1 0 1,-1 1-1,0-1 1,0 0-1,0 0 1,0 0-1,1 0 0,-1 0 1,0 0-1,0 0 1,0 0-1,1 0 1,-1 0-1,0 0 1,0 0-1,0 0 1,1 0-1,-1 0 0,0 0 1,0 0-1,0 0 1,1 0-1,-1 0 1,0 0-1,0-1 1,0 1-1,1 0 0,-1 0 1,0 0-1,0 0 1,0 0-1,0 0 1,0-1-1,1 1 1,-1 0-1,0 0 1,0 0-1,0-1 0,10-12 458,-9 11-411,267-451-838,-242 422-1069,-9 25-1941,-16 6 3466,0 0-1,-1 0 1,1 0-1,0 0 0,-1 1 1,1-1-1,0 0 1,-1 0-1,1 1 0,0-1 1,-1 1-1,1-1 1,-1 0-1,1 1 0,-1-1 1,1 1-1,-1 0 0,1-1 1,-1 1-1,1-1 1,-1 1-1,0-1 0,1 1 1,-1 1-1,3 9-7214</inkml:trace>
  <inkml:trace contextRef="#ctx0" brushRef="#br0" timeOffset="7595.51">6213 561 8738,'0'0'4796,"10"8"-2435,41 30 365,7 4 633,-1 3 1,77 77-1,-134-159-4241,-2 10-2484,-1 0-3641</inkml:trace>
  <inkml:trace contextRef="#ctx0" brushRef="#br0" timeOffset="8178.67">6699 563 9674,'0'0'8398,"-12"-2"-6171,-37-9-793,46 10-1332,0 1 1,0 0 0,0 0 0,0 0-1,0 0 1,0 1 0,0-1-1,0 1 1,0 0 0,0 0 0,0 0-1,0 0 1,0 0 0,0 1 0,0-1-1,1 1 1,-1 0 0,1-1-1,-1 1 1,1 0 0,0 1 0,0-1-1,0 0 1,0 1 0,0-1 0,0 1-1,1 0 1,-1-1 0,1 1-1,0 0 1,0 0 0,0 0 0,-1 4-1,-1 2 31,1 0 0,0 0-1,0 0 1,1 0 0,1 1 0,-1-1-1,1 0 1,1 0 0,2 14-1,-1-18-98,0 0-1,0 0 0,1 0 0,0 0 0,0-1 1,0 1-1,1-1 0,-1 0 0,1 0 0,0 0 1,0-1-1,0 1 0,1-1 0,-1 0 1,1 0-1,0-1 0,0 1 0,0-1 0,0 0 1,0-1-1,0 1 0,7 0 0,-5 0-25,-1 0-1,0-1 0,0 0 1,1 0-1,-1-1 0,1 0 0,-1 0 1,0 0-1,1-1 0,-1 0 1,0 0-1,0-1 0,1 0 1,-1 0-1,0 0 0,-1-1 1,1 0-1,9-6 0,-13 7-1,0 0 0,0-1 0,0 1 0,0-1 1,0 1-1,-1-1 0,0 0 0,1 1 0,-1-1 0,0 0 0,0 0 0,-1 0 0,1 0 0,-1 0 0,1 0 0,-1 0 0,0 0 0,0 0 0,0 0 0,-1 0 1,1 0-1,-1-1 0,1 2 0,-1-1 0,0 0 0,0 0 0,0 0 0,-1 0 0,1 1 0,-1-1 0,-2-3 0,-6-10-98,-1 0 0,-1 1 0,-21-23-1,28 33 53,-9-11-78,10 9 98,-1 1-1,0 0 1,-1 0-1,1 1 0,-1 0 1,0 0-1,0 0 0,0 0 1,-1 1-1,0 0 1,-12-5-1,19 10-4,-1-1-1,1 0 1,-1 0-1,0 0 1,1 1-1,-1-1 1,1 0-1,-1 1 1,1-1-1,-1 1 1,1-1-1,-1 1 1,1-1-1,-1 0 1,1 1-1,-1 0 1,1-1-1,0 1 1,-1-1 0,1 1-1,0-1 1,0 1-1,-1 0 1,1-1-1,0 1 1,0 0-1,0-1 1,0 1-1,0 0 1,0-1-1,0 1 1,0 0-1,0-1 1,0 1-1,0-1 1,0 1-1,0 0 1,1 0-1,5 28-4302,5-14-3134</inkml:trace>
  <inkml:trace contextRef="#ctx0" brushRef="#br0" timeOffset="10209.64">6826 595 2513,'-5'2'18772,"10"-3"-18721,-1 0 1,0 0-1,0-1 1,0 1 0,0-1-1,-1 0 1,1 0 0,0-1-1,-1 1 1,0-1 0,1 0-1,-1 1 1,0-1 0,3-4-1,39-49-17,-38 43-17,-1 0 0,0-1 0,-1 1 0,-1-1 1,0 0-1,-1 0 0,0 0 0,-1-1 0,-1 1 0,0-1 0,-1 1 1,0 0-1,-2-1 0,-2-14 0,3 25-7,1 0-1,-1 0 1,-1 0 0,1 0-1,-1 0 1,1 1 0,-1-1-1,0 0 1,0 1 0,-1-1-1,1 1 1,-1 0 0,1 0-1,-1 0 1,0 0 0,0 0-1,-1 1 1,1 0 0,0-1 0,-1 1-1,0 0 1,1 0 0,-1 1-1,0-1 1,0 1 0,0 0-1,-5-1 1,7 3-12,1 0 1,0-1 0,0 1-1,0 0 1,0 0 0,0 0-1,0 0 1,0 0 0,0 1-1,0-1 1,0 0 0,0 0-1,1 1 1,-1-1 0,0 0-1,1 1 1,0-1 0,-1 0-1,1 1 1,0-1-1,-1 3 1,-6 32-27,4-8 64,1 0-1,1 0 1,1 0-1,1 0 0,2 0 1,1 0-1,1 0 1,1-1-1,2 0 0,0 0 1,2-1-1,17 34 1,-12-34 14,-1 1 1,-1 1-1,-1 0 0,-2 0 1,-1 1-1,-1 1 1,-1-1-1,-2 1 1,-1 0-1,-2 1 1,-1 49-1,-2-72-27,0 0 0,-1 0-1,0 0 1,-1 0 0,0 0-1,0 0 1,-6 11 0,8-17 15,-1 1 0,1 0 0,-1-1 1,1 1-1,-1-1 0,0 1 0,0-1 0,0 0 0,0 0 0,-1 0 1,1 0-1,0 0 0,-1 0 0,0-1 0,1 1 0,-1-1 1,0 0-1,0 0 0,1 0 0,-1 0 0,0 0 0,0-1 0,-4 1 1,4-2-28,1 1 0,0-1 0,0 0 0,0 0 0,0-1 0,0 1 0,0 0 0,0-1 0,0 1 0,1-1 0,-1 1 0,1-1 1,-1 0-1,1 0 0,-1 0 0,1 0 0,0 0 0,0 0 0,-2-4 0,-15-44 61,14 38-83,1 0 0,0 0 0,1 0 0,1 0 0,0 0 0,0 0 0,1 0 0,1 0 0,0 0 0,1 0-1,0 0 1,1 0 0,0 1 0,0-1 0,2 1 0,-1-1 0,1 2 0,1-1 0,0 0 0,1 1 0,0 0 0,0 1 0,1-1 0,0 2 0,1-1 0,0 1 0,17-12 0,1 1-29,-1 2 46,-1-1 0,-1-1-1,23-24 1,-40 36-13,-1 0-1,1-1 1,-2 0-1,1 0 1,-1-1-1,-1 1 1,0-1-1,0 0 1,0 0-1,-1 0 1,-1-1-1,1 1 1,1-20-1,-3 11-52,0 0 0,-2 1 0,0-1 0,0 0 0,-5-17 0,5 29 60,-1 1 1,1 0 0,-1 0-1,1 0 1,-1 0-1,-1 0 1,1 1 0,-1-1-1,0 1 1,0-1 0,0 1-1,0 0 1,-1 0-1,0 0 1,0 1 0,0-1-1,0 1 1,0 0 0,-1 0-1,0 1 1,-6-4 0,10 6 5,0-1 1,-1 1 0,1 0 0,-1 0 0,1 0 0,0-1 0,-1 1 0,1 0 0,-1 1 0,1-1 0,0 0 0,-1 0 0,1 1 0,0-1 0,-1 1 0,1-1 0,0 1 0,0-1 0,-1 1 0,1 0 0,0-1 0,0 1 0,0 0 0,0 0-1,0 0 1,0 0 0,0 0 0,0 0 0,0 0 0,1 1 0,-1-1 0,0 0 0,1 0 0,-1 1 0,1-1 0,-1 0 0,1 1 0,-1-1 0,1 0 0,0 1 0,0 1 0,-3 9 43,1 0-1,1 1 1,0 18 0,1-25-17,0 15 13,0-1-1,1 1 1,2-1 0,0 0 0,1 1 0,1-1 0,0-1 0,2 1 0,1-1 0,0 0-1,1-1 1,1 0 0,0 0 0,2-1 0,0-1 0,20 22 0,-28-35-34,0 1 1,0-1-1,1 0 1,-1-1 0,0 1-1,1-1 1,0 0-1,-1 0 1,1-1-1,0 1 1,0-1-1,0 0 1,0 0 0,0-1-1,1 1 1,-1-1-1,0 0 1,0-1-1,0 1 1,0-1-1,0 0 1,0 0 0,0 0-1,0-1 1,0 0-1,-1 0 1,7-4-1,-1 1-2,0-1 0,0 0-1,-1 0 1,0-1-1,0-1 1,0 1 0,-1-1-1,0-1 1,-1 0-1,0 0 1,8-13 0,-14 19-10,1 0 0,-1 0 0,0-1 1,0 1-1,-1 0 0,1 0 1,-1-1-1,1 1 0,-1-1 1,0 1-1,0 0 0,0-1 1,-1 1-1,1 0 0,-1-1 1,0 1-1,0 0 0,0 0 0,0 0 1,-1 0-1,1 0 0,-1 0 1,0 0-1,0 0 0,0 0 1,0 1-1,0-1 0,-1 1 1,1 0-1,-1 0 0,1-1 0,-1 2 1,0-1-1,0 0 0,0 0 1,0 1-1,0 0 0,0 0 1,0 0-1,-1 0 0,1 0 1,0 0-1,-1 1 0,1 0 0,0-1 1,-1 1-1,1 1 0,0-1 1,-1 0-1,1 1 0,-7 1 1,8-1 10,0 1 1,0-1 0,0 0 0,0 1-1,1-1 1,-1 1 0,0-1 0,1 1 0,-1 0-1,1 0 1,-1 0 0,1 0 0,0 0-1,0 0 1,0 0 0,0 0 0,0 0-1,0 0 1,1 1 0,-1-1 0,1 0 0,-1 0-1,1 1 1,0-1 0,0 3 0,-1 4 49,1 1 1,0-1 0,0 0-1,1 1 1,2 9 0,-1-14-39,0 1-1,1 0 1,-1-1 0,1 0 0,0 1-1,1-1 1,-1 0 0,1-1 0,0 1 0,0-1-1,1 1 1,-1-1 0,1 0 0,0-1 0,0 1-1,0-1 1,0 0 0,1-1 0,5 3 0,-5-2-11,0-1 1,0 0-1,0 0 0,0 0 1,0-1-1,1 0 1,-1 0-1,0-1 1,0 0-1,1 0 0,-1 0 1,0-1-1,1 0 1,-1 0-1,0 0 1,0-1-1,0 0 0,7-4 1,-10 5-4,0-1 0,0 0 0,-1 0 0,1 0 0,-1-1 0,1 1 0,-1 0 0,0-1 0,0 0 0,0 1 0,-1-1 0,1 0 0,0 0 0,-1 0 0,0 0 0,2-5 0,5-57-158,-8 57-23,0 0 1,1 0-1,0-1 1,0 1-1,1 0 0,0 1 1,1-1-1,4-11 1,-6 18 152,0-1 0,0 1 1,1 0-1,-1-1 0,0 1 1,1 0-1,-1 0 0,1 0 1,-1 0-1,1 0 1,0 0-1,-1 0 0,1 0 1,0 1-1,0-1 0,0 1 1,-1 0-1,1-1 0,0 1 1,0 0-1,0 0 1,0 0-1,0 0 0,-1 0 1,1 0-1,0 1 0,0-1 1,0 1-1,-1-1 0,1 1 1,0 0-1,0 0 1,-1-1-1,1 1 0,-1 0 1,4 3-1,4 2 24,0 0 0,0 1-1,0 0 1,13 15 0,-11-10 71,-2 1 0,0 1 0,0 0 0,-1 0 0,6 15 0,6 11 152,-5-23-613,0-12-4604,-5-5-2734</inkml:trace>
  <inkml:trace contextRef="#ctx0" brushRef="#br0" timeOffset="10974.88">8134 581 9642,'0'0'10122,"6"10"-8947,7 13-771,-1 0 0,-1 1 0,-1 0 0,-2 1-1,8 34 1,-1 4 143,-4-25 162,-3 1 1,-1 0 0,3 57-1,-28-142 1984,5 1-2956,3-1 1,1 0-1,2 0 0,3 0 1,1-1-1,5-59 1,-2 104 207,-1 0-1,1-1 1,0 1 0,0-1-1,1 1 1,-1 0 0,0-1 0,1 1-1,-1-1 1,1 1 0,0 0 0,0 0-1,0-1 1,0 1 0,0 0-1,1 0 1,-1 0 0,0 0 0,1 0-1,0 1 1,-1-1 0,1 0-1,0 1 1,0-1 0,0 1 0,0 0-1,0-1 1,0 1 0,0 0-1,1 0 1,-1 0 0,0 1 0,1-1-1,-1 1 1,0-1 0,3 1-1,1 0-54,-1 0 0,1 1-1,-1 0 1,0 1 0,0-1-1,1 1 1,-1 0 0,0 0-1,0 0 1,0 1 0,-1 0-1,1 0 1,-1 0-1,7 6 1,-5-4 110,46 48 16,-49-50-14,0 0 1,-1 1 0,1-1 0,-1 1-1,0 0 1,0 0 0,0 0 0,0 0 0,-1 0-1,0 0 1,0 1 0,0-1 0,0 0 0,0 5-1,-2-7 16,0 0-1,1 0 0,-1 0 0,0 0 0,0 0 0,-1 0 1,1 0-1,0 0 0,-1-1 0,1 1 0,-1 0 0,1-1 1,-1 1-1,0-1 0,1 0 0,-1 0 0,0 0 1,0 0-1,0 0 0,0 0 0,0 0 0,0 0 0,0-1 1,-4 1-1,-58 13 203,59-14-207,0 1-87,-2 1-201,0-1 1,0-1-1,0 1 0,0-1 0,-14-2 0,21 2 13,0 0 0,0-1 1,0 1-1,0-1 0,0 1 0,0 0 0,0-1 0,1 1 0,-1-1 0,0 1 1,0 0-1,0-1 0,0 1 0,1 0 0,-1-1 0,0 1 0,0 0 0,2-2-1047,-2 2 1047,1 0 0,-1 0 0,0 0 0,1-1 1,-1 1-1,1 0 0,13-7-4826</inkml:trace>
  <inkml:trace contextRef="#ctx0" brushRef="#br0" timeOffset="12470.2">8647 593 5673,'0'0'6615,"-5"-8"-4524,3 4-1804,-1 0 1,1 0-1,0 1 1,-1-1-1,0 1 0,0-1 1,0 1-1,0 0 0,-1 0 1,1 0-1,-1 1 0,0-1 1,1 1-1,-1 0 1,0 0-1,0 0 0,-1 1 1,1-1-1,0 1 0,-1 0 1,1 0-1,0 1 1,-1-1-1,-7 1 0,8 0-187,-1 0 0,0 1 0,1 0 0,-1-1 0,1 2 0,0-1 0,-1 0 0,1 1 0,0 0 0,0 0-1,0 0 1,0 0 0,0 1 0,0-1 0,1 1 0,-1 0 0,1 0 0,0 1 0,0-1 0,0 0 0,0 1 0,1 0-1,-1 0 1,1 0 0,0 0 0,0 0 0,1 0 0,-1 1 0,1-1 0,0 0 0,-1 8 0,1-7-73,0-1 0,1 0 0,0 1 0,0-1 0,0 0 0,1 1 0,-1-1-1,1 0 1,0 1 0,1-1 0,-1 0 0,0 0 0,1 0 0,0 0 0,0 0 0,0 0 0,1-1 0,-1 1 0,1-1 0,0 0 0,0 1 0,0-1 0,0 0 0,1-1 0,-1 1 0,1-1 0,0 1 0,0-1 0,-1 0 0,1-1 0,0 1 0,1-1 0,5 2-1,-5-1-15,0-1-1,1 0 0,-1 0 1,1-1-1,-1 1 0,1-1 1,0 0-1,-1-1 0,1 1 1,-1-1-1,9-2 0,-12 1 0,1 1 0,-1 0-1,0 0 1,0-1 0,0 1-1,0-1 1,0 0-1,0 1 1,-1-1 0,1 0-1,0 0 1,-1 0 0,0-1-1,1 1 1,-1 0 0,0 0-1,0-1 1,0 1-1,0 0 1,-1-1 0,1 1-1,-1-1 1,1 1 0,-1-1-1,0 0 1,0-4 0,-1-10-109,-1 1 1,0-1-1,-1 1 1,-1 0 0,-1 0-1,0 0 1,-1 1-1,-8-17 1,13 38 121,1 0-1,0 0 1,0 0 0,1 0-1,0 0 1,0 0 0,0 0-1,3 5 1,0-3 71,1 0 1,0 0-1,1-1 0,0 0 1,0 0-1,1-1 0,-1 1 1,1-2-1,1 1 0,11 7 1,-16-12-82,-1 1 1,0-1 0,0 0 0,1 0 0,-1 0 0,0 0-1,1-1 1,-1 1 0,1-1 0,-1 1 0,1-1 0,0 0 0,-1 0-1,1 0 1,-1 0 0,1 0 0,-1-1 0,1 1 0,-1-1-1,1 0 1,-1 0 0,0 1 0,1-1 0,-1-1 0,0 1 0,0 0-1,1-1 1,-1 1 0,0-1 0,0 0 0,-1 1 0,1-1-1,0 0 1,-1 0 0,1 0 0,-1 0 0,1 0 0,-1-1 0,0 1-1,0 0 1,1-5 0,1-1-15,0 0 0,-1 0 0,0 0 0,1-14 0,-3 19-17,1 0 1,-1 1-1,0-1 1,0 0-1,0 0 1,0 0-1,0 1 1,-1-1-1,1 0 1,-1 0 0,0 1-1,0-1 1,0 0-1,0 1 1,0-1-1,-1 1 1,-1-3-1,5 47-319,2-27 387,1-1 1,1 0-1,0 0 1,1 0-1,12 16 1,-17-25-34,1-1-1,0 0 1,0 0-1,1 0 1,-1 0-1,1 0 1,0-1 0,0 0-1,0 1 1,0-2-1,1 1 1,-1 0-1,1-1 1,0 0 0,-1 0-1,1 0 1,0-1-1,0 1 1,7 0-1,-10-3-7,0 1-1,0 0 0,0-1 0,0 1 1,0-1-1,0 1 0,0-1 0,0 0 0,0 0 1,0 0-1,0 0 0,0 0 0,-1-1 1,1 1-1,-1 0 0,1-1 0,-1 1 0,1-1 1,-1 0-1,0 1 0,1-1 0,-1 0 1,0 0-1,0 0 0,-1 0 0,1 0 0,0 0 1,-1 0-1,1 0 0,-1 0 0,1 0 1,-1-3-1,2-11-16,0 0 1,-1 0-1,-1-20 1,-1 21-60,-6-47-689,8 69 778,1 1-1,0-1 1,0 1 0,1-1-1,0 0 1,1 0 0,-1 0-1,1 0 1,1-1 0,-1 1-1,8 7 1,6 6 115,0 0 0,22 16 0,-15-20 329,-24-16-438,-1 0 1,1 0-1,-1 0 1,1 0-1,-1 0 1,1 0-1,-1 0 1,1 0 0,0 0-1,-1 0 1,1 0-1,-1-1 1,1 1-1,-1 0 1,1 0-1,-1-1 1,1 1-1,-1 0 1,1-1-1,-1 1 1,0 0 0,1-1-1,-1 1 1,1-1-1,-1 1 1,0 0-1,1-1 1,-1 1-1,0-1 1,0 1-1,1-1 1,-1 1-1,0-1 1,0 0 0,0 1-1,0-1 1,0 1-1,0-1 1,0 1-1,0-1 1,0 1-1,0-1 1,0 0-1,0 1 1,0-1 0,0 1-1,0-1 1,-1 0 159,26 36-358,-25-34 170,1 0 0,0 0 0,-1 0 1,1 0-1,0 0 0,0-1 1,0 1-1,0 0 0,0 0 0,0-1 1,0 1-1,0 0 0,0-1 1,0 1-1,0-1 0,0 0 1,0 1-1,0-1 0,1 0 0,-1 1 1,0-1-1,0 0 0,3 0 1,-3-1-2,0 1 1,0-1-1,0 0 1,-1 0-1,1 1 1,0-1-1,0 0 1,-1 0-1,1 0 1,0 0-1,-1 0 1,1 0-1,0 0 1,-1 0-1,0 0 1,1 0-1,-1 0 1,0 0 0,1-2-1,0-3-18,0 1-1,0-1 1,-1 1 0,0-1-1,0 0 1,0 1 0,-1-1-1,0 1 1,-1-8-1,-13-37-315,13 40 291,0 1 0,-1-1-1,0 1 1,-1-1 0,0 1 0,-8-13 0,15 16-179,12 4 71,23 1-44,-32 1 145,-2 0 39,0 0 1,0 0 0,0 0-1,1 1 1,-1-1 0,0 1-1,0 0 1,0 0 0,0 1-1,0-1 1,0 1 0,0 0 0,0 0-1,-1 0 1,1 0 0,-1 1-1,1 0 1,3 4 0,-3-3 12,-2 1 1,1 0 0,0 0 0,-1 0 0,0 0-1,0 0 1,-1 0 0,1 0 0,-1 1 0,0-1-1,0 1 1,-1-1 0,0 1 0,0 5-1,-1 8 63,1-12-21,0-1 0,0 1 0,0-1 0,0 0 1,1 1-1,0-1 0,2 7 0,-2-11-68,0 0-1,0 0 1,1 0-1,-1-1 1,0 1-1,1 0 1,-1-1-1,1 1 1,-1-1-1,1 1 1,0-1 0,-1 1-1,1-1 1,0 0-1,0 0 1,0 0-1,0 0 1,0-1-1,0 1 1,0 0-1,1-1 1,-1 0-1,0 1 1,0-1 0,4 0-1,4 0-1157,0 0 0,1 0 0,-1-1 0,0 0 1,16-5-1,9-6-2283</inkml:trace>
  <inkml:trace contextRef="#ctx0" brushRef="#br0" timeOffset="14902.11">9608 487 9602,'0'0'8409,"2"10"-6585,55 243 4469,-58-301-3942,15-37-3415,-10 62 677,-1 5-65,-3 11 261,1 0 1,0 0-1,0 1 0,1-1 0,0 0 0,0 1 0,0-1 1,1 1-1,0-1 0,6-8 0,-8 15 173,-1-1 0,1 1-1,0 0 1,-1-1 0,1 1-1,-1 0 1,1 0 0,0 0-1,-1 0 1,1 0 0,0 0-1,0 0 1,-1 0 0,1 0-1,0 0 1,-1 0 0,1 0-1,0 0 1,-1 0 0,1 1 0,-1-1-1,1 0 1,0 1 0,-1-1-1,1 0 1,-1 1 0,1-1-1,-1 1 1,1-1 0,-1 0-1,1 1 1,-1-1 0,1 1-1,-1 0 1,1 0 0,16 25 86,-14-21-101,-3-5 33,48 85 256,-44-77-65,-1-1 0,-1 1 0,1-1-1,-1 1 1,-1 0 0,1 0 0,-1 0 0,-1 0 0,1 0-1,-2 9 1,1-17-164,0 0-1,0 0 0,0 1 1,0-1-1,0 0 1,0 0-1,0 0 0,0 0 1,0 0-1,0 1 0,0-1 1,0 0-1,0 0 1,-1 0-1,1 0 0,0 0 1,0 1-1,0-1 0,0 0 1,0 0-1,0 0 1,0 0-1,-1 0 0,1 0 1,0 0-1,0 0 0,0 0 1,0 1-1,0-1 1,-1 0-1,1 0 0,0 0 1,0 0-1,0 0 0,0 0 1,0 0-1,-1 0 1,1 0-1,0 0 0,0 0 1,0 0-1,0 0 1,-1 0-1,1 0 0,0 0 1,0-1-1,0 1 0,0 0 1,0 0-1,-1 0 1,1 0-1,0 0 0,0 0 1,0 0-1,0 0 0,0 0 1,0-1-1,0 1 1,-1 0-1,1 0 0,0 0 1,0 0-1,0 0 0,0-1 1,0 1-1,0 0 1,-7-10 212,6 0-384,0 0-1,0 0 0,1 0 0,0 0 0,1 0 0,0 0 0,1 0 1,0 0-1,0 0 0,1 1 0,0-1 0,1 1 0,0 0 0,1 0 1,0 0-1,0 0 0,1 1 0,11-14 0,-15 21 123,-1-1 0,1 1-1,-1 0 1,1 0 0,0 0 0,-1 0 0,1 0-1,0 0 1,0 0 0,0 0 0,0 1 0,0-1-1,0 1 1,0 0 0,0-1 0,0 1 0,0 0-1,0 0 1,0 0 0,0 0 0,0 1 0,-1-1-1,1 1 1,0-1 0,0 1 0,0-1 0,0 1-1,0 0 1,0 0 0,-1 0 0,1 0 0,0 0-1,-1 0 1,1 1 0,-1-1 0,3 3 0,7 7 49,1 0 0,-1 2 0,15 21 1,-10-13-63,-11-14 40,5 6 140,0-1 0,1-1-1,1 0 1,21 17 0,-31-26-111,0-1 0,0 1 1,0-1-1,1 0 0,-1 0 1,0 0-1,0 0 0,1 0 0,-1 0 1,1-1-1,-1 1 0,1-1 1,-1 1-1,0-1 0,1 0 1,-1 0-1,1 0 0,-1-1 0,1 1 1,-1 0-1,1-1 0,-1 0 1,1 1-1,-1-1 0,0 0 0,0 0 1,1-1-1,-1 1 0,0 0 1,0-1-1,0 1 0,0-1 1,0 0-1,-1 1 0,1-1 0,0 0 1,2-4-1,-1 2-40,0-1-1,-1 1 1,1-1-1,-1 1 1,0-1 0,0 0-1,0 0 1,-1 0-1,0 0 1,0 0 0,0-1-1,0 1 1,-1 0-1,0 0 1,-1-8-1,1 11 4,-1 0-1,1-1 0,-1 1 1,0 0-1,0 0 0,0 0 1,0 0-1,0 0 0,0 0 1,-1 0-1,1 0 0,-1 0 0,1 1 1,-1-1-1,0 0 0,0 1 1,1 0-1,-1-1 0,0 1 1,0 0-1,-1 0 0,1 0 1,0 0-1,0 0 0,0 1 1,0-1-1,-1 1 0,1-1 0,0 1 1,-1 0-1,1 0 0,0 0 1,-1 0-1,1 0 0,0 1 1,-3 0-1,3-1 28,1 1 1,-1 0-1,1 0 1,-1 0-1,1 0 0,-1 1 1,1-1-1,0 0 0,0 1 1,-1-1-1,1 0 1,0 1-1,0 0 0,0-1 1,1 1-1,-1 0 1,0-1-1,1 1 0,-1 0 1,1-1-1,-1 1 1,1 0-1,0 0 0,0 0 1,0 0-1,0-1 1,0 1-1,0 2 0,4 56 694,-2-54-677,0 1-1,1-1 1,-1 0 0,2 1-1,-1-1 1,1-1 0,-1 1-1,2 0 1,-1-1 0,0 0 0,11 9-1,-12-11-36,0-1 0,-1 1 0,1-1-1,1 0 1,-1 0 0,0 0 0,0 0-1,1-1 1,-1 1 0,1-1 0,-1 0 0,1 0-1,0 0 1,-1-1 0,1 1 0,0-1-1,0 0 1,-1 0 0,1 0 0,0 0-1,0-1 1,-1 0 0,7-1 0,-8 0-4,1 0 0,-1 0-1,0 0 1,1 0 0,-1-1 0,0 1 0,0-1 0,-1 1 0,1-1 0,0 0 0,-1 1 0,0-1 0,1 0-1,-1 0 1,0 0 0,-1 0 0,1 0 0,-1 0 0,1-1 0,-1 1 0,0 0 0,0-5 0,-5-75-485,5 82 467,-2-10-6,1 5-115,0 0-1,0 0 0,1 0 1,0 0-1,0-1 1,2-10-1,-2 17 118,0-1 0,0 0-1,1 0 1,-1 1 0,0-1 0,1 0-1,-1 1 1,1-1 0,-1 0 0,1 1-1,-1-1 1,1 0 0,-1 1 0,1-1-1,0 1 1,-1-1 0,1 1 0,-1 0-1,1-1 1,0 1 0,0 0 0,1-1-1,0 1 11,0 0-1,0 0 0,0 0 1,0 0-1,0 0 0,0 0 1,0 1-1,0-1 0,0 1 1,0-1-1,0 1 0,3 1 1,11 6 13,0 1 1,-1 0-1,0 1 1,0 1-1,-2 0 1,1 1-1,-1 0 1,-1 1 0,0 1-1,-1 0 1,12 20-1,-22-33 2,0 0-1,-1 0 1,1 0-1,-1 0 1,1 0-1,-1 1 1,1-1-1,-1 0 1,0 1-1,1-1 1,-1 0-1,0 1 1,0-1-1,0 0 1,0 0-1,0 1 1,-1-1-1,1 0 1,0 1-1,0-1 1,-1 0-1,1 0 1,-1 1-1,1-1 1,-2 2-1,0-1 9,0-1 0,0 1 0,0-1-1,0 0 1,0 1 0,0-1-1,0 0 1,0 0 0,0 0 0,0-1-1,-1 1 1,1 0 0,-4 0-1,-5 0 23,1 0-1,-1-1 0,0 0 0,0-1 1,-16-2-1,26 3-33,1 0 0,-1 0 1,0 0-1,0 0 0,1 0 0,-1 0 1,0 0-1,1-1 0,-1 1 0,0 0 1,1 0-1,-1 0 0,0-1 0,1 1 1,-1 0-1,0-1 0,1 1 0,-1-1 1,1 1-1,-1-1 0,1 1 0,-1-1 1,1 1-1,-1-1 0,1 1 0,0-1 1,-1 0-1,1 1 0,0-1 0,-1 0 0,1 1 1,0-1-1,0 0 0,-1 1 0,1-1 1,0 0-1,0 0 0,0 1 0,0-1 1,0 0-1,0 1 0,0-1 0,1 0 1,-1 0-1,0 1 0,0-1 0,0 0 1,1 1-1,-1-1 0,1 0 0,0-2-46,1 0 1,0 1-1,0 0 0,0-1 0,0 1 0,0 0 0,1 0 0,-1 0 1,0 0-1,5-1 0,11-7-212,-4 4 150,-1 0 0,0-2 1,-1 1-1,22-19 0,-30 23 123,-1-1 0,1 0 0,-1-1 0,0 1 0,0 0 0,-1-1 0,1 0 1,-1 1-1,0-1 0,0 0 0,-1 0 0,1 0 0,-1 0 0,0-1 0,-1 1 0,1 0 0,-1-8 0,-1 32 288,1-6-107,-1 1 0,2 0-1,0 0 1,4 22 0,-4-33-176,-1-1 0,1 0 0,0 1 0,0-1 0,0 1 0,0-1 0,0 0 0,0 1 0,1-1 0,-1 0 0,1 0 0,-1 0 0,1 0 0,0-1 0,0 1 0,0 0 0,0-1 0,0 1 0,0-1 0,0 0 0,1 1 0,-1-1 0,0 0-1,1 0 1,-1-1 0,1 1 0,-1 0 0,1-1 0,-1 0 0,1 1 0,-1-1 0,4 0 0,-3-1-5,0 0-1,0 0 0,0 0 0,0 0 0,0 0 0,-1-1 0,1 1 1,0-1-1,-1 0 0,1 1 0,-1-1 0,0 0 0,1-1 0,-1 1 1,0 0-1,0-1 0,0 1 0,-1-1 0,1 1 0,-1-1 0,1 0 1,-1 0-1,0 0 0,0 0 0,1-3 0,1-4-175,-1 1 0,0-1 1,0 0-1,0 1 0,-1-1 0,-1-17 0,0 38-51,-1-5 263,1 0 0,0 0 0,1 0 0,-1 0 0,1 0 0,0 0 0,1 0 0,-1 0 1,1 0-1,5 10 0,-2-10-25,-1 0 0,1-1 0,1 0 0,-1 0 0,1 0 0,0 0 0,0-1 0,0 0 0,0-1 0,1 1 0,0-1 0,-1 0 0,1-1 0,0 0 0,1 0 0,-1 0 0,0-1 0,0 0 0,1-1 0,-1 1 0,1-1 0,-1-1 0,13-1 0,-19 1-13,0 0-1,0 0 1,0 0 0,0 0 0,0 0-1,0-1 1,0 1 0,-1 0 0,1 0-1,0-1 1,-1 1 0,1 0-1,-1 0 1,0-1 0,1 1 0,-1-1-1,0 1 1,0 0 0,0-1 0,0 1-1,0-1 1,0 1 0,-1-3 0,-3-35-14,-4 6-71,5 20-27,0 1 0,0-1 0,0-23 0,3 35 87,1 0 0,0 1-1,-1-1 1,1 0 0,0 1 0,0-1 0,0 1-1,0-1 1,0 1 0,0 0 0,-1-1-1,1 1 1,0 0 0,0-1 0,0 1-1,0 0 1,0 0 0,0 0 0,0 0 0,0 0-1,0 0 1,0 0 0,0 0 0,0 0-1,0 1 1,0-1 0,2 1 0,30 5 11,-25-2-3,-1 0 1,0 0 0,0 1 0,0 0-1,0 0 1,-1 0 0,1 1 0,-2 0-1,1 1 1,0-1 0,-1 1-1,6 11 1,19 22 42,-27-37-19,0-1 1,0 1-1,0-1 1,0 1-1,0-1 1,0 0 0,0-1-1,1 1 1,-1 0-1,1-1 1,0 0-1,-1 0 1,1 0-1,0 0 1,0 0-1,-1-1 1,1 0 0,0 0-1,0 0 1,0 0-1,-1-1 1,1 1-1,0-1 1,4-1-1,-5 1-18,1 0 0,-1 0 0,0 0 0,0-1 0,0 1 0,0-1 0,0 0 0,-1 0 0,1 0 0,0 0-1,-1 0 1,1 0 0,-1-1 0,0 1 0,0-1 0,0 0 0,0 1 0,0-1 0,-1 0 0,1 0 0,-1 0 0,0-1 0,0 1-1,0 0 1,0 0 0,0-1 0,0-4 0,-6-51-601,5 56 571,-1 0-1,1 0 1,-1 1-1,0-1 1,0 0-1,0 0 1,-1 1-1,1-1 1,-1 0-1,1 1 1,-1 0-1,0-1 1,0 1-1,0 0 1,0 0 0,0 0-1,-5-3 1,7 4 36,-1 1 0,0 0 1,0-1-1,1 1 1,-1 0-1,0 0 1,0 0-1,0-1 1,1 1-1,-1 0 1,0 0-1,0 0 1,0 0-1,1 0 1,-1 0-1,0 1 1,0-1-1,0 0 1,1 0-1,-1 1 1,0-1-1,0 0 1,1 1-1,-1-1 1,0 0-1,1 1 1,-2 0-1,-14 24 405,3 30 291,13-51-684,0-1 0,0 1 0,0-1-1,1 0 1,-1 1 0,1-1 0,-1 0-1,1 1 1,0-1 0,1 0-1,-1 0 1,0 0 0,1 0 0,0 0-1,0 0 1,0 0 0,0-1 0,0 1-1,0 0 1,1-1 0,-1 0 0,1 0-1,0 0 1,0 0 0,3 2-1,0-1-1,-1-1-1,1 1 1,0-2-1,0 1 1,0 0-1,1-1 1,-1 0-1,0-1 1,0 1-1,1-1 1,-1-1-1,0 1 0,8-2 1,-12 1-7,-1 1-1,0-1 1,0 1 0,0-1-1,0 0 1,0 0 0,0 0-1,0 1 1,0-1-1,0 0 1,0 0 0,0 0-1,0 0 1,-1-1 0,1 1-1,0 0 1,-1 0 0,1 0-1,-1-1 1,0 1 0,1 0-1,-1 0 1,0-1 0,1-1-1,4-41-107,-3 21-73,-1 16 61,1 0 1,0 0-1,1 0 0,-1 0 0,1 0 0,1 1 0,-1-1 0,6-6 1,-8 11 99,0 1 0,0 0 1,0 0-1,0 0 1,0 0-1,0 0 1,0 0-1,0 0 1,0 0-1,1 0 1,-1 1-1,0-1 1,1 0-1,-1 1 1,0-1-1,1 1 1,-1 0-1,1-1 1,-1 1-1,1 0 1,-1 0-1,1 0 0,-1 0 1,1 0-1,-1 0 1,1 0-1,-1 1 1,0-1-1,1 0 1,-1 1-1,1-1 1,-1 1-1,0 0 1,1-1-1,-1 1 1,0 0-1,0 0 1,0 0-1,1 0 1,-1 0-1,0 0 1,0 0-1,0 0 1,-1 0-1,1 1 0,1 1 1,22 25-28,-12-12 62,1-1 0,0-1 0,1 1 0,1-2 0,0 0 0,0-1 1,35 19-1,-43-27-3305</inkml:trace>
  <inkml:trace contextRef="#ctx0" brushRef="#br0" timeOffset="15802.73">11757 620 7938,'0'0'10427,"9"4"-8449,-4-2-1760,0 0 0,0 0-1,0-1 1,1 1 0,-1-1 0,0 0 0,1-1-1,-1 1 1,1-1 0,-1 0 0,0-1 0,1 1-1,-1-1 1,1 0 0,-1 0 0,0-1 0,0 1-1,0-1 1,0 0 0,0-1 0,5-3 0,-2 1-163,-1-1 0,0 0 0,-1-1 0,1 0 0,-1 0 0,0 0 0,-1-1 0,0 0 0,0 0 0,-1 0 0,0-1 0,0 1 0,-1-1 0,0 0 0,0 0 0,-1 0 0,0 0 0,-1 0 0,0-1 0,-1 1 0,0-1 0,0 1 0,-1 0 1,-2-15-1,0 10-88,0 0 0,0 0 0,-1 0 0,-1 1 0,0 0 0,-1 0 0,0 0 0,-1 0 0,-1 1 0,0 0 0,0 1 0,-1 0 0,-1 0 0,0 1 0,-20-17 0,28 26 32,0 0-1,1-1 1,-1 1 0,0 0-1,0 0 1,0 0 0,0 0-1,0 0 1,0 1 0,0-1-1,-1 0 1,1 1 0,0 0-1,0 0 1,0-1 0,-1 1-1,1 0 1,-4 1 0,5 0-2,-1-1 0,1 1 0,-1 0 0,1 0 0,-1 0 0,1 0 1,-1 0-1,1 0 0,0 1 0,-1-1 0,1 0 0,0 1 0,0-1 0,0 1 0,0-1 1,0 1-1,1 0 0,-2 1 0,-1 8 1,0 1-1,0-1 1,1 1 0,0-1 0,0 21 0,1-10 56,1 0 0,1 0 0,0-1 0,2 1 0,9 37 0,-8-47 22,1 0 0,0 0 0,0-1-1,1 0 1,0 0 0,1 0 0,1-1 0,-1 0 0,2 0 0,-1-1 0,18 15-1,-14-16-26,0 1 0,0-1-1,0-1 1,1-1 0,1 1-1,-1-2 1,1 0-1,0-1 1,0 0 0,0-1-1,0 0 1,1-1 0,17 0-1,-25-2-51,0 0-1,-1-1 0,1 1 1,0-1-1,-1 0 0,1-1 1,-1 0-1,1 0 1,-1 0-1,0-1 0,0 1 1,0-2-1,0 1 0,-1-1 1,1 0-1,-1 0 0,0 0 1,0-1-1,0 1 1,-1-1-1,1 0 0,-1-1 1,-1 1-1,1-1 0,-1 0 1,0 0-1,0 0 0,0 0 1,-1 0-1,3-12 1,-3 6-213,0-1 0,0 1 1,-1-1-1,-1-18 0,0 28 188,0 0-1,0 1 1,0-1-1,0 0 0,-1 1 1,1-1-1,-1 0 1,1 1-1,-1-1 0,0 1 1,0-1-1,0 1 1,0 0-1,-1-1 0,1 1 1,-1 0-1,1 0 1,-1 0-1,0 0 0,0 0 1,1 0-1,-2 1 1,1-1-1,0 0 0,0 1 1,0 0-1,-4-2 1,4 3 34,1 0 1,-1 0-1,0 0 1,1 0-1,-1 0 1,1 1-1,-1-1 1,1 0 0,-1 1-1,1 0 1,0-1-1,-1 1 1,1 0-1,0-1 1,-1 1 0,1 0-1,0 0 1,0 0-1,0 0 1,0 0-1,0 1 1,0-1 0,0 0-1,0 0 1,0 1-1,0-1 1,1 1-1,-1-1 1,1 0 0,-1 1-1,1-1 1,-1 3-1,-11 51 703,10-40-459,0 1 0,1-1 0,1 0 0,1 0 0,4 28 0,-5-40-254,1 1-1,0 0 1,0 0 0,0-1-1,1 1 1,-1-1-1,1 1 1,0-1-1,0 0 1,0 0 0,1 0-1,-1 0 1,1 0-1,-1 0 1,1-1 0,0 1-1,0-1 1,0 0-1,1 1 1,-1-2 0,0 1-1,1 0 1,-1-1-1,1 1 1,0-1 0,-1 0-1,1 0 1,6 0-1,4 0-437,0 0-1,1-1 1,-1-1-1,0 0 0,0-1 1,17-5-1,45-15-6391,-73 21 6373,68-23-13568</inkml:trace>
  <inkml:trace contextRef="#ctx0" brushRef="#br0" timeOffset="16419.46">12823 535 11378,'0'0'6833,"-2"11"-6024,0 12-258,1 1 0,1-1-1,0 1 1,2-1 0,6 27 0,-5-33-255,4 21 1093,2 1 0,27 71 0,-36-110-774,-7-28 1678,-7-17-2680,2 0 0,2-1 0,2-1-1,2 0 1,2 1 0,2-2 0,2 1 0,8-62 0,-7 101 62,1 1 0,0-1 0,0 1 0,0 0 0,7-15 0,-8 21 282,-1 0 1,1 0-1,-1 0 0,1 0 0,0 0 1,-1 0-1,1 0 0,0 1 0,0-1 1,0 0-1,0 0 0,-1 0 0,1 1 1,0-1-1,0 1 0,0-1 0,0 0 1,1 1-1,-1 0 0,0-1 0,0 1 1,0 0-1,0-1 0,0 1 0,0 0 1,1 0-1,-1 0 0,0 0 0,0 0 1,0 0-1,0 1 0,1-1 0,-1 0 1,0 0-1,0 1 0,0-1 0,0 1 1,0-1-1,0 1 0,0 0 0,0-1 1,0 1-1,0 0 0,0-1 0,0 1 1,-1 0-1,1 0 0,1 1 0,6 7 32,0 0-1,-1 1 0,0 0 0,-1 0 0,0 0 0,0 1 1,-1 0-1,4 12 0,-3-5 111,0 0 0,-1 1 0,-1 0 0,2 27-1,-5-44-39,-1 1-1,0 0 0,0 0 0,0 0 0,0 0 1,-1 0-1,1 0 0,-1-1 0,1 1 0,-1 0 1,0 0-1,0-1 0,0 1 0,-1 0 0,1-1 1,-1 1-1,1-1 0,-1 0 0,0 1 0,0-1 1,0 0-1,0 0 0,0 0 0,0 0 0,-6 2 0,1-1 21,0 0 0,0-1 0,0 1 0,-1-2 0,1 1 0,0-1 0,-1 0 0,-14-1 0,19 1-153,0-1-1,1 0 1,-1 0 0,0 0 0,0-1 0,0 1 0,0-1 0,0 1 0,0-1-1,1 0 1,-1 0 0,-3-2 0,4 2-276,1-1 0,0 1 1,0-1-1,0 1 0,-1-1 0,2 0 0,-1 0 0,0 1 0,0-1 1,0 0-1,1 0 0,-1 0 0,1 0 0,0 0 0,-1 0 1,1 0-1,0 1 0,0-1 0,1-3 0,-2-15-5434</inkml:trace>
  <inkml:trace contextRef="#ctx0" brushRef="#br0" timeOffset="16835.85">13096 476 10506,'0'0'7481,"-8"12"-6020,-25 39-453,31-47-900,0-1 1,0 0-1,0 1 0,1 0 0,-1-1 0,1 1 0,0 0 0,0 0 0,1-1 0,-1 1 0,1 0 1,0 0-1,0 0 0,0 0 0,0 0 0,1-1 0,-1 1 0,1 0 0,0 0 0,0 0 0,1-1 0,-1 1 1,1-1-1,0 1 0,0-1 0,0 0 0,0 1 0,0-1 0,1 0 0,0 0 0,-1-1 0,6 5 1,-3-3-41,0-1 0,0 0 0,0 0 0,0 0 0,1 0 0,-1-1 0,1 0 0,0 0 0,-1-1 0,1 1 0,0-1 0,0 0 0,0-1 0,0 0 0,0 0 0,0 0 0,0 0 0,0-1 0,6-1 0,-9 0-37,-1 1 0,1 0 0,0-1-1,0 1 1,-1-1 0,1 0 0,-1 0 0,0 0 0,1 0 0,-1 0-1,0 0 1,0-1 0,0 1 0,-1-1 0,1 1 0,-1-1 0,1 0-1,-1 1 1,0-1 0,0 0 0,0 0 0,0 0 0,0 0 0,-1 0-1,0 0 1,1 0 0,-1 0 0,0 0 0,0-1 0,-1 1 0,0-3-1,0-3-45,0 1-1,-1-1 1,0 1-1,0 0 1,-1-1-1,0 1 1,0 0-1,-1 1 1,-9-15-1,8 15-209,0 0-1,-1 0 0,1 1 1,-1 0-1,0 0 0,-1 0 1,0 1-1,0 0 0,0 1 1,0-1-1,-1 1 0,1 1 1,-1-1-1,-14-3 1</inkml:trace>
  <inkml:trace contextRef="#ctx0" brushRef="#br0" timeOffset="17251.09">13300 472 10490,'0'0'5007,"3"9"-2571,16 36 6,-9-25-995,-2 1 1,0 0 0,9 37 0,-24-98-4291,1 8-2907,-1-1-2461</inkml:trace>
  <inkml:trace contextRef="#ctx0" brushRef="#br0" timeOffset="17252.09">13263 241 12819,'0'0'2088,"63"46"-9545</inkml:trace>
  <inkml:trace contextRef="#ctx0" brushRef="#br0" timeOffset="17643.69">13489 651 9218,'0'0'8847,"8"-29"-6116,-9 3-2365,0 7-753,1 1 1,4-33-1,-3 47 261,-1 1 0,1-1-1,0 0 1,0 0 0,0 1 0,1-1-1,-1 1 1,1-1 0,0 1 0,0 0-1,0 0 1,0 0 0,1 0 0,-1 0-1,1 0 1,0 0 0,0 1 0,0-1-1,3-1 1,-3 3 123,-1 0 0,1 1 0,0-1 0,0 0 1,-1 1-1,1 0 0,0 0 0,0 0 0,-1 0 0,1 0 0,0 1 0,0-1 0,-1 1 1,1-1-1,0 1 0,-1 0 0,1 0 0,-1 0 0,1 1 0,-1-1 0,1 1 0,-1-1 1,0 1-1,0 0 0,0 0 0,0 0 0,0 0 0,0 0 0,0 0 0,1 4 0,9 9 434,-2 0-1,1 0 1,8 20-1,-18-33-327,8 19 515,-6-15-508,-1 0 1,1 0 0,0 0 0,0 0 0,1 0 0,-1-1 0,9 9-1,-11-19-3138,-1-6-1449</inkml:trace>
  <inkml:trace contextRef="#ctx0" brushRef="#br0" timeOffset="18081.62">13758 172 11843,'0'0'1354,"3"10"-401,41 94 2221,65 178 832,-106-275-3516,-1 1 1,0-1 0,-1 1-1,0-1 1,-2 13 3258,-12-34-2728,9 4-936,1 0 0,-1 0 0,2 0 0,-1 0 0,2-1 0,-1 1 0,1 0 0,1-1 0,0 1 1,0-1-1,4-17 0,-3 21-393,1 0 1,0 1-1,0-1 0,1 1 1,-1 0-1,1-1 0,1 1 1,4-6-1,-5 8-361,0 0-1,0 1 0,1-1 0,-1 1 1,1 0-1,0 0 0,0 0 0,0 0 1,0 1-1,1 0 0,-1 0 0,6-2 1,15-2-5579</inkml:trace>
  <inkml:trace contextRef="#ctx0" brushRef="#br0" timeOffset="18594.96">14501 495 8674,'0'0'5162,"-12"-7"-3127,6 4-1917,-3-2 499,0 0-1,0 1 1,0 0 0,-16-5 0,21 8-466,0 0 0,0 1 0,0-1 1,1 1-1,-1 0 0,0 0 1,0 0-1,0 0 0,0 1 0,1 0 1,-1-1-1,0 1 0,1 1 0,-1-1 1,0 0-1,1 1 0,0 0 1,-1 0-1,-4 3 0,3 0-53,0 0 0,0 1 0,0-1-1,0 1 1,1 0 0,0 1 0,0-1 0,1 1 0,-1-1-1,1 1 1,1 0 0,0 0 0,0 1 0,0-1 0,1 0-1,-1 14 1,1-18-80,1 0 0,0 0-1,0 1 1,1-1-1,-1 0 1,1 0 0,-1 0-1,1 0 1,0 0 0,0 0-1,0-1 1,1 1 0,-1 0-1,1 0 1,-1-1 0,1 1-1,0-1 1,0 0 0,0 1-1,1-1 1,-1 0 0,0 0-1,1 0 1,-1 0-1,1-1 1,0 1 0,-1-1-1,1 0 1,0 1 0,0-1-1,0-1 1,0 1 0,0 0-1,0-1 1,0 1 0,0-1-1,0 0 1,0 0 0,0 0-1,0 0 1,6-2 0,-5 1-5,0 1 0,1-1 0,-1 0 0,0 0 0,0-1 0,0 1 0,-1-1 0,1 0 0,0 0 0,-1 0 0,1-1 0,-1 1 0,1-1 0,-1 0 0,0 0 0,0 0 0,-1 0 0,1 0 0,-1-1 1,1 1-1,-1-1 0,0 0 0,0 0 0,-1 0 0,1 0 0,-1 0 0,0 0 0,1-6 0,2-9 8,-2 0 1,0 0-1,-1 0 1,-2-34-1,-4 10-149,-1 1 1,-2 0-1,-18-54 0,26 96 127,-1 0 1,1 0-1,0 0 0,0 0 0,0 0 0,0 0 0,0 0 0,0 0 1,0 0-1,0 0 0,0 0 0,0 0 0,0 0 0,0 0 0,-1 0 1,1 0-1,0 0 0,0 0 0,0 0 0,0 0 0,0 0 0,0 0 1,0 0-1,0 0 0,0 0 0,0 0 0,0 0 0,0 0 0,0 0 1,0 0-1,0 0 0,-1 0 0,1 0 0,0-1 0,0 1 1,0 0-1,0 0 0,0 0 0,0 0 0,0 14 15,3 25 189,12 16 249,3-1-1,2 0 1,2-2-1,53 91 1,-66-133-4374,-9-16-934</inkml:trace>
  <inkml:trace contextRef="#ctx0" brushRef="#br0" timeOffset="19022.69">14662 584 10202,'0'0'8909,"10"-2"-6571,-3 0-2090,0-1 0,0 1 0,-1-1 0,1 0 0,-1-1 0,1 0 0,-1 0 1,-1 0-1,8-6 0,-10 7-229,-1 0-1,1 0 1,-1 0 0,0 0 0,0 0-1,0 0 1,0 0 0,0-1 0,-1 1-1,1-1 1,-1 1 0,0-1 0,0 0-1,0 0 1,-1 1 0,1-1 0,-1 0-1,0 0 1,0 0 0,0 1 0,-1-1-1,1 0 1,-2-4 0,2 6-21,-1 1-1,1 0 1,-1-1 0,0 1 0,1 0-1,-1 0 1,0-1 0,0 1 0,1 0-1,-1 0 1,0 0 0,0 0 0,0 0-1,0 0 1,-1 0 0,1 1 0,0-1-1,0 0 1,0 0 0,-1 1-1,1-1 1,0 1 0,-1-1 0,1 1-1,-1 0 1,1 0 0,0-1 0,-1 1-1,1 0 1,-1 0 0,1 0 0,0 0-1,-1 1 1,1-1 0,-1 0 0,1 1-1,0-1 1,-1 1 0,0 0 0,-3 0 70,1 1 1,0-1-1,0 1 1,-1 0-1,2 1 1,-1-1-1,0 1 1,0-1-1,1 1 1,-1 0-1,-2 4 1,3-2 96,0-1 0,0 0 0,0 1 0,1 0 0,0 0 0,0 0 0,0 0 0,1 0 0,-1 0 0,1 0 1,0 0-1,1 0 0,0 1 0,-1-1 0,1 0 0,1 1 0,-1-1 0,3 10 0,-2-12-191,1 1 0,-1 0 0,1-1-1,0 0 1,0 1 0,0-1 0,1 0 0,-1 0 0,1 0 0,-1 0 0,1 0 0,0-1 0,0 1 0,0-1-1,1 0 1,-1 0 0,0 0 0,1 0 0,-1-1 0,1 1 0,0-1 0,0 0 0,-1 0 0,1 0-1,0-1 1,6 1 0,89 1-6155,-53-2-210</inkml:trace>
  <inkml:trace contextRef="#ctx0" brushRef="#br0" timeOffset="21111.52">15361 565 11090,'0'0'9678,"12"-12"-8856,-4 4-728,3-1-4,-2-1 0,1 0 0,-1-1 1,-1 1-1,0-2 0,0 1 0,-1-1 0,7-16 0,-4-1 51,-1 1 0,-1-2 0,6-50-1,-12 62-146,0-1 0,-2 1-1,0 0 1,-1 0 0,-1 0-1,0 0 1,-8-27 0,7 36 1,-1 1 1,0 0 0,-1 0 0,0 0 0,0 1 0,-1-1 0,-9-9 0,13 15 5,0 0 0,0 0 0,0 0 1,0 1-1,-1-1 0,1 1 0,0-1 1,-1 1-1,1 0 0,-1 0 1,1 0-1,-1 1 0,-3-2 0,5 2-1,-1 0 0,1 1 0,-1-1-1,1 0 1,-1 0 0,1 1 0,-1-1-1,1 1 1,0-1 0,-1 1 0,1 0-1,-1-1 1,1 1 0,0 0 0,0 0-1,0 0 1,-1 0 0,1 0 0,0 0-1,0 1 1,0-1 0,1 0 0,-1 0 0,-1 3-1,-4 8 33,0 1 0,1-1 0,1 1 0,0 0 0,0 0 0,2 0 0,-1 0 0,1 18 0,1 111 315,1-141-346,2 27 29,1 0-1,1 0 0,1 0 0,2-1 1,17 46-1,69 120-73,-45-99-80,-23-34 123,-24-55 4,0-1 0,0 1 0,0-1 1,0 1-1,-1 0 0,1 0 0,-1-1 1,-1 1-1,1 0 0,-1-1 0,-1 6 1,1-8 6,0 0 1,-1 0 0,1-1-1,-1 1 1,1-1 0,-1 1-1,0-1 1,0 0 0,0 0-1,1 1 1,-1-1 0,0-1-1,0 1 1,-1 0 0,1 0-1,0-1 1,0 1 0,0-1-1,0 0 1,0 0 0,-1 1-1,1-1 1,0-1 0,-4 1-1,-56-9 193,56 7-173,-1 0 0,1-1 0,-1 0-1,1 0 1,0-1 0,0 0 0,0 0-1,1 0 1,-1-1 0,1 0 0,0 0 0,-7-9-1,10 11-62,1 1-1,-1 0 0,1-1 0,-1 1 0,1-1 1,0 1-1,0-1 0,0 0 0,1 1 1,-1-1-1,0 0 0,1 0 0,0 1 0,0-1 1,0 0-1,0 0 0,0 0 0,0 0 0,1 1 1,0-1-1,-1 0 0,1 1 0,0-1 1,0 0-1,0 1 0,1-1 0,-1 1 0,0-1 1,1 1-1,0 0 0,0 0 0,0 0 0,4-4 1,16-13-880,49-32 1,-49 37 579,-1 0 1,33-32-1,-47 40 216,-1-1 0,0-1-1,0 1 1,-1-1 0,0 0 0,-1 0 0,1 0-1,-1-1 1,-1 1 0,0-1 0,3-14 0,3-79-312,-9 93 1394,0 12 977,1 17-1681,0 1 1,1-1 0,0 1 0,2-1-1,7 23 1,-9-36-183,1-1 0,0 0-1,0 1 1,0-1 0,1 0 0,-1 0-1,2-1 1,6 9 0,-8-12-63,0 1 0,0-1 0,0 1 0,0-1 0,0 0 0,1 0 1,-1-1-1,1 1 0,-1-1 0,1 1 0,0-1 0,0 0 0,-1-1 0,1 1 0,0-1 0,5 1 0,-7-1-3,1-1 1,-1 1-1,0 0 0,0 0 1,0-1-1,0 1 0,0-1 1,0 0-1,0 0 0,0 1 1,0-1-1,0-1 0,-1 1 1,1 0-1,0 0 0,0-1 0,-1 1 1,1-1-1,-1 1 0,3-4 1,-2 1-4,1 0 1,-1-1 0,0 0-1,0 1 1,0-1-1,-1 0 1,1 0 0,0-8-1,-1-1-41,0 1 0,0-1 0,-1 0 0,-1 1-1,-5-27 1,6 44-79,0 6 135,1-1 0,0 1 0,0-1 0,1 1 0,2 8 0,1-6 81,1-1 0,0 1 0,0-1-1,1 0 1,9 10 0,-13-18-69,-1 1 0,1-1 0,1 0 0,-1 0 0,0 0 0,1-1 0,-1 1 0,1-1 0,0 0 0,0 1 0,0-2 0,0 1 0,0 0 0,1-1 0,-1 0 0,0 0 0,9 1-1,-12-3 0,1 1-1,-1 0 1,1 0-1,-1-1 1,1 1-1,-1-1 0,1 1 1,-1-1-1,0 0 1,1 1-1,-1-1 1,0 0-1,0 0 0,0 0 1,1 0-1,-1 0 1,0 0-1,0 0 0,0-1 1,-1 1-1,1 0 1,0 0-1,0-1 1,-1 1-1,1-1 0,-1 1 1,1 0-1,-1-1 1,0 1-1,1-1 0,-1 1 1,0-2-1,2-58 131,-2 46-172,-14-136-1022,14 150 1017,1 1 0,-1-1 0,0 0 0,0 1 0,0-1 0,0 0 0,1 0 0,-1 1 0,0-1 0,0 0 0,1 1 1,-1-1-1,1 1 0,-1-1 0,1 1 0,-1-1 0,1 0 0,-1 1 0,1 0 0,-1-1 0,1 1 0,-1-1 0,1 1 1,0 0-1,-1-1 0,1 1 0,0 0 0,-1 0 0,1-1 0,0 1 0,-1 0 0,1 0 0,0 0 0,0 0 0,-1 0 1,1 0-1,0 0 0,-1 0 0,1 0 0,0 0 0,0 1 0,-1-1 0,1 0 0,0 0 0,-1 1 0,1-1 0,-1 0 1,1 1-1,0-1 0,-1 0 0,1 2 0,38 18-44,-23-8 47,0 0 0,-1 1 0,0 0 0,15 18 1,-26-26-1,0 0 1,0 0 0,0 1 0,0-1 0,-1 1-1,0 0 1,-1-1 0,1 1 0,-1 1 0,0-1 0,0 0-1,-1 1 1,0-1 0,0 0 0,0 1 0,-1 10-1,-2-15 18,1 1 0,0-1 0,0 1-1,-1-1 1,1 1 0,-1-1-1,0 0 1,0 0 0,0 0 0,0 0-1,0 0 1,0-1 0,0 1 0,-1-1-1,1 1 1,-1-1 0,1 0-1,-1 0 1,1 0 0,-1 0 0,0 0-1,1-1 1,-1 1 0,0-1 0,0 1-1,0-1 1,1 0 0,-1 0 0,0-1-1,0 1 1,1 0 0,-1-1-1,-5-1 1,8 1-10,-1 0 1,0 1-1,1-1 0,-1 0 1,1 0-1,-1 1 0,1-1 0,-1 0 1,1 0-1,0 0 0,-1 1 1,1-1-1,0 0 0,0 0 0,-1 0 1,1 0-1,0 0 0,0 0 1,0 1-1,0-1 0,0 0 0,0 0 1,1 0-1,-1 0 0,0 0 1,0 0-1,1 1 0,-1-1 0,0 0 1,1 0-1,-1 0 0,1 1 1,-1-1-1,1 0 0,-1 0 0,1 1 1,0-1-1,-1 0 0,1 1 1,0-1-1,-1 1 0,1-1 0,0 1 1,1-1-1,35-24-656,-37 24 630,22-10-418,-7 3 60,0 0-1,24-20 1,-36 26 421,0 0 1,0-1 0,0 1 0,-1-1 0,1 0 0,-1 0 0,0 0 0,0 0 0,0 0 0,0-1 0,0 1 0,-1 0 0,0-1 0,1 0 0,-1 1 0,-1-1 0,1 0 0,0-5-1,-1 9 317,0 32 74,0-25-399,1 0 1,0 0-1,0 0 1,1 0-1,-1-1 0,2 1 1,-1 0-1,1-1 1,0 1-1,0-1 0,1 0 1,-1 0-1,1 0 1,1 0-1,-1-1 0,1 0 1,0 0-1,0 0 1,1 0-1,-1-1 0,1 0 1,0 0-1,0 0 1,0-1-1,1 0 1,-1 0-1,1-1 0,0 0 1,0 0-1,0-1 1,0 1-1,0-1 0,0-1 1,0 1-1,0-1 1,0-1-1,0 1 0,0-1 1,0 0-1,7-3 1,-9 2-31,-1 0 1,0 0 0,0 0 0,0 0 0,-1-1 0,1 0 0,-1 0 0,1 0 0,-1 0 0,0 0 0,0-1 0,0 1-1,0-1 1,-1 0 0,0 0 0,0 0 0,0 0 0,0 0 0,0 0 0,-1-1 0,0 1 0,0-1 0,0 1 0,0-1-1,-1 1 1,0-9 0,1 9-12,-1 0 1,0 0-1,0 0 0,0 0 0,-1 0 0,1 0 0,-1 0 1,0 0-1,0 0 0,0 1 0,-1-1 0,1 0 0,-1 1 0,0-1 1,0 1-1,0-1 0,-1 1 0,1 0 0,-1 0 0,1 0 1,-1 1-1,0-1 0,0 0 0,-1 1 0,1 0 0,0 0 1,-1 0-1,1 0 0,-1 0 0,-6-1 0,9 3 7,-1-1 0,1 1 0,-1 0 0,1 0 0,-1 0 0,1 0 0,-1 0 0,1 0 0,-1 1 0,1-1 0,-1 0 0,1 1 0,-1-1 0,1 1 0,0-1 0,-1 1 0,1 0 0,0 0 0,0-1 0,-1 1 0,1 0 0,0 0 0,0 0 0,-1 2 0,0 0 14,-1 1 1,1-1 0,0 1-1,1 0 1,-1-1-1,0 1 1,1 0 0,-1 8-1,-1 3 144,1 1-1,1 0 0,1 25 1,0-39-141,0 1 0,0-1 0,1 1 0,-1 0 0,1-1 0,-1 0-1,1 1 1,0-1 0,0 1 0,0-1 0,0 0 0,0 0 0,1 1 0,-1-1 0,1 0 0,-1 0 0,1 0 0,0-1 0,-1 1 0,1 0-1,0-1 1,0 1 0,1-1 0,-1 1 0,0-1 0,0 0 0,1 0 0,-1 0 0,0 0 0,1-1 0,-1 1 0,1-1 0,-1 1 0,5-1 0,-3 0-1,0 0 1,0 0 0,0-1 0,0 1 0,0-1-1,-1 0 1,1 0 0,0 0 0,-1-1 0,1 0 0,-1 1-1,1-1 1,-1 0 0,0-1 0,1 1 0,-1 0 0,-1-1-1,1 0 1,0 0 0,-1 0 0,1 0 0,2-4-1,23-57-200,-25 54-64,1 0 1,0 0 0,1 0 0,0 0-1,0 1 1,1 0 0,0 0-1,1 0 1,13-13 0,-20 21 233,1 0 0,0 0 0,1 1 0,-1-1 0,0 0 0,0 0 0,0 1-1,0-1 1,1 0 0,-1 1 0,0-1 0,0 1 0,1 0 0,-1-1 0,0 1 0,1 0 0,-1 0 0,1 0 0,-1 0 0,0 0 0,1 0 0,-1 0 0,0 0 0,1 1 0,-1-1 0,0 0 0,1 1 0,-1 0-1,0-1 1,0 1 0,1-1 0,-1 1 0,0 0 0,0 0 0,0 0 0,0 0 0,0 0 0,0 0 0,0 0 0,0 0 0,-1 0 0,1 0 0,0 0 0,-1 1 0,1-1 0,0 0 0,-1 0 0,1 3 0,5 10 200,-1 0 1,0 1 0,4 25 0,-4-15 95,2 1 666,-5-19 566,1-24-571,-3 12-917,2-2-143,-1 0 0,1 0 1,1 0-1,-1 1 0,1-1 0,0 1 0,0 0 1,1 0-1,0 0 0,0 0 0,1 0 0,-1 1 1,1 0-1,0 0 0,1 0 0,8-5 0,-12 7 62,1 1-1,1 1 1,-1-1-1,0 0 1,0 1-1,1 0 1,-1-1-1,1 1 1,-1 1-1,1-1 0,-1 0 1,1 1-1,0 0 1,-1 0-1,1 0 1,-1 0-1,1 0 1,0 1-1,-1 0 1,1 0-1,-1 0 1,1 0-1,-1 0 0,0 1 1,1-1-1,-1 1 1,0 0-1,0 0 1,0 0-1,0 0 1,-1 1-1,1-1 1,3 4-1,12 16 421,-1 1 0,-1 0 0,26 50 0,-63-83-5003,3-3-4573</inkml:trace>
  <inkml:trace contextRef="#ctx0" brushRef="#br0" timeOffset="21510.19">16222 61 104,'0'0'18252,"60"15"-18076,-13 0-176,-6-1-1840,0 0-5138</inkml:trace>
  <inkml:trace contextRef="#ctx0" brushRef="#br0" timeOffset="21909.03">17291 546 10922,'0'0'12995,"2"-13"-20589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2:42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7 9074,'0'0'8136,"-4"-1"-6670,3 0-1162,0 0 1,0 1-1,0-1 0,-1 1 1,1-1-1,0 1 0,-1-1 1,1 1-1,0 0 1,-1 0-1,1 0 0,-1-1 1,1 1-1,0 1 0,-1-1 1,-1 0-1,-16 13 1384,15-7-1623,0-1-1,1 1 0,-1-1 0,1 1 1,1 0-1,-4 12 0,4-13-29,0 0 0,1 0 0,0 0 0,0 1 0,0-1 1,1 0-1,0 1 0,0-1 0,0 0 0,0 0 0,1 1 0,0-1 0,0 0 0,1 0 0,-1 0 0,1 0 0,0 0 0,4 6 0,-3-7-22,-1 0-1,1-1 1,1 0 0,-1 1-1,0-1 1,1-1-1,0 1 1,-1 0-1,1-1 1,0 0 0,0 0-1,1 0 1,-1 0-1,0-1 1,0 1 0,1-1-1,-1 0 1,1-1-1,-1 1 1,1-1-1,7 0 1,-8 0 1,1 0-1,0-1 1,-1 1-1,1-1 1,-1 0 0,0-1-1,1 1 1,-1-1 0,0 0-1,0 0 1,0 0-1,0 0 1,0-1 0,0 0-1,-1 0 1,1 0-1,-1 0 1,0 0 0,0 0-1,0-1 1,0 0-1,0 0 1,-1 0 0,0 0-1,0 0 1,0 0-1,0 0 1,-1-1 0,0 1-1,0 0 1,0-1-1,0 1 1,0-1 0,-1 0-1,0 1 1,0-1-1,0 1 1,-1-1 0,-1-6-1,0 7-8,0-1-1,0 1 0,0 1 1,-1-1-1,1 0 1,-1 0-1,0 1 1,0 0-1,0 0 1,-1-1-1,1 2 0,-1-1 1,1 0-1,-1 1 1,0 0-1,0 0 1,0 0-1,0 0 0,-1 0 1,1 1-1,0 0 1,-1 0-1,1 0 1,-1 1-1,1-1 0,-1 1 1,1 0-1,-1 0 1,1 1-1,-6 0 1,7 1-10,0 0 1,0 1-1,0-1 1,0 1-1,0 0 1,0-1 0,1 1-1,0 0 1,-1 0-1,1 1 1,0-1 0,1 0-1,-1 1 1,1-1-1,-1 1 1,0 4-1,-1 2 0,0 0-1,1 0 0,0 0 0,-1 20 1,4-28-4,-1 1 0,0 0 0,1 0 1,0-1-1,-1 1 0,1 0 1,0-1-1,0 1 0,1-1 0,-1 1 1,0-1-1,1 0 0,0 1 1,-1-1-1,1 0 0,0 0 0,0 0 1,0 0-1,0-1 0,1 1 1,-1 0-1,0-1 0,1 0 0,-1 1 1,1-1-1,-1 0 0,1 0 1,0-1-1,-1 1 0,1 0 0,0-1 1,0 0-1,-1 0 0,1 0 1,0 0-1,0 0 0,0 0 0,-1 0 1,1-1-1,0 0 0,-1 1 1,5-3-1,-4 2 12,-1 0-1,0 0 1,0-1 0,0 1 0,0 0 0,-1-1-1,1 1 1,0-1 0,0 0 0,-1 1 0,1-1-1,-1 0 1,0 0 0,1 0 0,-1 0 0,0 0 0,0 0-1,0-1 1,-1 1 0,1 0 0,0 0 0,-1-1-1,0 1 1,1 0 0,-1-1 0,0 1 0,0 0-1,0-1 1,-1 1 0,1 0 0,0-1 0,-1 1-1,0 0 1,1-1 0,-3-3 0,2 3 0,-1 0 0,1 0 0,-1 0 0,0 0 1,1 0-1,-1 0 0,-1 1 0,1-1 0,0 1 0,-1-1 1,1 1-1,-1 0 0,0 0 0,0 0 0,0 0 0,0 0 1,0 1-1,0 0 0,0-1 0,0 1 0,0 0 0,-1 0 0,1 1 1,-5-1-1,6 1-15,1 1 1,-1 0 0,1 0-1,-1 0 1,1 0 0,-1 0-1,1 0 1,0 0 0,0 1-1,-1-1 1,1 0 0,0 1-1,0-1 1,0 1 0,1-1-1,-1 1 1,0-1 0,1 1-1,-1 0 1,0-1 0,1 1-1,0 0 1,0 0 0,-1-1-1,1 1 1,0 0 0,0 2-1,0 0 0,-1 0 1,1 0-1,0 1 0,0-1 0,0 0 1,1 0-1,-1 0 0,1 0 0,0 0 1,0 0-1,3 7 0,-4-11 10,1 1-1,-1 0 1,1 0 0,-1-1-1,1 1 1,-1 0 0,1 0-1,0-1 1,-1 1 0,1-1-1,0 1 1,-1-1 0,1 1 0,0-1-1,0 1 1,-1-1 0,1 1-1,0-1 1,0 0 0,0 0-1,0 1 1,0-1 0,-1 0-1,1 0 1,0 0 0,0 0-1,0 0 1,0 0 0,0 0-1,0 0 1,0-1 0,-1 1-1,1 0 1,0 0 0,0-1-1,0 1 1,0 0 0,-1-1-1,1 1 1,0-1 0,0 1-1,-1-1 1,1 0 0,0 1-1,-1-1 1,1 1 0,-1-1-1,1 0 1,-1 0 0,1-1-1,2-1 23,-1 0 0,0-1 0,0 1 0,-1-1 0,1 0 0,-1 1 0,0-1 0,0 0 0,1-8 0,-2 10 3,0 0-1,0 0 1,0 0 0,0 0-1,-1-1 1,1 1-1,-1 0 1,1 0-1,-1 0 1,0 0-1,0 0 1,0 1-1,0-1 1,0 0-1,0 0 1,0 1-1,-1-1 1,1 0 0,-1 1-1,1-1 1,-1 1-1,0 0 1,1 0-1,-3-2 1,2 3-97,1-1 0,0 1-1,0-1 1,-1 1 0,1-1 0,0 1 0,-1 0 0,1 0 0,-1 0 0,1 0 0,0 0 0,-1 0 0,1 0-1,0 0 1,-3 1 0,2 0-310,1 0 1,-1 0-1,1-1 0,-1 1 0,1 0 0,-1 0 0,1 1 0,0-1 1,-1 0-1,1 0 0,0 1 0,0-1 0,0 0 0,-2 4 0,-2 4-6065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5:29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26 413 9274,'0'0'3235,"2"11"-1782,78 370 6312,-78-372-7586,5 24 891,-1 0 1,3 56 1302,-23-125-1022,-14-49-1568,-35-116-1472,55 167 1191,1 0 1,2 0-1,1 0 1,1-37-1,3 67 460,0 1 0,0 0 0,1 0 0,-1-1 0,0 1 0,1 0 0,0 0 0,0 0 0,0-1 0,0 1 0,1 0 0,-1 0 0,1 1 0,-1-1 0,1 0 0,0 1 0,0-1 0,0 1 0,1-1 0,-1 1 0,1 0 0,-1 0 0,1 0 0,0 0 0,-1 0 0,1 1 0,0-1 0,4 0 1,-2 1 27,0 0 0,1 0 0,-1 0 1,0 1-1,0 0 0,1 0 1,-1 0-1,0 1 0,0 0 0,0 0 1,1 0-1,-1 1 0,0-1 1,0 1-1,-1 0 0,1 1 0,6 3 1,-4-1 20,1 0 1,-1 0-1,0 1 1,-1 0-1,1 0 1,-1 1-1,0 0 1,-1 0-1,0 0 1,0 1-1,0 0 1,-1 0-1,0 0 1,-1 0-1,0 0 1,0 1 0,0 0-1,-1-1 1,1 14-1,-3-15 59,0 0 0,0 0 0,0 0 0,-1 0 0,0-1 0,-1 1 0,1 0 0,-1 0 0,0-1 0,-1 1 0,0-1 0,0 0 0,0 0 0,-1 0 0,0 0 0,0-1 0,0 1 0,-1-1 0,0 0 0,0 0 0,0-1 0,0 1 0,-1-1 0,0-1 0,-10 6-1,14-7-38,0-1-1,0 0 1,0 0-1,0-1 0,0 1 1,0 0-1,0-1 0,0 1 1,0-1-1,0 0 0,-1 0 1,1 0-1,0 0 0,0 0 1,0 0-1,-1 0 0,1-1 1,0 1-1,0-1 0,0 0 1,-3-1-1,4 1-33,-1 0-1,1 0 1,0 0 0,0 0 0,0-1-1,0 1 1,0 0 0,0 0 0,1-1-1,-1 1 1,0-1 0,1 1 0,-1-1-1,1 1 1,-1-1 0,1 1 0,0-1-1,0 1 1,-1-1 0,1 1 0,0-1 0,1 1-1,-1-1 1,0 0 0,0 1 0,1-1-1,-1 1 1,0-1 0,1 1 0,1-3-1,-1 2-8,0 0-1,1 0 0,-1 0 0,1 0 0,0 0 1,0 0-1,0 0 0,0 0 0,0 1 1,0-1-1,0 1 0,1-1 0,-1 1 1,0 0-1,1 0 0,-1 0 0,1 0 1,-1 1-1,1-1 0,3 0 0,60-7-127,-55 7 106,41-1-194,54-5 97,-98 6 132,1 0 0,-1-1 0,1 0 0,-1-1 0,0 0-1,0 0 1,0-1 0,-1 0 0,11-6 0,-15 7 7,-1 0-1,1 1 1,-1-1 0,1 0-1,-1 0 1,0 0-1,0 0 1,0-1 0,0 1-1,-1 0 1,0-1 0,1 1-1,-1-1 1,0 0-1,-1 1 1,1-1 0,-1 0-1,1 1 1,-1-1-1,0 0 1,-1 0 0,1 1-1,-1-1 1,1 0 0,-1 1-1,0-1 1,-1 0-1,1 1 1,0 0 0,-1-1-1,-2-2 1,2 1-5,0 1-1,-1-1 1,0 1-1,1 0 1,-2 0-1,1 1 1,0-1-1,-1 0 1,1 1 0,-1 0-1,0 0 1,0 0-1,0 0 1,-1 1-1,1 0 1,-1 0-1,1 0 1,-1 0 0,0 1-1,1-1 1,-1 1-1,-10 0 1,14 1-2,-1 0-1,1 1 1,0-1 0,-1 1-1,1-1 1,0 1 0,0 0 0,-1 0-1,1-1 1,0 1 0,0 0 0,0 0-1,0 0 1,0 0 0,0 0-1,0 0 1,1 1 0,-1-1 0,0 0-1,1 0 1,-1 1 0,0-1 0,1 0-1,0 1 1,-1-1 0,1 0-1,0 1 1,-1-1 0,1 3 0,-2 50 180,2-45-115,0 2 7,1 0-1,0 0 1,1-1 0,0 1-1,0-1 1,1 1 0,1-1-1,0 0 1,0 0-1,1 0 1,12 17 0,-14-22-115,1 0 1,0 0 0,0-1-1,0 1 1,1-1 0,-1-1-1,1 1 1,0 0 0,0-1 0,0 0-1,1 0 1,-1-1 0,1 1-1,-1-1 1,1-1 0,0 1-1,0-1 1,0 0 0,0 0-1,0 0 1,0-1 0,0 0 0,7-1-1,-2-1-891,-1 0 0,1 0 0,-1-1 0,1 0 0,-1-1 0,12-6 0,11-11-5319</inkml:trace>
  <inkml:trace contextRef="#ctx0" brushRef="#br0" timeOffset="413.13">781 365 12779,'0'0'4505,"-12"2"-2298,4-1-1822,-1 0 0,1 1 0,0 0 0,0 0 0,0 1 0,0 0 0,-15 8 0,20-9-294,-1 1 0,0 0 0,1 0 0,-1 0 0,1 0 1,0 0-1,0 1 0,0-1 0,1 1 0,-1 0 0,1 0 0,0 0 0,0 0 0,0 0 0,0 0 0,1 1 1,0-1-1,0 0 0,0 1 0,0 4 0,0 1-33,1 0 1,0-1-1,0 1 1,1 0-1,1-1 1,-1 1-1,1 0 0,1-1 1,0 0-1,0 0 1,1 0-1,7 12 1,-9-17-199,1 0 0,-1-1 0,1 1 0,0 0 0,1-1 0,-1 1 0,0-1 0,1 0 0,0 0 0,0-1 1,0 1-1,0-1 0,0 0 0,1 0 0,-1 0 0,0 0 0,1-1 0,0 0 0,-1 0 0,1 0 0,0 0 0,-1-1 1,1 0-1,0 0 0,0 0 0,-1-1 0,9-1 0,-6 0-783,0 0 0,0 0 0,0-1 0,0 0 1,-1 0-1,0 0 0,1-1 0,9-8 0,10-13-6200</inkml:trace>
  <inkml:trace contextRef="#ctx0" brushRef="#br0" timeOffset="812.22">865 0 11546,'0'0'1403,"3"10"64,23 72 2287,16 51 112,42 225 0,-84-348-3825,-4-14-179,-11-26-1399,6 13-718,-8-14-4339</inkml:trace>
  <inkml:trace contextRef="#ctx0" brushRef="#br0" timeOffset="813.22">710 241 13379,'0'0'2176,"73"-22"-1656,-30 12-87,5 2-273,4 2-160,19 6-329,-13 1-1319,-8 9-1264</inkml:trace>
  <inkml:trace contextRef="#ctx0" brushRef="#br0" timeOffset="1232.23">1228 597 12803,'0'0'4493,"-5"-11"-2601,3 8-1749,-30-75 1134,31 73-1276,-1 0 0,0 0-1,1 0 1,0 0 0,1 0-1,-1 0 1,1 0 0,0 0 0,0 0-1,0-1 1,1 1 0,0 0 0,0 0-1,0 0 1,0 0 0,3-5-1,-2 8-9,-1 0 0,1 1 0,0-1 0,-1 1 0,1-1-1,0 1 1,0 0 0,0-1 0,0 1 0,0 0 0,0 0-1,0 1 1,0-1 0,0 0 0,1 1 0,-1-1-1,0 1 1,0 0 0,1 0 0,-1 0 0,0 0 0,1 0-1,-1 0 1,0 1 0,0-1 0,1 1 0,-1-1 0,0 1-1,0 0 1,3 1 0,3 2-3,0-1-1,0 1 1,0 0 0,-1 1-1,1 0 1,10 9 0,-2 4 35,-1 0 1,0 1 0,-1 0 0,-1 1-1,12 27 1,6 8 877,-31-55-984,1 0 1,-1 1 0,0-1 0,0 0 0,1 1 0,-1-1 0,0 0 0,0 0-1,1 1 1,-1-1 0,0 0 0,0 0 0,1 0 0,-1 1 0,0-1-1,1 0 1,-1 0 0,0 0 0,1 0 0,-1 0 0,1 0 0,-1 0 0,0 0-1,1 0 1,-1 0 0,0 0 0,1 0 0,-1 0 0,0 0 0,1 0 0,-1 0-1,1 0 1,-1 0 0,0 0 0,1-1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5:1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81 7826,'0'0'11373,"9"-24"-5755,-17 17-5489,0 1 0,-1 0 0,0 1 0,0 0 0,0 0 0,-1 1 0,0 0 0,1 1 0,-1 0-1,0 1 1,-1 0 0,1 0 0,0 1 0,-13 0 0,4 0-92,1 2 0,0 0 0,0 0 0,0 2 0,0 0 0,1 1 0,-24 9 0,35-10-23,0 0-1,0 0 1,1 0-1,-1 1 1,1 0-1,0 0 1,0 1 0,0 0-1,0-1 1,1 1-1,0 1 1,0-1-1,1 1 1,-1-1 0,1 1-1,0 0 1,1 0-1,-1 1 1,1-1-1,0 0 1,-1 9-1,3-10-18,-1 0-1,0 1 0,1-1 0,0 0 1,0 0-1,1 0 0,0 0 0,-1 1 1,2-1-1,-1 0 0,1 0 0,-1-1 1,1 1-1,0 0 0,1 0 0,-1-1 1,1 0-1,0 1 0,0-1 0,1 0 1,-1 0-1,1-1 0,0 1 0,0-1 1,0 0-1,0 0 0,7 4 0,17 5-59,0 0 0,1-2 0,48 10 0,-43-11-69,0 0 1,43 19-1,-55-17 48,0 0 1,-1 2-1,-1 0 1,27 22-1,-42-31 84,0 0-1,-1 0 1,1 0-1,-1 1 1,0-1-1,0 1 1,0 0-1,0 1 1,-1-1-1,0 1 1,0-1-1,-1 1 1,1 0-1,-1 0 1,0 0-1,-1 0 1,0 0-1,0 1 1,0-1-1,-1 0 1,1 0-1,-2 8 1,-1-10 26,1 0 1,-1 0 0,0 0 0,-1 0 0,1-1 0,-1 1 0,1-1 0,-1 0 0,0 0 0,0 0 0,0 0 0,-1 0-1,1 0 1,-1-1 0,0 0 0,1 0 0,-1 0 0,0 0 0,0 0 0,0-1 0,-8 2 0,-5 2 181,1-1-1,-1-1 1,0-1 0,-21 1 0,24-3-80,-1 0 0,0-2 0,1 1-1,-1-2 1,1 0 0,-1-1 0,-20-8 0,-2-5-185,-48-30 0,51 27-154,11 13-911,23 7 939,-1 0 0,0 0 0,1 0 0,-1 1 0,1-1 0,-1 0 0,1 0 0,-1 1 0,1-1 0,-1 0 0,1 1 0,-1-1 0,1 1 0,-1-1 0,1 0 1,-1 1-1,1-1 0,0 1 0,-1-1 0,1 1 0,0 0 0,-1 0 0,-4 13-7029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5:10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 2593,'0'0'16695,"-4"-1"-15096,3 1-1441,0 0 0,0 0-1,-1 0 1,1 0 0,0 1-1,0-1 1,0 0 0,0 0 0,-1 1-1,1-1 1,0 1 0,0-1 0,0 1-1,0-1 1,0 1 0,0-1-1,0 1 1,0 0 0,0 0 0,1 0-1,-1-1 1,-1 3 0,-12 32 1503,12-27-1539,1 0 0,-1-1 0,1 1 0,1 0 0,-1 0-1,1 0 1,1 0 0,-1 0 0,4 13 0,-3-19-115,-1 1 1,1 0-1,0-1 0,1 1 0,-1-1 1,0 1-1,1-1 0,-1 0 0,1 0 1,0 1-1,0-1 0,0 0 1,0 0-1,0-1 0,0 1 0,0 0 1,1-1-1,-1 1 0,1-1 0,-1 0 1,1 0-1,-1 0 0,1 0 1,0 0-1,-1-1 0,1 1 0,0-1 1,0 0-1,-1 0 0,5 0 1,-4 0 3,0 0 1,0 0 0,-1 0-1,1-1 1,0 1 0,-1-1 0,1 1-1,0-1 1,-1 0 0,1 0-1,-1 0 1,0-1 0,1 1-1,-1-1 1,0 1 0,0-1 0,0 0-1,0 0 1,0 1 0,0-1-1,0-1 1,-1 1 0,1 0 0,-1 0-1,1-1 1,-1 1 0,0-1-1,0 1 1,0-1 0,0 1-1,-1-1 1,1 0 0,-1 1 0,1-5-1,-1 2 5,1-1 0,-1 1 1,-1 0-1,1 0 0,-1 0 0,0-1 0,0 1 0,0 0 0,-1 0 0,0 0 0,0 1 0,0-1 0,0 0 0,-1 1 0,0-1 0,0 1 0,-5-6 0,7 8-8,0 1 0,-1-1-1,1 1 1,-1-1-1,1 1 1,-1-1 0,1 1-1,-1 0 1,0 0-1,0 0 1,0 0-1,1 0 1,-1 0 0,0 0-1,0 1 1,0-1-1,-1 1 1,1-1 0,0 1-1,0 0 1,0 0-1,0 0 1,0 0 0,-3 0-1,3 2-5,0-1 0,0 1 0,0 0 0,0-1 0,0 1-1,0 0 1,1 0 0,-1 1 0,0-1 0,1 0 0,0 0 0,-1 1 0,1-1-1,0 1 1,1-1 0,-1 1 0,0-1 0,0 4 0,-2 3-6,1-1 0,0 1 1,1 0-1,0 0 0,0 0 0,1 15 1,0-23-4,0 1 1,0 0 0,1 0 0,-1 0-1,1 0 1,-1 0 0,1 0 0,0-1-1,0 1 1,0 0 0,0 0 0,0-1 0,0 1-1,0-1 1,0 1 0,1-1 0,-1 0-1,0 1 1,1-1 0,-1 0 0,1 0-1,0 0 1,-1 0 0,1 0 0,0 0-1,0 0 1,-1-1 0,1 1 0,0-1-1,0 1 1,0-1 0,0 0 0,0 0-1,0 0 1,3 0 0,-3 1 11,0-1-1,0 0 1,0 0 0,0 0 0,0 0-1,0 0 1,0 0 0,-1 0-1,1-1 1,0 1 0,0-1 0,0 1-1,0-1 1,-1 0 0,1 1-1,0-1 1,0 0 0,-1 0 0,1 0-1,-1-1 1,1 1 0,-1 0-1,0-1 1,1 1 0,-1-1 0,0 1-1,0-1 1,0 1 0,0-1-1,0 0 1,0 1 0,0-1-1,-1 0 1,1 0 0,-1 0 0,1 0-1,-1 1 1,0-1 0,0 0-1,0 0 1,0 0 0,0 0 0,0 0-1,-1-3 1,0 0 16,0-1 1,-1 1-1,0-1 1,0 1-1,-1 0 1,1-1-1,-1 1 0,0 0 1,-1 1-1,1-1 1,-1 1-1,0-1 1,0 1-1,-5-4 0,6 5-15,-1 0 0,0 1-1,0-1 1,0 1 0,0 0-1,0 0 1,0 0 0,-1 0 0,1 1-1,-1 0 1,-4-1 0,8 3-19,0 1 1,0-1 0,1 1 0,-1 0-1,1-1 1,-1 1 0,1 0 0,0-1-1,-1 1 1,1 0 0,0 0 0,0-1-1,0 1 1,1 0 0,-1 0 0,1 1-1,-1 0 1,1 6-5,1 1 0,1-1 0,-1 0 0,1 0 0,1 0-1,0 0 1,0-1 0,7 11 0,-9-14 4,1-1-1,0 0 1,0 0 0,0 0-1,0 0 1,1 0 0,-1 0 0,1-1-1,0 0 1,0 0 0,1 0 0,-1 0-1,0-1 1,1 0 0,0 0 0,-1 0-1,7 2 1,-10-4 8,0 0 1,0 0-1,0 0 0,0 0 1,0 0-1,0 0 0,0 0 0,-1 0 1,1-1-1,0 1 0,0 0 1,0-1-1,0 1 0,0 0 0,-1-1 1,1 1-1,0-1 0,0 1 1,-1-1-1,1 0 0,0 1 1,-1-1-1,1 0 0,0 1 0,-1-1 1,1-1-1,7-28 17,-8 25 8,0-1 0,0 1 0,0-1 0,-1 0 0,0 1 0,0-1 0,-1 1 0,-3-10 0,4 12-8,-1 0 1,1 1-1,-1-1 0,0 1 0,0 0 0,0 0 0,0 0 0,0 0 0,0 0 0,0 0 0,-1 0 0,1 1 0,-1-1 0,0 1 0,1-1 1,-1 1-1,0 0 0,0 0 0,-3 0 0,6 40-3860,2-26-3120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5:41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4464 16 10082,'0'0'12714,"0"7"-12169,23 174 3319,-6-61-2623,20 100 1109,-39-229-2635,-1-18-2262,7 6-2443,5 0-3629</inkml:trace>
  <inkml:trace contextRef="#ctx0" brushRef="#br0" timeOffset="496.07">4849 137 13451,'0'0'4825,"-1"12"-2767,1 27-878,2 0 0,2 0 0,9 43 1,-12-79-1077,28 140 4746,-47-170-3388,11 12-1502,1 1 0,0-1 0,1 0 0,1-1-1,1 1 1,0-1 0,-1-20 0,3-113-1451,1 134 1277,0 8 98,0 0-1,1 1 1,0-1 0,0 0 0,0 1 0,1-1-1,0 0 1,0 1 0,1 0 0,-1 0-1,1 0 1,1 0 0,-1 0 0,1 0-1,0 1 1,1 0 0,-1 0 0,1 0-1,8-6 1,-6 6 2,0 1 0,1 0 0,0 0-1,0 1 1,0 0 0,1 0 0,-1 1-1,1 0 1,-1 1 0,1-1 0,0 2-1,-1-1 1,1 1 0,12 2 0,-19-2 113,1 0 1,-1 0-1,0 0 1,0 1 0,0-1-1,0 1 1,0-1-1,1 1 1,-1 0-1,0 0 1,0 0 0,-1 0-1,1 0 1,0 0-1,0 0 1,0 1-1,-1-1 1,1 1-1,-1-1 1,1 1 0,-1 0-1,0-1 1,1 1-1,-1 0 1,0 0-1,0 0 1,0 0 0,0 0-1,-1 0 1,1 0-1,-1 0 1,1 0-1,-1 1 1,0-1 0,1 0-1,-1 0 1,0 0-1,-1 0 1,1 1-1,0-1 1,-1 0-1,1 0 1,-1 0 0,-1 3-1,-1 6 106,0 1 0,-2-1 0,1-1 0,-1 1 0,-1-1 0,-13 19 0,-22 18 202,27-33-171,1 0 0,-15 24-1,27-37-133,1 1 0,-1-1 0,1 0 0,0 1-1,-1-1 1,1 1 0,0-1 0,0 1-1,0-1 1,0 1 0,0-1 0,0 0 0,0 1-1,1-1 1,-1 1 0,1-1 0,-1 1-1,1-1 1,-1 0 0,1 1 0,0-1 0,-1 0-1,1 0 1,0 0 0,0 1 0,0-1 0,0 0-1,0 0 1,0 0 0,0 0 0,0-1-1,1 1 1,0 1 0,52 30-31,-42-25 37,60 38-34,-54-32 169,0-1 0,1 0-1,0-1 1,1-1 0,0-1-1,1-1 1,35 9-1,-88-37-1110,12 3-7680</inkml:trace>
  <inkml:trace contextRef="#ctx0" brushRef="#br0" timeOffset="966.53">5700 504 13275,'0'0'10466</inkml:trace>
  <inkml:trace contextRef="#ctx0" brushRef="#br0" timeOffset="-3714.9">2147 327 7434,'0'0'7201,"-3"-2"-6141,2 2-939,-1-1-1,1 0 0,0 0 0,0 1 1,0-1-1,-1 1 0,1-1 0,0 1 0,0 0 1,-1-1-1,1 1 0,0 0 0,-1 0 1,1 0-1,0 0 0,-1 0 0,1 0 1,0 0-1,-1 0 0,1 1 0,0-1 1,-1 0-1,1 1 0,0-1 0,0 1 0,-1-1 1,1 1-1,0 0 0,0 0 0,0-1 1,0 1-1,0 0 0,0 0 0,-1 1 1,-2 4-34,1-1 0,0 1 0,0-1-1,0 1 1,0 0 0,-2 12 0,3-12-59,0 1 0,0 0 0,1-1-1,0 1 1,0 0 0,0 0 0,1 0 0,0 0-1,1 0 1,0 0 0,0-1 0,0 1-1,1 0 1,0 0 0,0-1 0,0 1-1,1-1 1,0 0 0,0 0 0,1 0-1,7 9 1,-5-9 14,-1 0 0,2-1 0,-1 1 0,0-1 0,1-1 0,0 0 0,0 0 0,1 0 0,-1 0 0,1-1 0,-1-1 0,1 1 0,0-1 0,0-1 0,0 1 0,0-1 0,16-1 0,-22 0 2,0 0-1,-1 0 0,1 0 0,-1-1 0,1 1 1,0 0-1,-1-1 0,1 0 0,-1 1 1,1-1-1,-1 0 0,1 0 0,-1 0 1,0 0-1,1 0 0,-1 0 0,0 0 0,0 0 1,0 0-1,2-3 0,0 0 13,-1 0-1,0 0 1,0 0 0,-1 0-1,1-1 1,-1 1-1,2-9 1,-2 3-27,0 1-1,0-1 1,-1 0-1,0 0 1,-1 0-1,-4-18 1,2 19-14,-1 0 1,0 1-1,0-1 1,-1 1-1,0 0 1,-1 1-1,0-1 1,0 1-1,0 0 1,-14-11-1,14 13-18,1 0-1,-2 1 0,1 0 1,0 0-1,-1 0 1,1 0-1,-1 1 0,0 0 1,0 1-1,-1 0 0,1 0 1,0 0-1,-1 1 0,-7 0 1,13 1-69,1 0 0,-1 0 0,1 0 1,-1 1-1,1-1 0,-1 1 0,1 0 1,-1-1-1,1 1 0,-1 0 0,1 0 1,0-1-1,0 1 0,-1 0 0,1 0 0,0 1 1,0-1-1,0 0 0,0 0 0,0 1 1,0-1-1,-1 2 0,-11 35-5703,12-37 5431,-4 19-5088</inkml:trace>
  <inkml:trace contextRef="#ctx0" brushRef="#br0" timeOffset="-2860.99">2526 303 7178,'0'0'9960,"-5"-5"-8574,3 2-1274,0 1 0,0 0 0,0 0 0,0 0 1,0 0-1,0 0 0,0 1 0,-1-1 0,1 1 0,-1-1 0,1 1 0,-1 0 1,1 0-1,-1 0 0,0 0 0,0 1 0,1-1 0,-1 1 0,0-1 0,0 1 1,0 0-1,1 0 0,-1 0 0,0 1 0,0-1 0,0 1 0,1-1 0,-1 1 0,0 0 1,1 0-1,-1 0 0,1 1 0,-1-1 0,1 1 0,-1-1 0,1 1 0,0 0 1,0-1-1,0 1 0,-3 4 0,2-3-101,0-1-1,1 1 1,-1 0 0,1 1 0,0-1-1,0 0 1,0 1 0,0-1 0,1 1 0,-1-1-1,1 1 1,0 0 0,0-1 0,0 1-1,1 0 1,-1 0 0,1 0 0,0 0-1,0 0 1,1 6 0,0-6-45,1 0 0,-1 0 0,1 0 0,0 0 0,0 0 0,1 0 0,-1-1 0,1 1 0,0-1 0,-1 0 0,2 0 0,-1 0 0,0 0 0,0 0 0,1-1 0,0 1 0,-1-1 0,6 2 0,4 2-261,0-1 0,1 0 0,21 4 0,-22-6-86,1 0-1,-1 1 0,20 9 1,-32-12 377,-1-1 0,1 0 0,0 1-1,0-1 1,-1 0 0,1 1 0,0-1 0,-1 1 0,1 0 0,-1-1-1,1 1 1,0-1 0,-1 1 0,0 0 0,1-1 0,-1 1 0,1 0 0,-1 0-1,0-1 1,1 1 0,-1 0 0,0 0 0,0-1 0,0 1 0,1 0 0,-1 0-1,0 0 1,0-1 0,-1 2 0,-13 22 140,-31 11 424,34-29-691,-1 0 0,0 0 1,-1-2-1,1 1 0,-1-2 0,0 0 0,0 0 0,0-1 1,-15 0-1,28-3-245,-1 0-1,1 0 1,-1 0 0,1 0 0,0 0 0,0 0 0,-1 0 0,1-1-1,0 1 1,0 0 0,0 0 0,0 0 0,0 0 0,0-1-1,1 1 1,-1 0 0,1-2 0,4-8-3414</inkml:trace>
  <inkml:trace contextRef="#ctx0" brushRef="#br0" timeOffset="-2463.48">2755 298 7578,'0'0'8776,"-11"1"-7509,7-1-1162,0 0 1,0 1-1,0-1 0,0 1 0,0 0 1,0 0-1,0 0 0,0 0 0,0 1 1,0-1-1,1 1 0,-1 0 1,1 0-1,-1 1 0,1-1 0,0 1 1,0-1-1,0 1 0,0 0 0,1 0 1,-1 0-1,1 1 0,-1-1 0,1 1 1,0-1-1,1 1 0,-1 0 1,1-1-1,-2 7 0,0-3 14,1-1 0,1 1 0,-1 0 1,1 0-1,0 0 0,1-1 0,0 1 0,0 0 0,0 0 0,1 0 0,0 0 1,0 0-1,1 0 0,0 0 0,5 11 0,-5-14-137,1 0 0,-1 0 0,1-1 1,0 1-1,1-1 0,-1 0 0,0 0 0,1 0 0,0 0 0,-1-1 1,1 0-1,0 1 0,1-1 0,-1-1 0,0 1 0,0-1 0,1 1 1,-1-1-1,1 0 0,-1-1 0,1 1 0,-1-1 0,1 0 0,0 0 1,7-2-1,5 1-851,-1-2 0,-1 0 1,1-1-1,0 0 1,16-8-1,15-10-4009</inkml:trace>
  <inkml:trace contextRef="#ctx0" brushRef="#br0" timeOffset="-2065.09">2971 345 10610,'0'0'4205,"-8"8"-2512,5-5-1583,0-1 0,0 1 0,0 0 0,1 1 0,-1-1 1,1 0-1,-1 1 0,1-1 0,0 1 0,1 0 0,-1-1 1,0 1-1,1 0 0,0 0 0,0 0 0,0 0 0,1 0 0,-1 1 1,1-1-1,0 0 0,0 0 0,1 0 0,-1 0 0,1 0 1,0 0-1,0 0 0,0 0 0,0 0 0,1 0 0,-1 0 1,1 0-1,4 5 0,-3-5-58,1 1 0,0-1 0,-1 0 0,2 0 0,-1 0 0,0-1 0,1 0 0,-1 0 1,1 0-1,0 0 0,0-1 0,0 1 0,1-1 0,-1 0 0,0-1 0,1 0 0,-1 0 0,1 0 0,0 0 0,-1-1 0,9 0 0,-11 0-31,1-1 1,-1 1-1,0-1 0,0 0 0,1 0 0,-1 0 0,0-1 0,0 1 0,0-1 0,0 1 0,0-1 0,-1 0 1,1 0-1,0-1 0,-1 1 0,0 0 0,1-1 0,-1 1 0,0-1 0,0 0 0,0 0 0,-1 0 0,1 0 1,-1 0-1,0 0 0,0 0 0,0 0 0,0 0 0,0-1 0,0 1 0,-1 0 0,0-1 0,0 1 0,0-1 1,0 1-1,-1-4 0,0 3 14,0-1 0,0 1 1,0 0-1,-1 0 0,1-1 1,-1 1-1,-1 0 0,1 1 1,0-1-1,-1 0 0,0 1 1,1-1-1,-1 1 0,-1 0 1,1 0-1,0 0 0,-1 0 0,0 1 1,1 0-1,-1-1 0,0 1 1,0 0-1,0 1 0,-6-2 1,2 0-101,1 0 0,-1 1 0,0 0 0,0 0 1,0 1-1,0 0 0,0 0 0,0 1 0,0 0 0,0 0 0,0 1 1,-15 4-1,23-5-3,-1 0 1,1 0-1,0 0 1,-1 0-1,1 0 1,-1 0-1,1 0 1,0 1-1,-1-1 0,1 0 1,-1 0-1,1 0 1,0 1-1,-1-1 1,1 0-1,0 1 1,0-1-1,-1 0 1,1 0-1,0 1 1,-1-1-1,1 1 1,0-1-1,0 0 1,0 1-1,0-1 1,-1 1-1,1-1 1,0 0-1,0 1 0,0-1 1,0 1-1,0-1 1,0 1-1,0-1 1,0 0-1,0 1 1,0-1-1,0 1 1,0-1-1,1 0 1,-1 1-1,0-1 1,0 1-1,0-1 1,0 0-1,1 1 1,-1-1-1,0 1 1,1-1-1,16 15-5626,4-5-428</inkml:trace>
  <inkml:trace contextRef="#ctx0" brushRef="#br0" timeOffset="-1636">3187 406 10122,'0'0'2797,"-1"9"-1820,4 39 859,1 0 0,3 0-1,13 50 1,9 61 1852,-44-216-168,-3-7-3910,5-16-2168,-2-159 0,14 237 2524,1 1 0,0-1 0,0 0 0,0 1 0,0-1 0,0 0 0,1 1 0,-1-1 0,0 0 0,1 1 0,-1-1 0,1 1 0,-1-1 0,1 0 0,0 1 0,0-1 0,0 1 0,0 0 0,0-1 0,0 1 0,0 0 0,0 0 0,1 0 0,-1-1 0,0 1 0,1 0 0,-1 1 0,1-1 0,-1 0 0,1 0 0,-1 1 0,1-1 0,-1 1 0,1-1 0,0 1 0,-1 0 0,1-1 0,0 1 0,-1 0 0,1 0 0,0 0 0,0 1 0,-1-1 0,1 0 0,-1 0 0,1 1 0,0-1 0,1 2 0,7 1 21,0 0-1,-1 1 0,1 0 0,-1 0 1,0 1-1,13 10 0,-17-12 43,-1 0 0,0 1-1,0-1 1,0 1 0,0 0 0,0 0-1,-1 1 1,0-1 0,0 1 0,5 9-1,-7-12 48,-1 0 0,1 1 0,-1-1 1,1 0-1,-1 0 0,0 1 0,0-1 0,0 0 0,-1 1 0,1-1 0,0 0 0,-1 0 0,0 1 0,1-1 0,-1 0 0,0 0 0,0 0 0,0 0 0,0 0 1,-1 0-1,1 0 0,0 0 0,-1-1 0,0 1 0,1 0 0,-1-1 0,0 1 0,-3 1 0,-1 3 13,0 0 0,-1-1-1,0 0 1,0 0 0,0-1 0,-1 1 0,0-2-1,1 1 1,-2-1 0,1 0 0,-12 2 0,20-5-207,0-1 0,-1 1 0,1-1 0,-1 1 0,1-1 0,0 0 0,-1 1 0,1-1 0,0 1 0,0-1 0,0 0 0,-1 1 0,1-1 0,0 0 0,0 1 0,0-1 0,0 1 0,0-1 0,0 0 0,0 1 0,0-1 0,0 0 1,1 1-1,-1-1 0,0 0 0,0 1 0,1-1 0,-1 1 0,1-2 0,6-20-5835,3-1-1912</inkml:trace>
  <inkml:trace contextRef="#ctx0" brushRef="#br0" timeOffset="-1231.99">3430 330 11378,'0'0'2817,"3"9"-743,78 176 7016,-77-168-8580,-10-14-301,4-5-363,0 1 0,0-1 0,0 1 0,0-1 0,0 0 0,0 0-1,1 0 1,-1 0 0,1 0 0,0 0 0,-2-4 0,-27-70-10140,19 36 1016</inkml:trace>
  <inkml:trace contextRef="#ctx0" brushRef="#br0" timeOffset="-818.47">3430 203 9098,'0'0'2392</inkml:trace>
  <inkml:trace contextRef="#ctx0" brushRef="#br0" timeOffset="-396.78">3594 410 11386,'0'0'6746,"6"6"-6362,-1-2-231,1 1 0,-1-1 1,1 0-1,0 0 0,1 0 0,-1-1 0,1 0 1,9 3-1,-13-5-118,1 0 0,-1 0 0,1 0 0,-1-1 1,1 1-1,-1-1 0,1 0 0,-1 0 0,1 0 0,-1 0 0,1-1 0,-1 1 0,0-1 1,1 0-1,-1 0 0,0 0 0,1-1 0,-1 1 0,0-1 0,0 0 0,0 1 1,0-1-1,2-3 0,-1 1-47,-1 0 1,0 0 0,0-1-1,0 1 1,0-1 0,-1 0-1,0 0 1,0 1 0,0-1-1,-1-1 1,1 1-1,-1 0 1,-1 0 0,1 0-1,-1-1 1,0 1 0,0-7-1,0 10 38,0-1-1,-1 1 0,1 0 1,-1 0-1,1 0 0,-1 0 1,0 0-1,1 0 0,-1 0 1,0 1-1,0-1 0,-1 0 1,1 0-1,0 1 1,-1-1-1,1 0 0,0 1 1,-1 0-1,0-1 0,1 1 1,-1 0-1,0 0 0,0 0 1,0 0-1,0 0 0,1 0 1,-1 0-1,-1 1 0,1-1 1,0 1-1,0-1 0,0 1 1,0 0-1,0 0 0,0 0 1,0 0-1,0 0 0,0 1 1,0-1-1,-1 0 1,1 1-1,0 0 0,0-1 1,1 1-1,-3 1 0,0 0 126,1 0 0,-1 0 0,1 0 0,0 0 0,0 1 0,0 0 0,0-1 0,0 1 0,1 0 0,-1 0 0,1 0-1,0 1 1,-1-1 0,2 0 0,-1 1 0,0 0 0,1-1 0,-1 1 0,1 0 0,0 0 0,1 0 0,-1 0 0,0 4 0,-1 10 455,0 0 1,2 0 0,2 30 0,-2-44-594,0 0 1,0 0 0,1 0 0,0 0-1,0 0 1,0 0 0,0-1 0,1 1-1,-1 0 1,1-1 0,0 1 0,0-1-1,0 1 1,1-1 0,-1 0 0,1 0-1,0 0 1,0 0 0,0-1 0,0 1-1,0-1 1,0 0 0,5 3 0,-1-3-155,0 1 1,-1-1-1,1-1 1,1 1-1,-1-1 1,0 0-1,0-1 0,0 0 1,0 0-1,1 0 1,11-3-1,45-13-3989,-1-8-2985</inkml:trace>
  <inkml:trace contextRef="#ctx0" brushRef="#br0" timeOffset="29638.94">350 1218 7618,'0'0'10687,"-4"-5"-9212,-1 0-1160,0 1 0,0 0 0,0 0 0,-1 0 0,0 0 0,1 1 0,-1 0 0,0 0 0,-1 0 0,1 1 0,0 0 0,-1 0 0,1 0 0,-1 1 0,0 0 0,-10 0 0,9 1-235,1 1 0,-1-1 0,0 1 0,1 1 0,-1-1 0,1 1 0,0 0 0,0 1 1,0 0-1,0 0 0,0 0 0,0 1 0,-8 7 0,5-4-19,2 1 0,-1 0-1,1 1 1,0 0 0,1 0 0,0 1 0,0 0-1,-6 12 1,5-6-18,1 1 0,1-1-1,0 1 1,1 0 0,1 0 0,0 0 0,1 1-1,1 0 1,1-1 0,1 1 0,3 32 0,-2-43-39,0 0 0,1 0 1,0-1-1,1 1 0,-1 0 1,1-1-1,0 0 0,1 0 1,0 0-1,0 0 0,0-1 1,0 1-1,9 7 0,-5-6 3,1 0 0,0-1 1,1 0-1,-1 0 0,1-1 0,0 0 0,21 6 0,-9-5-19,0 0-1,0-2 1,1-1-1,-1-1 0,1-1 1,0-1-1,41-4 1,-53 2 34,-1-1 1,1 0-1,-1 0 1,0-1-1,1 0 0,-2-1 1,1 0-1,0 0 1,-1-1-1,16-14 1,-25 20 35,2-8-4101</inkml:trace>
  <inkml:trace contextRef="#ctx0" brushRef="#br0" timeOffset="30501.95">1143 1190 8114,'0'0'4811,"-11"-4"-3158,-1-1-912,-1 0 1,1 1-1,-1 1 1,-21-3-1,28 5-424,0 1 0,0 0 0,0 0 0,0 0 0,0 1 0,0-1 0,1 2 0,-1-1 0,0 1 0,0-1 0,1 2 0,-1-1 0,1 1 0,0-1 0,-7 6 0,2 0-143,0 1 0,1 1-1,0-1 1,1 1 0,0 1 0,1 0 0,0 0-1,1 0 1,0 1 0,0-1 0,1 2 0,1-1-1,0 0 1,1 1 0,0 0 0,1 0-1,0 0 1,1 0 0,1 16 0,0-20-159,1 0 0,-1 0 0,1-1 0,1 1 0,0 0 0,0-1 1,1 1-1,0-1 0,0 1 0,1-1 0,0-1 0,1 1 0,-1 0 0,1-1 0,1 0 0,-1 0 1,1-1-1,1 1 0,-1-1 0,1 0 0,0-1 0,0 0 0,1 0 0,0-1 0,0 0 0,0 0 1,0 0-1,0-1 0,9 2 0,-1-2-19,-1 0 1,0-1-1,1-1 0,-1 0 1,1-1-1,0-1 1,26-5-1,-6-1-2,1-3 1,35-14-1,-70 24-578</inkml:trace>
  <inkml:trace contextRef="#ctx0" brushRef="#br0" timeOffset="31548.5">1481 1245 11795,'0'0'7896,"2"9"-6813,3 27-136,30 209 3656,-34-235-4439,-1-6-70,0 0 0,1 0-1,-1 0 1,1 0 0,0 0-1,0 0 1,0 0-1,0-1 1,4 7 888,-5-44 539,-1-14-1840,-2-1-1,-1 0 0,-3 1 0,-2 0 0,-21-64 0,30 112 318,0 0 1,0-1-1,0 1 0,0 0 0,-1-1 0,1 1 1,0 0-1,0 0 0,0-1 0,0 1 0,0 0 1,0-1-1,0 1 0,0 0 0,0 0 0,0-1 1,0 1-1,0 0 0,0-1 0,1 1 0,-1 0 1,0 0-1,0-1 0,0 1 0,0 0 0,0-1 1,1 1-1,-1 0 0,0 0 0,0 0 0,0-1 1,1 1-1,-1 0 0,0 0 0,0 0 0,1-1 1,-1 1-1,0 0 0,0 0 0,1 0 0,-1 0 1,0 0-1,0 0 0,1 0 0,-1 0 0,0 0 1,1 0-1,-1 0 0,0 0 0,1 0 0,-1 0 1,0 0-1,0 0 0,1 0 0,-1 0 0,0 0 1,1 0-1,-1 0 0,0 0 0,0 0 0,1 1 1,-1-1-1,0 0 0,0 0 0,1 0 0,-1 1 1,0-1-1,0 0 0,38 18-208,17 7 43,-48-24 175,0 0 0,1 0-1,-1-1 1,0 0 0,0 0 0,0-1 0,1 0-1,-1 0 1,0 0 0,0-1 0,0 0 0,-1-1 0,1 1-1,12-8 1,-15 7-3,0 1-1,0-1 1,-1 0 0,1 0-1,-1 0 1,0 0-1,0 0 1,0-1 0,0 0-1,0 1 1,-1-1 0,0 0-1,0 0 1,0-1-1,0 1 1,-1 0 0,1-1-1,-1 1 1,0 0-1,0-1 1,0-7 0,-1 82 436,13 85 1,-8-122-240,1 0 0,2 0 0,1-1 0,24 54 0,-26-72-20,-4-10-44,-1 0 0,0 1 0,0-1-1,0 1 1,0 0 0,-1 0 0,2 7 482,-10-34-1528,2-9-5181,3 18-1659</inkml:trace>
  <inkml:trace contextRef="#ctx0" brushRef="#br0" timeOffset="32378.98">2725 1061 9842,'0'0'10142,"-11"6"-9215,4-2-800,3-2-53,-1 0 0,1 1 0,-1-1 1,1 1-1,0 0 0,0 0 0,1 1 1,-1-1-1,1 1 0,-1 0 0,1 0 0,0 0 1,0 0-1,1 1 0,-1-1 0,-2 10 0,-7 33 340,2 0-1,2 0 1,3 1-1,0 93 1,6-128-377,1-1 1,0 0-1,0 1 1,1-1 0,1 0-1,0 0 1,1-1 0,0 1-1,0-1 1,2 0 0,-1-1-1,1 1 1,1-1-1,0-1 1,0 1 0,18 14-1,-16-14 9,1-1 0,1 0 0,-1-1 0,1-1 0,1 1 0,-1-2 0,1 0 0,1 0 0,-1-2 0,1 1 0,0-2 0,0 0 0,0 0 0,20 0 0,-34-15-1704,0 9 350,0-9-5010</inkml:trace>
  <inkml:trace contextRef="#ctx0" brushRef="#br0" timeOffset="32799.78">3260 1331 1616,'0'0'12562,"-11"0"-9827,2 0-2135,0 0 0,-1 1-1,1 0 1,0 1 0,0 0 0,-14 6-1,18-7-445,1 1 0,0 0 0,0 1 0,0-1 0,0 1 0,0 0 0,0 0 0,1 0 0,-1 0 0,1 1 0,0-1 0,0 1 0,0 0 0,1 0 0,-1 0 0,1 0 0,0 0 0,-2 6 0,2-3-76,0 1-1,0 0 1,1 0-1,0 0 1,0 0 0,1 0-1,0 0 1,0 0-1,1 0 1,0 0-1,1 0 1,0 0 0,0 0-1,0-1 1,1 1-1,6 12 1,-6-15-100,1 1 1,-1-1-1,1 0 0,0 0 0,0 0 1,0 0-1,1-1 0,-1 0 1,1 1-1,0-2 0,1 1 1,-1-1-1,0 0 0,1 0 1,0 0-1,0-1 0,0 0 0,0 0 1,0 0-1,0-1 0,12 1 1,-15-2-196,0 0 1,0 0-1,0 0 1,1-1-1,-1 0 1,0 1-1,0-1 1,0 0-1,0-1 1,0 1 0,0-1-1,-1 1 1,1-1-1,0 0 1,-1 0-1,1 0 1,3-4-1,22-27-5327,-8 3-1988</inkml:trace>
  <inkml:trace contextRef="#ctx0" brushRef="#br0" timeOffset="33282.1">3314 1045 10474,'0'0'1622,"3"10"306,25 86 3158,-6-29-3311,-3 0 0,-3 2 0,11 102 0,-28-174-962,0-10-881,1 1 1,0 0-1,1-1 0,0 1 1,5-20-1,-5 29-13,-1 1 0,1-1 0,0 0 0,0 0 0,0 1 0,0-1 0,0 1 0,1-1 0,-1 1 0,1 0 0,0-1 0,-1 1 0,1 0 0,0 0 0,0 0 0,0 0 0,1 0 0,-1 1 0,0-1 0,1 1 0,-1 0 0,1-1 0,0 1 0,-1 0 0,1 0 0,0 1 0,0-1 0,-1 0 0,1 1 0,0 0 0,0 0 0,0 0 0,-1 0 0,1 0 0,0 0 0,0 1 0,0-1 0,-1 1 0,1 0 0,3 1 0,2 1 87,-1 0 1,1 0-1,-1 1 0,0 0 1,0 0-1,0 1 1,0 0-1,-1 0 1,0 0-1,0 1 1,-1 0-1,1 0 1,-1 0-1,0 1 1,4 8-1,-3-5 329,-1 1 1,0-1 0,-1 1-1,0 0 1,-1 0-1,0 1 1,-1-1-1,0 1 1,-1-1-1,1 13 1,6-54-3601,-1 8-2196,-2 1-1405</inkml:trace>
  <inkml:trace contextRef="#ctx0" brushRef="#br0" timeOffset="33640.89">3806 1556 9354,'0'0'12811,"-37"-61"-11619,28 37-760,2-1-264,2 2-112,2 3-40,3 4-16,0 3-40,10 3-56,8 1-64,7 0-504,5 0-608,18 0-1153,-7 3-1872,-6 2-1136</inkml:trace>
  <inkml:trace contextRef="#ctx0" brushRef="#br0" timeOffset="34049.93">3958 1370 9978,'0'0'7499,"-4"11"-6159,4-11-1337,-3 6 165,1-1 0,0 1 0,0 0 0,0 0 0,0 0 0,1 0 0,0 0 0,1 0 0,-1 0 0,1 0 0,0 1 0,1-1 0,-1 0 0,1 0 0,0 0 1,1 0-1,0 0 0,0 0 0,3 7 0,-1-7-82,-1-1 1,1 0 0,0 0 0,1 0-1,-1 0 1,1-1 0,0 1 0,0-1-1,0-1 1,1 1 0,-1-1 0,1 0-1,0 0 1,0 0 0,7 2-1,-11-5-69,1 1-1,-1 0 1,1-1-1,-1 0 1,1 1-1,0-1 1,-1 0-1,1 0 1,-1-1 0,1 1-1,-1 0 1,1-1-1,-1 0 1,1 1-1,-1-1 1,0 0-1,1 0 1,-1 0-1,0-1 1,0 1-1,1-1 1,-1 1-1,0-1 1,-1 1-1,1-1 1,0 0-1,0 0 1,-1 0-1,1 0 1,-1 0-1,0-1 1,1 1-1,-1 0 1,0-1-1,0 1 1,-1 0-1,1-1 1,0 1-1,-1-1 1,1-3-1,0 1-29,-1-1 0,1 0 0,-1 1 0,0-1 0,0 1 0,0-1 0,-1 1 0,0-1 0,0 1 0,-1 0 0,1-1 0,-1 1 0,0 0 0,-1 0 0,1 0 0,-1 0 0,0 0 0,0 1 0,0-1 0,-1 1 0,0 0 0,1 0 0,-1 0 0,-1 1 0,1-1 0,-1 1 0,1 0 0,-1 0 0,0 1 0,0-1 0,0 1 0,0 0 0,-1 0 0,1 1 0,0 0 0,-1 0 0,1 0 0,-1 0 0,-9 1 0,15 0-131,-1 0-1,1 0 0,0 0 1,-1 0-1,1 0 1,-1 0-1,1 1 1,0-1-1,-1 0 1,1 0-1,0 0 0,-1 0 1,1 0-1,0 1 1,0-1-1,-1 0 1,1 0-1,0 0 1,0 1-1,-1-1 0,1 0 1,0 1-1,0-1 1,-1 0-1,1 0 1,0 1-1,0-1 1,0 0-1,0 1 0,0-1 1,-1 0-1,1 1 1,0-1-1,0 0 1,0 1-1,0-1 0,0 0 1,0 1-1,0-1 1,0 1-1,0-1 1,0 2-969,0 8-6130</inkml:trace>
  <inkml:trace contextRef="#ctx0" brushRef="#br0" timeOffset="34912.63">4211 1362 9250,'0'0'3679,"2"10"-2265,28 104 2204,-17-70 2170,-13-74-5729,1-45-1358,-1 69 1152,1 0-1,0 0 1,0 0-1,1 1 0,-1-1 1,1 1-1,0-1 1,1 1-1,0 0 0,3-6 1,-6 11 133,1-1 0,0 0 1,0 0-1,-1 1 0,1-1 1,0 1-1,0-1 0,0 0 1,0 1-1,0 0 0,0-1 1,0 1-1,0-1 0,0 1 1,0 0-1,0 0 0,0 0 1,0 0-1,0 0 0,0 0 1,0 0-1,0 0 0,0 0 1,0 0-1,0 0 0,0 0 1,0 1-1,0-1 0,0 1 1,0-1-1,0 0 0,0 1 1,-1-1-1,1 1 0,0 0 1,0-1-1,0 1 0,-1 0 1,2 0-1,31 35 82,-29-31-59,2 2 179,0-1 0,-1 1 0,0 0 0,0 1 0,0-1-1,-1 1 1,0 0 0,-1 0 0,0 0 0,0 1 0,-1-1 0,0 1-1,1 12 1,-8-25 1426,-2-6-1635,6 0-170,-1 0-1,1 0 1,1 0 0,0 0 0,1-10 0,0 16 118,-1 0 1,0 1-1,1-1 0,0 0 0,0 1 1,0-1-1,0 1 0,1-1 0,0 1 1,-1 0-1,1-1 0,0 1 0,0 0 1,1 0-1,-1 0 0,5-3 0,-6 5 66,-1 1-1,1-1 1,0 0-1,1 1 0,-1-1 1,0 1-1,0 0 1,0-1-1,0 1 0,0 0 1,0 0-1,0 0 1,0 0-1,1 0 0,-1 0 1,0 0-1,0 0 0,0 0 1,0 0-1,0 1 1,0-1-1,1 0 0,-1 1 1,1 0-1,24 22 77,-19-13 96,-1-1 1,0 1-1,8 20 1,-7-12-293,-6-13 156,1 0 0,0 0 1,0 0-1,0-1 0,1 1 1,5 7-1,9 0-2769,11-9-4210,-10-4-1481</inkml:trace>
  <inkml:trace contextRef="#ctx0" brushRef="#br0" timeOffset="35329.92">4707 1366 9794,'0'0'8018,"-12"-2"-5935,-37-3-772,47 5-1255,0 0 1,-1 0-1,1 0 1,0 0-1,0 0 1,-1 1-1,1-1 1,0 1-1,0 0 1,0 0-1,0 0 1,-1 0-1,1 0 1,1 0-1,-1 0 1,0 0-1,0 1 1,0-1-1,1 1 1,-1 0-1,1-1 1,-1 1-1,1 0 1,0 0-1,-1 0 1,1 0-1,0 0 1,0 0-1,1 0 1,-1 0-1,0 0 1,0 3-1,-1 4 34,0 0-1,1 0 1,0 0 0,0 1-1,1 14 1,1-22-85,-1 1 1,0-1 0,1 1-1,-1-1 1,1 1 0,0-1-1,0 0 1,0 1-1,0-1 1,0 0 0,0 0-1,1 0 1,-1 0 0,1 0-1,-1 0 1,1 0-1,0 0 1,0 0 0,0-1-1,0 1 1,0-1 0,0 0-1,4 2 1,-5-2-7,1-1 1,-1 1-1,1-1 1,-1 0-1,1 1 1,-1-1 0,1 0-1,0 0 1,-1 0-1,1 0 1,-1-1-1,1 1 1,0 0-1,-1-1 1,1 1-1,-1-1 1,1 1-1,-1-1 1,0 0-1,1 0 1,-1 1-1,1-1 1,-1 0-1,0 0 1,0 0-1,0-1 1,0 1-1,0 0 1,0 0-1,0-1 1,0 1-1,0 0 1,0-1-1,-1 1 1,1-1 0,0-2-1,3-10-85,-1 1 0,-1-1 0,2-23 0,-4 33 114,4 14 145,0 0 0,1 0 0,0 0-1,10 14 1,11 4-1349,-24-26 474,0 0 1,0-1 0,1 1 0,-1-1 0,0 1 0,1-1-1,-1 0 1,1 0 0,4 1 0,1-2-5582</inkml:trace>
  <inkml:trace contextRef="#ctx0" brushRef="#br0" timeOffset="35714.23">4850 996 13051,'0'0'2071,"0"12"-475,4 39 941,2 0 0,13 53 1,36 114 317,-28-114-1939,-27-103-944,1-1 1,-1 1-1,0-1 1,1 1-1,-1 0 1,0-1-1,1 1 1,-1-1-1,0 1 1,0 0-1,0-1 1,0 1-1,1 0 1,-1-1-1,0 1 1,0 0-1,0-1 1,-1 1-1,1 0 1,0-1-1,0 1 1,0-1-1,0 1 0,-1 0 1,1-1-1,0 1 1,0-1-1,-1 1 1,0 0-1,-13-16-1664,-19-42-4919,31 55 5846,-19-37-7080</inkml:trace>
  <inkml:trace contextRef="#ctx0" brushRef="#br0" timeOffset="36115.13">4725 1185 8002,'0'0'6937,"72"7"-5881,-36-7-359,5 0-505,24 0-192,-9-1-1697,-6-1-2712</inkml:trace>
  <inkml:trace contextRef="#ctx0" brushRef="#br0" timeOffset="36515.56">5071 1348 11586,'0'0'4656,"-2"12"-1343,0 0-2823,-1 3 222,1 1 0,0 0 1,1-1-1,3 27 0,-2-39-624,0 1 1,0-1 0,1 1-1,0-1 1,0 1-1,0-1 1,0 0-1,0 0 1,1 1 0,-1-1-1,1 0 1,0 0-1,0 0 1,0 0-1,0-1 1,1 1 0,-1-1-1,1 1 1,0-1-1,-1 0 1,1 0-1,0 0 1,0 0 0,0-1-1,1 1 1,-1-1-1,0 1 1,0-1-1,6 1 1,-6-2-58,1 1 0,0-1-1,-1 0 1,1 1 0,0-2 0,-1 1 0,1 0-1,0-1 1,-1 1 0,1-1 0,-1 0 0,1-1 0,-1 1-1,1 0 1,-1-1 0,0 0 0,0 0 0,0 0-1,0 0 1,0 0 0,0-1 0,0 1 0,-1-1 0,1 0-1,-1 0 1,0 0 0,0 0 0,0 0 0,0 0-1,-1 0 1,1-1 0,-1 1 0,0-1 0,1-3-1,0 2-36,-1 0-1,0 0 1,0 0-1,-1 0 0,0 0 1,0 0-1,0 0 1,0 0-1,-1 0 0,0 0 1,0 0-1,0 0 1,0 1-1,-1-1 0,0 0 1,0 1-1,0-1 1,-1 1-1,1 0 0,-1-1 1,0 1-1,0 1 1,-1-1-1,1 0 0,-5-2 1,-46-25-223,50 29 143,1 0-1,-1 1 0,0 0 0,0 0 1,1 0-1,-1 0 0,0 0 0,0 1 1,0 0-1,0 0 0,0 0 0,0 0 1,-6 1-1,10 0-155,-1-1 1,1 0 0,0 1-1,0-1 1,0 0-1,0 1 1,-1-1-1,1 0 1,0 1 0,0-1-1,0 0 1,0 1-1,0-1 1,0 1-1,0-1 1,0 0 0,0 1-1,0-1 1,0 0-1,0 1 1,0-1-1,1 0 1,-1 1 0,0-1-1,0 0 1,0 1-1,0-1 1,1 0-1,-1 1 1,0-1 0,1 1-1,8 6-6109</inkml:trace>
  <inkml:trace contextRef="#ctx0" brushRef="#br0" timeOffset="36943.64">5371 1320 8914,'0'0'11805,"-7"4"-11090,1 0-612,1 1 1,-1 1-1,1-1 1,0 1-1,0-1 1,0 1-1,1 1 1,0-1-1,0 1 1,0-1-1,1 1 0,0 0 1,1 0-1,0 1 1,0-1-1,0 0 1,1 1-1,-1 12 1,2-15-101,0 0-1,0 0 1,1 0 0,0 0 0,0 0 0,0 0 0,1 0 0,-1 0-1,5 8 1,-5-12-3,0 1 0,0-1 0,-1 0 0,1 0 0,0 0 0,0 0 0,0 0 0,0 0 0,1 0 0,-1 0 1,0 0-1,0-1 0,0 1 0,1 0 0,-1-1 0,0 1 0,1-1 0,-1 1 0,1-1 0,-1 0 0,0 1 0,1-1 0,-1 0 0,1 0 0,-1 0 0,1 0 0,-1 0 0,1-1 0,-1 1 0,0 0 0,1-1 0,-1 1 0,0-1 0,1 1 0,-1-1 0,0 0 0,1 1 0,-1-1 0,0 0 0,1-1 0,2-1-15,-1 0 1,0 0-1,0 0 0,0-1 0,0 1 1,-1-1-1,1 1 0,-1-1 0,0 0 1,3-7-1,14-45-296,-13 37 177,-3 16 69,25 79 122,31 102-141,-52-154 305,-2 1 1,-1 1-1,-1-1 1,-1 0-1,-1 33 0,-2-54-141,1 1-1,0-1 0,-1 1 0,0-1 0,0 0 1,0 1-1,-1-1 0,0 0 0,1 0 0,-1 0 1,-1 0-1,1 0 0,0-1 0,-1 1 0,0-1 1,0 0-1,0 1 0,0-1 0,-1 0 0,1-1 1,-1 1-1,-4 2 0,2-2 73,-1 0 0,1-1 1,0 0-1,-1 0 0,1-1 0,-1 0 0,0 0 1,1 0-1,-1-1 0,0 0 0,0 0 1,1-1-1,-12-2 0,11 2-166,0-1 1,0 0 0,0 0-1,0-1 1,1 0-1,-1 0 1,1-1-1,0 1 1,0-1-1,0-1 1,0 1 0,-9-10-1,12 10-217,1 0-1,-1 1 0,0-1 1,1 0-1,0 0 1,0-1-1,0 1 0,0 0 1,1-1-1,0 1 1,0-1-1,0 1 0,0-1 1,1 1-1,0-1 0,-1 0 1,2 1-1,-1-1 1,1 0-1,-1 1 0,3-6 1,11-23-5192,4 4-1677</inkml:trace>
  <inkml:trace contextRef="#ctx0" brushRef="#br0" timeOffset="37367.3">5640 1514 10962,'0'0'14554,"-11"-8"-13856,-33-29-216,41 33-449,0 0-1,0 0 0,0 0 1,0 0-1,1-1 1,-1 1-1,1-1 0,0 0 1,1 0-1,-1 0 0,1 0 1,0 0-1,0 0 0,1 0 1,-1 0-1,1 0 1,1-8-1,-1 10-166,0 0 1,0 1-1,1-1 0,-1 0 1,1 0-1,-1 1 0,1-1 1,0 0-1,0 1 0,0-1 0,1 1 1,-1-1-1,0 1 0,1-1 1,0 1-1,-1 0 0,1 0 1,0 0-1,0 0 0,1 0 1,-1 0-1,0 1 0,0-1 1,1 1-1,-1-1 0,1 1 1,-1 0-1,6-1 0,5 0-1723,1 1 0,0 0-1,-1 2 1,1-1 0,22 5 0,-2 2-5585</inkml:trace>
  <inkml:trace contextRef="#ctx0" brushRef="#br0" timeOffset="38184.75">5844 1351 8410,'0'0'3471,"-10"0"-1398,7-1-1875,-1 0 0,1 1 1,0 0-1,-1 0 0,1 0 1,-1 0-1,1 0 0,-1 1 1,1-1-1,0 1 0,-1 0 1,1 0-1,0 1 0,0-1 1,0 0-1,0 1 0,0 0 1,0 0-1,0 0 0,0 0 1,1 0-1,-1 1 0,1-1 1,0 1-1,-1-1 0,1 1 1,0 0-1,1 0 0,-1 0 0,0 0 1,1 0-1,0 0 0,0 1 1,-1 3-1,1-1-70,0 1 0,0-1 0,1 1 0,0 0 0,0-1 0,0 1 0,1 0 0,0-1 0,1 1 0,-1-1 0,1 0 0,1 1 0,2 6 0,-3-10-112,-1 0 1,1-1-1,-1 1 0,1-1 0,0 0 0,0 0 0,0 0 1,0 1-1,0-2 0,0 1 0,0 0 0,1 0 0,-1-1 1,1 1-1,-1-1 0,1 0 0,0 0 0,0 0 0,-1 0 1,1 0-1,0-1 0,0 1 0,0-1 0,0 0 0,0 0 1,-1 0-1,1 0 0,0 0 0,0-1 0,0 1 0,0-1 1,0 0-1,2 0 0,-1-1-24,-1 0 0,1 0 0,-1 0 0,1 0 1,-1 0-1,0 0 0,0-1 0,0 0 0,0 0 0,-1 1 0,1-2 0,-1 1 0,1 0 1,-1 0-1,0-1 0,0 1 0,-1-1 0,3-6 0,-1 0-33,0 0 0,0-1 0,-1 1 0,-1 0 0,1-21 0,-2 37 100,0 0 0,1 0 1,0 0-1,0-1 0,0 1 0,0 0 1,1 0-1,0-1 0,0 1 0,1-1 1,-1 0-1,1 0 0,0 0 0,1 0 1,-1 0-1,1-1 0,4 5 0,-4-6-27,-1-1 0,1 1-1,0-1 1,0 1 0,0-1 0,0-1-1,0 1 1,0 0 0,0-1-1,0 0 1,1 0 0,-1 0-1,1-1 1,-1 1 0,0-1 0,1 0-1,-1 0 1,1-1 0,-1 0-1,1 1 1,-1-1 0,0 0 0,0-1-1,5-1 1,-2 0-54,0-1 0,0 1 1,0-1-1,0-1 0,0 1 0,-1-1 0,0 0 0,0-1 1,6-7-1,-9 10-8,0 0 1,0-1-1,-1 1 0,0-1 1,0 1-1,0-1 0,0 0 1,0 0-1,-1 0 0,0 0 1,0 0-1,0 0 1,0 0-1,0-1 0,-1 1 1,0 0-1,0 0 0,0-1 1,-1-3-1,1 7 36,0 0 1,0 1-1,0-1 0,0 0 1,0 1-1,0-1 0,0 0 1,0 1-1,-1-1 0,1 0 1,0 1-1,0-1 0,-1 0 1,1 1-1,0-1 0,-1 1 1,1-1-1,0 1 0,-1-1 1,1 1-1,-1-1 0,1 1 1,-1-1-1,1 1 0,-1-1 1,0 1-1,1 0 0,-1-1 1,1 1-1,-1 0 0,0 0 1,1-1-1,-1 1 0,0 0 1,1 0-1,-1 0 0,0 0 1,1 0-1,-1 0 0,0 0 1,1 0-1,-1 0 0,-1 1 1,1-1 6,0 1 0,0 0 0,0 0 0,0 0 0,0-1 0,0 1 0,0 0 0,0 0 0,0 1 0,0-1 0,1 0 0,-1 0 0,0 0 0,1 0 0,-1 1 0,1-1 0,0 0 0,-1 1 0,1-1 0,0 0 1,-1 3-1,1 11 1,1 0 0,0 0 1,0 0-1,2 0 0,0 0 1,7 21-1,38 81 675,-32-85-69,-2 1-1,14 53 1,-27-57 333,-4-23 174,-3-19-710,-2-20-571,-7-58 0,-2-14-689,-19-3-937,22 71 65,-15-67-1,28 103 1664,1 0-1,0 0 0,-1 0 0,1 0 1,0 0-1,0 0 0,-1 0 1,1 0-1,0 0 0,0-1 0,0 1 1,0 0-1,1 0 0,-1 0 0,0 0 1,0 0-1,1 0 0,-1 0 1,0 0-1,1 0 0,-1 0 0,1 0 1,-1 1-1,1-1 0,0 0 1,-1 0-1,1 0 0,0 0 0,-1 1 1,1-1-1,1 0 0,0 0 18,0 1 1,1 0-1,-1 0 0,0 0 0,0 0 0,0 0 1,0 1-1,0-1 0,0 1 0,0-1 0,0 1 1,0 0-1,0 0 0,3 1 0,9 6 39,0 0 0,-1 1 0,14 11-1,-14-9 14,-1 0-1,0 1 0,-1 0 0,12 17 1,-20-25 85,0 1 1,0-1 0,0 1-1,-1 0 1,1 0 0,-1 0 0,-1 0-1,1 1 1,-1-1 0,0 0-1,0 1 1,0-1 0,-1 0-1,0 1 1,0-1 0,-1 10 0,0-12-17,0-1 0,0 1 0,0-1 0,-1 1 1,1-1-1,-1 0 0,1 0 0,-1 0 1,0 0-1,0 0 0,0 0 0,0 0 1,0 0-1,0-1 0,0 1 0,-1-1 0,1 1 1,0-1-1,-1 0 0,0 0 0,1 0 1,-1-1-1,-3 2 0,-2 0-52,-1-1-1,1 0 1,-1 0-1,1 0 1,-1-1-1,-10-1 1,18 0-159,-1 1-1,0 0 1,0-1-1,0 0 1,0 1-1,0-1 1,0 0-1,1 0 1,-1 0-1,0 0 1,1 0 0,-1-1-1,1 1 1,-1 0-1,1-1 1,0 1-1,-1-1 1,1 1-1,0-1 1,0 0-1,-1-2 1,-9-26-4473,4 2-1425</inkml:trace>
  <inkml:trace contextRef="#ctx0" brushRef="#br0" timeOffset="39068.94">6274 1063 12307,'0'0'1677,"4"10"701,45 89 3095,-28-60-4383,-1 2 0,-2 0 1,-2 1-1,22 86 0,-37-118-878,1 1-1,-2 0 1,1-1 0,-3 17 0,-2-22 534,-3-13-461,-2-15-252,7 13-279,0 0 0,1-1 1,0 1-1,1 0 0,0-1 1,1 1-1,0-1 0,0 1 0,1 0 1,1 0-1,0 0 0,0 0 0,1 0 1,8-16-1,-11 25 221,0 0 1,0 0-1,0 0 0,0 0 1,0 0-1,0 0 0,0 0 1,1 0-1,-1 0 0,0 1 1,1-1-1,-1 0 0,0 1 1,1-1-1,-1 1 0,1-1 1,-1 1-1,1 0 1,-1 0-1,0 0 0,1 0 1,-1 0-1,1 0 0,-1 0 1,1 0-1,-1 0 0,1 1 1,-1-1-1,1 1 0,-1-1 1,0 1-1,1-1 1,-1 1-1,0 0 0,1 0 1,-1-1-1,0 1 0,0 0 1,0 0-1,0 0 0,0 1 1,2 1-1,6 6 66,-1 1 0,0 0 1,13 21-1,-16-23-66,4 6-1,27 37 1069,-35-49-999,1 0-1,0 0 0,-1 0 1,1 0-1,0-1 0,0 1 0,0-1 1,0 0-1,0 1 0,0-1 1,0 0-1,1 0 0,-1 0 1,0 0-1,1-1 0,-1 1 1,1-1-1,-1 1 0,0-1 0,5 0 1,-5-1-40,0 0 0,0 0 1,0-1-1,0 1 0,0 0 0,0-1 1,-1 1-1,1-1 0,0 0 1,-1 0-1,1 1 0,-1-1 0,0 0 1,1 0-1,-1 0 0,0 0 1,0-1-1,-1 1 0,1 0 1,0 0-1,-1-1 0,1-3 0,7-54-246,-7 38 132,2 35 93,5 24 194,-6-31-127,0 0 1,1-1-1,0 1 0,0-1 0,0 0 0,0 0 0,1 0 0,0 0 0,0-1 0,0 1 0,0-1 0,1 0 0,0 0 1,-1-1-1,2 1 0,-1-1 0,0 0 0,1-1 0,-1 1 0,10 2 0,-5-3-24,1 0 0,0 0 0,0-1 0,-1 0-1,1-1 1,0-1 0,0 0 0,0 0 0,-1-1 0,21-5 0,-23 4-62,0 1-1,0-1 1,0 0 0,0-1 0,0 0 0,-1 0 0,0-1 0,0 0 0,12-10 0,-17 13-28,0-1 0,0 1 1,0-1-1,0 0 0,-1 0 1,1 0-1,-1 0 0,0 0 1,0 0-1,0 0 0,0 0 1,0 0-1,0-1 0,-1 1 1,0 0-1,0-1 0,0 1 1,0 0-1,0 0 0,0-1 1,-1 1-1,0 0 0,0 0 1,0-1-1,0 1 1,0 0-1,0 0 0,-3-3 1,1 1 8,1 0 1,-2-1-1,1 2 1,0-1-1,-1 0 0,0 1 1,0-1-1,-8-5 1,11 9 61,0 1 0,0-1 1,0 0-1,0 1 0,0-1 0,0 1 1,0 0-1,0-1 0,0 1 0,0 0 1,0 0-1,0 0 0,0-1 0,0 1 1,0 0-1,0 0 0,0 0 0,0 1 1,0-1-1,0 0 0,-1 1 0,0 0 14,1 0 1,-1 0-1,1 0 0,0 0 0,-1 0 0,1 1 0,0-1 0,0 1 1,0-1-1,0 0 0,0 1 0,1 0 0,-1-1 0,0 1 0,1 0 1,-1-1-1,0 4 0,-2 5 149,1 0-1,0 0 1,0 1 0,1-1 0,1 0-1,0 1 1,0-1 0,1 1 0,3 15-1,-3-22-148,0 1 0,0-1 0,0 0 0,1 0-1,0 0 1,0 0 0,0-1 0,0 1 0,0 0 0,1-1-1,0 0 1,-1 1 0,1-1 0,1 0 0,-1-1 0,0 1-1,1 0 1,-1-1 0,1 0 0,0 0 0,0 0 0,-1 0-1,1-1 1,1 1 0,5 0 0,-1 0-127,-1-1 1,1 0-1,0 0 1,-1-1-1,1 0 1,0-1-1,-1 0 1,1 0-1,13-4 0,-18 3-628,1 1 0,-1-1-1,1 0 1,-1-1 0,0 1-1,0-1 1,0 0 0,0 0 0,0 0-1,-1 0 1,5-6 0,2-9-6347</inkml:trace>
  <inkml:trace contextRef="#ctx0" brushRef="#br0" timeOffset="39495.67">6483 959 16275,'0'0'1913,"58"35"-2689,-19-32-2105,4-3-10482</inkml:trace>
  <inkml:trace contextRef="#ctx0" brushRef="#br0" timeOffset="39925.88">7682 1204 7922,'0'0'9676,"-11"-5"-7789,3 0-1507,-1 1-1,0 0 0,0 1 1,-1 0-1,1 1 0,-1 0 0,-9-1 1,16 2-325,0 1 1,1 0 0,-1 0 0,1 0 0,-1 0-1,1 0 1,-1 0 0,0 1 0,1-1-1,-1 1 1,1 0 0,0 0 0,-1 0-1,1 0 1,0 0 0,-1 1 0,1-1 0,0 1-1,0-1 1,0 1 0,0 0 0,0-1-1,1 1 1,-1 0 0,1 0 0,-1 1-1,1-1 1,-1 0 0,1 0 0,0 1-1,0-1 1,0 1 0,1-1 0,-1 1 0,1-1-1,-1 1 1,1-1 0,0 4 0,-1-1-66,1-1 1,0 1 0,0-1-1,0 1 1,1-1 0,-1 1 0,1-1-1,0 0 1,1 1 0,-1-1-1,1 0 1,0 0 0,0 0 0,0 0-1,0 0 1,1 0 0,-1 0-1,1-1 1,0 1 0,4 3 0,6 3-260,1 0 0,-1 0-1,2-1 1,18 8 0,36 25-1266,-68-41 1487,1 0 0,0 1 0,-1-1 0,1 1-1,-1-1 1,1 1 0,-1-1 0,0 1 0,0 0-1,1 0 1,-1 0 0,0 0 0,-1-1 0,1 1-1,1 4 1,-2-5 38,0 0 1,0 0-1,0 0 0,-1 0 0,1 0 0,0 0 1,0 0-1,-1 0 0,1 0 0,0 0 0,-1 0 1,1 0-1,-1 0 0,0 0 0,1 0 1,-1-1-1,1 1 0,-1 0 0,0 0 0,0-1 1,0 1-1,-1 0 0,-2 2 19,-1 0 1,0-1-1,0 0 1,-1 0-1,1 0 1,0-1-1,-1 1 1,1-1-1,0-1 1,-7 1-1,-11 1 69,9 0 13,-1-1 0,1 0 0,-1-1 0,1-1 0,-1 0 0,1-1 0,0 0 0,0-2 0,-16-4 0,29 8-145,0-1-1,0 0 1,0 1 0,0-1-1,0 0 1,0 1-1,0-1 1,0 0-1,0 0 1,0 0 0,0 0-1,0 0 1,0 0-1,1 0 1,-1 0-1,0 0 1,1 0-1,-1 0 1,1-1 0,-1 1-1,1 0 1,0 0-1,-1 0 1,1-1-1,0 1 1,0 0 0,0-1-1,0-1 1,1 1-464,-1-1 0,1 1 0,0-1 1,0 1-1,0 0 0,1-1 0,-1 1 0,0 0 1,1 0-1,-1 0 0,1 0 0,4-4 1,13-11-5847</inkml:trace>
  <inkml:trace contextRef="#ctx0" brushRef="#br0" timeOffset="40326.83">7745 1226 9978,'0'0'5583,"-1"13"-4348,-1-3-943,1 1 0,1 0 0,0 0 0,0 0 0,1 0 0,0 0 0,1-1 0,0 1 0,1 0 0,0-1 0,9 18 0,-6-17-38,0 0 0,1 0 0,1-1 1,0 0-1,0 0 0,12 10 0,-17-17-156,1 0 1,0 1 0,0-2 0,0 1 0,0 0-1,0-1 1,1 0 0,-1 0 0,1 0 0,-1-1-1,1 1 1,0-1 0,0 0 0,0 0 0,0-1-1,-1 0 1,1 0 0,10-1 0,-12 1-43,-1-1 0,1 0 1,-1-1-1,0 1 0,1 0 0,-1-1 1,0 1-1,0-1 0,1 0 1,-1 0-1,-1 0 0,1 0 0,0 0 1,0 0-1,-1 0 0,1-1 0,-1 1 1,0 0-1,0-1 0,0 1 0,0-1 1,0 0-1,0 1 0,-1-1 1,1-4-1,2-10 130,-1 1 0,-1-33 1,-1 40-187,-9-61-2,1 31-2292,29 55-14803</inkml:trace>
  <inkml:trace contextRef="#ctx0" brushRef="#br0" timeOffset="40742.08">8134 1453 8914,'0'0'13859,"-41"-62"-12579,34 39-360,1-2-143,4-2-329,2-1-368,0 1-80,12 4-536,7 4-641,6 8-687,19 11-1057,-6 0-1680,-2 9-448</inkml:trace>
  <inkml:trace contextRef="#ctx0" brushRef="#br0" timeOffset="41164.96">8655 1147 9074,'0'0'11594,"-11"5"-10795,4-3-645,4-1-96,0 0 0,-1 0-1,1 0 1,0 1 0,0-1 0,0 1 0,1 0 0,-1 0-1,0 0 1,1 0 0,-1 0 0,1 0 0,0 1-1,-1-1 1,1 1 0,0-1 0,1 1 0,-1 0-1,0 0 1,1 0 0,-2 4 0,-1 10 192,0 0 0,1 0 1,0 1-1,2 0 0,0-1 0,3 35 1,-2-47-281,0 0 0,1 0 1,0 0-1,0 0 1,0 0-1,1-1 1,-1 1-1,1 0 1,0-1-1,0 1 1,1-1-1,0 1 1,-1-1-1,1 0 0,1 0 1,-1-1-1,0 1 1,1 0-1,0-1 1,0 0-1,0 0 1,0 0-1,0-1 1,1 1-1,-1-1 1,1 0-1,0-1 0,0 1 1,6 1-1,6-1-1335,0-1 0,0-1 1,31-3-1,-5-6-3355</inkml:trace>
  <inkml:trace contextRef="#ctx0" brushRef="#br0" timeOffset="41756.75">8866 1213 11138,'0'0'4965,"-10"1"-2443,4-1-2229,0 0-1,0 0 1,0 1-1,0 0 0,0 1 1,0-1-1,1 1 1,-9 4-1,11-5-183,0 1 0,0 0-1,0 0 1,0 0 0,1 0-1,0 1 1,-1-1 0,1 1-1,0 0 1,0-1 0,0 1 0,0 0-1,1 0 1,-1 0 0,1 0-1,0 0 1,0 1 0,0-1-1,0 0 1,0 6 0,0-3-61,0 0 0,1 0-1,-1 0 1,1-1 0,1 1 0,-1 0 0,1 0 0,0 0 0,1 0 0,-1-1 0,1 1 0,0 0-1,1-1 1,-1 0 0,1 1 0,0-1 0,0 0 0,1-1 0,0 1 0,-1-1 0,2 1 0,-1-1 0,0 0-1,1 0 1,0-1 0,-1 0 0,1 0 0,1 0 0,-1 0 0,0-1 0,1 1 0,-1-1 0,1-1 0,0 1-1,0-1 1,0 0 0,-1-1 0,9 1 0,-12-1-40,0-1 0,0 1-1,1-1 1,-1 0 0,0 1 0,0-1 0,-1 0-1,1 0 1,0 0 0,0-1 0,0 1 0,-1 0-1,1-1 1,-1 1 0,1-1 0,-1 1 0,1-1-1,-1 0 1,0 1 0,0-1 0,0 0 0,0 0-1,0 0 1,0 0 0,-1 0 0,1 0 0,0 0-1,-1 0 1,0-1 0,1 1 0,-1 0-1,0 0 1,-1-4 0,2-4 5,-1-1 0,-1 0 0,1 0 0,-2 0 0,-3-16 0,1 14-85,-1 0 1,0 0 0,-1 1-1,0-1 1,-1 1-1,0 0 1,-1 1 0,0 0-1,-1 0 1,0 1-1,-1 0 1,-16-14 0,17 22-91,11 11 64,10 13 84,-5-15 44,0-1 0,0 0 0,1 0 0,0-1 0,0 0 0,0-1 0,1 0 1,-1 0-1,1 0 0,10 2 0,-14-5-22,-1 0 1,0-1-1,0 1 1,1-1-1,-1 1 1,0-1-1,0 0 1,1-1-1,-1 1 1,0-1-1,5-1 1,-7 1-2,0 0 0,0 0 0,1 0 0,-1 0 0,0-1 0,0 1 0,0-1 0,-1 1 0,1-1 0,0 0-1,-1 0 1,1 1 0,-1-1 0,1 0 0,-1-1 0,0 1 0,0 0 0,0 0 0,0 0 0,1-5 0,-1-27 301,-4 31-58,2 21-200,1 0 10,1 0 0,1-1 0,1 0 0,1 0-1,6 20 1,-9-32-31,0-1-1,1 1 1,-1 0 0,1 0-1,1-1 1,-1 0-1,1 1 1,-1-1-1,1 0 1,0 0 0,1 0-1,-1-1 1,1 1-1,-1-1 1,1 0-1,0 0 1,0 0 0,1 0-1,-1-1 1,0 1-1,1-1 1,8 2-1,-11-4-18,-1 1-1,1-1 0,0 0 0,-1 0 0,1 0 0,-1 0 0,1 0 1,0-1-1,-1 1 0,1 0 0,0-1 0,-1 1 0,1-1 0,-1 0 1,1 1-1,-1-1 0,0 0 0,1 0 0,-1 0 0,0 0 0,1 0 1,1-2-1,-1 0 5,0-1-1,0 1 1,0 0 0,0-1 0,0 1 0,-1-1-1,0 0 1,0 0 0,1-4 0,1-10-63,-1 1 1,-1 0 0,-1-23 0,0 38 20,0-1 15,0 1 0,1 0 0,-2-1 0,1 1 0,0 0 0,0-1 0,-1 1 0,1 0 0,-1 0 0,0-1 0,1 1-1,-1 0 1,0 0 0,-1 0 0,1 0 0,0 0 0,0 0 0,-1 0 0,1 1 0,-3-3 0,2 44 146,4-29 39,-1-1 0,2 0 0,0 0 0,0 0 0,1 0-1,0-1 1,0 1 0,1-1 0,0 0 0,14 16 0,-16-21-340,1 0 0,-1-1 0,1 1 0,0-1 0,0 0 0,1 0 0,-1 0 0,1-1 0,-1 0 0,7 3 0,-6-4-509,-1 0 0,0 0 0,0 0 0,1-1 0,-1 0 0,0 0 0,1 0 0,-1 0 0,0-1 0,0 1 0,1-1 0,-1 0 0,7-3 0,11-7-7625</inkml:trace>
  <inkml:trace contextRef="#ctx0" brushRef="#br0" timeOffset="42225.03">9390 1147 5233,'0'0'17868,"-8"13"-17027,1 1-700,0 1 0,1-1 0,0 1 0,1 0 0,1 0 0,0 1 0,2-1 0,-3 32 0,5-41-133,0 0 0,0 0 0,1 0 1,0 0-1,0 0 0,0 0 1,4 8-1,-4-12-124,-1-1 0,1 1-1,0 0 1,0-1 0,1 1 0,-1-1 0,0 1 0,1-1 0,-1 0 0,0 0 0,1 1 0,-1-1 0,1 0-1,0 0 1,-1 0 0,1-1 0,0 1 0,0 0 0,0-1 0,-1 1 0,1-1 0,0 1 0,0-1-1,0 0 1,0 0 0,0 0 0,2 0 0,-2 0-152,0-1 1,0 1-1,0 0 1,-1-1-1,1 0 1,0 1-1,0-1 1,0 0-1,-1 0 0,1 0 1,-1 0-1,1 0 1,-1-1-1,1 1 1,-1 0-1,1-1 0,-1 1 1,0-1-1,0 1 1,2-3-1,17-38-4797,-20 41 4869,10-33-7101</inkml:trace>
  <inkml:trace contextRef="#ctx0" brushRef="#br0" timeOffset="42642.67">9414 931 11210,'0'0'1886,"4"14"731,17 55 620,44 97 0,12 30 514,-76-193-2271,-3-4-601,-4-13-377,-8-27-672,13 30-49,1 0 0,0-1 0,0 1 0,2 0 0,-1 0 1,1-1-1,7-20 0,-8 29 130,0 1 1,0-1-1,0 0 1,0 0-1,0 1 1,0-1-1,1 1 1,-1-1-1,1 1 1,0 0-1,0-1 1,0 1-1,0 0 1,0 0-1,0 0 0,1 1 1,-1-1-1,1 0 1,-1 1-1,1 0 1,-1-1-1,1 1 1,0 0-1,0 1 1,-1-1-1,1 0 1,0 1-1,0-1 1,0 1-1,0 0 1,0 0-1,0 0 0,0 1 1,-1-1-1,1 0 1,3 2-1,1 2 83,0 0-1,-1 0 1,0 0 0,0 1-1,-1 0 1,1 0-1,-1 1 1,0-1-1,0 1 1,-1 0-1,0 0 1,7 13 0,19 23 12,-27-37 76,2-1-1,-1 0 1,0 0-1,1 0 1,-1-1-1,1 1 1,0-1-1,0 0 1,1-1-1,-1 1 1,0-1-1,1 0 1,0-1-1,9 3 1,-11-4-71,-1 0 1,0 0-1,0 0 1,0-1-1,0 1 1,0-1-1,0 0 1,0 0-1,0 0 0,0 0 1,0 0-1,0-1 1,0 1-1,-1-1 1,1 0-1,-1 0 1,1 0-1,-1 0 1,0 0-1,1 0 0,-1-1 1,0 1-1,-1-1 1,1 1-1,0-1 1,-1 0-1,1 0 1,0-4-1,2-1-130,-1 0 0,-1 0 0,0 0 0,0 0 0,0 0 1,-1-1-1,0 1 0,-1-11 0,0 18 117,0-1 0,0 0 0,0 0 0,0 0 0,0 0 1,-1 0-1,1 1 0,-1-1 0,1 0 0,-1 0 0,0 1 0,0-1 1,1 0-1,-1 1 0,0-1 0,-1 1 0,1-1 0,0 1 0,0-1 1,-1 1-1,1 0 0,0 0 0,-1-1 0,0 1 0,1 0 0,-1 1 1,1-1-1,-1 0 0,0 0 0,0 1 0,1-1 0,-1 1 0,0-1 1,0 1-1,0 0 0,0 0 0,0 0 0,1 0 0,-1 0 0,0 0 1,-3 1-1,3 0 88,-1 0-1,1 0 1,-1 0 0,1 0 0,0 0 0,0 1-1,-1-1 1,1 1 0,0 0 0,0-1 0,0 1 0,1 0-1,-1 0 1,0 0 0,1 0 0,-1 1 0,1-1-1,0 0 1,0 1 0,0-1 0,0 1 0,0-1-1,0 1 1,1-1 0,-1 1 0,1 2 0,-3 11 342,1-1 0,1 0 1,0 17-1,1-29-434,-1 1 1,1 0-1,1-1 0,-1 1 1,0 0-1,1 0 0,0-1 0,0 1 1,0-1-1,0 1 0,1-1 1,-1 1-1,1-1 0,0 0 1,0 1-1,0-1 0,0 0 0,1 0 1,-1-1-1,1 1 0,0-1 1,-1 1-1,1-1 0,0 0 1,1 0-1,-1 0 0,0 0 1,1 0-1,-1-1 0,1 0 0,-1 0 1,1 0-1,-1 0 0,1 0 1,0-1-1,6 1 0,37 2-3247,64-3 0,-31-5-4405</inkml:trace>
  <inkml:trace contextRef="#ctx0" brushRef="#br0" timeOffset="43477.78">10385 1191 9394,'0'0'1174,"1"11"27,22 104 3796,-17-83-1513,-9-95 1712,4 41-5694,2 0-1,0 0 1,2 1-1,0 0 1,14-33-1,-19 52 458,1 1-1,-1-1 0,1 1 0,-1-1 0,1 1 0,0-1 0,0 1 0,0 0 0,0-1 1,0 1-1,0 0 0,0 0 0,0 0 0,0 0 0,0 0 0,1 0 0,-1 0 0,0 0 1,1 0-1,-1 1 0,2-2 0,-1 3 24,-1-1-1,0 0 1,1 0 0,-1 0 0,0 1 0,1-1-1,-1 0 1,0 1 0,0-1 0,0 1-1,1 0 1,-1-1 0,0 1 0,0 0 0,0 0-1,0 0 1,0 0 0,0 0 0,1 1-1,6 9 34,-1 0-1,0 0 0,0 0 0,4 13 0,-7-15 7,-2-6 23,29 68 440,-29-65-253,-1 0 0,1 0 1,-1 0-1,0 0 0,0 0 1,-1 0-1,1 1 0,-2-1 1,1 0-1,-2 8 0,2-14-200,0 1-1,0-1 0,0 0 1,0 1-1,0-1 0,0 0 1,0 1-1,0-1 0,0 0 1,0 1-1,0-1 1,-1 0-1,1 0 0,0 1 1,0-1-1,0 0 0,0 0 1,-1 1-1,1-1 0,0 0 1,0 0-1,-1 0 0,1 1 1,0-1-1,0 0 1,-1 0-1,1 0 0,0 0 1,0 0-1,-1 1 0,1-1 1,0 0-1,-1 0 0,1 0 1,0 0-1,-1 0 1,1 0-1,0 0 0,0 0 1,-1 0-1,1 0 0,0 0 1,-1 0-1,1 0 0,0-1 1,-1 1-1,1 0 0,0 0 1,0 0-1,-1 0 1,1 0-1,0-1 0,0 1 1,-1 0-1,1 0 0,0 0 1,0-1-1,0 1 0,-1 0 1,1 0-1,0-1 1,0 1-1,0 0 0,0 0 1,0-1-1,-1 1 0,1-1 1,-11-20 241,11 7-602,-1 1 1,1 0-1,1-1 1,1 1-1,0 0 1,0 0-1,1 0 1,1 0-1,0 0 1,1 1-1,0-1 1,1 1-1,1 0 1,12-17-1,-18 27 315,0 1 1,0 0-1,0-1 0,0 1 0,0 0 0,0 0 0,0 0 1,0 0-1,1 0 0,-1 0 0,0 0 0,1 0 0,-1 0 1,1 1-1,-1-1 0,1 1 0,-1-1 0,1 1 0,-1-1 1,1 1-1,0 0 0,-1 0 0,1 0 0,0 0 0,-1 0 1,1 0-1,-1 0 0,1 1 0,0-1 0,-1 0 0,1 1 1,-1-1-1,1 1 0,-1 0 0,0 0 0,1-1 0,-1 1 1,1 0-1,-1 0 0,0 0 0,0 0 0,0 1 0,0-1 1,0 0-1,0 0 0,1 2 0,8 9 405,-1 0 1,-1 1-1,14 27 0,-15-27 11,10 16 184,-9-17-433,0 1 0,-1 1 0,0 0 0,-1 0-1,-1 0 1,6 21 0,-11-50-7871,-1 0-904</inkml:trace>
  <inkml:trace contextRef="#ctx0" brushRef="#br0" timeOffset="43875.96">10910 1155 5937,'0'0'13163,"11"64"-10770,-5-40-569,1-2-672,1-2-328,0-2-159,-1-5-273,-3-3-208,-2-6-112,-2-5-168,-17-26-1329,0 1-3344,1-3-2568</inkml:trace>
  <inkml:trace contextRef="#ctx0" brushRef="#br0" timeOffset="43876.96">10851 962 11258,'0'0'1337,"62"49"-3282</inkml:trace>
  <inkml:trace contextRef="#ctx0" brushRef="#br0" timeOffset="44291.56">11095 1287 9826,'0'0'9250,"-1"5"-8351,-7 22 781,6-76 3887,0 33-6034,1 1 0,1 0 0,1-1 0,0 1 0,0-1 0,5-15 0,-6 30 372,1-1 0,-1 1-1,1-1 1,-1 1 0,1-1 0,0 1 0,0-1-1,-1 1 1,1 0 0,0 0 0,0-1 0,0 1-1,0 0 1,1 0 0,-1 0 0,0 0-1,0 0 1,1 0 0,-1 0 0,0 0 0,1 1-1,-1-1 1,1 1 0,-1-1 0,3 0 0,0 1 42,-1 0 0,0 0 0,0 1 0,0-1 0,1 1 1,-1-1-1,0 1 0,0 0 0,0 0 0,0 1 0,0-1 1,3 2-1,3 3 207,0 0 1,-1 0-1,1 1 0,-1 0 1,0 0-1,12 15 0,-17-17 114,1 1 1,-1-1-1,-1 0 0,1 1 0,-1 0 0,0-1 0,0 1 1,0 0-1,-1 0 0,0 0 0,0 0 0,-1 0 0,0 7 0,23-23-7500,-12 4 1842</inkml:trace>
  <inkml:trace contextRef="#ctx0" brushRef="#br0" timeOffset="44726.66">11463 1070 9690,'0'0'10910,"-10"7"-9193,-31 26-386,38-30-1197,1 0 0,0 1 0,0-1 0,0 0 0,0 1 0,0-1 0,1 1 0,-1-1 0,1 1 0,0 0 0,0 0 0,1 0 0,-1-1 0,1 1 0,0 5 0,0-1 50,0 0-1,1-1 1,0 1 0,0-1 0,4 14 0,-3-16-148,1 0-1,-1 0 1,1 0-1,0-1 1,0 1-1,1-1 1,-1 0-1,1 0 1,0 0-1,0 0 1,1-1-1,-1 1 1,1-1-1,-1 0 1,1-1-1,0 1 1,0-1-1,0 0 1,0 0-1,1 0 1,-1-1-1,0 0 1,1 0-1,-1 0 1,1-1-1,-1 0 1,1 0-1,-1 0 1,1-1-1,7-1 1,-5 1-50,0 0 0,-1-1 0,1 1 0,-1-2-1,1 1 1,-1-1 0,0 0 0,0 0 0,0-1 0,0 0 0,-1 0 0,1-1 0,-1 0 0,0 0 0,-1 0 0,1-1 0,-1 1 0,0-2 0,0 1 0,-1 0 0,4-9 0,-5 9-58,-2 0 0,1-1 0,-1 1-1,0-1 1,0 1 0,-1-1 0,1 1-1,-3-13 1,3 18 65,-2-1 1,1 0-1,0 1 0,0-1 1,-1 0-1,1 1 0,0-1 1,-1 0-1,0 1 0,1-1 1,-1 1-1,0-1 0,0 1 1,0-1-1,0 1 0,0 0 0,0-1 1,0 1-1,0 0 0,-1 0 1,1 0-1,0 0 0,-1 0 1,1 0-1,-1 0 0,1 1 1,-1-1-1,0 0 0,1 1 1,-1-1-1,1 1 0,-1 0 0,0-1 1,1 1-1,-1 0 0,0 0 1,-3 1-1,3-1 16,1 1 0,-1 0 0,1-1 0,-1 1 0,1 0 0,-1 0 0,1 0-1,-1 1 1,1-1 0,0 0 0,0 0 0,-1 1 0,1-1 0,0 1 0,0-1 0,0 1 0,1-1 0,-1 1 0,0 0 0,1-1-1,-1 1 1,1 0 0,-1-1 0,1 1 0,0 0 0,-1 2 0,-2 51 468,3-53-445,-1 2-20,1 0 0,0 1 0,0-1 0,1 1 1,-1-1-1,1 0 0,0 1 0,0-1 1,0 0-1,1 0 0,0 0 0,-1 0 0,1 0 1,1 0-1,-1 0 0,1 0 0,-1-1 0,1 1 1,0-1-1,0 0 0,0 0 0,1 0 1,-1-1-1,1 1 0,0-1 0,0 1 0,-1-1 1,1-1-1,1 1 0,-1 0 0,0-1 1,0 0-1,1 0 0,-1 0 0,0-1 0,9 1 1,4 0-844,0 0 0,1-2 0,-1 0 0,29-6 0,2-7-5723</inkml:trace>
  <inkml:trace contextRef="#ctx0" brushRef="#br0" timeOffset="45159.65">11772 641 13715,'0'0'3991,"17"9"-2087,27 16-584,0 2 1,-2 2-1,0 1 1,36 37-1,-60-47-1045,0 1-1,-2 0 0,-1 2 1,0-1-1,-2 2 0,0 0 1,-2 0-1,0 1 0,9 37 1,-16-44-215,-1-1 1,0 0 0,-2 1-1,0 0 1,-1-1 0,0 1-1,-2 0 1,0-1 0,-1 1-1,-1-1 1,0 0 0,-1 0-1,-1 0 1,-1-1 0,-13 24-1,10-18-113,8-16-143,-1-1 0,1 1 0,-1-1-1,0 0 1,0 1 0,-1-1 0,1-1 0,-9 10-1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5:49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 4001,'0'0'11229,"-4"4"-10368,1-1-560,0 1-1,1 0 0,0 0 0,-1 0 0,1 0 1,1 0-1,-1 0 0,1 0 0,-1 0 0,1 1 0,1-1 1,-1 1-1,0-1 0,1 1 0,0-1 0,0 1 1,1-1-1,-1 0 0,1 1 0,0-1 0,0 1 0,2 5 1,-2-7-275,0-1 1,1 0 0,-1 0 0,0 0 0,1 0 0,-1-1 0,1 1 0,-1 0-1,1-1 1,0 1 0,0-1 0,0 1 0,0-1 0,0 0 0,0 0 0,0 0 0,0 0-1,0 0 1,1 0 0,-1 0 0,0-1 0,0 1 0,1-1 0,-1 0 0,1 0-1,-1 0 1,0 0 0,1 0 0,-1 0 0,0-1 0,1 1 0,-1-1 0,0 1-1,0-1 1,1 0 0,-1 0 0,0 0 0,0 0 0,0-1 0,2 0 0,-2 0-13,0 1 1,0 0 0,0 0-1,0-1 1,0 0 0,0 1-1,0-1 1,0 0 0,-1 0-1,1 0 1,-1 0-1,0 0 1,1 0 0,-1 0-1,0 0 1,0-1 0,0 1-1,-1 0 1,1-1 0,0 1-1,-1-1 1,0 1 0,1-1-1,-1 1 1,0-1 0,0 1-1,0 0 1,-1-1 0,1 1-1,-1-1 1,1 1 0,-1-1-1,0 1 1,0 0 0,0 0-1,0-1 1,0 1 0,-3-3-1,-27-25-7,29 28-6,1 1 0,-1 0 0,1-1-1,-1 1 1,0 0 0,1 0 0,-1 0-1,0 0 1,0 0 0,0 1 0,1-1-1,-1 0 1,0 1 0,0 0 0,0-1-1,0 1 1,0 0 0,-4 0 0,5 2 9,0 0 1,0 1 0,1-1-1,-1 0 1,1 1-1,-1-1 1,1 0 0,0 1-1,0-1 1,0 0 0,0 1-1,0-1 1,1 3-1,-1 1 91,-1 22 284,-1 29 155,2-54-509,0 1 0,0-1 0,0 0 0,1 0 0,0 1 0,-1-1 0,1 0 0,0 0 0,1 0 0,-1 0 0,0 0 0,4 4 0,-5-6-30,1 0 0,0 0 0,0 0-1,0 0 1,-1 0 0,1 0 0,0-1 0,0 1-1,0 0 1,0-1 0,0 1 0,1-1-1,-1 1 1,0-1 0,0 0 0,0 1 0,0-1-1,0 0 1,1 0 0,-1 0 0,0 0-1,0 0 1,0 0 0,1 0 0,-1 0 0,0 0-1,0 0 1,0-1 0,0 1 0,0-1-1,1 1 1,-1 0 0,0-1 0,0 0 0,0 1-1,0-1 1,0 0 0,0 0 0,-1 1 0,1-1-1,0 0 1,0 0 0,0 0 0,-1 0-1,1 0 1,-1 0 0,1 0 0,-1 0 0,2-2-1,1-3-16,-1 1-1,1 0 1,-1-1-1,0 0 1,0 1-1,0-1 1,-1 0-1,1-9 1,-2 11-22,0 0 0,0-1 0,-1 1 0,1 0 0,-1 0 0,0 0 0,0 0 0,-1 0 0,-2-6 0,3 9 30,0-1 0,0 1-1,0-1 1,0 1 0,0-1 0,-1 1 0,1 0 0,-1 0 0,1-1 0,-1 1 0,1 0-1,-1 0 1,1 1 0,-1-1 0,0 0 0,0 1 0,1-1 0,-1 1 0,0-1 0,0 1-1,0 0 1,0-1 0,-3 1 0,4 1 25,-1 0 0,1 0-1,0 0 1,-1 0 0,1 0 0,0 0 0,0 1-1,0-1 1,0 0 0,0 1 0,0-1-1,0 0 1,0 1 0,1-1 0,-1 1 0,0-1-1,1 1 1,-1-1 0,1 1 0,0 0-1,0-1 1,-1 4 0,0-1-4,1 0 0,-1 0 0,0 1 0,1-1 0,0 0 0,0 0 0,0 0 0,2 8 0,-2-13-268,0 1 170,0 0 0,0 0 0,0 0 1,0 0-1,0 0 0,0 0 0,0-1 0,0 1 0,3-12-8530,-10 1-596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6:55.3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99 9578,'0'0'11069,"14"0"-8321,55-2-2203,84-3 428,55 1 165,111 31-601,-262-22-401,0-2-1,101-8 1,-91 1-52,102 6 0,206 2 32,-284-6-140,126-2 1901,-216 4-1918,1-1 9,-1 1 0,0-1 0,0 1 0,0-1 0,0 0-1,0 0 1,0 1 0,0-1 0,0 0 0,0 0 0,0 0-1,0 0 1,-1 0 0,1 0 0,1-2 0,-1-5-8,0 0 1,0-1 0,-1 1-1,0-1 1,0 1 0,-1 0-1,0-1 1,0 1 0,-5-14-1,-17 21 282,-298 12 475,153-13-196,-2 0-473,-208 23 1,80 18-68,261-35 5,-1-2 1,1-1-1,-71-8 0,29-5-3,-96-20-134,161 30-1801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6:50.0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85 12563,'0'0'14356,"54"9"-12227,269-8-1836,-147-4-276,177-2 71,-277-1-117,103-20 0,32-3 31,411 4 173,-623 25-169,0 1 0,0 0 0,0-1 0,1 1 0,-1 0 0,0 0 0,0-1 0,1 1 0,-1 0 1,1 0-1,-1 0 0,0 0 0,1 0 0,0 0 0,-1 0 0,1 0 0,0 0 0,-1 0 0,1 0 0,0 0 0,0 0 0,0 1 0,0-1 0,0 0 0,0 0 0,0 2 1,0 42-54,1-33 53,-6 163-16,-35-175 161,-321-5-78,297 6 92,0 3-1,-81 16 1,69-9 55,-84 3 0,-162-4 335,9-18-458,311 8-97,-297-9 53,180 24-205,119-15 146,-16-95-396,15 81 109,0-12 479,5 10-6920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7:05.0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2 10538,'-3'-1'11551,"86"0"-9350,363 9-244,-242-4-1877,56 3-35,-75-5-14,-17-2-28,-108 2 33,61-4 0,-114 1 95,13 0-117,-17 1-682,-13 1-820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7:18.1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45 12347,'0'0'7017,"9"-1"-6005,121-7 2783,189-6-1198,138 12-1498,-249 19-904,27-4-4,0 0-69,465-23 45,-180-3-22,-117-9-57,-49 5-138,-351 17 103,0 0-1,0 0 1,0 1 0,-1-1 0,1 1 0,0 0-1,0 0 1,0 0 0,-1 0 0,6 3 0,20 5-322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7:22.5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11146,'8'0'15260,"30"2"-14219,188 1 384,110-1-923,-94-1-383,131-6-134,-173 5-150,-89 3 44,61 5-384,-167-8 440,-7 0-147,-9 1-2278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7:34.0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16 8602,'8'0'17014,"35"2"-16479,189-18 1021,-124 14-1425,88 3 141,63 18-208,53-15 305,-70-6-94,-123 4-183,81 8 52,47-13-133,144 2 10,109 13-6,128-14-23,-463-4 10,-31-1 2,238 20-1,-367-13-360,10 2-2401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7:30.4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11242,'0'0'8788,"29"1"-4685,176 9-964,-179-8-3104,112 2 71,-75-3-45,86 11 0,-48-2 203,196-5 0,-165-7-249,169-6 98,-177-5-109,-2 1-48,-48 11 39,67-3-22,-87-1 612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8:23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7482,'0'0'10986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8:27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1 367 8858,'0'0'10370,"3"12"-9368,37 200 1361,6 28-259,-46-228 1146,-12-33-2416,-15-41-929,15 16-449,2-1 0,2 0 0,2 0 0,3-1 0,1 0-1,6-55 1,-5 100 444,1 0-1,1 0 0,-1-1 1,0 1-1,1 0 1,0 0-1,0 0 0,0 0 1,0 0-1,0 0 1,0 0-1,1 0 0,-1 0 1,1 0-1,0 1 1,0-1-1,4-3 0,-4 5 56,0-1 0,0 1-1,1 0 1,-1 0 0,1 0-1,-1 0 1,1 0 0,-1 0-1,1 1 1,-1-1-1,1 1 1,0 0 0,-1 0-1,1 0 1,-1 0 0,6 1-1,2 1 25,-1 1 1,1 0-1,-1 1 0,0-1 0,0 2 0,0-1 0,-1 1 0,1 1 0,11 9 0,-11-7 19,0 0 0,-1 1 1,1 1-1,-2-1 0,1 1 0,-1 1 0,-1-1 0,0 1 1,0 0-1,6 22 0,-10-28 38,0 0-1,-1 0 1,0 0-1,-1 0 1,1 0-1,-1 0 1,0 0-1,0 0 1,0 0-1,-1 0 1,0 0 0,0 0-1,0 0 1,0 0-1,-1 0 1,0 0-1,0-1 1,0 1-1,-1-1 1,1 1 0,-1-1-1,0 0 1,0 0-1,-1 0 1,1-1-1,-1 1 1,0-1-1,-6 5 1,4-4 15,0 0 0,0-1 1,-1 1-1,1-1 0,-1 0 0,1-1 1,-1 0-1,0 0 0,0 0 0,0-1 1,0 0-1,0-1 0,-13 0 0,19 0-99,0 0-1,-1 0 0,1-1 1,0 1-1,0 0 0,0-1 1,0 1-1,0-1 0,0 1 1,0-1-1,0 0 0,0 0 1,0 1-1,0-1 0,0 0 1,0 0-1,0 0 0,1 0 1,-1 0-1,0 0 0,1 0 1,-1 0-1,1 0 0,-1 0 1,0-3-1,-4-32-4274,5 34 3737,-1-27-4411</inkml:trace>
  <inkml:trace contextRef="#ctx0" brushRef="#br0" timeOffset="819.24">435 398 2881,'0'0'14267,"-11"-5"-12450,4 1-1570,1 0-1,-1 1 0,-1 0 1,1 1-1,0 0 0,0 0 1,-15-2-1,18 4-138,0 0-1,0 0 1,0 1-1,0-1 1,0 1 0,0 0-1,0 0 1,0 0-1,1 1 1,-1-1 0,0 1-1,1 0 1,-1 0-1,1 0 1,-1 1 0,1-1-1,0 1 1,0-1-1,0 1 1,-2 4 0,1-3-46,0 1 0,1-1 0,0 1 0,0 0 0,0 0 0,1 0 1,-1 0-1,1 1 0,1-1 0,-1 1 0,1-1 0,0 1 0,0-1 1,0 1-1,1 0 0,0-1 0,0 1 0,0 0 0,1-1 0,0 1 1,0 0-1,0-1 0,1 1 0,0-1 0,0 0 0,0 0 0,1 1 1,0-1-1,0-1 0,0 1 0,0 0 0,1-1 0,-1 0 0,1 0 1,1 0-1,-1 0 0,0 0 0,1-1 0,0 0 0,0 0 0,0 0 1,0-1-1,0 0 0,0 1 0,1-2 0,7 3 0,-8-3-85,0 0-1,1 0 0,-1-1 1,0 0-1,1 0 1,-1 0-1,0 0 0,1-1 1,-1 0-1,0 0 1,0 0-1,1-1 0,-1 0 1,0 0-1,-1 0 1,1 0-1,0-1 0,4-3 1,-6 3-17,1-1 1,-2 1 0,1-1-1,0 1 1,-1-1 0,1 0-1,-1 0 1,0 0 0,0-1-1,-1 1 1,1 0 0,-1-1 0,0 1-1,0-1 1,0 1 0,-1-1-1,0 1 1,0-1 0,0 0-1,0 1 1,-2-8 0,-1-3-87,-1 1 1,0 0 0,0 0 0,-2 0-1,0 1 1,0 0 0,-1 0 0,-1 0-1,0 1 1,-17-20 0,24 38 162,0-1 1,0 0-1,1 1 1,0-1-1,0 0 1,0 1-1,1-1 1,2 9-1,-1-5 53,1-1-1,0 0 0,0 1 0,1-1 1,1-1-1,-1 1 0,1-1 1,0 0-1,9 9 0,-11-13-76,0 0 0,0 0 0,0-1 0,1 1 0,-1-1 0,1 0 0,0 0 0,0 0 0,-1-1 0,1 1 0,0-1 0,0 0 0,1 0 0,-1 0 0,0-1 0,0 1 0,0-1 0,1 0 0,-1 0 0,0-1 0,7-1 0,-8 1-31,0 0 0,-1-1 0,1 0-1,0 1 1,-1-1 0,1 0 0,-1 0-1,0-1 1,0 1 0,0 0 0,0-1-1,0 1 1,0-1 0,0 0 0,-1 1-1,0-1 1,1 0 0,-1 0 0,0 0-1,0 0 1,-1 0 0,1 0 0,-1 0-1,1-1 1,-1 1 0,0-4-1,1-30-321,-2 29 186,2 11 26,2 26 497,2-1-1,13 42 0,-15-61-296,0-1-1,0 0 1,1 0 0,0 0-1,0 0 1,1-1 0,0 1 0,0-1-1,0 0 1,1-1 0,0 1-1,11 8 1,-15-14-76,0 1 0,0 0 1,1-1-1,-1 1 0,0-1 1,1 1-1,-1-1 0,1 0 1,-1 0-1,1-1 0,-1 1 0,1 0 1,0-1-1,0 1 0,-1-1 1,1 0-1,0 0 0,-1 0 0,1 0 1,0-1-1,0 1 0,-1-1 1,1 0-1,-1 1 0,1-1 1,0 0-1,-1-1 0,0 1 0,1 0 1,-1-1-1,0 1 0,0-1 1,1 0-1,-1 0 0,-1 1 0,1-1 1,0-1-1,0 1 0,-1 0 1,2-3-1,1-2-78,0-1 1,0 0-1,-1 0 1,0 0-1,-1 0 0,0 0 1,0-1-1,0 1 1,-1-1-1,-1 1 1,0-14-1,-1 14 18,0 0 1,0 1-1,-1-1 1,0 1-1,0-1 1,-1 1-1,0 0 1,-1 0-1,1 0 1,-7-8-1,11 45 204,5-16-61,0 0 0,1-1-1,0 0 1,1 0 0,0 0 0,2-1-1,-1-1 1,1 0 0,1 0-1,0-1 1,0 0 0,16 10 0,-16-12-1660,0-1 0,1-1 0,0 0 0,21 7 0,-24-11-5709</inkml:trace>
  <inkml:trace contextRef="#ctx0" brushRef="#br0" timeOffset="1253.75">1002 380 4793,'0'0'8388,"3"11"-6648,5 14-491,0 0 1,2-1 0,22 41 0,-25-54-916,-1-1 0,2 0 0,-1 0 1,18 16-1,-21-22-216,0-1 1,1 0-1,-1 0 1,0 0-1,1 0 1,0-1-1,-1 0 1,1 0 0,0 0-1,0 0 1,0-1-1,9 2 1,-13-3-69,0 0 1,0 0-1,0 0 1,0 0 0,0 0-1,0 0 1,0 0-1,0-1 1,0 1 0,0 0-1,0 0 1,0-1-1,0 1 1,0-1-1,0 1 1,-1-1 0,1 1-1,0-1 1,0 1-1,0-1 1,0 0 0,-1 1-1,1-1 1,0 0-1,-1 0 1,1 0 0,-1 1-1,1-3 1,1 0 69,-2 0 0,1 0 0,0 0 0,0 0 1,-1 0-1,0 0 0,0 0 0,0-1 0,0-4 0,-2-5 159,0-1-1,-1 1 0,-7-20 1,8 28-299,-4-9-153,1 0 1,0 0 0,1-1-1,1 0 1,0 1-1,0-27 1,3 41 24,0-1 0,0 0 0,0 0 0,0 1-1,0-1 1,0 0 0,1 0 0,-1 1 0,0-1 0,0 0 0,1 1 0,-1-1 0,1 1 0,-1-1 0,1 0 0,-1 1 0,1-1-1,-1 1 1,1-1 0,-1 1 0,1-1 0,-1 1 0,1 0 0,0-1 0,-1 1 0,1 0 0,0-1 0,0 1 0,-1 0-1,2 0 1,26-2-5151,-20 2 3200,17 0-4085</inkml:trace>
  <inkml:trace contextRef="#ctx0" brushRef="#br0" timeOffset="2059.19">1471 418 3753,'0'0'9182,"-11"-2"-6990,0-1-1525,0 1-1,0 0 0,0 1 1,0 1-1,-15 0 0,21 0-507,0 1-1,1 0 1,-1 0-1,1 0 1,-1 0 0,1 1-1,0 0 1,-1 0-1,1 0 1,0 0-1,0 1 1,1-1 0,-1 1-1,0 0 1,1 0-1,0 1 1,-1-1-1,-3 7 1,4-7-113,1 0 1,0 0-1,0 0 1,0 0-1,1 1 1,-1-1-1,1 1 0,0-1 1,0 1-1,0-1 1,0 1-1,0 0 1,1-1-1,0 1 0,0 0 1,0 0-1,0-1 1,0 1-1,1 0 1,0-1-1,0 1 0,0 0 1,0-1-1,0 1 1,3 4-1,-1-4-52,0-1-1,-1 0 1,1 1 0,1-1-1,-1 0 1,0-1 0,1 1-1,-1 0 1,1-1 0,0 0-1,0 0 1,0 0-1,0-1 1,0 1 0,1-1-1,-1 0 1,0 0 0,0 0-1,1-1 1,8 1 0,-10-1-32,1 0 1,-1 0-1,1 0 0,-1-1 1,0 1-1,1-1 1,-1 1-1,1-1 1,-1-1-1,0 1 0,0 0 1,0-1-1,0 1 1,0-1-1,0 0 1,0 0-1,0 0 1,-1 0-1,1-1 0,3-3 1,-3 1-23,0 0 0,-1 0 1,0 0-1,1 0 0,-2 0 0,1 0 1,0-1-1,-1 1 0,0-1 0,-1 1 0,1-1 1,-1-6-1,1-2-83,0 10 151,-1 0 0,1 0 0,-1 0 0,0 1 0,0-1 0,0 0 1,0 0-1,-1 0 0,1 0 0,-1 0 0,0 1 0,0-1 0,-1 0 0,1 1 0,-3-6 1,3 10 5,0-1 0,1 1 1,-1-1-1,1 0 1,-1 1-1,1-1 0,0 1 1,-1 0-1,1-1 1,0 1-1,-1-1 0,1 1 1,0 0-1,-1-1 1,1 1-1,0 0 0,0-1 1,0 1-1,0 0 0,0-1 1,0 1-1,0 0 1,0-1-1,0 1 0,0 0 1,0-1-1,0 1 1,1 1-1,-2 27 18,1-28-5,0 6 15,0 0 0,1 0 0,0 0 0,1 0 0,0 0 1,0 0-1,0 0 0,1-1 0,-1 1 0,2-1 0,-1 1 0,1-1 0,0 0 1,0-1-1,1 1 0,6 5 0,-8-7-18,1-1 0,0 0 0,-1 0 1,2-1-1,-1 1 0,0-1 0,0 0 0,1 0 0,-1 0 1,1 0-1,0-1 0,-1 0 0,1 0 0,0 0 0,0-1 1,0 1-1,-1-1 0,1 0 0,0-1 0,0 1 0,0-1 1,-1 0-1,1 0 0,9-4 0,-12 4-25,0 0 1,0 0-1,1 0 1,-1-1-1,0 1 1,0-1-1,0 1 1,-1-1-1,1 0 0,0 0 1,-1 0-1,1 0 1,-1 0-1,1 0 1,-1 0-1,0 0 0,0-1 1,0 1-1,0 0 1,0-1-1,-1 1 1,1-1-1,-1 1 1,1-5-1,-1-6-25,0-1 0,0 0-1,-5-23 1,3 28-75,0 0 1,1 0-1,1-1 0,-1 1 1,3-14-1,-2 23 89,0-1 1,0 1-1,1 0 0,-1-1 0,0 1 0,1-1 0,-1 1 1,0 0-1,1-1 0,-1 1 0,0 0 0,1-1 1,-1 1-1,1 0 0,-1 0 0,1-1 0,-1 1 1,1 0-1,-1 0 0,1 0 0,-1 0 0,1-1 0,-1 1 1,1 0-1,-1 0 0,1 0 0,-1 0 0,1 0 1,-1 0-1,1 1 0,-1-1 0,1 0 0,-1 0 1,1 0-1,-1 0 0,1 0 0,-1 1 0,0-1 1,1 0-1,-1 1 0,1-1 0,-1 0 0,1 1 0,19 13-25,-9-2 166,-2-1 0,1 2 1,-2-1-1,1 1 1,-2 1-1,0 0 0,0 0 1,-2 0-1,1 0 0,2 16 1,-11-80 3032,7-8-3428,-3 50 44,0 0-1,1 1 1,0-1 0,0 0 0,1 1-1,0 0 1,0-1 0,0 1-1,1 0 1,1 0 0,-1 1 0,9-10-1,-12 14 196,0 1 0,0 0-1,0 0 1,1 0 0,-1 0 0,0 1-1,0-1 1,1 0 0,-1 0-1,1 1 1,-1-1 0,0 1-1,1-1 1,-1 1 0,1 0-1,-1 0 1,1-1 0,-1 1 0,1 0-1,-1 0 1,1 0 0,-1 1-1,1-1 1,-1 0 0,1 0-1,-1 1 1,1-1 0,-1 1-1,1 0 1,-1-1 0,0 1 0,1 0-1,-1 0 1,0 0 0,0 0-1,0 0 1,1 0 0,-1 0-1,0 0 1,0 0 0,1 2-1,6 7 110,-1 1 1,0 0-1,0 0 0,5 13 0,-3-6 21,11 19 118,-9-15-271,1-2 1,15 21 0,-15-31-3673</inkml:trace>
  <inkml:trace contextRef="#ctx0" brushRef="#br0" timeOffset="2436.82">2042 67 13595,'0'0'1850,"2"12"-1002,9 39 115,3 1 1,23 54-1,-17-53-79,-2 1-1,14 76 1,-33-115 4246,-9-35-3436,-10-36-1027,17 41-609,0-1 0,2 1 0,-1 0-1,2-1 1,2-28 0,-1 40-220,-1 0-1,1 0 0,0 0 1,0 0-1,0 0 1,0 1-1,0-1 1,1 0-1,0 1 0,0-1 1,0 1-1,0-1 1,0 1-1,1 0 0,0 0 1,-1 0-1,1 0 1,0 1-1,0-1 1,1 1-1,-1 0 0,1 0 1,-1 0-1,1 0 1,-1 0-1,1 1 0,0 0 1,5-2-1,84-1-8733,-48 4 1677</inkml:trace>
  <inkml:trace contextRef="#ctx0" brushRef="#br0" timeOffset="2983.71">2876 375 2969,'0'0'13141,"-10"-5"-10788,1 0-1830,-1 0 0,0 1 0,0 0 1,0 1-1,0 0 0,-17-2 1,22 5-398,0-1 1,-1 1-1,1 0 1,0 0 0,-1 0-1,1 1 1,0 0-1,0 0 1,-1 0-1,1 1 1,0 0-1,0 0 1,0 0 0,1 0-1,-1 1 1,1 0-1,-9 6 1,8-4-77,1 1-1,0 0 1,0 0 0,0 0-1,0 0 1,1 0 0,0 1 0,1-1-1,-1 1 1,1 0 0,1 0-1,-1 0 1,1 0 0,0 0-1,1 0 1,-1 0 0,2 0 0,-1 0-1,1 0 1,1 8 0,-1-11-51,-1-1 1,1 1-1,0-1 1,0 1-1,0-1 1,0 1-1,1-1 0,-1 0 1,1 0-1,0 1 1,0-1-1,0 0 1,0-1-1,0 1 1,1 0-1,0-1 1,-1 1-1,1-1 1,0 0-1,0 0 1,0 0-1,0 0 1,1 0-1,-1-1 1,0 0-1,1 1 1,-1-1-1,1-1 1,-1 1-1,1 0 0,0-1 1,-1 0-1,1 1 1,-1-2-1,1 1 1,0 0-1,-1-1 1,1 1-1,6-3 1,-5 1-34,-1 0 1,0-1-1,0 1 0,1-1 1,-2 0-1,1 0 1,0 0-1,0 0 1,-1 0-1,0-1 0,0 0 1,0 0-1,0 0 1,-1 0-1,1 0 1,-1 0-1,0-1 0,0 1 1,0-1-1,-1 0 1,0 1-1,0-1 1,1-5-1,-1 3 22,0 1-1,0 0 1,0-1-1,-1 1 1,0 0-1,0-1 1,-1 1 0,0 0-1,0-1 1,0 1-1,-1 0 1,0 0-1,0 0 1,0 0 0,-1 0-1,0 0 1,-4-6-1,7 12 21,0 0 0,0 0-1,0 0 1,0 0 0,0 0 0,0-1-1,0 1 1,0 0 0,0 0 0,0 0-1,-1 0 1,1 0 0,0-1 0,0 1-1,0 0 1,0 0 0,0 0-1,0 0 1,0 0 0,0 0 0,-1 0-1,1-1 1,0 1 0,0 0 0,0 0-1,0 0 1,0 0 0,0 0 0,-1 0-1,1 0 1,0 0 0,0 0 0,0 0-1,0 0 1,-1 0 0,1 0-1,0 0 1,0 0 0,0 0 0,0 0-1,0 0 1,-1 0 0,1 0 0,0 0-1,0 0 1,0 0 0,0 0 0,0 0-1,-1 0 1,1 1 0,0-1-1,0 0 1,0 0 0,0 0 0,0 0-1,0 0 1,0 0 0,-1 0 0,1 1-1,0-1 1,0 0 0,0 0 0,0 0-1,0 0 1,0 0 0,0 1 0,0-1-1,0 0 1,1 18 278,10 24 213,-1-20-243,2 0 1,17 23-1,-27-40-431,1-1 1,0 0 0,0-1-1,0 1 1,0 0-1,1-1 1,-1 0-1,1 0 1,0 0-1,0 0 1,0 0-1,0-1 1,1 0 0,-1 0-1,1 0 1,-1 0-1,1-1 1,6 2-1,1-4-4168,-7-6-1177</inkml:trace>
  <inkml:trace contextRef="#ctx0" brushRef="#br0" timeOffset="3446.07">2920 8 13155,'0'0'3417,"5"15"-2313,58 153 2748,-23-69-1644,40 155 0,-80-257-621,-3-90-795,3 85-1159,0 0 1,0 1-1,1-1 1,0 0-1,1 0 1,0 1-1,0-1 1,0 1-1,1-1 1,0 1-1,1 0 1,6-11-1,-8 17 288,-1 0-1,0 0 1,0-1-1,0 1 0,1 0 1,-1 1-1,0-1 1,1 0-1,-1 0 0,1 1 1,-1-1-1,1 0 1,-1 1-1,1 0 1,-1-1-1,1 1 0,-1 0 1,1 0-1,0 0 1,-1 0-1,1 0 0,-1 0 1,3 1-1,-1 0 32,0 0-1,0 0 1,1 1-1,-1 0 0,-1-1 1,1 1-1,0 0 1,0 0-1,-1 1 1,4 3-1,5 7 106,-1 0 0,0 1 0,11 22 0,-18-32-100,2 5 106,0 1 0,0-1 1,-1 0-1,0 1 0,-1 0 0,3 16 0,-5-23-15,-1-1-1,0 1 1,0-1-1,0 1 1,0-1-1,0 1 1,0-1-1,-1 0 1,1 1 0,-1-1-1,0 0 1,0 1-1,0-1 1,0 0-1,0 0 1,0 0-1,0 0 1,-1 0 0,1 0-1,-1 0 1,0 0-1,1 0 1,-1-1-1,0 1 1,0-1-1,0 1 1,0-1 0,0 0-1,-1 0 1,1 0-1,0 0 1,-5 1-1,-4 2 127,0-1 0,-1 0 1,1-1-1,-1-1 0,-20 1 0,-13-10-1102,42 7 550,0 0 1,0 0-1,1-1 1,-1 1 0,0-1-1,1 0 1,-1 0-1,1 0 1,0 0-1,-1 0 1,-2-5-1,-4-10-7157</inkml:trace>
  <inkml:trace contextRef="#ctx0" brushRef="#br0" timeOffset="4108.51">3564 280 9762,'0'0'4856,"-10"-4"-3532,4 2-1302,-41-12 1900,44 13-1806,0 1 1,1-1-1,-1 1 0,1 0 1,-1 0-1,0 0 1,1 0-1,-1 0 0,0 0 1,1 1-1,-1 0 1,1-1-1,-1 1 0,1 0 1,-1 0-1,1 0 0,0 1 1,-1-1-1,-2 3 1,2-2-67,1 0 1,-1 1 0,1 0 0,-1-1 0,1 1 0,0 0-1,0 0 1,0 1 0,0-1 0,1 0 0,-1 1-1,1-1 1,0 0 0,0 1 0,0 0 0,0-1 0,1 1-1,0-1 1,-1 1 0,1 0 0,1 4 0,0-4-121,0 0 0,1-1 0,0 1-1,0 0 1,0 0 0,0-1 0,0 1 0,1-1 0,-1 0 0,1 0 0,0 0 0,0 0 0,0 0 0,1 0 0,-1-1 0,1 0 0,7 4 0,2 1-265,1 1 123,0 0 0,25 19 0,-37-26 186,0 1 0,0 0 1,0-1-1,0 1 1,0 0-1,0 0 0,-1 0 1,1 0-1,-1 0 0,1 1 1,-1-1-1,0 0 0,0 1 1,0-1-1,0 1 1,0-1-1,-1 1 0,1-1 1,-1 1-1,1 0 0,-1-1 1,0 1-1,0-1 1,0 1-1,-1 2 0,0-3 28,0-1 0,0 1 0,0-1-1,0 0 1,0 0 0,-1 0 0,1 0-1,0 0 1,-1 0 0,1 0 0,0 0 0,-1 0-1,1-1 1,-1 1 0,1-1 0,-1 1-1,0-1 1,1 1 0,-1-1 0,0 0 0,-1 0-1,-40 3 271,39-2-241,-13-1-81,9 1 186,-1-1 0,0 0 0,1 0 0,-15-3 0,21 3-234,1-1-1,-1 1 0,1 0 1,0-1-1,-1 0 0,1 1 1,-1-1-1,1 0 0,0 0 1,-1 1-1,1-1 1,0 0-1,0 0 0,0 0 1,0-1-1,0 1 0,0 0 1,0 0-1,0-1 0,0 1 1,1 0-1,-1-1 1,0 1-1,1-1 0,-1 1 1,1-1-1,0 1 0,-1-1 1,1 1-1,0-1 0,0-1 1,0-15-4196,2 0-2156</inkml:trace>
  <inkml:trace contextRef="#ctx0" brushRef="#br0" timeOffset="4622.49">3764 324 9826,'0'0'4005,"-13"2"-2113,-41 10-73,50-11-1671,0 0-1,1 1 0,-1 0 0,1 0 0,-1 0 0,1 0 0,0 0 0,-1 1 1,1-1-1,1 1 0,-1 0 0,0 0 0,1 0 0,-1 0 0,1 1 0,0-1 0,0 0 1,0 1-1,1 0 0,-1-1 0,1 1 0,0 0 0,0 0 0,0 0 0,1 0 1,-1 0-1,1 0 0,0 6 0,0-3-18,0-1 1,1 1-1,-1 0 0,2-1 1,-1 1-1,1-1 0,0 1 1,0-1-1,0 0 0,1 0 1,0 0-1,0 0 0,1-1 1,-1 1-1,6 5 0,-6-8-82,1 0 0,0 0 0,0 0 0,0 0 0,0-1-1,0 0 1,0 0 0,1 0 0,-1 0 0,1 0-1,-1-1 1,1 0 0,0 0 0,0 0 0,7 0 0,-10-2-31,0 1 1,0 0 0,1 0 0,-1-1 0,0 1 0,0-1 0,0 0-1,0 1 1,0-1 0,-1 0 0,1 0 0,0 0 0,0-1 0,0 1 0,-1 0-1,1-1 1,-1 1 0,1-1 0,-1 1 0,0-1 0,1 0 0,-1 0-1,0 1 1,0-1 0,0 0 0,0 0 0,-1 0 0,1 0 0,0 0 0,-1 0-1,1 0 1,-1-1 0,0 1 0,0 0 0,0-4 0,-5-93-613,-1 19-1609,6 79 2168,0-1 0,0 1 0,0 0 0,0-1 0,0 1 0,0-1-1,0 1 1,0-1 0,1 1 0,-1 0 0,0-1 0,1 1 0,-1 0 0,1-1 0,0 1-1,-1 0 1,1 0 0,0 0 0,0-1 0,0 1 0,0 0 0,0 0 0,0 0 0,0 0 0,0 1-1,0-1 1,0 0 0,1 0 0,-1 1 0,0-1 0,1 0 0,-1 1 0,0 0 0,1-1 0,-1 1-1,0 0 1,1-1 0,-1 1 0,1 0 0,-1 0 0,1 0 0,-1 1 0,0-1 0,3 1 0,2 0 50,0 0 0,-1 1 0,1 0 0,-1 0 0,0 0 0,0 1 0,0 0 0,0 0 0,0 0 0,5 5 0,3 7 188,-1 0-1,0 0 1,-1 1-1,-1 0 1,0 1-1,-1 0 1,-1 1-1,7 22 1,-7-20-122,-7-17-272,1 1 0,-1-1 1,1 0-1,0 0 0,0 0 1,0 0-1,0 0 0,0 0 1,1-1-1,-1 1 0,1-1 1,0 0-1,-1 1 0,6 2 1,5-1-5147</inkml:trace>
  <inkml:trace contextRef="#ctx0" brushRef="#br0" timeOffset="7178.99">4027 1 5313,'0'0'9948,"1"9"-8713,8 43-294,2 0 0,23 67 1,-16-64-81,-4 0 1,11 69 0,-23-106 660,-2-26 767,0-27-1447,2 27-1149,1-1 1,0 2-1,0-1 1,0 0-1,1 1 1,0-1-1,1 1 1,0 0-1,0 0 1,8-7-1,-11 11 113,1 0 0,0 1 0,-1 0 0,1 0 0,0 0 0,0 0 1,0 0-1,1 0 0,-1 1 0,0-1 0,7-1 0,-8 3 130,0 0 0,0 0 0,0 0 0,0 0 0,0 0 1,0 0-1,1 1 0,-1-1 0,0 1 0,-1-1 0,1 1 0,0 0 0,0 0 0,0 0 1,0 0-1,0 0 0,-1 0 0,1 0 0,-1 1 0,1-1 0,-1 1 0,2 1 0,5 6 53,-1 0 0,0 1-1,0 0 1,10 21-1,-14-26 17,-1 1 0,0-1 0,0 1 1,-1-1-1,1 1 0,-1-1 0,0 1 0,-1 0 0,1 0 0,-1-1 1,0 1-1,-2 8 0,1-12 39,0 1 1,-1-1-1,1 1 1,-1-1-1,0 0 0,0 0 1,0 1-1,0-1 1,0-1-1,-1 1 1,1 0-1,0-1 0,-1 1 1,1-1-1,-1 1 1,0-1-1,1 0 0,-1 0 1,0-1-1,0 1 1,0 0-1,1-1 1,-5 0-1,-3 2 172,0-1 0,1 0 1,-1-1-1,0 0 0,-17-2 0,26 1-206,0 1 1,0 0-1,0 0 1,0 0-1,-1 0 0,1-1 1,0 1-1,0 0 1,0-1-1,0 1 0,0-1 1,0 1-1,0-1 0,0 0 1,0 1-1,1-1 1,-1 0-1,0 0 0,0 0 1,0 1-1,1-1 1,-1 0-1,1 0 0,-1 0 1,0 0-1,1 0 1,0 0-1,-1 0 0,1 0 1,0-1-1,-1 1 1,1 0-1,0 0 0,0 0 1,0 0-1,0 0 1,0 0-1,0-1 0,0 1 1,0 0-1,1 0 0,-1-1 1,1-1-21,0 1 0,0 0 0,1 0 0,-1-1 0,0 1 0,1 0 0,0 0 0,-1 0 0,1 0 1,0 1-1,0-1 0,0 0 0,0 1 0,0-1 0,0 1 0,0 0 0,5-2 0,9-1 1,1 0 0,-1 2 0,1 0 1,0 1-1,-1 0 0,27 4 0,-27-2 10,1 0 0,-1-1 0,1-1 0,-1 0 0,0-1 0,28-8 0,-41 9 15,-1 0 0,0 0 0,1 0-1,-1-1 1,0 1 0,0 0 0,0-1-1,0 0 1,0 1 0,0-1 0,-1 0-1,1 0 1,-1 0 0,1 0 0,-1-1-1,0 1 1,0 0 0,1 0-1,-2-1 1,1 1 0,0-1 0,0 1-1,-1-1 1,1 1 0,-1-1 0,0 1-1,0-1 1,0 1 0,0-1 0,0 1-1,-1-1 1,1 1 0,-2-6 0,1 6 32,0-1 1,1 0-1,-1 1 1,0-1 0,-1 0-1,1 1 1,0 0-1,-1-1 1,1 1 0,-1 0-1,0 0 1,0-1-1,0 1 1,0 1 0,0-1-1,0 0 1,0 0-1,0 1 1,-1-1 0,1 1-1,-1 0 1,1 0-1,-1 0 1,0 0 0,1 0-1,-1 1 1,0-1-1,0 1 1,1-1 0,-5 1-1,5 1-30,0 0-1,1-1 1,-1 1 0,0 0 0,0 0-1,1 0 1,-1 1 0,1-1-1,-1 0 1,1 1 0,-1-1-1,1 0 1,0 1 0,0 0-1,0-1 1,0 1 0,0 0-1,0-1 1,0 1 0,0 0-1,1 0 1,-1 0 0,1 0-1,-1 4 1,-7 48 568,8-47-517,0 0 0,0 0 0,1 0 0,-1 0 0,1 0 0,1 0 0,0 0 0,0-1 0,0 1 0,1 0 0,-1-1 0,2 0 0,-1 0 0,1 0-1,4 6 1,-4-8-46,0 0 0,1 0 0,-1 0 0,1 0 0,0-1 0,0 0 0,0 0 0,0 0 0,1-1 0,-1 1 0,1-1 0,0-1 0,0 1 0,-1-1 0,1 0 0,0 0-1,0-1 1,6 1 0,-8-1-8,-1 0 1,0 0-1,1 0 0,-1 0 0,1-1 0,-1 1 0,0-1 0,1 0 0,-1 0 0,0 0 0,0-1 0,0 1 0,0-1 1,0 1-1,0-1 0,0 0 0,0 0 0,-1 0 0,1-1 0,-1 1 0,4-5 0,-1-1 8,-1-1 0,0 1 0,-1 0 0,1-1 0,-2 0 0,3-12 0,12-33-246,-17 52 192,1 1 1,0-1 0,-1 0 0,1 1 0,0-1-1,0 1 1,0-1 0,1 1 0,-1-1-1,0 1 1,0 0 0,1-1 0,-1 1-1,1 0 1,-1 0 0,1 0 0,0 0-1,-1 0 1,1 1 0,0-1 0,-1 0-1,1 1 1,0-1 0,0 1 0,0 0-1,-1 0 1,1-1 0,0 1 0,0 0-1,0 1 1,0-1 0,0 0 0,-1 0-1,1 1 1,0-1 0,0 1 0,-1 0-1,1-1 1,0 1 0,-1 0 0,1 0 0,-1 0-1,1 0 1,2 2 0,3 2 23,0 1-1,-1-1 1,1 1 0,-1 0 0,0 0 0,-1 1-1,1 0 1,5 10 0,-4-4-126,-2-4 163,0 1-1,0-1 0,1 0 0,8 8 1,-12-14-266,0-1 1,1 0 0,-1 0 0,1 0 0,0 0 0,0 0-1,0 0 1,0-1 0,0 0 0,0 1 0,0-1 0,0 0-1,0 0 1,1-1 0,-1 1 0,0-1 0,4 1 0,12-1-4589,-3 0-2855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8:12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69 8346,'0'0'14256,"-8"11"-13201,7-5-907,0-1 1,0 1-1,1-1 0,0 0 1,0 1-1,0-1 0,1 1 0,0-1 1,0 1-1,0-1 0,3 6 1,22 58 928,-21-58-983,0-1 1,1 0 0,0-1 0,0 1 0,1-1-1,1 0 1,-1-1 0,1 0 0,1 0 0,0-1-1,0 0 1,0 0 0,1-1 0,18 9 0,-21-12-81,0 0-1,0-1 1,0 0 0,0 0 0,0-1 0,0 0 0,0 0 0,1-1 0,-1 0 0,0 0 0,1 0 0,-1-1-1,0 0 1,0-1 0,0 0 0,0 0 0,0 0 0,0-1 0,0 0 0,-1 0 0,0-1 0,1 0 0,-1 0-1,6-6 1,-2 2-21,-1-1 0,-1 0-1,0-1 1,0 1-1,-1-1 1,0-1-1,-1 0 1,0 0-1,0 0 1,-1 0 0,-1-1-1,6-23 1,-8 28-22,-1 0 1,0 0-1,0 0 0,-1-1 1,0 1-1,0 0 1,0 0-1,-1-1 0,0 1 1,-1 0-1,1 0 1,-2 0-1,1 0 0,-1 0 1,0 1-1,0-1 1,0 1-1,-1 0 0,0 0 1,0 0-1,-1 0 1,0 1-1,-7-7 1,12 11 26,-1 1 0,1 0 0,0 0 0,-1-1 0,1 1 0,0 0 0,-1 0 0,1 0 0,0-1 0,-1 1 0,1 0 0,-1 0 0,1 0 0,0 0 0,-1 0 0,1 0 0,-1 0 0,1 0 0,0 0 0,-1 0 0,1 0 0,-1 0 0,1 0 0,-1 0 0,1 0 0,0 0 0,-1 1 0,1-1 0,0 0 0,-1 0 0,1 0 0,0 1 0,-1-1 0,1 0 0,0 0 0,-1 1 0,1-1 0,0 0 0,-1 1 0,1-1 0,0 0 0,0 1 0,0-1 0,-1 1 0,1-1 0,0 0 0,0 1 0,0-1 0,0 0 0,0 1 0,0-1 0,0 1 0,0-1 0,0 1 1,0-1-1,0 0 0,0 1 0,0-1 0,0 1 0,0-1 0,0 1 0,-1 37-119,1-30 108,9 171-6,-3-100 196,-6 112 0,-1-180-145,-1-1 0,-1 1 0,0-1 0,0 0 0,-1 0 0,0-1 0,-1 1 0,0-1 0,0 0 0,-1 0 0,0 0 0,-15 14-1,15-16 7,0-1 0,-1 0 0,1 0 0,-2 0 0,1-1 0,0 0 0,-1-1 0,0 1 0,0-1-1,0-1 1,-1 0 0,1 0 0,-1-1 0,0 0 0,-12 2 0,18-5-62,-1 1 0,0-1 1,0 1-1,1-1 0,-1 0 1,1 0-1,-1-1 0,1 1 1,-1-1-1,1 1 0,0-1 1,0 0-1,0-1 0,0 1 1,0 0-1,0-1 0,0 0 1,1 1-1,-1-1 0,1 0 1,0 0-1,0 0 0,0-1 1,1 1-1,-1-1 0,1 1 1,-1-1-1,1 1 0,0-1 1,0 1-1,1-1 0,-1-4 1,0 4-47,0-1 1,1 1 0,-1-1 0,1 1 0,0-1 0,0 1 0,1-1 0,-1 0 0,1 1 0,0-1 0,0 1 0,0 0 0,1-1 0,0 1 0,0 0 0,0 0 0,0 0-1,0 0 1,1 0 0,0 1 0,0-1 0,0 1 0,0 0 0,0-1 0,1 1 0,4-3 0,-1 3 25,0 0 0,1 0-1,-1 0 1,1 1 0,-1 0 0,1 1 0,0 0 0,-1 0-1,1 0 1,0 1 0,0 0 0,0 1 0,-1 0-1,1 0 1,0 1 0,-1-1 0,1 2 0,9 3 0,9 6 27,-1 2 0,0 1 1,41 31-1,-49-32 20,0-2 0,0 0 1,2 0-1,-1-2 0,2 0 0,-1-2 0,23 8 1,-36-15 27,1 0 1,-1-1-1,1 0 0,-1 0 1,1 0-1,-1-1 1,1 0-1,-1 0 1,0 0-1,1-1 1,-1 0-1,0 0 1,0-1-1,0 1 0,-1-2 1,1 1-1,-1 0 1,1-1-1,4-5 1,-7 6-3,1 0 0,-1 0 0,-1 0 1,1 0-1,0-1 0,-1 0 1,0 1-1,0-1 0,0 0 0,0 0 1,0 0-1,-1 0 0,0 0 0,0 0 1,0-1-1,0 1 0,-1 0 0,1-1 1,-1 1-1,0 0 0,-1-1 1,1 1-1,-1 0 0,0-1 0,0 1 1,0 0-1,0 0 0,-1 0 0,-3-6 1,-4-7-10,-1 1 1,0 0-1,-1 1 1,-1 0 0,-1 0-1,-16-14 1,29 28-16,0 1 0,-1-1 0,1 0 1,-1 1-1,1-1 0,-1 1 0,1-1 1,-1 0-1,1 1 0,-1-1 0,0 1 0,1 0 1,-1-1-1,0 1 0,1-1 0,-1 1 1,0 0-1,0 0 0,1-1 0,-1 1 0,0 0 1,0 0-1,1 0 0,-1 0 0,0 0 1,0 0-1,0 0 0,1 0 0,-1 0 0,0 0 1,0 0-1,1 0 0,-1 1 0,0-1 1,0 0-1,1 1 0,-1-1 0,0 0 0,1 1 1,-1-1-1,0 1 0,1-1 0,-1 1 1,1-1-1,-1 1 0,1 0 0,-1-1 0,1 1 1,-1 0-1,1-1 0,0 1 0,-1 0 1,1-1-1,0 1 0,0 0 0,-1 0 1,1-1-1,0 1 0,0 0 0,0 0 0,0 1 1,-2 59 119,2-48 9,0-4-80,0 1 1,1 0 0,1 0 0,-1-1 0,1 1 0,1-1 0,0 1 0,0-1 0,1 0 0,0 0 0,6 9-1,-6-12-61,0 0-1,1-1 0,0 1 1,0-1-1,0 0 0,0 0 1,1-1-1,0 0 0,0 0 1,0 0-1,1-1 0,-1 1 0,1-2 1,0 1-1,-1-1 0,9 2 1,5 0-445,0-1-1,0-1 1,1-1 0,31-2 0,36-11-4185,-26-4-2131</inkml:trace>
  <inkml:trace contextRef="#ctx0" brushRef="#br0" timeOffset="585.62">1652 427 9354,'0'0'14798,"-10"-8"-13467,-29-23-388,37 30-901,0 0-1,0 1 1,0-1 0,0 0 0,1 0 0,-1 1 0,0-1 0,0 1 0,0 0 0,0-1 0,0 1-1,0 0 1,0 0 0,-1 0 0,1 1 0,0-1 0,0 0 0,1 1 0,-1-1 0,0 1-1,0 0 1,0 0 0,0 0 0,0-1 0,1 2 0,-1-1 0,0 0 0,1 0 0,-1 0 0,-1 3-1,-4 3 15,1 0-1,0 0 1,1 0-1,-9 14 1,12-17-11,-3 4 6,1 0-1,-1 0 1,2 1-1,-1 0 1,1-1 0,0 1-1,1 0 1,0 1-1,1-1 1,0 0-1,0 1 1,1-1-1,0 0 1,1 10-1,0-14-33,0 1-1,1-1 0,-1 0 1,1 0-1,0 0 0,1-1 0,-1 1 1,1 0-1,0-1 0,0 0 0,0 0 1,0 0-1,1 0 0,0 0 1,0 0-1,0-1 0,0 0 0,0 0 1,1 0-1,-1-1 0,1 1 1,0-1-1,0 0 0,0 0 0,0-1 1,5 2-1,6 0-118,0 0-1,0-1 1,1 0 0,-1-1 0,0-1-1,1-1 1,27-4 0,-30 2-1347,-1 0 0,1-1 1,-1-1-1,0 0 1,18-9-1,-6-2-4627</inkml:trace>
  <inkml:trace contextRef="#ctx0" brushRef="#br0" timeOffset="1350.97">1792 73 11202,'0'0'8074,"3"15"-7074,61 306 2854,-24-134 198,-43-226-2427,10-73-3707,-7 108 1932,1 0 0,-1 0 0,1 0 0,0 1 1,0-1-1,0 0 0,1 1 0,-1-1 1,1 1-1,0-1 0,0 1 0,0 0 0,0 0 1,1 0-1,-1 0 0,1 0 0,0 0 1,0 1-1,5-4 0,-5 4 107,0 1-1,0 0 1,0 0 0,1 0-1,-1 1 1,0-1 0,1 1 0,-1 0-1,0-1 1,1 2 0,-1-1-1,0 0 1,1 1 0,-1-1-1,0 1 1,1 0 0,-1 0 0,0 0-1,0 1 1,0-1 0,0 1-1,5 3 1,1 1 68,0 0 1,-1 1-1,0-1 0,0 2 0,-1-1 0,0 1 1,0 0-1,-1 0 0,8 15 0,1 4 499,19 55 0,-13-29-145,-21-52-461,1 0 0,-1 1 0,1-1 0,0 0-1,-1 0 1,1 0 0,0 0 0,0 0 0,-1 0 0,1 0 0,0 0-1,0 0 1,0 0 0,0-1 0,2 2 0,-2-2-216,0 1 1,0-1-1,0 0 1,0 0-1,0 0 1,0 0-1,-1 0 1,1 0-1,0 0 1,0 0-1,0 0 1,0-1 0,0 1-1,0 0 1,0-1-1,0 1 1,0 0-1,-1-1 1,1 1-1,0-1 1,1 0-1,9-8-4396</inkml:trace>
  <inkml:trace contextRef="#ctx0" brushRef="#br0" timeOffset="2084.88">2401 394 11602,'0'0'9117,"-10"-1"-7918,6 1-1119,0 0 5,1-1 0,-1 1 0,0 0 0,1 0 0,-1 1 0,0-1 0,1 1 0,-1-1 0,1 1 0,-1 0 0,1 1-1,0-1 1,-1 0 0,1 1 0,0 0 0,0 0 0,0 0 0,0 0 0,0 0 0,1 1 0,-1-1 0,1 1 0,-5 5 0,2 1 115,-1 1-1,1 0 0,1 0 1,-1 0-1,2 1 0,0-1 1,0 1-1,1 0 1,0 0-1,-1 14 0,3-22-186,0 0-1,0 0 0,0-1 1,0 1-1,0 0 0,0 0 1,1 0-1,-1 0 0,1 0 1,0-1-1,0 1 0,0 0 0,0-1 1,0 1-1,1-1 0,-1 1 1,1-1-1,0 1 0,0-1 1,0 0-1,0 0 0,0 0 1,0 0-1,0 0 0,1-1 1,-1 1-1,0-1 0,1 1 1,0-1-1,-1 0 0,1 0 1,0 0-1,-1 0 0,1-1 1,0 1-1,0-1 0,0 1 0,0-1 1,0 0-1,0 0 0,-1-1 1,1 1-1,3-1 0,-2 0-25,0 0 0,-1 0 0,1 0 0,-1-1 0,1 1 0,-1-1 0,0 0 0,1 0 0,-1 0 0,0-1 0,0 1 0,-1-1 0,1 1 0,0-1 0,-1 0 0,0 0 0,0 0-1,0 0 1,0 0 0,0-1 0,0 1 0,-1-1 0,0 1 0,0-1 0,0 0 0,0 1 0,1-8 0,0-3-310,0 1 0,-1-1 0,0 0-1,-1 0 1,-1 0 0,-2-18 0,2 27 189,0-1 0,0 1-1,-1 0 1,0 0 0,0 0 0,0 0-1,0 0 1,-5-6 0,10 46 226,4-14 316,1 0 0,1 0-1,1-1 1,24 37 0,-31-51-308,1 0 0,1-1 1,-1 1-1,1-1 0,0 0 0,0 0 0,0 0 0,1 0 0,-1-1 1,1 0-1,0-1 0,1 1 0,-1-1 0,0 0 0,1 0 0,0-1 1,0 0-1,0 0 0,11 1 0,-17-3-80,1 0-1,-1-1 1,0 1-1,1 0 0,-1 0 1,0-1-1,1 1 1,-1-1-1,0 1 1,1-1-1,-1 1 1,0-1-1,0 0 1,0 0-1,0 0 1,0 1-1,0-1 1,0 0-1,0 0 1,0 0-1,0-1 1,0 1-1,0 0 0,0-1 1,1-2 2,-1 0 0,1-1 0,-1 1-1,0 0 1,0 0 0,0-1 0,0-7 0,-1-1-95,0 0 0,-1 0-1,0 1 1,-6-23 0,4 27 50,1 0-109,0 0 1,0-1-1,0 1 1,1 0-1,-1-16 1,2 22 88,1 0 0,-1 1 0,0-1 0,1 0 0,-1 0 0,1 0 0,-1 1 0,1-1 0,0 0 0,0 1 0,0-1 0,0 1 0,0-1 0,0 1 0,0-1 0,1 1 0,-1 0 0,0-1 1,1 1-1,-1 0 0,1 0 0,-1 0 0,1 0 0,0 0 0,-1 1 0,1-1 0,0 0 0,0 1 0,0-1 0,-1 1 0,4-1 0,0 0 26,-1 0 0,0 1 1,0-1-1,1 1 0,-1 0 0,0 0 0,0 0 0,1 1 0,-1-1 1,0 1-1,0 0 0,1 0 0,-1 1 0,0-1 0,0 1 1,-1 0-1,1 0 0,0 0 0,0 0 0,-1 1 0,0 0 0,1-1 1,4 7-1,-2-1 58,-2 0 1,1 0 0,-1 0-1,0 0 1,-1 0-1,0 1 1,0 0 0,-1 0-1,0 0 1,1 12-1,-2-17-16,0 10 213,2 0 0,-1-1 0,2 0 0,9 26 0,-12-37-244,-1 0-1,1 0 1,1 0-1,-1 1 1,0-1-1,0 0 1,1-1-1,-1 1 1,1 0 0,0 0-1,0-1 1,-1 1-1,1-1 1,0 1-1,0-1 1,0 0-1,0 0 1,1 0 0,-1 0-1,0 0 1,0 0-1,1 0 1,-1-1-1,0 0 1,1 1-1,-1-1 1,1 0 0,-1 0-1,0 0 1,1 0-1,-1 0 1,1-1-1,-1 1 1,0-1 0,0 0-1,5-1 1,-3 0-403,0-1 1,-1 1-1,1 0 1,-1-1 0,1 0-1,-1 0 1,0 0-1,0 0 1,0 0-1,-1-1 1,3-3 0,8-17-6362</inkml:trace>
  <inkml:trace contextRef="#ctx0" brushRef="#br0" timeOffset="2666.98">2836 94 12219,'0'0'8120,"5"11"-6182,13 37-244,15 34 124,-4 2-1,31 142 1,-60-225-1775,0-1 0,0 0 1,0 1-1,1-1 0,-1 0 0,0 1 1,0-1-1,0 1 0,0-1 1,0 0-1,0 1 0,0-1 0,0 0 1,0 1-1,0-1 0,0 0 1,-1 1-1,1-1 0,0 0 1,0 1-1,0-1 0,0 0 0,0 1 1,-1-1-1,1 0 0,0 1 1,0-1-1,-1 0 0,1 0 0,0 1 1,0-1-1,-1 0 0,1 0 1,0 0-1,-1 1 0,1-1 1,0 0-1,-1 0 0,1 0 0,0 0 1,-1 0-1,-18-6 391,15 4-479,1 0 0,-1 0 0,1-1 0,0 0 0,0 1 0,0-1 0,0 0 0,1 0-1,-4-5 1,5 6-40,0 0 0,0 1 0,1-1 0,-1 0 0,1 0 0,-1 0-1,1 0 1,0 0 0,-1 0 0,1 1 0,0-1 0,0 0 0,1 0 0,-1 0-1,0 0 1,1 0 0,-1 0 0,1 0 0,-1 1 0,1-1 0,0 0 0,0 0-1,0 1 1,2-4 0,0 2-45,0 1-1,-1 0 0,1 0 0,0 0 1,1 0-1,-1 0 0,0 1 1,1-1-1,-1 1 0,0 0 1,1 0-1,5-1 0,1 0-28,1 1-1,-1 0 1,1 1-1,0 0 1,-1 0-1,1 1 1,-1 1-1,17 4 1,-9 0 126,0 2 0,-1 0 0,26 17 0,-39-23 65,-1 0 1,1 0-1,-1 0 0,0 1 0,0-1 0,0 1 1,0 0-1,0-1 0,-1 2 0,1-1 0,-1 0 1,0 0-1,0 1 0,0-1 0,0 1 1,-1-1-1,1 1 0,-1 0 0,0 0 0,0 0 1,-1 0-1,1-1 0,-1 1 0,1 5 0,-3-6 47,1 0 0,-1 0 0,1-1 1,-1 1-1,0 0 0,0-1 0,0 1 0,0-1 0,0 0 0,-1 0 0,1 0 0,-1 0 0,1 0 0,-1 0 0,0-1 0,1 1 0,-1-1 0,0 0 0,0 0 0,0 0 0,-4 1 0,-8 2 130,1 0 0,-1-1 1,-15 1-1,20-3-258,3 1-104,0-1-1,0-1 1,0 1-1,-1-1 0,1 0 1,0-1-1,0 1 1,0-1-1,0-1 0,-12-3 1,18 4-27,1 1 0,0 0 0,0 0 0,0-1 0,0 1 0,0 0 0,0-1 0,0 1 0,-1 0 0,1 0 0,0-1 0,0 1 0,0 0 0,0-1 0,0 1 0,0 0 0,1 0 0,-1-1 1,0 1-1,0 0 0,0-1 0,0 1 0,0 0 0,0 0 0,0-1 0,1 1 0,-1 0 0,0 0 0,0 0 0,0-1 0,1 1-180,-1 0 180,0 0 0,0-1 0,1 1 0,-1 0 0,0 0 0,0 0 0,1 0 0,-1 0 0,0 0 0,0-1 0,1 1 0,-1 0 0,0 0 0,1 0 1,-1 0-1,0 0 0,0 0 0,1 0 0,-1 0 0,0 0 0,1 1 0,0-2-616,12-3-6446</inkml:trace>
  <inkml:trace contextRef="#ctx0" brushRef="#br0" timeOffset="3086.19">3390 398 10922,'0'0'4221,"-12"2"-1703,6-2-2288,1 0 0,0 1 1,0 0-1,0 0 0,0 0 0,0 0 0,0 1 0,0 0 1,0 0-1,1 0 0,-1 1 0,1 0 0,-1-1 0,1 2 1,0-1-1,0 0 0,0 1 0,1 0 0,-1 0 0,1 0 1,0 0-1,0 0 0,1 1 0,-1-1 0,1 1 0,0 0 1,0 0-1,-2 6 0,3-6-126,0 0 1,0-1 0,1 1-1,-1 0 1,1 0 0,0-1-1,1 1 1,-1 0-1,1 0 1,0-1 0,0 1-1,0 0 1,0-1-1,1 1 1,0-1 0,0 0-1,0 1 1,1-1 0,-1 0-1,7 6 1,-5-6-48,1 1-1,0-2 1,0 1 0,1-1-1,-1 0 1,1 0 0,0 0 0,0-1-1,0 1 1,0-2 0,0 1 0,0-1-1,0 0 1,1 0 0,7 0 0,-3-1-13,0 0 1,-1 0 0,1-1-1,0 0 1,-1-1 0,1 0-1,-1-1 1,11-4 0,-19 6-39,0 0 1,1 0 0,-1 0 0,0 0-1,0 0 1,0-1 0,0 1 0,0-1-1,0 1 1,0-1 0,-1 0 0,1 0-1,-1 0 1,1 0 0,-1 0 0,0 0-1,1 0 1,-1 0 0,0-1 0,0 1-1,-1 0 1,1-1 0,0 1 0,-1 0-1,0-1 1,1 1 0,-1-1 0,0 1-1,0-1 1,0 1 0,-1-1 0,1 1-1,-1 0 1,1-1 0,-1 1 0,0 0-1,0-1 1,0 1 0,0 0 0,0 0-1,-2-3 1,-6-8-157,0 0-1,-1 1 1,-1 0-1,0 1 1,0 0 0,-1 1-1,-1 0 1,-17-10-1,24 15-142,25 11-6065,-1-2 3382,6 6-1158</inkml:trace>
  <inkml:trace contextRef="#ctx0" brushRef="#br0" timeOffset="3498.99">3657 604 9090,'0'0'15526,"-10"-1"-14096,-29-8-557,37 9-853,1-1 0,1 0-1,-1 1 1,0-1 0,0 0-1,0 0 1,0 0 0,0 1 0,1-1-1,-1 0 1,0 0 0,1 0-1,-1 0 1,1 0 0,-1 0 0,1-1-1,-1 1 1,1 0 0,0 0-1,-1 0 1,1 0 0,0 0 0,0-3-1,2-28-90,-1 26 54,1-11-437,1 1 0,1 1 0,1-1-1,0 0 1,1 1 0,0 0 0,15-24-1,-20 38 425,0 0-1,0 0 1,-1 0-1,1 0 0,0 0 1,0 0-1,0 0 0,0 0 1,0 0-1,1 0 1,-1 0-1,0 1 0,0-1 1,0 1-1,1-1 0,-1 0 1,0 1-1,1 0 1,-1-1-1,0 1 0,1 0 1,-1 0-1,1 0 0,-1 0 1,0 0-1,1 0 1,-1 0-1,0 0 0,1 1 1,-1-1-1,0 0 0,1 1 1,-1-1-1,0 1 1,1 0-1,-1-1 0,0 1 1,0 0-1,0 0 0,0 0 1,0-1-1,2 3 1,6 6 151,-1-1 0,1 1 0,13 20 1,-13-17-25,-5-7-107,67 77 2430,-29-48-2465,5-12-3465,-36-21-2742</inkml:trace>
  <inkml:trace contextRef="#ctx0" brushRef="#br0" timeOffset="4205.04">4341 557 10594,'0'0'12176,"8"0"-11116,-4 0-1019,0-1-1,-1 1 0,1-1 0,0 0 1,0 0-1,-1 0 0,1 0 0,0-1 1,-1 0-1,0 0 0,1 0 1,-1 0-1,0 0 0,0 0 0,0-1 1,0 1-1,0-1 0,-1 0 0,1 0 1,-1 0-1,0 0 0,0-1 0,0 1 1,0-1-1,-1 1 0,1-1 0,-1 1 1,0-1-1,0 0 0,0 0 0,0-6 1,-1 6-28,0 0 1,0-1-1,0 1 0,-1 0 1,1 0-1,-1 0 1,0-1-1,0 1 0,-1 0 1,1 0-1,-1 1 1,-4-8-1,5 10-11,0-1 0,0 1 0,0-1 0,0 1 1,0 0-1,0-1 0,-1 1 0,1 0 0,-1 0 0,1 0 0,-1 0 0,1 0 0,-1 0 0,1 1 0,-1-1 1,0 1-1,1-1 0,-1 1 0,0-1 0,0 1 0,1 0 0,-1 0 0,0 0 0,0 0 0,1 0 0,-1 0 0,0 0 1,0 0-1,1 1 0,-1-1 0,0 1 0,1 0 0,-4 1 0,3-1 0,0 1 0,0 0 0,0 0 0,0 0-1,0 0 1,1 0 0,-1 0 0,0 0 0,1 0 0,0 1 0,0-1-1,0 1 1,0-1 0,0 1 0,0-1 0,0 1 0,1 0 0,0-1-1,-1 5 1,-2 58 325,4-53-173,-2-6-90,1-1 1,0 1-1,0-1 1,1 0-1,0 1 1,0-1-1,0 1 1,1-1-1,-1 0 1,1 0-1,0 0 1,1 0-1,-1 0 1,1 0-1,0-1 1,1 1 0,-1-1-1,1 0 1,-1 0-1,1 0 1,0 0-1,1-1 1,-1 1-1,1-1 1,-1 0-1,1-1 1,0 1-1,0-1 1,0 0-1,0 0 1,1-1-1,-1 1 1,0-1 0,1 0-1,-1-1 1,1 1-1,-1-1 1,1 0-1,-1 0 1,1-1-1,-1 0 1,1 0-1,5-2 1,-6 2-54,0 0 1,0-1-1,-1 0 1,1 0-1,-1 0 1,0 0-1,1-1 1,-1 1 0,0-1-1,0 0 1,0 0-1,-1-1 1,1 1-1,-1-1 1,0 0-1,0 0 1,0 0-1,-1 0 1,1 0-1,-1 0 1,0-1-1,0 1 1,0-1-1,-1 0 1,0 0-1,2-9 1,-1-7-92,-1 1 0,-1-1 0,-1 0 0,-7-39 0,6 48-23,2 12 95,0 0 1,0-1-1,0 1 1,0 0-1,0-1 1,0 1-1,0 0 1,0-1-1,0 1 1,0 0-1,1 0 1,-1-1 0,0 1-1,0 0 1,0-1-1,0 1 1,0 0-1,0 0 1,1-1-1,-1 1 1,0 0-1,0 0 1,0-1-1,1 1 1,-1 0-1,0 0 1,0 0-1,1-1 1,-1 1-1,0 0 1,0 0-1,1 0 1,-1 0-1,0 0 1,0 0-1,1 0 1,-1-1-1,0 1 1,1 0-1,-1 0 1,0 0 0,1 0-1,-1 0 1,21 5-128,19 13 95,-37-16 44,19 9-9,-2 2 0,37 28 0,-53-38 14,0 0 1,0 0 0,-1 1 0,1-1 0,-1 1-1,0 0 1,0 0 0,-1 0 0,1 0-1,-1 0 1,1 1 0,-2-1 0,1 1-1,0-1 1,-1 1 0,0 0 0,0 0 0,0-1-1,0 1 1,-1 0 0,0 7 0,-1-9 14,0-1 1,0 1-1,-1 0 1,1-1-1,0 1 1,-1-1-1,0 0 1,1 1-1,-1-1 1,0 0-1,0 0 1,0 0-1,-1 0 1,1-1-1,0 1 1,-1 0-1,1-1 1,-1 0-1,1 1 1,-1-1-1,-3 1 1,-3 1-150,1-1 0,-1 1 0,0-1 0,0-1 0,-13 1 0,21-1 33,1-1 0,-1 0 0,1 0 0,-1 0 0,1 0 0,-1 0 1,1 0-1,-1 0 0,1-1 0,-1 1 0,1 0 0,-1 0 0,1 0 0,-1 0 0,1-1 0,-1 1 0,1 0 0,-1-1 1,1 1-1,-1 0 0,1-1 0,0 1 0,-1 0 0,1-1 0,0 1 0,-1-1 0,1 1 0,0 0 0,-1-1 0,1 0 1,-1-18-6051,2 12 3340,1-15-7478</inkml:trace>
  <inkml:trace contextRef="#ctx0" brushRef="#br0" timeOffset="4632.07">4744 153 14243,'0'0'4606,"5"15"-2988,132 290 2434,-70-167-1286,-61-127-2488,-4-7-44,0 0 1,0 0-1,0 0 1,-1 0-1,1 1 1,-1-1-1,0 1 1,1 6-1,-29-27 2265,21 9-2483,-1 0-1,1-1 0,0 0 1,1 0-1,-1 0 0,2 0 1,-1-1-1,1 0 1,1 0-1,-1 0 0,2 0 1,-1-1-1,1 1 1,1-1-1,-2-17 0,3 22-218,1-1-1,-1 1 1,1 0-1,0-1 1,0 1-1,0 0 1,1 0-1,-1 0 1,2 0-1,-1 0 1,0 0-1,1 0 1,0 1-1,0-1 1,0 1-1,1 0 1,-1 0-1,1 0 1,0 0-1,0 1 1,0 0-1,1 0 1,-1 0-1,1 0 1,0 0-1,-1 1 1,1 0-1,0 0 1,1 1-1,6-2 1,11-2-2759,-1 2 0,45-1 0,-18 4-2948</inkml:trace>
  <inkml:trace contextRef="#ctx0" brushRef="#br0" timeOffset="5780.99">5442 348 10538,'0'0'4439,"2"10"-2823,2 14-625,26 111 2714,-26-123-3372,0 1 0,1 0-1,0-1 1,1 0 0,0 0 0,1-1 0,0 0 0,14 15 0,-20-23-271,1-1 0,0 0-1,0 0 1,1 0 0,-1-1-1,0 1 1,0 0 0,1-1-1,-1 0 1,1 1 0,0-1-1,-1 0 1,1 0 0,0-1 0,0 1-1,-1-1 1,6 1 0,-6-1-30,0 0 0,0-1 0,0 1 0,1-1 0,-1 0 0,0 0 0,0 0 0,0 0 1,0 0-1,0 0 0,-1 0 0,1-1 0,0 1 0,0-1 0,-1 1 0,1-1 0,1-2 1,2-4-38,0 1 0,-1-1 0,0 1 0,-1-1 1,1-1-1,-1 1 0,-1 0 0,0-1 0,2-16 1,-3 16-72,3-56-441,-3 62 492,-1-1-1,0 0 0,-1 1 0,1-1 0,-1 1 1,1-1-1,-1 0 0,0 1 0,-1-1 0,1 1 0,0 0 1,-1-1-1,-4-5 0,4 63 39,4-40 133,0-1 0,1 1 0,1 0-1,0-1 1,1 0 0,11 20 0,-14-28-85,0 0 1,1-1 0,0 1 0,0 0-1,0-1 1,1 0 0,-1 1 0,1-1-1,0-1 1,0 1 0,0-1 0,1 1-1,-1-1 1,1 0 0,0-1 0,0 1-1,0-1 1,0 0 0,8 2-1,-10-4-47,-1 0-1,0 0 0,0 0 0,1-1 1,-1 1-1,0 0 0,0-1 0,0 0 1,0 0-1,0 1 0,0-1 0,0 0 0,0-1 1,0 1-1,0 0 0,0 0 0,-1-1 1,1 1-1,0-1 0,-1 0 0,0 1 0,1-1 1,-1 0-1,0 0 0,0 0 0,0 0 1,0 0-1,0 0 0,0 0 0,-1 0 0,1 0 1,0 0-1,-1-1 0,0-2 0,3-12-79,-1 1-1,0-1 0,-2-25 1,0 29-68,-1-22-197,2-44-551,0 79 872,-1-1 0,0 0 0,0 1 0,1-1 0,-1 0 1,0 1-1,1-1 0,-1 1 0,1-1 0,-1 1 1,1-1-1,-1 1 0,1-1 0,-1 1 0,1-1 0,0 1 1,-1-1-1,1 1 0,-1 0 0,1 0 0,0-1 1,-1 1-1,1 0 0,0 0 0,0 0 0,-1-1 0,1 1 1,0 0-1,-1 0 0,1 0 0,0 0 0,0 0 0,-1 1 1,1-1-1,0 0 0,-1 0 0,1 0 0,0 1 1,-1-1-1,1 0 0,0 1 0,-1-1 0,1 0 0,-1 1 1,1-1-1,0 1 0,31 20-29,-16-9 139,0 1 0,-1 0 0,-1 1-1,0 1 1,-1 1 0,-1-1 0,0 2 0,-1 0-1,11 23 1,-19-12 831,-7-27 240,-1-16-770,4 4-560,-1 0-1,2 0 0,0 0 1,0 0-1,0 0 0,2 1 1,4-21-1,-5 26 56,0-1 0,1 0 0,0 0 0,1 1 0,-1-1 0,1 1 0,0 0 0,1 0 0,-1 0 0,1 0-1,0 1 1,0-1 0,0 1 0,0 0 0,10-6 0,-12 9 94,1 0 0,0 0 0,-1 0 0,1 0 0,0 0 0,0 1 0,0 0 0,-1-1 0,1 1 0,0 0 0,0 0 0,0 1 0,0-1 0,-1 1 0,1-1 0,0 1-1,0 0 1,-1 0 0,1 0 0,0 0 0,-1 0 0,1 1 0,-1-1 0,0 1 0,0 0 0,1 0 0,-1-1 0,0 1 0,0 1 0,0-1 0,-1 0 0,3 3 0,8 11 131,-1-1 1,-1 2 0,13 25 0,-17-31 48,-5-8-95,1 1 0,0-1 0,0 1 0,0-1 0,1 0-1,-1 0 1,1 0 0,-1 0 0,1 0 0,0-1 0,0 1 0,0-1 0,1 0 0,-1 0 0,4 2 0,-4-4-55,-1 1-1,0-1 0,1 0 1,-1 0-1,1 0 1,-1 0-1,1 0 1,-1-1-1,0 1 0,1-1 1,-1 0-1,0 1 1,1-1-1,-1 0 0,0 0 1,0 0-1,0-1 1,0 1-1,0-1 1,0 1-1,0-1 0,0 1 1,0-1-1,-1 0 1,2-2-1,2-1-25,-2 0-1,1 0 1,0-1 0,-1 1 0,0 0-1,0-1 1,-1 0 0,0 0-1,0 0 1,0 0 0,-1 0 0,1 0-1,-2-1 1,1 1 0,-1 0-1,0-7 1,0 9-6,0 1 0,-1 0 0,1-1 0,-1 1 0,0 0 0,0 0 0,0 0 0,0-1 0,-1 1 0,1 1 0,-1-1 0,0 0 0,0 0 0,0 0 0,0 1 0,0-1 0,-1 1 0,1 0 0,-1 0 0,1 0 0,-1 0 0,0 0 0,0 0 0,0 1 0,0-1 0,0 1 0,0 0 0,0 0 0,-1 0 0,1 1 0,-7-2 0,9 2 30,0 0-1,0 0 0,-1 0 1,1 0-1,0 0 1,0 0-1,-1 0 0,1 1 1,0-1-1,0 0 1,0 1-1,-1-1 0,1 1 1,0-1-1,0 1 1,0 0-1,0-1 0,0 1 1,0 0-1,0 0 1,0 0-1,0-1 0,-1 3 1,0 0 65,1 0 0,-1 0 0,1 0 0,-1 0 1,1 1-1,0-1 0,0 0 0,0 7 0,-1 0 139,2 0 0,0 0 0,0 0 0,0 0 0,4 16 0,-3-22-218,1 0 0,-1 0 0,1 0 0,0 0-1,0-1 1,0 1 0,1 0 0,-1-1 0,1 0 0,0 0 0,0 1-1,0-2 1,0 1 0,1 0 0,-1-1 0,1 1 0,-1-1 0,1 0-1,0 0 1,0-1 0,0 1 0,0-1 0,0 0 0,0 0 0,9 1-1,8 1-352,0-1 0,1-1 0,37-3 0,-56 2 289,99-13-3064,-34-1-2347,-5-2-4473</inkml:trace>
  <inkml:trace contextRef="#ctx0" brushRef="#br0" timeOffset="6450.01">7081 316 14539,'0'0'1591,"0"10"-184,1 21 360,1 0-1,9 40 1,42 135 1695,-36-149-2709,-12-41-374,-1 1 0,0-1 0,-1 1 1,0 18-1,-25-76 1202,11 15-1641,2-1-1,0 0 0,2 0 1,1-1-1,-2-31 0,-1-138-1870,9 192 1651,0-1 0,0 1 0,0-1 0,1 0 0,0 1 0,0-1 0,0 1 0,1 0 0,0-1 0,0 1 1,0 0-1,1 0 0,5-8 0,-6 11 169,1-1 1,-1 1-1,1 0 1,0 0-1,-1 1 1,1-1-1,0 0 1,0 1-1,1 0 1,-1 0-1,0 0 1,0 0-1,0 0 1,1 1-1,-1-1 1,0 1-1,1 0 1,-1 0-1,0 0 1,1 1 0,-1-1-1,0 1 1,1-1-1,2 2 1,6 2 79,-1-1 0,0 2 0,0-1 0,0 2 0,-1-1 0,0 2 0,0-1 0,0 1 0,-1 0 0,0 1 0,0 1 0,13 15 0,-21-22 64,0 0 0,0 0 0,0 0 1,0 0-1,0 0 0,-1 1 0,1-1 0,0 0 1,-1 1-1,0-1 0,0 0 0,0 1 0,0-1 1,0 0-1,0 1 0,0-1 0,-1 0 0,1 0 1,-1 1-1,0-1 0,1 0 0,-2 3 0,-1-1 112,0 0-1,0 0 1,0 0-1,0-1 1,-1 1-1,1-1 1,-1 1-1,0-1 1,0-1-1,-4 4 1,-11 4 351,0-1 0,0-1 0,-35 11 0,44-16-544,1-1 1,-1 1 0,0-2-1,0 1 1,-11-1 0,21-1-10,0 0 1,-1 1 0,1-1-1,0 0 1,0 0-1,-1 0 1,1 0 0,0 0-1,0 0 1,-1 0-1,1 0 1,0 0 0,-1 0-1,1 0 1,0 0 0,0-1-1,-1 1 1,1 0-1,0 0 1,0 0 0,-1 0-1,1 0 1,0 0-1,0-1 1,0 1 0,-1 0-1,1 0 1,0 0 0,0-1-1,0 1 1,0 0-1,-1 0 1,1 0 0,0-1-1,0 1 1,0 0-1,0 0 1,0-1 0,0 1-1,0 0 1,0 0 0,0-1-1,0 1 1,0 0-1,0-1 1,0 1 0,0 0-1,0-1 1,8-11-4674,6 2-433</inkml:trace>
  <inkml:trace contextRef="#ctx0" brushRef="#br0" timeOffset="7297.07">7550 279 10730,'0'0'1887,"-9"-2"67,-2-1-1153,0 0 0,0 1 0,0 1 0,0 0 0,-18 0 0,24 1-597,0 1 1,0-1-1,1 1 1,-1 0 0,0 1-1,1-1 1,-1 1-1,1 0 1,-1 0-1,1 0 1,0 1 0,0-1-1,0 1 1,0 0-1,1 0 1,-1 1 0,1-1-1,-4 5 1,4-4-157,0-1 0,0 1 1,1 0-1,-1 0 0,1 0 1,0 0-1,0 0 0,1 1 1,-1-1-1,1 1 0,0-1 1,0 1-1,0-1 0,1 1 1,0-1-1,0 1 1,0 0-1,0-1 0,1 1 1,-1-1-1,1 1 0,1-1 1,-1 1-1,0-1 0,1 0 1,0 1-1,0-1 0,0 0 1,1 0-1,0-1 0,-1 1 1,1 0-1,0-1 0,1 0 1,-1 1-1,0-1 0,1-1 1,0 1-1,0 0 0,0-1 1,0 0-1,0 0 0,0 0 1,0 0-1,1-1 0,-1 0 1,1 0-1,-1 0 1,1 0-1,-1-1 0,9 0 1,-8 1-34,0-1 1,0 1 0,0-2 0,0 1 0,0 0 0,0-1 0,0 0 0,0 0 0,0-1 0,0 1 0,-1-1 0,1 0 0,0 0 0,-1-1 0,5-2 0,-6 2-2,-1 0 1,1 1 0,-1-1 0,0 0-1,0 0 1,0 0 0,-1 0 0,1-1-1,-1 1 1,1 0 0,-1-1 0,0 1 0,-1-1-1,1 1 1,-1-1 0,1 1 0,-1-1-1,0 0 1,0 1 0,-1-1 0,1 1 0,-2-6-1,-4-11-201,0-1-1,-2 2 0,0-1 1,-1 1-1,-1 0 0,-24-33 1,40 99 253,1-31 114,0 1 0,1-1 0,1-1 0,1 0 1,20 26-1,-27-37-136,1-1-1,-1 1 1,1-1 0,0 0 0,0 0 0,0 0 0,0 0 0,1-1 0,-1 0 0,1 0 0,6 3 0,-8-5-20,0 1 1,0-1-1,0 0 0,0 0 0,-1 0 0,1 0 1,0-1-1,0 1 0,0-1 0,0 0 1,-1 1-1,1-1 0,0 0 0,-1-1 0,1 1 1,-1 0-1,1-1 0,-1 0 0,0 1 0,1-1 1,2-3-1,0 0-46,-1-1 0,1 1 0,-1-1 0,0 0 1,-1 0-1,1 0 0,-1 0 0,0-1 0,-1 1 0,0-1 0,0 0 1,0 1-1,-1-1 0,0 0 0,0 0 0,-1 0 0,0-11 0,0 29 103,1-1 0,0 1 0,0 0 0,1-1 0,1 0 0,0 1-1,0-1 1,1 0 0,0 0 0,7 10 0,-6-13 15,0 0 1,0 0-1,1 0 0,0-1 1,0 0-1,1 0 1,-1-1-1,1 0 0,0 0 1,1 0-1,12 5 1,-18-9-82,1 0 1,-1 0 0,1-1 0,0 1-1,-1-1 1,1 1 0,0-1 0,-1 0 0,1 0-1,0 0 1,-1 0 0,1 0 0,0-1-1,-1 1 1,1-1 0,4-2 0,-4 2-13,-1-1 0,1 0 1,-1 0-1,0 0 0,0 0 1,0 0-1,0-1 0,0 1 1,0 0-1,0-1 0,-1 0 1,1 1-1,-1-1 1,0 0-1,0 0 0,0 0 1,0 0-1,0-4 0,1-2-24,0-1-1,0 1 1,-1-1 0,-1 0-1,0 1 1,0-1-1,-1 0 1,0 1-1,0-1 1,-1 0 0,0 1-1,-1 0 1,0-1-1,-7-11 1,6 41 645,3 14-367,1-29-275,0 1 0,0-1 0,1 1 0,-1-1-1,1 0 1,1 1 0,-1-1 0,1 0 0,0 0 0,0 0-1,4 6 1,-5-8-190,1-1-1,0 1 1,0-1-1,1 0 1,-1 0 0,0 0-1,1 0 1,-1 0-1,1-1 1,0 1-1,0-1 1,-1 1-1,1-1 1,0 0-1,0 0 1,0-1 0,0 1-1,0-1 1,0 1-1,4-1 1,27 1-5674,-1-1-3593</inkml:trace>
  <inkml:trace contextRef="#ctx0" brushRef="#br0" timeOffset="8297.05">8258 244 13339,'0'0'10319,"-11"-1"-9292,1 0-842,0 0 0,-1 0 0,1 1 0,0 0 0,-1 1 0,-10 3 0,16-3-116,0 0 0,0 1 0,1-1-1,-1 1 1,1 1 0,-1-1 0,1 1-1,0-1 1,0 1 0,0 0 0,0 1-1,1-1 1,-1 1 0,1-1 0,0 1-1,0 0 1,-5 8 0,5-5-19,-1 0 1,1 0-1,0 0 1,1 1 0,0-1-1,0 1 1,0-1-1,1 1 1,0 0-1,1 0 1,0 0-1,0-1 1,0 1 0,3 8-1,-3-12-41,1 0 1,0-1-1,1 1 0,-1-1 0,1 0 0,-1 1 0,1-1 1,0 0-1,0 0 0,1 0 0,-1 0 0,0-1 1,1 1-1,0-1 0,0 1 0,-1-1 0,1 0 0,1 0 1,-1 0-1,0 0 0,0-1 0,1 0 0,-1 1 1,1-1-1,-1 0 0,1 0 0,-1-1 0,1 1 1,0-1-1,-1 0 0,5 0 0,-4 0-11,0 0 1,-1-1-1,1 1 1,0-1-1,0 0 1,-1 0-1,1 0 1,-1 0-1,1-1 1,-1 1-1,1-1 1,-1 0-1,0 0 0,0 0 1,0-1-1,0 1 1,0-1-1,0 0 1,-1 1-1,1-1 1,-1 0-1,0-1 1,0 1-1,0 0 0,0 0 1,-1-1-1,1 1 1,-1-1-1,0 0 1,0 1-1,1-8 1,1-6-104,-1 1 1,0-1-1,-1 1 0,-1-1 1,-1 1-1,-3-20 1,-5-17-1014,-3 0 0,-1 2 0,-22-52 0,36 165 1697,6-31-336,1 0 0,1 0 0,2-1 1,1 0-1,2 0 0,0-2 0,2 0 0,1-1 1,1 0-1,26 28 0,-42-53-219,0 1-1,1-1 1,0 0 0,-1 0-1,1 0 1,0 0 0,0 0-1,0 0 1,0-1 0,6 3 0,-8-4-12,0 0 0,0 0 0,0 0 1,0-1-1,-1 1 0,1 0 0,0 0 1,0 0-1,0-1 0,0 1 0,0 0 1,-1-1-1,1 1 0,0-1 0,0 1 1,0-1-1,-1 1 0,1-1 1,0 0-1,-1 1 0,1-1 0,-1 0 1,1 1-1,-1-1 0,1 0 0,-1 0 1,1 0-1,-1 0 0,0 1 0,1-1 1,-1 0-1,0 0 0,0 0 0,0 0 1,1 0-1,-1 0 0,0 0 1,0 0-1,-1 1 0,1-1 0,0 0 1,0 0-1,0-1 0,0-19 18,-1 0-1,-7-38 1,-1-27-1234,9 85 1172,0 1 0,0-1-1,0 0 1,0 0 0,0 0 0,0 0-1,0 0 1,0 0 0,0 0 0,0 0-1,1 0 1,-1 0 0,0 0 0,1 1-1,-1-1 1,1 0 0,-1 0 0,1 0-1,-1 1 1,1-1 0,0 0 0,-1 0-1,1 1 1,0-1 0,-1 1 0,1-1-1,2 0 1,-2 0 14,1 1 1,0 0-1,-1 0 0,1 0 1,0 0-1,-1 0 1,1 0-1,-1 1 0,1-1 1,0 0-1,-1 1 0,1 0 1,-1-1-1,3 2 0,3 2 37,1 0 0,-2 0-1,1 1 1,0 0-1,8 9 1,28 40-40,-31-37 264,1 0-1,0 0 0,2-2 1,29 27-1,-40-40-215,-1 1 0,1-1-1,0 1 1,0-1 0,0 0 0,0-1 0,0 1-1,0-1 1,0 1 0,1-1 0,-1-1 0,1 1-1,-1 0 1,0-1 0,1 0 0,-1 0 0,1-1 0,-1 1-1,1-1 1,-1 0 0,0 0 0,1 0 0,-1-1-1,0 1 1,0-1 0,0 0 0,0 0 0,4-4-1,-2 2-74,-1-1 0,1 1 1,-1-1-1,-1 0 0,1-1 0,-1 1 0,0-1 0,0 0 0,0 0 0,-1 0 0,0-1 0,0 1 0,-1-1 0,0 0 0,0 1 0,2-10 0,-4 13 39,1-1 0,-1 1 0,0 0 0,0 0 0,0 0 0,0 0 1,-1 0-1,1 0 0,-1 0 0,1 0 0,-1 0 0,0 0 0,0 1 0,-1-1 0,1 0 0,-1 0 0,1 1 0,-1-1 1,0 1-1,0-1 0,0 1 0,0 0 0,0 0 0,0 0 0,-1 0 0,1 0 0,-1 0 0,1 1 0,-1-1 0,0 1 0,0 0 1,0 0-1,1 0 0,-1 0 0,0 0 0,0 1 0,0-1 0,0 1 0,-4 0 0,5 0 37,1 0-1,-1 0 1,0 0-1,1 1 0,-1-1 1,1 0-1,0 1 1,-1 0-1,1-1 1,-1 1-1,1 0 1,0 0-1,-1-1 1,1 1-1,0 0 1,0 0-1,0 0 1,0 1-1,0-1 0,0 0 1,0 0-1,0 1 1,0-1-1,0 0 1,1 1-1,-1-1 1,1 1-1,-1-1 1,1 1-1,-1-1 1,1 1-1,0 2 1,-7 58 950,7-54-852,-1 0-58,1 0 0,0 0 0,1 0 0,-1 0-1,1 0 1,1 0 0,3 11 0,-4-17-81,0 1 1,1-1 0,-1 1 0,1-1-1,0 1 1,-1-1 0,1 0-1,0 0 1,0 0 0,1 0-1,-1-1 1,0 1 0,1 0-1,-1-1 1,1 0 0,-1 1-1,1-1 1,0 0 0,0 0 0,-1-1-1,1 1 1,0-1 0,0 1-1,4-1 1,12 2-558,0-2 0,0 0 0,0-1 0,29-5 0,32-14-6339,-20 0-3904</inkml:trace>
  <inkml:trace contextRef="#ctx0" brushRef="#br0" timeOffset="8948.02">9316 178 12659,'0'0'5133,"3"12"-3109,88 233 3999,-96-300-6350,1-87 0,4 134 34,0 1-1,1-1 0,-1 1 0,2 0 0,-1 0 0,1-1 0,0 1 1,1 0-1,0 1 0,0-1 0,4-6 0,-6 10 200,1 1 1,0-1-1,0 1 0,0 0 0,0 0 0,1 0 1,-1 0-1,1 0 0,-1 0 0,1 1 0,-1-1 1,1 1-1,0 0 0,0 0 0,0 0 0,0 0 1,-1 0-1,1 1 0,0-1 0,1 1 0,-1 0 1,0 0-1,0 0 0,0 0 0,0 0 1,0 1-1,0-1 0,0 1 0,4 2 0,1 0 187,0 1-1,0 0 0,-1 0 0,1 1 0,-1 0 0,0 1 0,-1-1 0,1 1 1,-1 0-1,0 1 0,9 13 0,6 10 892,24 46 0,-40-66-576,0 0-1,0 0 0,-1 1 1,-1-1-1,0 1 1,0 0-1,-1 0 0,0 0 1,-1 0-1,0 19 0,-1-29-479,0-1-1,0 1 0,0-1 0,0 1 0,1-1 1,-1 1-1,0-1 0,0 1 0,1-1 0,-1 1 1,0-1-1,1 1 0,-1-1 0,0 0 1,1 1-1,-1-1 0,0 1 0,1-1 0,-1 0 1,1 1-1,-1-1 0,1 0 0,-1 0 1,1 1-1,-1-1 0,1 0 0,-1 0 0,1 0 1,-1 0-1,1 0 0,-1 0 0,1 0 1,0 1-1,-1-2 0,1 1 0,0 0 0,22-4-6833,-10-5-997</inkml:trace>
  <inkml:trace contextRef="#ctx0" brushRef="#br0" timeOffset="9360.84">9860 167 6449,'0'0'14716,"-6"11"-13683,2-4-870,1 0-1,-1 0 0,1 0 1,1 0-1,-1 0 1,1 1-1,0 0 1,1-1-1,0 1 1,0 0-1,1-1 0,0 1 1,0 0-1,0 0 1,1-1-1,1 1 1,-1 0-1,1-1 1,0 1-1,5 8 0,-5-10-116,1-1 0,0 0-1,0 0 1,0 0 0,0-1-1,1 1 1,0-1-1,0 0 1,0 0 0,0 0-1,1 0 1,0-1-1,-1 0 1,1 0 0,1 0-1,-1 0 1,0-1-1,0 0 1,1 0 0,0-1-1,-1 1 1,1-1 0,0 0-1,-1-1 1,1 1-1,0-1 1,0 0 0,-1-1-1,10-1 1,-11 1-51,-1-1 1,0 0-1,0 1 0,1-1 1,-1-1-1,0 1 1,-1 0-1,1-1 1,0 1-1,-1-1 0,0 0 1,1 0-1,-1 0 1,0 0-1,0 0 1,-1 0-1,1-1 0,-1 1 1,1 0-1,-1-1 1,0 1-1,-1-1 1,1 0-1,0 1 0,-1-1 1,0 0-1,0-7 1,0 3-116,0-1 0,-1 1 1,0-1-1,0 0 0,-1 1 1,0 0-1,0-1 0,-1 1 1,0 0-1,-8-15 0,9 20 118,0-1 0,-1 1 0,0 0 0,0 0-1,0 0 1,0 0 0,0 0 0,0 1-1,-1-1 1,0 1 0,1 0 0,-1 0 0,0 1-1,0-1 1,0 1 0,0-1 0,0 1-1,0 1 1,0-1 0,0 0 0,-1 1 0,-5 0-1,7 1-17,1-1-1,-1 1 0,0 0 0,1-1 1,-1 1-1,1 1 0,-1-1 1,1 0-1,0 1 0,-1-1 0,1 1 1,0 0-1,0-1 0,0 1 1,0 0-1,0 0 0,0 1 0,1-1 1,-1 0-1,1 0 0,0 1 1,-1-1-1,1 1 0,0-1 0,0 1 1,1 0-1,-1-1 0,1 1 1,-1 0-1,1 0 0,0-1 0,0 1 1,0 0-1,0 2 0,2 14-2758,4-5-2739</inkml:trace>
  <inkml:trace contextRef="#ctx0" brushRef="#br0" timeOffset="9775.51">10139 133 10938,'0'0'8573,"6"11"-6723,2 9-776,0-1 0,-2 1 0,0 0 0,-1 0 0,3 28 0,-2 8 114,-2-35-878,-3-19-348,-1-8-175,4-33-4777,2 14-3099,1 5-5083</inkml:trace>
  <inkml:trace contextRef="#ctx0" brushRef="#br0" timeOffset="10308.82">10396 377 8466,'-2'-2'17209,"-5"-14"-16589,1-21-1028,1 0 0,2 0 1,3-62-1,-1 97 357,1 1 1,0-1-1,0 0 0,1 1 1,-1-1-1,0 1 1,0-1-1,1 0 0,-1 1 1,1-1-1,0 1 1,-1-1-1,1 1 0,0-1 1,0 1-1,0 0 1,0-1-1,0 1 0,0 0 1,0 0-1,0-1 0,1 1 1,-1 0-1,2-1 1,-1 2 22,1-1 0,-1 0 0,1 1 0,-1-1 1,1 1-1,-1 0 0,1 0 0,-1 0 1,1 0-1,-1 0 0,1 0 0,-1 1 0,1-1 1,2 2-1,2 0 22,-1 0 1,0 1-1,0 0 1,0 0-1,0 0 1,0 0-1,-1 1 1,0 0-1,0 1 1,0-1-1,7 9 1,-10-11 9,0 0 1,-1 1 0,0-1 0,1 0 0,-1 1 0,0-1 0,0 1 0,0-1-1,-1 1 1,1 0 0,-1-1 0,1 1 0,-1 0 0,0-1 0,0 1 0,0 0-1,0 0 1,-1-1 0,1 1 0,-1 0 0,1-1 0,-1 1 0,0-1 0,0 1-1,0-1 1,0 1 0,-1-1 0,1 0 0,-1 1 0,-2 2 0,-5 4 111,0-1 0,-1 0 1,0 0-1,0-1 0,-17 8 1,-1 2 291,28-16-398,0-1-1,0 0 1,-1 0-1,1 0 1,0 0-1,0 0 1,0 0 0,0 0-1,0 1 1,0-1-1,-1 0 1,1 0-1,0 0 1,0 0-1,0 0 1,0 1-1,0-1 1,0 0 0,0 0-1,0 0 1,0 0-1,0 1 1,0-1-1,0 0 1,0 0-1,0 0 1,0 0 0,0 1-1,0-1 1,0 0-1,0 0 1,0 0-1,0 0 1,0 1-1,0-1 1,0 0-1,0 0 1,0 0 0,1 0-1,-1 0 1,0 1-1,0-1 1,0 0-1,0 0 1,0 0-1,0 0 1,1 0-1,11 8 240,20 4-51,-29-11-157,17 7-154,-1 0 1,0 2-1,20 13 1,-25-15-799,-6-9-4799,-4-5 633</inkml:trace>
  <inkml:trace contextRef="#ctx0" brushRef="#br0" timeOffset="10760.16">10597 267 10642,'0'0'10852,"12"0"-10024,-9 0-790,14 1 82,-1-2 1,1 0 0,0-1 0,0 0 0,-1-2 0,0 0-1,30-11 1,-45 14-97,0 1 0,0-1-1,0 0 1,0 0-1,0 1 1,0-1 0,0 0-1,0 0 1,0 0-1,0 0 1,0 0 0,-1-1-1,1 1 1,0 0-1,-1 0 1,1 0 0,-1-1-1,1 1 1,-1 0-1,0-1 1,0 1 0,1 0-1,-1-1 1,0 1-1,0 0 1,0-1 0,0 1-1,-1 0 1,1-1 0,0 1-1,-1 0 1,1 0-1,0-1 1,-1 1 0,0 0-1,1 0 1,-1 0-1,0-1 1,1 1 0,-3-2-1,1 1 22,1-1 1,-1 1-1,0 0 0,-1 0 0,1-1 0,0 1 1,-1 1-1,1-1 0,-1 0 0,1 0 1,-1 1-1,0 0 0,0-1 0,0 1 0,0 0 1,0 1-1,-3-2 0,2 2-3,1 1 0,-1-1 0,1 1-1,-1-1 1,1 1 0,0 0 0,-1 1 0,1-1 0,0 0-1,0 1 1,0 0 0,0 0 0,0 0 0,0 0-1,1 0 1,-1 0 0,1 1 0,-1 0 0,1-1 0,0 1-1,0 0 1,0 0 0,0 0 0,1 0 0,-1 0 0,1 0-1,0 1 1,0-1 0,0 0 0,0 1 0,1-1 0,-1 7-1,0-5 37,0 1-1,0 0 0,1-1 1,0 1-1,0 0 0,1 0 1,-1-1-1,1 1 1,0 0-1,1-1 0,-1 1 1,1-1-1,1 0 0,-1 1 1,0-1-1,1 0 0,0-1 1,1 1-1,6 8 0,-3-8-64,-1-1 0,1 1 0,0-2-1,1 1 1,-1-1 0,1 0-1,0 0 1,-1-1 0,1 0 0,0 0-1,0-1 1,1 0 0,-1-1 0,16 0-1,-8-1-877,0-1 0,0 0-1,-1-1 1,1-1-1,-1-1 1,24-10 0,3-6-6653</inkml:trace>
  <inkml:trace contextRef="#ctx0" brushRef="#br0" timeOffset="27458.66">107 1243 5217,'0'0'12699,"0"16"-11671,2 9-501,2 1-1,0-1 1,2 0 0,1 0-1,0-1 1,2 0 0,1 0-1,1-1 1,24 39 0,-33-58-494,1-1 0,0 1 1,0-1-1,0 1 0,0-1 1,0 0-1,1 0 1,-1 0-1,1-1 0,0 1 1,0-1-1,0 0 0,0 0 1,0 0-1,0-1 1,0 1-1,1-1 0,-1 0 1,9 1-1,-9-3-19,-1 1 1,1-1-1,-1 0 1,1 0-1,-1 0 0,0 0 1,0 0-1,1-1 0,-1 1 1,0-1-1,0 0 1,0 0-1,-1 0 0,1 0 1,0-1-1,-1 1 1,1-1-1,-1 0 0,0 1 1,0-1-1,0 0 1,0 0-1,-1 0 0,1 0 1,1-7-1,0 4-45,-1-1 0,0 0 0,0 0 0,0 0 0,-1 0 0,0 0 0,-1-1 0,1 1 0,-1 0 0,-1 0 0,0 0 0,-1-11 0,-4-1-382,0 0 1,-1 0-1,-10-18 0,-7-21-363,32 75 744,1-1-1,0 0 1,2-1-1,-1 0 1,19 18-1,9 14 432,-19-19-154,-11-15-39,0 0-1,1-1 1,1 0 0,0-1-1,0 0 1,19 14 0,-29-25-176,1-1 0,-1 1 0,1 0 0,-1 0 0,1-1 0,0 1 0,-1 0 0,1-1 0,-1 1 0,0 0 0,1-1 0,-1 1 0,1-1 0,-1 1 0,0-1 0,1 1 0,-1-1 0,0 1 0,1-1 0,-1 0 0,0 1 0,0-1 0,1 1 0,-1-1 1,0 1-1,0-1 0,0 0 0,0 1 0,0-1 0,0 0 0,0 1 0,0-1 0,0 1 0,0-1 0,-1 0 0,1 0 0,2-32 67,-2 31-79,-2-65-339,0 45-370,1 0 0,1 0 1,6-37-1,-6 59 676,0-1 1,1 1-1,-1-1 0,1 1 1,-1-1-1,0 1 1,1 0-1,-1-1 0,1 1 1,-1 0-1,1-1 1,-1 1-1,1 0 0,0 0 1,-1-1-1,1 1 0,-1 0 1,1 0-1,0 0 1,-1 0-1,1 0 0,-1 0 1,1 0-1,0 0 1,-1 0-1,1 0 0,-1 0 1,1 0-1,-1 0 1,1 1-1,0-1 0,-1 0 1,1 0-1,-1 1 1,1-1-1,-1 0 0,1 1 1,-1-1-1,1 0 1,-1 1-1,1 0 0,23 15 14,-20-13 16,23 20 1,31 34-1,-52-51 69,-1 0 0,0 0 0,0 1 0,0-1 0,-1 1 0,0 0 0,-1 0 0,1 1 0,-1-1 0,-1 1 0,1 0 0,0 8 0,-4-34-80,0 1 1,2-1 0,-1 0-1,2 1 1,4-20 0,-5 33-121,0 0 0,0 0 0,1 1 0,-1-1 0,1 0 1,0 0-1,0 1 0,0-1 0,0 1 0,1 0 0,-1 0 0,1 0 0,4-4 0,-5 6 107,1-1-1,0 1 1,-1 0-1,1 0 1,0 0-1,-1 0 1,1 0 0,0 1-1,0-1 1,0 1-1,0 0 1,-1 0-1,1 0 1,0 0-1,0 0 1,0 1-1,0-1 1,-1 1-1,1 0 1,0 0-1,4 2 1,2 1 82,0 1 1,0 0 0,0 1-1,-1 0 1,0 0 0,0 1 0,-1 0-1,11 12 1,-13-12 58,0-2 1,0 1-1,0 0 1,1-1-1,-1 0 1,1 0 0,1-1-1,-1 0 1,1 0-1,0 0 1,-1-1-1,2 0 1,-1 0-1,0 0 1,0-1-1,1-1 1,10 2-1,-14-3-105,-1 0 0,1-1 0,0 1 0,-1-1 0,1 0-1,-1 0 1,1 0 0,-1 0 0,0-1 0,1 0 0,-1 1 0,0-1-1,0 0 1,0-1 0,0 1 0,0 0 0,-1-1 0,1 0 0,-1 1 0,1-1-1,-1 0 1,0 0 0,0-1 0,1-3 0,-1 4-40,-1 0-1,0 1 1,0-1 0,0 0 0,0 0-1,-1 0 1,1 0 0,-1 0 0,0 0 0,0 0-1,0 0 1,0 0 0,0 0 0,-1 0-1,1 0 1,-1 0 0,0 0 0,0 0-1,0 1 1,0-1 0,-1 0 0,1 1 0,-1-1-1,1 0 1,-1 1 0,0 0 0,0-1-1,0 1 1,-5-4 0,2 3-37,0-1-1,0 1 1,0 0 0,-1 0 0,1 0 0,-1 1-1,0 0 1,0 0 0,-6-1 0,10 3 54,1-1 1,-1 1-1,1 0 1,0 0 0,-1 0-1,1 0 1,-1 0-1,1 0 1,-1 0-1,1 1 1,0-1-1,-1 0 1,1 1-1,0-1 1,-1 1-1,1 0 1,0-1 0,0 1-1,-1 0 1,1 0-1,0-1 1,0 1-1,0 0 1,0 0-1,0 0 1,0 1-1,0-1 1,0 0 0,1 0-1,-1 0 1,0 1-1,1-1 1,-1 0-1,1 1 1,-1-1-1,1 0 1,0 1-1,0-1 1,-1 1 0,1-1-1,0 1 1,1 2-1,-2 6 179,1 0 0,0 1 0,1-1 0,1 0 0,-1 1 0,2-1 0,-1 0-1,5 10 1,-5-15-189,0-1 0,0 0 0,0 0 0,1 0-1,-1 0 1,1 0 0,0-1 0,0 1 0,1-1-1,-1 0 1,1 0 0,-1 0 0,1 0-1,0 0 1,0-1 0,0 0 0,1 0 0,-1 0-1,0 0 1,1-1 0,5 2 0,19 0-1980,55 0 1,-79-3 1615,50 0-5633</inkml:trace>
  <inkml:trace contextRef="#ctx0" brushRef="#br0" timeOffset="28124.98">1668 1329 5617,'0'0'6339,"0"9"-4356,1 17-745,1-1-1,1 1 1,2-1-1,9 33 1,43 105 2330,-13-37-921,-43-125-2090,-18-32 1082,6 8-1746,2-1-1,0-1 1,2 1 0,-8-49-1,-4-102-2024,18 167 1982,0-7-173,-1 0-376,1 1-1,1-1 1,0 0-1,3-21 1,-3 34 656,0 0 0,0 1 0,1-1 0,-1 0 0,0 1-1,1-1 1,-1 1 0,1-1 0,0 0 0,0 1 0,-1-1 0,1 1 0,0 0 0,0-1 0,0 1 0,1 0 0,-1 0-1,0-1 1,0 1 0,1 0 0,-1 0 0,0 0 0,1 1 0,-1-1 0,1 0 0,-1 0 0,1 1 0,0-1 0,-1 1-1,1 0 1,0-1 0,-1 1 0,1 0 0,0 0 0,-1 0 0,1 0 0,0 0 0,-1 0 0,1 1 0,0-1-1,-1 0 1,1 1 0,0-1 0,-1 1 0,1 0 0,-1 0 0,3 1 0,10 6 114,0 0 0,-1 1 1,0 0-1,0 2 0,-1-1 1,0 1-1,-1 1 0,-1 0 1,0 0-1,0 1 0,-1 1 0,13 26 1,-21-38-20,0 0 1,0 1-1,0-1 1,0 1-1,0-1 1,-1 1-1,1-1 1,-1 1-1,0-1 1,0 1-1,0 0 1,0-1 0,0 1-1,0-1 1,-1 1-1,1-1 1,-1 1-1,0-1 1,0 1-1,0-1 1,0 1-1,0-1 1,0 0-1,-1 0 1,1 0-1,-1 0 1,1 0-1,-1 0 1,0 0-1,0 0 1,0 0-1,0-1 1,0 1-1,0-1 1,0 0-1,-1 1 1,-2 0 0,-2 1-87,0-1 1,-1 0 0,1 0 0,-1 0 0,1-1 0,-1 0 0,0 0 0,1-1 0,-1 0 0,0-1 0,-14-2 0,21 3-87,0 0 1,0 0 0,0-1-1,0 1 1,0 0 0,0-1-1,0 1 1,1-1 0,-1 1-1,0-1 1,0 1 0,0-1-1,0 0 1,1 0 0,-1 1-1,0-1 1,1 0 0,-1 0-1,0 0 1,1 1-1,-1-1 1,1 0 0,-1 0-1,1-2 1,-3-16-4928,3 5 475</inkml:trace>
  <inkml:trace contextRef="#ctx0" brushRef="#br0" timeOffset="28779.46">2121 1354 8530,'0'0'3558,"-10"-2"-1710,4 0-1769,-2 1 466,1-1 0,-1 1 0,1 0 0,-1 0-1,0 1 1,-14 1 0,20-1-432,-1 1 0,1 0 1,0-1-1,0 1 0,-1 0 0,1 0 0,0 0 1,0 1-1,0-1 0,0 0 0,0 1 0,0 0 1,1-1-1,-1 1 0,1 0 0,-1 0 0,1 0 0,-1 0 1,1 0-1,0 0 0,0 0 0,0 0 0,0 0 1,0 1-1,1-1 0,-1 0 0,1 1 0,-1-1 1,1 0-1,0 4 0,-1-2-64,1 0 0,-1 0 1,1 0-1,0 0 0,1 0 1,-1 0-1,1 0 0,-1 0 0,1 0 1,0-1-1,1 1 0,-1 0 0,1 0 1,-1-1-1,1 1 0,0-1 1,0 0-1,1 1 0,3 3 0,-3-4-6,1-1-1,0 1 1,0-1-1,0 1 1,0-1-1,0-1 1,0 1-1,0 0 0,1-1 1,-1 0-1,0 0 1,1 0-1,-1-1 1,1 1-1,0-1 0,8-1 1,-11 1-100,1-1 0,0 0-1,0 1 1,-1-1 0,1 0 0,-1 0 0,1-1 0,-1 1-1,1 0 1,-1-1 0,0 0 0,0 1 0,0-1-1,0 0 1,0 0 0,0 0 0,0-1 0,-1 1 0,1 0-1,-1-1 1,1 1 0,-1-1 0,0 1 0,0-1 0,0 1-1,0-1 1,-1 0 0,1 1 0,-1-1 0,0 0 0,1 0-1,-2-4 1,2 1-68,-1 0 0,0 0 1,0 0-1,0 0 0,-1 1 0,0-1 0,0 0 0,-1 0 1,0 0-1,0 1 0,0-1 0,0 1 0,-1 0 0,-5-9 0,13 38 67,5-6 454,2 1-1,20 25 1,-26-37-239,-1 0-1,1-1 1,0 0 0,1 0-1,-1-1 1,1 0 0,0 0-1,0 0 1,12 4 0,-18-8-142,-1-1 0,1 0 0,0 1 0,0-1 0,0 0 0,0 0 1,-1 0-1,1 0 0,0 0 0,0 0 0,0 0 0,0 0 0,0 0 0,0 0 0,-1 0 1,1 0-1,0-1 0,0 1 0,0 0 0,0-1 0,-1 1 0,1-1 0,0 1 0,0-1 1,-1 1-1,1-1 0,0 1 0,-1-1 0,1 0 0,-1 1 0,1-1 0,0-1 1,1-2-4,-1 1 0,1 0 0,-1-1 0,0 0 0,0 1 1,-1-1-1,1 0 0,-1-5 0,1-9-362,-2 1 0,-4-28 0,-3-32-1912,8 76 2253,0 1-1,0-1 0,0 1 0,0-1 0,1 1 0,-1 0 0,0-1 0,0 1 0,0-1 1,0 1-1,1-1 0,-1 1 0,0 0 0,0-1 0,1 1 0,-1 0 0,0-1 0,0 1 1,1 0-1,-1-1 0,0 1 0,1 0 0,-1 0 0,1-1 0,-1 1 0,0 0 0,1 0 1,-1 0-1,1-1 0,-1 1 0,1 0 0,0 0 0,21 1-46,19 13 178,-28-6-29,-1 0 0,0 0 0,0 1 0,-1 1 0,-1 0 0,1 0 0,-2 1 0,1 0 0,-2 1-1,1 0 1,10 22 0,-19-34-100,1 1-128,-1 0-1,0 0 0,1-1 1,-1 1-1,0 0 0,1-1 1,-1 1-1,1 0 1,-1-1-1,1 1 0,-1-1 1,1 1-1,-1-1 0,1 1 1,0-1-1,-1 1 0,1-1 1,0 1-1,-1-1 0,1 0 1,0 0-1,0 1 1,-1-1-1,2 0 0</inkml:trace>
  <inkml:trace contextRef="#ctx0" brushRef="#br0" timeOffset="29239.85">2468 1051 9154,'0'0'2115,"4"9"-813,13 25 310,1 0 0,33 45 0,-32-53-733,-2 2 0,0-1-1,-2 2 1,-1 0 0,18 53 0,-30-64 408,-8-22 406,-10-28-863,13 21-1093,1 0 0,0 0 0,1 0 0,0-1 0,1-15 0,1 21-85,-1 0 0,1 0 0,0 0 0,0 1 0,0-1 0,1 0 0,0 1 0,0-1 0,0 1 0,1 0 0,0-1 0,3-4 0,-5 9 294,1 0-1,-1 0 0,0-1 1,1 1-1,-1 0 0,1 0 1,-1 0-1,1 1 0,0-1 1,-1 0-1,1 1 0,0-1 1,-1 1-1,1-1 1,0 1-1,0 0 0,0 0 1,-1 0-1,1 0 0,0 0 1,0 0-1,0 0 0,-1 0 1,1 1-1,0-1 0,-1 1 1,1-1-1,0 1 0,-1 0 1,1 0-1,0 0 0,-1 0 1,0 0-1,1 0 0,-1 0 1,2 2-1,7 5 252,0 1-1,0 1 0,14 18 1,-15-18-65,25 34 678,-24-30-535,1 0 1,0-1 0,25 23 0,-30-32-1338,-4-11-5383,-2-5-676</inkml:trace>
  <inkml:trace contextRef="#ctx0" brushRef="#br0" timeOffset="29622.34">2720 1039 11106,'0'0'1433,"60"41"-1585,-35-27-1617</inkml:trace>
  <inkml:trace contextRef="#ctx0" brushRef="#br0" timeOffset="30095.2">2958 1382 2537,'0'0'14665,"10"2"-14085,5-1-515,-1 0-1,1-1 0,-1 0 0,23-4 0,-33 3-55,0 0 0,0 0 0,0 0-1,0 0 1,-1-1 0,1 1 0,0-1-1,-1 0 1,1 0 0,-1 0 0,5-4-1,-7 4 0,0 1 1,0-1-1,0 1 0,0-1 0,0 0 0,0 1 0,0-1 0,-1 0 1,1 0-1,0 1 0,-1-1 0,0 0 0,1 0 0,-1 0 0,0 0 1,0 0-1,0 0 0,0 0 0,0 0 0,-1 1 0,1-1 0,0 0 1,-1 0-1,0 0 0,-1-3 0,2 4 67,0-1 1,-1 1-1,1 0 0,-1-1 1,1 1-1,-1 0 0,1 0 1,-1-1-1,0 1 0,0 0 0,1 0 1,-1 0-1,0 0 0,0 0 1,0 0-1,0 0 0,-1 0 1,1 0-1,0 1 0,0-1 1,0 0-1,-1 1 0,1-1 1,0 1-1,-1-1 0,1 1 1,0 0-1,-1 0 0,1-1 1,-1 1-1,1 0 0,0 0 1,-1 0-1,1 0 0,-1 1 1,1-1-1,0 0 0,-1 1 1,1-1-1,0 1 0,-1-1 1,1 1-1,0-1 0,-2 2 1,-1 1 311,-1 0 1,0 0 0,1 1 0,0 0 0,-1 0 0,2 0 0,-1 0-1,0 0 1,-4 8 0,6-9-335,0-1 1,1 1-1,-1 0 0,1 0 0,0 0 0,0 0 1,0 0-1,0 0 0,0 0 0,1 0 0,-1 0 1,1 0-1,0 0 0,0 0 0,0 0 0,0 1 1,0-1-1,1 0 0,-1 0 0,1 0 0,1 4 1,0-4-67,1 0 0,-1-1 0,0 1 0,1 0 0,-1-1 1,1 0-1,0 0 0,0 0 0,-1 0 0,2 0 0,-1 0 0,0-1 1,0 1-1,0-1 0,1 0 0,-1 0 0,1 0 0,-1-1 1,5 1-1,23 4-871,1-2 0,35-2 1,21-4-3869,-22-3-1404</inkml:trace>
  <inkml:trace contextRef="#ctx0" brushRef="#br0" timeOffset="30522.31">3868 1285 11146,'0'0'4052,"-11"-3"-2250,-2 1-1278,-1-1 1,1 1 0,-1 1 0,1 1 0,-25 1 0,35-1-437,-1 1 0,0 0-1,0-1 1,1 1 0,-1 0 0,0 1 0,1-1 0,-1 1 0,1-1 0,0 1 0,0 0 0,-1 1 0,1-1 0,0 0 0,1 1 0,-1-1 0,0 1 0,1 0 0,0 0 0,-1 0 0,1 0 0,0 1 0,1-1 0,-1 0 0,0 1 0,1 0 0,0-1 0,0 1 0,-1 6 0,1-6-54,1 1 1,0-1 0,0 1 0,0-1 0,1 1 0,-1-1 0,1 0-1,0 1 1,0-1 0,0 0 0,1 0 0,0 0 0,0 0 0,0 0-1,0 0 1,0 0 0,1-1 0,0 1 0,-1-1 0,1 1 0,1-1 0,-1 0-1,0 0 1,1-1 0,-1 1 0,1-1 0,0 0 0,0 0 0,0 0-1,0 0 1,0-1 0,0 1 0,1-1 0,-1 0 0,0 0 0,1-1 0,-1 1-1,1-1 1,-1 0 0,1 0 0,-1-1 0,0 1 0,1-1 0,-1 0-1,0 0 1,1-1 0,-1 1 0,4-3 0,-4 1-58,0 0-1,0-1 1,0 1 0,-1-1-1,1 0 1,-1 0 0,0 0 0,0 0-1,-1-1 1,1 1 0,-1-1-1,0 1 1,0-1 0,0 0 0,-1 0-1,0 0 1,0 0 0,1-9-1,0-10-419,-1-1-1,-3-37 0,1 44 236,0-5-200,-1-1 1,-1 1-1,-1 0 0,-2 0 1,0 1-1,-18-44 0,27 113 1766,3-16-755,2-1 1,1 0-1,1-1 1,1 1-1,29 50 0,-36-73-526,0-1 1,1 1-1,-1-1 0,1 0 0,1 0 0,-1 0 0,1-1 0,0 1 0,0-1 0,0-1 0,1 1 0,0-1 0,0-1 1,0 1-1,0-1 0,1 0 0,-1-1 0,1 0 0,-1 0 0,1 0 0,0-1 0,0 0 0,0-1 0,0 0 0,0 0 0,-1-1 1,1 0-1,14-3 0,-16 2-104,0 0 1,-1 0 0,0-1-1,1 0 1,-1 0 0,0 0-1,0-1 1,-1 1 0,1-1-1,-1-1 1,0 1 0,0 0-1,0-1 1,-1 0 0,1 0-1,-1 0 1,0 0 0,3-9-1,-4 11-27,-1 0-1,0 1 0,0-1 1,-1 0-1,1 0 0,-1 0 0,1 0 1,-1 1-1,0-1 0,0 0 1,0 0-1,0 0 0,-1 0 0,1 0 1,-1 0-1,1 1 0,-1-1 1,0 0-1,0 0 0,-1 1 1,1-1-1,0 1 0,-1-1 0,0 1 1,1 0-1,-1-1 0,0 1 1,0 0-1,0 0 0,-1 1 0,1-1 1,0 0-1,-1 1 0,1-1 1,-1 1-1,1 0 0,-1-1 1,0 1-1,-4 0 0,5 0 58,0 0-1,0 0 0,0 1 1,0-1-1,0 1 0,0-1 1,0 1-1,-1 0 0,1 0 1,0 0-1,0 0 0,0 1 1,0-1-1,-1 0 0,1 1 1,0 0-1,0-1 0,0 1 1,0 0-1,0 0 1,0 0-1,1 0 0,-4 3 1,3-2 57,-1 1 0,1-1 0,0 1 0,0 0 1,1 0-1,-1 0 0,1 0 0,-1 1 0,1-1 1,0 0-1,0 0 0,0 1 0,0 6 0,0-5-53,1 1 1,-1 0-1,1 0 0,0-1 0,1 1 0,0 0 0,0-1 0,0 1 0,0 0 0,1-1 0,0 1 0,0-1 0,0 0 0,1 0 0,0 0 1,0 0-1,0 0 0,6 6 0,-1-6-521,0-1 0,0 0 0,1 0 0,-1-1 0,1-1 0,-1 1 0,1-1 0,0-1 0,0 1 0,0-1 0,0-1 0,0 0 0,16-2 0,0 2-2320,39 0-7706</inkml:trace>
  <inkml:trace contextRef="#ctx0" brushRef="#br0" timeOffset="31406.92">4706 1414 4201,'0'0'14300,"13"-1"-12999,-12 1-1281,5-1 86,1 1 1,-1-1-1,0 0 1,0 0-1,0-1 1,0 0-1,0 0 1,-1 0-1,1-1 1,0 0-1,-1 0 1,0 0-1,0-1 0,0 0 1,0 0-1,0 0 1,-1 0-1,0-1 1,5-5-1,-2-4-54,0 0-1,-1 0 0,0-1 0,-1 0 1,0 0-1,-1 0 0,-1-1 0,-1 1 0,0-1 1,-1-24-1,-1 19-161,-1-1 0,-1 1 0,0 0-1,-2 0 1,-1 0 0,0 0 0,-10-21 0,11 32-45,-1-1 0,-1 1 0,0 0 0,-11-13 0,15 20 153,1 1 0,-1 0 0,0-1 1,0 1-1,0 0 0,-1 0 0,1 1 0,0-1 1,-1 0-1,1 1 0,-1-1 0,0 1 0,1 0 1,-1 0-1,0 0 0,0 0 0,1 1 0,-1-1 1,0 1-1,0-1 0,-5 1 0,6 1 12,1-1 0,-1 1 0,1-1-1,0 1 1,-1 0 0,1 0 0,-1 0 0,1-1-1,0 1 1,0 0 0,0 1 0,0-1 0,-1 0-1,2 0 1,-1 0 0,0 1 0,0-1 0,0 0-1,0 1 1,1-1 0,-1 1 0,0 1 0,-8 39 305,8-36-245,-3 24 178,0 0 1,2 0 0,2 1-1,0-1 1,7 39-1,-5-56-126,1 1 0,0-1 0,1 1 0,1-1 0,0 0 0,1-1 0,0 1 0,1-1 0,0 0 0,1-1 0,0 0 0,1 0 0,0-1 0,13 12 0,-7-11-39,0 0 1,0-1-1,1 0 1,0-1-1,0-1 1,1-1-1,0 0 1,0-1-1,31 5 1,-38-8-72,0-2 1,0 1-1,1-2 1,-1 1 0,0-1-1,0-1 1,1 0-1,-1 0 1,0-1-1,0 0 1,0-1-1,0 0 1,0-1-1,-1 0 1,0 0 0,0-1-1,0-1 1,14-9-1,-20 12-62,0 0-1,1-1 0,-1 1 1,0 0-1,0-1 0,-1 0 1,1 0-1,-1 0 0,0 0 1,0 0-1,0 0 0,-1-1 1,1 1-1,-1-1 1,0 1-1,0-1 0,-1 1 1,1-1-1,-1 1 0,0-1 1,0 0-1,-2-8 0,1 9 14,0 1-1,0-1 1,-1 1-1,1 0 1,-1 0-1,0 0 1,0 0-1,0 0 1,0 0-1,0 0 0,-1 0 1,1 1-1,-1-1 1,0 1-1,1 0 1,-1 0-1,0 0 1,-1 0-1,1 0 1,0 1-1,0 0 0,-1-1 1,1 1-1,-1 0 1,1 1-1,-1-1 1,1 0-1,-1 1 1,-4 0-1,5 0 41,0-1 0,-1 1 0,1 0 0,0 0-1,0 0 1,-1 1 0,1-1 0,0 1 0,0 0 0,0 0 0,0 0 0,0 0 0,0 1-1,0-1 1,0 1 0,0 0 0,0-1 0,1 1 0,-1 1 0,-3 3 0,3-2 52,1 0 0,0 0 0,0 1 0,1-1 0,-1 1 0,1-1 0,0 1 0,0-1 0,1 1 0,-1 0 1,1-1-1,0 1 0,0 0 0,1 5 0,0-5 7,0-1 0,0 1 0,0-1 0,0 1 0,1-1 0,0 1 0,0-1 0,0 0 0,0 0 1,1 0-1,-1 0 0,1 0 0,0-1 0,0 1 0,0-1 0,1 0 0,-1 0 0,1 0 0,0 0 0,0-1 0,0 0 0,6 3 0,-8-4-55,1 0 0,-1 0 0,1 0 0,-1-1 0,0 1-1,1-1 1,-1 0 0,1 0 0,-1 0 0,1 0 0,0 0-1,-1 0 1,0-1 0,1 1 0,-1-1 0,1 0 0,-1 1 0,0-1-1,1 0 1,-1-1 0,0 1 0,0 0 0,0-1 0,0 1-1,0-1 1,0 1 0,0-1 0,0 0 0,-1 0 0,1 0-1,-1 0 1,1 0 0,-1 0 0,0 0 0,0-1 0,0 1 0,0 0-1,0-1 1,0 1 0,-1-1 0,1 1 0,-1-3 0,2-9-307,-1 1 1,0-1-1,-1 1 0,-2-24 1,6 47 384,0 0 0,0-1 1,1 1-1,0-1 0,1 0 0,0 0 0,0-1 1,14 14-1,-15-18-267,0 0 1,0 0-1,0 0 0,1-1 1,0 0-1,7 3 0,-5-3-607,0 0-1,1-1 0,-1 0 1,1-1-1,8 1 0,23-1-5312</inkml:trace>
  <inkml:trace contextRef="#ctx0" brushRef="#br0" timeOffset="33042.45">5785 1323 5801,'0'0'11108,"10"7"-9566,-4-2-1216,-4-3-249,0 0 1,0 0-1,0 0 1,1-1 0,-1 1-1,0 0 1,1-1-1,0 1 1,-1-1-1,1 0 1,0 0 0,0 0-1,-1 0 1,1-1-1,0 1 1,0-1 0,0 0-1,0 0 1,0 0-1,0 0 1,0 0 0,0 0-1,-1-1 1,6-1-1,1-3 16,0 0 0,0-1-1,-1 0 1,0-1-1,0 0 1,-1 0 0,0 0-1,0-1 1,0 0-1,-1-1 1,-1 1 0,1-1-1,-1 0 1,-1 0 0,0-1-1,5-14 1,-4 5-91,0 0 1,-1 0 0,-1 0 0,0-1 0,-2 1-1,0-1 1,-4-32 0,2 42-60,-2 0-1,1 1 1,-1-1 0,-1 1 0,1 0 0,-2 0-1,1 0 1,-1 0 0,-9-10 0,3 4-42,0 1 0,-2 0 1,1 1-1,-16-11 0,27 22 102,-1 1-1,1 0 1,-1-1-1,1 1 1,-1 0-1,1 0 0,-1 0 1,0 0-1,0 0 1,1 0-1,-1 1 1,0-1-1,0 1 1,0-1-1,0 1 1,0 0-1,0-1 0,0 1 1,0 0-1,-3 1 1,3 0 5,1-1 0,0 1 1,-1 0-1,1 0 0,0 0 1,0 0-1,0 0 0,0 1 0,0-1 1,0 0-1,0 0 0,1 1 1,-1-1-1,0 1 0,1-1 0,-1 0 1,1 1-1,-1-1 0,1 1 1,-1 1-1,0 13 82,-1-1-1,2 0 1,0 1 0,2 15 0,-1-23-50,1 20 157,2 1 1,2-1-1,0 0 0,2 0 0,1 0 1,1-1-1,1-1 0,1 0 0,2 0 1,23 32-1,-29-47-27,2-1 0,-1 0 0,1 0 1,1-1-1,0 0 0,22 14 0,-30-21-152,0 0-1,0 0 1,0-1-1,0 1 1,0-1-1,1 0 0,-1 0 1,0 0-1,1 0 1,-1 0-1,1-1 1,-1 0-1,0 1 1,1-1-1,-1-1 0,1 1 1,-1 0-1,1-1 1,-1 0-1,0 0 1,1 0-1,-1 0 0,0 0 1,0 0-1,0-1 1,0 0-1,0 0 1,0 0-1,0 0 1,-1 0-1,1 0 0,2-4 1,1-2-134,0-1 0,-1 0 0,0 0 0,-1 0 1,0 0-1,-1-1 0,0 0 0,0 1 0,-1-1 0,2-16 0,-4 21 23,1 0 0,-1 0-1,0 0 1,-1 0-1,1-1 1,-1 1 0,0 0-1,-1 0 1,1 0 0,-3-6-1,2 9 67,1-1-1,-1 1 1,1-1-1,-1 1 0,0 0 1,0 0-1,0 0 1,0 0-1,0 0 1,-1 0-1,1 0 1,-1 1-1,1-1 1,-1 1-1,1-1 0,-1 1 1,0 0-1,0 0 1,-2 0-1,4 1 29,1 0 0,-1 0 0,1 0 0,0 0-1,-1 0 1,1 0 0,0 0 0,-1 0 0,1 0 0,-1 0-1,1 0 1,0 0 0,-1 1 0,1-1 0,0 0-1,-1 0 1,1 0 0,0 1 0,-1-1 0,1 0 0,0 0-1,0 1 1,-1-1 0,1 0 0,0 1 0,0-1 0,-1 0-1,1 1 1,0-1 0,0 0 0,0 1 0,0-1-1,0 0 1,-1 1 0,1-1 0,0 0 0,0 1 0,-1 24 124,8 23 380,-3-37-358,1 1 1,-1-1-1,2 0 1,-1 0-1,2-1 0,-1 0 1,11 12-1,-14-19-118,0 1 0,0-1 0,1 1 0,-1-1 0,1 0 0,0-1 0,0 1-1,0-1 1,0 0 0,0 0 0,0 0 0,1 0 0,-1-1 0,1 1 0,-1-1-1,1 0 1,0-1 0,-1 1 0,1-1 0,0 0 0,7-1 0,-10 0-20,1 1 1,-1-1-1,1 0 1,-1-1-1,0 1 0,0 0 1,0-1-1,0 1 1,0-1-1,0 1 1,0-1-1,0 0 1,-1 0-1,1 0 0,-1 0 1,1 0-1,-1 0 1,0 0-1,0-1 1,0 1-1,0 0 1,0-1-1,0 1 1,-1-1-1,1 1 0,-1-1 1,1-3-1,1-12-173,-1 0 1,-1-33-1,-1 30 19,2 28 136,1 0 1,0-1-1,0 1 0,1-1 1,0 0-1,0 0 1,0 0-1,1 0 1,0 0-1,0-1 0,0 0 1,6 6-1,3 4 131,1-2 1,0 0-1,26 19 0,-40-32-106,1 1 0,0-1 0,-1 1 0,1-1 0,0 1 0,0-1 0,-1 0 0,1 1 0,0-1 0,0 0 0,0 1 0,0-1 0,-1 0 0,1 0 0,0 0 0,0 0 0,0 0 0,0 0 0,0 0 0,0 0 0,-1 0 0,1-1 0,0 1 0,0 0 0,0 0 0,0-1 0,0 0 0,1 0-1,-1 0 1,0-1-1,1 1 0,-1-1 0,0 1 0,0-1 1,0 1-1,-1-1 0,1 0 0,0 0 0,0 1 1,0-4-1,7-66-230,-7 56 19,6-96-1663,-8 110 1842,1 1-1,0-1 1,0 1 0,0-1 0,0 1 0,1-1-1,-1 1 1,0-1 0,0 1 0,0-1 0,0 1-1,0-1 1,1 1 0,-1-1 0,0 1 0,0 0-1,1-1 1,-1 1 0,0-1 0,1 1-1,-1 0 1,0-1 0,1 1 0,-1 0 0,0-1-1,1 1 1,-1 0 0,1 0 0,-1-1 0,1 1-1,-1 0 1,1 0 0,0-1 0,14 12-181,14 27 236,-28-35-52,6 8 92,38 62 271,-41-66-183,-1 1-1,0-1 0,0 1 1,0-1-1,-1 1 0,-1 0 0,1 0 1,0 10-1,-4-18-56,0-1-1,0 0 1,1 1-1,-1-1 1,0 0-1,1 0 1,-1 0-1,0-1 1,1 1-1,0 0 1,-1-1-1,-1-2 1,0-1-146,1-1 0,-1 0 0,1 0 0,1 0 0,-1 0 0,1 0 0,0 0 0,1-1 0,-1 1 1,1 0-1,1-8 0,-1 10-71,0 0 1,1 0 0,-1 1 0,1-1 0,0 0 0,0 1 0,0-1 0,0 1-1,0-1 1,1 1 0,0-1 0,-1 1 0,1 0 0,1 0 0,-1 0 0,0 0-1,1 0 1,-1 1 0,7-5 0,-8 6 78,1 0 0,-1 1 0,0-1 0,1 1 0,-1-1 0,1 1 0,-1 0 0,1 0 0,-1-1 0,1 1 0,-1 0 0,1 1 0,-1-1 0,1 0 0,-1 0 0,1 1 0,-1-1 0,1 0 0,-1 1 0,1 0 0,1 1 0,1 0 14,-1 0 0,1 1-1,-1 0 1,0 0 0,0 0 0,0 0 0,4 7-1,1 1 63,0 2 0,-2-1 0,10 24 0,-15-34 19,-1 0 0,1 0 1,-1 0-1,1 1 0,-1-1 0,0 0 0,0 0 0,0 0 1,0 1-1,0-1 0,0 0 0,-1 0 0,1 0 1,-2 3-1,2-4-28,0-1 1,-1 1 0,1-1-1,-1 1 1,1 0 0,-1-1-1,1 1 1,-1-1-1,1 1 1,-1-1 0,1 1-1,-1-1 1,0 0 0,1 1-1,-1-1 1,0 0-1,0 1 1,1-1 0,-1 0-1,0 0 1,0 0 0,1 1-1,-1-1 1,0 0 0,0 0-1,1 0 1,-1 0-1,0-1 1,0 1 0,1 0-1,-1 0 1,0 0 0,0-1-1,1 1 1,-1 0-1,0-1 1,1 1 0,-1 0-1,0-1 1,1 1 0,-1-1-1,1 1 1,-2-2 0,1 0-30,-1 0 1,1 0 0,-1 0-1,1 0 1,0-1-1,0 1 1,0 0 0,0-1-1,0 1 1,0-1 0,1 1-1,-1-1 1,1 1 0,0-1-1,0 0 1,0 1 0,0-1-1,0 1 1,1-5 0,9-49-1357,-9 51 1181,1 1 0,-1 0 1,1-1-1,0 1 0,0 0 0,1 0 0,-1 0 1,1 0-1,0 1 0,6-7 0,-8 10 141,-1-1-1,1 1 0,0-1 1,0 1-1,0-1 1,0 1-1,0-1 1,0 1-1,0 0 0,0 0 1,1-1-1,-1 1 1,0 0-1,0 0 0,0 0 1,0 0-1,0 1 1,0-1-1,1 0 0,1 1 22,-1 0-1,1 0 0,-1 1 0,0-1 0,1 1 0,-1-1 0,0 1 0,0 0 0,0-1 0,3 5 0,6 7 137,-1 1 0,15 28 1,-19-30-147,1 0 0,1-1 0,0 0 0,0 0 0,13 12 1,-19-22-773</inkml:trace>
  <inkml:trace contextRef="#ctx0" brushRef="#br0" timeOffset="33455.91">6978 1126 11082,'0'0'4729,"15"56"-2176,-9-31-897,3 0-295,1-1-545,1-2-88,-2-4-160,-3-3 144,-3-4-456,-2-4-208,-1-4-48,0-2-520,0-7-3753,-1-4-1336</inkml:trace>
  <inkml:trace contextRef="#ctx0" brushRef="#br0" timeOffset="34087.76">7094 1244 11210,'0'0'8845,"10"5"-7846,31 18-395,-38-22-577,-1 0 0,1-1 0,0 1 0,0-1 0,-1 1 0,1-1 0,0 0 0,0 0 0,-1 0 0,1 0 1,0-1-1,0 1 0,-1-1 0,1 0 0,0 0 0,-1 0 0,1 0 0,-1 0 0,1 0 0,-1-1 0,1 1 0,-1-1 0,0 1 0,0-1 0,3-4 0,-1 3-14,-1-1 0,0 1 0,1-1 0,-2 0 0,1 0 0,0 0-1,-1-1 1,0 1 0,0 0 0,0-1 0,0 0 0,1-7 0,-3 8-56,-1-1 0,1 1 0,-1-1 0,1 1 0,-1-1 0,-1 1 0,1 0 0,0-1 0,-1 1 0,0 0 0,-4-6 0,6 9 33,-1-1-1,0 1 0,0-1 1,0 1-1,0-1 0,0 1 1,0 0-1,0-1 0,0 1 1,-1 0-1,1 0 1,-1 0-1,1 0 0,0 0 1,-1 0-1,0 0 0,1 1 1,-1-1-1,1 1 0,-1-1 1,0 1-1,1-1 0,-1 1 1,0 0-1,0 0 0,1 0 1,-1 0-1,0 0 1,0 0-1,1 0 0,-1 1 1,0-1-1,-2 1 0,3 1 34,-1-1 0,1 0 0,0 0 0,-1 1-1,1-1 1,0 1 0,0-1 0,0 1 0,0 0 0,0-1-1,0 1 1,0 0 0,1 0 0,-1-1 0,1 1 0,-1 0-1,1 0 1,0 0 0,-1 2 0,-1 42 742,2-40-616,0-2-74,-1 1-1,1 0 1,1 0-1,-1-1 1,0 1-1,1 0 1,0-1-1,0 1 1,1-1 0,-1 1-1,1-1 1,0 1-1,0-1 1,0 0-1,1 0 1,-1 0-1,1 0 1,0 0-1,0-1 1,0 0-1,1 1 1,-1-1-1,1 0 1,0 0-1,0-1 1,0 1-1,0-1 1,0 0-1,1 0 1,-1 0 0,1-1-1,-1 0 1,9 2-1,-5-1-27,-1-1-1,1 0 1,0-1-1,-1 0 1,1 0-1,0 0 1,7-2-1,-13 1-52,0 1 0,0-1-1,0 0 1,0 1 0,0-1-1,0 0 1,0 0-1,0-1 1,-1 1 0,1 0-1,0 0 1,-1-1 0,1 1-1,-1-1 1,0 1-1,1-1 1,-1 0 0,0 0-1,0 1 1,0-1 0,0 0-1,0 0 1,-1 0-1,1 0 1,-1 0 0,1 0-1,-1 0 1,0 0 0,1 0-1,-1-3 1,-1-32-879,3-35-646,-1 69 1432,-1-1 1,1 1-1,0-1 0,0 1 0,0 0 0,0-1 0,1 1 1,-1 0-1,1 0 0,0 0 0,-1 0 0,2 0 1,-1 1-1,0-1 0,0 1 0,5-5 0,-5 6 99,0 0 0,0 0-1,0 0 1,1 0 0,-1 1-1,0-1 1,0 1 0,0-1 0,1 1-1,-1 0 1,0 0 0,1 0-1,-1 0 1,0 0 0,0 0-1,1 1 1,-1-1 0,0 1-1,0-1 1,0 1 0,0 0 0,1 0-1,-1 0 1,0 0 0,-1 0-1,1 1 1,0-1 0,0 0-1,0 1 1,-1 0 0,3 2-1,8 8 186,-2 1-1,1 0 0,11 21 1,-7-13 14,-12-16-113,1 0 0,-1-1-1,1 0 1,1 0 0,-1 0-1,0 0 1,1 0 0,0-1-1,0 0 1,0 0 0,0 0-1,0-1 1,1 0 0,-1 0-1,1 0 1,0-1 0,-1 1-1,1-1 1,0-1 0,0 1-1,0-1 1,0 0 0,9-1-1,-9-1-182,1 1 0,0-1 0,-1 0 0,0-1 0,1 0 0,-1 0 0,0 0 0,0-1 0,-1 1-1,1-1 1,-1-1 0,0 1 0,0-1 0,0 0 0,-1 0 0,1 0 0,-1-1 0,-1 0 0,1 1 0,2-8-1,-4 9-43,0 0-1,0 0 0,-1-1 0,0 1 0,0-1 0,0 1 0,0-1 0,-1 1 0,0-1 0,0 0 0,0 1 1,0-1-1,-1 1 0,-1-6 0,2 8 128,-1 0 1,0 1-1,1-1 1,-1 0-1,0 0 0,0 1 1,0-1-1,0 0 1,-1 1-1,1-1 1,0 1-1,-1 0 1,1-1-1,0 1 1,-1 0-1,0 0 0,1 0 1,-1 0-1,0 0 1,1 0-1,-1 1 1,0-1-1,0 0 1,0 1-1,0-1 0,0 1 1,0 0-1,1 0 1,-1 0-1,0 0 1,0 0-1,0 0 1,0 0-1,0 1 0,-3 0 1,3 0 112,-1 0 1,1 1-1,0-1 0,-1 1 1,1-1-1,0 1 0,0 0 1,0 0-1,0 0 0,0 0 1,1 0-1,-1 1 0,0-1 1,1 0-1,0 1 0,0-1 0,0 1 1,0-1-1,0 1 0,0 0 1,0-1-1,1 1 0,-1 3 1,-7 65 2065,8-67-2103,0 0-1,0 0 1,0 0 0,1 0-1,-1 0 1,1 0 0,0 0-1,0 0 1,0-1 0,1 1-1,-1 0 1,1-1 0,0 1-1,0-1 1,0 0 0,1 1-1,-1-1 1,1 0 0,-1 0-1,1-1 1,0 1 0,0 0-1,5 2 1,0-1-72,0 0 1,1-1-1,0 0 0,0 0 0,0-1 1,0 0-1,0 0 0,0-1 1,10 0-1,-4 0-394,52 2-893,-62-3 513,0 0 1,0-1-1,0 0 1,0 1 0,0-2-1,0 1 1,-1 0-1,1-1 1,9-4 0,-6-4-5567</inkml:trace>
  <inkml:trace contextRef="#ctx0" brushRef="#br0" timeOffset="34500.94">6892 810 13179,'0'0'2552,"58"25"-2008,-30-15-151,12-4-393,-9-3-1105,-4-3-4224</inkml:trace>
  <inkml:trace contextRef="#ctx0" brushRef="#br0" timeOffset="34863.47">6525 863 10338,'0'0'0</inkml:trace>
  <inkml:trace contextRef="#ctx0" brushRef="#br0" timeOffset="35250.99">8225 1215 8874,'0'0'10223,"14"6"-9534,-4-2-576,-7-2-90,0 0 1,1 0-1,-1 0 1,1 0-1,-1-1 0,1 0 1,-1 0-1,1 0 1,0 0-1,0 0 1,0-1-1,0 0 1,-1 0-1,1 0 1,0 0-1,0 0 1,0-1-1,0 1 0,-1-1 1,1 0-1,0-1 1,-1 1-1,6-3 1,2-4-1,-1 0 1,0 0-1,-1-1 1,16-17-1,-23 24-18,0 0 0,0 0 0,0-1-1,-1 1 1,1 0 0,0-1-1,-1 1 1,0-1 0,0 1 0,0-1-1,0 0 1,0 0 0,0 1 0,-1-1-1,1 0 1,-1 0 0,0 0-1,0 0 1,0 1 0,0-1 0,0 0-1,-1 0 1,1 0 0,-1 0 0,0 1-1,1-1 1,-2 0 0,0-3-1,1 5 6,0 0 0,0 0 0,0 0 0,0-1 0,0 1 0,0 0 0,0 1-1,-1-1 1,1 0 0,0 0 0,0 0 0,-1 1 0,1-1 0,0 0 0,-1 1-1,1 0 1,-1-1 0,1 1 0,-1 0 0,1 0 0,-1-1 0,1 1 0,-1 0-1,1 1 1,-1-1 0,1 0 0,-1 0 0,1 1 0,0-1 0,-1 0 0,1 1-1,-1 0 1,1-1 0,0 1 0,-1 0 0,-1 1 0,-1 1 28,1-1 1,0 1-1,0 0 1,0 0-1,0 0 1,0 0-1,1 0 1,-1 1-1,1-1 1,0 1-1,0-1 0,-2 6 1,2 0 69,-1 1-1,2 0 1,-1 0 0,2-1 0,-1 1-1,1 0 1,1 0 0,-1 0 0,2-1-1,-1 1 1,2 0 0,2 10 0,-4-17-124,0 1 1,1-1 0,-1 1-1,1-1 1,0 1 0,-1-1-1,1 0 1,1 0 0,-1 0-1,0 0 1,1 0 0,0-1-1,-1 1 1,1-1 0,0 1-1,0-1 1,0 0 0,1 0-1,-1-1 1,0 1 0,1-1-1,-1 1 1,1-1 0,0 0-1,-1 0 1,1-1 0,0 1-1,0-1 1,-1 0 0,1 0-1,0 0 1,0 0 0,-1-1-1,8-1 1,-3-1-676,0 1-1,1-2 1,-1 1 0,-1-1-1,1 0 1,-1-1-1,1 0 1,9-8-1,14-19-6377</inkml:trace>
  <inkml:trace contextRef="#ctx0" brushRef="#br0" timeOffset="35619.71">8491 864 10458,'0'0'3454,"1"10"-1641,5 17-751,1 0 0,1 0 1,2-1-1,0-1 0,23 40 0,84 126 769,-109-179-1660,10 18 1509,-16-27 217,-9-15-900,6 10-993,-3-7 40,0-1-1,1 1 1,0-1-1,0 1 1,1-1-1,0 0 1,1 0-1,0 0 1,1 0-1,0 0 1,1 0-1,0 1 1,3-17-1,-2 18-308,0 0-1,0 0 0,0 1 0,1-1 0,0 0 1,1 1-1,0 0 0,0 0 0,1 0 1,-1 0-1,1 1 0,1-1 0,-1 1 1,1 1-1,0-1 0,12-7 0,-14 11-298,-1 0 1,0 1-1,1 0 0,-1-1 0,1 2 0,-1-1 0,1 0 1,-1 1-1,1-1 0,0 1 0,-1 0 0,1 0 1,0 0-1,-1 1 0,1 0 0,-1-1 0,1 1 0,-1 0 1,1 0-1,-1 1 0,0-1 0,5 3 0,17 11-5380</inkml:trace>
  <inkml:trace contextRef="#ctx0" brushRef="#br0" timeOffset="36624.34">9419 1129 11626,'0'0'6759,"-14"-6"-4978,2-1-1488,-1 1-1,0 1 1,-1 0 0,-17-4 0,26 8-204,-1 0 0,1 0 0,-1 1 0,1-1 0,-1 1 0,0 1 0,1-1 0,-1 1 0,1 0 0,-1 0 0,1 0 0,0 1 0,-1 0 0,1 0 0,0 0 0,0 1 0,-6 4 0,4-2-3,0 2 0,0-1 0,0 1 0,1 0 0,0 0 1,0 0-1,0 1 0,1 0 0,-4 9 0,7-12-32,-1 0 1,1 0-1,0 1 0,1-1 1,-1 1-1,1-1 0,0 1 0,0-1 1,1 1-1,0 0 0,0-1 1,0 1-1,0 0 0,1-1 0,0 1 1,2 7-1,-1-10-29,0 1-1,0-1 1,1 0-1,-1 0 1,0 0 0,1-1-1,0 1 1,0 0-1,-1-1 1,2 0-1,-1 0 1,0 0 0,0 0-1,1 0 1,-1-1-1,1 1 1,-1-1-1,1 0 1,-1 0 0,1 0-1,0-1 1,0 1-1,-1-1 1,1 0 0,7 0-1,-1 0-13,0-1 1,0 0-1,0 0 0,0-1 0,0 0 0,-1-1 1,1 0-1,16-7 0,-20 7-36,-1 0 0,0-1 1,0 1-1,0-1 0,0 0 0,0 0 0,-1 0 0,0-1 1,0 1-1,0-1 0,0 0 0,-1 0 0,0-1 0,0 1 1,0-1-1,0 1 0,-1-1 0,0 0 0,-1 0 0,1 0 1,-1 0-1,0 0 0,0 0 0,-1 0 0,0-1 0,0 1 1,-1 0-1,1 0 0,-4-11 0,-4-12-320,-2 0-1,0 1 0,-2 1 1,-2 0-1,-16-26 1,-5-14-620,60 136 1178,32 85 1336,-48-132-1372,1 0 0,1-1 0,1-1 0,29 37 0,-38-53-149,0 0-1,0-1 1,1 0 0,0 1 0,-1-2-1,1 1 1,0 0 0,1-1 0,-1 1-1,0-1 1,1 0 0,-1-1 0,1 1-1,-1-1 1,1 0 0,0 0 0,0 0-1,9-1 1,-11 0-17,1-1 0,-1 0-1,1 0 1,-1 0 0,0 0 0,1 0-1,-1-1 1,0 1 0,0-1 0,0 0-1,0 0 1,0 0 0,0-1 0,-1 1-1,1-1 1,-1 1 0,0-1 0,0 0-1,1 0 1,-2 0 0,1 0 0,0 0-1,-1-1 1,1 1 0,0-6 0,1 0-84,0 0 0,-1 0 0,0 0 0,-1-1 0,0 1 0,-1 0 1,0-1-1,0 1 0,-1-1 0,-3-12 0,4 19 40,-1 0 0,0-1 0,0 1 0,0 0 0,0 0 0,0 0 0,-1-1 0,0 2 0,1-1 0,-1 0 0,0 0 0,0 0-1,-1 1 1,1-1 0,-1 1 0,1 0 0,-1 0 0,0 0 0,1 0 0,-1 0 0,0 1 0,0-1 0,-1 1 0,1-1 0,0 1 0,0 0 0,-1 1 0,1-1 0,0 1 0,-1-1 0,-3 1 0,5 0 38,0 0 0,0 0 0,1 1 1,-1-1-1,0 0 0,1 1 0,-1-1 1,0 1-1,1 0 0,-1-1 0,1 1 0,-1 0 1,1 0-1,-1 0 0,1 0 0,-1 0 1,1 1-1,0-1 0,0 0 0,-2 3 1,0 0 31,1 0 0,0 1 0,0-1 0,0 0 0,1 1 1,-1-1-1,0 10 0,0-2 86,1 1-1,0 0 1,1 0-1,1 0 1,2 14 0,-1-19-64,0-1 0,0 1 0,1-1 0,0 0 0,0 0 1,1 0-1,0 0 0,1 0 0,8 10 0,-12-15-47,1-1 0,-1 1-1,0 0 1,1-1-1,0 1 1,-1-1 0,1 0-1,0 0 1,-1 1 0,1-1-1,0 0 1,0 0 0,0-1-1,0 1 1,0 0 0,0-1-1,0 1 1,0-1 0,0 1-1,1-1 1,-1 0 0,0 0-1,0 0 1,0 0-1,0-1 1,0 1 0,0-1-1,0 1 1,0-1 0,0 1-1,0-1 1,0 0 0,0 0-1,0 0 1,0 0 0,0 0-1,-1-1 1,1 1 0,3-4-1,0-1-45,1-1 0,-1 0 0,0 0 0,0 0 0,0-1 0,-1 1 0,-1-1 0,1 0 0,-1-1 0,3-15 0,-1-2-471,-1-1 0,1-31 1,-5 58 495,-1 0 1,1 0-1,0 0 1,0 0 0,0 0-1,0-1 1,0 1-1,0 0 1,0 0-1,0 0 1,0 0-1,0-1 1,0 1-1,0 0 1,0 0 0,0 0-1,0 0 1,0-1-1,0 1 1,0 0-1,0 0 1,1 0-1,-1 0 1,0 0 0,0-1-1,0 1 1,0 0-1,0 0 1,0 0-1,0 0 1,1 0-1,-1 0 1,0-1-1,0 1 1,0 0 0,0 0-1,0 0 1,1 0-1,-1 0 1,0 0-1,0 0 1,0 0-1,0 0 1,0 0-1,1 0 1,-1 0 0,0 0-1,0 0 1,0 0-1,0 0 1,1 0-1,-1 0 1,0 0-1,0 0 1,10 10-170,6 15 175,-11-15 93,2 2 101,-1-1 0,0 1 0,-1 0-1,0 1 1,-1-1 0,-1 1 0,5 24 0,-8-36 181,-7-27 805,4 13-1193,1 1 0,0 0 1,1-1-1,1-18 0,0 27-51,0-1 0,0 1 1,1 0-1,-1-1 1,1 1-1,0 0 0,1 0 1,-1-1-1,1 1 0,-1 0 1,1 1-1,0-1 1,1 0-1,-1 0 0,1 1 1,3-5-1,-5 7 53,0 0 0,1 1 0,-1-1 0,0 0 0,0 0 0,1 1-1,-1-1 1,0 0 0,1 1 0,-1-1 0,0 1 0,1 0 0,-1-1 0,1 1 0,-1 0 0,1 0 0,-1 0-1,0 0 1,1 0 0,-1 0 0,1 1 0,-1-1 0,1 0 0,1 1 0,0 1 17,0 0 1,0-1 0,-1 1 0,1 0-1,0 1 1,-1-1 0,0 0-1,1 1 1,-1-1 0,2 5-1,5 7 87,-1 0-1,0 1 1,7 21-1,-13-32-86,2 8-133,-2-7 13,0 0 1,0 0 0,0 0-1,1-1 1,-1 1 0,1 0-1,4 3 1,-6-6-357,1-1 1,0 1-1,-1-1 0,1 0 0,0 0 0,0 0 1,-1 0-1,1 0 0,0 0 0,0 0 0,0-1 1,0 1-1,4 0 0,7 0-4577</inkml:trace>
  <inkml:trace contextRef="#ctx0" brushRef="#br0" timeOffset="37006.88">10176 1042 10802,'0'0'8178,"-69"18"-5169,46-2-905,1 6-664,3 5-495,6 4-201,5 1-192,7 1-376,2-3-176,21-6-200,24-6-784,42-15-1433,-7-3-2456,1-2-3169</inkml:trace>
  <inkml:trace contextRef="#ctx0" brushRef="#br0" timeOffset="37548.97">10849 1159 10802,'0'0'6876,"9"-1"-5529,-3 0-1278,0 0 1,0 0-1,0-1 0,0 0 0,0 0 0,-1 0 0,1-1 0,-1 0 0,0 0 0,1 0 0,-1-1 0,-1 0 0,1 0 1,-1 0-1,1 0 0,-1-1 0,0 1 0,-1-1 0,4-6 0,1-1-72,-1 0 0,-1 0-1,0-1 1,-1 0 0,0 0 0,-1 0 0,0 0-1,-1-1 1,-1 1 0,2-20 0,-4 22-57,0 1 0,0-1 0,-1 1 0,-1 0 0,0 0 0,0 0 1,-1 0-1,0 0 0,0 0 0,-1 1 0,-1-1 0,0 1 0,0 0 0,-11-14 1,14 20 73,-36-39-70,36 39 124,0 1-1,-1-1 1,1 1 0,-1 0-1,0 0 1,1 0-1,-1 1 1,0-1 0,0 1-1,0-1 1,0 1 0,0 0-1,-6-1 1,7 6-28,1 1 0,0 0 0,1 0 0,-1 0 0,1-1 0,0 1 0,0 0 0,1 0 0,0 6 0,10 56 214,3 0 0,3-1 0,3-1-1,3-1 1,41 82 0,-10-39-207,26 59-100,-72-146 140,-1 1 1,-1-1-1,-1 1 1,-1 0 0,-1 0-1,1 33 1,-4-49 8,0 0 0,0 0 0,0-1 0,-1 1 0,0 0 0,1-1 0,-2 1 0,1-1 0,-1 1 0,1-1-1,-1 1 1,0-1 0,-1 0 0,1 0 0,-1 0 0,0 0 0,0-1 0,0 1 0,0-1 0,-1 0 0,1 0 0,-1 0 0,0 0 0,0 0 0,0-1 0,0 0 0,0 0 0,0 0 0,-1 0 0,1-1 0,-1 1 0,0-1 0,-7 1 0,1-1-35,0 0 0,0-1 0,0 0 0,0-1 1,0 0-1,0-1 0,0 0 0,0-1 0,1 0 1,-1 0-1,1-1 0,0-1 0,-14-8 0,13 6-42,0-1 0,0 0 0,1 0 0,0-2 0,1 1 0,-17-22 0,22 25-210,0 0-1,0 0 1,1-1 0,0 1 0,0-1 0,0 0 0,1 0-1,0 0 1,0 0 0,1 0 0,0 0 0,0-1 0,1 1-1,0-10 1,1 14-27,-1 0-1,1 0 0,-1 0 1,1 0-1,0 0 1,1 0-1,-1 1 0,0-1 1,1 0-1,-1 0 1,1 1-1,0-1 0,0 1 1,0 0-1,0-1 1,3-1-1,43-26-4608,-41 26 3808,31-15-3782</inkml:trace>
  <inkml:trace contextRef="#ctx0" brushRef="#br0" timeOffset="39697.65">11382 1126 9378,'0'0'11765,"-9"-4"-11079,7 4-670,0-2 8,0 1 0,0 0 0,0 0 0,0 0 0,1 1 0,-1-1 0,-1 0 0,1 1 1,0-1-1,0 1 0,0 0 0,0 0 0,0 0 0,0 0 0,0 0 0,0 0 0,0 0 1,0 1-1,-1-1 0,1 1 0,0-1 0,0 1 0,1 0 0,-1 0 0,0 0 0,0 0 0,0 0 1,0 0-1,1 1 0,-1-1 0,1 0 0,-1 1 0,1-1 0,-1 1 0,1 0 0,0 0 1,0-1-1,0 1 0,0 0 0,-1 2 0,-5 10 179,0 0 0,1 0 0,1 0 0,0 0-1,1 1 1,-3 22 0,6-32-158,1 0 0,-1 0 0,1 1 0,1-1 0,-1 0 0,1 1 0,-1-1 0,1 0 0,1 0 0,1 6 0,-2-9-36,0 0-1,1 0 0,-1 0 0,0 0 0,1 0 1,-1 0-1,1 0 0,0 0 0,0-1 1,0 1-1,0-1 0,0 1 0,0-1 0,0 0 1,0 0-1,0 1 0,0-2 0,1 1 0,-1 0 1,1 0-1,-1-1 0,3 1 0,-1 0-32,-1-1-1,0 0 1,1 0-1,-1 0 0,0 0 1,0 0-1,1-1 1,-1 1-1,0-1 1,0 0-1,0 0 0,1 0 1,-1 0-1,0-1 1,-1 1-1,1-1 1,0 0-1,4-3 1,-3 0-46,0 1 1,0 0-1,0-1 1,-1 0-1,1 0 1,-1 0-1,-1 0 1,1-1-1,3-10 1,-2 4-9,-1-1 1,-1 1-1,1-1 1,-2 0-1,0 0 1,-1 0-1,0 0 1,0 0-1,-4-13 1,3 21 65,0 0-1,0-1 1,-1 1 0,0 0-1,0 0 1,0 0 0,-1 0 0,0 1-1,0-1 1,0 1 0,0-1-1,-1 1 1,-5-5 0,9 9 12,-1 1 1,1-1-1,0 0 1,-1 0-1,1 0 1,-1 1-1,1-1 1,0 0-1,-1 0 1,1 1-1,0-1 1,-1 0-1,1 1 0,0-1 1,-1 0-1,1 1 1,0-1-1,0 1 1,0-1-1,-1 1 1,1-1-1,0 0 1,0 1-1,0-1 1,0 1-1,0-1 1,0 1-1,0-1 1,0 1-1,0-1 0,0 0 1,0 1-1,0-1 1,0 1-1,0-1 1,0 1-1,0 26 116,0-24-65,0 9 109,1 0 1,0-1-1,1 1 1,1-1-1,-1 1 1,2-1-1,0 0 1,0 0 0,11 20-1,-12-26-129,0 0 1,0 0-1,1-1 0,-1 1 0,1-1 1,0 0-1,0 0 0,1 0 1,-1-1-1,1 1 0,-1-1 0,1 0 1,0-1-1,0 1 0,1-1 0,-1 0 1,0 0-1,1 0 0,-1-1 1,1 0-1,0 0 0,7 0 0,-11-1-30,-1 0 0,1 0 0,0-1 0,0 1 0,-1-1 0,1 1-1,0-1 1,-1 1 0,1-1 0,0 0 0,-1 0 0,1 1 0,-1-1-1,1-1 1,-1 1 0,0 0 0,0 0 0,1 0 0,-1-1 0,1-1-1,1-1-56,0 0-1,-1-1 1,0 1-1,0-1 1,0 1-1,-1-1 1,2-6-1,0-7-434,-1 0-1,0-35 1,-1 34 246,0 13 244,0 1 0,-1 0 0,0 0 0,0-1 0,-1 1 0,1 0 0,-1 0 0,0 0 0,0 0 0,-4-9 0,6 54 730,-2-13-433,2-16-168,1 1 0,0-1 0,1 1-1,0-1 1,1 0 0,0-1 0,1 1-1,0 0 1,1-1 0,11 15-1,-14-21-95,0 0 0,0 0-1,1-1 1,-1 1-1,1-1 1,0 0 0,0 0-1,1 0 1,-1 0-1,0-1 1,1 1 0,0-1-1,-1-1 1,1 1-1,0 0 1,0-1-1,0 0 1,0 0 0,0-1-1,0 0 1,0 0-1,0 0 1,0 0 0,1-1-1,-1 1 1,7-3-1,-8 1-71,0 0-1,0 0 0,0-1 1,0 1-1,0-1 0,0 0 1,-1 0-1,0 0 0,1 0 1,-1-1-1,-1 0 0,1 1 1,0-1-1,-1 0 0,0 0 1,0 0-1,0 0 0,0-1 1,-1 1-1,1 0 0,-1-1 0,0 1 1,-1-1-1,1 0 0,-1-7 1,1 3-37,-1 1-1,1-1 1,-2 1 0,1 0-1,-1-1 1,-1 1 0,1 0 0,-2 0-1,1 0 1,-1 0 0,0 0 0,0 0-1,-7-10 1,7 23 52,3 15-19,4 20 72,1-23 126,18 55 425,-21-66-531,0-1-1,1 1 1,0 0-1,0-1 1,1 0-1,0 1 1,0-1-1,0-1 1,6 6-1,-9-9-34,0 0 0,0 0 0,0 0 0,0 0 0,0 0 0,1 0 0,-1 0 1,0 0-1,1-1 0,-1 1 0,0 0 0,1-1 0,-1 0 0,1 1 0,-1-1 0,1 0 0,-1 1 0,1-1 0,-1 0 0,1 0 0,0 0 0,-1-1 0,1 1 0,-1 0 0,1-1 0,-1 1 1,2-1-1,-1-1 2,0 0 1,0 0 0,0 1-1,0-2 1,-1 1 0,1 0 0,-1 0-1,1 0 1,-1-1 0,0 1-1,0 0 1,0-1 0,0 1 0,0-4-1,3-12-32,-1 0-1,-1 1 1,0-26-1,-2 41-1,1-14-183,0 0 0,1-1 0,8-26 0,-8 36 17,0 0-1,0 0 1,1 0 0,0 0 0,1 0 0,-1 1 0,1 0 0,1 0 0,-1 0 0,8-8 0,-12 14 172,1-1 1,0 1-1,-1-1 1,1 1-1,0-1 1,-1 1-1,1-1 1,0 1-1,0-1 1,-1 1-1,1 0 1,0 0-1,0-1 1,0 1-1,-1 0 1,1 0-1,0 0 1,0 0-1,0 0 1,0 0-1,-1 0 1,1 0-1,0 0 1,0 0-1,0 1 1,-1-1-1,1 0 1,0 1-1,0-1 1,0 0-1,-1 1 1,1-1-1,0 1 1,-1-1-1,1 1 1,0-1-1,-1 1 1,1 0-1,-1-1 1,1 1-1,-1 0 1,1 0-1,19 38 329,-15-27-228,6 7-28,1-1-1,0 0 0,17 17 1,-17-20-23,1 1 0,-2 0 1,18 33-1,-28-47-32,0-1 0,0 1 0,-1-1 0,1 1 0,-1-1 0,1 1 0,-1-1 0,0 1 0,1-1 0,-1 1 1,0-1-1,0 1 0,0 0 0,0-1 0,-1 1 0,1-1 0,0 1 0,-1 0 0,1-1 0,-1 1 0,1-1 0,-1 0 0,0 1 0,-1 1 0,0-1 17,0 0 0,0 0 0,0 0 0,0-1 0,-1 1 0,1-1 0,-1 1 0,1-1 0,-1 0 0,1 0 0,-1 0-1,-5 0 1,-8 2 100,1-2 0,-1 0 0,-29-1 0,44 0-116,0 0 0,0 0 0,0 0 0,0 0 0,0 1 0,0-1 0,0-1 0,0 1 0,0 0 0,-1 0 0,1 0 0,0-1 0,0 1 1,0 0-1,0-1 0,0 1 0,0-1 0,0 1 0,0-1 0,0 1 0,1-1 0,-1 0 0,0 0 0,0 1 0,0-1 0,1 0 0,-1 0 0,0 0 0,1 0 0,-1 0 0,1 0 0,-1 0 0,1 0 0,-1 0 0,1 0 0,0 0 1,0 0-1,-1 0 0,1 0 0,0 0 0,0 0 0,0-2 0,1 0-28,0 1 0,0 0 1,0-1-1,0 1 0,0 0 1,1 0-1,-1 0 0,1 0 0,-1 0 1,1 0-1,0 0 0,0 0 1,0 1-1,0-1 0,0 1 1,0-1-1,4-1 0,44-16-487,-36 14 331,0 0 1,0-1-1,26-15 0,-37 19 172,0 0-1,0 0 0,0-1 1,0 1-1,-1-1 0,1 0 1,-1 0-1,1 0 0,-1 0 0,0 0 1,0-1-1,0 1 0,-1 0 1,1-1-1,-1 0 0,0 1 1,0-1-1,0 0 0,-1 1 1,1-6-1,0-3 21,0 1 0,-1-1 0,-1 0 0,0 1 0,0-1 1,-1 1-1,-1-1 0,0 1 0,0 0 0,-1 0 0,-6-10 0,7 72 693,5-43-690,-1 0 0,1 0 0,0 0 0,1-1 0,-1 1 1,2-1-1,-1 1 0,1-1 0,8 12 0,52 56 166,-47-59-150,-2 1 0,21 31-1,-35-47-32,0 0 0,0 0 0,0 0-1,-1 0 1,1 0 0,0 0 0,-1 0 0,1 0-1,-1 1 1,1-1 0,-1 0 0,1 0 0,-1 1 0,0-1-1,0 0 1,0 1 0,0-1 0,0 0 0,0 1-1,0-1 1,0 0 0,0 1 0,-1-1 0,1 0 0,0 1-1,-1-1 1,1 0 0,-1 0 0,0 0 0,1 1-1,-1-1 1,0 0 0,0 0 0,1 0 0,-1 0-1,0 0 1,0 0 0,0-1 0,0 1 0,0 0 0,-1 0-1,1-1 1,0 1 0,0-1 0,0 1 0,-1-1-1,1 1 1,0-1 0,0 0 0,-1 1 0,1-1 0,0 0-1,-3 0 1,-4 1-1,1 0 1,-1-1-1,0 0 0,0 0 1,0 0-1,1-1 0,-1-1 1,-9-2-1,16 4-6,0 0-1,0 0 0,0 0 1,0 0-1,0-1 1,0 1-1,0 0 1,0-1-1,0 1 0,0-1 1,1 1-1,-1-1 1,0 0-1,0 1 1,0-1-1,1 0 1,-1 1-1,0-1 0,1 0 1,-1 0-1,1 0 1,-1 1-1,1-1 1,-1 0-1,1 0 0,-1 0 1,1 0-1,0 0 1,0 0-1,-1 0 1,1 0-1,0 0 0,0 0 1,0 0-1,0 0 1,0 0-1,0 0 1,1 0-1,-1-2 1,1 2-28,0-1 0,0 0 0,0 1 1,0-1-1,1 1 0,-1-1 1,0 1-1,1-1 0,-1 1 1,1 0-1,-1 0 0,1 0 1,0 0-1,0 0 0,-1 0 1,1 0-1,0 0 0,0 1 1,2-1-1,7-2-155,18-2-122,-1-2 0,0-1 0,0-2 0,30-14 0,-52 21 300,1-1-1,0 0 0,-1-1 1,0 1-1,0-1 0,-1 0 1,1-1-1,-1 1 0,5-9 1,-7 10 29,-1 0 1,1-1-1,-1 1 1,0-1 0,-1 1-1,1-1 1,-1 0-1,0 0 1,0 1-1,-1-1 1,1 0 0,-1 0-1,0 0 1,0 0-1,-2-8 1,1 10 20,0 1 1,0 0-1,0 0 0,0 0 1,0 0-1,0 0 1,0 0-1,-1 0 0,1 0 1,-1 0-1,0 0 0,1 1 1,-1-1-1,0 1 1,0-1-1,0 1 0,0 0 1,0 0-1,0 0 0,-1 0 1,1 0-1,0 0 0,-3 0 1,3 1-2,0-1 1,1 0-1,-1 1 1,0 0 0,0 0-1,0-1 1,1 1-1,-1 0 1,0 0-1,0 0 1,0 1-1,1-1 1,-1 0-1,0 1 1,0-1-1,1 1 1,-1 0-1,0-1 1,1 1 0,-1 0-1,0 0 1,1 0-1,0 0 1,-1 0-1,1 1 1,-1-1-1,1 0 1,0 1-1,0-1 1,-1 3-1,-2 3 136,1 0 0,1 1-1,-1-1 1,2 1-1,-1-1 1,1 1 0,0 0-1,0 0 1,1-1-1,0 1 1,0 0 0,1 0-1,0 0 1,4 14-1,-3-17-133,0 0 0,0 0 0,0 0 0,0 0 0,1-1 0,0 1 0,0-1 0,0 1 0,0-1 0,1 0 0,0 0 0,0-1 0,0 1 0,0-1 0,0 0 0,1 0 0,-1 0 0,1-1 0,0 1 0,0-1 0,0 0 0,5 1 0,2 0-1,1-1 0,-1 0 0,0-1 0,19 0 0,-29 0-33,1-1 0,-1 0 1,0 0-1,0 0 1,0 0-1,1-1 1,-1 1-1,0-1 0,0 1 1,0-1-1,0 0 1,0 1-1,0-1 1,0 0-1,0 0 0,0-1 1,-1 1-1,1 0 1,0-1-1,-1 1 0,1-1 1,-1 1-1,1-1 1,-1 0-1,0 1 1,1-1-1,-1 0 0,0 0 1,0 0-1,-1 0 1,1 0-1,1-4 1,-2-165-1966,0 170 1939,0 1-1,0-1 0,0 0 0,0 1 1,0-1-1,0 0 0,0 0 0,0 1 0,0-1 1,0 0-1,0 1 0,0-1 0,0 0 1,1 0-1,-1 1 0,0-1 0,1 0 0,-1 1 1,0-1-1,1 1 0,-1-1 0,1 0 1,-1 1-1,1-1 0,-1 1 0,1-1 0,-1 1 1,1 0-1,-1-1 0,1 1 0,0-1 1,-1 1-1,2-1 0,0 2 10,-1-1 0,1 1-1,0-1 1,-1 1 0,1-1 0,-1 1 0,1 0-1,-1 0 1,1 0 0,-1 0 0,0 0 0,0 0-1,3 2 1,33 45 209,-15-4 117,-15-29 20,0-1 1,0 0-1,13 17 0,-17-27-497,0-1-1,0 1 1,0-1-1,1 0 0,-1 0 1,1 0-1,-1-1 1,1 1-1,0-1 0,0 0 1,0 0-1,0 0 0,0-1 1,1 1-1,-1-1 1,6 1-1,6-1-5109</inkml:trace>
  <inkml:trace contextRef="#ctx0" brushRef="#br0" timeOffset="42465.5">13325 1293 3065,'0'0'12588,"12"-11"-11279,3-2-964,0-1-1,0-1 0,-1-1 1,-1 0-1,-1 0 1,0-1-1,-1-1 0,15-34 1,-20 32-253,-1-1 1,0 0 0,-2 0-1,-1-1 1,0 1 0,-1-1-1,-3-22 1,1 30-96,-1 0 1,0 0-1,-1 0 0,-1 0 1,0 0-1,0 1 0,-2 0 1,1 0-1,-2 0 0,0 1 1,-15-22-1,20 31 22,0 1 1,0-1-1,0 1 0,-1-1 1,1 1-1,0 0 0,-1 0 1,0 0-1,0 0 0,1 0 1,-1 1-1,0-1 0,0 1 1,0 0-1,-1 0 0,1 0 1,0 0-1,0 0 0,-1 1 0,1-1 1,-4 1-1,5 1 5,-1 0 0,0 0 0,1 0 0,-1 1 0,1-1 0,-1 0-1,1 1 1,0 0 0,0 0 0,0 0 0,0 0 0,0 0 0,0 0 0,0 0 0,1 1 0,-1-1 0,1 0 0,0 1-1,-1-1 1,1 1 0,0 0 0,1-1 0,-1 1 0,-1 5 0,-2 15 114,0-1 1,2 1-1,0-1 0,1 1 1,2 0-1,0 0 0,1-1 1,2 1-1,0-1 0,1 1 0,1-1 1,2-1-1,11 26 0,-13-36-44,0 0-1,2-1 0,-1 0 0,1 0 0,1 0 0,-1-1 1,2-1-1,-1 1 0,1-1 0,0-1 0,1 0 0,0 0 1,0-1-1,0-1 0,1 0 0,0 0 0,16 3 0,-20-5-90,1-1 0,0 0-1,-1-1 1,1 0-1,0-1 1,0 1-1,-1-2 1,1 1-1,0-1 1,0 0-1,-1-1 1,1 0-1,-1-1 1,1 1 0,-1-2-1,0 1 1,0-1-1,0 0 1,-1-1-1,0 0 1,1 0-1,-2 0 1,1-1-1,-1 0 1,7-8-1,-10 10-15,0 1 0,0-1 0,-1 0-1,0 0 1,0 0 0,0-1 0,0 1-1,0 0 1,-1-1 0,0 1 0,0-1-1,0 0 1,0 1 0,-1-1 0,0 1-1,0-1 1,0 0 0,-1 1 0,1-1-1,-1 0 1,0 1 0,0-1 0,-1 1-1,1-1 1,-1 1 0,0 0-1,-1 0 1,1 0 0,0 0 0,-1 0-1,0 0 1,0 1 0,0-1 0,-1 1-1,1 0 1,-1 0 0,1 0 0,-1 1-1,0-1 1,0 1 0,0 0 0,-1 0-1,1 0 1,0 1 0,-1-1 0,1 1-1,-1 0 1,1 0 0,-1 1 0,-9-1-1,12 1 25,0 0 0,0 0 0,0 0 0,0 0 0,0 0 0,0 1 0,0-1 0,0 1 0,1-1 0,-1 1-1,0 0 1,0-1 0,0 1 0,0 0 0,1 0 0,-1 1 0,0-1 0,1 0 0,-1 0 0,1 1 0,0-1 0,-3 4 0,2-1 36,0-1 0,1 1 0,-1 0 1,1-1-1,0 1 0,0 0 0,0 0 1,1 0-1,-1 0 0,1 0 0,0 4 0,0 3 60,1 0-1,1 0 1,0 0-1,0-1 1,1 1-1,0-1 1,1 0-1,5 11 1,-5-14-96,0 0 0,1 0 1,1 0-1,-1-1 1,1 1-1,0-1 0,0-1 1,1 1-1,-1-1 0,1 0 1,1-1-1,-1 0 0,1 0 1,-1 0-1,1-1 1,0 0-1,15 3 0,-7-3-662,0-1-1,0-1 1,0 0-1,1-1 1,-1-1 0,0 0-1,0-1 1,21-6-1,15-8-5420</inkml:trace>
  <inkml:trace contextRef="#ctx0" brushRef="#br0" timeOffset="43096.59">14533 989 10506,'0'0'6936,"-10"-3"-5179,9 2-1719,-9-1 343,1-1 0,-1 1 1,0 0-1,-14 0 0,20 2-264,1 0 0,-1 0 0,0 0 0,0 1 0,0 0-1,1 0 1,-1 0 0,0 0 0,1 0 0,-1 1 0,1 0 0,-1-1 0,1 1 0,0 1 0,0-1 0,0 0 0,-4 5 0,1 0 35,0 1 0,1-1 0,0 1 1,0 0-1,1 1 0,0-1 0,0 1 1,1 0-1,0 0 0,1 0 1,0 0-1,0 0 0,1 1 0,1-1 1,0 18-1,0-23-143,0 1 1,0 0-1,1-1 1,0 1 0,0 0-1,0-1 1,0 1-1,1-1 1,0 0-1,0 1 1,0-1-1,0 0 1,1 0-1,-1 0 1,1-1 0,0 1-1,0-1 1,1 1-1,-1-1 1,1 0-1,-1 0 1,1 0-1,0-1 1,0 0-1,0 1 1,0-1 0,1-1-1,-1 1 1,1-1-1,-1 1 1,1-1-1,7 1 1,-6-2-27,0 1-1,-1-1 1,1 1 0,0-2 0,-1 1-1,1-1 1,-1 1 0,1-2-1,-1 1 1,1 0 0,-1-1 0,0 0-1,1-1 1,-1 1 0,0-1 0,-1 0-1,1 0 1,0 0 0,-1-1-1,0 1 1,0-1 0,0 0 0,0-1-1,-1 1 1,1 0 0,-1-1 0,0 0-1,0 0 1,2-7 0,-1 1-91,-1-1 1,0 1-1,0 0 1,-1-1-1,-1 1 1,0-1-1,-1 1 1,0-1-1,0 1 1,-2-1-1,1 1 1,-1-1-1,-6-16 1,-20-52-682,14 45 424,2-1 1,-7-39-1,22 85 385,0 0 1,0-1 0,1 1 0,6 10-1,8 21 369,14 58 410,-24-67-645,2 0 1,1-1-1,1 0 1,2-1-1,32 53 1,-45-81-221,1 0 0,-1 0 1,1 0-1,0-1 1,0 1-1,-1-1 1,1 1-1,0-1 0,0 0 1,1 1-1,-1-1 1,0 0-1,0 0 1,1-1-1,2 2 0,24-1-4404,-12-2-350</inkml:trace>
  <inkml:trace contextRef="#ctx0" brushRef="#br0" timeOffset="43474.9">14764 1050 12347,'0'0'3948,"-2"11"-1835,-1 0-1620,1-1 0,1 1-1,0-1 1,1 1 0,0-1 0,1 13 0,0-19-379,0 0-1,0-1 1,0 1 0,0 0-1,0 0 1,1-1 0,0 1-1,0-1 1,0 1 0,0-1 0,1 0-1,-1 0 1,1 0 0,0 0-1,-1 0 1,1 0 0,1-1-1,-1 0 1,0 1 0,1-1-1,-1 0 1,1-1 0,4 3 0,-2-2-70,-1 0 0,1-1 0,0 1 0,0-1 1,0 0-1,0 0 0,0-1 0,0 0 1,0 0-1,0 0 0,0-1 0,0 1 1,0-2-1,-1 1 0,8-3 0,-10 3-20,-1 0-1,1-1 1,-1 1-1,0-1 1,1 0-1,-1 0 1,0 0-1,0 0 1,0 0-1,0 0 1,0 0-1,-1-1 1,1 1-1,-1 0 1,0-1-1,1 0 1,-1 1-1,0-1 1,0 0-1,-1 1 1,1-1-1,-1 0 1,1 0-1,-1 0 1,0 0-1,0 1 1,0-1 0,0 0-1,-1 0 1,1 0-1,-1 0 1,1 1-1,-3-5 1,0-3-28,-1 1 0,0 0 1,-1 0-1,0 0 1,0 1-1,-1-1 0,0 1 1,0 1-1,-1-1 1,0 1-1,-13-10 0,14 11-20,-1 1-1,-1-1 0,1 1 0,-1 1 0,0-1 0,0 1 1,0 1-1,0-1 0,-1 1 0,1 1 0,-1 0 0,0 0 1,-9 0-1,17 2-3,1-1 0,-1 1 0,1 0 1,-1 0-1,1 0 0,-1 0 0,0 0 0,1 0 0,-1 0 1,1 0-1,-1 1 0,1-1 0,-1 0 0,1 0 1,-1 0-1,1 1 0,-1-1 0,1 0 0,-1 0 0,1 1 1,-1-1-1,1 0 0,0 1 0,-1-1 0,1 1 1,-1-1-1,1 0 0,0 1 0,-1-1 0,1 1 0,0-1 1,0 1-1,-1-1 0,1 1 0,0-1 0,0 1 1,0 0-1,0-1 0,0 1 0,0-1 0,0 1 0,0-1 1,0 1-1,0-1 0,0 1 0,0-1 0,0 1 0,0 0 1,0-1-1,1 1 0,-1-1 0,0 1 0,0-1 1,1 1-1,-1-1 0,0 1 0,0-1 0,1 0 0,-1 1 1,1 0-1,22 26-2924,5-9-1384,1-3-1220</inkml:trace>
  <inkml:trace contextRef="#ctx0" brushRef="#br0" timeOffset="43857.15">15084 870 9858,'0'0'1875,"-13"1"494,10-1-2307,-10 1 766,0 0 1,1 1-1,-1 0 1,-16 5-1,27-6-746,0-1 0,0 0 0,0 1 0,1-1 0,-1 1 0,0 0 0,0 0 0,1 0 0,-1-1 0,1 1 0,-1 1 0,1-1 0,-1 0 0,1 0 0,-1 1 0,1-1 0,0 0 0,0 1 0,0-1 0,0 1 0,0 0 0,0-1 0,0 1 0,0 0 0,1-1 0,-1 1 0,1 0 0,-1 0 0,1 0 0,0 0 0,0-1 0,0 1 0,0 0 0,0 0 0,0 0 0,0 0 0,0 0 0,1 0 0,-1-1-1,1 1 1,-1 0 0,1 0 0,0-1 0,1 4 0,1-1-81,1 1-1,-1-1 0,1 0 0,-1 0 0,1 0 0,0-1 0,0 1 1,1-1-1,8 5 0,53 26-402,-27-16 36,-28-11 297,0-1 0,0 2 0,-1 0 1,19 17-1,-27-23 69,0-1 0,0 1 1,-1 0-1,1 0 0,0 0 0,-1 0 0,1 0 1,-1 0-1,0 0 0,0 0 0,0 1 0,0-1 0,0 0 1,0 1-1,0-1 0,-1 1 0,1-1 0,-1 1 1,0-1-1,0 1 0,0-1 0,0 1 0,0-1 0,-1 1 1,1-1-1,-1 1 0,1-1 0,-1 1 0,0-1 1,0 0-1,0 1 0,-3 3 0,1-3 42,0-1-1,0 1 1,0 0 0,-1-1-1,0 0 1,1 0 0,-1 0 0,0-1-1,0 1 1,0-1 0,0 0-1,0 0 1,0 0 0,0 0-1,0-1 1,-8 1 0,7-1-43,-1 0 1,0 0 0,0-1 0,0 1 0,0-1 0,1-1 0,-1 1-1,0-1 1,1 0 0,-1 0 0,-6-4 0,11 5-150,0 0 0,-1 0 1,1 0-1,0 0 0,0 0 0,0 0 1,0 0-1,0-1 0,1 1 0,-1 0 1,0-1-1,1 1 0,-1 0 0,1-1 1,-1 1-1,1-1 0,-1 1 0,1-3 1,4-17-4926,8 6-161</inkml:trace>
  <inkml:trace contextRef="#ctx0" brushRef="#br0" timeOffset="44823.99">15402 982 8554,'0'0'8932,"-10"-5"-7063,7 3-1747,0 0 0,0 1 0,-1-1 0,1 1 1,0-1-1,-1 1 0,1 0 0,-1 0 0,1 1 0,-1-1 0,0 1 1,1 0-1,-1 0 0,1 0 0,-1 0 0,0 0 0,1 1 1,-1 0-1,1 0 0,-1 0 0,1 0 0,-1 0 0,1 1 0,0-1 1,0 1-1,0 0 0,0 0 0,0 0 0,0 1 0,0-1 0,-4 6 1,4-5 0,0 1 0,0 0 0,0 0 0,1 0 0,-1 0 0,1 0 0,0 0 0,0 1 0,1-1 0,-1 1 0,1-1 0,0 1 0,0-1 1,1 1-1,-1 7 0,1-10-112,0 0 0,1 1 0,-1-1 0,0 0 0,1 0 0,-1 0 0,1 0 0,0 0 0,0 0 0,0 0 0,0 0 0,0 0 0,0 0 0,0 0 0,1-1 0,-1 1 0,1 0 0,-1-1 0,1 1 0,0-1 0,-1 0 0,1 1 0,0-1 0,0 0 1,0 0-1,0 0 0,0-1 0,0 1 0,0 0 0,0-1 0,0 1 0,0-1 0,1 0 0,2 1 0,0-1-41,-1 0 0,0 0 0,1 0 0,-1-1-1,1 1 1,-1-1 0,1 0 0,-1 0 0,0 0 0,1-1 0,-1 0 0,0 0 0,0 0 0,0 0 0,-1 0 0,1-1 0,0 0 0,-1 0 0,0 0 0,1 0-1,-1 0 1,-1-1 0,1 1 0,0-1 0,-1 0 0,0 1 0,0-1 0,0-1 0,0 1 0,0 0 0,-1 0 0,0-1 0,0 1 0,0 0 0,-1-1 0,1 1-1,-1-1 1,0 1 0,0-1 0,-1 1 0,1-1 0,-1 1 0,0 0 0,0-1 0,-2-4 0,3 22 377,-1-5-274,1 1 1,0 0-1,1-1 1,0 1-1,3 12 1,-2-15-49,2 1 1,-1-1-1,1 0 0,0 0 1,0 0-1,1-1 0,-1 0 1,1 0-1,0 0 1,1 0-1,-1-1 0,1 0 1,0 0-1,0 0 0,0-1 1,1 0-1,-1 0 0,1 0 1,0-1-1,0 0 0,11 2 1,-13-4-28,0 1 0,0-1 1,1 0-1,-1 0 0,0 0 1,0 0-1,0-1 0,0 0 1,0 0-1,0-1 0,0 1 0,-1-1 1,1 0-1,0-1 0,-1 1 1,0-1-1,1 1 0,-1-1 1,0-1-1,0 1 0,-1 0 1,1-1-1,-1 0 0,0 0 1,1 0-1,-2 0 0,1-1 1,-1 1-1,1-1 0,2-7 0,-2 3-110,-1 0-1,0 1 1,0-1-1,-1 0 0,0 0 1,-1 0-1,1 0 1,-2 0-1,1 0 0,-4-14 1,3 17 73,-1-1 1,1 1-1,-1 0 1,-1 0-1,1 0 1,-1 0-1,0 1 1,0-1-1,-1 1 1,0 0-1,0 0 0,0 0 1,0 0-1,-1 1 1,-7-6-1,12 9 51,-1 0-1,0 1 0,1-1 0,-1 0 1,0 1-1,0-1 0,0 1 0,1-1 1,-1 1-1,0-1 0,0 1 1,0-1-1,0 1 0,0 0 0,0 0 1,0-1-1,0 1 0,0 0 0,0 0 1,0 0-1,0 0 0,0 0 0,0 0 1,0 1-1,0-1 0,1 0 0,-1 0 1,0 1-1,0-1 0,0 0 0,0 1 1,0-1-1,0 1 0,0-1 0,1 1 1,-1 0-1,0-1 0,1 1 1,-1 0-1,0-1 0,1 1 0,-1 0 1,1 0-1,-1 0 0,1 0 0,-1-1 1,1 1-1,-1 0 0,1 0 0,0 0 1,0 0-1,-1 0 0,1 0 0,0 0 1,0 0-1,0 0 0,0 1 0,-1 7 81,1 0-1,0 0 0,0 0 1,3 18-1,3-2-59,2 0 0,1 0 0,1 0 0,1-1 0,22 35 0,4 9-25,-28-49-4,-1-4 3,0 0 0,-1 1 1,0 0-1,-2 0 0,0 0 0,5 34 0,-9-48-1,-1 0 0,-1 0 0,1 0 0,0-1 0,0 1 0,-1 0 0,1 0 0,-1 0 0,1-1 0,-1 1 0,0 0 0,0 0-1,1-1 1,-1 1 0,0-1 0,-1 1 0,1-1 0,0 1 0,0-1 0,-1 0 0,1 1 0,-1-1 0,-1 1 0,-1 0 27,-1 1-1,1-1 1,-1 0 0,0-1 0,0 1 0,0-1 0,0 0-1,-8 1 1,-1-1 31,0 0 0,0-2 0,0 1 0,0-2 0,-23-4 0,32 4-53,1 1 0,-1-1 0,0 0 0,1 0 0,0 0 0,-1-1 0,1 1-1,0-1 1,0 0 0,0-1 0,1 1 0,-1 0 0,1-1 0,0 0 0,0 0 0,-5-8 0,7 10-21,0-1 0,0 1 0,0-1 0,1 0 0,-1 1 0,1-1 0,-1 0 0,1 1 0,0-1 0,0 0 0,0 0 0,1 1 0,-1-1 0,0 0 0,1 1 0,0-1 0,0 1 0,0-1 0,0 1 0,0-1 0,0 1 0,0-1 0,1 1 0,-1 0 1,1 0-1,0 0 0,0 0 0,0 0 0,0 0 0,0 0 0,0 1 0,3-2 0,15-11-276,0 2 0,2 0 1,-1 2-1,31-11 1,-25 10-54,0 0 0,29-19 0,-48 25 308,1-1 0,-1 0 0,0-1-1,0 0 1,-1 0 0,0-1 0,0 0 0,-1 0 0,11-18 0,9-28-173,-24 50 399,-1 0 1,1 0 0,-1 0-1,0-1 1,0 1-1,0 0 1,-1-1-1,1 1 1,-1 0 0,0-1-1,-1-6 1,1 11-166,-1 0 0,1-1 1,0 1-1,-1-1 1,1 1-1,0 0 1,-1 0-1,1-1 0,0 1 1,-1 0-1,1-1 1,-1 1-1,1 0 0,0 0 1,-1 0-1,1 0 1,-1-1-1,1 1 0,-1 0 1,1 0-1,-1 0 1,1 0-1,-1 0 0,1 0 1,-1 0-1,1 0 1,0 0-1,-1 1 0,1-1 1,-1 0-1,1 0 1,-1 0-1,1 0 0,-1 1 1,1-1-1,0 0 1,-1 0-1,1 1 0,0-1 1,-1 1-1,-16 11 253,13-8-250,1 0 0,0 0 0,0 1 0,1-1 0,-1 1 0,1 0 1,0 0-1,0-1 0,1 2 0,-1-1 0,1 0 0,0 0 0,0 0 0,1 0 1,0 1-1,0-1 0,0 0 0,0 0 0,1 1 0,0-1 0,0 0 0,1 0 1,-1 0-1,1 0 0,0 0 0,0 0 0,1-1 0,-1 1 0,1-1 0,0 1 1,0-1-1,1 0 0,-1 0 0,1-1 0,0 1 0,0-1 0,0 1 0,0-1 1,1-1-1,-1 1 0,1 0 0,0-1 0,0 0 0,7 2 0,10 1-1264,1-1-1,0 0 1,28 0-1,5-4-6285</inkml:trace>
  <inkml:trace contextRef="#ctx0" brushRef="#br0" timeOffset="45231.58">16312 1162 5873,'0'0'12827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17.3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467 19 11002,'0'0'9936,"-11"-3"-8813,-24-3-115,0 1 0,0 2 0,0 2 0,-51 3-1,84-2-990,-98 15 278,91-13-302,0 0 0,1 1-1,-1 0 1,1 0 0,0 1 0,0 0 0,0 0 0,1 1 0,-9 6 0,13-6-16,0 0 1,0 0 0,1 1 0,0-1 0,0 0 0,1 1 0,-1 0 0,1-1 0,0 1 0,0 6 0,-1 2 11,-3 15-18,1 0-1,1 1 1,1-1-1,2 1 0,1-1 1,8 50-1,-9-75 20,1-1-1,0 1 0,1 0 0,-1-1 0,1 1 0,0-1 0,-1 0 0,1 1 1,1-1-1,-1 0 0,0 0 0,1 0 0,0-1 0,-1 1 0,1-1 1,0 1-1,0-1 0,1 0 0,-1 0 0,0 0 0,1-1 0,4 3 1,6-1-69,-1 0 0,1-1 0,0 0 0,26 0 0,-7-1-181,153 2-486,-129-3 736,-49-1 35,-1 1-1,0-1 0,0-1 1,0 0-1,0 0 1,0 0-1,0 0 1,-1-1-1,1-1 0,-1 1 1,0-1-1,0 0 1,0 0-1,0-1 1,-1 1-1,1-1 0,-1-1 1,-1 1-1,1-1 1,-1 1-1,0-1 1,0-1-1,0 1 1,-1 0-1,0-1 0,-1 0 1,1 0-1,-1 0 1,-1 0-1,1 0 1,-1 0-1,0 0 0,0-8 1,-1-2 0,-1 0 1,0 0-1,-1 0 1,-5-23-1,4 30 25,-1 1-1,0 0 1,0 0 0,-1 0-1,0 1 1,0 0-1,-1 0 1,0 0-1,-7-8 1,8 10 43,-1 0 0,0 1 0,1-1 0,-2 1 0,1 0 0,0 1 0,-1-1 0,0 1 0,0 1 0,-1-1 0,-10-3 0,-31 1-6766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10.2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134 116 9874,'0'0'10170,"5"22"-8192,1 2-1395,0 1 1,-2 0-1,0 0 1,-1 47-1,-2-39-259,2-1-1,7 38 1,-29-98-4109,0 5-1903,-3 2-2019</inkml:trace>
  <inkml:trace contextRef="#ctx0" brushRef="#br0" timeOffset="511.08">0 296 11707,'0'0'6145,"78"-23"-5513,-43 12-408,2 1-184,9 2-40,-9 3-1432,-8 3-2993</inkml:trace>
  <inkml:trace contextRef="#ctx0" brushRef="#br0" timeOffset="512.08">345 374 12875,'0'0'8682,"-28"-58"-8642,28 42-40,5 1-80,5 1-633,7 0-1663,-1 5-1897,-3 2-1480</inkml:trace>
  <inkml:trace contextRef="#ctx0" brushRef="#br0" timeOffset="917.05">490 269 8914,'0'0'5852,"-7"9"-5023,2-2-652,0 1-1,1 0 1,0 0 0,0 1-1,1-1 1,0 1-1,-2 10 1,4-17-116,1 0 0,0 0 0,0 0 0,-1 1 0,1-1 1,0 0-1,1 0 0,-1 0 0,0 0 0,1 0 0,-1 0 1,1 0-1,-1 0 0,1 0 0,0 0 0,0 0 0,2 3 0,-1-4-30,0 1-1,0-1 1,0 1-1,0-1 1,0 0-1,0 0 1,0 0-1,1 0 1,-1-1-1,0 1 0,1-1 1,-1 1-1,0-1 1,1 0-1,-1 1 1,0-1-1,1-1 1,-1 1-1,1 0 1,3-1-1,-5 0-29,1 1 1,-1 0-1,1-1 0,-1 1 0,1-1 1,-1 0-1,1 1 0,-1-1 0,1 0 1,-1 0-1,0 0 0,0 0 0,1 0 1,-1 0-1,0 0 0,0 0 0,0-1 1,0 1-1,0 0 0,0-1 0,-1 1 1,1-1-1,0 1 0,-1-1 0,1 1 1,-1-1-1,1 1 0,-1-1 0,0 0 1,0 1-1,1-4 0,-1 2 8,0 0-1,0 0 1,0 0-1,-1-1 1,1 1-1,-1 0 1,0 0-1,0 0 1,0 0-1,0 0 1,0 0-1,0 0 1,-1 0 0,-3-5-1,47 23-1775,-34-8 1866,-1-1 0,1 1-1,-2 0 1,10 13 0,17 17 1085,-34-38-1218,1 1 1,0 0-1,0 0 1,0 0 0,0 0-1,0 0 1,0 0-1,0 0 1,0 0-1,0 0 1,0 0 0,0-1-1,0 1 1,0 0-1,0 0 1,0 0-1,0 0 1,0 0 0,0 0-1,0 0 1,0-1-1,0 1 1,0 0 0,0 0-1,0 0 1,0 0-1,0 0 1,0 0-1,0 0 1,0 0 0,0-1-1,0 1 1,0 0-1,0 0 1,0 0-1,0 0 1,0 0 0,0 0-1,0 0 1,0 0-1,1 0 1,-1 0-1,0 0 1,0-1 0,0 1-1,0 0 1,0 0-1,0 0 1,0 0-1,0 0 1,1 0 0,-1 0-1,0 0 1,0 0-1,0 0 1,0 0-1,0 0 1,0 0 0,0 0-1,0 0 1,1 0-1,-1 0 1,0 0 0,0 0-1,0 0 1,0 0-1,0-1-564,0-10-3540</inkml:trace>
  <inkml:trace contextRef="#ctx0" brushRef="#br0" timeOffset="1285.05">534 192 14483,'0'0'3953,"45"-9"-16372</inkml:trace>
  <inkml:trace contextRef="#ctx0" brushRef="#br0" timeOffset="1755.23">628 128 10666,'0'0'2822,"4"13"-1764,7 28-363,8 24 1757,27 67-1,-45-129-2416,0-1 0,0 0 0,0 0 0,0 0 0,0 0 0,0 0-1,1 0 1,-1 0 0,1 0 0,-1 0 0,1 0 0,0-1 0,0 1 0,-1-1-1,1 1 1,0-1 0,1 0 0,-1 0 0,0 0 0,0 0 0,0 0 0,1-1-1,-1 1 1,0 0 0,1-1 0,-1 0 0,0 0 0,1 1 0,-1-1 0,5-1-1,-4 0-25,-1 0-1,1 0 0,0-1 1,0 1-1,-1-1 0,1 1 0,-1-1 1,0 0-1,1 0 0,-1 0 1,0 0-1,0 0 0,0-1 0,-1 1 1,1-1-1,0 1 0,-1-1 1,0 1-1,0-1 0,1 0 0,-1 0 1,-1 0-1,1 1 0,0-5 1,0 2-22,0 0 1,-1-1 0,1 1 0,-1 0 0,0 0 0,-1-1 0,-1-5 0,2 10 9,0 0 0,0-1 0,-1 1 0,1 0 0,0-1 0,-1 1 1,0 0-1,1-1 0,-1 1 0,0 0 0,1 0 0,-1 0 1,0 0-1,0 0 0,0 0 0,0 0 0,0 0 0,0 0 0,-1 0 1,1 0-1,0 1 0,0-1 0,0 1 0,-1-1 0,1 0 1,0 1-1,-1 0 0,1-1 0,0 1 0,-1 0 0,-2 0 1,3 3-1,-1 0 0,1-1 0,0 1 0,0 1 0,0-1 0,0 0 0,1 0 1,-1 0-1,1 0 0,0 1 0,0-1 0,1 5 0,-2-5 2,1 2-5,0 1 1,0-1 0,1 0-1,-1 0 1,1 1 0,0-1-1,1 0 1,-1 0-1,1 0 1,0 0 0,4 7-1,-5-11 13,0 1 1,1-1-1,-1 1 0,1-1 0,-1 0 1,1 0-1,-1 0 0,1 1 0,-1-1 1,1-1-1,0 1 0,0 0 0,0 0 1,-1-1-1,1 1 0,0-1 0,0 1 1,0-1-1,0 0 0,0 0 0,0 0 1,0 0-1,0 0 0,0 0 0,-1-1 0,1 1 1,0-1-1,0 1 0,0-1 0,0 1 1,0-1-1,-1 0 0,1 0 0,0 0 1,1-2-1,1 1 25,0-1 0,-1 0-1,1 0 1,-1 0 0,0 0 0,0-1 0,0 1 0,0-1 0,-1 0-1,0 1 1,1-1 0,2-8 0,-4 10-13,0 0 1,0 0-1,-1 0 1,1 0-1,0 0 1,-1-1-1,1 1 0,-1 0 1,0-1-1,0 1 1,0 0-1,0-1 1,0 1-1,-1 0 1,1 0-1,0-1 0,-1 1 1,0 0-1,0 0 1,1 0-1,-1 0 1,0 0-1,-1 0 0,1 0 1,0 0-1,-3-3 1,4 5-18,0 0 0,0 0 0,0 0 1,0 0-1,0-1 0,0 1 0,0 0 0,0 0 0,-1 0 1,1 0-1,0 0 0,0 0 0,0 0 0,0 0 1,0 0-1,0 0 0,0-1 0,0 1 0,-1 0 1,1 0-1,0 0 0,0 0 0,0 0 0,0 0 1,0 0-1,0 0 0,0 0 0,-1 0 0,1 0 0,0 0 1,0 0-1,0 0 0,0 0 0,0 0 0,0 0 1,-1 0-1,1 0 0,0 0 0,0 0 0,0 1 1,0-1-1,0 0 0,0 0 0,0 0 0,0 0 0,-1 0 1,1 0-1,0 0 0,0 0 0,0 0 0,0 0 1,0 1-1,0-1 0,0 0 0,0 0 0,0 0 1,0 0-1,0 0 0,0 0 0,0 0 0,0 1 1,0-1-1,0 0 0,0 0 0,0 0 0,0 0 0,0 0 1,1 16 74,10 17 285,-6-27-240,-1 0 0,1 0 0,0-1 0,1 1 0,0-1 0,0 0 0,10 6 0,-14-9-218,0-1 0,-1 0 0,1 0 0,0 0 0,0 0 0,0 0 0,0 0 0,0 0 1,0-1-1,0 1 0,0-1 0,0 1 0,0-1 0,0 0 0,0 0 0,1 0 0,-1 0 0,0 0 0,0 0 0,0-1 0,0 1 0,0-1 1,0 1-1,0-1 0,0 0 0,0 0 0,0 0 0,0 0 0,0 0 0,0 0 0,1-2 0,5-8-5328</inkml:trace>
  <inkml:trace contextRef="#ctx0" brushRef="#br0" timeOffset="2185.06">685 228 16524,'0'0'48,"62"-10"-3361</inkml:trace>
  <inkml:trace contextRef="#ctx0" brushRef="#br0" timeOffset="2599.7">1167 147 12579,'0'0'12508,"6"-1"-12448,29-3 278,1 1 1,-1 1-1,1 3 1,47 5-1,-80-6-463,-23-7-10818,3 4 1717</inkml:trace>
  <inkml:trace contextRef="#ctx0" brushRef="#br0" timeOffset="2999.47">1216 287 11811,'0'0'10866,"12"-2"-8756,211-17 1657,-234 16-10755</inkml:trace>
  <inkml:trace contextRef="#ctx0" brushRef="#br0" timeOffset="3815.63">1567 60 3105,'0'0'14416,"-1"10"-13500,1-5-754,-2 28 883,2 45 1,0-70-904,0-1-1,1 1 1,0 0-1,1 0 1,0 0-1,0-1 1,0 1-1,1-1 1,0 0-1,0 1 1,1-1 0,9 12-1,-13-18-99,1 0-1,0 0 0,0-1 1,0 1-1,-1 0 1,1 0-1,0 0 0,0-1 1,0 1-1,0-1 1,0 1-1,0-1 1,0 1-1,0-1 0,0 1 1,1-1-1,-1 0 1,0 0-1,0 1 0,0-1 1,0 0-1,1 0 1,-1 0-1,0 0 0,0-1 1,0 1-1,2-1 1,-1 0 9,0 0 0,0-1 0,0 1 1,0 0-1,-1-1 0,1 0 1,-1 1-1,1-1 0,-1 0 0,0 0 1,0 0-1,1 0 0,0-3 0,2-4 14,-1-1 0,1 0 0,-2-1 0,1 1 0,0-11 0,-2 13-53,-1 1 0,0 0 0,-1 0 0,1-1 0,-2 1 0,1 0 0,-1 0 0,0 0 0,0 0 0,-1 1 0,1-1 0,-6-7 0,6 10-19,0 1-1,-1-1 1,0 1 0,1 0-1,-1 0 1,0 0 0,-1 0-1,1 0 1,0 1 0,-1-1-1,1 1 1,-1 0 0,0 0-1,0 1 1,0-1-1,0 1 1,0-1 0,0 1-1,0 1 1,0-1 0,-1 0-1,-4 1 1,8 0-135,1 0 0,-1 1 0,1-1-1,-1 0 1,1 0 0,-1 0 0,1 1 0,-1-1 0,1 0 0,-1 1-1,1-1 1,-1 1 0,1-1 0,0 0 0,-1 1 0,1-1 0,0 1-1,-1-1 1,1 1 0,0-1 0,0 1 0,-1-1 0,1 1 0,0-1-1,0 1 1,0 0 0,0-1 0,0 1 0,0-1 0,0 1 0,0-1-1,0 1 1,0 0 0,0-1 0,0 1 0,0-1 0,0 1 0,0-1-1,1 1 1,-1-1 0,0 1 0,0-1 0,1 1 0,-1-1 0,0 1-1,1-1 1,0 1 0,6 12-5224</inkml:trace>
  <inkml:trace contextRef="#ctx0" brushRef="#br0" timeOffset="4348.37">1769 196 8546,'0'0'5505,"0"69"-2656,1-44-649,0-1-728,0-1-127,2-2-169,-1-3-464,-1-2-312,0-5-216,0-4-136,-1-4-48,0-18-3176,0-2-2850,-3-1-2888</inkml:trace>
  <inkml:trace contextRef="#ctx0" brushRef="#br0" timeOffset="4729.34">1778 57 2657,'0'0'17350,"4"-9"-16830,13-26-39,-17 34-458,1 0 0,-1 1-1,0-1 1,1 0-1,-1 0 1,1 1-1,-1-1 1,1 1-1,-1-1 1,1 0-1,-1 1 1,1-1-1,-1 1 1,1-1 0,0 1-1,-1 0 1,1-1-1,0 1 1,0 0-1,-1-1 1,1 1-1,0 0 1,0 0-1,-1 0 1,1 0-1,0-1 1,0 1 0,0 0-1,-1 0 1,1 1-1,0-1 1,0 0-1,-1 0 1,1 0-1,0 0 1,0 1-1,-1-1 1,1 0-1,0 1 1,0-1 0,-1 1-1,1-1 1,-1 0-1,1 1 1,0-1-1,-1 1 1,1 0-1,1 1 49,0 0 0,-1 0 0,1 0-1,-1 1 1,0-1 0,1 0 0,-1 1 0,0-1-1,0 1 1,-1-1 0,2 3 0,-2 5 27,-1 0 1,1-1 0,-2 1-1,1-1 1,-1 1 0,-1-1-1,0 0 1,0 0 0,-1 0-1,-8 16 1,7-16 26,0 0-1,1 1 1,0-1-1,1 1 1,0 0-1,1 0 0,0 0 1,-1 15-1,3-24-122,0 0 0,1 0-1,-1 0 1,1 0-1,-1 0 1,1 0-1,-1 0 1,1-1 0,-1 1-1,1 0 1,0 0-1,-1 0 1,1-1 0,0 1-1,0 0 1,0-1-1,0 1 1,-1-1-1,1 1 1,0-1 0,0 1-1,0-1 1,0 0-1,0 1 1,0-1 0,0 0-1,0 0 1,0 0-1,0 0 1,0 0-1,2 0 1,42 0 0,-34 0-3,73-9-3894,-68 7-1956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05.2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95 105 11122,'0'0'8445,"1"11"-7158,1 42-172,-2 1 1,-2 0 0,-2-1-1,-3 0 1,-18 72-1,22-198-501,8 12-1290,3 1 0,3 0 0,24-79 0,-33 135 656,1-9 12,0 1 0,1-1 0,1 1 0,0 1 0,0-1 0,14-20 0,-18 32 1,-1-1 0,1 1 0,0-1-1,0 0 1,0 1 0,0 0-1,-1-1 1,1 1 0,0-1 0,0 1-1,0 0 1,0 0 0,0 0-1,0-1 1,0 1 0,0 0 0,0 0-1,0 0 1,0 0 0,0 1-1,0-1 1,0 0 0,0 0 0,0 1-1,-1-1 1,1 0 0,0 1-1,0-1 1,0 1 0,0-1 0,-1 1-1,1-1 1,0 1 0,0 0-1,-1-1 1,1 1 0,0 0 0,-1 0-1,1 0 1,25 32 41,-15-11 78,0 1 0,-2 0 0,-1 0-1,0 1 1,-2 0 0,6 49 0,-8-45 68,1 0 0,1 0 1,2-1-1,0 0 0,14 29 0,-18-48 51,-6-10-1261,-9-12-4608,4 3-1102</inkml:trace>
  <inkml:trace contextRef="#ctx0" brushRef="#br0" timeOffset="361.01">0 294 9450,'0'0'4753,"80"3"-2913,-47-3-159,4 0-913,1-5-504,-3-1-264,1-3-72,-10 1-2441,-11 3-5040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03.4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86 0 7498,'1'7'18317,"4"25"-17116,5 33-919,-3 0-1,-2 1 0,-7 96 0,0-50-264,-70-213-124,60 89-89,10 10 132,-1 0 0,1-1 0,0 1-1,-1 0 1,1-1 0,0 0 0,1 1 0,-1-1 0,0 0 0,1 0 0,-2-4 0,25 19 14,-11 1 58,0 1-1,-1 0 0,10 18 0,-12-19 0,0 0 0,0-1 0,2 1 0,17 17 0,-27-30-5,1 1-1,0-1 0,0 1 0,0-1 0,-1 0 0,1 0 0,0 1 1,0-1-1,0 0 0,0 0 0,0 0 0,0 0 0,0 0 0,-1 0 0,1 0 1,0 0-1,0 0 0,0-1 0,0 1 0,0 0 0,0 0 0,-1-1 1,1 1-1,0-1 0,0 1 0,0-1 0,-1 1 0,1-1 0,0 1 0,0-2 1,23-22-21,-20 20 21,30-30-7,73-56 1,-107 90 12,1-1-1,-1 1 1,1 0 0,-1 0-1,1 0 1,-1-1 0,1 1 0,-1 0-1,1 0 1,0 0 0,-1 0-1,1 0 1,-1 0 0,1 0 0,-1 0-1,1 0 1,0 0 0,-1 0-1,1 0 1,-1 1 0,1-1 0,-1 0-1,1 0 1,-1 1 0,1-1-1,-1 0 1,1 1 0,-1-1 0,1 1-1,0-1-80,-1 0 1,0 0-1,0 0 0,1 1 0,-1-1 1,0 0-1,0 0 0,0 0 0,1 1 0,-1-1 1,0 0-1,0 0 0,0 0 0,0 1 1,1-1-1,-1 0 0,0 0 0,0 1 0,0-1 1,0 0-1,0 0 0,0 1 0,0-1 1,0 0-1,0 0 0,0 1 0,0-1 0,0 0 1,0 1-1,0-1 0,0 0 0,0 0 1,0 1-1,0-1 0,0 0 0,0 0 0,-1 1 1,1-1-1,0 0 0,0 0 0,0 1 1,0-1-1,0 0 0,-1 0 0,1 0 0,0 1 1,0-1-1,0 0 0,-1 0 0,-6 2-5473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1:57.0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 7682,'0'0'16255,"40"0"-13592,325-3-2025,25-5-621,-325 4-9,-47 2-19,0 1 0,0 1-1,0 0 1,32 5 0,-39-4 15,0 0 0,0 0 0,1-1 0,13-2 0,-15 1-36,1 1 0,0 0 1,0 0-1,16 3 0,-19-1 159,1 0 36,-14-1-1878,-9 1-2554,-2 1-6479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1:50.2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17300,'0'0'1096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1:41.77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254 4 7770,'0'0'4218,"-22"11"-972,14 43 796,10 36-2784,0-59-522,-1 188-51,-3-97-467,6-28 278,30 163 0,-25-192-370,-2 0 0,-2 67-1,-4-40 78,0 10-52,-4 1-1,-18 122 1,8-143-133,-12 61 214,14-91-130,-6 86 0,-4 23 19,16-124-110,1 1 0,2 66 0,3-67 5,-6 85 2,2-64-28,7 103 1,16-39 2,0 24 7,-7-5 11,7 40-20,-15-126 8,-2 1 0,-5 74 0,-1-25 2,8 555-9,-6-626 5,3-1-1,0 1 0,9 37 1,-11-25 380,-19-86-277,-11-36-40,-7-15-23,33 82-21,3 5-9,0 1 1,0 0-1,-1-1 0,1 1 0,-1 0 1,0 0-1,0 0 0,0 0 1,0 0-1,-1 0 0,1 1 0,-1-1 1,-4-3-1,7 6-70,1 10 50,1-1 0,0 1 0,1-1 0,0 0 1,7 16-1,6 18 46,-9-16 2,2 0 0,0 0 0,2-1 0,15 26 0,-21-41 53,9 12 445,-13-23-525,-1 1 0,1-1 0,-1 0 1,1 0-1,-1 1 0,1-1 0,-1 0 0,1 0 1,0 0-1,-1 0 0,1 0 0,-1 0 0,1 0 1,-1 0-1,1 0 0,0 0 0,-1 0 0,1 0 1,-1 0-1,1-1 0,-1 1 0,1 0 0,0 0 1,-1-1-1,1 1 0,-1 0 0,0-1 0,1 1 1,-1 0-1,1-1 0,-1 1 0,1-1 0,-1 1 1,0-1-1,1 1 0,-1-1 0,0 1 1,0-1-1,1 1 0,-1-1 0,0 0 0,83-131 337,-59 89-307,2 1 1,52-64-1,-55 75-738,-16 18-2340,1 2-3734</inkml:trace>
  <inkml:trace contextRef="#ctx0" brushRef="#br0" timeOffset="882.45">0 5209 7938,'0'0'11130,"2"-3"-10044,14-25-27,1 0 1,24-29-1,21-32-86,-6-21 9,-50 147-90,-4 169-386,-3-112 656,-2-93-49,2-1-1213,1 0 1,0 0 0,0 0-1,-1 0 1,1 0-1,0 0 1,0 0 0,-1 0-1,1 0 1,0 0 0,0 0-1,-1 0 1,1 0-1,0-1 1,0 1 0,-1 0-1,1 0 1,0 0-1,0 0 1,0-1 0,-1 1-1,1 0 1,0 0-1,0 0 1,0-1 0,0 1-1,0 0 1,-1 0-1,1-1 1,0 1 0,0 0-1,0 0 1,0-1-1,0 1 1,0 0 0,0 0-1,0-1 1,0 1-1,0 0 1,0 0 0,0-1-1,1-11-5524,1-2-2135</inkml:trace>
  <inkml:trace contextRef="#ctx0" brushRef="#br0" timeOffset="1580.03">501 4889 8242,'0'0'11697,"9"4"-5681,-58-6-5292,25 1-269,0 1 0,-36 3-1,59-2-457,0-1 0,0 1 0,0 0 0,0 0 0,0-1-1,0 1 1,1 0 0,-1 0 0,0 0 0,0 0 0,0 0 0,1 0-1,-1 0 1,1 0 0,-1 0 0,1 1 0,-1-1 0,1 0 0,0 0-1,-1 0 1,1 1 0,0-1 0,0 0 0,0 0 0,0 1-1,0-1 1,0 0 0,0 0 0,0 1 0,1-1 0,-1 1 0,9 47-127,-8-44 124,7 50 1,-6-41 0,-1-1-1,2 1 1,6 21 0,-8-35-24,0 0 0,1 0 0,-1-1 0,0 1 0,0 0 0,1-1 0,-1 1 0,0-1 0,0 1 0,0-1 0,0 0 0,0 1 0,0-1 0,0 0 0,0 0 0,0 0 0,2-1 0,16-11-247,-15 13 246,1 0 0,-1 1 0,0-1 0,0 1 0,0 0 0,0 0 0,0 1 0,-1-1 0,1 1 0,0 0 0,0-1 0,-1 2 0,0-1 0,1 0 0,-1 1 0,0 0 0,3 3 0,7 6-203,0 0 0,17 24 0,-28-33 272,0 0-1,-1 1 1,1-1 0,-1 0-1,1 1 1,-1-1-1,0 1 1,0-1 0,-1 1-1,1 0 1,-1 0-1,0-1 1,0 1 0,0 0-1,0-1 1,-1 1-1,1 0 1,-1-1 0,0 1-1,0-1 1,0 1-1,-1-1 1,1 1 0,-1-1-1,0 0 1,-4 6 0,4-6-67,1-1 1,-1 1-1,0-1 1,0 0-1,-1 1 1,1-1-1,0 0 1,-1 0-1,1-1 1,-1 1-1,0-1 1,0 1-1,1-1 1,-1 0 0,0 0-1,0 0 1,0 0-1,0 0 1,0-1-1,0 1 1,0-1-1,-1 0 1,1 0-1,0 0 1,0-1-1,0 1 1,0-1 0,0 1-1,0-1 1,0 0-1,0 0 1,-3-2-1,-7-7-3447,3-3-3223</inkml:trace>
  <inkml:trace contextRef="#ctx0" brushRef="#br0" timeOffset="2743.4">5 11 9826,'0'0'8074,"71"0"-7754,-42 0-176,15-3-144,-8-1-216,-9 0-3665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1:10.66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7 8618,'0'0'8958,"33"-1"-5502,230 11-2010,26-3-1280,115 1 11,-247 9-18,204-10-126,70-8-10,-37 4-30,-115-16 21,0 0-3,-88 6-15,-100 2 1,126 7 1,2 7-4,-114-8 3,42 0-11,100 6-28,-146-10-76,-101 3 262,39 0-114,112-2 17,208 10-77,-314-4 27,164 12-26,45-6 93,-48 12-73,-140-16 13,1-3 0,99-8-1,-14 0 42,-39-1-10,113-19 0,-180 19-39,206-10-12,-212 15 15,395-5 137,-66 8 174,-112 3-132,-221-5-178,121-6 7,-23-10 43,339 10 345,-471 6-388,3 0 1814,-23-4-4241,0-4-4249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0:54.76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154 156 8314,'0'0'11836,"-1"7"-11011,-7 44 276,-3 0 0,-2-1-1,-2-1 1,-2 0 0,-41 81-1,67-209-122,144-361-4290,-153 438 3314,1 1 0,-1 0-1,0 0 1,1 0-1,-1 0 1,1 0-1,-1 0 1,1 0-1,-1-1 1,1 1 0,0 1-1,0-1 1,-1 0-1,1 0 1,0 0-1,0 0 1,0 1-1,0-1 1,0 0 0,0 1-1,0-1 1,0 0-1,0 1 1,0 0-1,1-1 1,-1 1-1,0 0 1,0-1 0,2 1-1,-1 1 7,0-1-1,0 1 0,0 0 1,0 0-1,0 0 1,0 0-1,0 1 1,0-1-1,0 0 1,-1 1-1,1-1 0,0 1 1,-1 0-1,2 2 1,5 6 41,-1 1 1,0 0 0,-1 1-1,8 17 1,36 153 688,-37-127-41,2 0 0,28 66 0,-37-103-296,-8-14-756,-21-21-2844,2-1-1655,-3 1-3593</inkml:trace>
  <inkml:trace contextRef="#ctx0" brushRef="#br0" timeOffset="435.45">1 310 9938,'0'0'5225,"71"0"-2504,-33-2-265,6-3-623,0-1-697,2 2-776,3 1-360,-12 1-1488,-15 2-6530</inkml:trace>
  <inkml:trace contextRef="#ctx0" brushRef="#br0" timeOffset="-2816.77">1687 529 9570,'0'0'10600,"5"-9"-8565,32-54 28,118-194-163,-155 256-1894,0 0-1,1 0 0,-1 0 1,1 0-1,0 0 1,-1 0-1,1 0 0,0 0 1,0 0-1,0 0 1,-1 1-1,1-1 0,0 0 1,0 1-1,0-1 1,0 0-1,0 1 0,0-1 1,0 1-1,1 0 1,-1-1-1,0 1 0,0 0 1,0-1-1,2 1 1,-2 1 3,0 0-1,0-1 1,0 1 0,0 0 0,0 0 0,0 0 0,0 0-1,-1 0 1,1 0 0,0 0 0,-1 0 0,1 0 0,0 0-1,-1 1 1,0-1 0,1 0 0,-1 0 0,1 3 0,6 63 242,-9 11-156,1-50 407,0 0-1,2 0 0,7 51 1</inkml:trace>
  <inkml:trace contextRef="#ctx0" brushRef="#br0" timeOffset="-2419.1">2033 444 11026,'0'0'8792,"1"10"-7227,2 24-599,9 117 4726,-28-188-10644,9 18-1429</inkml:trace>
  <inkml:trace contextRef="#ctx0" brushRef="#br0" timeOffset="-1870.89">2347 212 8810,'0'0'10773,"16"-1"-6264,-39 1-3153,-62 2-471,80-2-886,-1 1 1,0 0-1,1 0 0,-1 0 1,1 1-1,-1 0 1,1 0-1,0 0 0,0 1 1,0-1-1,-8 7 1,10-6-3,0 0-1,1 1 1,-1 0 0,1-1 0,0 1 0,-1 0 0,2 0 0,-1 0 0,0 1 0,1-1-1,0 0 1,0 1 0,0-1 0,1 5 0,-2 69 4,3-52 9,-1-25-29,1-1 1,0 0-1,-1 1 1,1-1-1,0 0 1,-1 0-1,1 0 1,0 0-1,-1 0 1,1 1 0,0-1-1,0 0 1,-1 0-1,1-1 1,0 1-1,-1 0 1,1 0-1,0 0 1,-1 0-1,1-1 1,0 1-1,-1 0 1,1-1 0,0 1-1,0-1 1,20-7-373,-17 6 339,1 0 1,0 0-1,0 0 0,0 1 1,0-1-1,0 1 1,0 0-1,0 1 0,0 0 1,0-1-1,0 1 1,1 1-1,-1-1 1,0 1-1,0 0 0,0 0 1,0 1-1,0-1 1,-1 1-1,6 3 0,-5-2 57,0 0-1,0 1 0,0 0 0,-1 0 0,0 0 0,0 1 1,0-1-1,0 1 0,-1 0 0,1 0 0,-1 0 0,-1 1 1,1-1-1,-1 1 0,0-1 0,0 1 0,1 7 1,-2-12 29,-1 1 0,1 0 0,-1 0 0,0 0 1,1-1-1,-1 1 0,0 0 0,0 0 1,0 0-1,-1-1 0,1 1 0,0 0 1,-1 0-1,1-1 0,-1 1 0,0 0 0,1-1 1,-1 1-1,0 0 0,0-1 0,0 1 1,0-1-1,0 1 0,-2 1 0,0-1 101,0 0-1,0 0 0,0-1 0,-1 1 1,1-1-1,0 0 0,0 0 0,-1 0 1,1 0-1,-1 0 0,1-1 0,-5 1 1,-49-5-1128,12-9-6365,30 6-557</inkml:trace>
  <inkml:trace contextRef="#ctx0" brushRef="#br0" timeOffset="-1267.86">1219 367 9602,'0'0'14275,"44"-2"-13403,-25-1-368,1 1-336,-1 1-168,-2 1-64,-1 0-1120,-5 2-1816</inkml:trace>
  <inkml:trace contextRef="#ctx0" brushRef="#br0" timeOffset="-887.33">1214 510 9498,'0'0'4185,"68"0"-2793,-45 0-432,-3 0-527,-1 0-353,-6 0-80,-4 0-921</inkml:trace>
  <inkml:trace contextRef="#ctx0" brushRef="#br0" timeOffset="5476.46">424 779 592,'0'0'16877,"-1"-1"-16758,1 1 0,0-1 0,0 1-1,-1 0 1,1 0 0,-1-1 0,1 1 0,0 0 0,-1-1-1,1 1 1,-1 0 0,1 0 0,0 0 0,-1 0 0,1-1-1,-1 1 1,1 0 0,-1 0 0,1 0 0,-1 0 0,1 0-1,0 0 1,-1 0 0,1 0 0,-1 0 0,1 0 0,-2 1-1,21 215 1319,-17-164-1246,0-33 58,-1 0 0,-1 0 0,-1 1 0,-5 23 0,6-43-206,0 0 0,0 0 0,0 0 0,0 0 0,0 0-1,0 0 1,0-1 0,0 1 0,0 0 0,0 0 0,0 0 0,0 0 0,-1 0 0,1 0-1,0 0 1,0 0 0,0 0 0,0 0 0,0 0 0,0 0 0,0 0 0,0 0 0,0 0-1,-1 0 1,1 0 0,0 0 0,0 0 0,0 0 0,0 0 0,0 0 0,0 0 0,0 0-1,-1 0 1,1 0 0,0 0 0,0 0 0,0 0 0,0 0 0,0 0 0,0 0 0,0 0-1,0 0 1,0 0 0,-1 0 0,1 0 0,0 0 0,0 0 0,0 1 0,0-1 0,0 0 0,0 0-1,0 0 1,0 0 0,0 0 0,0 0 0,0 0 0,0 0 0,0 0 0,0 1 0,0-1-1,0 0 1,0 0 0,0 0 0,0 0 0,0 0 0,0 0 0,0 0 0,0 1 0,0-1-1,-7-13 522,-3-17-1007,0-2-604,2 0 0,1 0 0,2-1 0,1 0 0,2 0 0,2-46 0,1 74 880,0-1 0,0 1 0,1 0 0,-1 0 0,1 1 0,0-1 0,1 0 0,-1 1 0,1-1 0,0 1 0,0 0 0,0 0 0,1 0 0,4-5 0,-6 7 133,1 0 1,-1 0-1,0 1 1,0-1-1,1 0 1,-1 1-1,1-1 0,0 1 1,-1 0-1,1 0 1,0 0-1,0 0 1,0 1-1,0-1 0,-1 1 1,1-1-1,0 1 1,0 0-1,0 0 0,0 1 1,0-1-1,0 0 1,0 1-1,0 0 1,-1 0-1,6 2 0,-5-1 39,0 0-1,0 0 0,0 1 0,0-1 1,-1 1-1,1-1 0,-1 1 0,0 0 0,0 0 1,0 0-1,0 1 0,0-1 0,-1 0 0,0 1 1,1-1-1,-1 1 0,0-1 0,-1 1 1,1 0-1,-1-1 0,1 7 0,-1-6 81,0 0 0,0 1 0,0-1 0,0 0 0,-1 1 0,0-1 0,0 0 0,0 1 0,0-1 0,-1 0 0,0 0-1,0 0 1,0 0 0,0 0 0,0-1 0,-1 1 0,-4 4 0,4-5-162,0 1 1,-1-1-1,0 0 0,0 0 0,0-1 1,0 1-1,0-1 0,-1 0 1,1 0-1,-1 0 0,1-1 0,-1 1 1,1-1-1,-10 1 0,8-5-2895,3-5-2480</inkml:trace>
  <inkml:trace contextRef="#ctx0" brushRef="#br0" timeOffset="5859.77">617 811 304,'0'0'15490,"-3"7"-15139,1-1-300,0 0 0,1 0 0,0 1 0,0-1 0,0 1 0,1-1 0,0 1 0,0-1 0,1 0 0,-1 1 0,3 7 0,-2-11-21,0 1 0,0-1 0,0 0 0,1 0 0,-1 1-1,1-1 1,0 0 0,0 0 0,0 0 0,0-1 0,0 1-1,1-1 1,-1 1 0,1-1 0,-1 1 0,1-1 0,0 0-1,0-1 1,0 1 0,1 0 0,-1-1 0,0 0 0,0 1-1,1-1 1,4 0 0,-6 0 19,0 0-1,0-1 1,0 1 0,0-1 0,0 0-1,0 0 1,0 0 0,1 0-1,-1 0 1,0 0 0,0 0-1,0-1 1,0 1 0,0-1-1,0 0 1,0 1 0,0-1-1,0 0 1,0 0 0,-1 0 0,1 0-1,0-1 1,-1 1 0,1 0-1,-1-1 1,1 1 0,-1-1-1,1 1 1,-1-1 0,0 0-1,0 0 1,2-3 0,-3 2 15,1 0 0,-1 1 0,1-1 0,-1 0 0,0 0 0,-1 0 0,1 0 0,0 1 0,-1-1 0,1 0 0,-1 0 0,0 0 0,0 1 0,0-1 0,0 1 0,-1-1 0,1 1 0,-1-1 0,1 1 0,-1 0 0,0-1 0,0 1 0,0 0 0,-3-2 0,-82-49-4491,84 49 2074</inkml:trace>
  <inkml:trace contextRef="#ctx0" brushRef="#br0" timeOffset="6237.14">737 624 3593,'0'0'9347,"1"12"-8239,4 50 418,-1-9-55,1 0 0,25 102 0,-30-154-1991,2 5 1337</inkml:trace>
  <inkml:trace contextRef="#ctx0" brushRef="#br0" timeOffset="6639.78">834 646 8786,'0'0'2419,"1"9"-1319,16 274 4659,-17-282-5810,0-1 0,0 1 0,0-1 0,-1 0 0,1 1 0,0-1 0,0 1 0,0-1 0,0 1 0,0-1 0,0 1 0,0-1 0,0 1 0,0-1 0,1 0 0,-1 1 0,0-1 0,0 1 0,0-1 1,0 1-1,1-1 0,-1 0 0,0 1 0,0-1 0,1 0 0,-1 1 0,0-1 0,1 0 0,-1 1 0,0-1 0,1 0 0,0 1 0,8-13-6169,-8 11 6009,4-7-4107</inkml:trace>
  <inkml:trace contextRef="#ctx0" brushRef="#br0" timeOffset="7575.84">894 915 5721,'4'-1'12055,"15"-7"-11051,-16 3-1019,0 0 0,0 0 0,0-1 0,0 1 0,-1-1 0,0 1 0,0-1 1,-1 1-1,0-1 0,0 0 0,0 0 0,0 0 0,-1 0 0,-1-8 0,1 14 131,1 3-144,0 1 0,0 0 0,0-1 0,-1 1 0,0 0 0,0 0 0,0-1 0,-1 8 0,1 20 67,1-28-6,-1 1 0,1 0 0,1 0 0,-1-1 1,1 1-1,-1-1 0,1 1 0,3 3 0,-5-7-19,0 1-1,0-1 0,1 0 1,-1 0-1,0 1 1,0-1-1,1 0 0,-1 0 1,0 1-1,0-1 1,1 0-1,-1 0 0,0 0 1,1 0-1,-1 0 1,0 0-1,1 1 0,-1-1 1,0 0-1,1 0 1,-1 0-1,0 0 0,1 0 1,-1 0-1,0 0 0,1 0 1,-1-1-1,0 1 1,1 0-1,-1 0 0,0 0 1,1 0-1,10-19 427,-3-45-1007,-6 70 563,0 0 0,0-1 1,1 1-1,0-1 0,0 1 0,0-1 0,1 0 0,0 0 1,0-1-1,0 1 0,0-1 0,7 5 0,-9-7 7,-1-1 0,1 1 0,-1-1 0,1 0 0,0 1 0,0-1-1,-1 0 1,1 0 0,0 0 0,0-1 0,0 1 0,0 0 0,0-1 0,1 1 0,-1-1-1,0 0 1,0 1 0,0-1 0,0 0 0,0 0 0,1-1 0,-1 1 0,0 0 0,0-1 0,0 1-1,0-1 1,0 0 0,0 0 0,0 0 0,0 0 0,0 0 0,-1 0 0,1 0 0,0 0-1,-1-1 1,1 1 0,2-3 0,-3 2 16,0 1 0,0-1 0,0 0-1,0 0 1,0 1 0,-1-1 0,1 0 0,0 0-1,-1 0 1,1 0 0,-1 0 0,0 0 0,0 0-1,1 0 1,-1 0 0,-1 0 0,1 0 0,0 0-1,0 0 1,-1 0 0,1 0 0,-1 0 0,0 0-1,1 0 1,-1 1 0,0-1 0,0 0 0,0 0-1,0 1 1,-1-1 0,1 1 0,0-1 0,-1 1 0,1-1-1,-1 1 1,1 0 0,-1 0 0,0 0 0,0 0-1,1 0 1,-1 0 0,0 0 0,0 0 0,0 1-1,0-1 1,0 1 0,0-1 0,-2 1 0,4 31-149,1-28 137,1 0-1,-1 0 0,0 0 1,1 0-1,0-1 0,-1 1 1,1 0-1,0-1 1,1 1-1,-1-1 0,0 0 1,1 0-1,-1 0 0,1 0 1,0 0-1,-1 0 1,1-1-1,0 1 0,0-1 1,0 0-1,0 0 0,0 0 1,1 0-1,-1-1 0,0 1 1,0-1-1,1 0 1,-1 0-1,0 0 0,0 0 1,1 0-1,-1-1 0,0 0 1,0 1-1,0-1 1,0-1-1,0 1 0,0 0 1,0-1-1,0 1 0,0-1 1,-1 0-1,1 0 0,-1 0 1,1 0-1,-1 0 1,0 0-1,4-6 0,-5 7 14,0 0-1,-1 0 1,1 0-1,-1 0 1,1-1-1,-1 1 0,1 0 1,-1 0-1,0 0 1,0-1-1,0 1 1,0 0-1,0 0 0,0-1 1,0 1-1,0 0 1,0 0-1,0 0 1,-1-1-1,1 1 1,0 0-1,-1 0 0,1 0 1,-1 0-1,1 0 1,-1-1-1,0 1 1,0 0-1,1 0 1,-1 1-1,0-1 0,0 0 1,0 0-1,0 0 1,0 1-1,0-1 1,0 0-1,0 1 1,0-1-1,0 1 0,0-1 1,-1 1-1,1-1 1,-2 1-1,3 0-21,-1 1 0,1-1 0,0 1-1,-1 0 1,1-1 0,0 1 0,-1-1-1,1 1 1,0 0 0,0-1 0,-1 1 0,1 0-1,0-1 1,0 1 0,0 0 0,0 0-1,0-1 1,0 1 0,0 0 0,0-1 0,0 1-1,1 0 1,-1-1 0,0 1 0,0 0-1,1-1 1,-1 1 0,1 1 0,7 21 0,-6-20-12,0 0 0,0 0 0,0 0 0,0-1 1,0 1-1,1-1 0,-1 1 0,1-1 0,0 0 1,-1 0-1,1 0 0,0 0 0,0-1 0,0 1 1,1-1-1,2 1 0,36 3-3459,-24-5-1309</inkml:trace>
  <inkml:trace contextRef="#ctx0" brushRef="#br0" timeOffset="8118.01">1124 798 7634,'0'0'8818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0:50.8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 45 5753,'1'0'20674,"1"0"-21255,214-3 1127,-254-4-70,13 4-544,0-2-1,-45-15 0,62 18 36,1 1 1,0-1-1,-1 2 1,1-1 0,-13 1-1,16 0-28,4 0-79,-7 11-533,7-11 664,-1 0 0,1 1 1,-1-1-1,1 0 0,-1 0 1,1 1-1,0-1 0,-1 1 0,1-1 1,-1 0-1,1 1 0,0-1 1,0 1-1,-1-1 0,1 1 1,0-1-1,0 1 0,-1-1 1,1 1-1,0-1 0,0 1 1,0-1-1,0 1 0,0 0 0,0-1 1,0 1-1,0-1 0,0 1 1,0-1-1,0 1 0,0-1 1,0 1-1,0-1 0,1 1 1,-1 0-1,0-1 0,0 1 1,1-1-1,-1 0 0,0 1 0,1-1 1,-1 1-1,0-1 0,1 1 1,-1-1-1,1 0 0,-1 1 1,0-1-1,1 0 0,-1 0 1,1 1-1,-1-1 0,1 0 1,-1 0-1,1 1 0,0-1 0,-1 0 1,1 0-1,-1 0 0,1 0 1,-1 0-1,2 0 0,15 4 8,1-1-1,-1-1 1,1-1-1,31-1 0,34 3 17,-22 0 489,-103-3-120,-166-8-342,201 7-472,25 2 255,54 2 219,-18 0-53,84 0 355,-140-1-193,-5 2-4179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0:46.70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13035,'0'0'5233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19:3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5662 640,'0'0'18085,"6"-1"-14830,23-7-2833,-7-1-363,0-1 0,-1 0 0,32-23 0,-12 7-37,16 0-18,-45 22-2,-1 0 1,0-1-1,0-1 0,19-12 1,137-107-120,242-135 0,-260 180 149,75-42-55,51-33 36,-99 60 1,-130 69 6,100-57-51,174-72 1,-277 136 29,58-38 0,20-8 3,-54 37 8,-35 16 8,60-34 0,3-6-27,103-40 0,-94 46 5,8-2 12,58-28 14,42-29 4,55-32-65,-80 44 9,-22 12 4,78-71 113,543-321-113,-327 207 13,-142 89 4,111-67 39,-93 81-60,-52 27 46,-200 97-3,-46 24-20,-1-3 0,62-40 0,-46 24 12,66-33 1,-33 21-1,-19 8 0,290-173 62,21 3-75,-350 193 33,0-1-1,-1-1 1,34-29 0,39-26 36,-52 43-54,317-177 177,-310 180-199,173-91 15,-197 104-23,-24 11 55,-1 0 0,0 0 0,0-1 0,0 1 0,-1-1 0,8-5 0,-12 8-10,34-31 1701,-22 19-1604,1 0 1,1 2 0,0-1-1,19-9 1,30-24 23,128-100-95,4-20 90,-116 107 252,-74 53 11,-1 0-1760,-3-3-2875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0:10.2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16 102 6937,'0'0'12806,"-16"3"-9788,196-18 206,-61 3-2515,55-2-82,224-10-401,208 5 49,-506 9-287,-56 4 0,1 2 0,69 3 0,-112 2 21,-1-1 0,1 1 0,-1 0 0,1-1 1,-1 1-1,0 0 0,1 0 0,-1 0 0,0 0 0,0 0 0,1 0 1,-1 1-1,0-1 0,0 0 0,0 1 0,0-1 0,-1 0 0,1 1 1,0-1-1,0 1 0,-1-1 0,1 1 0,-1 0 0,0-1 0,1 1 1,-1-1-1,0 1 0,0 0 0,0-1 0,0 1 0,0 2 0,-5 62 390,4-55-367,0 4 12,0 0 1,1 0 0,1 0-1,0 0 1,1 0 0,1 0-1,0-1 1,1 1 0,8 19 0,-13-33 22,0 0 0,0-1 0,0 1 0,-1 0 0,1 0 0,0-1 0,0 1 0,0-1 0,-1 1 0,1-1 0,0 0 0,0 1 0,-1-1 0,1 0 0,0 0 0,-1 0 0,1 0 0,0 0 0,-1 0 0,1 0 0,-2-1 0,-50 1-342,41 0 394,-222-19-59,-1-1-88,169 20 7,-187-6 28,-31 2-32,166 5 32,103 0-45,0 1 0,1 0-1,-1 1 1,-22 7-1,22-5 54,0-1-1,0-1 1,0 0-1,-25 1 0,-150 3-262,174-15 117,15 7 120,0 0 0,0 0 0,0 0 0,0 0 0,0 1 0,-1-1 0,1 0 0,0 1 0,0-1 0,-1 1 0,1-1 0,0 1 0,-1 0 0,-1-1 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0:07.6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22 128 2513,'0'0'18600,"-5"0"-17638,-11-1 253,29-1 1654,130-16-595,-95 11-2047,76-3-1,-3 11-54,-30 2-105,-1-5 0,135-19 1,-123 5 45,195-7 0,-81 7-120,-151 8-2,0 3-1,0 3 0,69 6 0,-133-4 11,-1 0 0,1 0 0,0 0 1,0 1-1,0-1 0,0 0 0,0 0 1,-1 1-1,1-1 0,0 0 0,0 1 1,0-1-1,-1 0 0,1 1 0,0-1 1,-1 1-1,1 0 0,0-1 0,-1 1 1,1-1-1,-1 1 0,1 0 0,-1 0 0,1-1 1,-1 1-1,1 0 0,-1 0 0,0 0 1,1-1-1,-1 1 0,0 0 0,0 0 1,0 0-1,0 0 0,0 0 0,0-1 1,0 1-1,0 0 0,0 0 0,0 0 1,0 0-1,0 0 0,-1-1 0,0 3 1,1 10 4,-4 48-4,2-50-1,1 1-1,0 0 1,1 0 0,0 0 0,1 0 0,0 0-1,1 0 1,1 0 0,3 12 0,-3-18 55,-1 1 1,0-1-1,0 1 1,-1 0 0,0 0-1,1 8 265,-98-19-237,-40 2-61,-86 1 35,51 0 18,114-1-89,-1 2 0,-103 13 1,102-4 17,-1-3 1,0-3 0,-104-8 0,-64-13 52,172 14-99,-1 4 1,-78 8-1,111-2-700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7:02.7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516 102 11082,'0'0'12508,"30"0"-10775,45-2-825,-1-3 1,114-24 0,-127 21-867,1 3 0,-1 2 0,95 9 0,-4-1 3,-81-5-48,0-4 1,73-13-1,-31 3 11,-95 63-271,-15-33 289,-1 0-1,-1 0 0,-1 17 1,0-18-15,0-1 1,1 1 0,1-1 0,4 19-1,-7-34 41,0 0-1,0 0 0,0 0 0,0 0 1,-1 0-1,1 0 0,0 0 0,0 0 1,-1 1-1,1-1 0,0 0 0,-1 1 1,1-1-1,-1 1 0,1 0 0,-1-1 1,1 1-1,-1 0 0,1 0 0,-3 0 1,-39-2-249,35 1 276,-227-8-171,-131-2 144,75 24-77,233-11 17,-90 17 0,91-10 29,-94 4-1,110-12-13,23 0 0,-1-1-1,1 0 1,-1-2 0,1 0-1,-23-5 1,28 4-11,1 1 1,-1 1-1,0 0 0,-19 1 1,-27-3-10,23 4-93,31-1 85,-1 1 0,1-1 0,0 0-1,0 0 1,-1-1 0,-7-1 0,5-41-405,4 26 415,1 1 0,0-1 0,1 1 1,0-1-1,2-28 0,0 45-12,43 5-434,112-23 579,-59 19-124,162-5-13,-182-1 15,122-2 0,13 6 35,-81-1-14,41-9-19,-40 1-4,-23-2-7,-73 7 4,1 1 0,44 2 0,-11 2 125,-84 0-6069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34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17364,'0'0'4465,"28"13"-18348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3:23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13099,'0'0'5818,"0"11"-4772,20 266 2924,1-8-2012,-22-257-1853,1-7-46,0 1-1,0-1 1,0 0 0,0 0 0,1 0 0,-1 0 0,1 1 0,1-1-1,3 9 1,-5-14-27,1 1 0,0-1 0,0 0 0,-1 0-1,1 1 1,0-1 0,0 0 0,0 0 0,-1 0-1,1 0 1,0 0 0,0 0 0,0 0 0,0 0-1,-1-1 1,1 1 0,0 0 0,0 0 0,-1-1 0,1 1-1,0 0 1,0-1 0,-1 1 0,2-1 0,23-15 164,-17 11-130,-1 1-74,0 0 1,1 0-1,-1 1 1,1-1-1,0 2 0,-1-1 1,1 1-1,0 0 1,0 1-1,1 0 1,-1 0-1,0 1 0,0 0 1,0 0-1,1 1 1,-1 0-1,0 1 1,0 0-1,0 0 0,0 0 1,13 7-1,-18-7-323,0 0 0,0-1 0,0 0 0,0 1 0,0-1 0,1 0 0,-1-1 0,0 1 0,5 0 0,-6-1-193,-1 0 0,1 0 0,-1 0-1,1-1 1,-1 1 0,1 0 0,-1-1 0,1 1-1,-1-1 1,0 0 0,1 1 0,-1-1 0,0 0-1,2-1 1,8-9-6752</inkml:trace>
  <inkml:trace contextRef="#ctx0" brushRef="#br0" timeOffset="447.8">606 415 6513,'0'0'10936,"-3"-11"-8985,2 0-1215,1 7-481,0 0 0,-1 0 0,1 0 0,-1 0 0,0 1 0,0-1 0,-1 0 1,1 1-1,-1-1 0,0 1 0,-3-7 0,4 9-173,0 0 0,1 1 0,-1-1-1,1 0 1,-1 0 0,0 1 0,0-1 0,1 0 0,-1 1-1,0-1 1,0 1 0,0-1 0,0 1 0,0 0 0,1-1 0,-1 1-1,0 0 1,0-1 0,0 1 0,0 0 0,0 0 0,0 0 0,0 0-1,0 0 1,0 0 0,0 0 0,-2 1 0,1 0-30,-1 0 0,0 0-1,0 0 1,1 1 0,-1-1 0,1 1 0,-1 0 0,1 0 0,-3 3 0,-40 50-280,43-52 339,-4 5-90,1-1-1,0 1 1,1 0 0,0 0 0,0 1-1,1-1 1,0 1 0,0 0 0,1-1-1,0 1 1,1 1 0,0-1 0,0 0-1,1 0 1,1 9 0,-1-16-20,0 0 0,1-1 0,-1 1 0,0-1 0,1 1 0,0-1 0,-1 1 0,1-1 0,0 1 0,0-1 0,0 0 0,-1 1 0,2-1 0,-1 0 0,0 0 1,0 0-1,0 0 0,0 0 0,1 0 0,-1 0 0,0 0 0,1 0 0,-1 0 0,3 0 0,-1 0 10,1-1 0,-1 1 0,1-1 0,-1 1 0,1-1 0,0 0 0,-1-1 0,1 1 0,-1-1 0,6-1 0,0 0 14,0-1-1,0 0 1,-1-1 0,0 0-1,1 0 1,-2-1-1,16-10 1,-18 9-31,-1 1 0,1-1-1,-1 0 1,0 0 0,0 0 0,-1 0-1,1-1 1,-2 1 0,1-1 0,-1 0 0,0 0-1,0 0 1,-1 0 0,1 0 0,-2 0-1,1 0 1,-2-14 0,1 21-49,10 29-226,-6-19 390,0-1 0,1 1 0,0-1-1,0 1 1,1-1 0,1-1 0,-1 1 0,1-1 0,13 11 0,-14-15-477,1 1 1,1-1 0,-1 0 0,0 0-1,1-1 1,0 0 0,0-1-1,0 1 1,0-1 0,0-1-1,0 0 1,15 1 0,19-2-7687</inkml:trace>
  <inkml:trace contextRef="#ctx0" brushRef="#br0" timeOffset="876.94">1471 277 8314,'0'0'8700,"-11"1"-6677,2-1-1746,1 1 0,-1 0-1,0 0 1,1 1 0,-1 0 0,1 0-1,0 1 1,0 0 0,0 1-1,0 0 1,0 0 0,1 1-1,-1 0 1,1 0 0,1 1-1,-1-1 1,1 2 0,-7 7 0,8-7-119,0 1 0,0 0 0,1 0 0,0 0 0,1 1 0,0-1 0,0 1 0,1 0 0,0 0 0,0 0 1,1 0-1,0 0 0,1 10 0,0-14-155,0-1 1,1 1-1,0-1 1,0 0-1,0 1 1,0-1-1,0 0 1,1 1-1,0-1 1,0 0-1,0 0 0,0 0 1,1-1-1,0 1 1,-1-1-1,1 1 1,1-1-1,-1 0 1,0 0-1,1 0 1,0 0-1,-1-1 1,1 0-1,0 1 1,0-1-1,0-1 0,1 1 1,4 1-1,6 0-327,1 0 0,-1 0 0,1-2 1,0 0-1,0-1 0,0 0 0,26-5 0,-16 0-2875,45-13 1,-24 0-2435</inkml:trace>
  <inkml:trace contextRef="#ctx0" brushRef="#br0" timeOffset="1448.77">1724 367 12699,'0'0'3825,"-9"-4"-1917,7 3-1835,-6-2 372,-1 1 1,1-1 0,0 2-1,0-1 1,-1 1-1,-9-1 1,16 2-393,-1 1 1,1-1-1,-1 0 0,1 1 1,-1-1-1,1 1 1,0-1-1,-1 1 1,1 0-1,0 0 0,-1 1 1,1-1-1,0 0 1,0 1-1,0-1 0,0 1 1,0 0-1,0-1 1,1 1-1,-1 0 1,1 0-1,-1 0 0,1 0 1,0 0-1,-1 1 1,1-1-1,0 0 0,0 1 1,0 2-1,-2 6-14,1-1 0,1 1 0,0-1 0,0 1 0,1-1 0,0 1 0,1-1 0,0 1 0,3 12 0,-3-20-42,-1 0 1,1 0 0,-1 0 0,1 0 0,0 0 0,0 0 0,0-1 0,1 1-1,-1 0 1,1-1 0,-1 1 0,1-1 0,0 1 0,0-1 0,0 0 0,0 0-1,1 0 1,-1 0 0,0 0 0,1 0 0,-1-1 0,1 1 0,0-1 0,-1 0-1,1 0 1,0 0 0,0 0 0,0 0 0,0-1 0,0 1 0,0-1 0,0 1 0,0-1-1,0 0 1,0-1 0,5 0 0,-6 0 16,1 0-1,0 0 1,-1-1 0,1 1 0,-1-1-1,1 1 1,-1-1 0,0 0 0,0 0-1,0 0 1,0 0 0,0-1-1,0 1 1,-1 0 0,1-1 0,-1 1-1,0-1 1,1 0 0,-1 1 0,0-1-1,-1 0 1,2-5 0,11-72-764,-12 68 396,0-4-122,-1 11 327,0-1 0,0 0 0,1 1 0,-1-1 0,1 0 0,1 1 0,-1-1-1,1 1 1,0 0 0,0-1 0,5-6 0,-7 12 141,1-1 0,0 1 0,-1-1 0,1 1-1,0 0 1,0 0 0,0-1 0,-1 1 0,1 0-1,0 0 1,0 0 0,0 0 0,-1 0-1,1 0 1,0 0 0,0 0 0,0 0 0,-1 0-1,1 1 1,0-1 0,0 0 0,0 0 0,-1 1-1,1-1 1,0 1 0,-1-1 0,1 0 0,0 1-1,-1-1 1,1 1 0,-1 0 0,1-1 0,0 1-1,-1-1 1,1 1 0,-1 0 0,0 0 0,1-1-1,-1 1 1,1 1 0,19 35 138,-18-34-136,15 36 1016,25 80 656,-42-133 635,0-6-2415,1 0-1,8-37 0,-7 48-119,0 1 1,0 0-1,1-1 0,0 1 0,1 0 1,0 1-1,0-1 0,1 1 0,6-9 0,-10 15 225,-1 1-1,1-1 1,0 0-1,0 0 1,0 1-1,-1-1 1,1 0-1,0 1 1,0-1-1,0 1 1,0 0-1,0-1 1,0 1-1,0 0 1,0-1-1,1 1 1,-1 0-1,0 0 1,0 0-1,0 0 1,0 0-1,0 0 1,0 0-1,0 0 1,0 1-1,0-1 1,0 0-1,0 1 0,0-1 1,0 0-1,0 1 1,0 0-1,0-1 1,0 1-1,0-1 1,0 1-1,0 0 1,-1 0-1,1-1 1,0 1-1,-1 0 1,1 0-1,0 1 1,28 45 145,-27-43-119,13 30-57,14 25 775,-27-57-947,0 1 1,0-1-1,0 1 1,0-1-1,1 0 1,-1 0 0,0 0-1,1 0 1,0-1-1,-1 1 1,1-1-1,0 1 1,0-1 0,-1 0-1,1 0 1,0 0-1,6 0 1,9 0-4929</inkml:trace>
  <inkml:trace contextRef="#ctx0" brushRef="#br0" timeOffset="2249.44">2228 279 5937,'0'0'9993,"-11"6"-8403,6-3-1453,-1 0 1,1 1 0,0-1-1,0 1 1,0 0 0,1 0-1,-1 1 1,1-1 0,0 1-1,0 0 1,1 0 0,-1 0-1,1 0 1,0 1 0,1 0-1,-1-1 1,1 1 0,0 0-1,1 0 1,-1 0 0,0 9-1,1-9-42,1 0-1,-1 1 1,1-1-1,0 1 1,1-1-1,-1 0 1,1 1-1,1-1 1,-1 0-1,1 0 1,0 0-1,1 0 1,-1 0-1,1 0 1,6 9-1,-5-11-74,-1-1 0,1 1 0,-1-1 0,1 0-1,0 0 1,1-1 0,-1 1 0,0-1 0,1 0 0,-1 0-1,1 0 1,0-1 0,-1 1 0,1-1 0,0-1 0,0 1-1,0 0 1,0-1 0,0 0 0,10-1 0,-11 0-6,1 0 1,0 0-1,-1 0 0,1 0 1,0-1-1,-1 1 1,0-1-1,1-1 0,-1 1 1,0 0-1,0-1 1,0 0-1,0 0 0,-1 0 1,1 0-1,-1-1 1,0 1-1,0-1 0,0 0 1,0 0-1,-1 0 1,4-8-1,-2 2-69,0 1 1,-1-1-1,0 0 1,0 0-1,-1-1 0,-1 1 1,1 0-1,-2-1 1,0-16-1,0 26 52,0 0 0,0 0 0,0 0 0,0 0 1,0 0-1,0 0 0,0 0 0,0 0 0,0 0 0,-1 0 0,1 0 0,0 0 0,-1 0 0,1 0 0,-1 0 0,1 1 1,-1-1-1,1 0 0,-1 0 0,0 0 0,1 0 0,-1 1 0,0-1 0,0 0 0,0 1 0,1-1 0,-1 1 0,0-1 1,0 1-1,0-1 0,0 1 0,0 0 0,0-1 0,0 1 0,0 0 0,0 0 0,0-1 0,0 1 0,0 0 0,0 0 1,0 0-1,0 1 0,0-1 0,0 0 0,0 0 0,0 0 0,0 1 0,0-1 0,0 0 0,-1 1 0,-1 1 2,0-1 0,0 1-1,0 0 1,0-1-1,0 1 1,0 1 0,1-1-1,-1 0 1,1 1 0,-1-1-1,1 1 1,0 0-1,0-1 1,-2 5 0,1 2 60,0 0 1,1 0 0,0 0-1,0 0 1,1 0-1,0 1 1,1-1 0,0 0-1,0 0 1,1 1-1,2 9 1,-2-16-46,-1 1-1,1-1 1,0 0 0,0 0-1,0 0 1,0-1 0,0 1-1,0 0 1,1 0 0,0-1 0,-1 1-1,1-1 1,0 1 0,0-1-1,1 0 1,-1 0 0,0 0-1,1 0 1,-1 0 0,1 0 0,-1-1-1,1 1 1,0-1 0,0 0-1,0 0 1,0 0 0,0 0-1,0 0 1,0-1 0,0 1-1,0-1 1,0 0 0,0 0 0,0 0-1,6-1 1,-5 0-1,0 0 0,0 0 0,1 0-1,-2-1 1,1 1 0,0-1 0,0 0 0,-1-1 0,1 1 0,-1-1-1,1 1 1,-1-1 0,0 0 0,0 0 0,0 0 0,-1-1-1,1 1 1,-1 0 0,0-1 0,0 0 0,0 0 0,3-7 0,1-8-188,0 0 0,-1 0 0,3-33 0,-3 21-331,-5 30 497,0 1 0,1 0 0,-1 0 0,0-1 0,0 1-1,0 0 1,1 0 0,-1 0 0,0 0 0,0-1 0,0 1-1,1 0 1,-1 0 0,0 0 0,0 0 0,1 0 0,-1 0-1,0 0 1,0 0 0,1-1 0,-1 1 0,0 0-1,1 0 1,-1 0 0,0 0 0,0 1 0,1-1 0,-1 0-1,0 0 1,0 0 0,1 0 0,-1 0 0,0 0 0,0 0-1,1 0 1,-1 0 0,0 1 0,0-1 0,1 0 0,-1 0-1,0 0 1,0 1 0,0-1 0,0 0 0,1 0-1,-1 0 1,0 1 0,0-1 0,0 0 0,0 0 0,0 1-1,0-1 1,0 0 0,1 0 0,-1 1 0,0-1 0,0 0-1,0 0 1,0 1 0,11 15-58,1 6 89,-5-11 112,0 0 1,-1 0 0,-1 1 0,0-1 0,0 1-1,-1 0 1,-1 0 0,4 23 0,-7-35 288,-1-26 2278,1 21-2522,-1-8-379,2-1 1,-1 0-1,6-24 0,-5 33 77,0 0 1,1 0 0,0 0-1,0 0 1,0 0 0,0 0-1,1 0 1,0 1 0,0 0-1,0-1 1,1 1 0,6-7-1,-9 10 110,0 0 0,0 0-1,1 0 1,-1 1-1,0-1 1,0 0-1,1 0 1,-1 1-1,0-1 1,1 1-1,-1-1 1,1 1-1,-1-1 1,1 1-1,-1 0 1,0 0-1,1 0 1,-1 0-1,1 0 1,-1 0 0,1 0-1,-1 0 1,1 1-1,1-1 1,-1 2 11,1-1 0,-1 1 0,1-1 0,-1 1 0,0 0 0,0 0 0,0 0 0,0 0 0,0 0 0,0 0 0,3 5 0,2 7 69,0 0 0,0 0 0,7 25 0,-12-32-52,1 3-634,15 37 1940,-4-29-3046,-13-18 1442,-1 1-1,1-1 0,0 1 0,-1-1 1,1 0-1,0 1 0,-1-1 0,1 0 0,0 0 1,0 0-1,-1 0 0,1 1 0,0-1 1,0 0-1,-1 0 0,1 0 0,0 0 0,0-1 1,-1 1-1,1 0 0,0 0 0,1-1 0</inkml:trace>
  <inkml:trace contextRef="#ctx0" brushRef="#br0" timeOffset="2641.33">2812 70 16123,'0'0'2498,"0"10"-2188,2 30 524,2 0 1,2 0-1,15 56 1,46 124 1601,-58-194-2179,-7-22-231,-3-6-104,-24-56-3011,2 18-1884,-1 1-1233</inkml:trace>
  <inkml:trace contextRef="#ctx0" brushRef="#br0" timeOffset="3062.42">2710 235 13019,'0'0'3296,"79"23"-2151,-31-16-745,28-1-400,-9-2-1096,-5-2-3241</inkml:trace>
  <inkml:trace contextRef="#ctx0" brushRef="#br0" timeOffset="3063.42">3126 510 8554,'0'0'16171,"-28"-63"-15435,28 39-439,0-2-297,10-1-265,7 1-743,4 7-440,4 6-520,13 10-1857,-5 3-256,-5 0-928</inkml:trace>
  <inkml:trace contextRef="#ctx0" brushRef="#br0" timeOffset="3444.06">3395 349 10298,'0'0'8621,"-12"-2"-8084,8 2-510,0-1-8,1 0-1,0 1 0,-1 0 0,1-1 0,0 1 0,-1 0 0,1 1 0,-1-1 0,1 0 0,0 1 1,-1 0-1,1 0 0,0 0 0,0 0 0,0 1 0,0-1 0,0 1 0,0 0 0,0-1 0,0 1 0,0 1 1,1-1-1,-1 0 0,1 1 0,0-1 0,0 1 0,0 0 0,-3 4 0,3-2 46,-1 0 0,1 0-1,0 0 1,0 0 0,0 1-1,1-1 1,0 1-1,0-1 1,0 1 0,1 0-1,0-1 1,0 1 0,0 0-1,2 9 1,-1-13-49,-1 0 0,1 0 0,0-1 0,0 1 0,-1 0 0,1 0 0,0-1 0,1 1 0,-1-1 0,0 1 0,0-1 0,1 1 0,-1-1 0,0 0 0,1 0 0,-1 0 0,1 0 0,2 2 0,-1-2 1,0-1 1,0 1-1,0 0 1,0-1-1,0 0 0,1 1 1,-1-1-1,0-1 0,0 1 1,0 0-1,0-1 0,0 1 1,0-1-1,0 0 1,3-2-1,-2 1-2,0 0-1,-1 0 1,1 0 0,-1-1-1,1 0 1,-1 0 0,0 0 0,0 0-1,0 0 1,-1 0 0,1-1-1,-1 0 1,0 1 0,0-1-1,0 0 1,0 0 0,-1 0 0,1 0-1,-1 0 1,0 0 0,-1-1-1,1 1 1,-1 0 0,1 0 0,-1-1-1,0 1 1,-1 0 0,-1-9-1,5 34 364,-3-18-353,0 0 1,0-1-1,1 1 0,-1 0 1,1 0-1,0-1 0,-1 1 1,1 0-1,0-1 0,3 6 0,0-3 15,-1 0 0,1-1-1,1 1 1,-1-1-1,0 1 1,1-1-1,0-1 1,0 1-1,0-1 1,10 5-1,-13-7-193,0 0 0,1 0 0,-1-1 0,0 1 0,1 0 0,-1-1 0,1 0 0,-1 0 0,1 0 0,-1 0 0,0 0 0,5-1 0,-5 1-276,0-1-1,0 0 1,-1 1-1,1-1 1,0 0-1,0 0 1,-1-1-1,1 1 1,0 0-1,-1 0 1,1-1-1,-1 1 1,0-1-1,1 1 1,-1-1-1,0 0 1,1-2-1,6-17-9856</inkml:trace>
  <inkml:trace contextRef="#ctx0" brushRef="#br0" timeOffset="4378.28">3519 89 11258,'0'0'5280,"-1"12"-4581,-1 17-93,1 1 0,1 0 0,2 0 0,1 0 0,8 35-1,-7-49-420,24 80 622,-24-87-545,0 1 0,0-1 1,1 0-1,0 0 0,1 0 0,0-1 0,10 12 0,-15-19-229,0 0-1,0 0 1,0 0 0,0 0 0,0 0-1,0 0 1,1 0 0,-1-1-1,0 1 1,0 0 0,1-1-1,-1 1 1,1-1 0,-1 1-1,0-1 1,1 0 0,-1 0-1,1 1 1,-1-1 0,1 0 0,-1 0-1,1 0 1,-1-1 0,1 1-1,-1 0 1,1-1 0,1 0-1,0 0 16,1-1 0,-1 0-1,0-1 1,0 1-1,-1-1 1,1 1 0,0-1-1,-1 0 1,1 0 0,2-5-1,4-6-349,-1-1 0,-1 0 0,10-30 0,-8-19-1628,-8 59 1576,-1 20 341,0 1 168,0-9-113,0-1-1,1 1 1,0 0 0,0 0-1,1-1 1,-1 1 0,1-1-1,1 1 1,0-1 0,-1 0-1,2 0 1,-1 0 0,1 0-1,0-1 1,0 1 0,0-1-1,1 0 1,9 8 0,-10-11-20,-1 1 1,1-1-1,0 0 1,0 0-1,0 0 1,0-1-1,0 0 1,1 1 0,-1-1-1,0-1 1,0 1-1,1 0 1,-1-1-1,1 0 1,-1 0-1,0-1 1,1 1 0,-1-1-1,0 0 1,1 0-1,-1 0 1,0-1-1,0 1 1,0-1 0,0 0-1,0 0 1,0 0-1,-1-1 1,7-5-1,-3 2-29,0-1 0,0 0 0,-1 0 0,0 0 0,-1-1 0,1 0 0,-1 0 0,6-15 0,-9 21 8,-1-1 1,0 1-1,0-1 1,0 1-1,0-1 1,0 0-1,-1 1 0,1-1 1,-1 0-1,1 1 1,-1-1-1,0 0 1,0 0-1,-1 1 1,1-1-1,0 0 0,-1 1 1,0-1-1,1 0 1,-1 1-1,0-1 1,0 1-1,-1-1 0,1 1 1,0-1-1,-1 1 1,0 0-1,1 0 1,-1 0-1,0 0 0,0 0 1,0 0-1,-5-3 1,6 4 16,-1 0 0,1 0 0,-1 0 0,1 1 1,-1-1-1,0 0 0,1 1 0,-1-1 0,0 1 0,0-1 1,1 1-1,-1 0 0,0 0 0,0 0 0,0 0 0,1 0 1,-1 0-1,0 0 0,0 0 0,1 1 0,-1-1 0,0 1 1,1-1-1,-1 1 0,-3 2 0,3-1 2,0 0-1,-1 1 1,1-1 0,0 1 0,0-1-1,1 1 1,-1 0 0,0 0-1,1 0 1,0 0 0,0 0-1,-2 7 1,0 5 62,0 0 0,1 1 0,1-1-1,2 29 1,-1-41-84,0 0 0,1 1 0,0-1 0,0 0 0,0 1 0,0-1-1,0 0 1,0 0 0,1 0 0,0 0 0,0 0 0,0 0 0,0 0 0,0-1 0,0 1-1,1-1 1,-1 0 0,1 1 0,-1-1 0,7 3 0,-8-4 5,1-1 0,0 1 0,0 0-1,0-1 1,-1 1 0,1-1 0,0 0 0,0 0 0,0 1 0,0-1 0,0 0 0,0-1-1,0 1 1,0 0 0,-1 0 0,1-1 0,0 0 0,0 1 0,0-1 0,-1 0 0,1 0-1,0 1 1,0-1 0,-1-1 0,1 1 0,-1 0 0,1 0 0,-1-1 0,0 1-1,1 0 1,-1-1 0,0 1 0,0-1 0,0 0 0,0 1 0,0-1 0,0-3 0,6-10-78,-1-1 0,-1 1 0,6-29 0,-9 31-111,1 1 1,1-1 0,-1 1 0,2 0 0,0 0-1,0 0 1,11-16 0,-15 27 165,0-1 1,-1 1-1,1 0 1,0 0-1,0 0 1,0 0-1,0 0 1,0 0-1,0 0 1,0 0-1,1 0 1,-1 1-1,0-1 0,0 0 1,1 1-1,-1-1 1,0 1-1,1-1 1,-1 1-1,0 0 1,1 0-1,-1 0 1,1-1-1,-1 1 1,0 0-1,1 1 1,-1-1-1,2 0 1,0 1 10,0 1 0,-1-1 0,1 1 0,-1 0 0,1-1 0,-1 1 0,0 0 0,1 1 0,-1-1 0,0 0 1,-1 0-1,4 5 0,2 4 28,-1 1 1,1 0 0,-2 1-1,8 22 1,-11-25 365,0-1 1,-1 1 0,-1-1 0,1 13 883,1-59 951,0 29-2422,1 0 1,0 1-1,1-1 1,-1 1 0,1 0-1,1 0 1,-1 0-1,1 0 1,7-7 0,-9 11 103,0 0 1,0 0 0,0 0 0,0 1 0,0-1 0,1 1-1,-1-1 1,1 1 0,-1 0 0,1 0 0,0 1 0,0-1 0,0 1-1,0 0 1,0 0 0,0 0 0,0 1 0,0-1 0,1 1-1,3 0 1,-5 1 93,0 0 0,0 0 0,0 1 0,0-1 0,0 1 0,-1-1 0,1 1 0,-1 0-1,1 0 1,-1 0 0,1 1 0,-1-1 0,0 0 0,3 5 0,28 47 264,-19-30 9,53 64-149,-67-88-193,0 0-1,0 0 0,-1 0 0,1 0 1,0 0-1,0 0 0,0 0 0,0 0 1,-1 0-1,1 0 0,0 0 0,0 0 1,0 0-1,0 0 0,-1 0 0,1 0 1,0 0-1,0 0 0,0 0 0,0 0 0,-1 0 1,1 1-1,0-1 0,0 0 0,0 0 1,0 0-1,0 0 0,-1 0 0,1 0 1,0 1-1,0-1 0,0 0 0,0 0 1,0 0-1,0 0 0,0 0 0,0 1 1,0-1-1,0 0 0,0 0 0,-1 0 1,1 0-1,0 1 0,0-1 0,0 0 1,0 0-1,0 0 0,0 0 0,0 1 0,1-1 1,-1 0-1,0 0 0,0 0 0,0 1 1,0-1-1,0 0 0,0 0 0,0 0 1,0 0-1,0 0 0,0 1 0,0-1 1,1 0-1,-1 0 0,0 0 0,0 0 1,-16-3-5604,-6-5-6971</inkml:trace>
  <inkml:trace contextRef="#ctx0" brushRef="#br0" timeOffset="4807.08">3500 237 18508,'0'0'1528,"69"-7"-2264,-2 0 560,19-2-192,-10 2-2217,-17 0-3840</inkml:trace>
  <inkml:trace contextRef="#ctx0" brushRef="#br0" timeOffset="4808.08">3874 165 13771,'0'0'104</inkml:trace>
  <inkml:trace contextRef="#ctx0" brushRef="#br0" timeOffset="7056.95">4855 289 12083,'0'0'6272,"3"10"-6167,33 105 248,2-2 2137,33 176 0,-77-294 1426,-21-27-3196,16 13-779,1-1-1,0 0 1,2 0 0,0-1 0,1 0 0,1 0 0,-5-38 0,4 2-1410,2-98-1,5 147 1202,0 1 0,0-1 0,1 1 0,0-1 1,1 1-1,-1-1 0,1 1 0,1 0 0,3-8 0,-4 12 188,0 0 1,0 1-1,0-1 1,0 0 0,0 1-1,1 0 1,-1-1-1,1 1 1,0 0-1,0 1 1,0-1 0,0 0-1,0 1 1,0-1-1,0 1 1,0 0 0,0 0-1,1 0 1,-1 1-1,0-1 1,1 1-1,3 0 1,2 0 63,1 1 0,-1 0-1,0 0 1,0 1 0,0 0 0,0 0 0,0 1-1,-1 1 1,1-1 0,-1 1 0,0 1-1,0 0 1,0 0 0,-1 0 0,1 1 0,-1 0-1,7 8 1,-9-9 25,0 1 0,0-1 0,0 1 1,-1 0-1,0 0 0,0 0 0,0 0 0,-1 1 0,0 0 0,-1-1 0,1 1 0,-1 0 0,0 0 0,-1 0 1,0 1-1,0-1 0,-1 0 0,1 1 0,-2-1 0,1 0 0,-1 0 0,-2 10 0,1-12 25,1-1 0,-1 0 0,-1 0 0,1 0 0,-1 0 0,1 0 1,-1 0-1,0-1 0,-1 1 0,1-1 0,0 0 0,-1 0 0,0 0 0,0-1 0,1 1 0,-7 2 0,2-2 32,1 0 1,0 0-1,0-1 1,-1 0 0,1 0-1,-1 0 1,0-1-1,-15 0 1,22-1-91,0 0 0,1 0 1,-1 0-1,0 0 0,0 0 0,0-1 1,0 1-1,1 0 0,-1-1 0,0 1 1,0 0-1,1-1 0,-1 1 0,0-1 1,1 1-1,-1-1 0,0 1 0,1-1 0,-1 1 1,1-1-1,-1 0 0,1 1 0,-1-1 1,1 0-1,-1 1 0,1-1 0,0 0 1,0 0-1,-1 0 0,1 1 0,0-2 1,-1-29-3902,1 23 2121,2-20-4783</inkml:trace>
  <inkml:trace contextRef="#ctx0" brushRef="#br0" timeOffset="8319.9">5409 298 8266,'0'0'6204,"-11"-3"-4425,-37-9 65,45 11-1743,0 1-1,-1 0 0,1 0 1,0 0-1,0 0 1,0 1-1,0-1 0,0 1 1,-1 0-1,1 0 1,0 0-1,1 0 0,-1 1 1,0-1-1,0 1 1,0-1-1,1 1 0,-1 0 1,1 0-1,0 0 1,-1 1-1,1-1 0,0 0 1,0 1-1,1-1 1,-1 1-1,0 0 0,-1 3 1,-1 3 102,0 0 0,0 0 0,1 0 0,0 0 0,0 0 0,1 1 0,-1 12 0,2-16-142,1 0 0,-1 0 0,2 0 0,-1 0 0,1 0 0,-1 0 0,2 0 1,-1-1-1,1 1 0,3 7 0,-4-11-47,0 0-1,0-1 1,0 1 0,1 0 0,-1-1-1,0 1 1,1-1 0,0 0 0,-1 1 0,1-1-1,0 0 1,-1 0 0,1 0 0,0 0-1,0-1 1,0 1 0,0 0 0,0-1-1,0 1 1,0-1 0,0 0 0,0 0 0,0 0-1,0 0 1,0 0 0,0 0 0,0 0-1,0-1 1,0 1 0,0-1 0,0 1 0,0-1-1,4-2 1,0 1-10,0-1-1,-1 0 1,1 0-1,-1-1 1,0 0-1,0 0 1,0 0-1,0-1 1,-1 1-1,1-1 1,-1 0-1,0 0 1,-1-1-1,0 1 1,1-1-1,3-10 1,-3 7-113,-1 0 0,0-1-1,0 1 1,-1 0 0,0-1 0,-1 0-1,0 1 1,0-1 0,-1 0 0,-2-14 0,-3 6-78,0 21-13,1 30 61,5-21 207,0-1 1,1 0-1,1 1 0,0-1 0,0-1 1,1 1-1,1 0 0,-1-1 1,2 0-1,-1 0 0,1 0 0,1-1 1,0 0-1,16 16 0,-23-24-56,1-1 0,-1 1 0,1 0 0,-1-1-1,1 1 1,0-1 0,-1 1 0,1 0 0,0-1-1,0 0 1,-1 1 0,1-1 0,0 1 0,0-1-1,0 0 1,0 0 0,-1 1 0,1-1 0,0 0-1,0 0 1,0 0 0,0 0 0,0 0 0,0 0 0,0 0-1,-1-1 1,1 1 0,0 0 0,0 0 0,0-1-1,0 1 1,-1 0 0,1-1 0,0 1 0,0-1-1,-1 1 1,1-1 0,0 1 0,-1-1 0,1 1-1,0-1 1,-1 0 0,1 0 0,-1 1 0,1-1 0,-1 0-1,1 0 1,-1 1 0,0-1 0,1 0 0,-1 0-1,0 0 1,0 0 0,0 1 0,0-1 0,1 0-1,-1 0 1,0 0 0,-1-1 0,5-62 105,-4 55-177,-1-21-36,0 17-183,0-1 0,1 1 0,1 0-1,0 0 1,5-21 0,-6 32 244,1 0-1,0-1 1,0 1-1,0 0 1,0 0 0,0 0-1,1 0 1,-1 0-1,1 0 1,-1 0-1,1 0 1,0 0 0,-1 1-1,1-1 1,0 0-1,0 1 1,0 0-1,0 0 1,0-1 0,1 1-1,-1 0 1,0 1-1,1-1 1,-1 0-1,0 1 1,1-1 0,-1 1-1,1 0 1,-1 0-1,0 0 1,1 0-1,-1 0 1,1 0 0,-1 1-1,5 1 1,-1-1 34,0 1 0,0 0 1,0 1-1,0 0 0,0 0 0,-1 0 0,0 0 1,1 1-1,-1 0 0,0 0 0,-1 0 1,1 1-1,-1 0 0,0-1 0,0 2 1,0-1-1,-1 0 0,6 12 0,-5-8 50,0 0 0,0 0 0,-1 0-1,0 1 1,-1-1 0,0 1 0,0 0 0,-1-1-1,0 1 1,-1 0 0,-1 17 0,0-24-15,0 0 0,0 1 0,0-1 0,-1 0 0,1 0 0,-1 1 0,0-1 0,0 0 1,0-1-1,0 1 0,0 0 0,-3 2 0,4-3 17,-1-1 1,1 0-1,-1 1 0,0-1 0,1 0 1,-1 0-1,0 0 0,0 0 0,0 0 1,0 0-1,0 0 0,0-1 0,0 1 1,0-1-1,0 1 0,0-1 0,0 0 1,0 0-1,0 0 0,0 0 0,-4-1 1,5 0-41,-1 0 0,1 0 0,0 0 0,0 0 1,0 0-1,0 0 0,0 0 0,0-1 1,0 1-1,0 0 0,1-1 0,-1 1 1,0 0-1,1-1 0,-1 1 0,1-1 0,-1 1 1,1-1-1,0 1 0,0-1 0,0 0 1,0 1-1,0-1 0,0 1 0,0-3 0,6-40-506,-3 37 372,0 1 0,1 0 0,-1 0 0,1 0 0,0 0 0,1 1 0,0 0 0,0 0 0,0 0 1,0 0-1,12-7 0,26-26 4,-41 35 130,0-1 1,0 1-1,0 0 1,-1 0-1,0-1 0,0 1 1,0-1-1,0 1 1,0-1-1,-1 1 0,1-1 1,-1-4-1,7-26 556,-7 33-570,1 1 0,-1 0 0,1 0 0,-1 0 0,1 0 1,-1 0-1,1 0 0,-1 0 0,1 0 0,-1 0 0,0 0 0,1 0 1,-1 0-1,1 1 0,-1-1 0,1 0 0,-1 0 0,1 0 0,-1 1 1,0-1-1,1 0 0,-1 0 0,0 1 0,1-1 0,-1 0 0,0 1 0,1-1 1,-1 0-1,0 1 0,1-1 0,-1 1 0,0 0 0,17 16-71,-15-14 87,73 65-3,-54-51-11,-1 1 0,29 32 1,-48-49-22,0 0 1,-1 0 0,1 0 0,0-1 0,0 1-1,0 0 1,-1 0 0,1 0 0,0 0-1,-1 0 1,1 1 0,-1-1 0,1 0-1,-1 0 1,1 0 0,-1 0 0,0 1 0,0-1-1,0 0 1,0 0 0,0 0 0,0 1-1,0-1 1,0 0 0,0 0 0,0 1-1,-1-1 1,1 0 0,0 0 0,-1 0 0,1 0-1,-1 0 1,1 1 0,-1-1 0,0 0-1,1 0 1,-1 0 0,0-1 0,0 1-1,0 0 1,0 0 0,0 0 0,0 0 0,0-1-1,0 1 1,0-1 0,0 1 0,0-1-1,0 1 1,0-1 0,-1 1 0,1-1-1,0 0 1,0 0 0,-2 1 0,-10 1-147,-1 1 0,1-1 0,-27-1 0,33 0 59,-4-1-108,-36 1-139,46-1 349,0 1-1,-1-1 1,1 0 0,0 0 0,0 0 0,0 0 0,0-1 0,0 1 0,-1 0 0,1 0 0,0-1 0,0 1 0,0-1 0,0 1 0,0-1 0,0 1 0,0-1 0,0 0 0,0 1 0,0-1 0,0 0 0,1 0 0,-1 1 0,0-1 0,0 0-1,1 0 1,-1 0 0,0-1 0,1 0 1,0 1-1,1-1 0,-1 1 0,1-1 1,-1 1-1,1-1 0,0 1 1,0 0-1,-1 0 0,1-1 0,0 1 1,0 0-1,0 0 0,0 0 0,1 0 1,-1 0-1,0 0 0,0 0 0,1 0 1,-1 1-1,3-2 0,36-16-77,-32 15 79,38-13 11,51-11 0,-67 20 3,1-1 1,-1-1-1,-1-2 0,0 0 1,36-22-1,-64 33 46,1-1 0,-1 0 0,0 1 0,1-1 0,-1 0 0,0 0 0,1 0 0,-1 0 0,0-1 0,0 1 0,0 0 0,0 0 0,0-1-1,0 1 1,-1 0 0,1-1 0,0 1 0,-1-1 0,1 1 0,0-3 0,-1 3-8,-1 0 0,1 0 0,0 0 0,-1 0 0,1 0 0,-1 1-1,1-1 1,-1 0 0,1 0 0,-1 0 0,0 1 0,1-1 0,-1 0 0,0 1 0,0-1-1,1 1 1,-1-1 0,0 1 0,0-1 0,0 1 0,0-1 0,0 1 0,-1-1 0,-4-1 68,0 1-1,0-1 1,0 1 0,-1 0 0,1 1 0,0-1 0,0 1 0,0 0 0,-8 2 0,10-1-23,0 0 0,1 1-1,-1-1 1,0 1 0,1 0 0,-1 0 0,1 1 0,0-1 0,-1 1 0,1-1 0,0 1 0,1 0 0,-1 0-1,0 0 1,1 1 0,0-1 0,0 1 0,0-1 0,0 1 0,0 0 0,1-1 0,-1 1 0,1 0-1,0 0 1,1 0 0,-2 6 0,2-4-29,-1-1 1,1 0-1,0 0 0,0 1 1,0-1-1,1 0 0,0 0 0,0 0 1,0 1-1,0-1 0,1 0 0,0 0 1,0-1-1,1 1 0,-1 0 1,1-1-1,0 1 0,0-1 0,0 0 1,7 6-1,4-1-517,0 0 1,1-1-1,1 0 1,-1-2-1,1 1 1,0-2-1,1 0 0,-1-1 1,20 2-1,23 4-5870</inkml:trace>
  <inkml:trace contextRef="#ctx0" brushRef="#br0" timeOffset="9487.93">590 1370 10626,'0'0'6768,"-5"-9"-4958,1 2-1591,0 0-1,-1 1 0,0 0 1,0 0-1,0 0 1,-1 0-1,-10-7 0,13 11-146,0 0-1,0 0 1,0 0 0,0 1-1,0-1 1,-1 1-1,1 0 1,0 0-1,-1 0 1,1 0 0,-1 1-1,1-1 1,-1 1-1,0 0 1,1 0-1,-1 0 1,1 0-1,-1 1 1,1 0 0,-1-1-1,1 1 1,0 0-1,-7 3 1,3 1-26,1-1 1,-1 1 0,1 0-1,0 0 1,0 0-1,1 1 1,0 0-1,0 1 1,0-1-1,1 1 1,0-1 0,0 1-1,0 1 1,1-1-1,0 0 1,-2 9-1,1-2-28,1 0 0,0 0 0,0 0 0,2 0 0,-1 0 0,2 1 0,0-1 0,3 17 0,-3-28-10,0 0 0,0 0 0,0 0 0,1-1 0,0 1 0,-1 0 0,1 0 0,0 0 0,0-1 0,1 1 0,-1-1 0,1 1-1,-1-1 1,1 1 0,0-1 0,0 0 0,0 0 0,0 0 0,0 0 0,0 0 0,0 0 0,1 0 0,-1-1 0,1 1 0,-1-1 0,1 0-1,0 0 1,-1 0 0,1 0 0,0 0 0,0-1 0,0 1 0,0-1 0,0 0 0,-1 0 0,1 0 0,6 0 0,-3-2 18,1 1 1,0-1-1,-1 0 0,1-1 1,-1 1-1,0-1 1,0-1-1,0 1 1,0-1-1,0 0 0,-1 0 1,0-1-1,1 1 1,-2-1-1,6-6 1,-3 0-14,0 0 1,-1-1 0,0 0 0,0 1 0,-1-2-1,-1 1 1,0-1 0,-1 1 0,0-1-1,-1 0 1,-1 0 0,0 0 0,0 0 0,-1 0-1,-3-21 1,-1 13-107,1-1 0,-2 1-1,-1 0 1,-1 1 0,-1-1 0,0 1-1,-1 1 1,-21-32 0,35 92-19,3-15 211,48 152 633,-47-155-561,1-1 1,0 0-1,2-1 0,0-1 0,24 31 1,-32-46-131,0-1 1,0 0 0,0 0-1,0-1 1,0 1 0,1-1-1,-1 0 1,1 0-1,0 0 1,0-1 0,0 1-1,0-1 1,1-1 0,-1 1-1,1-1 1,-1 0 0,1 0-1,-1 0 1,1-1-1,-1 0 1,1 0 0,0 0-1,-1-1 1,1 0 0,-1 0-1,1 0 1,-1-1-1,0 0 1,1 0 0,5-3-1,-5 1-54,0 1-1,0-1 0,-1 0 1,0-1-1,1 1 1,-1-1-1,-1 0 0,1 0 1,-1-1-1,0 1 0,0-1 1,0 0-1,-1 0 0,0 0 1,0 0-1,-1-1 0,0 1 1,0-1-1,0 0 1,-1 0-1,0 1 0,0-1 1,-1 0-1,0-9 0,-1 12-11,1 0-1,-1 0 0,0 1 0,-1-1 1,1 1-1,-1-1 0,1 1 0,-1-1 0,0 1 1,-1 0-1,1 0 0,0 0 0,-1 0 1,0 0-1,1 1 0,-1-1 0,0 1 1,0-1-1,-1 1 0,1 0 0,0 1 1,-1-1-1,1 0 0,-1 1 0,0 0 1,1 0-1,-1 0 0,0 0 0,0 1 1,1-1-1,-1 1 0,0 0 0,0 0 1,-7 2-1,9-2 22,1 0 0,0 0 0,0 1 0,-1-1 0,1 1 0,0-1 0,0 1 0,0-1 0,-1 1-1,1 0 1,0-1 0,0 1 0,0 0 0,0 0 0,0 0 0,0 0 0,1 0 0,-1 0 0,0 0 0,0 0 0,1 1 0,-1 0 0,-7 36 155,8-28-43,0 0 0,1 0 0,0 0 0,1-1 0,4 17 1,-4-20-99,1 0 1,0 0 0,0-1-1,0 1 1,0-1 0,1 1 0,0-1-1,0 0 1,1-1 0,-1 1-1,1-1 1,0 0 0,0 0-1,0 0 1,1-1 0,-1 0 0,1 0-1,0 0 1,0-1 0,0 0-1,9 2 1,8 0-923,-1 0 0,1-2 0,0-1 0,36-3 1,-56 2 714,61-4-7221</inkml:trace>
  <inkml:trace contextRef="#ctx0" brushRef="#br0" timeOffset="9959.69">1504 1494 11626,'0'0'9981,"11"-12"-9055,13-12-582,-2-1 0,-1-2 1,-2 0-1,0-1 0,20-41 1,-29 44-263,-1 0-1,8-40 1,-15 57-51,0-1-1,-1 1 0,0-1 1,0 1-1,-1-1 0,0 0 1,-1 1-1,0-1 0,0 1 0,-1-1 1,-5-14-1,7 23-20,0 0 1,0 1-1,0-1 0,1 0 1,-1 0-1,0 0 1,0 0-1,0 0 0,0 0 1,0 0-1,0 1 0,0-1 1,0 0-1,0 0 0,0 0 1,0 0-1,0 0 0,0 0 1,0 1-1,0-1 0,0 0 1,0 0-1,0 0 0,0 0 1,-1 0-1,1 0 1,0 0-1,0 1 0,0-1 1,0 0-1,0 0 0,0 0 1,0 0-1,0 0 0,0 0 1,0 0-1,-1 0 0,1 0 1,0 0-1,0 1 0,0-1 1,0 0-1,0 0 1,0 0-1,0 0 0,-1 0 1,1 0-1,0 0 0,0 0 1,0 0-1,0 0 0,0 0 1,0 0-1,-1 0 0,1 0 1,0 0-1,0 0 0,0 0 1,0 0-1,0 0 0,-1-1 1,-1 24 97,1 29-31,9 31 516,4-1 1,26 92-1,-36-200-2825,-1-1-3307,-1-2-2807</inkml:trace>
  <inkml:trace contextRef="#ctx0" brushRef="#br0" timeOffset="10352.83">1877 1095 13539,'0'0'7564,"1"11"-6665,0-3-825,1 0-1,-1-1 1,1 1-1,0 0 1,1-1-1,0 1 1,0-1-1,1 0 1,0 0-1,0 0 1,0-1 0,1 1-1,11 11 1,54 43 576,-53-47-472,0 0 0,-1 0 0,0 2 0,-2 0 0,17 22 1,-30-37-155,0 1 0,0 0-1,0 0 1,0-1 0,0 1 0,0 0 0,0 0 0,0 0 0,-1 0 0,1 0 0,-1 0 0,0 0 0,1 1 0,-1-1 0,0 0 0,0 0 0,-1 0 0,1 0 0,0 0 0,-1 0 0,1 0 0,-1 0-1,1 0 1,-1 0 0,0 0 0,0 0 0,0 0 0,0 0 0,0-1 0,0 1 0,-1 0 0,1-1 0,-1 1 0,1-1 0,-1 1 0,1-1 0,-1 0 0,0 0 0,-3 2 0,1-1-17,0 0 0,0-1 0,0 1 0,0-1 0,0 0 0,-1 0 0,1 0 1,0-1-1,-1 1 0,1-1 0,0 0 0,-1 0 0,1-1 0,0 1 0,-1-1 0,1 0 1,0 0-1,0-1 0,-6-2 0,-24-24-2040,14 1-2058,0-5-3225</inkml:trace>
  <inkml:trace contextRef="#ctx0" brushRef="#br0" timeOffset="10719.96">1880 1104 13019,'0'0'3200,"80"-3"-2903,-18-5 191,23-2-488,6 1-40,-21 3-2681,-18 3-4737</inkml:trace>
  <inkml:trace contextRef="#ctx0" brushRef="#br0" timeOffset="11123.42">2769 1302 12187,'0'0'8864,"-11"-9"-7286,-36-25-395,45 33-1148,1 0 1,-1 0-1,1 1 0,-1-1 1,1 0-1,-1 1 1,1-1-1,-1 1 0,0 0 1,1 0-1,-1-1 1,0 1-1,1 0 0,-1 0 1,0 0-1,1 1 1,-1-1-1,0 0 0,1 1 1,-1-1-1,1 1 1,-1-1-1,1 1 0,-1 0 1,1-1-1,-1 1 1,1 0-1,-1 0 1,-1 2-1,-2 2-10,1-1 1,0 1 0,0 0-1,1 1 1,-6 8-1,7-10 43,-3 6-25,0-1 1,1 1 0,1-1 0,0 1-1,0 1 1,-2 16 0,4-24-42,1 0 1,0-1-1,0 1 1,0 0 0,0 0-1,0-1 1,1 1-1,-1 0 1,1-1 0,0 1-1,0 0 1,0-1-1,1 4 1,-1-5 1,1 0 0,-1 0 1,0 0-1,0 1 0,0-1 0,1 0 1,-1-1-1,0 1 0,1 0 0,-1 0 0,1 0 1,-1-1-1,1 1 0,-1-1 0,1 1 1,0-1-1,-1 0 0,1 0 0,-1 0 1,1 1-1,0-1 0,-1-1 0,1 1 1,1 0-1,0-1 7,1 0 0,-1 1-1,0-1 1,0 0 0,-1-1 0,1 1 0,0 0 0,0-1 0,-1 0-1,1 0 1,0 0 0,-1 0 0,0 0 0,1 0 0,-1 0 0,0-1-1,0 1 1,-1-1 0,1 1 0,0-1 0,1-5 0,0 2-12,0-1 0,0 0 1,-1 0-1,0 0 1,-1 0-1,1-1 0,-1 1 1,0-9-1,44 68-322,-41-47 208,0 0-1,0 0 0,1 0 1,-1-1-1,1 0 0,0 0 1,1 0-1,-1 0 0,1-1 1,-1 0-1,1 0 0,0-1 0,0 1 1,0-1-1,1-1 0,-1 1 1,0-1-1,1 0 0,6 0 1,6-1-4277</inkml:trace>
  <inkml:trace contextRef="#ctx0" brushRef="#br0" timeOffset="11124.42">2572 1019 17412,'0'0'2456,"84"24"-2456,-34-10-2104,3 0-2833</inkml:trace>
  <inkml:trace contextRef="#ctx0" brushRef="#br0" timeOffset="11625.59">3348 1081 6793,'0'0'9607,"-10"-10"-8626,-31-30 9,40 39-948,1 0 1,-1 0 0,0 0 0,0 0 0,0 1 0,1-1-1,-1 0 1,0 0 0,1 0 0,-1-1 0,1 1 0,-1 0-1,1 0 1,0 0 0,-1 0 0,1 0 0,0-1 0,0 1-1,0 0 1,0 0 0,0 0 0,0-1 0,0 1 0,0 0 0,0 0-1,1 0 1,-1 0 0,0-1 0,1 1 0,-1 0 0,1 0-1,-1 0 1,1 0 0,0 0 0,-1 0 0,1 0 0,0 0-1,0 0 1,0 1 0,0-1 0,0 0 0,-1 0 0,1 1-1,1-1 1,-1 0 0,1 0 0,3-1 4,1 0 0,-1-1 0,0 2 0,1-1 0,0 1 0,9-2-1,-12 3 9,1 0 0,-1 0-1,0 0 1,1 0 0,-1 0-1,0 1 1,0-1 0,1 1-1,-1 0 1,0 0 0,0 0-1,0 0 1,0 1 0,0-1-1,0 1 1,0 0 0,0 0-1,-1 0 1,3 3 0,-1-1 1,-1 0-1,0 0 1,0 1 0,0-1 0,-1 1-1,0 0 1,0-1 0,0 1 0,0 0 0,-1 0-1,1 7 1,0 3-2,-1 0 0,0 0-1,-1 0 1,-1 0 0,0 0-1,-1 0 1,-7 28 0,0-21-19,-1 1 0,-1-1 0,-1-1-1,0 0 1,-2 0 0,-1-2 0,-32 35 0,43-49-21,-10 20 193,14-25-204,0 1 0,0-1-1,0 1 1,0-1 0,0 1-1,0-1 1,0 1 0,0-1-1,0 1 1,0-1-1,1 1 1,-1-1 0,0 1-1,0-1 1,1 1 0,-1-1-1,0 1 1,1-1 0,-1 0-1,0 1 1,1-1 0,-1 0-1,0 1 1,1-1 0,-1 0-1,1 1 1,-1-1 0,1 0-1,5 2 10,-1-1 0,0 0 0,1 0 0,-1-1 0,0 1 0,11-2 0,-7 1 30,222-4 71,-220 2-1564,-9-6-3842,-2-1-2010</inkml:trace>
  <inkml:trace contextRef="#ctx0" brushRef="#br0" timeOffset="12336.12">3884 1292 9818,'0'0'4064,"0"9"-2603,1 11-1932,2 29 6269,0-29-137,-2-60-4223,-1 30-1741,1-1 1,1 1-1,-1 0 0,2 0 1,-1 1-1,1-1 1,7-14-1,-9 21 178,0 0-1,1 0 0,-1 0 1,1 0-1,0 0 1,0 0-1,0 0 0,0 1 1,0-1-1,1 1 0,-1-1 1,1 1-1,0 0 1,-1 0-1,1 0 0,0 1 1,0-1-1,0 0 0,1 1 1,-1 0-1,0 0 1,0 0-1,1 0 0,-1 1 1,6-1-1,-5 2 121,-1 0 0,0 0 0,0 0 0,0 0 0,-1 1-1,1 0 1,0-1 0,0 1 0,-1 0 0,1 0 0,-1 1 0,0-1 0,1 0 0,-1 1-1,0 0 1,-1-1 0,1 1 0,0 0 0,-1 0 0,0 0 0,3 5 0,2 9 144,0-1 1,6 28 0,-9-27 426,0-1 0,-2 1 0,0 19 0,-8-43 2444,-2-15-3063,7 12-205,1-1 0,0 1 0,1 0 0,0-1-1,0 1 1,1-1 0,0 1 0,1 0 0,0 0 0,1 0 0,0 0 0,1 0 0,0 1 0,0-1-1,1 1 1,9-13 0,-13 21 237,0 0-1,-1 0 1,1 0-1,0 0 1,0 1-1,1-1 0,-1 0 1,0 1-1,0-1 1,0 1-1,0-1 1,0 1-1,1 0 0,-1-1 1,0 1-1,0 0 1,1 0-1,-1 0 1,0 0-1,0 0 1,1 0-1,-1 0 0,0 0 1,0 1-1,1-1 1,-1 0-1,0 1 1,0-1-1,0 1 1,0-1-1,1 1 0,-1 0 1,0-1-1,0 1 1,0 0-1,0 0 1,-1 0-1,1 0 1,0 0-1,0 0 0,0 0 1,1 2-1,35 52 261,-33-48-238,11 22-157,21 28 1037,-33-54-1252,0 0 0,-1 0 0,1-1 0,0 1-1,1-1 1,-1 0 0,0 0 0,1 0 0,-1 0 0,1 0 0,-1-1 0,1 0-1,0 1 1,7 0 0,9-1-4551</inkml:trace>
  <inkml:trace contextRef="#ctx0" brushRef="#br0" timeOffset="12837.42">4479 1221 4121,'0'0'9603,"-12"-4"-8112,2 1-1018,0 0 1,0 0-1,-1 1 0,1 0 0,-1 1 1,-16-1-1,24 2-380,-1 1 0,1-1 0,0 0 0,0 1 0,0 0 0,0-1 0,0 1 0,0 1 0,0-1 0,0 0 0,0 1 0,1-1 0,-1 1 0,0 0 0,1 0 0,0 0 0,-1 0 0,1 0 0,0 1 0,0-1 0,0 1 0,0-1 0,1 1 0,-1 0 0,1-1 0,-1 1 0,1 0 1,0 0-1,0 0 0,0 0 0,0 6 0,0-7-59,1 1 1,-1-1-1,1 1 1,0-1-1,0 1 1,0-1-1,0 1 1,0-1-1,0 1 0,1-1 1,-1 1-1,1-1 1,0 1-1,0-1 1,-1 0-1,2 1 1,-1-1-1,0 0 1,0 0-1,1 0 1,-1 0-1,1 0 1,2 3-1,-1-3-18,0-1 0,0 1 0,0 0-1,0-1 1,0 1 0,0-1 0,1 0-1,-1 0 1,0-1 0,1 1 0,-1-1-1,0 1 1,1-1 0,-1 0 0,6-1-1,-5 1-10,0 0-1,0-1 1,0 1 0,0-1-1,0 0 1,-1 0-1,1-1 1,0 1-1,-1-1 1,1 1-1,-1-1 1,1 0 0,-1-1-1,0 1 1,0-1-1,0 1 1,0-1-1,0 0 1,-1 0-1,1 0 1,-1 0 0,0-1-1,0 1 1,0 0-1,0-1 1,-1 0-1,1 1 1,-1-1 0,0 0-1,0 0 1,0-7-1,2 27-9,0 0 0,1 0-1,0 0 1,1-1 0,1 0-1,13 25 1,-9-20-15,0 1 0,-2 0 0,-1 1 0,0-1 0,6 41 0,-12-55 28,-1 1 0,0-1 1,0 1-1,-1-1 0,1 1 1,-2-1-1,1 0 1,-1 1-1,0-1 0,-1 0 1,1 0-1,-6 8 0,5-10 1,-1 0 0,0 0 1,0 0-1,-1-1 0,1 0 0,-1 0 0,0 0 0,0 0 1,0-1-1,0 0 0,-1 0 0,1 0 0,-1-1 0,0 0 0,-7 2 1,6-2 107,0 0 0,-1 0 1,1-1-1,0 0 1,-1 0-1,1-1 0,-1 0 1,1 0-1,-13-2 1,17 1-67,0 0 1,1 0 0,-1 0 0,1 0 0,-1 0 0,1-1 0,-1 1-1,1-1 1,0 1 0,0-1 0,0 0 0,0 0 0,0 0 0,0 0-1,0 0 1,1-1 0,-1 1 0,1-1 0,-1 1 0,1-1 0,0 1-1,0-1 1,0 1 0,1-1 0,-1 0 0,1 0 0,-1 1 0,1-5-1,-1 0-213,1 0 0,0 0 0,0 0-1,1 0 1,0-1 0,0 1 0,1 0-1,-1 1 1,2-1 0,-1 0 0,6-9-1,2-2-1775,1 0 0,21-25 0,-24 32 620,18-22-3273</inkml:trace>
  <inkml:trace contextRef="#ctx0" brushRef="#br0" timeOffset="13214.94">4572 989 6449,'0'0'11843,"19"70"-10659,-6-35 945,1 4-713,1 4-464,-2 1-376,-3 1-280,-2-4-88,-4-5-40,-4-5-160,0-7 0,0-5-8,-1-6-448,-7-12-1776,2-1-3145</inkml:trace>
  <inkml:trace contextRef="#ctx0" brushRef="#br0" timeOffset="13601.83">4831 1015 13435,'0'0'1351,"2"9"-683,7 43 810,0-10-5,-1 1-1,-3 0 0,-1 1 0,-5 77 0,1-120-1428,1 0 0,-1 0 1,0 0-1,0 0 0,1 0 0,-1 0 0,1 0 0,-1 0 0,1 0 1,-1 0-1,1 0 0,-1 0 0,1 0 0,0-1 0,0 1 0,-1 0 1,1 0-1,0-1 0,0 1 0,0-1 0,0 1 0,0-1 0,-1 1 1,1-1-1,0 1 0,0-1 0,0 0 0,0 1 0,1-1 0,-1 0 1,0 0-1,0 0 0,0 0 0,0 0 0,0 0 0,1 0 0,51-2-74,-43 1 77,21-2-1292,60-14 0,-12-4-5779,-43 11-659</inkml:trace>
  <inkml:trace contextRef="#ctx0" brushRef="#br0" timeOffset="13978.8">5450 1319 21052,'0'0'2369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35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1114 321 9962,'0'0'5389,"0"13"-4702,20 253 4180,10 240-1838,-28-340-2405,-9 606 1708,-87 200-527,90-940-1769,1-3-69,-2 0 0,0 0-1,-17 51 1,22-80 0,0-1 0,0 1 0,-1 0 0,1 0 0,0 0 0,0 0-1,0 0 1,0 0 0,0 0 0,0 0 0,0-1 0,-1 1 0,1 0 0,0 0 0,0 0-1,0 0 1,0 0 0,0 0 0,-1 0 0,1 0 0,0 0 0,0 0 0,0 0 0,0 0 0,0 0-1,-1 0 1,1 0 0,0 0 0,0 0 0,0 0 0,0 0 0,0 0 0,-1 0 0,1 0 0,0 0-1,0 1 1,0-1 0,0 0 0,0 0 0,0 0 0,0 0 0,-1 0 0,1 0 0,0 0 0,0 0-1,0 1 1,0-1 0,0 0 0,0 0 0,0 0 0,0 0 0,0 0 0,0 0 0,0 1 0,0-1-1,0 0 1,0 0 0,0 0 0,0 0 0,0 0 0,0 1 0,0-1 0,-3-13-3463,2 12 3163,-2-20-6804</inkml:trace>
  <inkml:trace contextRef="#ctx0" brushRef="#br0" timeOffset="743.01">63 2603 9554,'0'0'1360,"11"-1"409,153-2 2858,174-7-2346,400-1 1802,-11 2-2998,873-20-431,-1454 34-620,1808 30 1325,-1876-36-2578,0-4 1,106-19-1,-157 18-4471</inkml:trace>
  <inkml:trace contextRef="#ctx0" brushRef="#br0" timeOffset="1765.09">1134 2607 8914,'0'0'4665,"4"-5"-3916,19-17 16,2 1-1,0 1 1,46-27-1,-11 8-658,1346-909 3921,31 99-2556,-1434 847-3182,-22 11-9862</inkml:trace>
  <inkml:trace contextRef="#ctx0" brushRef="#br0" timeOffset="2904.5">974 172 8674,'0'0'1875,"0"9"-982,0 8-68,-2 0 0,1-1 0,-2 1 0,-1-1 0,0 0 0,-7 18 0,4-16-4,-1 2 466,0 0 0,-2-1 0,-17 28 0,47-92-667,21-16-1175,3 1-1,60-63 0,-104 122 553,1 0-1,0 0 0,0 0 0,-1 0 0,1 0 0,0 0 0,0 0 1,0 0-1,0 0 0,0 0 0,1 0 0,-1 1 0,0-1 0,0 0 1,0 1-1,1-1 0,-1 1 0,0 0 0,1-1 0,-1 1 0,0 0 0,1 0 1,-1 0-1,0 0 0,1 0 0,-1 0 0,0 0 0,1 0 0,-1 0 1,0 1-1,1-1 0,-1 0 0,0 1 0,0-1 0,1 1 0,-1 0 1,0-1-1,0 1 0,0 0 0,0 0 0,0 0 0,0 0 0,0-1 1,0 1-1,0 1 0,1 0 0,3 7 3,0 0 0,0 1 0,-1 0 0,0 0 0,3 11 1,2 5 57,11 15 271,1 0 0,2-1 0,46 66 4732,-83-106-4048,-16-3-1148,-85-10 365,-4 0-1080,45-8-6457,64 16-1113</inkml:trace>
  <inkml:trace contextRef="#ctx0" brushRef="#br0" timeOffset="3649.72">93 83 9418,'0'0'5113,"-2"11"-2358,-6 24-852,-1 0 0,-16 35-1,11-31-401,1 0 0,-9 48 0,33-135-1567,29-84 0,1 2-2472,-39 120 2313,0 0 39,1 0 0,0 0 0,0 1 0,8-17 0,-10 25 177,-1 0 0,1 0 0,-1 0 0,1 1 0,0-1 0,-1 0 0,1 0 0,0 1-1,-1-1 1,1 0 0,0 1 0,0-1 0,0 1 0,0-1 0,0 1 0,0-1 0,0 1 0,-1-1 0,1 1 0,0 0 0,0 0 0,2-1 0,-1 2 14,-1-1-1,1 1 0,0 0 1,-1-1-1,1 1 1,-1 0-1,1 0 0,-1 0 1,1 0-1,-1 0 1,1 0-1,-1 1 0,0-1 1,0 0-1,0 1 0,0-1 1,0 1-1,1 1 1,9 16 188,-1 1 1,0 0-1,-2 0 1,0 1-1,-2 0 1,0 0-1,3 26 1,-4-20 238,2 0-1,1 0 1,18 43 0,-26-69-435,0 0 0,0-1 1,1 1-1,-1 0 0,0-1 0,0 1 0,1 0 1,-1-1-1,0 1 0,1-1 0,-1 1 0,1 0 1,-1-1-1,1 1 0,-1-1 0,1 1 0,-1-1 0,1 0 1,-1 1-1,1-1 0,0 1 0,-1-1 0,1 0 1,0 0-1,1 1 0,-4-21-3325,-7 4-3098</inkml:trace>
  <inkml:trace contextRef="#ctx0" brushRef="#br0" timeOffset="4195.99">2 216 14859,'0'0'7026,"96"10"-6490,-30-8-368,16 1-168,-11-2-1849,-13 0-4232</inkml:trace>
  <inkml:trace contextRef="#ctx0" brushRef="#br0" timeOffset="4928.53">5814 2313 8970,'0'0'13399,"14"13"-12058,88 40 25,-57-31-1343,0 2 0,-2 2-1,42 32 1,-84-57 7,0 0 0,1 0-1,-1 1 1,0-1 0,0 0 0,0 0 0,0 1 0,0-1 0,0 0 0,0 1 0,-1-1 0,1 1-1,0-1 1,-1 1 0,1 0 0,-1-1 0,0 1 0,1-1 0,-1 1 0,0 0 0,0-1 0,0 1-1,0 0 1,-1-1 0,1 1 0,0-1 0,-1 1 0,1 0 0,-1-1 0,1 1 0,-1-1 0,0 1 0,1-1-1,-1 0 1,0 1 0,0-1 0,0 0 0,0 1 0,0-1 0,-1 0 0,-1 1 0,-7 9 316,-2-2 1,0 1 0,-24 13 0,11-6-158,20-13-158,-38 31 599,41-33-686,0 0-1,0 0 0,0 0 1,0 1-1,0-1 1,0 0-1,0 1 0,1-1 1,0 1-1,-1 0 1,1-1-1,0 1 0,0 0 1,-1 5-1</inkml:trace>
  <inkml:trace contextRef="#ctx0" brushRef="#br0" timeOffset="5367.49">6766 2833 14107,'0'0'8674,"-11"-5"-6663,5 2-1874,0 0 1,0 0-1,0 1 0,0 0 1,-1 0-1,1 1 1,-1-1-1,1 1 0,-1 1 1,1-1-1,-1 1 0,0 0 1,1 1-1,-1 0 0,1 0 1,-1 0-1,1 1 0,-1 0 1,1 0-1,-12 6 1,9-2-90,0 1 0,0 0 1,1 1-1,0 0 0,1 0 0,0 1 1,0 0-1,0 0 0,1 1 1,1 0-1,0 0 0,0 0 1,1 0-1,0 1 0,1 0 1,0-1-1,-2 17 0,4-18-46,0-1 1,1 1-1,0-1 0,1 1 0,-1-1 0,2 1 0,-1-1 1,1 0-1,0 0 0,1 0 0,0 0 0,0 0 0,1 0 0,0-1 1,0 1-1,1-1 0,0 0 0,0-1 0,0 1 0,1-1 1,0 0-1,1 0 0,12 8 0,-4-4 7,1-2 0,0 1-1,1-2 1,0 0 0,0-1 0,1-1-1,24 4 1,-14-4 1,1-2-1,1-1 1,53-3-1,-45-8-625,-19-5-4777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59.75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71 44 6769,'0'0'12990,"-7"-3"-11787,6 2-1141,0 1 0,0-1 0,0 0 0,-1 0 0,1 1 0,0-1 1,-1 1-1,1 0 0,-1-1 0,1 1 0,0 0 0,-1 0 0,1 0 0,-1 0 0,1 0 0,0 0 1,-1 0-1,1 0 0,-1 0 0,1 1 0,0-1 0,-1 1 0,1-1 0,0 1 0,-2 0 0,0 2 68,1 0 1,0 1-1,0-1 0,0 0 0,0 1 0,1-1 0,0 1 0,-1-1 0,1 1 0,0-1 0,0 8 0,-2-1 3,1-1-1,1 1 1,0 0 0,0 0-1,1 0 1,0 0 0,1 0-1,0 0 1,5 19 0,-5-26-129,1 1 1,-1-1 0,1 1 0,0-1 0,0 0 0,0 1 0,1-1 0,-1 0 0,1 0 0,0-1 0,0 1 0,0-1 0,0 1 0,0-1 0,0 0 0,1 0 0,-1 0 0,1-1 0,-1 1 0,1-1 0,0 0 0,-1 0 0,1 0 0,0 0 0,0-1 0,0 1 0,7-1 0,-8 0 4,0 0 1,0 1-1,1-1 0,-1-1 1,0 1-1,0 0 0,1-1 1,-1 0-1,0 1 0,0-1 1,0-1-1,0 1 0,0 0 1,0-1-1,0 1 0,0-1 1,-1 0-1,1 0 0,-1 0 1,1 0-1,-1-1 0,0 1 1,0-1-1,0 1 1,0-1-1,0 0 0,0 1 1,-1-1-1,1 0 0,-1 0 1,0 0-1,0 0 0,1-5 1,-1 2-28,-1-1 1,1 1 0,-1-1-1,-1 1 1,1-1-1,-1 1 1,0 0 0,0-1-1,-1 1 1,0 0 0,0 0-1,0 0 1,-1 0 0,0 0-1,0 0 1,-5-5-1,8 10 0,-45-55-689,42 53 640,0-1 1,1 1-1,-2 1 1,1-1-1,0 0 1,0 1-1,-1-1 1,1 1-1,-1 0 1,0 0-1,0 1 1,0-1-1,1 1 1,-8-2-1,10 5-228,0 0-1,0 0 1,0 0-1,1 0 1,-1 0-1,0 0 1,1 0-1,0 0 1,0 0-1,0 0 1,-1 0-1,2 0 1,-1 0-1,0 0 1,0 0-1,1 2 1,-1-2-95,5 21-4924,1-3-3212</inkml:trace>
  <inkml:trace contextRef="#ctx0" brushRef="#br0" timeOffset="565.57">316 195 9114,'0'0'9922,"-11"58"-8258,8-40-783,0 0-121,2-1-64,-2-1-240,3-2-216,0-1-136,0-4-48,0-3-56,0-4-624,0-17-10690</inkml:trace>
  <inkml:trace contextRef="#ctx0" brushRef="#br0" timeOffset="950.05">368 64 10322,'0'0'4496,"10"-7"-3631,31-23 8,-40 29-805,0 0 0,0 0 0,0 0 1,0 0-1,0 1 0,0-1 1,0 0-1,1 1 0,-1-1 1,0 1-1,0-1 0,1 1 1,-1-1-1,0 1 0,1 0 1,-1 0-1,0 0 0,1 0 1,-1 0-1,1 0 0,-1 0 0,0 0 1,1 1-1,-1-1 0,0 0 1,1 1-1,-1-1 0,0 1 1,0-1-1,0 1 0,1 0 1,-1 0-1,0-1 0,0 1 1,0 0-1,0 0 0,0 0 0,0 0 1,0 0-1,-1 0 0,1 1 1,0-1-1,0 0 0,-1 0 1,1 0-1,-1 1 0,1-1 1,-1 0-1,0 1 0,0-1 1,1 0-1,-1 2 0,1 4 212,0 0-1,0 0 0,-1 0 1,0 0-1,0 0 0,0-1 1,-1 1-1,-2 8 0,-1-6-46,0 1 1,-1-1-1,0 1 0,-1-1 0,-8 10 0,8-11-134,0 0 0,0 0-1,1 1 1,0 0 0,1 0-1,-4 11 1,8-20-107,0 1 0,0-1 0,0 1 0,-1-1-1,1 1 1,0-1 0,0 1 0,0 0 0,0-1 0,0 1 0,0-1 0,0 1 0,1-1 0,-1 1 0,0-1-1,0 1 1,0-1 0,0 1 0,1-1 0,-1 1 0,0-1 0,0 1 0,1-1 0,-1 1 0,1-1-1,-1 1 1,0-1 0,1 0 0,-1 1 0,1-1 0,-1 0 0,1 1 0,-1-1 0,1 0 0,-1 0-1,1 1 1,28 1 292,-22-3-647,0 0 0,0-1 1,-1 1-1,1-1 0,0-1 0,9-4 1,-3-3-4587,-3 1-3141</inkml:trace>
  <inkml:trace contextRef="#ctx0" brushRef="#br0" timeOffset="3028">1124 183 6545,'0'0'10685,"33"3"-7180,326-2-1095,-247-2-2223,110-6-163,-203 3 330,-11 4 700,-7 16-599,-1-3-741,-10 214 376,0-3-218,10-223 157,1 0 1,-1 0-1,0 0 1,0 0-1,0 0 1,0 1 0,-1-1-1,1 0 1,0 0-1,0 0 1,-1 0-1,1 0 1,0 0 0,-1 0-1,1 0 1,-1 0-1,0 1 1,-1-2-23,1 0-1,0 0 1,0 0 0,0-1-1,0 1 1,0 0 0,0-1-1,1 1 1,-1-1 0,0 1-1,0-1 1,0 0-1,0 1 1,0-1 0,1 0-1,-1 0 1,0 1 0,1-1-1,-1 0 1,1 0 0,-1 0-1,0-1 1,-32-50-945,29 44 881,0-1 0,-1 1 0,0 0 0,0 1 0,0-1 0,-1 1-1,0 0 1,-1 1 0,0-1 0,0 1 0,-9-6 0,15 12 260,1-1-98,0 1-113,3 0-100,-1 1 102,0 0-1,1 0 1,-1 0 0,0 0-1,0 0 1,1 0-1,-1 0 1,0 1-1,0-1 1,0 1-1,-1-1 1,1 1-1,0 0 1,-1 0-1,1 0 1,1 3 0,26 41 47,-26-39-45,1 1 47,1 0-1,-1 0 0,1 0 1,1-1-1,0 0 1,0 0-1,0 0 1,0-1-1,1 1 0,11 6 1,-17-13-25,0 0 1,0 1 0,0-1-1,0 0 1,-1-1-1,1 1 1,0 0 0,0 0-1,0 0 1,-1 0-1,1-1 1,0 1-1,0 0 1,-1-1 0,1 1-1,0-1 1,0 1-1,-1 0 1,1-1-1,-1 0 1,1 1 0,0-1-1,-1 1 1,2-2-1,16-22 148,-12 16-137,34-47 2,-26 34-23,1 1 1,1 1-1,19-19 0,-34 37-334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55.89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9826,'0'0'1872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2:49.2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1185 346 7434,'0'0'13360,"25"1"-10673,165 13-1068,3 0-1483,-106-12-119,135 18-1,-154-13 106,126-3 1,29 1 321,-189-2-444,81 9 91,197-3 0,-269-10-56,0 2-1,63 11 1,-86-10-16,12 0 2,0-1 0,42-4 1,-42 1-10,0 1 1,43 4-1,-57 0-18,0-1-1,0 0 0,0-2 1,0 0-1,0-1 0,34-6 1,-51 7 7,0 1-1,0-1 1,0 0 0,0 1 0,0-1 0,0 1 0,-1-1 0,1 1 0,0-1 0,0 1-1,-1 0 1,1-1 0,0 1 0,-1 0 0,1 0 0,0 0 0,-1-1 0,1 1 0,-1 0-1,0 0 1,1 0 0,-1 0 0,0 0 0,1 0 0,-1 0 0,0 0 0,0 0 0,0 0 0,0 1-1,9 48 46,-5-24-32,2 14 105,-1 1-1,-2-1 1,-2 1-1,-7 65 0,-3-16 151,-3 77 319,4-50-552,4-72-25,1 47-1,11 434-106,-8-532 26,-1 1 1,0-1-1,0 1 0,-1-1 0,0 1 1,1-1-1,-2 1 0,1 0 1,-1 0-1,1 0 0,-6-6 0,-45-54-1271,18 24 896,21 22 239,8 13 194,1 0 0,0 0-1,0-1 1,1 0-1,0 0 1,0 0 0,0 0-1,1-1 1,0 1 0,1-1-1,-1 0 1,1 0-1,-1-12 1,4 20 12,-1-1 0,0 1 0,0 0 0,1 0 0,-1 0 0,0 0 0,1 0 0,-1-1 0,0 1 0,1 0 0,-1 0 0,0 0 0,1 0 0,-1 0 0,0 0 0,1 0 0,-1 0 0,0 0 0,1 0 0,-1 0 0,0 0 0,1 1 1,-1-1-1,0 0 0,1 0 0,-1 0 0,0 0 0,1 0 0,-1 1 0,0-1 0,0 0 0,1 0 0,-1 1 0,0-1 0,0 0 0,1 0 0,-1 1 0,0-1 0,0 0 0,0 1 0,1-1 0,12 12 52,0 6 13,0 1-1,-1 0 1,16 36 0,-19-36 90,0-1 1,1 0-1,2 0 1,23 30 0,10-4 1441,-35-66-1355,63-92-233,-31 50-73,-19 34-142,-17 23 152,-1 1 0,1-1 1,-2 0-1,1-1 0,6-13 1,-11 20-140,0 1 1,0-1-1,0 1 0,0-1 1,0 1-1,0-1 0,0 1 1,0-1-1,0 1 0,0-1 1,0 1-1,0-1 1,0 1-1,0 0 0,0-1 1,-1 1-1,1-1 0,0 1 1,0-1-1,-1 1 1,1 0-1,0-1 0,0 1 1,-1 0-1,1-1 0,-1 0 1</inkml:trace>
  <inkml:trace contextRef="#ctx0" brushRef="#br0" timeOffset="885.84">3256 2528 10218,'0'0'10828,"10"-10"-9856,25-27-648,-1-2 1,-2-2-1,-2 0 0,38-71 1,-68 111-310,0 1 0,0 0 0,0 0 0,0 0 0,0 0 0,1 0 0,-1 0 0,0-1 0,0 1 1,0 0-1,0 0 0,0 0 0,0 0 0,0 0 0,0 0 0,0 0 0,0-1 0,1 1 0,-1 0 0,0 0 0,0 0 0,0 0 1,0 0-1,0 0 0,0 0 0,1 0 0,-1 0 0,0 0 0,0 0 0,0 0 0,0 0 0,0 0 0,0 0 0,1 0 1,-1 0-1,0 0 0,0 0 0,0 0 0,0 0 0,0 0 0,0 0 0,1 0 0,-1 0 0,0 0 0,0 0 0,0 0 0,0 0 1,0 1-1,0-1 0,0 0 0,1 0 0,-1 0 0,0 0 0,0 0 0,0 0 0,0 1 0,6 11 160,2 14-121,4 106 745,-11-98-242,2 1-1,1-1 0,15 58 1,-18-105-1314,-1-25-8445,4 17 970</inkml:trace>
  <inkml:trace contextRef="#ctx0" brushRef="#br0" timeOffset="1517.97">3889 2308 9738,'0'0'12277,"-5"2"-11436,-11 2-248,-1-1 1,1 0 0,-26 0 0,-2 0-57,40-1-521,1-1 1,0 0-1,0 1 0,-1-1 1,1 1-1,0 0 0,1 0 1,-1 0-1,0 1 0,0-1 0,1 1 1,-1-1-1,1 1 0,0 0 1,0 0-1,0 0 0,0 0 0,1 0 1,-1 0-1,1 1 0,0-1 1,0 0-1,0 1 0,0-1 1,0 1-1,1-1 0,0 5 0,-2-2-19,1 1 0,1-1 0,-1 0-1,1 1 1,0-1 0,1 0-1,0 1 1,0-1 0,0 0-1,0 0 1,1 0 0,0 0 0,1 0-1,4 10 1,-6-16-9,-1 1 0,1-1 0,-1 1 0,1-1 0,0 0 0,-1 0 0,1 1 0,0-1 1,-1 0-1,1 0 0,0 0 0,-1 0 0,1 0 0,0 0 0,-1 0 0,1 0 0,0 0 0,-1 0 0,1 0 0,0 0 0,-1 0 0,1 0 0,0-1 0,-1 1 1,1 0-1,-1 0 0,1-1 0,1 0 0,21-14-323,-12 8-43,-6 5 326,0 1 1,-1 0-1,1 0 1,0 0-1,0 0 1,0 1-1,0 0 0,0 0 1,0 0-1,0 0 1,0 1-1,0 0 1,-1 0-1,1 0 0,0 1 1,0 0-1,-1-1 1,1 2-1,-1-1 1,0 0-1,1 1 0,-1 0 1,-1 0-1,1 0 1,0 1-1,-1-1 0,1 1 1,-1 0-1,0 0 1,0 0-1,-1 0 1,1 0-1,-1 1 0,0-1 1,0 1-1,0-1 1,-1 1-1,0 0 1,0 0-1,0 0 0,0 0 1,-1 8-1,-1-10 156,0 0-1,0 0 1,-1 0-1,1 0 1,-1 0-1,0 0 1,0 0-1,0 0 1,0-1-1,0 1 1,-1-1-1,1 0 0,-1 0 1,0 0-1,1 0 1,-1 0-1,0 0 1,0-1-1,0 1 1,-1-1-1,-4 2 1,-3 1 357,-1 0 1,0-1 0,1 0 0,-22 2-1,29-5-558,-31-3 279,34 3-405,0 0 0,0-1 0,0 1 0,0-1 0,0 0 1,0 1-1,1-1 0,-1 0 0,0 1 0,0-1 0,1 0 0,-1 0 0,0 0 1,1 0-1,-1 0 0,1 0 0,-1 1 0,1-1 0,-1-2 0,-1-8-7244</inkml:trace>
  <inkml:trace contextRef="#ctx0" brushRef="#br0" timeOffset="3432.21">1 252 9738,'0'0'12807,"4"-5"-12368,148-167 565,-152 172-1004,1 0 0,-1 0-1,1 0 1,-1 0 0,1 0 0,-1 0 0,1 0 0,-1 0 0,1 0 0,-1 0-1,1 0 1,-1 1 0,1-1 0,-1 0 0,0 0 0,1 0 0,-1 1 0,1-1-1,-1 0 1,0 0 0,1 1 0,-1-1 0,1 1 0,-1-1 0,0 0 0,0 1 0,1-1-1,-1 0 1,0 1 0,0-1 0,1 1 0,-1-1 0,0 1 0,0-1 0,0 1-1,0-1 1,0 1 0,0 0 0,9 21 59,-3 0 383,-2 0-1,-1 1 1,-1-1-1,-1 1 1,-2 29-1,1-16-240,8-57-6935,-4 2-789</inkml:trace>
  <inkml:trace contextRef="#ctx0" brushRef="#br0" timeOffset="4000.8">317 216 10762,'0'0'8162,"0"59"-6394,0-43-743,0 0-177,0-2-104,0-2-216,0-3-232,0-4-192,0-2-104,0-9-1640,0-7-2577,0-3-3537</inkml:trace>
  <inkml:trace contextRef="#ctx0" brushRef="#br0" timeOffset="4001.8">402 56 7538,'0'0'10737,"8"11"-10033,10 12-171,0 0-1,2-2 1,23 21 0,-38-38-420,36 34 836,-39-35-807,0-1-1,0 1 1,0 0 0,0-1 0,0 1-1,-1 0 1,1 0 0,-1 0-1,0 1 1,0-1 0,0 0-1,0 0 1,1 7 0,-3-10-117,1 1 0,-1 0 1,1 0-1,-1-1 0,0 1 0,1 0 1,-1-1-1,0 1 0,1-1 0,-1 1 0,0-1 1,1 1-1,-1-1 0,0 1 0,0-1 1,0 0-1,0 1 0,1-1 0,-1 0 1,0 0-1,0 0 0,0 1 0,0-1 1,0 0-1,0 0 0,1 0 0,-1-1 1,0 1-1,0 0 0,0 0 0,-1-1 1,-28-2-1676,2-8-4328,0-3-5397</inkml:trace>
  <inkml:trace contextRef="#ctx0" brushRef="#br0" timeOffset="4459.26">436 90 7058,'0'0'11306,"78"-28"-11074,-41 13-168,12-5-64,-7 5-2993,-10 3-4544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3:37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407 461 8490,'0'0'15208,"-7"-5"-14201,-2 0-910,0 0 0,0 0 0,0 1 0,-1 1 1,0-1-1,0 2 0,0-1 0,0 1 0,0 1 0,0 0 0,0 0 0,-19 2 0,14-1-93,1 0 0,-1 2 1,0-1-1,1 2 0,-1 0 0,1 0 0,0 2 1,-23 9-1,30-10-15,1 0 1,-1 0-1,1 0 1,0 1-1,0 0 0,1 0 1,-1 0-1,1 1 1,0 0-1,1 0 1,-1 0-1,1 1 1,0-1-1,1 1 0,0 0 1,0 0-1,0 0 1,-2 13-1,1 0-17,2 1 0,0-1 0,1 1 0,1-1 0,1 1 0,8 39 0,35 120 102,-43-178-72,0 4 1,1 1 0,0-1 0,0 0 0,0-1 1,1 1-1,0 0 0,0-1 0,1 1 0,-1-1 0,8 8 0,-8-11 5,0 0 0,0-1 0,0 1 0,0 0 0,0-1 0,0 0 0,0 0 0,0 0 0,1 0 0,-1 0 0,1-1 1,-1 1-1,0-1 0,1 0 0,-1 0 0,1 0 0,-1-1 0,0 1 0,1-1 0,-1 0 0,5-1 0,35-11-220,52-23 0,-8-2-4783,-63 25-367,-9 4-1694</inkml:trace>
  <inkml:trace contextRef="#ctx0" brushRef="#br0" timeOffset="417.07">27 778 14635,'0'0'1600,"57"0"-1600,4-3-656,-4 0-2064,-4 2-5226</inkml:trace>
  <inkml:trace contextRef="#ctx0" brushRef="#br0" timeOffset="1034.13">520 974 10362,'0'0'8366,"3"-13"-6056,12-30-265,39-77 1,13-32-1774,-60 134-262,-2-1-1,0 1 1,-1-1 0,-1 0 0,0 0 0,-1-30-1,-3 45-34,1 0-1,-1 0 0,0 0 0,0 0 0,0 0 0,-1 0 1,1 0-1,-1 0 0,0 1 0,0-1 0,-1 1 0,1-1 1,-1 1-1,1 0 0,-1 0 0,0 0 0,0 0 0,0 0 1,-1 1-1,-3-3 0,5 4 21,0 0-1,0 0 1,0 0 0,0 0 0,0 0-1,0 1 1,0-1 0,0 1 0,0-1 0,-1 1-1,1 0 1,0 0 0,0 0 0,0 0-1,0 0 1,-1 0 0,1 1 0,0-1-1,0 1 1,0-1 0,0 1 0,0 0-1,0 0 1,0 0 0,0 0 0,1 0-1,-1 0 1,0 1 0,0-1 0,1 1-1,-1-1 1,1 1 0,0-1 0,-1 1-1,1 0 1,0 0 0,0 0 0,0 0 0,-1 2-1,-3 7 4,1 0-1,0 0 1,1 1-1,1-1 0,-1 1 1,2 0-1,-1 0 1,2 23-1,2-1 58,10 61 0,-8-71 31,1-1-1,1 0 1,1 0 0,1 0 0,1-1-1,15 26 1,-21-42-14,1 0 1,-1 0-1,1-1 1,0 0-1,1 0 0,-1 0 1,1 0-1,0-1 1,0 0-1,1 0 0,-1 0 1,1 0-1,0-1 1,0 0-1,0 0 0,0-1 1,0 0-1,1 0 1,-1 0-1,1-1 0,-1 0 1,1 0-1,0-1 1,-1 1-1,1-1 0,0-1 1,8-1-1,-8 0-40,0 0 0,0-1-1,0 0 1,0 0 0,0 0-1,-1-1 1,1 0 0,-1 0-1,0-1 1,0 0 0,-1 0 0,0 0-1,0-1 1,0 1 0,6-11-1,1-2-19,-1 0 0,0-1-1,-2 0 1,9-23 0,-12 25-164,-1 0 1,0-1 0,-2 1-1,0-1 1,0 0-1,-1-32 1,-2 44 58,0 0 0,-1 0 0,1 0-1,-1 0 1,-1 0 0,1 0 0,-1 0 0,0 0 0,0 0 0,-1 1-1,0-1 1,0 1 0,0 0 0,0 0 0,-1 0 0,0 0-1,0 1 1,0-1 0,-1 1 0,1 0 0,-1 1 0,0-1-1,-10-5 1,14 9 93,0-1-1,0 1 1,0-1-1,0 1 1,0-1-1,0 1 1,0 0 0,0-1-1,0 1 1,0 0-1,-1 0 1,1 0-1,0 0 1,0 0-1,0 0 1,0 0-1,-1 1 1,1-1-1,0 0 1,0 1 0,0-1-1,0 0 1,0 1-1,0-1 1,0 1-1,0 0 1,0-1-1,0 1 1,0 0-1,0 0 1,1-1-1,-1 1 1,0 0-1,0 0 1,1 0 0,-1 0-1,1 0 1,-1 0-1,1 0 1,-1 0-1,1 0 1,-1 0-1,1 0 1,0 1-1,0-1 1,-1 0-1,1 0 1,0 2-1,-1 9 97,-1 1 0,1 0 0,2 20-1,0-18-5,-1 7 44,1 0 1,1 0-1,2 0 1,0 0-1,1 0 0,1-1 1,1 0-1,1 0 1,1-1-1,11 20 1,-15-30-64,1-1 1,0 0 0,1 0 0,0-1 0,0 1-1,1-2 1,0 1 0,1-1 0,-1 0-1,1-1 1,1 0 0,-1 0 0,1-1-1,0 0 1,0-1 0,0 0 0,1-1 0,-1 0-1,1 0 1,0-1 0,22 1 0,-21-3-58,-1-1 0,1 0 1,0-1-1,0 0 0,-1 0 1,1-1-1,-1-1 0,13-5 0,-20 7-17,-1 1-1,1-1 1,-1 0-1,0 0 0,1 0 1,-1 0-1,0 0 1,0-1-1,0 0 0,-1 1 1,1-1-1,-1 0 1,1 0-1,-1-1 0,0 1 1,0 0-1,0-1 0,-1 1 1,1-1-1,-1 0 1,0 1-1,0-1 0,0 0 1,0 0-1,-1 0 1,0 1-1,0-1 0,0-6 1,-1 6-13,-1-1 1,0 1-1,0 0 1,0-1-1,0 1 1,0 0-1,-1 1 1,0-1-1,0 0 1,0 1-1,0-1 1,-1 1-1,1 0 1,-1 0-1,0 1 1,1-1 0,-1 1-1,-1-1 1,1 1-1,0 1 1,0-1-1,-9-2 1,11 36-208,-1-3 289,1-18-13,0 1 1,1 0-1,1 0 1,0-1-1,0 1 1,3 12-1,-2-23-85,-1 1 0,1 0 0,0 0 0,0-1 0,0 1 0,0 0 0,0-1 0,1 1 0,-1-1 0,0 0 0,1 1 1,-1-1-1,1 0 0,-1 0 0,1 0 0,0 0 0,-1 0 0,1 0 0,0 0 0,0-1 0,0 1 0,-1 0 0,1-1 0,2 1 0,53 3-2501,-43-3 1400,28-1-4884</inkml:trace>
  <inkml:trace contextRef="#ctx0" brushRef="#br0" timeOffset="1619.41">1992 714 11931,'0'0'8339,"-11"-8"-6500,-40-27-675,48 33-1122,0-1 0,-1 2 0,1-1 0,-1 0 0,0 1-1,1-1 1,-1 1 0,0 0 0,0 0 0,0 1 0,0-1 0,0 1 0,1 0 0,-1 0 0,0 0 0,0 0-1,0 1 1,0-1 0,0 1 0,0 0 0,0 0 0,1 1 0,-1-1 0,1 1 0,-1 0 0,1 0 0,-1 0-1,1 0 1,0 1 0,0-1 0,0 1 0,0 0 0,1 0 0,-1 0 0,1 0 0,-1 0 0,-1 5 0,-2 2 7,0 1 0,1-1 0,0 1 0,1 0 1,1 0-1,-1 1 0,2-1 0,-1 1 0,2-1 1,-1 18-1,2-25-33,0 0 0,0-1-1,1 1 1,0 0 0,0-1 0,0 1 0,0-1 0,0 1 0,1-1 0,-1 0-1,1 1 1,0-1 0,0 0 0,0 0 0,0 0 0,1 0 0,-1-1 0,1 1-1,0-1 1,0 1 0,0-1 0,0 0 0,0 0 0,0 0 0,1-1 0,-1 1-1,0-1 1,1 0 0,0 1 0,-1-2 0,1 1 0,-1 0 0,1-1 0,0 0-1,0 0 1,5 0 0,-4 0-26,1 0 0,-1-1-1,0 1 1,0-1 0,0 0-1,0 0 1,-1-1 0,1 1 0,0-1-1,0 0 1,-1-1 0,1 1-1,-1-1 1,0 0 0,0 0-1,0 0 1,0-1 0,0 1 0,-1-1-1,0 0 1,0 0 0,0 0-1,0 0 1,0 0 0,-1-1-1,4-8 1,1-32-370,-7 42 367,0 1-1,1-1 1,-1 0-1,-1 0 1,1 1-1,0-1 0,-1 0 1,1 0-1,-1 1 1,0-1-1,0 0 1,0 1-1,-2-5 1,2 41 337,2-27-279,1 0 1,0 0-1,0 0 0,0 0 1,1-1-1,0 1 1,0-1-1,1 0 0,-1 0 1,1 0-1,1 0 1,-1-1-1,1 1 1,0-1-1,9 6 0,-5-4-615,0-2 0,0 1 0,1-2-1,0 1 1,0-1 0,0-1 0,1 1 0,-1-2-1,17 3 1,19 0-5362</inkml:trace>
  <inkml:trace contextRef="#ctx0" brushRef="#br0" timeOffset="2763.03">2543 668 3081,'0'0'11555,"-12"-6"-9787,-38-16 7,49 22-1691,-1-1 0,0 1 0,0-1 0,0 1 0,0-1 0,0 1 0,0 0 0,0 0 0,0 0 0,0 0 0,0 0 0,0 1 0,0-1 0,0 1 0,0-1 0,1 1 1,-1 0-1,0-1 0,0 1 0,0 0 0,1 0 0,-1 0 0,0 1 0,1-1 0,-1 0 0,1 0 0,0 1 0,-1-1 0,1 1 0,0 0 0,0-1 0,0 1 0,0 0 0,0-1 1,0 1-1,0 3 0,-4 6 37,2 0 1,-1 0 0,1 0 0,-1 16 0,3-24 6,0 6-22,-1 0 1,2 0-1,0 0 1,0 0-1,0 1 0,1-1 1,0 0-1,1-1 1,0 1-1,0 0 1,5 9-1,-6-15-70,1 0 0,0 0 1,0 0-1,0 0 0,0-1 1,0 1-1,0-1 0,0 1 0,1-1 1,0 0-1,-1 0 0,1 0 0,0 0 1,0-1-1,0 1 0,0-1 0,0 0 1,0 1-1,0-1 0,0-1 0,1 1 1,-1 0-1,0-1 0,1 0 1,-1 0-1,0 0 0,1 0 0,-1 0 1,0-1-1,1 1 0,-1-1 0,0 0 1,5-2-1,-3 1-18,1 0 0,-1-1 0,0 1-1,0-1 1,0 0 0,-1-1 0,1 1 0,-1-1 0,0 0 0,0 0 0,0 0-1,0 0 1,-1-1 0,0 0 0,0 0 0,0 0 0,0 0 0,-1 0 0,0 0-1,0-1 1,0 1 0,-1-1 0,2-6 0,0-6-64,0 0 0,-2 0 0,0 1 1,0-1-1,-2 0 0,-3-20 0,2 22-123,-1 0-1,-1 1 1,0-1 0,-2 1 0,1 0-1,-2 1 1,0-1 0,0 1 0,-2 1-1,1-1 1,-18-18 0,26 31 170,0 1 0,0 0 0,0 0 0,0 0 0,0 0 0,0 0 0,0-1 0,-1 1 0,1 0 0,0 0 0,0 0 0,0 0 0,0 0 0,0 0 0,0 0 0,0-1 0,0 1 0,-1 0 0,1 0 1,0 0-1,0 0 0,0 0 0,0 0 0,0 0 0,-1 0 0,1 0 0,0 0 0,0 0 0,0 0 0,0 0 0,0 0 0,-1 0 0,1 0 0,0 0 0,0 0 0,0 0 0,0 0 0,-1 0 0,1 0 0,0 0 0,0 0 0,0 0 0,0 0 0,0 0 0,0 0 0,-1 0 0,1 0 1,0 1-1,0-1 0,0 0 0,0 0 0,0 0 0,0 0 0,0 0 0,-1 1 0,1 11 20,7 19 43,87 181 1570,-50-119-1183,-39-83-388,0 1 1,1 0-1,0-1 0,1 0 0,-1-1 0,12 13 0,-16-20-41,1 0 0,-1 0 0,0 0 0,1 0 0,-1-1 0,1 1 0,0-1 0,-1 1 0,1-1 0,0 0 0,0 0 0,0 0 0,0-1 0,0 1 0,0-1 0,0 1 0,0-1 0,0 0 0,0 0 0,0 0 0,0-1 0,0 1 0,0-1 0,0 0 0,0 0 0,0 0 0,0 0 0,-1 0 0,6-3 0,-1-1-49,0 0-1,-1-1 1,1 0 0,-2 0-1,1 0 1,0 0 0,-1-1-1,-1 0 1,1 0 0,-1-1-1,0 1 1,-1-1 0,1 0-1,-1 0 1,-1 0 0,0 0-1,0 0 1,1-14 0,-3 17-20,1 0 1,-1 0 0,0 0 0,-1 0 0,1 0 0,-1 0 0,0 0 0,0 0 0,-1 1 0,1-1-1,-1 0 1,0 1 0,0-1 0,-4-4 0,4 6 27,-1 0 1,0 0-1,0 0 1,0 1-1,0-1 0,0 1 1,0 0-1,-1 0 1,1 0-1,-1 0 0,0 0 1,1 1-1,-1 0 1,0 0-1,0 0 0,0 0 1,0 1-1,0-1 0,-7 1 1,8 0 15,1 0-1,0 0 1,0 0 0,-1 0 0,1 1 0,0-1-1,0 0 1,0 1 0,0 0 0,0 0-1,0-1 1,0 1 0,0 0 0,0 1 0,0-1-1,0 0 1,0 0 0,0 1 0,1-1-1,-1 1 1,1 0 0,-1-1 0,0 3 0,0 0 1,0 0 0,0 0 1,1 1-1,-1-1 1,1 0-1,0 1 0,0-1 1,1 1-1,-1-1 1,1 1-1,0 4 1,1 3 16,0 0 1,1-1 0,0 1 0,1 0-1,0-1 1,1 1 0,0-1-1,7 12 1,-10-21-8,-1-1 0,1 1 0,0-1 0,0 1 0,0-1 1,0 1-1,1-1 0,-1 0 0,0 1 0,1-1 0,-1 0 0,0 0 0,1 0 0,-1 0 0,1 0 0,0 0 0,2 1 0,-3-2 11,0 0 1,0-1-1,0 1 0,0 0 0,0 0 0,0 0 1,0-1-1,-1 1 0,1 0 0,0-1 1,0 1-1,0-1 0,0 1 0,0-1 0,-1 1 1,1-1-1,0 0 0,-1 1 0,1-1 0,0 0 1,-1 0-1,1 1 0,0-2 0,5-8 107,-1 0 0,-1-1-1,0 1 1,5-17 0,-3 8-339,22-68-771,-28 87 981,0-1 0,0 1 0,0 0 0,1 0 0,-1-1 0,0 1 1,0 0-1,0-1 0,0 1 0,1 0 0,-1 0 0,0-1 0,0 1 1,1 0-1,-1 0 0,0-1 0,1 1 0,-1 0 0,0 0 0,1 0 1,-1 0-1,0-1 0,1 1 0,-1 0 0,0 0 0,1 0 1,-1 0-1,0 0 0,1 0 0,-1 0 0,0 0 0,1 0 0,-1 0 1,0 0-1,1 0 0,-1 0 0,1 1 0,15 10-207,12 21-134,-27-30 337,12 14 110,-1 1 0,12 23 0,-21-34-52,0 0 0,0 1 0,-1-1 0,0 1 0,0-1 0,0 1 0,-1-1 0,0 1 0,0 0 0,-1 13 0,0-20-18,0 0 0,0 1 1,0-1-1,0 0 1,-1 0-1,1 1 0,0-1 1,0 0-1,0 0 1,0 1-1,-1-1 1,1 0-1,0 0 0,0 0 1,0 1-1,-1-1 1,1 0-1,0 0 0,0 0 1,-1 0-1,1 1 1,0-1-1,0 0 0,-1 0 1,1 0-1,0 0 1,-1 0-1,1 0 1,0 0-1,0 0 0,-1 0 1,1 0-1,0 0 1,-1 0-1,1 0 0,0 0 1,0 0-1,-1 0 1,1 0-1,0-1 1,-1 1-1,1 0 0,0 0 1,0 0-1,-1 0 1,1-1-1,0 1 0,0 0 1,0 0-1,-1 0 1,1-1-1,0 1 0,0 0 1,0 0-1,0-1 1,-1 1-1,1 0 1,-13-15 564,9 7-611,1 0 1,1 0-1,0 0 0,0-1 1,0 1-1,1-1 0,0 0 1,1 1-1,0-1 0,2-11 1,-2 13-110,1 1 0,0-1-1,0 1 1,1-1 0,0 1 0,0 0 0,0 0 0,1 0 0,0 0 0,0 0 0,0 1-1,1-1 1,0 1 0,5-6 0,-8 10 100,1-1 1,-1 1-1,1 0 0,-1 0 0,1-1 1,0 1-1,-1 0 0,1 0 1,0 1-1,0-1 0,0 0 0,0 0 1,0 1-1,-1 0 0,1-1 1,0 1-1,0 0 0,0 0 0,0 0 1,0 0-1,0 0 0,0 0 0,0 0 1,0 1-1,3 0 0,-2 1 15,1 0-1,-1 0 0,0 1 1,1-1-1,-1 1 1,0 0-1,-1 0 0,1 0 1,0 0-1,-1 0 0,4 7 1,4 8 38,-2 0 1,0 1-1,10 33 0,-16-45-74,0 0-38,0 0 0,0 0 0,1 0 1,0 0-1,6 10 0,11-2-3061,-19-14 2575,1-1-1,0 1 1,0-1 0,0 0 0,0 0 0,0 1 0,0-2-1,0 1 1,0 0 0,0 0 0,0 0 0,3-2 0,12-6-5377</inkml:trace>
  <inkml:trace contextRef="#ctx0" brushRef="#br0" timeOffset="3127.91">3353 637 12939,'0'0'8001,"-68"22"-5592,46-5-937,2 3-511,3 3-161,6 1-144,6 0-368,5-1-288,2-1-88,16-3-736,34-7-1305,-4-6-2248,2-5-984</inkml:trace>
  <inkml:trace contextRef="#ctx0" brushRef="#br0" timeOffset="3595.09">3956 594 13315,'0'0'1730,"-10"-4"30,-4-2-1321,0 1 1,-1 1 0,1 0-1,-1 1 1,0 0-1,0 2 1,0-1-1,0 2 1,-28 2-1,35-1-320,1 1 0,-1-1 0,1 1-1,-1 1 1,1-1 0,0 1 0,0 1-1,0-1 1,0 1 0,1 0 0,-1 1-1,1 0 1,0 0 0,0 0 0,1 1-1,0-1 1,0 1 0,0 0 0,1 1 0,-1-1-1,2 1 1,-5 10 0,5-11-25,0 1 0,1-1 0,0 1 0,0-1 0,1 1 0,0 0 0,0 0-1,1-1 1,-1 1 0,1 0 0,1 0 0,0 0 0,0-1 0,0 1 0,3 8 0,-2-10-64,-1-1 1,1-1-1,1 1 0,-1 0 0,0 0 1,1-1-1,0 1 0,0-1 0,0 0 0,0 0 1,0 0-1,1-1 0,-1 1 0,1-1 1,0 1-1,0-1 0,0 0 0,0-1 1,0 1-1,0-1 0,0 0 0,1 0 0,-1 0 1,7 0-1,-3 0-17,-1 0 1,1-1-1,0 0 1,-1 0-1,1-1 1,-1 0-1,1 0 0,-1-1 1,0 0-1,1 0 1,-1-1-1,0 0 1,0 0-1,-1-1 1,10-6-1,-11 6-28,0 0 1,0-1-1,-1 0 1,0 0-1,0 0 0,0 0 1,-1-1-1,1 1 0,-1-1 1,-1 0-1,1 0 1,-1 0-1,0-1 0,0 1 1,-1 0-1,0-1 0,0 1 1,0-12-1,-3-40-1175,-2-1 0,-4 1-1,-24-101 1,26 135 407,23 122 2085,18 18 398,62 139-1,-96-253-1728,12 22-1965,-13-24 1919,0 1 0,1-1 0,-1 1 0,0-1 0,0 0 0,0 1 0,1-1 0,-1 0 0,0 1-1,0-1 1,1 0 0,-1 1 0,0-1 0,1 0 0,-1 1 0,1-1 0,-1 0 0,0 0 0,1 0 0,-1 1 0,1-1 0,-1 0 0,0 0-1,1 0 1,-1 0 0,1 0 0,-1 0 0,1 0 0,-1 0 0,1 0 0,-1 0 0,0 0 0,1 0 0,-1 0 0,1 0 0,-1 0 0,1 0-1,-1-1 1,0 1 0,1 0 0,-1 0 0,1 0 0,-1-1 0,0 1 0,1 0 0,-1 0 0,0-1 0,1 1 0,-1 0 0,1-1-1,3-11-4826</inkml:trace>
  <inkml:trace contextRef="#ctx0" brushRef="#br0" timeOffset="3984.25">4080 622 12947,'0'0'4505,"16"61"-2841,-8-33 417,2 0-505,-1-3-584,1-3-464,-1-6-336,-3-5-192,1-8-176,-3-11-1208,1-10-1113,-5-6-5040</inkml:trace>
  <inkml:trace contextRef="#ctx0" brushRef="#br0" timeOffset="3985.25">4077 378 11867,'0'0'616,"58"67"-2073,-31-40-799</inkml:trace>
  <inkml:trace contextRef="#ctx0" brushRef="#br0" timeOffset="4443.11">4329 807 10178,'0'0'5683,"-4"-10"-3595,-2-12-1227,1 0 0,1 1 0,-1-27 0,4 39-909,0 0 0,1 0 1,0-1-1,0 1 0,1 0 0,1 0 0,-1 0 0,2 0 1,-1 1-1,1-1 0,0 0 0,6-9 0,-9 17 10,1 0 0,-1 0-1,1 0 1,0 0 0,0 0-1,-1 0 1,1 0 0,0 0-1,0 0 1,0 0 0,0 0 0,0 1-1,0-1 1,0 0 0,0 1-1,0-1 1,1 1 0,-1-1-1,0 1 1,0 0 0,0-1 0,1 1-1,-1 0 1,0 0 0,0 0-1,1 0 1,-1 0 0,0 0-1,0 0 1,1 0 0,-1 1 0,0-1-1,0 0 1,0 1 0,1-1-1,-1 1 1,0-1 0,0 1-1,0-1 1,0 1 0,0 0 0,0 0-1,0 0 1,0-1 0,0 1-1,-1 0 1,3 2 0,4 6 73,0 1 1,0 0 0,-1 0 0,6 12-1,-5-9-95,5 8 146,-2-6 29,-1 1 1,0 1-1,-2 0 1,0 0-1,6 19 1,-13-35 602,-9-11 1304,4 1-2049,1 0-1,0 0 1,1 0-1,0-1 1,1 1 0,0-1-1,0 0 1,1 0-1,0 1 1,1-20-1,0 23-156,0 1-1,1 0 1,0 0-1,0 0 1,0 0-1,1 0 1,0 0-1,0 0 0,0 0 1,3-5-1,-3 8 69,-1 0-1,1 1 1,0-1-1,-1 0 0,1 0 1,0 1-1,0-1 1,0 1-1,0 0 1,0-1-1,0 1 0,0 0 1,1 0-1,-1 1 1,0-1-1,1 0 1,-1 1-1,0-1 0,1 1 1,-1 0-1,1 0 1,2 0-1,-2 0 123,1 1 0,-1 0-1,0 0 1,0 0 0,0 1 0,0-1-1,0 1 1,0 0 0,0-1 0,0 1-1,-1 0 1,1 1 0,-1-1 0,1 0 0,-1 1-1,0 0 1,0-1 0,2 4 0,33 59 549,-31-54-468,32 83 31,-35-92-2631</inkml:trace>
  <inkml:trace contextRef="#ctx0" brushRef="#br0" timeOffset="4834.02">4752 575 10562,'0'0'7314,"0"63"-5098,0-42-519,3-2-865,3-2-480,1-3-304,0-4-48,-1-5-800,0-5-1625,1-6-711,-4-7-2306</inkml:trace>
  <inkml:trace contextRef="#ctx0" brushRef="#br0" timeOffset="4835.02">4696 372 6361,'0'0'6242</inkml:trace>
  <inkml:trace contextRef="#ctx0" brushRef="#br0" timeOffset="5917.9">4955 728 3001,'0'0'19400,"-5"-7"-17973,0 0-1294,1 1 0,0-1 0,0-1-1,1 1 1,0 0 0,0-1 0,1 0 0,0 1 0,0-1 0,0 0 0,1-15 0,1 16-277,0 0 0,1-1 0,0 1 0,1 0 0,-1 1 0,2-1 0,-1 0 0,1 0 0,3-7 0,-5 12 113,0 1 1,0-1 0,0 0 0,0 1 0,1-1 0,-1 0 0,0 1 0,1 0 0,-1-1 0,1 1 0,-1 0 0,1 0 0,0-1 0,0 1 0,-1 1 0,1-1 0,0 0-1,0 0 1,0 1 0,0-1 0,0 1 0,0-1 0,0 1 0,0 0 0,0 0 0,0 0 0,0 0 0,0 0 0,0 0 0,0 1 0,0-1 0,0 1 0,0-1 0,0 1-1,0 0 1,-1 0 0,1 0 0,2 1 0,2 2 27,0 0 0,-1 0 0,1 0 0,-1 1 0,0 0 0,0 0 1,-1 1-1,0-1 0,1 1 0,-2 0 0,6 9 0,2 9 16,14 44 1,-13-35 36,-12-32-36,0-1 0,0 0 0,0 1 1,1-1-1,-1 1 0,0-1 1,0 0-1,0 1 0,0-1 0,1 0 1,-1 0-1,0 1 0,0-1 0,1 0 1,-1 1-1,0-1 0,1 0 1,-1 0-1,0 0 0,1 1 0,-1-1 1,0 0-1,1 0 0,-1 0 1,0 0-1,1 0 0,-1 0 0,0 0 1,1 1-1,-1-1 0,1 0 0,-1 0 1,0 0-1,1-1 0,-1 1 1,1 0-1,14-10 363,9-18-227,-24 28-152,4-6-62,-1 0 0,0 0-1,0 0 1,-1-1 0,1 1-1,-1-1 1,-1 1 0,1-1-1,-1 1 1,-1-1 0,1 0 0,-1 0-1,0 1 1,0-1 0,-1 0-1,0 0 1,0 1 0,-1-1 0,0 1-1,0-1 1,0 1 0,-1 0-1,-5-10 1,32 92 72,-19-63 141,1 0 1,0 0-1,1 0 0,1-1 0,12 16 1,-19-26-136,0-1 1,0 1 0,1 0 0,-1 0 0,1-1-1,-1 1 1,1-1 0,0 1 0,-1-1 0,1 0-1,0 1 1,0-1 0,0 0 0,0 0 0,0 0-1,0-1 1,0 1 0,1-1 0,-1 1 0,0-1-1,0 1 1,0-1 0,1 0 0,-1 0 0,0 0-1,0 0 1,1-1 0,-1 1 0,0-1 0,0 1-1,0-1 1,0 0 0,0 0 0,0 0 0,0 0 0,0 0-1,0 0 1,0 0 0,0-1 0,-1 1 0,1-1-1,0 1 1,-1-1 0,2-1 0,0-2-8,0-1 0,0 1 0,-1 0 0,0-1 1,0 1-1,0-1 0,0 0 0,-1 0 0,0 1 0,0-1 0,-1-12 1,-1-43-623,1 60 541,5 12 117,1-1 0,0 0 0,1-1 0,0 0 0,1 0-1,0 0 1,0-1 0,1-1 0,0 1 0,0-1 0,1-1 0,0 1 0,13 5 0,-18-10-35,0 0 1,0 0 0,0 0 0,0-1-1,0 0 1,0 0 0,1-1 0,-1 1-1,0-1 1,1 0 0,-1 0-1,0-1 1,0 1 0,1-1 0,-1-1-1,0 1 1,0-1 0,0 1 0,0-1-1,-1-1 1,1 1 0,0-1 0,-1 0-1,0 0 1,1 0 0,-1-1-1,-1 1 1,1-1 0,0 0 0,-1 0-1,5-7 1,-5 5 0,1 0 0,-1 0 0,-1-1-1,1 1 1,-1-1 0,0 0 0,0 1 0,-1-1-1,0 0 1,0 0 0,-1-10 0,0 14-15,1 0 1,-1 0 0,0 0 0,-1 0-1,1 0 1,-1 0 0,1 0-1,-1 0 1,0 0 0,0 0-1,0 0 1,0 0 0,-1 0 0,1 1-1,-1-1 1,1 0 0,-1 1-1,0 0 1,0-1 0,0 1 0,-1 0-1,1 0 1,0 0 0,-1 0-1,0 0 1,1 1 0,-5-3 0,6 4 15,0 0 1,0 0 0,1 0 0,-1-1 0,0 1-1,0 0 1,0 0 0,0 0 0,0 0 0,0 0 0,0 0-1,0 1 1,0-1 0,1 0 0,-1 0 0,0 1-1,0-1 1,0 1 0,0-1 0,0 0 0,1 1 0,-1-1-1,0 1 1,1 0 0,-1-1 0,-1 2 0,-11 27 341,6 33 401,7-55-692,1 0-1,0 0 1,0-1-1,0 1 1,1 0-1,-1 0 1,2-1-1,-1 1 1,1-1-1,0 0 1,0 0-1,1 0 1,0 0-1,0 0 1,0-1-1,1 1 1,-1-1-1,1-1 1,1 1-1,-1-1 1,1 0-1,9 6 1,-10-7-197,1-1 1,0 1-1,0-1 1,0 0 0,0-1-1,0 1 1,0-1-1,0-1 1,1 1-1,-1-1 1,0 0-1,0 0 1,1-1 0,-1 0-1,0 0 1,9-3-1,18-13-4799,-9-6-3645</inkml:trace>
  <inkml:trace contextRef="#ctx0" brushRef="#br0" timeOffset="6342.46">5635 1 16235,'0'0'2145,"-1"56"-2145,1-17-272,1 19 40,5-10-376,-2-8-4177</inkml:trace>
  <inkml:trace contextRef="#ctx0" brushRef="#br0" timeOffset="7304.8">389 1638 9274,'0'0'9665,"-11"-7"-8882,-35-21-407,45 28-358,0 0 0,0 0 0,0-1 0,0 1-1,0 0 1,0 0 0,0 0 0,0 0 0,0 0 0,0 0 0,0 0 0,0 0 0,0 1 0,0-1 0,-1 0 0,1 1 0,0-1 0,1 1 0,-1-1 0,0 1 0,0-1 0,0 1 0,0 0 0,0-1 0,0 1 0,1 0 0,-2 1 0,-16 25 339,15-21-277,-4 8 86,0 1 1,0 0-1,1 0 0,1 0 1,-3 17-1,6-24-80,1-1 0,-1 1 0,2 0 0,-1-1 0,1 1 0,0 0-1,1 0 1,0-1 0,0 1 0,0 0 0,1-1 0,4 12 0,-5-17-71,0 0-1,-1-1 1,1 1-1,0 0 1,0-1-1,0 1 1,0 0 0,0-1-1,1 1 1,-1-1-1,0 0 1,1 1 0,-1-1-1,1 0 1,0 0-1,-1 0 1,1 0-1,0 0 1,-1 0 0,1 0-1,0-1 1,0 1-1,0-1 1,0 1 0,2-1-1,-1 0 4,1-1 0,-1 0 0,0 1 0,0-1 0,0-1 0,0 1-1,0 0 1,-1-1 0,1 1 0,0-1 0,-1 0 0,1 0 0,-1 0 0,3-3 0,5-5 9,0-2 0,0 1 0,-2-1 0,1-1 1,10-20-1,-12 16-25,-1-1-1,0 1 1,-1-1 0,-1 0 0,-1 0-1,0 0 1,-1 0 0,-2-1 0,1 1-1,-4-24 1,0 15-135,-2 1 0,0-1 0,-2 0 1,-1 1-1,-1 1 0,-16-32 0,34 99-100,37 111 722,-28-88 135,32 76 0,-45-129-475,1 0 0,0 0 0,1-1-1,0 0 1,1 0 0,0-1 0,10 11-1,-16-20-124,0 1 0,0 0 0,-1 0 0,1-1 0,0 1 0,1-1 0,-1 0 0,0 0 0,0 0 0,0 0 0,1 0 0,-1 0 0,0 0 0,1-1 0,-1 1 0,1-1 0,-1 0 0,1 0 0,-1 0 0,1 0 0,-1 0 0,1 0 0,-1-1-1,1 1 1,-1-1 0,0 1 0,1-1 0,-1 0 0,0 0 0,1 0 0,-1-1 0,0 1 0,0 0 0,0-1 0,0 1 0,0-1 0,0 0 0,-1 0 0,1 1 0,-1-1 0,1 0 0,-1-1 0,0 1 0,2-2 0,3-6-95,1 0 1,-2 0-1,1-1 1,-1 1-1,-1-1 1,0 0-1,0 0 1,-2-1-1,1 1 0,-1-1 1,-1 1-1,0-1 1,0 0-1,-1 0 1,-1 1-1,-2-14 1,3 24 56,0-1 0,0 0 0,-1 1 0,1-1 0,0 0 0,-1 1 0,0-1 0,1 0 0,-1 1 0,0-1 0,0 1 0,1 0 0,-1-1 1,0 1-1,-1-1 0,1 1 0,0 0 0,0 0 0,0 0 0,-1 0 0,1 0 0,-1 0 0,1 0 0,-1 0 0,1 1 0,-1-1 0,1 0 0,-1 1 0,0-1 0,1 1 0,-1 0 1,0 0-1,1-1 0,-4 1 0,3 1 11,0 0 1,0 0-1,0 0 1,1 0-1,-1 0 1,0 0-1,0 1 1,1-1-1,-1 0 0,0 1 1,1-1-1,0 1 1,-1 0-1,1 0 1,0-1-1,0 1 1,0 0-1,0 0 1,0 0-1,0 0 1,1 0-1,-1 0 1,0 0-1,1 0 1,0 1-1,-1 3 1,0 4 141,1 0 0,-1 0 0,2 0 1,-1 0-1,1 0 0,1 0 0,0 0 1,0-1-1,1 1 0,0 0 0,8 16 1,-8-21-156,1 0 1,-1-1 0,1 1-1,-1-1 1,2 1 0,-1-1-1,0 0 1,1 0 0,0-1 0,-1 0-1,1 0 1,1 0 0,-1 0-1,0-1 1,1 1 0,-1-1-1,1-1 1,0 1 0,-1-1 0,1 0-1,0 0 1,6-1 0,51-2-1838,4-10-3369,-8-6-2635</inkml:trace>
  <inkml:trace contextRef="#ctx0" brushRef="#br0" timeOffset="7755.14">1434 1841 11827,'0'0'5107,"2"-9"-3018,7-30-392,3 0 0,18-43 0,9-30-1179,-29 82-445,-2-1 1,-1 0 0,-1 0-1,-2 0 1,1-48-1,-8 64 269,-3 15 96,-3 27-232,6 11-25,2-1 0,1 1 1,2 0-1,1 0 0,2-1 0,2 0 1,1 0-1,2 0 0,1-1 0,20 42 1,-18-62-252,-3-17-1516,-8-1 864,0-1 0,0 0 0,-1 1 0,1-1 1,-1 0-1,0 0 0,1 0 0,-1 0 1,0-3-1,6-20-8463</inkml:trace>
  <inkml:trace contextRef="#ctx0" brushRef="#br0" timeOffset="8143.05">1779 1446 9578,'0'0'4078,"6"8"-2492,8 13-539,2-2 0,1 0 0,0-1 0,2 0 0,0-2 0,24 17 0,-19-17-645,42 30 978,-62-44-1272,-1 1-1,0-1 1,0 1-1,0 0 1,-1 1-1,1-1 1,-1 0-1,0 1 1,0-1-1,0 1 1,0 0-1,-1-1 1,1 1 0,-1 0-1,1 7 1,-1-10-56,-1 1 0,0-1 1,-1 1-1,1-1 0,0 0 1,0 1-1,-1-1 1,1 1-1,-1-1 0,1 1 1,-1-1-1,0 0 1,1 1-1,-1-1 0,0 0 1,0 0-1,0 0 0,0 1 1,0-1-1,0 0 1,0 0-1,-2 1 0,-1 0 25,0 1 0,0-1-1,-1 0 1,1-1 0,0 1-1,-1-1 1,-6 2 0,0-1-85,-1 0 0,1-1 0,-1-1 0,1 0 0,-18-2 1,24 0-375,-1 0 1,0 0 0,1-1-1,-1 1 1,1-1 0,0-1-1,0 1 1,0-1 0,0 0-1,1 0 1,0 0 0,-1-1-1,2 1 1,-7-10 0,2 5-1232,-16-23-4640</inkml:trace>
  <inkml:trace contextRef="#ctx0" brushRef="#br0" timeOffset="8609.72">1814 1367 13123,'0'0'2712,"77"-11"-2496,-26 0 40,28-6-256,-10 2-832,-4 0-5737</inkml:trace>
  <inkml:trace contextRef="#ctx0" brushRef="#br0" timeOffset="8610.72">2348 1638 12587,'0'0'11514,"86"-19"-11514,-35 3-288,-6 2-1648,-6 0-5346</inkml:trace>
  <inkml:trace contextRef="#ctx0" brushRef="#br0" timeOffset="9039.12">2768 1402 14539,'0'0'4670,"11"-7"-3827,0 1-770,0-1 0,1 2 0,0-1 0,0 2 0,0-1 0,0 2 0,18-4 0,-27 7-53,0-1 0,0 0-1,0 1 1,0 0-1,0 0 1,0 0 0,0 0-1,1 0 1,-1 0-1,0 1 1,0 0 0,0-1-1,0 1 1,0 1 0,0-1-1,0 0 1,-1 1-1,1-1 1,0 1 0,-1 0-1,1 0 1,-1 0-1,1 0 1,-1 0 0,0 0-1,0 1 1,0-1 0,0 1-1,-1-1 1,1 1-1,-1 0 1,1 0 0,-1 0-1,0 0 1,0 0-1,0 0 1,-1 0 0,1 0-1,-1 0 1,1 6 0,-1 1 85,0-1 0,0 1 1,-1-1-1,0 1 0,0-1 1,-1 1-1,-1-1 1,1 0-1,-1 0 0,-7 13 1,-4 4 378,-35 50 0,33-54 175,0 0 0,-20 44-1,36-66-635,0 1 1,0-1-1,0 1 0,0-1 0,-1 0 0,1 1 1,0-1-1,0 0 0,0 1 0,0-1 0,0 0 0,0 1 1,0-1-1,1 1 0,-1-1 0,0 0 0,0 1 1,0-1-1,0 0 0,0 1 0,0-1 0,1 0 1,-1 1-1,0-1 0,0 0 0,0 1 0,1-1 1,-1 0-1,0 0 0,1 1 0,-1-1 0,0 0 1,0 0-1,1 0 0,0 1 0,19 4 362,29-3-248,-42-2-104,24-1-882,62-10-1,-11-6-3575,-33 6-1838</inkml:trace>
  <inkml:trace contextRef="#ctx0" brushRef="#br0" timeOffset="9458.72">3445 1476 11779,'0'0'9874,"67"0"-9874,-14-7-584,-6-1-3425,-8 0-2121</inkml:trace>
  <inkml:trace contextRef="#ctx0" brushRef="#br0" timeOffset="9459.72">3478 1670 14723,'0'0'8922,"78"2"-8922,-18-12-360,-7-4-3521,-7-3-3408</inkml:trace>
  <inkml:trace contextRef="#ctx0" brushRef="#br0" timeOffset="9948.92">4058 1642 3697,'0'0'20500,"7"-10"-19478,48-66-403,32-48-393,-75 104-238,0 0 0,-2 0 0,0-1 0,9-33 0,-14 16-121,-3 20 9,-1 35-103,1 61 839,4 0 0,4 0 1,26 107-1,-34-181 190,-4-21-1055,-5-26-4981,1 17-3231</inkml:trace>
  <inkml:trace contextRef="#ctx0" brushRef="#br0" timeOffset="10421.05">4444 1267 9098,'0'0'5381,"11"-10"-5141,40-28 283,-49 36-412,1 0 0,0 0 0,0 1 0,-1-1 0,1 1 0,0 0-1,0 0 1,0 0 0,1 0 0,-1 0 0,0 1 0,0-1 0,0 1 0,0 0 0,1 0 0,-1 0 0,0 1 0,5 0 0,-6 0-27,1 0 0,-1 0 1,0 1-1,0-1 0,0 1 1,0-1-1,0 1 0,0 0 1,0 0-1,0-1 0,-1 1 1,1 1-1,0-1 0,-1 0 1,0 0-1,0 1 0,2 3 1,-1 1 98,1 0 1,-2 0-1,1 0 1,-1 0-1,0 0 1,0 1-1,-1-1 1,0 0-1,-1 0 1,1 1-1,-1-1 1,0 0-1,-4 10 1,-48 66 2538,102-76-4754,-40-4 2020,0 1 0,0-1 1,0 1-1,-1 1 0,0 0 0,0 0 0,0 1 0,-1-1 0,1 2 0,-1-1 0,-1 1 0,1 0 0,-1 0 0,-1 1 0,1 0 0,-1 0 0,-1 0 0,1 1 0,-2-1 0,1 1 0,-1 0 0,0 0 1,-1 0-1,0 1 0,1 10 0,-4-18 68,1 0 0,-1 1 0,0-1 0,0 0 1,0 0-1,-1 0 0,1 0 0,0 0 0,-1-1 1,1 1-1,-1 0 0,0 0 0,1-1 0,-1 0 1,0 1-1,0-1 0,0 0 0,0 0 0,0 1 1,0-2-1,-1 1 0,1 0 0,0 0 0,0-1 1,-1 1-1,1-1 0,-4 0 0,-71 10 284,74-10-366,-56 1-3967,50-1 1976,-5 0-2930</inkml:trace>
  <inkml:trace contextRef="#ctx0" brushRef="#br0" timeOffset="11141.59">5003 1504 12219,'0'0'4963,"-1"11"-4060,2 61 141,0-33 991,-2-30 3492,1-10-5517,-8-103 393,8 94-659,0 1-1,1-1 0,0 0 0,1 0 0,0 1 0,0-1 0,1 1 0,6-14 0,-9 22 237,0 0 0,1 0 0,-1 1 0,0-1 0,0 0 0,1 0 0,-1 0 0,1 1 0,-1-1 0,1 0 0,-1 1 0,1-1 1,-1 0-1,1 1 0,0-1 0,-1 0 0,1 1 0,0-1 0,0 1 0,-1 0 0,1-1 0,0 1 0,0-1 0,0 1 0,-1 0 0,1 0 0,0-1 0,0 1 0,0 0 0,0 0 0,0 0 0,-1 0 0,1 0 0,0 0 1,0 0-1,0 1 0,0-1 0,0 0 0,0 0 0,-1 1 0,1-1 0,0 0 0,0 1 0,0-1 0,-1 1 0,1-1 0,0 1 0,-1-1 0,1 1 0,0-1 0,-1 1 0,1 0 0,-1 0 0,1 0 0,29 48 123,-27-43-130,0 0 82,7 10 235,-2 0-1,0 0 1,-1 1-1,-1 0 1,0 0-1,-1 1 1,4 29 688,-12-50-815,0-1 0,0 0 1,1 0-1,0 0 0,0 0 1,0 0-1,1-1 0,-1 1 1,1-1-1,0 1 1,0-1-1,0-7 0,1-56-1177,1 64 884,-1 0 0,1 0 0,1 0 0,-1-1 0,0 1 0,1 0 0,0 1 0,0-1 0,0 0 0,1 0 0,-1 1 0,1 0 0,0-1 0,0 1 0,0 0 0,0 0 0,5-3 0,-6 5 112,0 0 0,0-1-1,0 2 1,0-1 0,0 0 0,0 0 0,0 0 0,0 1-1,0-1 1,0 1 0,0 0 0,0 0 0,0-1 0,1 1-1,-1 1 1,0-1 0,0 0 0,0 0 0,0 1 0,0-1-1,0 1 1,0 0 0,0 0 0,0 0 0,0 0 0,0 0-1,0 0 1,0 0 0,-1 0 0,1 1 0,0-1 0,-1 1-1,1-1 1,-1 1 0,0 0 0,2 2 0,5 8 161,-1 1 1,0 0 0,0 0 0,-2 1-1,6 18 1,18 39 154,-22-68-6206</inkml:trace>
  <inkml:trace contextRef="#ctx0" brushRef="#br0" timeOffset="11705.15">5476 1437 10730,'0'0'9006,"-11"-1"-8362,9 0-598,-1 1 1,0 0-1,0-1 0,0 1 0,1 0 0,-1 0 0,0 1 0,0-1 1,0 1-1,1-1 0,-1 1 0,0 0 0,1 0 0,-1 0 0,1 0 0,-1 0 1,1 1-1,-1-1 0,1 1 0,0 0 0,0 0 0,0-1 0,0 1 0,0 1 1,0-1-1,0 0 0,1 0 0,-1 1 0,1-1 0,-1 1 0,1-1 0,0 1 1,0-1-1,0 1 0,1 0 0,-1 0 0,1-1 0,-1 5 0,0-4-16,1 0-1,0 0 0,0 0 1,0 0-1,0 0 0,0 0 1,1 0-1,-1 1 0,1-1 1,0 0-1,0 0 0,0-1 1,0 1-1,1 0 0,-1 0 1,1 0-1,-1-1 0,1 1 0,0-1 1,3 4-1,-3-5-21,-1 0 0,1 0 0,-1-1 0,1 1 0,-1 0 0,1 0-1,0-1 1,0 1 0,-1-1 0,1 1 0,0-1 0,0 0 0,-1 0 0,1 0 0,0 0 0,0 0-1,0 0 1,-1 0 0,1 0 0,0-1 0,0 1 0,-1-1 0,1 0 0,0 1 0,-1-1 0,1 0 0,0 0-1,-1 0 1,0 0 0,1 0 0,-1 0 0,1 0 0,-1-1 0,0 1 0,0 0 0,2-3 0,2-2 19,0 0 0,0 0 1,0 0-1,-1-1 0,1 0 1,-2 0-1,1 0 0,-1 0 1,0-1-1,0 0 0,2-12 1,20 76-55,28 53 129,-23-51 105,26 71-1,-50-112-169,0 1-1,-1 0 1,-1 0-1,-1 1 1,-1-1 0,0 1-1,-2 0 1,-2 30-1,2-45-22,-1-1 0,0 1 0,0-1-1,-1 1 1,1-1 0,-1 0 0,1 0 0,-1 0 0,0 0-1,0 0 1,-1 0 0,1 0 0,0 0 0,-1-1 0,0 0-1,1 1 1,-1-1 0,0 0 0,0 0 0,-1 0-1,1-1 1,0 1 0,-1-1 0,1 0 0,0 0 0,-1 0-1,1 0 1,-1-1 0,0 1 0,-4-1 0,-3 1 4,0-1 1,0 0-1,1 0 1,-1-1-1,0-1 1,0 0-1,1 0 1,-1-1-1,-10-4 1,9 1 8,-1-1 1,2 0-1,-1-1 1,1 0-1,0-1 1,1 0-1,0 0 1,0-1-1,-10-15 1,16 21-40,1-1 0,0 0 0,0 0 0,1 0 0,-1-1 0,1 1 0,0-1 0,1 1 0,-1-1 0,0-11 0,2 14-41,0-1 0,0 0 0,0 0 0,1 1 0,0-1 0,0 0 0,0 1 0,0-1 0,0 1 0,1-1 0,0 1 0,-1 0 0,1 0 0,1 0 1,-1 0-1,0 0 0,1 0 0,3-3 0,7-5-1033,0 1 1,1 1 0,0 1-1,1 0 1,0 1-1,0 0 1,25-7 0,-10 3-2148,9-4-4330</inkml:trace>
  <inkml:trace contextRef="#ctx0" brushRef="#br0" timeOffset="12107.64">5800 1155 12411,'0'0'6400,"4"12"-4835,7 22-219,-2 2 0,9 68 0,-2 90 844,-8-79-2062,-9-141-3894,-2 1-3397</inkml:trace>
  <inkml:trace contextRef="#ctx0" brushRef="#br0" timeOffset="12453.78">6080 1197 13595,'0'9'1630,"17"320"6474,-12-254-6580,-5-74-1479,0-1-1,0 0 1,1 1-1,-1-1 1,0 0-1,0 1 1,1-1-1,-1 0 1,0 0 0,1 1-1,-1-1 1,1 0-1,-1 0 1,0 0-1,1 1 1,-1-1-1,1 0 1,-1 0-1,0 0 1,1 0-1,-1 0 1,1 0-1,-1 0 1,0 0-1,1 0 1,-1 0-1,1 0 1,-1 0-1,1 0 1,-1 0-1,0 0 1,1-1-1,-1 1 1,1 0-1,16-5 768,12-5-589,1 1 0,0 2 0,1 1-1,50-4 1,-64 9-486,0 2 0,1 0-1,32 6 1,-38-4-738,1 0 0,-1 2 0,0-1 0,0 1 0,22 13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3:04.17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97 117 8282,'0'0'17860,"-6"-1"-16903,0-1-839,-1-1 0,1 1 0,0-1 0,0-1 0,1 1 1,-1-1-1,1 1 0,-7-8 0,10 10-128,1 1 1,0-1 0,0 0 0,0-1-1,0 1 1,0 0 0,0 0-1,0 0 1,0-1 0,1 1-1,-1 0 1,0-1 0,1 1-1,-1 0 1,1-1 0,0 1 0,-1-1-1,1 1 1,0-1 0,0 1-1,0-1 1,0 1 0,0-1-1,0 1 1,0-1 0,0 1 0,1-1-1,-1 1 1,1 0 0,-1-1-1,1 1 1,-1-1 0,1 1-1,0 0 1,0 0 0,-1-1 0,1 1-1,0 0 1,0 0 0,0 0-1,1 0 1,-1 0 0,0 0-1,0 0 1,0 0 0,1 1 0,-1-1-1,0 0 1,3 0 0,1-2-8,0 0 0,1 1 0,0-1 1,-1 1-1,1 0 0,0 1 1,0 0-1,0 0 0,1 0 0,-1 0 1,0 1-1,0 0 0,0 0 1,0 1-1,10 2 0,-12-3 17,-1 1-1,0 1 1,1-1-1,-1 0 1,0 1-1,0-1 1,0 1-1,0 0 1,0 0-1,0 0 1,-1 0-1,1 1 1,-1-1-1,1 1 1,-1 0-1,0-1 1,0 1 0,0 0-1,-1 0 1,1 0-1,-1 0 1,1 1-1,-1-1 1,0 0-1,0 1 1,0-1-1,-1 1 1,1 3-1,-1 5 62,-1-1-1,0 0 0,0 1 1,-1-1-1,0 0 0,-1 0 1,-1 0-1,0 0 0,0-1 1,-1 1-1,-12 18 0,9-17 68,0 0-1,-1 0 0,0-1 0,0 0 1,-2-1-1,1 0 0,-1 0 0,-1-1 0,-14 8 1,25-16-139,-1 0 1,0 0 0,0 0 0,0 0 0,0-1 0,0 1 0,0-1 0,0 1-1,0-1 1,0 1 0,0-1 0,0 0 0,0 0 0,0 0 0,-1-1 0,1 1-1,-2-1 1,3 1-49,0-1 0,0 1-1,0-1 1,0 0 0,1 1 0,-1-1-1,0 0 1,1 0 0,-1 1-1,0-1 1,1 0 0,-1 0 0,1 0-1,-1 0 1,1 0 0,-1 0-1,1 0 1,0 0 0,-1 0 0,1 0-1,0 0 1,0 0 0,0 0 0,0 0-1,0 0 1,0 0 0,0 0-1,0 0 1,0 0 0,1 0 0,-1 0-1,0 0 1,1 0 0,-1 0-1,1-1 1,0 1-2,-1 0 0,1 0 0,0-1-1,0 1 1,0 0 0,0 0 0,-1 0 0,1 1-1,0-1 1,1 0 0,-1 0 0,0 0 0,0 1 0,0-1-1,0 1 1,1-1 0,-1 1 0,0-1 0,0 1-1,1 0 1,-1-1 0,0 1 0,1 0 0,-1 0 0,0 0-1,1 0 1,-1 0 0,0 0 0,1 1 0,-1-1-1,0 0 1,2 1 0,2 0 29,0 0 0,1 1 0,-1 0 0,0 0 0,0 0 0,8 5 0,32 32 39,13 9-77,-54-45 152,1 0 1,-1-1-1,1 1 0,-1-1 0,1 0 1,0 0-1,0-1 0,0 1 0,0-1 1,0 0-1,8 0 0,-9-2-35,0 0 0,-1-1 0,1 1 0,-1-1 0,0 0-1,0 0 1,1 0 0,-1 0 0,-1 0 0,1-1 0,0 1 0,0-1 0,-1 0 0,0 0-1,1 0 1,2-6 0,0 2-21,0 0-1,-1 0 1,0 0 0,-1-1-1,1 0 1,3-14-1,-9 13-449,-5 7-3374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3:09.67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62 140 13515,'0'0'10039,"-3"2"-9529,-1 1-444,0 1-1,0 0 1,1 0 0,0 0 0,0 0-1,0 0 1,0 1 0,1-1 0,0 1-1,0 0 1,0 0 0,0 0 0,1 0-1,0 0 1,-1 7 0,-12 90 820,14-97-873,-2 7 12,1 1 0,0 0 0,1 0 1,1 0-1,0 0 0,0-1 0,1 1 0,1 0 1,0-1-1,1 1 0,1-1 0,-1 0 0,2-1 1,0 1-1,0-1 0,1 0 0,0-1 0,11 13 1,31 35-16,-50-87-7793,-2 10-1584</inkml:trace>
  <inkml:trace contextRef="#ctx0" brushRef="#br0" timeOffset="579.27">212 503 10546,'0'0'14507,"0"-7"-13964,0-6-344,-1-7-393,1 0-1,1 0 0,0 0 0,2 0 0,0 0 1,12-36-1,-14 55 176,-1 0 0,1 0 0,-1 0 0,1 0 1,0 0-1,0 0 0,-1 0 0,1 0 0,0 0 0,0 0 1,0 0-1,0 1 0,0-1 0,0 0 0,0 1 0,0-1 0,0 1 1,1-1-1,-1 1 0,0 0 0,0-1 0,0 1 0,1 0 1,-1 0-1,0 0 0,0 0 0,1 0 0,-1 0 0,0 0 0,0 0 1,0 0-1,1 1 0,-1-1 0,0 0 0,0 1 0,0-1 1,0 1-1,0-1 0,1 1 0,-1 0 0,0 0 0,0-1 0,-1 1 1,1 0-1,2 2 0,4 2 25,-1 1 1,1 0-1,-1 1 1,10 13-1,-9-9 72,-2 0 1,1 0-1,-2 1 1,1 0-1,-2 0 1,1 0-1,2 24 0,-2 0 2858,-3-31-1618,-3-21-1273,-4-71-1679,6 79 1355,0 1-1,0 0 0,1 0 0,0 0 1,0 0-1,1 0 0,0 0 0,0 0 1,5-9-1,-6 14 247,0 1 0,-1 0 1,1 0-1,0-1 0,0 1 1,0 0-1,0 0 0,0 0 1,0 0-1,0 0 0,0 0 1,0 0-1,0 1 0,1-1 0,-1 0 1,0 0-1,0 1 0,1-1 1,-1 1-1,1 0 0,-1-1 1,0 1-1,1 0 0,-1 0 1,1-1-1,1 2 0,0-1 24,0 1-1,0 0 1,0 0 0,-1 0-1,1 0 1,0 1-1,-1-1 1,1 1-1,-1 0 1,1 0 0,3 4-1,5 4 98,-2 1-1,0 1 0,0 0 1,7 13-1,-11-16 15,-1 0 0,0 0 0,-1 1 0,0 0 0,0 0 0,-1 0 0,0 0 0,-1 0 0,0 0 0,-1 0 0,0 15 0,3-20-1768,6-5-3540</inkml:trace>
  <inkml:trace contextRef="#ctx0" brushRef="#br0" timeOffset="1142.94">738 332 10458,'0'0'11005,"-9"-5"-9119,-32-11-895,39 16-970,0 0 0,0 0 0,1 0 0,-1 0 0,0 1 0,1-1-1,-1 0 1,0 1 0,1-1 0,-1 1 0,1 0 0,-1-1 0,1 1 0,-1 0 0,1 0 0,-1 0 0,1 0 0,0 0 0,-1 0 0,1 1 0,0-1 0,0 0 0,0 1-1,0-1 1,0 1 0,0-1 0,1 1 0,-2 1 0,-16 42 257,18-45-275,-2 6 27,0-1 0,1 1 1,0 0-1,0 1 0,1-1 0,0 0 0,0 0 1,0 0-1,1 0 0,0 0 0,0 0 0,2 7 1,-2-11-30,0 0 1,0 0 0,0 0 0,0 0 0,0 0-1,1 0 1,-1 0 0,0 0 0,1 0 0,0-1 0,-1 1-1,1-1 1,0 1 0,0-1 0,0 0 0,0 0-1,0 0 1,0 0 0,0 0 0,0 0 0,0 0 0,0-1-1,1 1 1,-1-1 0,0 1 0,0-1 0,1 0-1,-1 0 1,0 0 0,1 0 0,-1-1 0,0 1 0,0 0-1,5-2 1,-3 0-40,0 0 1,-1 0-1,1 0 0,0-1 1,-1 1-1,1-1 0,-1 1 0,0-1 1,0-1-1,0 1 0,0 0 1,-1 0-1,1-1 0,-1 0 0,0 1 1,0-1-1,0 0 0,2-6 1,-3 6 12,1-1 0,0 1 0,-1 0 1,0 0-1,0-1 0,0 1 1,-1-1-1,1 1 0,-1-1 0,0 1 1,0-1-1,-1 1 0,1-1 0,-1 1 1,0 0-1,0-1 0,-3-6 1,4 11 29,0-1 1,0 1 0,0 0 0,0 0 0,0-1 0,-1 1-1,1 0 1,0-1 0,0 1 0,0 0 0,0 0-1,0 0 1,0-1 0,-1 1 0,1 0 0,0 0 0,0-1-1,0 1 1,-1 0 0,1 0 0,0 0 0,0 0 0,-1-1-1,1 1 1,0 0 0,0 0 0,-1 0 0,1 0-1,0 0 1,0 0 0,-1 0 0,1 0 0,0 0 0,0 0-1,-1 0 1,1 0 0,0 0 0,-1 0 0,1 0 0,0 0-1,0 0 1,-1 0 0,1 0 0,-4 15 7,4 20-65,5-16 41,1 1 0,1-1 1,1 0-1,0-1 0,1 0 0,23 33 0,-16-26 8,-2 0 0,17 40 0,-26-52 47,-1 0-1,-1 1 1,0-1 0,-1 1 0,0 0 0,-1 0 0,0 0 0,-2 0 0,-1 19 0,1-29 34,1-1 1,-1 1-1,0 0 1,0 0-1,0-1 1,-1 1-1,1-1 1,-1 1 0,0-1-1,1 0 1,-2 0-1,1 0 1,0 0-1,-1 0 1,1 0-1,-1 0 1,0-1-1,0 0 1,0 1-1,0-1 1,0 0 0,0 0-1,-1-1 1,1 1-1,-1-1 1,1 1-1,-1-1 1,0 0-1,1-1 1,-1 1-1,0-1 1,0 1-1,1-1 1,-1 0 0,0-1-1,0 1 1,1 0-1,-8-3 1,7 2-66,0 0 0,0 0 0,0 0-1,0-1 1,0 0 0,0 0 0,0 0 0,1 0 0,-1 0 0,1-1 0,-1 0 0,1 0 0,0 0 0,0 0 0,0 0 0,1 0 0,-1-1 0,1 1 0,-1-1 0,1 0 0,1 0 0,-1 0 0,0 0-1,1 0 1,0 0 0,0 0 0,0 0 0,0-6 0,0 0-533,0 0-1,0 0 1,1 0-1,1 0 0,0 0 1,0 0-1,1 0 1,0 0-1,1 0 1,7-17-1,9-12-4165,1 4-815</inkml:trace>
  <inkml:trace contextRef="#ctx0" brushRef="#br0" timeOffset="1531.25">1033 89 14459,'0'0'4700,"1"11"-2706,14 94 1071,-6-60-1651,4 83 0,-18 11-1137,10-180-6954,-1 18-318</inkml:trace>
  <inkml:trace contextRef="#ctx0" brushRef="#br0" timeOffset="1909.35">1221 117 11963,'0'0'4246,"1"9"-3338,0 148 5304,2 42-2366,-3-198-3837,1-1 1,-1 1-1,1-1 0,-1 1 0,1-1 0,-1 1 1,1-1-1,0 0 0,-1 1 0,1-1 0,0 0 1,-1 1-1,1-1 0,-1 0 0,1 0 0,0 1 1,0-1-1,-1 0 0,1 0 0,0 0 0,-1 0 1,1 0-1,0 0 0,0 0 0,-1 0 0,1-1 1,0 1-1,-1 0 0,1 0 0,0 0 0,-1-1 1,1 1-1,-1 0 0,2-2 0,26-8 125,-13 3-302,0 1-1,1 1 1,0 0-1,0 1 1,0 1-1,0 1 1,0 0-1,24 1 1,-37 1-486,-1-1 0,0 1 0,0 0 0,0-1 0,1 1 0,-1-1 0,0 0 0,0 0 0,0 1 0,0-2 0,0 1 0,2-2 0,10-8-7013</inkml:trace>
  <inkml:trace contextRef="#ctx0" brushRef="#br0" timeOffset="2447.66">1501 0 10898,'0'0'4489,"71"82"-2032,-37-32 423,1 13-695,-6 13-769,-5 4-592,-9-5-199,-9-18 95,-4-18-208,-2-11-224,0-6-136,-6 0-72,-6 0-80,-5-1-8,-14-6-1232,4-7-3001,2-5-6442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34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457 221 7698,'0'0'12053,"-6"-11"-10638,3 6-1193,1-1 1,-1 0-1,0 1 0,-1 0 1,0 0-1,1 0 0,-2 0 1,1 0-1,0 1 0,-1 0 1,0 0-1,0 0 0,0 1 1,0-1-1,-1 1 0,0 0 1,1 1-1,-1-1 1,0 1-1,0 1 0,-12-3 1,6 3-174,-1 0 1,0 1 0,0 1 0,1 0 0,-1 1 0,1 0 0,-1 1 0,1 0-1,0 1 1,0 0 0,0 1 0,0 1 0,1-1 0,0 2 0,0 0 0,1 0-1,0 1 1,0 0 0,1 1 0,0 0 0,0 0 0,1 1 0,0 0 0,1 1 0,0-1-1,0 1 1,2 1 0,-1-1 0,-4 17 0,3-7 0,1 0 0,1 0 0,1 1 0,1 0 0,1 0 0,1-1-1,1 1 1,5 43 0,-4-55-40,2 0 0,-1 0 0,1 0 0,1-1 0,0 1 0,0-1 0,1 0 0,0 0 0,0 0 0,1-1 0,0 0 0,1 0 0,0 0 0,0-1-1,1 0 1,0-1 0,0 1 0,0-1 0,1-1 0,0 0 0,12 5 0,-7-4 4,1 0 1,1-1-1,-1-1 0,1-1 1,-1 0-1,1-1 1,0-1-1,22-1 0,-28 0 16,1-1 0,-1 0 0,0-1 0,1 0-1,-1 0 1,0-1 0,0-1 0,0 0 0,-1 0 0,1-1-1,-1 0 1,0 0 0,13-12 0,-21 17 196,0-1-1579</inkml:trace>
  <inkml:trace contextRef="#ctx0" brushRef="#br0" timeOffset="811.26">557 791 9674,'0'0'12224,"-4"-9"-11867,1 4-345,1 0-1,0-1 0,0 0 0,0 1 0,0-1 0,1 0 0,0 0 1,1 0-1,-1 0 0,1 0 0,0 0 0,0 0 0,3-11 0,2-10 2,-3 19-10,-1-1 0,1 1 0,0 0 0,0 0 0,1 1 0,5-10 0,-7 16-11,0 0-1,0 0 1,0 1 0,0-1 0,0 0 0,0 1 0,0-1 0,0 1-1,0-1 1,0 1 0,1 0 0,-1 0 0,0-1 0,0 1 0,0 0-1,1 0 1,-1 0 0,0 0 0,0 0 0,1 0 0,-1 0-1,0 1 1,0-1 0,0 0 0,1 1 0,-1-1 0,0 1 0,0-1-1,0 1 1,0 0 0,0-1 0,0 1 0,0 0 0,0 0-1,1 1 1,37 30 5,-37-31 4,3 3 134,0 1 0,0-1-1,-1 1 1,0 0 0,0 0 0,0 0 0,0 1 0,-1-1 0,0 1 0,0 0 0,-1 0 0,1 0 0,-1 0-1,-1 1 1,1-1 0,-1 0 0,0 1 0,0 9 619,-1-31 242,0 3-1191,1 0 0,0 0-1,6-22 1,-6 31 145,-1-1-1,1 1 1,0 0-1,0-1 1,1 1-1,-1 0 1,1 0 0,0 0-1,0 0 1,0 0-1,0 1 1,0-1-1,0 1 1,1-1 0,-1 1-1,1 0 1,0 0-1,4-3 1,-4 4 25,0 1 0,-1 0 0,1 0 0,0 0 0,0 0 0,0 0 0,0 0 0,-1 1 0,1 0 0,0-1 0,-1 1 0,1 0 0,0 0 0,-1 0 0,1 1 0,-1-1 0,1 1 0,-1-1 0,0 1 0,0 0 0,0 0 0,0 0 0,0 0 0,0 0 0,0 0 0,1 4 0,2 0 41,0 0 0,-1 1 1,0-1-1,0 1 0,0 0 1,-1 0-1,0 1 0,3 10 1,-5 4 353,-4-18 565,2-7-923,0 1-1,0 0 1,0-1 0,0 1-1,1-1 1,-1 1-1,1-1 1,-1 1-1,1-1 1,0 0 0,0-3-1,0 3-67,0 0 0,0 0-1,0 0 1,1 0 0,-1 0-1,1 0 1,-1 0 0,1 0 0,0 0-1,0 1 1,0-1 0,1 0 0,-1 1-1,1-1 1,0 1 0,-1-1-1,1 1 1,0 0 0,3-3 0,-3 4 18,0 0 0,0 0 1,0 0-1,1 0 0,-1 0 1,0 1-1,1-1 0,-1 1 1,1-1-1,-1 1 0,0 0 1,1 0-1,-1 0 0,1 0 1,-1 0-1,1 1 0,-1-1 1,0 1-1,1 0 0,-1 0 1,0-1-1,1 2 0,-1-1 1,3 2-1,5 2 202,0 1-1,-1 0 1,1 0-1,-2 1 1,12 11 0,-17-15-138,0 0 0,-1 0 1,1 0-1,-1 0 0,0 1 1,0-1-1,0 1 0,0 0 1,-1-1-1,1 1 0,-1 0 1,0 0-1,0 0 0,0 0 1,0 7-1,-1-20-2405,0-3-3318</inkml:trace>
  <inkml:trace contextRef="#ctx0" brushRef="#br0" timeOffset="1247.07">1747 388 8738,'0'0'12399,"-4"10"-11035,-19 39 751,-48 72-1,35-63-1045,-32 72-1,67-130-1128,0-3-318,-7-36-4070,3 16-1641</inkml:trace>
  <inkml:trace contextRef="#ctx0" brushRef="#br0" timeOffset="1660.39">1476 383 10898,'0'0'6348,"13"12"-4121,167 201 3082,-178-210-5287,13 14 399,15 22 1893,58 55 575,-89-94-2984,0 0 0,-1 0 0,1 0-1,0 0 1,0-1 0,0 1 0,-1-1 0,1 1 0,0-1 0,0 1 0,0-1 0,0 1 0,0-1 0,0 0 0,0 0-1,0 0 1,-1-1 0,-8-11-5268,5 2-3115</inkml:trace>
  <inkml:trace contextRef="#ctx0" brushRef="#br0" timeOffset="2173.27">2191 90 12363,'0'0'4738,"4"16"-2978,24 70-129,3-1 0,4-2 0,4-1 0,3-2-1,59 84 1,-101-164-1592,1 1 0,-1-1 0,0 0 0,0 1 0,0-1 0,1 0 0,-1 1 0,0-1 0,0 0 0,1 1 0,-1-1 0,0 0 0,1 0 0,-1 1 0,0-1 0,1 0 0,-1 0 0,0 0 0,1 1 0,-1-1 0,1 0 0,-1 0 0,0 0 0,1 0 0,-1 0 0,1 0 0,-1 0 0,1 0 0,-1 0 0,0 0 1,1 0-1,-1 0 0,1 0 0,9-14 711,5-36-298,-12 35-422,22-75 23,53-168-381,-60 208 93,2 1 0,3 1-1,33-52 1,-56 100 166,0 0-1,1-1 1,-1 1-1,1-1 0,-1 1 1,0-1-1,1 1 1,-1-1-1,0 1 1,1-1-1,-1 1 1,0-1-1,0 1 1,1-1-1,-1 0 1,0 1-1,0-1 1,0 1-1,0-1 1,0 0-1,0 1 1,0-1-1,0 1 1,0-1-1,0 0 1,0 1-1,0-1 0,-1 1 1,1-1-1,0 1 1,-1-2-1,-19 5-9707,7 4 856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29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71 10906,'0'0'12034,"16"81"-8810,-6 154 380,-10-263-3843,-1 1 0,-1-1 1,-10-42-1,6 39-493,1-1 1,0-35-1,6 62 665,0 1 0,0-1 0,0 0 1,0 1-1,1 0 0,0-1 0,0 1 1,0 0-1,0 0 0,1 0 0,-1 0 1,1 0-1,0 1 0,0-1 0,1 1 0,-1 0 1,1 0-1,-1 0 0,1 0 0,0 1 1,0-1-1,0 1 0,1 0 0,-1 1 1,0-1-1,1 0 0,7 0 0,-5-1 68,0 1 0,1 1 1,-1-1-1,0 1 0,1 1 0,-1-1 0,1 1 0,-1 0 0,0 1 0,1 0 0,-1 0 0,0 1 0,1 0 0,-1 0 0,0 0 1,13 7-1,-10 0 84,0 0 1,0 1-1,-1-1 1,0 2 0,0 0-1,-1 0 1,-1 0-1,0 1 1,-1 0 0,0 0-1,9 26 1,-2 7 422,-1 0 0,7 52 0,-16-74 559,-3-22 123,-2-12-840,-5-26-1036,3 1 0,1-1 0,1 1 0,2-1 0,7-53 1,-7 88 652,0 0 0,1 1 0,-1-1 0,1 0 0,-1 0 0,1 0 0,0 0 0,0 0 0,0 1 0,0-1 0,0 0 0,0 1 0,0-1 1,0 1-1,1-1 0,-1 1 0,1-1 0,-1 1 0,1 0 0,-1 0 0,1 0 0,0 0 0,2-1 0,-1 1 18,1 0 0,0 1 0,-1-1 0,1 1 0,0 0 1,-1 0-1,1 0 0,0 0 0,-1 1 0,1-1 0,6 3 0,2 1 27,1 1 1,-1 0-1,-1 0 0,1 1 1,-1 1-1,13 10 1,-14-9 175,-1 2 0,-1-1 0,0 1 1,0 1-1,-1-1 0,0 1 0,-1 0 1,0 1-1,-1 0 0,0 0 0,-1 0 1,0 0-1,-1 0 0,0 1 0,-1 0 1,-1 0-1,0-1 0,-1 22 610,-9-51 38,8-2-1152,1 0 1,0 0-1,2 0 0,0 0 0,2 0 0,0 0 1,1 1-1,0 0 0,2 0 0,0 0 0,1 1 1,1 0-1,20-29 0,-28 43 284,1 1 0,0-1 1,0 1-1,0 0 0,0 0 0,1 0 0,-1 0 0,0 0 1,1 1-1,0-1 0,-1 0 0,1 1 0,0 0 0,-1 0 1,1 0-1,0 0 0,0 0 0,0 1 0,0-1 0,6 1 1,-6 0 35,1 1 1,-1 0 0,1 0 0,-1 0 0,0 1-1,0-1 1,1 1 0,-1 0 0,0 0-1,0 0 1,-1 0 0,1 0 0,0 1 0,-1-1-1,3 4 1,5 6 165,-2 0-1,1 1 0,-1 0 1,-1 1-1,-1 0 0,10 28 1,1 37 698,-16-65-706,1 0 1,1-1 0,0 1-1,1-1 1,0 1 0,1-1 0,1 0-1,0-1 1,8 13 0,-12-22-155,1 0-1,0 0 1,0-1 0,0 1-1,1-1 1,-1 0 0,1 0-1,-1 0 1,1 0 0,-1 0 0,1-1-1,0 1 1,0-1 0,0 0-1,0-1 1,0 1 0,0-1 0,0 1-1,6-1 1,-2-1-545,1 1 1,-1-1-1,1-1 0,-1 0 1,0 0-1,0 0 0,0-1 1,10-5-1,11-9-6576</inkml:trace>
  <inkml:trace contextRef="#ctx0" brushRef="#br0" timeOffset="895.15">1684 126 3185,'0'0'15639,"6"-1"-14697,260-20 6318,-287 21-13939,8 0 151</inkml:trace>
  <inkml:trace contextRef="#ctx0" brushRef="#br0" timeOffset="1277.58">1735 299 7602,'0'0'12228,"12"0"-10725,42-2-328,-12-1 237,1 2-1,57 7 1,-82-1-1129,-12-1-3660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22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13 6833,'0'0'18376,"7"-1"-17509,34-5-460,1 2 0,0 2-1,46 4 1,-69 3-1376,-9 2-4608</inkml:trace>
  <inkml:trace contextRef="#ctx0" brushRef="#br0" timeOffset="413.08">0 234 5825,'0'0'16180,"57"0"-14316,-28 3-848,6-1-392,1-1-440,8 3-184,-9-1-1360,-11 1-4545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18.16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232 1 12395,'0'0'9624,"3"5"-8773,0 2-548,0 0-1,0 0 1,-1 1 0,0-1-1,0 1 1,-1-1-1,0 1 1,0 0 0,-1 0-1,0 9 1,-14 90 1089,2-10-961,12 49 872,5-146-1281,1 1 0,0-1 0,-1-1 0,1 1-1,-1-1 1,7-1 0,102-29 26,-86 21-46,0 2 0,0 1 1,1 1-1,0 1 0,0 2 0,31 0 0,-54 8-812,-17-11-4872,4-3-2540</inkml:trace>
  <inkml:trace contextRef="#ctx0" brushRef="#br0" timeOffset="1770.16">0 641 9154,'0'0'912,"119"-81"-760,-25 20-80,17-7-72,4 4 0,-10 11-8,-16 13 0,-26 14-304,-18 7-1760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12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0 707 11202,'0'0'10485,"7"3"-10027,31 19 1084,54 41 0,-77-52-1254,-1 1-1,0 1 1,-1 0 0,-1 0 0,0 1-1,19 30 1,-31-44-174,-38-7-1437,22-7-1237,-1-4-3278,4 1-1844</inkml:trace>
  <inkml:trace contextRef="#ctx0" brushRef="#br0" timeOffset="502.22">228 664 11779,'0'0'2864,"-5"9"-718,-74 136 4912,54-105-5971,-51 64-1,72-119-13791</inkml:trace>
  <inkml:trace contextRef="#ctx0" brushRef="#br0" timeOffset="940.1">427 832 11723,'0'0'1872,"8"-14"-574,18-33 208,-2-1 1,33-96-1,-47 97-1238,-8 33 403,1 0 1,1-1 0,8-21-1,-4 65 819,-2 27-314,-3 60 0,-3-70-651,1 0 0,13 72 0,-8-98-359,0-11-391,-1-15-1203,7-48-6005,-11 49 6103,6-30-9186</inkml:trace>
  <inkml:trace contextRef="#ctx0" brushRef="#br0" timeOffset="1314.38">773 627 13339,'0'0'2823,"-1"13"-696,0-4-1738,-1 6 281,1-1 0,0 1 0,3 28 0,-1-38-517,0 1 1,0-1-1,0 0 1,1 0-1,0 0 1,0 1-1,0-2 0,1 1 1,0 0-1,0 0 1,0-1-1,0 0 1,1 1-1,-1-1 1,1-1-1,5 5 0,-3-3 32,1-1 0,0 0-1,0 0 1,0-1 0,0 1-1,0-2 1,1 1-1,-1-1 1,1 0 0,0-1-1,0 1 1,10-1 0,-15-1-150,0 0 1,0 0 0,0 0 0,0-1 0,0 1 0,0-1-1,0 1 1,-1-1 0,1 0 0,0 0 0,0-1 0,-1 1-1,1 0 1,0-1 0,-1 0 0,0 0 0,1 1-1,-1-1 1,0-1 0,0 1 0,0 0 0,0 0 0,0-1-1,-1 1 1,1-1 0,-1 0 0,1 1 0,-1-1 0,0 0-1,0 0 1,0 0 0,-1 0 0,1 0 0,-1-3 0,3-10-16,-2 0 1,0-1-1,-1 1 1,-1 0-1,0-1 1,-1 1 0,-8-30-1,8 41-51,1 0 1,-1 0-1,0 0 0,0 1 1,0-1-1,-1 0 0,0 1 0,0-1 1,0 1-1,0 0 0,-1 0 0,0 1 1,1-1-1,-1 1 0,0-1 0,-1 1 1,1 0-1,-1 1 0,1-1 0,-1 1 1,0 0-1,0 0 0,0 1 0,0-1 1,0 1-1,0 0 0,-10-1 0,6 2 16,-1 0-1,1 1 0,0 0 1,0 0-1,-1 1 0,-9 3 1,-15 12-1412,31-15 713,1 1 0,-1-1 0,1 0 0,-1 1 0,1-1 0,0 1 0,0 0-1,-3 5 1</inkml:trace>
  <inkml:trace contextRef="#ctx0" brushRef="#br0" timeOffset="1315.38">872 309 10338,'0'0'12339,"78"9"-12579,-52-11-2073,-4-5-3048</inkml:trace>
  <inkml:trace contextRef="#ctx0" brushRef="#br0" timeOffset="1802.8">1044 77 10922,'0'0'3750,"5"-8"-3291,0 1-294,0 1-1,0 0 0,0 0 0,1 1 1,0 0-1,0 0 0,0 0 1,10-6-1,-13 10-70,-1-1 0,1 0-1,0 1 1,0 0 0,0 0 0,0 0 0,0 0-1,0 0 1,0 0 0,0 1 0,0-1 0,0 1-1,0 0 1,0 0 0,0 0 0,1 1 0,-1-1 0,0 1-1,0-1 1,0 1 0,0 0 0,0 0 0,0 1-1,-1-1 1,1 0 0,0 1 0,-1 0 0,1 0-1,2 2 1,-3-2 25,0 1 0,0-1-1,0 1 1,-1 0 0,1 0 0,0 0-1,-1 0 1,0 0 0,0 0-1,0 0 1,0 0 0,-1 1 0,1-1-1,-1 0 1,1 0 0,-1 1-1,0-1 1,-1 0 0,1 1 0,0-1-1,-1 0 1,0 0 0,0 0 0,0 1-1,0-1 1,0 0 0,-1 0-1,1-1 1,-1 1 0,0 0 0,0 0-1,0-1 1,0 1 0,0-1 0,-1 0-1,1 1 1,-1-1 0,0 0-1,-2 1 1,12-4-623,1 0 0,0 1 0,-1 0 0,1 0 0,0 1 0,-1 0 0,1 0 0,-1 1 0,11 3 0,-11-2 439,0 1 0,-1 0 0,1 1 1,-1-1-1,0 1 0,0 1 0,-1-1 0,9 12 0,-11-15 151,-1 1 0,0 0 0,0-1 0,-1 1 0,1 0 0,0 0 0,-1 0 0,0 0 0,1 0 0,-1 0 0,0 0 0,-1 0 0,1 1-1,-1-1 1,1 0 0,-1 0 0,0 1 0,0-1 0,0 0 0,-1 1 0,1-1 0,-1 0 0,-1 5 0,-1-5 50,1 0-1,-1 0 0,0 0 0,0 0 1,0-1-1,-1 1 0,1-1 1,-1 0-1,1 1 0,-1-2 0,0 1 1,1 0-1,-1-1 0,-7 2 0,-61 10 153,-1-12-2895,44-3-2328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08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4 7034,'7'1'17893,"-29"1"-17315,0-1 0,0-1 1,-28-4-1,27 2-623,1 1 0,-1 0 0,-24 4 0,46-3 35,0 1-1,1 0 1,-1 0-1,0-1 0,0 1 1,0 0-1,0 0 0,1 0 1,-1 0-1,0 0 1,1 0-1,-1 0 0,1 0 1,-1 0-1,1 0 0,-1 0 1,1 0-1,0 0 0,0 0 1,-1 0-1,1 1 1,0-1-1,0 0 0,0 0 1,1 2-1,-1 40-80,1-32 92,-1 162-5,0-173-7,0 0 0,0 0-1,0 1 1,0-1 0,0 0 0,0 0 0,0 1 0,0-1 0,0 0 0,0 0 0,0 0 0,0 1 0,0-1 0,0 0-1,0 0 1,0 0 0,0 1 0,1-1 0,-1 0 0,0 0 0,0 0 0,0 0 0,0 0 0,0 1 0,1-1-1,-1 0 1,0 0 0,0 0 0,0 0 0,0 0 0,1 0 0,-1 0 0,0 1 0,0-1 0,0 0 0,1 0 0,-1 0-1,0 0 1,0 0 0,1 0 0,-1 0 0,0 0 0,1 0 0,12-6-302,17-15-124,-27 18 289,1 1 76,-1-1 0,1 0 0,0 1 0,-1 0 0,1 0 0,0 0 0,0 0 0,1 1-1,-1-1 1,0 1 0,0 0 0,1 1 0,-1-1 0,0 1 0,1-1 0,-1 1 0,9 1 0,-9 1 60,1 0 1,0 0-1,-1 0 0,1 1 1,-1 0-1,0-1 1,0 1-1,0 1 0,0-1 1,0 1-1,-1-1 1,0 1-1,1 0 0,-2 0 1,4 6-1,2 1 20,-1 1-1,-1 0 0,0 1 1,-1 0-1,0 0 1,-1 0-1,-1 0 1,0 0-1,0 1 1,-2 0-1,1-1 0,-2 16 1,0-24 62,0 0 0,-1 1 0,0-1 0,1 0 0,-2 0 0,1-1 0,-1 1 0,1 0 0,-1 0 1,-1-1-1,1 1 0,-1-1 0,1 0 0,-1 1 0,0-1 0,-1-1 0,1 1 0,-1 0 0,0-1 0,0 0 0,0 0 0,0 0 0,0 0 0,-1-1 1,1 1-1,-1-1 0,1 0 0,-1-1 0,0 1 0,0-1 0,0 0 0,0 0 0,0 0 0,0-1 0,-7 0 0,6 0-66,-1 0 0,1-1-1,0 0 1,0 0 0,0-1-1,-1 0 1,1 0 0,0 0-1,1 0 1,-1-1 0,0 0 0,-6-5-1,10 7-174,1 0 0,-1-1-1,1 1 1,-1-1 0,1 1 0,0-1-1,-1 1 1,1-1 0,0 0-1,0 0 1,0 1 0,0-1-1,0 0 1,1 0 0,-1 0 0,0-4-1,1 4-231,0 0 0,0 0-1,0 0 1,1 0 0,-1 0 0,1 0-1,0 0 1,0 0 0,-1 0-1,1 0 1,0 0 0,1 0 0,-1 0-1,0 1 1,0-1 0,1 0-1,-1 1 1,1 0 0,-1-1 0,3 0-1,13-12-6277</inkml:trace>
  <inkml:trace contextRef="#ctx0" brushRef="#br0" timeOffset="430.3">457 176 10594,'0'0'3102,"-6"11"-1093,-2 4-1363,1 0 0,1 0 0,0 1 0,1 0 0,1 0 0,0 0-1,-2 33 1,5-36-385,2 0 0,-1 0 0,2 0 0,0 0 0,0 0 0,1-1 0,0 1 0,2-1 0,6 15 0,-8-20-108,0-1 0,1 0 0,0 0 1,0 0-1,1-1 0,0 0 0,0 1 0,0-1 0,0-1 1,1 1-1,0-1 0,0 0 0,0-1 0,0 1 1,1-1-1,-1 0 0,1-1 0,10 3 0,-9-3-70,0 0 1,0-1-1,1 0 0,-1 0 0,0-1 0,0 0 0,1-1 1,-1 1-1,0-2 0,0 1 0,0-1 0,0 0 0,0-1 1,0 0-1,11-6 0,-14 6-46,0 0 1,0-1-1,0 0 0,-1 0 1,0 0-1,0-1 0,0 1 1,0-1-1,-1 0 1,1 0-1,-1 0 0,0-1 1,-1 1-1,0-1 0,0 1 1,0-1-1,0 0 0,-1 0 1,0 0-1,0 0 0,0-12 1,-1 6-28,-1 1 0,-1-1 0,0 0-1,0 0 1,-1 1 0,-1-1 0,0 1 0,0 0 0,-1 0 0,-1 1 0,-11-18 0,9 16-96,-1 0 1,0 1 0,-1 0-1,0 0 1,-1 1-1,0 0 1,0 1 0,-1 1-1,-15-9 1,25 15-20,0 1 1,-1 0 0,1-1-1,0 1 1,-1 0-1,1 0 1,-1 0-1,0 1 1,1-1-1,-1 1 1,0-1-1,1 1 1,-1 0-1,0 0 1,0 0-1,1 0 1,-1 0-1,0 1 1,1-1-1,-1 1 1,1 0-1,-1 0 1,0 0 0,1 0-1,0 0 1,-3 2-1,0 2-515,1-1 0,0 1 0,0 0 1,1 0-1,-1 0 0,1 0 0,0 0 0,1 1 0,-1-1 0,-1 8 1,-7 18-5357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46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1 483 9450,'0'0'9445,"3"-11"-8206,14-40-468,29-60 0,-28 73-288,-2 0 1,-1 0-1,-2-2 1,13-72-1,-26 112-469,1 1 0,-1-1-1,0 0 1,0 0 0,0 0-1,0 0 1,0 0 0,0 0-1,0 0 1,0 0 0,0 0-1,0 0 1,1 0 0,-1 0-1,0 0 1,0 0 0,0 0 0,0 0-1,0 0 1,0 0 0,0 0-1,0 0 1,0 0 0,0-1-1,1 1 1,-1 0 0,0 0-1,0 0 1,0 0 0,0 0-1,0 0 1,0 0 0,0 0 0,0 0-1,0 0 1,0 0 0,0 0-1,0 0 1,0 0 0,0-1-1,0 1 1,0 0 0,0 0-1,0 0 1,0 0 0,0 0-1,1 0 1,-1 0 0,4 15 85,4 23-90,5 62 912,49 179 0,-46-227 1354,-16-84-4345,0 10-2364,1-2-3584</inkml:trace>
  <inkml:trace contextRef="#ctx0" brushRef="#br0" timeOffset="563.25">344 40 8850,'0'0'1331,"10"-5"-702,3-1-182,1 1 0,-1 0 0,1 0 0,0 1 0,0 1-1,0 1 1,1 0 0,22 0 0,-32 2-319,-1 0 0,1 0 0,-1 0 0,1 1 1,-1 0-1,1 0 0,-1 0 0,0 0 0,1 1 0,-1 0 0,0 0 0,0 0 1,0 0-1,0 1 0,-1-1 0,1 1 0,-1 0 0,1 0 0,-1 0 0,0 1 0,0-1 1,0 1-1,-1 0 0,1-1 0,-1 1 0,0 0 0,0 0 0,-1 1 0,1-1 1,-1 0-1,0 1 0,0-1 0,0 1 0,0 4 0,0 0 111,0 0 0,-1 0 0,0 0 0,0 0 0,-1 0-1,-1 0 1,1 0 0,-1 0 0,-1 0 0,0 0 0,-6 12 0,2-8 204,0-1-1,-1 0 1,-1-1 0,0 1 0,0-2 0,-21 19 0,38-33-614,0 1 0,0 0 0,0 0 0,0 1 0,0 0 0,0 0 0,1 1 0,12 0 0,-15 0 163,0 1 1,1 0-1,-1 0 1,0 1-1,1-1 1,-1 1-1,0 1 1,0-1-1,0 1 1,0 0-1,0 1 1,0-1-1,0 1 1,-1 0-1,1 1 1,-1-1-1,0 1 1,0 0-1,0 0 1,-1 1-1,0 0 1,1-1-1,-2 1 1,1 1-1,0-1 1,-1 0-1,0 1 1,0 0-1,-1 0 1,0 0-1,0 0 1,0 0-1,-1 0 1,1 0-1,-2 0 1,1 8-1,-1-11 73,0 0 0,0 0-1,0 0 1,-1 0 0,0 0 0,1 0-1,-1-1 1,0 1 0,0 0-1,-1-1 1,1 1 0,0-1-1,-1 1 1,0-1 0,0 1 0,1-1-1,-5 4 1,1-2 136,-1 0 0,0 1 0,0-2 0,0 1-1,0-1 1,0 0 0,-10 3 0,5-2 11,0 0-1,0-2 1,-1 1 0,1-1 0,-1-1-1,1 0 1,-1-1 0,0 0 0,-11-2-1,-3-11-120,12 6-2206,0 2-6647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6:45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18 324 5753,'0'0'10136,"2"14"-1868,8 52-8046,19 125 501,-14-110-53,-3 0-1,0 85 1,-21-240 1451,-20-82-3835,17 98 1344,-5-22-280,8 48 299,2 0 1,1 0 0,2-1 0,0-49 0,4 79 303,1 0 0,0 0 1,0 1-1,-1-1 0,2 0 1,-1 1-1,0-1 0,0 1 1,1-1-1,0 1 0,-1-1 1,1 1-1,0 0 1,0 0-1,0 0 0,0 0 1,1 0-1,-1 1 0,0-1 1,1 1-1,-1-1 0,1 1 1,-1 0-1,1 0 0,0 0 1,0 0-1,-1 1 0,7-1 1,8-3-138,0 2 0,0 1 1,25 0-1,-36 1 151,4 0 20,-1 1 0,1 0 0,0 1 0,0 0 0,-1 1 0,0 0 0,1 0 0,-1 1 0,0 0-1,-1 1 1,1 0 0,-1 0 0,0 1 0,0 0 0,9 9 0,-12-11 53,-1 1 0,0-1 0,0 1 1,0 0-1,0 1 0,-1-1 0,0 0 0,0 1 0,-1 0 1,1 0-1,-1 0 0,-1 0 0,1 0 0,-1 0 0,0 0 0,0 0 1,-1 0-1,0 1 0,0-1 0,0 0 0,-1 0 0,0 1 1,0-1-1,0 0 0,-3 7 0,0-6 68,1-1-1,-1 1 1,0-1 0,-1 0-1,1 0 1,-1-1 0,0 1-1,-1-1 1,1 0 0,-1-1-1,0 1 1,0-1 0,-1 0-1,1-1 1,-1 0 0,0 0-1,0 0 1,0-1 0,0 0-1,0 0 1,0 0 0,-13 0 0,20-3-441,0-1 1,0 1-1,-1 0 1,1-1 0,0 1-1,0 0 1,0 0 0,0-1-1,0 1 1,1 0 0,-1-1-1,0 1 1,1 0 0,-1 0-1,1-1 1,-1 1 0,1 0-1,1-2 1,10-14-6320,2 0-4319</inkml:trace>
  <inkml:trace contextRef="#ctx0" brushRef="#br0" timeOffset="1080.65">544 400 9602,'0'0'11577,"-11"-7"-10910,-34-23-272,44 30-383,0 0 1,0-1-1,0 1 1,-1 0-1,1-1 1,0 1-1,0 0 1,0 0-1,-1 0 1,1 0 0,0 0-1,0 0 1,-1 1-1,1-1 1,0 0-1,0 1 1,-1-1-1,1 1 1,0-1-1,0 1 1,0-1-1,0 1 1,0 0-1,-1 1 1,-20 21 170,17-16-104,-3 3 37,0 1 1,0 0 0,1 0-1,0 1 1,1 0 0,1 0-1,0 1 1,-4 15 0,8-26-103,0 1 1,1 0-1,-1 0 1,1-1-1,-1 1 1,1 0-1,0 0 1,0 0 0,0 0-1,0-1 1,1 1-1,-1 0 1,1 0-1,0-1 1,0 1-1,0 0 1,0-1-1,0 1 1,0-1-1,1 1 1,-1-1 0,1 0-1,0 1 1,-1-1-1,1 0 1,0 0-1,0 0 1,1 0-1,-1-1 1,0 1-1,1-1 1,-1 1-1,1-1 1,-1 0 0,1 0-1,-1 0 1,1 0-1,0 0 1,0-1-1,-1 1 1,1-1-1,0 0 1,0 0-1,4 0 1,2 1-3,0-1-1,0 0 1,0-1-1,-1 0 1,1 0 0,0-1-1,-1 0 1,1-1-1,-1 0 1,0 0 0,0-1-1,0 1 1,0-2 0,0 1-1,9-9 1,-13 10-5,-1 0 0,0-1 0,1 1 0,-1-1 0,0 0 0,-1 0 0,1 0 0,-1 0 0,0 0 0,0 0 0,0-1 0,0 1 0,-1-1 0,0 0 0,0 1 0,0-1 0,0 0 1,-1 1-1,0-1 0,0 0 0,0 0 0,-1 1 0,1-1 0,-1 0 0,0 1 0,-1-1 0,1 0 0,-1 1 0,0 0 0,-2-5 0,0 0-18,-1 1 0,0 1 0,0-1 0,0 1-1,-1 0 1,0 0 0,-11-9 0,13 12 2,0 1 0,1 1 0,-1-1 0,0 0 1,-1 1-1,1 0 0,0 0 0,-1 0 0,1 1 0,-1-1 0,1 1 0,-1 0 1,0 0-1,1 1 0,-1-1 0,-6 1 0,10 1 4,0-1 0,0 1 0,-1-1 0,1 0 0,0 1 0,0 0 0,0-1 0,0 1 0,0 0 0,0 0 0,0-1 0,0 1 0,0 0 0,0 0 0,1 0 0,-1 0 0,0 0 0,0 0 0,1 0 0,-1 1 0,1-1 0,-1 0 0,1 0 0,-1 0 0,1 0 0,0 1 0,0-1 0,0 0 0,-1 1 0,1-1 0,0 0 0,1 0 0,-1 1-1,0-1 1,0 0 0,0 0 0,1 1 0,-1-1 0,1 0 0,0 2 0,1 3 5,-1-1 0,1 1-1,0-1 1,0 0-1,1 0 1,-1 0-1,1 0 1,4 5 0,-3-6 8,1-1 0,-1 1 0,0-1 0,1 0 0,0 0 0,0 0 0,0-1 0,0 1 0,0-1 0,1-1 0,-1 1 0,0-1 0,1 0 0,-1 0 0,1 0 1,0-1-1,-1 0 0,1 0 0,-1 0 0,8-2 0,-9 1-9,-1 1 0,1-1 0,-1 0 0,1 0 0,-1-1 0,0 1 0,1-1-1,-1 0 1,0 0 0,0 0 0,0 0 0,0 0 0,-1-1 0,1 1 0,-1-1 0,1 0 0,-1 1 0,0-1 0,0 0 0,0 0 0,-1-1 0,1 1 0,-1 0 0,1-1 0,-1 1 0,0-1 0,0 1 0,-1-1 0,1 1 0,-1-1 0,0-5 0,0-13-41,-1 23-62,6 38 58,2 10 222,-6-38-55,0 0-1,1 1 0,0-1 1,1 0-1,0 0 0,8 17 0,-11-27-114,1 0 0,-1 0 0,1 0 0,0 0 0,-1 0 0,1 0 0,0 0 0,-1 0 0,1-1-1,0 1 1,0 0 0,0 0 0,0-1 0,0 1 0,0-1 0,0 1 0,0 0 0,0-1 0,0 0-1,0 1 1,0-1 0,1 0 0,-1 1 0,0-1 0,0 0 0,2 0 0,-1-1 13,0 1 1,0-1 0,0 0 0,1 1-1,-1-1 1,0 0 0,0-1 0,0 1 0,0 0-1,-1 0 1,1-1 0,2-2 0,4-3 48,-2-1 1,1 0 0,-1-1 0,9-15 0,10-37-255,-24 56 169,0 1 1,1-1-1,-2 1 0,1-1 1,-1 0-1,1 1 0,-1-1 1,0 0-1,-1 0 0,1 1 1,-3-10-1,-1 12-103,0 11 23,1 11 10,4-8 94,0 0 0,0-1 0,1 1 0,1 0 0,0-1 1,0 0-1,1 1 0,8 15 0,-10-22 13,1 0 0,-1-1 0,1 1 0,0-1 0,0 0 0,1 0 0,-1 0 0,1 0 0,0 0 1,0-1-1,0 0 0,1 1 0,-1-2 0,1 1 0,-1 0 0,1-1 0,0 0 0,0 0 0,0-1 0,0 1 0,9 0 1,-13-1 17,0-1 0,0 0 0,0 0 0,0-1 1,1 1-1,-1 0 0,0 0 0,0 0 0,0-1 0,0 1 1,0-1-1,0 1 0,0-1 0,0 1 0,0-1 1,-1 1-1,1-1 0,0 0 0,0 1 0,0-1 1,-1 0-1,1 0 0,0 0 0,0-1 0,9-32 531,-13-39-212,3 71-356,0-2-100,-3-14 180,2 0 0,0 0 0,1 0 1,4-32-1,-4 46-161,1 1 0,0-1 0,0 1 1,0-1-1,1 1 0,-1 0 0,1 0 0,0 0 1,0-1-1,0 2 0,0-1 0,0 0 1,4-3-1,-4 4-172,1 1-1,-1-1 1,1 1 0,0 0 0,-1-1 0,1 1-1,0 1 1,0-1 0,0 0 0,-1 1-1,1-1 1,0 1 0,0 0 0,0 0 0,0 0-1,0 0 1,0 1 0,5 0 0,17 8-4437,-2 1-1433</inkml:trace>
  <inkml:trace contextRef="#ctx0" brushRef="#br0" timeOffset="1632.53">1515 616 9722,'0'0'8479,"11"-10"-6250,26-26-1482,-2-1 0,-2-2 0,33-51 0,-50 62-730,-1-1 1,-1 0-1,-1-2 0,-2 1 0,-1-1 0,-1-1 0,-2 0 0,-1 0 0,-2 0 0,0-65 0,3 221 652,5-1-1,36 155 0,-40-231 100,-8-47-671,0-16-255,1-43-5658,5 26-1115</inkml:trace>
  <inkml:trace contextRef="#ctx0" brushRef="#br0" timeOffset="2268.6">2064 197 13299,'0'0'3282,"-9"10"-1787,2-2-1135,0 0 1,1 1-1,0 0 0,0 0 1,0 0-1,2 1 0,-1-1 1,1 1-1,0 1 0,1-1 1,0 0-1,1 1 1,-1 12-1,3-13-211,1 0 0,0-1-1,1 1 1,0-1 0,0 1 0,1-1 0,0 0-1,1 0 1,0 0 0,0 0 0,1-1 0,0 1-1,8 9 1,-10-14-110,0 0 0,1 0 0,-1-1 0,1 1 0,-1-1 0,1 0 0,0 0 0,0 0 0,0 0 0,1-1 0,-1 1 0,1-1-1,-1-1 1,1 1 0,0 0 0,-1-1 0,1 0 0,0 0 0,0-1 0,0 1 0,0-1 0,0 0 0,0 0 0,0-1 0,0 1 0,0-1 0,0 0 0,5-3 0,-6 2-5,0 0 0,1-1 0,-1 0 0,-1 0 0,1-1 0,0 1 1,-1-1-1,0 1 0,1-1 0,-1 0 0,-1 0 0,1-1 0,-1 1 1,0 0-1,0-1 0,0 0 0,0 1 0,-1-1 0,0 0 0,0 0 0,1-6 1,0-6-108,0 0 0,-1 0 1,-1 0-1,-3-34 1,1 42-21,0-1 0,-1 1-1,0 0 1,0 0 0,-1 1 0,0-1 0,-1 1 0,0-1 0,0 1 0,0 1 0,-9-10 0,11 14 81,0-1 0,0 1 0,-1 0 0,1 0 0,-1 0 0,0 1 0,1-1 0,-1 1 0,0 0 0,-1 0 0,1 0 0,0 0 0,0 1 0,-1 0 0,1-1 0,-1 2 0,1-1 0,-1 1 0,1-1 0,-1 1 0,0 0 0,1 1 0,-1-1 0,1 1 0,-7 2 0,10-3-8,0 0 0,0 1 0,-1 0 0,1-1-1,0 1 1,0 0 0,0-1 0,0 1 0,0 0-1,0 0 1,0 0 0,0 0 0,0 0 0,0 0 0,1 0-1,-1 0 1,0 0 0,1 0 0,-1 1 0,1-1-1,-1 0 1,1 0 0,-1 1 0,1-1 0,0 0-1,0 1 1,0-1 0,0 0 0,0 1 0,0-1-1,0 0 1,0 1 0,1 1 0,0 1-474,0 0 0,0 0 1,0 0-1,1 0 0,0-1 0,0 1 1,0 0-1,0-1 0,5 6 1,14 12-5110</inkml:trace>
  <inkml:trace contextRef="#ctx0" brushRef="#br0" timeOffset="2815.81">2355 189 13955,'0'0'3301,"-9"7"-1734,2-1-1304,0 0 0,0 0 1,1 1-1,0-1 0,0 1 0,1 1 1,0-1-1,0 1 0,1 0 0,0 0 1,0 0-1,1 1 0,0-1 0,1 1 1,-1 0-1,0 12 0,2-10-129,0 0 0,1 0-1,0 0 1,1 0-1,0-1 1,1 1 0,0 0-1,1-1 1,0 1 0,1-1-1,0 0 1,0 0-1,11 16 1,-12-21-77,1 0 0,1 0 0,-1 0 0,1 0 0,0-1 0,0 1 0,0-1 0,0 0 0,1-1 0,-1 0 0,1 0 0,0 0 0,0 0 0,1-1 0,-1 0 0,0 0 0,1-1 1,-1 0-1,1 0 0,-1 0 0,1-1 0,0 0 0,11-1 0,-14 0-44,1 0 0,0 0 0,-1 0 0,1 0 0,-1-1 0,1 1 0,-1-1 0,1 0 0,-1-1 0,0 1 0,0-1 0,0 0 0,-1 0 0,1 0 0,-1 0 0,1 0 0,-1-1 0,0 0 0,0 0 0,-1 1 0,1-2 0,-1 1 0,0 0 0,0 0 0,0-1 0,-1 1 1,1-1-1,-1 0 0,0 1 0,-1-1 0,1-5 0,0-4-14,0 1 1,-1-1-1,0 0 1,-1 1-1,-1-1 1,-1 1-1,1 0 1,-2 0-1,-9-24 1,8 25-52,-2-1 0,1 1 0,-2 0 0,-14-17 0,19 24-14,-2 0 0,1 1 0,0 0 1,-1 0-1,0 0 0,0 0 0,0 1 1,0 0-1,-1 0 0,1 1 0,-1-1 1,-11-2-1,17 5 6,-1-1-1,1 1 1,-1 0 0,1 0-1,-1 0 1,1 0 0,-1 0 0,1 0-1,-1 0 1,1 0 0,-1 0 0,1 0-1,-1 0 1,0 0 0,1 1-1,-1-1 1,1 0 0,0 0 0,-1 1-1,1-1 1,-1 0 0,1 0 0,-1 1-1,1-1 1,-1 0 0,1 1 0,0-1-1,-1 1 1,1-1 0,0 0-1,-1 1 1,1-1 0,0 1 0,0-1-1,0 1 1,-1-1 0,1 1 0,0-1-1,0 1 1,-1 25-4552,2-17 2404,0 16-4314</inkml:trace>
  <inkml:trace contextRef="#ctx0" brushRef="#br0" timeOffset="3316.72">2760 534 5153,'-2'5'16418,"-1"-12"-15891,1 0-1,0-1 1,0 1-1,0-1 1,0-11-1,3-74-909,0 70 417,-1 19-85,0 0 0,1 0-1,-1 0 1,1 0 0,0 1-1,0-1 1,1 0 0,-1 0-1,1 1 1,-1-1 0,1 1 0,0 0-1,0-1 1,1 1 0,-1 0-1,5-4 1,-5 6 30,0 0 1,-1-1-1,1 2 1,0-1-1,0 0 1,-1 0-1,1 1 0,0-1 1,0 1-1,0-1 1,0 1-1,0 0 1,0 0-1,0 0 0,0 0 1,0 0-1,0 0 1,0 0-1,0 1 1,0-1-1,0 1 0,-1 0 1,1-1-1,0 1 1,0 0-1,0 0 0,-1 0 1,1 0-1,-1 0 1,1 1-1,-1-1 1,1 0-1,-1 1 0,2 1 1,3 4 83,1 0-1,-2 0 1,1 0 0,-1 1 0,0 0 0,-1 0-1,0 0 1,0 1 0,0-1 0,-1 1 0,3 15-1,-2 1 177,-1 0-1,-1 0 1,-1 27-1,-9-84 2904,7 1-3807,6-51 0,-4 73 371,0 0-1,1-1 1,0 1 0,1 0 0,0 0 0,1 0 0,-1 1 0,2-1-1,9-14 1,-13 22 270,-1 0-1,1 0 1,0 0-1,-1 0 1,1 0-1,0 1 1,0-1-1,0 0 1,-1 1-1,1-1 1,0 0-1,0 1 1,0-1-1,0 1 1,0 0-1,0-1 1,0 1-1,0 0 1,0 0-1,0-1 1,1 1-1,-1 0 1,0 0-1,0 0 1,0 0-1,0 0 0,1 1 1,1 0 16,-1 0 1,0 0-1,0 0 0,0 1 0,1-1 1,-1 0-1,0 1 0,-1 0 0,1 0 1,0-1-1,2 4 0,4 6 129,-1 0 0,0 0 1,7 16-1,-14-26-119,33 92 1014,-9-20-611,-23-72-491,-1 1 1,1-1 0,0 1-1,-1-1 1,1 0 0,0 1-1,0-1 1,0 0 0,0 0-1,0 0 1,0 0 0,1 0-1,-1 0 1,0 0 0,0 0-1,1 0 1,-1 0 0,0-1 0,1 1-1,-1-1 1,1 1 0,-1-1-1,4 1 1,23-3-6795,-8-4-1581</inkml:trace>
  <inkml:trace contextRef="#ctx0" brushRef="#br0" timeOffset="3832.86">3288 365 11707,'0'0'7077,"-13"-2"-5478,-42-3-717,52 6-835,0-1 0,0 0 0,0 1 0,0 0 0,0 0 0,0 0 1,0 0-1,1 0 0,-1 1 0,0-1 0,1 1 0,-1 0 0,1 0 0,0 0 1,-1 0-1,1 0 0,0 0 0,0 0 0,0 1 0,1-1 0,-1 1 1,0 0-1,1-1 0,0 1 0,0 0 0,-2 4 0,0 2 96,1 0-1,0 0 0,0 0 0,1 0 1,0 0-1,0 16 0,1-22-127,0-1 0,1 1 0,-1 0 0,0 0 1,1-1-1,0 1 0,-1 0 0,1-1 0,0 1 0,0-1 0,1 1 0,-1-1 0,0 0 1,1 1-1,0-1 0,-1 0 0,1 0 0,0 0 0,0 0 0,0 0 0,0-1 0,0 1 0,1 0 1,-1-1-1,1 0 0,-1 0 0,1 0 0,-1 0 0,1 0 0,-1 0 0,1 0 0,0-1 1,-1 1-1,1-1 0,0 0 0,0 0 0,-1 0 0,1 0 0,0-1 0,3 0 0,0 1-26,0-1-1,-1-1 0,1 1 0,0-1 0,0 0 0,-1 0 0,1 0 0,-1-1 0,0 0 1,0 0-1,0 0 0,0-1 0,0 0 0,-1 0 0,0 0 0,0 0 0,7-10 0,-7 6-78,-1 0-1,0 0 0,-1 0 0,0-1 0,0 1 0,1-17 0,-3 22 78,0 0 0,0 0 0,0 0 0,-1 0-1,1 1 1,-1-1 0,1 0 0,-1 0 0,0 0-1,0 1 1,-1-4 0,1 6 17,0-1 0,1 0-1,-1 0 1,0 0 0,0 0 0,0 1-1,0-1 1,1 0 0,-1 1 0,0-1-1,0 0 1,0 1 0,0-1 0,-1 1-1,1 0 1,0-1 0,0 1 0,0 0-1,0 0 1,0 0 0,0 0 0,0 0-1,-1 0 1,1 0 0,0 0-1,0 0 1,-2 1 0,2-1-5,-1 1-1,1 0 1,0 0-1,0 0 1,0 0 0,0 0-1,0 0 1,0 0-1,0 0 1,0 0 0,0 0-1,1 0 1,-1 0-1,0 1 1,1-1 0,-1 0-1,1 1 1,-1-1-1,1 0 1,0 1 0,-1-1-1,1 1 1,0-1-1,0 0 1,0 1 0,0 1-1,2 42-77,-2-44 76,4 23-19,1-1 0,1 0 0,2 0 0,17 38 0,-12-29 3,14 45 0,-20-50 99,-1 1 0,-1-1 0,-1 1 0,-1 0 0,-2 0 0,-4 56 0,2-81-46,1 0 0,-1 1-1,0-1 1,0 0 0,0 0-1,0 0 1,0 0 0,-1 0 0,1 0-1,-1 0 1,0-1 0,0 1 0,0 0-1,0-1 1,0 0 0,-1 1 0,1-1-1,-1 0 1,-3 2 0,1-2 64,1 0 0,0 0 0,-1-1 0,1 0 0,-1 0 0,0 0 0,1-1 0,-1 1 0,0-1 0,1 0 0,-1 0 0,-5-2 0,-6-1 88,0 0 0,0-2 1,1 0-1,-1-1 0,1 0 0,-22-14 1,24 12-114,0 0 0,0-1 0,-18-17 0,27 23-155,1 0 0,0 0 0,1-1 0,-1 1 0,0-1-1,1 0 1,0 1 0,0-1 0,0 0 0,0-1 0,1 1 0,-1 0 0,1 0 0,0-1-1,1 1 1,-1 0 0,1-6 0,0 7-326,1 1 1,0-1-1,0 0 0,1 1 1,-1-1-1,0 1 0,1-1 1,0 1-1,-1 0 0,1 0 0,0 0 1,0 0-1,0 0 0,1 0 1,-1 0-1,0 1 0,1-1 0,-1 1 1,1-1-1,-1 1 0,1 0 1,5-1-1,1-3-2360,18-8-8415</inkml:trace>
  <inkml:trace contextRef="#ctx0" brushRef="#br0" timeOffset="4600.64">3759 363 5737,'0'0'9800,"-7"-4"-8452,4 3-1319,1-1 70,0 1 0,0 0 0,0-1 0,-1 1 0,1 0-1,0 0 1,-1 0 0,1 0 0,-1 1 0,1-1 0,-1 1-1,1-1 1,-1 1 0,1 0 0,-1 0 0,0 0 0,1 0 0,-1 1-1,1-1 1,-1 1 0,1-1 0,-1 1 0,1 0 0,-1 0 0,1 0-1,0 0 1,0 1 0,-1-1 0,1 1 0,0-1 0,0 1-1,-3 3 1,0 0 33,1-1 0,-1 2 1,1-1-1,1 0 0,-1 1 0,1-1 0,-1 1 0,2 0 0,-1 0 0,1 1 0,0-1 0,0 0 1,0 1-1,1-1 0,0 1 0,1 0 0,-1-1 0,1 1 0,1-1 0,1 13 0,-2-17-103,1-1 0,0 1 0,0 0-1,-1-1 1,1 1 0,0-1 0,0 1 0,1-1-1,-1 1 1,0-1 0,0 0 0,1 0 0,-1 0-1,0 0 1,1 0 0,-1 0 0,1 0 0,0 0-1,-1 0 1,1-1 0,0 1 0,-1 0 0,1-1-1,0 0 1,0 1 0,-1-1 0,1 0 0,0 0-1,0 0 1,0 0 0,-1 0 0,1-1 0,0 1-1,0 0 1,-1-1 0,1 1 0,3-2 0,0 0 31,0 0 1,0-1 0,0 1 0,0-1 0,0 0 0,0 0 0,-1-1 0,1 1 0,-1-1 0,7-8 0,-5 2-63,0 0 1,-1 0-1,0-1 0,-1 0 1,0 1-1,-1-2 1,0 1-1,-1 0 1,0 0-1,-1-1 1,0 1-1,0-1 0,-2 1 1,-1-14-1,-4-22-323,-2 0 1,-16-52-1,9 42-4,14 51 303,-5-21 99,4 22 2,3 17-9,16 80 567,48 146-1,-42-183-437,-17-42-31,0 1 0,0 0 0,6 28 0,-27-76-2300,15 14-2716,0 1-3194</inkml:trace>
  <inkml:trace contextRef="#ctx0" brushRef="#br0" timeOffset="5049.55">3921 435 10442,'0'0'9992,"13"-5"-9265,-4 1-655,0 1-29,0 0 0,0-1-1,0-1 1,0 1 0,-1-1 0,0-1 0,0 0 0,-1 0 0,1 0 0,-1-1-1,6-8 1,-12 14-12,0 0-1,0 0 0,0 0 0,0-1 1,0 1-1,-1 0 0,1-1 1,-1 1-1,1 0 0,-1-1 0,1 1 1,-1-1-1,0 1 0,0-1 1,0 1-1,0-1 0,0 1 0,0 0 1,0-1-1,0 1 0,0-1 0,-1 1 1,1-1-1,-1 1 0,1 0 1,-1-1-1,1 1 0,-1 0 0,0-1 1,0 1-1,0 0 0,0 0 1,0 0-1,0 0 0,0 0 0,0 0 1,0 0-1,0 0 0,0 0 0,-1 0 1,1 1-1,0-1 0,0 0 1,-1 1-1,1-1 0,-2 0 0,0 0 28,-1 1-1,1-1 0,0 0 0,0 1 0,-1-1 0,1 1 0,0 0 0,-1 0 0,1 0 0,0 1 0,-1-1 0,1 1 0,0 0 0,0 0 1,0 0-1,0 0 0,0 1 0,0-1 0,-5 4 0,3 0 111,0 0 1,1 0-1,0 0 0,0 1 1,0 0-1,1 0 1,0 0-1,0 0 1,0 1-1,1-1 0,0 1 1,0-1-1,-1 13 1,2-15-133,1 0 1,-1 0 0,1 0-1,0 0 1,0 0 0,1-1 0,-1 1-1,1 0 1,-1 0 0,1 0 0,1-1-1,-1 1 1,0 0 0,1-1 0,0 1-1,-1-1 1,2 0 0,-1 0-1,0 1 1,1-1 0,-1-1 0,1 1-1,0 0 1,0-1 0,6 5 0,3-2-53,1 0 0,-1 0 0,1-1 0,1-1 0,-1 0 0,0-1 1,1 0-1,22-1 0,-19-1-733,1 0 0,0-2 1,0 0-1,-1-1 0,0 0 0,19-8 1,-5-3-5874</inkml:trace>
  <inkml:trace contextRef="#ctx0" brushRef="#br0" timeOffset="5901.97">3666 1049 9554,'0'0'6093,"-16"-19"1285,12 20-7328,0-1 0,-1 1 0,1 0 0,0 1 0,0-1 0,1 0 0,-1 1 0,0 0 0,0 0 0,1 0 0,-1 1 0,1-1 0,0 1 0,0 0 0,-1-1 0,2 2 0,-1-1 0,0 0 0,1 0 0,-1 1-1,1-1 1,0 1 0,1 0 0,-4 6 0,2-2-5,0 0-1,0 0 0,1 0 0,0 0 0,0 1 0,1-1 0,0 1 0,1-1 1,-1 1-1,2-1 0,1 13 0,-1-17-21,0 1 0,0-1 0,1 0 0,-1 1 1,1-1-1,0 0 0,0 0 0,1 0 0,-1 0 0,1 0 0,0-1 1,0 1-1,0-1 0,1 0 0,-1 0 0,1 0 0,-1 0 0,1 0 0,0-1 1,0 0-1,1 0 0,-1 0 0,0 0 0,0-1 0,1 1 0,-1-1 0,1-1 1,0 1-1,8 0 0,-4-1-200,-1 0 0,1 0 1,0-1-1,-1 0 0,1-1 0,13-3 1,-14 2-540,0 0 1,0-1-1,0 1 1,-1-2-1,1 1 1,8-7-1,11-14-5029</inkml:trace>
  <inkml:trace contextRef="#ctx0" brushRef="#br0" timeOffset="6454.1">3770 758 11058,'0'0'4347,"1"11"-2564,31 156 1843,-18-113-2389,-4 0 0,-1 1 1,0 58-1,-9-113-1204,0 0 0,0 1 0,0-1 0,0 0 0,0 0 0,0 0 0,0 0 0,0 1 0,0-1 0,0 0 0,0 0 0,0 0 1,-1 0-1,1 0 0,0 0 0,0 1 0,0-1 0,0 0 0,0 0 0,0 0 0,-1 0 0,1 0 0,0 0 0,0 0 0,0 0 0,0 0 0,-1 0 0,1 0 0,0 0 0,0 0 0,0 1 0,0-1 1,-1 0-1,1-1 0,0 1 0,0 0 0,0 0 0,0 0 0,-1 0 0,1 0 0,0 0 0,0 0 0,0 0 0,0 0 0,0 0 0,-1 0 0,1 0 0,0 0 0,0-1 0,0 1 0,0 0 1,0 0-1,0 0 0,-1 0 0,1 0 0,0 0 0,0-1 0,0 1 0,0 0 0,0 0 0,0 0 0,0 0 0,0-1 0,0 1 0,0 0 0,0 0 0,-9-11 229,6 2-566,0-1-1,1 0 0,0 1 1,1-1-1,0 0 1,1 0-1,-1 0 0,2 0 1,0 1-1,0-1 0,1 0 1,0 0-1,0 1 0,1-1 1,0 1-1,1 0 1,0 0-1,1 0 0,0 0 1,7-9-1,-11 17 274,0 0 0,0 0 0,-1 0 0,1 0 0,0 1 0,0-1 1,0 0-1,0 1 0,0-1 0,0 1 0,1-1 0,-1 1 0,0-1 0,0 1 0,0 0 0,0 0 0,1-1 0,-1 1 0,0 0 0,0 0 1,0 0-1,1 0 0,-1 1 0,0-1 0,2 0 0,-1 2 17,1-1 0,-1 0 0,0 0 1,0 1-1,1 0 0,-1-1 0,0 1 0,0 0 0,-1 0 0,1 0 1,2 3-1,4 7 88,-1 1 0,0 0 0,7 18 0,-12-26-75,17 47 588,10 21 877,-29-72-1516,1 0 0,-1-1-1,1 1 1,-1 0-1,1 0 1,-1-1 0,1 1-1,0 0 1,-1-1 0,1 1-1,0-1 1,0 1-1,-1-1 1,1 1 0,0-1-1,0 1 1,0-1 0,-1 0-1,1 1 1,0-1 0,0 0-1,0 0 1,0 0-1,0 0 1,0 0 0,0 0-1,-1 0 1,1 0 0,0 0-1,0 0 1,0 0-1,0 0 1,0-1 0,0 1-1,1-1 1,17-12-6394,-4-3-6569</inkml:trace>
  <inkml:trace contextRef="#ctx0" brushRef="#br0" timeOffset="6978.26">4143 1045 12243,'0'0'9083,"-10"5"-8314,6-3-698,-1 0 0,1 0 0,0 0 0,0 0 0,0 0 0,0 1 0,1 0 0,-1 0 0,1 0 0,-1 0 0,1 0 0,0 1 0,1 0 0,-1-1 0,0 1 0,1 0 0,0 0 0,0 0 0,0 1 0,1-1 0,-1 0 0,1 1 0,0-1 0,0 1 0,0-1 0,1 1-1,0 4 1,0-6-59,0-1 0,0 0-1,0 0 1,0 1-1,0-1 1,1 0 0,-1 0-1,1 0 1,0 1-1,-1-1 1,1 0 0,0 0-1,0 0 1,0 0-1,1 0 1,-1-1 0,3 4-1,-3-5-11,0 1 0,0 0 1,1-1-1,-1 0 0,0 1 0,1-1 0,-1 0 0,0 0 0,0 0 1,1 1-1,-1-1 0,0-1 0,1 1 0,-1 0 0,0 0 0,1 0 1,-1-1-1,0 1 0,0-1 0,1 1 0,-1-1 0,0 1 0,0-1 1,0 0-1,0 1 0,0-1 0,0 0 0,0 0 0,0 0 0,0 0 1,0 0-1,1-1 0,5-5-269,0-1 1,-1 1 0,1-1-1,-1-1 1,8-14 0,-12 19 131,0 0-1,0 0 1,-1 0 0,1 0 0,-1 0 0,0 0-1,0-1 1,0 1 0,-1 0 0,1 0 0,-1-1 0,0 1-1,-1 0 1,1-1 0,-1 1 0,-1-6 0,2 10 141,0-1 0,0 1 1,0 0-1,0-1 0,0 1 0,0-1 1,0 1-1,0 0 0,0-1 1,0 1-1,-1 0 0,1-1 1,0 1-1,0 0 0,-1-1 0,1 1 1,0 0-1,0-1 0,-1 1 1,1 0-1,0 0 0,0-1 1,-1 1-1,1 0 0,0 0 0,-1 0 1,1-1-1,-1 1 0,1 0 1,0 0-1,-1 0 0,1 0 0,0 0 1,-1 0-1,1 0 0,-1 0 1,1 0-1,0 0 0,-1 0 1,1 0-1,-1 0 0,1 0 0,0 0 1,-1 0-1,1 0 0,0 1 1,-1-1-1,1 0 0,0 0 1,-1 0-1,1 1 0,0-1 0,-1 1 1,0 0 24,0 0 0,0 0 0,0 0 0,0 0 0,0 0 0,1 0 0,-1 1 0,0-1 0,1 0 0,-1 0 0,1 1 0,0-1 0,-1 0 0,1 3-1,0 4 146,0 0 0,1-1 0,0 1 0,0 0-1,0 0 1,1-1 0,1 1 0,-1-1-1,1 1 1,0-1 0,1 0 0,0 0-1,0-1 1,0 1 0,1-1 0,7 8-1,-12-14-144,0 0 0,0 0 0,1 1 0,-1-1 0,0 0 0,0 0 0,1 1 0,-1-1 0,0 0 0,1 0 0,-1 0 0,0 0 0,1 0 0,-1 1 0,0-1 0,1 0 0,-1 0-1,1 0 1,-1 0 0,0 0 0,1 0 0,-1 0 0,0 0 0,1 0 0,-1 0 0,0 0 0,1-1 0,-1 1 0,0 0 0,1 0 0,-1 0 0,0 0 0,1 0 0,-1-1 0,0 1 0,1 0-1,-1 0 1,0-1 0,11-16 328,1-21-474,-11-2-425,-2 34 436,0 0-1,1 1 0,0-1 1,0 0-1,1 0 1,0 1-1,0-1 1,0 0-1,0 1 1,4-9-1,-5 14 87,1-1 0,-1 1-1,1-1 1,-1 1 0,1-1 0,-1 1-1,1-1 1,-1 1 0,1 0 0,-1-1 0,1 1-1,-1 0 1,1-1 0,0 1 0,-1 0-1,1 0 1,0-1 0,-1 1 0,1 0-1,0 0 1,-1 0 0,1 0 0,0 0 0,-1 0-1,1 0 1,0 0 0,-1 0 0,2 1-1,20 13-107,10 23 223,-27-28-46,-1 0 0,1 0-1,-2 0 1,1 1 0,-1-1 0,-1 1 0,1 0 0,-2-1-1,1 1 1,-2 0 0,1 0 0,-2 14 0,1-23-141,0-1 0,0 1 0,0 0 0,0-1 0,0 1 0,0-1 0,0 1 0,0-1-1,0 1 1,0-1 0,1 1 0,-1-1 0,0 1 0,0-1 0,0 1 0,1-1 0,-1 1 0,0-1 0,1 0 0,-1 1 0,0-1 0,1 1 0,-1-1 0,0 0 0,1 1 0,-1-1 0,1 0 0,-1 0 0,1 1 0,-1-1 0,1 0 0,-1 0 0,1 0 0,-1 1 0,1-1 0,-1 0 0,1 0 0,-1 0 0,1 0 0,-1 0 0,1 0 0,-1 0 0,1 0 0,21-11-6855,-11 0-716</inkml:trace>
  <inkml:trace contextRef="#ctx0" brushRef="#br0" timeOffset="7574.08">4445 773 11362,'0'0'7155,"2"13"-5546,28 139 979,-2-19-728,-21-62 2276,-7-90-4303,1 1-1,1 0 0,3-21 1,-3 33-144,-1 0 1,1 0-1,0 0 1,0 0-1,1 1 1,0-1-1,0 1 1,0-1-1,1 1 1,-1 0 0,1 1-1,0-1 1,6-4-1,-9 8 236,0 0 0,-1 0 1,1 1-1,0-1 0,1 0 0,-1 1 0,0-1 1,0 1-1,0-1 0,0 1 0,0-1 0,1 1 1,-1 0-1,0-1 0,0 1 0,0 0 0,1 0 1,-1 0-1,0 0 0,0 0 0,1 0 0,-1 1 1,0-1-1,0 0 0,0 1 0,2 0 0,0 0 32,-1 1 1,0 0-1,1-1 0,-1 1 0,0 0 0,0 1 0,0-1 0,0 0 0,-1 1 1,4 4-1,2 8 136,0 0 0,-1 0 0,5 19 0,-9-28-177,0 1 159,1 0 1,-2 0-1,1 0 1,-1 0-1,0 1 0,0-1 1,-1 0-1,0 0 1,-1 11-1,0-16-18,0 1 0,0-1 0,0 1 0,0-1 0,0 0 0,0 0 0,-1 0 0,1 0 0,-1 0 0,0 0 0,0 0 0,1 0 0,-1-1 0,0 1 0,0-1 0,-1 1 0,1-1 0,0 0 0,0 0 0,-1 0 0,1 0 0,0 0 0,-1 0 0,1-1 0,-1 1 0,1-1 0,-1 0 0,1 0 0,-4 0 0,0 1-17,-1 0 0,1-1 0,-1 0 0,0-1 0,1 1 0,-1-1-1,1-1 1,0 1 0,-8-3 0,13 3-153,-1 0 0,1 1-1,-1-1 1,1 0 0,0 0-1,-1 0 1,1 0 0,0 0 0,0 0-1,0 0 1,0-1 0,0 1 0,0 0-1,0-1 1,0 1 0,-1-3-1,2 1-286,-1 1-1,1 0 0,0 0 0,0-1 0,0 1 0,0 0 1,0 0-1,0-1 0,0 1 0,1 0 0,0 0 0,-1 0 1,1-1-1,0 1 0,1-3 0,10-13-5947</inkml:trace>
  <inkml:trace contextRef="#ctx0" brushRef="#br0" timeOffset="8169.83">4846 999 8954,'0'0'13896,"-11"-4"-13241,-38-9-266,47 13-358,0 1-1,-1-1 1,1 0-1,0 1 1,-1-1-1,1 1 0,0 0 1,0 0-1,-1 0 1,1 0-1,0 0 0,0 0 1,0 1-1,0-1 1,1 1-1,-1-1 0,0 1 1,1 0-1,-1-1 1,-2 5-1,-22 38 422,25-42-424,-1 2 6,-1 0-1,2 0 0,-1 0 0,0 1 0,1-1 1,0 1-1,0-1 0,0 1 0,1-1 1,-1 1-1,1 0 0,0-1 0,1 1 0,-1-1 1,1 1-1,0-1 0,2 7 0,-2-9-27,0 0-1,1 1 0,-1-1 1,1 0-1,0 0 0,0 0 1,0 0-1,0-1 1,0 1-1,0 0 0,0-1 1,1 1-1,-1-1 0,0 0 1,1 0-1,-1 0 0,1 0 1,-1 0-1,1-1 1,0 1-1,-1-1 0,1 1 1,0-1-1,0 0 0,-1 0 1,1 0-1,0-1 0,-1 1 1,1-1-1,3 0 1,-3 0-34,1 0 0,-1 1 0,0-1 0,0-1 1,1 1-1,-1 0 0,0-1 0,0 0 1,0 1-1,-1-1 0,1 0 0,0-1 0,-1 1 1,1 0-1,-1-1 0,0 1 0,0-1 1,0 0-1,0 0 0,0 0 0,-1 0 0,1 0 1,-1 0-1,0 0 0,2-7 0,0-4-298,0-1 0,-2 0-1,1 0 1,-2-23-1,0 25 116,15 33-480,-7-3 797,-2 0-1,0 0 1,-1 1 0,3 20 0,-5-11 4175,-3-35-4414,1-1 0,0 1 0,1 0 0,0 0 0,0 0 0,0 0 0,1 0 0,8-14 0,-10 19 57,1 0 0,0 0 0,-1 0 0,1 0 0,0 1 0,0-1 0,1 1 0,-1-1 0,0 1 0,1 0 0,0 0 0,-1 0 0,1 0 0,0 0 0,0 1 0,0-1 0,0 1 0,0 0 0,0 0 0,0 0 0,1 0 0,-1 1 0,0-1 0,0 1 0,6 0 0,-6 1 96,-1 0-1,1 0 0,0 0 0,0 1 1,-1-1-1,1 1 0,-1 0 0,0-1 1,1 1-1,-1 0 0,0 1 0,0-1 1,0 0-1,0 1 0,-1-1 0,1 1 1,0-1-1,-1 1 0,1 3 0,25 60 1120,-23-56-1009,1 10-226,-5-12-3243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39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140 108 9898,'0'0'9066,"-11"3"-7775,-36 8-264,43-9-912,0 1 0,0 0 0,0 0 0,0 0 0,1 1 0,-1-1 0,1 1 0,0 0 0,0 0 1,0 0-1,1 0 0,-1 1 0,1-1 0,0 0 0,0 1 0,1 0 0,-1-1 0,0 7 0,-1-1 93,-2 5-41,0-1 1,1 1 0,1-1-1,1 1 1,0 0 0,0 0-1,2 1 1,0-1 0,3 22-1,-2-31-141,0 0 0,1 0 0,0 0 0,0 0-1,0 0 1,1-1 0,0 1 0,0-1 0,0 1-1,1-1 1,0 0 0,0-1 0,0 1-1,0-1 1,1 0 0,0 0 0,-1 0 0,2 0-1,-1-1 1,0 0 0,1 0 0,-1 0 0,1-1-1,0 0 1,8 2 0,-8-2-2,0 0 0,0-1 0,0 1 0,0-2 0,0 1 0,1 0 0,-1-1 0,0 0 0,1-1 0,-1 0 0,0 0 0,0 0 1,0 0-1,0-1 0,0 0 0,0 0 0,0-1 0,0 0 0,-1 0 0,1 0 0,5-5 0,-6 3-11,1-1 0,-1 0 0,-1-1 0,1 1 0,-1-1 0,0 0 0,0 0 0,-1 0 0,0 0 0,0 0 0,0-1 1,-1 0-1,-1 1 0,1-1 0,-1 0 0,0-14 0,-1 8-35,0-1-1,-1 1 1,0-1 0,-1 1 0,-1 0 0,0 0-1,-1 0 1,-1 0 0,-12-25 0,14 33 9,0 0 0,-1 0-1,0 0 1,0 0 0,0 1 0,0 0 0,-1 0 0,0 0 0,0 1 0,0-1 0,-1 1 0,0 0 0,1 1-1,-1-1 1,-1 1 0,1 1 0,0-1 0,-1 1 0,1 0 0,-1 0 0,0 1 0,1 0 0,-10 0 0,14 0-12,0 1 0,-1 0 0,1 0 0,0 1-1,-1-1 1,1 0 0,0 1 0,0-1 0,0 1 0,0 0 0,0 0 0,-1 0 0,1 0 0,1 0 0,-1 0 0,0 1 0,0-1 0,0 0 0,1 1 0,-1 0 0,0-1 0,1 1 0,-2 2 0,1 1-622,-1 0 0,1 0-1,1 0 1,-1 0 0,1 0 0,0 1 0,0-1-1,0 10 1,0 11-5042</inkml:trace>
  <inkml:trace contextRef="#ctx0" brushRef="#br0" timeOffset="500.15">474 420 12843,'0'0'3731,"1"10"-1298,6 72 1523,-5 93 0,-2-109-1814,-10-94-3926,5 10-3814,3 4-1926</inkml:trace>
  <inkml:trace contextRef="#ctx0" brushRef="#br0" timeOffset="2712.89">1020 0 9034,'0'0'11066,"-11"2"-10119,5-2-832,-1 1-1,1 0 1,0 0 0,0 1-1,0-1 1,0 1-1,0 1 1,0-1 0,0 1-1,1 0 1,0 1 0,-1-1-1,1 1 1,0 0-1,1 0 1,-1 1 0,-7 8-1,1 6 103,1 0 0,0 1 0,2 0 0,0 1 0,1-1 0,2 1 0,0 1 0,1-1 0,1 1 0,0 0 0,2-1 0,3 39 0,-2-53-193,1 0 0,1 0 1,-1 1-1,1-1 0,0 0 1,0-1-1,1 1 0,0 0 1,0-1-1,1 1 0,0-1 0,0 0 1,0 0-1,1-1 0,0 1 1,0-1-1,0 0 0,1-1 1,-1 1-1,1-1 0,0 0 1,1 0-1,-1-1 0,0 0 0,13 4 1,-11-4-10,1 0 1,-1-1 0,1 0-1,-1 0 1,1-1 0,0 0-1,0-1 1,-1 0-1,1-1 1,0 1 0,0-2-1,-1 1 1,1-1 0,-1 0-1,1-1 1,-1 0 0,0 0-1,0-1 1,0 0-1,14-10 1,-20 12-11,0 1 0,0-1 0,1 0 0,-2 1 0,1-1-1,0 0 1,0 0 0,0 0 0,-1 0 0,0-1 0,1 1 0,-1 0 0,0-1 0,0 1 0,0-1-1,0 1 1,0-1 0,-1 1 0,1-1 0,-1 1 0,0-1 0,0-3 0,0 3-3,-1 0 1,0 0-1,0 0 1,0 1-1,-1-1 0,1 0 1,-1 0-1,0 1 1,1-1-1,-1 1 0,0-1 1,-1 1-1,1 0 1,0 0-1,-5-4 1,-3 0-16,1 0 0,-1 0 0,0 1 1,0 0-1,-1 1 0,0 0 0,0 1 1,0 0-1,-13-2 0,18 5 29,-1-1 0,0 2 0,0-1 0,0 1 0,0 0 0,0 0 0,0 0-1,0 1 1,1 0 0,-8 4 0,12-5-151,-1 1-1,0-1 0,1 1 1,-1 0-1,1 0 0,-1 0 1,1 0-1,0 0 1,0 1-1,-3 4 0,3-5-257,1 0-1,0 0 0,0 1 0,0-1 1,1 0-1,-1 1 0,0-1 0,1 1 1,0-1-1,-1 1 0,1-1 0,0 1 1,1 0-1,-1 4 0,5 4-4794,4-3-1098</inkml:trace>
  <inkml:trace contextRef="#ctx0" brushRef="#br0" timeOffset="3478.88">1674 48 8514,'0'0'11194,"-3"2"-9345,-2 1-1499,0 0 0,0-1 0,-1 1 0,1-1 1,-1 0-1,1-1 0,-1 0 0,0 0 0,1 0 0,-1 0 1,-11-1-1,-77-8-290,20 0 76,72 8-141,0 0 0,1 1 0,-1-1 1,0 0-1,1 1 0,-1-1 0,0 1 0,1-1 0,-1 1 0,1 0 1,-1 0-1,1-1 0,-1 1 0,1 0 0,0 0 0,-1 1 1,1-1-1,0 0 0,0 0 0,-2 3 0,0 1-3,1-1 0,-1 1 0,1 0 0,1-1 0,-1 1 0,0 0 0,0 6 0,-1 11-6,1-1 0,0 34 0,2-47 15,0-4-9,0 0 1,0 0-1,1 0 0,-1-1 0,1 1 1,-1 0-1,1 0 0,1-1 0,-1 1 1,0 0-1,3 4 0,-3-7-2,0 0 0,0 0 0,0 0 0,1 0-1,-1 0 1,0-1 0,0 1 0,1 0 0,-1 0 0,1-1 0,-1 1 0,0-1-1,1 1 1,-1-1 0,1 0 0,-1 0 0,1 1 0,-1-1 0,1 0-1,-1 0 1,1 0 0,-1-1 0,1 1 0,-1 0 0,1-1 0,-1 1-1,1-1 1,-1 1 0,1-1 0,-1 1 0,2-2 0,3 0-65,1 0 0,-1 1-1,0 0 1,1 0 0,0 1 0,-1-1 0,1 1 0,-1 1 0,1-1 0,-1 1 0,1 1 0,-1-1 0,1 1-1,-1 0 1,0 0 0,0 1 0,0 0 0,0 0 0,0 0 0,-1 1 0,1 0 0,-1 0 0,0 0 0,6 7 0,-5-6 77,-1 1 0,1 1 0,-1-1 0,0 1 0,0 0 0,0 0 0,-1 0 0,-1 0 0,1 1 0,-1 0 0,0 0 0,-1 0 0,0 0 0,0 0 0,-1 0 0,0 0 0,0 1 0,-1-1 0,0 10 0,-1-15 57,0-1-1,0 1 0,0-1 1,0 0-1,-1 0 0,1 1 0,-1-1 1,1 0-1,-1 0 0,0 0 1,0-1-1,0 1 0,0 0 1,0-1-1,0 1 0,0-1 1,0 0-1,-1 1 0,1-1 0,0 0 1,-1-1-1,1 1 0,-1 0 1,1-1-1,-1 1 0,-4-1 1,-11 3 229,0-2 1,-30 0 0,35-1-225,6-1 16,0 1 1,1-1-1,-1-1 1,0 1-1,1-1 1,0 0-1,-1-1 1,1 1-1,-8-6 0,11 6-281,0 0 0,0 0-1,1 0 1,-1 0-1,1 0 1,-1-1-1,1 1 1,0-1 0,-3-3-1,4 4-327,1 0-1,-1 1 1,0-1-1,0 0 1,1 0-1,-1 0 1,1 0 0,0 1-1,-1-1 1,1 0-1,0 0 1,0 0-1,0 0 1,1 0 0,-1 0-1,0 1 1,1-4-1</inkml:trace>
  <inkml:trace contextRef="#ctx0" brushRef="#br0" timeOffset="4340.72">2014 241 10098,'0'0'4616,"0"10"-2693,2 190 6212,-4-197-6015,-2-8-1422,-3-9-595,6-3-499,0 0 0,1 0 0,0-1 0,2 1 0,0 1 1,1-1-1,1 0 0,0 1 0,1-1 0,13-27 0,-18 43 381,0 0 0,1-1 0,-1 1 0,1 0 0,-1-1 0,1 1 0,-1 0 0,1 0 0,0 0 0,0-1 0,-1 1 0,1 0 0,0 0 0,0 0 0,0 0 0,0 0 0,1 1 0,-1-1 0,0 0 0,0 0 0,0 1-1,1-1 1,-1 1 0,0-1 0,0 1 0,1-1 0,-1 1 0,1 0 0,-1 0 0,0 0 0,1 0 0,-1 0 0,0 0 0,1 0 0,-1 0 0,1 0 0,-1 1 0,0-1 0,1 0 0,-1 1 0,0-1 0,0 1 0,1 0 0,-1-1 0,0 1 0,0 0 0,0 0-1,0 0 1,0 0 0,0 0 0,0 0 0,0 0 0,0 0 0,1 2 0,8 8 43,-1 1-1,-1 0 1,14 24-1,-20-33-30,7 13 168,-1-1 0,-1 1 0,0 1 0,7 27 0,-9 5 2594,-18-64-1440,9 4-1498,1 0 0,1-1 0,0 1 1,0 0-1,1-1 0,0 1 0,1-1 1,2-13-1,-2 16-65,1 0 1,0 0-1,1 1 1,0-1-1,0 1 1,1 0 0,0-1-1,1 1 1,-1 0-1,2 1 1,6-11-1,-10 17 225,0 0-1,0 0 1,0 0-1,0-1 1,1 1-1,-1 0 1,0 0-1,1 1 1,-1-1 0,1 0-1,-1 0 1,1 1-1,-1-1 1,1 1-1,-1-1 1,1 1-1,0 0 1,-1 0-1,1-1 1,0 1-1,2 1 1,0-1 9,-1 1 0,1 0-1,-1 0 1,0 1 0,1-1 0,-1 1 0,0-1-1,0 1 1,5 4 0,4 4 52,0 1 0,-1 0 1,14 20-1,-23-29-37,5 7 162,-1 0-1,-1 1 1,0-1 0,0 1-1,0 0 1,-2 0-1,1 1 1,-1-1 0,-1 1-1,0 0 1,0-1-1,-1 1 1,0 18 0,-1-28-223,0-1 1,0 1 0,0-1-1,0 1 1,0 0 0,0-1-1,0 1 1,0 0 0,0-1 0,1 1-1,-1-1 1,0 1 0,1-1-1,-1 1 1,0 0 0,1-1-1,-1 1 1,0-1 0,1 1-1,-1-1 1,1 0 0,-1 1-1,1-1 1,-1 1 0,1-1-1,-1 0 1,1 1 0,-1-1 0,2 0-1,19 0-7240,-8-3-201</inkml:trace>
  <inkml:trace contextRef="#ctx0" brushRef="#br0" timeOffset="4992.22">2671 210 10642,'0'0'6274,"-12"-3"-4274,-41-5-664,50 8-1243,0 0 0,-1 0-1,1 1 1,0-1-1,-1 1 1,1 0-1,0 0 1,0 0 0,0 0-1,0 1 1,0-1-1,0 1 1,0 0 0,0 0-1,0 0 1,1 0-1,-1 0 1,1 1 0,-1-1-1,1 1 1,0-1-1,0 1 1,-2 5 0,-1 0 47,1 0 1,0 0 0,0 1 0,1-1 0,0 1 0,-3 14 0,5-17-53,0 0 0,0 1 0,1-1 0,0 0 0,0 0 0,1 0-1,-1 1 1,1-1 0,0 0 0,1 0 0,2 6 0,-3-9-76,0-1-1,0 0 1,1 0 0,-1 0-1,0 0 1,1 0 0,0-1-1,-1 1 1,1 0 0,0-1-1,0 1 1,0-1 0,0 0-1,0 1 1,0-1 0,0 0-1,0 0 1,1 0 0,-1-1-1,0 1 1,1-1 0,-1 1-1,0-1 1,1 0 0,-1 1-1,0-1 1,1-1 0,-1 1-1,1 0 1,-1 0 0,4-2-1,-2 0-37,1 0-1,0 0 0,-1 0 1,1-1-1,-1 1 0,0-1 1,0 0-1,0-1 0,0 1 1,-1-1-1,1 1 0,-1-1 1,0 0-1,0 0 0,0-1 1,-1 1-1,0-1 0,1 1 1,-1-1-1,-1 0 0,1 0 1,-1 0-1,0 1 0,1-7 1,-1 5 12,1-1 1,-1 1 0,0-1 0,0 0 0,-1 1 0,0-1 0,0 0 0,-1 1 0,0-1 0,0 0 0,0 1 0,-1-1 0,0 1 0,0 0 0,-1 0 0,0 0 0,-6-11 0,9 16 26,-1 1 0,1-1 1,0 1-1,-1-1 0,1 0 0,-1 1 1,1-1-1,-1 1 0,1-1 0,-1 1 1,1-1-1,-1 1 0,1-1 1,-1 1-1,0 0 0,1-1 0,-1 1 1,0 0-1,1 0 0,-1-1 0,0 1 1,1 0-1,-1 0 0,0 0 1,0 0-1,1 0 0,-1 0 0,0 0 1,1 0-1,-1 0 0,0 0 0,-1 1 1,2 0-8,-1 0 0,0 0 0,0 1 0,0-1 0,1 0 0,-1 1 1,1-1-1,-1 0 0,1 1 0,-1-1 0,1 1 0,0-1 0,0 0 1,0 3-1,2 54 88,4-28-47,1 0 0,2 0 0,17 37 0,1 5-34,26 108-31,-46-148 88,-1 1-1,-1-1 0,0 60 0,-6-86-10,1 0-1,-1 1 1,0-1-1,0 0 1,-1 0 0,0 0-1,0 0 1,0 0-1,-1 0 1,0 0-1,0-1 1,0 1 0,-1-1-1,0 0 1,0 0-1,0 0 1,0 0 0,-1-1-1,0 0 1,0 0-1,0 0 1,0-1 0,-1 0-1,0 0 1,1 0-1,-1 0 1,0-1-1,-7 2 1,6-2-3,0-1 1,0 0-1,1 0 1,-1 0-1,0-1 0,0 0 1,0 0-1,0-1 0,0 1 1,0-2-1,0 1 1,0-1-1,1 0 0,-1 0 1,1-1-1,-1 0 0,1 0 1,0-1-1,0 1 0,0-1 1,1-1-1,0 1 1,-1-1-1,1 0 0,-8-10 1,10 11-53,1 0 1,-1 0 0,1 0-1,-1 0 1,1 0-1,1 0 1,-1-1 0,0 1-1,1-1 1,0 1-1,0-1 1,0 0 0,1 1-1,0-1 1,0 0-1,0 0 1,0 1 0,2-8-1,0 5-20,1 0 0,-1 0-1,1 0 1,1 0 0,-1 1 0,1-1-1,1 1 1,-1 0 0,1 1-1,9-10 1,4-1-219,1 1-1,0 1 1,1 0-1,0 2 0,1 0 1,27-10-1,2 1-1247,42-18-6356,-55 20 75</inkml:trace>
  <inkml:trace contextRef="#ctx0" brushRef="#br0" timeOffset="5396.29">3115 456 12875,'0'0'5881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55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39 11723,'0'0'13668,"4"-4"-12599,7-11 229,-14 21-477,-27 40-124,-1 1-431,-6 19-85,28-46-159,-2 0 0,0-1 0,-1 0 1,-1-1-1,-18 19 0,3-21 316,14-16-2352,7-13-5694,7 1 183</inkml:trace>
  <inkml:trace contextRef="#ctx0" brushRef="#br0" timeOffset="508.98">26 0 11162,'0'0'5227,"10"10"-2685,94 85 400,122 120 2943,-226-215-5910,0 0 0,0 0 1,0 0-1,0 0 0,0 0 0,0 0 1,0 0-1,0 0 0,-1 0 0,1 0 1,0 1-1,0-1 0,0 0 0,0 0 1,0 0-1,0 0 0,0 0 0,0 0 1,0 0-1,0 0 0,0 0 0,0 1 1,0-1-1,0 0 0,0 0 1,0 0-1,0 0 0,0 0 0,0 0 1,0 0-1,0 1 0,0-1 0,0 0 1,0 0-1,0 0 0,0 0 0,0 0 1,0 0-1,0 0 0,0 0 0,0 1 1,0-1-1,0 0 0,0 0 0,0 0 1,0 0-1,0 0 0,0 0 0,0 0 1,0 0-1,1 0 0,-1 0 0,0 1 1,0-1-1,0 0 0,0 0 0,0 0 1,0 0-1,0 0 0,0 0 0,1 0 1,-10-3-5604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45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0 10266,'0'0'8311,"59"0"-4319,204 1-1984,-314 11-11857,27-6 1498</inkml:trace>
  <inkml:trace contextRef="#ctx0" brushRef="#br0" timeOffset="415.91">0 207 280,'0'0'16045,"14"3"-14741,117 16 2497,-53-9-1287,-32 4-1703,-39-11-746,0-1 0,0 1 0,0-1 0,0-1 0,14 2 0,-19-13-7745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4:50.16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202 51 9418,'0'0'12916,"-3"22"-11422,14 40 274,-6-38-906,-1 1 1,2 41 566,-9-92-841,-2 2-1189,1-1 0,1 1 0,1-1 0,1 0 0,5-48 0,-3 72 580,-1 0 1,0-1-1,0 1 0,1 0 0,-1 0 0,1-1 0,-1 1 1,1 0-1,0 0 0,-1 0 0,1 0 0,0 0 1,0 0-1,0 0 0,0 0 0,0 0 0,0 0 0,0 0 1,0 0-1,0 1 0,0-1 0,0 0 0,0 1 1,1-1-1,-1 1 0,2-1 0,1 0 4,-1 1 1,0 0-1,1 0 0,-1 0 0,1 1 1,-1-1-1,0 1 0,1 0 0,-1-1 0,5 3 1,4 2 14,1 1-1,-1 1 1,0 0 0,13 10 0,-19-13 51,0 0 1,-1 1 0,1 0 0,-1 0 0,0 1 0,0 0-1,0-1 1,-1 2 0,0-1 0,0 0 0,-1 1-1,1 0 1,-2 0 0,1 0 0,-1 0 0,0 0-1,0 0 1,-1 1 0,0-1 0,0 0 0,-1 1-1,0-1 1,0 1 0,-1-1 0,-1 9 0,-3-7 1201,2-18-897,1-18-476,2 15-69,0-7-260,0 0-1,5-29 1,-4 44 382,-1 1 0,1-1-1,0 1 1,0-1 0,0 1 0,0 0 0,0-1 0,1 1 0,-1 0-1,1 0 1,0 0 0,0 0 0,0 1 0,1-1 0,-1 0 0,1 1 0,-1 0-1,1-1 1,0 1 0,5-3 0,-5 4 63,-1 0 0,0 0 0,1 1 0,-1-1 0,1 1 0,-1-1-1,0 1 1,1 0 0,-1 0 0,1 0 0,-1 0 0,1 0 0,-1 1 0,1-1 0,-1 1 0,0 0 0,1 0 0,-1-1-1,0 1 1,0 1 0,1-1 0,-1 0 0,0 1 0,0-1 0,0 1 0,-1-1 0,1 1 0,0 0 0,-1 0 0,1 0 0,-1 0-1,1 0 1,-1 0 0,0 0 0,2 4 0,4 10 298,-1 1 1,0-1-1,-1 1 0,3 21 1,0-2 1289,-3-26-1842,-3-23-3819,-2 1-2936</inkml:trace>
  <inkml:trace contextRef="#ctx0" brushRef="#br0" timeOffset="1607.41">778 36 5217,'0'0'6834,"-10"0"-5550,-30 0-35,39 1-1134,-1-1 0,1 0 0,-1 1-1,1-1 1,-1 1 0,1 0 0,-1-1-1,1 1 1,0 0 0,-1 0 0,1 0-1,0 0 1,0 0 0,0 0 0,0 0-1,0 0 1,0 1 0,0-1 0,0 0-1,0 1 1,0-1 0,1 1-1,-1-1 1,1 0 0,-1 1 0,1-1-1,-1 3 1,-4 41 990,4-39-912,1 6-13,0 0-1,1 1 1,0-1 0,4 17 0,-4-25-159,0-1 0,0 0 0,0 0 0,0 0 0,1 0 0,-1 0 0,1-1 0,0 1 0,0 0 0,2 2 0,-2-4-9,-1 0 1,0 0-1,0 0 0,0 0 1,0-1-1,1 1 1,-1 0-1,0-1 1,1 1-1,-1-1 1,0 0-1,1 1 1,-1-1-1,1 0 1,-1 0-1,0 0 1,1 0-1,-1 0 1,1 0-1,-1 0 1,1 0-1,-1-1 0,0 1 1,2-1-1,-1 0-7,0-1-1,0 1 1,0-1 0,-1 1-1,1-1 1,0 0-1,-1 1 1,1-1-1,-1 0 1,0 0-1,1 0 1,-1 0-1,0 0 1,0 0-1,0-1 1,-1 1 0,1 0-1,0 0 1,-1-3-1,8-45-116,-7 37 96,0-1 0,-1 1 0,0 0 0,-3-13 0,3 26 16,34 53-46,35 73 1,-61-108 46,0 0-1,-1 1 1,-2-1 0,0 1 0,0 0 0,-2 1-1,-1-1 1,1 33 0,-3-50 69,-1 0 1,1-1-1,0 1 1,-1 0-1,1 0 1,-1-1-1,0 1 0,0 0 1,0 0-1,0-1 1,0 1-1,0-1 0,0 1 1,0-1-1,0 0 1,-1 1-1,1-1 1,0 0-1,-1 0 0,1 0 1,-1 0-1,0 0 1,1 0-1,-1 0 1,0-1-1,0 1 0,1 0 1,-1-1-1,0 0 1,0 1-1,0-1 0,0 0 1,1 0-1,-1 0 1,0 0-1,0 0 1,0 0-1,-2-2 0,0 2 25,0 0-1,0-1 1,0 1-1,1-1 1,-1 0-1,0-1 1,1 1-1,-1 0 0,1-1 1,-1 0-1,1 0 1,0 0-1,0 0 1,0-1-1,0 1 1,0-1-1,0 0 1,-3-4-1,5 4-102,-1 1 0,1-1 0,-1 0 0,1 0 0,0-1 0,0 1 0,0 0 0,1 0 0,-1 0 0,1-1 0,0 1 0,0 0 0,0 0 0,0-1 0,0 1 0,1 0 0,0 0 0,-1 0 0,1-1 0,0 1 0,0 0 0,1 0 0,-1 0 0,1 1 0,0-1 0,-1 0 0,1 0 0,0 1 0,1-1 0,-1 1 0,0 0 0,1 0 0,-1 0 0,6-4 0,6-2-951,1-1 1,0 2-1,1 0 1,0 0-1,18-4 0,-34 11 948,23-7-4963</inkml:trace>
  <inkml:trace contextRef="#ctx0" brushRef="#br0" timeOffset="2528.3">1 591 8130,'0'0'9750,"10"0"-8459,204 4 2887,191-4-2438,-209-27-1455,-138 17-173,119-7 1,-141 21 78,-35-4-227,0 0-1,0 0 1,-1 0 0,1 0-1,0 0 1,0 0 0,-1 0-1,1 0 1,0 1 0,-1-1-1,1 0 1,0 0 0,-1 1-1,1-1 1,0 1 0,-1-1 0,1 0-1,-1 1 1,1-1 0,-1 1-1,1-1 1,-1 1 0,1 0-1,-1-1 1,1 1 0,-1-1-1,0 1 1,1 0 0,-1-1-1,0 1 1,0 0 0,1-1-1,-1 1 1,0 0 0,0 0-1,0-1 1,0 1 0,0 0-1,0 0 1,0-1 0,0 1-1,0 0 1,0-1 0,-1 1-1,1 0 1,0 0 0,-1 0-1</inkml:trace>
  <inkml:trace contextRef="#ctx0" brushRef="#br0" timeOffset="3159.54">486 730 11226,'0'0'7985,"1"11"-6950,15 118 1580,-2-33-1286,0 110 0,-11-210-1313,0 0 0,0 1 0,0 0 0,0 0 0,0 0 0,1 0 0,-1 0 0,1 1 0,0-1 0,5-2 0,10-2 1,0 0 0,1 2 1,0 0-1,0 1 0,0 1 1,0 1-1,40 0 0,-21 1-6,96-1 251,-135 2-158,-12 1-2412,4-1-3285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5:19.15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0 407 8482,'0'0'1592,"68"-48"-752,-17 11-272,24-16-175,28-16 7,11-2-216,-5 7-184,-31 22-272,-28 19-1281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7:24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11435 2147 11018,'0'0'9154,"7"-11"-8440,20-24-146,14-17 629,46-78 0,-77 110-965,0-1 0,-1 0 0,-2-1 0,0 0 0,-1 0 0,-1 0 0,-2-1 0,0 0 0,0-34 0,0 108-279,16 91 0,-1-18 59,-11-20 99,-4-48 475,10 59 0,-19-122 1072,-7-13-3351,12 6-956,3-3-3915,3 2-2371</inkml:trace>
  <inkml:trace contextRef="#ctx0" brushRef="#br0" timeOffset="744.3">12020 2041 9194,'0'0'13255,"-10"-4"-12180,7 2-1038,0 0 0,-1 0 0,1 1 0,-1-1 0,1 1 1,-1 0-1,1 0 0,-1 1 0,0-1 0,1 1 0,-1-1 0,0 1 1,0 0-1,1 0 0,-1 1 0,0-1 0,1 1 0,-1 0 0,1 0 1,-1 0-1,1 1 0,-1-1 0,1 1 0,0 0 0,-1-1 0,1 1 1,0 1-1,0-1 0,1 0 0,-1 1 0,0 0 0,1-1 0,-4 7 1,2-3 32,0 0 0,0 0 0,1 0 0,0 1 0,0-1 0,1 1 0,0 0 0,0 0 0,0 0 0,1 0 0,0 0 0,0 0 0,1 0 0,1 13 0,-1-17-64,0 0 0,1 0 0,-1 0 0,1 0 0,0-1 0,0 1 0,0 0 0,0-1-1,0 1 1,1-1 0,-1 1 0,1-1 0,-1 0 0,1 1 0,0-1 0,0 0 0,0 0 0,0 0 0,1-1 0,-1 1 0,0 0-1,1-1 1,-1 0 0,1 1 0,-1-1 0,1 0 0,0 0 0,-1 0 0,1-1 0,0 1 0,0-1 0,0 1 0,0-1 0,-1 0 0,1 0-1,0 0 1,0-1 0,5 0 0,-3-1-53,1 1-1,-1-1 1,1 0-1,-1 0 0,0-1 1,0 0-1,0 1 1,0-2-1,-1 1 1,1 0-1,-1-1 0,0 0 1,0 0-1,0 0 1,0-1-1,4-8 1,-5 9 44,0 1 0,-1-1 0,0-1 0,0 1 0,0 0 1,0 0-1,-1-1 0,1 1 0,-1-1 0,0 1 0,-1-1 1,1 0-1,-1 1 0,0-1 0,0 1 0,0-1 0,-1 0 1,0 1-1,0-1 0,0 1 0,-2-6 0,-8-4 408,5 25-217,5 28-187,30 98-16,-1-9 19,-26-115 2,6 30 19,-3 1 1,-1-1-1,-3 1 1,-5 61 0,4-100 44,-1-1 0,0 0 0,0 1 0,0-1 0,0 0 0,-1 0 1,0 0-1,0 0 0,0 0 0,0 0 0,-1-1 0,1 1 1,-1-1-1,0 1 0,0-1 0,0 0 0,-1 0 0,1-1 1,-1 1-1,-4 2 0,5-4-18,-1 1 0,1-1-1,0 0 1,-1-1 0,1 1 0,-1-1 0,1 1 0,-1-1 0,1 0 0,-1 0-1,1-1 1,-1 1 0,1-1 0,-1 0 0,1 1 0,-1-2 0,1 1 0,0 0-1,0-1 1,0 1 0,-1-1 0,2 0 0,-1 0 0,0 0 0,-4-4-1,0-1-39,-1-1-1,2 1 0,-1-1 0,1 0 1,0-1-1,1 0 0,0 0 0,0 0 0,-3-11 1,6 16-175,0 0 1,1-1 0,0 1-1,0-1 1,0 1-1,0-1 1,0 0 0,1 1-1,0-1 1,0 0 0,0 1-1,1-1 1,0 0 0,0 1-1,0-1 1,0 1 0,1-1-1,-1 1 1,1 0-1,0-1 1,1 1 0,3-5-1,21-20-3613,-6 10-1878,3 0-4300</inkml:trace>
  <inkml:trace contextRef="#ctx0" brushRef="#br0" timeOffset="1297.21">12249 1935 10114,'0'0'11035,"60"0"-10675,-33 0-176,0 0-136,-3-1-48,-4-1-705,-7 2-1351,-8 0-2377</inkml:trace>
  <inkml:trace contextRef="#ctx0" brushRef="#br0" timeOffset="1680.93">12264 2113 12459,'0'0'5905,"64"1"-4137,-34-1-1168,4 0-480,2 0-120,9-7-1664,-8-1-2993,-9 1-6305</inkml:trace>
  <inkml:trace contextRef="#ctx0" brushRef="#br0" timeOffset="2094.86">12601 2106 9946,'0'0'2273,"7"-10"-672,34-46 991,-12 21-1548,-2-3 1,-1 0 0,-2-2 0,25-57-1,-31 252 2926,1 48-2824,-16-197-2061,3-8-3588,-2-5-1419</inkml:trace>
  <inkml:trace contextRef="#ctx0" brushRef="#br0" timeOffset="2562.22">12976 1900 8010,'0'0'3986,"-3"9"-2434,-3 5-610,1 0-1,0 0 1,2 1-1,0 0 1,0-1-1,0 29 1,2-39-829,1 0 0,0 0 0,0 0 0,1 0 0,-1 0 0,1 0 0,0 0 0,0 0 0,0-1 0,1 1 0,-1 0 0,1-1 0,0 1 0,0-1 0,0 1 1,0-1-1,1 0 0,-1 0 0,1 0 0,0 0 0,0 0 0,0-1 0,0 1 0,0-1 0,1 0 0,-1 0 0,1 0 0,0 0 0,-1-1 0,1 1 0,0-1 0,0 0 0,4 0 0,-4 0-84,-1 0-1,0 0 1,1-1-1,-1 0 1,1 0-1,-1 0 1,1 0-1,-1 0 1,1-1-1,-1 1 1,0-1-1,1 0 1,-1 0-1,0 0 0,0-1 1,1 1-1,-1-1 1,0 1-1,-1-1 1,1 0-1,0 0 1,0-1-1,-1 1 1,4-5-1,-2 2-8,-1-1 0,-1 1 1,1-1-1,-1 1 0,0-1 0,0 0 0,-1 0 0,0 0 0,0 0 0,0 0 1,-1 0-1,0-1 0,-1-7 0,0 3-21,-1 0 0,0 0 0,-1 1 1,0-1-1,0 1 0,-1 0 0,-1 0 0,-9-15 0,12 20-57,-1 1 0,0-1-1,0 1 1,0-1 0,0 1-1,-1 0 1,0 0-1,0 1 1,0-1 0,0 1-1,-1 0 1,1 0 0,-1 0-1,0 1 1,1-1 0,-1 1-1,-1 0 1,1 1-1,-6-2 1,10 3-99,0 0 0,0 0 0,1 0 1,-1 1-1,0-1 0,0 0 0,1 0 0,-1 1 0,0-1 0,1 0 0,-1 1 1,0-1-1,1 1 0,-1-1 0,1 1 0,-1-1 0,1 1 0,-1 0 0,1-1 0,-1 1 1,1-1-1,-1 1 0,1 0 0,0 0 0,-1-1 0,1 1 0,0 0 0,0-1 1,0 1-1,-1 0 0,1 0 0,0 0 0,0-1 0,0 1 0,0 0 0,0 0 1,0-1-1,1 1 0,-1 0 0,0 0 0,0-1 0,0 1 0,1 1 0,0 4-1876,0 12-4582</inkml:trace>
  <inkml:trace contextRef="#ctx0" brushRef="#br0" timeOffset="2563.22">13235 1846 12955,'0'0'3869,"-9"9"-1961,1 0-1521,0 0-1,1 1 1,1 0-1,-1 0 1,2 0 0,-8 16-1,11-21-294,0 0-1,1 0 0,-1 0 1,1 1-1,0-1 1,0 0-1,1 1 0,-1-1 1,1 0-1,0 1 1,1-1-1,-1 0 0,1 1 1,0-1-1,1 0 1,-1 0-1,1 0 0,0 0 1,5 9-1,-3-9-31,0 0-1,0 0 1,0-1 0,1 0-1,0 1 1,0-2-1,0 1 1,0-1-1,1 0 1,-1 0-1,1 0 1,0-1 0,-1 1-1,1-1 1,0-1-1,1 1 1,-1-1-1,0 0 1,0-1-1,0 0 1,7 0 0,-10 0-45,1 0 1,-1-1-1,0 1 1,0-1 0,0 0-1,0 0 1,0 0-1,0 0 1,0 0 0,0-1-1,0 0 1,0 1 0,-1-1-1,1 0 1,-1 0-1,1 0 1,2-4 0,-3 3-8,-1 0 0,1 0 0,0 0 0,-1-1 0,0 1 0,0 0 0,0-1 1,0 1-1,-1-1 0,1 1 0,-1-1 0,0 0 0,0 1 0,0-1 0,0 1 1,-1-1-1,0 1 0,1-1 0,-2-3 0,-2-1-125,1-1 0,-1 1 0,-1 0 0,1 0 0,-1 1 0,-1-1 0,1 1 0,-1 0 0,-1 1 0,1 0 0,-1-1 0,0 2 0,0-1 0,-1 1 0,0 1 0,0-1 0,0 1 0,0 0 0,-13-3 0,43 22-13161</inkml:trace>
  <inkml:trace contextRef="#ctx0" brushRef="#br0" timeOffset="2995.31">13460 1856 12659,'0'0'1681,"-4"9"401,-1 1-1484,0 1 0,0 0 0,2 0 0,-1 0 0,1 0 0,1 1 0,0-1-1,-1 23 1,3-29-505,1-1-1,-1 1 0,1-1 1,-1 1-1,1-1 1,0 0-1,1 1 0,-1-1 1,1 0-1,0 0 1,0 0-1,0 0 0,1 0 1,-1 0-1,1-1 1,0 1-1,0-1 0,0 1 1,0-1-1,1 0 0,-1-1 1,1 1-1,0-1 1,0 1-1,0-1 0,0 0 1,0-1-1,7 3 1,-4-2-33,0 0 1,-1 0 0,1-1 0,0 0 0,0-1 0,0 1 0,0-1 0,-1 0 0,1-1 0,0 0 0,0 0-1,0-1 1,-1 1 0,1-1 0,10-5 0,-14 5-37,0 0 0,0 0 0,0 0 0,0 0-1,-1 0 1,1-1 0,-1 1 0,1-1 0,-1 0 0,0 0 0,0 0-1,0 0 1,-1 0 0,1 0 0,-1 0 0,0-1 0,0 1-1,0 0 1,0-1 0,0 1 0,-1-1 0,1 1 0,-1-1 0,0 1-1,0-1 1,0 1 0,-1-1 0,1 1 0,-1-1 0,0 1 0,0 0-1,-2-5 1,-1-2-104,-1 1-1,0 0 1,0 0 0,-1 0-1,0 1 1,0 0-1,-1 0 1,0 0-1,0 1 1,-1 0-1,0 1 1,0 0 0,-1 0-1,0 0 1,0 1-1,0 1 1,-1 0-1,-12-4 1,22 7-47,0 1 0,-1 0 0,1 0-1,0 0 1,0 0 0,-1 0 0,1 0 0,0-1 0,0 1 0,-1 0 0,1 0-1,0 0 1,-1 0 0,1 0 0,0 0 0,0 0 0,-1 0 0,1 1 0,0-1-1,0 0 1,-1 0 0,1 0 0,0 0 0,-1 0 0,1 0 0,0 0 0,0 1-1,0-1 1,-1 0 0,1 0 0,0 0 0,0 0 0,0 1 0,-1-1 0,1 0-1,0 0 1,0 1 0,0-1 0,0 0 0,0 0 0,-1 1 0,1-1-1,0 0 1,0 0 0,0 1 0,0-1 0,0 0 0,0 1 0,0-1 0,0 0-1,0 0 1,0 1 0,0-1 0,0 0 0,0 1 0,0 0-674,0 10-7417</inkml:trace>
  <inkml:trace contextRef="#ctx0" brushRef="#br0" timeOffset="3628.08">13842 2064 9618,'0'0'8693,"-2"10"-7212,-2 0-946,2-6-202,1 0-1,0 0 0,0-1 0,0 1 0,0 0 0,0 0 1,1 0-1,0 5 954,-1-19-1064,0 0 0,1-1 0,1 1 1,0-1-1,0 1 0,1 0 1,6-20-1,2-17-1132,-3 18 274,-7 29 610,0-1 1,0 0-1,0 1 1,1-1 0,-1 1-1,0 0 1,1-1-1,-1 1 1,0-1 0,1 1-1,-1-1 1,1 1-1,-1 0 1,0-1-1,1 1 1,-1 0 0,1-1-1,-1 1 1,1 0-1,-1 0 1,1 0 0,0-1-1,-1 1 1,2 0-1,0 1 7,0 0 0,0 0 1,0 0-1,0 1 0,0-1 0,0 1 0,0-1 0,0 1 0,-1 0 0,1-1 0,0 1 0,-1 0 0,0 0 0,1 0 0,-1 0 0,0 1 0,1 2 0,1 0 50,4 4 86,-1 1 0,-1 1 0,1-1 0,-2 1 0,1 0 0,-1 0 0,-1 0 0,0 1 0,2 21 0,-5-33-88,0 0 0,0 0 1,0 1-1,0-1 0,0 0 1,0 0-1,0 1 1,0-1-1,0 0 0,0 0 1,0 1-1,0-1 0,0 0 1,0 0-1,0 1 0,0-1 1,0 0-1,0 0 1,0 0-1,-1 1 0,1-1 1,0 0-1,0 0 0,0 0 1,0 1-1,-1-1 1,1 0-1,0 0 0,0 0 1,0 0-1,-1 1 0,1-1 1,0 0-1,0 0 0,-1 0 1,1 0-1,0 0 1,0 0-1,-1 0 0,1 0 1,0 0-1,0 0 0,-1 0 1,1 0-1,0 0 0,0 0 1,-1 0-1,1 0 1,0 0-1,0 0 0,-1 0 1,1 0-1,0 0 0,0-1 1,-1 1-1,1 0 0,0 0 1,0 0-1,0 0 1,-1 0-1,1-1 0,0 1 1,0 0-1,0 0 0,0 0 1,-1-1-1,-11-17 279,11 8-504,1-1 1,-1 1 0,2-1-1,-1 1 1,2-1 0,-1 1-1,1-1 1,1 1 0,0 0-1,0 0 1,1 0 0,1 1-1,-1-1 1,1 1 0,1 0-1,9-12 1,-14 20 175,-1 0 1,1 1-1,-1-1 0,1 0 0,0 0 1,-1 1-1,1-1 0,0 0 1,0 1-1,0-1 0,0 1 0,-1-1 1,1 1-1,0-1 0,0 1 0,0-1 1,0 1-1,0 0 0,0 0 1,0 0-1,0-1 0,0 1 0,0 0 1,0 0-1,0 0 0,2 1 0,-2 0 17,1-1-1,-1 1 0,1 0 0,-1 0 0,0 0 1,1 1-1,-1-1 0,0 0 0,0 0 0,0 1 0,0-1 1,0 1-1,0-1 0,1 3 0,3 9 207,0-1 1,-1 1-1,4 17 0,-6-20 82,4 14 164,-4-14-354,0 0 0,1 0-1,0 0 1,1 0 0,0 0 0,9 15-1,-12-25-186,0 1 1,0 0-1,-1 0 0,1 0 0,0 0 0,0-1 0,0 1 0,1-1 0,-1 1 0,0-1 0,0 1 0,0-1 1,0 1-1,0-1 0,1 0 0,-1 0 0,0 0 0,0 1 0,3-1 0,13-3-4504,-1-5-1428</inkml:trace>
  <inkml:trace contextRef="#ctx0" brushRef="#br0" timeOffset="4180.95">14251 1934 8586,'0'0'14698,"-7"0"-14341,5 0-346,0 0-1,0 0 0,-1 0 1,1 1-1,0-1 1,0 1-1,0-1 1,0 1-1,0 0 1,0 0-1,0 0 1,0 0-1,0 0 1,0 0-1,1 0 0,-1 1 1,0-1-1,1 1 1,-1-1-1,0 3 1,-1 0 15,1 0 0,0 0 0,0 0-1,1 0 1,-1 0 0,1 1 0,0-1 0,0 0 0,1 1 0,-1-1 0,1 7 0,0-9-28,-1 1 1,1-1-1,0 1 0,0-1 1,1 1-1,-1-1 0,0 1 1,1-1-1,0 1 0,-1-1 1,1 0-1,0 1 0,0-1 1,0 0-1,1 0 0,-1 0 1,0 1-1,1-1 0,0-1 1,-1 1-1,1 0 0,0 0 1,0-1-1,0 1 0,0-1 1,0 1-1,0-1 0,0 0 1,1 0-1,-1 0 0,0 0 1,1 0-1,-1 0 0,1-1 1,-1 1-1,1-1 0,-1 0 1,1 0-1,-1 0 0,1 0 1,-1 0-1,1 0 0,-1-1 1,1 1-1,-1-1 0,0 0 1,1 0-1,-1 0 0,0 0 1,1 0-1,-1 0 1,4-3-1,-3 1-4,0-1 0,-1 0 0,1 0-1,-1 0 1,1 0 0,-1 0 0,0 0 0,-1 0 0,1-1 0,-1 1 0,0-1 0,1-6 0,-1 8 5,0 0 0,-1 0 1,1 0-1,-1-1 0,0 1 0,0 0 1,0 0-1,0 0 0,-1 0 1,1 0-1,-1 0 0,0 0 0,0 0 1,0 0-1,0 0 0,0 0 1,-1 0-1,1 0 0,-3-2 0,4 5 1,0 0-1,0 0 0,0 0 0,0 0 1,0 0-1,0 0 0,-1-1 0,1 1 1,0 0-1,0 0 0,0 0 0,0 0 0,0 0 1,0 0-1,-1 0 0,1 0 0,0 0 1,0 0-1,0 0 0,0 0 0,0 0 1,0 0-1,-1 0 0,1 0 0,0 0 0,0 0 1,0 0-1,0 0 0,0 0 0,0 0 1,-1 0-1,1 0 0,0 0 0,0 1 1,0-1-1,0 0 0,0 0 0,0 0 0,0 0 1,-1 0-1,1 0 0,0 0 0,0 0 1,0 0-1,0 1 0,0-1 0,0 0 1,0 0-1,0 0 0,0 0 0,0 0 0,0 0 1,0 1-1,0-1 0,-2 13-60,2 15-12,4-4 58,1-1 0,1 0-1,1 0 1,1 0-1,15 29 1,-3-6-7,0 2 6,37 104 30,-51-135-17,-2 1 0,0-1 0,-1 1 0,-1 0 0,-1 0 0,-1 33 0,0-48-21,-1 0 0,1 0 0,-1-1 0,0 1 1,0 0-1,0 0 0,0 0 0,-1-1 0,1 1 0,-1-1 0,1 1 0,-1-1 1,0 1-1,0-1 0,0 0 0,0 0 0,0 0 0,-1 0 0,1 0 0,0-1 0,-1 1 1,0-1-1,-3 2 0,1-1-7,-1 0 0,1-1 0,-1 1 0,0-1 0,0 0 1,0-1-1,1 1 0,-1-1 0,0 0 0,0-1 0,-10-1 0,11 1 35,0-1-1,0 1 1,0-1 0,0 0-1,0 0 1,0 0-1,0-1 1,1 1-1,-1-1 1,1 0-1,0-1 1,-8-6-1,10 8 26,0-1-1,1 1 0,-1-1 0,1 0 0,-1 1 0,1-1 1,0 0-1,0 0 0,0 0 0,0 1 0,0-1 1,1 0-1,0 0 0,-1 0 0,1 0 0,0-1 0,0 1 1,1 0-1,-1 0 0,1 0 0,-1 0 0,1 1 1,2-6-1,-1 3-17,0 1 1,1 0 0,-1 0 0,1 0 0,0 0-1,0 1 1,0-1 0,1 1 0,-1 0 0,1 0-1,0 0 1,0 0 0,4-2 0,62-28-202,-61 30 153,125-43-1229,-41 24-3232,-46 14-721</inkml:trace>
  <inkml:trace contextRef="#ctx0" brushRef="#br0" timeOffset="5858.46">7663 2021 9338,'0'0'12852,"1"-6"-12436,-1 2-406,1 1 0,0-1 0,0 1 0,0-1-1,0 1 1,1 0 0,-1-1 0,1 1 0,0 0 0,-1 0 0,2 0-1,-1 0 1,0 0 0,0 1 0,1-1 0,0 1 0,4-4 0,1 1-3,-1 0-1,1 1 1,0 0 0,0 0 0,1 1 0,-1 0 0,12-2 0,-6 2 7,1 0-1,-1 1 1,1 1 0,0 0 0,0 1 0,0 1 0,-1 0-1,1 1 1,19 5 0,-25-4 9,1 1 0,-1 1-1,0-1 1,0 2 0,0-1 0,-1 1 0,0 0 0,0 1 0,13 14-1,-19-19 7,0 0 0,1 1-1,-1 0 1,0-1 0,0 1-1,-1 0 1,1 0 0,-1 0-1,1 0 1,-1 0 0,0 0-1,0 1 1,0-1 0,-1 0-1,1 0 1,-1 1 0,1-1-1,-1 0 1,-1 1 0,1-1-1,0 1 1,-1-1 0,1 0-1,-1 0 1,0 1 0,0-1-1,0 0 1,-1 0 0,1 0-1,-1 0 1,0 0 0,1 0-1,-4 2 1,-3 4 244,-1 0 0,0-1 0,-18 14 0,24-19-207,-1-1-1,1 0 0,-1 0 0,1 0 0,-1 0 0,0 0 0,0 0 1,0-1-1,0 0 0,0 0 0,0 0 0,0-1 0,-1 1 0,-6-1 1,10 0-64,1-1 0,-1 1 0,1 0 0,-1-1 0,1 1 0,0-1 0,-1 1 0,1-1 0,-1 1 0,1-1 0,0 1 0,0-1 0,-1 1 0,1-1 0,0 1 0,0-1 0,0 0 0,-1 1 0,1-1 0,0 0 0,0 1 0,0-1 0,0 1 0,0-1 0,0 0 0,0 1-1,0-1 1,1 1 0,-1-1 0,0 0 0,0 1 0,0-1 0,1 1 0,-1-2 0,10-22-262,1 7-156,2 1 1,-1 0-1,2 1 1,0 0-1,17-13 1,84-63-1858,-108 86 2207,0-1-64,24-16-270,-30 21 390,1 0 0,-1 0 0,0 1-1,0-1 1,1 0 0,-1 1 0,0-1-1,0 1 1,1 0 0,-1-1 0,1 1-1,-1 0 1,0 0 0,1-1 0,-1 1-1,1 0 1,-1 1 0,1-1 0,1 0-1,-2 3 92,0 0 0,0 0 0,-1 0 0,1 0-1,-1 0 1,0 0 0,0 0 0,0 0 0,0 0-1,0 0 1,-2 6 0,2-9-53,-4 21 650,-1-1 0,-1-1 0,-8 20 0,9-26-278,0 0 0,0 0 0,1 1-1,1 0 1,0-1 0,1 1 0,1 0 0,0 27 0,1-39-402,1 1 1,-1 0 0,1-1 0,0 1 0,0-1-1,0 1 1,0-1 0,0 0 0,1 1 0,-1-1-1,1 0 1,-1 0 0,1 0 0,0 0 0,0 0-1,0 0 1,0-1 0,0 1 0,0-1 0,0 1 0,1-1-1,-1 0 1,0 0 0,1 0 0,-1 0 0,1 0-1,-1 0 1,1-1 0,0 1 0,-1-1 0,1 0-1,0 0 1,-1 0 0,6 0 0,7-1-470,0 0 1,0-1 0,0-1-1,22-7 1,26-12-4226,-4-2-4373</inkml:trace>
  <inkml:trace contextRef="#ctx0" brushRef="#br0" timeOffset="7162.62">6506 0 8490,'0'0'4075,"-8"11"-3004,4-4-830,-1-1-35,1 0 0,0 0 0,1 1 0,-1-1 0,1 1 0,1 0 0,-1 0 0,1 0 0,0 0 0,1 0 0,0 0 0,-1 9 1,2 23 439,2 0 1,2 0 0,1 0-1,16 60 1,60 149 343,3 8-904,-75-218 30,-1 1 1,-2 0 0,-2 0 0,-1 73 0,-5-90 19,-2 0 1,-1 0 0,0-1-1,-2 1 1,0-1 0,-1-1-1,-2 1 1,0-2 0,-1 1 0,0-1-1,-2-1 1,0 0 0,-1-1-1,-1 0 1,-1-1 0,0-1-1,-26 19 1,40-33-1262,12-7 549,24-9-21,-28 14 536,-1 1-1,1 0 1,0 0-1,-1 0 1,1 0 0,-1 1-1,1 0 1,-1 0-1,1 1 1,-1-1-1,0 1 1,0 0-1,0 1 1,0-1-1,9 7 1,-7-3 47,1 0-1,-1 1 1,0 0 0,0 0 0,-1 1-1,0 0 1,0 0 0,6 13 0,-2 0 53,-1 1 0,0 0 0,-2 0 0,-1 1 0,0 0-1,4 44 1,-8-21 295,-2 0-1,-1 0 1,-3 0-1,-2 0 0,-17 67 1,20-101-228,-6 21 166,2 1 0,-3 48-1,10-79-440,0 0-1,0 0 0,0 0 0,0 0 1,1 0-1,0 0 0,0 0 0,-1 0 0,1-1 1,1 1-1,-1 0 0,0 0 0,1-1 0,0 1 1,-1-1-1,1 1 0,0-1 0,0 0 1,0 0-1,1 0 0,-1 0 0,0 0 0,1 0 1,-1-1-1,5 3 0,17 10-4795</inkml:trace>
  <inkml:trace contextRef="#ctx0" brushRef="#br0" timeOffset="8056.21">9931 1996 13947,'0'0'3849,"15"0"-2932,297-30 3116,-193 14-3704,127 0 1,-259 8-769,-1-1-1,2-1 1,-1 1 0,-19-22 0,13 4 358,20 19 220,16 9-48,-2 5 60,-1 0 0,0 1 0,0 0 0,-1 1 0,1 0 0,-2 1 0,1 1 0,-2 0 0,1 1 0,-1 0 0,-1 0 0,0 1 0,13 21 0,-22-32-148,1 1 1,-1 0 0,0 0-1,0 0 1,0 0 0,0 0-1,0 0 1,-1 0 0,1 0-1,0 0 1,-1 1-1,0-1 1,1 0 0,-1 0-1,0 0 1,0 1 0,0-1-1,-1 0 1,1 0 0,0 0-1,-1 1 1,0-1 0,1 0-1,-1 0 1,0 0 0,0 0-1,0 0 1,0 0 0,-1 0-1,1-1 1,0 1-1,-1 0 1,1-1 0,-1 1-1,0-1 1,-2 3 0,-4 0-773,0 0 1,0-1 0,0 0-1,-1 0 1,1-1-1,-1 0 1,-16 1 0,-16 1-6338</inkml:trace>
  <inkml:trace contextRef="#ctx0" brushRef="#br0" timeOffset="8424.39">10038 1722 12643,'0'0'5337,"-90"92"-3113,50-19 41,10 4-993,19-12-744,11-18-320,14-21-208,44 0-912,-2-4-3273,3-7-4953</inkml:trace>
  <inkml:trace contextRef="#ctx0" brushRef="#br0" timeOffset="12201.24">81 2740 9578,'0'0'9415,"-11"7"-8502,6-4-787,0 1-1,0-1 1,0 1 0,1 1 0,-1-1 0,1 1 0,0 0 0,0 0 0,1 0 0,0 0 0,0 0 0,0 1 0,0 0 0,1-1 0,0 1-1,0 0 1,0 0 0,1 0 0,0 1 0,0 8 0,-1 2 129,1 0 0,1 0 0,1 0 0,1 0 0,0 0 0,1-1 0,0 1 0,2 0 0,6 16 0,-8-27-217,-1 0 0,1-1 0,0 1 0,1-1 0,-1 0 0,1 0 0,0 0 0,0 0 0,0-1 0,1 0 0,0 0 0,0 0 0,0 0 0,0-1 0,1 1 0,-1-2 0,1 1 0,-1 0 0,1-1 0,0 0 0,0-1 0,0 1 0,1-1 0,-1 0 0,0-1 0,0 1 0,12-2 0,-12 1-32,1-1-1,-1 0 0,1 0 1,-1-1-1,0 0 0,0 0 1,0-1-1,0 1 0,0-1 1,0 0-1,-1-1 1,1 0-1,-1 0 0,0 0 1,0 0-1,0-1 0,-1 1 1,0-1-1,0 0 0,0-1 1,0 1-1,-1-1 1,0 0-1,0 0 0,0 0 1,-1 0-1,2-7 0,-1 3-40,-1 1 0,0-1-1,-1 1 1,0-1 0,0 0-1,-1 0 1,0 1 0,-1-1 0,0 0-1,0 1 1,-1-1 0,-1 1-1,1-1 1,-1 1 0,-1 0-1,0 0 1,-9-15 0,-4 0-232,-1 1 0,-26-26-1,35 41 174,1-1 0,-1 2 1,-1-1-1,0 1 0,0 0 0,0 1 0,-1 0 0,-13-5 0,24 11 43,-1 0 1,1 0-1,-1-1 1,1 1-1,-1 0 1,0 0-1,1 0 1,-1-1-1,1 1 0,-1 0 1,0 0-1,1 0 1,-1 0-1,0 0 1,1 0-1,-1 0 1,1 0-1,-1 1 1,0-1-1,1 0 1,-1 0-1,1 0 0,-1 1 1,1-1-1,-1 0 1,1 1-1,-1-1 1,1 0-1,-1 1 1,1-1-1,-1 1 1,1-1-1,-1 1 1,1 22-1489,16 21-1315,8-6-1417,1-2-1905</inkml:trace>
  <inkml:trace contextRef="#ctx0" brushRef="#br0" timeOffset="12584.41">500 2972 10234,'0'0'4812,"0"10"-2858,8 215 4751,-5-200-6442,-1-49-4326,0 4-963,0-7-2387</inkml:trace>
  <inkml:trace contextRef="#ctx0" brushRef="#br0" timeOffset="13000.8">723 2669 6449,'0'0'8926,"-9"12"-6668,1-2-1834,0 2 0,1-1 0,0 1 0,0 0 0,1 0 0,1 1 0,0 0 0,1 0 0,-3 15 0,4-8-64,1 0 0,0 0 0,2 0 0,0 0 0,1-1 1,1 1-1,8 32 0,-9-47-323,0 0 0,0 0 0,1 0 0,0 0 1,0 0-1,0-1 0,1 1 0,0-1 0,0 1 0,0-1 0,0 0 0,0 0 1,1 0-1,0-1 0,0 1 0,0-1 0,0 0 0,0 0 0,1 0 1,-1-1-1,1 0 0,0 1 0,0-2 0,0 1 0,0 0 0,0-1 0,0 0 1,0 0-1,0-1 0,0 0 0,1 1 0,-1-2 0,0 1 0,6-1 1,-7 0-27,0 0 0,-1 0 0,1 0 0,0 0 0,0-1 0,0 1 0,-1-1 0,1 0 0,-1 0 0,1 0 0,-1-1 0,0 1 0,0-1 0,0 0 0,0 0 0,-1 0 0,1 0 0,-1 0 0,0 0 0,0-1 0,0 1 0,0-1 0,0 0 0,-1 0 0,2-4 0,-2 5-10,-1-1 1,1 1-1,0 0 0,-1 0 1,0-1-1,0 1 1,0 0-1,0-1 0,-1 1 1,1 0-1,-1 0 1,0 0-1,0-1 0,0 1 1,0 0-1,-1 0 0,1 0 1,-1 0-1,1 1 1,-1-1-1,0 0 0,0 1 1,-1-1-1,1 1 1,0 0-1,-1-1 0,1 1 1,-1 1-1,0-1 1,-5-3-1,-2 1-70,0 1-1,1 0 1,-1 0-1,0 1 1,-11-2-1,17 4-55,0-1-1,0 1 1,0-1-1,-1 1 0,1 0 1,0 1-1,0-1 1,0 1-1,0 0 0,-1 0 1,1 0-1,0 0 1,1 1-1,-7 3 0,9-5 5,1 0-1,0 1 0,-1-1 0,1 0 0,-1 1 0,1-1 0,0 1 0,-1-1 0,1 0 0,0 1 0,-1-1 0,1 1 0,0-1 0,0 1 0,-1 0 0,1-1 0,0 1 0,0-1 0,0 1 0,0-1 1,0 1-1,0-1 0,0 1 0,0 0 0,0-1 0,0 1 0,0-1 0,0 1 0,0-1 0,1 1 0,-1-1 0,0 1 0,0-1 0,0 1 0,1-1 0,-1 1 0,0-1 0,1 1 0,0 0 0,17 13-5615,3-7-1097</inkml:trace>
  <inkml:trace contextRef="#ctx0" brushRef="#br0" timeOffset="13393.52">1032 2763 9722,'0'0'3889,"0"8"-2446,0-2-1311,0 0 1,0 0-1,1-1 0,0 1 1,1 0-1,-1-1 0,1 1 1,0-1-1,0 1 0,1-1 1,-1 0-1,1 0 0,0 0 1,1 0-1,-1-1 0,1 1 1,0-1-1,0 0 0,1 0 1,7 5-1,20 18 275,-13-11-54,-1 0 0,21 23-1,-35-35-168,-1 1 0,1-1 0,-1 1 0,0 0-1,0 0 1,0 0 0,-1 0 0,0 0 0,0 1-1,0-1 1,-1 1 0,1-1 0,-1 1 0,0 10-1,-2-12-107,0-1-1,0 0 0,0 0 0,0-1 0,-1 1 0,1 0 1,-1 0-1,0-1 0,0 1 0,0-1 0,0 1 0,0-1 1,-1 0-1,1 0 0,-1 0 0,1 0 0,-1 0 0,0-1 1,0 1-1,1-1 0,-1 0 0,0 0 0,0 0 0,0 0 1,-1 0-1,-3 0 0,0 1-125,-1 0 0,1-1-1,-1 0 1,1 0 0,-1-1 0,0 0 0,0 0 0,1 0-1,-1-1 1,-11-3 0,13 1-732,0 0 0,0-1 1,1 0-1,-1 0 0,1 0 0,0-1 0,0 0 1,-7-8-1,-9-14-5841</inkml:trace>
  <inkml:trace contextRef="#ctx0" brushRef="#br0" timeOffset="13837.22">1030 2746 9570,'0'0'3321,"75"-20"-2401,-24 9-80,0 1-432,21-3-408,-13 2-832,-18 4-2377</inkml:trace>
  <inkml:trace contextRef="#ctx0" brushRef="#br0" timeOffset="14597.68">1706 2853 8266,'0'0'12746,"-10"8"-10836,-32 35-992,1 2-1,3 1 1,-50 79-1,83-120-1751</inkml:trace>
  <inkml:trace contextRef="#ctx0" brushRef="#br0" timeOffset="14985.75">1502 2889 5297,'0'0'14555,"38"62"-12818,-21-38-593,3 1-296,2 0-440,-1 1-104,-1-3-96,-4-1-112,-3-2-88,-5-2-8,-8-1-688,0-5-3025</inkml:trace>
  <inkml:trace contextRef="#ctx0" brushRef="#br0" timeOffset="15416.66">1887 3038 7666,'0'0'10317,"13"-8"-8433,5-2-1676,-1-1-1,0-1 1,-1 0 0,0-2 0,-1 1-1,-1-2 1,0 0 0,16-23 0,-23 27-174,-1 0 1,-1-1 0,0 1 0,-1-1 0,0 0-1,0 0 1,-2-1 0,1 1 0,-2-1-1,1 1 1,-2-1 0,-1-22 0,-2 21 169,-2 12 277,4 3-458,0 0-1,0 1 1,1-1 0,-1 0-1,0 0 1,1 1-1,-1-1 1,1 0-1,0 1 1,-1-1 0,1 1-1,0-1 1,0 1-1,0 1 1,0 34 277,2-1 1,1 1-1,2-1 0,1 0 1,3 0-1,0 0 0,3-1 1,20 45-1,-32-80-320,0 0 0,0 0 0,0 0 0,0 1 0,0-1 0,0 0 0,0 0 0,0 0 0,0 0 0,0 0 0,0 1 0,0-1 0,0 0 0,0 0 0,0 0 0,0 0 0,0 0 0,0 0 0,0 1 0,0-1 0,0 0 0,1 0 0,-1 0 0,0 0 0,0 0 0,0 0 0,0 0 0,0 1 0,0-1 0,0 0 0,0 0 0,1 0 0,-1 0 0,0 0 0,0 0 0,0 0 0,0 0 0,0 0 0,1 0 0,-1 0 0,0 0 0,0 0 0,0 0 0,0 0 0,0 0 0,1 0-1,-1 0 1,0 0 0,0 0 0,0 0 0,0 0 0,0 0 0,1 0 0,-1 0 0,0 0 0,0 0 0,0 0 0,0-1 0,0 1 0,0 0 0,0 0 0,1 0 0,-1 0 0,0 0 0,0 0 0,0 0 0,0 0 0,0-1 0,0 1 0,4-12-3828,-3 10 2361,4-15-8427</inkml:trace>
  <inkml:trace contextRef="#ctx0" brushRef="#br0" timeOffset="15801.56">2297 2833 13555,'0'0'2231,"-2"9"-329,0 3-1249,0-1 0,0 1 0,1 0 0,1 0 0,0 0 1,1 0-1,2 13 0,-3-21-570,1-1 0,0 1 0,0 0 0,1-1 0,-1 1-1,1-1 1,-1 1 0,1-1 0,0 0 0,0 0 0,1 0 0,-1 0 0,1 0 0,-1 0 0,1-1 0,0 1 0,0-1 0,0 0 0,0 1 0,1-1 0,-1-1 0,0 1 0,1-1 0,0 1 0,-1-1 0,1 0 0,0 0-1,-1 0 1,6-1 0,-4 1-56,-1-1-1,1 0 0,0 0 1,0 0-1,0 0 0,-1-1 1,1 0-1,0 0 0,-1 0 1,1-1-1,-1 0 0,0 0 0,1 0 1,-1 0-1,0 0 0,0-1 1,0 0-1,0 0 0,-1 0 1,1 0-1,-1-1 0,0 1 1,0-1-1,4-6 0,-5 7-17,0-1 0,-1 1 0,1-1 0,-1 0-1,0 1 1,0-1 0,0 0 0,-1 0 0,1 0 0,-1 0-1,0 0 1,0 0 0,0 0 0,-1 0 0,1 0 0,-1 1-1,0-1 1,0 0 0,0 0 0,-1 1 0,1-1 0,-1 0-1,0 1 1,0 0 0,0-1 0,-1 1 0,1 0 0,-1 0-1,-5-5 1,0 1 7,0 0-1,0 1 1,-1 0 0,0 0-1,-14-7 1,18 11-242,1 0 0,-1 0 0,1 1 0,-1-1 1,0 1-1,0 0 0,0 0 0,0 0 0,1 1 0,-1 0 1,0 0-1,0 0 0,0 1 0,-5 0 0</inkml:trace>
  <inkml:trace contextRef="#ctx0" brushRef="#br0" timeOffset="16198.63">2601 2836 11562,'0'0'1724,"-6"9"127,0 0-1185,0 0 0,1 1 0,0-1 0,0 1 0,1 0 0,-5 22 1,8-28-541,0 1 0,1-1 0,-1 0 0,1 1 0,0-1 0,0 1 0,0-1 0,1 1 0,0-1 0,0 0 0,0 1 0,0-1 0,1 0 0,-1 0 0,1 0 0,0 0 0,0 0 0,1 0 0,-1 0 0,1-1 0,0 1 0,0-1 0,4 4 0,-3-4-42,1 0 0,-1 0 0,1 0 0,0-1 0,0 1 0,0-1 0,0 0 0,0-1 0,0 1 1,1-1-1,-1 0 0,0-1 0,1 1 0,-1-1 0,1 0 0,-1 0 0,0-1 0,1 1 0,-1-1 1,1 0-1,-1-1 0,0 1 0,6-4 0,-7 4-36,-1-1 0,0 1-1,0-1 1,0 0 0,0 0 0,0 0 0,0-1-1,-1 1 1,1-1 0,-1 1 0,1-1 0,-1 0-1,0 0 1,0 0 0,0 0 0,-1 0 0,1 0 0,-1-1-1,1 1 1,-1-1 0,0 1 0,-1-1 0,1 1-1,-1-1 1,1 1 0,-1-1 0,0 1 0,0-1-1,-1 0 1,1 1 0,-1-1 0,1 1 0,-1-1-1,0 1 1,-3-7 0,0 3-59,1 1-1,-1 0 1,0-1 0,-1 2-1,1-1 1,-1 0 0,0 1 0,-1 0-1,1 0 1,-1 0 0,-9-5-1,-3-1-1913,0 0-1,-35-13 1,40 19-3403</inkml:trace>
  <inkml:trace contextRef="#ctx0" brushRef="#br0" timeOffset="16798.76">2900 2821 9722,'0'0'8229,"-10"2"-7033,-31 8-136,40-9-985,-1 0 0,1 0 0,-1 0 0,1 0 0,0 1 0,-1-1 0,1 0 0,0 1 0,0-1 0,0 1 0,0 0-1,0-1 1,0 1 0,1 0 0,-1-1 0,1 1 0,-1 0 0,1 0 0,-1 0 0,1 0 0,0-1 0,0 1 0,0 4 0,5 40 1388,-3-38-1331,1 0 0,0-1 0,0 1-1,1-1 1,0 1 0,1-1 0,0 0 0,0-1 0,0 1-1,1-1 1,-1 0 0,2 0 0,-1-1 0,1 0 0,-1 0 0,1 0-1,1-1 1,-1 0 0,1-1 0,-1 1 0,1-1 0,13 3 0,-13-4-89,1 1 1,0-1 0,0-1 0,0 1-1,0-2 1,0 1 0,0-1 0,0-1-1,0 1 1,0-1 0,0-1 0,0 0-1,0 0 1,0-1 0,-1 0 0,1 0-1,-1-1 1,0 0 0,0-1 0,12-9 0,-17 12-33,-1 0 0,0 0 0,0 0 0,0 0 1,0 0-1,-1-1 0,1 1 0,-1-1 1,1 1-1,-1-1 0,0 0 0,0 1 1,0-1-1,0 0 0,0 0 0,-1 0 0,1 0 1,-1 1-1,0-1 0,0-5 0,-1 3-7,0 0 0,-1 0 0,1 1-1,-1-1 1,0 1 0,0-1-1,0 1 1,-1 0 0,1 0 0,-1 0-1,-5-5 1,-1-1-90,0 1 1,-1 0-1,0 0 0,-1 1 1,0 1-1,0 0 0,0 1 0,-17-8 1,21 12-289,1 0 0,-1 0 0,0 0 0,0 1 1,0 0-1,0 0 0,-1 1 0,1 0 0,0 0 0,0 1 1,0 0-1,0 0 0,0 0 0,0 1 0,-9 4 0,-14 9-5899</inkml:trace>
  <inkml:trace contextRef="#ctx0" brushRef="#br0" timeOffset="17583.7">283 3458 9642,'0'0'1538,"11"0"-39,218-10 2441,23-1-2339,-22 12-443,322-4-603,-2-31-565,-453 23 10,333-28 14,-343 36 3,1 4-1,168 25 1,-240-24-87,2 2-1409,-7-3-2559</inkml:trace>
  <inkml:trace contextRef="#ctx0" brushRef="#br0" timeOffset="18164.19">1054 4027 3385,'0'0'14220,"13"-4"-12805,-3 1-1244,1 0 0,-1 0 0,0-1 0,0-1 0,-1 0 0,1 0 0,-1-1 0,0 0 0,14-13 0,12-13 172,-1-1 0,-2-2 0,-1-2 0,44-68 0,-74 104 172,3 37-237,0 70 233,3 34 48,-7-138-611,0 1 1,1 0 0,-1-1-1,1 1 1,-1-1-1,1 1 1,0 0 0,0-1-1,0 0 1,0 1-1,1-1 1,-1 0 0,1 1-1,2 2 1,-3-4-270,1-1 0,-1 1 1,1 0-1,-1 0 0,1-1 1,-1 1-1,1-1 0,-1 1 1,1-1-1,0 0 0,-1 1 0,1-1 1,0 0-1,-1 0 0,1 0 1,0-1-1,-1 1 0,1 0 1,0 0-1,-1-1 0,1 1 0,-1-1 1,1 0-1,1-1 0,19-11-7460</inkml:trace>
  <inkml:trace contextRef="#ctx0" brushRef="#br0" timeOffset="18581.74">1589 3830 8874,'0'0'4335,"-3"10"-2937,-2 2-756,1 1 0,1 0 0,0 1 0,1-1 0,0 0 0,0 26 0,2-35-520,1 0 0,-1 0 0,1 0 0,-1-1 0,1 1-1,0 0 1,1 0 0,-1 0 0,1-1 0,-1 1 0,1-1 0,0 1 0,0-1 0,1 0 0,-1 1 0,1-1 0,0-1 0,-1 1 0,1 0 0,0-1 0,1 1-1,-1-1 1,0 0 0,1 0 0,-1 0 0,1-1 0,0 1 0,-1-1 0,1 0 0,7 2 0,-6-2-30,0-1 1,0 1-1,0-1 0,0 1 0,0-2 1,0 1-1,0 0 0,0-1 1,0 0-1,0 0 0,-1 0 1,1-1-1,0 0 0,0 0 1,-1 0-1,1 0 0,-1-1 0,0 0 1,0 0-1,0 0 0,0 0 1,4-5-1,-6 5-55,0 0 0,0 1-1,0-1 1,-1 0 0,1 0 0,-1 0 0,0 0 0,0 0 0,0 0-1,-1-1 1,1 1 0,-1 0 0,1 0 0,-1-1 0,0 1 0,0 0-1,0 0 1,-1-1 0,1 1 0,-1 0 0,0 0 0,0 0-1,0-1 1,0 1 0,-1 0 0,1 1 0,-1-1 0,0 0 0,1 0-1,-1 1 1,-1-1 0,1 1 0,0-1 0,-5-3 0,0-1-203,1 1 1,-1-1-1,-1 1 0,1 0 1,-1 1-1,0-1 1,-1 2-1,1-1 1,-1 1-1,0 0 0,0 1 1,0 0-1,-18-3 1,27 6 56,-1 0 0,1 0-1,0 0 1,-1 0 0,1 1 0,-1-1 0,1 0 0,0 0 0,-1 0-1,1 0 1,0 0 0,-1 1 0,1-1 0,0 0 0,0 0 0,-1 1 0,1-1-1,0 0 1,-1 0 0,1 1 0,0-1 0,0 0 0,0 1 0,-1-1 0,1 0-1,0 1 1,0-1 0,0 0 0,0 1 0,0-1 0,0 0 0,0 1 0,0-1-1,0 1 1,0-1 0,0 0 0,0 1 0,0-1 0,0 0 0,0 1-1,0-1 1,0 0 0,0 1 0,0 0 0,8 17-5150,3-5-513</inkml:trace>
  <inkml:trace contextRef="#ctx0" brushRef="#br0" timeOffset="18965.82">1891 3896 11266,'0'0'1914,"0"10"-490,-1 1-947,1-1-1,0 1 0,1-1 1,0 1-1,1-1 1,4 15-1,-5-21-315,1 0-1,0 0 1,0-1 0,0 1-1,0 0 1,0-1 0,1 1-1,0-1 1,-1 0 0,1 1-1,1-2 1,-1 1 0,0 0-1,1 0 1,-1-1 0,1 0-1,0 0 1,-1 0 0,1 0 0,0-1-1,8 3 1,-2-2-45,-1-1-1,1 1 1,-1-2 0,1 1-1,0-1 1,-1-1 0,1 0-1,-1 0 1,1-1 0,-1 0 0,1 0-1,-1-1 1,0 0 0,0-1-1,-1 0 1,1-1 0,-1 0-1,0 0 1,0 0 0,0-1-1,-1 0 1,0-1 0,11-12 0,-17 17-74,1 0 1,-1 0 0,0 0 0,1 0 0,-1 0 0,0-1 0,0 1 0,0 0 0,-1-1 0,1 1 0,0-1 0,-1 1 0,0 0 0,0-1 0,1 1 0,-1-1 0,-1 1 0,1-1 0,0 1 0,-1-1-1,1 1 1,-1-1 0,0-1 0,-2 0-15,1 0 0,-1 0 0,1 1 0,-1-1 0,0 1 0,0-1 0,0 1 0,-1 0 0,1 1 0,-1-1 0,-7-4 0,-7-2-61,-1 0 1,-1 2-1,1 0 1,-28-6 0,31 9-170,0 1 0,-1 0 1,-23 0-1,37 2-100,-1 1 0,0 0 1,0 0-1,1 1 0,-1-1 1,0 1-1,1 0 0,-1 0 1,0 0-1,1 0 0,-1 1 0,1-1 1,0 1-1,0 0 0,-1 0 1,1 0-1,0 0 0,0 1 1,1-1-1,-1 1 0,-2 3 1,-4 11-4275</inkml:trace>
  <inkml:trace contextRef="#ctx0" brushRef="#br0" timeOffset="19377.17">3692 3173 11586,'0'0'8410,"-58"15"-7402,58-14-607,6 1-329,14-1 64,7-1 32,6 0-72,5 0-88,1 0-8,-1 0-576,0 1-1241,-10 3-3008,-10 1-5145</inkml:trace>
  <inkml:trace contextRef="#ctx0" brushRef="#br0" timeOffset="19813.06">3630 3512 13771,'0'0'4033,"59"8"-3297,-15-9-128,17-16-608,15-5-296,1 1-1432,-21 6-1113,-20 8-3880</inkml:trace>
  <inkml:trace contextRef="#ctx0" brushRef="#br0" timeOffset="20249.98">4512 3009 4705,'0'0'11038,"-10"6"-9053,3-2-1679,1 0-1,-1 0 1,1 1 0,0-1-1,0 2 1,1-1 0,-1 0 0,1 1-1,0 0 1,1 1 0,-1-1 0,1 1-1,1-1 1,-1 1 0,-4 13 0,-2 9 112,2 0 1,1 1-1,1-1 1,1 1 0,2 1-1,1-1 1,1 0-1,5 47 1,-3-72-387,1-1 0,-1 1 0,1 0 0,0-1 0,0 0 0,0 1 0,0-1-1,1 0 1,0 0 0,0 0 0,0 0 0,0-1 0,1 1 0,-1-1 0,1 0 0,0 0 0,0 0 0,0-1 0,0 1 0,1-1 0,-1 0 0,1 0-1,-1 0 1,1-1 0,8 2 0,-7-2-29,0 0 0,0 0 0,0 0 0,0-1 0,0 0 0,0 0 0,0 0-1,0-1 1,-1 0 0,1 0 0,0-1 0,0 1 0,0-1 0,-1 0 0,1-1 0,-1 0-1,0 0 1,0 0 0,9-7 0,-11 7-35,1 1 0,-2-1 0,1 0 0,0 0 0,0-1 0,-1 1 0,0 0 0,0-1 0,0 0 0,0 1 0,0-1 0,-1 0 0,0 0 0,0 0 0,0 0 0,0 0 1,0 0-1,-1 0 0,0 0 0,0 0 0,0 0 0,0 0 0,0-1 0,-1 1 0,0 0 0,0 0 0,0 0 0,-1 1 0,1-1 0,-1 0 0,0 0 0,0 1 0,0-1 0,0 1 0,-1 0 0,1-1 0,-1 1 0,0 0 0,0 1 0,0-1 0,0 0 0,-1 1 0,1 0 0,-1 0 0,1 0 0,-1 0 0,-6-2 0,1 1-25,0 0 1,-1 0-1,1 1 0,-1 1 0,1 0 1,-1 0-1,0 0 0,1 2 0,-12 0 1,18-1-2,0 1 1,0-1-1,0 1 1,0-1-1,0 1 1,0 0 0,0 0-1,0 0 1,1 0-1,-1 1 1,0-1-1,1 1 1,-1 0-1,1 0 1,-1 0 0,1 0-1,0 0 1,0 0-1,0 1 1,0-1-1,0 0 1,1 1-1,-1 0 1,1-1 0,0 1-1,-1 0 1,1 0-1,1 0 1,-1 0-1,0 0 1,1 0-1,-1 5 1,1-5-277,0 1 1,0-1-1,1 1 1,-1-1-1,1 0 1,0 1-1,0-1 0,0 0 1,3 5-1,12 15-5543,9-1-7179</inkml:trace>
  <inkml:trace contextRef="#ctx0" brushRef="#br0" timeOffset="20624.91">4826 3374 7962,'0'0'7745,"-1"61"-5248,1-36-673,2 4-615,1 1-113,1 1-272,-3-1-152,-1 0-232,0-2 192,-2-5-392,-2-5-240,1-9-128,3-11-1408,0-11-2345,7-8-2424</inkml:trace>
  <inkml:trace contextRef="#ctx0" brushRef="#br0" timeOffset="20625.91">4912 3143 11779,'0'0'5955,"5"10"-4709,-2-5-1104,0 1-29,0 0-1,1 0 1,-1 0 0,2-1 0,-1 1-1,0-1 1,1 0 0,0 0 0,0 0 0,1-1-1,7 5 1,42 20 145,38 23 28,-86-47-151,-1 0-1,1 0 0,-1 1 0,0-1 0,0 1 0,-1 0 0,1 1 1,-1 0-1,7 14 0,-10-19-73,-1 1 0,0 0 0,0-1 0,0 1 0,0 0 0,-1 0 0,1-1 1,-1 1-1,1 0 0,-1 0 0,0 0 0,0 0 0,-1 0 0,1 0 0,-1-1 0,1 1 0,-1 0 1,0 0-1,0 0 0,-2 4 0,0-3 8,1 0 1,-1-1-1,0 0 1,0 1-1,-1-1 1,1 0-1,0-1 0,-1 1 1,0 0-1,0-1 1,1 0-1,-8 3 1,4-2-153,1-1-1,-1 0 1,0 0 0,0 0 0,0-1 0,0 0 0,0 0 0,0 0-1,0-1 1,0-1 0,0 1 0,0-1 0,0 0 0,0 0 0,0-1 0,0 0-1,-7-3 1,-12-16-3763,4-4-2107</inkml:trace>
  <inkml:trace contextRef="#ctx0" brushRef="#br0" timeOffset="21052.1">4892 3041 10242,'0'0'6954,"68"-15"-4946,-10 6-792,0 0-816,-4 1-224,-8 5-87,-15 3-89,4 0-609,-7 2-2223,-11 4-2097</inkml:trace>
  <inkml:trace contextRef="#ctx0" brushRef="#br0" timeOffset="22774.97">5620 3305 8370,'0'0'6636,"3"12"-5756,-3-9-852,4 9 550,-2 0 0,1-1 0,-2 1 0,0 0-1,0 0 1,-1 0 0,0 0 0,-1 0 0,-4 19 0,9-54 2138,2-11-3089,46-107-1668,-52 141 2031,1 0-1,-1-1 1,0 1-1,0 0 1,0 0-1,1 0 1,-1-1-1,0 1 1,0 0-1,1 0 1,-1 0-1,0-1 1,0 1-1,1 0 0,-1 0 1,0 0-1,1 0 1,-1 0-1,0 0 1,1 0-1,-1 0 1,0-1-1,1 1 1,-1 0-1,0 0 1,0 1-1,1-1 1,-1 0-1,0 0 1,1 0-1,-1 0 1,0 0-1,1 0 1,-1 0-1,0 0 0,0 1 1,1-1-1,-1 0 1,0 0-1,1 0 1,-1 0-1,0 1 1,0-1-1,0 0 1,1 0-1,-1 1 1,0-1-1,0 0 1,0 1-1,0-1 1,1 0-1,-1 0 1,0 1-1,0-1 0,0 1 1,14 20-8,-12-18 1,5 9 164,1 0-1,-2 0 0,0 1 1,0 0-1,-1 0 0,-1 0 1,0 1-1,0 0 0,-2-1 1,2 25-1,-4-38-123,0 0 0,0 0 0,0 0 0,0 0 0,0-1 0,-1 1 0,1 0 0,0 0 0,0 0 0,0 0 1,0 0-1,-1 0 0,1 0 0,0 0 0,0 0 0,0 0 0,0 0 0,-1 0 0,1 0 0,0 0 0,0 0 0,0 0 0,-1 0 0,1 0 0,0 0 0,0 0 0,0 0 0,-1 0 1,1 0-1,0 0 0,0 0 0,0 0 0,0 0 0,-1 0 0,1 0 0,0 0 0,0 1 0,0-1 0,0 0 0,0 0 0,-1 0 0,1 0 0,0 0 0,0 1 0,0-1 0,0 0 1,0 0-1,0 0 0,0 0 0,0 1 0,0-1 0,0 0 0,0 0 0,0 0 0,0 1 0,0-1 0,0 0 0,0 0 0,0 0 0,0 0 0,0 1 0,0-1 0,0 0 0,0 0 1,0 0-1,0 1 0,0-1 0,0 0 0,-8-14 404,7 5-575,1 0 0,0 1 0,0-1-1,1 0 1,0 0 0,1 0 0,0 0 0,0 1 0,1-1 0,0 1 0,5-11 0,-7 16 99,1-1 0,-1 1 0,1 0 0,0 0 0,0 1 0,0-1 0,0 0 0,1 1 0,-1-1 0,1 1 0,-1 0 0,1 0 0,0 0 0,0 0 0,0 0 1,0 1-1,0-1 0,0 1 0,0 0 0,1 0 0,-1 0 0,0 0 0,1 0 0,-1 1 0,1 0 0,-1 0 0,1 0 0,-1 0 0,0 0 0,1 0 0,-1 1 0,5 1 0,-5-1 51,1 0 0,-1 1 1,0-1-1,0 1 0,0 0 1,0 0-1,0 0 0,-1 0 0,1 0 1,-1 1-1,1-1 0,-1 1 0,0 0 1,0-1-1,0 1 0,0 0 1,0 0-1,-1 0 0,2 4 0,2 6 78,-1 1-1,-1-1 1,3 22-1,2 10 18,-7-44-168,-1 0-1,0-1 1,1 1-1,-1 0 1,1 0 0,-1 0-1,1 0 1,-1-1-1,1 1 1,0 0 0,-1 0-1,1-1 1,0 1-1,-1-1 1,1 1 0,0-1-1,0 1 1,0-1-1,0 1 1,-1-1 0,1 1-1,0-1 1,0 0-1,0 0 1,2 1 0,25-4-6503,-6-7-485</inkml:trace>
  <inkml:trace contextRef="#ctx0" brushRef="#br0" timeOffset="23342.21">6161 3284 10266,'0'0'7078,"-10"-1"-5118,-33-5-693,41 6-1184,-1 0-1,0 0 1,0 0-1,0 1 1,0-1-1,0 1 1,1 0 0,-1 0-1,0 0 1,0 0-1,1 0 1,-1 1-1,1-1 1,-1 1-1,1-1 1,0 1 0,0 0-1,0 0 1,0 0-1,0 0 1,0 1-1,0-1 1,0 0 0,1 1-1,0-1 1,-1 1-1,1 0 1,0-1-1,0 1 1,-1 5-1,1-6-74,1 0 0,-1 0-1,0 0 1,1 0-1,0 1 1,-1-1 0,1 0-1,0 0 1,0 0-1,0 1 1,1-1 0,-1 0-1,0 0 1,1 0-1,-1 0 1,1 0-1,0 0 1,0 0 0,0 0-1,0 0 1,0 0-1,0 0 1,0 0 0,1 0-1,-1-1 1,1 1-1,-1-1 1,1 1-1,0-1 1,0 0 0,-1 1-1,1-1 1,0 0-1,0 0 1,0 0 0,0 0-1,0-1 1,3 2-1,3-1-53,0-1 0,-1 1 1,1-1-1,0-1 0,-1 0 0,1 0 0,-1 0 0,1-1 0,-1 0 0,14-5 0,-19 6 37,1 0 0,0 0 0,-1-1 0,1 1 1,-1-1-1,1 1 0,-1-1 0,0 0 0,1 0 0,-1 0 0,0 0 0,-1 0 0,1-1 0,0 1 0,0-1 0,-1 1 0,0-1 0,1 1 1,-1-1-1,0 0 0,0 0 0,-1 1 0,1-1 0,0 0 0,-1 0 0,0 0 0,0 0 0,0 0 0,0 0 0,0 0 0,-1-3 0,1 5 16,0 0 0,0 0 0,0 0 0,0 0 0,0 0 0,-1 0 0,1 1 0,0-1 0,0 0 0,-1 0 0,1 0 0,-1 0 0,1 0 0,-1 1 0,1-1 0,-1 0 0,1 0 0,-1 1 0,0-1 0,0 0 0,1 1 0,-1-1 0,0 1 0,0-1 0,1 1 0,-1-1 0,0 1 0,0-1 0,0 1 0,0 0 0,0 0 0,0-1 0,0 1 0,0 0 0,0 0 0,0 0 0,1 0 0,-1 0 0,-2 0 0,2 1-8,0-1 0,-1 1 0,1 0 0,0 0 0,0-1 0,0 1 1,-1 0-1,1 0 0,0 0 0,0 0 0,1 0 0,-1 1 0,0-1 0,0 0 0,0 0 0,1 0 0,-1 1 0,1-1 0,-1 0 0,1 1 0,-1-1 0,1 1 0,0-1 0,0 0 0,-1 4 0,1 10-23,1 1-1,1-1 1,0 0-1,0 1 0,2-1 1,5 15-1,38 88-18,-13-36 37,-27-64 38,6 17-61,-1 0-1,11 56 1,-21-83 65,-1-1 1,0 1 0,0 0-1,0 0 1,-1 0 0,-1-1 0,1 1-1,-1 0 1,0 0 0,-1-1 0,0 1-1,0 0 1,-1-1 0,0 0-1,0 0 1,-1 0 0,1 0 0,-7 9-1,8-14 11,0 1 0,-1-1 0,1 0 0,0 1 0,-1-1 0,1 0 0,-1-1 0,0 1 0,0 0 0,1-1 0,-1 1 0,0-1 0,0 0 0,0 0 0,-1 0 0,1 0 0,0-1 0,0 1-1,0-1 1,-1 0 0,1 0 0,0 0 0,0 0 0,-1-1 0,1 1 0,0-1 0,0 0 0,0 0 0,-4-1 0,2-1 24,0 0 1,1 0-1,-1 0 1,1 0-1,0-1 1,0 0-1,0 0 1,0 0-1,1 0 0,0 0 1,0-1-1,0 0 1,0 1-1,1-1 1,-1 0-1,-1-8 1,-2-8-257,1 1 1,1-1-1,-2-22 1,5 33 60,1 0 1,-1 1-1,2-1 1,-1 0-1,1 1 0,1-1 1,0 1-1,6-19 1,-7 26-23,1-1 1,-1 1-1,1-1 0,0 1 1,0 0-1,0-1 1,0 1-1,0 0 0,0 0 1,0 1-1,1-1 1,-1 0-1,1 1 0,-1-1 1,1 1-1,-1 0 1,5-1-1,50-7-4176,-50 8 3498,28-1-4515</inkml:trace>
  <inkml:trace contextRef="#ctx0" brushRef="#br0" timeOffset="24576.23">6676 3251 9194,'0'0'8220,"1"9"-7287,7 38-52,2 0 1,28 77-1,-21-73-220,-2 1-1,10 64 1,-23-65 1638,-18-75 107,7 1-2466,1 0 1,1-1-1,1 0 1,1 0-1,-2-29 1,-2-123-1611,9 148 1240,-2 0-37,1-46-1513,1 71 1817,0-1 1,1 1-1,-1-1 0,1 1 1,0 0-1,-1-1 1,2 1-1,-1 0 1,0 0-1,1 0 1,-1 0-1,1 0 1,0 0-1,0 0 1,0 0-1,3-2 1,-4 4 121,1 0 1,-1 0-1,1 0 0,0 1 1,-1-1-1,1 1 0,0-1 1,0 1-1,-1 0 0,1 0 1,0-1-1,0 1 0,-1 1 1,1-1-1,0 0 0,0 0 1,-1 1-1,1-1 1,0 0-1,-1 1 0,1 0 1,0-1-1,-1 1 0,1 0 1,-1 0-1,1 0 0,-1 0 1,0 0-1,3 3 0,38 40 206,-37-37-224,1-1 103,0 2-1,-1-1 1,0 1-1,0-1 1,-1 2 0,0-1-1,0 0 1,3 14-1,-6-20 17,-1 1 0,1 0 0,-1-1 1,0 1-1,0 0 0,0 0 0,0-1 0,-1 1 0,1 0 0,-1-1 0,0 1 0,1 0 1,-1-1-1,0 1 0,-1-1 0,1 1 0,0-1 0,-1 0 0,1 0 0,-1 1 0,0-1 0,0 0 1,0-1-1,0 1 0,0 0 0,0 0 0,0-1 0,0 1 0,-1-1 0,1 0 0,-6 2 1,-51 20 434,56-22-624,0 0 0,0 0-1,0 0 1,-1-1 0,1 1 0,0-1 0,-1 0 0,1 0-1,0 0 1,-1 0 0,1 0 0,0-1 0,-1 0 0,1 1-1,0-1 1,-5-3 0,1-6-2863,6-2-1413</inkml:trace>
  <inkml:trace contextRef="#ctx0" brushRef="#br0" timeOffset="25019.15">7052 3245 7034,'0'0'4492,"-10"-3"-2706,1 0-1729,2 0 512,0 1-1,0 0 1,0 0-1,0 1 1,-11-2-1,15 3-425,1 0 0,-1 0-1,1 1 1,0-1 0,-1 0-1,1 1 1,0 0 0,0-1-1,-1 1 1,1 0 0,0 0-1,0 0 1,0 0 0,0 1-1,0-1 1,0 0 0,1 1-1,-1-1 1,0 1 0,1 0-1,-1 0 1,1 0 0,-1 0-1,-1 3 1,0 1 6,0-1 0,0 1 0,1 0 1,0 0-1,0 1 0,1-1 0,-1 0 0,1 0 0,0 1 0,1-1 1,0 1-1,0-1 0,0 0 0,1 1 0,0-1 0,0 1 0,3 8 1,-2-11-117,0 0 1,0 0-1,0-1 1,0 1-1,1-1 1,-1 0 0,1 1-1,0-1 1,0-1-1,0 1 1,0 0 0,0-1-1,1 1 1,-1-1-1,1 0 1,0 0-1,-1 0 1,1-1 0,0 0-1,0 1 1,0-1-1,0 0 1,0-1-1,1 1 1,-1-1 0,0 0-1,6 0 1,-6 0-25,0 0-1,0-1 1,0 1 0,0-1 0,-1 0 0,1 0 0,0 0-1,0-1 1,-1 1 0,1-1 0,-1 1 0,1-1 0,-1-1-1,0 1 1,0 0 0,0-1 0,0 1 0,0-1-1,-1 0 1,1 0 0,-1 0 0,1 0 0,-1-1 0,0 1-1,-1-1 1,1 1 0,2-6 0,-3 4-18,0 0 1,0 0 0,0 0-1,0 0 1,-1 0-1,0 0 1,0 0-1,0 0 1,-1 0-1,0 0 1,0 0 0,0 0-1,0 0 1,-1 0-1,0 1 1,0-1-1,0 0 1,0 1-1,-1 0 1,0-1 0,-3-3-1,-39-33-1085,12 21-2452,30 17 1618</inkml:trace>
  <inkml:trace contextRef="#ctx0" brushRef="#br0" timeOffset="25437.86">7185 3186 4609,'0'0'7764,"0"10"-6327,0 7-854,-1 7 445,1 0-1,5 34 1,-5-53-861,1-1 1,0 1 0,0 0-1,0 0 1,0-1 0,1 1 0,0 0-1,0-1 1,0 0 0,0 1-1,1-1 1,-1 0 0,1 0 0,0-1-1,1 1 1,-1 0 0,1-1-1,-1 0 1,8 5 0,-10-7-79,0-1 0,1 1 0,-1-1 0,0 1 0,0-1 0,1 1 0,-1-1 0,0 0 0,1 0 0,-1 0-1,1 0 1,-1 0 0,0 0 0,1 0 0,-1 0 0,0 0 0,1 0 0,-1-1 0,0 1 0,1-1 0,-1 1 0,0-1 0,0 1 0,1-1 0,0-1 0,1 0 28,-1-1 0,0 1 0,-1 0 0,1-1-1,0 1 1,-1-1 0,1 0 0,-1 1 0,0-1 0,0 0 0,1-4-1,1-2 74,-1 0-1,-1-1 0,0 1 0,0-1 0,-1 0 0,-1-15 1,-9-8 89,9 30-576,-1-1 0,1 0 0,0 1 0,0-1 1,0 0-1,1 0 0,-1 0 0,1-5 0,0 8-103,0-1 0,1 0 1,0 1-1,-1-1 0,1 1 0,0-1 0,0 1 1,0-1-1,-1 1 0,2-1 0,-1 1 0,0 0 1,0 0-1,0-1 0,1 1 0,-1 0 0,0 0 1,1 0-1,-1 1 0,1-1 0,-1 0 0,1 0 0,3 0 1,19-7-7922</inkml:trace>
  <inkml:trace contextRef="#ctx0" brushRef="#br0" timeOffset="25841.88">7467 3402 10578,'0'0'11803,"-20"-55"-10571,20 31-840,0-2-256,4 0-136,1 3-120,0 4-416,-2 7-304,5 8-833,-3 3-2079</inkml:trace>
  <inkml:trace contextRef="#ctx0" brushRef="#br0" timeOffset="26225.53">7782 3321 9674,'0'0'10112,"11"-10"-8695,14-16-1246,0-1 1,-2-1-1,-1-1 0,33-57 0,-46 67 37,0 0-1,-2-1 0,0 0 0,-1 0 0,-2-1 0,0 0 0,-1 0 1,1-34-1,-4 104 55,2 0 0,3 0-1,1 0 1,3-1 0,1 0 0,3 0 0,36 87 0,-49-134-288,1-1-1,-1 1 1,0 0 0,0 0-1,0 0 1,1 0 0,-1 0 0,1-1-1,-1 1 1,1 0 0,-1 0-1,1-1 1,-1 1 0,1 0-1,-1-1 1,1 1 0,0 0 0,-1-1-1,1 1 1,0-1 0,0 1-1,-1-1 1,1 0 0,0 1 0,0-1-1,0 0 1,0 1 0,0-1-1,-1 0 1,3 0 0,-2-1-417,0 0 1,0-1 0,1 1-1,-1-1 1,0 1-1,0-1 1,0 0 0,0 1-1,-1-1 1,1 0 0,0 1-1,-1-1 1,1 0-1,-1-2 1,7-18-9892</inkml:trace>
  <inkml:trace contextRef="#ctx0" brushRef="#br0" timeOffset="26706.13">8414 3156 11546,'0'0'6831,"-11"-2"-4893,-38-3-839,47 6-1046,0-1 0,0 1 0,-1-1 0,1 1 0,0 0 0,0 0 0,0 0 1,0 0-1,0 0 0,1 1 0,-1-1 0,0 0 0,0 1 0,1-1 0,-1 1 0,1 0 0,0 0 0,-1-1 0,1 1 0,0 0 1,0 0-1,0 0 0,-1 4 0,-12 44 444,14-45-475,-1 1 0,1-1 0,0 0 0,0 0 0,0 1 0,1-1 0,0 0 0,0 0 0,0 0 1,1 0-1,0 0 0,0 0 0,4 8 0,-4-10-28,0-1 1,0 0-1,-1 0 1,1 0-1,1 0 1,-1-1-1,0 1 0,0-1 1,1 1-1,-1-1 1,1 0-1,-1 0 1,1 0-1,-1 0 1,1 0-1,0 0 1,-1-1-1,1 0 0,0 1 1,0-1-1,0 0 1,-1 0-1,1 0 1,0-1-1,-1 1 1,1-1-1,0 0 1,3 0-1,-2-1-57,1 0 1,-1 0-1,0-1 1,0 1-1,0-1 0,0 0 1,0 0-1,0 0 0,-1 0 1,1-1-1,-1 0 1,0 1-1,0-1 0,-1 0 1,1 0-1,-1-1 0,0 1 1,3-8-1,-2 6 37,-1-1-1,0 1 1,0-1-1,0 1 0,-1-1 1,0 0-1,-1 1 1,1-1-1,-1 0 1,-1 0-1,1 0 0,-1 1 1,-2-8-1,0 63 262,6 0-165,2 0 0,18 76 0,-8-47 68,43 178 529,-58-253-661,3 8 2,-2 0 0,1 0 0,-1 0 0,-1 0 0,-1 16 0,1-25 16,0 1-1,-1-1 1,1 0-1,-1 0 1,0 0-1,0 1 0,0-1 1,0 0-1,0 0 1,0 0-1,0 0 1,-1 0-1,1-1 1,-1 1-1,0 0 1,1-1-1,-1 1 1,0-1-1,0 1 1,0-1-1,0 0 1,0 0-1,0 0 1,0 0-1,0 0 1,0 0-1,-1-1 1,1 1-1,0-1 1,0 0-1,-5 1 0,-3 0 145,0-1 0,1 0 0,-1 0-1,0-1 1,1 0 0,-1-1 0,0 0 0,1-1-1,0 0 1,0 0 0,-12-6 0,16 6-150,1 0 0,-1 0 1,1 0-1,0 0 0,0-1 1,0 1-1,1-1 0,-1 0 1,1 0-1,0-1 0,0 1 1,0 0-1,1-1 0,0 0 1,0 0-1,0 0 0,0 0 1,1 0-1,-1 0 1,1 0-1,1 0 0,-1-9 1,0 2-383,1 0 1,1 0-1,0 0 1,0 0 0,1 1-1,1-1 1,5-16-1,-5 21-264,0 0 0,1 0 0,0 0 1,0 1-1,0 0 0,1-1 0,0 2 0,0-1 0,1 0 0,0 1 0,0 0 0,10-6 0,9-5-4449</inkml:trace>
  <inkml:trace contextRef="#ctx0" brushRef="#br0" timeOffset="27519.18">9046 3172 4257,'0'0'8864,"-11"-2"-6967,5 2-1675,-4-2 674,-1 0 0,0 1 0,0 1 0,-22 2 0,29-2-725,0 1 0,0 0 1,0 0-1,0 1 0,0-1 0,0 1 0,0 0 1,0 0-1,1 0 0,-1 1 0,1-1 0,-1 1 1,1 0-1,0 0 0,0 0 0,0 0 0,1 0 1,-5 7-1,3-2 4,0 0-1,1 1 1,0 0-1,0-1 1,1 1 0,0 0-1,0 0 1,1 0-1,0 0 1,1 1 0,0-1-1,1 12 1,-1-18-156,1 0 0,-1 0 0,1 0 1,-1 0-1,1 0 0,0-1 0,0 1 0,0 0 0,0-1 1,0 1-1,1 0 0,-1-1 0,1 0 0,0 1 0,0-1 1,-1 0-1,2 0 0,-1 0 0,0 0 0,0 0 0,0 0 0,1-1 1,-1 1-1,1-1 0,0 0 0,-1 0 0,1 0 0,0 0 1,0 0-1,-1 0 0,1-1 0,0 1 0,0-1 0,0 0 1,0 0-1,0 0 0,0 0 0,0-1 0,-1 1 0,1-1 1,0 1-1,3-2 0,-1 0-9,0 0 1,0 0-1,0 0 0,0-1 1,0 1-1,-1-1 0,1 0 0,-1-1 1,0 1-1,1-1 0,-2 0 1,1 0-1,0 0 0,-1 0 1,0-1-1,0 0 0,0 1 1,-1-1-1,1 0 0,-1 0 1,0 0-1,-1-1 0,3-9 1,-1 0-70,-1-1 1,0 0 0,-1 0 0,0 0 0,-1 0 0,-1 0 0,-3-17 0,-7-13-656,-2 0 0,-28-68 0,22 62 314,29 105 522,3-14 157,54 137 695,-56-152-816,1-1 0,0 0 0,2-1 0,0-1 0,21 23 0,-32-40-125,0-1 0,0 0 0,0 0 1,0 0-1,0 0 0,1-1 0,0 1 0,-1-1 1,1 0-1,0 0 0,0 0 0,0-1 0,0 1 1,1-1-1,-1 0 0,0 0 0,1 0 0,5-1 1,-6 0-29,0-1 1,-1 0 0,1 0-1,-1 0 1,1 0-1,-1-1 1,1 0 0,-1 1-1,0-1 1,0 0 0,0-1-1,0 1 1,0 0 0,0-1-1,-1 0 1,1 1-1,-1-1 1,0 0 0,0 0-1,0-1 1,3-4 0,-1-2-171,1 0 1,-1 0 0,-1-1 0,0 0 0,0 1 0,-1-1 0,2-19 0,-4 25 81,1 0 1,-1 1 0,0-1 0,-1 0 0,1 1 0,-1-1 0,1 0 0,-1 1 0,-1-1 0,1 1 0,-1-1 0,0 1 0,0 0 0,0 0-1,0 0 1,-1 0 0,1 0 0,-1 0 0,0 1 0,-6-6 0,9 8 83,-1 1 0,0-1-1,0 0 1,1 1 0,-1-1 0,0 1 0,0-1 0,0 0-1,0 1 1,0 0 0,0-1 0,0 1 0,0 0 0,0-1-1,0 1 1,0 0 0,0 0 0,0 0 0,0 0 0,0 0-1,-1 0 1,1 0 0,0 0 0,0 1 0,0-1 0,0 0-1,0 1 1,0-1 0,-1 1 0,1 1 41,-1-1 0,1 1 1,0 0-1,0-1 0,0 1 1,0 0-1,0 0 0,0 0 0,0 0 1,1 0-1,-1 0 0,1 0 1,-1 4-1,0 8 373,0 0 0,1 1 1,2 15-1,-1-20-246,0-1 0,1 1 0,0-1 0,0 0 1,1 0-1,6 12 0,-8-18-188,1 0 1,0 1-1,0-1 1,0 0-1,0 0 1,1 0-1,-1 0 1,1-1-1,-1 1 1,1-1-1,0 1 0,0-1 1,0 0-1,1 0 1,-1-1-1,0 1 1,1-1-1,-1 1 1,1-1-1,4 1 1,10-1-779,0 0 1,-1-1-1,1 0 1,0-2 0,17-3-1,30-12-6491</inkml:trace>
  <inkml:trace contextRef="#ctx0" brushRef="#br0" timeOffset="27969.08">9994 3092 2817,'0'0'18800,"-13"-1"-17855,8 1-847,-1-1 0,0 1-1,0 1 1,0-1 0,0 1-1,0 0 1,1 0 0,-1 0-1,0 1 1,1 0 0,-1 0-1,1 0 1,0 1 0,0 0-1,0 0 1,0 0 0,0 1 0,0-1-1,1 1 1,0 0 0,0 1-1,0-1 1,-5 9 0,5-7-32,0 0 1,1 1-1,0 0 1,1 0-1,-1 0 1,1 0-1,0 0 1,1 1-1,0-1 1,0 0-1,1 1 0,-1-1 1,2 1-1,-1-1 1,2 9-1,-1-12-163,0-1-1,0 1 0,0-1 0,1 0 0,-1 1 0,1-1 0,0 0 0,0 0 0,0 0 1,0 0-1,0 0 0,1-1 0,-1 1 0,1-1 0,0 0 0,0 1 0,0-1 0,0 0 1,0-1-1,0 1 0,0 0 0,1-1 0,-1 0 0,0 0 0,1 0 0,-1 0 0,1 0 1,0-1-1,-1 0 0,1 1 0,-1-2 0,1 1 0,4-1 0,4 0-1224,-1 0 0,0-2 0,1 1-1,-1-1 1,0-1 0,16-7 0,12-12-7264</inkml:trace>
  <inkml:trace contextRef="#ctx0" brushRef="#br0" timeOffset="28838.83">10019 2814 7738,'0'0'3476,"1"14"-2270,3 22-287,2 0 0,1 0 0,2-1-1,1 0 1,19 42 0,4-7 660,-22-50-941,0 0 0,-2 1 0,-1 1 0,0-1 0,7 37 0,-16-60-396,-4-50 2582,4-10-3306,1 52-88,1 0-1,0 0 1,0 1-1,1-1 1,0 0 0,1 1-1,0 0 1,1-1-1,0 1 1,9-15 0,-13 23 523,1-1 0,0 1 0,0 0 0,-1 0 0,1 0 1,0 0-1,0 0 0,0 0 0,0 1 0,0-1 0,0 0 1,0 0-1,0 1 0,1-1 0,-1 0 0,0 1 0,0-1 1,1 1-1,-1 0 0,0-1 0,0 1 0,1 0 1,-1 0-1,0 0 0,1 0 0,-1 0 0,0 0 0,1 0 1,-1 0-1,0 1 0,1-1 0,-1 0 0,0 1 0,0-1 1,1 1-1,-1 0 0,0-1 0,0 1 0,0 0 0,0-1 1,0 1-1,0 0 0,0 0 0,0 0 0,0 0 1,1 1-1,5 7 121,1 1 0,-1-1 1,-1 1-1,7 13 0,-6-10-149,3 3 170,-3-3 42,0 0 0,1-1-1,0 0 1,0-1 0,2 0-1,-1 0 1,1-1 0,1 0-1,12 8 1,-23-17-92,1 0 1,0-1-1,0 1 1,1-1 0,-1 0-1,0 1 1,0-1-1,0 0 1,0 0-1,0 1 1,0-1-1,0 0 1,0 0 0,1 0-1,-1 0 1,0 0-1,0-1 1,0 1-1,0 0 1,0-1 0,0 1-1,0 0 1,0-1-1,2 0 1,-1-1-2,0 0-1,0 0 1,0 0 0,-1 0 0,1 0-1,0 0 1,-1 0 0,0 0 0,0 0-1,2-5 1,2-5-43,-1-1-1,-1 0 0,2-17 1,-4 27-10,1-10-268,-1-1 0,0 1 0,-1-1 0,-3-19-1,3 31 248,0-1-1,-1 1 1,1 0-1,-1-1 1,1 1-1,-1 0 1,0 0-1,0 0 0,0-1 1,-1 1-1,1 0 1,0 0-1,-1 1 1,-2-4-1,3 4 51,-1 1 0,1-1 0,0 1 0,-1-1-1,1 1 1,0-1 0,-1 1 0,1 0 0,-1 0 0,1 0 0,-1 0-1,1 0 1,-1 0 0,1 0 0,0 0 0,-1 1 0,1-1 0,-1 0-1,1 1 1,0-1 0,-1 1 0,1 0 0,0-1 0,0 1 0,-1 0-1,1 0 1,-1 1 0,-2 1 90,0 1-1,1 0 1,0 0 0,-1 0-1,1 0 1,0 0 0,1 1-1,-1-1 1,1 1-1,0 0 1,0-1 0,1 1-1,-1 0 1,1 0-1,0 1 1,0 5 0,-1-1 128,1 1-1,0-1 1,1 1 0,0-1 0,1 0 0,0 1-1,4 13 1,-5-23-227,0 0 0,0 1 0,1-1-1,-1 1 1,1-1 0,-1 0-1,1 1 1,0-1 0,-1 0 0,1 0-1,0 0 1,0 1 0,0-1 0,0 0-1,0 0 1,0 0 0,0 0 0,0 0-1,0-1 1,0 1 0,0 0-1,1 0 1,-1-1 0,0 1 0,1-1-1,-1 1 1,0-1 0,1 0 0,-1 1-1,1-1 1,-1 0 0,1 0 0,-1 0-1,0 0 1,1 0 0,-1 0 0,1-1-1,1 0 1,1 0-7,-1 0 1,0 0-1,0-1 0,0 0 1,0 0-1,0 0 1,0 0-1,-1 0 0,1 0 1,-1-1-1,1 1 0,-1-1 1,0 0-1,3-5 0,-1 1-108,-1 1 0,-1 0-1,1-1 1,-1 0 0,0 0-1,-1 0 1,1 1 0,-2-1-1,1-1 1,-1 1 0,0 0-1,0 0 1,0 0-1,-1 0 1,-4-13 0,5 20 106,0 0 1,0-1-1,0 1 1,0 0-1,0 0 0,0 0 1,0 0-1,0-1 1,0 1-1,0 0 1,0 0-1,0 0 1,0 0-1,0 0 1,0-1-1,0 1 0,0 0 1,0 0-1,0 0 1,0 0-1,0 0 1,-1 0-1,1-1 1,0 1-1,0 0 1,0 0-1,0 0 0,0 0 1,0 0-1,0 0 1,-1 0-1,1 0 1,0 0-1,0 0 1,0 0-1,0-1 1,0 1-1,-1 0 0,1 0 1,0 0-1,0 0 1,0 0-1,0 0 1,0 0-1,-1 0 1,1 0-1,0 0 1,0 1-1,0-1 0,0 0 1,0 0-1,-1 0 1,1 0-1,0 0 1,0 0-1,0 0 1,0 0-1,0 0 1,0 0-1,-1 0 0,1 1 1,0-1-1,0 0 1,0 0-1,0 0 1,-2 16 155,5 21 239,0-25-315,1 0 1,1 0-1,0-1 0,0 0 0,9 13 1,-13-22-47,0 0 1,1 1-1,-1-1 1,1 0-1,-1 0 0,1 0 1,0 0-1,0 0 1,0 0-1,0 0 1,0 0-1,0-1 1,0 1-1,1-1 1,-1 0-1,0 0 1,1 0-1,-1 0 1,1 0-1,0 0 1,-1 0-1,1-1 1,-1 0-1,1 1 1,0-1-1,0 0 1,-1 0-1,1 0 1,0-1-1,3 0 1,-5 0-20,0 0 0,1 0 0,-1 0 0,0 0 0,1-1 0,-1 1 0,0 0 0,0-1 0,0 1 0,0 0 0,0-1 0,0 1 0,-1-1 0,1 0 0,0 1 0,-1-1 0,1 0 0,-1 1 0,0-1 0,1-3 0,1-42 32,-2 36-65,-2-24-241,1 27 79,0 0 0,1-1-1,0 1 1,0 0 0,1-1 0,0 1-1,3-10 1,-4 18 172,0-1-1,1 1 1,-1 0 0,0 0-1,0-1 1,1 1-1,-1 0 1,0 0 0,1-1-1,-1 1 1,0 0-1,1 0 1,-1 0 0,1 0-1,-1 0 1,0-1-1,1 1 1,-1 0 0,1 0-1,-1 0 1,0 0-1,1 0 1,-1 0 0,1 0-1,-1 0 1,0 1-1,1-1 1,-1 0 0,0 0-1,1 0 1,-1 0-1,1 0 1,-1 1 0,0-1-1,1 0 1,-1 0-1,0 1 1,0-1 0,1 0-1,-1 0 1,0 1-1,0-1 1,1 0 0,-1 1-1,0-1 1,0 0-1,0 1 1,1-1 0,-1 0-1,0 1 1,0-1-1,0 1 1,0-1 0,0 1-1,14 20 129,-1 4 155,0 0-32,0-2 0,17 24-1,-26-42-246,1 0 0,-1 0 0,1 0 0,-1 0 0,1 0 0,1-1 0,-1 0 0,1 0 0,-1-1 0,1 1 0,0-1 0,0-1-1,11 4 1,-5-4-1340,-5-5-2311,-3-7-1055</inkml:trace>
  <inkml:trace contextRef="#ctx0" brushRef="#br0" timeOffset="29334.18">10800 2820 11162,'0'0'1727,"1"10"-158,3 28 200,2 0 0,2 0-1,20 61 1,-15-58-859,-1 1 0,-3 1 0,6 52 0,-17-88 2010,-5-15-2171,-4-19-734,10 22-184,1-1 0,1 0 0,-1 1 0,1-1 0,0 0 0,0 1-1,0-1 1,1 1 0,0-1 0,0 1 0,0 0 0,1 0 0,-1 0 0,1 0 0,7-8 0,-8 11 31,0-1-1,0 1 1,0-1 0,1 1-1,-1 0 1,1 0-1,-1 0 1,1 1 0,0-1-1,-1 1 1,1-1 0,0 1-1,0 0 1,0 0-1,1 0 1,-1 1 0,0-1-1,0 1 1,0-1-1,0 1 1,1 0 0,-1 0-1,0 1 1,0-1 0,0 1-1,0-1 1,1 1-1,-1 0 1,5 3 0,-3-1 134,-1 0 1,1 0-1,-1 1 1,0 0 0,0-1-1,0 2 1,-1-1-1,1 0 1,-1 1 0,0 0-1,0-1 1,-1 1-1,1 0 1,-1 0 0,2 10-1,1-1 176,-2 0-1,0 0 1,0 0-1,-1 0 1,-1 15 0,-1-26-145,0-1 0,0 0 1,-1 0-1,1 0 0,-1 1 1,0-1-1,0 0 1,0 0-1,0 0 0,0 0 1,0 0-1,0 0 0,0-1 1,-1 1-1,1 0 0,-1 0 1,0-1-1,1 1 1,-1-1-1,0 0 0,0 0 1,0 1-1,0-1 0,0 0 1,0 0-1,0-1 1,0 1-1,0 0 0,-5 0 1,1 0-32,0 1 1,-1-2 0,1 1-1,0-1 1,-1 0 0,1 0 0,0 0-1,-1-1 1,-10-3 0,16 4-94,0-1 0,0 1 0,0-1 0,0 1 0,0-1 0,1 1 0,-1-1 0,0 0 0,0 1 0,0-1 0,1 0 0,-1 0 0,0 0 0,1 0-1,-1 1 1,1-1 0,-1 0 0,1 0 0,-1 0 0,1 0 0,0 0 0,-1 0 0,1 0 0,0 0 0,0-2 0,2-28-6537,5 10 365</inkml:trace>
  <inkml:trace contextRef="#ctx0" brushRef="#br0" timeOffset="29978.83">11232 3128 10042,'0'0'6562,"-12"-4"-4513,-39-12-466,49 16-1518,0-1-1,0 1 1,0 0 0,0-1-1,0 1 1,0 0-1,0 1 1,0-1-1,0 0 1,0 0-1,0 1 1,0 0-1,0-1 1,0 1 0,0 0-1,0 0 1,0 0-1,0 0 1,1 0-1,-1 0 1,0 0-1,1 1 1,-1-1-1,1 1 1,-1-1 0,1 1-1,0 0 1,0-1-1,0 1 1,0 0-1,0 0 1,0 0-1,0 0 1,0 0 0,1 0-1,-1 3 1,-2 6 121,1 0 0,0 0 0,0 0 0,1 20 1,2-26-153,-1 1 0,1 0 0,0-1 0,0 1 0,0-1 0,1 1 1,0-1-1,0 0 0,1 0 0,-1 0 0,1 0 0,0 0 0,0 0 0,5 5 1,-6-8-30,0 0 1,1 0 0,-1 0-1,0 0 1,1 0 0,-1 0 0,1-1-1,0 1 1,-1-1 0,1 1-1,0-1 1,0 0 0,0 0-1,0-1 1,0 1 0,0-1 0,0 1-1,0-1 1,0 0 0,0 0-1,0 0 1,0 0 0,0-1 0,0 1-1,0-1 1,0 0 0,0 0-1,3-1 1,-3 0-13,-1 0 0,1 0 1,-1 0-1,0 0 0,1 0 0,-1 0 0,0-1 0,0 1 0,0-1 0,-1 0 0,1 1 1,-1-1-1,1 0 0,-1 0 0,0 0 0,0 0 0,0 0 0,0 0 0,-1 0 1,1 0-1,-1-5 0,2-12-275,-1 1 0,-3-27 0,1 19-324,1 27 593,0 0 0,0 0-1,0-1 1,-1 1 0,1 0-1,0 0 1,0-1 0,0 1-1,0 0 1,0 0 0,0-1-1,0 1 1,0 0 0,0 0-1,0-1 1,0 1 0,0 0-1,0 0 1,0-1 0,1 1-1,-1 0 1,0 0 0,0-1-1,0 1 1,0 0 0,0 0-1,0-1 1,1 1 0,-1 0 0,0 0-1,0 0 1,0 0 0,1-1-1,-1 1 1,0 0 0,0 0-1,0 0 1,1 0 0,-1 0-1,0-1 1,0 1 0,1 0-1,-1 0 1,0 0 0,0 0-1,1 0 1,10 11-111,9 21 273,3 39 178,-17-53 514,-5-16 87,-1-4 451,-2-4-1466,1 1-1,1 0 1,-1-1 0,1 1-1,-1 0 1,2-1-1,-1 1 1,1-1 0,-1 1-1,1 0 1,1 0 0,-1-1-1,1 1 1,0 0-1,0 0 1,0 0 0,1 1-1,0-1 1,0 1-1,0-1 1,0 1 0,1 0-1,0 0 1,0 0 0,0 1-1,0-1 1,0 1-1,1 0 1,-1 0 0,1 1-1,0-1 1,0 1-1,0 0 1,0 1 0,0-1-1,0 1 1,1 0 0,-1 0-1,0 0 1,1 1-1,5 0 1,-8 0 91,-1 0 0,1 0 0,-1 1-1,0-1 1,1 1 0,-1-1 0,1 1 0,-1 0 0,0 0-1,0 0 1,0 0 0,1 1 0,-1-1 0,0 0 0,0 1-1,-1 0 1,1-1 0,0 1 0,0 0 0,-1 0 0,1 0 0,-1 0-1,0 0 1,0 0 0,1 0 0,-1 0 0,1 4 0,3 8 306,-1 1 0,0 0 1,2 25-1,-4-28-275,0 0 0,0 0 1,8 19-1,9 3-3612,-12-25-1791</inkml:trace>
  <inkml:trace contextRef="#ctx0" brushRef="#br0" timeOffset="30891.81">6399 4226 11859,'0'0'7176,"12"-3"-5675,70-11-82,0 4 0,133 1-1,38-4-870,-222 10-532,-1 1-34,-1-2 0,44-11-1,-72 15 15,-1 0-1,1 0 1,-1 0-1,0 0 1,1 0-1,-1 0 1,0 0-1,1 0 1,-1 0-1,0 0 1,1 0-1,-1 0 1,0 0-1,0-1 1,1 1-1,-1 0 1,0 0-1,1 0 1,-1-1-1,0 1 1,0 0-1,1 0 1,-1-1-1,0 1 1,0 0-1,0 0 1,1-1-1,-1 1 1,0 0-1,0-1 1,0 1-1,0 0 1,0-1-1,0 1 1,0 0-1,0-1 1,0 0-1,-11-7-275,-23-3-106,-19 1-265,36 7 272,1 0 0,-1 0 0,1-2 0,0 0 0,-25-12 0,41 17 376,-1 0 0,0-1-1,0 1 1,0 0 0,0-1 0,1 1-1,-1-1 1,0 1 0,1-1 0,-1 1-1,0-1 1,1 1 0,-1-1 0,0 0-1,1 1 1,-1-1 0,1 0-1,0 1 1,-1-1 0,1 0 0,-1 0-1,1 0 1,-1-1 0,16-5-193,33 7 88,-32 3 277,0 0 0,-1 1 1,0 1-1,1 0 1,-1 1-1,-1 1 1,0 0-1,0 1 1,0 1-1,-1 0 0,0 1 1,-1 0-1,0 1 1,0 0-1,-1 1 1,17 24-1,-26-33-142,0-1 1,-1 1-1,1-1 0,-1 1 1,0-1-1,1 1 0,-1 0 0,-1 0 1,1-1-1,0 1 0,0 0 1,-1 0-1,0 0 0,0 0 0,0 0 1,0 0-1,0 0 0,0 0 0,-1 0 1,-1 4-1,1-4 17,-1-1 0,0 1 1,1-1-1,-1 0 0,0 0 0,0 1 0,-1-2 1,1 1-1,0 0 0,-1 0 0,1-1 1,-1 1-1,0-1 0,1 0 0,-1 0 0,-5 2 1,-4 0-310,-1 0 1,1-1 0,-20 1 0,-32-1-4588,55-2 3495,-13 0-4184</inkml:trace>
  <inkml:trace contextRef="#ctx0" brushRef="#br0" timeOffset="31317.04">8079 4035 7762,'0'0'12973,"-11"1"-11598,7-1-1268,0 0-1,0 0 0,-1 1 1,1 0-1,0 0 1,0 0-1,0 0 1,0 1-1,0-1 1,1 1-1,-1 0 1,0 0-1,1 0 1,-1 1-1,1-1 1,0 1-1,0 0 0,0 0 1,0 0-1,0 0 1,1 0-1,0 1 1,-4 5-1,3-2 2,0 0 0,0-1 0,0 1 0,1 0-1,0 1 1,1-1 0,0 0 0,0 0 0,0 1 0,1-1-1,0 0 1,0 1 0,1-1 0,0 0 0,0 1-1,3 7 1,-2-10-115,1 1 0,-1-1 0,1 0 1,0 0-1,0 0 0,0 0 0,1-1 0,-1 1 0,1-1 0,0 0 0,1 0 0,-1 0 0,1-1 0,-1 0 0,1 0 0,0 0 0,1 0 0,-1-1 0,0 1 0,1-1 1,6 1-1,5 1-748,-1-2 0,1 0 0,0-1 0,-1 0 0,1-1 1,0-1-1,-1-1 0,1 0 0,24-8 0,15-6-4863</inkml:trace>
  <inkml:trace contextRef="#ctx0" brushRef="#br0" timeOffset="31700.14">8352 4092 10386,'0'0'3077,"-9"9"-1153,3-1-1484,-1 0-1,1 0 0,1 0 1,-1 1-1,1 0 0,1 0 0,-7 19 1,10-25-346,0 1 1,0-1 0,0 1-1,0-1 1,1 1-1,0-1 1,-1 1-1,1-1 1,0 1 0,1 0-1,-1-1 1,1 1-1,0-1 1,0 1 0,0-1-1,0 1 1,0-1-1,1 0 1,-1 0 0,1 0-1,0 0 1,0 0-1,0 0 1,1 0-1,-1 0 1,1-1 0,-1 1-1,1-1 1,0 0-1,5 4 1,-4-4-35,0 0 0,0 0 0,-1 0 0,2-1 0,-1 1 0,0-1 0,0 0 0,0 0 0,1-1 0,-1 1 1,0-1-1,0 0 0,1 0 0,-1 0 0,0-1 0,1 1 0,-1-1 0,0 0 0,0-1 0,0 1 0,0-1 0,0 1 0,0-1 0,0 0 0,0-1 0,-1 1 0,1-1 0,-1 1 0,1-1 0,-1 0 0,0 0 0,-1-1 0,1 1 1,0 0-1,-1-1 0,4-6 0,-4 7-48,0-1 1,-1 1-1,1-1 1,-1 1-1,1-1 0,-1 1 1,0-1-1,0 0 1,-1 0-1,1 0 1,-1 0-1,0 1 1,0-1-1,0 0 1,0 0-1,-1 0 1,0 0-1,0 1 0,0-1 1,0 0-1,0 1 1,-1-1-1,1 1 1,-1-1-1,0 1 1,0 0-1,0-1 1,-1 1-1,1 0 1,-1 1-1,0-1 0,0 0 1,0 1-1,0 0 1,0-1-1,0 1 1,-1 0-1,1 1 1,0-1-1,-7-2 1,3 2-124,0 0 0,0 0 1,0 1-1,-1 0 0,1 0 0,-13 0 1,17 1-252,0 0 0,0 1 0,0-1 0,0 1 0,0 0 0,0-1 0,0 1 1,0 1-1,0-1 0,-5 3 0,-2 5-5542</inkml:trace>
  <inkml:trace contextRef="#ctx0" brushRef="#br0" timeOffset="32630.92">8651 3844 8410,'0'0'7344,"4"12"-5653,37 141 1685,-3-6-1424,-34-135-1774,0-1 154,-1 1 0,1 0 1,-2 1-1,0-1 0,1 13 0,-4-25-295,1 1 1,0-1-1,0 0 0,0 0 0,0 1 1,-1-1-1,1 0 0,0 1 0,0-1 1,-1 0-1,1 0 0,0 0 0,0 1 1,-1-1-1,1 0 0,0 0 0,0 0 1,-1 0-1,1 1 0,0-1 0,-1 0 1,1 0-1,0 0 0,-1 0 0,1 0 1,0 0-1,-1 0 0,1 0 1,0 0-1,-1 0 0,1 0 0,-1 0 1,1 0-1,0 0 0,0 0 0,-1-1 1,1 1-1,0 0 0,-1 0 0,1 0 1,0 0-1,-1-1 0,1 1 0,0 0 1,0 0-1,-1 0 0,1-1 0,0 1 1,0 0-1,0-1 0,-1 1 0,1 0 1,0 0-1,0-1 0,0 0 1,-17-15 37,15 11-162,0 1 1,1-1-1,0 0 0,0 0 1,0 1-1,1-1 1,-1 0-1,1 0 1,0 0-1,1 0 0,-1 0 1,1 0-1,0 1 1,0-1-1,0 0 1,1 0-1,0 1 0,0-1 1,0 1-1,4-7 1,2-2-460,0 0 1,1 1 0,0 0-1,1 1 1,16-16-1,-24 25 511,0 1 0,-1-1-1,1 1 1,0 0-1,0-1 1,-1 1-1,1 0 1,0 0 0,0 0-1,0 0 1,0 0-1,1 1 1,-1-1-1,0 1 1,0-1 0,0 1-1,1 0 1,-1 0-1,0 0 1,0 0-1,1 0 1,-1 0 0,0 1-1,0-1 1,0 1-1,0-1 1,1 1-1,-1 0 1,0 0 0,0 0-1,0 0 1,-1 0-1,1 0 1,0 1 0,0-1-1,-1 1 1,1-1-1,0 1 1,-1 0-1,2 2 1,7 9 72,-1 0 0,-1 1 0,0 0 0,10 24 0,-8-15-117,-4-11 48,-4-7 84,0 0 0,0 0 0,1 0 0,0 0 0,0-1-1,4 5 1,-6-8-32,0 0-1,-1 0 1,1-1-1,0 1 1,0-1-1,0 1 1,0-1-1,0 1 0,0-1 1,0 0-1,0 1 1,0-1-1,0 0 1,0 0-1,0 1 1,0-1-1,0 0 1,0 0-1,0 0 1,0-1-1,1 1 1,-1 0-1,0 0 1,0-1-1,0 1 1,0 0-1,0-1 1,0 1-1,-1-1 0,1 1 1,0-1-1,0 1 1,0-1-1,0 0 1,-1 0-1,1 1 1,1-2-1,7-7-32,-1 0 0,0 0 0,0 0-1,-1-1 1,10-17 0,-15 24-48,1-1 1,-1 0-1,0 0 0,0 0 0,-1-1 1,1 1-1,-1 0 0,0-1 0,0 1 0,-1 0 1,1-1-1,-1 1 0,0-1 0,0 1 1,0-1-1,-1 1 0,0-1 0,-1-6 1,1 9 45,-1 0 0,1 1 0,0-1 0,-1 0 0,1 1 0,-1 0-1,1-1 1,-1 1 0,0 0 0,1 0 0,-1 0 0,0 0 0,0 0 0,0 0 0,0 0 0,0 1 0,0-1 0,0 1 0,-4-1 0,5 0 32,0 1 1,0 0-1,0 0 1,0 0-1,0 0 0,0 0 1,0 0-1,0 0 0,0 1 1,0-1-1,0 0 1,0 0-1,0 1 0,0-1 1,0 1-1,0-1 1,0 1-1,0-1 0,0 1 1,0-1-1,1 1 0,-1 0 1,0 0-1,0-1 1,1 1-1,-1 0 0,1 0 1,-1 0-1,0 0 1,1 0-1,0-1 0,-1 1 1,1 0-1,0 0 0,-1 0 1,1 0-1,0 0 1,0 0-1,0 0 0,0 1 1,0 0-1,1 10 268,0 0 0,2 0-1,-1-1 1,1 1 0,1 0-1,0-1 1,1 0 0,0 0-1,1 0 1,0 0 0,0-1-1,1 0 1,1-1 0,15 17-1,-21-25-363,0 1 0,1-1 0,-1 1 0,1-1 0,-1 0 0,1 0 0,0 0 0,-1 0 0,1-1 0,0 1 0,0-1 0,-1 1 0,1-1 0,0 0 0,0 0-1,0 0 1,0-1 0,3 0 0,28-14-5004,-13-1-990</inkml:trace>
  <inkml:trace contextRef="#ctx0" brushRef="#br0" timeOffset="33014.87">9337 4176 8906,'0'0'13972,"1"-17"-11291,-2 10-2407,0 1 0,0-1 1,-1 1-1,0-1 0,0 1 0,-6-12 0,6 14-377,0 0 0,0 0 0,0 0-1,1 0 1,-1 0 0,1 0-1,0 0 1,0 0 0,1-1-1,-1 1 1,1-1 0,0 1-1,0 0 1,0-1 0,1 1-1,0 0 1,1-6 0,-1 8-134,0 1 1,0-1-1,0 1 1,1-1-1,-1 1 1,0 0-1,1-1 1,-1 1-1,1 0 1,-1 0-1,1 0 1,0 0-1,-1 1 1,1-1 0,0 0-1,-1 1 1,1-1-1,0 1 1,0-1-1,3 1 1,44-1-4706,-35 2 3062,14 0-3045</inkml:trace>
  <inkml:trace contextRef="#ctx0" brushRef="#br0" timeOffset="33697.18">9575 4029 7770,'0'0'4934,"-9"-3"-3107,7 2-1800,-5-2 371,-1 1 0,1 0 0,0 0 0,0 0 0,-1 1-1,-14 0 1,20 1-306,0 0-1,0 1 0,-1-1 0,1 1 0,0-1 0,0 1 0,0 0 0,0 0 0,0 0 0,0 0 1,0 0-1,0 0 0,0 1 0,1-1 0,-1 1 0,0-1 0,1 1 0,-1 0 0,1-1 0,0 1 1,0 0-1,-1 0 0,1 0 0,0 0 0,1 0 0,-1 0 0,0 0 0,0 0 0,1 1 0,0-1 0,-1 0 1,1 4-1,-1 2 55,0 1 0,1 0 1,0-1-1,0 1 1,1 0-1,0-1 1,0 1-1,1-1 0,0 1 1,7 13-1,-8-19-134,0 0 0,0 0-1,1 0 1,0-1 0,0 1-1,-1-1 1,1 1 0,1-1-1,-1 0 1,0 1 0,0-1-1,1-1 1,-1 1 0,1 0-1,0 0 1,0-1 0,-1 0-1,1 1 1,0-1-1,0 0 1,0-1 0,0 1-1,0 0 1,1-1 0,-1 0-1,0 0 1,0 0 0,0 0-1,0 0 1,0 0 0,0-1-1,1 1 1,2-2 0,-3 1-30,0-1 1,1 1-1,-1 0 1,0-1-1,0 0 1,0 0-1,0 0 0,0 0 1,-1 0-1,1 0 1,-1-1-1,1 1 1,-1-1-1,0 0 1,0 0-1,0 0 1,0 0-1,-1 0 0,1 0 1,-1 0-1,0 0 1,0-1-1,0 1 1,0-1-1,-1 1 1,1-4-1,0-5-116,0 1 0,-1 0-1,0-1 1,-1 1 0,0-1-1,-5-17 1,12 50 260,1 1 0,1-1 0,2 0 0,20 35 0,-30-55-105,1 0 1,0 0 0,-1 0-1,1 0 1,-1-1 0,1 1-1,0 0 1,0 0 0,0 0-1,-1-1 1,1 1 0,0 0-1,0-1 1,0 1 0,0-1-1,0 1 1,0-1 0,0 1-1,0-1 1,0 0 0,0 1-1,1-1 1,-1 0 0,0 0-1,0 0 1,0 0 0,0 0-1,0 0 1,2 0 0,-1-1 0,0 0 1,0-1-1,0 1 1,0 0-1,-1-1 1,1 1-1,0-1 1,0 0-1,-1 1 1,1-1 0,-1 0-1,0 0 1,2-2-1,3-8-23,0 0-1,0 0 1,6-23 0,-7-1-369,2-7-382,-7 43 737,1 0 0,-1 0 0,1 0 0,0 0-1,-1 0 1,1 0 0,-1 1 0,1-1 0,-1 0-1,1 0 1,-1 0 0,0 1 0,1-1 0,-1 0-1,1 1 1,-1-1 0,1 0 0,-1 1 0,0-1 0,1 0-1,-1 1 1,0-1 0,1 1 0,-1-1 0,0 1-1,0-1 1,0 1 0,1-1 0,-1 1 0,0 0 0,12 19 43,-11-20-38,0 3-9,4 7 150,0 0 0,1 0-1,0-1 1,0 0 0,1 0-1,0 0 1,1-1 0,0 0 0,0-1-1,1 0 1,9 7 0,-17-14 200,-1-20 1274,0 13-1683,1 0 0,0 0 0,0 0 0,0 0 0,1 0 0,0 0 0,0 0 1,5-10-1,-6 15 17,0 0 0,0 0 0,0 0 1,1 0-1,-1 1 0,0-1 1,1 0-1,-1 1 0,1-1 1,0 1-1,-1-1 0,1 1 1,0 0-1,0-1 0,0 1 0,0 0 1,0 1-1,0-1 0,0 0 1,0 0-1,1 1 0,-1-1 1,0 1-1,0 0 0,0 0 1,1 0-1,-1 0 0,0 0 0,0 0 1,0 1-1,1-1 0,1 1 1,-2 0 62,0 0-1,0 0 1,0 1 0,0-1 0,0 0 0,0 1 0,0-1 0,-1 1 0,1 0-1,-1-1 1,1 1 0,-1 0 0,0 0 0,1 0 0,0 2 0,18 41 252,-6-12 230,0-14 19,-4-11-1266,-4-12-3479,-5-4-418</inkml:trace>
  <inkml:trace contextRef="#ctx0" brushRef="#br0" timeOffset="34101.71">10084 3767 3081,'0'0'7145,"1"11"-4588,8 34-801,2 0 0,21 60 0,-15-56 263,-2 1 1,10 64-1,-29-125 2333,0 4-4256,1-1 0,0 1 0,0-1 1,1 0-1,-1-9 0,2 5-121,1 1 0,0-1-1,1 1 1,1-1-1,-1 1 1,2 0 0,4-15-1,-6 23-117,0 1-1,0-1 0,0 0 0,1 0 0,-1 0 0,1 1 0,0-1 0,-1 0 0,1 1 0,0 0 1,1-1-1,-1 1 0,0 0 0,1 0 0,-1 0 0,1 1 0,-1-1 0,1 1 0,0-1 0,0 1 0,0 0 1,0 0-1,0 0 0,0 0 0,0 1 0,0-1 0,0 1 0,0 0 0,0 0 0,0 0 0,6 0 1,-7 1-261,1 0 0,0 0 0,0 0 0,-1 0 0,1 1 1,-1-1-1,1 0 0,-1 1 0,0 0 0,0 0 1,1 0-1,-1 0 0,0 0 0,-1 0 0,1 0 1,0 0-1,-1 1 0,2 2 0,3 7-3991</inkml:trace>
  <inkml:trace contextRef="#ctx0" brushRef="#br0" timeOffset="34530.14">9119 3742 15211,'0'0'2401,"-15"75"-2033,2-45-368,3-9-1288,1-8-4730</inkml:trace>
  <inkml:trace contextRef="#ctx0" brushRef="#br0" timeOffset="35198.37">10883 3990 9074,'0'0'10612,"-11"-6"-9291,2 1-964,0 0-1,-1 1 1,0 0-1,0 0 1,-17-3-1,23 6-292,0 1-1,-1-1 0,1 1 1,0 0-1,0 0 0,0 1 1,0-1-1,0 1 0,0 0 1,0 0-1,1 0 0,-1 1 1,0-1-1,0 1 0,1 0 1,-1 0-1,1 0 1,0 0-1,-1 1 0,1-1 1,-5 7-1,3-4-59,1 2 1,-1-1-1,1 0 1,1 1-1,-1 0 0,1 0 1,0 0-1,1 0 0,-1 0 1,1 1-1,1-1 1,-1 9-1,1-14-8,1 1-1,0 0 1,-1-1-1,1 1 1,1 0-1,-1-1 1,0 1-1,1 0 1,-1-1-1,1 1 1,0-1-1,0 1 1,0-1-1,0 1 1,0-1-1,0 1 1,1-1-1,-1 0 1,1 0-1,0 0 1,-1 0-1,1 0 1,0 0-1,0 0 1,0-1-1,1 1 1,-1-1-1,0 1 1,0-1-1,1 0 1,-1 0-1,1 0 1,-1 0-1,1-1 1,0 1-1,4 0 1,1 0 0,1-1 1,-1 0-1,1-1 1,-1 0 0,0 0-1,1-1 1,-1 0 0,0 0-1,0-1 1,0 0-1,-1 0 1,1-1 0,-1 0-1,10-6 1,-14 8 18,1-1 0,-1 1-1,0 0 1,0-1 0,0 0 0,-1 0 0,1 0 0,-1 0 0,1 0 0,-1-1-1,0 1 1,0-1 0,0 1 0,-1-1 0,1 0 0,-1 0 0,0 0 0,0 1-1,0-1 1,-1 0 0,0 0 0,1 0 0,-1 0 0,0 0 0,-1 0 0,1 0-1,-1 0 1,0 0 0,0 0 0,0 0 0,0 0 0,-3-4 0,2 4 16,0 0 0,0 0 0,-1 0 0,1 0 0,-1 1 0,0-1 0,0 1 0,-1 0 0,1 0 0,-1 0 1,1 0-1,-7-4 0,9 9-25,1-1 0,-1 1 0,1-1 1,0 1-1,0-1 0,0 1 0,0-1 1,0 1-1,0 0 0,0-1 1,1 1-1,-1-1 0,0 1 0,1-1 1,0 3-1,8 15 44,-1-1 0,2 0 0,21 31 0,-25-41-77,0 1 1,1-1-1,0-1 1,0 1-1,1-1 1,0 0-1,0-1 1,1 0-1,12 7 0,-19-12-121,0 0-1,0 0 0,1-1 0,-1 1 1,0-1-1,0 1 0,1-1 1,-1 0-1,0 0 0,1 0 0,-1 0 1,0 0-1,5-2 0,-5 2-307,0-1 1,0 0-1,1 0 1,-1 0-1,0 0 0,0-1 1,0 1-1,0-1 0,0 1 1,-1-1-1,1 1 0,2-4 1,9-16-5287</inkml:trace>
  <inkml:trace contextRef="#ctx0" brushRef="#br0" timeOffset="35740.44">10981 3863 11522,'0'0'4859,"2"12"-2713,1 3-1689,1 1 1,0-1-1,2 0 1,-1 0-1,2 0 1,0-1-1,1 0 1,0-1 0,1 1-1,0-1 1,22 21-1,16 1-153,-43-34-281,-1 1 0,0 0 0,0-1 0,1 0 0,-1 1 0,1-1 0,-1-1 0,1 1 0,0 0 0,-1-1-1,1 0 1,0 0 0,-1 0 0,5-1 0,-7 1-2,0-1 0,-1 1 1,1-1-1,0 1 0,0-1 0,0 0 0,0 1 0,-1-1 0,1 0 0,0 0 1,-1 0-1,1 1 0,0-1 0,-1 0 0,1 0 0,-1 0 0,1 0 0,-1 0 0,0 0 1,1 0-1,-1 0 0,0 0 0,0 0 0,0 0 0,0 0 0,0-2 0,0-33 145,0 25-154,-1-6-59,-1 0-1,-1 0 0,0-1 0,-1 2 0,-1-1 0,0 0 0,-1 1 0,-1 0 1,-10-16-1,33 66 137,-9-25-69,1-1 1,1-1-1,0 0 1,0 0-1,0 0 0,1-1 1,16 7-1,-21-10-21,0-1-1,0 0 1,1 0 0,0 0-1,-1-1 1,1 0 0,0 0-1,-1 0 1,1-1 0,0 0-1,0 0 1,-1 0-1,1-1 1,0 0 0,0 0-1,9-3 1,-16 4 7,1 0 0,-1 0-1,0 0 1,0 0 0,1 0 0,-1 0-1,0 0 1,1-1 0,-1 1-1,0 0 1,1 0 0,-1-1 0,0 1-1,1 0 1,-1-1 0,0 1 0,1 0-1,-1-1 1,1 1 0,-1-1 0,1 1-1,-1-1 1,1 0 0,-1 1 0,1-1-1,0 1 1,-1-1 0,1 0 0,0 1-1,-1-1 1,1 0 0,0 1 0,0-1-1,0 0 1,0 1 0,-1-1 0,1 0-1,0 0 1,0 1 0,0-1 0,1 0-1,-1 1 1,0-1 0,0 0 0,0 1-1,0-1 1,1 0 0,-1 1 0,0-1-1,1 0 1,-1 1 0,0-1 0,1 0-1,-1 1 1,1-1 0,-1 1 0,1-1-1,-1 1 1,1-1 0,-1 1 0,1 0-1,0-1 1,-1 1 0,1 0 0,0-1-1,-1 1 1,2 0 0,-5 0 13,1 0 1,-1 0-1,0 1 1,1-1-1,-1 1 1,1 0-1,-1-1 1,1 1-1,0 1 0,-1-1 1,1 0-1,0 0 1,0 1-1,-1 0 1,1-1-1,0 1 1,1 0-1,-1 0 1,0 0-1,0 0 1,1 0-1,0 0 0,-1 0 1,1 1-1,0-1 1,0 0-1,0 1 1,0-1-1,0 1 1,1 0-1,-1-1 1,1 1-1,0-1 1,0 1-1,0 4 1,-1-2-37,1 0 1,1 0 0,-1 0 0,0 0 0,1 0 0,0 0 0,0 0 0,1 0 0,0 0-1,-1-1 1,2 1 0,-1-1 0,0 1 0,1-1 0,0 0 0,0 1 0,0-1 0,5 4 0,-3-5-340,0 0 0,0 0 1,0 0-1,0 0 0,1-1 1,-1 0-1,1 0 1,0-1-1,-1 0 0,1 0 1,0 0-1,10 0 0,42-3-7295,-56 2 7355,35-4-9498</inkml:trace>
  <inkml:trace contextRef="#ctx0" brushRef="#br0" timeOffset="36130.35">11648 3893 11811,'0'0'8953,"-74"31"-6632,49-8-553,2 4-639,7 2-497,6 2-368,7-1-208,3-3-56,14-4-296,34-7-1353,-3-6-1303,5-9-3754</inkml:trace>
  <inkml:trace contextRef="#ctx0" brushRef="#br0" timeOffset="36640.31">12000 3648 6905,'0'0'11292,"15"-2"-10602,33-5-54,23-4 18,103-2 0,-173 13-625,1 0 0,0 0 0,0 0 0,-1 0 0,1 0 0,0 1 0,-1-1-1,1 1 1,0 0 0,-1-1 0,1 1 0,-1 0 0,1 0 0,-1 0 0,1 0 0,-1 0 0,1 0 0,-1 0 0,0 0 0,0 1-1,0-1 1,0 0 0,0 1 0,0-1 0,0 1 0,0-1 0,0 1 0,-1 0 0,1-1 0,-1 1 0,1 0 0,-1-1-1,1 4 1,0 7 272,-1-1 0,0 0 1,-1 1-1,-2 16 0,-1 8 69,4-8-276,2 115 818,-1-129-834,1 1 0,1 0-1,0 0 1,1-1-1,0 0 1,1 0 0,10 18-1,-15-32-91,-1 0 0,1 0 0,0 0 0,0 0 1,0 0-1,0-1 0,0 1 0,1 0 0,-1 0 0,0 0 0,0 0 0,0 0 0,0 0 0,0-1 0,0 1 0,0 0 0,0 0 0,0 0 0,0 0 0,0 0 0,0 0 0,0 0 0,0 0 0,1-1 0,-1 1 0,0 0 0,0 0 0,0 0 0,0 0 0,0 0 0,0 0 0,0 0 0,1 0 0,-1 0 0,0 0 0,0 0 0,0 0 0,0 0 0,0 0 0,0 0 0,1 0 0,-1 0 0,0 0 0,0 0 0,0 0 0,0 0 0,0 0 0,0 0 0,1 0 1,-1 0-1,0 0 0,0 0 0,0 0 0,0-17-2528,0 14 1469,0-17-5416</inkml:trace>
  <inkml:trace contextRef="#ctx0" brushRef="#br0" timeOffset="36641.31">12140 3838 12411,'0'0'1848,"59"-6"377,-9 2-1169,19-3-760,15-2-296,-14 0-1601,-13 0-3808</inkml:trace>
  <inkml:trace contextRef="#ctx0" brushRef="#br0" timeOffset="37257.18">12894 3976 5905,'0'0'16478,"-8"-10"-15572,5 5-904,-1 1 0,1-1 0,-1 0 0,2 0 0,-1 0-1,0-1 1,1 1 0,0 0 0,0-1 0,1 0 0,0 1 0,-1-1 0,2 0 0,-1 0 0,1 0 0,0 1 0,0-1-1,1 0 1,-1 0 0,1 0 0,1 1 0,3-11 0,-5 13-4,3-4-171,-1 0 0,1 0 0,0 0 0,1 1-1,-1-1 1,8-8 0,-11 14 136,1 0-1,0 0 1,0 0-1,0 1 1,0-1 0,0 0-1,0 1 1,0-1-1,0 1 1,0-1 0,0 1-1,0-1 1,0 1-1,0 0 1,1 0 0,-1-1-1,0 1 1,0 0-1,2 0 1,-1 1 20,0-1 0,0 1 0,0 0 0,0-1 0,0 1 0,0 0 0,0 0 1,0 1-1,0-1 0,-1 0 0,1 1 0,0-1 0,2 4 0,11 10-1,-1 1 1,20 30-1,-30-41 81,0 1 0,-1-1 0,0 1 0,0 0 0,0 1 0,-1-1 0,0 0 0,0 1 1,-1-1-1,0 1 0,0-1 0,0 13 0,-1-19-20,0 0 1,0 1 0,-1-1 0,1 0-1,0 0 1,-1 1 0,1-1-1,0 0 1,0 0 0,-1 1 0,1-1-1,0 0 1,-1 0 0,1 0-1,-1 0 1,1 0 0,0 1 0,-1-1-1,1 0 1,0 0 0,-1 0 0,1 0-1,-1 0 1,1 0 0,0 0-1,-1 0 1,1 0 0,0-1 0,-1 1-1,1 0 1,0 0 0,-1 0-1,1 0 1,0 0 0,-1-1 0,1 1-1,0 0 1,-1 0 0,1-1-1,0 1 1,-1 0 0,1 0 0,0-1-1,0 1 1,0 0 0,-1-1-1,1 1 1,0 0 0,0-1 0,0 1-1,0 0 1,-1-1 0,1 1 0,0-1-1,-1-6-200,1 1 0,0-1 0,0 0 0,0 0 0,1 1 0,-1-1 0,2 0 0,-1 1 0,1-1 0,0 1 0,0-1 0,6-10 0,-6 14-8,-1 0 0,1-1 0,-1 1 1,1 0-1,0 0 0,0-1 1,1 2-1,-1-1 0,1 0 0,-1 0 1,1 1-1,0 0 0,0-1 0,0 1 1,0 0-1,0 0 0,1 1 0,-1-1 1,0 1-1,1-1 0,-1 1 0,1 0 1,0 1-1,5-2 0,-7 3 186,1 0 0,-1-1-1,1 1 1,-1 0 0,1 0 0,-1 1 0,0-1-1,0 0 1,0 1 0,0-1 0,0 1-1,0 0 1,0 0 0,0-1 0,2 5-1,28 41 737,-14-19-524,-15-25-339,43 48 223,-43-49-701,0 0 1,0 0 0,0 0-1,0 0 1,0-1 0,1 1-1,-1-1 1,0 0 0,8 2-1,-2-2-3898</inkml:trace>
  <inkml:trace contextRef="#ctx0" brushRef="#br0" timeOffset="37791.53">13448 3789 4081,'0'0'13177,"-9"0"-11326,3 1-1599,0-1 0,0 1-1,1 0 1,-1 0-1,0 1 1,1-1-1,-8 4 1,11-4-204,1 0 0,-1 0 0,1 0 0,-1 0 0,1 0 0,-1 0 0,1 0 1,0 0-1,0 1 0,-1-1 0,1 0 0,0 1 0,0-1 0,0 1 0,1-1 0,-1 1 0,0 0 0,1-1 0,-1 1 1,1 0-1,-1-1 0,1 1 0,0 0 0,-1 0 0,1 0 0,0-1 0,0 1 0,0 0 0,1 0 0,-1-1 0,0 1 1,1 0-1,-1 0 0,1-1 0,1 4 0,-1-3-44,1 0-1,-1 0 1,1-1 0,-1 1-1,1 0 1,0-1 0,-1 1-1,1-1 1,0 0 0,0 1-1,0-1 1,0 0 0,0 0-1,1 0 1,-1-1 0,0 1-1,0 0 1,0-1 0,1 1-1,-1-1 1,0 0 0,1 0-1,-1 0 1,0 0 0,1 0-1,-1-1 1,0 1 0,3-1-1,-2 0-5,0 1-1,0 0 0,0-1 0,0 0 0,0 0 0,0 0 1,0 0-1,0 0 0,0 0 0,-1-1 0,1 1 0,-1-1 0,1 0 1,-1 0-1,1 0 0,-1 0 0,0 0 0,0 0 0,0-1 1,0 1-1,1-4 0,-3-16 478,-2 19-204,1 14-372,3 14 54,1 0 0,2 0 0,0-1 0,2 1-1,0-1 1,2-1 0,13 26 0,-8-16 29,-1 1 0,13 51 1,-25-83 12,-1 1 1,1-1-1,-1 1 1,1-1-1,-1 1 1,0-1-1,0 1 0,0 0 1,0-1-1,0 1 1,-1-1-1,1 1 1,-1-1-1,1 1 1,-1-1-1,0 1 1,0-1-1,0 0 1,0 0-1,-1 1 1,1-1-1,-1 0 1,1 0-1,-1 0 1,0 0-1,-2 1 1,-1 0-3,-1 0-1,1 0 1,-1-1 0,0 0 0,0 0 0,0 0 0,0-1 0,-1 0-1,-10 0 1,-2 1 127,-1-1-1,1-1 1,0-1-1,-1 0 0,-30-7 1,46 7-36,0 0 1,0-1-1,0 1 1,1 0-1,-1-1 1,0 0-1,1 0 1,0 0 0,-1-1-1,1 1 1,0-1-1,0 1 1,0-1-1,-4-6 1,6 7-46,0-1 0,0 0 0,0-1 0,0 1-1,0 0 1,0 0 0,1 0 0,0 0 0,-1-1 0,1 1 0,0 0 0,1 0 0,-1-1 0,1 1 0,-1 0 0,1 0 0,0 0 0,0 0 0,0 0 0,1 0 0,1-4 0,2-2-82,0 1 1,1 0-1,0-1 0,0 2 0,1-1 1,0 1-1,0 0 0,1 0 0,0 1 1,0 0-1,0 1 0,1 0 0,0 0 0,11-4 1,60-20-2949,-3 13-4242,-34 10 244</inkml:trace>
  <inkml:trace contextRef="#ctx0" brushRef="#br0" timeOffset="38194.06">14009 3945 15891,'0'0'593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7:34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 9274,'0'0'11070,"4"-9"-10623,-2 4-415,0 0 0,0 0 0,1 0 0,-1 0 0,1 1 1,1-1-1,-1 1 0,0 0 0,1 0 0,0 0 0,0 0 0,0 1 0,1-1 0,-1 1 0,1 0 0,0 1 0,-1-1 0,1 1 0,1 0 0,-1 0 0,0 1 1,9-3-1,-4 3 2,0 0-1,0 0 1,1 1 0,-1 0 0,0 1 0,0 0 0,0 1 0,0 0 0,0 0 0,0 1 0,0 1 0,-1-1 0,1 2 0,-1-1-1,0 1 1,-1 0 0,1 1 0,-1 0 0,0 1 0,13 12 0,-13-9 10,1 0 0,-1 0 0,-1 0 0,0 1 0,0 0 0,-1 1 1,-1-1-1,0 1 0,0 0 0,-1 0 0,-1 1 0,0-1 0,-1 1 0,0 0 0,-1-1 0,0 17 0,-2-24 70,0 0 0,0 0 0,0 0 0,0 0-1,-1 0 1,0 0 0,0-1 0,0 1 0,-1 0-1,1-1 1,-1 0 0,0 0 0,0 0 0,-1 0 0,1 0-1,-1 0 1,0-1 0,0 0 0,0 0 0,0 0 0,-1 0-1,1-1 1,-1 0 0,0 0 0,-7 3 0,1-1-109,-1-1 0,0 1-1,1-2 1,-1 0 0,0 0 0,-1-1 0,1-1 0,0 0 0,-24-3 0,1-11-1980,28 4-5389</inkml:trace>
  <inkml:trace contextRef="#ctx0" brushRef="#br0" timeOffset="398.8">600 22 10338,'0'0'3868,"-11"3"-1514,-1 0-1461,0 2 0,0-1 1,0 1-1,-21 14 1,27-15-585,0 0 0,1 1 1,-1-1-1,1 1 0,0 0 1,0 1-1,1-1 0,0 1 1,0 0-1,0 0 0,0 0 1,-3 11-1,4-11-225,1 1-1,0-1 1,0 0 0,1 0 0,-1 1-1,2-1 1,-1 1 0,1-1-1,0 1 1,0 0 0,1-1 0,-1 1-1,1-1 1,1 0 0,0 1-1,0-1 1,0 0 0,0 0-1,1 0 1,0 0 0,4 6 0,-1-5-76,1 0 1,-1-1 0,1 1-1,0-2 1,0 1 0,1-1 0,0 0-1,-1 0 1,2-1 0,-1 0 0,0-1-1,1 0 1,0 0 0,15 2-1,-8-1-493,0-2-1,0 0 0,0-2 1,0 1-1,0-2 0,0 0 0,0-1 1,28-6-1,8-7-5271</inkml:trace>
  <inkml:trace contextRef="#ctx0" brushRef="#br0" timeOffset="783.91">1326 21 10354,'0'0'13379,"64"3"-12875,-41-2-304,1-1-200,-2 0-152,-7 1-1112,-5 1-3049</inkml:trace>
  <inkml:trace contextRef="#ctx0" brushRef="#br0" timeOffset="1185.64">1275 321 13067,'0'0'3481,"62"-2"-1273,-26-4-216,4-3-951,3-1-217,-4 2-528,-7 1-296,-14 7-104,-10 0-2201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5:14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4798 548 10362,'0'0'8865,"-10"-4"-6763,7 3-1994,-2-1 20,1-1 0,0 1-1,0 1 1,-1-1 0,1 1-1,-1 0 1,0 0 0,1 0-1,-1 0 1,0 1 0,1 0-1,-1 0 1,0 0 0,0 1-1,1-1 1,-1 1 0,0 0-1,1 1 1,-1-1 0,1 1-1,0 0 1,-1 0 0,-4 3-1,1 2-72,0 0 0,1 1 0,0 0 0,0 0 1,1 0-1,-8 14 0,12-18-31,0 0 0,0 0 0,0 1 0,0-1 0,1 1 0,0 0 0,-1-1 0,2 1 0,-1 0 0,0-1 0,1 1 0,0 0 0,0 0 0,1-1 0,-1 1 0,3 7 0,-2-9-16,0-1 0,1 1 1,-1-1-1,1 1 0,-1-1 1,1 0-1,0 0 0,0 0 0,0 0 1,0 0-1,0 0 0,1-1 1,-1 1-1,0 0 0,1-1 0,-1 0 1,1 0-1,0 0 0,-1 0 1,1 0-1,0 0 0,0-1 1,-1 1-1,1-1 0,0 0 0,0 0 1,0 0-1,0 0 0,-1 0 1,1-1-1,5-1 0,1 1-14,0-1-1,0 0 1,-1 0-1,1-1 1,0-1-1,-1 1 0,0-1 1,14-9-1,-16 7-43,1 0-1,-1 0 1,0 0-1,0-1 1,-1 0-1,0 0 1,8-15-1,-11 19 37,-1 0-1,1 0 1,-1 0 0,0-1-1,1 1 1,-1 0-1,-1-1 1,1 1-1,-1-1 1,1 1 0,-1-1-1,0 1 1,0-1-1,0 1 1,-1-1-1,1 1 1,-1-1 0,0 1-1,0 0 1,0-1-1,-1 1 1,-1-5-1,2 8 17,1-1 0,0 0 0,0 1 0,-1-1 0,1 1-1,-1-1 1,1 0 0,-1 1 0,1-1 0,0 1 0,-1-1 0,0 1-1,1 0 1,-1-1 0,1 1 0,-1-1 0,0 1 0,1 0 0,-1 0 0,0-1-1,1 1 1,-1 0 0,-1 0 0,-3 11 96,6 29 38,9-14-143,1 0 0,1-1 0,1 0 0,20 28 1,18 35-5,-43-71 40,-1 1 0,0-1 0,-1 1 0,-1 1-1,-1-1 1,0 1 0,-1-1 0,-1 1 0,-1 23 0,-1-36 64,-1 1 1,1-1-1,-1 0 0,0 0 0,0 0 0,-1 0 0,0 0 0,0-1 1,0 1-1,-1 0 0,0-1 0,0 0 0,0 1 0,0-1 0,-1 0 0,0-1 1,0 1-1,-1-1 0,1 0 0,-1 0 0,0 0 0,0 0 0,0-1 1,0 0-1,-1 0 0,1-1 0,-1 1 0,0-1 0,0 0 0,1-1 1,-12 2-1,12-2-38,0 0 1,-1 0 0,1-1-1,0 0 1,0 0 0,0 0 0,0-1-1,-1 1 1,1-1 0,0-1-1,0 1 1,0-1 0,0 0-1,1 0 1,-1 0 0,0 0-1,1-1 1,0 0 0,-1 0-1,1 0 1,1-1 0,-8-7-1,5 4-215,1-1-1,0 0 0,1 0 0,-1-1 0,2 1 0,-1-1 0,1 0 0,1 0 0,-1 0 1,1 0-1,1 0 0,-1-14 0,1 9-1151,2 0 0,-1 1 0,1-1 1,1 0-1,7-25 0,7-6-5592</inkml:trace>
  <inkml:trace contextRef="#ctx0" brushRef="#br0" timeOffset="413.1">5156 700 12763,'0'0'10858,"-30"-51"-8713,20 28-1081,2-5-544,3-1-376,5-1-144,0 4-96,6 5-552,13 8-921,8 8-503,21 6-969,-4 10-1600,-4 2-480</inkml:trace>
  <inkml:trace contextRef="#ctx0" brushRef="#br0" timeOffset="1034.55">5471 525 9946,'0'0'9422,"-12"-2"-7079,8 1-2217,-1 0 1,0 0-1,1 1 0,-1-1 0,0 1 0,0 0 1,0 0-1,1 1 0,-1-1 0,0 1 0,1 0 0,-1 1 1,0-1-1,1 1 0,0 0 0,-1 0 0,1 0 1,0 0-1,0 1 0,0 0 0,0 0 0,0 0 0,1 0 1,0 0-1,-5 7 0,4-5-59,0 0 0,1 1-1,-1-1 1,1 1 0,1 0 0,-1 0 0,1 0-1,0 0 1,0 1 0,1-1 0,0 1 0,0-1 0,0 11-1,1-14-54,0-1 0,1 1 0,-1-1 0,0 1 0,1-1 0,-1 0 0,1 1 0,0-1 0,0 0 0,0 1-1,0-1 1,0 0 0,0 0 0,1 0 0,-1 0 0,1 0 0,-1 0 0,1 0 0,0-1 0,0 1 0,0 0 0,0-1-1,0 0 1,0 1 0,0-1 0,0 0 0,1 0 0,-1 0 0,0 0 0,1-1 0,-1 1 0,1-1 0,-1 1 0,1-1 0,-1 0-1,0 0 1,5 0 0,-3-1-39,0 0 0,0 0 0,0-1 0,0 1 0,0-1 0,0 0 0,0 0 0,0 0 0,0 0-1,-1-1 1,1 0 0,-1 1 0,0-1 0,0-1 0,0 1 0,0 0 0,-1-1 0,1 1 0,-1-1 0,0 0 0,0 0-1,0 0 1,2-7 0,-1 4-76,0 0 0,0-1 0,-1 1 1,0-1-1,-1 1 0,1-1 0,-2 1 0,1-1 0,-1 0 0,0 0 0,0 1 0,-1-1 0,-2-8 0,-4 5 229,4 23-83,5 25-22,2-28 93,0 1 0,1-1 0,0 0 0,1 0 0,0-1 1,1 0-1,-1 0 0,1 0 0,1-1 0,0 0 0,0 0 0,0-1 1,1 0-1,15 8 0,-23-14-79,0 0 1,0 0-1,0 0 0,0 0 1,0-1-1,0 1 0,0 0 0,0-1 1,0 1-1,0 0 0,0-1 1,-1 1-1,1-1 0,0 0 1,0 1-1,0-1 0,0 0 1,-1 1-1,1-1 0,0 0 1,-1 0-1,1 1 0,-1-1 1,1 0-1,0 0 0,-1 0 0,0 0 1,1 0-1,-1 0 0,0 0 1,1-2-1,11-41 39,-10 35-59,22-116-1663,-24 124 1637,0 1 0,0 0 0,0-1 0,0 1 1,0 0-1,0-1 0,0 1 0,0 0 0,0 0 1,0-1-1,0 1 0,0 0 0,0-1 1,1 1-1,-1 0 0,0 0 0,0-1 0,0 1 1,1 0-1,-1 0 0,0-1 0,0 1 0,0 0 1,1 0-1,-1 0 0,0 0 0,1-1 1,-1 1-1,0 0 0,0 0 0,1 0 0,-1 0 1,0 0-1,1 0 0,-1 0 0,0 0 0,1 0 1,-1 0-1,0 0 0,1 0 0,13 9-121,10 22 155,-22-29-42,7 11 27,0 1 0,0 1 0,12 30 0,-14-11 3276,-7-46-3118,0-9-284,1 1 1,4-33-1,-4 48-22,0 0 0,1-1 0,-1 1 0,1 0-1,0 0 1,0 0 0,1 0 0,-1 0 0,1 1-1,0-1 1,1 1 0,-1 0 0,1-1 0,7-6 0,-9 11 123,-1-1 0,1 0 0,0 0 0,-1 0 0,1 1 1,0-1-1,0 1 0,-1-1 0,1 1 0,0 0 1,0 0-1,-1-1 0,1 1 0,0 1 0,0-1 0,0 0 1,-1 0-1,1 1 0,0-1 0,0 1 0,-1-1 1,1 1-1,0 0 0,-1 0 0,1 0 0,-1-1 0,1 2 1,-1-1-1,1 0 0,-1 0 0,0 0 0,1 1 0,-1-1 1,0 0-1,2 4 0,5 5 73,0 2-1,-1-1 1,10 20-1,-13-24-29,5 12-262,13 21 358,-3-18-6102,-11-17-479</inkml:trace>
  <inkml:trace contextRef="#ctx0" brushRef="#br0" timeOffset="1530.86">6084 467 8770,'0'0'13986,"-11"-3"-12840,7 2-1099,1-1 6,1 1 0,-1 0 0,0 0 0,0 1 0,0-1 0,0 0 0,0 1 0,0 0 0,0 0 0,0 0 0,0 0 0,0 0 0,-1 1 0,1-1 0,1 1 0,-1 0 0,0 0 0,0 0 0,0 0 0,0 0 0,0 1 0,1-1 0,-1 1 0,1 0 0,-1-1 0,1 1 0,0 1 0,0-1 0,0 0 0,0 0 0,-2 4 0,-1 1 1,1 0-1,0 0 0,0 0 1,1 1-1,0 0 0,0-1 1,1 1-1,0 0 0,0 0 0,1 1 1,0-1-1,0 0 0,1 17 1,1-22-40,-1-1 1,1 1 0,-1 0 0,1-1-1,0 1 1,0 0 0,0-1 0,0 1-1,1-1 1,-1 1 0,1-1 0,-1 0-1,1 0 1,0 0 0,0 0 0,0 0-1,4 3 1,-2-3 10,-1 0 0,1-1 0,0 0 0,-1 1 0,1-2 1,0 1-1,0 0 0,0-1 0,0 1 0,0-1 0,0 0 0,-1 0 0,1-1 0,0 1 0,0-1 0,5-2 0,-4 2-30,-1 0 1,1 0-1,0-1 0,-1 0 0,1 0 0,-1 0 1,0-1-1,0 0 0,0 1 0,0-1 0,0-1 1,0 1-1,-1 0 0,0-1 0,1 0 1,1-4-1,0 1-34,-2 0 1,1-1-1,-1 1 1,0-1-1,0 0 1,-1 0-1,0 0 1,1-15-1,-1 0-196,-2 0-1,-1 0 0,0-1 1,-2 2-1,-10-41 0,-6 0-513,13 45 606,0 0 0,1-1 0,0 0-1,2 0 1,-2-23 0,26 85 1007,-6 0 266,14 63-1,-21-69-647,2 0 0,1-1 1,21 45-1,-29-74-556,0-1-1,1 0 1,0 0 0,0 0 0,0 0 0,1-1 0,0 0-1,0 0 1,0 0 0,1 0 0,-1-1 0,11 6 0,-8-6-824,-1-1-1,1 0 1,0-1 0,-1 1 0,1-2 0,14 3 0,13-2-6437</inkml:trace>
  <inkml:trace contextRef="#ctx0" brushRef="#br0" timeOffset="1936.91">6566 611 14835,'0'0'6858,"0"56"-4426,0-28-191,3 0-1153,4 1-784,1-1-304,5 7-1336,-1-8-2713,-3-5-4905</inkml:trace>
  <inkml:trace contextRef="#ctx0" brushRef="#br0" timeOffset="2660.04">7311 432 10578,'0'0'5934,"-10"-6"-3786,7 3-2021,-1 1 0,0-1 0,0 1 0,0 0 0,0 0 0,0 0 0,-1 0 0,1 1 0,-1-1 0,1 1 0,-1 1 0,1-1 0,-1 0 0,1 1 0,-1 0 0,0 0 0,1 1 0,-1-1 0,1 1 0,-1 0 0,1 0 0,-1 0 0,1 1 0,0-1-1,-1 1 1,1 0 0,-5 4 0,0 2-25,0 0 0,1 0 0,0 1 0,1 0-1,0 0 1,0 1 0,1-1 0,0 2-1,-6 14 1,9-17-7,0 0 0,0-1 1,1 1-1,0 0 0,0 0 0,1 1 0,0-1 0,1 0 0,0 0 0,0 1 0,0-1 1,1 0-1,1 0 0,2 11 0,-3-16-59,1 1 0,0-1-1,-1 1 1,1-1 0,0 1 0,1-1 0,-1 0 0,1 0-1,-1 0 1,1 0 0,0-1 0,0 1 0,0-1 0,0 0-1,1 0 1,-1 0 0,1 0 0,-1 0 0,1-1 0,-1 1-1,1-1 1,0 0 0,0-1 0,0 1 0,0 0 0,-1-1-1,1 0 1,0 0 0,0 0 0,0 0 0,0-1 0,0 0-1,0 0 1,3-1 0,0 1-25,0-1-1,0 0 1,0-1 0,-1 1-1,1-1 1,-1-1 0,0 1-1,0-1 1,0 0-1,0 0 1,-1-1 0,0 0-1,1 0 1,-2 0 0,1-1-1,-1 1 1,0-1 0,5-8-1,-5 0-78,1 1 1,-2-2-1,0 1 0,-1 0 0,0 0 0,-1-1 0,-1 1 1,0-1-1,-1 1 0,-4-20 0,-2-5-395,-2 0-1,-20-55 1,-18-21-299,160 466 2755,-112-349-1983,3 17 262,1-1 0,1 0 0,12 26 1,-16-39-329,0-1 1,1 0 0,-1 0 0,1 0 0,0 0-1,0-1 1,0 1 0,1-1 0,-1 1 0,1-1-1,0 0 1,0-1 0,0 1 0,0-1-1,0 0 1,0 0 0,1 0 0,-1 0 0,9 1-1,-5-2-498,0 0 0,-1-1 0,1 0 0,0 0 0,9-2 0,23-8-5097,2-8-5714</inkml:trace>
  <inkml:trace contextRef="#ctx0" brushRef="#br0" timeOffset="3196.93">7646 446 11426,'0'0'5204,"-11"6"-2365,4-3-2599,1 1-1,-1 0 0,1 1 0,-1 0 0,1 0 0,1 0 0,-1 0 1,1 1-1,0 0 0,0 0 0,1 1 0,-1-1 0,1 1 0,1 0 1,0 0-1,0 0 0,0 0 0,0 1 0,1-1 0,1 1 0,-2 9 1,3-10-142,0 0-1,0-1 1,0 1 0,1 0 0,0 0 0,1-1 0,0 1 0,-1-1 0,5 9 0,-5-13-92,0 0 0,0-1 1,-1 1-1,1-1 0,0 1 1,1-1-1,-1 1 0,0-1 1,0 0-1,1 0 0,-1 0 1,0 1-1,1-1 0,-1 0 0,1-1 1,0 1-1,-1 0 0,1 0 1,-1-1-1,1 1 0,0-1 1,0 1-1,-1-1 0,1 0 1,0 0-1,0 0 0,0 0 1,-1 0-1,1 0 0,0 0 0,0 0 1,0-1-1,-1 1 0,1-1 1,0 1-1,-1-1 0,1 0 1,0 0-1,-1 0 0,1 0 1,1-1-1,1 0-32,0-1 1,0 0 0,-1 0-1,1-1 1,-1 1 0,1-1-1,-1 0 1,0 0-1,0 0 1,-1 0 0,1 0-1,-1 0 1,0-1-1,0 1 1,2-10 0,1-6-518,-1-1 1,3-32 0,2-11-600,-9 63 1132,0 1 1,0 0 0,0-1-1,0 1 1,0-1 0,0 1 0,0 0-1,0-1 1,0 1 0,1 0 0,-1-1-1,0 1 1,0 0 0,0-1-1,1 1 1,-1 0 0,0-1 0,0 1-1,1 0 1,-1 0 0,0-1-1,1 1 1,-1 0 0,0 0 0,1 0-1,-1-1 1,0 1 0,1 0 0,-1 0-1,1 0 1,-1 0 0,0 0-1,1 0 1,-1 0 0,1 0 0,14 9-104,11 24 135,-24-30-32,27 33 109,-19-24 131,0 1 1,0 0-1,-1 0 0,-1 1 0,11 23 0,-21-46 74,0 1-1,0-1 1,1 0-1,1 1 1,-1-1-1,1 0 1,1 0 0,0 1-1,3-15 1,-4 19-400,1-1 0,0 1 0,1 0 0,-1-1 0,1 1 0,0 0 0,0 0 0,0 0 0,1 0 1,-1 0-1,1 0 0,0 1 0,0-1 0,0 1 0,1 0 0,-1 0 0,1 0 0,0 0 0,-1 1 0,1 0 0,0-1 1,7-1-1,-9 3 90,0 1 0,-1 0 0,1 0 0,0 0 1,0 0-1,0 0 0,0 0 0,0 0 0,-1 1 1,1-1-1,0 1 0,0-1 0,0 1 0,-1 0 1,1 0-1,0 0 0,-1 0 0,1 0 0,-1 0 1,1 0-1,-1 0 0,0 0 0,1 1 0,-1-1 1,0 1-1,0-1 0,0 1 0,0-1 0,0 1 1,0 0-1,1 2 0,4 9 116,-1 0 1,0 0-1,3 17 0,-4-16 16,-3-13-171,0 5 92,1 1 1,0-1-1,1 0 0,-1 0 1,1 0-1,6 8 0,10 0-1925,12-11-4888,-10-5-1498</inkml:trace>
  <inkml:trace contextRef="#ctx0" brushRef="#br0" timeOffset="3790.82">8187 452 14563,'0'0'10354,"-76"69"-8257,59-45-1025,8 0-488,7-1-352,2-3-232,13 0-192,13-6-648,19-5-1184,31-9-553,-7 0-3520,-1-10-3505</inkml:trace>
  <inkml:trace contextRef="#ctx0" brushRef="#br0" timeOffset="4215.84">8606 359 12067,'0'0'6697,"22"58"-4200,-13-26-505,-2 4-448,1 0-471,-3-2-393,1-6-200,0-6-304,-2-6-176,-1-9-104,1-8-1128,-2-10-737,-1-7-4144</inkml:trace>
  <inkml:trace contextRef="#ctx0" brushRef="#br0" timeOffset="4216.84">8517 157 10786,'0'0'792,"79"33"-1824</inkml:trace>
  <inkml:trace contextRef="#ctx0" brushRef="#br0" timeOffset="4217.84">8794 79 12515,'0'0'1721,"0"11"4,1 24 969,13 65-1,39 113 752,-13-63-1376,-39-141-1957,8 27 122,-9-34-252,1-1 0,-1 0 1,0 1-1,1-1 0,-1 0 1,1 1-1,-1-1 1,1 0-1,0 0 0,0 1 1,-1-1-1,1 0 0,0 0 1,0 0-1,0 0 0,0 0 1,0 0-1,2 0 0,-3-1-129,1 0 0,0-1-1,-1 1 1,1 0 0,0-1-1,-1 1 1,1-1-1,0 1 1,-1 0 0,1-1-1,-1 0 1,1 1 0,-1-1-1,1 1 1,-1-1-1,1 0 1,-1 1 0,0-1-1,1 0 1,-1 1 0,0-1-1,0 0 1,1 0-1,-1 0 1,1-1-515,5-15-6093</inkml:trace>
  <inkml:trace contextRef="#ctx0" brushRef="#br0" timeOffset="4842.93">9299 511 11266,'0'0'11548,"9"1"-10741,-5 0-772,-1 0 0,1-1 0,0 0 0,0 0 0,0 0 0,0-1 0,0 1 0,0-1 0,0 0 0,-1 0 0,1-1 0,0 1 0,-1 0 0,1-1 0,-1 0 0,1 0 0,-1 0 0,0-1 0,0 1 0,0-1 0,0 1 0,0-1-1,-1 0 1,1 0 0,-1 0 0,0-1 0,0 1 0,0 0 0,0-1 0,2-6 0,-2 4-28,-1 1 0,1 0-1,-1 0 1,0-1 0,0 1 0,-1-1-1,0 1 1,0-1 0,0 1-1,0-1 1,-1 1 0,-3-11 0,4 14-6,-1 0 1,1 0-1,-1 0 1,0 0-1,0 1 1,0-1-1,0 0 1,0 0-1,-1 1 1,1-1-1,0 1 1,-1-1-1,1 1 1,-1-1-1,1 1 1,-1 0 0,0 0-1,0 0 1,1 0-1,-1 0 1,0 0-1,0 1 1,0-1-1,0 0 1,0 1-1,0 0 1,0-1-1,0 1 1,0 0-1,0 0 1,0 0-1,0 0 1,0 1 0,0-1-1,0 0 1,0 1-1,-3 0 1,2 1 12,0 0 1,0-1 0,0 1-1,0 0 1,0 0 0,0 1-1,0-1 1,1 1 0,-1-1-1,1 1 1,0 0 0,0 0-1,0 0 1,0 0 0,0 0-1,1 0 1,0 0 0,-1 1-1,1-1 1,0 0 0,0 1-1,1-1 1,-1 6 0,-1 3 166,1 0 0,0 0-1,0 1 1,2-1 0,2 20 0,-2-27-119,0 1 0,1-1-1,0 1 1,0-1 0,1 1-1,0-1 1,-1 0 0,2 0-1,-1 0 1,1-1 0,-1 1-1,1-1 1,0 0 0,1 0-1,-1 0 1,1-1 0,0 1-1,0-1 1,0 0 0,0-1-1,0 1 1,0-1 0,1 0-1,-1 0 1,1-1 0,0 0-1,0 0 1,-1 0 0,1 0-1,0-1 1,0 0 0,11-2-1,-14 1-47,0 0-1,0 0 0,0 0 1,-1-1-1,1 1 0,0-1 1,-1 0-1,1 0 0,-1 0 1,1 0-1,-1 0 0,0 0 1,0-1-1,0 1 0,0-1 1,0 1-1,-1-1 0,1 0 1,-1 0-1,0 0 0,0 0 1,0 0-1,1-3 0,3-13-63,0-1-1,3-30 0,-4 19-238,-3 25 198,0 0 0,0 0 0,1 0 0,0 0-1,0 0 1,1 1 0,5-11 0,-7 15 78,0 0 0,0 0 0,0 0 0,1-1 0,-1 1 0,0 0 0,1 1 0,-1-1 0,0 0 0,1 0 0,-1 1 0,1-1-1,-1 1 1,1-1 0,0 1 0,-1-1 0,1 1 0,0 0 0,-1 0 0,1 0 0,-1 0 0,1 0 0,0 0 0,-1 1 0,1-1 0,0 0 0,-1 1 0,1-1 0,-1 1 0,1 0 0,-1-1 0,1 1 0,-1 0-1,2 1 1,6 4 6,1 0 0,-1 1-1,-1-1 1,1 2-1,-1-1 1,-1 1-1,1 0 1,6 11 0,-10-14 8,0 0 0,-1 1 0,1 0 0,-1-1 0,0 1 0,-1 1 0,1-1 0,-1 0 0,-1 0 0,1 1 0,-1-1 1,0 1-1,0-1 0,-1 13 0,-1-17 13,1 1-1,-1-1 1,0 0 0,0 1-1,0-1 1,0 0 0,0 0 0,0 0-1,-1 0 1,1 0 0,-1 0 0,1 0-1,-1 0 1,0-1 0,0 1 0,0 0-1,0-1 1,0 0 0,0 1 0,0-1-1,0 0 1,-1 0 0,1 0 0,0 0-1,-1-1 1,1 1 0,0-1 0,-5 1-1,4-1-183,-1 1-1,1-1 0,-1 0 0,0 0 1,1 0-1,-1 0 0,1-1 0,-1 1 0,1-1 1,-1 0-1,1 0 0,0-1 0,0 1 1,-1-1-1,1 1 0,0-1 0,0 0 1,-5-4-1,-10-20-4708,6-4-2303</inkml:trace>
  <inkml:trace contextRef="#ctx0" brushRef="#br0" timeOffset="5314.99">9683 61 11122,'0'0'1573,"5"13"122,172 400 6875,-166-374-5758,-11-39-2730,0 0 0,0 0 0,0 1 1,0-1-1,0 0 0,0 1 0,0-1 0,0 0 0,0 1 1,0-1-1,0 0 0,0 0 0,0 1 0,0-1 1,0 0-1,0 1 0,-1-1 0,1 0 0,0 0 0,0 1 1,0-1-1,0 0 0,-1 0 0,1 1 0,0-1 1,0 0-1,0 0 0,-1 1 0,1-1 0,0 0 0,0 0 1,-1 0-1,1 0 0,0 0 0,-1 1 0,-17-13 1449,13 6-1547,0-1 0,0 0 1,1 0-1,0 0 0,0-1 0,1 1 0,0-1 1,0 0-1,1 0 0,0 0 0,0 0 0,1 0 0,0 0 1,1-1-1,0 1 0,0 0 0,0-1 0,1 1 1,0 0-1,1 0 0,3-11 0,-4 18-194,0-1 0,0 0 0,0 0 0,0 1 0,0-1 0,0 0 0,1 1 0,-1-1 0,0 1 0,1 0 0,0-1 0,-1 1 0,1 0 0,0 0 0,-1 0 0,1 0 0,3-1 0,22-5-5663,-3 3-1240</inkml:trace>
  <inkml:trace contextRef="#ctx0" brushRef="#br0" timeOffset="5746.72">10317 586 8146,'0'0'8152,"10"1"-6371,-2-1-1571,-1 0 1,0-1 0,0 1 0,0-2-1,0 1 1,0-1 0,0 0 0,0 0 0,-1-1-1,1 0 1,-1 0 0,0 0 0,1-1 0,-1 0-1,-1 0 1,1-1 0,5-5 0,0-2-86,0-1 1,0-1-1,-1 0 1,-1 0 0,0-1-1,-1 0 1,-1-1-1,0 1 1,-1-2-1,0 1 1,-2 0-1,0-1 1,-1 0 0,0 0-1,-1-21 1,-1 26-128,-1 1 1,0 0 0,-1 0-1,0 0 1,0 0-1,-1 0 1,-1 0-1,0 0 1,-1 0 0,0 1-1,0 0 1,-1-1-1,0 2 1,-1-1 0,0 1-1,-1 0 1,0 0-1,0 0 1,-1 1-1,0 0 1,0 1 0,-1 0-1,0 0 1,-15-8-1,21 13 10,0 1-1,0 0 1,0-1-1,0 1 1,-1 0-1,1 0 1,0 0 0,-1 1-1,1-1 1,-5 1-1,7 0-5,-1 0 0,1 1 0,0-1 0,0 0 0,0 1 0,-1-1 0,1 0 0,0 1 0,0 0 0,0-1 0,0 1 0,0 0 0,0-1 0,0 1 0,0 0 0,0 0 0,0 0 0,0 0 0,1 0 0,-2 1 0,0 4 1,-1 0-1,1 0 0,1 1 1,-1-1-1,1 1 0,0-1 1,1 1-1,-1-1 0,2 11 0,1 18 66,2-1 0,1 0-1,1-1 1,2 1-1,2-1 1,1-1-1,1 0 1,2 0-1,1-1 1,34 51-1,-44-74-159,0-1-1,0 0 0,1 0 1,-1-1-1,2 1 1,-1-1-1,1-1 0,0 1 1,0-1-1,0 0 1,1-1-1,0 0 0,15 6 1,-11-6-989,0-1 0,0-1 1,0 0-1,1-1 1,18 0-1,8-1-3729</inkml:trace>
  <inkml:trace contextRef="#ctx0" brushRef="#br0" timeOffset="6178.26">10735 341 8994,'0'0'6869,"-4"11"-4673,-1 6-1597,1 0 0,0 0 0,2 0 1,0 1-1,1-1 0,0 1 0,3 17 1,-1-28-411,-1-1 0,2 0 1,-1 1-1,1-1 0,0 0 1,0 0-1,1 0 1,-1 0-1,1-1 0,7 11 1,-7-13-138,0 0 0,0 0 0,0-1 1,0 1-1,0-1 0,1 0 1,-1 0-1,1 0 0,-1 0 1,1 0-1,0-1 0,0 0 0,-1 1 1,1-1-1,0-1 0,0 1 1,0-1-1,0 1 0,5-1 1,-6-1-21,-1 1 1,1 0 0,0 0 0,-1-1 0,1 1 0,-1-1 0,1 0 0,-1 0 0,1 0 0,-1 0 0,1 0-1,-1 0 1,0-1 0,0 1 0,0-1 0,0 0 0,0 1 0,0-1 0,0 0 0,2-4 0,-1 2-5,0-1 1,0-1 0,-1 1 0,0 0-1,0-1 1,0 1 0,-1-1 0,1 1 0,0-9-1,-1 5-54,-1-1-1,1 1 0,-2 0 0,1-1 0,-1 1 1,0 0-1,-1 0 0,0 0 0,-1 0 1,0 0-1,-8-17 0,-21-7-1186,23 23-3476,34 18-1873,3 3 1709</inkml:trace>
  <inkml:trace contextRef="#ctx0" brushRef="#br0" timeOffset="7013.24">11162 401 9722,'0'0'5335,"-13"-6"-2260,-1 0-1953,-1 0 0,-1 1 0,1 1 0,-22-3 0,34 6-953,-1 1 0,0-1 1,1 1-1,-1 0 0,0 1 0,1-1 0,-1 1 1,1-1-1,-1 1 0,1 0 0,-1 0 1,1 0-1,-5 3 0,6-3-151,1 1-1,-1-1 1,1 1-1,-1 0 1,1-1-1,-1 1 0,1 0 1,0 0-1,0 0 1,0 0-1,0 0 1,1 0-1,-1 0 1,0 0-1,1 0 1,-1 1-1,1-1 1,0 0-1,0 0 1,0 0-1,0 1 1,0-1-1,0 0 1,1 0-1,0 3 1,-1-4-17,0 1 1,1 0-1,-1 0 1,1 0 0,0-1-1,-1 1 1,1-1-1,0 1 1,0 0-1,0-1 1,0 1 0,0-1-1,0 0 1,1 1-1,-1-1 1,0 0 0,1 0-1,-1 0 1,1 0-1,2 2 1,1-1-18,-1 0-1,1-1 1,0 0 0,-1 1 0,1-1-1,0-1 1,0 1 0,5-1 0,-2 0-58,0 0 0,-1 0 1,1-1-1,0 0 0,0-1 1,0 0-1,0 0 0,-1 0 1,12-7-1,-18 9 77,-1 0 0,1 0 0,-1 0 0,0 0 0,1 0 0,-1 0 0,0 0 0,1 0 0,-1 0 0,1 0 0,-1 0 0,0 0 0,1 0 0,-1 0 0,0 0 0,1 1 0,-1-1 0,0 0 0,1 0-1,-1 0 1,0 0 0,1 1 0,-1-1 0,0 0 0,1 0 0,-1 1 0,0-1 0,0 0 0,0 1 0,1-1 0,-1 0 0,0 1 0,0-1 0,0 0 0,1 1 0,-1-1 0,0 0 0,0 1 0,0-1 0,0 0 0,0 1 0,0-1 0,0 0 0,0 1 0,0 0 0,7 33-123,5 18-4,4-21 41,35 48-1,-32-51 90,27 51 0,-41-68 20,0 0 0,-1 0 0,-1 0 0,0 1 0,0-1 0,-1 1 0,0 0 0,-1 20 0,-1-28-4,-1 0-1,0 0 1,0 0-1,0 0 1,0 0-1,0 0 1,-1 0-1,0 0 1,0-1-1,0 1 1,0 0-1,-1-1 1,1 0-1,-1 0 1,0 0-1,0 0 1,0 0-1,0 0 1,-1-1-1,1 1 1,-1-1-1,1 0 1,-1 0-1,0 0 1,0-1-1,0 0 1,0 1-1,0-1 1,0 0-1,0-1 1,-4 1-1,4 0-9,0-1 0,1 1 0,-1-1 0,1 0-1,-1 0 1,0 0 0,1-1 0,-1 1 0,1-1 0,-1 0-1,1 0 1,-1 0 0,1-1 0,0 1 0,-1-1 0,1 1-1,0-1 1,0 0 0,0 0 0,1-1 0,-1 1-1,0-1 1,1 1 0,-1-1 0,1 0 0,0 0 0,0 0-1,0 0 1,0 0 0,1 0 0,-1-1 0,1 1-1,0 0 1,0-1 0,0 1 0,0-5 0,0-2-118,0 0 0,1 0 0,1 0 1,-1 0-1,2 0 0,-1 0 0,1 0 0,1 1 1,0-1-1,0 1 0,1-1 0,0 1 0,9-14 1,5-3-622,1 0 1,44-44-1,13-17 164,-72 81 611,-1 0-1,-1 0 1,1-1 0,-1 1-1,0-1 1,0 1-1,1-13 1,-2 15 1744,-1 12-1691,1-1 1,0 1 0,1 0-1,-1-1 1,1 1 0,1-1 0,-1 0-1,1 1 1,1-1 0,-1-1-1,1 1 1,8 10 0,-8-13-92,0 0 1,1 0-1,-1 0 1,1-1-1,0 0 1,0 0-1,0 0 1,0 0-1,1-1 1,-1 0-1,1 0 1,-1 0-1,1-1 1,0 0-1,-1 0 1,1 0-1,8-1 1,-3 1 9,0-1 0,0 0 1,-1-1-1,1-1 0,0 1 1,-1-2-1,16-4 0,-23 6-12,1-1-1,-1 1 1,0-1-1,0 0 1,0 0-1,0 0 1,0-1-1,0 1 1,0-1-1,-1 1 1,1-1-1,-1 0 1,0 0-1,0 0 1,0 0-1,0 0 1,0-1-1,-1 1 1,1-1-1,-1 1 1,0-1-1,0 1 1,0-1-1,-1 1 1,1-6-1,-1 8-6,0-69 27,0 67-24,-1 0 0,1 0 0,0 0-1,-1 0 1,0 1 0,1-1 0,-1 0 0,0 0 0,-1 1-1,1-1 1,0 1 0,-1-1 0,1 1 0,-1-1 0,0 1-1,0 0 1,0 0 0,0 0 0,0 0 0,0 0 0,-5-2-1,6 4 0,1 0-1,-1 0 0,0 0 1,0 0-1,1 0 0,-1 0 1,0 0-1,1 1 0,-1-1 1,0 0-1,1 1 0,-1-1 1,0 0-1,1 1 0,-1-1 1,1 1-1,-1-1 0,0 0 0,1 1 1,-1 0-1,1-1 0,0 1 1,-1-1-1,1 1 0,-1 0 1,1-1-1,0 1 0,-1 0 1,1-1-1,0 1 0,0 0 1,0-1-1,0 1 0,-1 0 1,1 0-1,0-1 0,0 1 1,0 0-1,0-1 0,1 2 1,-4 39-69,3-37 60,0 26 83,2-1 1,1 1-1,2-1 0,0 0 0,2 0 0,1 0 0,2-1 0,0 0 0,2-1 0,19 32 1,18 31 55,-60-135-4845,3 17-1714</inkml:trace>
  <inkml:trace contextRef="#ctx0" brushRef="#br0" timeOffset="7742.03">11812 414 11707,'0'0'10295,"7"11"-9583,-6-10-698,11 18 276,2 0-1,0-1 0,25 25 1879,-39-42-2148,0 0 0,-1 1 0,1-1 0,0 0 0,0 0 0,0 0 1,0 0-1,0 0 0,1 0 0,-1 0 0,0 1 0,0-1 0,1 0 0,-1 0 0,0 0 0,1 0 0,-1 0 0,1 0 0,0 0 0,-1 0 0,2 1 0,14 20-131,-12-17 92,1-1 1,0 0-1,0-1 1,0 1 0,0-1-1,1 0 1,-1-1-1,1 1 1,0-1 0,-1 0-1,1 0 1,0-1 0,0 0-1,0 0 1,1 0-1,-1-1 1,0 1 0,0-2-1,0 1 1,0-1-1,12-2 1,-13 2-1,1 0 1,-1-1-1,0 0 0,0 1 0,0-2 0,0 1 1,0-1-1,-1 1 0,1-1 0,-1 0 1,1-1-1,-1 1 0,0-1 0,-1 0 1,1 0-1,-1 0 0,1 0 0,-1-1 1,0 1-1,-1-1 0,1 0 0,-1 0 1,0 0-1,3-10 0,-1-64 243,-4 73-123,0 6-86,0-1-1,0 1 0,0 0 0,0 0 1,0 0-1,0-1 0,0 1 1,0 0-1,0 0 0,0 0 0,0-1 1,-1 1-1,1 0 0,0 0 0,0 0 1,0 0-1,0 0 0,0-1 0,-1 1 1,1 0-1,0 0 0,0 0 0,0 0 1,0 0-1,-1 0 0,1 0 0,0 0 1,0 0-1,0 0 0,-1 0 0,1-1 1,0 1-1,0 0 0,0 0 0,-1 0 1,1 1-1,0-1 0,0 0 1,0 0-1,-1 0 0,1 0 0,0 0 1,0 0-1,0 0 0,-1 0 0,1 0 1,0 0-1,0 0 0,0 1 0,0-1 1,-1 0-1,1 0 0,0 0 0,0 0 1,0 0-1,0 1 0,0-1 0,0 0 1,0 0-1,-1 0 0,1 1 0,0-1 1,0 0-1,0 0 0,0 0 0,0 1 1,-10 11-37,7-8 50,1 0 0,0 0 0,0 0 0,1 1 0,0-1 0,-1 0 0,1 1 0,1-1 0,-1 1 1,1-1-1,0 1 0,0 0 0,0-1 0,0 1 0,1-1 0,0 1 0,1 5 0,0-7 0,-1 0 1,1 0-1,0-1 0,0 1 1,0 0-1,0-1 0,0 1 1,0-1-1,1 1 1,0-1-1,-1 0 0,1 0 1,0-1-1,0 1 0,0 0 1,0-1-1,0 0 0,0 1 1,0-1-1,0-1 0,1 1 1,-1 0-1,7 0 1,78 3 116,-83-4-151,1 0 0,-1-1 0,1 1 1,-1-1-1,1 0 0,-1-1 0,0 1 0,0-1 1,1 0-1,-1-1 0,0 1 0,-1-1 0,9-5 1,-11 5-25,0-1 0,0 1 1,-1 0-1,1-1 0,-1 1 1,1-1-1,-1 0 0,0 1 1,0-1-1,-1 0 0,1 0 1,-1 0-1,0 1 0,0-1 1,0 0-1,0 0 0,-1 0 1,0 1-1,-1-6 0,0 1-150,0 0 0,0-1 0,-1 1 0,0 0 0,0 0 0,-1 0 0,-7-10 0,10 17 165,1 0 0,-1 0 0,0 0 0,1 0 0,-1 0 0,0 0 0,0 0 0,0 0 0,0 1 0,1-1 0,-1 0 0,0 0 0,0 1 0,0-1 0,0 1 0,-1-1 0,1 1 0,0-1 0,0 1 0,0 0 0,0 0 0,0 0 0,-1-1 0,1 1 0,0 0 0,0 0 0,0 0 0,0 1 0,-2-1 0,0 1 14,1 1 0,1-1 0,-1 1 1,0-1-1,0 1 0,0-1 0,1 1 1,-1 0-1,1 0 0,0 0 0,-1 0 1,1 0-1,-2 4 0,-1 5 98,-1 0 0,2 0 1,-1 0-1,-2 22 0,4-25-58,2 0 0,-1 0 0,1 0 0,1 0 1,-1 0-1,1 0 0,1 0 0,-1 0 0,1 0 0,1-1 0,4 12 0,-4-15-35,0 1-1,0-1 1,0 0 0,1 0-1,0 0 1,-1 0 0,2 0-1,-1-1 1,0 0 0,1 0 0,-1 0-1,1 0 1,0-1 0,0 0-1,0 0 1,0 0 0,0-1-1,6 2 1,1-1-185,1 1 0,0-2 0,-1 0 0,22-1 0,20-7-3796,-15-3-4189</inkml:trace>
  <inkml:trace contextRef="#ctx0" brushRef="#br0" timeOffset="8192.06">11307 134 10562,'0'0'7466,"96"-5"-10683,-45 2-3064</inkml:trace>
  <inkml:trace contextRef="#ctx0" brushRef="#br0" timeOffset="8724.65">13284 359 11779,'0'0'6322,"-9"-6"-3935,-4-2-1924,0 1-1,-1 0 0,0 1 0,0 1 0,-21-5 1,30 8-380,-1 1 0,1 0 0,-1 0 0,1 1 0,-1-1 0,0 1 0,1 1 0,-1-1 1,1 1-1,-1 0 0,1 0 0,-1 0 0,1 1 0,0 0 0,-1 0 0,1 0 0,0 1 0,0 0 0,1 0 1,-9 6-1,3 2-7,0 0 1,0 0 0,1 1-1,1 1 1,0-1 0,1 2-1,0-1 1,-5 15 0,8-19-32,1 1 0,0 0-1,1-1 1,-1 1 0,2 0 0,0 0 0,0 1 0,0-1 0,2 0 0,-1 0-1,1 0 1,4 18 0,-3-24-31,-1 0 1,1-1-1,0 1 0,0-1 0,0 1 1,0-1-1,0 0 0,1 0 0,-1 0 0,1 0 1,0-1-1,0 1 0,0-1 0,0 1 0,1-1 1,-1 0-1,1 0 0,-1-1 0,1 1 0,0-1 1,-1 1-1,1-1 0,0-1 0,0 1 0,0 0 1,0-1-1,0 0 0,0 0 0,0 0 1,4-1-1,-1 1-5,0-1 0,0 0 0,0 0 0,0-1 0,0 0 0,0 0 0,-1-1 0,1 0 0,-1 0 0,1 0 0,-1-1 0,0 0 0,0 0 0,-1-1 0,1 0 0,4-5 0,-4 0-8,0 0 1,0 0-1,-1 0 0,0-1 1,-1 0-1,-1 0 1,1 0-1,-2 0 1,1-1-1,-2 1 0,0-1 1,0 1-1,-1-1 1,0 0-1,-2-13 0,-3-12-160,-1 0-1,-1 1 0,-17-47 1,0-3-523,24 73 281,18 53 299,31 106 187,-34-95 63,3 0 0,34 71 1,-48-115-126,0 0 1,0-1-1,0 0 0,1 0 1,0 0-1,0-1 0,1 1 1,10 7-1,19 2-1336,-31-14 798,-1-1 1,1 0-1,-1 0 0,0 0 1,1 0-1,-1 0 0,1-1 1,-1 1-1,6-3 0,11-9-5331</inkml:trace>
  <inkml:trace contextRef="#ctx0" brushRef="#br0" timeOffset="9123.15">13320 0 12699,'0'0'2416,"79"78"-2416,-27-52-904,1-2-3857</inkml:trace>
  <inkml:trace contextRef="#ctx0" brushRef="#br0" timeOffset="9526.65">13910 409 7802,'0'0'8261,"-12"-6"-5860,3 2-2019,1 0-1,-2 0 1,1 1 0,0 1 0,0-1-1,-16 0 1,21 2-306,0 1-1,0 0 1,-1 1-1,1-1 1,0 1-1,0 0 1,0 0-1,0 0 1,0 0-1,0 1 1,0-1-1,0 1 0,0 0 1,1 1-1,-1-1 1,1 0-1,-1 1 1,1 0-1,0 0 1,0 0-1,-3 5 1,3-4-24,0 0-1,0 1 1,1-1 0,0 1-1,-1-1 1,2 1 0,-1 0-1,1 0 1,-1 0 0,1 0 0,1 0-1,-1 0 1,1 1 0,0-1-1,0 0 1,0 0 0,1 0 0,-1 0-1,1 0 1,1 0 0,-1 0-1,4 8 1,-3-10-36,-1 0 0,1 0 0,-1-1 0,1 1 0,0 0 0,0-1 0,1 1 0,-1-1 0,0 0 0,1 0 0,-1 0 0,1 0 0,0 0 0,0-1 0,0 1 0,-1-1 0,1 0 0,1 0 0,-1 0 0,0 0 0,0 0 0,0-1 0,0 1 0,1-1 0,-1 0 0,0 0 0,0 0 0,0 0 0,1-1 0,-1 1 1,0-1-1,0 0 0,0 0 0,0 0 0,0 0 0,5-3 0,-3 1-41,0 0 0,-1 1 0,1-2 0,-1 1 1,0 0-1,0-1 0,0 0 0,-1 0 1,1 0-1,-1 0 0,0 0 0,0-1 0,0 1 1,-1-1-1,0 0 0,0 0 0,0 0 0,0 0 1,-1 0-1,0 0 0,0-1 0,0 1 1,0 0-1,-1-1 0,0 1 0,0 0 0,-1-1 1,0 1-1,0 0 0,0 0 0,0-1 1,-1 1-1,1 0 0,-1 0 0,-6-9 0,1 11 641,6 15-450,6 20 197,-3-23-284,1 0 1,1-1-1,-1 1 1,1-1 0,1 1-1,0-1 1,0-1-1,0 1 1,1-1-1,0 0 1,1 0 0,0-1-1,0 1 1,0-2-1,8 6 1,-3-4-705,0-1 1,1-1-1,0 0 1,0-1-1,0 0 1,0-1-1,0-1 1,1 0-1,22 1 1,16-3-6448</inkml:trace>
  <inkml:trace contextRef="#ctx0" brushRef="#br0" timeOffset="9962.29">14141 330 13435,'0'0'4805,"0"10"-2537,1-1-1951,0 1-1,0-1 0,1 0 0,0 0 1,0 0-1,1 0 0,0-1 0,1 1 1,0-1-1,0 0 0,1 0 0,0 0 1,1 0-1,9 10 0,-5-7-4,1-1 1,1 0-1,22 16 1,-30-24-265,1 1 0,-1 0 0,1-1 0,-1 0 0,1 0 0,0 0 0,0 0 0,0-1 0,0 0 1,0 0-1,0 0 0,0-1 0,0 0 0,0 0 0,6-1 0,-10 1-30,0-1 0,0 0-1,0 1 1,0-1 0,-1 0-1,1 0 1,0 0 0,0 0-1,0 0 1,-1 0 0,1 0 0,0 0-1,-1 0 1,1-1 0,-1 1-1,0 0 1,1 0 0,-1 0-1,0-1 1,0 1 0,1 0-1,-1 0 1,0-1 0,0 1 0,0 0-1,-1-2 1,-1-35 131,-2 22-97,0 1 1,0 0-1,-12-25 1,10 28-365,1 0 1,1-1-1,0 0 1,0 0-1,-2-22 1,6 34 152,0 1-1,0-1 1,0 1 0,0 0-1,0-1 1,0 1 0,1 0-1,-1-1 1,0 1 0,0-1-1,0 1 1,1 0 0,-1-1-1,0 1 1,0 0 0,1 0-1,-1-1 1,0 1 0,0 0-1,1 0 1,-1-1 0,0 1-1,1 0 1,-1 0 0,0 0-1,1-1 1,-1 1 0,1 0-1,-1 0 1,0 0-1,1 0 1,-1 0 0,0 0-1,1 0 1,-1 0 0,1 0-1,-1 0 1,0 0 0,1 0-1,-1 0 1,1 0 0,-1 0-1,21 5-5427,-20-5 5205,21 8-5538</inkml:trace>
  <inkml:trace contextRef="#ctx0" brushRef="#br0" timeOffset="10376.73">14501 345 10202,'0'0'7696,"-11"2"-6299,7-2-1277,0 0 0,0 1 1,0-1-1,0 1 0,0 0 0,0 0 1,1 1-1,-1-1 0,0 1 1,1 0-1,-1 0 0,1 0 0,-1 0 1,1 1-1,0-1 0,0 1 0,0 0 1,1 0-1,-1 0 0,1 0 1,-1 0-1,1 1 0,0-1 0,0 1 1,0-1-1,1 1 0,0 0 1,-1-1-1,1 1 0,0 0 0,0 7 1,0-6 26,1 0 0,-1 0 1,1 0-1,0 0 0,1 0 1,-1 0-1,1-1 0,0 1 1,0 0-1,0 0 1,1 0-1,0-1 0,0 1 1,0-1-1,0 1 0,1-1 1,0 0-1,4 6 0,-3-6-80,1-1 0,-1 1 0,1-1 0,0 0 0,0 0 0,0-1 0,0 1-1,0-1 1,0 0 0,1 0 0,-1-1 0,1 0 0,-1 0 0,1 0 0,0 0 0,5-1-1,-5 0-9,-1 0-1,0 0 0,0 0 0,0-1 0,1 0 0,-1 0 0,0 0 0,0-1 0,0 0 0,-1 0 0,1 0 0,0 0 1,-1-1-1,1 1 0,3-5 0,-6 5-40,0 0-1,0 0 1,0 0 0,0-1 0,-1 1 0,1-1 0,-1 0-1,1 1 1,-1-1 0,0 0 0,0 0 0,-1 0 0,1 0-1,0 1 1,-1-1 0,0 0 0,0 0 0,0 0-1,0 0 1,0 0 0,0 0 0,-1 0 0,0 0 0,1 0-1,-1 0 1,0 0 0,0 1 0,-3-5 0,-1-4-360,-2-1-1,0 1 1,-14-18 0,-11-18-5766,21 26-533</inkml:trace>
  <inkml:trace contextRef="#ctx0" brushRef="#br0" timeOffset="10377.73">14709 347 1640,'0'0'14435,"13"68"-11330,-6-46-776,1 0-513,1-2-248,1-3-263,0-2-345,-4-4-280,0-4-280,-5-4-176,-1-6-224,-11-22-864,-1 1-3097,1-2-3377</inkml:trace>
  <inkml:trace contextRef="#ctx0" brushRef="#br0" timeOffset="10789.52">14654 176 10418,'0'0'600,"75"42"-600,-36-21-568,-3 1-4497</inkml:trace>
  <inkml:trace contextRef="#ctx0" brushRef="#br0" timeOffset="10790.52">14970 494 10562,'0'0'13035,"-21"-67"-11139,16 42-663,5-3-337,0-3-488,6 0-408,10 2-264,7 4-1112,2 9-681,5 16-1728,-6 0-1872,-6 11-768</inkml:trace>
  <inkml:trace contextRef="#ctx0" brushRef="#br0" timeOffset="12500.95">1 1581 10546,'0'0'11409,"0"5"-11086,0 24 360,2 0 0,1-1 1,1 1-1,12 40 0,-14-60-628,0-1 1,1 1-1,0-1 0,1 0 1,-1 0-1,2 0 0,-1 0 1,1 0-1,0-1 0,1 0 1,-1 0-1,1-1 1,1 1-1,-1-1 0,1-1 1,0 1-1,1-1 0,15 8 1,-18-11-49,-1-1-1,1 1 1,0-1 0,0 0 0,0-1 0,0 1 0,0-1-1,-1 0 1,1 0 0,0 0 0,0-1 0,0 0 0,0 0-1,0 0 1,-1 0 0,1-1 0,7-3 0,-6 1-27,0 0 0,0 0 0,-1 0 0,0-1 0,0 1 0,0-1 0,0 0 0,-1-1 0,1 1 0,-2-1 0,7-10 0,-6 8-73,-1 1 0,1-1 0,-1 1 0,0-1 0,-1 0 0,0 0 0,0 0 0,-1-1 0,0 1-1,-1 0 1,1-1 0,-2 1 0,1 0 0,-1-1 0,0 1 0,-1 0 0,0 0 0,0 0 0,-1 0-1,0 0 1,-5-9 0,-35-32-948,18 27 233,240 280 2403,-214-257-1571,-1 0 1,1 0-1,0 0 1,-1 0 0,1 0-1,0 0 1,0 0 0,0 0-1,0 0 1,0-1-1,0 1 1,0 0 0,0-1-1,0 1 1,0 0 0,0-1-1,0 1 1,0-1-1,1 0 1,-1 1 0,0-1-1,0 0 1,0 0 0,1 0-1,1 0 1,-1-1-3,-1 1 0,0-1 0,0 0 0,0 0-1,1 0 1,-1 0 0,0 0 0,0-1 0,0 1 0,-1 0 0,1 0 0,0-1 0,0 1 0,-1 0 0,1-1-1,0 1 1,-1-3 0,4-10 8,-1 1-1,0-1 0,0-17 1,0-104-1825,-4 80 372,1 55 1392,0 0 0,0 0 0,0-1 0,0 1 0,0 0 0,0 0 0,0-1 0,0 1 1,0 0-1,0 0 0,0-1 0,0 1 0,0 0 0,0 0 0,1-1 0,-1 1 0,0 0 0,0 0 0,0 0 0,0-1 0,0 1 1,1 0-1,-1 0 0,0 0 0,0-1 0,0 1 0,1 0 0,-1 0 0,0 0 0,0 0 0,1 0 0,-1 0 0,0 0 1,0-1-1,1 1 0,-1 0 0,0 0 0,0 0 0,1 0 0,-1 0 0,0 0 0,0 0 0,1 0 0,15 7-356,13 13 390,-15-10 29,76 68 86,-80-68 48,0 0-1,0 0 0,-2 1 1,1 1-1,-1 0 0,7 15 0,-10 5 1258,-5-17 108,0-15-1493,0 0 1,0 0 0,0 0 0,0 1 0,0-1-1,0 0 1,0 0 0,0 0 0,-1 0-1,1 0 1,0 0 0,0 0 0,0 1-1,0-1 1,0 0 0,0 0 0,0 0-1,0 0 1,0 0 0,0 0 0,0 0 0,0 0-1,-1 0 1,1 0 0,0 1 0,0-1-1,0 0 1,0 0 0,0 0 0,0 0-1,0 0 1,-1 0 0,1 0 0,0 0-1,0 0 1,0 0 0,0 0 0,0 0 0,0 0-1,-1 0 1,1 0 0,0 0 0,0 0-1,0 0 1,0 0 0,0 0 0,0 0-1,0 0 1,-1 0 0,1-1 0,0 1-1,0 0 1,0 0 0,0 0 0,0 0 0,0 0-1,0 0 1,0 0 0,0 0 0,0 0-1,-1-1 1,1 1 0,0 0 0,0 0-1,0 0 1,-1-3-54,-1-1 0,1 1 0,-1 0 1,1-1-1,0 1 0,1-1 0,-1 1 0,1-1 0,-1 1 0,1-1 0,0 0 0,1-4 0,4-46-1246,-4 47 1080,1 1 0,0-1-1,0 0 1,0 1 0,1-1-1,0 1 1,1 0 0,7-12-1,-10 17 167,0 0 0,0-1 0,0 1 0,1 0 0,-1-1 0,0 1 0,0 0 0,1 0-1,-1 0 1,1 0 0,-1 0 0,1 1 0,0-1 0,-1 0 0,1 1 0,-1-1 0,1 1-1,0-1 1,0 1 0,-1 0 0,1 0 0,0 0 0,0 0 0,-1 0 0,1 0 0,0 1 0,0-1-1,-1 0 1,1 1 0,0-1 0,-1 1 0,1 0 0,-1-1 0,1 1 0,-1 0 0,1 0-1,-1 0 1,1 0 0,-1 0 0,2 2 0,42 40-20,-31-27 130,2 0 0,0-2-1,1 0 1,1-1 0,19 11-1,-33-21-62,1-1-1,0 0 1,-1 0-1,1 0 0,0-1 1,0 0-1,0 0 1,1 0-1,-1 0 1,0-1-1,0 0 0,0 0 1,0 0-1,1-1 1,-1 0-1,0 0 0,0 0 1,0 0-1,0-1 1,-1 0-1,1 0 1,0 0-1,-1-1 0,1 0 1,-1 1-1,6-6 1,-7 5-45,1 1 0,-1-1 0,0 0 0,0 0 0,-1 0 0,1-1 0,-1 1 1,1-1-1,-1 1 0,0-1 0,0 0 0,-1 0 0,1 0 0,-1 0 0,0 0 0,0 0 0,0 0 1,0 0-1,-1-1 0,0 1 0,0 0 0,0 0 0,-1-8 0,0 8 0,0 1 0,0 0 0,-1 0 0,1 0 0,-1 0 1,0 0-1,1 0 0,-1 1 0,-1-1 0,1 1 0,0-1 0,0 1 0,-1 0 0,0-1 0,1 1 0,-1 1 0,0-1 0,0 0 0,0 1 0,0-1 0,0 1 0,0 0 0,0 0 1,-1 0-1,1 1 0,0-1 0,-1 1 0,1 0 0,0-1 0,-5 2 0,7-1 30,0 1 0,0-1 0,0 1 0,0-1 0,0 1 0,0-1 0,0 1 0,0 0 0,0-1 0,1 1 0,-1 0 1,0 0-1,1 0 0,-1 0 0,0-1 0,1 1 0,-1 0 0,1 0 0,0 0 0,-1 0 0,1 0 0,0 0 0,-1 0 0,1 0 0,0 1 0,0-1 0,0 0 0,0 0 0,0 0 1,0 1-1,0 45 1053,0-36-670,0-3-277,0 0 0,1-1 0,-1 1 0,1-1 0,1 0 0,-1 1-1,1-1 1,1 0 0,-1 0 0,1 0 0,7 12 0,-7-15-189,1 0 0,-1-1-1,1 1 1,-1-1 0,1 0-1,0 0 1,0 0 0,1 0 0,-1-1-1,1 1 1,-1-1 0,1-1-1,0 1 1,-1 0 0,1-1-1,0 0 1,0 0 0,0-1 0,6 1-1,7-1-988,-1 0 0,29-3 0,10-8-4480,8-8-6420</inkml:trace>
  <inkml:trace contextRef="#ctx0" brushRef="#br0" timeOffset="14522.15">1600 1564 13915,'0'0'4501,"4"12"-3146,19 51-132,36 110 3554,-60-184-4550,1 1 1,0-1 0,0 1-1,1-1 1,1 1-1,2-13 1,1-5-405,0-11-530,-3 18-323,0 0-1,2 0 0,1 0 1,0 0-1,11-25 0,-16 45 998,0 1 1,0-1-1,0 0 0,1 1 0,-1-1 0,0 1 0,1-1 0,-1 1 0,0-1 0,1 1 0,-1-1 1,1 1-1,-1-1 0,1 1 0,-1 0 0,1-1 0,-1 1 0,1 0 0,-1-1 0,1 1 0,-1 0 1,1 0-1,0-1 0,-1 1 0,1 0 0,-1 0 0,1 0 0,0 0 0,-1 0 0,2 0 1,14 12-91,12 35 953,-25-41-702,16 28 725,-10-19-331,0 0-1,-1 0 0,0 0 1,-2 1-1,0 0 0,0 1 1,-2-1-1,5 31 0,-9-46-481,0-1-1,0 0 0,0 0 0,0 0 0,0 1 0,0-1 0,0 0 0,0 0 0,0 0 0,0 1 0,0-1 0,0 0 0,0 0 0,0 0 0,-1 0 0,1 1 1,0-1-1,0 0 0,0 0 0,0 0 0,0 0 0,-1 0 0,1 1 0,0-1 0,0 0 0,0 0 0,0 0 0,-1 0 0,1 0 0,0 0 0,0 0 0,0 0 1,-1 0-1,1 0 0,0 0 0,0 0 0,0 0 0,-1 0 0,1 0 0,0 0 0,0 0 0,0 0 0,-1 0 0,1 0 0,0 0 0,0 0 0,0 0 0,-1 0 0,1 0 1,0 0-1,0-1 0,0 1 0,0 0 0,-1 0 0,1 0 0,0 0 0,0 0 0,0-1 0,0 1 0,0 0 0,0 0 0,-1 0 0,1-1 0,0 1 0,0 0 1,-11-12-19,8 4-203,0 0 0,0 0 0,1 0 0,0-1 0,0 1 0,1-1 1,0 0-1,1 1 0,0-1 0,0 0 0,2-12 0,-1 15-94,-1-1 0,2 1 0,-1 0 0,1-1 1,-1 1-1,2 0 0,-1 0 0,1 0 0,0 0 0,0 0 0,0 1 0,1-1 0,0 1 0,0 0 0,9-8 0,-11 12 256,0 0 0,0 1 0,-1-1 0,1 0 0,0 1 0,1-1 0,-1 1 0,0-1 0,0 1 0,0 0 0,0 0 0,0 0 0,0 0 0,0 1 0,0-1 0,0 0-1,0 1 1,0-1 0,0 1 0,0 0 0,0 0 0,0 0 0,0 0 0,-1 0 0,1 0 0,3 2 0,47 44 400,-37-32-233,-3-4-77,12 12 276,1-1-1,46 29 0,-65-47-249,1 0 0,-1 0 0,1 0 0,0-1 0,1 0 0,-1-1 0,0 0 0,1 0 0,0 0 0,-1-1 0,1 0 0,0 0 0,0-1 0,-1 0 0,1-1 0,0 0 0,8-2 0,-14 3-101,0 0 0,0-1 1,0 0-1,0 1 0,-1-1 0,1 0 1,0 0-1,0 0 0,-1 0 1,1 0-1,-1 0 0,1-1 1,-1 1-1,1 0 0,-1-1 1,0 1-1,0-1 0,0 1 1,0-1-1,0 0 0,0 0 1,0 1-1,0-1 0,-1 0 1,1 0-1,0 0 0,-1 0 1,0 0-1,0 0 0,1 0 0,-1 0 1,0 0-1,0 0 0,-1 0 1,1 1-1,0-1 0,-2-4 1,0 1-71,0-1-1,0 1 1,0 0 0,-1 0 0,1 0 0,-1 0 0,-1 1-1,1-1 1,-1 1 0,1 0 0,-1 0 0,-5-4 0,-2 0-91,7 4 162,0 0 0,0 1 0,-1-1 0,1 1 0,-1 0 1,0 0-1,0 1 0,0 0 0,-1-1 0,-9-1 1,13 6 30,1 1 1,0 0 0,0-1-1,0 1 1,0 0 0,0 0 0,1 0-1,-1 0 1,1 0 0,0 0-1,0 0 1,0 0 0,0 0 0,1 3-1,-2 0 72,0 15 115,-1-6 91,2 1 0,-1-1 0,2 0 0,4 29 0,-5-42-287,0 0 0,1 0 1,-1 0-1,1 0 0,0 0 1,-1 0-1,1 0 0,0 0 1,0 0-1,0-1 0,0 1 1,1 0-1,-1-1 0,0 1 1,1-1-1,-1 1 0,1-1 1,0 0-1,-1 1 0,1-1 1,0 0-1,0 0 0,0 0 0,0 0 1,0-1-1,0 1 0,0 0 1,0-1-1,0 0 0,0 1 1,0-1-1,0 0 0,0 0 1,0 0-1,0 0 0,0-1 1,0 1-1,0 0 0,0-1 1,0 1-1,0-1 0,0 0 1,3-1-1,0-1-68,0 0 1,0 0-1,0 0 1,0-1-1,-1 0 1,1 1-1,-1-2 1,0 1-1,0 0 1,-1-1-1,1 0 1,-1 0-1,0 0 1,0 0-1,-1 0 1,1-1-1,-1 1 1,2-12-1,-2 12-49,0-1 1,-1 1-1,0-1 1,0 0-1,0 1 0,-1-1 1,0 0-1,0 1 0,0-1 1,-1 0-1,0 1 0,0-1 1,0 0-1,-1 1 0,0 0 1,0-1-1,0 1 0,-1 0 1,-4-7-1,7 11 117,0 1 0,0-1 1,-1 1-1,1-1 0,0 1 0,0 0 0,-1-1 0,1 1 1,0 0-1,-1-1 0,1 1 0,0-1 0,-1 1 1,1 0-1,-1 0 0,1-1 0,0 1 0,-1 0 1,1 0-1,-1 0 0,1-1 0,-1 1 0,1 0 1,-1 0-1,1 0 0,-1 0 0,1 0 0,-1 0 1,1 0-1,-1 0 0,1 0 0,-2 0 0,-1 16 283,9 26 308,-3-33-513,0 0 1,0 0-1,1 0 0,0-1 1,1 1-1,0-1 1,0-1-1,1 1 1,0-1-1,0 0 1,14 12-1,-15-15-48,0 0 1,1 0-1,-1-1 0,1 0 1,0 0-1,0 0 0,0-1 1,0 1-1,0-2 0,1 1 0,-1-1 1,1 0-1,-1 0 0,1-1 1,-1 0-1,1 0 0,12-2 1,-16 1-57,0 0 1,1 0-1,-1 0 1,0-1-1,0 0 0,0 1 1,0-1-1,-1 0 1,1 0-1,0-1 1,-1 1-1,0-1 1,1 1-1,-1-1 0,0 0 1,0 1-1,-1-1 1,1 0-1,-1 0 1,1-1-1,-1 1 0,0 0 1,0 0-1,0-1 1,0 1-1,-1-4 1,4-13-199,-2 1 1,-1-1 0,0-24 0,-2 31-31,5-6 76,6 33 8,4 8 186,18 11 13,-26-27-51,0-1-1,0 1 0,-1 0 0,1 0 0,-1 1 1,-1 0-1,6 9 0,-9-14 12,-1 1-1,1-1 0,-1 1 1,1 0-1,-1-1 1,0 1-1,0-1 1,0 1-1,0 0 0,0-1 1,-1 1-1,1-1 1,-1 1-1,0-1 1,0 1-1,0-1 0,0 1 1,0-1-1,0 0 1,-1 0-1,1 1 1,-1-1-1,1 0 0,-1 0 1,0-1-1,0 1 1,-4 3-1,4-3 52,0 1-1,-1-1 1,1 0 0,0 0-1,-1 0 1,0-1 0,1 1-1,-1 0 1,0-1 0,0 0-1,-3 1 1,5-2-39,1 0 0,-1 0 0,1 0-1,-1 0 1,1 0 0,0 0 0,-1 0 0,1 0 0,-1 0 0,1 0-1,-1 0 1,1-1 0,0 1 0,-1 0 0,1 0 0,-1-1-1,1 1 1,0 0 0,-1-1 0,1 1 0,0 0 0,-1-1 0,1 1-1,0 0 1,0-1 0,-1 0 0,-3-22 184,5 20-210,-1 1 0,1 0 0,-1 0 0,1 0 0,0 0 0,0 0 0,0 0 0,0 1 0,0-1 0,1 0 0,-1 0 0,1 1 0,-1-1 0,1 1 0,-1-1 0,1 1 0,2-2 0,40-26-477,-19 13-29,-22 14 501,0 0-1,0-1 1,-1 1-1,1-1 1,-1 0-1,0 0 1,0 0-1,0 0 1,0 0-1,0 0 1,-1-1-1,1 1 1,-1 0-1,0-1 1,0 1-1,0-1 1,-1 0-1,1 1 1,-1-1-1,0 1 1,0-1-1,0-6 1,4-37 458,-3 46-445,-1 1 1,1-1-1,-1 0 0,1 1 0,-1-1 1,1 1-1,-1-1 0,1 1 0,0-1 0,-1 1 1,1-1-1,0 1 0,-1 0 0,1-1 1,0 1-1,0 0 0,0-1 0,-1 1 0,1 0 1,0 0-1,0 0 0,0 0 0,-1 0 1,1 0-1,0 0 0,0 0 0,0 0 0,-1 0 1,1 0-1,0 1 0,0-1 0,0 0 0,-1 1 1,1-1-1,0 0 0,-1 1 0,1-1 1,0 1-1,0 0 0,30 16-27,41 46 134,-43-37 5,44 31 1,-58-47-107,28 19 1,-41-27-8,0 0 0,0-1 0,0 1 0,0 0 0,0 0 0,-1 0 0,1 0 0,-1 0 0,0 0 0,0 0 0,1 0 0,-1 1 0,0-1 0,-1 1 0,1-1 1,0 3-1,-1-3 3,-1 0 0,0-1 0,1 1 0,-1 0 0,0-1 0,0 1 0,0-1 0,0 1 0,-1-1 0,1 1 0,0-1 0,0 0 0,-1 0 0,1 0 0,-1 1 0,1-2 0,-1 1 0,0 0 0,1 0 0,-1 0 0,0-1 0,1 1 0,-1-1 0,-3 1 0,-52 13 93,50-13-91,-67 6 19,79-9-271,0 0 0,1 0 0,-1 0 0,0-1 0,0 1 0,-1-1 0,7-4 0,5-4-323,8-1-195,0-2 1,42-32-1,-61 42 854,0 0 0,0-1 0,0 0 0,0 0 0,-1 0 0,0-1 0,0 1 0,-1-1 0,1 0 0,-1 0 0,0 0 0,-1 0 0,1-1 0,-1 1 0,-1-1 0,1 0 0,0-9 0,-2 10 113,0 1 1,0-1-1,-1 1 0,0-1 1,0 1-1,-3-9 1,4 13-165,0 0 0,-1 0 0,1 0 0,-1 0 0,1 0 0,-1 0 0,1 0 0,-1 0 1,1 1-1,-1-1 0,0 0 0,1 0 0,-1 0 0,0 1 0,0-1 0,0 0 0,0 1 0,0-1 1,1 1-1,-1-1 0,0 1 0,0 0 0,0-1 0,0 1 0,0 0 0,-1 0 0,1-1 0,0 1 1,0 0-1,0 0 0,0 0 0,0 0 0,0 0 0,0 1 0,0-1 0,0 0 0,0 0 0,0 1 1,0-1-1,0 1 0,0-1 0,-1 1 0,0 1 14,1-1 1,-1 1-1,0-1 1,1 1 0,-1 0-1,1-1 1,0 1-1,0 0 1,0 0-1,0 0 1,0 0-1,0 0 1,0 0-1,0 1 1,1-1-1,-1 4 1,-5 38 970,6-36-904,-1-1 0,1 0 0,1 1 0,-1-1 0,1 0-1,0 0 1,4 12 0,-3-16-112,-1 1 0,1-1 0,0 0 0,0 0 0,0-1 0,0 1 0,0 0 0,1-1 0,-1 1 0,1-1 0,0 0 0,0 0 0,0 0-1,0 0 1,0 0 0,0-1 0,0 1 0,6 1 0,7 1-75,-1 0 0,1-1 0,1 0 0,-1-1-1,0-1 1,25-1 0,94-15-2357,-135 15 2416,94-19-5406,-16-2-4343</inkml:trace>
  <inkml:trace contextRef="#ctx0" brushRef="#br0" timeOffset="15538.48">4051 1596 9234,'0'0'15478,"-7"-8"-14115,5 5-1298,-1 0 1,0 0-1,1 0 1,-1 0-1,0 0 1,-1 0-1,1 1 1,0 0 0,-1-1-1,1 1 1,-1 1-1,0-1 1,1 0-1,-1 1 1,0 0-1,0 0 1,0 0-1,0 0 1,0 1-1,0-1 1,-1 1-1,1 0 1,0 1-1,0-1 1,0 1-1,0-1 1,0 1-1,0 0 1,0 1-1,0-1 1,-7 4-1,5 0-61,0 1 0,0-1 0,1 1 0,-1 0-1,1 0 1,1 0 0,-1 1 0,1 0 0,0 0-1,0 0 1,1 0 0,0 1 0,1-1 0,-3 11 0,2-8 15,1 0 0,0 0 0,1-1 0,0 1 0,0 0 0,1 1 0,1-1 0,0 0 0,0 0 0,1-1 0,3 12 0,-4-18-12,-1 0 1,1 0-1,1-1 1,-1 1 0,0 0-1,1-1 1,-1 1-1,1-1 1,-1 0-1,1 1 1,0-1-1,0 0 1,0 0 0,1 0-1,-1 0 1,0-1-1,1 1 1,-1 0-1,1-1 1,0 0-1,-1 0 1,1 0 0,0 0-1,0 0 1,-1 0-1,1-1 1,0 1-1,0-1 1,0 0-1,0 0 1,0 0 0,0 0-1,0-1 1,0 1-1,-1-1 1,1 1-1,0-1 1,3-2-1,3 0-1,-1-1 0,1 0 0,-1 0 0,0-1 0,-1 0-1,1-1 1,-1 0 0,0 0 0,0 0 0,11-15-1,-12 13-22,0 0 0,-1-1 0,0 0-1,0 0 1,-1 0 0,0-1 0,-1 1-1,0-1 1,0 0 0,-1 0-1,-1 0 1,1 0 0,-2 0 0,1-1-1,-2-14 1,-2 6-98,-1-1-1,-1 1 1,0 1-1,-2-1 1,0 1-1,-1 0 1,-11-18-1,7 15 18,7 13 69,0 0 1,1 0-1,-1-1 1,2 1-1,-1-1 1,1 0-1,1 0 1,-3-14-1,19 44-256,3 11 418,-1 2 1,-2 0-1,18 65 1,4 13 675,-32-103-757,0 0-1,0-1 1,1 0-1,0 0 1,0 0 0,1 0-1,0-1 1,0 0-1,1 0 1,0-1 0,0 1-1,0-2 1,1 1-1,0-1 1,0 0-1,11 4 1,-14-7-57,0 0 0,0-1 0,0 1 1,0-1-1,0 0 0,0-1 0,0 1 0,0-1 0,0 0 1,1 0-1,-1-1 0,0 1 0,0-1 0,0 0 0,0-1 1,0 1-1,0-1 0,-1 0 0,1 0 0,0 0 0,-1-1 0,1 0 1,-1 0-1,0 0 0,0 0 0,0-1 0,-1 1 0,1-1 1,-1 0-1,4-6 0,-2 3-87,-1-1 0,0 1 1,0-1-1,-1 0 0,0 0 1,0 0-1,-1-1 0,0 1 0,0-1 1,-1 1-1,1-16 0,-2 21 67,0 0 0,0 1 0,0-1 0,0 0 0,-1 0-1,1 0 1,-1 0 0,1 1 0,-1-1 0,0 0 0,0 1 0,-1-1 0,1 1-1,0-1 1,-1 1 0,1-1 0,-1 1 0,0 0 0,0 0 0,0 0 0,0 0-1,0 0 1,0 0 0,-1 1 0,1-1 0,0 1 0,-1-1 0,0 1 0,1 0 0,-1 0-1,0 0 1,1 0 0,-1 1 0,0-1 0,0 1 0,1 0 0,-1 0 0,-3 0-1,4 0 29,1 0-1,-1 0 1,1 0-1,-1 0 1,1 1-1,-1-1 1,1 1-1,-1-1 1,1 1-1,-1-1 1,1 1-1,-1 0 1,1 0-1,0 0 1,0 0-1,-1 0 1,1 0-1,0 0 1,0 0-1,0 0 1,0 0-1,-1 2 1,0 1 47,0-1 0,1 1 0,-1 0 1,1 0-1,0 0 0,0-1 0,0 1 1,0 7-1,0 0 92,1 0 1,0 0-1,1 0 1,0-1-1,1 1 1,3 11-1,-4-18-175,1 0-1,0 0 1,-1 0-1,1 0 1,1 0-1,-1 0 1,0-1-1,1 1 1,0-1-1,0 0 1,0 1-1,0-2 1,0 1-1,1 0 1,-1 0-1,1-1 0,0 0 1,0 0-1,0 0 1,0 0-1,0-1 1,0 1-1,0-1 1,7 1-1,6 0-999,0-1-1,1 0 1,-1-1 0,32-5-1,17-7-6837</inkml:trace>
  <inkml:trace contextRef="#ctx0" brushRef="#br0" timeOffset="15904.93">5154 1514 536,'0'0'15278,"-10"-2"-12832,-34-4-423,41 6-1874,1 0 0,-1 1 0,0-1 1,0 1-1,0 0 0,0-1 0,0 1 0,0 1 0,1-1 0,-1 0 1,0 1-1,1-1 0,-1 1 0,1 0 0,0-1 0,-1 1 0,-2 4 1,-29 39 939,29-38-817,0 1-168,0 1 0,1-1 0,0 1 0,0 0-1,1 0 1,0 0 0,0 0 0,1 1 0,0-1 0,1 1-1,0-1 1,1 1 0,0 14 0,1-20-123,0 1 0,0-1 1,0 0-1,0 1 0,0-1 0,1 0 0,0 0 1,0 0-1,0 0 0,1 0 0,-1-1 0,1 1 1,0-1-1,0 1 0,0-1 0,0 0 0,0 0 1,1-1-1,0 1 0,-1-1 0,1 1 0,0-1 1,0 0-1,0-1 0,0 1 0,1-1 0,-1 0 1,0 0-1,1 0 0,-1 0 0,7 0 0,3-1-591,-1 1-1,1-1 0,0-1 0,0-1 0,-1 0 1,25-7-1,16-11-5028</inkml:trace>
  <inkml:trace contextRef="#ctx0" brushRef="#br0" timeOffset="16420.73">5233 1237 9842,'0'0'4784,"3"15"-3175,19 80 1756,4 0-1,74 172 0,-95-258 71,-8-27-3069,-5-20-986,8 24 96,0 0 0,1-1 0,1 1-1,4-19 1,-5 26 223,1 1-1,0-1 0,1 1 1,-1 0-1,1 0 1,0 0-1,1 0 0,0 0 1,0 1-1,0-1 1,7-6-1,-9 11 288,-1 0 0,0 0 1,0 1-1,1-1 0,-1 0 0,0 1 0,0-1 1,1 1-1,-1 0 0,1-1 0,-1 1 0,0 0 1,1 0-1,-1 0 0,1 0 0,-1 0 0,1 0 1,-1 0-1,0 0 0,1 1 0,-1-1 1,1 0-1,-1 1 0,0-1 0,1 1 0,-1 0 1,0-1-1,0 1 0,0 0 0,2 2 0,37 34 458,-31-27-243,7 5-114,0 1 528,0 0 0,13 20 0,-26-33-750,0 1-1,-1 0 1,1 0 0,-1 1 0,0-1-1,0 0 1,0 1 0,-1 0-1,1-1 1,-1 1 0,0 0-1,0 0 1,-1-1 0,0 1-1,0 7 1,-2-5-3957</inkml:trace>
  <inkml:trace contextRef="#ctx0" brushRef="#br0" timeOffset="17328.74">5881 1519 7738,'0'0'11805,"-10"-3"-10532,-31-9-531,38 12-681,0 0 0,0-1 0,0 1 0,0 0 0,0 1 0,0-1 0,0 0 0,0 1 0,0 0 0,0 0 0,0 0 0,0 0 0,1 0 0,-1 0 0,0 1 0,1-1 0,-1 1 0,1 0 0,-1 0 0,1 0 0,0 0 0,0 0 0,0 0 0,-3 4 0,0 2 53,-1 0 0,1 0 0,0 1 0,0 0 0,-4 14-1,6-14-33,0 0-1,1-1 1,0 1-1,0 0 0,1 0 1,1 0-1,-1 1 1,1-1-1,2 14 0,-1-20-64,-1-1-1,1 1 0,0-1 0,-1 1 0,1-1 0,0 0 0,0 1 1,1-1-1,-1 0 0,0 0 0,1 0 0,-1 0 0,1 0 0,0 0 1,0 0-1,-1-1 0,1 1 0,0-1 0,1 1 0,-1-1 0,0 0 1,0 0-1,0 0 0,1 0 0,-1 0 0,1 0 0,-1-1 0,0 1 1,1-1-1,-1 1 0,1-1 0,0 0 0,-1 0 0,1 0 0,-1-1 1,1 1-1,-1-1 0,4 0 0,0-1-10,0 0 1,-1 0-1,1-1 1,-1 1-1,1-1 0,-1 0 1,0-1-1,0 1 1,0-1-1,-1 0 1,1-1-1,-1 1 0,0-1 1,0 1-1,0-1 1,-1 0-1,0-1 0,0 1 1,0 0-1,-1-1 1,0 0-1,3-9 0,-3 10-5,0 0 0,-1-1-1,0 1 1,0 0 0,0-1-1,-1 1 1,1-1 0,-1 1-1,0 0 1,-1-1 0,0 1-1,0-1 1,0 1 0,0 0-1,-1 0 1,0-1 0,0 1-1,0 0 1,0 1 0,-1-1-1,0 0 1,0 1 0,0 0-1,-1-1 1,-6-5 0,10 10 1,0 0 1,0-1-1,0 1 0,-1 0 1,1 0-1,0 0 1,0 0-1,0 0 1,0-1-1,0 1 0,0 0 1,-1 0-1,1 0 1,0 0-1,0 0 1,0 0-1,0 0 0,-1 0 1,1 0-1,0 0 1,0 0-1,0 0 1,0 0-1,-1 0 0,1 0 1,0 0-1,0 0 1,0 0-1,-1 0 1,1 0-1,0 0 0,0 0 1,0 0-1,0 0 1,0 0-1,-1 0 1,1 0-1,0 0 0,0 0 1,0 1-1,0-1 1,0 0-1,-1 0 1,1 0-1,0 0 0,0 0 1,0 0-1,0 1 1,0-1-1,0 0 1,0 0-1,0 0 0,-1 1 1,1 13-12,8 19 9,37 55 331,-41-80-273,0-1 0,1 0 0,0 0 0,1-1 0,-1 0 0,1 1 0,0-2 0,1 1 0,11 7 0,-16-12-29,0 0 1,-1 0 0,1 0 0,0 0 0,0 0 0,0 0-1,0-1 1,0 1 0,1-1 0,-1 0 0,0 1 0,0-1-1,0 0 1,0 0 0,0-1 0,0 1 0,1 0-1,-1-1 1,0 1 0,0-1 0,0 1 0,0-1 0,2-1-1,-1-1-10,-1 1-1,1 0 0,-1 0 0,0-1 1,0 1-1,0-1 0,0 0 0,0 0 1,0 0-1,-1 0 0,1 0 0,-1 0 0,1-5 1,1-2-32,-1 0 0,0-1 0,-1 1 0,0 0 0,0-1 1,-1 1-1,-1-1 0,-2-16 0,-3 3-185,3 17 14,0-1 0,1 0-1,1 0 1,-1-1 0,1 1 0,0-11 0,1 18 152,0-1 0,1 1 0,-1 0 0,0 0 0,1-1 0,-1 1-1,0 0 1,1 0 0,0 0 0,-1-1 0,1 1 0,0 0 0,-1 0 0,1 0 0,0 0 0,0 0 0,0 0 0,1-1 0,0 1 11,0 0 0,1 0 0,-1 1 1,0-1-1,0 0 0,0 1 0,1 0 0,-1-1 0,0 1 1,0 0-1,1 0 0,-1 0 0,0 0 0,3 1 1,0 0 42,0 1 1,-1-1 0,1 1 0,-1 0-1,1 0 1,-1 1 0,0-1 0,0 1-1,0 0 1,0 0 0,0 1 0,-1-1 0,1 1-1,-1-1 1,0 1 0,0 0 0,0 0-1,3 9 1,6 9 376,-1 2 0,11 32 0,-16-38-146,-1-6-588,12 27 1730,-3-26-3053,6-9-4333,-8-6-550</inkml:trace>
  <inkml:trace contextRef="#ctx0" brushRef="#br0" timeOffset="17983.04">6263 1223 13395,'0'0'8187,"3"10"-7443,16 45 620,32 66 0,19 48 654,-55-128-1556,-8-24-68,0 1 1,6 30-1,-14-56-384,1 1 0,1-1 0,-1 0-1,1 0 1,1 0 0,-1 1 0,2-1 0,-1 1 0,1-1 0,0 1 0,0 0 0,6-10-1,-7 15-93,-1-1 0,0 1 0,1-1-1,-1 1 1,1 0 0,-1 0-1,1 0 1,0 0 0,0 0-1,0 0 1,0 0 0,1 1 0,-1-1-1,0 1 1,1-1 0,-1 1-1,1 0 1,-1 0 0,1 0-1,0 0 1,-1 1 0,1-1 0,0 1-1,0-1 1,-1 1 0,1 0-1,0 0 1,0 0 0,-1 1-1,1-1 1,0 1 0,-1-1 0,1 1-1,0 0 1,-1 0 0,1 0-1,-1 0 1,1 1 0,2 1-1,0 0 91,-1 1 0,0-1 0,0 1 0,0 0 0,0 0-1,0 0 1,-1 1 0,0-1 0,0 1 0,0 0 0,-1-1 0,1 1-1,-1 1 1,0-1 0,0 0 0,-1 0 0,0 1 0,0-1-1,0 1 1,0 8 0,-2-12 49,0 0 1,-1 1-1,1-1 1,0 0-1,-1 0 0,1 0 1,-1-1-1,0 1 0,1 0 1,-1-1-1,0 1 0,0-1 1,0 1-1,0-1 0,-1 0 1,1 0-1,0 0 0,0 0 1,-4 1-1,-50 13 488,51-14-489,-3 1-45,0 0-1,-1-1 0,1 0 0,-1 0 0,1 0 0,-1-1 1,1-1-1,-10-1 0,17 2-123,1-1 1,-1 1-1,0-1 1,1 1 0,-1-1-1,1 1 1,-1-1-1,0 0 1,1 1-1,0-1 1,-1 1-1,1-1 1,-1 0-1,1 0 1,0 1-1,-1-1 1,1 0 0,0 0-1,0 1 1,0-1-1,-1 0 1,1 0-1,0 0 1,0 1-1,0-1 1,0 0-1,0 0 1,1-1-1,3-15-5454,6 2-1033</inkml:trace>
  <inkml:trace contextRef="#ctx0" brushRef="#br0" timeOffset="18775.71">6867 1523 2801,'0'0'19252,"-9"-3"-18280,6 1-921,0 1 0,1 0-1,-1 0 1,0 0 0,0 1 0,0-1 0,-1 1-1,1 0 1,0-1 0,0 1 0,0 0 0,0 1-1,0-1 1,0 1 0,0-1 0,0 1 0,0 0-1,0 0 1,0 0 0,1 1 0,-1-1 0,0 1-1,0-1 1,1 1 0,-1 0 0,1 0 0,0 0 0,0 0-1,0 0 1,-4 5 0,2 1 19,-1 0 1,1 0-1,0 1 0,1 0 1,0-1-1,1 1 0,0 0 1,0 0-1,1 0 0,0 1 1,0 13-1,1-20-48,0 1 1,0 0-1,1-1 1,-1 1-1,1 0 1,0-1-1,0 1 1,0-1-1,1 1 1,-1-1-1,1 0 1,0 0-1,3 6 1,-3-8-4,0 1-1,0-1 1,0 1 0,0-1-1,0 0 1,0 0 0,0 0-1,0 0 1,0 0 0,0 0-1,1-1 1,-1 1 0,0-1-1,0 1 1,1-1 0,-1 0-1,0 0 1,1 0 0,-1 0-1,0 0 1,1-1 0,-1 1-1,4-2 1,-2 0-14,-1 1 1,1-1-1,-1 0 1,0 0-1,1-1 1,-1 1-1,0-1 1,0 0-1,0 1 1,-1-1-1,1 0 0,-1-1 1,0 1-1,0 0 1,0-1-1,0 1 1,0-1-1,-1 0 1,1 1-1,0-6 1,2-4-157,0 0 0,-1 0 0,-1-1 0,1-21 0,-3 23 126,3-16-721,4 27 386,6 13 291,-5-2 255,-1-1 0,0 1 1,0 0-1,-1 0 1,0 0-1,-1 1 0,-1 0 1,1 0-1,-2 1 1,1-1-1,-2 1 0,3 19 1,-24-62 2008,17 21-2405,1-1 1,0 0-1,0 1 1,1-1-1,0 0 1,1 0-1,3-15 1,-3 21 36,0 1 1,0-1 0,1 1-1,0-1 1,0 1-1,0-1 1,0 1 0,5-7-1,-5 10 96,-1-1 0,0 1 0,1-1 1,0 1-1,-1-1 0,1 1 0,0 0 0,0 0 0,0 0 0,-1 0 0,1 0 0,0 0 1,0 1-1,0-1 0,1 1 0,-1-1 0,0 1 0,0 0 0,0 0 0,2 0 0,-1 0 106,-1 1-1,1 0 0,-1-1 0,0 1 0,1 0 0,-1 1 0,0-1 0,0 0 1,0 1-1,0-1 0,0 1 0,0 0 0,0-1 0,-1 1 0,1 0 0,0 0 0,-1 0 1,0 0-1,1 0 0,-1 1 0,1 2 0,25 60 1331,-19-40-1075,-5-19-241,0 1 0,0-1 0,0 0 0,1 0 0,0 0 0,0-1 0,0 1-1,1-1 1,5 5 0,-7-7-843,1 0 1,0-1-1,0 1 0,1-1 0,-1 0 0,0 0 0,1 0 1,8 2-1,9-1-6984</inkml:trace>
  <inkml:trace contextRef="#ctx0" brushRef="#br0" timeOffset="19230.45">7608 1505 11402,'0'0'10755,"-6"74"-9155,7-44-568,10 0-376,2-1-327,0-3-201,1-4-112,-2-6-16,-2-6-409,-2-10-1199,-3-3-2377,-4-10-2152</inkml:trace>
  <inkml:trace contextRef="#ctx0" brushRef="#br0" timeOffset="19747.2">7465 1276 11747,'0'0'4392,"74"31"-4968,-42-25-1968</inkml:trace>
  <inkml:trace contextRef="#ctx0" brushRef="#br0" timeOffset="20226.01">7821 1711 8162,'0'0'15692,"-4"-39"-13444,4 34-2459,1-1 0,0 1 0,1-1 1,-1 1-1,1 0 0,0 0 1,0-1-1,1 1 0,0 1 0,0-1 1,0 0-1,8-8 0,-10 11 128,1-1 0,0 1 0,0 0 0,0 0 0,1 0 0,-1 0 0,0 0 0,1 0 0,-1 1 0,1-1 0,0 1 0,-1 0 0,1 0 0,0 0 0,0 0 0,0 0 0,0 0 0,0 1 0,0 0 0,0-1 0,0 1 0,0 0 0,0 0 1,0 1-1,5 0 0,-4 2 87,-1-1 0,0 0 0,0 1 0,0-1 0,0 1 0,-1 0 0,1 0 0,-1 0 0,1 1 0,-1-1 0,0 0 0,0 1 0,-1-1 0,1 1 0,-1 0 0,2 7 0,1 3 205,-1 0 0,0 0 0,1 20 0,-4-20 3210,-4-24-2578,-2-26-1190,7 29 96,0-1-1,0 0 1,1 0-1,0 1 1,0-1-1,1 1 1,0-1-1,0 1 1,1 0-1,0 0 1,0 1-1,8-10 1,-11 14 213,1 0 0,-1 0 0,1 0 0,-1 1 0,1-1 0,0 0 0,-1 1 0,1-1 0,0 1 0,0 0 0,0 0 0,0 0 0,0 0 0,0 0 0,1 0 0,-1 0 0,0 1 0,0-1 0,1 1 0,-1-1 0,0 1 0,1 0 0,-1 0 0,0 0 0,1 0 0,-1 1 0,0-1 0,1 1 0,-1-1 0,0 1 0,0 0 1,1 0-1,-1 0 0,0 0 0,0 0 0,0 0 0,0 1 0,-1-1 0,1 1 0,0-1 0,0 1 0,-1 0 0,1-1 0,1 4 0,30 40 83,-31-42 93,-1 0 0,1 0 0,-1 0 0,0-1 0,1 1 0,-2 0-1,1 1 1,0-1 0,0 0 0,-1 0 0,0 0 0,0 0 0,0 0 0,0 1 0,-1 4 0,1-9-87,0 1 1,0-1-1,0 1 1,0 0-1,0-1 1,0 1-1,0-1 1,0 1-1,0 0 1,0-1-1,0 1 1,0-1-1,-1 1 1,1 0-1,0-1 1,0 1 0,0 0-1,-1-1 1,1 1-1,0 0 1,0-1-1,-1 1 1,1 0-1,0 0 1,-1-1-1,1 1 1,0 0-1,-1 0 1,1 0-1,0-1 1,-1 1-1,1 0 1,-1 0-1,1 0 1,0 0-1,-1 0 1,1 0 0,-1 0-1,1 0 1,0 0-1,-1 0 1,1 0-1,-1 0 1,1 0-1,0 0 1,-1 0-1,1 0 1,-1 0-1,1 1 1,0-1-1,-1 0 1,1 0-1,0 0 1,-1 1-1,1-1 1,0 0-1,-1 1 1,1-1 0,0 0-1,0 0 1,-1 1-1,1-1 1,0 0-1,0 1 1,-1-1-1,1 1 1,0-9-311,0 0 1,0 0 0,1-1 0,0 1-1,0 0 1,1 0 0,0 0 0,1 0 0,-1 1-1,2-1 1,-1 0 0,1 1 0,0 0-1,6-7 1,-10 13 242,1 1 0,0-1 0,-1 0-1,1 1 1,0 0 0,0-1 0,-1 1 0,1-1-1,0 1 1,0 0 0,0-1 0,0 1 0,0 0-1,-1 0 1,1 0 0,0 0 0,0 0 0,0 0-1,0 0 1,0 0 0,0 0 0,-1 0 0,1 0-1,0 1 1,0-1 0,0 0 0,0 1 0,0-1-1,-1 0 1,1 1 0,0-1 0,0 1 0,-1-1-1,1 1 1,0 0 0,27 27 348,-21-20-180,12 11 5,31 32 1861,-48-48-2159,0-1 0,-1 1-1,1-1 1,0 1 0,-1 0-1,0 0 1,1-1 0,-1 1 0,-1 0-1,1 0 1,0 0 0,-1 0-1,1 0 1,-1 1 0,0-1-1,0 0 1,0 0 0,-1 6-1</inkml:trace>
  <inkml:trace contextRef="#ctx0" brushRef="#br0" timeOffset="21032.1">8401 1567 9050,'0'0'3113,"3"10"-1040,6 25-101,10 35 969,-2 2 0,-4 0 0,6 112 1,-19-188-2772,-1 0 0,0 0 1,0 1-1,-1-1 1,1 0-1,-1 0 0,0 1 1,-2-5-1,-6-12-190,-6-25-937,2 0-1,3-1 0,1 0 0,2-1 0,-2-92 1,9 137 853,1-1 0,0 1 1,0-1-1,0 0 0,1 1 1,-1-1-1,1 1 0,-1-1 0,1 1 1,0 0-1,0-1 0,0 1 1,0 0-1,0-1 0,0 1 1,1 0-1,-1 0 0,4-4 1,-3 5 52,0 0 1,-1 0-1,1 1 1,0-1-1,0 0 1,0 1-1,0-1 1,-1 1-1,1 0 1,0-1-1,0 1 1,0 0-1,0 0 1,0 0-1,0 1 1,0-1-1,0 0 1,3 2-1,5 1 29,0 1-1,-1 1 1,1-1-1,-1 2 0,0-1 1,-1 1-1,12 10 1,-16-13 87,0 1 0,0 0 0,-1 0 0,1 0 0,-1 0 0,0 1 0,0-1 0,0 1 0,-1 0 0,0 0 0,0 0 0,0 0 0,0 0 0,-1 0 0,0 0 0,0 1 0,0-1 0,-1 1 0,0 6 0,0-8 0,-1 0-1,0-1 0,1 1 1,-2-1-1,1 1 1,0-1-1,-1 1 0,0-1 1,1 0-1,-1 0 0,-1 0 1,1 0-1,0 0 0,-1 0 1,1-1-1,-1 1 1,0-1-1,0 1 0,0-1 1,0 0-1,0 0 0,-1-1 1,1 1-1,0-1 1,-1 0-1,0 1 0,1-1 1,-6 0-1,8 0-131,0-1 0,-1 1 0,1-1 0,0 0 0,0 0-1,0 1 1,-1-1 0,1 0 0,0 0 0,0 0 0,-1 0 0,1 0 0,0-1 0,0 1 0,-1 0-1,1 0 1,0-1 0,0 1 0,0-1 0,0 1 0,-2-2 0,2 0-455,0 1 1,1-1-1,-1 1 0,1-1 1,-1 0-1,1 1 0,0-1 1,0 0-1,-1 1 1,1-1-1,0 0 0,0 1 1,1-1-1,-1-3 0,3-14-5980</inkml:trace>
  <inkml:trace contextRef="#ctx0" brushRef="#br0" timeOffset="21512.82">8765 1566 8650,'0'0'6385,"-11"-5"-3987,5 2-2057,-1 0 1,1 0-1,-1 1 1,0 0-1,0 0 1,0 0-1,-15 0 0,19 2-216,-1 0-1,1 1 1,-1-1-1,0 1 0,1 0 1,0 0-1,-1 0 0,1 0 1,0 1-1,-1-1 1,1 1-1,0 0 0,0 0 1,0 0-1,1 0 0,-1 0 1,0 1-1,1-1 0,-1 1 1,1 0-1,0 0 1,-2 3-1,2-2-37,0 0 0,0 0 0,0 0 0,0 0 0,1 0 0,-1 0 0,1 1 0,0-1 0,1 1 0,-1-1 0,1 0 0,0 1 0,0-1-1,0 1 1,0-1 0,1 1 0,0-1 0,0 0 0,0 1 0,1-1 0,-1 0 0,1 0 0,0 0 0,0 0 0,0 0 0,1 0 0,-1-1 0,1 1 0,0-1 0,0 0 0,4 3 0,-4-2-68,1 0 0,1-1 1,-1 0-1,0 1 0,1-2 0,-1 1 1,1-1-1,0 1 0,0-1 0,0 0 1,0-1-1,0 1 0,0-1 0,0 0 1,1-1-1,-1 1 0,0-1 0,1 0 1,-1 0-1,0-1 0,1 1 0,-1-1 1,0-1-1,0 1 0,9-4 0,-12 4-24,0 0-1,0 0 1,0 0 0,0-1-1,0 1 1,0-1-1,-1 1 1,1-1-1,-1 1 1,1-1 0,-1 0-1,0 0 1,1 0-1,-1 0 1,0 0-1,0 0 1,-1 0 0,1 0-1,0 0 1,-1 0-1,1-1 1,-1 1-1,0 0 1,1 0 0,-1 0-1,0-1 1,0 1-1,-1 0 1,0-4 0,-1-6-215,-2-1 1,0 1 0,0 0 0,-8-15 0,-7-23-958,19 49 1165,0 0-1,0 1 0,0-1 1,0 0-1,0 1 1,0-1-1,0 0 0,0 1 1,0-1-1,0 0 1,0 1-1,0-1 0,1 0 1,-1 1-1,0-1 1,0 0-1,1 1 1,-1-1-1,0 0 0,1 1 1,-1-1-1,1 1 1,-1-1-1,1 1 0,-1-1 1,1 1-1,-1-1 1,1 1-1,-1 0 0,1-1 1,0 1-1,-1 0 1,2-1-1,29 0-132,-22 3 142,0 0 1,1 1-1,-1 0 0,15 7 0,-16-5 30,1 0 0,-1 1 0,-1-1 0,1 2 0,-1-1-1,0 1 1,0 0 0,-1 0 0,0 1 0,0 0 0,-1 0 0,0 0 0,-1 1-1,1 0 1,-2-1 0,1 2 0,-1-1 0,0 0 0,-1 1 0,1 12-1,-3-22-97,0 1-1,0 0 0,0-1 0,0 1 0,0 0 0,0 0 1,0-1-1,0 1 0,0 0 0,1-1 0,-1 1 0,0 0 1,0-1-1,1 1 0,-1 0 0,0-1 0,1 1 0,-1-1 1,1 1-1,-1-1 0,1 1 0,-1 0 0,1-1 0,-1 0 1,1 1-1,-1-1 0,1 1 0,0-1 0,-1 0 0,1 1 1,-1-1-1,1 0 0,0 0 0,0 0 0,-1 1 0,1-1 1,0 0-1,-1 0 0,2 0 0,1-1-582,-1 1 0,0-1-1,1 0 1,-1 0 0,1 0 0,-1 0-1,0 0 1,0 0 0,0-1 0,3-1-1,12-12-6684</inkml:trace>
  <inkml:trace contextRef="#ctx0" brushRef="#br0" timeOffset="21908.71">8969 1175 5297,'0'0'4824,"6"10"-2397,18 32 1009,27 64 0,43 147 800,-68-179-3101,-23-65-839,6 24 2258,-34-56 373,20 15-2929,0 0 1,1 0-1,0 0 1,0-1-1,1 1 1,0-1-1,1 0 1,0 0-1,0 0 1,1 0-1,0 0 1,0 0-1,1-1 1,2-16-1,-1 22-243,-1 0 0,1 0 0,0 0 0,0 0-1,1 0 1,-1 0 0,1 1 0,0-1 0,0 1 0,0-1-1,1 1 1,-1 0 0,1-1 0,5-4 0,-5 6-290,1 0 1,-1 0 0,0 0-1,1 1 1,0-1 0,-1 1-1,1 0 1,0 0 0,-1 0 0,1 1-1,0-1 1,0 1 0,0 0-1,0 0 1,-1 0 0,1 0-1,0 1 1,5 1 0,14 5-5244</inkml:trace>
  <inkml:trace contextRef="#ctx0" brushRef="#br0" timeOffset="22930.6">9424 1576 8874,'0'0'10841,"-5"-8"-9417,-18-23-341,21 29-1016,1 1 0,0 0 0,0 0 0,-1 0 0,1 0 0,-1 0 0,1 0 0,-1 0 0,0 0 0,1 1 0,-1-1 0,0 0 0,1 1 0,-1 0 0,0-1 0,0 1 1,1 0-1,-1 0 0,0 0 0,0 0 0,1 0 0,-1 0 0,0 1 0,0-1 0,1 0 0,-1 1 0,0 0 0,1-1 0,-1 1 0,0 0 0,1 0 0,-3 1 0,0 1-46,-1 0 1,1 0 0,0 1-1,0 0 1,0 0-1,0 0 1,0 0-1,-3 5 1,5-4-23,-1 1 0,1-1 0,0 0 0,0 1 0,0 0 1,1-1-1,0 1 0,0 0 0,1 0 0,-1-1 0,1 1 0,0 0 0,1 0 0,-1 0 1,1-1-1,1 1 0,2 11 0,-2-14 3,-1 0-1,0 1 1,1-1-1,-1 0 1,1 0-1,0 0 1,0 0 0,0 0-1,1 0 1,-1-1-1,1 1 1,-1-1 0,1 0-1,0 1 1,0-1-1,0 0 1,0-1 0,0 1-1,0-1 1,1 1-1,-1-1 1,1 0 0,-1 0-1,1 0 1,-1-1-1,1 1 1,-1-1-1,1 0 1,-1 0 0,5 0-1,-4-1 8,0-1-1,0 1 0,-1-1 1,1 1-1,-1-1 0,1 0 0,-1 0 1,0-1-1,0 1 0,0-1 1,0 1-1,0-1 0,0 0 1,-1 0-1,1 0 0,-1 0 1,0-1-1,0 1 0,0-1 1,-1 1-1,1-1 0,1-6 1,0 3-62,-1 0 1,0-1 0,0 0-1,0 1 1,-1-1 0,0 0-1,-1 0 1,0 0 0,0 1-1,-2-15 1,1 21 43,1-1 0,-1 0 0,1 0 0,-1 1 0,0-1 1,0 1-1,0-1 0,0 0 0,0 1 0,0 0 0,0-1 0,0 1 0,-1 0 0,1-1 0,0 1 0,-1 0 0,1 0 0,-1 0 0,1 0 0,-1 1 0,0-1 0,1 0 0,-4 0 0,4 3 1,1 0 0,-1 0 0,1 0 0,0 0-1,0 0 1,0 0 0,0 0 0,0 0 0,1 0-1,-1 0 1,0 0 0,2 2 0,4 7 39,1-1-1,1 0 1,-1 0 0,2 0 0,-1-1 0,1-1-1,1 1 1,0-2 0,0 1 0,20 10 0,-29-17 4,-1-1 1,0 0 0,0 0 0,1 0 0,-1 1-1,0-1 1,1 0 0,-1 0 0,0 0-1,1 0 1,-1 0 0,0 0 0,1 0 0,-1 0-1,0 0 1,1 0 0,-1 0 0,1 0 0,-1 0-1,0 0 1,1 0 0,-1 0 0,0 0 0,1 0-1,-1-1 1,0 1 0,0 0 0,1 0 0,-1 0-1,0-1 1,1 1 0,-1 0 0,0 0 0,1-1-1,5-16 468,-1-34-664,-4 30 43,1 12-58,6-30-864,2 31 568,7 19 243,15 24 237,-17-20 54,0 1 1,-1 1 0,17 27 0,-31-43 248,-2-5-114,0 0 1,0-1-1,1 1 0,-1 0 1,1-1-1,0 1 1,0-7-1,0 6-245,1 0 0,0 0 0,0 1 1,0-1-1,1 0 0,-1 0 0,1 0 0,0 1 1,1-1-1,-1 1 0,1-1 0,0 1 0,0-1 1,0 1-1,4-5 0,-4 7 19,0 0 0,-1 0 0,1 0-1,0 0 1,1 0 0,-1 1 0,0-1 0,0 1 0,1-1 0,-1 1-1,0 0 1,1 0 0,-1 0 0,1 0 0,0 1 0,-1-1 0,1 1 0,0-1-1,-1 1 1,1 0 0,0 0 0,-1 0 0,1 0 0,0 1 0,-1-1-1,1 1 1,0-1 0,-1 1 0,3 1 0,0 1 47,-1-1 0,0 1 1,0-1-1,0 1 0,0 0 1,0 1-1,-1-1 0,1 1 1,-1 0-1,0-1 0,0 1 0,0 1 1,-1-1-1,4 6 0,-3-2-292,0-1 0,0 0 0,0 1-1,-1 0 1,0 0 0,0-1 0,-1 1-1,1 10 1</inkml:trace>
  <inkml:trace contextRef="#ctx0" brushRef="#br0" timeOffset="23341.9">9789 1196 11723,'0'0'2101,"2"9"-839,8 18 196,1-1 1,2 0-1,24 40 0,-17-33-178,31 69-1,-42-72-530,-2 0 0,-1 1 0,5 55 0,-9-64 279,-12-76-6248,7 37 1321,-3-10-5426</inkml:trace>
  <inkml:trace contextRef="#ctx0" brushRef="#br0" timeOffset="23765.56">9708 1376 14403,'0'0'1536,"91"-13"-1368,-46 13-168,19 1-776,-11 9-2200,-10 1-3546</inkml:trace>
  <inkml:trace contextRef="#ctx0" brushRef="#br0" timeOffset="24160.82">10083 1628 11522,'0'0'7174,"12"-4"-6594,-10 3-562,12-3 53,0-1 0,0-1-1,0-1 1,13-8-1,-24 13-61,1 0 0,-1 0 0,0 0 0,0 0 0,0-1 0,0 0-1,-1 1 1,1-1 0,-1 0 0,1 0 0,-1 0 0,0-1 0,0 1-1,-1 0 1,1-1 0,-1 0 0,0 1 0,1-1 0,-2 0-1,1 1 1,0-1 0,-1 0 0,1 0 0,-1 0 0,-1-4 0,1 6-3,-1 1 0,1-1 0,-1 0 0,1 1 0,-1-1 0,0 1 0,0-1 0,0 1 0,1-1 0,-2 1 0,1 0 0,0 0 0,0-1 0,0 1 0,-1 0 0,1 0 0,0 0 0,-1 0 0,1 0 0,-1 1 0,1-1 0,-1 0 0,1 1 0,-1-1 0,0 1 0,1-1 0,-1 1 0,0 0 0,1 0 0,-4-1 0,3 1 51,0 0 0,-1 0 1,1 0-1,-1 1 0,1-1 0,0 0 0,-1 1 0,1 0 1,0-1-1,-1 1 0,1 0 0,0 0 0,0 0 0,0 1 1,0-1-1,0 0 0,0 1 0,0-1 0,0 1 0,-3 3 1,1 2 339,1 0 0,0 1 0,0-1 1,0 0-1,1 1 0,0 0 1,0 0-1,1-1 0,0 1 1,0 0-1,1 0 0,1 12 1,-1-16-332,1 1 1,-1-1 0,1 0 0,0 1 0,0-1 0,0 0-1,1 0 1,-1 0 0,1 0 0,0 0 0,0-1 0,0 1-1,1 0 1,-1-1 0,1 0 0,0 1 0,0-1 0,0 0 0,1 0-1,-1-1 1,1 1 0,-1-1 0,1 0 0,5 3 0,7-1-68,-1 0 1,1-1 0,0-1 0,0 0 0,0-1-1,0-1 1,0-1 0,25-3 0,46-13-1960,-10-6-4295,-43 9-3075</inkml:trace>
  <inkml:trace contextRef="#ctx0" brushRef="#br0" timeOffset="26577.55">11131 1231 3137,'0'0'16276,"0"-1"-16208,0 1-1,0 0 0,-1 0 0,1-1 0,0 1 0,-1 0 0,1 0 0,-1 0 0,1 0 0,0-1 0,-1 1 0,1 0 1,0 0-1,-1 0 0,1 0 0,-1 0 0,1 0 0,0 0 0,-1 0 0,1 0 0,-1 0 0,1 0 0,0 1 0,-1-1 1,1 0-1,-1 0 0,1 0 0,0 0 0,-1 1 0,1-1 0,0 0 0,-1 0 0,1 0 0,0 1 0,0-1 0,-1 0 1,1 1-1,0-1 0,-1 1 0,-4 7 176,0 0 0,0 0 0,1 1 1,0 0-1,0 0 0,1 0 0,-4 18 1,1-6 142,-2 4-96,1 1 0,1-1 0,1 1 0,2 0 0,0 0 0,2 0 0,2 34 0,0-49-249,0-1 0,1 1 0,1-1 0,0 0 0,0 0 1,1 0-1,0 0 0,0 0 0,1-1 0,1 0 0,-1 0 0,2 0 0,-1-1 0,1 1 0,0-2 0,1 1 0,0-1 0,0 0 0,0-1 0,15 8 0,28 11 82,-29-17-236,-22-8 90,0 0 0,0 0 0,0 0 0,0 0-1,0-1 1,0 1 0,0 0 0,0 0 0,0 0 0,0 0-1,0 0 1,0 0 0,0 0 0,0 0 0,0 0 0,0 0-1,1-1 1,-1 1 0,0 0 0,0 0 0,0 0 0,0 0 0,0 0-1,0 0 1,0 0 0,0 0 0,0 0 0,0 0 0,1 0-1,-1 0 1,0 0 0,0 0 0,0 0 0,-14-17-6695,12 9-147</inkml:trace>
  <inkml:trace contextRef="#ctx0" brushRef="#br0" timeOffset="26975.59">11352 1628 9794,'0'0'7491,"10"-4"-5801,3-1-1293,0-2 0,-1 1 0,0-1 0,0-1 0,18-16 0,-27 22-347,1-1 0,-1-1 0,-1 1 0,1 0 0,0-1 0,-1 1 1,0-1-1,0 0 0,0 0 0,0 0 0,2-7 0,-4 8-46,0 1-1,1-1 0,-1 0 1,0 0-1,-1 1 1,1-1-1,0 0 1,-1 0-1,1 1 0,-1-1 1,0 0-1,0 1 1,0-1-1,0 1 1,-1-1-1,1 1 0,-1 0 1,1-1-1,-1 1 1,-3-3-1,4 3 11,0 0 0,-1 0 0,1 0 0,-1 1 0,1-1 0,-1 1 1,1-1-1,-1 1 0,0-1 0,0 1 0,0 0 0,0 0 0,0 0 0,0 0 0,0 0 0,0 0 0,0 1 0,0-1 0,-1 1 1,1-1-1,0 1 0,0 0 0,-1 0 0,1 0 0,0 0 0,0 0 0,-3 1 0,3 1 5,0-1 0,0 1 0,0 0 1,1 0-1,-1 0 0,1 0 0,-1 0 0,1 0 0,-1 0 0,1 1 0,0-1 0,0 0 1,0 1-1,1-1 0,-1 0 0,0 1 0,1 0 0,0-1 0,-1 1 0,1-1 0,0 1 0,1 4 1,-1 6 194,1 0 1,1 0 0,0-1-1,0 1 1,2-1 0,-1 0-1,1 0 1,7 13 0,-9-20-180,0 0 1,1-1 0,0 1-1,0 0 1,0-1 0,0 0-1,1 0 1,-1 0 0,1 0-1,0 0 1,1-1 0,-1 1-1,0-1 1,1-1 0,0 1-1,0 0 1,0-1-1,0 0 1,0 0 0,0-1-1,8 2 1,-8-3-287,0 0 0,-1-1 0,1 0 0,0 0 0,-1 0 0,1 0 0,0-1 0,-1 1 0,0-1 0,1 0 0,-1-1 0,0 1 0,0-1 0,0 0 1,0 0-1,-1 0 0,1 0 0,-1-1 0,0 1 0,4-7 0,15-19-5768</inkml:trace>
  <inkml:trace contextRef="#ctx0" brushRef="#br0" timeOffset="27373.97">11646 1187 9274,'0'0'7694,"0"9"-5517,0 42-3,2-1 0,18 96-1,-14-116-1774,1 0-1,2-1 0,1 0 0,1-1 1,1 0-1,23 38 0,-27-62-2067,-5-16 87,-2-29-3018,-1 32 2345,0-24-4090</inkml:trace>
  <inkml:trace contextRef="#ctx0" brushRef="#br0" timeOffset="27805.31">11804 1213 13003,'0'0'2159,"0"9"-273,1 33 2118,13 76 0,-8-82-3375,3 1-1,0-1 0,3-1 1,30 66-1,-24-75-969,-7-22-2438,-2-17-4094,-5-1-1442</inkml:trace>
  <inkml:trace contextRef="#ctx0" brushRef="#br0" timeOffset="28241.52">12016 1594 8770,'0'0'6752,"10"-6"-4833,0 0-1611,0-1 0,0 0 0,-1 0 0,14-15 0,-20 19-289,0 0-1,0-1 1,0 0-1,-1 1 0,1-1 1,-1 0-1,0 0 1,0-1-1,-1 1 0,1 0 1,-1 0-1,0-1 0,0 1 1,0-1-1,-1 1 1,1-1-1,-1 1 0,-1-8 1,0 10 6,1 1 0,-1-1 0,0 0 1,1 1-1,-1-1 0,0 1 0,0-1 1,0 1-1,0-1 0,0 1 0,-1 0 0,1 0 1,0 0-1,-1-1 0,1 1 0,0 0 1,-1 0-1,0 1 0,1-1 0,-1 0 0,1 1 1,-1-1-1,0 0 0,1 1 0,-1 0 1,0-1-1,0 1 0,-3 0 0,4 0 73,-1 0 0,0 0-1,0-1 1,0 1 0,0 1-1,0-1 1,1 0 0,-1 0-1,0 1 1,0-1 0,0 1-1,1 0 1,-1-1 0,0 1-1,0 0 1,1 0 0,-1 0-1,1 0 1,-1 0 0,1 1-1,0-1 1,-1 0 0,1 1-1,0-1 1,0 1 0,0-1-1,-2 3 1,2 2 199,-1 0 0,0 0 1,1 0-1,0 0 0,1 0 1,-1 0-1,1 0 0,0 0 1,1 0-1,-1 0 0,1 0 1,1 0-1,-1 0 0,1 0 1,2 6-1,-1-7-309,0 1 0,0 0 0,0-1 0,0 0 0,1 0 0,0 0 0,0 0 0,1-1 0,-1 1 0,1-1 0,0 0 0,0-1 0,0 1 0,1-1 0,-1 0 0,1 0 0,-1-1 0,1 0 0,0 0 0,0 0 0,0 0 0,1-1 0,7 1 0,5-2-1602,1 0 0,-1-1 1,1-1-1,18-4 0,17-7-7005</inkml:trace>
  <inkml:trace contextRef="#ctx0" brushRef="#br0" timeOffset="28877.2">12644 1586 8914,'0'0'9033,"4"-9"-7852,2-5-900,13-26 177,16-58 0,-31 86-441,-1-1 0,0 0 1,-1-1-1,0 1 0,-1 0 0,0-1 0,-1 1 0,-1 0 0,-3-21 0,3 32 17,1 1 0,-1-1 0,0 0 0,0 1 0,1-1 0,-1 0 0,0 1 0,0-1-1,-1 1 1,1-1 0,0 1 0,-3-2 0,-3 2 420,3 14-344,5-6-110,0 0 1,0 0-1,1 1 1,0-1-1,0-1 1,1 1-1,-1 0 1,2 0-1,-1-1 1,1 0 0,0 0-1,5 7 1,13 14 26,32 31 1,-20-23 30,-26-26-55,1 1 0,-2 0 0,1 0 1,-1 1-1,-1 0 0,6 13 0,-11-21 29,0-1 0,0 1 0,0-1-1,0 1 1,-1-1 0,1 1 0,-1 0 0,0-1 0,0 1-1,0 0 1,0 0 0,0-1 0,0 1 0,-1-1-1,0 1 1,1 0 0,-1-1 0,0 1 0,0-1 0,0 1-1,0-1 1,-1 0 0,1 1 0,-1-1 0,1 0-1,-1 0 1,0 0 0,0 0 0,0 0 0,0-1 0,0 1-1,0 0 1,-1-1 0,-3 2 0,1 0 17,-1-1 0,1 1 1,0-2-1,-1 1 0,0-1 0,1 1 1,-1-2-1,-7 2 0,11-2-44,1 0 0,0 0-1,0 0 1,0 0 0,0-1-1,0 1 1,0 0 0,0 0-1,0-1 1,0 1 0,0-1-1,0 1 1,0 0-1,0-1 1,0 0 0,1 1-1,-1-1 1,0 0 0,0 1-1,-1-2 1,2 0-8,-1 1 0,1 0 0,0-1 0,-1 1 0,1 0-1,0-1 1,0 1 0,0-1 0,0 1 0,0 0 0,0-1 0,0 1 0,1-1 0,-1 1 0,0 0-1,1-1 1,-1 1 0,1 0 0,0-1 0,0 0 0,5-7-80,1 1-1,-1 0 1,1 0 0,0 1 0,1 0-1,0 0 1,0 1 0,1 0 0,-1 0-1,11-4 1,30-23-431,-45 29 475,1-1 0,-1 1 0,0-1 0,0 0 0,0-1 0,-1 1 0,0-1-1,0 1 1,0-1 0,-1 0 0,1 0 0,0-7 0,-2 11 62,-1 0 0,1 0 0,-1 0 1,0 0-1,0 0 0,1 0 0,-2 0 0,1 1 0,0-1 0,0 0 1,-1 0-1,1 0 0,-1 0 0,1 0 0,-1 1 0,0-1 0,1 0 1,-1 1-1,0-1 0,0 0 0,-1 1 0,1-1 0,0 1 1,0-1-1,-1 1 0,1 0 0,-1 0 0,1 0 0,-1 0 0,1 0 1,-1 0-1,0 0 0,1 0 0,-1 0 0,0 1 0,0-1 1,0 1-1,0-1 0,1 1 0,-1 0 0,0 0 0,0 0 0,0 0 1,-3 0-1,4 0 8,0 0 0,-1 0-1,1 0 1,0 1 0,0-1 0,0 0 0,0 0 0,0 1 0,0-1 0,0 1 0,-1-1-1,1 1 1,0-1 0,0 1 0,1 0 0,-1-1 0,0 1 0,0 0 0,0 0 0,0 0-1,1-1 1,-1 1 0,0 0 0,1 0 0,-2 2 0,0 1 20,1 0 0,0 1 0,-1-1 0,1 0 0,1 0 0,-1 1 0,0 5 0,1 0 88,0 0 0,1 0-1,0 0 1,0 0-1,1-1 1,3 11 0,-2-13-76,1 0 1,0 0-1,0 0 1,0-1-1,1 0 1,0 0-1,0 0 1,0 0-1,1-1 1,0 0 0,0 0-1,8 4 1,-9-6-42,0 0 0,0 0 1,0 0-1,1-1 0,0 0 1,-1 0-1,1-1 0,0 1 1,0-1-1,0 0 0,-1-1 1,1 0-1,0 0 0,0 0 1,0 0-1,9-3 0,-12 2-9,0-1-1,0 1 0,0-1 1,0 0-1,0 0 1,0 0-1,-1-1 1,1 1-1,-1-1 0,1 1 1,-1-1-1,0 0 1,0 0-1,0 0 1,0 0-1,-1 0 0,1 0 1,-1-1-1,1-3 1,18-70-944,-19 70 649,1 0-6,6-24-1032,0 26 881,5 15 395,19 39 631,-24-35-498,0 0-1,1-1 0,1 1 0,1-2 1,-1 0-1,2 0 0,17 14 0,-1-16-1543,-8-9-3422,-7-1-750</inkml:trace>
  <inkml:trace contextRef="#ctx0" brushRef="#br0" timeOffset="29304.83">13497 1436 7642,'0'0'8944,"-10"-1"-6871,6 0-1953,1 0 0,-1 0 0,1 1 0,-1-1 0,1 1 0,-1 0 0,1 0 1,-1 1-1,0-1 0,1 1 0,-1-1 0,1 1 0,0 0 0,-1 0 0,1 1 0,0-1 1,-1 1-1,1-1 0,0 1 0,0 0 0,0 0 0,1 1 0,-1-1 0,0 1 0,1-1 1,0 1-1,-1 0 0,1 0 0,0 0 0,-2 5 0,1-2 59,0 0 0,1 1-1,0-1 1,0 1 0,1 0-1,-1 0 1,1-1 0,0 13-1,1-18-161,0 1-1,0 0 0,0-1 0,0 1 0,0 0 0,1 0 0,-1-1 1,0 1-1,1-1 0,-1 1 0,1 0 0,0-1 0,-1 1 0,1-1 0,0 1 1,0-1-1,0 0 0,0 1 0,0-1 0,0 0 0,0 0 0,1 1 1,-1-1-1,0 0 0,1 0 0,-1-1 0,1 1 0,-1 0 0,1 0 1,-1-1-1,1 1 0,-1-1 0,1 1 0,0-1 0,-1 0 0,1 1 1,0-1-1,-1 0 0,3 0 0,-2-1-45,1 0 1,-1 0-1,1 1 1,-1-2-1,1 1 1,-1 0-1,0 0 1,1-1-1,-1 1 1,0-1-1,0 0 1,0 1-1,0-1 1,-1 0-1,1 0 0,0-1 1,-1 1-1,1 0 1,-1 0-1,0-1 1,0 1-1,0-1 1,0 1-1,0-1 1,-1 1-1,1-1 1,0-4-1,2-7-407,-1-1 1,0 0-1,0-22 0,-2 27 968,1 20 38,5 27 602,-4-31-1123,0 0 0,1 0-1,0-1 1,0 1 0,0 0 0,1-1 0,0 0 0,0 0-1,0 0 1,1 0 0,-1-1 0,1 0 0,0 0-1,9 6 1,33 6-2306,11-11-3950,-17-4-5140</inkml:trace>
  <inkml:trace contextRef="#ctx0" brushRef="#br0" timeOffset="30268.3">14217 1367 8770,'0'0'9315,"-11"-2"-7334,5 1-1822,0-1 25,1 1-1,0 0 1,0 0 0,-1 1 0,1 0-1,0-1 1,-1 2 0,1-1 0,0 1-1,0-1 1,-1 1 0,1 1 0,0-1-1,0 1 1,0 0 0,0 0 0,0 0-1,1 1 1,-8 5 0,4-1-51,1 1 1,0 0-1,0 1 1,1-1 0,0 1-1,0 0 1,1 1-1,0-1 1,1 1-1,0 0 1,-4 17-1,7-24-107,0 1-1,0-1 0,1 1 0,-1-1 0,1 1 0,0-1 0,0 1 0,0-1 0,1 1 0,-1-1 0,1 1 0,0-1 0,-1 0 0,2 1 0,-1-1 0,0 0 0,1 0 0,-1 0 0,1 0 0,0 0 0,0 0 0,0 0 0,1 0 0,-1-1 0,1 1 0,-1-1 1,1 0-1,0 0 0,0 0 0,0 0 0,0 0 0,0-1 0,0 1 0,0-1 0,1 0 0,-1 0 0,0 0 0,6 1 0,-4-1-16,1 0 0,0 1 0,-1-2 0,1 1 0,0-1 0,0 1 0,0-2 0,-1 1 0,1-1 0,0 0 0,0 0 1,-1 0-1,1-1 0,-1 0 0,1 0 0,-1 0 0,0-1 0,0 0 0,0 0 0,0 0 0,0 0 0,-1-1 0,1 0 0,-1 0 0,7-9 0,-6 6-18,0-1-1,-1 0 1,0-1-1,-1 1 1,0-1-1,0 0 1,0 0-1,-1 0 0,-1 0 1,1 0-1,-2 0 1,1 0-1,-1 0 1,-1-1-1,1 1 1,-3-10-1,-7-24-364,-2 0-1,-2 0 0,-23-48 0,0 0-674,82 235 1155,7 25 975,-42-144-865,0-1 1,2 0-1,0-1 0,24 33 0,-34-53-178,0 0 0,0 0 0,1 0 0,-1-1 0,0 1-1,1-1 1,0 0 0,-1 1 0,1-1 0,0-1 0,0 1 0,0 0-1,0-1 1,1 1 0,-1-1 0,0 0 0,1 0 0,-1 0 0,5 0-1,-5-1-2,0-1-1,1 0 1,-1 0-1,0 1 1,1-2-1,-1 1 1,0 0-1,0-1 1,0 1-1,0-1 1,0 0-1,-1 0 1,1 0-1,0-1 1,-1 1-1,1-1 1,-1 1-1,0-1 1,2-3-1,4-4-115,-1 0 0,0-1 0,0 0 0,-1 0 0,-1-1 0,0 1-1,0-1 1,-1 0 0,-1-1 0,0 1 0,0-1 0,-2 1 0,1-1 0,-2 0 0,1 1-1,-3-18 1,2 29 64,0 1-1,1 0 0,-1-1 0,0 1 1,1 0-1,-1-1 0,1 1 0,-1 0 1,1 0-1,-1 0 0,0-1 0,1 1 1,-1 0-1,1 0 0,-1 0 1,1 0-1,-1 0 0,1 0 0,-1 0 1,1 0-1,-1 0 0,1 0 0,-1 0 1,1 0-1,-1 0 0,0 0 0,1 1 1,-1-1-1,1 0 0,-1 0 1,1 0-1,-1 1 0,0-1 0,1 0 1,-1 1-1,1-1 0,-1 1 0,21 9-76,-3 0 86,-1 1 0,-1 1 0,0 1 0,22 20-1,-34-28 49,0-1 0,0 0 0,0 1 0,0 0 0,-1 0 0,0 0 0,0 0 0,0 1 0,-1-1 0,0 1-1,0 0 1,0-1 0,-1 1 0,1 0 0,-1 0 0,-1 0 0,1 0 0,-1 0 0,-1 10 0,0-13-5,0-1 0,0 0 0,0 1 0,0-1 0,-1 0 0,1 0 0,-1 0 0,1 0 0,-1 0 0,0 0 0,0 0 0,0 0 0,0-1 0,0 1 0,0-1 0,0 0 0,-1 1 0,1-1 0,0 0 0,-1 0 0,1-1 0,-1 1 0,-2 0 0,-31 6-1594,6-5-6151</inkml:trace>
  <inkml:trace contextRef="#ctx0" brushRef="#br0" timeOffset="31003.76">14993 1527 10938,'0'0'8550,"14"-5"-7243,-12 4-1273,8-2 96,-1 0 0,0-1 0,0 0 0,0-1 0,0 0-1,-1 0 1,0-1 0,0 0 0,0 0 0,-1-1 0,0 0 0,0 0 0,7-10 0,-7 3-90,-1 1 0,0-1 0,-1 0 0,0 0 0,-1-1 1,-1 1-1,0-1 0,1-27 0,-3 22-55,-1 0 0,-1 0-1,0 0 1,-2 0 0,0 0 0,-6-20-1,6 31-8,-1 1 0,1 1 0,-1-1 0,-1 0 0,1 1-1,-1 0 1,0 0 0,-1 1 0,-7-8 0,11 11 35,-1 1 1,0-1-1,1 1 0,-1 0 1,0 0-1,0 0 1,-1 0-1,1 0 0,0 1 1,-1 0-1,1-1 1,0 1-1,-1 0 0,0 1 1,1-1-1,-1 0 0,1 1 1,-1 0-1,0 0 1,1 0-1,-1 1 0,1-1 1,-6 2-1,7-1-7,0 0 0,0 0 0,0 1 0,0-1 0,0 0 0,1 1 0,-1-1 0,1 1 0,-1 0 0,1 0 0,0-1 0,-1 1-1,1 0 1,0 0 0,0 0 0,0 0 0,1 0 0,-1 1 0,0-1 0,0 3 0,-5 51 119,5-50-99,0 28 265,0 1-1,2-1 1,2 0 0,10 53 0,-10-74-135,0 0 0,1-1 0,1 1 0,0-1 0,1 0 0,0 0 0,0-1 0,2 0 0,-1 0 0,1-1-1,1 0 1,0 0 0,0-1 0,1 0 0,15 11 0,-14-13-128,-1-1 1,1 0-1,0-1 1,1 0-1,-1-1 0,1 0 1,0-1-1,0-1 1,0 1-1,0-2 0,0 0 1,15 0-1,-23-1-39,1-1 0,0 1-1,-1-1 1,1 0 0,-1 0 0,1-1 0,-1 1-1,0-1 1,0 0 0,1 0 0,-1 0-1,-1-1 1,1 1 0,0-1 0,0 0-1,-1 0 1,0 0 0,0-1 0,0 1 0,0-1-1,0 0 1,-1 0 0,1 1 0,-1-2-1,0 1 1,0 0 0,-1 0 0,1-1-1,-1 1 1,0-1 0,0 1 0,-1-1 0,1 1-1,-1-10 1,0 6-135,0-1-1,-1 0 1,0 1 0,0-1-1,-1 1 1,-3-12 0,4 18 133,0-1 0,1 1 0,-1 0 1,0-1-1,0 1 0,0 0 1,-1 0-1,1 0 0,0 0 1,-1 0-1,1 0 0,-1 0 1,0 0-1,0 1 0,1-1 1,-1 1-1,0-1 0,0 1 1,-1 0-1,1-1 0,0 1 1,0 0-1,-1 1 0,1-1 0,0 0 1,-5 0-1,6 2 28,0-1 0,1 1 0,-1-1-1,0 1 1,1 0 0,-1-1 0,0 1 0,1 0 0,-1 0 0,1 0-1,0-1 1,-1 1 0,1 0 0,0 0 0,-1 0 0,1 0-1,0 0 1,0 0 0,0-1 0,0 1 0,0 0 0,0 0 0,0 0-1,0 0 1,0 1 0,1 34 600,-1-31-440,1 5-2,0 0 0,0 0 0,1 0-1,1 0 1,0-1 0,0 1 0,5 9-1,-6-15-183,0 0-1,0 0 0,0 0 1,1 0-1,-1-1 1,1 1-1,0-1 0,0 0 1,0 0-1,0 0 0,1 0 1,0 0-1,-1-1 1,1 1-1,0-1 0,0 0 1,0 0-1,0-1 1,6 3-1,18-1-1550,55-1 1,-77-2 1152,54-1-5425</inkml:trace>
  <inkml:trace contextRef="#ctx0" brushRef="#br0" timeOffset="31687.42">15906 1485 12339,'0'0'6312,"13"-9"-4952,11-8-951,42-40 0,-56 48-382,0-2 0,-1 1-1,0-1 1,-1-1 0,0 1 0,-1-1-1,10-23 1,-11 18-19,-1-1-1,-1 1 0,0-1 1,-1 0-1,-1 0 1,-1 0-1,-1 0 1,-3-37-1,2 47-6,0 0 1,0 0-1,-1 0 1,-1 0-1,1 0 1,-1 0-1,0 1 1,-1-1-1,0 1 0,0 0 1,-1 0-1,0 0 1,0 1-1,0 0 1,-1 0-1,0 0 1,0 0-1,-1 1 0,1 0 1,-1 0-1,0 1 1,-8-4-1,14 8 3,0-1 0,1 1 1,-1-1-1,0 1 0,0-1 0,0 1 0,0-1 0,0 1 0,0 0 0,0 0 0,0-1 1,0 1-1,0 0 0,0 0 0,0 0 0,0 0 0,0 0 0,0 0 0,0 0 1,0 1-1,0-1 0,0 0 0,0 1 0,0-1 0,1 0 0,-1 1 0,0-1 1,0 1-1,0-1 0,0 1 0,1 0 0,-1-1 0,0 1 0,0 0 0,1-1 0,-1 1 1,1 0-1,-1 0 0,1 0 0,-1 0 0,1 0 0,-1-1 0,1 1 0,0 0 1,-1 0-1,1 0 0,0 2 0,-1 5 0,0 0 1,1 1 0,0-1-1,2 16 1,-2-16 29,4 24 150,1 0 1,2-1-1,20 59 0,47 87 232,4 11-338,-55-103 295,-22-78-139,1 0-1,-2 0 1,1 1 0,-1-1 0,0 0 0,-1 1 0,1-1 0,-2 0 0,-2 11 0,2-14-138,0-1-1,0 0 0,0 0 0,-1 0 0,1 0 1,-1-1-1,1 1 0,-1-1 0,0 0 1,0 1-1,0-1 0,-1 0 0,1-1 0,0 1 1,-1-1-1,1 1 0,-1-1 0,1 0 0,-1 0 1,0-1-1,1 1 0,-1-1 0,0 0 1,0 0-1,1 0 0,-8-1 0,6 1-112,-1 0 1,1-1-1,0 0 0,-1 0 0,1 0 1,0 0-1,0-1 0,0 0 0,0 0 1,0 0-1,1-1 0,-1 0 0,1 1 1,-1-2-1,1 1 0,0 0 0,0-1 1,-4-5-1,6 6-213,1 0 1,-1 0-1,1-1 1,0 1-1,0 0 0,0-1 1,1 1-1,-1 0 1,1-1-1,0 1 1,0-1-1,0 1 0,0 0 1,1-1-1,-1 1 1,1 0-1,1-5 1,1 0-1089,0 0 0,1 0 0,0-1 1,0 2-1,7-11 0,12-14-5803</inkml:trace>
  <inkml:trace contextRef="#ctx0" brushRef="#br0" timeOffset="32084.99">16244 1312 10266,'0'0'6194,"16"58"-3746,-8-35-1000,0 1-399,1 0 47,-1 0-176,1-3-112,-2-4-248,0-2-384,-1-8-176,-4-5-80,-2-11-768,0-11-1272,0-3-5394</inkml:trace>
  <inkml:trace contextRef="#ctx0" brushRef="#br0" timeOffset="32085.99">16184 1139 10722,'0'0'2385,"75"19"-3377</inkml:trace>
  <inkml:trace contextRef="#ctx0" brushRef="#br0" timeOffset="32535.49">16410 1509 10042,'0'0'7374,"13"-10"-6313,-8 6-1020,5-3 42,0 0 0,0 0 0,-1-1 0,0-1 0,0 0 1,-1 0-1,0 0 0,-1-1 0,0 0 0,-1-1 0,0 1 0,0-1 0,5-17 1,-4-3-328,-2 0 1,-1-1-1,-1 1 1,-2-1-1,-2 0 1,0 0-1,-2 1 1,-9-37-1,10 62 201,0 0 0,0 0 1,-1 1-1,0-1 0,0 1 0,0 0 0,0 0 0,-1 0 0,-8-7 0,11 11 113,0 0 1,0 0 0,0 0-1,0 0 1,0 0 0,0 1-1,-1-1 1,1 0 0,0 1-1,0-1 1,-1 1 0,1 0-1,0-1 1,-1 1 0,1 0-1,0 0 1,-1-1-1,-2 2 1,3-1-24,0 1 1,-1-1-1,1 1 0,0 0 1,0 0-1,-1 0 0,1 0 1,0 0-1,0 0 0,0 0 1,0 0-1,0 0 0,0 0 1,1 0-1,-1 1 0,0-1 1,1 0-1,-1 1 0,0-1 1,1 1-1,-1 2 0,-3 10 182,1 1-1,0 0 0,1 0 1,1 1-1,0-1 1,1 0-1,1 0 0,4 27 1,2-3 410,2-1 0,17 43 0,-14-47 146,20 40 0,-26-62-697,0-2 0,1 1 0,0-1 0,0 0 0,1 0 0,1-1 0,11 11 0,-17-18-150,0 1 1,1-1-1,-1 0 1,0-1-1,1 1 1,-1-1-1,1 1 0,-1-1 1,1 0-1,0 0 1,3 0-1,27-3-3683,-15-7-1771</inkml:trace>
  <inkml:trace contextRef="#ctx0" brushRef="#br0" timeOffset="32939.06">16748 1022 12187,'0'0'1576,"1"70"1000,12-12 185,6 16-328,0-8-841,-1-14-704,-6-17-264,-3-12-192,0 0 8,0 0-224,-1-3-127,-5-8-89,-3-8-56,-5-11-833,-10-9-2159,-3-4-6114</inkml:trace>
  <inkml:trace contextRef="#ctx0" brushRef="#br0" timeOffset="32940.06">16709 1216 7042,'0'0'5081,"60"1"-4257,-19 0 288,3 1-800,4 4-312,-13 0-240,-10 1-1976</inkml:trace>
  <inkml:trace contextRef="#ctx0" brushRef="#br0" timeOffset="33404.15">16941 1424 14427,'0'0'2298,"0"-8"-116,1-3-2199,0 1-1,1-1 1,0 1 0,1 0 0,0 0 0,1 0-1,0 0 1,6-11 0,-8 18-59,-1 0 1,1 0-1,-1 0 1,1 0-1,0 0 0,0 0 1,1 0-1,-1 1 0,0-1 1,1 1-1,-1 0 0,1-1 1,0 1-1,0 1 0,0-1 1,0 0-1,0 1 0,0-1 1,1 1-1,-1 0 0,0 0 1,1 0-1,-1 1 0,1-1 1,-1 1-1,1 0 0,-1 0 1,0 0-1,1 0 0,-1 0 1,1 1-1,3 1 0,-5-1 128,1 0-1,0 0 0,-1 1 0,1-1 1,-1 1-1,0-1 0,1 1 0,-1 0 1,0 0-1,0 0 0,0 0 0,0 1 1,-1-1-1,1 0 0,1 4 0,17 44 701,-19-44-714,1 0 0,-1 0 0,1-1 0,1 1-1,-1-1 1,1 1 0,0-1 0,0 0 0,1 0 0,-1 0-1,9 8 1,-10-12 76,1 0-1,0 0 0,0 0 0,-1 0 1,1-1-1,0 1 0,0-1 0,0 1 1,0-1-1,0 0 0,0 0 0,-1 0 1,1-1-1,0 1 0,0-1 0,0 0 1,0 1-1,-1-1 0,1 0 0,0-1 1,-1 1-1,1 0 0,-1-1 0,4-3 1,5-2-268,0 0 0,-1-1 0,-1 0 0,10-11 0,-17 18 62,0-1 1,0 0-1,-1 1 1,1-1-1,-1 0 1,1 0-1,-1 0 1,0 0-1,0 0 1,0 0-1,0 0 1,0-1-1,0 1 0,-1 0 1,1 0-1,-1-1 1,0 1-1,1 0 1,-1-1-1,0 1 1,0 0-1,0-1 1,-1 1-1,1 0 1,-1-1-1,1 1 0,-1 0 1,0 0-1,0 0 1,0-1-1,0 1 1,-2-3-1,1 3 107,0 0-1,0 0 0,0 1 0,-1-1 0,1 1 1,-1-1-1,1 1 0,-1 0 0,1 0 1,-1 0-1,1 0 0,-1 1 0,0-1 1,0 1-1,1-1 0,-1 1 0,0 0 1,0 0-1,1 0 0,-1 1 0,0-1 1,0 1-1,1-1 0,-1 1 0,0 0 1,1 0-1,-5 2 0,4-1 120,1-1-1,-1 1 1,0 0-1,1 0 1,-1 0-1,1 0 0,-1 0 1,1 1-1,0-1 1,0 1-1,0-1 1,0 1-1,1 0 1,-1 0-1,1 0 1,0 0-1,0 0 1,0 0-1,0 0 1,0 0-1,0 1 1,1-1-1,0 0 1,0 0-1,0 1 1,0-1-1,0 0 0,0 0 1,2 6-1,-1-4-76,0 0-1,0 0 0,1 0 1,-1 0-1,1-1 0,0 1 1,1 0-1,-1-1 0,1 1 1,0-1-1,0 0 0,0 0 1,1 0-1,-1 0 0,1-1 1,0 1-1,0-1 0,5 3 1,-2-3-188,-1-1 1,0 0 0,1 0-1,-1 0 1,1-1 0,-1 0-1,1 0 1,9-1 0,30-3-4243,-13-6-2419</inkml:trace>
  <inkml:trace contextRef="#ctx0" brushRef="#br0" timeOffset="33855.85">17440 955 15315,'35'81'1897,"-2"13"-129,-14-7-136,-4-2 465,-1-5-601,-2-5-480,-5-4 673,-7-8-641,0-11-416,-7-13-232,-7-12-400,-13 3-16,5-5-2440,-1-5-6338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5:08.7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11466,'0'0'8684,"4"10"-7545,4 14-513,0 1 0,-2 1 1,-1-1-1,2 39 1,0 120 899,-6-98-961,-2 27-35,-1-73-309,2 0-1,1 1 1,11 60 0,-12-100-226,1 0 0,-1-1 0,0 1 0,1-1 0,-1 1 0,1-1 0,-1 1 0,1-1 0,-1 1 0,1-1 0,0 0 0,-1 1 0,1-1 0,-1 0 0,1 1 0,0-1 0,-1 0 0,1 0 0,0 0 0,-1 0 0,1 1 0,0-1 0,-1 0 0,1 0 0,0 0 0,-1 0 0,1-1 0,0 1 0,0 0 0,0 0 0,28-6 63,-21 4-41,40-4-274,1 2 1,0 1-1,0 3 1,0 2-1,54 9 1,-84-10-2233,-8-6-2004,-7-7-2996</inkml:trace>
  <inkml:trace contextRef="#ctx0" brushRef="#br0" timeOffset="530.11">594 0 13179,'0'0'4393,"11"52"-3825,-2-18 1136,-1 5 993,-1-1-1057,-3-1-792,0-2-488,-1-2-232,7 1-128,-2-6-1616,-1-10-4353</inkml:trace>
  <inkml:trace contextRef="#ctx0" brushRef="#br0" timeOffset="1083.54">1208 469 10098,'0'0'7058,"-11"-4"-5057,7 2-1922,-4-1 245,-1 0 0,1 0-1,0 1 1,-1 0 0,-12-2-1,17 4-215,1 0-1,0 0 0,-1 0 1,1 1-1,-1-1 1,1 1-1,0 0 0,-1 0 1,1 0-1,0 0 0,0 1 1,0-1-1,0 1 0,0 0 1,0 0-1,0 0 1,0 0-1,1 0 0,-1 1 1,-2 3-1,-6 8 112,1 1 1,1 0-1,0 1 0,1-1 0,1 2 1,0-1-1,1 1 0,1 0 1,1 0-1,0 0 0,1 1 1,1 0-1,1-1 0,0 1 0,3 20 1,-2-35-222,0 0 0,1-1 1,-1 1-1,1 0 0,0 0 1,0-1-1,0 1 0,0 0 1,1-1-1,-1 1 0,0-1 1,1 1-1,0-1 0,0 0 1,-1 0-1,1 0 0,1 0 1,-1 0-1,0 0 0,0 0 1,1-1-1,-1 1 0,1-1 1,-1 0-1,1 0 0,0 0 1,-1 0-1,1 0 0,0 0 0,0-1 1,0 1-1,-1-1 0,1 0 1,0 0-1,0 0 0,0 0 1,0-1-1,3 0 0,3 0 0,0-1 0,-1 0-1,1-1 1,-1 1 0,0-2-1,0 1 1,0-1 0,0 0-1,0-1 1,-1 0 0,9-8-1,-7 5-74,-1-1 0,0 0 0,-1-1 0,0 0-1,0 0 1,-1 0 0,9-22 0,-14 28 62,1 0-1,-1 1 1,0-1 0,0 0 0,0 0-1,0 0 1,0 0 0,-1 1 0,0-1 0,0 0-1,0 0 1,0 0 0,-1 0 0,0 0-1,0 0 1,0 0 0,0 0 0,0 1-1,-1-1 1,1 0 0,-1 1 0,0-1-1,0 1 1,0 0 0,-1 0 0,1 0-1,-6-5 1,-2 5 321,10 13-251,9 16-50,64 110 786,-64-122-784,0-1 0,1 0 1,0 0-1,1-1 0,0-1 1,1 0-1,20 15 0,-27-23-189,0 0-1,1-1 1,0 1 0,0-1 0,-1 0-1,2 0 1,-1-1 0,0 0-1,0 0 1,0 0 0,8-1-1,40-6-5808,-14-8-2415</inkml:trace>
  <inkml:trace contextRef="#ctx0" brushRef="#br0" timeOffset="1531.22">1628 566 12499,'0'0'11885,"-12"8"-11388,7-4-431,-1-1-1,0 1 0,1 1 0,0-1 1,0 1-1,0 0 0,0 0 1,1 0-1,0 1 0,0 0 0,1-1 1,-1 1-1,1 0 0,0 1 0,1-1 1,0 1-1,0-1 0,-1 8 1,1-5-13,1 1 1,0-1 0,1 1 0,0 0-1,0-1 1,1 1 0,1-1 0,-1 1-1,6 15 1,-6-22-53,0 0 0,1 0 0,-1 0-1,1 0 1,0 0 0,0-1 0,0 1-1,0-1 1,0 1 0,0-1 0,1 0-1,-1 0 1,1 0 0,-1 0 0,1 0-1,0-1 1,0 1 0,0-1 0,0 0-1,0 0 1,0 0 0,0 0 0,0 0 0,1-1-1,-1 1 1,0-1 0,0 0 0,1 0-1,-1 0 1,0 0 0,0-1 0,4 0-1,-2-1-23,0 1-1,0-1 0,1 0 0,-2 0 0,1-1 0,0 1 0,0-1 1,-1 0-1,0-1 0,0 1 0,0-1 0,0 0 0,0 1 0,-1-2 1,1 1-1,-1 0 0,0-1 0,0 1 0,-1-1 0,0 0 0,1 0 1,1-7-1,0 0-66,-1 1 0,0 0 0,0-1 0,-1 0 0,-1 0 0,0 0 0,0 0 0,-2 1 0,-1-16 0,2 24 101,-1 0 0,1 0 0,-1 0 0,0 0 0,0 0 0,0 0 0,0 0 0,-1 0 0,1 0 0,-1 1 0,0-1 0,1 1 0,-1-1 0,0 1 0,-1 0-1,1 0 1,0 0 0,-1 0 0,1 0 0,-1 0 0,1 0 0,-1 1 0,0 0 0,0-1 0,0 1 0,-5-1 0,7 2-6,0 0 0,0 0 0,0 0-1,1 1 1,-1-1 0,0 0 0,0 1-1,1-1 1,-1 0 0,0 1 0,1-1 0,-1 1-1,0-1 1,1 1 0,-1-1 0,0 1 0,1 0-1,-1-1 1,1 1 0,-1 0 0,1-1 0,0 1-1,-1 0 1,1 0 0,0-1 0,-1 1 0,1 0-1,0 0 1,0 0 0,0 0 0,0-1-1,0 1 1,0 0 0,0 0 0,0 0 0,0-1-1,0 1 1,0 0 0,1 1 0,5 39 45,6-7 57,2 0 0,1-1 1,24 38-1,1 4 82,-22-38-134,-1 1 0,-1 0 0,-3 1 0,-1 1 0,-2 0 0,-2 1 0,-1 0 0,2 79 0,-8-161-6219,-1 9-1652</inkml:trace>
  <inkml:trace contextRef="#ctx0" brushRef="#br0" timeOffset="2026.5">1878 577 9722,'0'0'4004,"0"13"-1857,0 0-1702,1 0 0,1 1 1,0-1-1,1 0 0,0 0 1,1 0-1,1-1 0,0 1 1,0-1-1,1 0 0,1-1 1,15 21-1,-17-26-298,1 0 0,-1 0-1,1-1 1,1 0 0,-1-1 0,1 1-1,0-1 1,0 0 0,0-1 0,0 0 0,0 0-1,10 2 1,-14-4-82,0-1 0,0 1 0,0-1-1,0 0 1,0 0 0,0 0 0,0 0 0,-1 0-1,1-1 1,0 0 0,0 1 0,0-1 0,0 0-1,-1 0 1,1 0 0,0-1 0,-1 1 0,1-1-1,-1 1 1,1-1 0,-1 0 0,0 0 0,0 0-1,0 0 1,0 0 0,0-1 0,0 1-1,-1-1 1,1 1 0,-1-1 0,0 1 0,0-1-1,1 0 1,-2 0 0,2-3 0,0-2-80,0-1 0,-1 1 0,0-1 0,0 0 1,-1 0-1,0 1 0,0-1 0,-1 0 0,0 0 0,-1 1 0,0-1 0,0 1 1,-1-1-1,0 1 0,-1 0 0,1 0 0,-1 1 0,-1-1 0,0 1 1,0 0-1,0 0 0,-1 0 0,0 1 0,0-1 0,-1 2 0,-7-7 0,11 11-364</inkml:trace>
  <inkml:trace contextRef="#ctx0" brushRef="#br0" timeOffset="2513.23">2333 537 9194,'0'0'7012,"-7"9"-4977,0-1-1682,1 0-1,0 1 1,1-1-1,0 1 1,1 0-1,-1 1 1,2-1-1,-1 1 1,1-1-1,1 1 1,0 0-1,-1 11 1,3-16-259,0-1 1,0 1 0,0 0-1,1-1 1,0 1 0,0-1-1,0 1 1,1-1 0,-1 0-1,1 1 1,0-1 0,0 0 0,0 0-1,4 4 1,-5-7-85,0 1 0,1-1 0,-1 1 1,0-1-1,1 0 0,0 0 0,-1 0 0,1 0 0,0 0 0,0 0 1,-1 0-1,1 0 0,0-1 0,0 1 0,0-1 0,0 1 0,0-1 1,0 0-1,0 0 0,0 0 0,0 0 0,0 0 0,0 0 0,0-1 1,0 1-1,0-1 0,-1 1 0,1-1 0,0 0 0,0 1 1,0-1-1,-1 0 0,1 0 0,0 0 0,2-3 0,0 0-23,0 0-1,0 0 1,-1-1-1,1 1 1,-1-1 0,0 0-1,-1 0 1,1 0-1,-1 0 1,0-1-1,0 1 1,-1 0-1,1-1 1,-1 1-1,-1-1 1,1 0 0,-1 1-1,0-1 1,0 0-1,0 1 1,-1-1-1,0 0 1,0 1-1,0-1 1,-1 1-1,0 0 1,0-1 0,0 1-1,-1 0 1,0 0-1,0 0 1,0 1-1,-4-6 1,7 10 17,0 0 1,0 0-1,0 0 0,0-1 1,0 1-1,-1 0 0,1 0 1,0 0-1,0 0 1,0 0-1,0 0 0,0 0 1,0 0-1,0-1 0,0 1 1,0 0-1,0 0 1,-1 0-1,1 0 0,0 0 1,0 0-1,0 0 0,0 0 1,0 0-1,0 0 1,0 0-1,-1 0 0,1 0 1,0 0-1,0 0 0,0 0 1,0 0-1,0 0 1,0 0-1,-1 0 0,1 0 1,0 0-1,0 0 0,0 0 1,0 0-1,0 0 1,0 0-1,0 0 0,-1 0 1,1 0-1,0 0 0,0 0 1,0 0-1,0 1 1,0-1-1,0 0 0,0 0 1,0 0-1,0 0 0,0 0 1,0 0-1,-1 0 1,1 0-1,0 1 0,0-1 1,0 0-1,0 0 0,0 0 1,0 0-1,0 0 1,0 0-1,0 1 0,0-1 1,0 0-1,4 15 22,9 17-30,-2-15 167,-1-1 1,2 0-1,1-1 1,0 0-1,0-1 1,1 0-1,1-1 1,1-1-1,20 13 1,-36-25-135,0 1 0,1-1 0,-1 0 0,0 0 0,1 0 0,-1 0 0,0 0 0,0 0 0,1 0 0,-1-1 0,0 1 0,1 0 0,-1 0 0,0 0 0,0 0 0,1 0 0,-1 0 0,0 0 0,0-1 0,1 1 0,-1 0 0,0 0 0,0 0 0,0-1 0,1 1 0,-1 0 0,0 0 0,0 0 0,0-1 0,0 1 0,0 0 0,1 0 0,-1-1 0,0 1 0,0 0 0,0-1 0,0 1 0,0 0 0,0 0 0,0-1 0,0 1 0,0-1 0,3-23 412,-4-25-145,-2 35-269,0 0 0,-1 0 0,0 1 0,-7-15 0,6 18-94,1-1-1,0 1 1,0-1-1,1 0 1,1 0-1,0-1 0,-1-18 1,4 28-37,-1 0-1,1 0 1,-1 0 0,1 0 0,0 1 0,0-1-1,0 0 1,-1 1 0,2-1 0,-1 0-1,0 1 1,0-1 0,0 1 0,1 0 0,-1-1-1,1 1 1,-1 0 0,1 0 0,-1 0-1,1 0 1,0 0 0,0 0 0,-1 1 0,1-1-1,0 1 1,0-1 0,0 1 0,0-1-1,-1 1 1,5 0 0,9-2-1291,0 1 0,29 2 0,-28-1-156,23 1-3092,-5 3-1111</inkml:trace>
  <inkml:trace contextRef="#ctx0" brushRef="#br0" timeOffset="2881.39">2739 524 13139,'0'0'7417,"6"76"-6456,4-47 87,3 1-176,0 0-152,1-2-128,-3-3 192,1-5-327,-4-7-313,-2-6-144,-4-7-449,-2-17-455,-9-6-1976,-3-6-6562</inkml:trace>
  <inkml:trace contextRef="#ctx0" brushRef="#br0" timeOffset="3314.99">2689 361 12099,'0'0'5217,"58"33"-5217,-28-25-568,1-2-3505</inkml:trace>
  <inkml:trace contextRef="#ctx0" brushRef="#br0" timeOffset="4061.41">3041 513 7418,'0'0'15490,"-1"0"-15448,1 0 0,-1 0 0,0 0 1,0 0-1,0 0 0,1 0 1,-1 0-1,0 0 0,0 1 1,0-1-1,1 0 0,-1 0 1,0 1-1,1-1 0,-1 1 1,0-1-1,0 0 0,1 1 0,-1-1 1,1 1-1,-2 0 0,1 6 38,-1-1 0,1 1 0,0-1 0,1 1 0,0-1 0,0 1 0,0-1 0,1 1-1,1 6 1,-2-10-24,2 8 97,0 0 1,1-1-1,0 0 0,0 0 0,1 0 0,0 0 0,7 11 0,-9-17-89,0 0-1,0-1 0,1 1 1,-1-1-1,1 0 0,-1 1 1,1-1-1,0-1 0,0 1 1,1 0-1,-1-1 0,1 1 0,-1-1 1,1 0-1,-1 0 0,1-1 1,0 1-1,0-1 0,0 0 1,0 0-1,7 1 0,-9-3-51,0 1 0,0-1 0,0 0 0,0 0-1,0 0 1,0 0 0,0 0 0,0 0 0,0-1 0,0 1 0,-1-1 0,1 1-1,0-1 1,-1 0 0,1 1 0,-1-1 0,0 0 0,0 0 0,0 0-1,0 0 1,0 0 0,0 0 0,0-1 0,0 1 0,-1 0 0,0 0 0,1 0-1,-1-1 1,0-2 0,6-71-724,-6 72 617,1 1 40,-1-1 1,0 1-1,0 0 0,0 0 0,0-1 0,-1 1 0,1 0 1,-1 0-1,0 0 0,0-1 0,0 1 0,0 0 0,-1 0 1,1 1-1,-1-1 0,-2-3 0,5 26-178,3-9 292,0 0 1,1 0-1,0-1 1,1 0-1,0 0 1,0 0-1,1-1 1,1 0-1,-1 0 1,1 0-1,1-1 1,0-1-1,0 0 1,12 8-1,-20-14-44,0-1 0,0 0 0,1 0 0,-1 1 0,0-1 0,0 0 0,0 0 0,0 0-1,1 0 1,-1 0 0,0 0 0,0-1 0,0 1 0,1 0 0,-1-1 0,0 1 0,0 0 0,0-1 0,0 0 0,0 1 0,0-1 0,0 1 0,0-1 0,0 0 0,0 0 0,0 0-1,-1 0 1,1 1 0,0-1 0,-1 0 0,1 0 0,0 0 0,-1 0 0,1-1 0,-1 1 0,1 0 0,-1 0 0,0 0 0,0 0 0,1 0 0,-1-2 0,9-61-133,-8 50 23,1-12-285,5-25-496,-7 51 873,0 0 1,0 0 0,0-1 0,0 1-1,0 0 1,0 0 0,0-1 0,0 1 0,0 0-1,0 0 1,1 0 0,-1-1 0,0 1 0,0 0-1,0 0 1,0 0 0,1 0 0,-1-1 0,0 1-1,0 0 1,0 0 0,1 0 0,-1 0 0,0 0-1,0 0 1,0-1 0,1 1 0,-1 0 0,0 0-1,0 0 1,1 0 0,-1 0 0,0 0 0,0 0-1,1 0 1,-1 0 0,0 0 0,0 0 0,1 0-1,-1 1 1,11 8-151,8 18-96,-18-25 241,89 159 1535,-89-160-1085,-4-5-322,1 0-1,0 0 1,-1 0 0,2 0 0,-1-1 0,0 1-1,1-1 1,0 1 0,0-1 0,0 1 0,0-6-1,1 2-341,0 0-1,0 0 0,1 0 1,0 1-1,0-1 0,1 0 0,0 0 1,5-12-1,-7 18 182,1 0-1,0 1 1,-1-1 0,1 0-1,0 1 1,0-1 0,0 0 0,0 1-1,0 0 1,1-1 0,-1 1-1,0 0 1,1-1 0,-1 1 0,1 0-1,-1 0 1,1 0 0,0 0 0,-1 0-1,1 1 1,0-1 0,0 0-1,-1 1 1,1-1 0,0 1 0,0 0-1,0 0 1,0 0 0,-1 0-1,1 0 1,0 0 0,0 0 0,0 0-1,0 1 1,-1-1 0,1 1 0,0-1-1,0 1 1,-1 0 0,1 0-1,0-1 1,-1 1 0,3 2 0,1 1 139,0 0 1,0 0-1,-1 0 1,0 0-1,0 0 1,0 1 0,0 0-1,-1 0 1,1 0-1,-1 0 1,0 1-1,-1-1 1,0 1 0,0-1-1,0 1 1,0 0-1,-1 0 1,0 0-1,0 0 1,-1 0 0,0 10-1,0-16-69,0 1 0,0-1 0,0 0-1,-1 1 1,1-1 0,0 0 0,0 0 0,-1 1 0,1-1-1,0 0 1,0 0 0,-1 0 0,1 1 0,0-1 0,-1 0-1,1 0 1,0 0 0,-1 0 0,1 0 0,0 0 0,-1 1-1,1-1 1,0 0 0,-1 0 0,1 0 0,0 0 0,-1 0-1,1-1 1,-1 1 0,1 0 0,0 0 0,-1 0 0,1 0-1,0 0 1,-1 0 0,1 0 0,0-1 0,0 1 0,-1 0 0,1 0-1,0 0 1,-1-1 0,1 1 0,0 0 0,0-1 0,0 1-1,-1 0 1,1 0 0,0-1 0,0 1 0,0 0 0,0-1-1,-1 1 1,1 0 0,0-1 0,0 1 0,0 0 0,0-1-1,0 1 1,0 0 0,0-1 0,0 1 0,0-1 0,0 1-1,0-1 1,0-8-186,0 0-1,0 0 1,1 0-1,0 0 1,0 0-1,1 0 1,1 0-1,-1 0 1,1 0-1,1 1 1,-1 0-1,2-1 0,-1 2 1,1-1-1,0 0 1,0 1-1,10-10 1,-14 17 150,0-1 0,1 0 0,-1 1 0,0-1 0,0 1 0,1 0 0,-1-1 0,0 1 0,1 0 0,-1 0 0,0 0 0,0 0 0,1 0 0,-1 0 0,0 0 0,1 0 0,-1 0 0,0 1 0,1-1 0,-1 0 0,0 1 0,0-1 0,0 1 0,1 0 0,-1-1 1,0 1-1,0 0 0,0 0 0,0 0 0,0 0 0,0 0 0,0 0 0,0 0 0,-1 0 0,2 2 0,33 49 862,-27-37-484,-3-6-356,1 1 0,0-1 0,1 0 0,-1-1-1,2 0 1,-1 0 0,1 0 0,0-1 0,1 0 0,0 0 0,0-1 0,0-1 0,1 1 0,16 6 0,-3-7-2126,0-1 0,44 2 1,-14-5-5053</inkml:trace>
  <inkml:trace contextRef="#ctx0" brushRef="#br0" timeOffset="4758.59">4366 652 12827,'0'0'8758,"12"-4"-7429,-1 1-1134,0-1 1,-1 0-1,1-1 0,-1 0 0,0-1 0,14-10 0,-20 13-161,-1 1-1,0-1 1,0 0-1,0 0 1,0-1-1,0 1 1,-1 0-1,1-1 1,-1 0-1,0 1 1,0-1-1,-1 0 1,1 0-1,-1 0 1,0 0-1,0 0 1,0 0-1,0-1 1,-1 1-1,1 0 0,-1 0 1,-1-1-1,1 1 1,-2-7-1,2 9-26,0 1-1,0-1 1,-1 1-1,1-1 1,0 1-1,-1-1 0,0 1 1,1-1-1,-1 1 1,0 0-1,0-1 1,1 1-1,-1 0 0,0 0 1,0 0-1,-1 0 1,1 0-1,0 0 1,0 0-1,0 0 0,-1 0 1,1 0-1,0 0 1,-1 1-1,1-1 1,-1 1-1,1-1 0,-1 1 1,1 0-1,-1-1 1,1 1-1,-1 0 1,1 0-1,-1 0 0,1 0 1,-1 0-1,1 0 1,-1 1-1,1-1 1,-1 0-1,-1 2 1,-1-1 16,1 0 1,0 1-1,-1-1 1,1 1-1,0 0 1,0 0 0,0 0-1,0 0 1,1 0-1,-1 1 1,1-1 0,-1 1-1,1 0 1,0 0-1,0 0 1,0 0 0,-2 4-1,1 2 100,0 0 0,1 0 0,0 0-1,1 0 1,-1 0 0,2 0 0,-1 1-1,1-1 1,1 0 0,0 0 0,0 1-1,1-1 1,0 0 0,6 16 0,-6-19-62,1-1-1,-1 1 1,1-1 0,0 0 0,1 0-1,-1 0 1,1-1 0,0 1-1,0-1 1,0 0 0,1 0 0,0 0-1,-1-1 1,1 1 0,0-1 0,1-1-1,-1 1 1,0-1 0,1 1 0,0-2-1,-1 1 1,1-1 0,11 2 0,-10-2-42,-1-1 1,0 1-1,0-2 1,0 1 0,0 0-1,0-1 1,1 0 0,-1-1-1,0 1 1,-1-1-1,1 0 1,0-1 0,-1 1-1,1-1 1,-1 0 0,7-5-1,-8 4-19,-1 0 0,1 0 0,0 0 0,-1-1-1,0 1 1,0-1 0,-1 0 0,1 0 0,-1 0 0,0 0 0,0 0-1,0 0 1,-1-1 0,0 1 0,0 0 0,-1-1 0,1 1-1,-1-9 1,-5-81-660,5 95 643,0-1 0,0 1 0,0-1 0,0 1 0,0-1 0,0 1 0,1-1 1,-1 1-1,0-1 0,0 1 0,0-1 0,0 1 0,1-1 0,-1 1 0,0-1 0,0 1 0,1 0 0,-1-1 0,0 1 0,1 0 0,-1-1 0,1 1 0,-1 0 0,0-1 0,1 1 0,-1 0 0,1 0 1,-1-1-1,1 1 0,-1 0 0,1 0 0,0 0 0,20 1-239,19 17 167,-25-6 102,0 0 0,-1 1 1,20 24-1,-30-33 26,-1 0 1,1 1-1,-1-1 0,0 1 1,0 0-1,-1 0 1,1 0-1,-1 0 0,0 0 1,-1 1-1,1-1 1,-1 0-1,0 1 1,0-1-1,-1 1 0,0 11 1,-1-15-20,0 1 0,0 0-1,0-1 1,-1 1 0,1-1 0,-1 1 0,1-1 0,-1 1 0,0-1 0,0 0 0,0 0-1,0 0 1,-1 0 0,1-1 0,0 1 0,-1-1 0,1 1 0,-1-1 0,0 0 0,-2 1-1,-4 2-159,0-1-1,0 0 1,0-1-1,0 0 1,-10 0-1,18-1 56,0-1-1,0 0 0,0 0 0,1 0 1,-1 0-1,0 0 0,0 0 0,0 0 0,0 0 1,0 0-1,0-1 0,0 1 0,1 0 1,-1-1-1,0 1 0,0 0 0,0-1 1,0 1-1,1-1 0,-1 1 0,0-1 1,1 0-1,-1 1 0,0-1 0,1 0 1,-1 1-1,1-1 0,-1 0 0,1 0 0,-1 0 1,-3-31-7560,4 29 6741,0-26-7982</inkml:trace>
  <inkml:trace contextRef="#ctx0" brushRef="#br0" timeOffset="5195.46">4819 144 7378,'0'0'5755,"1"9"-3501,1 12-999,1 1-1,1-1 1,1 0-1,13 35 1,42 88 1104,-36-90-1690,18 25 902,-32-63-1089,-1 1 0,0 0 0,-1 0 0,-1 1 0,8 27 1,-15-45-423,0 1-1,1-1 1,-1 1 0,0-1 0,0 1 0,0 0 0,0-1 0,0 1 0,0-1 0,0 1 0,0-1 0,0 1 0,0-1 0,0 1 0,0-1 0,-1 1 0,1-1 0,0 1 0,0-1 0,-1 1 0,1-1 0,0 1 0,0-1 0,-1 1 0,1-1 0,0 1 0,-1-1-1,1 0 1,-1 1 0,1-1 0,-1 0 0,1 1 0,-1-1 0,-20-2 885,16 1-860,-1-2 0,1 1 0,0-1 1,0 1-1,0-1 0,-5-5 0,6 4-90,1-1 0,-1 1 0,1-1 0,0 0 1,0 0-1,1 0 0,0 0 0,-1-1 0,2 1 0,-1-1 0,1 1 0,-1-1 0,2 1 1,-1-1-1,1 0 0,-1 0 0,2 1 0,-1-1 0,1 0 0,-1 0 0,1 1 1,3-8-1,-1 2-240,1 0 0,0 0 0,0 1 1,1-1-1,1 1 0,0 0 0,0 1 1,1-1-1,0 1 0,9-9 0,-11 14-230,1-1-1,-1 0 0,1 1 0,0 0 0,0 1 0,0-1 1,0 1-1,10-3 0,-13 5-326,1 0 1,-1 0-1,1 0 1,-1 1-1,1 0 1,-1-1 0,1 1-1,0 1 1,-1-1-1,1 0 1,4 2-1,3 5-6270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4:23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206 282 9722,'0'0'6544,"-9"1"-4130,2-1-2148,-5 1 342,0 0 1,-1-1-1,1 0 0,-1-1 1,-13-3-1,22 3-538,0 0-1,0 0 1,0-1 0,0 1-1,1-1 1,-1 0 0,0 0-1,1 0 1,0-1 0,-1 1-1,1-1 1,0 1 0,0-1-1,1 0 1,-1 0 0,0-1-1,1 1 1,0-1 0,0 1-1,0-1 1,0 1 0,-1-7 0,1 5-74,0-1 1,1 1-1,0-1 1,0 0-1,1 1 1,-1-1-1,1 0 1,0 0-1,1 1 1,-1-1-1,1 0 1,0 1-1,1-1 1,-1 1-1,1-1 1,0 1-1,6-11 1,-6 14-3,0-1 0,0 1 0,0 0 0,0 0 0,1-1 0,-1 1 0,1 1 0,-1-1 0,1 0 0,0 1 0,0-1 1,0 1-1,-1 0 0,1 0 0,0 0 0,1 0 0,-1 0 0,0 1 0,0 0 0,0-1 0,0 1 0,0 0 0,1 0 0,-1 1 0,0-1 0,0 1 0,0 0 0,0-1 0,0 1 0,0 1 1,0-1-1,0 0 0,0 1 0,3 2 0,6 3 7,0 0 1,0 1-1,-1 0 1,0 1-1,-1 0 0,0 1 1,0 0-1,-1 1 1,0 0-1,-1 0 1,-1 1-1,1 0 0,-2 0 1,0 1-1,0 0 1,4 17-1,-6-19 54,-1 0-1,0 1 1,-1 0-1,-1-1 1,1 1-1,-2 0 0,0 0 1,0 0-1,-1 0 1,-1 0-1,0-1 1,0 1-1,-1-1 1,-1 1-1,0-1 1,0 0-1,-1 0 0,-1-1 1,-7 13-1,-2-4 137,0-1 0,-1 0 0,-1-1-1,-29 22 1,36-31-165,-1 0 0,0-1-1,-1 0 1,1-1 0,-1 0-1,0-1 1,-1-1 0,1 1 0,-21 3-1,32-8-32,0 0-1,0 0 1,1 0-1,-1 1 0,0-1 1,0 0-1,0 0 1,1 0-1,-1 0 1,0 0-1,0 0 1,0-1-1,1 1 0,-1 0 1,0 0-1,0 0 1,1-1-1,-1 1 1,0-1-1,1 1 0,-1 0 1,0-1-1,1 1 1,-1-1-1,1 1 1,-1-1-1,0 1 0,0-2 1,1 1-28,0-1 0,0 1 0,-1 0 0,1 0 0,0-1 0,0 1 0,1 0 0,-1-1 0,0 1 0,0 0 0,0 0 0,1-1 0,-1 1 0,1 0 0,0-2 0,2-3-146,0 0 0,1 0 0,0 1 0,0-1 1,7-7-1,-7 8 160,1 1 0,-1 0-1,0 1 1,1-1 0,0 1 0,0 0 0,0 0 0,0 0 0,0 1 0,1 0-1,-1 0 1,1 0 0,0 1 0,-1 0 0,1 0 0,0 0 0,0 0-1,0 1 1,-1 0 0,1 1 0,0-1 0,0 1 0,0 0 0,-1 1-1,1-1 1,-1 1 0,1 0 0,-1 0 0,0 1 0,1 0 0,-1 0-1,-1 0 1,1 0 0,0 1 0,-1 0 0,0 0 0,0 0 0,0 0 0,4 7-1,25 34-270,-21-27 528,0-1 0,23 23 0,3-12-2249,9-10-3494,-18-14-1081</inkml:trace>
  <inkml:trace contextRef="#ctx0" brushRef="#br0" timeOffset="428.43">651 653 12755,'0'0'9386,"29"62"-7882,-23-34-584,-2 2-208,-2 3-231,1 0-217,-2 1-72,0-2 216,0-4-280,-1-5-128,0-6-144,0-12-1105</inkml:trace>
  <inkml:trace contextRef="#ctx0" brushRef="#br0" timeOffset="903.55">758 264 13451,'0'0'2343,"2"-9"-1471,-1 6-808,0-1-1,0 1 1,0-1-1,1 1 1,-1 0-1,1-1 1,0 1-1,0 0 1,0 0-1,1 0 1,-1 0-1,1 1 1,-1-1-1,4-2 1,2 0 89,-1 0 1,1 0-1,0 1 1,1 0-1,16-6 1,-10 5 87,0 1 0,1 0-1,-1 1 1,1 1 0,-1 0 0,1 1-1,19 1 1,-31 0-201,0 1 1,0-1-1,0 1 0,0 0 1,0 0-1,0 0 0,0 0 0,0 0 1,-1 1-1,1 0 0,0 0 0,-1 0 1,1 0-1,-1 1 0,0-1 1,0 1-1,0 0 0,0 0 0,0 0 1,-1 0-1,1 0 0,-1 1 1,0-1-1,0 1 0,0 0 0,0-1 1,-1 1-1,1 0 0,-1 0 0,0 0 1,-1 0-1,2 5 0,-2-1 29,1 0-1,-1 0 0,0 0 1,-1-1-1,0 1 1,0 0-1,-1 0 0,0-1 1,0 1-1,-1-1 1,0 1-1,-7 12 0,-3 0 420,-1 0-1,-30 33 0,20-26-16,24-27-479,0 0 0,0 0-1,0 0 1,0 0-1,0 1 1,0-1 0,0 0-1,0 0 1,0 0 0,0 0-1,0 0 1,-1 1 0,1-1-1,0 0 1,0 0-1,0 0 1,0 0 0,0 0-1,0 1 1,0-1 0,0 0-1,0 0 1,1 0 0,-1 0-1,0 0 1,0 1-1,0-1 1,0 0 0,0 0-1,0 0 1,0 0 0,0 0-1,0 0 1,0 1 0,0-1-1,0 0 1,1 0-1,-1 0 1,0 0 0,0 0-1,0 0 1,0 0 0,0 0-1,0 0 1,1 0 0,-1 1-1,0-1 1,0 0-1,0 0 1,0 0 0,1 0-1,14 3-293,29-2-128,-28-1 177,-6 1 160,0 0 0,-1 0 0,1 1 0,0 1 0,-1-1 1,1 1-1,-1 1 0,0 0 0,0 0 0,-1 1 0,1 0 0,7 6 0,-12-7 89,0-1-1,0 1 0,-1-1 1,1 1-1,-1 0 0,0 1 1,0-1-1,-1 0 0,1 1 1,-1 0-1,0-1 0,0 1 1,0 0-1,-1 0 0,0 0 1,0 0-1,0 0 0,-1 1 1,1-1-1,-1 0 0,-1 0 1,1 0-1,-1 0 0,-2 9 1,1-8 89,0-1 1,0 1-1,-1-1 1,0 0-1,0 0 1,0 0-1,-1 0 0,0-1 1,0 1-1,0-1 1,0 0-1,-1 0 1,1 0-1,-1-1 1,0 0-1,0 0 1,-1 0-1,1 0 1,0-1-1,-1 0 1,-9 2-1,-5 2 190,0-1 1,0-1-1,-1-1 0,-38 1 0,51-3-336,0-1 0,0 0 0,1-1 0,-1 0 0,-13-3 0,19 3-216,0 0 0,0 0 0,0 0-1,0 0 1,0 0 0,0-1 0,0 1 0,0-1 0,0 1-1,1-1 1,-1 0 0,0 1 0,1-1 0,0 0-1,-1 0 1,1 0 0,0 0 0,0 0 0,0-1-1,0 1 1,0 0 0,0-5 0,-1-14-5260</inkml:trace>
  <inkml:trace contextRef="#ctx0" brushRef="#br0" timeOffset="2031.53">1604 0 11466,'0'0'3491,"1"10"-1631,46 252 4596,-27-168-4897,13 131 1,-31-179-980,-3-29 26,-2-28 734,-2-18-1702,1-1 0,2 1 0,1-1 0,1 0 0,2 0 0,9-51 0,-11 78 315,1 0 0,-1 0-1,1 0 1,0 1 0,0-1-1,0 0 1,0 1 0,1-1 0,-1 1-1,1-1 1,0 1 0,-1 0-1,1 0 1,0-1 0,0 1-1,1 0 1,-1 1 0,0-1-1,1 0 1,-1 1 0,1-1-1,-1 1 1,1 0 0,0 0 0,-1 0-1,1 0 1,0 0 0,0 1-1,0-1 1,-1 1 0,1 0-1,0 0 1,0 0 0,0 0-1,0 0 1,0 1 0,0-1-1,-1 1 1,1 0 0,5 2 0,-1-1-48,0 1 0,0 1 0,-1-1 0,1 1 0,-1 0 0,0 0 0,0 1 0,0 0 0,-1 0 0,0 0 1,0 1-1,0 0 0,0 0 0,5 10 0,-8-12 113,-1-1 1,0 0-1,0 0 1,0 0-1,0 1 1,0-1-1,-1 0 0,1 1 1,-1-1-1,0 1 1,0-1-1,0 0 1,-1 1-1,1-1 0,-1 0 1,0 1-1,1-1 1,-2 0-1,1 0 1,0 1-1,-1-1 1,1 0-1,-1 0 0,0-1 1,0 1-1,0 0 1,0-1-1,-1 1 1,-2 2-1,0-1 22,0 0-1,0 0 1,-1-1 0,0 1-1,1-1 1,-1 0 0,0-1-1,0 1 1,-1-1 0,1-1-1,0 1 1,-1-1 0,1 0-1,-10 0 1,17-5-31,14 3-106,-2 7 94,-1-1-1,1 2 1,-1-1 0,0 2-1,17 13 1,-15-10 8,1-1 1,0-1-1,19 10 0,-23-15-11,1 0 0,-1 0 0,1-1 0,0 0 0,0-1 0,0-1 0,1 0 0,-1 0 0,0-1 0,0-1 0,1 0 0,14-3 0,-22 2-14,0 1-1,0-1 1,0 1 0,0-2-1,0 1 1,-1 0 0,1-1-1,-1 0 1,1 0 0,-1 0 0,0-1-1,0 1 1,0-1 0,-1 0-1,1 0 1,-1 0 0,0-1-1,0 1 1,-1-1 0,1 1-1,-1-1 1,0 0 0,0 0-1,-1 0 1,1 0 0,-1-1 0,0 1-1,-1 0 1,1 0 0,-1-6-1,-1 3 22,1-1-1,-1 1 0,-1 0 0,0 0 0,0 0 0,0 0 1,-1 1-1,0-1 0,0 1 0,-9-13 0,9 15 24,0 0-1,-1-1 0,1 2 0,-1-1 1,-1 0-1,1 1 0,-1 0 0,1 0 1,-1 0-1,0 1 0,-1-1 0,1 1 1,0 0-1,-12-4 0,16 7-14,0 0-1,1 0 1,-1 1 0,0-1-1,0 0 1,1 0-1,-1 0 1,1 0 0,-1 1-1,0-1 1,1 0-1,-1 1 1,0-1 0,1 0-1,-1 1 1,1-1-1,-1 1 1,1-1 0,-1 1-1,1-1 1,-1 1-1,1-1 1,0 1 0,-1-1-1,1 1 1,0 0-1,-1-1 1,1 1 0,0 0-1,0-1 1,0 1 0,0 0-1,-1-1 1,1 1-1,0 0 1,0-1 0,0 1-1,0 0 1,0 0-1,1-1 1,-1 1 0,0 1-1,3 33 22,3-12 8,1 0 0,0 0 0,22 42 0,0 2-38,12 52 7,33 158 0,-72-269 60,0 0 1,-1 0 0,0 1 0,0-1-1,0 1 1,-1-1 0,-1 1 0,1-1 0,-4 12-1,3-16 18,0 0 0,-1-1-1,0 1 1,0-1-1,0 1 1,0-1-1,-1 0 1,1 1 0,-1-1-1,0 0 1,1-1-1,-1 1 1,-1 0-1,1-1 1,0 0 0,-1 0-1,1 0 1,-1 0-1,0 0 1,-7 1-1,-5 2 146,0-1 0,0 0 0,0-1 1,-1-1-1,1-1 0,-33-1 0,41 0-213,0-1 0,0 0 0,0 0 0,0 0 0,0-1 0,1-1 0,-1 1 0,1-1 0,-1 0 0,1-1 0,0 0 0,0 0 1,0-1-1,1 1 0,0-1 0,-7-7 0,11 10-24,0-1 1,-1 0-1,1 0 0,1 0 1,-1-1-1,0 1 1,1 0-1,-1-1 1,1 1-1,0-1 0,0 1 1,1-1-1,-1 1 1,1-1-1,-1 0 1,1 1-1,0-1 0,1 0 1,-1 1-1,1-1 1,-1 0-1,1 1 0,0-1 1,0 1-1,1-1 1,-1 1-1,1 0 1,0 0-1,-1 0 0,1-1 1,1 2-1,-1-1 1,0 0-1,1 0 1,4-3-1,7-7-363,0 1 1,1 1-1,1 0 0,-1 1 0,31-14 1,70-30-6969,-68 32 209</inkml:trace>
  <inkml:trace contextRef="#ctx0" brushRef="#br0" timeOffset="2927.56">2910 386 10018,'0'0'3766,"-11"-4"-1499,2 1-2028,-1-2 701,0 1-1,-1 1 1,-20-5 0,28 7-768,0 1 0,-1 0 1,1-1-1,0 1 0,0 0 1,-1 1-1,1-1 0,0 0 1,0 1-1,-1 0 0,1 0 1,0 0-1,0 0 0,0 0 1,0 1-1,0-1 0,1 1 1,-1 0-1,0 0 0,-3 3 1,-3 7 30,-1 1 0,2 1 0,0-1 0,0 1 0,2 0 0,-1 1 0,2 0 0,0 0 0,1 0 0,0 0 0,1 1 0,1-1 0,1 1 0,0 0 0,1 0 0,3 24 0,-3-37-195,0 0-1,0 0 1,1 0-1,-1 0 0,1 0 1,0 0-1,0 0 1,0 0-1,0 0 1,1 0-1,-1-1 1,1 1-1,-1 0 1,1-1-1,0 0 1,0 1-1,0-1 0,1 0 1,-1 0-1,0 0 1,1 0-1,-1-1 1,1 1-1,0-1 1,-1 1-1,1-1 1,0 0-1,0 0 1,0 0-1,0 0 0,0-1 1,0 1-1,0-1 1,0 0-1,0 0 1,0 0-1,0 0 1,0 0-1,5-2 1,0 0-11,-1 0 0,1 0 0,-1 0 0,0-1 1,0-1-1,0 1 0,-1-1 0,1 0 0,-1 0 0,0-1 1,0 0-1,0 0 0,-1-1 0,0 1 0,6-8 1,-2-2-76,-1-1 1,0 0 0,-1 0 0,-1-1 0,0 1 0,-2-2 0,1 1 0,-2 0 0,-1-1 0,0 1 0,-1-1 0,-1 0-1,0 1 1,-5-30 0,-3 3-439,-1 0 0,-3 1-1,-1 0 1,-31-67-1,44 110 521,0 0 1,0 0-1,0 0 0,0 0 0,1-1 0,-1 1 0,0 0 0,0 0 0,0 0 0,0 0 0,0-1 0,0 1 0,0 0 0,0 0 0,0 0 0,0 0 0,0-1 1,0 1-1,0 0 0,-1 0 0,1 0 0,0 0 0,0-1 0,0 1 0,0 0 0,0 0 0,0 0 0,0 0 0,0-1 0,0 1 0,-1 0 0,1 0 0,0 0 1,0 0-1,0 0 0,0 0 0,0 0 0,-1 0 0,1-1 0,0 1 0,0 0 0,0 0 0,0 0 0,-1 0 0,1 0 0,0 0 0,0 0 0,0 0 0,-1 0 1,1 0-1,0 0 0,0 0 0,0 0 0,0 0 0,-1 0 0,1 0 0,0 0 0,0 1 0,0-1 0,0 0 0,0 0 0,-1 0 0,1 0 0,0 0 0,-2 18 107,6 29 44,7 16 466,35 108 1,-33-133-349,2 0 0,1-1-1,2-1 1,25 37 0,-38-66-249,0 1 1,1-2-1,1 1 0,-1-1 0,1 0 1,0 0-1,0 0 0,1-1 0,0-1 0,-1 1 1,2-1-1,9 3 0,-13-5-25,0 0 1,1 0-1,-1-1 0,0 0 0,1 0 0,0-1 0,-1 1 0,1-1 1,-1-1-1,1 1 0,-1-1 0,1 1 0,-1-2 0,1 1 1,-1-1-1,0 1 0,1-2 0,-1 1 0,0 0 0,7-6 0,1-2-33,-1-1-1,-1 0 0,0-1 1,-1 0-1,0 0 0,0-1 1,-2-1-1,8-14 0,-10 17-97,-1 0 0,0 0 0,0 0 0,-2 0 0,1-1 0,-1 0 0,-1 0 0,0 0 0,-1 0 0,0 0 0,-1-18 0,-1 27 123,1 0 1,0 0-1,-1 0 0,0 0 0,1 0 1,-1 0-1,0 0 0,-1 0 0,1 0 1,0 0-1,-1 1 0,0-1 0,1 1 1,-1-1-1,0 1 0,0 0 0,-1 0 0,1 0 1,0 0-1,-1 0 0,1 0 0,-1 0 1,0 1-1,1-1 0,-1 1 0,0 0 1,0 0-1,0 0 0,0 0 0,0 1 1,0-1-1,-5 1 0,4 0 43,1 0 0,-1 1 0,1-1 0,0 1 0,-1 0 0,1 0 0,0 0 0,0 1 0,0-1 0,0 1 0,0 0 0,0 0-1,0 0 1,0 0 0,1 0 0,-1 0 0,1 1 0,0-1 0,0 1 0,0 0 0,0 0 0,0 0 0,0 0 0,1 0 0,-1 0 0,1 0 0,0 0 0,0 1 0,-1 4 0,0 4 125,1 1 0,0-1 0,1 0 1,0 0-1,1 0 0,1 1 0,0-1 0,0 0 1,1-1-1,0 1 0,1 0 0,1-1 1,0 0-1,0 0 0,1 0 0,1-1 1,-1 0-1,13 14 0,-14-18-228,0-1-1,1 0 0,0 0 1,-1 0-1,2 0 1,-1-1-1,1 0 1,-1 0-1,1-1 1,0 0-1,0 0 1,0-1-1,9 2 0,-10-3-340,1 0-1,0-1 0,-1 0 0,1 0 0,0-1 0,-1 1 0,1-1 0,-1-1 0,1 0 0,-1 0 0,1 0 0,-1 0 0,0-1 0,0 0 0,0 0 0,9-8 0,15-14-7121</inkml:trace>
  <inkml:trace contextRef="#ctx0" brushRef="#br0" timeOffset="4043.41">689 1312 10850,'0'0'11524,"-6"-3"-10746,4 2-723,0 0 0,0 0 0,0 0 1,0 1-1,0-1 0,0 1 0,0-1 0,0 1 1,0 0-1,0 0 0,0 0 0,0 0 1,-1 0-1,1 0 0,-2 1 0,0 1 10,1-1-1,0 1 0,0 0 0,0 0 1,0 0-1,0 1 0,1-1 1,-1 1-1,1 0 0,-4 4 1,-6 9 164,0 0 1,1 1-1,2 0 1,-1 1-1,2 0 1,-7 20-1,12-29-195,0 0 0,0 1 0,1 0 0,0 0 0,1-1 0,0 1 0,1 0 0,0 0 0,0 0 0,1 0 0,1 0 0,-1 0 0,1 0 0,4 9 0,-4-14-61,0-1-1,1 1 1,0 0-1,-1-1 1,1 0-1,1 0 1,-1 0-1,1 0 1,-1 0-1,1-1 1,0 0-1,1 1 1,-1-1-1,0-1 1,1 1-1,-1-1 1,1 0-1,0 0 1,0 0-1,0 0 1,0-1 0,0 0-1,0 0 1,1-1-1,-1 1 1,0-1-1,9-1 1,2 0-896,-1-1 1,1 0 0,-1-2 0,0 0 0,0 0-1,0-2 1,28-13 0,7-10-4755</inkml:trace>
  <inkml:trace contextRef="#ctx0" brushRef="#br0" timeOffset="5195.98">841 1132 8666,'0'0'3963,"2"9"-2337,12 45 1544,31 74 0,-24-75-2100,-3 1-1,13 61 1,-20-38 1526,-11-109-2943,-1 18 19,0 0 0,1 0 0,0 0-1,1 0 1,1 0 0,0 0 0,1 1 0,1-1 0,0 0 0,1 1 0,10-21-1,-14 32 322,-1 1-1,1 0 0,0-1 0,0 1 1,0 0-1,0 0 0,0-1 0,0 1 1,1 0-1,-1 0 0,0 0 0,1 1 0,-1-1 1,0 0-1,1 0 0,-1 1 0,1-1 1,-1 1-1,1-1 0,-1 1 0,1 0 1,-1-1-1,1 1 0,0 0 0,-1 0 1,1 0-1,-1 0 0,1 1 0,-1-1 0,1 0 1,0 1-1,-1-1 0,1 1 0,-1-1 1,0 1-1,1 0 0,-1-1 0,1 1 1,-1 0-1,0 0 0,3 2 0,5 5 17,0 1 0,0 0 0,0 1 0,9 14-1,-5-7 4,-7-10-11,66 72 12,-65-72-13,1 0 0,-1-1 0,1 0 0,0 0 0,1-1 0,-1 0 0,1 0 0,13 4 0,-20-8 0,-1-1 1,1 1-1,0-1 0,-1 0 0,1 0 0,-1 0 0,1 0 0,0 0 0,-1 0 0,1 0 0,0-1 0,-1 1 0,1-1 0,-1 1 1,1-1-1,-1 1 0,1-1 0,-1 0 0,0 0 0,1 0 0,1-1 0,0-1 0,0 0-1,0 0 1,-1-1-1,1 1 1,-1 0-1,0-1 1,0 1 0,2-7-1,1-2-29,-1-1 0,-1 1-1,0-1 1,2-20 0,-4 28 37,-1 0-1,0 0 1,0 1 0,0-1 0,-1 0 0,1 1-1,-1-1 1,0 0 0,-1 1 0,1-1-1,-1 1 1,0 0 0,-3-5 0,4 7 22,0 1 1,0-1 0,-1 1-1,1 0 1,-1-1 0,1 1-1,-1 0 1,0 0 0,0 0-1,1 0 1,-1 0 0,0 0 0,0 1-1,0-1 1,0 1 0,0-1-1,0 1 1,0 0 0,0-1-1,0 1 1,0 0 0,0 1-1,0-1 1,0 0 0,0 0-1,1 1 1,-1-1 0,0 1-1,0 0 1,0-1 0,0 1-1,0 0 1,1 0 0,-3 1 0,0 2 43,0-1 0,0 0 0,0 1 0,1-1 0,-1 1 0,1 0 0,0 1 0,0-1 0,0 0 0,1 1 0,-1 0 0,1-1 0,0 1 0,0 0 0,1 0 1,0 0-1,0 0 0,0 0 0,0 1 0,1-1 0,0 0 0,0 8 0,1-8-36,-1-1-1,0 1 1,1-1-1,0 0 1,0 1-1,0-1 1,1 0 0,-1 0-1,1 0 1,0 0-1,0 0 1,4 4-1,-5-6-41,1 0 0,0 0-1,0-1 1,0 1-1,0 0 1,0-1-1,1 1 1,-1-1 0,0 0-1,1 0 1,-1 0-1,1 0 1,-1 0-1,1 0 1,-1-1 0,1 1-1,0-1 1,-1 0-1,1 1 1,0-1-1,2-1 1,-3 1 0,-1 0-1,1-1 1,-1 1-1,1 0 1,-1-1 0,1 1-1,-1-1 1,0 0 0,1 0-1,-1 1 1,0-1 0,0 0-1,1 0 1,-1 0-1,0 0 1,0 0 0,0 0-1,0-1 1,0 1 0,1-3-1,0 0-18,0 0 0,0-1 0,0 1 0,-1-1 0,1 0-1,0-8 1,-1 2-39,0 0-1,-1 0 1,0-1-1,0 1 1,-4-14-1,3 9-72,10 29-127,1 4 289,12 19-24,-19-29 10,0 0 0,1 0 0,0 0 0,0-1 0,1 0 0,0 0 0,0 0-1,1 0 1,-1-1 0,1 0 0,10 8 0,-15-13-5,0 0 0,0 1 0,0-1 0,-1 0 0,1 0 0,0 0 0,0 0 0,0 0 0,0 0 1,0 0-1,0 0 0,0 0 0,-1 0 0,1 0 0,0-1 0,0 1 0,0 0 0,0 0 0,0-1 0,-1 1 0,1-1 0,0 1 0,0-1 0,-1 1 0,2-2 0,14-24 60,-1-38-70,-14 59 7,1-18-44,0 0 1,-2-27-1,0 21 16,28 52-240,2 7 404,0 2 1,-2 0-1,36 56 1,-61-75 232,0-1-293,-3-11-213,0-1 1,0 0 0,1 0 0,-1 0 0,0 0-1,0 0 1,1 1 0,-1-1 0,0 0 0,0 0-1,1 0 1,-1 0 0,0 0 0,0 0-1,1 0 1,-1 0 0,0 0 0,0 0 0,1 0-1,-1 0 1,0 0 0,0 0 0,1 0 0,-1 0-1,0 0 1,0 0 0,1-1 0,-1 1 0,0 0-1,0 0 1,1 0 0,-1 0 0,0 0 0,0-1-1,0 1 1,1 0 0,-1 0 0,0 0 0,0-1-1,0 1 1,0 0 0,1-1 0,4-7-6136</inkml:trace>
  <inkml:trace contextRef="#ctx0" brushRef="#br0" timeOffset="5757.05">1636 1031 9274,'0'0'6872,"4"12"-5087,43 126 1429,-26-83-2512,-2 0-1,-2 2 1,13 83 0,-33-119 610,3-21-1272,0 0 0,0 0 0,-1 0 0,1 1 0,0-1 0,-1 0 0,1 0 0,0 0 0,-1 0 0,1 0 0,0 0 0,0 0 0,-1 0 0,1 0 0,0 0 0,-1 0 0,1 0 0,0 0 0,-1 0 0,1 0 0,0 0 0,-1-1 0,1 1 0,0 0 0,0 0-1,-1 0 1,1 0 0,0-1 0,0 1 0,-1 0 0,1 0 0,0 0 0,0-1 0,-1 1 0,-1-2-6,1 0 0,-1 0 0,0-1 0,1 1-1,-1 0 1,1-1 0,0 1 0,0 0 0,0-1 0,0 0-1,0 1 1,0-5 0,0 4-127,1-1-1,0 1 1,0 0 0,0 0-1,1 0 1,-1 0-1,1-1 1,0 1 0,-1 0-1,1 0 1,1 0 0,-1 1-1,0-1 1,1 0-1,0 0 1,-1 1 0,1-1-1,0 1 1,0-1 0,1 1-1,-1 0 1,0 0-1,1 0 1,-1 0 0,1 0-1,0 0 1,-1 1 0,1-1-1,0 1 1,0 0-1,0 0 1,0 0 0,0 0-1,0 1 1,1-1 0,-1 1-1,0 0 1,0 0-1,0 0 1,0 0 0,1 0-1,-1 1 1,0 0 0,0-1-1,0 1 1,0 0-1,0 0 1,0 1 0,0-1-1,-1 1 1,1-1-1,0 1 1,-1 0 0,4 3-1,1 2 91,1 0-1,-2 1 0,1 0 0,-1 0 0,0 1 1,9 18-1,-13-23 17,0 0 0,0 1 0,0 0 1,0-1-1,-1 1 0,0 0 0,0 0 0,0-1 0,-1 1 1,0 0-1,0 0 0,0 0 0,0 0 0,-1 0 1,1 0-1,-1-1 0,-2 6 0,2-8 34,-1 0 0,1 0 0,0 0 0,-1 0-1,0 0 1,1 0 0,-1 0 0,0 0 0,0-1 0,0 1 0,0-1 0,0 1-1,0-1 1,-1 0 0,1 0 0,0 0 0,-1 0 0,1 0 0,-5 0-1,-48 3 280,53-4-375,1 0 0,0 0 1,-1 0-1,1 0 0,0-1 0,-1 1 1,1-1-1,0 1 0,-1-1 0,1 1 1,0-1-1,0 0 0,0 0 0,-1 1 0,1-1 1,0 0-1,0 0 0,0 0 0,1 0 1,-1 0-1,0 0 0,-1-3 0,-7-18-3521,6 3-2128</inkml:trace>
  <inkml:trace contextRef="#ctx0" brushRef="#br0" timeOffset="6283.35">2170 1411 8938,'0'0'8292,"-9"2"-6619,3-1-1511,0 1 0,1-1 0,0 1 0,-1 1 0,1-1 1,0 0-1,0 1 0,0 0 0,0 1 0,1-1 0,-1 1 0,1 0 1,0 0-1,0 0 0,0 0 0,0 1 0,1-1 0,0 1 1,0 0-1,0 0 0,1 0 0,0 1 0,0-1 0,0 0 0,0 1 1,1 0-1,0-1 0,-1 9 0,3-9-118,-1 0-1,1-1 1,0 1 0,1 0-1,-1-1 1,1 1 0,0-1-1,0 1 1,0-1 0,1 0 0,-1 0-1,1 0 1,0 0 0,0-1-1,1 1 1,-1-1 0,1 0-1,-1 0 1,1 0 0,0 0-1,5 2 1,-7-4-41,0 0 0,0 1-1,0-1 1,1-1 0,-1 1 0,0 0 0,0 0 0,1-1-1,-1 1 1,0-1 0,1 0 0,-1 0 0,0 0 0,1 0-1,-1 0 1,0 0 0,1-1 0,-1 1 0,0-1 0,0 0-1,1 0 1,-1 1 0,0-1 0,0 0 0,0-1 0,0 1-1,0 0 1,0-1 0,0 1 0,-1-1 0,1 1 0,0-1-1,-1 0 1,1 0 0,-1 0 0,0 0 0,0 0 0,1 0-1,-1 0 1,-1 0 0,1 0 0,0-1 0,0-2 0,1-1 19,0 0 1,0 0 0,-1 0 0,0-1 0,0 1 0,0 0-1,-1 0 1,0-1 0,0 1 0,-1 0 0,0 0 0,0 0-1,0-1 1,-1 1 0,0 0 0,0 1 0,-5-10 0,0 3-37,-2 0 1,1 0 0,-2 0 0,0 1 0,0 1 0,-14-12-1,66 26-8327,-11 6 4100</inkml:trace>
  <inkml:trace contextRef="#ctx0" brushRef="#br0" timeOffset="6734.25">2329 1612 10722,'0'0'8101,"-7"-10"-6397,3 4-1646,1-1 0,-1 1 1,1-1-1,0 0 0,0 0 0,1 0 0,0 0 0,1 0 0,-1-1 1,1 1-1,0 0 0,1-1 0,0 1 0,0-1 0,1 1 1,0-1-1,0 1 0,1 0 0,0 0 0,0-1 0,0 1 0,6-9 1,-5 10-48,0 0 0,1 1 1,0 0-1,1 0 0,-1 0 1,1 0-1,0 1 0,0-1 1,0 1-1,9-5 0,-12 8 8,0 0-1,0 0 1,0 0-1,0 0 1,1 1 0,-1-1-1,0 1 1,0-1-1,1 1 1,-1 0 0,0 0-1,0 0 1,1 0-1,-1 0 1,0 0-1,1 1 1,-1-1 0,0 1-1,0-1 1,0 1-1,1 0 1,-1 0-1,0 0 1,0 0 0,0 1-1,-1-1 1,1 0-1,0 1 1,0-1 0,-1 1-1,1 0 1,-1 0-1,2 1 1,45 68 779,-38-53-200,2 0 0,0-1-1,25 26 1,-32-38-895,0 0 0,1-1 1,0 0-1,0 0 1,0 0-1,1 0 0,-1-1 1,1 0-1,0-1 1,0 1-1,0-1 0,0-1 1,0 1-1,12 0 1,11-2-7142</inkml:trace>
  <inkml:trace contextRef="#ctx0" brushRef="#br0" timeOffset="7124.74">3024 1523 16524,'0'0'9674,"-9"-24"-16764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4:21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4537,'0'0'14363,"63"18"-12771,-29-18-575,7 0-161,4 0-256,1-3-88,-5 2 0,-6 1-208,-11 3-200,-7 7-32,-9 1-72,-6-1-400,-2-3-808,-6-2-1785,-4-5-3288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4:20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13299,'0'0'8427,"13"-4"-7257,19-6-602,0 2 0,0 1 1,1 2-1,36-2 1,-58 7-731,48 3 669,-24 11-3262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4:05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220 261 10986,'0'0'8698,"-8"1"-7692,5-1-939,0 1 0,0-1 0,0 0 0,0 0 1,0 0-1,0 0 0,0-1 0,0 1 0,0-1 0,0 1 1,0-1-1,0 0 0,0 0 0,1-1 0,-1 1 0,0 0 1,1-1-1,-1 0 0,1 0 0,0 1 0,-1-1 0,1-1 0,0 1 1,0 0-1,0 0 0,1-1 0,-1 1 0,0-1 0,1 0 1,0 1-1,0-1 0,-1 0 0,2 0 0,-1 0 0,-1-5 1,-1-9-122,0-1 0,1 1 0,2-36 0,0 49 15,0-1 1,0 0-1,1 0 0,-1 0 0,1 0 0,0 0 1,1 0-1,-1 1 0,1-1 0,0 1 1,0-1-1,1 1 0,-1-1 0,1 1 1,0 0-1,0 1 0,0-1 0,7-6 0,-8 9 30,0 0-1,0 1 1,0-1-1,0 0 1,0 0-1,0 1 1,0-1-1,0 1 1,0 0-1,0 0 1,0 0-1,0 0 1,0 0-1,0 0 0,0 0 1,0 1-1,0-1 1,0 1-1,0-1 1,0 1-1,0 0 1,0 0-1,0 0 1,0 0-1,-1 0 1,1 0-1,0 0 1,-1 1-1,1-1 0,-1 0 1,1 1-1,-1 0 1,0-1-1,0 1 1,2 3-1,6 8 15,-1-1 0,-1 1 0,10 25 0,-15-32-15,5 9 56,-1 1 1,-1 0-1,0 0 0,-1 0 0,-1 0 1,0 1-1,-2 0 0,0-1 0,-1 29 1,-2-35 66,1 0 0,-1 0 0,-1-1 0,0 1 0,0-1 0,-1 0 0,0 0 0,-1 0 0,0 0 0,0-1 0,-1 1 0,0-2 0,0 1 0,-1 0 0,0-1 0,0-1 0,-12 10 0,7-7-78,-1 0 0,0-1 1,0 0-1,-1-1 1,0 0-1,0-1 0,-1-1 1,1 0-1,-1-1 0,0 0 1,0-1-1,-17 0 1,31-3-59,1 0 1,0 0-1,-1 0 1,1 0-1,-1 0 1,1 0-1,0 0 1,-1 0-1,1 0 1,0 0-1,-1 0 1,1-1-1,0 1 1,-1 0-1,1 0 1,0 0-1,-1-1 1,1 1-1,0 0 1,-1 0-1,1-1 1,0 1-1,0 0 1,-1-1-1,1 1 1,0 0-1,0-1 1,0 1-1,0 0 1,-1-1-1,1 1 1,0 0-1,0-1 1,0 1-1,0 0 1,0-1-1,0 1 1,0-1-1,0 1 1,0 0-1,0-1 0,0 1 1,0 0-1,0-1 1,0 1-1,0-1 1,1 1-1,-1-1-21,0 0-1,1 0 1,-1 0-1,0 1 1,1-1-1,-1 0 1,1 0-1,-1 1 1,1-1-1,-1 0 1,1 1-1,0-1 1,-1 1-1,1-1 0,0 1 1,-1-1-1,1 1 1,0-1-1,0 1 1,-1 0-1,1-1 1,1 1-1,3-1 27,-1 2 0,0-1-1,0 0 1,0 1 0,0 0-1,0 0 1,0 0 0,0 0-1,0 1 1,0-1 0,0 1-1,0 0 1,-1 0 0,1 1-1,5 4 1,53 52 30,-24-21-39,-23-25-82,-10-8 176,1 0 0,-1 0 0,1-1 0,0 1 1,1-2-1,7 5 0,-12-7-35,0-1 0,-1 1 1,1-1-1,0 0 0,-1 0 0,1 1 1,0-1-1,0 0 0,-1 0 1,1-1-1,0 1 0,-1 0 0,1-1 1,0 1-1,-1-1 0,1 1 1,0-1-1,-1 0 0,1 0 0,-1 1 1,1-1-1,-1 0 0,0 0 0,1-1 1,-1 1-1,0 0 0,0 0 1,0-1-1,0 1 0,0 0 0,2-3 1,1-2 38,1 0 1,-1-1 0,0 1-1,0-1 1,0 1-1,-1-1 1,0 0 0,-1-1-1,0 1 1,0 0-1,0-1 1,1-14 0,-3 22-127</inkml:trace>
  <inkml:trace contextRef="#ctx0" brushRef="#br0" timeOffset="1578.77">512 119 9058,'0'0'8639,"5"1"-8127,16 5-200,1-2-1,0 0 0,0-1 1,0-1-1,1-2 1,43-3-1,-31 1 193,68 5 0,-102-3-494,-1 1 0,1-1-1,0 0 1,-1 1 0,1-1 0,-1 1 0,1-1 0,-1 1 0,1-1 0,-1 1 0,1-1 0,-1 1 0,0-1 0,1 1 0,-1-1 0,0 1 0,1 0 0,-1-1 0,0 1 0,0 0 0,1-1 0,-1 1 0,0 0 0,0-1 0,0 1 0,0 0 0,0-1 0,0 1 0,0 0 0,0-1 0,0 1 0,0 0 0,-1-1 0,1 1 0,0 0 0,0-1-1,-1 1 1,1 0 0,0-1 0,-1 1 0,0 0 0,-13 28 465,-67 79-141,-24 36 1426,147-167-2036,-36 20 244,-1 0 0,0 1-1,1 0 1,-1 0 0,1 0 0,0 1 0,0 0 0,-1 0 0,1 0 0,0 1-1,0 0 1,0 0 0,0 0 0,0 1 0,0 0 0,0 0 0,-1 0 0,1 1-1,0 0 1,-1 0 0,1 0 0,-1 1 0,8 4 0,1 3-1,0 1 0,-1 0-1,0 1 1,0 0 0,-1 1 0,19 27 0,-26-31 5,1-1 0,-1 1 0,-1 0-1,1 0 1,-2 0 0,1 1 0,-1-1 0,-1 1 0,0 0 0,2 20 0,-4-27 55,1 0 1,-1 0-1,0 1 1,-1-1 0,1 0-1,-1 0 1,1 0-1,-1 1 1,0-1-1,0 0 1,0 0 0,-1 0-1,1-1 1,-1 1-1,0 0 1,1 0-1,-1-1 1,0 1-1,-1-1 1,1 0 0,0 1-1,-1-1 1,1 0-1,-1 0 1,0-1-1,1 1 1,-1 0 0,0-1-1,0 0 1,0 0-1,0 0 1,0 0-1,0 0 1,-1 0 0,1-1-1,-6 1 1,-4 0 38,1-1 1,-1 0-1,1 0 0,-1-1 1,1-1-1,-1 0 0,1 0 1,0-2-1,0 1 1,0-2-1,1 1 0,-1-2 1,1 1-1,0-1 1,1-1-1,0 0 0,-11-10 1,21 17-143,-1 0-1,1 0 1,0 0 0,0 0 0,0-1 0,0 1 0,0 0-1,0 0 1,-1 0 0,1 0 0,0 0 0,0-1 0,0 1-1,0 0 1,0 0 0,0 0 0,0 0 0,0-1 0,0 1 0,0 0-1,0 0 1,0 0 0,0-1 0,0 1 0,0 0 0,0 0-1,0 0 1,0 0 0,0-1 0,0 1 0,0 0 0,0 0-1,0 0 1,0-1 0,0 1 0,0 0 0,1 0 0,-1 0 0,0 0-1,0 0 1,0-1 0,0 1 0,0 0 0,0 0 0,1 0-1,-1 0 1,0 0 0,0 0 0,0 0 0,0 0 0,1 0-1,-1-1 1,0 1 0,0 0 0,0 0 0,0 0 0,1 0 0,-1 0-1,0 0 1,0 0 0,0 0 0,1 0 0,-1 0 0,0 0-1,0 0 1,0 1 0,1-1 0,18-1-3981,-13 1 1664,13 0-5948</inkml:trace>
  <inkml:trace contextRef="#ctx0" brushRef="#br0" timeOffset="2099.34">1209 242 10626,'0'0'3648,"-10"12"-1334,8-10-2231,-5 7 314,0 0-1,1 0 0,0 1 0,0 0 0,1 0 0,0 0 0,1 0 0,0 1 0,1 0 0,-4 20 0,6-19-134,0 1 0,1-1 0,0 0 0,1 0 0,1 1 0,0-1-1,0 0 1,1 0 0,7 17 0,-7-23-215,0 0 0,0 0 0,1-1 0,0 1 1,0-1-1,0 0 0,0 0 0,1-1 0,-1 1 0,1-1 0,1 0 0,-1 0 0,0-1 1,1 1-1,0-1 0,0-1 0,0 1 0,0-1 0,11 3 0,-6-3-10,0 0-1,0-1 0,1-1 1,-1 1-1,0-2 0,0 0 1,1 0-1,-1-1 0,0 0 1,0-1-1,0 0 0,0-1 1,-1 0-1,13-7 0,-18 9-29,-1-1 0,1 0 0,-1 0-1,1 0 1,-1 0 0,0 0 0,-1-1 0,1 0-1,-1 0 1,1 0 0,-1 0 0,0-1 0,0 1-1,-1-1 1,0 1 0,1-1 0,-2 0 0,1 0-1,0 0 1,-1 0 0,0 0 0,0-1 0,-1 1 0,1 0-1,-1 0 1,0-1 0,-1 1 0,1 0 0,-1 0-1,0 0 1,0 0 0,-4-10 0,0 4-13,0 1 1,-1-1 0,0 1-1,0 0 1,-1 0 0,-1 1-1,0 0 1,0 0 0,0 1-1,-1 0 1,-1 0 0,-16-10-1,14 10-66,0 1-1,-1 0 0,0 1 0,0 1 1,0 0-1,-1 0 0,0 2 0,0 0 1,0 0-1,-17 0 0,28 2 12,0 1-1,0 0 0,0 0 0,0 0 1,0 0-1,0 1 0,1-1 1,-1 1-1,0 0 0,0 0 1,1 0-1,-1 0 0,0 0 0,1 0 1,-1 1-1,1 0 0,0-1 1,-1 1-1,1 0 0,0 0 1,0 0-1,0 0 0,0 0 0,0 1 1,1-1-1,-1 0 0,1 1 1,-3 5-1,4-5-290,-1 0 0,1 1-1,-1-1 1,1 0 0,0 1 0,0-1 0,1 0 0,-1 1-1,1-1 1,-1 0 0,1 1 0,0-1 0,0 0-1,0 0 1,1 0 0,2 5 0,14 17-4735</inkml:trace>
  <inkml:trace contextRef="#ctx0" brushRef="#br0" timeOffset="2545.79">1660 270 11306,'0'0'1597,"-2"10"521,-1 3-1427,0 0 0,1 0 0,0 1 0,1-1 0,1 1 0,0 0 0,1-1 0,0 1 0,1-1 0,6 19 1,-6-25-573,0 0 1,1 0 0,0 0-1,1-1 1,-1 1 0,1-1-1,1 0 1,-1 0 0,1-1-1,0 1 1,0-1 0,0 0-1,1 0 1,0-1-1,0 0 1,0 0 0,0 0-1,1-1 1,0 1 0,-1-2-1,1 1 1,10 2 0,-7-3-10,0-1 0,1 1 1,-1-1-1,1-1 1,-1 0-1,1-1 0,0 0 1,-1 0-1,0-1 0,1-1 1,-1 0-1,0 0 0,0-1 1,-1 0-1,1 0 0,15-11 1,-20 12-111,0 0 1,-1-1 0,1 0 0,-1 0 0,0 0 0,0 0-1,0-1 1,0 0 0,-1 0 0,0 0 0,0 0-1,0 0 1,-1 0 0,1-1 0,-1 1 0,-1-1-1,1 0 1,-1 1 0,0-1 0,0 0 0,-1 0-1,1 0 1,-1 0 0,-1 0 0,1 0 0,-1 0-1,0 1 1,0-1 0,-1 0 0,0 1 0,-3-8-1,0 3-95,0-1 0,-1 1 0,0 0 0,-1 1 0,0-1 0,0 1 0,-1 1 0,-1-1 0,1 1 0,-1 1 0,0 0 0,-1 0 0,0 1 0,0 0 0,0 0 0,-1 1 0,0 1 0,0 0 0,0 0 0,0 1 0,-1 1-1,1-1 1,-1 2 0,1 0 0,-16 0 0,22 2-25,-1 0 1,1 0-1,0 0 0,0 1 0,-1-1 0,1 1 0,0 1 0,0-1 0,1 1 0,-1 0 1,0 0-1,1 0 0,0 0 0,-6 7 0,-28 37-4315,17-10-1390</inkml:trace>
  <inkml:trace contextRef="#ctx0" brushRef="#br0" timeOffset="4789.69">3001 347 12323,'0'0'4044,"-12"-2"-1991,2 0-1825,3 0 64,0 1 1,0 0-1,0 0 0,-1 0 0,1 1 0,-8 1 1,13-1-232,0 1 1,0-1-1,0 1 1,0-1-1,0 1 1,0 0-1,0 0 1,0 0-1,0 0 1,0 0-1,0 0 1,1 1-1,-1-1 0,1 1 1,-1-1-1,1 1 1,-1-1-1,1 1 1,0 0-1,0 0 1,0-1-1,0 1 1,0 0-1,0 0 1,0 0-1,1 0 1,-1 0-1,0 5 1,0 2 92,0 0 1,1 0-1,0 0 1,0 0 0,1 0-1,0 0 1,0 0-1,1 0 1,1 0-1,4 11 1,-6-16-138,0-1-1,1 1 0,-1-1 1,1 0-1,0 0 1,0 1-1,0-1 1,1 0-1,-1-1 1,1 1-1,-1 0 1,1-1-1,0 1 1,0-1-1,0 0 1,0 0-1,0 0 1,1-1-1,-1 1 1,1-1-1,-1 1 1,1-1-1,-1 0 1,1-1-1,0 1 1,-1-1-1,8 1 1,-8-2-23,-1 0 1,1 1 0,-1-1 0,1-1-1,-1 1 1,1 0 0,-1-1 0,0 1-1,0-1 1,0 1 0,0-1-1,0 0 1,0 0 0,0 0 0,-1 0-1,1 0 1,-1-1 0,1 1 0,-1 0-1,0-1 1,0 1 0,0-1 0,0 1-1,0-1 1,0-4 0,2-6-99,0 0-1,-1 0 1,1-25 0,-3 32 87,1 2 20,0 0 0,-1 0 1,0 1-1,0-1 0,0 0 1,0 0-1,-1 1 0,1-1 0,-1 0 1,0 0-1,0 1 0,-1-1 0,1 1 1,-1-1-1,1 1 0,-1 0 0,0-1 1,0 1-1,-3-3 0,20 38-12,19 29 169,-3 2 0,43 124 0,-44-118-144,-21-49 11,0 0 0,10 39 0,-6-11 232,1-1 1,38 82-1,-49-124-250,-1 0-1,0 0 1,0 0 0,0 0-1,-1 0 1,1 1 0,-1-1 0,-1 0-1,1 1 1,-1-1 0,0 1 0,0 5-1,-1-8 0,0-1-1,0 0 0,0 0 1,0 0-1,0 0 1,0-1-1,-1 1 0,1 0 1,-1 0-1,1-1 1,-1 1-1,0-1 0,1 1 1,-1-1-1,0 0 1,0 0-1,0 0 0,0 0 1,0 0-1,0 0 1,0 0-1,-1-1 0,1 1 1,0-1-1,0 1 1,0-1-1,-1 0 0,1 0 1,0 0-1,-4-1 1,-3 2-14,0-2 0,0 1 0,1-1 0,-1 0 0,0-1 1,1 1-1,-1-2 0,1 0 0,0 0 0,-1 0 1,2-1-1,-1 0 0,0 0 0,1-1 0,0 0 0,0-1 1,0 1-1,0-1 0,1 0 0,0-1 0,1 0 1,-1 0-1,1 0 0,1 0 0,-1-1 0,1 0 0,1 0 1,-1 0-1,1 0 0,1-1 0,0 1 0,0-1 1,0 1-1,1-1 0,0-13 0,1 11-135,0 0 0,1 0 1,0 0-1,1 0 0,0 0 0,0 0 0,2 0 0,-1 1 1,1-1-1,6-10 0,-6 15 84,0 0 0,0 0 0,0 1 0,1-1 0,-1 1 0,1 0-1,1 0 1,-1 1 0,1 0 0,-1 0 0,1 0 0,1 0 0,-1 1 0,0 0 0,1 1 0,-1-1 0,9-1 0,86-17-294,6-2-3218,-39 2-4793,-55 16 1041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39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0 567 8586,'0'0'3809,"10"-9"-2114,12-14-1059,-1-2 1,-1 0-1,-1-1 1,16-30 0,65-129 113,-53 94-650,19-35 1250,-65 167-80,0 41-300,5-1-1,3 1 1,3-1-1,28 93 1,-31-152-840,1-18-1122,-7-6 608,-1 1 1,0-1 0,0-1-1,0 1 1,-1 0-1,1 0 1,0-1-1,-1 1 1,0-1 0,1 1-1,-1-1 1,1-3-1,11-26-6213</inkml:trace>
  <inkml:trace contextRef="#ctx0" brushRef="#br0" timeOffset="405.44">678 97 13931,'0'0'3298,"-4"15"-1239,-5 13-1230,2 0 0,1 0-1,1 0 1,2 1 0,0 44-1,3-61-634,1 1 0,1-1-1,0 0 1,1 0-1,0 0 1,0 0-1,8 15 1,-8-20-97,1 0-1,0-1 0,1 1 1,-1-1-1,1 0 1,0 0-1,1 0 1,-1-1-1,1 0 1,1 0-1,-1 0 1,13 7-1,-17-11-73,0 0 0,0 0 1,0 1-1,0-1 0,1-1 0,-1 1 0,0 0 1,0 0-1,1-1 0,-1 0 0,1 1 0,-1-1 0,0 0 1,1 0-1,-1 0 0,1 0 0,-1-1 0,0 1 0,1-1 1,-1 1-1,0-1 0,0 0 0,1 0 0,-1 0 1,0 0-1,0 0 0,0 0 0,0-1 0,0 1 0,0-1 1,0 1-1,-1-1 0,1 0 0,2-3 0,-2 2-42,0-1 0,-1 0 0,1 1 0,-1-1 0,0 0 0,0 0-1,0 0 1,0 0 0,-1 0 0,1 0 0,-1 0 0,0 0 0,0 0-1,-1 0 1,1 0 0,-1 0 0,0 0 0,0 0 0,0 0 0,-3-5 0,1 5-12,1 1 1,0-1-1,-1 1 1,0 0-1,1 0 1,-1 0-1,0 1 1,-1-1-1,1 1 1,0-1-1,-1 1 1,1 0-1,-1 0 1,0 1-1,0-1 1,0 1 0,0 0-1,0 0 1,0 0-1,0 0 1,0 1-1,0 0 1,0 0-1,0 0 1,0 0-1,0 1 1,-5 0-1,4 0 17,-1-1-1,1 1 0,0 0 0,-1 1 1,1-1-1,0 1 0,0 0 0,0 1 1,0-1-1,1 1 0,-1 0 0,0 0 1,1 0-1,0 1 0,0-1 0,0 1 1,0 0-1,1 0 0,-7 10 0,10-13-64,-1 1 0,0-1-1,0 1 1,0 0 0,1 0-1,-1-1 1,1 1 0,0 0-1,-1 0 1,1 0 0,0-1-1,0 1 1,0 0 0,0 0-1,0 0 1,1 0 0,-1-1-1,1 1 1,-1 0 0,1 0-1,-1-1 1,1 1 0,0 0-1,0-1 1,0 1 0,0-1-1,2 3 1,0-1-522,0-1 0,1 1 0,-1-1 0,1 0 0,-1 0 0,1 0 0,0 0-1,0-1 1,0 0 0,0 1 0,5-1 0,26 4-5495</inkml:trace>
  <inkml:trace contextRef="#ctx0" brushRef="#br0" timeOffset="788.4">1029 170 12635,'0'0'2160,"-5"9"-311,0 3-1140,-1 1 0,2 0 0,0 0 0,1 1 0,0-1 0,1 1 0,0-1 0,1 1 0,1 0 0,0 0 0,2 14 0,-1-22-604,-1 0-1,1 0 0,1-1 0,-1 1 0,1-1 0,0 1 0,0-1 0,1 0 0,-1 1 0,1-1 0,0-1 0,1 1 0,-1 0 0,1-1 0,0 0 0,0 0 0,0 0 0,1 0 0,0 0 0,-1-1 1,1 0-1,0 0 0,0-1 0,1 1 0,-1-1 0,0 0 0,1 0 0,0-1 0,-1 0 0,11 2 0,-11-3-86,-1 1-1,0-1 0,1 0 1,-1 0-1,0 0 1,1-1-1,-1 0 1,1 0-1,-1 0 1,0 0-1,0 0 1,0-1-1,0 0 1,0 0-1,0 0 1,0 0-1,-1-1 1,1 1-1,-1-1 1,1 0-1,-1 0 0,0 0 1,0 0-1,0-1 1,-1 1-1,1-1 1,-1 0-1,0 0 1,0 0-1,0 0 1,-1 0-1,1 0 1,-1 0-1,0-1 1,0 1-1,0-6 1,0 3-50,-1-1 1,1 1-1,-1 0 1,0 0-1,-1-1 1,0 1-1,0 0 1,-1 0 0,1 0-1,-2 0 1,1 0-1,-1 0 1,0 1-1,0-1 1,-1 1-1,0 0 1,0 0 0,0 0-1,-1 0 1,0 1-1,-9-9 1,6 10-64,0 0 0,1 0 0,-1 1 1,-1 0-1,1 1 0,0-1 0,-1 2 1,1-1-1,-1 1 0,-10 0 0,16 1-1,0 0 0,-1 0-1,1 0 1,-1 1-1,1-1 1,0 1 0,0 0-1,-1 0 1,1 0 0,0 1-1,0-1 1,-5 3 0,7-3-41,0 1 0,-1-1 0,1 0 1,0 1-1,0-1 0,0 1 0,0-1 0,0 1 1,0 0-1,1-1 0,-1 1 0,0 0 1,1 0-1,-1-1 0,1 1 0,0 0 0,-1 0 1,1 0-1,0-1 0,0 1 0,0 0 1,1 0-1,-1 0 0,1 2 0,7 16-4418,9-6-1834</inkml:trace>
  <inkml:trace contextRef="#ctx0" brushRef="#br0" timeOffset="1203.49">1332 258 13067,'0'0'3394,"-8"12"-2330,-28 41 651,34-51-1612,0 1 0,0 0-1,1 0 1,-1 0 0,1-1-1,-1 2 1,1-1 0,0 0-1,0 0 1,0 0 0,1 0 0,-1 1-1,1-1 1,-1 0 0,1 1-1,0-1 1,1 0 0,-1 1-1,1-1 1,-1 0 0,1 0 0,0 1-1,0-1 1,0 0 0,1 0-1,-1 0 1,1 0 0,-1 0-1,1-1 1,0 1 0,0 0 0,0-1-1,1 1 1,-1-1 0,1 0-1,-1 0 1,1 0 0,0 0-1,3 2 1,3 0 34,-1 0 0,1-1 0,-1 0 0,1 0 0,0 0-1,0-2 1,1 1 0,-1-1 0,0 0 0,0-1 0,19-1 0,-23 0-125,0 0 1,0 0 0,-1 0 0,1-1 0,0 1-1,0-1 1,-1 0 0,1-1 0,-1 1 0,0-1-1,0 0 1,0 0 0,0 0 0,0-1 0,-1 1-1,1-1 1,-1 0 0,0 0 0,0 0 0,-1 0-1,1 0 1,-1-1 0,0 0 0,0 1 0,0-1-1,-1 0 1,1 0 0,-1 1 0,0-1 0,-1 0-1,1 0 1,-1 0 0,0 0 0,0 0 0,-1 0-1,1 0 1,-1 0 0,0 0 0,-1 0 0,1 0-1,-1 0 1,0 1 0,0-1 0,0 1 0,-1-1-1,-4-5 1,0 2-109,0 0 0,0 1 0,-1 0 0,0 0 0,0 1 0,-1 0-1,-16-8 1,20 11 37,0 1 0,-1-1 0,0 1 0,0 0-1,0 1 1,0-1 0,0 1 0,0 0 0,0 1 0,0-1-1,0 1 1,0 1 0,0-1 0,-9 2 0,14-1-34,0-1 0,0 0 1,0 1-1,0-1 0,0 1 0,0-1 1,0 1-1,0-1 0,1 1 1,-1 0-1,0 0 0,0-1 0,0 1 1,1 0-1,-1 0 0,0 0 1,1 0-1,-1 0 0,1 0 0,-1-1 1,1 2-1,-1-1 0,1 0 1,0 0-1,0 0 0,-1 0 0,1 0 1,0 0-1,0 0 0,0 0 1,0 0-1,0 0 0,0 0 0,1 2 1,0 1-600,-1-1 1,1 0-1,0 0 1,1 1-1,-1-1 1,0 0 0,1 0-1,0 0 1,3 5-1,13 10-5314</inkml:trace>
  <inkml:trace contextRef="#ctx0" brushRef="#br0" timeOffset="1667.72">1667 248 11707,'0'0'8141,"-7"10"-6764,1 0-1033,0-1 1,1 1-1,0 0 1,1 0 0,0 0-1,-4 18 1,6-23-223,1-1 0,1 1-1,-1 0 1,1-1 0,0 1 0,0 0 0,0-1-1,0 1 1,1 0 0,0-1 0,0 1-1,0 0 1,1-1 0,-1 1 0,1-1 0,0 0-1,1 0 1,-1 0 0,1 0 0,-1 0-1,7 6 1,-4-6-30,0 0 0,1-1 0,-1 1 0,1-1 0,0 0 0,0 0 0,0-1 0,1 0 0,-1 0-1,0-1 1,1 1 0,0-1 0,-1-1 0,1 1 0,-1-1 0,1 0 0,0-1 0,-1 1 0,1-1 0,-1-1 0,1 1 0,-1-1-1,0 0 1,9-4 0,-11 4-85,0 0 0,0 1 0,0-1 0,0-1 0,0 1 0,0-1 0,0 1 0,-1-1 0,0 0-1,1 0 1,-1 0 0,0-1 0,-1 1 0,1-1 0,-1 0 0,1 0 0,-1 0 0,0 0 0,0 0 0,-1 0 0,1 0-1,-1-1 1,0 1 0,0 0 0,-1-1 0,1 1 0,-1-1 0,0 1 0,0-1 0,0 1 0,-1-1 0,0 1 0,0-1-1,0 1 1,0 0 0,-3-6 0,2 5-28,-1 1 0,0 0 1,0 0-1,0 0 0,0 0 0,0 1 0,-1-1 0,0 1 0,0 0 1,0 0-1,0 0 0,0 0 0,-1 1 0,1 0 0,-1 0 0,1 0 1,-1 0-1,0 1 0,0 0 0,-7-1 0,-6-1-156,0 1 0,0 0-1,0 2 1,-23 2 0,40-3 43,0 1 0,0 0 1,1 0-1,-1 0 0,0 1 0,0-1 0,0 0 1,0 0-1,0 0 0,0 1 0,1-1 0,-1 0 1,0 1-1,0-1 0,1 1 0,-1-1 0,0 1 1,0-1-1,1 1 0,-1-1 0,1 1 0,-1 0 1,0-1-1,0 2 0,1-2-163,0 1 0,1 0 0,-1-1 0,0 1 0,0-1 0,0 1 0,1 0 0,-1-1 0,0 1 0,1-1 0,-1 1 0,0-1 0,1 1 0,-1-1 0,1 1 0,-1-1 0,1 1 0,-1-1 0,1 0 1,-1 1-1,1-1 0,-1 0 0,1 0 0,-1 1 0,1-1 0,-1 0 0,1 0 0,0 0 0,-1 1 0,1-1 0,0 0 0,17 4-6519</inkml:trace>
  <inkml:trace contextRef="#ctx0" brushRef="#br0" timeOffset="2068.58">2115 229 11322,'0'0'9085,"10"9"-8019,96 77 900,-47-40-1502,57 59 0,-107-95-542,-4-4-2338,-10-13-2212,-6-7-2775</inkml:trace>
  <inkml:trace contextRef="#ctx0" brushRef="#br0" timeOffset="2486.3">2314 243 12683,'0'0'3320,"-81"71"-799,43-35-553,6 2-855,6-2-41,9-3-568,7-6-408,8-7-96,9-10-1168,9-6-3025,3-4-1616</inkml:trace>
  <inkml:trace contextRef="#ctx0" brushRef="#br0" timeOffset="2884.73">2582 400 10138,'0'0'1959,"11"-13"387,66-87 398,48-62 3346,-125 206-3153,-1-9-2630,2-1 0,1 1 0,2 0 0,11 50 0,-6-33-1136,-7-17-5357,-2-23 135</inkml:trace>
  <inkml:trace contextRef="#ctx0" brushRef="#br0" timeOffset="3290.01">339 908 8938,'12'0'987,"394"7"3934,461-14-786,-356-44-2884,469-20-869,-968 70-596,31 3 537,-41-3-437,-1 1 1,0 1-1,0-1 0,0 0 0,0 0 0,0 0 1,0 1-1,0-1 0,0 0 0,0 1 1,0-1-1,0 1 0,0-1 0,0 1 1,0-1-1,0 1 0,-1 0 0,1-1 0,0 1 1,0 0-1,-1 0 0,1 0 0,0 0 1,-1 0-1,1-1 0,-1 1 0,1 0 0,0 2 1,-1 8-4660</inkml:trace>
  <inkml:trace contextRef="#ctx0" brushRef="#br0" timeOffset="3695.2">1334 1150 9962,'0'0'5364,"12"5"-3216,8 1-1484,0-1 0,0 0-1,1-2 1,0 0 0,38-1 0,278-11 697,-334 9-1368,0 0 0,0 0-1,-1 0 1,1 1 0,0-1-1,0 1 1,0 0 0,0-1-1,-1 1 1,1 0 0,0 1-1,-1-1 1,1 0 0,-1 1 0,1 0-1,1 1 1,-2-1 12,-1 0 1,0-1-1,0 1 0,0 0 1,0 0-1,0 0 0,0-1 1,-1 1-1,1 0 1,0 0-1,-1 0 0,0 0 1,1 1-1,-1-1 0,0 0 1,0 0-1,-1 3 0,-1 8 68,-1 0-1,-1-1 0,0 1 0,-1-1 1,-10 20-1,2-3 36,7-14-54,2 0 1,0 0 0,1 0 0,0 1-1,1-1 1,0 25 0,11 95 1434,0-11-962,-10-127-1044,0 0 1,-1 1-1,1-1 0,0 1 1,-1-1-1,0 1 0,0-1 1,1 1-1,-5-3 1,-2-5-2967,-7-14-5237</inkml:trace>
  <inkml:trace contextRef="#ctx0" brushRef="#br0" timeOffset="4060.59">1610 1481 15155,'0'0'5137,"68"-11"-4208,-6-5-217,23-7-320,7-1-112,-14 5-176,-22 7-104,-6 5-528,-13 2-681,-5 0-4456</inkml:trace>
  <inkml:trace contextRef="#ctx0" brushRef="#br0" timeOffset="4424.38">3656 616 12139,'0'0'7169,"65"31"-5849,-27-28-399,7-3-417,3 0-296,-2 0-208,-4-5-368,-12 0-1617,-14 2-3336</inkml:trace>
  <inkml:trace contextRef="#ctx0" brushRef="#br0" timeOffset="4837.46">3653 992 15403,'0'0'6866,"77"0"-5106,-43 0-880,3-5-520,0-3-360,-1 0-440,1 1-1776,-10 3-3377,-9 2-1689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38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5 9554,'0'0'11034,"67"2"-9945,-34-2-473,0 0-432,-3 0-184,-4-2-680,-8 0-1489,-9 0-3960</inkml:trace>
  <inkml:trace contextRef="#ctx0" brushRef="#br0" timeOffset="373.94">1 270 11402,'0'0'6210,"68"-2"-4442,-37-4-808,5-2-400,3 0-239,2 0-161,1-1-160,16-4 0,-12 2-2113,-8 0-3024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37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0 202 12755,'0'0'2017,"3"-9"-1706,1-1-264,0 0-1,1 1 0,0 0 1,1 0-1,0 0 0,0 0 1,1 1-1,0 0 0,0 1 1,1 0-1,0 0 0,0 0 1,1 1-1,0 1 0,12-7 1,-9 5 189,-1 2 1,1 0-1,0 0 1,0 1-1,1 0 0,-1 1 1,1 1-1,-1 0 1,1 0-1,0 1 1,23 2-1,-31 0-109,0-1 0,1 2 0,-1-1 0,0 0 0,0 1 0,0 0 0,0 0 0,0 1 0,-1-1 0,1 1 0,-1 0 0,1 0 0,-1 1 0,0-1 0,0 1 0,-1 0 0,1 0 0,-1 0 0,0 0-1,0 1 1,0-1 0,0 1 0,-1 0 0,0 0 0,0 0 0,0 0 0,-1 0 0,1 0 0,-1 0 0,0 8 0,1-3 12,-1-1 1,-1 1-1,1-1 0,-1 1 0,-1-1 0,0 1 0,0-1 1,-1 1-1,-1-1 0,1 0 0,-1 0 0,-1 0 1,1 0-1,-2 0 0,1-1 0,-1 0 0,0 0 1,-1 0-1,0-1 0,0 1 0,-1-1 0,0-1 0,0 1 1,0-1-1,-1-1 0,0 1 0,0-1 0,0-1 1,-13 6-1,20-9-290,0-1 1,-1 1 0,1-1 0,0 1 0,0-1-1,0 1 1,0-1 0,0 0 0,0 1-1,-1-1 1,1 0 0,0 0 0,0 0 0,0 0-1,-1 0 1,1 0 0,0 0 0,0-1-1,0 1 1,0 0 0,-1-1 0,1 1 0,0-1-1,0 1 1,0-1 0,0 1 0,0-1-1,0 0 1,-1 0 0,2-1-271,-1 0-1,1 0 1,0 1-1,0-1 1,0 0 0,0 0-1,0 1 1,0-1-1,0 0 1,0 0 0,1 1-1,-1-1 1,1 0-1,-1 1 1,1-1 0,0 0-1,0 1 1,0-1-1,1-2 1,13-18-4936</inkml:trace>
  <inkml:trace contextRef="#ctx0" brushRef="#br0" timeOffset="360.5">598 1 1112,'0'0'11965,"-11"11"-9551,-10 12 105,-31 44 1,45-58-2015,1 1 1,0 1 0,1-1 0,0 1-1,1 0 1,0 0 0,0 0-1,1 0 1,-2 19 0,4-24-447,1-1 0,0 1 0,0-1 0,1 1 0,0 0 0,0-1 0,0 1 0,0-1 0,1 0 0,0 1 0,0-1 0,0 0 0,1 0 0,0 0 0,0 0 0,0-1-1,1 1 1,5 5 0,-3-5-147,0 0 0,0-1-1,1 1 1,-1-1 0,1-1-1,0 1 1,0-1 0,0-1-1,1 1 1,-1-1 0,1 0-1,-1-1 1,15 1 0,-1-1-1768,0 0 0,0-2 1,35-6-1,-1-6-5430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36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1 104 11202,'0'0'8353,"5"-10"-7510,-2 4-794,0 0 1,1 1-1,0-1 1,0 0-1,0 1 1,0 0-1,1 0 1,0 0-1,0 1 1,1 0-1,-1 0 1,1 0-1,0 1 1,-1-1-1,2 1 1,-1 1-1,10-4 1,-4 3 123,1 0 1,-1 1 0,1 1-1,-1 0 1,1 1 0,0 0-1,-1 0 1,1 2 0,-1 0-1,1 0 1,-1 1 0,0 0-1,0 1 1,0 1 0,0 0-1,14 9 1,-18-10-112,-1 1-1,0 0 1,0 1 0,0-1-1,0 2 1,-1-1 0,0 1-1,-1-1 1,1 2 0,-1-1-1,-1 0 1,1 1 0,-1 0-1,-1 0 1,0 1 0,0-1-1,0 0 1,-1 1 0,0 0-1,-1-1 1,0 1 0,0 0 0,-1 0-1,-1 11 1,1-15-1,-2 1 0,1-1 0,-1 1 0,1-1 0,-1 0 0,-1 0 0,1 1 0,-1-1 0,0-1 0,0 1 0,-1 0 0,1-1 0,-1 0 0,0 0 0,0 0 0,0 0 0,-1 0 0,1-1 0,-9 5 0,4-3-42,-1 0 0,1 0 0,-1-1 1,0 0-1,0-1 0,0 0 0,-1-1 1,1 0-1,-18 1 0,27-3-105,0 1-1,1-1 0,-1 0 1,0 0-1,0 0 1,0 1-1,1-1 1,-1 0-1,0 0 1,0 0-1,1-1 0,-1 1 1,0 0-1,0 0 1,0 0-1,1 0 1,-1-1-1,0 1 1,0 0-1,1-1 1,-1 1-1,0-1 0,1 1 1,-1-1-1,1 1 1,-1-1-1,0 1 1,1-1-1,-1 1 1,1-1-1,0 0 0,-1 1 1,1-1-1,-1 0 1,1 1-1,0-1 1,-1 0-1,1 0 1,0 1-1,0-1 0,0 0 1,0 0-1,0 0 1,0 1-1,0-1 1,0 0-1,0 0 1,0 0-1,0 1 0,0-1 1,0 0-1,1 0 1,-1 1-1,0-1 1,1 0-1,-1 0 1,0 1-1,1-1 0,0 0 1,2-5-1010,0 1 0,1 0 0,-1-1 0,1 2 0,1-1 0,5-6 0,19-11-4056</inkml:trace>
  <inkml:trace contextRef="#ctx0" brushRef="#br0" timeOffset="381.5">546 19 10354,'0'0'4992,"-13"7"-2115,10-5-2757,-3 0 198,-1 1-1,1 1 1,0-1 0,0 1-1,1 0 1,-1 0 0,1 1-1,0-1 1,0 1-1,0 0 1,1 1 0,-1-1-1,2 1 1,-1 0 0,0 0-1,1 0 1,0 0-1,1 1 1,-1-1 0,-2 13-1,4-11-269,0 0 1,1 1-1,0-1 0,0 0 0,0 1 0,1-1 0,1 0 1,-1 0-1,1 0 0,1 0 0,0 0 0,0 0 0,0-1 0,1 1 1,0-1-1,0 0 0,1 0 0,0 0 0,0-1 0,1 0 0,-1 0 1,2 0-1,-1-1 0,0 0 0,1 0 0,0 0 0,0-1 0,1 0 1,-1 0-1,1-1 0,-1 0 0,1 0 0,0-1 0,0 0 0,1-1 1,-1 0-1,0 0 0,9 0 0,-3-1-847,-1-1-1,1-1 1,0 0-1,-1-1 1,22-6-1,9-9-4834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34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5594 188 6369,'0'0'8522,"10"0"-7087,818-2 5395,425-15-6612,-1203 17-219,-33 1 13,1 0 1,0-2-1,18-3 0,-78-13-1175,20 9 664,1-1 0,-38-19-1,52 24 463,0-1 1,1 1-1,-1-1 0,1-1 1,0 1-1,0-1 0,0 0 0,1 0 1,0-1-1,0 1 0,-6-13 0,11 19 61,0-1-1,-1 1 1,1-1 0,0 1-1,0-1 1,-1 1-1,1-1 1,0 1 0,0-1-1,0 0 1,0 1-1,0-1 1,0 1-1,0-1 1,0 1 0,0-1-1,0 0 1,0 1-1,0-1 1,0 1-1,1-1 1,-1 1 0,0-1-1,0 1 1,1-1-1,-1 1 1,0-1-1,1 1 1,-1-1 0,0 1-1,1-1 1,-1 1-1,1 0 1,-1-1-1,0 1 1,2-1 0,26-4 116,35 12-180,-46-2 134,-1 0 0,0 1 1,0 0-1,0 2 0,-1 0 1,0 0-1,0 2 1,-1 0-1,0 0 0,-1 1 1,0 1-1,-1 0 1,-1 1-1,0 0 0,0 1 1,-1 0-1,-1 1 0,0 0 1,-1 0-1,-1 1 1,10 30-1,-16-44-74,-1 1-1,1-1 1,-1 0 0,1 1 0,-1-1-1,0 1 1,0-1 0,0 0-1,0 1 1,0-1 0,0 1 0,-1-1-1,1 1 1,-1-1 0,0 0 0,1 0-1,-1 1 1,0-1 0,-1 0-1,1 0 1,0 0 0,-1 0 0,-1 2-1,0-1-92,-1-1 0,0 0 0,0 0-1,0 0 1,0 0 0,0-1 0,-1 0-1,1 0 1,0 0 0,0 0 0,-1-1-1,1 1 1,-5-1 0,-129 0-6753,68-3-147</inkml:trace>
  <inkml:trace contextRef="#ctx0" brushRef="#br0" timeOffset="547.37">5515 17 5737,'0'0'5581,"11"1"-4086,1-1-967,-7 0-249,1 0 0,-1 0 1,0 1-1,0 0 0,0 0 1,0 0-1,7 3 0,-11-4-198,-1 0-1,1 0 1,-1 0 0,1 0-1,-1 0 1,1 1-1,-1-1 1,1 0 0,-1 0-1,0 1 1,1-1-1,-1 0 1,1 0-1,-1 1 1,1-1 0,-1 0-1,0 1 1,1-1-1,-1 1 1,0-1 0,0 0-1,1 1 1,-1-1-1,0 1 1,0-1-1,0 1 1,1-1 0,-1 1-1,0-1 1,0 1-1,0-1 1,0 1-1,0-1 1,0 1 0,0-1-1,0 1 1,0-1-1,0 1 1,0-1 0,0 1-1,-1-1 1,1 1-1,0-1 1,0 1-1,0-1 1,-1 0 0,1 1-1,0-1 1,0 1-1,-1-1 1,1 0-1,0 1 1,-1-1 0,1 0-1,-1 1 1,1-1-1,0 0 1,-1 1 0,1-1-1,-1 0 1,1 0-1,-1 1 1,-31 18 1709,31-19-1750,-5 3 108,-123 70 2288,117-66-2276,1 1-1,0 0 1,1 1-1,0 1 1,0-1-1,1 1 1,1 1-1,-14 19 1,21-28-146,0 0-1,0-1 1,0 1 0,0 0 0,0 0 0,0 0 0,1 0 0,-1 0 0,0 0-1,1 0 1,0 0 0,-1 0 0,1 0 0,0 0 0,0 0 0,0 0 0,0 0 0,1 0-1,-1 0 1,0 0 0,1 0 0,0 0 0,-1 0 0,1-1 0,0 1 0,0 0-1,0 0 1,0 0 0,0-1 0,0 1 0,1-1 0,-1 1 0,0-1 0,1 1-1,-1-1 1,1 0 0,0 0 0,-1 0 0,4 2 0,5 2 37,1-1 0,0-1 0,-1 1 0,1-2 0,0 1 0,13 0 0,57 5 24,101-4-1,-56-3-216,-90 4-772,-17 8-3496</inkml:trace>
  <inkml:trace contextRef="#ctx0" brushRef="#br0" timeOffset="1441.44">1 201 11202,'0'0'8353,"5"-10"-7510,-2 4-794,0 0 1,1 1-1,0-1 1,0 0-1,0 1 1,0 0-1,1 0 1,0 0-1,0 1 1,1 0-1,-1 0 1,1 0-1,0 1 1,-1-1-1,2 1 1,-1 1-1,10-4 1,-4 3 123,1 0 1,-1 1 0,1 1-1,-1 0 1,1 1 0,0 0-1,-1 0 1,1 2 0,-1 0-1,1 0 1,-1 1 0,0 0-1,0 1 1,0 1 0,0 0-1,14 9 1,-18-10-112,-1 1-1,0 0 1,0 1 0,0-1-1,0 2 1,-1-1 0,0 1-1,-1-1 1,1 2 0,-1-1-1,-1 0 1,1 1 0,-1 0-1,-1 0 1,0 1 0,0-1-1,0 0 1,-1 1 0,0 0-1,-1-1 1,0 1 0,0 0 0,-1 0-1,-1 11 1,1-15-1,-2 1 0,1-1 0,-1 1 0,1-1 0,-1 0 0,-1 0 0,1 1 0,-1-1 0,0-1 0,0 1 0,-1 0 0,1-1 0,-1 0 0,0 0 0,0 0 0,0 0 0,-1 0 0,1-1 0,-9 5 0,4-3-42,-1 0 0,1 0 0,-1-1 1,0 0-1,0-1 0,0 0 0,-1-1 1,1 0-1,-18 1 0,27-3-105,0 1-1,1-1 0,-1 0 1,0 0-1,0 0 1,0 1-1,1-1 1,-1 0-1,0 0 1,0 0-1,1-1 0,-1 1 1,0 0-1,0 0 1,0 0-1,1 0 1,-1-1-1,0 1 1,0 0-1,1-1 1,-1 1-1,0-1 0,1 1 1,-1-1-1,1 1 1,-1-1-1,0 1 1,1-1-1,-1 1 1,1-1-1,0 0 0,-1 1 1,1-1-1,-1 0 1,1 1-1,0-1 1,-1 0-1,1 0 1,0 1-1,0-1 0,0 0 1,0 0-1,0 0 1,0 1-1,0-1 1,0 0-1,0 0 1,0 0-1,0 1 0,0-1 1,0 0-1,1 0 1,-1 1-1,0-1 1,1 0-1,-1 0 1,0 1-1,1-1 0,0 0 1,2-5-1010,0 1 0,1 0 0,-1-1 0,1 2 0,1-1 0,5-6 0,19-11-4056</inkml:trace>
  <inkml:trace contextRef="#ctx0" brushRef="#br0" timeOffset="1822.95">546 116 10354,'0'0'4992,"-13"7"-2115,10-5-2757,-3 0 198,-1 1-1,1 1 1,0-1 0,0 1-1,1 0 1,-1 0 0,1 1-1,0-1 1,0 1-1,0 0 1,1 1 0,-1-1-1,2 1 1,-1 0 0,0 0-1,1 0 1,0 0-1,1 1 1,-1-1 0,-2 13-1,4-11-269,0 0 1,1 1-1,0-1 0,0 0 0,0 1 0,1-1 0,1 0 1,-1 0-1,1 0 0,1 0 0,0 0 0,0 0 0,0-1 0,1 1 1,0-1-1,0 0 0,1 0 0,0 0 0,0-1 0,1 0 0,-1 0 1,2 0-1,-1-1 0,0 0 0,1 0 0,0 0 0,0-1 0,1 0 1,-1 0-1,1-1 0,-1 0 0,1 0 0,0-1 0,0 0 0,1-1 1,-1 0-1,0 0 0,9 0 0,-3-1-847,-1-1-1,1-1 1,0 0-1,-1-1 1,22-6-1,9-9-4834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29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1 559 8434,'0'-1'13803,"4"-10"-12568,76-79 1178,8-10-1923,-65 69-453,-1 0 0,-2-2 0,-1 0 0,-2-1-1,24-67 1,-35 45 33,-7 45 54,-3 37-150,-2 82 191,7 111-1,0-196-98,1-1 72,0 0-1,2 0 0,1 0 1,10 29-1,6 31 658,-30-115-4253,11 14-1526,6-1-1492</inkml:trace>
  <inkml:trace contextRef="#ctx0" brushRef="#br0" timeOffset="516.75">715 1 12707,'0'0'2852,"-8"14"-1193,3-4-1187,-95 188 5823,90-176-5869,2 1 0,1 0-1,0 0 1,2 0 0,1 0 0,1 1-1,-1 45 1,5-62-392,0 0 0,0-1 1,0 1-1,1 0 0,0-1 0,1 1 0,-1-1 0,1 1 1,0-1-1,1 0 0,0 0 0,-1-1 0,2 1 0,7 8 0,-9-11-24,1 0 0,0 0-1,-1 0 1,1 0 0,0 0-1,1-1 1,-1 0-1,0 0 1,1 0 0,-1 0-1,1-1 1,0 1 0,0-1-1,-1 0 1,1-1 0,0 1-1,0-1 1,0 0-1,0 0 1,-1-1 0,10-1-1,-11 1 2,-1 1 0,1-1 0,0 0 0,-1 0 0,1 0 0,-1-1 0,1 1 0,-1 0 0,1-1 0,-1 0 0,0 1 0,0-1-1,0 0 1,0 0 0,0 0 0,0-1 0,-1 1 0,1 0 0,-1-1 0,1 1 0,-1-1 0,0 1 0,0-1 0,0 1 0,0-1 0,-1 0 0,1 0-1,-1 1 1,1-1 0,-1 0 0,0 0 0,0 0 0,0 0 0,-1-3 0,0 1-15,0 1 1,0 0-1,0 0 1,0 0-1,-1 0 1,0 0-1,1 0 1,-1 1-1,-1-1 1,1 1-1,-1-1 1,1 1-1,-1 0 1,0 0-1,0 0 0,0 0 1,0 0-1,-1 1 1,1-1-1,-1 1 1,0 0-1,-5-2 1,4 2-57,0 0 0,1 1 0,-1 0 0,0 0 0,0 0 0,0 0 0,0 1 0,0 0 1,0 0-1,0 0 0,1 1 0,-1-1 0,0 1 0,0 1 0,0-1 0,1 0 0,-1 1 0,0 0 1,1 0-1,0 1 0,-1-1 0,1 1 0,0 0 0,1 0 0,-5 4 0,4-2-484,0-1-1,1 1 1,0 0 0,0 0-1,0 0 1,0 0-1,1 1 1,0-1-1,0 1 1,1 0 0,-1-1-1,1 1 1,0 9-1,0 12-4649</inkml:trace>
  <inkml:trace contextRef="#ctx0" brushRef="#br0" timeOffset="2664.58">1122 299 7178,'0'0'7002,"0"-9"-4625,0-25-142,1 34-2168,-1-1-1,0 1 1,0 0 0,0 0-1,0-1 1,0 1 0,0 0 0,1 0-1,-1-1 1,0 1 0,0 0-1,0 0 1,0-1 0,0 1-1,0 0 1,0 0 0,0-1-1,0 1 1,0 0 0,0 0 0,0-1-1,-1 1 1,1 0 0,0 0-1,0-1 1,0 1 0,0 0-1,0 0 1,0-1 0,-1 1 0,1 0-1,0 0 1,0 0 0,0-1-1,-1 1 1,1 0 0,0 0-1,0 0 1,0 0 0,-1 0-1,1-1 1,0 1 0,0 0 0,-1 0-1,1 0 1,0 0 0,0 0-1,-1 0 1,1 0 0,0 0-1,-1 0 1,1 0 0,0 0-1,0 0 1,-1 0 0,1 0 0,0 0-1,0 0 1,-1 0 0,1 0-1,0 1 1,0-1 0,-1 0-1,1 0 1,0 0 0,0 0-1,0 1 1,-1-1 0,1 0 0,-11 12-121,11-12 136,-8 11-31,1-1 0,0 2 0,1-1 0,0 1 1,1 0-1,1 0 0,-1 0 0,2 1 0,0-1 0,0 1 0,1 0 0,1 0 0,0 15 0,1-22-11,1 0 0,-1-1-1,1 1 1,0-1-1,1 1 1,-1-1 0,1 1-1,1-1 1,-1 0-1,0 0 1,1 0-1,0 0 1,0 0 0,1-1-1,-1 1 1,1-1-1,0 0 1,0 0 0,1 0-1,-1-1 1,1 1-1,0-1 1,0 0-1,0-1 1,0 1 0,0-1-1,0 0 1,1 0-1,-1-1 1,1 1 0,-1-1-1,8 0 1,-5 0 2,-1 0 1,1 0-1,0-1 1,0 0-1,-1-1 0,1 1 1,0-1-1,-1-1 1,1 0-1,-1 0 1,1 0-1,-1-1 0,0 0 1,0 0-1,0-1 1,12-9-1,-15 10-22,1-1-1,-1 0 0,0-1 1,-1 1-1,1-1 0,-1 0 1,0 0-1,0 0 0,0 0 1,-1 0-1,0 0 0,0-1 1,0 1-1,0-1 0,-1 0 1,0 0-1,-1 1 0,1-1 1,-1 0-1,0 0 0,0 0 1,-1 1-1,-1-9 0,0 7-33,0 0-1,-1 0 1,0 0-1,0 1 0,0-1 1,-1 1-1,0 0 1,0-1-1,-1 2 0,0-1 1,0 1-1,0-1 1,0 1-1,-1 1 0,0-1 1,0 1-1,0 0 1,-1 0-1,1 1 1,-1 0-1,0 0 0,0 1 1,0 0-1,0 0 1,0 0-1,-1 1 0,1 0 1,0 0-1,-1 1 1,1 0-1,0 1 0,-1-1 1,-8 3-1,15-3-72,-1 0 0,0 1 0,1-1 0,-1 1 0,0-1 0,1 1 0,-1-1 0,1 1 0,-1 0 0,1 0 0,-1 0 0,1 0 0,-1 0 0,1 0-1,0 0 1,0 1 0,0-1 0,-1 0 0,1 1 0,0-1 0,1 1 0,-1-1 0,0 1 0,0-1 0,1 1 0,-1-1 0,1 1 0,-1 0 0,1-1 0,0 1 0,-1 0 0,1 0 0,0-1-1,0 1 1,1 0 0,-1 3 0,1-1-524,0 1-1,1-1 1,0 1-1,-1-1 0,1 0 1,0 0-1,1 0 1,-1 0-1,1 0 0,0 0 1,0 0-1,5 3 1,18 14-4712</inkml:trace>
  <inkml:trace contextRef="#ctx0" brushRef="#br0" timeOffset="3084.3">1555 308 5537,'0'0'9213,"-11"12"-7389,-36 43 121,45-52-1846,-1 1 0,1-1-1,0 1 1,0 0 0,0 0 0,0 0 0,1 0 0,0 0 0,-1 0 0,2 0 0,-1 0 0,0 1 0,1-1 0,0 0 0,0 0 0,0 1 0,0-1 0,1 0-1,0 1 1,-1-1 0,2 0 0,-1 0 0,0 0 0,1 0 0,0 0 0,0 0 0,0-1 0,0 1 0,1 0 0,-1-1 0,1 0 0,0 0 0,0 0 0,0 0-1,0 0 1,1 0 0,-1-1 0,1 0 0,0 1 0,0-1 0,-1-1 0,1 1 0,0 0 0,0-1 0,1 0 0,-1 0 0,7 0 0,-6 0-70,0-1 1,-1 1 0,1-2-1,-1 1 1,1 0 0,0-1-1,-1 0 1,1 0-1,-1 0 1,0-1 0,1 1-1,-1-1 1,0 0 0,0 0-1,0-1 1,0 1 0,0-1-1,-1 0 1,4-3 0,-4 3-11,-1 0 0,0 1 0,0-2 1,0 1-1,0 0 0,0 0 1,-1-1-1,1 1 0,-1-1 0,0 1 1,0-1-1,0 1 0,0-1 0,-1 0 1,0 1-1,0-1 0,0 0 1,0 0-1,0 1 0,-1-1 0,1 0 1,-1 1-1,0-1 0,-2-5 1,0 5-18,1 0-1,-1-1 1,0 1 0,0 0 0,0 0 0,-1 0 0,1 1 0,-1-1 0,0 1 0,0 0 0,0 0 0,-1 1 0,1-1 0,-1 1 0,1 0 0,-1 0 0,0 0 0,-9-2 0,5 2-56,1 0-1,-1 0 0,0 1 1,0 0-1,0 0 1,0 1-1,0 0 1,0 1-1,-17 3 0,25-4-30,0 0-1,0 0 1,0 0-1,1 0 0,-1 0 1,0 0-1,0 0 0,0 1 1,1-1-1,-1 0 0,0 1 1,0-1-1,1 0 1,-1 1-1,0-1 0,0 1 1,1-1-1,-1 1 0,1-1 1,-1 1-1,0-1 0,1 1 1,-1 0-1,1-1 1,-1 1-1,1 0 0,0 0 1,-1-1-1,1 1 0,0 0 1,0 0-1,-1-1 0,1 1 1,0 0-1,0 0 1,0 0-1,0 0 0,0-1 1,0 1-1,0 0 0,0 0 1,0 0-1,0-1 0,1 1 1,-1 0-1,0 0 1,0 0-1,1-1 0,-1 1 1,1 0-1,-1-1 0,0 1 1,1 0-1,0-1 0,-1 1 1,2 0-1,1 4-869,1-2-1,1 1 1,-1 0-1,1-1 1,-1 0-1,1 0 1,5 3-1,24 7-6960</inkml:trace>
  <inkml:trace contextRef="#ctx0" brushRef="#br0" timeOffset="3461.77">1750 359 11282,'0'0'4879,"-10"8"-3109,-34 28 114,42-34-1765,0-1 1,0 1-1,0 0 0,1 1 0,-1-1 1,1 0-1,-1 0 0,1 1 1,0-1-1,0 1 0,0-1 1,0 1-1,0-1 0,1 1 0,-1 0 1,1-1-1,0 1 0,-1 0 1,1-1-1,1 1 0,-1 0 1,0 0-1,0-1 0,1 1 1,0-1-1,0 1 0,-1 0 0,3 3 1,0-1-4,-1-1 1,1 0 0,0 0 0,0 0 0,1-1-1,-1 1 1,1-1 0,0 1 0,0-1-1,0 0 1,0-1 0,0 1 0,5 1-1,3 1-24,0-2 0,1 1 0,-1-2 0,1 0 0,-1 0 0,1-1 0,0-1 0,18-1 0,-25 0-80,0 1 0,0-1 0,0-1 1,0 1-1,0-1 0,0 0 0,0-1 0,9-5 1,-13 7-9,1-1 1,-1 1 0,0-1-1,0 0 1,0 0 0,0 0-1,0-1 1,-1 1 0,1 0-1,0 0 1,-1-1 0,0 1-1,0-1 1,0 0 0,0 1-1,0-1 1,0 0 0,-1 1 0,1-6-1,-1 3-34,-1 1 1,1-1-1,-1 0 0,0 1 0,-1-1 1,1 1-1,-1-1 0,0 1 0,0 0 1,-1-1-1,1 1 0,-1 0 0,0 1 1,0-1-1,0 0 0,0 1 0,-1 0 1,0 0-1,1 0 0,-1 0 0,0 0 1,-6-2-1,-3-3-144,1 1 1,-2 1-1,1 0 1,-1 0-1,0 1 1,-16-3-1,-11 5-772,28 11-1782,13-7 2342,0 0 1,0 1-1,0-1 1,-1 0-1,1 0 1,0 0-1,1 0 0,-1 1 1,0-1-1,0 0 1,0 0-1,1 0 1,-1 0-1,0 0 0,1 0 1,0 2-1,11 13-5736</inkml:trace>
  <inkml:trace contextRef="#ctx0" brushRef="#br0" timeOffset="3879.47">2102 591 9482,'0'0'12292,"-2"-12"-11524,-2-22-554,-2 0-293,2 0 1,2-60 0,1 93 52,1-1 1,0 1-1,0 0 1,1-1-1,-1 1 1,0 0-1,0-1 1,1 1-1,-1 0 1,1 0-1,-1-1 1,1 1-1,-1 0 1,1 0-1,0 0 1,-1 0-1,1 0 1,0 0-1,0 0 1,0 0-1,0 0 1,0 0-1,0 0 1,0 0-1,0 1 1,1-1-1,-1 0 1,0 1-1,0-1 0,0 1 1,1-1-1,-1 1 1,0 0-1,1 0 1,-1-1-1,0 1 1,1 0-1,-1 0 1,0 0-1,1 1 1,-1-1-1,0 0 1,1 0-1,-1 1 1,0-1-1,0 1 1,1-1-1,-1 1 1,2 1-1,4 1 23,0 0-1,-1 1 1,0-1 0,0 2-1,0-1 1,0 1-1,8 9 1,-7-7 141,0 1 1,-1 0-1,0 1 1,-1-1 0,0 1-1,0 0 1,-1 0-1,0 1 1,-1-1-1,0 1 1,0 0-1,-1 0 1,0 0-1,-1 0 1,0 0-1,-1 15 1,0-25-87,0 0-1,0 0 1,0 0-1,0-1 1,0 1-1,0 0 1,0 0 0,0 0-1,0 0 1,0 0-1,0-1 1,0 1 0,0 0-1,-1 0 1,1 0-1,0 0 1,0 0-1,0 0 1,0 0 0,0-1-1,0 1 1,0 0-1,-1 0 1,1 0-1,0 0 1,0 0 0,0 0-1,0 0 1,0 0-1,0 0 1,-1 0-1,1 0 1,0 0 0,0 0-1,0 0 1,0 0-1,-1 0 1,1 0 0,0 0-1,0 0 1,0 0-1,0 0 1,0 0-1,0 0 1,-1 0 0,1 0-1,0 0 1,0 0-1,0 0 1,0 1-1,0-1 1,0 0 0,-1 0-1,1 0 1,0 0-1,-5-14 520,4 3-626,1-1 0,1 1 0,0 0-1,1 0 1,0 0 0,0 0 0,1 1 0,1-1-1,0 0 1,6-11 0,-8 17-67,1 0 0,-1 0 0,1 0 0,0 0 0,1 1 0,-1 0 0,1-1 1,0 1-1,0 0 0,0 1 0,0-1 0,1 1 0,0 0 0,-1 0 0,1 0 0,0 0 0,0 1 1,1 0-1,-1 0 0,0 1 0,1-1 0,6 0 0,-9 3 127,0-1-1,-1 1 1,1 0 0,0-1-1,0 1 1,0 0 0,0 1-1,-1-1 1,1 1-1,-1-1 1,1 1 0,-1 0-1,1-1 1,-1 1 0,0 1-1,0-1 1,0 0 0,0 0-1,0 1 1,-1-1-1,3 5 1,33 69 1089,-25-50-796,-11-22-337,1 0 0,1 0 0,-1 0 0,0 0 0,1 0 0,0-1 0,6 7 0,-7-8-511,0-1 0,0 0-1,0 0 1,0 1 0,0-1 0,1 0 0,-1-1 0,0 1 0,1 0 0,3 0 0,9 0-5623</inkml:trace>
  <inkml:trace contextRef="#ctx0" brushRef="#br0" timeOffset="4413.81">2704 359 12083,'0'0'5145,"-11"-2"-3105,11 2-2035,-4-1 187,0 0 0,-1 0 0,1 0 0,0 0 0,0 1 0,-1 0 0,1 0 0,-1 0 0,1 0 0,0 1 0,0-1 0,-1 1 0,1 0 0,0 1 0,0-1 0,0 1 0,0 0 0,0 0 0,0 0 0,1 0 0,-1 0 0,0 1 0,1 0 0,0 0 0,0 0 0,0 0 0,-5 7 0,6-8-147,1 0 1,-1 1-1,0-1 0,1 1 0,0-1 0,-1 1 0,1 0 0,0 0 0,0-1 1,1 1-1,-1 0 0,0 0 0,1 0 0,0 0 0,0 0 0,0-1 1,0 1-1,0 0 0,1 0 0,-1 0 0,1 0 0,0 0 0,-1 0 0,1-1 1,1 1-1,-1 0 0,0-1 0,1 1 0,-1-1 0,1 1 0,0-1 1,0 0-1,0 0 0,0 0 0,0 0 0,0 0 0,0 0 0,1-1 0,-1 1 1,1-1-1,-1 1 0,1-1 0,0 0 0,2 1 0,1 0-78,-1 0 0,1 0-1,-1-1 1,1 0 0,0 0-1,-1 0 1,1-1 0,0 1-1,0-1 1,0-1 0,-1 1-1,1-1 1,0 0 0,-1 0-1,1-1 1,-1 0 0,1 0-1,-1 0 1,0-1 0,0 1-1,9-7 1,-12 6 22,0 0 0,1 0 0,-1 0 0,-1-1 0,1 1 0,0-1-1,-1 1 1,0-1 0,1 1 0,-2-1 0,2-4 0,-2 7 9,1-1-1,-1 1 1,1 0-1,-1-1 1,0 1 0,0 0-1,0-1 1,0 1-1,0 0 1,0-1-1,0 1 1,0-1-1,-1 1 1,1 0-1,0-1 1,-1 1 0,1 0-1,-1 0 1,1-1-1,-1 1 1,0 0-1,0 0 1,1 0-1,-1 0 1,0 0 0,0 0-1,0 0 1,0 0-1,0 0 1,-1 0-1,1 0 1,-1 0-1,1 1 3,1 0-1,0 0 0,-1 0 0,1 0 1,0 0-1,-1 0 0,1 0 0,0 0 1,-1 0-1,1 0 0,0 0 0,-1 0 1,1 1-1,0-1 0,0 0 0,-1 0 1,1 0-1,0 0 0,-1 1 0,1-1 1,0 0-1,0 0 0,0 1 0,-1-1 1,1 0-1,0 0 0,0 1 0,0-1 1,-1 0-1,1 1 0,0-1 0,0 0 1,0 0-1,0 1 0,0-1 0,0 0 1,0 1-1,0-1 0,0 0 0,0 1 1,0 0-1,-1 18-54,2-14 41,1 17-50,1 0 0,1 0 0,1-1 0,1 1 0,15 35-1,-1-1-82,15 48 39,41 142 414,-74-240-275,-1 1 0,0-1 1,0 1-1,0-1 1,-1 1-1,0-1 0,0 1 1,-1 0-1,0-1 0,0 1 1,-1-1-1,1 1 0,-6 11 1,5-16-7,0 1 1,0 0-1,0-1 1,0 1-1,0-1 1,-1 0-1,0 0 0,1 0 1,-1 0-1,0 0 1,0-1-1,0 1 1,0-1-1,0 0 1,0 1-1,0-1 1,0-1-1,-1 1 1,1 0-1,0-1 0,0 0 1,-1 0-1,1 0 1,0 0-1,-1 0 1,1-1-1,0 1 1,0-1-1,-4-1 1,-3-1-20,1 0 1,0 0 0,0-1 0,0 0-1,0-1 1,1 0 0,0 0 0,0-1-1,0 0 1,0 0 0,-8-10 0,10 10-33,1 0 1,-1 0 0,1 0 0,1-1 0,-1 0-1,1 0 1,1 0 0,-1 0 0,1-1-1,0 1 1,1-1 0,0 0 0,0 1 0,-1-10-1,3 14 8,1 0-1,-1 0 1,1 0-1,-1 1 0,1-1 1,0 0-1,0 0 1,0 1-1,1-1 0,-1 0 1,1 1-1,-1-1 1,1 1-1,0 0 1,0 0-1,0 0 0,0-1 1,0 2-1,0-1 1,1 0-1,-1 0 0,0 1 1,1-1-1,0 1 1,-1 0-1,1 0 1,0 0-1,0 0 0,-1 0 1,1 1-1,3-1 1,14-3-201,-1 1 0,1 1 1,27 0-1,-38 1 101,126 0-1856,-44 3-2456,-45 1-668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3:14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13 664 6649,'0'0'11484,"-7"9"-9327,5 4-1707,0 0 1,1 1 0,1-1 0,0 0 0,2 14-1,-1 10-7,-1-12-256,-1-10 59,1 0-1,0 0 0,2-1 0,3 22 1,-8-53 304,1 0 1,1-1-1,1-23 1,0 14-517,-2-22-478,1 23 54,0-1 0,2 0 1,4-27-1,-5 53 366,0 0-1,0-1 1,0 1 0,0 0-1,1 0 1,-1 0 0,0 0-1,0 0 1,1 0 0,-1 0 0,1 0-1,-1 0 1,1 0 0,-1 1-1,1-1 1,0 0 0,-1 0-1,1 0 1,0 1 0,0-1-1,0 0 1,-1 1 0,1-1-1,0 0 1,0 1 0,0-1-1,0 1 1,0 0 0,2-1-1,-1 1 1,0 0 0,0 1-1,0-1 1,0 1 0,0-1-1,0 1 1,0 0 0,0 0-1,0 0 1,0 0 0,-1 0-1,1 0 1,3 3 0,6 6 8,-1 0-1,1 1 1,8 12 0,-4-4 3,-1 1 1,22 41-1,-31-50 79,-1-1-1,1 1 1,-2 0-1,0 0 1,0 0 0,-1 1-1,0-1 1,0 16-1,-2-27-39,0 0-1,0 0 1,0 0-1,0-1 1,0 1-1,0 0 1,0 0-1,-1 0 1,1 0-1,0 0 1,0 0-1,0 0 1,0-1-1,0 1 1,0 0-1,-1 0 1,1 0-1,0 0 1,0 0-1,0 0 1,0 0-1,0 0 1,-1 0-1,1 0 1,0 0-1,0 0 1,0 0-1,0 0 1,-1 0-1,1 0 1,0 0-1,0 0 1,0 0-1,0 0 1,-1 0-1,1 0 0,0 0 1,0 0-1,0 0 1,0 0-1,0 0 1,-1 1-1,1-1 1,0 0-1,0 0 1,0 0-1,0 0 1,0 0-1,0 0 1,0 1-1,0-1 1,-1 0-1,1 0 1,0 0-1,0 0 1,0 0-1,0 1 1,0-1-1,0 0 1,0 0-1,0 1 1,-8-14 219,5 4-301,0 0 0,1 0 0,1 0 0,-1-1 0,2 1-1,-1 0 1,1-1 0,0 1 0,1 0 0,3-15 0,-3 17-49,1 0 0,0 0 1,0 0-1,1 0 0,0 0 0,0 0 0,0 1 0,1 0 1,0-1-1,0 1 0,0 1 0,1-1 0,10-9 1,-13 14 92,-1 0 0,0 0 0,1 0 0,-1 1 0,0-1 0,1 0 0,-1 1 0,1-1 0,-1 1 0,1-1 1,-1 1-1,1 0 0,-1 0 0,1 0 0,0 0 0,-1 0 0,1 0 0,-1 0 0,1 0 0,-1 1 1,1-1-1,-1 0 0,1 1 0,-1 0 0,1-1 0,-1 1 0,0 0 0,1 0 0,-1-1 0,0 1 0,0 0 1,1 0-1,-1 0 0,0 1 0,0-1 0,0 0 0,0 0 0,-1 1 0,2 1 0,5 7 40,0 1 0,-1 0 0,8 23 0,-8-19-34,18 44 111,-16-37-46,2 1-1,0-2 0,15 26 0,-24-46-173,-1-1 0,1 1 0,0-1 0,-1 1 0,1-1 0,0 1 0,-1-1 0,1 1 0,0-1 0,0 0 0,-1 1 0,1-1 0,0 0 0,0 0 0,0 0 0,-1 0 0,1 1 0,0-1 0,0 0 0,0 0 0,-1 0 0,1-1 0,0 1 0,0 0 0,0 0 0,-1 0 0,1-1 0,0 1 0,0 0 0,0-1 0,-1 1 0,1 0 0,0-1 0,-1 1 0,1-1 0,0 1 0,-1-1 0,1 0 0,-1 1 0,1-1 0,-1 0-1,1 1 1,-1-1 0,0 0 0,1 1 0,-1-1 0,1-1 0,11-16-5443</inkml:trace>
  <inkml:trace contextRef="#ctx0" brushRef="#br0" timeOffset="606">616 711 12779,'0'0'6933,"-10"-4"-5032,-35-12-793,43 15-1074,-1 0 0,1 1 0,0-1 0,0 1 1,0 0-1,0 0 0,0 0 0,0 0 0,-1 0 0,1 0 1,0 1-1,0-1 0,0 1 0,0-1 0,0 1 0,0 0 0,0 0 1,0 0-1,0 0 0,0 0 0,0 0 0,1 0 0,-1 1 1,1-1-1,-1 1 0,1-1 0,-1 1 0,1 0 0,0-1 1,-1 1-1,1 0 0,0 0 0,0 0 0,0 0 0,0 3 0,-2 1 28,1 0 0,0 0 0,1 1-1,-1-1 1,1 1 0,1 0 0,-1-1-1,1 1 1,1 7 0,-1-11-53,1-1 1,-1 1-1,1-1 1,0 1-1,0-1 1,0 0-1,0 1 1,1-1-1,-1 0 1,0 0-1,1 0 1,0 0-1,-1 0 0,1 0 1,0 0-1,0-1 1,0 1-1,0-1 1,0 1-1,1-1 1,-1 0-1,0 0 1,1 0-1,-1 0 1,1 0-1,-1-1 1,1 1-1,-1-1 1,1 1-1,-1-1 0,1 0 1,-1 0-1,1 0 1,-1 0-1,1-1 1,4 0-1,0 0-22,-1 0 0,0 0 0,1-1-1,-1 0 1,0 0 0,0 0 0,0-1 0,0 0-1,0 0 1,-1-1 0,0 1 0,1-1-1,7-8 1,-10 8 19,-1-1-1,1 1 0,-1-1 0,0 0 1,0 0-1,0 0 0,-1-1 0,0 1 1,0 0-1,1-6 0,-2 10-3,0 0 0,1 0 0,-1 0-1,0 0 1,0 0 0,0 0-1,0-1 1,0 1 0,0 0 0,0 0-1,0 0 1,-1 0 0,1 0 0,0 0-1,-1 0 1,1 0 0,0 0 0,-1 0-1,1 0 1,-1 0 0,0 0 0,1 0-1,-1 0 1,0 1 0,0-1 0,1 0-1,-1 0 1,0 1 0,0-1 0,0 0-1,0 1 1,0-1 0,0 1-1,0-1 1,0 1 0,0 0 0,0-1-1,0 1 1,0 0 0,0 0 0,0 0-1,0 0 1,0 0 0,0 0 0,-1 0-1,1 0 1,0 0 0,0 0 0,0 1-1,0-1 1,0 0 0,0 1 0,-1 0-1,1-1-2,0 1-1,0 0 1,0-1 0,-1 1-1,2 0 1,-1 0-1,0 0 1,0-1 0,0 1-1,0 0 1,0 0-1,1 0 1,-1 0 0,0 1-1,1-1 1,-1 0-1,1 0 1,-1 0 0,1 0-1,0 1 1,0-1-1,-1 0 1,1 0 0,0 3-1,0 34-64,1-33 57,4 29 2,3 0 0,0 0 0,2 0 0,2-1 0,28 56 0,20 62 171,-28-32 13,-29-104-117,0-1 1,-2 1-1,0 1 0,0-1 0,-2 0 0,-2 18 0,2-27-4,0-1-1,-1 0 1,1 1 0,-1-1 0,-1 0-1,1 0 1,-1 0 0,0-1 0,0 1-1,0 0 1,-1-1 0,1 0 0,-1 0-1,0 0 1,0 0 0,-1-1 0,1 0-1,-1 0 1,1 0 0,-1 0 0,0-1-1,0 1 1,0-1 0,-1 0 0,1-1-1,0 0 1,-1 1 0,1-2 0,-1 1-1,1-1 1,-1 0 0,0 0 0,-5-1-1,5 1-4,0 0-1,-1-1 1,1 0 0,0-1-1,-1 1 1,1-1-1,0 0 1,0-1-1,0 0 1,1 1 0,-1-2-1,1 1 1,0-1-1,-1 0 1,2 0-1,-1 0 1,0-1 0,1 1-1,0-1 1,0 0-1,0-1 1,1 1-1,-1 0 1,1-1 0,1 0-1,-1 0 1,1 0-1,-3-12 1,3 3-63,1-1 0,0 0 0,1 1-1,1-1 1,0 1 0,1-1 0,1 1 0,1-1 0,0 1 0,0 1 0,2-1 0,0 0 0,10-17 0,-9 20-246,1 0 0,0 1 1,0 0-1,1 1 1,1-1-1,17-14 0,-19 19-393,1-1 0,0 2-1,1-1 1,-1 1-1,1 0 1,0 1 0,1 0-1,20-4 1,3 2-3750,-6 4-1522</inkml:trace>
  <inkml:trace contextRef="#ctx0" brushRef="#br0" timeOffset="3129.83">1301 706 7394,'0'0'11338,"4"-4"-9543,-4 4-1708,1-1 1,0 0-1,0 0 0,-1 0 0,1 0 1,-1 0-1,1 0 0,-1 0 0,1 0 1,-1 0-1,1 0 0,-1 0 0,0 0 1,0 0-1,0 0 0,1 0 0,-1 0 1,0 0-1,0 0 0,0 0 1,-1 0-1,1 0 0,0 0 0,0 0 1,0 0-1,-1 0 0,0-2 0,0 1-13,-1 1 0,0-1 0,1 0 0,-1 1-1,0-1 1,0 1 0,0 0 0,0-1 0,0 1-1,0 0 1,0 0 0,0 0 0,-1 1 0,1-1 0,0 1-1,-4-1 1,2 0-67,0 0 1,0 1-1,0-1 0,0 1 0,0 0 1,0 1-1,0-1 0,0 1 0,0 0 1,0 0-1,0 0 0,0 0 0,1 0 1,-1 1-1,0 0 0,-3 2 0,1 0 2,0 1-1,1-1 0,-1 1 0,1 0 1,0 1-1,1-1 0,-1 1 0,-5 9 1,4-4 24,0 1 0,0-1 0,1 1 0,1 0 1,0 0-1,1 1 0,0-1 0,1 1 0,-2 24 1,4-34-26,0 0 0,0 0 1,1 0-1,-1-1 1,0 1-1,1 0 0,0 0 1,0-1-1,-1 1 0,2-1 1,-1 1-1,0-1 1,0 1-1,1-1 0,-1 1 1,1-1-1,0 0 1,0 0-1,0 0 0,0 0 1,3 2-1,-1-2 8,0 0 1,0 0-1,0-1 1,0 0-1,0 0 0,0 0 1,0 0-1,0-1 1,0 1-1,0-1 0,0 0 1,1 0-1,3-1 0,3-1 6,-1 1 0,0-2 0,-1 1 0,1-2 0,0 1 0,-1-1-1,0 0 1,0-1 0,0 0 0,-1-1 0,11-8 0,-13 7-18,0-1 0,0 0 0,-1 0 0,0-1 1,0 1-1,-1-1 0,0 0 0,-1 0 0,0-1 0,-1 1 1,1-1-1,-2 1 0,1-1 0,-1 0 0,-1 1 0,0-1 1,0 0-1,-3-16 0,-2-6-187,-1 0 0,-1 0 0,-2 1 0,-15-37 0,20 55-5,3 10 153,0 0-1,0 0 0,0 0 1,0 0-1,0 0 1,-1 0-1,1 1 0,-1-1 1,0 0-1,0 1 0,-3-4 1,6 54-127,8-5 316,1-1-1,2 0 1,2-1-1,2-1 0,30 56 1,-40-86-96,0 0 0,0-1 0,1 0 0,1 0 1,-1 0-1,1-1 0,1-1 0,12 10 0,-19-15-49,1 0 0,-1 0-1,1-1 1,0 1 0,-1-1 0,1 0 0,0 0-1,0 0 1,0 0 0,0 0 0,0-1-1,0 1 1,0-1 0,0 0 0,0 0-1,0 0 1,0 0 0,0-1 0,0 1-1,0-1 1,0 0 0,0 1 0,-1-1-1,1-1 1,0 1 0,0 0 0,-1-1-1,1 1 1,-1-1 0,1 0 0,-1 0-1,0 0 1,1 0 0,-1 0 0,3-5-1,2-2-117,-1-1 0,0 1-1,-1-1 1,0 0-1,0 0 1,4-14-1,-7 19 43,-1-1 0,1 0 0,-1 0 0,0 0-1,0 0 1,-1 0 0,0 0 0,0 0-1,0 0 1,-1 0 0,0 0 0,0 0 0,-2-7-1,2 11 66,1 1-1,-1 0 0,1 0 1,-1-1-1,0 1 0,1 0 1,-1 0-1,0 0 0,0 0 1,0 0-1,0 0 0,1 0 0,-1 0 1,-1 0-1,1 0 0,0 1 1,0-1-1,0 0 0,0 1 1,-1-1-1,1 1 0,0-1 1,0 1-1,-1 0 0,1-1 1,0 1-1,-1 0 0,1 0 0,0 0 1,-1 0-1,1 0 0,0 0 1,-1 1-1,1-1 0,0 0 1,-1 0-1,1 1 0,0-1 1,0 1-1,0 0 0,-1-1 0,1 1 1,0 0-1,0-1 0,0 1 1,0 0-1,0 0 0,0 0 1,0 0-1,0 0 0,1 0 1,-1 0-1,0 1 0,1-1 1,-1 0-1,0 0 0,1 0 0,0 1 1,-1-1-1,1 0 0,0 1 1,-1 0-1,0 7 8,0-1-1,0 1 1,0-1 0,1 1-1,1-1 1,-1 1-1,1-1 1,1 0 0,-1 1-1,2-1 1,-1 0-1,1 0 1,0 0 0,1 0-1,0-1 1,0 1-1,0-1 1,1 0 0,0 0-1,1 0 1,-1-1 0,1 0-1,1 0 1,-1-1-1,1 0 1,0 0 0,0 0-1,0-1 1,1 0-1,-1 0 1,1-1 0,0 0-1,0 0 1,9 1-1,9-1-2684,51-1-1,-38-3-2489</inkml:trace>
  <inkml:trace contextRef="#ctx0" brushRef="#br0" timeOffset="3657.81">2044 351 11330,'0'14'1367,"0"86"2195,4 0 0,29 171-1,-23-225-2380,-10-45-820,0-18 1235,0-6-1862,1 0-1,2 0 1,5-29-1,-6 45-114,0 0-1,0-1 1,0 2-1,0-1 0,1 0 1,1 0-1,-1 1 1,1 0-1,0-1 1,0 2-1,1-1 1,0 0-1,0 1 0,7-7 1,-9 11 287,-1-1-1,0 1 1,0 0 0,1 0 0,-1 0 0,1 0-1,-1 0 1,1 0 0,-1 0 0,1 1-1,-1 0 1,1-1 0,-1 1 0,1 0-1,0 0 1,-1 0 0,1 1 0,-1-1-1,1 1 1,2 0 0,0 1 66,0 0 0,-1 0 0,1 1 1,-1 0-1,0 0 0,0 0 0,0 0 0,0 0 0,6 7 0,0 3 159,0 0 0,-1 0-1,0 1 1,-2 0 0,11 23-1,-16-32-50,0-1 1,0 1-1,-1 0 0,1-1 1,-1 1-1,0 0 0,-1 0 0,1 0 1,-1 0-1,0 0 0,0 0 0,0 0 1,-1-1-1,0 1 0,0 0 0,0 0 1,-3 6-1,2-7 10,-1-1 0,1 0 0,-1 1-1,0-1 1,1-1 0,-1 1 0,-1 0 0,1-1 0,0 1 0,-1-1 0,1 0-1,-1 0 1,0-1 0,1 1 0,-1-1 0,0 0 0,0 0 0,0 0 0,0 0 0,0-1-1,-5 1 1,3 0-76,1 0-1,0-1 0,0 0 1,0 0-1,0 0 0,0 0 1,-1-1-1,1 0 0,0 0 1,0 0-1,0-1 0,1 1 1,-1-1-1,0 0 0,0-1 1,-4-2-1,7 2-244,-1 1 1,0-1-1,1 1 0,0-1 1,-1 0-1,1 0 1,0 0-1,1 0 0,-3-5 1,-8-42-5858,11 14-1847</inkml:trace>
  <inkml:trace contextRef="#ctx0" brushRef="#br0" timeOffset="4077.77">2349 376 11843,'0'0'1468,"0"10"-177,1 30 2066,14 76 1,20 51-177,-9-48-2046,-12-65-1088,-14-54-99,0-1-1,0 1 1,0 0 0,0 0-1,0 0 1,0 0 0,0 0-1,0-1 1,0 1 0,0 0-1,0 0 1,0 0 0,0 0-1,0 0 1,0 0 0,0-1-1,0 1 1,0 0 0,0 0-1,0 0 1,0 0 0,0 0-1,0 0 1,0 0 0,1-1-1,-1 1 1,0 0 0,0 0-1,0 0 1,0 0 0,0 0-1,0 0 1,0 0 0,1 0-1,-1 0 1,0 0 0,0 0-1,0 0 1,0 0 0,0 0-1,1-1 1,-1 1 0,0 0-1,0 0 1,0 0 0,0 1-1,0-1 1,0 0 0,1 0-1,-1 0 1,0 0 0,0 0-1,0 0 1,0 0 0,0 0-1,0 0 1,1 0 0,-1 0-1,0 0 1,0 0 0,0 0-1,0 1 1,0-1 0,0 0-1,4-13-3829,-3-5-3024</inkml:trace>
  <inkml:trace contextRef="#ctx0" brushRef="#br0" timeOffset="4595.87">2491 819 9154,'0'0'6663,"10"-2"-4883,-2 0-1600,1 0-1,-1 0 1,0-1-1,-1 0 1,1-1-1,0 0 1,-1 0-1,7-5 1,-9 6-154,-1-1 0,0 1-1,0-1 1,0 0 0,0 0 0,0 0-1,-1-1 1,0 1 0,0-1 0,0 0 0,-1 0-1,1 0 1,-1 0 0,0 0 0,2-10 0,-3 10-36,-1 1 0,1-1 0,-1 1 0,0-1 0,0 1 0,-1-1 0,1 1 0,-1-1 0,0 1 0,0 0 0,-1-1 0,1 1 0,-1 0 0,-2-5 0,2 7 28,1 0 0,0 0 0,-1 1 0,0-1 1,1 0-1,-1 1 0,0-1 0,0 1 0,0-1 1,0 1-1,0 0 0,0 0 0,0 0 0,0 0 0,0 0 1,0 1-1,-1-1 0,1 0 0,0 1 0,-1 0 1,1 0-1,0 0 0,-1 0 0,1 0 0,0 0 0,-1 0 1,1 1-1,-5 0 0,5 1 44,-1 0 0,0-1 1,1 1-1,-1 0 0,1 0 0,0 0 0,0 0 1,0 1-1,0-1 0,0 1 0,0-1 0,1 1 1,-1-1-1,1 1 0,-1 0 0,1 0 0,0 0 1,0 0-1,1 0 0,-1 0 0,0 0 1,1 0-1,0 0 0,0 0 0,0 4 0,-1 6 172,1 0-1,0 0 0,1 0 0,5 23 0,-5-30-197,1-1-1,0 0 0,0 0 1,0-1-1,1 1 1,0 0-1,0-1 0,0 0 1,0 1-1,1-1 1,-1 0-1,1-1 0,0 1 1,0-1-1,0 0 1,1 0-1,-1 0 0,1 0 1,0-1-1,0 0 1,0 0-1,0 0 0,0 0 1,0-1-1,7 1 1,-8-1-28,0-1 0,0 0 0,0 0 0,-1 0 0,1-1 0,0 1 0,0-1 0,-1 0 0,1 0 0,-1 0 0,1-1 0,-1 1 0,1-1 0,-1 1 0,0-1 0,1-1 0,-1 1 0,0 0 0,-1-1 0,1 1 0,0-1 0,-1 0 0,1 0 0,-1 0 0,0 0 0,0 0 1,0-1-1,0 1 0,-1 0 0,0-1 0,1 1 0,-1-1 0,0 0 0,-1 0 0,2-6 0,-1 0-44,1 1 1,-1-1 0,-1 0-1,1 1 1,-2-1-1,1 1 1,-2-1 0,1 1-1,-1-1 1,-6-17-1,10 63-21,1-24 73,2 0 0,-1 0-1,2 0 1,0-1 0,0 1 0,1-1 0,8 10-1,-13-18 6,0 0-1,0 0 1,1-1-1,-1 1 0,0-1 1,1 1-1,-1-1 0,1 0 1,0 0-1,0 0 1,0-1-1,0 1 0,0-1 1,0 1-1,0-1 1,0 0-1,1 0 0,-1-1 1,0 1-1,1-1 1,-1 1-1,1-1 0,-1 0 1,0 0-1,1-1 1,-1 1-1,1-1 0,-1 1 1,0-1-1,0 0 0,7-3 1,-6 1-14,0-1 0,-1 1 1,1-1-1,-1 0 0,1 0 0,-1 0 1,0 0-1,-1-1 0,1 1 0,-1-1 1,0 0-1,0 1 0,0-1 0,-1 0 0,0 0 1,0 0-1,0-1 0,0-6 0,0 4-24,0 1 0,0-1 0,-1 1 0,-1-1 0,1 0 0,-1 1-1,0-1 1,-1 1 0,0 0 0,0-1 0,0 1 0,-4-7 0,11 50 931,-3-32-904,9 21 372,1 0-1,17 26 0,-24-44-813,1 0 0,-1 0 0,1-1 1,0 0-1,1 0 0,10 8 0,-2-5-4996</inkml:trace>
  <inkml:trace contextRef="#ctx0" brushRef="#br0" timeOffset="5369.08">3475 669 12291,'0'0'6126,"-11"-3"-4412,7 2-1584,0 0-45,0-1 0,0 1-1,-1 0 1,1 0 0,0 1 0,-1-1 0,1 1 0,0 0 0,-1 0 0,1 1 0,0-1 0,-1 1 0,1 0-1,0 0 1,0 0 0,0 1 0,-1-1 0,2 1 0,-1 0 0,0 0 0,-5 4 0,2 1 21,0 0 0,1 1 0,0-1 1,1 1-1,0 1 0,0-1 0,1 0 1,0 1-1,0 0 0,1 0 0,-4 16 1,6-22-77,0 0 0,1 0-1,-1 0 1,1 0 0,-1 0 0,1 0 0,0 0 0,0 0 0,0 0 0,0 0 0,1-1 0,-1 1 0,1 0 0,0 0 0,0 0 0,0 0 0,0 0 0,0-1 0,1 1 0,-1 0 0,1-1 0,0 1 0,0-1 0,0 0 0,0 0 0,0 0 0,0 0-1,0 0 1,1 0 0,-1 0 0,1-1 0,0 1 0,-1-1 0,1 0 0,0 1 0,0-1 0,-1-1 0,1 1 0,0 0 0,5 0 0,-3 0-4,0-1-1,1 1 1,-1-1 0,1 0 0,-1 0-1,0 0 1,1-1 0,-1 0-1,0 0 1,0-1 0,1 1 0,-1-1-1,0 0 1,0 0 0,-1-1 0,1 1-1,7-7 1,-7 5-37,0-1 0,-1 0 0,1-1 0,-1 1 0,-1-1 0,1 0 0,-1 0 0,0 0 0,0 0 0,0 0 0,-1-1 0,2-8 0,0-3-184,-1-1 0,-1 0 1,-1 1-1,-1-1 0,0 0 0,-2 0 0,0 1 0,-1-1 0,-5-20 1,2 18-92,-1-1 1,0 1-1,-2 0 1,-17-31 0,31 84 610,-3-13-145,2-2 50,40 145 1234,-37-144-1319,0 1 0,1-1 0,1 0-1,1-1 1,0 0 0,16 20-1,-23-34-102,0 0 1,-1 1-1,1-1 0,0 0 0,1-1 0,-1 1 1,1-1-1,-1 1 0,1-1 0,0 0 0,-1 0 1,1 0-1,0-1 0,0 0 0,0 1 0,1-1 1,-1-1-1,0 1 0,0-1 0,1 1 0,-1-1 0,7-1 1,-7 0-41,1-1 0,-1 1 0,0-1 0,0 0 1,0 0-1,0 0 0,0-1 0,0 1 0,-1-1 0,1 0 1,-1 0-1,0 0 0,0-1 0,0 1 0,0-1 1,-1 0-1,1 0 0,-1 1 0,0-1 0,3-9 1,-2 7-83,-1-1 0,0 0 1,-1 0-1,0 0 0,0 0 0,0 0 1,-1 0-1,0 0 0,0 0 1,-1-1-1,0 1 0,-2-10 1,2 14 62,0 0-1,0 0 1,0 0 0,0 0 0,0 1 0,0-1 0,-1 0-1,1 0 1,-1 1 0,0-1 0,0 1 0,0 0-1,0 0 1,0-1 0,-1 1 0,1 1 0,-1-1 0,1 0-1,-1 0 1,1 1 0,-1 0 0,0-1 0,0 1-1,0 0 1,0 1 0,0-1 0,0 0 0,0 1 0,0 0-1,-5-1 1,6 2 34,1-1 1,-1 1-1,1-1 0,-1 1 0,1-1 1,-1 1-1,1 0 0,-1 0 1,1 0-1,0 0 0,-1 0 0,1 0 1,0 0-1,0 0 0,0 0 0,0 1 1,0-1-1,0 0 0,0 1 0,1-1 1,-1 1-1,0-1 0,1 1 0,-1-1 1,1 1-1,-1-1 0,1 1 0,0-1 1,-1 4-1,-2 53 908,3-50-795,0-2-117,0-1 1,0 1 0,0 0 0,1 0 0,0 0 0,0 0 0,1-1 0,0 1 0,0 0 0,0-1 0,0 0 0,1 1 0,0-1 0,0 0 0,0 0-1,1-1 1,8 9 0,-5-8-437,-1 0 0,1 0 0,1-1 0,-1-1 0,1 1 0,-1-1 1,1 0-1,0-1 0,0 0 0,0 0 0,0-1 0,11 1 0,28 0-6520</inkml:trace>
  <inkml:trace contextRef="#ctx0" brushRef="#br0" timeOffset="6275.04">4060 825 8362,'0'0'10774,"0"5"-8688,3 13 605,-2-40-760,-3-49-1132,0 42-792,1 18-159,0 0-1,0 0 0,1-1 1,1 1-1,0 0 1,0 0-1,6-21 0,-7 32 120,0-1 0,1 0-1,-1 0 1,0 0-1,1 0 1,-1 1 0,1-1-1,-1 0 1,1 0-1,0 1 1,-1-1 0,1 0-1,0 1 1,-1-1-1,1 1 1,0-1 0,0 1-1,-1-1 1,1 1-1,0 0 1,0-1 0,0 1-1,0 0 1,-1-1-1,1 1 1,0 0 0,0 0-1,2 0 1,-1 0 2,0 1 0,0 0-1,0-1 1,0 1 0,0 0 0,0 0 0,0 0 0,0 1 0,0-1-1,0 0 1,2 3 0,36 44-50,-32-37 185,-1 1-1,0 0 0,0 1 1,-1-1-1,-1 1 0,0 1 1,-1-1-1,-1 0 0,0 1 0,2 17 1,-19-63 2011,13 22-2200,0 1 0,1-1-1,0 0 1,1 1 0,0-1 0,1 1 0,4-16 0,-5 22 9,-1 0 0,1 0 1,0 0-1,1 0 0,-1 0 1,0 0-1,1 0 0,0 1 1,-1-1-1,1 1 0,0-1 0,0 1 1,1 0-1,-1-1 0,0 1 1,1 0-1,-1 1 0,1-1 1,0 0-1,-1 1 0,1-1 0,0 1 1,0 0-1,0 0 0,0 0 1,0 0-1,4 0 0,-5 2 59,0-1-1,0 0 1,0 1-1,0 0 1,0-1-1,0 1 1,0 0-1,0 0 0,0 0 1,-1 0-1,1 1 1,0-1-1,-1 0 1,1 1-1,-1-1 1,1 1-1,-1-1 1,0 1-1,3 3 1,24 44 59,-14-24-50,-11-19 33,1-1 0,0 0-1,0 0 1,0 0 0,0-1 0,1 1 0,0-1-1,0 0 1,6 4 0,-9-7-9,0-1-1,-1 1 1,1 0 0,0-1 0,0 1 0,-1-1 0,1 0-1,0 1 1,0-1 0,0 0 0,0 0 0,-1 0 0,1 0-1,0-1 1,0 1 0,0 0 0,-1-1 0,1 1 0,0-1-1,0 0 1,-1 0 0,1 1 0,-1-1 0,1 0 0,-1 0-1,1-1 1,-1 1 0,1 0 0,-1 0 0,0-1 0,0 1-1,0 0 1,0-1 0,0 0 0,2-2 0,1-4-72,1 0 0,-2 0 0,1 0 0,-1 0 1,0-1-1,-1 1 0,0-1 0,0 0 0,-1 0 0,0 0 1,0 0-1,-1 0 0,-1-13 0,1 22 54,0-1 0,0 0 0,0 0-1,0 1 1,0-1 0,0 0 0,0 1 0,0-1 0,0 0-1,0 0 1,0 1 0,0-1 0,0 0 0,-1 1 0,1-1-1,0 0 1,-1 1 0,1-1 0,0 1 0,-1-1-1,1 0 1,0 1 0,-1-1 0,1 1 0,-1-1 0,1 1-1,-1-1 1,0 1 0,1 0 0,-1-1 0,1 1-1,-1 0 1,0-1 0,1 1 0,-1 0 0,0 0 0,1-1-1,-1 1 1,0 0 0,1 0 0,-1 0 0,0 0 0,0 0-1,1 0 1,-1 0 0,0 0 0,1 0 0,-1 1-1,0-1 1,1 0 0,-1 0 0,0 1 0,1-1 0,-1 0-1,0 1 1,0-1 0,-2 2 28,1 0-1,0 0 1,-1 0 0,1 0-1,0 0 1,0 1 0,0-1-1,0 1 1,0-1 0,1 1 0,-3 4-1,1 2 145,1 1 0,-1-1 0,2 1-1,-1 0 1,1-1 0,1 1 0,0 0-1,0 0 1,1-1 0,0 1 0,5 17 0,-5-24-203,0 1 0,0-1 0,0 1 1,1-1-1,0 0 0,-1 1 0,1-1 1,1 0-1,-1 0 0,0 0 1,1-1-1,-1 1 0,1-1 0,0 1 1,-1-1-1,1 0 0,1 0 1,-1 0-1,0 0 0,0-1 0,1 1 1,-1-1-1,1 0 0,-1 0 1,1 0-1,-1 0 0,1-1 0,0 1 1,-1-1-1,1 0 0,0 0 1,-1 0-1,1-1 0,4 0 0,-2-1-663,1 1-1,-1-1 1,0 0-1,0 0 1,0-1-1,0 0 1,0 0-1,-1 0 1,1-1-1,7-6 1,12-17-7542</inkml:trace>
  <inkml:trace contextRef="#ctx0" brushRef="#br0" timeOffset="6706.59">4612 346 12579,'0'0'1845,"0"11"-802,6 38 1233,22 92-1,-17-94-1897,-1 0 0,-3 0 0,2 55 0,-9-63-139,-19-68-2743,7 3-2342</inkml:trace>
  <inkml:trace contextRef="#ctx0" brushRef="#br0" timeOffset="6707.59">4577 605 10578,'0'0'3513,"59"1"-2425,-32-2-456,8-18-632,-8 2-1384,-6-2-3849</inkml:trace>
  <inkml:trace contextRef="#ctx0" brushRef="#br0" timeOffset="7492.51">4783 371 10594,'0'0'1466,"0"12"-219,1 40 1137,2 0 1,15 78-1,4-55-949,-13-50-396,-2 0-1,7 43 1,-16-93-600,1 0 1,4-45 0,-2 59-1120,0-1 1,1 1-1,1-1 1,0 1-1,0 0 0,1 0 1,1 1-1,9-17 1,-14 26 655,0 1 1,1-1-1,-1 1 0,0-1 1,1 1-1,-1 0 1,1-1-1,-1 1 1,0 0-1,1-1 1,-1 1-1,1 0 1,-1-1-1,1 1 0,-1 0 1,1 0-1,0-1 1,-1 1-1,1 0 1,-1 0-1,1 0 1,-1 0-1,1 0 1,-1 0-1,1 0 0,0 0 1,-1 0-1,1 0 1,-1 0-1,1 0 1,-1 1-1,1-1 1,-1 0-1,1 0 1,0 0-1,-1 1 1,1-1-1,-1 0 0,0 1 1,1-1-1,-1 0 1,1 1-1,-1-1 1,0 1-1,1-1 1,-1 1-1,0-1 1,1 1-1,-1-1 0,0 1 1,1-1-1,-1 1 1,0-1-1,0 1 1,0-1-1,0 1 1,0-1-1,0 2 0,16 40 839,-14-36-752,10 30 564,-9-23-447,1 0 0,0 0-1,1-1 1,0 1 0,1-1 0,0 0 0,12 15-1,-18-26-162,1-1-1,-1 1 1,1 0-1,0 0 0,0-1 1,-1 1-1,1 0 1,0-1-1,0 1 1,0-1-1,-1 1 0,1-1 1,0 1-1,0-1 1,0 0-1,0 1 1,0-1-1,0 0 0,0 0 1,0 0-1,0 0 1,0 0-1,0 0 1,0 0-1,0 0 0,0 0 1,2-1-1,-1 1 4,0-2-1,0 1 0,-1 0 1,1 0-1,0-1 0,0 1 1,-1-1-1,1 1 1,-1-1-1,1 0 0,-1 0 1,1-1-1,3-5-54,-1 0-1,0 0 1,0-1-1,-1 1 1,3-12-1,-2-45-880,-4 40 576,0 22 351,0 9 178,0 1-76,1-1 0,0 0 1,0 0-1,0 0 0,1 0 0,0 0 1,0 0-1,3 7 0,-4-12-96,-1 0 1,1 0-1,-1 0 1,1 0-1,-1-1 1,1 1-1,0 0 0,-1 0 1,1 0-1,0 0 1,0-1-1,-1 1 1,1 0-1,0-1 0,0 1 1,0-1-1,0 1 1,0-1-1,0 1 1,0-1-1,0 0 0,0 1 1,0-1-1,0 0 1,0 0-1,0 0 1,1 0-1,-1 0 0,0 0 1,0 0-1,0 0 1,0 0-1,0 0 1,0-1-1,0 1 0,0 0 1,0-1-1,0 1 1,0-1-1,0 1 1,0-1-1,0 0 0,0 1 1,-1-1-1,1 0 1,0 1-1,0-1 1,-1 0-1,1 0 0,0 0 1,-1 0-1,1 0 1,-1 0-1,1-1 1,5-8-24,0 0 0,-1-1 0,-1 0 0,0 0 0,0 0 1,-1 0-1,3-23 0,30 196 317,-19-101-63,-4 0 0,-1 0 0,-4 1 0,1 95 0,-9-155-244,0 1-1,-1-1 1,1 0 0,0 1 0,-1-1 0,1 0-1,-1 0 1,0 1 0,0-1 0,0 0-1,0 0 1,0 0 0,0 0 0,-1 0-1,1 0 1,-1 0 0,1-1 0,-1 1-1,0 0 1,1-1 0,-4 3 0,1-2 20,0-1 0,1 1 1,-1-1-1,0 0 0,0 0 1,0 0-1,0 0 0,0-1 1,0 1-1,0-1 0,-7-1 1,2 0-59,1 0-1,-1 0 1,1-1 0,0 0 0,-1-1 0,1 0 0,0 0 0,1-1 0,-1 0-1,1 0 1,-12-8 0,15 7-252,-1 0 1,1 0-1,0-1 0,0 1 0,0-1 0,1 0 0,0 0 0,0 0 1,1 0-1,-3-8 0,-8-38-5912,7 5-3964</inkml:trace>
  <inkml:trace contextRef="#ctx0" brushRef="#br0" timeOffset="8060.38">5309 307 11883,'0'10'1583,"6"51"1366,3-1 1,17 66 0,-9-51-987,7 87-1,-19-132-1847,-1 4-960,-15-55-8546,3-1-2927</inkml:trace>
  <inkml:trace contextRef="#ctx0" brushRef="#br0" timeOffset="8418.55">5451 769 9498,'0'0'4077,"11"-2"-2457,-2 0-1301,0 1-1,0-2 0,0 1 0,-1-1 1,0 0-1,1-1 0,9-6 0,-14 8-278,-1 0-1,1-1 1,-1 0-1,0 0 1,0 0-1,0 0 1,0 0-1,-1-1 1,1 1-1,-1-1 1,0 0-1,0 1 1,0-1-1,0 0 1,-1 0-1,1 0 1,-1-1-1,0 1 1,0 0-1,0-9 1,-1 8-56,-1-1 1,1 1-1,-1 0 1,0-1 0,0 1-1,-1 0 1,1 0 0,-4-8-1,4 12 48,1 0 0,-1-1 0,1 1 0,-1 0 0,0 0-1,0-1 1,1 1 0,-1 0 0,0 0 0,0 0 0,0 0 0,0 0-1,0 0 1,0 1 0,-1-1 0,1 0 0,0 0 0,0 1 0,-1-1 0,1 1-1,0-1 1,0 1 0,-1 0 0,1-1 0,-1 1 0,1 0 0,0 0-1,-1 0 1,1 0 0,-1 0 0,1 0 0,0 0 0,-1 1 0,1-1 0,0 0-1,-1 1 1,1-1 0,0 1 0,-2 0 0,0 1 135,1 1 0,-1-1 1,0 1-1,1 0 0,0 0 0,0 0 1,0 0-1,0 0 0,0 0 0,1 0 1,-1 0-1,1 1 0,0-1 0,0 1 1,0-1-1,0 1 0,1-1 0,-1 1 1,1 3-1,-1 72 1957,1-75-2110,1 1 1,-1-1-1,1 0 1,0 0-1,0 0 0,1 0 1,-1 0-1,1-1 0,-1 1 1,1 0-1,1-1 0,-1 1 1,0-1-1,1 1 1,0-1-1,-1 0 0,1 0 1,0-1-1,1 1 0,-1-1 1,4 3-1,1-1-543,0 0 0,0-1 0,0 0 0,0-1 1,1 0-1,-1 0 0,1-1 0,-1 0 0,10 0 0,13 0-5263</inkml:trace>
  <inkml:trace contextRef="#ctx0" brushRef="#br0" timeOffset="8838.33">5663 775 7842,'0'0'12493,"0"-5"-9656,2-22-2660,0 19-316,1 0 0,1 0-1,-1 1 1,1-1 0,1 1 0,8-12 0,-11 15-62,1 1-1,0-1 1,-1 1 0,1 0 0,1 0 0,-1 0 0,0 0-1,1 1 1,-1 0 0,1-1 0,0 1 0,0 0 0,0 1-1,0-1 1,4 0 0,-7 2 203,1 0 0,-1 0 0,0 0 0,1 1 0,-1-1 0,0 0 0,0 1 1,1-1-1,-1 1 0,0 0 0,0-1 0,0 1 0,0 0 0,0-1 0,0 1 0,0 0 0,0 0 0,0 0 0,0 0 0,0 0 0,0 0 0,-1 0 0,1 1 0,-1-1 1,1 0-1,0 0 0,-1 0 0,1 3 0,13 48 964,-8-25-424,-5-23-513,1-1-1,0 1 0,-1-1 0,1 1 1,0-1-1,0 0 0,1 1 0,-1-1 0,1 0 1,0-1-1,-1 1 0,1 0 0,0-1 1,1 0-1,-1 1 0,0-1 0,1-1 0,-1 1 1,1 0-1,-1-1 0,1 0 0,0 0 1,0 0-1,0 0 0,0 0 0,-1-1 0,1 0 1,0 0-1,0 0 0,0 0 0,0-1 1,0 1-1,0-1 0,-1 0 0,1 0 0,0 0 1,0-1-1,-1 1 0,1-1 0,-1 0 1,0 0-1,1 0 0,-1-1 0,0 1 1,0-1-1,0 0 0,-1 1 0,1-1 0,-1 0 1,1-1-1,-1 1 0,0 0 0,0-1 1,-1 1-1,1-1 0,-1 1 0,0-1 0,0 0 1,0 0-1,1-6 0,-2 7-38,1-1 0,-1 1-1,0-1 1,-1 1 0,1-1 0,-1 1-1,1-1 1,-1 1 0,0-1 0,0 1-1,-1 0 1,-2-6 0,3 8 2,0-1 0,0 1 0,0 0 1,0 0-1,0 0 0,0 0 0,0 0 0,0 0 0,-1 0 1,1 0-1,0 0 0,-1 0 0,1 1 0,-1-1 0,1 1 0,-1-1 1,1 1-1,-1-1 0,1 1 0,-1 0 0,1 0 0,-1 0 1,1 0-1,-1 0 0,0 0 0,1 0 0,-1 0 0,1 1 1,-1-1-1,1 1 0,-3 0 0,2 0 30,0 1 1,0-1-1,0 1 0,0 0 1,0 0-1,0 0 0,0 0 1,1 0-1,-1 0 0,1 0 1,-1 0-1,1 1 0,0-1 1,0 0-1,0 1 0,0-1 1,1 1-1,-1-1 0,0 1 1,1 0-1,0-1 1,0 5-1,0 60 1204,0-62-1202,1-1-1,0 1 1,0-1-1,0 1 0,1-1 1,-1 0-1,1 0 0,0 1 1,0-1-1,1-1 0,-1 1 1,1 0-1,0 0 1,0-1-1,0 0 0,0 0 1,1 0-1,-1 0 0,1 0 1,0 0-1,0-1 0,4 2 1,-4-2-346,1 0 1,-1-1 0,1 1 0,0-1-1,-1 0 1,1-1 0,0 1-1,0-1 1,0 0 0,0 0-1,0 0 1,-1-1 0,7-1 0,13-8-5974</inkml:trace>
  <inkml:trace contextRef="#ctx0" brushRef="#br0" timeOffset="8839.33">5598 209 13019,'0'0'1096,"28"56"-1408,-10-31-224,-3-3-2641</inkml:trace>
  <inkml:trace contextRef="#ctx0" brushRef="#br0" timeOffset="9257.89">4172 0 5601,'0'0'7138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59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12 712 9074,'0'0'10492,"1"9"-9786,12 69 307,4-2-1,2 0 0,43 103 0,-54-159-673,-2 0 0,7 32 0,-9-10 2944,-28-71-2986,9 4-304,14 21-22,-1 0 1,0 0-1,-1 1 0,1-1 0,-1 0 1,0 1-1,1 0 0,-2-1 0,-4-3 0,5 16-3985</inkml:trace>
  <inkml:trace contextRef="#ctx0" brushRef="#br0" timeOffset="1064.92">1 617 10018,'0'0'2169,"10"-1"-1243,18-4-176,-1 2-1,1 1 0,-1 2 0,1 0 0,47 8 0,-66-7-700,0 1-1,-1 1 0,1 0 0,-1 0 1,1 1-1,-1-1 0,0 2 1,0-1-1,13 12 0,-16-12-24,-1 0 1,0 1-1,-1-1 0,1 1 1,-1 0-1,0 0 1,0 0-1,0 0 0,-1 1 1,1-1-1,-1 1 0,-1 0 1,1-1-1,-1 1 1,0 0-1,0 11 0,-1-13 24,0 1 1,0 0-1,-1 0 0,1 0 0,-1-1 0,0 1 0,-1 0 0,1-1 0,-1 1 0,0-1 1,0 1-1,0-1 0,-1 0 0,-4 6 0,1-3 33,0 0 1,0-1-1,-1 0 0,1 0 1,-2-1-1,1 0 0,-12 7 0,5-5 98,-1 0 0,1-1-1,-1-1 1,0 0-1,-1-1 1,1-1-1,-1 0 1,-26 0 0,42-2-175,-1-1 0,1 0 0,0 0 0,-1 0 0,1 0 0,-1 0 0,1 0 0,0 0 0,-1 1 1,1-1-1,0 0 0,-1 0 0,1 0 0,-1-1 0,1 1 0,0 0 0,-1 0 0,1 0 0,0 0 0,-1 0 1,1 0-1,0 0 0,-1-1 0,1 1 0,0 0 0,-1 0 0,1-1 0,0 1 0,-1 0 0,1 0 1,0-1-1,0 1 0,-1 0 0,1-1 0,0 1 0,0 0 0,0-1 0,0 1 0,-1 0 0,1-1 0,0 1 1,0 0-1,0-1 0,0 1 0,0-1 0,0 1 0,0 0 0,0-1 0,0 1 0,0 0 0,0-1 0,0 1 1,0-1-1,0 1 0,0 0 0,1-1 0,-1 1 0,0 0 0,0-1 0,0 1 0,1 0 0,-1-1 0,0 1 1,20-17 173,0 11-175,0 1-1,1 1 1,22-2 0,45-10 10,-62 8-2,0-1 0,47-24 1,-67 30-8,-1 0 0,1 0 1,0-1-1,-1 1 1,0-1-1,0-1 0,0 1 1,0-1-1,-1 0 1,1 0-1,-1 0 1,0 0-1,-1-1 0,0 1 1,0-1-1,0 0 1,4-12-1,-7 15 6,0 0-1,0-1 1,0 1 0,-1 0-1,1 0 1,-1 0 0,0 0-1,1 0 1,-2 0-1,1 0 1,0 0 0,0 1-1,-1-1 1,0 0 0,1 1-1,-1-1 1,0 1 0,0-1-1,0 1 1,-1 0-1,1 0 1,-1 0 0,1 0-1,-1 1 1,1-1 0,-6-2-1,4 2 35,0 0 0,0 0 0,0 0 1,0 1-1,-1 0 0,1-1 0,0 1 0,-1 1 0,1-1 0,-1 1 0,1 0 0,-1 0 0,1 0 0,0 0 0,-1 1 0,1 0 0,-1 0 1,-6 2-1,8-1 9,1 0 0,-1 1-1,1-1 1,0 1 0,0-1 0,0 1 0,0-1 0,0 1 0,1 0 0,-1 0 0,1 0 0,0 0 0,0 0 0,0 0 0,0 1 0,0-1 0,1 0 0,0 0 0,-1 0 0,1 1 0,0-1 0,1 0 0,-1 1-1,1 3 1,0 4 107,1-1 0,0 1 0,0-1-1,1 1 1,0-1 0,6 13-1,-4-15-115,0 0 0,1 0 0,-1 0 0,1 0 0,1-1 0,-1 0 0,1-1 0,1 1 0,-1-1 0,1-1-1,0 1 1,0-1 0,1-1 0,-1 0 0,12 4 0,-15-6-35,0-1 0,0 1-1,0-1 1,0-1 0,0 1 0,0-1-1,0 0 1,0 0 0,1 0 0,-1 0-1,0-1 1,0 0 0,0 0 0,0-1-1,0 1 1,0-1 0,-1 0 0,1-1 0,-1 1-1,1-1 1,-1 0 0,0 0 0,0 0-1,0 0 1,0-1 0,0 0 0,-1 1-1,0-1 1,5-7 0,-4 4 3,-1 0 0,1 0 0,-1-1 0,-1 1 0,1 0 0,-1-1 0,0 0 0,-1 1 0,0-1 0,0-11 0,-1 15-24,1 1-1,-1-1 1,0 1-1,-1 0 0,1-1 1,-1 1-1,1 0 1,-1-1-1,0 1 0,0 0 1,0 0-1,-1 0 0,1 0 1,-1 0-1,0 0 1,0 0-1,0 0 0,0 1 1,0-1-1,0 1 1,-1-1-1,0 1 0,1 0 1,-1 0-1,0 0 1,-3-2-1,5 4 6,1 0 1,0 0-1,0 0 0,-1 0 1,1 0-1,0 0 0,-1 0 1,1 0-1,0 0 0,-1 0 1,1 0-1,0 0 0,-1 0 1,1 0-1,0 0 0,-1 0 1,1 0-1,0 0 0,0 1 1,-1-1-1,1 0 0,0 0 1,0 0-1,-1 0 0,1 1 1,0-1-1,0 0 0,-1 0 1,1 0-1,0 1 0,0-1 1,0 0-1,-1 1 0,1-1 1,0 0-1,0 0 0,0 1 1,0-1-1,0 0 0,0 1 0,0-1 1,0 0-1,0 1 0,-1 23-98,10 23 87,-5-35 34,2-1 1,-1 0 0,2 0-1,-1-1 1,1 0-1,1 0 1,0 0 0,0-1-1,11 8 1,-17-14 2,0-1 1,1 0-1,0 0 0,0 0 1,0 0-1,-1 0 0,2 0 1,-1-1-1,0 0 0,0 1 1,0-1-1,1 0 0,-1-1 1,0 1-1,1-1 0,-1 1 1,1-1-1,-1 0 0,1 0 1,-1 0-1,0-1 0,1 1 1,-1-1-1,1 0 0,-1 0 0,0 0 1,0 0-1,0-1 0,1 1 1,-1-1-1,-1 0 0,1 0 1,0 0-1,0 0 0,-1 0 1,5-6-1,-2 2-3,-1 0 0,0 0 0,0-1-1,-1 0 1,0 0 0,0 0 0,-1 0 0,1 0-1,-2-1 1,1 1 0,-1 0 0,1-11 0,-2 15-16,1 0 1,-1-1 0,0 1-1,0-1 1,0 1 0,0-1-1,-1 1 1,1 0-1,-1-1 1,0 1 0,0 0-1,0-1 1,0 1 0,-1 0-1,1 0 1,-1 0 0,0 0-1,0 0 1,0 0-1,0 1 1,0-1 0,-1 1-1,1-1 1,-1 1 0,0 0-1,1 0 1,-1 0 0,-6-2-1,9 3-4,0 1 0,0 0 0,-1 0 0,1 0-1,0 0 1,-1 0 0,1 0 0,0 0 0,0 0 0,-1 0 0,1 0-1,0 0 1,-1 0 0,1 0 0,0 0 0,-1 0 0,1 0 0,0 0-1,0 0 1,-1 0 0,1 1 0,0-1 0,-1 0 0,1 0 0,0 0-1,0 0 1,0 1 0,-1-1 0,1 0 0,0 0 0,0 0 0,0 1-1,-1-1 1,1 0 0,0 1 0,0-1 0,0 0 0,0 0 0,0 1 0,0-1-1,-1 1 1,1 18-68,11 19 53,-1-16 84,1 0 0,1-2 0,22 30 1,-30-44-127,1 1 1,0-1 0,0 0 0,1-1-1,0 1 1,0-1 0,0 0 0,1-1-1,0 0 1,0 0 0,0 0 0,0 0-1,0-1 1,11 2 0,-17-4-73,0-1 0,-1 0-1,1 0 1,0 0 0,0 0 0,0 0 0,0 0-1,0 0 1,0 0 0,0 0 0,-1-1 0,1 1-1,0 0 1,0-1 0,0 1 0,0 0 0,-1-1 0,1 1-1,0-1 1,-1 1 0,1-1 0,0 1 0,-1-1-1,1 0 1,0 1 0,-1-1 0,1 0 0,0-1-1,6-25-6400,-6 1-382</inkml:trace>
  <inkml:trace contextRef="#ctx0" brushRef="#br0" timeOffset="1448.32">981 393 7562,'0'0'5742,"2"10"-4716,8 22 23,0-1 1,2 0 0,2 0-1,0-1 1,24 35 0,34 71 624,-64-117-1086,0 0 1,-2 0 0,0 1-1,-1 0 1,3 29 0,-18-82 3166,3 14-3809,2 1-1,0 0 1,-2-20 0,6 28-28,0 6-88,0-1 1,0 1-1,1-1 0,-1 0 1,1 1-1,0-1 1,1 1-1,-1-1 0,1 1 1,0-1-1,0 1 1,0-1-1,1 1 1,-1 0-1,1-1 0,0 1 1,0 0-1,1 0 1,-1 1-1,1-1 0,6-6 1,4 2-1237,-1 1 0,1 1 0,1 0 0,-1 0 0,1 2 0,15-4 0,26-3-6373</inkml:trace>
  <inkml:trace contextRef="#ctx0" brushRef="#br0" timeOffset="1844.25">1602 835 11498,'0'0'8840,"13"-1"-7892,-1 0-775,-1-1-1,1 0 1,-1 0 0,0-1 0,0-1-1,14-6 1,-20 8-142,-1 0 0,1-1 0,-1 0 0,1 0-1,-1 0 1,0 0 0,0 0 0,-1-1 0,1 0 0,-1 0 0,0 0 0,0 0 0,0 0 0,0-1-1,-1 1 1,0-1 0,0 0 0,0 0 0,2-9 0,-3 9-22,-1 1 0,1-1 0,-1 1 1,0 0-1,-1-1 0,1 1 0,-1 0 0,0-1 0,0 1 0,0 0 1,0 0-1,-1 0 0,0 0 0,0 0 0,-5-7 0,6 9 7,0 0 0,-1 1 0,1-1 0,-1 0 0,0 1-1,1-1 1,-1 1 0,0 0 0,0 0 0,0 0 0,0 0 0,0 0-1,0 0 1,0 0 0,0 0 0,0 1 0,-1-1 0,1 1 0,0 0-1,0 0 1,0-1 0,-1 1 0,1 1 0,0-1 0,0 0 0,-1 1-1,1-1 1,0 1 0,0-1 0,0 1 0,0 0 0,0 0 0,-3 2-1,2-1 69,0 1-1,0-1 0,0 1 0,0 0 1,1 0-1,-1 0 0,1 0 0,0 0 0,0 1 1,0-1-1,0 1 0,1-1 0,-1 1 1,1 0-1,0 0 0,0-1 0,1 1 1,-1 0-1,1 0 0,-1 0 0,1 0 0,1 8 1,-1-2 97,1 0 0,0 0 1,1 0-1,0 0 0,1-1 1,0 1-1,8 18 0,-8-22-161,1 1 0,0-1 0,0 0-1,0 0 1,1-1 0,0 1 0,0-1 0,1 0 0,-1 0-1,1-1 1,0 1 0,1-1 0,-1-1 0,0 1-1,10 2 1,-11-4-262,0-1 0,0 0 0,1 0-1,-1 0 1,0-1 0,1 0 0,-1 0-1,1 0 1,-1-1 0,0 0 0,1 0 0,-1 0-1,0-1 1,0 1 0,0-1 0,0 0 0,0-1-1,0 1 1,-1-1 0,1 0 0,4-5-1,21-19-5496</inkml:trace>
  <inkml:trace contextRef="#ctx0" brushRef="#br0" timeOffset="2229.14">1889 316 14211,'0'0'3433,"17"53"-1457,1-10 273,6 15-945,2 13-456,-2 2-240,-7-11-128,-8-17-144,-3-15-128,-1-3-79,1 2-65,1 0-64,2-2 0,0-8-937,3-17-1479,-1-2-2801,-2-9-1529</inkml:trace>
  <inkml:trace contextRef="#ctx0" brushRef="#br0" timeOffset="2230.14">2178 680 11082,'0'0'4809,"17"66"-912,-9-36-1920,1 0-401,-1-2-592,0-4-296,-1-4-256,-1-5-144,-4-8-151,-1-7-137,-1-2-112,-4-37-1409,-5 2-4792,-1-6-4289</inkml:trace>
  <inkml:trace contextRef="#ctx0" brushRef="#br0" timeOffset="2663.56">2141 400 12099,'0'0'5473,"47"51"-5473,-4-17-360,-7-4-2681,-2-1-4761</inkml:trace>
  <inkml:trace contextRef="#ctx0" brushRef="#br0" timeOffset="3084.11">2426 888 11522,'0'0'8401,"-8"-9"-6299,4 5-1996,0-1 1,0 1-1,1 0 1,0-1-1,0 0 1,0 0-1,0 0 1,1 0-1,0 0 1,0 0-1,1-1 1,-1 1-1,1-1 1,0 1 0,0-1-1,1 1 1,0-1-1,0 0 1,0 1-1,1-1 1,-1 1-1,1-1 1,2-6-1,19-34-85,-21 44-41,0 0 0,1 0-1,-1 0 1,0 0 0,1 0 0,-1 0 0,1 1-1,-1-1 1,1 0 0,0 1 0,0 0 0,0-1 0,0 1-1,0 0 1,0 0 0,0 0 0,0 0 0,4-1 0,-3 4 2,0 0 1,0 0 0,0 0 0,-1 1-1,1-1 1,-1 1 0,0 0 0,0 0 0,0 0-1,0 0 1,0 0 0,-1 0 0,1 0 0,-1 1-1,1 3 1,2 3 0,52 124 2115,-61-154-2084,1 0 1,-4-39-1,8 54-184,-1 0-1,1 1 1,0-1 0,0 0-1,1 1 1,-1-1 0,1 0-1,0 1 1,0-1-1,1 1 1,-1-1 0,1 1-1,0 0 1,0-1 0,0 1-1,1 0 1,0 0 0,5-6-1,-6 9 130,0-1-1,1 1 1,-1 0 0,1 0-1,-1 0 1,1 0-1,-1 0 1,1 0-1,-1 1 1,1-1 0,0 1-1,-1 0 1,1 0-1,0 0 1,-1 0 0,1 0-1,0 0 1,-1 1-1,1-1 1,0 1-1,-1 0 1,1 0 0,-1 0-1,1 0 1,-1 0-1,0 1 1,0-1 0,1 1-1,-1-1 1,0 1-1,0 0 1,0 0 0,-1 0-1,3 2 1,9 10 226,-1 1 0,-1 0 0,17 28 1,-19-28-74,6 10 68,-11-16-150,0 0 0,1-1 1,1 0-1,-1 0 0,1-1 0,0 1 0,13 10 1,-19-18-76,0 0 1,0 0-1,1 0 1,-1 0-1,0 0 1,1 0-1,-1 0 1,0 0-1,1 1 1,-1-1-1,0 0 1,0 0-1,1 0 1,-1-1-1,0 1 1,1 0-1,-1 0 1,0 0-1,1 0 1,-1 0-1,0 0 1,0 0-1,1 0 1,-1-1-1,0 1 1,0 0-1,1 0 1,-1 0-1,0-1 1,0 1-1,0 0 1,1 0-1,-1 0 1,0-1-1,0 1 1,0 0-1,0-1 1,1 1-1,-1 0 1,0 0-1,0-1 1,0 1-1,0 0 1,0-1-1,0 1 1,0 0-1,0 0 1,0-1-1,0 1 1,0 0-1,0-1 1,2-14-4263</inkml:trace>
  <inkml:trace contextRef="#ctx0" brushRef="#br0" timeOffset="3085.11">2851 700 11466,'0'0'4569,"5"70"-2264,-4-37 95,3 0-951,-1-3-441,3-4-440,-1-7-16,1-6-296,-1-8-256,2-12-536,0-11-768,-4-5-4601</inkml:trace>
  <inkml:trace contextRef="#ctx0" brushRef="#br0" timeOffset="3527.24">2806 446 11042,'0'0'1049,"71"68"-2850</inkml:trace>
  <inkml:trace contextRef="#ctx0" brushRef="#br0" timeOffset="4024.38">3082 874 9354,'0'0'11829,"-14"-8"-6732,13-1-5143,0 1 0,0 0 0,1 0 0,0-1 0,0 1 0,1 0 0,0-1 0,4-14-1,-3 14-347,1-1 0,1 0 0,-1 1-1,1-1 1,1 1 0,0 0-1,0 0 1,1 1 0,0 0-1,0 0 1,12-11 0,-17 18 375,0 0 1,0 1 0,0-1-1,0 0 1,0 1 0,0-1-1,0 0 1,0 1 0,0 0-1,0-1 1,0 1 0,0 0-1,0-1 1,0 1 0,1 0-1,-1 0 1,0 0-1,0 0 1,0 0 0,0 0-1,0 0 1,1 0 0,-1 1-1,0-1 1,0 0 0,1 1-1,0 1 9,1-1 0,-1 1 0,0-1 0,0 1 0,0 0 0,-1 0 0,1 0 0,0 0-1,-1 0 1,1 1 0,1 2 0,4 9 51,-1 1-1,-1 0 1,5 17-1,-7-21-43,1 3 244,0 0-1,1-1 0,1 1 0,0-1 0,1 0 0,0-1 0,10 13 0,-14-21-153,1 0 0,-1-1 0,1 0 1,0 0-1,0 0 0,0 0 0,0-1 0,1 1 0,-1-1 0,1 0 0,-1 0 0,1-1 0,0 0 1,0 1-1,0-2 0,0 1 0,0 0 0,-1-1 0,1 0 0,0 0 0,0-1 0,0 1 0,0-1 1,6-2-1,-6 2-119,0 0 1,-1 0 0,1-1 0,-1 1 0,1-1 0,-1 0 0,0-1-1,0 1 1,0-1 0,0 0 0,0 0 0,-1 0 0,1 0 0,-1-1-1,0 1 1,0-1 0,0 0 0,0 0 0,-1 0 0,1 0 0,-1-1-1,0 1 1,-1-1 0,1 1 0,-1-1 0,0 0 0,1-5 0,-1 4-28,0-1 1,-1 1-1,0 0 1,-1-1-1,1 1 1,-1 0-1,0 0 1,-1-1-1,1 1 1,-1 0-1,0 0 1,-1 1-1,0-1 1,0 0-1,0 1 1,0-1-1,-1 1 1,0 0-1,0 1 1,-5-6-1,8 9 83,1 1 0,-1-1 0,1 1 1,-1-1-1,1 1 0,-1-1 0,0 1 0,1-1 0,-1 1 0,1 0 0,-1-1 0,0 1 0,1 0 0,-1-1 1,0 1-1,0 0 0,1 0 0,-1 0 0,0 0 0,1 0 0,-1 0 0,0 0 0,0 0 0,1 0 0,-1 0 0,0 0 1,0 0-1,1 1 0,-1-1 0,0 0 0,1 0 0,-1 1 0,-1 0 0,1 1 35,-1-1 0,1 1 1,-1 0-1,1 0 0,0 0 0,0 0 0,-1 1 0,2-1 0,-1 0 1,-1 5-1,-9 64 1014,10-67-962,0 4-7,1 0 1,-1 0-1,1 0 0,1 0 1,-1 0-1,1-1 0,3 13 1,-3-18-96,0 1 0,1-1 1,-1 0-1,0 1 1,1-1-1,-1 0 0,1 0 1,0 0-1,0 0 1,0 0-1,0 0 0,0-1 1,0 1-1,0-1 1,0 1-1,1-1 0,-1 0 1,1 0-1,-1 0 1,1 0-1,-1 0 0,1-1 1,-1 1-1,1-1 1,5 1-1,-1-1 4,1 1 1,-1-1-1,1 0 0,-1 0 1,1-1-1,-1 0 0,1 0 1,13-5-1,-18 5-2,0-1 0,0 1 0,0-1 0,0 0 0,0 0 0,0 0 0,0 0 0,-1-1 0,1 1 0,-1-1 0,0 1 0,0-1 0,1 0 1,-2 0-1,1 0 0,0 0 0,-1 0 0,1-1 0,-1 1 0,0 0 0,1-4 0,0-4-125,1 1 0,0 0 0,1 0 0,0 0 0,0 0 0,1 1 0,1-1 0,-1 1 0,2 0 1,-1 1-1,1 0 0,0 0 0,1 0 0,0 1 0,0 0 0,0 1 0,1-1 0,17-8 0,-25 15 109,1-1 0,-1 1 0,0 0 0,1-1 0,-1 1 0,1 0 0,-1 0 0,1 0 0,-1 0 0,1 0 0,-1 0 0,1 0 0,-1 0 0,1 1-1,-1-1 1,0 1 0,1-1 0,-1 1 0,0-1 0,1 1 0,-1 0 0,0-1 0,0 1 0,1 0 0,-1 0 0,0 0 0,0 0 0,0 0 0,0 0 0,0 1 0,-1-1 0,1 0 0,0 0-1,0 1 1,-1-1 0,2 3 0,3 9 80,1 0-1,-2 1 1,5 16 0,0 2 152,-4-21-30,0 0-1,1 0 1,0 0-1,0-1 1,1 0 0,16 17-1,-18-22-320,0 0-1,0-1 1,1 0-1,-1 0 1,11 5-1,-11-6-545,0-1-1,0 0 1,0-1-1,0 1 0,0-1 1,1 0-1,9 0 0,-4-1-8135</inkml:trace>
  <inkml:trace contextRef="#ctx0" brushRef="#br0" timeOffset="4444.47">1766 0 8874,'0'0'5897,"5"54"-4353,-5-18 97,-6 0-89,-10-4-784,-17-3-768,5-8-816,3-9-5009</inkml:trace>
  <inkml:trace contextRef="#ctx0" brushRef="#br0" timeOffset="5344.43">4196 309 12291,'0'0'9391,"6"0"-9100,100-13 375,-64 6-343,0 2 0,1 1 0,-1 3 0,43 4 1,-83-3-315,-1 0 1,0 1 0,0-1 0,0 0 0,0 1 0,0-1 0,0 1 0,0-1 0,0 1 0,0 0 0,0-1 0,0 1 0,0 0 0,0 0 0,-1-1 0,1 1-1,0 0 1,-1 0 0,1 0 0,0 0 0,-1 0 0,1 0 0,0 2 0,4 33 239,-14 35 430,9-70-649,-11 54 567,-4 62-1,14-95-513,1-1-1,1 1 0,1-1 1,0 0-1,2 0 0,7 23 0,-1-12 131,-5-21-120,-1 0 0,-1 0 0,0 0 0,0 0 0,0 15 0,-3-26 75,-9-26-1152,-22-24-7112,13 25 748</inkml:trace>
  <inkml:trace contextRef="#ctx0" brushRef="#br0" timeOffset="5746.45">4291 572 13691,'0'0'5489,"72"-5"-3432,-9 4-1305,17 1-520,7 0-232,-8 5-720,-25 1-1961,-22 0-2608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51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0 690 11362,'0'0'5264,"11"-13"-2675,27-34-1372,-3-2 0,-1-2 0,52-108 0,55-196-263,-141 354-924,0 1 0,0-1 0,0 0 0,0 0 0,1 1 0,-1-1 0,0 0 0,0 1 0,0-1 0,1 1 0,-1-1 0,0 0 0,1 1 0,-1-1 0,0 1 0,1-1 0,-1 1 0,1-1 0,-1 1-1,1-1 1,-1 1 0,1-1 0,-1 1 0,1 0 0,0-1 0,-1 1 0,1 0 0,1-1 0,6 19 214,1 51-306,-7-54 220,9 86 156,17 121 671,-20-176-264,2 0 1,29 77-1,-32-113-2037</inkml:trace>
  <inkml:trace contextRef="#ctx0" brushRef="#br0" timeOffset="440.91">151 711 12187,'0'0'6433,"10"-2"-4874,92-16 451,-17 1-869,0 4-1,2 4 1,96 2-1,-177 7-935</inkml:trace>
  <inkml:trace contextRef="#ctx0" brushRef="#br0" timeOffset="1018.62">1147 419 11346,'0'0'10497,"-12"-6"-8935,-38-19-388,48 24-1131,-1 0 1,1 1 0,0-1-1,-1 1 1,1-1 0,0 1 0,-1 0-1,1 0 1,0 0 0,-1 0-1,1 0 1,-1 1 0,1-1 0,0 1-1,0-1 1,-1 1 0,1 0 0,0 0-1,0 0 1,0 0 0,0 0-1,0 1 1,0-1 0,-2 3 0,-3 2 24,1 0 0,1 0 1,-1 1-1,-7 12 1,10-14 8,-2 2-42,0 1 1,1 0-1,0 0 1,1 1 0,0-1-1,0 1 1,1-1-1,0 1 1,0 0-1,1 0 1,0 13-1,1-19-29,0 0-1,0 0 1,0 0 0,1 0-1,-1 0 1,1 0-1,0 0 1,0 0-1,0 0 1,0-1-1,0 1 1,1 0 0,-1-1-1,1 1 1,0-1-1,0 1 1,0-1-1,0 0 1,0 0 0,0 0-1,1 0 1,-1 0-1,0-1 1,1 1-1,0 0 1,-1-1-1,1 0 1,0 0 0,0 0-1,0 0 1,0 0-1,-1-1 1,1 1-1,0-1 1,0 0 0,6 0-1,-2 0 4,1-1-1,-1 0 1,0 0 0,0-1-1,0 0 1,0 0 0,0-1-1,0 0 1,-1 0-1,1 0 1,-1-1 0,0 0-1,0 0 1,0 0 0,-1-1-1,8-8 1,-8 8-5,-1 1-1,0-1 1,0 0 0,-1 0-1,1 0 1,-1 0 0,0-1-1,0 1 1,-1-1 0,0 0-1,0 0 1,0 0-1,-1 0 1,0 0 0,0 0-1,0 0 1,-1 0 0,0 0-1,-1-13 1,1 19-3,0 0 0,-1 1 0,1-1 0,0 0 0,0 0 0,0 0 0,0 0-1,0 0 1,0 0 0,0 1 0,-1-1 0,1 0 0,0 0 0,0 0 0,0 0 0,0 0 0,0 0 0,-1 0 0,1 0 0,0 0 0,0 0-1,0 0 1,0 0 0,-1 0 0,1 0 0,0 0 0,0 0 0,0 0 0,0 0 0,-1 0 0,1 0 0,0 0 0,0 0 0,0 0-1,0 0 1,0 0 0,-1 0 0,1 0 0,0-1 0,0 1 0,0 0 0,0 0 0,0 0 0,0 0 0,-1 0 0,1 0 0,0-1 0,0 1-1,0 0 1,0 0 0,0 0 0,0 0 0,0 0 0,0-1 0,0 1 0,0 0 0,0 0 0,0 0 0,0 0 0,0 0 0,0-1-1,0 1 1,-5 15-20,4 5-10,1 0 0,0-1 1,2 1-1,1 0 0,7 29 1,37 96-43,-7-21 74,-27-77-8,-3 1 1,-2 0-1,-2 1 0,-2 0 1,-2-1-1,-6 54 1,4-97 26,0-1 0,-1 1 0,1 0-1,-1 0 1,-1 0 0,1-1 0,-1 1 0,0 0 0,0-1 0,0 1 0,0-1 0,-1 0 0,0 0 0,0 0 0,0 0 0,0-1 0,0 1-1,-1-1 1,0 1 0,0-1 0,0-1 0,0 1 0,0 0 0,0-1 0,-1 0 0,1 0 0,-1 0 0,0-1 0,1 1 0,-1-1 0,0 0 0,0-1-1,0 1 1,0-1 0,0 0 0,0 0 0,1 0 0,-1-1 0,0 0 0,0 0 0,0 0 0,1-1 0,-1 1 0,0-1 0,1 0 0,-1 0 0,1-1-1,0 1 1,0-1 0,0 0 0,0 0 0,1 0 0,-1-1 0,1 1 0,-4-5 0,1-1-57,0-1 1,1 1-1,0-1 1,0 0-1,1 0 1,0 0-1,1-1 1,0 0-1,1 1 1,0-1-1,1 0 1,0 0-1,1 0 1,0 0-1,0 0 0,3-11 1,-1 9-306,0 1 1,1 0-1,0 0 0,1 0 0,0 0 1,1 1-1,0-1 0,1 1 1,0 1-1,1-1 0,0 1 1,1 0-1,0 1 0,11-11 0,4 2-1431,1 0 0,32-17 0,-7 9-2088</inkml:trace>
  <inkml:trace contextRef="#ctx0" brushRef="#br0" timeOffset="1803.62">1973 425 10114,'0'0'4868,"-13"-5"-2257,2 1-2306,1 0 300,0 0-1,0 1 1,-1 0 0,-17-3-1,24 6-475,0 0-1,1 0 1,-1 0-1,0 0 1,0 0-1,0 1 1,1 0-1,-1 0 1,0 0-1,1 0 1,-1 0-1,1 1 1,-1-1-1,1 1 1,0 0-1,0 0 1,0 1-1,0-1 1,0 0-1,-3 4 1,-2 3 15,1 1 1,0 0 0,1 0 0,0 1-1,1 0 1,0 0 0,0 0-1,1 0 1,1 1 0,0-1-1,0 1 1,1 0 0,1 0-1,0 0 1,1 0 0,0 0 0,2 13-1,-2-21-122,1-1 0,0 0 0,0 0 0,0 1 1,1-1-1,-1 0 0,1 0 0,-1 0 0,1 0 0,0-1 0,0 1 0,0 0 0,0-1 0,1 1 0,-1-1 0,1 0 0,0 0 0,-1 0 0,1 0 0,0-1 0,0 1 0,0-1 0,0 1 0,1-1 0,-1 0 1,0 0-1,0 0 0,1-1 0,-1 1 0,0-1 0,5 0 0,-2 0-6,1 0 0,-1 0 0,0-1 0,1 0 1,-1 0-1,0 0 0,0-1 0,1 0 0,-2 0 0,1-1 1,0 0-1,0 0 0,-1 0 0,1 0 0,8-9 0,-5 3-32,-1-2-1,-1 1 0,0-1 0,0 0 0,-1 0 1,0-1-1,-1 0 0,0 0 0,-1 0 0,-1 0 1,0-1-1,0 0 0,-2 1 0,1-1 0,-1 0 0,-1 0 1,-2-21-1,-1 4-265,-1 1-1,-1 0 1,-2 1 0,-1-1 0,-1 1 0,-21-45 0,28 68 154,-10-18-126,8 19 196,3 12 40,6 28 151,1 0 0,2 0 0,2-1 0,16 39 0,2 12 141,-23-69-175,1 6 39,2 0-1,0 0 0,21 40 0,-27-59-111,0 0 0,1 0-1,0 0 1,-1 0 0,1 0-1,0-1 1,1 1 0,-1-1-1,1 0 1,0 0 0,-1 0 0,1-1-1,0 1 1,1-1 0,-1 0-1,0 0 1,1 0 0,-1-1-1,1 0 1,-1 1 0,1-2 0,0 1-1,-1 0 1,1-1 0,9 0-1,-9-2-17,1 1 0,-1-1 0,1-1-1,-1 1 1,0 0 0,0-1-1,0 0 1,-1-1 0,1 1 0,-1-1-1,0 1 1,1-1 0,-2-1 0,1 1-1,0 0 1,-1-1 0,3-5-1,3-5-259,0 0 0,-1-1-1,-1 1 1,8-23-1,-14 33 201,0 0-1,1 0 0,-2 0 1,1-1-1,0 1 0,-1 0 0,0 0 1,-2-11-1,2 15 54,0 0 1,0 0-1,-1 0 1,1 0-1,0 0 0,-1-1 1,0 1-1,1 0 1,-1 0-1,1 0 1,-1 1-1,0-1 0,0 0 1,1 0-1,-1 0 1,0 0-1,0 1 0,0-1 1,0 0-1,0 1 1,0-1-1,0 1 1,0-1-1,0 1 0,-1 0 1,1-1-1,0 1 1,0 0-1,0 0 0,0 0 1,0-1-1,-1 1 1,1 0-1,0 1 1,0-1-1,0 0 0,0 0 1,-1 1-1,1-1 1,0 0-1,0 1 0,0-1 1,0 1-1,0-1 1,-1 2-1,-1-1 51,0 1 0,1 0 0,-1 0 1,1 0-1,-1 0 0,1 1 0,0-1 0,-1 1 0,1-1 0,1 1 1,-1 0-1,0-1 0,1 1 0,-1 0 0,1 0 0,0 0 0,0 1 1,0-1-1,0 0 0,0 6 0,-1 6 191,0 0 1,1 0-1,1 17 0,0-28-246,1-1 0,-1 1 0,0-1 0,1 1 0,-1-1-1,1 1 1,0-1 0,1 1 0,-1-1 0,0 0-1,1 0 1,0 0 0,0 1 0,0-2 0,0 1 0,0 0-1,0 0 1,1-1 0,-1 1 0,1-1 0,0 0-1,0 0 1,0 0 0,6 3 0,0-1-420,0-1 0,0-1 0,0 0 0,0 0 0,1-1 0,-1 0 0,18 0 0,39-3-6334,-1-7-4642</inkml:trace>
  <inkml:trace contextRef="#ctx0" brushRef="#br0" timeOffset="2197.83">3029 349 14995,'0'0'7847,"-10"-2"-6380,-33-6-613,40 8-813,0 0 1,0 1-1,0-1 1,0 0-1,0 1 1,0 0-1,0 0 1,1 0-1,-1 0 1,0 0-1,0 0 0,1 1 1,-1-1-1,1 1 1,0 0-1,-1-1 1,1 1-1,0 0 1,-3 4-1,-28 45 45,30-47-56,-2 6-7,0 1-1,0 0 1,1 0-1,1 0 0,0 0 1,0 1-1,1-1 1,1 1-1,-1 18 1,2-25-23,0-1 0,0 0 1,0 1-1,1-1 0,0 0 1,0 1-1,0-1 0,1 0 1,-1 0-1,1 0 1,0 0-1,0 0 0,0-1 1,0 1-1,1 0 0,0-1 1,0 0-1,0 1 0,0-1 1,0 0-1,0-1 0,1 1 1,-1-1-1,1 1 1,0-1-1,0 0 0,0-1 1,6 3-1,-3-2-212,1 0 1,0-1-1,0 0 1,0 0-1,0 0 1,1-1-1,-1-1 1,0 1-1,0-1 0,0-1 1,0 0-1,-1 0 1,11-4-1,-6 1-1325,1 0-1,-1-2 1,23-14 0,5-12-4421</inkml:trace>
  <inkml:trace contextRef="#ctx0" brushRef="#br0" timeOffset="2617.58">3170 35 11442,'0'0'1419,"1"12"-104,3 33 1202,12 52-1,41 127 897,-27-116-1650,-23-74-1407,2 3 2422,-7-41-1537,-2-25-777,0-2-961,6-58 1,-4 78 81,0 1 0,0-1 1,1 1-1,1 0 0,-1-1 1,2 2-1,0-1 0,0 0 1,7-10-1,-11 19 331,1-1 1,-1 0 0,0 1-1,0-1 1,1 0-1,-1 1 1,1-1-1,-1 1 1,1 0 0,0 0-1,-1 0 1,1-1-1,0 2 1,0-1-1,0 0 1,0 0 0,0 0-1,0 1 1,0-1-1,0 1 1,0 0-1,0 0 1,0-1 0,3 2-1,-1 0 55,-1 0-1,0 0 1,0 0-1,0 1 1,0 0-1,0-1 1,0 1-1,0 0 1,-1 0-1,1 1 1,-1-1-1,1 1 1,2 3-1,7 11 326,0 0-1,-2 1 0,16 34 0,-24-48-240,47 129 792,-49-132-897,0-1-1,1 1 1,-1 0 0,0-1 0,1 1-1,-1-1 1,0 1 0,1-1 0,-1 1-1,0-1 1,1 1 0,-1-1 0,1 1 0,-1-1-1,1 0 1,-1 1 0,1-1 0,0 0-1,-1 1 1,1-1 0,-1 0 0,1 0 0,0 1-1,-1-1 1,1 0 0,0 0 0,-1 0-1,2 0 1,17-9-5908,-5-6-549</inkml:trace>
  <inkml:trace contextRef="#ctx0" brushRef="#br0" timeOffset="3250.51">3721 340 12635,'0'0'7071,"-12"-1"-5438,7 1-1520,0-1 1,0 1-1,0-1 0,0 1 0,0 1 0,-1-1 0,1 1 0,0 0 1,0 0-1,0 0 0,0 1 0,1 0 0,-1 0 0,0 0 0,1 1 1,-1-1-1,1 1 0,0 0 0,0 0 0,0 0 0,0 1 0,0 0 1,1-1-1,-6 9 0,5-5-66,0-1-1,1 1 1,-1 0 0,2 0-1,-1 0 1,1 0 0,0 1-1,0-1 1,1 1 0,0-1-1,0 1 1,1 12 0,0-18-42,0 1 1,1-1 0,-1 1 0,0-1 0,1 0 0,0 1 0,-1-1 0,1 0 0,0 0 0,0 0 0,0 1 0,1-1 0,-1 0 0,0 0 0,1 0 0,-1-1 0,1 1 0,0 0 0,0-1 0,-1 1 0,1-1 0,0 1 0,0-1-1,1 0 1,-1 0 0,0 0 0,0 0 0,0 0 0,1 0 0,-1-1 0,0 1 0,1-1 0,-1 0 0,1 0 0,-1 1 0,0-1 0,1-1 0,-1 1 0,1 0 0,-1-1 0,0 1 0,5-2 0,-2 0-17,0 0 0,0 0 0,0-1 0,0 1 0,0-1 0,-1 0 0,1 0 0,-1-1 0,1 0 0,-1 1 0,-1-1 0,1 0 1,0-1-1,-1 1 0,0-1 0,0 0 0,0 1 0,2-7 0,-2 5-42,-1 1 1,1-1-1,-1 0 0,0-1 1,0 1-1,-1 0 1,1-1-1,-1 1 0,-1 0 1,1-1-1,-1 1 1,-1-1-1,1 1 0,-1-1 1,-2-8-1,3 14 53,0 1 0,0-1 0,0 1 0,0-1-1,0 1 1,0-1 0,0 0 0,0 1 0,0-1 0,-1 1 0,1 0 0,0-1-1,0 1 1,-1-1 0,1 1 0,0-1 0,0 1 0,-1-1 0,1 1-1,0 0 1,-1-1 0,1 1 0,-1 0 0,1-1 0,0 1 0,-1 0 0,1 0-1,-1-1 1,1 1 0,-1 0 0,1 0 0,-1 0 0,1-1 0,-1 1 0,1 0-1,-1 0 1,1 0 0,-1 0 0,1 0 0,-1 0 0,1 0 0,-1 0-1,1 0 1,-1 1 0,0-1 0,0 1 2,0 0-1,0 0 1,1 0 0,-1 0-1,0 0 1,1 1 0,-1-1-1,1 0 1,-1 0 0,1 1-1,-1-1 1,1 0 0,0 1-1,0-1 1,0 0 0,-1 1-1,2 0 1,0 13 117,2-1 0,0 0 0,0 0 0,1 0-1,1-1 1,0 1 0,1-1 0,1 0 0,0-1 0,0 0-1,2 0 1,-1 0 0,1-1 0,1 0 0,0-1 0,14 11 0,-23-20-77,0 0 1,0 0 0,0 0 0,0-1 0,0 1 0,0 0 0,0-1 0,0 1-1,0-1 1,0 1 0,0-1 0,0 0 0,0 1 0,1-1 0,-1 0-1,0 0 1,0 0 0,0 0 0,1 0 0,-1 0 0,0 0 0,0 0 0,0-1-1,0 1 1,2-1 0,-2 0 6,1 0 0,-1 0 0,1 0-1,-1-1 1,0 1 0,0-1 0,0 1 0,0-1-1,0 1 1,0-1 0,0 0 0,0 1 0,-1-1-1,2-3 1,1-10 62,0 1 0,-1-1 1,0-20-1,-1 22-185,7-115-1929,-8 127 1967,0 0-1,0 0 0,0 0 0,0 0 1,0 0-1,0 0 0,1 0 0,-1 0 1,0 0-1,1 0 0,-1 0 0,1 0 1,-1 0-1,1 0 0,0 0 1,-1 0-1,1 1 0,0-1 0,0 0 1,-1 0-1,1 1 0,0-1 0,0 0 1,0 1-1,0-1 0,0 1 1,0-1-1,0 1 0,2-1 0,-1 1 19,0 1-1,1-1 0,-1 0 1,0 1-1,1-1 0,-1 1 0,0 0 1,0 0-1,0 0 0,0 0 1,0 0-1,0 0 0,2 2 1,6 4 32,-1 1 0,0 0 0,0 1 1,9 11-1,-9-6 49,-1 0 0,0 1 0,-1 0 0,7 21 0,19 39 520,-30-70-546,1 1-1,-1-1 1,1 0 0,0 0-1,1 0 1,-1-1 0,1 1 0,-1-1-1,1 0 1,7 3 0,-10-5-143,1-1 1,0 0-1,0 1 1,-1-1-1,1 0 1,0-1-1,0 1 1,0-1 0,0 1-1,0-1 1,0 0-1,0 0 1,0 0-1,0 0 1,0-1-1,6-1 1,-7 2-455,1-1 0,-1 0 0,1-1 0,-1 1 1,0 0-1,0-1 0,0 1 0,1-1 0,-1 0 0,-1 1 0,1-1 0,2-3 0,9-17-7352</inkml:trace>
  <inkml:trace contextRef="#ctx0" brushRef="#br0" timeOffset="3742.59">4195 23 11963,'0'0'1508,"1"12"-307,6 27 442,2 0-1,1 0 0,20 47 0,-16-49-711,-1 0 0,-2 2-1,-2-1 1,7 60 0,-17-137 2848,11-17-3486,-10 53-413,1 0-1,0 0 1,0 0 0,0 0-1,0 0 1,0 0 0,1 1 0,-1-1-1,1 0 1,0 1 0,0-1-1,0 1 1,0 0 0,0 0 0,0 0-1,1 0 1,-1 0 0,1 0-1,-1 0 1,1 1 0,0-1-1,0 1 1,0 0 0,0 0 0,0 0-1,0 0 1,0 1 0,0-1-1,0 1 1,0 0 0,0 0 0,0 0-1,0 0 1,0 0 0,0 0-1,4 2 1,0 0 39,-1 1-1,0-1 0,1 1 1,-1 0-1,0 1 1,0 0-1,-1 0 0,1 0 1,-1 0-1,9 11 1,46 57 213,-54-64-132,-3-4 61,1 1 1,-1 0-1,0 0 1,0 0-1,0 0 1,-1 1-1,1-1 1,-1 1-1,-1-1 1,3 9-1,-4-12-21,0 0 1,-1 0-1,1 0 0,0 1 0,-1-1 1,1 0-1,-1 0 0,1 0 0,-1 0 1,0 0-1,0-1 0,0 1 0,0 0 1,0 0-1,-1 0 0,1-1 0,0 1 1,-1-1-1,1 1 0,-1-1 0,0 1 1,1-1-1,-1 0 0,0 0 0,0 0 1,0 0-1,0 0 0,0 0 1,0-1-1,-4 2 0,-67 15 586,67-16-669,1 0 0,-1 0 1,1-1-1,-1 0 0,1 0 1,-1-1-1,1 1 0,0-1 1,-1-1-1,1 1 0,-9-4 0,13 5-79,0-1 0,0 0 0,1 0 0,-1 1 1,0-1-1,0 0 0,0 0 0,1 0 0,-1 0 0,0 0 0,1 0 0,-1 0 0,1 0 0,-1 0 0,1 0 0,0 0 0,-1 0 0,1 0 0,0 0 0,0 0 0,0 0 0,-1-1 0,1 1 0,0 0 0,1 0 0,-1 0 0,0 0 0,1-2 0,8-19-5508,6 4-284</inkml:trace>
  <inkml:trace contextRef="#ctx0" brushRef="#br0" timeOffset="4147.48">4744 352 13115,'0'0'4815,"-12"2"-3025,6-2-1590,1 1 0,-1 0-1,1 0 1,-1 1 0,1-1-1,0 1 1,0 0 0,-1 1-1,2-1 1,-1 1 0,0 0-1,0 0 1,1 1 0,0-1-1,-1 1 1,1 0 0,1 0-1,-1 0 1,1 1 0,-1-1-1,1 1 1,1 0 0,-1 0-1,-3 9 1,4-9-120,0 1 1,1-1-1,-1 0 1,1 1-1,1-1 1,-1 1-1,1-1 0,0 1 1,0-1-1,0 1 1,1-1-1,0 1 0,0-1 1,0 0-1,1 1 1,-1-1-1,1 0 1,1 0-1,-1 0 0,1 0 1,5 6-1,-4-6-18,1 0 0,0-1 0,0 0 0,1 0 0,-1 0 0,1-1 0,0 0 0,0 0 0,0-1 0,0 1 0,0-1 0,1 0 0,-1-1 0,1 0 0,-1 0 0,1 0 0,10-1 0,-10 0-50,0 0 0,0 0 0,-1-1 0,1 0 0,0 0 0,-1-1 0,1 0 1,-1 0-1,1 0 0,-1-1 0,0 0 0,0 0 0,0-1 0,-1 1 0,1-1 1,-1 0-1,8-8 0,-11 9-40,1-1 0,-1 1 1,1-1-1,-1 0 0,0 1 1,0-1-1,-1 0 0,1 0 0,-1 0 1,0-1-1,0 1 0,0 0 1,-1 0-1,0-1 0,1 1 0,-1 0 1,-1 0-1,1-1 0,-1 1 1,1 0-1,-1 0 0,0-1 0,-1 1 1,1 0-1,-1 0 0,0 0 1,0 1-1,-4-7 0,-24-35-1626,7 17-3629</inkml:trace>
  <inkml:trace contextRef="#ctx0" brushRef="#br0" timeOffset="4548.96">5005 609 9674,'0'0'14126,"-9"-12"-12231,-31-41-892,37 49-1089,0-1 0,0 0 0,1 1 0,-1-1 1,1-1-1,0 1 0,1 0 0,0 0 0,-1-1 0,2 1 0,-1 0 1,1-1-1,-1 1 0,1-1 0,1 1 0,-1-1 0,1 1 1,0-1-1,0 1 0,1 0 0,0 0 0,0 0 0,0 0 1,0 0-1,1 0 0,-1 0 0,1 1 0,1-1 0,-1 1 1,1 0-1,-1 0 0,1 0 0,0 0 0,1 1 0,-1 0 0,1-1 1,-1 2-1,1-1 0,0 0 0,5-1 0,-6 3 42,0 0 0,1 0 0,-1 0-1,0 1 1,0-1 0,1 1 0,-1 0 0,0 0-1,1 1 1,-1-1 0,0 1 0,0 0-1,0 0 1,0 1 0,0-1 0,0 1 0,0 0-1,0 0 1,0 0 0,-1 0 0,1 1-1,-1-1 1,5 6 0,2 3 108,-1 1-1,0 1 1,0 0 0,-2 0 0,9 19-1,-8-16-1333,0-1 0,1 0 0,12 17-1,-8-20-6569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49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62 14523,'0'0'5589,"-12"-5"-3808,5 2-1577,-44-16 1115,48 18-1237,0 0 0,1 1 0,-1-1-1,0 1 1,0 0 0,0 0-1,0 0 1,0 0 0,0 1 0,0-1-1,0 1 1,1-1 0,-1 1-1,0 0 1,0 0 0,1 0 0,-1 1-1,1-1 1,-5 3 0,-1 5 30,-1 1 0,1 0-1,0 0 1,1 0 0,0 1 0,1 0 0,0 0 0,1 1 0,0 0 0,-3 12 0,-2 10 165,2 0 1,-5 46-1,9-52-174,1 1 0,2-1 0,1 1 0,4 35 0,-2-53-84,-1-1 0,2 0 0,0 0 0,0 0 0,0 0 0,2 0 0,-1 0 1,1-1-1,0 0 0,1 0 0,0-1 0,1 1 0,-1-1 0,17 14 0,-15-15-4,1 0-1,0-1 1,1 1-1,-1-2 0,1 1 1,0-1-1,1-1 1,-1 0-1,1-1 1,0 0-1,0 0 1,0-1-1,0 0 0,13-1 1,-16-1 7,1-1 1,-1 0 0,0 0-1,1-1 1,-1 0 0,0 0-1,0-1 1,0 0 0,0-1-1,0 0 1,-1 0 0,0 0-1,0-1 1,0 0 0,0-1-1,-1 1 1,0-1-1,0-1 1,7-9 0,-3 2-8,0 0 0,-2-1 0,1 0 0,-2-1 0,0 1 0,-1-2 0,0 1 0,-1-1 0,-1 1 0,-1-1 0,-1-1-1,1-26 1,-2 29-15,-2 0 0,0 0 0,-1 0-1,0 0 1,-1 1 0,-1-1 0,0 1-1,-1-1 1,0 1 0,-2 1 0,1-1-1,-2 1 1,0 0 0,-16-20-1,6 14-102,0 0-1,-1 1 1,-1 1-1,-1 0 1,-39-22-1,49 32 61,1 1 0,-2 1-1,1 0 1,-1 1-1,0 0 1,0 0 0,0 1-1,0 1 1,0 0-1,-1 1 1,1 0-1,0 1 1,-1 0 0,-16 3-1,26-2-12,0 0 0,0 0 1,0 1-1,0-1 0,0 0 0,0 1 0,0 0 0,1 0 0,-1 0 1,1 0-1,-1 0 0,1 0 0,0 0 0,0 1 0,0-1 0,0 1 1,0 0-1,0 0 0,1-1 0,0 1 0,-1 0 0,1 0 0,0 0 1,0 1-1,1-1 0,-1 0 0,0 6 0,0 7-1102,0 0 0,1 0 0,1 0-1,3 18 1,5 13-4467</inkml:trace>
  <inkml:trace contextRef="#ctx0" brushRef="#br0" timeOffset="798.53">710 417 12123,'0'0'4889,"-1"12"-3294,2 307 5841,-1-318-6872,0-9 1294,-6-131-1319,2 81-1632,8-114 0,-4 165 962,1 0 0,1 1 0,-1-1 0,1 1 0,0-1 0,0 1 0,1 0 0,0 0 1,0 0-1,0 0 0,1 0 0,0 1 0,0 0 0,0 0 0,1 0 0,-1 0 0,1 0 0,1 1 1,-1 0-1,0 0 0,1 1 0,0-1 0,0 1 0,0 0 0,0 1 0,1 0 0,-1 0 0,0 0 1,1 0-1,0 1 0,-1 0 0,1 1 0,0 0 0,-1 0 0,1 0 0,0 1 0,8 1 0,-12-2 133,0 1 0,0 0 0,0-1 0,0 1 0,0 0 0,0 1 0,0-1 0,-1 0 0,1 1-1,0 0 1,-1-1 0,1 1 0,-1 0 0,1 1 0,-1-1 0,0 0 0,0 0 0,0 1 0,0 0 0,-1-1-1,1 1 1,-1 0 0,1-1 0,-1 1 0,0 0 0,0 0 0,0 0 0,-1 0 0,1 0 0,-1 1 0,1-1-1,-1 0 1,0 0 0,0 0 0,-1 0 0,0 4 0,0 2 64,-1 0 0,-1 0 0,0 0-1,0 0 1,0 0 0,-1-1 0,0 0 0,-1 1 0,0-2-1,-12 16 1,13-18 22,-7 9 156,-1-1-1,0 0 0,-1-1 0,-1 0 0,0-1 1,0 0-1,-27 14 0,84-7-730,-28-11 474,25 11 240,-1 2 0,-1 2 0,0 1 0,-2 2 1,38 33-1,-89-60 697,-4-1-10093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28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0 623 11026,'0'0'4968,"10"-13"-3457,35-48-323,75-109 971,-103 144-1918,-2 0 1,-1-1-1,-2-1 0,17-53 0,-22 41 182,-3 25 854,5 49-851,0 23 328,2 70 1,-9-83-53,2 0-1,2 0 1,21 81-1,-27-125-695,1 0 0,-1 0-1,0 0 1,0 0-1,0 0 1,0 0 0,0 0-1,0 0 1,0 0 0,0 0-1,1-1 1,-1 1-1,0 0 1,0 0 0,0 0-1,0 0 1,0 0-1,0 0 1,1 0 0,-1 0-1,0 0 1,0 0-1,0 0 1,0 0 0,0 0-1,0 0 1,1 1-1,-1-1 1,0 0 0,0 0-1,0 0 1,0 0 0,0 0-1,0 0 1,0 0-1,0 0 1,1 0 0,-1 0-1,0 0 1,0 0-1,0 1 1,0-1 0,0 0-1,0 0 1,0 0-1,0 0 1,0 0 0,0 0-1,0 0 1,0 1-1,0-1 1,0 0 0,0 0-1,0 0 1,0 0 0,0 1-1,5-20-2766,6-23-5745,4 14 476</inkml:trace>
  <inkml:trace contextRef="#ctx0" brushRef="#br0" timeOffset="441.68">714 111 11378,'0'0'3992,"-12"12"-731,1-1-2764,1 0 1,0 0 0,1 1 0,0 0 0,1 1-1,0-1 1,1 2 0,0-1 0,1 1-1,1 0 1,-7 26 0,10-26-274,0-1 1,1 1 0,0 0-1,1-1 1,1 1-1,0 0 1,1-1-1,1 1 1,0-1-1,0 0 1,10 24 0,-9-30-188,0 0 0,0 1 0,1-1 0,0-1 0,0 1 1,1-1-1,0 0 0,0 0 0,0-1 0,1 1 1,-1-2-1,1 1 0,1-1 0,-1 0 0,0 0 0,1-1 1,0 0-1,0 0 0,0-1 0,12 3 0,-11-4-20,0 1 0,0-2-1,0 1 1,0-1-1,0 0 1,16-3 0,-23 3-10,0-1 1,0 1 0,0-1 0,0 1-1,0-1 1,-1 0 0,1 1 0,0-1-1,0 0 1,-1 0 0,1 0 0,-1-1-1,1 1 1,-1 0 0,1 0 0,-1-1-1,0 1 1,0-1 0,0 1 0,1-1-1,-1 0 1,-1 0 0,1 1 0,0-1-1,0 0 1,-1 0 0,1 0 0,-1 1-1,1-1 1,-1 0 0,0 0 0,0 0-1,0 0 1,0 0 0,0 0 0,0 0-1,-1-2 1,0 0-14,0 1-1,-1-1 1,1 1-1,-1 0 1,0-1 0,1 1-1,-1 0 1,-1 0-1,1 0 1,0 1-1,-1-1 1,1 1 0,-1-1-1,0 1 1,0 0-1,0 0 1,0 0 0,0 0-1,0 0 1,-1 1-1,1 0 1,-1-1-1,1 1 1,-5 0 0,-7-3-47,0 1 1,0 1 0,0 0 0,-22 0 0,29 3 17,1 0 1,-1 0 0,1 1 0,-1 0 0,1 0-1,0 1 1,0 0 0,0 0 0,0 1-1,-8 5 1,13-8-94,1 0 1,-1-1-1,1 1 0,-1 0 1,1 0-1,-1 1 0,1-1 0,0 0 1,0 0-1,-1 1 0,1-1 0,0 1 1,0-1-1,0 1 0,1-1 1,-1 1-1,0-1 0,1 1 0,-1 0 1,1 0-1,-1-1 0,1 1 1,0 0-1,0 0 0,-1-1 0,1 1 1,1 0-1,-1 0 0,0-1 1,0 1-1,1 0 0,-1 0 0,1-1 1,-1 1-1,1 0 0,0-1 1,0 1-1,-1-1 0,1 1 0,0-1 1,0 1-1,1-1 0,-1 0 0,0 1 1,0-1-1,1 0 0,-1 0 1,3 2-1,21 12-4784,3-4-1256</inkml:trace>
  <inkml:trace contextRef="#ctx0" brushRef="#br0" timeOffset="868.52">1299 297 12051,'0'0'3396,"-12"8"-884,8-5-2320,-2 0 68,0 1 0,0-1 1,1 2-1,-1-1 0,1 1 0,0 0 1,0 0-1,1 0 0,-1 0 0,1 1 1,0 0-1,1 0 0,-1 0 1,1 0-1,1 1 0,-1-1 0,-1 9 1,2-6-40,1 0 0,1 1 0,0-1-1,0 1 1,0-1 0,1 1 0,1-1 0,0 1 0,0-1 0,1 0 0,0 0 0,0 0 0,1 0 0,0-1 0,1 0 0,7 11 0,-8-14-157,0 0 0,0-1-1,1 1 1,-1-1 0,1 1-1,0-1 1,1-1 0,-1 1 0,1-1-1,-1 0 1,1 0 0,0-1-1,0 0 1,0 0 0,1 0-1,-1 0 1,0-1 0,1 0 0,-1-1-1,1 0 1,-1 0 0,0 0-1,1 0 1,12-4 0,-13 3-69,-1-1 0,1 0 0,0 0 0,-1 0 0,1-1 0,-1 0 0,0 0 0,1 0 0,-2-1 0,1 1 0,0-1 0,-1 0 0,1-1 0,-1 1 0,-1-1 0,1 0 0,-1 0 0,1 0 0,-1 0 0,-1-1 0,1 1 0,-1-1 0,0 0 0,0 1 0,-1-1 0,1 0 0,-1 0 0,-1 0 0,1 0 0,-1 0 0,0 0 0,0 0 0,-1 0 0,0 0 0,0 0 0,0 0 0,-1 0 1,0 0-1,0 0 0,0 1 0,-1-1 0,0 1 0,0 0 0,-5-7 0,-2 1-117,1 1 0,-1 1 0,0 0 0,-1 0 0,0 1 0,-23-13 0,28 17 47,-1 1 1,0 0 0,1 0-1,-1 1 1,-1-1-1,1 2 1,0-1 0,0 1-1,-1 0 1,1 0-1,0 1 1,-1 0 0,1 0-1,-11 3 1,16-3-21,1 0 0,0 1 0,0-1 0,0 1 0,0-1 1,-1 1-1,1-1 0,0 1 0,0 0 0,0-1 0,0 1 0,1 0 0,-1 0 0,0 0 0,0 0 1,0 0-1,1 0 0,-1 0 0,0 0 0,1 0 0,-1 0 0,1 0 0,-1 0 0,1 1 0,0-1 1,-1 0-1,1 0 0,0 0 0,0 1 0,0-1 0,0 0 0,0 2 0,0 0-515,1-1 0,-1 1 0,1 0 0,-1 0-1,1 0 1,0-1 0,0 1 0,1 0 0,-1-1 0,0 1-1,1-1 1,2 4 0,14 11-6323</inkml:trace>
  <inkml:trace contextRef="#ctx0" brushRef="#br0" timeOffset="1260.95">1587 315 11779,'0'0'3531,"-11"9"-2425,-33 32 1014,41-37-1959,0-1 1,1 1-1,0-1 0,-1 1 1,1 0-1,0-1 0,1 1 1,-1 0-1,1 0 0,0 1 1,0-1-1,0 0 0,0 0 1,1 1-1,0-1 0,-1 0 1,2 0-1,-1 1 0,0-1 1,1 0-1,0 0 0,0 1 1,0-1-1,3 5 0,0 0 39,0-1-1,0 0 0,1 0 1,0 0-1,0-1 0,1 0 1,0 0-1,0 0 0,11 8 1,-6-6 20,1-1 0,1-1 0,-1 0 1,1-1-1,1 0 0,-1-1 0,1 0 1,0-1-1,18 3 0,-24-6-179,1 1 1,-1-1-1,0-1 1,0 1-1,1-1 1,-1-1-1,0 0 1,0 0-1,1 0 1,-1-1-1,0-1 0,0 1 1,-1-1-1,1 0 1,-1-1-1,1 0 1,9-7-1,-15 9-33,1 1 0,-1-1 0,0 0 0,0 0 0,0-1-1,-1 1 1,1 0 0,0-1 0,-1 1 0,1-1 0,-1 1 0,0-1-1,0 0 1,0 1 0,0-1 0,-1 0 0,1 0 0,-1 0 0,1 0-1,-1 1 1,0-4 0,-1 1-25,0 0 0,0 1 0,-1-1 0,1 1-1,-1-1 1,0 1 0,0 0 0,-1-1 0,1 1 0,-1 0 0,-5-5-1,-5-5-286,-1 0-1,-1 1 0,0 1 0,-1 0 0,-17-9 0,20 13-515,-38-21 838,17 21-7145</inkml:trace>
  <inkml:trace contextRef="#ctx0" brushRef="#br0" timeOffset="1703.51">2007 313 10626,'0'0'1715,"-7"14"611,0 2-1377,0 0 1,1 0-1,0 1 0,-4 26 0,9-36-668,-1 1 0,2 0 0,-1-1 0,1 1-1,0 0 1,1-1 0,0 1 0,0 0 0,1-1 0,0 1-1,0-1 1,0 0 0,1 0 0,0 0 0,6 9-1,-3-8-90,0-1 1,0 0-1,1-1 0,0 1 0,0-1 0,1-1 0,-1 1 0,1-1 0,0-1 0,1 0 0,-1 0 0,1 0 0,0-1 0,0 0 0,0-1 0,0 0 0,14 1 0,-9-1-116,1-1-1,-1 0 1,0-2-1,1 1 1,-1-2 0,0 0-1,1-1 1,-1 0-1,0-1 1,20-8 0,-30 10-75,0 0 1,0 1 0,0-2 0,-1 1-1,1 0 1,0-1 0,-1 1-1,0-1 1,0 0 0,0 0-1,0 0 1,0-1 0,-1 1 0,1-1-1,-1 1 1,0-1 0,0 0-1,0 0 1,-1 0 0,1 0 0,-1 0-1,0 0 1,0-1 0,0 1-1,-1 0 1,0 0 0,1-1-1,-2 1 1,1 0 0,-1-6 0,-1 0-93,-1 1 0,0-1 0,-1 1 1,1 0-1,-2 0 0,1 0 1,-1 1-1,-1 0 0,1 0 1,-1 0-1,-14-13 0,5 6-240,-1 2 1,0 0-1,-1 0 0,-34-18 0,43 27-11,1 1-1,-1-1 1,1 1-1,-1 1 1,0-1-1,0 1 1,0 1-1,-1-1 1,1 1-1,0 1 0,0 0 1,-1 0-1,1 0 1,0 1-1,-10 2 1,-4 8-4965,6 4-1667</inkml:trace>
  <inkml:trace contextRef="#ctx0" brushRef="#br0" timeOffset="3476.57">2725 371 8162,'0'0'9155,"2"9"-7241,17 184 4859,-16-182-6029,1-10-215,5-21 24,3-38-488,-11 57-67,7-60-422,-8 45 99,2-1 0,0 1-1,1 0 1,1-1 0,0 2-1,1-1 1,14-29 0,-18 44 308,-1 1 0,0-1 0,1 1 0,-1-1 0,1 0 0,-1 1 0,1-1 1,-1 1-1,1-1 0,-1 1 0,1 0 0,-1-1 0,1 1 0,0-1 0,-1 1 0,1 0 0,-1 0 1,1-1-1,0 1 0,0 0 0,-1 0 0,1 0 0,0 0 0,-1 0 0,1 0 0,0 0 1,-1 0-1,1 0 0,0 0 0,0 0 0,20 16-125,12 36 218,-30-47-108,6 8 107,-2 1 0,0 0 0,0 0 0,-2 1 0,1-1 0,-2 1 0,0 0-1,-1 1 1,0-1 0,-2 1 0,1 20 0,-4-26 599,-3-14 26,-1-18-287,5-1-845,2 0-1,4-42 1,-3 55 145,0 0 0,1 0 1,-1 0-1,2 0 0,-1 0 0,2 1 1,-1 0-1,11-16 0,-15 25 267,1-1 0,-1 0 0,1 0 1,0 1-1,-1-1 0,1 0 0,0 0 0,0 1 1,0-1-1,-1 1 0,1-1 0,0 1 0,0-1 1,0 1-1,0 0 0,0-1 0,0 1 0,0 0 0,0 0 1,0 0-1,0 0 0,0-1 0,0 1 0,0 1 1,0-1-1,0 0 0,0 0 0,0 0 0,0 0 1,0 1-1,0-1 0,0 0 0,0 1 0,-1-1 0,1 1 1,0-1-1,0 1 0,0 0 0,-1-1 0,1 1 1,0 0-1,0-1 0,-1 1 0,1 0 0,-1 0 0,1 0 1,0 1-1,28 45 93,-27-43-65,28 66 344,-28-64-203,0 0 1,0 0 0,-1 0 0,0 1 0,0-1 0,-1 0 0,0 1-1,0-1 1,-2 13 0,2-19-111,0 1 0,0-1 0,1 0 0,-1 1 0,0-1-1,0 1 1,0-1 0,0 0 0,0 1 0,-1-1 0,1 1 0,0-1 0,0 0 0,0 1 0,0-1-1,0 0 1,0 1 0,-1-1 0,1 0 0,0 1 0,0-1 0,0 0 0,-1 1 0,1-1-1,0 0 1,-1 1 0,1-1 0,0 0 0,0 0 0,-1 0 0,1 1 0,0-1 0,-1 0-1,1 0 1,-1 0 0,1 0 0,0 0 0,-1 1 0,1-1 0,0 0 0,-1 0 0,1 0-1,-1 0 1,1 0 0,0 0 0,-1 0 0,1 0 0,-1-1 0,1 1 0,0 0 0,-1 0-1,1 0 1,0 0 0,-1-1 0,0 0 11,0 0 0,0 0 0,0 0 1,0 0-1,0 0 0,1 0 0,-1 0 0,1-1 0,-1 1 0,0 0 0,1 0 0,0-1 0,-1 1 1,1 0-1,0-2 0,-1-17-236,0 0 0,5-31 1,-4 46 49,1-1 0,-1 1 1,2 0-1,-1 0 1,0 0-1,1 0 1,0 1-1,0-1 1,0 0-1,1 1 1,0-1-1,0 1 0,0 0 1,0 0-1,5-5 1,-5 8 99,0-1-1,-1 1 1,1 0 0,0 0-1,0 1 1,0-1 0,0 0-1,0 1 1,0 0 0,0 0-1,0 0 1,-1 0 0,1 0-1,0 1 1,0-1 0,0 1-1,0 0 1,0 0 0,0 0-1,-1 0 1,1 0 0,0 0-1,-1 1 1,1-1 0,-1 1-1,0 0 1,3 2 0,6 5 55,0-1 0,-1 2 0,0-1 0,11 16 0,-15-16 53,1 1 0,-2 0-1,1 0 1,-1 0-1,-1 1 1,0 0 0,-1 0-1,0 0 1,4 23 0,-2-7-19,-5-26-140,0 0 0,1 0 0,-1 0 0,0-1 0,0 1 0,1 0-1,-1 0 1,0 0 0,1-1 0,-1 1 0,1 0 0,-1 0 0,1-1 0,0 1 0,-1 0 0,1-1 0,0 1 0,-1-1 0,1 1 0,0-1 0,0 1 0,-1-1 0,1 0 0,0 1 0,0-1-1,0 0 1,0 1 0,1-1 0,17-4-7158,-7-5-1464</inkml:trace>
  <inkml:trace contextRef="#ctx0" brushRef="#br0" timeOffset="4158.16">3564 372 10442,'0'0'5537,"-10"-5"-3021,-1 1-2008,1-1-1,-1 2 1,0-1 0,0 2 0,-1-1 0,-12 0 0,19 2-386,0 1 0,0 0-1,0 0 1,0 1 0,0-1 0,0 1-1,0 0 1,0 0 0,0 1 0,0-1-1,0 1 1,1 0 0,-1 1 0,1-1-1,-1 1 1,1 0 0,0 0 0,0 0-1,-4 5 1,4-5-84,2 0-1,-1 0 0,0 0 1,1 1-1,-1-1 0,1 1 1,0-1-1,0 1 0,1 0 1,-1 0-1,1 0 0,0 0 1,0 0-1,0 0 0,0 0 1,1 1-1,-1-1 0,1 0 1,0 0-1,1 0 0,-1 0 1,1 1-1,0-1 0,0 0 1,0 0-1,0 0 0,1 0 1,-1 0-1,1-1 0,0 1 1,0 0-1,1-1 0,-1 0 1,1 1-1,0-1 0,-1 0 1,2 0-1,-1 0 1,0-1-1,0 1 0,1-1 1,-1 0-1,1 0 0,0 0 1,0 0-1,0-1 0,0 1 1,0-1-1,0 0 0,7 1 1,-4-1-63,0-1 0,0 1 0,-1-1 0,1-1 0,0 1 1,0-1-1,0 0 0,-1-1 0,1 1 0,0-1 0,-1-1 1,0 1-1,1-1 0,-1 0 0,11-8 0,-14 8 13,0 1 0,0-1 0,0 0 0,0-1-1,-1 1 1,0 0 0,1-1 0,-1 1 0,0-1-1,-1 0 1,1 1 0,-1-1 0,1 0 0,-1 0-1,0 0 1,-1 0 0,1 0 0,-1 0 0,1-1 0,-1 1-1,-1 0 1,1 0 0,0 0 0,-1 0 0,0 0-1,0 0 1,0 0 0,-2-4 0,-13-16 49,10 23 32,7 16-87,8 18 11,24 49 0,2 9-5,1 17 1,38 135 0,-72-234 18,0-1 0,-1 1 0,0-1 0,0 1 0,-1-1 0,0 1 0,-2 16 0,1-23 3,1 1-1,-1-1 1,0 0-1,0 0 0,0 1 1,0-1-1,0 0 1,-1 0-1,1 0 0,-1 0 1,1 0-1,-1 0 1,0 0-1,1-1 0,-1 1 1,0-1-1,0 1 1,0-1-1,-1 0 0,1 0 1,0 0-1,0 0 1,-1 0-1,1 0 0,0 0 1,-1-1-1,1 0 1,-1 1-1,1-1 0,-4 0 1,-8 0 49,0-1 0,0 0 1,0-1-1,0 0 0,0-1 1,1-1-1,-17-6 0,-8-6 235,-41-23-1,75 38-266,1-1 0,0 0-1,-1 0 1,1-1 0,0 1-1,0-1 1,0 1 0,1-1-1,-1 0 1,1 0 0,-1 0-1,1 0 1,-2-4 0,3 5-26,1 0 1,0 1-1,-1-1 1,1 0 0,0 1-1,0-1 1,0 0 0,0 1-1,0-1 1,1 0-1,-1 1 1,0-1 0,1 0-1,-1 1 1,1-1 0,0 1-1,-1-1 1,1 1-1,0-1 1,0 1 0,0-1-1,0 1 1,0 0 0,0-1-1,0 1 1,1 0-1,-1 0 1,0 0 0,1 0-1,-1 0 1,1 0 0,2-1-1,22-12-297,0 1-1,0 0 1,2 2 0,42-11-1,-16 9-3437,81-11 0,-105 22-1508,-8 0-3136</inkml:trace>
  <inkml:trace contextRef="#ctx0" brushRef="#br0" timeOffset="5081.6">4090 192 6633,'0'0'12003,"76"12"-10227,-37-9-567,5-1-273,3 0-320,-1-2-216,-3 0-376,-6 0-24,-4-10-1304,-12 1-3617,-10 0-3201</inkml:trace>
  <inkml:trace contextRef="#ctx0" brushRef="#br0" timeOffset="5530.23">4158 407 14283,'0'0'6305,"95"14"-5280,-33-14-697,2-2-328,13-8-889,-22 3-1767,-19 2-2737</inkml:trace>
  <inkml:trace contextRef="#ctx0" brushRef="#br0" timeOffset="5929.11">4771 448 14027,'0'0'2330,"11"-11"-72,50-54-113,65-71 645,-102 108-2138,-1-1 0,35-62-1,-45 52 811,-12 35-157,-1 19-900,0-9-499,0 91 443,5 1-1,20 121 1,-23-208-281,-1-2-28,1 1 0,0 0 1,0-1-1,1 1 0,0-1 0,8 14 0,-6-21-540,1-13-261,20-51-6613,-12 26-718</inkml:trace>
  <inkml:trace contextRef="#ctx0" brushRef="#br0" timeOffset="6343.11">5521 1 12635,'0'0'3782,"-8"9"-2094,-9 9-629,2 2 0,0 0 0,1 0 0,-18 38-1,23-40-777,2 0 0,0 0-1,1 1 1,0 0 0,2 0-1,0 0 1,1 1 0,1-1-1,1 1 1,1 0-1,3 29 1,-2-42-238,1 0 0,0 0 0,0-1 0,0 1 0,1 0 0,0-1 0,0 1 0,1-1 0,0 0 0,0 0 0,0-1 0,1 1 0,7 7 0,-9-10-20,1 0 0,-1 0 0,1-1 0,0 1 0,0-1 0,0 0 0,0 0 0,0 0-1,0 0 1,1-1 0,-1 0 0,0 0 0,1 0 0,-1 0 0,1-1 0,-1 1 0,1-1 0,0-1 0,-1 1 0,1 0 0,-1-1 0,6-1 0,-9 1-23,1 0 1,0 1 0,0-1-1,0 0 1,0 0 0,0 0-1,-1-1 1,1 1 0,0 0-1,-1-1 1,1 1 0,-1-1-1,0 1 1,1-1 0,-1 1-1,0-1 1,0 0 0,0 0-1,0 0 1,-1 0 0,1 0-1,0 0 1,-1 0 0,1 0-1,-1 0 1,0 0 0,1 0-1,-1 0 1,0 0 0,0 0-1,-1 0 1,0-4 0,1 2-53,-1 0-1,0-1 1,0 1 0,0 0 0,-1 0 0,0 0 0,1 0 0,-2 0-1,1 0 1,0 1 0,-1-1 0,1 1 0,-1-1 0,-5-4-1,0 3 3,0 1 0,0-1-1,0 1 1,0 1 0,0 0 0,-1 0-1,0 0 1,-11-1 0,17 3 45,-1 0 1,1 1 0,0-1 0,-1 1 0,1 0 0,-1 0 0,1 0-1,-1 0 1,1 0 0,-1 1 0,1 0 0,-1 0 0,1 0 0,0 0 0,-1 0-1,1 0 1,0 1 0,0 0 0,0 0 0,0 0 0,0 0 0,1 0-1,-5 5 1,6-6-99,0 0-1,1 0 1,-1 0-1,1 0 0,-1 0 1,1 1-1,-1-1 1,1 0-1,0 1 0,-1-1 1,1 0-1,0 0 1,0 1-1,0-1 1,0 0-1,0 1 0,0-1 1,1 2-1,0-1-327,-1 0-1,1-1 1,0 1-1,0-1 0,0 1 1,0-1-1,0 1 1,0-1-1,0 1 1,0-1-1,0 0 1,1 0-1,1 2 1,16 7-5821</inkml:trace>
  <inkml:trace contextRef="#ctx0" brushRef="#br0" timeOffset="6743.15">6002 274 13947,'0'0'5217,"-11"-2"-3152,-34-4-365,42 6-1585,0 0 0,0 1 0,0-1-1,-1 1 1,1-1 0,0 1 0,0 0 0,0 0 0,0 0 0,0 1-1,1-1 1,-1 1 0,0-1 0,0 1 0,1 0 0,-1 0 0,1 0 0,0 1-1,0-1 1,0 0 0,0 1 0,0 0 0,0-1 0,1 1 0,-1 0 0,1 0-1,-2 5 1,0-1-26,1-1-1,0 1 1,0-1-1,1 1 1,-1-1-1,2 1 1,-1 0-1,1 0 1,0 0-1,0-1 1,2 10-1,-1-13-83,0 0 1,0-1-1,0 1 1,0 0-1,0 0 0,1-1 1,-1 1-1,1-1 0,0 1 1,0-1-1,0 0 0,0 1 1,0-1-1,0 0 0,1 0 1,-1-1-1,0 1 0,1 0 1,0-1-1,-1 0 0,1 1 1,0-1-1,0 0 0,0 0 1,0-1-1,0 1 0,0-1 1,0 1-1,0-1 0,0 0 1,0 0-1,0 0 0,0-1 1,0 1-1,4-2 0,-2 1-22,1 0 0,-1-1 0,1 1 0,-1-1 0,1 0 0,-1-1-1,0 0 1,0 1 0,0-2 0,-1 1 0,1 0 0,-1-1 0,0 0 0,1 0 0,-2 0-1,1-1 1,6-8 0,-7 5-32,0 0 0,-1 0-1,0 0 1,0-1 0,0 1-1,-1 0 1,-1-1 0,1 1 0,-2-14-1,1 18 40,0 0-1,-1 0 1,1 1-1,-1-1 1,1 0 0,-1 1-1,-1-1 1,1 1-1,0-1 1,-1 1-1,0-1 1,0 1-1,0 0 1,0 0-1,0 0 1,0 0-1,-1 0 1,0 1-1,1-1 1,-1 1-1,0-1 1,0 1-1,-6-3 1,9 5 10,-1 0 0,1 0 0,0-1-1,-1 1 1,1 0 0,-1 0 0,1 0 0,0 0 0,-1 0 0,1 0-1,-1 0 1,1 0 0,0 0 0,-1 0 0,1 0 0,-1 0 0,1 0-1,0 1 1,-1-1 0,1 0 0,0 0 0,-1 0 0,1 0 0,0 1-1,-1-1 1,1 0 0,0 0 0,-1 1 0,1-1 0,0 0 0,0 1 0,-1-1-1,1 0 1,0 1 0,0-1 0,0 0 0,-1 1 0,1-1 0,0 0-1,0 1 1,0 0 0,-2 25-6,12 30 47,60 137 52,-45-131 10,-2 0 1,26 121-1,-48-177-75,0 0 0,0 1 0,-1-1 0,0 0 0,0 1 0,0-1 0,0 1 0,-1-1 0,-1 0 0,1 0 0,-3 7 0,3-10-21,-1 0 1,0 1-1,-1-1 1,1 0-1,0 0 1,-1-1-1,0 1 0,1 0 1,-1-1-1,0 0 1,0 1-1,-1-1 0,1 0 1,0-1-1,-1 1 1,1-1-1,-1 1 0,0-1 1,-5 1-1,-16 3 6,1-1 0,0-1-1,-1-1 1,0-1 0,-27-3-1,3-2-2,-75-17-1,115 19 21,0 0 1,0-1-1,1 0 0,-1 0 1,0-1-1,1 0 0,-11-8 1,17 11-7,0 0 0,1-1 1,-1 1-1,1 0 1,-1-1-1,1 0 0,0 1 1,-1-1-1,1 0 1,0 1-1,0-1 0,1 0 1,-1 0-1,0 0 1,0 0-1,1 0 0,-1 0 1,1 0-1,0 0 0,0 0 1,-1 0-1,1 0 1,0 0-1,1 0 0,-1 0 1,0 0-1,1 0 1,-1 0-1,1 0 0,0 0 1,-1 0-1,1 0 1,0 0-1,0 1 0,0-1 1,0 0-1,1 1 1,-1-1-1,0 0 0,3-1 1,4-6-11,0 1 1,0 1 0,1-1-1,0 1 1,0 1 0,1 0-1,12-7 1,79-30-131,-80 35 68,220-67-1394,-75 36-6285,-140 32 1713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21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0 256 11570,'0'0'11594,"7"3"-10713,7 4-460,-1 1-1,1 0 0,-1 1 1,0 0-1,-1 1 1,-1 1-1,16 16 0,67 96 675,-32-38-983,-53-70 209,-11-11 134,-8-8-594,9 3-250,-1-1 0,1 0 0,0 0 0,0 0 1,-1 0-1,2 0 0,-1-1 0,0 1 0,0 0 1,1 0-1,-1 0 0,1-1 0,0 1 0,-1 0 1,1-4-1,0 2-1420,-2-16-5338</inkml:trace>
  <inkml:trace contextRef="#ctx0" brushRef="#br0" timeOffset="397.48">261 205 4137,'0'0'9213,"-7"12"-6246,-85 147 5092,5 23-5001,80-161-2993,-2 6 36,6-26-1630,3-16-1965,2 0-3360</inkml:trace>
  <inkml:trace contextRef="#ctx0" brushRef="#br0" timeOffset="3099">712 8 9098,'0'0'8762,"-10"-1"-7036,-32-5-685,41 6-985,0 0 0,0 0 0,0 0 0,-1 1 0,1-1-1,0 0 1,0 1 0,0-1 0,0 1 0,0-1 0,-1 1 0,1-1 0,0 1-1,0 0 1,1-1 0,-1 1 0,0 0 0,0 0 0,0 0 0,0 0 0,1 0 0,-1 0-1,0 0 1,1 0 0,-1 0 0,1 0 0,-1 0 0,1 0 0,-1 3 0,-6 34 526,7-33-428,-1 5-92,0 1 1,1-1-1,1 1 0,-1-1 1,2 1-1,0-1 1,0 0-1,0 1 1,2-1-1,-1 0 1,1-1-1,1 1 1,-1-1-1,8 11 1,5 3-80,1 0 0,2-1 0,41 36 0,-26-27-13,-9-9 23,-1 1-1,28 33 1,-48-51 9,-1 1-1,1 1 1,-1-1-1,0 0 1,0 1 0,-1 0-1,0 0 1,0 0-1,0 1 1,-1-1 0,-1 0-1,1 1 1,-1-1-1,0 1 1,0 12-1,-2-17 8,-1 1-1,1-1 1,0 1-1,-1-1 1,0 0-1,1 1 0,-2-1 1,1 0-1,0 0 1,0 0-1,-1-1 1,0 1-1,1-1 0,-1 1 1,0-1-1,0 0 1,0 0-1,-1 0 1,1 0-1,0-1 0,-1 1 1,1-1-1,-1 0 1,1 0-1,-1 0 1,-6 0-1,1 1 6,-1 0 1,1-1-1,-1 0 1,1 0-1,-1-1 1,0-1-1,1 0 1,-1 0-1,-13-3 1,19 2-21,-1 0 1,1 0-1,0-1 1,0 1-1,1-1 1,-1 1 0,0-1-1,1-1 1,-1 1-1,1 0 1,0-1-1,0 1 1,1-1 0,-1 0-1,1 0 1,0 0-1,0-1 1,0 1-1,0 0 1,1-1 0,0 1-1,0-1 1,0 1-1,0-1 1,0-6 0,1 2-79,0-1 1,0 0-1,0 1 1,2-1 0,-1 1-1,1-1 1,0 1-1,1 0 1,0 0 0,1 0-1,5-12 1,34-44-401,-27 41 380,0 0 1,20-43-1,-33 59 117,0 0 0,0 0-1,0 0 1,-1-1 0,-1 1 0,1 0-1,-1-1 1,-1 0 0,0 1 0,0-1 0,-1 1-1,1-1 1,-4-10 0,2 13 23,-1 1-1,0 0 1,0 0 0,0 0-1,0 1 1,-1-1 0,0 1 0,0 0-1,0 0 1,0 0 0,-1 0 0,1 1-1,-1 0 1,0 0 0,0 0 0,0 0-1,0 1 1,-1 0 0,1 0 0,-1 0-1,1 1 1,-1 0 0,0 0-1,-8 0 1,10 0-58,-1 0 1,0 0-1,0 1 0,0 0 1,0 0-1,0 0 0,0 0 1,0 1-1,1 0 0,-1 0 0,0 0 1,0 1-1,1 0 0,-1 0 1,1 0-1,-1 0 0,1 1 1,0-1-1,0 1 0,0 0 0,0 0 1,1 1-1,-1-1 0,1 1 1,0 0-1,0 0 0,0 0 1,-4 7-1,6-7-465,0 0 1,0 0 0,1 1-1,-1-1 1,1 0-1,0 0 1,0 0 0,0 0-1,1 0 1,-1 1-1,1-1 1,0 0-1,0 0 1,1 0 0,-1-1-1,1 1 1,0 0-1,3 4 1,11 16-6032</inkml:trace>
  <inkml:trace contextRef="#ctx0" brushRef="#br0" timeOffset="3529">1188 203 10282,'0'0'5259,"-6"13"-3420,-2 4-1375,1-1 1,1 1 0,1 1-1,0-1 1,1 1 0,-2 29-1,5-29-100,1-1-1,0 0 0,2 1 1,0-1-1,1 0 0,1 0 1,9 28-1,-11-39-255,1-1-1,-1 0 0,1 1 1,0-1-1,1 0 1,-1-1-1,1 1 0,0 0 1,0-1-1,0 0 1,1 0-1,-1-1 0,1 1 1,0-1-1,0 0 1,0 0-1,1 0 0,-1-1 1,1 0-1,-1 0 1,1 0-1,0-1 0,0 0 1,0 0-1,0 0 1,6-1-1,-6 0-76,-1 0 0,0-1 0,0 0 0,0 0 0,0 0 0,0 0 0,0-1 0,0 0 0,0 0 0,0 0 0,-1-1 0,1 1 0,-1-1 0,0 0 0,0-1 0,0 1-1,0-1 1,0 0 0,-1 0 0,1 0 0,-1 0 0,0 0 0,-1-1 0,1 1 0,2-8 0,-2 5-34,0 1 0,-1-1 0,0 0 0,0 0 0,0-1 0,-1 1 0,0 0-1,-1-1 1,1 1 0,-1 0 0,-1-1 0,1 1 0,-1 0 0,-1 0 0,1-1 0,-1 1 0,-6-13-1,-1 4-165,-1 0-1,0 1 1,-1 0-1,-1 1 0,0 0 1,-17-14-1,22 21 100,0 1-1,0 0 1,-1 0-1,0 1 0,0 0 1,-1 0-1,1 1 1,-1 0-1,0 1 1,0-1-1,0 2 0,-1-1 1,-13-1-1,22 4 48,0 0 0,-1 0 0,1-1 1,0 1-1,0 0 0,0 0 0,0 0 0,0 0 0,0 0 0,-1 0 0,1 1 0,0-1 0,0 0 0,0 0 0,0 1 0,0-1 0,0 1 0,0-1 0,0 1 0,0 0 0,0-1 0,0 1 0,0 0 0,1-1 0,-1 1 0,0 0 0,0 0 1,1 0-1,-1 0 0,0 0 0,1 0 0,-1 0 0,1 0 0,-1 0 0,1 0 0,0 0 0,0 0 0,-1 0 0,1 0 0,0 0 0,0 0 0,0 0 0,0 1 0,0-1 0,0 2 0,1 0-527,0-1-1,0 1 1,0 0-1,0 0 1,0-1-1,1 1 1,-1-1-1,1 1 1,0-1-1,0 0 1,0 0 0,0 1-1,0-1 1,0 0-1,0-1 1,5 4-1,16 5-6222</inkml:trace>
  <inkml:trace contextRef="#ctx0" brushRef="#br0" timeOffset="3940.29">1544 284 10562,'0'0'1605,"-5"9"-113,-1 0-1005,1 1 1,0-1-1,0 1 0,2 0 1,-1 0-1,1 0 0,0 1 1,1-1-1,0 1 0,1 0 1,0-1-1,1 1 1,0 0-1,1-1 0,2 15 1,0-16-230,1 1 0,0-1 1,0 0-1,1-1 1,0 1-1,0-1 0,1 0 1,0 0-1,1 0 1,0-1-1,0 0 0,10 7 1,-12-9-142,1-1 0,-1 0 1,1-1-1,0 1 0,0-1 1,0 0-1,0-1 0,1 1 0,-1-1 1,1 0-1,-1-1 0,1 0 1,0 0-1,-1 0 0,1-1 1,0 0-1,0 0 0,12-3 0,-16 3-99,0-1-1,0-1 1,0 1-1,0 0 0,-1-1 1,1 1-1,-1-1 0,1 0 1,-1 0-1,1 0 1,-1 0-1,0 0 0,0 0 1,0-1-1,0 1 1,-1-1-1,3-2 0,-1-1 4,-1 0 0,1-1 0,-1 1 0,-1 0 0,1 0 0,-1-1 0,1-12-1,-2 7-33,0 0-1,0 0 0,-1 0 0,-1 0 0,0 0 0,-1 1 0,0-1 0,-7-17 0,3 17-95,1 0 1,-2 0-1,1 0 0,-2 1 0,1 1 0,-12-11 0,15 16 68,1 1 0,-1 0-1,1 1 1,-1-1 0,0 1 0,0 0-1,-1 0 1,1 1 0,-1-1-1,1 1 1,-1 0 0,0 1-1,1-1 1,-1 1 0,0 1-1,-9-1 1,13 1-4,1 0-1,0 0 1,-1 0 0,1 0 0,0 0 0,0 1 0,-1-1-1,1 1 1,0-1 0,0 1 0,0-1 0,-1 1-1,1 0 1,0-1 0,0 1 0,0 0 0,0 0 0,0 0-1,0 0 1,1 0 0,-1 0 0,0 0 0,0 0-1,1 0 1,-1 0 0,1 0 0,-1 1 0,1-1 0,-1 0-1,1 0 1,0 1 0,-1-1 0,1 0 0,0 2-1,0 0-472,0 0 0,0-1 0,0 1 0,1 0 0,-1-1 0,1 1 0,0-1 0,-1 1 0,1 0 0,0-1 0,1 0 0,-1 1 0,0-1 0,1 0 0,-1 0 0,3 3 0,13 10-5979</inkml:trace>
  <inkml:trace contextRef="#ctx0" brushRef="#br0" timeOffset="4361.95">1958 296 11843,'0'0'1867,"-6"10"50,0-2-1487,1 0-1,1 0 0,-1 1 1,1 0-1,1 0 0,-1 0 1,2 0-1,-1 0 0,1 1 1,1 0-1,0-1 1,0 1-1,1-1 0,0 1 1,0 0-1,1-1 0,3 14 1,0-15-261,0 0 1,0 0 0,1 0 0,0 0-1,0-1 1,1 0 0,0 0-1,0 0 1,1-1 0,0 0 0,0 0-1,0-1 1,1 0 0,0 0-1,0 0 1,10 3 0,-13-5-130,0-1 0,0 0 0,0 0 0,1 0 0,-1-1 1,0 0-1,1 0 0,-1 0 0,1 0 0,-1-1 0,1 0 0,-1 0 1,1-1-1,-1 1 0,1-1 0,-1 0 0,0-1 0,1 1 0,-1-1 0,0 0 1,0-1-1,0 1 0,0-1 0,-1 0 0,1 0 0,-1 0 0,8-8 1,-8 6-48,-1 0 1,0 0 0,0 0 0,0 0 0,-1-1 0,1 1 0,-1-1 0,-1 0 0,1 1 0,-1-1 0,0 0 0,0 0 0,-1 0 0,1 0 0,-1 0 0,-1 0 0,1 0 0,-1 0 0,0 0-1,-1 0 1,1 0 0,-1 1 0,-3-8 0,0 1-115,-1 0 0,0 0-1,0 1 1,-1-1-1,0 1 1,-1 1 0,-1 0-1,0 0 1,-15-13 0,16 17 91,-1 0 1,1 0 0,-2 1-1,1 0 1,0 1 0,-1 0-1,0 0 1,0 1 0,0 0-1,0 1 1,-13-1 0,18 3-127,0-1 1,0 1-1,0 0 1,0 1-1,1-1 0,-1 1 1,0 0-1,0 1 1,0-1-1,1 1 1,-1-1-1,1 2 1,-9 3-1,10-3-308,0-1-1,0 1 1,1 0-1,-1 0 0,0 0 1,1 0-1,0 0 1,0 0-1,0 1 0,0-1 1,-3 8-1,0 11-5914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26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13275,'0'0'8954,"70"2"-7002,-39-2-984,6-4-512,4-3-456,2-1-208,3 0-1768,-10 3-3457,-9 1 1288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25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7538,'0'0'15547,"74"0"-14339,-36 0-200,3 0-351,3 0-329,-3 0-200,-6 0-128,-9 0-128,-14 0-1145,-8 0-1527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17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0 8018,'0'0'8678,"-1"0"-8615,1 0 0,0 1 0,0-1 1,0 0-1,-1 0 0,1 0 0,0 0 1,0 1-1,0-1 0,0 0 1,-1 0-1,1 0 0,0 1 0,0-1 1,0 0-1,0 0 0,0 1 0,0-1 1,0 0-1,0 0 0,0 0 0,-1 1 1,1-1-1,0 0 0,0 0 1,0 1-1,0-1 0,1 0 0,-1 0 1,0 1-1,0-1 0,0 0 0,0 0 1,0 1-1,0-1 0,0 0 1,0 0-1,0 0 0,1 1 0,-1-1 1,0 0-1,0 0 0,19 4 807,0-1 0,0-1-1,31 0 1,30 2-496,-97-5 23,0 1 1,-35 4-1,-11 0-374,52-4-23,7-1 0,-1 1-1,1 0 1,0 0-1,0 0 1,0 0-1,0 0 1,-1 1-1,-4 1 1,9-1-18,0-1 0,0 1 1,0-1-1,0 1 0,0-1 0,1 0 0,-1 1 1,0-1-1,0 1 0,0-1 0,0 0 0,1 1 1,-1-1-1,0 0 0,0 1 0,1-1 0,-1 0 1,0 1-1,1-1 0,-1 0 0,0 1 0,1-1 1,-1 0-1,0 0 0,1 0 0,-1 1 0,1-1 1,-1 0-1,0 0 0,1 0 0,-1 0 1,1 0-1,-1 0 0,1 0 0,-1 0 0,0 0 1,1 0-1,-1 0 0,1 0 0,21 5-22,1-2 32,0-2 0,26-1 0,-17-1 465,-65-1 27,-32-3-446,64 5-81,134 5-436,-133-5 629,-12 0-356,-6-4-1951,-1-1-3569,3-1-3799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14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3849,'0'0'16953,"10"5"-16174,12 0-134,1-2 0,-1 0 0,1-2 0,0 0 0,37-5 0,-4 2-242,26 3-191,-71 0-3294,-31-1-407,-3 1-4123</inkml:trace>
  <inkml:trace contextRef="#ctx0" brushRef="#br0" timeOffset="414.44">0 193 11058,'0'0'5079,"13"0"-2684,232-11 4544,-229 9-6633,35-1 270,-48 2-556,-1 1 0,1 0 0,0 1 0,0-1 0,0 0 0,-1 1 0,1-1 0,0 1 1,-1 0-1,1 0 0,0 0 0,-1 0 0,3 2 0,-4-1-882,-5-5-674,-8-5-3129,0-5-3344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15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282 195 8770,'0'0'8226,"-10"3"-5315,-1 0-2148,0 0 0,0-1 0,0 0 0,0-1 0,-19 0 0,26-1-686,1 0-1,0-1 0,-1 1 1,1-1-1,0 0 0,0 0 0,0 0 1,0 0-1,0-1 0,0 1 1,0-1-1,0 1 0,0-1 1,0 0-1,1 0 0,-1-1 0,1 1 1,0 0-1,0-1 0,0 0 1,0 1-1,0-1 0,0 0 1,1 0-1,-1 0 0,1 0 0,-2-6 1,1 2-99,0-1 0,0 1 1,1-1-1,0 0 0,0 0 1,1 1-1,0-1 0,0 0 1,1 0-1,0 1 0,3-13 1,-3 17 6,0 0 1,0 0 0,1 1-1,-1-1 1,1 1-1,-1-1 1,1 1 0,0-1-1,0 1 1,0 0-1,0 0 1,0 0 0,0 0-1,1 0 1,-1 1-1,0-1 1,1 1 0,0-1-1,-1 1 1,1 0 0,0 0-1,0 0 1,-1 0-1,1 1 1,0-1 0,0 1-1,0 0 1,0 0-1,0 0 1,0 0 0,0 0-1,5 2 1,-2-1 13,1 1 1,-1-1-1,0 2 1,-1-1-1,1 1 1,0 0-1,-1 0 1,0 0-1,1 1 1,-1 0-1,-1 0 0,1 0 1,0 0-1,-1 1 1,0 0-1,0 0 1,-1 0-1,1 0 1,-1 1-1,0-1 1,0 1-1,-1 0 1,3 8-1,1 5 34,0 1 0,-2-1 0,0 1 0,-1 0 0,-1 0 1,-1 21-1,-1-27 76,-2-1 1,0 0 0,0 0 0,-1 0 0,-1 0 0,0 0 0,-1-1-1,0 0 1,-1 0 0,0 0 0,-1-1 0,-1 1 0,1-2 0,-12 12-1,11-12-36,-1-1 0,0 0 0,-1 0 0,0-1 0,0-1 0,-1 1-1,0-2 1,0 0 0,0 0 0,-1-1 0,0 0 0,0-1-1,0 0 1,-25 3 0,34-6-100,0-1 0,1 0 0,-1-1-1,0 1 1,0 0 0,1-1 0,-1 1-1,0-1 1,1 0 0,-1 0 0,1 0 0,-1 0-1,1-1 1,0 1 0,-1-1 0,1 1-1,0-1 1,0 0 0,0 0 0,0 0 0,-2-2-1,3 2-47,0 1 0,0-1-1,0 0 1,0 1-1,1-1 1,-1 0 0,0 1-1,1-1 1,-1 0 0,1 0-1,0 1 1,0-1 0,-1 0-1,1 0 1,0 0-1,1 1 1,-1-1 0,0 0-1,0 0 1,1 0 0,-1 1-1,1-1 1,0 0-1,-1 0 1,1 1 0,0-1-1,0 1 1,0-1 0,0 1-1,0-1 1,1 1 0,1-2-1,0 0 10,0 0-1,1 1 0,-1 0 1,1 0-1,-1 0 0,1 0 1,0 0-1,-1 1 0,1 0 1,0-1-1,0 2 0,0-1 1,0 0-1,0 1 0,0 0 1,1-1-1,-1 2 0,0-1 1,0 0-1,0 1 0,0 0 1,0 0-1,7 3 0,2 0 61,-1 2 0,1-1 0,-2 1 0,1 1 0,-1 0 0,11 9 0,36 40 2,-47-44 165,0 0 0,1-1-1,0-1 1,1 0 0,23 15 0,-34-24-108,0-1 1,0 1 0,0-1-1,0 1 1,0-1-1,0 0 1,0 1 0,0-1-1,1 0 1,-1 0-1,0-1 1,0 1 0,0 0-1,0-1 1,0 1-1,0-1 1,0 0 0,0 0-1,0 0 1,0 0 0,0 0-1,0 0 1,-1 0-1,1 0 1,0-1 0,-1 1-1,1-1 1,-1 1-1,1-1 1,-1 0 0,0 1-1,0-1 1,0 0-1,2-3 1,5-10 43,-1 0-1,0 0 1,7-23 0,-9 23-88,-3 9 19,2-3 67,0-1 0,-1 1-1,0-1 1,-1 0 0,0 0-1,0-11 1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11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420 129 12603,'0'0'10205,"-12"-4"-8829,0 1-1130,1-1-1,-1 2 1,1 0 0,-1 0 0,0 1 0,0 0 0,0 1-1,0 0 1,0 1 0,0 1 0,-14 3 0,10 1-132,0 0-1,0 2 1,1 0 0,0 1-1,0 0 1,1 2 0,1-1 0,-1 2-1,2-1 1,-1 2 0,2 0 0,0 0-1,0 1 1,-16 30 0,22-35-99,0 0 0,1 0 1,0 1-1,1 0 1,0-1-1,0 1 0,1 0 1,1 0-1,-1 0 0,2 0 1,-1 1-1,1-1 0,1 0 1,0 0-1,0 0 0,1 0 1,0 0-1,1 0 0,0 0 1,1-1-1,0 1 0,0-1 1,1 0-1,0 0 1,1-1-1,10 14 0,-6-12-11,0-1 0,1 1 0,-1-1 0,2-1 1,-1 0-1,1-1 0,0 0 0,1-1 0,0 0 0,0-1 0,0 0 0,23 4 0,-9-4 2,0-1-1,0-1 1,0-2 0,0 0-1,42-6 1,-42 0 302,-26 5-310,-1 0-1,0 0 0,1 0 0,-1-1 0,0 1 0,1 0 0,-1 0 0,0 0 0,1 0 0,-1-1 0,0 1 0,1 0 0,-1 0 1,0 0-1,1-1 0,-1 1 0,0 0 0,0-1 0,1 1 0,-1 0 0,0-1 0,0 1 0,0 0 0,0-1 0,1 1 0,-1 0 1,0-1-1,0 1 0,0 0 0,0-1 0,0 1 0,0-1 0,0 1 0,0 0 0,0-1 0,0 1 0,0 0 0,0-1 0,0 1 1,0-1-1,0 1 0,-1 0 0,1-1 0,0 1 0,0 0 0,0-1 0,0 1 0,-1 0 0,1-1 0,0 1 0,0 0 0,-1 0 0,1-1 1,0 1-1,-1 0 0,1 0 0,0-1 0,-1 1 0</inkml:trace>
  <inkml:trace contextRef="#ctx0" brushRef="#br0" timeOffset="672.59">523 750 8090,'0'0'12361,"-2"-10"-10803,1-9-1306,0 0 0,1 0 0,4-23 1,-3 32-260,1 1 0,0-1 0,0 0 0,1 1 0,0-1 0,1 1 0,0 0 0,0 0 0,8-11 0,-11 19 3,0 0 1,0 0 0,0 0 0,0 0-1,0 0 1,0 1 0,0-1 0,0 0-1,0 1 1,0-1 0,0 1 0,0-1 0,0 1-1,1-1 1,-1 1 0,0 0 0,0 0-1,1-1 1,-1 1 0,0 0 0,0 0 0,1 0-1,-1 1 1,0-1 0,0 0 0,1 0-1,-1 1 1,0-1 0,0 1 0,0-1-1,0 1 1,1-1 0,-1 1 0,0 0 0,0-1-1,0 1 1,0 0 0,0 0 0,-1 0-1,1 0 1,1 1 0,37 47 230,-34-43-186,0 1 99,-1-1 1,1 2 0,-1-1 0,0 0 0,-1 1 0,1 0 0,-2 0 0,1 0 0,-1 0-1,0 0 1,-1 0 0,0 1 0,0 10 0,-1-19-103,0 0 0,1 0 0,-1 0 0,0 1 0,0-1 0,0 0 0,0 0 0,0 1-1,0-1 1,0 0 0,0 0 0,0 1 0,0-1 0,0 0 0,0 0 0,0 1 0,0-1 0,0 0 0,0 0 0,0 1 0,0-1 0,0 0 0,0 0 0,0 1 0,0-1-1,0 0 1,0 0 0,0 1 0,-1-1 0,1 0 0,0 0 0,0 0 0,0 1 0,0-1 0,-1 0 0,1 0 0,0 0 0,0 0 0,-1 1 0,1-1 0,0 0 0,0 0-1,0 0 1,-1 0 0,1 0 0,0 0 0,0 0 0,-1 0 0,1 0 0,0 0 0,-1 0 0,1 0 0,0 0 0,0 0 0,-1 0 0,1 0 0,0 0 0,0 0-1,-1 0 1,1 0 0,0 0 0,-8-18 911,8 8-1047,0 0 0,1 1 0,1-1 0,0 0 0,0 1 1,7-18-1,-7 21-59,0 1 1,1-1 0,-1 1-1,1-1 1,1 1-1,-1 0 1,1 1 0,0-1-1,0 1 1,0-1 0,0 1-1,8-5 1,-11 8 124,1 0 0,-1 1 0,0-1 1,0 1-1,1-1 0,-1 1 0,0 0 1,0-1-1,1 1 0,-1 0 0,0 0 0,1 0 1,-1 0-1,0 0 0,1 0 0,-1 0 1,0 1-1,1-1 0,-1 0 0,0 1 1,0-1-1,1 1 0,0 0 0,1 1 18,0 0-1,0 0 0,0 1 1,0-1-1,-1 1 0,1 0 1,-1 0-1,3 4 1,3 4 64,-2 1 0,1 0 0,6 19 0,-12-26 90,1-1-1,-1 0 0,0 0 0,0 0 0,0 1 0,0-1 1,-1 0-1,0 1 0,0-1 0,0 5 0,-1-8-101,1-1 0,-1 0 0,1 0-1,-1 0 1,1 1 0,-1-1 0,1 0-1,-1 0 1,1 0 0,-1 0 0,1 0-1,-1 0 1,1 0 0,-1 0 0,1 0-1,-1-1 1,1 1 0,-1 0 0,1 0-1,-1 0 1,1 0 0,-1-1 0,1 1-1,-1 0 1,1-1 0,0 1 0,-1 0-1,1-1 1,-1 1 0,1 0 0,0-1-1,-1 1 1,1-1 0,0 1 0,0-1-1,-1 1 1,1 0 0,0-1 0,0 1 0,0-1-1,-1 0 1,1-6-158,-1-1-1,1 1 1,0 0-1,0-1 1,1 1-1,0 0 1,0 0-1,1-1 1,0 1-1,0 0 1,1 1-1,3-9 1,-4 11-4,0 1 1,0-1-1,0 1 1,1-1-1,-1 1 1,1 0-1,0 0 0,0 0 1,0 0-1,5-4 1,-6 6 99,0 0 0,0 0 0,0 1 1,0-1-1,0 0 0,0 1 1,0-1-1,1 1 0,-1-1 0,0 1 1,0 0-1,0 0 0,0 0 0,1 0 1,-1 1-1,0-1 0,0 0 1,0 1-1,0 0 0,0-1 0,2 2 1,2 2 81,0-1 1,0 1-1,-1 1 0,0-1 1,1 1-1,-2 0 1,1 0-1,-1 0 1,8 12-1,32 58 1273,-40-68-1261,8 21-329,-9-17-4263</inkml:trace>
  <inkml:trace contextRef="#ctx0" brushRef="#br0" timeOffset="1196.05">1412 352 12499,'0'0'7224,"6"9"-5045,45 61-113,2-1 0,77 74 1,-118-132-1903,-7-8-92,-1 0 1,0 0-1,0 1 0,-1 0 1,1-1-1,-1 1 1,1 0-1,-1 1 1,0-1-1,-1 0 0,1 1 1,1 6-1,-5-12-160,-1 1 0,1 0-1,0-1 1,-1 1 0,1-1 0,-1 1-1,1-1 1,0 0 0,-1 0 0,1 0-1,0 1 1,0-1 0,-1 0 0,1-1-1,0 1 1,-2-2 0,-22-53-8610,14 27 2341</inkml:trace>
  <inkml:trace contextRef="#ctx0" brushRef="#br0" timeOffset="1596.34">1681 341 13219,'0'0'2843,"-7"9"0,-95 122 4748,68-84-6799,3 1-1,-42 87 0,71-157-17266</inkml:trace>
  <inkml:trace contextRef="#ctx0" brushRef="#br0" timeOffset="2016.41">2143 49 12499,'4'10'1703,"100"260"6521,-76-207-6842,3-2 0,54 79 0,-41-77 511,-43-64-1723,0-1 0,0 1 0,0-1 0,-1 1 0,1-1 0,-1 0 0,1 1 0,-1-1 0,0 1 0,1-1 0,-1 0 0,0 1 0,0-1-1,0-2 1,0 1-39,12-91-357,5 1-1,3 0 1,5 1 0,48-119-1,-57 168-1807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1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9674,'0'0'10990,"11"0"-9992,64 1-219,18-1 1291,134 17 1,-214-13-2385,-16-1-624,-20 2-2798,3-3-2887</inkml:trace>
  <inkml:trace contextRef="#ctx0" brushRef="#br0" timeOffset="384.5">63 202 1088,'0'0'14130,"11"0"-12124,63 1 591,-7-1-860,0 3-1,87 15 1,-147-16-1693,-10-3-408,-11-3-3297,3-3-3250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2:01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7 5337,'0'0'8083,"-49"-7"-2450,189 23-6171,-211-20 3318,42 3-2926,26 1 215,13 0 295,18 0-347,-16 0-76,0 0-1,0 1 0,0 0 0,15 3 1,-26-3 75,-32-1 329,-85 0-76,228 7-733,-128-7-1489,-2-3-3230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1:57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9858,'0'0'9047,"0"-6"-7809,0 4-1216,0 5 287,7 47 1700,16 58 1,-4-28-1626,-13-38 754,-1 0-1,-1 70 470,-8-128-366,-6-24-1712,2 0 1,2-1 0,2 0 0,1 0-1,4-61 1,0 46-762,-1 53 1209,0-1 1,0 0-1,0 0 1,1 1-1,-1-1 1,1 0-1,0 1 1,0-1-1,0 0 1,1 1-1,-1 0 1,1-1-1,0 1 1,0 0-1,0 0 1,0 0-1,0 0 1,1 0-1,4-4 1,-3 5-11,0-1 1,0 1 0,0 0 0,1 0 0,-1 0-1,1 0 1,-1 1 0,1 0 0,0 0-1,0 0 1,-1 1 0,1-1 0,7 1-1,-1 1-4,0 0-1,0 0 1,0 1-1,0 1 1,0 0 0,0 0-1,-1 1 1,1 1-1,-1-1 1,0 2-1,-1-1 1,13 10-1,-13-6 173,0 1 0,-1 0-1,-1 0 1,1 0 0,-2 1 0,1 0-1,-1 0 1,-1 1 0,0-1 0,-1 1-1,0 1 1,4 22 0,-2 6 514,-1-1 0,-1 70 383,-8-134-511,2-6-1084,2-1 0,1 0 1,1 0-1,1 1 0,2-1 1,2 1-1,0 0 0,12-29 1,-18 57 533,-1 0 0,1 0 0,0 0 0,0 0 1,0 1-1,0-1 0,0 0 0,0 1 0,0-1 0,1 0 1,-1 1-1,0-1 0,1 1 0,-1 0 0,1-1 0,0 1 0,-1 0 1,1 0-1,0 0 0,0 0 0,0 1 0,0-1 0,0 0 1,3 0-1,-2 1 21,0 1 0,0-1 1,0 1-1,0 0 0,0 0 1,0 0-1,-1 0 0,1 0 1,0 1-1,-1-1 0,1 1 1,-1 0-1,1-1 1,3 5-1,7 8 68,-1 0-1,0 0 1,-1 1 0,12 20-1,-14-21 327,-1 0-1,-1 1 1,0 0 0,0 0-1,-2 1 1,0 0-1,-1 0 1,0 0-1,-1 0 1,0 19-1,-15-53 1090,8 7-1576,1-1 0,0 0 1,1 0-1,0 0 0,0 0 0,2 0 0,-1-1 0,3-19 0,-1 24-19,0 0-1,0 0 1,1 1-1,-1-1 0,2 1 1,-1-1-1,1 1 1,0 0-1,1 0 1,-1 0-1,1 0 0,1 0 1,-1 1-1,9-9 1,-10 13 104,1 0 1,-1 0-1,1 0 1,-1 0-1,1 0 1,0 1-1,0-1 1,0 1-1,0 0 1,-1 1-1,1-1 0,0 1 1,1-1-1,-1 1 1,0 0-1,0 1 1,0-1-1,0 1 1,0 0-1,-1-1 1,1 2-1,0-1 1,0 0-1,0 1 1,-1 0-1,1 0 1,3 2-1,5 4 61,-1-1 0,1 1-1,-2 1 1,1 0 0,-1 0 0,14 18-1,-15-14 195,0 1-1,-1 0 0,0 0 1,-2 1-1,1 0 0,-2 0 0,0 0 1,-1 1-1,0 0 0,-1 0 1,-1 0-1,0 32 394,-5-69-3934,-1 6-1953,-1 1-3377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1:39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178 843 10362,'0'0'9712,"-11"-7"-8229,-33-21-399,42 27-1026,1 1 1,-1-1 0,0 0-1,0 0 1,0 1 0,0-1-1,1 1 1,-1 0 0,0 0-1,0-1 1,0 1 0,0 0-1,0 0 1,0 1 0,0-1-1,0 0 1,0 1 0,1-1-1,-1 1 1,0 0 0,0-1-1,0 1 1,1 0 0,-1 0-1,0 0 1,1 0 0,-1 1-1,1-1 1,-2 2 0,-3 3-30,2 0 1,-1 0 0,1 0 0,-1 1-1,-3 9 1,5-11 64,-2 6 10,-1 1-1,2-1 0,0 1 0,0 0 1,1 0-1,1 0 0,0 0 1,0 0-1,1 0 0,1 14 0,0-22-73,0 0 0,1-1-1,-1 1 1,1 0-1,0 0 1,-1-1 0,2 1-1,-1-1 1,0 1-1,1-1 1,0 1 0,-1-1-1,1 0 1,1 0-1,-1 0 1,0 0 0,1 0-1,-1 0 1,1-1-1,0 1 1,0-1 0,0 0-1,0 0 1,1 0-1,-1 0 1,0 0 0,1-1-1,-1 1 1,1-1-1,0 0 1,-1 0 0,1-1-1,0 1 1,0-1-1,7 0 1,-8 0-19,-1 0 1,1 0-1,0 0 0,0-1 1,-1 1-1,1-1 0,0 0 1,-1 0-1,1 0 1,-1 0-1,1 0 0,-1-1 1,0 1-1,1-1 0,-1 1 1,0-1-1,3-4 0,-1 2 29,0-1 0,0 0 0,-1-1 0,0 1 0,0-1 0,0 1 0,3-11 0,-1-3 44,0 0 1,-1 0 0,-1 0-1,0-24 1,-2 16-196,-2-1 0,0 1 1,-2 0-1,-1 0 0,-1 0 0,-1 0 0,-2 1 1,0 0-1,-2 0 0,-1 1 0,-1 1 0,-25-41 1,41 95 516,32 82 531,57 121-1,-87-217-880,1-1 1,1 0-1,1 0 1,0-1-1,0 0 1,1 0-1,22 21 1,-32-35-92,0 1-1,0-1 1,1 0 0,-1 1-1,0-1 1,0 0 0,1 1-1,-1-1 1,0 0 0,1 0 0,-1 1-1,0-1 1,1 0 0,-1 0-1,0 0 1,1 0 0,-1 1-1,1-1 1,-1 0 0,1 0 0,-1 0-1,0 0 1,1 0 0,-1 0-1,1 0 1,-1 0 0,0 0-1,1 0 1,-1 0 0,1 0-1,-1 0 1,0 0 0,1-1 0,-1 1-1,1 0 1,-1 0 0,0 0-1,1-1 1,-1 1 0,0 0-1,1 0 1,-1-1 0,0 1 0,1 0-1,-1-1 1,0 1 0,0 0-1,1-1 1,-1 1 0,0 0-1,0-1 1,0 1 0,0-1-1,1 1 1,-1 0 0,0-1 0,2-27-3738,-2 22 2218,0-20-6375</inkml:trace>
  <inkml:trace contextRef="#ctx0" brushRef="#br0" timeOffset="412.22">358 972 6601,'0'0'8265,"10"2"-5838,-6-1-2220,0 1 0,0-2 0,0 1 0,0 0 0,0-1 0,1 0 0,-1 0 0,0 0 0,0 0-1,0-1 1,0 0 0,0 0 0,0 0 0,0 0 0,0 0 0,0-1 0,-1 0 0,1 0 0,0 0 0,-1 0 0,1 0 0,3-5 0,-1 2-72,0 0-1,0-1 1,0 0 0,-1-1 0,0 1 0,0-1 0,-1 0-1,0 0 1,0 0 0,0-1 0,-1 1 0,0-1-1,-1 0 1,0 0 0,0 0 0,0 0 0,-1 0 0,-1 0-1,1-10 1,-1 16-105,0 1 0,0 0 0,0 0 0,-1 0 0,1-1-1,0 1 1,-1 0 0,1 0 0,0 0 0,-1 0 0,0 0 0,1 0-1,-1 0 1,1 0 0,-1 0 0,0 0 0,0 0 0,0 0 0,0 0-1,1 0 1,-1 1 0,0-1 0,0 0 0,-1 1 0,1-1 0,0 0 0,0 1-1,0 0 1,0-1 0,0 1 0,0 0 0,-1-1 0,1 1 0,0 0-1,0 0 1,-1 0 0,1 0 0,0 0 0,0 0 0,0 1 0,-1-1-1,1 0 1,-2 1 0,-1 0 20,1 1-1,0-1 0,-1 0 1,1 1-1,0 0 1,0 0-1,0 0 1,0 0-1,0 0 0,0 1 1,0-1-1,1 1 1,-4 5-1,0 2 163,1 2 0,1-1 1,0 0-1,0 1 0,1 0 0,1 0 0,0 0 1,0 0-1,1 0 0,1 0 0,1 21 0,-1-28-208,1 0 1,-1 1-1,1-1 0,0 0 0,0 0 1,0 0-1,1 0 0,0 0 0,0 0 0,0 0 1,1-1-1,-1 1 0,1-1 0,0 0 0,0 1 1,1-1-1,-1-1 0,1 1 0,0 0 1,0-1-1,0 0 0,1 0 0,-1 0 0,1-1 1,-1 1-1,1-1 0,0 0 0,0 0 0,7 1 1,2-1-509,1-1 1,0 0 0,0-1 0,-1 0 0,27-5-1,34-11-4586,-9-3-2281</inkml:trace>
  <inkml:trace contextRef="#ctx0" brushRef="#br0" timeOffset="1136.32">1132 324 7346,'0'0'11722,"0"14"-10998,5 58 214,2-1 0,23 94 0,54 152 2173,-78-292-2629,-1-4 1215,-7-41-623,0 8-1038,-4-26-1079,-2-61-1,8 90 718,0-1 0,1 0 1,0 1-1,0-1 0,1 1 1,0-1-1,1 1 0,0 0 0,0 0 1,1 0-1,9-15 0,-11 21 248,0 0 0,0 1 0,0-1 0,0 1 0,0-1 0,1 1-1,-1 0 1,1 0 0,0 0 0,-1 0 0,1 0 0,0 1 0,0-1 0,0 1 0,0 0-1,1 0 1,-1 0 0,0 0 0,0 0 0,7 0 0,-5 2 47,0-1-1,0 1 1,0 0 0,0 1 0,0-1 0,0 1-1,0 0 1,-1 0 0,1 0 0,-1 1-1,0-1 1,6 6 0,2 1 41,0 1 0,-2 1 0,1 0-1,-1 1 1,-1 0 0,0 0 0,-1 1 0,9 16-1,-14-21 43,1-1 0,-2 0 0,1 1-1,-1-1 1,0 1 0,0 0-1,-1 0 1,0-1 0,-1 1-1,0 0 1,0 0 0,-2 15 0,0-18 96,0 1 1,1-1 0,-2 0 0,1 0 0,-1 0-1,1 0 1,-1 0 0,-1 0 0,1-1 0,-1 1-1,0-1 1,0 0 0,0 0 0,0-1 0,-1 1-1,1-1 1,-1 0 0,-7 4 0,1-2 75,0 0 0,0-1 0,-1 0 1,1-1-1,-1 0 0,-16 2 0,25-4-279,-1-1 1,0 1-1,0-1 0,1 0 0,-1 0 0,0 0 0,0-1 1,1 1-1,-1-1 0,0 0 0,1 0 0,-1 0 0,0 0 1,1-1-1,0 0 0,-1 1 0,1-1 0,0 0 1,0-1-1,0 1 0,0 0 0,0-1 0,1 0 0,-4-4 1,0-4-1316,2 0 1,-1 0-1,2-1 1,-1 1 0,-1-17-1,0-16-6418</inkml:trace>
  <inkml:trace contextRef="#ctx0" brushRef="#br0" timeOffset="1514.21">1521 431 13275,'0'0'6053,"6"15"-3627,34 85-392,-4 2 1,-5 2-1,27 161 1,-58-295-4248,1 1-5296,-1 11-1779</inkml:trace>
  <inkml:trace contextRef="#ctx0" brushRef="#br0" timeOffset="2298.04">1801 913 10338,'0'0'12712,"12"-3"-11654,-4 1-918,1 0 0,-1-1 0,0 0 0,0-1 0,-1 1 0,1-1 0,-1-1 0,11-7 0,-15 9-105,1 0 0,-1 0 0,0-1 0,0 1 0,-1 0-1,1-1 1,-1 0 0,0 0 0,0 0 0,0 0 0,0 0 0,-1 0 0,1 0 0,-1-1 0,0 1 0,0 0 0,-1-1 0,1 1 0,-1-1 0,0 1 0,0 0 0,-2-6 0,2 7-30,0 1 1,-1 0-1,1 0 0,-1 0 0,1 0 0,-1 0 0,0 0 0,0 0 1,0 0-1,0 0 0,0 0 0,-1 1 0,1-1 0,0 0 1,-1 1-1,1-1 0,-1 1 0,0-1 0,0 1 0,1 0 0,-1 0 1,0 0-1,0 0 0,0 0 0,0 0 0,0 0 0,0 1 0,0-1 1,0 1-1,-1 0 0,1-1 0,0 1 0,-3 0 0,2 0 2,-1 0-1,1 1 0,-1-1 0,1 1 0,0 0 0,-1 0 1,1 0-1,-1 0 0,1 0 0,0 1 0,0-1 1,0 1-1,0 0 0,0 0 0,0 0 0,1 0 0,-1 1 1,1-1-1,-5 6 0,4-3 23,0 0 0,0 1 0,0-1 0,1 1 0,0-1 0,0 1 0,0 0 0,1 0 0,0 0 0,0 0 0,0 0 0,1 0 0,0 0 0,0 0 0,1 0 0,-1 0 0,1 0 0,1 0 0,-1 0 0,1 0 0,0 0 0,0-1 0,1 1 0,-1-1 0,1 0 0,1 1 0,-1-1 0,1 0 0,0-1 0,4 5 0,-3-4-3,0 1 0,1-2 0,-1 1-1,1-1 1,0 0 0,1 0 0,-1-1 0,1 1 0,-1-1 0,1-1 0,0 1 0,0-1 0,0-1-1,0 1 1,0-1 0,1 0 0,-1-1 0,0 0 0,0 0 0,1 0 0,-1-1 0,0 0 0,0-1 0,0 1-1,8-4 1,-10 3-15,-1 0 0,0 0 0,1-1 0,-1 0 0,0 1 0,0-1 0,-1 0 0,1-1 0,-1 1 0,1-1 0,-1 0 0,0 1 0,-1-1 0,1-1 0,-1 1 0,1 0 0,-1-1 0,-1 1 0,1-1 0,0 1 0,-1-1 0,1-7 0,-1 4-7,0 0 0,-1-1 0,0 1 0,-1 0 0,1-1-1,-1 1 1,-1 0 0,0-1 0,0 1 0,-1 0 0,0 1-1,0-1 1,-5-9 0,47 114-241,-39-97 242,5 10 33,-1 0 0,2 0 1,0-1-1,10 14 0,-15-22-24,0 0-1,0 1 1,0-1-1,0 0 1,0 0-1,1 0 0,-1 0 1,0 0-1,1 0 1,-1 0-1,1 0 0,-1-1 1,1 1-1,-1 0 1,1-1-1,-1 1 1,1-1-1,-1 0 0,1 1 1,0-1-1,-1 0 1,1 0-1,0 0 0,-1 0 1,1-1-1,0 1 1,-1 0-1,1-1 1,-1 1-1,1-1 0,-1 1 1,1-1-1,-1 0 1,1 1-1,-1-1 1,1 0-1,-1 0 0,0 0 1,3-3-1,2-2-2,0-1 0,-1 0 1,1-1-1,-2 0 0,1 1 0,-1-1 0,0-1 0,0 1 1,-1-1-1,-1 1 0,1-1 0,-1 0 0,-1 0 0,1 0 1,-2 0-1,1 0 0,-1 0 0,-2-15 0,1 42-48,0-10 123,0 1 1,0 0-1,1 0 1,0 0 0,1 0-1,0-1 1,0 1-1,1 0 1,0-1 0,1 1-1,0-1 1,6 14-1,-5-18-151,-1 0 0,1 0 0,0 0 0,0 0-1,1 0 1,-1-1 0,1 0 0,0 0 0,0 0-1,0 0 1,0-1 0,0 0 0,0 0-1,1-1 1,-1 1 0,1-1 0,7 1 0,9 0-1854,0-2 1,-1 0 0,25-3-1,-40 3 972,50-8-6394</inkml:trace>
  <inkml:trace contextRef="#ctx0" brushRef="#br0" timeOffset="2963.74">2907 768 12051,'0'0'8408,"-9"-2"-6183,-32-9-577,38 11-1552,0 0 0,0 0 1,0 0-1,1 0 0,-1 0 0,0 1 1,0-1-1,0 1 0,0 0 0,1-1 1,-1 1-1,0 1 0,1-1 0,-1 0 1,1 1-1,-1-1 0,1 1 1,0 0-1,0 0 0,-1 0 0,1 0 1,-3 4-1,-1 2 42,0 1 1,0-1 0,1 1-1,-6 14 1,8-17-108,0 1-1,1 0 1,0 0-1,0 0 1,0 0-1,1 0 0,0 0 1,1 0-1,-1 0 1,1 1-1,2 10 1,-1-15-24,-1 0 1,1 0-1,0 0 0,0 0 0,0 0 1,1 0-1,-1-1 0,1 1 1,-1 0-1,1-1 0,0 0 1,0 1-1,0-1 0,0 0 1,1 0-1,-1 0 0,0 0 1,1 0-1,-1-1 0,1 1 1,0-1-1,0 0 0,-1 1 1,1-1-1,0-1 0,0 1 1,0 0-1,0-1 0,4 1 1,-2 0 3,-1-1 1,1 1 0,0-1 0,-1 0 0,1 0 0,0-1-1,-1 1 1,1-1 0,0 0 0,-1-1 0,1 1-1,-1-1 1,0 0 0,1 0 0,-1 0 0,0 0 0,0-1-1,5-4 1,-5 3-2,1-1 0,-1 0 0,0-1 0,-1 1 0,1-1 0,-1 1 0,0-1 0,-1 0 0,1 0 0,-1 0 0,2-13 0,0-3-52,-2-1-1,0-1 0,-2 1 0,0 0 0,-2 0 1,-5-31-1,1 21-209,-1 0 0,-2 0 0,-16-40 0,28 140 420,-2-66-166,9 54 396,31 89 1,-36-130-292,0 0 1,1 0-1,1-1 1,0 0-1,0-1 1,2 1-1,-1-1 1,1-1-1,1 0 1,0 0-1,1-1 1,12 10-1,-20-18-85,0 0-1,1 1 0,-1-1 1,1 0-1,-1-1 0,1 1 1,0 0-1,0-1 0,-1 0 1,1 0-1,0 0 0,0-1 1,0 1-1,0-1 0,0 0 1,0 0-1,0 0 0,0-1 1,0 0-1,0 1 0,0-1 1,0-1-1,0 1 0,0 0 1,0-1-1,-1 0 0,1 0 1,-1 0-1,0 0 0,1-1 1,-1 1-1,0-1 1,0 0-1,0 1 0,-1-2 1,1 1-1,3-6 0,-1 2-88,-1-1-1,1 0 0,-1-1 0,-1 1 1,1-1-1,-1 1 0,-1-1 1,0 0-1,0 0 0,-1 0 1,0 0-1,0 0 0,-1-1 1,0 1-1,-3-17 0,2 22 33,-1 1 0,1-1 0,0 1-1,-1 0 1,0 0 0,0 0 0,0 0-1,0 0 1,0 0 0,0 1 0,-1-1-1,1 1 1,-1-1 0,0 1 0,-4-3-1,6 4 35,0 1-1,0-1 1,-1 1-1,1-1 1,0 1-1,0-1 1,-1 1-1,1-1 1,0 1-1,-1 0 1,1 0-1,0 0 1,-1 0-1,1 0 1,0 0-1,-1 0 0,1 0 1,0 0-1,-1 1 1,1-1-1,0 1 1,0-1-1,-1 1 1,1-1-1,0 1 1,0 0-1,0-1 1,0 1-1,0 0 1,0 0-1,0 0 1,0 0-1,0 0 0,0 0 1,0 0-1,0 0 1,1 0-1,-1 0 1,0 1-1,1-1 1,-1 0-1,0 3 1,-2 5 85,0 0 0,0 0 1,1 0-1,0 1 1,1-1-1,-1 1 0,2-1 1,0 1-1,0-1 0,0 1 1,1 0-1,3 11 0,-3-16-96,1-1 0,-1 1-1,1-1 1,-1 1-1,1-1 1,1 0 0,-1 1-1,0-1 1,1 0-1,0-1 1,0 1-1,0 0 1,1-1 0,-1 0-1,1 0 1,0 0-1,0 0 1,0 0 0,0-1-1,0 0 1,0 0-1,1 0 1,-1 0-1,1-1 1,-1 1 0,10 0-1,18 1-1431,0-2 0,54-4-1,-12-9-4688</inkml:trace>
  <inkml:trace contextRef="#ctx0" brushRef="#br0" timeOffset="3839.31">3656 733 8546,'0'0'6218,"3"9"-4356,6 15-76,3 5-120,-2 1-1,0 0 0,-2 1 1,-2-1-1,5 48 1,-21-150-159,10 60-1605,-2-10-374,2 0 0,0 0 0,2 0 0,0 1 1,2-1-1,0 1 0,7-22 0,-11 43 446,1-1 0,-1 1 0,0 0-1,0-1 1,0 1 0,0-1 0,0 1 0,1 0 0,-1-1 0,0 1 0,0 0 0,1-1 0,-1 1-1,0 0 1,1 0 0,-1-1 0,0 1 0,1 0 0,-1 0 0,0-1 0,1 1 0,-1 0-1,0 0 1,1 0 0,-1 0 0,1-1 0,-1 1 0,0 0 0,1 0 0,-1 0 0,1 0 0,-1 0-1,1 0 1,-1 0 0,0 0 0,1 0 0,0 1 0,15 13-278,9 26 362,-24-38-90,16 32 475,21 59 0,-29-51 2859,-10-67-3519,1-1-1,6-45 1,-5 62-50,1 0 0,0 0 0,1 1 0,0-1-1,0 1 1,0 0 0,1 0 0,1 0 0,-1 0 0,1 1 0,11-13 0,-15 19 250,-1 0 0,1 0 0,0 0 0,0 1 0,0-1 0,0 0 0,0 0 0,0 1 0,0-1 0,0 0 0,0 1-1,0-1 1,0 1 0,0 0 0,1-1 0,-1 1 0,0 0 0,0 0 0,0 0 0,1 0 0,-1-1 0,0 2 0,0-1 0,0 0 0,1 0 0,-1 0 0,0 1 0,0-1 0,0 0 0,0 1 0,1-1-1,-1 1 1,0-1 0,0 1 0,0 0 0,0-1 0,0 1 0,-1 0 0,1 0 0,0 0 0,0 0 0,0 0 0,-1 0 0,1 0 0,0 0 0,0 2 0,5 6 80,-1 1 1,0 0 0,-1 0-1,4 11 1,-5-11 12,1-1-43,2 8 188,0-1 0,1 0 0,1 0 1,1 0-1,10 15 0,-17-28-169,1 0-1,-1-1 1,1 1 0,-1 0 0,1-1-1,0 1 1,0-1 0,0 0 0,0 0-1,0 0 1,0-1 0,0 1 0,1-1-1,-1 1 1,1-1 0,-1 0-1,1-1 1,-1 1 0,1-1 0,0 1-1,-1-1 1,1 0 0,0 0 0,-1 0-1,1-1 1,0 0 0,-1 1 0,1-1-1,-1 0 1,1-1 0,3-1 0,-1 0-40,0-1 0,-1 0 0,0 0 0,0 0 0,0 0 0,0-1 0,-1 1 0,0-1 1,0-1-1,0 1 0,0 0 0,-1-1 0,0 0 0,0 0 0,-1 0 0,1 0 0,-1 0 1,1-8-1,-2 11-18,0 0 1,-1 1-1,1-1 1,-1 0-1,0 0 1,0 0-1,0 0 1,0 0-1,0 1 1,-1-1-1,1 0 1,-1 0-1,0 0 1,0 1-1,0-1 1,0 0-1,0 1 1,0-1-1,-1 1 1,1-1-1,-1 1 1,0 0-1,0-1 1,0 1-1,0 0 1,0 0-1,0 1 1,-1-1-1,1 0 1,0 1-1,-1-1 0,0 1 1,1 0-1,-1 0 1,0 0-1,1 0 1,-1 0-1,0 1 1,0-1-1,0 1 1,0 0-1,-3 0 1,4 0 6,1 0-1,-1 0 1,0 0 0,1 0 0,-1 0 0,0 0-1,1 1 1,-1-1 0,0 0 0,1 1 0,-1 0-1,1-1 1,-1 1 0,1 0 0,-1 0 0,1 0-1,-1 0 1,1 0 0,0 0 0,0 0-1,0 0 1,-3 3 0,2 0 29,0-1-1,1 1 1,-1-1-1,1 1 1,-1 0 0,1 0-1,0 0 1,0 0-1,0 7 1,0-4-1,1 0 0,0 1 0,0-1 0,1 1 0,0-1-1,0 0 1,1 0 0,0 1 0,0-1 0,6 12 0,-4-13-92,1-1 1,-1 0-1,1 0 1,0 0-1,1-1 0,-1 0 1,1 0-1,-1 0 0,1-1 1,0 1-1,1-2 1,-1 1-1,0-1 0,1 1 1,0-2-1,-1 1 0,1-1 1,11 1-1,0-1-1400,1 0 1,-1-1-1,1-2 0,-1 1 1,29-8-1,-3-4-6135</inkml:trace>
  <inkml:trace contextRef="#ctx0" brushRef="#br0" timeOffset="4209.36">4348 317 8210,'0'0'6498,"5"11"-4386,97 337 6095,-39-113-5357,-58-208-2889,-19-54-1673,4 6-758,-8-12-4030</inkml:trace>
  <inkml:trace contextRef="#ctx0" brushRef="#br0" timeOffset="4628.88">4351 688 10186,'0'0'3225,"71"0"-2681,-36-10-376,13-19-168,-9 2-1640,-8-3-5826</inkml:trace>
  <inkml:trace contextRef="#ctx0" brushRef="#br0" timeOffset="5157.39">4560 357 9690,'0'0'5148,"2"10"-3076,84 540 8100,-87-608-8302,16-31-3375,-12 77 936,0 1-1,0 0 0,1 1 1,6-13-1,-9 22 463,0-1 1,0 0-1,0 0 1,0 1 0,0-1-1,1 1 1,-1-1-1,1 1 1,-1-1-1,1 1 1,-1 0-1,1 0 1,0 0-1,1-1 1,-1 2 86,-1-1-1,0 1 1,0 0 0,0 0-1,1 0 1,-1 0 0,0 0-1,0 1 1,0-1-1,1 0 1,-1 0 0,0 1-1,0-1 1,0 1 0,0-1-1,0 1 1,0 0 0,0-1-1,0 1 1,0 0 0,0-1-1,0 1 1,0 0 0,0 0-1,1 2 1,7 9 132,0 0 1,-1 1-1,-1 0 1,0 1-1,10 26 1,-11-25 241,0 0 0,1 0 0,1-1 0,0 0 0,13 17 0,-20-30-324,0 0 1,-1 0-1,1 0 0,0 0 0,0 0 1,0 0-1,0 0 0,0-1 1,0 1-1,0 0 0,0 0 0,0-1 1,0 1-1,0-1 0,0 1 1,0-1-1,0 1 0,1-1 0,-1 0 1,0 0-1,0 0 0,1 1 1,-1-1-1,0 0 0,0 0 0,1-1 1,0 1-1,0-1 4,0 0 0,-1 0 1,1 0-1,-1-1 0,1 1 0,-1-1 1,1 1-1,-1-1 0,0 1 0,1-1 0,-1 0 1,0 1-1,0-1 0,1-3 0,3-9 1,-1 1-1,0-1 1,4-20-1,-3-56-539,-5 86 499,0 3-35,0 12 39,0 0 0,2 0 0,-1 0 0,1 0 0,1 0 0,0-1 0,0 1 0,1-1 0,1 0-1,0 0 1,0 0 0,1-1 0,0 0 0,13 16 0,-18-24 13,0 0 0,0 0 0,0 0 0,1 0 0,-1-1 0,0 1 0,0 0 0,1-1 0,-1 1 0,0 0 0,1-1 0,-1 0 0,0 1 0,1-1 0,-1 0 0,1 0 0,-1 1 0,1-1 0,-1 0 0,0-1 1,1 1-1,-1 0 0,1 0 0,-1-1 0,1 1 0,-1 0 0,2-2 0,0 0 3,0 0 0,-1 0 1,0 0-1,1 0 0,-1-1 0,0 1 1,0-1-1,0 0 0,0 0 1,-1 1-1,3-7 0,2-6-14,-1 0 0,0 0 0,5-30 0,-7 23 2,0 2-160,3 44 61,9 60 153,4-1-1,3 0 1,3-2 0,49 103 0,-72-179-56,4 8 9,0 1 0,-1-1 1,-1 1-1,6 26 0,-10-37 0,1 0 1,-1 0-1,0 1 0,0-1 1,0 0-1,0 0 0,-1 0 0,1 1 1,-1-1-1,0 0 0,0 0 1,0 0-1,0 0 0,-1 0 1,1 0-1,-1-1 0,0 1 0,0 0 1,0-1-1,0 1 0,0-1 1,0 0-1,0 1 0,-1-1 1,1 0-1,-1-1 0,-6 4 0,-12 4 49,-1-1-1,0-1 0,-1-1 0,0-1 1,0-1-1,0-1 0,-1-1 0,1-1 0,-46-4 1,65 3-74,0 0 1,0-1 0,0 0 0,0 0 0,0 0-1,0 0 1,0-1 0,0 1 0,1-1 0,-1 0 0,1 0-1,-1 0 1,1-1 0,0 1 0,0-1 0,0 0-1,0 0 1,0 0 0,1 0 0,-1 0 0,1-1-1,0 1 1,0-1 0,0 1 0,1-1 0,-1 0 0,-1-7-1,1 3-584,1 0-1,0-1 0,1 1 1,0-1-1,0 1 0,1-1 0,0 1 1,1-1-1,0 1 0,0 0 1,6-15-1,13-25-6599</inkml:trace>
  <inkml:trace contextRef="#ctx0" brushRef="#br0" timeOffset="5861.85">3954 1 10730,'0'0'2809,"-19"52"-2657,-3-2-152,1-6-1176,3-8-2873</inkml:trace>
  <inkml:trace contextRef="#ctx0" brushRef="#br0" timeOffset="8373.67">5138 427 6121,'0'0'12412,"1"-6"-10173,0-20-554,7 37 290,1 13-1774,-6-14-66,90 427 2904,-86-365-1673,-15-91-3576,9 7-2206,1 0-2904</inkml:trace>
  <inkml:trace contextRef="#ctx0" brushRef="#br0" timeOffset="8822.89">5371 825 11562,'0'0'9928,"7"0"-9501,8 2-111,1-2 0,-1 0 0,0 0 0,18-4 0,-28 3-224,0 0 0,0 0 0,-1-1 0,1 0 0,-1 1 0,1-1 1,-1-1-1,7-3 0,-10 4-50,1 1 0,0 0 1,-1-1-1,1 0 0,-1 1 1,0-1-1,0 0 0,1 0 1,-1 0-1,0 0 0,0 1 1,-1-2-1,1 1 0,0 0 0,-1 0 1,1 0-1,-1 0 0,1 0 1,-1-5-1,0 5-31,-1 0-1,1 0 1,-1 0 0,1 0-1,-1 1 1,0-1 0,0 0-1,0 0 1,0 0 0,0 0-1,0 1 1,0-1 0,-1 1-1,1-1 1,0 1 0,-1-1-1,1 1 1,-1 0 0,0-1-1,1 1 1,-1 0 0,0 0-1,0 1 1,0-1 0,0 0-1,0 0 1,0 1 0,0-1-1,0 1 1,0 0 0,-3 0-1,2-1-6,0 1-1,0-1 0,0 1 0,-1 0 0,1 0 0,0 0 1,0 1-1,0-1 0,0 1 0,-1 0 0,1 0 0,0 0 1,0 0-1,0 0 0,1 1 0,-1-1 0,0 1 1,0 0-1,1 0 0,-4 2 0,3 2 67,-1 0 0,1-1 0,-1 2 0,1-1 0,1 0 0,0 1 0,-1-1 0,2 1 0,-1-1 0,1 1 0,0 0 0,1 0 0,-1 0 0,1-1-1,1 1 1,-1 0 0,1 0 0,0 0 0,1-1 0,0 1 0,2 6 0,-2-9-82,-1 0 0,1 0 0,0 0 0,0 0 0,0-1-1,1 1 1,-1-1 0,1 1 0,0-1 0,0 0 0,0 0 0,0 0 0,1-1 0,-1 1-1,1-1 1,-1 0 0,1 0 0,0 0 0,0 0 0,0-1 0,0 1 0,0-1-1,0 0 1,1 0 0,-1-1 0,0 1 0,0-1 0,1 0 0,-1 0 0,0 0 0,1-1-1,-1 0 1,0 0 0,8-2 0,-5 0-932,1 0-1,0-1 1,-1 0-1,0 0 1,0-1 0,10-7-1,6-9-6136</inkml:trace>
  <inkml:trace contextRef="#ctx0" brushRef="#br0" timeOffset="9409.45">5686 752 11426,'0'0'7691,"2"12"-6694,2 10-586,24 118 5360,-39-206-2850,9 51-3566,1 0 0,0-1 0,2 1 0,3-26 0,-4 39 550,1 0 0,-1 0 0,1-1 0,0 1 0,-1 0 0,1 0 0,0 0 0,0 0-1,1 1 1,-1-1 0,0 0 0,1 0 0,-1 1 0,1-1 0,-1 1 0,1-1 0,0 1 0,0-1 0,-1 1 0,1 0-1,0 0 1,0 0 0,0 0 0,0 1 0,1-1 0,-1 0 0,0 1 0,0-1 0,0 1 0,0 0 0,1 0 0,-1 0-1,0 0 1,0 0 0,1 0 0,-1 1 0,0-1 0,0 1 0,3 0 0,3 2 87,1-1 0,-1 1 0,0 1 0,0-1 0,0 1 0,-1 0 0,1 1 0,11 10 0,-9-5 9,0 0 0,-1 1 1,-1 1-1,9 13 0,23 30 977,-36-52-904,-1-1-1,0 1 1,1-1-1,0 0 1,0 0-1,-1 0 1,1-1-1,0 1 1,1-1 0,-1 0-1,0 0 1,0 0-1,0-1 1,1 0-1,-1 0 1,0 0 0,0 0-1,1 0 1,-1-1-1,0 0 1,0 0-1,0 0 1,0 0-1,8-4 1,-2 1-60,0 0-1,1-1 0,-2-1 1,1 1-1,-1-1 1,0-1-1,0 0 1,11-11-1,-18 16-14,0 0 0,0 0 0,0 0-1,-1-1 1,1 1 0,-1 0-1,1-1 1,-1 1 0,0-1 0,0 1-1,0-1 1,0 1 0,-1-1 0,1 0-1,-1 1 1,1-1 0,-1 0-1,0 0 1,0 1 0,0-1 0,-1 0-1,1 0 1,-1 1 0,1-1-1,-1 0 1,0 1 0,0-1 0,-2-3-1,2 4-9,-1 0-1,0 0 1,0 0 0,0 0-1,0 1 1,0-1-1,0 1 1,0-1-1,-1 1 1,1 0-1,0-1 1,-1 1-1,1 0 1,-1 1-1,0-1 1,1 0-1,-1 1 1,0 0 0,1-1-1,-1 1 1,0 0-1,1 0 1,-1 1-1,0-1 1,1 0-1,-1 1 1,0 0-1,-4 1 1,5-1 57,-1 1 1,1-1-1,-1 1 1,1 0-1,0 0 0,0-1 1,0 1-1,0 1 0,0-1 1,0 0-1,0 0 1,1 1-1,-1-1 0,1 1 1,0-1-1,-1 1 1,1 0-1,0 0 0,1-1 1,-1 1-1,0 0 1,1 0-1,0 0 0,-1 0 1,1 0-1,1-1 1,-1 1-1,0 0 0,1 4 1,0 1 81,0 0 0,0 0 1,1 0-1,0 0 0,0-1 1,1 1-1,0-1 0,0 0 1,8 12-1,-6-13-101,0 0 0,1-1 0,0 0 0,0 0 0,0 0 0,0-1 0,1 0 0,-1 0 0,1 0 0,0-1 0,0 0 0,15 4 0,-15-6-241,0 0 0,0 0 0,0 0 0,0-1 0,0 1 0,9-2 0,-11 0-344,-1 0-1,1 0 1,0 0-1,0-1 1,-1 1-1,1-1 1,-1 0-1,1-1 1,4-3-1,12-13-6825</inkml:trace>
  <inkml:trace contextRef="#ctx0" brushRef="#br0" timeOffset="9867.1">5587 329 14891,'0'0'1424,"85"45"-1936,-40-22-96,-4-1-2440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1:34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23 291 13947,'0'0'5218,"1"8"-4403,8 56 680,26 143 644,-26-168-1390,2 0 0,1-1 1,22 48-1,-34-86-723,0 1 0,0-1 0,0 0-1,0 0 1,0 0 0,0 0 0,0 1 0,0-1 0,0 0 0,0 0 0,0 0-1,0 1 1,0-1 0,0 0 0,0 0 0,0 0 0,0 1 0,0-1-1,0 0 1,0 0 0,0 0 0,1 0 0,-1 1 0,0-1 0,0 0 0,0 0-1,0 0 1,0 0 0,0 0 0,1 1 0,-1-1 0,0 0 0,0 0-1,0 0 1,0 0 0,1 0 0,-1 0 0,0 0 0,0 0 0,0 0-1,0 0 1,1 0 0,-1 0 0,0 0 0,0 0 0,0 0 0,1 0 0,-1 0-1,0 0 1,0 0 0,0 0 0,1 0 0,-1 0 0,0 0 0,0 0-1,0 0 1,0 0 0,1 0 0,-1 0 0,0 0 0,0-1 0,0 1-1,2-18 783,-5-31-259,-11-27-839,-4 0-1,-46-126 1,27 93-1185,36 106 1457,0 1 0,0 0 0,0-1 0,0 1 0,1-1 0,-1 1 0,1 0 0,0-1 0,0 1 0,0-1 0,0 1 0,0-1 0,0 1 0,1-1 0,-1 1 0,1-1 0,0 1 0,0 0 0,0-1 0,0 1 0,0 0 0,0 0 0,0 0 0,1 0 0,1-3 0,3 1-31,0 0 1,0 0-1,0 1 0,0-1 1,0 1-1,1 0 1,8-2-1,12-5 5,56-30-37,92-61 0,-175 101 80,1-1 0,-1 1-1,0 0 1,0 0-1,0 0 1,1 0 0,-1 0-1,0 0 1,0 0 0,0 0-1,1 0 1,-1 0 0,0 0-1,0 0 1,0 0 0,1 0-1,-1 0 1,0 0-1,0 0 1,1 0 0,-1 0-1,0 0 1,0 0 0,0 0-1,0 0 1,1 1 0,-1-1-1,0 0 1,0 0 0,0 0-1,0 0 1,1 0-1,-1 0 1,0 1 0,0-1-1,0 0 1,0 0 0,0 0-1,0 0 1,1 1 0,-1-1-1,0 0 1,4 16 27,-2 30 174,-2-23-50,12 61 169,4-1 0,44 134 0,-32-128 60,-5 1 1,13 93 0,-33-119 319,6-82-6867,-3 7-1506</inkml:trace>
  <inkml:trace contextRef="#ctx0" brushRef="#br0" timeOffset="454.86">952 578 4825,'0'0'12699,"-11"-7"-9973,-34-21-635,42 26-1998,0 1 0,-1-1 0,1 1 0,0-1 0,-1 1 0,1 0 0,-1 1 1,1-1-1,-1 1 0,1-1 0,-1 1 0,1 0 0,-1 0 0,1 0 0,-1 1 0,0-1 0,1 1 1,0 0-1,-1 0 0,1 0 0,-1 1 0,1-1 0,0 1 0,0 0 0,0 0 0,0 0 0,0 0 1,0 0-1,1 0 0,-1 1 0,1 0 0,-1-1 0,1 1 0,0 0 0,0 0 0,-2 6 1,-4 3-110,2 1 0,0 1 1,0-1-1,1 1 0,1 0 0,1 0 1,-3 16-1,5-21 4,0 0 1,0 0-1,1 1 0,0-1 0,1 0 0,0 0 1,1 0-1,0 0 0,4 13 0,-5-19 15,0 0-1,0-1 1,1 1-1,-1-1 1,1 0 0,-1 1-1,1-1 1,0 0-1,0 0 1,0 0-1,0 0 1,0-1 0,0 1-1,1 0 1,-1-1-1,1 0 1,-1 1 0,1-1-1,-1 0 1,1 0-1,-1-1 1,1 1-1,0 0 1,0-1 0,-1 0-1,1 1 1,0-1-1,0 0 1,0-1-1,-1 1 1,1 0 0,0-1-1,-1 0 1,1 1-1,4-3 1,-1 1 9,0-1 1,0 0 0,-1 0-1,1 0 1,-1-1 0,0 1-1,0-1 1,0-1-1,-1 1 1,1 0 0,-1-1-1,0 0 1,-1 0 0,1-1-1,-1 1 1,0-1-1,0 1 1,0-1 0,-1 0-1,2-7 1,1-3-9,-1 0 0,-1 0 0,0 0-1,-1 0 1,-1 0 0,-1-28 0,0 39 4,-1 1-1,1 0 1,-1-1-1,0 1 1,0 0 0,-1 0-1,1 0 1,-1 0 0,0 0-1,-3-4 1,10 50-145,9 9 320,-9-32-88,0 1-1,0-1 1,2-1-1,1 1 1,0-1 0,1 0-1,21 31 1,-28-48-139,-1 1 0,1 0 1,0-1-1,-1 1 0,1-1 1,0 0-1,0 1 0,0-1 1,0 0-1,0 0 0,0 0 1,0-1-1,0 1 0,1 0 0,-1-1 1,0 1-1,0-1 0,1 0 1,-1 0-1,0 0 0,1 0 1,-1 0-1,0 0 0,0-1 1,4 0-1,-2 0-510,0-1 0,0 1 0,-1-1 0,1 0-1,0 0 1,-1-1 0,1 1 0,3-4 0,16-17-6494</inkml:trace>
  <inkml:trace contextRef="#ctx0" brushRef="#br0" timeOffset="828.44">1338 449 13435,'0'0'6439,"-12"-2"-4134,-1-2-1633,0 2-1,-1 0 0,0 0 1,1 1-1,-19 1 0,29 0-619,-1 0 0,1 1 0,0-1 1,0 1-1,0-1 0,-1 1 0,1 0 0,0 0 0,0 1 0,0-1 0,0 1 0,1-1 0,-1 1 0,0 0 0,1 0 1,-1 0-1,1 0 0,0 0 0,-1 1 0,1-1 0,0 1 0,0 0 0,1-1 0,-1 1 0,1 0 0,-1 0 0,1 0 1,0 0-1,0 0 0,0 0 0,0 1 0,1-1 0,-1 4 0,1-3-61,-1 0 1,1 0-1,0-1 1,1 1-1,-1 0 1,1 0-1,-1 0 0,1 0 1,1 0-1,-1-1 1,0 1-1,1 0 0,0-1 1,-1 1-1,1-1 1,1 0-1,-1 0 1,0 0-1,1 0 0,0 0 1,0 0-1,4 3 1,6 3-215,1-1 0,0 0 1,0-1-1,23 8 1,37 18-564,-70-30 768,1-1 1,-1 1-1,0 0 1,0 0-1,0 1 0,0 0 1,-1-1-1,1 1 1,-1 0-1,0 0 0,5 9 1,-7-11 29,-1-1 1,1 1-1,0 0 0,-1 0 1,1-1-1,-1 1 0,0 0 1,1 0-1,-1 0 1,0 0-1,0-1 0,0 1 1,0 0-1,-1 0 0,1 0 1,0 0-1,-1-1 1,1 1-1,-1 0 0,0-1 1,-1 4-1,-1-2 44,1 1 1,-1-2-1,1 1 1,-1 0-1,0-1 0,0 1 1,0-1-1,-1 0 1,1 0-1,-5 2 0,-10 4 165,-1-1 0,0-1 0,-27 6 0,31-9-302,5 0 28,-1 0-102,1 0 0,-1-1 0,0 0 0,1-1 0,-1 0 1,0 0-1,-12-2 0,22 1 34,0-1 0,1 1 0,-1 0 0,1 0 0,-1-1 0,1 1 0,-1-1 0,1 1 0,-1 0 0,1-1 0,-1 1 0,1-1 0,0 1 0,-1-1 1,1 1-1,0-1 0,-1 1 0,1-1 0,0 0 0,0 1 0,-1-1 0,1 1 0,0-1 0,0 0 0,0 1 0,0-1 0,0 0 0,0 1 0,0-1 1,0 1-1,0-1 0,0 0 0,0 1 0,0-1 0,1 0 0,-1 1 0,0-1 0,0 1 0,1-1 0,-1 0 0,12-24-3746,8-2-864,3 1-1337</inkml:trace>
  <inkml:trace contextRef="#ctx0" brushRef="#br0" timeOffset="1470.82">1638 402 13635,'0'0'2803,"-13"-2"-632,10 2-2099,-17-3 812,0 1 0,0 1 0,0 0 0,-36 5 0,51-3-723,0 0 0,0 0 1,1 0-1,-1 1 0,0 0 0,1 0 0,-1 0 0,1 0 0,0 1 0,-1 0 0,1-1 0,-5 6 0,7-5-146,0-1 0,0 1 0,0 0 0,0 0 0,1 0 0,-1 1 0,1-1 0,0 0 0,0 1 0,0-1 0,0 0 0,1 1 0,-1-1 0,1 1 0,0-1 0,0 1 0,0-1 0,0 1 0,1-1-1,0 5 1,1-3-6,-1 0 1,1 1-1,0-1 0,1 0 0,-1 0 0,1 0 0,0 0 0,0-1 0,1 1 0,0-1 0,-1 0 0,1 0 0,0 0 0,1-1 0,7 6 0,9 5-104,2 0 0,25 10 0,-25-12-66,-3-3 62,30 17-74,-48-25 169,1 0 0,-1 1-1,0-1 1,0 1 0,0-1 0,-1 1 0,1 0 0,0 0 0,-1 0-1,1 0 1,-1 0 0,1 0 0,-1 0 0,0 1 0,0-1 0,0 0-1,0 3 1,-1-3 9,0-1 0,0 1 0,0-1 0,0 0 0,-1 1 0,1-1 0,-1 0 0,1 1-1,-1-1 1,1 0 0,-1 1 0,0-1 0,1 0 0,-1 0 0,0 0 0,0 0 0,0 0 0,0 0 0,0 0-1,0 0 1,0 0 0,-1 0 0,1-1 0,0 1 0,-2 0 0,-37 17 183,33-16-168,-13 5 16,-2 0 0,1-2-1,-1-1 1,1 0 0,-1-2-1,-23 1 1,44-3-39,1 0 0,0 0 0,-1 0 0,1 0 0,-1 0 0,1 0 0,0 1 0,-1-1 0,1 0 0,-1 0 0,1 0 0,0 0 0,-1 0 0,1-1 0,-1 1 0,1 0 0,-1 0 1,1 0-1,0 0 0,-1 0 0,1 0 0,0-1 0,-1 1 0,1 0 0,0 0 0,-1-1 0,1 1 0,0 0 0,-1 0 0,1-1 0,0 1 0,-1 0 0,1-1 0,0 1 0,0-1 0,0 1 0,-1 0 0,1-1 0,0 1 0,0 0 0,0-1 0,0 1 1,0-1-1,0 1 0,0-1 0,0 1 0,0 0 0,0-1 0,0 1 0,0-1 0,0 1 0,0 0 0,0-1 0,0 1 0,1-1 0,-1 1 0,0 0 0,0-1 0,0 1 0,1 0 0,-1-1 0,0 1 0,0 0 0,1-1 0,-1 1 0,1-1 1,23-20-642,88-19-547,-70 27 843,52-24 1,-83 32 340,1-1 0,-1-1 1,0 0-1,-1 0 1,0-1-1,0-1 1,-1 1-1,16-20 1,-23 26 92,0-1 0,0 0 0,0 1 0,0-1 1,-1 0-1,0 0 0,1 0 0,-1 0 0,0 0 1,-1 0-1,1 0 0,0 0 0,-1 0 0,0-1 1,0 1-1,0 0 0,0 0 0,0 0 0,0-1 1,-1 1-1,0 0 0,1 0 0,-1 0 0,-1 0 1,1 0-1,-2-4 0,1 4 23,-1 0 0,1 0 0,-1 1 0,1-1 0,-1 1 0,0-1 0,0 1 0,0 0 0,0 0 0,0 0 1,0 0-1,-1 1 0,1-1 0,0 1 0,-1 0 0,1 0 0,-1 0 0,0 0 0,1 1 0,-1 0 0,0-1 0,-6 2 0,7-1-77,0 1 0,0 0 0,1 0 0,-1 0 0,0 0 0,0 1 0,0-1 0,1 1 0,-1-1 0,1 1 0,-1 0-1,1 0 1,0 0 0,0 0 0,0 1 0,0-1 0,0 1 0,0-1 0,1 1 0,-1-1 0,1 1 0,0 0 0,0 0 0,0 0 0,0 0 0,0 0-1,0 3 1,-3 9 18,1 0 0,1 0 0,0 0 0,1 16 0,1-21-35,0 0 1,1 0-1,0 0 0,0 0 0,1 0 0,0-1 0,1 1 0,6 14 0,-6-19-47,0 0-1,-1 0 1,1-1 0,1 0-1,-1 1 1,1-1 0,-1-1-1,1 1 1,1 0 0,-1-1-1,0 0 1,1 0 0,-1 0-1,1-1 1,0 1 0,0-1-1,0 0 1,6 1 0,15 2-1567,-1-2 0,1 0 1,38-2-1,3 0-6500</inkml:trace>
  <inkml:trace contextRef="#ctx0" brushRef="#br0" timeOffset="2489.07">2368 499 14403,'0'0'2957,"0"9"-2041,1 33 596,2 0 0,17 80 1,1 1 1920,-26-196-1165,7-37-3141,0 41-380,-1 59 831,-1 0 1,2 0-1,0-1 0,0 1 0,1 0 0,0 1 1,6-15-1,-8 23 341,0-1 0,-1 1 1,1-1-1,0 1 0,0-1 1,0 1-1,1 0 0,-1-1 1,0 1-1,0 0 0,1 0 1,-1 0-1,1 0 0,-1 0 1,1 0-1,-1 0 0,1 0 1,-1 1-1,4-2 0,-3 2 70,1 1 0,-1-1 0,0 0 0,0 1 0,0 0-1,0-1 1,0 1 0,0 0 0,0 0 0,0 0 0,0 1 0,-1-1-1,1 0 1,0 1 0,-1-1 0,1 1 0,-1-1 0,1 1 0,-1 0-1,0 0 1,2 1 0,8 14 398,0 0-1,-1 1 1,-1 0-1,-1 1 1,0 0-1,-2 0 1,0 0 0,-1 1-1,-1 0 1,0 0-1,-2 0 1,0 23-1,-4-63 2066,0 10-2580,1 0 0,0 1 1,0-1-1,2-11 0,2 6-447,0-1 0,1 1 0,7-19-1,-8 27 265,-1 0-1,1 1 0,1-1 0,-1 1 0,1 0 0,0 0 1,0 0-1,1 1 0,8-8 0,-12 12 284,1 0 1,-1 0-1,1 0 0,-1 0 1,1 1-1,0-1 1,-1 1-1,1-1 0,0 1 1,0 0-1,-1 0 0,1 0 1,0 0-1,0 0 0,-1 0 1,1 0-1,0 1 0,0-1 1,-1 0-1,1 1 0,0 0 1,-1-1-1,1 1 0,-1 0 1,1 0-1,-1 0 0,1 0 1,-1 0-1,1 0 0,-1 0 1,0 0-1,0 1 0,1-1 1,-1 0-1,0 1 0,0-1 1,1 4-1,6 7 166,0 1 0,0 0 0,7 18 0,-12-22-76,5 8 357,0 0 0,1 0 1,1-1-1,0-1 0,21 25 1,-28-37-338,1 1 1,-1-1 0,1 0-1,-1-1 1,1 1-1,0 0 1,0-1-1,0 0 1,0 0 0,0 0-1,1-1 1,-1 1-1,1-1 1,-1 0-1,1 0 1,-1-1-1,1 1 1,-1-1 0,1 0-1,0 0 1,-1-1-1,1 1 1,-1-1-1,1 0 1,-1 0 0,1-1-1,-1 1 1,0-1-1,5-2 1,-5 2-105,0 0 0,0 0 0,-1 0 0,1 0 0,0 0 0,-1-1 0,0 1 0,1-1-1,-1 0 1,0 0 0,0-1 0,-1 1 0,1 0 0,-1-1 0,0 0 0,0 1 0,0-1 0,0 0 0,0 0 0,-1 0 0,0 0 0,0-1 0,0 1 0,0 0 0,-1 0 0,1-1 0,-1 1 0,0 0 0,-1 0 0,1-1 0,-1 1 0,0 0 0,0 0 0,0-1 0,0 1-1,-1 0 1,0 0 0,0 1 0,0-1 0,0 0 0,0 1 0,-1-1 0,1 1 0,-1 0 0,0-1 0,0 1 0,-1 1 0,1-1 0,0 0 0,-1 1 0,0 0 0,1 0 0,-1 0 0,0 0 0,0 1 0,0-1 0,0 1 0,-1 0 0,1 0 0,-8 0 0,9 0 29,1 1 1,0 0-1,-1-1 1,1 1 0,0 0-1,0 0 1,-1 1 0,1-1-1,0 0 1,-1 1-1,1-1 1,0 1 0,0 0-1,0 0 1,0 0 0,0 0-1,0 0 1,0 0 0,0 1-1,0-1 1,0 1-1,1-1 1,-1 1 0,-2 2-1,2 0 73,0 1-1,0-1 0,0 1 0,1-1 1,0 1-1,-1 0 0,2 0 1,-1 0-1,0-1 0,1 10 0,0 0 146,-1-1-85,1 1 0,0-1 0,1 1 0,5 21 0,-6-33-128,0 0 0,1 0 0,-1 0 0,1 0 0,0 0-1,-1 0 1,1 0 0,0-1 0,0 1 0,0 0 0,1-1 0,-1 1-1,0 0 1,1-1 0,-1 1 0,1-1 0,-1 0 0,1 1-1,0-1 1,-1 0 0,1 0 0,0 0 0,0 0 0,0-1 0,0 1-1,0 0 1,0-1 0,0 1 0,0-1 0,0 0 0,0 0-1,0 0 1,0 0 0,0 0 0,0 0 0,0 0 0,0-1-1,2 0 1,0 0-6,-1 0 0,1-1 0,-1 0 0,0 1 1,1-1-1,-1-1 0,0 1 0,0 0 0,0-1 0,-1 1 0,1-1 0,-1 0 0,1 0 0,-1 0 0,0 0 0,0-1 0,0 1 0,-1 0 0,1-1 0,-1 1 0,0-1 0,0 0 0,0 1 0,1-5 0,1-10-161,0 0 0,-1 0 0,-1-28 0,23 75-188,-13-15 423,0 0-1,1 0 1,0-1-1,18 14 0,17 2-824,-40-26 3,0-1 0,0 1 0,0-1 0,0-1 0,12 2 1,-6-2-6336</inkml:trace>
  <inkml:trace contextRef="#ctx0" brushRef="#br0" timeOffset="2871.33">3110 528 17300,'0'0'8305,"49"66"-7256,-22-37-433,3 3-176,3 2-104,1-1-152,1-2 32,-3-3-40,-4-7-176,-7-6-80,-7-8-808</inkml:trace>
  <inkml:trace contextRef="#ctx0" brushRef="#br0" timeOffset="3240.04">3366 486 14667,'0'0'2777,"-20"54"-105,-14-2-775,-12 15 351,2-4-968,9-13-607,13-14-361,12-16-184,2 0-128,5-3 0,3-6-1137,11-6-1863,2-5-4906</inkml:trace>
  <inkml:trace contextRef="#ctx0" brushRef="#br0" timeOffset="3653.86">3521 564 8026,'0'0'4831,"1"8"-1875,14 63 3290,20 124-740,-43-214-13249,-1-1-1277</inkml:trace>
  <inkml:trace contextRef="#ctx0" brushRef="#br0" timeOffset="3654.86">3416 262 13003,'0'0'4873,"57"0"-6073,-29 0-3233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31:33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14915,'0'0'2761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8:31.1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45 2 2777,'0'0'13300,"-9"1"-11392,-26 1-350,48 1 2703,39 6-2894,533-15 1572,-177-4-2508,-74 22-253,-269-9-132,343 1-86,-228-6 40,-15-10 287,-186 12-4339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8:28.9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23 7666,'0'0'7789,"3"-3"-6612,0 1-866,0 0 1,0 0 0,-1 0 0,1 0-1,1 1 1,-1-1 0,0 1 0,0 0-1,0 0 1,1 0 0,-1 0 0,1 1-1,-1-1 1,0 1 0,8 0 0,69 5 2522,-26-2-2217,132-4-251,197 3 411,-242 18-792,207-19 255,-98 8-232,-110-3 299,-76-1-157,68-5 0,-75-1-97,63 7 1,-76-4-48,270 0-22,-1 0-1,-302 0-1416,-22 2-2638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30T07:28:21.9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85 5521,'0'0'14223,"-6"-17"-7565,366 22-3528,-203-16-3020,-22 1-75,71-12-3,-137 11-55,94-1 1,-19 18-58,43-1 56,-125-14 35,-51 7-10,1-1-1,-1 2 1,1 0 0,0 0-1,-1 1 1,15 1 0,13 3-79,-1-2 1,44-4 0,-13 0-51,-54 5-606,9 1 1288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90C97-6A88-449C-AF34-16F078336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exercice</Template>
  <TotalTime>71</TotalTime>
  <Pages>8</Pages>
  <Words>1557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 2021 Mars Métropole</vt:lpstr>
    </vt:vector>
  </TitlesOfParts>
  <Company>siec</Company>
  <LinksUpToDate>false</LinksUpToDate>
  <CharactersWithSpaces>10101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 2021 Mars Métropole</dc:title>
  <dc:creator>http://labolycee.org</dc:creator>
  <cp:lastModifiedBy>SZOLLOSI Marc</cp:lastModifiedBy>
  <cp:revision>19</cp:revision>
  <cp:lastPrinted>2021-01-30T11:20:00Z</cp:lastPrinted>
  <dcterms:created xsi:type="dcterms:W3CDTF">2022-03-29T09:38:00Z</dcterms:created>
  <dcterms:modified xsi:type="dcterms:W3CDTF">2022-03-30T07:35:00Z</dcterms:modified>
</cp:coreProperties>
</file>