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ink/ink190.xml" ContentType="application/inkml+xml"/>
  <Override PartName="/word/ink/ink191.xml" ContentType="application/inkml+xml"/>
  <Override PartName="/word/ink/ink192.xml" ContentType="application/inkml+xml"/>
  <Override PartName="/word/ink/ink193.xml" ContentType="application/inkml+xml"/>
  <Override PartName="/word/ink/ink194.xml" ContentType="application/inkml+xml"/>
  <Override PartName="/word/ink/ink195.xml" ContentType="application/inkml+xml"/>
  <Override PartName="/word/ink/ink196.xml" ContentType="application/inkml+xml"/>
  <Override PartName="/word/ink/ink197.xml" ContentType="application/inkml+xml"/>
  <Override PartName="/word/ink/ink198.xml" ContentType="application/inkml+xml"/>
  <Override PartName="/word/ink/ink199.xml" ContentType="application/inkml+xml"/>
  <Override PartName="/word/ink/ink200.xml" ContentType="application/inkml+xml"/>
  <Override PartName="/word/ink/ink201.xml" ContentType="application/inkml+xml"/>
  <Override PartName="/word/ink/ink202.xml" ContentType="application/inkml+xml"/>
  <Override PartName="/word/ink/ink203.xml" ContentType="application/inkml+xml"/>
  <Override PartName="/word/ink/ink204.xml" ContentType="application/inkml+xml"/>
  <Override PartName="/word/ink/ink205.xml" ContentType="application/inkml+xml"/>
  <Override PartName="/word/ink/ink206.xml" ContentType="application/inkml+xml"/>
  <Override PartName="/word/ink/ink207.xml" ContentType="application/inkml+xml"/>
  <Override PartName="/word/ink/ink208.xml" ContentType="application/inkml+xml"/>
  <Override PartName="/word/ink/ink209.xml" ContentType="application/inkml+xml"/>
  <Override PartName="/word/ink/ink210.xml" ContentType="application/inkml+xml"/>
  <Override PartName="/word/ink/ink211.xml" ContentType="application/inkml+xml"/>
  <Override PartName="/word/ink/ink212.xml" ContentType="application/inkml+xml"/>
  <Override PartName="/word/ink/ink213.xml" ContentType="application/inkml+xml"/>
  <Override PartName="/word/ink/ink214.xml" ContentType="application/inkml+xml"/>
  <Override PartName="/word/ink/ink215.xml" ContentType="application/inkml+xml"/>
  <Override PartName="/word/ink/ink216.xml" ContentType="application/inkml+xml"/>
  <Override PartName="/word/ink/ink217.xml" ContentType="application/inkml+xml"/>
  <Override PartName="/word/ink/ink218.xml" ContentType="application/inkml+xml"/>
  <Override PartName="/word/ink/ink219.xml" ContentType="application/inkml+xml"/>
  <Override PartName="/word/ink/ink220.xml" ContentType="application/inkml+xml"/>
  <Override PartName="/word/ink/ink221.xml" ContentType="application/inkml+xml"/>
  <Override PartName="/word/ink/ink222.xml" ContentType="application/inkml+xml"/>
  <Override PartName="/word/ink/ink223.xml" ContentType="application/inkml+xml"/>
  <Override PartName="/word/ink/ink224.xml" ContentType="application/inkml+xml"/>
  <Override PartName="/word/ink/ink225.xml" ContentType="application/inkml+xml"/>
  <Override PartName="/word/ink/ink226.xml" ContentType="application/inkml+xml"/>
  <Override PartName="/word/ink/ink227.xml" ContentType="application/inkml+xml"/>
  <Override PartName="/word/ink/ink228.xml" ContentType="application/inkml+xml"/>
  <Override PartName="/word/ink/ink229.xml" ContentType="application/inkml+xml"/>
  <Override PartName="/word/ink/ink230.xml" ContentType="application/inkml+xml"/>
  <Override PartName="/word/ink/ink231.xml" ContentType="application/inkml+xml"/>
  <Override PartName="/word/ink/ink232.xml" ContentType="application/inkml+xml"/>
  <Override PartName="/word/ink/ink233.xml" ContentType="application/inkml+xml"/>
  <Override PartName="/word/ink/ink234.xml" ContentType="application/inkml+xml"/>
  <Override PartName="/word/ink/ink235.xml" ContentType="application/inkml+xml"/>
  <Override PartName="/word/ink/ink236.xml" ContentType="application/inkml+xml"/>
  <Override PartName="/word/ink/ink237.xml" ContentType="application/inkml+xml"/>
  <Override PartName="/word/ink/ink238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7E08AE" w14:textId="5C36F012" w:rsidR="00A44BB5" w:rsidRPr="00A44BB5" w:rsidRDefault="00A44BB5" w:rsidP="00A44BB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9072"/>
        </w:tabs>
        <w:rPr>
          <w:rFonts w:cs="Arial"/>
          <w:b/>
          <w:sz w:val="24"/>
          <w:szCs w:val="24"/>
        </w:rPr>
      </w:pPr>
      <w:r w:rsidRPr="00A44BB5">
        <w:rPr>
          <w:rFonts w:cs="Arial"/>
          <w:b/>
          <w:sz w:val="24"/>
          <w:szCs w:val="24"/>
        </w:rPr>
        <w:t xml:space="preserve">Bac Métropole </w:t>
      </w:r>
      <w:r w:rsidR="007B2084">
        <w:rPr>
          <w:rFonts w:cs="Arial"/>
          <w:b/>
          <w:sz w:val="24"/>
          <w:szCs w:val="24"/>
        </w:rPr>
        <w:t>09</w:t>
      </w:r>
      <w:r w:rsidR="000D4EFB">
        <w:rPr>
          <w:rFonts w:cs="Arial"/>
          <w:b/>
          <w:sz w:val="24"/>
          <w:szCs w:val="24"/>
        </w:rPr>
        <w:t>/</w:t>
      </w:r>
      <w:r w:rsidRPr="00A44BB5">
        <w:rPr>
          <w:rFonts w:cs="Arial"/>
          <w:b/>
          <w:sz w:val="24"/>
          <w:szCs w:val="24"/>
        </w:rPr>
        <w:t>2021</w:t>
      </w:r>
      <w:r w:rsidR="007E3AF2">
        <w:rPr>
          <w:rFonts w:cs="Arial"/>
          <w:b/>
          <w:sz w:val="24"/>
          <w:szCs w:val="24"/>
        </w:rPr>
        <w:t xml:space="preserve">                                                                                   </w:t>
      </w:r>
      <w:r w:rsidR="00842090">
        <w:rPr>
          <w:rFonts w:cs="Arial"/>
          <w:b/>
          <w:sz w:val="24"/>
          <w:szCs w:val="24"/>
        </w:rPr>
        <w:t xml:space="preserve"> </w:t>
      </w:r>
      <w:r w:rsidRPr="00A44BB5">
        <w:rPr>
          <w:rFonts w:cs="Arial"/>
          <w:b/>
          <w:sz w:val="24"/>
          <w:szCs w:val="24"/>
        </w:rPr>
        <w:t xml:space="preserve"> </w:t>
      </w:r>
      <w:r w:rsidR="007E3AF2">
        <w:rPr>
          <w:rFonts w:cs="Arial"/>
          <w:b/>
          <w:sz w:val="24"/>
          <w:szCs w:val="24"/>
        </w:rPr>
        <w:t xml:space="preserve"> </w:t>
      </w:r>
      <w:hyperlink r:id="rId8" w:history="1">
        <w:r w:rsidR="00EE22C3" w:rsidRPr="00097F88">
          <w:rPr>
            <w:rStyle w:val="Lienhypertexte"/>
            <w:b/>
            <w:sz w:val="24"/>
            <w:szCs w:val="24"/>
          </w:rPr>
          <w:t>https://labolycee.org</w:t>
        </w:r>
      </w:hyperlink>
    </w:p>
    <w:p w14:paraId="14B2FDB6" w14:textId="01A99661" w:rsidR="00E8506E" w:rsidRPr="00A44BB5" w:rsidRDefault="00E8506E" w:rsidP="007B208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line="240" w:lineRule="auto"/>
        <w:jc w:val="center"/>
        <w:rPr>
          <w:rFonts w:cs="Arial"/>
          <w:b/>
          <w:sz w:val="24"/>
          <w:szCs w:val="24"/>
        </w:rPr>
      </w:pPr>
      <w:r w:rsidRPr="00A44BB5">
        <w:rPr>
          <w:rFonts w:cs="Arial"/>
          <w:b/>
          <w:sz w:val="24"/>
          <w:szCs w:val="24"/>
        </w:rPr>
        <w:t xml:space="preserve">EXERCICE </w:t>
      </w:r>
      <w:r w:rsidR="007B2084">
        <w:rPr>
          <w:rFonts w:cs="Arial"/>
          <w:b/>
          <w:sz w:val="24"/>
          <w:szCs w:val="24"/>
        </w:rPr>
        <w:t>1</w:t>
      </w:r>
      <w:r w:rsidRPr="00A44BB5">
        <w:rPr>
          <w:rFonts w:cs="Arial"/>
          <w:b/>
          <w:sz w:val="24"/>
          <w:szCs w:val="24"/>
        </w:rPr>
        <w:t xml:space="preserve"> - </w:t>
      </w:r>
      <w:r w:rsidR="007B2084">
        <w:rPr>
          <w:rFonts w:ascii="Arial,Bold" w:eastAsia="SimSun" w:hAnsi="Arial,Bold" w:cs="Arial,Bold"/>
          <w:b/>
          <w:bCs/>
          <w:sz w:val="24"/>
          <w:szCs w:val="24"/>
          <w:lang w:eastAsia="fr-FR"/>
        </w:rPr>
        <w:t xml:space="preserve">VOL D’UNE MONTGOLFIÈRE </w:t>
      </w:r>
      <w:r w:rsidR="000B364C">
        <w:rPr>
          <w:rFonts w:cs="Arial"/>
          <w:b/>
          <w:sz w:val="24"/>
          <w:szCs w:val="24"/>
        </w:rPr>
        <w:t>(</w:t>
      </w:r>
      <w:r w:rsidR="007B2084">
        <w:rPr>
          <w:rFonts w:cs="Arial"/>
          <w:b/>
          <w:sz w:val="24"/>
          <w:szCs w:val="24"/>
        </w:rPr>
        <w:t>10</w:t>
      </w:r>
      <w:r w:rsidR="000B364C">
        <w:rPr>
          <w:rFonts w:cs="Arial"/>
          <w:b/>
          <w:sz w:val="24"/>
          <w:szCs w:val="24"/>
        </w:rPr>
        <w:t xml:space="preserve"> points)</w:t>
      </w:r>
    </w:p>
    <w:p w14:paraId="6AD9D027" w14:textId="77777777" w:rsidR="007B2084" w:rsidRPr="007B2084" w:rsidRDefault="007B2084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</w:p>
    <w:p w14:paraId="69CB3AAE" w14:textId="61FABAB6" w:rsidR="00F71C0B" w:rsidRPr="007B2084" w:rsidRDefault="00F71C0B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 w:rsidRPr="007B2084">
        <w:rPr>
          <w:rFonts w:eastAsia="SimSun" w:cs="Arial"/>
          <w:sz w:val="22"/>
          <w:lang w:eastAsia="fr-FR"/>
        </w:rPr>
        <w:t>Une montgolfière est un moyen de transport aérien constitué d’une nacelle pouvant contenir des passagers.</w:t>
      </w:r>
    </w:p>
    <w:p w14:paraId="3497087E" w14:textId="77777777" w:rsidR="00F71C0B" w:rsidRPr="007B2084" w:rsidRDefault="00F71C0B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 w:rsidRPr="007B2084">
        <w:rPr>
          <w:rFonts w:eastAsia="SimSun" w:cs="Arial"/>
          <w:sz w:val="22"/>
          <w:lang w:eastAsia="fr-FR"/>
        </w:rPr>
        <w:t>Au-dessus de la nacelle, se trouvent :</w:t>
      </w:r>
    </w:p>
    <w:p w14:paraId="212D971A" w14:textId="77777777" w:rsidR="00F71C0B" w:rsidRPr="007B2084" w:rsidRDefault="00F71C0B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 w:rsidRPr="007B2084">
        <w:rPr>
          <w:rFonts w:eastAsia="SimSun" w:cs="Arial"/>
          <w:sz w:val="22"/>
          <w:lang w:eastAsia="fr-FR"/>
        </w:rPr>
        <w:t>- une enveloppe en nylon appelée le ballon dont on considère le volume constant ;</w:t>
      </w:r>
    </w:p>
    <w:p w14:paraId="47A8D867" w14:textId="19A1AC20" w:rsidR="00F71C0B" w:rsidRPr="007B2084" w:rsidRDefault="00F71C0B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 w:rsidRPr="007B2084">
        <w:rPr>
          <w:rFonts w:eastAsia="SimSun" w:cs="Arial"/>
          <w:sz w:val="22"/>
          <w:lang w:eastAsia="fr-FR"/>
        </w:rPr>
        <w:t>- un brûleur permettant de réaliser la combustion de propane dans le dioxygène de l’air ; ce propane est</w:t>
      </w:r>
      <w:r w:rsidR="007B2084">
        <w:rPr>
          <w:rFonts w:eastAsia="SimSun" w:cs="Arial"/>
          <w:sz w:val="22"/>
          <w:lang w:eastAsia="fr-FR"/>
        </w:rPr>
        <w:t xml:space="preserve"> </w:t>
      </w:r>
      <w:r w:rsidRPr="007B2084">
        <w:rPr>
          <w:rFonts w:eastAsia="SimSun" w:cs="Arial"/>
          <w:sz w:val="22"/>
          <w:lang w:eastAsia="fr-FR"/>
        </w:rPr>
        <w:t>stocké dans des bonbonnes transportées dans la nacelle.</w:t>
      </w:r>
    </w:p>
    <w:p w14:paraId="56D7D930" w14:textId="6EA5C4A4" w:rsidR="00F71C0B" w:rsidRDefault="00F71C0B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 w:rsidRPr="007B2084">
        <w:rPr>
          <w:rFonts w:eastAsia="SimSun" w:cs="Arial"/>
          <w:sz w:val="22"/>
          <w:lang w:eastAsia="fr-FR"/>
        </w:rPr>
        <w:t>De nombreuses sorties sont proposées, d’une durée moyenne d’une heure. Une voiture est contrainte de</w:t>
      </w:r>
      <w:r w:rsidR="007B2084">
        <w:rPr>
          <w:rFonts w:eastAsia="SimSun" w:cs="Arial"/>
          <w:sz w:val="22"/>
          <w:lang w:eastAsia="fr-FR"/>
        </w:rPr>
        <w:t xml:space="preserve"> </w:t>
      </w:r>
      <w:r w:rsidRPr="007B2084">
        <w:rPr>
          <w:rFonts w:eastAsia="SimSun" w:cs="Arial"/>
          <w:sz w:val="22"/>
          <w:lang w:eastAsia="fr-FR"/>
        </w:rPr>
        <w:t>suivre au sol la montgolfière pour récupérer les passagers et le matériel lors de l’atterrissage. En effet, le lieu</w:t>
      </w:r>
      <w:r w:rsidR="007B2084">
        <w:rPr>
          <w:rFonts w:eastAsia="SimSun" w:cs="Arial"/>
          <w:sz w:val="22"/>
          <w:lang w:eastAsia="fr-FR"/>
        </w:rPr>
        <w:t xml:space="preserve"> </w:t>
      </w:r>
      <w:r w:rsidRPr="007B2084">
        <w:rPr>
          <w:rFonts w:eastAsia="SimSun" w:cs="Arial"/>
          <w:sz w:val="22"/>
          <w:lang w:eastAsia="fr-FR"/>
        </w:rPr>
        <w:t>d’atterrissage ne peut pas être connu de façon sûre au moment du départ : il est dépendant des conditions</w:t>
      </w:r>
      <w:r w:rsidR="007B2084">
        <w:rPr>
          <w:rFonts w:eastAsia="SimSun" w:cs="Arial"/>
          <w:sz w:val="22"/>
          <w:lang w:eastAsia="fr-FR"/>
        </w:rPr>
        <w:t xml:space="preserve"> </w:t>
      </w:r>
      <w:r w:rsidRPr="007B2084">
        <w:rPr>
          <w:rFonts w:eastAsia="SimSun" w:cs="Arial"/>
          <w:sz w:val="22"/>
          <w:lang w:eastAsia="fr-FR"/>
        </w:rPr>
        <w:t>météorologiques.</w:t>
      </w:r>
    </w:p>
    <w:p w14:paraId="6875C528" w14:textId="5EE86397" w:rsidR="007B2084" w:rsidRPr="007B2084" w:rsidRDefault="007B2084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 w:rsidRPr="007B2084">
        <w:rPr>
          <w:rFonts w:eastAsia="SimSun" w:cs="Arial"/>
          <w:noProof/>
          <w:sz w:val="22"/>
          <w:lang w:eastAsia="fr-FR"/>
        </w:rPr>
        <w:drawing>
          <wp:anchor distT="0" distB="0" distL="114300" distR="114300" simplePos="0" relativeHeight="251658240" behindDoc="1" locked="0" layoutInCell="1" allowOverlap="1" wp14:anchorId="00E06F12" wp14:editId="670AB2C1">
            <wp:simplePos x="0" y="0"/>
            <wp:positionH relativeFrom="column">
              <wp:posOffset>4413640</wp:posOffset>
            </wp:positionH>
            <wp:positionV relativeFrom="paragraph">
              <wp:posOffset>94908</wp:posOffset>
            </wp:positionV>
            <wp:extent cx="2185670" cy="1421130"/>
            <wp:effectExtent l="0" t="0" r="5080" b="7620"/>
            <wp:wrapTight wrapText="bothSides">
              <wp:wrapPolygon edited="0">
                <wp:start x="0" y="0"/>
                <wp:lineTo x="0" y="21426"/>
                <wp:lineTo x="21462" y="21426"/>
                <wp:lineTo x="21462" y="0"/>
                <wp:lineTo x="0" y="0"/>
              </wp:wrapPolygon>
            </wp:wrapTight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5670" cy="142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1B3ECDE" w14:textId="3073A0B1" w:rsidR="00F71C0B" w:rsidRPr="007B2084" w:rsidRDefault="00F71C0B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 w:rsidRPr="007B2084">
        <w:rPr>
          <w:rFonts w:eastAsia="SimSun" w:cs="Arial"/>
          <w:sz w:val="22"/>
          <w:lang w:eastAsia="fr-FR"/>
        </w:rPr>
        <w:t>Les objectifs de cet exercice sont :</w:t>
      </w:r>
    </w:p>
    <w:p w14:paraId="3ED28D40" w14:textId="270EC9A4" w:rsidR="00F71C0B" w:rsidRPr="007B2084" w:rsidRDefault="00F71C0B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 w:rsidRPr="007B2084">
        <w:rPr>
          <w:rFonts w:eastAsia="SimSun" w:cs="Arial"/>
          <w:sz w:val="22"/>
          <w:lang w:eastAsia="fr-FR"/>
        </w:rPr>
        <w:t>- de déterminer la masse totale qu’il est possible d’embarquer dans la</w:t>
      </w:r>
      <w:r w:rsidR="007B2084">
        <w:rPr>
          <w:rFonts w:eastAsia="SimSun" w:cs="Arial"/>
          <w:sz w:val="22"/>
          <w:lang w:eastAsia="fr-FR"/>
        </w:rPr>
        <w:t xml:space="preserve"> </w:t>
      </w:r>
      <w:r w:rsidRPr="007B2084">
        <w:rPr>
          <w:rFonts w:eastAsia="SimSun" w:cs="Arial"/>
          <w:sz w:val="22"/>
          <w:lang w:eastAsia="fr-FR"/>
        </w:rPr>
        <w:t>montgolfière ;</w:t>
      </w:r>
    </w:p>
    <w:p w14:paraId="2E81B70E" w14:textId="0F4CB5C0" w:rsidR="00F71C0B" w:rsidRPr="007B2084" w:rsidRDefault="00F71C0B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 w:rsidRPr="007B2084">
        <w:rPr>
          <w:rFonts w:eastAsia="SimSun" w:cs="Arial"/>
          <w:sz w:val="22"/>
          <w:lang w:eastAsia="fr-FR"/>
        </w:rPr>
        <w:t>- de trouver l’autonomie de vol maximale possible avec la montgolfière.</w:t>
      </w:r>
    </w:p>
    <w:p w14:paraId="6DD02457" w14:textId="77777777" w:rsidR="007B2084" w:rsidRDefault="007B2084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</w:p>
    <w:p w14:paraId="0E3F93D0" w14:textId="77777777" w:rsidR="007B2084" w:rsidRDefault="007B2084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</w:p>
    <w:p w14:paraId="48506D67" w14:textId="77777777" w:rsidR="007B2084" w:rsidRDefault="007B2084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</w:p>
    <w:p w14:paraId="76ABA775" w14:textId="032E1157" w:rsidR="007B2084" w:rsidRDefault="007B2084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</w:p>
    <w:p w14:paraId="7CB4619B" w14:textId="195BF300" w:rsidR="007B2084" w:rsidRDefault="00EE22C3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 w:rsidRPr="007B2084">
        <w:rPr>
          <w:rFonts w:ascii="Calibri" w:eastAsia="SimSun" w:hAnsi="Calibri" w:cs="Arial"/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1B56E0F" wp14:editId="44408C69">
                <wp:simplePos x="0" y="0"/>
                <wp:positionH relativeFrom="column">
                  <wp:posOffset>4712335</wp:posOffset>
                </wp:positionH>
                <wp:positionV relativeFrom="paragraph">
                  <wp:posOffset>95250</wp:posOffset>
                </wp:positionV>
                <wp:extent cx="1582420" cy="191135"/>
                <wp:effectExtent l="0" t="0" r="0" b="0"/>
                <wp:wrapNone/>
                <wp:docPr id="34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2420" cy="1911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A040A3" w14:textId="77777777" w:rsidR="007B2084" w:rsidRPr="007B2084" w:rsidRDefault="007B2084" w:rsidP="007B2084">
                            <w:pPr>
                              <w:autoSpaceDE w:val="0"/>
                              <w:autoSpaceDN w:val="0"/>
                              <w:adjustRightInd w:val="0"/>
                              <w:spacing w:line="240" w:lineRule="auto"/>
                              <w:rPr>
                                <w:rFonts w:eastAsia="SimSun" w:cs="Arial"/>
                                <w:sz w:val="22"/>
                                <w:lang w:eastAsia="fr-FR"/>
                              </w:rPr>
                            </w:pPr>
                            <w:r w:rsidRPr="007B2084">
                              <w:rPr>
                                <w:rFonts w:eastAsia="SimSun" w:cs="Arial"/>
                                <w:sz w:val="22"/>
                                <w:lang w:eastAsia="fr-FR"/>
                              </w:rPr>
                              <w:t>Source : pixabay.com</w:t>
                            </w:r>
                          </w:p>
                          <w:p w14:paraId="56265885" w14:textId="7C90F1FC" w:rsidR="007B2084" w:rsidRPr="00716F69" w:rsidRDefault="007B2084" w:rsidP="00392818">
                            <w:pPr>
                              <w:jc w:val="center"/>
                              <w:rPr>
                                <w:rFonts w:ascii="Calibri" w:hAnsi="Calibri" w:cs="Calibri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B56E0F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371.05pt;margin-top:7.5pt;width:124.6pt;height:15.0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" filled="f" stroked="f">
                <v:textbox inset="0,0,0,0">
                  <w:txbxContent>
                    <w:p w14:paraId="5FA040A3" w14:textId="77777777" w:rsidR="007B2084" w:rsidRPr="007B2084" w:rsidRDefault="007B2084" w:rsidP="007B2084">
                      <w:pPr>
                        <w:autoSpaceDE w:val="0"/>
                        <w:autoSpaceDN w:val="0"/>
                        <w:adjustRightInd w:val="0"/>
                        <w:spacing w:line="240" w:lineRule="auto"/>
                        <w:rPr>
                          <w:rFonts w:eastAsia="SimSun" w:cs="Arial"/>
                          <w:sz w:val="22"/>
                          <w:lang w:eastAsia="fr-FR"/>
                        </w:rPr>
                      </w:pPr>
                      <w:r w:rsidRPr="007B2084">
                        <w:rPr>
                          <w:rFonts w:eastAsia="SimSun" w:cs="Arial"/>
                          <w:sz w:val="22"/>
                          <w:lang w:eastAsia="fr-FR"/>
                        </w:rPr>
                        <w:t>Source : pixabay.com</w:t>
                      </w:r>
                    </w:p>
                    <w:p w14:paraId="56265885" w14:textId="7C90F1FC" w:rsidR="007B2084" w:rsidRPr="00716F69" w:rsidRDefault="007B2084" w:rsidP="00392818">
                      <w:pPr>
                        <w:jc w:val="center"/>
                        <w:rPr>
                          <w:rFonts w:ascii="Calibri" w:hAnsi="Calibri" w:cs="Calibr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9EC67E3" w14:textId="58507D85" w:rsidR="007B2084" w:rsidRDefault="007B2084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</w:p>
    <w:p w14:paraId="34B0F763" w14:textId="045CDE2C" w:rsidR="00F71C0B" w:rsidRPr="009C57E2" w:rsidRDefault="00047FAB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spacing w:val="-2"/>
          <w:sz w:val="22"/>
          <w:lang w:eastAsia="fr-FR"/>
        </w:rPr>
      </w:pPr>
      <w:r>
        <w:rPr>
          <w:rFonts w:eastAsia="SimSun" w:cs="Arial"/>
          <w:noProof/>
          <w:spacing w:val="-2"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1668480" behindDoc="0" locked="0" layoutInCell="1" allowOverlap="1" wp14:anchorId="79C3F3A1" wp14:editId="07B49980">
                <wp:simplePos x="0" y="0"/>
                <wp:positionH relativeFrom="column">
                  <wp:posOffset>605765</wp:posOffset>
                </wp:positionH>
                <wp:positionV relativeFrom="paragraph">
                  <wp:posOffset>548851</wp:posOffset>
                </wp:positionV>
                <wp:extent cx="1657800" cy="28800"/>
                <wp:effectExtent l="57150" t="95250" r="76200" b="104775"/>
                <wp:wrapNone/>
                <wp:docPr id="11" name="Encre 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1657800" cy="28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487DCB8E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11" o:spid="_x0000_s1026" type="#_x0000_t75" style="position:absolute;margin-left:46.3pt;margin-top:40.4pt;width:133.4pt;height:7.9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">
                <v:imagedata r:id="rId11" o:title=""/>
              </v:shape>
            </w:pict>
          </mc:Fallback>
        </mc:AlternateContent>
      </w:r>
      <w:r>
        <w:rPr>
          <w:rFonts w:eastAsia="SimSun" w:cs="Arial"/>
          <w:noProof/>
          <w:spacing w:val="-2"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1667456" behindDoc="0" locked="0" layoutInCell="1" allowOverlap="1" wp14:anchorId="72B1D288" wp14:editId="3F8B3D6E">
                <wp:simplePos x="0" y="0"/>
                <wp:positionH relativeFrom="column">
                  <wp:posOffset>5472245</wp:posOffset>
                </wp:positionH>
                <wp:positionV relativeFrom="paragraph">
                  <wp:posOffset>389011</wp:posOffset>
                </wp:positionV>
                <wp:extent cx="907560" cy="28440"/>
                <wp:effectExtent l="57150" t="95250" r="64135" b="105410"/>
                <wp:wrapNone/>
                <wp:docPr id="10" name="Encre 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907560" cy="28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752068" id="Encre 10" o:spid="_x0000_s1026" type="#_x0000_t75" style="position:absolute;margin-left:429.5pt;margin-top:27.8pt;width:74.25pt;height:7.9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">
                <v:imagedata r:id="rId13" o:title=""/>
              </v:shape>
            </w:pict>
          </mc:Fallback>
        </mc:AlternateContent>
      </w:r>
      <w:r>
        <w:rPr>
          <w:rFonts w:eastAsia="SimSun" w:cs="Arial"/>
          <w:noProof/>
          <w:spacing w:val="-2"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1666432" behindDoc="0" locked="0" layoutInCell="1" allowOverlap="1" wp14:anchorId="11B21FD3" wp14:editId="63F77073">
                <wp:simplePos x="0" y="0"/>
                <wp:positionH relativeFrom="column">
                  <wp:posOffset>3795365</wp:posOffset>
                </wp:positionH>
                <wp:positionV relativeFrom="paragraph">
                  <wp:posOffset>385771</wp:posOffset>
                </wp:positionV>
                <wp:extent cx="1136880" cy="33480"/>
                <wp:effectExtent l="57150" t="95250" r="63500" b="100330"/>
                <wp:wrapNone/>
                <wp:docPr id="9" name="Encre 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1136880" cy="33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913ED5" id="Encre 9" o:spid="_x0000_s1026" type="#_x0000_t75" style="position:absolute;margin-left:297.45pt;margin-top:27.55pt;width:92.3pt;height:8.3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">
                <v:imagedata r:id="rId15" o:title=""/>
              </v:shape>
            </w:pict>
          </mc:Fallback>
        </mc:AlternateContent>
      </w:r>
      <w:r>
        <w:rPr>
          <w:rFonts w:eastAsia="SimSun" w:cs="Arial"/>
          <w:noProof/>
          <w:spacing w:val="-2"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1665408" behindDoc="0" locked="0" layoutInCell="1" allowOverlap="1" wp14:anchorId="2A8D451C" wp14:editId="1D3968A4">
                <wp:simplePos x="0" y="0"/>
                <wp:positionH relativeFrom="column">
                  <wp:posOffset>2123165</wp:posOffset>
                </wp:positionH>
                <wp:positionV relativeFrom="paragraph">
                  <wp:posOffset>392971</wp:posOffset>
                </wp:positionV>
                <wp:extent cx="934920" cy="31320"/>
                <wp:effectExtent l="38100" t="95250" r="74930" b="102235"/>
                <wp:wrapNone/>
                <wp:docPr id="8" name="Encre 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934920" cy="31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B7BD9A" id="Encre 8" o:spid="_x0000_s1026" type="#_x0000_t75" style="position:absolute;margin-left:165.8pt;margin-top:28.15pt;width:76.4pt;height:8.1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">
                <v:imagedata r:id="rId17" o:title=""/>
              </v:shape>
            </w:pict>
          </mc:Fallback>
        </mc:AlternateContent>
      </w:r>
      <w:r>
        <w:rPr>
          <w:rFonts w:eastAsia="SimSun" w:cs="Arial"/>
          <w:noProof/>
          <w:spacing w:val="-2"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1664384" behindDoc="0" locked="0" layoutInCell="1" allowOverlap="1" wp14:anchorId="28DCEB87" wp14:editId="769154A7">
                <wp:simplePos x="0" y="0"/>
                <wp:positionH relativeFrom="column">
                  <wp:posOffset>4659725</wp:posOffset>
                </wp:positionH>
                <wp:positionV relativeFrom="paragraph">
                  <wp:posOffset>95971</wp:posOffset>
                </wp:positionV>
                <wp:extent cx="199800" cy="19080"/>
                <wp:effectExtent l="57150" t="57150" r="67310" b="95250"/>
                <wp:wrapNone/>
                <wp:docPr id="7" name="Encre 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199800" cy="19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661C11" id="Encre 7" o:spid="_x0000_s1026" type="#_x0000_t75" style="position:absolute;margin-left:365.5pt;margin-top:4.7pt;width:18.6pt;height:7.1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">
                <v:imagedata r:id="rId19" o:title=""/>
              </v:shape>
            </w:pict>
          </mc:Fallback>
        </mc:AlternateContent>
      </w:r>
      <w:r>
        <w:rPr>
          <w:rFonts w:eastAsia="SimSun" w:cs="Arial"/>
          <w:noProof/>
          <w:spacing w:val="-2"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1663360" behindDoc="0" locked="0" layoutInCell="1" allowOverlap="1" wp14:anchorId="724B45D3" wp14:editId="1881C815">
                <wp:simplePos x="0" y="0"/>
                <wp:positionH relativeFrom="column">
                  <wp:posOffset>4643525</wp:posOffset>
                </wp:positionH>
                <wp:positionV relativeFrom="paragraph">
                  <wp:posOffset>59971</wp:posOffset>
                </wp:positionV>
                <wp:extent cx="1191240" cy="28800"/>
                <wp:effectExtent l="57150" t="95250" r="66675" b="104775"/>
                <wp:wrapNone/>
                <wp:docPr id="6" name="Encre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1191240" cy="28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57E3F9" id="Encre 6" o:spid="_x0000_s1026" type="#_x0000_t75" style="position:absolute;margin-left:364.25pt;margin-top:1.85pt;width:96.65pt;height:7.9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">
                <v:imagedata r:id="rId21" o:title=""/>
              </v:shape>
            </w:pict>
          </mc:Fallback>
        </mc:AlternateContent>
      </w:r>
      <w:r>
        <w:rPr>
          <w:rFonts w:eastAsia="SimSun" w:cs="Arial"/>
          <w:noProof/>
          <w:spacing w:val="-2"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0A64E180" wp14:editId="60FFA4E5">
                <wp:simplePos x="0" y="0"/>
                <wp:positionH relativeFrom="column">
                  <wp:posOffset>4952765</wp:posOffset>
                </wp:positionH>
                <wp:positionV relativeFrom="paragraph">
                  <wp:posOffset>218371</wp:posOffset>
                </wp:positionV>
                <wp:extent cx="901080" cy="34560"/>
                <wp:effectExtent l="76200" t="95250" r="70485" b="99060"/>
                <wp:wrapNone/>
                <wp:docPr id="4" name="Encre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901080" cy="34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513FE5" id="Encre 4" o:spid="_x0000_s1026" type="#_x0000_t75" style="position:absolute;margin-left:388.6pt;margin-top:14.4pt;width:73.75pt;height:8.3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">
                <v:imagedata r:id="rId23" o:title=""/>
              </v:shape>
            </w:pict>
          </mc:Fallback>
        </mc:AlternateContent>
      </w:r>
      <w:r>
        <w:rPr>
          <w:rFonts w:eastAsia="SimSun" w:cs="Arial"/>
          <w:noProof/>
          <w:spacing w:val="-2"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583B2E54" wp14:editId="77F5A65C">
                <wp:simplePos x="0" y="0"/>
                <wp:positionH relativeFrom="column">
                  <wp:posOffset>6725</wp:posOffset>
                </wp:positionH>
                <wp:positionV relativeFrom="paragraph">
                  <wp:posOffset>203611</wp:posOffset>
                </wp:positionV>
                <wp:extent cx="795240" cy="74160"/>
                <wp:effectExtent l="57150" t="95250" r="62230" b="97790"/>
                <wp:wrapNone/>
                <wp:docPr id="2" name="Encre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795240" cy="74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5FDA24" id="Encre 2" o:spid="_x0000_s1026" type="#_x0000_t75" style="position:absolute;margin-left:-.85pt;margin-top:13.2pt;width:65.4pt;height:11.5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">
                <v:imagedata r:id="rId25" o:title=""/>
              </v:shape>
            </w:pict>
          </mc:Fallback>
        </mc:AlternateContent>
      </w:r>
      <w:r w:rsidR="00F71C0B" w:rsidRPr="009C57E2">
        <w:rPr>
          <w:rFonts w:eastAsia="SimSun" w:cs="Arial"/>
          <w:spacing w:val="-2"/>
          <w:sz w:val="22"/>
          <w:lang w:eastAsia="fr-FR"/>
        </w:rPr>
        <w:t>On étudie dans cet exercice une enveloppe en nylon de modèle « M-77 » de 0,1 mm d’épaisseur, de volume</w:t>
      </w:r>
      <w:r w:rsidR="009C57E2">
        <w:rPr>
          <w:rFonts w:eastAsia="SimSun" w:cs="Arial"/>
          <w:spacing w:val="-2"/>
          <w:sz w:val="22"/>
          <w:lang w:eastAsia="fr-FR"/>
        </w:rPr>
        <w:t xml:space="preserve"> </w:t>
      </w:r>
      <w:r w:rsidR="00F71C0B" w:rsidRPr="009C57E2">
        <w:rPr>
          <w:rFonts w:eastAsia="SimSun" w:cs="Arial"/>
          <w:i/>
          <w:iCs/>
          <w:spacing w:val="-2"/>
          <w:sz w:val="22"/>
          <w:lang w:eastAsia="fr-FR"/>
        </w:rPr>
        <w:t xml:space="preserve">V </w:t>
      </w:r>
      <w:r w:rsidR="00F71C0B" w:rsidRPr="009C57E2">
        <w:rPr>
          <w:rFonts w:eastAsia="SimSun" w:cs="Arial"/>
          <w:spacing w:val="-2"/>
          <w:sz w:val="22"/>
          <w:lang w:eastAsia="fr-FR"/>
        </w:rPr>
        <w:t>= 2 200 m</w:t>
      </w:r>
      <w:r w:rsidR="00F71C0B" w:rsidRPr="009C57E2">
        <w:rPr>
          <w:rFonts w:eastAsia="SimSun" w:cs="Arial"/>
          <w:spacing w:val="-2"/>
          <w:sz w:val="22"/>
          <w:vertAlign w:val="superscript"/>
          <w:lang w:eastAsia="fr-FR"/>
        </w:rPr>
        <w:t>3</w:t>
      </w:r>
      <w:r w:rsidR="00F71C0B" w:rsidRPr="009C57E2">
        <w:rPr>
          <w:rFonts w:eastAsia="SimSun" w:cs="Arial"/>
          <w:spacing w:val="-2"/>
          <w:sz w:val="22"/>
          <w:lang w:eastAsia="fr-FR"/>
        </w:rPr>
        <w:t xml:space="preserve">, à laquelle on accroche une nacelle de modèle « C-1 », de masse </w:t>
      </w:r>
      <w:r w:rsidR="00F71C0B" w:rsidRPr="009C57E2">
        <w:rPr>
          <w:rFonts w:eastAsia="SimSun" w:cs="Arial"/>
          <w:i/>
          <w:iCs/>
          <w:spacing w:val="-2"/>
          <w:sz w:val="22"/>
          <w:lang w:eastAsia="fr-FR"/>
        </w:rPr>
        <w:t>m</w:t>
      </w:r>
      <w:r w:rsidR="00F71C0B" w:rsidRPr="009C57E2">
        <w:rPr>
          <w:rFonts w:eastAsia="SimSun" w:cs="Arial"/>
          <w:spacing w:val="-2"/>
          <w:sz w:val="22"/>
          <w:vertAlign w:val="subscript"/>
          <w:lang w:eastAsia="fr-FR"/>
        </w:rPr>
        <w:t>nacelle</w:t>
      </w:r>
      <w:r w:rsidR="00F71C0B" w:rsidRPr="009C57E2">
        <w:rPr>
          <w:rFonts w:eastAsia="SimSun" w:cs="Arial"/>
          <w:spacing w:val="-2"/>
          <w:sz w:val="22"/>
          <w:lang w:eastAsia="fr-FR"/>
        </w:rPr>
        <w:t xml:space="preserve"> = 56 kg. La nacelle est</w:t>
      </w:r>
      <w:r w:rsidR="007B2084" w:rsidRPr="009C57E2">
        <w:rPr>
          <w:rFonts w:eastAsia="SimSun" w:cs="Arial"/>
          <w:spacing w:val="-2"/>
          <w:sz w:val="22"/>
          <w:lang w:eastAsia="fr-FR"/>
        </w:rPr>
        <w:t xml:space="preserve"> </w:t>
      </w:r>
      <w:r w:rsidR="00F71C0B" w:rsidRPr="009C57E2">
        <w:rPr>
          <w:rFonts w:eastAsia="SimSun" w:cs="Arial"/>
          <w:spacing w:val="-2"/>
          <w:sz w:val="22"/>
          <w:lang w:eastAsia="fr-FR"/>
        </w:rPr>
        <w:t>capable d’embarquer jusqu’à trois personnes ainsi que quatre bonbonnes pesant chacune 40 kg et contenant</w:t>
      </w:r>
      <w:r w:rsidR="007B2084" w:rsidRPr="009C57E2">
        <w:rPr>
          <w:rFonts w:eastAsia="SimSun" w:cs="Arial"/>
          <w:spacing w:val="-2"/>
          <w:sz w:val="22"/>
          <w:lang w:eastAsia="fr-FR"/>
        </w:rPr>
        <w:t xml:space="preserve"> </w:t>
      </w:r>
      <w:r w:rsidR="00F71C0B" w:rsidRPr="009C57E2">
        <w:rPr>
          <w:rFonts w:eastAsia="SimSun" w:cs="Arial"/>
          <w:spacing w:val="-2"/>
          <w:sz w:val="22"/>
          <w:lang w:eastAsia="fr-FR"/>
        </w:rPr>
        <w:t>20 kg de propane chacune.</w:t>
      </w:r>
    </w:p>
    <w:p w14:paraId="040F66FD" w14:textId="4E654554" w:rsidR="00F71C0B" w:rsidRPr="007B2084" w:rsidRDefault="00F71C0B" w:rsidP="007B2084">
      <w:pPr>
        <w:autoSpaceDE w:val="0"/>
        <w:autoSpaceDN w:val="0"/>
        <w:adjustRightInd w:val="0"/>
        <w:spacing w:line="240" w:lineRule="auto"/>
        <w:jc w:val="right"/>
        <w:rPr>
          <w:rFonts w:eastAsia="SimSun" w:cs="Arial"/>
          <w:sz w:val="22"/>
          <w:lang w:eastAsia="fr-FR"/>
        </w:rPr>
      </w:pPr>
      <w:r w:rsidRPr="007B2084">
        <w:rPr>
          <w:rFonts w:eastAsia="SimSun" w:cs="Arial"/>
          <w:sz w:val="22"/>
          <w:lang w:eastAsia="fr-FR"/>
        </w:rPr>
        <w:t xml:space="preserve">D’après le site Internet </w:t>
      </w:r>
      <w:hyperlink r:id="rId26" w:history="1">
        <w:r w:rsidR="007B2084" w:rsidRPr="00732A6C">
          <w:rPr>
            <w:rStyle w:val="Lienhypertexte"/>
            <w:rFonts w:eastAsia="SimSun" w:cs="Arial"/>
            <w:sz w:val="22"/>
            <w:lang w:eastAsia="fr-FR"/>
          </w:rPr>
          <w:t>https://escholarship.org/</w:t>
        </w:r>
      </w:hyperlink>
      <w:r w:rsidR="007B2084">
        <w:rPr>
          <w:rFonts w:eastAsia="SimSun" w:cs="Arial"/>
          <w:sz w:val="22"/>
          <w:lang w:eastAsia="fr-FR"/>
        </w:rPr>
        <w:t xml:space="preserve"> </w:t>
      </w:r>
    </w:p>
    <w:p w14:paraId="3AA9EA69" w14:textId="77777777" w:rsidR="007B2084" w:rsidRDefault="007B2084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b/>
          <w:bCs/>
          <w:sz w:val="22"/>
          <w:lang w:eastAsia="fr-FR"/>
        </w:rPr>
      </w:pPr>
    </w:p>
    <w:p w14:paraId="5DEE991A" w14:textId="514AB90C" w:rsidR="00F71C0B" w:rsidRPr="007B2084" w:rsidRDefault="00F71C0B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b/>
          <w:bCs/>
          <w:sz w:val="22"/>
          <w:lang w:eastAsia="fr-FR"/>
        </w:rPr>
      </w:pPr>
      <w:r w:rsidRPr="007B2084">
        <w:rPr>
          <w:rFonts w:eastAsia="SimSun" w:cs="Arial"/>
          <w:b/>
          <w:bCs/>
          <w:sz w:val="22"/>
          <w:lang w:eastAsia="fr-FR"/>
        </w:rPr>
        <w:t>Données :</w:t>
      </w:r>
    </w:p>
    <w:p w14:paraId="25746632" w14:textId="1FB1E58D" w:rsidR="00F71C0B" w:rsidRPr="0040492B" w:rsidRDefault="008A39FF" w:rsidP="0040492B">
      <w:pPr>
        <w:pStyle w:val="Paragraphedeliste"/>
        <w:numPr>
          <w:ilvl w:val="0"/>
          <w:numId w:val="17"/>
        </w:num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679168" behindDoc="0" locked="0" layoutInCell="1" allowOverlap="1" wp14:anchorId="06C00E2B" wp14:editId="2A430B88">
                <wp:simplePos x="0" y="0"/>
                <wp:positionH relativeFrom="column">
                  <wp:posOffset>2636551</wp:posOffset>
                </wp:positionH>
                <wp:positionV relativeFrom="paragraph">
                  <wp:posOffset>46756</wp:posOffset>
                </wp:positionV>
                <wp:extent cx="702000" cy="10080"/>
                <wp:effectExtent l="57150" t="95250" r="60325" b="104775"/>
                <wp:wrapNone/>
                <wp:docPr id="1263" name="Encre 12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">
                      <w14:nvContentPartPr>
                        <w14:cNvContentPartPr/>
                      </w14:nvContentPartPr>
                      <w14:xfrm>
                        <a:off x="0" y="0"/>
                        <a:ext cx="702000" cy="1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49C0AB" id="Encre 1263" o:spid="_x0000_s1026" type="#_x0000_t75" style="position:absolute;margin-left:206.2pt;margin-top:.85pt;width:58.15pt;height:6.5pt;z-index:25267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">
                <v:imagedata r:id="rId28" o:title=""/>
              </v:shape>
            </w:pict>
          </mc:Fallback>
        </mc:AlternateContent>
      </w:r>
      <w:r w:rsidR="00F71C0B" w:rsidRPr="0040492B">
        <w:rPr>
          <w:rFonts w:eastAsia="SimSun" w:cs="Arial"/>
          <w:sz w:val="22"/>
          <w:lang w:eastAsia="fr-FR"/>
        </w:rPr>
        <w:t xml:space="preserve">intensité de la pesanteur terrestre : </w:t>
      </w:r>
      <w:r w:rsidR="00F71C0B" w:rsidRPr="0040492B">
        <w:rPr>
          <w:rFonts w:eastAsia="SimSun" w:cs="Arial"/>
          <w:i/>
          <w:iCs/>
          <w:sz w:val="22"/>
          <w:lang w:eastAsia="fr-FR"/>
        </w:rPr>
        <w:t xml:space="preserve">g </w:t>
      </w:r>
      <w:r w:rsidR="00F71C0B" w:rsidRPr="0040492B">
        <w:rPr>
          <w:rFonts w:eastAsia="SimSun" w:cs="Arial"/>
          <w:sz w:val="22"/>
          <w:lang w:eastAsia="fr-FR"/>
        </w:rPr>
        <w:t>= 9,81 m·s</w:t>
      </w:r>
      <w:r w:rsidR="00F71C0B" w:rsidRPr="0040492B">
        <w:rPr>
          <w:rFonts w:eastAsia="CambriaMath" w:cs="Arial"/>
          <w:sz w:val="22"/>
          <w:vertAlign w:val="superscript"/>
          <w:lang w:eastAsia="fr-FR"/>
        </w:rPr>
        <w:t>–</w:t>
      </w:r>
      <w:r w:rsidR="00F71C0B" w:rsidRPr="0040492B">
        <w:rPr>
          <w:rFonts w:eastAsia="SimSun" w:cs="Arial"/>
          <w:sz w:val="22"/>
          <w:vertAlign w:val="superscript"/>
          <w:lang w:eastAsia="fr-FR"/>
        </w:rPr>
        <w:t>2</w:t>
      </w:r>
      <w:r w:rsidR="00F71C0B" w:rsidRPr="0040492B">
        <w:rPr>
          <w:rFonts w:eastAsia="SimSun" w:cs="Arial"/>
          <w:sz w:val="22"/>
          <w:lang w:eastAsia="fr-FR"/>
        </w:rPr>
        <w:t xml:space="preserve"> ;</w:t>
      </w:r>
    </w:p>
    <w:p w14:paraId="7D814747" w14:textId="6FFB6F21" w:rsidR="00F71C0B" w:rsidRPr="0040492B" w:rsidRDefault="008A39FF" w:rsidP="0040492B">
      <w:pPr>
        <w:pStyle w:val="Paragraphedeliste"/>
        <w:numPr>
          <w:ilvl w:val="0"/>
          <w:numId w:val="17"/>
        </w:num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677120" behindDoc="0" locked="0" layoutInCell="1" allowOverlap="1" wp14:anchorId="1BE341E5" wp14:editId="0C038E6A">
                <wp:simplePos x="0" y="0"/>
                <wp:positionH relativeFrom="column">
                  <wp:posOffset>2561311</wp:posOffset>
                </wp:positionH>
                <wp:positionV relativeFrom="paragraph">
                  <wp:posOffset>33701</wp:posOffset>
                </wp:positionV>
                <wp:extent cx="707040" cy="102960"/>
                <wp:effectExtent l="57150" t="95250" r="74295" b="106680"/>
                <wp:wrapNone/>
                <wp:docPr id="1261" name="Encre 12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">
                      <w14:nvContentPartPr>
                        <w14:cNvContentPartPr/>
                      </w14:nvContentPartPr>
                      <w14:xfrm>
                        <a:off x="0" y="0"/>
                        <a:ext cx="707040" cy="10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0BBF6A" id="Encre 1261" o:spid="_x0000_s1026" type="#_x0000_t75" style="position:absolute;margin-left:200.3pt;margin-top:-.15pt;width:58.5pt;height:13.75pt;z-index:25267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">
                <v:imagedata r:id="rId30" o:title=""/>
              </v:shape>
            </w:pict>
          </mc:Fallback>
        </mc:AlternateContent>
      </w:r>
      <w:r w:rsidR="00F71C0B" w:rsidRPr="0040492B">
        <w:rPr>
          <w:rFonts w:eastAsia="SimSun" w:cs="Arial"/>
          <w:sz w:val="22"/>
          <w:lang w:eastAsia="fr-FR"/>
        </w:rPr>
        <w:t xml:space="preserve">surface de l’enveloppe du ballon : </w:t>
      </w:r>
      <w:r w:rsidR="00F71C0B" w:rsidRPr="0040492B">
        <w:rPr>
          <w:rFonts w:eastAsia="SimSun" w:cs="Arial"/>
          <w:i/>
          <w:iCs/>
          <w:sz w:val="22"/>
          <w:lang w:eastAsia="fr-FR"/>
        </w:rPr>
        <w:t xml:space="preserve">S </w:t>
      </w:r>
      <w:r w:rsidR="00F71C0B" w:rsidRPr="0040492B">
        <w:rPr>
          <w:rFonts w:eastAsia="SimSun" w:cs="Arial"/>
          <w:sz w:val="22"/>
          <w:lang w:eastAsia="fr-FR"/>
        </w:rPr>
        <w:t>= 847 m</w:t>
      </w:r>
      <w:r w:rsidR="00F71C0B" w:rsidRPr="0040492B">
        <w:rPr>
          <w:rFonts w:eastAsia="SimSun" w:cs="Arial"/>
          <w:sz w:val="22"/>
          <w:vertAlign w:val="superscript"/>
          <w:lang w:eastAsia="fr-FR"/>
        </w:rPr>
        <w:t>2</w:t>
      </w:r>
      <w:r w:rsidR="00F71C0B" w:rsidRPr="0040492B">
        <w:rPr>
          <w:rFonts w:eastAsia="SimSun" w:cs="Arial"/>
          <w:sz w:val="22"/>
          <w:lang w:eastAsia="fr-FR"/>
        </w:rPr>
        <w:t xml:space="preserve"> ;</w:t>
      </w:r>
    </w:p>
    <w:p w14:paraId="63987B0F" w14:textId="331F768C" w:rsidR="00F71C0B" w:rsidRPr="0040492B" w:rsidRDefault="008A39FF" w:rsidP="0040492B">
      <w:pPr>
        <w:pStyle w:val="Paragraphedeliste"/>
        <w:numPr>
          <w:ilvl w:val="0"/>
          <w:numId w:val="17"/>
        </w:num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678144" behindDoc="0" locked="0" layoutInCell="1" allowOverlap="1" wp14:anchorId="5913AFB3" wp14:editId="350D9113">
                <wp:simplePos x="0" y="0"/>
                <wp:positionH relativeFrom="column">
                  <wp:posOffset>3775231</wp:posOffset>
                </wp:positionH>
                <wp:positionV relativeFrom="paragraph">
                  <wp:posOffset>81486</wp:posOffset>
                </wp:positionV>
                <wp:extent cx="942480" cy="32760"/>
                <wp:effectExtent l="57150" t="95250" r="67310" b="100965"/>
                <wp:wrapNone/>
                <wp:docPr id="1262" name="Encre 12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/>
                      </w14:nvContentPartPr>
                      <w14:xfrm>
                        <a:off x="0" y="0"/>
                        <a:ext cx="942480" cy="32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8B34C8" id="Encre 1262" o:spid="_x0000_s1026" type="#_x0000_t75" style="position:absolute;margin-left:295.85pt;margin-top:3.6pt;width:77pt;height:8.25pt;z-index:25267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">
                <v:imagedata r:id="rId32" o:title=""/>
              </v:shape>
            </w:pict>
          </mc:Fallback>
        </mc:AlternateContent>
      </w:r>
      <w:r w:rsidR="00047FAB"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1669504" behindDoc="0" locked="0" layoutInCell="1" allowOverlap="1" wp14:anchorId="3F541722" wp14:editId="0DFF43E2">
                <wp:simplePos x="0" y="0"/>
                <wp:positionH relativeFrom="column">
                  <wp:posOffset>1685</wp:posOffset>
                </wp:positionH>
                <wp:positionV relativeFrom="paragraph">
                  <wp:posOffset>-283712</wp:posOffset>
                </wp:positionV>
                <wp:extent cx="21240" cy="768600"/>
                <wp:effectExtent l="57150" t="76200" r="74295" b="107950"/>
                <wp:wrapNone/>
                <wp:docPr id="12" name="Encre 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">
                      <w14:nvContentPartPr>
                        <w14:cNvContentPartPr/>
                      </w14:nvContentPartPr>
                      <w14:xfrm>
                        <a:off x="0" y="0"/>
                        <a:ext cx="21240" cy="76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78A14F" id="Encre 12" o:spid="_x0000_s1026" type="#_x0000_t75" style="position:absolute;margin-left:-1.25pt;margin-top:-25.15pt;width:4.5pt;height:66.1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">
                <v:imagedata r:id="rId34" o:title=""/>
              </v:shape>
            </w:pict>
          </mc:Fallback>
        </mc:AlternateContent>
      </w:r>
      <w:r w:rsidR="00F71C0B" w:rsidRPr="0040492B">
        <w:rPr>
          <w:rFonts w:eastAsia="SimSun" w:cs="Arial"/>
          <w:sz w:val="22"/>
          <w:lang w:eastAsia="fr-FR"/>
        </w:rPr>
        <w:t xml:space="preserve">masse par unité de surface de l’enveloppe en nylon : </w:t>
      </w:r>
      <w:r w:rsidR="00F71C0B" w:rsidRPr="0040492B">
        <w:rPr>
          <w:rFonts w:eastAsia="SimSun" w:cs="Arial"/>
          <w:i/>
          <w:iCs/>
          <w:sz w:val="22"/>
          <w:lang w:eastAsia="fr-FR"/>
        </w:rPr>
        <w:t>φ</w:t>
      </w:r>
      <w:r w:rsidR="00F71C0B" w:rsidRPr="0040492B">
        <w:rPr>
          <w:rFonts w:eastAsia="SimSun" w:cs="Arial"/>
          <w:sz w:val="22"/>
          <w:vertAlign w:val="subscript"/>
          <w:lang w:eastAsia="fr-FR"/>
        </w:rPr>
        <w:t>nylon</w:t>
      </w:r>
      <w:r w:rsidR="00F71C0B" w:rsidRPr="0040492B">
        <w:rPr>
          <w:rFonts w:eastAsia="SimSun" w:cs="Arial"/>
          <w:sz w:val="22"/>
          <w:lang w:eastAsia="fr-FR"/>
        </w:rPr>
        <w:t xml:space="preserve"> = 65 g·m</w:t>
      </w:r>
      <w:r w:rsidR="00F71C0B" w:rsidRPr="0040492B">
        <w:rPr>
          <w:rFonts w:eastAsia="CambriaMath" w:cs="Arial"/>
          <w:sz w:val="22"/>
          <w:vertAlign w:val="superscript"/>
          <w:lang w:eastAsia="fr-FR"/>
        </w:rPr>
        <w:t>–</w:t>
      </w:r>
      <w:r w:rsidR="00F71C0B" w:rsidRPr="0040492B">
        <w:rPr>
          <w:rFonts w:eastAsia="SimSun" w:cs="Arial"/>
          <w:sz w:val="22"/>
          <w:vertAlign w:val="superscript"/>
          <w:lang w:eastAsia="fr-FR"/>
        </w:rPr>
        <w:t>2</w:t>
      </w:r>
      <w:r w:rsidR="00F71C0B" w:rsidRPr="0040492B">
        <w:rPr>
          <w:rFonts w:eastAsia="SimSun" w:cs="Arial"/>
          <w:sz w:val="22"/>
          <w:lang w:eastAsia="fr-FR"/>
        </w:rPr>
        <w:t xml:space="preserve"> ;</w:t>
      </w:r>
    </w:p>
    <w:p w14:paraId="6BB5C97C" w14:textId="475CD82E" w:rsidR="00F71C0B" w:rsidRPr="0040492B" w:rsidRDefault="008A39FF" w:rsidP="0040492B">
      <w:pPr>
        <w:pStyle w:val="Paragraphedeliste"/>
        <w:numPr>
          <w:ilvl w:val="0"/>
          <w:numId w:val="17"/>
        </w:num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680192" behindDoc="0" locked="0" layoutInCell="1" allowOverlap="1" wp14:anchorId="4FDE3666" wp14:editId="7F8FE412">
                <wp:simplePos x="0" y="0"/>
                <wp:positionH relativeFrom="column">
                  <wp:posOffset>2119231</wp:posOffset>
                </wp:positionH>
                <wp:positionV relativeFrom="paragraph">
                  <wp:posOffset>79951</wp:posOffset>
                </wp:positionV>
                <wp:extent cx="951480" cy="11160"/>
                <wp:effectExtent l="57150" t="95250" r="58420" b="103505"/>
                <wp:wrapNone/>
                <wp:docPr id="1264" name="Encre 12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">
                      <w14:nvContentPartPr>
                        <w14:cNvContentPartPr/>
                      </w14:nvContentPartPr>
                      <w14:xfrm>
                        <a:off x="0" y="0"/>
                        <a:ext cx="951480" cy="1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D6363F" id="Encre 1264" o:spid="_x0000_s1026" type="#_x0000_t75" style="position:absolute;margin-left:165.45pt;margin-top:3.5pt;width:77.75pt;height:6.55pt;z-index:252680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">
                <v:imagedata r:id="rId36" o:title=""/>
              </v:shape>
            </w:pict>
          </mc:Fallback>
        </mc:AlternateContent>
      </w:r>
      <w:r w:rsidR="00F71C0B" w:rsidRPr="0040492B">
        <w:rPr>
          <w:rFonts w:eastAsia="SimSun" w:cs="Arial"/>
          <w:sz w:val="22"/>
          <w:lang w:eastAsia="fr-FR"/>
        </w:rPr>
        <w:t xml:space="preserve">constante du gaz parfait : </w:t>
      </w:r>
      <w:r w:rsidR="00F71C0B" w:rsidRPr="0040492B">
        <w:rPr>
          <w:rFonts w:eastAsia="SimSun" w:cs="Arial"/>
          <w:i/>
          <w:iCs/>
          <w:sz w:val="22"/>
          <w:lang w:eastAsia="fr-FR"/>
        </w:rPr>
        <w:t xml:space="preserve">R </w:t>
      </w:r>
      <w:r w:rsidR="00F71C0B" w:rsidRPr="0040492B">
        <w:rPr>
          <w:rFonts w:eastAsia="SimSun" w:cs="Arial"/>
          <w:sz w:val="22"/>
          <w:lang w:eastAsia="fr-FR"/>
        </w:rPr>
        <w:t>= 8,314 J·mol</w:t>
      </w:r>
      <w:r w:rsidR="00F71C0B" w:rsidRPr="0040492B">
        <w:rPr>
          <w:rFonts w:eastAsia="CambriaMath" w:cs="Arial"/>
          <w:sz w:val="22"/>
          <w:vertAlign w:val="superscript"/>
          <w:lang w:eastAsia="fr-FR"/>
        </w:rPr>
        <w:t>–</w:t>
      </w:r>
      <w:r w:rsidR="00F71C0B" w:rsidRPr="0040492B">
        <w:rPr>
          <w:rFonts w:eastAsia="SimSun" w:cs="Arial"/>
          <w:sz w:val="22"/>
          <w:vertAlign w:val="superscript"/>
          <w:lang w:eastAsia="fr-FR"/>
        </w:rPr>
        <w:t>1</w:t>
      </w:r>
      <w:r w:rsidR="00F71C0B" w:rsidRPr="0040492B">
        <w:rPr>
          <w:rFonts w:eastAsia="SimSun" w:cs="Arial"/>
          <w:sz w:val="22"/>
          <w:lang w:eastAsia="fr-FR"/>
        </w:rPr>
        <w:t>·K</w:t>
      </w:r>
      <w:r w:rsidR="00F71C0B" w:rsidRPr="0040492B">
        <w:rPr>
          <w:rFonts w:eastAsia="CambriaMath" w:cs="Arial"/>
          <w:sz w:val="22"/>
          <w:vertAlign w:val="superscript"/>
          <w:lang w:eastAsia="fr-FR"/>
        </w:rPr>
        <w:t>–</w:t>
      </w:r>
      <w:r w:rsidR="00F71C0B" w:rsidRPr="0040492B">
        <w:rPr>
          <w:rFonts w:eastAsia="SimSun" w:cs="Arial"/>
          <w:sz w:val="22"/>
          <w:vertAlign w:val="superscript"/>
          <w:lang w:eastAsia="fr-FR"/>
        </w:rPr>
        <w:t xml:space="preserve">1 </w:t>
      </w:r>
      <w:r w:rsidR="00F71C0B" w:rsidRPr="0040492B">
        <w:rPr>
          <w:rFonts w:eastAsia="SimSun" w:cs="Arial"/>
          <w:sz w:val="22"/>
          <w:lang w:eastAsia="fr-FR"/>
        </w:rPr>
        <w:t>;</w:t>
      </w:r>
    </w:p>
    <w:p w14:paraId="37FF8E7C" w14:textId="41F06BB5" w:rsidR="00F71C0B" w:rsidRDefault="008A39FF" w:rsidP="0040492B">
      <w:pPr>
        <w:pStyle w:val="Paragraphedeliste"/>
        <w:numPr>
          <w:ilvl w:val="0"/>
          <w:numId w:val="17"/>
        </w:num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681216" behindDoc="0" locked="0" layoutInCell="1" allowOverlap="1" wp14:anchorId="3F60D020" wp14:editId="078B488F">
                <wp:simplePos x="0" y="0"/>
                <wp:positionH relativeFrom="column">
                  <wp:posOffset>1995391</wp:posOffset>
                </wp:positionH>
                <wp:positionV relativeFrom="paragraph">
                  <wp:posOffset>64376</wp:posOffset>
                </wp:positionV>
                <wp:extent cx="778680" cy="42480"/>
                <wp:effectExtent l="57150" t="95250" r="59690" b="110490"/>
                <wp:wrapNone/>
                <wp:docPr id="1265" name="Encre 12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">
                      <w14:nvContentPartPr>
                        <w14:cNvContentPartPr/>
                      </w14:nvContentPartPr>
                      <w14:xfrm>
                        <a:off x="0" y="0"/>
                        <a:ext cx="778680" cy="42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7A2B75" id="Encre 1265" o:spid="_x0000_s1026" type="#_x0000_t75" style="position:absolute;margin-left:155.7pt;margin-top:2.2pt;width:64.1pt;height:9.05pt;z-index:25268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">
                <v:imagedata r:id="rId38" o:title=""/>
              </v:shape>
            </w:pict>
          </mc:Fallback>
        </mc:AlternateContent>
      </w:r>
      <w:r w:rsidR="00F71C0B" w:rsidRPr="0040492B">
        <w:rPr>
          <w:rFonts w:eastAsia="SimSun" w:cs="Arial"/>
          <w:sz w:val="22"/>
          <w:lang w:eastAsia="fr-FR"/>
        </w:rPr>
        <w:t xml:space="preserve">masse molaire de l’air : </w:t>
      </w:r>
      <w:r w:rsidR="00F71C0B" w:rsidRPr="0040492B">
        <w:rPr>
          <w:rFonts w:eastAsia="SimSun" w:cs="Arial"/>
          <w:i/>
          <w:iCs/>
          <w:sz w:val="22"/>
          <w:lang w:eastAsia="fr-FR"/>
        </w:rPr>
        <w:t>M</w:t>
      </w:r>
      <w:r w:rsidR="00F71C0B" w:rsidRPr="0040492B">
        <w:rPr>
          <w:rFonts w:eastAsia="SimSun" w:cs="Arial"/>
          <w:sz w:val="22"/>
          <w:vertAlign w:val="subscript"/>
          <w:lang w:eastAsia="fr-FR"/>
        </w:rPr>
        <w:t>air</w:t>
      </w:r>
      <w:r w:rsidR="00F71C0B" w:rsidRPr="0040492B">
        <w:rPr>
          <w:rFonts w:eastAsia="SimSun" w:cs="Arial"/>
          <w:sz w:val="22"/>
          <w:lang w:eastAsia="fr-FR"/>
        </w:rPr>
        <w:t xml:space="preserve"> = 29,0 g·mol</w:t>
      </w:r>
      <w:r w:rsidR="00F71C0B" w:rsidRPr="0040492B">
        <w:rPr>
          <w:rFonts w:eastAsia="SimSun" w:cs="Arial"/>
          <w:sz w:val="22"/>
          <w:vertAlign w:val="superscript"/>
          <w:lang w:eastAsia="fr-FR"/>
        </w:rPr>
        <w:t>–1</w:t>
      </w:r>
      <w:r w:rsidR="00F71C0B" w:rsidRPr="0040492B">
        <w:rPr>
          <w:rFonts w:eastAsia="SimSun" w:cs="Arial"/>
          <w:sz w:val="22"/>
          <w:lang w:eastAsia="fr-FR"/>
        </w:rPr>
        <w:t>.</w:t>
      </w:r>
    </w:p>
    <w:p w14:paraId="119DE33B" w14:textId="77777777" w:rsidR="0040492B" w:rsidRPr="0040492B" w:rsidRDefault="0040492B" w:rsidP="0040492B">
      <w:pPr>
        <w:pStyle w:val="Paragraphedeliste"/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</w:p>
    <w:p w14:paraId="620A0F60" w14:textId="5FC6EEDA" w:rsidR="00F71C0B" w:rsidRDefault="00F71C0B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b/>
          <w:bCs/>
          <w:sz w:val="22"/>
          <w:lang w:eastAsia="fr-FR"/>
        </w:rPr>
      </w:pPr>
      <w:r w:rsidRPr="007B2084">
        <w:rPr>
          <w:rFonts w:eastAsia="SimSun" w:cs="Arial"/>
          <w:b/>
          <w:bCs/>
          <w:sz w:val="22"/>
          <w:lang w:eastAsia="fr-FR"/>
        </w:rPr>
        <w:t>1. Détermination de la masse totale qu’il est possible d’embarquer dans la montgolfière</w:t>
      </w:r>
    </w:p>
    <w:p w14:paraId="6DC5FCD5" w14:textId="77777777" w:rsidR="0040492B" w:rsidRPr="007B2084" w:rsidRDefault="0040492B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b/>
          <w:bCs/>
          <w:sz w:val="22"/>
          <w:lang w:eastAsia="fr-FR"/>
        </w:rPr>
      </w:pPr>
    </w:p>
    <w:p w14:paraId="0D05886D" w14:textId="542B5F4A" w:rsidR="00F71C0B" w:rsidRPr="009C57E2" w:rsidRDefault="00047FAB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spacing w:val="-2"/>
          <w:sz w:val="22"/>
          <w:lang w:eastAsia="fr-FR"/>
        </w:rPr>
      </w:pPr>
      <w:r>
        <w:rPr>
          <w:rFonts w:eastAsia="SimSun" w:cs="Arial"/>
          <w:noProof/>
          <w:spacing w:val="-2"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1670528" behindDoc="0" locked="0" layoutInCell="1" allowOverlap="1" wp14:anchorId="1EF37C31" wp14:editId="714A082B">
                <wp:simplePos x="0" y="0"/>
                <wp:positionH relativeFrom="column">
                  <wp:posOffset>3164645</wp:posOffset>
                </wp:positionH>
                <wp:positionV relativeFrom="paragraph">
                  <wp:posOffset>25804</wp:posOffset>
                </wp:positionV>
                <wp:extent cx="1157760" cy="86400"/>
                <wp:effectExtent l="38100" t="95250" r="61595" b="104140"/>
                <wp:wrapNone/>
                <wp:docPr id="13" name="Encre 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">
                      <w14:nvContentPartPr>
                        <w14:cNvContentPartPr/>
                      </w14:nvContentPartPr>
                      <w14:xfrm>
                        <a:off x="0" y="0"/>
                        <a:ext cx="1157760" cy="86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7E6785" id="Encre 13" o:spid="_x0000_s1026" type="#_x0000_t75" style="position:absolute;margin-left:247.8pt;margin-top:-.8pt;width:93.95pt;height:12.4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">
                <v:imagedata r:id="rId40" o:title=""/>
              </v:shape>
            </w:pict>
          </mc:Fallback>
        </mc:AlternateContent>
      </w:r>
      <w:r w:rsidR="00F71C0B" w:rsidRPr="009C57E2">
        <w:rPr>
          <w:rFonts w:eastAsia="SimSun" w:cs="Arial"/>
          <w:spacing w:val="-2"/>
          <w:sz w:val="22"/>
          <w:lang w:eastAsia="fr-FR"/>
        </w:rPr>
        <w:t xml:space="preserve">Au cours d’un vol, la montgolfière se trouve à une altitude de 1,5 km. On considère que la pression </w:t>
      </w:r>
      <w:r w:rsidR="00F71C0B" w:rsidRPr="009C57E2">
        <w:rPr>
          <w:rFonts w:eastAsia="SimSun" w:cs="Arial"/>
          <w:i/>
          <w:iCs/>
          <w:spacing w:val="-2"/>
          <w:sz w:val="22"/>
          <w:lang w:eastAsia="fr-FR"/>
        </w:rPr>
        <w:t xml:space="preserve">p </w:t>
      </w:r>
      <w:r w:rsidR="00F71C0B" w:rsidRPr="009C57E2">
        <w:rPr>
          <w:rFonts w:eastAsia="SimSun" w:cs="Arial"/>
          <w:spacing w:val="-2"/>
          <w:sz w:val="22"/>
          <w:lang w:eastAsia="fr-FR"/>
        </w:rPr>
        <w:t>à</w:t>
      </w:r>
      <w:r w:rsidR="009C57E2" w:rsidRPr="009C57E2">
        <w:rPr>
          <w:rFonts w:eastAsia="SimSun" w:cs="Arial"/>
          <w:spacing w:val="-2"/>
          <w:sz w:val="22"/>
          <w:lang w:eastAsia="fr-FR"/>
        </w:rPr>
        <w:t xml:space="preserve"> </w:t>
      </w:r>
      <w:r w:rsidR="009C57E2">
        <w:rPr>
          <w:rFonts w:eastAsia="SimSun" w:cs="Arial"/>
          <w:spacing w:val="-2"/>
          <w:sz w:val="22"/>
          <w:lang w:eastAsia="fr-FR"/>
        </w:rPr>
        <w:t xml:space="preserve">  </w:t>
      </w:r>
      <w:r w:rsidR="00F71C0B" w:rsidRPr="009C57E2">
        <w:rPr>
          <w:rFonts w:eastAsia="SimSun" w:cs="Arial"/>
          <w:spacing w:val="-2"/>
          <w:sz w:val="22"/>
          <w:lang w:eastAsia="fr-FR"/>
        </w:rPr>
        <w:t>l’intérieur du ballon est égale à la pression à l’extérieur du ballon. La figure 1 présente l’évolution de la pression</w:t>
      </w:r>
      <w:r w:rsidR="009C57E2" w:rsidRPr="009C57E2">
        <w:rPr>
          <w:rFonts w:eastAsia="SimSun" w:cs="Arial"/>
          <w:spacing w:val="-2"/>
          <w:sz w:val="22"/>
          <w:lang w:eastAsia="fr-FR"/>
        </w:rPr>
        <w:t xml:space="preserve"> </w:t>
      </w:r>
      <w:r w:rsidR="00F71C0B" w:rsidRPr="009C57E2">
        <w:rPr>
          <w:rFonts w:eastAsia="SimSun" w:cs="Arial"/>
          <w:spacing w:val="-2"/>
          <w:sz w:val="22"/>
          <w:lang w:eastAsia="fr-FR"/>
        </w:rPr>
        <w:t>de l’air en fonction de l’altitude. L’air est considéré comme un gaz parfait.</w:t>
      </w:r>
    </w:p>
    <w:p w14:paraId="284F68AF" w14:textId="767F19BC" w:rsidR="00F71C0B" w:rsidRDefault="00F71C0B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spacing w:val="-2"/>
          <w:sz w:val="22"/>
          <w:lang w:eastAsia="fr-FR"/>
        </w:rPr>
      </w:pPr>
      <w:r w:rsidRPr="009C57E2">
        <w:rPr>
          <w:rFonts w:eastAsia="SimSun" w:cs="Arial"/>
          <w:spacing w:val="-2"/>
          <w:sz w:val="22"/>
          <w:lang w:eastAsia="fr-FR"/>
        </w:rPr>
        <w:t>Le brûleur n’est pas actionné au moment où on étudie le système.</w:t>
      </w:r>
    </w:p>
    <w:p w14:paraId="050B3571" w14:textId="77777777" w:rsidR="009C57E2" w:rsidRPr="009C57E2" w:rsidRDefault="009C57E2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spacing w:val="-2"/>
          <w:sz w:val="22"/>
          <w:lang w:eastAsia="fr-FR"/>
        </w:rPr>
      </w:pPr>
    </w:p>
    <w:p w14:paraId="29E9D303" w14:textId="5FD2226D" w:rsidR="009C57E2" w:rsidRDefault="00047FAB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91008" behindDoc="0" locked="0" layoutInCell="1" allowOverlap="1" wp14:anchorId="1B7F8B2A" wp14:editId="6232EC9F">
                <wp:simplePos x="0" y="0"/>
                <wp:positionH relativeFrom="column">
                  <wp:posOffset>2328365</wp:posOffset>
                </wp:positionH>
                <wp:positionV relativeFrom="paragraph">
                  <wp:posOffset>1857514</wp:posOffset>
                </wp:positionV>
                <wp:extent cx="1080" cy="32760"/>
                <wp:effectExtent l="38100" t="38100" r="56515" b="43815"/>
                <wp:wrapNone/>
                <wp:docPr id="33" name="Encre 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">
                      <w14:nvContentPartPr>
                        <w14:cNvContentPartPr/>
                      </w14:nvContentPartPr>
                      <w14:xfrm>
                        <a:off x="0" y="0"/>
                        <a:ext cx="1080" cy="32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BBABA2" id="Encre 33" o:spid="_x0000_s1026" type="#_x0000_t75" style="position:absolute;margin-left:182.65pt;margin-top:145.55pt;width:1.5pt;height:4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">
                <v:imagedata r:id="rId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9984" behindDoc="0" locked="0" layoutInCell="1" allowOverlap="1" wp14:anchorId="71D3ED3B" wp14:editId="3F4407DB">
                <wp:simplePos x="0" y="0"/>
                <wp:positionH relativeFrom="column">
                  <wp:posOffset>2323685</wp:posOffset>
                </wp:positionH>
                <wp:positionV relativeFrom="paragraph">
                  <wp:posOffset>1725034</wp:posOffset>
                </wp:positionV>
                <wp:extent cx="720" cy="28080"/>
                <wp:effectExtent l="38100" t="38100" r="56515" b="48260"/>
                <wp:wrapNone/>
                <wp:docPr id="32" name="Encre 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">
                      <w14:nvContentPartPr>
                        <w14:cNvContentPartPr/>
                      </w14:nvContentPartPr>
                      <w14:xfrm>
                        <a:off x="0" y="0"/>
                        <a:ext cx="720" cy="28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4DE395" id="Encre 32" o:spid="_x0000_s1026" type="#_x0000_t75" style="position:absolute;margin-left:182.25pt;margin-top:135.15pt;width:1.45pt;height:3.6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">
                <v:imagedata r:id="rId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8960" behindDoc="0" locked="0" layoutInCell="1" allowOverlap="1" wp14:anchorId="4EF30F38" wp14:editId="25D9224B">
                <wp:simplePos x="0" y="0"/>
                <wp:positionH relativeFrom="column">
                  <wp:posOffset>2331965</wp:posOffset>
                </wp:positionH>
                <wp:positionV relativeFrom="paragraph">
                  <wp:posOffset>1370074</wp:posOffset>
                </wp:positionV>
                <wp:extent cx="12240" cy="219600"/>
                <wp:effectExtent l="57150" t="38100" r="45085" b="47625"/>
                <wp:wrapNone/>
                <wp:docPr id="31" name="Encre 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">
                      <w14:nvContentPartPr>
                        <w14:cNvContentPartPr/>
                      </w14:nvContentPartPr>
                      <w14:xfrm>
                        <a:off x="0" y="0"/>
                        <a:ext cx="12240" cy="219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4E5114" id="Encre 31" o:spid="_x0000_s1026" type="#_x0000_t75" style="position:absolute;margin-left:182.9pt;margin-top:107.2pt;width:2.35pt;height:18.7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">
                <v:imagedata r:id="rId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7936" behindDoc="0" locked="0" layoutInCell="1" allowOverlap="1" wp14:anchorId="30D6B570" wp14:editId="6B0549A4">
                <wp:simplePos x="0" y="0"/>
                <wp:positionH relativeFrom="column">
                  <wp:posOffset>2334485</wp:posOffset>
                </wp:positionH>
                <wp:positionV relativeFrom="paragraph">
                  <wp:posOffset>1200514</wp:posOffset>
                </wp:positionV>
                <wp:extent cx="9000" cy="53640"/>
                <wp:effectExtent l="38100" t="38100" r="48260" b="41910"/>
                <wp:wrapNone/>
                <wp:docPr id="30" name="Encre 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">
                      <w14:nvContentPartPr>
                        <w14:cNvContentPartPr/>
                      </w14:nvContentPartPr>
                      <w14:xfrm>
                        <a:off x="0" y="0"/>
                        <a:ext cx="9000" cy="53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0B079B" id="Encre 30" o:spid="_x0000_s1026" type="#_x0000_t75" style="position:absolute;margin-left:183.1pt;margin-top:93.85pt;width:2.1pt;height:5.6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">
                <v:imagedata r:id="rId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6912" behindDoc="0" locked="0" layoutInCell="1" allowOverlap="1" wp14:anchorId="4363F323" wp14:editId="6A36F07C">
                <wp:simplePos x="0" y="0"/>
                <wp:positionH relativeFrom="column">
                  <wp:posOffset>2054405</wp:posOffset>
                </wp:positionH>
                <wp:positionV relativeFrom="paragraph">
                  <wp:posOffset>952114</wp:posOffset>
                </wp:positionV>
                <wp:extent cx="66600" cy="720"/>
                <wp:effectExtent l="38100" t="38100" r="48260" b="56515"/>
                <wp:wrapNone/>
                <wp:docPr id="29" name="Encre 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">
                      <w14:nvContentPartPr>
                        <w14:cNvContentPartPr/>
                      </w14:nvContentPartPr>
                      <w14:xfrm>
                        <a:off x="0" y="0"/>
                        <a:ext cx="66600" cy="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BE7D32" id="Encre 29" o:spid="_x0000_s1026" type="#_x0000_t75" style="position:absolute;margin-left:161.05pt;margin-top:74.25pt;width:6.7pt;height:1.4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">
                <v:imagedata r:id="rId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5888" behindDoc="0" locked="0" layoutInCell="1" allowOverlap="1" wp14:anchorId="62F36BB3" wp14:editId="31A3A3C0">
                <wp:simplePos x="0" y="0"/>
                <wp:positionH relativeFrom="column">
                  <wp:posOffset>1819325</wp:posOffset>
                </wp:positionH>
                <wp:positionV relativeFrom="paragraph">
                  <wp:posOffset>942754</wp:posOffset>
                </wp:positionV>
                <wp:extent cx="50040" cy="8280"/>
                <wp:effectExtent l="38100" t="57150" r="45720" b="48895"/>
                <wp:wrapNone/>
                <wp:docPr id="28" name="Encre 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">
                      <w14:nvContentPartPr>
                        <w14:cNvContentPartPr/>
                      </w14:nvContentPartPr>
                      <w14:xfrm>
                        <a:off x="0" y="0"/>
                        <a:ext cx="50040" cy="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93CC23" id="Encre 28" o:spid="_x0000_s1026" type="#_x0000_t75" style="position:absolute;margin-left:142.55pt;margin-top:73.55pt;width:5.4pt;height:2.0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">
                <v:imagedata r:id="rId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4864" behindDoc="0" locked="0" layoutInCell="1" allowOverlap="1" wp14:anchorId="26415B6C" wp14:editId="42EFA444">
                <wp:simplePos x="0" y="0"/>
                <wp:positionH relativeFrom="column">
                  <wp:posOffset>1120925</wp:posOffset>
                </wp:positionH>
                <wp:positionV relativeFrom="paragraph">
                  <wp:posOffset>933034</wp:posOffset>
                </wp:positionV>
                <wp:extent cx="531360" cy="23760"/>
                <wp:effectExtent l="38100" t="38100" r="40640" b="52705"/>
                <wp:wrapNone/>
                <wp:docPr id="27" name="Encre 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">
                      <w14:nvContentPartPr>
                        <w14:cNvContentPartPr/>
                      </w14:nvContentPartPr>
                      <w14:xfrm>
                        <a:off x="0" y="0"/>
                        <a:ext cx="531360" cy="23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8BBD4D" id="Encre 27" o:spid="_x0000_s1026" type="#_x0000_t75" style="position:absolute;margin-left:87.55pt;margin-top:72.75pt;width:43.3pt;height:3.2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">
                <v:imagedata r:id="rId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3840" behindDoc="0" locked="0" layoutInCell="1" allowOverlap="1" wp14:anchorId="011CD1FF" wp14:editId="6C62F05B">
                <wp:simplePos x="0" y="0"/>
                <wp:positionH relativeFrom="column">
                  <wp:posOffset>921485</wp:posOffset>
                </wp:positionH>
                <wp:positionV relativeFrom="paragraph">
                  <wp:posOffset>945994</wp:posOffset>
                </wp:positionV>
                <wp:extent cx="38880" cy="4320"/>
                <wp:effectExtent l="38100" t="57150" r="56515" b="53340"/>
                <wp:wrapNone/>
                <wp:docPr id="26" name="Encre 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">
                      <w14:nvContentPartPr>
                        <w14:cNvContentPartPr/>
                      </w14:nvContentPartPr>
                      <w14:xfrm>
                        <a:off x="0" y="0"/>
                        <a:ext cx="38880" cy="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DC3A96" id="Encre 26" o:spid="_x0000_s1026" type="#_x0000_t75" style="position:absolute;margin-left:71.85pt;margin-top:73.8pt;width:4.45pt;height:1.8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">
                <v:imagedata r:id="rId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2816" behindDoc="0" locked="0" layoutInCell="1" allowOverlap="1" wp14:anchorId="0E427FAD" wp14:editId="66CC5CF0">
                <wp:simplePos x="0" y="0"/>
                <wp:positionH relativeFrom="column">
                  <wp:posOffset>753365</wp:posOffset>
                </wp:positionH>
                <wp:positionV relativeFrom="paragraph">
                  <wp:posOffset>954634</wp:posOffset>
                </wp:positionV>
                <wp:extent cx="34560" cy="1440"/>
                <wp:effectExtent l="38100" t="38100" r="41910" b="55880"/>
                <wp:wrapNone/>
                <wp:docPr id="25" name="Encre 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">
                      <w14:nvContentPartPr>
                        <w14:cNvContentPartPr/>
                      </w14:nvContentPartPr>
                      <w14:xfrm>
                        <a:off x="0" y="0"/>
                        <a:ext cx="34560" cy="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C58EE6" id="Encre 25" o:spid="_x0000_s1026" type="#_x0000_t75" style="position:absolute;margin-left:58.6pt;margin-top:74.45pt;width:4.1pt;height:1.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">
                <v:imagedata r:id="rId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1792" behindDoc="0" locked="0" layoutInCell="1" allowOverlap="1" wp14:anchorId="060CCBC5" wp14:editId="1396F6B5">
                <wp:simplePos x="0" y="0"/>
                <wp:positionH relativeFrom="column">
                  <wp:posOffset>130810</wp:posOffset>
                </wp:positionH>
                <wp:positionV relativeFrom="paragraph">
                  <wp:posOffset>851535</wp:posOffset>
                </wp:positionV>
                <wp:extent cx="364810" cy="133350"/>
                <wp:effectExtent l="38100" t="38100" r="16510" b="57150"/>
                <wp:wrapNone/>
                <wp:docPr id="24" name="Encre 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">
                      <w14:nvContentPartPr>
                        <w14:cNvContentPartPr/>
                      </w14:nvContentPartPr>
                      <w14:xfrm>
                        <a:off x="0" y="0"/>
                        <a:ext cx="364810" cy="133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477333" id="Encre 24" o:spid="_x0000_s1026" type="#_x0000_t75" style="position:absolute;margin-left:9.6pt;margin-top:66.35pt;width:30.15pt;height:11.9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">
                <v:imagedata r:id="rId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4624" behindDoc="0" locked="0" layoutInCell="1" allowOverlap="1" wp14:anchorId="1D8C31C7" wp14:editId="7FB94BEA">
                <wp:simplePos x="0" y="0"/>
                <wp:positionH relativeFrom="column">
                  <wp:posOffset>2298065</wp:posOffset>
                </wp:positionH>
                <wp:positionV relativeFrom="paragraph">
                  <wp:posOffset>923925</wp:posOffset>
                </wp:positionV>
                <wp:extent cx="90170" cy="112320"/>
                <wp:effectExtent l="38100" t="38100" r="24130" b="40640"/>
                <wp:wrapNone/>
                <wp:docPr id="17" name="Encre 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">
                      <w14:nvContentPartPr>
                        <w14:cNvContentPartPr/>
                      </w14:nvContentPartPr>
                      <w14:xfrm>
                        <a:off x="0" y="0"/>
                        <a:ext cx="90170" cy="112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C5F59E" id="Encre 17" o:spid="_x0000_s1026" type="#_x0000_t75" style="position:absolute;margin-left:180.25pt;margin-top:72.05pt;width:8.5pt;height:10.3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">
                <v:imagedata r:id="rId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1552" behindDoc="0" locked="0" layoutInCell="1" allowOverlap="1" wp14:anchorId="508893A7" wp14:editId="67B9449A">
                <wp:simplePos x="0" y="0"/>
                <wp:positionH relativeFrom="column">
                  <wp:posOffset>2326925</wp:posOffset>
                </wp:positionH>
                <wp:positionV relativeFrom="paragraph">
                  <wp:posOffset>2064514</wp:posOffset>
                </wp:positionV>
                <wp:extent cx="19800" cy="102240"/>
                <wp:effectExtent l="38100" t="38100" r="56515" b="50165"/>
                <wp:wrapNone/>
                <wp:docPr id="14" name="Encre 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">
                      <w14:nvContentPartPr>
                        <w14:cNvContentPartPr/>
                      </w14:nvContentPartPr>
                      <w14:xfrm>
                        <a:off x="0" y="0"/>
                        <a:ext cx="19800" cy="10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A3593D" id="Encre 14" o:spid="_x0000_s1026" type="#_x0000_t75" style="position:absolute;margin-left:182.5pt;margin-top:161.85pt;width:2.95pt;height:9.4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">
                <v:imagedata r:id="rId64" o:title=""/>
              </v:shape>
            </w:pict>
          </mc:Fallback>
        </mc:AlternateContent>
      </w:r>
      <w:r w:rsidR="009C57E2">
        <w:rPr>
          <w:noProof/>
        </w:rPr>
        <w:drawing>
          <wp:inline distT="0" distB="0" distL="0" distR="0" wp14:anchorId="2991D1A8" wp14:editId="3C21C493">
            <wp:extent cx="6645910" cy="2380615"/>
            <wp:effectExtent l="0" t="0" r="2540" b="63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380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F6F4D2" w14:textId="2A17B014" w:rsidR="00EE22C3" w:rsidRDefault="00F71C0B" w:rsidP="00EE22C3">
      <w:pPr>
        <w:autoSpaceDE w:val="0"/>
        <w:autoSpaceDN w:val="0"/>
        <w:adjustRightInd w:val="0"/>
        <w:spacing w:line="240" w:lineRule="auto"/>
        <w:jc w:val="center"/>
        <w:rPr>
          <w:rFonts w:eastAsia="SimSun" w:cs="Arial"/>
          <w:sz w:val="22"/>
          <w:lang w:eastAsia="fr-FR"/>
        </w:rPr>
      </w:pPr>
      <w:r w:rsidRPr="007B2084">
        <w:rPr>
          <w:rFonts w:eastAsia="SimSun" w:cs="Arial"/>
          <w:sz w:val="22"/>
          <w:lang w:eastAsia="fr-FR"/>
        </w:rPr>
        <w:t>Figure 1. Pression de l’air en fonction de l’altitude</w:t>
      </w:r>
      <w:r w:rsidR="00EE22C3">
        <w:rPr>
          <w:rFonts w:eastAsia="SimSun" w:cs="Arial"/>
          <w:sz w:val="22"/>
          <w:lang w:eastAsia="fr-FR"/>
        </w:rPr>
        <w:br w:type="page"/>
      </w:r>
    </w:p>
    <w:p w14:paraId="15410041" w14:textId="49CE5985" w:rsidR="00F71C0B" w:rsidRPr="00087515" w:rsidRDefault="00F71C0B" w:rsidP="00087515">
      <w:pPr>
        <w:pStyle w:val="Paragraphedeliste"/>
        <w:numPr>
          <w:ilvl w:val="1"/>
          <w:numId w:val="19"/>
        </w:numPr>
        <w:autoSpaceDE w:val="0"/>
        <w:autoSpaceDN w:val="0"/>
        <w:adjustRightInd w:val="0"/>
        <w:spacing w:line="240" w:lineRule="auto"/>
        <w:ind w:left="426" w:hanging="426"/>
        <w:rPr>
          <w:rFonts w:eastAsia="SimSun" w:cs="Arial"/>
          <w:sz w:val="22"/>
          <w:lang w:eastAsia="fr-FR"/>
        </w:rPr>
      </w:pPr>
      <w:r w:rsidRPr="00087515">
        <w:rPr>
          <w:rFonts w:eastAsia="SimSun" w:cs="Arial"/>
          <w:sz w:val="22"/>
          <w:lang w:eastAsia="fr-FR"/>
        </w:rPr>
        <w:lastRenderedPageBreak/>
        <w:t>Étude du système « ballon ».</w:t>
      </w:r>
    </w:p>
    <w:p w14:paraId="79A78DAE" w14:textId="2C260752" w:rsidR="00087515" w:rsidRDefault="00047FAB" w:rsidP="00912ADC">
      <w:pPr>
        <w:pStyle w:val="Paragraphedeliste"/>
        <w:numPr>
          <w:ilvl w:val="2"/>
          <w:numId w:val="19"/>
        </w:numPr>
        <w:autoSpaceDE w:val="0"/>
        <w:autoSpaceDN w:val="0"/>
        <w:adjustRightInd w:val="0"/>
        <w:spacing w:line="240" w:lineRule="auto"/>
        <w:ind w:left="1134" w:hanging="708"/>
        <w:rPr>
          <w:rFonts w:eastAsia="SimSun" w:cs="Arial"/>
          <w:sz w:val="22"/>
          <w:lang w:eastAsia="fr-FR"/>
        </w:rPr>
      </w:pP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1737088" behindDoc="0" locked="0" layoutInCell="1" allowOverlap="1" wp14:anchorId="6B5B23D9" wp14:editId="47ED51FC">
                <wp:simplePos x="0" y="0"/>
                <wp:positionH relativeFrom="column">
                  <wp:posOffset>1403350</wp:posOffset>
                </wp:positionH>
                <wp:positionV relativeFrom="paragraph">
                  <wp:posOffset>348615</wp:posOffset>
                </wp:positionV>
                <wp:extent cx="1594965" cy="177035"/>
                <wp:effectExtent l="38100" t="38100" r="0" b="52070"/>
                <wp:wrapNone/>
                <wp:docPr id="336" name="Encre 3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">
                      <w14:nvContentPartPr>
                        <w14:cNvContentPartPr/>
                      </w14:nvContentPartPr>
                      <w14:xfrm>
                        <a:off x="0" y="0"/>
                        <a:ext cx="1594965" cy="177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3871C7" id="Encre 336" o:spid="_x0000_s1026" type="#_x0000_t75" style="position:absolute;margin-left:109.8pt;margin-top:26.75pt;width:127.05pt;height:15.4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">
                <v:imagedata r:id="rId67" o:title=""/>
              </v:shape>
            </w:pict>
          </mc:Fallback>
        </mc:AlternateContent>
      </w:r>
      <w:r w:rsidR="00F71C0B" w:rsidRPr="00087515">
        <w:rPr>
          <w:rFonts w:eastAsia="SimSun" w:cs="Arial"/>
          <w:sz w:val="22"/>
          <w:lang w:eastAsia="fr-FR"/>
        </w:rPr>
        <w:t>À l’aide de l’équation d’état du gaz parfait, exprimer la masse volumique de l’air contenu dans le</w:t>
      </w:r>
      <w:r w:rsidR="00087515" w:rsidRPr="00087515">
        <w:rPr>
          <w:rFonts w:eastAsia="SimSun" w:cs="Arial"/>
          <w:sz w:val="22"/>
          <w:lang w:eastAsia="fr-FR"/>
        </w:rPr>
        <w:t xml:space="preserve"> </w:t>
      </w:r>
      <w:r w:rsidR="00F71C0B" w:rsidRPr="00087515">
        <w:rPr>
          <w:rFonts w:eastAsia="SimSun" w:cs="Arial"/>
          <w:sz w:val="22"/>
          <w:lang w:eastAsia="fr-FR"/>
        </w:rPr>
        <w:t xml:space="preserve">ballon </w:t>
      </w:r>
      <w:r w:rsidR="00F71C0B" w:rsidRPr="00087515">
        <w:rPr>
          <w:rFonts w:eastAsia="SimSun" w:cs="Arial"/>
          <w:i/>
          <w:iCs/>
          <w:sz w:val="22"/>
          <w:lang w:eastAsia="fr-FR"/>
        </w:rPr>
        <w:t>ρ</w:t>
      </w:r>
      <w:r w:rsidR="00F71C0B" w:rsidRPr="00087515">
        <w:rPr>
          <w:rFonts w:eastAsia="SimSun" w:cs="Arial"/>
          <w:sz w:val="22"/>
          <w:vertAlign w:val="subscript"/>
          <w:lang w:eastAsia="fr-FR"/>
        </w:rPr>
        <w:t>int</w:t>
      </w:r>
      <w:r w:rsidR="00F71C0B" w:rsidRPr="00087515">
        <w:rPr>
          <w:rFonts w:eastAsia="SimSun" w:cs="Arial"/>
          <w:sz w:val="22"/>
          <w:lang w:eastAsia="fr-FR"/>
        </w:rPr>
        <w:t xml:space="preserve"> en fonction de la pression </w:t>
      </w:r>
      <w:r w:rsidR="00F71C0B" w:rsidRPr="00087515">
        <w:rPr>
          <w:rFonts w:eastAsia="SimSun" w:cs="Arial"/>
          <w:i/>
          <w:iCs/>
          <w:sz w:val="22"/>
          <w:lang w:eastAsia="fr-FR"/>
        </w:rPr>
        <w:t>p</w:t>
      </w:r>
      <w:r w:rsidR="00F71C0B" w:rsidRPr="00087515">
        <w:rPr>
          <w:rFonts w:eastAsia="SimSun" w:cs="Arial"/>
          <w:sz w:val="22"/>
          <w:lang w:eastAsia="fr-FR"/>
        </w:rPr>
        <w:t xml:space="preserve">, </w:t>
      </w:r>
      <w:r w:rsidR="00F71C0B" w:rsidRPr="00087515">
        <w:rPr>
          <w:rFonts w:eastAsia="SimSun" w:cs="Arial"/>
          <w:i/>
          <w:iCs/>
          <w:sz w:val="22"/>
          <w:lang w:eastAsia="fr-FR"/>
        </w:rPr>
        <w:t>M</w:t>
      </w:r>
      <w:r w:rsidR="00F71C0B" w:rsidRPr="006E7E2F">
        <w:rPr>
          <w:rFonts w:eastAsia="SimSun" w:cs="Arial"/>
          <w:sz w:val="22"/>
          <w:vertAlign w:val="subscript"/>
          <w:lang w:eastAsia="fr-FR"/>
        </w:rPr>
        <w:t>air</w:t>
      </w:r>
      <w:r w:rsidR="00F71C0B" w:rsidRPr="00087515">
        <w:rPr>
          <w:rFonts w:eastAsia="SimSun" w:cs="Arial"/>
          <w:sz w:val="22"/>
          <w:lang w:eastAsia="fr-FR"/>
        </w:rPr>
        <w:t xml:space="preserve">, </w:t>
      </w:r>
      <w:r w:rsidR="00F71C0B" w:rsidRPr="00087515">
        <w:rPr>
          <w:rFonts w:eastAsia="SimSun" w:cs="Arial"/>
          <w:i/>
          <w:iCs/>
          <w:sz w:val="22"/>
          <w:lang w:eastAsia="fr-FR"/>
        </w:rPr>
        <w:t xml:space="preserve">R </w:t>
      </w:r>
      <w:r w:rsidR="00F71C0B" w:rsidRPr="00087515">
        <w:rPr>
          <w:rFonts w:eastAsia="SimSun" w:cs="Arial"/>
          <w:sz w:val="22"/>
          <w:lang w:eastAsia="fr-FR"/>
        </w:rPr>
        <w:t xml:space="preserve">et </w:t>
      </w:r>
      <w:r w:rsidR="00F71C0B" w:rsidRPr="00087515">
        <w:rPr>
          <w:rFonts w:eastAsia="SimSun" w:cs="Arial"/>
          <w:i/>
          <w:iCs/>
          <w:sz w:val="22"/>
          <w:lang w:eastAsia="fr-FR"/>
        </w:rPr>
        <w:t>T</w:t>
      </w:r>
      <w:r w:rsidR="00F71C0B" w:rsidRPr="00087515">
        <w:rPr>
          <w:rFonts w:eastAsia="SimSun" w:cs="Arial"/>
          <w:sz w:val="22"/>
          <w:lang w:eastAsia="fr-FR"/>
        </w:rPr>
        <w:t>, la température de l’air contenu dans le ballon.</w:t>
      </w:r>
    </w:p>
    <w:p w14:paraId="30FFB7BD" w14:textId="49F38E42" w:rsidR="00047FAB" w:rsidRDefault="00047FAB" w:rsidP="00047FAB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1779072" behindDoc="0" locked="0" layoutInCell="1" allowOverlap="1" wp14:anchorId="7ADC597B" wp14:editId="204A8B39">
                <wp:simplePos x="0" y="0"/>
                <wp:positionH relativeFrom="column">
                  <wp:posOffset>3959860</wp:posOffset>
                </wp:positionH>
                <wp:positionV relativeFrom="paragraph">
                  <wp:posOffset>-99060</wp:posOffset>
                </wp:positionV>
                <wp:extent cx="324830" cy="400475"/>
                <wp:effectExtent l="38100" t="38100" r="56515" b="57150"/>
                <wp:wrapNone/>
                <wp:docPr id="378" name="Encre 3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">
                      <w14:nvContentPartPr>
                        <w14:cNvContentPartPr/>
                      </w14:nvContentPartPr>
                      <w14:xfrm>
                        <a:off x="0" y="0"/>
                        <a:ext cx="324830" cy="400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D03DF9" id="Encre 378" o:spid="_x0000_s1026" type="#_x0000_t75" style="position:absolute;margin-left:311.1pt;margin-top:-8.5pt;width:27pt;height:32.95pt;z-index:25177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">
                <v:imagedata r:id="rId69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1700224" behindDoc="0" locked="0" layoutInCell="1" allowOverlap="1" wp14:anchorId="09A66A76" wp14:editId="2FCB7544">
                <wp:simplePos x="0" y="0"/>
                <wp:positionH relativeFrom="column">
                  <wp:posOffset>1123950</wp:posOffset>
                </wp:positionH>
                <wp:positionV relativeFrom="paragraph">
                  <wp:posOffset>73025</wp:posOffset>
                </wp:positionV>
                <wp:extent cx="530175" cy="158280"/>
                <wp:effectExtent l="38100" t="57150" r="3810" b="51435"/>
                <wp:wrapNone/>
                <wp:docPr id="42" name="Encre 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">
                      <w14:nvContentPartPr>
                        <w14:cNvContentPartPr/>
                      </w14:nvContentPartPr>
                      <w14:xfrm>
                        <a:off x="0" y="0"/>
                        <a:ext cx="530175" cy="15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9371CD" id="Encre 42" o:spid="_x0000_s1026" type="#_x0000_t75" style="position:absolute;margin-left:87.8pt;margin-top:5.05pt;width:43.2pt;height:13.8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">
                <v:imagedata r:id="rId71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1702272" behindDoc="0" locked="0" layoutInCell="1" allowOverlap="1" wp14:anchorId="3ECE7FA4" wp14:editId="65D41CE4">
                <wp:simplePos x="0" y="0"/>
                <wp:positionH relativeFrom="column">
                  <wp:posOffset>481330</wp:posOffset>
                </wp:positionH>
                <wp:positionV relativeFrom="paragraph">
                  <wp:posOffset>71120</wp:posOffset>
                </wp:positionV>
                <wp:extent cx="269090" cy="159385"/>
                <wp:effectExtent l="38100" t="57150" r="36195" b="50165"/>
                <wp:wrapNone/>
                <wp:docPr id="44" name="Encre 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">
                      <w14:nvContentPartPr>
                        <w14:cNvContentPartPr/>
                      </w14:nvContentPartPr>
                      <w14:xfrm>
                        <a:off x="0" y="0"/>
                        <a:ext cx="269090" cy="159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0CD533" id="Encre 44" o:spid="_x0000_s1026" type="#_x0000_t75" style="position:absolute;margin-left:37.2pt;margin-top:4.9pt;width:22.65pt;height:13.95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">
                <v:imagedata r:id="rId73" o:title=""/>
              </v:shape>
            </w:pict>
          </mc:Fallback>
        </mc:AlternateContent>
      </w:r>
    </w:p>
    <w:p w14:paraId="12E03F8D" w14:textId="0CDD60D6" w:rsidR="00047FAB" w:rsidRDefault="00047FAB" w:rsidP="00047FAB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1772928" behindDoc="0" locked="0" layoutInCell="1" allowOverlap="1" wp14:anchorId="32645DC6" wp14:editId="58928DF7">
                <wp:simplePos x="0" y="0"/>
                <wp:positionH relativeFrom="column">
                  <wp:posOffset>3357245</wp:posOffset>
                </wp:positionH>
                <wp:positionV relativeFrom="paragraph">
                  <wp:posOffset>-156210</wp:posOffset>
                </wp:positionV>
                <wp:extent cx="457790" cy="344600"/>
                <wp:effectExtent l="38100" t="38100" r="0" b="55880"/>
                <wp:wrapNone/>
                <wp:docPr id="372" name="Encre 3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">
                      <w14:nvContentPartPr>
                        <w14:cNvContentPartPr/>
                      </w14:nvContentPartPr>
                      <w14:xfrm>
                        <a:off x="0" y="0"/>
                        <a:ext cx="457790" cy="344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E63761" id="Encre 372" o:spid="_x0000_s1026" type="#_x0000_t75" style="position:absolute;margin-left:263.65pt;margin-top:-13pt;width:37.5pt;height:28.55pt;z-index:25177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">
                <v:imagedata r:id="rId75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1766784" behindDoc="0" locked="0" layoutInCell="1" allowOverlap="1" wp14:anchorId="50815DF0" wp14:editId="3CA60953">
                <wp:simplePos x="0" y="0"/>
                <wp:positionH relativeFrom="column">
                  <wp:posOffset>2931795</wp:posOffset>
                </wp:positionH>
                <wp:positionV relativeFrom="paragraph">
                  <wp:posOffset>-65405</wp:posOffset>
                </wp:positionV>
                <wp:extent cx="264510" cy="173520"/>
                <wp:effectExtent l="38100" t="38100" r="21590" b="55245"/>
                <wp:wrapNone/>
                <wp:docPr id="366" name="Encre 3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">
                      <w14:nvContentPartPr>
                        <w14:cNvContentPartPr/>
                      </w14:nvContentPartPr>
                      <w14:xfrm>
                        <a:off x="0" y="0"/>
                        <a:ext cx="264510" cy="173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6284C0" id="Encre 366" o:spid="_x0000_s1026" type="#_x0000_t75" style="position:absolute;margin-left:230.15pt;margin-top:-5.85pt;width:22.25pt;height:15.05pt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">
                <v:imagedata r:id="rId77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1701248" behindDoc="0" locked="0" layoutInCell="1" allowOverlap="1" wp14:anchorId="0B97951D" wp14:editId="2B5E9057">
                <wp:simplePos x="0" y="0"/>
                <wp:positionH relativeFrom="column">
                  <wp:posOffset>890270</wp:posOffset>
                </wp:positionH>
                <wp:positionV relativeFrom="paragraph">
                  <wp:posOffset>-13970</wp:posOffset>
                </wp:positionV>
                <wp:extent cx="83520" cy="59120"/>
                <wp:effectExtent l="38100" t="38100" r="50165" b="55245"/>
                <wp:wrapNone/>
                <wp:docPr id="43" name="Encre 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">
                      <w14:nvContentPartPr>
                        <w14:cNvContentPartPr/>
                      </w14:nvContentPartPr>
                      <w14:xfrm>
                        <a:off x="0" y="0"/>
                        <a:ext cx="83520" cy="59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6285B1" id="Encre 43" o:spid="_x0000_s1026" type="#_x0000_t75" style="position:absolute;margin-left:69.4pt;margin-top:-1.8pt;width:8pt;height:6.0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">
                <v:imagedata r:id="rId79" o:title=""/>
              </v:shape>
            </w:pict>
          </mc:Fallback>
        </mc:AlternateContent>
      </w:r>
    </w:p>
    <w:p w14:paraId="6104B717" w14:textId="7BB3CF72" w:rsidR="00047FAB" w:rsidRDefault="00047FAB" w:rsidP="00047FAB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1720704" behindDoc="0" locked="0" layoutInCell="1" allowOverlap="1" wp14:anchorId="35890A5E" wp14:editId="7EB384E1">
                <wp:simplePos x="0" y="0"/>
                <wp:positionH relativeFrom="column">
                  <wp:posOffset>1628140</wp:posOffset>
                </wp:positionH>
                <wp:positionV relativeFrom="paragraph">
                  <wp:posOffset>-33020</wp:posOffset>
                </wp:positionV>
                <wp:extent cx="384035" cy="193910"/>
                <wp:effectExtent l="57150" t="57150" r="54610" b="53975"/>
                <wp:wrapNone/>
                <wp:docPr id="320" name="Encre 3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">
                      <w14:nvContentPartPr>
                        <w14:cNvContentPartPr/>
                      </w14:nvContentPartPr>
                      <w14:xfrm>
                        <a:off x="0" y="0"/>
                        <a:ext cx="384035" cy="193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2210CB" id="Encre 320" o:spid="_x0000_s1026" type="#_x0000_t75" style="position:absolute;margin-left:127.5pt;margin-top:-3.3pt;width:31.7pt;height:16.65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">
                <v:imagedata r:id="rId81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1715584" behindDoc="0" locked="0" layoutInCell="1" allowOverlap="1" wp14:anchorId="6FB1C283" wp14:editId="79DADB21">
                <wp:simplePos x="0" y="0"/>
                <wp:positionH relativeFrom="column">
                  <wp:posOffset>1148715</wp:posOffset>
                </wp:positionH>
                <wp:positionV relativeFrom="paragraph">
                  <wp:posOffset>-12065</wp:posOffset>
                </wp:positionV>
                <wp:extent cx="211710" cy="255865"/>
                <wp:effectExtent l="38100" t="38100" r="36195" b="49530"/>
                <wp:wrapNone/>
                <wp:docPr id="59" name="Encre 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">
                      <w14:nvContentPartPr>
                        <w14:cNvContentPartPr/>
                      </w14:nvContentPartPr>
                      <w14:xfrm>
                        <a:off x="0" y="0"/>
                        <a:ext cx="211710" cy="255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CCDB24" id="Encre 59" o:spid="_x0000_s1026" type="#_x0000_t75" style="position:absolute;margin-left:89.75pt;margin-top:-1.65pt;width:18.05pt;height:21.6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">
                <v:imagedata r:id="rId83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1716608" behindDoc="0" locked="0" layoutInCell="1" allowOverlap="1" wp14:anchorId="19B9306A" wp14:editId="5C1586BC">
                <wp:simplePos x="0" y="0"/>
                <wp:positionH relativeFrom="column">
                  <wp:posOffset>622935</wp:posOffset>
                </wp:positionH>
                <wp:positionV relativeFrom="paragraph">
                  <wp:posOffset>-32385</wp:posOffset>
                </wp:positionV>
                <wp:extent cx="240065" cy="259455"/>
                <wp:effectExtent l="57150" t="38100" r="7620" b="45720"/>
                <wp:wrapNone/>
                <wp:docPr id="60" name="Encre 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">
                      <w14:nvContentPartPr>
                        <w14:cNvContentPartPr/>
                      </w14:nvContentPartPr>
                      <w14:xfrm>
                        <a:off x="0" y="0"/>
                        <a:ext cx="240065" cy="259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B5F742" id="Encre 60" o:spid="_x0000_s1026" type="#_x0000_t75" style="position:absolute;margin-left:48.35pt;margin-top:-3.25pt;width:20.3pt;height:21.85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">
                <v:imagedata r:id="rId85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1717632" behindDoc="0" locked="0" layoutInCell="1" allowOverlap="1" wp14:anchorId="4A7C43C2" wp14:editId="40DEBCFA">
                <wp:simplePos x="0" y="0"/>
                <wp:positionH relativeFrom="column">
                  <wp:posOffset>-36830</wp:posOffset>
                </wp:positionH>
                <wp:positionV relativeFrom="paragraph">
                  <wp:posOffset>47625</wp:posOffset>
                </wp:positionV>
                <wp:extent cx="159185" cy="168045"/>
                <wp:effectExtent l="57150" t="38100" r="50800" b="41910"/>
                <wp:wrapNone/>
                <wp:docPr id="61" name="Encre 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">
                      <w14:nvContentPartPr>
                        <w14:cNvContentPartPr/>
                      </w14:nvContentPartPr>
                      <w14:xfrm>
                        <a:off x="0" y="0"/>
                        <a:ext cx="159185" cy="168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6B3ADF" id="Encre 61" o:spid="_x0000_s1026" type="#_x0000_t75" style="position:absolute;margin-left:-3.6pt;margin-top:3.05pt;width:13.95pt;height:14.6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">
                <v:imagedata r:id="rId87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1705344" behindDoc="0" locked="0" layoutInCell="1" allowOverlap="1" wp14:anchorId="34C917F9" wp14:editId="710B7B60">
                <wp:simplePos x="0" y="0"/>
                <wp:positionH relativeFrom="column">
                  <wp:posOffset>273050</wp:posOffset>
                </wp:positionH>
                <wp:positionV relativeFrom="paragraph">
                  <wp:posOffset>-39370</wp:posOffset>
                </wp:positionV>
                <wp:extent cx="150545" cy="90170"/>
                <wp:effectExtent l="38100" t="57150" r="40005" b="43180"/>
                <wp:wrapNone/>
                <wp:docPr id="48" name="Encre 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">
                      <w14:nvContentPartPr>
                        <w14:cNvContentPartPr/>
                      </w14:nvContentPartPr>
                      <w14:xfrm>
                        <a:off x="0" y="0"/>
                        <a:ext cx="150545" cy="90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DA80DA" id="Encre 48" o:spid="_x0000_s1026" type="#_x0000_t75" style="position:absolute;margin-left:20.8pt;margin-top:-3.8pt;width:13.25pt;height:8.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">
                <v:imagedata r:id="rId89" o:title=""/>
              </v:shape>
            </w:pict>
          </mc:Fallback>
        </mc:AlternateContent>
      </w:r>
    </w:p>
    <w:p w14:paraId="0D9209C5" w14:textId="590E19E9" w:rsidR="00047FAB" w:rsidRDefault="00047FAB" w:rsidP="00047FAB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</w:p>
    <w:p w14:paraId="6C0F8A57" w14:textId="6D143F53" w:rsidR="00047FAB" w:rsidRDefault="00047FAB" w:rsidP="00047FAB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1800576" behindDoc="0" locked="0" layoutInCell="1" allowOverlap="1" wp14:anchorId="23030EBB" wp14:editId="1E529C2A">
                <wp:simplePos x="0" y="0"/>
                <wp:positionH relativeFrom="column">
                  <wp:posOffset>3692525</wp:posOffset>
                </wp:positionH>
                <wp:positionV relativeFrom="paragraph">
                  <wp:posOffset>45720</wp:posOffset>
                </wp:positionV>
                <wp:extent cx="177740" cy="120645"/>
                <wp:effectExtent l="38100" t="38100" r="51435" b="51435"/>
                <wp:wrapNone/>
                <wp:docPr id="399" name="Encre 3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">
                      <w14:nvContentPartPr>
                        <w14:cNvContentPartPr/>
                      </w14:nvContentPartPr>
                      <w14:xfrm>
                        <a:off x="0" y="0"/>
                        <a:ext cx="177740" cy="120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D3CC12" id="Encre 399" o:spid="_x0000_s1026" type="#_x0000_t75" style="position:absolute;margin-left:290.05pt;margin-top:2.9pt;width:15.45pt;height:10.95pt;z-index:25180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">
                <v:imagedata r:id="rId91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1789312" behindDoc="0" locked="0" layoutInCell="1" allowOverlap="1" wp14:anchorId="53C3ED7D" wp14:editId="52246E27">
                <wp:simplePos x="0" y="0"/>
                <wp:positionH relativeFrom="column">
                  <wp:posOffset>3415665</wp:posOffset>
                </wp:positionH>
                <wp:positionV relativeFrom="paragraph">
                  <wp:posOffset>-33020</wp:posOffset>
                </wp:positionV>
                <wp:extent cx="230505" cy="198120"/>
                <wp:effectExtent l="57150" t="57150" r="55245" b="49530"/>
                <wp:wrapNone/>
                <wp:docPr id="388" name="Encre 3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">
                      <w14:nvContentPartPr>
                        <w14:cNvContentPartPr/>
                      </w14:nvContentPartPr>
                      <w14:xfrm>
                        <a:off x="0" y="0"/>
                        <a:ext cx="230505" cy="198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469AC8" id="Encre 388" o:spid="_x0000_s1026" type="#_x0000_t75" style="position:absolute;margin-left:268.25pt;margin-top:-3.3pt;width:19.55pt;height:17pt;z-index:25178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">
                <v:imagedata r:id="rId93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1781120" behindDoc="0" locked="0" layoutInCell="1" allowOverlap="1" wp14:anchorId="348BEAE5" wp14:editId="6150DB9C">
                <wp:simplePos x="0" y="0"/>
                <wp:positionH relativeFrom="column">
                  <wp:posOffset>3292445</wp:posOffset>
                </wp:positionH>
                <wp:positionV relativeFrom="paragraph">
                  <wp:posOffset>-28787</wp:posOffset>
                </wp:positionV>
                <wp:extent cx="110160" cy="186120"/>
                <wp:effectExtent l="38100" t="38100" r="23495" b="42545"/>
                <wp:wrapNone/>
                <wp:docPr id="380" name="Encre 3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">
                      <w14:nvContentPartPr>
                        <w14:cNvContentPartPr/>
                      </w14:nvContentPartPr>
                      <w14:xfrm>
                        <a:off x="0" y="0"/>
                        <a:ext cx="110160" cy="18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4E1F42" id="Encre 380" o:spid="_x0000_s1026" type="#_x0000_t75" style="position:absolute;margin-left:258.55pt;margin-top:-2.95pt;width:10.05pt;height:16.05pt;z-index:2517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">
                <v:imagedata r:id="rId95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1762688" behindDoc="0" locked="0" layoutInCell="1" allowOverlap="1" wp14:anchorId="1B5526E4" wp14:editId="015606BF">
                <wp:simplePos x="0" y="0"/>
                <wp:positionH relativeFrom="column">
                  <wp:posOffset>2400935</wp:posOffset>
                </wp:positionH>
                <wp:positionV relativeFrom="paragraph">
                  <wp:posOffset>38735</wp:posOffset>
                </wp:positionV>
                <wp:extent cx="187680" cy="147600"/>
                <wp:effectExtent l="38100" t="38100" r="41275" b="43180"/>
                <wp:wrapNone/>
                <wp:docPr id="362" name="Encre 3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">
                      <w14:nvContentPartPr>
                        <w14:cNvContentPartPr/>
                      </w14:nvContentPartPr>
                      <w14:xfrm>
                        <a:off x="0" y="0"/>
                        <a:ext cx="187680" cy="147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7E6C4D" id="Encre 362" o:spid="_x0000_s1026" type="#_x0000_t75" style="position:absolute;margin-left:188.35pt;margin-top:2.35pt;width:16.2pt;height:13pt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">
                <v:imagedata r:id="rId97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1744256" behindDoc="0" locked="0" layoutInCell="1" allowOverlap="1" wp14:anchorId="140DCC80" wp14:editId="23EA3101">
                <wp:simplePos x="0" y="0"/>
                <wp:positionH relativeFrom="column">
                  <wp:posOffset>1487405</wp:posOffset>
                </wp:positionH>
                <wp:positionV relativeFrom="paragraph">
                  <wp:posOffset>106933</wp:posOffset>
                </wp:positionV>
                <wp:extent cx="222480" cy="106560"/>
                <wp:effectExtent l="38100" t="38100" r="44450" b="46355"/>
                <wp:wrapNone/>
                <wp:docPr id="343" name="Encre 3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">
                      <w14:nvContentPartPr>
                        <w14:cNvContentPartPr/>
                      </w14:nvContentPartPr>
                      <w14:xfrm>
                        <a:off x="0" y="0"/>
                        <a:ext cx="222480" cy="10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C599FC" id="Encre 343" o:spid="_x0000_s1026" type="#_x0000_t75" style="position:absolute;margin-left:116.4pt;margin-top:7.7pt;width:18.9pt;height:9.85p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">
                <v:imagedata r:id="rId99" o:title=""/>
              </v:shape>
            </w:pict>
          </mc:Fallback>
        </mc:AlternateContent>
      </w:r>
    </w:p>
    <w:p w14:paraId="15439606" w14:textId="1F269686" w:rsidR="00047FAB" w:rsidRDefault="00047FAB" w:rsidP="00047FAB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1780096" behindDoc="0" locked="0" layoutInCell="1" allowOverlap="1" wp14:anchorId="73E84F9A" wp14:editId="1749D653">
                <wp:simplePos x="0" y="0"/>
                <wp:positionH relativeFrom="column">
                  <wp:posOffset>2134325</wp:posOffset>
                </wp:positionH>
                <wp:positionV relativeFrom="paragraph">
                  <wp:posOffset>-124642</wp:posOffset>
                </wp:positionV>
                <wp:extent cx="455400" cy="460800"/>
                <wp:effectExtent l="38100" t="57150" r="40005" b="53975"/>
                <wp:wrapNone/>
                <wp:docPr id="379" name="Encre 3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">
                      <w14:nvContentPartPr>
                        <w14:cNvContentPartPr/>
                      </w14:nvContentPartPr>
                      <w14:xfrm>
                        <a:off x="0" y="0"/>
                        <a:ext cx="455400" cy="46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F5DCF9" id="Encre 379" o:spid="_x0000_s1026" type="#_x0000_t75" style="position:absolute;margin-left:167.35pt;margin-top:-10.5pt;width:37.25pt;height:37.7pt;z-index:25178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">
                <v:imagedata r:id="rId101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1757568" behindDoc="0" locked="0" layoutInCell="1" allowOverlap="1" wp14:anchorId="18E602F8" wp14:editId="56FD4CCA">
                <wp:simplePos x="0" y="0"/>
                <wp:positionH relativeFrom="column">
                  <wp:posOffset>1473200</wp:posOffset>
                </wp:positionH>
                <wp:positionV relativeFrom="paragraph">
                  <wp:posOffset>-59690</wp:posOffset>
                </wp:positionV>
                <wp:extent cx="1366920" cy="379440"/>
                <wp:effectExtent l="38100" t="38100" r="24130" b="40005"/>
                <wp:wrapNone/>
                <wp:docPr id="357" name="Encre 3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">
                      <w14:nvContentPartPr>
                        <w14:cNvContentPartPr/>
                      </w14:nvContentPartPr>
                      <w14:xfrm>
                        <a:off x="0" y="0"/>
                        <a:ext cx="1366920" cy="379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D596F1" id="Encre 357" o:spid="_x0000_s1026" type="#_x0000_t75" style="position:absolute;margin-left:115.3pt;margin-top:-5.4pt;width:109.05pt;height:31.3pt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">
                <v:imagedata r:id="rId103" o:title=""/>
              </v:shape>
            </w:pict>
          </mc:Fallback>
        </mc:AlternateContent>
      </w:r>
    </w:p>
    <w:p w14:paraId="1AA3E406" w14:textId="262A7C5B" w:rsidR="00047FAB" w:rsidRDefault="00047FAB" w:rsidP="00047FAB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1795456" behindDoc="0" locked="0" layoutInCell="1" allowOverlap="1" wp14:anchorId="345FBE9F" wp14:editId="07DE6EDA">
                <wp:simplePos x="0" y="0"/>
                <wp:positionH relativeFrom="column">
                  <wp:posOffset>914400</wp:posOffset>
                </wp:positionH>
                <wp:positionV relativeFrom="paragraph">
                  <wp:posOffset>37465</wp:posOffset>
                </wp:positionV>
                <wp:extent cx="216440" cy="120230"/>
                <wp:effectExtent l="38100" t="57150" r="50800" b="51435"/>
                <wp:wrapNone/>
                <wp:docPr id="394" name="Encre 3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">
                      <w14:nvContentPartPr>
                        <w14:cNvContentPartPr/>
                      </w14:nvContentPartPr>
                      <w14:xfrm>
                        <a:off x="0" y="0"/>
                        <a:ext cx="216440" cy="120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1927FB" id="Encre 394" o:spid="_x0000_s1026" type="#_x0000_t75" style="position:absolute;margin-left:71.3pt;margin-top:2.25pt;width:18.5pt;height:10.85pt;z-index:25179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">
                <v:imagedata r:id="rId105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1786240" behindDoc="0" locked="0" layoutInCell="1" allowOverlap="1" wp14:anchorId="21CF1909" wp14:editId="6D01D327">
                <wp:simplePos x="0" y="0"/>
                <wp:positionH relativeFrom="column">
                  <wp:posOffset>3146425</wp:posOffset>
                </wp:positionH>
                <wp:positionV relativeFrom="paragraph">
                  <wp:posOffset>-66675</wp:posOffset>
                </wp:positionV>
                <wp:extent cx="525145" cy="199255"/>
                <wp:effectExtent l="0" t="57150" r="46355" b="48895"/>
                <wp:wrapNone/>
                <wp:docPr id="385" name="Encre 3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">
                      <w14:nvContentPartPr>
                        <w14:cNvContentPartPr/>
                      </w14:nvContentPartPr>
                      <w14:xfrm>
                        <a:off x="0" y="0"/>
                        <a:ext cx="525145" cy="199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38ED87" id="Encre 385" o:spid="_x0000_s1026" type="#_x0000_t75" style="position:absolute;margin-left:247.05pt;margin-top:-5.95pt;width:42.75pt;height:17.15pt;z-index:25178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">
                <v:imagedata r:id="rId107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1743232" behindDoc="0" locked="0" layoutInCell="1" allowOverlap="1" wp14:anchorId="2B284852" wp14:editId="325E3AE4">
                <wp:simplePos x="0" y="0"/>
                <wp:positionH relativeFrom="column">
                  <wp:posOffset>765810</wp:posOffset>
                </wp:positionH>
                <wp:positionV relativeFrom="paragraph">
                  <wp:posOffset>-89535</wp:posOffset>
                </wp:positionV>
                <wp:extent cx="560160" cy="286560"/>
                <wp:effectExtent l="38100" t="38100" r="49530" b="56515"/>
                <wp:wrapNone/>
                <wp:docPr id="342" name="Encre 3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">
                      <w14:nvContentPartPr>
                        <w14:cNvContentPartPr/>
                      </w14:nvContentPartPr>
                      <w14:xfrm>
                        <a:off x="0" y="0"/>
                        <a:ext cx="560160" cy="28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4A882A" id="Encre 342" o:spid="_x0000_s1026" type="#_x0000_t75" style="position:absolute;margin-left:59.6pt;margin-top:-7.75pt;width:45.5pt;height:23.95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">
                <v:imagedata r:id="rId109" o:title=""/>
              </v:shape>
            </w:pict>
          </mc:Fallback>
        </mc:AlternateContent>
      </w:r>
    </w:p>
    <w:p w14:paraId="152E963A" w14:textId="77777777" w:rsidR="00047FAB" w:rsidRPr="00047FAB" w:rsidRDefault="00047FAB" w:rsidP="00047FAB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</w:p>
    <w:p w14:paraId="44267E40" w14:textId="5A2DE4F6" w:rsidR="00F71C0B" w:rsidRDefault="00FF0AE1" w:rsidP="006F1212">
      <w:pPr>
        <w:pStyle w:val="Paragraphedeliste"/>
        <w:numPr>
          <w:ilvl w:val="2"/>
          <w:numId w:val="19"/>
        </w:numPr>
        <w:autoSpaceDE w:val="0"/>
        <w:autoSpaceDN w:val="0"/>
        <w:adjustRightInd w:val="0"/>
        <w:spacing w:line="240" w:lineRule="auto"/>
        <w:ind w:left="1134" w:hanging="708"/>
        <w:rPr>
          <w:rFonts w:eastAsia="SimSun" w:cs="Arial"/>
          <w:sz w:val="22"/>
          <w:lang w:eastAsia="fr-FR"/>
        </w:rPr>
      </w:pP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1849728" behindDoc="0" locked="0" layoutInCell="1" allowOverlap="1" wp14:anchorId="2DB58DFB" wp14:editId="6AEC689E">
                <wp:simplePos x="0" y="0"/>
                <wp:positionH relativeFrom="column">
                  <wp:posOffset>4791125</wp:posOffset>
                </wp:positionH>
                <wp:positionV relativeFrom="paragraph">
                  <wp:posOffset>376086</wp:posOffset>
                </wp:positionV>
                <wp:extent cx="366840" cy="57960"/>
                <wp:effectExtent l="57150" t="76200" r="71755" b="94615"/>
                <wp:wrapNone/>
                <wp:docPr id="447" name="Encre 4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">
                      <w14:nvContentPartPr>
                        <w14:cNvContentPartPr/>
                      </w14:nvContentPartPr>
                      <w14:xfrm>
                        <a:off x="0" y="0"/>
                        <a:ext cx="366840" cy="57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65FF84" id="Encre 447" o:spid="_x0000_s1026" type="#_x0000_t75" style="position:absolute;margin-left:375.85pt;margin-top:26.8pt;width:31.75pt;height:10.2pt;z-index:25184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">
                <v:imagedata r:id="rId111" o:title=""/>
              </v:shape>
            </w:pict>
          </mc:Fallback>
        </mc:AlternateContent>
      </w:r>
      <w:r w:rsidR="00F71C0B" w:rsidRPr="00087515">
        <w:rPr>
          <w:rFonts w:eastAsia="SimSun" w:cs="Arial"/>
          <w:sz w:val="22"/>
          <w:lang w:eastAsia="fr-FR"/>
        </w:rPr>
        <w:t xml:space="preserve">Montrer que la valeur de la masse volumique de l’air contenu dans le ballon </w:t>
      </w:r>
      <w:r w:rsidR="00F71C0B" w:rsidRPr="00087515">
        <w:rPr>
          <w:rFonts w:eastAsia="SimSun" w:cs="Arial"/>
          <w:i/>
          <w:iCs/>
          <w:sz w:val="22"/>
          <w:lang w:eastAsia="fr-FR"/>
        </w:rPr>
        <w:t>ρ</w:t>
      </w:r>
      <w:r w:rsidR="00F71C0B" w:rsidRPr="00087515">
        <w:rPr>
          <w:rFonts w:eastAsia="SimSun" w:cs="Arial"/>
          <w:sz w:val="22"/>
          <w:vertAlign w:val="subscript"/>
          <w:lang w:eastAsia="fr-FR"/>
        </w:rPr>
        <w:t>int</w:t>
      </w:r>
      <w:r w:rsidR="00F71C0B" w:rsidRPr="00087515">
        <w:rPr>
          <w:rFonts w:eastAsia="SimSun" w:cs="Arial"/>
          <w:sz w:val="22"/>
          <w:lang w:eastAsia="fr-FR"/>
        </w:rPr>
        <w:t xml:space="preserve"> lorsque le ballon</w:t>
      </w:r>
      <w:r w:rsidR="00087515" w:rsidRPr="00087515">
        <w:rPr>
          <w:rFonts w:eastAsia="SimSun" w:cs="Arial"/>
          <w:sz w:val="22"/>
          <w:lang w:eastAsia="fr-FR"/>
        </w:rPr>
        <w:t xml:space="preserve"> </w:t>
      </w:r>
      <w:r w:rsidR="00F71C0B" w:rsidRPr="00087515">
        <w:rPr>
          <w:rFonts w:eastAsia="SimSun" w:cs="Arial"/>
          <w:sz w:val="22"/>
          <w:lang w:eastAsia="fr-FR"/>
        </w:rPr>
        <w:t>est à une altitude de 1,5 km est de l’ordre de 0,8 kg·m</w:t>
      </w:r>
      <w:r w:rsidR="00F71C0B" w:rsidRPr="00087515">
        <w:rPr>
          <w:rFonts w:eastAsia="SimSun" w:cs="Arial"/>
          <w:sz w:val="22"/>
          <w:vertAlign w:val="superscript"/>
          <w:lang w:eastAsia="fr-FR"/>
        </w:rPr>
        <w:t>–3</w:t>
      </w:r>
      <w:r w:rsidR="00F71C0B" w:rsidRPr="00087515">
        <w:rPr>
          <w:rFonts w:eastAsia="SimSun" w:cs="Arial"/>
          <w:sz w:val="22"/>
          <w:lang w:eastAsia="fr-FR"/>
        </w:rPr>
        <w:t>. On suppose que la température de l’air à</w:t>
      </w:r>
      <w:r w:rsidR="00087515">
        <w:rPr>
          <w:rFonts w:eastAsia="SimSun" w:cs="Arial"/>
          <w:sz w:val="22"/>
          <w:lang w:eastAsia="fr-FR"/>
        </w:rPr>
        <w:t xml:space="preserve"> </w:t>
      </w:r>
      <w:r w:rsidR="00F71C0B" w:rsidRPr="00087515">
        <w:rPr>
          <w:rFonts w:eastAsia="SimSun" w:cs="Arial"/>
          <w:sz w:val="22"/>
          <w:lang w:eastAsia="fr-FR"/>
        </w:rPr>
        <w:t>l’intérieur du ballon à l’instant où on étudie le système est à 373 K.</w:t>
      </w:r>
    </w:p>
    <w:p w14:paraId="036D546E" w14:textId="53C2727C" w:rsidR="00047FAB" w:rsidRDefault="00FF0AE1" w:rsidP="00047FAB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1866112" behindDoc="0" locked="0" layoutInCell="1" allowOverlap="1" wp14:anchorId="590D8E91" wp14:editId="3417856A">
                <wp:simplePos x="0" y="0"/>
                <wp:positionH relativeFrom="column">
                  <wp:posOffset>3508375</wp:posOffset>
                </wp:positionH>
                <wp:positionV relativeFrom="paragraph">
                  <wp:posOffset>26670</wp:posOffset>
                </wp:positionV>
                <wp:extent cx="260450" cy="230505"/>
                <wp:effectExtent l="38100" t="57150" r="44450" b="55245"/>
                <wp:wrapNone/>
                <wp:docPr id="463" name="Encre 4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">
                      <w14:nvContentPartPr>
                        <w14:cNvContentPartPr/>
                      </w14:nvContentPartPr>
                      <w14:xfrm>
                        <a:off x="0" y="0"/>
                        <a:ext cx="260450" cy="230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EEAC35" id="Encre 463" o:spid="_x0000_s1026" type="#_x0000_t75" style="position:absolute;margin-left:275.55pt;margin-top:1.4pt;width:21.9pt;height:19.55pt;z-index:25186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">
                <v:imagedata r:id="rId113" o:title=""/>
              </v:shape>
            </w:pict>
          </mc:Fallback>
        </mc:AlternateContent>
      </w:r>
    </w:p>
    <w:p w14:paraId="48384958" w14:textId="4022A872" w:rsidR="00047FAB" w:rsidRDefault="00047FAB" w:rsidP="00047FAB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</w:p>
    <w:p w14:paraId="0966B460" w14:textId="0E9ED11B" w:rsidR="00047FAB" w:rsidRDefault="00FF0AE1" w:rsidP="00047FAB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1880448" behindDoc="0" locked="0" layoutInCell="1" allowOverlap="1" wp14:anchorId="065DA44F" wp14:editId="36ED9A29">
                <wp:simplePos x="0" y="0"/>
                <wp:positionH relativeFrom="column">
                  <wp:posOffset>4522470</wp:posOffset>
                </wp:positionH>
                <wp:positionV relativeFrom="paragraph">
                  <wp:posOffset>-142875</wp:posOffset>
                </wp:positionV>
                <wp:extent cx="830940" cy="436245"/>
                <wp:effectExtent l="38100" t="38100" r="45720" b="40005"/>
                <wp:wrapNone/>
                <wp:docPr id="477" name="Encre 4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">
                      <w14:nvContentPartPr>
                        <w14:cNvContentPartPr/>
                      </w14:nvContentPartPr>
                      <w14:xfrm>
                        <a:off x="0" y="0"/>
                        <a:ext cx="830940" cy="436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205D03" id="Encre 477" o:spid="_x0000_s1026" type="#_x0000_t75" style="position:absolute;margin-left:355.4pt;margin-top:-11.95pt;width:66.85pt;height:35.75pt;z-index:25188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">
                <v:imagedata r:id="rId115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1871232" behindDoc="0" locked="0" layoutInCell="1" allowOverlap="1" wp14:anchorId="36506F62" wp14:editId="7C72CB35">
                <wp:simplePos x="0" y="0"/>
                <wp:positionH relativeFrom="column">
                  <wp:posOffset>4084955</wp:posOffset>
                </wp:positionH>
                <wp:positionV relativeFrom="paragraph">
                  <wp:posOffset>-66675</wp:posOffset>
                </wp:positionV>
                <wp:extent cx="273025" cy="250825"/>
                <wp:effectExtent l="57150" t="38100" r="51435" b="53975"/>
                <wp:wrapNone/>
                <wp:docPr id="468" name="Encre 4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">
                      <w14:nvContentPartPr>
                        <w14:cNvContentPartPr/>
                      </w14:nvContentPartPr>
                      <w14:xfrm>
                        <a:off x="0" y="0"/>
                        <a:ext cx="273025" cy="250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C322CD" id="Encre 468" o:spid="_x0000_s1026" type="#_x0000_t75" style="position:absolute;margin-left:320.95pt;margin-top:-5.95pt;width:22.95pt;height:21.15pt;z-index:25187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">
                <v:imagedata r:id="rId117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1858944" behindDoc="0" locked="0" layoutInCell="1" allowOverlap="1" wp14:anchorId="2E2A5023" wp14:editId="52462807">
                <wp:simplePos x="0" y="0"/>
                <wp:positionH relativeFrom="column">
                  <wp:posOffset>2228215</wp:posOffset>
                </wp:positionH>
                <wp:positionV relativeFrom="paragraph">
                  <wp:posOffset>-204470</wp:posOffset>
                </wp:positionV>
                <wp:extent cx="1683295" cy="478790"/>
                <wp:effectExtent l="57150" t="38100" r="50800" b="54610"/>
                <wp:wrapNone/>
                <wp:docPr id="456" name="Encre 4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">
                      <w14:nvContentPartPr>
                        <w14:cNvContentPartPr/>
                      </w14:nvContentPartPr>
                      <w14:xfrm>
                        <a:off x="0" y="0"/>
                        <a:ext cx="1683295" cy="478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26878D" id="Encre 456" o:spid="_x0000_s1026" type="#_x0000_t75" style="position:absolute;margin-left:174.75pt;margin-top:-16.8pt;width:134pt;height:39.1pt;z-index:25185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">
                <v:imagedata r:id="rId119" o:title=""/>
              </v:shape>
            </w:pict>
          </mc:Fallback>
        </mc:AlternateContent>
      </w:r>
      <w:r w:rsidR="00047FAB"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1823104" behindDoc="0" locked="0" layoutInCell="1" allowOverlap="1" wp14:anchorId="6EBF807C" wp14:editId="08B66A85">
                <wp:simplePos x="0" y="0"/>
                <wp:positionH relativeFrom="column">
                  <wp:posOffset>445135</wp:posOffset>
                </wp:positionH>
                <wp:positionV relativeFrom="paragraph">
                  <wp:posOffset>-200025</wp:posOffset>
                </wp:positionV>
                <wp:extent cx="1603685" cy="525645"/>
                <wp:effectExtent l="57150" t="38100" r="0" b="46355"/>
                <wp:wrapNone/>
                <wp:docPr id="421" name="Encre 4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">
                      <w14:nvContentPartPr>
                        <w14:cNvContentPartPr/>
                      </w14:nvContentPartPr>
                      <w14:xfrm>
                        <a:off x="0" y="0"/>
                        <a:ext cx="1603685" cy="525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035DA0" id="Encre 421" o:spid="_x0000_s1026" type="#_x0000_t75" style="position:absolute;margin-left:34.35pt;margin-top:-16.45pt;width:127.65pt;height:42.85pt;z-index:25182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">
                <v:imagedata r:id="rId121" o:title=""/>
              </v:shape>
            </w:pict>
          </mc:Fallback>
        </mc:AlternateContent>
      </w:r>
    </w:p>
    <w:p w14:paraId="0401024C" w14:textId="77F30799" w:rsidR="00047FAB" w:rsidRPr="00047FAB" w:rsidRDefault="00FF0AE1" w:rsidP="00047FAB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1848704" behindDoc="0" locked="0" layoutInCell="1" allowOverlap="1" wp14:anchorId="108A94D1" wp14:editId="02F25E4A">
                <wp:simplePos x="0" y="0"/>
                <wp:positionH relativeFrom="column">
                  <wp:posOffset>2316480</wp:posOffset>
                </wp:positionH>
                <wp:positionV relativeFrom="paragraph">
                  <wp:posOffset>-35560</wp:posOffset>
                </wp:positionV>
                <wp:extent cx="640020" cy="201930"/>
                <wp:effectExtent l="38100" t="57150" r="8255" b="45720"/>
                <wp:wrapNone/>
                <wp:docPr id="446" name="Encre 4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">
                      <w14:nvContentPartPr>
                        <w14:cNvContentPartPr/>
                      </w14:nvContentPartPr>
                      <w14:xfrm>
                        <a:off x="0" y="0"/>
                        <a:ext cx="640020" cy="201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4CD94E" id="Encre 446" o:spid="_x0000_s1026" type="#_x0000_t75" style="position:absolute;margin-left:181.7pt;margin-top:-3.5pt;width:51.85pt;height:17.3pt;z-index:25184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">
                <v:imagedata r:id="rId123" o:title=""/>
              </v:shape>
            </w:pict>
          </mc:Fallback>
        </mc:AlternateContent>
      </w:r>
    </w:p>
    <w:p w14:paraId="292C349B" w14:textId="77777777" w:rsidR="00087515" w:rsidRPr="00087515" w:rsidRDefault="00087515" w:rsidP="00087515">
      <w:pPr>
        <w:pStyle w:val="Paragraphedeliste"/>
        <w:autoSpaceDE w:val="0"/>
        <w:autoSpaceDN w:val="0"/>
        <w:adjustRightInd w:val="0"/>
        <w:spacing w:line="240" w:lineRule="auto"/>
        <w:ind w:left="1134"/>
        <w:rPr>
          <w:rFonts w:eastAsia="SimSun" w:cs="Arial"/>
          <w:sz w:val="22"/>
          <w:lang w:eastAsia="fr-FR"/>
        </w:rPr>
      </w:pPr>
    </w:p>
    <w:p w14:paraId="13C6487A" w14:textId="1FEAEC89" w:rsidR="00F71C0B" w:rsidRPr="00087515" w:rsidRDefault="00F71C0B" w:rsidP="00087515">
      <w:pPr>
        <w:pStyle w:val="Paragraphedeliste"/>
        <w:numPr>
          <w:ilvl w:val="1"/>
          <w:numId w:val="19"/>
        </w:numPr>
        <w:autoSpaceDE w:val="0"/>
        <w:autoSpaceDN w:val="0"/>
        <w:adjustRightInd w:val="0"/>
        <w:spacing w:line="240" w:lineRule="auto"/>
        <w:ind w:left="426" w:hanging="426"/>
        <w:rPr>
          <w:rFonts w:eastAsia="SimSun" w:cs="Arial"/>
          <w:sz w:val="22"/>
          <w:lang w:eastAsia="fr-FR"/>
        </w:rPr>
      </w:pPr>
      <w:r w:rsidRPr="00087515">
        <w:rPr>
          <w:rFonts w:eastAsia="SimSun" w:cs="Arial"/>
          <w:sz w:val="22"/>
          <w:lang w:eastAsia="fr-FR"/>
        </w:rPr>
        <w:t>Étude du système « montgolfière ».</w:t>
      </w:r>
    </w:p>
    <w:p w14:paraId="0D33F618" w14:textId="15F33A73" w:rsidR="00F71C0B" w:rsidRDefault="00F71C0B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 w:rsidRPr="007B2084">
        <w:rPr>
          <w:rFonts w:eastAsia="SimSun" w:cs="Arial"/>
          <w:sz w:val="22"/>
          <w:lang w:eastAsia="fr-FR"/>
        </w:rPr>
        <w:t>On suit le déplacement du centre de masse G de la montgolfière. On se place dans le référentiel terrestre</w:t>
      </w:r>
      <w:r w:rsidR="004B7873">
        <w:rPr>
          <w:rFonts w:eastAsia="SimSun" w:cs="Arial"/>
          <w:sz w:val="22"/>
          <w:lang w:eastAsia="fr-FR"/>
        </w:rPr>
        <w:t xml:space="preserve"> </w:t>
      </w:r>
      <w:r w:rsidRPr="007B2084">
        <w:rPr>
          <w:rFonts w:eastAsia="SimSun" w:cs="Arial"/>
          <w:sz w:val="22"/>
          <w:lang w:eastAsia="fr-FR"/>
        </w:rPr>
        <w:t xml:space="preserve">supposé galiléen muni d’un repère d’espace </w:t>
      </w:r>
      <w:r w:rsidR="004B7873" w:rsidRPr="004B7873">
        <w:rPr>
          <w:rFonts w:eastAsia="SimSun" w:cs="Arial"/>
          <w:position w:val="-20"/>
          <w:sz w:val="22"/>
          <w:lang w:eastAsia="fr-FR"/>
        </w:rPr>
        <w:object w:dxaOrig="740" w:dyaOrig="499" w14:anchorId="46981401">
          <v:shape id="_x0000_i1025" type="#_x0000_t75" style="width:36.5pt;height:25pt" o:ole="">
            <v:imagedata r:id="rId124" o:title=""/>
          </v:shape>
          <o:OLEObject Type="Embed" ProgID="Equation.DSMT4" ShapeID="_x0000_i1025" DrawAspect="Content" ObjectID="_1712556514" r:id="rId125"/>
        </w:object>
      </w:r>
      <w:r w:rsidR="004B7873">
        <w:rPr>
          <w:rFonts w:eastAsia="SimSun" w:cs="Arial"/>
          <w:sz w:val="22"/>
          <w:lang w:eastAsia="fr-FR"/>
        </w:rPr>
        <w:t xml:space="preserve"> </w:t>
      </w:r>
      <w:r w:rsidRPr="007B2084">
        <w:rPr>
          <w:rFonts w:eastAsia="SimSun" w:cs="Arial"/>
          <w:sz w:val="22"/>
          <w:lang w:eastAsia="fr-FR"/>
        </w:rPr>
        <w:t>présenté sur la figure 2. L’origine au point O est au niveau</w:t>
      </w:r>
      <w:r w:rsidR="004B7873">
        <w:rPr>
          <w:rFonts w:eastAsia="SimSun" w:cs="Arial"/>
          <w:sz w:val="22"/>
          <w:lang w:eastAsia="fr-FR"/>
        </w:rPr>
        <w:t xml:space="preserve"> </w:t>
      </w:r>
      <w:r w:rsidRPr="007B2084">
        <w:rPr>
          <w:rFonts w:eastAsia="SimSun" w:cs="Arial"/>
          <w:sz w:val="22"/>
          <w:lang w:eastAsia="fr-FR"/>
        </w:rPr>
        <w:t>du sol, au point de décollage de la montgolfière.</w:t>
      </w:r>
    </w:p>
    <w:p w14:paraId="2F15F9D6" w14:textId="791E5916" w:rsidR="004B7873" w:rsidRDefault="004B7873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</w:p>
    <w:p w14:paraId="1C4C92BC" w14:textId="78154E43" w:rsidR="004B7873" w:rsidRDefault="004B7873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>
        <w:rPr>
          <w:noProof/>
        </w:rPr>
        <w:drawing>
          <wp:inline distT="0" distB="0" distL="0" distR="0" wp14:anchorId="646864BC" wp14:editId="699CB173">
            <wp:extent cx="6645910" cy="2002155"/>
            <wp:effectExtent l="0" t="0" r="254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002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3EF1FA" w14:textId="55D5CE39" w:rsidR="004B7873" w:rsidRDefault="004B7873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</w:p>
    <w:p w14:paraId="1D74B716" w14:textId="77777777" w:rsidR="00F71C0B" w:rsidRPr="007B2084" w:rsidRDefault="00F71C0B" w:rsidP="004B7873">
      <w:pPr>
        <w:autoSpaceDE w:val="0"/>
        <w:autoSpaceDN w:val="0"/>
        <w:adjustRightInd w:val="0"/>
        <w:spacing w:line="240" w:lineRule="auto"/>
        <w:jc w:val="center"/>
        <w:rPr>
          <w:rFonts w:eastAsia="SimSun" w:cs="Arial"/>
          <w:sz w:val="22"/>
          <w:lang w:eastAsia="fr-FR"/>
        </w:rPr>
      </w:pPr>
      <w:r w:rsidRPr="007B2084">
        <w:rPr>
          <w:rFonts w:eastAsia="SimSun" w:cs="Arial"/>
          <w:sz w:val="22"/>
          <w:lang w:eastAsia="fr-FR"/>
        </w:rPr>
        <w:t>Figure 2. Système d’axes et vecteurs unitaires associés au référentiel terrestre</w:t>
      </w:r>
    </w:p>
    <w:p w14:paraId="18201F56" w14:textId="77777777" w:rsidR="004B7873" w:rsidRDefault="004B7873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</w:p>
    <w:p w14:paraId="21A07B98" w14:textId="3B507187" w:rsidR="00F71C0B" w:rsidRPr="007B2084" w:rsidRDefault="00F71C0B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 w:rsidRPr="007B2084">
        <w:rPr>
          <w:rFonts w:eastAsia="SimSun" w:cs="Arial"/>
          <w:sz w:val="22"/>
          <w:lang w:eastAsia="fr-FR"/>
        </w:rPr>
        <w:t>On considère qu’il s’exerce seulement deux forces sur le système {montgolfière} composé de la nacelle, de</w:t>
      </w:r>
    </w:p>
    <w:p w14:paraId="24B23D54" w14:textId="77777777" w:rsidR="00F71C0B" w:rsidRPr="007B2084" w:rsidRDefault="00F71C0B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 w:rsidRPr="007B2084">
        <w:rPr>
          <w:rFonts w:eastAsia="SimSun" w:cs="Arial"/>
          <w:sz w:val="22"/>
          <w:lang w:eastAsia="fr-FR"/>
        </w:rPr>
        <w:t>son chargement et du ballon :</w:t>
      </w:r>
    </w:p>
    <w:p w14:paraId="64E78173" w14:textId="31376E2C" w:rsidR="00F71C0B" w:rsidRPr="007B2084" w:rsidRDefault="00FF0AE1" w:rsidP="004B7873">
      <w:pPr>
        <w:autoSpaceDE w:val="0"/>
        <w:autoSpaceDN w:val="0"/>
        <w:adjustRightInd w:val="0"/>
        <w:spacing w:line="240" w:lineRule="auto"/>
        <w:ind w:left="1134"/>
        <w:rPr>
          <w:rFonts w:eastAsia="SimSun" w:cs="Arial"/>
          <w:i/>
          <w:iCs/>
          <w:sz w:val="22"/>
          <w:lang w:eastAsia="fr-FR"/>
        </w:rPr>
      </w:pP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1881472" behindDoc="0" locked="0" layoutInCell="1" allowOverlap="1" wp14:anchorId="368A5DB5" wp14:editId="042D23E4">
                <wp:simplePos x="0" y="0"/>
                <wp:positionH relativeFrom="column">
                  <wp:posOffset>972605</wp:posOffset>
                </wp:positionH>
                <wp:positionV relativeFrom="paragraph">
                  <wp:posOffset>107625</wp:posOffset>
                </wp:positionV>
                <wp:extent cx="454320" cy="31320"/>
                <wp:effectExtent l="57150" t="95250" r="60325" b="102235"/>
                <wp:wrapNone/>
                <wp:docPr id="478" name="Encre 4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">
                      <w14:nvContentPartPr>
                        <w14:cNvContentPartPr/>
                      </w14:nvContentPartPr>
                      <w14:xfrm>
                        <a:off x="0" y="0"/>
                        <a:ext cx="454320" cy="31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5D306D" id="Encre 478" o:spid="_x0000_s1026" type="#_x0000_t75" style="position:absolute;margin-left:75.2pt;margin-top:5.6pt;width:38.6pt;height:8.1pt;z-index:25188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">
                <v:imagedata r:id="rId128" o:title=""/>
              </v:shape>
            </w:pict>
          </mc:Fallback>
        </mc:AlternateContent>
      </w:r>
      <w:r w:rsidR="00F71C0B" w:rsidRPr="007B2084">
        <w:rPr>
          <w:rFonts w:eastAsia="SimSun" w:cs="Arial"/>
          <w:sz w:val="22"/>
          <w:lang w:eastAsia="fr-FR"/>
        </w:rPr>
        <w:t xml:space="preserve">- le poids </w:t>
      </w:r>
      <w:r w:rsidR="004B7873" w:rsidRPr="004B7873">
        <w:rPr>
          <w:rFonts w:eastAsia="SimSun" w:cs="Arial"/>
          <w:position w:val="-4"/>
          <w:sz w:val="22"/>
          <w:lang w:eastAsia="fr-FR"/>
        </w:rPr>
        <w:object w:dxaOrig="240" w:dyaOrig="320" w14:anchorId="7005911E">
          <v:shape id="_x0000_i1026" type="#_x0000_t75" style="width:12pt;height:16pt" o:ole="">
            <v:imagedata r:id="rId129" o:title=""/>
          </v:shape>
          <o:OLEObject Type="Embed" ProgID="Equation.DSMT4" ShapeID="_x0000_i1026" DrawAspect="Content" ObjectID="_1712556515" r:id="rId130"/>
        </w:object>
      </w:r>
      <w:r w:rsidR="004B7873">
        <w:rPr>
          <w:rFonts w:eastAsia="SimSun" w:cs="Arial"/>
          <w:sz w:val="22"/>
          <w:lang w:eastAsia="fr-FR"/>
        </w:rPr>
        <w:t xml:space="preserve"> </w:t>
      </w:r>
    </w:p>
    <w:p w14:paraId="7BD06318" w14:textId="2FBA6EBB" w:rsidR="00F71C0B" w:rsidRDefault="00FF0AE1" w:rsidP="004B7873">
      <w:pPr>
        <w:autoSpaceDE w:val="0"/>
        <w:autoSpaceDN w:val="0"/>
        <w:adjustRightInd w:val="0"/>
        <w:spacing w:line="240" w:lineRule="auto"/>
        <w:ind w:left="1134"/>
        <w:rPr>
          <w:rFonts w:eastAsia="SimSun" w:cs="Arial"/>
          <w:sz w:val="22"/>
          <w:lang w:eastAsia="fr-FR"/>
        </w:rPr>
      </w:pP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1884544" behindDoc="0" locked="0" layoutInCell="1" allowOverlap="1" wp14:anchorId="1E36BC99" wp14:editId="53C0D35D">
                <wp:simplePos x="0" y="0"/>
                <wp:positionH relativeFrom="column">
                  <wp:posOffset>5004965</wp:posOffset>
                </wp:positionH>
                <wp:positionV relativeFrom="paragraph">
                  <wp:posOffset>148720</wp:posOffset>
                </wp:positionV>
                <wp:extent cx="1148040" cy="23040"/>
                <wp:effectExtent l="57150" t="76200" r="71755" b="110490"/>
                <wp:wrapNone/>
                <wp:docPr id="481" name="Encre 4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">
                      <w14:nvContentPartPr>
                        <w14:cNvContentPartPr/>
                      </w14:nvContentPartPr>
                      <w14:xfrm>
                        <a:off x="0" y="0"/>
                        <a:ext cx="1148040" cy="2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C98565" id="Encre 481" o:spid="_x0000_s1026" type="#_x0000_t75" style="position:absolute;margin-left:392.7pt;margin-top:8.85pt;width:93.25pt;height:7.45pt;z-index:25188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">
                <v:imagedata r:id="rId132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1883520" behindDoc="0" locked="0" layoutInCell="1" allowOverlap="1" wp14:anchorId="038C4AC5" wp14:editId="27F184FE">
                <wp:simplePos x="0" y="0"/>
                <wp:positionH relativeFrom="column">
                  <wp:posOffset>4992365</wp:posOffset>
                </wp:positionH>
                <wp:positionV relativeFrom="paragraph">
                  <wp:posOffset>106600</wp:posOffset>
                </wp:positionV>
                <wp:extent cx="1216440" cy="18360"/>
                <wp:effectExtent l="57150" t="95250" r="60325" b="96520"/>
                <wp:wrapNone/>
                <wp:docPr id="480" name="Encre 4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">
                      <w14:nvContentPartPr>
                        <w14:cNvContentPartPr/>
                      </w14:nvContentPartPr>
                      <w14:xfrm>
                        <a:off x="0" y="0"/>
                        <a:ext cx="1216440" cy="1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B79939" id="Encre 480" o:spid="_x0000_s1026" type="#_x0000_t75" style="position:absolute;margin-left:391.7pt;margin-top:5.6pt;width:98.65pt;height:7.15pt;z-index:25188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">
                <v:imagedata r:id="rId134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1882496" behindDoc="0" locked="0" layoutInCell="1" allowOverlap="1" wp14:anchorId="35D24CD6" wp14:editId="7B4B779C">
                <wp:simplePos x="0" y="0"/>
                <wp:positionH relativeFrom="column">
                  <wp:posOffset>954965</wp:posOffset>
                </wp:positionH>
                <wp:positionV relativeFrom="paragraph">
                  <wp:posOffset>111280</wp:posOffset>
                </wp:positionV>
                <wp:extent cx="1315800" cy="25920"/>
                <wp:effectExtent l="57150" t="95250" r="74930" b="107950"/>
                <wp:wrapNone/>
                <wp:docPr id="479" name="Encre 4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">
                      <w14:nvContentPartPr>
                        <w14:cNvContentPartPr/>
                      </w14:nvContentPartPr>
                      <w14:xfrm>
                        <a:off x="0" y="0"/>
                        <a:ext cx="1315800" cy="2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41ACBA" id="Encre 479" o:spid="_x0000_s1026" type="#_x0000_t75" style="position:absolute;margin-left:73.8pt;margin-top:5.9pt;width:106.4pt;height:7.75pt;z-index:25188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">
                <v:imagedata r:id="rId136" o:title=""/>
              </v:shape>
            </w:pict>
          </mc:Fallback>
        </mc:AlternateContent>
      </w:r>
      <w:r w:rsidR="00F71C0B" w:rsidRPr="007B2084">
        <w:rPr>
          <w:rFonts w:eastAsia="SimSun" w:cs="Arial"/>
          <w:sz w:val="22"/>
          <w:lang w:eastAsia="fr-FR"/>
        </w:rPr>
        <w:t xml:space="preserve">- la poussée d’Archimède qui modélise l’action de l’air sur le ballon : </w:t>
      </w:r>
      <w:r w:rsidR="006E03F4" w:rsidRPr="004B7873">
        <w:rPr>
          <w:rFonts w:eastAsia="SimSun" w:cs="Arial"/>
          <w:position w:val="-12"/>
          <w:sz w:val="22"/>
          <w:lang w:eastAsia="fr-FR"/>
        </w:rPr>
        <w:object w:dxaOrig="1880" w:dyaOrig="400" w14:anchorId="40E06EE7">
          <v:shape id="_x0000_i1027" type="#_x0000_t75" style="width:94pt;height:20pt" o:ole="">
            <v:imagedata r:id="rId137" o:title=""/>
          </v:shape>
          <o:OLEObject Type="Embed" ProgID="Equation.DSMT4" ShapeID="_x0000_i1027" DrawAspect="Content" ObjectID="_1712556516" r:id="rId138"/>
        </w:object>
      </w:r>
      <w:r w:rsidR="00F71C0B" w:rsidRPr="007B2084">
        <w:rPr>
          <w:rFonts w:eastAsia="SimSun" w:cs="Arial"/>
          <w:sz w:val="22"/>
          <w:lang w:eastAsia="fr-FR"/>
        </w:rPr>
        <w:t xml:space="preserve">où </w:t>
      </w:r>
      <w:r w:rsidR="00F71C0B" w:rsidRPr="007B2084">
        <w:rPr>
          <w:rFonts w:eastAsia="SimSun" w:cs="Arial"/>
          <w:i/>
          <w:iCs/>
          <w:sz w:val="22"/>
          <w:lang w:eastAsia="fr-FR"/>
        </w:rPr>
        <w:t>ρ</w:t>
      </w:r>
      <w:r w:rsidR="00F71C0B" w:rsidRPr="004B7873">
        <w:rPr>
          <w:rFonts w:eastAsia="SimSun" w:cs="Arial"/>
          <w:sz w:val="22"/>
          <w:vertAlign w:val="subscript"/>
          <w:lang w:eastAsia="fr-FR"/>
        </w:rPr>
        <w:t>ext</w:t>
      </w:r>
      <w:r w:rsidR="00F71C0B" w:rsidRPr="007B2084">
        <w:rPr>
          <w:rFonts w:eastAsia="SimSun" w:cs="Arial"/>
          <w:sz w:val="22"/>
          <w:lang w:eastAsia="fr-FR"/>
        </w:rPr>
        <w:t xml:space="preserve"> représente la masse volumique de l’air extérieur et </w:t>
      </w:r>
      <w:r w:rsidR="00F71C0B" w:rsidRPr="007B2084">
        <w:rPr>
          <w:rFonts w:eastAsia="SimSun" w:cs="Arial"/>
          <w:i/>
          <w:iCs/>
          <w:sz w:val="22"/>
          <w:lang w:eastAsia="fr-FR"/>
        </w:rPr>
        <w:t xml:space="preserve">V </w:t>
      </w:r>
      <w:r w:rsidR="00F71C0B" w:rsidRPr="007B2084">
        <w:rPr>
          <w:rFonts w:eastAsia="SimSun" w:cs="Arial"/>
          <w:sz w:val="22"/>
          <w:lang w:eastAsia="fr-FR"/>
        </w:rPr>
        <w:t>représente le volume total de la</w:t>
      </w:r>
      <w:r w:rsidR="004B7873">
        <w:rPr>
          <w:rFonts w:eastAsia="SimSun" w:cs="Arial"/>
          <w:sz w:val="22"/>
          <w:lang w:eastAsia="fr-FR"/>
        </w:rPr>
        <w:t xml:space="preserve"> </w:t>
      </w:r>
      <w:r w:rsidR="00F71C0B" w:rsidRPr="007B2084">
        <w:rPr>
          <w:rFonts w:eastAsia="SimSun" w:cs="Arial"/>
          <w:sz w:val="22"/>
          <w:lang w:eastAsia="fr-FR"/>
        </w:rPr>
        <w:t>montgolfière, dont on considère qu’il est égal au volume du ballon.</w:t>
      </w:r>
    </w:p>
    <w:p w14:paraId="37F1A602" w14:textId="77777777" w:rsidR="004B7873" w:rsidRPr="007B2084" w:rsidRDefault="004B7873" w:rsidP="004B7873">
      <w:pPr>
        <w:autoSpaceDE w:val="0"/>
        <w:autoSpaceDN w:val="0"/>
        <w:adjustRightInd w:val="0"/>
        <w:spacing w:line="240" w:lineRule="auto"/>
        <w:ind w:left="1134"/>
        <w:rPr>
          <w:rFonts w:eastAsia="SimSun" w:cs="Arial"/>
          <w:sz w:val="22"/>
          <w:lang w:eastAsia="fr-FR"/>
        </w:rPr>
      </w:pPr>
    </w:p>
    <w:p w14:paraId="46FD64E3" w14:textId="7651EFC2" w:rsidR="00F71C0B" w:rsidRPr="004B7873" w:rsidRDefault="00FF0AE1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spacing w:val="-2"/>
          <w:sz w:val="22"/>
          <w:lang w:eastAsia="fr-FR"/>
        </w:rPr>
      </w:pPr>
      <w:r>
        <w:rPr>
          <w:rFonts w:eastAsia="SimSun" w:cs="Arial"/>
          <w:noProof/>
          <w:spacing w:val="-2"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1888640" behindDoc="0" locked="0" layoutInCell="1" allowOverlap="1" wp14:anchorId="4067DEA3" wp14:editId="738D0F44">
                <wp:simplePos x="0" y="0"/>
                <wp:positionH relativeFrom="column">
                  <wp:posOffset>5591765</wp:posOffset>
                </wp:positionH>
                <wp:positionV relativeFrom="paragraph">
                  <wp:posOffset>391508</wp:posOffset>
                </wp:positionV>
                <wp:extent cx="702360" cy="22680"/>
                <wp:effectExtent l="57150" t="76200" r="59690" b="111125"/>
                <wp:wrapNone/>
                <wp:docPr id="485" name="Encre 4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">
                      <w14:nvContentPartPr>
                        <w14:cNvContentPartPr/>
                      </w14:nvContentPartPr>
                      <w14:xfrm>
                        <a:off x="0" y="0"/>
                        <a:ext cx="702360" cy="2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57EAC5" id="Encre 485" o:spid="_x0000_s1026" type="#_x0000_t75" style="position:absolute;margin-left:438.9pt;margin-top:28.05pt;width:58.1pt;height:7.5pt;z-index:25188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">
                <v:imagedata r:id="rId140" o:title=""/>
              </v:shape>
            </w:pict>
          </mc:Fallback>
        </mc:AlternateContent>
      </w:r>
      <w:r>
        <w:rPr>
          <w:rFonts w:eastAsia="SimSun" w:cs="Arial"/>
          <w:noProof/>
          <w:spacing w:val="-2"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1887616" behindDoc="0" locked="0" layoutInCell="1" allowOverlap="1" wp14:anchorId="3775BE30" wp14:editId="4233B677">
                <wp:simplePos x="0" y="0"/>
                <wp:positionH relativeFrom="column">
                  <wp:posOffset>2449325</wp:posOffset>
                </wp:positionH>
                <wp:positionV relativeFrom="paragraph">
                  <wp:posOffset>378548</wp:posOffset>
                </wp:positionV>
                <wp:extent cx="2166120" cy="33120"/>
                <wp:effectExtent l="57150" t="95250" r="62865" b="100330"/>
                <wp:wrapNone/>
                <wp:docPr id="484" name="Encre 4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">
                      <w14:nvContentPartPr>
                        <w14:cNvContentPartPr/>
                      </w14:nvContentPartPr>
                      <w14:xfrm>
                        <a:off x="0" y="0"/>
                        <a:ext cx="2166120" cy="33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C67C37" id="Encre 484" o:spid="_x0000_s1026" type="#_x0000_t75" style="position:absolute;margin-left:191.45pt;margin-top:26.95pt;width:173.35pt;height:8.25pt;z-index:25188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">
                <v:imagedata r:id="rId142" o:title=""/>
              </v:shape>
            </w:pict>
          </mc:Fallback>
        </mc:AlternateContent>
      </w:r>
      <w:r>
        <w:rPr>
          <w:rFonts w:eastAsia="SimSun" w:cs="Arial"/>
          <w:noProof/>
          <w:spacing w:val="-2"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1886592" behindDoc="0" locked="0" layoutInCell="1" allowOverlap="1" wp14:anchorId="326240F3" wp14:editId="2740C9E2">
                <wp:simplePos x="0" y="0"/>
                <wp:positionH relativeFrom="column">
                  <wp:posOffset>4542005</wp:posOffset>
                </wp:positionH>
                <wp:positionV relativeFrom="paragraph">
                  <wp:posOffset>200348</wp:posOffset>
                </wp:positionV>
                <wp:extent cx="2053080" cy="38160"/>
                <wp:effectExtent l="57150" t="95250" r="4445" b="95250"/>
                <wp:wrapNone/>
                <wp:docPr id="483" name="Encre 4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">
                      <w14:nvContentPartPr>
                        <w14:cNvContentPartPr/>
                      </w14:nvContentPartPr>
                      <w14:xfrm>
                        <a:off x="0" y="0"/>
                        <a:ext cx="2053080" cy="38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C616C4" id="Encre 483" o:spid="_x0000_s1026" type="#_x0000_t75" style="position:absolute;margin-left:356.25pt;margin-top:13pt;width:164.45pt;height:8.65pt;z-index:25188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">
                <v:imagedata r:id="rId144" o:title=""/>
              </v:shape>
            </w:pict>
          </mc:Fallback>
        </mc:AlternateContent>
      </w:r>
      <w:r>
        <w:rPr>
          <w:rFonts w:eastAsia="SimSun" w:cs="Arial"/>
          <w:noProof/>
          <w:spacing w:val="-2"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1885568" behindDoc="0" locked="0" layoutInCell="1" allowOverlap="1" wp14:anchorId="54D4DA7C" wp14:editId="26C6505E">
                <wp:simplePos x="0" y="0"/>
                <wp:positionH relativeFrom="column">
                  <wp:posOffset>896645</wp:posOffset>
                </wp:positionH>
                <wp:positionV relativeFrom="paragraph">
                  <wp:posOffset>349388</wp:posOffset>
                </wp:positionV>
                <wp:extent cx="673200" cy="99360"/>
                <wp:effectExtent l="76200" t="76200" r="69850" b="110490"/>
                <wp:wrapNone/>
                <wp:docPr id="482" name="Encre 4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">
                      <w14:nvContentPartPr>
                        <w14:cNvContentPartPr/>
                      </w14:nvContentPartPr>
                      <w14:xfrm>
                        <a:off x="0" y="0"/>
                        <a:ext cx="673200" cy="9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1EFA94" id="Encre 482" o:spid="_x0000_s1026" type="#_x0000_t75" style="position:absolute;margin-left:69.2pt;margin-top:24.7pt;width:55.8pt;height:13.45pt;z-index:25188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">
                <v:imagedata r:id="rId146" o:title=""/>
              </v:shape>
            </w:pict>
          </mc:Fallback>
        </mc:AlternateContent>
      </w:r>
      <w:r w:rsidR="00F71C0B" w:rsidRPr="004B7873">
        <w:rPr>
          <w:rFonts w:eastAsia="SimSun" w:cs="Arial"/>
          <w:spacing w:val="-2"/>
          <w:sz w:val="22"/>
          <w:lang w:eastAsia="fr-FR"/>
        </w:rPr>
        <w:t>On considère que la masse d’air présente dans le ballon est constante et que la montgolfière, de masse totale</w:t>
      </w:r>
      <w:r w:rsidR="004B7873" w:rsidRPr="004B7873">
        <w:rPr>
          <w:rFonts w:eastAsia="SimSun" w:cs="Arial"/>
          <w:spacing w:val="-2"/>
          <w:sz w:val="22"/>
          <w:lang w:eastAsia="fr-FR"/>
        </w:rPr>
        <w:t xml:space="preserve"> </w:t>
      </w:r>
      <w:r w:rsidR="00F71C0B" w:rsidRPr="004B7873">
        <w:rPr>
          <w:rFonts w:eastAsia="SimSun" w:cs="Arial"/>
          <w:i/>
          <w:iCs/>
          <w:spacing w:val="-2"/>
          <w:sz w:val="22"/>
          <w:lang w:eastAsia="fr-FR"/>
        </w:rPr>
        <w:t>m</w:t>
      </w:r>
      <w:r w:rsidR="00F71C0B" w:rsidRPr="004B7873">
        <w:rPr>
          <w:rFonts w:eastAsia="SimSun" w:cs="Arial"/>
          <w:spacing w:val="-2"/>
          <w:sz w:val="22"/>
          <w:lang w:eastAsia="fr-FR"/>
        </w:rPr>
        <w:t>, reste immobile. À la température locale et à l’altitude du vol de 1,5 km, la masse volumique de l’air extérieur</w:t>
      </w:r>
      <w:r w:rsidR="004B7873" w:rsidRPr="004B7873">
        <w:rPr>
          <w:rFonts w:eastAsia="SimSun" w:cs="Arial"/>
          <w:spacing w:val="-2"/>
          <w:sz w:val="22"/>
          <w:lang w:eastAsia="fr-FR"/>
        </w:rPr>
        <w:t xml:space="preserve"> </w:t>
      </w:r>
      <w:r w:rsidR="00F71C0B" w:rsidRPr="004B7873">
        <w:rPr>
          <w:rFonts w:eastAsia="SimSun" w:cs="Arial"/>
          <w:spacing w:val="-2"/>
          <w:sz w:val="22"/>
          <w:lang w:eastAsia="fr-FR"/>
        </w:rPr>
        <w:t>au ballon vaut 1,06 kg·m</w:t>
      </w:r>
      <w:r w:rsidR="00F71C0B" w:rsidRPr="004B7873">
        <w:rPr>
          <w:rFonts w:eastAsia="SimSun" w:cs="Arial"/>
          <w:spacing w:val="-2"/>
          <w:sz w:val="22"/>
          <w:vertAlign w:val="superscript"/>
          <w:lang w:eastAsia="fr-FR"/>
        </w:rPr>
        <w:t>–3</w:t>
      </w:r>
      <w:r w:rsidR="00F71C0B" w:rsidRPr="004B7873">
        <w:rPr>
          <w:rFonts w:eastAsia="SimSun" w:cs="Arial"/>
          <w:spacing w:val="-2"/>
          <w:sz w:val="22"/>
          <w:lang w:eastAsia="fr-FR"/>
        </w:rPr>
        <w:t xml:space="preserve"> tandis que la masse volumique de l’air à l’intérieur du ballon vaut 0,80 kg·m</w:t>
      </w:r>
      <w:r w:rsidR="00F71C0B" w:rsidRPr="004B7873">
        <w:rPr>
          <w:rFonts w:eastAsia="SimSun" w:cs="Arial"/>
          <w:spacing w:val="-2"/>
          <w:sz w:val="22"/>
          <w:vertAlign w:val="superscript"/>
          <w:lang w:eastAsia="fr-FR"/>
        </w:rPr>
        <w:t>–3</w:t>
      </w:r>
      <w:r w:rsidR="00F71C0B" w:rsidRPr="004B7873">
        <w:rPr>
          <w:rFonts w:eastAsia="SimSun" w:cs="Arial"/>
          <w:spacing w:val="-2"/>
          <w:sz w:val="22"/>
          <w:lang w:eastAsia="fr-FR"/>
        </w:rPr>
        <w:t>.</w:t>
      </w:r>
    </w:p>
    <w:p w14:paraId="1315D56F" w14:textId="77777777" w:rsidR="004B7873" w:rsidRPr="007B2084" w:rsidRDefault="004B7873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</w:p>
    <w:p w14:paraId="5422B407" w14:textId="058FA568" w:rsidR="004B7873" w:rsidRPr="00FF0AE1" w:rsidRDefault="00F71C0B" w:rsidP="004B7873">
      <w:pPr>
        <w:pStyle w:val="Paragraphedeliste"/>
        <w:numPr>
          <w:ilvl w:val="2"/>
          <w:numId w:val="19"/>
        </w:numPr>
        <w:autoSpaceDE w:val="0"/>
        <w:autoSpaceDN w:val="0"/>
        <w:adjustRightInd w:val="0"/>
        <w:spacing w:line="240" w:lineRule="auto"/>
        <w:ind w:left="1134" w:hanging="708"/>
        <w:rPr>
          <w:rFonts w:eastAsia="SimSun" w:cs="Arial"/>
          <w:i/>
          <w:iCs/>
          <w:sz w:val="22"/>
          <w:lang w:eastAsia="fr-FR"/>
        </w:rPr>
      </w:pPr>
      <w:r w:rsidRPr="004B7873">
        <w:rPr>
          <w:rFonts w:eastAsia="SimSun" w:cs="Arial"/>
          <w:sz w:val="22"/>
          <w:lang w:eastAsia="fr-FR"/>
        </w:rPr>
        <w:t>Représenter les deux forces s’exerçant sur la montgolfière dans le cas où elle est immobile</w:t>
      </w:r>
      <w:r w:rsidR="004B7873" w:rsidRPr="004B7873">
        <w:rPr>
          <w:rFonts w:eastAsia="SimSun" w:cs="Arial"/>
          <w:sz w:val="22"/>
          <w:lang w:eastAsia="fr-FR"/>
        </w:rPr>
        <w:t xml:space="preserve"> </w:t>
      </w:r>
      <w:r w:rsidRPr="004B7873">
        <w:rPr>
          <w:rFonts w:eastAsia="SimSun" w:cs="Arial"/>
          <w:sz w:val="22"/>
          <w:lang w:eastAsia="fr-FR"/>
        </w:rPr>
        <w:t>dans</w:t>
      </w:r>
      <w:r w:rsidR="004B7873" w:rsidRPr="004B7873">
        <w:rPr>
          <w:rFonts w:eastAsia="SimSun" w:cs="Arial"/>
          <w:sz w:val="22"/>
          <w:lang w:eastAsia="fr-FR"/>
        </w:rPr>
        <w:t xml:space="preserve"> </w:t>
      </w:r>
      <w:r w:rsidRPr="004B7873">
        <w:rPr>
          <w:rFonts w:eastAsia="SimSun" w:cs="Arial"/>
          <w:sz w:val="22"/>
          <w:lang w:eastAsia="fr-FR"/>
        </w:rPr>
        <w:t>le référentiel terrestre, sans souci d’échelle en utilisant le système d’axes de la figure 2. Justifier.</w:t>
      </w:r>
    </w:p>
    <w:p w14:paraId="72C94A70" w14:textId="2B3D7C93" w:rsidR="00FF0AE1" w:rsidRDefault="00FF0AE1" w:rsidP="00FF0AE1">
      <w:pPr>
        <w:autoSpaceDE w:val="0"/>
        <w:autoSpaceDN w:val="0"/>
        <w:adjustRightInd w:val="0"/>
        <w:spacing w:line="240" w:lineRule="auto"/>
        <w:rPr>
          <w:rFonts w:eastAsia="SimSun" w:cs="Arial"/>
          <w:i/>
          <w:iCs/>
          <w:sz w:val="22"/>
          <w:lang w:eastAsia="fr-FR"/>
        </w:rPr>
      </w:pPr>
    </w:p>
    <w:p w14:paraId="70E0D782" w14:textId="7CB89AB2" w:rsidR="00FF0AE1" w:rsidRDefault="00FF0AE1" w:rsidP="00FF0AE1">
      <w:pPr>
        <w:autoSpaceDE w:val="0"/>
        <w:autoSpaceDN w:val="0"/>
        <w:adjustRightInd w:val="0"/>
        <w:spacing w:line="240" w:lineRule="auto"/>
        <w:rPr>
          <w:rFonts w:eastAsia="SimSun" w:cs="Arial"/>
          <w:i/>
          <w:iCs/>
          <w:sz w:val="22"/>
          <w:lang w:eastAsia="fr-FR"/>
        </w:rPr>
      </w:pPr>
    </w:p>
    <w:p w14:paraId="5113A443" w14:textId="7685D37F" w:rsidR="00FF0AE1" w:rsidRDefault="00FF0AE1" w:rsidP="00FF0AE1">
      <w:pPr>
        <w:autoSpaceDE w:val="0"/>
        <w:autoSpaceDN w:val="0"/>
        <w:adjustRightInd w:val="0"/>
        <w:spacing w:line="240" w:lineRule="auto"/>
        <w:rPr>
          <w:rFonts w:eastAsia="SimSun" w:cs="Arial"/>
          <w:i/>
          <w:iCs/>
          <w:sz w:val="22"/>
          <w:lang w:eastAsia="fr-FR"/>
        </w:rPr>
      </w:pPr>
      <w:r>
        <w:rPr>
          <w:rFonts w:eastAsia="SimSun" w:cs="Arial"/>
          <w:i/>
          <w:iCs/>
          <w:noProof/>
          <w:sz w:val="22"/>
          <w:lang w:eastAsia="fr-FR"/>
        </w:rPr>
        <w:lastRenderedPageBreak/>
        <mc:AlternateContent>
          <mc:Choice Requires="wpi">
            <w:drawing>
              <wp:anchor distT="0" distB="0" distL="114300" distR="114300" simplePos="0" relativeHeight="251949056" behindDoc="0" locked="0" layoutInCell="1" allowOverlap="1" wp14:anchorId="6ABC409F" wp14:editId="617046C5">
                <wp:simplePos x="0" y="0"/>
                <wp:positionH relativeFrom="column">
                  <wp:posOffset>1191260</wp:posOffset>
                </wp:positionH>
                <wp:positionV relativeFrom="paragraph">
                  <wp:posOffset>-389255</wp:posOffset>
                </wp:positionV>
                <wp:extent cx="482600" cy="541020"/>
                <wp:effectExtent l="38100" t="57150" r="31750" b="49530"/>
                <wp:wrapNone/>
                <wp:docPr id="544" name="Encre 5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">
                      <w14:nvContentPartPr>
                        <w14:cNvContentPartPr/>
                      </w14:nvContentPartPr>
                      <w14:xfrm>
                        <a:off x="0" y="0"/>
                        <a:ext cx="482600" cy="541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C826A8" id="Encre 544" o:spid="_x0000_s1026" type="#_x0000_t75" style="position:absolute;margin-left:93.1pt;margin-top:-31.35pt;width:39.4pt;height:44pt;z-index:25194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">
                <v:imagedata r:id="rId148" o:title=""/>
              </v:shape>
            </w:pict>
          </mc:Fallback>
        </mc:AlternateContent>
      </w:r>
      <w:r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1922432" behindDoc="0" locked="0" layoutInCell="1" allowOverlap="1" wp14:anchorId="58CABA1C" wp14:editId="6162570A">
                <wp:simplePos x="0" y="0"/>
                <wp:positionH relativeFrom="column">
                  <wp:posOffset>-554155</wp:posOffset>
                </wp:positionH>
                <wp:positionV relativeFrom="paragraph">
                  <wp:posOffset>-230272</wp:posOffset>
                </wp:positionV>
                <wp:extent cx="360" cy="360"/>
                <wp:effectExtent l="38100" t="38100" r="57150" b="57150"/>
                <wp:wrapNone/>
                <wp:docPr id="518" name="Encre 5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5590CB" id="Encre 518" o:spid="_x0000_s1026" type="#_x0000_t75" style="position:absolute;margin-left:-44.35pt;margin-top:-18.85pt;width:1.45pt;height:1.45pt;z-index:25192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">
                <v:imagedata r:id="rId150" o:title=""/>
              </v:shape>
            </w:pict>
          </mc:Fallback>
        </mc:AlternateContent>
      </w:r>
      <w:r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1921408" behindDoc="0" locked="0" layoutInCell="1" allowOverlap="1" wp14:anchorId="78981020" wp14:editId="764076BB">
                <wp:simplePos x="0" y="0"/>
                <wp:positionH relativeFrom="column">
                  <wp:posOffset>3233420</wp:posOffset>
                </wp:positionH>
                <wp:positionV relativeFrom="paragraph">
                  <wp:posOffset>-363220</wp:posOffset>
                </wp:positionV>
                <wp:extent cx="918235" cy="396290"/>
                <wp:effectExtent l="57150" t="38100" r="53340" b="41910"/>
                <wp:wrapNone/>
                <wp:docPr id="517" name="Encre 5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">
                      <w14:nvContentPartPr>
                        <w14:cNvContentPartPr/>
                      </w14:nvContentPartPr>
                      <w14:xfrm>
                        <a:off x="0" y="0"/>
                        <a:ext cx="918235" cy="396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93073C" id="Encre 517" o:spid="_x0000_s1026" type="#_x0000_t75" style="position:absolute;margin-left:253.9pt;margin-top:-29.3pt;width:73.7pt;height:32.6pt;z-index:25192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">
                <v:imagedata r:id="rId152" o:title=""/>
              </v:shape>
            </w:pict>
          </mc:Fallback>
        </mc:AlternateContent>
      </w:r>
      <w:r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1905024" behindDoc="0" locked="0" layoutInCell="1" allowOverlap="1" wp14:anchorId="4FAF5FFE" wp14:editId="528D303F">
                <wp:simplePos x="0" y="0"/>
                <wp:positionH relativeFrom="column">
                  <wp:posOffset>1548130</wp:posOffset>
                </wp:positionH>
                <wp:positionV relativeFrom="paragraph">
                  <wp:posOffset>53975</wp:posOffset>
                </wp:positionV>
                <wp:extent cx="349405" cy="163195"/>
                <wp:effectExtent l="57150" t="57150" r="31750" b="46355"/>
                <wp:wrapNone/>
                <wp:docPr id="501" name="Encre 5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">
                      <w14:nvContentPartPr>
                        <w14:cNvContentPartPr/>
                      </w14:nvContentPartPr>
                      <w14:xfrm>
                        <a:off x="0" y="0"/>
                        <a:ext cx="349405" cy="163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3117A2" id="Encre 501" o:spid="_x0000_s1026" type="#_x0000_t75" style="position:absolute;margin-left:121.2pt;margin-top:3.55pt;width:28.9pt;height:14.25pt;z-index:25190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">
                <v:imagedata r:id="rId154" o:title=""/>
              </v:shape>
            </w:pict>
          </mc:Fallback>
        </mc:AlternateContent>
      </w:r>
    </w:p>
    <w:p w14:paraId="5BF8D72D" w14:textId="79546C02" w:rsidR="00FF0AE1" w:rsidRDefault="00FF0AE1" w:rsidP="00FF0AE1">
      <w:pPr>
        <w:autoSpaceDE w:val="0"/>
        <w:autoSpaceDN w:val="0"/>
        <w:adjustRightInd w:val="0"/>
        <w:spacing w:line="240" w:lineRule="auto"/>
        <w:rPr>
          <w:rFonts w:eastAsia="SimSun" w:cs="Arial"/>
          <w:i/>
          <w:iCs/>
          <w:sz w:val="22"/>
          <w:lang w:eastAsia="fr-FR"/>
        </w:rPr>
      </w:pPr>
      <w:r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1943936" behindDoc="0" locked="0" layoutInCell="1" allowOverlap="1" wp14:anchorId="08DEAE95" wp14:editId="24312765">
                <wp:simplePos x="0" y="0"/>
                <wp:positionH relativeFrom="column">
                  <wp:posOffset>3245485</wp:posOffset>
                </wp:positionH>
                <wp:positionV relativeFrom="paragraph">
                  <wp:posOffset>-156845</wp:posOffset>
                </wp:positionV>
                <wp:extent cx="2312275" cy="425740"/>
                <wp:effectExtent l="38100" t="38100" r="31115" b="50800"/>
                <wp:wrapNone/>
                <wp:docPr id="539" name="Encre 5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">
                      <w14:nvContentPartPr>
                        <w14:cNvContentPartPr/>
                      </w14:nvContentPartPr>
                      <w14:xfrm>
                        <a:off x="0" y="0"/>
                        <a:ext cx="2312275" cy="425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3BD2E2" id="Encre 539" o:spid="_x0000_s1026" type="#_x0000_t75" style="position:absolute;margin-left:254.85pt;margin-top:-13.05pt;width:183.45pt;height:34.9pt;z-index:25194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">
                <v:imagedata r:id="rId156" o:title=""/>
              </v:shape>
            </w:pict>
          </mc:Fallback>
        </mc:AlternateContent>
      </w:r>
      <w:r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1900928" behindDoc="0" locked="0" layoutInCell="1" allowOverlap="1" wp14:anchorId="6BB31AD8" wp14:editId="6DA60E04">
                <wp:simplePos x="0" y="0"/>
                <wp:positionH relativeFrom="column">
                  <wp:posOffset>463550</wp:posOffset>
                </wp:positionH>
                <wp:positionV relativeFrom="paragraph">
                  <wp:posOffset>-461645</wp:posOffset>
                </wp:positionV>
                <wp:extent cx="2247265" cy="1237635"/>
                <wp:effectExtent l="38100" t="38100" r="635" b="57785"/>
                <wp:wrapNone/>
                <wp:docPr id="497" name="Encre 4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">
                      <w14:nvContentPartPr>
                        <w14:cNvContentPartPr/>
                      </w14:nvContentPartPr>
                      <w14:xfrm>
                        <a:off x="0" y="0"/>
                        <a:ext cx="2247265" cy="1237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CC71B2" id="Encre 497" o:spid="_x0000_s1026" type="#_x0000_t75" style="position:absolute;margin-left:35.8pt;margin-top:-37.05pt;width:178.35pt;height:98.85pt;z-index:251900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">
                <v:imagedata r:id="rId158" o:title=""/>
              </v:shape>
            </w:pict>
          </mc:Fallback>
        </mc:AlternateContent>
      </w:r>
    </w:p>
    <w:p w14:paraId="3192F674" w14:textId="629692A8" w:rsidR="00FF0AE1" w:rsidRDefault="00FF0AE1" w:rsidP="00FF0AE1">
      <w:pPr>
        <w:autoSpaceDE w:val="0"/>
        <w:autoSpaceDN w:val="0"/>
        <w:adjustRightInd w:val="0"/>
        <w:spacing w:line="240" w:lineRule="auto"/>
        <w:rPr>
          <w:rFonts w:eastAsia="SimSun" w:cs="Arial"/>
          <w:i/>
          <w:iCs/>
          <w:sz w:val="22"/>
          <w:lang w:eastAsia="fr-FR"/>
        </w:rPr>
      </w:pPr>
      <w:r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1910144" behindDoc="0" locked="0" layoutInCell="1" allowOverlap="1" wp14:anchorId="16BC31E6" wp14:editId="5EB45F84">
                <wp:simplePos x="0" y="0"/>
                <wp:positionH relativeFrom="column">
                  <wp:posOffset>1528445</wp:posOffset>
                </wp:positionH>
                <wp:positionV relativeFrom="paragraph">
                  <wp:posOffset>-148590</wp:posOffset>
                </wp:positionV>
                <wp:extent cx="479900" cy="434340"/>
                <wp:effectExtent l="38100" t="38100" r="53975" b="41910"/>
                <wp:wrapNone/>
                <wp:docPr id="506" name="Encre 5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">
                      <w14:nvContentPartPr>
                        <w14:cNvContentPartPr/>
                      </w14:nvContentPartPr>
                      <w14:xfrm>
                        <a:off x="0" y="0"/>
                        <a:ext cx="479900" cy="434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0DD83B" id="Encre 506" o:spid="_x0000_s1026" type="#_x0000_t75" style="position:absolute;margin-left:119.65pt;margin-top:-12.4pt;width:39.25pt;height:35.6pt;z-index:25191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">
                <v:imagedata r:id="rId160" o:title=""/>
              </v:shape>
            </w:pict>
          </mc:Fallback>
        </mc:AlternateContent>
      </w:r>
    </w:p>
    <w:p w14:paraId="66029A19" w14:textId="0CDE9CE8" w:rsidR="00FF0AE1" w:rsidRDefault="00FF0AE1" w:rsidP="00FF0AE1">
      <w:pPr>
        <w:autoSpaceDE w:val="0"/>
        <w:autoSpaceDN w:val="0"/>
        <w:adjustRightInd w:val="0"/>
        <w:spacing w:line="240" w:lineRule="auto"/>
        <w:rPr>
          <w:rFonts w:eastAsia="SimSun" w:cs="Arial"/>
          <w:i/>
          <w:iCs/>
          <w:sz w:val="22"/>
          <w:lang w:eastAsia="fr-FR"/>
        </w:rPr>
      </w:pPr>
    </w:p>
    <w:p w14:paraId="5336325E" w14:textId="6D4FDDC3" w:rsidR="00FF0AE1" w:rsidRDefault="00FF0AE1" w:rsidP="00FF0AE1">
      <w:pPr>
        <w:autoSpaceDE w:val="0"/>
        <w:autoSpaceDN w:val="0"/>
        <w:adjustRightInd w:val="0"/>
        <w:spacing w:line="240" w:lineRule="auto"/>
        <w:rPr>
          <w:rFonts w:eastAsia="SimSun" w:cs="Arial"/>
          <w:i/>
          <w:iCs/>
          <w:sz w:val="22"/>
          <w:lang w:eastAsia="fr-FR"/>
        </w:rPr>
      </w:pPr>
    </w:p>
    <w:p w14:paraId="1B1D82E0" w14:textId="798ED599" w:rsidR="00FF0AE1" w:rsidRDefault="00FF0AE1" w:rsidP="00FF0AE1">
      <w:pPr>
        <w:autoSpaceDE w:val="0"/>
        <w:autoSpaceDN w:val="0"/>
        <w:adjustRightInd w:val="0"/>
        <w:spacing w:line="240" w:lineRule="auto"/>
        <w:rPr>
          <w:rFonts w:eastAsia="SimSun" w:cs="Arial"/>
          <w:i/>
          <w:iCs/>
          <w:sz w:val="22"/>
          <w:lang w:eastAsia="fr-FR"/>
        </w:rPr>
      </w:pPr>
    </w:p>
    <w:p w14:paraId="6B9BE185" w14:textId="34A6F97B" w:rsidR="00690638" w:rsidRDefault="00690638" w:rsidP="00FF0AE1">
      <w:pPr>
        <w:autoSpaceDE w:val="0"/>
        <w:autoSpaceDN w:val="0"/>
        <w:adjustRightInd w:val="0"/>
        <w:spacing w:line="240" w:lineRule="auto"/>
        <w:rPr>
          <w:rFonts w:eastAsia="SimSun" w:cs="Arial"/>
          <w:i/>
          <w:iCs/>
          <w:sz w:val="22"/>
          <w:lang w:eastAsia="fr-FR"/>
        </w:rPr>
      </w:pPr>
    </w:p>
    <w:p w14:paraId="3E21756C" w14:textId="41AB52AD" w:rsidR="00690638" w:rsidRDefault="00690638" w:rsidP="00FF0AE1">
      <w:pPr>
        <w:autoSpaceDE w:val="0"/>
        <w:autoSpaceDN w:val="0"/>
        <w:adjustRightInd w:val="0"/>
        <w:spacing w:line="240" w:lineRule="auto"/>
        <w:rPr>
          <w:rFonts w:eastAsia="SimSun" w:cs="Arial"/>
          <w:i/>
          <w:iCs/>
          <w:sz w:val="22"/>
          <w:lang w:eastAsia="fr-FR"/>
        </w:rPr>
      </w:pPr>
      <w:r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1998208" behindDoc="0" locked="0" layoutInCell="1" allowOverlap="1" wp14:anchorId="0193FB63" wp14:editId="40228B63">
                <wp:simplePos x="0" y="0"/>
                <wp:positionH relativeFrom="column">
                  <wp:posOffset>197485</wp:posOffset>
                </wp:positionH>
                <wp:positionV relativeFrom="paragraph">
                  <wp:posOffset>-199390</wp:posOffset>
                </wp:positionV>
                <wp:extent cx="6226330" cy="477720"/>
                <wp:effectExtent l="57150" t="38100" r="22225" b="55880"/>
                <wp:wrapNone/>
                <wp:docPr id="592" name="Encre 5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">
                      <w14:nvContentPartPr>
                        <w14:cNvContentPartPr/>
                      </w14:nvContentPartPr>
                      <w14:xfrm>
                        <a:off x="0" y="0"/>
                        <a:ext cx="6226330" cy="477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3B2D77" id="Encre 592" o:spid="_x0000_s1026" type="#_x0000_t75" style="position:absolute;margin-left:14.85pt;margin-top:-16.4pt;width:491.65pt;height:39pt;z-index:25199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">
                <v:imagedata r:id="rId162" o:title=""/>
              </v:shape>
            </w:pict>
          </mc:Fallback>
        </mc:AlternateContent>
      </w:r>
    </w:p>
    <w:p w14:paraId="09EE3435" w14:textId="05A81FC2" w:rsidR="00690638" w:rsidRDefault="00690638" w:rsidP="00FF0AE1">
      <w:pPr>
        <w:autoSpaceDE w:val="0"/>
        <w:autoSpaceDN w:val="0"/>
        <w:adjustRightInd w:val="0"/>
        <w:spacing w:line="240" w:lineRule="auto"/>
        <w:rPr>
          <w:rFonts w:eastAsia="SimSun" w:cs="Arial"/>
          <w:i/>
          <w:iCs/>
          <w:sz w:val="22"/>
          <w:lang w:eastAsia="fr-FR"/>
        </w:rPr>
      </w:pPr>
      <w:r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021760" behindDoc="0" locked="0" layoutInCell="1" allowOverlap="1" wp14:anchorId="59F5A5F7" wp14:editId="2AFD775B">
                <wp:simplePos x="0" y="0"/>
                <wp:positionH relativeFrom="column">
                  <wp:posOffset>1583690</wp:posOffset>
                </wp:positionH>
                <wp:positionV relativeFrom="paragraph">
                  <wp:posOffset>-19050</wp:posOffset>
                </wp:positionV>
                <wp:extent cx="3428090" cy="314960"/>
                <wp:effectExtent l="38100" t="57150" r="1270" b="46990"/>
                <wp:wrapNone/>
                <wp:docPr id="615" name="Encre 6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3">
                      <w14:nvContentPartPr>
                        <w14:cNvContentPartPr/>
                      </w14:nvContentPartPr>
                      <w14:xfrm>
                        <a:off x="0" y="0"/>
                        <a:ext cx="3428090" cy="314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DC8C67" id="Encre 615" o:spid="_x0000_s1026" type="#_x0000_t75" style="position:absolute;margin-left:124pt;margin-top:-2.2pt;width:271.35pt;height:26.2pt;z-index:25202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">
                <v:imagedata r:id="rId164" o:title=""/>
              </v:shape>
            </w:pict>
          </mc:Fallback>
        </mc:AlternateContent>
      </w:r>
    </w:p>
    <w:p w14:paraId="784B4A01" w14:textId="1DD70894" w:rsidR="00690638" w:rsidRPr="00FF0AE1" w:rsidRDefault="00690638" w:rsidP="00FF0AE1">
      <w:pPr>
        <w:autoSpaceDE w:val="0"/>
        <w:autoSpaceDN w:val="0"/>
        <w:adjustRightInd w:val="0"/>
        <w:spacing w:line="240" w:lineRule="auto"/>
        <w:rPr>
          <w:rFonts w:eastAsia="SimSun" w:cs="Arial"/>
          <w:i/>
          <w:iCs/>
          <w:sz w:val="22"/>
          <w:lang w:eastAsia="fr-FR"/>
        </w:rPr>
      </w:pPr>
    </w:p>
    <w:p w14:paraId="756EB2DC" w14:textId="58D8950E" w:rsidR="004B7873" w:rsidRPr="00690638" w:rsidRDefault="00F71C0B" w:rsidP="00E02820">
      <w:pPr>
        <w:pStyle w:val="Paragraphedeliste"/>
        <w:numPr>
          <w:ilvl w:val="2"/>
          <w:numId w:val="19"/>
        </w:numPr>
        <w:autoSpaceDE w:val="0"/>
        <w:autoSpaceDN w:val="0"/>
        <w:adjustRightInd w:val="0"/>
        <w:spacing w:line="240" w:lineRule="auto"/>
        <w:ind w:left="1134" w:hanging="708"/>
        <w:rPr>
          <w:rFonts w:eastAsia="SimSun" w:cs="Arial"/>
          <w:i/>
          <w:iCs/>
          <w:sz w:val="22"/>
          <w:lang w:eastAsia="fr-FR"/>
        </w:rPr>
      </w:pPr>
      <w:r w:rsidRPr="004B7873">
        <w:rPr>
          <w:rFonts w:eastAsia="SimSun" w:cs="Arial"/>
          <w:sz w:val="22"/>
          <w:lang w:eastAsia="fr-FR"/>
        </w:rPr>
        <w:t xml:space="preserve">Donner l’expression vectorielle du poids </w:t>
      </w:r>
      <w:r w:rsidR="004B7873" w:rsidRPr="004B7873">
        <w:rPr>
          <w:rFonts w:eastAsia="SimSun" w:cs="Arial"/>
          <w:position w:val="-4"/>
          <w:sz w:val="22"/>
          <w:lang w:eastAsia="fr-FR"/>
        </w:rPr>
        <w:object w:dxaOrig="240" w:dyaOrig="320" w14:anchorId="024A627E">
          <v:shape id="_x0000_i1028" type="#_x0000_t75" style="width:12pt;height:16pt" o:ole="">
            <v:imagedata r:id="rId129" o:title=""/>
          </v:shape>
          <o:OLEObject Type="Embed" ProgID="Equation.DSMT4" ShapeID="_x0000_i1028" DrawAspect="Content" ObjectID="_1712556517" r:id="rId165"/>
        </w:object>
      </w:r>
      <w:r w:rsidRPr="004B7873">
        <w:rPr>
          <w:rFonts w:eastAsia="SimSun" w:cs="Arial"/>
          <w:sz w:val="22"/>
          <w:lang w:eastAsia="fr-FR"/>
        </w:rPr>
        <w:t>de la montgolfière.</w:t>
      </w:r>
    </w:p>
    <w:p w14:paraId="07DB205E" w14:textId="541F9B88" w:rsidR="00690638" w:rsidRDefault="00690638" w:rsidP="00690638">
      <w:pPr>
        <w:autoSpaceDE w:val="0"/>
        <w:autoSpaceDN w:val="0"/>
        <w:adjustRightInd w:val="0"/>
        <w:spacing w:line="240" w:lineRule="auto"/>
        <w:rPr>
          <w:rFonts w:eastAsia="SimSun" w:cs="Arial"/>
          <w:i/>
          <w:iCs/>
          <w:sz w:val="22"/>
          <w:lang w:eastAsia="fr-FR"/>
        </w:rPr>
      </w:pPr>
    </w:p>
    <w:p w14:paraId="6578FE57" w14:textId="7189F442" w:rsidR="00690638" w:rsidRDefault="00690638" w:rsidP="00690638">
      <w:pPr>
        <w:autoSpaceDE w:val="0"/>
        <w:autoSpaceDN w:val="0"/>
        <w:adjustRightInd w:val="0"/>
        <w:spacing w:line="240" w:lineRule="auto"/>
        <w:rPr>
          <w:rFonts w:eastAsia="SimSun" w:cs="Arial"/>
          <w:i/>
          <w:iCs/>
          <w:sz w:val="22"/>
          <w:lang w:eastAsia="fr-FR"/>
        </w:rPr>
      </w:pPr>
      <w:r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055552" behindDoc="0" locked="0" layoutInCell="1" allowOverlap="1" wp14:anchorId="5EC8CCC8" wp14:editId="21AA4F1E">
                <wp:simplePos x="0" y="0"/>
                <wp:positionH relativeFrom="column">
                  <wp:posOffset>3068320</wp:posOffset>
                </wp:positionH>
                <wp:positionV relativeFrom="paragraph">
                  <wp:posOffset>49530</wp:posOffset>
                </wp:positionV>
                <wp:extent cx="491700" cy="125730"/>
                <wp:effectExtent l="38100" t="57150" r="3810" b="45720"/>
                <wp:wrapNone/>
                <wp:docPr id="654" name="Encre 6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">
                      <w14:nvContentPartPr>
                        <w14:cNvContentPartPr/>
                      </w14:nvContentPartPr>
                      <w14:xfrm>
                        <a:off x="0" y="0"/>
                        <a:ext cx="491700" cy="125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18247D" id="Encre 654" o:spid="_x0000_s1026" type="#_x0000_t75" style="position:absolute;margin-left:240.9pt;margin-top:3.2pt;width:40.1pt;height:11.3pt;z-index:252055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">
                <v:imagedata r:id="rId167" o:title=""/>
              </v:shape>
            </w:pict>
          </mc:Fallback>
        </mc:AlternateContent>
      </w:r>
      <w:r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034048" behindDoc="0" locked="0" layoutInCell="1" allowOverlap="1" wp14:anchorId="2482EE0C" wp14:editId="6977E3EC">
                <wp:simplePos x="0" y="0"/>
                <wp:positionH relativeFrom="column">
                  <wp:posOffset>2107565</wp:posOffset>
                </wp:positionH>
                <wp:positionV relativeFrom="paragraph">
                  <wp:posOffset>-144145</wp:posOffset>
                </wp:positionV>
                <wp:extent cx="191880" cy="307340"/>
                <wp:effectExtent l="38100" t="57150" r="55880" b="54610"/>
                <wp:wrapNone/>
                <wp:docPr id="627" name="Encre 6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8">
                      <w14:nvContentPartPr>
                        <w14:cNvContentPartPr/>
                      </w14:nvContentPartPr>
                      <w14:xfrm>
                        <a:off x="0" y="0"/>
                        <a:ext cx="191880" cy="307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BA0651" id="Encre 627" o:spid="_x0000_s1026" type="#_x0000_t75" style="position:absolute;margin-left:165.25pt;margin-top:-12.05pt;width:16.5pt;height:25.6pt;z-index:252034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">
                <v:imagedata r:id="rId169" o:title=""/>
              </v:shape>
            </w:pict>
          </mc:Fallback>
        </mc:AlternateContent>
      </w:r>
      <w:r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030976" behindDoc="0" locked="0" layoutInCell="1" allowOverlap="1" wp14:anchorId="6A5D3D84" wp14:editId="5C0F5294">
                <wp:simplePos x="0" y="0"/>
                <wp:positionH relativeFrom="column">
                  <wp:posOffset>1349525</wp:posOffset>
                </wp:positionH>
                <wp:positionV relativeFrom="paragraph">
                  <wp:posOffset>96104</wp:posOffset>
                </wp:positionV>
                <wp:extent cx="97920" cy="2160"/>
                <wp:effectExtent l="57150" t="57150" r="54610" b="55245"/>
                <wp:wrapNone/>
                <wp:docPr id="624" name="Encre 6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0">
                      <w14:nvContentPartPr>
                        <w14:cNvContentPartPr/>
                      </w14:nvContentPartPr>
                      <w14:xfrm>
                        <a:off x="0" y="0"/>
                        <a:ext cx="97920" cy="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A68555" id="Encre 624" o:spid="_x0000_s1026" type="#_x0000_t75" style="position:absolute;margin-left:105.55pt;margin-top:6.85pt;width:9.1pt;height:1.55pt;z-index:252030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">
                <v:imagedata r:id="rId171" o:title=""/>
              </v:shape>
            </w:pict>
          </mc:Fallback>
        </mc:AlternateContent>
      </w:r>
      <w:r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029952" behindDoc="0" locked="0" layoutInCell="1" allowOverlap="1" wp14:anchorId="788C1BEF" wp14:editId="3DC61FF6">
                <wp:simplePos x="0" y="0"/>
                <wp:positionH relativeFrom="column">
                  <wp:posOffset>1559560</wp:posOffset>
                </wp:positionH>
                <wp:positionV relativeFrom="paragraph">
                  <wp:posOffset>24130</wp:posOffset>
                </wp:positionV>
                <wp:extent cx="438330" cy="246890"/>
                <wp:effectExtent l="57150" t="38100" r="38100" b="58420"/>
                <wp:wrapNone/>
                <wp:docPr id="623" name="Encre 6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2">
                      <w14:nvContentPartPr>
                        <w14:cNvContentPartPr/>
                      </w14:nvContentPartPr>
                      <w14:xfrm>
                        <a:off x="0" y="0"/>
                        <a:ext cx="438330" cy="246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FA99BE" id="Encre 623" o:spid="_x0000_s1026" type="#_x0000_t75" style="position:absolute;margin-left:122.1pt;margin-top:1.2pt;width:35.9pt;height:20.9pt;z-index:25202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">
                <v:imagedata r:id="rId173" o:title=""/>
              </v:shape>
            </w:pict>
          </mc:Fallback>
        </mc:AlternateContent>
      </w:r>
      <w:r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026880" behindDoc="0" locked="0" layoutInCell="1" allowOverlap="1" wp14:anchorId="03D178D0" wp14:editId="4A0843F9">
                <wp:simplePos x="0" y="0"/>
                <wp:positionH relativeFrom="column">
                  <wp:posOffset>795020</wp:posOffset>
                </wp:positionH>
                <wp:positionV relativeFrom="paragraph">
                  <wp:posOffset>-79375</wp:posOffset>
                </wp:positionV>
                <wp:extent cx="444525" cy="287655"/>
                <wp:effectExtent l="38100" t="38100" r="12700" b="55245"/>
                <wp:wrapNone/>
                <wp:docPr id="620" name="Encre 6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4">
                      <w14:nvContentPartPr>
                        <w14:cNvContentPartPr/>
                      </w14:nvContentPartPr>
                      <w14:xfrm>
                        <a:off x="0" y="0"/>
                        <a:ext cx="444525" cy="287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246EE7" id="Encre 620" o:spid="_x0000_s1026" type="#_x0000_t75" style="position:absolute;margin-left:61.9pt;margin-top:-6.95pt;width:36.4pt;height:24.05pt;z-index:25202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">
                <v:imagedata r:id="rId175" o:title=""/>
              </v:shape>
            </w:pict>
          </mc:Fallback>
        </mc:AlternateContent>
      </w:r>
    </w:p>
    <w:p w14:paraId="4F85AC03" w14:textId="39C2F8DE" w:rsidR="00690638" w:rsidRDefault="00690638" w:rsidP="00690638">
      <w:pPr>
        <w:autoSpaceDE w:val="0"/>
        <w:autoSpaceDN w:val="0"/>
        <w:adjustRightInd w:val="0"/>
        <w:spacing w:line="240" w:lineRule="auto"/>
        <w:rPr>
          <w:rFonts w:eastAsia="SimSun" w:cs="Arial"/>
          <w:i/>
          <w:iCs/>
          <w:sz w:val="22"/>
          <w:lang w:eastAsia="fr-FR"/>
        </w:rPr>
      </w:pPr>
      <w:r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073984" behindDoc="0" locked="0" layoutInCell="1" allowOverlap="1" wp14:anchorId="7B6FB0FA" wp14:editId="6B807541">
                <wp:simplePos x="0" y="0"/>
                <wp:positionH relativeFrom="column">
                  <wp:posOffset>3740150</wp:posOffset>
                </wp:positionH>
                <wp:positionV relativeFrom="paragraph">
                  <wp:posOffset>-272415</wp:posOffset>
                </wp:positionV>
                <wp:extent cx="2546575" cy="631690"/>
                <wp:effectExtent l="38100" t="38100" r="25400" b="54610"/>
                <wp:wrapNone/>
                <wp:docPr id="672" name="Encre 6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6">
                      <w14:nvContentPartPr>
                        <w14:cNvContentPartPr/>
                      </w14:nvContentPartPr>
                      <w14:xfrm>
                        <a:off x="0" y="0"/>
                        <a:ext cx="2546575" cy="631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CD16B0" id="Encre 672" o:spid="_x0000_s1026" type="#_x0000_t75" style="position:absolute;margin-left:293.8pt;margin-top:-22.15pt;width:201.9pt;height:51.2pt;z-index:25207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">
                <v:imagedata r:id="rId177" o:title=""/>
              </v:shape>
            </w:pict>
          </mc:Fallback>
        </mc:AlternateContent>
      </w:r>
    </w:p>
    <w:p w14:paraId="5E428CDA" w14:textId="11D172FF" w:rsidR="00690638" w:rsidRPr="00690638" w:rsidRDefault="00690638" w:rsidP="00690638">
      <w:pPr>
        <w:autoSpaceDE w:val="0"/>
        <w:autoSpaceDN w:val="0"/>
        <w:adjustRightInd w:val="0"/>
        <w:spacing w:line="240" w:lineRule="auto"/>
        <w:rPr>
          <w:rFonts w:eastAsia="SimSun" w:cs="Arial"/>
          <w:i/>
          <w:iCs/>
          <w:sz w:val="22"/>
          <w:lang w:eastAsia="fr-FR"/>
        </w:rPr>
      </w:pPr>
    </w:p>
    <w:p w14:paraId="186F8B7F" w14:textId="376FC2A8" w:rsidR="006E03F4" w:rsidRDefault="00F71C0B" w:rsidP="00A976AF">
      <w:pPr>
        <w:pStyle w:val="Paragraphedeliste"/>
        <w:numPr>
          <w:ilvl w:val="2"/>
          <w:numId w:val="19"/>
        </w:numPr>
        <w:autoSpaceDE w:val="0"/>
        <w:autoSpaceDN w:val="0"/>
        <w:adjustRightInd w:val="0"/>
        <w:spacing w:line="240" w:lineRule="auto"/>
        <w:ind w:left="1134" w:hanging="708"/>
        <w:rPr>
          <w:rFonts w:eastAsia="SimSun" w:cs="Arial"/>
          <w:sz w:val="22"/>
          <w:lang w:eastAsia="fr-FR"/>
        </w:rPr>
      </w:pPr>
      <w:r w:rsidRPr="006E03F4">
        <w:rPr>
          <w:rFonts w:eastAsia="SimSun" w:cs="Arial"/>
          <w:sz w:val="22"/>
          <w:lang w:eastAsia="fr-FR"/>
        </w:rPr>
        <w:t xml:space="preserve">Établir l’expression vectorielle de la poussée d’Archimède </w:t>
      </w:r>
      <w:r w:rsidR="006E03F4" w:rsidRPr="006E03F4">
        <w:rPr>
          <w:rFonts w:eastAsia="SimSun" w:cs="Arial"/>
          <w:position w:val="-10"/>
          <w:sz w:val="22"/>
          <w:lang w:eastAsia="fr-FR"/>
        </w:rPr>
        <w:object w:dxaOrig="320" w:dyaOrig="380" w14:anchorId="4CB756EF">
          <v:shape id="_x0000_i1029" type="#_x0000_t75" style="width:16pt;height:19pt" o:ole="">
            <v:imagedata r:id="rId178" o:title=""/>
          </v:shape>
          <o:OLEObject Type="Embed" ProgID="Equation.DSMT4" ShapeID="_x0000_i1029" DrawAspect="Content" ObjectID="_1712556518" r:id="rId179"/>
        </w:object>
      </w:r>
      <w:r w:rsidRPr="006E03F4">
        <w:rPr>
          <w:rFonts w:eastAsia="SimSun" w:cs="Arial"/>
          <w:sz w:val="22"/>
          <w:lang w:eastAsia="fr-FR"/>
        </w:rPr>
        <w:t xml:space="preserve">en fonction de </w:t>
      </w:r>
      <w:r w:rsidRPr="006E03F4">
        <w:rPr>
          <w:rFonts w:eastAsia="SimSun" w:cs="Arial"/>
          <w:i/>
          <w:iCs/>
          <w:sz w:val="22"/>
          <w:lang w:eastAsia="fr-FR"/>
        </w:rPr>
        <w:t xml:space="preserve">g, m </w:t>
      </w:r>
      <w:r w:rsidRPr="006E03F4">
        <w:rPr>
          <w:rFonts w:eastAsia="SimSun" w:cs="Arial"/>
          <w:sz w:val="22"/>
          <w:lang w:eastAsia="fr-FR"/>
        </w:rPr>
        <w:t xml:space="preserve">et </w:t>
      </w:r>
      <w:r w:rsidR="006E03F4" w:rsidRPr="006E03F4">
        <w:rPr>
          <w:rFonts w:eastAsia="SimSun" w:cs="Arial"/>
          <w:position w:val="-4"/>
          <w:sz w:val="22"/>
          <w:lang w:eastAsia="fr-FR"/>
        </w:rPr>
        <w:object w:dxaOrig="200" w:dyaOrig="320" w14:anchorId="1C21D19E">
          <v:shape id="_x0000_i1030" type="#_x0000_t75" style="width:10pt;height:16pt" o:ole="">
            <v:imagedata r:id="rId180" o:title=""/>
          </v:shape>
          <o:OLEObject Type="Embed" ProgID="Equation.DSMT4" ShapeID="_x0000_i1030" DrawAspect="Content" ObjectID="_1712556519" r:id="rId181"/>
        </w:object>
      </w:r>
      <w:r w:rsidR="006E03F4" w:rsidRPr="006E03F4">
        <w:rPr>
          <w:rFonts w:eastAsia="SimSun" w:cs="Arial"/>
          <w:sz w:val="22"/>
          <w:lang w:eastAsia="fr-FR"/>
        </w:rPr>
        <w:t>.</w:t>
      </w:r>
    </w:p>
    <w:p w14:paraId="558B6C6A" w14:textId="2E54A0A8" w:rsidR="00690638" w:rsidRDefault="00690638" w:rsidP="00690638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</w:p>
    <w:p w14:paraId="657CEBFA" w14:textId="20B57C66" w:rsidR="00690638" w:rsidRDefault="00690638" w:rsidP="00690638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084224" behindDoc="0" locked="0" layoutInCell="1" allowOverlap="1" wp14:anchorId="04B23BD1" wp14:editId="1841284C">
                <wp:simplePos x="0" y="0"/>
                <wp:positionH relativeFrom="column">
                  <wp:posOffset>3478530</wp:posOffset>
                </wp:positionH>
                <wp:positionV relativeFrom="paragraph">
                  <wp:posOffset>-122555</wp:posOffset>
                </wp:positionV>
                <wp:extent cx="1599440" cy="250190"/>
                <wp:effectExtent l="38100" t="38100" r="20320" b="54610"/>
                <wp:wrapNone/>
                <wp:docPr id="682" name="Encre 6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2">
                      <w14:nvContentPartPr>
                        <w14:cNvContentPartPr/>
                      </w14:nvContentPartPr>
                      <w14:xfrm>
                        <a:off x="0" y="0"/>
                        <a:ext cx="1599440" cy="250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588F30" id="Encre 682" o:spid="_x0000_s1026" type="#_x0000_t75" style="position:absolute;margin-left:273.2pt;margin-top:-10.35pt;width:127.4pt;height:21.1pt;z-index:25208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">
                <v:imagedata r:id="rId183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050432" behindDoc="0" locked="0" layoutInCell="1" allowOverlap="1" wp14:anchorId="1718B2D1" wp14:editId="0C5FF539">
                <wp:simplePos x="0" y="0"/>
                <wp:positionH relativeFrom="column">
                  <wp:posOffset>1296670</wp:posOffset>
                </wp:positionH>
                <wp:positionV relativeFrom="paragraph">
                  <wp:posOffset>-176530</wp:posOffset>
                </wp:positionV>
                <wp:extent cx="964565" cy="466090"/>
                <wp:effectExtent l="57150" t="57150" r="6985" b="48260"/>
                <wp:wrapNone/>
                <wp:docPr id="643" name="Encre 6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4">
                      <w14:nvContentPartPr>
                        <w14:cNvContentPartPr/>
                      </w14:nvContentPartPr>
                      <w14:xfrm>
                        <a:off x="0" y="0"/>
                        <a:ext cx="964565" cy="466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7323A6" id="Encre 643" o:spid="_x0000_s1026" type="#_x0000_t75" style="position:absolute;margin-left:101.4pt;margin-top:-14.6pt;width:77.35pt;height:38.1pt;z-index:25205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">
                <v:imagedata r:id="rId185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041216" behindDoc="0" locked="0" layoutInCell="1" allowOverlap="1" wp14:anchorId="6A6DD7ED" wp14:editId="77F16495">
                <wp:simplePos x="0" y="0"/>
                <wp:positionH relativeFrom="column">
                  <wp:posOffset>1118870</wp:posOffset>
                </wp:positionH>
                <wp:positionV relativeFrom="paragraph">
                  <wp:posOffset>48260</wp:posOffset>
                </wp:positionV>
                <wp:extent cx="88600" cy="73580"/>
                <wp:effectExtent l="38100" t="38100" r="45085" b="41275"/>
                <wp:wrapNone/>
                <wp:docPr id="634" name="Encre 6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6">
                      <w14:nvContentPartPr>
                        <w14:cNvContentPartPr/>
                      </w14:nvContentPartPr>
                      <w14:xfrm>
                        <a:off x="0" y="0"/>
                        <a:ext cx="88600" cy="73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DB4D31" id="Encre 634" o:spid="_x0000_s1026" type="#_x0000_t75" style="position:absolute;margin-left:87.4pt;margin-top:3.1pt;width:8.4pt;height:7.25pt;z-index:25204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">
                <v:imagedata r:id="rId187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042240" behindDoc="0" locked="0" layoutInCell="1" allowOverlap="1" wp14:anchorId="42D7EA42" wp14:editId="02ACAB42">
                <wp:simplePos x="0" y="0"/>
                <wp:positionH relativeFrom="column">
                  <wp:posOffset>715010</wp:posOffset>
                </wp:positionH>
                <wp:positionV relativeFrom="paragraph">
                  <wp:posOffset>-161925</wp:posOffset>
                </wp:positionV>
                <wp:extent cx="225425" cy="372110"/>
                <wp:effectExtent l="38100" t="38100" r="22225" b="46990"/>
                <wp:wrapNone/>
                <wp:docPr id="635" name="Encre 6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8">
                      <w14:nvContentPartPr>
                        <w14:cNvContentPartPr/>
                      </w14:nvContentPartPr>
                      <w14:xfrm>
                        <a:off x="0" y="0"/>
                        <a:ext cx="225425" cy="372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613BBE" id="Encre 635" o:spid="_x0000_s1026" type="#_x0000_t75" style="position:absolute;margin-left:55.6pt;margin-top:-13.45pt;width:19.15pt;height:30.7pt;z-index:25204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">
                <v:imagedata r:id="rId189" o:title=""/>
              </v:shape>
            </w:pict>
          </mc:Fallback>
        </mc:AlternateContent>
      </w:r>
    </w:p>
    <w:p w14:paraId="34535BE0" w14:textId="450A7331" w:rsidR="00690638" w:rsidRPr="00690638" w:rsidRDefault="00690638" w:rsidP="00690638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</w:p>
    <w:p w14:paraId="59773A0D" w14:textId="6B47661D" w:rsidR="00F71C0B" w:rsidRDefault="00F71C0B" w:rsidP="00A976AF">
      <w:pPr>
        <w:pStyle w:val="Paragraphedeliste"/>
        <w:numPr>
          <w:ilvl w:val="2"/>
          <w:numId w:val="19"/>
        </w:numPr>
        <w:autoSpaceDE w:val="0"/>
        <w:autoSpaceDN w:val="0"/>
        <w:adjustRightInd w:val="0"/>
        <w:spacing w:line="240" w:lineRule="auto"/>
        <w:ind w:left="1134" w:hanging="708"/>
        <w:rPr>
          <w:rFonts w:eastAsia="SimSun" w:cs="Arial"/>
          <w:sz w:val="22"/>
          <w:lang w:eastAsia="fr-FR"/>
        </w:rPr>
      </w:pPr>
      <w:r w:rsidRPr="006E03F4">
        <w:rPr>
          <w:rFonts w:eastAsia="SimSun" w:cs="Arial"/>
          <w:sz w:val="22"/>
          <w:lang w:eastAsia="fr-FR"/>
        </w:rPr>
        <w:t>En déduire la masse totale embarquée dans la nacelle à cette altitude. Commenter.</w:t>
      </w:r>
    </w:p>
    <w:p w14:paraId="2D255C19" w14:textId="77777777" w:rsidR="006E03F4" w:rsidRPr="006E03F4" w:rsidRDefault="006E03F4" w:rsidP="006E03F4">
      <w:pPr>
        <w:pStyle w:val="Paragraphedeliste"/>
        <w:autoSpaceDE w:val="0"/>
        <w:autoSpaceDN w:val="0"/>
        <w:adjustRightInd w:val="0"/>
        <w:spacing w:line="240" w:lineRule="auto"/>
        <w:ind w:left="1134"/>
        <w:rPr>
          <w:rFonts w:eastAsia="SimSun" w:cs="Arial"/>
          <w:sz w:val="22"/>
          <w:lang w:eastAsia="fr-FR"/>
        </w:rPr>
      </w:pPr>
    </w:p>
    <w:p w14:paraId="4DFAFA82" w14:textId="77777777" w:rsidR="00F71C0B" w:rsidRPr="007B2084" w:rsidRDefault="00F71C0B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i/>
          <w:iCs/>
          <w:sz w:val="22"/>
          <w:lang w:eastAsia="fr-FR"/>
        </w:rPr>
      </w:pPr>
      <w:r w:rsidRPr="007B2084">
        <w:rPr>
          <w:rFonts w:eastAsia="SimSun" w:cs="Arial"/>
          <w:i/>
          <w:iCs/>
          <w:sz w:val="22"/>
          <w:lang w:eastAsia="fr-FR"/>
        </w:rPr>
        <w:t>Le candidat est invité à prendre des initiatives et à présenter la démarche suivie, même si elle n’a pas abouti.</w:t>
      </w:r>
    </w:p>
    <w:p w14:paraId="30693BBF" w14:textId="16B3B6FD" w:rsidR="00F71C0B" w:rsidRDefault="00F71C0B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i/>
          <w:iCs/>
          <w:sz w:val="22"/>
          <w:lang w:eastAsia="fr-FR"/>
        </w:rPr>
      </w:pPr>
      <w:r w:rsidRPr="007B2084">
        <w:rPr>
          <w:rFonts w:eastAsia="SimSun" w:cs="Arial"/>
          <w:i/>
          <w:iCs/>
          <w:sz w:val="22"/>
          <w:lang w:eastAsia="fr-FR"/>
        </w:rPr>
        <w:t>La démarche est évaluée et nécessite d’être correctement présentée.</w:t>
      </w:r>
    </w:p>
    <w:p w14:paraId="077FD76A" w14:textId="43605167" w:rsidR="00690638" w:rsidRDefault="00690638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i/>
          <w:iCs/>
          <w:sz w:val="22"/>
          <w:lang w:eastAsia="fr-FR"/>
        </w:rPr>
      </w:pPr>
    </w:p>
    <w:p w14:paraId="38DBC387" w14:textId="611FC40B" w:rsidR="00690638" w:rsidRDefault="00690638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i/>
          <w:iCs/>
          <w:sz w:val="22"/>
          <w:lang w:eastAsia="fr-FR"/>
        </w:rPr>
      </w:pPr>
      <w:r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091392" behindDoc="0" locked="0" layoutInCell="1" allowOverlap="1" wp14:anchorId="277ABCCB" wp14:editId="316F0033">
                <wp:simplePos x="0" y="0"/>
                <wp:positionH relativeFrom="column">
                  <wp:posOffset>1009015</wp:posOffset>
                </wp:positionH>
                <wp:positionV relativeFrom="paragraph">
                  <wp:posOffset>-104140</wp:posOffset>
                </wp:positionV>
                <wp:extent cx="295405" cy="229720"/>
                <wp:effectExtent l="38100" t="38100" r="47625" b="56515"/>
                <wp:wrapNone/>
                <wp:docPr id="689" name="Encre 6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0">
                      <w14:nvContentPartPr>
                        <w14:cNvContentPartPr/>
                      </w14:nvContentPartPr>
                      <w14:xfrm>
                        <a:off x="0" y="0"/>
                        <a:ext cx="295405" cy="22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FAC658" id="Encre 689" o:spid="_x0000_s1026" type="#_x0000_t75" style="position:absolute;margin-left:78.75pt;margin-top:-8.9pt;width:24.65pt;height:19.55pt;z-index:252091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">
                <v:imagedata r:id="rId191" o:title=""/>
              </v:shape>
            </w:pict>
          </mc:Fallback>
        </mc:AlternateContent>
      </w:r>
      <w:r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088320" behindDoc="0" locked="0" layoutInCell="1" allowOverlap="1" wp14:anchorId="2CFE964C" wp14:editId="45876AD4">
                <wp:simplePos x="0" y="0"/>
                <wp:positionH relativeFrom="column">
                  <wp:posOffset>364490</wp:posOffset>
                </wp:positionH>
                <wp:positionV relativeFrom="paragraph">
                  <wp:posOffset>-69215</wp:posOffset>
                </wp:positionV>
                <wp:extent cx="439580" cy="208280"/>
                <wp:effectExtent l="57150" t="57150" r="0" b="58420"/>
                <wp:wrapNone/>
                <wp:docPr id="686" name="Encre 6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2">
                      <w14:nvContentPartPr>
                        <w14:cNvContentPartPr/>
                      </w14:nvContentPartPr>
                      <w14:xfrm>
                        <a:off x="0" y="0"/>
                        <a:ext cx="439580" cy="20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78C9FA" id="Encre 686" o:spid="_x0000_s1026" type="#_x0000_t75" style="position:absolute;margin-left:28pt;margin-top:-6.15pt;width:36pt;height:17.8pt;z-index:252088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">
                <v:imagedata r:id="rId193" o:title=""/>
              </v:shape>
            </w:pict>
          </mc:Fallback>
        </mc:AlternateContent>
      </w:r>
    </w:p>
    <w:p w14:paraId="3E4C7EAE" w14:textId="17A4BAC5" w:rsidR="00690638" w:rsidRDefault="00690638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i/>
          <w:iCs/>
          <w:sz w:val="22"/>
          <w:lang w:eastAsia="fr-FR"/>
        </w:rPr>
      </w:pPr>
    </w:p>
    <w:p w14:paraId="259DDE13" w14:textId="5BC8AF64" w:rsidR="00690638" w:rsidRDefault="00D13365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i/>
          <w:iCs/>
          <w:sz w:val="22"/>
          <w:lang w:eastAsia="fr-FR"/>
        </w:rPr>
      </w:pPr>
      <w:r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108800" behindDoc="0" locked="0" layoutInCell="1" allowOverlap="1" wp14:anchorId="3CFD7994" wp14:editId="4EFFB5B0">
                <wp:simplePos x="0" y="0"/>
                <wp:positionH relativeFrom="column">
                  <wp:posOffset>1793765</wp:posOffset>
                </wp:positionH>
                <wp:positionV relativeFrom="paragraph">
                  <wp:posOffset>45226</wp:posOffset>
                </wp:positionV>
                <wp:extent cx="190800" cy="162000"/>
                <wp:effectExtent l="38100" t="38100" r="57150" b="47625"/>
                <wp:wrapNone/>
                <wp:docPr id="706" name="Encre 7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4">
                      <w14:nvContentPartPr>
                        <w14:cNvContentPartPr/>
                      </w14:nvContentPartPr>
                      <w14:xfrm>
                        <a:off x="0" y="0"/>
                        <a:ext cx="190800" cy="162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76363D" id="Encre 706" o:spid="_x0000_s1026" type="#_x0000_t75" style="position:absolute;margin-left:140.55pt;margin-top:2.85pt;width:16.4pt;height:14.15pt;z-index:25210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">
                <v:imagedata r:id="rId195" o:title=""/>
              </v:shape>
            </w:pict>
          </mc:Fallback>
        </mc:AlternateContent>
      </w:r>
      <w:r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107776" behindDoc="0" locked="0" layoutInCell="1" allowOverlap="1" wp14:anchorId="4431C9D0" wp14:editId="7BE4BA30">
                <wp:simplePos x="0" y="0"/>
                <wp:positionH relativeFrom="column">
                  <wp:posOffset>407405</wp:posOffset>
                </wp:positionH>
                <wp:positionV relativeFrom="paragraph">
                  <wp:posOffset>42346</wp:posOffset>
                </wp:positionV>
                <wp:extent cx="155520" cy="214920"/>
                <wp:effectExtent l="57150" t="38100" r="54610" b="52070"/>
                <wp:wrapNone/>
                <wp:docPr id="705" name="Encre 7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6">
                      <w14:nvContentPartPr>
                        <w14:cNvContentPartPr/>
                      </w14:nvContentPartPr>
                      <w14:xfrm>
                        <a:off x="0" y="0"/>
                        <a:ext cx="155520" cy="214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D64F1D" id="Encre 705" o:spid="_x0000_s1026" type="#_x0000_t75" style="position:absolute;margin-left:31.4pt;margin-top:2.65pt;width:13.7pt;height:18.3pt;z-index:252107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">
                <v:imagedata r:id="rId197" o:title=""/>
              </v:shape>
            </w:pict>
          </mc:Fallback>
        </mc:AlternateContent>
      </w:r>
      <w:r w:rsidR="00690638"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106752" behindDoc="0" locked="0" layoutInCell="1" allowOverlap="1" wp14:anchorId="665D581A" wp14:editId="1A49DBAF">
                <wp:simplePos x="0" y="0"/>
                <wp:positionH relativeFrom="column">
                  <wp:posOffset>1016635</wp:posOffset>
                </wp:positionH>
                <wp:positionV relativeFrom="paragraph">
                  <wp:posOffset>-43815</wp:posOffset>
                </wp:positionV>
                <wp:extent cx="1009425" cy="397055"/>
                <wp:effectExtent l="57150" t="57150" r="19685" b="41275"/>
                <wp:wrapNone/>
                <wp:docPr id="704" name="Encre 7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8">
                      <w14:nvContentPartPr>
                        <w14:cNvContentPartPr/>
                      </w14:nvContentPartPr>
                      <w14:xfrm>
                        <a:off x="0" y="0"/>
                        <a:ext cx="1009425" cy="397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87C366" id="Encre 704" o:spid="_x0000_s1026" type="#_x0000_t75" style="position:absolute;margin-left:79.35pt;margin-top:-4.15pt;width:80.9pt;height:32.65pt;z-index:252106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">
                <v:imagedata r:id="rId199" o:title=""/>
              </v:shape>
            </w:pict>
          </mc:Fallback>
        </mc:AlternateContent>
      </w:r>
    </w:p>
    <w:p w14:paraId="7BB227BC" w14:textId="3BD80524" w:rsidR="00690638" w:rsidRDefault="00690638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i/>
          <w:iCs/>
          <w:sz w:val="22"/>
          <w:lang w:eastAsia="fr-FR"/>
        </w:rPr>
      </w:pPr>
      <w:r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096512" behindDoc="0" locked="0" layoutInCell="1" allowOverlap="1" wp14:anchorId="446B028B" wp14:editId="7C5B5E16">
                <wp:simplePos x="0" y="0"/>
                <wp:positionH relativeFrom="column">
                  <wp:posOffset>118745</wp:posOffset>
                </wp:positionH>
                <wp:positionV relativeFrom="paragraph">
                  <wp:posOffset>-83820</wp:posOffset>
                </wp:positionV>
                <wp:extent cx="707730" cy="282680"/>
                <wp:effectExtent l="38100" t="57150" r="35560" b="41275"/>
                <wp:wrapNone/>
                <wp:docPr id="694" name="Encre 6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0">
                      <w14:nvContentPartPr>
                        <w14:cNvContentPartPr/>
                      </w14:nvContentPartPr>
                      <w14:xfrm>
                        <a:off x="0" y="0"/>
                        <a:ext cx="707730" cy="28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8F42F3" id="Encre 694" o:spid="_x0000_s1026" type="#_x0000_t75" style="position:absolute;margin-left:8.65pt;margin-top:-7.3pt;width:57.15pt;height:23.65pt;z-index:252096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">
                <v:imagedata r:id="rId201" o:title=""/>
              </v:shape>
            </w:pict>
          </mc:Fallback>
        </mc:AlternateContent>
      </w:r>
    </w:p>
    <w:p w14:paraId="554E2F8D" w14:textId="3383243E" w:rsidR="00690638" w:rsidRDefault="00690638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i/>
          <w:iCs/>
          <w:sz w:val="22"/>
          <w:lang w:eastAsia="fr-FR"/>
        </w:rPr>
      </w:pPr>
    </w:p>
    <w:p w14:paraId="49122734" w14:textId="1F454BE4" w:rsidR="00690638" w:rsidRDefault="00D13365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i/>
          <w:iCs/>
          <w:sz w:val="22"/>
          <w:lang w:eastAsia="fr-FR"/>
        </w:rPr>
      </w:pPr>
      <w:r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162048" behindDoc="0" locked="0" layoutInCell="1" allowOverlap="1" wp14:anchorId="1D48AA4A" wp14:editId="7C8140FF">
                <wp:simplePos x="0" y="0"/>
                <wp:positionH relativeFrom="column">
                  <wp:posOffset>4575175</wp:posOffset>
                </wp:positionH>
                <wp:positionV relativeFrom="paragraph">
                  <wp:posOffset>46355</wp:posOffset>
                </wp:positionV>
                <wp:extent cx="806170" cy="210915"/>
                <wp:effectExtent l="57150" t="38100" r="13335" b="55880"/>
                <wp:wrapNone/>
                <wp:docPr id="758" name="Encre 7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2">
                      <w14:nvContentPartPr>
                        <w14:cNvContentPartPr/>
                      </w14:nvContentPartPr>
                      <w14:xfrm>
                        <a:off x="0" y="0"/>
                        <a:ext cx="806170" cy="210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496BCB" id="Encre 758" o:spid="_x0000_s1026" type="#_x0000_t75" style="position:absolute;margin-left:359.55pt;margin-top:2.95pt;width:64.9pt;height:18pt;z-index:25216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">
                <v:imagedata r:id="rId203" o:title=""/>
              </v:shape>
            </w:pict>
          </mc:Fallback>
        </mc:AlternateContent>
      </w:r>
      <w:r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142592" behindDoc="0" locked="0" layoutInCell="1" allowOverlap="1" wp14:anchorId="03661A75" wp14:editId="209856E8">
                <wp:simplePos x="0" y="0"/>
                <wp:positionH relativeFrom="column">
                  <wp:posOffset>3804920</wp:posOffset>
                </wp:positionH>
                <wp:positionV relativeFrom="paragraph">
                  <wp:posOffset>36195</wp:posOffset>
                </wp:positionV>
                <wp:extent cx="283575" cy="234950"/>
                <wp:effectExtent l="57150" t="57150" r="2540" b="50800"/>
                <wp:wrapNone/>
                <wp:docPr id="739" name="Encre 7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4">
                      <w14:nvContentPartPr>
                        <w14:cNvContentPartPr/>
                      </w14:nvContentPartPr>
                      <w14:xfrm>
                        <a:off x="0" y="0"/>
                        <a:ext cx="283575" cy="234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49AFC2" id="Encre 739" o:spid="_x0000_s1026" type="#_x0000_t75" style="position:absolute;margin-left:298.9pt;margin-top:2.15pt;width:23.75pt;height:19.9pt;z-index:25214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">
                <v:imagedata r:id="rId205" o:title=""/>
              </v:shape>
            </w:pict>
          </mc:Fallback>
        </mc:AlternateContent>
      </w:r>
    </w:p>
    <w:p w14:paraId="6225BDEE" w14:textId="2EBD30DD" w:rsidR="00690638" w:rsidRDefault="00D13365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i/>
          <w:iCs/>
          <w:sz w:val="22"/>
          <w:lang w:eastAsia="fr-FR"/>
        </w:rPr>
      </w:pPr>
      <w:r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152832" behindDoc="0" locked="0" layoutInCell="1" allowOverlap="1" wp14:anchorId="632E54E3" wp14:editId="06508B8B">
                <wp:simplePos x="0" y="0"/>
                <wp:positionH relativeFrom="column">
                  <wp:posOffset>3837940</wp:posOffset>
                </wp:positionH>
                <wp:positionV relativeFrom="paragraph">
                  <wp:posOffset>-66040</wp:posOffset>
                </wp:positionV>
                <wp:extent cx="532770" cy="194945"/>
                <wp:effectExtent l="38100" t="38100" r="19685" b="52705"/>
                <wp:wrapNone/>
                <wp:docPr id="749" name="Encre 7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6">
                      <w14:nvContentPartPr>
                        <w14:cNvContentPartPr/>
                      </w14:nvContentPartPr>
                      <w14:xfrm>
                        <a:off x="0" y="0"/>
                        <a:ext cx="532770" cy="194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9BD006" id="Encre 749" o:spid="_x0000_s1026" type="#_x0000_t75" style="position:absolute;margin-left:301.5pt;margin-top:-5.9pt;width:43.35pt;height:16.75pt;z-index:252152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">
                <v:imagedata r:id="rId207" o:title=""/>
              </v:shape>
            </w:pict>
          </mc:Fallback>
        </mc:AlternateContent>
      </w:r>
      <w:r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147712" behindDoc="0" locked="0" layoutInCell="1" allowOverlap="1" wp14:anchorId="0E18C820" wp14:editId="3FAFFB77">
                <wp:simplePos x="0" y="0"/>
                <wp:positionH relativeFrom="column">
                  <wp:posOffset>3165475</wp:posOffset>
                </wp:positionH>
                <wp:positionV relativeFrom="paragraph">
                  <wp:posOffset>-42545</wp:posOffset>
                </wp:positionV>
                <wp:extent cx="465985" cy="160020"/>
                <wp:effectExtent l="57150" t="57150" r="10795" b="49530"/>
                <wp:wrapNone/>
                <wp:docPr id="744" name="Encre 7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8">
                      <w14:nvContentPartPr>
                        <w14:cNvContentPartPr/>
                      </w14:nvContentPartPr>
                      <w14:xfrm>
                        <a:off x="0" y="0"/>
                        <a:ext cx="465985" cy="160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EB5C6C" id="Encre 744" o:spid="_x0000_s1026" type="#_x0000_t75" style="position:absolute;margin-left:248.55pt;margin-top:-4.05pt;width:38.15pt;height:14pt;z-index:25214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">
                <v:imagedata r:id="rId209" o:title=""/>
              </v:shape>
            </w:pict>
          </mc:Fallback>
        </mc:AlternateContent>
      </w:r>
      <w:r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139520" behindDoc="0" locked="0" layoutInCell="1" allowOverlap="1" wp14:anchorId="403F0961" wp14:editId="4FFEA538">
                <wp:simplePos x="0" y="0"/>
                <wp:positionH relativeFrom="column">
                  <wp:posOffset>2564130</wp:posOffset>
                </wp:positionH>
                <wp:positionV relativeFrom="paragraph">
                  <wp:posOffset>-83820</wp:posOffset>
                </wp:positionV>
                <wp:extent cx="487025" cy="464030"/>
                <wp:effectExtent l="38100" t="57150" r="27940" b="50800"/>
                <wp:wrapNone/>
                <wp:docPr id="736" name="Encre 7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0">
                      <w14:nvContentPartPr>
                        <w14:cNvContentPartPr/>
                      </w14:nvContentPartPr>
                      <w14:xfrm>
                        <a:off x="0" y="0"/>
                        <a:ext cx="487025" cy="464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0025BF" id="Encre 736" o:spid="_x0000_s1026" type="#_x0000_t75" style="position:absolute;margin-left:201.2pt;margin-top:-7.3pt;width:39.8pt;height:38pt;z-index:25213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">
                <v:imagedata r:id="rId211" o:title=""/>
              </v:shape>
            </w:pict>
          </mc:Fallback>
        </mc:AlternateContent>
      </w:r>
      <w:r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131328" behindDoc="0" locked="0" layoutInCell="1" allowOverlap="1" wp14:anchorId="12451E9E" wp14:editId="146C5F7E">
                <wp:simplePos x="0" y="0"/>
                <wp:positionH relativeFrom="column">
                  <wp:posOffset>2094230</wp:posOffset>
                </wp:positionH>
                <wp:positionV relativeFrom="paragraph">
                  <wp:posOffset>-54610</wp:posOffset>
                </wp:positionV>
                <wp:extent cx="454120" cy="205740"/>
                <wp:effectExtent l="38100" t="38100" r="41275" b="41910"/>
                <wp:wrapNone/>
                <wp:docPr id="728" name="Encre 7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2">
                      <w14:nvContentPartPr>
                        <w14:cNvContentPartPr/>
                      </w14:nvContentPartPr>
                      <w14:xfrm>
                        <a:off x="0" y="0"/>
                        <a:ext cx="454120" cy="205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8139D4" id="Encre 728" o:spid="_x0000_s1026" type="#_x0000_t75" style="position:absolute;margin-left:164.2pt;margin-top:-5pt;width:37.15pt;height:17.6pt;z-index:25213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">
                <v:imagedata r:id="rId213" o:title=""/>
              </v:shape>
            </w:pict>
          </mc:Fallback>
        </mc:AlternateContent>
      </w:r>
      <w:r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125184" behindDoc="0" locked="0" layoutInCell="1" allowOverlap="1" wp14:anchorId="5E483FA5" wp14:editId="5937667B">
                <wp:simplePos x="0" y="0"/>
                <wp:positionH relativeFrom="column">
                  <wp:posOffset>1746885</wp:posOffset>
                </wp:positionH>
                <wp:positionV relativeFrom="paragraph">
                  <wp:posOffset>3175</wp:posOffset>
                </wp:positionV>
                <wp:extent cx="121320" cy="66085"/>
                <wp:effectExtent l="57150" t="38100" r="50165" b="48260"/>
                <wp:wrapNone/>
                <wp:docPr id="722" name="Encre 7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4">
                      <w14:nvContentPartPr>
                        <w14:cNvContentPartPr/>
                      </w14:nvContentPartPr>
                      <w14:xfrm>
                        <a:off x="0" y="0"/>
                        <a:ext cx="121320" cy="66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4C8E2B" id="Encre 722" o:spid="_x0000_s1026" type="#_x0000_t75" style="position:absolute;margin-left:136.85pt;margin-top:-.45pt;width:10.95pt;height:6.6pt;z-index:252125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">
                <v:imagedata r:id="rId215" o:title=""/>
              </v:shape>
            </w:pict>
          </mc:Fallback>
        </mc:AlternateContent>
      </w:r>
      <w:r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122112" behindDoc="0" locked="0" layoutInCell="1" allowOverlap="1" wp14:anchorId="6C89ED28" wp14:editId="07B8A83F">
                <wp:simplePos x="0" y="0"/>
                <wp:positionH relativeFrom="column">
                  <wp:posOffset>931545</wp:posOffset>
                </wp:positionH>
                <wp:positionV relativeFrom="paragraph">
                  <wp:posOffset>-147320</wp:posOffset>
                </wp:positionV>
                <wp:extent cx="663065" cy="353695"/>
                <wp:effectExtent l="57150" t="57150" r="41910" b="46355"/>
                <wp:wrapNone/>
                <wp:docPr id="719" name="Encre 7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6">
                      <w14:nvContentPartPr>
                        <w14:cNvContentPartPr/>
                      </w14:nvContentPartPr>
                      <w14:xfrm>
                        <a:off x="0" y="0"/>
                        <a:ext cx="663065" cy="353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96C2FD" id="Encre 719" o:spid="_x0000_s1026" type="#_x0000_t75" style="position:absolute;margin-left:72.65pt;margin-top:-12.3pt;width:53.6pt;height:29.25pt;z-index:252122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">
                <v:imagedata r:id="rId217" o:title=""/>
              </v:shape>
            </w:pict>
          </mc:Fallback>
        </mc:AlternateContent>
      </w:r>
      <w:r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118016" behindDoc="0" locked="0" layoutInCell="1" allowOverlap="1" wp14:anchorId="4ECAC304" wp14:editId="6158791B">
                <wp:simplePos x="0" y="0"/>
                <wp:positionH relativeFrom="column">
                  <wp:posOffset>219075</wp:posOffset>
                </wp:positionH>
                <wp:positionV relativeFrom="paragraph">
                  <wp:posOffset>-23495</wp:posOffset>
                </wp:positionV>
                <wp:extent cx="523695" cy="114300"/>
                <wp:effectExtent l="38100" t="38100" r="0" b="57150"/>
                <wp:wrapNone/>
                <wp:docPr id="715" name="Encre 7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8">
                      <w14:nvContentPartPr>
                        <w14:cNvContentPartPr/>
                      </w14:nvContentPartPr>
                      <w14:xfrm>
                        <a:off x="0" y="0"/>
                        <a:ext cx="523695" cy="114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744663" id="Encre 715" o:spid="_x0000_s1026" type="#_x0000_t75" style="position:absolute;margin-left:16.55pt;margin-top:-2.55pt;width:42.65pt;height:10.4pt;z-index:252118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">
                <v:imagedata r:id="rId219" o:title=""/>
              </v:shape>
            </w:pict>
          </mc:Fallback>
        </mc:AlternateContent>
      </w:r>
    </w:p>
    <w:p w14:paraId="123701D5" w14:textId="707790B6" w:rsidR="00A9772F" w:rsidRDefault="00A9772F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i/>
          <w:iCs/>
          <w:sz w:val="22"/>
          <w:lang w:eastAsia="fr-FR"/>
        </w:rPr>
      </w:pPr>
      <w:r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205056" behindDoc="0" locked="0" layoutInCell="1" allowOverlap="1" wp14:anchorId="697E1D6A" wp14:editId="5F20F56B">
                <wp:simplePos x="0" y="0"/>
                <wp:positionH relativeFrom="column">
                  <wp:posOffset>4801870</wp:posOffset>
                </wp:positionH>
                <wp:positionV relativeFrom="paragraph">
                  <wp:posOffset>-317500</wp:posOffset>
                </wp:positionV>
                <wp:extent cx="1839785" cy="738650"/>
                <wp:effectExtent l="57150" t="38100" r="46355" b="42545"/>
                <wp:wrapNone/>
                <wp:docPr id="800" name="Encre 8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0">
                      <w14:nvContentPartPr>
                        <w14:cNvContentPartPr/>
                      </w14:nvContentPartPr>
                      <w14:xfrm>
                        <a:off x="0" y="0"/>
                        <a:ext cx="1839785" cy="738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CFECED" id="Encre 800" o:spid="_x0000_s1026" type="#_x0000_t75" style="position:absolute;margin-left:377.4pt;margin-top:-25.7pt;width:146.25pt;height:59.55pt;z-index:252205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">
                <v:imagedata r:id="rId221" o:title=""/>
              </v:shape>
            </w:pict>
          </mc:Fallback>
        </mc:AlternateContent>
      </w:r>
    </w:p>
    <w:p w14:paraId="433C614A" w14:textId="34BEF2B6" w:rsidR="00A9772F" w:rsidRDefault="00A9772F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i/>
          <w:iCs/>
          <w:sz w:val="22"/>
          <w:lang w:eastAsia="fr-FR"/>
        </w:rPr>
      </w:pPr>
    </w:p>
    <w:p w14:paraId="3D044971" w14:textId="004E93CF" w:rsidR="00A9772F" w:rsidRDefault="00A9772F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i/>
          <w:iCs/>
          <w:sz w:val="22"/>
          <w:lang w:eastAsia="fr-FR"/>
        </w:rPr>
      </w:pPr>
      <w:r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191744" behindDoc="0" locked="0" layoutInCell="1" allowOverlap="1" wp14:anchorId="1C300246" wp14:editId="60437E6E">
                <wp:simplePos x="0" y="0"/>
                <wp:positionH relativeFrom="column">
                  <wp:posOffset>2336800</wp:posOffset>
                </wp:positionH>
                <wp:positionV relativeFrom="paragraph">
                  <wp:posOffset>-127000</wp:posOffset>
                </wp:positionV>
                <wp:extent cx="2356505" cy="262890"/>
                <wp:effectExtent l="38100" t="38100" r="24765" b="41910"/>
                <wp:wrapNone/>
                <wp:docPr id="787" name="Encre 7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2">
                      <w14:nvContentPartPr>
                        <w14:cNvContentPartPr/>
                      </w14:nvContentPartPr>
                      <w14:xfrm>
                        <a:off x="0" y="0"/>
                        <a:ext cx="2356505" cy="262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8F621F" id="Encre 787" o:spid="_x0000_s1026" type="#_x0000_t75" style="position:absolute;margin-left:183.3pt;margin-top:-10.7pt;width:186.95pt;height:22.1pt;z-index:252191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">
                <v:imagedata r:id="rId223" o:title=""/>
              </v:shape>
            </w:pict>
          </mc:Fallback>
        </mc:AlternateContent>
      </w:r>
      <w:r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178432" behindDoc="0" locked="0" layoutInCell="1" allowOverlap="1" wp14:anchorId="4626023C" wp14:editId="1DB2F43E">
                <wp:simplePos x="0" y="0"/>
                <wp:positionH relativeFrom="column">
                  <wp:posOffset>32385</wp:posOffset>
                </wp:positionH>
                <wp:positionV relativeFrom="paragraph">
                  <wp:posOffset>-33020</wp:posOffset>
                </wp:positionV>
                <wp:extent cx="2066440" cy="268605"/>
                <wp:effectExtent l="57150" t="57150" r="0" b="55245"/>
                <wp:wrapNone/>
                <wp:docPr id="774" name="Encre 7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4">
                      <w14:nvContentPartPr>
                        <w14:cNvContentPartPr/>
                      </w14:nvContentPartPr>
                      <w14:xfrm>
                        <a:off x="0" y="0"/>
                        <a:ext cx="2066440" cy="268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D3ADCD" id="Encre 774" o:spid="_x0000_s1026" type="#_x0000_t75" style="position:absolute;margin-left:1.85pt;margin-top:-3.3pt;width:164.1pt;height:22.55pt;z-index:25217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">
                <v:imagedata r:id="rId225" o:title=""/>
              </v:shape>
            </w:pict>
          </mc:Fallback>
        </mc:AlternateContent>
      </w:r>
    </w:p>
    <w:p w14:paraId="67B40F5D" w14:textId="012173CA" w:rsidR="00A9772F" w:rsidRDefault="00A9772F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i/>
          <w:iCs/>
          <w:sz w:val="22"/>
          <w:lang w:eastAsia="fr-FR"/>
        </w:rPr>
      </w:pPr>
    </w:p>
    <w:p w14:paraId="21211620" w14:textId="139F0FA8" w:rsidR="00690638" w:rsidRPr="007B2084" w:rsidRDefault="00A9772F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i/>
          <w:iCs/>
          <w:sz w:val="22"/>
          <w:lang w:eastAsia="fr-FR"/>
        </w:rPr>
      </w:pPr>
      <w:r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249088" behindDoc="0" locked="0" layoutInCell="1" allowOverlap="1" wp14:anchorId="58286DA8" wp14:editId="5E9C7FD9">
                <wp:simplePos x="0" y="0"/>
                <wp:positionH relativeFrom="column">
                  <wp:posOffset>2751455</wp:posOffset>
                </wp:positionH>
                <wp:positionV relativeFrom="paragraph">
                  <wp:posOffset>-158750</wp:posOffset>
                </wp:positionV>
                <wp:extent cx="3871595" cy="467505"/>
                <wp:effectExtent l="38100" t="38100" r="0" b="46990"/>
                <wp:wrapNone/>
                <wp:docPr id="843" name="Encre 8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6">
                      <w14:nvContentPartPr>
                        <w14:cNvContentPartPr/>
                      </w14:nvContentPartPr>
                      <w14:xfrm>
                        <a:off x="0" y="0"/>
                        <a:ext cx="3871595" cy="467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F27785" id="Encre 843" o:spid="_x0000_s1026" type="#_x0000_t75" style="position:absolute;margin-left:215.95pt;margin-top:-13.2pt;width:306.25pt;height:38.2pt;z-index:25224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">
                <v:imagedata r:id="rId227" o:title=""/>
              </v:shape>
            </w:pict>
          </mc:Fallback>
        </mc:AlternateContent>
      </w:r>
      <w:r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225536" behindDoc="0" locked="0" layoutInCell="1" allowOverlap="1" wp14:anchorId="79811999" wp14:editId="331A36AE">
                <wp:simplePos x="0" y="0"/>
                <wp:positionH relativeFrom="column">
                  <wp:posOffset>2536825</wp:posOffset>
                </wp:positionH>
                <wp:positionV relativeFrom="paragraph">
                  <wp:posOffset>13970</wp:posOffset>
                </wp:positionV>
                <wp:extent cx="106045" cy="100440"/>
                <wp:effectExtent l="38100" t="38100" r="27305" b="52070"/>
                <wp:wrapNone/>
                <wp:docPr id="820" name="Encre 8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8">
                      <w14:nvContentPartPr>
                        <w14:cNvContentPartPr/>
                      </w14:nvContentPartPr>
                      <w14:xfrm>
                        <a:off x="0" y="0"/>
                        <a:ext cx="106045" cy="10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2A0A1C" id="Encre 820" o:spid="_x0000_s1026" type="#_x0000_t75" style="position:absolute;margin-left:199.05pt;margin-top:.4pt;width:9.75pt;height:9.3pt;z-index:252225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">
                <v:imagedata r:id="rId229" o:title=""/>
              </v:shape>
            </w:pict>
          </mc:Fallback>
        </mc:AlternateContent>
      </w:r>
      <w:r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222464" behindDoc="0" locked="0" layoutInCell="1" allowOverlap="1" wp14:anchorId="2ABBD763" wp14:editId="75564A82">
                <wp:simplePos x="0" y="0"/>
                <wp:positionH relativeFrom="column">
                  <wp:posOffset>598170</wp:posOffset>
                </wp:positionH>
                <wp:positionV relativeFrom="paragraph">
                  <wp:posOffset>-54610</wp:posOffset>
                </wp:positionV>
                <wp:extent cx="1814725" cy="213995"/>
                <wp:effectExtent l="38100" t="38100" r="33655" b="52705"/>
                <wp:wrapNone/>
                <wp:docPr id="817" name="Encre 8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0">
                      <w14:nvContentPartPr>
                        <w14:cNvContentPartPr/>
                      </w14:nvContentPartPr>
                      <w14:xfrm>
                        <a:off x="0" y="0"/>
                        <a:ext cx="1814725" cy="213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CC36D2" id="Encre 817" o:spid="_x0000_s1026" type="#_x0000_t75" style="position:absolute;margin-left:46.4pt;margin-top:-5pt;width:144.35pt;height:18.25pt;z-index:252222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">
                <v:imagedata r:id="rId231" o:title=""/>
              </v:shape>
            </w:pict>
          </mc:Fallback>
        </mc:AlternateContent>
      </w:r>
      <w:r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208128" behindDoc="0" locked="0" layoutInCell="1" allowOverlap="1" wp14:anchorId="43A59087" wp14:editId="47151FB5">
                <wp:simplePos x="0" y="0"/>
                <wp:positionH relativeFrom="column">
                  <wp:posOffset>262890</wp:posOffset>
                </wp:positionH>
                <wp:positionV relativeFrom="paragraph">
                  <wp:posOffset>50800</wp:posOffset>
                </wp:positionV>
                <wp:extent cx="200660" cy="129240"/>
                <wp:effectExtent l="57150" t="38100" r="0" b="42545"/>
                <wp:wrapNone/>
                <wp:docPr id="803" name="Encre 8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2">
                      <w14:nvContentPartPr>
                        <w14:cNvContentPartPr/>
                      </w14:nvContentPartPr>
                      <w14:xfrm>
                        <a:off x="0" y="0"/>
                        <a:ext cx="200660" cy="129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926AFF" id="Encre 803" o:spid="_x0000_s1026" type="#_x0000_t75" style="position:absolute;margin-left:20pt;margin-top:3.3pt;width:17.2pt;height:11.6pt;z-index:252208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">
                <v:imagedata r:id="rId233" o:title=""/>
              </v:shape>
            </w:pict>
          </mc:Fallback>
        </mc:AlternateContent>
      </w:r>
    </w:p>
    <w:p w14:paraId="1202E3AB" w14:textId="0FC9FE3F" w:rsidR="006E03F4" w:rsidRDefault="006E03F4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b/>
          <w:bCs/>
          <w:sz w:val="22"/>
          <w:lang w:eastAsia="fr-FR"/>
        </w:rPr>
      </w:pPr>
    </w:p>
    <w:p w14:paraId="4E2687E4" w14:textId="77777777" w:rsidR="00A9772F" w:rsidRDefault="00A9772F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b/>
          <w:bCs/>
          <w:sz w:val="22"/>
          <w:lang w:eastAsia="fr-FR"/>
        </w:rPr>
      </w:pPr>
    </w:p>
    <w:p w14:paraId="7EFCCAED" w14:textId="638289B2" w:rsidR="00A9772F" w:rsidRDefault="00CA3054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b/>
          <w:bCs/>
          <w:sz w:val="22"/>
          <w:lang w:eastAsia="fr-FR"/>
        </w:rPr>
      </w:pPr>
      <w:r>
        <w:rPr>
          <w:rFonts w:eastAsia="SimSun" w:cs="Arial"/>
          <w:b/>
          <w:b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307456" behindDoc="0" locked="0" layoutInCell="1" allowOverlap="1" wp14:anchorId="5EBDF1EE" wp14:editId="0D715B8F">
                <wp:simplePos x="0" y="0"/>
                <wp:positionH relativeFrom="column">
                  <wp:posOffset>4704715</wp:posOffset>
                </wp:positionH>
                <wp:positionV relativeFrom="paragraph">
                  <wp:posOffset>38100</wp:posOffset>
                </wp:positionV>
                <wp:extent cx="1033745" cy="207645"/>
                <wp:effectExtent l="57150" t="38100" r="14605" b="40005"/>
                <wp:wrapNone/>
                <wp:docPr id="900" name="Encre 9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4">
                      <w14:nvContentPartPr>
                        <w14:cNvContentPartPr/>
                      </w14:nvContentPartPr>
                      <w14:xfrm>
                        <a:off x="0" y="0"/>
                        <a:ext cx="1033745" cy="207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AB6863" id="Encre 900" o:spid="_x0000_s1026" type="#_x0000_t75" style="position:absolute;margin-left:369.75pt;margin-top:2.3pt;width:82.85pt;height:17.75pt;z-index:25230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">
                <v:imagedata r:id="rId235" o:title=""/>
              </v:shape>
            </w:pict>
          </mc:Fallback>
        </mc:AlternateContent>
      </w:r>
      <w:r>
        <w:rPr>
          <w:rFonts w:eastAsia="SimSun" w:cs="Arial"/>
          <w:b/>
          <w:b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294144" behindDoc="0" locked="0" layoutInCell="1" allowOverlap="1" wp14:anchorId="22243F3D" wp14:editId="66EB12BC">
                <wp:simplePos x="0" y="0"/>
                <wp:positionH relativeFrom="column">
                  <wp:posOffset>3844925</wp:posOffset>
                </wp:positionH>
                <wp:positionV relativeFrom="paragraph">
                  <wp:posOffset>34925</wp:posOffset>
                </wp:positionV>
                <wp:extent cx="746620" cy="171335"/>
                <wp:effectExtent l="38100" t="38100" r="34925" b="57785"/>
                <wp:wrapNone/>
                <wp:docPr id="887" name="Encre 8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6">
                      <w14:nvContentPartPr>
                        <w14:cNvContentPartPr/>
                      </w14:nvContentPartPr>
                      <w14:xfrm>
                        <a:off x="0" y="0"/>
                        <a:ext cx="746620" cy="171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F7D3D5" id="Encre 887" o:spid="_x0000_s1026" type="#_x0000_t75" style="position:absolute;margin-left:302.05pt;margin-top:2.05pt;width:60.25pt;height:14.95pt;z-index:25229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">
                <v:imagedata r:id="rId237" o:title=""/>
              </v:shape>
            </w:pict>
          </mc:Fallback>
        </mc:AlternateContent>
      </w:r>
      <w:r w:rsidR="00A9772F">
        <w:rPr>
          <w:rFonts w:eastAsia="SimSun" w:cs="Arial"/>
          <w:b/>
          <w:b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274688" behindDoc="0" locked="0" layoutInCell="1" allowOverlap="1" wp14:anchorId="1029C848" wp14:editId="1B712B28">
                <wp:simplePos x="0" y="0"/>
                <wp:positionH relativeFrom="column">
                  <wp:posOffset>1601470</wp:posOffset>
                </wp:positionH>
                <wp:positionV relativeFrom="paragraph">
                  <wp:posOffset>2540</wp:posOffset>
                </wp:positionV>
                <wp:extent cx="1361545" cy="280670"/>
                <wp:effectExtent l="38100" t="38100" r="0" b="43180"/>
                <wp:wrapNone/>
                <wp:docPr id="868" name="Encre 8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8">
                      <w14:nvContentPartPr>
                        <w14:cNvContentPartPr/>
                      </w14:nvContentPartPr>
                      <w14:xfrm>
                        <a:off x="0" y="0"/>
                        <a:ext cx="1361545" cy="280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70106D" id="Encre 868" o:spid="_x0000_s1026" type="#_x0000_t75" style="position:absolute;margin-left:125.4pt;margin-top:-.5pt;width:108.6pt;height:23.5pt;z-index:25227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">
                <v:imagedata r:id="rId239" o:title=""/>
              </v:shape>
            </w:pict>
          </mc:Fallback>
        </mc:AlternateContent>
      </w:r>
    </w:p>
    <w:p w14:paraId="3812CA92" w14:textId="148F3A58" w:rsidR="00A9772F" w:rsidRDefault="00CA3054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b/>
          <w:bCs/>
          <w:sz w:val="22"/>
          <w:lang w:eastAsia="fr-FR"/>
        </w:rPr>
      </w:pPr>
      <w:r>
        <w:rPr>
          <w:rFonts w:eastAsia="SimSun" w:cs="Arial"/>
          <w:b/>
          <w:b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331008" behindDoc="0" locked="0" layoutInCell="1" allowOverlap="1" wp14:anchorId="67E88719" wp14:editId="126E0119">
                <wp:simplePos x="0" y="0"/>
                <wp:positionH relativeFrom="column">
                  <wp:posOffset>2966085</wp:posOffset>
                </wp:positionH>
                <wp:positionV relativeFrom="paragraph">
                  <wp:posOffset>-95885</wp:posOffset>
                </wp:positionV>
                <wp:extent cx="878485" cy="444830"/>
                <wp:effectExtent l="57150" t="38100" r="17145" b="50800"/>
                <wp:wrapNone/>
                <wp:docPr id="923" name="Encre 9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0">
                      <w14:nvContentPartPr>
                        <w14:cNvContentPartPr/>
                      </w14:nvContentPartPr>
                      <w14:xfrm>
                        <a:off x="0" y="0"/>
                        <a:ext cx="878485" cy="444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3F0BE4" id="Encre 923" o:spid="_x0000_s1026" type="#_x0000_t75" style="position:absolute;margin-left:232.85pt;margin-top:-8.25pt;width:70.55pt;height:36.45pt;z-index:25233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">
                <v:imagedata r:id="rId241" o:title=""/>
              </v:shape>
            </w:pict>
          </mc:Fallback>
        </mc:AlternateContent>
      </w:r>
      <w:r w:rsidR="00A9772F">
        <w:rPr>
          <w:rFonts w:eastAsia="SimSun" w:cs="Arial"/>
          <w:b/>
          <w:b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258304" behindDoc="0" locked="0" layoutInCell="1" allowOverlap="1" wp14:anchorId="28055CF8" wp14:editId="0BE6DE6D">
                <wp:simplePos x="0" y="0"/>
                <wp:positionH relativeFrom="column">
                  <wp:posOffset>870585</wp:posOffset>
                </wp:positionH>
                <wp:positionV relativeFrom="paragraph">
                  <wp:posOffset>-69215</wp:posOffset>
                </wp:positionV>
                <wp:extent cx="562850" cy="205450"/>
                <wp:effectExtent l="38100" t="57150" r="8890" b="42545"/>
                <wp:wrapNone/>
                <wp:docPr id="852" name="Encre 8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2">
                      <w14:nvContentPartPr>
                        <w14:cNvContentPartPr/>
                      </w14:nvContentPartPr>
                      <w14:xfrm>
                        <a:off x="0" y="0"/>
                        <a:ext cx="562850" cy="205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5E9406" id="Encre 852" o:spid="_x0000_s1026" type="#_x0000_t75" style="position:absolute;margin-left:67.85pt;margin-top:-6.15pt;width:45.7pt;height:17.6pt;z-index:25225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">
                <v:imagedata r:id="rId243" o:title=""/>
              </v:shape>
            </w:pict>
          </mc:Fallback>
        </mc:AlternateContent>
      </w:r>
      <w:r w:rsidR="00A9772F">
        <w:rPr>
          <w:rFonts w:eastAsia="SimSun" w:cs="Arial"/>
          <w:b/>
          <w:b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253184" behindDoc="0" locked="0" layoutInCell="1" allowOverlap="1" wp14:anchorId="4BB13FD3" wp14:editId="6321BCB0">
                <wp:simplePos x="0" y="0"/>
                <wp:positionH relativeFrom="column">
                  <wp:posOffset>100965</wp:posOffset>
                </wp:positionH>
                <wp:positionV relativeFrom="paragraph">
                  <wp:posOffset>10795</wp:posOffset>
                </wp:positionV>
                <wp:extent cx="557115" cy="146050"/>
                <wp:effectExtent l="19050" t="38100" r="52705" b="44450"/>
                <wp:wrapNone/>
                <wp:docPr id="847" name="Encre 8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4">
                      <w14:nvContentPartPr>
                        <w14:cNvContentPartPr/>
                      </w14:nvContentPartPr>
                      <w14:xfrm>
                        <a:off x="0" y="0"/>
                        <a:ext cx="557115" cy="146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14E7D6" id="Encre 847" o:spid="_x0000_s1026" type="#_x0000_t75" style="position:absolute;margin-left:7.25pt;margin-top:.15pt;width:45.25pt;height:12.9pt;z-index:25225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">
                <v:imagedata r:id="rId245" o:title=""/>
              </v:shape>
            </w:pict>
          </mc:Fallback>
        </mc:AlternateContent>
      </w:r>
    </w:p>
    <w:p w14:paraId="3728B97E" w14:textId="2CD222D6" w:rsidR="00A9772F" w:rsidRDefault="00CA3054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b/>
          <w:bCs/>
          <w:sz w:val="22"/>
          <w:lang w:eastAsia="fr-FR"/>
        </w:rPr>
      </w:pPr>
      <w:r>
        <w:rPr>
          <w:rFonts w:eastAsia="SimSun" w:cs="Arial"/>
          <w:b/>
          <w:b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318720" behindDoc="0" locked="0" layoutInCell="1" allowOverlap="1" wp14:anchorId="348192B3" wp14:editId="31AFCA4F">
                <wp:simplePos x="0" y="0"/>
                <wp:positionH relativeFrom="column">
                  <wp:posOffset>1715770</wp:posOffset>
                </wp:positionH>
                <wp:positionV relativeFrom="paragraph">
                  <wp:posOffset>20320</wp:posOffset>
                </wp:positionV>
                <wp:extent cx="381995" cy="285750"/>
                <wp:effectExtent l="38100" t="38100" r="0" b="57150"/>
                <wp:wrapNone/>
                <wp:docPr id="911" name="Encre 9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6">
                      <w14:nvContentPartPr>
                        <w14:cNvContentPartPr/>
                      </w14:nvContentPartPr>
                      <w14:xfrm>
                        <a:off x="0" y="0"/>
                        <a:ext cx="381995" cy="285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F8C30D" id="Encre 911" o:spid="_x0000_s1026" type="#_x0000_t75" style="position:absolute;margin-left:134.4pt;margin-top:.9pt;width:31.5pt;height:23.9pt;z-index:25231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">
                <v:imagedata r:id="rId247" o:title=""/>
              </v:shape>
            </w:pict>
          </mc:Fallback>
        </mc:AlternateContent>
      </w:r>
      <w:r>
        <w:rPr>
          <w:rFonts w:eastAsia="SimSun" w:cs="Arial"/>
          <w:b/>
          <w:b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319744" behindDoc="0" locked="0" layoutInCell="1" allowOverlap="1" wp14:anchorId="093F26E2" wp14:editId="3FF11430">
                <wp:simplePos x="0" y="0"/>
                <wp:positionH relativeFrom="column">
                  <wp:posOffset>962660</wp:posOffset>
                </wp:positionH>
                <wp:positionV relativeFrom="paragraph">
                  <wp:posOffset>32385</wp:posOffset>
                </wp:positionV>
                <wp:extent cx="547515" cy="169545"/>
                <wp:effectExtent l="57150" t="38100" r="43180" b="40005"/>
                <wp:wrapNone/>
                <wp:docPr id="912" name="Encre 9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8">
                      <w14:nvContentPartPr>
                        <w14:cNvContentPartPr/>
                      </w14:nvContentPartPr>
                      <w14:xfrm>
                        <a:off x="0" y="0"/>
                        <a:ext cx="547515" cy="1695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B6735E" id="Encre 912" o:spid="_x0000_s1026" type="#_x0000_t75" style="position:absolute;margin-left:75.1pt;margin-top:1.85pt;width:44.5pt;height:14.75pt;z-index:25231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">
                <v:imagedata r:id="rId249" o:title=""/>
              </v:shape>
            </w:pict>
          </mc:Fallback>
        </mc:AlternateContent>
      </w:r>
      <w:r>
        <w:rPr>
          <w:rFonts w:eastAsia="SimSun" w:cs="Arial"/>
          <w:b/>
          <w:b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310528" behindDoc="0" locked="0" layoutInCell="1" allowOverlap="1" wp14:anchorId="4D9040EA" wp14:editId="12354AC2">
                <wp:simplePos x="0" y="0"/>
                <wp:positionH relativeFrom="column">
                  <wp:posOffset>544830</wp:posOffset>
                </wp:positionH>
                <wp:positionV relativeFrom="paragraph">
                  <wp:posOffset>98425</wp:posOffset>
                </wp:positionV>
                <wp:extent cx="127035" cy="135075"/>
                <wp:effectExtent l="57150" t="38100" r="44450" b="55880"/>
                <wp:wrapNone/>
                <wp:docPr id="903" name="Encre 9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0">
                      <w14:nvContentPartPr>
                        <w14:cNvContentPartPr/>
                      </w14:nvContentPartPr>
                      <w14:xfrm>
                        <a:off x="0" y="0"/>
                        <a:ext cx="127035" cy="135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5E2F71" id="Encre 903" o:spid="_x0000_s1026" type="#_x0000_t75" style="position:absolute;margin-left:42.2pt;margin-top:7.05pt;width:11.4pt;height:12.05pt;z-index:25231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">
                <v:imagedata r:id="rId251" o:title=""/>
              </v:shape>
            </w:pict>
          </mc:Fallback>
        </mc:AlternateContent>
      </w:r>
    </w:p>
    <w:p w14:paraId="11BF2B6D" w14:textId="7583F8B0" w:rsidR="00A9772F" w:rsidRDefault="00A9772F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b/>
          <w:bCs/>
          <w:sz w:val="22"/>
          <w:lang w:eastAsia="fr-FR"/>
        </w:rPr>
      </w:pPr>
    </w:p>
    <w:p w14:paraId="5025E527" w14:textId="3060EF0A" w:rsidR="00F71C0B" w:rsidRPr="007B2084" w:rsidRDefault="00F71C0B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b/>
          <w:bCs/>
          <w:sz w:val="22"/>
          <w:lang w:eastAsia="fr-FR"/>
        </w:rPr>
      </w:pPr>
      <w:r w:rsidRPr="007B2084">
        <w:rPr>
          <w:rFonts w:eastAsia="SimSun" w:cs="Arial"/>
          <w:b/>
          <w:bCs/>
          <w:sz w:val="22"/>
          <w:lang w:eastAsia="fr-FR"/>
        </w:rPr>
        <w:t>2. Détermination de l’autonomie maximale de vol de la montgolfière</w:t>
      </w:r>
    </w:p>
    <w:p w14:paraId="4C6813CE" w14:textId="77777777" w:rsidR="006E03F4" w:rsidRDefault="006E03F4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</w:p>
    <w:p w14:paraId="1CED3C6C" w14:textId="4D05A9F7" w:rsidR="00F71C0B" w:rsidRPr="007B2084" w:rsidRDefault="00F71C0B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 w:rsidRPr="007B2084">
        <w:rPr>
          <w:rFonts w:eastAsia="SimSun" w:cs="Arial"/>
          <w:sz w:val="22"/>
          <w:lang w:eastAsia="fr-FR"/>
        </w:rPr>
        <w:t>En réalité, la montgolfière ne reste pas à une altitude constante. Son altitude varie autour d’une altitude</w:t>
      </w:r>
      <w:r w:rsidR="00BB7E45">
        <w:rPr>
          <w:rFonts w:eastAsia="SimSun" w:cs="Arial"/>
          <w:sz w:val="22"/>
          <w:lang w:eastAsia="fr-FR"/>
        </w:rPr>
        <w:t xml:space="preserve"> </w:t>
      </w:r>
      <w:r w:rsidRPr="007B2084">
        <w:rPr>
          <w:rFonts w:eastAsia="SimSun" w:cs="Arial"/>
          <w:sz w:val="22"/>
          <w:lang w:eastAsia="fr-FR"/>
        </w:rPr>
        <w:t>moyenne, au gré de l’actionnement du brûleur par le pilote. L’utilisation du brûleur est nécessaire pour</w:t>
      </w:r>
      <w:r w:rsidR="00BB7E45">
        <w:rPr>
          <w:rFonts w:eastAsia="SimSun" w:cs="Arial"/>
          <w:sz w:val="22"/>
          <w:lang w:eastAsia="fr-FR"/>
        </w:rPr>
        <w:t xml:space="preserve"> </w:t>
      </w:r>
      <w:r w:rsidRPr="007B2084">
        <w:rPr>
          <w:rFonts w:eastAsia="SimSun" w:cs="Arial"/>
          <w:sz w:val="22"/>
          <w:lang w:eastAsia="fr-FR"/>
        </w:rPr>
        <w:t>maintenir une altitude moyenne constante.</w:t>
      </w:r>
    </w:p>
    <w:p w14:paraId="600CB368" w14:textId="31912D6C" w:rsidR="00F71C0B" w:rsidRPr="007B2084" w:rsidRDefault="00C526A4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333056" behindDoc="0" locked="0" layoutInCell="1" allowOverlap="1" wp14:anchorId="2988557D" wp14:editId="22778F17">
                <wp:simplePos x="0" y="0"/>
                <wp:positionH relativeFrom="column">
                  <wp:posOffset>5056445</wp:posOffset>
                </wp:positionH>
                <wp:positionV relativeFrom="paragraph">
                  <wp:posOffset>57145</wp:posOffset>
                </wp:positionV>
                <wp:extent cx="442800" cy="67320"/>
                <wp:effectExtent l="76200" t="95250" r="71755" b="104140"/>
                <wp:wrapNone/>
                <wp:docPr id="925" name="Encre 9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2">
                      <w14:nvContentPartPr>
                        <w14:cNvContentPartPr/>
                      </w14:nvContentPartPr>
                      <w14:xfrm>
                        <a:off x="0" y="0"/>
                        <a:ext cx="442800" cy="67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B1B098" id="Encre 925" o:spid="_x0000_s1026" type="#_x0000_t75" style="position:absolute;margin-left:396.75pt;margin-top:1.65pt;width:37.65pt;height:10.95pt;z-index:25233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">
                <v:imagedata r:id="rId253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332032" behindDoc="0" locked="0" layoutInCell="1" allowOverlap="1" wp14:anchorId="548A03A7" wp14:editId="2552C32B">
                <wp:simplePos x="0" y="0"/>
                <wp:positionH relativeFrom="column">
                  <wp:posOffset>898085</wp:posOffset>
                </wp:positionH>
                <wp:positionV relativeFrom="paragraph">
                  <wp:posOffset>160465</wp:posOffset>
                </wp:positionV>
                <wp:extent cx="744120" cy="114120"/>
                <wp:effectExtent l="57150" t="95250" r="75565" b="95885"/>
                <wp:wrapNone/>
                <wp:docPr id="924" name="Encre 9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4">
                      <w14:nvContentPartPr>
                        <w14:cNvContentPartPr/>
                      </w14:nvContentPartPr>
                      <w14:xfrm>
                        <a:off x="0" y="0"/>
                        <a:ext cx="744120" cy="114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3432B8" id="Encre 924" o:spid="_x0000_s1026" type="#_x0000_t75" style="position:absolute;margin-left:69.3pt;margin-top:9.85pt;width:61.45pt;height:14.7pt;z-index:25233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">
                <v:imagedata r:id="rId255" o:title=""/>
              </v:shape>
            </w:pict>
          </mc:Fallback>
        </mc:AlternateContent>
      </w:r>
      <w:r w:rsidR="00F71C0B" w:rsidRPr="007B2084">
        <w:rPr>
          <w:rFonts w:eastAsia="SimSun" w:cs="Arial"/>
          <w:sz w:val="22"/>
          <w:lang w:eastAsia="fr-FR"/>
        </w:rPr>
        <w:t>On considère que la montgolfière est en vol, stabilisée à une altitude moyenne de 1,5 km. La température</w:t>
      </w:r>
      <w:r w:rsidR="00BB7E45">
        <w:rPr>
          <w:rFonts w:eastAsia="SimSun" w:cs="Arial"/>
          <w:sz w:val="22"/>
          <w:lang w:eastAsia="fr-FR"/>
        </w:rPr>
        <w:t xml:space="preserve"> </w:t>
      </w:r>
      <w:r w:rsidR="00F71C0B" w:rsidRPr="007B2084">
        <w:rPr>
          <w:rFonts w:eastAsia="SimSun" w:cs="Arial"/>
          <w:sz w:val="22"/>
          <w:lang w:eastAsia="fr-FR"/>
        </w:rPr>
        <w:t xml:space="preserve">extérieure est </w:t>
      </w:r>
      <w:r w:rsidR="00F71C0B" w:rsidRPr="007B2084">
        <w:rPr>
          <w:rFonts w:eastAsia="SimSun" w:cs="Arial"/>
          <w:i/>
          <w:iCs/>
          <w:sz w:val="22"/>
          <w:lang w:eastAsia="fr-FR"/>
        </w:rPr>
        <w:t>T</w:t>
      </w:r>
      <w:r w:rsidR="00F71C0B" w:rsidRPr="00BB7E45">
        <w:rPr>
          <w:rFonts w:eastAsia="SimSun" w:cs="Arial"/>
          <w:sz w:val="22"/>
          <w:vertAlign w:val="subscript"/>
          <w:lang w:eastAsia="fr-FR"/>
        </w:rPr>
        <w:t>ext</w:t>
      </w:r>
      <w:r w:rsidR="00F71C0B" w:rsidRPr="007B2084">
        <w:rPr>
          <w:rFonts w:eastAsia="SimSun" w:cs="Arial"/>
          <w:sz w:val="22"/>
          <w:lang w:eastAsia="fr-FR"/>
        </w:rPr>
        <w:t xml:space="preserve"> = 278 K au cours d’un vol.</w:t>
      </w:r>
    </w:p>
    <w:p w14:paraId="047FBE86" w14:textId="58B6070A" w:rsidR="00F71C0B" w:rsidRDefault="00C526A4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334080" behindDoc="0" locked="0" layoutInCell="1" allowOverlap="1" wp14:anchorId="5A38F39B" wp14:editId="0B3D7506">
                <wp:simplePos x="0" y="0"/>
                <wp:positionH relativeFrom="column">
                  <wp:posOffset>-587635</wp:posOffset>
                </wp:positionH>
                <wp:positionV relativeFrom="paragraph">
                  <wp:posOffset>59367</wp:posOffset>
                </wp:positionV>
                <wp:extent cx="360" cy="360"/>
                <wp:effectExtent l="38100" t="38100" r="57150" b="57150"/>
                <wp:wrapNone/>
                <wp:docPr id="926" name="Encre 9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32EF22" id="Encre 926" o:spid="_x0000_s1026" type="#_x0000_t75" style="position:absolute;margin-left:-46.95pt;margin-top:3.95pt;width:1.45pt;height:1.45pt;z-index:25233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">
                <v:imagedata r:id="rId257" o:title=""/>
              </v:shape>
            </w:pict>
          </mc:Fallback>
        </mc:AlternateContent>
      </w:r>
      <w:r w:rsidR="00F71C0B" w:rsidRPr="007B2084">
        <w:rPr>
          <w:rFonts w:eastAsia="SimSun" w:cs="Arial"/>
          <w:sz w:val="22"/>
          <w:lang w:eastAsia="fr-FR"/>
        </w:rPr>
        <w:t>On cherche à établir le bilan énergétique entre le système {air à l’intérieur de l’enveloppe + enveloppe} et le</w:t>
      </w:r>
      <w:r w:rsidR="00BB7E45">
        <w:rPr>
          <w:rFonts w:eastAsia="SimSun" w:cs="Arial"/>
          <w:sz w:val="22"/>
          <w:lang w:eastAsia="fr-FR"/>
        </w:rPr>
        <w:t xml:space="preserve"> </w:t>
      </w:r>
      <w:r w:rsidR="00F71C0B" w:rsidRPr="007B2084">
        <w:rPr>
          <w:rFonts w:eastAsia="SimSun" w:cs="Arial"/>
          <w:sz w:val="22"/>
          <w:lang w:eastAsia="fr-FR"/>
        </w:rPr>
        <w:t>milieu extérieur.</w:t>
      </w:r>
    </w:p>
    <w:p w14:paraId="1DBE279E" w14:textId="77777777" w:rsidR="00BB7E45" w:rsidRPr="007B2084" w:rsidRDefault="00BB7E45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</w:p>
    <w:p w14:paraId="009D5832" w14:textId="022F493E" w:rsidR="00F71C0B" w:rsidRPr="00BB7E45" w:rsidRDefault="00F71C0B" w:rsidP="00BB7E45">
      <w:pPr>
        <w:pStyle w:val="Paragraphedeliste"/>
        <w:numPr>
          <w:ilvl w:val="0"/>
          <w:numId w:val="23"/>
        </w:numPr>
        <w:autoSpaceDE w:val="0"/>
        <w:autoSpaceDN w:val="0"/>
        <w:adjustRightInd w:val="0"/>
        <w:spacing w:line="240" w:lineRule="auto"/>
        <w:ind w:left="426" w:hanging="436"/>
        <w:rPr>
          <w:rFonts w:eastAsia="SimSun" w:cs="Arial"/>
          <w:sz w:val="22"/>
          <w:lang w:eastAsia="fr-FR"/>
        </w:rPr>
      </w:pPr>
      <w:r w:rsidRPr="00BB7E45">
        <w:rPr>
          <w:rFonts w:eastAsia="SimSun" w:cs="Arial"/>
          <w:sz w:val="22"/>
          <w:lang w:eastAsia="fr-FR"/>
        </w:rPr>
        <w:t>Nommer les trois modes de transferts thermiques. Caractériser qualitativement ces trois modes.</w:t>
      </w:r>
    </w:p>
    <w:p w14:paraId="4859DA4A" w14:textId="5CA32992" w:rsidR="00BB7E45" w:rsidRDefault="00C526A4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420096" behindDoc="0" locked="0" layoutInCell="1" allowOverlap="1" wp14:anchorId="32D8296F" wp14:editId="65E481D9">
                <wp:simplePos x="0" y="0"/>
                <wp:positionH relativeFrom="column">
                  <wp:posOffset>5491480</wp:posOffset>
                </wp:positionH>
                <wp:positionV relativeFrom="paragraph">
                  <wp:posOffset>2540</wp:posOffset>
                </wp:positionV>
                <wp:extent cx="1379220" cy="278765"/>
                <wp:effectExtent l="57150" t="38100" r="0" b="45085"/>
                <wp:wrapNone/>
                <wp:docPr id="1010" name="Encre 10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8">
                      <w14:nvContentPartPr>
                        <w14:cNvContentPartPr/>
                      </w14:nvContentPartPr>
                      <w14:xfrm>
                        <a:off x="0" y="0"/>
                        <a:ext cx="1379220" cy="278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7B51E5" id="Encre 1010" o:spid="_x0000_s1026" type="#_x0000_t75" style="position:absolute;margin-left:431.7pt;margin-top:-.5pt;width:110pt;height:23.35pt;z-index:25242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">
                <v:imagedata r:id="rId259" o:title=""/>
              </v:shape>
            </w:pict>
          </mc:Fallback>
        </mc:AlternateContent>
      </w:r>
    </w:p>
    <w:p w14:paraId="5F61425A" w14:textId="6491BA5E" w:rsidR="00C526A4" w:rsidRDefault="00C526A4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432384" behindDoc="0" locked="0" layoutInCell="1" allowOverlap="1" wp14:anchorId="39AD60B3" wp14:editId="51F2DA86">
                <wp:simplePos x="0" y="0"/>
                <wp:positionH relativeFrom="column">
                  <wp:posOffset>1440180</wp:posOffset>
                </wp:positionH>
                <wp:positionV relativeFrom="paragraph">
                  <wp:posOffset>-79375</wp:posOffset>
                </wp:positionV>
                <wp:extent cx="1692275" cy="357240"/>
                <wp:effectExtent l="57150" t="38100" r="3175" b="43180"/>
                <wp:wrapNone/>
                <wp:docPr id="1022" name="Encre 10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0">
                      <w14:nvContentPartPr>
                        <w14:cNvContentPartPr/>
                      </w14:nvContentPartPr>
                      <w14:xfrm>
                        <a:off x="0" y="0"/>
                        <a:ext cx="1692275" cy="357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22BDA9" id="Encre 1022" o:spid="_x0000_s1026" type="#_x0000_t75" style="position:absolute;margin-left:112.7pt;margin-top:-6.95pt;width:134.65pt;height:29.55pt;z-index:25243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">
                <v:imagedata r:id="rId261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405760" behindDoc="0" locked="0" layoutInCell="1" allowOverlap="1" wp14:anchorId="0BFEF002" wp14:editId="7F83C433">
                <wp:simplePos x="0" y="0"/>
                <wp:positionH relativeFrom="column">
                  <wp:posOffset>3242310</wp:posOffset>
                </wp:positionH>
                <wp:positionV relativeFrom="paragraph">
                  <wp:posOffset>-89535</wp:posOffset>
                </wp:positionV>
                <wp:extent cx="2141960" cy="257005"/>
                <wp:effectExtent l="57150" t="38100" r="29845" b="48260"/>
                <wp:wrapNone/>
                <wp:docPr id="996" name="Encre 9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2">
                      <w14:nvContentPartPr>
                        <w14:cNvContentPartPr/>
                      </w14:nvContentPartPr>
                      <w14:xfrm>
                        <a:off x="0" y="0"/>
                        <a:ext cx="2141960" cy="257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5E8F83" id="Encre 996" o:spid="_x0000_s1026" type="#_x0000_t75" style="position:absolute;margin-left:254.6pt;margin-top:-7.75pt;width:170.05pt;height:21.65pt;z-index:25240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">
                <v:imagedata r:id="rId263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353536" behindDoc="0" locked="0" layoutInCell="1" allowOverlap="1" wp14:anchorId="1A3F757E" wp14:editId="20D4DEEE">
                <wp:simplePos x="0" y="0"/>
                <wp:positionH relativeFrom="column">
                  <wp:posOffset>234950</wp:posOffset>
                </wp:positionH>
                <wp:positionV relativeFrom="paragraph">
                  <wp:posOffset>-71755</wp:posOffset>
                </wp:positionV>
                <wp:extent cx="1120500" cy="202565"/>
                <wp:effectExtent l="57150" t="38100" r="22860" b="45085"/>
                <wp:wrapNone/>
                <wp:docPr id="945" name="Encre 9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4">
                      <w14:nvContentPartPr>
                        <w14:cNvContentPartPr/>
                      </w14:nvContentPartPr>
                      <w14:xfrm>
                        <a:off x="0" y="0"/>
                        <a:ext cx="1120500" cy="2025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19AC06" id="Encre 945" o:spid="_x0000_s1026" type="#_x0000_t75" style="position:absolute;margin-left:17.8pt;margin-top:-6.35pt;width:89.65pt;height:17.35pt;z-index:25235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">
                <v:imagedata r:id="rId265" o:title=""/>
              </v:shape>
            </w:pict>
          </mc:Fallback>
        </mc:AlternateContent>
      </w:r>
    </w:p>
    <w:p w14:paraId="3C50D185" w14:textId="198AACA9" w:rsidR="00C526A4" w:rsidRDefault="00C526A4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</w:p>
    <w:p w14:paraId="4A49BBBC" w14:textId="313ECDEB" w:rsidR="00C526A4" w:rsidRDefault="00C526A4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532736" behindDoc="0" locked="0" layoutInCell="1" allowOverlap="1" wp14:anchorId="0AC16B97" wp14:editId="531180C0">
                <wp:simplePos x="0" y="0"/>
                <wp:positionH relativeFrom="column">
                  <wp:posOffset>1645285</wp:posOffset>
                </wp:positionH>
                <wp:positionV relativeFrom="paragraph">
                  <wp:posOffset>-113030</wp:posOffset>
                </wp:positionV>
                <wp:extent cx="5013960" cy="853440"/>
                <wp:effectExtent l="38100" t="38100" r="15240" b="41910"/>
                <wp:wrapNone/>
                <wp:docPr id="1120" name="Encre 11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6">
                      <w14:nvContentPartPr>
                        <w14:cNvContentPartPr/>
                      </w14:nvContentPartPr>
                      <w14:xfrm>
                        <a:off x="0" y="0"/>
                        <a:ext cx="5013960" cy="853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A01EA1" id="Encre 1120" o:spid="_x0000_s1026" type="#_x0000_t75" style="position:absolute;margin-left:128.85pt;margin-top:-9.6pt;width:396.2pt;height:68.6pt;z-index:25253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">
                <v:imagedata r:id="rId267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366848" behindDoc="0" locked="0" layoutInCell="1" allowOverlap="1" wp14:anchorId="34987A88" wp14:editId="774C1B28">
                <wp:simplePos x="0" y="0"/>
                <wp:positionH relativeFrom="column">
                  <wp:posOffset>191770</wp:posOffset>
                </wp:positionH>
                <wp:positionV relativeFrom="paragraph">
                  <wp:posOffset>354330</wp:posOffset>
                </wp:positionV>
                <wp:extent cx="1322430" cy="276415"/>
                <wp:effectExtent l="38100" t="57150" r="11430" b="47625"/>
                <wp:wrapNone/>
                <wp:docPr id="958" name="Encre 9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8">
                      <w14:nvContentPartPr>
                        <w14:cNvContentPartPr/>
                      </w14:nvContentPartPr>
                      <w14:xfrm>
                        <a:off x="0" y="0"/>
                        <a:ext cx="1322430" cy="276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23820F" id="Encre 958" o:spid="_x0000_s1026" type="#_x0000_t75" style="position:absolute;margin-left:14.4pt;margin-top:27.2pt;width:105.55pt;height:23.15pt;z-index:25236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">
                <v:imagedata r:id="rId269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367872" behindDoc="0" locked="0" layoutInCell="1" allowOverlap="1" wp14:anchorId="6FB5C5CA" wp14:editId="3DBABA41">
                <wp:simplePos x="0" y="0"/>
                <wp:positionH relativeFrom="column">
                  <wp:posOffset>213995</wp:posOffset>
                </wp:positionH>
                <wp:positionV relativeFrom="paragraph">
                  <wp:posOffset>15875</wp:posOffset>
                </wp:positionV>
                <wp:extent cx="956035" cy="187325"/>
                <wp:effectExtent l="57150" t="38100" r="0" b="41275"/>
                <wp:wrapNone/>
                <wp:docPr id="959" name="Encre 9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0">
                      <w14:nvContentPartPr>
                        <w14:cNvContentPartPr/>
                      </w14:nvContentPartPr>
                      <w14:xfrm>
                        <a:off x="0" y="0"/>
                        <a:ext cx="956035" cy="187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800AD0" id="Encre 959" o:spid="_x0000_s1026" type="#_x0000_t75" style="position:absolute;margin-left:16.15pt;margin-top:.55pt;width:76.7pt;height:16.15pt;z-index:25236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">
                <v:imagedata r:id="rId271" o:title=""/>
              </v:shape>
            </w:pict>
          </mc:Fallback>
        </mc:AlternateContent>
      </w:r>
    </w:p>
    <w:p w14:paraId="26D0C934" w14:textId="70310453" w:rsidR="00F71C0B" w:rsidRPr="007B2084" w:rsidRDefault="00F71C0B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 w:rsidRPr="007B2084">
        <w:rPr>
          <w:rFonts w:eastAsia="SimSun" w:cs="Arial"/>
          <w:sz w:val="22"/>
          <w:lang w:eastAsia="fr-FR"/>
        </w:rPr>
        <w:lastRenderedPageBreak/>
        <w:t>La figure 3 présente les transferts thermiques qui ont lieu entre le système {ballon} et le milieu extérieur. On</w:t>
      </w:r>
      <w:r w:rsidR="00BB7E45">
        <w:rPr>
          <w:rFonts w:eastAsia="SimSun" w:cs="Arial"/>
          <w:sz w:val="22"/>
          <w:lang w:eastAsia="fr-FR"/>
        </w:rPr>
        <w:t xml:space="preserve"> </w:t>
      </w:r>
      <w:r w:rsidRPr="007B2084">
        <w:rPr>
          <w:rFonts w:eastAsia="SimSun" w:cs="Arial"/>
          <w:sz w:val="22"/>
          <w:lang w:eastAsia="fr-FR"/>
        </w:rPr>
        <w:t>rappelle que le ballon représente l’enveloppe en nylon et l’air contenu à l’intérieur. En régime stationnaire, la</w:t>
      </w:r>
      <w:r w:rsidR="00BB7E45">
        <w:rPr>
          <w:rFonts w:eastAsia="SimSun" w:cs="Arial"/>
          <w:sz w:val="22"/>
          <w:lang w:eastAsia="fr-FR"/>
        </w:rPr>
        <w:t xml:space="preserve"> </w:t>
      </w:r>
      <w:r w:rsidRPr="007B2084">
        <w:rPr>
          <w:rFonts w:eastAsia="SimSun" w:cs="Arial"/>
          <w:sz w:val="22"/>
          <w:lang w:eastAsia="fr-FR"/>
        </w:rPr>
        <w:t>montgolfière est en équilibre thermique.</w:t>
      </w:r>
    </w:p>
    <w:p w14:paraId="0F2C7230" w14:textId="0DB700D3" w:rsidR="00BB7E45" w:rsidRDefault="00B52070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779520" behindDoc="0" locked="0" layoutInCell="1" allowOverlap="1" wp14:anchorId="674AD6BC" wp14:editId="39C85DA5">
                <wp:simplePos x="0" y="0"/>
                <wp:positionH relativeFrom="column">
                  <wp:posOffset>3150870</wp:posOffset>
                </wp:positionH>
                <wp:positionV relativeFrom="paragraph">
                  <wp:posOffset>1476375</wp:posOffset>
                </wp:positionV>
                <wp:extent cx="469840" cy="132645"/>
                <wp:effectExtent l="57150" t="38100" r="26035" b="58420"/>
                <wp:wrapNone/>
                <wp:docPr id="1361" name="Encre 13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2">
                      <w14:nvContentPartPr>
                        <w14:cNvContentPartPr/>
                      </w14:nvContentPartPr>
                      <w14:xfrm>
                        <a:off x="0" y="0"/>
                        <a:ext cx="469840" cy="132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D7E0E2" id="Encre 1361" o:spid="_x0000_s1026" type="#_x0000_t75" style="position:absolute;margin-left:247.4pt;margin-top:115.55pt;width:38.45pt;height:11.9pt;z-index:25277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">
                <v:imagedata r:id="rId273" o:title=""/>
              </v:shape>
            </w:pict>
          </mc:Fallback>
        </mc:AlternateContent>
      </w:r>
      <w:r w:rsidR="00C552C3">
        <w:rPr>
          <w:noProof/>
        </w:rPr>
        <mc:AlternateContent>
          <mc:Choice Requires="wpi">
            <w:drawing>
              <wp:anchor distT="0" distB="0" distL="114300" distR="114300" simplePos="0" relativeHeight="252774400" behindDoc="0" locked="0" layoutInCell="1" allowOverlap="1" wp14:anchorId="7F7372F9" wp14:editId="0615D3BD">
                <wp:simplePos x="0" y="0"/>
                <wp:positionH relativeFrom="column">
                  <wp:posOffset>3115310</wp:posOffset>
                </wp:positionH>
                <wp:positionV relativeFrom="paragraph">
                  <wp:posOffset>1480185</wp:posOffset>
                </wp:positionV>
                <wp:extent cx="80010" cy="126000"/>
                <wp:effectExtent l="57150" t="57150" r="53340" b="45720"/>
                <wp:wrapNone/>
                <wp:docPr id="1356" name="Encre 13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4">
                      <w14:nvContentPartPr>
                        <w14:cNvContentPartPr/>
                      </w14:nvContentPartPr>
                      <w14:xfrm>
                        <a:off x="0" y="0"/>
                        <a:ext cx="80010" cy="126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A6A44C" id="Encre 1356" o:spid="_x0000_s1026" type="#_x0000_t75" style="position:absolute;margin-left:244.6pt;margin-top:115.85pt;width:7.7pt;height:11.3pt;z-index:252774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">
                <v:imagedata r:id="rId275" o:title=""/>
              </v:shape>
            </w:pict>
          </mc:Fallback>
        </mc:AlternateContent>
      </w:r>
      <w:r w:rsidR="00C552C3">
        <w:rPr>
          <w:noProof/>
        </w:rPr>
        <mc:AlternateContent>
          <mc:Choice Requires="wpi">
            <w:drawing>
              <wp:anchor distT="0" distB="0" distL="114300" distR="114300" simplePos="0" relativeHeight="252771328" behindDoc="0" locked="0" layoutInCell="1" allowOverlap="1" wp14:anchorId="70964C32" wp14:editId="33AA3FEE">
                <wp:simplePos x="0" y="0"/>
                <wp:positionH relativeFrom="column">
                  <wp:posOffset>4536440</wp:posOffset>
                </wp:positionH>
                <wp:positionV relativeFrom="paragraph">
                  <wp:posOffset>1868805</wp:posOffset>
                </wp:positionV>
                <wp:extent cx="506250" cy="178345"/>
                <wp:effectExtent l="38100" t="38100" r="8255" b="50800"/>
                <wp:wrapNone/>
                <wp:docPr id="1353" name="Encre 13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6">
                      <w14:nvContentPartPr>
                        <w14:cNvContentPartPr/>
                      </w14:nvContentPartPr>
                      <w14:xfrm>
                        <a:off x="0" y="0"/>
                        <a:ext cx="506250" cy="178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D7B15F" id="Encre 1353" o:spid="_x0000_s1026" type="#_x0000_t75" style="position:absolute;margin-left:356.5pt;margin-top:146.45pt;width:41.25pt;height:15.5pt;z-index:25277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">
                <v:imagedata r:id="rId277" o:title=""/>
              </v:shape>
            </w:pict>
          </mc:Fallback>
        </mc:AlternateContent>
      </w:r>
      <w:r w:rsidR="00C552C3">
        <w:rPr>
          <w:noProof/>
        </w:rPr>
        <mc:AlternateContent>
          <mc:Choice Requires="wpi">
            <w:drawing>
              <wp:anchor distT="0" distB="0" distL="114300" distR="114300" simplePos="0" relativeHeight="252770304" behindDoc="0" locked="0" layoutInCell="1" allowOverlap="1" wp14:anchorId="111F5C89" wp14:editId="0CAE0CAA">
                <wp:simplePos x="0" y="0"/>
                <wp:positionH relativeFrom="column">
                  <wp:posOffset>2967751</wp:posOffset>
                </wp:positionH>
                <wp:positionV relativeFrom="paragraph">
                  <wp:posOffset>1496419</wp:posOffset>
                </wp:positionV>
                <wp:extent cx="123120" cy="114480"/>
                <wp:effectExtent l="57150" t="38100" r="48895" b="57150"/>
                <wp:wrapNone/>
                <wp:docPr id="1352" name="Encre 13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8">
                      <w14:nvContentPartPr>
                        <w14:cNvContentPartPr/>
                      </w14:nvContentPartPr>
                      <w14:xfrm>
                        <a:off x="0" y="0"/>
                        <a:ext cx="123120" cy="114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F5A3AB" id="Encre 1352" o:spid="_x0000_s1026" type="#_x0000_t75" style="position:absolute;margin-left:233pt;margin-top:117.15pt;width:11.15pt;height:10.4pt;z-index:25277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">
                <v:imagedata r:id="rId279" o:title=""/>
              </v:shape>
            </w:pict>
          </mc:Fallback>
        </mc:AlternateContent>
      </w:r>
      <w:r w:rsidR="00BB7E45">
        <w:rPr>
          <w:noProof/>
        </w:rPr>
        <w:drawing>
          <wp:inline distT="0" distB="0" distL="0" distR="0" wp14:anchorId="1FED73B4" wp14:editId="0458017A">
            <wp:extent cx="6645910" cy="2844165"/>
            <wp:effectExtent l="0" t="0" r="2540" b="0"/>
            <wp:docPr id="46" name="Imag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844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C3A250" w14:textId="388987D3" w:rsidR="00F71C0B" w:rsidRPr="007B2084" w:rsidRDefault="00F71C0B" w:rsidP="00BB7E45">
      <w:pPr>
        <w:autoSpaceDE w:val="0"/>
        <w:autoSpaceDN w:val="0"/>
        <w:adjustRightInd w:val="0"/>
        <w:spacing w:line="240" w:lineRule="auto"/>
        <w:jc w:val="center"/>
        <w:rPr>
          <w:rFonts w:eastAsia="SimSun" w:cs="Arial"/>
          <w:sz w:val="22"/>
          <w:lang w:eastAsia="fr-FR"/>
        </w:rPr>
      </w:pPr>
      <w:r w:rsidRPr="007B2084">
        <w:rPr>
          <w:rFonts w:eastAsia="SimSun" w:cs="Arial"/>
          <w:sz w:val="22"/>
          <w:lang w:eastAsia="fr-FR"/>
        </w:rPr>
        <w:t>Figure 3. Bilan de puissance du système</w:t>
      </w:r>
    </w:p>
    <w:p w14:paraId="7ABEDBF1" w14:textId="77777777" w:rsidR="00BB7E45" w:rsidRDefault="00BB7E45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b/>
          <w:bCs/>
          <w:sz w:val="22"/>
          <w:lang w:eastAsia="fr-FR"/>
        </w:rPr>
      </w:pPr>
    </w:p>
    <w:p w14:paraId="4A0DEC86" w14:textId="51E068B2" w:rsidR="00F71C0B" w:rsidRDefault="003201E6" w:rsidP="00345201">
      <w:pPr>
        <w:pStyle w:val="Paragraphedeliste"/>
        <w:numPr>
          <w:ilvl w:val="0"/>
          <w:numId w:val="23"/>
        </w:numPr>
        <w:autoSpaceDE w:val="0"/>
        <w:autoSpaceDN w:val="0"/>
        <w:adjustRightInd w:val="0"/>
        <w:spacing w:line="240" w:lineRule="auto"/>
        <w:ind w:left="426" w:hanging="436"/>
        <w:rPr>
          <w:rFonts w:eastAsia="SimSun" w:cs="Arial"/>
          <w:sz w:val="22"/>
          <w:lang w:eastAsia="fr-FR"/>
        </w:rPr>
      </w:pP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533760" behindDoc="0" locked="0" layoutInCell="1" allowOverlap="1" wp14:anchorId="291D4C08" wp14:editId="49BB89D6">
                <wp:simplePos x="0" y="0"/>
                <wp:positionH relativeFrom="column">
                  <wp:posOffset>2087191</wp:posOffset>
                </wp:positionH>
                <wp:positionV relativeFrom="paragraph">
                  <wp:posOffset>216005</wp:posOffset>
                </wp:positionV>
                <wp:extent cx="1235160" cy="26280"/>
                <wp:effectExtent l="57150" t="95250" r="60325" b="107315"/>
                <wp:wrapNone/>
                <wp:docPr id="1121" name="Encre 11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1">
                      <w14:nvContentPartPr>
                        <w14:cNvContentPartPr/>
                      </w14:nvContentPartPr>
                      <w14:xfrm>
                        <a:off x="0" y="0"/>
                        <a:ext cx="1235160" cy="26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49B14D" id="Encre 1121" o:spid="_x0000_s1026" type="#_x0000_t75" style="position:absolute;margin-left:162.95pt;margin-top:14.15pt;width:100.05pt;height:7.7pt;z-index:25253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">
                <v:imagedata r:id="rId282" o:title=""/>
              </v:shape>
            </w:pict>
          </mc:Fallback>
        </mc:AlternateContent>
      </w:r>
      <w:r w:rsidR="00F71C0B" w:rsidRPr="00BB7E45">
        <w:rPr>
          <w:rFonts w:eastAsia="SimSun" w:cs="Arial"/>
          <w:sz w:val="22"/>
          <w:lang w:eastAsia="fr-FR"/>
        </w:rPr>
        <w:t>À l’aide de la figure 3, établir une relation littérale entre les flux thermiques impliqués pour le système</w:t>
      </w:r>
      <w:r w:rsidR="00BB7E45">
        <w:rPr>
          <w:rFonts w:eastAsia="SimSun" w:cs="Arial"/>
          <w:sz w:val="22"/>
          <w:lang w:eastAsia="fr-FR"/>
        </w:rPr>
        <w:t xml:space="preserve"> </w:t>
      </w:r>
      <w:r w:rsidR="00F71C0B" w:rsidRPr="00BB7E45">
        <w:rPr>
          <w:rFonts w:eastAsia="SimSun" w:cs="Arial"/>
          <w:sz w:val="22"/>
          <w:lang w:eastAsia="fr-FR"/>
        </w:rPr>
        <w:t>lorsque la montgolfière est à l’équilibre thermique.</w:t>
      </w:r>
    </w:p>
    <w:p w14:paraId="24983059" w14:textId="7386F697" w:rsidR="003201E6" w:rsidRDefault="003201E6" w:rsidP="003201E6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</w:p>
    <w:p w14:paraId="186D957A" w14:textId="05A73F8A" w:rsidR="003201E6" w:rsidRDefault="003201E6" w:rsidP="003201E6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568576" behindDoc="0" locked="0" layoutInCell="1" allowOverlap="1" wp14:anchorId="568D8668" wp14:editId="2116AE59">
                <wp:simplePos x="0" y="0"/>
                <wp:positionH relativeFrom="column">
                  <wp:posOffset>112395</wp:posOffset>
                </wp:positionH>
                <wp:positionV relativeFrom="paragraph">
                  <wp:posOffset>-158115</wp:posOffset>
                </wp:positionV>
                <wp:extent cx="6533580" cy="390525"/>
                <wp:effectExtent l="57150" t="38100" r="635" b="47625"/>
                <wp:wrapNone/>
                <wp:docPr id="1155" name="Encre 11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3">
                      <w14:nvContentPartPr>
                        <w14:cNvContentPartPr/>
                      </w14:nvContentPartPr>
                      <w14:xfrm>
                        <a:off x="0" y="0"/>
                        <a:ext cx="6533580" cy="390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CA0CD9" id="Encre 1155" o:spid="_x0000_s1026" type="#_x0000_t75" style="position:absolute;margin-left:8.15pt;margin-top:-13.15pt;width:515.85pt;height:32.15pt;z-index:25256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">
                <v:imagedata r:id="rId284" o:title=""/>
              </v:shape>
            </w:pict>
          </mc:Fallback>
        </mc:AlternateContent>
      </w:r>
    </w:p>
    <w:p w14:paraId="4FADE4CA" w14:textId="5D2EEDC0" w:rsidR="003201E6" w:rsidRDefault="003201E6" w:rsidP="003201E6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</w:p>
    <w:p w14:paraId="6C63CCD1" w14:textId="6D01F0C6" w:rsidR="003201E6" w:rsidRDefault="003201E6" w:rsidP="003201E6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607488" behindDoc="0" locked="0" layoutInCell="1" allowOverlap="1" wp14:anchorId="01DE8057" wp14:editId="1BEFC054">
                <wp:simplePos x="0" y="0"/>
                <wp:positionH relativeFrom="column">
                  <wp:posOffset>3463925</wp:posOffset>
                </wp:positionH>
                <wp:positionV relativeFrom="paragraph">
                  <wp:posOffset>-12065</wp:posOffset>
                </wp:positionV>
                <wp:extent cx="760435" cy="317950"/>
                <wp:effectExtent l="38100" t="57150" r="40005" b="44450"/>
                <wp:wrapNone/>
                <wp:docPr id="1193" name="Encre 11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5">
                      <w14:nvContentPartPr>
                        <w14:cNvContentPartPr/>
                      </w14:nvContentPartPr>
                      <w14:xfrm>
                        <a:off x="0" y="0"/>
                        <a:ext cx="760435" cy="317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B2676F" id="Encre 1193" o:spid="_x0000_s1026" type="#_x0000_t75" style="position:absolute;margin-left:272.05pt;margin-top:-1.65pt;width:61.3pt;height:26.5pt;z-index:25260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">
                <v:imagedata r:id="rId286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606464" behindDoc="0" locked="0" layoutInCell="1" allowOverlap="1" wp14:anchorId="065BCEE5" wp14:editId="6801AA1A">
                <wp:simplePos x="0" y="0"/>
                <wp:positionH relativeFrom="column">
                  <wp:posOffset>4994191</wp:posOffset>
                </wp:positionH>
                <wp:positionV relativeFrom="paragraph">
                  <wp:posOffset>29482</wp:posOffset>
                </wp:positionV>
                <wp:extent cx="207360" cy="178560"/>
                <wp:effectExtent l="57150" t="38100" r="40640" b="50165"/>
                <wp:wrapNone/>
                <wp:docPr id="1192" name="Encre 11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7">
                      <w14:nvContentPartPr>
                        <w14:cNvContentPartPr/>
                      </w14:nvContentPartPr>
                      <w14:xfrm>
                        <a:off x="0" y="0"/>
                        <a:ext cx="207360" cy="178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6647AE" id="Encre 1192" o:spid="_x0000_s1026" type="#_x0000_t75" style="position:absolute;margin-left:392.55pt;margin-top:1.6pt;width:17.75pt;height:15.45pt;z-index:25260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">
                <v:imagedata r:id="rId288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604416" behindDoc="0" locked="0" layoutInCell="1" allowOverlap="1" wp14:anchorId="775E224E" wp14:editId="0E193907">
                <wp:simplePos x="0" y="0"/>
                <wp:positionH relativeFrom="column">
                  <wp:posOffset>4526551</wp:posOffset>
                </wp:positionH>
                <wp:positionV relativeFrom="paragraph">
                  <wp:posOffset>74482</wp:posOffset>
                </wp:positionV>
                <wp:extent cx="138600" cy="13680"/>
                <wp:effectExtent l="38100" t="57150" r="52070" b="43815"/>
                <wp:wrapNone/>
                <wp:docPr id="1190" name="Encre 11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9">
                      <w14:nvContentPartPr>
                        <w14:cNvContentPartPr/>
                      </w14:nvContentPartPr>
                      <w14:xfrm>
                        <a:off x="0" y="0"/>
                        <a:ext cx="138600" cy="1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73ACF4" id="Encre 1190" o:spid="_x0000_s1026" type="#_x0000_t75" style="position:absolute;margin-left:355.7pt;margin-top:5.15pt;width:12.3pt;height:2.5pt;z-index:25260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">
                <v:imagedata r:id="rId290" o:title=""/>
              </v:shape>
            </w:pict>
          </mc:Fallback>
        </mc:AlternateContent>
      </w:r>
    </w:p>
    <w:p w14:paraId="0954A4EA" w14:textId="0476022B" w:rsidR="003201E6" w:rsidRDefault="003201E6" w:rsidP="003201E6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605440" behindDoc="0" locked="0" layoutInCell="1" allowOverlap="1" wp14:anchorId="305A10F5" wp14:editId="4312483E">
                <wp:simplePos x="0" y="0"/>
                <wp:positionH relativeFrom="column">
                  <wp:posOffset>4532671</wp:posOffset>
                </wp:positionH>
                <wp:positionV relativeFrom="paragraph">
                  <wp:posOffset>9587</wp:posOffset>
                </wp:positionV>
                <wp:extent cx="151560" cy="9360"/>
                <wp:effectExtent l="38100" t="38100" r="58420" b="48260"/>
                <wp:wrapNone/>
                <wp:docPr id="1191" name="Encre 11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1">
                      <w14:nvContentPartPr>
                        <w14:cNvContentPartPr/>
                      </w14:nvContentPartPr>
                      <w14:xfrm>
                        <a:off x="0" y="0"/>
                        <a:ext cx="151560" cy="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B9C467" id="Encre 1191" o:spid="_x0000_s1026" type="#_x0000_t75" style="position:absolute;margin-left:356.2pt;margin-top:.05pt;width:13.35pt;height:2.2pt;z-index:25260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">
                <v:imagedata r:id="rId292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597248" behindDoc="0" locked="0" layoutInCell="1" allowOverlap="1" wp14:anchorId="13104C7E" wp14:editId="474CFD42">
                <wp:simplePos x="0" y="0"/>
                <wp:positionH relativeFrom="column">
                  <wp:posOffset>2150110</wp:posOffset>
                </wp:positionH>
                <wp:positionV relativeFrom="paragraph">
                  <wp:posOffset>-166370</wp:posOffset>
                </wp:positionV>
                <wp:extent cx="1144415" cy="341280"/>
                <wp:effectExtent l="57150" t="38100" r="0" b="40005"/>
                <wp:wrapNone/>
                <wp:docPr id="1183" name="Encre 11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3">
                      <w14:nvContentPartPr>
                        <w14:cNvContentPartPr/>
                      </w14:nvContentPartPr>
                      <w14:xfrm>
                        <a:off x="0" y="0"/>
                        <a:ext cx="1144415" cy="341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4902AE" id="Encre 1183" o:spid="_x0000_s1026" type="#_x0000_t75" style="position:absolute;margin-left:168.6pt;margin-top:-13.8pt;width:91.5pt;height:28.25pt;z-index:25259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">
                <v:imagedata r:id="rId294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587008" behindDoc="0" locked="0" layoutInCell="1" allowOverlap="1" wp14:anchorId="783330C1" wp14:editId="58582B34">
                <wp:simplePos x="0" y="0"/>
                <wp:positionH relativeFrom="column">
                  <wp:posOffset>1156970</wp:posOffset>
                </wp:positionH>
                <wp:positionV relativeFrom="paragraph">
                  <wp:posOffset>-158750</wp:posOffset>
                </wp:positionV>
                <wp:extent cx="850690" cy="343965"/>
                <wp:effectExtent l="57150" t="38100" r="26035" b="56515"/>
                <wp:wrapNone/>
                <wp:docPr id="1173" name="Encre 11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5">
                      <w14:nvContentPartPr>
                        <w14:cNvContentPartPr/>
                      </w14:nvContentPartPr>
                      <w14:xfrm>
                        <a:off x="0" y="0"/>
                        <a:ext cx="850690" cy="3439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68F479" id="Encre 1173" o:spid="_x0000_s1026" type="#_x0000_t75" style="position:absolute;margin-left:90.4pt;margin-top:-13.2pt;width:68.4pt;height:28.5pt;z-index:25258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">
                <v:imagedata r:id="rId296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578816" behindDoc="0" locked="0" layoutInCell="1" allowOverlap="1" wp14:anchorId="4EE55E45" wp14:editId="7E4B86FA">
                <wp:simplePos x="0" y="0"/>
                <wp:positionH relativeFrom="column">
                  <wp:posOffset>822960</wp:posOffset>
                </wp:positionH>
                <wp:positionV relativeFrom="paragraph">
                  <wp:posOffset>0</wp:posOffset>
                </wp:positionV>
                <wp:extent cx="127635" cy="149400"/>
                <wp:effectExtent l="57150" t="38100" r="0" b="41275"/>
                <wp:wrapNone/>
                <wp:docPr id="1165" name="Encre 11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7">
                      <w14:nvContentPartPr>
                        <w14:cNvContentPartPr/>
                      </w14:nvContentPartPr>
                      <w14:xfrm>
                        <a:off x="0" y="0"/>
                        <a:ext cx="127635" cy="149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08042C" id="Encre 1165" o:spid="_x0000_s1026" type="#_x0000_t75" style="position:absolute;margin-left:64.1pt;margin-top:-.7pt;width:11.45pt;height:13.15pt;z-index:25257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">
                <v:imagedata r:id="rId298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579840" behindDoc="0" locked="0" layoutInCell="1" allowOverlap="1" wp14:anchorId="6F482A9D" wp14:editId="3286101E">
                <wp:simplePos x="0" y="0"/>
                <wp:positionH relativeFrom="column">
                  <wp:posOffset>167640</wp:posOffset>
                </wp:positionH>
                <wp:positionV relativeFrom="paragraph">
                  <wp:posOffset>-151765</wp:posOffset>
                </wp:positionV>
                <wp:extent cx="783120" cy="511100"/>
                <wp:effectExtent l="38100" t="38100" r="36195" b="41910"/>
                <wp:wrapNone/>
                <wp:docPr id="1166" name="Encre 11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9">
                      <w14:nvContentPartPr>
                        <w14:cNvContentPartPr/>
                      </w14:nvContentPartPr>
                      <w14:xfrm>
                        <a:off x="0" y="0"/>
                        <a:ext cx="783120" cy="511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670C99" id="Encre 1166" o:spid="_x0000_s1026" type="#_x0000_t75" style="position:absolute;margin-left:12.5pt;margin-top:-12.65pt;width:63.05pt;height:41.7pt;z-index:25257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">
                <v:imagedata r:id="rId300" o:title=""/>
              </v:shape>
            </w:pict>
          </mc:Fallback>
        </mc:AlternateContent>
      </w:r>
    </w:p>
    <w:p w14:paraId="4105E89B" w14:textId="34FFA77B" w:rsidR="003201E6" w:rsidRPr="003201E6" w:rsidRDefault="003201E6" w:rsidP="003201E6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</w:p>
    <w:p w14:paraId="6731E540" w14:textId="77777777" w:rsidR="00BB7E45" w:rsidRDefault="00BB7E45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</w:p>
    <w:p w14:paraId="1337A02F" w14:textId="7A81F8C7" w:rsidR="00F71C0B" w:rsidRPr="007B2084" w:rsidRDefault="00F71C0B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 w:rsidRPr="007B2084">
        <w:rPr>
          <w:rFonts w:eastAsia="SimSun" w:cs="Arial"/>
          <w:sz w:val="22"/>
          <w:lang w:eastAsia="fr-FR"/>
        </w:rPr>
        <w:t>Une partie du transfert thermique a lieu sous forme de rayonnement de l’enveloppe vers le milieu extérieur.</w:t>
      </w:r>
    </w:p>
    <w:p w14:paraId="7EA8591C" w14:textId="77777777" w:rsidR="00BB7E45" w:rsidRDefault="00BB7E45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</w:p>
    <w:p w14:paraId="5808D3D6" w14:textId="64D15FF6" w:rsidR="00F71C0B" w:rsidRPr="007B2084" w:rsidRDefault="003201E6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608512" behindDoc="0" locked="0" layoutInCell="1" allowOverlap="1" wp14:anchorId="4F5B4166" wp14:editId="73ADCA42">
                <wp:simplePos x="0" y="0"/>
                <wp:positionH relativeFrom="column">
                  <wp:posOffset>5218111</wp:posOffset>
                </wp:positionH>
                <wp:positionV relativeFrom="paragraph">
                  <wp:posOffset>80320</wp:posOffset>
                </wp:positionV>
                <wp:extent cx="800640" cy="23040"/>
                <wp:effectExtent l="57150" t="76200" r="76200" b="110490"/>
                <wp:wrapNone/>
                <wp:docPr id="1194" name="Encre 11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1">
                      <w14:nvContentPartPr>
                        <w14:cNvContentPartPr/>
                      </w14:nvContentPartPr>
                      <w14:xfrm>
                        <a:off x="0" y="0"/>
                        <a:ext cx="800640" cy="2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A32B06" id="Encre 1194" o:spid="_x0000_s1026" type="#_x0000_t75" style="position:absolute;margin-left:409.45pt;margin-top:3.5pt;width:65.9pt;height:7.45pt;z-index:25260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">
                <v:imagedata r:id="rId302" o:title=""/>
              </v:shape>
            </w:pict>
          </mc:Fallback>
        </mc:AlternateContent>
      </w:r>
      <w:r w:rsidR="00F71C0B" w:rsidRPr="007B2084">
        <w:rPr>
          <w:rFonts w:eastAsia="SimSun" w:cs="Arial"/>
          <w:sz w:val="22"/>
          <w:lang w:eastAsia="fr-FR"/>
        </w:rPr>
        <w:t xml:space="preserve">Le calcul du flux thermique rayonné se fait grâce à la relation de Stefan-Boltzmann : </w:t>
      </w:r>
      <w:r w:rsidR="00F71C0B" w:rsidRPr="007B2084">
        <w:rPr>
          <w:rFonts w:eastAsia="SimSun" w:cs="Arial"/>
          <w:i/>
          <w:iCs/>
          <w:sz w:val="22"/>
          <w:lang w:eastAsia="fr-FR"/>
        </w:rPr>
        <w:t>P</w:t>
      </w:r>
      <w:r w:rsidR="00F71C0B" w:rsidRPr="00BB7E45">
        <w:rPr>
          <w:rFonts w:eastAsia="SimSun" w:cs="Arial"/>
          <w:sz w:val="22"/>
          <w:vertAlign w:val="subscript"/>
          <w:lang w:eastAsia="fr-FR"/>
        </w:rPr>
        <w:t>r</w:t>
      </w:r>
      <w:r w:rsidR="00F71C0B" w:rsidRPr="007B2084">
        <w:rPr>
          <w:rFonts w:eastAsia="SimSun" w:cs="Arial"/>
          <w:sz w:val="22"/>
          <w:lang w:eastAsia="fr-FR"/>
        </w:rPr>
        <w:t xml:space="preserve"> </w:t>
      </w:r>
      <w:r w:rsidR="00F71C0B" w:rsidRPr="007B2084">
        <w:rPr>
          <w:rFonts w:eastAsia="SimSun" w:cs="Arial"/>
          <w:i/>
          <w:iCs/>
          <w:sz w:val="22"/>
          <w:lang w:eastAsia="fr-FR"/>
        </w:rPr>
        <w:t>= ε·σ·S·T</w:t>
      </w:r>
      <w:r w:rsidR="00F71C0B" w:rsidRPr="00BB7E45">
        <w:rPr>
          <w:rFonts w:eastAsia="SimSun" w:cs="Arial"/>
          <w:i/>
          <w:iCs/>
          <w:sz w:val="22"/>
          <w:vertAlign w:val="superscript"/>
          <w:lang w:eastAsia="fr-FR"/>
        </w:rPr>
        <w:t>4</w:t>
      </w:r>
      <w:r w:rsidR="00F71C0B" w:rsidRPr="007B2084">
        <w:rPr>
          <w:rFonts w:eastAsia="SimSun" w:cs="Arial"/>
          <w:i/>
          <w:iCs/>
          <w:sz w:val="22"/>
          <w:lang w:eastAsia="fr-FR"/>
        </w:rPr>
        <w:t xml:space="preserve"> </w:t>
      </w:r>
      <w:r w:rsidR="00F71C0B" w:rsidRPr="007B2084">
        <w:rPr>
          <w:rFonts w:eastAsia="SimSun" w:cs="Arial"/>
          <w:sz w:val="22"/>
          <w:lang w:eastAsia="fr-FR"/>
        </w:rPr>
        <w:t>avec :</w:t>
      </w:r>
    </w:p>
    <w:p w14:paraId="65B38B63" w14:textId="3AC87615" w:rsidR="00F71C0B" w:rsidRPr="00BB7E45" w:rsidRDefault="00F71C0B" w:rsidP="00BB7E45">
      <w:pPr>
        <w:pStyle w:val="Paragraphedeliste"/>
        <w:numPr>
          <w:ilvl w:val="0"/>
          <w:numId w:val="24"/>
        </w:num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 w:rsidRPr="00BB7E45">
        <w:rPr>
          <w:rFonts w:eastAsia="SimSun" w:cs="Arial"/>
          <w:i/>
          <w:iCs/>
          <w:sz w:val="22"/>
          <w:lang w:eastAsia="fr-FR"/>
        </w:rPr>
        <w:t>P</w:t>
      </w:r>
      <w:r w:rsidRPr="00BB7E45">
        <w:rPr>
          <w:rFonts w:eastAsia="SimSun" w:cs="Arial"/>
          <w:sz w:val="22"/>
          <w:vertAlign w:val="subscript"/>
          <w:lang w:eastAsia="fr-FR"/>
        </w:rPr>
        <w:t>r</w:t>
      </w:r>
      <w:r w:rsidRPr="00BB7E45">
        <w:rPr>
          <w:rFonts w:eastAsia="SimSun" w:cs="Arial"/>
          <w:sz w:val="22"/>
          <w:lang w:eastAsia="fr-FR"/>
        </w:rPr>
        <w:t xml:space="preserve"> le flux thermique rayonné ;</w:t>
      </w:r>
    </w:p>
    <w:p w14:paraId="33F73C38" w14:textId="6F0133A8" w:rsidR="00F71C0B" w:rsidRPr="00BB7E45" w:rsidRDefault="003201E6" w:rsidP="00BB7E45">
      <w:pPr>
        <w:pStyle w:val="Paragraphedeliste"/>
        <w:numPr>
          <w:ilvl w:val="0"/>
          <w:numId w:val="24"/>
        </w:num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612608" behindDoc="0" locked="0" layoutInCell="1" allowOverlap="1" wp14:anchorId="1C2794D7" wp14:editId="02821814">
                <wp:simplePos x="0" y="0"/>
                <wp:positionH relativeFrom="column">
                  <wp:posOffset>5161231</wp:posOffset>
                </wp:positionH>
                <wp:positionV relativeFrom="paragraph">
                  <wp:posOffset>101552</wp:posOffset>
                </wp:positionV>
                <wp:extent cx="486000" cy="7920"/>
                <wp:effectExtent l="57150" t="95250" r="66675" b="106680"/>
                <wp:wrapNone/>
                <wp:docPr id="1198" name="Encre 11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3">
                      <w14:nvContentPartPr>
                        <w14:cNvContentPartPr/>
                      </w14:nvContentPartPr>
                      <w14:xfrm>
                        <a:off x="0" y="0"/>
                        <a:ext cx="486000" cy="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E7CBC2" id="Encre 1198" o:spid="_x0000_s1026" type="#_x0000_t75" style="position:absolute;margin-left:405pt;margin-top:5.15pt;width:41.05pt;height:6.25pt;z-index:25261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">
                <v:imagedata r:id="rId304" o:title=""/>
              </v:shape>
            </w:pict>
          </mc:Fallback>
        </mc:AlternateContent>
      </w:r>
      <w:r w:rsidR="00F71C0B" w:rsidRPr="00BB7E45">
        <w:rPr>
          <w:rFonts w:eastAsia="SimSun" w:cs="Arial"/>
          <w:i/>
          <w:iCs/>
          <w:sz w:val="22"/>
          <w:lang w:eastAsia="fr-FR"/>
        </w:rPr>
        <w:t xml:space="preserve">ε </w:t>
      </w:r>
      <w:r w:rsidR="00F71C0B" w:rsidRPr="00BB7E45">
        <w:rPr>
          <w:rFonts w:eastAsia="SimSun" w:cs="Arial"/>
          <w:sz w:val="22"/>
          <w:lang w:eastAsia="fr-FR"/>
        </w:rPr>
        <w:t xml:space="preserve">le coefficient d’émissivité constant sans unité, pour l’enveloppe du ballon : </w:t>
      </w:r>
      <w:r w:rsidR="00F71C0B" w:rsidRPr="00BB7E45">
        <w:rPr>
          <w:rFonts w:eastAsia="SimSun" w:cs="Arial"/>
          <w:i/>
          <w:iCs/>
          <w:sz w:val="22"/>
          <w:lang w:eastAsia="fr-FR"/>
        </w:rPr>
        <w:t xml:space="preserve">ε </w:t>
      </w:r>
      <w:r w:rsidR="00F71C0B" w:rsidRPr="00BB7E45">
        <w:rPr>
          <w:rFonts w:eastAsia="SimSun" w:cs="Arial"/>
          <w:sz w:val="22"/>
          <w:lang w:eastAsia="fr-FR"/>
        </w:rPr>
        <w:t>= 0,87 ;</w:t>
      </w:r>
    </w:p>
    <w:p w14:paraId="2ECDEF5C" w14:textId="2E59E164" w:rsidR="00F71C0B" w:rsidRPr="00BB7E45" w:rsidRDefault="003201E6" w:rsidP="00BB7E45">
      <w:pPr>
        <w:pStyle w:val="Paragraphedeliste"/>
        <w:numPr>
          <w:ilvl w:val="0"/>
          <w:numId w:val="24"/>
        </w:num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613632" behindDoc="0" locked="0" layoutInCell="1" allowOverlap="1" wp14:anchorId="49288A8D" wp14:editId="364A025F">
                <wp:simplePos x="0" y="0"/>
                <wp:positionH relativeFrom="column">
                  <wp:posOffset>2059831</wp:posOffset>
                </wp:positionH>
                <wp:positionV relativeFrom="paragraph">
                  <wp:posOffset>70332</wp:posOffset>
                </wp:positionV>
                <wp:extent cx="1641240" cy="18360"/>
                <wp:effectExtent l="57150" t="95250" r="54610" b="96520"/>
                <wp:wrapNone/>
                <wp:docPr id="1199" name="Encre 11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5">
                      <w14:nvContentPartPr>
                        <w14:cNvContentPartPr/>
                      </w14:nvContentPartPr>
                      <w14:xfrm>
                        <a:off x="0" y="0"/>
                        <a:ext cx="1641240" cy="1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133C83" id="Encre 1199" o:spid="_x0000_s1026" type="#_x0000_t75" style="position:absolute;margin-left:160.8pt;margin-top:2.75pt;width:132.1pt;height:7.15pt;z-index:25261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">
                <v:imagedata r:id="rId306" o:title=""/>
              </v:shape>
            </w:pict>
          </mc:Fallback>
        </mc:AlternateContent>
      </w:r>
      <w:r w:rsidR="00F71C0B" w:rsidRPr="00BB7E45">
        <w:rPr>
          <w:rFonts w:eastAsia="SimSun" w:cs="Arial"/>
          <w:i/>
          <w:iCs/>
          <w:sz w:val="22"/>
          <w:lang w:eastAsia="fr-FR"/>
        </w:rPr>
        <w:t xml:space="preserve">σ </w:t>
      </w:r>
      <w:r w:rsidR="00F71C0B" w:rsidRPr="00BB7E45">
        <w:rPr>
          <w:rFonts w:eastAsia="SimSun" w:cs="Arial"/>
          <w:sz w:val="22"/>
          <w:lang w:eastAsia="fr-FR"/>
        </w:rPr>
        <w:t xml:space="preserve">la constante de Stefan : </w:t>
      </w:r>
      <w:r w:rsidR="00F71C0B" w:rsidRPr="00BB7E45">
        <w:rPr>
          <w:rFonts w:eastAsia="SimSun" w:cs="Arial"/>
          <w:i/>
          <w:iCs/>
          <w:sz w:val="22"/>
          <w:lang w:eastAsia="fr-FR"/>
        </w:rPr>
        <w:t xml:space="preserve">σ </w:t>
      </w:r>
      <w:r w:rsidR="00F71C0B" w:rsidRPr="00BB7E45">
        <w:rPr>
          <w:rFonts w:eastAsia="SimSun" w:cs="Arial"/>
          <w:sz w:val="22"/>
          <w:lang w:eastAsia="fr-FR"/>
        </w:rPr>
        <w:t>= 5,67 × 10</w:t>
      </w:r>
      <w:r w:rsidR="00F71C0B" w:rsidRPr="00BB7E45">
        <w:rPr>
          <w:rFonts w:eastAsia="SimSun" w:cs="Arial"/>
          <w:sz w:val="22"/>
          <w:vertAlign w:val="superscript"/>
          <w:lang w:eastAsia="fr-FR"/>
        </w:rPr>
        <w:t>–8</w:t>
      </w:r>
      <w:r w:rsidR="00F71C0B" w:rsidRPr="00BB7E45">
        <w:rPr>
          <w:rFonts w:eastAsia="SimSun" w:cs="Arial"/>
          <w:sz w:val="22"/>
          <w:lang w:eastAsia="fr-FR"/>
        </w:rPr>
        <w:t xml:space="preserve"> W·m</w:t>
      </w:r>
      <w:r w:rsidR="00F71C0B" w:rsidRPr="00BB7E45">
        <w:rPr>
          <w:rFonts w:eastAsia="SimSun" w:cs="Arial"/>
          <w:sz w:val="22"/>
          <w:vertAlign w:val="superscript"/>
          <w:lang w:eastAsia="fr-FR"/>
        </w:rPr>
        <w:t>–2</w:t>
      </w:r>
      <w:r w:rsidR="00F71C0B" w:rsidRPr="00BB7E45">
        <w:rPr>
          <w:rFonts w:eastAsia="SimSun" w:cs="Arial"/>
          <w:sz w:val="22"/>
          <w:lang w:eastAsia="fr-FR"/>
        </w:rPr>
        <w:t>·K</w:t>
      </w:r>
      <w:r w:rsidR="00F71C0B" w:rsidRPr="00BB7E45">
        <w:rPr>
          <w:rFonts w:eastAsia="SimSun" w:cs="Arial"/>
          <w:sz w:val="22"/>
          <w:vertAlign w:val="superscript"/>
          <w:lang w:eastAsia="fr-FR"/>
        </w:rPr>
        <w:t>–4</w:t>
      </w:r>
      <w:r w:rsidR="00F71C0B" w:rsidRPr="00BB7E45">
        <w:rPr>
          <w:rFonts w:eastAsia="SimSun" w:cs="Arial"/>
          <w:sz w:val="22"/>
          <w:lang w:eastAsia="fr-FR"/>
        </w:rPr>
        <w:t>;</w:t>
      </w:r>
    </w:p>
    <w:p w14:paraId="2D646D0C" w14:textId="2FB2A497" w:rsidR="00F71C0B" w:rsidRPr="00BB7E45" w:rsidRDefault="00F71C0B" w:rsidP="00BB7E45">
      <w:pPr>
        <w:pStyle w:val="Paragraphedeliste"/>
        <w:numPr>
          <w:ilvl w:val="0"/>
          <w:numId w:val="24"/>
        </w:num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 w:rsidRPr="00BB7E45">
        <w:rPr>
          <w:rFonts w:eastAsia="SimSun" w:cs="Arial"/>
          <w:i/>
          <w:iCs/>
          <w:sz w:val="22"/>
          <w:lang w:eastAsia="fr-FR"/>
        </w:rPr>
        <w:t xml:space="preserve">S </w:t>
      </w:r>
      <w:r w:rsidRPr="00BB7E45">
        <w:rPr>
          <w:rFonts w:eastAsia="SimSun" w:cs="Arial"/>
          <w:sz w:val="22"/>
          <w:lang w:eastAsia="fr-FR"/>
        </w:rPr>
        <w:t>la surface de l’enveloppe ;</w:t>
      </w:r>
    </w:p>
    <w:p w14:paraId="00B829EC" w14:textId="514E7E72" w:rsidR="00F71C0B" w:rsidRDefault="00F71C0B" w:rsidP="00BB7E45">
      <w:pPr>
        <w:pStyle w:val="Paragraphedeliste"/>
        <w:numPr>
          <w:ilvl w:val="0"/>
          <w:numId w:val="24"/>
        </w:num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 w:rsidRPr="00BB7E45">
        <w:rPr>
          <w:rFonts w:eastAsia="SimSun" w:cs="Arial"/>
          <w:i/>
          <w:iCs/>
          <w:sz w:val="22"/>
          <w:lang w:eastAsia="fr-FR"/>
        </w:rPr>
        <w:t xml:space="preserve">T </w:t>
      </w:r>
      <w:r w:rsidRPr="00BB7E45">
        <w:rPr>
          <w:rFonts w:eastAsia="SimSun" w:cs="Arial"/>
          <w:sz w:val="22"/>
          <w:lang w:eastAsia="fr-FR"/>
        </w:rPr>
        <w:t>la température de surface de l’enveloppe en K.</w:t>
      </w:r>
    </w:p>
    <w:p w14:paraId="4B55B0AF" w14:textId="77777777" w:rsidR="00BB7E45" w:rsidRPr="00BB7E45" w:rsidRDefault="00BB7E45" w:rsidP="00BB7E45">
      <w:pPr>
        <w:pStyle w:val="Paragraphedeliste"/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</w:p>
    <w:p w14:paraId="4757BBA7" w14:textId="2FA42687" w:rsidR="00F71C0B" w:rsidRPr="007B2084" w:rsidRDefault="003201E6" w:rsidP="00BB7E45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609536" behindDoc="0" locked="0" layoutInCell="1" allowOverlap="1" wp14:anchorId="4766DEB0" wp14:editId="5AAD5A8A">
                <wp:simplePos x="0" y="0"/>
                <wp:positionH relativeFrom="column">
                  <wp:posOffset>1501471</wp:posOffset>
                </wp:positionH>
                <wp:positionV relativeFrom="paragraph">
                  <wp:posOffset>342841</wp:posOffset>
                </wp:positionV>
                <wp:extent cx="509400" cy="325080"/>
                <wp:effectExtent l="38100" t="76200" r="62230" b="94615"/>
                <wp:wrapNone/>
                <wp:docPr id="1195" name="Encre 11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7">
                      <w14:nvContentPartPr>
                        <w14:cNvContentPartPr/>
                      </w14:nvContentPartPr>
                      <w14:xfrm>
                        <a:off x="0" y="0"/>
                        <a:ext cx="509400" cy="325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6257AD" id="Encre 1195" o:spid="_x0000_s1026" type="#_x0000_t75" style="position:absolute;margin-left:116.85pt;margin-top:24.15pt;width:42.9pt;height:31.3pt;z-index:25260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">
                <v:imagedata r:id="rId308" o:title=""/>
              </v:shape>
            </w:pict>
          </mc:Fallback>
        </mc:AlternateContent>
      </w:r>
      <w:r w:rsidR="00F71C0B" w:rsidRPr="007B2084">
        <w:rPr>
          <w:rFonts w:eastAsia="SimSun" w:cs="Arial"/>
          <w:sz w:val="22"/>
          <w:lang w:eastAsia="fr-FR"/>
        </w:rPr>
        <w:t>De plus, les mouvements de l’air extérieur le long de l’enveloppe sont à l’origine d’un flux thermique transféré</w:t>
      </w:r>
      <w:r w:rsidR="00BB7E45">
        <w:rPr>
          <w:rFonts w:eastAsia="SimSun" w:cs="Arial"/>
          <w:sz w:val="22"/>
          <w:lang w:eastAsia="fr-FR"/>
        </w:rPr>
        <w:t xml:space="preserve"> </w:t>
      </w:r>
      <w:r w:rsidR="00F71C0B" w:rsidRPr="007B2084">
        <w:rPr>
          <w:rFonts w:eastAsia="SimSun" w:cs="Arial"/>
          <w:sz w:val="22"/>
          <w:lang w:eastAsia="fr-FR"/>
        </w:rPr>
        <w:t>vers l’extérieur par un phénomène de conducto-convection que l’on peut calculer grâce à la relation</w:t>
      </w:r>
      <w:r w:rsidR="00BB7E45">
        <w:rPr>
          <w:rFonts w:eastAsia="SimSun" w:cs="Arial"/>
          <w:sz w:val="22"/>
          <w:lang w:eastAsia="fr-FR"/>
        </w:rPr>
        <w:t xml:space="preserve">           </w:t>
      </w:r>
      <w:r w:rsidR="00F71C0B" w:rsidRPr="007B2084">
        <w:rPr>
          <w:rFonts w:eastAsia="SimSun" w:cs="Arial"/>
          <w:sz w:val="22"/>
          <w:lang w:eastAsia="fr-FR"/>
        </w:rPr>
        <w:t xml:space="preserve">suivante : </w:t>
      </w:r>
      <w:r w:rsidR="00F71C0B" w:rsidRPr="007B2084">
        <w:rPr>
          <w:rFonts w:eastAsia="SimSun" w:cs="Arial"/>
          <w:i/>
          <w:iCs/>
          <w:sz w:val="22"/>
          <w:lang w:eastAsia="fr-FR"/>
        </w:rPr>
        <w:t xml:space="preserve">Φ = </w:t>
      </w:r>
      <w:r w:rsidR="001A6B89" w:rsidRPr="001A6B89">
        <w:rPr>
          <w:rFonts w:eastAsia="SimSun" w:cs="Arial"/>
          <w:i/>
          <w:iCs/>
          <w:position w:val="-28"/>
          <w:sz w:val="22"/>
          <w:lang w:eastAsia="fr-FR"/>
        </w:rPr>
        <w:object w:dxaOrig="420" w:dyaOrig="639" w14:anchorId="77F99E43">
          <v:shape id="_x0000_i1031" type="#_x0000_t75" style="width:21pt;height:32pt" o:ole="">
            <v:imagedata r:id="rId309" o:title=""/>
          </v:shape>
          <o:OLEObject Type="Embed" ProgID="Equation.DSMT4" ShapeID="_x0000_i1031" DrawAspect="Content" ObjectID="_1712556520" r:id="rId310"/>
        </w:object>
      </w:r>
      <w:r w:rsidR="001A6B89">
        <w:rPr>
          <w:rFonts w:eastAsia="SimSun" w:cs="Arial"/>
          <w:sz w:val="22"/>
          <w:lang w:eastAsia="fr-FR"/>
        </w:rPr>
        <w:t>.</w:t>
      </w:r>
    </w:p>
    <w:p w14:paraId="0BC6C013" w14:textId="3CB89AFF" w:rsidR="00F71C0B" w:rsidRPr="001A6B89" w:rsidRDefault="00F71C0B" w:rsidP="001A6B89">
      <w:pPr>
        <w:pStyle w:val="Paragraphedeliste"/>
        <w:numPr>
          <w:ilvl w:val="0"/>
          <w:numId w:val="26"/>
        </w:num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 w:rsidRPr="001A6B89">
        <w:rPr>
          <w:rFonts w:eastAsia="SimSun" w:cs="Arial"/>
          <w:i/>
          <w:iCs/>
          <w:sz w:val="22"/>
          <w:lang w:eastAsia="fr-FR"/>
        </w:rPr>
        <w:t xml:space="preserve">Φ </w:t>
      </w:r>
      <w:r w:rsidRPr="001A6B89">
        <w:rPr>
          <w:rFonts w:eastAsia="SimSun" w:cs="Arial"/>
          <w:sz w:val="22"/>
          <w:lang w:eastAsia="fr-FR"/>
        </w:rPr>
        <w:t>représente le flux thermique perdu par le système par conducto-convection en W ;</w:t>
      </w:r>
    </w:p>
    <w:p w14:paraId="62C35A8A" w14:textId="78248221" w:rsidR="00F71C0B" w:rsidRPr="001A6B89" w:rsidRDefault="00F71C0B" w:rsidP="001A6B89">
      <w:pPr>
        <w:pStyle w:val="Paragraphedeliste"/>
        <w:numPr>
          <w:ilvl w:val="0"/>
          <w:numId w:val="26"/>
        </w:num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 w:rsidRPr="001A6B89">
        <w:rPr>
          <w:rFonts w:eastAsia="SimSun" w:cs="Arial"/>
          <w:i/>
          <w:iCs/>
          <w:sz w:val="22"/>
          <w:lang w:eastAsia="fr-FR"/>
        </w:rPr>
        <w:t xml:space="preserve">ΔT </w:t>
      </w:r>
      <w:r w:rsidRPr="001A6B89">
        <w:rPr>
          <w:rFonts w:eastAsia="SimSun" w:cs="Arial"/>
          <w:sz w:val="22"/>
          <w:lang w:eastAsia="fr-FR"/>
        </w:rPr>
        <w:t>représente la différence de température entre l’enveloppe et le milieu extérieur en K ;</w:t>
      </w:r>
    </w:p>
    <w:p w14:paraId="67C003CB" w14:textId="4819A789" w:rsidR="001A6B89" w:rsidRDefault="003201E6" w:rsidP="002B4653">
      <w:pPr>
        <w:pStyle w:val="Paragraphedeliste"/>
        <w:numPr>
          <w:ilvl w:val="0"/>
          <w:numId w:val="26"/>
        </w:num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610560" behindDoc="0" locked="0" layoutInCell="1" allowOverlap="1" wp14:anchorId="1B3D1E25" wp14:editId="7DC33A66">
                <wp:simplePos x="0" y="0"/>
                <wp:positionH relativeFrom="column">
                  <wp:posOffset>1101151</wp:posOffset>
                </wp:positionH>
                <wp:positionV relativeFrom="paragraph">
                  <wp:posOffset>244618</wp:posOffset>
                </wp:positionV>
                <wp:extent cx="1283760" cy="28800"/>
                <wp:effectExtent l="57150" t="95250" r="69215" b="104775"/>
                <wp:wrapNone/>
                <wp:docPr id="1196" name="Encre 11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1">
                      <w14:nvContentPartPr>
                        <w14:cNvContentPartPr/>
                      </w14:nvContentPartPr>
                      <w14:xfrm>
                        <a:off x="0" y="0"/>
                        <a:ext cx="1283760" cy="28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E52138" id="Encre 1196" o:spid="_x0000_s1026" type="#_x0000_t75" style="position:absolute;margin-left:85.3pt;margin-top:16.45pt;width:103.95pt;height:7.9pt;z-index:25261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">
                <v:imagedata r:id="rId312" o:title=""/>
              </v:shape>
            </w:pict>
          </mc:Fallback>
        </mc:AlternateContent>
      </w:r>
      <w:r w:rsidR="00F71C0B" w:rsidRPr="001A6B89">
        <w:rPr>
          <w:rFonts w:eastAsia="SimSun" w:cs="Arial"/>
          <w:i/>
          <w:iCs/>
          <w:sz w:val="22"/>
          <w:lang w:eastAsia="fr-FR"/>
        </w:rPr>
        <w:t>R</w:t>
      </w:r>
      <w:r w:rsidR="00F71C0B" w:rsidRPr="001A6B89">
        <w:rPr>
          <w:rFonts w:eastAsia="SimSun" w:cs="Arial"/>
          <w:sz w:val="22"/>
          <w:vertAlign w:val="subscript"/>
          <w:lang w:eastAsia="fr-FR"/>
        </w:rPr>
        <w:t>th</w:t>
      </w:r>
      <w:r w:rsidR="00F71C0B" w:rsidRPr="001A6B89">
        <w:rPr>
          <w:rFonts w:eastAsia="SimSun" w:cs="Arial"/>
          <w:sz w:val="22"/>
          <w:lang w:eastAsia="fr-FR"/>
        </w:rPr>
        <w:t xml:space="preserve"> représente la résistance thermique associée au flux thermique entre l’enveloppe et le milieu</w:t>
      </w:r>
      <w:r w:rsidR="001A6B89">
        <w:rPr>
          <w:rFonts w:eastAsia="SimSun" w:cs="Arial"/>
          <w:sz w:val="22"/>
          <w:lang w:eastAsia="fr-FR"/>
        </w:rPr>
        <w:t xml:space="preserve"> </w:t>
      </w:r>
      <w:r w:rsidR="00F71C0B" w:rsidRPr="001A6B89">
        <w:rPr>
          <w:rFonts w:eastAsia="SimSun" w:cs="Arial"/>
          <w:sz w:val="22"/>
          <w:lang w:eastAsia="fr-FR"/>
        </w:rPr>
        <w:t xml:space="preserve">extérieur : </w:t>
      </w:r>
      <w:r w:rsidR="00F71C0B" w:rsidRPr="001A6B89">
        <w:rPr>
          <w:rFonts w:eastAsia="SimSun" w:cs="Arial"/>
          <w:i/>
          <w:iCs/>
          <w:sz w:val="22"/>
          <w:lang w:eastAsia="fr-FR"/>
        </w:rPr>
        <w:t>R</w:t>
      </w:r>
      <w:r w:rsidR="00F71C0B" w:rsidRPr="001A6B89">
        <w:rPr>
          <w:rFonts w:eastAsia="SimSun" w:cs="Arial"/>
          <w:sz w:val="22"/>
          <w:vertAlign w:val="subscript"/>
          <w:lang w:eastAsia="fr-FR"/>
        </w:rPr>
        <w:t>th</w:t>
      </w:r>
      <w:r w:rsidR="00F71C0B" w:rsidRPr="001A6B89">
        <w:rPr>
          <w:rFonts w:eastAsia="SimSun" w:cs="Arial"/>
          <w:sz w:val="22"/>
          <w:lang w:eastAsia="fr-FR"/>
        </w:rPr>
        <w:t xml:space="preserve"> = 3,5×10</w:t>
      </w:r>
      <w:r w:rsidR="00F71C0B" w:rsidRPr="001A6B89">
        <w:rPr>
          <w:rFonts w:eastAsia="SimSun" w:cs="Arial"/>
          <w:sz w:val="22"/>
          <w:vertAlign w:val="superscript"/>
          <w:lang w:eastAsia="fr-FR"/>
        </w:rPr>
        <w:t>–4</w:t>
      </w:r>
      <w:r w:rsidR="00F71C0B" w:rsidRPr="001A6B89">
        <w:rPr>
          <w:rFonts w:eastAsia="SimSun" w:cs="Arial"/>
          <w:sz w:val="22"/>
          <w:lang w:eastAsia="fr-FR"/>
        </w:rPr>
        <w:t xml:space="preserve"> K·W</w:t>
      </w:r>
      <w:r w:rsidR="00F71C0B" w:rsidRPr="001A6B89">
        <w:rPr>
          <w:rFonts w:eastAsia="SimSun" w:cs="Arial"/>
          <w:sz w:val="22"/>
          <w:vertAlign w:val="superscript"/>
          <w:lang w:eastAsia="fr-FR"/>
        </w:rPr>
        <w:t>–1</w:t>
      </w:r>
    </w:p>
    <w:p w14:paraId="5BEA4F5E" w14:textId="4C5E77B5" w:rsidR="00F71C0B" w:rsidRPr="001A6B89" w:rsidRDefault="00F71C0B" w:rsidP="001A6B89">
      <w:pPr>
        <w:pStyle w:val="Paragraphedeliste"/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</w:p>
    <w:p w14:paraId="0EE57160" w14:textId="4D0BA79F" w:rsidR="00F71C0B" w:rsidRDefault="003201E6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611584" behindDoc="0" locked="0" layoutInCell="1" allowOverlap="1" wp14:anchorId="532A6A35" wp14:editId="75724E23">
                <wp:simplePos x="0" y="0"/>
                <wp:positionH relativeFrom="column">
                  <wp:posOffset>4876111</wp:posOffset>
                </wp:positionH>
                <wp:positionV relativeFrom="paragraph">
                  <wp:posOffset>26008</wp:posOffset>
                </wp:positionV>
                <wp:extent cx="803880" cy="83880"/>
                <wp:effectExtent l="57150" t="95250" r="73025" b="106680"/>
                <wp:wrapNone/>
                <wp:docPr id="1197" name="Encre 11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3">
                      <w14:nvContentPartPr>
                        <w14:cNvContentPartPr/>
                      </w14:nvContentPartPr>
                      <w14:xfrm>
                        <a:off x="0" y="0"/>
                        <a:ext cx="803880" cy="83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0ECEC1" id="Encre 1197" o:spid="_x0000_s1026" type="#_x0000_t75" style="position:absolute;margin-left:382.55pt;margin-top:-.8pt;width:66.15pt;height:12.25pt;z-index:25261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">
                <v:imagedata r:id="rId314" o:title=""/>
              </v:shape>
            </w:pict>
          </mc:Fallback>
        </mc:AlternateContent>
      </w:r>
      <w:r w:rsidR="00F71C0B" w:rsidRPr="007B2084">
        <w:rPr>
          <w:rFonts w:eastAsia="SimSun" w:cs="Arial"/>
          <w:sz w:val="22"/>
          <w:lang w:eastAsia="fr-FR"/>
        </w:rPr>
        <w:t xml:space="preserve">D’après l’étude, dans ces conditions, la température de l’enveloppe vaut </w:t>
      </w:r>
      <w:r w:rsidR="00F71C0B" w:rsidRPr="007B2084">
        <w:rPr>
          <w:rFonts w:eastAsia="SimSun" w:cs="Arial"/>
          <w:i/>
          <w:iCs/>
          <w:sz w:val="22"/>
          <w:lang w:eastAsia="fr-FR"/>
        </w:rPr>
        <w:t xml:space="preserve">T </w:t>
      </w:r>
      <w:r w:rsidR="00F71C0B" w:rsidRPr="007B2084">
        <w:rPr>
          <w:rFonts w:eastAsia="SimSun" w:cs="Arial"/>
          <w:sz w:val="22"/>
          <w:lang w:eastAsia="fr-FR"/>
        </w:rPr>
        <w:t>= 325 K, température intermédiaire</w:t>
      </w:r>
      <w:r w:rsidR="001A6B89">
        <w:rPr>
          <w:rFonts w:eastAsia="SimSun" w:cs="Arial"/>
          <w:sz w:val="22"/>
          <w:lang w:eastAsia="fr-FR"/>
        </w:rPr>
        <w:t xml:space="preserve"> </w:t>
      </w:r>
      <w:r w:rsidR="00F71C0B" w:rsidRPr="007B2084">
        <w:rPr>
          <w:rFonts w:eastAsia="SimSun" w:cs="Arial"/>
          <w:sz w:val="22"/>
          <w:lang w:eastAsia="fr-FR"/>
        </w:rPr>
        <w:t>entre celle de l’air à l’intérieur du ballon et celle de l’air à l’extérieur du ballon.</w:t>
      </w:r>
    </w:p>
    <w:p w14:paraId="3DCECABC" w14:textId="77777777" w:rsidR="001A6B89" w:rsidRPr="007B2084" w:rsidRDefault="001A6B89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</w:p>
    <w:p w14:paraId="1E1CC594" w14:textId="5049B992" w:rsidR="001A6B89" w:rsidRPr="003201E6" w:rsidRDefault="00F71C0B" w:rsidP="00861726">
      <w:pPr>
        <w:pStyle w:val="Paragraphedeliste"/>
        <w:numPr>
          <w:ilvl w:val="0"/>
          <w:numId w:val="23"/>
        </w:numPr>
        <w:autoSpaceDE w:val="0"/>
        <w:autoSpaceDN w:val="0"/>
        <w:adjustRightInd w:val="0"/>
        <w:spacing w:line="240" w:lineRule="auto"/>
        <w:ind w:left="426" w:hanging="436"/>
        <w:rPr>
          <w:rFonts w:eastAsia="SimSun" w:cs="Arial"/>
          <w:i/>
          <w:iCs/>
          <w:sz w:val="22"/>
          <w:lang w:eastAsia="fr-FR"/>
        </w:rPr>
      </w:pPr>
      <w:r w:rsidRPr="001A6B89">
        <w:rPr>
          <w:rFonts w:eastAsia="SimSun" w:cs="Arial"/>
          <w:sz w:val="22"/>
          <w:lang w:eastAsia="fr-FR"/>
        </w:rPr>
        <w:t xml:space="preserve">Calculer le flux thermique par rayonnement </w:t>
      </w:r>
      <w:r w:rsidRPr="001A6B89">
        <w:rPr>
          <w:rFonts w:eastAsia="SimSun" w:cs="Arial"/>
          <w:i/>
          <w:iCs/>
          <w:sz w:val="22"/>
          <w:lang w:eastAsia="fr-FR"/>
        </w:rPr>
        <w:t>P</w:t>
      </w:r>
      <w:r w:rsidRPr="001A6B89">
        <w:rPr>
          <w:rFonts w:eastAsia="SimSun" w:cs="Arial"/>
          <w:sz w:val="22"/>
          <w:vertAlign w:val="subscript"/>
          <w:lang w:eastAsia="fr-FR"/>
        </w:rPr>
        <w:t>r</w:t>
      </w:r>
      <w:r w:rsidRPr="001A6B89">
        <w:rPr>
          <w:rFonts w:eastAsia="SimSun" w:cs="Arial"/>
          <w:sz w:val="22"/>
          <w:lang w:eastAsia="fr-FR"/>
        </w:rPr>
        <w:t xml:space="preserve"> émis par l’enveloppe vers le milieu extérieur.</w:t>
      </w:r>
    </w:p>
    <w:p w14:paraId="376105AF" w14:textId="171D9B26" w:rsidR="003201E6" w:rsidRDefault="003201E6" w:rsidP="003201E6">
      <w:pPr>
        <w:autoSpaceDE w:val="0"/>
        <w:autoSpaceDN w:val="0"/>
        <w:adjustRightInd w:val="0"/>
        <w:spacing w:line="240" w:lineRule="auto"/>
        <w:rPr>
          <w:rFonts w:eastAsia="SimSun" w:cs="Arial"/>
          <w:i/>
          <w:iCs/>
          <w:sz w:val="22"/>
          <w:lang w:eastAsia="fr-FR"/>
        </w:rPr>
      </w:pPr>
    </w:p>
    <w:p w14:paraId="5A257BE2" w14:textId="1A219D73" w:rsidR="003201E6" w:rsidRDefault="008A39FF" w:rsidP="003201E6">
      <w:pPr>
        <w:autoSpaceDE w:val="0"/>
        <w:autoSpaceDN w:val="0"/>
        <w:adjustRightInd w:val="0"/>
        <w:spacing w:line="240" w:lineRule="auto"/>
        <w:rPr>
          <w:rFonts w:eastAsia="SimSun" w:cs="Arial"/>
          <w:i/>
          <w:iCs/>
          <w:sz w:val="22"/>
          <w:lang w:eastAsia="fr-FR"/>
        </w:rPr>
      </w:pPr>
      <w:r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666880" behindDoc="0" locked="0" layoutInCell="1" allowOverlap="1" wp14:anchorId="7462626D" wp14:editId="3A6C34F4">
                <wp:simplePos x="0" y="0"/>
                <wp:positionH relativeFrom="column">
                  <wp:posOffset>6631305</wp:posOffset>
                </wp:positionH>
                <wp:positionV relativeFrom="paragraph">
                  <wp:posOffset>-99695</wp:posOffset>
                </wp:positionV>
                <wp:extent cx="158815" cy="420370"/>
                <wp:effectExtent l="57150" t="38100" r="12700" b="55880"/>
                <wp:wrapNone/>
                <wp:docPr id="1251" name="Encre 12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5">
                      <w14:nvContentPartPr>
                        <w14:cNvContentPartPr/>
                      </w14:nvContentPartPr>
                      <w14:xfrm>
                        <a:off x="0" y="0"/>
                        <a:ext cx="158815" cy="420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D2550F" id="Encre 1251" o:spid="_x0000_s1026" type="#_x0000_t75" style="position:absolute;margin-left:521.45pt;margin-top:-8.55pt;width:13.9pt;height:34.5pt;z-index:25266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">
                <v:imagedata r:id="rId316" o:title=""/>
              </v:shape>
            </w:pict>
          </mc:Fallback>
        </mc:AlternateContent>
      </w:r>
      <w:r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654592" behindDoc="0" locked="0" layoutInCell="1" allowOverlap="1" wp14:anchorId="631FA969" wp14:editId="346EDA86">
                <wp:simplePos x="0" y="0"/>
                <wp:positionH relativeFrom="column">
                  <wp:posOffset>3780790</wp:posOffset>
                </wp:positionH>
                <wp:positionV relativeFrom="paragraph">
                  <wp:posOffset>-58420</wp:posOffset>
                </wp:positionV>
                <wp:extent cx="1258170" cy="415925"/>
                <wp:effectExtent l="38100" t="38100" r="56515" b="41275"/>
                <wp:wrapNone/>
                <wp:docPr id="1239" name="Encre 12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7">
                      <w14:nvContentPartPr>
                        <w14:cNvContentPartPr/>
                      </w14:nvContentPartPr>
                      <w14:xfrm>
                        <a:off x="0" y="0"/>
                        <a:ext cx="1258170" cy="415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59717E" id="Encre 1239" o:spid="_x0000_s1026" type="#_x0000_t75" style="position:absolute;margin-left:297pt;margin-top:-5.3pt;width:100.45pt;height:34.15pt;z-index:25265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">
                <v:imagedata r:id="rId318" o:title=""/>
              </v:shape>
            </w:pict>
          </mc:Fallback>
        </mc:AlternateContent>
      </w:r>
      <w:r w:rsidR="003201E6"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630016" behindDoc="0" locked="0" layoutInCell="1" allowOverlap="1" wp14:anchorId="1A58AC78" wp14:editId="43652EA5">
                <wp:simplePos x="0" y="0"/>
                <wp:positionH relativeFrom="column">
                  <wp:posOffset>1807210</wp:posOffset>
                </wp:positionH>
                <wp:positionV relativeFrom="paragraph">
                  <wp:posOffset>-52070</wp:posOffset>
                </wp:positionV>
                <wp:extent cx="706385" cy="321310"/>
                <wp:effectExtent l="57150" t="38100" r="17780" b="40640"/>
                <wp:wrapNone/>
                <wp:docPr id="1215" name="Encre 12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9">
                      <w14:nvContentPartPr>
                        <w14:cNvContentPartPr/>
                      </w14:nvContentPartPr>
                      <w14:xfrm>
                        <a:off x="0" y="0"/>
                        <a:ext cx="706385" cy="321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A45A43" id="Encre 1215" o:spid="_x0000_s1026" type="#_x0000_t75" style="position:absolute;margin-left:141.6pt;margin-top:-4.8pt;width:57pt;height:26.7pt;z-index:25263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">
                <v:imagedata r:id="rId320" o:title=""/>
              </v:shape>
            </w:pict>
          </mc:Fallback>
        </mc:AlternateContent>
      </w:r>
      <w:r w:rsidR="003201E6"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618752" behindDoc="0" locked="0" layoutInCell="1" allowOverlap="1" wp14:anchorId="33E743F9" wp14:editId="6D67529F">
                <wp:simplePos x="0" y="0"/>
                <wp:positionH relativeFrom="column">
                  <wp:posOffset>247015</wp:posOffset>
                </wp:positionH>
                <wp:positionV relativeFrom="paragraph">
                  <wp:posOffset>-35560</wp:posOffset>
                </wp:positionV>
                <wp:extent cx="559920" cy="338135"/>
                <wp:effectExtent l="38100" t="38100" r="12065" b="43180"/>
                <wp:wrapNone/>
                <wp:docPr id="1204" name="Encre 12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1">
                      <w14:nvContentPartPr>
                        <w14:cNvContentPartPr/>
                      </w14:nvContentPartPr>
                      <w14:xfrm>
                        <a:off x="0" y="0"/>
                        <a:ext cx="559920" cy="338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66372B" id="Encre 1204" o:spid="_x0000_s1026" type="#_x0000_t75" style="position:absolute;margin-left:18.75pt;margin-top:-3.5pt;width:45.55pt;height:28pt;z-index:25261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">
                <v:imagedata r:id="rId322" o:title=""/>
              </v:shape>
            </w:pict>
          </mc:Fallback>
        </mc:AlternateContent>
      </w:r>
    </w:p>
    <w:p w14:paraId="239B5133" w14:textId="614EF297" w:rsidR="003201E6" w:rsidRDefault="008A39FF" w:rsidP="003201E6">
      <w:pPr>
        <w:autoSpaceDE w:val="0"/>
        <w:autoSpaceDN w:val="0"/>
        <w:adjustRightInd w:val="0"/>
        <w:spacing w:line="240" w:lineRule="auto"/>
        <w:rPr>
          <w:rFonts w:eastAsia="SimSun" w:cs="Arial"/>
          <w:i/>
          <w:iCs/>
          <w:sz w:val="22"/>
          <w:lang w:eastAsia="fr-FR"/>
        </w:rPr>
      </w:pPr>
      <w:r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673024" behindDoc="0" locked="0" layoutInCell="1" allowOverlap="1" wp14:anchorId="3367E88A" wp14:editId="6C0B5CAC">
                <wp:simplePos x="0" y="0"/>
                <wp:positionH relativeFrom="column">
                  <wp:posOffset>5995670</wp:posOffset>
                </wp:positionH>
                <wp:positionV relativeFrom="paragraph">
                  <wp:posOffset>-83185</wp:posOffset>
                </wp:positionV>
                <wp:extent cx="493565" cy="199390"/>
                <wp:effectExtent l="38100" t="57150" r="20955" b="48260"/>
                <wp:wrapNone/>
                <wp:docPr id="1257" name="Encre 12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3">
                      <w14:nvContentPartPr>
                        <w14:cNvContentPartPr/>
                      </w14:nvContentPartPr>
                      <w14:xfrm>
                        <a:off x="0" y="0"/>
                        <a:ext cx="493565" cy="199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12BF95" id="Encre 1257" o:spid="_x0000_s1026" type="#_x0000_t75" style="position:absolute;margin-left:471.4pt;margin-top:-7.25pt;width:40.25pt;height:17.1pt;z-index:25267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">
                <v:imagedata r:id="rId324" o:title=""/>
              </v:shape>
            </w:pict>
          </mc:Fallback>
        </mc:AlternateContent>
      </w:r>
      <w:r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667904" behindDoc="0" locked="0" layoutInCell="1" allowOverlap="1" wp14:anchorId="5578186F" wp14:editId="643849C2">
                <wp:simplePos x="0" y="0"/>
                <wp:positionH relativeFrom="column">
                  <wp:posOffset>5128260</wp:posOffset>
                </wp:positionH>
                <wp:positionV relativeFrom="paragraph">
                  <wp:posOffset>-107950</wp:posOffset>
                </wp:positionV>
                <wp:extent cx="818955" cy="303480"/>
                <wp:effectExtent l="57150" t="38100" r="57785" b="40005"/>
                <wp:wrapNone/>
                <wp:docPr id="1252" name="Encre 12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5">
                      <w14:nvContentPartPr>
                        <w14:cNvContentPartPr/>
                      </w14:nvContentPartPr>
                      <w14:xfrm>
                        <a:off x="0" y="0"/>
                        <a:ext cx="818955" cy="303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4BABEE" id="Encre 1252" o:spid="_x0000_s1026" type="#_x0000_t75" style="position:absolute;margin-left:403.1pt;margin-top:-9.2pt;width:65.9pt;height:25.35pt;z-index:25266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">
                <v:imagedata r:id="rId326" o:title=""/>
              </v:shape>
            </w:pict>
          </mc:Fallback>
        </mc:AlternateContent>
      </w:r>
      <w:r w:rsidR="003201E6"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640256" behindDoc="0" locked="0" layoutInCell="1" allowOverlap="1" wp14:anchorId="5B3A4A9C" wp14:editId="13F5F2B9">
                <wp:simplePos x="0" y="0"/>
                <wp:positionH relativeFrom="column">
                  <wp:posOffset>3002280</wp:posOffset>
                </wp:positionH>
                <wp:positionV relativeFrom="paragraph">
                  <wp:posOffset>-74930</wp:posOffset>
                </wp:positionV>
                <wp:extent cx="669105" cy="287020"/>
                <wp:effectExtent l="57150" t="38100" r="0" b="55880"/>
                <wp:wrapNone/>
                <wp:docPr id="1225" name="Encre 12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7">
                      <w14:nvContentPartPr>
                        <w14:cNvContentPartPr/>
                      </w14:nvContentPartPr>
                      <w14:xfrm>
                        <a:off x="0" y="0"/>
                        <a:ext cx="669105" cy="287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99BBF0" id="Encre 1225" o:spid="_x0000_s1026" type="#_x0000_t75" style="position:absolute;margin-left:235.7pt;margin-top:-6.6pt;width:54.1pt;height:24pt;z-index:25264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">
                <v:imagedata r:id="rId328" o:title=""/>
              </v:shape>
            </w:pict>
          </mc:Fallback>
        </mc:AlternateContent>
      </w:r>
      <w:r w:rsidR="003201E6"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628992" behindDoc="0" locked="0" layoutInCell="1" allowOverlap="1" wp14:anchorId="4CE4BD1B" wp14:editId="78AA96B9">
                <wp:simplePos x="0" y="0"/>
                <wp:positionH relativeFrom="column">
                  <wp:posOffset>2728595</wp:posOffset>
                </wp:positionH>
                <wp:positionV relativeFrom="paragraph">
                  <wp:posOffset>19050</wp:posOffset>
                </wp:positionV>
                <wp:extent cx="142155" cy="77875"/>
                <wp:effectExtent l="38100" t="38100" r="48895" b="55880"/>
                <wp:wrapNone/>
                <wp:docPr id="1214" name="Encre 12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9">
                      <w14:nvContentPartPr>
                        <w14:cNvContentPartPr/>
                      </w14:nvContentPartPr>
                      <w14:xfrm>
                        <a:off x="0" y="0"/>
                        <a:ext cx="142155" cy="77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1CAA00" id="Encre 1214" o:spid="_x0000_s1026" type="#_x0000_t75" style="position:absolute;margin-left:214.15pt;margin-top:.8pt;width:12.65pt;height:7.55pt;z-index:25262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">
                <v:imagedata r:id="rId330" o:title=""/>
              </v:shape>
            </w:pict>
          </mc:Fallback>
        </mc:AlternateContent>
      </w:r>
      <w:r w:rsidR="003201E6"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631040" behindDoc="0" locked="0" layoutInCell="1" allowOverlap="1" wp14:anchorId="0DED68E7" wp14:editId="1BBB381A">
                <wp:simplePos x="0" y="0"/>
                <wp:positionH relativeFrom="column">
                  <wp:posOffset>1032510</wp:posOffset>
                </wp:positionH>
                <wp:positionV relativeFrom="paragraph">
                  <wp:posOffset>-62865</wp:posOffset>
                </wp:positionV>
                <wp:extent cx="582875" cy="210185"/>
                <wp:effectExtent l="57150" t="57150" r="0" b="56515"/>
                <wp:wrapNone/>
                <wp:docPr id="1216" name="Encre 12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1">
                      <w14:nvContentPartPr>
                        <w14:cNvContentPartPr/>
                      </w14:nvContentPartPr>
                      <w14:xfrm>
                        <a:off x="0" y="0"/>
                        <a:ext cx="582875" cy="210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452489" id="Encre 1216" o:spid="_x0000_s1026" type="#_x0000_t75" style="position:absolute;margin-left:80.6pt;margin-top:-5.65pt;width:47.35pt;height:17.95pt;z-index:25263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">
                <v:imagedata r:id="rId332" o:title=""/>
              </v:shape>
            </w:pict>
          </mc:Fallback>
        </mc:AlternateContent>
      </w:r>
    </w:p>
    <w:p w14:paraId="0540890A" w14:textId="5D0AA9F3" w:rsidR="003201E6" w:rsidRDefault="003201E6" w:rsidP="003201E6">
      <w:pPr>
        <w:autoSpaceDE w:val="0"/>
        <w:autoSpaceDN w:val="0"/>
        <w:adjustRightInd w:val="0"/>
        <w:spacing w:line="240" w:lineRule="auto"/>
        <w:rPr>
          <w:rFonts w:eastAsia="SimSun" w:cs="Arial"/>
          <w:i/>
          <w:iCs/>
          <w:sz w:val="22"/>
          <w:lang w:eastAsia="fr-FR"/>
        </w:rPr>
      </w:pPr>
    </w:p>
    <w:p w14:paraId="068ADCA0" w14:textId="0D158EED" w:rsidR="003201E6" w:rsidRPr="003201E6" w:rsidRDefault="008A39FF" w:rsidP="003201E6">
      <w:pPr>
        <w:autoSpaceDE w:val="0"/>
        <w:autoSpaceDN w:val="0"/>
        <w:adjustRightInd w:val="0"/>
        <w:spacing w:line="240" w:lineRule="auto"/>
        <w:rPr>
          <w:rFonts w:eastAsia="SimSun" w:cs="Arial"/>
          <w:i/>
          <w:iCs/>
          <w:sz w:val="22"/>
          <w:lang w:eastAsia="fr-FR"/>
        </w:rPr>
      </w:pPr>
      <w:r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725248" behindDoc="0" locked="0" layoutInCell="1" allowOverlap="1" wp14:anchorId="4BA2B2C2" wp14:editId="3DDCAAA0">
                <wp:simplePos x="0" y="0"/>
                <wp:positionH relativeFrom="column">
                  <wp:posOffset>4392295</wp:posOffset>
                </wp:positionH>
                <wp:positionV relativeFrom="paragraph">
                  <wp:posOffset>347345</wp:posOffset>
                </wp:positionV>
                <wp:extent cx="795010" cy="263800"/>
                <wp:effectExtent l="38100" t="38100" r="5715" b="41275"/>
                <wp:wrapNone/>
                <wp:docPr id="1308" name="Encre 13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3">
                      <w14:nvContentPartPr>
                        <w14:cNvContentPartPr/>
                      </w14:nvContentPartPr>
                      <w14:xfrm>
                        <a:off x="0" y="0"/>
                        <a:ext cx="795010" cy="263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6F2527" id="Encre 1308" o:spid="_x0000_s1026" type="#_x0000_t75" style="position:absolute;margin-left:345.15pt;margin-top:26.65pt;width:64.05pt;height:22.15pt;z-index:252725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">
                <v:imagedata r:id="rId334" o:title=""/>
              </v:shape>
            </w:pict>
          </mc:Fallback>
        </mc:AlternateContent>
      </w:r>
      <w:r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726272" behindDoc="0" locked="0" layoutInCell="1" allowOverlap="1" wp14:anchorId="38DFD3BA" wp14:editId="558AA3C0">
                <wp:simplePos x="0" y="0"/>
                <wp:positionH relativeFrom="column">
                  <wp:posOffset>3755390</wp:posOffset>
                </wp:positionH>
                <wp:positionV relativeFrom="paragraph">
                  <wp:posOffset>382270</wp:posOffset>
                </wp:positionV>
                <wp:extent cx="462970" cy="175260"/>
                <wp:effectExtent l="57150" t="38100" r="0" b="53340"/>
                <wp:wrapNone/>
                <wp:docPr id="1309" name="Encre 13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5">
                      <w14:nvContentPartPr>
                        <w14:cNvContentPartPr/>
                      </w14:nvContentPartPr>
                      <w14:xfrm>
                        <a:off x="0" y="0"/>
                        <a:ext cx="462970" cy="175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12C238" id="Encre 1309" o:spid="_x0000_s1026" type="#_x0000_t75" style="position:absolute;margin-left:295pt;margin-top:29.4pt;width:37.85pt;height:15.2pt;z-index:252726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">
                <v:imagedata r:id="rId336" o:title=""/>
              </v:shape>
            </w:pict>
          </mc:Fallback>
        </mc:AlternateContent>
      </w:r>
      <w:r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727296" behindDoc="0" locked="0" layoutInCell="1" allowOverlap="1" wp14:anchorId="31D67FE4" wp14:editId="42B8DE9B">
                <wp:simplePos x="0" y="0"/>
                <wp:positionH relativeFrom="column">
                  <wp:posOffset>532130</wp:posOffset>
                </wp:positionH>
                <wp:positionV relativeFrom="paragraph">
                  <wp:posOffset>-31750</wp:posOffset>
                </wp:positionV>
                <wp:extent cx="4655175" cy="661700"/>
                <wp:effectExtent l="57150" t="57150" r="0" b="43180"/>
                <wp:wrapNone/>
                <wp:docPr id="1310" name="Encre 13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7">
                      <w14:nvContentPartPr>
                        <w14:cNvContentPartPr/>
                      </w14:nvContentPartPr>
                      <w14:xfrm>
                        <a:off x="0" y="0"/>
                        <a:ext cx="4655175" cy="661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94C4BD" id="Encre 1310" o:spid="_x0000_s1026" type="#_x0000_t75" style="position:absolute;margin-left:41.2pt;margin-top:-3.2pt;width:368pt;height:53.5pt;z-index:252727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">
                <v:imagedata r:id="rId338" o:title=""/>
              </v:shape>
            </w:pict>
          </mc:Fallback>
        </mc:AlternateContent>
      </w:r>
      <w:r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699648" behindDoc="0" locked="0" layoutInCell="1" allowOverlap="1" wp14:anchorId="2F625302" wp14:editId="72A1E97D">
                <wp:simplePos x="0" y="0"/>
                <wp:positionH relativeFrom="column">
                  <wp:posOffset>-2540</wp:posOffset>
                </wp:positionH>
                <wp:positionV relativeFrom="paragraph">
                  <wp:posOffset>304165</wp:posOffset>
                </wp:positionV>
                <wp:extent cx="363855" cy="326390"/>
                <wp:effectExtent l="38100" t="38100" r="55245" b="54610"/>
                <wp:wrapNone/>
                <wp:docPr id="1283" name="Encre 12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9">
                      <w14:nvContentPartPr>
                        <w14:cNvContentPartPr/>
                      </w14:nvContentPartPr>
                      <w14:xfrm>
                        <a:off x="0" y="0"/>
                        <a:ext cx="363855" cy="326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23BDCF" id="Encre 1283" o:spid="_x0000_s1026" type="#_x0000_t75" style="position:absolute;margin-left:-.9pt;margin-top:23.25pt;width:30.05pt;height:27.1pt;z-index:25269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">
                <v:imagedata r:id="rId340" o:title=""/>
              </v:shape>
            </w:pict>
          </mc:Fallback>
        </mc:AlternateContent>
      </w:r>
      <w:r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685312" behindDoc="0" locked="0" layoutInCell="1" allowOverlap="1" wp14:anchorId="023BB444" wp14:editId="73ADA1BF">
                <wp:simplePos x="0" y="0"/>
                <wp:positionH relativeFrom="column">
                  <wp:posOffset>3406140</wp:posOffset>
                </wp:positionH>
                <wp:positionV relativeFrom="paragraph">
                  <wp:posOffset>635</wp:posOffset>
                </wp:positionV>
                <wp:extent cx="125120" cy="249845"/>
                <wp:effectExtent l="57150" t="38100" r="46355" b="55245"/>
                <wp:wrapNone/>
                <wp:docPr id="1269" name="Encre 12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1">
                      <w14:nvContentPartPr>
                        <w14:cNvContentPartPr/>
                      </w14:nvContentPartPr>
                      <w14:xfrm>
                        <a:off x="0" y="0"/>
                        <a:ext cx="125120" cy="249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AF6490" id="Encre 1269" o:spid="_x0000_s1026" type="#_x0000_t75" style="position:absolute;margin-left:267.5pt;margin-top:-.65pt;width:11.25pt;height:21.05pt;z-index:25268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">
                <v:imagedata r:id="rId342" o:title=""/>
              </v:shape>
            </w:pict>
          </mc:Fallback>
        </mc:AlternateContent>
      </w:r>
      <w:r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682240" behindDoc="0" locked="0" layoutInCell="1" allowOverlap="1" wp14:anchorId="5C9C6696" wp14:editId="47439EF5">
                <wp:simplePos x="0" y="0"/>
                <wp:positionH relativeFrom="column">
                  <wp:posOffset>5400271</wp:posOffset>
                </wp:positionH>
                <wp:positionV relativeFrom="paragraph">
                  <wp:posOffset>-46824</wp:posOffset>
                </wp:positionV>
                <wp:extent cx="410760" cy="291960"/>
                <wp:effectExtent l="38100" t="38100" r="46990" b="51435"/>
                <wp:wrapNone/>
                <wp:docPr id="1266" name="Encre 12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3">
                      <w14:nvContentPartPr>
                        <w14:cNvContentPartPr/>
                      </w14:nvContentPartPr>
                      <w14:xfrm>
                        <a:off x="0" y="0"/>
                        <a:ext cx="410760" cy="29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E75A18" id="Encre 1266" o:spid="_x0000_s1026" type="#_x0000_t75" style="position:absolute;margin-left:424.5pt;margin-top:-4.4pt;width:33.8pt;height:24.45pt;z-index:25268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">
                <v:imagedata r:id="rId344" o:title=""/>
              </v:shape>
            </w:pict>
          </mc:Fallback>
        </mc:AlternateContent>
      </w:r>
      <w:r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676096" behindDoc="0" locked="0" layoutInCell="1" allowOverlap="1" wp14:anchorId="76F9DB81" wp14:editId="600D0489">
                <wp:simplePos x="0" y="0"/>
                <wp:positionH relativeFrom="column">
                  <wp:posOffset>2706370</wp:posOffset>
                </wp:positionH>
                <wp:positionV relativeFrom="paragraph">
                  <wp:posOffset>126365</wp:posOffset>
                </wp:positionV>
                <wp:extent cx="170280" cy="92170"/>
                <wp:effectExtent l="38100" t="57150" r="39370" b="41275"/>
                <wp:wrapNone/>
                <wp:docPr id="1260" name="Encre 12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5">
                      <w14:nvContentPartPr>
                        <w14:cNvContentPartPr/>
                      </w14:nvContentPartPr>
                      <w14:xfrm>
                        <a:off x="0" y="0"/>
                        <a:ext cx="170280" cy="92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132FC1" id="Encre 1260" o:spid="_x0000_s1026" type="#_x0000_t75" style="position:absolute;margin-left:212.4pt;margin-top:9.25pt;width:14.8pt;height:8.65pt;z-index:25267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">
                <v:imagedata r:id="rId346" o:title=""/>
              </v:shape>
            </w:pict>
          </mc:Fallback>
        </mc:AlternateContent>
      </w:r>
    </w:p>
    <w:p w14:paraId="5479C6BC" w14:textId="660EAF38" w:rsidR="008A39FF" w:rsidRDefault="00B52070" w:rsidP="008A39FF">
      <w:pPr>
        <w:pStyle w:val="Paragraphedeliste"/>
        <w:autoSpaceDE w:val="0"/>
        <w:autoSpaceDN w:val="0"/>
        <w:adjustRightInd w:val="0"/>
        <w:spacing w:line="240" w:lineRule="auto"/>
        <w:ind w:left="426"/>
        <w:rPr>
          <w:rFonts w:eastAsia="SimSun" w:cs="Arial"/>
          <w:sz w:val="22"/>
          <w:lang w:eastAsia="fr-FR"/>
        </w:rPr>
      </w:pPr>
      <w:r>
        <w:rPr>
          <w:rFonts w:eastAsia="SimSun" w:cs="Arial"/>
          <w:noProof/>
          <w:sz w:val="22"/>
          <w:lang w:eastAsia="fr-FR"/>
        </w:rPr>
        <w:lastRenderedPageBreak/>
        <mc:AlternateContent>
          <mc:Choice Requires="wpi">
            <w:drawing>
              <wp:anchor distT="0" distB="0" distL="114300" distR="114300" simplePos="0" relativeHeight="252820480" behindDoc="0" locked="0" layoutInCell="1" allowOverlap="1" wp14:anchorId="5737CAB0" wp14:editId="2CF736CB">
                <wp:simplePos x="0" y="0"/>
                <wp:positionH relativeFrom="column">
                  <wp:posOffset>1779905</wp:posOffset>
                </wp:positionH>
                <wp:positionV relativeFrom="paragraph">
                  <wp:posOffset>-111125</wp:posOffset>
                </wp:positionV>
                <wp:extent cx="1255395" cy="379625"/>
                <wp:effectExtent l="38100" t="38100" r="40005" b="59055"/>
                <wp:wrapNone/>
                <wp:docPr id="1401" name="Encre 14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7">
                      <w14:nvContentPartPr>
                        <w14:cNvContentPartPr/>
                      </w14:nvContentPartPr>
                      <w14:xfrm>
                        <a:off x="0" y="0"/>
                        <a:ext cx="1255395" cy="379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3A7C06" id="Encre 1401" o:spid="_x0000_s1026" type="#_x0000_t75" style="position:absolute;margin-left:139.45pt;margin-top:-9.45pt;width:100.25pt;height:31.35pt;z-index:252820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">
                <v:imagedata r:id="rId348" o:title=""/>
              </v:shape>
            </w:pict>
          </mc:Fallback>
        </mc:AlternateContent>
      </w:r>
      <w:r w:rsidR="008A39FF"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747776" behindDoc="0" locked="0" layoutInCell="1" allowOverlap="1" wp14:anchorId="7A635596" wp14:editId="223A0187">
                <wp:simplePos x="0" y="0"/>
                <wp:positionH relativeFrom="column">
                  <wp:posOffset>436880</wp:posOffset>
                </wp:positionH>
                <wp:positionV relativeFrom="paragraph">
                  <wp:posOffset>-95250</wp:posOffset>
                </wp:positionV>
                <wp:extent cx="414745" cy="429490"/>
                <wp:effectExtent l="0" t="57150" r="23495" b="46990"/>
                <wp:wrapNone/>
                <wp:docPr id="1330" name="Encre 13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9">
                      <w14:nvContentPartPr>
                        <w14:cNvContentPartPr/>
                      </w14:nvContentPartPr>
                      <w14:xfrm>
                        <a:off x="0" y="0"/>
                        <a:ext cx="414745" cy="429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48F8ED" id="Encre 1330" o:spid="_x0000_s1026" type="#_x0000_t75" style="position:absolute;margin-left:33.7pt;margin-top:-8.2pt;width:34.05pt;height:35.2pt;z-index:252747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">
                <v:imagedata r:id="rId350" o:title=""/>
              </v:shape>
            </w:pict>
          </mc:Fallback>
        </mc:AlternateContent>
      </w:r>
      <w:r w:rsidR="008A39FF"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743680" behindDoc="0" locked="0" layoutInCell="1" allowOverlap="1" wp14:anchorId="677F44FF" wp14:editId="24621F97">
                <wp:simplePos x="0" y="0"/>
                <wp:positionH relativeFrom="column">
                  <wp:posOffset>3237031</wp:posOffset>
                </wp:positionH>
                <wp:positionV relativeFrom="paragraph">
                  <wp:posOffset>-118803</wp:posOffset>
                </wp:positionV>
                <wp:extent cx="242280" cy="306720"/>
                <wp:effectExtent l="57150" t="57150" r="43815" b="55245"/>
                <wp:wrapNone/>
                <wp:docPr id="1326" name="Encre 13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1">
                      <w14:nvContentPartPr>
                        <w14:cNvContentPartPr/>
                      </w14:nvContentPartPr>
                      <w14:xfrm>
                        <a:off x="0" y="0"/>
                        <a:ext cx="242280" cy="306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F1C260" id="Encre 1326" o:spid="_x0000_s1026" type="#_x0000_t75" style="position:absolute;margin-left:254.2pt;margin-top:-10.05pt;width:20.5pt;height:25.55pt;z-index:252743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">
                <v:imagedata r:id="rId352" o:title=""/>
              </v:shape>
            </w:pict>
          </mc:Fallback>
        </mc:AlternateContent>
      </w:r>
      <w:r w:rsidR="008A39FF"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733440" behindDoc="0" locked="0" layoutInCell="1" allowOverlap="1" wp14:anchorId="3BC3C5CA" wp14:editId="05C08281">
                <wp:simplePos x="0" y="0"/>
                <wp:positionH relativeFrom="column">
                  <wp:posOffset>1446751</wp:posOffset>
                </wp:positionH>
                <wp:positionV relativeFrom="paragraph">
                  <wp:posOffset>132117</wp:posOffset>
                </wp:positionV>
                <wp:extent cx="145080" cy="11160"/>
                <wp:effectExtent l="38100" t="57150" r="45720" b="46355"/>
                <wp:wrapNone/>
                <wp:docPr id="1316" name="Encre 13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3">
                      <w14:nvContentPartPr>
                        <w14:cNvContentPartPr/>
                      </w14:nvContentPartPr>
                      <w14:xfrm>
                        <a:off x="0" y="0"/>
                        <a:ext cx="145080" cy="1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DCA586" id="Encre 1316" o:spid="_x0000_s1026" type="#_x0000_t75" style="position:absolute;margin-left:113.2pt;margin-top:9.7pt;width:12.8pt;height:2.3pt;z-index:25273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">
                <v:imagedata r:id="rId354" o:title=""/>
              </v:shape>
            </w:pict>
          </mc:Fallback>
        </mc:AlternateContent>
      </w:r>
    </w:p>
    <w:p w14:paraId="032C4576" w14:textId="31E6CEB5" w:rsidR="008A39FF" w:rsidRDefault="008A39FF" w:rsidP="008A39FF">
      <w:pPr>
        <w:pStyle w:val="Paragraphedeliste"/>
        <w:autoSpaceDE w:val="0"/>
        <w:autoSpaceDN w:val="0"/>
        <w:adjustRightInd w:val="0"/>
        <w:spacing w:line="240" w:lineRule="auto"/>
        <w:ind w:left="426"/>
        <w:rPr>
          <w:rFonts w:eastAsia="SimSun" w:cs="Arial"/>
          <w:sz w:val="22"/>
          <w:lang w:eastAsia="fr-FR"/>
        </w:rPr>
      </w:pP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746752" behindDoc="0" locked="0" layoutInCell="1" allowOverlap="1" wp14:anchorId="7267E592" wp14:editId="713891B0">
                <wp:simplePos x="0" y="0"/>
                <wp:positionH relativeFrom="column">
                  <wp:posOffset>1092835</wp:posOffset>
                </wp:positionH>
                <wp:positionV relativeFrom="paragraph">
                  <wp:posOffset>-36830</wp:posOffset>
                </wp:positionV>
                <wp:extent cx="133200" cy="95515"/>
                <wp:effectExtent l="57150" t="57150" r="38735" b="57150"/>
                <wp:wrapNone/>
                <wp:docPr id="1329" name="Encre 13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5">
                      <w14:nvContentPartPr>
                        <w14:cNvContentPartPr/>
                      </w14:nvContentPartPr>
                      <w14:xfrm>
                        <a:off x="0" y="0"/>
                        <a:ext cx="133200" cy="95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108DFB" id="Encre 1329" o:spid="_x0000_s1026" type="#_x0000_t75" style="position:absolute;margin-left:85.35pt;margin-top:-3.6pt;width:11.95pt;height:8.9pt;z-index:252746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">
                <v:imagedata r:id="rId356" o:title=""/>
              </v:shape>
            </w:pict>
          </mc:Fallback>
        </mc:AlternateContent>
      </w:r>
    </w:p>
    <w:p w14:paraId="2059FD86" w14:textId="77777777" w:rsidR="008A39FF" w:rsidRDefault="008A39FF" w:rsidP="008A39FF">
      <w:pPr>
        <w:pStyle w:val="Paragraphedeliste"/>
        <w:autoSpaceDE w:val="0"/>
        <w:autoSpaceDN w:val="0"/>
        <w:adjustRightInd w:val="0"/>
        <w:spacing w:line="240" w:lineRule="auto"/>
        <w:ind w:left="426"/>
        <w:rPr>
          <w:rFonts w:eastAsia="SimSun" w:cs="Arial"/>
          <w:sz w:val="22"/>
          <w:lang w:eastAsia="fr-FR"/>
        </w:rPr>
      </w:pPr>
    </w:p>
    <w:p w14:paraId="6F1EA60D" w14:textId="77777777" w:rsidR="008A39FF" w:rsidRDefault="008A39FF" w:rsidP="008A39FF">
      <w:pPr>
        <w:pStyle w:val="Paragraphedeliste"/>
        <w:autoSpaceDE w:val="0"/>
        <w:autoSpaceDN w:val="0"/>
        <w:adjustRightInd w:val="0"/>
        <w:spacing w:line="240" w:lineRule="auto"/>
        <w:ind w:left="426"/>
        <w:rPr>
          <w:rFonts w:eastAsia="SimSun" w:cs="Arial"/>
          <w:sz w:val="22"/>
          <w:lang w:eastAsia="fr-FR"/>
        </w:rPr>
      </w:pPr>
    </w:p>
    <w:p w14:paraId="2A828AF4" w14:textId="4B0D79E0" w:rsidR="001A6B89" w:rsidRPr="008A39FF" w:rsidRDefault="00F71C0B" w:rsidP="00FB0234">
      <w:pPr>
        <w:pStyle w:val="Paragraphedeliste"/>
        <w:numPr>
          <w:ilvl w:val="0"/>
          <w:numId w:val="23"/>
        </w:numPr>
        <w:autoSpaceDE w:val="0"/>
        <w:autoSpaceDN w:val="0"/>
        <w:adjustRightInd w:val="0"/>
        <w:spacing w:line="240" w:lineRule="auto"/>
        <w:ind w:left="426" w:hanging="436"/>
        <w:rPr>
          <w:rFonts w:eastAsia="SimSun" w:cs="Arial"/>
          <w:sz w:val="22"/>
          <w:lang w:eastAsia="fr-FR"/>
        </w:rPr>
      </w:pPr>
      <w:r w:rsidRPr="001A6B89">
        <w:rPr>
          <w:rFonts w:eastAsia="SimSun" w:cs="Arial"/>
          <w:sz w:val="22"/>
          <w:lang w:eastAsia="fr-FR"/>
        </w:rPr>
        <w:t xml:space="preserve">Calculer le flux conducto-convectif </w:t>
      </w:r>
      <w:r w:rsidRPr="001A6B89">
        <w:rPr>
          <w:rFonts w:eastAsia="SimSun" w:cs="Arial"/>
          <w:i/>
          <w:iCs/>
          <w:sz w:val="22"/>
          <w:lang w:eastAsia="fr-FR"/>
        </w:rPr>
        <w:t>Φ.</w:t>
      </w:r>
    </w:p>
    <w:p w14:paraId="4E565516" w14:textId="3A42900A" w:rsidR="008A39FF" w:rsidRDefault="008A39FF" w:rsidP="008A39FF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</w:p>
    <w:p w14:paraId="5988B039" w14:textId="41E2F6E8" w:rsidR="008A39FF" w:rsidRDefault="00B52070" w:rsidP="008A39FF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829696" behindDoc="0" locked="0" layoutInCell="1" allowOverlap="1" wp14:anchorId="625A94B1" wp14:editId="06D7B685">
                <wp:simplePos x="0" y="0"/>
                <wp:positionH relativeFrom="column">
                  <wp:posOffset>4210050</wp:posOffset>
                </wp:positionH>
                <wp:positionV relativeFrom="paragraph">
                  <wp:posOffset>-212090</wp:posOffset>
                </wp:positionV>
                <wp:extent cx="1165880" cy="523590"/>
                <wp:effectExtent l="38100" t="38100" r="53340" b="48260"/>
                <wp:wrapNone/>
                <wp:docPr id="1410" name="Encre 14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7">
                      <w14:nvContentPartPr>
                        <w14:cNvContentPartPr/>
                      </w14:nvContentPartPr>
                      <w14:xfrm>
                        <a:off x="0" y="0"/>
                        <a:ext cx="1165880" cy="523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0AB3A1" id="Encre 1410" o:spid="_x0000_s1026" type="#_x0000_t75" style="position:absolute;margin-left:330.8pt;margin-top:-17.4pt;width:93.2pt;height:42.65pt;z-index:252829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">
                <v:imagedata r:id="rId358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805120" behindDoc="0" locked="0" layoutInCell="1" allowOverlap="1" wp14:anchorId="67C0219E" wp14:editId="5C94B0B3">
                <wp:simplePos x="0" y="0"/>
                <wp:positionH relativeFrom="column">
                  <wp:posOffset>5623111</wp:posOffset>
                </wp:positionH>
                <wp:positionV relativeFrom="paragraph">
                  <wp:posOffset>-90458</wp:posOffset>
                </wp:positionV>
                <wp:extent cx="258480" cy="272160"/>
                <wp:effectExtent l="38100" t="57150" r="46355" b="52070"/>
                <wp:wrapNone/>
                <wp:docPr id="1386" name="Encre 13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9">
                      <w14:nvContentPartPr>
                        <w14:cNvContentPartPr/>
                      </w14:nvContentPartPr>
                      <w14:xfrm>
                        <a:off x="0" y="0"/>
                        <a:ext cx="258480" cy="27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A73D56" id="Encre 1386" o:spid="_x0000_s1026" type="#_x0000_t75" style="position:absolute;margin-left:442.05pt;margin-top:-7.8pt;width:21.75pt;height:22.85pt;z-index:252805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">
                <v:imagedata r:id="rId360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804096" behindDoc="0" locked="0" layoutInCell="1" allowOverlap="1" wp14:anchorId="52EEEA7D" wp14:editId="0BE869F6">
                <wp:simplePos x="0" y="0"/>
                <wp:positionH relativeFrom="column">
                  <wp:posOffset>3696335</wp:posOffset>
                </wp:positionH>
                <wp:positionV relativeFrom="paragraph">
                  <wp:posOffset>81280</wp:posOffset>
                </wp:positionV>
                <wp:extent cx="357635" cy="106830"/>
                <wp:effectExtent l="38100" t="38100" r="0" b="45720"/>
                <wp:wrapNone/>
                <wp:docPr id="1385" name="Encre 13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1">
                      <w14:nvContentPartPr>
                        <w14:cNvContentPartPr/>
                      </w14:nvContentPartPr>
                      <w14:xfrm>
                        <a:off x="0" y="0"/>
                        <a:ext cx="357635" cy="106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2AE1F9" id="Encre 1385" o:spid="_x0000_s1026" type="#_x0000_t75" style="position:absolute;margin-left:290.35pt;margin-top:5.7pt;width:29.55pt;height:9.8pt;z-index:25280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">
                <v:imagedata r:id="rId362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790784" behindDoc="0" locked="0" layoutInCell="1" allowOverlap="1" wp14:anchorId="181A0631" wp14:editId="1F0F3C96">
                <wp:simplePos x="0" y="0"/>
                <wp:positionH relativeFrom="column">
                  <wp:posOffset>2222500</wp:posOffset>
                </wp:positionH>
                <wp:positionV relativeFrom="paragraph">
                  <wp:posOffset>-160655</wp:posOffset>
                </wp:positionV>
                <wp:extent cx="1284480" cy="342450"/>
                <wp:effectExtent l="38100" t="38100" r="49530" b="57785"/>
                <wp:wrapNone/>
                <wp:docPr id="1372" name="Encre 13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3">
                      <w14:nvContentPartPr>
                        <w14:cNvContentPartPr/>
                      </w14:nvContentPartPr>
                      <w14:xfrm>
                        <a:off x="0" y="0"/>
                        <a:ext cx="1284480" cy="342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31198E" id="Encre 1372" o:spid="_x0000_s1026" type="#_x0000_t75" style="position:absolute;margin-left:174.3pt;margin-top:-13.35pt;width:102.6pt;height:28.35pt;z-index:252790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">
                <v:imagedata r:id="rId364" o:title=""/>
              </v:shape>
            </w:pict>
          </mc:Fallback>
        </mc:AlternateContent>
      </w:r>
    </w:p>
    <w:p w14:paraId="2788136F" w14:textId="30D32E61" w:rsidR="008A39FF" w:rsidRDefault="00C552C3" w:rsidP="008A39FF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764160" behindDoc="0" locked="0" layoutInCell="1" allowOverlap="1" wp14:anchorId="445E99B5" wp14:editId="5F005C7F">
                <wp:simplePos x="0" y="0"/>
                <wp:positionH relativeFrom="column">
                  <wp:posOffset>1249680</wp:posOffset>
                </wp:positionH>
                <wp:positionV relativeFrom="paragraph">
                  <wp:posOffset>-208280</wp:posOffset>
                </wp:positionV>
                <wp:extent cx="770375" cy="515940"/>
                <wp:effectExtent l="57150" t="38100" r="0" b="55880"/>
                <wp:wrapNone/>
                <wp:docPr id="1346" name="Encre 13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5">
                      <w14:nvContentPartPr>
                        <w14:cNvContentPartPr/>
                      </w14:nvContentPartPr>
                      <w14:xfrm>
                        <a:off x="0" y="0"/>
                        <a:ext cx="770375" cy="515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5BF65C" id="Encre 1346" o:spid="_x0000_s1026" type="#_x0000_t75" style="position:absolute;margin-left:97.7pt;margin-top:-17.1pt;width:62.05pt;height:42.05pt;z-index:252764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">
                <v:imagedata r:id="rId366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752896" behindDoc="0" locked="0" layoutInCell="1" allowOverlap="1" wp14:anchorId="5DD90828" wp14:editId="41190849">
                <wp:simplePos x="0" y="0"/>
                <wp:positionH relativeFrom="column">
                  <wp:posOffset>386080</wp:posOffset>
                </wp:positionH>
                <wp:positionV relativeFrom="paragraph">
                  <wp:posOffset>-115570</wp:posOffset>
                </wp:positionV>
                <wp:extent cx="535545" cy="376920"/>
                <wp:effectExtent l="57150" t="38100" r="0" b="42545"/>
                <wp:wrapNone/>
                <wp:docPr id="1335" name="Encre 13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7">
                      <w14:nvContentPartPr>
                        <w14:cNvContentPartPr/>
                      </w14:nvContentPartPr>
                      <w14:xfrm>
                        <a:off x="0" y="0"/>
                        <a:ext cx="535545" cy="37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914572" id="Encre 1335" o:spid="_x0000_s1026" type="#_x0000_t75" style="position:absolute;margin-left:29.7pt;margin-top:-9.8pt;width:43.55pt;height:31.1pt;z-index:25275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">
                <v:imagedata r:id="rId368" o:title=""/>
              </v:shape>
            </w:pict>
          </mc:Fallback>
        </mc:AlternateContent>
      </w:r>
    </w:p>
    <w:p w14:paraId="01069FD5" w14:textId="48A948F2" w:rsidR="008A39FF" w:rsidRDefault="00B52070" w:rsidP="008A39FF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802048" behindDoc="0" locked="0" layoutInCell="1" allowOverlap="1" wp14:anchorId="5B637084" wp14:editId="53E95030">
                <wp:simplePos x="0" y="0"/>
                <wp:positionH relativeFrom="column">
                  <wp:posOffset>2315210</wp:posOffset>
                </wp:positionH>
                <wp:positionV relativeFrom="paragraph">
                  <wp:posOffset>-90805</wp:posOffset>
                </wp:positionV>
                <wp:extent cx="1018905" cy="239060"/>
                <wp:effectExtent l="38100" t="57150" r="29210" b="46990"/>
                <wp:wrapNone/>
                <wp:docPr id="1383" name="Encre 13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9">
                      <w14:nvContentPartPr>
                        <w14:cNvContentPartPr/>
                      </w14:nvContentPartPr>
                      <w14:xfrm>
                        <a:off x="0" y="0"/>
                        <a:ext cx="1018905" cy="239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0C1470" id="Encre 1383" o:spid="_x0000_s1026" type="#_x0000_t75" style="position:absolute;margin-left:181.6pt;margin-top:-7.85pt;width:81.65pt;height:20.2pt;z-index:25280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">
                <v:imagedata r:id="rId370" o:title=""/>
              </v:shape>
            </w:pict>
          </mc:Fallback>
        </mc:AlternateContent>
      </w:r>
    </w:p>
    <w:p w14:paraId="352CAA45" w14:textId="21ACF24D" w:rsidR="00C552C3" w:rsidRDefault="00C552C3" w:rsidP="008A39FF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</w:p>
    <w:p w14:paraId="161A56A7" w14:textId="20FD7925" w:rsidR="00C552C3" w:rsidRDefault="00B52070" w:rsidP="008A39FF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817408" behindDoc="0" locked="0" layoutInCell="1" allowOverlap="1" wp14:anchorId="0F30C440" wp14:editId="506C6AD4">
                <wp:simplePos x="0" y="0"/>
                <wp:positionH relativeFrom="column">
                  <wp:posOffset>1489075</wp:posOffset>
                </wp:positionH>
                <wp:positionV relativeFrom="paragraph">
                  <wp:posOffset>-115570</wp:posOffset>
                </wp:positionV>
                <wp:extent cx="1754700" cy="362160"/>
                <wp:effectExtent l="57150" t="38100" r="0" b="57150"/>
                <wp:wrapNone/>
                <wp:docPr id="1398" name="Encre 13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1">
                      <w14:nvContentPartPr>
                        <w14:cNvContentPartPr/>
                      </w14:nvContentPartPr>
                      <w14:xfrm>
                        <a:off x="0" y="0"/>
                        <a:ext cx="1754700" cy="36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157564" id="Encre 1398" o:spid="_x0000_s1026" type="#_x0000_t75" style="position:absolute;margin-left:116.55pt;margin-top:-9.8pt;width:139.55pt;height:29.9pt;z-index:252817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">
                <v:imagedata r:id="rId372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811264" behindDoc="0" locked="0" layoutInCell="1" allowOverlap="1" wp14:anchorId="6A5C37F5" wp14:editId="7DF3D71E">
                <wp:simplePos x="0" y="0"/>
                <wp:positionH relativeFrom="column">
                  <wp:posOffset>601345</wp:posOffset>
                </wp:positionH>
                <wp:positionV relativeFrom="paragraph">
                  <wp:posOffset>-89535</wp:posOffset>
                </wp:positionV>
                <wp:extent cx="620975" cy="322920"/>
                <wp:effectExtent l="57150" t="38100" r="0" b="58420"/>
                <wp:wrapNone/>
                <wp:docPr id="1392" name="Encre 13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3">
                      <w14:nvContentPartPr>
                        <w14:cNvContentPartPr/>
                      </w14:nvContentPartPr>
                      <w14:xfrm>
                        <a:off x="0" y="0"/>
                        <a:ext cx="620975" cy="322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674C2B" id="Encre 1392" o:spid="_x0000_s1026" type="#_x0000_t75" style="position:absolute;margin-left:46.65pt;margin-top:-7.75pt;width:50.35pt;height:26.85pt;z-index:25281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">
                <v:imagedata r:id="rId374" o:title=""/>
              </v:shape>
            </w:pict>
          </mc:Fallback>
        </mc:AlternateContent>
      </w:r>
    </w:p>
    <w:p w14:paraId="09D5FADD" w14:textId="77777777" w:rsidR="00C552C3" w:rsidRPr="008A39FF" w:rsidRDefault="00C552C3" w:rsidP="008A39FF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</w:p>
    <w:p w14:paraId="2D6AD308" w14:textId="490448FF" w:rsidR="00F71C0B" w:rsidRDefault="002F57CB" w:rsidP="00D9047F">
      <w:pPr>
        <w:pStyle w:val="Paragraphedeliste"/>
        <w:numPr>
          <w:ilvl w:val="0"/>
          <w:numId w:val="23"/>
        </w:numPr>
        <w:autoSpaceDE w:val="0"/>
        <w:autoSpaceDN w:val="0"/>
        <w:adjustRightInd w:val="0"/>
        <w:spacing w:line="240" w:lineRule="auto"/>
        <w:ind w:left="426" w:hanging="436"/>
        <w:rPr>
          <w:rFonts w:eastAsia="SimSun" w:cs="Arial"/>
          <w:sz w:val="22"/>
          <w:lang w:eastAsia="fr-FR"/>
        </w:rPr>
      </w:pP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920832" behindDoc="0" locked="0" layoutInCell="1" allowOverlap="1" wp14:anchorId="447140B8" wp14:editId="23D90AE4">
                <wp:simplePos x="0" y="0"/>
                <wp:positionH relativeFrom="column">
                  <wp:posOffset>1837711</wp:posOffset>
                </wp:positionH>
                <wp:positionV relativeFrom="paragraph">
                  <wp:posOffset>175948</wp:posOffset>
                </wp:positionV>
                <wp:extent cx="583200" cy="89280"/>
                <wp:effectExtent l="57150" t="76200" r="64770" b="101600"/>
                <wp:wrapNone/>
                <wp:docPr id="1500" name="Encre 15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5">
                      <w14:nvContentPartPr>
                        <w14:cNvContentPartPr/>
                      </w14:nvContentPartPr>
                      <w14:xfrm>
                        <a:off x="0" y="0"/>
                        <a:ext cx="583200" cy="89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404E52" id="Encre 1500" o:spid="_x0000_s1026" type="#_x0000_t75" style="position:absolute;margin-left:143.3pt;margin-top:11.05pt;width:48.75pt;height:12.7pt;z-index:25292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">
                <v:imagedata r:id="rId376" o:title=""/>
              </v:shape>
            </w:pict>
          </mc:Fallback>
        </mc:AlternateContent>
      </w:r>
      <w:r w:rsidR="00F71C0B" w:rsidRPr="001A6B89">
        <w:rPr>
          <w:rFonts w:eastAsia="SimSun" w:cs="Arial"/>
          <w:sz w:val="22"/>
          <w:lang w:eastAsia="fr-FR"/>
        </w:rPr>
        <w:t xml:space="preserve">En déduire que la valeur du flux thermique </w:t>
      </w:r>
      <w:r w:rsidR="00F71C0B" w:rsidRPr="001A6B89">
        <w:rPr>
          <w:rFonts w:eastAsia="SimSun" w:cs="Arial"/>
          <w:i/>
          <w:iCs/>
          <w:sz w:val="22"/>
          <w:lang w:eastAsia="fr-FR"/>
        </w:rPr>
        <w:t>P</w:t>
      </w:r>
      <w:r w:rsidR="00F71C0B" w:rsidRPr="001A6B89">
        <w:rPr>
          <w:rFonts w:eastAsia="SimSun" w:cs="Arial"/>
          <w:sz w:val="22"/>
          <w:vertAlign w:val="subscript"/>
          <w:lang w:eastAsia="fr-FR"/>
        </w:rPr>
        <w:t>comb</w:t>
      </w:r>
      <w:r w:rsidR="00F71C0B" w:rsidRPr="001A6B89">
        <w:rPr>
          <w:rFonts w:eastAsia="SimSun" w:cs="Arial"/>
          <w:sz w:val="22"/>
          <w:lang w:eastAsia="fr-FR"/>
        </w:rPr>
        <w:t xml:space="preserve"> associé à la combustion du propane en régime de</w:t>
      </w:r>
      <w:r w:rsidR="001A6B89">
        <w:rPr>
          <w:rFonts w:eastAsia="SimSun" w:cs="Arial"/>
          <w:sz w:val="22"/>
          <w:lang w:eastAsia="fr-FR"/>
        </w:rPr>
        <w:t xml:space="preserve"> </w:t>
      </w:r>
      <w:r w:rsidR="00F71C0B" w:rsidRPr="001A6B89">
        <w:rPr>
          <w:rFonts w:eastAsia="SimSun" w:cs="Arial"/>
          <w:sz w:val="22"/>
          <w:lang w:eastAsia="fr-FR"/>
        </w:rPr>
        <w:t>croisière est de l’ordre de 4×10</w:t>
      </w:r>
      <w:r w:rsidR="00F71C0B" w:rsidRPr="001A6B89">
        <w:rPr>
          <w:rFonts w:eastAsia="SimSun" w:cs="Arial"/>
          <w:sz w:val="22"/>
          <w:vertAlign w:val="superscript"/>
          <w:lang w:eastAsia="fr-FR"/>
        </w:rPr>
        <w:t>5</w:t>
      </w:r>
      <w:r w:rsidR="00F71C0B" w:rsidRPr="001A6B89">
        <w:rPr>
          <w:rFonts w:eastAsia="SimSun" w:cs="Arial"/>
          <w:sz w:val="22"/>
          <w:lang w:eastAsia="fr-FR"/>
        </w:rPr>
        <w:t xml:space="preserve"> W.</w:t>
      </w:r>
    </w:p>
    <w:p w14:paraId="0EF44DA6" w14:textId="0685FA61" w:rsidR="001A6B89" w:rsidRDefault="001A2F4B" w:rsidP="001A6B89">
      <w:pPr>
        <w:pStyle w:val="Paragraphedeliste"/>
        <w:autoSpaceDE w:val="0"/>
        <w:autoSpaceDN w:val="0"/>
        <w:adjustRightInd w:val="0"/>
        <w:spacing w:line="240" w:lineRule="auto"/>
        <w:ind w:left="426"/>
        <w:rPr>
          <w:rFonts w:eastAsia="SimSun" w:cs="Arial"/>
          <w:sz w:val="22"/>
          <w:lang w:eastAsia="fr-FR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830720" behindDoc="0" locked="0" layoutInCell="1" allowOverlap="1" wp14:anchorId="666B950B" wp14:editId="14AED654">
                <wp:simplePos x="0" y="0"/>
                <wp:positionH relativeFrom="column">
                  <wp:posOffset>-1128689</wp:posOffset>
                </wp:positionH>
                <wp:positionV relativeFrom="paragraph">
                  <wp:posOffset>355686</wp:posOffset>
                </wp:positionV>
                <wp:extent cx="3240" cy="360"/>
                <wp:effectExtent l="57150" t="38100" r="53975" b="57150"/>
                <wp:wrapNone/>
                <wp:docPr id="1412" name="Encre 14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7">
                      <w14:nvContentPartPr>
                        <w14:cNvContentPartPr/>
                      </w14:nvContentPartPr>
                      <w14:xfrm>
                        <a:off x="0" y="0"/>
                        <a:ext cx="324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7E522A" id="Encre 1412" o:spid="_x0000_s1026" type="#_x0000_t75" style="position:absolute;margin-left:-89.55pt;margin-top:27.3pt;width:1.65pt;height:1.45pt;z-index:252830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">
                <v:imagedata r:id="rId378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C352B6F" wp14:editId="5E31D7A5">
            <wp:extent cx="6551930" cy="813435"/>
            <wp:effectExtent l="0" t="0" r="1270" b="5715"/>
            <wp:docPr id="1411" name="Image 14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9"/>
                    <a:stretch>
                      <a:fillRect/>
                    </a:stretch>
                  </pic:blipFill>
                  <pic:spPr>
                    <a:xfrm>
                      <a:off x="0" y="0"/>
                      <a:ext cx="6551930" cy="813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E2FD41" w14:textId="77777777" w:rsidR="001A2F4B" w:rsidRDefault="001A2F4B" w:rsidP="001A6B89">
      <w:pPr>
        <w:pStyle w:val="Paragraphedeliste"/>
        <w:autoSpaceDE w:val="0"/>
        <w:autoSpaceDN w:val="0"/>
        <w:adjustRightInd w:val="0"/>
        <w:spacing w:line="240" w:lineRule="auto"/>
        <w:ind w:left="426"/>
        <w:rPr>
          <w:rFonts w:eastAsia="SimSun" w:cs="Arial"/>
          <w:sz w:val="22"/>
          <w:lang w:eastAsia="fr-FR"/>
        </w:rPr>
      </w:pPr>
    </w:p>
    <w:p w14:paraId="38A1E0AD" w14:textId="30EE7474" w:rsidR="00B52070" w:rsidRDefault="001A2F4B" w:rsidP="001A6B89">
      <w:pPr>
        <w:pStyle w:val="Paragraphedeliste"/>
        <w:autoSpaceDE w:val="0"/>
        <w:autoSpaceDN w:val="0"/>
        <w:adjustRightInd w:val="0"/>
        <w:spacing w:line="240" w:lineRule="auto"/>
        <w:ind w:left="426"/>
        <w:rPr>
          <w:rFonts w:eastAsia="SimSun" w:cs="Arial"/>
          <w:sz w:val="22"/>
          <w:lang w:eastAsia="fr-FR"/>
        </w:rPr>
      </w:pP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859392" behindDoc="0" locked="0" layoutInCell="1" allowOverlap="1" wp14:anchorId="59E58D97" wp14:editId="4579A779">
                <wp:simplePos x="0" y="0"/>
                <wp:positionH relativeFrom="column">
                  <wp:posOffset>4144010</wp:posOffset>
                </wp:positionH>
                <wp:positionV relativeFrom="paragraph">
                  <wp:posOffset>-82550</wp:posOffset>
                </wp:positionV>
                <wp:extent cx="975685" cy="353705"/>
                <wp:effectExtent l="57150" t="57150" r="53340" b="46355"/>
                <wp:wrapNone/>
                <wp:docPr id="1440" name="Encre 14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0">
                      <w14:nvContentPartPr>
                        <w14:cNvContentPartPr/>
                      </w14:nvContentPartPr>
                      <w14:xfrm>
                        <a:off x="0" y="0"/>
                        <a:ext cx="975685" cy="353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C60CF6" id="Encre 1440" o:spid="_x0000_s1026" type="#_x0000_t75" style="position:absolute;margin-left:325.6pt;margin-top:-7.2pt;width:78.25pt;height:29.25pt;z-index:25285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">
                <v:imagedata r:id="rId381" o:title=""/>
              </v:shape>
            </w:pict>
          </mc:Fallback>
        </mc:AlternateContent>
      </w:r>
    </w:p>
    <w:p w14:paraId="60811220" w14:textId="1654091E" w:rsidR="00B52070" w:rsidRDefault="001A2F4B" w:rsidP="001A6B89">
      <w:pPr>
        <w:pStyle w:val="Paragraphedeliste"/>
        <w:autoSpaceDE w:val="0"/>
        <w:autoSpaceDN w:val="0"/>
        <w:adjustRightInd w:val="0"/>
        <w:spacing w:line="240" w:lineRule="auto"/>
        <w:ind w:left="426"/>
        <w:rPr>
          <w:rFonts w:eastAsia="SimSun" w:cs="Arial"/>
          <w:sz w:val="22"/>
          <w:lang w:eastAsia="fr-FR"/>
        </w:rPr>
      </w:pP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860416" behindDoc="0" locked="0" layoutInCell="1" allowOverlap="1" wp14:anchorId="4B4350DA" wp14:editId="671AB45B">
                <wp:simplePos x="0" y="0"/>
                <wp:positionH relativeFrom="column">
                  <wp:posOffset>320675</wp:posOffset>
                </wp:positionH>
                <wp:positionV relativeFrom="paragraph">
                  <wp:posOffset>-231140</wp:posOffset>
                </wp:positionV>
                <wp:extent cx="3624775" cy="478155"/>
                <wp:effectExtent l="57150" t="38100" r="13970" b="55245"/>
                <wp:wrapNone/>
                <wp:docPr id="1441" name="Encre 14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2">
                      <w14:nvContentPartPr>
                        <w14:cNvContentPartPr/>
                      </w14:nvContentPartPr>
                      <w14:xfrm>
                        <a:off x="0" y="0"/>
                        <a:ext cx="3624775" cy="478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57BD73" id="Encre 1441" o:spid="_x0000_s1026" type="#_x0000_t75" style="position:absolute;margin-left:24.55pt;margin-top:-18.9pt;width:286.8pt;height:39.05pt;z-index:252860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">
                <v:imagedata r:id="rId383" o:title=""/>
              </v:shape>
            </w:pict>
          </mc:Fallback>
        </mc:AlternateContent>
      </w:r>
    </w:p>
    <w:p w14:paraId="0D253437" w14:textId="39462AE0" w:rsidR="00B52070" w:rsidRDefault="00B52070" w:rsidP="001A6B89">
      <w:pPr>
        <w:pStyle w:val="Paragraphedeliste"/>
        <w:autoSpaceDE w:val="0"/>
        <w:autoSpaceDN w:val="0"/>
        <w:adjustRightInd w:val="0"/>
        <w:spacing w:line="240" w:lineRule="auto"/>
        <w:ind w:left="426"/>
        <w:rPr>
          <w:rFonts w:eastAsia="SimSun" w:cs="Arial"/>
          <w:sz w:val="22"/>
          <w:lang w:eastAsia="fr-FR"/>
        </w:rPr>
      </w:pPr>
    </w:p>
    <w:p w14:paraId="249AE9D9" w14:textId="249B3AA8" w:rsidR="00B52070" w:rsidRDefault="00B52070" w:rsidP="001A6B89">
      <w:pPr>
        <w:pStyle w:val="Paragraphedeliste"/>
        <w:autoSpaceDE w:val="0"/>
        <w:autoSpaceDN w:val="0"/>
        <w:adjustRightInd w:val="0"/>
        <w:spacing w:line="240" w:lineRule="auto"/>
        <w:ind w:left="426"/>
        <w:rPr>
          <w:rFonts w:eastAsia="SimSun" w:cs="Arial"/>
          <w:sz w:val="22"/>
          <w:lang w:eastAsia="fr-FR"/>
        </w:rPr>
      </w:pPr>
    </w:p>
    <w:p w14:paraId="26E5CA0F" w14:textId="387D9568" w:rsidR="00B52070" w:rsidRDefault="001A2F4B" w:rsidP="001A6B89">
      <w:pPr>
        <w:pStyle w:val="Paragraphedeliste"/>
        <w:autoSpaceDE w:val="0"/>
        <w:autoSpaceDN w:val="0"/>
        <w:adjustRightInd w:val="0"/>
        <w:spacing w:line="240" w:lineRule="auto"/>
        <w:ind w:left="426"/>
        <w:rPr>
          <w:rFonts w:eastAsia="SimSun" w:cs="Arial"/>
          <w:sz w:val="22"/>
          <w:lang w:eastAsia="fr-FR"/>
        </w:rPr>
      </w:pP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918784" behindDoc="0" locked="0" layoutInCell="1" allowOverlap="1" wp14:anchorId="44D985FB" wp14:editId="7D4BE31B">
                <wp:simplePos x="0" y="0"/>
                <wp:positionH relativeFrom="column">
                  <wp:posOffset>5979871</wp:posOffset>
                </wp:positionH>
                <wp:positionV relativeFrom="paragraph">
                  <wp:posOffset>96293</wp:posOffset>
                </wp:positionV>
                <wp:extent cx="103320" cy="99360"/>
                <wp:effectExtent l="57150" t="76200" r="68580" b="110490"/>
                <wp:wrapNone/>
                <wp:docPr id="1498" name="Encre 14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4">
                      <w14:nvContentPartPr>
                        <w14:cNvContentPartPr/>
                      </w14:nvContentPartPr>
                      <w14:xfrm>
                        <a:off x="0" y="0"/>
                        <a:ext cx="103320" cy="9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6050E1" id="Encre 1498" o:spid="_x0000_s1026" type="#_x0000_t75" style="position:absolute;margin-left:469.45pt;margin-top:4.75pt;width:11pt;height:13.45pt;z-index:25291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">
                <v:imagedata r:id="rId385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915712" behindDoc="0" locked="0" layoutInCell="1" allowOverlap="1" wp14:anchorId="1E3AC16B" wp14:editId="33BFB6B4">
                <wp:simplePos x="0" y="0"/>
                <wp:positionH relativeFrom="column">
                  <wp:posOffset>5882640</wp:posOffset>
                </wp:positionH>
                <wp:positionV relativeFrom="paragraph">
                  <wp:posOffset>-89535</wp:posOffset>
                </wp:positionV>
                <wp:extent cx="954945" cy="417660"/>
                <wp:effectExtent l="57150" t="38100" r="55245" b="40005"/>
                <wp:wrapNone/>
                <wp:docPr id="1495" name="Encre 14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6">
                      <w14:nvContentPartPr>
                        <w14:cNvContentPartPr/>
                      </w14:nvContentPartPr>
                      <w14:xfrm>
                        <a:off x="0" y="0"/>
                        <a:ext cx="954945" cy="417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7D9C12" id="Encre 1495" o:spid="_x0000_s1026" type="#_x0000_t75" style="position:absolute;margin-left:462.5pt;margin-top:-7.75pt;width:76.65pt;height:34.35pt;z-index:25291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">
                <v:imagedata r:id="rId387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901376" behindDoc="0" locked="0" layoutInCell="1" allowOverlap="1" wp14:anchorId="44AF7134" wp14:editId="1E69265E">
                <wp:simplePos x="0" y="0"/>
                <wp:positionH relativeFrom="column">
                  <wp:posOffset>4282440</wp:posOffset>
                </wp:positionH>
                <wp:positionV relativeFrom="paragraph">
                  <wp:posOffset>-122555</wp:posOffset>
                </wp:positionV>
                <wp:extent cx="1452020" cy="407035"/>
                <wp:effectExtent l="57150" t="38100" r="15240" b="50165"/>
                <wp:wrapNone/>
                <wp:docPr id="1481" name="Encre 14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8">
                      <w14:nvContentPartPr>
                        <w14:cNvContentPartPr/>
                      </w14:nvContentPartPr>
                      <w14:xfrm>
                        <a:off x="0" y="0"/>
                        <a:ext cx="1452020" cy="407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DF9B7E" id="Encre 1481" o:spid="_x0000_s1026" type="#_x0000_t75" style="position:absolute;margin-left:336.5pt;margin-top:-10.35pt;width:115.75pt;height:33.45pt;z-index:252901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">
                <v:imagedata r:id="rId389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887040" behindDoc="0" locked="0" layoutInCell="1" allowOverlap="1" wp14:anchorId="47CEAF3D" wp14:editId="26C1510A">
                <wp:simplePos x="0" y="0"/>
                <wp:positionH relativeFrom="column">
                  <wp:posOffset>2701925</wp:posOffset>
                </wp:positionH>
                <wp:positionV relativeFrom="paragraph">
                  <wp:posOffset>-85090</wp:posOffset>
                </wp:positionV>
                <wp:extent cx="1446490" cy="391065"/>
                <wp:effectExtent l="38100" t="38100" r="20955" b="47625"/>
                <wp:wrapNone/>
                <wp:docPr id="1467" name="Encre 14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0">
                      <w14:nvContentPartPr>
                        <w14:cNvContentPartPr/>
                      </w14:nvContentPartPr>
                      <w14:xfrm>
                        <a:off x="0" y="0"/>
                        <a:ext cx="1446490" cy="391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4AAACA" id="Encre 1467" o:spid="_x0000_s1026" type="#_x0000_t75" style="position:absolute;margin-left:212.05pt;margin-top:-7.4pt;width:115.35pt;height:32.25pt;z-index:25288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">
                <v:imagedata r:id="rId391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872704" behindDoc="0" locked="0" layoutInCell="1" allowOverlap="1" wp14:anchorId="5503C88F" wp14:editId="57043E86">
                <wp:simplePos x="0" y="0"/>
                <wp:positionH relativeFrom="column">
                  <wp:posOffset>1297305</wp:posOffset>
                </wp:positionH>
                <wp:positionV relativeFrom="paragraph">
                  <wp:posOffset>-114935</wp:posOffset>
                </wp:positionV>
                <wp:extent cx="1208360" cy="420385"/>
                <wp:effectExtent l="38100" t="38100" r="49530" b="55880"/>
                <wp:wrapNone/>
                <wp:docPr id="1453" name="Encre 14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2">
                      <w14:nvContentPartPr>
                        <w14:cNvContentPartPr/>
                      </w14:nvContentPartPr>
                      <w14:xfrm>
                        <a:off x="0" y="0"/>
                        <a:ext cx="1208360" cy="420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3E1B17" id="Encre 1453" o:spid="_x0000_s1026" type="#_x0000_t75" style="position:absolute;margin-left:101.45pt;margin-top:-9.75pt;width:96.6pt;height:34.5pt;z-index:25287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">
                <v:imagedata r:id="rId393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861440" behindDoc="0" locked="0" layoutInCell="1" allowOverlap="1" wp14:anchorId="58453053" wp14:editId="4F753B3D">
                <wp:simplePos x="0" y="0"/>
                <wp:positionH relativeFrom="column">
                  <wp:posOffset>932311</wp:posOffset>
                </wp:positionH>
                <wp:positionV relativeFrom="paragraph">
                  <wp:posOffset>156629</wp:posOffset>
                </wp:positionV>
                <wp:extent cx="168480" cy="3960"/>
                <wp:effectExtent l="57150" t="57150" r="41275" b="53340"/>
                <wp:wrapNone/>
                <wp:docPr id="1442" name="Encre 14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4">
                      <w14:nvContentPartPr>
                        <w14:cNvContentPartPr/>
                      </w14:nvContentPartPr>
                      <w14:xfrm>
                        <a:off x="0" y="0"/>
                        <a:ext cx="168480" cy="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F41BF7" id="Encre 1442" o:spid="_x0000_s1026" type="#_x0000_t75" style="position:absolute;margin-left:72.7pt;margin-top:11.65pt;width:14.65pt;height:1.7pt;z-index:252861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">
                <v:imagedata r:id="rId395" o:title=""/>
              </v:shape>
            </w:pict>
          </mc:Fallback>
        </mc:AlternateContent>
      </w:r>
    </w:p>
    <w:p w14:paraId="229AEE20" w14:textId="0C542723" w:rsidR="001A2F4B" w:rsidRDefault="001A2F4B" w:rsidP="001A6B89">
      <w:pPr>
        <w:pStyle w:val="Paragraphedeliste"/>
        <w:autoSpaceDE w:val="0"/>
        <w:autoSpaceDN w:val="0"/>
        <w:adjustRightInd w:val="0"/>
        <w:spacing w:line="240" w:lineRule="auto"/>
        <w:ind w:left="426"/>
        <w:rPr>
          <w:rFonts w:eastAsia="SimSun" w:cs="Arial"/>
          <w:sz w:val="22"/>
          <w:lang w:eastAsia="fr-FR"/>
        </w:rPr>
      </w:pP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862464" behindDoc="0" locked="0" layoutInCell="1" allowOverlap="1" wp14:anchorId="0167C021" wp14:editId="0A30BDE1">
                <wp:simplePos x="0" y="0"/>
                <wp:positionH relativeFrom="column">
                  <wp:posOffset>902791</wp:posOffset>
                </wp:positionH>
                <wp:positionV relativeFrom="paragraph">
                  <wp:posOffset>84534</wp:posOffset>
                </wp:positionV>
                <wp:extent cx="170640" cy="12600"/>
                <wp:effectExtent l="57150" t="57150" r="58420" b="45085"/>
                <wp:wrapNone/>
                <wp:docPr id="1443" name="Encre 14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6">
                      <w14:nvContentPartPr>
                        <w14:cNvContentPartPr/>
                      </w14:nvContentPartPr>
                      <w14:xfrm>
                        <a:off x="0" y="0"/>
                        <a:ext cx="170640" cy="1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6D6CB3" id="Encre 1443" o:spid="_x0000_s1026" type="#_x0000_t75" style="position:absolute;margin-left:70.4pt;margin-top:5.95pt;width:14.9pt;height:2.45pt;z-index:252862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">
                <v:imagedata r:id="rId397" o:title=""/>
              </v:shape>
            </w:pict>
          </mc:Fallback>
        </mc:AlternateContent>
      </w:r>
    </w:p>
    <w:p w14:paraId="2D244421" w14:textId="1B7F6894" w:rsidR="001A2F4B" w:rsidRDefault="001A2F4B" w:rsidP="001A6B89">
      <w:pPr>
        <w:pStyle w:val="Paragraphedeliste"/>
        <w:autoSpaceDE w:val="0"/>
        <w:autoSpaceDN w:val="0"/>
        <w:adjustRightInd w:val="0"/>
        <w:spacing w:line="240" w:lineRule="auto"/>
        <w:ind w:left="426"/>
        <w:rPr>
          <w:rFonts w:eastAsia="SimSun" w:cs="Arial"/>
          <w:sz w:val="22"/>
          <w:lang w:eastAsia="fr-FR"/>
        </w:rPr>
      </w:pP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919808" behindDoc="0" locked="0" layoutInCell="1" allowOverlap="1" wp14:anchorId="35817A21" wp14:editId="28C0FF57">
                <wp:simplePos x="0" y="0"/>
                <wp:positionH relativeFrom="column">
                  <wp:posOffset>-921689</wp:posOffset>
                </wp:positionH>
                <wp:positionV relativeFrom="paragraph">
                  <wp:posOffset>260623</wp:posOffset>
                </wp:positionV>
                <wp:extent cx="10440" cy="2160"/>
                <wp:effectExtent l="38100" t="57150" r="46990" b="55245"/>
                <wp:wrapNone/>
                <wp:docPr id="1499" name="Encre 14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8">
                      <w14:nvContentPartPr>
                        <w14:cNvContentPartPr/>
                      </w14:nvContentPartPr>
                      <w14:xfrm>
                        <a:off x="0" y="0"/>
                        <a:ext cx="10440" cy="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8B2BB3" id="Encre 1499" o:spid="_x0000_s1026" type="#_x0000_t75" style="position:absolute;margin-left:-73.25pt;margin-top:19.8pt;width:2.2pt;height:1.55pt;z-index:25291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">
                <v:imagedata r:id="rId399" o:title=""/>
              </v:shape>
            </w:pict>
          </mc:Fallback>
        </mc:AlternateContent>
      </w:r>
    </w:p>
    <w:p w14:paraId="075346A0" w14:textId="5489D429" w:rsidR="001A2F4B" w:rsidRDefault="002F57CB" w:rsidP="001A6B89">
      <w:pPr>
        <w:pStyle w:val="Paragraphedeliste"/>
        <w:autoSpaceDE w:val="0"/>
        <w:autoSpaceDN w:val="0"/>
        <w:adjustRightInd w:val="0"/>
        <w:spacing w:line="240" w:lineRule="auto"/>
        <w:ind w:left="426"/>
        <w:rPr>
          <w:rFonts w:eastAsia="SimSun" w:cs="Arial"/>
          <w:sz w:val="22"/>
          <w:lang w:eastAsia="fr-FR"/>
        </w:rPr>
      </w:pP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931072" behindDoc="0" locked="0" layoutInCell="1" allowOverlap="1" wp14:anchorId="469D1684" wp14:editId="1DFB4799">
                <wp:simplePos x="0" y="0"/>
                <wp:positionH relativeFrom="column">
                  <wp:posOffset>2873431</wp:posOffset>
                </wp:positionH>
                <wp:positionV relativeFrom="paragraph">
                  <wp:posOffset>-9112</wp:posOffset>
                </wp:positionV>
                <wp:extent cx="292680" cy="307080"/>
                <wp:effectExtent l="38100" t="57150" r="50800" b="55245"/>
                <wp:wrapNone/>
                <wp:docPr id="1510" name="Encre 15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0">
                      <w14:nvContentPartPr>
                        <w14:cNvContentPartPr/>
                      </w14:nvContentPartPr>
                      <w14:xfrm>
                        <a:off x="0" y="0"/>
                        <a:ext cx="292680" cy="307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836A36" id="Encre 1510" o:spid="_x0000_s1026" type="#_x0000_t75" style="position:absolute;margin-left:225.55pt;margin-top:-1.4pt;width:24.5pt;height:25.6pt;z-index:25293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">
                <v:imagedata r:id="rId401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930048" behindDoc="0" locked="0" layoutInCell="1" allowOverlap="1" wp14:anchorId="414D751F" wp14:editId="68C08605">
                <wp:simplePos x="0" y="0"/>
                <wp:positionH relativeFrom="column">
                  <wp:posOffset>2210435</wp:posOffset>
                </wp:positionH>
                <wp:positionV relativeFrom="paragraph">
                  <wp:posOffset>-76200</wp:posOffset>
                </wp:positionV>
                <wp:extent cx="460515" cy="335280"/>
                <wp:effectExtent l="38100" t="38100" r="34925" b="45720"/>
                <wp:wrapNone/>
                <wp:docPr id="1509" name="Encre 15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2">
                      <w14:nvContentPartPr>
                        <w14:cNvContentPartPr/>
                      </w14:nvContentPartPr>
                      <w14:xfrm>
                        <a:off x="0" y="0"/>
                        <a:ext cx="460515" cy="335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AC1FE6" id="Encre 1509" o:spid="_x0000_s1026" type="#_x0000_t75" style="position:absolute;margin-left:173.35pt;margin-top:-6.7pt;width:37.65pt;height:27.8pt;z-index:25293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">
                <v:imagedata r:id="rId403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928000" behindDoc="0" locked="0" layoutInCell="1" allowOverlap="1" wp14:anchorId="0292157B" wp14:editId="3EF214C5">
                <wp:simplePos x="0" y="0"/>
                <wp:positionH relativeFrom="column">
                  <wp:posOffset>1652905</wp:posOffset>
                </wp:positionH>
                <wp:positionV relativeFrom="paragraph">
                  <wp:posOffset>6985</wp:posOffset>
                </wp:positionV>
                <wp:extent cx="140130" cy="305745"/>
                <wp:effectExtent l="38100" t="38100" r="50800" b="56515"/>
                <wp:wrapNone/>
                <wp:docPr id="1507" name="Encre 15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4">
                      <w14:nvContentPartPr>
                        <w14:cNvContentPartPr/>
                      </w14:nvContentPartPr>
                      <w14:xfrm>
                        <a:off x="0" y="0"/>
                        <a:ext cx="140130" cy="305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8844DE" id="Encre 1507" o:spid="_x0000_s1026" type="#_x0000_t75" style="position:absolute;margin-left:129.45pt;margin-top:-.15pt;width:12.5pt;height:25.45pt;z-index:25292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">
                <v:imagedata r:id="rId405" o:title=""/>
              </v:shape>
            </w:pict>
          </mc:Fallback>
        </mc:AlternateContent>
      </w:r>
      <w:r w:rsidR="001A2F4B"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916736" behindDoc="0" locked="0" layoutInCell="1" allowOverlap="1" wp14:anchorId="4996B671" wp14:editId="399D6BD3">
                <wp:simplePos x="0" y="0"/>
                <wp:positionH relativeFrom="column">
                  <wp:posOffset>846631</wp:posOffset>
                </wp:positionH>
                <wp:positionV relativeFrom="paragraph">
                  <wp:posOffset>149288</wp:posOffset>
                </wp:positionV>
                <wp:extent cx="180000" cy="19800"/>
                <wp:effectExtent l="38100" t="38100" r="48895" b="56515"/>
                <wp:wrapNone/>
                <wp:docPr id="1496" name="Encre 14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6">
                      <w14:nvContentPartPr>
                        <w14:cNvContentPartPr/>
                      </w14:nvContentPartPr>
                      <w14:xfrm>
                        <a:off x="0" y="0"/>
                        <a:ext cx="180000" cy="1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2D5EE3" id="Encre 1496" o:spid="_x0000_s1026" type="#_x0000_t75" style="position:absolute;margin-left:65.95pt;margin-top:11.05pt;width:15.55pt;height:2.95pt;z-index:25291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">
                <v:imagedata r:id="rId407" o:title=""/>
              </v:shape>
            </w:pict>
          </mc:Fallback>
        </mc:AlternateContent>
      </w:r>
    </w:p>
    <w:p w14:paraId="5CA80676" w14:textId="4C733562" w:rsidR="001A2F4B" w:rsidRDefault="002F57CB" w:rsidP="001A6B89">
      <w:pPr>
        <w:pStyle w:val="Paragraphedeliste"/>
        <w:autoSpaceDE w:val="0"/>
        <w:autoSpaceDN w:val="0"/>
        <w:adjustRightInd w:val="0"/>
        <w:spacing w:line="240" w:lineRule="auto"/>
        <w:ind w:left="426"/>
        <w:rPr>
          <w:rFonts w:eastAsia="SimSun" w:cs="Arial"/>
          <w:sz w:val="22"/>
          <w:lang w:eastAsia="fr-FR"/>
        </w:rPr>
      </w:pP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932096" behindDoc="0" locked="0" layoutInCell="1" allowOverlap="1" wp14:anchorId="7AD3BE86" wp14:editId="0CB0B22D">
                <wp:simplePos x="0" y="0"/>
                <wp:positionH relativeFrom="column">
                  <wp:posOffset>3394711</wp:posOffset>
                </wp:positionH>
                <wp:positionV relativeFrom="paragraph">
                  <wp:posOffset>113193</wp:posOffset>
                </wp:positionV>
                <wp:extent cx="360" cy="5760"/>
                <wp:effectExtent l="38100" t="57150" r="57150" b="51435"/>
                <wp:wrapNone/>
                <wp:docPr id="1511" name="Encre 15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8">
                      <w14:nvContentPartPr>
                        <w14:cNvContentPartPr/>
                      </w14:nvContentPartPr>
                      <w14:xfrm>
                        <a:off x="0" y="0"/>
                        <a:ext cx="360" cy="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D3BE3C" id="Encre 1511" o:spid="_x0000_s1026" type="#_x0000_t75" style="position:absolute;margin-left:266.6pt;margin-top:8.2pt;width:1.45pt;height:1.85pt;z-index:25293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">
                <v:imagedata r:id="rId409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923904" behindDoc="0" locked="0" layoutInCell="1" allowOverlap="1" wp14:anchorId="69475FE0" wp14:editId="7763BEB1">
                <wp:simplePos x="0" y="0"/>
                <wp:positionH relativeFrom="column">
                  <wp:posOffset>1990351</wp:posOffset>
                </wp:positionH>
                <wp:positionV relativeFrom="paragraph">
                  <wp:posOffset>25353</wp:posOffset>
                </wp:positionV>
                <wp:extent cx="13320" cy="2520"/>
                <wp:effectExtent l="57150" t="57150" r="44450" b="55245"/>
                <wp:wrapNone/>
                <wp:docPr id="1503" name="Encre 15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0">
                      <w14:nvContentPartPr>
                        <w14:cNvContentPartPr/>
                      </w14:nvContentPartPr>
                      <w14:xfrm>
                        <a:off x="0" y="0"/>
                        <a:ext cx="13320" cy="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F119A7" id="Encre 1503" o:spid="_x0000_s1026" type="#_x0000_t75" style="position:absolute;margin-left:156pt;margin-top:1.3pt;width:2.5pt;height:1.65pt;z-index:25292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">
                <v:imagedata r:id="rId411" o:title=""/>
              </v:shape>
            </w:pict>
          </mc:Fallback>
        </mc:AlternateContent>
      </w:r>
      <w:r w:rsidR="001A2F4B"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917760" behindDoc="0" locked="0" layoutInCell="1" allowOverlap="1" wp14:anchorId="550B92D0" wp14:editId="48A09749">
                <wp:simplePos x="0" y="0"/>
                <wp:positionH relativeFrom="column">
                  <wp:posOffset>888031</wp:posOffset>
                </wp:positionH>
                <wp:positionV relativeFrom="paragraph">
                  <wp:posOffset>104193</wp:posOffset>
                </wp:positionV>
                <wp:extent cx="168480" cy="16560"/>
                <wp:effectExtent l="57150" t="57150" r="41275" b="40640"/>
                <wp:wrapNone/>
                <wp:docPr id="1497" name="Encre 14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2">
                      <w14:nvContentPartPr>
                        <w14:cNvContentPartPr/>
                      </w14:nvContentPartPr>
                      <w14:xfrm>
                        <a:off x="0" y="0"/>
                        <a:ext cx="168480" cy="1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176D8F" id="Encre 1497" o:spid="_x0000_s1026" type="#_x0000_t75" style="position:absolute;margin-left:69.2pt;margin-top:7.5pt;width:14.65pt;height:2.7pt;z-index:25291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">
                <v:imagedata r:id="rId413" o:title=""/>
              </v:shape>
            </w:pict>
          </mc:Fallback>
        </mc:AlternateContent>
      </w:r>
    </w:p>
    <w:p w14:paraId="4875D9A0" w14:textId="6C2AB480" w:rsidR="001A2F4B" w:rsidRDefault="001A2F4B" w:rsidP="001A6B89">
      <w:pPr>
        <w:pStyle w:val="Paragraphedeliste"/>
        <w:autoSpaceDE w:val="0"/>
        <w:autoSpaceDN w:val="0"/>
        <w:adjustRightInd w:val="0"/>
        <w:spacing w:line="240" w:lineRule="auto"/>
        <w:ind w:left="426"/>
        <w:rPr>
          <w:rFonts w:eastAsia="SimSun" w:cs="Arial"/>
          <w:sz w:val="22"/>
          <w:lang w:eastAsia="fr-FR"/>
        </w:rPr>
      </w:pPr>
    </w:p>
    <w:p w14:paraId="3D5B897D" w14:textId="77777777" w:rsidR="001A2F4B" w:rsidRPr="001A6B89" w:rsidRDefault="001A2F4B" w:rsidP="001A6B89">
      <w:pPr>
        <w:pStyle w:val="Paragraphedeliste"/>
        <w:autoSpaceDE w:val="0"/>
        <w:autoSpaceDN w:val="0"/>
        <w:adjustRightInd w:val="0"/>
        <w:spacing w:line="240" w:lineRule="auto"/>
        <w:ind w:left="426"/>
        <w:rPr>
          <w:rFonts w:eastAsia="SimSun" w:cs="Arial"/>
          <w:sz w:val="22"/>
          <w:lang w:eastAsia="fr-FR"/>
        </w:rPr>
      </w:pPr>
    </w:p>
    <w:p w14:paraId="115A14EF" w14:textId="4BC16AB6" w:rsidR="00F71C0B" w:rsidRPr="007B2084" w:rsidRDefault="005C3DDF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933120" behindDoc="0" locked="0" layoutInCell="1" allowOverlap="1" wp14:anchorId="56279538" wp14:editId="332A15FD">
                <wp:simplePos x="0" y="0"/>
                <wp:positionH relativeFrom="column">
                  <wp:posOffset>819991</wp:posOffset>
                </wp:positionH>
                <wp:positionV relativeFrom="paragraph">
                  <wp:posOffset>380231</wp:posOffset>
                </wp:positionV>
                <wp:extent cx="1296720" cy="66600"/>
                <wp:effectExtent l="57150" t="95250" r="74930" b="105410"/>
                <wp:wrapNone/>
                <wp:docPr id="1512" name="Encre 15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4">
                      <w14:nvContentPartPr>
                        <w14:cNvContentPartPr/>
                      </w14:nvContentPartPr>
                      <w14:xfrm>
                        <a:off x="0" y="0"/>
                        <a:ext cx="1296720" cy="66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E586D8" id="Encre 1512" o:spid="_x0000_s1026" type="#_x0000_t75" style="position:absolute;margin-left:63.15pt;margin-top:27.15pt;width:104.9pt;height:10.95pt;z-index:25293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">
                <v:imagedata r:id="rId415" o:title=""/>
              </v:shape>
            </w:pict>
          </mc:Fallback>
        </mc:AlternateContent>
      </w:r>
      <w:r w:rsidR="00F71C0B" w:rsidRPr="007B2084">
        <w:rPr>
          <w:rFonts w:eastAsia="SimSun" w:cs="Arial"/>
          <w:sz w:val="22"/>
          <w:lang w:eastAsia="fr-FR"/>
        </w:rPr>
        <w:t>Le flux thermique associé à la combustion du propane n’est pas libéré de façon continue. En effet, la</w:t>
      </w:r>
      <w:r w:rsidR="001A6B89">
        <w:rPr>
          <w:rFonts w:eastAsia="SimSun" w:cs="Arial"/>
          <w:sz w:val="22"/>
          <w:lang w:eastAsia="fr-FR"/>
        </w:rPr>
        <w:t xml:space="preserve"> </w:t>
      </w:r>
      <w:r w:rsidR="00F71C0B" w:rsidRPr="007B2084">
        <w:rPr>
          <w:rFonts w:eastAsia="SimSun" w:cs="Arial"/>
          <w:sz w:val="22"/>
          <w:lang w:eastAsia="fr-FR"/>
        </w:rPr>
        <w:t>combustion du propane n’a lieu que lorsque le brûleur fonctionne. L’énergie de combustion massique du</w:t>
      </w:r>
      <w:r w:rsidR="001A6B89">
        <w:rPr>
          <w:rFonts w:eastAsia="SimSun" w:cs="Arial"/>
          <w:sz w:val="22"/>
          <w:lang w:eastAsia="fr-FR"/>
        </w:rPr>
        <w:t xml:space="preserve"> </w:t>
      </w:r>
      <w:r w:rsidR="00F71C0B" w:rsidRPr="007B2084">
        <w:rPr>
          <w:rFonts w:eastAsia="SimSun" w:cs="Arial"/>
          <w:sz w:val="22"/>
          <w:lang w:eastAsia="fr-FR"/>
        </w:rPr>
        <w:t xml:space="preserve">propane est : </w:t>
      </w:r>
      <w:r w:rsidR="00F71C0B" w:rsidRPr="007B2084">
        <w:rPr>
          <w:rFonts w:eastAsia="SimSun" w:cs="Arial"/>
          <w:i/>
          <w:iCs/>
          <w:sz w:val="22"/>
          <w:lang w:eastAsia="fr-FR"/>
        </w:rPr>
        <w:t>E</w:t>
      </w:r>
      <w:r w:rsidR="00F71C0B" w:rsidRPr="001A6B89">
        <w:rPr>
          <w:rFonts w:eastAsia="SimSun" w:cs="Arial"/>
          <w:sz w:val="22"/>
          <w:vertAlign w:val="subscript"/>
          <w:lang w:eastAsia="fr-FR"/>
        </w:rPr>
        <w:t>comb</w:t>
      </w:r>
      <w:r w:rsidR="00F71C0B" w:rsidRPr="007B2084">
        <w:rPr>
          <w:rFonts w:eastAsia="SimSun" w:cs="Arial"/>
          <w:sz w:val="22"/>
          <w:lang w:eastAsia="fr-FR"/>
        </w:rPr>
        <w:t xml:space="preserve"> = 46,4 MJ·kg</w:t>
      </w:r>
      <w:r w:rsidR="00F71C0B" w:rsidRPr="001A6B89">
        <w:rPr>
          <w:rFonts w:eastAsia="CambriaMath" w:cs="Arial"/>
          <w:sz w:val="22"/>
          <w:vertAlign w:val="superscript"/>
          <w:lang w:eastAsia="fr-FR"/>
        </w:rPr>
        <w:t>–</w:t>
      </w:r>
      <w:r w:rsidR="00F71C0B" w:rsidRPr="001A6B89">
        <w:rPr>
          <w:rFonts w:eastAsia="SimSun" w:cs="Arial"/>
          <w:sz w:val="22"/>
          <w:vertAlign w:val="superscript"/>
          <w:lang w:eastAsia="fr-FR"/>
        </w:rPr>
        <w:t>1</w:t>
      </w:r>
      <w:r w:rsidR="00F71C0B" w:rsidRPr="007B2084">
        <w:rPr>
          <w:rFonts w:eastAsia="SimSun" w:cs="Arial"/>
          <w:sz w:val="22"/>
          <w:lang w:eastAsia="fr-FR"/>
        </w:rPr>
        <w:t>.</w:t>
      </w:r>
    </w:p>
    <w:p w14:paraId="590792B1" w14:textId="77777777" w:rsidR="001A6B89" w:rsidRDefault="001A6B89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</w:p>
    <w:p w14:paraId="3E10A518" w14:textId="77777777" w:rsidR="001A6B89" w:rsidRDefault="001A6B89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</w:p>
    <w:p w14:paraId="7EF60D1F" w14:textId="77777777" w:rsidR="001A6B89" w:rsidRDefault="001A6B89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</w:p>
    <w:p w14:paraId="13C8CB44" w14:textId="22D6C65B" w:rsidR="00F71C0B" w:rsidRPr="007B2084" w:rsidRDefault="00F71C0B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 w:rsidRPr="007B2084">
        <w:rPr>
          <w:rFonts w:eastAsia="SimSun" w:cs="Arial"/>
          <w:sz w:val="22"/>
          <w:lang w:eastAsia="fr-FR"/>
        </w:rPr>
        <w:t>Le pilote actionne le brûleur pendant une durée</w:t>
      </w:r>
      <w:r w:rsidR="001A6B89">
        <w:rPr>
          <w:rFonts w:eastAsia="SimSun" w:cs="Arial"/>
          <w:sz w:val="22"/>
          <w:lang w:eastAsia="fr-FR"/>
        </w:rPr>
        <w:t xml:space="preserve"> </w:t>
      </w:r>
      <w:r w:rsidR="001A6B89">
        <w:rPr>
          <w:rFonts w:ascii="Symbol" w:eastAsia="SimSun" w:hAnsi="Symbol" w:cs="Arial"/>
          <w:sz w:val="22"/>
          <w:lang w:eastAsia="fr-FR"/>
        </w:rPr>
        <w:t>t</w:t>
      </w:r>
      <w:r w:rsidRPr="007B2084">
        <w:rPr>
          <w:rFonts w:eastAsia="CambriaMath" w:cs="Arial"/>
          <w:sz w:val="22"/>
          <w:lang w:eastAsia="fr-FR"/>
        </w:rPr>
        <w:t xml:space="preserve"> </w:t>
      </w:r>
      <w:r w:rsidRPr="007B2084">
        <w:rPr>
          <w:rFonts w:eastAsia="SimSun" w:cs="Arial"/>
          <w:sz w:val="22"/>
          <w:lang w:eastAsia="fr-FR"/>
        </w:rPr>
        <w:t>selon le fonctionnement décrit sur la figure 4.</w:t>
      </w:r>
    </w:p>
    <w:p w14:paraId="192AB910" w14:textId="6DCA4EE9" w:rsidR="00F71C0B" w:rsidRPr="007B2084" w:rsidRDefault="005C3DDF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934144" behindDoc="0" locked="0" layoutInCell="1" allowOverlap="1" wp14:anchorId="05423CA8" wp14:editId="033FC267">
                <wp:simplePos x="0" y="0"/>
                <wp:positionH relativeFrom="column">
                  <wp:posOffset>2612431</wp:posOffset>
                </wp:positionH>
                <wp:positionV relativeFrom="paragraph">
                  <wp:posOffset>52619</wp:posOffset>
                </wp:positionV>
                <wp:extent cx="3381480" cy="42480"/>
                <wp:effectExtent l="57150" t="95250" r="66675" b="110490"/>
                <wp:wrapNone/>
                <wp:docPr id="1513" name="Encre 15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6">
                      <w14:nvContentPartPr>
                        <w14:cNvContentPartPr/>
                      </w14:nvContentPartPr>
                      <w14:xfrm>
                        <a:off x="0" y="0"/>
                        <a:ext cx="3381480" cy="42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F807EA" id="Encre 1513" o:spid="_x0000_s1026" type="#_x0000_t75" style="position:absolute;margin-left:204.3pt;margin-top:1.35pt;width:269.05pt;height:9.05pt;z-index:25293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">
                <v:imagedata r:id="rId417" o:title=""/>
              </v:shape>
            </w:pict>
          </mc:Fallback>
        </mc:AlternateContent>
      </w:r>
      <w:r w:rsidR="00F71C0B" w:rsidRPr="007B2084">
        <w:rPr>
          <w:rFonts w:eastAsia="SimSun" w:cs="Arial"/>
          <w:sz w:val="22"/>
          <w:lang w:eastAsia="fr-FR"/>
        </w:rPr>
        <w:t>Lorsque le brûleur est en fonctionnement, 68 grammes de propane sont brûlés chaque seconde.</w:t>
      </w:r>
    </w:p>
    <w:p w14:paraId="16F76231" w14:textId="77777777" w:rsidR="001A6B89" w:rsidRDefault="001A6B89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b/>
          <w:bCs/>
          <w:sz w:val="22"/>
          <w:lang w:eastAsia="fr-FR"/>
        </w:rPr>
      </w:pPr>
    </w:p>
    <w:p w14:paraId="006A6A12" w14:textId="22BFFC54" w:rsidR="00F71C0B" w:rsidRDefault="005C3DDF" w:rsidP="00A03C87">
      <w:pPr>
        <w:pStyle w:val="Paragraphedeliste"/>
        <w:numPr>
          <w:ilvl w:val="0"/>
          <w:numId w:val="23"/>
        </w:numPr>
        <w:autoSpaceDE w:val="0"/>
        <w:autoSpaceDN w:val="0"/>
        <w:adjustRightInd w:val="0"/>
        <w:spacing w:line="240" w:lineRule="auto"/>
        <w:ind w:left="426" w:hanging="436"/>
        <w:rPr>
          <w:rFonts w:eastAsia="SimSun" w:cs="Arial"/>
          <w:sz w:val="22"/>
          <w:lang w:eastAsia="fr-FR"/>
        </w:rPr>
      </w:pP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935168" behindDoc="0" locked="0" layoutInCell="1" allowOverlap="1" wp14:anchorId="778979AB" wp14:editId="4D99DCFF">
                <wp:simplePos x="0" y="0"/>
                <wp:positionH relativeFrom="column">
                  <wp:posOffset>2304991</wp:posOffset>
                </wp:positionH>
                <wp:positionV relativeFrom="paragraph">
                  <wp:posOffset>212629</wp:posOffset>
                </wp:positionV>
                <wp:extent cx="537480" cy="20880"/>
                <wp:effectExtent l="57150" t="76200" r="72390" b="93980"/>
                <wp:wrapNone/>
                <wp:docPr id="1514" name="Encre 15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8">
                      <w14:nvContentPartPr>
                        <w14:cNvContentPartPr/>
                      </w14:nvContentPartPr>
                      <w14:xfrm>
                        <a:off x="0" y="0"/>
                        <a:ext cx="537480" cy="2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4BAF21" id="Encre 1514" o:spid="_x0000_s1026" type="#_x0000_t75" style="position:absolute;margin-left:180.1pt;margin-top:13.95pt;width:45.15pt;height:7.35pt;z-index:25293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">
                <v:imagedata r:id="rId419" o:title=""/>
              </v:shape>
            </w:pict>
          </mc:Fallback>
        </mc:AlternateContent>
      </w:r>
      <w:r w:rsidR="00F71C0B" w:rsidRPr="001A6B89">
        <w:rPr>
          <w:rFonts w:eastAsia="SimSun" w:cs="Arial"/>
          <w:sz w:val="22"/>
          <w:lang w:eastAsia="fr-FR"/>
        </w:rPr>
        <w:t>Montrer que le flux thermique associé à la combustion du propane lorsque le brûleur est en fonctionnement</w:t>
      </w:r>
      <w:r w:rsidR="001A6B89">
        <w:rPr>
          <w:rFonts w:eastAsia="SimSun" w:cs="Arial"/>
          <w:sz w:val="22"/>
          <w:lang w:eastAsia="fr-FR"/>
        </w:rPr>
        <w:t xml:space="preserve"> </w:t>
      </w:r>
      <w:r w:rsidR="00F71C0B" w:rsidRPr="001A6B89">
        <w:rPr>
          <w:rFonts w:eastAsia="SimSun" w:cs="Arial"/>
          <w:sz w:val="22"/>
          <w:lang w:eastAsia="fr-FR"/>
        </w:rPr>
        <w:t>est de l’ordre de 3×10</w:t>
      </w:r>
      <w:r w:rsidR="00F71C0B" w:rsidRPr="001A6B89">
        <w:rPr>
          <w:rFonts w:eastAsia="SimSun" w:cs="Arial"/>
          <w:sz w:val="22"/>
          <w:vertAlign w:val="superscript"/>
          <w:lang w:eastAsia="fr-FR"/>
        </w:rPr>
        <w:t>6</w:t>
      </w:r>
      <w:r w:rsidR="00F71C0B" w:rsidRPr="001A6B89">
        <w:rPr>
          <w:rFonts w:eastAsia="SimSun" w:cs="Arial"/>
          <w:sz w:val="22"/>
          <w:lang w:eastAsia="fr-FR"/>
        </w:rPr>
        <w:t xml:space="preserve"> W.</w:t>
      </w:r>
    </w:p>
    <w:p w14:paraId="3A3FE640" w14:textId="0A15476A" w:rsidR="005C3DDF" w:rsidRDefault="005C3DDF" w:rsidP="005C3DDF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</w:p>
    <w:p w14:paraId="069FC8A6" w14:textId="214CCBDE" w:rsidR="005C3DDF" w:rsidRDefault="00AC4EB3" w:rsidP="005C3DDF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982272" behindDoc="0" locked="0" layoutInCell="1" allowOverlap="1" wp14:anchorId="67A31516" wp14:editId="47A30E5B">
                <wp:simplePos x="0" y="0"/>
                <wp:positionH relativeFrom="column">
                  <wp:posOffset>5652135</wp:posOffset>
                </wp:positionH>
                <wp:positionV relativeFrom="paragraph">
                  <wp:posOffset>-99695</wp:posOffset>
                </wp:positionV>
                <wp:extent cx="1128755" cy="302115"/>
                <wp:effectExtent l="38100" t="38100" r="14605" b="41275"/>
                <wp:wrapNone/>
                <wp:docPr id="1560" name="Encre 15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0">
                      <w14:nvContentPartPr>
                        <w14:cNvContentPartPr/>
                      </w14:nvContentPartPr>
                      <w14:xfrm>
                        <a:off x="0" y="0"/>
                        <a:ext cx="1128755" cy="302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F48BBE" id="Encre 1560" o:spid="_x0000_s1026" type="#_x0000_t75" style="position:absolute;margin-left:444.35pt;margin-top:-8.55pt;width:90.3pt;height:25.25pt;z-index:25298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">
                <v:imagedata r:id="rId421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974080" behindDoc="0" locked="0" layoutInCell="1" allowOverlap="1" wp14:anchorId="26C214D5" wp14:editId="4D649ECE">
                <wp:simplePos x="0" y="0"/>
                <wp:positionH relativeFrom="column">
                  <wp:posOffset>4726940</wp:posOffset>
                </wp:positionH>
                <wp:positionV relativeFrom="paragraph">
                  <wp:posOffset>-97155</wp:posOffset>
                </wp:positionV>
                <wp:extent cx="762535" cy="294005"/>
                <wp:effectExtent l="38100" t="38100" r="0" b="48895"/>
                <wp:wrapNone/>
                <wp:docPr id="1552" name="Encre 15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2">
                      <w14:nvContentPartPr>
                        <w14:cNvContentPartPr/>
                      </w14:nvContentPartPr>
                      <w14:xfrm>
                        <a:off x="0" y="0"/>
                        <a:ext cx="762535" cy="294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D64482" id="Encre 1552" o:spid="_x0000_s1026" type="#_x0000_t75" style="position:absolute;margin-left:371.5pt;margin-top:-8.35pt;width:61.5pt;height:24.55pt;z-index:25297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">
                <v:imagedata r:id="rId423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2975104" behindDoc="0" locked="0" layoutInCell="1" allowOverlap="1" wp14:anchorId="17DE609E" wp14:editId="282D324F">
                <wp:simplePos x="0" y="0"/>
                <wp:positionH relativeFrom="column">
                  <wp:posOffset>3634740</wp:posOffset>
                </wp:positionH>
                <wp:positionV relativeFrom="paragraph">
                  <wp:posOffset>-107950</wp:posOffset>
                </wp:positionV>
                <wp:extent cx="903335" cy="346075"/>
                <wp:effectExtent l="38100" t="57150" r="0" b="53975"/>
                <wp:wrapNone/>
                <wp:docPr id="1553" name="Encre 15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4">
                      <w14:nvContentPartPr>
                        <w14:cNvContentPartPr/>
                      </w14:nvContentPartPr>
                      <w14:xfrm>
                        <a:off x="0" y="0"/>
                        <a:ext cx="903335" cy="346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C54DA8" id="Encre 1553" o:spid="_x0000_s1026" type="#_x0000_t75" style="position:absolute;margin-left:285.5pt;margin-top:-9.2pt;width:72.55pt;height:28.65pt;z-index:25297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">
                <v:imagedata r:id="rId425" o:title=""/>
              </v:shape>
            </w:pict>
          </mc:Fallback>
        </mc:AlternateContent>
      </w:r>
    </w:p>
    <w:p w14:paraId="6DE497A5" w14:textId="41F6E64B" w:rsidR="005C3DDF" w:rsidRDefault="005C3DDF" w:rsidP="005C3DDF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</w:p>
    <w:p w14:paraId="43FFB94B" w14:textId="03658C2F" w:rsidR="005C3DDF" w:rsidRPr="005C3DDF" w:rsidRDefault="00DD7C4A" w:rsidP="005C3DDF">
      <w:pPr>
        <w:autoSpaceDE w:val="0"/>
        <w:autoSpaceDN w:val="0"/>
        <w:adjustRightInd w:val="0"/>
        <w:spacing w:line="240" w:lineRule="auto"/>
        <w:rPr>
          <w:rFonts w:eastAsia="SimSun" w:cs="Arial"/>
          <w:sz w:val="22"/>
          <w:lang w:eastAsia="fr-FR"/>
        </w:rPr>
      </w:pP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3154304" behindDoc="0" locked="0" layoutInCell="1" allowOverlap="1" wp14:anchorId="69BF9DEB" wp14:editId="749D073E">
                <wp:simplePos x="0" y="0"/>
                <wp:positionH relativeFrom="column">
                  <wp:posOffset>6362700</wp:posOffset>
                </wp:positionH>
                <wp:positionV relativeFrom="paragraph">
                  <wp:posOffset>2096770</wp:posOffset>
                </wp:positionV>
                <wp:extent cx="220680" cy="280440"/>
                <wp:effectExtent l="38100" t="57150" r="46355" b="43815"/>
                <wp:wrapNone/>
                <wp:docPr id="1728" name="Encre 17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6">
                      <w14:nvContentPartPr>
                        <w14:cNvContentPartPr/>
                      </w14:nvContentPartPr>
                      <w14:xfrm>
                        <a:off x="0" y="0"/>
                        <a:ext cx="220680" cy="28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D45D82" id="Encre 1728" o:spid="_x0000_s1026" type="#_x0000_t75" style="position:absolute;margin-left:500.3pt;margin-top:164.4pt;width:18.8pt;height:23.5pt;z-index:253154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">
                <v:imagedata r:id="rId427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3153280" behindDoc="0" locked="0" layoutInCell="1" allowOverlap="1" wp14:anchorId="1C49EE51" wp14:editId="5297183D">
                <wp:simplePos x="0" y="0"/>
                <wp:positionH relativeFrom="column">
                  <wp:posOffset>5056505</wp:posOffset>
                </wp:positionH>
                <wp:positionV relativeFrom="paragraph">
                  <wp:posOffset>2045335</wp:posOffset>
                </wp:positionV>
                <wp:extent cx="1034705" cy="401740"/>
                <wp:effectExtent l="57150" t="38100" r="32385" b="55880"/>
                <wp:wrapNone/>
                <wp:docPr id="1727" name="Encre 17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8">
                      <w14:nvContentPartPr>
                        <w14:cNvContentPartPr/>
                      </w14:nvContentPartPr>
                      <w14:xfrm>
                        <a:off x="0" y="0"/>
                        <a:ext cx="1034705" cy="401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68BA56" id="Encre 1727" o:spid="_x0000_s1026" type="#_x0000_t75" style="position:absolute;margin-left:397.45pt;margin-top:160.35pt;width:82.85pt;height:33.05pt;z-index:25315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">
                <v:imagedata r:id="rId429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3145088" behindDoc="0" locked="0" layoutInCell="1" allowOverlap="1" wp14:anchorId="624BB25D" wp14:editId="384ED994">
                <wp:simplePos x="0" y="0"/>
                <wp:positionH relativeFrom="column">
                  <wp:posOffset>3862705</wp:posOffset>
                </wp:positionH>
                <wp:positionV relativeFrom="paragraph">
                  <wp:posOffset>1912620</wp:posOffset>
                </wp:positionV>
                <wp:extent cx="1021175" cy="700405"/>
                <wp:effectExtent l="38100" t="38100" r="0" b="42545"/>
                <wp:wrapNone/>
                <wp:docPr id="1719" name="Encre 17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0">
                      <w14:nvContentPartPr>
                        <w14:cNvContentPartPr/>
                      </w14:nvContentPartPr>
                      <w14:xfrm>
                        <a:off x="0" y="0"/>
                        <a:ext cx="1021175" cy="700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CFE7D0" id="Encre 1719" o:spid="_x0000_s1026" type="#_x0000_t75" style="position:absolute;margin-left:303.45pt;margin-top:149.9pt;width:81.8pt;height:56.55pt;z-index:253145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">
                <v:imagedata r:id="rId431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3142016" behindDoc="0" locked="0" layoutInCell="1" allowOverlap="1" wp14:anchorId="261B45EB" wp14:editId="0D8A9F3F">
                <wp:simplePos x="0" y="0"/>
                <wp:positionH relativeFrom="column">
                  <wp:posOffset>2928620</wp:posOffset>
                </wp:positionH>
                <wp:positionV relativeFrom="paragraph">
                  <wp:posOffset>2428875</wp:posOffset>
                </wp:positionV>
                <wp:extent cx="223225" cy="182765"/>
                <wp:effectExtent l="38100" t="38100" r="43815" b="46355"/>
                <wp:wrapNone/>
                <wp:docPr id="1716" name="Encre 17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2">
                      <w14:nvContentPartPr>
                        <w14:cNvContentPartPr/>
                      </w14:nvContentPartPr>
                      <w14:xfrm>
                        <a:off x="0" y="0"/>
                        <a:ext cx="223225" cy="182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E8D63C" id="Encre 1716" o:spid="_x0000_s1026" type="#_x0000_t75" style="position:absolute;margin-left:229.9pt;margin-top:190.55pt;width:19pt;height:15.85pt;z-index:25314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">
                <v:imagedata r:id="rId433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3143040" behindDoc="0" locked="0" layoutInCell="1" allowOverlap="1" wp14:anchorId="010FBC12" wp14:editId="1A0BDFDF">
                <wp:simplePos x="0" y="0"/>
                <wp:positionH relativeFrom="column">
                  <wp:posOffset>2830830</wp:posOffset>
                </wp:positionH>
                <wp:positionV relativeFrom="paragraph">
                  <wp:posOffset>2029460</wp:posOffset>
                </wp:positionV>
                <wp:extent cx="478800" cy="294970"/>
                <wp:effectExtent l="38100" t="38100" r="16510" b="48260"/>
                <wp:wrapNone/>
                <wp:docPr id="1717" name="Encre 17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4">
                      <w14:nvContentPartPr>
                        <w14:cNvContentPartPr/>
                      </w14:nvContentPartPr>
                      <w14:xfrm>
                        <a:off x="0" y="0"/>
                        <a:ext cx="478800" cy="294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8ABBA8" id="Encre 1717" o:spid="_x0000_s1026" type="#_x0000_t75" style="position:absolute;margin-left:222.2pt;margin-top:159.1pt;width:39.1pt;height:24.65pt;z-index:25314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">
                <v:imagedata r:id="rId435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3132800" behindDoc="0" locked="0" layoutInCell="1" allowOverlap="1" wp14:anchorId="10637B00" wp14:editId="04021C77">
                <wp:simplePos x="0" y="0"/>
                <wp:positionH relativeFrom="column">
                  <wp:posOffset>3491160</wp:posOffset>
                </wp:positionH>
                <wp:positionV relativeFrom="paragraph">
                  <wp:posOffset>2221530</wp:posOffset>
                </wp:positionV>
                <wp:extent cx="132480" cy="149400"/>
                <wp:effectExtent l="38100" t="38100" r="58420" b="41275"/>
                <wp:wrapNone/>
                <wp:docPr id="1707" name="Encre 17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6">
                      <w14:nvContentPartPr>
                        <w14:cNvContentPartPr/>
                      </w14:nvContentPartPr>
                      <w14:xfrm>
                        <a:off x="0" y="0"/>
                        <a:ext cx="132480" cy="149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3FBD82" id="Encre 1707" o:spid="_x0000_s1026" type="#_x0000_t75" style="position:absolute;margin-left:274.2pt;margin-top:174.2pt;width:11.85pt;height:13.15pt;z-index:25313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">
                <v:imagedata r:id="rId437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3126656" behindDoc="0" locked="0" layoutInCell="1" allowOverlap="1" wp14:anchorId="117B60C5" wp14:editId="65DFC95C">
                <wp:simplePos x="0" y="0"/>
                <wp:positionH relativeFrom="column">
                  <wp:posOffset>1334135</wp:posOffset>
                </wp:positionH>
                <wp:positionV relativeFrom="paragraph">
                  <wp:posOffset>2272030</wp:posOffset>
                </wp:positionV>
                <wp:extent cx="1242090" cy="325120"/>
                <wp:effectExtent l="57150" t="38100" r="0" b="55880"/>
                <wp:wrapNone/>
                <wp:docPr id="1701" name="Encre 17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8">
                      <w14:nvContentPartPr>
                        <w14:cNvContentPartPr/>
                      </w14:nvContentPartPr>
                      <w14:xfrm>
                        <a:off x="0" y="0"/>
                        <a:ext cx="1242090" cy="32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7AB262" id="Encre 1701" o:spid="_x0000_s1026" type="#_x0000_t75" style="position:absolute;margin-left:104.35pt;margin-top:178.2pt;width:99.2pt;height:27pt;z-index:25312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">
                <v:imagedata r:id="rId439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3124608" behindDoc="0" locked="0" layoutInCell="1" allowOverlap="1" wp14:anchorId="6017DEC7" wp14:editId="5F882343">
                <wp:simplePos x="0" y="0"/>
                <wp:positionH relativeFrom="column">
                  <wp:posOffset>-10795</wp:posOffset>
                </wp:positionH>
                <wp:positionV relativeFrom="paragraph">
                  <wp:posOffset>2181225</wp:posOffset>
                </wp:positionV>
                <wp:extent cx="787760" cy="335280"/>
                <wp:effectExtent l="38100" t="38100" r="50800" b="45720"/>
                <wp:wrapNone/>
                <wp:docPr id="1699" name="Encre 16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0">
                      <w14:nvContentPartPr>
                        <w14:cNvContentPartPr/>
                      </w14:nvContentPartPr>
                      <w14:xfrm>
                        <a:off x="0" y="0"/>
                        <a:ext cx="787760" cy="335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6F924D" id="Encre 1699" o:spid="_x0000_s1026" type="#_x0000_t75" style="position:absolute;margin-left:-1.55pt;margin-top:171.05pt;width:63.45pt;height:27.8pt;z-index:25312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">
                <v:imagedata r:id="rId441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3116416" behindDoc="0" locked="0" layoutInCell="1" allowOverlap="1" wp14:anchorId="648CF9AB" wp14:editId="3E929346">
                <wp:simplePos x="0" y="0"/>
                <wp:positionH relativeFrom="column">
                  <wp:posOffset>958560</wp:posOffset>
                </wp:positionH>
                <wp:positionV relativeFrom="paragraph">
                  <wp:posOffset>2343930</wp:posOffset>
                </wp:positionV>
                <wp:extent cx="166680" cy="102600"/>
                <wp:effectExtent l="57150" t="38100" r="24130" b="50165"/>
                <wp:wrapNone/>
                <wp:docPr id="1691" name="Encre 16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2">
                      <w14:nvContentPartPr>
                        <w14:cNvContentPartPr/>
                      </w14:nvContentPartPr>
                      <w14:xfrm>
                        <a:off x="0" y="0"/>
                        <a:ext cx="166680" cy="10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248C02" id="Encre 1691" o:spid="_x0000_s1026" type="#_x0000_t75" style="position:absolute;margin-left:74.8pt;margin-top:183.85pt;width:14.5pt;height:9.5pt;z-index:25311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">
                <v:imagedata r:id="rId443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3111296" behindDoc="0" locked="0" layoutInCell="1" allowOverlap="1" wp14:anchorId="3591AA7A" wp14:editId="64AE55E6">
                <wp:simplePos x="0" y="0"/>
                <wp:positionH relativeFrom="column">
                  <wp:posOffset>1063625</wp:posOffset>
                </wp:positionH>
                <wp:positionV relativeFrom="paragraph">
                  <wp:posOffset>1315085</wp:posOffset>
                </wp:positionV>
                <wp:extent cx="3202675" cy="535940"/>
                <wp:effectExtent l="38100" t="57150" r="36195" b="54610"/>
                <wp:wrapNone/>
                <wp:docPr id="1686" name="Encre 16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4">
                      <w14:nvContentPartPr>
                        <w14:cNvContentPartPr/>
                      </w14:nvContentPartPr>
                      <w14:xfrm>
                        <a:off x="0" y="0"/>
                        <a:ext cx="3202675" cy="535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0A1854" id="Encre 1686" o:spid="_x0000_s1026" type="#_x0000_t75" style="position:absolute;margin-left:83.05pt;margin-top:102.85pt;width:253.6pt;height:43.6pt;z-index:25311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">
                <v:imagedata r:id="rId445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3077504" behindDoc="0" locked="0" layoutInCell="1" allowOverlap="1" wp14:anchorId="3CF329F0" wp14:editId="09A8EF46">
                <wp:simplePos x="0" y="0"/>
                <wp:positionH relativeFrom="column">
                  <wp:posOffset>279400</wp:posOffset>
                </wp:positionH>
                <wp:positionV relativeFrom="paragraph">
                  <wp:posOffset>1536700</wp:posOffset>
                </wp:positionV>
                <wp:extent cx="188595" cy="239395"/>
                <wp:effectExtent l="38100" t="57150" r="40005" b="46355"/>
                <wp:wrapNone/>
                <wp:docPr id="1653" name="Encre 16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6">
                      <w14:nvContentPartPr>
                        <w14:cNvContentPartPr/>
                      </w14:nvContentPartPr>
                      <w14:xfrm>
                        <a:off x="0" y="0"/>
                        <a:ext cx="188595" cy="239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8A053D" id="Encre 1653" o:spid="_x0000_s1026" type="#_x0000_t75" style="position:absolute;margin-left:21.3pt;margin-top:120.3pt;width:16.25pt;height:20.25pt;z-index:25307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">
                <v:imagedata r:id="rId447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3076480" behindDoc="0" locked="0" layoutInCell="1" allowOverlap="1" wp14:anchorId="6270094D" wp14:editId="1F4BD8BC">
                <wp:simplePos x="0" y="0"/>
                <wp:positionH relativeFrom="column">
                  <wp:posOffset>677400</wp:posOffset>
                </wp:positionH>
                <wp:positionV relativeFrom="paragraph">
                  <wp:posOffset>1695570</wp:posOffset>
                </wp:positionV>
                <wp:extent cx="130320" cy="4680"/>
                <wp:effectExtent l="38100" t="57150" r="41275" b="52705"/>
                <wp:wrapNone/>
                <wp:docPr id="1652" name="Encre 16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8">
                      <w14:nvContentPartPr>
                        <w14:cNvContentPartPr/>
                      </w14:nvContentPartPr>
                      <w14:xfrm>
                        <a:off x="0" y="0"/>
                        <a:ext cx="130320" cy="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3E3A78" id="Encre 1652" o:spid="_x0000_s1026" type="#_x0000_t75" style="position:absolute;margin-left:52.65pt;margin-top:132.8pt;width:11.65pt;height:1.75pt;z-index:25307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">
                <v:imagedata r:id="rId449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3075456" behindDoc="0" locked="0" layoutInCell="1" allowOverlap="1" wp14:anchorId="13FE2248" wp14:editId="0D7BDFBD">
                <wp:simplePos x="0" y="0"/>
                <wp:positionH relativeFrom="column">
                  <wp:posOffset>682800</wp:posOffset>
                </wp:positionH>
                <wp:positionV relativeFrom="paragraph">
                  <wp:posOffset>1593690</wp:posOffset>
                </wp:positionV>
                <wp:extent cx="108000" cy="10080"/>
                <wp:effectExtent l="38100" t="57150" r="44450" b="47625"/>
                <wp:wrapNone/>
                <wp:docPr id="1651" name="Encre 16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0">
                      <w14:nvContentPartPr>
                        <w14:cNvContentPartPr/>
                      </w14:nvContentPartPr>
                      <w14:xfrm>
                        <a:off x="0" y="0"/>
                        <a:ext cx="108000" cy="1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712FEE" id="Encre 1651" o:spid="_x0000_s1026" type="#_x0000_t75" style="position:absolute;margin-left:53.05pt;margin-top:124.8pt;width:9.9pt;height:2.25pt;z-index:25307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">
                <v:imagedata r:id="rId451" o:title=""/>
              </v:shape>
            </w:pict>
          </mc:Fallback>
        </mc:AlternateContent>
      </w:r>
      <w:r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3072384" behindDoc="0" locked="0" layoutInCell="1" allowOverlap="1" wp14:anchorId="551E1068" wp14:editId="5B88D790">
                <wp:simplePos x="0" y="0"/>
                <wp:positionH relativeFrom="column">
                  <wp:posOffset>1244600</wp:posOffset>
                </wp:positionH>
                <wp:positionV relativeFrom="paragraph">
                  <wp:posOffset>45085</wp:posOffset>
                </wp:positionV>
                <wp:extent cx="3862070" cy="1252320"/>
                <wp:effectExtent l="57150" t="38100" r="5080" b="43180"/>
                <wp:wrapNone/>
                <wp:docPr id="1648" name="Encre 16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2">
                      <w14:nvContentPartPr>
                        <w14:cNvContentPartPr/>
                      </w14:nvContentPartPr>
                      <w14:xfrm>
                        <a:off x="0" y="0"/>
                        <a:ext cx="3862070" cy="1252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CFB886" id="Encre 1648" o:spid="_x0000_s1026" type="#_x0000_t75" style="position:absolute;margin-left:97.3pt;margin-top:2.85pt;width:305.5pt;height:100pt;z-index:25307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">
                <v:imagedata r:id="rId453" o:title=""/>
              </v:shape>
            </w:pict>
          </mc:Fallback>
        </mc:AlternateContent>
      </w:r>
      <w:r w:rsidR="00AC4EB3"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3064192" behindDoc="0" locked="0" layoutInCell="1" allowOverlap="1" wp14:anchorId="39154382" wp14:editId="6B5B33C3">
                <wp:simplePos x="0" y="0"/>
                <wp:positionH relativeFrom="column">
                  <wp:posOffset>5184775</wp:posOffset>
                </wp:positionH>
                <wp:positionV relativeFrom="paragraph">
                  <wp:posOffset>495300</wp:posOffset>
                </wp:positionV>
                <wp:extent cx="775925" cy="242790"/>
                <wp:effectExtent l="57150" t="57150" r="5715" b="43180"/>
                <wp:wrapNone/>
                <wp:docPr id="1640" name="Encre 16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4">
                      <w14:nvContentPartPr>
                        <w14:cNvContentPartPr/>
                      </w14:nvContentPartPr>
                      <w14:xfrm>
                        <a:off x="0" y="0"/>
                        <a:ext cx="775925" cy="242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B190EA" id="Encre 1640" o:spid="_x0000_s1026" type="#_x0000_t75" style="position:absolute;margin-left:407.55pt;margin-top:38.3pt;width:62.55pt;height:20.5pt;z-index:25306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">
                <v:imagedata r:id="rId455" o:title=""/>
              </v:shape>
            </w:pict>
          </mc:Fallback>
        </mc:AlternateContent>
      </w:r>
      <w:r w:rsidR="00AC4EB3"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3054976" behindDoc="0" locked="0" layoutInCell="1" allowOverlap="1" wp14:anchorId="0E2B40FE" wp14:editId="1547C3BC">
                <wp:simplePos x="0" y="0"/>
                <wp:positionH relativeFrom="column">
                  <wp:posOffset>191770</wp:posOffset>
                </wp:positionH>
                <wp:positionV relativeFrom="paragraph">
                  <wp:posOffset>628650</wp:posOffset>
                </wp:positionV>
                <wp:extent cx="324860" cy="208280"/>
                <wp:effectExtent l="57150" t="57150" r="0" b="58420"/>
                <wp:wrapNone/>
                <wp:docPr id="1631" name="Encre 16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6">
                      <w14:nvContentPartPr>
                        <w14:cNvContentPartPr/>
                      </w14:nvContentPartPr>
                      <w14:xfrm>
                        <a:off x="0" y="0"/>
                        <a:ext cx="324860" cy="20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233745" id="Encre 1631" o:spid="_x0000_s1026" type="#_x0000_t75" style="position:absolute;margin-left:14.4pt;margin-top:48.8pt;width:27pt;height:17.8pt;z-index:25305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">
                <v:imagedata r:id="rId457" o:title=""/>
              </v:shape>
            </w:pict>
          </mc:Fallback>
        </mc:AlternateContent>
      </w:r>
      <w:r w:rsidR="00AC4EB3"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3027328" behindDoc="0" locked="0" layoutInCell="1" allowOverlap="1" wp14:anchorId="30E63C47" wp14:editId="7319747B">
                <wp:simplePos x="0" y="0"/>
                <wp:positionH relativeFrom="column">
                  <wp:posOffset>4521835</wp:posOffset>
                </wp:positionH>
                <wp:positionV relativeFrom="paragraph">
                  <wp:posOffset>68580</wp:posOffset>
                </wp:positionV>
                <wp:extent cx="2026350" cy="440055"/>
                <wp:effectExtent l="57150" t="38100" r="12065" b="55245"/>
                <wp:wrapNone/>
                <wp:docPr id="1604" name="Encre 16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8">
                      <w14:nvContentPartPr>
                        <w14:cNvContentPartPr/>
                      </w14:nvContentPartPr>
                      <w14:xfrm>
                        <a:off x="0" y="0"/>
                        <a:ext cx="2026350" cy="440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40DBF3" id="Encre 1604" o:spid="_x0000_s1026" type="#_x0000_t75" style="position:absolute;margin-left:355.35pt;margin-top:4.7pt;width:160.95pt;height:36.05pt;z-index:25302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">
                <v:imagedata r:id="rId459" o:title=""/>
              </v:shape>
            </w:pict>
          </mc:Fallback>
        </mc:AlternateContent>
      </w:r>
      <w:r w:rsidR="00AC4EB3">
        <w:rPr>
          <w:rFonts w:eastAsia="SimSun" w:cs="Arial"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3001728" behindDoc="0" locked="0" layoutInCell="1" allowOverlap="1" wp14:anchorId="045ACDDE" wp14:editId="2CB0FA12">
                <wp:simplePos x="0" y="0"/>
                <wp:positionH relativeFrom="column">
                  <wp:posOffset>-118745</wp:posOffset>
                </wp:positionH>
                <wp:positionV relativeFrom="paragraph">
                  <wp:posOffset>-350520</wp:posOffset>
                </wp:positionV>
                <wp:extent cx="3593520" cy="786335"/>
                <wp:effectExtent l="38100" t="38100" r="26035" b="52070"/>
                <wp:wrapNone/>
                <wp:docPr id="1579" name="Encre 15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0">
                      <w14:nvContentPartPr>
                        <w14:cNvContentPartPr/>
                      </w14:nvContentPartPr>
                      <w14:xfrm>
                        <a:off x="0" y="0"/>
                        <a:ext cx="3593520" cy="786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067475" id="Encre 1579" o:spid="_x0000_s1026" type="#_x0000_t75" style="position:absolute;margin-left:-10.05pt;margin-top:-28.3pt;width:284.35pt;height:63.3pt;z-index:25300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">
                <v:imagedata r:id="rId461" o:title=""/>
              </v:shape>
            </w:pict>
          </mc:Fallback>
        </mc:AlternateContent>
      </w:r>
    </w:p>
    <w:p w14:paraId="543238C7" w14:textId="76EDF811" w:rsidR="001A6B89" w:rsidRDefault="00AC4EB3" w:rsidP="001A6B89">
      <w:pPr>
        <w:pStyle w:val="Paragraphedeliste"/>
        <w:autoSpaceDE w:val="0"/>
        <w:autoSpaceDN w:val="0"/>
        <w:adjustRightInd w:val="0"/>
        <w:spacing w:line="240" w:lineRule="auto"/>
        <w:ind w:left="426"/>
        <w:rPr>
          <w:rFonts w:eastAsia="SimSun" w:cs="Arial"/>
          <w:sz w:val="22"/>
          <w:lang w:eastAsia="fr-FR"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983296" behindDoc="0" locked="0" layoutInCell="1" allowOverlap="1" wp14:anchorId="22528E80" wp14:editId="2E663159">
                <wp:simplePos x="0" y="0"/>
                <wp:positionH relativeFrom="column">
                  <wp:posOffset>2886000</wp:posOffset>
                </wp:positionH>
                <wp:positionV relativeFrom="paragraph">
                  <wp:posOffset>385010</wp:posOffset>
                </wp:positionV>
                <wp:extent cx="671040" cy="374400"/>
                <wp:effectExtent l="57150" t="38100" r="53340" b="45085"/>
                <wp:wrapNone/>
                <wp:docPr id="1561" name="Encre 15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2">
                      <w14:nvContentPartPr>
                        <w14:cNvContentPartPr/>
                      </w14:nvContentPartPr>
                      <w14:xfrm>
                        <a:off x="0" y="0"/>
                        <a:ext cx="671040" cy="37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6E6878" id="Encre 1561" o:spid="_x0000_s1026" type="#_x0000_t75" style="position:absolute;margin-left:226.55pt;margin-top:29.6pt;width:54.3pt;height:30.9pt;z-index:25298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">
                <v:imagedata r:id="rId463" o:title=""/>
              </v:shape>
            </w:pict>
          </mc:Fallback>
        </mc:AlternateContent>
      </w:r>
      <w:r w:rsidR="001A6B89">
        <w:rPr>
          <w:noProof/>
        </w:rPr>
        <w:drawing>
          <wp:inline distT="0" distB="0" distL="0" distR="0" wp14:anchorId="6B2B2F30" wp14:editId="78EDAFD8">
            <wp:extent cx="6645910" cy="2723515"/>
            <wp:effectExtent l="0" t="0" r="2540" b="635"/>
            <wp:docPr id="49" name="Imag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723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73D6B6" w14:textId="517FF0D9" w:rsidR="00F71C0B" w:rsidRDefault="00F71C0B" w:rsidP="001A6B89">
      <w:pPr>
        <w:autoSpaceDE w:val="0"/>
        <w:autoSpaceDN w:val="0"/>
        <w:adjustRightInd w:val="0"/>
        <w:spacing w:line="240" w:lineRule="auto"/>
        <w:jc w:val="center"/>
        <w:rPr>
          <w:rFonts w:eastAsia="SimSun" w:cs="Arial"/>
          <w:sz w:val="22"/>
          <w:lang w:eastAsia="fr-FR"/>
        </w:rPr>
      </w:pPr>
      <w:r w:rsidRPr="007B2084">
        <w:rPr>
          <w:rFonts w:eastAsia="SimSun" w:cs="Arial"/>
          <w:sz w:val="22"/>
          <w:lang w:eastAsia="fr-FR"/>
        </w:rPr>
        <w:t>Figure 4. Débit de sortie du propane du brûleur en fonction du temps</w:t>
      </w:r>
    </w:p>
    <w:p w14:paraId="34478694" w14:textId="77777777" w:rsidR="001A6B89" w:rsidRPr="007B2084" w:rsidRDefault="001A6B89" w:rsidP="001A6B89">
      <w:pPr>
        <w:autoSpaceDE w:val="0"/>
        <w:autoSpaceDN w:val="0"/>
        <w:adjustRightInd w:val="0"/>
        <w:spacing w:line="240" w:lineRule="auto"/>
        <w:jc w:val="center"/>
        <w:rPr>
          <w:rFonts w:eastAsia="SimSun" w:cs="Arial"/>
          <w:sz w:val="22"/>
          <w:lang w:eastAsia="fr-FR"/>
        </w:rPr>
      </w:pPr>
    </w:p>
    <w:p w14:paraId="25932AC6" w14:textId="013A0B02" w:rsidR="00F71C0B" w:rsidRDefault="00F71C0B" w:rsidP="003F1111">
      <w:pPr>
        <w:pStyle w:val="Paragraphedeliste"/>
        <w:numPr>
          <w:ilvl w:val="0"/>
          <w:numId w:val="23"/>
        </w:numPr>
        <w:autoSpaceDE w:val="0"/>
        <w:autoSpaceDN w:val="0"/>
        <w:adjustRightInd w:val="0"/>
        <w:spacing w:line="240" w:lineRule="auto"/>
        <w:ind w:left="426" w:hanging="436"/>
        <w:rPr>
          <w:rFonts w:eastAsia="SimSun" w:cs="Arial"/>
          <w:sz w:val="22"/>
          <w:lang w:eastAsia="fr-FR"/>
        </w:rPr>
      </w:pPr>
      <w:r w:rsidRPr="001A6B89">
        <w:rPr>
          <w:rFonts w:eastAsia="SimSun" w:cs="Arial"/>
          <w:sz w:val="22"/>
          <w:lang w:eastAsia="fr-FR"/>
        </w:rPr>
        <w:t>Dans les conditions de l’étude, déterminer la durée maximale de vol qu’il est possible de réaliser à l’aide</w:t>
      </w:r>
      <w:r w:rsidR="001A6B89">
        <w:rPr>
          <w:rFonts w:eastAsia="SimSun" w:cs="Arial"/>
          <w:sz w:val="22"/>
          <w:lang w:eastAsia="fr-FR"/>
        </w:rPr>
        <w:t xml:space="preserve"> </w:t>
      </w:r>
      <w:r w:rsidRPr="001A6B89">
        <w:rPr>
          <w:rFonts w:eastAsia="SimSun" w:cs="Arial"/>
          <w:sz w:val="22"/>
          <w:lang w:eastAsia="fr-FR"/>
        </w:rPr>
        <w:t>du propane embarqué dans la montgolfière. Commenter.</w:t>
      </w:r>
    </w:p>
    <w:p w14:paraId="2AC502CD" w14:textId="77777777" w:rsidR="001A6B89" w:rsidRPr="001A6B89" w:rsidRDefault="001A6B89" w:rsidP="001A6B89">
      <w:pPr>
        <w:pStyle w:val="Paragraphedeliste"/>
        <w:autoSpaceDE w:val="0"/>
        <w:autoSpaceDN w:val="0"/>
        <w:adjustRightInd w:val="0"/>
        <w:spacing w:line="240" w:lineRule="auto"/>
        <w:ind w:left="426"/>
        <w:rPr>
          <w:rFonts w:eastAsia="SimSun" w:cs="Arial"/>
          <w:sz w:val="22"/>
          <w:lang w:eastAsia="fr-FR"/>
        </w:rPr>
      </w:pPr>
    </w:p>
    <w:p w14:paraId="19DCC0FE" w14:textId="77777777" w:rsidR="00F71C0B" w:rsidRPr="007B2084" w:rsidRDefault="00F71C0B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i/>
          <w:iCs/>
          <w:sz w:val="22"/>
          <w:lang w:eastAsia="fr-FR"/>
        </w:rPr>
      </w:pPr>
      <w:r w:rsidRPr="007B2084">
        <w:rPr>
          <w:rFonts w:eastAsia="SimSun" w:cs="Arial"/>
          <w:i/>
          <w:iCs/>
          <w:sz w:val="22"/>
          <w:lang w:eastAsia="fr-FR"/>
        </w:rPr>
        <w:t>Le candidat est invité à prendre des initiatives et à présenter la démarche suivie, même si elle n’a pas abouti.</w:t>
      </w:r>
    </w:p>
    <w:p w14:paraId="44E47DF1" w14:textId="7633AF8F" w:rsidR="00F71C0B" w:rsidRPr="007B2084" w:rsidRDefault="00BC19D6" w:rsidP="007B2084">
      <w:pPr>
        <w:autoSpaceDE w:val="0"/>
        <w:autoSpaceDN w:val="0"/>
        <w:adjustRightInd w:val="0"/>
        <w:spacing w:line="240" w:lineRule="auto"/>
        <w:rPr>
          <w:rFonts w:eastAsia="SimSun" w:cs="Arial"/>
          <w:i/>
          <w:iCs/>
          <w:sz w:val="22"/>
          <w:lang w:eastAsia="fr-FR"/>
        </w:rPr>
      </w:pPr>
      <w:r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3332480" behindDoc="0" locked="0" layoutInCell="1" allowOverlap="1" wp14:anchorId="37E2F11E" wp14:editId="6F5737C6">
                <wp:simplePos x="0" y="0"/>
                <wp:positionH relativeFrom="column">
                  <wp:posOffset>5230680</wp:posOffset>
                </wp:positionH>
                <wp:positionV relativeFrom="paragraph">
                  <wp:posOffset>3354555</wp:posOffset>
                </wp:positionV>
                <wp:extent cx="360" cy="360"/>
                <wp:effectExtent l="38100" t="38100" r="57150" b="57150"/>
                <wp:wrapNone/>
                <wp:docPr id="1902" name="Encre 19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3204CF" id="Encre 1902" o:spid="_x0000_s1026" type="#_x0000_t75" style="position:absolute;margin-left:411.15pt;margin-top:263.45pt;width:1.45pt;height:1.45pt;z-index:253332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">
                <v:imagedata r:id="rId257" o:title=""/>
              </v:shape>
            </w:pict>
          </mc:Fallback>
        </mc:AlternateContent>
      </w:r>
      <w:r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3331456" behindDoc="0" locked="0" layoutInCell="1" allowOverlap="1" wp14:anchorId="2ABA82D4" wp14:editId="37E00AF0">
                <wp:simplePos x="0" y="0"/>
                <wp:positionH relativeFrom="column">
                  <wp:posOffset>4011000</wp:posOffset>
                </wp:positionH>
                <wp:positionV relativeFrom="paragraph">
                  <wp:posOffset>3456435</wp:posOffset>
                </wp:positionV>
                <wp:extent cx="999000" cy="91080"/>
                <wp:effectExtent l="57150" t="57150" r="48895" b="42545"/>
                <wp:wrapNone/>
                <wp:docPr id="1901" name="Encre 19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6">
                      <w14:nvContentPartPr>
                        <w14:cNvContentPartPr/>
                      </w14:nvContentPartPr>
                      <w14:xfrm>
                        <a:off x="0" y="0"/>
                        <a:ext cx="999000" cy="9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B89AD7" id="Encre 1901" o:spid="_x0000_s1026" type="#_x0000_t75" style="position:absolute;margin-left:315.15pt;margin-top:271.45pt;width:80.05pt;height:8.55pt;z-index:25333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">
                <v:imagedata r:id="rId467" o:title=""/>
              </v:shape>
            </w:pict>
          </mc:Fallback>
        </mc:AlternateContent>
      </w:r>
      <w:r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3330432" behindDoc="0" locked="0" layoutInCell="1" allowOverlap="1" wp14:anchorId="040673F0" wp14:editId="0800EB06">
                <wp:simplePos x="0" y="0"/>
                <wp:positionH relativeFrom="column">
                  <wp:posOffset>4215765</wp:posOffset>
                </wp:positionH>
                <wp:positionV relativeFrom="paragraph">
                  <wp:posOffset>3032125</wp:posOffset>
                </wp:positionV>
                <wp:extent cx="670890" cy="295910"/>
                <wp:effectExtent l="38100" t="38100" r="0" b="46990"/>
                <wp:wrapNone/>
                <wp:docPr id="1900" name="Encre 19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8">
                      <w14:nvContentPartPr>
                        <w14:cNvContentPartPr/>
                      </w14:nvContentPartPr>
                      <w14:xfrm>
                        <a:off x="0" y="0"/>
                        <a:ext cx="670890" cy="295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0329B2" id="Encre 1900" o:spid="_x0000_s1026" type="#_x0000_t75" style="position:absolute;margin-left:331.25pt;margin-top:238.05pt;width:54.25pt;height:24.7pt;z-index:25333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">
                <v:imagedata r:id="rId469" o:title=""/>
              </v:shape>
            </w:pict>
          </mc:Fallback>
        </mc:AlternateContent>
      </w:r>
      <w:r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3325312" behindDoc="0" locked="0" layoutInCell="1" allowOverlap="1" wp14:anchorId="4881118B" wp14:editId="239FD4A6">
                <wp:simplePos x="0" y="0"/>
                <wp:positionH relativeFrom="column">
                  <wp:posOffset>3955560</wp:posOffset>
                </wp:positionH>
                <wp:positionV relativeFrom="paragraph">
                  <wp:posOffset>3073395</wp:posOffset>
                </wp:positionV>
                <wp:extent cx="162000" cy="178200"/>
                <wp:effectExtent l="38100" t="38100" r="47625" b="50800"/>
                <wp:wrapNone/>
                <wp:docPr id="1895" name="Encre 18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0">
                      <w14:nvContentPartPr>
                        <w14:cNvContentPartPr/>
                      </w14:nvContentPartPr>
                      <w14:xfrm>
                        <a:off x="0" y="0"/>
                        <a:ext cx="162000" cy="178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720A45" id="Encre 1895" o:spid="_x0000_s1026" type="#_x0000_t75" style="position:absolute;margin-left:310.75pt;margin-top:241.3pt;width:14.15pt;height:15.45pt;z-index:25332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">
                <v:imagedata r:id="rId471" o:title=""/>
              </v:shape>
            </w:pict>
          </mc:Fallback>
        </mc:AlternateContent>
      </w:r>
      <w:r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3324288" behindDoc="0" locked="0" layoutInCell="1" allowOverlap="1" wp14:anchorId="3760CD95" wp14:editId="68E3F249">
                <wp:simplePos x="0" y="0"/>
                <wp:positionH relativeFrom="column">
                  <wp:posOffset>5260340</wp:posOffset>
                </wp:positionH>
                <wp:positionV relativeFrom="paragraph">
                  <wp:posOffset>2688590</wp:posOffset>
                </wp:positionV>
                <wp:extent cx="124920" cy="102645"/>
                <wp:effectExtent l="38100" t="38100" r="46990" b="50165"/>
                <wp:wrapNone/>
                <wp:docPr id="1894" name="Encre 18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2">
                      <w14:nvContentPartPr>
                        <w14:cNvContentPartPr/>
                      </w14:nvContentPartPr>
                      <w14:xfrm>
                        <a:off x="0" y="0"/>
                        <a:ext cx="124920" cy="102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7B319B" id="Encre 1894" o:spid="_x0000_s1026" type="#_x0000_t75" style="position:absolute;margin-left:413.5pt;margin-top:211pt;width:11.3pt;height:9.5pt;z-index:253324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">
                <v:imagedata r:id="rId473" o:title=""/>
              </v:shape>
            </w:pict>
          </mc:Fallback>
        </mc:AlternateContent>
      </w:r>
      <w:r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3321216" behindDoc="0" locked="0" layoutInCell="1" allowOverlap="1" wp14:anchorId="5B2EA57F" wp14:editId="17B67C9E">
                <wp:simplePos x="0" y="0"/>
                <wp:positionH relativeFrom="column">
                  <wp:posOffset>4227195</wp:posOffset>
                </wp:positionH>
                <wp:positionV relativeFrom="paragraph">
                  <wp:posOffset>2609215</wp:posOffset>
                </wp:positionV>
                <wp:extent cx="825560" cy="247225"/>
                <wp:effectExtent l="38100" t="38100" r="0" b="57785"/>
                <wp:wrapNone/>
                <wp:docPr id="1891" name="Encre 18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4">
                      <w14:nvContentPartPr>
                        <w14:cNvContentPartPr/>
                      </w14:nvContentPartPr>
                      <w14:xfrm>
                        <a:off x="0" y="0"/>
                        <a:ext cx="825560" cy="247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7BF63D" id="Encre 1891" o:spid="_x0000_s1026" type="#_x0000_t75" style="position:absolute;margin-left:332.15pt;margin-top:204.75pt;width:66.4pt;height:20.85pt;z-index:25332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">
                <v:imagedata r:id="rId475" o:title=""/>
              </v:shape>
            </w:pict>
          </mc:Fallback>
        </mc:AlternateContent>
      </w:r>
      <w:r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3314048" behindDoc="0" locked="0" layoutInCell="1" allowOverlap="1" wp14:anchorId="0AC64294" wp14:editId="3CFB054C">
                <wp:simplePos x="0" y="0"/>
                <wp:positionH relativeFrom="column">
                  <wp:posOffset>3751580</wp:posOffset>
                </wp:positionH>
                <wp:positionV relativeFrom="paragraph">
                  <wp:posOffset>2616835</wp:posOffset>
                </wp:positionV>
                <wp:extent cx="369820" cy="205740"/>
                <wp:effectExtent l="38100" t="57150" r="49530" b="41910"/>
                <wp:wrapNone/>
                <wp:docPr id="1884" name="Encre 18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6">
                      <w14:nvContentPartPr>
                        <w14:cNvContentPartPr/>
                      </w14:nvContentPartPr>
                      <w14:xfrm>
                        <a:off x="0" y="0"/>
                        <a:ext cx="369820" cy="205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E975CD" id="Encre 1884" o:spid="_x0000_s1026" type="#_x0000_t75" style="position:absolute;margin-left:294.7pt;margin-top:205.35pt;width:30.5pt;height:17.6pt;z-index:253314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">
                <v:imagedata r:id="rId477" o:title=""/>
              </v:shape>
            </w:pict>
          </mc:Fallback>
        </mc:AlternateContent>
      </w:r>
      <w:r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3309952" behindDoc="0" locked="0" layoutInCell="1" allowOverlap="1" wp14:anchorId="0E777339" wp14:editId="25D6AF4A">
                <wp:simplePos x="0" y="0"/>
                <wp:positionH relativeFrom="column">
                  <wp:posOffset>2394585</wp:posOffset>
                </wp:positionH>
                <wp:positionV relativeFrom="paragraph">
                  <wp:posOffset>2506980</wp:posOffset>
                </wp:positionV>
                <wp:extent cx="1129230" cy="567395"/>
                <wp:effectExtent l="38100" t="38100" r="0" b="42545"/>
                <wp:wrapNone/>
                <wp:docPr id="1880" name="Encre 18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8">
                      <w14:nvContentPartPr>
                        <w14:cNvContentPartPr/>
                      </w14:nvContentPartPr>
                      <w14:xfrm>
                        <a:off x="0" y="0"/>
                        <a:ext cx="1129230" cy="567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951A6C" id="Encre 1880" o:spid="_x0000_s1026" type="#_x0000_t75" style="position:absolute;margin-left:187.85pt;margin-top:196.7pt;width:90.3pt;height:46.1pt;z-index:25330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">
                <v:imagedata r:id="rId479" o:title=""/>
              </v:shape>
            </w:pict>
          </mc:Fallback>
        </mc:AlternateContent>
      </w:r>
      <w:r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3310976" behindDoc="0" locked="0" layoutInCell="1" allowOverlap="1" wp14:anchorId="2AC993CC" wp14:editId="380F6D3F">
                <wp:simplePos x="0" y="0"/>
                <wp:positionH relativeFrom="column">
                  <wp:posOffset>1341120</wp:posOffset>
                </wp:positionH>
                <wp:positionV relativeFrom="paragraph">
                  <wp:posOffset>2663825</wp:posOffset>
                </wp:positionV>
                <wp:extent cx="751415" cy="283210"/>
                <wp:effectExtent l="38100" t="57150" r="0" b="40640"/>
                <wp:wrapNone/>
                <wp:docPr id="1881" name="Encre 18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0">
                      <w14:nvContentPartPr>
                        <w14:cNvContentPartPr/>
                      </w14:nvContentPartPr>
                      <w14:xfrm>
                        <a:off x="0" y="0"/>
                        <a:ext cx="751415" cy="283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3E2481" id="Encre 1881" o:spid="_x0000_s1026" type="#_x0000_t75" style="position:absolute;margin-left:104.9pt;margin-top:209.05pt;width:60.55pt;height:23.7pt;z-index:253310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">
                <v:imagedata r:id="rId481" o:title=""/>
              </v:shape>
            </w:pict>
          </mc:Fallback>
        </mc:AlternateContent>
      </w:r>
      <w:r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3290496" behindDoc="0" locked="0" layoutInCell="1" allowOverlap="1" wp14:anchorId="335FE7D4" wp14:editId="628EBCB4">
                <wp:simplePos x="0" y="0"/>
                <wp:positionH relativeFrom="column">
                  <wp:posOffset>1874520</wp:posOffset>
                </wp:positionH>
                <wp:positionV relativeFrom="paragraph">
                  <wp:posOffset>2005965</wp:posOffset>
                </wp:positionV>
                <wp:extent cx="379935" cy="209550"/>
                <wp:effectExtent l="38100" t="38100" r="20320" b="57150"/>
                <wp:wrapNone/>
                <wp:docPr id="1861" name="Encre 18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2">
                      <w14:nvContentPartPr>
                        <w14:cNvContentPartPr/>
                      </w14:nvContentPartPr>
                      <w14:xfrm>
                        <a:off x="0" y="0"/>
                        <a:ext cx="379935" cy="209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254AA7" id="Encre 1861" o:spid="_x0000_s1026" type="#_x0000_t75" style="position:absolute;margin-left:146.9pt;margin-top:157.25pt;width:31.3pt;height:17.9pt;z-index:25329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">
                <v:imagedata r:id="rId483" o:title=""/>
              </v:shape>
            </w:pict>
          </mc:Fallback>
        </mc:AlternateContent>
      </w:r>
      <w:r w:rsidR="001371A9"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3286400" behindDoc="0" locked="0" layoutInCell="1" allowOverlap="1" wp14:anchorId="5B185B07" wp14:editId="2FBDCD97">
                <wp:simplePos x="0" y="0"/>
                <wp:positionH relativeFrom="column">
                  <wp:posOffset>2758440</wp:posOffset>
                </wp:positionH>
                <wp:positionV relativeFrom="paragraph">
                  <wp:posOffset>1602105</wp:posOffset>
                </wp:positionV>
                <wp:extent cx="1885950" cy="723865"/>
                <wp:effectExtent l="57150" t="38100" r="19050" b="57785"/>
                <wp:wrapNone/>
                <wp:docPr id="1857" name="Encre 18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4">
                      <w14:nvContentPartPr>
                        <w14:cNvContentPartPr/>
                      </w14:nvContentPartPr>
                      <w14:xfrm>
                        <a:off x="0" y="0"/>
                        <a:ext cx="1885950" cy="723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147846" id="Encre 1857" o:spid="_x0000_s1026" type="#_x0000_t75" style="position:absolute;margin-left:216.5pt;margin-top:125.45pt;width:149.9pt;height:58.45pt;z-index:25328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">
                <v:imagedata r:id="rId485" o:title=""/>
              </v:shape>
            </w:pict>
          </mc:Fallback>
        </mc:AlternateContent>
      </w:r>
      <w:r w:rsidR="001371A9"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3280256" behindDoc="0" locked="0" layoutInCell="1" allowOverlap="1" wp14:anchorId="399B42E8" wp14:editId="4028985B">
                <wp:simplePos x="0" y="0"/>
                <wp:positionH relativeFrom="column">
                  <wp:posOffset>2703195</wp:posOffset>
                </wp:positionH>
                <wp:positionV relativeFrom="paragraph">
                  <wp:posOffset>1706880</wp:posOffset>
                </wp:positionV>
                <wp:extent cx="542290" cy="159665"/>
                <wp:effectExtent l="57150" t="57150" r="29210" b="50165"/>
                <wp:wrapNone/>
                <wp:docPr id="1851" name="Encre 18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6">
                      <w14:nvContentPartPr>
                        <w14:cNvContentPartPr/>
                      </w14:nvContentPartPr>
                      <w14:xfrm>
                        <a:off x="0" y="0"/>
                        <a:ext cx="542290" cy="159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063614" id="Encre 1851" o:spid="_x0000_s1026" type="#_x0000_t75" style="position:absolute;margin-left:212.15pt;margin-top:133.7pt;width:44.1pt;height:13.95pt;z-index:25328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">
                <v:imagedata r:id="rId487" o:title=""/>
              </v:shape>
            </w:pict>
          </mc:Fallback>
        </mc:AlternateContent>
      </w:r>
      <w:r w:rsidR="001371A9"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3271040" behindDoc="0" locked="0" layoutInCell="1" allowOverlap="1" wp14:anchorId="75107F10" wp14:editId="74FC8032">
                <wp:simplePos x="0" y="0"/>
                <wp:positionH relativeFrom="column">
                  <wp:posOffset>1703705</wp:posOffset>
                </wp:positionH>
                <wp:positionV relativeFrom="paragraph">
                  <wp:posOffset>1625600</wp:posOffset>
                </wp:positionV>
                <wp:extent cx="625320" cy="259715"/>
                <wp:effectExtent l="57150" t="38100" r="0" b="45085"/>
                <wp:wrapNone/>
                <wp:docPr id="1842" name="Encre 18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8">
                      <w14:nvContentPartPr>
                        <w14:cNvContentPartPr/>
                      </w14:nvContentPartPr>
                      <w14:xfrm>
                        <a:off x="0" y="0"/>
                        <a:ext cx="625320" cy="259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939649" id="Encre 1842" o:spid="_x0000_s1026" type="#_x0000_t75" style="position:absolute;margin-left:133.45pt;margin-top:127.3pt;width:50.7pt;height:21.85pt;z-index:25327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">
                <v:imagedata r:id="rId489" o:title=""/>
              </v:shape>
            </w:pict>
          </mc:Fallback>
        </mc:AlternateContent>
      </w:r>
      <w:r w:rsidR="001371A9"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3264896" behindDoc="0" locked="0" layoutInCell="1" allowOverlap="1" wp14:anchorId="15658643" wp14:editId="3A25CF8D">
                <wp:simplePos x="0" y="0"/>
                <wp:positionH relativeFrom="column">
                  <wp:posOffset>2890520</wp:posOffset>
                </wp:positionH>
                <wp:positionV relativeFrom="paragraph">
                  <wp:posOffset>697230</wp:posOffset>
                </wp:positionV>
                <wp:extent cx="3067920" cy="743040"/>
                <wp:effectExtent l="57150" t="38100" r="0" b="57150"/>
                <wp:wrapNone/>
                <wp:docPr id="1836" name="Encre 18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0">
                      <w14:nvContentPartPr>
                        <w14:cNvContentPartPr/>
                      </w14:nvContentPartPr>
                      <w14:xfrm>
                        <a:off x="0" y="0"/>
                        <a:ext cx="3067920" cy="74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BEC1F4" id="Encre 1836" o:spid="_x0000_s1026" type="#_x0000_t75" style="position:absolute;margin-left:226.9pt;margin-top:54.2pt;width:242.95pt;height:59.9pt;z-index:25326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">
                <v:imagedata r:id="rId491" o:title=""/>
              </v:shape>
            </w:pict>
          </mc:Fallback>
        </mc:AlternateContent>
      </w:r>
      <w:r w:rsidR="001371A9"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3242368" behindDoc="0" locked="0" layoutInCell="1" allowOverlap="1" wp14:anchorId="3566525A" wp14:editId="658F8CE6">
                <wp:simplePos x="0" y="0"/>
                <wp:positionH relativeFrom="column">
                  <wp:posOffset>33655</wp:posOffset>
                </wp:positionH>
                <wp:positionV relativeFrom="paragraph">
                  <wp:posOffset>779145</wp:posOffset>
                </wp:positionV>
                <wp:extent cx="2460395" cy="727820"/>
                <wp:effectExtent l="57150" t="57150" r="54610" b="53340"/>
                <wp:wrapNone/>
                <wp:docPr id="1814" name="Encre 18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2">
                      <w14:nvContentPartPr>
                        <w14:cNvContentPartPr/>
                      </w14:nvContentPartPr>
                      <w14:xfrm>
                        <a:off x="0" y="0"/>
                        <a:ext cx="2460395" cy="727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3BF290" id="Encre 1814" o:spid="_x0000_s1026" type="#_x0000_t75" style="position:absolute;margin-left:1.95pt;margin-top:60.65pt;width:195.15pt;height:58.7pt;z-index:25324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">
                <v:imagedata r:id="rId493" o:title=""/>
              </v:shape>
            </w:pict>
          </mc:Fallback>
        </mc:AlternateContent>
      </w:r>
      <w:r w:rsidR="001371A9"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3209600" behindDoc="0" locked="0" layoutInCell="1" allowOverlap="1" wp14:anchorId="01382EA8" wp14:editId="7FF9229D">
                <wp:simplePos x="0" y="0"/>
                <wp:positionH relativeFrom="column">
                  <wp:posOffset>2275840</wp:posOffset>
                </wp:positionH>
                <wp:positionV relativeFrom="paragraph">
                  <wp:posOffset>724535</wp:posOffset>
                </wp:positionV>
                <wp:extent cx="1272975" cy="237490"/>
                <wp:effectExtent l="57150" t="38100" r="0" b="48260"/>
                <wp:wrapNone/>
                <wp:docPr id="1782" name="Encre 17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4">
                      <w14:nvContentPartPr>
                        <w14:cNvContentPartPr/>
                      </w14:nvContentPartPr>
                      <w14:xfrm>
                        <a:off x="0" y="0"/>
                        <a:ext cx="1272975" cy="237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93358B" id="Encre 1782" o:spid="_x0000_s1026" type="#_x0000_t75" style="position:absolute;margin-left:178.5pt;margin-top:56.35pt;width:101.65pt;height:20.1pt;z-index:25320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">
                <v:imagedata r:id="rId495" o:title=""/>
              </v:shape>
            </w:pict>
          </mc:Fallback>
        </mc:AlternateContent>
      </w:r>
      <w:r w:rsidR="001371A9"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3187072" behindDoc="0" locked="0" layoutInCell="1" allowOverlap="1" wp14:anchorId="2C6D5244" wp14:editId="348D00CF">
                <wp:simplePos x="0" y="0"/>
                <wp:positionH relativeFrom="column">
                  <wp:posOffset>3810635</wp:posOffset>
                </wp:positionH>
                <wp:positionV relativeFrom="paragraph">
                  <wp:posOffset>304800</wp:posOffset>
                </wp:positionV>
                <wp:extent cx="2052575" cy="348615"/>
                <wp:effectExtent l="38100" t="57150" r="5080" b="51435"/>
                <wp:wrapNone/>
                <wp:docPr id="1760" name="Encre 17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6">
                      <w14:nvContentPartPr>
                        <w14:cNvContentPartPr/>
                      </w14:nvContentPartPr>
                      <w14:xfrm>
                        <a:off x="0" y="0"/>
                        <a:ext cx="2052575" cy="348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7A8769" id="Encre 1760" o:spid="_x0000_s1026" type="#_x0000_t75" style="position:absolute;margin-left:299.35pt;margin-top:23.3pt;width:163pt;height:28.85pt;z-index:25318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">
                <v:imagedata r:id="rId497" o:title=""/>
              </v:shape>
            </w:pict>
          </mc:Fallback>
        </mc:AlternateContent>
      </w:r>
      <w:r w:rsidR="001371A9"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3172736" behindDoc="0" locked="0" layoutInCell="1" allowOverlap="1" wp14:anchorId="47D73D08" wp14:editId="3644B269">
                <wp:simplePos x="0" y="0"/>
                <wp:positionH relativeFrom="column">
                  <wp:posOffset>2463165</wp:posOffset>
                </wp:positionH>
                <wp:positionV relativeFrom="paragraph">
                  <wp:posOffset>233680</wp:posOffset>
                </wp:positionV>
                <wp:extent cx="1046365" cy="276860"/>
                <wp:effectExtent l="57150" t="57150" r="0" b="46990"/>
                <wp:wrapNone/>
                <wp:docPr id="1746" name="Encre 17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8">
                      <w14:nvContentPartPr>
                        <w14:cNvContentPartPr/>
                      </w14:nvContentPartPr>
                      <w14:xfrm>
                        <a:off x="0" y="0"/>
                        <a:ext cx="1046365" cy="276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268D21" id="Encre 1746" o:spid="_x0000_s1026" type="#_x0000_t75" style="position:absolute;margin-left:193.25pt;margin-top:17.7pt;width:83.85pt;height:23.2pt;z-index:25317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">
                <v:imagedata r:id="rId499" o:title=""/>
              </v:shape>
            </w:pict>
          </mc:Fallback>
        </mc:AlternateContent>
      </w:r>
      <w:r w:rsidR="001371A9"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3166592" behindDoc="0" locked="0" layoutInCell="1" allowOverlap="1" wp14:anchorId="7C428C0C" wp14:editId="558CCBCC">
                <wp:simplePos x="0" y="0"/>
                <wp:positionH relativeFrom="column">
                  <wp:posOffset>1550035</wp:posOffset>
                </wp:positionH>
                <wp:positionV relativeFrom="paragraph">
                  <wp:posOffset>274955</wp:posOffset>
                </wp:positionV>
                <wp:extent cx="671415" cy="328475"/>
                <wp:effectExtent l="57150" t="38100" r="52705" b="52705"/>
                <wp:wrapNone/>
                <wp:docPr id="1740" name="Encre 17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0">
                      <w14:nvContentPartPr>
                        <w14:cNvContentPartPr/>
                      </w14:nvContentPartPr>
                      <w14:xfrm>
                        <a:off x="0" y="0"/>
                        <a:ext cx="671415" cy="328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67C6B7" id="Encre 1740" o:spid="_x0000_s1026" type="#_x0000_t75" style="position:absolute;margin-left:121.35pt;margin-top:20.95pt;width:54.25pt;height:27.25pt;z-index:25316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">
                <v:imagedata r:id="rId501" o:title=""/>
              </v:shape>
            </w:pict>
          </mc:Fallback>
        </mc:AlternateContent>
      </w:r>
      <w:r w:rsidR="001371A9">
        <w:rPr>
          <w:rFonts w:eastAsia="SimSun" w:cs="Arial"/>
          <w:i/>
          <w:iCs/>
          <w:noProof/>
          <w:sz w:val="22"/>
          <w:lang w:eastAsia="fr-FR"/>
        </w:rPr>
        <mc:AlternateContent>
          <mc:Choice Requires="wpi">
            <w:drawing>
              <wp:anchor distT="0" distB="0" distL="114300" distR="114300" simplePos="0" relativeHeight="253167616" behindDoc="0" locked="0" layoutInCell="1" allowOverlap="1" wp14:anchorId="305A4EF1" wp14:editId="15733A89">
                <wp:simplePos x="0" y="0"/>
                <wp:positionH relativeFrom="column">
                  <wp:posOffset>-88900</wp:posOffset>
                </wp:positionH>
                <wp:positionV relativeFrom="paragraph">
                  <wp:posOffset>287655</wp:posOffset>
                </wp:positionV>
                <wp:extent cx="1381780" cy="287655"/>
                <wp:effectExtent l="57150" t="38100" r="27940" b="55245"/>
                <wp:wrapNone/>
                <wp:docPr id="1741" name="Encre 17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2">
                      <w14:nvContentPartPr>
                        <w14:cNvContentPartPr/>
                      </w14:nvContentPartPr>
                      <w14:xfrm>
                        <a:off x="0" y="0"/>
                        <a:ext cx="1381780" cy="287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7FC441" id="Encre 1741" o:spid="_x0000_s1026" type="#_x0000_t75" style="position:absolute;margin-left:-7.7pt;margin-top:21.95pt;width:110.2pt;height:24.05pt;z-index:25316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">
                <v:imagedata r:id="rId503" o:title=""/>
              </v:shape>
            </w:pict>
          </mc:Fallback>
        </mc:AlternateContent>
      </w:r>
      <w:r w:rsidR="00F71C0B" w:rsidRPr="007B2084">
        <w:rPr>
          <w:rFonts w:eastAsia="SimSun" w:cs="Arial"/>
          <w:i/>
          <w:iCs/>
          <w:sz w:val="22"/>
          <w:lang w:eastAsia="fr-FR"/>
        </w:rPr>
        <w:t>La démarche est évaluée et nécessite d’être correctement présentée.</w:t>
      </w:r>
    </w:p>
    <w:sectPr w:rsidR="00F71C0B" w:rsidRPr="007B2084" w:rsidSect="00EE22C3">
      <w:pgSz w:w="11906" w:h="16838"/>
      <w:pgMar w:top="794" w:right="794" w:bottom="794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92F21B" w14:textId="77777777" w:rsidR="00290859" w:rsidRDefault="00290859">
      <w:r>
        <w:separator/>
      </w:r>
    </w:p>
  </w:endnote>
  <w:endnote w:type="continuationSeparator" w:id="0">
    <w:p w14:paraId="2D0E70EF" w14:textId="77777777" w:rsidR="00290859" w:rsidRDefault="002908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MT">
    <w:altName w:val="Microsoft JhengHe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,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Math">
    <w:altName w:val="Yu Gothic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8F301E" w14:textId="77777777" w:rsidR="00290859" w:rsidRDefault="00290859">
      <w:r>
        <w:separator/>
      </w:r>
    </w:p>
  </w:footnote>
  <w:footnote w:type="continuationSeparator" w:id="0">
    <w:p w14:paraId="6B87A831" w14:textId="77777777" w:rsidR="00290859" w:rsidRDefault="002908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4D05E8"/>
    <w:multiLevelType w:val="multilevel"/>
    <w:tmpl w:val="37227FA4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i w:val="0"/>
        <w:iCs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" w15:restartNumberingAfterBreak="0">
    <w:nsid w:val="1E6B2B4A"/>
    <w:multiLevelType w:val="hybridMultilevel"/>
    <w:tmpl w:val="CEA644E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840451"/>
    <w:multiLevelType w:val="hybridMultilevel"/>
    <w:tmpl w:val="68109200"/>
    <w:lvl w:ilvl="0" w:tplc="643603A4">
      <w:start w:val="1"/>
      <w:numFmt w:val="decimal"/>
      <w:lvlText w:val="2.%1."/>
      <w:lvlJc w:val="left"/>
      <w:pPr>
        <w:ind w:left="720" w:hanging="360"/>
      </w:pPr>
      <w:rPr>
        <w:rFonts w:hint="default"/>
        <w:b/>
        <w:bCs/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EC0D81"/>
    <w:multiLevelType w:val="hybridMultilevel"/>
    <w:tmpl w:val="676AAB9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660187"/>
    <w:multiLevelType w:val="hybridMultilevel"/>
    <w:tmpl w:val="464EA21E"/>
    <w:lvl w:ilvl="0" w:tplc="850C9EE6">
      <w:start w:val="2"/>
      <w:numFmt w:val="bullet"/>
      <w:lvlText w:val=""/>
      <w:lvlJc w:val="left"/>
      <w:pPr>
        <w:ind w:left="720" w:hanging="360"/>
      </w:pPr>
      <w:rPr>
        <w:rFonts w:ascii="Arial" w:eastAsia="SymbolMT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174A71"/>
    <w:multiLevelType w:val="multilevel"/>
    <w:tmpl w:val="37227FA4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i w:val="0"/>
        <w:iCs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6" w15:restartNumberingAfterBreak="0">
    <w:nsid w:val="3F3C2EB2"/>
    <w:multiLevelType w:val="multilevel"/>
    <w:tmpl w:val="37227FA4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i w:val="0"/>
        <w:iCs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7" w15:restartNumberingAfterBreak="0">
    <w:nsid w:val="473E5467"/>
    <w:multiLevelType w:val="hybridMultilevel"/>
    <w:tmpl w:val="38FC6B88"/>
    <w:lvl w:ilvl="0" w:tplc="040C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7A95554"/>
    <w:multiLevelType w:val="multilevel"/>
    <w:tmpl w:val="8CCAA446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9" w15:restartNumberingAfterBreak="0">
    <w:nsid w:val="4BE2731D"/>
    <w:multiLevelType w:val="hybridMultilevel"/>
    <w:tmpl w:val="EAC04464"/>
    <w:lvl w:ilvl="0" w:tplc="040C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4C925453"/>
    <w:multiLevelType w:val="hybridMultilevel"/>
    <w:tmpl w:val="DE96BFE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A09444A"/>
    <w:multiLevelType w:val="multilevel"/>
    <w:tmpl w:val="5E9C155A"/>
    <w:lvl w:ilvl="0">
      <w:start w:val="1"/>
      <w:numFmt w:val="upperRoman"/>
      <w:pStyle w:val="Titre1"/>
      <w:suff w:val="space"/>
      <w:lvlText w:val="EXERCICE %1 -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862" w:hanging="578"/>
      </w:pPr>
      <w:rPr>
        <w:rFonts w:hint="default"/>
        <w:b/>
      </w:rPr>
    </w:lvl>
    <w:lvl w:ilvl="2">
      <w:start w:val="1"/>
      <w:numFmt w:val="decimal"/>
      <w:pStyle w:val="Titre3"/>
      <w:suff w:val="space"/>
      <w:lvlText w:val="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1432" w:hanging="864"/>
      </w:pPr>
      <w:rPr>
        <w:rFonts w:hint="default"/>
        <w:b/>
      </w:rPr>
    </w:lvl>
    <w:lvl w:ilvl="4">
      <w:start w:val="1"/>
      <w:numFmt w:val="lowerLetter"/>
      <w:pStyle w:val="Titre5"/>
      <w:suff w:val="space"/>
      <w:lvlText w:val="%5.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Titre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Titre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Titre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Titre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2" w15:restartNumberingAfterBreak="0">
    <w:nsid w:val="5C212C4B"/>
    <w:multiLevelType w:val="hybridMultilevel"/>
    <w:tmpl w:val="081C846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D0711F3"/>
    <w:multiLevelType w:val="singleLevel"/>
    <w:tmpl w:val="9C26CC62"/>
    <w:lvl w:ilvl="0">
      <w:start w:val="1"/>
      <w:numFmt w:val="decimal"/>
      <w:pStyle w:val="point1a"/>
      <w:lvlText w:val="%1)"/>
      <w:lvlJc w:val="left"/>
      <w:pPr>
        <w:tabs>
          <w:tab w:val="num" w:pos="644"/>
        </w:tabs>
        <w:ind w:left="567" w:hanging="283"/>
      </w:pPr>
    </w:lvl>
  </w:abstractNum>
  <w:abstractNum w:abstractNumId="14" w15:restartNumberingAfterBreak="0">
    <w:nsid w:val="606B4007"/>
    <w:multiLevelType w:val="singleLevel"/>
    <w:tmpl w:val="9E84D73C"/>
    <w:lvl w:ilvl="0">
      <w:numFmt w:val="none"/>
      <w:pStyle w:val="point1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</w:abstractNum>
  <w:abstractNum w:abstractNumId="15" w15:restartNumberingAfterBreak="0">
    <w:nsid w:val="68321B41"/>
    <w:multiLevelType w:val="hybridMultilevel"/>
    <w:tmpl w:val="974A6D7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3E3AA9"/>
    <w:multiLevelType w:val="hybridMultilevel"/>
    <w:tmpl w:val="3C78297A"/>
    <w:lvl w:ilvl="0" w:tplc="3C8423E4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C27CA6"/>
    <w:multiLevelType w:val="hybridMultilevel"/>
    <w:tmpl w:val="6E04FDEC"/>
    <w:lvl w:ilvl="0" w:tplc="643603A4">
      <w:start w:val="1"/>
      <w:numFmt w:val="decimal"/>
      <w:lvlText w:val="2.%1."/>
      <w:lvlJc w:val="left"/>
      <w:pPr>
        <w:ind w:left="720" w:hanging="360"/>
      </w:pPr>
      <w:rPr>
        <w:rFonts w:hint="default"/>
        <w:b/>
        <w:bCs/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425285"/>
    <w:multiLevelType w:val="hybridMultilevel"/>
    <w:tmpl w:val="A81CB9B6"/>
    <w:lvl w:ilvl="0" w:tplc="4A087BB0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2C4115C"/>
    <w:multiLevelType w:val="hybridMultilevel"/>
    <w:tmpl w:val="6BFC2FCC"/>
    <w:lvl w:ilvl="0" w:tplc="126C2A42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55C10BB"/>
    <w:multiLevelType w:val="hybridMultilevel"/>
    <w:tmpl w:val="232A84F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FE37C5B"/>
    <w:multiLevelType w:val="hybridMultilevel"/>
    <w:tmpl w:val="E9CCE9E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29027858">
    <w:abstractNumId w:val="20"/>
  </w:num>
  <w:num w:numId="2" w16cid:durableId="460811005">
    <w:abstractNumId w:val="11"/>
  </w:num>
  <w:num w:numId="3" w16cid:durableId="1564483759">
    <w:abstractNumId w:val="14"/>
  </w:num>
  <w:num w:numId="4" w16cid:durableId="178853015">
    <w:abstractNumId w:val="13"/>
  </w:num>
  <w:num w:numId="5" w16cid:durableId="1785032497">
    <w:abstractNumId w:val="7"/>
  </w:num>
  <w:num w:numId="6" w16cid:durableId="1184591133">
    <w:abstractNumId w:val="19"/>
  </w:num>
  <w:num w:numId="7" w16cid:durableId="154685417">
    <w:abstractNumId w:val="16"/>
  </w:num>
  <w:num w:numId="8" w16cid:durableId="1312515002">
    <w:abstractNumId w:val="10"/>
  </w:num>
  <w:num w:numId="9" w16cid:durableId="1050610810">
    <w:abstractNumId w:val="11"/>
  </w:num>
  <w:num w:numId="10" w16cid:durableId="733435775">
    <w:abstractNumId w:val="12"/>
  </w:num>
  <w:num w:numId="11" w16cid:durableId="21706014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425426272">
    <w:abstractNumId w:val="18"/>
  </w:num>
  <w:num w:numId="13" w16cid:durableId="178986021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60127610">
    <w:abstractNumId w:val="9"/>
  </w:num>
  <w:num w:numId="15" w16cid:durableId="67476873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96129933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767723105">
    <w:abstractNumId w:val="1"/>
  </w:num>
  <w:num w:numId="18" w16cid:durableId="1909999510">
    <w:abstractNumId w:val="15"/>
  </w:num>
  <w:num w:numId="19" w16cid:durableId="594633574">
    <w:abstractNumId w:val="0"/>
  </w:num>
  <w:num w:numId="20" w16cid:durableId="118838618">
    <w:abstractNumId w:val="8"/>
  </w:num>
  <w:num w:numId="21" w16cid:durableId="2050302857">
    <w:abstractNumId w:val="6"/>
  </w:num>
  <w:num w:numId="22" w16cid:durableId="988246098">
    <w:abstractNumId w:val="5"/>
  </w:num>
  <w:num w:numId="23" w16cid:durableId="1461531487">
    <w:abstractNumId w:val="17"/>
  </w:num>
  <w:num w:numId="24" w16cid:durableId="1487627472">
    <w:abstractNumId w:val="3"/>
  </w:num>
  <w:num w:numId="25" w16cid:durableId="959991799">
    <w:abstractNumId w:val="4"/>
  </w:num>
  <w:num w:numId="26" w16cid:durableId="137504164">
    <w:abstractNumId w:val="21"/>
  </w:num>
  <w:num w:numId="27" w16cid:durableId="2120903099">
    <w:abstractNumId w:val="2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attachedTemplate r:id="rId1"/>
  <w:linkStyles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09"/>
  <w:hyphenationZone w:val="425"/>
  <w:drawingGridHorizontalSpacing w:val="181"/>
  <w:drawingGridVerticalSpacing w:val="181"/>
  <w:displayHorizontalDrawingGridEvery w:val="0"/>
  <w:displayVerticalDrawingGridEvery w:val="0"/>
  <w:doNotUseMarginsForDrawingGridOrigin/>
  <w:drawingGridVerticalOrigin w:val="198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6BD2"/>
    <w:rsid w:val="0000435D"/>
    <w:rsid w:val="000054A3"/>
    <w:rsid w:val="0001116B"/>
    <w:rsid w:val="00012898"/>
    <w:rsid w:val="00013366"/>
    <w:rsid w:val="00014ACE"/>
    <w:rsid w:val="000167FA"/>
    <w:rsid w:val="00020F20"/>
    <w:rsid w:val="00022766"/>
    <w:rsid w:val="00023E88"/>
    <w:rsid w:val="00025E2B"/>
    <w:rsid w:val="00030667"/>
    <w:rsid w:val="000316EE"/>
    <w:rsid w:val="00031F4B"/>
    <w:rsid w:val="0003367B"/>
    <w:rsid w:val="0003393B"/>
    <w:rsid w:val="0003575C"/>
    <w:rsid w:val="000363E9"/>
    <w:rsid w:val="00036F7B"/>
    <w:rsid w:val="000374C9"/>
    <w:rsid w:val="00037F2F"/>
    <w:rsid w:val="000408E9"/>
    <w:rsid w:val="0004090F"/>
    <w:rsid w:val="00041568"/>
    <w:rsid w:val="00047820"/>
    <w:rsid w:val="00047FAB"/>
    <w:rsid w:val="0005087D"/>
    <w:rsid w:val="00052242"/>
    <w:rsid w:val="00057FD6"/>
    <w:rsid w:val="000600A4"/>
    <w:rsid w:val="00060A15"/>
    <w:rsid w:val="00060D0F"/>
    <w:rsid w:val="0006191D"/>
    <w:rsid w:val="000635CD"/>
    <w:rsid w:val="00064DC7"/>
    <w:rsid w:val="000700B5"/>
    <w:rsid w:val="0008046D"/>
    <w:rsid w:val="0008503C"/>
    <w:rsid w:val="0008537C"/>
    <w:rsid w:val="00086AFF"/>
    <w:rsid w:val="00087515"/>
    <w:rsid w:val="00090B6C"/>
    <w:rsid w:val="00094160"/>
    <w:rsid w:val="000952F8"/>
    <w:rsid w:val="00095603"/>
    <w:rsid w:val="000970A0"/>
    <w:rsid w:val="00097430"/>
    <w:rsid w:val="000A086B"/>
    <w:rsid w:val="000A1ACD"/>
    <w:rsid w:val="000A21F2"/>
    <w:rsid w:val="000A31A2"/>
    <w:rsid w:val="000A32A6"/>
    <w:rsid w:val="000A5BC7"/>
    <w:rsid w:val="000B364C"/>
    <w:rsid w:val="000B5479"/>
    <w:rsid w:val="000B55AC"/>
    <w:rsid w:val="000B590F"/>
    <w:rsid w:val="000C3F64"/>
    <w:rsid w:val="000D4EFB"/>
    <w:rsid w:val="000D4F77"/>
    <w:rsid w:val="000D5722"/>
    <w:rsid w:val="000D7627"/>
    <w:rsid w:val="000D7DF0"/>
    <w:rsid w:val="000E5287"/>
    <w:rsid w:val="000F452D"/>
    <w:rsid w:val="000F571B"/>
    <w:rsid w:val="000F7619"/>
    <w:rsid w:val="00100766"/>
    <w:rsid w:val="00100B06"/>
    <w:rsid w:val="00104E50"/>
    <w:rsid w:val="001057A8"/>
    <w:rsid w:val="0010751C"/>
    <w:rsid w:val="0011167B"/>
    <w:rsid w:val="00116EC2"/>
    <w:rsid w:val="00124138"/>
    <w:rsid w:val="001308C4"/>
    <w:rsid w:val="00130BA1"/>
    <w:rsid w:val="00131E25"/>
    <w:rsid w:val="00132421"/>
    <w:rsid w:val="0013458A"/>
    <w:rsid w:val="00134D23"/>
    <w:rsid w:val="00134D5D"/>
    <w:rsid w:val="001368C2"/>
    <w:rsid w:val="001371A9"/>
    <w:rsid w:val="00142D35"/>
    <w:rsid w:val="001440CC"/>
    <w:rsid w:val="001503AA"/>
    <w:rsid w:val="001510A1"/>
    <w:rsid w:val="001549FA"/>
    <w:rsid w:val="001553C1"/>
    <w:rsid w:val="0015576D"/>
    <w:rsid w:val="00156C9F"/>
    <w:rsid w:val="0015726B"/>
    <w:rsid w:val="00160CFA"/>
    <w:rsid w:val="00163867"/>
    <w:rsid w:val="00165FF3"/>
    <w:rsid w:val="001709BC"/>
    <w:rsid w:val="00171CB3"/>
    <w:rsid w:val="00175898"/>
    <w:rsid w:val="00181200"/>
    <w:rsid w:val="00181967"/>
    <w:rsid w:val="00184123"/>
    <w:rsid w:val="00187E10"/>
    <w:rsid w:val="00190863"/>
    <w:rsid w:val="001924EC"/>
    <w:rsid w:val="00192687"/>
    <w:rsid w:val="001928DB"/>
    <w:rsid w:val="001A290A"/>
    <w:rsid w:val="001A2F4B"/>
    <w:rsid w:val="001A4C85"/>
    <w:rsid w:val="001A6B89"/>
    <w:rsid w:val="001A73B1"/>
    <w:rsid w:val="001A7B26"/>
    <w:rsid w:val="001B18E5"/>
    <w:rsid w:val="001B19CC"/>
    <w:rsid w:val="001B36F6"/>
    <w:rsid w:val="001B4186"/>
    <w:rsid w:val="001B507F"/>
    <w:rsid w:val="001B59C3"/>
    <w:rsid w:val="001B682B"/>
    <w:rsid w:val="001B7B7F"/>
    <w:rsid w:val="001B7D97"/>
    <w:rsid w:val="001C1A15"/>
    <w:rsid w:val="001C2E50"/>
    <w:rsid w:val="001C2EAE"/>
    <w:rsid w:val="001C2FF3"/>
    <w:rsid w:val="001C3408"/>
    <w:rsid w:val="001D1964"/>
    <w:rsid w:val="001D1DCB"/>
    <w:rsid w:val="001D2A0E"/>
    <w:rsid w:val="001D4769"/>
    <w:rsid w:val="001D5937"/>
    <w:rsid w:val="001D76B4"/>
    <w:rsid w:val="001E20C8"/>
    <w:rsid w:val="001E4BB8"/>
    <w:rsid w:val="001E6E4E"/>
    <w:rsid w:val="001F3437"/>
    <w:rsid w:val="001F45D8"/>
    <w:rsid w:val="001F5093"/>
    <w:rsid w:val="002003A4"/>
    <w:rsid w:val="002005E5"/>
    <w:rsid w:val="00203062"/>
    <w:rsid w:val="002107A1"/>
    <w:rsid w:val="00210FA7"/>
    <w:rsid w:val="00212890"/>
    <w:rsid w:val="00213F57"/>
    <w:rsid w:val="002175C8"/>
    <w:rsid w:val="00220924"/>
    <w:rsid w:val="00221C7F"/>
    <w:rsid w:val="00224504"/>
    <w:rsid w:val="00225671"/>
    <w:rsid w:val="002259B3"/>
    <w:rsid w:val="002306E8"/>
    <w:rsid w:val="0023103D"/>
    <w:rsid w:val="00231078"/>
    <w:rsid w:val="00231438"/>
    <w:rsid w:val="0023257B"/>
    <w:rsid w:val="00234B8E"/>
    <w:rsid w:val="002428D9"/>
    <w:rsid w:val="00242B32"/>
    <w:rsid w:val="00243BBC"/>
    <w:rsid w:val="00244D99"/>
    <w:rsid w:val="002467A2"/>
    <w:rsid w:val="00247420"/>
    <w:rsid w:val="00247897"/>
    <w:rsid w:val="00247D7A"/>
    <w:rsid w:val="00247E70"/>
    <w:rsid w:val="00251183"/>
    <w:rsid w:val="00251A57"/>
    <w:rsid w:val="002553C6"/>
    <w:rsid w:val="0025615C"/>
    <w:rsid w:val="00257D67"/>
    <w:rsid w:val="0026047B"/>
    <w:rsid w:val="002645FA"/>
    <w:rsid w:val="00264950"/>
    <w:rsid w:val="00266341"/>
    <w:rsid w:val="00272784"/>
    <w:rsid w:val="00272974"/>
    <w:rsid w:val="0027379B"/>
    <w:rsid w:val="0027416F"/>
    <w:rsid w:val="0027619E"/>
    <w:rsid w:val="00277786"/>
    <w:rsid w:val="00280350"/>
    <w:rsid w:val="002809B7"/>
    <w:rsid w:val="00280FDB"/>
    <w:rsid w:val="0028103A"/>
    <w:rsid w:val="00281410"/>
    <w:rsid w:val="002830D3"/>
    <w:rsid w:val="002837FD"/>
    <w:rsid w:val="00283A16"/>
    <w:rsid w:val="0028480C"/>
    <w:rsid w:val="00290859"/>
    <w:rsid w:val="00290F65"/>
    <w:rsid w:val="00291EA1"/>
    <w:rsid w:val="00292D3C"/>
    <w:rsid w:val="002A2309"/>
    <w:rsid w:val="002A50BB"/>
    <w:rsid w:val="002A6B33"/>
    <w:rsid w:val="002A71E9"/>
    <w:rsid w:val="002A7853"/>
    <w:rsid w:val="002B10B3"/>
    <w:rsid w:val="002B1DC3"/>
    <w:rsid w:val="002B1F25"/>
    <w:rsid w:val="002B3206"/>
    <w:rsid w:val="002B4F7C"/>
    <w:rsid w:val="002B76AC"/>
    <w:rsid w:val="002B7743"/>
    <w:rsid w:val="002C0E2F"/>
    <w:rsid w:val="002C22F3"/>
    <w:rsid w:val="002C2928"/>
    <w:rsid w:val="002C2D4F"/>
    <w:rsid w:val="002C3B6C"/>
    <w:rsid w:val="002C519A"/>
    <w:rsid w:val="002C7357"/>
    <w:rsid w:val="002C7480"/>
    <w:rsid w:val="002D2037"/>
    <w:rsid w:val="002D362D"/>
    <w:rsid w:val="002D3ED7"/>
    <w:rsid w:val="002D51E9"/>
    <w:rsid w:val="002D6BA8"/>
    <w:rsid w:val="002D6DC4"/>
    <w:rsid w:val="002D7AD7"/>
    <w:rsid w:val="002E646A"/>
    <w:rsid w:val="002F0587"/>
    <w:rsid w:val="002F208C"/>
    <w:rsid w:val="002F43A9"/>
    <w:rsid w:val="002F47F6"/>
    <w:rsid w:val="002F57CB"/>
    <w:rsid w:val="002F5B9E"/>
    <w:rsid w:val="002F7458"/>
    <w:rsid w:val="002F7EE1"/>
    <w:rsid w:val="003000BE"/>
    <w:rsid w:val="00300208"/>
    <w:rsid w:val="003026DA"/>
    <w:rsid w:val="0030619F"/>
    <w:rsid w:val="003072BB"/>
    <w:rsid w:val="003100A4"/>
    <w:rsid w:val="003137B5"/>
    <w:rsid w:val="0031520C"/>
    <w:rsid w:val="003201E6"/>
    <w:rsid w:val="0032163E"/>
    <w:rsid w:val="00325D3C"/>
    <w:rsid w:val="00327679"/>
    <w:rsid w:val="00327BC8"/>
    <w:rsid w:val="0033109E"/>
    <w:rsid w:val="003340CF"/>
    <w:rsid w:val="0033695F"/>
    <w:rsid w:val="00337125"/>
    <w:rsid w:val="00341B73"/>
    <w:rsid w:val="003427C8"/>
    <w:rsid w:val="0034461D"/>
    <w:rsid w:val="00344B64"/>
    <w:rsid w:val="00350C71"/>
    <w:rsid w:val="00353A35"/>
    <w:rsid w:val="00353EAA"/>
    <w:rsid w:val="00354593"/>
    <w:rsid w:val="00361E41"/>
    <w:rsid w:val="003649FA"/>
    <w:rsid w:val="003656FC"/>
    <w:rsid w:val="00365B0D"/>
    <w:rsid w:val="003709DC"/>
    <w:rsid w:val="00370C73"/>
    <w:rsid w:val="003715FF"/>
    <w:rsid w:val="003718FF"/>
    <w:rsid w:val="00376473"/>
    <w:rsid w:val="003773BA"/>
    <w:rsid w:val="00380FCF"/>
    <w:rsid w:val="003810FC"/>
    <w:rsid w:val="00381CFA"/>
    <w:rsid w:val="00382536"/>
    <w:rsid w:val="00384B89"/>
    <w:rsid w:val="00384D7D"/>
    <w:rsid w:val="003857F3"/>
    <w:rsid w:val="00385E48"/>
    <w:rsid w:val="00387C44"/>
    <w:rsid w:val="003915A9"/>
    <w:rsid w:val="0039163C"/>
    <w:rsid w:val="00392059"/>
    <w:rsid w:val="00392C28"/>
    <w:rsid w:val="00394A3C"/>
    <w:rsid w:val="003A07B1"/>
    <w:rsid w:val="003A321C"/>
    <w:rsid w:val="003A4BFD"/>
    <w:rsid w:val="003A5F06"/>
    <w:rsid w:val="003A74F0"/>
    <w:rsid w:val="003B1B71"/>
    <w:rsid w:val="003B2950"/>
    <w:rsid w:val="003B5CB9"/>
    <w:rsid w:val="003B6899"/>
    <w:rsid w:val="003C05B8"/>
    <w:rsid w:val="003C1BC2"/>
    <w:rsid w:val="003C3082"/>
    <w:rsid w:val="003C30FA"/>
    <w:rsid w:val="003C4E15"/>
    <w:rsid w:val="003C50F6"/>
    <w:rsid w:val="003C6190"/>
    <w:rsid w:val="003C7951"/>
    <w:rsid w:val="003D0F6E"/>
    <w:rsid w:val="003D5EB1"/>
    <w:rsid w:val="003D5F6F"/>
    <w:rsid w:val="003E217B"/>
    <w:rsid w:val="003E2F4C"/>
    <w:rsid w:val="003E4A10"/>
    <w:rsid w:val="003E699D"/>
    <w:rsid w:val="003E7DA9"/>
    <w:rsid w:val="003F1281"/>
    <w:rsid w:val="003F231C"/>
    <w:rsid w:val="003F3D72"/>
    <w:rsid w:val="003F4574"/>
    <w:rsid w:val="003F75BB"/>
    <w:rsid w:val="004001A5"/>
    <w:rsid w:val="004013FA"/>
    <w:rsid w:val="00402737"/>
    <w:rsid w:val="00402B7E"/>
    <w:rsid w:val="0040439F"/>
    <w:rsid w:val="0040492B"/>
    <w:rsid w:val="00405CCE"/>
    <w:rsid w:val="004066FD"/>
    <w:rsid w:val="00410040"/>
    <w:rsid w:val="00410F1C"/>
    <w:rsid w:val="00411B2C"/>
    <w:rsid w:val="004204FB"/>
    <w:rsid w:val="00421423"/>
    <w:rsid w:val="004221C4"/>
    <w:rsid w:val="0042433E"/>
    <w:rsid w:val="00424B02"/>
    <w:rsid w:val="004260FC"/>
    <w:rsid w:val="00431AD0"/>
    <w:rsid w:val="00433644"/>
    <w:rsid w:val="00433B27"/>
    <w:rsid w:val="0043681D"/>
    <w:rsid w:val="004406F2"/>
    <w:rsid w:val="0044193C"/>
    <w:rsid w:val="00442021"/>
    <w:rsid w:val="00442B2C"/>
    <w:rsid w:val="00451B08"/>
    <w:rsid w:val="00452876"/>
    <w:rsid w:val="00454738"/>
    <w:rsid w:val="00456980"/>
    <w:rsid w:val="0046212D"/>
    <w:rsid w:val="004624B5"/>
    <w:rsid w:val="00463B55"/>
    <w:rsid w:val="00464D60"/>
    <w:rsid w:val="004659B7"/>
    <w:rsid w:val="00465F37"/>
    <w:rsid w:val="00466274"/>
    <w:rsid w:val="00466BD2"/>
    <w:rsid w:val="00467C2A"/>
    <w:rsid w:val="004749C1"/>
    <w:rsid w:val="00474F11"/>
    <w:rsid w:val="00477DE8"/>
    <w:rsid w:val="0048155E"/>
    <w:rsid w:val="0048272D"/>
    <w:rsid w:val="00484480"/>
    <w:rsid w:val="00484C73"/>
    <w:rsid w:val="00490A7C"/>
    <w:rsid w:val="00491444"/>
    <w:rsid w:val="004922EE"/>
    <w:rsid w:val="00493F2A"/>
    <w:rsid w:val="00495E34"/>
    <w:rsid w:val="00497190"/>
    <w:rsid w:val="004A169C"/>
    <w:rsid w:val="004A1B54"/>
    <w:rsid w:val="004A4B3A"/>
    <w:rsid w:val="004A7E69"/>
    <w:rsid w:val="004B0CE9"/>
    <w:rsid w:val="004B152A"/>
    <w:rsid w:val="004B20F5"/>
    <w:rsid w:val="004B4BB0"/>
    <w:rsid w:val="004B7873"/>
    <w:rsid w:val="004C5950"/>
    <w:rsid w:val="004C6727"/>
    <w:rsid w:val="004C7582"/>
    <w:rsid w:val="004C7741"/>
    <w:rsid w:val="004D5BCA"/>
    <w:rsid w:val="004D61B0"/>
    <w:rsid w:val="004D61B5"/>
    <w:rsid w:val="004D7BC4"/>
    <w:rsid w:val="004E0025"/>
    <w:rsid w:val="004E1377"/>
    <w:rsid w:val="004E15D2"/>
    <w:rsid w:val="004E3B6E"/>
    <w:rsid w:val="004E575E"/>
    <w:rsid w:val="004E618F"/>
    <w:rsid w:val="004E7AB0"/>
    <w:rsid w:val="004F424F"/>
    <w:rsid w:val="004F4878"/>
    <w:rsid w:val="004F6E24"/>
    <w:rsid w:val="00501268"/>
    <w:rsid w:val="00501E55"/>
    <w:rsid w:val="0050250C"/>
    <w:rsid w:val="00502563"/>
    <w:rsid w:val="00502BDA"/>
    <w:rsid w:val="0050306C"/>
    <w:rsid w:val="00504079"/>
    <w:rsid w:val="0050503A"/>
    <w:rsid w:val="00505209"/>
    <w:rsid w:val="00506449"/>
    <w:rsid w:val="00506A24"/>
    <w:rsid w:val="005078A0"/>
    <w:rsid w:val="005079A1"/>
    <w:rsid w:val="005126B7"/>
    <w:rsid w:val="00516030"/>
    <w:rsid w:val="00521110"/>
    <w:rsid w:val="00523DE9"/>
    <w:rsid w:val="005255EC"/>
    <w:rsid w:val="005319A2"/>
    <w:rsid w:val="00532951"/>
    <w:rsid w:val="0053430D"/>
    <w:rsid w:val="00534D09"/>
    <w:rsid w:val="00537A81"/>
    <w:rsid w:val="005409EC"/>
    <w:rsid w:val="00541B06"/>
    <w:rsid w:val="005434DA"/>
    <w:rsid w:val="00544663"/>
    <w:rsid w:val="00552367"/>
    <w:rsid w:val="00553121"/>
    <w:rsid w:val="005578C4"/>
    <w:rsid w:val="00564A7D"/>
    <w:rsid w:val="00566FEF"/>
    <w:rsid w:val="00567755"/>
    <w:rsid w:val="00567AF0"/>
    <w:rsid w:val="00570420"/>
    <w:rsid w:val="00574D43"/>
    <w:rsid w:val="005771E3"/>
    <w:rsid w:val="00580F11"/>
    <w:rsid w:val="00581E37"/>
    <w:rsid w:val="00584117"/>
    <w:rsid w:val="00587C36"/>
    <w:rsid w:val="00590247"/>
    <w:rsid w:val="0059149C"/>
    <w:rsid w:val="005936DE"/>
    <w:rsid w:val="00595003"/>
    <w:rsid w:val="00596865"/>
    <w:rsid w:val="00597984"/>
    <w:rsid w:val="005A1D81"/>
    <w:rsid w:val="005A1EB5"/>
    <w:rsid w:val="005A2F08"/>
    <w:rsid w:val="005A4805"/>
    <w:rsid w:val="005B0509"/>
    <w:rsid w:val="005B16FA"/>
    <w:rsid w:val="005B1934"/>
    <w:rsid w:val="005B4255"/>
    <w:rsid w:val="005B4436"/>
    <w:rsid w:val="005B66BC"/>
    <w:rsid w:val="005B7EAE"/>
    <w:rsid w:val="005C3BF6"/>
    <w:rsid w:val="005C3DDF"/>
    <w:rsid w:val="005C635D"/>
    <w:rsid w:val="005C738C"/>
    <w:rsid w:val="005C795A"/>
    <w:rsid w:val="005D0534"/>
    <w:rsid w:val="005D7FA2"/>
    <w:rsid w:val="005E2213"/>
    <w:rsid w:val="005E30AB"/>
    <w:rsid w:val="005E4B60"/>
    <w:rsid w:val="005F04D3"/>
    <w:rsid w:val="005F0BB8"/>
    <w:rsid w:val="005F2849"/>
    <w:rsid w:val="005F4797"/>
    <w:rsid w:val="005F5F8F"/>
    <w:rsid w:val="005F78A0"/>
    <w:rsid w:val="006008D8"/>
    <w:rsid w:val="00601504"/>
    <w:rsid w:val="00607633"/>
    <w:rsid w:val="00610B8A"/>
    <w:rsid w:val="00610CFB"/>
    <w:rsid w:val="00613365"/>
    <w:rsid w:val="00614E5A"/>
    <w:rsid w:val="006156FB"/>
    <w:rsid w:val="00620F3E"/>
    <w:rsid w:val="0062188C"/>
    <w:rsid w:val="006228BD"/>
    <w:rsid w:val="00622D04"/>
    <w:rsid w:val="0062379C"/>
    <w:rsid w:val="00625B5F"/>
    <w:rsid w:val="00626DFD"/>
    <w:rsid w:val="00631E06"/>
    <w:rsid w:val="00632EB7"/>
    <w:rsid w:val="00634C3A"/>
    <w:rsid w:val="00637C1D"/>
    <w:rsid w:val="00637F90"/>
    <w:rsid w:val="00641013"/>
    <w:rsid w:val="00641CB4"/>
    <w:rsid w:val="00642F02"/>
    <w:rsid w:val="00652CF4"/>
    <w:rsid w:val="00654FB8"/>
    <w:rsid w:val="0065545E"/>
    <w:rsid w:val="00656266"/>
    <w:rsid w:val="006562FB"/>
    <w:rsid w:val="00657268"/>
    <w:rsid w:val="006610EB"/>
    <w:rsid w:val="00663338"/>
    <w:rsid w:val="00663899"/>
    <w:rsid w:val="006665BF"/>
    <w:rsid w:val="00666970"/>
    <w:rsid w:val="00670019"/>
    <w:rsid w:val="006712B8"/>
    <w:rsid w:val="006713FD"/>
    <w:rsid w:val="00674696"/>
    <w:rsid w:val="00676B44"/>
    <w:rsid w:val="00677D03"/>
    <w:rsid w:val="00677D7C"/>
    <w:rsid w:val="00680E80"/>
    <w:rsid w:val="0068129E"/>
    <w:rsid w:val="00682B6D"/>
    <w:rsid w:val="00683BCE"/>
    <w:rsid w:val="00683D2A"/>
    <w:rsid w:val="006875BE"/>
    <w:rsid w:val="00690431"/>
    <w:rsid w:val="00690638"/>
    <w:rsid w:val="006914FC"/>
    <w:rsid w:val="00693F5E"/>
    <w:rsid w:val="00694436"/>
    <w:rsid w:val="00694C95"/>
    <w:rsid w:val="00697B3A"/>
    <w:rsid w:val="006A0374"/>
    <w:rsid w:val="006A1872"/>
    <w:rsid w:val="006A1B34"/>
    <w:rsid w:val="006A5978"/>
    <w:rsid w:val="006B0711"/>
    <w:rsid w:val="006B5D37"/>
    <w:rsid w:val="006B5FB4"/>
    <w:rsid w:val="006C1000"/>
    <w:rsid w:val="006C11B3"/>
    <w:rsid w:val="006C11E1"/>
    <w:rsid w:val="006C2C8B"/>
    <w:rsid w:val="006C3570"/>
    <w:rsid w:val="006C4C98"/>
    <w:rsid w:val="006C506A"/>
    <w:rsid w:val="006C58C4"/>
    <w:rsid w:val="006C660F"/>
    <w:rsid w:val="006C7D2A"/>
    <w:rsid w:val="006D1307"/>
    <w:rsid w:val="006D14C7"/>
    <w:rsid w:val="006D1B95"/>
    <w:rsid w:val="006D1CA6"/>
    <w:rsid w:val="006D3ABB"/>
    <w:rsid w:val="006D7A2D"/>
    <w:rsid w:val="006E03F4"/>
    <w:rsid w:val="006E49C2"/>
    <w:rsid w:val="006E7E2F"/>
    <w:rsid w:val="006F1165"/>
    <w:rsid w:val="006F1792"/>
    <w:rsid w:val="006F3CB1"/>
    <w:rsid w:val="006F7297"/>
    <w:rsid w:val="00704B2C"/>
    <w:rsid w:val="00705174"/>
    <w:rsid w:val="00705B92"/>
    <w:rsid w:val="00706793"/>
    <w:rsid w:val="00707E42"/>
    <w:rsid w:val="007146B3"/>
    <w:rsid w:val="00715803"/>
    <w:rsid w:val="0072113A"/>
    <w:rsid w:val="007214E8"/>
    <w:rsid w:val="007220B4"/>
    <w:rsid w:val="0072547A"/>
    <w:rsid w:val="007322A6"/>
    <w:rsid w:val="00742C51"/>
    <w:rsid w:val="00743808"/>
    <w:rsid w:val="00746D07"/>
    <w:rsid w:val="0074774D"/>
    <w:rsid w:val="00747F28"/>
    <w:rsid w:val="00752722"/>
    <w:rsid w:val="00754971"/>
    <w:rsid w:val="00754B9E"/>
    <w:rsid w:val="00760172"/>
    <w:rsid w:val="00760C4E"/>
    <w:rsid w:val="00761E6D"/>
    <w:rsid w:val="007625AD"/>
    <w:rsid w:val="0076372B"/>
    <w:rsid w:val="007666F3"/>
    <w:rsid w:val="00766DF5"/>
    <w:rsid w:val="007739BB"/>
    <w:rsid w:val="00773C63"/>
    <w:rsid w:val="00776D6F"/>
    <w:rsid w:val="00784668"/>
    <w:rsid w:val="00786DE4"/>
    <w:rsid w:val="007873CF"/>
    <w:rsid w:val="00790653"/>
    <w:rsid w:val="007967FE"/>
    <w:rsid w:val="007969DE"/>
    <w:rsid w:val="007A0A4D"/>
    <w:rsid w:val="007A12E6"/>
    <w:rsid w:val="007A5492"/>
    <w:rsid w:val="007A6C7A"/>
    <w:rsid w:val="007A7876"/>
    <w:rsid w:val="007B13FF"/>
    <w:rsid w:val="007B1DAE"/>
    <w:rsid w:val="007B2084"/>
    <w:rsid w:val="007B4D5B"/>
    <w:rsid w:val="007B6A4B"/>
    <w:rsid w:val="007B6C8A"/>
    <w:rsid w:val="007C0487"/>
    <w:rsid w:val="007C392B"/>
    <w:rsid w:val="007C457A"/>
    <w:rsid w:val="007C4BE4"/>
    <w:rsid w:val="007D36DB"/>
    <w:rsid w:val="007D4B14"/>
    <w:rsid w:val="007D5C9E"/>
    <w:rsid w:val="007E19F7"/>
    <w:rsid w:val="007E1EB5"/>
    <w:rsid w:val="007E2741"/>
    <w:rsid w:val="007E377F"/>
    <w:rsid w:val="007E3AF2"/>
    <w:rsid w:val="007E4103"/>
    <w:rsid w:val="007E65D4"/>
    <w:rsid w:val="007E74F2"/>
    <w:rsid w:val="007E7630"/>
    <w:rsid w:val="007E77A1"/>
    <w:rsid w:val="007F3629"/>
    <w:rsid w:val="007F37D8"/>
    <w:rsid w:val="007F3A09"/>
    <w:rsid w:val="007F3E94"/>
    <w:rsid w:val="007F4992"/>
    <w:rsid w:val="007F6148"/>
    <w:rsid w:val="008035A3"/>
    <w:rsid w:val="00804B8B"/>
    <w:rsid w:val="00806F73"/>
    <w:rsid w:val="008117B7"/>
    <w:rsid w:val="008140E4"/>
    <w:rsid w:val="00814274"/>
    <w:rsid w:val="008145BC"/>
    <w:rsid w:val="008158F2"/>
    <w:rsid w:val="00816586"/>
    <w:rsid w:val="00820696"/>
    <w:rsid w:val="00820B67"/>
    <w:rsid w:val="00827D60"/>
    <w:rsid w:val="00833769"/>
    <w:rsid w:val="00833D7F"/>
    <w:rsid w:val="00833F48"/>
    <w:rsid w:val="00834175"/>
    <w:rsid w:val="00834B15"/>
    <w:rsid w:val="00835B70"/>
    <w:rsid w:val="008401BB"/>
    <w:rsid w:val="00841B57"/>
    <w:rsid w:val="00842090"/>
    <w:rsid w:val="008428C3"/>
    <w:rsid w:val="0084515B"/>
    <w:rsid w:val="0084575E"/>
    <w:rsid w:val="00845D16"/>
    <w:rsid w:val="00852656"/>
    <w:rsid w:val="0085495F"/>
    <w:rsid w:val="00854C27"/>
    <w:rsid w:val="00855542"/>
    <w:rsid w:val="00860412"/>
    <w:rsid w:val="00860448"/>
    <w:rsid w:val="008618D2"/>
    <w:rsid w:val="0086240F"/>
    <w:rsid w:val="00864712"/>
    <w:rsid w:val="008649BD"/>
    <w:rsid w:val="0086549B"/>
    <w:rsid w:val="0086572D"/>
    <w:rsid w:val="00870C26"/>
    <w:rsid w:val="00870DF4"/>
    <w:rsid w:val="0087107A"/>
    <w:rsid w:val="00873FC1"/>
    <w:rsid w:val="00882A83"/>
    <w:rsid w:val="00882D9D"/>
    <w:rsid w:val="008868A8"/>
    <w:rsid w:val="00893039"/>
    <w:rsid w:val="00895C82"/>
    <w:rsid w:val="008962E8"/>
    <w:rsid w:val="00897A2F"/>
    <w:rsid w:val="008A18EB"/>
    <w:rsid w:val="008A34F2"/>
    <w:rsid w:val="008A39FF"/>
    <w:rsid w:val="008A40F7"/>
    <w:rsid w:val="008A62ED"/>
    <w:rsid w:val="008B0F1B"/>
    <w:rsid w:val="008B3D99"/>
    <w:rsid w:val="008B6F7A"/>
    <w:rsid w:val="008B7DB4"/>
    <w:rsid w:val="008C0CA0"/>
    <w:rsid w:val="008C1DF2"/>
    <w:rsid w:val="008C3902"/>
    <w:rsid w:val="008C4537"/>
    <w:rsid w:val="008C672D"/>
    <w:rsid w:val="008C718A"/>
    <w:rsid w:val="008C7F39"/>
    <w:rsid w:val="008D2508"/>
    <w:rsid w:val="008D26E4"/>
    <w:rsid w:val="008D62FC"/>
    <w:rsid w:val="008E2CC0"/>
    <w:rsid w:val="008E2E06"/>
    <w:rsid w:val="008E3DC1"/>
    <w:rsid w:val="008E5938"/>
    <w:rsid w:val="008E75CA"/>
    <w:rsid w:val="008E7EFF"/>
    <w:rsid w:val="008F18DC"/>
    <w:rsid w:val="008F2D3D"/>
    <w:rsid w:val="008F33F3"/>
    <w:rsid w:val="008F58E7"/>
    <w:rsid w:val="008F5B80"/>
    <w:rsid w:val="00904278"/>
    <w:rsid w:val="00904987"/>
    <w:rsid w:val="0090522E"/>
    <w:rsid w:val="00905D8C"/>
    <w:rsid w:val="00907468"/>
    <w:rsid w:val="009115C7"/>
    <w:rsid w:val="009153A6"/>
    <w:rsid w:val="00915ADE"/>
    <w:rsid w:val="0091764C"/>
    <w:rsid w:val="00921EC8"/>
    <w:rsid w:val="00927C71"/>
    <w:rsid w:val="009317C8"/>
    <w:rsid w:val="00932EE3"/>
    <w:rsid w:val="009358BD"/>
    <w:rsid w:val="00935955"/>
    <w:rsid w:val="00937FF3"/>
    <w:rsid w:val="00944A5B"/>
    <w:rsid w:val="0094785F"/>
    <w:rsid w:val="00947D8B"/>
    <w:rsid w:val="0095045C"/>
    <w:rsid w:val="0095350F"/>
    <w:rsid w:val="00956A03"/>
    <w:rsid w:val="00960414"/>
    <w:rsid w:val="00960475"/>
    <w:rsid w:val="00960F76"/>
    <w:rsid w:val="00961ABC"/>
    <w:rsid w:val="00961B97"/>
    <w:rsid w:val="0096221D"/>
    <w:rsid w:val="00962369"/>
    <w:rsid w:val="00963F11"/>
    <w:rsid w:val="00964F23"/>
    <w:rsid w:val="00964FD2"/>
    <w:rsid w:val="009711A8"/>
    <w:rsid w:val="009725EF"/>
    <w:rsid w:val="009739BB"/>
    <w:rsid w:val="00973CEA"/>
    <w:rsid w:val="009778CA"/>
    <w:rsid w:val="00981632"/>
    <w:rsid w:val="00981674"/>
    <w:rsid w:val="009826B3"/>
    <w:rsid w:val="00982CCB"/>
    <w:rsid w:val="0098610F"/>
    <w:rsid w:val="009877D3"/>
    <w:rsid w:val="00992F39"/>
    <w:rsid w:val="00994E18"/>
    <w:rsid w:val="00995D5B"/>
    <w:rsid w:val="00995E31"/>
    <w:rsid w:val="009A1735"/>
    <w:rsid w:val="009A2B54"/>
    <w:rsid w:val="009A459D"/>
    <w:rsid w:val="009B2B2B"/>
    <w:rsid w:val="009B2C2D"/>
    <w:rsid w:val="009B70D9"/>
    <w:rsid w:val="009B752A"/>
    <w:rsid w:val="009C1FFC"/>
    <w:rsid w:val="009C41B2"/>
    <w:rsid w:val="009C424A"/>
    <w:rsid w:val="009C57E2"/>
    <w:rsid w:val="009C78CC"/>
    <w:rsid w:val="009D0247"/>
    <w:rsid w:val="009D1C29"/>
    <w:rsid w:val="009D5474"/>
    <w:rsid w:val="009D5D5A"/>
    <w:rsid w:val="009D6CDA"/>
    <w:rsid w:val="009D75C3"/>
    <w:rsid w:val="009D7603"/>
    <w:rsid w:val="009D7E5C"/>
    <w:rsid w:val="009E1E6F"/>
    <w:rsid w:val="009E204E"/>
    <w:rsid w:val="009E359B"/>
    <w:rsid w:val="009E71CA"/>
    <w:rsid w:val="009E7F2F"/>
    <w:rsid w:val="009E7FE6"/>
    <w:rsid w:val="009F0080"/>
    <w:rsid w:val="009F0688"/>
    <w:rsid w:val="009F160A"/>
    <w:rsid w:val="009F3FB7"/>
    <w:rsid w:val="00A0044D"/>
    <w:rsid w:val="00A0449F"/>
    <w:rsid w:val="00A058F4"/>
    <w:rsid w:val="00A0630B"/>
    <w:rsid w:val="00A065CA"/>
    <w:rsid w:val="00A07282"/>
    <w:rsid w:val="00A10858"/>
    <w:rsid w:val="00A1104C"/>
    <w:rsid w:val="00A126F3"/>
    <w:rsid w:val="00A12E65"/>
    <w:rsid w:val="00A1529E"/>
    <w:rsid w:val="00A154D2"/>
    <w:rsid w:val="00A16E33"/>
    <w:rsid w:val="00A17463"/>
    <w:rsid w:val="00A2054E"/>
    <w:rsid w:val="00A2111B"/>
    <w:rsid w:val="00A235AF"/>
    <w:rsid w:val="00A31113"/>
    <w:rsid w:val="00A31127"/>
    <w:rsid w:val="00A32A17"/>
    <w:rsid w:val="00A33419"/>
    <w:rsid w:val="00A34A31"/>
    <w:rsid w:val="00A34B1D"/>
    <w:rsid w:val="00A35304"/>
    <w:rsid w:val="00A354FB"/>
    <w:rsid w:val="00A362BB"/>
    <w:rsid w:val="00A36466"/>
    <w:rsid w:val="00A409EE"/>
    <w:rsid w:val="00A40FF8"/>
    <w:rsid w:val="00A43951"/>
    <w:rsid w:val="00A446C8"/>
    <w:rsid w:val="00A44BB5"/>
    <w:rsid w:val="00A450ED"/>
    <w:rsid w:val="00A50BB7"/>
    <w:rsid w:val="00A52B4D"/>
    <w:rsid w:val="00A60615"/>
    <w:rsid w:val="00A61094"/>
    <w:rsid w:val="00A65E7E"/>
    <w:rsid w:val="00A71540"/>
    <w:rsid w:val="00A71962"/>
    <w:rsid w:val="00A73D2B"/>
    <w:rsid w:val="00A75C33"/>
    <w:rsid w:val="00A76351"/>
    <w:rsid w:val="00A7765F"/>
    <w:rsid w:val="00A8129E"/>
    <w:rsid w:val="00A81B07"/>
    <w:rsid w:val="00A8475B"/>
    <w:rsid w:val="00A87BE5"/>
    <w:rsid w:val="00A90638"/>
    <w:rsid w:val="00A915F3"/>
    <w:rsid w:val="00A9245A"/>
    <w:rsid w:val="00A92B91"/>
    <w:rsid w:val="00A93561"/>
    <w:rsid w:val="00A9534F"/>
    <w:rsid w:val="00A960AC"/>
    <w:rsid w:val="00A96C63"/>
    <w:rsid w:val="00A9772F"/>
    <w:rsid w:val="00AA2148"/>
    <w:rsid w:val="00AA2337"/>
    <w:rsid w:val="00AA2F56"/>
    <w:rsid w:val="00AA4504"/>
    <w:rsid w:val="00AB20FA"/>
    <w:rsid w:val="00AB26FA"/>
    <w:rsid w:val="00AB27DD"/>
    <w:rsid w:val="00AB30FD"/>
    <w:rsid w:val="00AB3DEF"/>
    <w:rsid w:val="00AB4B43"/>
    <w:rsid w:val="00AB538C"/>
    <w:rsid w:val="00AB5C23"/>
    <w:rsid w:val="00AC462B"/>
    <w:rsid w:val="00AC4EB3"/>
    <w:rsid w:val="00AC746E"/>
    <w:rsid w:val="00AC7806"/>
    <w:rsid w:val="00AD4F0D"/>
    <w:rsid w:val="00AD53C7"/>
    <w:rsid w:val="00AD6644"/>
    <w:rsid w:val="00AD7098"/>
    <w:rsid w:val="00AE2A7B"/>
    <w:rsid w:val="00AE44A5"/>
    <w:rsid w:val="00AE568A"/>
    <w:rsid w:val="00AE66FB"/>
    <w:rsid w:val="00AE6982"/>
    <w:rsid w:val="00AE6E35"/>
    <w:rsid w:val="00AF00F1"/>
    <w:rsid w:val="00AF0F52"/>
    <w:rsid w:val="00AF102E"/>
    <w:rsid w:val="00AF13BF"/>
    <w:rsid w:val="00AF1CC1"/>
    <w:rsid w:val="00AF40B5"/>
    <w:rsid w:val="00AF4A5E"/>
    <w:rsid w:val="00AF571B"/>
    <w:rsid w:val="00B00115"/>
    <w:rsid w:val="00B02FE0"/>
    <w:rsid w:val="00B07B5F"/>
    <w:rsid w:val="00B10519"/>
    <w:rsid w:val="00B11840"/>
    <w:rsid w:val="00B12C16"/>
    <w:rsid w:val="00B14FC5"/>
    <w:rsid w:val="00B15344"/>
    <w:rsid w:val="00B2036C"/>
    <w:rsid w:val="00B20900"/>
    <w:rsid w:val="00B21492"/>
    <w:rsid w:val="00B2194B"/>
    <w:rsid w:val="00B21E81"/>
    <w:rsid w:val="00B22336"/>
    <w:rsid w:val="00B227B9"/>
    <w:rsid w:val="00B249FD"/>
    <w:rsid w:val="00B26A06"/>
    <w:rsid w:val="00B27B6E"/>
    <w:rsid w:val="00B40FCB"/>
    <w:rsid w:val="00B479EF"/>
    <w:rsid w:val="00B50A59"/>
    <w:rsid w:val="00B50E0B"/>
    <w:rsid w:val="00B52070"/>
    <w:rsid w:val="00B5207F"/>
    <w:rsid w:val="00B523B5"/>
    <w:rsid w:val="00B52B11"/>
    <w:rsid w:val="00B53B04"/>
    <w:rsid w:val="00B53D27"/>
    <w:rsid w:val="00B54D68"/>
    <w:rsid w:val="00B552F0"/>
    <w:rsid w:val="00B6311F"/>
    <w:rsid w:val="00B65649"/>
    <w:rsid w:val="00B66BEF"/>
    <w:rsid w:val="00B7045E"/>
    <w:rsid w:val="00B70AAE"/>
    <w:rsid w:val="00B7255C"/>
    <w:rsid w:val="00B731B9"/>
    <w:rsid w:val="00B80CDD"/>
    <w:rsid w:val="00B82D3E"/>
    <w:rsid w:val="00B84B72"/>
    <w:rsid w:val="00B8625F"/>
    <w:rsid w:val="00B911DD"/>
    <w:rsid w:val="00B938FC"/>
    <w:rsid w:val="00B96935"/>
    <w:rsid w:val="00B96989"/>
    <w:rsid w:val="00B97A7D"/>
    <w:rsid w:val="00BA03B7"/>
    <w:rsid w:val="00BA1E2C"/>
    <w:rsid w:val="00BA225E"/>
    <w:rsid w:val="00BA646A"/>
    <w:rsid w:val="00BA7BB6"/>
    <w:rsid w:val="00BB11D6"/>
    <w:rsid w:val="00BB2C2C"/>
    <w:rsid w:val="00BB34D8"/>
    <w:rsid w:val="00BB57EF"/>
    <w:rsid w:val="00BB79D9"/>
    <w:rsid w:val="00BB7E45"/>
    <w:rsid w:val="00BC19D6"/>
    <w:rsid w:val="00BC1B5A"/>
    <w:rsid w:val="00BC2177"/>
    <w:rsid w:val="00BC4D50"/>
    <w:rsid w:val="00BC5185"/>
    <w:rsid w:val="00BC6DD6"/>
    <w:rsid w:val="00BC763A"/>
    <w:rsid w:val="00BD3D67"/>
    <w:rsid w:val="00BD65A6"/>
    <w:rsid w:val="00BE4581"/>
    <w:rsid w:val="00BE4B95"/>
    <w:rsid w:val="00BE7DE1"/>
    <w:rsid w:val="00BF1F01"/>
    <w:rsid w:val="00BF28DE"/>
    <w:rsid w:val="00BF46BA"/>
    <w:rsid w:val="00BF75F4"/>
    <w:rsid w:val="00C00BB4"/>
    <w:rsid w:val="00C00C9A"/>
    <w:rsid w:val="00C00DFA"/>
    <w:rsid w:val="00C02F66"/>
    <w:rsid w:val="00C03931"/>
    <w:rsid w:val="00C052F4"/>
    <w:rsid w:val="00C06DA1"/>
    <w:rsid w:val="00C072EC"/>
    <w:rsid w:val="00C104AF"/>
    <w:rsid w:val="00C10D46"/>
    <w:rsid w:val="00C12B5A"/>
    <w:rsid w:val="00C14686"/>
    <w:rsid w:val="00C14C6C"/>
    <w:rsid w:val="00C15D2F"/>
    <w:rsid w:val="00C206DF"/>
    <w:rsid w:val="00C248DA"/>
    <w:rsid w:val="00C31EC8"/>
    <w:rsid w:val="00C33D8C"/>
    <w:rsid w:val="00C34638"/>
    <w:rsid w:val="00C419BD"/>
    <w:rsid w:val="00C42174"/>
    <w:rsid w:val="00C46A3F"/>
    <w:rsid w:val="00C51B8B"/>
    <w:rsid w:val="00C51CF0"/>
    <w:rsid w:val="00C526A4"/>
    <w:rsid w:val="00C552C3"/>
    <w:rsid w:val="00C56739"/>
    <w:rsid w:val="00C57705"/>
    <w:rsid w:val="00C5770A"/>
    <w:rsid w:val="00C60562"/>
    <w:rsid w:val="00C64EF2"/>
    <w:rsid w:val="00C67215"/>
    <w:rsid w:val="00C67573"/>
    <w:rsid w:val="00C73628"/>
    <w:rsid w:val="00C8033C"/>
    <w:rsid w:val="00C85CAC"/>
    <w:rsid w:val="00C86BC3"/>
    <w:rsid w:val="00C874DE"/>
    <w:rsid w:val="00C91C28"/>
    <w:rsid w:val="00C91C5A"/>
    <w:rsid w:val="00C91D21"/>
    <w:rsid w:val="00C92BFF"/>
    <w:rsid w:val="00C93DF7"/>
    <w:rsid w:val="00C96CBD"/>
    <w:rsid w:val="00CA02EF"/>
    <w:rsid w:val="00CA24C3"/>
    <w:rsid w:val="00CA3054"/>
    <w:rsid w:val="00CB768A"/>
    <w:rsid w:val="00CC02F6"/>
    <w:rsid w:val="00CC081A"/>
    <w:rsid w:val="00CC3503"/>
    <w:rsid w:val="00CC3971"/>
    <w:rsid w:val="00CC5E4C"/>
    <w:rsid w:val="00CC7AE8"/>
    <w:rsid w:val="00CD1BFF"/>
    <w:rsid w:val="00CD1D36"/>
    <w:rsid w:val="00CD59AE"/>
    <w:rsid w:val="00CD6E9C"/>
    <w:rsid w:val="00CE0693"/>
    <w:rsid w:val="00CE1032"/>
    <w:rsid w:val="00CE1E7A"/>
    <w:rsid w:val="00CE2AD7"/>
    <w:rsid w:val="00CE4202"/>
    <w:rsid w:val="00CF1F36"/>
    <w:rsid w:val="00CF4D8B"/>
    <w:rsid w:val="00D000F5"/>
    <w:rsid w:val="00D01912"/>
    <w:rsid w:val="00D04D53"/>
    <w:rsid w:val="00D0516D"/>
    <w:rsid w:val="00D052C4"/>
    <w:rsid w:val="00D06B89"/>
    <w:rsid w:val="00D13365"/>
    <w:rsid w:val="00D14A00"/>
    <w:rsid w:val="00D15C4A"/>
    <w:rsid w:val="00D23D25"/>
    <w:rsid w:val="00D24660"/>
    <w:rsid w:val="00D267FF"/>
    <w:rsid w:val="00D26DF4"/>
    <w:rsid w:val="00D26EDE"/>
    <w:rsid w:val="00D26F2A"/>
    <w:rsid w:val="00D30034"/>
    <w:rsid w:val="00D30F81"/>
    <w:rsid w:val="00D3211B"/>
    <w:rsid w:val="00D34406"/>
    <w:rsid w:val="00D34801"/>
    <w:rsid w:val="00D352C2"/>
    <w:rsid w:val="00D36F02"/>
    <w:rsid w:val="00D413BA"/>
    <w:rsid w:val="00D42BDD"/>
    <w:rsid w:val="00D45D00"/>
    <w:rsid w:val="00D473E9"/>
    <w:rsid w:val="00D531AD"/>
    <w:rsid w:val="00D61F49"/>
    <w:rsid w:val="00D624D4"/>
    <w:rsid w:val="00D63DC2"/>
    <w:rsid w:val="00D672A9"/>
    <w:rsid w:val="00D67FB5"/>
    <w:rsid w:val="00D70D79"/>
    <w:rsid w:val="00D76309"/>
    <w:rsid w:val="00D80BAB"/>
    <w:rsid w:val="00D8403C"/>
    <w:rsid w:val="00D852E5"/>
    <w:rsid w:val="00D91205"/>
    <w:rsid w:val="00D923E9"/>
    <w:rsid w:val="00D93FD4"/>
    <w:rsid w:val="00DA03C0"/>
    <w:rsid w:val="00DA2498"/>
    <w:rsid w:val="00DA5735"/>
    <w:rsid w:val="00DB0ACD"/>
    <w:rsid w:val="00DB199D"/>
    <w:rsid w:val="00DB1BF5"/>
    <w:rsid w:val="00DB323B"/>
    <w:rsid w:val="00DB5061"/>
    <w:rsid w:val="00DB52A8"/>
    <w:rsid w:val="00DC1BFD"/>
    <w:rsid w:val="00DC74D5"/>
    <w:rsid w:val="00DD042F"/>
    <w:rsid w:val="00DD1143"/>
    <w:rsid w:val="00DD1716"/>
    <w:rsid w:val="00DD1DB3"/>
    <w:rsid w:val="00DD5FF6"/>
    <w:rsid w:val="00DD708A"/>
    <w:rsid w:val="00DD7C4A"/>
    <w:rsid w:val="00DD7EAB"/>
    <w:rsid w:val="00DE5CFE"/>
    <w:rsid w:val="00DF016C"/>
    <w:rsid w:val="00DF0D80"/>
    <w:rsid w:val="00DF2190"/>
    <w:rsid w:val="00DF3BC5"/>
    <w:rsid w:val="00DF4A47"/>
    <w:rsid w:val="00DF4C37"/>
    <w:rsid w:val="00DF5F97"/>
    <w:rsid w:val="00DF6A96"/>
    <w:rsid w:val="00E06C08"/>
    <w:rsid w:val="00E070D7"/>
    <w:rsid w:val="00E07CDF"/>
    <w:rsid w:val="00E10475"/>
    <w:rsid w:val="00E111A6"/>
    <w:rsid w:val="00E1569E"/>
    <w:rsid w:val="00E15F44"/>
    <w:rsid w:val="00E179E1"/>
    <w:rsid w:val="00E21B5F"/>
    <w:rsid w:val="00E220D2"/>
    <w:rsid w:val="00E266FC"/>
    <w:rsid w:val="00E31F3B"/>
    <w:rsid w:val="00E40223"/>
    <w:rsid w:val="00E428A3"/>
    <w:rsid w:val="00E44775"/>
    <w:rsid w:val="00E5048D"/>
    <w:rsid w:val="00E52CC8"/>
    <w:rsid w:val="00E546FE"/>
    <w:rsid w:val="00E54F2F"/>
    <w:rsid w:val="00E5659F"/>
    <w:rsid w:val="00E56CDF"/>
    <w:rsid w:val="00E57A2C"/>
    <w:rsid w:val="00E57FCC"/>
    <w:rsid w:val="00E61633"/>
    <w:rsid w:val="00E61888"/>
    <w:rsid w:val="00E62A1F"/>
    <w:rsid w:val="00E659E5"/>
    <w:rsid w:val="00E67018"/>
    <w:rsid w:val="00E706A4"/>
    <w:rsid w:val="00E72FFE"/>
    <w:rsid w:val="00E73902"/>
    <w:rsid w:val="00E750DA"/>
    <w:rsid w:val="00E7790C"/>
    <w:rsid w:val="00E81099"/>
    <w:rsid w:val="00E8404E"/>
    <w:rsid w:val="00E841DA"/>
    <w:rsid w:val="00E8506E"/>
    <w:rsid w:val="00E95C36"/>
    <w:rsid w:val="00E96AAC"/>
    <w:rsid w:val="00EA0AF2"/>
    <w:rsid w:val="00EA5A54"/>
    <w:rsid w:val="00EA6831"/>
    <w:rsid w:val="00EB1521"/>
    <w:rsid w:val="00EB44D7"/>
    <w:rsid w:val="00EB4F73"/>
    <w:rsid w:val="00EB57AA"/>
    <w:rsid w:val="00EC16D7"/>
    <w:rsid w:val="00EC2918"/>
    <w:rsid w:val="00EC4470"/>
    <w:rsid w:val="00EC452B"/>
    <w:rsid w:val="00EC4A50"/>
    <w:rsid w:val="00EC637F"/>
    <w:rsid w:val="00ED05B1"/>
    <w:rsid w:val="00ED0910"/>
    <w:rsid w:val="00ED6126"/>
    <w:rsid w:val="00EE1865"/>
    <w:rsid w:val="00EE18F1"/>
    <w:rsid w:val="00EE22C3"/>
    <w:rsid w:val="00EE57D3"/>
    <w:rsid w:val="00EE5FEF"/>
    <w:rsid w:val="00EE7495"/>
    <w:rsid w:val="00EF00F6"/>
    <w:rsid w:val="00EF5CC8"/>
    <w:rsid w:val="00EF6E54"/>
    <w:rsid w:val="00EF72F3"/>
    <w:rsid w:val="00F002AD"/>
    <w:rsid w:val="00F005B7"/>
    <w:rsid w:val="00F01C4C"/>
    <w:rsid w:val="00F071E1"/>
    <w:rsid w:val="00F12E4D"/>
    <w:rsid w:val="00F12E64"/>
    <w:rsid w:val="00F13FFD"/>
    <w:rsid w:val="00F14139"/>
    <w:rsid w:val="00F15F14"/>
    <w:rsid w:val="00F20D20"/>
    <w:rsid w:val="00F2414D"/>
    <w:rsid w:val="00F30F2E"/>
    <w:rsid w:val="00F31B10"/>
    <w:rsid w:val="00F33108"/>
    <w:rsid w:val="00F34452"/>
    <w:rsid w:val="00F34D9C"/>
    <w:rsid w:val="00F378A0"/>
    <w:rsid w:val="00F40FB3"/>
    <w:rsid w:val="00F416A3"/>
    <w:rsid w:val="00F41CAF"/>
    <w:rsid w:val="00F43282"/>
    <w:rsid w:val="00F43CBA"/>
    <w:rsid w:val="00F45971"/>
    <w:rsid w:val="00F50249"/>
    <w:rsid w:val="00F51E77"/>
    <w:rsid w:val="00F52B8A"/>
    <w:rsid w:val="00F52E2F"/>
    <w:rsid w:val="00F537AC"/>
    <w:rsid w:val="00F53C40"/>
    <w:rsid w:val="00F53E3D"/>
    <w:rsid w:val="00F54A9F"/>
    <w:rsid w:val="00F55336"/>
    <w:rsid w:val="00F57CDC"/>
    <w:rsid w:val="00F57DF6"/>
    <w:rsid w:val="00F62F9F"/>
    <w:rsid w:val="00F631A2"/>
    <w:rsid w:val="00F66E96"/>
    <w:rsid w:val="00F70FB5"/>
    <w:rsid w:val="00F71620"/>
    <w:rsid w:val="00F71C0B"/>
    <w:rsid w:val="00F73A93"/>
    <w:rsid w:val="00F754EA"/>
    <w:rsid w:val="00F76F24"/>
    <w:rsid w:val="00F807BC"/>
    <w:rsid w:val="00F81514"/>
    <w:rsid w:val="00F92338"/>
    <w:rsid w:val="00F953E0"/>
    <w:rsid w:val="00F97285"/>
    <w:rsid w:val="00FA0E49"/>
    <w:rsid w:val="00FA41D5"/>
    <w:rsid w:val="00FA431A"/>
    <w:rsid w:val="00FA5398"/>
    <w:rsid w:val="00FA6866"/>
    <w:rsid w:val="00FB675E"/>
    <w:rsid w:val="00FB7804"/>
    <w:rsid w:val="00FB7D97"/>
    <w:rsid w:val="00FC04D4"/>
    <w:rsid w:val="00FC0664"/>
    <w:rsid w:val="00FC1609"/>
    <w:rsid w:val="00FC1E2B"/>
    <w:rsid w:val="00FC34FA"/>
    <w:rsid w:val="00FC7303"/>
    <w:rsid w:val="00FD5987"/>
    <w:rsid w:val="00FE0B64"/>
    <w:rsid w:val="00FE0DAF"/>
    <w:rsid w:val="00FE149E"/>
    <w:rsid w:val="00FE24D9"/>
    <w:rsid w:val="00FE3E93"/>
    <w:rsid w:val="00FE7989"/>
    <w:rsid w:val="00FF0AE1"/>
    <w:rsid w:val="00FF13BC"/>
    <w:rsid w:val="00FF2252"/>
    <w:rsid w:val="00FF3718"/>
    <w:rsid w:val="00FF6BA9"/>
    <w:rsid w:val="00FF6DDA"/>
    <w:rsid w:val="00FF7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1D1E9A6"/>
  <w15:docId w15:val="{69696AE8-BE5D-4EE9-87C5-05923AAF7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60412"/>
    <w:pPr>
      <w:spacing w:line="264" w:lineRule="auto"/>
      <w:jc w:val="both"/>
    </w:pPr>
    <w:rPr>
      <w:rFonts w:ascii="Arial" w:eastAsia="Calibri" w:hAnsi="Arial"/>
      <w:szCs w:val="22"/>
      <w:lang w:eastAsia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860412"/>
    <w:pPr>
      <w:numPr>
        <w:numId w:val="9"/>
      </w:num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  <w:outlineLvl w:val="0"/>
    </w:pPr>
    <w:rPr>
      <w:b/>
      <w:sz w:val="24"/>
      <w:szCs w:val="24"/>
    </w:rPr>
  </w:style>
  <w:style w:type="paragraph" w:styleId="Titre2">
    <w:name w:val="heading 2"/>
    <w:basedOn w:val="Titre1"/>
    <w:next w:val="Normal"/>
    <w:link w:val="Titre2Car"/>
    <w:uiPriority w:val="9"/>
    <w:unhideWhenUsed/>
    <w:qFormat/>
    <w:rsid w:val="00B65649"/>
    <w:pPr>
      <w:keepNext/>
      <w:keepLines/>
      <w:numPr>
        <w:ilvl w:val="1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60"/>
      <w:jc w:val="both"/>
      <w:outlineLvl w:val="1"/>
    </w:pPr>
    <w:rPr>
      <w:sz w:val="20"/>
      <w:szCs w:val="20"/>
    </w:rPr>
  </w:style>
  <w:style w:type="paragraph" w:styleId="Titre3">
    <w:name w:val="heading 3"/>
    <w:basedOn w:val="Titre2"/>
    <w:next w:val="Normal"/>
    <w:link w:val="Titre3Car"/>
    <w:uiPriority w:val="9"/>
    <w:unhideWhenUsed/>
    <w:qFormat/>
    <w:rsid w:val="00BF28DE"/>
    <w:pPr>
      <w:numPr>
        <w:ilvl w:val="2"/>
      </w:numPr>
      <w:outlineLvl w:val="2"/>
    </w:pPr>
    <w:rPr>
      <w:b w:val="0"/>
    </w:rPr>
  </w:style>
  <w:style w:type="paragraph" w:styleId="Titre4">
    <w:name w:val="heading 4"/>
    <w:basedOn w:val="Titre3"/>
    <w:next w:val="Normal"/>
    <w:link w:val="Titre4Car"/>
    <w:uiPriority w:val="9"/>
    <w:unhideWhenUsed/>
    <w:qFormat/>
    <w:rsid w:val="00860412"/>
    <w:pPr>
      <w:numPr>
        <w:ilvl w:val="3"/>
      </w:numPr>
      <w:outlineLvl w:val="3"/>
    </w:pPr>
  </w:style>
  <w:style w:type="paragraph" w:styleId="Titre5">
    <w:name w:val="heading 5"/>
    <w:basedOn w:val="Titre4"/>
    <w:next w:val="Normal"/>
    <w:link w:val="Titre5Car"/>
    <w:autoRedefine/>
    <w:uiPriority w:val="9"/>
    <w:unhideWhenUsed/>
    <w:qFormat/>
    <w:rsid w:val="00860412"/>
    <w:pPr>
      <w:numPr>
        <w:ilvl w:val="4"/>
      </w:numPr>
      <w:outlineLvl w:val="4"/>
    </w:pPr>
  </w:style>
  <w:style w:type="paragraph" w:styleId="Titre6">
    <w:name w:val="heading 6"/>
    <w:basedOn w:val="Normal"/>
    <w:next w:val="Normal"/>
    <w:link w:val="Titre6Car"/>
    <w:semiHidden/>
    <w:unhideWhenUsed/>
    <w:qFormat/>
    <w:rsid w:val="00860412"/>
    <w:pPr>
      <w:numPr>
        <w:ilvl w:val="5"/>
        <w:numId w:val="9"/>
      </w:numPr>
      <w:spacing w:before="240" w:after="60"/>
      <w:outlineLvl w:val="5"/>
    </w:pPr>
    <w:rPr>
      <w:rFonts w:ascii="Calibri" w:eastAsia="Times New Roman" w:hAnsi="Calibri"/>
      <w:b/>
      <w:bCs/>
      <w:sz w:val="22"/>
    </w:rPr>
  </w:style>
  <w:style w:type="paragraph" w:styleId="Titre7">
    <w:name w:val="heading 7"/>
    <w:basedOn w:val="Normal"/>
    <w:next w:val="Normal"/>
    <w:link w:val="Titre7Car"/>
    <w:semiHidden/>
    <w:unhideWhenUsed/>
    <w:qFormat/>
    <w:rsid w:val="00860412"/>
    <w:pPr>
      <w:numPr>
        <w:ilvl w:val="6"/>
        <w:numId w:val="9"/>
      </w:numPr>
      <w:spacing w:before="240" w:after="60"/>
      <w:outlineLvl w:val="6"/>
    </w:pPr>
    <w:rPr>
      <w:rFonts w:ascii="Calibri" w:eastAsia="Times New Roman" w:hAnsi="Calibri"/>
      <w:sz w:val="24"/>
      <w:szCs w:val="24"/>
    </w:rPr>
  </w:style>
  <w:style w:type="paragraph" w:styleId="Titre8">
    <w:name w:val="heading 8"/>
    <w:basedOn w:val="Normal"/>
    <w:next w:val="Normal"/>
    <w:link w:val="Titre8Car"/>
    <w:semiHidden/>
    <w:unhideWhenUsed/>
    <w:qFormat/>
    <w:rsid w:val="00860412"/>
    <w:pPr>
      <w:numPr>
        <w:ilvl w:val="7"/>
        <w:numId w:val="9"/>
      </w:numPr>
      <w:spacing w:before="240" w:after="60"/>
      <w:outlineLvl w:val="7"/>
    </w:pPr>
    <w:rPr>
      <w:rFonts w:ascii="Calibri" w:eastAsia="Times New Roman" w:hAnsi="Calibri"/>
      <w:i/>
      <w:iCs/>
      <w:sz w:val="24"/>
      <w:szCs w:val="24"/>
    </w:rPr>
  </w:style>
  <w:style w:type="paragraph" w:styleId="Titre9">
    <w:name w:val="heading 9"/>
    <w:basedOn w:val="Normal"/>
    <w:next w:val="Normal"/>
    <w:link w:val="Titre9Car"/>
    <w:semiHidden/>
    <w:unhideWhenUsed/>
    <w:qFormat/>
    <w:rsid w:val="00860412"/>
    <w:pPr>
      <w:numPr>
        <w:ilvl w:val="8"/>
        <w:numId w:val="9"/>
      </w:numPr>
      <w:spacing w:before="240" w:after="60"/>
      <w:outlineLvl w:val="8"/>
    </w:pPr>
    <w:rPr>
      <w:rFonts w:ascii="Cambria" w:eastAsia="Times New Roman" w:hAnsi="Cambria"/>
      <w:sz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60412"/>
    <w:rPr>
      <w:rFonts w:ascii="Arial" w:eastAsia="Calibri" w:hAnsi="Arial"/>
      <w:b/>
      <w:sz w:val="24"/>
      <w:szCs w:val="24"/>
      <w:lang w:eastAsia="en-US"/>
    </w:rPr>
  </w:style>
  <w:style w:type="character" w:customStyle="1" w:styleId="Titre2Car">
    <w:name w:val="Titre 2 Car"/>
    <w:basedOn w:val="Policepardfaut"/>
    <w:link w:val="Titre2"/>
    <w:uiPriority w:val="9"/>
    <w:rsid w:val="00B65649"/>
    <w:rPr>
      <w:rFonts w:ascii="Arial" w:eastAsia="Calibri" w:hAnsi="Arial"/>
      <w:b/>
      <w:lang w:eastAsia="en-US"/>
    </w:rPr>
  </w:style>
  <w:style w:type="character" w:customStyle="1" w:styleId="Titre3Car">
    <w:name w:val="Titre 3 Car"/>
    <w:basedOn w:val="Policepardfaut"/>
    <w:link w:val="Titre3"/>
    <w:uiPriority w:val="9"/>
    <w:rsid w:val="00BF28DE"/>
    <w:rPr>
      <w:rFonts w:ascii="Arial" w:eastAsia="Calibri" w:hAnsi="Arial"/>
      <w:lang w:eastAsia="en-US"/>
    </w:rPr>
  </w:style>
  <w:style w:type="character" w:customStyle="1" w:styleId="Titre4Car">
    <w:name w:val="Titre 4 Car"/>
    <w:basedOn w:val="Policepardfaut"/>
    <w:link w:val="Titre4"/>
    <w:uiPriority w:val="9"/>
    <w:rsid w:val="00860412"/>
    <w:rPr>
      <w:rFonts w:ascii="Arial" w:eastAsia="Calibri" w:hAnsi="Arial"/>
      <w:lang w:eastAsia="en-US"/>
    </w:rPr>
  </w:style>
  <w:style w:type="character" w:customStyle="1" w:styleId="Titre5Car">
    <w:name w:val="Titre 5 Car"/>
    <w:basedOn w:val="Policepardfaut"/>
    <w:link w:val="Titre5"/>
    <w:uiPriority w:val="9"/>
    <w:rsid w:val="00860412"/>
    <w:rPr>
      <w:rFonts w:ascii="Arial" w:eastAsia="Calibri" w:hAnsi="Arial"/>
      <w:lang w:eastAsia="en-US"/>
    </w:rPr>
  </w:style>
  <w:style w:type="paragraph" w:styleId="En-tte">
    <w:name w:val="header"/>
    <w:basedOn w:val="Normal"/>
    <w:link w:val="En-tteCar"/>
    <w:uiPriority w:val="99"/>
    <w:unhideWhenUsed/>
    <w:rsid w:val="00860412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860412"/>
    <w:rPr>
      <w:rFonts w:ascii="Arial" w:eastAsia="Calibri" w:hAnsi="Arial"/>
      <w:szCs w:val="22"/>
      <w:lang w:eastAsia="en-US"/>
    </w:rPr>
  </w:style>
  <w:style w:type="paragraph" w:customStyle="1" w:styleId="Niveauducommentaire2">
    <w:name w:val="Niveau du commentaire : 2"/>
    <w:aliases w:val="No Spacing,italique variable"/>
    <w:next w:val="Normal"/>
    <w:uiPriority w:val="1"/>
    <w:qFormat/>
    <w:rsid w:val="00860412"/>
    <w:pPr>
      <w:spacing w:line="264" w:lineRule="auto"/>
      <w:jc w:val="both"/>
    </w:pPr>
    <w:rPr>
      <w:rFonts w:ascii="Arial" w:eastAsia="Calibri" w:hAnsi="Arial"/>
      <w:i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860412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60412"/>
    <w:rPr>
      <w:rFonts w:ascii="Arial" w:eastAsia="Calibri" w:hAnsi="Arial"/>
      <w:szCs w:val="22"/>
      <w:lang w:eastAsia="en-US"/>
    </w:rPr>
  </w:style>
  <w:style w:type="paragraph" w:styleId="Titre">
    <w:name w:val="Title"/>
    <w:aliases w:val="annexe"/>
    <w:basedOn w:val="Normal"/>
    <w:next w:val="Normal"/>
    <w:link w:val="TitreCar"/>
    <w:uiPriority w:val="10"/>
    <w:qFormat/>
    <w:rsid w:val="00860412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</w:pPr>
    <w:rPr>
      <w:b/>
      <w:sz w:val="24"/>
      <w:szCs w:val="24"/>
    </w:rPr>
  </w:style>
  <w:style w:type="character" w:customStyle="1" w:styleId="TitreCar">
    <w:name w:val="Titre Car"/>
    <w:aliases w:val="annexe Car"/>
    <w:basedOn w:val="Policepardfaut"/>
    <w:link w:val="Titre"/>
    <w:uiPriority w:val="10"/>
    <w:rsid w:val="00860412"/>
    <w:rPr>
      <w:rFonts w:ascii="Arial" w:eastAsia="Calibri" w:hAnsi="Arial"/>
      <w:b/>
      <w:sz w:val="24"/>
      <w:szCs w:val="24"/>
      <w:lang w:eastAsia="en-US"/>
    </w:rPr>
  </w:style>
  <w:style w:type="table" w:styleId="Grilledutableau">
    <w:name w:val="Table Grid"/>
    <w:basedOn w:val="TableauNormal"/>
    <w:uiPriority w:val="59"/>
    <w:rsid w:val="00860412"/>
    <w:rPr>
      <w:rFonts w:ascii="Calibri" w:eastAsia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Titre1Car1">
    <w:name w:val="Titre 1 Car1"/>
    <w:basedOn w:val="Policepardfaut"/>
    <w:rsid w:val="00860412"/>
    <w:rPr>
      <w:rFonts w:ascii="Arial" w:eastAsia="Calibri" w:hAnsi="Arial"/>
      <w:b/>
      <w:sz w:val="24"/>
      <w:szCs w:val="24"/>
      <w:lang w:val="fr-FR" w:eastAsia="en-US" w:bidi="ar-SA"/>
    </w:rPr>
  </w:style>
  <w:style w:type="character" w:customStyle="1" w:styleId="Titre3Car1">
    <w:name w:val="Titre 3 Car1"/>
    <w:basedOn w:val="Policepardfaut"/>
    <w:rsid w:val="00860412"/>
    <w:rPr>
      <w:rFonts w:ascii="Arial" w:eastAsia="Calibri" w:hAnsi="Arial"/>
      <w:lang w:val="fr-FR" w:eastAsia="en-US" w:bidi="ar-SA"/>
    </w:rPr>
  </w:style>
  <w:style w:type="character" w:customStyle="1" w:styleId="Titre4Car1">
    <w:name w:val="Titre 4 Car1"/>
    <w:basedOn w:val="Policepardfaut"/>
    <w:rsid w:val="00860412"/>
    <w:rPr>
      <w:rFonts w:ascii="Arial" w:eastAsia="Calibri" w:hAnsi="Arial"/>
      <w:lang w:val="fr-FR" w:eastAsia="en-US" w:bidi="ar-SA"/>
    </w:rPr>
  </w:style>
  <w:style w:type="character" w:customStyle="1" w:styleId="Titre2Car1">
    <w:name w:val="Titre 2 Car1"/>
    <w:basedOn w:val="Policepardfaut"/>
    <w:rsid w:val="00860412"/>
    <w:rPr>
      <w:rFonts w:ascii="Arial" w:eastAsia="Calibri" w:hAnsi="Arial"/>
      <w:b/>
      <w:lang w:val="fr-FR" w:eastAsia="en-US" w:bidi="ar-SA"/>
    </w:rPr>
  </w:style>
  <w:style w:type="character" w:customStyle="1" w:styleId="Titre5Car1">
    <w:name w:val="Titre 5 Car1"/>
    <w:basedOn w:val="Policepardfaut"/>
    <w:rsid w:val="00860412"/>
    <w:rPr>
      <w:rFonts w:ascii="Arial" w:eastAsia="Calibri" w:hAnsi="Arial"/>
      <w:lang w:val="fr-FR" w:eastAsia="en-US" w:bidi="ar-S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6041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60412"/>
    <w:rPr>
      <w:rFonts w:ascii="Tahoma" w:eastAsia="Calibri" w:hAnsi="Tahoma" w:cs="Tahoma"/>
      <w:sz w:val="16"/>
      <w:szCs w:val="16"/>
      <w:lang w:eastAsia="en-US"/>
    </w:rPr>
  </w:style>
  <w:style w:type="character" w:customStyle="1" w:styleId="TitreCar1">
    <w:name w:val="Titre Car1"/>
    <w:aliases w:val="annexe Car1"/>
    <w:basedOn w:val="Policepardfaut"/>
    <w:rsid w:val="00860412"/>
    <w:rPr>
      <w:rFonts w:ascii="Arial" w:eastAsia="Calibri" w:hAnsi="Arial"/>
      <w:b/>
      <w:sz w:val="24"/>
      <w:szCs w:val="24"/>
      <w:lang w:val="fr-FR" w:eastAsia="en-US" w:bidi="ar-SA"/>
    </w:rPr>
  </w:style>
  <w:style w:type="character" w:styleId="Lienhypertexte">
    <w:name w:val="Hyperlink"/>
    <w:basedOn w:val="Policepardfaut"/>
    <w:rsid w:val="00860412"/>
    <w:rPr>
      <w:color w:val="0000FF"/>
      <w:u w:val="single"/>
    </w:rPr>
  </w:style>
  <w:style w:type="character" w:customStyle="1" w:styleId="Titre6Car">
    <w:name w:val="Titre 6 Car"/>
    <w:basedOn w:val="Policepardfaut"/>
    <w:link w:val="Titre6"/>
    <w:semiHidden/>
    <w:rsid w:val="00860412"/>
    <w:rPr>
      <w:rFonts w:ascii="Calibri" w:eastAsia="Times New Roman" w:hAnsi="Calibri"/>
      <w:b/>
      <w:bCs/>
      <w:sz w:val="22"/>
      <w:szCs w:val="22"/>
      <w:lang w:eastAsia="en-US"/>
    </w:rPr>
  </w:style>
  <w:style w:type="character" w:customStyle="1" w:styleId="Titre7Car">
    <w:name w:val="Titre 7 Car"/>
    <w:basedOn w:val="Policepardfaut"/>
    <w:link w:val="Titre7"/>
    <w:semiHidden/>
    <w:rsid w:val="00860412"/>
    <w:rPr>
      <w:rFonts w:ascii="Calibri" w:eastAsia="Times New Roman" w:hAnsi="Calibri"/>
      <w:sz w:val="24"/>
      <w:szCs w:val="24"/>
      <w:lang w:eastAsia="en-US"/>
    </w:rPr>
  </w:style>
  <w:style w:type="character" w:customStyle="1" w:styleId="Titre8Car">
    <w:name w:val="Titre 8 Car"/>
    <w:basedOn w:val="Policepardfaut"/>
    <w:link w:val="Titre8"/>
    <w:semiHidden/>
    <w:rsid w:val="00860412"/>
    <w:rPr>
      <w:rFonts w:ascii="Calibri" w:eastAsia="Times New Roman" w:hAnsi="Calibri"/>
      <w:i/>
      <w:iCs/>
      <w:sz w:val="24"/>
      <w:szCs w:val="24"/>
      <w:lang w:eastAsia="en-US"/>
    </w:rPr>
  </w:style>
  <w:style w:type="character" w:customStyle="1" w:styleId="Titre9Car">
    <w:name w:val="Titre 9 Car"/>
    <w:basedOn w:val="Policepardfaut"/>
    <w:link w:val="Titre9"/>
    <w:semiHidden/>
    <w:rsid w:val="00860412"/>
    <w:rPr>
      <w:rFonts w:ascii="Cambria" w:eastAsia="Times New Roman" w:hAnsi="Cambria"/>
      <w:sz w:val="22"/>
      <w:szCs w:val="22"/>
      <w:lang w:eastAsia="en-US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465F37"/>
    <w:rPr>
      <w:color w:val="605E5C"/>
      <w:shd w:val="clear" w:color="auto" w:fill="E1DFDD"/>
    </w:rPr>
  </w:style>
  <w:style w:type="character" w:styleId="Textedelespacerserv">
    <w:name w:val="Placeholder Text"/>
    <w:basedOn w:val="Policepardfaut"/>
    <w:uiPriority w:val="99"/>
    <w:semiHidden/>
    <w:rsid w:val="006F1792"/>
    <w:rPr>
      <w:color w:val="808080"/>
    </w:rPr>
  </w:style>
  <w:style w:type="paragraph" w:customStyle="1" w:styleId="Standard">
    <w:name w:val="Standard"/>
    <w:rsid w:val="00DF6A96"/>
    <w:pPr>
      <w:widowControl w:val="0"/>
      <w:suppressAutoHyphens/>
      <w:autoSpaceDN w:val="0"/>
      <w:textAlignment w:val="baseline"/>
    </w:pPr>
    <w:rPr>
      <w:rFonts w:cs="Mangal"/>
      <w:kern w:val="3"/>
      <w:sz w:val="24"/>
      <w:szCs w:val="24"/>
      <w:lang w:eastAsia="zh-CN" w:bidi="hi-IN"/>
    </w:rPr>
  </w:style>
  <w:style w:type="paragraph" w:styleId="Paragraphedeliste">
    <w:name w:val="List Paragraph"/>
    <w:basedOn w:val="Normal"/>
    <w:uiPriority w:val="34"/>
    <w:qFormat/>
    <w:rsid w:val="00DF6A96"/>
    <w:pPr>
      <w:ind w:left="720"/>
      <w:contextualSpacing/>
    </w:pPr>
  </w:style>
  <w:style w:type="paragraph" w:customStyle="1" w:styleId="point1">
    <w:name w:val="point1"/>
    <w:basedOn w:val="Normal"/>
    <w:rsid w:val="000635CD"/>
    <w:pPr>
      <w:numPr>
        <w:numId w:val="3"/>
      </w:numPr>
      <w:tabs>
        <w:tab w:val="clear" w:pos="0"/>
      </w:tabs>
      <w:spacing w:line="240" w:lineRule="auto"/>
      <w:ind w:left="567" w:hanging="283"/>
      <w:jc w:val="left"/>
    </w:pPr>
    <w:rPr>
      <w:rFonts w:ascii="Times New Roman" w:eastAsia="Times New Roman" w:hAnsi="Times New Roman"/>
      <w:noProof/>
      <w:snapToGrid w:val="0"/>
      <w:sz w:val="22"/>
      <w:lang w:eastAsia="zh-CN"/>
    </w:rPr>
  </w:style>
  <w:style w:type="paragraph" w:customStyle="1" w:styleId="point1a">
    <w:name w:val="point1a"/>
    <w:basedOn w:val="Normal"/>
    <w:rsid w:val="000635CD"/>
    <w:pPr>
      <w:numPr>
        <w:numId w:val="4"/>
      </w:numPr>
      <w:tabs>
        <w:tab w:val="clear" w:pos="644"/>
      </w:tabs>
      <w:spacing w:line="240" w:lineRule="auto"/>
      <w:jc w:val="left"/>
    </w:pPr>
    <w:rPr>
      <w:rFonts w:ascii="Times New Roman" w:eastAsia="Times New Roman" w:hAnsi="Times New Roman"/>
      <w:snapToGrid w:val="0"/>
      <w:sz w:val="22"/>
      <w:lang w:eastAsia="fr-FR"/>
    </w:rPr>
  </w:style>
  <w:style w:type="character" w:styleId="Marquedecommentaire">
    <w:name w:val="annotation reference"/>
    <w:basedOn w:val="Policepardfaut"/>
    <w:semiHidden/>
    <w:unhideWhenUsed/>
    <w:rsid w:val="00243BBC"/>
    <w:rPr>
      <w:sz w:val="16"/>
      <w:szCs w:val="16"/>
    </w:rPr>
  </w:style>
  <w:style w:type="paragraph" w:styleId="Commentaire">
    <w:name w:val="annotation text"/>
    <w:basedOn w:val="Normal"/>
    <w:link w:val="CommentaireCar"/>
    <w:unhideWhenUsed/>
    <w:rsid w:val="00243BBC"/>
    <w:pPr>
      <w:spacing w:line="240" w:lineRule="auto"/>
    </w:pPr>
    <w:rPr>
      <w:szCs w:val="20"/>
    </w:rPr>
  </w:style>
  <w:style w:type="character" w:customStyle="1" w:styleId="CommentaireCar">
    <w:name w:val="Commentaire Car"/>
    <w:basedOn w:val="Policepardfaut"/>
    <w:link w:val="Commentaire"/>
    <w:rsid w:val="00243BBC"/>
    <w:rPr>
      <w:rFonts w:ascii="Arial" w:eastAsia="Calibri" w:hAnsi="Arial"/>
      <w:lang w:eastAsia="en-US"/>
    </w:rPr>
  </w:style>
  <w:style w:type="paragraph" w:styleId="Objetducommentaire">
    <w:name w:val="annotation subject"/>
    <w:basedOn w:val="Commentaire"/>
    <w:next w:val="Commentaire"/>
    <w:link w:val="ObjetducommentaireCar"/>
    <w:semiHidden/>
    <w:unhideWhenUsed/>
    <w:rsid w:val="00243BBC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semiHidden/>
    <w:rsid w:val="00243BBC"/>
    <w:rPr>
      <w:rFonts w:ascii="Arial" w:eastAsia="Calibri" w:hAnsi="Arial"/>
      <w:b/>
      <w:bCs/>
      <w:lang w:eastAsia="en-US"/>
    </w:rPr>
  </w:style>
  <w:style w:type="paragraph" w:styleId="Lgende">
    <w:name w:val="caption"/>
    <w:basedOn w:val="Normal"/>
    <w:next w:val="Normal"/>
    <w:unhideWhenUsed/>
    <w:qFormat/>
    <w:rsid w:val="007E2741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styleId="Rvision">
    <w:name w:val="Revision"/>
    <w:hidden/>
    <w:uiPriority w:val="99"/>
    <w:semiHidden/>
    <w:rsid w:val="009711A8"/>
    <w:rPr>
      <w:rFonts w:ascii="Arial" w:eastAsia="Calibri" w:hAnsi="Arial"/>
      <w:szCs w:val="22"/>
      <w:lang w:eastAsia="en-US"/>
    </w:rPr>
  </w:style>
  <w:style w:type="paragraph" w:styleId="Sansinterligne">
    <w:name w:val="No Spacing"/>
    <w:uiPriority w:val="1"/>
    <w:qFormat/>
    <w:rsid w:val="00C67215"/>
    <w:pPr>
      <w:jc w:val="both"/>
    </w:pPr>
    <w:rPr>
      <w:rFonts w:ascii="Arial" w:eastAsia="Calibri" w:hAnsi="Arial"/>
      <w:szCs w:val="22"/>
      <w:lang w:eastAsia="en-US"/>
    </w:rPr>
  </w:style>
  <w:style w:type="character" w:customStyle="1" w:styleId="Mentionnonrsolue2">
    <w:name w:val="Mention non résolue2"/>
    <w:basedOn w:val="Policepardfaut"/>
    <w:uiPriority w:val="99"/>
    <w:semiHidden/>
    <w:unhideWhenUsed/>
    <w:rsid w:val="001C2E50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1553C1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fr-FR"/>
    </w:rPr>
  </w:style>
  <w:style w:type="character" w:styleId="Mentionnonrsolue">
    <w:name w:val="Unresolved Mention"/>
    <w:basedOn w:val="Policepardfaut"/>
    <w:uiPriority w:val="99"/>
    <w:semiHidden/>
    <w:unhideWhenUsed/>
    <w:rsid w:val="00A44BB5"/>
    <w:rPr>
      <w:color w:val="605E5C"/>
      <w:shd w:val="clear" w:color="auto" w:fill="E1DFDD"/>
    </w:rPr>
  </w:style>
  <w:style w:type="paragraph" w:customStyle="1" w:styleId="MTDisplayEquation">
    <w:name w:val="MTDisplayEquation"/>
    <w:basedOn w:val="Normal"/>
    <w:next w:val="Normal"/>
    <w:link w:val="MTDisplayEquationCar"/>
    <w:rsid w:val="000A31A2"/>
    <w:pPr>
      <w:tabs>
        <w:tab w:val="center" w:pos="4820"/>
        <w:tab w:val="right" w:pos="9640"/>
      </w:tabs>
    </w:pPr>
    <w:rPr>
      <w:b/>
      <w:bCs/>
    </w:rPr>
  </w:style>
  <w:style w:type="character" w:customStyle="1" w:styleId="MTDisplayEquationCar">
    <w:name w:val="MTDisplayEquation Car"/>
    <w:basedOn w:val="Policepardfaut"/>
    <w:link w:val="MTDisplayEquation"/>
    <w:rsid w:val="000A31A2"/>
    <w:rPr>
      <w:rFonts w:ascii="Arial" w:eastAsia="Calibri" w:hAnsi="Arial"/>
      <w:b/>
      <w:bCs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686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82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7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2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5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0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9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5.png"/><Relationship Id="rId299" Type="http://schemas.openxmlformats.org/officeDocument/2006/relationships/customXml" Target="ink/ink138.xml"/><Relationship Id="rId21" Type="http://schemas.openxmlformats.org/officeDocument/2006/relationships/image" Target="media/image7.png"/><Relationship Id="rId63" Type="http://schemas.openxmlformats.org/officeDocument/2006/relationships/customXml" Target="ink/ink27.xml"/><Relationship Id="rId159" Type="http://schemas.openxmlformats.org/officeDocument/2006/relationships/customXml" Target="ink/ink71.xml"/><Relationship Id="rId324" Type="http://schemas.openxmlformats.org/officeDocument/2006/relationships/image" Target="media/image159.png"/><Relationship Id="rId366" Type="http://schemas.openxmlformats.org/officeDocument/2006/relationships/image" Target="media/image180.png"/><Relationship Id="rId170" Type="http://schemas.openxmlformats.org/officeDocument/2006/relationships/customXml" Target="ink/ink76.xml"/><Relationship Id="rId226" Type="http://schemas.openxmlformats.org/officeDocument/2006/relationships/customXml" Target="ink/ink102.xml"/><Relationship Id="rId433" Type="http://schemas.openxmlformats.org/officeDocument/2006/relationships/image" Target="media/image214.png"/><Relationship Id="rId268" Type="http://schemas.openxmlformats.org/officeDocument/2006/relationships/customXml" Target="ink/ink123.xml"/><Relationship Id="rId475" Type="http://schemas.openxmlformats.org/officeDocument/2006/relationships/image" Target="media/image235.png"/><Relationship Id="rId32" Type="http://schemas.openxmlformats.org/officeDocument/2006/relationships/image" Target="media/image12.png"/><Relationship Id="rId74" Type="http://schemas.openxmlformats.org/officeDocument/2006/relationships/customXml" Target="ink/ink32.xml"/><Relationship Id="rId128" Type="http://schemas.openxmlformats.org/officeDocument/2006/relationships/image" Target="media/image61.png"/><Relationship Id="rId335" Type="http://schemas.openxmlformats.org/officeDocument/2006/relationships/customXml" Target="ink/ink155.xml"/><Relationship Id="rId377" Type="http://schemas.openxmlformats.org/officeDocument/2006/relationships/customXml" Target="ink/ink176.xml"/><Relationship Id="rId500" Type="http://schemas.openxmlformats.org/officeDocument/2006/relationships/customXml" Target="ink/ink237.xml"/><Relationship Id="rId5" Type="http://schemas.openxmlformats.org/officeDocument/2006/relationships/webSettings" Target="webSettings.xml"/><Relationship Id="rId181" Type="http://schemas.openxmlformats.org/officeDocument/2006/relationships/oleObject" Target="embeddings/oleObject6.bin"/><Relationship Id="rId237" Type="http://schemas.openxmlformats.org/officeDocument/2006/relationships/image" Target="media/image115.png"/><Relationship Id="rId402" Type="http://schemas.openxmlformats.org/officeDocument/2006/relationships/customXml" Target="ink/ink188.xml"/><Relationship Id="rId279" Type="http://schemas.openxmlformats.org/officeDocument/2006/relationships/image" Target="media/image136.png"/><Relationship Id="rId444" Type="http://schemas.openxmlformats.org/officeDocument/2006/relationships/customXml" Target="ink/ink209.xml"/><Relationship Id="rId486" Type="http://schemas.openxmlformats.org/officeDocument/2006/relationships/customXml" Target="ink/ink230.xml"/><Relationship Id="rId43" Type="http://schemas.openxmlformats.org/officeDocument/2006/relationships/customXml" Target="ink/ink17.xml"/><Relationship Id="rId139" Type="http://schemas.openxmlformats.org/officeDocument/2006/relationships/customXml" Target="ink/ink61.xml"/><Relationship Id="rId290" Type="http://schemas.openxmlformats.org/officeDocument/2006/relationships/image" Target="media/image142.png"/><Relationship Id="rId304" Type="http://schemas.openxmlformats.org/officeDocument/2006/relationships/image" Target="media/image149.png"/><Relationship Id="rId346" Type="http://schemas.openxmlformats.org/officeDocument/2006/relationships/image" Target="media/image170.png"/><Relationship Id="rId388" Type="http://schemas.openxmlformats.org/officeDocument/2006/relationships/customXml" Target="ink/ink181.xml"/><Relationship Id="rId85" Type="http://schemas.openxmlformats.org/officeDocument/2006/relationships/image" Target="media/image39.png"/><Relationship Id="rId150" Type="http://schemas.openxmlformats.org/officeDocument/2006/relationships/image" Target="media/image72.png"/><Relationship Id="rId192" Type="http://schemas.openxmlformats.org/officeDocument/2006/relationships/customXml" Target="ink/ink85.xml"/><Relationship Id="rId206" Type="http://schemas.openxmlformats.org/officeDocument/2006/relationships/customXml" Target="ink/ink92.xml"/><Relationship Id="rId413" Type="http://schemas.openxmlformats.org/officeDocument/2006/relationships/image" Target="media/image204.png"/><Relationship Id="rId248" Type="http://schemas.openxmlformats.org/officeDocument/2006/relationships/customXml" Target="ink/ink113.xml"/><Relationship Id="rId455" Type="http://schemas.openxmlformats.org/officeDocument/2006/relationships/image" Target="media/image225.png"/><Relationship Id="rId497" Type="http://schemas.openxmlformats.org/officeDocument/2006/relationships/image" Target="media/image246.png"/><Relationship Id="rId12" Type="http://schemas.openxmlformats.org/officeDocument/2006/relationships/customXml" Target="ink/ink2.xml"/><Relationship Id="rId108" Type="http://schemas.openxmlformats.org/officeDocument/2006/relationships/customXml" Target="ink/ink49.xml"/><Relationship Id="rId315" Type="http://schemas.openxmlformats.org/officeDocument/2006/relationships/customXml" Target="ink/ink145.xml"/><Relationship Id="rId357" Type="http://schemas.openxmlformats.org/officeDocument/2006/relationships/customXml" Target="ink/ink166.xml"/><Relationship Id="rId54" Type="http://schemas.openxmlformats.org/officeDocument/2006/relationships/image" Target="media/image23.png"/><Relationship Id="rId96" Type="http://schemas.openxmlformats.org/officeDocument/2006/relationships/customXml" Target="ink/ink43.xml"/><Relationship Id="rId161" Type="http://schemas.openxmlformats.org/officeDocument/2006/relationships/customXml" Target="ink/ink72.xml"/><Relationship Id="rId217" Type="http://schemas.openxmlformats.org/officeDocument/2006/relationships/image" Target="media/image105.png"/><Relationship Id="rId399" Type="http://schemas.openxmlformats.org/officeDocument/2006/relationships/image" Target="media/image197.png"/><Relationship Id="rId259" Type="http://schemas.openxmlformats.org/officeDocument/2006/relationships/image" Target="media/image126.png"/><Relationship Id="rId424" Type="http://schemas.openxmlformats.org/officeDocument/2006/relationships/customXml" Target="ink/ink199.xml"/><Relationship Id="rId466" Type="http://schemas.openxmlformats.org/officeDocument/2006/relationships/customXml" Target="ink/ink220.xml"/><Relationship Id="rId23" Type="http://schemas.openxmlformats.org/officeDocument/2006/relationships/image" Target="media/image8.png"/><Relationship Id="rId119" Type="http://schemas.openxmlformats.org/officeDocument/2006/relationships/image" Target="media/image56.png"/><Relationship Id="rId270" Type="http://schemas.openxmlformats.org/officeDocument/2006/relationships/customXml" Target="ink/ink124.xml"/><Relationship Id="rId326" Type="http://schemas.openxmlformats.org/officeDocument/2006/relationships/image" Target="media/image160.png"/><Relationship Id="rId65" Type="http://schemas.openxmlformats.org/officeDocument/2006/relationships/image" Target="media/image29.png"/><Relationship Id="rId130" Type="http://schemas.openxmlformats.org/officeDocument/2006/relationships/oleObject" Target="embeddings/oleObject2.bin"/><Relationship Id="rId368" Type="http://schemas.openxmlformats.org/officeDocument/2006/relationships/image" Target="media/image181.png"/><Relationship Id="rId172" Type="http://schemas.openxmlformats.org/officeDocument/2006/relationships/customXml" Target="ink/ink77.xml"/><Relationship Id="rId228" Type="http://schemas.openxmlformats.org/officeDocument/2006/relationships/customXml" Target="ink/ink103.xml"/><Relationship Id="rId435" Type="http://schemas.openxmlformats.org/officeDocument/2006/relationships/image" Target="media/image215.png"/><Relationship Id="rId477" Type="http://schemas.openxmlformats.org/officeDocument/2006/relationships/image" Target="media/image236.png"/><Relationship Id="rId281" Type="http://schemas.openxmlformats.org/officeDocument/2006/relationships/customXml" Target="ink/ink129.xml"/><Relationship Id="rId337" Type="http://schemas.openxmlformats.org/officeDocument/2006/relationships/customXml" Target="ink/ink156.xml"/><Relationship Id="rId502" Type="http://schemas.openxmlformats.org/officeDocument/2006/relationships/customXml" Target="ink/ink238.xml"/><Relationship Id="rId34" Type="http://schemas.openxmlformats.org/officeDocument/2006/relationships/image" Target="media/image13.png"/><Relationship Id="rId76" Type="http://schemas.openxmlformats.org/officeDocument/2006/relationships/customXml" Target="ink/ink33.xml"/><Relationship Id="rId141" Type="http://schemas.openxmlformats.org/officeDocument/2006/relationships/customXml" Target="ink/ink62.xml"/><Relationship Id="rId379" Type="http://schemas.openxmlformats.org/officeDocument/2006/relationships/image" Target="media/image187.png"/><Relationship Id="rId7" Type="http://schemas.openxmlformats.org/officeDocument/2006/relationships/endnotes" Target="endnotes.xml"/><Relationship Id="rId183" Type="http://schemas.openxmlformats.org/officeDocument/2006/relationships/image" Target="media/image88.png"/><Relationship Id="rId239" Type="http://schemas.openxmlformats.org/officeDocument/2006/relationships/image" Target="media/image116.png"/><Relationship Id="rId390" Type="http://schemas.openxmlformats.org/officeDocument/2006/relationships/customXml" Target="ink/ink182.xml"/><Relationship Id="rId404" Type="http://schemas.openxmlformats.org/officeDocument/2006/relationships/customXml" Target="ink/ink189.xml"/><Relationship Id="rId446" Type="http://schemas.openxmlformats.org/officeDocument/2006/relationships/customXml" Target="ink/ink210.xml"/><Relationship Id="rId250" Type="http://schemas.openxmlformats.org/officeDocument/2006/relationships/customXml" Target="ink/ink114.xml"/><Relationship Id="rId292" Type="http://schemas.openxmlformats.org/officeDocument/2006/relationships/image" Target="media/image143.png"/><Relationship Id="rId306" Type="http://schemas.openxmlformats.org/officeDocument/2006/relationships/image" Target="media/image150.png"/><Relationship Id="rId488" Type="http://schemas.openxmlformats.org/officeDocument/2006/relationships/customXml" Target="ink/ink231.xml"/><Relationship Id="rId45" Type="http://schemas.openxmlformats.org/officeDocument/2006/relationships/customXml" Target="ink/ink18.xml"/><Relationship Id="rId87" Type="http://schemas.openxmlformats.org/officeDocument/2006/relationships/image" Target="media/image40.png"/><Relationship Id="rId110" Type="http://schemas.openxmlformats.org/officeDocument/2006/relationships/customXml" Target="ink/ink50.xml"/><Relationship Id="rId348" Type="http://schemas.openxmlformats.org/officeDocument/2006/relationships/image" Target="media/image171.png"/><Relationship Id="rId152" Type="http://schemas.openxmlformats.org/officeDocument/2006/relationships/image" Target="media/image73.png"/><Relationship Id="rId194" Type="http://schemas.openxmlformats.org/officeDocument/2006/relationships/customXml" Target="ink/ink86.xml"/><Relationship Id="rId208" Type="http://schemas.openxmlformats.org/officeDocument/2006/relationships/customXml" Target="ink/ink93.xml"/><Relationship Id="rId415" Type="http://schemas.openxmlformats.org/officeDocument/2006/relationships/image" Target="media/image205.png"/><Relationship Id="rId457" Type="http://schemas.openxmlformats.org/officeDocument/2006/relationships/image" Target="media/image226.png"/><Relationship Id="rId261" Type="http://schemas.openxmlformats.org/officeDocument/2006/relationships/image" Target="media/image127.png"/><Relationship Id="rId499" Type="http://schemas.openxmlformats.org/officeDocument/2006/relationships/image" Target="media/image247.png"/><Relationship Id="rId14" Type="http://schemas.openxmlformats.org/officeDocument/2006/relationships/customXml" Target="ink/ink3.xml"/><Relationship Id="rId56" Type="http://schemas.openxmlformats.org/officeDocument/2006/relationships/image" Target="media/image24.png"/><Relationship Id="rId317" Type="http://schemas.openxmlformats.org/officeDocument/2006/relationships/customXml" Target="ink/ink146.xml"/><Relationship Id="rId359" Type="http://schemas.openxmlformats.org/officeDocument/2006/relationships/customXml" Target="ink/ink167.xml"/><Relationship Id="rId98" Type="http://schemas.openxmlformats.org/officeDocument/2006/relationships/customXml" Target="ink/ink44.xml"/><Relationship Id="rId121" Type="http://schemas.openxmlformats.org/officeDocument/2006/relationships/image" Target="media/image57.png"/><Relationship Id="rId163" Type="http://schemas.openxmlformats.org/officeDocument/2006/relationships/customXml" Target="ink/ink73.xml"/><Relationship Id="rId219" Type="http://schemas.openxmlformats.org/officeDocument/2006/relationships/image" Target="media/image106.png"/><Relationship Id="rId370" Type="http://schemas.openxmlformats.org/officeDocument/2006/relationships/image" Target="media/image182.png"/><Relationship Id="rId426" Type="http://schemas.openxmlformats.org/officeDocument/2006/relationships/customXml" Target="ink/ink200.xml"/><Relationship Id="rId230" Type="http://schemas.openxmlformats.org/officeDocument/2006/relationships/customXml" Target="ink/ink104.xml"/><Relationship Id="rId468" Type="http://schemas.openxmlformats.org/officeDocument/2006/relationships/customXml" Target="ink/ink221.xml"/><Relationship Id="rId25" Type="http://schemas.openxmlformats.org/officeDocument/2006/relationships/image" Target="media/image9.png"/><Relationship Id="rId67" Type="http://schemas.openxmlformats.org/officeDocument/2006/relationships/image" Target="media/image30.png"/><Relationship Id="rId272" Type="http://schemas.openxmlformats.org/officeDocument/2006/relationships/customXml" Target="ink/ink125.xml"/><Relationship Id="rId328" Type="http://schemas.openxmlformats.org/officeDocument/2006/relationships/image" Target="media/image161.png"/><Relationship Id="rId132" Type="http://schemas.openxmlformats.org/officeDocument/2006/relationships/image" Target="media/image63.png"/><Relationship Id="rId174" Type="http://schemas.openxmlformats.org/officeDocument/2006/relationships/customXml" Target="ink/ink78.xml"/><Relationship Id="rId381" Type="http://schemas.openxmlformats.org/officeDocument/2006/relationships/image" Target="media/image188.png"/><Relationship Id="rId241" Type="http://schemas.openxmlformats.org/officeDocument/2006/relationships/image" Target="media/image117.png"/><Relationship Id="rId437" Type="http://schemas.openxmlformats.org/officeDocument/2006/relationships/image" Target="media/image216.png"/><Relationship Id="rId479" Type="http://schemas.openxmlformats.org/officeDocument/2006/relationships/image" Target="media/image237.png"/><Relationship Id="rId36" Type="http://schemas.openxmlformats.org/officeDocument/2006/relationships/image" Target="media/image14.png"/><Relationship Id="rId283" Type="http://schemas.openxmlformats.org/officeDocument/2006/relationships/customXml" Target="ink/ink130.xml"/><Relationship Id="rId339" Type="http://schemas.openxmlformats.org/officeDocument/2006/relationships/customXml" Target="ink/ink157.xml"/><Relationship Id="rId490" Type="http://schemas.openxmlformats.org/officeDocument/2006/relationships/customXml" Target="ink/ink232.xml"/><Relationship Id="rId504" Type="http://schemas.openxmlformats.org/officeDocument/2006/relationships/fontTable" Target="fontTable.xml"/><Relationship Id="rId78" Type="http://schemas.openxmlformats.org/officeDocument/2006/relationships/customXml" Target="ink/ink34.xml"/><Relationship Id="rId101" Type="http://schemas.openxmlformats.org/officeDocument/2006/relationships/image" Target="media/image47.png"/><Relationship Id="rId143" Type="http://schemas.openxmlformats.org/officeDocument/2006/relationships/customXml" Target="ink/ink63.xml"/><Relationship Id="rId185" Type="http://schemas.openxmlformats.org/officeDocument/2006/relationships/image" Target="media/image89.png"/><Relationship Id="rId350" Type="http://schemas.openxmlformats.org/officeDocument/2006/relationships/image" Target="media/image172.png"/><Relationship Id="rId406" Type="http://schemas.openxmlformats.org/officeDocument/2006/relationships/customXml" Target="ink/ink190.xml"/><Relationship Id="rId9" Type="http://schemas.openxmlformats.org/officeDocument/2006/relationships/image" Target="media/image1.emf"/><Relationship Id="rId210" Type="http://schemas.openxmlformats.org/officeDocument/2006/relationships/customXml" Target="ink/ink94.xml"/><Relationship Id="rId392" Type="http://schemas.openxmlformats.org/officeDocument/2006/relationships/customXml" Target="ink/ink183.xml"/><Relationship Id="rId448" Type="http://schemas.openxmlformats.org/officeDocument/2006/relationships/customXml" Target="ink/ink211.xml"/><Relationship Id="rId252" Type="http://schemas.openxmlformats.org/officeDocument/2006/relationships/customXml" Target="ink/ink115.xml"/><Relationship Id="rId294" Type="http://schemas.openxmlformats.org/officeDocument/2006/relationships/image" Target="media/image144.png"/><Relationship Id="rId308" Type="http://schemas.openxmlformats.org/officeDocument/2006/relationships/image" Target="media/image151.png"/><Relationship Id="rId47" Type="http://schemas.openxmlformats.org/officeDocument/2006/relationships/customXml" Target="ink/ink19.xml"/><Relationship Id="rId89" Type="http://schemas.openxmlformats.org/officeDocument/2006/relationships/image" Target="media/image41.png"/><Relationship Id="rId112" Type="http://schemas.openxmlformats.org/officeDocument/2006/relationships/customXml" Target="ink/ink51.xml"/><Relationship Id="rId154" Type="http://schemas.openxmlformats.org/officeDocument/2006/relationships/image" Target="media/image74.png"/><Relationship Id="rId361" Type="http://schemas.openxmlformats.org/officeDocument/2006/relationships/customXml" Target="ink/ink168.xml"/><Relationship Id="rId196" Type="http://schemas.openxmlformats.org/officeDocument/2006/relationships/customXml" Target="ink/ink87.xml"/><Relationship Id="rId417" Type="http://schemas.openxmlformats.org/officeDocument/2006/relationships/image" Target="media/image206.png"/><Relationship Id="rId459" Type="http://schemas.openxmlformats.org/officeDocument/2006/relationships/image" Target="media/image227.png"/><Relationship Id="rId16" Type="http://schemas.openxmlformats.org/officeDocument/2006/relationships/customXml" Target="ink/ink4.xml"/><Relationship Id="rId221" Type="http://schemas.openxmlformats.org/officeDocument/2006/relationships/image" Target="media/image107.png"/><Relationship Id="rId263" Type="http://schemas.openxmlformats.org/officeDocument/2006/relationships/image" Target="media/image128.png"/><Relationship Id="rId319" Type="http://schemas.openxmlformats.org/officeDocument/2006/relationships/customXml" Target="ink/ink147.xml"/><Relationship Id="rId470" Type="http://schemas.openxmlformats.org/officeDocument/2006/relationships/customXml" Target="ink/ink222.xml"/><Relationship Id="rId58" Type="http://schemas.openxmlformats.org/officeDocument/2006/relationships/image" Target="media/image25.png"/><Relationship Id="rId123" Type="http://schemas.openxmlformats.org/officeDocument/2006/relationships/image" Target="media/image58.png"/><Relationship Id="rId330" Type="http://schemas.openxmlformats.org/officeDocument/2006/relationships/image" Target="media/image162.png"/><Relationship Id="rId165" Type="http://schemas.openxmlformats.org/officeDocument/2006/relationships/oleObject" Target="embeddings/oleObject4.bin"/><Relationship Id="rId372" Type="http://schemas.openxmlformats.org/officeDocument/2006/relationships/image" Target="media/image183.png"/><Relationship Id="rId428" Type="http://schemas.openxmlformats.org/officeDocument/2006/relationships/customXml" Target="ink/ink201.xml"/><Relationship Id="rId232" Type="http://schemas.openxmlformats.org/officeDocument/2006/relationships/customXml" Target="ink/ink105.xml"/><Relationship Id="rId274" Type="http://schemas.openxmlformats.org/officeDocument/2006/relationships/customXml" Target="ink/ink126.xml"/><Relationship Id="rId481" Type="http://schemas.openxmlformats.org/officeDocument/2006/relationships/image" Target="media/image238.png"/><Relationship Id="rId27" Type="http://schemas.openxmlformats.org/officeDocument/2006/relationships/customXml" Target="ink/ink9.xml"/><Relationship Id="rId69" Type="http://schemas.openxmlformats.org/officeDocument/2006/relationships/image" Target="media/image31.png"/><Relationship Id="rId134" Type="http://schemas.openxmlformats.org/officeDocument/2006/relationships/image" Target="media/image64.png"/><Relationship Id="rId80" Type="http://schemas.openxmlformats.org/officeDocument/2006/relationships/customXml" Target="ink/ink35.xml"/><Relationship Id="rId176" Type="http://schemas.openxmlformats.org/officeDocument/2006/relationships/customXml" Target="ink/ink79.xml"/><Relationship Id="rId341" Type="http://schemas.openxmlformats.org/officeDocument/2006/relationships/customXml" Target="ink/ink158.xml"/><Relationship Id="rId383" Type="http://schemas.openxmlformats.org/officeDocument/2006/relationships/image" Target="media/image189.png"/><Relationship Id="rId439" Type="http://schemas.openxmlformats.org/officeDocument/2006/relationships/image" Target="media/image217.png"/><Relationship Id="rId201" Type="http://schemas.openxmlformats.org/officeDocument/2006/relationships/image" Target="media/image97.png"/><Relationship Id="rId243" Type="http://schemas.openxmlformats.org/officeDocument/2006/relationships/image" Target="media/image118.png"/><Relationship Id="rId285" Type="http://schemas.openxmlformats.org/officeDocument/2006/relationships/customXml" Target="ink/ink131.xml"/><Relationship Id="rId450" Type="http://schemas.openxmlformats.org/officeDocument/2006/relationships/customXml" Target="ink/ink212.xml"/><Relationship Id="rId38" Type="http://schemas.openxmlformats.org/officeDocument/2006/relationships/image" Target="media/image15.png"/><Relationship Id="rId103" Type="http://schemas.openxmlformats.org/officeDocument/2006/relationships/image" Target="media/image48.png"/><Relationship Id="rId310" Type="http://schemas.openxmlformats.org/officeDocument/2006/relationships/oleObject" Target="embeddings/oleObject7.bin"/><Relationship Id="rId492" Type="http://schemas.openxmlformats.org/officeDocument/2006/relationships/customXml" Target="ink/ink233.xml"/><Relationship Id="rId91" Type="http://schemas.openxmlformats.org/officeDocument/2006/relationships/image" Target="media/image42.png"/><Relationship Id="rId145" Type="http://schemas.openxmlformats.org/officeDocument/2006/relationships/customXml" Target="ink/ink64.xml"/><Relationship Id="rId187" Type="http://schemas.openxmlformats.org/officeDocument/2006/relationships/image" Target="media/image90.png"/><Relationship Id="rId352" Type="http://schemas.openxmlformats.org/officeDocument/2006/relationships/image" Target="media/image173.png"/><Relationship Id="rId394" Type="http://schemas.openxmlformats.org/officeDocument/2006/relationships/customXml" Target="ink/ink184.xml"/><Relationship Id="rId408" Type="http://schemas.openxmlformats.org/officeDocument/2006/relationships/customXml" Target="ink/ink191.xml"/><Relationship Id="rId212" Type="http://schemas.openxmlformats.org/officeDocument/2006/relationships/customXml" Target="ink/ink95.xml"/><Relationship Id="rId254" Type="http://schemas.openxmlformats.org/officeDocument/2006/relationships/customXml" Target="ink/ink116.xml"/><Relationship Id="rId49" Type="http://schemas.openxmlformats.org/officeDocument/2006/relationships/customXml" Target="ink/ink20.xml"/><Relationship Id="rId114" Type="http://schemas.openxmlformats.org/officeDocument/2006/relationships/customXml" Target="ink/ink52.xml"/><Relationship Id="rId296" Type="http://schemas.openxmlformats.org/officeDocument/2006/relationships/image" Target="media/image145.png"/><Relationship Id="rId461" Type="http://schemas.openxmlformats.org/officeDocument/2006/relationships/image" Target="media/image228.png"/><Relationship Id="rId60" Type="http://schemas.openxmlformats.org/officeDocument/2006/relationships/image" Target="media/image26.png"/><Relationship Id="rId156" Type="http://schemas.openxmlformats.org/officeDocument/2006/relationships/image" Target="media/image75.png"/><Relationship Id="rId198" Type="http://schemas.openxmlformats.org/officeDocument/2006/relationships/customXml" Target="ink/ink88.xml"/><Relationship Id="rId321" Type="http://schemas.openxmlformats.org/officeDocument/2006/relationships/customXml" Target="ink/ink148.xml"/><Relationship Id="rId363" Type="http://schemas.openxmlformats.org/officeDocument/2006/relationships/customXml" Target="ink/ink169.xml"/><Relationship Id="rId419" Type="http://schemas.openxmlformats.org/officeDocument/2006/relationships/image" Target="media/image207.png"/><Relationship Id="rId223" Type="http://schemas.openxmlformats.org/officeDocument/2006/relationships/image" Target="media/image108.png"/><Relationship Id="rId430" Type="http://schemas.openxmlformats.org/officeDocument/2006/relationships/customXml" Target="ink/ink202.xml"/><Relationship Id="rId18" Type="http://schemas.openxmlformats.org/officeDocument/2006/relationships/customXml" Target="ink/ink5.xml"/><Relationship Id="rId265" Type="http://schemas.openxmlformats.org/officeDocument/2006/relationships/image" Target="media/image129.png"/><Relationship Id="rId472" Type="http://schemas.openxmlformats.org/officeDocument/2006/relationships/customXml" Target="ink/ink223.xml"/><Relationship Id="rId125" Type="http://schemas.openxmlformats.org/officeDocument/2006/relationships/oleObject" Target="embeddings/oleObject1.bin"/><Relationship Id="rId167" Type="http://schemas.openxmlformats.org/officeDocument/2006/relationships/image" Target="media/image80.png"/><Relationship Id="rId332" Type="http://schemas.openxmlformats.org/officeDocument/2006/relationships/image" Target="media/image163.png"/><Relationship Id="rId374" Type="http://schemas.openxmlformats.org/officeDocument/2006/relationships/image" Target="media/image184.png"/><Relationship Id="rId71" Type="http://schemas.openxmlformats.org/officeDocument/2006/relationships/image" Target="media/image32.png"/><Relationship Id="rId234" Type="http://schemas.openxmlformats.org/officeDocument/2006/relationships/customXml" Target="ink/ink106.xml"/><Relationship Id="rId2" Type="http://schemas.openxmlformats.org/officeDocument/2006/relationships/numbering" Target="numbering.xml"/><Relationship Id="rId29" Type="http://schemas.openxmlformats.org/officeDocument/2006/relationships/customXml" Target="ink/ink10.xml"/><Relationship Id="rId276" Type="http://schemas.openxmlformats.org/officeDocument/2006/relationships/customXml" Target="ink/ink127.xml"/><Relationship Id="rId441" Type="http://schemas.openxmlformats.org/officeDocument/2006/relationships/image" Target="media/image218.png"/><Relationship Id="rId483" Type="http://schemas.openxmlformats.org/officeDocument/2006/relationships/image" Target="media/image239.png"/><Relationship Id="rId40" Type="http://schemas.openxmlformats.org/officeDocument/2006/relationships/image" Target="media/image16.png"/><Relationship Id="rId136" Type="http://schemas.openxmlformats.org/officeDocument/2006/relationships/image" Target="media/image65.png"/><Relationship Id="rId178" Type="http://schemas.openxmlformats.org/officeDocument/2006/relationships/image" Target="media/image86.wmf"/><Relationship Id="rId301" Type="http://schemas.openxmlformats.org/officeDocument/2006/relationships/customXml" Target="ink/ink139.xml"/><Relationship Id="rId343" Type="http://schemas.openxmlformats.org/officeDocument/2006/relationships/customXml" Target="ink/ink159.xml"/><Relationship Id="rId82" Type="http://schemas.openxmlformats.org/officeDocument/2006/relationships/customXml" Target="ink/ink36.xml"/><Relationship Id="rId203" Type="http://schemas.openxmlformats.org/officeDocument/2006/relationships/image" Target="media/image98.png"/><Relationship Id="rId385" Type="http://schemas.openxmlformats.org/officeDocument/2006/relationships/image" Target="media/image190.png"/><Relationship Id="rId245" Type="http://schemas.openxmlformats.org/officeDocument/2006/relationships/image" Target="media/image119.png"/><Relationship Id="rId287" Type="http://schemas.openxmlformats.org/officeDocument/2006/relationships/customXml" Target="ink/ink132.xml"/><Relationship Id="rId410" Type="http://schemas.openxmlformats.org/officeDocument/2006/relationships/customXml" Target="ink/ink192.xml"/><Relationship Id="rId452" Type="http://schemas.openxmlformats.org/officeDocument/2006/relationships/customXml" Target="ink/ink213.xml"/><Relationship Id="rId494" Type="http://schemas.openxmlformats.org/officeDocument/2006/relationships/customXml" Target="ink/ink234.xml"/><Relationship Id="rId105" Type="http://schemas.openxmlformats.org/officeDocument/2006/relationships/image" Target="media/image49.png"/><Relationship Id="rId147" Type="http://schemas.openxmlformats.org/officeDocument/2006/relationships/customXml" Target="ink/ink65.xml"/><Relationship Id="rId312" Type="http://schemas.openxmlformats.org/officeDocument/2006/relationships/image" Target="media/image153.png"/><Relationship Id="rId354" Type="http://schemas.openxmlformats.org/officeDocument/2006/relationships/image" Target="media/image174.png"/><Relationship Id="rId51" Type="http://schemas.openxmlformats.org/officeDocument/2006/relationships/customXml" Target="ink/ink21.xml"/><Relationship Id="rId93" Type="http://schemas.openxmlformats.org/officeDocument/2006/relationships/image" Target="media/image43.png"/><Relationship Id="rId189" Type="http://schemas.openxmlformats.org/officeDocument/2006/relationships/image" Target="media/image91.png"/><Relationship Id="rId396" Type="http://schemas.openxmlformats.org/officeDocument/2006/relationships/customXml" Target="ink/ink185.xml"/><Relationship Id="rId214" Type="http://schemas.openxmlformats.org/officeDocument/2006/relationships/customXml" Target="ink/ink96.xml"/><Relationship Id="rId256" Type="http://schemas.openxmlformats.org/officeDocument/2006/relationships/customXml" Target="ink/ink117.xml"/><Relationship Id="rId298" Type="http://schemas.openxmlformats.org/officeDocument/2006/relationships/image" Target="media/image146.png"/><Relationship Id="rId421" Type="http://schemas.openxmlformats.org/officeDocument/2006/relationships/image" Target="media/image208.png"/><Relationship Id="rId463" Type="http://schemas.openxmlformats.org/officeDocument/2006/relationships/image" Target="media/image229.png"/><Relationship Id="rId116" Type="http://schemas.openxmlformats.org/officeDocument/2006/relationships/customXml" Target="ink/ink53.xml"/><Relationship Id="rId158" Type="http://schemas.openxmlformats.org/officeDocument/2006/relationships/image" Target="media/image76.png"/><Relationship Id="rId323" Type="http://schemas.openxmlformats.org/officeDocument/2006/relationships/customXml" Target="ink/ink149.xml"/><Relationship Id="rId20" Type="http://schemas.openxmlformats.org/officeDocument/2006/relationships/customXml" Target="ink/ink6.xml"/><Relationship Id="rId62" Type="http://schemas.openxmlformats.org/officeDocument/2006/relationships/image" Target="media/image27.png"/><Relationship Id="rId365" Type="http://schemas.openxmlformats.org/officeDocument/2006/relationships/customXml" Target="ink/ink170.xml"/><Relationship Id="rId225" Type="http://schemas.openxmlformats.org/officeDocument/2006/relationships/image" Target="media/image109.png"/><Relationship Id="rId267" Type="http://schemas.openxmlformats.org/officeDocument/2006/relationships/image" Target="media/image130.png"/><Relationship Id="rId432" Type="http://schemas.openxmlformats.org/officeDocument/2006/relationships/customXml" Target="ink/ink203.xml"/><Relationship Id="rId474" Type="http://schemas.openxmlformats.org/officeDocument/2006/relationships/customXml" Target="ink/ink224.xml"/><Relationship Id="rId127" Type="http://schemas.openxmlformats.org/officeDocument/2006/relationships/customXml" Target="ink/ink57.xml"/><Relationship Id="rId31" Type="http://schemas.openxmlformats.org/officeDocument/2006/relationships/customXml" Target="ink/ink11.xml"/><Relationship Id="rId73" Type="http://schemas.openxmlformats.org/officeDocument/2006/relationships/image" Target="media/image33.png"/><Relationship Id="rId169" Type="http://schemas.openxmlformats.org/officeDocument/2006/relationships/image" Target="media/image81.png"/><Relationship Id="rId334" Type="http://schemas.openxmlformats.org/officeDocument/2006/relationships/image" Target="media/image164.png"/><Relationship Id="rId376" Type="http://schemas.openxmlformats.org/officeDocument/2006/relationships/image" Target="media/image185.png"/><Relationship Id="rId4" Type="http://schemas.openxmlformats.org/officeDocument/2006/relationships/settings" Target="settings.xml"/><Relationship Id="rId180" Type="http://schemas.openxmlformats.org/officeDocument/2006/relationships/image" Target="media/image87.wmf"/><Relationship Id="rId215" Type="http://schemas.openxmlformats.org/officeDocument/2006/relationships/image" Target="media/image104.png"/><Relationship Id="rId236" Type="http://schemas.openxmlformats.org/officeDocument/2006/relationships/customXml" Target="ink/ink107.xml"/><Relationship Id="rId257" Type="http://schemas.openxmlformats.org/officeDocument/2006/relationships/image" Target="media/image125.png"/><Relationship Id="rId278" Type="http://schemas.openxmlformats.org/officeDocument/2006/relationships/customXml" Target="ink/ink128.xml"/><Relationship Id="rId401" Type="http://schemas.openxmlformats.org/officeDocument/2006/relationships/image" Target="media/image198.png"/><Relationship Id="rId422" Type="http://schemas.openxmlformats.org/officeDocument/2006/relationships/customXml" Target="ink/ink198.xml"/><Relationship Id="rId443" Type="http://schemas.openxmlformats.org/officeDocument/2006/relationships/image" Target="media/image219.png"/><Relationship Id="rId464" Type="http://schemas.openxmlformats.org/officeDocument/2006/relationships/image" Target="media/image230.png"/><Relationship Id="rId303" Type="http://schemas.openxmlformats.org/officeDocument/2006/relationships/customXml" Target="ink/ink140.xml"/><Relationship Id="rId485" Type="http://schemas.openxmlformats.org/officeDocument/2006/relationships/image" Target="media/image240.png"/><Relationship Id="rId42" Type="http://schemas.openxmlformats.org/officeDocument/2006/relationships/image" Target="media/image17.png"/><Relationship Id="rId84" Type="http://schemas.openxmlformats.org/officeDocument/2006/relationships/customXml" Target="ink/ink37.xml"/><Relationship Id="rId138" Type="http://schemas.openxmlformats.org/officeDocument/2006/relationships/oleObject" Target="embeddings/oleObject3.bin"/><Relationship Id="rId345" Type="http://schemas.openxmlformats.org/officeDocument/2006/relationships/customXml" Target="ink/ink160.xml"/><Relationship Id="rId387" Type="http://schemas.openxmlformats.org/officeDocument/2006/relationships/image" Target="media/image191.png"/><Relationship Id="rId191" Type="http://schemas.openxmlformats.org/officeDocument/2006/relationships/image" Target="media/image92.png"/><Relationship Id="rId205" Type="http://schemas.openxmlformats.org/officeDocument/2006/relationships/image" Target="media/image99.png"/><Relationship Id="rId247" Type="http://schemas.openxmlformats.org/officeDocument/2006/relationships/image" Target="media/image120.png"/><Relationship Id="rId412" Type="http://schemas.openxmlformats.org/officeDocument/2006/relationships/customXml" Target="ink/ink193.xml"/><Relationship Id="rId107" Type="http://schemas.openxmlformats.org/officeDocument/2006/relationships/image" Target="media/image50.png"/><Relationship Id="rId289" Type="http://schemas.openxmlformats.org/officeDocument/2006/relationships/customXml" Target="ink/ink133.xml"/><Relationship Id="rId454" Type="http://schemas.openxmlformats.org/officeDocument/2006/relationships/customXml" Target="ink/ink214.xml"/><Relationship Id="rId496" Type="http://schemas.openxmlformats.org/officeDocument/2006/relationships/customXml" Target="ink/ink235.xml"/><Relationship Id="rId11" Type="http://schemas.openxmlformats.org/officeDocument/2006/relationships/image" Target="media/image2.png"/><Relationship Id="rId53" Type="http://schemas.openxmlformats.org/officeDocument/2006/relationships/customXml" Target="ink/ink22.xml"/><Relationship Id="rId149" Type="http://schemas.openxmlformats.org/officeDocument/2006/relationships/customXml" Target="ink/ink66.xml"/><Relationship Id="rId314" Type="http://schemas.openxmlformats.org/officeDocument/2006/relationships/image" Target="media/image154.png"/><Relationship Id="rId356" Type="http://schemas.openxmlformats.org/officeDocument/2006/relationships/image" Target="media/image175.png"/><Relationship Id="rId398" Type="http://schemas.openxmlformats.org/officeDocument/2006/relationships/customXml" Target="ink/ink186.xml"/><Relationship Id="rId95" Type="http://schemas.openxmlformats.org/officeDocument/2006/relationships/image" Target="media/image44.png"/><Relationship Id="rId160" Type="http://schemas.openxmlformats.org/officeDocument/2006/relationships/image" Target="media/image77.png"/><Relationship Id="rId216" Type="http://schemas.openxmlformats.org/officeDocument/2006/relationships/customXml" Target="ink/ink97.xml"/><Relationship Id="rId423" Type="http://schemas.openxmlformats.org/officeDocument/2006/relationships/image" Target="media/image209.png"/><Relationship Id="rId258" Type="http://schemas.openxmlformats.org/officeDocument/2006/relationships/customXml" Target="ink/ink118.xml"/><Relationship Id="rId465" Type="http://schemas.openxmlformats.org/officeDocument/2006/relationships/customXml" Target="ink/ink219.xml"/><Relationship Id="rId22" Type="http://schemas.openxmlformats.org/officeDocument/2006/relationships/customXml" Target="ink/ink7.xml"/><Relationship Id="rId64" Type="http://schemas.openxmlformats.org/officeDocument/2006/relationships/image" Target="media/image28.png"/><Relationship Id="rId118" Type="http://schemas.openxmlformats.org/officeDocument/2006/relationships/customXml" Target="ink/ink54.xml"/><Relationship Id="rId325" Type="http://schemas.openxmlformats.org/officeDocument/2006/relationships/customXml" Target="ink/ink150.xml"/><Relationship Id="rId367" Type="http://schemas.openxmlformats.org/officeDocument/2006/relationships/customXml" Target="ink/ink171.xml"/><Relationship Id="rId171" Type="http://schemas.openxmlformats.org/officeDocument/2006/relationships/image" Target="media/image82.png"/><Relationship Id="rId227" Type="http://schemas.openxmlformats.org/officeDocument/2006/relationships/image" Target="media/image110.png"/><Relationship Id="rId269" Type="http://schemas.openxmlformats.org/officeDocument/2006/relationships/image" Target="media/image131.png"/><Relationship Id="rId434" Type="http://schemas.openxmlformats.org/officeDocument/2006/relationships/customXml" Target="ink/ink204.xml"/><Relationship Id="rId476" Type="http://schemas.openxmlformats.org/officeDocument/2006/relationships/customXml" Target="ink/ink225.xml"/><Relationship Id="rId33" Type="http://schemas.openxmlformats.org/officeDocument/2006/relationships/customXml" Target="ink/ink12.xml"/><Relationship Id="rId129" Type="http://schemas.openxmlformats.org/officeDocument/2006/relationships/image" Target="media/image62.wmf"/><Relationship Id="rId280" Type="http://schemas.openxmlformats.org/officeDocument/2006/relationships/image" Target="media/image137.png"/><Relationship Id="rId336" Type="http://schemas.openxmlformats.org/officeDocument/2006/relationships/image" Target="media/image165.png"/><Relationship Id="rId501" Type="http://schemas.openxmlformats.org/officeDocument/2006/relationships/image" Target="media/image248.png"/><Relationship Id="rId75" Type="http://schemas.openxmlformats.org/officeDocument/2006/relationships/image" Target="media/image34.png"/><Relationship Id="rId140" Type="http://schemas.openxmlformats.org/officeDocument/2006/relationships/image" Target="media/image67.png"/><Relationship Id="rId182" Type="http://schemas.openxmlformats.org/officeDocument/2006/relationships/customXml" Target="ink/ink80.xml"/><Relationship Id="rId378" Type="http://schemas.openxmlformats.org/officeDocument/2006/relationships/image" Target="media/image186.png"/><Relationship Id="rId403" Type="http://schemas.openxmlformats.org/officeDocument/2006/relationships/image" Target="media/image199.png"/><Relationship Id="rId6" Type="http://schemas.openxmlformats.org/officeDocument/2006/relationships/footnotes" Target="footnotes.xml"/><Relationship Id="rId238" Type="http://schemas.openxmlformats.org/officeDocument/2006/relationships/customXml" Target="ink/ink108.xml"/><Relationship Id="rId445" Type="http://schemas.openxmlformats.org/officeDocument/2006/relationships/image" Target="media/image220.png"/><Relationship Id="rId487" Type="http://schemas.openxmlformats.org/officeDocument/2006/relationships/image" Target="media/image241.png"/><Relationship Id="rId291" Type="http://schemas.openxmlformats.org/officeDocument/2006/relationships/customXml" Target="ink/ink134.xml"/><Relationship Id="rId305" Type="http://schemas.openxmlformats.org/officeDocument/2006/relationships/customXml" Target="ink/ink141.xml"/><Relationship Id="rId347" Type="http://schemas.openxmlformats.org/officeDocument/2006/relationships/customXml" Target="ink/ink161.xml"/><Relationship Id="rId44" Type="http://schemas.openxmlformats.org/officeDocument/2006/relationships/image" Target="media/image18.png"/><Relationship Id="rId86" Type="http://schemas.openxmlformats.org/officeDocument/2006/relationships/customXml" Target="ink/ink38.xml"/><Relationship Id="rId151" Type="http://schemas.openxmlformats.org/officeDocument/2006/relationships/customXml" Target="ink/ink67.xml"/><Relationship Id="rId389" Type="http://schemas.openxmlformats.org/officeDocument/2006/relationships/image" Target="media/image192.png"/><Relationship Id="rId193" Type="http://schemas.openxmlformats.org/officeDocument/2006/relationships/image" Target="media/image93.png"/><Relationship Id="rId207" Type="http://schemas.openxmlformats.org/officeDocument/2006/relationships/image" Target="media/image100.png"/><Relationship Id="rId249" Type="http://schemas.openxmlformats.org/officeDocument/2006/relationships/image" Target="media/image121.png"/><Relationship Id="rId414" Type="http://schemas.openxmlformats.org/officeDocument/2006/relationships/customXml" Target="ink/ink194.xml"/><Relationship Id="rId456" Type="http://schemas.openxmlformats.org/officeDocument/2006/relationships/customXml" Target="ink/ink215.xml"/><Relationship Id="rId498" Type="http://schemas.openxmlformats.org/officeDocument/2006/relationships/customXml" Target="ink/ink236.xml"/><Relationship Id="rId13" Type="http://schemas.openxmlformats.org/officeDocument/2006/relationships/image" Target="media/image3.png"/><Relationship Id="rId109" Type="http://schemas.openxmlformats.org/officeDocument/2006/relationships/image" Target="media/image51.png"/><Relationship Id="rId260" Type="http://schemas.openxmlformats.org/officeDocument/2006/relationships/customXml" Target="ink/ink119.xml"/><Relationship Id="rId316" Type="http://schemas.openxmlformats.org/officeDocument/2006/relationships/image" Target="media/image155.png"/><Relationship Id="rId55" Type="http://schemas.openxmlformats.org/officeDocument/2006/relationships/customXml" Target="ink/ink23.xml"/><Relationship Id="rId97" Type="http://schemas.openxmlformats.org/officeDocument/2006/relationships/image" Target="media/image45.png"/><Relationship Id="rId120" Type="http://schemas.openxmlformats.org/officeDocument/2006/relationships/customXml" Target="ink/ink55.xml"/><Relationship Id="rId358" Type="http://schemas.openxmlformats.org/officeDocument/2006/relationships/image" Target="media/image176.png"/><Relationship Id="rId162" Type="http://schemas.openxmlformats.org/officeDocument/2006/relationships/image" Target="media/image78.png"/><Relationship Id="rId218" Type="http://schemas.openxmlformats.org/officeDocument/2006/relationships/customXml" Target="ink/ink98.xml"/><Relationship Id="rId425" Type="http://schemas.openxmlformats.org/officeDocument/2006/relationships/image" Target="media/image210.png"/><Relationship Id="rId467" Type="http://schemas.openxmlformats.org/officeDocument/2006/relationships/image" Target="media/image231.png"/><Relationship Id="rId271" Type="http://schemas.openxmlformats.org/officeDocument/2006/relationships/image" Target="media/image132.png"/><Relationship Id="rId24" Type="http://schemas.openxmlformats.org/officeDocument/2006/relationships/customXml" Target="ink/ink8.xml"/><Relationship Id="rId66" Type="http://schemas.openxmlformats.org/officeDocument/2006/relationships/customXml" Target="ink/ink28.xml"/><Relationship Id="rId131" Type="http://schemas.openxmlformats.org/officeDocument/2006/relationships/customXml" Target="ink/ink58.xml"/><Relationship Id="rId327" Type="http://schemas.openxmlformats.org/officeDocument/2006/relationships/customXml" Target="ink/ink151.xml"/><Relationship Id="rId369" Type="http://schemas.openxmlformats.org/officeDocument/2006/relationships/customXml" Target="ink/ink172.xml"/><Relationship Id="rId173" Type="http://schemas.openxmlformats.org/officeDocument/2006/relationships/image" Target="media/image83.png"/><Relationship Id="rId229" Type="http://schemas.openxmlformats.org/officeDocument/2006/relationships/image" Target="media/image111.png"/><Relationship Id="rId380" Type="http://schemas.openxmlformats.org/officeDocument/2006/relationships/customXml" Target="ink/ink177.xml"/><Relationship Id="rId436" Type="http://schemas.openxmlformats.org/officeDocument/2006/relationships/customXml" Target="ink/ink205.xml"/><Relationship Id="rId240" Type="http://schemas.openxmlformats.org/officeDocument/2006/relationships/customXml" Target="ink/ink109.xml"/><Relationship Id="rId478" Type="http://schemas.openxmlformats.org/officeDocument/2006/relationships/customXml" Target="ink/ink226.xml"/><Relationship Id="rId35" Type="http://schemas.openxmlformats.org/officeDocument/2006/relationships/customXml" Target="ink/ink13.xml"/><Relationship Id="rId77" Type="http://schemas.openxmlformats.org/officeDocument/2006/relationships/image" Target="media/image35.png"/><Relationship Id="rId100" Type="http://schemas.openxmlformats.org/officeDocument/2006/relationships/customXml" Target="ink/ink45.xml"/><Relationship Id="rId282" Type="http://schemas.openxmlformats.org/officeDocument/2006/relationships/image" Target="media/image138.png"/><Relationship Id="rId338" Type="http://schemas.openxmlformats.org/officeDocument/2006/relationships/image" Target="media/image166.png"/><Relationship Id="rId503" Type="http://schemas.openxmlformats.org/officeDocument/2006/relationships/image" Target="media/image249.png"/><Relationship Id="rId8" Type="http://schemas.openxmlformats.org/officeDocument/2006/relationships/hyperlink" Target="https://labolycee.org" TargetMode="External"/><Relationship Id="rId142" Type="http://schemas.openxmlformats.org/officeDocument/2006/relationships/image" Target="media/image68.png"/><Relationship Id="rId184" Type="http://schemas.openxmlformats.org/officeDocument/2006/relationships/customXml" Target="ink/ink81.xml"/><Relationship Id="rId391" Type="http://schemas.openxmlformats.org/officeDocument/2006/relationships/image" Target="media/image193.png"/><Relationship Id="rId405" Type="http://schemas.openxmlformats.org/officeDocument/2006/relationships/image" Target="media/image200.png"/><Relationship Id="rId447" Type="http://schemas.openxmlformats.org/officeDocument/2006/relationships/image" Target="media/image221.png"/><Relationship Id="rId251" Type="http://schemas.openxmlformats.org/officeDocument/2006/relationships/image" Target="media/image122.png"/><Relationship Id="rId489" Type="http://schemas.openxmlformats.org/officeDocument/2006/relationships/image" Target="media/image242.png"/><Relationship Id="rId46" Type="http://schemas.openxmlformats.org/officeDocument/2006/relationships/image" Target="media/image19.png"/><Relationship Id="rId293" Type="http://schemas.openxmlformats.org/officeDocument/2006/relationships/customXml" Target="ink/ink135.xml"/><Relationship Id="rId307" Type="http://schemas.openxmlformats.org/officeDocument/2006/relationships/customXml" Target="ink/ink142.xml"/><Relationship Id="rId349" Type="http://schemas.openxmlformats.org/officeDocument/2006/relationships/customXml" Target="ink/ink162.xml"/><Relationship Id="rId88" Type="http://schemas.openxmlformats.org/officeDocument/2006/relationships/customXml" Target="ink/ink39.xml"/><Relationship Id="rId111" Type="http://schemas.openxmlformats.org/officeDocument/2006/relationships/image" Target="media/image52.png"/><Relationship Id="rId153" Type="http://schemas.openxmlformats.org/officeDocument/2006/relationships/customXml" Target="ink/ink68.xml"/><Relationship Id="rId195" Type="http://schemas.openxmlformats.org/officeDocument/2006/relationships/image" Target="media/image94.png"/><Relationship Id="rId209" Type="http://schemas.openxmlformats.org/officeDocument/2006/relationships/image" Target="media/image101.png"/><Relationship Id="rId360" Type="http://schemas.openxmlformats.org/officeDocument/2006/relationships/image" Target="media/image177.png"/><Relationship Id="rId416" Type="http://schemas.openxmlformats.org/officeDocument/2006/relationships/customXml" Target="ink/ink195.xml"/><Relationship Id="rId220" Type="http://schemas.openxmlformats.org/officeDocument/2006/relationships/customXml" Target="ink/ink99.xml"/><Relationship Id="rId458" Type="http://schemas.openxmlformats.org/officeDocument/2006/relationships/customXml" Target="ink/ink216.xml"/><Relationship Id="rId15" Type="http://schemas.openxmlformats.org/officeDocument/2006/relationships/image" Target="media/image4.png"/><Relationship Id="rId57" Type="http://schemas.openxmlformats.org/officeDocument/2006/relationships/customXml" Target="ink/ink24.xml"/><Relationship Id="rId262" Type="http://schemas.openxmlformats.org/officeDocument/2006/relationships/customXml" Target="ink/ink120.xml"/><Relationship Id="rId318" Type="http://schemas.openxmlformats.org/officeDocument/2006/relationships/image" Target="media/image156.png"/><Relationship Id="rId99" Type="http://schemas.openxmlformats.org/officeDocument/2006/relationships/image" Target="media/image46.png"/><Relationship Id="rId122" Type="http://schemas.openxmlformats.org/officeDocument/2006/relationships/customXml" Target="ink/ink56.xml"/><Relationship Id="rId164" Type="http://schemas.openxmlformats.org/officeDocument/2006/relationships/image" Target="media/image79.png"/><Relationship Id="rId371" Type="http://schemas.openxmlformats.org/officeDocument/2006/relationships/customXml" Target="ink/ink173.xml"/><Relationship Id="rId427" Type="http://schemas.openxmlformats.org/officeDocument/2006/relationships/image" Target="media/image211.png"/><Relationship Id="rId469" Type="http://schemas.openxmlformats.org/officeDocument/2006/relationships/image" Target="media/image232.png"/><Relationship Id="rId26" Type="http://schemas.openxmlformats.org/officeDocument/2006/relationships/hyperlink" Target="https://escholarship.org/" TargetMode="External"/><Relationship Id="rId231" Type="http://schemas.openxmlformats.org/officeDocument/2006/relationships/image" Target="media/image112.png"/><Relationship Id="rId273" Type="http://schemas.openxmlformats.org/officeDocument/2006/relationships/image" Target="media/image133.png"/><Relationship Id="rId329" Type="http://schemas.openxmlformats.org/officeDocument/2006/relationships/customXml" Target="ink/ink152.xml"/><Relationship Id="rId480" Type="http://schemas.openxmlformats.org/officeDocument/2006/relationships/customXml" Target="ink/ink227.xml"/><Relationship Id="rId68" Type="http://schemas.openxmlformats.org/officeDocument/2006/relationships/customXml" Target="ink/ink29.xml"/><Relationship Id="rId133" Type="http://schemas.openxmlformats.org/officeDocument/2006/relationships/customXml" Target="ink/ink59.xml"/><Relationship Id="rId175" Type="http://schemas.openxmlformats.org/officeDocument/2006/relationships/image" Target="media/image84.png"/><Relationship Id="rId340" Type="http://schemas.openxmlformats.org/officeDocument/2006/relationships/image" Target="media/image167.png"/><Relationship Id="rId200" Type="http://schemas.openxmlformats.org/officeDocument/2006/relationships/customXml" Target="ink/ink89.xml"/><Relationship Id="rId382" Type="http://schemas.openxmlformats.org/officeDocument/2006/relationships/customXml" Target="ink/ink178.xml"/><Relationship Id="rId438" Type="http://schemas.openxmlformats.org/officeDocument/2006/relationships/customXml" Target="ink/ink206.xml"/><Relationship Id="rId242" Type="http://schemas.openxmlformats.org/officeDocument/2006/relationships/customXml" Target="ink/ink110.xml"/><Relationship Id="rId284" Type="http://schemas.openxmlformats.org/officeDocument/2006/relationships/image" Target="media/image139.png"/><Relationship Id="rId491" Type="http://schemas.openxmlformats.org/officeDocument/2006/relationships/image" Target="media/image243.png"/><Relationship Id="rId505" Type="http://schemas.openxmlformats.org/officeDocument/2006/relationships/theme" Target="theme/theme1.xml"/><Relationship Id="rId37" Type="http://schemas.openxmlformats.org/officeDocument/2006/relationships/customXml" Target="ink/ink14.xml"/><Relationship Id="rId79" Type="http://schemas.openxmlformats.org/officeDocument/2006/relationships/image" Target="media/image36.png"/><Relationship Id="rId102" Type="http://schemas.openxmlformats.org/officeDocument/2006/relationships/customXml" Target="ink/ink46.xml"/><Relationship Id="rId144" Type="http://schemas.openxmlformats.org/officeDocument/2006/relationships/image" Target="media/image69.png"/><Relationship Id="rId90" Type="http://schemas.openxmlformats.org/officeDocument/2006/relationships/customXml" Target="ink/ink40.xml"/><Relationship Id="rId186" Type="http://schemas.openxmlformats.org/officeDocument/2006/relationships/customXml" Target="ink/ink82.xml"/><Relationship Id="rId351" Type="http://schemas.openxmlformats.org/officeDocument/2006/relationships/customXml" Target="ink/ink163.xml"/><Relationship Id="rId393" Type="http://schemas.openxmlformats.org/officeDocument/2006/relationships/image" Target="media/image194.png"/><Relationship Id="rId407" Type="http://schemas.openxmlformats.org/officeDocument/2006/relationships/image" Target="media/image201.png"/><Relationship Id="rId449" Type="http://schemas.openxmlformats.org/officeDocument/2006/relationships/image" Target="media/image222.png"/><Relationship Id="rId211" Type="http://schemas.openxmlformats.org/officeDocument/2006/relationships/image" Target="media/image102.png"/><Relationship Id="rId253" Type="http://schemas.openxmlformats.org/officeDocument/2006/relationships/image" Target="media/image123.png"/><Relationship Id="rId295" Type="http://schemas.openxmlformats.org/officeDocument/2006/relationships/customXml" Target="ink/ink136.xml"/><Relationship Id="rId309" Type="http://schemas.openxmlformats.org/officeDocument/2006/relationships/image" Target="media/image152.wmf"/><Relationship Id="rId460" Type="http://schemas.openxmlformats.org/officeDocument/2006/relationships/customXml" Target="ink/ink217.xml"/><Relationship Id="rId48" Type="http://schemas.openxmlformats.org/officeDocument/2006/relationships/image" Target="media/image20.png"/><Relationship Id="rId113" Type="http://schemas.openxmlformats.org/officeDocument/2006/relationships/image" Target="media/image53.png"/><Relationship Id="rId320" Type="http://schemas.openxmlformats.org/officeDocument/2006/relationships/image" Target="media/image157.png"/><Relationship Id="rId155" Type="http://schemas.openxmlformats.org/officeDocument/2006/relationships/customXml" Target="ink/ink69.xml"/><Relationship Id="rId197" Type="http://schemas.openxmlformats.org/officeDocument/2006/relationships/image" Target="media/image95.png"/><Relationship Id="rId362" Type="http://schemas.openxmlformats.org/officeDocument/2006/relationships/image" Target="media/image178.png"/><Relationship Id="rId418" Type="http://schemas.openxmlformats.org/officeDocument/2006/relationships/customXml" Target="ink/ink196.xml"/><Relationship Id="rId222" Type="http://schemas.openxmlformats.org/officeDocument/2006/relationships/customXml" Target="ink/ink100.xml"/><Relationship Id="rId264" Type="http://schemas.openxmlformats.org/officeDocument/2006/relationships/customXml" Target="ink/ink121.xml"/><Relationship Id="rId471" Type="http://schemas.openxmlformats.org/officeDocument/2006/relationships/image" Target="media/image233.png"/><Relationship Id="rId17" Type="http://schemas.openxmlformats.org/officeDocument/2006/relationships/image" Target="media/image5.png"/><Relationship Id="rId59" Type="http://schemas.openxmlformats.org/officeDocument/2006/relationships/customXml" Target="ink/ink25.xml"/><Relationship Id="rId124" Type="http://schemas.openxmlformats.org/officeDocument/2006/relationships/image" Target="media/image59.wmf"/><Relationship Id="rId70" Type="http://schemas.openxmlformats.org/officeDocument/2006/relationships/customXml" Target="ink/ink30.xml"/><Relationship Id="rId166" Type="http://schemas.openxmlformats.org/officeDocument/2006/relationships/customXml" Target="ink/ink74.xml"/><Relationship Id="rId331" Type="http://schemas.openxmlformats.org/officeDocument/2006/relationships/customXml" Target="ink/ink153.xml"/><Relationship Id="rId373" Type="http://schemas.openxmlformats.org/officeDocument/2006/relationships/customXml" Target="ink/ink174.xml"/><Relationship Id="rId429" Type="http://schemas.openxmlformats.org/officeDocument/2006/relationships/image" Target="media/image212.png"/><Relationship Id="rId1" Type="http://schemas.openxmlformats.org/officeDocument/2006/relationships/customXml" Target="../customXml/item1.xml"/><Relationship Id="rId233" Type="http://schemas.openxmlformats.org/officeDocument/2006/relationships/image" Target="media/image113.png"/><Relationship Id="rId440" Type="http://schemas.openxmlformats.org/officeDocument/2006/relationships/customXml" Target="ink/ink207.xml"/><Relationship Id="rId28" Type="http://schemas.openxmlformats.org/officeDocument/2006/relationships/image" Target="media/image10.png"/><Relationship Id="rId275" Type="http://schemas.openxmlformats.org/officeDocument/2006/relationships/image" Target="media/image134.png"/><Relationship Id="rId300" Type="http://schemas.openxmlformats.org/officeDocument/2006/relationships/image" Target="media/image147.png"/><Relationship Id="rId482" Type="http://schemas.openxmlformats.org/officeDocument/2006/relationships/customXml" Target="ink/ink228.xml"/><Relationship Id="rId81" Type="http://schemas.openxmlformats.org/officeDocument/2006/relationships/image" Target="media/image37.png"/><Relationship Id="rId135" Type="http://schemas.openxmlformats.org/officeDocument/2006/relationships/customXml" Target="ink/ink60.xml"/><Relationship Id="rId177" Type="http://schemas.openxmlformats.org/officeDocument/2006/relationships/image" Target="media/image85.png"/><Relationship Id="rId342" Type="http://schemas.openxmlformats.org/officeDocument/2006/relationships/image" Target="media/image168.png"/><Relationship Id="rId384" Type="http://schemas.openxmlformats.org/officeDocument/2006/relationships/customXml" Target="ink/ink179.xml"/><Relationship Id="rId202" Type="http://schemas.openxmlformats.org/officeDocument/2006/relationships/customXml" Target="ink/ink90.xml"/><Relationship Id="rId244" Type="http://schemas.openxmlformats.org/officeDocument/2006/relationships/customXml" Target="ink/ink111.xml"/><Relationship Id="rId39" Type="http://schemas.openxmlformats.org/officeDocument/2006/relationships/customXml" Target="ink/ink15.xml"/><Relationship Id="rId286" Type="http://schemas.openxmlformats.org/officeDocument/2006/relationships/image" Target="media/image140.png"/><Relationship Id="rId451" Type="http://schemas.openxmlformats.org/officeDocument/2006/relationships/image" Target="media/image223.png"/><Relationship Id="rId493" Type="http://schemas.openxmlformats.org/officeDocument/2006/relationships/image" Target="media/image244.png"/><Relationship Id="rId50" Type="http://schemas.openxmlformats.org/officeDocument/2006/relationships/image" Target="media/image21.png"/><Relationship Id="rId104" Type="http://schemas.openxmlformats.org/officeDocument/2006/relationships/customXml" Target="ink/ink47.xml"/><Relationship Id="rId146" Type="http://schemas.openxmlformats.org/officeDocument/2006/relationships/image" Target="media/image70.png"/><Relationship Id="rId188" Type="http://schemas.openxmlformats.org/officeDocument/2006/relationships/customXml" Target="ink/ink83.xml"/><Relationship Id="rId311" Type="http://schemas.openxmlformats.org/officeDocument/2006/relationships/customXml" Target="ink/ink143.xml"/><Relationship Id="rId353" Type="http://schemas.openxmlformats.org/officeDocument/2006/relationships/customXml" Target="ink/ink164.xml"/><Relationship Id="rId395" Type="http://schemas.openxmlformats.org/officeDocument/2006/relationships/image" Target="media/image195.png"/><Relationship Id="rId409" Type="http://schemas.openxmlformats.org/officeDocument/2006/relationships/image" Target="media/image202.png"/><Relationship Id="rId92" Type="http://schemas.openxmlformats.org/officeDocument/2006/relationships/customXml" Target="ink/ink41.xml"/><Relationship Id="rId213" Type="http://schemas.openxmlformats.org/officeDocument/2006/relationships/image" Target="media/image103.png"/><Relationship Id="rId420" Type="http://schemas.openxmlformats.org/officeDocument/2006/relationships/customXml" Target="ink/ink197.xml"/><Relationship Id="rId255" Type="http://schemas.openxmlformats.org/officeDocument/2006/relationships/image" Target="media/image124.png"/><Relationship Id="rId297" Type="http://schemas.openxmlformats.org/officeDocument/2006/relationships/customXml" Target="ink/ink137.xml"/><Relationship Id="rId462" Type="http://schemas.openxmlformats.org/officeDocument/2006/relationships/customXml" Target="ink/ink218.xml"/><Relationship Id="rId115" Type="http://schemas.openxmlformats.org/officeDocument/2006/relationships/image" Target="media/image54.png"/><Relationship Id="rId157" Type="http://schemas.openxmlformats.org/officeDocument/2006/relationships/customXml" Target="ink/ink70.xml"/><Relationship Id="rId322" Type="http://schemas.openxmlformats.org/officeDocument/2006/relationships/image" Target="media/image158.png"/><Relationship Id="rId364" Type="http://schemas.openxmlformats.org/officeDocument/2006/relationships/image" Target="media/image179.png"/><Relationship Id="rId61" Type="http://schemas.openxmlformats.org/officeDocument/2006/relationships/customXml" Target="ink/ink26.xml"/><Relationship Id="rId199" Type="http://schemas.openxmlformats.org/officeDocument/2006/relationships/image" Target="media/image96.png"/><Relationship Id="rId19" Type="http://schemas.openxmlformats.org/officeDocument/2006/relationships/image" Target="media/image6.png"/><Relationship Id="rId224" Type="http://schemas.openxmlformats.org/officeDocument/2006/relationships/customXml" Target="ink/ink101.xml"/><Relationship Id="rId266" Type="http://schemas.openxmlformats.org/officeDocument/2006/relationships/customXml" Target="ink/ink122.xml"/><Relationship Id="rId431" Type="http://schemas.openxmlformats.org/officeDocument/2006/relationships/image" Target="media/image213.png"/><Relationship Id="rId473" Type="http://schemas.openxmlformats.org/officeDocument/2006/relationships/image" Target="media/image234.png"/><Relationship Id="rId30" Type="http://schemas.openxmlformats.org/officeDocument/2006/relationships/image" Target="media/image11.png"/><Relationship Id="rId126" Type="http://schemas.openxmlformats.org/officeDocument/2006/relationships/image" Target="media/image60.png"/><Relationship Id="rId168" Type="http://schemas.openxmlformats.org/officeDocument/2006/relationships/customXml" Target="ink/ink75.xml"/><Relationship Id="rId333" Type="http://schemas.openxmlformats.org/officeDocument/2006/relationships/customXml" Target="ink/ink154.xml"/><Relationship Id="rId72" Type="http://schemas.openxmlformats.org/officeDocument/2006/relationships/customXml" Target="ink/ink31.xml"/><Relationship Id="rId375" Type="http://schemas.openxmlformats.org/officeDocument/2006/relationships/customXml" Target="ink/ink175.xml"/><Relationship Id="rId3" Type="http://schemas.openxmlformats.org/officeDocument/2006/relationships/styles" Target="styles.xml"/><Relationship Id="rId235" Type="http://schemas.openxmlformats.org/officeDocument/2006/relationships/image" Target="media/image114.png"/><Relationship Id="rId277" Type="http://schemas.openxmlformats.org/officeDocument/2006/relationships/image" Target="media/image135.png"/><Relationship Id="rId400" Type="http://schemas.openxmlformats.org/officeDocument/2006/relationships/customXml" Target="ink/ink187.xml"/><Relationship Id="rId442" Type="http://schemas.openxmlformats.org/officeDocument/2006/relationships/customXml" Target="ink/ink208.xml"/><Relationship Id="rId484" Type="http://schemas.openxmlformats.org/officeDocument/2006/relationships/customXml" Target="ink/ink229.xml"/><Relationship Id="rId137" Type="http://schemas.openxmlformats.org/officeDocument/2006/relationships/image" Target="media/image66.wmf"/><Relationship Id="rId302" Type="http://schemas.openxmlformats.org/officeDocument/2006/relationships/image" Target="media/image148.png"/><Relationship Id="rId344" Type="http://schemas.openxmlformats.org/officeDocument/2006/relationships/image" Target="media/image169.png"/><Relationship Id="rId41" Type="http://schemas.openxmlformats.org/officeDocument/2006/relationships/customXml" Target="ink/ink16.xml"/><Relationship Id="rId83" Type="http://schemas.openxmlformats.org/officeDocument/2006/relationships/image" Target="media/image38.png"/><Relationship Id="rId179" Type="http://schemas.openxmlformats.org/officeDocument/2006/relationships/oleObject" Target="embeddings/oleObject5.bin"/><Relationship Id="rId386" Type="http://schemas.openxmlformats.org/officeDocument/2006/relationships/customXml" Target="ink/ink180.xml"/><Relationship Id="rId190" Type="http://schemas.openxmlformats.org/officeDocument/2006/relationships/customXml" Target="ink/ink84.xml"/><Relationship Id="rId204" Type="http://schemas.openxmlformats.org/officeDocument/2006/relationships/customXml" Target="ink/ink91.xml"/><Relationship Id="rId246" Type="http://schemas.openxmlformats.org/officeDocument/2006/relationships/customXml" Target="ink/ink112.xml"/><Relationship Id="rId288" Type="http://schemas.openxmlformats.org/officeDocument/2006/relationships/image" Target="media/image141.png"/><Relationship Id="rId411" Type="http://schemas.openxmlformats.org/officeDocument/2006/relationships/image" Target="media/image203.png"/><Relationship Id="rId453" Type="http://schemas.openxmlformats.org/officeDocument/2006/relationships/image" Target="media/image224.png"/><Relationship Id="rId106" Type="http://schemas.openxmlformats.org/officeDocument/2006/relationships/customXml" Target="ink/ink48.xml"/><Relationship Id="rId313" Type="http://schemas.openxmlformats.org/officeDocument/2006/relationships/customXml" Target="ink/ink144.xml"/><Relationship Id="rId495" Type="http://schemas.openxmlformats.org/officeDocument/2006/relationships/image" Target="media/image245.png"/><Relationship Id="rId10" Type="http://schemas.openxmlformats.org/officeDocument/2006/relationships/customXml" Target="ink/ink1.xml"/><Relationship Id="rId52" Type="http://schemas.openxmlformats.org/officeDocument/2006/relationships/image" Target="media/image22.png"/><Relationship Id="rId94" Type="http://schemas.openxmlformats.org/officeDocument/2006/relationships/customXml" Target="ink/ink42.xml"/><Relationship Id="rId148" Type="http://schemas.openxmlformats.org/officeDocument/2006/relationships/image" Target="media/image71.png"/><Relationship Id="rId355" Type="http://schemas.openxmlformats.org/officeDocument/2006/relationships/customXml" Target="ink/ink165.xml"/><Relationship Id="rId397" Type="http://schemas.openxmlformats.org/officeDocument/2006/relationships/image" Target="media/image196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ranc\Documents\Mod&#232;les%20Office%20personnalis&#233;s\Mod&#232;le%20exercice.dotx" TargetMode="Externa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30:02.58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7 59 7154,'-6'-9'15806,"25"14"-12124,-3-4-4234,263-12 3205,-60-1-2047,527-9 155,-567 14-652,164 3-170,-298 6 40,77 7 25,56 3 2,-61-7-11,829 28 27,-877-32-2,-28 0-28,438 15-34,-59-18 64,-165-5-36,-125 7-947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29:58.60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 10906,'0'0'11023,"10"-1"-10339,248 2 3707,144 19-3114,630 34-440,-471-51-1174,-304-4 234,-257 1 88,-22-2-8897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29:56.87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33 10242,'0'0'10887,"34"-1"-7525,688-22 243,-398 20-3423,-200 0-2,360 0 111,-306 22-155,358 7 79,-92-2-197,-193-8 104,-191-9 1449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29:53.22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42 10490,'0'0'15513,"27"-3"-14520,49-7-436,1 4-1,136 4 0,-206 3-546,15 0 53,-1 2 0,29 6 0,-29-4-18,0-1 1,38 2 0,327 7 61,-172-3-73,-96-5 112,324 4 300,-172-27-368,29 0-60,-270 16-17,0-1 0,48-10 0,-44 6 2,48-4-1,-72 11-308,-9 0 151,1 0 1,-1 0-1,1 1 1,-1-1-1,1 0 1,-1 0-1,1 0 1,-1 0 0,1 0-1,-1 0 1,1 0-1,-1 0 1,1-1-1,-1 1 1,0 0-1,1 0 1,-1 0 0,1 0-1,-1-1 1,1 1-1,-1 0 1,0 0-1,1-1 1,-1 1-1,1 0 1,0-2-464,-1 2 464,0 0-1,1-1 1,-1 1 0,0-1-1,0 1 1,0-1-1,1 1 1,-1-1-1,0 1 1,0-1-1,0 1 1,0 0 0,0-1-1,0 1 1,0-1-1,0 1 1,0-1-1,0 1 1,0-1-1,0 1 1,-1-1 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29:49.12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0 7242,'0'0'10817,"8"5"-9695,6 1-674,1 0-1,-1-1 0,1-1 0,1-1 0,-1 0 0,1 0 0,26 0 0,75 3 345,34 2-647,-54-10-3784,-63-3-2566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29:47.99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 11642,'0'0'9945,"5"0"-9637,112-1 2884,300 10-1120,-352-2-1928,94 3 127,104 11 479,-74-2-749,-153-16-4,245 8 122,185-24 29,233 9 610,-415 5-659,-29 10 413,-183-9-504,-72-2-16,0 1 90,-13-2-3491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29:44.93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35 12763,'0'0'14085,"11"-1"-13070,87-14 826,150-3 0,233 31-1354,-389-9-489,126 22 0,-63-5 5,98-9 53,4 4-48,220-13-105,-401-10-119,60-1-463,-135 8 669,-11-7-3276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29:41.98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 80 8730,'-3'-4'17620,"125"-1"-15288,-80 1-2195,0 3 1,0 1 0,52 7 0,22 7-41,119 0 1,119-15-85,-305 0-56,246-21 21,-269 20 30,49-6 5,193-14-12,-37 1-9,-130 9 18,-69 7-27,51-2 0,-83 7 3,0 43-132,0-30 159,1-9-8,-1 0 0,0-1 0,0 1 0,0-1 0,0 1 0,-1 0 0,0-1 0,1 1 0,-1-1 0,0 1 0,-1-1 0,1 0 0,-1 1 0,-2 3 0,-1-4 11,0-1-1,0 0 0,-1 0 1,1 0-1,-1-1 1,0 1-1,1-1 1,-1-1-1,0 1 0,0-1 1,1 0-1,-7-1 1,-25 4-34,-82 11 403,0-4 1,-166-9-1,138-3-125,-120 0 126,-202 2-36,157 24-366,139-8 10,82-3-130,89-13-421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01:53.59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8 9 4745,'-7'5'20357,"30"-5"-17970,60-5-1177,-34 2-768,113-3 206,257 26 0,-284-12-217,215-15-1,73 2 120,-119 11-2,-303-6-502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01:50.13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40 185 10442,'0'0'16788,"0"-1"-16626,-1 1 1,1-1 0,0 1-1,-1-1 1,1 1 0,0-1-1,0 1 1,0-1 0,-1 0-1,1 1 1,0-1 0,0 1-1,0-1 1,0 1 0,0-1-1,0 0 1,0 1 0,0-1-1,0 1 1,0-1 0,1 1-1,-1-1 1,0 0 0,0 1-1,0-1 1,1 1 0,-1-1-1,1 0 1,66-9 33,1 2 1,77 2-1,36-4 35,65-2-231,-152 11 0,160-24 0,-129 1 0,233-13 0,-304 36 0,1-3 0,64-13 0,-103 13 0,0 1 0,0 0 0,1 2 0,-1 0 0,1 1 0,26 2 0,-42-1 0,0 0 0,0 0 0,1 0 0,-1 0 0,0 0 0,0 0 0,0 0 0,0 0 0,-1 1 0,1-1 0,0 0 0,0 0 0,-1 1 0,1-1 0,-1 1 0,1-1 0,-1 0 0,0 1 0,1-1 0,-1 1 0,0-1 0,0 1 0,0-1 0,0 3 0,-1 50 0,0-36 0,1 80 0,-1-98 0,1-1 0,-1 0 0,1 1 0,-1-1 0,0 1 0,1-1 0,-1 1 0,0-1 0,1 1 0,-1 0 0,0-1 0,0 1 0,1 0 0,-1-1 0,0 1 0,0 0 0,0 0 0,0 0 0,1 0 0,-1 0 0,0 0 0,0 0 0,0 0 0,-1 0 0,-31 1 0,24-1 0,-194-5 0,-118 3 0,-44 46 0,242-24 0,-195 6 0,134-24 0,-163-3 0,309-3 0,52-16-1983,-1 6-1629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01:52.46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31 91 6369,'0'0'13318,"-6"-8"-12107,-16-28-384,22 35-759,0 0 1,-1 0-1,1 0 1,0 0-1,-1 0 1,1 0-1,0 0 1,0 0-1,0 0 1,0 0-1,0 0 1,0 0-1,0 0 1,0 0-1,0 0 1,0 0-1,1 0 1,-1 0-1,0 0 1,1 0-1,-1 0 1,1 0-1,-1 0 1,1 0-1,-1 1 1,1-1-1,0 0 1,-1 0-1,1 1 1,0-1-1,0 0 1,-1 1-1,1-1 1,0 0-1,0 1 1,0-1-1,0 1 1,0 0-1,0-1 1,0 1-1,0 0 1,0 0-1,0-1 1,0 1-1,0 0 1,1 0-1,44-4 2290,218 30 606,644-23-1113,-421-8-1201,101-6-650,-324 8 0,-234-5 48,-25 2-146,-21 3-221,-16 3-1653,-4 0-3674,5 2-3971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30:08.57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59 16 6129,'-2'-15'20914,"-16"86"-19814,4 1 0,3 1 0,-2 101 0,12-168-1071,2 286 667,4-69-304,-3 298-513,5 57 106,-7-454 21,0-124 27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01:54.89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26 8450,'0'0'7779,"11"-1"-5905,209-12 4239,129 20-3577,-284-4-2207,95 6 548,216-16-1,633-16 1118,-625 39-1694,-316-16-23,-89-1-2350,-1-1-4421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01:55.81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0 118 7482,'0'0'13839,"3"-14"-11636,1 12-2007,-1 0 0,1 0 0,0 1 0,-1-1 0,1 1 1,0 0-1,0 0 0,0 1 0,0-1 0,0 1 0,8 0 0,0-1 170,373-8 2490,-225 10-2353,-150-1-467,790-30 1927,-695 18-1834,10-2 216,0 5 1,184 8 0,-203 12-346,-95-12-347,0 0 0,0 0-1,-1 0 1,1 0 0,0 0 0,-1 0-1,1-1 1,-1 1 0,1 0 0,-1 0 0,1-1-1,-1 1 1,0 0 0,0-1 0,0 1 0,0 0-1,0-1 1,0 1 0,0-3 0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30:18.41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94 11042,'0'0'13446,"42"0"-9249,341-2-1837,-119-12-1668,-30 1-576,-161 8-90,74-14 0,45-3 4,-107 17-29,518-9 15,134 94-35,-616-63-26,-37-8 25,-40-5-15,-1 2 1,54 14-1,-91-18 18,1-1 0,0 0 0,0-1 0,0 1 0,9-2 0,-1 1-141,-15 0 134,-2 38-377,-26 20 401,25-57 2,0 0 0,0-1 1,0 1-1,-1-1 1,1 0-1,0 0 0,0 0 1,-6-1-1,4 0 1,-71 1-71,-82-11 1,-249-21 168,136 14-122,-384-21 141,282 32-85,98 6 33,170-9-62,64 4-9,-44 1 0,-395 20 365,462-14-366,2 0 307,3 0-1296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31:05.2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10002,'0'0'8986,"2"47"-8770,-2-35-216,0 1-592,0-3-1448,-1-2-3722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31:04.7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8186,'0'0'9538,"0"55"-8898,0-47-264,0-2-352,0-1-24,1-2-1144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31:04.3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 1 5697,'0'0'12161,"2"7"-10796,11 67 1761,-11-38-9917,-2-30 2107</inkml:trace>
  <inkml:trace contextRef="#ctx0" brushRef="#br0" timeOffset="1">7 507 8586,'0'0'7785,"-6"52"-7777,5-42-8,1 1 0,0 2-48,0-3-856,0-3-1688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31:03.4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 1 8890,'0'0'12747,"-6"37"-11979,5-28-456,1-1-216,0 1-88,0 1-8,0-1-40,0 2-488,0 1-793,-6 5-1423,1-3-2001,-1-2-2833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31:02.6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10442,'0'0'9818,"54"0"-7737,-38 0-1409,3 0-472,1 1-200,10-1-688,-6 0-1601,-3 0-3616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31:02.1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22 1672,'0'0'17868,"57"-7"-16908,-43 4-640,2 1-320,5-1-104,-4 1-2024,-4-2-2889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31:01.6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12 7298,'0'0'9154,"38"0"-8658,-26 0-496,15-1-120,-7-5-1497,1 2-3176</inkml:trace>
  <inkml:trace contextRef="#ctx0" brushRef="#br0" timeOffset="1">598 30 6617,'0'0'11747,"31"3"-11131,-19-1-24,1 0-440,4-2-152,8 0-344,-1 0-1504,-3 0-2537</inkml:trace>
  <inkml:trace contextRef="#ctx0" brushRef="#br0" timeOffset="2">1351 65 5825,'0'0'14123,"43"0"-13435,-31 0-280,1-2-303,0-1-105,5-1-1081,-5 0-3080,-1 0-3624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31:00.8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 5617,'0'0'9538,"23"0"-8738,-18 0-119,1 0-201,0 0-232,2 0-168,2-2-80,8-1-800,-3 0-1625,1 0-3536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31:00.1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7802,'0'0'8312,"38"2"-3502,4-2-8696,-27 0-437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30:52.7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 67 6769,'0'0'12203,"-10"3"-8321,-9 5-2215,17-6-1654,0 1 0,1 0 0,0 0 0,-1 0 0,1 0 0,0 0 0,1 0 0,-1 0 0,0 1 0,1-1 0,0 0 0,0 0 0,0 1 0,0-1 0,0 0 0,1 0 0,-1 0 0,1 1 0,0-1 0,0 0 0,0 0 0,3 5 0,3 3-52,0 0 0,1 0 0,0-1 0,16 15 0,20 26-179,-41-48 211,-1 1 1,0 0 0,0-1 0,0 1-1,0 0 1,0 0 0,-1 0 0,0 0 0,0 1-1,0-1 1,0 9 0,-1-12-2,0 1 0,0 0 0,-1 0 0,1 0-1,-1 0 1,1 0 0,-1 0 0,0-1 0,0 1 0,0 0 0,0 0 0,0-1 0,0 1 0,0-1-1,0 1 1,-1-1 0,1 0 0,-1 1 0,1-1 0,-1 0 0,1 0 0,-1 0 0,0 0 0,1 0 0,-1 0-1,0-1 1,0 1 0,0 0 0,0-1 0,0 0 0,1 1 0,-1-1 0,0 0 0,0 0 0,0 0 0,0 0-1,0 0 1,0-1 0,0 1 0,0 0 0,0-1 0,0 0 0,1 1 0,-5-3 0,3 1-74,0-1 1,0 0-1,0 0 0,0 0 1,0-1-1,1 1 1,-1-1-1,1 1 0,0-1 1,0 0-1,0 0 1,1 0-1,-1 0 0,1 0 1,0 0-1,0 0 1,0 0-1,1 0 0,-1-6 1,0 3-132,1 1 0,0 0 0,0-1-1,0 1 1,1 0 0,0 0 0,0-1 0,0 1 0,1 0 0,0 0 0,0 0 0,5-8 0,16-15-861,-14 18 850,0 1 1,-1-1-1,0 0 1,-1-1-1,6-13 1,-12 22 259,0 1 1,0 0-1,0-1 1,-1 1-1,1-1 0,-1 1 1,1-1-1,-1 1 1,0-1-1,0 1 1,0-1-1,0 1 0,-1-1 1,1 1-1,-1-1 1,0 1-1,1-1 1,-1 1-1,0 0 0,0-1 1,0 1-1,-1 0 1,1 0-1,-1 0 0,1 0 1,-1 0-1,0 0 1,1 0-1,-1 1 1,0-1-1,0 1 0,0-1 1,-3-1-1,0 1 200,0 0 0,1 0 0,-1 1 0,0-1 0,0 1 0,-9-1 0,-10 2-1278,8 9-5937</inkml:trace>
  <inkml:trace contextRef="#ctx0" brushRef="#br0" timeOffset="1098.83">353 39 8466,'0'0'10102,"-4"1"-8838,-3 1-857,0-1-1,0 0 1,0 0-1,-1-1 1,1 0-1,0 0 1,0-1-1,-13-2 1,-26-1-36,44 8-389,0-1 0,1 1 0,0 0-1,0-1 1,0 1 0,0 0-1,0 0 1,1 0 0,0 0-1,0 7 1,0-4 2,-9 84-1228,14-91 1060,-1 0 1,1 1-1,0-1 1,0 1-1,0 0 1,6 2 0,-3 1 121,0 0 0,-1 0 0,0 1 1,0 0-1,0 0 0,-1 1 1,7 7-1,-11-11 84,0 0 0,0 0 0,0 0 0,0 1 0,0-1 0,-1 1 0,1 0 0,-1-1 0,0 1 1,0 0-1,0 0 0,0 0 0,0 0 0,-1-1 0,1 1 0,-1 0 0,0 0 0,0 0 0,0 0 0,0 0 0,0 0 0,-1 0 0,0 5 1,-1-6 41,0 1 1,0-1 0,0 0 0,0 1-1,-1-1 1,1 0 0,0-1 0,-1 1-1,0 0 1,1-1 0,-1 1 0,0-1-1,0 0 1,0 0 0,0 0 0,0 0-1,-3 0 1,2 0-16,0 0 0,0 0 0,0 0-1,0-1 1,0 1 0,0-1 0,0 0-1,0-1 1,0 1 0,0-1 0,0 1-1,0-1 1,-3-2 0,6 3-93,1 0 1,0 0-1,0 0 1,-1 0-1,1 0 1,0-1-1,0 1 1,0 0-1,-1 0 1,1 0-1,0 0 1,0-1-1,0 1 1,0 0-1,0 0 1,0 0-1,-1-1 1,1 1-1,0 0 1,0 0-1,0-1 1,0 1-1,0 0 1,0 0-1,0-1 1,0 1-1,0 0 1,0 0-1,0-1 1,0 1-1,0 0 1,0 0-1,0 0 1,0-1-1,0 1 1,0 0-1,1 0 1,-1-1-1,0 1 1,0 0-1,0 0 1,0 0-1,0-1 1,1 1-1,-1 0 1,0 0-1,0 0 1,0 0-1,0-1 1,1 1-1,-1 0 1,0 0-1,0 0 1,1 0-1,-1 0 1,0 0-1,0 0 1,1 0-1,-1 0 1,17-7-4021,-16 6 3595,11-3-4027</inkml:trace>
  <inkml:trace contextRef="#ctx0" brushRef="#br0" timeOffset="1679.86">476 151 9994,'0'0'11009,"-4"1"-10226,3-1-747,-1 0 1,1 0-1,-1 0 0,1 1 1,0-1-1,-1 1 0,1-1 1,0 1-1,-1 0 0,1-1 1,0 1-1,-1 0 0,1 0 1,0 0-1,0 0 0,0 0 1,0 0-1,0 0 0,0 0 1,0 0-1,1 1 0,-1-1 1,-1 2-1,1 1 44,-1 0 0,1 0 0,-1 0 1,1 1-1,1-1 0,-1 0 0,1 1 0,-1 5 1,1-4-6,0-1 1,0 0 0,1 1-1,0-1 1,-1 0 0,2 1-1,-1-1 1,1 0 0,0 0-1,0 0 1,0 0 0,0-1 0,1 1-1,0-1 1,4 6 0,-4-7-64,-1-1 1,1 0 0,0 0-1,0 0 1,0 0 0,0-1-1,0 1 1,0-1 0,0 0-1,0 0 1,1 0 0,-1 0 0,0 0-1,1-1 1,-1 1 0,1-1-1,-1 0 1,0 0 0,1 0-1,-1-1 1,6-1 0,-7 1-1,1 0 1,-1 0 0,0 0-1,0-1 1,1 1-1,-1-1 1,0 1 0,0-1-1,-1 0 1,1 0-1,0 0 1,0 0 0,-1 0-1,0 0 1,1-1-1,-1 1 1,0 0 0,0-1-1,0 1 1,0-1-1,-1 1 1,1-1 0,-1 1-1,1-1 1,-1 0 0,0 1-1,0-6 1,-1 0 8,0 1 1,0-1-1,-1 1 0,0-1 1,0 1-1,-1-1 1,0 1-1,0 0 1,-5-7-1,7 11-72,-1-1 0,-1 0 0,1 1 0,0 0 0,-1 0 1,0-1-1,1 1 0,-1 1 0,0-1 0,-1 0 0,1 1 0,0 0 0,-1-1 0,1 1 0,-1 1 0,0-1 0,0 0 0,-6-1 0,9 3-148,1 1 0,-1-1 0,1 0-1,0 0 1,-1 1 0,1-1 0,0 0-1,0 1 1,-1-1 0,1 0 0,0 1-1,0-1 1,-1 1 0,1-1 0,0 0-1,0 1 1,0-1 0,0 1 0,0-1 0,-1 1-1,1-1 1,0 0 0,0 1 0,0-1-1,0 1 1,0-1 0,0 1 0,1-1-1,-1 1 1,0-1 0,0 0 0,0 1-1,0-1 1,0 1 0,1-1 0,-1 0 0,0 1-1,0-1 1,1 0 0,-1 1 0,0-1-1,1 1 1,5 7-4293</inkml:trace>
  <inkml:trace contextRef="#ctx0" brushRef="#br0" timeOffset="2250.42">641 152 9234,'0'0'6489,"0"10"-5383,0-2-811,0 0 0,1 1 0,0-1 0,0 0-1,1 0 1,0 0 0,0 0 0,4 8 0,-4-12-175,-1 0-1,1-1 1,0 1-1,1-1 1,-1 1-1,1-1 1,-1 0-1,1 0 1,0 0-1,0 0 1,1 0-1,-1-1 1,1 1-1,-1-1 1,1 0 0,-1 0-1,1 0 1,0-1-1,0 1 1,0-1-1,5 1 1,-8-1-92,1-1 0,-1 0 1,1 1-1,0-1 0,-1 0 0,1 0 1,0 0-1,-1 0 0,1 0 1,-1 0-1,1 0 0,0-1 0,-1 1 1,1 0-1,-1-1 0,1 0 1,-1 1-1,1-1 0,-1 0 0,1 0 1,-1 0-1,0 1 0,1-2 1,-1 1-1,0 0 0,0 0 0,0 0 1,0 0-1,0-1 0,0 1 1,0-1-1,1-1 0,-1-1 29,0 0 0,0-1 0,0 1 0,-1 0 0,1-1 0,-1 1 0,0 0-1,-1-1 1,1 1 0,-1 0 0,-1-8 0,0 8-54,1 0-1,-1 0 1,0 0 0,0 1-1,0-1 1,0 0-1,-1 1 1,0 0 0,1 0-1,-1 0 1,0 0-1,0 0 1,-1 0 0,1 1-1,-1-1 1,1 1 0,-1 0-1,0 0 1,0 1-1,0-1 1,0 1 0,0-1-1,0 1 1,0 1 0,0-1-1,-5 0 1,9 4-607,0 0 0,0 0 0,0 0 1,0 0-1,0-1 0,0 1 0,1 0 0,0 0 1,-1 0-1,1-1 0,2 4 0,4 5-4316</inkml:trace>
  <inkml:trace contextRef="#ctx0" brushRef="#br0" timeOffset="4426.45">904 176 8570,'0'0'10651,"-5"6"-9918,2-1-562,0 0 1,-1 1 0,2-1-1,-1 1 1,1-1 0,0 1-1,0 0 1,0 0 0,-1 8-1,3-10-78,-1-1 0,1 0-1,0 0 1,0 1 0,0-1-1,0 0 1,1 1 0,-1-1 0,1 0-1,0 0 1,0 1 0,0-1-1,0 0 1,1 0 0,-1 0 0,1 0-1,-1-1 1,1 1 0,0 0-1,1-1 1,-1 1 0,5 3-1,-5-4-59,0 0 0,0-1-1,0 1 1,0-1-1,1 1 1,-1-1-1,1 0 1,-1 0 0,1 0-1,-1 0 1,1-1-1,0 1 1,-1 0-1,1-1 1,0 0-1,-1 0 1,1 0 0,0 0-1,-1 0 1,1-1-1,0 1 1,-1-1-1,1 1 1,0-1 0,-1 0-1,1 0 1,-1 0-1,1-1 1,-1 1-1,0 0 1,0-1 0,0 0-1,1 1 1,-1-1-1,-1 0 1,4-4-1,-2 3 36,-1 0 0,0 0-1,0-1 1,0 1-1,0-1 1,-1 0 0,1 1-1,-1-1 1,0 0 0,0 0-1,-1 0 1,1 0-1,-1 0 1,1 0 0,-1 1-1,-1-1 1,1 0-1,0 0 1,-1 0 0,0 0-1,0 0 1,0 0-1,0 1 1,-4-8 0,0 4 79,1 1 0,-1 0 0,0 0 0,0 1 0,-1 0 0,1-1 0,-11-6 0,13 10-349,0 0 0,1 1 0,-1-1 0,0 0 0,0 1 0,0-1 0,0 1 0,0 0 0,0 0 0,-1 0 0,1 1 0,0-1 0,0 1 0,-1 0 0,1 0 0,0 0 0,-1 0 0,1 0 0,0 1 0,-4 0 0,-1 6-5652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30:47.9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0 123 6601,'0'0'6871,"10"0"-195,29 0-5178,114 6-271,-129-6-1159,1 6 381,-27-5-1265,-12-9-4006,1 0-2800</inkml:trace>
  <inkml:trace contextRef="#ctx0" brushRef="#br0" timeOffset="1184.39">111 0 4201,'0'0'12883,"1"9"-8586,2 13-2750,-7 159 3063,1-192-4796,2 1-1,-1-1 1,1 0 0,1 0-1,0 1 1,1-1-1,0 0 1,0 0 0,1 1-1,1-1 1,-1 1 0,9-20-1,-6 15 39,-20 174 1723,11-134-1461,2 0 1,1 39 0,-12-76-7609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30:45.4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 21 7218,'0'0'6098,"4"51"1590,-4-7-5764,-8 65-1,3-129-2204,1 0 0,1 0 0,0 0 0,2 0 0,0 0 1,3-27-1,0-3 392,11 142 643,-12 92 2060,-1-219-2387,3-213-2150,9 288 2031,-11-1 59,0 1 0,-3 0 0,-10 59 0,9-98 670,-2-10-797,-2-8-283,2-14-192,2 1 1,0-34-1,3-4-503,1 103 825,-1-5 178,-5 56 1,-1-103-4844,2-1-2559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31:48.62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1 459 8890,'0'0'9643,"5"-7"-8873,7-6-484,1 0 0,1 1 0,0 0 0,1 1 0,0 1 0,0 0 0,1 1 0,0 1 0,1 1 0,0 0 0,24-6 0,36-8-7,103-14 1,-127 26 30,24-1 377,98 1 0,-93 6-461,-27 3 301,0 1 0,107 18-1,-164-24 769,-17-9-1450,-26-13-978,21 18 819,18 7 308,-1-1 1,0 1-1,1-1 1,0 0-1,-1-1 0,-7-6 1,13 10 50,7 1-165,0 1 84,0-1 1,-1 1 0,1 0 0,-1 1 0,9 4 0,10 4 31,12 2-5,-24-10-5,0 0 0,1 2 1,-1-1-1,0 2 0,-1-1 0,0 2 0,0-1 0,0 2 0,16 13 0,-26-20 8,0-1 0,-1 1 1,1 0-1,0 1 0,0-1 0,0 0 0,-1 0 0,1 0 0,0 0 1,-1 0-1,1 1 0,-1-1 0,0 0 0,1 1 0,-1-1 0,0 0 1,0 0-1,1 1 0,-1-1 0,0 0 0,-1 1 0,1-1 0,0 0 0,0 1 1,0-1-1,-1 0 0,1 1 0,-1-1 0,1 0 0,-1 0 0,0 0 1,1 1-1,-1-1 0,0 0 0,0 0 0,1 0 0,-1 0 0,-2 1 1,-4 4 38,-1-1 0,1 0 0,-1-1 0,0 0 0,-10 4 0,-21 13-915</inkml:trace>
  <inkml:trace contextRef="#ctx0" brushRef="#br0" timeOffset="1045.48">1529 155 6433,'0'0'11152,"0"4"-10744,1 17 469,2 0 0,0 0 0,10 33 0,-7-33 189,-1 1 0,-1 1 0,3 36 1,-8-64-722,0-1 1,0 1 0,-1 0 0,0-1 0,0 1 0,-2-6 0,-7-18-487,0-27-2055,3-1-1,-2-109 1,10 164 2141,0 0 0,0 0 0,0 0 0,0 0 0,0 0 0,0 0 0,1 0 0,-1 0 1,1 0-1,-1 0 0,1 0 0,0 0 0,0 0 0,-1 0 0,1 0 0,1 1 0,-1-1 0,0 0 1,0 1-1,1-1 0,-1 1 0,1-1 0,-1 1 0,1 0 0,2-2 0,-2 3 9,0-1 0,1 1 0,-1 0 0,0 0 0,0 0 0,0 0 0,1 0 0,-1 0 0,0 1 0,0-1 0,0 1 0,0-1 0,1 1 0,-1 0 0,0 0-1,0 0 1,0 0 0,-1 0 0,1 1 0,0-1 0,0 1 0,-1-1 0,3 3 0,5 4 47,17 16 43,33 37 0,-53-55-32,-1 1-1,0-1 0,0 1 1,-1 1-1,1-1 0,-2 0 1,1 1-1,-1 0 0,0 0 1,-1 0-1,3 15 0,-5-21 47,0-1 0,-1 1-1,1 0 1,-1-1-1,1 1 1,-1 0-1,1-1 1,-1 1 0,0-1-1,0 1 1,0-1-1,0 1 1,0-1-1,0 0 1,0 1 0,0-1-1,-1 0 1,1 0-1,0 0 1,-1 0-1,1 0 1,-1 0 0,1-1-1,-1 1 1,0 0-1,1-1 1,-1 1-1,0-1 1,1 1 0,-1-1-1,0 0 1,1 0-1,-1 0 1,-2 0-1,-13 2 206,0-1-1,-27-2 1,25 0-46,-3-4-685</inkml:trace>
  <inkml:trace contextRef="#ctx0" brushRef="#br0" timeOffset="2117.95">1844 352 7274,'0'0'8101,"0"8"-7162,0 9-1660,0 28 5451,1-26 20,-1-53-3645,0 22-1569,1-1 0,0 1 0,1 0 0,0 0 0,6-17 0,-8 27 380,1 0-1,0 0 1,-1 0 0,1 0-1,0 0 1,0 1-1,0-1 1,1 0 0,-1 1-1,0-1 1,1 1-1,-1-1 1,1 1 0,-1 0-1,1 0 1,0 0-1,2-2 1,-2 3 72,0 0 0,0 0 0,-1 0-1,1 0 1,0 0 0,0 0 0,0 0 0,0 0 0,0 1-1,0-1 1,0 1 0,-1 0 0,1-1 0,0 1 0,0 0-1,-1 0 1,1 0 0,0 0 0,-1 1 0,1-1 0,-1 0-1,2 2 1,1 1 76,0 0-1,0 0 0,0 0 0,-1 0 1,0 0-1,1 1 0,-2-1 1,1 1-1,0 0 0,-1 0 0,0 0 1,0 0-1,-1 0 0,1 1 1,-1-1-1,0 1 0,-1-1 0,1 0 1,-1 1-1,0-1 0,-1 9 1,-3-9 2384,1-14-1813,0-14-783,3 18-91,1-1 1,-1 1-1,1 0 1,1 0-1,-1 0 0,1 0 1,0 0-1,0 0 1,0 0-1,1 1 1,-1-1-1,1 1 0,0 0 1,7-7-1,-9 9 181,0 1 0,1 0-1,-1-1 1,0 1-1,1 0 1,-1 0 0,1 0-1,0 0 1,-1 1-1,1-1 1,0 0 0,-1 1-1,1-1 1,0 1-1,0-1 1,0 1 0,-1 0-1,1 0 1,0 0-1,0 0 1,0 0 0,-1 0-1,1 1 1,0-1-1,0 0 1,0 1 0,-1-1-1,1 1 1,0 0-1,-1 0 1,1 0 0,0 0-1,-1 0 1,0 0-1,1 0 1,-1 0 0,1 0-1,-1 1 1,0-1 0,0 1-1,0-1 1,0 1-1,2 2 1,15 33 73,-15-16 853,-3-21-773,0 1-1,0-1 0,0 0 1,0 1-1,0-1 0,-1 1 1,1-1-1,0 1 0,0-1 1,-1 0-1,1 1 1,0-1-1,0 0 0,-1 1 1,1-1-1,-1 0 0,1 1 1,0-1-1,-1 0 0,1 0 1,0 0-1,-1 1 0,1-1 1,-1 0-1,1 0 1,-1 0-1,1 0 0,0 0 1,-1 1-1,1-1 0,-1 0 1,1 0-1,-1-1 0,0 1-59,0 0 0,1-1 0,-1 1 0,1-1 0,-1 1-1,1-1 1,-1 1 0,1-1 0,-1 0 0,1 1-1,0-1 1,-1 0 0,1 1 0,0-1 0,0 0 0,-1 1-1,1-1 1,0 0 0,0 0 0,0 1 0,0-1-1,0 0 1,0 1 0,0-1 0,0 0 0,0 0 0,0 1-1,1-1 1,-1 0 0,0 1 0,0-1 0,1-1 0,7-24-818,-7 23 709,1 1 1,-1-1-1,1 1 0,0-1 1,0 1-1,0 0 0,1 0 0,-1 0 1,0 0-1,1 0 0,-1 1 1,1-1-1,0 1 0,-1-1 0,1 1 1,0 0-1,0 0 0,0 0 1,0 1-1,0-1 0,0 1 0,0-1 1,0 1-1,4 0 0,-3 1 68,0 0 0,-1 0 0,1 0 1,-1 1-1,1-1 0,-1 1 0,0-1 0,0 1 0,0 0 0,0 1 0,0-1 0,0 0 0,0 1 0,-1-1 0,1 1 0,-1 0 0,1 0 0,-1 0 0,3 6 0,-4-6 56,4 4 176,-1 0-1,-1 0 1,1 0 0,-1 0-1,0 1 1,-1-1-1,0 1 1,0 0 0,1 13-1,-3-21-109</inkml:trace>
  <inkml:trace contextRef="#ctx0" brushRef="#br0" timeOffset="3042.5">1758 308 5809,'0'0'8198,"-2"-3"-7280,-3 1-599,0-1 0,1 1 0,-1 0 0,0 0 0,0 0 1,0 1-1,0 0 0,0 0 0,0 0 0,-1 0 1,1 1-1,0 0 0,0 0 0,-1 1 0,-5 0 0,9-1-296,0 1 1,0-1-1,-1 0 0,1 1 0,0-1 0,1 1 0,-1 0 0,0 0 0,0 0 0,0 0 0,0 0 0,1 0 0,-1 0 0,0 1 0,1-1 0,-1 1 0,1-1 0,-1 1 0,1-1 0,0 1 0,0 0 0,0 0 0,0-1 0,0 1 0,0 0 0,0 0 0,1 0 0,-1 0 0,1 0 0,-1 0 0,1 0 0,0 0 1,0 0-1,0 1 0,0-1 0,0 0 0,0 0 0,0 0 0,1 0 0,-1 0 0,1 0 0,1 2 0,-2-3-25,1 1 0,-1-1 0,1 0 0,-1 0 0,1 0 0,0 1 1,-1-1-1,1 0 0,0 0 0,0 0 0,0 0 0,0 0 0,0-1 0,0 1 0,0 0 0,0 0 0,1-1 1,-1 1-1,0-1 0,0 1 0,1-1 0,-1 1 0,0-1 0,1 0 0,-1 1 0,0-1 0,1 0 1,-1 0-1,0 0 0,1 0 0,-1 0 0,0-1 0,1 1 0,-1 0 0,0 0 0,0-1 0,1 1 1,-1-1-1,0 1 0,0-1 0,0 0 0,3-1 0,0 0-90,1-1 0,-1 1 0,0-1 1,1 0-1,-1 0 0,0 0 0,-1-1 0,1 0 0,-1 1 0,4-6 1,-2 1-86,-1 0 26,-3 13 248,4 22 466,-4-24-549,0 0 1,0 0 0,0 0-1,1 0 1,0 0 0,-1 0-1,1 0 1,0-1 0,0 1-1,0-1 1,1 1 0,2 2-1,22 11-3118,-13-11-1497</inkml:trace>
  <inkml:trace contextRef="#ctx0" brushRef="#br0" timeOffset="3693.47">2284 91 9858,'0'0'5680,"5"1"-5708,-1 0-38,-1 0 1,1 0-1,-1 0 1,1 1-1,-1-1 1,1 1-1,-1 0 1,0 0-1,4 3 1,-6-4 68,-1-1 0,1 1 0,0 0 0,0 0 0,-1 0 0,1 0 1,0 0-1,-1 0 0,1 1 0,-1-1 0,1 0 0,-1 0 0,0 0 0,0 0 0,1 1 0,-1-1 0,0 0 1,0 0-1,0 0 0,0 1 0,0-1 0,-1 0 0,1 0 0,0 0 0,0 1 0,-1-1 0,1 0 1,-1 0-1,1 0 0,-1 0 0,1 0 0,-1 0 0,0 0 0,0 0 0,1 0 0,-1 0 0,-1 1 1,2-2-5,-1 1 1,1 0 0,0 0-1,-1-1 1,1 1 0,0 0 0,0-1-1,0 1 1,0 0 0,0 0-1,0 0 1,0-1 0,0 1 0,0 0-1,0 0 1,0-1 0,0 1 0,1 0-1,-1 0 1,0-1 0,0 1-1,1 0 1,-1-1 0,1 1 0,-1 0-1,0-1 1,1 1 0,-1-1-1,1 1 1,-1-1 0,1 1 0,0-1-1,-1 1 1,2 0 0,30 21-237,-18-13 43,-11-7 174,-1 0-1,1 0 0,-1 0 1,0 0-1,0 0 0,0 0 0,0 0 1,-1 1-1,1-1 0,-1 1 1,1-1-1,-1 1 0,0 0 1,0 0-1,0-1 0,1 7 0,-2-8 88,0 1-1,-1 0 0,1-1 0,-1 1 0,0-1 0,1 1 0,-1-1 0,0 1 0,0-1 0,0 0 1,0 1-1,0-1 0,0 0 0,0 0 0,0 1 0,-1-1 0,1 0 0,0 0 0,-1 0 0,1-1 1,-1 1-1,1 0 0,-1-1 0,1 1 0,-1-1 0,0 1 0,1-1 0,-1 1 0,-3-1 0,-5 3 186,-29 6 1230,14-7-4280</inkml:trace>
  <inkml:trace contextRef="#ctx0" brushRef="#br0" timeOffset="6096.69">2657 383 7762,'0'0'5049,"-1"9"-4045,-14 85 4588,15-107-2050,-2-18-3023,-1-11-1989,2 34 1094,1 1-1,1 0 1,-1-1-1,1 1 1,4-13 0,-5 19 326,1 1 0,-1-1 1,0 0-1,1 0 1,-1 0-1,1 0 1,-1 0-1,1 1 0,0-1 1,-1 0-1,1 1 1,0-1-1,-1 0 1,1 1-1,0-1 1,0 1-1,0-1 0,-1 1 1,1-1-1,2 0 1,-1 1 31,-1 0 0,1 0 0,0 0 1,-1 1-1,1-1 0,0 0 1,-1 1-1,1-1 0,0 1 0,-1-1 1,1 1-1,-1 0 0,1 0 0,-1 0 1,0 0-1,3 1 0,5 5 1,0 0 0,0 1 1,-1 0-1,12 14 0,-18-19 115,0-1 0,0 0-1,-1 1 1,1-1 0,0 1 0,-1-1 0,0 1 0,1 0 0,-1-1 0,0 1 0,0 0 0,-1 0 0,1 0 0,-1 0 0,1 0 0,-1 0 0,0 0-1,0 0 1,0 0 0,0 0 0,-1 0 0,1 0 0,-2 3 0,2-6-55,0 1 0,0-1 0,-1 0 0,1 1 0,0-1 0,0 0 0,0 1 0,0-1 0,-1 0 0,1 0 1,0 1-1,0-1 0,0 0 0,-1 0 0,1 0 0,0 1 0,0-1 0,-1 0 0,1 0 0,0 0 0,-1 0 0,1 1 0,0-1 0,-1 0 0,1 0 0,0 0 0,-1 0 0,1 0 0,0 0 0,-1 0 0,1 0 0,0 0 0,-1 0 0,1 0 0,0 0 1,-1 0-1,1 0 0,0 0 0,0-1 0,-1 1 0,1 0 0,0 0 0,-1 0 0,1 0 0,0-1 0,0 1 0,-1 0 0,1 0 0,0-1 0,-1 1 0,-6-16 540,7 12-726,0-1 1,1 1-1,0 0 1,0-1-1,0 1 0,0 0 1,1 0-1,-1-1 1,1 1-1,0 0 0,1 1 1,-1-1-1,1 0 0,-1 1 1,1-1-1,0 1 1,0 0-1,1 0 0,-1 0 1,1 0-1,-1 1 1,1-1-1,0 1 0,7-3 1,-8 4 99,0 0-1,-1 0 1,1 0 0,1 0 0,-1 1 0,0-1-1,0 1 1,0 0 0,0 0 0,0 0 0,0 0 0,0 1-1,0-1 1,0 1 0,0 0 0,0 0 0,0 0-1,0 0 1,0 0 0,0 1 0,-1-1 0,1 1 0,-1 0-1,1-1 1,-1 1 0,1 1 0,-1-1 0,0 0 0,0 0-1,0 1 1,0-1 0,-1 1 0,1 0 0,-1-1-1,3 7 1,-2-3 296,0 0-1,-1 1 0,0-1 1,0 0-1,0 1 1,-1-1-1,0 0 0,-1 10 1,1 3 524,0-19-938,0 1 0,1-1 1,-1 1-1,0-1 0,1 1 0,-1-1 1,1 1-1,-1-1 0,1 1 0,-1-1 1,1 0-1,-1 1 0,1-1 0,-1 0 1,1 0-1,-1 1 0,1-1 0,-1 0 1,1 0-1,0 0 0,-1 0 0,1 0 1,-1 0-1,1 0 0,0 0 0,-1 0 1,1 0-1,0 0 0,-1 0 0,1 0 0,-1 0 1,1-1-1,0 1 0,2 0-1883,7-1-4398</inkml:trace>
  <inkml:trace contextRef="#ctx0" brushRef="#br0" timeOffset="6705.34">3030 355 7786,'0'0'10222,"-9"-1"-9806,7 1-421,0-1 43,1 0 1,-1 1-1,1-1 0,-1 1 0,0-1 0,1 1 1,-1 0-1,0 0 0,1-1 0,-1 1 0,1 0 1,-1 1-1,0-1 0,1 0 0,-1 0 1,0 1-1,1-1 0,-1 1 0,1-1 0,-1 1 1,1 0-1,-1 0 0,1-1 0,0 1 0,-1 0 1,1 0-1,0 1 0,-1-1 0,1 0 0,0 0 1,0 0-1,0 1 0,0-1 0,1 1 1,-1-1-1,0 1 0,0-1 0,1 1 0,-1-1 1,1 1-1,-1-1 0,1 1 0,0 0 0,0-1 1,0 1-1,0 0 0,0-1 0,0 1 0,0 2 1,0-1 43,0 1 1,1 0 0,-1 0-1,1-1 1,-1 1 0,1 0-1,0-1 1,0 1-1,1 0 1,-1-1 0,1 0-1,0 1 1,0-1 0,4 6-1,-4-7-71,-1-1 0,0 0 0,1 1 0,-1-1 0,1 0-1,-1 0 1,1 0 0,0 0 0,0 0 0,-1 0 0,1 0 0,0-1-1,0 1 1,0-1 0,0 1 0,0-1 0,0 0 0,0 0 0,-1 1-1,1-1 1,0-1 0,0 1 0,0 0 0,0 0 0,0-1 0,0 1-1,0-1 1,0 0 0,0 1 0,-1-1 0,3-1 0,-2 0-5,0 1 0,0-1 1,0 0-1,0 0 0,0 1 0,0-1 1,0 0-1,-1-1 0,1 1 1,-1 0-1,1 0 0,-1-1 1,0 1-1,0-1 0,0 1 1,-1-1-1,1 1 0,0-1 0,-1 0 1,0 1-1,1-1 0,-1 0 1,0 1-1,-1-3 0,1-1-7,0 1 0,-1 0 0,0 1 0,0-1 0,0 0 0,-1 0 0,1 0 0,-1 1 0,0-1 0,-1 0 0,-4-6 0,16 10-118,0 0 0,-1-1 0,1 0 0,0 0-1,9-4 1,-15 3 64,0 0 0,0 1 0,0-1 0,0-1 0,0 1 0,-1 0 0,0-1 0,1 1 0,-1-1 0,0 0 0,-1 0 0,1 0 0,-1 0 0,0 0 0,1 0 0,-2 0 0,1 0 0,0-1 0,-1 1 0,0 0 0,0 0 0,-1-6 0,1 3-3,-1-1 0,0 1 0,0 0 0,0 0 0,-1 0 0,0 0 0,0 0-1,-1 0 1,0 0 0,0 1 0,0 0 0,-6-8 0,8 13 81,1 1 0,0-1 0,-1 0 0,1 1 0,0 0 0,-1-1 0,1 1 0,-1-1 0,1 1 0,-1-1 0,1 1 0,-1 0 0,1-1 0,-1 1 0,1 0 0,-1-1 0,1 1 0,-1 0-1,1 0 1,-1 0 0,0-1 0,1 1 0,-1 0 0,1 0 0,-1 0 0,0 0 0,1 0 0,-1 0 0,1 0 0,-1 0 0,0 1 0,1-1 0,-1 0 0,-8 20 345,5 35 257,4-52-481,0 29 518,2-1 1,8 47 0,-8-67-546,0-1 0,1 0 0,0 0 0,1 0 0,0 0 0,0-1 0,1 1 0,0-1 0,1 0 0,0 0 0,10 11 0,-14-19-155,0 1 0,0-1 0,0 1 0,0-1 0,0 0 0,0 0-1,0 0 1,0 0 0,0 0 0,1 0 0,-1 0 0,0-1 0,1 1 0,-1-1-1,1 0 1,-1 0 0,0 0 0,3 0 0,26-9-3603,-12-3-1980</inkml:trace>
  <inkml:trace contextRef="#ctx0" brushRef="#br0" timeOffset="7050.71">3332 159 9090,'0'0'10210,"18"8"-10210,0-6-832,-3-1-2305,-1-1-4304</inkml:trace>
  <inkml:trace contextRef="#ctx0" brushRef="#br0" timeOffset="7456.58">3480 205 9178,'0'0'2933,"8"-8"-1764,8-6-286,38-37 878,-25 12 3628,-20 90-3010,-8-38-2214,1 0 1,0 1 0,1-1 0,4 14-1,9 4-6125,-10-22-581</inkml:trace>
  <inkml:trace contextRef="#ctx0" brushRef="#br0" timeOffset="7803.66">3809 152 7698,'0'0'6946,"0"9"-4829,5 280 4898,1-314-3619,15-16-3557,-11 24 348,18-41-481,-11 22-579,1 1 0,27-37 0,-43 69 701,0 1 1,0-1-1,0 1 0,0 0 1,1 0-1,-1 0 0,1 0 1,-1 0-1,1 1 0,0-1 1,0 1-1,3-2 0,-3 2-513,-1 0 0,0 1 0,1 0-1,-1-1 1,1 1 0,-1 0 0,0 0 0,1 0 0,-1 1 0,4 0-1,3 3-5060</inkml:trace>
  <inkml:trace contextRef="#ctx0" brushRef="#br0" timeOffset="8177.81">3880 316 10642,'0'0'7301,"5"10"-6405,6 8-423,0-2 1,2 1-1,-1-1 1,2-1 0,0 0-1,1-1 1,22 16 0,-32-28-944,-1-11-7501</inkml:trace>
  <inkml:trace contextRef="#ctx0" brushRef="#br0" timeOffset="8552.89">4148 175 11707,'0'0'9354,"16"11"-9507,-1-7-1375,0 0-2361,-3-3-2848</inkml:trace>
  <inkml:trace contextRef="#ctx0" brushRef="#br0" timeOffset="8909.11">4345 136 9690,'0'0'3805,"6"-9"-2055,-3 4-1333,26-41 2072,-11 8 2033,-14 83-3133,0-24-1074,-3 0 31,-1-11-178,1 1-1,0-1 1,1 0-1,0 0 0,0 1 1,1-1-1,6 12 1,-9-22-391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33:34.8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248 169 10186,'0'0'4981,"1"9"-3535,17 74 1402,-10-54-1238,-2 1 0,0-1-1,1 46 1,-13-85 1612,-7-14-3248,5-8-287,1-1 0,2 0 1,-2-34-1,1 3-400,4 48 501,-1 0-138,1 0 0,1 0 0,0 0 0,1 0 0,3-21 0,-2 36 298,0-1 0,-1 0 0,1 1 0,0-1 0,0 1-1,0-1 1,0 1 0,0 0 0,1-1 0,-1 1 0,0 0 0,1 0 0,-1 0 0,1 0 0,-1 0 0,1 0-1,-1 0 1,1 0 0,0 1 0,-1-1 0,1 1 0,0-1 0,0 1 0,-1 0 0,1-1 0,2 1 0,55-1-356,-45 2 264,-3 0 75,0 0-1,0 0 1,0 2 0,0-1-1,0 2 1,-1-1-1,19 10 1,-26-12 62,-1 0 0,1 0-1,0 0 1,-1 1 0,1 0 0,-1-1 0,1 1-1,-1 0 1,0 0 0,1 0 0,-1 0 0,-1 1-1,1-1 1,0 0 0,0 1 0,-1 0 0,1-1-1,-1 1 1,0 0 0,0 0 0,0-1 0,0 1-1,-1 0 1,1 0 0,-1 0 0,1 0 0,-1 0-1,0 0 1,0 0 0,-1 0 0,1 0-1,0 0 1,-2 5 0,-1-4 50,1 0 0,0-1 0,-1 1 0,0-1 1,0 1-1,0-1 0,0 0 0,0 0 0,-1 0 0,1-1 0,-1 1 0,0-1 0,0 0 0,0 0 0,0 0 1,0 0-1,0-1 0,-8 2 0,-3 1 147,0-1-1,0-1 1,0 0-1,-18 0 1,28-2-183,1 0-546</inkml:trace>
  <inkml:trace contextRef="#ctx0" brushRef="#br0" timeOffset="503.81">1 592 9898,'0'0'4465,"9"0"-3249,600 11 6373,-364-14-6302</inkml:trace>
  <inkml:trace contextRef="#ctx0" brushRef="#br0" timeOffset="1224.67">128 859 11090,'0'0'5032,"1"12"-3552,8 48 16,-1-8 1499,0 61 2847,-12-119-5039,-3-10-658,4-11-567,1-1-1,1 0 1,1 1-1,2-1 1,0 1-1,11-45 1,-12 69 311,0 0 0,-1 0 1,1 0-1,0 0 0,0 0 1,1 1-1,-1-1 0,1 1 1,-1-1-1,1 1 1,0-1-1,0 1 0,0 0 1,0 0-1,0 0 0,0 0 1,1 0-1,-1 0 1,1 1-1,-1-1 0,1 1 1,0-1-1,-1 1 0,1 0 1,0 0-1,0 1 0,0-1 1,0 0-1,0 1 1,0 0-1,0 0 0,0 0 1,0 0-1,0 0 0,-1 0 1,5 2-1,-2-1 78,-1 1-1,0 0 1,0-1-1,0 2 1,0-1-1,0 0 1,0 1-1,0 0 1,-1 0-1,0 0 1,1 0-1,-1 0 1,0 1-1,-1-1 1,1 1-1,-1 0 1,1 0-1,-1 0 1,0 0-1,0 0 1,-1 0-1,0 1 1,2 6-1,-2-8 67,-1 0 0,1 1 0,-1-1 0,0 1-1,0-1 1,0 1 0,-1-1 0,1 1-1,-1-1 1,0 1 0,1-1 0,-2 0-1,1 0 1,0 1 0,-1-1 0,1 0 0,-1 0-1,0 0 1,0 0 0,0-1 0,-1 1-1,1-1 1,0 1 0,-1-1 0,-5 4 0,-1-1 158,1 0 0,-1-1 0,0 0 1,0 0-1,-1-1 0,1 0 1,0-1-1,-13 2 0,31-2-48,0 1 0,-1 1 0,1 0 0,-1 0 0,0 1 0,0-1 0,15 13-1,-1 0-203,0 0-1,31 32 0</inkml:trace>
  <inkml:trace contextRef="#ctx0" brushRef="#br0" timeOffset="1613.79">601 849 11883,'0'0'3244,"2"9"-1882,3 39 1001,15 158 5129,-24-239-11571,-1 12-1504,-1 1-2273</inkml:trace>
  <inkml:trace contextRef="#ctx0" brushRef="#br0" timeOffset="2019.87">484 821 9578,'0'0'2913,"87"0"-1969,-43 3 800,1 2 17,2 2-65,-3-1-840,-3 1-536,-4-2-320,-4-2-536,-8-3-2417,-10 0-5072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31:23.4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8 241 9194,'0'0'7295,"0"10"-6226,0 171 8891,0-212-7890,-5-63-3102,2 57-1107,3-65-1,1 100 2081,-1-1 0,1 1-1,0-1 1,0 1 0,0 0-1,0 0 1,0-1 0,0 1-1,0 0 1,1 0 0,-1 0-1,1 0 1,-1 1 0,1-1-1,0 0 1,0 1 0,0-1-1,0 1 1,0-1 0,0 1 0,0 0-1,1 0 1,-1 0 0,0 0-1,1 0 1,-1 1 0,0-1-1,1 1 1,-1 0 0,1-1-1,-1 1 1,1 0 0,-1 0-1,1 1 1,3 0 0,-1-1 62,0 0 0,1 1 0,-1 0 0,0 0-1,1 0 1,-1 1 0,0-1 0,0 1 0,0 1 0,0-1 0,0 1 0,-1 0 0,1 0 0,-1 0 0,7 6 0,-5 0 71,-1 0 1,1 0-1,-2 1 1,1 0 0,-1-1-1,-1 1 1,1 1-1,-2-1 1,3 21 0,-1 7 1383,-2 54 1,-3-60 3071,17-53-8280,-13 15 232,6-7-5673</inkml:trace>
  <inkml:trace contextRef="#ctx0" brushRef="#br0" timeOffset="1136.36">544 111 6889,'0'0'6347,"1"9"-4358,1 14-555,17 258 10176,-26-291-8830,-6-35-2640,8 7-1024,2 0 0,1 0 0,3 0 0,1 0 0,10-56 1,-12 90 704,1-1 0,0 1 1,0 0-1,0 0 0,1 0 1,0 0-1,-1 0 1,2 0-1,-1 0 0,0 0 1,1 1-1,-1-1 0,1 1 1,0 0-1,0 0 1,0 0-1,1 0 0,-1 0 1,1 1-1,-1 0 0,5-3 1,-4 4 140,0 0-1,-1 0 1,1 0 0,0 0 0,-1 1-1,1-1 1,0 1 0,0 0-1,0 0 1,-1 1 0,1-1 0,0 1-1,-1 0 1,1 0 0,0 0 0,-1 0-1,1 1 1,-1-1 0,1 1 0,-1 0-1,0 0 1,0 0 0,0 0-1,4 5 1,-2-3 82,0 0-1,-1 0 1,0 1-1,0 0 1,0 0 0,-1 0-1,0 0 1,0 0-1,0 1 1,0 0-1,-1-1 1,0 1 0,1 7-1,-2-9 50,0 0 0,-1 0 0,0 0 0,0 0 1,0 0-1,-1 0 0,1-1 0,-1 1 0,0 0 0,0 0 0,0 0 0,0-1 0,-1 1 0,0-1 0,1 1 1,-1-1-1,0 0 0,-1 0 0,1 1 0,-1-2 0,-4 5 0,-1 2 361,-1-2 1,0 1-1,-1-1 0,0 0 1,-19 9-1,28-16-401,3 3-89,-1 0 0,0 0 0,1-1 0,0 1 0,-1 0 0,1-1 0,0 0 0,4 5 0,76 54 121,-52-40 54,47 43 0,-66-47 652,-8-13 723,-3-15-4949,0 1-4298</inkml:trace>
  <inkml:trace contextRef="#ctx0" brushRef="#br0" timeOffset="1681.89">1194 86 10042,'0'0'13308,"1"3"-12025,15 99 2275,-6-24-2489,0 92 650,-18-181-2729,-4-4-2317,5 4-2160</inkml:trace>
  <inkml:trace contextRef="#ctx0" brushRef="#br0" timeOffset="2149.11">1011 47 968,'0'0'18938,"10"0"-17339,141 0 2642,138-5-733,-277-1-3912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31:21.0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 65 15267,'0'0'10145,"-1"6"-9601,-5 315 4034,7-269-2345,-19-257-3731,0-1-1934,19 204 3359,-1 1 0,0-1 0,1 1 0,0-1 0,-1 1 1,1-1-1,0 1 0,0-1 0,0 1 0,0 0 0,0-1 1,0 1-1,0 0 0,0 0 0,0 0 0,1 0 0,-1 0 1,0 0-1,1 0 0,-1 0 0,1 0 0,-1 1 0,1-1 1,-1 1-1,1-1 0,-1 1 0,1-1 0,0 1 0,-1 0 1,1 0-1,3 0 0,65-1-1293,-53 1 1010,-9 1 345,-1 0 0,1 1 1,-1-1-1,0 1 0,1 1 0,-1-1 1,0 1-1,0 0 0,-1 1 1,1 0-1,-1 0 0,0 0 1,0 1-1,0 0 0,0 0 0,-1 0 1,0 1-1,7 9 0,-10-12 73,0 0 0,0 0-1,0 0 1,0 0 0,-1 0 0,1 0-1,-1 1 1,0-1 0,0 1-1,0-1 1,0 0 0,-1 1 0,1 0-1,-1-1 1,0 1 0,0-1 0,0 1-1,0-1 1,-1 1 0,0-1-1,0 1 1,1-1 0,-2 1 0,1-1-1,0 0 1,-1 1 0,0-1-1,1 0 1,-1 0 0,0 0 0,-1-1-1,1 1 1,0 0 0,-1-1 0,0 1-1,1-1 1,-1 0 0,0 0-1,0 0 1,-5 2 0,-3 0 207,-1 1-1,0-2 1,0 1 0,0-2 0,0 1-1,0-2 1,-1 0 0,1 0-1,-1-1 1,1-1 0,-25-4 0,20 0-290</inkml:trace>
  <inkml:trace contextRef="#ctx0" brushRef="#br0" timeOffset="765.9">505 113 12043,'0'0'12674,"4"6"-12326,16 33 544,-1 1-1,22 70 0,8 21 950,-48-144 1359,6-18-3357,-3 16 301,11-67-300,-7 36-400,2-1 0,26-73 0,-35 115 297,10-12-2820,5 14-5561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33:20.5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146 170 6449,'0'0'4817,"2"9"-3322,-1-4-2244,6 26 2146,8 28 5165,-8-38-1229,-12-67-4223,-1 7-1941,2 0 0,3-70 0,1 106 797,1 1 1,-1-1-1,1 0 0,0 1 1,0-1-1,0 1 0,0-1 1,1 1-1,-1 0 0,0-1 0,1 1 1,0 0-1,0 0 0,0 0 1,0 0-1,0 0 0,0 0 1,0 1-1,0-1 0,1 1 0,-1 0 1,0-1-1,1 1 0,0 0 1,-1 0-1,1 1 0,-1-1 1,1 0-1,3 1 0,11-3-96,0 0-1,1 2 1,23 0 0,-30 2 162,-6-1-34,-1 0 0,1 0 0,0 1 1,0 0-1,-1 0 0,1 1 0,-1-1 1,1 1-1,-1 0 0,1 0 0,-1 0 1,0 1-1,0-1 0,0 1 0,-1 0 0,1 0 1,-1 1-1,1-1 0,-1 1 0,0 0 1,0-1-1,-1 1 0,1 0 0,-1 1 1,0-1-1,3 9 0,3 10 92,-1 1-1,-1 0 1,-1 1 0,2 28-1,2 6 702,-4-37 282,-2-14-1645</inkml:trace>
  <inkml:trace contextRef="#ctx0" brushRef="#br0" timeOffset="439.18">1 498 7042,'0'0'6344,"11"0"-4816,143-1 3657,182 8-813,-281 1-3763,-39-5-572,0 0 0,1-2 1,-1 1-1,1-2 0,20-2 0,-37 2-61,-1 0 1,1 0-1,0 0 1,0 0-1,0 0 1,0 0-1,0 0 1,0 0 0,-1 0-1,1 0 1,0 0-1,0-1 1,0 1-1,0 0 1,0 0-1,0 0 1,-1 0-1,1 0 1,0 0-1,0 0 1,0-1-1,0 1 1,0 0 0,0 0-1,0 0 1,0 0-1,0 0 1,0-1-1,0 1 1,0 0-1,0 0 1,0 0-1,0 0 1,0 0-1,0-1 1,0 1-1,0 0 1,0 0-1,0 0 1,0 0 0,0 0-1,0-1 1,0 1-1,0 0 1,0 0-1,0 0 1,0 0-1,0 0 1,1 0-1,-1-1 1,0 1-1,0 0 1,0 0-1,0 0 1,0 0 0,0 0-1,0 0 1,1 0-1,-1 0 1,0 0-1,0 0 1,0-1-1,0 1 1,0 0-1,1 0 1,-1 0-1,-12-6-3371,-5 2-3241</inkml:trace>
  <inkml:trace contextRef="#ctx0" brushRef="#br0" timeOffset="974.39">206 695 10970,'0'0'9198,"5"7"-8338,13 19-94,-2 1 0,25 56-1,21 35 1581,-63-134 979,11-41-3171,-1 21-152,25-57-1,-4 13-141,-28 79-208,-1 0 0,1 0 0,-1 0 0,1 0 0,-1 0 1,1 0-1,0 0 0,-1 1 0,1-1 0,0 1 0,0-1 0,0 1 0,-1 0 1,1-1-1,0 1 0,0 0 0,0 0 0,0 0 0,-1 1 0,1-1 0,0 0 1,2 1-1,5 0-3063,10-1-4852</inkml:trace>
  <inkml:trace contextRef="#ctx0" brushRef="#br0" timeOffset="1366.55">1062 363 11426,'0'0'11443,"49"7"-10627,-29-5-104,2-2-96,0 1-160,-3-1-264,-2 0-136,-4 0-56,-4 0-688,-5 0-1280</inkml:trace>
  <inkml:trace contextRef="#ctx0" brushRef="#br0" timeOffset="1716.59">1034 622 11811,'0'0'8169,"75"1"-6064,-48 0-273,2 0-568,-1-1-591,-2 1-433,-4-1-240,-3 0-881,-8 0-1319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33:13.3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11 238 9114,'0'0'9723,"37"-2"-7514,363-14-968,-374 11-1064,-22 1-1328,-18 2-3201,0 1-935</inkml:trace>
  <inkml:trace contextRef="#ctx0" brushRef="#br0" timeOffset="383.59">1 354 8874,'0'0'5382,"9"0"-3952,92 0 1770,174 10 187,-272-10-3754,24 2 1222,-14-3-1880,-8-4-3399</inkml:trace>
  <inkml:trace contextRef="#ctx0" brushRef="#br0" timeOffset="879.94">414 0 7906,'0'0'1641,"11"6"-1061,29 14 291,97 53 2804,-123-65-3288,-1 1 1,0 0-1,-1 1 0,0 0 1,0 1-1,-1 1 0,16 20 1,-25-28-301,1 0-1,-1 1 1,0-1 0,0 1 0,0 0-1,-1 0 1,0-1 0,0 1 0,0 0-1,0 0 1,-1 0 0,1 0 0,-1 0-1,-1 0 1,1 0 0,-1 0 0,0 0 0,0 0-1,0 0 1,-1 0 0,1-1 0,-1 1-1,-1 0 1,1-1 0,0 0 0,-1 1-1,-4 4 1,-9 10 336,-1 0 1,0-1-1,-2 0 0,-26 19 0,5-4 720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31:22.2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 1 10730,'0'0'13462,"29"0"-10952,32 2-240,-22 0-4633,-19-2-8032</inkml:trace>
  <inkml:trace contextRef="#ctx0" brushRef="#br0" timeOffset="401.23">0 156 8666,'0'0'12266,"58"7"-10441,-41-7-425,0 0-216,-2 0-351,2 0-449,-3 0-200,-1 0-136,0 0-48,0 0-264,8 0-1057,-3-3-1495,-3-2-3394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31:39.50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 8570,'0'0'10166,"3"4"-9131,10 8-416,1-1-1,1 0 1,-1-1 0,2 0 0,-1-1 0,2-1-1,24 9 1,39 22 192,66 58 771,-156-118 1073,2-1-2787,-1 8-113,0-1 0,-21-24-1,-14-22-568,91 87 213,-29-14 604,0 1 0,-1 0 0,0 2 1,-1 0-1,-1 0 0,-1 2 0,0 0 0,-1 0 1,15 27-1,-27-43 6,-1 0-1,0 0 1,1 0-1,-1 0 1,0 0 0,0 0-1,0 1 1,0-1 0,0 0-1,0 0 1,0 0 0,0 0-1,0 0 1,0 0 0,-1 0-1,1 0 1,0 0 0,-1 0-1,1 0 1,-1 0 0,1 0-1,-1 0 1,1 0-1,-1 0 1,0 0 0,1 0-1,-1-1 1,0 1 0,0 0-1,0-1 1,1 1 0,-1 0-1,0-1 1,0 1 0,0-1-1,0 1 1,0-1 0,0 0-1,0 1 1,-2-1 0,-58 15 376,36-10-356,20-4-861,-17 6 2613,14-2-4004</inkml:trace>
  <inkml:trace contextRef="#ctx0" brushRef="#br0" timeOffset="1333.53">798 214 9130,'0'0'8735,"0"9"-7419,-27 235 5723,29-250-6722,1 1 0,-1-1-1,1 0 1,0 1 0,0-1-1,0 1 1,1 0 0,5-5-1,45-55-843,-37 46 683,-1 0-280,-5 4-76,2 0 1,0 1-1,1 0 1,1 1-1,29-21 1,-30 31-2627,-9 14-5615,-5-3 1948</inkml:trace>
  <inkml:trace contextRef="#ctx0" brushRef="#br0" timeOffset="1678.79">891 399 8634,'0'0'5805,"9"10"-4193,31 26 3105,76 53 0,-116-88-4673,0-1 1,0 0-1,0 0 0,1 1 0,-1-1 0,0 0 0,0 0 0,1 1 0,-1-1 0,0 0 0,0 0 0,1 0 0,-1 0 0,0 1 0,1-1 0,-1 0 0,0 0 0,1 0 0,-1 0 0,0 0 0,1 0 0,-1 0 0,0 0 0,0 0 1,1 0-1,-1 0 0,0 0 0,1 0 0,-1 0 0,0 0 0,1 0 0,-1 0 0,0 0 0,1-1 0,-1 1 0,1 0 0,-2-6-2022,-3-2-4224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31:36.50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0 6345,'0'0'15717,"20"44"-13236,-2 1-1728,-2 1 1,-2 0 0,-2 2 0,10 81-1,-24-135-580,0 0 1,-1 1-1,0-1 0,1 1 0,-2 0 0,1 0 0,-1 0 0,1 0 0,-6-5 0,-1-1-478,0 1 0,-1 0 0,-17-13 0,26 26-527,7 8 652,6 11 216,6 1-43,2 0 1,33 32 739,-33-91-131,-8 17-642,-5 10 6,0-1-1,0 1 0,-1-2 1,-1 1-1,0 0 1,0-1-1,-1 0 0,0 0 1,1-16-1,0 26-824</inkml:trace>
  <inkml:trace contextRef="#ctx0" brushRef="#br0" timeOffset="1112.51">29 614 5657,'0'0'7515,"0"9"-6252,4 46 4482,0-32-2178,-2-47-1973,-1 15-1886,0 0 0,1 1 0,0-1 0,0 1 0,1 0 0,0 0-1,8-15 1,-11 22 247,1 0 1,-1-1-1,1 1 0,0-1 0,-1 1 0,1 0 0,0 0 0,0-1 0,0 1 1,0 0-1,0 0 0,0 0 0,1 0 0,-1 0 0,0 0 0,0 1 0,1-1 1,-1 0-1,0 1 0,1-1 0,-1 1 0,1-1 0,-1 1 0,1-1 1,-1 1-1,1 0 0,-1 0 0,1 0 0,-1 0 0,1 0 0,-1 0 0,1 0 1,-1 1-1,1-1 0,-1 0 0,1 1 0,-1-1 0,1 1 0,-1 0 1,0 0-1,1-1 0,-1 1 0,0 0 0,0 0 0,0 0 0,1 0 0,-1 0 1,0 0-1,0 0 0,-1 1 0,3 1 0,0 2 83,1 0 0,-1 0 1,0 0-1,0 0 0,0 0 0,-1 1 1,0-1-1,0 1 0,-1 0 0,1-1 0,0 11 1,0 19 4043,-6-60-2560,4 15-1655,-1 1-302,1 1 1,1-1-1,-1 0 1,1 1-1,5-17 0,-6 24 398,1-1 0,-1 1 0,1 0 0,0-1 0,-1 1 0,1 0 0,0 0 0,0-1 0,0 1 0,0 0 0,0 0 0,0 0 0,0 0 0,1 0 0,-1 1 0,0-1 0,0 0 0,1 1 0,-1-1 0,1 0-1,-1 1 1,0 0 0,1-1 0,-1 1 0,1 0 0,-1 0 0,1 0 0,-1-1 0,1 2 0,-1-1 0,1 0 0,-1 0 0,1 0 0,-1 1 0,0-1 0,1 1 0,-1-1 0,0 1 0,1-1 0,-1 1 0,0 0-1,1 0 1,0 1 0,3 1 92,1 1 0,-1-1 0,-1 1 0,1 1-1,0-1 1,-1 0 0,0 1 0,0 0 0,0 0-1,-1 1 1,0-1 0,0 0 0,0 1 0,-1 0-1,1 0 1,-2 0 0,1 0 0,0 0 0,-1 0-1,0 0 1,0 11 0,-1-16-114,0-1 0,0 0 0,0 1 0,0-1-1,0 0 1,1 1 0,-1-1 0,0 0 0,0 1 0,0-1 0,1 0-1,-1 1 1,0-1 0,0 0 0,1 1 0,-1-1 0,0 0 0,1 0 0,-1 0-1,0 1 1,1-1 0,-1 0 0,0 0 0,1 0 0,-1 0 0,1 0-1,-1 0 1,0 1 0,1-1 0,-1 0 0,0 0 0,1 0 0,14-3-7013,-5-1-505</inkml:trace>
  <inkml:trace contextRef="#ctx0" brushRef="#br0" timeOffset="1774.97">373 594 9378,'0'0'10330,"-7"0"-10131,6 0-185,-1 0 1,1 0-1,-1 0 1,1 0-1,-1 1 0,1-1 1,-1 0-1,1 1 1,-1-1-1,1 1 0,-1 0 1,1-1-1,0 1 1,-1 0-1,1 0 0,0 0 1,-1 0-1,1 0 1,0 0-1,0 0 0,0 0 1,-1 2-1,1 0 63,0 0 0,0 0 0,0 0 0,0 0 0,1 0-1,-1 0 1,1 0 0,0 0 0,0 0 0,0 0 0,0 0 0,1 0 0,-1 0-1,3 5 1,-3-5-34,1-1 1,0 1-1,1-1 0,-1 0 0,0 1 0,1-1 1,-1 0-1,1 0 0,0 0 0,-1 0 0,1 0 1,0 0-1,0-1 0,1 1 0,-1 0 0,0-1 1,0 0-1,1 0 0,-1 1 0,1-2 0,-1 1 0,1 0 1,-1 0-1,1-1 0,3 1 0,-5-1-33,1 1 0,0-1 0,0 0 1,-1 0-1,1 0 0,0 0 0,0 0 0,-1-1 0,1 1 0,0-1 0,-1 1 0,1-1 0,0 1 0,-1-1 1,1 0-1,-1 0 0,1 0 0,-1 0 0,1 0 0,-1 0 0,0 0 0,1 0 0,-1 0 0,0-1 0,0 1 0,0 0 1,0-1-1,0 1 0,0-1 0,0 0 0,-1 1 0,1-1 0,-1 0 0,1 1 0,-1-1 0,1 0 0,-1 1 0,0-4 1,1-1-9,-1-1 1,0 1 0,0 0 0,-1 0-1,0 0 1,0-1 0,-1 1 0,1 0-1,-1 0 1,0 1 0,-1-1 0,1 0-1,-6-7 1,8 12-91,39 14-399,-35-11 482,0-1 0,0-1-1,1 1 1,-1 0-1,0-1 1,0 0-1,0 0 1,0 0-1,0-1 1,0 1 0,0-1-1,1 0 1,-2 0-1,1 0 1,0-1-1,4-2 1,-5 2 7,-1 0-1,0 0 1,0 0-1,0-1 1,0 1 0,-1 0-1,1-1 1,-1 0-1,1 1 1,-1-1-1,0 0 1,0 0 0,0 0-1,-1 0 1,1 0-1,0 0 1,-1 0 0,0 0-1,0 0 1,0 0-1,0 0 1,-1-4-1,-1-6-11,-1 1 0,0 0-1,-1 0 1,0 0-1,-1 0 1,0 0-1,-1 1 1,0 0 0,-1 0-1,-14-17 1,18 41 139,1 0 0,1 0 1,0 1-1,1 13 1,0-4 142,-1 1 226,2 0 1,4 34 0,-4-53-455,-1 0 0,1 0 0,1 0 1,-1 0-1,1 0 0,0 0 0,0-1 0,0 1 0,1 0 0,-1-1 1,1 0-1,0 0 0,0 0 0,1 0 0,-1 0 0,1 0 1,6 3-1,-8-6-143,0 0 1,0 0 0,0 0-1,0 0 1,0-1 0,0 1 0,0-1-1,0 0 1,0 1 0,0-1-1,1 0 1,2-1 0,14-4-3831,-8-5-2992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31:33.45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264 1 7866,'0'0'12546,"8"90"-9826,4-23-1494,-6-34-573,-1 0 0,1 38 2144,-17-104-2157,-21-30-1207,29 58 481,0 1 0,0-1-1,0 1 1,-1-1 0,1 1-1,-1 0 1,0 1 0,0-1-1,-1 0 1,-7-4 0,53 65-748,35 41 1163,-75-98-262,0 0 0,-1 0 0,1-1-1,0 1 1,0 0 0,-1-1-1,1 1 1,0-1 0,0 1 0,-1-1-1,1 1 1,-1-1 0,1 1-1,0-1 1,-1 0 0,1 1 0,-1-1-1,1 0 1,-1 1 0,0-1-1,1 0 1,-1 0 0,1-1 0,15-25-324,-15 24 373,16-28-273,20-48 0</inkml:trace>
  <inkml:trace contextRef="#ctx0" brushRef="#br0" timeOffset="1384.82">5 720 6481,'0'0'17508,"-2"-39"-14238,1 11-3066,0 14-352,0 1 0,1-1-1,1 0 1,0 1 0,1-1-1,0 1 1,1 0 0,6-17-1,-8 29 121,0 0 0,-1 0 0,1 0 0,0 1-1,-1-1 1,1 0 0,0 0 0,0 1 0,0-1-1,-1 1 1,1-1 0,0 1 0,0-1 0,0 1-1,0-1 1,0 1 0,0 0 0,0 0 0,0-1 0,0 1-1,0 0 1,0 0 0,0 0 0,0 0 0,0 0-1,1 0 1,-1 1 0,0-1 0,0 0 0,0 0 0,0 1-1,0-1 1,-1 1 0,1-1 0,2 2 0,29 20-82,-27-15 177,-1 1 0,1-1-1,-1 1 1,0 0 0,-1 0 0,0 0-1,0 1 1,-1-1 0,0 1 0,0-1-1,-1 1 1,0 0 0,-1 0 0,0 15 1336,4-57 84,-1 22-1938,0 0-1,1-1 1,1 2 0,0-1-1,9-14 1,-13 23 412,0 1-1,0-1 1,0 1-1,0 0 1,0-1 0,0 1-1,0 0 1,1 0-1,-1 0 1,0 0-1,1 0 1,-1 0 0,1 0-1,-1 0 1,1 1-1,-1-1 1,1 1-1,0-1 1,-1 1 0,1-1-1,0 1 1,-1 0-1,1 0 1,0 0-1,-1 0 1,1 0 0,0 0-1,-1 0 1,1 1-1,0-1 1,-1 1-1,1-1 1,-1 1 0,1 0-1,-1-1 1,1 1-1,-1 0 1,1 0-1,-1 0 1,0 0 0,1 0-1,-1 0 1,0 0-1,0 1 1,0-1-1,0 0 1,0 1 0,1 1-1,2 3 188,0 0-1,0 0 1,-1 0-1,0 1 1,0 0-1,-1-1 1,1 1-1,-2 0 1,1 0-1,-1 1 1,0-1 0,0 0-1,-1 0 1,0 0-1,-1 11 1,-2-48 2127,2 25-2444,0 0-1,1 0 1,-1 0 0,1 0 0,0 0-1,0 0 1,1 0 0,-1 0 0,1 0-1,2-7 1,0 4-58,17-36-1384,-20 43 1588,0 0 1,1 1 0,-1-1 0,1 0-1,-1 1 1,1-1 0,-1 0-1,1 1 1,0-1 0,-1 1 0,1-1-1,0 1 1,-1-1 0,1 1-1,0-1 1,0 1 0,-1 0 0,1-1-1,0 1 1,0 0 0,0 0-1,0 0 1,-1-1 0,1 1 0,0 0-1,0 0 1,0 0 0,0 0-1,-1 1 1,1-1 0,0 0-1,0 0 1,0 0 0,0 1 0,-1-1-1,1 0 1,0 1 0,0-1-1,-1 1 1,1-1 0,0 1 0,-1-1-1,1 1 1,0-1 0,-1 1-1,2 1 1,5 5 193,0 1 0,0 0 1,0 0-1,-1 0 0,-1 1 0,1 0 0,-1 0 1,-1 1-1,0-1 0,0 1 0,-1 0 0,0 0 0,0 1 1,-2-1-1,1 0 0,0 14 388,5-57-4973,-3 17-1695</inkml:trace>
  <inkml:trace contextRef="#ctx0" brushRef="#br0" timeOffset="1849.49">457 330 4889,'0'0'8386,"9"-1"-6547,-1 0-1649,-2 1 234,0-1-1,0 1 1,1 0-1,-1 0 1,0 0-1,11 3 0,-15-2-312,0-1-1,-1 1 1,1 0-1,0 0 1,0 0-1,-1 0 1,1 0-1,-1 0 1,1 0-1,-1 0 1,0 1-1,1-1 0,-1 1 1,0-1-1,0 1 1,0-1-1,0 1 1,0 0-1,0-1 1,0 1-1,-1 0 1,1 0-1,-1-1 0,1 1 1,-1 0-1,1 0 1,-1 0-1,0 0 1,0 0-1,-1 3 1,2-4-32,-1 1 1,-1 0 0,1 0 0,0-1 0,0 1-1,-1 0 1,1-1 0,-1 1 0,1 0 0,-1-1-1,0 1 1,1-1 0,-1 1 0,0-1 0,0 1-1,0-1 1,-2 2 0,-7 12 275,20-15-3266,30 10 1590,-33-8 1219,-1 1 0,1 0 1,-1 0-1,1 1 0,-1 0 0,0 0 0,6 6 1,-11-9 134,1 0 0,0 1 1,-1-1-1,1 1 0,-1 0 1,1-1-1,-1 1 0,0 0 1,0 0-1,0 0 0,0 0 1,0 0-1,0 0 0,0 0 1,0 0-1,-1 0 0,1 0 1,-1 0-1,0 0 0,0 0 1,0 1-1,0-1 0,0 0 1,0 0-1,0 0 0,-1 1 1,1-1-1,-1 2 0,-2-2 193,1 1 1,0-1-1,-1 0 0,0 0 0,1 0 0,-1-1 1,0 1-1,0-1 0,0 1 0,0-1 0,0 0 1,0 0-1,-6 1 0,-20 1-620,27-3 107,1 0 0,0 0 0,0 0 0,0 0 0,0 0 0,0 0 0,0-1 0,0 1 0,0 0 0,0-1 0,0 1 0,0-1 1,0 1-1,0-1 0,0 0 0,0 1 0,-1-2 0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31:31.64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13 114 9234,'0'0'10090,"0"11"-8878,11 319 9152,-24-449-13853,3-147-1,10 263 3443,-1 1 0,1-1 0,0 1 0,1-1 0,-1 1 0,0-1 0,1 1 0,-1-1 0,1 1 0,0-1 0,0 1 0,0 0 0,0-1 0,0 1-1,1 0 1,-1 0 0,1 0 0,-1 0 0,1 0 0,0 0 0,-1 1 0,1-1 0,3-2 0,0 2-44,1 0 0,0 0 0,0 0 0,-1 1 0,1-1 0,0 1 0,0 1 0,11-1 0,-11 1 79,-1 0 1,0 0 0,1 0 0,-1 0 0,0 1-1,1 0 1,-1 0 0,0 0 0,0 1 0,0 0-1,0 0 1,0 0 0,0 0 0,-1 1 0,1 0-1,-1 0 1,0 0 0,0 0 0,0 1 0,0 0-1,0 0 1,-1 0 0,1 0 0,-1 0 0,0 1-1,-1-1 1,1 1 0,-1 0 0,0 0 0,0 0-1,0 0 1,-1 0 0,0 0 0,1 7 0,-1-8 143,0 0 1,0 0-1,0 0 1,-1 0 0,0 1-1,0-1 1,0 0-1,0 0 1,0 1-1,-1-1 1,0 0 0,0 0-1,0 0 1,0 0-1,-1 0 1,0 0 0,0 0-1,0-1 1,0 1-1,0 0 1,-4 3-1,3-4-43,0 0-1,0 0 0,-1-1 1,1 1-1,-1-1 0,0 0 0,0 0 1,0 0-1,0 0 0,-7 1 0,-32 3-2426</inkml:trace>
  <inkml:trace contextRef="#ctx0" brushRef="#br0" timeOffset="533.91">365 349 7074,'0'0'9291,"-10"-4"-6963,5 1-2292,-36-13 2559,39 15-2503,1 1-1,-1-1 1,1 1 0,-1 0-1,1 0 1,-1 0 0,1 0-1,-1 0 1,0 0 0,1 0-1,-1 0 1,1 0 0,-1 1-1,1-1 1,-1 1 0,1-1-1,-1 1 1,1-1 0,-1 1-1,1 0 1,0 0 0,-1 0-1,1 0 1,0 0 0,0 0-1,0 0 1,0 0 0,-2 3-1,0 2 1,0 0 0,0 1-1,0 0 1,1-1 0,0 1-1,1 0 1,-1 0 0,1 0-1,1 0 1,-1 0-1,1 0 1,1 0 0,1 11-1,-2-17-97,0-1-1,0 1 1,0 0-1,0-1 0,0 1 1,0-1-1,0 1 1,0-1-1,1 1 0,-1 0 1,0-1-1,0 1 0,1-1 1,-1 1-1,0-1 1,1 1-1,-1-1 0,1 0 1,-1 1-1,0-1 1,1 1-1,-1-1 0,1 0 1,-1 1-1,1-1 1,-1 0-1,1 0 0,-1 1 1,1-1-1,-1 0 0,1 0 1,0 0-1,-1 0 1,1 0-1,0 0 0,18-13-255,7-30-284,-18-3-36,14 98 1785,-14-37-912,-7-13-321,0 1 0,0-1 0,0 1 0,1-1 0,-1 0 0,1 0 0,-1 1 0,1-1 0,0 0 0,0 0 0,0-1 0,0 1 0,0 0 0,0-1 0,1 1 0,-1-1 0,1 0 1,3 2-1,33 0-8387,-19-5-2287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31:29.18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0 250 10818,'0'0'12935,"75"-43"-11200,201-118-1523,-269 158-469,2-3 596,-6-1-5821</inkml:trace>
  <inkml:trace contextRef="#ctx0" brushRef="#br0" timeOffset="625.92">245 2 10866,'0'0'10408,"32"1"-9649,9-2-444,-18 0-296,-1 1 0,26 3 0,-48-3 12,1 0 0,-1 1 0,1-1 0,-1 0 0,1 1 0,-1-1 0,0 1 0,1-1 0,-1 1 0,1-1 0,-1 1 0,0-1 0,0 1 0,1-1 0,-1 1 0,0-1 0,0 1 0,0-1 0,0 1 0,0 0 0,1-1 0,-1 1 0,0-1 0,0 1 0,0-1 0,-1 1 0,1 0 0,0-1 0,0 1 1,0-1-1,0 1 0,0-1 0,-1 1 0,1-1 0,0 1 0,-1-1 0,1 1 0,0-1 0,-1 1 0,0 0 0,-16 32 634,12-24-682,-4 6 84,7-12 163,0 0-1,0 1 1,0-1 0,0 1-1,1 0 1,-1-1 0,-1 7 0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34:08.0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101 211 4825,'0'0'13662,"-3"-4"-12661,2 2-912,0 0 1,0 0-1,-1 0 0,1 1 0,0-1 1,-1 0-1,0 1 0,1 0 1,-1-1-1,0 1 0,0 0 0,1 0 1,-1 0-1,0 0 0,0 0 0,0 0 1,-1 1-1,1-1 0,0 1 0,0-1 1,0 1-1,0 0 0,0 0 1,-1 0-1,1 0 0,0 0 0,0 0 1,0 1-1,0-1 0,-1 1 0,1-1 1,0 1-1,0 0 0,0 0 0,0 0 1,1 0-1,-1 0 0,0 0 0,0 1 1,1-1-1,-1 0 0,0 1 1,1 0-1,-1-1 0,-1 4 0,1 0-56,0-1 0,0 1 0,1 0 0,0-1 0,-1 1 0,2 0 0,-1 0 0,1 0 0,-1 0 0,1 0 0,1-1 0,0 11 0,-1-14-34,1 1 1,-1-1 0,0 0 0,0 1 0,1-1 0,-1 0-1,0 1 1,1-1 0,-1 0 0,1 0 0,0 1 0,-1-1 0,1 0-1,0 0 1,0 0 0,0 0 0,0 0 0,0 0 0,0 0-1,0 0 1,0 0 0,0-1 0,0 1 0,0 0 0,1-1-1,-1 1 1,0-1 0,0 1 0,1-1 0,-1 1 0,0-1 0,1 0-1,-1 0 1,0 0 0,1 0 0,-1 0 0,1 0 0,-1 0-1,0 0 1,1-1 0,-1 1 0,0 0 0,1-1 0,-1 1-1,0-1 1,0 1 0,0-1 0,1 0 0,-1 1 0,1-2-1,0 0-18,0 1 0,-1 0 0,1-1 0,-1 1 0,1-1 0,-1 1 0,0-1 0,0 0-1,0 0 1,0 0 0,0 1 0,0-1 0,0 0 0,0 0 0,-1 0 0,1 0 0,-1 0-1,1-1 1,-1-2 0,1-47-398,-2 33 388,19 55-149,-9-18 324,29 52 117,-38-70-318,0 0 0,0 0-1,0 0 1,0 0 0,0 0 0,0 0-1,0 1 1,1-1 0,-1 0 0,0 0 0,0 0-1,0 0 1,0 0 0,0 0 0,0 0 0,0 0-1,1 0 1,-1 0 0,0 0 0,0 1-1,0-1 1,0 0 0,0 0 0,1 0 0,-1 0-1,0 0 1,0 0 0,0 0 0,0 0 0,0 0-1,1 0 1,-1-1 0,0 1 0,0 0-1,0 0 1,0 0 0,0 0 0,1 0 0,-1 0-1,0 0 1,0 0 0,0 0 0,0 0 0,0 0-1,0 0 1,0-1 0,0 1 0,1 0-1,-1 0 1,0 0 0,0 0 0,0 0 0,0 0-1,0-1 1,0 1 0,0 0 0,0 0 0,0 0-1,0 0 1,0 0 0,0-1 0,2-5-4712</inkml:trace>
  <inkml:trace contextRef="#ctx0" brushRef="#br0" timeOffset="396.14">213 162 9794,'0'0'7320,"0"9"-5825,1-3-1395,4 49 1919,-4-51-1790,0 0 0,0 0 0,0 1 0,0-1 0,1 0 0,-1 0 0,1 0 1,0-1-1,1 1 0,-1 0 0,6 6 0,-8-10-154,0-4-559,-1 0 1,0 0 0,0 0-1,0 1 1,-1-1 0,1 0-1,-1 1 1,0-1 0,-3-4 0,-4-8-4478,1-4-3852</inkml:trace>
  <inkml:trace contextRef="#ctx0" brushRef="#br0" timeOffset="764.73">176 1 8834,'0'0'4089,"49"34"-10755</inkml:trace>
  <inkml:trace contextRef="#ctx0" brushRef="#br0" timeOffset="1277.22">346 295 5697,'0'0'8069,"1"5"-7148,4 19 3871,-5-29-2007,0-19-2459,-1-3-179,0 6-1051,2 0 0,-1 0 1,2 0-1,9-40 1,-11 60 882,1 1 1,-1-1-1,0 1 1,0-1 0,0 1-1,1-1 1,-1 0 0,0 1-1,1-1 1,-1 1-1,1-1 1,-1 1 0,1-1-1,-1 1 1,1 0 0,-1-1-1,1 1 1,-1 0-1,1-1 1,-1 1 0,1 0-1,-1-1 1,1 1 0,0 0-1,-1 0 1,1 0-1,-1 0 1,1 0 0,0 0-1,0 0 1,24 8-192,-20-5 159,0 1 1,0 0-1,0-1 1,0 2-1,8 8 1,-11-11 46,-1-1 0,0 1 0,1 0-1,-1 0 1,0 0 0,0 0 0,0 0 0,0 0 0,0 0 0,-1 1 0,1-1 0,-1 0 0,1 0 0,-1 1 0,0-1 0,0 0 0,0 0 0,0 1 0,0-1 0,0 0 0,-1 0 0,1 1 0,-1-1 0,0 0 0,1 0 0,-1 0-1,0 0 1,-2 3 0,0-2 13,0 0-1,0 0 1,0-1-1,0 0 1,0 1-1,0-1 1,0 0-1,-1-1 0,1 1 1,-1 0-1,0-1 1,1 0-1,-1 0 1,0 0-1,-7 0 1,11-1-8,-1 0-1,1 0 1,-1-1 0,1 1 0,-1 0 0,1 0 0,-1 0 0,1 0 0,-1 0 0,1 0 0,0 0 0,-1 0 0,1 0 0,-1 0 0,1 0-1,-1 1 1,1-1 0,-1 0 0,1 0 0,-1 0 0,1 0 0,-1 1 0,1-1 0,0 0 0,-1 1 0,1-1 0,0 0 0,-1 1 0,1-1-1,0 0 1,-1 1 0,1-1 0,0 0 0,0 1 0,-1-1 0,1 1 0,17 8-78,6 2 38,9 15 1042,-26-19-595,1-2 1,0 1-1,0-1 0,13 8 0,-18-16 1011,-2-5-4503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33:48.5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288 532 4809,'0'0'21889,"-2"-5"-17783,-6-19-3945,4-13-163,2-54-1,-2-28-300,-1 80 191,1 16 39,2-1 1,0 0-1,2-40 0,0 62 67,0 1-1,0 0 0,0-1 0,0 1 1,0-1-1,1 1 0,-1 0 0,0-1 1,1 1-1,-1 0 0,1-1 0,0 1 1,-1 0-1,1 0 0,0-1 0,0 1 0,-1 0 1,1 0-1,0 0 0,0 0 0,0 0 1,0 0-1,1 0 0,-1 1 0,0-1 1,0 0-1,1 1 0,-1-1 0,0 0 0,0 1 1,4-1-1,-4 1-4,1 0 0,0 1 0,0-1 0,0 1 0,0-1 0,0 1 0,0-1 0,0 1 0,-1 0 0,1 0 0,0 0 0,-1 0 0,1 0 0,-1 1 0,1-1 0,-1 0 0,1 1 0,-1-1 0,0 1 0,0-1 0,0 1 0,1 2 0,30 53 6,-25-42 15,0 0-1,2-1 1,0 0 0,0 0-1,2-1 1,18 20 250,-16-70-25,15-21-811,31-93 0,-54 159 611,-1-1 0,-1 2 0,1-1 0,3 14 0,35 172 821,-17-66-403,-18-96-210,-2 1 0,-1-1 0,-1 45 0,-4-79-694,0-1 0,0 1 0,0-1-1,0 1 1,0-1 0,0 1-1,-1 0 1,1-1 0,-1 1 0,1 0-1,-3-2 1,1 0-1818,-8-7-6137</inkml:trace>
  <inkml:trace contextRef="#ctx0" brushRef="#br0" timeOffset="585.3">0 322 16468,'0'0'15163,"1"0"-14923,1 0-1264,2 0-1145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33:43.56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59 266 8730,'0'0'11660,"1"11"-10184,41 177 4001,-32-140-3879,-10-44-411,-8-31-859,-32-110-580,25 94-247,2 0 1,2-1-1,2 0 1,2 0-1,-2-51 0,9 93 487,0 1 0,0-1-1,0 1 1,1 0-1,-1-1 1,0 1-1,1-1 1,-1 1-1,1 0 1,-1-1 0,1 1-1,-1 0 1,1 0-1,0-1 1,0 1-1,0 0 1,0 0-1,0 0 1,0 0-1,0 0 1,0 0 0,0 0-1,0 0 1,0 1-1,1-1 1,1-1-1,2 1-40,-1 0-1,1-1 0,0 2 1,-1-1-1,1 0 1,0 1-1,0 0 1,6 1-1,9 1-101,0 1 0,-1 1 0,20 7 0,-26-7 139,-1 0 1,0 1 0,0 1 0,0 0 0,18 12 0,-26-15 11,-1-1-1,1 1 1,-1 0 0,0 1-1,0-1 1,0 0-1,0 1 1,-1 0 0,1 0-1,-1-1 1,0 1-1,0 1 1,0-1 0,-1 0-1,1 0 1,-1 1-1,0-1 1,0 1 0,-1-1-1,1 5 1,-2-7 17,1 0 1,-1 0-1,0 1 1,1-1-1,-1-1 1,0 1-1,0 0 1,0 0-1,-1 0 1,1 0-1,0-1 1,-1 1-1,1-1 1,-1 1-1,0-1 1,1 0-1,-1 1 1,0-1-1,0 0 1,0 0-1,1 0 1,-1 0-1,0-1 1,-5 2-1,-56 15 395,54-15-361,-8 1 59,9 0-45,0-1 0,-1 0 0,0-1 0,1 0 0,-1 0 1,0-1-1,0 0 0,-11-2 0,39-1-9284,-8 3 2577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33:05.6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19 235 11426,'0'0'14094,"0"0"-14067,0 0 0,0 0-1,0 0 1,0 0 0,0 0-1,-1 0 1,1 0 0,0 0-1,0 0 1,0-1 0,0 1-1,0 0 1,0 0 0,0 0 0,0 0-1,0 0 1,0 0 0,0 0-1,0 0 1,0 0 0,0-1-1,0 1 1,0 0 0,0 0-1,0 0 1,0 0 0,0 0 0,0 0-1,1 0 1,-1 0 0,0 0-1,0 0 1,0-1 0,0 1-1,0 0 1,0 0 0,0 0-1,0 0 1,0 0 0,0 0 0,0 0-1,0 0 1,0 0 0,1 0-1,-1 0 1,0 0 0,0 0-1,0 0 1,0 0 0,0 0-1,0 0 1,0 0 0,0 0 0,0 0-1,1 0 1,-1 0 0,0 0-1,0 0 1,0 0 0,0 0-1,0 0 1,0 0 0,0 0-1,0 0 1,0 0 0,1 0 0,50 62 846,-40-50-855,0 1 1,0 0-1,13 21 0,-21-30-1565,-3-10-1617,1-6-2508,1 1-926</inkml:trace>
  <inkml:trace contextRef="#ctx0" brushRef="#br0" timeOffset="381.55">128 192 6785,'0'0'10935,"-6"9"-9459,-18 29-78,8-12 93,0-1-1,-2 0 1,-30 32-1,62-57-11901,-5 0 4924</inkml:trace>
  <inkml:trace contextRef="#ctx0" brushRef="#br0" timeOffset="1550.26">297 409 3689,'0'-5'24352,"-1"-20"-23959,1-54-634,19-148-1,-19 227 235,0 0 0,0 1 0,0-1 0,1 0-1,-1 1 1,0-1 0,0 0 0,0 1 0,1-1 0,-1 0 0,0 1-1,0-1 1,1 0 0,-1 0 0,0 1 0,0-1 0,1 0-1,-1 0 1,0 0 0,1 1 0,-1-1 0,0 0 0,1 0-1,-1 0 1,0 0 0,1 0 0,-1 0 0,1 0 0,-1 1-1,0-1 1,1 0 0,-1 0 0,0-1 0,1 1 0,-1 0-1,1 0 1,-1 0 0,0 0 0,1 0 0,-1 0 0,0 0 0,1-1-1,-1 1 1,0 0 0,1 0 0,-1 0 0,0-1 0,0 1-1,1 0 1,-1 0 0,0-1 0,0 1 0,1 0 0,-1-1-1,0 1 1,0 0 0,0-1 0,0 1 0,1 0 0,-1-1-1,0 1 1,0 0 0,0-1 0,0 1 0,0 0 0,0-1 0,15 28-75,-6 7 218,-8-27-98,1 0 0,0 0 0,0 0 0,0 0 0,1 0 0,0 0 0,5 8 0,-8-15-31,1 0 1,0 0-1,-1 0 0,1 0 0,0 0 1,-1 0-1,1 0 0,0 0 1,-1 0-1,1 0 0,0 0 0,-1 0 1,1-1-1,-1 1 0,1 0 0,0 0 1,-1-1-1,1 1 0,-1 0 1,1-1-1,-1 1 0,1-1 0,-1 1 1,1-1-1,-1 1 0,1-1 1,-1 1-1,0-1 0,1 1 0,-1-1 1,0 1-1,1-1 0,-1 0 1,0 1-1,0-1 0,0 0 0,1 1 1,-1-2-1,14-26-8,8-32-679,-14 36 162,23-45 1,-31 69 520,0 0 0,1 0 0,-1 0 0,1 0 0,-1-1 0,0 1 0,1 0 0,-1 0 0,1 0 0,-1 0 0,1 0 0,-1 0 1,1 1-1,-1-1 0,0 0 0,1 0 0,-1 0 0,1 0 0,-1 0 0,0 1 0,1-1 0,-1 0 0,0 0 0,1 1 0,-1-1 0,0 0 1,1 1-1,-1-1 0,0 0 0,1 1 0,-1-1 0,0 0 0,0 1 0,0-1 0,1 0 0,-1 1 0,0-1 0,0 1 0,0-1 0,0 1 1,0-1-1,0 0 0,0 1 0,0 0 0,11 20 165,-5 3-10,-1-1 0,0 1-1,-2 0 1,-1-1-1,0 1 1,-2 1-1,-3 25 1,2 64 827,1-110-1601,1 8 2579,1-9-3802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32:22.2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62 8482,'0'0'9814,"1"5"-8850,8 53 1140,5 41-69,-10-34 2455,-15-145-4758,8 29 71,1 37 0,1 1 0,0 0 0,1 0 0,1-1 0,3-24 0,-2 35 160,-1 1-1,1 0 1,-1-1 0,1 1 0,0 0 0,0 0 0,0 0 0,0 0 0,0 0 0,1 0 0,-1 1 0,1-1 0,-1 1 0,1-1 0,-1 1 0,1 0 0,0 0 0,-1 0 0,1 1 0,0-1-1,4 0 1,3-1-91,-1 1-1,1 0 0,0 0 0,-1 1 0,13 1 0,-20 0 130,0 0 0,-1 0 0,1 0 0,0 0-1,0 0 1,0 1 0,-1-1 0,1 1 0,-1-1 0,1 1-1,-1 0 1,0-1 0,1 1 0,-1 0 0,0 0-1,0 0 1,0 0 0,1 4 0,15 45 21,-16-45-20,0-3 20,6 19 232,-1 1-1,-1-1 0,-1 1 0,2 38 1150,-18-105-1113,7 21-588,1 1 0,1-2 1,0 1-1,2 0 0,4-41 1,-4 63 293,1 0 0,0 0 1,0-1-1,0 1 0,0 0 1,0-1-1,1 1 0,-1 0 0,0 0 1,1-1-1,-1 1 0,1 0 1,-1 0-1,1-1 0,-1 1 1,1 0-1,0 0 0,0 0 0,-1 0 1,1 0-1,0 0 0,0 0 1,0 0-1,0 1 0,0-1 0,0 0 1,0 0-1,1 1 0,-1-1 1,2 0-1,0 1-10,-1 1 1,1-1-1,-1 1 0,1-1 0,-1 1 1,0 0-1,1 0 0,-1 0 0,0 0 1,1 0-1,-1 1 0,0-1 1,0 1-1,3 2 0,5 6-43,1 0 0,-1 1 0,-1 0 0,14 21 0,-16-18 323,0 2 0,-1-1 0,-1 1 0,-1 0-1,0 0 1,-1 0 0,-1 0 0,0 1-1,-1 21 1,-19-117-210,17 70-218,0 1-1,1-1 0,0 1 1,0-1-1,1 1 1,0-1-1,0 1 0,1-1 1,0 1-1,0 0 0,1 0 1,0 0-1,1 0 1,0 0-1,0 1 0,5-7 1,-6 10 134,-1 1 0,0 0 0,1 0 1,0 0-1,-1 1 0,1-1 0,0 1 1,1-1-1,-1 1 0,0 0 1,1 0-1,-1 1 0,1-1 0,-1 1 1,1 0-1,0-1 0,-1 2 0,1-1 1,5 0-1,-6 1 49,1 0 1,-1 1-1,1 0 0,-1 0 1,1 0-1,-1 0 1,1 0-1,-1 1 0,0 0 1,0-1-1,0 1 1,0 0-1,0 1 0,0-1 1,0 0-1,-1 1 1,1 0-1,-1-1 0,0 1 1,3 5-1,1 3 68,0-1 1,-1 1-1,-1 0 0,0 0 0,0 0 0,-1 0 0,-1 1 0,0-1 0,0 1 0,-1 0 0,-1 0 0,-1 21 1,2 24 481,-1-56-563,0 0 1,0 0-1,0 0 1,0 0-1,1 0 1,-1 0-1,0 0 1,1 0-1,-1 0 1,0 0-1,1 0 1,0 0-1,-1 0 1,1 0-1,-1 0 1,1-1-1,0 1 0,-1 0 1,1 0-1,0-1 1,0 1-1,0-1 1,0 1-1,0 0 1,0-1-1,-1 0 1,1 1-1,0-1 1,0 1-1,0-1 1,0 0-1,0 0 0,1 0 1,0 0-1,2 0-471,-1 0 0,0 0 0,0 0 0,0-1 0,0 1 0,0-1 0,0 0 0,0 0 0,0 0 0,4-3 0,7-5-7148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33:42.38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313 955 3017,'0'0'19736,"-4"-5"-15732,-17-21-2918,6 2-1038,1-1 0,2-1-1,-14-37 1,0-1-61,10 28-23,7 14 9,-1 0 0,-1 0 0,0 1 0,-2 1 0,-16-20 0,20 26 18,0-1 0,1 0 0,1-1 0,0 0 0,1 0 0,1 0 0,0-1 1,1 1-1,1-1 0,-1-20 0,0 12-168,-12-44 1,9 45-301,6 21 451,1 0 0,0 1 1,-1-1-1,1 0 0,0 1 0,0-1 0,0 0 1,1 1-1,-1-1 0,1 0 0,-1 1 0,1-1 0,0 1 1,0-1-1,0 1 0,1-1 0,-1 1 0,0 0 1,4-5-1,3-1-17,0-1 0,0 1-1,15-11 1,15-15-101,-31 26 89,1-1 1,1 2-1,-1-1 1,1 1-1,1 0 1,-1 1-1,1 0 1,0 1-1,0 0 1,1 0-1,0 1 1,0 1-1,0-1 1,0 2-1,0 0 1,0 0-1,1 1 1,-1 0-1,1 1 1,14 2-1,-11 0 27,-7-1-31,0 0 0,0 0 0,-1 1-1,1 0 1,-1 0 0,1 1 0,-1 0 0,0 0 0,0 0 0,0 1 0,0 0-1,-1 1 1,8 6 0,-5-3 63,0-1-1,0 0 1,1-1-1,19 11 1,-23-15-1,0 1 1,0 0-1,0 0 0,-1 1 1,0-1-1,1 1 1,-1 0-1,0 1 0,-1-1 1,1 1-1,-1 0 1,0 0-1,0 1 0,-1-1 1,1 1-1,-1 0 0,3 8 1,17 37 285,-18-42-283,0 0 0,-1 1 0,0-1 0,0 1 0,-1 0 0,1 11 0,-1 24 51,-4-39-35,1 0-1,0 1 0,0-1 1,1 0-1,0 0 0,0 1 1,0-1-1,1 0 0,0 0 0,0 0 1,0 0-1,1-1 0,0 1 1,0 0-1,6 6 0,-4-6-16,0-1 0,0 0 0,1 0 0,-1 0-1,1-1 1,0 0 0,1 0 0,-1 0 0,1-1-1,-1 0 1,1 0 0,0-1 0,0 1 0,8 0-1,7 0 28,1-1 0,-1-1-1,29-2 1,45 3 17,-82 1-42,0 0-1,0 1 0,-1 0 1,0 1-1,0 1 0,19 10 0,-22-7 64,-1 1 0,0 0-1,-1 0 1,0 1 0,-1 0-1,0 0 1,0 1 0,-1-1-1,-1 2 1,5 15 0,15 27 285,-19-39-249,-1 0 0,0 1 1,-1-1-1,-1 1 0,0 0 0,0 31 1,1 7-78,-2-42-21,0 0-1,-2 0 0,1 0 0,-2 0 0,0 0 0,0 0 0,-2 0 1,1 0-1,-1 0 0,-1-1 0,0 0 0,-1 1 0,-7 11 0,6-15-36,-1 0-1,1 0 1,-2 0-1,1-1 1,-1 0-1,0-1 1,-1 0-1,0 0 1,0 0-1,0-1 1,-1-1-1,0 0 1,0 0-1,0-1 1,-18 5-1,4-4 50,1 0-1,-1-2 0,0-1 0,0-1 0,0-1 1,0 0-1,0-2 0,0-1 0,0-2 0,1 0 1,0-1-1,0-1 0,0-1 0,-22-11 0,-73-44 220,85 44-153,3 4 72,1-1 0,1-2 0,1 0 0,-38-34 0,48 27-141,17 24-449,0 0 0,-1 0-1,1 0 1,0 0 0,0 0 0,0 0 0,0 0 0,0 0 0,0 0 0,0 0 0,0 0-1,1 0 1,-1 0 0,0 0 0,0 0 0,1 0 0,0-1 0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32:36.8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1 538 10266,'0'0'6582,"6"0"-3411,24 0-1365,219-2 1690,-1 0-3468,-174 4-2,-35 0 54,-1-2 0,1-2 1,42-7-1,-79 9-190,11-5 148</inkml:trace>
  <inkml:trace contextRef="#ctx0" brushRef="#br0" timeOffset="789.62">228 767 9418,'0'0'12325,"3"6"-11526,151 275 3009,-152-293-736,7-23-2842,-1 5-268,5-46-81,-10 49-6,1 1 1,2-1 0,1 1-1,16-40 1,-6 45 761,-8 11-1995</inkml:trace>
  <inkml:trace contextRef="#ctx0" brushRef="#br0" timeOffset="1386.87">1226 417 10418,'0'0'12115,"71"0"-11371,-47 0-312,-1 0-184,-1 0-128,-4 0-120,-5 0-216,-4 0-1072</inkml:trace>
  <inkml:trace contextRef="#ctx0" brushRef="#br0" timeOffset="1781.4">1237 668 9738,'0'0'9882,"71"0"-8249,-46 0-321,-1-1-552,0-2-360,-4 0-392,-4 1-8,-4 1-1160,-6 1-1481</inkml:trace>
  <inkml:trace contextRef="#ctx0" brushRef="#br0" timeOffset="5273.15">2125 135 7138,'0'0'5825,"0"8"-4277,1 3-1029,2 56 3103,-5-48-566,-4-33 849,4 4-4023,0 0-1,0 0 0,1 0 0,1 0 0,0 0 0,0 0 0,1 0 0,0-1 0,0 1 0,1 0 0,1 1 0,0-1 0,5-12 0,-6 17 61,1 0-1,0 0 1,0 1-1,1-1 1,-1 1 0,1-1-1,0 1 1,0 0-1,1 1 1,-1-1-1,1 1 1,0 0 0,-1 0-1,1 0 1,1 1-1,-1 0 1,0 0-1,1 0 1,-1 0-1,1 1 1,-1 0 0,1 0-1,-1 1 1,1-1-1,6 1 1,-6 1 73,-1 0 1,0 0 0,0 0 0,0 0-1,0 1 1,0 0 0,0 0-1,-1 0 1,1 1 0,-1 0-1,1-1 1,-1 2 0,0-1-1,0 0 1,0 1 0,6 7 0,-6-6 38,1 0 0,-1 1 0,0 0 0,0 0 0,0 1 0,-1-1 0,0 1 1,-1-1-1,1 1 0,-1 0 0,2 13 0,-3 22 467,-2-33-357,0-1 0,1 1-1,1-1 1,-1 1 0,2-1-1,-1 0 1,1 1 0,0-1-1,4 9 1,-6-21 1589,0-1-5098</inkml:trace>
  <inkml:trace contextRef="#ctx0" brushRef="#br0" timeOffset="6441.79">1856 446 7498,'0'0'12808,"27"-5"-9941,150-20 1108,94 11-2341,-82 6-1344,57 2-108,86-8 392,-281 13-358,-61 5-8030,2 0 723</inkml:trace>
  <inkml:trace contextRef="#ctx0" brushRef="#br0" timeOffset="8707.8">2586 543 10442,'0'0'5403,"1"9"-3371,3 21-1287,1-1 0,2 0 0,1 0-1,1 0 1,1-1 0,2-1 0,1 0 0,0 0 0,3-1-1,0-1 1,27 33 0,-41-72 2659,8-22-3509,-6 24 333,11-45-190,23-78-648,-33 119 546,2 0-1,0 1 1,0-1 0,2 2-1,19-28 1,-19 34 182</inkml:trace>
  <inkml:trace contextRef="#ctx0" brushRef="#br0" timeOffset="9274.18">3602 273 7466,'0'0'12686,"7"0"-11483,181 19 2649,-204-12-16624</inkml:trace>
  <inkml:trace contextRef="#ctx0" brushRef="#br0" timeOffset="9727.96">3608 495 10658,'0'0'10491,"60"0"-9107,-39 0-240,1 0-328,-1 0-160,-2 0-63,-3 0-281,-3 0-232,-5 0-80,-4 0-232,-2 0-985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34:01.9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29 199 9098,'0'0'15293,"16"40"-11835,-11 21-2373,-4-42-1465,-4-44-2055,0 6-1954,-2 0-2962</inkml:trace>
  <inkml:trace contextRef="#ctx0" brushRef="#br0" timeOffset="384">1 0 6905,'0'0'14596</inkml:trace>
  <inkml:trace contextRef="#ctx0" brushRef="#br0" timeOffset="1219.51">176 228 7786,'0'0'8360,"0"6"-7517,15 94 5872,-18-140-6504,0-4-3123,3 41 2840,1 0 0,0 0 0,-1 0-1,1 0 1,0 1 0,0-1 0,0 0 0,1 0 0,-1 1-1,1-1 1,-1 1 0,1-1 0,0 1 0,0 0-1,0 0 1,0 0 0,1 0 0,-1 0 0,0 0 0,1 0-1,-1 1 1,1 0 0,0-1 0,-1 1 0,1 0 0,0 0-1,0 0 1,0 1 0,0-1 0,0 1 0,0-1-1,0 1 1,0 0 0,0 0 0,0 0 0,-1 1 0,1-1-1,0 1 1,0-1 0,4 3 0,-4-1 136,-1-1 0,0 2 0,1-1 0,-1 0 0,0 0 0,0 1 0,0-1 0,0 1 0,-1 0 0,1-1 0,-1 1 0,0 0 0,1 0 0,-1 0 0,0 0 0,0 6 0,9 51 1954,-10-54-2447,0 7 3862,3-11-3567,3-5-4226</inkml:trace>
  <inkml:trace contextRef="#ctx0" brushRef="#br0" timeOffset="1746.44">410 52 4217,'0'0'12468,"2"5"-10524,14 63 2987,-5 47-2247,-8-76-2318,-3-37-349,0 0 1,1 1 0,-1-1 0,0 0 0,1 0-1,-1 0 1,1 0 0,0 1 0,-1-1 0,1 0-1,0 0 1,0 0 0,1 0 0,-1-1-1,0 1 1,1 0 0,-1 0 0,1-1 0,-1 1-1,1-1 1,0 1 0,0-1 0,-1 0 0,1 0-1,0 0 1,0 0 0,0 0 0,0 0-1,1 0 1,-1-1 0,0 1 0,0-1 0,0 1-1,1-1 1,-1 0 0,0 0 0,0 0 0,5-1-1,40-9-2190,-6-8-5751,-31 13 3057</inkml:trace>
  <inkml:trace contextRef="#ctx0" brushRef="#br0" timeOffset="2179.45">431 175 7866,'0'0'11002,"57"-13"-10474,-48 13-336,4 0-192,-4 0-856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33:44.12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4 6849,'0'0'9516,"10"0"-7440,273 0 3420,130 3-2966,131 1-1392,-335-4-548,-261-10-11067,25 9 321</inkml:trace>
  <inkml:trace contextRef="#ctx0" brushRef="#br0" timeOffset="983.01">284 216 3833,'0'0'18654,"-1"12"-17557,0 33 59,1 0 1,11 74 0,-3-81-665,-4-21-142,-1-1 0,1 29-1,-4-45-141,-8-33 803,-1-1-1620,1-1 1,2-1-1,2 1 0,1-1 0,1 0 0,7-68 0,-4 99 472,0 0 0,0-1 1,0 1-1,1 0 0,0 0 0,0 0 0,0 0 1,0 1-1,1-1 0,0 0 0,0 1 0,0 0 1,0 0-1,1 0 0,0 0 0,0 0 0,0 1 0,0-1 1,0 1-1,1 0 0,-1 1 0,1-1 0,0 1 1,0 0-1,0 0 0,0 0 0,0 1 0,0 0 0,1 0 1,-1 0-1,0 0 0,1 1 0,-1 0 0,0 0 1,1 1-1,-1-1 0,0 1 0,10 3 0,-11-3 145,0 1-1,1 0 1,-1 0-1,-1 1 1,1-1-1,0 1 1,-1 0-1,1-1 1,-1 2-1,0-1 1,0 0 0,0 1-1,0-1 1,0 1-1,-1 0 1,0 0-1,0 0 1,0 0-1,0 0 1,-1 1-1,1-1 1,-1 0-1,0 1 1,0-1-1,-1 1 1,0-1-1,0 8 1,1-5 44,-1 0 0,0-1 0,-1 1 0,0 0 0,0-1 0,0 1-1,-1 0 1,0-1 0,0 0 0,-1 1 0,0-1 0,0 0 0,0 0 0,-1-1 0,1 1 0,-1-1 0,-1 1 0,-4 3 0,2-4 71,0 0 0,0 0 0,-1-1 1,-13 5-1,18-7-98,0-1 0,0 0 0,0 0 0,0 0 0,0-1 0,0 1 0,0-1-1,0 1 1,0-1 0,-1 0 0,1 0 0,0-1 0,0 1 0,0-1 0,0 1 0,-5-3 0,1-3-1,13 5-31,17 6 106,39 21 149,39 19-32,-93-40-35,1 0 0,-1 1 1,1-1-1,-2 2 0,1-1 0,-1 1 1,0 0-1,8 11 0,-9-6 614,-4-20-6421,3 0-349</inkml:trace>
  <inkml:trace contextRef="#ctx0" brushRef="#br0" timeOffset="1347.4">822 237 10818,'0'0'7442,"1"10"-5151,24 190 4663,-13-119-4986,-22-114-2629,-8-6-3907,4 8-3853,5 9-777</inkml:trace>
  <inkml:trace contextRef="#ctx0" brushRef="#br0" timeOffset="1750.4">643 194 4353,'0'0'11666,"65"-2"-9665,-35 2-529,5 0-280,4 1-279,4 0-97,-1-1-184,-1 0-392,-3 0-168,-6 0-72,-4 0-1144,-8 0-1785,-11 0-2976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32:16.1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311 795 7538,'0'0'14981,"-5"-2"-13635,-3-3-514,0 0 0,0 0 0,0-1 0,1 0 0,-12-13 0,-30-46 329,25 26-1256,-27-68 0,-39-126 144,87 222-88,1 1 1,-1-1-1,2 0 1,-1 0-1,2 0 0,-1 0 1,2 0-1,-1-1 1,1 1-1,1 1 0,0-1 1,1 0-1,0 0 1,8-17-1,-9 21 7,1 1 1,0 0-1,1 1 1,0-1-1,0 0 0,0 1 1,0 0-1,1 0 0,0 0 1,0 1-1,0 0 0,0 0 1,1 0-1,0 0 0,0 1 1,0 0-1,0 0 1,0 1-1,1 0 0,-1 0 1,1 0-1,-1 1 0,1 0 1,0 0-1,8 0 0,-9 1 26,1 1-1,-1 0 0,1 0 0,-1 0 1,0 1-1,1 0 0,-1 0 1,0 1-1,0 0 0,0 0 0,-1 0 1,1 1-1,-1-1 0,0 1 0,1 1 1,-2-1-1,1 1 0,-1 0 0,1 0 1,-1 0-1,-1 0 0,1 1 0,-1-1 1,0 1-1,0 0 0,3 11 1,-1-2-2,0 0 0,-1 0 0,-1 0 0,0 0 0,-1 1 1,-1-1-1,-1 1 0,0-1 0,-1 1 0,-3 22 0,3-34 27,-1 0 0,1 1 0,-1-1 0,1 0 0,-1-1 0,0 1 0,0 0 0,-1 0 0,1-1 0,-1 0 0,0 1 0,0-1 0,0 0 0,0 0 0,0-1 0,-1 1 0,0-1 0,1 1 0,-1-1 0,0 0 0,0 0 0,0-1 0,0 1 0,0-1 0,0 0 0,-7 1-1,-11 1 32,-1-1-1,0 0 0,-44-4 0,24 0-62,-39-8 274,82 10-305,25 8-10607,-12-6 1888</inkml:trace>
  <inkml:trace contextRef="#ctx0" brushRef="#br0" timeOffset="2063.57">1390 0 11739,'0'0'13037,"20"0"-12023,52 5 220,-35-2-1931,0-2-4595</inkml:trace>
  <inkml:trace contextRef="#ctx0" brushRef="#br0" timeOffset="2469.68">1354 222 10242,'0'0'9650,"73"-1"-8602,-49-1-111,0 1-137,-1 1-448,-4 0-352,0 0-184,-5-1-2353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35:25.26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14 8282,'8'0'21016,"36"0"-20526,202-6 288,8 1-659,164 9-167,-372-10 6,-44 40-97,-2 92 408,-43-126-435,-238-13 108,215 8 76,-180-19 20,206 22-61,0 2 0,0 1-1,-55 10 1,66-4-41,1-1 422,24-6-2266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36:13.9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11 487 9234,'0'0'15571,"-8"0"-12322,7 0-3185,0 0-424</inkml:trace>
  <inkml:trace contextRef="#ctx0" brushRef="#br0" timeOffset="524.19">190 272 9514,'0'0'10754,"0"8"-9704,13 352 4508,-14-394-16492,1 17 2986</inkml:trace>
  <inkml:trace contextRef="#ctx0" brushRef="#br0" timeOffset="1032.3">284 357 10202,'0'0'5181,"-1"8"-3534,0 22-165,0-8-910,0 0-1,1 0 1,1-1-1,6 27 1,-7-43-464,1 0 0,1 0 0,-1 0 1,1 0-1,0-1 0,0 1 0,0-1 0,0 1 0,1-1 0,0 0 0,0 0 1,0 0-1,0 0 0,1-1 0,-1 1 0,1-1 0,0 0 0,0 0 0,0 0 1,1-1-1,-1 1 0,1-1 0,-1 0 0,10 3 0,-13-5-22,0 0 0,0 0-1,0 0 1,0 0 0,0 1-1,0-1 1,0-1 0,0 1 0,0 0-1,0 0 1,0 0 0,-1 0 0,1-1-1,0 1 1,0 0 0,0-1-1,0 1 1,0-1 0,0 1 0,0-1-1,-1 1 1,1-1 0,0 0-1,-1 1 1,1-1 0,1-1 0,10-30 616,-6-46-928,-6 68 353,0-4-245,0-1 0,-1 0 1,0 1-1,-2-1 0,1 1 0,-6-16 0,7 27 91,0-1 1,-1 1-1,1-1 0,-1 1 0,1 0 0,-1 0 1,0 0-1,0 0 0,-1 0 0,1 0 0,0 1 0,-1-1 1,0 1-1,1 0 0,-1-1 0,0 1 0,0 0 0,-1 1 1,1-1-1,0 1 0,-1-1 0,1 1 0,0 0 1,-1 0-1,1 0 0,-1 1 0,0-1 0,1 1 0,-1 0 1,-4 0-1,7 1-171,0-1 1,1 0-1,-1 0 1,0 1-1,0-1 1,0 0-1,1 1 1,-1-1-1,0 1 0,0-1 1,1 1-1,-1-1 1,0 1-1,1 0 1,-1-1-1,1 1 1,-1 0-1,1-1 1,-1 1-1,1 0 1,-1 1-1,-2 2-2463</inkml:trace>
  <inkml:trace contextRef="#ctx0" brushRef="#br0" timeOffset="1454.85">361 152 9978,'0'0'15315,"7"2"-14955,2 0 81,3 0-161,-1 0-200,0 0-64,-1-1-16,1 0-384,1-1-1545,-1 0-3288</inkml:trace>
  <inkml:trace contextRef="#ctx0" brushRef="#br0" timeOffset="1971.36">505 41 11570,'0'0'10116,"10"-6"-9601,0 0-375,1 1 1,-1 0 0,1 0-1,0 1 1,17-3 0,-26 6-104,0 1 0,-1-1 0,1 1 0,0 0 1,0-1-1,0 1 0,0 0 0,0 0 0,0 0 0,0 1 1,0-1-1,0 0 0,0 1 0,0-1 0,0 1 1,0 0-1,-1 0 0,1-1 0,0 1 0,0 0 1,-1 0-1,1 1 0,-1-1 0,1 0 0,-1 0 0,1 1 1,-1-1-1,0 1 0,0 0 0,0-1 0,0 1 1,0 0-1,0-1 0,0 1 0,0 0 0,-1 0 0,1 0 1,-1 0-1,1 0 0,-1 0 0,0-1 0,0 1 1,0 0-1,0 0 0,0 0 0,0 0 0,0 0 0,-1 2 1,1-2 1,0-1 0,0 1 0,-1-1 0,1 1 1,0-1-1,-1 1 0,1-1 0,-1 1 0,1-1 1,-1 1-1,1-1 0,-1 0 0,0 1 0,0-1 1,0 0-1,0 0 0,0 0 0,0 0 0,0 0 0,0 0 1,0 0-1,-1 0 0,1 0 0,0 0 0,-2 0 1,2-1-43,1 0 1,0 0 0,0 0 0,0 0-1,0 0 1,0 0 0,0 0-1,0 0 1,-1 0 0,1 0 0,0 0-1,0 0 1,0 0 0,0 0 0,0 0-1,0 0 1,-1 0 0,1 0 0,0 0-1,0 0 1,0 1 0,0-1-1,0 0 1,0 0 0,0 0 0,0 0-1,-1 0 1,1 0 0,0 0 0,0 0-1,0 0 1,0 1 0,0-1 0,0 0-1,0 0 1,0 0 0,0 0-1,0 0 1,0 0 0,0 1 0,0-1-1,0 0 1,0 0 0,0 0 0,0 0-1,0 0 1,0 0 0,0 0-1,0 1 1,0-1 0,0 0 0,0 0-1,0 0 1,0 0 0,0 0 0,0 0-1,0 1 1,0-1 0,0 0 0,1 0-1,23 10-409,-18-7 341,0 1 0,1-1 1,-2 1-1,1 0 0,0 0 0,-1 0 1,6 6-1,-10-9 78,0 0 1,1 1-1,-1-1 0,0 0 0,0 0 1,0 1-1,0-1 0,0 1 1,0-1-1,0 1 0,0-1 1,-1 1-1,1 0 0,-1-1 1,1 1-1,-1 0 0,1-1 0,-1 1 1,0 0-1,0 0 0,0-1 1,0 1-1,0 0 0,0 0 1,-1-1-1,1 1 0,-1 0 1,1-1-1,-1 1 0,1 0 0,-1-1 1,0 1-1,-2 2 0,-1-1 131,0-1-1,0 1 1,-1-1 0,1 0-1,-1 0 1,0 0-1,1-1 1,-1 1-1,0-1 1,0-1 0,-8 2-1,-12-6-6593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36:23.7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4 167 8106,'0'0'6949,"0"10"-5276,13 469 6682,-13-450-7255,-5-40 690,-4-48-1146,6 25-1697,4-60 1,-1 85 748,1 0 0,0 1-1,0 0 1,1-1 0,1 1 0,-1 0-1,1 0 1,0 0 0,1 0 0,0 0-1,0 1 1,10-13 0,-12 18 278,-1 0 0,1 1 0,0-1 1,0 1-1,0-1 0,0 1 0,0 0 0,0-1 1,0 1-1,1 0 0,-1 1 0,0-1 0,1 0 1,-1 1-1,0-1 0,1 1 0,-1-1 0,1 1 1,-1 0-1,0 0 0,1 0 0,-1 1 0,1-1 1,-1 1-1,0-1 0,1 1 0,-1 0 0,0 0 1,1 0-1,-1 0 0,0 0 0,0 0 0,0 0 0,0 1 1,0-1-1,0 1 0,-1 0 0,1 0 0,0-1 1,1 3-1,1 1 41,1 0-1,-1 1 1,0-1 0,-1 1-1,1-1 1,-1 1 0,0 0-1,-1 0 1,0 1 0,1-1 0,-2 0-1,1 1 1,0 10 0,-2-15 7,0 1 1,0 0 0,0 0 0,-1-1 0,1 1 0,-1 0-1,0 0 1,0-1 0,0 1 0,0-1 0,0 1 0,-1-1-1,1 1 1,-1-1 0,1 0 0,-1 0 0,0 0 0,0 0-1,0 0 1,0 0 0,0 0 0,0-1 0,-1 1-1,-2 1 1,1 0 19,0 0-1,0 0 1,0 0 0,0 0-1,1 1 1,-6 7-1,8-9-13,0-1-1,1 1 0,-1 0 1,1-1-1,0 1 1,-1 0-1,1 0 1,0-1-1,0 1 0,0 0 1,0-1-1,1 1 1,-1 0-1,0 0 1,1-1-1,-1 1 0,1 0 1,0-1-1,-1 1 1,1-1-1,0 1 1,0-1-1,0 1 0,0-1 1,0 0-1,0 1 1,0-1-1,2 1 1,40 37 1034,-39-36-1002,2 2-68,1-1 0,-1 1 0,1-1 0,0-1 0,0 1 0,0-1 0,1-1 1,13 4-1,36-1-4315,-34-5-996</inkml:trace>
  <inkml:trace contextRef="#ctx0" brushRef="#br0" timeOffset="617.17">447 479 10666,'0'0'6192,"-10"-2"-4474,-28-4-428,37 6-1229,-1 0 1,0 0 0,0 1 0,0-1 0,0 1-1,1-1 1,-1 1 0,0-1 0,0 1-1,1 0 1,-1 0 0,0 0 0,1 0 0,-1 0-1,1 0 1,0 0 0,-1 1 0,1-1-1,0 0 1,0 1 0,-1-1 0,1 1 0,0-1-1,1 1 1,-1 0 0,0-1 0,0 1 0,1 0-1,-1 0 1,1 0 0,-1 1 0,-1 6 135,0 0 0,1-1 0,0 1 1,0 13-1,0-20-178,1 0 0,0 0 0,0 1 0,0-1 0,1 0 0,-1 0 0,0 1 0,1-1 1,-1 0-1,1 0 0,0 0 0,0 0 0,0 0 0,0 0 0,0 0 0,0 0 0,1 0 0,-1 0 0,1-1 0,-1 1 0,1 0 0,-1-1 1,1 1-1,0-1 0,0 0 0,0 0 0,0 0 0,0 0 0,0 0 0,0 0 0,0 0 0,0 0 0,1-1 0,-1 1 0,0-1 0,0 0 1,0 0-1,5 0 0,-4 0-17,1 0 1,-1-1-1,0 0 1,1 0-1,-1 0 1,0 0-1,1 0 1,-1 0-1,0-1 1,0 0-1,0 0 1,0 0 0,0 0-1,-1 0 1,1 0-1,-1-1 1,1 1-1,-1-1 1,0 1-1,0-1 1,0 0-1,0 0 1,0 0-1,-1 0 1,2-4-1,4-44-24,-7 50 33,0-1 1,0 0-1,0 0 0,0 1 0,0-1 0,0 0 1,0 0-1,0 1 0,-1-1 0,1 0 0,-1 0 1,1 1-1,-1-1 0,0 1 0,1-1 1,-1 0-1,0 1 0,0 0 0,0-1 0,0 1 1,-1 0-1,1-1 0,0 1 0,0 0 1,-3-1-1,4 2-7,-1 0 0,1 0 1,-1 0-1,1 0 0,-1 0 1,1 0-1,-1 0 0,1 1 0,-1-1 1,1 0-1,-1 0 0,1 1 1,0-1-1,-1 0 0,1 1 0,-1-1 1,1 0-1,0 1 0,-1-1 1,1 1-1,0-1 0,-1 0 0,1 1 1,0-1-1,0 1 0,-1-1 1,1 1-1,0-1 0,0 1 0,0-1 1,0 1-1,0-1 0,0 1 1,0 0-1,0 0 0,-4 22-21,4-23 17,1 43-58,1 0-1,2-1 1,2 1-1,1-1 0,15 42 1,-10-40 42,-2 0 0,-2 1 0,-2 0 0,1 72 0,-8-112 79,1 0-1,-1 0 0,0-1 0,-1 1 0,1 0 1,-1 0-1,0-1 0,0 1 0,0-1 0,-1 0 1,1 1-1,-1-1 0,0 0 0,-1-1 1,1 1-1,-1 0 0,1-1 0,-1 0 0,0 0 1,0 0-1,0 0 0,-1-1 0,1 0 0,-1 0 1,1 0-1,-1 0 0,0-1 0,0 1 0,1-1 1,-1 0-1,0-1 0,0 1 0,0-1 1,0 0-1,0-1 0,0 1 0,0-1 0,0 0 1,0 0-1,0 0 0,1-1 0,-1 1 0,0-1 1,1 0-1,-1-1 0,1 1 0,0-1 0,0 0 1,0 0-1,0 0 0,1 0 0,-1-1 1,-5-6-1,3-2-230,0-1 0,0 1 1,1-1-1,1 0 0,0 0 1,1 0-1,1 0 0,0-1 1,0 1-1,1-1 0,1 0 1,1 1-1,0-1 0,0 1 0,1-1 1,1 1-1,0 0 0,1 0 1,1 0-1,0 0 0,0 1 1,9-15-1,-9 22-229,0 0-1,1 1 1,0-1-1,-1 1 1,1 0-1,1 1 1,-1-1 0,0 1-1,1 1 1,0-1-1,0 1 1,-1 0 0,1 0-1,9 0 1,0-2-1270,23-5-4500</inkml:trace>
  <inkml:trace contextRef="#ctx0" brushRef="#br0" timeOffset="1000.2">757 555 11226,'0'0'5538</inkml:trace>
  <inkml:trace contextRef="#ctx0" brushRef="#br0" timeOffset="2220.51">903 451 3137,'0'0'13009,"13"26"-10794,14 127 1774,-25-138 395,-2-43-5147,1-1 0,1 1 0,1 0 0,2 0 1,15-54-1,-20 82 751,1-1 0,-1 1 0,0-1 0,0 1-1,0-1 1,0 1 0,1-1 0,-1 1 0,0 0 0,0-1 0,1 1 0,-1 0 0,0-1 0,1 1 0,-1 0 0,0-1 0,1 1 0,-1 0 0,1 0 0,-1-1 0,0 1 0,1 0-1,-1 0 1,1 0 0,-1 0 0,1-1 0,-1 1 0,1 0 0,-1 0 0,1 0 0,-1 0 0,1 0 0,0 0 0,14 11-116,12 25 205,-25-34-75,13 20 230,35 60-29,-46-75 99,0 1 0,-1 0 0,0 0-1,0 0 1,-1 0 0,0 1 0,0-1 0,0 14-1,-17-44 2001,13 12-2479,0-1 0,1 0 0,0 1 0,0-1 0,2 0 0,-1 1 0,1-1 0,1 0 0,0 1 0,0-1 0,1 1 0,0 0 0,1 0 0,0 0 0,1 0 0,0 1 0,7-11 0,-11 19 156,-1 0 1,1 0-1,0 0 0,0 0 0,0 0 0,-1 0 0,1 1 1,0-1-1,0 0 0,0 0 0,0 1 0,0-1 1,0 1-1,1-1 0,-1 1 0,0-1 0,0 1 1,0 0-1,0-1 0,1 1 0,-1 0 0,0 0 1,0 0-1,3 0 0,-2 1 12,0-1-1,0 1 1,1 0 0,-1 0-1,0 0 1,0 0 0,0 1 0,0-1-1,0 1 1,0-1 0,3 4-1,4 5 61,-1 1 0,0 0 1,11 19-1,-17-26-47,4 6 183,-1-1 0,0 1-1,-1-1 1,0 1 0,-1 0 0,0 1-1,0-1 1,-1 1 0,-1-1-1,0 1 1,0 15 0,-4-64 2380,1 28-2795,1 0 0,1 1 0,0-1 0,1-14 0,15-43-1402,-15 61 1499,1 0 1,0 1 0,0-1 0,1 1-1,0 0 1,0 0 0,0 0 0,0 0-1,7-7 1,-9 12 119,0-1 0,0 0-1,0 1 1,0-1 0,0 1-1,0-1 1,0 1 0,0 0-1,0 0 1,1-1 0,-1 1-1,0 0 1,0 0 0,0 0-1,0 0 1,1 0 0,-1 0-1,0 0 1,0 1 0,0-1-1,0 0 1,0 1 0,0-1-1,0 1 1,0-1 0,0 1-1,0-1 1,0 1 0,0 0-1,0-1 1,0 1 0,0 0-1,0 0 1,0 1 0,28 35 130,-25-31-91,11 16 403,-2 0 0,0 1 0,-1 0 0,-2 1 0,0 0-1,8 35 1,-18-97-3473,-3 18-2956</inkml:trace>
  <inkml:trace contextRef="#ctx0" brushRef="#br0" timeOffset="2635.32">1470 192 11803,'0'0'13226,"20"5"-12762,-7-2-280,2 1-184,9-3-1192,-3-1-2889,-4 0-3256</inkml:trace>
  <inkml:trace contextRef="#ctx0" brushRef="#br0" timeOffset="3048.33">1658 34 9578,'0'0'6272,"12"-5"-5029,-10 5-1217,12-6 363,1 0-1,0 1 0,31-5 0,-42 10-255,0-1 0,0 1 0,0 0 0,0 0 0,0 0-1,0 1 1,0-1 0,0 1 0,0 0 0,7 3 0,-9-3-52,-1 0 0,1 0 1,0 0-1,-1 0 0,1 1 0,-1-1 1,1 1-1,-1-1 0,0 1 1,1-1-1,-1 1 0,0 0 0,0 0 1,0 0-1,0-1 0,-1 1 1,1 0-1,0 0 0,-1 0 1,1 0-1,-1 0 0,0 0 0,0 2 1,1 1 49,-1 0 0,0 0 1,-1 0-1,1 0 0,-1 0 0,0 0 1,0 0-1,0 0 0,-1 0 0,0-1 1,0 1-1,-3 4 0,-8 22 67,54-32-942,-37 1 730,0 0 1,-1 1-1,1 0 0,0 0 1,-1 0-1,1 0 0,-1 1 1,0-1-1,1 1 1,-1 0-1,0 0 0,0 0 1,0 0-1,0 0 0,0 1 1,-1 0-1,1-1 0,-1 1 1,1 0-1,-1 0 0,0 0 1,0 0-1,-1 1 1,1-1-1,-1 0 0,1 1 1,-1 0-1,0-1 0,0 1 1,-1-1-1,1 1 0,-1 0 1,0 0-1,0-1 0,0 1 1,0 0-1,-1-1 0,0 6 1,0-7 101,0 0 1,-1-1 0,1 1-1,0-1 1,-1 1-1,1-1 1,0 0-1,-1 0 1,1 0 0,-1 1-1,0-1 1,1-1-1,-1 1 1,0 0-1,0 0 1,0-1 0,0 1-1,1-1 1,-4 1-1,-45 6-365,31-5-1885,2 0-2895,3 1-2625</inkml:trace>
  <inkml:trace contextRef="#ctx0" brushRef="#br0" timeOffset="4181.03">2307 800 12043,'0'0'9194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36:21.6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115 121 11362,'0'0'12758,"-9"-3"-11963,7 2-773,1 0 0,-1 0 1,0 0-1,0 1 1,0-1-1,0 0 0,0 1 1,0 0-1,0-1 1,-1 1-1,1 0 0,0 0 1,0 0-1,0 1 1,0-1-1,0 0 0,0 1 1,0-1-1,0 1 1,0 0-1,0-1 0,0 1 1,1 0-1,-1 0 1,0 1-1,0-1 0,1 0 1,-1 0-1,1 1 1,-1-1-1,1 1 0,-1-1 1,1 1-1,0 0 1,0 0-1,0-1 0,0 1 1,-1 4-1,-5 7 90,2-1 0,0 2 1,0-1-1,1 0 0,1 1 0,0 0 0,1 0 0,1 0 1,0 0-1,0 0 0,3 17 0,-2-25-107,1-1 1,-1 0-1,1 0 0,0 0 1,0 0-1,1 0 0,0-1 1,0 1-1,0 0 0,0-1 1,1 1-1,-1-1 0,1 0 1,0 0-1,1 0 0,-1 0 1,1 0-1,0-1 0,-1 0 1,2 0-1,-1 0 0,0 0 1,0 0-1,1-1 0,0 0 1,-1 0-1,1 0 0,0 0 1,0-1-1,0 0 0,0 0 1,0 0-1,8-1 0,-10 1 16,0-1-1,-1 0 0,1-1 1,0 1-1,0 0 1,0-1-1,0 1 1,0-1-1,-1 0 1,1 0-1,0 0 0,0 0 1,-1-1-1,1 1 1,-1-1-1,0 0 1,1 1-1,-1-1 1,0 0-1,4-5 0,-3 3 0,0-1 0,-1 0-1,1 0 1,-1 0 0,0 0-1,-1 0 1,1 0 0,-1 0-1,0-1 1,0-8-1,0-2-12,-1-1-1,-1 1 0,0 0 0,-1 0 0,-1-1 0,-8-24 0,4 21-58,-1 0 1,-13-22-1,18 35 24,-1 1 0,0 0 1,0 1-1,0-1 0,-1 1 1,0-1-1,0 1 0,0 1 1,-1-1-1,-9-5 0,15 9-30,0 1-1,0 0 0,0 0 1,-1-1-1,1 1 0,0 0 1,0 0-1,-1 0 0,1 0 1,0-1-1,0 1 0,-1 0 1,1 0-1,0 0 0,0 0 1,-1 0-1,1 0 0,0 0 1,-1 0-1,1 0 0,0 0 1,0 0-1,-1 0 0,1 0 1,0 0-1,-1 0 0,1 0 1,0 0-1,0 0 0,-1 0 1,1 0-1,0 0 0,0 1 1,-1-1-1,1 0 0,0 0 1,0 0-1,-1 0 0,1 1 1,0-1-1,0 0 0,0 0 1,-1 1-1,1-1 0,0 0 1,0 0-1,0 1 0,0-1 1,0 0-1,0 0 0,-1 1 1,1-1-1,0 0 0,0 0 1,0 1-1,0-1 0,0 0 1,0 1-1,0-1 0,0 0 1,0 1-1,0-1 0,0 0 1,0 0-1,1 1 0,-1-1 1,0 1-1,7 20-5115,4-5-283</inkml:trace>
  <inkml:trace contextRef="#ctx0" brushRef="#br0" timeOffset="399.55">396 386 11618,'0'0'5810,"-1"11"-3763,-4 73 1673,9 132 0,-3-238-6323,6-15-4779,2 10-922</inkml:trace>
  <inkml:trace contextRef="#ctx0" brushRef="#br0" timeOffset="1017.98">528 65 13915,'0'0'4957,"0"11"-4255,3 8-556,1 0 0,0-1 1,2 1-1,0-1 0,1 0 1,1-1-1,10 18 0,24 34-14,-28-48-124,0 1 1,-1 1-1,-1 0 0,17 48 1,-29-70 0,1 0 1,-1 0-1,1 1 1,-1-1 0,1 0-1,-1 1 1,0-1-1,0 0 1,0 1-1,0-1 1,1 0-1,-2 1 1,1-1-1,0 0 1,0 1-1,0-1 1,-1 0 0,1 1-1,-1-1 1,1 0-1,-1 1 1,1-1-1,-1 0 1,0 0-1,1 0 1,-1 0-1,0 0 1,0 0-1,0 0 1,0 0 0,0 0-1,0 0 1,0 0-1,0-1 1,0 1-1,-2 1 1,-2-1 50,0-1 0,0 1 0,1-1 1,-1 1-1,0-1 0,0-1 0,0 1 0,1-1 0,-9-2 1,9 3-48,0-1 0,0-1 0,0 1 1,0 0-1,0-1 0,0 0 0,0 0 0,0 0 1,1-1-1,-1 1 0,1-1 0,0 0 0,0 0 1,0 0-1,0 0 0,0 0 0,0-1 1,1 1-1,0-1 0,0 0 0,0 0 0,0 0 1,0 0-1,1 0 0,-2-8 0,2 5-137,0 1 0,1 0-1,-1-1 1,2 1 0,-1-1-1,1 1 1,-1 0 0,2-1-1,-1 1 1,1 0 0,0 0 0,0 0-1,1 0 1,-1 0 0,1 1-1,8-11 1,54-54-440,-46 51 550,0-1 0,16-22 1,-31 35 63,1 1 0,-1-1 0,-1 0 0,1 0 0,-1 0 0,0-1 0,-1 1 0,0-1 1,0 0-1,0 1 0,0-12 0,-2 17 38,0-1 0,0 1-1,0 0 1,-1 0 0,1 0 0,0-1 0,-1 1-1,0 0 1,1 0 0,-1 0 0,0 0 0,0 0 0,0 0-1,0 0 1,-1 0 0,1 1 0,0-1 0,-1 0-1,1 1 1,-1-1 0,-3-2 0,0 1 38,0 1 1,1-1-1,-1 1 1,0 0 0,0 1-1,0-1 1,-1 1-1,1 0 1,-6-1-1,0 1-264,1 1 0,0-1 0,0 2 0,-1-1 0,1 2 1,0-1-1,0 1 0,0 1 0,-16 5 0,10 2-3562,5-2-1530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34:51.1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96 60 8914,'0'0'12499,"-3"-5"-10520,3 3-1829,-1 0 0,0 0 1,0 0-1,0 0 0,-1 1 1,1-1-1,0 0 0,-1 1 1,1-1-1,-1 1 0,1 0 1,-1 0-1,0-1 0,1 1 1,-3-1-1,3 2-106,1 0-1,-1 0 1,1 0 0,-1 0 0,1 0-1,-1 0 1,1 0 0,-1 0 0,0 0 0,1 0-1,-1 0 1,1 0 0,-1 0 0,1 1-1,-1-1 1,1 0 0,-1 0 0,1 1 0,-1-1-1,1 0 1,-1 1 0,1-1 0,0 0-1,-1 1 1,-10 25 415,9-22-489,2 1 0,-1-1 1,0 1-1,1 0 0,0-1 1,0 1-1,0 0 0,0-1 1,1 1-1,0-1 0,0 1 0,0-1 1,1 1-1,-1-1 0,1 1 1,0-1-1,0 0 0,1 0 1,-1 0-1,5 4 0,3 3-194,1-1 0,1 0-1,-1-1 1,2 0 0,12 7 0,-10-7-73,0 1 0,-1 1 0,20 18 0,-30-25 266,-1 0-1,1 0 0,-1 0 1,0 0-1,0 1 0,-1-1 0,1 1 1,-1 0-1,0 0 0,-1 0 1,1 0-1,-1 0 0,0 0 1,0 0-1,0 1 0,-1 5 0,0-8 30,0-1-1,-1 1 1,1-1-1,-1 1 1,0-1-1,0 1 1,0-1-1,0 0 1,0 1-1,0-1 1,0 0-1,-1 0 1,1 0-1,-1 0 1,0 0-1,0 0 1,1 0-1,-1-1 1,0 1-1,0-1 1,-1 1-1,1-1 1,0 0-1,0 0 1,-1 0-1,1 0 1,-1 0-1,1 0 1,-1-1-1,1 1 1,-1-1-1,1 0 1,-1 0-1,1 0 1,-6 0-1,2 0 28,0 0-1,-1 0 1,1-1-1,0 0 1,-1 0-1,1 0 1,0-1-1,0 0 1,0 0-1,0-1 1,1 1-1,-1-1 1,1 0-1,-7-6 1,9 8-22,1-1 1,0 0-1,0 0 0,0 0 1,0-1-1,0 1 0,1 0 1,-1-1-1,0 1 0,1-1 1,0 0-1,0 1 0,0-1 1,0 0-1,0 0 1,0 0-1,1 1 0,-1-1 1,1-4-1,1 3-25,0 1-1,0-1 1,0 0-1,1 1 1,0-1-1,-1 1 1,1 0 0,0 0-1,1 0 1,-1 0-1,0 0 1,1 0-1,0 0 1,4-3-1,6-6-273,3-2 70,0-2 1,0 0-1,13-20 1,-25 32 223,-1-1-1,0-1 0,0 1 1,0 0-1,-1-1 1,0 0-1,0 1 1,0-1-1,0 0 1,-1 0-1,0 0 1,-1 0-1,1 0 0,-1 0 1,0 0-1,-1-8 1,0 11 3,0 1-1,0-1 1,-1 1 0,1-1 0,0 1 0,-1 0-1,0-1 1,1 1 0,-1 0 0,0 0-1,0 0 1,0 0 0,0 1 0,-1-1 0,1 1-1,0-1 1,-1 1 0,1 0 0,-1-1-1,1 1 1,-1 1 0,0-1 0,-3-1 0,-1 1-180,1-1 0,-1 1 1,1 0-1,-1 0 1,1 1-1,-1 0 1,1 0-1,-1 1 0,-7 1 1</inkml:trace>
  <inkml:trace contextRef="#ctx0" brushRef="#br0" timeOffset="806.15">573 33 9098,'-5'5'15524,"-1"-3"-15411,-44-5 580,33 2-688,0 0 0,-1 1 0,1 0 0,-29 6 0,43-5-18,1 0-1,0 1 0,-1 0 0,1-1 0,0 1 0,0 0 1,0 0-1,1 0 0,-1 0 0,0 1 0,1-1 0,-1 0 0,1 1 1,0-1-1,0 1 0,0-1 0,0 1 0,0-1 0,0 1 0,1 0 1,-1 0-1,1-1 0,0 1 0,0 0 0,0 3 0,0 5-26,-1-1-1,2 1 1,-1-1 0,2 1-1,3 14 1,-5-24-4,0 1 0,1-1 1,-1 0-1,0 1 0,1-1 1,0 0-1,-1 1 1,1-1-1,0 0 0,-1 0 1,1 0-1,0 0 0,0 0 1,0 0-1,0 0 1,0 0-1,0 0 0,0 0 1,1 0-1,-1-1 0,0 1 1,0 0-1,0-1 0,1 1 1,-1-1-1,0 0 1,1 1-1,-1-1 0,3 0 1,2 0-88,0-1 0,0 0 0,-1 0 0,1-1 0,0 1 1,6-4-1,29-7-602,-39 12 684,0 0 0,0 0-1,0-1 1,-1 2 0,1-1 0,0 0 0,0 0 0,0 0 0,-1 1 0,1-1 0,0 1 0,0-1 0,-1 1 0,1 0 0,0 0 0,-1 0 0,1 0 0,2 2-1,5 5 40,-1 1 0,0 0-1,-1 1 1,0 0-1,0 0 1,8 16-1,-13-21 12,1 1-1,-1-1 1,-1 0-1,1 1 1,-1-1-1,1 1 1,-1 0 0,-1-1-1,1 1 1,-1 0-1,0-1 1,-1 1-1,1 0 1,-1 0-1,0-1 1,-2 6-1,1-7 57,-1 0-1,1 0 0,-1 0 0,0 0 0,0-1 0,0 1 1,0-1-1,-1 0 0,1 0 0,-1 0 0,0 0 0,0-1 1,0 0-1,0 1 0,0-1 0,0-1 0,-8 3 0,6-2 82,0 0-1,-1 0 1,1-1-1,-1 0 1,1 0-1,-1 0 1,0-1-1,1 0 1,-1 0-1,1-1 1,-13-2-1,18 2-130,-1 1-1,1-1 1,0 1 0,0-1-1,0 1 1,0-1-1,0 0 1,0 1 0,1-1-1,-1 0 1,0 0-1,0 0 1,0 1 0,1-1-1,-1 0 1,0 0 0,1 0-1,-1 0 1,1 0-1,-1-1 1,1 1 0,-1 0-1,1 0 1,0 0 0,0 0-1,0 0 1,-1-1-1,1 1 1,0 0 0,0 0-1,1 0 1,-1 0-1,0-1 1,1-1 0,-1 2-337,1-1 1,-1 1-1,1 0 1,-1-1-1,1 1 0,0-1 1,0 1-1,0 0 1,0 0-1,0-1 1,0 1-1,0 0 1,0 0-1,0 0 1,0 0-1,2-1 1,9-3-4655</inkml:trace>
  <inkml:trace contextRef="#ctx0" brushRef="#br0" timeOffset="1371.39">868 121 7634,'0'0'10026,"-9"5"-8857,5-3-1051,0 0-1,0 0 0,1 0 1,-1 0-1,1 1 0,-1 0 0,1-1 1,0 1-1,0 1 0,0-1 1,0 0-1,1 1 0,-1-1 1,1 1-1,0 0 0,0 0 1,0 0-1,1 0 0,-1 0 0,1 0 1,0 0-1,0 0 0,0 1 1,0 6-1,0 4 162,0 1-1,1-1 1,0 1-1,1-1 1,1 1-1,8 28 1,-10-40-254,1-1 0,0 1 0,0-1 0,0 0 0,1 1 1,-1-1-1,1 0 0,-1 0 0,1 0 0,0 0 0,0 0 1,1-1-1,-1 1 0,1-1 0,-1 1 0,1-1 0,0 0 1,0 0-1,0 0 0,0 0 0,0-1 0,0 1 0,0-1 1,0 0-1,1 0 0,-1 0 0,1 0 0,-1 0 0,1-1 0,-1 0 1,1 0-1,-1 0 0,1 0 0,-1 0 0,1-1 0,6-1 1,-7 1-12,0 0-1,0-1 1,0 1 0,1-1 0,-1 0 0,-1 0 0,1 0 0,0 0 0,0-1 0,-1 1 0,0-1 0,1 0 0,-1 1-1,0-1 1,0 0 0,0 0 0,-1 0 0,1 0 0,-1-1 0,0 1 0,0 0 0,0-1 0,0 1 0,0-1-1,-1 1 1,0-1 0,1 1 0,-1-1 0,-1-6 0,1 1-20,-1-1 0,0 1 1,0 0-1,-1 0 0,0-1 0,-1 2 0,0-1 0,0 0 1,-1 0-1,-6-10 0,3 8-85,-1-1 0,-1 2 1,0-1-1,0 1 0,-1 0 0,0 1 0,-1 0 1,0 1-1,0 0 0,-20-10 0,30 17 45,1 1-1,0 0 0,0 0 1,0 0-1,0 0 1,0 0-1,0 0 0,-1 0 1,1 0-1,0 0 1,0 0-1,0 0 1,0 0-1,0 0 0,-1 0 1,1 0-1,0 0 1,0 0-1,0 0 0,0 0 1,0 0-1,-1 0 1,1 0-1,0 0 0,0 0 1,0 0-1,0 0 1,0 0-1,-1 0 1,1 1-1,0-1 0,0 0 1,0 0-1,0 0 1,0 0-1,0 0 0,0 0 1,0 0-1,-1 1 1,1-1-1,0 0 0,0 0 1,0 0-1,0 0 1,0 0-1,0 1 1,0-1-1,0 0 0,0 0 1,0 0-1,0 0 1,0 1-1,3 11-1498,8 9-978,6-2-1692,-1-2-1332</inkml:trace>
  <inkml:trace contextRef="#ctx0" brushRef="#br0" timeOffset="1799.82">1079 137 9010,'0'0'7640,"-7"11"-6077,-1 1-1050,1 2 0,1-1-1,0 1 1,0 0 0,-5 20-1,10-29-418,0-1-1,0 1 1,0-1-1,0 1 1,1-1-1,0 1 0,0 0 1,0-1-1,0 1 1,1 0-1,0-1 1,0 1-1,0-1 0,0 1 1,1-1-1,-1 0 1,1 1-1,0-1 0,1 0 1,-1 0-1,1 0 1,0-1-1,0 1 1,0-1-1,5 5 0,-3-5 17,0 0 0,0 0 0,0 0 0,1 0 0,-1-1 0,1 0 0,0 0 0,0 0 0,-1-1 0,1 0 0,0 0 0,0-1 0,0 1 0,0-1 0,0-1 0,11-1 0,-14 2-56,0-1 0,1 0 0,-1 0 0,0 0 0,0 0 0,0-1 0,0 1 0,0-1 0,0 0 0,0 0 0,0 0 0,-1 0 0,1-1 0,-1 1 0,0 0 0,1-1 0,-1 0 1,0 0-1,-1 1 0,1-1 0,0 0 0,-1 0 0,0-1 0,1 1 0,-1 0 0,0 0 0,-1-1 0,1 1 0,-1 0 0,1-6 0,-1-1-135,-1 1 0,1-1 0,-2 0 0,1 0 0,-1 0 0,-1 1 0,0-1 0,0 1 0,-1 0 0,0 0 0,-1 0 0,0 0 0,0 1 0,-1 0 0,0 0 0,0 0 0,-1 1 0,0 0 0,0 0 0,0 1 0,-1 0 0,0 0 0,-16-8 0,23 13-3,0 1-1,0-1 1,0 1 0,0 0 0,1-1 0,-1 1 0,0 0 0,0-1 0,0 1 0,0 0-1,0 0 1,0 0 0,0 0 0,0 0 0,0 0 0,0 0 0,0 0 0,0 0-1,0 1 1,0-1 0,0 0 0,0 1 0,1-1 0,-1 0 0,0 1 0,0-1-1,0 1 1,1 0 0,-1-1 0,0 1 0,0 0 0,1-1 0,-2 2 0,2 0-310,-1-1 0,1 0 0,0 1 0,0-1 0,-1 1 0,1-1 0,0 0 0,0 1 0,0-1 0,1 1 0,-1-1 0,0 0 0,1 1 0,-1-1 0,0 0 0,1 1 0,0-1 0,-1 0 0,1 1 0,0-1 0,-1 0 0,3 2 1,7 8-5275</inkml:trace>
  <inkml:trace contextRef="#ctx0" brushRef="#br0" timeOffset="2246.89">1356 144 10178,'0'0'7404,"-5"10"-6014,1 0-1081,0 0-1,0 0 1,1 0 0,1 1 0,-3 16-1,4-22-225,1-1 0,0 0 0,0 0-1,0 1 1,1-1 0,-1 0 0,1 0-1,0 1 1,0-1 0,0 0 0,1 0-1,0 0 1,0 0 0,0-1 0,0 1-1,0 0 1,1-1 0,-1 0 0,1 1-1,4 3 1,1-1 65,1 0 0,-1-1 0,1 0-1,0 0 1,0-1 0,0 0 0,1-1-1,10 3 1,-13-4-99,0 0-1,0-1 1,0 0 0,0 0-1,0-1 1,1 1-1,-1-2 1,0 1 0,0-1-1,0 0 1,0-1-1,9-2 1,-14 3-10,1-1 1,-1 1-1,1-1 1,-1 0-1,1 0 1,-1 0-1,0 0 1,0-1-1,0 1 1,0 0-1,0-1 1,-1 1-1,1-1 1,-1 0-1,0 1 1,1-1-1,-1 0 1,0 0-1,-1 0 1,1 0-1,-1 0 0,1 0 1,-1 0-1,0 0 1,0 0-1,0 0 1,0 0-1,-1 0 1,1 0-1,-1 0 1,-1-5-1,-1-4 16,-1 0 0,0 0 0,-1 1 0,0 0 0,0 0 0,-12-16 0,11 17-81,-41-52-91,44 58 5,-1 0 0,1 1 0,-1-1 0,0 1-1,0-1 1,0 1 0,-1 0 0,1 1 0,-1-1 0,1 1 0,-9-3 0,12 4 6,1 1 0,-1 0 0,0 0-1,1 0 1,-1 0 0,1 0 0,-1 0 0,0 0 0,1 0-1,-1 0 1,1 0 0,-1 0 0,1 0 0,-1 1 0,0-1 0,1 0-1,-1 0 1,1 1 0,-1-1 0,1 0 0,-1 1 0,1-1 0,0 0-1,-1 1 1,1-1 0,-1 1 0,1-1 0,0 0 0,-1 1 0,1-1-1,0 1 1,-1-1 0,1 1 0,0 0 0,-1 0 0,-1 22-4883,2-18 3285,0 12-4616</inkml:trace>
  <inkml:trace contextRef="#ctx0" brushRef="#br0" timeOffset="2795.89">1985 194 8586,'0'0'13012,"-5"5"-12463,-21 15-64,0 1-1,2 2 1,0 0-1,2 2 1,0 0-1,2 1 0,-26 46 1,44-86-3862,0-1-2105,0 1-2000</inkml:trace>
  <inkml:trace contextRef="#ctx0" brushRef="#br0" timeOffset="3199.44">1781 188 9634,'0'0'5133,"7"10"-3619,171 205 7482,-176-213-9096,4 4 2851</inkml:trace>
  <inkml:trace contextRef="#ctx0" brushRef="#br0" timeOffset="12471.88">2401 157 12915,'0'0'10513,"-10"-5"-9504,4 3-912,-9-4 327,1-1-1,0 0 0,-21-15 1,32 20-401,1 1 1,-1-1 0,1 1-1,0-1 1,0 0 0,-1 0 0,2 0-1,-1 0 1,0 0 0,0 0-1,1-1 1,-1 1 0,1-1-1,-1 1 1,1-1 0,0 1-1,0-1 1,0 0 0,1 1 0,-1-1-1,1 0 1,-1 0 0,1 0-1,0 1 1,0-1 0,0 0-1,0 0 1,1 0 0,-1 0-1,1 1 1,1-4 0,-1 4-48,0 0 1,1 0 0,-1 0 0,1 0-1,-1 1 1,1-1 0,0 1 0,0-1-1,0 1 1,0-1 0,0 1-1,0 0 1,0 0 0,0 0 0,0 0-1,0 0 1,0 1 0,1-1-1,-1 1 1,0-1 0,1 1 0,-1 0-1,0 0 1,1 0 0,1 0-1,0 1 4,-1-1 0,0 0-1,0 1 1,0-1-1,0 1 1,0 0-1,0 0 1,0 0-1,0 0 1,0 1-1,0-1 1,0 1 0,-1 0-1,1 0 1,-1 0-1,1 0 1,3 5-1,0 2 54,-1 0 0,-1 0 1,0 1-1,0 0 0,0-1 0,-2 2 0,1-1 0,-1 0 0,-1 0 1,1 1-1,-2-1 0,0 1 0,0-1 0,-1 1 0,0-1 0,0 0 0,-2 1 1,1-1-1,-1 0 0,0 0 0,-1-1 0,-1 1 0,1-1 0,-1 1 0,-1-2 1,0 1-1,0 0 0,0-1 0,-1 0 0,-1-1 0,1 0 0,-1 0 1,0 0-1,-1-1 0,1 0 0,-1-1 0,-15 7 0,4-10-86,20-2 12,-1 0 0,1-1 0,0 1 0,-1 0 0,1 0 0,0-1 0,-1 1 0,1-1 0,0 1 0,-1 0 0,1-1 0,0 1 0,0-1 0,0 1 0,-1 0 0,1-1 0,0 1 0,0-1 0,0 1 0,0-1 0,0 1 0,0-1 0,0 1 0,0-1 0,0 1 0,0 0 0,0-1 0,0 1 0,0-1 0,0 1 1,1-1-1,-1 1 0,0-1 0,0 1 0,0 0 0,1-1 0,-1 1 0,0-1 0,1 1 0,0-1-45,1 0 0,-1 0 1,0 0-1,1 0 0,-1 1 0,1-1 1,-1 1-1,1-1 0,-1 1 1,1-1-1,0 1 0,-1 0 0,1 0 1,-1 0-1,1 0 0,0 0 1,-1 0-1,1 0 0,0 1 0,-1-1 1,2 1-1,37 7 7,-10 2-344,49 15 763,-29-5-7291,-40-16 1837</inkml:trace>
  <inkml:trace contextRef="#ctx0" brushRef="#br0" timeOffset="13154.41">2729 100 9282,'0'0'12535,"-10"-6"-11147,4 2-1127,0 1-1,0-1 1,0 1 0,-1 1-1,1-1 1,-1 1 0,-7-1 0,11 2-188,0 1 0,0 0 0,0 0 0,0 0 0,0 1 0,0-1 0,0 1 0,1-1 0,-1 1 0,0 0 1,0 0-1,0 0 0,1 1 0,-1-1 0,1 1 0,-1-1 0,1 1 0,0 0 0,-1 0 0,1 0 0,0 0 1,0 0-1,0 1 0,-1 2 0,1-3-70,0 0 0,0 1 0,1-1-1,-1 0 1,1 1 0,0-1 0,0 1 0,0 0 0,0-1 0,0 1 0,0 0 0,1-1 0,-1 1-1,1 0 1,0 0 0,0-1 0,0 1 0,0 0 0,0 0 0,1 0 0,-1-1 0,1 1 0,0 0-1,0-1 1,0 1 0,0 0 0,0-1 0,0 1 0,1-1 0,-1 0 0,1 1 0,0-1 0,-1 0-1,4 3 1,-2-3-32,1 0-1,-1 1 0,0-1 1,1 0-1,-1-1 0,1 1 1,0-1-1,-1 1 0,1-1 1,0 0-1,0 0 0,0-1 1,0 1-1,-1-1 0,1 0 1,0 0-1,0 0 0,0-1 1,0 1-1,0-1 0,0 0 1,0 0-1,-1 0 0,7-3 1,-8 2-3,1 0 1,-1 0 0,0 0 0,1 0-1,-1-1 1,0 1 0,-1-1 0,1 1 0,0-1-1,-1 1 1,1-1 0,-1 0 0,0 0-1,0 0 1,0 0 0,0 0 0,0 0-1,-1 0 1,1-5 0,-1 5 50,1-1 0,-1 0 0,0 1-1,0-1 1,0 0 0,0 1 0,-1-1 0,0 1 0,1-1 0,-1 1-1,-1-1 1,1 1 0,0 0 0,-1-1 0,0 1 0,-2-5 0,6 38 293,6-13-313,0-1 0,16 22 1,-14-23 1,-1 1 0,14 31 0,-21-42 0,0 1 1,-1-1 0,1 1-1,-1 0 1,0 0 0,-1 0-1,0 0 1,1-1-1,-2 1 1,1 0 0,-1 0-1,0 0 1,-2 6 0,1-8 51,0 1 0,-1-1 0,0 1 0,1-1 0,-2 0 0,1 0 0,0 0 0,-1-1 0,0 1 0,0-1 0,0 0 1,0 0-1,0 0 0,-1 0 0,1-1 0,-10 4 0,10-5-75,1 1 1,-1-1-1,1 1 1,-1-1-1,1 0 0,-1 0 1,0-1-1,0 1 1,1-1-1,-1 0 0,0 0 1,0 0-1,1 0 1,-1-1-1,0 0 0,1 1 1,-1-1-1,0-1 1,1 1-1,-1 0 1,1-1-1,0 0 0,-5-3 1,-3-12-3795,10 3-3915</inkml:trace>
  <inkml:trace contextRef="#ctx0" brushRef="#br0" timeOffset="13607.27">2926 284 4257,'0'0'12951,"0"9"-10768,0 90 2825,1-10-2122,-1-64-6137,4-41-3043,0-1-2652</inkml:trace>
  <inkml:trace contextRef="#ctx0" brushRef="#br0" timeOffset="13982.98">3132 131 13875,'0'0'6841,"-5"8"-4844,0-2-1809,2 1 0,-1-1 0,0 1 0,1 0 0,1 0 0,-1 0 0,1 1 0,0-1 0,1 0 0,-1 1 0,2-1 0,-1 1 0,1-1 0,0 1 0,0 0 0,1-1 1,0 1-1,1-1 0,0 0 0,0 1 0,0-1 0,1 0 0,3 7 0,-1-7-138,0-1-1,1 1 1,0-1 0,0 0-1,0-1 1,1 1 0,0-1 0,0 0-1,0-1 1,1 0 0,-1 0-1,1-1 1,0 1 0,0-2 0,0 1-1,13 1 1,-17-3-34,-1-1 1,1 1-1,-1-1 0,1 0 1,-1 0-1,1 0 1,-1-1-1,1 1 0,-1-1 1,1 0-1,-1 0 0,1 0 1,-1-1-1,0 1 1,0-1-1,1 1 0,-1-1 1,-1 0-1,1 0 0,0-1 1,0 1-1,-1 0 0,1-1 1,-1 0-1,0 0 1,0 1-1,0-1 0,0 0 1,0-1-1,-1 1 0,1 0 1,-1 0-1,0-1 1,0 1-1,0-1 0,0 1 1,-1-1-1,1 1 0,-1-1 1,-1-6-1,1-2-39,0-1 1,-1 1-1,-1 0 1,0 0-1,-1 0 0,0 0 1,-1 0-1,0 0 0,0 1 1,-2 0-1,-6-11 0,7 12-22,-1 1 0,0 0 0,-1 0 0,1 1 0,-2 0 0,1 0 0,-1 1 0,0-1 0,-1 2 0,0-1 0,0 1 0,-18-8 0,25 13-131,0 0 1,-1 0-1,1 1 0,0-1 1,-1 1-1,1-1 1,-1 1-1,1 0 1,-1 0-1,1 0 0,-1 0 1,1 1-1,-1-1 1,1 1-1,-5 1 1,-15 15-6222,9 2-2184</inkml:trace>
  <inkml:trace contextRef="#ctx0" brushRef="#br0" timeOffset="15850.9">0 728 7009,'0'0'14977,"24"2"-10947,34 3-2807,35-5-612,492-24-71,-188-25 268,-175 27-733,291 10 0,-432 12-50,41 0-41,481-9 35,-455 1 9,165-5-74,351 12 361,-653 1-230,-6-1-35,0 1 1,0 0-1,0 0 0,0 0 0,0 1 1,0 0-1,0-1 0,8 5 0,-28-11-1464,-1 2-3829,1-4-5539</inkml:trace>
  <inkml:trace contextRef="#ctx0" brushRef="#br0" timeOffset="37714.28">2277 992 9634,'0'0'12257,"13"-10"-11484,-4 5-711,0 0 0,0 1 1,0 1-1,1-1 1,-1 1-1,1 1 1,-1 0-1,1 0 1,0 1-1,0 0 1,0 0-1,13 2 1,-20-1-35,1 1 0,-1-1 0,1 1 1,-1 0-1,1 0 0,-1 0 0,1 0 0,-1 1 0,0-1 1,0 1-1,0 0 0,0 0 0,0 0 0,0 0 1,0 1-1,-1-1 0,1 1 0,-1-1 0,0 1 0,0 0 1,0 0-1,0 0 0,0 0 0,0 1 0,-1-1 1,0 0-1,0 1 0,0-1 0,0 1 0,0-1 0,0 1 1,-1-1-1,0 1 0,0-1 0,0 1 0,-1 4 1,1-5 40,-1 0 1,0 1 0,0-1-1,0-1 1,-1 1 0,1 0-1,-1 0 1,1 0 0,-1-1-1,0 1 1,0-1 0,0 1-1,-1-1 1,1 0 0,-5 4-1,1-2 3,1 1-1,-1-2 1,0 1-1,-1 0 1,1-1-1,-10 3 1,14-6-96,2 0-200,19 0-1764,-9 0 1842,-1 1-1,1 0 0,-1 0 0,0 1 0,0 0 0,0 0 1,0 1-1,0 0 0,16 9 0,-21-10 140,0 0 0,0 1 0,-1 0 0,1 0 0,-1 0 0,0 0 0,0 0 0,0 1 0,0-1 0,-1 1-1,1 0 1,-1 0 0,0 0 0,0 0 0,0 0 0,-1 0 0,0 0 0,1 1 0,-1-1 0,-1 0 0,1 1 0,-1-1 0,1 6 0,-2-7 56,0 0 1,0 1-1,1-1 0,-2 0 1,1 0-1,0 0 0,-1 0 1,1 0-1,-1 0 1,0 0-1,0 0 0,0-1 1,0 1-1,-1-1 1,1 1-1,-1-1 0,0 0 1,1 0-1,-1 0 1,0 0-1,0-1 0,0 1 1,0-1-1,0 0 0,-1 0 1,1 0-1,-4 1 1,-4 1 222,0 0 1,1-1-1,-1 0 1,0-1-1,0 0 1,0-1 0,-15-1-1,25 1-307,-1 0-1,1-1 1,-1 1 0,1-1-1,-1 1 1,1-1 0,0 1-1,-1-1 1,1 0 0,0 1-1,0-1 1,-1 0 0,1 0-1,0 0 1,0 0-1,0 0 1,0 0 0,0 0-1,0-1 1,1 1 0,-2-1-1,2 1-252,0 0 0,0 0 0,-1 0 0,1 1 0,0-1 0,0 0 0,0 0 0,0 0 0,0 0 0,0 1 0,0-1 0,1 0 0,-1 0 0,0 0 0,0 1 0,0-1-1,1 0 1,-1 0 0,1 1 0,-1-1 0,0 0 0,1 1 0,-1-1 0,1 0 0,0 0 0,8-7-5883</inkml:trace>
  <inkml:trace contextRef="#ctx0" brushRef="#br0" timeOffset="38310.87">2690 964 10442,'0'0'10329,"7"-1"-9970,195-6 1179,-199 7-1537,-2 1 41,0 1 1,0-1-1,0 0 0,-1 0 1,1 1-1,0-1 0,-1 0 1,0 1-1,1-1 0,-1 0 1,0 1-1,1-1 0,-1 1 1,0-1-1,0 1 0,0-1 1,0 0-1,0 1 0,-1 1 1,-1 33 932,-2 29-157,4 69 0,2-43 1540,-2-91-2270,0-12-7130</inkml:trace>
  <inkml:trace contextRef="#ctx0" brushRef="#br0" timeOffset="38748.38">2781 1147 12603,'0'0'8305,"62"-6"-7296,-32 1-553,4 2-336,4-3-120,12-4-600,-10 0-2033,-6 1-3352</inkml:trace>
  <inkml:trace contextRef="#ctx0" brushRef="#br0" timeOffset="39278.14">3183 922 12483,'0'0'4299,"8"-3"-4083,-4 0-100,1 1 0,-1 0-1,0 0 1,1 1 0,-1 0 0,1-1-1,-1 1 1,1 1 0,0-1-1,-1 1 1,1 0 0,0 0 0,-1 0-1,1 0 1,0 1 0,-1 0-1,1 0 1,-1 0 0,1 1 0,-1-1-1,0 1 1,1 0 0,-1 0 0,0 1-1,6 4 1,-6-4 58,-1-1 0,0 0 0,0 1-1,0 0 1,-1 0 0,1 0 0,-1 0 0,1 0 0,-1 0 0,0 1-1,0-1 1,-1 1 0,1-1 0,-1 1 0,1 0 0,-1 0-1,0-1 1,-1 1 0,1 5 0,-1-6-44,-1 0 0,1 0-1,-1 0 1,0 0 0,0 0 0,-1 0-1,1 0 1,0 0 0,-1 0 0,0-1 0,0 1-1,0-1 1,0 1 0,0-1 0,0 0-1,0 0 1,-1 0 0,1 0 0,-1 0 0,0-1-1,1 1 1,-1-1 0,0 1 0,-4 0-1,12-2-354,-1-1 0,1 1 0,0 0-1,-1 0 1,1 1 0,0 0 0,-1-1 0,1 2-1,-1-1 1,1 0 0,-1 1 0,0 0-1,0 0 1,0 0 0,0 0 0,0 1 0,6 4-1,-3-2 170,0 0-1,0 0 0,-1 1 1,1 0-1,-1 0 0,-1 1 0,1-1 1,-1 1-1,0 1 0,-1-1 1,7 13-1,-9-15 78,-1 0 0,1-1-1,-1 1 1,0 0 0,0 0 0,0 0-1,-1 0 1,1 0 0,-1 0 0,-1 0-1,1 0 1,-1 0 0,1 0 0,-3 7-1,1-8 105,0 0-1,0 0 0,-1-1 1,1 1-1,-1-1 1,1 0-1,-1 0 0,0 0 1,-1 0-1,1 0 0,0-1 1,-1 0-1,1 1 0,-1-1 1,0 0-1,1-1 1,-7 3-1,-60 18 1684,64-21-1654,0 1 0,0-1 0,1-1 0,-1 1 0,0-1 0,0 0 0,0 0 0,0-1 0,1 0 0,-10-2 0,14 3-171,1-1 1,-1 1-1,0-1 1,0 1-1,0-1 1,1 0-1,-1 1 1,0-1-1,0 0 1,1 0-1,-1 1 1,1-1-1,-1 0 1,1 0-1,-1 0 1,1 0-1,-1 0 1,1 0-1,0-1 1,0-12-7037</inkml:trace>
  <inkml:trace contextRef="#ctx0" brushRef="#br0" timeOffset="40624.95">4318 477 3441,'0'0'20261,"27"0"-18538,77-6-688,-68 3-608,0 1 0,63 6 0,-112-3-2312,-5 3-5523,8 1 314</inkml:trace>
  <inkml:trace contextRef="#ctx0" brushRef="#br0" timeOffset="41128.89">4328 822 5753,'0'0'16604,"5"0"-15784,337 0 5804,-341-11-9990,-1 2-2941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34:29.6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322 1295 8146,'-1'-4'19285,"-9"-14"-17407,-34-33-1437,3-2-1,3-2 1,-55-102 0,77 125-604,1-1 0,2-1 0,1 0-1,2-1 1,2 0 0,1 0 0,1-1 0,-1-57 0,7 80 29,0 0 0,1 0 1,1 0-1,0 0 1,0 0-1,1 1 1,10-25-1,-10 31 45,0 0 0,0 0 0,1 1 0,0-1 1,1 1-1,-1 0 0,1 0 0,0 0 0,0 1 0,0-1 0,1 1 0,-1 1 0,1-1 1,0 1-1,0 0 0,1 0 0,6-2 0,-5 3 54,-1 0-1,1 0 1,0 0-1,0 1 1,0 1-1,0-1 1,0 1-1,0 0 1,0 1-1,0 0 1,0 0-1,0 1 1,0 0-1,-1 0 1,1 1-1,-1 0 1,1 0-1,-1 1 0,0 0 1,0 0-1,-1 1 1,1 0-1,-1 0 1,0 0-1,8 10 1,-5-5 32,0 1 0,-1 0 0,0 1 1,-1 0-1,0 0 0,-1 1 0,0-1 0,-1 1 0,0 1 1,-2-1-1,1 1 0,-1-1 0,1 28 0,-3-34 50,-1 0 0,0 0 0,-1 0 0,1 1 0,-1-1 0,-1 0 0,0 0-1,0 0 1,0 0 0,0-1 0,-1 1 0,-1 0 0,1-1 0,-1 0 0,0 0 0,0 0 0,-1 0-1,1-1 1,-1 0 0,-1 0 0,1 0 0,-1 0 0,1-1 0,-1 0 0,-1 0 0,1-1-1,0 0 1,-1 0 0,-8 3 0,4-3 35,-1 0-1,1 0 0,0-1 1,-1-1-1,1 0 0,-1 0 1,1-1-1,-1-1 0,0 0 1,1 0-1,-1-1 0,1-1 1,-18-6-1</inkml:trace>
  <inkml:trace contextRef="#ctx0" brushRef="#br0" timeOffset="451.4">639 913 9658,'0'0'10889,"0"6"-9919,5 99 3404,-29-137-9679,13 14-1254</inkml:trace>
  <inkml:trace contextRef="#ctx0" brushRef="#br0" timeOffset="794.14">538 751 7586,'0'0'480</inkml:trace>
  <inkml:trace contextRef="#ctx0" brushRef="#br0" timeOffset="1201.03">793 894 7042,'0'0'6978,"3"9"-5789,12 42 110,-10-29 1414,0-1 3315,-12-46-5895,4 19-525,1 0 0,0 0 0,1 0 0,0 0 0,-1 0 0,2 0 0,-1 0 0,1 0 0,0 0 0,0 0 0,1-1 0,-1 1 0,1 0 0,3-8-1,-3 13 356,-1 0-1,1-1 1,0 1-1,0 0 0,0 0 1,0 0-1,0 0 0,0 0 1,0 0-1,0 1 0,0-1 1,0 0-1,0 0 0,1 1 1,-1-1-1,0 1 0,0-1 1,1 1-1,-1 0 0,0-1 1,1 1-1,-1 0 0,0 0 1,1 0-1,-1 0 0,1 0 1,-1 0-1,0 0 0,1 0 1,-1 1-1,0-1 0,1 1 1,-1-1-1,0 1 0,0-1 1,1 1-1,-1 0 0,0-1 1,0 1-1,0 0 0,0 0 1,0 0-1,1 1 0,4 2 105,-1 1-1,1 0 0,-2 0 0,1 0 0,0 1 0,-1-1 0,4 8 0,-4-6 261,-1 1-1,1 0 0,-2 1 0,1-1 1,1 10-1,-1 23 4371,0-67-13100,-2 13 2604</inkml:trace>
  <inkml:trace contextRef="#ctx0" brushRef="#br0" timeOffset="1600.51">1012 694 10682,'0'0'6183,"2"9"-4012,14 84 2195,-14-68-3659,1-1 0,1 0 0,2-1 0,0 1-1,11 24 1,-16-46-710,-1 0-1,1 0 1,1 0-1,-1 0 1,0-1-1,0 1 1,1 0-1,-1-1 1,1 1-1,-1-1 1,1 1-1,0-1 1,-1 0 0,1 1-1,0-1 1,0 0-1,0 0 1,0 0-1,0-1 1,0 1-1,0 0 1,0-1-1,1 0 1,-1 1-1,0-1 1,0 0-1,0 0 1,5 0-1,-5-1-389,0 0-1,1 1 1,-1-1-1,0 0 1,0 0-1,0 0 1,0-1-1,0 1 1,0 0-1,0-1 1,0 0-1,0 1 1,-1-1-1,1 0 1,-1 0-1,1 0 1,0-2-1,6-9-6166</inkml:trace>
  <inkml:trace contextRef="#ctx0" brushRef="#br0" timeOffset="1951.24">1033 831 3321,'0'0'14107,"67"-13"-14435,-32 6-2321,-2 1-3704</inkml:trace>
  <inkml:trace contextRef="#ctx0" brushRef="#br0" timeOffset="2332.98">1531 675 11843,'0'0'11562,"66"1"-11298,-49 0-264,-2 0-112,-4 2-1272,-5 0-2689</inkml:trace>
  <inkml:trace contextRef="#ctx0" brushRef="#br0" timeOffset="2333.98">1529 833 14835,'0'0'10130,"57"-14"-10130,-36 7-1720,-6 2-3713,-3 2-4057</inkml:trace>
  <inkml:trace contextRef="#ctx0" brushRef="#br0" timeOffset="3066.2">2117 203 10338,'0'0'7938,"1"11"-6100,11 105 1566,5 94 2430,-29-260-4823,3 15-1148,-8-59-3373,-8-185-1,25 275 3383,0 0 0,0 0 0,1-1 0,-1 1 0,1 0 0,0 0 0,0 0 0,1 0 0,-1 0 0,1 0 0,0 0 0,0 0 0,0 1 0,0-1 0,1 1 0,3-5 0,-4 7 114,-1 0 0,1 0 0,0 0-1,0 0 1,0 0 0,0 0 0,0 0 0,0 0 0,1 1 0,-1-1 0,0 1 0,0 0 0,0-1 0,1 1 0,-1 0 0,0 0 0,0 1-1,0-1 1,1 0 0,-1 1 0,0-1 0,0 1 0,0 0 0,0 0 0,0-1 0,0 1 0,0 1 0,0-1 0,0 0 0,-1 0 0,1 1-1,3 2 1,4 5 154,-1-1 0,0 1-1,-1 1 1,1-1-1,-2 1 1,1 0 0,-1 1-1,-1 0 1,0 0-1,-1 0 1,0 0 0,0 1-1,-1-1 1,-1 1 0,0 0-1,-1 0 1,0 0-1,-1 20 1,0-29-36,-1 1 0,0 0 1,0 0-1,-1-1 0,1 1 0,-1 0 1,0-1-1,1 1 0,-1-1 0,-1 0 0,1 0 1,-1 0-1,1 0 0,-1 0 0,0 0 1,0-1-1,0 1 0,0-1 0,0 0 1,-1 0-1,1 0 0,-1 0 0,1-1 0,-1 1 1,-6 1-1,-5 1-465,0 0 1,1-1-1,-1-1 1,0 0-1,-21-1 1</inkml:trace>
  <inkml:trace contextRef="#ctx0" brushRef="#br0" timeOffset="3597.15">2579 350 8242,'0'0'11277,"8"15"-8778,-7-11-2276,-1 0 0,1 0 0,-1 0 0,0 0 0,0 0 0,-1 0 0,1 1-1,-1-1 1,0 0 0,0 0 0,0-1 0,-3 7 0,-26 49 1122,20-40-903,1-1-79,7-12-282,0 0 0,0-1 0,-1 1 0,0-1 0,0 0 0,-1 0 0,1 0 0,-1 0 1,-6 5-1,9-10-377,0 0 1,1-1-1,-1 1 1,0-1 0,0 1-1,0-1 1,1 1-1,-1-1 1,0 1 0,1-1-1,-1 0 1,0 1-1,1-1 1,-1 0 0,1 1-1,-1-1 1,1 0-1,-1 0 1,1 0 0,0 0-1,-1 1 1,1-1-1,0 0 1,0 0 0,0 0-1,-1 0 1,1 0-1,0-1 1,-3-8-7020</inkml:trace>
  <inkml:trace contextRef="#ctx0" brushRef="#br0" timeOffset="3964.2">2454 363 9354,'0'0'5917,"11"7"-3906,9 7-916,-1 0-1,-1 1 1,0 1 0,-2 0-1,1 2 1,-2 0-1,26 39 1,-35-44-1086,-6-12 53,0-1 0,0 1-1,1 0 1,-1 0 0,0 0 0,1 0-1,-1-1 1,0 1 0,1 0-1,-1 0 1,1-1 0,-1 1-1,1 0 1,0-1 0,-1 1-1,1-1 1,0 1 0,-1 0-1,1-1 1,1 1 0,12-8-5629,-6 0-471</inkml:trace>
  <inkml:trace contextRef="#ctx0" brushRef="#br0" timeOffset="4798.95">2850 554 888,'0'0'21243,"0"1"-21114,0-1 0,0 0-1,0 1 1,0-1-1,0 0 1,1 0-1,-1 1 1,0-1 0,0 0-1,1 1 1,-1-1-1,0 0 1,1 0-1,-1 0 1,0 1 0,0-1-1,1 0 1,-1 0-1,0 0 1,1 0-1,-1 1 1,0-1 0,1 0-1,-1 0 1,1 0-1,-1 0 1,0 0 0,1 0-1,-1 0 1,0 0-1,1 0 1,-1 0-1,1-1 1,1-31 216,-1 0 0,-1-1 1,-2 1-1,-6-38 0,-36-121-1467,6 33-865,40 157 1662,4 10 240,17 30 438,36 57 1138,-58-94-1468,1 0 1,-1 0-1,1 0 1,0 0 0,-1-1-1,1 1 1,0-1-1,0 1 1,0-1 0,0 1-1,0-1 1,1 0-1,-1 0 1,0 0 0,0 0-1,1-1 1,-1 1-1,1 0 1,-1-1 0,0 0-1,1 1 1,3-1-1,-3-1-29,-1 0 0,1 0 0,0 0-1,0-1 1,-1 1 0,1 0 0,-1-1 0,1 0-1,-1 0 1,0 0 0,1 0 0,-1 0-1,0 0 1,0 0 0,2-5 0,2-2-174,0-1 1,-1 0-1,0 0 0,-1 0 1,0-1-1,0 0 0,-1 1 1,2-21-1,-5 29 145,0 1-1,0-1 1,-1 1 0,1-1 0,0 0-1,1 1 1,-1-1 0,0 1-1,0-1 1,1 1 0,-1-1 0,1 0-1,-1 1 1,1 0 0,-1-1-1,1 1 1,2-3 0,5 33-175,-4-13 376,58 285 2097,-35-158-1094,-22-93 1315,-5-51-2804,0 0-1,1 0 0,-1 1 1,0-1-1,0 0 0,1 0 0,-1 1 1,0-1-1,1 0 0,-1 1 1,0-1-1,1 0 0,-1 1 1,1-1-1,-1 0 0,1 1 1,0-1-1,-1 1 0,1-1 1,0 1-1,0-1 0,9-2-6612,1 1-2070</inkml:trace>
  <inkml:trace contextRef="#ctx0" brushRef="#br0" timeOffset="5380.75">3343 470 9314,'0'0'13023,"-8"-6"-11960,-26-16-211,33 22-824,0 0 0,1-1 0,-1 1 0,0 0 1,0 0-1,1-1 0,-1 1 0,0 0 0,0 0 0,0 0 0,1 0 0,-1 0 1,0 0-1,0 0 0,0 0 0,1 0 0,-1 0 0,0 1 0,0-1 0,1 0 1,-1 1-1,0-1 0,0 0 0,1 1 0,-1-1 0,0 1 0,1-1 0,-1 1 1,1-1-1,-1 1 0,0-1 0,0 2 0,-14 23 300,12-19-172,-2 4-1,0 0-1,1 0 0,-6 21 1,9-28-137,-1 1-1,2 0 1,-1 0 0,0 0 0,1 0-1,0 0 1,0 0 0,0 0 0,0 0-1,1 0 1,-1 0 0,1 0 0,0 0 0,3 5-1,-4-8-29,1 1 0,-1-1-1,1 0 1,0 0-1,0 0 1,0 0 0,-1 0-1,1-1 1,0 1 0,0 0-1,0 0 1,0 0 0,0-1-1,1 1 1,-1 0-1,0-1 1,0 1 0,0-1-1,0 0 1,1 1 0,-1-1-1,0 0 1,0 0-1,1 0 1,-1 0 0,0 0-1,1 0 1,-1 0 0,0 0-1,0 0 1,1-1-1,-1 1 1,0 0 0,0-1-1,0 1 1,1-1 0,-1 1-1,0-1 1,0 0 0,0 1-1,0-1 1,0 0-1,0 0 1,0 0 0,-1 0-1,1 0 1,1-2 0,3-2-80,-1 1 0,1-1 1,-1-1-1,-1 1 1,1-1-1,-1 1 1,0-1-1,3-7 1,-1-58-540,-4 63 964,1 21-154,0 0-1,1 0 1,0-1-1,1 0 1,0 0-1,1 0 1,1 0-1,0 0 1,0-1-1,1 0 1,9 10-1,-16-21-249,0 1 1,1-1-1,-1 1 1,1 0-1,-1-1 0,1 1 1,-1-1-1,1 0 0,0 1 1,-1-1-1,1 1 0,0-1 1,-1 0-1,1 0 0,0 1 1,-1-1-1,1 0 0,0 0 1,-1 0-1,1 0 0,0 0 1,-1 0-1,1 0 1,0 0-1,0 0 0,-1 0 1,1 0-1,0 0 0,-1 0 1,1 0-1,0-1 0,-1 1 1,2-1-1,-1 0-617,0 0 0,0 0-1,0 0 1,0-1 0,0 1 0,0 0-1,0-1 1,0 1 0,-1-1 0,1 1 0,0 0-1,-1-1 1,1-2 0</inkml:trace>
  <inkml:trace contextRef="#ctx0" brushRef="#br0" timeOffset="5846.99">3484 479 9114,'0'0'11634,"2"9"-9593,10 28-595,7 26 1921,-19-63-3409,0 0 1,0 0-1,0 0 1,0 0-1,0 0 1,-1 0-1,1 0 1,0 0-1,0 0 1,0 1-1,0-1 1,0 0-1,0 0 1,0 0-1,0 0 1,-1 0 0,1 0-1,-17-42-4143,7 17-1732,-1 1-2090</inkml:trace>
  <inkml:trace contextRef="#ctx0" brushRef="#br0" timeOffset="5847.99">3399 277 11090,'0'0'5930,"70"8"-9299,-52 4-2248</inkml:trace>
  <inkml:trace contextRef="#ctx0" brushRef="#br0" timeOffset="6228.48">3619 565 5553,'0'0'18926,"-3"-8"-18254,0-2-545,1 0 1,0 0 0,0-1 0,1 1-1,0-19 1,1 23-323,0 1 0,1 0 1,0-1-1,0 1 0,0 0 0,0 0 1,1 0-1,0 0 0,0 0 0,0 0 1,1 0-1,0 1 0,0-1 0,0 1 1,6-7-1,-8 10-332,1 0 0,-1 0-1,0 1 1,1-1 0,-1 0 0,1 1 0,-1-1-1,0 1 1,1-1 0,-1 1 0,1 0 0,0 0 0,-1 0-1,1 0 1,-1 0 0,1 0 0,-1 0 0,1 0-1,1 1 1</inkml:trace>
  <inkml:trace contextRef="#ctx0" brushRef="#br0" timeOffset="7012.04">1995 809 10610,'0'0'10436,"13"1"-8776,358-11 3876,-17-1-5033,41-3-404,-239 6-162,-76 5 42,275-26 18,-312 25-248,60 1 0,-71 3-4079,-46 1-1203,-2 2-1553</inkml:trace>
  <inkml:trace contextRef="#ctx0" brushRef="#br0" timeOffset="8394.08">2328 1098 11210,'0'0'10075,"2"11"-8722,11 158 2338,-12-141-2975,-2 1 1,-1-1-1,-2 0 0,-9 38 0,10-65 524,-1-9-930,-2-11-357,-4-56-1964,0-146-1,9 214 1779,1 0-1,1 0 1,-1 0 0,1 1 0,1-1-1,-1 0 1,1 1 0,0-1-1,0 1 1,1 0 0,0-1 0,5-6-1,-5 9 153,0 1 0,0-1-1,0 1 1,1 0 0,0 0 0,-1 1-1,1-1 1,0 1 0,0-1-1,1 1 1,-1 0 0,0 1 0,1-1-1,-1 1 1,1 0 0,-1 0-1,1 0 1,8 1 0,-4-1 60,-1 1 0,1 0 0,-1 1 1,1 0-1,-1 0 0,1 1 0,-1 0 0,0 1 0,0 0 0,0 0 1,14 7-1,-20-8 41,1 0 1,0 0-1,0 0 0,-1 0 1,1 1-1,-1-1 1,0 1-1,0-1 1,0 1-1,0 0 0,0 0 1,0 0-1,-1 0 1,1 0-1,-1 0 0,0 0 1,0 0-1,0 0 1,-1 1-1,1-1 1,-1 0-1,1 1 0,-1-1 1,0 1-1,-1-1 1,1 0-1,0 1 1,-1-1-1,0 0 0,0 1 1,0-1-1,0 0 1,-2 3-1,0 0 71,-1 0 0,0 0 0,0-1 1,0 1-1,0-1 0,-1 0 0,0 0 0,0-1 0,0 1 1,-1-1-1,1 0 0,-1-1 0,0 1 0,0-1 0,-10 3 1,6-1-30,-1 1 1,1-1-1,0 2 1,-9 7-1,19-13-92,-1 0 0,1 0 1,-1-1-1,1 1 0,-1 0 0,1 0 0,0 0 1,0 0-1,-1 0 0,1 0 0,0 0 0,0 0 1,0 0-1,0 0 0,0 0 0,0 0 0,0 0 1,0 0-1,0-1 0,1 1 0,-1 0 0,0 0 1,1 0-1,-1 0 0,0 0 0,1 0 0,-1 0 1,1-1-1,0 1 0,-1 0 0,1 0 0,0-1 0,-1 1 1,1 0-1,0-1 0,0 1 0,-1-1 0,1 1 1,0-1-1,0 1 0,1 0 0,39 23-331,-40-24 362,25 13 6,-6-5 3,-1 1-1,-1 1 1,1 0 0,-2 2-1,1 0 1,-2 0 0,0 2-1,0 0 1,13 17 0,-26-27 227,7 4 2621,2-11-8417,-2-2-1806</inkml:trace>
  <inkml:trace contextRef="#ctx0" brushRef="#br0" timeOffset="8813.81">3097 1137 11090,'0'0'12059,"-1"7"-11009,0 27-296,2 1 1,2-1-1,0 1 1,16 58-1,-11-53-584,-8-39-145,1 1 1,-1-1-1,1 0 1,-1 1-1,0-1 1,0 1-1,0-1 1,1 1-1,-1-1 1,-1 1-1,1-1 1,0 0-1,0 1 0,0-1 1,-1 1-1,1-1 1,-1 2-1,0-3-10,0 0-1,1 0 1,-1 0 0,0 0-1,1-1 1,-1 1-1,0 0 1,1 0-1,-1 0 1,0-1-1,1 1 1,-1 0-1,1-1 1,-1 1 0,1-1-1,-1 1 1,1 0-1,-1-1 1,1 1-1,-1-1 1,1 0-1,-1 1 1,1-2-1,-19-23-1420,6 3-3403,4 3-1617</inkml:trace>
  <inkml:trace contextRef="#ctx0" brushRef="#br0" timeOffset="9226.88">2876 1152 12275,'0'0'7068,"10"-6"-5921,3 0-886,1 0 1,0 1-1,0 0 1,0 1-1,1 0 1,-1 2-1,1-1 1,25 1 0,206 7 3081,-231-10-4856,-8-2-3845</inkml:trace>
  <inkml:trace contextRef="#ctx0" brushRef="#br0" timeOffset="9744.06">4218 720 3953,'0'0'20540,"62"2"-19620,-41-1-151,1-1-281,2 1-248,-2 0-160,-3 1-80,-5 0-240,-5 1-825,-9 3-1663</inkml:trace>
  <inkml:trace contextRef="#ctx0" brushRef="#br0" timeOffset="10142.12">4246 971 9602,'0'0'6705,"59"0"-4776,-31 0 607,-1 0-759,-2 0-265,-1 0-488,-5 0-424,-6 0-359,-5 0-241,-3 0-249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35:14.7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111 121 6177,'0'0'13040,"-2"-6"-11111,1 3-1617,0 1 1,0-1-1,0 1 0,-1-1 0,1 1 1,-1-1-1,1 1 0,-1 0 1,0 0-1,0 0 0,0 0 1,0 0-1,-1 1 0,1-1 1,0 0-1,-1 1 0,1 0 1,-1 0-1,0-1 0,1 2 1,-1-1-1,-3-1 0,3 2-305,1 0 0,0 0-1,0 0 1,0 0 0,0 0-1,-1 1 1,1-1-1,0 1 1,0 0 0,0-1-1,0 1 1,0 0 0,0 0-1,0 0 1,-2 2-1,3-2-6,-1 0-1,0 0 0,0 1 0,1-1 1,-1 1-1,1-1 0,-1 1 0,1 0 0,0-1 1,0 1-1,0 0 0,0 0 0,0 0 1,0 0-1,0 0 0,0 0 0,1 0 1,-1 0-1,1 0 0,0 0 0,-1 0 0,1 1 1,0-1-1,0 0 0,0 0 0,1 0 1,-1 0-1,0 0 0,1 1 0,0-1 0,-1 0 1,1 0-1,0 0 0,0-1 0,2 4 1,1 1-8,0 1 1,0-1-1,1 0 1,0-1-1,0 1 1,1-1 0,0 0-1,11 7 1,32 18-168,43 30-177,-83-53 226,0 0 1,-1 1-1,0 0 1,0 0-1,-1 1 1,0 0-1,8 13 1,-14-21 95,0 1 1,0 0 0,0-1-1,0 1 1,-1 0 0,1 0-1,0 0 1,-1-1-1,1 1 1,-1 0 0,0 0-1,0 0 1,0 0 0,0 0-1,0 0 1,0 0-1,0 0 1,-1 0 0,1-1-1,-1 1 1,1 0 0,-1 0-1,0 0 1,-1 2-1,0-1 25,-1 0-1,1-1 0,-1 0 0,1 1 1,-1-1-1,0 0 0,0 0 0,0 0 1,0-1-1,0 1 0,-1-1 0,-4 2 0,-3 0 42,0 0 0,0-1 0,0 0 0,-1-1-1,1 0 1,0-1 0,-20-2 0,28 1-45,1 0 0,-1 0 1,0 0-1,1 0 0,-1-1 1,1 1-1,0-1 0,-1 0 0,1 1 1,0-1-1,0 0 0,0-1 0,0 1 1,0 0-1,1 0 0,-1-1 0,1 1 1,-1-1-1,1 0 0,0 1 1,0-1-1,0 0 0,0 1 0,1-1 1,-1 0-1,1 0 0,0 0 0,0 0 1,0 0-1,0-4 0,0 0-75,0-1 0,0 1 0,1-1 0,0 0 0,1 1 0,0 0 0,0-1 0,0 1 0,1 0 0,5-11 0,38-39-508,6-9 230,-48 60 362,-1 1 0,0-1 0,0 0-1,-1 1 1,0-1 0,0 0 0,0-1-1,-1 1 1,0 0 0,1-12 0,-3 15 32,1 1-1,-1-1 1,0 1 0,0 0 0,0-1 0,0 1-1,0 0 1,-1 0 0,1 0 0,-1 0 0,1 0-1,-1 0 1,0 0 0,1 0 0,-1 1 0,0-1-1,0 1 1,0-1 0,-1 1 0,1 0 0,0 0-1,0 0 1,-5-1 0,2 0-6,1 0 1,0 1-1,0-1 0,-1 1 1,1 0-1,-1 1 1,1-1-1,-1 1 0,1 0 1,-1 0-1,1 0 0,-1 1 1,-5 1-1,9-1-246,0 0 0,0 0 0,-1 1 1,1-1-1,0 0 0,0 1 0,0-1 0,1 1 0,-1 0 0,0-1 1,0 1-1,1-1 0,-1 1 0,1 0 0,0 0 0,-1-1 0,1 1 1,0 0-1,0 0 0,0-1 0,0 1 0,0 0 0,2 3 0,-2 1-1967,0 10-3094</inkml:trace>
  <inkml:trace contextRef="#ctx0" brushRef="#br0" timeOffset="397.86">416 278 10002,'0'0'9161,"2"10"-7596,5 42 1832,1 93-1,-8-127-3083,0-8-63,0-6-168,0 0 0,-1 1 0,2-1 0,-1 0 0,0 0 0,1 1 0,0-1 0,0 0 0,2 7 0,-3-11-128,0-22-6254,-2 8-735</inkml:trace>
  <inkml:trace contextRef="#ctx0" brushRef="#br0" timeOffset="944.81">488 90 3953,'0'0'12084,"8"-9"-11075,30-30-614,-35 36-318,0 1 1,-1 0-1,1 0 0,0 0 0,0 0 1,0 1-1,0-1 0,1 1 1,-1 0-1,0 0 0,1 0 0,-1 0 1,0 0-1,1 1 0,-1 0 0,1-1 1,-1 1-1,1 0 0,-1 1 1,1-1-1,-1 1 0,1 0 0,-1-1 1,0 1-1,1 1 0,-1-1 0,0 0 1,0 1-1,0 0 0,0 0 1,0 0-1,0 0 0,-1 0 0,1 0 1,-1 1-1,1-1 0,-1 1 0,0 0 1,0-1-1,0 1 0,0 0 1,-1 0-1,1 1 0,-1-1 0,0 0 1,1 0-1,-2 1 0,1-1 0,0 1 1,-1-1-1,1 5 0,-1-1 99,0-1-1,-1 0 1,0 0-1,0 0 1,0 0 0,-1 0-1,1-1 1,-1 1-1,-1 0 1,1-1-1,-1 1 1,0-1-1,0 0 1,-7 8-1,-12 22 945,22-34-1097,46 0-2781,-40 0 2712,-1 0 1,1 1-1,-1 0 0,1 0 1,-1 1-1,0-1 0,0 1 1,0 1-1,0-1 0,0 0 1,-1 1-1,1 0 1,-1 0-1,0 1 0,-1-1 1,1 1-1,-1 0 0,1 0 1,-1 0-1,-1 0 0,1 0 1,-1 1-1,0-1 1,0 1-1,-1-1 0,1 1 1,-1 0-1,-1 0 0,1-1 1,-1 1-1,0 10 0,-1-14 150,0 0 0,0 0-1,0 1 1,0-1 0,0 0-1,-1-1 1,1 1 0,0 0-1,-1 0 1,1-1 0,-1 1-1,0 0 1,0-1 0,1 0-1,-1 1 1,0-1 0,0 0-1,0 0 1,-1 0 0,1 0-1,0-1 1,0 1 0,0 0-1,-1-1 1,1 0 0,-5 1-1,-5 1 146,0-1 0,0-1 0,-20-1 0,31 1-343,0 0 0,1 0 0,-1 0 0,0 0 0,0 0 0,1 0 0,-1 0 1,0 0-1,1-1 0,-1 1 0,0 0 0,1-1 0,-1 1 0,0 0 0,1-1 0,-1 1 1,1-1-1,-1 1 0,1-1 0,-1 1 0,1-1 0,-1 0 0,1 1 0,0-1 1,-1 1-1,1-1 0,0 0 0,-1 1 0,1-1 0,0-1 0,0-14-7319,4 6-553</inkml:trace>
  <inkml:trace contextRef="#ctx0" brushRef="#br0" timeOffset="1536.57">879 356 6329,'0'0'16205,"2"-5"-14630,18-31-1103,-1-1-1,-3-1 1,-1 0 0,18-71-1,-5 16-371,-24 93-58,0 11 27,3 15 108,16 168 1150,-10-55-17,-12-164-4165,-1 1-4603,0 5-1639</inkml:trace>
  <inkml:trace contextRef="#ctx0" brushRef="#br0" timeOffset="1943.08">1185 20 10058,'0'0'9784,"2"9"-8340,-1 57 959,-1-35-717,5 44 1,-4-73-1668,-1-1 0,1 1 0,-1 0 1,1-1-1,0 1 0,0-1 0,0 1 1,0-1-1,0 0 0,0 1 0,0-1 0,0 0 1,0 0-1,0 0 0,1 1 0,-1-1 1,1-1-1,-1 1 0,1 0 0,-1 0 0,1 0 1,-1-1-1,1 1 0,0-1 0,-1 1 1,1-1-1,0 0 0,-1 0 0,1 0 0,0 0 1,-1 0-1,1 0 0,0 0 0,2-1 1,29-7-1615,-9-7-4277,-16 6-585</inkml:trace>
  <inkml:trace contextRef="#ctx0" brushRef="#br0" timeOffset="2328.1">1355 23 7162,'0'0'8624,"0"10"-6071,-9 107 2219,4-84-3699,2 0 1,1-1-1,1 1 1,8 63-1,-6-93-2010,0-7-1829,-1-5-3405</inkml:trace>
  <inkml:trace contextRef="#ctx0" brushRef="#br0" timeOffset="2815.41">1581 149 6753,'0'0'15948,"0"5"-14683,3 5-871,0 0-1,0-1 0,1 1 1,1 0-1,-1-1 0,1 0 1,1 0-1,11 14 0,64 66 284,-35-41-189,-46-48-488,9 9 68,-10-13-2187,-5-9-4861</inkml:trace>
  <inkml:trace contextRef="#ctx0" brushRef="#br0" timeOffset="3197.51">1778 151 8346,'0'0'11945,"-8"9"-10753,-23 27 162,3 1 0,0 1 0,-22 45 0,48-76-602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37:12.50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87 10682,'0'0'15692,"16"-1"-11571,52-3-3448,13-8-247,-25 3-300,97-4-1,135-4 582,-56 1-492,111 1-215,-325 17 14,-12-1-515,-13-1-1087,-7 1-3729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37:19.60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63 1872,'0'0'15277,"10"0"-13307,214-18 5983,-41 1-6364,319 18-692,-303 5-591,396-18 277,-165-4-251,-180 11-184,-175 3-184,101 11 0,-119-6 48,67-4 1,2-1 2,-59 3-14,-36-2-2,0 1 1,42 7 0,-53-5 78,-4 0 202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37:17.25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45 9514,'0'0'13085,"10"0"-9146,40-2-1988,366-10 1228,-113 8-2507,-201-6-379,29 0-295,660 4 35,-622 19-43,-17 0 27,299-4-4,98 6 6,-295-15-95,-283-9-4546,9 2-2352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37:14.47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66 5313,'5'-3'25675,"19"-7"-24788,44 6-602,1 2 1,104 13-1,-117-7-249,86 5-36,253-15 0,188-27 0,80 1 0,-383 35 0,-101 2 0,833 6 0,-1007-17-521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37:44.94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16 7 5417,'0'0'12714,"-16"0"-6236,201-3-2486,-31 0-3453,196 21-1,278 8-243,-373-21-246,-234-5-49,56-1-8,92 13 0,-120-12 15,-42-1-6,1 0 1,0 1 0,0 0-1,0 1 1,15 2-1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37:43.21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72 7218,'0'0'9656,"5"-1"-7786,186-9 4954,102 18-4329,131-3-2493,219-11 239,-330 11-229,435 12 195,-537-16-158,506-9-2,-229-14-6,1-8-25,-346 20 0,168-7-63,-143 13 62,388 10-14,-458-2 0,-68-5 0,0 2 0,0 1 0,-1 1 0,1 2 0,39 11 0,-69-16-3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37:38.66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0 106 5233,'0'0'22140,"36"-2"-20004,516-37-335,-230 25-1744,637-36 24,-346 71-110,-273-2 73,-258-16-51,431 10-33,-161-6 77,604-13-53,-341 3 45,-309 6-64,-300-3 46,1 0 1,-1 0 0,1 1-1,-1 0 1,0 0-1,12 4 1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37:35.40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6 108 5025,'-6'0'23489,"326"-9"-21316,-14-6-1887,-203 13-248,77-4-44,62-7-10,-90-2 18,323-28-268,-461 42 252,-6 0-2,0 0 1,-1 0-1,1 1 0,-1 0 1,1 1-1,13 2 0,-21 46-66,11 139 186,-18-187-49,0 0 0,0 0 0,0-1 0,0 0 0,-9 0 0,10 0-40,-166-3 47,-182 6 100,-287 15 275,602-21-438,2 0-6,0 2 0,-47 4 0,57 1-4,-21 2-72,-52 1-1,55-8-62,-63-7-1,56 11 72,52-3 62,-4 0-784,-5-1 1120,12-5-2751,24-17-4822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39:22.99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1106 1503 5153,'0'0'14998,"-4"-53"-9721,8-436-2370,-4 467-2871,-4-135 143,3 125-141,1 0 0,1 0 0,9-48 0,-8 67-46,3-20 64,1-11-193,2-60 1,-8 103 132,0 1 0,0-1-1,0 1 1,0-1 0,0 1 0,0-1 0,0 1 0,0-1 0,-1 1 0,1-1 0,0 1-1,0-1 1,-1 1 0,1-1 0,0 1 0,-1-1 0,1 1 0,0 0 0,-1-1 0,1 1-1,-1-1 1,1 1 0,0 0 0,-1 0 0,1-1 0,-1 1 0,1 0 0,-1 0 0,1-1-1,-1 1 1,1 0 0,-1 0 0,0 0 0,1 0 0,-1 0 0,1 0 0,-1 0 0,1 0-1,-1 0 1,1 0 0,-1 0 0,1 0 0,-1 0 0,1 1 0,-1-1 0,1 0 0,-1 0 0,1 0-1,-1 1 1,1-1 0,-1 0 0,1 1 0,-1-1 0,1 0 0,0 1 0,-1 0 0,-26 17 16,-109 129 59,142-155-99,-1-1 0,0 0 0,0 0 0,5-16 0,-6 15 32,0-1-1,1 1 0,0 0 0,0 0 1,1 0-1,0 1 0,1-1 0,0 2 1,1-1-1,10-9 0,-15 16 2,-1 1-1,1-1 1,0 0 0,0 1 0,0 0-1,0 0 1,0 0 0,0 0-1,0 1 1,0-1 0,0 1 0,1-1-1,-1 1 1,0 0 0,0 0-1,0 1 1,0-1 0,1 1 0,-1-1-1,0 1 1,0 0 0,0 0-1,0 1 1,0-1 0,5 4 0,2 3 65,0 0 1,0 1 0,-1 0 0,0 0 0,9 13 0,8 9-34,18 22 60,-29-34 71,34 33 1,-46-50 1435</inkml:trace>
  <inkml:trace contextRef="#ctx0" brushRef="#br0" timeOffset="1366.4">68 569 10186,'0'0'8793,"0"11"-7488,12 212 4373,-11-68-1704,-16-210-2583,0-54-2174,2 26-419,-3-154-1,16 233 1138,0-1 0,0 1 0,1 0 0,0 0 0,-1 0 0,2 0 0,-1 0 0,0 0-1,1 0 1,0 0 0,0 0 0,0 0 0,0 1 0,1-1 0,-1 1 0,1 0 0,0 0 0,0 0 0,0 0-1,0 0 1,1 1 0,-1-1 0,1 1 0,6-3 0,-3 2 16,0 0 0,0 1 1,1 0-1,-1 1 0,0-1 0,1 2 1,-1-1-1,1 1 0,-1 0 0,1 0 1,-1 1-1,1 0 0,11 3 1,-13-1 41,1 0 0,-1 0 0,1 1 0,-1-1 0,0 1 0,0 1 0,-1-1 1,1 1-1,-1 0 0,0 0 0,0 1 0,-1 0 0,1-1 0,-1 1 0,5 11 1,-6-11 45,1 0 0,-1 1 0,0 0 1,-1 0-1,1 0 0,-1 0 1,-1 0-1,1 1 0,-1-1 1,0 0-1,-1 1 0,0-1 0,0 1 1,-1-1-1,-1 10 0,0-13 34,0 1 0,0-1-1,0 0 1,0 0 0,0 0-1,-1 0 1,0-1 0,0 1 0,0-1-1,0 1 1,0-1 0,-1 0-1,0-1 1,1 1 0,-1 0-1,0-1 1,0 0 0,0 0 0,-1 0-1,1-1 1,0 1 0,-1-1-1,-6 1 1,-10 2 157,-1-2 0,1 0 1,-39-3-1,28 0-219,48 15-10587,-5-7 2585</inkml:trace>
  <inkml:trace contextRef="#ctx0" brushRef="#br0" timeOffset="2530.08">344 871 8226,'0'0'11952,"-7"-5"-11012,5 2-804,-1 0-1,1 1 1,-1-1 0,0 1 0,0 0-1,-1 0 1,1 0 0,0 0 0,-1 0-1,1 1 1,-1 0 0,1-1 0,-1 1-1,1 1 1,-1-1 0,0 0 0,0 1-1,1 0 1,-1 0 0,0 0 0,0 0-1,1 1 1,-1-1 0,0 1 0,0 0-1,1 0 1,-1 0 0,1 1 0,-1-1-1,1 1 1,0 0 0,-1 0 0,-4 4 0,3 0-46,-1 1 1,1 0 0,0 0 0,1 0 0,0 1 0,0-1 0,0 1-1,1 0 1,0 0 0,1 0 0,-3 15 0,4-18-61,1-1 0,-1 1 0,1-1-1,0 1 1,0-1 0,1 1 0,-1-1 0,1 1 0,0-1 0,3 8-1,-3-9-23,0-1 0,1 0-1,-1 0 1,1 0-1,-1 0 1,1 0 0,0 0-1,-1 0 1,1 0-1,0-1 1,0 1-1,0-1 1,1 1 0,-1-1-1,0 0 1,0 0-1,1 0 1,-1 0 0,1 0-1,2 0 1,-2-1-10,1 1 0,-1-1 0,0 0 0,0 0 0,0 0 0,0 0 0,0-1 0,0 1 0,0-1 0,0 0 0,0 0 0,0 0-1,0 0 1,0 0 0,-1-1 0,1 1 0,0-1 0,-1 0 0,1 0 0,-1 0 0,0 0 0,0 0 0,0 0 0,0-1 0,0 1 0,0-1 0,0 1 0,-1-1 0,1 0 0,-1 0 0,1-3 0,5-10-66,-2 1 0,0-1 0,0 0 0,1-19 0,-2 16 155,-1 24 238,-1 6-212,1-1 0,-1 1 0,1-1 1,1 1-1,0-1 0,1 0 0,-1-1 0,10 15 0,-12-22-144,0 0 0,0 1-1,0-1 1,1 0 0,-1 0-1,0 0 1,1 0 0,-1 0-1,1-1 1,0 1 0,0-1 0,-1 0-1,1 0 1,0 0 0,0 0-1,0 0 1,0 0 0,0-1 0,0 0-1,0 1 1,0-1 0,1 0-1,-1-1 1,0 1 0,0 0-1,0-1 1,0 0 0,0 0 0,0 0-1,0 0 1,-1 0 0,1 0-1,5-4 1,18-13-3156,-4-2-3581</inkml:trace>
  <inkml:trace contextRef="#ctx0" brushRef="#br0" timeOffset="3363.3">1 63 8794,'0'0'13035,"3"0"-12243,84 3 1969,-49-1-2650,0 0 0,0-3-1,-1-1 1,1-2 0,50-11 0,-88 15-120,1 0 1,-1 0-1,1 0 0,-1-1 1,1 1-1,0 0 0,-1 0 1,1 0-1,-1 0 0,1 0 1,-1-1-1,1 1 0,-1 0 0,1-1 1,-1 1-1,1 0 0,-1-1 1,1 1-1,-1 0 0,0-1 1,1 1-1,-1-1 0,0 1 1,1-1-1,-1 1 0,0-1 1,1 1-1,-1-1 0,0 1 1,0-1-1,0 1 0,0-1 1,1 1-1,-1-1 0,0 1 1,0-1-1,0 0 0,-18-15-591,11 13 384,0 0 0,0 0 0,0 1 1,0 0-1,-13-2 0,61 29 260,-32-21 18,0 0 0,0 1-1,-1 1 1,1-1 0,-1 1-1,13 13 1,-19-16-86,0-1 1,0 1 0,-1 0-1,1-1 1,-1 1 0,1 0-1,-1 0 1,0 0 0,0 0-1,-1 0 1,1 0 0,-1 0-1,1 0 1,-1 0 0,0 0-1,0 0 1,0 0 0,-1 0-1,1 0 1,-1 0 0,1 0-1,-1 0 1,0 0 0,0 0-1,-1 0 1,-1 3 0,-8 13-2142,0-4-2814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38:51.54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 15739,'0'0'5482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38:39.12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143 527 11498,'0'0'12883,"3"10"-11639,5 27-289,-1 0 0,1 41 0,-5-38-299,2-1 1,18 68 0,-31-234 804,-5 39-2282,0 7-790,-4-127 0,16 207 1576,1 1 0,1-1 0,-1 1 0,0-1 0,0 0 0,0 1 0,0-1 0,0 1-1,0-1 1,1 0 0,-1 1 0,0-1 0,0 1 0,1-1 0,-1 1 0,0-1 0,1 1 0,-1-1 0,1 1 0,-1-1 0,1 1 0,-1 0 0,1-1 0,-1 1 0,1 0 0,-1-1 0,1 1-1,-1 0 1,1 0 0,0-1 0,24 1-414,30 18 371,-48-16 45,16 7-11,0 0 1,-1 1 0,0 1-1,21 15 1,-39-24 37,0 1-1,0 0 1,0 0 0,0 0 0,0 0 0,-1 1 0,1-1 0,-1 1 0,0 0 0,0 0 0,0 0-1,-1 1 1,0-1 0,0 0 0,0 1 0,0 0 0,0-1 0,-1 1 0,0 0 0,0 0 0,0 0-1,-1 0 1,0 0 0,0 0 0,0-1 0,0 1 0,-2 8 0,0-9 45,0-1 1,0 1-1,0 0 0,-1-1 1,1 1-1,-1-1 0,0 0 1,0 1-1,0-1 0,0-1 1,-1 1-1,1 0 0,-1-1 1,0 0-1,1 0 0,-1 0 1,0 0-1,0-1 0,-1 1 1,-4 0-1,-5 2 77,-1 0 1,0-1-1,0-1 1,-22 1-1,33-3-169,1 0 0,-1 0 0,1 0-1,-1-1 1,0 1 0,1-1 0,-1 0 0,1 0-1,-1 0 1,1 0 0,-1 0 0,1-1 0,0 0-1,0 0 1,-6-4 0,6 4-672,1-1 0,0 0 0,0 1 0,0-1 1,0 0-1,1 0 0,-1 0 0,1 0 0,0 0 0,0 0 0,-1-5 0,-1-6-5045</inkml:trace>
  <inkml:trace contextRef="#ctx0" brushRef="#br0" timeOffset="602.02">0 127 3953,'0'0'14240,"12"-1"-13413,340-14 2092,-352 15-2914,1 0 0,-1 0-1,1 0 1,-1 0 0,1 0-1,-1 0 1,1 0-1,-1 0 1,1 0 0,-1 0-1,0 0 1,1 0 0,-1 0-1,1 0 1,-1 0 0,1-1-1,-1 1 1,1 0-1,-1 0 1,1-1 0,-1 1-1,0 0 1,1 0 0,-1-1-1,1 1 1,-1-1-1,0 1 1,1 0 0,-1-1-1,0 1 1,0-1 0,1 1-1,-1 0 1,0-1 0,0 1-1,0-1 1,0 1-1,1-1 1,-1 0 0,-11-21 103,-25-16 1,-9 0 1,41 35-24,7 5 31,24 20 221,-9-8-84,0 0 0,-1 2 1,-1 0-1,15 19 0,-26-28-184,0 1-1,0-1 1,-1 1-1,1 0 1,-2 1 0,0-1-1,0 1 1,0-1 0,-1 1-1,0 0 1,-1 0-1,0 0 1,0 11 0,-1-19-169,0 0 1,0 0 0,0 0 0,0-1-1,0 1 1,-1 0 0,1 0-1,0 0 1,-1-1 0,1 1-1,0 0 1,-1 0 0,1-1 0,-1 1-1,1 0 1,-1-1 0,1 1-1,-1 0 1,0-1 0,1 1 0,-1-1-1,0 1 1,1-1 0,-1 0-1,0 1 1,0-1 0,0 1-1,1-1 1,-1 0 0,0 0 0,0 0-1,0 1 1,-1-1 0,-8 0-4891</inkml:trace>
  <inkml:trace contextRef="#ctx0" brushRef="#br0" timeOffset="1052.24">766 711 10906,'0'0'12347,"16"7"-12531,-10-6-1921</inkml:trace>
  <inkml:trace contextRef="#ctx0" brushRef="#br0" timeOffset="1503.78">792 899 12643,'0'0'9186</inkml:trace>
  <inkml:trace contextRef="#ctx0" brushRef="#br0" timeOffset="2026.28">1269 700 10082,'0'0'4054,"2"11"-2503,14 100 4381,2 168 0,-39-338-4070,10 6-2529,3 0 0,-2-80 0,8-30-4650,2 125 3320,0 36 1906,0-1 0,0 0 1,0 0-1,1 1 0,-1-1 0,1 0 1,-1 1-1,1-1 0,0 0 1,0 1-1,0-1 0,0 1 0,1-1 1,1-2-1,-2 4 53,1 0 0,-1 0 0,0 0 0,0 0 0,1 0 0,-1 0-1,1 0 1,-1 0 0,1 1 0,-1-1 0,1 0 0,-1 1 0,1 0 0,0-1 0,-1 1 0,1 0 0,0 0 0,1 0-1,2 0 29,1 1-1,-1 0 0,0 0 0,0 1 0,0 0 0,0 0 0,0 0 0,0 0 0,0 1 0,-1 0 0,1 0 0,-1 0 0,6 5 0,1 3 85,0 1 1,0 0-1,-1 0 1,-1 1-1,13 23 1,-19-32 33,0 1 1,0 0 0,-1 0 0,0 0-1,0 1 1,-1-1 0,1 1 0,-1-1-1,0 1 1,0-1 0,-1 1 0,0-1-1,0 1 1,0-1 0,-1 1 0,0 0-1,0-1 1,0 1 0,-3 7 0,2-10-35,0 0 1,0 0-1,0 0 1,0 0-1,-1-1 1,1 1-1,-1-1 0,1 1 1,-1-1-1,0 0 1,0 0-1,0 0 1,0 0-1,0-1 1,-1 1-1,1-1 1,0 0-1,-1 0 1,1 0-1,-1-1 1,1 1-1,-1-1 0,1 0 1,-1 1-1,0-2 1,-4 0-1,-23-9-2447,7-13-4310,14 5-4737</inkml:trace>
  <inkml:trace contextRef="#ctx0" brushRef="#br0" timeOffset="2443.45">1584 633 6649,'0'0'11784,"-9"5"-10067,4-3-1542,2-1-65,0-1 0,0 2 1,0-1-1,1 0 0,-1 1 0,1-1 0,-1 1 1,1 0-1,-1-1 0,1 1 0,0 0 0,0 1 1,0-1-1,0 0 0,0 1 0,1-1 0,-1 1 1,1-1-1,-1 1 0,1 0 0,0 0 0,0-1 1,0 1-1,1 0 0,-1 4 0,0-1-21,0-1-1,1 0 1,0 0-1,0 1 1,0-1-1,1 0 1,0 0-1,0 0 1,0 1-1,0-1 1,1 0-1,0-1 1,0 1-1,1 0 1,-1 0-1,1-1 1,0 0-1,0 1 1,0-1 0,1 0-1,-1 0 1,1-1-1,0 1 1,0-1-1,0 0 1,1 0-1,-1 0 1,1-1-1,0 1 1,-1-1-1,1 0 1,0-1-1,0 1 1,1-1-1,-1 0 1,0 0-1,6 0 1,-4-1-63,0 1 1,0-1 0,0 0-1,0-1 1,0 0 0,0 0-1,-1 0 1,1-1 0,0 0-1,7-4 1,-12 5 0,0 0 1,0 0-1,0 0 1,-1 0-1,1-1 1,0 1-1,-1 0 1,1-1-1,-1 1 1,0-1-1,1 0 1,-1 0-1,0 1 1,0-1-1,0 0 1,0 0-1,-1 0 1,1 0-1,0 0 1,-1 0-1,1 0 1,-1 0-1,0 0 1,0 0-1,0-1 1,0 1-1,0 0 1,0 0-1,0 0 1,-1 0-1,1 0 1,-1 0-1,0 0 1,1 0-1,-1 0 1,0 0-1,0 0 1,-2-2-1,-3-6-50,-1 0-1,0 1 1,0 0-1,-1 0 0,-1 0 1,1 1-1,-1 1 1,-1-1-1,-17-10 1,18 13-460,0-1 0,-1 2 0,1-1 0,-1 1 0,0 0 1,-14-2-1,25 8-1434,-1-2 1758,0 0-1,0 0 0,0 1 1,0-1-1,0 0 0,0 0 1,0 0-1,0 1 0,0-1 0,0 0 1,0 0-1,-1 0 0,1 1 1,0-1-1,-6 1-5749,13 7 1100</inkml:trace>
  <inkml:trace contextRef="#ctx0" brushRef="#br0" timeOffset="2869.04">1838 631 11482,'0'0'9482,"1"10"-7648,18 185 4932,-19-193-6701,-1-6-534,0-1-1,0 0 1,1 0-1,0 1 1,0-1-1,0 0 1,0-5 0,-1-29-6166,-6 12-561</inkml:trace>
  <inkml:trace contextRef="#ctx0" brushRef="#br0" timeOffset="3237.6">1705 360 12051,'0'0'5081,"80"14"-5201,-44-2-2241,-2 3-4136</inkml:trace>
  <inkml:trace contextRef="#ctx0" brushRef="#br0" timeOffset="3904.21">2190 643 7762,'0'0'9308,"-10"-5"-7437,2 1-1322,0 0 0,0 0 0,0 1 0,0 1 0,-1-1 0,1 1 0,-14-1 0,19 3-459,0 0-1,0 0 1,0 0 0,0 1-1,0-1 1,0 1 0,0-1-1,0 1 1,0 0 0,1 0-1,-1 1 1,0-1-1,1 0 1,-1 1 0,1 0-1,-1-1 1,1 1 0,0 0-1,-1 0 1,1 1 0,0-1-1,1 0 1,-1 1 0,0-1-1,1 1 1,-1-1 0,1 1-1,0 0 1,0 0 0,-1 4-1,-1 0-42,1 1 0,1 0-1,0 0 1,0 0 0,0 0-1,1 0 1,0 0 0,1 0-1,0 1 1,3 13 0,-3-18-51,0-1 0,0 1 1,0-1-1,0 1 0,1-1 0,0 0 1,-1 0-1,1 0 0,0 0 1,0 0-1,0 0 0,1 0 0,-1-1 1,1 1-1,0-1 0,-1 0 1,1 0-1,0 0 0,0 0 1,0 0-1,1 0 0,-1-1 0,0 0 1,1 0-1,-1 0 0,7 1 1,-8-2-7,0 0 0,1 0 0,-1-1 0,0 1 0,0-1 1,0 1-1,1-1 0,-1 0 0,0 0 0,0 0 0,0 0 0,-1 0 0,1-1 1,0 1-1,0 0 0,-1-1 0,1 0 0,0 1 0,-1-1 0,0 0 1,1 0-1,-1 1 0,0-1 0,0 0 0,0 0 0,0-1 0,0 1 1,0-3-1,3-8-103,0 0 1,-1 0-1,3-21 1,-2-4-163,-1-1 0,-3 0 0,-1 0 0,-1 1 0,-3-1 0,0 1 0,-18-59 0,12 74 825,10 42 290,9 38 180,6 7-649,-5-18-229,2 0-1,2 0 0,35 84 0,-43-123-48,-1 0-1,1 0 0,-1-1 0,2 1 0,-1-1 1,12 10-1,-15-14-72,-1-1 0,1 1 1,0-1-1,0 0 0,-1 1 0,1-1 0,0 0 1,0 0-1,0 0 0,0-1 0,0 1 0,0 0 1,1-1-1,-1 1 0,0-1 0,0 0 1,0 0-1,0 0 0,1 0 0,-1 0 0,0 0 1,0 0-1,0-1 0,0 1 0,0-1 0,1 0 1,-1 1-1,0-1 0,0 0 0,-1 0 1,3-2-1,-1 0 10,0-1 1,0 0-1,-1 1 1,1-1-1,-1 0 1,0 0-1,0-1 1,-1 1-1,1 0 1,-1-1-1,0 1 1,0 0-1,0-1 0,-1 0 1,0 1-1,0-8 1,0-1-85,0 0 1,-1 1-1,-1-1 1,-6-22-1,0 11-123,5 18 118,0-1 1,1 0-1,0 0 1,0 0 0,-2-13-1,6 19 38,0 1 0,0 0 0,0 0-1,0 0 1,0 0 0,0 1 0,0-1-1,0 0 1,0 1 0,-1-1 0,1 1-1,0 0 1,3 1 0,15 9 20,0 0 1,-1 1-1,0 1 1,17 17-1,-28-23 5,0 0 0,-1 0-1,1 1 1,-2 0 0,1 1 0,-1 0-1,-1 0 1,1 0 0,-2 0 0,8 20 0,-12-28 21,1 1 0,-1 0 0,0-1 0,1 1 0,-1-1 0,0 1 0,0 0 0,-1-1 0,1 1 0,0-1 1,0 1-1,-1 0 0,1-1 0,-1 1 0,1-1 0,-1 1 0,0-1 0,0 0 0,1 1 0,-1-1 0,0 0 0,0 1 1,0-1-1,0 0 0,-1 0 0,1 0 0,0 0 0,0 0 0,-1 0 0,1 0 0,-1-1 0,1 1 0,-1 0 0,1-1 1,-1 1-1,1-1 0,-1 1 0,1-1 0,-4 0 0,-3 2-170,-1-1-1,0 0 1,0 0 0,0-1 0,0-1-1,-10-1 1,7-1-2821,4-3-3311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38:26.4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6 136 5329,'3'0'23415,"9"5"-22815,76 83 500,19 20-731,-80-78-315,-14-17 128,-1 1-1,0 0 0,13 23 0,-25-37-186,0 0 1,0 0-1,0 1 1,0-1-1,0 0 1,0 0-1,1 1 0,-1-1 1,0 0-1,0 0 1,0 1-1,0-1 0,0 0 1,0 0-1,0 1 1,0-1-1,0 0 1,0 0-1,0 0 0,0 1 1,0-1-1,-1 0 1,1 0-1,0 1 0,0-1 1,0 0-1,0 0 1,0 0-1,0 1 0,0-1 1,-1 0-1,1 0 1,0 0-1,0 1 1,0-1-1,-1 0 0,1 0 1,0 0-1,0 0 1,0 0-1,-1 0 0,1 1 1,0-1-1,0 0 1,-1 0-1,1 0 0,0 0 1,0 0-1,-1 0 1,1 0-1,0 0 1,0 0-1,0 0 0,-1 0 1,-16-3-9674</inkml:trace>
  <inkml:trace contextRef="#ctx0" brushRef="#br0" timeOffset="750.19">222 133 7826,'0'0'11073,"-7"8"-5522,-20 30-3678,5-6-563,-39 44 1,43-55-1167,0 0 0,1 1 0,2 1 0,-21 40 0,51-74-6242,-8 4 756</inkml:trace>
  <inkml:trace contextRef="#ctx0" brushRef="#br0" timeOffset="2312.5">892 7 5393,'0'0'14739,"-8"-1"-13262,-3-1-902,1 0 0,-1 1 0,1 1 0,-1 0 0,1 0 0,-1 1 0,1 0 0,-20 6 0,25-5-467,0 0-1,0 0 1,0 0-1,1 1 1,-1 0-1,1 0 1,-1 0-1,1 0 1,0 1-1,0 0 1,1 0-1,-1 0 0,1 0 1,0 0-1,0 1 1,0-1-1,1 1 1,0 0-1,-1 0 1,2 0-1,-3 7 1,1-1-85,0 1 0,1-1 0,0 1 0,1 0 0,0 0 0,0 0 0,2 0 0,0 0 0,0 0 0,1 0 0,5 18 0,-6-25-27,1 0 0,0 0 0,1-1 0,-1 1 0,1 0 0,0-1 1,0 0-1,0 1 0,0-1 0,1 0 0,0-1 0,0 1 0,0-1 1,0 1-1,1-1 0,-1-1 0,1 1 0,0-1 0,-1 1 1,1-1-1,0-1 0,0 1 0,1-1 0,-1 1 0,0-2 0,0 1 1,1-1-1,5 1 0,-7-2-17,0 1 0,0 0 0,0-1-1,0 0 1,0 0 0,0 0 0,0-1 0,0 1 0,0-1 0,0 0 0,-1 0 0,1-1-1,-1 1 1,1 0 0,-1-1 0,0 0 0,0 0 0,0 0 0,-1 0 0,1-1 0,-1 1-1,1-1 1,-1 1 0,0-1 0,-1 0 0,1 0 0,-1 1 0,1-1 0,-1-1 0,0 1-1,-1 0 1,1 0 0,-1 0 0,1 0 0,-1 0 0,-1-1 0,1 1 0,-1 0 0,1 0 0,-3-6-1,2 7 1,-1 0 0,0 1-1,0-1 1,0 0-1,-1 1 1,1-1-1,-1 1 1,1 0-1,-1-1 1,0 1-1,0 1 1,0-1 0,0 0-1,0 1 1,0-1-1,-5 0 1,4 0-18,0 0 1,0 1 0,0 0-1,0 0 1,-1 0-1,1 1 1,0-1-1,-1 1 1,1 0 0,0 0-1,-1 0 1,-7 2-1,12-2 37,-1 0-1,1 0 1,0 0-1,-1 0 1,1 0-1,-1 0 1,1 1-1,0-1 1,-1 0-1,1 0 1,0 0-1,-1 0 1,1 0-1,0 1 1,-1-1-1,1 0 1,0 0-1,0 0 1,-1 1-1,1-1 1,0 0-1,0 0 1,-1 1-1,1-1 1,0 0-1,0 1 1,0-1-1,-1 0 1,1 1-1,0-1 1,0 0-1,0 1 1,0-1-1,0 0 1,0 1-1,0-1 1,0 0-1,0 1 0,0-1 1,0 0-1,0 1 1,0-1-1,0 1 1,0-1-1,0 0 1,0 1-1,0-1 1,0 0-1,1 1 1,-1-1-1,0 0 1,0 0-1,0 1 1,1-1-1,-1 0 1,0 1-1,0-1 1,1 0-1,-1 0 1,0 1-1,1-1 1,-1 0-1,0 0 1,1 0-1,-1 0 1,0 1-1,1-1 1,-1 0-1,1 0 1,23 9-120,-18-8 128,63 4-83,-66-5 47,1 0 0,-1 0-1,0 0 1,1-1 0,-1 1-1,0-1 1,1 0 0,-1 0 0,0 0-1,0 0 1,0 0 0,0-1-1,0 1 1,0-1 0,0 0-1,-1 0 1,4-3 0,-7 22 361,1-1 0,4 33 0,7-4-351,-8-37 337,0 0-1,-1 0 0,0 0 0,-1 1 0,1 9 0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38:56.30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1477 733 9458,'0'0'2247,"1"10"-373,40 337 7797,-39-303-7503,-8-29-493,6-15-1636,-1 0 0,0 0 0,0 0 0,1 0 0,-1-1 0,0 1 0,1 0 0,-1 0 0,1-1 0,-1 1 0,0 0 0,1-1 0,-1 1 0,1-1 1,-1 1-1,1-1 0,-1 1 0,1-1 0,-1 1 0,1-1 0,-1 1 0,1-1 0,0 0 0,-1 1 0,1-1 0,0 0 0,-8-14-98,0 1 0,1-1-1,1 0 1,1 0-1,0-1 1,-5-28 0,3 3-875,-1-61 0,8 92 1103,-2-14-1361,2 0 0,0 0 0,2 0 1,9-46-1,-10 65 1023,0 1 0,0 0 0,0 0-1,1-1 1,0 1 0,0 0 0,0 0 0,0 1 0,0-1 0,1 0 0,0 1 0,0 0-1,0-1 1,0 1 0,0 0 0,1 0 0,-1 1 0,1-1 0,0 1 0,0 0 0,0 0-1,0 0 1,0 0 0,0 1 0,0 0 0,1 0 0,-1 0 0,0 0 0,1 1 0,-1-1-1,1 1 1,-1 0 0,0 1 0,8 0 0,-8 0 231,0 0 1,0 1-1,1-1 0,-1 1 1,0 0-1,-1 0 0,1 0 1,0 1-1,-1-1 0,1 1 0,-1 0 1,0 0-1,0 0 0,0 0 1,0 1-1,0-1 0,-1 1 1,0 0-1,1 0 0,-1 0 1,-1 0-1,1 0 0,-1 0 1,1 0-1,-1 0 0,1 8 0,-1-7 163,0 0-1,0 0 0,-1 0 1,1 0-1,-1 0 0,0 0 1,-1 1-1,1-1 0,-1 0 1,0 0-1,0 0 0,0 0 0,-1 0 1,0-1-1,0 1 0,0 0 1,0-1-1,-1 1 0,0-1 1,0 0-1,0 0 0,-5 5 0,1-4-5,1-1 0,-1 0 0,0 0 0,0-1 0,0 0 0,-1 0 0,1-1 0,-13 3 0,18-5-295,-1 0-1,1 1 1,-1-1 0,1 0-1,-1 0 1,0-1 0,1 1 0,-1 0-1,1-1 1,-1 0 0,1 1-1,-4-3 1,4 2-185,1 0 1,0 0-1,-1 0 1,1 0-1,0 0 1,0 0-1,0-1 0,0 1 1,0 0-1,0-1 1,0 1-1,0-1 0,1 1 1,-1-1-1,1 1 1,-1-1-1,1 1 0,-1-1 1,1 0-1,0 1 1,0-3-1,-1-14-5235</inkml:trace>
  <inkml:trace contextRef="#ctx0" brushRef="#br0" timeOffset="1981.69">1848 629 9738,'0'0'6028,"-10"0"-4042,9 0-1970,-2 0 122,0 0 0,-1 0 0,1 0 0,-1 0 0,1 1 0,-1-1 0,1 1 0,0 0 0,-1 0-1,1 0 1,0 0 0,0 1 0,0-1 0,-1 1 0,2 0 0,-1 0 0,0 0 0,0 0 0,1 0 0,-1 1 0,1-1 0,0 1 0,-1-1 0,1 1 0,0 0 0,-1 4 0,-2 2 76,2 0 0,-1 0 0,1 1 0,0-1 0,1 1 1,1 0-1,-1 0 0,1-1 0,1 1 0,0 0 0,0 0 1,1 0-1,2 10 0,-2-17-181,0 1 0,0-1-1,0 1 1,0-1 0,1 1 0,-1-1 0,1 0 0,0 0 0,0 0-1,0 0 1,0 0 0,1 0 0,-1-1 0,1 1 0,0-1-1,0 1 1,0-1 0,0 0 0,0 0 0,0-1 0,0 1-1,1-1 1,-1 1 0,1-1 0,-1 0 0,1 0 0,-1-1-1,1 1 1,0-1 0,-1 1 0,1-1 0,0 0 0,-1-1-1,1 1 1,0-1 0,-1 1 0,7-3 0,-7 2-27,1 0 0,-1 0 0,0 0 0,0 0 0,1-1 0,-1 1 0,0-1 0,0 0 0,0 0 0,0 0 0,-1 0 0,1-1 0,-1 1 0,1-1 0,-1 1 0,0-1 0,0 0 0,0 0 0,0 0 1,0 0-1,-1 0 0,1 0 0,-1-1 0,0 1 0,0-1 0,0 1 0,-1 0 0,1-1 0,-1 1 0,0-1 0,0-4 0,0-1-27,0 1 1,-1 0-1,0-1 0,-1 1 0,0 0 1,0 0-1,-1 0 0,1 0 1,-2 1-1,1-1 0,-1 1 1,-6-9-1,-29-29-394,37 42 387,-1 0-1,0 1 0,0-1 0,0 1 0,0 0 1,0 0-1,-1 0 0,1 1 0,-1-1 0,1 1 1,-1 0-1,1-1 0,-6 1 0,8 1 26,1 0-1,-1 0 1,1 0-1,0 0 0,-1 0 1,1 1-1,-1-1 0,1 0 1,0 0-1,-1 1 1,1-1-1,0 0 0,-1 0 1,1 1-1,0-1 1,-1 0-1,1 1 0,0-1 1,0 1-1,0-1 1,-1 0-1,1 1 0,0-1 1,0 1-1,0-1 1,0 0-1,0 1 0,0-1 1,0 1-1,0-1 1,0 1-1,0-1 0,0 0 1,0 1-1,0-1 1,0 1-1,0-1 0,0 1 1,0-1-1,0 0 1,1 1-1,-1-1 0,0 1 1,0-1-1,1 1 1,9 21 90,-5-18-66,1 0 1,0 0-1,0 0 1,0-1 0,0 1-1,0-1 1,1-1-1,-1 1 1,1-1 0,0-1-1,-1 1 1,10 0-1,-10-1-28,-1 0 0,0 0 0,1-1 0,-1 0 0,0 0 0,1 0 0,-1-1 0,0 1 0,1-1 0,-1-1 0,0 1 0,0-1 0,0 0 0,0 0 0,0 0 0,6-5 0,-9 6 5,-1-1 1,0 0-1,0 1 0,0-1 0,-1 0 1,1 1-1,0-1 0,-1 0 1,1 0-1,-1 0 0,1 0 1,-1 1-1,0-3 0,0 3 4,1 1-1,-1-1 1,0 1 0,0-1-1,0 1 1,0-1-1,0 0 1,0 1-1,0-1 1,0 1 0,0-1-1,0 1 1,-1-1-1,1 1 1,0-1-1,0 1 1,0-1 0,-1 1-1,1-1 1,0 1-1,0-1 1,-1 1 0,1 0-1,0-1 1,-1 1-1,1-1 1,-1 1-1,1 0 1,0-1 0,-1 1-1,1 0 1,-1 0-1,1-1 1,-1 1 0,1 0-1,-1 0 1,1 0-1,-1-1 1,1 1-1,-1 0 1,1 0 0,-1 0-1,1 0 1,-1 0-1,0 0 1,1 0-1,-1 1 1,-1 1-2,1 1-1,0 0 1,0 0-1,0 0 1,0 0-1,1 0 1,-1 0-1,1 0 1,-1 0 0,1 0-1,0 0 1,1 0-1,0 6 1,-1-4 1,0 4 3,4 68 167,-3-72-124,0 0 1,0 0 0,0-1-1,1 1 1,0 0-1,0-1 1,0 1 0,0-1-1,1 0 1,-1 0-1,1 0 1,0 0 0,5 5-1,-8-9-26,1 1 0,0 0 0,-1-1 0,1 1 0,0-1 0,-1 1 0,1-1 0,0 1 0,0-1 0,0 1 0,-1-1 0,1 0 0,0 0 0,0 1 0,0-1 0,0 0 0,0 0 0,0 0 0,0 0 0,0 0 0,-1 0 0,1 0 0,0 0 0,0 0 0,0-1 0,1 1 0,0-1 1,0 0-1,-1-1 1,1 1 0,-1 0 0,1-1-1,-1 1 1,0 0 0,0-1-1,0 0 1,0 1 0,0-1 0,1-2-1,19-59 57,-19 55-91,8-63-1265,-8 89 1296,1 0 1,0-1-1,10 26 0,-11-35 111,1 0 0,0 0-1,1 0 1,0-1 0,0 0 0,1 1-1,0-2 1,0 1 0,10 9-1,-14-15-102,-1 0 0,1 0 0,0-1-1,-1 1 1,1-1 0,0 1-1,-1 0 1,1-1 0,0 1 0,0-1-1,0 0 1,-1 1 0,1-1-1,0 0 1,0 1 0,0-1 0,0 0-1,0 0 1,0 0 0,0 0-1,0 0 1,0 0 0,-1 0 0,1 0-1,0 0 1,0 0 0,0 0-1,0-1 1,1 0 0,-1 0 0,1 0-1,-1-1 1,0 1 0,0 0-1,0-1 1,0 0 0,0 1-1,-1-1 1,1 1 0,0-1-1,-1 0 1,1 1 0,-1-1-1,1-2 1,0-13 19,1 1 0,-3-28 1,1 34-49,-1-13-10,0 16-81,0 1 0,0 0-1,1 0 1,0 0 0,1 0-1,-1 0 1,1-1 0,2-8-1,-2 14 79,0 0 0,0 1-1,0-1 1,0 1-1,-1-1 1,1 1-1,0-1 1,0 1 0,0-1-1,0 1 1,0 0-1,0-1 1,0 1-1,0 0 1,1 0 0,-1 0-1,0 0 1,0 0-1,0 0 1,0 0-1,0 0 1,0 1-1,0-1 1,0 0 0,0 0-1,0 1 1,0-1-1,0 1 1,0-1-1,0 1 1,1 1 0,30 18-48,-31-19 62,14 10-23,-1 1 1,21 22 0,-32-31 19,0 0 1,-1 0 0,1 0-1,-1 1 1,1-1 0,-1 1-1,0 0 1,-1-1 0,1 1-1,-1 0 1,1 0 0,-1 0 0,-1 0-1,1 0 1,0 1 0,-1-1-1,0 0 1,0 6 0,-2-7 10,1-1 1,-1 1 0,0 0 0,0 0-1,0-1 1,0 0 0,-1 1 0,1-1-1,-1 0 1,1 0 0,-1 0 0,0 0 0,0-1-1,0 1 1,0-1 0,0 0 0,0 1-1,0-1 1,0-1 0,0 1 0,0 0-1,-1-1 1,1 0 0,0 0 0,-1 0-1,1 0 1,0 0 0,0-1 0,-4 0-1,6 0-1,0 0 1,0 0-1,0 1 0,0-1 0,1 0 0,-1-1 0,0 1 0,0 0 0,1 0 0,-1 0 0,1 0 0,-1 0 0,1-1 1,0 1-1,-1 0 0,1 0 0,0-1 0,0 1 0,0 0 0,0-1 0,0 1 0,0 0 0,0 0 0,0-1 0,1 1 1,-1 0-1,0 0 0,2-2 0,12-34-122,-8 28 43,0 0 0,0-1 0,0 0 1,-1 0-1,-1 0 0,0-1 0,0 1 0,-1-1 0,0 0 0,-1 0 1,0 0-1,0-16 0,32 66 154,17 7 71,-37-35-155,0 2-1,19 20 0,-30-30 3,0 1-1,0 0 0,0 0 1,-1 0-1,1 1 0,-1-1 1,0 1-1,-1-1 0,1 1 1,-1-1-1,0 1 0,0 0 1,0 0-1,0 5 0,-2-8 11,1 0 0,-1 0 0,0 0-1,0-1 1,0 1 0,0 0 0,0-1 0,-1 1-1,1-1 1,0 0 0,-1 1 0,1-1 0,-1 0-1,1 0 1,-1 0 0,1 0 0,-1 0 0,0 0-1,0 0 1,0 0 0,1-1 0,-1 1-1,0-1 1,0 1 0,0-1 0,0 0 0,0 0-1,0 0 1,0 0 0,0 0 0,-3-1 0,3 1-9,0 1 0,0-1 0,0 0 0,0 0 1,0 0-1,-1-1 0,1 1 0,0-1 0,0 1 1,0-1-1,0 1 0,0-1 0,0 0 1,0 0-1,1 0 0,-1 0 0,0 0 0,0-1 1,1 1-1,-1 0 0,1-1 0,-1 1 0,1-1 1,0 0-1,-1 1 0,1-1 0,0 0 0,0 0 1,0 0-1,0 0 0,0-3 0,1 4-43,0-1 0,1 1 0,-1-1 0,0 1 0,1-1 0,0 1 0,-1-1 0,1 1 0,0 0 0,0 0-1,0-1 1,0 1 0,0 0 0,0 0 0,0 0 0,0 0 0,0 0 0,0 0 0,1 0 0,-1 0 0,0 0 0,1 1 0,-1-1 0,0 1-1,1-1 1,2 0 0,52-14-209,-35 10 87,-8 2 163,-1-1 0,1-1 0,-1 0 1,0-1-1,21-13 0,-29 17 11,-1-1-1,1 0 1,-1 1 0,0-1-1,0 0 1,0-1-1,0 1 1,-1 0-1,1-1 1,-1 1 0,0-1-1,0 0 1,0 0-1,-1 0 1,1 0 0,-1 0-1,0 0 1,0 0-1,0-1 1,-1 1 0,0-8-1,1 11 4,-1 0-1,0 1 1,0-1 0,-1 0-1,1 0 1,0 0-1,0 0 1,0 0-1,-1 0 1,1 0 0,0 1-1,-1-1 1,1 0-1,-1 0 1,1 1-1,-1-1 1,1 0 0,-1 0-1,1 1 1,-1-1-1,0 1 1,1-1-1,-1 0 1,0 1 0,0-1-1,1 1 1,-1 0-1,0-1 1,0 1-1,0 0 1,0-1 0,1 1-1,-1 0 1,0 0-1,0 0 1,0 0-1,0 0 1,0 0 0,0 0-1,0 0 1,-1 0-1,0 1 27,0-1-1,0 1 1,0-1-1,0 1 0,0 0 1,0 0-1,1-1 1,-1 2-1,0-1 1,0 0-1,1 0 0,-1 0 1,1 1-1,-1-1 1,1 1-1,0-1 1,-1 1-1,0 2 1,-1 1 50,1 0 1,-1 0 0,1 1 0,0 0 0,0-1 0,1 1 0,0 0 0,0 0 0,0 0 0,0 0-1,1 0 1,0-1 0,1 1 0,1 10 0,-1-13-81,0 0 0,0 0 0,1-1 0,-1 1 0,1 0 0,0-1 0,0 1 0,0-1 0,0 1 0,0-1 0,0 0 0,1 0 0,-1 0-1,1 0 1,-1 0 0,1-1 0,0 1 0,0-1 0,-1 0 0,1 0 0,0 0 0,0 0 0,0 0 0,1-1 0,-1 1 0,0-1 0,0 0 0,6 0 0,0 1-4,0-1-1,0 0 1,0-1 0,0 0 0,0 0 0,0-1-1,-1 0 1,1-1 0,-1 0 0,1 0 0,-1-1-1,12-6 1,-16 7-14,0-1-1,1 0 1,-1 0 0,-1 0-1,1 0 1,0 0-1,-1-1 1,0 0 0,0 1-1,-1-1 1,1 0-1,-1 0 1,0-1-1,0 1 1,-1 0 0,1-1-1,-1 1 1,-1-1-1,1 1 1,-1-1 0,0-7-1,0 11 11,0 0 0,0 1 0,0-1 0,0 0 0,0 0 0,-1 0 0,1 1 0,-1-1 0,1 0 0,-1 0-1,0 1 1,0-1 0,-1-2 0,1 3 0,1 1-1,0-1 1,-1 1 0,1 0-1,-1-1 1,0 1-1,1-1 1,-1 1-1,1 0 1,-1-1 0,0 1-1,1 0 1,-1 0-1,0 0 1,1-1-1,-1 1 1,0 0 0,1 0-1,-1 0 1,0 0-1,1 0 1,-1 0-1,0 0 1,0 1 0,-1 0 6,0-1 0,0 1 0,0 1 0,0-1 0,0 0 0,1 0 0,-1 1 0,0-1 0,1 1 0,-1-1 0,1 1 0,0-1 0,0 1 0,-1 0 0,1 0 0,0 0 0,0 0 0,1 0 0,-1 0 0,0 0 0,0 3 0,-1 2 55,0-1-1,1 1 1,0 0 0,0 0-1,1 0 1,0 0 0,0 0-1,1 0 1,0 0 0,0 0-1,0 0 1,1 0-1,0-1 1,4 11 0,-3-13-44,0 0 0,-1 0 1,2 0-1,-1-1 0,0 1 1,1-1-1,-1 0 0,1 0 1,0 0-1,0 0 0,0-1 1,1 1-1,-1-1 0,0 0 1,1 0-1,0-1 0,-1 0 0,1 1 1,0-1-1,0-1 0,8 1 1,-2 0-300,0-1 0,1 0 0,-1 0 0,16-4 0,17-10-4837,-16-2-2751</inkml:trace>
  <inkml:trace contextRef="#ctx0" brushRef="#br0" timeOffset="2400.62">2772 261 17628,'0'0'2200,"-3"47"-2200,6-17-648,7-5-1128,0-4-3857</inkml:trace>
  <inkml:trace contextRef="#ctx0" brushRef="#br0" timeOffset="2927.84">3444 645 8642,'0'0'10741,"-11"-6"-9442,-34-17-343,42 21-873,-1 1 0,1 1 0,0-1 0,-1 0 0,1 1 0,-1 0 0,1-1 0,-1 2 0,1-1 0,-1 0 0,1 1 0,-1-1 0,1 1 0,0 0 0,-1 0 0,1 0 0,0 1 0,0-1 0,0 1 0,0-1 0,0 1 0,0 0 0,-4 4 0,1-1 27,1 0 0,-1 1 0,1-1 0,0 1 1,1 0-1,-1 0 0,1 1 0,-5 10 0,7-10-43,0-1 0,0 1-1,1-1 1,0 1 0,0 0-1,1-1 1,0 1 0,0 0 0,0-1-1,1 1 1,0 0 0,0-1-1,1 1 1,3 8 0,-5-13-57,1 1-1,0-1 1,1 1 0,-1-1 0,0 1 0,1-1-1,-1 0 1,1 0 0,0 1 0,-1-1 0,1-1 0,0 1-1,1 0 1,-1 0 0,0-1 0,0 1 0,1-1 0,-1 1-1,1-1 1,-1 0 0,1 0 0,-1-1 0,1 1-1,0 0 1,-1-1 0,1 1 0,0-1 0,0 0 0,-1 0-1,1 0 1,0 0 0,0-1 0,-1 1 0,1-1-1,0 1 1,-1-1 0,5-2 0,-4 1-1,1 0 1,0 0-1,-1-1 0,1 0 1,-1 1-1,0-1 0,0-1 1,0 1-1,0 0 0,0-1 0,-1 1 1,0-1-1,0 0 0,0 0 1,0 0-1,0 0 0,1-7 1,3-7-87,-1-1 0,4-30 0,-3 0-866,-3 0-1,-2 0 1,-8-84-1,6 127 848,1-1 0,-1 1 0,-1 0 1,1 0-1,-1-1 0,0 1 0,0 0 0,0 1 0,-5-8 0,7 60 1569,21 49 598,40 112 0,-60-204-2180,2 7 261,1 1 1,1-1 0,11 21-1,-16-30-273,1-1 1,0 0-1,-1 1 0,1-1 0,0 0 0,0 1 0,0-1 0,0 0 1,0 0-1,0 0 0,0 0 0,1 0 0,-1 0 0,0 0 0,0 0 1,1-1-1,-1 1 0,1 0 0,-1-1 0,1 1 0,-1-1 0,1 1 1,-1-1-1,1 0 0,-1 0 0,1 0 0,-1 0 0,1 0 1,-1 0-1,1 0 0,-1 0 0,1-1 0,-1 1 0,1 0 0,-1-1 1,1 1-1,-1-1 0,1 0 0,-1 1 0,0-1 0,2-1 0,9-12-5722</inkml:trace>
  <inkml:trace contextRef="#ctx0" brushRef="#br0" timeOffset="3295.21">3539 235 14995,'0'0'3961,"53"72"-3961,-21-49-1848,4-3-3762</inkml:trace>
  <inkml:trace contextRef="#ctx0" brushRef="#br0" timeOffset="-3214.25">34 662 6617,'0'0'17939,"-4"-3"-16723,-10-6-894,9 17 66,10 34 409,-1-13-423,15 286 2601,-28-336-2238,-1-28-953,1-1-1,3 0 0,2 0 1,4-73-1,0 64-264,0 47 377,4-87-1379,-3 91 1418,0-1 0,1 1 0,0 0 0,1 0 0,0 0 0,0 0 0,1 0 0,0 1 0,7-11 1,-10 16 47,0 0 0,0 1 1,1-1-1,-1 1 0,1 0 1,-1-1-1,1 1 0,-1 0 1,1 0-1,0 0 0,-1 0 1,1 0-1,0 1 1,0-1-1,0 0 0,0 1 1,-1-1-1,1 1 0,0 0 1,0 0-1,3 0 0,0 0-5,-1 1-1,0 0 0,0 0 1,0 0-1,0 0 0,0 1 0,0-1 1,-1 1-1,7 5 0,1 0 12,0 2 0,0 0-1,-1 0 1,-1 1-1,11 14 1,-14-17 15,-1 1-1,0 0 1,0 0-1,-1 1 1,0 0-1,0-1 1,-1 1-1,2 12 1,-4-19 25,0 1-1,-1 0 1,0 0 0,1-1 0,-1 1 0,0 0 0,0 0-1,-1 0 1,1-1 0,0 1 0,-1 0 0,0 0 0,0-1-1,0 1 1,0 0 0,0-1 0,0 1 0,-1-1 0,1 0-1,-1 1 1,1-1 0,-1 0 0,0 0 0,0 0 0,0 0-1,0 0 1,-1 0 0,1-1 0,0 1 0,-6 2 0,-16 4 390,-1 0 0,0-2 0,-26 3 0,12-3-3577,32-4-2487,28 1 138,2 1-1030</inkml:trace>
  <inkml:trace contextRef="#ctx0" brushRef="#br0" timeOffset="-2449.12">312 983 6889,'0'0'12846,"1"4"-11689,3 23-233,-1 1 0,-1 0 0,-2 42 0,-1-28 612,-11-88 73,11 36-1580,0-106-996,2 103 654,0 0-1,1 0 1,0 0 0,1 0-1,1 0 1,8-19-1,-12 30 299,1 1-1,0-1 0,-1 0 0,1 1 1,0-1-1,0 1 0,0-1 1,0 1-1,1 0 0,-1-1 1,0 1-1,1 0 0,-1 0 0,0 0 1,1 0-1,-1 0 0,1 0 1,0 0-1,-1 1 0,1-1 1,0 1-1,-1-1 0,1 1 0,2-1 1,-1 1 9,0 1 0,0-1 1,0 1-1,0-1 0,0 1 1,0 0-1,-1 0 0,1 0 0,0 1 1,0-1-1,-1 1 0,1-1 1,2 3-1,3 3 25,0 1 0,0-1 0,0 1-1,-1 0 1,-1 1 0,12 18 0,-12-10 401,0 0-1,-1 0 1,0 1 0,-2-1-1,0 1 1,-1 0 0,-1 0-1,-2 34 556,-2-67-11133</inkml:trace>
  <inkml:trace contextRef="#ctx0" brushRef="#br0" timeOffset="-2066.23">372 1060 12619,'0'0'7513,"61"-6"-6873,-32 0-640,9-4-152,-6 1-2480,-9 1-2889</inkml:trace>
  <inkml:trace contextRef="#ctx0" brushRef="#br0" timeOffset="-1550.26">151 300 8058,'0'0'11772,"-3"-3"-10707,2 3-1034,1 0 0,-1 0 0,1-1 0,-1 1 0,1 0 0,0 0 0,-1 0 0,1-1 0,0 1 0,-1 0 0,1 0 0,-1-1 0,1 1 0,0 0 0,0-1 0,-1 1 0,1 0 0,0-1 0,0 1 0,-1 0 0,1-1 0,0 1 0,0-1 0,0 1 0,-1 0 0,1-1 0,0 1 0,0-1 0,0 1 0,0-1 0,0 1 0,0 0 0,0-1 0,0 1 0,0-1 0,0 1 0,0-1 0,1 1 0,-1-1 0,0 1 0,24-2 1045,-11 2-998,48 1 990,-8 0-783,1-2 0,61-9 0,-115 9-293,1 1-1,-1 0 1,0 0 0,1 0 0,-1 0 0,1 0 0,-1 0-1,0-1 1,1 1 0,-1 0 0,0 0 0,1-1-1,-1 1 1,0 0 0,1-1 0,-1 1 0,0 0 0,1-1-1,-1 1 1,0 0 0,0-1 0,1 1 0,-1 0 0,0-1-1,0 1 1,0-1 0,0 1 0,0-1 0,0 1 0,1 0-1,-1-1 1,0 1 0,0-1 0,0 1 0,-1-1 0,1 1-1,0 0 1,0-1 0,0 1 0,0-1 0,0 1 0,0-1-1,0 1 1,-1 0 0,1-1 0,0 1 0,0 0-1,-1-1 1,1 1 0,0 0 0,-1-1 0,-20-27-496,10 14 334,11 7-100,11 15 211,13 15 301,-20-18-111,-1 0 1,0 0-1,0 0 0,0 0 1,0 1-1,-1-1 0,0 1 1,0 0-1,0 0 0,-1 0 1,0 0-1,1 11 0,-2 22-5245,0-30 2817</inkml:trace>
  <inkml:trace contextRef="#ctx0" brushRef="#br0" timeOffset="-1133.94">928 702 12259,'0'0'11114,"30"14"-13394,-18-14-3642</inkml:trace>
  <inkml:trace contextRef="#ctx0" brushRef="#br0" timeOffset="-783.08">954 897 10898,'0'0'4689</inkml:trace>
  <inkml:trace contextRef="#ctx0" brushRef="#br0">1477 733 9458,'0'0'2247,"1"10"-373,40 337 7797,-39-303-7503,-8-29-493,6-15-1636,-1 0 0,0 0 0,0 0 0,1 0 0,-1-1 0,0 1 0,1 0 0,-1 0 0,1-1 0,-1 1 0,0 0 0,1-1 0,-1 1 0,1-1 1,-1 1-1,1-1 0,-1 1 0,1-1 0,-1 1 0,1-1 0,-1 1 0,1-1 0,0 0 0,-1 1 0,1-1 0,0 0 0,-8-14-98,0 1 0,1-1-1,1 0 1,1 0-1,0-1 1,-5-28 0,3 3-875,-1-61 0,8 92 1103,-2-14-1361,2 0 0,0 0 0,2 0 1,9-46-1,-10 65 1023,0 1 0,0 0 0,0 0-1,1-1 1,0 1 0,0 0 0,0 0 0,0 1 0,0-1 0,1 0 0,0 1 0,0 0-1,0-1 1,0 1 0,0 0 0,1 0 0,-1 1 0,1-1 0,0 1 0,0 0 0,0 0-1,0 0 1,0 0 0,0 1 0,0 0 0,1 0 0,-1 0 0,0 0 0,1 1 0,-1-1-1,1 1 1,-1 0 0,0 1 0,8 0 0,-8 0 231,0 0 1,0 1-1,1-1 0,-1 1 1,0 0-1,-1 0 0,1 0 1,0 1-1,-1-1 0,1 1 0,-1 0 1,0 0-1,0 0 0,0 0 1,0 1-1,0-1 0,-1 1 1,0 0-1,1 0 0,-1 0 1,-1 0-1,1 0 0,-1 0 1,1 0-1,-1 0 0,1 8 0,-1-7 163,0 0-1,0 0 0,-1 0 1,1 0-1,-1 0 0,0 0 1,-1 1-1,1-1 0,-1 0 1,0 0-1,0 0 0,0 0 0,-1 0 1,0-1-1,0 1 0,0 0 1,0-1-1,-1 1 0,0-1 1,0 0-1,0 0 0,-5 5 0,1-4-5,1-1 0,-1 0 0,0 0 0,0-1 0,0 0 0,-1 0 0,1-1 0,-13 3 0,18-5-295,-1 0-1,1 1 1,-1-1 0,1 0-1,-1 0 1,0-1 0,1 1 0,-1 0-1,1-1 1,-1 0 0,1 1-1,-4-3 1,4 2-185,1 0 1,0 0-1,-1 0 1,1 0-1,0 0 1,0 0-1,0-1 0,0 1 1,0 0-1,0-1 1,0 1-1,0-1 0,1 1 1,-1-1-1,1 1 1,-1-1-1,1 1 0,-1-1 1,1 0-1,0 1 1,0-3-1,-1-14-5235</inkml:trace>
  <inkml:trace contextRef="#ctx0" brushRef="#br0" timeOffset="1981.69">1848 629 9738,'0'0'6028,"-10"0"-4042,9 0-1970,-2 0 122,0 0 0,-1 0 0,1 0 0,-1 0 0,1 1 0,-1-1 0,1 1 0,0 0 0,-1 0-1,1 0 1,0 0 0,0 1 0,0-1 0,-1 1 0,2 0 0,-1 0 0,0 0 0,0 0 0,1 0 0,-1 1 0,1-1 0,0 1 0,-1-1 0,1 1 0,0 0 0,-1 4 0,-2 2 76,2 0 0,-1 0 0,1 1 0,0-1 0,1 1 1,1 0-1,-1 0 0,1-1 0,1 1 0,0 0 0,0 0 1,1 0-1,2 10 0,-2-17-181,0 1 0,0-1-1,0 1 1,0-1 0,1 1 0,-1-1 0,1 0 0,0 0 0,0 0-1,0 0 1,0 0 0,1 0 0,-1-1 0,1 1 0,0-1-1,0 1 1,0-1 0,0 0 0,0 0 0,0-1 0,0 1-1,1-1 1,-1 1 0,1-1 0,-1 0 0,1 0 0,-1-1-1,1 1 1,0-1 0,-1 1 0,1-1 0,0 0 0,-1-1-1,1 1 1,0-1 0,-1 1 0,7-3 0,-7 2-27,1 0 0,-1 0 0,0 0 0,0 0 0,1-1 0,-1 1 0,0-1 0,0 0 0,0 0 0,0 0 0,-1 0 0,1-1 0,-1 1 0,1-1 0,-1 1 0,0-1 0,0 0 0,0 0 0,0 0 1,0 0-1,-1 0 0,1 0 0,-1-1 0,0 1 0,0-1 0,0 1 0,-1 0 0,1-1 0,-1 1 0,0-1 0,0-4 0,0-1-27,0 1 1,-1 0-1,0-1 0,-1 1 0,0 0 1,0 0-1,-1 0 0,1 0 1,-2 1-1,1-1 0,-1 1 1,-6-9-1,-29-29-394,37 42 387,-1 0-1,0 1 0,0-1 0,0 1 0,0 0 1,0 0-1,-1 0 0,1 1 0,-1-1 0,1 1 1,-1 0-1,1-1 0,-6 1 0,8 1 26,1 0-1,-1 0 1,1 0-1,0 0 0,-1 0 1,1 1-1,-1-1 0,1 0 1,0 0-1,-1 1 1,1-1-1,0 0 0,-1 0 1,1 1-1,0-1 1,-1 0-1,1 1 0,0-1 1,0 1-1,0-1 1,-1 0-1,1 1 0,0-1 1,0 1-1,0-1 1,0 0-1,0 1 0,0-1 1,0 1-1,0-1 1,0 1-1,0-1 0,0 0 1,0 1-1,0-1 1,0 1-1,0-1 0,0 1 1,0-1-1,0 0 1,1 1-1,-1-1 0,0 1 1,0-1-1,1 1 1,9 21 90,-5-18-66,1 0 1,0 0-1,0 0 1,0-1 0,0 1-1,0-1 1,1-1-1,-1 1 1,1-1 0,0-1-1,-1 1 1,10 0-1,-10-1-28,-1 0 0,0 0 0,1-1 0,-1 0 0,0 0 0,1 0 0,-1-1 0,0 1 0,1-1 0,-1-1 0,0 1 0,0-1 0,0 0 0,0 0 0,0 0 0,6-5 0,-9 6 5,-1-1 1,0 0-1,0 1 0,0-1 0,-1 0 1,1 1-1,0-1 0,-1 0 1,1 0-1,-1 0 0,1 0 1,-1 1-1,0-3 0,0 3 4,1 1-1,-1-1 1,0 1 0,0-1-1,0 1 1,0-1-1,0 0 1,0 1-1,0-1 1,0 1 0,0-1-1,0 1 1,-1-1-1,1 1 1,0-1-1,0 1 1,0-1 0,-1 1-1,1-1 1,0 1-1,0-1 1,-1 1 0,1 0-1,0-1 1,-1 1-1,1-1 1,-1 1-1,1 0 1,0-1 0,-1 1-1,1 0 1,-1 0-1,1-1 1,-1 1 0,1 0-1,-1 0 1,1 0-1,-1-1 1,1 1-1,-1 0 1,1 0 0,-1 0-1,1 0 1,-1 0-1,0 0 1,1 0-1,-1 1 1,-1 1-2,1 1-1,0 0 1,0 0-1,0 0 1,0 0-1,1 0 1,-1 0-1,1 0 1,-1 0 0,1 0-1,0 0 1,1 0-1,0 6 1,-1-4 1,0 4 3,4 68 167,-3-72-124,0 0 1,0 0 0,0-1-1,1 1 1,0 0-1,0-1 1,0 1 0,0-1-1,1 0 1,-1 0-1,1 0 1,0 0 0,5 5-1,-8-9-26,1 1 0,0 0 0,-1-1 0,1 1 0,0-1 0,-1 1 0,1-1 0,0 1 0,0-1 0,0 1 0,-1-1 0,1 0 0,0 0 0,0 1 0,0-1 0,0 0 0,0 0 0,0 0 0,0 0 0,0 0 0,-1 0 0,1 0 0,0 0 0,0 0 0,0-1 0,1 1 0,0-1 1,0 0-1,-1-1 1,1 1 0,-1 0 0,1-1-1,-1 1 1,0 0 0,0-1-1,0 0 1,0 1 0,0-1 0,1-2-1,19-59 57,-19 55-91,8-63-1265,-8 89 1296,1 0 1,0-1-1,10 26 0,-11-35 111,1 0 0,0 0-1,1 0 1,0-1 0,0 0 0,1 1-1,0-2 1,0 1 0,10 9-1,-14-15-102,-1 0 0,1 0 0,0-1-1,-1 1 1,1-1 0,0 1-1,-1 0 1,1-1 0,0 1 0,0-1-1,0 0 1,-1 1 0,1-1-1,0 0 1,0 1 0,0-1 0,0 0-1,0 0 1,0 0 0,0 0-1,0 0 1,0 0 0,-1 0 0,1 0-1,0 0 1,0 0 0,0 0-1,0-1 1,1 0 0,-1 0 0,1 0-1,-1-1 1,0 1 0,0 0-1,0-1 1,0 0 0,0 1-1,-1-1 1,1 1 0,0-1-1,-1 0 1,1 1 0,-1-1-1,1-2 1,0-13 19,1 1 0,-3-28 1,1 34-49,-1-13-10,0 16-81,0 1 0,0 0-1,1 0 1,0 0 0,1 0-1,-1 0 1,1-1 0,2-8-1,-2 14 79,0 0 0,0 1-1,0-1 1,0 1-1,-1-1 1,1 1-1,0-1 1,0 1 0,0-1-1,0 1 1,0 0-1,0-1 1,0 1-1,0 0 1,1 0 0,-1 0-1,0 0 1,0 0-1,0 0 1,0 0-1,0 0 1,0 1-1,0-1 1,0 0 0,0 0-1,0 1 1,0-1-1,0 1 1,0-1-1,0 1 1,1 1 0,30 18-48,-31-19 62,14 10-23,-1 1 1,21 22 0,-32-31 19,0 0 1,-1 0 0,1 0-1,-1 1 1,1-1 0,-1 1-1,0 0 1,-1-1 0,1 1-1,-1 0 1,1 0 0,-1 0 0,-1 0-1,1 0 1,0 1 0,-1-1-1,0 0 1,0 6 0,-2-7 10,1-1 1,-1 1 0,0 0 0,0 0-1,0-1 1,0 0 0,-1 1 0,1-1-1,-1 0 1,1 0 0,-1 0 0,0 0 0,0-1-1,0 1 1,0-1 0,0 0 0,0 1-1,0-1 1,0-1 0,0 1 0,0 0-1,-1-1 1,1 0 0,0 0 0,-1 0-1,1 0 1,0 0 0,0-1 0,-4 0-1,6 0-1,0 0 1,0 0-1,0 1 0,0-1 0,1 0 0,-1-1 0,0 1 0,0 0 0,1 0 0,-1 0 0,1 0 0,-1 0 0,1-1 1,0 1-1,-1 0 0,1 0 0,0-1 0,0 1 0,0 0 0,0-1 0,0 1 0,0 0 0,0 0 0,0-1 0,1 1 1,-1 0-1,0 0 0,2-2 0,12-34-122,-8 28 43,0 0 0,0-1 0,0 0 1,-1 0-1,-1 0 0,0-1 0,0 1 0,-1-1 0,0 0 0,-1 0 1,0 0-1,0-16 0,32 66 154,17 7 71,-37-35-155,0 2-1,19 20 0,-30-30 3,0 1-1,0 0 0,0 0 1,-1 0-1,1 1 0,-1-1 1,0 1-1,-1-1 0,1 1 1,-1-1-1,0 1 0,0 0 1,0 0-1,0 5 0,-2-8 11,1 0 0,-1 0 0,0 0-1,0-1 1,0 1 0,0 0 0,0-1 0,-1 1-1,1-1 1,0 0 0,-1 1 0,1-1 0,-1 0-1,1 0 1,-1 0 0,1 0 0,-1 0 0,0 0-1,0 0 1,0 0 0,1-1 0,-1 1-1,0-1 1,0 1 0,0-1 0,0 0 0,0 0-1,0 0 1,0 0 0,0 0 0,-3-1 0,3 1-9,0 1 0,0-1 0,0 0 0,0 0 1,0 0-1,-1-1 0,1 1 0,0-1 0,0 1 1,0-1-1,0 1 0,0-1 0,0 0 1,0 0-1,1 0 0,-1 0 0,0 0 0,0-1 1,1 1-1,-1 0 0,1-1 0,-1 1 0,1-1 1,0 0-1,-1 1 0,1-1 0,0 0 0,0 0 1,0 0-1,0 0 0,0-3 0,1 4-43,0-1 0,1 1 0,-1-1 0,0 1 0,1-1 0,0 1 0,-1-1 0,1 1 0,0 0 0,0 0-1,0-1 1,0 1 0,0 0 0,0 0 0,0 0 0,0 0 0,0 0 0,0 0 0,1 0 0,-1 0 0,0 0 0,1 1 0,-1-1 0,0 1-1,1-1 1,2 0 0,52-14-209,-35 10 87,-8 2 163,-1-1 0,1-1 0,-1 0 1,0-1-1,21-13 0,-29 17 11,-1-1-1,1 0 1,-1 1 0,0-1-1,0 0 1,0-1-1,0 1 1,-1 0-1,1-1 1,-1 1 0,0-1-1,0 0 1,0 0-1,-1 0 1,1 0 0,-1 0-1,0 0 1,0 0-1,0-1 1,-1 1 0,0-8-1,1 11 4,-1 0-1,0 1 1,0-1 0,-1 0-1,1 0 1,0 0-1,0 0 1,0 0-1,-1 0 1,1 0 0,0 1-1,-1-1 1,1 0-1,-1 0 1,1 1-1,-1-1 1,1 0 0,-1 0-1,1 1 1,-1-1-1,0 1 1,1-1-1,-1 0 1,0 1 0,0-1-1,1 1 1,-1 0-1,0-1 1,0 1-1,0 0 1,0-1 0,1 1-1,-1 0 1,0 0-1,0 0 1,0 0-1,0 0 1,0 0 0,0 0-1,0 0 1,-1 0-1,0 1 27,0-1-1,0 1 1,0-1-1,0 1 0,0 0 1,0 0-1,1-1 1,-1 2-1,0-1 1,0 0-1,1 0 0,-1 0 1,1 1-1,-1-1 1,1 1-1,0-1 1,-1 1-1,0 2 1,-1 1 50,1 0 1,-1 0 0,1 1 0,0 0 0,0-1 0,1 1 0,0 0 0,0 0 0,0 0 0,0 0-1,1 0 1,0-1 0,1 1 0,1 10 0,-1-13-81,0 0 0,0 0 0,1-1 0,-1 1 0,1 0 0,0-1 0,0 1 0,0-1 0,0 1 0,0-1 0,0 0 0,1 0 0,-1 0-1,1 0 1,-1 0 0,1-1 0,0 1 0,0-1 0,-1 0 0,1 0 0,0 0 0,0 0 0,0 0 0,1-1 0,-1 1 0,0-1 0,0 0 0,6 0 0,0 1-4,0-1-1,0 0 1,0-1 0,0 0 0,0 0 0,0-1-1,-1 0 1,1-1 0,-1 0 0,1 0 0,-1-1-1,12-6 1,-16 7-14,0-1-1,1 0 1,-1 0 0,-1 0-1,1 0 1,0 0-1,-1-1 1,0 0 0,0 1-1,-1-1 1,1 0-1,-1 0 1,0-1-1,0 1 1,-1 0 0,1-1-1,-1 1 1,-1-1-1,1 1 1,-1-1 0,0-7-1,0 11 11,0 0 0,0 1 0,0-1 0,0 0 0,0 0 0,-1 0 0,1 1 0,-1-1 0,1 0 0,-1 0-1,0 1 1,0-1 0,-1-2 0,1 3 0,1 1-1,0-1 1,-1 1 0,1 0-1,-1-1 1,0 1-1,1-1 1,-1 1-1,1 0 1,-1-1 0,0 1-1,1 0 1,-1 0-1,0 0 1,1-1-1,-1 1 1,0 0 0,1 0-1,-1 0 1,0 0-1,1 0 1,-1 0-1,0 0 1,0 1 0,-1 0 6,0-1 0,0 1 0,0 1 0,0-1 0,0 0 0,1 0 0,-1 1 0,0-1 0,1 1 0,-1-1 0,1 1 0,0-1 0,0 1 0,-1 0 0,1 0 0,0 0 0,0 0 0,1 0 0,-1 0 0,0 0 0,0 3 0,-1 2 55,0-1-1,1 1 1,0 0 0,0 0-1,1 0 1,0 0 0,0 0-1,1 0 1,0 0 0,0 0-1,0 0 1,1 0-1,0-1 1,4 11 0,-3-13-44,0 0 0,-1 0 1,2 0-1,-1-1 0,0 1 1,1-1-1,-1 0 0,1 0 1,0 0-1,0 0 0,0-1 1,1 1-1,-1-1 0,0 0 1,1 0-1,0-1 0,-1 0 0,1 1 1,0-1-1,0-1 0,8 1 1,-2 0-300,0-1 0,1 0 0,-1 0 0,16-4 0,17-10-4837,-16-2-2751</inkml:trace>
  <inkml:trace contextRef="#ctx0" brushRef="#br0" timeOffset="2400.62">2772 261 17628,'0'0'2200,"-3"47"-2200,6-17-648,7-5-1128,0-4-3857</inkml:trace>
  <inkml:trace contextRef="#ctx0" brushRef="#br0" timeOffset="2927.84">3444 645 8642,'0'0'10741,"-11"-6"-9442,-34-17-343,42 21-873,-1 1 0,1 1 0,0-1 0,-1 0 0,1 1 0,-1 0 0,1-1 0,-1 2 0,1-1 0,-1 0 0,1 1 0,-1-1 0,1 1 0,0 0 0,-1 0 0,1 0 0,0 1 0,0-1 0,0 1 0,0-1 0,0 1 0,0 0 0,-4 4 0,1-1 27,1 0 0,-1 1 0,1-1 0,0 1 1,1 0-1,-1 0 0,1 1 0,-5 10 0,7-10-43,0-1 0,0 1-1,1-1 1,0 1 0,0 0-1,1-1 1,0 1 0,0 0 0,0-1-1,1 1 1,0 0 0,0-1-1,1 1 1,3 8 0,-5-13-57,1 1-1,0-1 1,1 1 0,-1-1 0,0 1 0,1-1-1,-1 0 1,1 0 0,0 1 0,-1-1 0,1-1 0,0 1-1,1 0 1,-1 0 0,0-1 0,0 1 0,1-1 0,-1 1-1,1-1 1,-1 0 0,1 0 0,-1-1 0,1 1-1,0 0 1,-1-1 0,1 1 0,0-1 0,0 0 0,-1 0-1,1 0 1,0 0 0,0-1 0,-1 1 0,1-1-1,0 1 1,-1-1 0,5-2 0,-4 1-1,1 0 1,0 0-1,-1-1 0,1 0 1,-1 1-1,0-1 0,0-1 1,0 1-1,0 0 0,0-1 0,-1 1 1,0-1-1,0 0 0,0 0 1,0 0-1,0 0 0,1-7 1,3-7-87,-1-1 0,4-30 0,-3 0-866,-3 0-1,-2 0 1,-8-84-1,6 127 848,1-1 0,-1 1 0,-1 0 1,1 0-1,-1-1 0,0 1 0,0 0 0,0 1 0,-5-8 0,7 60 1569,21 49 598,40 112 0,-60-204-2180,2 7 261,1 1 1,1-1 0,11 21-1,-16-30-273,1-1 1,0 0-1,-1 1 0,1-1 0,0 0 0,0 1 0,0-1 0,0 0 1,0 0-1,0 0 0,0 0 0,1 0 0,-1 0 0,0 0 0,0 0 1,1-1-1,-1 1 0,1 0 0,-1-1 0,1 1 0,-1-1 0,1 1 1,-1-1-1,1 0 0,-1 0 0,1 0 0,-1 0 0,1 0 1,-1 0-1,1 0 0,-1 0 0,1-1 0,-1 1 0,1 0 0,-1-1 1,1 1-1,-1-1 0,1 0 0,-1 1 0,0-1 0,2-1 0,9-12-5722</inkml:trace>
  <inkml:trace contextRef="#ctx0" brushRef="#br0" timeOffset="3295.21">3539 235 14995,'0'0'3961,"53"72"-3961,-21-49-1848,4-3-3762</inkml:trace>
  <inkml:trace contextRef="#ctx0" brushRef="#br0" timeOffset="4360.79">3935 408 8250,'0'0'7215,"-1"11"-5760,-13 141 2411,-4 41 245,16-184-2606,0-12-607,0-24-379,4-47-772,27-239-5096,-29 307 5239,1 0 0,0 0-1,0 1 1,1-1 0,-1 0 0,1 1 0,4-9 0,-6 14 109,1-1 0,-1 0 0,1 0 0,-1 1 1,0-1-1,1 1 0,0-1 0,-1 0 0,1 1 0,-1-1 0,1 1 0,0-1 0,-1 1 1,1 0-1,0-1 0,-1 1 0,1 0 0,0-1 0,0 1 0,0 0 0,-1 0 0,1 0 0,1-1 1,-1 2 3,1-1 0,-1 1 0,0-1 0,1 1 0,-1-1 0,0 1 0,1 0 0,-1 0 0,0 0 0,0 0 0,0 0 0,0 0 1,0 0-1,0 0 0,0 0 0,0 0 0,1 3 0,9 13 191,-1 0 1,0 0-1,-2 2 1,0-1-1,8 30 1,19 104 1480,1 2 3,-57-174-5349,3 4-2377</inkml:trace>
  <inkml:trace contextRef="#ctx0" brushRef="#br0" timeOffset="4749.35">3850 488 7770,'0'0'7817,"74"0"-7737,-38 6-72,20 10-8,-8-2-1592,-5 0-3401</inkml:trace>
  <inkml:trace contextRef="#ctx0" brushRef="#br0" timeOffset="5147.28">4221 699 8914,'0'0'11040,"0"6"-9737,0-3-1877,-2 17 4121,-2-22-481,-4-14-2097,5 3-1184,-1 1 0,2-1-1,0 0 1,1 0 0,0 0 0,0 0 0,2 0 0,0 0 0,0 0 0,1 0 0,5-15 0,-5 20-34,0 1-1,1 0 1,0-1 0,0 1-1,1 1 1,0-1 0,0 0 0,10-11-1,-10 15 175,-1 0-1,0 0 0,1 0 0,-1 0 1,1 1-1,0-1 0,0 1 0,0 0 1,0 0-1,1 1 0,-1-1 0,0 1 1,1 0-1,-1 0 0,1 1 0,4-1 1,-5 1 74,-1 0 0,0 1-1,0 0 1,1-1 0,-1 1 0,0 0 0,0 1 0,0-1 0,0 1 0,0-1 0,0 1-1,-1 0 1,1 0 0,0 0 0,-1 0 0,1 0 0,-1 1 0,0-1 0,0 1 0,0 0 0,0-1-1,-1 1 1,1 0 0,-1 0 0,1 0 0,-1 0 0,0 0 0,1 6 0,0-4 39,-1-1 0,0 0-1,0 1 1,0-1 0,-1 1 0,0-1 0,0 1 0,0-1 0,0 1 0,0-1 0,-1 1 0,0-1 0,0 1 0,0-1-1,-1 0 1,1 1 0,-1-1 0,0 0 0,0 0 0,-5 6 0,-5-1 96,0 0 0,-1-1 0,1 0 0,-1-2-1,-20 9 1,32-15-248,6 1 107,1-1 0,0 1 0,-1 1 0,1-1 0,-1 1-1,1-1 1,-1 2 0,0-1 0,0 1 0,0-1 0,0 1-1,-1 1 1,1-1 0,-1 1 0,1-1 0,4 8 0,6 6-15,-1 0 1,21 34-1,-34-49 12,0-1-748</inkml:trace>
  <inkml:trace contextRef="#ctx0" brushRef="#br0" timeOffset="5661.47">4609 543 8194,'0'0'11386,"-10"1"-10518,6-2-804,0 1 1,0 1-1,0-1 0,0 1 0,0-1 0,1 1 0,-1 0 0,0 0 0,1 1 0,-1-1 0,0 1 0,1 0 0,0 0 0,-1 0 0,1 0 0,0 0 0,0 1 1,0 0-1,1-1 0,-1 1 0,1 0 0,-1 0 0,1 1 0,-3 4 0,1 0 108,0 0 1,1 0-1,0 1 0,1-1 0,-1 1 0,1 0 1,1 0-1,0 0 0,0 0 0,1 0 1,0 0-1,0 0 0,3 14 0,-2-20-135,0 0 0,0 1-1,0-1 1,1 0 0,-1 0 0,1 1-1,0-1 1,0-1 0,0 1-1,0 0 1,0 0 0,0-1 0,1 1-1,0-1 1,4 4 0,-3-4-68,0 0 0,0-1 0,0 1 0,0-1 0,0 0-1,0 0 1,1 0 0,-1 0 0,0-1 0,1 0 0,-1 0 0,0 0 0,1 0 0,-1-1 0,6-1 0,1 0-804,0-1-1,-1-1 1,0 0 0,0 0 0,0-1 0,11-6-1,10-12-5050</inkml:trace>
  <inkml:trace contextRef="#ctx0" brushRef="#br0" timeOffset="7109.2">4641 249 10186,'0'0'1799,"2"14"58,42 160 3357,-30-129-3512,-1 0-1,-3 1 1,-1 0 0,2 60 0,-11-134-1851,7-52 1,-6 73-151,0-1 0,1 1-1,0 0 1,0-1 0,1 1-1,0 0 1,0 0 0,1 0-1,-1 1 1,2-1 0,-1 1-1,7-7 1,-11 12 260,1 0 0,0 0-1,0 0 1,0 1 0,0-1 0,0 0 0,0 1-1,0-1 1,0 0 0,0 1 0,0-1-1,1 1 1,-1 0 0,0-1 0,0 1 0,0 0-1,0-1 1,1 1 0,-1 0 0,0 0 0,0 0-1,1 0 1,-1 1 0,0-1 0,2 0-1,-1 2 21,0-1-1,0 0 0,0 0 1,0 1-1,0-1 0,0 1 1,0 0-1,-1-1 0,1 1 1,-1 0-1,1 0 0,1 3 1,4 9 118,0 0 0,-1 0 0,6 20 1,-8-21-64,0-3 90,0-1-1,0 1 0,1-1 1,0 0-1,1 0 0,9 12 1,-14-20-85,0 1 1,1-1 0,-1 0 0,0 0 0,1 0 0,-1 0 0,0 0 0,1 0 0,-1 0 0,1 0 0,0-1-1,-1 1 1,1-1 0,0 1 0,-1-1 0,1 1 0,0-1 0,3 0 0,-3 0-3,0-1 0,0 0 0,0 0 0,0 0 0,0 0 0,0 0 0,0 0 1,0 0-1,0 0 0,-1-1 0,1 1 0,0-1 0,-1 0 0,1 1 0,-1-1 0,0 0 0,0 0 0,1 0 1,0-2-1,1-3-25,1-1 0,-1 0 1,0 0-1,-1-1 0,0 1 1,0 0-1,1-16 0,-3 20-7,1-1 0,-1 1 0,0 0 0,0 0-1,0-1 1,-1 1 0,1 0 0,-1 0 0,0-1 0,0 1-1,-1 0 1,1 0 0,-1 0 0,0 0 0,0 1-1,0-1 1,-4-4 0,6 36 217,3-14-130,1 0 0,0 0 0,1 0 0,1-1 0,12 22 0,-16-31-56,0 0-1,0-1 0,1 1 0,-1-1 1,1 1-1,-1-1 0,1 0 1,0 0-1,1 0 0,-1-1 0,0 1 1,1-1-1,-1 1 0,1-1 1,0 0-1,0-1 0,0 1 0,0-1 1,0 1-1,0-1 0,0 0 1,0-1-1,7 1 0,-9-1-26,0-1 0,1 1-1,-1-1 1,0 0 0,0 0 0,0 0-1,0 0 1,0 0 0,0-1-1,0 1 1,0 0 0,0-1 0,-1 1-1,1-1 1,0 0 0,-1 0 0,0 0-1,1 1 1,-1-1 0,0 0 0,0-1-1,0 1 1,0 0 0,0 0-1,-1 0 1,1 0 0,0-4 0,2-9-48,-1-1 1,0 0-1,0-17 1,0 4-311,-2 26 288,0 0-1,0 1 0,1-1 1,-1 0-1,1 1 1,0-1-1,0 1 1,0-1-1,0 1 1,0 0-1,0-1 1,1 1-1,2-4 0,-3 6 48,-1-1-1,1 1 0,-1 0 0,0-1 0,1 1 0,-1 0 0,1 0 0,0 0 0,-1 0 0,1-1 0,-1 1 0,1 0 0,-1 0 1,1 0-1,-1 0 0,1 0 0,-1 0 0,1 0 0,-1 1 0,1-1 0,-1 0 0,1 0 0,-1 0 0,1 0 0,0 1 0,17 17-33,31 62 94,-45-72 82,0 0-1,0 1 1,-1-1 0,-1 1-1,1 0 1,-1 0-1,-1 0 1,1 11 0,-14-38 1559,12 10-1821,0 0 0,1 0 0,-1 0-1,1 0 1,1 0 0,0 0 0,0 1-1,0-1 1,1 1 0,0-1 0,1 1 0,0 0-1,0 0 1,0 0 0,1 1 0,0 0-1,0-1 1,8-6 0,-12 12 105,-1 1 0,1-1 0,0 1 1,-1-1-1,1 1 0,0-1 0,0 1 0,-1-1 0,1 1 1,0 0-1,0 0 0,0-1 0,0 1 0,0 0 1,-1 0-1,1 0 0,0 0 0,0 0 0,0 0 0,0 0 1,0 0-1,0 0 0,-1 0 0,1 0 0,0 1 0,0-1 1,0 0-1,0 1 0,-1-1 0,2 1 0,0 1 13,0 0 0,-1 0 0,1-1 0,-1 1 0,1 0 0,-1 1 0,0-1 0,0 0 0,0 0-1,0 0 1,1 3 0,1 7 45,0-1 0,-1 1 0,1 18-1,-3-29 23,1 38 36,-4-21 542,3-18-591,0 0-1,0 0 1,0 1-1,-1-1 1,1 0-1,0 0 1,0 0-1,0 1 1,0-1-1,0 0 1,0 0-1,0 0 1,0 1-1,0-1 1,-1 0-1,1 0 1,0 0-1,0 0 1,0 1-1,0-1 1,-1 0-1,1 0 1,0 0-1,0 0 1,0 0-1,0 0 1,-1 0 0,1 0-1,0 0 1,0 1-1,-1-1 1,1 0-1,0 0 1,0 0-1,0 0 1,-1 0-1,1 0 1,0 0-1,0 0 1,0-1-1,-1 1 1,1 0-1,0 0 1,0 0-1,0 0 1,-1 0-1,0-2-7,-1 0 0,1 0-1,0 0 1,-1 0-1,1 0 1,0-1 0,0 1-1,1 0 1,-1-1 0,0 1-1,1 0 1,0-1 0,-1 1-1,1-1 1,0 1 0,0 0-1,1-5 1,6-43-562,-5 45 375,0 1 0,1-1 1,-1 0-1,1 1 0,0-1 0,0 1 0,1 0 0,-1 0 0,1 0 0,0 1 0,0-1 0,0 1 0,7-5 1,-9 8 130,0-1 0,-1 0 1,1 0-1,0 0 0,0 1 1,-1-1-1,1 1 0,0 0 1,0-1-1,0 1 1,0 0-1,0 0 0,0 0 1,0 0-1,-1 1 0,1-1 1,0 0-1,0 1 1,0-1-1,0 1 0,-1 0 1,1-1-1,0 1 0,-1 0 1,1 0-1,0 0 0,-1 0 1,0 1-1,1-1 1,-1 0-1,1 1 0,-1-1 1,0 1-1,0-1 0,0 1 1,0-1-1,0 1 1,0 0-1,0 2 0,9 15 87,-5-6 88,1-1 1,1-1-1,0 1 0,0-1 1,15 16-1,-20-25-105,0 0-1,1 0 1,-1 0-1,1 0 1,-1 0-1,1 0 1,0-1-1,-1 0 1,1 1-1,0-1 1,0 0-1,0 0 1,0-1 0,0 1-1,0-1 1,1 1-1,-1-1 1,0 0-1,0 0 1,0 0-1,0-1 1,0 1-1,0-1 1,0 1-1,0-1 1,0 0-1,0-1 1,0 1-1,5-3 1,-4 1-42,0 0 0,-1 0 0,1 0 0,-1 0 0,0-1 0,0 0 0,0 1 1,0-1-1,-1 0 0,0-1 0,1 1 0,-2 0 0,1 0 0,0-1 0,-1 1 0,0-1 0,0 0 1,1-8-1,-1 10-15,-1 1 1,0 0-1,0 0 0,0-1 1,0 1-1,0 0 1,0 0-1,0-1 1,0 1-1,-1 0 1,0 0-1,1 0 0,-1 0 1,0 0-1,0-1 1,0 1-1,0 1 1,0-1-1,-1 0 1,1 0-1,0 0 1,-1 1-1,1-1 0,-1 0 1,0 1-1,0 0 1,1-1-1,-1 1 1,0 0-1,0 0 1,0 0-1,0 0 0,-1 0 1,1 1-1,0-1 1,0 1-1,0-1 1,-1 1-1,1 0 1,-4 0-1,4 0 42,1 1-1,-1 0 1,0 0-1,1 0 1,-1 0-1,1 0 1,-1 1 0,1-1-1,0 0 1,0 1-1,-1-1 1,1 0 0,0 1-1,0 0 1,0-1-1,0 1 1,1 0-1,-1-1 1,0 1 0,1 0-1,-1 0 1,1-1-1,0 1 1,-1 3-1,-7 47 786,7-48-791,1 1 0,0-1 0,0 0 0,0 1 0,1-1 0,-1 1-1,1-1 1,0 0 0,0 0 0,1 1 0,-1-1 0,1 0 0,0 0 0,0 0-1,0-1 1,3 5 0,-1-4-123,1 0 0,-1-1 0,0 0-1,1 0 1,0 0 0,-1 0 0,1 0-1,0-1 1,0 0 0,1 0 0,-1-1 0,0 1-1,8 0 1,47 6-2945,-17-5-1941,1-1-3482</inkml:trace>
  <inkml:trace contextRef="#ctx0" brushRef="#br0" timeOffset="7805.8">6054 598 4033,'0'0'8962,"-9"-3"-6723,2 0-1628,0 1 0,-1-1-1,0 2 1,1-1 0,-1 1 0,0 0 0,-13 1 0,17 0-423,-1 0 1,1 1-1,0 0 1,0 0-1,0 0 1,0 1-1,0-1 1,0 1-1,0 0 1,0 0-1,0 0 1,1 1-1,-1-1 1,1 1-1,0 0 1,0 0-1,0 0 1,-4 6-1,4-4-84,0 0 0,0-1 0,0 1-1,1 0 1,0 0 0,0 1 0,1-1-1,-1 0 1,1 1 0,0-1 0,1 1-1,-1-1 1,1 1 0,0-1 0,2 11-1,-2-14-95,1 1-1,0-1 0,-1 0 0,1 1 1,0-1-1,0 0 0,0 0 0,0 0 0,1 0 1,-1 0-1,0 0 0,1 0 0,-1 0 1,1 0-1,0-1 0,0 1 0,0-1 0,0 1 1,0-1-1,0 0 0,0 0 0,0 0 1,0 0-1,1 0 0,-1 0 0,0 0 0,0-1 1,1 1-1,-1-1 0,1 0 0,-1 0 1,0 0-1,1 0 0,-1 0 0,1 0 0,-1-1 1,0 1-1,3-2 0,-1 1-142,1-1 0,-1 1 1,0-1-1,1-1 0,-1 1 0,0 0 0,0-1 0,-1 0 0,1 0 1,-1 0-1,1 0 0,-1-1 0,0 1 0,0-1 0,-1 0 0,1 0 1,-1 0-1,0 0 0,0 0 0,0-1 0,0 1 0,-1-1 0,1 1 1,0-7-1,2-11-589,0 0 1,-1 0-1,0-38 1,-2 26 413,1-14 224,-11-96 0,8 170 5029,-4 64-2911,5-69-1797,1 0 1,1 0-1,1 0 0,0 0 0,2-1 1,10 29-1,-13-42-206,0-1 1,1 0-1,0 1 1,1-1-1,-1 0 1,1-1-1,0 1 1,1-1 0,-1 1-1,1-1 1,0-1-1,0 1 1,1-1-1,-1 0 1,1 0-1,0 0 1,0-1-1,0 0 1,1 0-1,-1 0 1,1-1-1,-1 0 1,12 1-1,-12-2-51,0-1 0,0 0-1,0-1 1,0 1-1,0-1 1,0 0 0,0-1-1,0 1 1,-1-1-1,1-1 1,0 1 0,-1-1-1,0 0 1,1 0 0,-1 0-1,0-1 1,-1 1-1,1-1 1,-1-1 0,1 1-1,-1-1 1,-1 1-1,1-1 1,-1 0 0,1 0-1,-1-1 1,-1 1-1,1-1 1,-1 1 0,0-1-1,0 0 1,-1 0-1,0 0 1,0 0 0,0 0-1,-1 0 1,0-9 0,0 14 6,0 0 0,0 0 0,0 0 0,0 0 0,-1 0 0,1 0 0,0 0 0,0 0 1,-1 0-1,1 1 0,-1-1 0,1 0 0,-1 0 0,1 0 0,-1 1 0,0-1 1,1 0-1,-1 1 0,0-1 0,0 0 0,1 1 0,-1-1 0,0 1 0,0-1 0,0 1 1,0 0-1,0-1 0,1 1 0,-1 0 0,0-1 0,0 1 0,0 0 0,0 0 1,0 0-1,0 0 0,0 0 0,0 0 0,0 0 0,0 0 0,0 1 0,0-1 0,0 0 1,0 0-1,0 1 0,0-1 0,1 1 0,-1-1 0,0 1 0,-1 0 0,-2 1 25,0 0 0,1 0-1,-1 1 1,0-1-1,1 1 1,0 0 0,-1 0-1,1 0 1,-4 6-1,4-3 53,-1 0 0,1 0-1,0 1 1,1 0-1,-1-1 1,1 1-1,1 0 1,-1 0-1,1 0 1,1 0 0,-1 0-1,1 0 1,1 13-1,0-16-62,0 0 0,0 0-1,0-1 1,0 1 0,1 0-1,-1-1 1,1 1 0,0-1-1,0 1 1,1-1-1,-1 0 1,1 0 0,-1 0-1,1 0 1,0-1 0,0 1-1,0-1 1,0 1 0,1-1-1,-1 0 1,1 0 0,-1-1-1,1 1 1,-1-1 0,7 2-1,-1-1-429,-1 0-1,0-1 0,0 0 1,0 0-1,12-1 1,18-9-6184,-18-3-690</inkml:trace>
  <inkml:trace contextRef="#ctx0" brushRef="#br0" timeOffset="8192.6">5560 9 19108,'0'0'3113,"44"67"-3113,-22-52-816,-4-9-4714</inkml:trace>
  <inkml:trace contextRef="#ctx0" brushRef="#br0" timeOffset="8193.6">4942 1 16347,'0'0'0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38:14.3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826 315 536,'0'0'23102,"8"26"-21067,12 124 557,-13-88-1952,20 87 0,-1-21-94,-6 0-1,5 147 1,-14-134-431,1 384 463,-10-201-406,-1-143-160,-33 285 0,24-406 5,-2 6-19,2 0-1,4 0 1,6 98 0,-3-149 95,-4-21-1299,-1-11-3516,4 1-5733</inkml:trace>
  <inkml:trace contextRef="#ctx0" brushRef="#br0" timeOffset="2073.33">441 3099 8250,'0'0'10642,"10"-1"-9354,92-19 1229,-52 9-1888,-1 2 1,91-5-1,-68 13-403,1-3 0,119-23 0,290-39 550,-136 47-472,19-3-227,-96 9-11,342 6-41,-520 9-10,455 0 185,221 6 226,-265 13 300,-366-7-429,-175-35 286,-47-36-608,58 36 5,-1 2 0,0 1 0,-49-21 0,182 93-179,-104-54 199,22 8 11,-1 1-1,0 1 1,21 14 0,-37-20-6,0 0 0,0 0 0,0 0 0,-1 0 0,1 1 0,-1 0 0,5 6 1,-8-8-4,1-1 0,-1 1 1,0-1-1,0 1 1,0-1-1,0 1 0,0-1 1,-1 1-1,1 0 1,-1-1-1,0 1 0,0 0 1,0 0-1,0-1 1,0 1-1,0 0 0,-2 4 1,-2 1 90,-1-1 0,0 0 0,0 0 0,0 0 1,-1 0-1,0-1 0,0 0 0,-1 0 0,0-1 0,-15 10 0,0 2 202,-65 53 592,86-69-1131,24-17-6713,-9 5 1140,-2-1-1534</inkml:trace>
  <inkml:trace contextRef="#ctx0" brushRef="#br0" timeOffset="3881.09">5676 2944 9818,'0'0'5743,"5"-9"-4847,-3 4-726,0 1 0,1-1 1,-1 1-1,1 0 0,0 0 0,0 0 1,1 0-1,-1 1 0,1-1 0,0 1 0,0 0 1,0 0-1,0 0 0,1 1 0,-1-1 1,1 1-1,-1 0 0,1 0 0,0 1 1,0-1-1,0 1 0,8-1 0,-6 1 25,0 1 0,1 0 1,-1 0-1,1 0 0,-1 1 0,0-1 0,1 2 0,-1-1 0,0 1 0,0 1 0,0-1 0,0 1 0,0 0 0,-1 1 0,1-1 0,-1 1 1,7 6-1,-9-6-116,0 0 0,0 0 0,0 1 0,-1-1 0,1 1 0,-1 0-1,0 0 1,0 0 0,-1 0 0,1 1 0,-1-1 0,-1 1 0,1 0 0,-1-1 0,0 1 0,0 0 0,0 0 0,-1 0 0,0-1 0,0 1 0,-1 0 0,-1 8 0,0-6 70,-1 0 0,0 0 1,0-1-1,-1 1 0,0-1 0,0 1 0,-1-1 0,0-1 0,0 1 0,-1-1 0,1 0 1,-8 6-1,9-8-93,-1 1 0,0-1 1,0 0-1,0 0 0,-1-1 1,1 1-1,-1-1 1,0-1-1,0 1 0,0-1 1,0 0-1,0 0 0,-1-1 1,1 0-1,0 0 0,-8 0 1,14-1-176,0 0 1,1 0-1,-1-1 0,0 1 1,0 0-1,0 0 1,0 0-1,0-1 0,0 1 1,1 0-1,-1 0 1,0 0-1,0-1 0,0 1 1,0 0-1,0 0 0,0-1 1,0 1-1,0 0 1,0 0-1,0-1 0,0 1 1,0 0-1,0 0 1,0-1-1,0 1 0,0 0 1,0 0-1,0-1 1,-1 1-1,1 0 0,0 0 1,0-1-1,0 1 1,0 0-1,0 0 0,-1 0 1,1 0-1,0-1 1,0 1-1,0 0 0,-1 0 1,1 0-1,0 0 1,0 0-1,0-1 0,-1 1 1,1 0-1,0 0 0,23-10-7466,-5 5 1970</inkml:trace>
  <inkml:trace contextRef="#ctx0" brushRef="#br0" timeOffset="4314.41">6105 2929 5393,'0'0'14385,"-9"0"-13304,-27 2-279,33-1-653,0 1 1,0-1 0,0 1 0,0 0-1,1-1 1,-1 1 0,1 1 0,-1-1-1,1 0 1,-1 0 0,1 1 0,0 0-1,0-1 1,0 1 0,1 0 0,-1 0-1,1 0 1,-1 0 0,0 5 0,-3 2 271,1-2-222,-1 0-1,2 1 0,-1-1 1,1 1-1,1 0 0,0 0 1,0 0-1,0 0 1,1 0-1,1 17 0,0-22-177,0 0 1,1 0-1,0 0 0,0-1 0,0 1 0,0 0 0,1 0 0,-1-1 1,1 1-1,0-1 0,0 0 0,0 1 0,1-1 0,-1 0 0,1 0 1,-1 0-1,1-1 0,0 1 0,0-1 0,1 1 0,-1-1 0,0 0 1,1 0-1,-1-1 0,1 1 0,0-1 0,4 2 0,8 1 38,-1-1-1,1 0 0,0-1 0,19 0 1,-31-1-176,1-1-1,0 0 1,0 0 0,0 0 0,-1-1 0,1 1 0,0-1 0,-1-1 0,1 1 0,0 0 0,-1-1 0,0 0 0,1 0 0,-1-1 0,0 1 0,0-1 0,6-5 0,-3-5-2991,-5 1-3408</inkml:trace>
  <inkml:trace contextRef="#ctx0" brushRef="#br0" timeOffset="5878.62">692 352 4305,'0'0'8977,"5"-8"-7472,39-71 1018,45-112-1,-62 129-1704,-27 62-782,0-1 1,0 1-1,1-1 1,-1 1 0,0-1-1,0 1 1,0-1-1,1 0 1,-1 1-1,0-1 1,1 1-1,-1 0 1,0-1 0,1 1-1,-1-1 1,1 1-1,-1-1 1,1 1-1,-1 0 1,1-1-1,-1 1 1,1 0 0,-1 0-1,1-1 1,-1 1-1,1 0 1,-1 0-1,1 0 1,-1 0 0,1 0-1,0 0 1,-1 0-1,1 0 1,-1 0-1,2 0 1,14 18 780,8 38 75,-22-51-773,26 71 1156,47 89 0,-75-165-1261,0 1-1,0-1 0,1 0 1,-1 1-1,0-1 0,0 1 1,0-1-1,0 0 0,0 1 1,0-1-1,0 1 0,0-1 1,0 1-1,0-1 0,0 0 1,0 1-1,0-1 0,0 1 1,0-1-1,0 0 1,0 1-1,0-1 0,-1 1 1,1-1-1,0 0 0,0 1 1,0-1-1,-1 0 0,1 1 1,0-1-1,0 0 0,-1 1 1,1-1-1,0 0 0,-1 0 1,1 1-1,0-1 0,-1 0 1,0 0-1,-25 7 1060,-47-7 1077,52-1-1861,-16 2-289,10-1 0,0 0 0,0-1 0,-36-7 0,66 8-923,21 4-9840</inkml:trace>
  <inkml:trace contextRef="#ctx0" brushRef="#br0" timeOffset="7613.16">17 25 8954,'0'0'14583,"-16"-2"-10166,34-2-4394,2 1 0,-1 1 0,0 0 0,0 2 0,37 3 0,-1-1 36,-43-3-44,26 0-12,-37 1 2,1 0-1,-1 0 1,1 0-1,-1 0 1,1 1-1,-1-1 0,1 0 1,-1 1-1,0-1 1,1 1-1,-1-1 1,0 1-1,1 0 1,-1-1-1,0 1 1,0 0-1,0 0 1,2 1-1,-6 1 32,0 1-1,0-1 1,-1 0 0,1 0-1,-1 0 1,1-1 0,-1 1-1,-6 2 1,0 3 19,-2 1-63,6-6-3,1 1-1,0-1 1,0 2 0,0-1 0,0 0 0,1 1 0,0 0 0,0 0 0,0 0 0,-4 8-1,11-11-53,-1-1-1,1 1 0,0 0 1,0-1-1,-1 0 0,1 0 1,0 0-1,0 0 0,0 0 1,4 0-1,0 1 14,9 5 37,0 0 1,-1 0 0,-1 2 0,1 0 0,-1 0 0,-1 1 0,0 1-1,0 1 1,-1-1 0,-1 2 0,0 0 0,0 0 0,11 20 0,-12-15-24,0-1 0,-1 2 0,-1-1 1,-1 1-1,-1 0 0,0 0 0,-2 1 0,0 0 1,-1 0-1,1 40 0,-4-55 47,-1 0 0,0 0 0,1 0 0,-2 0 0,1 0 0,0-1 0,-1 1 0,0 0 0,0 0 0,0-1 0,-1 0 0,0 1 0,0-1 0,0 0-1,0 0 1,0 0 0,-1-1 0,0 1 0,-5 3 0,2-2 66,1-1-1,-1 0 0,0-1 0,-1 1 1,1-1-1,-1-1 0,1 1 0,-1-1 1,0-1-1,0 1 0,-14 0 0,16-2-23,0 0-1,-1 0 0,1-1 0,0 0 0,0 0 1,0 0-1,0-1 0,0 0 0,0 0 0,1 0 1,-1-1-1,0 0 0,1 0 0,-9-7 0,10 7-60,1 0-1,0-1 0,0 1 1,0-1-1,1 0 0,-1 0 1,1 0-1,0-1 0,0 1 1,0 0-1,1-1 0,0 1 1,-1-1-1,2 1 0,-1-1 1,0 0-1,1 1 0,0-1 0,0 0 1,0 1-1,2-10 0,0 7-7,1 0-1,-1 0 0,1 0 0,0 0 1,1 1-1,-1-1 0,1 1 0,1 0 1,-1 0-1,1 0 0,0 0 0,0 1 1,1 0-1,0 0 0,9-6 0,6-3-15,1 0 0,0 1-1,28-11 1,-38 19-158,0 1-1,0 0 1,0 0-1,1 2 1,17-3 0,11 3-9966</inkml:trace>
  <inkml:trace contextRef="#ctx0" brushRef="#br0" timeOffset="8716.24">586 3219 11642,'0'0'8001,"-6"8"-6998,2-1-769,-1 0 0,1 1 1,1-1-1,-1 1 0,1 0 1,1 0-1,-3 12 0,4-15-122,0-1 0,1 1 0,-1 0 0,1-1 0,0 1 0,1 0 0,-1-1 0,1 1 0,0 0 0,0-1 0,0 1 0,1-1 0,-1 1 0,1-1 0,0 0 0,1 1 0,4 6 0,-3-6-84,0-1 0,1 0 1,0 0-1,-1 0 0,1-1 1,0 1-1,1-1 0,-1-1 0,0 1 1,1-1-1,0 1 0,0-2 0,-1 1 1,1-1-1,0 1 0,0-2 1,0 1-1,0-1 0,1 0 0,-1 0 1,0 0-1,9-3 0,-11 3-10,0-1 0,0 0 0,-1 0-1,1-1 1,0 1 0,-1-1 0,0 0 0,1 0 0,-1 0-1,0 0 1,0 0 0,0-1 0,0 1 0,0-1 0,0 0-1,-1 0 1,0 0 0,1 0 0,-1 0 0,0-1 0,-1 1-1,1-1 1,0 1 0,-1-1 0,0 0 0,0 1 0,0-1 0,0 0-1,-1 0 1,0 0 0,1 0 0,-1 0 0,-1 1 0,1-1-1,-2-7 1,0 5 10,0 0-1,0 0 1,-1 0 0,0 1-1,0-1 1,0 1-1,-1 0 1,1 0-1,-1 0 1,0 0 0,-1 1-1,1-1 1,-1 1-1,-6-4 1,-1-1-56,-1 1 1,0-1-1,0 2 1,-24-10-1,36 16-53,0 1-1,0-1 0,0 1 1,0 0-1,0-1 0,0 1 1,-1 0-1,1 0 1,0 0-1,0 0 0,0 0 1,0 0-1,0 0 0,0 0 1,0 0-1,0 0 1,0 1-1,0-1 0,0 0 1,-2 2-1,-10 18-6213,7-5-710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38:35.95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173 1 7034,'0'9'16148,"-3"32"-14787,-5 177 1565,7 109-1886,9-205-1031,7 302-71,-15-360 309,-19-95-223,-45-63-419,44 67 172,1-1-1,2-1 1,-28-60-1,81 125 328,0 23-77,-20-32-20,0-1 1,2 0 0,1-1 0,32 32-1,-34-100 511,-7 20-516,2 2 0,0-1 0,1 2 0,1-1 1,1 2-1,1 0 0,28-25 0,-40 40-115,17-18-2168,-21 22 2092,1-1 1,-1 0-1,1 1 1,-1-1-1,1 1 1,-1-1-1,1 0 1,-1 1-1,0-1 1,1 0-1,-1 0 1,0 1-1,0-1 1,1 0-1,-1 0 1,0 1-1,0-1 1,0 0-1,0 0 1,0 0-1,0 1 1,0-1-1,0 0 1,0 0-1,0 0 1,-1 1-1,1-2 1</inkml:trace>
  <inkml:trace contextRef="#ctx0" brushRef="#br0" timeOffset="1334.62">937 717 9274,'0'0'10256,"1"9"-8876,5 45 654,-2 85 1,-1-6 1025,-3-121-513,-3-28-2213,-2-32-1038,2 12-15,-2 0 0,-16-64 1,-1-2-454,21 99 1154,1 0 0,-1-1-1,1 1 1,-1-1-1,1 1 1,0-1 0,0 0-1,1 1 1,-1-1-1,1 1 1,0-1 0,-1 1-1,2 0 1,-1-1-1,0 1 1,1 0 0,-1 0-1,1 0 1,0 0-1,0 0 1,0 0 0,1 0-1,-1 1 1,0-1-1,1 1 1,0 0 0,0 0-1,0-1 1,0 2-1,0-1 1,0 0 0,0 1-1,0-1 1,1 1 0,-1 0-1,0 0 1,1 1-1,-1-1 1,1 1 0,-1-1-1,1 1 1,-1 0-1,6 1 1,25-3 21,19 2 2,-51 0-2,1 1-1,0 0 0,0 0 0,-1 0 0,1 0 0,0 1 1,-1-1-1,0 1 0,1-1 0,-1 1 0,0 0 0,1 0 1,-1 0-1,0 0 0,-1 0 0,4 4 0,2 5 61,33 53-76,-38-60 60,0 0 1,0-1-1,-1 1 0,1 0 0,-1 0 1,0 0-1,0 0 0,-1 0 1,1 0-1,-1 1 0,0-1 1,0 0-1,0 0 0,-1 0 1,0 5-1,-3-6 26,1 0 1,-1 0-1,1-1 0,-1 1 0,0-1 0,0 0 1,0 0-1,0 0 0,-1-1 0,1 1 1,0-1-1,-1 0 0,-5 0 0,-2 2 154,1 1-36,-1-2 0,0 0 1,0 0-1,0-1 0,-1-1 0,1 0 0,0 0 0,0-1 0,0-1 0,-20-4 0,31 5-203,1 1-117</inkml:trace>
  <inkml:trace contextRef="#ctx0" brushRef="#br0" timeOffset="2075.2">900 460 9162,'0'0'12285,"0"0"-12242,0 0 1,0 0-1,-1-1 0,1 1 0,0 0 0,0 0 0,0 0 1,0 0-1,-1 0 0,1 0 0,0 0 0,0 0 0,0-1 1,0 1-1,0 0 0,-1 0 0,1 0 0,0 0 0,0-1 1,0 1-1,0 0 0,0 0 0,0 0 0,0 0 0,0-1 0,0 1 1,0 0-1,0 0 0,-1 0 0,1-1 0,0 1 0,0 0 1,1 0-1,-1 0 0,0-1 0,0 1 0,0 0 0,0 0 1,0 0-1,0-1 0,185 19 3638,-31-16-3556,-154-2-125,0 0 1,0 0-1,1 0 1,-1 0-1,0 0 0,0 0 1,1 0-1,-1 0 0,0 0 1,0-1-1,1 1 0,-1 0 1,0 0-1,0 0 0,0 0 1,1 0-1,-1 0 0,0-1 1,0 1-1,0 0 0,1 0 1,-1 0-1,0 0 1,0-1-1,0 1 0,0 0 1,0 0-1,0-1 0,1 1 1,-1 0-1,0 0 0,0 0 1,0-1-1,0 1 0,0 0 1,0 0-1,0-1 0,0 1 1,0 0-1,0 0 0,0-1 1,0 1-1,0-1 0,-6-15-61,-12-13-234,7 19 98,9 8 186,-1 0 0,1-1 0,-1 1 0,1 0 0,0-1 0,0 0 0,0 1 0,0-1 0,-2-6 0,11 8-62,0 0-1,0 1 1,0 0 0,0 0-1,8 2 1,-9 0 73,0 1 0,0 0 1,0 0-1,0 0 0,-1 1 0,1 0 1,-1 0-1,0 1 0,0-1 1,-1 1-1,1 0 0,-1 0 0,0 1 1,-1-1-1,1 1 0,-1 0 0,0 0 1,0 0-1,-1 0 0,0 1 0,0-1 1,-1 0-1,1 1 0,0 12 1,-3-17 43,0 1 0,0-1 0,0 1 0,-1-1 0,1 1 1,-1-1-1,1 0 0,-1 0 0,0 0 0,0 0 0,0 0 1,0 0-1,0 0 0,0-1 0,0 1 0,-1-1 0,1 1 1,0-1-1,-1 0 0,1 0 0,-1 0 0,0 0 0,1-1 1,-1 1-1,-4 0 0,-36 7-812,8-6-4335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40:20.30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11523 686 11178,'0'0'3728,"0"12"-2066,20 135 2561,-10-92-427,4 94 0,-29-163-1416,6-4-2405,2 0 0,0-1 1,0 0-1,2 0 0,-5-36 0,-1 3-243,-3-6-103,5 26-354,2 0-1,0 0 1,-2-62 0,9 91 627,0 1 0,0-1 0,1 0 1,-1 0-1,1 1 0,-1-1 0,1 0 1,0 1-1,0-1 0,1 1 0,-1-1 1,0 1-1,1-1 0,-1 1 0,1 0 0,0 0 1,0 0-1,0 0 0,0 0 0,0 0 1,0 1-1,0-1 0,1 1 0,-1-1 1,1 1-1,-1 0 0,1 0 0,-1 0 0,1 0 1,0 0-1,-1 1 0,1-1 0,0 1 1,-1 0-1,1-1 0,0 1 0,0 1 1,2-1-1,5 0 11,0 1 0,0 0 0,0 1 0,0 0 0,-1 0 0,1 1 0,-1 0 0,1 0 0,12 8 0,-14-5 73,1 0 0,-1 0-1,0 1 1,-1 0 0,0 0-1,0 1 1,0 0 0,-1 0-1,-1 1 1,7 12-1,-10-19 70,-1 0-1,1 1 1,-1 0-1,0-1 1,0 1-1,-1-1 0,1 1 1,-1 0-1,1 0 1,-1 0-1,0-1 0,0 1 1,0 0-1,0 0 1,0 0-1,-1-1 0,1 1 1,-1 0-1,0 0 1,0-1-1,0 1 0,0-1 1,0 1-1,0-1 1,-1 1-1,1-1 0,-1 0 1,0 0-1,0 1 1,0-1-1,0 0 0,0-1 1,0 1-1,0 0 1,-1-1-1,1 1 1,0-1-1,-1 0 0,0 0 1,1 0-1,-4 1 1,-2 1 67,0 0 0,1-1 0,-1 0 1,0-1-1,-1 0 0,1 0 1,0 0-1,0-1 0,-12-2 1,19 2-274,-1-1 1,1 0 0,0 1 0,0-1 0,0 0-1,1 0 1,-1 0 0,0 0 0,0 0 0,0 0-1,0 0 1,1 0 0,-1 0 0,1 0 0,-1 0-1,1 0 1,-1 0 0,1 0 0,-1-1 0,1 1-1,0 0 1,0 0 0,0-1 0,0 1 0,0 0-1,0 0 1,0-1 0,0 1 0,0 0 0,0 0-1,1 0 1,-1-1 0,1 0 0,-1-2-1086,3-14-5024</inkml:trace>
  <inkml:trace contextRef="#ctx0" brushRef="#br0" timeOffset="370.88">11840 746 11258,'0'0'13923,"-45"-62"-12482,39 36-601,2-1-424,4-3-224,0 1-192,1 2-176,8 5-336,4 7-544,2 7-625,5 6-639,20 4-1809,-6 8-128,0 2-1408</inkml:trace>
  <inkml:trace contextRef="#ctx0" brushRef="#br0" timeOffset="766.84">12055 555 3913,'0'0'13003,"-1"54"-10995,3-27-464,4 1-351,0 1-313,1 0-152,-1-3-88,-1-3-208,-1-6-184,-1-8-192,-2-7-40,-1-33-472,-1 1-2280,-6-4-4618</inkml:trace>
  <inkml:trace contextRef="#ctx0" brushRef="#br0" timeOffset="767.84">12019 338 10002,'0'0'1496,"62"23"-2528</inkml:trace>
  <inkml:trace contextRef="#ctx0" brushRef="#br0" timeOffset="1185.89">12239 755 9602,'0'0'11508,"0"6"-10147,-5 15 4152,-3-55-5204,7 5-1119,5-45 1,-2 64 230,-1 0 0,1 1 0,1-1 0,0 1 0,0-1 0,1 1 0,0 0 0,7-12 0,-10 20 500,0-1-1,0 1 0,-1 0 1,1-1-1,0 1 0,0 0 1,0 0-1,0 0 0,1 0 1,-1 0-1,0 0 0,0 0 1,0 0-1,1 1 0,-1-1 1,1 0-1,-1 1 0,0-1 1,1 1-1,-1-1 1,1 1-1,-1 0 0,1 0 1,-1-1-1,3 1 0,-1 1 49,-1 0-1,1 0 1,-1 0-1,0 0 1,1 0-1,-1 1 1,0-1-1,0 1 1,0-1-1,0 1 1,0 0-1,0 0 1,2 3-1,6 10 224,0 0-1,-1 0 0,11 25 0,-16-30-204,10 20 352,17 32 645,-30-61-1108,0 0 0,-1 0-1,1-1 1,0 1 0,0 0 0,0-1 0,0 1 0,0 0 0,0-1 0,0 1-1,0-1 1,0 0 0,0 1 0,0-1 0,1 0 0,-1 0 0,0 1 0,0-1 0,0 0-1,0 0 1,0 0 0,1-1 0,-1 1 0,0 0 0,0 0 0,0-1 0,2 0-1,9-4-5054</inkml:trace>
  <inkml:trace contextRef="#ctx0" brushRef="#br0" timeOffset="2251.09">12601 514 9706,'0'0'7516,"-3"8"-5325,-5 11-1428,1-1 0,1 1-1,1 0 1,-3 22 0,7-36-637,1 0 0,0-1 1,0 1-1,0 0 1,0-1-1,1 1 1,-1-1-1,1 1 0,1 0 1,-1-1-1,3 7 1,-3-9-82,1 0 0,-1 0 0,1 0 0,0 0 0,-1 0 0,1 0 0,0-1 0,0 1 0,0-1 0,0 1 0,1-1 0,-1 0 0,0 1 0,0-1 0,1 0 0,-1-1 0,1 1 0,-1 0 0,1-1 0,-1 1 0,1-1 0,4 0 0,-3 1-62,0-1 0,1 0 0,-1 0 0,0 0 0,1 0 0,-1-1 0,0 0 0,1 0 0,-1 0 0,0 0 0,0-1 0,0 1 0,0-1 0,0 0 0,0 0 0,0-1 0,-1 1 0,1-1 0,-1 0 0,0 0 0,0 0 0,0 0 0,0 0 0,0-1 0,-1 1 0,1-1 0,-1 0 0,0 0 0,0 0 0,-1 0 0,1 0 0,-1 0 0,0 0 0,0 0 0,0-1 0,0 1 0,-1 0 0,0-7 0,-2-19-95,1 23 78,0 21-11,1-6 93,1 1 0,0 0 0,1-1-1,0 1 1,0-1 0,1 1-1,0-1 1,1 0 0,-1 0 0,1 0-1,6 7 1,-9-13-12,1 0 1,0 0-1,-1 0 0,1 0 0,0 0 1,0-1-1,0 1 0,0 0 0,0-1 1,1 0-1,-1 1 0,0-1 1,1 0-1,-1 0 0,1 0 0,4 0 1,-4-1 6,-1 0-1,1 0 1,0-1 0,0 1 0,0-1 0,-1 1 0,1-1 0,0 0 0,-1 0 0,1-1 0,-1 1 0,1 0 0,-1-1 0,0 0 0,0 1 0,0-1 0,1 0 0,-1 0 0,2-3 0,1-2-37,-1 0 1,1 0 0,-1 0-1,-1 0 1,1-1 0,-1 1-1,0-1 1,-1 0 0,0 0-1,0 0 1,-1 0 0,0-1-1,0 1 1,-1 0 0,0 0-1,-2-11 1,14 116 52,4 0-1,38 125 1,-50-199 374,-12-32 1031,-13-38-582,16 14-1195,2-1-1,0 1 0,3-1 1,4-49-1,-3 69 111,-1-10-533,2 0 1,1 0-1,1 1 0,1-1 0,14-42 0,-18 65 680,-1 0 1,0 0 0,1-1-1,-1 1 1,1 0-1,0 0 1,-1 0 0,1 0-1,0 0 1,-1 0-1,1 0 1,0 1 0,0-1-1,0 0 1,0 0-1,0 1 1,0-1 0,0 0-1,0 1 1,0-1-1,0 1 1,0-1 0,1 1-1,-1 0 1,0-1-1,0 1 1,2 0 0,-1 0 20,0 1 0,0 0 0,0-1 0,0 1 0,0 0 0,0 0 1,-1 0-1,1 0 0,0 0 0,-1 1 0,1-1 0,0 1 0,-1-1 0,2 3 1,5 5 31,-1 1 1,-1 0 0,0 0 0,7 14 0,-9-14 6,1 0 0,-1 0-1,-1 1 1,0-1-1,-1 1 1,1 0 0,-2 0-1,0 0 1,0 17-1,-2-26 46,0 0 0,0 0 0,0 0 0,0 0 0,0 0 0,0 0 0,0-1 0,-1 1 0,1 0 0,-1-1 0,1 1 0,-1-1 0,1 0 0,-1 1 0,0-1 0,0 0 0,0 0 0,0 0 0,0 0 0,0 0 0,0-1 0,0 1 0,0-1 0,0 1 0,0-1 0,0 0 0,-5 0 0,3 1 71,0-1 1,0 1-1,0-1 1,0 0-1,0 0 0,0-1 1,0 1-1,0-1 1,0 0-1,0 0 1,0 0-1,0-1 0,0 1 1,-4-3-1,8 4-132,0-1 0,-1 1 1,1 0-1,0 0 0,-1 0 0,1 0 0,0-1 0,0 1 0,-1 0 0,1 0 0,0-1 0,0 1 0,-1 0 0,1 0 0,0-1 0,0 1 0,0 0 0,-1-1 1,1 1-1,0 0 0,0-1 0,0 1 0,0 0 0,0-1 0,0 1 0,0 0 0,0-1 0,0 1 0,0 0 0,0-1 0,0 1 0,0 0 0,0-1 0,0 1 1,0 0-1,0-1 0,0 1 0,0 0 0,0-1 0,1 1 0,16-6-260,30 6 127,-43 0 144,57 4-372,-24-1-831,45-3 0,-71 0 900,0-1 0,-1-1-1,1 0 1,-1 0 0,0-1 0,0 0-1,0-1 1,18-9 0,-25 11 351,-1 0 1,1-1 0,-1 1-1,1-1 1,-1 1 0,0-1-1,0 0 1,0 0 0,0 0-1,0 0 1,-1 0 0,1 0-1,-1-1 1,0 1 0,0 0-1,0-1 1,0 1 0,-1-1-1,0 1 1,1-1 0,-1 1-1,-1-7 1,1 8 79,0-1-1,0 1 1,-1-1-1,1 1 1,-1-1 0,1 1-1,-1 0 1,0-1 0,0 1-1,0 0 1,0-1 0,-1 1-1,1 0 1,-1 0 0,1 0-1,-1 0 1,1 0 0,-1 1-1,0-1 1,0 0 0,0 1-1,0-1 1,0 1 0,-1 0-1,1 0 1,0 0-1,0 0 1,-1 0 0,1 0-1,-1 1 1,-4-2 0,6 3-54,-1-1 1,0 0-1,0 1 1,0-1-1,1 1 1,-1 0-1,0 0 1,1-1-1,-1 1 1,1 0-1,-1 0 1,1 1-1,-1-1 1,1 0-1,0 0 1,-1 1-1,1-1 1,0 1-1,0-1 1,0 1-1,0-1 1,0 1-1,1-1 1,-1 1-1,0 0 1,1 0-1,-1-1 1,1 1-1,0 0 1,-1 0-1,1 3 1,-5 60 1411,5-62-1474,0 1 1,0 0 0,1 0 0,-1-1 0,1 1 0,0-1 0,1 1 0,-1-1 0,0 1 0,1-1 0,0 1-1,0-1 1,0 0 0,0 0 0,0 0 0,1 0 0,-1-1 0,1 1 0,0-1 0,0 1 0,0-1 0,0 0-1,0 0 1,0 0 0,0 0 0,1-1 0,-1 0 0,5 2 0,0 0-340,1-1 1,-1 0-1,1-1 0,15 2 0,32-8-4852,-26-4-2304</inkml:trace>
  <inkml:trace contextRef="#ctx0" brushRef="#br0" timeOffset="2613.3">12824 221 13235,'0'0'5977,"59"25"-14315</inkml:trace>
  <inkml:trace contextRef="#ctx0" brushRef="#br0" timeOffset="3412.04">14178 585 8890,'0'0'9647,"-10"-8"-7909,0 0-1307,-1 1 0,0 0 1,0 1-1,0 0 0,-1 1 0,0 0 1,0 0-1,0 2 0,-1-1 0,-22-2 1,25 6-206,1 0 1,-1 0-1,1 1 1,0 0-1,-1 1 1,1 0-1,0 0 1,0 1-1,0 0 0,1 1 1,-1 0-1,-15 10 1,20-11-204,-1 0 0,1 1-1,0 0 1,0 0 0,0 0 0,1 0 0,0 0 0,0 1 0,0 0-1,0-1 1,0 1 0,1 0 0,0 0 0,0 1 0,0-1 0,1 0-1,0 1 1,0-1 0,0 1 0,1-1 0,0 1 0,0-1 0,1 9-1,-1-11-13,1 0 0,0 1 0,0-1-1,0 0 1,0 0 0,1 1-1,-1-1 1,1 0 0,0-1 0,0 1-1,0 0 1,0 0 0,0-1-1,1 1 1,-1-1 0,1 0 0,0 0-1,-1 0 1,1 0 0,0 0-1,0-1 1,0 1 0,0-1 0,1 0-1,-1 0 1,0 0 0,0 0-1,1 0 1,-1-1 0,1 0 0,-1 1-1,7-2 1,-3 2-5,-1-1 0,1-1 0,0 1 0,0-1-1,-1-1 1,1 1 0,0-1 0,-1 0 0,1 0 0,-1-1 0,0 0-1,0 0 1,0-1 0,0 1 0,9-9 0,-10 5-3,0 0 0,0 0 0,-1 0 0,0 0 0,-1-1 1,0 0-1,0 1 0,0-1 0,-1 0 0,0-1 0,-1 1 0,0 0 0,0-1 0,-1-11 1,0-9-192,-2 0-1,-9-49 1,3 35-462,-1 1 0,-28-73 0,36 129 844,6 18-111,-1-21 1,11 47 234,3-1-1,3 0 1,37 70 0,-52-116-269,0-1 1,1-1-1,0 1 0,1-1 1,0-1-1,0 1 1,1-1-1,0-1 1,18 12-1,-24-17-39,0 0 1,0-1-1,1 1 1,-1-1-1,1 1 1,-1-1-1,1 0 1,0 0-1,-1-1 0,1 1 1,0-1-1,-1 0 1,1 0-1,0 0 1,0 0-1,-1-1 1,1 1-1,0-1 0,-1 0 1,1 0-1,-1-1 1,1 1-1,-1-1 1,0 1-1,1-1 1,-1 0-1,0 0 0,0-1 1,0 1-1,-1 0 1,1-1-1,0 0 1,2-4-1,1 0-101,-1-1 0,-1 0 0,1-1-1,-1 1 1,-1-1 0,1 1 0,-1-1 0,-1 0-1,0-1 1,0 1 0,0-12 0,-1 16 29,-1-1 1,1 1-1,-1-1 1,-1 1-1,1 0 1,-1-1-1,0 1 1,0 0 0,0-1-1,-1 1 1,0 0-1,0 0 1,0 0-1,-1 0 1,0 1-1,1-1 1,-2 1-1,1-1 1,0 1-1,-8-7 1,11 11 73,-1 0-1,0-1 1,1 1 0,-1-1 0,1 1-1,-1 0 1,0-1 0,1 1-1,-1 0 1,1 0 0,-1-1 0,0 1-1,0 0 1,1 0 0,-1 0 0,0 0-1,1 0 1,-1 0 0,0 0-1,1 0 1,-1 0 0,0 0 0,1 1-1,-1-1 1,0 0 0,1 0 0,-1 1-1,0-1 1,1 0 0,-1 1-1,1-1 1,-1 0 0,1 1 0,-1-1-1,1 1 1,-1-1 0,1 1-1,-1-1 1,1 1 0,-1 0 0,1-1-1,0 1 1,-1-1 0,1 1 0,0 0-1,0-1 1,0 1 0,-1 1-1,-9 37 709,10-34-554,-2 6-10,0 0 1,1 0 0,0 0 0,1 1 0,0-1 0,3 15 0,-2-22-174,0 0-1,0 0 1,0-1 0,0 1 0,1 0 0,0-1 0,0 1 0,0-1-1,0 1 1,1-1 0,-1 0 0,1 0 0,-1 0 0,1 0 0,0-1 0,1 1-1,-1-1 1,0 0 0,1 0 0,-1 0 0,1 0 0,3 1 0,18 5-1131,0-1 0,0-2 0,0-1 0,33 2 0,27-2-4961</inkml:trace>
  <inkml:trace contextRef="#ctx0" brushRef="#br0" timeOffset="3932.68">14906 666 10538,'0'0'12061,"12"-5"-11022,1 0-923,-1-1-1,-1-1 0,1 0 0,-1 0 0,0-1 0,-1 0 0,0-1 0,0 0 1,-1-1-1,0 0 0,13-19 0,-13 13-171,0-1-1,-1 0 1,-1-1-1,-1 1 1,0-2 0,-1 1-1,-1 0 1,-1-1 0,0 0-1,-2 0 1,0 0-1,-1 0 1,-1 0 0,-1 0-1,0 1 1,-2-1-1,0 1 1,-1-1 0,-1 1-1,0 0 1,-1 1 0,-1 0-1,-1 0 1,-16-23-1,22 37 50,0-1 0,0 1 0,0 0 0,-1-1 0,1 2-1,-1-1 1,0 0 0,0 1 0,-4-3 0,6 4 16,1 1 0,0 0 0,0-1 0,0 1 0,0 0 0,-1-1 0,1 1 0,0 0 0,0 0 0,0 0 1,-1 0-1,1 0 0,0 0 0,0 1 0,0-1 0,-1 0 0,1 1 0,0-1 0,0 1 0,0-1 0,0 1 0,0-1 0,0 1 0,0 0 0,0-1 0,0 1 0,0 0 0,0 0 0,0 0 1,0 0-1,1 0 0,-1 0 0,0 0 0,1 0 0,-1 0 0,1 0 0,-1 0 0,1 0 0,-1 2 0,-4 13 66,0 0 1,1 0-1,1 1 0,0 0 0,0 32 0,8 88 846,-2-114-735,1 0-1,1 0 0,1 0 0,1 0 0,0-1 0,2 0 0,1-1 0,1 0 1,0-1-1,21 28 0,-28-43-209,0-1-1,1 1 1,-1-1 0,1 0 0,0 0 0,0-1 0,0 0-1,1 0 1,-1 0 0,1 0 0,0-1 0,0 0-1,-1 0 1,1 0 0,8 0 0,-4-1-592,0 0 1,0-1-1,0 0 0,0 0 1,10-3-1,12-6-4633</inkml:trace>
  <inkml:trace contextRef="#ctx0" brushRef="#br0" timeOffset="4279.94">15281 0 12915,'0'0'3953,"26"72"-3481,10-23-472,-2-5-1433,-1-7-13314</inkml:trace>
  <inkml:trace contextRef="#ctx0" brushRef="#br0" timeOffset="4663.09">15586 454 10202,'0'0'5105,"0"51"-2840,0-24-593,0 2-448,2 0-199,5 0-265,-1-5-184,1-3-256,0-8-208,-2-7-112,-1-6-504,-2-22-176,-1-5-2177,-1-4-4448</inkml:trace>
  <inkml:trace contextRef="#ctx0" brushRef="#br0" timeOffset="4664.09">15548 259 10850,'0'0'5137,"45"52"-5033,-13-21-104,-4-5-2176,-3 1-4457</inkml:trace>
  <inkml:trace contextRef="#ctx0" brushRef="#br0" timeOffset="-33248.81">7 463 11018,'0'0'11052,"-2"6"-9736,-2 97 621,8 104 0,-2-174-1826,1 33 61,1 129 1213,-4-194-1385,0 0 1,0-1-1,-1 1 1,1-1-1,0 1 1,0 0-1,0-1 1,0 1-1,0-1 1,0 1-1,0 0 1,1-1-1,-1 1 1,0-1-1,0 1 1,0 0-1,1-1 1,-1 1-1,0-1 1,0 1-1,1-1 1,-1 1-1,1-1 1,-1 1-1,0-1 1,1 1-1,14-4-239,-3-2 278,26-3-58,-1 2 1,1 1-1,0 2 0,60 2 1,-84 1 43,-12 1 37</inkml:trace>
  <inkml:trace contextRef="#ctx0" brushRef="#br0" timeOffset="-32745.12">435 965 11562,'0'0'9276,"11"4"-8211,2-1-638,0 0 0,0-1-1,1 0 1,-1-1 0,26 0-1,-35-1-365,0 0 0,0-1 0,0 1 0,0-1-1,0 0 1,0 0 0,-1 0 0,1 0-1,0 0 1,0-1 0,-1 0 0,1 0-1,-1 0 1,1 0 0,-1 0 0,0-1-1,0 0 1,0 1 0,0-1 0,-1 0 0,1 0-1,-1-1 1,0 1 0,0 0 0,0-1-1,0 0 1,0 1 0,1-8 0,-2 8-50,-1-1 0,1 1 1,-1 0-1,0-1 1,-1 1-1,1-1 0,0 1 1,-1 0-1,0-1 1,0 1-1,0 0 1,0 0-1,0-1 0,-1 1 1,0 0-1,1 0 1,-1 0-1,0 1 0,0-1 1,-1 0-1,1 1 1,0-1-1,-6-3 0,4 3-10,0 0-1,1 1 0,-1-1 0,-1 1 0,1 0 0,0 0 0,0 0 0,-1 1 0,1-1 0,-1 1 0,1 0 0,-1 0 0,0 1 0,1-1 0,-1 1 0,0 0 0,-5 1 0,7 0 22,1 0-1,0 0 1,-1 1-1,1-1 0,0 0 1,0 1-1,-1 0 1,1-1-1,1 1 0,-1 0 1,0 0-1,0 0 1,1 0-1,-1 0 0,1 1 1,-1-1-1,1 0 1,0 1-1,0-1 1,0 1-1,0-1 0,1 1 1,-1-1-1,1 1 1,-1 2-1,-5 69 1383,6-74-1384,0 5 18,0 0 1,0 0-1,1 0 1,-1 0 0,1-1-1,0 1 1,0 0-1,0-1 1,1 1-1,0 0 1,0-1-1,0 0 1,0 1 0,1-1-1,0 0 1,-1 0-1,2-1 1,-1 1-1,0-1 1,1 1-1,-1-1 1,1 0 0,0 0-1,0-1 1,0 1-1,0-1 1,1 0-1,-1 0 1,1 0-1,-1-1 1,1 1 0,9 1-1,-1-1-413,-1-1-1,1 0 0,-1 0 1,25-3-1,47-15-5220,-29 0-2768</inkml:trace>
  <inkml:trace contextRef="#ctx0" brushRef="#br0" timeOffset="-31935.7">1366 744 7482,'0'0'15946,"-6"-8"-14494,6 8-1442,-3-3 121,1 0 0,0 0-1,-1 0 1,0 0 0,0 0 0,0 1 0,0 0-1,0-1 1,0 1 0,0 0 0,-1 1-1,1-1 1,-1 1 0,0-1 0,1 1 0,-1 0-1,0 0 1,1 1 0,-1-1 0,0 1-1,-5 0 1,3 0-66,-1 0 0,1 1 0,0 0 0,-1 1 0,1-1 0,0 1 0,0 0-1,0 1 1,0-1 0,-9 7 0,13-8-66,0 0-1,0 1 1,0-1-1,0 1 1,0 0 0,0 0-1,0 0 1,1-1-1,-1 2 1,1-1-1,-1 0 1,1 0 0,0 0-1,0 1 1,0-1-1,0 1 1,0-1-1,0 0 1,1 1-1,-1 0 1,1-1 0,0 1-1,0-1 1,0 1-1,0-1 1,0 1-1,0-1 1,1 1 0,1 3-1,-1-3-45,0 0 1,1-1-1,-1 0 0,1 1 0,0-1 1,0 0-1,-1 0 0,2 0 1,-1 0-1,0 0 0,0 0 0,1-1 1,-1 1-1,1-1 0,3 2 1,50 19-898,-34-14 593,-21-8 330,34 14-667,37 21 0,-62-30 552,-1 0 1,-1 1 0,1 0-1,-1 1 1,0 0 0,0 0-1,-1 1 1,0 0-1,6 9 1,-12-16 109,0 0 0,0 1 0,0-1 0,0 0 0,0 1 0,-1-1 0,1 1 0,0-1 0,-1 1 0,0-1 0,1 1 0,-1 0 0,0-1 0,1 1 0,-1-1 0,0 1 0,0 0 0,-1-1 0,1 1 0,0-1 0,0 1 0,-1 0 0,1-1 0,-1 1 0,1-1 0,-2 3 0,0-2 74,0 0 0,-1 0 0,1 0 1,0 0-1,-1 0 0,1 0 0,-1-1 0,0 1 0,1-1 0,-1 0 0,0 0 0,0 0 0,-3 1 0,-13 2 352,1-1 1,-1-1-1,-27 0 0,44-2-408,-11 1 4,-40-1 473,51 0-537,0 0 1,1 0 0,-1 0 0,0 0-1,0 0 1,1-1 0,-1 1 0,0-1-1,1 1 1,-1-1 0,1 1 0,-1-1-1,1 0 1,-1 0 0,1 0 0,-1 0 0,1 0-1,0 0 1,0 0 0,-1-1 0,1 1-1,0 0 1,-1-3 0,2 3-207,0 0 0,0 0 1,-1 0-1,1 0 0,1 0 0,-1 0 1,0 0-1,0 0 0,0 0 0,0 0 1,1 0-1,-1 0 0,0 0 0,1 0 0,-1 0 1,1 0-1,-1 0 0,1 0 0,0 1 1,-1-1-1,2-1 0,9-9-4840</inkml:trace>
  <inkml:trace contextRef="#ctx0" brushRef="#br0" timeOffset="-31367.1">1530 769 10442,'0'0'9817,"-2"9"-8778,0 5-551,0 0-1,1 1 1,1-1 0,0 1 0,1-1-1,5 27 1,-5-37-440,0 0-1,0 1 0,0-1 1,1 0-1,-1 0 1,1 0-1,0 0 0,1 0 1,-1-1-1,1 1 1,-1-1-1,1 1 0,0-1 1,0 0-1,0 0 1,1 0-1,-1-1 0,1 1 1,0-1-1,0 0 1,-1 0-1,1 0 0,1 0 1,-1-1-1,0 0 1,0 0-1,0 0 0,9 1 1,-11-2-39,1 0 0,-1 0 0,1 0 0,-1 0 0,0 0 0,1 0 0,-1-1 0,0 1 0,1-1 0,-1 0 0,0 0 0,0 0 0,1 0 0,-1 0 0,0 0 0,0 0 0,0-1 0,-1 1 0,1-1 0,0 1 0,2-4 0,-1 0-4,0 1 0,0 0 1,-1-1-1,0 0 0,0 0 0,-1 1 0,1-1 0,-1 0 1,1-9-1,0-7-18,-1 0 0,-1-1-1,-5-37 1,1 28-17,4 36-1,6 50 356,50 423 3177,-52-449-3111,-5-67-1966,0-7-2123,5 6-2607,3 3-2980</inkml:trace>
  <inkml:trace contextRef="#ctx0" brushRef="#br0" timeOffset="-30921.41">1956 739 12123,'0'0'13165,"-10"0"-12330,4 1-722,-1-1 0,1 1 0,0 0 0,0 0 1,0 1-1,0 0 0,0 0 0,-11 6 0,14-7-91,0 1 0,0 0-1,1 1 1,-1-1 0,1 0-1,-1 1 1,1-1 0,0 1 0,0 0-1,0 0 1,0 0 0,1 0 0,-1 0-1,1 0 1,-1 0 0,1 1 0,0-1-1,1 0 1,-1 1 0,1-1-1,-1 7 1,1-7-57,0 1 0,0-1 1,0 0-1,0 0 0,1 1 0,-1-1 0,1 0 0,0 0 0,0 0 1,0 0-1,0 0 0,1 0 0,-1 0 0,1 0 0,0-1 0,0 1 1,0 0-1,0-1 0,0 0 0,0 1 0,5 3 0,3 0-413,1 0 1,-1-1-1,1 0 0,20 6 0,-22-8 196,-1 0 1,0 0-1,0 0 1,0 1-1,0 0 1,0 1-1,-1 0 0,11 8 1,-17-12 265,0 0 0,-1 0 0,1-1 0,-1 1 1,1 0-1,-1 0 0,1 0 0,-1-1 0,1 1 0,-1 0 1,0 0-1,1 0 0,-1 0 0,0 0 0,0 0 0,0 0 1,0 0-1,0 0 0,0 0 0,0 0 0,0 0 0,0 0 1,0 0-1,0 0 0,-1-1 0,1 1 0,0 0 0,-1 0 1,1 0-1,-1 0 0,1 0 0,-1-1 0,1 1 0,-1 0 1,1 0-1,-1-1 0,0 1 0,1 0 0,-1-1 0,0 1 1,0-1-1,0 1 0,1-1 0,-1 1 0,0-1 0,0 1 1,0-1-1,0 0 0,0 0 0,-2 1 0,-52 14 1142,52-14-1139,-6 1 65,0 0 1,0-1-1,0 0 0,0-1 1,-11-1-1,17 1-234,1 0-1,0-1 1,0 1-1,0-1 1,0 1-1,0-1 1,1 0 0,-1 0-1,0 0 1,0 0-1,-3-3 1,4 3-238,0-1-1,-1 1 1,1-1 0,0 1-1,0-1 1,0 1 0,1-1-1,-1 0 1,0 0 0,0 1-1,1-1 1,0 0 0,-1 0-1,1 0 1,-1-2 0,1-13-4760</inkml:trace>
  <inkml:trace contextRef="#ctx0" brushRef="#br0" timeOffset="-30487.09">2078 474 12547,'0'0'1748,"0"9"610,1 16-751,1-1 0,5 24 0,29 101 1468,-22-100-1558,-2 1 0,8 79 0,-20-128-1472,0-1 0,0 0 0,0 0 0,0 0 1,0 0-1,0 0 0,0 1 0,0-1 0,0 0 1,0 0-1,0 0 0,0 0 0,0 0 0,0 0 1,0 1-1,0-1 0,-1 0 0,1 0 0,0 0 1,0 0-1,0 0 0,0 0 0,0 0 0,0 0 1,0 1-1,0-1 0,-1 0 0,1 0 1,0 0-1,0 0 0,0 0 0,0 0 0,0 0 1,0 0-1,-1 0 0,1 0 0,0 0 0,0 0 1,0 0-1,0 0 0,0 0 0,0 0 0,-1 0 1,1 0-1,0 0 0,0 0 0,0 0 0,0 0 1,0 0-1,0 0 0,-1 0 0,1 0 0,0 0 1,0-1-1,0 1 0,0 0 0,0 0 0,0 0 1,0 0-1,-1 0 0,-12-10 680,-10-13-679,17 14-69,1 0 0,0 0 0,1-1-1,0 1 1,1-1 0,0 0 0,0 0-1,1-1 1,1 1 0,-1 0 0,2-1-1,0-12 1,-1 18-180,1 1 0,0-1-1,1 0 1,-1 1 0,1-1 0,0 1-1,0-1 1,1 1 0,-1-1 0,1 1 0,0 0-1,0 0 1,0 0 0,1 0 0,-1 0 0,1 0-1,0 1 1,0-1 0,0 1 0,1 0 0,-1 0-1,1 0 1,0 1 0,0-1 0,0 1-1,0 0 1,0 0 0,0 0 0,9-2 0,-1 2-1722,1 1 1,0 0-1,0 1 1,15 1 0,8 5-4138</inkml:trace>
  <inkml:trace contextRef="#ctx0" brushRef="#br0" timeOffset="-29105.53">2321 870 6065,'0'0'12200,"6"7"-10810,19 20-302,-24-26-1032,-1-1 0,1 1 0,0-1 0,0 1 1,0 0-1,0-1 0,-1 0 0,1 1 0,0-1 0,0 1 0,0-1 0,0 0 0,0 0 0,0 1 0,0-1 0,0 0 1,0 0-1,0 0 0,0 0 0,0 0 0,0-1 0,0 1 0,0 0 0,0 0 0,0-1 0,0 1 0,0 0 0,0-1 0,0 1 1,0-1-1,0 1 0,-1-1 0,1 1 0,0-1 0,0 0 0,-1 0 0,1 1 0,0-1 0,-1 0 0,1 0 0,0-1 1,17-34 466,-16 32-511,-1-1 0,0 1-1,0 0 1,0 0 0,0 0-1,-1-1 1,0 1 0,1 0-1,-2-1 1,1 1 0,0 0-1,-1 0 1,0-1 0,0 1-1,-2-5 1,2 7-5,0 0-1,-1 0 1,1 0 0,-1 0-1,1 0 1,-1 0 0,1 1-1,-1-1 1,0 0 0,0 1-1,0 0 1,0-1 0,0 1-1,0 0 1,-1 0 0,1 0-1,0 0 1,-1 0 0,1 1-1,0-1 1,-1 1 0,1-1-1,-1 1 1,1 0 0,0 0-1,-1 0 1,-3 1 0,4-1-3,1 0 0,-1 1 1,1-1-1,-1 0 0,1 1 1,-1-1-1,1 1 0,-1 0 1,1-1-1,0 1 0,0 0 1,-1 0-1,1 0 0,0 0 1,0 0-1,0 0 0,0 0 1,0 0-1,0 1 0,0-1 1,-1 2-1,0 1 8,0 1 0,0-1 0,1 1 0,-1-1 0,1 1 0,-1 9-1,1 3 187,0 0 0,3 31 0,-1-41-97,1 0-1,-1 0 1,2 0 0,-1 0 0,1 0-1,0 0 1,1-1 0,-1 1-1,1-1 1,1 0 0,-1 0 0,1-1-1,0 1 1,0-1 0,11 8-1,-14-11-78,1 0 0,0 0 0,-1 0 0,1 0 0,0 0-1,0-1 1,0 1 0,0-1 0,0 0 0,1 0 0,-1 0-1,0 0 1,0-1 0,1 1 0,-1-1 0,0 0 0,1 0-1,-1 0 1,0 0 0,1-1 0,-1 1 0,0-1 0,1 0-1,-1 0 1,0 0 0,0 0 0,0-1 0,0 1 0,0-1-1,0 0 1,-1 0 0,1 0 0,0 0 0,-1 0 0,0-1-1,4-2 1,-1-3-59,-1-1-1,1 1 1,-1 0-1,-1-1 1,1 0-1,-1 0 1,-1 0-1,0 0 1,0 0-1,-1-1 1,0 1-1,-1-1 1,0-13-1,6-51-1520,-6 73 1529,0 0 1,1 0-1,-1 0 0,0 0 1,0 0-1,0 0 0,1 0 1,-1 1-1,0-1 0,1 0 1,-1 0-1,1 0 0,-1 0 1,1 1-1,-1-1 0,1 0 1,0 0-1,-1 1 0,1-1 1,0 0-1,-1 1 0,1-1 1,0 1-1,0-1 0,0 1 1,0 0-1,-1-1 0,1 1 1,1-1-1,0 1 11,0 1 1,0-1-1,0 0 1,-1 1-1,1 0 1,0-1 0,-1 1-1,1 0 1,-1 0-1,1 0 1,-1 0-1,1 0 1,-1 0-1,2 2 1,5 4 43,-1 1 0,0 0 0,0 0 0,6 10 0,-7-6 264,1-1 0,-1 1 1,-1 1-1,0-1 0,-1 1 0,0-1 1,-1 1-1,0 0 0,-1 1 0,0 19 1,-4-72 1704,1 29-2118,0 0 0,1-1 1,0 1-1,1 0 0,2-16 0,0 16-229,0-1 0,0 1-1,1 0 1,1 0 0,8-15-1,-12 23 319,0 1-1,-1-1 0,1 1 1,0 0-1,0 0 1,0-1-1,0 1 0,0 0 1,0 0-1,0 0 0,0 0 1,0 0-1,1 0 0,-1 0 1,0 1-1,1-1 0,-1 0 1,1 1-1,-1-1 1,0 1-1,1-1 0,-1 1 1,1 0-1,-1-1 0,1 1 1,-1 0-1,1 0 0,0 0 1,-1 1-1,1-1 0,-1 0 1,1 0-1,-1 1 1,1-1-1,-1 1 0,0-1 1,1 1-1,-1 0 0,0-1 1,1 1-1,-1 0 0,0 0 1,0 0-1,0 0 0,1 0 1,-1 0-1,0 0 1,-1 1-1,3 1 0,4 6 193,-1 0 0,0 0-1,0 0 1,-1 1-1,0 0 1,-1 0 0,0 0-1,0 0 1,-1 1 0,-1-1-1,0 1 1,0 0 0,-1 0-1,0 19 1,-3-22 1157,-1-15-594,-1-15-557,4 12-330,1 0-1,-1 0 0,2 1 0,-1-1 1,1 1-1,1-1 0,0 1 1,0 0-1,1 0 0,0 0 1,0 0-1,1 1 0,0-1 0,1 1 1,-1 1-1,11-11 0,-15 17 157,0 0 0,1 0-1,-1 0 1,0 0-1,1 0 1,-1 1 0,0-1-1,1 1 1,-1-1-1,1 1 1,-1-1-1,1 1 1,-1 0 0,1 0-1,-1 0 1,1-1-1,0 2 1,-1-1 0,1 0-1,-1 0 1,1 0-1,-1 1 1,1-1 0,-1 1-1,0-1 1,1 1-1,-1-1 1,1 1 0,-1 0-1,0 0 1,0 0-1,1 0 1,-1 0 0,0 0-1,0 0 1,0 0-1,0 0 1,0 1 0,1 1-1,5 6 56,-1 2 0,0-1 0,-1 1 0,5 13 0,-1-5 42,-5-12 25,-1 0 1,1 0-1,1-1 0,0 0 0,-1 1 0,2-2 0,-1 1 0,1 0 0,0-1 1,0 0-1,0-1 0,13 7 0,-14-8-70,-1-2 0,1 1-1,0 0 1,-1-1 0,1 0 0,0 0 0,0-1 0,0 1-1,0-1 1,0 0 0,0 0 0,0-1 0,0 1 0,0-1-1,0 0 1,0-1 0,-1 1 0,1-1 0,0 0-1,-1 0 1,6-3 0,-4 1-62,-1 0 0,0 0-1,0 0 1,0-1 0,0 1 0,-1-1-1,0 0 1,0-1 0,0 1 0,-1-1-1,1 0 1,-1 0 0,-1 0 0,1 0 0,-1 0-1,0 0 1,0-1 0,-1 1 0,0-1-1,0 1 1,-1-1 0,1 0 0,-2 1-1,1-1 1,-1 1 0,0-1 0,-2-8-1,3 14 8,0 0 0,-1 0 0,1 0 0,0 0-1,-1 0 1,1 0 0,-1 0 0,1 0 0,-1 0 0,1 0-1,-1 1 1,0-1 0,0 0 0,1 0 0,-1 1 0,0-1-1,0 0 1,0 1 0,0-1 0,0 1 0,0-1 0,0 1-1,0-1 1,0 1 0,0 0 0,0-1 0,0 1-1,0 0 1,0 0 0,0 0 0,0 0 0,0 0 0,0 0-1,0 0 1,0 0 0,0 0 0,0 1 0,-2-1 0,1 1 27,0 0 1,0 0-1,0 0 0,1 1 1,-1-1-1,0 0 1,0 1-1,1-1 1,-1 1-1,1-1 1,-1 1-1,1 0 1,0 0-1,0-1 1,0 1-1,0 0 1,0 0-1,-1 3 1,-1 4 109,1 1 1,-1-1 0,2 1-1,-1 0 1,2 0 0,-1 0-1,1 0 1,1 0-1,0 0 1,0 0 0,1 0-1,3 9 1,-4-13-107,2-1-1,-1 0 1,0 0-1,1 0 1,0 0-1,0 0 1,1-1 0,-1 1-1,1-1 1,0 0-1,0 0 1,1-1-1,-1 1 1,1-1 0,-1 0-1,1 0 1,0 0-1,0-1 1,1 1-1,-1-1 1,0-1 0,8 3-1,42 2-639,-27-10-1915,-26 4 2066,-1-1-1,0 1 1,1-1-1,-1 0 1,0 1-1,0-1 1,1 0-1,-1 0 0,0 0 1,0 0-1,0 0 1,0 0-1,0 0 1,0 0-1,0-1 0,2-13-7611</inkml:trace>
  <inkml:trace contextRef="#ctx0" brushRef="#br0" timeOffset="-28684.37">2497 124 18580,'0'0'2777,"41"67"-2329,20-33-448,-6-7-376,1-5-4249</inkml:trace>
  <inkml:trace contextRef="#ctx0" brushRef="#br0" timeOffset="-28049.56">3750 880 9074,'0'0'13135,"7"1"-12211,-5 0-864,0 0 0,1-1 0,-1 0 1,0 0-1,0 1 0,1-1 0,-1 0 0,0-1 0,0 1 1,1 0-1,-1-1 0,0 1 0,0-1 0,0 0 0,0 0 1,0 0-1,0 0 0,0 0 0,0 0 0,3-2 0,-2 0-30,0 0 0,-1 0 0,1 0 0,-1 0 0,0-1 0,0 1 0,0-1 1,0 1-1,0-1 0,-1 0 0,0 1 0,0-1 0,0 0 0,1-5 0,-1 1-25,-1 0 1,1 0 0,-1 0-1,-1 0 1,0-1-1,-2-9 1,3 16-11,0 1 0,0-1 0,0 1 0,-1-1-1,1 0 1,0 1 0,-1-1 0,1 1 0,-1-1 0,0 1 0,0 0 0,1-1 0,-1 1-1,0 0 1,0-1 0,0 1 0,0 0 0,0 0 0,-1 0 0,1 0 0,0 0 0,-1 0-1,1 0 1,0 0 0,-1 0 0,1 1 0,-1-1 0,1 1 0,-1-1 0,1 1 0,-1 0-1,1-1 1,-1 1 0,0 0 0,1 0 0,-1 0 0,1 0 0,-4 1 0,4-1 5,-1 1 0,1 0 0,0 0 0,-1 0 1,1 0-1,0 1 0,0-1 0,0 0 0,0 0 0,0 1 1,0-1-1,0 1 0,0-1 0,0 1 0,1-1 0,-1 1 1,1-1-1,-1 1 0,1-1 0,0 1 0,-1 0 1,1 1-1,-4 43 51,4-41-37,0 13 74,0 0 0,1 0 1,1 1-1,0-1 0,9 28 0,-11-42-38,2 0 0,-1 0-1,0 0 1,1 0-1,0 0 1,0 0 0,0-1-1,0 1 1,1 0-1,-1-1 1,1 0 0,0 0-1,0 1 1,0-2 0,0 1-1,1 0 1,-1-1-1,1 1 1,0-1 0,0 0-1,-1-1 1,1 1-1,0 0 1,1-1 0,-1 0-1,0 0 1,0 0-1,0-1 1,7 1 0,-7-1-16,-1 0 0,-1-1 1,1 1-1,0-1 0,0 0 0,0 1 1,0-1-1,0 0 0,0-1 0,-1 1 1,1 0-1,0-1 0,-1 0 1,1 1-1,-1-1 0,0 0 0,4-5 1,-2 3-10,-1-1 0,0 0 1,0-1-1,0 1 1,0 0-1,-1-1 0,0 0 1,2-8-1,0-10-18,0 1-1,-2-1 1,-1-35-1,-1 51 4,-8-73-236,38 97-213,-12-2 443,8 5-28,39 40 0,-60-54 39,0 1 0,0-1 0,-1 1 0,0 0 0,0 0 0,0 0 0,-1 0 0,0 1-1,0 0 1,0-1 0,-1 1 0,0 0 0,1 13 0,-3-18 14,0 0 1,0 0-1,0 0 0,0 0 1,-1 1-1,1-1 0,-1 0 1,0 0-1,1 0 0,-1 0 1,0 0-1,0 0 0,-1 0 1,1-1-1,0 1 0,0 0 1,-1-1-1,1 1 0,-1 0 1,0-1-1,1 0 0,-1 1 1,0-1-1,0 0 0,0 0 1,0 0-1,0 0 0,0 0 1,0-1-1,0 1 0,-2 0 0,1 0-214,0-1-1,1 1 0,-1-1 1,0 0-1,1 0 0,-1 0 1,0 0-1,0 0 0,1 0 1,-1-1-1,0 1 0,1-1 1,-1 0-1,1 0 0,-1 0 1,1 0-1,-1 0 0,1 0 1,0-1-1,-1 1 0,1-1 1,0 0-1,0 1 0,-2-4 1,-9-18-7085,7-4-5703</inkml:trace>
  <inkml:trace contextRef="#ctx0" brushRef="#br0" timeOffset="-27650.58">4157 461 12995,'0'0'7340,"8"11"-5118,20 35-1510,-2 0 1,-2 1 0,-2 2-1,-3 0 1,-1 1 0,-3 1-1,9 55 1,-20-59 1159,-8-43 11,-4-10-1222,-5-10-568,9 6-97,0 0 1,1-1-1,0 1 0,1-1 0,0 0 1,1 1-1,0-1 0,1 0 1,0 0-1,3-18 0,-2 20-196,0 0-1,1 0 1,0 0 0,1 1-1,-1-1 1,2 1 0,-1 0-1,1 0 1,0 0 0,1 0-1,0 1 1,0 0-1,9-10 1,-9 14-270,-1 0 0,1 0-1,0 1 1,0 0 0,0 0-1,0 0 1,0 0 0,0 1 0,0 0-1,1 0 1,-1 0 0,0 1-1,1 0 1,-1 0 0,0 0 0,8 1-1,5 0-2588,21 0-5230</inkml:trace>
  <inkml:trace contextRef="#ctx0" brushRef="#br0" timeOffset="-27265.47">4794 733 7194,'0'0'10746,"14"57"-8770,-6-29-471,2 2-241,-2 3-168,-1-2-328,0-3-208,-3-6-232,-1-5-200,-2-8-80,-1-7-48,-5-27-1544,-6-3-3809,1-4-2865</inkml:trace>
  <inkml:trace contextRef="#ctx0" brushRef="#br0" timeOffset="-26852.19">4760 505 8810,'0'0'1088,"73"53"-3008</inkml:trace>
  <inkml:trace contextRef="#ctx0" brushRef="#br0" timeOffset="-26457.18">5032 826 8754,'0'0'10797,"4"19"-7993,0 2-1834,3 13 233,-2 0 0,2 43 555,-9-98-1389,1-1 1,3-37-1,1 34-1567,1-1-1,1 1 0,16-48 0,-21 72 1156,0 0 0,0 0-1,1 0 1,-1 0-1,0 0 1,1 0-1,-1 0 1,1 0 0,-1 1-1,1-1 1,-1 0-1,1 0 1,0 0-1,0 1 1,-1-1 0,1 0-1,0 1 1,0-1-1,0 0 1,-1 1-1,1-1 1,0 1 0,0 0-1,0-1 1,0 1-1,2-1 1,-2 1 26,1 1 0,-1-1 0,1 1 0,-1-1 0,1 1 0,-1-1 0,0 1 0,1 0 0,-1 0 0,0 0 0,1 0 1,-1 0-1,0 0 0,0 0 0,2 2 0,5 8 118,0 0 1,0 1-1,6 13 1,-10-17-106,4 3 239,-1 1 0,-1 1 0,0 0 0,-1-1 0,0 2 0,0-1 0,-2 0 0,0 1 0,2 22 0,-5-36-190,0-1 0,0 1 0,0 0 0,0 0 0,-1 0 0,1 0 0,0 0 0,0 0 1,0 0-1,0-1 0,-1 1 0,1 0 0,0 0 0,0 0 0,0 0 0,-1 0 0,1 0 0,0 0 1,0 0-1,0 0 0,-1 0 0,1 0 0,0 0 0,0 0 0,0 0 0,-1 0 0,1 1 0,0-1 1,0 0-1,0 0 0,0 0 0,-1 0 0,1 0 0,0 0 0,0 0 0,0 1 0,0-1 0,0 0 1,-1 0-1,1 0 0,0 0 0,0 0 0,0 1 0,0-1 0,0 0 0,0 0 0,0 0 0,0 1 1,0-1-1,0 0 0,0 0 0,-1 0 0,1 1 0,0-1 0,0 0 0,0 0 0,1 0 0,-1 1 0,0-1 1,0 0-1,-9-16 348,7 4-536,1 1-1,0-1 1,1 0-1,0 0 1,1 0 0,4-21-1,-3 26-80,-1 1 0,1-1-1,0 0 1,1 1 0,0-1 0,0 1-1,0 0 1,1 0 0,0 0 0,0 0-1,0 1 1,10-10 0,-13 14 198,1 0-1,-1 0 1,1 0 0,0 0 0,-1 0-1,1 0 1,0 0 0,0 0 0,0 1 0,0-1-1,0 1 1,0-1 0,-1 1 0,1 0-1,0 0 1,0-1 0,0 2 0,0-1 0,0 0-1,0 0 1,4 2 0,-2-1 37,0 1-1,0 0 1,0 0 0,-1 0 0,1 0 0,-1 1 0,1 0-1,-1 0 1,5 5 0,1 2 141,-1 0 0,-1 0 1,0 1-1,0 0 0,9 22 0,-6 12 525,-1 0-3173</inkml:trace>
  <inkml:trace contextRef="#ctx0" brushRef="#br0" timeOffset="-25614.55">5532 805 8890,'0'0'3394,"0"10"-1491,3 171 7718,-7-194-6117,0-8-3678,3-6-612,0-1 0,3 1 1,0 0-1,12-54 0,-14 80 773,0 1-1,0-1 1,0 1-1,0-1 1,0 1-1,1-1 1,-1 1-1,0-1 1,0 1 0,0-1-1,0 1 1,1-1-1,-1 1 1,0-1-1,0 1 1,1-1-1,-1 1 1,1 0 0,-1-1-1,0 1 1,1 0-1,-1-1 1,1 1-1,-1 0 1,0-1-1,1 1 1,-1 0 0,1 0-1,-1-1 1,1 1-1,-1 0 1,1 0-1,-1 0 1,1 0-1,0 0 1,-1 0 0,1 0-1,-1 0 1,2 0-1,16 19-63,9 31 333,-20-24 448,-1-1-1,5 53 1,-10-74 1423,-1-20-2056,4-79-1077,-4 87 807,2 1 0,-1-1 0,1 0 0,0 1-1,1-1 1,0 1 0,0 0 0,0 0-1,8-12 1,-10 19 189,-1-1 0,1 1-1,-1-1 1,1 0 0,-1 1 0,1-1 0,-1 1-1,1-1 1,-1 1 0,1-1 0,0 1 0,-1 0-1,1-1 1,0 1 0,-1 0 0,1-1-1,0 1 1,0 0 0,-1 0 0,1 0 0,0 0-1,0 0 1,-1 0 0,1 0 0,0 0-1,0 0 1,-1 0 0,2 0 0,18 16 33,8 32 475,-27-46-455,20 51 301,11 20-8,-31-71-529,0-1 0,0 0 0,0 1 0,0-1 0,0 0 0,1 0 0,-1 0 0,0 0 0,0 0 0,1 0-1,-1 0 1,1 0 0,-1-1 0,1 1 0,-1-1 0,1 1 0,-1-1 0,1 1 0,0-1 0,-1 0 0,1 0 0,-1 1 0,1-1-1,0 0 1,-1-1 0,3 1 0,9 0-6892</inkml:trace>
  <inkml:trace contextRef="#ctx0" brushRef="#br0" timeOffset="-25223.78">5928 789 5265,'0'0'17376,"-3"11"-15762,0-4-1393,1 1 1,0 0-1,0 0 1,1 0-1,0 0 1,0 0-1,1 0 1,1 14-1,0-18-171,0 0-1,0 0 0,0 0 1,1 0-1,-1 1 1,1-2-1,0 1 0,0 0 1,0 0-1,0-1 1,1 1-1,0-1 0,0 1 1,0-1-1,0 0 1,0-1-1,0 1 1,1 0-1,-1-1 0,1 0 1,6 3-1,-3-2 6,0 0 1,0-1-1,0 0 0,1 0 0,-1-1 1,0 0-1,1 0 0,0-1 0,-1 0 1,1 0-1,-1-1 0,1 0 0,-1 0 1,14-5-1,-17 5-52,-1 0 0,0 0 0,0 0 0,0-1 0,0 1 0,0-1 0,-1 0 0,1 0 0,0 0 0,-1 0 1,0 0-1,1-1 0,-1 1 0,0-1 0,0 1 0,0-1 0,-1 0 0,1 0 0,0 0 0,-1 0 0,0 0 0,0 0 0,0 0 0,0-1 0,-1 1 0,1 0 0,-1 0 0,1-1 0,-1 1 0,0 0 0,-1-1 0,1 1 1,-1 0-1,1 0 0,-1-1 0,-1-2 0,-2-2-30,1 0 1,-1 0 0,-1 1-1,0-1 1,0 1 0,0 0-1,-1 1 1,0-1-1,0 1 1,-1 0 0,0 1-1,0 0 1,0 0 0,0 0-1,-1 1 1,0 0-1,0 0 1,0 1 0,0 0-1,-1 1 1,-16-4 0,25 6-53,-1 0 0,1 0 0,-1 0 0,1 0 0,-1 1 0,1-1 0,-1 0 0,1 0 0,0 0 0,-1 0 0,1 0 0,-1 1 0,1-1 0,0 0 1,-1 0-1,1 1 0,-1-1 0,1 0 0,0 1 0,-1-1 0,1 0 0,0 1 0,0-1 0,-1 0 0,1 1 0,0-1 0,0 1 0,-1-1 0,1 0 0,0 1 0,0-1 1,0 1-1,0-1 0,0 1 0,0-1 0,0 1 0,0-1 0,0 0 0,0 1 0,0-1 0,0 1 0,7 21-6307,6-6-1151</inkml:trace>
  <inkml:trace contextRef="#ctx0" brushRef="#br0" timeOffset="-24669.36">6200 411 11386,'0'0'1485,"0"9"174,3 30-207,2-1-1,2 0 1,1 0 0,18 52 0,-12-50-584,-3 0 1,-2 1-1,-1 0 1,4 66-1,-12-104-958,-2 36 1707,-2-30-278,-4-24-452,5 1-1007,0 1-1,0-1 1,1 0 0,1 1 0,1-20 0,-1 26-147,2 0 0,-1 0 0,1 0 0,0 1 0,1-1 0,-1 0 0,1 1 0,1-1 0,-1 1 0,1 0 0,0-1 0,6-8 0,-7 13 145,-1 1-1,1-1 1,-1 0 0,1 0-1,0 1 1,0-1 0,-1 1-1,1 0 1,0 0-1,1-1 1,-1 1 0,0 0-1,0 1 1,0-1 0,0 0-1,1 1 1,-1-1-1,0 1 1,1-1 0,-1 1-1,0 0 1,1 0 0,2 1-1,-1 0 63,0 0 1,0 1-1,0-1 0,-1 1 1,1 0-1,-1 0 0,1 0 1,-1 1-1,0-1 0,0 1 0,0 0 1,4 4-1,0 2 80,0-1-1,-1 1 1,0 0 0,-1 0-1,0 0 1,0 1-1,-1 0 1,0 0 0,3 17-1,-6-24 66,0 0-1,-1 0 0,0 0 1,0 0-1,0 1 0,0-1 1,0 0-1,0 0 0,-1 0 1,1 0-1,-1 1 0,0-1 1,0 0-1,-1 0 0,1-1 1,0 1-1,-1 0 0,0 0 1,1-1-1,-1 1 0,0 0 1,-1-1-1,1 0 1,-4 3-1,1-2 116,0 0 0,-1 0 0,0-1 0,1 0 1,-1 0-1,0 0 0,0-1 0,0 0 0,0 0 0,-1 0 1,-11-1-1,18 0-201,-3 0-13,0 0 0,-1 0 0,1 0 0,0 0 0,0-1 0,0 1 0,0-1 0,0 0 0,-4-1 0,6 1-322,0 0 1,0 0-1,0 0 0,0 0 1,0 0-1,1-1 1,-1 1-1,0 0 1,1 0-1,-1-1 1,1 1-1,-1 0 1,1-1-1,0 1 1,-1-1-1,1 1 0,0-1 1,0 1-1,0 0 1,0-1-1,1-2 1,-1-9-5529</inkml:trace>
  <inkml:trace contextRef="#ctx0" brushRef="#br0" timeOffset="-24307.47">6537 801 8674,'0'0'7770,"4"10"-5066,4 15-904,0 1 0,-2-1 0,-1 2-1,4 51 1,-24-108-2944,5 1-1900,0-3-3635,1 1-2023</inkml:trace>
  <inkml:trace contextRef="#ctx0" brushRef="#br0" timeOffset="-23911.23">6501 639 2801,'0'0'8361</inkml:trace>
  <inkml:trace contextRef="#ctx0" brushRef="#br0" timeOffset="-23910.23">6635 407 14979,'0'0'1745,"2"13"560,27 137 3243,-12-72-3666,-3 1 1,6 133 610,-20-235-4775,2 8-5170</inkml:trace>
  <inkml:trace contextRef="#ctx0" brushRef="#br0" timeOffset="-23473.14">6802 815 9434,'0'0'14699,"7"4"-13785,-2-1-798,0-1 1,0 0-1,0 0 1,0-1-1,0 0 1,0 1-1,1-2 1,-1 1-1,0-1 1,10 0-1,-12 0-99,-1 0-1,1 0 1,0-1 0,-1 1 0,1-1-1,0 0 1,-1 1 0,1-1-1,-1 0 1,1-1 0,-1 1-1,0 0 1,0-1 0,1 0 0,-1 1-1,0-1 1,0 0 0,0 0-1,-1 0 1,1 0 0,0 0-1,-1 0 1,1-1 0,-1 1 0,0-1-1,0 1 1,0-1 0,1-2-1,-2 2-5,1 1-1,-1 0 1,0 0-1,0-1 1,0 1-1,0 0 1,-1 0 0,1 0-1,-1-1 1,1 1-1,-1 0 1,1 0-1,-1 0 1,0 0-1,0 0 1,0 0-1,-1 0 1,1 0-1,0 0 1,-1 0-1,1 1 1,-1-1-1,1 1 1,-1-1-1,0 1 1,0-1-1,0 1 1,0 0-1,0 0 1,0 0-1,0 0 1,0 0-1,-3 0 1,3 0 24,0 0 0,-1 0-1,1 0 1,-1 1 0,1-1 0,-1 1 0,1-1-1,-1 1 1,1 0 0,-1 0 0,1 0 0,-1 0-1,1 1 1,-1-1 0,1 1 0,-1-1 0,1 1-1,0 0 1,-1 0 0,1 0 0,0 0 0,0 0-1,0 1 1,0-1 0,0 1 0,0-1 0,0 1-1,0 0 1,-2 2 0,1 2 127,0 1 1,0 0-1,0 0 1,0 1-1,1-1 0,1 0 1,-1 1-1,1-1 1,0 1-1,1-1 0,0 1 1,0 0-1,2 13 1,-1-16-144,0 0 1,0-1-1,0 1 1,1 0 0,0-1-1,0 0 1,0 1-1,0-1 1,0 0-1,1 0 1,0 0-1,0 0 1,0-1 0,0 1-1,1-1 1,-1 0-1,1 0 1,0 0-1,0 0 1,0-1 0,0 1-1,0-1 1,5 2-1,12 1-125,0 0-1,0-1 1,1-1-1,-1-1 1,1-1-1,29-3 1,10-5-2543,-8-6-3339,-28 3-2088</inkml:trace>
  <inkml:trace contextRef="#ctx0" brushRef="#br0" timeOffset="-23075.89">7424 899 15443,'0'0'15916,"-1"1"-15692,1-11-1288,7 1-2841</inkml:trace>
  <inkml:trace contextRef="#ctx0" brushRef="#br0" timeOffset="-22407.99">7984 387 11306,'0'0'8272,"-2"11"-5685,-20 217 3952,21-192-5966,2 1 1,2-1-1,1 0 0,14 58 1,-20-151-1458,-1-21-6074,-6 40-632</inkml:trace>
  <inkml:trace contextRef="#ctx0" brushRef="#br0" timeOffset="-21978.13">7652 298 10762,'0'0'2079,"13"-6"-729,-7 3-1240,0-1 158,0 1-1,-1 0 1,1 1 0,0-1-1,0 1 1,1 1 0,-1-1-1,0 1 1,1 0 0,-1 0-1,1 1 1,-1 0 0,1 0-1,-1 0 1,0 1 0,1 0-1,-1 0 1,8 3 0,76 38 1435,137 86 0,-211-118-1621,0 1 1,-1 1 0,0 1-1,-1 0 1,0 0-1,-1 2 1,17 23-1,-23-27 0,0 0-1,-1 0 1,0 1 0,-1-1-1,0 1 1,-1 0-1,0 1 1,-1-1-1,-1 1 1,0-1-1,0 1 1,-1 15-1,-2-20 31,0 1 0,-1-1 0,0 0 0,0 1 0,-1-1 0,0 0 0,-1 0 0,1-1 0,-2 1 0,1-1 0,-1 0 0,0 0 0,0 0 0,-1-1 0,0 0 0,0 0 0,0 0 0,-1-1 0,0 1 0,0-2 0,0 1 0,-1-1 0,0 0 0,1-1 0,-1 0 0,-9 3 0,10-4-98,-1 1 0,1-1 0,-1 0 1,1-1-1,-1 1 0,0-1 0,1-1 1,-1 0-1,0 0 0,0 0 0,1-1 1,-1 0-1,0-1 0,1 0 0,-1 0 1,1 0-1,0-1 0,0 0 0,0-1 1,0 0-1,0 0 0,1 0 0,-1 0 1,1-1-1,1 0 0,-1-1 0,1 1 1,-9-11-1,12 12-409,0 0 0,1 0 0,-1 0 1,0 0-1,1 0 0,0 0 0,0-1 0,0 1 1,1 0-1,0 0 0,-1-1 0,1 1 0,1 0 0,-1-1 1,1 1-1,0-5 0,8-11-5312</inkml:trace>
  <inkml:trace contextRef="#ctx0" brushRef="#br0" timeOffset="-21557.98">8354 311 15523,'0'0'8570,"20"63"-6321,-11-41-1265,5 4-688,4 1-296,19 18-1160,-2-7-1849,-1-2-3888</inkml:trace>
  <inkml:trace contextRef="#ctx0" brushRef="#br0" timeOffset="-21124.76">8880 697 11602,'0'0'15252,"-9"-6"-14221,6 4-984,0-1 1,0 1-1,0 0 0,0 0 1,0 0-1,-1 1 1,1-1-1,-1 1 1,1 0-1,-1 0 1,0 0-1,1 0 1,-1 1-1,0-1 1,1 1-1,-1 0 0,0 0 1,0 0-1,1 1 1,-1-1-1,0 1 1,1 0-1,-1 0 1,1 0-1,-1 1 1,1-1-1,-1 1 1,1 0-1,0 0 0,0 0 1,0 0-1,0 0 1,-3 4-1,0 1-27,1 1 0,0-1-1,0 1 1,1 0 0,0 0-1,0 0 1,1 0 0,0 1-1,1 0 1,-1-1 0,2 1-1,-1 0 1,1 0 0,1 18-1,0-23-19,0 0-1,0 0 0,1 0 1,0 0-1,0 0 0,0 0 1,0 0-1,1 0 0,-1 0 0,1-1 1,0 1-1,0-1 0,0 1 1,5 5-1,-4-7-9,-1 0 0,1 0 0,0 0 0,0 0-1,0-1 1,0 0 0,0 1 0,0-1 0,0 0 0,0 0 0,0-1 0,0 1 0,1-1 0,-1 0 0,0 1-1,0-1 1,1-1 0,-1 1 0,0 0 0,0-1 0,5-1 0,-3 1-29,1-1 0,-1-1 0,1 1-1,-1-1 1,0 0 0,0 0 0,0 0 0,0-1 0,-1 1 0,1-1-1,-1 0 1,0-1 0,0 1 0,-1-1 0,1 0 0,-1 1 0,0-2-1,0 1 1,2-6 0,-2 4 2,0 0 0,0 0 0,-1 0 0,0 0 0,-1 0 0,1-1 0,-1 1 0,0-1 0,-1 1 0,0-1 0,0 1 0,-1 0 0,0-1 0,-3-12 0,0 14 417,6 21-262,8 27 62,-4-26-133,0 0-1,2 0 1,-1 0 0,2-1-1,0-1 1,18 23 0,-26-35-134,1-1 0,0 1 1,-1-1-1,1 1 0,0-1 1,0 0-1,0 0 1,0 0-1,0 0 0,0-1 1,0 1-1,0 0 0,0-1 1,4 1-1,18-3-4716,-9-3-1366</inkml:trace>
  <inkml:trace contextRef="#ctx0" brushRef="#br0" timeOffset="-20644.11">9110 733 12899,'0'0'1982,"4"10"247,96 357 8579,-95-336-9053,-5-31-1695,-1 0 1,1 0-1,-1 0 1,1 0-1,0 0 0,-1 0 1,1 0-1,-1 0 1,1-1-1,0 1 1,-1 0-1,1 0 0,-1 0 1,1 0-1,0 0 1,-1-1-1,1 1 0,0 0 1,-1 0-1,1-1 1,0 1-1,-1 0 1,1 0-1,0-1 0,0 1 1,-1 0-1,1-1 1,0 1-1,0 0 0,0-1 1,0 1-1,-1-1 1,1 0-1,-29-53 876,13-4-1535,2-1 0,4-1 0,-6-90 0,16 140 472,-2-6 211,0 4-653,1 0 0,1 0-1,-1 0 1,2 0 0,2-17-1,-2 27 478,-1 0 1,1 0-1,-1 0 0,1 0 0,0 0 0,0 1 1,0-1-1,0 0 0,0 0 0,0 1 0,0-1 1,1 1-1,-1-1 0,0 1 0,1-1 0,0 1 0,-1 0 1,1 0-1,0 0 0,-1 0 0,1 0 0,0 0 1,0 0-1,0 1 0,0-1 0,0 1 0,0-1 1,0 1-1,0 0 0,0 0 0,0-1 0,0 1 1,0 1-1,0-1 0,0 0 0,0 1 0,0-1 0,3 2 1,3 0 73,0 1 0,-1 1 0,1-1 1,-1 1-1,0 1 0,0-1 0,0 1 1,0 0-1,-1 1 0,0 0 0,0 0 0,9 12 1,-7-9 142,-1 1 0,0 0 0,-1 0 0,0 1 0,-1-1 0,0 1 0,0 0 0,4 17 0,-9-25-38,1 0 1,0-1-1,-1 1 0,0 0 0,1-1 0,-1 1 0,0 0 0,-1 0 0,1-1 0,0 1 0,-1 0 0,1-1 0,-1 1 0,0 0 0,0-1 0,0 1 0,0-1 0,0 1 0,-1-1 0,1 0 0,-1 0 0,0 1 0,1-1 0,-1 0 0,0 0 0,0-1 0,0 1 0,-1 0 0,-2 1 0,-2 1 41,-1-1 1,0-1-1,1 0 1,-1 0-1,0 0 0,0-1 1,0 0-1,-15 0 1,21-1-165,0 0 0,0 0 0,0 0 1,0 0-1,0 0 0,-1 0 0,1 0 1,0-1-1,0 1 0,0-1 0,0 0 1,1 1-1,-1-1 0,0 0 0,0 0 1,0 0-1,0 0 0,1-1 0,-3-1 1,3 1-389,-1-1 1,1 0-1,0 0 0,0 0 1,0 1-1,0-1 1,1 0-1,-1 0 1,1 0-1,0 0 0,0 0 1,0-6-1,0-13-6944</inkml:trace>
  <inkml:trace contextRef="#ctx0" brushRef="#br0" timeOffset="-20277.48">9456 831 12739,'0'0'6904,"-3"-9"-4193,-13-82 436,14 72-3235,0-1 0,2 1 0,3-28 0,-3 45 45,0 1 0,0-1 0,1 1 0,-1-1 0,0 0 0,1 1-1,0-1 1,-1 1 0,1-1 0,0 1 0,0-1 0,0 1-1,0 0 1,0 0 0,0-1 0,0 1 0,0 0 0,0 0 0,1 0-1,-1 0 1,0 0 0,1 0 0,-1 0 0,1 1 0,-1-1 0,1 0-1,-1 1 1,1-1 0,0 1 0,-1 0 0,1 0 0,-1-1 0,1 1-1,0 0 1,-1 0 0,1 0 0,0 1 0,-1-1 0,1 0 0,2 1-1,32 11-2351,-6 3-3528,-13-4-1609</inkml:trace>
  <inkml:trace contextRef="#ctx0" brushRef="#br0" timeOffset="-19779.31">9617 772 10578,'0'0'8626,"9"-4"-7583,0 1-685,0-1 1,-1 0-1,1 0 1,-1-1-1,9-6 1,-15 9-240,0 1 1,0 0-1,0-1 1,-1 0-1,1 1 1,0-1-1,-1 0 1,0 0-1,1 0 1,-1 0-1,0 0 1,0 0-1,0-1 1,0 1-1,0 0 1,0 0-1,-1-1 1,1 1-1,-1-1 1,0 1-1,0 0 1,0-1-1,0 1 1,0-1-1,0 1 1,0 0-1,-1-1 1,1 1-1,-1 0 1,0-1-1,-1-2 1,1 4-99,1 0 0,-1 0 0,0 0 0,0 0 0,0 0 0,0 0 0,0 0 0,0 0 0,0 0 1,0 1-1,0-1 0,0 0 0,-1 1 0,1-1 0,0 1 0,0-1 0,-1 1 0,1-1 0,0 1 1,0 0-1,-1 0 0,1 0 0,0 0 0,-1 0 0,1 0 0,0 0 0,-1 0 0,1 0 0,0 1 1,-1-1-1,1 0 0,0 1 0,0-1 0,-1 1 0,1 0 0,0-1 0,0 1 0,0 0 0,0 0 1,0-1-1,0 1 0,0 0 0,0 0 0,0 0 0,0 0 0,1 1 0,-1-1 0,0 0 0,1 0 1,-1 0-1,1 0 0,-1 1 0,1-1 0,0 0 0,-1 3 0,-1 4 50,0 0-1,1 1 0,-1-1 1,2 1-1,-1-1 1,2 1-1,-1-1 0,1 1 1,0-1-1,4 16 1,-4-21-57,0 0 0,0 0 0,0 0 0,0 0 0,1 0 0,-1-1 0,1 1 0,-1 0 0,1-1 0,0 1 0,0-1 0,0 0 0,1 1 0,-1-1 0,0 0 0,1 0 0,0-1 0,-1 1 0,1 0 0,0-1 0,0 0 0,0 0 0,0 0 0,0 0 1,0 0-1,0 0 0,0-1 0,0 1 0,0-1 0,0 0 0,0 0 0,4-1 0,-3 1-3,0-1-1,0-1 1,-1 1 0,1 0-1,0-1 1,0 0 0,-1 0 0,1 0-1,-1 0 1,0-1 0,0 1-1,0-1 1,0 0 0,0 0 0,0 0-1,-1 0 1,1 0 0,-1 0-1,0-1 1,0 1 0,0-1 0,-1 0-1,1 0 1,-1 1 0,1-6-1,4-11-28,-1-1 0,-1 0 0,1-29 0,-4 43 1,-1 6 6,0 0 1,0 0-1,0 0 0,0 0 0,0 0 1,0 0-1,1 0 0,-1 0 0,0 0 1,1 0-1,-1 0 0,0 0 0,1 0 1,-1 0-1,1 0 0,0 1 0,-1-1 1,1 0-1,0 0 0,-1 0 0,1 1 1,0-1-1,0 0 0,0 1 0,0-1 1,0 1-1,0-1 0,0 1 0,-1-1 0,1 1 1,0 0-1,2-1 0,1 1 0,-1 0-1,0 1 0,1-1 1,-1 1-1,0 0 0,0 0 1,0 0-1,1 0 0,-1 1 1,5 2-1,7 5-1,0 1 0,-1 1 0,14 12 0,17 25-11,-42-45 33,0 0 1,-1 1-1,0-1 0,0 1 0,0-1 0,0 1 0,0 0 0,-1 0 1,0 0-1,0 0 0,0 0 0,0 0 0,0 7 0,-2-10 13,1 1 0,-1-1 0,0 1-1,0-1 1,0 0 0,0 1-1,0-1 1,0 0 0,0 0 0,0 0-1,-1 0 1,1 0 0,0 0-1,-1 0 1,1 0 0,-1 0 0,1-1-1,-1 1 1,1 0 0,-1-1-1,1 1 1,-1-1 0,1 0-1,-1 0 1,0 1 0,1-1 0,-1 0-1,-2-1 1,-51 2-117,50-1-267,1-1 0,-1 0 0,0 1 0,1-1 0,-1-1 1,1 1-1,-1-1 0,1 0 0,-6-2 0,-7-10-5293</inkml:trace>
  <inkml:trace contextRef="#ctx0" brushRef="#br0" timeOffset="-19412.11">9634 91 18860,'0'0'5009,"69"61"-4417,-41-19-592,-5-6-1712,-5 0-5674</inkml:trace>
  <inkml:trace contextRef="#ctx0" brushRef="#br0" timeOffset="-659.07">10469 804 13595,'0'0'9085,"10"-5"-7836,4-3-1104,-1 0 1,0-1-1,0 0 0,-1-1 1,0 0-1,-1-1 0,0 0 0,-1-1 1,0 0-1,0-1 0,-2 0 1,0 0-1,0-1 0,-1 0 1,-1-1-1,0 1 0,-1-1 0,-1 0 1,4-20-1,-5 11-197,-2 0-1,0-1 1,-1 1 0,-1-1-1,-7-35 1,6 52 0,0 0 1,0 1 0,-1-1-1,0 1 1,0 0-1,-1 0 1,0 0-1,0 1 1,-7-10 0,7 12 39,1 1 1,-1 0 0,0 0 0,0 0-1,0 0 1,0 0 0,0 1-1,0 0 1,-1 0 0,1 0 0,-1 0-1,0 1 1,1 0 0,-1 0-1,0 0 1,-8 0 0,10 1 16,1 1-1,-1-1 1,1 1 0,-1-1-1,1 1 1,0 0 0,-1 0 0,1 0-1,0 0 1,-1 1 0,1-1 0,0 1-1,0-1 1,0 1 0,0 0-1,1 0 1,-1-1 0,0 1 0,1 0-1,-1 1 1,1-1 0,0 0 0,0 0-1,0 1 1,0-1 0,-2 5-1,-2 9 10,0 0-1,-5 31 1,9-41-1,-5 28 51,1 1-1,2-1 1,1 1-1,5 60 1,-1-89-47,0 1 1,0-1 0,0 0-1,0 1 1,1-1 0,0 0 0,1-1-1,-1 1 1,1-1 0,0 1-1,0-1 1,1 0 0,-1-1-1,1 1 1,0-1 0,11 7 0,-6-4 7,1-1 1,0 0-1,0-1 1,0 0-1,0 0 1,1-1 0,24 4-1,-19-5-7,1-1-1,0-1 1,33-3-1,-46 2-36,0 0 0,-1-1 0,1 0 0,0 0 0,-1 0 0,1 0 0,-1-1 0,0 1 0,1-1 0,-1 0 0,0-1 0,0 1 0,0-1 0,-1 0 0,1 0-1,0 0 1,-1 0 0,0 0 0,6-8 0,-8 6-10,0 1 0,0 0-1,0 0 1,0-1 0,0 1 0,-1-1-1,0 1 1,0 0 0,0-1-1,-1 1 1,0 0 0,1-1 0,-1 1-1,-1 0 1,1 0 0,-1-1-1,1 1 1,-5-6 0,4 6-1,0 0 0,0-1 0,-1 1 1,1 0-1,-1 1 0,0-1 0,0 0 0,-1 1 1,1 0-1,-1 0 0,1 0 0,-1 0 1,0 0-1,0 1 0,0-1 0,-9-2 0,11 5 31,1 0-1,-1 0 1,1 0-1,-1 0 1,1 0 0,-1 1-1,1-1 1,-1 1-1,1-1 1,-1 1-1,1-1 1,0 1-1,-1 0 1,1 0-1,0 0 1,0 0-1,0 0 1,-1 0-1,1 0 1,0 0-1,0 0 1,1 0-1,-1 1 1,0-1-1,0 0 1,0 0-1,1 1 1,-1-1-1,1 1 1,-1-1-1,1 1 1,0-1-1,-1 3 1,-8 53 192,9-47-67,0 0-1,0 0 0,1 0 1,0 1-1,0-1 0,1-1 1,1 1-1,0 0 1,0 0-1,1-1 0,0 0 1,11 17-1,-12-21-101,1 0 0,0 0 0,0-1 0,1 1 0,-1-1-1,1 0 1,0 0 0,0-1 0,0 1 0,0-1 0,1 0 0,-1-1 0,1 1-1,0-1 1,0-1 0,0 1 0,0-1 0,0 1 0,0-2 0,0 1 0,0-1 0,1 0-1,5-1 1,4-1-1083,0 0 0,-1-1 0,1-1 0,29-12-1,1-5-6764</inkml:trace>
  <inkml:trace contextRef="#ctx0" brushRef="#br0">11523 686 11178,'0'0'3728,"0"12"-2066,20 135 2561,-10-92-427,4 94 0,-29-163-1416,6-4-2405,2 0 0,0-1 1,0 0-1,2 0 0,-5-36 0,-1 3-243,-3-6-103,5 26-354,2 0-1,0 0 1,-2-62 0,9 91 627,0 1 0,0-1 0,1 0 1,-1 0-1,1 1 0,-1-1 0,1 0 1,0 1-1,0-1 0,1 1 0,-1-1 1,0 1-1,1-1 0,-1 1 0,1 0 0,0 0 1,0 0-1,0 0 0,0 0 0,0 0 1,0 1-1,0-1 0,1 1 0,-1-1 1,1 1-1,-1 0 0,1 0 0,-1 0 0,1 0 1,0 0-1,-1 1 0,1-1 0,0 1 1,-1 0-1,1-1 0,0 1 0,0 1 1,2-1-1,5 0 11,0 1 0,0 0 0,0 1 0,0 0 0,-1 0 0,1 1 0,-1 0 0,1 0 0,12 8 0,-14-5 73,1 0 0,-1 0-1,0 1 1,-1 0 0,0 0-1,0 1 1,0 0 0,-1 0-1,-1 1 1,7 12-1,-10-19 70,-1 0-1,1 1 1,-1 0-1,0-1 1,0 1-1,-1-1 0,1 1 1,-1 0-1,1 0 1,-1 0-1,0-1 0,0 1 1,0 0-1,0 0 1,0 0-1,-1-1 0,1 1 1,-1 0-1,0 0 1,0-1-1,0 1 0,0-1 1,0 1-1,0-1 1,-1 1-1,1-1 0,-1 0 1,0 0-1,0 1 1,0-1-1,0 0 0,0-1 1,0 1-1,0 0 1,-1-1-1,1 1 1,0-1-1,-1 0 0,0 0 1,1 0-1,-4 1 1,-2 1 67,0 0 0,1-1 0,-1 0 1,0-1-1,-1 0 0,1 0 1,0 0-1,0-1 0,-12-2 1,19 2-274,-1-1 1,1 0 0,0 1 0,0-1 0,0 0-1,1 0 1,-1 0 0,0 0 0,0 0 0,0 0-1,0 0 1,1 0 0,-1 0 0,1 0 0,-1 0-1,1 0 1,-1 0 0,1 0 0,-1-1 0,1 1-1,0 0 1,0 0 0,0-1 0,0 1 0,0 0-1,0 0 1,0-1 0,0 1 0,0 0 0,0 0-1,1 0 1,-1-1 0,1 0 0,-1-2-1086,3-14-5024</inkml:trace>
  <inkml:trace contextRef="#ctx0" brushRef="#br0" timeOffset="370.88">11841 746 11258,'0'0'13923,"-45"-62"-12482,39 36-601,2-1-424,4-3-224,0 1-192,1 2-176,8 5-336,4 7-544,2 7-625,5 6-639,20 4-1809,-6 8-128,0 2-1408</inkml:trace>
  <inkml:trace contextRef="#ctx0" brushRef="#br0" timeOffset="766.84">12055 556 3913,'0'0'13003,"-1"54"-10995,3-27-464,4 1-351,0 1-313,1 0-152,-1-3-88,-1-3-208,-1-6-184,-1-8-192,-2-7-40,-1-33-472,-1 1-2280,-6-4-4618</inkml:trace>
  <inkml:trace contextRef="#ctx0" brushRef="#br0" timeOffset="767.84">12019 339 10002,'0'0'1496,"62"23"-2528</inkml:trace>
  <inkml:trace contextRef="#ctx0" brushRef="#br0" timeOffset="1185.89">12240 755 9602,'0'0'11508,"0"6"-10147,-5 15 4152,-3-55-5204,7 5-1119,5-45 1,-2 64 230,-1 0 0,1 1 0,1-1 0,0 1 0,0-1 0,1 1 0,0 0 0,7-12 0,-10 20 500,0-1-1,0 1 0,-1 0 1,1-1-1,0 1 0,0 0 1,0 0-1,0 0 0,1 0 1,-1 0-1,0 0 0,0 0 1,0 0-1,1 1 0,-1-1 1,1 0-1,-1 1 0,0-1 1,1 1-1,-1-1 1,1 1-1,-1 0 0,1 0 1,-1-1-1,3 1 0,-1 1 49,-1 0-1,1 0 1,-1 0-1,0 0 1,1 0-1,-1 1 1,0-1-1,0 1 1,0-1-1,0 1 1,0 0-1,0 0 1,2 3-1,6 10 224,0 0-1,-1 0 0,11 25 0,-16-30-204,10 20 352,17 32 645,-30-61-1108,0 0 0,-1 0-1,1-1 1,0 1 0,0 0 0,0-1 0,0 1 0,0 0 0,0-1 0,0 1-1,0-1 1,0 0 0,0 1 0,0-1 0,1 0 0,-1 0 0,0 1 0,0-1 0,0 0-1,0 0 1,0 0 0,1-1 0,-1 1 0,0 0 0,0 0 0,0-1 0,2 0-1,9-4-5054</inkml:trace>
  <inkml:trace contextRef="#ctx0" brushRef="#br0" timeOffset="2251.09">12601 514 9706,'0'0'7516,"-3"8"-5325,-5 11-1428,1-1 0,1 1-1,1 0 1,-3 22 0,7-36-637,1 0 0,0-1 1,0 1-1,0 0 1,0-1-1,1 1 1,-1-1-1,1 1 0,1 0 1,-1-1-1,3 7 1,-3-9-82,1 0 0,-1 0 0,1 0 0,0 0 0,-1 0 0,1 0 0,0-1 0,0 1 0,0-1 0,0 1 0,1-1 0,-1 0 0,0 1 0,0-1 0,1 0 0,-1-1 0,1 1 0,-1 0 0,1-1 0,-1 1 0,1-1 0,4 0 0,-3 1-62,0-1 0,1 0 0,-1 0 0,0 0 0,1 0 0,-1-1 0,0 0 0,1 0 0,-1 0 0,0 0 0,0-1 0,0 1 0,0-1 0,0 0 0,0 0 0,0-1 0,-1 1 0,1-1 0,-1 0 0,0 0 0,0 0 0,0 0 0,0 0 0,0-1 0,-1 1 0,1-1 0,-1 0 0,0 0 0,0 0 0,-1 0 0,1 0 0,-1 0 0,0 0 0,0 0 0,0-1 0,0 1 0,-1 0 0,0-7 0,-2-19-95,1 23 78,0 21-11,1-6 93,1 1 0,0 0 0,1-1-1,0 1 1,0-1 0,1 1-1,0-1 1,1 0 0,-1 0 0,1 0-1,6 7 1,-9-13-12,1 0 1,0 0-1,-1 0 0,1 0 0,0 0 1,0-1-1,0 1 0,0 0 0,0-1 1,1 0-1,-1 1 0,0-1 1,1 0-1,-1 0 0,1 0 0,4 0 1,-4-1 6,-1 0-1,1 0 1,0-1 0,0 1 0,0-1 0,-1 1 0,1-1 0,0 0 0,-1 0 0,1-1 0,-1 1 0,1 0 0,-1-1 0,0 0 0,0 1 0,0-1 0,1 0 0,-1 0 0,2-3 0,1-2-37,-1 0 1,1 0 0,-1 0-1,-1 0 1,1-1 0,-1 1-1,0-1 1,-1 0 0,0 0-1,0 0 1,-1 0 0,0-1-1,0 1 1,-1 0 0,0 0-1,-2-11 1,14 116 52,4 0-1,38 125 1,-50-199 374,-12-32 1031,-13-38-582,16 14-1195,2-1-1,0 1 0,3-1 1,4-49-1,-3 69 111,-1-10-533,2 0 1,1 0-1,1 1 0,1-1 0,14-42 0,-18 65 680,-1 0 1,0 0 0,1-1-1,-1 1 1,1 0-1,0 0 1,-1 0 0,1 0-1,0 0 1,-1 0-1,1 0 1,0 1 0,0-1-1,0 0 1,0 0-1,0 1 1,0-1 0,0 0-1,0 1 1,0-1-1,0 1 1,0-1 0,1 1-1,-1 0 1,0-1-1,0 1 1,2 0 0,-1 0 20,0 1 0,0 0 0,0-1 0,0 1 0,0 0 0,0 0 1,-1 0-1,1 0 0,0 0 0,-1 1 0,1-1 0,0 1 0,-1-1 0,2 3 1,5 5 31,-1 1 1,-1 0 0,0 0 0,7 14 0,-9-14 6,1 0 0,-1 0-1,-1 1 1,0-1-1,-1 1 1,1 0 0,-2 0-1,0 0 1,0 17-1,-2-26 46,0 0 0,0 0 0,0 0 0,0 0 0,0 0 0,0 0 0,0-1 0,-1 1 0,1 0 0,-1-1 0,1 1 0,-1-1 0,1 0 0,-1 1 0,0-1 0,0 0 0,0 0 0,0 0 0,0 0 0,0 0 0,0-1 0,0 1 0,0-1 0,0 1 0,0-1 0,0 0 0,-5 0 0,3 1 71,0-1 1,0 1-1,0-1 1,0 0-1,0 0 0,0-1 1,0 1-1,0-1 1,0 0-1,0 0 1,0 0-1,0-1 0,0 1 1,-4-3-1,8 4-132,0-1 0,-1 1 1,1 0-1,0 0 0,-1 0 0,1 0 0,0-1 0,0 1 0,-1 0 0,1 0 0,0-1 0,0 1 0,-1 0 0,1 0 0,0-1 0,0 1 0,0 0 0,-1-1 1,1 1-1,0 0 0,0-1 0,0 1 0,0 0 0,0-1 0,0 1 0,0 0 0,0-1 0,0 1 0,0 0 0,0-1 0,0 1 0,0 0 0,0-1 0,0 1 1,0 0-1,0-1 0,0 1 0,0 0 0,0-1 0,1 1 0,16-6-260,30 6 127,-43 0 144,57 4-372,-24-1-831,45-3 0,-71 0 900,0-1 0,-1-1-1,1 0 1,-1 0 0,0-1 0,0 0-1,0-1 1,18-9 0,-25 11 351,-1 0 1,1-1 0,-1 1-1,1-1 1,-1 1 0,0-1-1,0 0 1,0 0 0,0 0-1,0 0 1,-1 0 0,1 0-1,-1-1 1,0 1 0,0 0-1,0-1 1,0 1 0,-1-1-1,0 1 1,1-1 0,-1 1-1,-1-7 1,1 8 79,0-1-1,0 1 1,-1-1-1,1 1 1,-1-1 0,1 1-1,-1 0 1,0-1 0,0 1-1,0 0 1,0-1 0,-1 1-1,1 0 1,-1 0 0,1 0-1,-1 0 1,1 0 0,-1 1-1,0-1 1,0 0 0,0 1-1,0-1 1,0 1 0,-1 0-1,1 0 1,0 0-1,0 0 1,-1 0 0,1 0-1,-1 1 1,-4-2 0,6 3-54,-1-1 1,0 0-1,0 1 1,0-1-1,1 1 1,-1 0-1,0 0 1,1-1-1,-1 1 1,1 0-1,-1 0 1,1 1-1,-1-1 1,1 0-1,0 0 1,-1 1-1,1-1 1,0 1-1,0-1 1,0 1-1,0-1 1,0 1-1,1-1 1,-1 1-1,0 0 1,1 0-1,-1-1 1,1 1-1,0 0 1,-1 0-1,1 3 1,-5 60 1411,5-62-1474,0 1 1,0 0 0,1 0 0,-1-1 0,1 1 0,0-1 0,1 1 0,-1-1 0,0 1 0,1-1 0,0 1-1,0-1 1,0 0 0,0 0 0,0 0 0,1 0 0,-1-1 0,1 1 0,0-1 0,0 1 0,0-1 0,0 0-1,0 0 1,0 0 0,0 0 0,1-1 0,-1 0 0,5 2 0,0 0-340,1-1 1,-1 0-1,1-1 0,15 2 0,32-8-4852,-26-4-2304</inkml:trace>
  <inkml:trace contextRef="#ctx0" brushRef="#br0" timeOffset="2613.3">12824 222 13235,'0'0'5977,"59"25"-14315</inkml:trace>
  <inkml:trace contextRef="#ctx0" brushRef="#br0" timeOffset="3412.04">14179 585 8890,'0'0'9647,"-10"-8"-7909,0 0-1307,-1 1 0,0 0 1,0 1-1,0 0 0,-1 1 0,0 0 1,0 0-1,0 2 0,-1-1 0,-22-2 1,25 6-206,1 0 1,-1 0-1,1 1 1,0 0-1,-1 1 1,1 0-1,0 0 1,0 1-1,0 0 0,1 1 1,-1 0-1,-15 10 1,20-11-204,-1 0 0,1 1-1,0 0 1,0 0 0,0 0 0,1 0 0,0 0 0,0 1 0,0 0-1,0-1 1,0 1 0,1 0 0,0 0 0,0 1 0,0-1 0,1 0-1,0 1 1,0-1 0,0 1 0,1-1 0,0 1 0,0-1 0,1 9-1,-1-11-13,1 0 0,0 1 0,0-1-1,0 0 1,0 0 0,1 1-1,-1-1 1,1 0 0,0-1 0,0 1-1,0 0 1,0 0 0,0-1-1,1 1 1,-1-1 0,1 0 0,0 0-1,-1 0 1,1 0 0,0 0-1,0-1 1,0 1 0,0-1 0,1 0-1,-1 0 1,0 0 0,0 0-1,1 0 1,-1-1 0,1 0 0,-1 1-1,7-2 1,-3 2-5,-1-1 0,1-1 0,0 1 0,0-1-1,-1-1 1,1 1 0,0-1 0,-1 0 0,1 0 0,-1-1 0,0 0-1,0 0 1,0-1 0,0 1 0,9-9 0,-10 5-3,0 0 0,0 0 0,-1 0 0,0 0 0,-1-1 1,0 0-1,0 1 0,0-1 0,-1 0 0,0-1 0,-1 1 0,0 0 0,0-1 0,-1-11 1,0-9-192,-2 0-1,-9-49 1,3 35-462,-1 1 0,-28-73 0,36 129 844,6 18-111,-1-21 1,11 47 234,3-1-1,3 0 1,37 70 0,-52-116-269,0-1 1,1-1-1,0 1 0,1-1 1,0-1-1,0 1 1,1-1-1,0-1 1,18 12-1,-24-17-39,0 0 1,0-1-1,1 1 1,-1-1-1,1 1 1,-1-1-1,1 0 1,0 0-1,-1-1 0,1 1 1,0-1-1,-1 0 1,1 0-1,0 0 1,0 0-1,-1-1 1,1 1-1,0-1 0,-1 0 1,1 0-1,-1-1 1,1 1-1,-1-1 1,0 1-1,1-1 1,-1 0-1,0 0 0,0-1 1,0 1-1,-1 0 1,1-1-1,0 0 1,2-4-1,1 0-101,-1-1 0,-1 0 0,1-1-1,-1 1 1,-1-1 0,1 1 0,-1-1 0,-1 0-1,0-1 1,0 1 0,0-12 0,-1 16 29,-1-1 1,1 1-1,-1-1 1,-1 1-1,1 0 1,-1-1-1,0 1 1,0 0 0,0-1-1,-1 1 1,0 0-1,0 0 1,0 0-1,-1 0 1,0 1-1,1-1 1,-2 1-1,1-1 1,0 1-1,-8-7 1,11 11 73,-1 0-1,0-1 1,1 1 0,-1-1 0,1 1-1,-1 0 1,0-1 0,1 1-1,-1 0 1,1 0 0,-1-1 0,0 1-1,0 0 1,1 0 0,-1 0 0,0 0-1,1 0 1,-1 0 0,0 0-1,1 0 1,-1 0 0,0 0 0,1 1-1,-1-1 1,0 0 0,1 0 0,-1 1-1,0-1 1,1 0 0,-1 1-1,1-1 1,-1 0 0,1 1 0,-1-1-1,1 1 1,-1-1 0,1 1-1,-1-1 1,1 1 0,-1 0 0,1-1-1,0 1 1,-1-1 0,1 1 0,0 0-1,0-1 1,0 1 0,-1 1-1,-9 37 709,10-34-554,-2 6-10,0 0 1,1 0 0,0 0 0,1 1 0,0-1 0,3 15 0,-2-22-174,0 0-1,0 0 1,0-1 0,0 1 0,1 0 0,0-1 0,0 1 0,0-1-1,0 1 1,1-1 0,-1 0 0,1 0 0,-1 0 0,1 0 0,0-1 0,1 1-1,-1-1 1,0 0 0,1 0 0,-1 0 0,1 0 0,3 1 0,18 5-1131,0-1 0,0-2 0,0-1 0,33 2 0,27-2-4961</inkml:trace>
  <inkml:trace contextRef="#ctx0" brushRef="#br0" timeOffset="3932.68">14907 666 10538,'0'0'12061,"12"-5"-11022,1 0-923,-1-1-1,-1-1 0,1 0 0,-1 0 0,0-1 0,-1 0 0,0-1 0,0 0 1,-1-1-1,0 0 0,13-19 0,-13 13-171,0-1-1,-1 0 1,-1-1-1,-1 1 1,0-2 0,-1 1-1,-1 0 1,-1-1 0,0 0-1,-2 0 1,0 0-1,-1 0 1,-1 0 0,-1 0-1,0 1 1,-2-1-1,0 1 1,-1-1 0,-1 1-1,0 0 1,-1 1 0,-1 0-1,-1 0 1,-16-23-1,22 37 50,0-1 0,0 1 0,0 0 0,-1-1 0,1 2-1,-1-1 1,0 0 0,0 1 0,-4-3 0,6 4 16,1 1 0,0 0 0,0-1 0,0 1 0,0 0 0,-1-1 0,1 1 0,0 0 0,0 0 0,0 0 1,-1 0-1,1 0 0,0 0 0,0 1 0,0-1 0,-1 0 0,1 1 0,0-1 0,0 1 0,0-1 0,0 1 0,0-1 0,0 1 0,0 0 0,0-1 0,0 1 0,0 0 0,0 0 0,0 0 1,0 0-1,1 0 0,-1 0 0,0 0 0,1 0 0,-1 0 0,1 0 0,-1 0 0,1 0 0,-1 2 0,-4 13 66,0 0 1,1 0-1,1 1 0,0 0 0,0 32 0,8 88 846,-2-114-735,1 0-1,1 0 0,1 0 0,1 0 0,0-1 0,2 0 0,1-1 0,1 0 1,0-1-1,21 28 0,-28-43-209,0-1-1,1 1 1,-1-1 0,1 0 0,0 0 0,0-1 0,0 0-1,1 0 1,-1 0 0,1 0 0,0-1 0,0 0-1,-1 0 1,1 0 0,8 0 0,-4-1-592,0 0 1,0-1-1,0 0 0,0 0 1,10-3-1,12-6-4633</inkml:trace>
  <inkml:trace contextRef="#ctx0" brushRef="#br0" timeOffset="4279.94">15282 0 12915,'0'0'3953,"26"72"-3481,10-23-472,-2-5-1433,-1-7-13314</inkml:trace>
  <inkml:trace contextRef="#ctx0" brushRef="#br0" timeOffset="4663.09">15586 454 10202,'0'0'5105,"0"51"-2840,0-24-593,0 2-448,2 0-199,5 0-265,-1-5-184,1-3-256,0-8-208,-2-7-112,-1-6-504,-2-22-176,-1-5-2177,-1-4-4448</inkml:trace>
  <inkml:trace contextRef="#ctx0" brushRef="#br0" timeOffset="4664.09">15548 259 10850,'0'0'5137,"45"52"-5033,-13-21-104,-4-5-2176,-3 1-4457</inkml:trace>
  <inkml:trace contextRef="#ctx0" brushRef="#br0" timeOffset="5443.47">15781 716 9418,'0'0'12843,"-4"-8"-11515,0 1-1273,1-1-1,0 0 1,1 0-1,0 0 1,0 0 0,0 0-1,1-1 1,0 1-1,1 0 1,0-1 0,0 1-1,1 0 1,0-1-1,1 1 1,-1 0 0,4-8-1,-1 4-293,0 0 0,1 0 0,0 1 0,12-21 0,-16 31 213,0-1 0,0 1 0,0-1 0,0 1 1,0 0-1,0 0 0,0-1 0,0 1 0,0 0 0,1 0 0,-1 0 0,0 0 0,1 0 0,-1 0 0,1 1 0,-1-1 1,1 0-1,-1 1 0,1-1 0,0 1 0,-1 0 0,1-1 0,-1 1 0,1 0 0,0 0 0,-1 0 0,1 0 0,0 0 1,-1 1-1,1-1 0,0 0 0,-1 1 0,1-1 0,-1 1 0,1-1 0,-1 1 0,1 0 0,-1 0 0,1 0 0,-1 0 0,0 0 1,1 0-1,-1 0 0,0 0 0,0 0 0,0 1 0,1 1 0,13 15 16,0 2-1,-2-1 1,0 2-1,-2 0 1,10 22-1,7 13-38,-27-55 75,-1 1 0,1-1-1,0 0 1,-1 0 0,1 0-1,0 0 1,0 0 0,0 0 0,0 0-1,0 0 1,0 0 0,0 0 0,0 0-1,0-1 1,1 1 0,-1 0 0,0-1-1,0 1 1,1-1 0,-1 0 0,0 1-1,1-1 1,-1 0 0,3 0 0,-1 0 41,0 0-1,0-1 1,-1 0 0,1 1 0,0-1 0,0 0-1,-1-1 1,1 1 0,-1 0 0,1-1 0,2-2-1,2-1-26,-1 0-1,0 0 1,-1-1-1,1 0 0,-1 0 1,0 0-1,8-14 0,-11 15-110,0-1 0,0 1-1,-1-1 1,0 0 0,0 1 0,0-1-1,-1 0 1,1 0 0,-1 0-1,-1 1 1,1-1 0,-1 0-1,0 0 1,-2-6 0,2 9 47,0 0 1,0 0 0,-1 0 0,1 0 0,0 0 0,-1 1-1,0-1 1,1 0 0,-1 1 0,0-1 0,0 1-1,-1 0 1,1 0 0,0 0 0,-1 0 0,1 0-1,-1 1 1,0-1 0,1 1 0,-1-1 0,0 1 0,0 0-1,0 0 1,0 0 0,0 1 0,0-1 0,-5 0-1,6 1 40,1 0 1,0 0-1,0 0 0,0 1 0,0-1 0,0 0 0,0 0 0,-1 1 0,1-1 0,0 1 0,0-1 1,0 1-1,0-1 0,0 1 0,0 0 0,0-1 0,1 1 0,-1 0 0,0 0 0,0-1 0,0 1 1,1 0-1,-1 0 0,0 0 0,1 0 0,-1 2 0,-1 0 48,1 1-1,0 0 1,0 0-1,0 0 1,1 0-1,-1 0 1,1 0-1,0 4 1,0 2 101,1-1 0,0 0 0,0 0 0,1 0 0,0 0 0,6 13 0,-4-15-70,0-1-1,0 1 1,1-1 0,-1 0-1,2 0 1,-1 0 0,0-1-1,1 0 1,0 0 0,1 0-1,-1-1 1,1 0 0,10 5-1,-14-8-62,0 0 1,0 1-1,1-2 0,-1 1 0,0 0 0,0 0 0,0-1 0,1 0 0,-1 0 0,0 0 0,1 0 0,-1 0 1,0-1-1,0 1 0,1-1 0,-1 0 0,0 0 0,0 0 0,0 0 0,0-1 0,0 1 0,0-1 1,-1 0-1,1 0 0,0 0 0,-1 0 0,1 0 0,-1-1 0,0 1 0,0-1 0,0 1 0,0-1 1,3-5-1,0-2-50,-1-1-1,1 1 1,-2-1 0,0 0 0,0 0 0,2-17-1,-3 14-305,1 1-1,0-1 1,8-20-1,-10 33 298,-1 0 0,0 0 0,1 0 0,-1 0 0,1 0 0,-1 0 0,1 0 0,0 0 0,-1 1 0,1-1 0,0 0 0,-1 0 0,1 1 0,0-1 0,0 0 0,0 1 0,0-1 0,0 1 0,-1-1 0,1 1 0,0-1 0,0 1 0,0 0 0,0 0 0,0-1 0,0 1 0,2 0 0,-1 0 9,0 1-1,1-1 0,-1 1 1,0 0-1,0 0 1,0 0-1,0 0 1,0 0-1,0 0 1,-1 0-1,1 1 1,2 1-1,4 4 33,-1 1-1,0 0 1,0 0-1,6 12 1,-5-7 128,-1 1 1,9 30-1,-11-30 15,1 1 0,13 24-1,-18-38-247,0 1 1,1-1-1,-1 0 0,0 0 1,1 0-1,-1 0 0,1 0 1,0 0-1,-1 0 0,1-1 0,0 1 1,-1 0-1,1-1 0,0 0 1,0 1-1,-1-1 0,1 0 1,0 0-1,0 0 0,0 0 1,-1 0-1,1 0 0,0 0 1,0-1-1,0 1 0,-1-1 1,1 1-1,0-1 0,-1 0 0,1 0 1,-1 0-1,1 0 0,-1 0 1,1 0-1,-1 0 0,1 0 1,-1 0-1,2-3 0,15-13-6297</inkml:trace>
  <inkml:trace contextRef="#ctx0" brushRef="#br0" timeOffset="5847.97">16520 123 10362,'0'0'2338,"1"12"149,32 195 5008,46 118-3611,-82-335-4898,0 1 0,-1-1 0,-1 1 0,0 0 0,-7-11 1,0 1-2632,-8-14-4319</inkml:trace>
  <inkml:trace contextRef="#ctx0" brushRef="#br0" timeOffset="6232.23">16452 346 8410,'0'0'1469,"13"2"-67,17 3-281,-1 2 0,1 1 0,-1 1 0,0 1 0,33 18-1,-54-24-894,0 0 0,0 1 0,-1 0 0,0 0 0,0 1 0,0 0 0,0 0 0,-1 1-1,0-1 1,-1 2 0,0-1 0,0 0 0,0 1 0,-1 0 0,0 0 0,0 0-1,-1 0 1,0 1 0,-1 0 0,0-1 0,0 1 0,-1 0 0,1 16 0,-2-18 71,0 30 1217,0-36-1500,0-1-1,0 1 1,0-1 0,0 1 0,0-1 0,0 1 0,0-1-1,0 1 1,0-1 0,0 1 0,1-1 0,-1 1 0,0-1-1,0 1 1,0-1 0,1 1 0,-1-1 0,0 1 0,0-1-1,1 0 1,-1 1 0,1-1 0,-1 1 0,0-1 0,1 0 0,-1 1-1,1-1 1,-1 0 0,0 0 0,1 1 0,-1-1 0,1 0-1,-1 0 1,1 0 0,-1 1 0,1-1 0,-1 0 0,1 0-1,-1 0 1,1 0 0,0 0 0,-1 0 0,1 0 0,-1 0-1,1 0 1,-1 0 0,1-1 0,-1 1 0,1 0 0,-1 0-1,1 0 1,0-1 0,0-1-298,0 0-1,0 0 1,0 0-1,0 0 1,0 0-1,-1-1 1,1 1-1,-1 0 1,1-1 0,-1 1-1,0 0 1,0 0-1,0-1 1,0 1-1,0 0 1,-1-4-1,0-3-2420,1-14-3947</inkml:trace>
  <inkml:trace contextRef="#ctx0" brushRef="#br0" timeOffset="6233.23">16693 203 10746,'0'0'6194,"52"50"-6194,-29-29-248,0 1-3753</inkml:trace>
  <inkml:trace contextRef="#ctx0" brushRef="#br0" timeOffset="6644.73">16874 580 10386,'0'0'6980,"11"1"-5638,-11-1-1324,18 1 150,1 0 1,-1-1 0,0-1-1,0-1 1,18-4-1,-32 5-124,0 0-1,0 0 0,0 0 0,0-1 0,0 1 1,0-1-1,0 0 0,-1 0 0,1 0 1,-1-1-1,0 1 0,1-1 0,-1 0 0,0 0 1,0 0-1,-1 0 0,1 0 0,-1-1 1,1 1-1,-1-1 0,0 0 0,-1 1 0,1-1 1,-1 0-1,1 0 0,-1 0 0,0 0 1,-1 0-1,1-1 0,-1 1 0,1-5 1,-1 8 36,0 0 1,0 0 0,0 0 0,0 0 0,-1-1-1,1 1 1,0 0 0,-1 0 0,1 0 0,0 0 0,-1 0-1,1 0 1,-1 0 0,0 0 0,1 0 0,-1 0 0,0 0-1,1 0 1,-1 0 0,0 0 0,0 0 0,0 1 0,0-1-1,0 0 1,-2 0 0,1 0 41,-1 0-1,0 0 1,0 1-1,1-1 1,-1 1-1,0-1 1,0 1 0,0 0-1,1 0 1,-6 1-1,1 0 48,1 1 0,0-1 0,-1 1 0,1 0 0,0 1 0,0-1 0,0 1-1,1 0 1,-9 6 0,10-5-14,0 1-1,0-1 1,0 1-1,1 0 1,-1 0-1,1 0 1,0 1-1,1-1 1,-1 1-1,1-1 1,0 1-1,1 0 1,-1 0-1,0 9 0,2-12-118,0 0 0,0 1-1,0-1 1,0 0-1,0 0 1,1 1-1,0-1 1,-1 0-1,1 0 1,1 0-1,-1 0 1,0 0-1,1 0 1,-1 0-1,1 0 1,0-1-1,0 1 1,0-1-1,0 1 1,0-1-1,1 0 1,-1 0 0,1 0-1,-1 0 1,1 0-1,0 0 1,0-1-1,5 2 1,8 3-25,0-1 1,1 0-1,0-2 1,-1 0 0,30 1-1,86-6-3509,-122 2 2722,35-4-6067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40:30.16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468 351 6105,'0'0'14865,"5"0"-13300,13-1 689,-30-1 1989,-43-3 664,44 4-6424,-401-16 1129,454 31-1666,9 2 1886,98 34-56,-129-41 152,0 0 0,-1 1 0,0 1 0,35 25 0,-52-34 58,0-1 0,0 1 0,0-1 1,0 1-1,0 0 0,0 0 1,-1 0-1,1 0 0,0 0 1,-1 0-1,0 0 0,1 1 0,-1-1 1,0 0-1,0 1 0,0-1 1,-1 1-1,1-1 0,0 1 1,-1-1-1,0 1 0,0-1 0,0 1 1,0 0-1,0 4 0,-2-3 12,0 0 0,0 0 0,-1 0 0,1 0 0,-1-1 0,0 1 0,0-1 0,0 0 0,0 1 0,-1-1 0,1-1 0,-1 1 0,-7 3 0,-88 55 34,58-39 8,1 3 1,2 1-1,-46 40 1,84-66-44,-1 0-1,0 1 1,0 0-1,1-1 1,-1 1 0,0-1-1,1 1 1,-1 0 0,0 0-1,1-1 1,-1 1 0,1 0-1,-1 0 1,1-1 0,0 1-1,-1 0 1,1 0 0,0 0-1,0 0 1,0 0 0,-1 0-1,1 0 1,0 0-1,0-1 1,0 1 0,0 0-1,0 0 1,1 0 0,-1 0-1,0 0 1,1 1 0,0 0 3,1-1 0,-1 1 0,1-1 0,0 0 0,-1 0 0,1 0 0,0 0 0,0 0 0,0 0 0,-1 0 0,1 0 0,0-1 0,3 1 0,67 8 154,-71-9-152,113-1 53,47 3 78,-136 0-114,0 0-1,0 2 0,-1 1 0,29 10 0,-51-15-487,5 3 1333</inkml:trace>
  <inkml:trace contextRef="#ctx0" brushRef="#br0" timeOffset="564.88">906 431 12547,'0'0'6834,"-1"8"-5444,-1 20-714,0 0 0,2-1 0,2 1-1,0 0 1,2 0 0,0-1 0,2 0 0,1 0-1,2 0 1,0-1 0,17 32 0,-26-57 95,-1-6-495,0 0 0,0 1 0,-1-1 1,1 1-1,-1 0 0,0 0 0,-1-1 1,-4-5-1,-6-13-258,2-7-636,0-1-1,2-1 0,2 0 1,1 0-1,1 0 0,2-1 1,1 1-1,2-1 0,5-48 1,-5 79 589,0 1 1,0-1-1,0 1 1,0-1 0,0 1-1,1-1 1,-1 1 0,0 0-1,1-1 1,-1 1-1,1-1 1,-1 1 0,1 0-1,0 0 1,0-1 0,0 1-1,0 0 1,0 0 0,0 0-1,0 0 1,0 0-1,0 0 1,0 0 0,0 0-1,0 0 1,1 1 0,-1-1-1,0 0 1,1 1 0,-1-1-1,1 1 1,-1 0-1,1-1 1,-1 1 0,0 0-1,1 0 1,-1 0 0,1 0-1,-1 0 1,2 0-1,8 2 78,-1 1-1,0 0 1,0 0-1,0 1 1,9 6-1,23 7 162,-18-12-272,1-1 1,0-1 0,34 0-1,-1-2-9796,-55-1 8798</inkml:trace>
  <inkml:trace contextRef="#ctx0" brushRef="#br0" timeOffset="1002.1">891 530 9178,'0'0'8538,"54"11"-7498,-24-10-1040,18-1-312,-9 0-1929,-3 1-4088</inkml:trace>
  <inkml:trace contextRef="#ctx0" brushRef="#br0" timeOffset="1392.55">1540 536 13731,'0'0'11074,"74"-10"-10770,-49 9-208,-1 0-96,-6 1-200,-6 0-1176</inkml:trace>
  <inkml:trace contextRef="#ctx0" brushRef="#br0" timeOffset="1393.55">1514 696 12659,'0'0'13307,"67"5"-13211,-15-17-96,-6 0-2281,-5 0-4200</inkml:trace>
  <inkml:trace contextRef="#ctx0" brushRef="#br0" timeOffset="1811.21">2224 449 11426,'0'0'8033,"-9"9"-6138,2-1-1591,1 0 0,-1 1 0,1-1-1,1 1 1,-1 0 0,2 1 0,-1-1 0,1 1 0,1 0 0,-1 0 0,2 1 0,-1-1-1,2 0 1,-2 13 0,3-17-244,0-1 0,0 1 0,0-1 0,1 1 0,-1-1 0,1 1 0,1-1 0,-1 1 0,1-1 0,0 0 0,0 0 0,1 1 0,-1-2 0,1 1 0,0 0 0,0-1 0,1 1 0,-1-1 0,1 0 0,0 0 0,0 0 0,1-1 0,-1 1 0,1-1 0,0 0 0,-1 0 0,1-1 0,0 1 0,1-1 0,-1-1 0,0 1 0,1-1 0,-1 1 0,1-1 0,-1-1 0,1 1 0,-1-1 0,1 0 0,0 0 0,-1-1-1,1 0 1,6-1 0,-7 1-43,0 0-1,-1 0 0,1 0 0,0-1 0,0 0 0,0 0 0,-1 0 0,1 0 1,-1-1-1,0 0 0,0 1 0,0-2 0,0 1 0,0 0 0,-1-1 0,1 0 1,-1 0-1,0 0 0,0 0 0,0 0 0,-1 0 0,0-1 0,1 0 0,-2 1 1,1-1-1,0 0 0,0-7 0,0 4 13,-2 0 0,1 1 1,-1-1-1,0 0 0,-1 0 1,0 0-1,0 1 0,-1-1 1,0 0-1,0 1 0,0-1 0,-1 1 1,0 0-1,-1 0 0,0 0 1,0 0-1,-5-6 0,-3-1 15,0 0 0,-24-21 0,32 31-157,0 1 0,0 0 0,-1-1 0,1 2 0,-1-1 0,1 0 0,-1 1-1,0 0 1,0 0 0,0 1 0,0-1 0,0 1 0,0 0 0,-7 0 0,11 1-156,0 0 0,0 0 0,0 0 0,0 1 0,0-1 0,0 0 0,0 1 0,0-1 0,0 1 0,0-1 0,0 1 0,0 0 0,1-1 0,-1 1 0,0 0 0,0 0 0,1 0 0,-1-1 0,0 1 0,1 0 0,-1 0 0,1 0 0,-1 0 0,1 0 0,-1 0 0,1 2 0,-4 13-6987</inkml:trace>
  <inkml:trace contextRef="#ctx0" brushRef="#br0" timeOffset="2193.21">2108 284 7634,'0'0'14816,"10"-1"-14369,83-7-105,-50 6-421,82-15 0,-123 16 70,1 0-1,-1 0 1,0 0 0,1-1-1,-1 1 1,0 0-1,0-1 1,0 0 0,0 1-1,0-1 1,0 0 0,0 0-1,3-5 1,-5 7 37,1-1 0,-1 0 0,1 0 0,-1 1-1,0-1 1,1 0 0,-1 0 0,0 0 0,1 0 0,-1 1 0,0-1 0,0 0 0,0 0-1,0 0 1,0 0 0,0 0 0,0 0 0,0 0 0,0 1 0,0-1 0,0 0 0,-1 0-1,1 0 1,0 0 0,-1 1 0,1-1 0,0 0 0,-1 0 0,1 0 0,-1 1 0,1-1-1,-1 0 1,0 1 0,1-1 0,-1 0 0,0 1 0,1-1 0,-1 1 0,0-1 0,0 1-1,1 0 1,-1-1 0,-1 1 0,36 38 271,-32-37-406,0 0 0,0 0-1,-1 1 1,1-1 0,0 1 0,-1-1 0,1 1 0,-1 0-1,1 0 1,-1-1 0,0 1 0,0 0 0,0 0 0,0 0-1,0 0 1,0 1 0,0-1 0,-1 0 0,1 0 0,-1 0-1,0 1 1,1-1 0,-1 0 0,-1 4 0,-2 3-4446</inkml:trace>
  <inkml:trace contextRef="#ctx0" brushRef="#br0" timeOffset="2743.29">1031 174 6513,'0'0'11268,"5"0"-9666,169 3 1648,-104-3-3941,-69-2 735,-1 0 0,1 1 0,0-1-1,-1 0 1,0 1 0,1-1 0,-1 0 0,0 1 0,0-1 0,0 0-1,0 1 1,0-1 0,-1-3 0,0-4 684,1 25-510,1-11-363,0 0-1,0 0 1,0 0 0,0 0-1,1 0 1,0-1-1,0 1 1,5 8-1,13 18-5334,-6-11-2007</inkml:trace>
  <inkml:trace contextRef="#ctx0" brushRef="#br0" timeOffset="3300.05">3502 508 7818,'0'0'14904,"7"-1"-14210,157-14 1060,-98 6-1784,1 4-1,94 3 1,-136 9-6228</inkml:trace>
  <inkml:trace contextRef="#ctx0" brushRef="#br0" timeOffset="3678.51">3525 609 12763,'0'0'6097,"77"5"-3905,-14-5-983,21 0-441,7-6-440,-13-1-288,-22 1-40,-13 3-912,-17 1-2025,-6-1-3120</inkml:trace>
  <inkml:trace contextRef="#ctx0" brushRef="#br0" timeOffset="4072.55">3948 292 9218,'55'29'2144,"-1"2"609,0 1-1001,-15-6 337,-14-3-801,-2 3-520,-4 4-168,-4 3-184,-14-2 145,-4-2 23,-20-4-120,-9 0-248,-7-4-216,-15 3-640,11-7-3409,9-6-4473</inkml:trace>
  <inkml:trace contextRef="#ctx0" brushRef="#br0" timeOffset="4690.14">5704 357 9218,'0'0'13431,"0"15"-12762,2 27 266,2 0 1,12 53-1,-8-53-266,-1-1 1,1 55 0,-27-120 1146,-6-23-2356,2-1 0,2-1 1,2-1-1,-20-89 0,36 125 45,0 1 0,1-1 1,1 1-1,1-1 0,0 1 0,2-21 1,-1 31 387,-1 0 0,1-1 1,0 1-1,-1 0 1,2 0-1,-1 0 0,0 0 1,0 0-1,1 0 1,0 0-1,0 0 0,0 0 1,0 1-1,0-1 0,0 1 1,1-1-1,-1 1 1,1 0-1,-1 0 0,1 0 1,0 0-1,0 1 1,0-1-1,0 1 0,0-1 1,0 1-1,0 0 1,1 1-1,-1-1 0,6 0 1,3 0 48,-1 2 0,1-1 1,-1 2-1,0-1 1,1 2-1,-1-1 0,0 1 1,0 1-1,0 0 0,-1 1 1,17 9-1,-22-11 104,0 0 0,0-1-1,-1 2 1,0-1 0,1 0 0,-1 1 0,-1 0-1,1 0 1,0 0 0,-1 0 0,0 1-1,0-1 1,0 1 0,0 0 0,-1 0-1,0 0 1,0 0 0,0 0 0,-1 0-1,0 0 1,0 1 0,0-1 0,0 1 0,-1-1-1,0 1 1,-1 8 0,-1-9 56,1 0 0,-1-1 0,-1 1 0,1 0-1,-1 0 1,0-1 0,0 0 0,0 0 0,0 1 0,-1-2 0,0 1 0,0 0 0,0-1 0,0 0 0,0 0 0,-1 0 0,1 0-1,-1-1 1,-8 4 0,2-2-379,1 0 1,-1 0-1,0-1 0,0 0 0,0-1 0,-1 0 0,1-1 0,-14 0 0,17-2-4852</inkml:trace>
  <inkml:trace contextRef="#ctx0" brushRef="#br0" timeOffset="5387.42">6100 646 8810,'0'0'9437,"-10"-8"-8225,-34-22-191,42 29-969,1 0 0,0 0-1,-1 1 1,1-1 0,-1 0 0,0 1-1,1-1 1,-1 1 0,1-1-1,-1 1 1,0 0 0,1 0-1,-1 0 1,0 0 0,1 0-1,-1 0 1,0 0 0,1 0-1,-1 1 1,0-1 0,1 1 0,-1-1-1,1 1 1,-1 0 0,1-1-1,-1 1 1,1 0 0,-1 0-1,1 0 1,0 0 0,0 0-1,-1 0 1,1 1 0,0-1 0,0 0-1,0 1 1,0-1 0,1 1-1,-1-1 1,0 1 0,0-1-1,0 3 1,-2 4 65,0 0 0,0 0 0,1 0-1,0 0 1,1 0 0,-1 10 0,2-12-73,0 1 0,0-1 1,1 1-1,0-1 0,0 0 0,0 0 0,1 1 0,0-1 1,3 6-1,-5-10-45,1-1 1,0 1-1,0-1 1,0 1-1,0-1 0,0 1 1,1-1-1,-1 0 1,0 0-1,0 1 1,1-1-1,-1 0 0,1 0 1,-1 0-1,1 0 1,0-1-1,-1 1 1,1 0-1,0-1 0,-1 1 1,1-1-1,0 0 1,0 1-1,-1-1 1,1 0-1,0 0 0,0 0 1,0 0-1,-1-1 1,1 1-1,0 0 1,0-1-1,-1 1 0,1-1 1,0 1-1,-1-1 1,4-2-1,-1 1-25,0-1-1,-1 0 1,1-1 0,-1 1-1,1-1 1,-1 1-1,0-1 1,0 0 0,-1 0-1,1 0 1,-1 0-1,0-1 1,0 1 0,0-1-1,-1 1 1,1-1-1,-1 0 1,1-5 0,4-56 576,-3 75-509,1 1 0,0-1 0,0-1 0,0 1 0,1-1 0,1 1 0,9 11 0,-12-16-272,1 0 0,0 1 1,0-2-1,1 1 0,-1 0 0,1-1 0,-1 0 0,1 0 0,0 0 0,0 0 1,1-1-1,-1 0 0,0 0 0,7 1 0,3-2-5309</inkml:trace>
  <inkml:trace contextRef="#ctx0" brushRef="#br0" timeOffset="6040.09">5838 79 4425,'0'0'16398,"3"0"-15828,33 1-399,0-2 1,0-2 0,0-1 0,46-11-1,-81 14-179,1 0 1,-1 0-1,0 0 0,1 0 0,-1-1 0,0 1 0,0-1 0,1 1 0,-1-1 0,-1 1 0,1-1 0,0 1 0,0-1 0,0 0 0,-1 0 0,1 1 0,-1-1 0,0 0 0,1 0 0,-1 1 0,0-1 0,0 0 0,0 0 0,0 0 0,0 0 0,-1 1 0,1-1 0,0 0 1,-1 0-1,1 0 0,-1 1 0,0-1 0,-1-1 0,2 2 176,1 5-82,-1-1 0,1 1 0,0-1 0,0 0 0,1 0 0,-1 1 0,0-1 0,4 4 0,-4-5 32,3 9 319,0 1 0,0-1 0,-1 1 1,2 23-1,-3-23-951,0 0 0,0-1 1,1 1-1,7 16 0,-2-14-4740</inkml:trace>
  <inkml:trace contextRef="#ctx0" brushRef="#br0" timeOffset="6466.68">6639 531 3041,'0'0'19996,"65"-4"-19292,-28 0-288,3-2-272,-1 1-144,-7 3-296,-4 1-1104,-10 1-3193,-10 0-2505</inkml:trace>
  <inkml:trace contextRef="#ctx0" brushRef="#br0" timeOffset="6836.72">6746 379 1384,'0'0'13491,"6"48"-11562,-2-23 479,0 4-1008,0 2-423,0 0-449,-2-1-312,1-3-216,-1 1-272,-1-7-2089,0-6-3544</inkml:trace>
  <inkml:trace contextRef="#ctx0" brushRef="#br0" timeOffset="7503.66">7402 348 8666,'0'0'5756,"1"9"-4229,21 271 9448,-33-358-10725,2 25-2961,-3-87 1,12 138 2632,0-6-463,0-1 0,0 0 0,1 0 0,0 1 0,1-1 0,3-14 0,-4 22 514,0-1 0,0 0 0,0 0 1,0 1-1,1-1 0,-1 1 0,0-1 1,1 1-1,-1-1 0,1 1 0,-1 0 1,1 0-1,0 0 0,-1 0 0,1 0 1,0 0-1,0 0 0,0 0 1,0 1-1,0-1 0,0 1 0,0 0 1,0-1-1,0 1 0,0 0 0,0 0 1,0 0-1,0 0 0,0 1 0,0-1 1,0 0-1,0 1 0,-1-1 0,1 1 1,3 1-1,5 2 77,1 0 0,-1 1 0,-1 0 0,1 0 0,-1 1 0,11 8 0,-16-11 77,1 0 0,-1 1 1,0-1-1,-1 1 0,1 0 0,0 0 1,-1 0-1,0 0 0,0 1 1,0 0-1,-1-1 0,0 1 1,1 0-1,1 9 0,-4-13-28,0 1 0,0 0 1,0-1-1,0 1 0,0-1 0,-1 1 0,1 0 0,0-1 0,-1 1 0,0-1 1,1 0-1,-1 1 0,0-1 0,0 1 0,1-1 0,-1 0 0,0 0 1,0 1-1,-1-1 0,1 0 0,0 0 0,-2 1 0,-1 1 105,0-1 0,0 1 0,0-1 0,-1 0 1,1 0-1,-1 0 0,-7 1 0,-38 2-985,47-5 368,0 0 0,1-1-1,-1 1 1,0-1 0,0 1 0,1-1-1,-1 0 1,0 0 0,1 0 0,-1 0-1,-3-3 1,-5-8-5181</inkml:trace>
  <inkml:trace contextRef="#ctx0" brushRef="#br0" timeOffset="7977.88">7157 129 9762,'0'0'6101,"12"1"-4784,110 6 79,-104-7-1456,-1-1 0,0 0-1,0-1 1,0-1 0,0-1 0,17-6 0,-33 10 19,1-1 1,-1 1 0,0-1 0,0 0-1,0 1 1,0-1 0,0 0-1,-1 0 1,1 0 0,0 0 0,0 0-1,0 0 1,-1 0 0,1 0 0,-1 0-1,1 0 1,-1 0 0,1 0 0,-1 0-1,1 0 1,-1-1 0,0 1 0,0 0-1,0 0 1,0-1 0,1 1 0,-2 0-1,1 0 1,0 0 0,0-1 0,0 1-1,0 0 1,-1 0 0,1 0 0,-1-1-1,1 1 1,-1 0 0,1 0 0,-1 0-1,0 0 1,1 0 0,-1 0 0,0 0-1,0 0 1,-2-1 0,-15-17 213,18 19-148,0 0 1,0 0-1,0 1 0,0-1 1,-1 0-1,1 0 0,0 0 1,0 0-1,0 1 0,0-1 1,0 0-1,0 0 0,0 0 1,0 0-1,0 0 0,0 1 1,-1-1-1,1 0 0,0 0 1,0 0-1,0 0 0,0 0 1,0 0-1,0 0 0,-1 0 1,1 1-1,0-1 0,0 0 1,0 0-1,0 0 0,-1 0 1,1 0-1,0 0 0,0 0 1,0 0-1,0 0 0,-1 0 1,1 0-1,0 0 0,0 0 0,0 0 1,0 0-1,-1 0 0,1-1 1,0 1-1,0 0 0,0 0 1,0 0-1,0 0 0,-1 0 1,1 0-1,0 0 0,0 0 1,0 0-1,0-1 0,0 1 1,0 0-1,0 0 0,0 0 1,-1 0-1,1 0 0,0-1 1,0 1-1,0 0 1,34 92 1713,-7-32-3856,-15-37-1953</inkml:trace>
  <inkml:trace contextRef="#ctx0" brushRef="#br0" timeOffset="8375.76">8058 422 12619,'0'0'6561,"68"0"-5489,-39 0-656,1 0-416,5 0-48,-7 0-1928,-10 0-2569</inkml:trace>
  <inkml:trace contextRef="#ctx0" brushRef="#br0" timeOffset="8790.34">8070 604 10642,'0'0'8434,"86"0"-7602,-19-8-832,-7-1-952,-4-1-4849</inkml:trace>
  <inkml:trace contextRef="#ctx0" brushRef="#br0" timeOffset="9183.43">8885 342 3409,'0'0'8188,"-10"9"-4630,-3 4-2558,1 1 0,0 0 0,1 1-1,1 0 1,0 1 0,-12 25 0,20-36-738,0 0 1,1-1 0,-1 1 0,1 0 0,0 0-1,0 0 1,1 0 0,-1 0 0,1 0 0,0 0-1,1 0 1,-1 0 0,3 9 0,-1-10-192,-1 0-1,1-1 1,0 1 0,1 0 0,-1-1 0,1 0-1,-1 1 1,1-1 0,0 0 0,0 0-1,1-1 1,-1 1 0,0-1 0,1 0 0,0 1-1,-1-2 1,1 1 0,0 0 0,7 1-1,-4-1-27,0 0 0,1 0 0,-1-1 0,0 0 0,1 0 0,-1-1 0,1 0-1,-1 0 1,1-1 0,-1 0 0,1 0 0,-1-1 0,0 0 0,1 0 0,-1 0-1,0-1 1,-1 0 0,1-1 0,0 0 0,-1 0 0,8-6 0,-11 7-40,1 0 0,-1-1 1,1 1-1,-1-1 0,0 0 1,0 0-1,-1 0 0,1 0 1,-1 0-1,0 0 0,0-1 1,0 1-1,-1-1 0,0 0 1,1 1-1,-2-1 0,1 0 0,0 0 1,-1 0-1,0 1 0,0-1 1,-1 0-1,1 0 0,-1 0 1,0 1-1,0-1 0,-1 0 1,1 1-1,-1-1 0,0 1 1,0-1-1,-1 1 0,-4-6 1,0-1-73,-2 0 1,1 0 0,-1 1 0,-1 0 0,0 1-1,0 0 1,-1 1 0,0 0 0,-17-9-1,20 12-487,-1 2 1,1-1-1,-1 1 0,0 0 0,1 1 0,-1-1 0,0 2 0,-1 0 0,-9-1 0,7 3-5609</inkml:trace>
  <inkml:trace contextRef="#ctx0" brushRef="#br0" timeOffset="9606.42">8654 120 11522,'0'0'9050,"11"0"-8260,2 0-612,336-12 696,-347 12-900,0 0 1,0 0-1,0 0 0,0 0 0,0 0 0,0-1 1,0 1-1,0-1 0,0 1 0,-1-1 1,1 0-1,0 0 0,0 0 0,-1 0 0,1 0 1,-1 0-1,1 0 0,-1 0 0,1-1 1,-1 1-1,0-1 0,1 1 0,-1-1 0,0 1 1,0-1-1,0 0 0,1-2 0,-2 1 28,0 1 0,0-1 0,-1 1 0,1 0 0,-1-1-1,1 1 1,-1-1 0,0 1 0,0 0 0,0 0 0,0-1-1,0 1 1,-1 0 0,1 0 0,-1 0 0,1 0 0,-1 0-1,0 1 1,1-1 0,-1 0 0,-3-1 0,-9-4 692,13 17-418,16 21-73,16-5 150,-26-23-319,0 1 1,-1-1-1,1 1 1,-1-1-1,1 1 1,-1 0-1,0 1 0,-1-1 1,1 1-1,-1 0 1,0 0-1,0 0 1,4 11-1,-7-15-171,0 1-1,-1-1 1,1 1-1,-1-1 1,1 1 0,-1-1-1,1 0 1,-1 1-1,0-1 1,0 0-1,1 1 1,-1-1 0,0 0-1,0 0 1,0 0-1,-1 0 1,1 0 0,0 0-1,0 0 1,-1 0-1,1 0 1,0 0 0,-2 0-1,-3 3-2727,-3 2-4423</inkml:trace>
  <inkml:trace contextRef="#ctx0" brushRef="#br0" timeOffset="9967.48">9521 689 13531,'0'0'19236,"0"1"-19236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43:34.85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263 112 5329,'0'0'14116,"-4"-8"-12451,-4-3-1274,1 1 0,-1 0-1,0 1 1,-1 0 0,0 0 0,-1 1 0,-15-10 0,22 15-274,-2 1 1,1-1 0,0 1 0,0 0 0,-1 1 0,1-1 0,-1 1-1,1 0 1,-1 0 0,0 0 0,-5 0 0,7 1-94,0 1 0,0-1 0,0 1 0,1-1 1,-1 1-1,0 0 0,0 0 0,0 0 0,1 1 0,-1-1 0,1 1 0,-1-1 1,1 1-1,-1 0 0,1 0 0,0 0 0,0 0 0,0 0 0,-3 5 1,-3 5-3,0 1 0,1 0 0,0 1 0,1-1 0,0 1 0,1 1 0,1-1 1,0 1-1,1 0 0,1 0 0,0 0 0,1 0 0,1 0 0,0 0 0,1 0 1,3 16-1,-3-28-13,-1 0 1,1 0 0,0 0 0,0 0-1,0 0 1,0-1 0,0 1-1,1 0 1,-1-1 0,1 1 0,0-1-1,0 1 1,0-1 0,0 0 0,0 0-1,0 0 1,0 0 0,1 0-1,-1-1 1,1 1 0,-1-1 0,1 1-1,0-1 1,0 0 0,-1 0-1,1 0 1,0 0 0,0-1 0,0 1-1,0-1 1,0 0 0,0 0 0,0 0-1,0 0 1,0 0 0,5-2-1,-1 1 8,0-1 0,-1-1-1,1 1 1,-1-1 0,1-1-1,-1 1 1,0-1 0,0 0-1,0 0 1,-1-1 0,0 1-1,0-1 1,0-1-1,6-7 1,-6 4-14,0 1 1,-1-1-1,0 0 0,0 0 1,-1 0-1,0-1 0,-1 1 1,0-1-1,-1 0 0,0 1 1,0-1-1,-1-12 0,0 15 0,-1-1 0,1 0 0,-2 1 0,1-1 0,-1 1 0,0-1 0,0 1 0,-1 0 0,0 0 0,0 0 0,-1 0 0,0 1 0,0-1 0,0 1 0,-1 0 0,-6-6-1,13 64-30,5-21 272,2 1-1,20 43 0,-25-65-210,1 0-1,0 0 0,1 0 0,0-1 0,1 1 1,0-1-1,0-1 0,1 0 0,0 0 0,15 12 1,-21-18-115,1-1 0,-1 1 0,0-1 0,0 0 0,1 0-1,-1 0 1,1 0 0,-1 0 0,1-1 0,0 1 0,-1-1 0,1 0 0,-1 1 0,1-1 0,0 0 0,-1-1 0,6 0 0,-6 0-397,0 0 0,0 0 0,0 0 0,-1 0 0,1 0 0,0 0 0,0-1 0,-1 1 0,1-1-1,-1 1 1,0-1 0,1 0 0,-1 1 0,0-1 0,0 0 0,0 0 0,0 0 0,0 0 0,0 0 0,-1 0 0,1-4 0,3-16-7748</inkml:trace>
  <inkml:trace contextRef="#ctx0" brushRef="#br0" timeOffset="582.26">368 2 6665,'0'0'14017,"4"9"-12974,5 13-478,9 19 637,27 45 0,-39-75-1054,1 0 0,1-1 1,-1 1-1,2-2 0,-1 1 0,2-1 1,-1-1-1,1 0 0,14 10 0,-22-17-120,-1-1-1,0 1 1,0 0-1,0 0 1,1-1-1,-1 1 1,0-1-1,1 1 1,-1-1 0,0 1-1,1-1 1,-1 0-1,1 0 1,-1 0-1,0 0 1,1 0-1,-1 0 1,1 0-1,-1 0 1,0 0-1,1-1 1,-1 1-1,1-1 1,-1 1-1,0-1 1,1 1-1,1-2 1,-1 0-5,0-1 0,-1 1 0,1 0 0,-1-1 0,1 1 0,-1 0-1,0-1 1,0 0 0,0 1 0,0-1 0,0 0 0,-1 1 0,1-5 0,0-7-183,0 0 0,-1 0 0,0 0 0,-4-25 0,-1 20-290,0 1 0,-1 1-1,-9-19 1,6 16 154,14 31 334,1 1 1,0-2 0,0 1-1,2-1 1,-1 0 0,1 0-1,0-1 1,1 0-1,19 15 1,-23-20 17,0-1 1,0 1-1,1-1 0,-1 0 1,1 0-1,0 0 0,0-1 1,0 0-1,0 0 0,0-1 1,1 0-1,-1 0 0,0 0 1,1-1-1,-1 0 0,0 0 1,1 0-1,-1-1 0,0 0 1,1 0-1,8-4 0,-12 4-61,0-1-1,0 1 1,0-1 0,0 0-1,-1 1 1,1-1-1,-1 0 1,0-1 0,1 1-1,-1 0 1,0-1-1,0 1 1,0-1 0,-1 0-1,1 1 1,-1-1-1,1 0 1,-1 0 0,0 0-1,0 0 1,0 0-1,-1 0 1,1 0 0,-1-1-1,0 1 1,1 0-1,-1 0 1,-1 0 0,1 0-1,0-1 1,-1 1-1,0 0 1,1 0 0,-1 0-1,-1 0 1,1 0-1,0 0 1,-1 0 0,1 1-1,-1-1 1,0 0-1,0 1 1,0-1 0,0 1-1,0 0 1,-1 0-1,1 0 1,-1 0 0,1 0-1,-1 0 1,0 1-1,0-1 1,1 1 0,-1 0-1,0 0 1,0 0-1,-1 0 1,1 0 0,0 1-1,-3-1 1,4 1 0,1 0 1,-1 1-1,1-1 0,0 1 1,-1-1-1,1 1 1,0-1-1,0 1 0,-1 0 1,1 0-1,0 0 1,0-1-1,0 1 0,0 0 1,0 0-1,0 0 1,0 1-1,0-1 0,0 0 1,0 0-1,1 0 1,-1 1-1,1-1 0,-1 0 1,1 1-1,-1-1 1,1 0-1,0 1 0,-1-1 1,1 1-1,0-1 1,0 3-1,-2 58 686,3-48-349,-1-9-286,0 0 0,0 0 0,0-1 0,1 1-1,0 0 1,0-1 0,0 1 0,0-1 0,1 1-1,0-1 1,0 0 0,0 0 0,0 0 0,1 0-1,-1 0 1,1 0 0,0 0 0,0-1 0,1 0-1,-1 1 1,1-1 0,0-1 0,-1 1 0,1 0 0,0-1-1,6 3 1,-2-2-298,-1-1-1,1 1 1,-1-1 0,1-1-1,0 1 1,10-1 0,-6 0-1165,0-1 0,0-1 1,20-3-1,11-7-6208</inkml:trace>
  <inkml:trace contextRef="#ctx0" brushRef="#br0" timeOffset="1019.07">1105 40 9722,'0'0'9219,"-11"0"-6917,-34 4-348,42-4-1825,1 1 1,-1 0-1,1 1 1,-1-1-1,1 0 0,0 1 1,-1-1-1,1 1 1,0 0-1,0-1 0,0 1 1,0 0-1,1 0 1,-1 0-1,0 1 0,1-1 1,0 0-1,-1 1 0,1-1 1,0 1-1,0-1 1,-1 5-1,0 2 190,0 0 1,0 0-1,0 0 1,1 15-1,1-19-298,0-1 1,0 0 0,1 1-1,-1-1 1,1 0-1,0 0 1,1 0-1,-1 0 1,1 0-1,-1 0 1,1 0 0,0 0-1,1 0 1,-1-1-1,1 1 1,-1-1-1,1 0 1,0 0-1,0 0 1,1 0-1,-1 0 1,1-1 0,-1 0-1,1 1 1,0-1-1,0 0 1,-1-1-1,1 1 1,1-1-1,6 2 1,10 2-524,0-2 0,1 0 0,0-1 1,34-1-1,-48-1 166,65-2-4290,-7-7-2490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41:29.29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133 290 10442,'0'0'13570,"0"-3"-12129,0 5-1014,3 16 436,23 240 3451,-12 28-2604,-28-406-1925,14 103-117,0 0 0,1 0-1,1 0 1,0 0 0,9-28 0,-9 39 233,1 0 0,-1 1 1,1-1-1,0 1 0,0 0 1,1 0-1,0 0 1,0 0-1,0 1 0,0-1 1,1 1-1,-1 0 0,1 0 1,0 1-1,0-1 1,1 1-1,-1 1 0,1-1 1,8-3-1,-10 5 88,-1 0 0,0 1 0,1-1 0,-1 1 0,0-1 0,1 1 0,-1 0 0,0 1 0,1-1 0,-1 0 0,1 1-1,-1 0 1,0 0 0,0 0 0,1 0 0,-1 0 0,0 1 0,0-1 0,0 1 0,0 0 0,-1 0 0,1 0 0,0 0 0,-1 0 0,3 3 0,-3-3 15,-1 0-1,1 0 1,-1 1 0,1-1 0,-1 0 0,0 1-1,1-1 1,-1 1 0,-1-1 0,1 1 0,0-1-1,-1 1 1,1 0 0,-1-1 0,0 1 0,1 0 0,-2-1-1,1 1 1,0 0 0,0-1 0,-1 1 0,1 0-1,-1-1 1,0 1 0,0-1 0,0 1 0,0-1-1,0 0 1,-1 1 0,1-1 0,-4 4 0,-44 47 276,45-50-256,1 0 0,-1 0 0,1 0 0,-1 0 0,0-1 0,0 0 0,0 0 0,-1 0 0,1 0 0,0 0 0,-1-1 0,1 0 0,-7 1 0,10-2 8,5 3-48,-1-1 1,0 0-1,1 1 0,0-1 1,-1-1-1,1 1 0,0-1 1,6 2-1,0 1 8,18 9 272,0 2 1,-1 0 0,-1 2 0,0 1 0,37 33 652,-63-59-877,-4-18-4226,-5 9-4761</inkml:trace>
  <inkml:trace contextRef="#ctx0" brushRef="#br0" timeOffset="1416.29">1 61 6977,'0'0'16292,"17"0"-11314,61 1-4506,313-1 127,-391 0-599,1 0-1,-1 0 0,0 0 1,0 0-1,0 0 0,0 0 1,0 0-1,0 0 1,1-1-1,-1 1 0,0 0 1,0 0-1,0 0 0,0 0 1,0 0-1,0 0 1,0 0-1,0 0 0,0-1 1,1 1-1,-1 0 0,0 0 1,0 0-1,0 0 0,0 0 1,0-1-1,0 1 1,0 0-1,0 0 0,0 0 1,0 0-1,0 0 0,0-1 1,0 1-1,0 0 0,0 0 1,0 0-1,0 0 1,0 0-1,0 0 0,0-1 1,-1 1-1,1 0 0,0 0 1,0 0-1,0 0 1,0 0-1,0 0 0,0-1 1,0 1-1,0 0 0,0 0 1,-1 0-1,1 0 0,0 0 1,-10-14-90,-16-9-155,-49 4 115,88 23 151,62 21 85,-67-22-99,-1 0-1,0 1 1,0 0 0,0 0-1,0 0 1,-1 1 0,11 9-1,-17-13-5,1 0 1,-1 0-1,0-1 0,0 1 0,0 0 1,0 0-1,0-1 0,0 1 0,0 0 1,0-1-1,0 1 0,0 0 0,0 0 1,0-1-1,0 1 0,-1 0 0,1 0 1,0-1-1,0 1 0,-1 0 0,1-1 1,-1 1-1,1-1 0,0 1 0,-1 0 1,1-1-1,-1 1 0,0-1 0,1 1 1,-1-1-1,1 0 0,-1 1 0,0-1 1,1 1-1,-2-1 0,-34 23 75,20-12-53,3 0 12,1 0-1,1 1 0,0 0 1,-15 23-1,15-19 240,7-15 315,4-8-4175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41:27.70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0 9330,'3'1'23044,"189"3"-22786,-116-5-226,-76 1 15,-14 0-5400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41:12.17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19 79 9898,'0'0'7707,"3"10"-6311,4 59 1862,-1 122 0,-9-191-1324,-3-8-1398,-4-11-550,6 3-256,0 0 1,1 0-1,1-1 1,0 1-1,2-1 1,0 1-1,0-1 1,1 1-1,2-1 1,-1 1-1,2 0 1,0 0-1,1 0 1,8-17-1,-12 30 261,0 0-1,0 1 1,1-1-1,-1 1 1,1-1-1,-1 1 1,1 0-1,0 0 1,0 0-1,0 0 1,0 0-1,0 0 0,1 0 1,-1 1-1,0-1 1,1 1-1,0 0 1,-1-1-1,1 1 1,0 0-1,-1 1 1,1-1-1,0 0 1,0 1-1,0 0 0,-1-1 1,1 1-1,0 0 1,0 1-1,0-1 1,4 1-1,-1 1 19,-2 1 0,1-1-1,0 1 1,0 0 0,-1 0-1,0 0 1,1 1-1,-1-1 1,-1 1 0,1 0-1,0 0 1,-1 0 0,0 1-1,0-1 1,4 9 0,1 9 505,-1 0-1,-1 0 1,-1 0 0,-1 1 0,-1 0-1,-1 0 1,0 28 0,-2-64-537,-2-11-305,2 1-1,1 0 0,0 0 1,2 0-1,1 0 0,1 0 1,0 1-1,13-31 0,-17 51 305,-1 0-1,1 1 1,-1-1-1,1 1 0,0-1 1,0 1-1,0-1 1,0 1-1,0 0 1,0-1-1,0 1 1,0 0-1,1 0 0,-1 0 1,0 0-1,1 0 1,-1 0-1,1 0 1,-1 0-1,1 1 0,-1-1 1,1 0-1,0 1 1,-1 0-1,1-1 1,0 1-1,1 0 0,0 0 17,0 1-1,-1 0 0,1 0 0,0 0 0,-1 0 1,1 1-1,-1-1 0,1 1 0,-1-1 0,0 1 1,0 0-1,0 0 0,0 0 0,3 3 0,5 7 79,-1 1 1,-1 0-1,0 0 0,11 25 0,-12-22 237,-2 0 1,0 0-1,-1 0 0,-1 1 1,0 0-1,-1 0 1,0 22-1,-3-39-264,0 1 0,1-1 0,-1 0 0,0 0 0,0 0 0,1 0 0,-1 0 0,0 0 0,0 0 0,1 0 0,-1 0 0,0 0-1,1 0 1,-1-1 0,0 1 0,0 0 0,1 0 0,-1-1 0,0 1 0,1-1 0,-1 1 0,1 0 0,-1-1 0,1 1 0,-1-1 0,0 1 0,1-1 0,-1-1 0,-3-5-119,1 0 1,0 0-1,1-1 1,0 1-1,0-1 1,0 1-1,1-1 1,0 0-1,1 0 1,0 0-1,1-8 1,0-1-374,0 0 0,2 1 0,0-1 0,6-17 1,-7 29 349,0-1 0,0 1 0,0-1 0,1 1 1,0 0-1,0 0 0,1 0 0,-1 0 0,1 1 1,6-6-1,-9 9 77,1 0 0,-1-1 1,1 1-1,0 1 0,-1-1 1,1 0-1,0 0 0,0 1 1,0-1-1,0 1 0,0-1 1,-1 1-1,1 0 0,0 0 1,0 0-1,0 0 0,0 0 1,0 0-1,0 0 0,0 1 0,0-1 1,0 1-1,-1-1 0,1 1 1,0 0-1,0 0 0,-1 0 1,1 0-1,0 0 0,-1 0 1,1 0-1,-1 0 0,1 1 1,1 2-1,11 11 255,0 1 0,-2 1-1,0 0 1,0 1 0,-2 0 0,0 1 0,-1 0-1,-2 1 1,1-1 0,-2 1 0,-1 1 0,0-1-1,1 24 1,-6-44-196,0 0 0,0 0 1,0 0-1,1 0 0,-1 0 0,0 0 0,0 0 0,0 0 0,0 0 0,0 0 0,0 0 0,0 0 0,1 0 0,-1 0 1,0 0-1,0 0 0,0 0 0,0 0 0,0 0 0,0 0 0,0 0 0,1 0 0,-1 0 0,0 0 0,0 0 1,0 0-1,0 0 0,0 0 0,0 0 0,0 0 0,0 0 0,0 0 0,0 1 0,1-1 0,-1 0 0,0 0 0,0 0 1,0 0-1,0 0 0,0 0 0,0 0 0,0 0 0,0 1 0,0-1 0,0 0 0,0 0 0,0 0 0,0 0 0,0 0 1,0 0-1,0 0 0,0 1 0,0-1 0,6-14-2792,-2 4-192,4-5-3863</inkml:trace>
  <inkml:trace contextRef="#ctx0" brushRef="#br0" timeOffset="1281.85">1174 126 576,'0'0'15913,"-7"-9"-14158,3 3-1430,0 0 0,-1 0 0,0 1 0,0-1 1,-1 1-1,0 0 0,1 0 0,-2 1 0,1 0 0,0 0 0,-1 1 0,0-1 0,0 1 1,0 1-1,0-1 0,0 1 0,-1 1 0,-9-2 0,11 3-237,1 0 0,-1 0 0,1 1 0,-1 0 0,1 0-1,-1 0 1,1 1 0,0 0 0,0 0 0,0 0 0,0 1 0,0-1-1,0 1 1,1 0 0,-1 1 0,1-1 0,0 1 0,0 0 0,0 0 0,0 0-1,-4 8 1,4-6-48,0 1 0,0 0 0,1 0-1,0 0 1,1 0 0,-1 1 0,1-1 0,1 1-1,-1 0 1,2-1 0,-1 1 0,1 0 0,0-1-1,0 1 1,2 9 0,-2-14-37,1-1 0,-1 1 0,1-1 0,0 1 0,0-1 0,0 0 0,0 1 0,0-1 0,0 0 0,0 0 0,1 1 0,0-1 0,-1 0 0,1 0 0,0-1 0,0 1 0,0 0 0,0-1 0,0 1 0,0-1 0,0 1 0,0-1 0,1 0 0,-1 0 0,0 0 0,1 0 0,-1-1 0,1 1 0,-1-1 1,1 1-1,0-1 0,-1 0 0,6 0 0,-3 0-6,0-1 0,0 0 0,0 0 0,0 0 1,0 0-1,0-1 0,-1 0 0,1 0 0,0 0 0,-1 0 1,0-1-1,1 0 0,-1 0 0,0 0 0,-1 0 1,6-6-1,-3 1-79,0 0 1,-1-1-1,-1 1 1,1-1-1,-1 0 1,-1 0 0,5-17-1,-7 20 55,1 1 0,-1-1 0,0 0 1,-1 1-1,0-1 0,1 0 0,-2 0 0,1 1 0,-1-1 0,0 0 0,0 1 1,0-1-1,-1 1 0,-3-9 0,3 85 80,12-16-35,25 81-1,-24-101-11,-1 0-1,-1 0 1,-2 1-1,-2 0 1,-1 1-1,-1 53 1,-4-87 6,1 0 1,0-1 0,-1 1 0,0 0 0,1-1 0,-1 1 0,0-1 0,0 1 0,-1-1 0,1 1 0,0-1 0,-1 0-1,1 0 1,-1 0 0,0 0 0,0 0 0,0 0 0,0 0 0,0 0 0,0-1 0,0 1 0,-1-1 0,1 1-1,-1-1 1,1 0 0,-1 0 0,1 0 0,-1-1 0,1 1 0,-1-1 0,0 1 0,1-1 0,-1 0 0,0 0-1,0 0 1,-4-1 0,-2 1 36,0-1-1,1-1 0,-1 1 1,0-2-1,0 1 1,1-1-1,0 0 0,-1-1 1,-14-9-1,12 6-17,0-1 0,1 0 1,-1-1-1,2 0 0,-17-18 0,24 24-36,1 1-1,-1-1 1,0 0-1,1 0 1,-1 0-1,1 0 0,0 0 1,0 0-1,0 0 1,0 0-1,1 0 1,-1-1-1,1 1 1,0 0-1,0 0 1,0-1-1,0 1 1,0 0-1,1 0 1,0 0-1,-1-1 1,1 1-1,0 0 1,1 0-1,-1 0 1,1 0-1,-1 0 0,1 1 1,2-4-1,3-2-16,0-1 0,1 1-1,0 1 1,1 0-1,-1 0 1,1 1-1,1 0 1,-1 0 0,1 1-1,0 0 1,0 1-1,0 0 1,1 1 0,0 0-1,-1 0 1,1 2-1,0-1 1,0 1-1,0 0 1,0 1 0,0 1-1,0 0 1,0 0-1,0 1 1,0 0-1,20 8 1,-26-8 332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41:04.80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42 409 12619,'0'0'9336,"2"6"-7874,4 14-653,-1 1-1,-1 0 1,0 0 0,-2 0-1,-1 0 1,-1 22-1,6 57-96,-4-67-515,-2-24-93,0 1-1,1-1 1,0 0 0,1 0 0,0 1-1,0-1 1,5 9 716,-11-40-428,-5-8-749,1-1-1,1-1 1,2 0 0,1 0-1,1-56 1,1 39-36,0-38-96,3 80 432,-1 0 0,1 0-1,0 1 1,1-1 0,0 0-1,0 0 1,0 1-1,1-1 1,4-8 0,-4 12 44,0 0 0,0 0 0,0 0 1,0 1-1,0-1 0,1 1 1,-1 0-1,1 0 0,-1 0 0,1 0 1,0 1-1,0-1 0,0 1 0,0 0 1,0 0-1,0 0 0,0 1 0,7 0 1,9-1-4,0 1 1,27 4 0,-46-4 15,7 2-17,1 0 1,0 1 0,-1 0 0,1 1-1,-1 0 1,0 0 0,0 0 0,-1 1-1,1 1 1,-1-1 0,0 1-1,10 11 1,-7-6 9,0 0 0,-1 0-1,0 0 1,-1 2 0,0-1 0,-1 1 0,7 15-1,-12-23 17,0 0-1,-1-1 0,1 1 0,-1 0 1,0 0-1,0 0 0,-1 0 0,1-1 1,-1 1-1,0 0 0,-1 0 1,0 8-1,0-11 15,-1 1 1,1 0-1,-1-1 1,1 1-1,-1-1 1,0 1-1,0-1 1,0 0-1,0 0 1,0 0-1,0 0 1,-1 0-1,1 0 1,0-1-1,-1 1 1,0-1-1,1 0 0,-1 0 1,0 0-1,0 0 1,-3 1-1,-18 3 95,0-1 0,0-1-1,0-1 1,0-2-1,-1 0 1,-38-6-1,-36 1 102</inkml:trace>
  <inkml:trace contextRef="#ctx0" brushRef="#br0" timeOffset="1313.38">0 39 9178,'0'0'15403,"12"1"-11615,43 1-2937,384 26 227,-443-30-1218,-1 0-1,1 0 1,0-1-1,1 1 1,-1-1-1,0 0 1,-3-3-1,-11-8-235,-5 3 179,-17-11 227,39 22-27,1 0-24,12 2-67,1 0 69,-1 0-1,0 1 1,0 1-1,-1 0 1,1 1-1,-1 0 1,0 1-1,0 0 0,-1 0 1,1 1-1,-2 1 1,1 0-1,-1 0 1,0 1-1,12 15 1,-20-23 18,0 0 0,0 1 1,-1-1-1,1 1 0,0-1 0,-1 1 1,1-1-1,-1 1 0,1-1 1,-1 1-1,0-1 0,0 1 0,0-1 1,0 1-1,0 0 0,0-1 1,0 1-1,0-1 0,0 1 0,-1-1 1,1 1-1,-1-1 0,1 1 1,-1-1-1,0 1 0,1-1 0,-1 0 1,0 1-1,0-1 0,0 0 1,0 1-1,0-1 0,0 0 0,-2 1 1,-6 5 95,0 0-1,0-1 1,0 0 0,-13 6 0,-15 11 313</inkml:trace>
  <inkml:trace contextRef="#ctx0" brushRef="#br0" timeOffset="1861.83">989 437 2817,'0'0'20437,"77"-3"-16899,90-6-941,-190 11-12637,12 3 2590</inkml:trace>
  <inkml:trace contextRef="#ctx0" brushRef="#br0" timeOffset="2258.59">959 663 9882,'0'0'6643,"9"0"-4505,258-6 8917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43:43.79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2755 1480 9402,'0'0'10670,"9"-6"-8493,5-6-1930,0 1 0,-1-2 0,-1 0 0,0 0 0,0-1 0,-2-1 0,0 0 0,0 0 0,12-31 0,-14 26-243,-2 1 1,-1-1 0,0 0 0,-2 0 0,0 0 0,-1-1 0,-1 1-1,-1-1 1,-1 1 0,-4-23 0,4 40-11,0-1 0,0 1 0,0 0 0,0 0-1,-1 0 1,1 0 0,-1 0 0,0 1 0,0-1 0,0 1 0,0-1 0,0 1-1,-1-1 1,-4-3 0,6 6 7,0-1-1,0 1 1,0-1-1,0 1 1,0-1-1,0 1 1,0 0-1,0 0 1,0-1-1,0 1 1,0 0-1,0 0 1,0 0-1,0 0 1,0 0 0,0 0-1,0 0 1,0 0-1,0 1 1,0-1-1,0 0 1,0 1-1,0-1 1,0 1-1,0-1 1,0 1-1,0-1 1,1 1-1,-1-1 1,0 1-1,0 0 1,1 0-1,-1-1 1,0 1-1,1 0 1,-1 0-1,0 0 1,1 0-1,-1 0 1,1 0-1,0 0 1,-1 0-1,1 0 1,0 0-1,-1 1 1,-7 25 151,2 0 0,0 1 0,2-1 0,1 1 0,1 0 0,2-1 0,4 48 0,-3-66-77,1 0-1,1 0 0,-1 0 0,1 0 1,1 0-1,-1-1 0,1 0 1,1 0-1,0 0 0,0 0 1,0 0-1,1-1 0,0 0 0,1-1 1,-1 1-1,1-1 0,1 0 1,-1-1-1,1 0 0,0 0 1,0-1-1,15 7 0,-17-9-62,0 1 0,1-1-1,-1 0 1,1 0-1,0-1 1,-1 0 0,1 0-1,0 0 1,0-1 0,-1 0-1,1 0 1,0-1 0,0 0-1,-1 0 1,1-1-1,-1 1 1,1-1 0,-1-1-1,0 1 1,1-1 0,-1-1-1,-1 1 1,1-1 0,0 0-1,-1 0 1,0 0-1,0-1 1,0 0 0,-1 0-1,9-11 1,-11 13-30,0 0 1,0 0-1,0 0 0,-1 0 1,1-1-1,-1 1 0,1-1 1,-1 1-1,-1-1 0,1 1 0,0-1 1,-1 0-1,1 1 0,-1-1 1,0 0-1,-1 0 0,1 1 1,0-1-1,-1 0 0,0 1 1,0-1-1,0 1 0,0-1 1,-1 1-1,1 0 0,-1-1 0,0 1 1,0 0-1,-3-3 0,2 2-9,-1 1-1,0-1 0,0 1 0,0 0 1,0 0-1,-1 0 0,1 1 0,-1 0 1,0 0-1,0 0 0,1 0 0,-1 1 1,0-1-1,0 1 0,0 1 0,-1-1 0,1 1 1,0 0-1,0 0 0,-8 1 0,10 0 29,-1 0-1,1 1 0,0-1 1,0 1-1,0 0 0,0-1 1,0 1-1,0 1 1,0-1-1,1 0 0,-1 1 1,1-1-1,0 1 0,0 0 1,0 0-1,0 0 0,0 0 1,0 0-1,1 0 0,0 0 1,-1 1-1,1-1 0,0 0 1,1 1-1,-1-1 0,1 1 1,-1-1-1,1 7 0,0-7 27,-1 0-1,1 1 1,0-1-1,0 0 0,0 1 1,0-1-1,1 0 1,-1 1-1,1-1 0,0 0 1,0 1-1,0-1 1,0 0-1,1 0 0,-1 0 1,1 0-1,0 0 0,0-1 1,0 1-1,0 0 1,0-1-1,1 1 0,-1-1 1,1 0-1,0 0 1,-1 0-1,1 0 0,0 0 1,0-1-1,4 2 1,-3-2-23,1-1 0,0 0 0,0 0 0,-1 0 0,1 0 0,0-1 0,-1 0 0,1 0 0,0 0 0,-1-1 0,1 1 0,-1-1 0,0 0 0,1 0 0,-1 0 1,0-1-1,0 0 0,-1 0 0,1 0 0,-1 0 0,1 0 0,-1-1 0,0 1 0,0-1 0,0 0 0,-1 0 0,1 0 0,-1 0 0,0-1 0,0 1 0,-1 0 1,1-1-1,-1 0 0,0 1 0,0-1 0,-1 0 0,1 1 0,-1-1 0,0 0 0,0 1 0,-1-1 0,1 0 0,-1 0 0,-1-4 0,1 16 76,1 0 0,0 1-1,1-1 1,0 0-1,0 0 1,3 9 0,-2-10-113,1-1 0,0 0 0,0 0 1,1 0-1,0 0 0,0-1 0,0 1 0,0-1 1,0 0-1,1 0 0,0 0 0,0-1 1,0 0-1,0 0 0,0 0 0,1-1 0,-1 1 1,1-1-1,9 2 0,7 0-2013,1-1 0,-1 0 0,43-2 0,-42-1-938,33 0-7988</inkml:trace>
  <inkml:trace contextRef="#ctx0" brushRef="#br0" timeOffset="-7058.49">1 478 4481,'0'0'9701,"2"11"-7993,16 60 1048,-7-33-859,-1 1-1,-2 0 1,4 65-1,-31-148 335,14 15-2679,0 1-1,2-1 0,1-1 1,1 1-1,2 0 0,5-38 1,-6 64 410,0 0 1,0 1-1,1-1 1,-1 0-1,1 1 1,-1-1 0,1 0-1,0 1 1,0-1-1,0 1 1,0-1-1,1 1 1,-1 0-1,1 0 1,-1-1-1,1 1 1,0 0 0,0 0-1,0 1 1,0-1-1,0 0 1,0 1-1,0-1 1,1 1-1,-1-1 1,0 1-1,1 0 1,-1 0 0,5-1-1,-3 2 32,0 1-1,0-1 1,-1 1-1,1 0 1,0-1-1,0 2 1,-1-1 0,1 0-1,-1 1 1,1-1-1,-1 1 1,0 0-1,1 0 1,-1 1 0,0-1-1,-1 1 1,1-1-1,0 1 1,4 6-1,5 6 62,0 1-1,-1 0 1,17 34-1,-25-42 211,1 1 1,-1-1-1,0 0 0,0 1 0,-1 0 1,0-1-1,-1 1 0,0 0 0,0 0 1,-2 17-1,-3-19 1297,-3-15-878,-2-17-444,8 10-406,1-1-1,0 1 1,1 0 0,1 0 0,1 0 0,0 0 0,1 1-1,0-1 1,1 1 0,1 0 0,8-17 0,-13 30 141,-1 1 0,0-1 0,1 0 0,-1 0 1,1 1-1,0-1 0,-1 0 0,1 1 0,-1-1 0,1 1 0,0-1 1,0 1-1,-1-1 0,1 1 0,0-1 0,0 1 0,-1 0 0,1 0 1,0-1-1,0 1 0,0 0 0,0 0 0,0 0 0,-1 0 0,1 0 1,0 0-1,0 0 0,0 0 0,1 0 0,0 1 4,0 0 0,0 0-1,0 0 1,0 1 0,0-1-1,0 0 1,0 1 0,-1-1 0,1 1-1,0 0 1,1 2 0,28 49 18,-25-40 160,0 1 0,-1 0 0,0 0 0,-1 1 0,-1-1 0,0 1 0,-1 0 0,0 21 0,-5-32 1151,-3-12-866,-4-15-350,9 12-203,1 0 0,0-1 0,1 1 0,0 0 0,1 1 0,0-1 0,1 0 1,0 0-1,0 1 0,1 0 0,1-1 0,6-9 0,-9 14 15,1 1 1,0 0 0,1 0 0,-1 0-1,1 1 1,0-1 0,0 1-1,1 0 1,-1 0 0,1 0-1,0 1 1,0-1 0,0 1-1,0 0 1,0 1 0,1-1-1,0 1 1,-1 0 0,1 1-1,0-1 1,0 1 0,0 0-1,9 0 1,-11 1 83,0 1 1,-1-1-1,1 1 0,0 0 1,-1 0-1,1 0 0,-1 0 1,1 1-1,-1 0 0,0-1 1,0 1-1,0 0 0,0 1 1,0-1-1,0 0 0,0 1 0,-1 0 1,1-1-1,-1 1 0,0 0 1,0 0-1,0 0 0,3 7 1,1 6 106,0 0-1,-1 0 1,0 1 0,2 19 0,-5-21 91,1 0-1,1-1 1,8 22-1,-11-34-235,0 0 0,1 0-1,-1 0 1,0 0 0,1 0 0,-1-1 0,1 1-1,0 0 1,0-1 0,-1 0 0,1 1-1,0-1 1,0 0 0,0 0 0,0 0-1,0 0 1,1 0 0,-1-1 0,2 1 0,28 4-5083,-9-5-2114</inkml:trace>
  <inkml:trace contextRef="#ctx0" brushRef="#br0" timeOffset="-5857.82">1098 702 8586,'0'0'8258,"9"0"-6139,-1-1-1860,0 0 0,0 0-1,1-1 1,-1 0 0,0-1 0,-1 1 0,1-1 0,0-1 0,-1 0 0,0 0-1,0 0 1,0-1 0,0 0 0,-1 0 0,12-13 0,-11 9-186,0-1-1,0 0 1,-1 0 0,0-1 0,-1 0-1,0 0 1,0 0 0,-2 0-1,1-1 1,-1 0 0,-1 1 0,0-1-1,-1 0 1,0 0 0,-1 0 0,0 0-1,-3-19 1,0 10-90,0 0 1,-2 0-1,0 0 0,-1 1 1,-1 0-1,-1 0 0,-1 0 1,-22-36-1,27 50-25,-1 1 0,1-1 0,-1 1 0,0 0 0,0 0 0,-9-5 1,14 9 39,-1 0 1,0 1 0,0-1 0,0 0 0,0 1-1,0-1 1,0 1 0,0-1 0,0 1-1,0 0 1,0-1 0,0 1 0,0 0 0,0 0-1,0 0 1,-1 0 0,1 0 0,0 0 0,0 0-1,0 0 1,0 0 0,0 1 0,0-1 0,0 0-1,0 1 1,0-1 0,0 0 0,0 1 0,0-1-1,0 1 1,0 0 0,0-1 0,0 1 0,0 0-1,1 0 1,-1-1 0,0 1 0,0 0 0,1 0-1,-1 0 1,1 0 0,-1 0 0,1 0 0,-1 0-1,1 0 1,0 0 0,-1 0 0,1 0 0,0 1-1,-6 24 95,1 0-1,2 0 1,1 0-1,1 0 0,0 0 1,3 1-1,0-1 1,1 0-1,2-1 0,10 35 1,-11-47-30,0-1-1,1 0 1,0 0 0,1-1 0,1 0 0,-1 0 0,2 0 0,0-1 0,0 0 0,1 0 0,18 16 0,-19-20-30,0-1 1,0 0-1,1 0 1,-1-1-1,1 0 1,0 0-1,0-1 1,0 0-1,0-1 0,1 0 1,-1 0-1,0-1 1,1 0-1,0-1 1,-1 0-1,16-2 1,-18 0-26,0 0 0,-1 0 0,1-1 0,-1 1 0,0-2 0,0 1 0,0-1 0,0 0 0,0 0 0,-1 0 0,0-1 0,0 0 0,0 0 0,-1 0 0,1-1 0,-1 1 0,0-1 0,-1 0-1,0 0 1,0-1 0,0 1 0,0 0 0,1-9 0,-2 10-35,0 0-1,-1 0 0,0 0 0,0 0 1,0 0-1,0-1 0,-1 1 1,0 0-1,0 0 0,0-1 0,-1 1 1,1 0-1,-1 0 0,-1 0 0,1-1 1,-1 2-1,0-1 0,0 0 1,0 0-1,-1 0 0,1 1 0,-1 0 1,0-1-1,-1 1 0,1 0 0,-1 0 1,1 1-1,-1-1 0,-1 1 1,-7-6-1,10 8 12,0 0 0,0 0 0,0 0 0,0 0-1,0 0 1,-1 1 0,1-1 0,0 1 0,0-1 0,0 1 0,-1 0 0,1 0 0,0 0 0,0 0 0,0 0 0,-1 0 0,1 1-1,0-1 1,0 1 0,0 0 0,0-1 0,0 1 0,-4 2 0,3-1 6,0 1 0,0 0 0,1 0 0,-1 0-1,1 0 1,-1 0 0,1 0 0,0 0 0,0 1 0,0-1 0,1 1 0,-2 5-1,-1 2 104,1 1-1,0-1 0,1 1 0,1-1 0,0 1 0,0 0 1,1-1-1,2 15 0,-2-23-61,1 0 0,0-1 0,0 1-1,0 0 1,0-1 0,0 1 0,0-1 0,1 1 0,-1-1 0,1 1 0,-1-1-1,1 0 1,0 0 0,0 0 0,0 0 0,1 0 0,-1-1 0,0 1 0,1 0 0,-1-1-1,0 0 1,1 1 0,0-1 0,-1 0 0,1-1 0,0 1 0,0 0 0,-1-1 0,1 1-1,0-1 1,0 0 0,0 0 0,0 0 0,-1 0 0,1-1 0,0 1 0,0-1 0,4-1-1,-3 1-26,1 0 0,-1 0-1,1-1 1,-1 1 0,0-1-1,0 0 1,0 0 0,0-1-1,0 1 1,0-1 0,0 0-1,-1 0 1,0 0 0,1 0-1,-1-1 1,0 1 0,-1-1-1,1 0 1,-1 0 0,1 0-1,-1 0 1,0 0-1,2-7 1,-3-24-11,-1 33 8,0 1-1,0 0 0,0-1 0,0 1 0,0-1 0,-1 1 0,1-1 0,-1 1 0,1 0 0,-1-1 0,1 1 0,-1 0 0,0 0 0,1-1 0,-1 1 0,0 0 1,0 0-1,0 0 0,0 0 0,0 0 0,-2-1 0,0 48 224,3-38-123,0-1 1,1 1 0,0-1-1,0 0 1,1 1-1,-1-1 1,2 0 0,3 10-1,-4-14-104,0 0 0,0 1 0,0-1 0,0 0 1,0 0-1,1 0 0,0-1 0,-1 1 0,1 0 0,0-1 0,0 0 0,1 0 0,-1 0 0,0 0 1,1 0-1,-1-1 0,1 1 0,-1-1 0,5 1 0,16 1-1206,1 0 0,-1-2-1,26-2 1,11-1-7701</inkml:trace>
  <inkml:trace contextRef="#ctx0" brushRef="#br0" timeOffset="-3998.2">2139 383 1360,'0'0'12307,"2"12"-10377,22 102 1801,-12-69-2188,-3 1-1,-1 1 1,1 50 0,-16-111 1616,-1-16-3260,5-5-741,1 0 0,2 0 1,2-1-1,0 1 0,3 0 1,10-39-1,-15 71 744,1 0 1,0 0-1,0 0 0,0 0 1,0 1-1,1-1 0,-1 0 1,1 1-1,-1-1 0,1 1 1,0 0-1,0-1 1,4-2-1,-5 4 88,0 1 0,0 0 1,0-1-1,0 1 0,0 0 1,0-1-1,0 1 0,0 0 0,0 0 1,0 0-1,0 0 0,0 0 1,0 0-1,0 0 0,0 1 0,0-1 1,0 0-1,0 0 0,0 1 1,0-1-1,0 1 0,0-1 0,0 1 1,0-1-1,0 1 0,-1-1 1,1 1-1,0 0 0,0 0 1,-1-1-1,1 1 0,0 0 0,-1 0 1,1 0-1,-1 0 0,1 0 1,-1-1-1,1 3 0,10 16 304,-1 1 0,-1-1 0,-1 2-1,0-1 1,-2 1 0,0 1 0,-2-1 0,0 1 0,-2 0 0,0-1-1,-1 29 1,-3-36 1358,-1-18 11,-1-24-858,7 6-1135,0 0-1,2 0 1,0 1 0,1-1 0,15-33 0,-7 18-383,-14 34 655,1 1 0,0-1 1,0 0-1,0 1 0,1-1 1,-1 1-1,1-1 0,-1 1 1,1 0-1,0 0 0,0 0 0,0 0 1,3-3-1,-3 4 44,-1 1 0,0 0 1,0 0-1,0 0 0,1-1 0,-1 1 0,0 0 1,0 0-1,1 1 0,-1-1 0,0 0 1,0 0-1,0 1 0,1-1 0,-1 0 0,0 1 1,0-1-1,0 1 0,0 0 0,0-1 0,0 1 1,0 0-1,0 0 0,0-1 0,0 1 0,0 0 1,0 0-1,-1 0 0,1 0 0,0 0 1,-1 0-1,2 2 0,15 23 66,25 47 0,-32-51 117,2-1 0,1-1 0,0 1 0,22 23 0,-33-42-130,0 0-1,0 1 0,0-1 0,1 0 0,-1-1 0,0 1 0,1 0 0,0-1 1,-1 1-1,1-1 0,0 0 0,-1 0 0,1 0 0,0 0 0,0 0 1,0-1-1,5 1 0,-5-1-21,-1-1 1,1 1-1,-1-1 1,1 0-1,-1 0 1,1 1-1,-1-1 1,0-1-1,0 1 1,0 0-1,1-1 1,-1 1-1,0-1 1,-1 1-1,1-1 1,3-4-1,0 0-19,-1-1-1,0 1 1,0-1-1,-1 0 1,1-1-1,-2 1 1,1 0-1,-1-1 1,0 0-1,0 1 0,-1-1 1,0-10-1,-5-49-343,4 64 338,-1 0 0,0-1 1,1 1-1,-1 0 0,0 0 0,-1 0 0,1 0 1,0 0-1,-1 0 0,0 0 0,1 0 0,-1 1 0,-1-1 1,1 1-1,0-1 0,0 1 0,-1 0 0,-2-2 1,4 3 2,-1 1 0,1 0 0,0 0 0,0-1 0,0 1 0,0 0 0,-1 0 0,1 0 0,0 1 1,0-1-1,0 0 0,-1 0 0,1 0 0,0 1 0,0-1 0,0 1 0,0-1 0,0 1 0,0-1 1,0 1-1,0 0 0,0-1 0,0 1 0,0 0 0,0 0 0,0 0 0,1 0 0,-1 0 1,0 0-1,1 0 0,-1 0 0,0 1 0,-22 42 103,19-36-22,-2 6 57,0 2 0,1-1 0,1 1 0,0 0 0,1 0 1,-2 30-1,5-42-104,0 0 1,0 0 0,0-1-1,1 1 1,-1 0-1,1-1 1,0 1 0,0 0-1,0-1 1,1 1-1,-1-1 1,1 0 0,0 1-1,0-1 1,3 3-1,-3-4-17,1 0-1,-1 0 1,1 0 0,0-1-1,-1 0 1,1 1-1,0-1 1,0 0-1,0 0 1,0-1-1,0 1 1,0 0-1,0-1 1,0 0-1,0 0 1,0 0-1,0 0 1,0 0-1,0-1 1,0 1-1,5-3 1,-5 3-6,0-1 0,0 0 1,0 0-1,0 0 1,-1 0-1,1 0 0,0-1 1,-1 1-1,1-1 1,-1 1-1,1-1 0,-1 0 1,0 0-1,0 0 1,0-1-1,0 1 0,0 0 1,-1-1-1,3-4 1,-1 2-16,-1-1 0,-1 1 0,1-1 0,-1 0 1,0 0-1,0 1 0,-1-1 0,0 0 1,0-9-1,-2-3-117,-1 0 0,0 0 0,-2 1 0,0-1 1,-10-23-1,11 37-317,7 23 293,10 29 169,-7-33 20,-4-6 9,1-1 1,0 0 0,0 0 0,1-1 0,0 1 0,1-1 0,-1 1 0,1-2 0,0 1 0,12 11-1,-16-18-36,0 1 0,0-1 1,0 0-1,0 1 0,0-1 0,0 0 0,0 0 0,0 0 0,0 0 0,0 0 0,0 0 0,0 0 0,0 0 0,0 0 0,0 0 0,0 0 0,0-1 0,0 1 0,0 0 0,0-1 0,0 1 0,0-1 0,-1 1 0,1-1 0,0 1 0,0-1 0,0 0 0,-1 0 0,1 1 1,0-1-1,-1 0 0,1 0 0,0 0 0,-1 1 0,1-1 0,-1 0 0,0 0 0,1 0 0,-1 0 0,0 0 0,1-2 0,13-42 94,-14 44-108,4-26 10,-1 1 0,-2-1 1,-2-43-1,-1 12-60,2 58 46,0 0 0,0-1-1,1 1 1,-1 0 0,0 0 0,0 0 0,0 0-1,0 0 1,1 0 0,-1 0 0,0 0-1,0 0 1,0-1 0,0 1 0,1 0-1,-1 0 1,0 0 0,0 0 0,0 0-1,1 0 1,-1 0 0,0 0 0,0 0-1,0 1 1,1-1 0,-1 0 0,0 0-1,0 0 1,0 0 0,0 0 0,1 0-1,-1 0 1,0 0 0,0 0 0,0 1-1,0-1 1,0 0 0,1 0 0,-1 0-1,0 0 1,0 0 0,0 1 0,0-1-1,10 12-13,-1 0-1,0 1 0,-1 0 1,0 1-1,-1 0 0,7 20 0,13 24 42,-11-30-7,-10-21-12,-2 1 0,1 0 0,-1 0 1,0 0-1,0 0 0,-1 1 0,0 0 1,2 12-1,-5-20 2,0 0 0,0 0-1,0 0 1,0 0 0,0 0 0,0-1 0,0 1 0,0 0 0,-1 0 0,1 0-1,0-1 1,-1 1 0,1 0 0,0 0 0,-1-1 0,1 1 0,-1 0 0,1-1 0,-1 1-1,1 0 1,-1-1 0,0 1 0,1-1 0,-1 1 0,0-1 0,1 1 0,-2 0-1,-28 3 243,26-4-212,0-1 1,0 1-1,-1-1 1,1 0 0,0 0-1,0-1 1,0 1 0,0-1-1,0 0 1,1 0 0,-8-5-1,9 6-30,1-1-1,-1 0 1,1 0-1,0 0 1,0-1-1,0 1 1,0 0 0,0 0-1,0 0 1,0-1-1,1 1 1,-1-1-1,1 1 1,0 0-1,0-1 1,0 1-1,0-1 1,0 1-1,0 0 1,1-1-1,-1 1 1,1 0-1,-1-1 1,1 1-1,0 0 1,0 0-1,0-1 1,0 1 0,0 0-1,4-3 1,4-8-60,1 2 1,0-1-1,23-19 1,-6 6-101,-21 18 151,0 0-1,-1-1 0,0 1 0,-1-1 1,1 0-1,-2 0 0,1-1 1,-1 1-1,0-1 0,-1 1 0,0-1 1,0 0-1,0-12 0,1 33 6,1-1 0,0 1 1,1-1-1,0 0 0,1-1 0,0 1 0,1-1 0,13 15 0,25 44-4,-43-64-7,1 1 1,-1 0-1,0-1 1,0 1-1,0 0 1,-1 0-1,0 1 1,0-1-1,0 0 1,-1 10 0,-1-14 7,0 1 0,-1-1 1,1 0-1,-1 0 0,1 0 1,-1 0-1,1 0 0,-1 0 1,0-1-1,0 1 1,0-1-1,0 1 0,0-1 1,0 0-1,0 1 0,-1-1 1,1 0-1,0-1 0,-1 1 1,1 0-1,-1-1 0,1 1 1,-1-1-1,1 0 1,-1 0-1,-4 0 0,5 0 6,0 0-1,-1 0 0,1 0 1,-1 0-1,1 0 0,0-1 1,-1 1-1,1-1 0,0 0 1,-1 0-1,1 0 0,0 0 1,-3-1-1,5 1-5,-1 0 1,0 1-1,0-1 0,0 0 1,1 0-1,-1 0 0,0 0 1,1 0-1,-1 0 0,1 0 1,-1 0-1,1 0 0,0 0 1,-1 0-1,1 0 0,0-1 1,0 1-1,0 0 0,-1 0 1,1 0-1,1 0 0,-1 0 1,0-1-1,0 1 0,0 0 1,0 0-1,1 0 0,0-2 1,0 2-8,0-1 1,0 1 0,0-1 0,0 1 0,0-1 0,0 1 0,1 0 0,-1 0 0,0-1 0,1 1 0,-1 0 0,1 0 0,0 0 0,-1 1 0,1-1 0,0 0-1,2 0 1,38-10-11,-28 8-15,0 0 40,0-1 1,0-1-1,-1 0 1,1-1-1,-1 0 1,18-11-1,-28 15 0,-1 0-1,1 0 1,-1 0 0,0 0-1,0-1 1,1 1 0,-2-1 0,1 1-1,0-1 1,0 0 0,-1 1-1,1-1 1,-1 0 0,0 0-1,0 0 1,0 0 0,-1 0-1,1 0 1,-1-1 0,1 1-1,-1 0 1,0 0 0,0 0-1,0 0 1,-1 0 0,1-1-1,-1 1 1,0 0 0,0 0-1,0 0 1,0 0 0,0 0 0,-1 1-1,1-1 1,-4-5 0,3 5 23,0 0 0,0 0 0,0 0 0,0 0 0,-1 0 1,1 0-1,-1 1 0,0-1 0,-5-3 0,7 6-8,0-1-1,0 1 0,0 0 1,0 0-1,1-1 1,-1 1-1,0 0 0,0 0 1,0 0-1,0 0 0,0 0 1,0 0-1,0 0 1,1 1-1,-1-1 0,0 0 1,0 0-1,0 1 0,0-1 1,1 0-1,-1 1 0,0-1 1,0 1-1,1-1 1,-1 1-1,0 0 0,0-1 1,1 1-1,-1-1 0,1 1 1,-1 0-1,1 0 1,-1-1-1,1 1 0,-1 0 1,1 0-1,0 0 0,-1 0 1,1-1-1,0 1 1,0 0-1,0 0 0,0 0 1,0 1-1,-4 8 149,1 0 0,1 0 0,0 0 1,0 1-1,1-1 0,0 1 0,2 15 0,-1-21-168,0-1 0,1 0 0,0 1 0,0-1 0,0 1 0,0-1 0,1 0 0,0 0 0,-1 0 0,2 0 0,-1 0 0,0 0 0,1 0 0,0-1 0,0 1 0,0-1 0,0 0-1,0 0 1,1 0 0,4 3 0,11 2-540,0 0 0,0-1-1,1-1 1,0-1-1,0-1 1,1-1 0,-1 0-1,36-1 1,16-1-6559</inkml:trace>
  <inkml:trace contextRef="#ctx0" brushRef="#br0" timeOffset="-3512.98">3688 1 11979,'0'0'5182,"0"16"-3336,13 124 910,5-1 0,54 202 0,-78-368 288,-2-10-3024,-3-44-1,10 59-96,-1 4 11,1 0 1,1 0 0,1 0 0,3-18-1,-4 33-45,1-1 0,0 1 0,0-1 0,0 0 0,0 1 0,1 0 0,-1-1-1,1 1 1,0 0 0,0 0 0,0 0 0,0 0 0,0 0 0,1 0 0,-1 0 0,1 1 0,0 0 0,0-1-1,0 1 1,0 0 0,0 0 0,0 1 0,1-1 0,-1 1 0,6-2 0,4 1-1484,1 0-1,0 1 1,0 1 0,16 2-1,8 3-4178</inkml:trace>
  <inkml:trace contextRef="#ctx0" brushRef="#br0" timeOffset="-3152.11">4061 408 8450,'0'0'4575,"-10"0"-2714,7-1-1681,0 0 0,-1 1 0,1 0 1,0 0-1,0 0 0,0 0 0,-1 0 0,1 1 1,0 0-1,0-1 0,0 1 0,0 0 0,0 0 1,0 1-1,0-1 0,0 1 0,1-1 0,-1 1 0,1 0 1,-1 0-1,1 0 0,-1 0 0,1 1 0,0-1 1,0 1-1,0-1 0,0 1 0,1 0 0,-1-1 1,1 1-1,0 0 0,-1 0 0,1 0 0,-1 5 1,0 1 94,-1-1 0,1 1 1,1 0-1,-1 0 1,1 0-1,1 0 1,0 0-1,0 0 1,1 0-1,0 0 1,1 0-1,3 12 1,-4-17-223,1 0 1,0 0 0,0 0 0,0-1 0,0 1-1,0-1 1,1 1 0,0-1 0,0 0 0,0 0-1,0 0 1,0 0 0,0-1 0,1 1-1,-1-1 1,1 0 0,0 0 0,-1 0 0,1-1-1,0 1 1,0-1 0,0 0 0,0 0 0,1 0-1,-1-1 1,0 1 0,0-1 0,6-1 0,-7 2-45,1-1 0,-1-1 0,1 1 0,-1 0 0,1-1 1,-1 0-1,1 0 0,-1 0 0,0 0 0,1 0 0,-1-1 0,0 0 1,0 1-1,0-1 0,0 0 0,0-1 0,-1 1 0,1 0 0,0-1 1,-1 1-1,0-1 0,0 0 0,0 0 0,0 0 0,0 0 0,0 0 1,-1 0-1,0-1 0,1 1 0,-1 0 0,0-1 0,-1 1 1,1-1-1,-1 1 0,1-1 0,-1 1 0,-1-6 0,1 0-50,0 0 0,-1 0 0,0 0 0,0 0 0,-1 0 0,-1 1 0,1-1 0,-1 1 0,-1-1 0,1 1 0,-2 0 0,1 0 0,-10-13 0,11 18-110,0-1 0,0 1 0,0 0 0,0 0 0,0 1 1,-1-1-1,1 1 0,-1-1 0,0 1 0,0 0 0,0 0 0,0 1 0,-6-3 0,9 4 61,1 0 0,0 0-1,-1 0 1,1 0-1,0 0 1,-1 0 0,1 0-1,0 0 1,-1 0 0,1 0-1,0 0 1,-1 0-1,1 0 1,0 0 0,0 1-1,-1-1 1,1 0-1,0 0 1,-1 0 0,1 0-1,0 1 1,0-1-1,0 0 1,-1 0 0,1 0-1,0 1 1,0-1-1,0 0 1,-1 0 0,1 1-1,0-1 1,0 0-1,0 1 1,0-1 0,0 0-1,0 0 1,-1 1-1,1-1 1,0 0 0,0 1-1,0-1 1,0 0-1,0 1 1,0-1 0,0 0-1,0 1 1,1-1-1,-1 0 1,0 0 0,0 1-1,0-1 1,0 0-1,1 1 1,6 17-5597,6-2-1042</inkml:trace>
  <inkml:trace contextRef="#ctx0" brushRef="#br0" timeOffset="-2729.31">4193 71 10850,'0'0'3708,"1"11"-2828,4 52 837,4-1-1,2 1 1,22 68 0,-5-19-548,-19-76-687,-5-21 615,0 1-1,0 0 0,1 30 0,-28-84 1472,20 28-2568,-1 0 1,1 0-1,1-1 0,0 1 0,0-1 0,1 1 0,1-1 1,-1 1-1,2-12 0,0 17-209,0 0 0,0 0 0,0-1 0,1 1 0,-1 0 0,1 0 0,0 0 0,6-8 0,-7 10-138,1 0 0,0 1 0,1 0 0,-1-1 0,0 1 0,1 0 0,-1 0 0,1 0 0,-1 0 0,1 1 0,0-1 0,0 1 0,0 0 0,0 0 0,6-2 0,3 2-1747,0-1 0,0 2-1,0 0 1,15 2 0,7 3-5376</inkml:trace>
  <inkml:trace contextRef="#ctx0" brushRef="#br0" timeOffset="-1934.56">4638 436 10074,'0'0'9362,"-11"-7"-7815,-35-21-648,44 27-862,1 1 1,-1-1-1,0 1 0,1-1 0,-1 1 1,0 0-1,1 0 0,-1 0 1,0 0-1,1 0 0,-1 1 0,0-1 1,1 0-1,-1 1 0,0-1 0,1 1 1,-1 0-1,1-1 0,-1 1 1,1 0-1,-1 0 0,1 0 0,0 0 1,-1 0-1,1 0 0,0 0 1,0 1-1,0-1 0,-2 2 0,-24 41 797,26-40-715,-3 5 56,0 0-1,1 0 1,0 1-1,1-1 0,0 1 1,1 0-1,0 0 1,0 10-1,1-18-151,-1 0-1,1 0 0,0 0 0,0 0 1,0 0-1,0 0 0,1 0 1,-1 0-1,1-1 0,-1 1 0,1 0 1,0 0-1,-1 0 0,1 0 1,0-1-1,0 1 0,0 0 0,0-1 1,1 1-1,-1-1 0,0 1 1,1-1-1,-1 1 0,1-1 0,-1 0 1,1 0-1,0 0 0,-1 0 1,1 0-1,0 0 0,0-1 0,0 1 1,0 0-1,0-1 0,0 1 1,0-1-1,-1 0 0,1 0 0,0 0 1,0 0-1,0 0 0,0 0 1,0 0-1,0-1 0,4 0 0,-3-1-12,0 1 0,0-1 0,0 1 0,0-1 0,-1 0 1,1 0-1,-1 0 0,1 0 0,-1 0 0,1-1 0,-1 1 0,0-1 0,0 0 0,0 0 0,-1 1 0,1-1 0,-1 0 0,0 0 0,1 0 0,-1-1 0,0 1 0,0-5 0,1 1-28,0 0 1,-1 0-1,0-1 1,-1 1-1,0 0 0,0 0 1,0-1-1,-1 1 1,-1-10-1,-6 4-92,3 23-15,1 23 173,5-28-19,-1 0 0,1 0 0,0 0-1,0 0 1,1-1 0,-1 1 0,1-1 0,0 1-1,0-1 1,1 1 0,-1-1 0,1 0-1,0 0 1,0-1 0,0 1 0,1 0 0,-1-1-1,1 0 1,0 0 0,0 0 0,0 0 0,0-1-1,1 0 1,-1 1 0,0-1 0,7 1-1,-7-1-17,0-1-1,0 0 0,0 0 1,-1 0-1,1-1 0,0 1 1,1-1-1,-1 0 0,0 0 1,0 0-1,0-1 0,0 1 1,0-1-1,-1 0 0,1 0 1,0-1-1,0 1 0,0-1 0,-1 1 1,1-1-1,-1-1 0,1 1 1,-1 0-1,0-1 0,0 1 1,0-1-1,0 0 0,-1 0 1,1 0-1,-1-1 0,0 1 1,3-5-1,0-4-22,0 0 1,-1-1-1,-1 0 0,0 0 0,-1 0 1,0 0-1,-1 0 0,-1-21 1,-1-10-223,-10-50-1,10 84 193,-2-17-104,-1 0-1,-1 1 0,-2 0 1,0 0-1,-16-35 1,23 60 157,0 0 1,0 1-1,-1-1 0,1 0 1,0 1-1,0-1 1,-1 0-1,1 1 0,0-1 1,0 1-1,-1-1 0,1 1 1,-1-1-1,1 0 1,-1 1-1,1 0 0,-1-1 1,1 1-1,-1-1 0,1 1 1,-1-1-1,1 1 1,-1 0-1,0 0 0,1-1 1,-1 1-1,1 0 1,-1 0-1,0 0 0,1-1 1,-1 1-1,0 0 0,1 0 1,-1 0-1,0 0 1,-1 1-1,1 0 1,0 1-1,-1-1 1,1 1 0,0-1 0,0 1-1,0 0 1,0 0 0,1-1 0,-1 1-1,0 0 1,1 0 0,-1 3 0,-9 63 415,6-17 203,4 95-1,1-131-547,1-1 0,0 0 0,1 1 0,0-1-1,1 0 1,1 0 0,0-1 0,1 0 0,0 1-1,1-2 1,15 21 0,-16-26-46,0 0 0,1-1 0,0 0 0,0 0-1,0-1 1,1 0 0,0 0 0,0-1 0,0 0 0,0 0 0,1-1 0,0 0 0,-1-1 0,1 0 0,10 1-1,-14-2-37,0-1 0,0 1 0,0-1 0,0-1 0,1 1 0,-1-1 0,0 0 0,0 0 0,0 0 0,0-1 0,0 1 0,-1-1 0,1 0 0,0-1 0,-1 1 0,1-1 0,-1 0 0,0 0 0,0-1 0,0 1 0,-1-1 0,1 1 0,-1-1 0,0 0-1,0-1 1,0 1 0,3-7 0,-1 0-159,0-1 0,-1 0 0,0 0 0,2-18 0,-5 25 99,0-1-1,0 1 1,-1 0-1,1 0 0,-1-1 1,-1 1-1,1 0 0,-1-1 1,0 1-1,0 0 1,0 0-1,-1 0 0,-2-5 1,4 9 59,0 0 1,-1 1 0,1-1-1,0 1 1,-1-1-1,1 0 1,0 1 0,-1-1-1,1 1 1,-1-1-1,1 1 1,-1-1 0,1 1-1,-1 0 1,1-1 0,-1 1-1,1 0 1,-1-1-1,1 1 1,-1 0 0,0-1-1,1 1 1,-1 0-1,0 0 1,1 0 0,-1 0-1,1 0 1,-1 0 0,0 0-1,1 0 1,-1 0-1,0 0 1,1 0 0,-2 0-1,-15 20 103,-2 31 489,17-45-533,1 1-1,0 0 0,-1 0 1,2 0-1,-1-1 1,1 1-1,0 0 1,1 0-1,2 12 0,-2-16-62,0 1-1,1-1 1,-1 0-1,1 1 1,0-1-1,0 0 1,0 0-1,0 0 1,0-1-1,1 1 1,0-1-1,-1 1 0,1-1 1,0 0-1,0 0 1,0 0-1,0 0 1,0 0-1,1-1 1,5 2-1,10 4-399,1-1 0,0-2 0,1 0 0,30 2 0,40-2-3868,-70-4 2714,57 1-6819</inkml:trace>
  <inkml:trace contextRef="#ctx0" brushRef="#br0" timeOffset="-1096.44">5902 442 10282,'0'0'6200,"-9"-8"-4238,-28-26-344,34 31-1483,0 1 0,0 0 1,-1 1-1,1-1 0,0 1 1,-1-1-1,1 1 1,-1 0-1,1 0 0,-1 1 1,1-1-1,-1 1 0,0-1 1,1 1-1,-1 0 1,0 1-1,1-1 0,-1 1 1,0-1-1,1 1 0,-1 0 1,-5 3-1,2-1 40,0 0 0,1 1 0,0 0 0,-1 0 0,2 0 0,-1 1 0,0 0 0,1 0 0,-6 7 0,7-7-73,0 1-1,0 0 1,0 0-1,0 1 1,1-1-1,0 1 1,1-1-1,0 1 1,0 0-1,0 0 1,1 0-1,-1 0 1,2 0-1,-1 0 1,1 1-1,0-1 1,2 8-1,-1-11-65,0 0 0,0 0 0,0 0 0,0 0 0,1 0 0,0 0 0,0 0 1,0 0-1,1 0 0,-1-1 0,1 0 0,0 1 0,-1-1 0,2 0 0,-1 0 0,0 0 0,1-1 0,-1 1 0,1-1 0,0 0 0,-1 0 0,1 0 1,0 0-1,0-1 0,1 0 0,-1 0 0,0 0 0,0 0 0,5 0 0,-4 0-22,-1-1-1,0 1 1,1-1 0,-1 0-1,1 0 1,-1-1-1,1 1 1,-1-1 0,0 0-1,1 0 1,-1 0 0,0-1-1,0 1 1,0-1 0,0 0-1,0 0 1,0-1 0,0 1-1,-1-1 1,5-4 0,-4 2-9,0-1 0,0 0 0,0 0 1,-1 0-1,0 0 0,0 0 0,-1-1 0,0 1 1,0-1-1,0 0 0,-1 1 0,1-14 1,1-31-210,-2-1 1,-3 1 0,-1 0 0,-3 0-1,-3 0 1,-24-82 0,28 176 530,5 35 165,1-55-315,2 1 0,1-2 0,1 1 0,1 0 0,0-1 0,2 0 0,19 37 0,-23-51-131,1 0 1,-1-1-1,2 1 1,-1-1-1,1-1 1,0 1-1,0-1 0,1 0 1,0 0-1,0-1 1,0 0-1,1 0 1,0-1-1,0 0 1,0 0-1,0-1 1,0 0-1,1 0 0,0-1 1,-1 0-1,1-1 1,0 0-1,12 0 1,-16-1-52,0 0-1,-1-1 1,1 0 0,-1 0 0,1-1 0,-1 1-1,1-1 1,-1 0 0,0 0 0,0 0 0,0 0-1,0-1 1,0 0 0,-1 0 0,1 0 0,-1 0-1,0-1 1,0 1 0,0-1 0,0 1 0,0-1-1,-1 0 1,0 0 0,0-1 0,0 1 0,0 0-1,-1-1 1,2-6 0,1-2-239,-1 0 0,-1 0-1,0 0 1,-1 0 0,0-1 0,-1 1 0,0 0 0,-1-1-1,-3-12 1,4 24 205,-1 0-1,1 1 1,0-1 0,-1 1-1,1-1 1,-1 0-1,0 1 1,1-1 0,-1 1-1,0-1 1,0 1-1,0 0 1,0-1-1,0 1 1,0 0 0,-1 0-1,1 0 1,0-1-1,-1 1 1,1 1 0,0-1-1,-4-1 1,4 1 29,0 1 1,0 1 0,0-1-1,-1 0 1,1 0-1,0 0 1,0 1-1,0-1 1,0 0-1,-1 1 1,1-1 0,0 1-1,0 0 1,0-1-1,0 1 1,0 0-1,0-1 1,0 1 0,1 0-1,-1 0 1,0 0-1,0 0 1,1 0-1,-1 0 1,0 0 0,1 0-1,-1 0 1,1 0-1,-1 0 1,1 1-1,-1 1 1,-3 9 177,-1 0 0,2 0 1,0 0-1,0 0 0,1 1 1,0 0-1,1-1 0,1 1 0,0 0 1,3 19-1,-2-26-130,0 1 0,1-1 0,0 0 0,0 1 1,0-1-1,1 0 0,0-1 0,0 1 0,1 0 0,-1-1 0,1 0 1,1 1-1,-1-2 0,1 1 0,-1 0 0,1-1 0,0 0 0,1 0 0,-1-1 1,1 1-1,11 4 0,-4-3-197,0-1 0,0 0-1,0-1 1,0-1 0,0 0 0,15 0 0,43-3-6684,-41-2-2210</inkml:trace>
  <inkml:trace contextRef="#ctx0" brushRef="#br0" timeOffset="1277.93">3877 1326 6313,'0'0'7559,"2"9"-5666,-1 5-988,4 27 10360,-5-64-11489,1 0 0,1 1 0,1-1-1,1 1 1,1 0 0,1 0 0,10-25 0,-15 46 199,-1-1 1,1 1-1,0 0 0,-1 0 1,1 0-1,0-1 1,-1 1-1,1 0 1,0 0-1,0 0 1,0 0-1,0 1 1,0-1-1,0 0 1,0 0-1,1 0 1,-1 1-1,0-1 1,0 1-1,1-1 1,-1 1-1,0-1 1,1 1-1,-1 0 0,2-1 1,0 2 7,-1-1 0,1 1 0,-1-1 1,1 1-1,-1 0 0,0 0 0,1 0 0,-1 0 0,0 0 1,1 0-1,-1 1 0,3 2 0,4 4 11,-1 0 0,0 0 1,0 1-1,12 18 0,-15-19 71,0-1 0,-1 1 1,0 1-1,0-1 0,0 1 0,-1 0 0,0-1 1,-1 1-1,0 1 0,-1-1 0,0 0 0,0 0 0,-1 0 1,0 1-1,-1 8 0,-4-8 1214,-1-18-478,1-19-530,4 13-440,2-1 0,0 1 0,0-1 1,1 1-1,1-1 0,0 1 0,1 0 0,1 0 0,0 1 0,14-25 0,-19 37 159,1 0 0,-1 0-1,1 0 1,-1 0 0,1 0-1,0 1 1,-1-1 0,1 0-1,0 0 1,0 1 0,-1-1-1,1 0 1,0 1 0,0-1-1,0 1 1,0 0 0,0-1-1,0 1 1,0 0 0,0-1-1,0 1 1,0 0 0,0 0-1,0 0 1,0 0 0,0 0-1,0 0 1,0 0 0,0 0-1,0 0 1,0 0 0,0 1-1,0-1 1,0 0 0,0 1-1,0-1 1,0 1-1,0-1 1,0 1 0,-1-1-1,1 1 1,0 0 0,0-1-1,-1 1 1,1 0 0,0 0-1,0 1 1,6 5-74,-2 1 0,1 0 0,-1 0-1,4 10 1,-5-12 71,0 2 15,3 3 52,0 1 0,-1 0 0,0 1 1,-1 0-1,0 0 0,-1 0 0,-1 0 0,4 25 0,-7-37-27,0-1 1,0 0-1,0 1 0,0-1 1,0 0-1,0 1 1,-1-1-1,1 0 0,0 1 1,0-1-1,0 0 0,0 1 1,-1-1-1,1 0 0,0 0 1,0 1-1,-1-1 1,1 0-1,0 0 0,-1 1 1,1-1-1,0 0 0,-1 0 1,1 0-1,0 1 0,-1-1 1,1 0-1,0 0 1,-1 0-1,1 0 0,0 0 1,-1 0-1,1 0 0,0 0 1,-1 0-1,1 0 1,-1 0-1,1 0 0,0 0 1,-1 0-1,1 0 0,0 0 1,-1 0-1,1-1 0,0 1 1,-1 0-1,1 0 1,0 0-1,-1-1 0,1 1 1,0 0-1,-18-14 350,17 9-431,-1-1-1,1 1 0,0 0 0,1 0 1,-1-1-1,1 1 0,0 0 1,1-1-1,-1 1 0,1 0 0,0 0 1,0-1-1,1 1 0,-1 0 0,4-7 1,-2 6-198,0 0 1,0 0-1,0 0 1,0 1-1,1-1 0,0 1 1,1 0-1,-1 0 1,1 0-1,0 1 1,10-9-1,-13 13 214,-1-1-1,1 0 1,0 0-1,-1 1 1,1-1-1,0 1 1,0 0-1,0-1 1,-1 1-1,1 0 1,0 0-1,0 0 0,0 0 1,-1 1-1,1-1 1,0 0-1,0 1 1,-1-1-1,1 1 1,0-1-1,-1 1 1,1 0-1,0 0 1,-1 0-1,1 0 1,-1 0-1,0 0 1,1 0-1,-1 1 1,0-1-1,0 0 1,1 1-1,-1-1 1,1 3-1,5 7 137,0 0 0,0 1 0,7 21 0,-8-20-10,2 5-162,-3-7 198,0 0 0,0-1 0,1 1 0,9 11 0,-13-19-526,1 1 0,0-1 0,0-1 0,1 1 0,-1 0 0,0-1 0,1 1 0,0-1 0,6 2 0,5 1-5230</inkml:trace>
  <inkml:trace contextRef="#ctx0" brushRef="#br0" timeOffset="1883.89">4597 1248 8618,'0'0'7540,"-6"-9"-5025,-21-28-457,26 36-1983,0 0 0,0 0 0,0-1 0,-1 1 0,1 0 0,0 0-1,0 0 1,-1 0 0,1 1 0,0-1 0,-1 0 0,1 0 0,-1 1 0,1-1 0,-1 1 0,0-1 0,1 1 0,-1 0-1,1 0 1,-1 0 0,0 0 0,1 0 0,-1 0 0,1 0 0,-1 0 0,0 0 0,1 1 0,-1-1 0,1 1-1,-1-1 1,1 1 0,-1 0 0,1 0 0,0-1 0,-1 1 0,1 0 0,0 0 0,-2 2 0,-3 2 38,1 0 0,0 0 0,1 1 0,-1 0 0,1-1 0,-4 9 0,3-4 40,1 1-1,0 0 1,0 0 0,1 0 0,0 0-1,-2 22 1,5-29-108,-1 0-1,1 0 1,1 0 0,-1 0-1,0 0 1,1 0-1,0 0 1,0-1-1,0 1 1,3 6 0,-3-8-31,0-1 1,0 1-1,0-1 0,0 0 1,0 1-1,0-1 1,1 0-1,-1 0 1,1 0-1,-1 0 1,1 0-1,-1 0 1,1 0-1,-1 0 1,1-1-1,0 1 1,-1 0-1,1-1 1,0 0-1,0 1 1,-1-1-1,1 0 1,0 0-1,2 0 1,-1-1-15,0 1 0,0-1 0,1 0 1,-1 0-1,0 0 0,0-1 0,0 1 0,0-1 1,-1 1-1,1-1 0,0 0 0,-1 0 1,1-1-1,-1 1 0,0 0 0,1-1 0,-1 1 1,0-1-1,-1 0 0,1 0 0,0 0 0,-1 1 1,0-2-1,1 1 0,-1 0 0,-1 0 1,2-4-1,2-7-369,0-1-1,-1 0 1,-1 0 0,1-24-1,-4 19-191,0 16 468,0-1 0,1 1 0,0-1 0,0 0 0,0 1 0,1-1 0,-1 0 0,1 1 0,1-5 0,-1 8 86,-1 1 1,0 0-1,1 0 0,-1 0 0,0-1 0,1 1 0,-1 0 1,0 0-1,1 0 0,-1 0 0,0 0 0,1 0 0,-1 0 0,1 0 1,-1 0-1,0 0 0,1 0 0,-1 0 0,0 0 0,1 0 1,-1 0-1,0 0 0,1 0 0,-1 1 0,0-1 0,1 0 0,-1 0 1,0 0-1,1 1 0,-1-1 0,0 0 0,0 0 0,1 1 1,-1-1-1,0 0 0,0 0 0,0 1 0,1-1 0,-1 0 1,0 1-1,0-1 0,10 14-67,-2 0 381,-1 0 0,0 1 0,-2 0 1,1 0-1,-2 0 0,0 0 0,-1 1 1,0-1-1,-2 1 0,1 23 0,-2-39-267,0-1-1,0 1 0,0 0 1,0 0-1,0 0 0,-1 0 1,1 0-1,0-1 0,0 1 1,0 0-1,0 0 0,0 0 1,0 0-1,0 0 0,-1 0 1,1 0-1,0-1 0,0 1 1,0 0-1,0 0 0,-1 0 1,1 0-1,0 0 0,0 0 1,0 0-1,0 0 0,-1 0 1,1 0-1,0 0 0,0 0 1,0 0-1,0 0 0,-1 0 1,1 0-1,0 0 0,0 0 1,0 0-1,0 0 1,-1 0-1,1 0 0,0 1 1,0-1-1,0 0 0,0 0 1,0 0-1,-1 0 0,1 0 1,0 0-1,0 0 0,0 1 1,0-1-1,0 0 0,0 0 1,0 0-1,0 0 0,0 0 1,-1 1-1,1-1 0,-8-16 313,7 8-500,0-1 1,1 1-1,0-1 1,0 1-1,1-1 1,0 1-1,0-1 1,1 1-1,0 0 1,1 0-1,0 0 1,0 0-1,1 0 1,-1 0 0,2 1-1,-1 0 1,1 0-1,0 0 1,1 1-1,-1-1 1,10-6-1,-14 11 119,1 1 1,-1 0-1,1 0 0,0 0 0,-1 0 1,1 1-1,0-1 0,0 0 0,0 1 1,-1-1-1,1 1 0,0-1 0,0 1 1,0 0-1,0 0 0,0 0 0,0 0 1,0 0-1,0 1 0,-1-1 0,1 0 1,0 1-1,0-1 0,2 2 0,-1 0 34,1 0 0,-1 1-1,0-1 1,0 1 0,0 0-1,-1 0 1,1 0 0,-1 0-1,1 0 1,-1 0 0,2 5-1,5 9 153,-1 1 0,-1 1 0,7 29 0,-13-47-157,1 8-482,7 21 921,5-19-8203</inkml:trace>
  <inkml:trace contextRef="#ctx0" brushRef="#br0" timeOffset="2297">4862 871 1344,'0'0'16366,"1"12"-14788,11 60 1217,32 110 0,-17-81-1609,-17-66-518,2 0 0,16 34-1,-55-136-6599,12 38-104</inkml:trace>
  <inkml:trace contextRef="#ctx0" brushRef="#br0" timeOffset="2799.4">4768 1032 10458,'0'0'4201,"63"-1"-3345,-30 0 281,5 1-609,10 0-528,19 7-977,-8 0-1879,-5 1-4458</inkml:trace>
  <inkml:trace contextRef="#ctx0" brushRef="#br0" timeOffset="3198.87">5292 1194 9354,'0'0'11883,"-10"-5"-11110,-29-15-337,37 20-411,1 0-1,-1 0 1,0-1-1,1 1 1,-1 0-1,0 0 1,1 0-1,-1 1 1,0-1-1,1 0 1,-1 1-1,1-1 1,-1 1-1,0-1 1,1 1-1,-1 0 1,1 0-1,0 0 1,-1-1-1,1 2 1,-1-1-1,1 0 1,0 0-1,0 0 1,0 0-1,0 1 1,0-1-1,-1 2 1,-20 39 620,20-38-595,0 1-1,0-1 1,1 1-1,-1 0 1,1 0-1,1-1 1,-1 1-1,1 0 1,-1 0-1,1 0 1,1 0-1,-1 0 1,1 0-1,0 0 1,0 0-1,0-1 1,1 1-1,3 7 1,-3-8-36,1-1 0,-1 1 1,1-1-1,0 0 1,0 0-1,1 0 1,-1 0-1,0-1 0,1 1 1,0-1-1,-1 0 1,1 0-1,0-1 1,0 1-1,0-1 0,0 1 1,0-1-1,1-1 1,-1 1-1,0 0 1,7-1-1,-7 0-22,0 1 0,0-1 0,0 0 1,0 0-1,0-1 0,-1 1 0,1-1 0,0 0 0,0 0 0,-1 0 0,1 0 1,0-1-1,-1 0 0,1 1 0,3-4 0,-5 3 6,1-1 1,-1 0-1,0 1 0,0-1 0,0 0 1,-1 0-1,1 0 0,-1 0 0,0-1 1,0 1-1,0 0 0,0 0 0,0-1 1,-1 1-1,1-1 0,-1 1 0,0-6 1,1-2 8,-1 8 0,0-1 0,1 0-1,-1 1 1,0-1 0,-1 0 0,1 1 0,-1-1 0,1 0 0,-3-4 0,3 47-562,23 62 218,-15-73-96,-1 0 0,4 44 0,-9-51 355,-1 0 1,0 1-1,-2-1 1,-1 0-1,-5 25 1,6-42 104,0 1 1,0-1-1,-1 0 0,1 1 0,-1-1 1,0 0-1,0 0 0,-1 0 0,1 0 1,-1 0-1,0 0 0,0-1 0,0 0 1,-1 1-1,1-1 0,-1 0 0,1-1 1,-1 1-1,0-1 0,0 1 1,0-1-1,-1 0 0,1-1 0,0 1 1,-1-1-1,1 0 0,-1 0 0,1 0 1,-10 0-1,9-1 53,-1 0 0,0 0 0,0-1 0,1 1 0,-1-1 0,0-1 0,1 1 0,-1-1 0,1 0 0,0 0-1,-1 0 1,1-1 0,0 0 0,0 0 0,1 0 0,-1-1 0,1 0 0,-1 1 0,1-2 0,0 1 0,1 0 0,-1-1 0,-4-7 0,5 6-230,0 0 0,0-1 0,0 1 0,1-1 0,0 1 0,0-1 0,1 1 0,0-1 0,0 0 0,0 0 0,1 0 0,0 0 0,0 0 0,1 1 0,0-1 0,0 0-1,1 0 1,0 1 0,3-10 0,15-20-3560,3 4-1396</inkml:trace>
  <inkml:trace contextRef="#ctx0" brushRef="#br0" timeOffset="5113.17">5566 1230 9690,'0'0'3868,"-9"0"-1773,6-1-1897,-1 1 0,1-1 1,0 1-1,0 0 1,0 1-1,0-1 0,0 0 1,-1 1-1,1 0 1,0-1-1,0 1 0,0 0 1,1 1-1,-1-1 1,0 0-1,0 1 0,1 0 1,-1 0-1,1 0 1,-1 0-1,1 0 0,0 0 1,-1 0-1,1 1 0,1-1 1,-1 1-1,0 0 1,1-1-1,-1 1 0,1 0 1,0 0-1,0 0 1,0 0-1,0 0 0,0 0 1,1 0-1,-1 5 1,1-4-133,-1 1 1,1-1-1,0 0 1,1 0-1,-1 0 1,1 0-1,0 0 1,0 0-1,0 0 1,0 0-1,1 0 1,0 0-1,-1 0 1,1-1-1,1 1 1,-1-1-1,0 0 1,1 1-1,0-1 1,0 0-1,0 0 1,0-1-1,0 1 1,1-1-1,-1 1 1,1-1-1,-1 0 1,1-1-1,0 1 1,0 0-1,0-1 1,0 0-1,0 0 1,0 0-1,0-1 1,0 1-1,0-1 1,0 0-1,0 0 1,1 0-1,-1-1 1,0 0-1,5-1 1,-8 2-75,0 0 0,1-1 0,-1 1 1,1-1-1,-1 1 0,0-1 1,1 1-1,-1-1 0,0 0 0,0 0 1,0 0-1,1 1 0,-1-1 1,0 0-1,0 0 0,0-1 0,0 1 1,-1 0-1,1 0 0,0 0 1,0-1-1,-1 1 0,1 0 0,-1-1 1,1 1-1,-1-1 0,1 1 1,-1 0-1,0-1 0,0 1 0,0-1 1,0 1-1,0-1 0,0 1 1,0-1-1,0 1 0,-1 0 0,1-1 1,-1-1-1,0-1-29,-1 0 0,1 1-1,-1-1 1,1 1 0,-1 0 0,0-1-1,-1 1 1,1 0 0,0 0 0,-1 0 0,0 1-1,1-1 1,-7-4 0,-11-3-113,24 15 22,0-3 134,1 1 0,-1-1-1,0 0 1,0 0 0,1 0-1,-1-1 1,1 0 0,7 2-1,-8-3-5,1 0-1,-1 0 0,0 0 0,0 0 0,0-1 1,0 1-1,1-1 0,-1 0 0,0 0 1,0-1-1,0 1 0,-1-1 0,1 0 1,0 0-1,-1 0 0,1 0 0,-1-1 0,0 1 1,6-7-1,-4 3-12,-1-1 1,1 1 0,-2-1-1,1 0 1,-1 0-1,0 0 1,0-1 0,-1 1-1,0-1 1,1-8-1,1-7-79,0 0 0,-2 0 0,0-1 0,-2 1 0,-1 0 0,-5-36 0,5 54 120,0 1 0,-1-1-1,0 1 1,0-1 0,0 1-1,0 0 1,-1 0 0,1 0-1,-1 0 1,0 0 0,0 1-1,-1-1 1,1 1 0,-1 0-1,0 0 1,0 0 0,0 0-1,0 1 1,-5-3 0,8 5-24,1 0 0,-1 0 0,0 1 0,0-1 0,0 0 0,1 0 0,-1 0 0,0 1 0,1-1 0,-1 0 0,0 1 0,0-1 0,1 1 1,-1-1-1,1 1 0,-1-1 0,0 1 0,1-1 0,-1 1 0,1-1 0,-1 1 0,1 0 0,0-1 0,-1 1 0,1 0 0,0 0 0,-1-1 0,1 1 1,0 0-1,0 0 0,0-1 0,-1 1 0,1 0 0,0 1 0,-3 32 79,3-30-39,0-3-35,1 149 944,0-129-782,1-1 0,1 0 0,1 0 0,1 0-1,11 26 1,-13-39-140,1 0 0,0 0 0,0-1 0,0 1 0,1-1 1,0 0-1,1-1 0,-1 1 0,1-1 0,11 8 0,-14-10-19,1-1 1,0 1-1,0-1 0,0 0 1,0 0-1,1-1 1,-1 1-1,0-1 0,1 0 1,-1 0-1,1 0 0,-1-1 1,1 1-1,-1-1 1,1 0-1,0 0 0,-1-1 1,1 0-1,4-1 1,-6 1 8,0-1 0,-1 1 1,1-1-1,0 0 1,-1 0-1,1 0 0,-1-1 1,0 1-1,1 0 1,-1-1-1,0 0 1,-1 1-1,1-1 0,0 0 1,-1 0-1,2-6 1,18-60 62,-13 37-96,1 3-19,3-3-166,-3-1 0,0 0 1,3-40-1,-11 65 164,0-1 0,0 1 0,-1 0-1,-1-1 1,1 1 0,-2-1 0,1 1 0,-1 0 0,0-1 0,-1 1 0,1 0 0,-2 0-1,1 1 1,-1-1 0,0 1 0,-1 0 0,0 0 0,-6-8 0,10 15 33,1-1 1,0 1-1,-1-1 1,1 0 0,0 1-1,-1-1 1,1 1-1,0-1 1,-1 1 0,1-1-1,-1 1 1,1-1-1,-1 1 1,0-1-1,1 1 1,-1 0 0,1-1-1,-1 1 1,0 0-1,1-1 1,-1 1 0,0 0-1,1 0 1,-1 0-1,0 0 1,1 0 0,-1 0-1,0 0 1,1 0-1,-1 0 1,0 0-1,1 0 1,-1 0 0,0 0-1,1 0 1,-1 1-1,0-1 1,1 0 0,-1 0-1,0 1 1,1-1-1,-1 1 1,1-1-1,-1 0 1,1 1 0,-1-1-1,1 1 1,-1-1-1,1 1 1,-1-1 0,1 1-1,0 0 1,-1-1-1,1 1 1,0 0 0,-1-1-1,1 1 1,0 0-1,0-1 1,0 1-1,0 0 1,0-1 0,0 1-1,0 0 1,0-1-1,0 1 1,0 1 0,-2 58 100,2-52-74,5 44 93,2 1 1,2-2 0,20 67-1,-15-69-187,-2 1 0,-2 0 0,5 95 0,-15-142 62,0-1-1,0 1 1,-1-1-1,1 1 0,-1-1 1,0 1-1,1-1 0,-1 1 1,0-1-1,-1 0 1,1 1-1,0-1 0,-1 0 1,1 0-1,-1 0 0,1 0 1,-1 0-1,0-1 1,0 1-1,0 0 0,0-1 1,0 1-1,0-1 0,-1 0 1,1 0-1,0 0 1,-1 0-1,1 0 0,-1 0 1,1-1-1,-1 1 1,1-1-1,-1 1 0,1-1 1,-1 0-1,1 0 0,-6-1 1,5 1 25,-1 0-1,0-1 1,0 1 0,0-1 0,1 0-1,-1 0 1,0 0 0,1 0 0,-1-1-1,1 1 1,-1-1 0,1 0 0,0 0-1,0 0 1,-1-1 0,2 1 0,-1-1-1,0 1 1,0-1 0,1 0 0,0 0-1,-1 0 1,1-1 0,1 1 0,-4-7 0,4 6-33,-1 0 1,1-1-1,0 1 1,1-1-1,-1 1 1,1-1-1,0 1 1,0-1-1,1 1 1,-1-1-1,1 1 1,0-1-1,0 1 1,0 0-1,1-1 1,-1 1 0,1 0-1,0 0 1,0 0-1,1 0 1,-1 0-1,1 1 1,4-5-1,5-3-233,0 1 0,2 0 0,-1 0 0,1 1 0,18-8 0,-12 6-208,-1 0 1,30-23-1,-45 30 403,0 1 1,0-1-1,-1 0 0,1 0 1,-1 0-1,1-1 1,-1 1-1,-1-1 0,1 0 1,-1 0-1,0 0 1,0 0-1,0 0 1,0 0-1,0-9 0,-2-26 599,0 30 846,4 32-662,-3-11-567,1 0 0,1 0-1,0 0 1,0-1 0,1 1 0,1-1-1,0 0 1,0 0 0,12 17-1,-13-22-142,0-1-1,0 0 1,0 0-1,0 0 0,1 0 1,0-1-1,0 1 1,0-1-1,0-1 0,0 1 1,0-1-1,1 1 1,-1-2-1,1 1 0,0-1 1,-1 1-1,1-1 1,0-1-1,0 1 0,8-2 1,-12 1-9,0-1 1,1 0 0,-1 0 0,0 0 0,0 0-1,0 0 1,0-1 0,0 1 0,0-1-1,-1 1 1,1-1 0,0 0 0,-1 1 0,1-1-1,-1 0 1,0 0 0,1 0 0,-1 0-1,0 0 1,0-1 0,-1 1 0,1 0-1,0 0 1,0-4 0,14-62-332,-14 61 216,1-4-21,0 3 73,0 1 1,-1-1 0,-1 0 0,1 0 0,-1 1 0,0-1 0,-1 0-1,-1-9 1,2 17 48,0 0-1,0-1 0,0 1 1,0 0-1,-1 0 0,1-1 1,0 1-1,0 0 1,0-1-1,-1 1 0,1 0 1,0 0-1,0-1 1,-1 1-1,1 0 0,0 0 1,0 0-1,-1-1 0,1 1 1,0 0-1,-1 0 1,1 0-1,0 0 0,-1 0 1,1 0-1,0 0 0,-1-1 1,1 1-1,0 0 1,-1 0-1,1 0 0,0 0 1,-1 1-1,1-1 0,0 0 1,-1 0-1,1 0 1,0 0-1,-1 0 0,1 0 1,0 0-1,-1 1 1,1-1-1,0 0 0,0 0 1,-1 0-1,1 1 0,0-1 1,0 0-1,-1 0 1,1 1-1,0-1 0,0 0 1,0 0-1,-1 1 0,1-1 1,0 0-1,0 1 1,0-1-1,0 0 0,0 1 1,0-1-1,0 0 0,0 1 1,-11 22-14,9-14 65,0 1 0,1 0 0,0 0-1,0 0 1,1 0 0,1 0 0,0 0 0,0 0 0,1 0-1,4 15 1,-5-21-36,1 0-1,-1 0 1,1 1-1,0-1 1,0-1-1,0 1 1,0 0-1,1 0 1,0-1-1,0 0 1,0 1-1,0-1 1,0 0-1,0 0 1,1-1-1,-1 1 1,1-1-1,0 0 1,0 0-1,0 0 0,0 0 1,0-1-1,0 1 1,1-1-1,-1 0 1,6 0-1,-8-1-6,0 0 0,-1 0 0,1-1-1,0 1 1,0-1 0,-1 0 0,1 1 0,0-1-1,-1 0 1,1 0 0,-1 0 0,1 0-1,-1 0 1,1 0 0,-1 0 0,0-1 0,0 1-1,0 0 1,1-1 0,-1 1 0,0-1-1,-1 1 1,1-1 0,0 0 0,0 1-1,0-3 1,18-56-352,-13 36 139,-1 11-16,0 0-1,0 0 1,1 0-1,9-13 0,-13 24 186,-1-1-1,1 1 1,-1 0-1,1 1 1,0-1-1,0 0 1,0 0-1,0 1 1,0-1-1,0 1 1,0 0-1,1-1 0,2 0 1,-3 2 27,-1 0 0,1-1 1,0 1-1,-1 0 0,1 1 0,-1-1 1,1 0-1,-1 0 0,1 1 0,0-1 1,-1 0-1,1 1 0,-1 0 0,0-1 1,1 1-1,-1 0 0,1 0 0,-1 0 1,0 0-1,0 0 0,0 0 0,1 0 1,1 3-1,35 41 80,-26-28 1,1-1-1,1-1 1,28 24-1,-37-35-31,-1-1-1,1 0 1,0 0-1,0 0 0,0-1 1,0 1-1,1-1 1,-1-1-1,1 1 1,-1-1-1,1 0 1,0 0-1,-1 0 1,1-1-1,0 0 0,-1 0 1,1-1-1,8-1 1,-10 1-6,0-1 1,0 0 0,0 0-1,0-1 1,0 1-1,0-1 1,-1 0 0,1 0-1,-1 0 1,0 0 0,0-1-1,0 1 1,-1-1-1,1 0 1,-1 0 0,1 0-1,-1 0 1,-1 0 0,3-6-1,-2 6-54,0-1 1,0 0-1,-1 0 0,0 0 0,0 0 0,0 0 1,0 0-1,-1 0 0,0 0 0,0-1 0,0 1 1,-1 0-1,1 0 0,-1 0 0,0 0 0,-4-9 1,4 12 12,1 1 1,-1 0-1,1 0 1,-1 0-1,1-1 1,-1 1-1,0 0 1,0 0 0,0 0-1,0 0 1,1 0-1,-1 0 1,0 0-1,-1 1 1,1-1 0,0 0-1,0 0 1,0 1-1,0-1 1,0 1-1,-1-1 1,1 1-1,0 0 1,-1-1 0,1 1-1,0 0 1,-1 0-1,1 0 1,0 0-1,-1 0 1,1 0-1,0 0 1,0 0 0,-1 1-1,1-1 1,0 0-1,-1 1 1,1-1-1,0 1 1,0 0 0,0-1-1,0 1 1,-2 1-1,-1 1 47,1 0 0,0 1 1,-1-1-1,1 1 0,0 0 0,1 0 0,-1 0 0,1 0 0,0 0 0,-4 9 0,3-5 98,1 1-1,-1 0 1,1 0 0,1 0-1,0 0 1,0 0-1,1 0 1,0 0 0,2 15-1,-1-20-96,0 1 0,0-1 0,1 1 0,-1-1 0,1 0 0,0 0 1,1 1-1,-1-1 0,1-1 0,0 1 0,0 0 0,0-1 0,0 1 0,1-1 0,-1 0 0,1 0 0,0 0 0,0-1 0,0 1 0,6 1 0,5 4-214,2-2 0,-1 0 0,1-1-1,0-1 1,0 0 0,0-1 0,0-1 0,0-1-1,1-1 1,32-2 0,-22-9-4600,-9-5-4043</inkml:trace>
  <inkml:trace contextRef="#ctx0" brushRef="#br0" timeOffset="5525.93">6376 781 18820,'0'0'3273,"60"36"-6962,-48-29-3249</inkml:trace>
  <inkml:trace contextRef="#ctx0" brushRef="#br0" timeOffset="5992.17">5926 781 16067,'0'0'0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44:08.10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1 393 8978,'0'0'10443,"0"6"-9718,13 101 2260,4 82 670,-17-188-3203,-10-26 612,4-1-1246,1 0 0,1 0-1,1 0 1,2-1 0,0 1 0,2-1 0,5-34-1,-5 54 75,1-1-1,0 0 0,0 1 1,1-1-1,0 1 0,0 0 0,0 0 1,1 0-1,0 0 0,1 1 1,0 0-1,10-12 0,-13 16 92,1 0 0,-1 0 1,0 0-1,1 0 0,0 1 0,-1-1 0,1 1 0,0-1 0,0 1 0,0 0 1,0 0-1,0 0 0,0 1 0,0-1 0,0 1 0,0 0 0,0-1 1,0 1-1,0 1 0,0-1 0,0 0 0,0 1 0,0 0 0,0-1 1,0 1-1,0 0 0,0 1 0,0-1 0,0 0 0,-1 1 0,1 0 0,-1-1 1,1 1-1,-1 0 0,3 3 0,5 5-1,-1 0 0,0 0 0,0 1 0,-1 0 0,-1 0 0,0 1 0,0 0 0,5 16 0,-8-20 107,-1 1 1,0 0-1,0 0 0,-1 1 1,0-1-1,-1 0 1,0 1-1,0-1 1,-1 1-1,0-1 0,-1 1 1,-3 15-1,-5-8 332,0-17 259,8-1-626,0-1-1,-1 1 1,1 0 0,0-1 0,1 1-1,-1-1 1,0 1 0,0-1-1,1 1 1,-1-1 0,1 0-1,-1 1 1,1-1 0,0 0 0,-1 0-1,1-1 1,-1-15-224,0 0-1,2 0 1,0 0 0,1 0-1,0 1 1,2-1 0,0 0-1,1 1 1,0 0 0,14-26-1,-19 41 148,1 0 0,0 1 0,-1-1-1,1 1 1,0 0 0,0-1 0,0 1-1,0 0 1,0-1 0,1 1 0,-1 0-1,0 0 1,0 0 0,1 0 0,-1 0 0,1 0-1,-1 1 1,1-1 0,-1 0 0,1 1-1,-1-1 1,1 1 0,0 0 0,-1-1-1,1 1 1,3 0 0,-2 1 11,0 0 1,0 0-1,-1 0 1,1 0-1,0 1 0,0-1 1,-1 1-1,1 0 1,-1 0-1,0 0 1,1 0-1,-1 0 0,3 4 1,7 10 25,0 0 1,-1 1-1,12 26 1,-21-40-28,2 5 86,0 1 0,0-1 0,-1 1 1,0 0-1,-1 0 0,0 0 0,0 0 0,-1 1 0,0-1 0,0 0 1,-1 1-1,-1 10 0,1-19-41,0-1 0,0 1 0,0 0 0,0 0 1,0-1-1,0 1 0,0 0 0,0-1 0,-1 1 0,1 0 0,0 0 1,0-1-1,0 1 0,-1 0 0,1-1 0,0 1 0,-1 0 0,1-1 1,-1 1-1,1-1 0,-1 1 0,1-1 0,-1 1 0,1-1 0,-1 1 1,0-1-1,1 1 0,-1-1 0,1 0 0,-1 1 0,0-1 0,1 0 1,-1 1-1,0-1 0,0 0 0,1 0 0,-1 0 0,0 0 0,0 0 1,1 0-1,-1 0 0,0 0 0,0 0 0,1 0 0,-1 0 0,0 0 1,1-1-1,-1 1 0,0 0 0,0-1 0,-1 0-3,0 0 0,1 0 1,-1-1-1,0 1 0,1 0 0,-1-1 0,1 0 0,0 1 0,-1-1 0,1 0 0,0 1 0,0-1 1,0 0-1,0 0 0,1 0 0,-1 0 0,0-3 0,-1-9-124,1 0-1,0 0 1,1-1-1,0 1 1,2 0-1,4-26 1,-4 31-37,1 0 1,-1 0 0,1 1-1,1-1 1,0 1 0,0-1-1,1 1 1,0 0 0,0 1-1,1-1 1,9-9 0,-14 16 109,1-1 1,0 0-1,0 1 1,0-1-1,0 1 1,0 0-1,0 0 1,0 0-1,1 0 1,-1 0-1,0 0 1,0 0-1,1 1 1,-1-1-1,1 1 1,-1 0-1,0 0 1,1 0-1,-1 0 1,1 0-1,2 0 1,-1 2 10,0-1 0,-1 1 0,1-1-1,0 1 1,-1 0 0,1 0 0,-1 1 0,1-1 0,-1 1 0,0 0 0,4 4-1,4 6 39,-1 0-1,-1 1 0,0 0 1,14 30-1,-14-23 243,-1 1 0,-1 0 0,-1 0 0,-1 1 0,-1-1 0,-1 1 0,0 42 343,0-84-4228,2 4-3990</inkml:trace>
  <inkml:trace contextRef="#ctx0" brushRef="#br0" timeOffset="518.84">885 479 9354,'0'0'5969,"56"3"-4536,-30 1-417,4 0-272,1 0-280,0 0-296,-2 1-168,-1-2-8,-5 0-800,-7-1-1553,-7-1-2208</inkml:trace>
  <inkml:trace contextRef="#ctx0" brushRef="#br0" timeOffset="891.86">957 639 9914,'0'0'9346,"56"9"-8466,-27-9-488,5 0-392,18-2-224,-8-4-2336,-5-1-3017</inkml:trace>
  <inkml:trace contextRef="#ctx0" brushRef="#br0" timeOffset="1975.11">1549 475 8194,'0'0'6217,"1"10"-4753,11 147 7348,-13-177-7485,1-13-2011,2 0 0,1 1 0,2-1 1,1 1-1,17-54 0,-22 85 671,-1 0-1,0 0 1,0 0-1,0 1 1,0-1-1,1 0 1,-1 0-1,0 0 1,1 1-1,-1-1 1,0 0-1,1 1 1,-1-1-1,1 0 1,0 1-1,-1-1 1,1 1-1,-1-1 1,1 0-1,0 1 1,-1-1-1,1 1 1,0 0-1,0-1 1,-1 1-1,1 0 0,0-1 1,0 1-1,-1 0 1,1 0-1,0 0 1,0 0-1,1 0 1,0 0 10,0 1 1,0 0 0,-1 1-1,1-1 1,-1 0-1,1 0 1,0 1-1,-1-1 1,0 1-1,1 0 1,-1-1-1,0 1 1,1 2 0,30 62 246,-32-64-247,8 17 311,-2-1 0,0 2-1,-1-1 1,-1 1 0,0-1-1,0 35 1,-15-89 1842,10 15-2474,1 0 0,0 0 1,2 0-1,0 0 0,1 1 0,1-1 0,1 1 1,14-36-1,-19 54 316,1 0 0,-1 0 0,0 0 0,1 0 0,-1 0 0,1 0 0,-1 1 0,1-1 0,-1 0 1,1 0-1,0 0 0,0 0 0,-1 1 0,1-1 0,0 0 0,0 1 0,0-1 0,0 1 0,-1-1 0,1 1 0,0-1 0,0 1 0,0-1 0,0 1 0,0 0 0,0 0 1,0 0-1,1-1 0,-1 1 0,0 0 0,0 0 0,0 0 0,0 1 0,0-1 0,0 0 0,0 0 0,0 0 0,0 1 0,0-1 0,0 1 0,0-1 0,0 1 0,0-1 1,0 1-1,-1-1 0,1 1 0,0 0 0,0-1 0,0 1 0,-1 0 0,1 0 0,0 0 0,-1 0 0,1-1 0,0 3 0,7 8 67,0 0 0,-1 0 0,8 17 0,-12-21-46,4 5 124,-1 0-1,-1 1 1,0 0 0,-1 0-1,0 0 1,-1 1 0,0-1-1,-1 1 1,0 14 0,-4-23 1451,-4-12-1086,-4-16-406,7 3-293,2 1 0,0-1 1,1 1-1,3-22 0,-2 31-50,1 0-1,0-1 1,1 1-1,0 0 1,0 1-1,1-1 1,0 0 0,1 1-1,7-12 1,-11 20 230,0-1 0,0 1 0,0 0 0,-1 0 1,1-1-1,1 1 0,-1 0 0,0 0 0,0 0 1,0 0-1,1 1 0,-1-1 0,0 0 0,1 0 1,-1 1-1,0-1 0,1 1 0,-1-1 0,1 1 1,-1 0-1,1-1 0,-1 1 0,1 0 0,-1 0 1,1 0-1,0 0 0,-1 0 0,3 1 0,-1 1 24,1-1 0,-1 1 0,0 0 0,0 0 0,0 0-1,0 0 1,0 1 0,0-1 0,-1 1 0,1 0 0,2 5 0,6 7 166,-1 1-1,-1 0 1,12 30 0,-14-25 73,-1 0-1,-1 0 0,-1 0 1,0 1-1,0 33 0,-3-37-10,-1-17-315,0-1 0,0 0-1,0 1 1,0-1-1,0 0 1,0 1 0,0-1-1,0 0 1,0 0 0,1 1-1,-1-1 1,0 0-1,0 1 1,0-1 0,0 0-1,1 0 1,-1 1-1,0-1 1,0 0 0,1 0-1,-1 1 1,0-1 0,0 0-1,1 0 1,-1 0-1,0 0 1,1 1 0,-1-1-1,0 0 1,1 0 0,-1 0-1,0 0 1,1 0-1,-1 0 1,0 0 0,1 0-1,-1 0 1,0 0-1,1 0 1,-1 0 0,0 0-1,1 0 1,-1 0 0,0 0-1,1 0 1,-1-1-1,0 1 1,0 0 0,1 0-1,-1 0 1,0-1 0,1 1-1,-1 0 1,0-1-1,6-5-4844</inkml:trace>
  <inkml:trace contextRef="#ctx0" brushRef="#br0" timeOffset="3506.94">2218 431 5753,'0'0'13406,"-4"-5"-12253,3 4-1095,-1-1-1,1 1 0,0 0 1,-1-1-1,1 1 1,-1 0-1,1 0 0,-1 0 1,1 0-1,-1 0 0,0 0 1,1 0-1,-1 1 1,0-1-1,0 1 0,1-1 1,-1 1-1,0 0 0,0-1 1,0 1-1,0 0 1,0 0-1,0 0 0,1 1 1,-1-1-1,0 0 0,0 1 1,0-1-1,1 1 1,-1 0-1,0 0 0,0-1 1,1 1-1,-1 0 0,1 0 1,-1 0-1,1 1 1,-1-1-1,1 0 0,0 1 1,-1-1-1,1 1 0,-1 1 1,-5 5 88,0 1 1,1-1-1,0 1 0,0 0 1,1 0-1,0 1 0,1-1 1,0 1-1,-3 11 0,6-18-134,0-1-1,1 0 0,-1 1 0,1-1 1,-1 1-1,1-1 0,0 1 1,0-1-1,0 0 0,0 1 1,0-1-1,0 1 0,1-1 0,-1 1 1,1-1-1,0 0 0,0 1 1,0-1-1,0 0 0,0 0 0,0 0 1,0 0-1,1 0 0,-1 0 1,1 0-1,0 0 0,0 0 1,-1-1-1,1 1 0,0-1 0,0 1 1,0-1-1,0 0 0,1 0 1,-1 0-1,0 0 0,1 0 0,-1 0 1,0 0-1,1-1 0,-1 0 1,1 1-1,4-1 0,-3 0-10,0 0-1,1 0 1,-1 0-1,0 0 0,1-1 1,-1 1-1,0-1 1,0 0-1,0-1 0,0 1 1,0-1-1,0 0 1,0 0-1,0 0 1,-1 0-1,1-1 0,-1 1 1,0-1-1,1 0 1,-1 0-1,-1 0 0,1 0 1,0-1-1,-1 1 1,1-1-1,-1 0 1,3-7-1,-3 6-6,0 0 1,0 0-1,-1-1 1,1 1-1,-1-1 1,0 1-1,-1-1 1,1 0-1,-1 1 0,-1-1 1,1 0-1,-1 1 1,1-1-1,-2 1 1,1-1-1,-1 1 0,1-1 1,-1 1-1,-1 0 1,1 0-1,-4-5 1,6 10 2,0-1 1,0 1 0,0 0-1,0 0 1,0 0-1,0-1 1,0 1 0,-1 0-1,1 0 1,0-1 0,0 1-1,0 0 1,0 0 0,0 0-1,0-1 1,0 1 0,0 0-1,-1 0 1,1 0 0,0 0-1,0-1 1,0 1 0,0 0-1,-1 0 1,1 0-1,0 0 1,0 0 0,0 0-1,-1 0 1,1 0 0,0-1-1,0 1 1,-1 0 0,1 0-1,0 0 1,0 0 0,0 0-1,-1 0 1,1 0 0,0 0-1,0 0 1,-1 0-1,1 0 1,0 1 0,0-1-1,0 0 1,-1 0 0,1 0-1,0 0 1,0 0 0,0 0-1,-1 0 1,1 1 0,0-1-1,0 0 1,0 0 0,0 0-1,-1 0 1,1 1 0,0-1-1,0 0 1,0 0-1,-3 23 15,9 30 207,-3-40-124,2-1 0,0 0 0,0 0-1,8 12 1,-12-21-59,1 0 0,0-1 0,0 1 0,0 0 0,0-1 0,0 1 0,0-1 0,1 0 0,-1 0 0,1 0-1,0 0 1,-1 0 0,1 0 0,0-1 0,0 1 0,0-1 0,0 0 0,1 0 0,-1 0 0,0 0 0,5 0 0,-7-2-8,1 1 0,-1-1 1,1 0-1,-1 1 1,1-1-1,-1 0 0,1 0 1,-1 0-1,0 0 1,1 0-1,-1 0 0,0 0 1,0-1-1,0 1 1,0 0-1,0-1 0,0 1 1,0 0-1,-1-1 1,1 1-1,0-1 0,-1 0 1,1-2-1,12-43 47,-12 44-70,2-22-248,0 0 0,-2 0 0,-2-34-1,0 10-381,3 54 621,0 0-1,0 0 1,0 0-1,1 0 0,0 0 1,0 0-1,0-1 1,8 8-1,-1 2 57,19 22-9,15 24 14,-41-56-54,0 1-1,-1 0 0,1 0 0,-1 0 1,0 0-1,-1 0 0,1 0 1,-1 0-1,0 1 0,1 7 0,-3-12 5,1 1-1,0-1 0,-1 1 0,1-1 1,-1 1-1,0-1 0,1 0 0,-1 1 1,0-1-1,0 0 0,0 0 0,0 1 0,0-1 1,0 0-1,0 0 0,0 0 0,-1 0 1,1 0-1,0 0 0,0-1 0,-1 1 1,1 0-1,-1-1 0,1 1 0,-1-1 1,-1 1-1,0 0 11,0 0 0,0 0 0,1-1 0,-1 1 0,0-1 0,0 0 0,0 0 0,0 0 0,0 0 0,0 0 0,0-1 0,0 1 0,-4-2 0,6 1-8,0 0-1,1 1 1,-1-1-1,0 0 1,0 0-1,1 0 0,-1 0 1,1 0-1,-1 0 1,1-1-1,-1 1 1,1 0-1,-1 0 1,1 0-1,0 0 1,0 0-1,0-1 1,0 1-1,0 0 1,0 0-1,0 0 1,0-1-1,0 1 1,0 0-1,1 0 1,-1 0-1,0 0 0,2-3 1,12-31-120,36-61-515,-46 87 576,-1 1 0,0-1 0,-1-1 0,1 1 0,-2 0 0,1 0 0,-2-1 0,1-12 0,0 28 83,0 0 1,0 0 0,0 0-1,1 0 1,0-1 0,0 1-1,1 0 1,-1-1 0,1 0-1,5 8 1,44 47 59,-42-51-97,-1 1 0,-1-1 0,0 1 1,0 1-1,-1-1 0,0 1 0,7 17 0,-13-27 4,-1 1 0,1 0 0,-1-1 1,0 1-1,1 0 0,-1-1 0,0 1 0,0 0 1,0-1-1,0 1 0,0 0 0,0-1 0,-1 1 1,1 0-1,0-1 0,-1 1 0,0 0 0,1-1 1,-1 1-1,0-1 0,0 1 0,0-1 0,0 0 1,0 1-1,0-1 0,0 0 0,0 0 0,0 1 1,-1-1-1,1 0 0,0 0 0,-1 0 0,1-1 1,-1 1-1,1 0 0,-1-1 0,0 1 0,1 0 1,-1-1-1,1 0 0,-1 1 0,0-1 0,1 0 1,-3 0-1,2 0 7,0 1 0,0-1 0,0 0 0,0 0 0,0 0 0,0 0 0,0 0 0,0-1 0,0 1 0,0 0 0,0-1 0,0 0 0,1 1 0,-1-1 0,0 0 0,0 0 0,0 0 0,1 0 0,-1 0 1,1 0-1,-1-1 0,1 1 0,-1-1 0,1 1 0,0-1 0,-1 1 0,1-1 0,0 0 0,0 1 0,0-1 0,0 0 0,1 0 0,-1 0 0,0 0 0,1 0 0,-1-2 0,1 1-13,0 0 0,0 0-1,0 0 1,1 0 0,-1 0 0,1 0 0,0 0-1,0 1 1,0-1 0,0 0 0,0 0 0,1 1-1,-1-1 1,1 1 0,-1-1 0,1 1 0,0-1-1,0 1 1,0 0 0,0 0 0,1 0 0,-1 0-1,5-2 1,4-2-50,1 1-1,0-1 0,0 2 1,18-5-1,-20 7 34,-1 0 0,0-1 1,-1 0-1,1-1 0,-1 0 0,1 0 0,10-8 0,-18 10 36,0 1 1,0-1-1,0 0 0,0 1 0,0-1 0,0 0 0,-1 1 1,1-1-1,0 0 0,-1 0 0,0 0 0,1 1 0,-1-1 1,0 0-1,0 0 0,0 0 0,0 0 0,0 0 0,-1 0 1,1 1-1,-1-1 0,1 0 0,-1 0 0,0 0 0,1 1 1,-1-1-1,0 0 0,0 1 0,0-1 0,0 1 0,0-1 1,-3-2-1,2 2 8,1 0 1,0 1 0,-1-1 0,0 0-1,1 0 1,-1 1 0,0-1-1,0 1 1,0-1 0,0 1 0,0 0-1,0 0 1,0 0 0,0 0-1,-1 0 1,1 0 0,0 1 0,-1-1-1,1 1 1,0-1 0,-1 1-1,1 0 1,0 0 0,-1 0 0,-3 1-1,4 0 38,0 1-1,0 0 1,0-1 0,0 1-1,1 0 1,-1 0 0,0 0-1,1 1 1,0-1 0,-1 0-1,1 0 1,0 1 0,0-1-1,0 1 1,0-1-1,1 1 1,-1-1 0,1 1-1,-1 4 1,-3 53 993,4-60-1047,0 4 3,0-1-1,-1 1 1,1-1 0,1 1-1,-1-1 1,1 1 0,-1 0-1,1-1 1,0 0 0,0 1-1,0-1 1,1 1 0,-1-1-1,1 0 1,0 0 0,0 0-1,0 0 1,0 0 0,0-1-1,1 1 1,-1 0 0,1-1-1,0 0 1,0 0 0,0 0-1,0 0 1,0 0 0,0 0-1,0-1 1,1 0 0,-1 1-1,0-1 1,1 0 0,-1-1-1,6 1 1,31 3-1622,73-3 1,-35-4-4170</inkml:trace>
  <inkml:trace contextRef="#ctx0" brushRef="#br0" timeOffset="4190.26">3363 434 9554,'0'0'7542,"-11"-8"-5938,-35-25-304,43 31-1184,0 1 0,0-1 1,0 0-1,0 1 0,0 0 0,0 0 0,-1 0 0,1 0 0,0 0 0,-1 1 0,1-1 0,0 1 0,-1 0 0,1 0 1,-1 1-1,1-1 0,0 0 0,-1 1 0,1 0 0,0 0 0,-1 0 0,1 0 0,0 1 0,0-1 0,0 1 1,0 0-1,0 0 0,0 0 0,1 0 0,-1 0 0,1 0 0,-1 1 0,-2 4 0,0-1-5,0 1 0,0 0 0,0 0 0,1 0 1,1 1-1,-1 0 0,1-1 0,0 1 0,1 0 0,0 1 0,-2 10 0,4-13-77,-1-1 1,1 0-1,0 0 0,1 1 0,-1-1 0,1 0 1,0 0-1,0 0 0,1 1 0,0-1 0,0-1 1,0 1-1,0 0 0,4 6 0,-4-9-28,0 0 0,1 0 0,-1 0 0,0 0-1,1 0 1,-1 0 0,1-1 0,0 1-1,-1-1 1,1 0 0,0 0 0,0 0 0,0 0-1,0 0 1,0 0 0,0-1 0,0 0-1,0 1 1,0-1 0,0 0 0,0-1 0,0 1-1,0 0 1,0-1 0,0 0 0,5-1 0,-4 1-27,1-1 1,-1 0-1,1 0 1,-1 0-1,1 0 1,-1 0 0,0-1-1,0 0 1,0 0-1,-1 0 1,1 0-1,-1-1 1,0 1 0,6-8-1,-4 3-92,-1 0 0,0-1 0,0 1 0,-1-1 0,0 1 0,0-1 0,1-12 0,0-9-410,-1 0 1,-2 0-1,-3-49 1,0 56 414,0 0 0,-2 1 1,0 0-1,-13-36 0,13 74 1183,3 16-580,2 10 138,1 0 0,10 49 0,-8-71-419,0-1 0,1 0 0,2 0 0,0 0 1,0-1-1,21 34 0,-6-29-2361,-22-22 2015,1-1 1,0 0-1,-1 1 0,1-1 0,0 0 0,0 1 0,-1-1 0,1 0 1,0 0-1,0 0 0,-1 1 0,1-1 0,0 0 0,0 0 0,0 0 0,-1 0 1,1-1-1,0 1 0,0 0 0,-1 0 0,1 0 0,0-1 0,0 1 1,-1 0-1,1-1 0,0 1 0,-1 0 0,1-1 0,0 1 0,-1-1 1,1 1-1,-1-1 0,1 0 0,0 1 0,-1-1 0,1 0 0,7-13-6229</inkml:trace>
  <inkml:trace contextRef="#ctx0" brushRef="#br0" timeOffset="4627.14">3463 34 14067,'0'0'3753,"7"57"-2817,5-29-232,5 4-192,3 3-512,13 16-904,-6-6-3105,-2-5-2960</inkml:trace>
  <inkml:trace contextRef="#ctx0" brushRef="#br0" timeOffset="5240.85">3804 394 5513,'0'0'12582,"-10"-4"-10769,-34-12-551,43 16-1204,-1 0 1,0 0-1,0 0 0,0 0 1,0 1-1,0-1 1,0 0-1,0 1 0,1-1 1,-1 1-1,0 0 1,0 0-1,1 0 0,-1-1 1,0 2-1,1-1 1,-1 0-1,1 0 0,-1 0 1,1 1-1,0-1 1,-1 1-1,1-1 0,-2 4 1,-19 37 656,22-42-696,-3 10 97,0-1-1,0 1 1,1 0 0,0 0 0,1 0 0,0 0 0,0 0 0,2 11 0,-1-18-103,0-1 1,0 1 0,0 0-1,0-1 1,1 1 0,-1-1-1,1 1 1,-1-1 0,1 1-1,0-1 1,0 0 0,1 1-1,-1-1 1,0 0 0,1 0-1,-1 0 1,1 0 0,0 0-1,-1 0 1,1 0 0,0 0-1,0-1 1,0 1 0,1-1-1,-1 0 1,0 1 0,0-1-1,1 0 1,-1 0 0,1-1-1,-1 1 1,1 0 0,-1-1-1,1 1 1,3-1 0,-2-1-7,-1 0 0,1 0 0,-1 0 0,1 0 0,-1 0 0,0-1 1,1 0-1,-1 0 0,0 0 0,0 0 0,0 0 0,-1-1 0,1 1 0,0-1 0,-1 1 1,0-1-1,1 0 0,-1 0 0,0 0 0,-1-1 0,1 1 0,-1 0 0,1-1 1,-1 1-1,1-5 0,3-6-166,-1 0 0,0 0 0,-1-1 0,3-28 0,-6 37 88,1 3 54,-1 0-1,0 0 1,1 0 0,-1 0-1,0 0 1,-1 0-1,1 0 1,0 0-1,-1 0 1,0 0 0,0 0-1,-1-4 1,1 12 62,-1 0 0,1 0 0,1 0 1,-1 0-1,1 0 0,0 0 0,1 7 1,-1-9 23,0 7 45,1-1 1,1 0-1,0 0 1,0 1 0,1-1-1,0 0 1,0-1 0,1 1-1,6 10 1,-9-17-104,0 0 1,0 0-1,0 0 0,0 0 1,1 0-1,-1 0 1,1-1-1,-1 1 0,1 0 1,-1-1-1,1 1 1,0-1-1,0 0 0,0 1 1,0-1-1,0 0 1,0 0-1,0 0 0,0-1 1,0 1-1,0 0 0,0-1 1,1 1-1,-1-1 1,0 0-1,0 0 0,1 0 1,-1 0-1,0 0 1,0 0-1,1-1 0,-1 1 1,0-1-1,0 0 1,0 1-1,0-1 0,0 0 1,0 0-1,0 0 1,0-1-1,0 1 0,0 0 1,0-1-1,1-1 1,2-2-49,-1 1-1,0-1 1,0-1 0,-1 1 0,1-1 0,-1 1 0,0-1 0,0 0 0,-1 0 0,0 0 0,0 0 0,2-13 0,-2 10-59,-1-1 0,0 0 0,-1 0 1,1 0-1,-2 0 0,0 0 0,-3-17 0,10 96 215,-3-55-2,15 47 384,-17-57-458,1 0 0,0-1 0,-1 1 0,1 0 0,1 0 0,-1-1 1,1 1-1,-1-1 0,1 0 0,0 0 0,6 5 0,-8-7-24,0-1-1,0 1 1,1-1 0,-1 0-1,0 0 1,1 1 0,-1-1-1,0 0 1,0 0 0,1 0-1,-1 0 1,0 0 0,1 0-1,-1-1 1,0 1 0,0 0-1,1-1 1,-1 1 0,0-1-1,0 1 1,0-1 0,1 0-1,-1 1 1,0-1 0,0 0-1,0 0 1,0 0 0,0 0-1,0 0 1,-1 0 0,1 0-1,1-2 1,26-40 86,-25 36-127,18-38-241,-17 34 7,1 1 0,-1 0 0,1 0 0,1 1 0,0 0 0,0 0 0,8-9 0,-13 18 247,0-1 1,-1 1-1,1-1 1,0 0 0,-1 1-1,1 0 1,0-1-1,0 1 1,0-1 0,-1 1-1,1 0 1,0 0-1,0-1 1,0 1 0,0 0-1,0 0 1,-1 0 0,1 0-1,0 0 1,0 0-1,0 0 1,0 0 0,0 0-1,0 1 1,-1-1-1,1 0 1,0 0 0,0 1-1,0-1 1,-1 1-1,1-1 1,0 1 0,0-1-1,-1 1 1,1-1 0,0 1-1,-1 0 1,1-1-1,-1 1 1,1 0 0,-1-1-1,1 1 1,-1 0-1,0 0 1,1-1 0,-1 1-1,1 1 1,19 49 711,-16-38-526,1-2-18,0-1 0,0 0 0,1 0 0,0-1 0,1 1 0,0-1-1,0-1 1,1 0 0,14 12 0,-18-17-254,0 0 0,0 0 0,1 0 0,-1-1 0,1 0 0,0 0 0,0 0 0,0 0 0,0-1 0,6 1 0,-7-1-285,-1-1 1,1 0-1,0 0 0,0-1 0,-1 1 1,1-1-1,0 1 0,-1-1 0,1-1 1,-1 1-1,1 0 0,-1-1 0,1 0 1,-1 1-1,5-5 0,10-10-7101</inkml:trace>
  <inkml:trace contextRef="#ctx0" brushRef="#br0" timeOffset="5655.14">4084 1 4761,'0'0'1976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42:00.99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666 571 10170,'0'0'8146,"0"5"-7138,-3 47 1665,5 66-1,0-25-1490,0-71-498,-1-19 446,-3-12-377,-9-46-493,4 24-697,0-1 0,3 1 0,0-1 1,2-61-1,2 91 425,0-1 0,0 1 1,1 0-1,-1 0 0,0 0 1,1 0-1,-1 0 0,1 0 0,0 0 1,0 0-1,0 0 0,0 0 1,0 0-1,0 0 0,0 0 1,0 1-1,1-1 0,-1 1 1,1-1-1,-1 1 0,1-1 1,0 1-1,0 0 0,-1 0 1,1 0-1,0 0 0,0 0 0,0 0 1,0 0-1,0 1 0,0-1 1,0 1-1,1-1 0,-1 1 1,0 0-1,0 0 0,0 0 1,0 0-1,0 0 0,1 0 1,-1 1-1,0-1 0,2 2 1,4 0-24,1 0 1,-1 1 0,0 0 0,0 1 0,0 0-1,0 0 1,-1 1 0,0 0 0,10 8-1,-9-5 107,1 1 0,-2 0-1,1 1 1,-2 0 0,1 0-1,-1 0 1,-1 1-1,1 0 1,5 22 0,-5-14 71,-1 1 0,-1 0 1,-2 1-1,0-1 0,0 21 1,-2-40 223,-3-34 897,0 15-1568,0-1 0,2 0 0,0 1 0,1-1 0,1 0-1,0 0 1,2 1 0,8-31 0,-11 47 269,1 0 0,-1 1 0,1-1 0,0 0 0,0 1 1,0-1-1,0 1 0,0-1 0,0 1 0,0-1 0,0 1 0,1-1 0,-1 1 0,0 0 0,1 0 0,-1 0 0,1 0 0,0 0 0,-1 0 0,1 0 0,0 1 0,-1-1 0,1 0 0,0 1 0,3-1 0,-2 1 20,1 1-1,-1-1 0,1 1 1,-1-1-1,1 1 0,-1 0 1,0 0-1,1 1 0,-1-1 1,0 1-1,0 0 0,5 3 1,2 2 33,-1 1 0,1 0 0,-1 0 0,-1 1-1,0 1 1,14 19 0,-18-21 107,0 1 1,0-1-1,-1 1 0,0 0 0,-1 0 0,1 0 0,-2 0 0,0 0 0,0 1 0,0-1 0,-1 0 0,-1 0 0,-1 10 0,2-18-105,0-1 0,0 0 0,0 0 0,0 1 0,0-1 0,0 0 0,0 0 0,0 1 0,0-1 0,0 0 0,0 1 0,0-1 0,0 0 0,-1 0 0,1 0 0,0 1 0,0-1 0,0 0 0,0 0 0,-1 1 0,1-1 0,0 0 0,0 0 0,0 0 0,-1 0 0,1 1 0,0-1 0,0 0 0,-1 0 0,1 0 0,0 0 0,-1 0 0,1 0 0,0 0 0,0 0 0,-1 0 0,1 0 0,0 0 0,0 0 0,-1 0 0,1 0 0,0 0 0,-1 0 0,1 0 0,0 0 0,0 0 0,-1 0 0,1 0 0,0-1 0,0 1 0,-1 0 0,1 0 0,0 0 0,0 0 0,0-1 0,-1 1 0,1 0 0,0 0 0,0 0 0,0-1 0,0 1 0,-1 0 0,1 0 0,0-1 0,0 1 0,0 0 0,0 0 0,0-1 0,0 1 0,-11-20 101,10 8-364,0-1 0,1 1 1,0 0-1,1-1 0,0 1 1,1 0-1,1 0 0,0 0 1,0 0-1,8-17 0,-8 23 101,-1 0 0,1 0 0,1 1 0,-1 0 0,1-1 0,0 1 0,0 1 0,0-1-1,1 1 1,5-5 0,-7 7 116,0 0-1,0 0 0,1 1 1,-1-1-1,0 1 1,1 0-1,-1 0 0,1 0 1,-1 0-1,1 0 0,-1 1 1,1 0-1,0 0 1,-1 0-1,1 0 0,0 0 1,-1 1-1,7 1 0,-6 0 38,0 0 0,1 0 0,-1 1 0,0-1 0,0 1 0,0 0 0,-1 0 0,1 1 0,-1-1 0,0 1 0,0-1 0,0 1 0,0 0 0,0 0 0,-1 1 0,3 4 0,28 74 604,-15-12 142,-14-22 2560,12-77-11799,-7 12 20</inkml:trace>
  <inkml:trace contextRef="#ctx0" brushRef="#br0" timeOffset="1021.94">1780 676 7242,'0'0'8895,"-6"-8"-6821,3 2-1761,-1 0 0,0 1 1,0-1-1,0 1 1,-1 0-1,0 0 0,0 1 1,0-1-1,-1 1 1,1 0-1,-1 1 0,0-1 1,0 1-1,0 0 1,-1 0-1,1 1 0,-1 0 1,1 0-1,-1 1 1,-13-2-1,16 4-277,-1 0-1,1-1 1,-1 2-1,0-1 1,1 0-1,0 1 1,-1 0 0,1 0-1,0 0 1,0 1-1,0-1 1,0 1-1,1 0 1,-1 0 0,1 0-1,0 1 1,-1-1-1,1 1 1,1 0-1,-1-1 1,1 1 0,-4 8-1,3-6-5,0-1 0,1 1 0,0-1 0,0 1 0,0 0 0,1 0 0,-1 0 0,2 0 0,-1 0 0,1 0 0,0 0 0,0 0 0,0 0 0,1 1 0,0-1 0,0 0 0,4 9 0,-4-12-28,0-1-1,1 1 1,-1-1 0,1 1 0,0-1 0,0 0 0,0 1 0,0-1 0,0 0 0,0 0 0,0-1 0,1 1 0,-1 0 0,1-1 0,-1 1 0,1-1 0,0 0-1,0 0 1,-1 0 0,1 0 0,0 0 0,0-1 0,0 1 0,0-1 0,0 0 0,0 0 0,0 0 0,0 0 0,4-2 0,-2 2 9,0-1 0,0-1 0,0 1 0,0-1 0,-1 1 0,1-2 0,-1 1 0,1 0 1,-1-1-1,0 0 0,0 0 0,0 0 0,0 0 0,-1-1 0,1 1 0,4-8 0,-3 3-16,-1 0-1,-1-1 0,1 1 0,-1-1 0,-1 0 0,1 0 1,-2 0-1,2-18 0,-2 21-15,-1 0 0,1 0 0,-2 0 0,1 0 0,-1 0 0,0 0 0,0 0 0,0 1 0,-1-1 0,0 0-1,0 1 1,-1-1 0,1 1 0,-6-9 0,4 27-262,6 9 273,39 115 68,-2-6-71,-31-96-15,-2 0 0,-1 1 0,-2 0 0,-1 48 0,-2-75 59,-1 0 0,0 0 1,0 0-1,0-1 1,-1 1-1,-1 0 0,1-1 1,-2 0-1,1 1 1,-1-1-1,0-1 1,-1 1-1,1-1 0,-2 1 1,1-1-1,-1 0 1,0-1-1,0 0 1,-1 0-1,0 0 0,0-1 1,0 0-1,-11 6 1,13-9 45,1 0-1,-1 0 1,1 0 0,-1-1 0,0 0 0,1 0 0,-1 0 0,0 0 0,0-1-1,0 0 1,0 0 0,0 0 0,0 0 0,1-1 0,-1 0 0,0 0 0,0 0 0,1-1-1,-1 1 1,0-1 0,1 0 0,0-1 0,-1 1 0,1-1 0,0 0 0,0 0 0,1 0-1,-1 0 1,1-1 0,-1 1 0,-4-8 0,5 6-101,0 1 1,0-1-1,1 0 0,-1 0 0,1-1 1,1 1-1,-1 0 0,1-1 1,-1 1-1,2-1 0,-1 1 0,1-1 1,-1 0-1,1 1 0,1-1 1,-1 1-1,1-1 0,0 1 0,1-1 1,-1 1-1,1 0 0,0-1 1,0 1-1,0 0 0,1 0 0,0 0 1,5-6-1,4-2-405,0-1 0,1 2 1,1 0-1,0 0 0,1 2 0,31-18 1,50-18-8495,-71 36 2867</inkml:trace>
  <inkml:trace contextRef="#ctx0" brushRef="#br0" timeOffset="2110.5">2283 318 9450,'0'0'6733,"0"9"-4797,2 56 1472,15 95 0,4 57-466,-19-181-2583,-1-22-99,0 1-1,-1 0 0,0-1 1,-5 25-1,5-39-231,0 0 0,0 1-1,0-1 1,0 0 0,0 0 0,0 0 0,0 1 0,0-1-1,0 0 1,0 0 0,0 0 0,0 1 0,0-1 0,0 0-1,0 0 1,0 0 0,-1 0 0,1 1 0,0-1 0,0 0-1,0 0 1,0 0 0,0 0 0,-1 0 0,1 1 0,0-1-1,0 0 1,0 0 0,0 0 0,-1 0 0,1 0 0,0 0-1,0 0 1,0 0 0,-1 0 0,1 0 0,0 0 0,0 0-1,0 0 1,-1 0 0,1 0 0,0 0 0,0 0 0,0 0-1,-1 0 1,-7-9 433,-4-15-382,9 4-383,0 1 0,0-1 0,2 0 0,1 1 1,0-1-1,2 0 0,0 1 0,1-1 0,1 1 0,0 0 0,2 0 0,0 0 0,14-27 0,-17 41 206,0 0 0,1 1 0,-1-1 0,1 1 0,0 0 0,0-1 0,0 2 0,1-1 0,-1 1 0,1-1 0,0 1 0,0 0 0,0 1 0,1-1 0,-1 1 0,0 0 0,1 1 0,-1-1 0,11 0 0,-13 2 88,0-1-1,0 1 1,0 0 0,0 1 0,0-1-1,0 1 1,0-1 0,0 1 0,0 0 0,0 0-1,0 0 1,0 1 0,0-1 0,-1 1-1,1-1 1,0 1 0,-1 0 0,0 0 0,1 0-1,-1 0 1,0 0 0,0 1 0,0-1-1,0 1 1,-1-1 0,1 1 0,-1 0 0,1 0-1,-1-1 1,0 1 0,0 0 0,0 0-1,-1 0 1,1 0 0,-1 0 0,1 0 0,-1 4-1,0 1 39,1-1-1,-1 0 0,0 0 0,-1 1 1,0-1-1,0 0 0,0 0 0,-1 0 1,0 0-1,0 0 0,-1 0 0,0 0 1,0-1-1,-1 0 0,-5 8 0,1-4 108,0 0 0,-1-1 0,0 0 0,-1-1 0,0 0 0,0 0-1,-21 11 1,32-17-114,1 0-1,0 0 1,-1-1-1,1 1 1,0 0-1,0-1 1,1 0 0,-1 1-1,0-1 1,0 0-1,1 0 1,-1 0-1,4 0 1,47 22-49,-9-7 30,-19-7 44,0 0-1,-1 2 0,23 13 0,-55-26-198,-6-2-2339,-1-4-4314</inkml:trace>
  <inkml:trace contextRef="#ctx0" brushRef="#br0" timeOffset="3048.07">2130 114 6665,'0'0'12885,"-8"-8"-7576,386-13-2330,-291 15-2915,-87 5-54,0 1 1,0 0-1,0-1 1,0 1-1,0-1 1,0 1-1,0-1 1,0 1-1,0-1 1,0 1-1,0-1 1,0 1-1,0-1 1,-1 1-1,1 0 1,0-1-1,0 1 1,0-1-1,-1 1 1,1-1-1,0 1 1,0 0-1,-1-1 1,1 1-1,0 0 1,-1-1-1,1 1 1,0 0-1,-1-1 1,1 1-1,-1 0 1,1 0-1,0 0 1,-1-1-1,-15-14-152,0 4-92,0 1 0,0 0 0,-23-9 0,39 19 215,23 15-170,16 8 246,-24-16-39,0 2 0,0 0 0,-1 1 0,0 0 1,-1 1-1,0 0 0,0 2 0,11 14 0,-23-26 0,-1 0 0,1 0 0,-1-1 0,0 1-1,1 0 1,-1 0 0,0 0 0,0 0 0,1 0 0,-1 0 0,0 0-1,0 0 1,0 0 0,0 0 0,0-1 0,0 1 0,-1 0 0,1 0-1,0 0 1,0 0 0,-1 0 0,1 0 0,0 0 0,-1 0 0,1-1-1,-1 1 1,1 0 0,-1 0 0,0-1 0,1 1 0,-1 0 0,0-1-1,1 1 1,-1 0 0,0-1 0,0 1 0,-1 0 0,-41 19 206,23-11-536,-7 8-2357,11-4-3723,7-6-875</inkml:trace>
  <inkml:trace contextRef="#ctx0" brushRef="#br0" timeOffset="5362.03">1 745 6833,'0'0'16823,"6"-9"-14444,27 4-1896,-1 3 0,1 0-1,40 4 1,-5 0 336,-64-3-228</inkml:trace>
  <inkml:trace contextRef="#ctx0" brushRef="#br0" timeOffset="6068.57">114 608 7434,'0'0'11853,"-1"6"-7701,-5 20-3645,6 216 4941,0-241-4777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41:53.76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8 7402,'0'0'15037,"34"-3"-10705,122-1-1745,-111 4-2317,-56 9-5114,3-5 480,-3 3-3005</inkml:trace>
  <inkml:trace contextRef="#ctx0" brushRef="#br0" timeOffset="372.95">15 202 7498,'0'0'12930,"6"0"-11529,52-1 794,103 3 1199,-161-2-3404,0 0 1,1 0-1,-1 0 1,0 1-1,0-1 0,0 0 1,1 0-1,-1 0 1,0 0-1,0 0 1,0 0-1,0 0 0,1 0 1,-1-1-1,0 1 1,0 0-1,0 0 1,1 0-1,-1 0 0,0 0 1,0 0-1,0 0 1,0 0-1,0 0 1,1 0-1,-1-1 0,0 1 1,0 0-1,0 0 1,0 0-1,0 0 1,0 0-1,1-1 0,-1 1 1,0 0-1,0 0 1,0 0-1,0 0 1,0-1-1,0 1 0,0 0 1,0 0-1,0 0 1,0-1-1,0 1 1,0 0-1,0 0 0,0 0 1,0 0-1,0-1 1,0 1-1,0 0 1,0 0-1,0 0 0,0 0 1,0-1-1,-1 1 1,1 0-1,0 0 1,0 0-1,0 0 0,0-1 1,0 1-1,0 0 1,-1 0-1,1 0 1,0 0-1,-10-11-4232,-2 2-3688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41:51.07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49 516 9234,'0'0'13231,"5"50"-10388,9 303 1003,-10-321-3146,-3-25 856,-6-26-914,-8-38-735,-39-208-2481,51 251 2319,0 0 0,1 0 0,0 0-1,1-1 1,1 1 0,0 0 0,0 0 0,9-22 0,-9 29 158,1 0 1,1 0-1,-1 0 1,1 0-1,0 1 1,0 0-1,1 0 1,0 0-1,0 0 1,0 1-1,1 0 1,0 0-1,0 0 1,0 1 0,0 0-1,1 0 1,13-6-1,-14 9 120,0-1 0,1 1-1,-1 0 1,1 1 0,-1-1-1,1 1 1,-1 1 0,1-1 0,-1 1-1,1 0 1,-1 0 0,0 1 0,1 0-1,-1 0 1,0 1 0,0-1 0,0 1-1,-1 0 1,1 1 0,-1 0-1,0 0 1,0 0 0,0 0 0,0 1-1,-1-1 1,1 1 0,-1 1 0,-1-1-1,1 0 1,-1 1 0,0 0-1,0 0 1,0 0 0,-1 0 0,0 0-1,0 0 1,-1 1 0,0-1 0,0 1-1,0-1 1,-1 1 0,0-1 0,-1 10-1,-1-12 48,1 0 0,-1-1 0,0 1 0,0 0-1,0-1 1,-1 1 0,0-1 0,1 0 0,-1 0 0,0 0-1,0 0 1,0-1 0,-1 1 0,1-1 0,-1 0 0,0 0-1,1 0 1,-5 2 0,-7 2 124,-1 1 1,1-2-1,-20 4 1,25-7-137,-1-1-1,0 0 1,0 0 0,-19-3 0,-1 1-8505</inkml:trace>
  <inkml:trace contextRef="#ctx0" brushRef="#br0" timeOffset="1029.75">467 930 4185,'0'0'16357,"0"-6"-14926,1 1-1010,-1 0 0,-1 1 0,1-1 0,-1 0 0,0 0 0,0 1 0,0-1 0,-1 0 0,-3-7 0,4 9-339,-1 1-1,1 0 1,-1 0-1,0 0 1,1 0-1,-1 0 0,0 1 1,0-1-1,0 0 1,0 1-1,0-1 1,-1 1-1,1 0 1,0 0-1,-1 0 0,1 0 1,-1 0-1,1 1 1,-1-1-1,1 1 1,-1-1-1,0 1 0,1 0 1,-3 0-1,1 1-83,1-1 0,-1 1-1,1 0 1,-1 0 0,1 0-1,0 1 1,-1-1 0,1 1 0,0 0-1,0 0 1,0 0 0,0 0-1,1 0 1,-1 1 0,1-1-1,-1 1 1,1-1 0,0 1-1,0 0 1,0 0 0,0 0-1,0 0 1,1 1 0,-1-1 0,0 5-1,-1 1 5,0-1-1,0 1 0,1 0 1,0-1-1,1 1 0,0 0 1,0 0-1,1 0 0,1 12 1,0-19-3,-1 0 1,0-1 0,0 1 0,1 0-1,-1-1 1,1 1 0,0-1-1,-1 1 1,1-1 0,0 1-1,0-1 1,0 1 0,0-1 0,0 0-1,0 0 1,0 1 0,1-1-1,-1 0 1,0 0 0,1 0 0,-1 0-1,1-1 1,-1 1 0,1 0-1,-1 0 1,1-1 0,-1 1 0,1-1-1,0 0 1,-1 1 0,1-1-1,0 0 1,-1 0 0,1 0 0,0 0-1,-1 0 1,1 0 0,0-1-1,-1 1 1,4-2 0,0 1 12,0 0 0,0-1 0,0 0 0,-1 0 0,1 0 0,-1-1 0,1 1 1,-1-1-1,0 0 0,0 0 0,0-1 0,3-3 0,0-5-38,-1 0-1,0 0 1,-1 0 0,-1-1 0,0 0-1,5-25 1,-6 52 213,1 0 0,1-1 0,0 1-1,1-1 1,0 0 0,9 13 0,-13-24-248,0 1 1,0 0-1,0-1 0,1 1 1,-1-1-1,1 0 0,-1 0 1,1 0-1,0 0 0,0 0 1,0-1-1,0 1 0,5 1 1,-5-2-235,0-1 1,0 0-1,0 0 1,0 0-1,0 0 1,0 0-1,0 0 1,0-1-1,0 0 1,-1 1-1,1-1 1,0 0-1,0 0 0,-1-1 1,1 1-1,0-1 1,-1 1-1,4-3 1,9-8-7036</inkml:trace>
  <inkml:trace contextRef="#ctx0" brushRef="#br0" timeOffset="2108.33">114 78 7282,'-2'0'20787,"4"0"-20358,81 2-201,-35 0-129,0-2 0,1-2-1,70-13 1,-118 15-93,-1 0 1,0-1 0,0 1-1,1 0 1,-1-1-1,0 1 1,0 0 0,0-1-1,1 1 1,-1 0-1,0-1 1,0 1-1,0-1 1,0 1 0,0 0-1,0-1 1,0 1-1,0-1 1,0 1 0,0 0-1,0-1 1,0 1-1,0-1 1,0 1-1,0 0 1,0-1 0,0 1-1,-1 0 1,1-1-1,0 1 1,0-1 0,0 1-1,-1 0 1,1-1-1,0 1 1,0 0-1,-1 0 1,1-1 0,0 1-1,-1 0 1,1 0-1,0-1 1,-1 1-1,1 0 1,0 0 0,-1 0-1,1 0 1,-1-1-1,-16-14-48,5 8-2,8 5 42,1 0-1,0 0 0,0 0 1,0 0-1,0-1 0,1 1 0,-1-1 1,0 1-1,-2-4 0,40 12-239,-21-1 240,-1 1 0,1 0 0,21 15 0,-31-20-1,-1 1 0,0 1-1,0-1 1,0 0 0,0 1-1,0 0 1,-1-1 0,1 1-1,-1 0 1,0 0 0,0 1 0,0-1-1,0 0 1,0 1 0,-1-1-1,1 1 1,-1 0 0,0-1 0,1 8-1,-3-9 44,0 0 1,1 1-1,-1-1 0,0-1 1,0 1-1,-1 0 0,1 0 0,0 0 1,-1 0-1,1-1 0,-1 1 1,1-1-1,-1 1 0,0-1 0,1 0 1,-1 0-1,0 1 0,0-1 1,-3 1-1,2-1-206,0 1-1,1-1 1,-1 1 0,1-1 0,0 1 0,-1 0-1,1 0 1,0 0 0,0 0 0,0 0 0,0 1-1,1-1 1,-1 0 0,1 1 0,-2 3-1,2 15-10040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44:44.03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77 169 10218,'0'0'6079,"1"8"-4273,38 172 3245,-9-52-3514,-22-92-1072,4 22 254,-9-40 747,-2-15-244,-2-5 408,-58-148-1255,28 77-854,3-2-1,-18-81 0,45 149 375,-1 1 1,1-1-1,0 0 1,1 0-1,-1 1 1,2-1-1,-1 0 1,1 0-1,0 1 1,0-1-1,0 0 1,3-6-1,-2 10 68,0 0 0,0-1 0,0 1 1,0 1-1,0-1 0,1 0 0,-1 1 0,1-1 0,-1 1 0,1-1 0,0 1 0,0 0 0,0 1 0,0-1 0,1 0 0,-1 1 0,0 0 0,1-1 0,-1 1 0,1 1 0,-1-1 0,1 0 0,5 1 0,4-1 19,0 0-1,1 1 1,-1 1-1,0 0 0,1 0 1,-1 2-1,0 0 1,0 0-1,-1 1 1,1 1-1,-1 0 1,21 11-1,-27-12 25,1 0 0,-1 1 0,0-1-1,0 1 1,-1 1 0,0-1 0,1 1-1,-2 0 1,1 0 0,-1 0 0,0 1-1,0-1 1,-1 1 0,1 0 0,-2 0-1,1 0 1,-1 1 0,0-1 0,0 0-1,-1 1 1,0 0 0,-1-1 0,0 13-1,-1-16 54,0 0 0,0 0 0,0 0 0,-1-1 0,1 1 0,-1-1 0,0 1 0,0-1 0,-1 1-1,1-1 1,-1 0 0,1 0 0,-1-1 0,0 1 0,0 0 0,0-1 0,-1 0 0,1 1 0,0-1 0,-1-1-1,1 1 1,-1 0 0,0-1 0,0 0 0,-6 2 0,-6 1 72,0 0-1,-1-1 1,1 0-1,-31 0 1,34-7 197,9 1-1664</inkml:trace>
  <inkml:trace contextRef="#ctx0" brushRef="#br0" timeOffset="683.53">607 462 5097,'0'0'15897,"-6"-8"-14500,3 2-1011,-1 1-1,-1 0 0,1 0 0,0 0 0,-1 1 0,0 0 0,0 0 0,-1 0 0,-8-5 0,12 8-318,-1 0 0,0 0 0,1 0 0,-1 0 1,0 0-1,1 1 0,-1-1 0,0 1 0,0 0 0,0 0 0,1 0 0,-1 0 0,0 0 1,0 0-1,0 1 0,1-1 0,-1 1 0,0 0 0,1 0 0,-1 0 0,1 0 0,-1 1 1,1-1-1,-1 1 0,1-1 0,0 1 0,0 0 0,0 0 0,-4 4 0,1 0-59,1 0 0,-1 1-1,1-1 1,0 1 0,1 0-1,0 1 1,0-1-1,0 1 1,1-1 0,0 1-1,1 0 1,-1-1 0,2 1-1,-1 0 1,1 0-1,1 9 1,-1-14-7,0 1 0,0 0 0,1-1 0,0 1 0,-1-1 0,1 1 0,0-1 1,1 1-1,-1-1 0,1 0 0,0 1 0,-1-1 0,1 0 0,1 0 0,-1 0 0,0 0 0,1-1 0,-1 1 0,1-1 0,0 1 0,0-1 0,0 0 1,0 0-1,0 0 0,0-1 0,1 1 0,-1-1 0,1 0 0,-1 0 0,1 0 0,-1 0 0,1 0 0,0-1 0,-1 0 0,8 0 0,-8 0 7,0-1 0,0 1 0,0-1 0,0 0 0,0 0 0,0 0-1,0 0 1,-1-1 0,1 1 0,-1-1 0,1 1 0,-1-1-1,1 0 1,-1 0 0,0 0 0,0 0 0,0-1 0,0 1 0,0-1-1,0 1 1,-1-1 0,1 1 0,-1-1 0,0 0 0,0 0 0,0 0-1,1-5 1,2-7 24,0-1-1,-2 0 0,2-27 0,-2 23 212,0 18-46,0 8 63,3 7-89,0 0 1,0 0-1,1-1 1,1 1-1,0-1 1,1-1-1,9 12 1,-14-20-222,0 0 0,0 0 1,0 0-1,1 0 1,0-1-1,-1 0 0,1 0 1,0 0-1,0 0 1,0 0-1,0-1 1,0 1-1,0-1 0,1 0 1,-1-1-1,0 1 1,1-1-1,-1 0 1,0 0-1,1 0 0,-1 0 1,0-1-1,1 0 1,-1 0-1,0 0 1,6-2-1,19-12-3033,-7-3-3779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44:41.65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53 111 11018,'0'0'14685,"0"-3"-12409,1 6-1976,76 421 2261,-69-386-2174,-6-31 659,-10-25-499,4 9-600,-91-239-307,86 218 103,2 0 0,0-1 0,2 0 0,1 0 0,2-1 0,2-43 0,1 73 242,-1 0-1,1-1 1,-1 1-1,1 1 1,0-1 0,0 0-1,0 0 1,0 0 0,0 0-1,0 1 1,0-1 0,1 0-1,-1 1 1,1-1 0,-1 1-1,1 0 1,0-1 0,-1 1-1,1 0 1,0 0 0,0 0-1,0 0 1,0 0-1,0 1 1,0-1 0,0 1-1,0-1 1,0 1 0,3-1-1,9 0-13,1-1 0,-1 2 0,19 0-1,-15 1 30,-4-1-18,0 1 0,-1 0 0,1 1-1,0 1 1,-1 0 0,1 1 0,-1 1-1,0 0 1,22 12 0,-30-15 14,0 1 0,0 0 0,-1 1 0,1-1 0,-1 1 0,0 0 0,0 0-1,-1 0 1,1 0 0,-1 1 0,1-1 0,-2 1 0,1 0 0,0 0 0,-1 0 0,0 0 0,0 1 0,-1-1 0,1 0 0,-1 1 0,0-1 0,-1 1 0,1 0 0,-1-1 0,0 1-1,0-1 1,-2 7 0,1-8 36,-1 1-1,0-1 0,0 0 0,0 0 1,-1 0-1,1-1 0,-1 1 0,0-1 1,0 1-1,0-1 0,0 0 1,0 0-1,-1 0 0,0-1 0,1 1 1,-1-1-1,0 0 0,-8 3 0,0 1 133,-1-1 0,0 0 0,0-1-1,0-1 1,-14 3 0,25-6-154,-57 4 410,56-4-428,0 0 0,0 0 0,0 0-1,0-1 1,0 1 0,0-1-1,0 0 1,0 0 0,0 0-1,0 0 1,1 0 0,-1-1-1,0 1 1,1-1 0,-1 1-1,-3-5 1,34 4-9998,-9 3 2319</inkml:trace>
  <inkml:trace contextRef="#ctx0" brushRef="#br0" timeOffset="447.34">859 289 8482,'0'0'12484,"10"0"-11153,254-2 4475,-200 1-9745,-90 3-2349,-2 1-2482</inkml:trace>
  <inkml:trace contextRef="#ctx0" brushRef="#br0" timeOffset="830.43">897 498 8042,'0'0'7204,"11"1"-4522,162-3 5993,-36-2-6389,-134-10-10723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45:02.41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529 0 11058,'0'0'4673,"-53"32"-3448,12-1 119,-16 13-168,-14 11-208,3-2-360,16-9-183,14-11-249,14-8-176,-5 5-256,-9 11-1769,6-6-2256,7-8-2040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45:01.56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431 1 9058,'0'0'3729,"-48"68"-2529,23-37-16,-3 6-472,-3 2-288,-1 3-111,-2 4 71,1-1 16,1 1-168,-2 1-144,2-1-88,-9 14-880,8-11-1289,6-9-2096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44:51.77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304 957 8634,'0'0'11064,"-10"-6"-9356,-4-5-1121,0 0-1,0 0 1,1-2-1,0 1 1,1-2 0,-19-27-1,8 6-448,1-2-1,2 0 1,2-1-1,1 0 1,2-2-1,2 0 1,-12-62-1,14 49-576,3 0-1,-2-108 0,10 158 412,0 1-1,0-1 1,0 0-1,1 1 1,-1-1 0,1 1-1,-1-1 1,1 0-1,0 1 1,0-1-1,0 1 1,0 0-1,1-1 1,-1 1-1,1 0 1,-1 0-1,1 0 1,0 0-1,0 0 1,0 0-1,0 1 1,3-3-1,-1 2 15,1 0-1,-1 1 0,0 0 1,0-1-1,0 2 1,1-1-1,-1 0 0,0 1 1,1 0-1,-1 0 0,0 0 1,8 2-1,1 1 12,1 0 0,-1 1 0,0 0 0,-1 1-1,1 0 1,-1 1 0,0 0 0,13 10 0,-18-10 8,0 0 0,0 1 0,0-1-1,-1 2 1,0-1 0,0 0 0,-1 1 0,0 0 0,0 0 0,-1 1-1,0-1 1,-1 1 0,0 0 0,0 0 0,0 0 0,-2 1 0,1-1 0,-1 0-1,0 1 1,-1-1 0,0 1 0,-2 14 0,0-20 62,1 1 1,-1-1-1,0 0 0,0 0 1,0 0-1,0-1 0,-1 1 1,0-1-1,1 1 1,-1-1-1,-1 0 0,1 0 1,0 0-1,-1 0 0,1-1 1,-1 1-1,0-1 1,0 0-1,0 0 0,0 0 1,0-1-1,-1 1 0,1-1 1,-9 1-1,-10 2 305,0-1 1,-1-1-1,-33-2 0,38 0 10,15 0 796</inkml:trace>
  <inkml:trace contextRef="#ctx0" brushRef="#br0" timeOffset="765.3">299 706 7162,'0'0'8489,"32"0"-4488,-29-1-3935,-1 0 0,1 1 0,-1-1 0,1 0 1,-1-1-1,0 1 0,0 0 0,1-1 0,-1 1 0,0-1 0,0 0 0,0 1 0,-1-1 0,1 0 0,0 0 0,-1 0 0,1-1 1,-1 1-1,0 0 0,1-1 0,-1 1 0,0 0 0,-1-1 0,1 1 0,0-1 0,-1 1 0,1-1 0,-1 0 0,0 1 0,0-1 0,0 1 1,0-1-1,-1-4 0,0 4-46,0 1 1,0-1 0,-1 1-1,1-1 1,0 1 0,-1 0 0,0 0-1,1-1 1,-1 1 0,0 0-1,0 1 1,0-1 0,-1 0-1,1 0 1,0 1 0,-1 0-1,1-1 1,-1 1 0,1 0 0,-1 0-1,1 0 1,-1 0 0,0 1-1,1-1 1,-1 1 0,0 0-1,0-1 1,0 1 0,1 1-1,-1-1 1,-5 1 0,6 0-13,1 0 0,-1-1 1,0 1-1,0 0 0,1 1 0,-1-1 0,1 0 1,-1 0-1,1 1 0,-1-1 0,1 1 1,0-1-1,0 1 0,-1 0 0,1-1 1,0 1-1,1 0 0,-1 0 0,0-1 1,0 1-1,1 0 0,-1 0 0,1 0 0,0 0 1,0 0-1,-1 0 0,1 0 0,1 4 1,-2 1 94,1 1 1,0 0-1,1-1 0,0 1 1,0-1-1,3 12 1,-1-13 28,0 0 1,1-1 0,-1 1 0,1-1 0,0 0 0,0 0-1,1 0 1,0-1 0,0 1 0,0-1 0,0 0-1,0-1 1,1 1 0,0-1 0,7 3 0,-8-4-206,0 0 0,0 0 0,0-1 0,0 0 0,0 0 1,0 0-1,0-1 0,11 1 0,-13-2-250,0 1 0,0-1 0,0 1 0,0-1 0,0 0 0,-1 0 0,1 0 0,0 0 0,0-1-1,-1 1 1,1-1 0,-1 0 0,1 1 0,-1-1 0,4-4 0,3-7-5874</inkml:trace>
  <inkml:trace contextRef="#ctx0" brushRef="#br0" timeOffset="1111.22">447 597 4257,'0'0'13511,"11"9"-12171,18 14-816,67 54 2093,-43-21-3668,-56-72-12161</inkml:trace>
  <inkml:trace contextRef="#ctx0" brushRef="#br0" timeOffset="1462.1">613 598 10058,'0'0'5337,"-30"50"-2880,20-32-905,2 0-200,0-1-543,2-2-113,2-1-360,1-4-216,2-3-120,1-3-416</inkml:trace>
  <inkml:trace contextRef="#ctx0" brushRef="#br0" timeOffset="1868.18">649 361 9634,'0'0'3649,"4"11"-1442,44 119 3530,-24-67-3223,33 126 0,-57-189-2491,0 0 0,0 0 0,0 0 0,0 0 0,0 0 0,0 0 0,0 0 0,0 0 0,0 0 0,0 0 0,-1 0 0,1 0 0,0 0 0,0 0 0,0 0 0,0 0 0,0 0 0,0 0 0,0 0 0,0 0 0,0 0 0,-1 0 0,1 0 0,0 0 0,0 0 0,0 0 0,0 0 0,0 0 0,0 0 0,0 0 0,-11-20 1231,-9-32 472,18 42-2040,-1 0 0,1 0 1,1 0-1,0 0 0,0 0 1,2-20-1,0 27 233,-1 1 1,1-1-1,0 1 1,0-1-1,0 1 1,0 0-1,0-1 1,0 1-1,1 0 1,-1 0-1,1 0 1,0 0-1,-1 0 1,1 0-1,0 0 1,0 1-1,0-1 1,0 1 0,1-1-1,-1 1 1,0 0-1,1 0 1,-1 0-1,1 0 1,-1 0-1,1 1 1,-1-1-1,1 1 1,-1 0-1,1-1 1,4 1-1,43 0-3028,-29 0-527,-8 0-1544</inkml:trace>
  <inkml:trace contextRef="#ctx0" brushRef="#br0" timeOffset="2334.01">1112 371 10922,'0'0'12339,"-4"16"-12235,6-14-104,12-2-776,-3 0-2865,2 0-1888</inkml:trace>
  <inkml:trace contextRef="#ctx0" brushRef="#br0" timeOffset="2912.6">1307 88 11859,'0'0'8869,"4"12"-7112,16 50-348,4-1 1,2-2-1,66 108 1,0 4 9,-89-198-747,1 0 0,11-38-1,77-328-1908,-90 382 1140,-1 3 24,1-1 0,0 0 1,0 0-1,1 1 0,0-1 0,1 1 1,-1 0-1,2 0 0,7-12 1,-13 54-13509,-4-21 6740</inkml:trace>
  <inkml:trace contextRef="#ctx0" brushRef="#br0" timeOffset="3362.13">1977 399 12323,'0'0'14187,"3"1"-14035,0 0-152,1 0-64,8-1-1617,0 0-2504,0 0-2808</inkml:trace>
  <inkml:trace contextRef="#ctx0" brushRef="#br0" timeOffset="4277.9">2467 338 8674,'0'0'12667,"1"-6"-11094,0 4-1486,-1 1 0,1-1 0,-1 0 0,0 0 0,0 1 0,0-1 0,0 0 0,0 0 0,0 1 0,0-1 0,0 0 0,-1 0 0,1 0-1,-1 1 1,1-1 0,-1 0 0,0 1 0,1-1 0,-1 1 0,0-1 0,0 1 0,0-1 0,0 1 0,-1-1 0,1 1 0,0 0 0,0 0 0,-1 0 0,1 0 0,-1 0 0,1 0 0,-1 0-1,0 0 1,1 0 0,-1 1 0,0-1 0,1 1 0,-1-1 0,0 1 0,0 0 0,1 0 0,-1-1 0,0 1 0,0 0 0,-2 1 0,-4-1-33,0 0 1,0 1-1,0 0 0,0 0 1,0 1-1,0 0 1,1 0-1,-1 1 1,1 0-1,-1 0 0,1 1 1,0 0-1,1 0 1,-1 1-1,1 0 1,-8 7-1,10-9-42,0 1 0,1-1 1,0 1-1,0 0 0,0 0 0,0 0 1,1 0-1,-1 1 0,1-1 0,0 1 1,0-1-1,1 1 0,-1 0 1,1 0-1,0 0 0,1-1 0,-1 1 1,1 0-1,0 0 0,0 0 0,0 0 1,1 0-1,0 0 0,0 0 0,0 0 1,0-1-1,5 9 0,-4-8-9,1-1 0,-1 0 0,1-1 0,0 1 0,1-1 0,-1 1 0,0-1 0,1 0 0,0 0 0,0 0 0,0-1 0,0 1 0,0-1 0,1 0 0,-1 0 0,1-1 0,-1 1 0,1-1 0,-1 0 0,1 0 0,0-1 0,0 1 0,-1-1 0,1 0 0,0 0 0,0-1 0,5-1 0,-3 2 0,-1-1 1,0 0 0,0-1-1,0 1 1,0-1-1,0 0 1,0-1 0,-1 0-1,1 1 1,-1-2 0,0 1-1,0-1 1,0 0 0,0 0-1,0 0 1,-1 0-1,0-1 1,0 0 0,0 0-1,4-8 1,-4 3-1,-1 0 1,-1 0-1,1 0 1,-2 0-1,2-15 1,-3 21 2,1 0 1,-1 0 0,0 0 0,0 0 0,-1 0-1,1 0 1,-1 0 0,1 0 0,-2 0 0,1 0-1,0 0 1,-1 1 0,1-1 0,-1 0-1,0 1 1,-3-5 0,1 40 41,8 21-4,2 0 1,2 0-1,27 90 0,-18-80-82,17 126 0,-32-168-22,-1 1-1,-1-1 0,-4 33 0,4-49 58,-1 0 0,0 0-1,0-1 1,-1 1 0,1 0-1,-1-1 1,0 1 0,0-1-1,0 0 1,-1 0 0,1 0 0,-1 0-1,0 0 1,0 0 0,-1-1-1,1 1 1,-1-1 0,1 0-1,-1 0 1,0-1 0,-9 5-1,9-5 28,-1-1 0,1 0 0,-1 0 0,0-1 0,0 1 0,1-1-1,-1 0 1,0 0 0,0 0 0,1-1 0,-1 0 0,0 0 0,0 0-1,1-1 1,-1 1 0,1-1 0,0 0 0,-1 0 0,1-1 0,0 1-1,0-1 1,0 0 0,1 0 0,-1 0 0,1 0 0,-6-7 0,0 0-11,1-1 1,0 1-1,0-1 1,1-1-1,1 1 0,0-1 1,0 0-1,-5-19 1,8 21-20,1 0 1,-1 0-1,2 0 1,0 0 0,0 0-1,1 0 1,0 0-1,0 0 1,1 0-1,1 0 1,0 0-1,6-19 1,-4 21-12,0-1 0,0 2 0,1-1 0,0 0 0,1 1 1,-1 0-1,1 0 0,1 1 0,-1 0 0,1 0 0,0 0 0,1 1 1,-1 0-1,15-7 0,0 2 24,1 0 0,0 2 0,0 1 0,39-8 0,97-6-4807,-140 19 3246,13-1-4653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44:48.48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57 13675,'0'0'8154,"0"8"-7833,9 100 1369,3 22 1872,-18-177-3733,2-2 0,2 1 1,6-60-1,-4 107 162,1 0 0,0 0 0,-1 1 0,1-1 0,0 0 0,0 0 0,0 0 0,0 1 0,-1-1 1,1 0-1,0 1 0,1-1 0,-1 1 0,0-1 0,0 1 0,0 0 0,0-1 0,0 1 0,0 0 0,0 0 0,0 0 0,1 0 0,-1 0 0,0 0 0,0 0 0,0 0 0,0 0 0,1 0 0,-1 1 1,0-1-1,1 1 0,38 9-9,-31-5 64,0 1-1,0 0 1,-1 0 0,0 0 0,0 1-1,-1 1 1,0-1 0,0 1 0,-1 0-1,0 0 1,0 1 0,-1 0 0,0 0-1,0 0 1,-1 1 0,0 0 0,-1-1-1,0 1 1,-1 1 0,0-1 0,0 0-1,-1 21 417,-8-59 776,4 10-1332,0 0-1,1-1 1,0-21 0,2 34 10,0 0-1,0 1 1,0-1 0,1 0 0,0 0-1,0 0 1,1 1 0,0-1 0,0 0-1,0 1 1,0 0 0,1-1 0,6-8 0,-7 12 54,0 0 1,-1 1 0,1-1 0,0 1 0,0 0-1,0-1 1,0 1 0,0 0 0,0 0-1,0 0 1,0 0 0,0 1 0,0-1 0,1 1-1,-1-1 1,0 1 0,1 0 0,-1 0 0,0 0-1,0 0 1,3 0 0,0 1 15,0 1 0,0-1 0,-1 1 0,1 0 0,0 0 0,-1 0 0,0 0 0,1 1 0,4 4 0,2 2 21,-1 1 0,0-1-1,-1 1 1,0 1 0,0 0 0,8 15 0,-11-16 111,-1 1 0,-1 0 0,0-1 0,-1 1 0,0 1 0,0-1-1,-1 0 1,-1 1 0,0-1 0,-1 16 0,-14-59 1113,11 20-1412,1 0 0,0 0 0,1-1 0,1 1 0,0 0-1,0-1 1,1 1 0,3-14 0,-3 22 142,0 1-1,0-1 1,0 1 0,1-1-1,-1 1 1,1 0-1,0-1 1,0 1 0,0 0-1,0 0 1,0 1 0,1-1-1,-1 0 1,1 1 0,0-1-1,0 1 1,0 0-1,0 0 1,0 0 0,0 0-1,1 1 1,-1-1 0,0 1-1,1 0 1,-1 0 0,1 0-1,0 1 1,-1-1-1,1 1 1,0 0 0,4 0-1,-2 0 29,-1 0-1,1 1 0,-1-1 0,0 1 1,1 1-1,-1-1 0,0 1 0,0 0 1,0 0-1,0 0 0,0 1 0,-1 0 1,1 0-1,-1 0 0,1 0 0,-1 1 1,0-1-1,0 1 0,-1 0 0,1 1 1,-1-1-1,0 0 0,3 8 0,5 8 282,-2 1 0,-1 0 0,-1 1 0,7 29-1,-6-17 595,5-56-5205,-5 8-2697</inkml:trace>
  <inkml:trace contextRef="#ctx0" brushRef="#br0" timeOffset="795.11">1069 93 9090,'0'0'11983,"-11"-10"-10474,0-1-1114,7 7-276,0 0 0,0 0 0,0 0 0,0 1 0,-1-1 0,0 1 0,1 0 0,-1 1 0,0-1 1,-8-2-1,10 4-56,0 0 0,0 0 1,0 1-1,0-1 1,-1 1-1,1 0 0,0 0 1,0 0-1,0 0 1,0 0-1,0 1 0,0-1 1,0 1-1,0 0 1,0 0-1,0 0 0,0 0 1,0 1-1,1-1 1,-1 1-1,0 0 0,1 0 1,-1-1-1,1 2 1,0-1-1,0 0 0,0 0 1,0 1-1,0-1 1,0 1-1,1 0 1,-1-1-1,-1 5 0,-1 0-41,1 0 0,0 0 0,1 1 0,0-1 0,0 1 0,0-1 0,1 1 0,0 0-1,1-1 1,-1 1 0,1 0 0,2 13 0,-1-18-20,1 0 1,-1 1-1,0-1 0,1 0 1,-1 0-1,1 0 1,0 0-1,0-1 0,0 1 1,1 0-1,-1-1 0,1 0 1,-1 1-1,1-1 0,0 0 1,0 0-1,0-1 0,0 1 1,0 0-1,0-1 0,0 0 1,0 0-1,1 0 0,-1 0 1,0 0-1,1-1 1,-1 0-1,1 1 0,-1-1 1,1 0-1,-1-1 0,1 1 1,-1-1-1,5-1 0,-3 2-16,0-1 0,0 0 0,0 0 0,0 0 0,0-1 0,-1 0 0,1 0 0,-1 0 0,1 0 0,-1-1 0,0 1 0,0-1 0,0 0 0,0-1 0,-1 1 0,1-1 0,-1 1 0,0-1 0,0 0-1,0 0 1,0-1 0,-1 1 0,4-9 0,-4 4-12,-1-1 1,0 1-1,0-1 0,-1 1 0,-1-12 0,0 17 28,1 0 0,-1 0 1,1 0-1,-1 0 0,-1 0 0,1 0 0,0 0 0,-1 0 0,0 0 0,0 0 1,0 0-1,0 1 0,-6-7 0,4 38 194,10 24-151,2 1-1,23 78 1,-13-57-27,7 18-11,-15-65-11,-2 1 0,-1 0 1,-1 0-1,-1 1 1,-2-1-1,0 57 0,-3-82 24,-1 0 0,1-1-1,0 1 1,-1 0-1,1 0 1,-1-1-1,0 1 1,0 0 0,0-1-1,0 1 1,-1-1-1,1 0 1,0 1 0,-1-1-1,0 0 1,0 0-1,1 0 1,-1 0-1,0 0 1,-1 0 0,1 0-1,0-1 1,0 1-1,-1-1 1,1 0-1,-1 0 1,1 0 0,-1 0-1,0 0 1,1 0-1,-1-1 1,0 1 0,1-1-1,-1 0 1,0 0-1,0 0 1,0 0-1,-3 0 1,-1-2 25,1 1 0,-1-1 0,0 0-1,1 0 1,-1 0 0,1-1 0,0 0 0,0-1 0,0 1-1,0-1 1,1 0 0,0 0 0,-1-1 0,-6-8 0,6 5-41,0 1 0,1-1 0,0 0-1,0-1 1,1 1 0,0-1 0,1 0 0,0 0 0,0 0 0,1 0 0,0 0 0,0-1 0,1 1 0,1-1 0,-1 1 0,2-1 0,-1 1 0,1-1 0,1 1 0,3-15-1,-1 13-63,0 1 0,0 0-1,1 0 1,0 1 0,0-1 0,1 1-1,1 0 1,-1 1 0,2 0-1,-1 0 1,1 0 0,0 1-1,0 0 1,1 0 0,0 1-1,0 0 1,16-6 0,-4 3-1650,0 2 0,0 0 1,31-5-1,-51 12 1533,37-8-5346</inkml:trace>
  <inkml:trace contextRef="#ctx0" brushRef="#br0" timeOffset="1212.9">1680 8 13419,'0'0'10210,"67"-4"-9658,-36 2-176,2 0-184,-2 2-192,-6 0-8,-7 0-624,-7 1-1608</inkml:trace>
  <inkml:trace contextRef="#ctx0" brushRef="#br0" timeOffset="1570.82">1705 195 264,'0'0'21405,"71"-8"-20149,-41 3-536,2-1-144,-1 1-112,-3 3-264,-3 1-104,-6 1-48,-7 0-48,-3 0-176,-5 0-880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46:33.63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66 235 5521,'0'0'9914,"12"5"-2487,-15-5-7177,0 0 0,0 0 0,0-1 0,0 1 0,0-1 0,1 1 0,-1-1 0,0 0 0,0 0 0,1 0 0,-1-1 0,1 1 0,-1-1 0,1 1 0,0-1 0,-1 0 0,-2-3 0,2 2-164,1-1 1,-1 0-1,1 1 1,0-1-1,0 0 1,0 0-1,0 0 1,0-1-1,1 1 1,-1-7-1,0 4-113,1 0 0,1 0 0,-1 0 0,1 0 0,0 0 0,1 0 0,0 0 0,0 0 0,0 0 0,1 0 0,0 1 0,1-1-1,-1 1 1,4-7 0,-3 8 10,0 1-1,0 0 0,0 0 1,0 0-1,1 0 1,0 1-1,0-1 0,0 1 1,0 0-1,0 0 1,0 1-1,1-1 0,0 1 1,-1 0-1,1 0 0,0 0 1,0 1-1,0 0 1,0 0-1,0 0 0,8 0 1,-9 1 11,1 1-1,-1-1 1,1 1 0,-1 0 0,1 0 0,-1 1-1,0 0 1,0-1 0,0 1 0,0 1-1,0-1 1,0 1 0,0-1 0,-1 1 0,1 0-1,-1 0 1,0 1 0,0-1 0,0 1 0,0-1-1,-1 1 1,1 0 0,-1 0 0,2 5 0,2 4 5,-2-1 0,1 1 1,-2 1-1,0-1 1,0 0-1,-1 1 0,-1-1 1,0 1-1,-1 0 1,0-1-1,-1 1 0,-1 0 1,0-1-1,-1 1 1,0-1-1,-1 0 0,-8 18 1,4-14 6,0-1 1,-1 0-1,-1 0 1,0-1-1,-1 0 1,-1-1-1,0 0 1,-1-1-1,0 0 0,-1-1 1,0-1-1,-25 16 1,38-27-2,0 1 0,0 0 0,0-1 0,0 1-1,0-1 1,0 1 0,1-1 0,-2 1 0,1-1 0,0 1 0,0-1 0,0 0 0,0 0 0,0 0 0,0 1 0,0-1-1,0 0 1,0 0 0,0-1 0,0 1 0,-1 0 0,0 0 0,2-1-24,-1 0 1,1 1-1,0-1 0,-1 0 0,1 0 1,0 1-1,0-1 0,0 0 0,-1 0 1,1 1-1,0-1 0,0 0 0,0 0 1,0 1-1,0-1 0,0 0 0,1 0 1,-1 0-1,0 1 0,0-1 0,0 0 1,1 0-1,1-6-250,1 1 0,-1 0 0,1 0 0,0 1 1,8-11-1,-9 14 214,0-1 0,0 1 1,0 0-1,1 0 1,-1 0-1,1 0 0,0 0 1,-1 1-1,1-1 0,0 1 1,0 0-1,0 0 0,0 0 1,0 0-1,0 0 0,0 1 1,0-1-1,0 1 1,0 0-1,0 0 0,0 0 1,1 0-1,-1 0 0,0 1 1,0 0-1,5 1 0,5 4 100,0 0-1,-1 0 1,1 1-1,21 17 1,27 15 177,-48-34-76,1 0-1,-1-1 1,23 5 0,4-8-1420,-37-1 615,0-1 1,1 1 0,-1-1 0,0 0 0,0 0 0,0 0 0,0 0 0,0-1 0,3-1 0,6-7-7360</inkml:trace>
  <inkml:trace contextRef="#ctx0" brushRef="#br0" timeOffset="803.58">464 60 11378,'0'0'8392,"13"-6"-8020,-1 1-253,1 0 0,0 1 0,0 0 0,0 1 1,0 1-1,27-2 0,-35 4-78,0 0 1,-1-1-1,1 2 1,0-1-1,0 1 1,0 0-1,0 0 1,0 0-1,-1 0 1,1 1-1,-1 0 1,1 0-1,-1 0 0,1 1 1,-1-1-1,0 1 1,0 0-1,-1 0 1,1 0-1,0 1 1,-1-1-1,0 1 1,0 0-1,0 0 0,0 0 1,3 7-1,-5-8-19,0 1-1,1-1 0,-1 1 1,0-1-1,-1 1 0,1-1 1,-1 1-1,1-1 0,-1 1 1,0 0-1,0-1 0,-1 1 1,1-1-1,-1 1 0,0-1 1,0 1-1,0-1 0,0 1 1,0-1-1,-1 0 0,0 1 1,1-1-1,-1 0 0,0 0 1,-1 0-1,1-1 0,-3 4 1,-4 1 31,1 0 1,-1 0-1,-1-1 1,1 0-1,-1 0 1,0-1-1,0-1 1,-13 4-1,32-9-389,0-1 0,-1 2-1,1-1 1,0 1 0,0 0 0,10 2-1,11 0-536,-20-2 731,0 1 1,1 1-1,-1-1 0,0 2 0,0-1 1,0 2-1,-1-1 0,1 1 1,-1 0-1,0 1 0,16 11 1,-20-12 129,0-1 1,-1 1 0,1-1 0,-1 1 0,0 1 0,0-1 0,-1 0 0,1 1-1,-1 0 1,0 0 0,0 0 0,-1 0 0,0 1 0,1-1 0,-2 0-1,1 1 1,-1 0 0,0-1 0,0 1 0,0 0 0,-1 0 0,0 8 0,-1-10 139,0 0 1,-1 0 0,1 0 0,-1 0 0,0 0 0,0 0-1,-1 0 1,1-1 0,-1 1 0,0-1 0,0 1 0,0-1-1,0 0 1,0 0 0,-1-1 0,0 1 0,1-1 0,-1 1-1,0-1 1,0 0 0,0-1 0,0 1 0,-8 1 0,-3 2 360,0-1-1,0-1 1,0 0 0,-1-1 0,-21 1 0,34-3-503,1 0 0,0 0 0,0 0 0,0 0 0,0-1 0,0 1 0,-1 0 0,1-1 0,0 0 0,0 1 0,0-1 0,0 0 0,0 0 0,0 0 1,1 0-1,-1-1 0,0 1 0,1 0 0,-1-1 0,0 1 0,1-1 0,0 1 0,-1-1 0,1 0 0,0 0 0,0 0 0,-2-3 0,2 2-390,1 1 0,-1-1-1,1 0 1,0 0 0,0 0 0,0 1-1,0-1 1,0 0 0,0 0-1,1 0 1,-1 0 0,1 1 0,0-1-1,1-2 1,7-14-5090</inkml:trace>
  <inkml:trace contextRef="#ctx0" brushRef="#br0" timeOffset="1523.59">970 55 11146,'0'0'2784,"14"-4"-1988,12-3-571,1 1 1,-1 2-1,43-3 1,-57 7-83,0 0 1,0 1-1,0 0 1,-1 1 0,19 5-1,-25-6-29,0 1 1,-1 0-1,0 0 0,1 0 0,-1 0 1,0 1-1,0-1 0,0 1 0,-1 0 0,1 1 1,-1-1-1,1 0 0,-1 1 0,5 7 1,-7-9-34,0 1 0,0-1 0,0 0 1,-1 0-1,1 1 0,0-1 0,-1 0 1,0 1-1,1-1 0,-1 0 1,0 1-1,0-1 0,-1 1 0,1-1 1,0 0-1,-1 1 0,0-1 0,1 0 1,-1 0-1,0 1 0,0-1 1,0 0-1,0 0 0,-1 0 0,1 0 1,0 0-1,-1 0 0,0 0 0,1-1 1,-1 1-1,0-1 0,0 1 1,0-1-1,-2 2 0,-10 6 424,0 0 0,0-1 0,-28 11 0,31-14-200,10-5-293,0 0 1,1 0-1,-1 1 1,0-1-1,1 0 1,-1 0-1,0 0 1,1 0-1,-1 0 1,0 1-1,1-1 1,-1 0-1,1 1 1,-1-1-1,1 0 1,-1 1-1,0-1 1,1 1-1,0-1 1,-1 1 0,1-1-1,-1 1 1,1-1-1,-1 1 1,1-1-1,0 1 1,0 0-1,-1 0 1,21 0-286,0-1 245,-7 0-32,0 2-1,0-1 0,0 2 1,0-1-1,0 2 1,-1 0-1,1 0 0,-1 1 1,-1 1-1,1 0 1,-1 1-1,0 0 0,0 0 1,0 1-1,-1 1 0,-1 0 1,1 0-1,-2 1 1,1 0-1,-1 0 0,10 18 1,-17-26 84,1 1 0,-1 0 1,0-1-1,0 1 0,0 0 1,0 0-1,-1 0 1,1 0-1,-1-1 0,1 1 1,-1 0-1,0 0 0,0 0 1,-1 0-1,1 0 0,-1 0 1,1 0-1,-1 0 0,0 0 1,0-1-1,-1 4 0,-1-2 70,1-1-1,-1 1 1,0-1-1,0 0 1,0 1-1,-1-1 1,1-1-1,-1 1 1,0 0-1,1-1 1,-1 0-1,-6 3 1,-7 1 208,1 0 1,-1-1 0,0-1 0,0-1-1,-1 0 1,-17 0 0,27-3-216,-48-1 1361,55 1-1505,-1 0-1,1 0 0,0 0 1,0 0-1,-1 0 0,1 0 0,0-1 1,0 1-1,0 0 0,-1-1 1,1 1-1,0-1 0,0 0 0,0 1 1,0-1-1,0 0 0,0 0 1,0 1-1,0-1 0,0 0 0,1 0 1,-1 0-1,0 0 0,0 0 1,1 0-1,-1 0 0,1-1 1,-1 1-1,1 0 0,-1 0 0,1 0 1,0-1-1,-1 1 0,1 0 1,0 0-1,0-1 0,0-1 0,1 2-302,-1 0-1,0 0 1,1 0-1,-1 0 0,1 0 1,-1 0-1,1 0 0,0 0 1,-1 1-1,1-1 1,0 0-1,0 0 0,0 0 1,-1 1-1,1-1 0,0 1 1,0-1-1,0 0 1,0 1-1,0 0 0,1-1 1,14-6-6322</inkml:trace>
  <inkml:trace contextRef="#ctx0" brushRef="#br0" timeOffset="2116.43">1704 206 14011,'0'0'6235,"-9"-8"-4371,-32-31-185,39 37-1633,0 0-1,0 0 1,0-1-1,1 1 1,-1 0 0,1-1-1,-1 1 1,1-1-1,0 0 1,0 1 0,0-1-1,1 0 1,-1 0-1,1 0 1,-1 1-1,1-1 1,0 0 0,0 0-1,0 0 1,0 0-1,1 0 1,-1 1 0,1-1-1,0 0 1,-1 0-1,1 1 1,1-1-1,-1 0 1,0 1 0,1-1-1,-1 1 1,3-3-1,-1 0 12,2 1 0,-1-1-1,0 1 1,1 0 0,-1 0-1,1 0 1,0 1-1,1-1 1,-1 1 0,1 0-1,-1 1 1,9-3 0,-7 3-55,0 1 1,1 1 0,-1-1 0,0 1-1,0 0 1,0 1 0,1 0 0,-1 0-1,0 0 1,0 1 0,0 0 0,0 1 0,-1-1-1,1 1 1,-1 1 0,1-1 0,-1 1-1,0 0 1,0 0 0,-1 1 0,1 0-1,-1 0 1,7 9 0,-8-10 0,0 0 0,-1 1 0,1 0 0,-1 0 0,-1 0 0,1 0 0,-1 0 1,1 0-1,-1 1 0,-1-1 0,1 1 0,-1-1 0,0 1 0,0 0 0,-1-1 0,0 1 0,0 0 0,0 0 0,0-1 0,-1 1 1,0 0-1,0-1 0,-1 1 0,0-1 0,0 1 0,0-1 0,0 0 0,-1 0 0,-6 9 0,-8 6 277,-2-2 0,0 0 0,0-1 1,-2-1-1,0-1 0,-1-1 0,0-1 0,-46 19 0,67-31-289,1-1 1,-1 1 0,1-1 0,-1 1-1,1 0 1,0-1 0,-1 1-1,1-1 1,0 1 0,-1 0-1,1-1 1,0 1 0,0-1-1,0 1 1,-1 0 0,1-1-1,0 1 1,0 0 0,0 0-1,0-1 1,0 1 0,0 0-1,1-1 1,-1 1 0,0 0-1,0-1 1,0 1 0,1-1-1,-1 1 1,0 0 0,1-1-1,-1 1 1,0-1 0,1 1 0,-1-1-1,1 1 1,-1-1 0,1 1-1,-1-1 1,1 1 0,22 25-6,-21-24 11,13 11 6,1 0-1,0-1 1,1-1-1,1 0 1,0-2-1,0 0 1,1-1-1,0 0 1,0-2-1,1 0 1,0-1-1,0-2 1,0 0-1,0 0 1,41-2-1,-56-2 4,0 0 1,0-1-1,0 0 0,1 0 0,-2 0 0,1 0 0,0-1 0,0 1 0,-1-1 0,1 0 0,-1-1 0,0 1 0,0-1 0,5-6 0,9-10 21,24-40 0,-18 26-30,5 1-950,-8 14-6948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45:43.25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1 436 6569,'0'0'6392,"0"9"-5010,4 198 7803,-5-225-5968,1 7-3283,-1 1 0,1 0 0,1-1 0,3-18 0,5-19-1036,-7 36 547,0-1-1,1 0 1,1 1 0,8-23 0,-12 34 511,1 0 0,-1 0 0,1 0 1,-1 1-1,1-1 0,-1 0 0,1 0 1,0 0-1,-1 0 0,1 0 0,0 1 0,0-1 1,0 0-1,-1 1 0,1-1 0,0 0 0,0 1 1,0-1-1,0 1 0,0 0 0,0-1 1,0 1-1,0 0 0,0 0 0,0-1 0,0 1 1,0 0-1,1 0 0,-1 0 0,1 0 0,1 1 17,-1 0-1,1 0 0,-1 1 0,1-1 0,-1 0 0,0 1 0,1-1 0,-1 1 0,0 0 0,0 0 1,3 3-1,5 7 109,-1 0 0,0 1 1,8 14-1,-11-17 131,-1 1 1,0 0-1,0 0 1,-1 0 0,-1 0-1,1 1 1,-2 0-1,0-1 1,0 1-1,-1 12 1,-1-24-170,0 0 0,0 0 0,0 0 0,0 0 0,0-1 0,0 1 0,0 0 0,0 0 0,0 0 0,0 0 0,0 0 0,0 0 0,0-1 1,-1 1-1,1 0 0,0 0 0,0 0 0,0 0 0,0 0 0,0 0 0,0 0 0,-1 0 0,1 0 0,0-1 0,0 1 0,0 0 0,0 0 0,0 0 0,-1 0 1,1 0-1,0 0 0,0 0 0,0 0 0,0 0 0,-1 0 0,1 0 0,0 0 0,0 0 0,0 0 0,0 0 0,0 0 0,-1 1 0,1-1 0,0 0 0,0 0 1,0 0-1,0 0 0,0 0 0,-1 0 0,1 0 0,0 0 0,0 0 0,0 1 0,0-1 0,0 0 0,0 0 0,0 0 0,0 0 0,0 0 0,0 1 0,-1-1 0,1 0 1,0 0-1,0 0 0,0 0 0,0 0 0,0 1 0,0-1 0,-8-12 293,7 4-376,0 0 1,0 0-1,1 0 0,0 0 0,0 0 1,1 0-1,0 0 0,1 0 1,-1 0-1,6-13 0,0 3-443,0 1 0,2 0 0,14-23 1,-23 39 465,1 0 1,-1 0 0,0 0 0,1 1 0,-1-1 0,1 0-1,-1 0 1,1 1 0,-1-1 0,1 0 0,0 1 0,-1-1-1,1 1 1,0-1 0,0 1 0,-1-1 0,1 1 0,0-1 0,0 1-1,0 0 1,-1 0 0,1-1 0,0 1 0,0 0 0,0 0-1,0 0 1,0 0 0,0 0 0,1 0 0,-1 1 9,0-1 1,1 1 0,-1 0 0,0 0-1,1 0 1,-1 1 0,0-1 0,0 0-1,0 0 1,0 1 0,0-1-1,0 0 1,-1 1 0,2 2 0,19 62 317,-20-61-274,4 21 744,0-1 1,0 31-1,-3-74-1046,1 1 0,1 0 0,1 0 0,1 0 0,0 0 0,1 1 0,1 0 0,13-21-1,-20 36 253,-1 0-1,1 0 1,0 0-1,0 0 1,0 0-1,0 1 0,0-1 1,0 0-1,0 0 1,0 1-1,0-1 0,0 1 1,0-1-1,0 1 1,1-1-1,-1 1 0,0 0 1,0 0-1,0 0 1,1-1-1,-1 1 1,0 0-1,0 0 0,1 1 1,-1-1-1,0 0 1,0 0-1,0 1 0,1-1 1,-1 0-1,0 1 1,0-1-1,0 1 0,0 0 1,0-1-1,0 1 1,0 0-1,0-1 1,0 1-1,0 0 0,0 0 1,0 0-1,-1 0 1,1 0-1,0 0 0,-1 0 1,2 2-1,5 7 156,0 1-1,0 0 1,7 18 0,-11-22-14,15 34 15,3 7 795,-15-38-3293,-6-32-9506</inkml:trace>
  <inkml:trace contextRef="#ctx0" brushRef="#br0" timeOffset="440.78">504 17 3689,'0'0'13105,"10"-4"-11582,-5 2-1377,0 0 0,0 0-1,0 0 1,1 1 0,-1-1 0,1 1-1,-1 1 1,1-1 0,0 1 0,-1 0-1,1 0 1,-1 1 0,1 0 0,-1 0-1,1 0 1,-1 0 0,0 1 0,1 0-1,-1 0 1,10 6 0,-12-6-70,1 0 0,-1 1 0,0-1-1,0 1 1,0 0 0,0 0 0,0 0 0,0 0 0,-1 0 0,1 1 0,-1-1 0,0 1 0,0 0-1,-1-1 1,1 1 0,-1 0 0,2 8 0,-3-9-30,0 0 1,0 0-1,0 0 0,0 0 0,-1 0 1,1 0-1,-1 0 0,0 0 1,0-1-1,0 1 0,0 0 1,0-1-1,-1 1 0,1 0 0,-1-1 1,0 0-1,0 1 0,0-1 1,0 0-1,0 0 0,0 0 1,0 0-1,-1 0 0,1-1 0,-4 2 1,81 26-2480,-69-26 2395,0 1 0,-1 0 0,1 0 0,-1 1 0,1-1 0,-1 1 0,-1 1 0,1-1 0,5 9 0,-9-13 41,0 1 0,0-1 0,0 1 1,0 0-1,-1-1 0,1 1 0,0 0 0,-1 0 0,0-1 0,1 1 0,-1 0 0,0 0 0,0 0 0,0-1 0,0 1 0,0 0 0,0 0 0,0 0 0,-1-1 0,1 1 0,-1 0 1,1 0-1,-1-1 0,0 1 0,1 0 0,-1-1 0,0 1 0,0-1 0,0 1 0,-1-1 0,1 1 0,0-1 0,0 0 0,-1 0 0,1 0 0,-1 1 0,1-1 0,-1-1 0,1 1 1,-3 1-1,-3 1-298,-1 1 0,1-2 0,0 1 1,-1-1-1,0 0 0,1-1 0,-1 0 1,-10 1-1,1-2-3854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45:52.78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1 542 6465,'0'0'4593,"57"-42"-4153,8-1-248,27-19-23,10-9 87,-1-4-72,-6 3-176,-14 10-8,-8 7-665,-21 19-1599,-19 12-3033</inkml:trace>
  <inkml:trace contextRef="#ctx0" brushRef="#br0" timeOffset="648.18">1205 210 11202,'0'0'11355,"60"3"-10363,-33-3-312,3 1-96,2-1-304,-2 1-152,-1-1-48,-4 1-80,-6 0-120,-6 0-856,-11 3-1152</inkml:trace>
  <inkml:trace contextRef="#ctx0" brushRef="#br0" timeOffset="1027.99">1196 436 10642,'0'0'6290,"55"13"-3498,-29-13-943,6 0-425,2 0-360,-1 0-424,0 0-336,-5-2-208,-7 1-96,-6 1-648,-9 0-1376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45:49.78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156 107 6001,'0'0'14307,"-4"3"-12526,1 0-1467,-1-1 1,0 1-1,0-1 0,0 0 1,0 0-1,0-1 0,0 1 1,-1-1-1,1 0 1,0 0-1,-1-1 0,1 1 1,-1-1-1,1 0 1,0 0-1,-1 0 0,-7-2 1,10 2-306,-1-1 0,1 0 0,0 1 0,-1-1 0,1 0 0,0 0 0,0 0 0,0 0 0,0 0 0,-1-1 0,2 1 0,-1-1 0,0 1 0,0-1 0,0 0 0,1 0 0,-1 1 0,1-1 0,0 0 0,-1 0 0,1-1 0,0 1 0,0 0 0,0 0 0,0-1 0,1 1 0,-1 0 0,1-1 0,-1 1 0,1 0 0,0-1 0,0 1 0,0-1 0,0 1 0,0 0 0,1-4 0,0 3-45,0 0-1,0 0 1,0 0 0,0 0 0,0 0 0,1 0 0,-1 1 0,1-1 0,0 0 0,-1 1 0,1-1 0,1 1 0,-1 0 0,0 0-1,0 0 1,1 0 0,-1 0 0,1 0 0,0 1 0,-1-1 0,1 1 0,0-1 0,0 1 0,0 0 0,0 0 0,0 1-1,4-1 1,-3 0 24,-1 0 0,1 1-1,0 0 1,0 0 0,-1 0-1,1 0 1,0 0 0,0 1 0,-1-1-1,1 1 1,0 0 0,-1 1-1,1-1 1,-1 0 0,1 1-1,-1 0 1,0 0 0,0 0-1,1 0 1,-2 1 0,1-1-1,3 4 1,-1 1 24,0 0 0,0 1 0,-1-1 0,0 1 0,-1 0 0,0 0 0,0 1 1,-1-1-1,0 0 0,0 1 0,-1 0 0,0-1 0,-1 1 0,1 0 0,-2-1 0,1 1 0,-1 0 0,-1-1 0,1 1 0,-2-1 0,1 0 0,-5 11 0,2-7 46,0-1 1,-1 1-1,0-1 0,-1 0 0,-1-1 0,1 0 0,-2 0 0,1 0 0,-1-1 0,-1-1 0,1 1 0,-2-2 0,1 1 0,-19 9 0,27-16-46,-1 0 0,0 0-1,1 0 1,-1 0 0,0 0 0,0-1-1,0 1 1,0-1 0,1 0-1,-7 0 1,9 0-59,-1 0-1,0 0 1,0-1-1,0 1 1,1 0-1,-1 0 1,0-1-1,0 1 1,1 0-1,-1-1 1,0 1-1,1-1 1,-1 1-1,0-1 1,1 1 0,-1-1-1,1 0 1,-1 1-1,1-1 1,-1 0-1,1 1 1,0-1-1,-1 0 1,1 0-1,0 1 1,-1-1-1,1 0 1,0 0-1,0 1 1,0-1-1,0 0 1,0 0-1,0 0 1,0 0-1,0 1 1,0-1 0,0 0-1,0 0 1,0 0-1,1-1 1,2 2-71,0-1 0,0 1 0,0-1 0,0 1 0,0 0 0,0 0 0,0 0 0,0 1 0,0-1 0,0 1 0,0 0 0,5 2 0,57 25 96,23 10 111,-80-36-116,-1 1 0,1-2-1,-1 1 1,1-1 0,0 0 0,0 0-1,0-1 1,-1 0 0,13-2 0,-19 1-334,1 1 0,-1-1 0,1 1 0,-1-1 0,1 1 0,-1-1 0,1 0 0,-1 0 0,0 0 0,1 0 0,-1 0 0,0 0 0,0 0 0,0 0 0,0 0 0,2-3 1,4-9-5904</inkml:trace>
  <inkml:trace contextRef="#ctx0" brushRef="#br0" timeOffset="614.54">491 198 10018,'0'0'13030,"-7"-10"-12484,-23-31-235,28 39-312,0-1 0,0 0-1,1 1 1,-1-1 0,1 0 0,0 0-1,0 0 1,0 0 0,0 0 0,1 0 0,-1 0-1,1-1 1,0 1 0,0 0 0,0 0-1,0 0 1,0 0 0,1 0 0,-1-1-1,1 1 1,0 0 0,0 0 0,0 0-1,0 1 1,1-1 0,-1 0 0,1 0 0,0 1-1,0-1 1,0 1 0,0-1 0,0 1-1,0 0 1,0 0 0,5-3 0,-5 3-1,0 1 0,1-1 0,-1 1 0,1-1 0,0 1 1,-1 0-1,1 0 0,0 0 0,0 0 0,-1 0 0,1 1 0,0 0 1,0-1-1,0 1 0,0 0 0,0 0 0,0 1 0,0-1 0,0 0 1,0 1-1,-1 0 0,1 0 0,0 0 0,0 0 0,-1 0 0,1 0 1,0 1-1,-1-1 0,0 1 0,1 0 0,-1 0 0,0 0 0,0 0 1,4 4-1,-2 0 61,0 1 0,-1-1 0,0 1 1,0 0-1,0 0 0,-1 0 0,0 1 0,0-1 1,-1 0-1,0 1 0,0-1 0,-1 1 1,0-1-1,0 1 0,-1-1 0,0 0 0,0 1 1,-1-1-1,0 0 0,0 1 0,-1-1 1,1 0-1,-2-1 0,-7 14 0,6-11 32,-1 1 0,-1-1-1,0-1 1,0 1 0,0-1-1,-1 0 1,-1-1 0,1 0-1,-1 0 1,0-1 0,-1 0-1,1 0 1,-1-1 0,0-1-1,-1 1 1,-14 3 0,-8-11-8,33 3-113,-1 0 0,1 0 1,-1 0-1,0 0 0,1-1 0,-1 1 1,1 0-1,-1 0 0,1-1 0,-1 1 1,1 0-1,-1-1 0,1 1 0,-1 0 0,1-1 1,0 1-1,-1-1 0,1 1 0,0-1 1,-1 1-1,1-1 0,0 1 0,0-1 1,-1 1-1,1-1 0,0 1 0,0-1 1,0 1-1,0-1 0,-1 0 0,1 1 1,0-1-1,0 1 0,0-1 0,0 0 1,1 1-1,-1-1 0,0 1 0,0-1 0,0 1 1,0-1-1,1 1 0,-1-1 0,0 0 1,0 1-1,1-1 0,-1 1 0,0 0 1,1-1-1,-1 1 0,1-1 0,-1 1 1,0-1-1,2 1 0,-1-2-2,1 1-1,0 0 1,0 0 0,0 0-1,0 0 1,0 1-1,0-1 1,0 0 0,0 1-1,0-1 1,0 1-1,1 0 1,-1 0 0,0 0-1,0 0 1,0 0 0,0 0-1,1 0 1,-1 1-1,3 0 1,43 14-17,-8 4-543,-18-7 994,0-2 0,27 9 0,-3-12-2635,-43-7 1616,0 0 1,1-1-1,-1 1 1,1-1-1,-1 0 1,0 0-1,0 0 1,1 0-1,-1 0 1,4-3-1,8-6-7171</inkml:trace>
  <inkml:trace contextRef="#ctx0" brushRef="#br0" timeOffset="1015.94">745 158 13483,'0'0'5785,"-7"11"-3680,1-3-1800,1 1 0,-1 0 0,2 0 0,-1 0 0,1 0 0,0 1 0,1 0 0,0 0 0,1 0 0,0 0 0,-1 20 0,3-24-204,1 0 0,0 1 0,0-1 0,0 0 0,0 0 0,1 0 0,0 0 0,1 0 0,-1 0-1,1-1 1,0 1 0,1-1 0,-1 0 0,1 0 0,0 0 0,0 0 0,6 4 0,-6-5-64,-1-1-1,1-1 1,0 1 0,1 0 0,-1-1 0,0 0 0,1 0 0,-1 0-1,1-1 1,-1 1 0,1-1 0,0 0 0,0 0 0,0-1-1,-1 0 1,1 0 0,0 0 0,0 0 0,0-1 0,0 1-1,-1-1 1,1 0 0,5-3 0,-7 3-22,0 0 0,0 0 0,0-1 1,-1 1-1,1-1 0,-1 0 0,1 0 0,-1 0 0,0 0 1,1 0-1,-1 0 0,0-1 0,0 1 0,-1-1 0,1 1 1,0-1-1,1-5 0,-1 2 3,0 0-1,-1 0 1,1 0 0,-2 0-1,1 0 1,-1 0-1,1 0 1,-3-11 0,1 4-15,-1 0 1,-1 1 0,0 0-1,-1-1 1,-1 1-1,0 0 1,0 1-1,-8-14 1,-31-29-143,40 51-6,1-1 1,-1 1-1,0 0 0,0 0 1,0 1-1,0-1 1,-1 1-1,1 0 0,0 0 1,-1 0-1,0 1 1,-5-2-1,10 3 45,-1 0 0,1 0 0,-1 0 0,1 0 0,0 0 1,-1 0-1,1 0 0,-1 0 0,1 0 0,0 1 0,-1-1 0,1 0 0,0 0 0,-1 0 0,1 1 1,0-1-1,-1 0 0,1 0 0,0 1 0,-1-1 0,1 0 0,0 1 0,0-1 0,-1 0 0,1 1 1,0-1-1,0 0 0,0 1 0,0-1 0,-1 0 0,1 1 0,0-1 0,0 1 0,0-1 1,0 0-1,0 1 0,0-1 0,0 1 0,0-1 0,0 0 0,0 1 0,0-1 0,0 1 0,1-1 1,-1 0-1,0 1 0,0-1 0,0 0 0,0 1 0,1-1 0,-1 0 0,0 1 0,0-1 0,1 0 1,-1 1-1,0-1 0,0 0 0,1 1 0,14 22-5331,1-7-181</inkml:trace>
  <inkml:trace contextRef="#ctx0" brushRef="#br0" timeOffset="1399.82">1044 196 6889,'0'0'3563,"-2"9"-1995,0 2-783,0 1 1,0 0-1,2 0 0,-1 0 0,1-1 1,2 14-1,-1-21-534,0 1-1,0-1 0,0 1 1,1-1-1,0 1 1,-1-1-1,1 0 1,1 0-1,-1 0 1,1 0-1,-1 0 1,1 0-1,0-1 1,1 1-1,-1-1 1,0 0-1,1 0 1,0 0-1,0-1 1,0 1-1,4 1 1,-1-1-116,-1 0 1,0-1 0,0 0 0,1 0-1,-1-1 1,1 0 0,-1 0-1,1 0 1,0-1 0,-1 0 0,1 0-1,-1-1 1,1 0 0,0 0 0,-1 0-1,1-1 1,-1 0 0,0 0 0,0-1-1,7-3 1,-9 3-59,0 1-1,0-1 1,0 0 0,-1 0-1,1-1 1,-1 1 0,0-1 0,0 0-1,0 0 1,-1 0 0,1 0-1,-1 0 1,0 0 0,0-1-1,-1 1 1,1-1 0,-1 1-1,0-1 1,0 0 0,0 1-1,-1-1 1,0 0 0,0 0 0,0 1-1,0-1 1,-1 0 0,1 1-1,-4-9 1,2 5-70,0 1-1,-1 0 1,0-1-1,-1 1 1,1 0-1,-2 1 1,1-1-1,0 1 1,-1 0-1,-1 0 1,1 0 0,-1 0-1,-8-5 1,9 7-354,0 0 0,0 1 0,0 0 0,-1 0 0,1 0 0,-1 1 0,0 0 0,0 0 0,0 0 0,0 1 0,0 0 0,0 0 0,0 0 0,0 1 1,-1 0-1,1 0 0,-7 1 0,-10 7-5359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45:37.08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258 0 10162,'0'0'9761,"1"9"-8873,2 259 3058,-3-162-2663,-3-94-213,-1-16 161,-3-19-781,7 11-760,1 0-1,0 0 0,1 0 0,0 1 0,1-1 0,0 1 0,1-1 0,7-15 0,-9 22 222,0 1 0,0 0-1,1 0 1,-1 0 0,1 1-1,0-1 1,0 1 0,1-1-1,-1 1 1,1 0 0,-1 0-1,1 1 1,0-1 0,0 1-1,0 0 1,0 0 0,0 0-1,1 0 1,-1 1 0,1 0-1,-1 0 1,1 0-1,-1 0 1,7 0 0,-9 1 71,1 0 1,-1 0-1,0 0 1,1 0-1,-1 1 0,0-1 1,0 1-1,1-1 1,-1 1-1,0 0 1,0-1-1,0 1 1,0 0-1,0 1 0,0-1 1,0 0-1,3 3 1,-4-3-3,0 1 1,-1-1-1,1 1 1,0-1-1,0 0 1,-1 1-1,1-1 1,-1 1-1,0 0 1,1-1-1,-1 1 1,0-1-1,0 1 1,0 0-1,0-1 0,0 1 1,0-1-1,0 1 1,-1 2-1,-1 1 28,0 1-1,0-1 0,0 0 1,-1 0-1,0 0 0,0 0 1,0 0-1,0 0 1,-1-1-1,0 1 0,0-1 1,-7 5-1,-11 4 147,18-11-102,0 0 1,1 0-1,-1 0 0,0 0 0,1 0 0,0 1 1,-1 0-1,1 0 0,-3 3 0,6-5-26,0 1 0,0-1-1,0 0 1,1 0 0,-1 1 0,0-1 0,1 0-1,-1 0 1,1 0 0,-1 0 0,1 1 0,0-1-1,-1 0 1,1 0 0,0 0 0,0 0 0,0 0-1,0-1 1,0 1 0,0 0 0,0 0-1,0 0 1,0-1 0,0 1 0,0-1 0,2 1-1,34 19 528,-36-19-516,21 10-259,27 11 93,-33-19-3328,1-4-3314,-6-3-2512</inkml:trace>
  <inkml:trace contextRef="#ctx0" brushRef="#br0" timeOffset="599.28">561 273 3513,'0'0'18662,"-5"-1"-18242,3 1-399,0 0-1,-1 0 0,1 0 0,0 0 0,0 0 0,0 1 0,0-1 0,0 1 0,0-1 0,0 1 0,0 0 0,0 0 0,1 0 0,-1 0 0,0 0 0,0 0 0,1 0 0,-1 1 0,1-1 0,-1 1 0,1-1 0,-1 1 0,1-1 0,0 1 0,0 0 0,0 0 0,0-1 0,0 1 0,0 0 0,0 0 1,1 0-1,-1 0 0,1 0 0,-1 0 0,1 0 0,0 0 0,0 0 0,0 1 0,0-1 0,0 0 0,0 0 0,1 0 0,-1 0 0,1 0 0,0 3 0,0-4-20,0 0 0,-1 0 0,1 1-1,0-1 1,0 0 0,0 0 0,0 0 0,0 0 0,0 0-1,0 0 1,0 0 0,0 0 0,0 0 0,0-1 0,1 1-1,-1 0 1,0-1 0,0 1 0,1-1 0,-1 1 0,1-1-1,-1 0 1,0 0 0,1 1 0,-1-1 0,1 0 0,-1 0-1,0-1 1,1 1 0,-1 0 0,1 0 0,2-1 0,-1 0-3,0 1 0,1-1 1,-1 0-1,0 0 0,0 0 1,0-1-1,0 1 0,0-1 1,0 1-1,0-1 0,0 0 1,-1 0-1,4-3 0,-4 1 1,0 0-1,0 0 0,0 0 1,0 0-1,-1-1 0,1 1 1,-1 0-1,0-1 0,0 1 1,-1-1-1,1 1 0,-1-1 1,0 0-1,0 1 0,-1-1 1,-1-5-1,-3 54 462,6-10-447,3 0 0,9 44 1,-7-54-16,-2 1 0,0 0 0,-2-1 0,0 1 0,-2 0 0,-3 28 0,2-51 42,1 1 1,0-1-1,-1 0 0,0 0 1,0 1-1,1-1 1,-1 0-1,-1 0 0,1 0 1,0 0-1,0 0 1,-1 0-1,1 0 1,-1 0-1,1-1 0,-1 1 1,0-1-1,0 1 1,0-1-1,0 0 0,0 1 1,0-1-1,0 0 1,0 0-1,0-1 0,-1 1 1,1 0-1,0-1 1,-1 1-1,1-1 1,0 0-1,-5 0 0,4 0 42,0 0 0,-1-1 0,1 1 0,0-1 0,0 0 0,0 0 0,0 0 0,0 0 1,0 0-1,1-1 0,-1 1 0,0-1 0,1 0 0,-1 0 0,1 0 0,-1 0 0,1 0 0,0 0 0,0-1 0,0 1 0,0-1 0,0 1 0,1-1 0,-2-3 0,1 1-104,0 1 0,0 0 0,1-1 0,-1 0 0,1 1 0,0-1 0,1 0-1,-1 0 1,1 0 0,0 1 0,0-1 0,1 0 0,-1 0 0,1 1 0,0-1 0,0 0 0,1 1 0,-1-1 0,1 1 0,0-1 0,1 1 0,-1 0 0,0 0 0,1 0 0,0 0 0,0 0 0,0 1 0,1-1 0,-1 1 0,1 0 0,6-4-1,0 0-440,0 1-1,1 1 0,-1 0 0,1 0 1,1 1-1,-1 1 0,1 0 0,-1 0 0,1 1 1,0 0-1,18 1 0,0 1-3970,-6 0-2035</inkml:trace>
  <inkml:trace contextRef="#ctx0" brushRef="#br0" timeOffset="1029.77">1 812 12699,'0'0'3682,"12"0"-1991,95 0 299,335 6 3575,-293 3-7397,-3 8-3363,-132-15-1298</inkml:trace>
  <inkml:trace contextRef="#ctx0" brushRef="#br0" timeOffset="1991.28">113 1112 10842,'0'0'6824,"0"12"-5369,3 94 572,0-55 76,-3-44-203,1-20 783,-1-6-3064,2 0 0,0 1 0,1 0 0,1-1 0,0 1 0,2 0 0,0 1 0,11-22 0,-17 38 347,0 1-1,1-1 0,-1 0 0,0 0 1,1 1-1,-1-1 0,1 0 1,-1 1-1,1-1 0,-1 0 0,1 1 1,0-1-1,-1 1 0,1-1 1,0 1-1,-1-1 0,1 1 1,0-1-1,-1 1 0,1 0 0,0-1 1,0 1-1,0 0 0,0 0 1,-1-1-1,1 1 0,0 0 0,0 0 1,1 0-1,0 1 18,0 0 1,-1 0-1,1 0 1,0-1-1,-1 2 1,1-1-1,-1 0 1,1 0-1,-1 0 0,0 1 1,0-1-1,3 4 1,25 48 281,-29-52-271,22 61 249,-21-57-5,0 0 0,0 1 1,0-1-1,0 0 0,-1 0 0,0 0 0,0 0 0,-1 0 1,1 1-1,-3 7 0,-4-55 1825,7 32-2235,0 1 1,0-1-1,1 1 0,0-1 1,1 1-1,0 0 0,0 0 1,1 0-1,0 0 0,9-17 1,-12 26 140,1-1 1,-1 1 0,0 0-1,1-1 1,-1 1 0,0 0-1,1-1 1,-1 1 0,0 0 0,1-1-1,-1 1 1,1 0 0,-1 0-1,0 0 1,1-1 0,-1 1-1,1 0 1,-1 0 0,1 0-1,-1 0 1,1 0 0,-1 0-1,1 0 1,-1 0 0,1 0 0,-1 0-1,0 0 1,1 0 0,-1 0-1,1 0 1,-1 0 0,1 1-1,14 12-230,4 22 298,-16-29 15,0 1 0,-1-1 0,0 1-1,0 0 1,0 0 0,-1 0 0,0 0 0,0 0-1,-1 0 1,0 13 0,0-20-30,0 0 0,0 1 0,0-1 1,0 0-1,0 0 0,0 1 0,0-1 0,0 0 0,0 0 1,0 1-1,0-1 0,-1 0 0,1 0 0,0 0 0,0 1 0,0-1 1,0 0-1,0 0 0,0 1 0,0-1 0,-1 0 0,1 0 1,0 0-1,0 0 0,0 1 0,0-1 0,-1 0 0,1 0 1,0 0-1,0 0 0,-1 0 0,1 1 0,0-1 0,0 0 1,0 0-1,-1 0 0,1 0 0,0 0 0,0 0 0,-1 0 1,1 0-1,0 0 0,0 0 0,-1 0 0,1 0 0,0 0 1,0 0-1,-1 0 0,1 0 0,0 0 0,0-1 0,-1 1 1,1 0-1,0 0 0,0 0 0,0 0 0,-1 0 0,1-1 1,0 1-1,-9-15 374,9 8-506,1-1 0,0 0 0,0 1 0,0-1 0,1 1 0,0-1 0,0 1 0,5-11 0,-5 14 2,0-1-1,0 1 0,0 0 0,1 0 1,-1 0-1,1 1 0,0-1 1,0 1-1,0-1 0,1 1 0,-1 0 1,1 0-1,0 0 0,0 1 1,6-4-1,-8 6 116,1 0-1,-1-1 1,1 1 0,-1 0-1,1 1 1,-1-1-1,0 0 1,1 1 0,-1-1-1,1 1 1,-1 0 0,0 0-1,0 0 1,1 0-1,-1 0 1,0 0 0,0 1-1,0-1 1,0 1 0,-1-1-1,1 1 1,0 0 0,-1 0-1,1 0 1,-1 0-1,1 0 1,-1 0 0,0 0-1,0 0 1,1 3 0,6 10 418,-1 0 0,11 30 1,-18-45-496,0 0-1,0 0 1,0 0 0,0 0 0,0 0 0,0-1 0,0 1 0,2-1-1682,-2 1 1682,0 0 0,0 0-1,0 0 1,1 0 0,-1 1 0,0-1 0,0 0 0,0 0 0,0 0 0,0 0 0,3-8-6039,-1-4-2110</inkml:trace>
  <inkml:trace contextRef="#ctx0" brushRef="#br0" timeOffset="2462.62">568 944 8546,'0'0'8007,"10"-1"-6656,30-2-206,-39 3-1061,1 0 0,0 1 0,0-1 0,-1 1 0,1-1-1,0 1 1,-1 0 0,1-1 0,-1 1 0,1 0 0,-1 0 0,1 0-1,-1 0 1,0 0 0,1 0 0,-1 1 0,0-1 0,0 0-1,0 1 1,0-1 0,0 1 0,0-1 0,0 1 0,-1-1-1,1 1 1,0 0 0,-1-1 0,1 1 0,-1 0 0,0-1-1,1 1 1,-1 0 0,0 0 0,0-1 0,-1 3 0,2-1-16,-1-1 1,0 1 0,0 0 0,-1-1-1,1 1 1,0-1 0,-1 1 0,0-1-1,1 1 1,-1-1 0,0 1-1,0-1 1,-1 0 0,1 1 0,0-1-1,-1 0 1,1 0 0,-1 0 0,0 0-1,0 0 1,-2 2 0,3-4-157,41-17-6427,-37 17 6361,0 0 1,0 1-1,0-1 0,0 0 1,0 1-1,0 0 1,-1-1-1,1 1 0,0 0 1,0 1-1,-1-1 0,1 0 1,-1 1-1,1 0 1,3 2-1,-5-2 227,0-1 0,0 0 0,1 0 0,-1 0 0,0 1 0,-1-1 0,1 0 0,0 1 0,0-1 0,0 1 0,-1-1 0,1 1 0,-1-1 0,1 1 0,-1 0 0,0-1 0,0 1 0,0 0 0,1-1 0,-1 1 0,-1 0 0,1-1 0,0 1 0,0-1 0,-1 1 0,1 0 0,-1-1 0,1 1 0,-1-1 0,-1 3 0,1-2 166,-1 0-1,0 0 0,0-1 0,0 1 1,-1 0-1,1-1 0,0 1 0,-1-1 1,1 0-1,0 1 0,-1-1 0,0 0 1,1-1-1,-1 1 0,0 0 0,1-1 1,-6 1-1,-51 2 238,55-3-712,-3-1-2328</inkml:trace>
  <inkml:trace contextRef="#ctx0" brushRef="#br0" timeOffset="3177.8">1289 466 5737,'0'0'13008,"4"-4"-10726,9-7 259,-36 36-512,-2 2-1506,17-18-367,-34 39 600,-74 63 1,116-111-825,0 0 0,-1 0 0,1 0 0,0 0 0,-1 0 0,1 0 1,0-1-1,-1 1 0,1 0 0,0 0 0,-1 0 0,1-1 1,0 1-1,0 0 0,-1 0 0,1-1 0,0 1 0,0 0 0,0-1 1,-1 1-1,1 0 0,0-1 0,0 1 0,0 0 0,0-1 0,0 1 1,0 0-1,-1-1 0,1 1 0,0-1 0,0 1 0,0 0 0,0-1 1,1 1-1,-1 0 0,0-1 0,0 1 0,0 0 0,0-1 0,0 1 1,0 0-1,0-1 0,1 1 0,0-26-5358,-1 26 4965,1-17-5348</inkml:trace>
  <inkml:trace contextRef="#ctx0" brushRef="#br0" timeOffset="3574.63">1093 403 10578,'0'0'3742,"9"9"-1278,234 220 6766,-235-221-8874,-10-7-386,-15-10-4568,6 3-2645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45:29.46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1 413 9450,'0'0'10841,"8"-9"-8905,30-37-425,85-108 476,-106 130-1625,-2-1 0,0 0 0,-2-1 0,20-52 0,-18 108 130,-6 15-131,-1 0-1,-2 0 0,-2 1 0,-4 85 0,-1-74 193,5-71-6576</inkml:trace>
  <inkml:trace contextRef="#ctx0" brushRef="#br0" timeOffset="395.52">477 331 12275,'0'0'10467,"0"9"-9217,-1 43 412,3 0 1,13 74 0,-15-135-2198,0-2-4194,0 3-1783</inkml:trace>
  <inkml:trace contextRef="#ctx0" brushRef="#br0" timeOffset="2349.29">730 42 9522,'0'0'11276,"-5"2"-10559,-2 2-524,1 1-1,-1 0 1,0 0 0,1 0-1,0 0 1,1 1-1,-1 0 1,1 0-1,0 1 1,0 0-1,1 0 1,0 0 0,0 0-1,1 0 1,0 1-1,0-1 1,1 1-1,0 0 1,0 0 0,-1 14-1,1-13-144,1 0 1,1 0-1,-1-1 0,1 1 1,1 0-1,0 0 0,0 0 1,0-1-1,1 1 0,1-1 1,-1 1-1,2-1 0,-1 0 1,1 0-1,0 0 0,0-1 1,1 1-1,0-1 0,10 11 1,-8-12-44,1-1 0,-1 0 0,1 0 1,0-1-1,0 0 0,0 0 0,1-1 1,10 4-1,-13-6 1,0 1 0,0-1 0,0 0 1,0-1-1,0 1 0,0-1 0,0 0 0,0 0 0,0-1 0,-1 0 1,1 0-1,0-1 0,8-2 0,-11 2 16,0 0-1,0 0 1,-1 0 0,1 0-1,-1-1 1,1 1 0,-1-1-1,0 1 1,0-1 0,0 0-1,-1 0 1,1 0 0,-1 0 0,1 0-1,-1 0 1,0-1 0,0 1-1,0 0 1,-1 0 0,1-1-1,-1 1 1,0-1 0,0 1-1,0 0 1,0-1 0,-1 1-1,1 0 1,-2-7 0,-1-5 15,-1 0 1,0 0 0,-1 0 0,-13-25 0,9 22-31,-1 0 1,-1 1 0,0 0 0,-16-17 0,24 30-33,-1-1 1,0 1 0,0 0 0,-1 0-1,1 1 1,-1 0 0,0-1 0,0 1 0,0 1-1,0-1 1,0 1 0,-1 0 0,1 0-1,-1 0 1,1 1 0,-1 0 0,0 0 0,1 1-1,-7-1 1,11 1-105,0 0 1,0 1-1,0-1 0,0 0 0,0 1 0,0-1 1,0 0-1,0 1 0,0-1 0,1 1 1,-1-1-1,0 1 0,0 0 0,1-1 0,-1 1 1,0 0-1,1 0 0,-1-1 0,1 1 0,-1 0 1,1 0-1,-1 0 0,1 0 0,-1-1 1,1 1-1,0 0 0,0 0 0,-1 0 0,1 0 1,0 0-1,0 0 0,0 0 0,0 0 1,0 0-1,0 0 0,0 0 0,0 0 0,1 1 1,0 2-1023,-1 1 0,1-1 1,0-1-1,1 1 1,-1 0-1,1 0 1,3 7-1,8 6-8284</inkml:trace>
  <inkml:trace contextRef="#ctx0" brushRef="#br0" timeOffset="2909.67">1231 0 11058,'0'0'9606,"-9"3"-8477,1-1-946,1 0 1,0 1-1,0 1 1,1-1 0,-1 1-1,1 0 1,0 0-1,0 1 1,0 0-1,0 0 1,1 0-1,0 1 1,0 0 0,0 0-1,1 0 1,-5 9-1,2-1 3,0 0 0,1 1-1,1-1 1,0 2 0,1-1 0,1 0-1,0 1 1,1-1 0,1 1 0,0 0-1,2 16 1,-1-26-166,1-1 0,0 1 0,0-1 0,0 1 0,1-1 0,0 0 0,0 1 0,0-1 0,1 0 0,-1 0 0,1-1 0,0 1 0,1 0-1,5 5 1,-5-7-12,0 0 0,0 0-1,0-1 1,0 0 0,1 1-1,-1-1 1,1-1 0,0 1 0,0-1-1,0 0 1,-1 0 0,1 0-1,0 0 1,0-1 0,0 0-1,0 0 1,0-1 0,9-1-1,-11 2-2,-1 0 0,1 0-1,-1-1 1,0 1 0,1-1-1,-1 0 1,0 1 0,0-1 0,0 0-1,1 0 1,-1 0 0,0-1-1,0 1 1,0-1 0,-1 1-1,1-1 1,0 1 0,0-1-1,-1 0 1,1 0 0,-1 0 0,0 0-1,0 0 1,1 0 0,-1 0-1,0 0 1,-1 0 0,1-1-1,0 1 1,-1 0 0,1-1 0,-1 1-1,0 0 1,0-1 0,0 1-1,0 0 1,0-5 0,-1 2-3,0 0 0,-1 0 1,1 0-1,-1 0 1,0 0-1,0 0 0,0 1 1,-1-1-1,1 1 0,-1-1 1,0 1-1,0 0 0,-1 0 1,0 1-1,1-1 1,-8-5-1,7 7-8,0 0 0,0 0 0,0 0 0,0 0 0,-1 1 0,1-1 0,0 1 0,-1 0 0,1 0 0,-1 1 0,1-1-1,-1 1 1,1 0 0,-1 1 0,1-1 0,-8 2 0,10-1-176,1-1-1,-1 1 0,0-1 0,1 1 0,-1 0 1,1 0-1,0 0 0,-1 0 0,1 0 1,0 0-1,-1 0 0,1 0 0,0 0 0,0 1 1,0-1-1,0 0 0,0 1 0,-1 2 1,1-2-505,1 0 0,-1 1 0,1-1 0,-1 1 0,1 0 1,0-1-1,0 1 0,0-1 0,0 1 0,1-1 1,-1 1-1,1-1 0,0 1 0,-1-1 0,3 5 0,4 7-7641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45:24.68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23 4 4977,'0'0'8862,"36"0"-2331,19-1-3940,-32-1-2123,0 2 1,0 0-1,0 2 0,1 0 1,27 7-1,-49-8-1126,-6 0-433,-7-2-2237,-3-2-3467</inkml:trace>
  <inkml:trace contextRef="#ctx0" brushRef="#br0" timeOffset="427.84">0 173 10058,'0'0'7795,"12"0"-5982,57-2-174,-19 0-213,0 2 1,94 11-1,-140-9-1345,3 0-688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45:06.39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326 982 8042,'0'0'15652,"-5"-6"-14295,-57-85-775,4-2 1,-86-187 0,133 254-802,2 0 0,0-1 0,1 0 0,2-1 0,1 1-1,-3-54 1,8 79 195,-1 0 0,1 0 0,0 0 0,1 0 0,-1 0 0,0 0 0,1 0 0,-1 0 0,1 1 0,-1-1 0,1 0 1,0 0-1,0 1 0,-1-1 0,1 0 0,1 1 0,-1-1 0,0 1 0,0-1 0,1 1 0,-1-1 0,0 1 0,1 0 0,2-2 0,0 2 1,-1 0 1,0 0 0,1 0 0,-1 0 0,1 1-1,-1-1 1,1 1 0,-1 0 0,1 0-1,-1 1 1,1-1 0,5 2 0,4 1 1,1 1 1,-1 1 0,0 0-1,0 1 1,20 12 0,-23-12 22,-1 1 0,0 0 1,-1 0-1,0 0 1,0 1-1,-1 1 1,0-1-1,0 1 1,-1 0-1,0 1 1,8 16-1,-12-21 54,0 1 0,0-1 0,-1 1 1,0 0-1,0 0 0,0 0 0,-1 0 0,1 0 0,-2-1 0,1 1 0,0 0 0,-1 0 1,0 0-1,-1 0 0,1-1 0,-1 1 0,0 0 0,-1-1 0,1 0 0,-1 1 0,0-1 1,0 0-1,-5 5 0,1-1-166,0 0-1,-1-1 1,1 0 0,-1 0-1,-1-1 1,1 0 0,-1-1-1,-1 0 1,-11 6 0</inkml:trace>
  <inkml:trace contextRef="#ctx0" brushRef="#br0" timeOffset="435.69">353 710 9858,'0'0'10818,"11"-3"-9680,-9 3-1117,8-3 298,1-1 1,-1 0 0,18-9-1,-25 11-247,-1 1 0,0 0-1,0-1 1,0 0 0,0 0 0,0 1-1,0-1 1,0 0 0,-1 0-1,1-1 1,1-2 0,-2 4-49,-1 0 0,1-1 1,-1 1-1,0 0 1,0-1-1,0 1 0,0 0 1,1-1-1,-2 1 0,1 0 1,0-1-1,0 1 0,0 0 1,-1-1-1,1 1 0,0 0 1,-1 0-1,1-1 0,-1 1 1,0 0-1,1 0 0,-1 0 1,0 0-1,-1-2 0,1 2-12,1 0 0,-1 0-1,0 0 1,0 1 0,1-1 0,-1 0-1,0 0 1,0 1 0,0-1 0,0 0-1,0 1 1,0-1 0,1 1-1,-2-1 1,1 1 0,0 0 0,0-1-1,0 1 1,0 0 0,0 0 0,0 0-1,0 0 1,0 0 0,0 0 0,0 0-1,0 0 1,-1 0 0,1 0-1,0 0 1,0 1 0,0-1 0,0 1-1,0-1 1,0 1 0,0-1 0,0 1-1,0-1 1,1 1 0,-1 0-1,0-1 1,0 1 0,0 0 0,1 0-1,-2 1 1,-1 1 22,1 0-1,0 0 1,0 0 0,0 1-1,0-1 1,0 1 0,0-1-1,1 1 1,0 0 0,0 0-1,-1 5 1,1-5 39,1 1 1,0-1-1,0 0 1,0 1-1,0-1 0,1 0 1,0 1-1,0-1 1,0 0-1,0 0 0,1 0 1,0 0-1,-1 0 1,1 0-1,1 0 0,-1 0 1,6 6-1,-5-8-140,-1 0 0,1 1 0,1-1 0,-1 0 0,0 0 0,1-1 0,-1 1 0,0-1-1,1 1 1,0-1 0,-1 0 0,1-1 0,0 1 0,0-1 0,-1 1 0,1-1 0,0 0 0,0-1 0,-1 1 0,1 0-1,5-2 1,14-8-3540,-10 0-2276,-3-3-4396</inkml:trace>
  <inkml:trace contextRef="#ctx0" brushRef="#br0" timeOffset="864.69">516 601 10778,'0'0'9994,"63"50"-8817,-43-32-73,1 1-304,0-1-72,-1 0-384,-2-3-232,-4-3-112,-3-4-8,-4-5-616,-4-4-1192,-3-10-1905,0-2-2768</inkml:trace>
  <inkml:trace contextRef="#ctx0" brushRef="#br0" timeOffset="865.69">687 605 12163,'0'0'8065,"-34"51"-5792,17-32-1209,1 1-344,2 0-432,3-2-208,6-3-80,4-5-488,1-3-1056,9-7-1305,4 0-1960,0-4-1464</inkml:trace>
  <inkml:trace contextRef="#ctx0" brushRef="#br0" timeOffset="1332.59">749 455 9074,'0'0'5498,"0"9"-4217,3 38 863,3-1 1,2 0-1,26 85 0,-21-73 2805,-13-58-4871,-10-12 727,-10-23-909,17 27 89,0-1 0,1 0-1,-1 1 1,2-1 0,-1 0-1,1 0 1,1-18 0,0 24-111,0 0 0,1 1 0,-1-1 1,1 1-1,0-1 0,-1 1 0,1 0 1,0-1-1,0 1 0,1 0 0,-1-1 1,0 1-1,1 0 0,0 0 0,-1 0 1,1 0-1,0 0 0,0 1 0,0-1 0,0 1 1,0-1-1,0 1 0,0 0 0,1-1 1,-1 1-1,1 0 0,-1 1 0,0-1 1,1 0-1,-1 1 0,1-1 0,4 1 1,51-2-8277,-33 2 688</inkml:trace>
  <inkml:trace contextRef="#ctx0" brushRef="#br0" timeOffset="1875.7">1074 377 8514,'0'0'12109,"4"7"-11597,17 24 458,2 0-1,35 37 1,-27-33 293,38 55 1,-65-82-524,-13-18-1709,-15-22-8839,12 13-4830</inkml:trace>
  <inkml:trace contextRef="#ctx0" brushRef="#br0" timeOffset="2262.19">1242 343 2473,'0'0'13596,"-9"10"-11129,-4 4-1578,1 1 1,1 0 0,0 0-1,-15 29 1,-66 127 2421,92-170-3941,34-27-7537,-17 10 2167</inkml:trace>
  <inkml:trace contextRef="#ctx0" brushRef="#br0" timeOffset="2696.19">1473 105 12763,'0'0'10838,"3"11"-9412,24 71-223,4 0 1,3-2-1,58 98 1,-85-164-1108,-5-10-33,0 1 0,0-1 0,0 1-1,1-1 1,-1 0 0,1 0 0,0 0 0,0-1-1,5 4 1,-7-44 1832,1-2-1918,3 0 0,1 1-1,20-68 1,-5 23-300,-11 36 154,-6 21 51,1 1-1,1-1 1,2 1 0,0 1-1,2 0 1,13-26 0,-14 43-383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45:05.14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0 121 616,'0'0'20527,"2"-9"-18957,6 35-955,-2 0 0,-2-1 0,0 2 0,-1-1 0,-2 33 0,0-42 1183,-4-56-1819,-1 2-720,2-43 0,2 72 580,1-1 0,-1 0 0,2 1-1,-1-1 1,1 1 0,1 0-1,-1-1 1,2 1 0,-1 0-1,7-11 1,-8 15 133,0 1 0,0 1 0,0-1 0,1 0 0,-1 0 0,1 1 0,-1-1 0,1 1 0,0 0 0,0 0 0,0 0 0,0 0 0,0 1 0,0-1 0,0 1 0,1 0 0,-1-1 0,0 2 0,1-1 0,-1 0 0,1 1 0,-1-1 0,1 1 0,0 0 0,-1 0 0,1 1 0,-1-1 0,1 1 0,-1 0 0,1-1 0,-1 2 0,0-1 0,4 2 0,1 1 37,-1 0-1,0 1 1,0-1-1,0 2 1,-1-1-1,0 1 1,0 0-1,0 0 1,-1 0-1,0 1 1,0 0-1,7 14 0,-7-10 314,0 0-1,-1 1 0,-1-1 1,0 1-1,0 0 0,-1 0 0,-1 0 1,0 24 464,-7-63 270,5 15-1242,1-1 0,0 0 0,0 0 0,1 0 0,1 1 0,0-1 0,1 1 1,1-1-1,0 1 0,0 0 0,1 0 0,11-20 0,-15 31 181,0 0 1,0 0 0,-1 0 0,1 0-1,0 0 1,0 1 0,0-1 0,0 0 0,0 0-1,0 1 1,0-1 0,0 0 0,0 1-1,0-1 1,1 1 0,-1-1 0,0 1-1,0 0 1,0 0 0,1-1 0,-1 1 0,0 0-1,0 0 1,3 0 0,-2 1-10,1 0-1,-1 0 1,1 0 0,-1 0 0,1 0 0,-1 0-1,0 1 1,0-1 0,1 1 0,-1-1 0,2 3 0,4 5-44,0-1 1,0 2 0,12 19 0,-14-18 242,1 0 0,-1 0-1,-1 1 1,0 0-1,-1 0 1,0 0-1,-1 0 1,0 1-1,-1-1 1,1 17-1,-18-67 999,13 26-1371,1 0 1,1 0-1,0-1 0,0 1 0,2 0 1,-1 0-1,2 0 0,-1 0 0,5-12 1,-5 20 114,0-1 1,0 0 0,0 1 0,1-1-1,-1 1 1,1 0 0,0 0 0,0 0-1,1 0 1,-1 1 0,5-4 0,-6 5 54,1 0 0,0 1 0,-1-1 0,1 1 0,0 0 0,0 0 1,0 0-1,0 0 0,0 1 0,0-1 0,0 1 0,0 0 0,0-1 0,0 1 1,0 1-1,0-1 0,0 0 0,1 1 0,3 1 0,-2 0 12,1 0 1,-1 1-1,0 0 0,1 0 1,-2 0-1,1 1 0,0 0 1,-1 0-1,1 0 0,-1 0 1,7 10-1,36 57 213,-43-64-152,5 9 276,-1 1 0,11 32 0,4 11 919,-8-86-3556,-5 3-2466,2-1-2500</inkml:trace>
  <inkml:trace contextRef="#ctx0" brushRef="#br0" timeOffset="417.64">1056 66 11618,'0'0'13635,"72"0"-12298,-47 0-361,4 0-424,4-3-272,2-2-232,0 0-48,-4 1 0,-3 1-776,-9 3-1353</inkml:trace>
  <inkml:trace contextRef="#ctx0" brushRef="#br0" timeOffset="830.27">1138 234 8002,'0'0'16051,"68"6"-15123,-42-6-520,6 0-384,7 0-24,19 0-1720,-9-4-3737,-5-1-3033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45:57.48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2427 1 6689,'0'0'16163,"2"4"-15267,5 15-321,0 0 1,-2 0 0,0 1-1,-1-1 1,1 23-1,3 109 160,-6-92-357,1-5-25,-1-19 247,-1 0-1,-6 66 0,2-100 1560,-2-9-1817,-2-12-544,7 1-103,1 0-1,0 0 0,1-1 0,1 1 1,1 1-1,1-1 0,0 1 0,2-1 1,0 2-1,1-1 0,13-22 1,-19 37 231,-1 0 0,1 0 0,0 1 0,0-1 0,0 1 0,1-1 0,-1 1 0,0 0 0,1 0 0,-1 0 0,1 0 0,0 0 0,0 1 0,0-1 0,0 1 0,0-1 0,0 1 0,0 0 0,0 1 0,0-1 0,1 0 1,5 1-1,-4 0 30,-1 1 0,1-1 0,-1 1 0,1 1 0,-1-1 1,1 1-1,-1-1 0,0 1 0,0 0 0,0 1 0,0-1 0,0 1 1,-1 0-1,7 5 0,-6-4 30,0 0-1,-1 1 1,1-1 0,-1 1 0,0 0 0,0-1-1,0 1 1,0 1 0,-1-1 0,0 0-1,0 1 1,1 5 0,-3-7 1,1-1 0,-1 1 1,0-1-1,0 0 0,0 1 0,0-1 0,0 1 0,-1-1 1,0 0-1,1 1 0,-1-1 0,-1 0 0,1 0 0,0 0 0,-1 0 1,1 0-1,-1 0 0,0 0 0,0 0 0,0-1 0,-3 4 1,-9 4 11,1-1 1,-1 0 0,-1-1 0,-16 7 0,1 0 297,30-15-274,0 0 0,0 1 0,0-1 0,0 0 0,1 0 0,-1 0-1,0 0 1,0 0 0,0 0 0,0 0 0,0 1 0,0-1 0,0 0 0,0 0 0,0 0 0,0 0 0,0 0 0,1 0 0,-1 1 0,0-1-1,0 0 1,0 0 0,0 0 0,0 0 0,0 0 0,0 1 0,0-1 0,0 0 0,0 0 0,-1 0 0,1 0 0,0 1 0,0-1-1,0 0 1,0 0 0,0 0 0,0 0 0,0 0 0,0 0 0,0 1 0,0-1 0,0 0 0,-1 0 0,1 0 0,0 0 0,17 1-17,-1 0 1,0 1-1,1 0 1,-1 2-1,0 0 1,-1 1-1,1 0 1,-1 1-1,0 1 1,0 0-1,-1 1 1,0 1-1,0 0 1,-1 1-1,18 17 1,-17-18-1382,-4-10-4379</inkml:trace>
  <inkml:trace contextRef="#ctx0" brushRef="#br0" timeOffset="687.03">3060 434 7194,'0'0'12933,"-9"-8"-10897,-32-28-845,40 35-1150,-1 0 0,0-1 1,0 1-1,1 0 0,-1 0 0,0 0 0,0 0 0,0 0 0,-1 1 0,1-1 0,0 1 0,0-1 0,0 1 0,0 0 0,-1 0 0,1 0 0,0 0 0,0 0 0,0 0 1,0 1-1,-1-1 0,1 1 0,0-1 0,0 1 0,0 0 0,0 0 0,0 0 0,0 0 0,0 0 0,1 0 0,-1 1 0,0-1 0,1 0 0,-1 1 0,1 0 1,-2 1-1,-1 2 16,1-1 0,-1 1 1,1 0-1,1 0 0,-1 1 1,1-1-1,0 0 0,0 1 0,0-1 1,-1 12-1,2-14-36,1 0-1,-1 0 1,1 0-1,0 0 1,0 0-1,0 1 1,1-1-1,-1 0 1,1 0 0,0 0-1,-1 0 1,1 0-1,1-1 1,-1 1-1,0 0 1,1 0-1,-1-1 1,1 1-1,0-1 1,0 1-1,0-1 1,0 0 0,0 1-1,1-1 1,-1-1-1,0 1 1,1 0-1,0 0 1,-1-1-1,1 0 1,0 1-1,0-1 1,0 0-1,0 0 1,0-1 0,0 1-1,0-1 1,0 1-1,0-1 1,0 0-1,0 0 1,0 0-1,0-1 1,6 0-1,-5 0-19,-1 0 1,1-1-1,-1 1 0,0 0 0,0-1 0,0 0 0,0 0 0,0 0 0,0 0 1,0 0-1,0 0 0,-1-1 0,1 0 0,-1 1 0,0-1 0,0 0 0,0 0 0,0 0 1,0 0-1,-1 0 0,1-1 0,-1 1 0,0 0 0,0-1 0,0 1 0,0-7 1,0 4 42,0 1 0,0-1 0,-1 1 0,0-1 0,0 1 0,0 0 0,-1-1 0,0 1 0,0-1 0,0 1 0,-1 0 0,0-1 0,0 1 0,0 0 0,0 0 0,-6-8 0,2 12 484,4 11-498,5 18-149,52 167-7,-17-72 68,-24-75 3,-2 1-1,-2 0 1,6 97-1,-16-143 52,0 0-1,0 0 0,0 0 0,0 0 0,-1 0 0,1 0 0,-1 0 0,0-1 1,0 1-1,0 0 0,0-1 0,0 1 0,-1 0 0,1-1 0,-1 1 0,1-1 0,-1 0 1,0 0-1,0 1 0,0-1 0,-1-1 0,1 1 0,0 0 0,-1 0 0,1-1 0,-1 1 1,1-1-1,-1 0 0,0 0 0,1 0 0,-1 0 0,0 0 0,0-1 0,0 1 0,0-1 1,-5 0-1,3 0 16,-1 0 1,0 0 0,0-1-1,1 0 1,-1 0-1,0 0 1,1-1 0,-1 0-1,1 0 1,0 0-1,0-1 1,-1 0 0,2 0-1,-1 0 1,0 0-1,1-1 1,-8-7-1,7 5 3,1 1 0,1 0 0,-1-1 0,1 0 0,0 0 0,0 0 0,1 0 0,-1 0 0,1-1 0,1 1 0,-1-1 0,1 1 0,1-1 0,-1 1 0,1-1 0,0 0-1,0 1 1,1-1 0,0 0 0,0 1 0,1-1 0,-1 1 0,1 0 0,5-10 0,0 2 2,0 1 0,1 0 0,1 0 0,0 1 0,0 0 1,1 1-1,1 0 0,0 0 0,22-15 0,-3 5 68,0 2 0,2 1-1,0 2 1,1 1 0,50-15 0,-34 15-830,62-8 0,-3 9-4010,-73 11-2706</inkml:trace>
  <inkml:trace contextRef="#ctx0" brushRef="#br0" timeOffset="94903.51">2 1749 8162,'0'0'11430,"-2"18"-10566,17 66 572,-11-65-509,0 1 0,-1-1 0,0 22 0,-8-114 1476,0-7-3280,13 11-528,-8 67 1343,0-1 0,1 1 0,-1-1 0,1 1 0,0 0 0,0-1 0,-1 1 0,2 0 0,-1-1 1,0 1-1,0 0 0,1 0 0,-1 0 0,1 0 0,-1 0 0,1 0 0,0 1 0,0-1 0,0 0 0,0 1 0,0-1 0,0 1 0,0 0 0,4-2 0,-4 4 44,0-1 1,0 0-1,0 1 1,0-1-1,0 1 1,0 0-1,0-1 0,0 1 1,0 0-1,0 0 1,-1 0-1,1 1 1,0-1-1,-1 0 1,1 1-1,-1-1 1,1 1-1,-1-1 1,0 1-1,0 0 0,2 3 1,25 45 66,-22-39-68,4 8 235,0 0 0,-2 0 0,0 1 0,-1 0 0,-1 0 0,0 0 0,-2 1 0,2 25 746,-7-50-806,-1 0 0,1 0 0,0 1 0,0-1 1,0 0-1,0 0 0,1 0 0,-1-7 0,1 9-159,1-90-1221,0 85 1043,0 0-1,0 0 1,0 0 0,1 0 0,0 0 0,1 1-1,-1-1 1,1 0 0,0 1 0,9-12 0,-11 17 160,0 0 1,0 0-1,1 0 1,-1 0 0,0 0-1,1 0 1,-1 0 0,1 0-1,-1 0 1,1 0-1,0 1 1,-1-1 0,1 1-1,0-1 1,-1 1-1,1 0 1,0 0 0,0 0-1,-1 0 1,1 0-1,0 0 1,0 0 0,-1 0-1,1 1 1,0-1-1,0 1 1,-1-1 0,1 1-1,-1 0 1,1-1 0,-1 1-1,1 0 1,-1 0-1,1 0 1,-1 0 0,0 0-1,1 1 1,0 1-1,10 7 32,-1 1-1,-1 0 0,14 18 1,-13-15-55,-1-1 61,3 3-7,1-1-1,29 27 1,-40-40 12,0 1 0,0 0 0,1-1 0,-1 0 1,1 0-1,0 0 0,0 0 0,0-1 0,0 1 0,0-1 0,0 0 1,0 0-1,0 0 0,0-1 0,0 1 0,0-1 0,1 0 0,-1 0 1,0-1-1,6-1 0,-6 1-6,-1-1-1,0 0 1,0 0 0,0 0-1,-1 0 1,1-1 0,0 1-1,-1-1 1,0 0 0,1 1-1,-1-1 1,0 0 0,-1 0-1,1-1 1,0 1 0,-1 0-1,0 0 1,0-1 0,0 1 0,0-1-1,0 1 1,-1-1 0,1 1-1,-1-1 1,0-4 0,0 0-9,1 0 0,-2 1 1,1-1-1,-1 0 1,0 0-1,-1 1 1,1-1-1,-1 1 0,-1-1 1,-6-12-1,9 18 19,-1 0 0,-1 1 0,1-1 0,0 0 1,0 0-1,-1 0 0,1 1 0,-1-1 0,1 1 0,-1-1 0,0 1 0,1 0 0,-1 0 0,0-1 0,0 1 0,0 0 0,0 1 0,0-1 0,0 0 0,0 1 0,0-1 0,0 1 0,-3-1 0,2 2-16,1-1 1,0 1-1,-1 0 0,1 0 0,-1 0 0,1 0 0,0 0 1,0 0-1,0 1 0,0-1 0,0 1 0,0-1 0,0 1 1,0 0-1,0 0 0,-2 3 0,-1 2 14,0 1 0,0 0 0,1 0 1,0 0-1,0 0 0,1 0 0,0 1 0,1-1 0,-1 1 0,0 11 0,3-14 7,0 1 0,0-1 0,1 0 0,0 0 0,0 0-1,1 0 1,-1 0 0,1 0 0,1-1 0,3 10 0,-5-13-20,1-1 1,-1 1-1,0 0 1,0-1-1,1 1 0,-1-1 1,0 1-1,1-1 1,0 0-1,-1 1 1,1-1-1,0 0 1,0 0-1,-1 0 0,1 0 1,0-1-1,0 1 1,0 0-1,0-1 1,0 0-1,0 1 0,0-1 1,0 0-1,0 0 1,0 0-1,0 0 1,0 0-1,0-1 1,0 1-1,0 0 0,0-1 1,0 0-1,0 1 1,0-1-1,0 0 1,2-1-1,-1-1 0,0 1-1,0 0 1,0-1 0,0 1-1,0-1 1,-1 0 0,1 0-1,-1 0 1,0 0 0,0-1-1,0 1 1,0-1 0,-1 1-1,1-1 1,-1 1 0,0-1-1,0 0 1,0 0 0,0-6-1,1-12-38,0 1 0,-2-30 0,-1 29-38,1 4 61,0 17-51,2 65-85,2-49 143,0-1-1,1 1 0,0-1 0,8 15 0,-11-26 27,-1 0 0,1 1 0,0-1 0,0 0 0,0 0 0,0 0 0,0 0 1,1 0-1,-1-1 0,1 1 0,0-1 0,0 0 0,0 0 0,0 0 0,0 0 0,0 0 0,1 0 0,-1-1 0,0 0 0,1 1 0,-1-1 0,6 0 0,-7-1 4,0-1 1,0 0-1,0 1 0,0-1 0,0 0 1,-1 0-1,1 0 0,0-1 0,-1 1 0,1 0 1,-1-1-1,1 1 0,-1-1 0,0 1 1,1-1-1,-1 1 0,0-1 0,0 0 0,0 0 1,0 0-1,0 0 0,-1 0 0,1 1 1,-1-1-1,1-4 0,11-53 40,-11 31-148,-1-1 0,-2 1 0,-6-42 0,7 65 38,31 30-386,11 15 371,-24-26 25,0 2 0,-2 0 0,0 0 1,-1 1-1,0 1 0,20 37 0,-33-54 19,0 0 0,0 0 0,-1 1 0,1-1 0,0 1 0,-1-1 0,1 1 0,-1-1 0,1 1 0,-1-1 0,0 1 0,0-1-1,0 1 1,0-1 0,0 1 0,0 0 0,0-1 0,0 1 0,0-1 0,-1 1 0,1-1 0,-1 1 0,1-1 0,-1 1 0,0-1 0,1 0 0,-1 1 0,0-1 0,0 0 0,0 1 0,0-1-1,0 0 1,0 0 0,0 0 0,0 0 0,-1 0 0,-1 1 0,-2-1 24,1 1 0,-1-1 0,0 0 1,1 0-1,-1-1 0,0 0 0,0 1 0,0-2 0,0 1 0,1 0 0,-8-2 0,11 2-12,0 0 0,0 0 0,0 0 0,0 0 0,0 0-1,0-1 1,0 1 0,0 0 0,0 0 0,0-1-1,0 1 1,0 0 0,0-1 0,1 1 0,-1-1 0,0 1-1,0-1 1,0 0 0,0 1 0,1-1 0,-1 0-1,0 0 1,1 1 0,-1-1 0,1 0 0,-1 0 0,0 0-1,1 0 1,0 0 0,-1 0 0,1 1 0,0-1-1,-1 0 1,1 0 0,0 0 0,0 0 0,0 0 0,0 0-1,0 0 1,0-1 0,0 1 0,0 0 0,0 0-1,1 0 1,-1 1 0,0-1 0,1 0 0,-1 0 0,0 0-1,1 0 1,-1 0 0,1 0 0,0 0 0,-1 1-1,1-1 1,0 0 0,-1 0 0,1 1 0,1-2-1,6-7-134,0 0 0,1 1 0,15-12 0,-22 18 78,3-1-36,-1-1 0,0 0 0,0 0 0,0 0 0,0 0 0,-1-1 0,0 1 0,1-1 0,-2 0-1,1 0 1,3-10 0,-3 5 223,-1 0 0,0 0 0,-1-1-1,0 1 1,-1-16 0,26 39-130,-15-5-6,10 8 7,0 1 0,27 29-1,-44-43-12,-1 1 0,1 0 0,-1 0 0,0 0 0,0 1 0,0-1 0,-1 1-1,1-1 1,-1 1 0,0 0 0,-1 0 0,1 0 0,-1 0 0,0 0 0,0 0 0,0 0 0,-1 0-1,0 1 1,-1 8 0,0-12 17,0 0-1,-1-1 0,1 1 0,-1 0 1,1-1-1,-1 1 0,0-1 0,0 0 1,0 1-1,1-1 0,-1 0 0,0 0 1,-1 0-1,1-1 0,0 1 0,0 0 1,0-1-1,0 1 0,-1-1 0,1 0 1,0 0-1,0 0 0,-1 0 0,-2 0 1,-1 0 39,0 0 0,1 0 0,-1-1 0,0 1 1,1-1-1,-1 0 0,1-1 0,-1 1 1,-5-4-1,10 5-43,0 0 0,1 0 0,-1-1 1,0 1-1,0-1 0,0 1 0,1 0 0,-1-1 1,0 1-1,1-1 0,-1 0 0,0 1 1,1-1-1,-1 0 0,1 1 0,-1-1 0,1 0 1,-1 1-1,1-1 0,-1 0 0,1 0 1,0 0-1,0 1 0,-1-1 0,1 0 0,0 0 1,0 0-1,0 0 0,0 0 0,0 1 1,0-1-1,0 0 0,0 0 0,0 0 0,0 0 1,0 0-1,1 1 0,-1-1 0,0 0 0,1 0 1,-1 0-1,1 1 0,-1-1 0,0 0 1,1 0-1,0 1 0,-1-1 0,1 0 0,-1 1 1,1-1-1,0 1 0,-1-1 0,1 1 1,0-1-1,0 1 0,0 0 0,-1-1 0,1 1 1,1-1-1,10-4-70,0 0-1,0 0 1,17-3 0,-11 2-12,-4 1 69,0-1-1,0-1 0,-1 0 0,0-1 0,13-10 0,-23 15 13,1 0-1,-1 0 0,0-1 1,0 1-1,0-1 0,0 1 1,0-1-1,-1 0 1,3-7-1,-4 9 1,0 0 1,-1-1-1,1 1 0,-1 0 1,1-1-1,-1 1 1,0-1-1,0 1 0,0 0 1,0-1-1,-1 1 0,1 0 1,-1-1-1,1 1 1,-1 0-1,0-1 0,0 1 1,0 0-1,-2-3 0,3 4 18,0 0 0,-1 0-1,1 0 1,0 1-1,-1-1 1,1 0 0,-1 1-1,0-1 1,1 0-1,-1 1 1,1-1 0,-1 0-1,0 1 1,1-1-1,-1 1 1,0-1 0,0 1-1,0 0 1,1-1-1,-1 1 1,0 0 0,0-1-1,0 1 1,0 0-1,1 0 1,-1 0 0,0 0-1,-1 0 1,1 0-4,-1 1 0,1 0 0,0-1 0,-1 1 1,1 0-1,0 0 0,0 0 0,-1 0 0,1 0 0,0 0 0,0 0 1,0 0-1,1 1 0,-3 1 0,-1 5 57,0-1 0,0 1 1,1 1-1,-4 11 0,5-15-79,1-1 0,0 1 0,-1 0-1,1 0 1,1 0 0,-1 0 0,1 0 0,0 0 0,0 0 0,1 0-1,-1 0 1,1 0 0,0-1 0,0 1 0,1 0 0,-1 0 0,1-1 0,0 1-1,1-1 1,-1 1 0,1-1 0,-1 0 0,1 0 0,1 0 0,-1 0-1,0-1 1,1 1 0,0-1 0,0 0 0,0 0 0,0-1 0,0 1 0,1-1-1,-1 1 1,1-2 0,-1 1 0,1 0 0,0-1 0,9 2 0,99 15-5918,-63-13-1472</inkml:trace>
  <inkml:trace contextRef="#ctx0" brushRef="#br0" timeOffset="95836.1">1727 1801 8634,'0'0'6507,"-3"-9"-4152,0 4-1945,0 0 0,-1 0 0,1 0 1,-1 0-1,0 0 0,0 1 0,0-1 1,-1 1-1,1 0 0,-8-4 0,10 6-307,-1 1 0,1 0 0,-1-1 0,1 1 0,-1 0 0,1 0 0,-1 1 0,1-1 0,-1 1 0,0-1 0,0 1 0,1 0 0,-1 0 0,0 0 0,1 0 0,-1 0 0,0 1 0,1-1 0,-1 1 0,0 0 0,1-1 0,-1 1 0,1 1 0,-1-1 0,1 0 0,0 1 0,-1-1 0,1 1 0,0-1 0,0 1 0,-2 2 0,-1 2-10,0 0 0,1 0 0,-1 1 0,1-1-1,1 1 1,-1 0 0,1 0 0,0 0 0,1 0 0,0 1 0,0-1-1,1 1 1,-1 0 0,2-1 0,-1 1 0,1 0 0,1 8 0,-1-12-82,0 1 1,0-1-1,1 0 1,0 0 0,0 0-1,0 0 1,0 0-1,1 0 1,-1 0-1,1 0 1,0-1 0,0 1-1,0 0 1,1-1-1,-1 0 1,1 1 0,0-1-1,0 0 1,0-1-1,0 1 1,1 0-1,-1-1 1,1 0 0,-1 0-1,1 0 1,0 0-1,0-1 1,0 1-1,0-1 1,0 0 0,0 0-1,6 0 1,-7 0-11,0-1 1,0 0-1,0 0 0,0 0 1,1 0-1,-1 0 1,0-1-1,0 1 0,0-1 1,0 0-1,0 0 1,0 0-1,0 0 0,0-1 1,0 1-1,-1-1 1,1 0-1,0 0 0,-1 0 1,3-2-1,-2-1 0,0 1 0,0-1 0,0 0 0,-1 0 0,0 0 0,0 0-1,0 0 1,0 0 0,-1-1 0,0 1 0,1-8 0,3-50-867,-3 1 1,-6-84-1,2 121 651,-2 0 0,0 0 0,-10-32 0,21 139 1231,0-41-709,-1-3 24,2 0 0,24 70 1,-29-101-297,0 1 0,0 0-1,1-1 1,0 0 0,0 0 0,0 0 0,1 0 0,1-1 0,-1 1-1,1-1 1,0-1 0,0 1 0,0-1 0,1 0 0,0-1 0,0 1-1,0-1 1,1-1 0,11 5 0,-16-7-21,0 0 1,1-1-1,-1 1 0,0-1 1,1 0-1,-1 0 1,0 0-1,1 0 0,-1-1 1,0 1-1,1-1 0,-1 0 1,0 0-1,0 0 0,1 0 1,-1 0-1,0-1 0,0 0 1,4-3-1,-3 2-53,0-1 0,0 0 0,0 0 0,-1 0 0,1-1 0,-1 1 0,0-1 0,0 0 0,-1 0 0,1 0 0,1-8 0,-1 8-26,-2-1 1,1 1 0,0-1-1,-1 1 1,0-1-1,-1 0 1,1 0 0,-1 0-1,0 1 1,0-1 0,-1 0-1,0 0 1,0 1 0,0-1-1,-1 0 1,0 1 0,0-1-1,0 1 1,-1 0 0,1 0-1,-1 0 1,-1 0 0,-6-8-1,10 12 75,0 1-1,-1-1 1,1 1-1,-1-1 1,0 1-1,1-1 1,-1 1-1,1 0 1,-1-1-1,0 1 1,1 0-1,-1-1 1,0 1-1,1 0 1,-1 0-1,0-1 1,1 1-1,-1 0 1,0 0-1,0 0 1,1 0-1,-1 0 1,0 0-1,1 0 1,-1 0-1,0 0 0,0 1 1,1-1-1,-1 0 1,0 0-1,1 1 1,-1-1-1,0 0 1,1 1-1,-1-1 1,0 1-1,-1 1 55,1 1 0,-1-1-1,1 0 1,0 1 0,0-1 0,0 1-1,0-1 1,0 1 0,0-1-1,0 5 1,-4 62 1290,5-61-1260,0 0 1,0 0-1,1 0 0,0 0 0,1 0 0,0 0 0,5 12 0,-5-16-111,0 0 0,0 0-1,0 0 1,1-1-1,0 1 1,0-1 0,0 1-1,0-1 1,0 0-1,1-1 1,-1 1 0,1 0-1,0-1 1,-1 0-1,1 0 1,6 2 0,9 3-1005,0-2 0,1 0 0,26 2 0,3-3-4667</inkml:trace>
  <inkml:trace contextRef="#ctx0" brushRef="#br0" timeOffset="96451.7">2584 1873 9314,'0'0'11546,"6"-9"-10559,10-11-876,-2-1-1,-1 0 1,0-1-1,-2 0 1,-1-1-1,0 0 1,11-44 0,-17 42-206,-1-1 0,-2 0 0,0 0 0,-5-46 0,3 64 59,0 0-1,-1 0 1,0 0-1,0 0 0,0 0 1,-1 1-1,0-1 1,-1 1-1,0-1 1,0 1-1,0 1 0,-1-1 1,0 0-1,-1 1 1,1 0-1,-1 0 1,0 1-1,0 0 0,-11-7 1,16 11 56,0 0 1,0 1-1,0-1 0,-1 0 1,1 0-1,0 1 1,-1-1-1,1 1 0,0-1 1,-1 1-1,1-1 1,-1 1-1,1 0 0,0 0 1,-1 0-1,1 0 0,-1 0 1,1 0-1,-1 0 1,1 0-1,-1 0 0,1 1 1,0-1-1,-1 1 0,1-1 1,-1 1-1,1-1 1,0 1-1,0 0 0,-1 0 1,1 0-1,0-1 1,0 1-1,0 0 0,0 0 1,0 1-1,0-1 0,0 0 1,0 0-1,1 0 1,-1 1-1,0-1 0,1 0 1,-1 1-1,0 1 0,-2 8 92,1 0-1,0 0 0,0 0 0,0 22 0,2-28-24,-1 38 506,1 1 0,13 85-1,-10-110-448,1 0 0,1 0 0,1-1 0,0 0 0,1 0 0,1-1 0,1 0 0,1 0 0,18 24 0,-25-37-172,0 0-1,0-1 1,1 1-1,-1-1 1,1 0 0,0 0-1,0 0 1,0-1-1,0 0 1,1 1-1,-1-1 1,7 2-1,-7-3-263,-1-1-1,1 1 0,0-1 1,-1 0-1,1 0 0,-1 0 1,1 0-1,0-1 0,-1 1 1,1-1-1,4-1 0,16-13-4865</inkml:trace>
  <inkml:trace contextRef="#ctx0" brushRef="#br0" timeOffset="96818.5">2817 1245 12707,'0'0'2176,"6"55"-1944,14-12-200,-1-6-32,1-2-2472</inkml:trace>
  <inkml:trace contextRef="#ctx0" brushRef="#br0" timeOffset="97481.05">3006 1779 10306,'0'0'6920,"12"-4"-5682,-3 1-891,1 0 1,0-1-1,-1 0 1,0-1-1,16-10 1,-22 12-253,0 0 1,1 0 0,-1 0 0,0 0 0,-1 0 0,1-1 0,0 0 0,-1 1 0,0-1 0,0 0 0,0 0 0,0 0 0,-1 0 0,0 0 0,0 0 0,0 0 0,0-1 0,0 1 0,-1-9-1,0 12-84,1-1 0,-1 0 0,0 0 0,0 0-1,0 0 1,-1 0 0,1 0 0,0 0-1,-1 1 1,1-1 0,-1 0 0,0 0 0,0 1-1,1-1 1,-1 0 0,0 1 0,0-1-1,-1 1 1,1-1 0,0 1 0,0-1-1,-1 1 1,1 0 0,-1 0 0,1 0 0,-1 0-1,1 0 1,-1 0 0,0 0 0,0 0-1,-2-1 1,2 3-10,0-1 0,0 0 0,0 0 1,0 0-1,0 1 0,0-1 0,0 1 0,0 0 0,0 0 0,1-1 0,-1 1 0,0 0 0,1 0 1,-1 1-1,0-1 0,1 0 0,-1 0 0,1 1 0,0-1 0,-1 1 0,1-1 0,0 1 0,0 0 1,0-1-1,0 1 0,0 0 0,1 0 0,-1 0 0,0 0 0,0 3 0,-2 7 91,1 0-1,0 0 0,1 0 1,0 0-1,0 1 0,2-1 1,-1 0-1,2 0 1,0 1-1,5 19 0,-6-28-49,0 1 0,0 0 0,1-1 0,0 1 0,-1-1 0,2 0 0,-1 1 0,0-1 0,1 0 0,0 0 0,0 0 0,0-1 0,0 1 0,1-1 0,-1 0 0,1 0 0,0 0 0,0 0 0,0-1 0,0 1 0,1-1 0,-1 0 0,0 0 0,1-1 0,0 1 0,-1-1 0,1 0 0,0-1 0,7 1 0,-8-1-32,-1-1 1,0 1 0,1-1-1,-1-1 1,0 1 0,0 0-1,1-1 1,-1 1 0,0-1-1,-1 0 1,1 0 0,0 0-1,0 0 1,-1-1 0,0 1-1,1-1 1,-1 0 0,0 1-1,0-1 1,0 0 0,-1 0-1,1 0 1,-1 0 0,1-1-1,0-5 1,5-10-397,-2-1-1,0 1 1,2-24-1,-6 32-58,0 6 247,0 0-1,0-1 1,0 1 0,0 0 0,1 0-1,0 0 1,4-7 0,-6 11 182,0 1 0,0 0-1,1-1 1,-1 1 0,0 0 0,1-1-1,-1 1 1,0 0 0,1-1 0,-1 1-1,1 0 1,-1 0 0,0-1 0,1 1-1,-1 0 1,1 0 0,-1 0 0,1 0-1,-1 0 1,1 0 0,-1 0 0,1-1 0,-1 1-1,1 1 1,-1-1 0,1 0 0,-1 0-1,0 0 1,1 0 0,-1 0 0,2 1-1,18 21 39,-11-9 267,0 1 1,-2 0 0,0 1 0,0-1 0,-1 2 0,-1-1 0,-1 0 0,0 1-1,-1 0 1,1 18 824,-7-84 1773,1-34-3171,2 79 131,1-1-1,0 1 0,0 0 0,0 0 0,1-1 0,-1 1 0,1 0 1,0 0-1,1 1 0,-1-1 0,1 0 0,5-6 0,-7 10 135,-1 0 0,1 1 1,0-1-1,0 0 0,0 0 0,0 0 0,0 0 0,0 1 0,0-1 0,0 1 0,0-1 0,0 1 0,0-1 1,0 1-1,1-1 0,-1 1 0,0 0 0,0 0 0,0 0 0,1-1 0,-1 1 0,0 0 0,0 1 1,0-1-1,1 0 0,1 1 0,0 0 7,0 0 0,-1 1 0,1-1 0,0 1 0,-1 0 0,1 0 0,-1 0 0,0 0 0,0 0 0,3 4 0,5 6 39,-2 1-1,0 0 1,8 17-1,-16-30-26,15 36-230,17 32 960,-31-65-999,1 0 1,0 0 0,0 0 0,0-1 0,0 1 0,0-1 0,1 1 0,-1-1 0,1 0 0,0 0 0,-1 0 0,1 0 0,0-1 0,0 1 0,0-1 0,1 1 0,4 0 0,3-1-5396</inkml:trace>
  <inkml:trace contextRef="#ctx0" brushRef="#br0" timeOffset="98053.12">3614 1649 11082,'0'0'9976,"1"8"-9251,1 9-408,1-1 0,0-1 0,11 31 0,-11-39-289,-1 0 0,1-1 0,0 1 0,0-1 0,1 0 0,0 0 0,0 0 0,1 0 1,-1-1-1,1 0 0,0 0 0,1 0 0,7 5 0,-13-9-14,1-1 0,0 1 0,0-1 0,-1 1 0,1-1 0,0 1 0,0-1 0,0 0 0,0 0 0,-1 1 0,1-1 0,0 0 0,0 0 0,0 0 0,0 0 0,0 0 0,0 0 0,0 0 0,0 0 0,-1 0 0,1 0 0,0-1 0,0 1 0,0 0 0,0-1 0,0 1 0,-1-1 0,1 1 0,0 0 0,0-1 0,-1 0 0,1 1 0,0-2 0,1 0 3,-1 0 0,1-1-1,-1 0 1,0 1 0,0-1-1,-1 0 1,1 1 0,0-1-1,-1 0 1,0 0 0,1-2-1,-1-8-34,0 0 0,-1 1 0,0-1 0,-4-13 0,-8-10-138,10 29 150,0 0-1,0-1 1,0 1-1,1-1 1,0 0-1,1 0 1,-1-10-1,4 22-12,1-1-1,0 1 0,0 0 0,0-1 0,1 1 1,-1-1-1,8 5 0,-6-4 18,6 5 14,0-1 0,0 0 0,1-1-1,23 12 1,-30-17-78,1 0-1,-1 0 1,1 0 0,-1 0 0,1-1 0,0 0-1,-1 0 1,1-1 0,0 1 0,0-1-1,-1 0 1,1-1 0,0 1 0,8-3 0,-13 2 62,1 0 0,-1-1 0,1 1 0,-1 0 1,0-1-1,1 1 0,-1 0 0,0-1 0,0 0 1,0 1-1,0-1 0,0 0 0,0 1 0,-1-1 1,1 0-1,-1 0 0,1 0 0,-1 1 0,1-1 1,-1 0-1,0 0 0,0 0 0,0 0 0,0 0 1,0 0-1,-1 0 0,1 0 0,0 1 0,-1-1 1,0 0-1,0-2 0,1 2 24,-1 0 1,1 1-1,-1-1 0,1 0 1,-1 0-1,0 0 0,1 1 1,-1-1-1,0 0 0,0 1 1,0-1-1,0 1 0,-1-1 1,1 1-1,0-1 0,-1 1 1,1 0-1,-1 0 0,1 0 1,-1 0-1,1 0 0,-1 0 1,0 0-1,0 0 0,1 1 1,-1-1-1,0 0 0,0 1 1,0 0-1,0-1 0,0 1 1,-2 0-1,2 1 19,0 0 0,0 0 0,0 1-1,0-1 1,1 0 0,-1 1 0,0-1 0,1 1 0,-1 0-1,1 0 1,-1-1 0,1 1 0,0 0 0,0 0 0,0 0 0,0 0-1,0 0 1,0 1 0,1-1 0,-1 0 0,1 0 0,-1 0-1,1 5 1,-5 53 1384,5-55-1393,0-1 0,0 0 0,1 0 0,-1 1 0,1-1 0,0 0 0,0 0 0,1 0 0,-1 0 0,1 0 0,0 0 0,0 0 0,0-1 0,1 1 0,-1-1 0,1 1 0,0-1 0,0 0 0,0 0 0,0 0 1,0-1-1,1 1 0,0-1 0,-1 0 0,6 3 0,-1-2-506,1 1 1,0-2-1,0 1 1,0-1 0,0-1-1,0 0 1,0 0-1,0-1 1,0 0 0,18-2-1,-2-4-5264</inkml:trace>
  <inkml:trace contextRef="#ctx0" brushRef="#br0" timeOffset="98485.22">4051 1303 1136,'0'0'11063,"-1"9"-7681,1 144 2710,10-48-3078,37 164 1,-43-260-3092,1-11-566,4-17-2955,-6 11 792,5-9-5713</inkml:trace>
  <inkml:trace contextRef="#ctx0" brushRef="#br0" timeOffset="98868.31">4211 1675 11546,'0'0'4276,"-4"9"-1779,0-3-2028,1 1 0,0 0 1,1 0-1,0 1 1,0-1-1,0 0 1,0 9-1,2-13-359,0 0 0,0 0 0,0 0 0,1 0 0,-1 0 0,1 0 0,0 0 0,-1 0-1,1-1 1,1 1 0,-1 0 0,0 0 0,1-1 0,-1 1 0,1-1 0,0 1 0,0-1 0,0 0 0,0 0 0,0 0 0,0 0 0,1 0 0,-1 0 0,5 2 0,-2-1-44,-1-1 0,1 0 0,0 0 0,0 0 0,0 0 0,0-1 1,0 0-1,1 0 0,-1 0 0,0-1 0,1 1 0,-1-2 0,0 1 0,1 0 1,-1-1-1,0 0 0,7-2 0,-10 2-54,1 0 0,0 0 1,-1-1-1,0 1 0,1-1 0,-1 1 1,0-1-1,0 0 0,0 0 0,0 0 1,0 0-1,0 0 0,0 0 1,-1-1-1,1 1 0,-1 0 0,0-1 1,1 1-1,-1-1 0,0 0 0,-1 1 1,1-1-1,0 0 0,-1 0 0,0 1 1,1-1-1,-1 0 0,0 0 0,0 0 1,-1 0-1,1 1 0,-1-1 0,0-4 1,-1 2-7,0-1 1,-1 1-1,1 0 1,-1-1-1,0 1 1,0 1-1,-1-1 1,1 0-1,-1 1 1,0 0 0,-5-5-1,6 6-39,1 1 1,-1 0-1,0-1 1,0 1-1,1 0 1,-1 0-1,-1 1 0,1-1 1,0 1-1,0-1 1,0 1-1,-1 0 0,1 0 1,-1 1-1,1-1 1,-1 1-1,1-1 0,-1 1 1,-6 1-1,10-1-71,-1 1-1,0-1 0,1 1 1,-1-1-1,1 0 1,-1 1-1,1-1 1,-1 1-1,1 0 0,0-1 1,-1 1-1,1-1 1,0 1-1,-1 0 1,1-1-1,0 1 0,0-1 1,-1 1-1,1 0 1,0 0-1,0-1 1,0 1-1,0 0 0,0-1 1,0 1-1,0 0 1,0-1-1,1 2 1,4 20-4563,5-6-455</inkml:trace>
  <inkml:trace contextRef="#ctx0" brushRef="#br0" timeOffset="99283.07">4446 1641 10842,'0'0'3436,"0"13"-1992,0 60 2179,10 89 0,-4-122-2621,0-6 761,2 55 1,-28-119 788,13 12-2637,1 0 1,0 0-1,2-1 0,0 0 0,1 0 0,0-25 1,6-115-1797,-2 140 1351,1 0 0,7-25 0,-9 41 388,1-1 0,0 1-1,0 0 1,0-1-1,0 1 1,0 0 0,1 0-1,-1 0 1,1 0 0,0 0-1,0 0 1,0 0-1,0 1 1,1-1 0,-1 1-1,1-1 1,0 1-1,-1 0 1,1 0 0,0 0-1,3-1 1,-4 3 98,1 0 0,-1 0-1,0 0 1,0 0 0,0 1 0,0-1 0,1 0-1,-1 1 1,0 0 0,0 0 0,0 0 0,0 0-1,-1 0 1,1 0 0,0 0 0,0 0 0,0 1-1,-1-1 1,1 1 0,-1-1 0,1 1 0,-1 0-1,0-1 1,0 1 0,2 4 0,26 50-31,-25-45 65,0 0 1,0 1-1,-1-1 1,-1 1-1,0-1 1,1 24-1,-3-32 61,0-1 0,0 1 0,-1 0 0,1-1 0,-1 1-1,1 0 1,-1-1 0,0 1 0,0-1 0,0 1-1,0-1 1,0 1 0,-1-1 0,1 0 0,-1 1-1,0-1 1,1 0 0,-1 0 0,0 0 0,0-1 0,0 1-1,-1 0 1,1-1 0,0 1 0,-1-1 0,1 0-1,0 0 1,-1 0 0,0 0 0,1 0 0,-1 0 0,0-1-1,1 1 1,-6-1 0,-5 1 241,1 0 0,0-1-1,-24-3 1,33 3-408,1 0 0,0-1 0,-1 1 0,1-1 0,0 0 0,0 0-1,0 0 1,0 0 0,0 0 0,0 0 0,0-1 0,-3-2 0,4 3-166,0 0 0,1 0 0,-1 0 0,1 0 0,-1 0 1,1 0-1,-1 0 0,1-1 0,0 1 0,-1 0 0,1 0 0,0 0 1,0-1-1,0 1 0,0 0 0,0 0 0,0 0 0,1-1 0,-1 1 1,0 0-1,0 0 0,1 0 0,-1 0 0,1-1 0,-1 1 0,2-1 1,8-11-5274</inkml:trace>
  <inkml:trace contextRef="#ctx0" brushRef="#br0" timeOffset="100001.13">4606 1675 9634,'0'0'3806,"1"11"-1725,16 118 2558,-7-64-589,3 92-1,-25-204-1734,2 10-2410,6 9-392,2 0 0,0 0 0,2 0 1,5-41-1,-3 52-240,1 0 0,1 1 0,1-1 0,0 1 0,1 0 0,1 0 0,0 0 0,14-20 0,-20 34 610,0 0 1,0 0 0,0 0-1,0 1 1,1-1-1,-1 0 1,0 1-1,1-1 1,-1 1-1,1-1 1,0 1 0,-1 0-1,1 0 1,0 0-1,0 0 1,0 0-1,0 0 1,0 0-1,-1 1 1,2-1-1,-1 1 1,4-1 0,-4 2 75,0-1 1,0 1-1,0 0 1,0 0-1,-1 0 1,1 0-1,0 0 1,0 0 0,-1 0-1,1 1 1,-1-1-1,1 1 1,-1-1-1,1 1 1,-1-1 0,0 1-1,0 0 1,1 2-1,4 7 78,-1 0 0,0 0 0,-1 0 0,-1 1 0,0-1 1,3 20-1,-5-26 8,0-1 0,-1 1 1,0 0-1,0-1 0,0 1 1,0 0-1,-1-1 0,0 1 1,1 0-1,-2-1 0,-1 6 1,2-8 30,-1-1 1,1 1-1,-1 0 0,0-1 1,0 1-1,0-1 1,1 1-1,-1-1 0,-1 0 1,1 0-1,0 0 1,0 0-1,0 0 0,0 0 1,-1-1-1,1 1 1,0-1-1,-1 1 0,1-1 1,0 0-1,-1 0 1,1 0-1,-4-1 0,2 1 59,0-1-1,0 1 0,0-1 0,0 0 0,0 0 0,1 0 0,-1-1 0,-7-3 0,10 4-112,0 1-1,0 0 1,0-1-1,0 0 1,1 1-1,-1-1 1,0 0-1,0 1 1,0-1-1,1 0 1,-1 0-1,0 0 1,1 1-1,-1-1 1,1 0-1,-1 0 1,1 0-1,-1 0 1,1 0-1,0 0 1,-1 0-1,1 0 1,0 0-1,0 0 1,0 0-1,0 0 1,0-1-1,0 1 1,0 0-1,0 0 1,0 0-1,0 0 1,1 0 0,-1 0-1,0 0 1,1 0-1,-1 0 1,1 0-1,0-1 1,1 0-11,-1 1 0,1 0 0,0 0 0,0 0 1,-1 0-1,1 1 0,0-1 0,0 0 0,0 1 1,0-1-1,0 1 0,0 0 0,0-1 0,0 1 1,0 0-1,3 1 0,41 1-64,-38-2 48,40 7-368,41 2-1301,-85-9 1589,1 0 1,0 0-1,-1 0 1,1-1-1,-1 0 1,1 0 0,-1 0-1,0 0 1,1-1-1,-1 1 1,0-1-1,0 0 1,0-1-1,0 1 1,4-4 0,-6 3 86,0 0 0,0 0 0,0-1 0,-1 1 0,1 0 1,-1-1-1,0 1 0,0-1 0,0 1 0,0-1 0,-1 1 1,1-1-1,-1 0 0,0 1 0,0-1 0,-1 0 0,0-5 0,1 7 22,0-1-1,0 1 0,-1 0 1,1 0-1,-1 0 0,1 0 1,-1 0-1,0 0 0,0 0 1,0 0-1,0 0 0,0 0 1,0 0-1,0 0 0,-1 0 1,1 1-1,-1-1 0,1 1 1,-1-1-1,0 1 0,0-1 1,1 1-1,-1 0 0,0 0 1,0 0-1,0 0 0,0 0 1,0 1-1,-4-2 0,4 3 68,0-1-1,1 1 0,-1 0 0,0-1 0,0 1 0,0 0 1,1 0-1,-1 0 0,0 0 0,1 1 0,-1-1 1,1 0-1,0 1 0,-1-1 0,1 1 0,0-1 0,0 1 1,0-1-1,0 1 0,0 0 0,0 0 0,0 0 1,1-1-1,-1 1 0,1 0 0,-1 0 0,1 0 0,0 3 1,-8 58 2434,8-57-2462,0-1 0,0 1-1,1-1 1,0 1-1,0-1 1,0 0-1,1 1 1,0-1-1,0 0 1,0 0-1,1 0 1,-1 0-1,1-1 1,0 1 0,1-1-1,-1 0 1,1 0-1,0 0 1,0 0-1,0 0 1,5 3-1,2-1-493,-1 0 0,1 0-1,0-1 1,0-1 0,0 0 0,0 0-1,1-1 1,19 3 0,0-3-5537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47:21.26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1 695 5937,'0'0'12226,"5"0"-10157,0 0-1804,0-1 0,1 0 0,-1 0 0,0-1 0,0 0 0,0 1 0,0-2 0,0 1 0,0-1 0,0 1 0,-1-1 0,0-1 0,1 1 0,-1-1 0,0 1 0,0-1 0,-1 0 0,1 0 0,3-7 0,1 0-231,0 0-1,-1-1 1,0 0 0,-1 0 0,-1 0 0,0-1 0,5-16 0,-6 5-46,0 0 0,-1 0 0,-2 0 0,0 0 0,-2 0 0,-5-38 0,5 50-54,-1 0-1,-1 0 1,0 1 0,-1-1-1,0 1 1,0 0 0,-1 0-1,-1 0 1,0 1-1,0-1 1,-1 2 0,0-1-1,-1 1 1,0 0 0,-12-11-1,19 20 69,1-1-1,-1 1 1,0-1 0,1 1-1,-1 0 1,0-1-1,0 1 1,1 0-1,-1-1 1,0 1 0,0 0-1,1 0 1,-1 0-1,0-1 1,0 1 0,0 0-1,0 0 1,1 0-1,-1 1 1,0-1-1,0 0 1,0 0 0,1 0-1,-1 1 1,0-1-1,0 0 1,1 1-1,-1-1 1,0 0 0,1 1-1,-1-1 1,0 1-1,1-1 1,-1 1-1,0-1 1,1 1 0,-1 0-1,1-1 1,-1 1-1,1 0 1,0-1 0,-1 1-1,1 0 1,0 0-1,-1-1 1,1 1-1,0 0 1,0 0 0,0 1-1,-11 48 5,10-43-4,-5 47 38,-1 93 0,7-127 15,1-1 0,1 0 1,1 1-1,1-1 1,0 0-1,2 0 1,0-1-1,12 27 1,-11-35 7,0-1 0,0 0 1,0 0-1,1-1 0,1 0 1,0 0-1,0-1 0,0 0 0,0 0 1,1-1-1,0-1 0,1 0 1,-1 0-1,13 3 0,-16-6-24,0 0-1,-1 0 1,1-1-1,1 0 0,-1 0 1,0-1-1,0 1 1,0-2-1,0 1 1,12-3-1,-15 2-30,1-1 1,-1 0-1,0 1 0,1-1 1,-1-1-1,0 1 0,0 0 0,-1-1 1,1 0-1,0 0 0,-1 0 1,0-1-1,0 1 0,0-1 0,0 1 1,0-1-1,2-6 0,-2 5-16,-1-1 0,0 0 0,0 0-1,-1-1 1,0 1 0,0 0 0,0 0-1,-1-1 1,0 1 0,0 0 0,0-1-1,-1 1 1,0 0 0,0 0-1,-1 0 1,0-1 0,-3-7 0,3 10-2,1 0 0,-1 1-1,1-1 1,-1 0 0,0 1 0,-1 0 0,1-1 0,-1 1 0,1 0 0,-1 0 0,0 0 0,0 1 0,0-1 0,0 1 0,-1-1 0,1 1-1,-1 0 1,1 0 0,-1 1 0,0-1 0,0 1 0,1 0 0,-1 0 0,0 0 0,0 0 0,0 1 0,-8-1 0,9 2 6,0 0 0,0 1 0,0-1 0,0 1 0,1-1 0,-1 1 1,1 0-1,-1 0 0,1 0 0,-1 0 0,1 0 0,0 0 0,0 1 0,0-1 1,0 1-1,1 0 0,-1-1 0,1 1 0,-1 0 0,1 0 0,0 0 1,0 0-1,0 0 0,0 6 0,-1-2-5,0 0 0,1 1 0,0-1 0,0 1 1,1-1-1,-1 1 0,2-1 0,-1 1 0,3 12 0,-2-18 11,0 0 0,0 0 0,0 0 0,0 0 0,0 0-1,1 0 1,-1 0 0,0-1 0,1 1 0,-1 0 0,1-1 0,0 1-1,0-1 1,0 1 0,-1-1 0,1 0 0,0 0 0,1 0 0,-1 0-1,0 0 1,0 0 0,0-1 0,0 1 0,1-1 0,-1 1 0,0-1-1,1 0 1,-1 0 0,0 0 0,0 0 0,1 0 0,-1-1 0,0 1-1,1-1 1,-1 1 0,4-3 0,0 1 11,-1 0-1,1 0 1,-1 0 0,0-1 0,1 0-1,-1 0 1,0 0 0,-1-1-1,1 1 1,-1-1 0,1 0 0,-1-1-1,5-6 1,-7 7-4,0 0 0,0-1 0,-1 1 0,1-1 0,-1 1 0,0-1 0,1-8 0,-2 11 14,1 0 0,-1 0-1,0 0 1,0-1 0,0 1-1,-1 0 1,1 0 0,0 0-1,-1 0 1,0 0-1,1 0 1,-1 0 0,0 0-1,0 0 1,0 0 0,0 0-1,0 0 1,-3-2 0,10 29 119,-3-17-95,1 1 0,1-1-1,0 0 1,0 0-1,0-1 1,1 1-1,0-1 1,1-1-1,0 1 1,0-1 0,0 0-1,0 0 1,9 4-1,-7-6-568,-1 0-1,1-1 0,0 1 1,0-2-1,0 1 1,0-1-1,1-1 1,8 1-1,14-1-6279</inkml:trace>
  <inkml:trace contextRef="#ctx0" brushRef="#br0" timeOffset="654.52">772 457 2561,'0'0'13245,"5"10"-11134,11 28-400,-1 0 1,-2 2-1,-1-1 0,10 70 1,-38-170 927,11 48-2816,1-1 0,0 0 1,-3-26-1,6 30 18,0-6-139,1 1-1,0-1 0,2-15 0,-2 29 250,0 0 1,0 0 0,1 0-1,-1 0 1,0 0-1,1 0 1,-1 0-1,1 0 1,0 0 0,0 0-1,0 0 1,0 0-1,0 0 1,0 1 0,0-1-1,0 0 1,1 1-1,-1-1 1,1 1-1,-1-1 1,1 1 0,0 0-1,-1 0 1,1 0-1,0 0 1,0 0-1,0 0 1,0 0 0,0 1-1,3-2 1,-2 3 35,0-1 0,0 0 0,0 1 0,-1 0 0,1 0 0,0 0 0,-1 0 0,1 0 0,-1 0 0,1 1 0,-1-1 0,0 1-1,1 0 1,-1 0 0,0 0 0,0 0 0,2 3 0,33 44 49,-28-37-16,-6-7 54,4 4 88,0 0 1,0 1 0,-1-1-1,0 1 1,-1 1-1,0-1 1,-1 1-1,0 0 1,-1 0-1,0 0 1,3 17 0,-21-62 1045,13 17-1364,0 0 1,1 0 0,2-20-1,-1 29-15,1 1 0,0 0 0,0-1 0,1 1 0,0 0 0,0 0 0,1 0-1,0 0 1,6-11 0,-8 17 157,0 0-1,-1 0 0,1 0 0,0 0 0,0 0 1,0 0-1,-1 0 0,1 0 0,0 1 1,0-1-1,0 0 0,1 1 0,-1-1 0,0 1 1,0-1-1,0 1 0,0-1 0,1 1 1,-1 0-1,0 0 0,0-1 0,0 1 0,1 0 1,-1 0-1,0 0 0,0 0 0,1 1 1,-1-1-1,0 0 0,0 0 0,0 1 0,1-1 1,-1 1-1,0-1 0,0 1 0,0-1 1,0 1-1,0 0 0,0 0 0,0-1 0,0 1 1,0 0-1,0 0 0,-1 0 0,1 0 1,1 1-1,6 8 51,-1 0 1,1 0-1,9 19 0,-11-19-7,4 8 73,1-1-1,1 0 1,20 21-1,-27-33-265,0-1-1,0 1 0,0-1 1,1 0-1,10 5 0,-11-7-318,0 0 0,0 0 1,0-1-1,0 1 0,0-1 0,0 0 0,1-1 0,6 1 0,16-2-4226,-4-1-916</inkml:trace>
  <inkml:trace contextRef="#ctx0" brushRef="#br0" timeOffset="1982.07">1393 517 7514,'0'0'12870,"-11"-7"-11513,-34-18-491,44 25-826,0-1-1,-1 1 1,1 0-1,0 0 0,-1 0 1,1 0-1,0 0 0,-1 1 1,1-1-1,-1 0 1,1 1-1,0-1 0,0 1 1,-1-1-1,1 1 0,0 0 1,0-1-1,0 1 0,0 0 1,0 0-1,0 0 1,0 0-1,0 0 0,0 0 1,0 0-1,0 0 0,0 0 1,1 0-1,-1 0 0,0 0 1,0 3-1,-16 35 799,17-39-827,-1 5 58,-1 1 0,1-1 0,0 0-1,1 1 1,-1-1 0,1 1 0,0-1 0,0 1 0,1-1 0,0 1 0,-1-1 0,2 0-1,-1 1 1,1-1 0,2 5 0,-3-7-62,1-1 1,-1 1-1,1-1 0,0 0 0,-1 1 1,1-1-1,0 0 0,0 0 0,1 0 1,-1-1-1,0 1 0,0-1 0,1 1 1,-1-1-1,1 0 0,0 1 0,-1-1 1,1-1-1,0 1 0,0 0 0,-1-1 1,1 1-1,0-1 0,0 0 0,0 0 1,0 0-1,-1 0 0,1 0 0,0-1 1,4 0-1,-5 0-18,-1 1 1,1-1-1,0 0 1,0 1-1,0-1 1,0 0-1,0 0 1,-1 0-1,1 0 1,-1 0-1,1-1 1,0 1-1,-1 0 1,0-1-1,1 1 1,-1-1-1,0 1 1,0-1-1,0 0 1,1-2-1,0-1-56,0 1-1,-1 0 0,0-1 1,0 1-1,-1-1 1,1 1-1,-1-1 0,0-8 1,-1 3-118,0 0 0,-1 0 1,0 0-1,-1 0 1,0 0-1,0 0 1,-7-12-1,10 21 184,0 1-1,0-1 1,0 1-1,0-1 1,0 1-1,0-1 1,-1 1 0,1 0-1,0-1 1,0 1-1,0-1 1,-1 1-1,1-1 1,0 1-1,0 0 1,-1-1 0,1 1-1,0-1 1,-1 1-1,1 0 1,-1 0-1,1-1 1,0 1-1,-1 0 1,1 0 0,-1-1-1,1 1 1,-1 0-1,1 0 1,0 0-1,-1 0 1,1 0-1,-1-1 1,1 1 0,-2 0-1,2 20-14,13 34 244,-9-44-118,2 0 0,-1 0 0,1-1 0,1 0 0,9 11 0,-14-18-74,-1 0 1,1 0 0,0 0-1,0 0 1,1 0-1,-1 0 1,0-1-1,1 1 1,-1-1 0,0 1-1,1-1 1,0 0-1,-1 0 1,1 0-1,0-1 1,-1 1-1,1-1 1,0 1 0,0-1-1,0 0 1,-1 0-1,1 0 1,0 0-1,0-1 1,0 1 0,3-2-1,-3 1 13,-1-1 0,0 0 0,0 1 0,0-1 0,0 0 0,0 0 0,-1 0 1,1-1-1,0 1 0,-1 0 0,1 0 0,-1-1 0,0 1 0,0-1 0,0 0 0,0 1 0,-1-1 0,2-4 0,5-54-77,-6 56 48,1-186-2236,22 223 1928,55 70 375,-3-6-21,-75-94-58,1 1 1,0 0-1,-1 0 0,1-1 0,-1 1 1,0 0-1,0 0 0,0 0 0,0 0 0,-1 0 1,1 4-1,-1-5 3,0-1 1,0 0 0,0 1-1,-1-1 1,1 0 0,0 1-1,-1-1 1,1 0-1,-1 1 1,1-1 0,-1 0-1,0 0 1,1 1-1,-1-1 1,0 0 0,0 0-1,0 0 1,-2 2 0,0-1 8,0-1 1,-1 1 0,1 0 0,-1-1 0,0 0 0,1 0 0,-1 0 0,0 0 0,0 0 0,0-1 0,1 0-1,-1 0 1,0 0 0,0 0 0,0 0 0,-7-2 0,10 1-20,-1 1 0,0 0 0,1-1 0,-1 1 0,1-1 0,-1 1 0,1-1-1,-1 0 1,1 0 0,0 0 0,-1 0 0,1 1 0,0-2 0,0 1 0,0 0 0,0 0 0,0 0 0,0 0 0,0-1 0,0 1 0,0-1 0,0 1-1,1 0 1,-1-1 0,0 1 0,1-1 0,0 0 0,-1 1 0,1-1 0,0 1 0,0-1 0,0 1 0,0-4 0,0 2-15,0 1 1,1-1-1,-1 0 0,1 1 1,0-1-1,0 1 1,0-1-1,0 0 0,0 1 1,0 0-1,1-1 1,-1 1-1,1 0 0,0 0 1,-1 0-1,1 0 1,0 0-1,0 0 1,3-2-1,33-15-133,-28 14-57,0 0 1,0 0 0,-1-1 0,1 0 0,-1-1 0,11-10 0,-18 15 185,0-1-1,-1 1 1,1 0 0,-1 0 0,0 0 0,0-1 0,0 1 0,0-1 0,0 1 0,-1-1 0,1 1-1,0-1 1,-1 1 0,0-1 0,0 0 0,0 1 0,0-1 0,0 1 0,-1-1 0,1 0 0,-1 1 0,1-1-1,-1 1 1,0-1 0,0 1 0,0 0 0,0-1 0,-1 1 0,1 0 0,0 0 0,-1 0 0,0 0 0,-1-2-1,7 12 906,20 31-654,39 48 1,-40-64-181,18 21 12,-38-41-63,-1 0 1,0 0-1,0 0 1,0 0 0,-1 0-1,1 0 1,-1 1-1,0-1 1,0 0-1,0 1 1,0-1-1,0 7 1,-1-8 18,-1-1 1,0 1-1,0-1 1,1 0 0,-1 1-1,0-1 1,-1 0-1,1 0 1,0 0-1,0 0 1,0 0-1,-1 0 1,1 0-1,0 0 1,-1 0 0,1 0-1,-1-1 1,1 1-1,-1-1 1,1 1-1,-1-1 1,1 0-1,-1 1 1,0-1 0,1 0-1,-1 0 1,0 0-1,1 0 1,-3-1-1,-1 1 60,1 1-1,-1-1 0,0-1 1,1 1-1,-1-1 0,1 1 0,-1-1 1,1-1-1,-9-2 0,12 3-73,0 1 0,-1-1 0,1 1 0,0-1 0,0 0 0,0 0 0,0 0-1,0 0 1,0 0 0,0 1 0,0-2 0,0 1 0,0 0 0,1 0 0,-1 0-1,0 0 1,1 0 0,-1-1 0,1 1 0,-1 0 0,1-1 0,-1 1 0,1 0-1,0-1 1,0 1 0,0 0 0,0-1 0,0 1 0,0 0 0,0-1 0,0 1-1,0-1 1,1 1 0,-1 0 0,1 0 0,-1-1 0,1 1 0,-1 0 0,1 0-1,0-1 1,-1 1 0,1 0 0,0 0 0,0 0 0,0 0 0,0 0 0,0 0-1,0 0 1,0 1 0,0-1 0,1 0 0,0 0 0,7-5-30,0 1 1,-1 1-1,1 0 1,1 0-1,14-4 1,-13 5 6,0 0 0,0 0 0,0-1 0,-1-1 0,18-10 0,-25 13 16,0 0 0,0 0-1,0-1 1,-1 0-1,1 1 1,-1-1 0,0 0-1,1 0 1,-2 0-1,1 0 1,0-1 0,-1 1-1,1 0 1,-1-1-1,0 1 1,0-1 0,0 0-1,-1 1 1,1-1 0,-1 0-1,0-5 1,0 4 49,-2-28-134,2 32 105,0 0 0,0 0 0,0 0 0,0 0 0,0 0 0,-1 1 0,1-1 0,0 0 0,-1 0 0,1 0 0,0 0 0,-1 1 0,1-1 0,-1 0 0,0 0 0,1 1 0,-1-1 1,1 0-1,-1 1 0,0-1 0,0 1 0,1-1 0,-1 1 0,0-1 0,0 1 0,0-1 0,1 1 0,-1 0 0,0-1 0,-2 1 0,1 2 55,0 1-1,0-1 1,0 1 0,1 0-1,-1-1 1,1 1-1,-1 0 1,1 0 0,0 0-1,0 0 1,0 0 0,0 1-1,0 4 1,-1-1 191,-1 2-55,1-1 0,0 1-1,0 0 1,1 0 0,0 0-1,0-1 1,2 19 0,0-24-211,0 0 0,-1 0 0,1 0 0,1 0 0,-1 0 0,0 0 0,1-1 0,0 1 0,-1 0 0,1-1 0,0 1 0,0-1 0,1 0 0,-1 0 0,0 0 0,1 0 0,-1 0 0,1 0 0,0 0 0,-1-1 0,1 0 0,0 1 0,0-1 0,0 0 0,0 0 0,4 0 0,15 4-1071,1-2-1,0 0 1,-1-2 0,33-1-1,-27 0-1737,27 0-5107</inkml:trace>
  <inkml:trace contextRef="#ctx0" brushRef="#br0" timeOffset="2881.49">2602 461 9194,'0'0'8628,"-8"-8"-6434,-29-26-727,35 32-1379,0 1 0,0-1-1,0 1 1,0 0 0,0-1-1,-1 1 1,1 0 0,0 0-1,-1 0 1,1 0-1,-1 1 1,1-1 0,-1 1-1,1 0 1,-1-1 0,1 1-1,-1 0 1,1 0 0,-1 1-1,0-1 1,1 0 0,-1 1-1,1 0 1,0 0 0,-1-1-1,1 1 1,-1 1 0,1-1-1,0 0 1,0 0 0,0 1-1,0-1 1,0 1 0,0 0-1,0 0 1,-2 3 0,-2 2 28,0 0 0,1 0 0,0 1 0,0 0 0,0 0 0,1 0 0,-6 18 0,9-20-36,-1 1 0,1 0 0,0-1 0,1 1 0,-1 0 0,1 0 0,1 0 0,-1-1 0,1 1 0,0 0 0,1-1 0,4 14 0,-5-17-66,0-1 0,0 1 0,1-1 0,-1 0 0,1 1 0,-1-1 0,1 0 0,0 0 0,0 0 0,0 0 0,0 0 0,0 0 0,1 0 0,-1-1 0,0 1 0,1-1 0,-1 0 0,1 0 0,-1 0 0,1 0 0,0 0 0,0 0 0,-1-1 0,1 0 0,0 1 0,0-1 0,-1 0 0,1 0 0,0 0 0,0-1 0,0 1 0,-1-1-1,1 1 1,3-2 0,-3 0-11,0 1 0,0-1 0,0 0 1,0 0-1,-1 0 0,1 0 0,-1 0 0,0-1 0,1 1 0,-1-1 0,0 1 0,0-1 0,-1 0 0,1 0 0,0 0 0,-1 0 0,0 0 0,0 0 0,0 0 0,0-1 0,0 1 0,-1 0 0,1-5 0,2-13-143,-1 1 0,-2-31 1,0 46 71,-1-24-279,-2 0 0,-1 0 0,-1 0 0,-2 1 0,0 0 0,-2 1 0,-1 0 1,-20-38-1,30 65 356,0 0 1,0 0-1,0 0 1,0 0-1,0 1 1,0-1-1,0 0 0,0 0 1,0 0-1,-1 0 1,1 0-1,0 0 1,0 0-1,0 0 1,0 0-1,0 0 1,0 0-1,0 0 1,0 1-1,0-1 1,0 0-1,-1 0 0,1 0 1,0 0-1,0 0 1,0 0-1,0 0 1,0 0-1,0 0 1,0 0-1,0 0 1,0 0-1,-1 0 1,1 0-1,0 0 1,0 0-1,0 0 0,0 0 1,0 0-1,0-1 1,0 1-1,0 0 1,0 0-1,-1 0 1,1 0-1,0 0 1,0 0-1,0 0 1,0 0-1,0 0 1,0 0-1,0 0 0,0 0 1,0 0-1,0-1 1,0 1-1,0 0 1,0 0-1,0 0 1,0 0-1,0 0 1,-2 15 153,2 24 99,3 1 128,2-1-1,2 1 1,1-1-1,2 0 1,19 46 0,-25-78-319,0 0 0,1 0 0,-1 0 1,1-1-1,1 0 0,-1 0 0,1 0 0,0-1 0,0 0 1,1 0-1,-1 0 0,1-1 0,11 6 0,-15-9-54,0 1 0,0-1 0,0 1 0,1-1 0,-1 0 0,0 0 0,1-1 0,-1 1 0,1-1 0,-1 1 0,0-1 0,1 0 0,-1 0 0,1-1 0,-1 1 0,1-1 0,-1 1 0,0-1 0,1 0 0,-1-1 0,0 1 0,0 0 0,0-1 0,0 0 0,0 0 0,0 0 0,0 0 0,-1 0 0,1 0 0,-1-1 0,1 1 0,1-4 0,2-5-356,0 0-1,-1 0 0,0-1 0,-1 0 0,-1 0 0,0 0 0,0 0 0,-1 0 0,-1-1 1,0 1-1,0-1 0,-1 1 0,-4-25 0,4 35 319,0 1 0,-1 0 0,1-1-1,0 1 1,-1-1 0,1 1 0,-1 0 0,1-1 0,-1 1 0,0 0-1,1-1 1,-1 1 0,0 0 0,0 0 0,0 0 0,0 0 0,0 0-1,0 0 1,0 0 0,0 0 0,-1 0 0,1 1 0,0-1 0,0 0-1,-3 0 1,3 1 42,0 0 0,0 0 0,0 0 0,-1 0 0,1 0-1,0 1 1,0-1 0,0 0 0,0 1 0,0-1 0,0 1 0,0-1-1,0 1 1,0 0 0,0-1 0,0 1 0,0 0 0,1-1 0,-1 1 0,0 0-1,0 0 1,1 0 0,-1 0 0,1 0 0,-1 0 0,1 0 0,-1 0-1,1 0 1,-1 0 0,1 0 0,0 0 0,-1 2 0,-2 7 230,1 0 0,0 0 0,0 0 0,1 1 0,0-1 1,1 0-1,0 1 0,3 16 0,-3-22-259,1-1 0,0 1-1,1-1 1,-1 1 0,1-1 0,0 0-1,0 1 1,0-1 0,1 0 0,-1 0-1,1-1 1,0 1 0,0-1 0,0 1 0,0-1-1,1 0 1,0 0 0,-1 0 0,1-1-1,0 1 1,9 3 0,6 1-1164,1-2 1,0 0 0,0-1-1,23 1 1,19-2-6296</inkml:trace>
  <inkml:trace contextRef="#ctx0" brushRef="#br0" timeOffset="3266.55">3204 55 13827,'0'0'6281,"0"14"-4568,5 82-144,4-1 1,4 0 0,48 173-1,-56-257-1740,-3-23-2155,3-10-3572,2 8-515</inkml:trace>
  <inkml:trace contextRef="#ctx0" brushRef="#br0" timeOffset="3673.66">3588 443 10786,'0'0'5216,"-10"-2"-2793,4 0-2218,2 0 48,-1 1-1,0-1 1,1 1-1,-1 0 1,0 0 0,0 0-1,0 1 1,0 0-1,1 0 1,-1 0-1,0 0 1,0 1-1,0 0 1,0 0 0,1 0-1,-1 1 1,0-1-1,1 1 1,-1 0-1,1 1 1,-6 3 0,4-1-33,0 1 0,1 0 1,0 1-1,0-1 1,1 1-1,0 0 0,0 0 1,0 0-1,1 0 1,0 1-1,1 0 0,-3 11 1,4-17-206,1 1-1,-1-1 1,1 0 0,0 1 0,0-1 0,0 1 0,0-1-1,0 0 1,0 1 0,1-1 0,-1 1 0,1-1 0,0 0-1,-1 0 1,1 1 0,0-1 0,0 0 0,1 0 0,-1 0-1,0 0 1,1 0 0,-1 0 0,1 0 0,0-1 0,-1 1-1,1-1 1,0 1 0,0-1 0,0 1 0,0-1 0,1 0-1,-1 0 1,0 0 0,0 0 0,0-1 0,1 1 0,-1-1-1,1 1 1,-1-1 0,0 0 0,1 0 0,-1 0 0,1 0-1,2 0 1,-1 0-44,1 0-1,-1 0 0,0 0 1,1 0-1,-1-1 0,0 0 1,1 0-1,-1 0 0,0 0 0,0-1 1,0 0-1,0 1 0,0-1 1,-1-1-1,1 1 0,0-1 1,-1 1-1,0-1 0,0 0 1,1 0-1,2-5 0,-2 2-47,-1 0-1,0 0 1,0-1-1,-1 0 1,1 1-1,-1-1 1,-1 0-1,0 0 1,1 0-1,-2 0 1,1-1-1,-2-7 1,0-6 166,-1 31 316,-1 36 74,3-41-529,0 0-1,0 0 0,0 0 1,0-1-1,1 1 0,0 0 1,0-1-1,0 1 0,1 0 0,0-1 1,0 1-1,3 6 0,-1-7-592,-1-1-1,0 1 1,1-1-1,0 1 0,0-1 1,0 0-1,8 4 1,12 5-4667</inkml:trace>
  <inkml:trace contextRef="#ctx0" brushRef="#br0" timeOffset="4310.75">3987 342 12067,'0'0'5582,"0"9"-3521,12 176 3397,-5-106-3263,-7-82-1987,-5-66 1575,5 48-2435,0 0 1,2 0 0,6-38-1,-4 44 196,-2 4 74,0 0 0,1 0-1,0 0 1,1 1 0,0-1-1,0 1 1,1 0 0,11-16 0,-15 25 369,0 0 1,1 0 0,-1 0 0,0 0-1,0 0 1,0 0 0,1 1 0,-1-1-1,1 0 1,-1 1 0,0-1 0,1 1-1,-1-1 1,1 1 0,-1 0 0,1 0-1,-1-1 1,1 1 0,-1 0 0,1 0 0,0 1-1,-1-1 1,1 0 0,-1 0 0,1 1-1,-1-1 1,0 1 0,1-1 0,-1 1-1,1 0 1,-1 0 0,0-1 0,0 1-1,1 0 1,-1 0 0,0 0 0,0 0-1,0 0 1,0 1 0,2 1 0,4 6 137,0 0 1,0 0 0,11 20 0,-5-3 336,-1 1 0,-1 0 0,-1 1 0,-1 0 0,-2 1-1,-1 0 1,3 35 0,-9-64-484,0 0 0,0 0 0,0 1 1,0-1-1,0 0 0,0 1 0,0-1 0,0 0 0,0 1 0,0-1 0,0 0 0,0 0 0,0 1 0,0-1 0,0 0 0,0 1 0,0-1 0,0 0 0,1 0 0,-1 1 0,0-1 0,0 0 0,0 0 0,1 1 0,-1-1 1,0 0-1,0 0 0,0 1 0,1-1 0,-1 0 0,0 0 0,0 0 0,1 0 0,-1 0 0,0 1 0,1-1 0,-1 0 0,0 0 0,0 0 0,1 0 0,-1 0 0,0 0 0,1 0 0,-1 0 0,0 0 0,1 0 0,-1 0 1,0 0-1,0 0 0,1 0 0,-1 0 0,0 0 0,1-1 0,-1 1 0,0 0 0,0 0 0,1 0 0,-1 0 0,0-1 0,0 1 0,1 0 0,-1 0 0,0 0 0,0-1 0,16-16-4518,-15 16 3954,10-15-5982</inkml:trace>
  <inkml:trace contextRef="#ctx0" brushRef="#br0" timeOffset="4758.76">4387 429 8890,'0'0'3867,"0"-8"-1610,0 3-2304,-3-42 4989,3 46-4844,0 0 0,0 1 0,0-1 0,-1 0 0,1 0 0,0 0 0,-1 0 0,1 0 0,-1 0 0,1 1 0,-1-1 0,1 0 0,-1 0 0,1 1 0,-1-1 0,0 0 0,0 1 0,1-1 0,-1 1 0,0-1 1,0 1-1,1-1 0,-1 1 0,0 0 0,0-1 0,0 1 0,0 0 0,0-1 0,0 1 0,0 0 0,0 0 0,0 0 0,0 0 0,1 0 0,-1 0 0,0 0 0,0 0 0,0 1 0,0-1 0,0 0 0,0 1 0,0-1 0,0 0 0,1 1 0,-1-1 1,0 1-1,0-1 0,0 1 0,0 0 0,-4 3-17,0-1 0,1 1 0,0 0 0,0 1 0,0-1 0,0 0 0,1 1 0,0 0 0,0 0 0,0 0 0,0 0 0,1 1 0,0-1 0,0 1 0,-2 10 1,1-3 122,0 1 1,1-1 0,1 1 0,0 0 0,2 22 0,-1-34-194,1 1 0,-1-1 0,0 0 1,1 1-1,0-1 0,0 0 1,-1 0-1,1 0 0,0 0 1,1 0-1,-1 0 0,0 0 1,1 0-1,-1 0 0,1-1 1,-1 1-1,1-1 0,0 1 1,-1-1-1,1 1 0,0-1 0,0 0 1,0 0-1,0 0 0,1 0 1,-1 0-1,0-1 0,0 1 1,0 0-1,1-1 0,-1 0 1,0 0-1,5 1 0,-4-1 2,1-1 0,-1 1 0,1 0 1,-1-1-1,0 0 0,1 1 0,-1-1 0,0-1 0,0 1 0,0 0 0,0-1 0,0 1 0,0-1 0,0 0 0,0 0 0,-1 0 1,1-1-1,-1 1 0,1-1 0,-1 1 0,0-1 0,3-4 0,-1-7-120,0 1 1,-1-1-1,0 1 0,-1-1 1,-1 0-1,0 0 0,-2-21 0,2 50 235,1-1 0,1 1 0,1-1 0,0 0 0,1 0 0,6 14-1,-7-21-194,-1-1 0,1 1-1,0-1 1,1 0 0,0 0-1,5 5 1,-7-8-236,0-1 1,0 1-1,0-1 0,0 0 1,0 0-1,0 0 0,1-1 0,-1 1 1,1-1-1,-1 0 0,1 1 1,6 0-1,8-2-5910</inkml:trace>
  <inkml:trace contextRef="#ctx0" brushRef="#br0" timeOffset="6043.77">4656 384 13411,'0'0'13112,"-4"7"-12967,-1 5-29,0 1 0,1 0-1,0 0 1,1 0-1,0 0 1,1 1-1,1-1 1,0 1 0,1-1-1,0 1 1,3 16-1,-2-27-107,0 0 0,0 0 0,0 0-1,1 0 1,-1 0 0,1 0 0,0 0 0,-1 0-1,1-1 1,0 1 0,1-1 0,-1 1-1,0-1 1,1 0 0,-1 0 0,1 0 0,5 3-1,-2-2 19,0-1 0,0 1 0,0-1 0,1 0-1,-1 0 1,1-1 0,0 0 0,10 1 0,-9-2-8,0 0 1,-1 0-1,1 0 1,-1-1-1,1 0 1,-1-1-1,1 1 1,-1-1-1,0-1 1,0 0-1,0 0 1,0 0-1,0-1 1,-1 1-1,1-2 1,6-5-1,-10 5-43,1 0 0,-1-1 0,-1 1-1,1-1 1,-1 0 0,0 0 0,0 1 0,-1-1-1,0 0 1,0-1 0,0 1 0,-1 0 0,0 0-1,0 0 1,0 0 0,-1 0 0,0 0 0,0 0-1,-1 0 1,0 0 0,0 0 0,0 0 0,0 1-1,-1-1 1,0 1 0,0 0 0,-5-6 0,8 11 23,0 0 0,0 0 0,0-1 0,0 1 1,0 0-1,-1 0 0,1-1 0,0 1 0,0 0 1,0 0-1,-1 0 0,1 0 0,0-1 1,0 1-1,-1 0 0,1 0 0,0 0 0,0 0 1,-1 0-1,1 0 0,0 0 0,0 0 0,-1 0 1,1 0-1,0 0 0,-1 0 0,1 0 0,0 0 1,0 0-1,-1 0 0,1 0 0,0 0 0,0 0 1,-1 0-1,1 0 0,0 0 0,0 0 0,-1 1 1,1-1-1,0 0 0,0 0 0,-1 0 0,1 0 1,0 1-1,0-1 0,0 0 0,-1 1 0,-5 18-24,2 21 176,4-32-121,0-1 0,0 1 1,1 0-1,0-1 0,0 1 0,0-1 0,1 1 1,0-1-1,1 1 0,0-1 0,3 7 1,-3-11-24,-1 0-1,0-1 1,1 1 0,-1 0 0,1-1 0,0 1 0,0-1 0,0 0 0,0 0 0,0 0 0,0-1 0,1 1 0,-1-1 0,0 1 0,1-1 0,-1 0 0,1-1 0,0 1 0,-1 0 0,1-1 0,0 0 0,-1 0 0,1 0 0,0 0-1,4-2 1,-4 1-2,0 0 0,1 0 0,-1-1 0,0 1 0,0-1-1,0 0 1,0-1 0,0 1 0,-1-1 0,1 1 0,-1-1 0,1 0-1,-1-1 1,0 1 0,0 0 0,-1-1 0,1 0 0,-1 1-1,1-1 1,-1 0 0,0 0 0,1-6 0,3-6-32,0 1 1,-2 0 0,0-1 0,4-31-1,-4 1-171,-2-1-1,-2 1 0,-2-1 1,-2 1-1,-2-1 0,-23-86 1,29 132 205,0-1 0,0 0 0,-1 1 0,1-1 0,-1 1 0,0-1 0,1 0 0,-1 1 0,0-1 0,0 1 0,0 0 0,0-1 0,0 1 0,0 0 0,0-1 0,-2 0 0,2 2 0,0 0-1,1 0 1,-1 0-1,1 1 0,-1-1 1,1 0-1,-1 0 1,0 1-1,1-1 0,-1 1 1,1-1-1,-1 0 1,1 1-1,0-1 0,-1 1 1,1-1-1,-1 1 1,1-1-1,0 1 0,0-1 1,-1 1-1,1-1 0,0 1 1,0 0-1,-1-1 1,1 1-1,0 0 0,0 0 1,-12 62 186,11-30-84,1 1 0,2 0 0,1-1 0,11 49 1,-9-58-78,2 0 1,0-1 0,2 0 0,0 0 0,2-1 0,25 40 0,-32-56 4,0-1 0,0 0 0,1 0 0,0 0 0,-1 0 1,1-1-1,1 0 0,-1 0 0,1 0 0,0-1 0,11 5 1,-15-7-29,1 0 0,-1-1 0,1 1 0,-1-1 1,1 0-1,-1 0 0,1 0 0,-1 0 0,1 0 0,0-1 1,-1 1-1,1-1 0,-1 1 0,1-1 0,-1 0 1,0 0-1,1 0 0,-1 0 0,0 0 0,0-1 1,0 1-1,0-1 0,0 0 0,0 1 0,0-1 1,0 0-1,-1 0 0,1 0 0,-1 0 0,1 0 1,-1-1-1,2-3 0,6-11-49,-2 0 1,0 0-1,0-1 0,-2 0 1,0 0-1,-1-1 0,1-20 1,-1-7-1161,-4-79 0,-1 114 1069,0-1 0,-1 1 0,0 0 0,-1 0-1,0 0 1,-1 0 0,0 0 0,-1 1 0,-11-20 0,16 30 153,0 0 0,0-1 0,0 1 0,-1-1-1,1 1 1,0-1 0,0 1 0,-1 0 0,1-1-1,0 1 1,-1 0 0,1-1 0,0 1 0,-1 0 0,1 0-1,0-1 1,-1 1 0,1 0 0,0 0 0,-1-1-1,1 1 1,-1 0 0,1 0 0,-1 0 0,1 0-1,-1 0 1,1 0 0,0 0 0,-1 0 0,1 0 0,-1 0-1,1 0 1,-1 0 0,1 0 0,-1 0 0,1 0-1,0 0 1,-1 0 0,1 1 0,-1-1 0,-10 20 243,1 31 167,8-27-218,0 1 1,1-1-1,2 1 0,0-1 1,2 1-1,0-1 1,2 0-1,13 40 0,-15-55-193,0 0 0,1-1 0,0 1-1,1-1 1,0 0 0,0 0 0,0 0-1,1-1 1,0 0 0,1 0-1,0-1 1,0 1 0,0-1 0,1-1-1,0 0 1,0 0 0,0 0 0,0-1-1,1 0 1,0-1 0,0 0 0,0 0-1,0-1 1,0 0 0,15 1 0,-20-2-20,1-1 0,0 0 0,0 0 1,-1 0-1,1 0 0,0-1 0,0 0 0,-1 0 1,1 0-1,-1-1 0,1 1 0,-1-1 1,1 0-1,-1 0 0,0-1 0,5-3 1,-5 2-12,0 0-1,-1 0 1,1 0 0,-1-1 0,0 0-1,-1 1 1,1-1 0,-1 0 0,0 0 0,0 0-1,-1-1 1,1 1 0,-1 0 0,1-7-1,0-2-127,-1 0-1,0 0 0,0 0 0,-3-18 0,2 29 103,0 0-1,-1 0 1,0 0-1,1 0 0,-1 1 1,0-1-1,-1 0 1,1 0-1,0 1 1,-1-1-1,-3-4 0,4 6 37,0 0-1,0 0 0,-1 0 0,1 0 1,0 0-1,-1 1 0,1-1 0,0 0 1,-1 1-1,1-1 0,-1 1 1,1 0-1,-1-1 0,1 1 0,-1 0 1,1 0-1,-1 0 0,1 0 0,-1 0 1,0 0-1,1 1 0,-1-1 0,1 0 1,-3 2-1,1-1 32,0 1 0,0 0 0,0 0 0,1 0 0,-1 0 0,1 0 0,-1 0 0,1 1 0,-1-1 0,1 1 0,0 0 0,0 0 0,1 0 0,-1 0 0,1 0 0,-1 0 0,1 0 0,0 0 0,0 0 0,0 1 1,1-1-1,-1 4 0,-1 5 139,0-1 0,1 1 0,1-1 0,0 1 0,2 15 1,-1-22-139,0 0 1,1 0 0,-1 0 0,1 0 0,1-1-1,-1 1 1,1-1 0,-1 1 0,1-1-1,0 0 1,1 0 0,-1 0 0,1-1 0,0 1-1,0-1 1,0 0 0,0 0 0,0 0 0,1-1-1,0 1 1,-1-1 0,1 0 0,8 2 0,10 3 50,0-1 0,0-2 0,38 4 0,-58-7-76,139 6-626,-82-8-4758,-48 0-1157</inkml:trace>
  <inkml:trace contextRef="#ctx0" brushRef="#br0" timeOffset="6673.39">6172 309 9690,'0'0'14809,"5"0"-13488,174-3 2045,10 0-5916</inkml:trace>
  <inkml:trace contextRef="#ctx0" brushRef="#br0" timeOffset="7058.26">6310 131 13171,'0'0'4491,"2"9"-2134,35 135 3865,14 89-2798,-51-233-3403,0 0 0,1 0 0,-1 0 0,0 0 0,0 0 1,0 0-1,0 0 0,0 0 0,0 0 0,0 0 0,0 0 0,0 0 0,0 0 0,0 0 0,0 0 0,0-13-1358,0 3-1889,0-2-4569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47:10.39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233 9 12379,'0'0'3050,"-11"-2"-1191,6 1-1711,-6-1 528,1 0 1,-1 1 0,0 0-1,-14 1 1,21 1-509,-1-1 1,1 1-1,0 0 1,-1 0-1,1 0 1,0 1-1,0 0 0,0-1 1,0 1-1,1 1 1,-1-1-1,0 0 1,1 1-1,-1 0 1,1 0-1,-4 4 0,-2 6 83,1-1 0,0 1-1,0 0 1,1 1 0,1 0-1,1 0 1,0 1-1,0-1 1,2 1 0,-4 21-1,2 3 42,2 1 0,4 69 0,1-88-212,0 0 0,2 0 0,1 0 0,0 0 0,2-1 0,0 0 1,10 20-1,-11-28-46,1 0 1,-1 0 0,2 0 0,0-1-1,0 0 1,1-1 0,1 0 0,0 0-1,0-1 1,0 0 0,22 13 0,-29-20-44,0 0 0,0 0 1,1-1-1,-1 1 0,0-1 1,1 0-1,-1 0 1,1 0-1,0 0 0,-1-1 1,1 1-1,0-1 0,-1 0 1,1 0-1,0 0 0,-1-1 1,1 1-1,-1-1 0,1 0 1,0 0-1,-1 0 0,0-1 1,5-1-1,-4 0 6,-1 0 0,0 0 0,0 0 0,1-1 0,-2 1 0,1-1 0,0 0 0,-1 0 0,0 0 0,0 0 0,0 0 0,0 0 1,0 0-1,-1-1 0,0 1 0,0-1 0,0 1 0,0-7 0,1-8-50,-1-1 1,-2-37-1,1 51 47,-1 1 0,1 0 1,-1 0-1,0 0 0,0 0 0,-1 0 0,0 0 0,0 0 0,0 1 0,0-1 1,-1 1-1,1-1 0,-1 1 0,0 0 0,-1 0 0,-5-6 0,8 10 10,1 0-1,-1 0 1,1 0-1,-1 0 0,1 0 1,-1 1-1,1-1 1,-1 0-1,1 0 1,0 0-1,-1 0 1,1 1-1,-1-1 0,1 0 1,-1 0-1,1 1 1,0-1-1,-1 0 1,1 1-1,-1-1 1,1 0-1,0 1 0,0-1 1,-1 1-1,1-1 1,0 1-1,0-1 1,-1 1-1,1-1 1,0 1-1,0-1 0,0 0 1,0 1-1,0 0 1,0-1-1,0 1 1,0-1-1,0 1 1,0-1-1,0 1 0,0-1 1,0 1-1,0 0 1,-4 30-25,4-29 36,-2 17 59,1 0 1,1 0 0,0 0 0,1 0-1,8 37 1,-8-52-91,1 1 0,-1-1 1,1 1-1,0-1 0,0 0 0,0 0 0,0 0 1,1 0-1,0-1 0,-1 1 0,1-1 0,1 1 1,-1-1-1,0 0 0,1 0 0,0-1 0,0 1 1,-1-1-1,2 1 0,-1-1 0,0-1 0,0 1 1,0 0-1,1-1 0,-1 0 0,1 0 0,-1 0 1,1-1-1,0 0 0,-1 0 0,6 0 0,0 0-720,-1-1 0,1-1 0,0 1 0,-1-1 0,1-1 0,17-7 1,8-7-5521</inkml:trace>
  <inkml:trace contextRef="#ctx0" brushRef="#br0" timeOffset="417.8">476 86 13515,'0'0'6896,"5"13"-4965,77 359 3806,-79-354-5571,-2-4-130,1-1-1,1 0 1,0 1 0,0-1-1,1 0 1,1-1-1,11 22 1,-16-34-98,0 0 1,0 1-1,0-1 0,0 0 0,1 1 0,-1-1 1,0 1-1,0-1 0,1 0 0,-1 0 1,0 1-1,0-1 0,1 0 0,-1 1 0,0-1 1,1 0-1,-1 0 0,0 0 0,1 1 1,-1-1-1,1 0 0,-1 0 0,0 0 1,1 0-1,-1 0 0,1 0 0,-1 1 0,0-1 1,1 0-1,-1 0 0,1 0 0,-1-1 1,1 1-1,-1 0 0,1 0 0,7-15-1623,-1-25-3873,-4 6-3703</inkml:trace>
  <inkml:trace contextRef="#ctx0" brushRef="#br0" timeOffset="862.87">625 12 12395,'0'0'1960,"3"12"-157,35 176 5311,-27-120-5490,3-1 1,43 127 0,-52-185-1564,0 0 0,0 0 0,1-1 0,0 0 1,1 0-1,0 0 0,0-1 0,1 0 0,0 0 0,0-1 0,1 0 0,-1 0 0,1-1 0,1 0 1,-1 0-1,20 5 0,-24-8-77,1 0 1,-1 0-1,1-1 1,-1 0-1,1 0 1,0 0 0,-1-1-1,1 0 1,0 0-1,-1 0 1,1-1-1,0 0 1,-1 0-1,1 0 1,-1-1-1,1 1 1,-1-2 0,0 1-1,1 0 1,-1-1-1,0 0 1,-1 0-1,1-1 1,-1 1-1,1-1 1,-1 0-1,0 0 1,0 0 0,-1-1-1,1 1 1,3-8-1,-4 6-110,-1 0 0,1 0 0,-1-1 0,-1 1 0,1-1 0,-1 0-1,0 1 1,-1-1 0,1 0 0,-1 1 0,-2-13 0,1 14 26,1 0 0,-1 1 1,0-1-1,0 1 0,-1 0 0,1-1 1,-1 1-1,0 0 0,0 0 0,0 0 1,-1 0-1,0 0 0,1 1 0,-1-1 0,-1 1 1,1 0-1,0 0 0,-4-3 0,6 6 105,1-1-1,-1 1 0,1 0 0,-1-1 0,1 1 0,-1 0 1,1 0-1,-1-1 0,1 1 0,-1 0 0,1 0 0,-1 0 1,1 0-1,-1 0 0,1 0 0,-1 0 0,1 0 0,-1 0 1,0 0-1,1 0 0,-1 0 0,1 0 0,-1 0 1,1 1-1,-1-1 0,1 0 0,-1 0 0,1 1 0,-1-1 1,1 0-1,0 0 0,-1 1 0,1-1 0,-1 1 0,1-1 1,-1 1-1,-7 24 137,6 40 247,2-59-274,1 2-31,0-1-1,0 0 1,1 0 0,-1 0 0,1 0-1,1 0 1,0-1 0,0 1-1,0-1 1,1 1 0,-1-1 0,2 0-1,-1 0 1,1-1 0,-1 0 0,2 1-1,5 4 1,-8-7-219,1-1 0,-1 1 0,1-1 0,-1 1 0,1-1 0,0 0 0,0-1 0,0 1 0,0-1 0,0 0 0,0 1 0,0-2 0,0 1 0,0 0 1,1-1-1,-1 0 0,0 0 0,0 0 0,1-1 0,-1 1 0,0-1 0,0 0 0,0 0 0,0-1 0,0 1 0,0-1 0,0 0 0,0 0 0,6-5 0,10-12-5867,-8-1-3225</inkml:trace>
  <inkml:trace contextRef="#ctx0" brushRef="#br0" timeOffset="1246.47">550 301 5209,'0'0'14155,"65"-19"-14075,7 11 144,32 1-224,19 2-696,6 2-1760,-34 3-577,-22 0-4249</inkml:trace>
  <inkml:trace contextRef="#ctx0" brushRef="#br0" timeOffset="3048.58">1532 363 13419,'0'0'5618,"1"8"-4461,38 196 3859,-35-189-1672,-5-64-3575,-1 27-688,2 0 0,0-1 1,2 1-1,0 0 0,8-32 0,-10 54 874,1-1 0,-1 0 0,0 0 0,0 0 0,1 0 0,-1 0 0,0 0 0,1 1-1,-1-1 1,1 0 0,-1 0 0,1 1 0,0-1 0,-1 0 0,1 0 0,0 1 0,-1-1 0,1 1 0,0-1-1,0 1 1,-1-1 0,1 1 0,0-1 0,0 1 0,0 0 0,0-1 0,1 1 0,0 0 9,-1 0 0,1 1 0,0-1 0,-1 1 0,1-1 0,-1 1 0,1-1 1,-1 1-1,1 0 0,-1 0 0,1 0 0,-1 0 0,3 2 0,36 42 184,-39-43-131,11 14 259,-1 1-1,-1 0 1,0 1 0,14 36 0,-22-46 260,0 0 0,0 0-1,0 0 1,-1 0 0,0 10 756,-2-22-1135,0 1 0,1-1 0,-1 0 0,1 0-1,0 0 1,0 0 0,1 0 0,0-3 0,0-5-186,-1 0-94,-1 2-200,0 1 0,1-1 1,0 0-1,1 0 0,0 0 1,1 0-1,0 0 0,0 0 1,1 1-1,1-1 0,-1 1 1,2 0-1,5-11 0,-8 19 296,-1 0-1,0 0 1,1 0-1,-1 0 1,1 0-1,-1 0 0,1 0 1,-1 0-1,1 1 1,0-1-1,0 1 1,-1-1-1,1 1 0,0 0 1,0-1-1,-1 1 1,1 0-1,0 0 1,0 0-1,-1 1 0,1-1 1,0 0-1,0 1 1,-1-1-1,1 1 1,0-1-1,-1 1 1,1 0-1,0 0 0,-1 0 1,1 0-1,-1 0 1,3 2-1,6 4 57,0 1-1,0 0 1,11 13-1,-21-20-29,39 46 223,26 27 250,-61-69-381,1-1-1,-1-1 1,1 1 0,0-1-1,0 1 1,0-1 0,0-1-1,0 1 1,1-1 0,-1 0-1,1 0 1,11 2 0,-16-4-42,0 0 1,1 0-1,-1 0 1,1 0-1,-1 0 1,1-1 0,-1 1-1,0 0 1,1-1-1,-1 1 1,0-1 0,1 1-1,-1-1 1,0 0-1,1 1 1,-1-1-1,0 0 1,0 0 0,0 0-1,0 0 1,0 0-1,0 0 1,1-3-1,1 1 1,-1-1-1,-1 0 0,1 0 0,0 0 0,-1 0 0,0 0 0,0 0 0,0-6 0,1-4-112,-2 1 0,1-1 0,-2 1 0,-3-21 0,3 29 3,-1-1 1,0 0 0,-1 1-1,0 0 1,1-1-1,-1 1 1,-1 0 0,1 1-1,-7-8 1,10 11 59,-1 0 0,0 1 0,1-1 0,-1 0-1,0 0 1,0 0 0,0 0 0,0 1 0,0-1 0,1 0 0,-1 1 0,0-1 0,0 0 0,-1 1 0,1 0 0,0-1 0,0 1 0,0 0 0,0-1 0,0 1-1,0 0 1,-1 0 0,1 0 0,0 0 0,0 0 0,0 0 0,0 0 0,0 0 0,-1 1 0,1-1 0,0 0 0,0 1 0,0-1 0,0 1 0,0-1 0,0 1-1,0-1 1,0 1 0,0 0 0,0-1 0,0 1 0,1 0 0,-1 0 0,0 0 0,0 0 0,1 0 0,-1 0 0,1 0 0,-1 0 0,1 0 0,-1 0-1,1 0 1,-1 2 0,-3 8 51,0 0-1,1 0 0,0 0 0,1 1 1,0-1-1,1 1 0,0 0 0,1-1 1,0 1-1,1 0 0,0-1 1,4 16-1,-5-26-41,0 1 1,1-1-1,-1 0 1,0 0 0,0 0-1,1 0 1,-1 0-1,0 0 1,1 0-1,-1 0 1,1 0-1,-1 0 1,1 0 0,0 0-1,-1 0 1,1 0-1,0 0 1,0-1-1,0 1 1,-1 0-1,1 0 1,0-1-1,0 1 1,0-1 0,0 1-1,0-1 1,0 1-1,0-1 1,1 0-1,-1 1 1,0-1-1,0 0 1,0 0 0,0 0-1,0 0 1,0 0-1,0 0 1,1 0-1,-1 0 1,0 0-1,0-1 1,0 1 0,0 0-1,0-1 1,0 1-1,0-1 1,2 0-1,0-2 12,1 0 0,0 0 0,-1 0 0,1-1-1,-1 1 1,0-1 0,0 0 0,-1 0 0,5-8 0,-1-1-100,-1 0 0,-1 0 0,0 0 1,3-17-1,-6 24 12,0 1 0,0-1 0,-1 1 0,0-1 1,0 0-1,0 1 0,-1-1 0,1 0 0,-1 1 0,-1-1 1,1 1-1,-1-1 0,-2-5 0,4 11 72,0 0 0,0 0 0,0 0 0,0-1 0,0 1 0,0 0 0,0 0 0,0-1 0,0 1 0,0 0 0,0 0 0,0 0 0,0-1 0,0 1-1,0 0 1,0 0 0,-1 0 0,1-1 0,0 1 0,0 0 0,0 0 0,0 0 0,0 0 0,-1-1 0,1 1 0,0 0 0,0 0 0,0 0 0,0 0 0,-1 0 0,1 0 0,0-1 0,0 1 0,0 0 0,-1 0 0,1 0 0,0 0 0,0 0 0,-1 0 0,1 0 0,0 0 0,0 0 0,0 0-1,-1 0 1,1 0 0,0 0 0,0 0 0,0 0 0,-1 0 0,1 0 0,0 1 0,0-1 0,-1 0 0,1 0 0,0 0 0,0 0 0,0 0 0,0 0 0,-1 1 0,1-1 0,0 0 0,-3 21 12,8 29 89,0-33 75,0 1 1,13 25-1,-17-39-135,1-1 0,-1 0 0,1 0 0,-1 0 0,1 0 0,0 0 0,0 0 0,1-1 0,-1 1 0,0-1 0,1 1-1,0-1 1,-1 0 0,1 0 0,0 0 0,0 0 0,0-1 0,0 1 0,1-1 0,-1 0 0,5 2 0,-7-4-13,0 1 0,0-1 0,0 1 1,1 0-1,-1-1 0,0 0 0,0 1 1,0-1-1,0 0 0,0 1 0,0-1 1,0 0-1,0 0 0,-1 0 0,1 0 0,0 0 1,0 0-1,-1 0 0,1 0 0,-1 0 1,1 0-1,-1-1 0,1 1 0,-1 0 1,0 0-1,1-2 0,8-40 13,-7 34-22,2-13-360,-1 0 1,-1-1-1,-2 1 1,0-1 0,-5-42-1,5 64 184,3 4 95,0-1-1,0 1 1,0-1-1,0 1 1,0 0-1,0 0 1,3 6-1,1-1 47,14 13 60,-4-5-34,-1 0-1,22 30 0,-36-42-5,1-1 1,-1 1-1,0-1 0,0 1 0,0 0 0,0 0 0,0 0 0,-1 0 0,0 0 0,0 0 0,0 0 0,0 1 0,-1-1 1,0 0-1,1 0 0,-2 1 0,1-1 0,0 0 0,-1 0 0,-1 6 0,0-8 26,1 1 0,-1-1 1,1 0-1,-1 0 0,0 0 0,0 0 0,0 0 0,0 0 1,-1-1-1,1 1 0,0-1 0,-1 1 0,1-1 0,-1 0 1,1 0-1,-1 0 0,0 0 0,1 0 0,-1-1 0,-4 1 1,6-1-8,-1 1 1,1-1 0,-1 0 0,1 0 0,-1 0-1,1 0 1,-1 0 0,1 0 0,-1 0 0,1 0-1,-1-1 1,1 1 0,0 0 0,-1-1 0,1 1-1,-1-1 1,1 0 0,0 1 0,-1-1 0,1 0-1,0 0 1,0 0 0,0 0 0,0 0 0,0 0-1,0 0 1,0 0 0,0-1 0,0 1 0,0 0-1,1-1 1,-1 1 0,0 0 0,1-1 0,-1 1-1,1-1 1,0 1 0,-1-3 0,1 2-32,0-1 1,0 0 0,0 0-1,0 0 1,1 1 0,-1-1-1,1 0 1,0 1-1,0-1 1,0 0 0,0 1-1,0-1 1,0 1-1,1 0 1,-1-1 0,4-2-1,35-30-217,-36 33 205,0 0-1,0-1 0,-1 0 0,1 1 0,0-1 0,-1 0 0,0-1 0,0 1 0,0-1 0,0 1 0,0-1 0,-1 0 0,0 0 0,1 0 0,-1 0 0,-1 0 0,1-1 0,-1 1 0,0-1 0,1-5 0,-1 8 24,-1-1-1,0 0 1,0 1 0,0-1 0,-1 1 0,1-1 0,0 0 0,-1 1-1,0-1 1,1 1 0,-1-1 0,0 1 0,-1-1 0,1 1-1,0 0 1,-3-3 0,35 54-53,35 19 45,-45-48 8,33 41 0,-53-61-5,0 1 0,0 0 0,0 0 0,-1 0 0,1 0 1,-1 0-1,1 0 0,0 0 0,-1 0 0,0 0 0,1 0 1,-1 0-1,0 0 0,1 0 0,-1 0 0,0 0 0,0 1 0,0-1 1,0 0-1,0 0 0,0 0 0,0 0 0,0 0 0,-1 0 0,1 1 1,0-1-1,-1 0 0,1 0 0,-1 0 0,1 0 0,-2 1 0,0 1 16,-1-1-1,1-1 1,-1 1-1,1 0 1,-1-1-1,0 1 1,1-1-1,-1 0 1,0 0-1,0 0 1,-5 1-1,-6 1 47,0-1 0,0-1 0,0 0 0,-22-2 0,35 1-69,1 0 1,0 0 0,-1 0 0,1 0 0,0 0-1,-1 0 1,1 0 0,0 0 0,0-1 0,-1 1-1,1 0 1,0 0 0,-1 0 0,1 0 0,0 0-1,0-1 1,-1 1 0,1 0 0,0 0 0,0 0-1,0-1 1,-1 1 0,1 0 0,0 0 0,0-1-1,0 1 1,0 0 0,-1 0 0,1-1 0,0 1-1,0 0 1,0-1 0,0 1 0,0 0 0,0-1-1,0 1 1,0 0 0,0 0 0,0-1 0,0 1-1,0 0 1,0-1 0,0 1 0,0 0 0,0-1-1,0 1 1,1 0 0,-1 0 0,0-1 0,0 1-1,0 0 1,0 0 0,1-1 0,-1 1 0,0 0-1,0 0 1,0-1 0,1 1 0,-1 0 0,0 0-1,0 0 1,1 0 0,-1 0 0,0-1 0,1 1-1,-1 0 1,0 0 0,1 0 0,18-14-317,51-13-155,16-7-326,-79 30 756,1 0 0,-1 0 0,0 0 0,0-1 0,-1 0 0,1-1 0,-1 0 0,7-8 0,-12 12 53,0 0-1,1 0 1,-1 0 0,0 0-1,0-1 1,0 1 0,-1 0 0,1-1-1,0 1 1,-1 0 0,1-1 0,-1 1-1,0-1 1,0 1 0,0-1 0,0 1-1,-1-1 1,1 1 0,-1-1 0,1 1-1,-1-1 1,0 1 0,0 0 0,0 0-1,0-1 1,0 1 0,0 0 0,-1 0-1,-1-3 1,0 3 68,1-1 0,0 0 0,0 1 0,-1 0 0,1 0 1,-1 0-1,0 0 0,0 0 0,1 0 0,-1 1 0,0-1 0,0 1 0,-1 0 0,1 0 0,0 0 0,0 0 0,-1 1 0,1-1 0,0 1 0,-1 0 0,-4 0 1,6 1-29,0-1 1,0 1 0,0 0 0,0 0 0,0 1-1,0-1 1,1 0 0,-1 0 0,0 1 0,1-1 0,-1 1-1,1 0 1,0-1 0,-1 1 0,1 0 0,0 0-1,0 0 1,0 0 0,0 0 0,0 0 0,1 0 0,-1 0-1,1 0 1,-1 0 0,1 0 0,0 3 0,-5 61 1151,5-60-1086,0-3-97,0 1 0,0-1 0,0 1 0,1-1 0,0 1 0,-1-1 0,1 1 1,0-1-1,1 1 0,-1-1 0,0 0 0,1 0 0,0 0 0,0 0 0,0 0 0,0 0 0,0 0 0,1 0 0,-1-1 0,5 4 0,-2-3-19,0 0 0,1 0 0,-1-1 0,1 1 0,0-1 0,0 0 0,0-1 0,0 0 0,0 0 0,12 1 0,4-2-1075,0-1-1,0-1 0,0-1 0,-1 0 0,36-12 0,1-6-4540</inkml:trace>
  <inkml:trace contextRef="#ctx0" brushRef="#br0" timeOffset="3844.86">3582 349 8058,'0'0'8510,"-11"-7"-6615,7 4-1819,-5-3 385,-1 1 0,0-1 0,0 2 0,0-1 0,-12-2 0,19 6-338,-1 0-1,1 1 1,-1-1-1,1 1 1,-1 0 0,0 0-1,1 0 1,-1 0-1,0 0 1,1 1 0,-1 0-1,1 0 1,-1 0 0,1 0-1,0 0 1,-1 1-1,1-1 1,0 1 0,0 0-1,0 0 1,0 0 0,0 1-1,-2 2 1,-3 2 44,2 1 0,-1 0 0,1 0 0,0 1 0,1 0 1,0 0-1,0 0 0,1 1 0,0-1 0,1 1 0,0 0 0,1 0 0,0 0 1,0 0-1,1 1 0,0-1 0,1 0 0,2 21 0,-1-27-205,1 0 0,-1 0-1,1 0 1,0 0 0,0-1 0,1 1-1,-1-1 1,1 0 0,-1 1-1,1-1 1,0 0 0,0 0 0,1-1-1,-1 1 1,0-1 0,1 0 0,0 0-1,-1 0 1,1 0 0,0 0-1,0-1 1,0 0 0,0 0 0,0 0-1,9 1 1,6 1-1464,1-1 0,0-1 0,38-2 0,-15-5-3409,-9-3-1004</inkml:trace>
  <inkml:trace contextRef="#ctx0" brushRef="#br0" timeOffset="4491.75">3687 377 9330,'0'0'10356,"-10"4"-9450,5-3-763,1 1-1,0-1 0,-1 1 1,1 0-1,0 1 1,0-1-1,1 1 0,-1 0 1,0 0-1,1 0 0,0 0 1,0 0-1,0 1 0,0 0 1,0-1-1,1 1 1,-1 0-1,1 0 0,-2 6 1,-1 5 419,0 0 0,-4 29 0,8-41-515,0 0 0,0 0-1,1 0 1,0 1-1,-1-1 1,1 0-1,0 0 1,1 0 0,-1 0-1,1 0 1,-1 1-1,1-1 1,0 0-1,0 0 1,0 0-1,0-1 1,1 1 0,-1 0-1,1 0 1,3 4-1,-4-6-35,0 0-1,0-1 0,0 1 1,1 0-1,-1-1 0,0 1 1,0 0-1,0-1 0,1 1 1,-1-1-1,0 0 0,1 0 1,-1 1-1,0-1 0,0 0 1,1 0-1,-1 0 0,0 0 1,1 0-1,-1 0 0,0-1 1,1 1-1,-1 0 0,0-1 0,2 0 1,0-1-3,-1 0 1,0 1 0,0-1-1,0 0 1,0 0 0,0 0-1,-1-1 1,1 1 0,-1 0-1,1-1 1,1-4-1,3-7-222,-1 0 0,-1-1 0,4-21 0,-8 32 63,2-9-484,4-27-847,-6 39 1435,0 0 0,0-1 0,1 1 0,-1 0 0,0 0 1,0 0-1,1 0 0,-1 0 0,1 0 0,-1 0 0,1 0 0,-1 1 0,1-1 0,-1 0 1,1 0-1,0 0 0,-1 0 0,1 1 0,0-1 0,0 0 0,0 1 0,0-1 0,0 1 1,-1-1-1,3 0 0,-1 1 40,-1 1 1,1 0-1,0-1 1,-1 1-1,1 0 1,0 0-1,-1 0 0,0 0 1,1 0-1,-1 0 1,1 1-1,-1-1 1,0 0-1,0 1 1,0-1-1,0 1 1,2 2-1,18 33 385,-17-29-222,12 33 682,-5-14 2387,-12-55-1900,-1 17-1576,1-1-1,1 0 1,0 0 0,1 1 0,0-1 0,4-20 0,-4 30 204,-1-1 1,1 0-1,0 1 0,0-1 1,0 1-1,0-1 1,0 1-1,1-1 0,-1 1 1,1 0-1,0 0 1,-1 0-1,1 0 0,0 0 1,0 0-1,0 0 1,0 1-1,1-1 1,-1 1-1,0-1 0,1 1 1,-1 0-1,1 0 1,-1 0-1,1 0 0,0 0 1,-1 1-1,1-1 1,0 1-1,-1 0 0,1 0 1,0 0-1,0 0 1,4 1-1,-1 0 71,-1 1-1,1 0 1,-1 0 0,0 1 0,0-1-1,0 1 1,0 0 0,0 0-1,-1 1 1,1-1 0,-1 1 0,0 0-1,0 0 1,0 1 0,3 5 0,9 12 420,24 45 1,-31-50-287,16 32 407,-41-99-9875,4 25 2714</inkml:trace>
  <inkml:trace contextRef="#ctx0" brushRef="#br0" timeOffset="4878.54">4015 26 10546,'0'0'2046,"4"10"16,69 197 6278,25 124-2462,-101-340-6402,-1 1 1,-1 0-1,0 0 1,0 0-1,0 0 1,-1 1-1,0 0 1,-9-9 0,0 0-2835,-15-16-6811</inkml:trace>
  <inkml:trace contextRef="#ctx0" brushRef="#br0" timeOffset="5349.17">3914 267 5641,'0'0'10066,"75"-36"-7769,-43 29-625,0 4-672,0 3-575,1 0-297,-1 8-128,-5 5-8,-3-1-217,-3 1-1271,2 0-1216,-6-3-481,-3-2-2448</inkml:trace>
  <inkml:trace contextRef="#ctx0" brushRef="#br0" timeOffset="5728.83">4367 343 5313,'0'0'8519,"4"9"-5770,3 8-1143,-1 0 0,-1 0 1,0 0-1,-2 1 0,0-1 0,1 33 1,-2-22-767,-2-5-364,-11-42-2466,1-3-2079,-1-2-1809</inkml:trace>
  <inkml:trace contextRef="#ctx0" brushRef="#br0" timeOffset="5729.83">4247 105 8850,'0'0'1504,"81"40"-1504,-53-24-2536</inkml:trace>
  <inkml:trace contextRef="#ctx0" brushRef="#br0" timeOffset="6257.27">4563 529 7394,'0'0'8999,"10"-9"-8446,32-29-82,-40 36-360,1-1 1,-1 1-1,0-1 1,0 0-1,0 0 0,0 0 1,-1 0-1,1 0 1,-1 0-1,1 0 0,-1 0 1,0-1-1,-1 1 0,1 0 1,0-1-1,-1 1 1,0-1-1,0 1 0,0-1 1,0 1-1,-1 0 0,1-1 1,-1 1-1,0 0 1,0-1-1,-2-5 0,2 7-32,0 0-1,0 1 1,0-1-1,0 0 1,-1 0-1,1 1 1,0-1-1,-1 1 1,1-1-1,-1 1 1,0 0-1,1 0 1,-1-1-1,0 1 1,0 0-1,0 1 1,0-1-1,0 0 1,0 0-1,0 1 1,0-1-1,0 1 1,0 0-1,0 0 0,0-1 1,0 1-1,0 1 1,0-1-1,0 0 1,0 0-1,-1 1 1,1-1-1,0 1 1,1 0-1,-1 0 1,0-1-1,0 1 1,0 0-1,-2 2 1,1 0-7,0 0 0,0 0 0,0 0 0,0 0 1,1 1-1,-1-1 0,1 1 0,0 0 0,0-1 1,0 1-1,1 0 0,-1 0 0,1 0 0,0 0 1,0 1-1,1-1 0,-1 0 0,1 0 0,0 0 0,0 8 1,0-6 32,0 0 1,1 0-1,-1 0 1,1 0-1,0 0 1,1-1 0,0 1-1,0 0 1,0-1-1,0 1 1,1-1-1,0 1 1,0-1-1,4 5 1,-5-8-84,1 1-1,-1 0 1,1-1 0,0 0 0,0 0-1,0 0 1,0 0 0,0 0-1,0 0 1,0-1 0,1 1 0,-1-1-1,0 0 1,1 0 0,-1 0 0,1-1-1,0 1 1,-1-1 0,1 0-1,-1 0 1,1 0 0,-1 0 0,1-1-1,0 1 1,-1-1 0,6-2-1,-5 1-57,0 0-1,0-1 0,0 1 0,-1-1 1,1 0-1,-1 0 0,0 0 0,0-1 1,0 1-1,0-1 0,-1 0 0,1 1 1,-1-1-1,0 0 0,0-1 0,0 1 1,-1 0-1,1 0 0,-1-1 0,1-6 1,2-68-2105,-4 60 1718,0 19 417,0 0 0,0-1 0,0 1 0,0 0 0,-1 0 0,1-1 0,0 1 0,0 0-1,0-1 1,0 1 0,0 0 0,0 0 0,1-1 0,-1 1 0,0 0 0,0-1-1,0 1 1,0 0 0,0 0 0,0-1 0,0 1 0,1 0 0,-1 0 0,0-1 0,0 1-1,0 0 1,1 0 0,-1 0 0,0-1 0,0 1 0,0 0 0,1 0 0,-1 0 0,0 0-1,0 0 1,1-1 0,-1 1 0,0 0 0,1 0 0,-1 0 0,0 0 0,0 0-1,1 0 1,-1 0 0,1 0 0,14 9-38,10 19 311,-17-17 91,-1-4-67,-1 0 0,-1 0-1,1 1 1,-1 0 0,0 0-1,-1 0 1,0 1-1,0 0 1,-1-1 0,3 17 825,-14-41 464,6 9-1663,0-1 0,0 1-1,1-1 1,0 0 0,0 0 0,1 0-1,0 1 1,0-1 0,1 0 0,1-9 0,-1 12-62,0 1 0,0-1 1,0 1-1,0-1 1,1 1-1,0-1 1,0 1-1,0 0 1,0 0-1,1 0 0,-1 0 1,1 0-1,0 1 1,0-1-1,1 1 1,-1 0-1,1 0 1,4-4-1,-7 7 132,1-1 0,-1 1 0,1 0 0,-1-1 0,1 1 0,-1 0 0,1 0 0,-1 0 0,1 0 0,0 0 0,-1 0 0,1 1 0,-1-1 0,1 0 0,-1 1 0,1-1 0,-1 1 0,0 0 0,1-1 0,-1 1 0,0 0 0,1 0 0,-1 0 0,0 0 0,0 0 0,0 0 0,1 0 0,-1 0 0,-1 0 0,1 1 0,0-1 0,0 0 0,1 2 0,27 55 511,-24-45-405,4 9 227,-7-16-257,-1 0 1,2 0 0,-1 0-1,0-1 1,1 1 0,0-1 0,1 0-1,-1 0 1,1 0 0,7 8-1,-10-13-94,-1 0 0,0 0-1,1 0 1,-1 0 0,1 1-1,-1-1 1,1 0 0,-1 0-1,0 0 1,1 0 0,-1 0-1,1 0 1,-1 0 0,1 0-1,-1-1 1,1 1 0,-1 0-1,0 0 1,1 0 0,-1 0-1,1-1 1,-1 1-1,0 0 1,1 0 0,-1-1-1,0 1 1,1 0 0,-1-1-1,0 1 1,1 0 0,-1-1-1,0 1 1,0 0 0,1-1-1,-1 0 1,8-15-2964,-3-3-3899</inkml:trace>
  <inkml:trace contextRef="#ctx0" brushRef="#br0" timeOffset="6682.69">5004 39 6385,'0'0'9569,"0"9"-7986,1 17-489,2 0 1,1-1-1,0 1 1,2-1-1,12 34 0,59 129 1065,-45-113-775,-42-93 1573,-1 1-2580,1 0 0,-11-27 1,19 40-407,1 0 0,-1 0 0,1-1 1,0 1-1,0 0 0,0-1 1,0 1-1,1 0 0,0-1 1,0 1-1,0 0 0,0-1 1,1 1-1,-1-1 0,1 1 0,0 0 1,1 0-1,2-7 0,-2 8-81,1 0 0,0 0 0,0 1 0,0-1 0,0 1 0,1-1 0,-1 1 0,0 0 0,1 0 0,0 1 0,-1-1 0,1 1 0,0-1 0,0 1 0,0 1 0,0-1 0,4 0 0,77-4-3734,-63 5 2009,36-1-4311,-4 0-2244</inkml:trace>
  <inkml:trace contextRef="#ctx0" brushRef="#br0" timeOffset="7077.54">5708 331 3441,'0'0'24045,"4"10"-23909,-1-6-136,4 2-1312,-1 1-3057</inkml:trace>
  <inkml:trace contextRef="#ctx0" brushRef="#br0" timeOffset="7460.41">5729 530 17724,'0'0'12474,"10"-10"-14970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48:00.47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0 219 5721,'0'0'16484,"0"27"-14026,1 28-1780,3 0 0,2-1 0,3 1 0,24 86 0,-23-94-694,2 4 1003,-5-36-3245,1-11-3572,5-10-422,1 0-790</inkml:trace>
  <inkml:trace contextRef="#ctx0" brushRef="#br0" timeOffset="503.32">278 559 10018,'0'0'12263,"-5"-8"-11264,-16-21-463,20 28-527,0 1 1,0 0 0,0-1-1,1 1 1,-1 0-1,0 0 1,0-1 0,0 1-1,0 0 1,0 0-1,0 0 1,0 0 0,0 0-1,1 0 1,-1 0 0,0 1-1,0-1 1,0 0-1,0 0 1,0 1 0,0-1-1,1 0 1,-1 1-1,0-1 1,0 1 0,1-1-1,-1 1 1,0 0-1,0-1 1,1 1 0,-1 0-1,1-1 1,-1 1 0,1 0-1,-1 0 1,1-1-1,-1 1 1,1 1 0,-21 29 218,17-23-160,1-1 0,0 1 0,0 0 1,1 0-1,-1 0 0,2 1 0,0-1 1,0 0-1,0 1 0,1-1 1,1 13-1,-1-18-63,0 0 1,1-1-1,-1 1 1,1-1-1,-1 1 1,1-1-1,0 0 0,0 1 1,0-1-1,1 0 1,-1 1-1,0-1 1,1 0-1,-1 0 1,1 0-1,0 0 1,0 0-1,0-1 0,0 1 1,0-1-1,0 1 1,0-1-1,0 0 1,1 1-1,-1-1 1,0 0-1,1-1 1,-1 1-1,1 0 0,-1-1 1,1 1-1,0-1 1,-1 0-1,1 0 1,-1 0-1,1 0 1,-1 0-1,1-1 1,-1 1-1,4-1 0,-2 0-33,-1 0-1,1-1 0,0 1 0,-1-1 1,1 0-1,-1 1 0,1-2 0,-1 1 1,0 0-1,0-1 0,0 1 0,0-1 0,0 0 1,-1 0-1,1 0 0,-1 0 0,0 0 1,0-1-1,0 1 0,0-1 0,0 1 0,-1-1 1,0 0-1,2-7 0,-1 5-23,-1 0 0,0-1-1,0 1 1,-1-1-1,0 1 1,0-1 0,0 1-1,-1 0 1,0-1 0,0 1-1,0-1 1,-1 1 0,0 0-1,-5-9 1,16 69 1096,-5-44-889,-1 1-1,2-2 0,-1 1 1,2 0-1,-1-1 0,1 0 1,0 0-1,12 12 0,-12-16-512,-1 0 0,2 0 0,-1-1-1,0 0 1,1 0 0,0-1-1,0 1 1,0-1 0,0-1 0,0 1-1,0-1 1,14 1 0,10 1-5668</inkml:trace>
  <inkml:trace contextRef="#ctx0" brushRef="#br0" timeOffset="2447.96">660 513 9794,'0'0'9066,"7"11"-7766,87 202 3503,-101-236-3730,0 1 1,-6-46 0,11 57-1447,1 0-1,0 0 1,1 0 0,0 0 0,1 0 0,0 0 0,1 0-1,5-19 1,-6 28 337,-1 1 1,0-1-1,1 1 0,-1-1 0,1 1 0,0 0 0,-1-1 0,1 1 0,0 0 0,0 0 0,0-1 0,0 1 1,0 0-1,0 0 0,0 0 0,0 0 0,0 0 0,1 0 0,-1 1 0,0-1 0,1 0 0,-1 1 1,0-1-1,1 1 0,-1-1 0,1 1 0,1-1 0,-1 2 21,1-1 0,-1 1 0,0 0-1,1-1 1,-1 1 0,0 0 0,0 0 0,0 1-1,0-1 1,0 0 0,0 1 0,0 0 0,0-1 0,3 4-1,5 7 57,-1 1 0,1-1 0,-2 1 0,7 15 0,-10-21 44,-2 0-1,1 0 0,-1 0 1,0 1-1,0-1 1,-1 1-1,0 0 1,0 0-1,-1 0 0,0 0 1,0 0-1,-1 9 1,-1-17-52,1 1 0,0-1 0,0 0 0,0 0 0,-1 1 1,1-1-1,0 0 0,0 0 0,0 0 0,-1 0 0,1 1 1,0-1-1,-1 0 0,1 0 0,0 0 0,0 0 0,-1 0 0,1 0 1,0 0-1,-1 0 0,1 0 0,0 0 0,0 0 0,-1 0 1,1 0-1,0 0 0,-1 0 0,1 0 0,0 0 0,-1 0 0,1 0 1,0-1-1,0 1 0,-1 0 0,1 0 0,0 0 0,0 0 1,-1-1-1,1 1 0,0 0 0,0 0 0,0 0 0,-1-1 0,1 1 1,0 0-1,0 0 0,0-1 0,0 1 0,-12-12 200,9 5-315,0 0-1,1 0 1,0-1-1,0 1 1,1-1-1,0 1 1,0-1-1,1 0 1,0 1-1,0-1 1,0 0-1,4-13 0,-3 17-23,0 0-1,0 0 1,0 0-1,1 0 1,-1 0-1,1 1 1,0-1 0,0 1-1,1-1 1,-1 1-1,4-5 1,-4 7 81,0-1 1,0 1 0,0-1 0,0 1-1,0 0 1,0 0 0,0 0 0,0 0 0,1 0-1,-1 1 1,0-1 0,1 0 0,-1 1 0,0 0-1,1 0 1,-1 0 0,0 0 0,1 0 0,-1 0-1,5 1 1,-2 0 24,-1 1 0,1 0 0,-1 0 0,1 0 0,-1 0 0,0 1 0,0-1 0,0 1 0,0 0 0,6 7 0,37 43 27,-11-12 35,-33-38-45,1 0 0,-1 0 0,1 0 0,-1 0 0,1-1 0,0 0 0,0 0 0,0 0 0,0 0 0,0-1-1,1 1 1,-1-1 0,0 0 0,1 0 0,-1-1 0,1 1 0,-1-1 0,1 0 0,7-1 0,-9 0-13,-1 0 1,1 0-1,0 0 1,0 0-1,-1-1 1,1 1-1,-1-1 1,1 0-1,-1 1 1,0-1-1,0 0 1,0 0-1,0 0 1,0-1-1,0 1 1,0-1-1,-1 1 1,1-1-1,-1 1 0,0-1 1,1 0-1,-1 1 1,-1-1-1,1 0 1,0 0-1,-1 0 1,1 0-1,-1 0 1,0 0-1,0-4 1,0 2-15,-1 0 1,1 0-1,-1 0 0,0 0 1,0 0-1,0 0 0,-1 1 1,1-1-1,-1 0 0,0 1 1,-5-7-1,6 9 16,-1 0 0,1 0 0,-1-1-1,0 1 1,1 1 0,-1-1 0,0 0 0,0 0-1,-1 1 1,1-1 0,0 1 0,0 0 0,-1-1 0,1 1-1,-1 0 1,1 1 0,-1-1 0,1 0 0,-1 1 0,0-1-1,1 1 1,-1 0 0,-3 0 0,3 1 21,1 0 0,0 0 0,-1 0 0,1 0 0,0 0 1,0 0-1,0 1 0,0-1 0,0 1 0,0-1 0,0 1 0,0 0 0,1 0 1,-1 0-1,1 0 0,-1 0 0,1 0 0,0 0 0,0 1 0,0-1 0,0 0 0,0 1 1,0 4-1,-2 3 167,0-1 1,1 1-1,1 0 0,-1 17 1,2-24-169,0 0 0,1-1 0,-1 1 0,1 0 0,0-1 0,0 1 0,0 0 0,0-1 0,0 1 0,1-1 0,-1 0 0,1 1 0,0-1 0,-1 0 0,1 0 0,0 0 0,0 0 0,0 0 1,1 0-1,-1-1 0,0 1 0,1-1 0,-1 0 0,1 1 0,4 0 0,-3 0-16,1 0-1,-1-1 1,1 0 0,0 0 0,0 0 0,0 0-1,-1-1 1,1 0 0,0 0 0,0 0 0,0-1 0,0 1-1,0-1 1,6-2 0,-8 1-12,-1 0 1,0 0-1,1 0 0,-1 0 1,0 0-1,0 0 0,0-1 0,0 1 1,-1-1-1,1 1 0,-1-1 1,1 0-1,-1 1 0,0-1 1,0 0-1,0 0 0,0 0 0,-1 0 1,1 0-1,-1 0 0,0 0 1,0-4-1,1-4-255,-1-1 0,0 0 0,-1 1 0,-3-18 0,-2 9-96,6 20 350,0-1 0,0 0-1,-1 1 1,1-1 0,0 0-1,0 1 1,-1-1 0,1 1-1,0-1 1,-1 1 0,1-1-1,-1 1 1,1-1 0,0 1-1,-1-1 1,1 1 0,-1-1 0,1 1-1,-1 0 1,0-1 0,1 1-1,-1 0 1,1 0 0,-1-1-1,0 1 1,1 0 0,-2 0-1,2 40-38,1-32 67,0 0 1,1-1-1,1 1 1,-1-1-1,1 1 1,0-1-1,1 0 1,0 0-1,0 0 0,6 6 1,-8-10-15,0 1-1,1-1 1,-1 0-1,1 0 1,0 0 0,0-1-1,0 1 1,1-1-1,-1 1 1,0-1 0,1 0-1,0-1 1,-1 1-1,1-1 1,0 1 0,0-1-1,0 0 1,0 0-1,0-1 1,0 1 0,5-1-1,-8-1 1,1 1-1,-1-1 1,1 0 0,-1 0 0,1 0-1,-1 0 1,0 0 0,1-1-1,-1 1 1,0 0 0,0 0-1,0-1 1,0 1 0,0-1-1,0 1 1,0-1 0,-1 1-1,1-1 1,0 0 0,-1 1-1,0-1 1,1 0 0,-1 1-1,0-1 1,0 0 0,0-2-1,3-55-16,-3 51-4,-1-18-151,0 19 97,0-1 1,0 1-1,1-1 1,0 0-1,1 1 1,0-1 0,0 1-1,0-1 1,1 1-1,0 0 1,5-11-1,-7 18 58,0 0-1,1-1 0,-1 1 0,0 0 0,1-1 0,-1 1 0,1 0 1,-1 0-1,1-1 0,-1 1 0,0 0 0,1 0 0,-1 0 1,1 0-1,-1 0 0,1 0 0,-1 0 0,1 0 0,-1 0 1,1 0-1,-1 0 0,1 0 0,-1 0 0,1 0 0,-1 0 1,1 0-1,-1 0 0,1 1 0,-1-1 0,0 0 0,1 0 1,-1 1-1,1-1 0,-1 0 0,0 0 0,1 1 0,-1-1 1,0 0-1,1 1 0,-1-1 0,0 1 0,1 0 0,15 20 19,-14-17-18,3 4 35,42 66 115,-44-67-140,1 0 0,-1 0 0,0 0 0,0 1-1,-1-1 1,0 1 0,0 0 0,0 12 0,-2-18 9,0-1 0,-1 0-1,1 0 1,-1 0 0,1 0 0,-1 0-1,1 0 1,-1 0 0,0 0-1,1 0 1,-1 0 0,0 0 0,0 0-1,0 0 1,0 0 0,1 0-1,-1-1 1,0 1 0,-1-1 0,1 1-1,0 0 1,0-1 0,0 0 0,0 1-1,0-1 1,0 0 0,-1 1-1,1-1 1,0 0 0,0 0 0,0 0-1,-1 0 1,1 0 0,0 0-1,0 0 1,0-1 0,0 1 0,-3-1-1,2 1 0,0-1 0,0 1 0,-1 0 0,1-1 0,0 0 0,0 1 0,0-1-1,0 0 1,0 0 0,0 0 0,0 0 0,0-1 0,0 1 0,1 0 0,-1-1 0,0 1-1,1-1 1,-1 0 0,1 1 0,0-1 0,-1 0 0,-1-4 0,3 1-76,-1 0 0,1 0 0,0 0 0,1 0 0,-1 0 0,1 0 0,0 0 0,0 0 1,1 0-1,-1 0 0,1 0 0,0 1 0,0-1 0,1 1 0,0-1 0,-1 1 0,1 0 0,1 0 0,5-6 0,-5 5 15,1-1-1,-1 0 0,0 0 0,0 0 0,-1-1 1,0 1-1,0-1 0,0 0 0,3-13 0,-2 27 42,0 0 0,1-1 0,0 1 0,1-1 0,11 11 0,-12-12 6,35 32 52,-29-27-9,0-1 0,0 2 1,-1-1-1,0 1 0,-1 1 0,13 21 1,-22-32-31,1 0 1,0 0 0,-1 0 0,0 0 0,1 1 0,-1-1 0,0 0 0,1 0 0,-1 1 0,0-1 0,0 0 0,0 0 0,0 1 0,0-1 0,0 0 0,0 0 0,-1 1-1,1-1 1,0 0 0,-1 0 0,1 0 0,-1 0 0,1 1 0,-1-1 0,0 0 0,1 0 0,-1 0 0,0 0 0,0 0 0,0 0 0,0 0 0,0-1 0,0 1 0,0 0 0,0 0-1,0-1 1,0 1 0,0-1 0,0 1 0,0-1 0,0 1 0,-1-1 0,1 0 0,0 1 0,-3-1 0,0 1 32,1 0 0,-1-1 0,0 1 0,0-1 0,0 0 0,0 0 0,0 0 0,0-1 0,0 0 0,0 1 0,0-1 0,0 0 0,-6-3 0,9 3-45,0 1 0,0 0 1,1-1-1,-1 1 0,0-1 0,0 1 0,0-1 1,1 1-1,-1-1 0,0 0 0,1 1 0,-1-1 0,0 0 1,1 1-1,-1-1 0,1 0 0,-1 0 0,1 0 1,0 1-1,-1-1 0,1 0 0,0 0 0,0 0 0,-1 0 1,1 0-1,0 0 0,0 0 0,0-1 0,1 1-15,-1-1-1,1 1 0,0-1 1,0 1-1,0 0 0,0 0 1,0 0-1,0-1 0,0 1 0,0 0 1,1 0-1,-1 0 0,0 1 1,3-3-1,52-18-391,-56 21 409,8-3-31,0 0 0,0 0 0,0-1 0,0 1 1,0-2-1,-1 1 0,0-1 0,9-7 0,-14 10 35,0 0 0,0 0-1,0 0 1,-1 0 0,1 0 0,0 0-1,-1 0 1,0-1 0,1 1-1,-1-1 1,0 1 0,0-1 0,0 1-1,-1-1 1,1 1 0,-1-1-1,1 0 1,-1 1 0,0-1 0,0 0-1,0 1 1,0-1 0,-1 0 0,1 1-1,-1-1 1,1 0 0,-1 1-1,0-1 1,0 1 0,0-1 0,-2-2-1,3 4 11,-1 1 0,1-1 0,0 0 0,-1 0 0,1 0 0,0 1-1,-1-1 1,1 0 0,-1 0 0,1 1 0,-1-1 0,0 0 0,1 1 0,-1-1 0,0 1-1,1-1 1,-1 1 0,0-1 0,0 1 0,0-1 0,1 1 0,-1 0 0,0 0-1,0-1 1,0 1 0,0 0 0,0 0 0,1 0 0,-2 0 0,0 0 31,1 1 0,0 0 0,0 0 0,0 0 0,0 0 0,0 0 0,0 0 0,0 0 0,0 0 0,0 0 0,0 0 0,0 0 0,1 0 0,-1 1 0,-1 1 0,-1 7 246,-1-1 0,1 0 0,1 1 0,-2 10 0,3-17-287,0 0 0,1 0 0,-1 0 0,1 0 0,0 0 0,0 0-1,0 1 1,0-1 0,1 0 0,-1 0 0,1 0 0,0 0 0,0 0-1,0 0 1,0 0 0,0 0 0,1 0 0,-1 0 0,1-1 0,0 1-1,0-1 1,0 1 0,0-1 0,0 0 0,1 0 0,-1 0 0,1 0-1,-1 0 1,1 0 0,0-1 0,-1 1 0,1-1 0,0 0-1,0 1 1,5 0 0,15 3-1702,0 0 1,30 2-1,-5-5-6161</inkml:trace>
  <inkml:trace contextRef="#ctx0" brushRef="#br0" timeOffset="3380.22">2265 487 8026,'0'0'7337,"-5"-9"-5296,1 4-1662,1-1 1,-1 1-1,0-1 1,0 1-1,-1 1 1,1-1-1,-1 1 1,-6-5-1,9 7-286,0 1 0,-1 0 0,1-1 0,-1 1 0,1 0 0,-1 0 0,1 0 0,-1 1 0,1-1 0,-1 1 0,0-1 0,1 1 0,-1 0 0,0 0 0,0 0 0,1 0 0,-1 1 0,0-1 0,1 1 0,-1-1 0,1 1 0,-1 0 0,1 0-1,-1 0 1,1 0 0,-1 1 0,-2 2 0,0 0-25,0 0 0,1 0 0,-1 1 0,1 0 0,0 0 0,1 0 0,-1 0 0,1 0 0,0 1 0,1 0 0,-1-1 0,1 1 0,0 0 0,1 0-1,-1 0 1,1 0 0,0 1 0,1-1 0,-1 0 0,1 0 0,1 1 0,-1-1 0,3 12 0,-2-14-54,-1 0 1,1 0-1,0 0 1,1 0-1,-1 0 1,1 0-1,0 0 1,0-1-1,0 1 1,0-1-1,0 1 1,1-1-1,0 0 1,0 0-1,-1 0 1,2 0-1,-1 0 1,0-1-1,1 0 1,-1 1-1,1-1 1,-1-1-1,1 1 1,0 0-1,0-1 1,0 0-1,0 0 1,0 0-1,0 0 1,0-1-1,0 1 1,0-1-1,1 0 1,-1 0-1,0-1 1,6-1-1,-7 2-35,-1-1-1,1 0 0,0-1 0,-1 1 0,1 0 0,0-1 1,-1 0-1,0 1 0,1-1 0,-1 0 0,0 0 0,0-1 1,0 1-1,0 0 0,-1 0 0,1-1 0,0 0 0,-1 1 1,0-1-1,0 0 0,0 1 0,0-1 0,0 0 0,0 0 1,-1 0-1,1-4 0,2-10-230,-2-1-1,0 1 1,-2-22 0,1 29 67,-3-19-77,-1 1 0,-1-1 0,-2 1-1,-1 0 1,-22-50 0,37 142 1326,2-24-520,0 1 245,21 58-1,-26-89-697,-1-1 1,1 0 0,1 0-1,0-1 1,0 1 0,1-1-1,-1 0 1,2 0 0,-1-1-1,1 0 1,15 11 0,-19-15-69,0-1 1,0 0-1,1-1 0,-1 1 1,1-1-1,-1 1 1,1-1-1,0 0 1,0-1-1,-1 1 0,1-1 1,0 1-1,0-1 1,0 0-1,0 0 1,-1-1-1,1 1 1,0-1-1,0 0 0,4-1 1,-3-1-76,0 1 0,0-1 0,0 1-1,-1-2 1,1 1 0,-1 0 0,0-1 0,1 0 0,-1 0 0,-1 0 0,1 0-1,5-9 1,-6 8-88,0-1-1,0 1 0,-1-1 1,1 1-1,-1-1 0,0 0 1,-1 0-1,0 0 0,0 0 1,0 0-1,0-11 0,-1 13 14,-1 0 0,1 1 0,-1-1 0,0 0 0,0 0 0,0 1 0,0-1 0,-1 1 0,1-1 0,-1 1 1,0-1-1,0 1 0,0 0 0,-1 0 0,1 0 0,-1 0 0,0 1 0,1-1 0,-6-3 0,7 5 139,1 1 1,-1-1 0,0 0-1,0 1 1,0-1 0,1 1-1,-1-1 1,0 1-1,0 0 1,0-1 0,0 1-1,0 0 1,0-1 0,0 1-1,0 0 1,0 0 0,0 0-1,0 0 1,0 0 0,0 0-1,0 0 1,0 0-1,0 1 1,0-1 0,0 0-1,0 1 1,0-1 0,0 0-1,-1 2 1,0 0 76,1-1 0,-1 1 1,1 0-1,0 0 0,-1 0 1,1 0-1,0 0 0,0 0 0,0 1 1,1-1-1,-1 0 0,0 4 0,-2 9 763,1 1 0,1 29 1,1-42-736,0 2-97,0-1 1,0 1-1,0 0 1,1-1-1,0 1 1,0-1-1,0 1 1,1-1-1,-1 0 1,1 1-1,0-1 1,0 0-1,0 0 1,1 0-1,0 0 1,-1-1-1,1 1 1,1-1-1,-1 0 1,0 1-1,1-1 1,0-1-1,-1 1 1,1-1-1,0 1 1,0-1-1,1 0 1,-1-1-1,0 1 1,1-1-1,-1 1 1,1-1-1,-1-1 1,1 1-1,0-1 1,4 0-1,30 2-1626,0-1 0,50-7 0,-6-7-6017</inkml:trace>
  <inkml:trace contextRef="#ctx0" brushRef="#br0" timeOffset="3983.13">2907 188 11666,'0'0'8648,"2"-8"-7192,-1 6-1420,0-1-1,-1 1 1,1 0-1,0-1 1,0 1 0,1 0-1,-1 0 1,0 0 0,1 0-1,-1 0 1,1 0-1,-1 0 1,1 0 0,0 1-1,0-1 1,0 1 0,0-1-1,4-1 1,-2 1-26,0 1 0,1 0 0,-1 0 1,1 0-1,0 1 0,-1-1 0,1 1 0,0 0 1,-1 1-1,1-1 0,-1 1 0,6 1 0,-4-1 26,0 1 0,-1-1 0,1 2 0,0-1 0,-1 0 0,0 1 0,1 0-1,-1 1 1,0-1 0,-1 1 0,1 0 0,-1 0 0,0 0 0,0 0 0,0 1-1,0 0 1,-1 0 0,1 0 0,3 10 0,-5-11-15,0 1 0,0-1-1,-1 1 1,0-1 0,0 1 0,0-1-1,0 1 1,-1-1 0,0 1 0,0 0-1,0-1 1,0 1 0,-1 0 0,0-1 0,0 1-1,0-1 1,-1 1 0,1-1 0,-1 0-1,0 1 1,0-1 0,-1 0 0,1 0 0,-1-1-1,-5 7 1,-25 17 108,27-23-110,0 0-1,1 1 1,-1-1-1,1 1 1,-10 12-1,15-17-55,0 1 0,0-1 0,0 1 1,0 0-1,0-1 0,0 1 0,0-1 0,1 1 0,-1-1 0,0 1 0,0-1 0,0 1 1,1-1-1,-1 0 0,0 1 0,0-1 0,1 1 0,-1-1 0,0 1 0,1-1 0,-1 0 0,1 1 1,-1-1-1,1 0 0,-1 1 0,0-1 0,1 0 0,-1 0 0,1 0 0,-1 1 0,1-1 0,-1 0 1,1 0-1,-1 0 0,1 0 0,0 0 0,30 9-443,-22-6 239,4 1 107,0 1 0,-1 0-1,0 1 1,0 1 0,0 0-1,11 9 1,-19-13 134,-1 0-1,1 0 1,-1 0 0,1 1-1,-1-1 1,0 1 0,0 0 0,-1 0-1,1 0 1,-1 0 0,0 0-1,0 1 1,0-1 0,-1 1-1,0-1 1,1 1 0,-2-1-1,1 1 1,0 0 0,-1 9-1,-1-12 34,1 0 0,-1 0 0,0 0 0,0 0 0,0-1 0,0 1 0,0 0 0,-1 0 0,1-1 0,0 1-1,-1 0 1,1-1 0,-1 0 0,0 1 0,1-1 0,-1 0 0,0 0 0,0 0 0,0 0 0,0 0-1,0 0 1,0 0 0,0-1 0,0 1 0,-4-1 0,-60 11 1086,57-10-900,-2 0-431,-37 1 1426,28-8-2588,19 6 1110,0-1 0,0 1 0,1-1 0,-1 1 0,0-1 0,1 0 0,-1 0 0,0 1 0,1-1 0,-1 0 0,1 0 0,-1 0 0,1 1-1,0-1 1,-1 0 0,1 0 0,0 0 0,-1-1 0,1-8-5230</inkml:trace>
  <inkml:trace contextRef="#ctx0" brushRef="#br0" timeOffset="5519.32">3494 481 11466,'0'0'3851,"3"11"-2164,17 76 891,-6-36-933,-3 2 0,-1 0 0,2 73 0,-13-132-1321,0 1-1,0 0 1,0 0 0,-1-1 0,0 1 0,0 0 0,-4-6 0,-6-15-334,1-8-820,2 0 0,2 0 0,0-1-1,3 0 1,1 0 0,2-68 0,2 98 627,-1 0 1,1 0-1,0 0 1,0 0-1,0 0 1,1 0-1,0 0 1,0 0-1,0 1 1,1-1-1,-1 1 1,1 0-1,0-1 0,0 1 1,1 1-1,-1-1 1,6-4-1,-6 6 113,-1 0 0,1 1-1,-1 0 1,1 0-1,0 0 1,-1 0 0,1 0-1,0 0 1,0 1-1,0-1 1,0 1-1,0 0 1,0 0 0,-1 0-1,1 0 1,0 0-1,0 1 1,0-1 0,0 1-1,0 0 1,-1 0-1,1 0 1,0 0-1,-1 0 1,1 1 0,-1-1-1,1 1 1,-1-1-1,0 1 1,5 4 0,0 0 255,-1 1 1,1 0 0,-1 0 0,0 0 0,0 1 0,-1-1-1,0 1 1,-1 1 0,1-1 0,5 17 0,-9-22-96,0 1-1,-1 0 1,1-1 0,-1 1-1,1-1 1,-1 1 0,0 0-1,0-1 1,-1 1 0,1 0 0,-1-1-1,0 1 1,0-1 0,0 1-1,0-1 1,0 1 0,-1-1-1,0 0 1,1 0 0,-1 1-1,-1-1 1,1-1 0,0 1 0,-1 0-1,1 0 1,-1-1 0,0 0-1,0 1 1,0-1 0,-3 2-1,-41 18 1232,44-21-1160,0 0 1,1 0 0,-1 0-1,0 0 1,0-1 0,0 1 0,1-1-1,-1 0 1,0 1 0,0-2-1,0 1 1,0 0 0,0 0-1,1-1 1,-6-1 0,7 2-133,1-1-1,0 1 1,-1 0 0,1 0-1,0-1 1,0 1 0,0 0 0,-1-1-1,1 1 1,0 0 0,0-1-1,0 1 1,0 0 0,0-1 0,-1 1-1,1-1 1,0 1 0,0 0-1,0-1 1,0 1 0,0 0 0,0-1-1,0 1 1,0-1 0,1 1-1,-1 0 1,0-1 0,0 1 0,0 0-1,0-1 1,0 1 0,1 0-1,-1-1 1,0 1 0,0 0 0,1-1-1,-1 1 1,0 0 0,0 0-1,1-1 1,-1 1 0,0 0 0,1 0-1,-1-1 1,0 1 0,1 0-1,-1 0 1,0 0 0,1 0 0,-1 0-1,1 0 1,18-11-182,3 5-220,0 1 1,43-4-1,-50 8 112,0-1 0,0 0 0,0-1 0,0 0 0,-1-1-1,1-1 1,-1 0 0,0-1 0,15-9 0,-28 14 277,1 0 1,0 0-1,-1 0 0,1-1 1,-1 1-1,0 0 0,0-1 0,1 1 1,-1-1-1,0 0 0,0 1 1,0-1-1,0 0 0,-1 0 1,1 1-1,0-1 0,-1 0 0,1 0 1,-1 0-1,0 0 0,0 0 1,0 0-1,0 0 0,0 0 1,0 1-1,0-1 0,0 0 1,-1 0-1,1 0 0,-1 0 0,0 0 1,1 0-1,-1 1 0,0-1 1,0 0-1,0 1 0,0-1 1,0 0-1,0 1 0,-1 0 1,1-1-1,-1 1 0,1 0 0,-1-1 1,1 1-1,-3-1 0,2 0 40,0 0-1,0 1 1,0-1-1,0 1 1,-1 0-1,1-1 1,0 1 0,-1 0-1,1 0 1,-1 0-1,1 1 1,-1-1-1,0 1 1,1-1-1,-1 1 1,1 0-1,-1 0 1,0 0-1,1 0 1,-1 1-1,0-1 1,1 1-1,-1-1 1,1 1-1,-1 0 1,1 0-1,-1 0 1,1 0-1,0 1 1,0-1-1,-1 0 1,1 1 0,0 0-1,-2 2 1,1 0 70,0 0 1,0 0-1,1 0 1,-1 0-1,1 0 1,0 1-1,0-1 1,1 1-1,-1-1 1,1 1 0,0 0-1,0-1 1,1 1-1,0 0 1,-1 0-1,1 0 1,1-1-1,-1 1 1,1 0-1,0 0 1,0-1 0,0 1-1,1-1 1,-1 1-1,1-1 1,0 1-1,1-1 1,2 4-1,-1-2-44,1 0 0,-1-1 0,1 0-1,0 0 1,1-1 0,-1 1 0,1-1 0,0 0-1,0-1 1,0 1 0,0-1 0,0 0-1,1-1 1,0 0 0,-1 0 0,1 0 0,0-1-1,11 2 1,-13-3-55,0 1 1,0-1-1,0 0 0,0-1 0,0 1 1,0-1-1,0 0 0,0 0 1,0 0-1,0-1 0,0 0 0,-1 0 1,1 0-1,0 0 0,-1-1 0,7-4 1,-9 4-25,0 0 1,0 0-1,0 0 0,0 0 1,0-1-1,0 1 1,-1-1-1,1 1 1,-1-1-1,0 1 1,0-1-1,-1 1 1,1-1-1,-1 0 1,0 0-1,0 1 1,0-1-1,0 0 0,0 1 1,-1-1-1,0 0 1,0 1-1,-2-6 1,-14-33-762,13 35 553,1 0 0,0 0 0,0-1 0,1 1 1,-3-11-1,5 18 206,0 0 1,0-1 0,0 1 0,0 0 0,0 0-1,0-1 1,0 1 0,0 0 0,1 0-1,-1-1 1,0 1 0,0 0 0,0 0-1,0 0 1,0-1 0,0 1 0,1 0 0,-1 0-1,0 0 1,0 0 0,0-1 0,0 1-1,1 0 1,-1 0 0,0 0 0,0 0 0,0 0-1,1 0 1,-1 0 0,0 0 0,0-1-1,1 1 1,-1 0 0,0 0 0,0 0 0,1 0-1,-1 0 1,0 0 0,0 0 0,1 0-1,-1 1 1,18 1-128,15 10 203,-16-5-54,-3-2-3,0 1-1,-1 1 0,21 13 0,-31-18 4,0 0 0,0 1-1,-1-1 1,1 1 0,-1-1 0,1 1-1,-1 0 1,0 0 0,0 0-1,0 0 1,0 0 0,-1 0 0,1 1-1,-1-1 1,0 1 0,0-1-1,0 1 1,-1-1 0,1 1-1,0 4 1,-5 65 731,5-73-705,-1 1 0,0-1 0,1 0 0,-1 0 1,0 1-1,1-1 0,-1 0 0,1 0 0,-1 1 1,1-1-1,-1 0 0,0 0 0,1 0 1,-1 0-1,1 1 0,-1-1 0,1 0 0,-1 0 1,1 0-1,-1 0 0,1 0 0,-1 0 0,1 0 1,-1 0-1,0-1 0,1 1 0,-1 0 0,1 0 1,-1 0-1,1 0 0,-1-1 0,0 1 0,1 0 1,-1 0-1,1-1 0,-1 1 0,0 0 1,1-1-1,-1 1 0,0 0 0,1-1 0,-1 0 1,20-12 177,-15 9-212,-1-1 1,0 0-1,0 0 1,0 0-1,-1 0 1,0-1-1,0 1 1,0-1 0,0 0-1,-1 0 1,0 0-1,1-9 1,0-3-527,-1 0 0,-1-36 1,-1 37 80,0 17 447,0-1-1,0 0 0,0 1 0,0-1 0,0 0 0,0 1 0,0-1 0,0 1 1,0-1-1,1 0 0,-1 1 0,0-1 0,0 1 0,1-1 0,-1 1 0,0-1 1,1 1-1,-1-1 0,0 1 0,1-1 0,-1 1 0,1-1 0,-1 1 0,1-1 0,-1 1 1,1 0-1,-1-1 0,1 1 0,-1 0 0,1 0 0,1-1 0,22 4-139,22 20-24,-32-13 243,-1 0 0,0 1 0,0 0 1,18 23-1,-26-28-39,-1 0 0,1-1 0,-1 2 0,-1-1 0,1 0 0,-1 1 0,0 0 0,-1 0 1,1 0-1,-1 0 0,-1 0 0,1 0 0,0 9 0,-3-15 7,1 0 0,0 0 0,-1 0-1,1 0 1,-1 0 0,1-1 0,-1 1 0,0 0 0,1 0 0,-1-1-1,0 1 1,1 0 0,-1-1 0,0 1 0,0-1 0,0 1 0,1-1-1,-1 1 1,0-1 0,0 0 0,0 1 0,0-1 0,0 0 0,0 0 0,0 0-1,0 0 1,0 1 0,0-1 0,0 0 0,-1-1 0,-38 1 656,32 0-596,-37-6 184,42 6-358,1-1 0,-1 1 0,1-1 0,-1 0 0,1 0 0,-1 0 0,1 0 0,0-1 0,0 1-1,0-1 1,0 1 0,0-1 0,0 0 0,0 1 0,-2-4 0,4 4-201,0 0 1,0 1 0,0-1-1,0 0 1,0 0-1,0 1 1,0-1 0,1 0-1,-1 0 1,0 0-1,0 1 1,1-1-1,-1 0 1,0 1 0,1-1-1,-1 0 1,1 1-1,-1-1 1,1 0 0,-1 1-1,1-1 1,0 1-1,-1-1 1,1 1-1,-1-1 1,1 1 0,0-1-1,0 1 1,-1 0-1,1 0 1,0-1 0,0 1-1,-1 0 1,1 0-1,0 0 1,0-1-1,-1 1 1,2 0 0,16-4-8083</inkml:trace>
  <inkml:trace contextRef="#ctx0" brushRef="#br0" timeOffset="7381.01">4601 446 9858,'0'0'4569,"-9"-1"-2602,4 0-1734,1 0-1,-1 0 0,0 1 1,0 0-1,0 0 0,1 0 1,-1 0-1,0 1 1,0-1-1,1 1 0,-1 1 1,1-1-1,-1 0 1,1 1-1,-1 0 0,1 0 1,0 1-1,0-1 0,0 1 1,0 0-1,0 0 1,1 0-1,-1 0 0,1 1 1,0-1-1,0 1 1,0 0-1,0 0 0,1 0 1,0 0-1,-3 6 0,4-6-180,-1 0-1,1 0 1,0 0-1,0 0 1,1 1-1,-1-1 0,1 0 1,0 0-1,0 0 1,0 1-1,0-1 1,1 0-1,0 0 0,0 0 1,0 0-1,0 0 1,1 0-1,-1 0 1,1 0-1,0 0 0,0-1 1,1 1-1,-1-1 1,1 1-1,-1-1 1,1 0-1,0 0 1,1 0-1,-1-1 0,0 1 1,1-1-1,-1 0 1,1 0-1,0 0 1,0 0-1,-1 0 0,1-1 1,0 0-1,1 0 1,-1 0-1,0 0 1,0-1-1,0 1 0,0-1 1,8-1-1,-11 1-53,1 0-1,-1-1 0,1 1 0,-1-1 1,0 1-1,1-1 0,-1 1 0,0-1 1,1 0-1,-1 0 0,0 0 0,0 0 1,0 0-1,1 0 0,-1 0 1,0 0-1,-1 0 0,1 0 0,0 0 1,0-1-1,0 1 0,-1 0 0,1-1 1,-1 1-1,1-1 0,-1 1 0,1 0 1,-1-1-1,0 1 0,0-4 1,3-55-412,-3 40 123,0 11 134,1 0 0,0 0 0,0 0 0,1 0 0,4-12 0,-6 20 132,1 0 0,-1 0 0,0 0 1,1 1-1,-1-1 0,1 0 0,0 0 0,-1 0 0,1 0 1,0 0-1,-1 1 0,1-1 0,0 0 0,0 1 0,0-1 0,-1 0 1,1 1-1,0-1 0,0 1 0,0-1 0,2 0 0,-1 2 13,-1-1 0,1 0 0,0 1 0,-1-1 0,1 0 0,-1 1 0,1 0 0,-1-1 0,1 1 0,-1 0 0,0 0 0,1 0 0,-1 0-1,0 0 1,0 0 0,1 0 0,-1 0 0,0 1 0,1 1 0,6 6 62,0 1 1,-1 0-1,0 0 1,-1 0-1,0 1 0,0 0 1,-1 0-1,-1 1 0,0 0 1,0-1-1,-1 1 1,2 21 468,-14-70 1894,8 26-2659,0-1-1,1 1 1,0-1 0,1 0 0,2-14 0,-2 23 108,0-1 1,0 0-1,0 0 0,0 0 1,0 0-1,1 1 0,0-1 1,-1 1-1,1-1 0,1 1 1,-1 0-1,0 0 0,1 0 1,0 0-1,-1 0 0,1 0 1,0 1-1,1-1 0,2-1 1,-5 4 134,0-1 1,0 1 0,0 0 0,0 0 0,0 0 0,0 0 0,0 0 0,0 1 0,0-1 0,0 0 0,0 0-1,0 1 1,0-1 0,0 0 0,0 1 0,0-1 0,0 1 0,0-1 0,0 1 0,-1-1 0,1 1-1,0 0 1,0 0 0,-1-1 0,1 1 0,0 0 0,-1 0 0,1 0 0,-1-1 0,1 1 0,-1 0-1,0 0 1,1 0 0,-1 0 0,1 2 0,14 41 609,-13-36-482,5 16 88,-5-16-102,0 1 0,0-1-1,1 0 1,0 1 0,1-1-1,6 9 1,-10-17-64,1 0-1,0 0 1,-1 0 0,1 0 0,-1 0-1,1 0 1,0 0 0,-1 0-1,1-1 1,-1 1 0,1 0 0,-1 0-1,1-1 1,-1 1 0,1 0-1,-1-1 1,1 1 0,-1-1 0,0 1-1,1-1 1,-1 1 0,1 0-1,-1-1 1,0 0 0,0 1 0,1-1-1,-1 1 1,0-1 0,0 1-1,1-2 1,13-24-94,-12 23 137,5-12-152,0-1 1,-1 0-1,5-19 1,-7 20-66,0 1 1,2-1-1,0 1 1,8-14-1,-14 27 116,0 0 0,1 0 0,-1 1 0,0-1 0,1 1 0,-1-1 0,0 0 0,1 1 0,-1-1 0,1 1 0,-1-1 0,1 1 0,-1-1 0,1 1 0,0-1 0,-1 1 0,1-1 0,0 1 0,-1 0 0,1 0 0,0-1 0,-1 1 0,1 0 0,0 0 0,0 0 0,-1 0 0,1-1 0,0 1 0,0 0 0,-1 0 0,1 1 0,0-1 0,-1 0 0,1 0 0,0 0 0,0 0 0,1 1 0,0 1 9,1 0 1,-1 0-1,0 0 0,0 1 0,0-1 0,0 0 0,0 1 0,0 0 0,2 4 1,26 67 148,-26-60-50,0 1 0,-1-1 0,0 1 0,1 24 552,-5-80-481,0 29-515,1 1-1,1-1 1,0 0-1,1 1 1,0 0-1,1-1 1,0 1 0,1 0-1,0 0 1,6-10-1,-10 20 342,0 1-1,0-1 1,1 1-1,-1 0 0,0-1 1,1 1-1,-1-1 1,0 1-1,1-1 1,-1 1-1,1 0 1,-1-1-1,0 1 1,1 0-1,-1 0 1,1-1-1,-1 1 1,1 0-1,-1 0 1,1 0-1,-1-1 1,1 1-1,-1 0 1,1 0-1,0 0 1,-1 0-1,1 0 0,-1 0 1,1 0-1,-1 0 1,1 0-1,-1 1 1,1-1-1,-1 0 1,1 0-1,-1 0 1,1 1-1,-1-1 1,1 0-1,-1 0 1,1 1-1,-1-1 1,1 0-1,-1 1 1,0-1-1,1 1 1,-1-1-1,0 0 0,1 1 1,-1-1-1,0 1 1,0-1-1,1 1 1,-1-1-1,0 1 1,0-1-1,0 2 1,17 36 190,-14-30-125,-1-3-31,3 8 77,0 0-1,1-1 0,1 1 1,0-1-1,10 13 0,-16-23-51,1-1 0,-1 1 0,1 0 0,0 0-1,-1-1 1,1 1 0,0-1 0,0 0 0,0 1-1,0-1 1,0 0 0,1 0 0,-1 0 0,0-1-1,0 1 1,1 0 0,-1-1 0,0 0 0,1 1-1,-1-1 1,0 0 0,1 0 0,-1 0 0,1-1 0,-1 1-1,0-1 1,1 1 0,-1-1 0,0 0 0,0 1-1,1-1 1,-1 0 0,0-1 0,0 1 0,0 0-1,0-1 1,2-1 0,4-4-96,0 0 0,-1 0 0,0 0 1,0-1-1,0 0 0,9-15 0,-14 20-34,0 0 1,-1 0-1,1 0 1,-1 0-1,1-1 1,-1 1-1,0 0 1,0-1-1,0 1 1,-1-1-1,1 1 0,-1-1 1,0 1-1,0-1 1,0 0-1,0 1 1,-1-1-1,1 1 1,-1-1-1,0 1 1,0-1-1,-3-5 1,4 8 72,-1 0 0,1 1 0,-1-1 0,1 0 0,0 0 0,-1 0 0,0 1 0,1-1 0,-1 0 0,1 0 0,-1 1 0,0-1 0,1 1 0,-1-1 0,0 0 0,0 1 0,0-1 0,1 1-1,-1 0 1,0-1 0,0 1 0,0 0 0,0 0 0,0-1 0,0 1 0,0 0 0,0 0 0,-1 0 0,0 1 24,1 0-1,-1-1 0,1 1 1,0 0-1,-1 0 0,1 0 1,0 0-1,0 1 0,0-1 1,0 0-1,0 0 0,0 1 0,0-1 1,-1 3-1,-2 5 217,0 1-1,0-1 0,1 1 1,-2 10-1,4-15-97,0 0-1,0 1 0,0-1 1,1 0-1,0 0 0,0 1 0,1-1 1,0 0-1,-1 0 0,2 1 0,1 6 1,-2-10-109,0 0 1,1 0-1,-1-1 1,0 1-1,0 0 1,1-1 0,-1 1-1,1-1 1,0 1-1,-1-1 1,1 0-1,0 0 1,0 1-1,0-1 1,0-1-1,0 1 1,0 0 0,0 0-1,0-1 1,0 1-1,0-1 1,0 0-1,0 0 1,0 1-1,1-1 1,-1-1 0,0 1-1,0 0 1,0 0-1,4-2 1,-4 2-13,-1-1-1,1 0 1,0 1 0,0-1 0,-1 0 0,1 0 0,-1 0-1,1 0 1,-1 0 0,1 0 0,-1-1 0,0 1 0,1 0-1,-1-1 1,0 1 0,0-1 0,0 1 0,0-1 0,0 0-1,0 1 1,-1-1 0,1 0 0,0-2 0,11-54 62,-3 12-572,-8 43 378,0 1-1,0 0 0,0-1 0,0 1 1,0 0-1,0-1 0,1 1 0,-1 0 1,1 0-1,0 0 0,-1 0 1,1 0-1,0 1 0,0-1 0,0 1 1,0-1-1,0 1 0,1-1 0,-1 1 1,0 0-1,1 0 0,-1 0 0,1 1 1,3-2-1,-3 3 78,0-1 0,0 1 1,0 0-1,0 0 0,0 0 0,0 0 0,0 1 1,0-1-1,0 1 0,0 0 0,-1 0 0,1 0 1,-1 0-1,1 0 0,-1 0 0,0 1 1,0-1-1,3 6 0,14 15 114,25 33 450,-41-52-405,0 0-1,-1 0 1,1 1-1,-1-1 0,0 1 1,0-1-1,-1 1 1,1 0-1,-1 0 1,1 8-1,-3-12-85,1 0-1,-1-1 1,1 1 0,-1 0 0,1 0-1,-1 0 1,0 0 0,1-1 0,-1 1-1,0 0 1,0-1 0,1 1 0,-1-1-1,0 1 1,0-1 0,0 1 0,0-1-1,0 1 1,0-1 0,0 0-1,0 0 1,0 1 0,0-1 0,0 0-1,0 0 1,0 0 0,-1 0 0,-38 3-119,28-3-436,-16 3-5930,17-3-286</inkml:trace>
  <inkml:trace contextRef="#ctx0" brushRef="#br0" timeOffset="7846.77">5777 450 12963,'0'0'10770,"61"-17"-9634,-26 12-424,6 1-175,2 2-41,1 2-72,-2 0-184,-3 0-144,-3 5-32,-8-2-64,-7 1-472,-11-4-1169,-6 0-1239</inkml:trace>
  <inkml:trace contextRef="#ctx0" brushRef="#br0" timeOffset="8300.51">5975 322 1776,'0'0'14587,"0"47"-12370,1-22 528,1 1-441,0 1-808,0-1-591,1-3-241,0-2-48,0-4-296,-1-3-160,0-6-112,0-1-48,-1-4 0,1-3-368,2 0-1184</inkml:trace>
  <inkml:trace contextRef="#ctx0" brushRef="#br0" timeOffset="10543.69">6378 342 7042,'0'0'7145,"0"11"-5906,1 44 2191,14 98 0,-13-139-3287,1 5 1431,1-32-277,0-18-1094,-3 9-886,1 0 0,1-1 0,1 1 0,2 1 0,0-1 0,1 1 0,19-41 0,-26 61 663,1-1 0,0 1 0,-1 0-1,1-1 1,0 1 0,0 0 0,0 0 0,0 0 0,0 0 0,0 0 0,0 0-1,0 0 1,1 0 0,-1 0 0,0 0 0,1 1 0,-1-1 0,0 1 0,1-1-1,-1 1 1,1-1 0,-1 1 0,3-1 0,-3 2 18,1-1 0,-1 1 1,1-1-1,-1 1 0,1 0 0,-1 0 0,1-1 0,-1 1 1,0 0-1,1 0 0,-1 1 0,0-1 0,0 0 0,0 0 1,0 0-1,0 1 0,1 1 0,5 9 151,-1 0 0,-1 0 0,8 24-1,-12-34-116,7 24 580,-1 0-1,-2 0 1,0 0 0,-2 1 0,1 34 610,-4-88 417,5 3-2195,2 1 0,0-1 0,15-33 0,5-14-1640,-14 47 1434,-13 24 750,0 0 0,0 0-1,1-1 1,-1 1 0,0 0 0,1 0-1,-1 0 1,1 0 0,-1-1 0,0 1-1,1 0 1,-1 0 0,0 0-1,1 0 1,-1 0 0,1 0 0,-1 0-1,0 0 1,1 0 0,-1 0 0,0 0-1,1 1 1,-1-1 0,1 0-1,-1 0 1,0 0 0,1 0 0,-1 1-1,0-1 1,0 0 0,1 0 0,-1 0-1,1 1 1,2 4-5,1-1 1,-1 1-1,0 0 0,-1 0 1,1 0-1,1 6 0,1-1 73,4 11 38,1-1 1,1 0-1,0-1 0,2 0 1,17 20-1,-27-35-77,1-1 0,-1 1 0,1-1 0,0 0-1,0 0 1,1 0 0,-1 0 0,1-1 0,-1 0 0,1 0-1,0 0 1,8 2 0,-9-4-11,0 0-1,0 0 1,0 0 0,0 0-1,0-1 1,0 1-1,0-1 1,-1 0 0,1 0-1,0-1 1,0 1 0,-1-1-1,1 0 1,-1 0-1,1 0 1,-1 0 0,0-1-1,5-4 1,-5 4-16,0 0 0,0 0 0,0-1 0,-1 1 0,0-1 0,0 0 0,0 1 0,0-1 0,0 0 0,-1 0 0,1 0 0,-1 0 0,0 0 0,0-1 0,-1 1 0,1 0 0,-1 0 0,0-1 0,0 1 0,-1 0 0,1 0 0,-1-1 0,0 1 0,0 0 0,0 0 0,0 0 0,-1 0 0,-4-7 0,4 6 15,0 1-1,-1-1 1,0 1-1,0-1 1,0 1 0,-1 0-1,1 0 1,-1 0-1,0 0 1,0 1 0,0 0-1,-1 0 1,1 0-1,-1 0 1,1 1 0,-1-1-1,0 1 1,0 1-1,0-1 1,0 1 0,-1-1-1,-9 0 1,13 3 3,1-1 0,-1 1 0,1-1 0,-1 1 1,1-1-1,-1 1 0,1 0 0,0 0 0,-1 0 0,1 0 0,0 0 1,0 0-1,0 0 0,0 0 0,0 0 0,0 0 0,0 1 0,0-1 1,0 0-1,1 1 0,-1-1 0,0 1 0,1-1 0,-1 1 0,1-1 1,0 1-1,-1-1 0,1 1 0,0-1 0,0 3 0,-3 55 680,3-52-547,0-1-59,0-1-1,0 1 0,1-1 1,0 1-1,0-1 0,0 0 1,1 0-1,-1 1 0,1-1 1,0 0-1,1 0 0,0-1 1,-1 1-1,6 6 0,-5-9-65,-1 1-1,1 0 0,0-1 0,0 0 1,1 1-1,-1-1 0,0 0 1,1-1-1,0 1 0,-1-1 1,1 1-1,0-1 0,-1 0 1,1-1-1,0 1 0,0-1 1,0 1-1,0-1 0,0 0 1,7-1-1,-10 0-9,1 1 0,0 0 0,-1-1-1,1 1 1,0-1 0,-1 1 0,1-1 0,-1 0 0,1 0 0,-1 0-1,1 0 1,-1 0 0,1 0 0,-1 0 0,0 0 0,0 0-1,0-1 1,0 1 0,0-1 0,2-1 0,-1-1-12,0-1 0,-1 1 0,1 0 0,-1-1 0,0 1-1,0 0 1,1-9 0,-2-1-152,0 1-1,-1 0 0,0 0 1,-4-21-1,-6 0-347,11 34 497,0 0 1,0 0-1,0 0 1,0 0 0,0 0-1,0 0 1,0 0 0,0 0-1,0 0 1,-1 0 0,1 0-1,0 0 1,0 0-1,0 0 1,0 0 0,0 0-1,0 0 1,0 0 0,0 0-1,0 0 1,0 0-1,0 0 1,0 0 0,0 0-1,0 0 1,0 0 0,0 0-1,0 0 1,-1 0 0,6 21 2,-1-8 145,0 1 0,1-1 0,1 1 0,0-2-1,11 17 1,-16-26-118,1 0-1,0 0 1,0 0-1,0 0 1,0-1-1,0 1 1,1-1-1,-1 1 1,1-1-1,0 0 1,-1 0-1,1 0 1,0-1-1,0 1 1,0-1-1,0 1 1,1-1-1,-1 0 1,0 0-1,0 0 0,1-1 1,-1 1-1,1-1 1,-1 0-1,0 0 1,1 0-1,-1 0 1,4-1-1,-5 0 1,0 0-1,0 0 0,0 0 0,0-1 0,0 1 0,-1 0 0,1-1 0,-1 1 0,1-1 1,-1 1-1,1-1 0,-1 0 0,0 1 0,0-1 0,0 0 0,0 0 0,0 0 1,0 0-1,-1 0 0,1 0 0,-1 0 0,1 0 0,-1 0 0,1-4 0,0-61 73,-2 46-120,0-93-1474,1 114 1492,0 0 0,0 0-1,0 0 1,0-1 0,0 1 0,0 0-1,0 0 1,0-1 0,0 1-1,0 0 1,0 0 0,0-1 0,0 1-1,0 0 1,0 0 0,0-1-1,1 1 1,-1 0 0,0 0 0,0 0-1,0-1 1,0 1 0,0 0 0,1 0-1,-1 0 1,0 0 0,0-1-1,0 1 1,1 0 0,-1 0 0,0 0-1,0 0 1,0 0 0,1 0 0,-1 0-1,0 0 1,0-1 0,1 1-1,-1 0 1,0 0 0,11 6-128,8 14 146,0 8 155,-1 0 0,-1 2 0,-2 0-1,0 1 1,10 35 0,-24-64-157,-1-1 0,0 0 1,1 1-1,-1-1 0,0 1 0,0-1 1,0 0-1,0 1 0,0-1 0,0 1 1,0-1-1,-1 0 0,1 1 0,0-1 1,-1 0-1,1 1 0,-1-1 0,1 0 0,-1 1 1,0-1-1,0 0 0,1 0 0,-1 0 1,0 0-1,0 0 0,0 0 0,0 0 1,0 0-1,-3 2 0,3-3 5,-1 1 1,0 0-1,0-1 0,0 0 0,0 1 1,1-1-1,-1 0 0,0 0 0,0 0 1,0 0-1,0 0 0,0 0 0,0 0 1,1-1-1,-1 1 0,0-1 0,0 0 0,0 1 1,1-1-1,-1 0 0,0 0 0,-2-2 1,2 2-13,0-1 0,1 0 1,-1 1-1,1-1 0,-1 0 1,1 0-1,0 0 0,-1 0 0,1 0 1,0 0-1,0 0 0,1 0 1,-1-1-1,0 1 0,1 0 0,-1 0 1,1-1-1,0 1 0,0 0 1,0-1-1,0 1 0,0 0 1,0-1-1,1 1 0,-1 0 0,1-1 1,1-3-1,3-7-112,-1 1 0,2-1 0,10-17 0,-13 24 21,78-148-2514,-82 156 2689,1 1-1,-1 0 1,0 0-1,1 0 1,0 0-1,0 0 1,0 0-1,0 0 1,0 0-1,1 0 1,-1 0-1,1 0 1,2 6-1,15 36 447,-6-25-425,1-1 0,17 21 0,-18-25-65,0 0-1,-1 1 1,-1 0-1,8 19 1,-17-35-24,-1 1 0,1 0 1,-1 0-1,0 0 1,1-1-1,-1 1 0,0 0 1,0 0-1,0 0 1,0 0-1,0 0 0,0 0 1,0-1-1,0 1 1,0 0-1,0 0 0,0 0 1,0 0-1,0 0 1,-1-1-1,1 1 0,0 0 1,-1 0-1,1 0 1,-1-1-1,1 1 0,-1 0 1,1-1-1,-1 1 1,1 0-1,-2 0 0,0 0 13,0 0 0,0 0 0,1 0 0,-1-1 0,0 1 0,0-1-1,0 1 1,0-1 0,0 0 0,0 0 0,0 0 0,0 0 0,1 0-1,-4-1 1,3 2-25,0-2 0,1 1 0,-1 0 0,0 0 0,0 0 0,1-1 0,-1 1 0,0-1 0,1 0 0,-1 1 0,0-1 0,1 0 0,-1 0 0,1 0 0,-1 0 0,1 0 0,0 0 0,-1-1 0,1 1 0,0 0 0,0-1 0,0 1 0,0-1 0,0 1 0,0-1 0,0 1 0,1-1 0,-1 0 0,0 1 0,1-1 0,-1 0 0,1 1 0,0-1 0,0 0 0,0 0 0,0-3 0,1 4-25,0-1-1,0 0 1,0 0-1,0 1 1,1-1 0,-1 1-1,1-1 1,-1 1-1,1 0 1,-1 0-1,1-1 1,0 1-1,0 0 1,-1 1 0,1-1-1,0 0 1,0 0-1,0 1 1,0-1-1,0 1 1,3-1 0,52-6-291,-45 6 200,3 0 30,0 0-1,0-1 1,-1-1-1,1-1 0,0 0 1,13-6-1,-25 8 91,0 1 0,1-1 0,-1 0 0,-1 0 0,1 0 0,0-1-1,0 1 1,-1-1 0,1 1 0,-1-1 0,0 0 0,0 0 0,0 0 0,0 0 0,-1 0-1,1-1 1,-1 1 0,0 0 0,0-1 0,0 1 0,0-1 0,-1 1 0,1-1 0,-1 0-1,0 1 1,0-1 0,0 1 0,0-1 0,-1 1 0,-1-7 0,1 5 13,0 1 0,0 0 0,0 0 0,-1 0 0,1 0-1,-1 0 1,0 1 0,0-1 0,-1 0 0,1 1 0,-1 0 0,1-1 0,-7-5 0,8 9 10,0-1-1,0 0 1,0 1 0,0-1 0,0 1-1,0-1 1,0 1 0,0 0-1,0-1 1,0 1 0,0 0 0,-1 0-1,1 0 1,0-1 0,0 1 0,0 0-1,0 1 1,0-1 0,0 0 0,0 0-1,-2 1 1,1 0 33,0 0 0,1 0 0,-1 0 1,0 1-1,0-1 0,1 0 0,-1 1 0,1 0 0,0-1 0,-1 1 0,1 0 0,0-1 1,0 1-1,0 0 0,-1 3 0,-1 0 142,0 1-1,1 0 1,0 0 0,0 0-1,0 1 1,1-1 0,0 0-1,0 1 1,0-1 0,1 1 0,0-1-1,1 0 1,-1 1 0,1-1-1,3 13 1,-2-14-192,0 0 0,1-1-1,0 1 1,-1 0 0,1-1 0,1 1 0,-1-1 0,1 0-1,0 0 1,0-1 0,0 1 0,0-1 0,0 0-1,1 0 1,0 0 0,-1 0 0,1-1 0,0 0 0,10 3-1,10 2-1944,48 6 0,-29-8-3942</inkml:trace>
  <inkml:trace contextRef="#ctx0" brushRef="#br0" timeOffset="13523.24">8073 505 7618,'1'-2'15054,"10"-10"-14344,-1 2-683,0 1-1,-1-1 0,0-1 0,-1 0 1,0 0-1,-1 0 0,0-1 0,0 0 1,-1-1-1,-1 1 0,0-1 0,-1 0 1,-1-1-1,0 1 0,0 0 0,-1-1 1,-1 0-1,0 1 0,-1-1 1,-1 0-1,0 0 0,-1 1 0,0-1 1,-1 1-1,0 0 0,-1 0 0,-1 0 1,-6-13-1,1 5-195,-2 0 0,0 0 0,-19-24 0,31 45 166,0 1 1,0-1-1,0 1 1,0-1-1,0 0 1,0 1-1,0-1 1,0 0 0,0 1-1,0-1 1,0 0-1,0 1 1,-1-1-1,1 0 1,0 1-1,0-1 1,0 0-1,0 1 1,-1-1-1,1 0 1,0 1 0,0-1-1,-1 0 1,1 0-1,0 0 1,0 1-1,-1-1 1,1 0-1,0 0 1,-1 0-1,1 1 1,0-1-1,-1 0 1,1 0-1,0 0 1,-1 0 0,1 0-1,-1 0 1,1 0-1,0 0 1,-1 0-1,1 0 1,0 0-1,-1 0 1,1 0-1,0 0 1,-1 0-1,1 0 1,0-1 0,-1 1-1,1 0 1,0 0-1,-1 0 1,1 0-1,0-1 1,-1 1-1,1 0 1,0 0-1,0-1 1,-1 1-1,1 0 1,0 0 0,0-1-1,0 1 1,-1-1-1,0 41-83,1-32 116,1 35 248,1 0-1,3-1 1,1 0 0,2 0 0,1-1-1,3 0 1,28 67 0,-37-102-233,0 0 1,0 0 0,1 0 0,0 0-1,0-1 1,1 1 0,-1-1-1,1 0 1,0-1 0,11 9-1,-11-11-305,-1 0 0,0 0 0,1 0 0,0 0-1,-1-1 1,1 1 0,0-1 0,0 0 0,-1-1-1,1 1 1,0-1 0,0 0 0,0 0-1,0-1 1,8-1 0,14-7-6315</inkml:trace>
  <inkml:trace contextRef="#ctx0" brushRef="#br0" timeOffset="13941.24">8433 1 7946,'0'0'10194,"-4"60"-8770,4-33 73,7 2-841,7 2-616,2 3-40,11 14-1281,-3-8-2535,-3-6-2170</inkml:trace>
  <inkml:trace contextRef="#ctx0" brushRef="#br0" timeOffset="14302.92">8773 376 3569,'0'0'10085,"0"-10"-7910,0 7-2205,0-3 633,0 0 0,0-1-1,-1 1 1,0 0 0,-2-11-1,2 16-514,1-1 0,0 1 0,-1 0-1,1 0 1,-1 0 0,0-1 0,1 1-1,-1 0 1,0 0 0,0 0 0,1 0-1,-1 0 1,0 0 0,0 0 0,0 0-1,0 1 1,0-1 0,-1 0 0,1 1-1,0-1 1,0 0 0,0 1 0,-1 0-1,1-1 1,0 1 0,0 0 0,-1-1-1,1 1 1,0 0 0,-1 0 0,1 0-1,0 0 1,-1 0 0,1 0 0,0 1-1,0-1 1,-1 0 0,1 1 0,0-1-1,0 1 1,-2 0 0,0 1-56,-1 0 0,1 1 1,0-1-1,0 0 0,0 1 0,0 0 1,1 0-1,-1 0 0,1 0 0,0 0 1,-1 0-1,2 1 0,-1-1 0,-2 6 1,-18 52 601,19-50-471,0 0 0,1-1 1,0 1-1,1 0 1,-1 15-1,2-24-151,0 0 0,0 0 0,0 0 0,1 0-1,-1 0 1,0 0 0,1 0 0,-1 0 0,1 0 0,0 0-1,0 0 1,0 0 0,0 0 0,0 0 0,0-1 0,0 1-1,0 0 1,1-1 0,-1 1 0,1-1 0,-1 1 0,1-1-1,-1 0 1,1 0 0,0 0 0,0 0 0,0 0 0,0 0-1,0 0 1,0 0 0,0-1 0,0 1 0,0-1 0,3 1-1,1-1-38,0 0-1,0-1 1,0 0-1,0 0 0,-1 0 1,1-1-1,0 1 1,-1-1-1,1-1 0,-1 1 1,0-1-1,0 0 1,0 0-1,0 0 0,0-1 1,-1 0-1,1 0 0,-1 0 1,0 0-1,0-1 1,-1 1-1,1-1 0,-1 0 1,0 0-1,0 0 1,-1-1-1,0 1 0,0-1 1,0 1-1,0-1 0,-1 0 1,0 0-1,0 1 1,-1-1-1,1 0 0,-1 0 1,-1 0-1,1 0 1,-1 0-1,0 0 0,0 1 1,-1-1-1,-4-10 1,26 77 139,-15-51-22,0 0 1,1-1 0,0 1 0,1-1 0,-1 0-1,2-1 1,10 11 0,-13-16-273,0 1 1,0-1-1,0 0 0,0 0 0,1 0 1,5 2-1,-5-3-856,1-1 0,-1 1-1,1-1 1,-1 0 0,14 0 0,-1-1-5360</inkml:trace>
  <inkml:trace contextRef="#ctx0" brushRef="#br0" timeOffset="14686.08">9080 312 11883,'0'0'10034,"0"68"-8218,1-44-592,4 0-456,1-2-335,4-4-185,-2-3-176,1-5-72,-1-3-761,-3-7-1431</inkml:trace>
  <inkml:trace contextRef="#ctx0" brushRef="#br0" timeOffset="14687.08">8950 72 12499,'0'0'1584,"69"29"-1584,-36-11-1008,-3-1-3985</inkml:trace>
  <inkml:trace contextRef="#ctx0" brushRef="#br0" timeOffset="15055.43">9330 524 5153,'0'0'14913,"-1"-8"-12580,-8-43-257,5 36-1810,1 0-1,0 1 0,1-1 0,0-1 1,1 1-1,3-30 0,-1 42-403,1-1 0,-1 0 0,1 1 0,0 0 0,0-1 0,0 1 0,1 0 0,-1 0 0,1 0 0,0 0 0,0 1 0,0-1 0,0 1 0,0-1 0,0 1 0,1 0 0,-1 1 0,1-1 0,-1 0 0,1 1 0,0 0 0,0 0 0,-1 0 0,9 0 0,10-3-1445,1 2 0,0 1 1,25 2-1,-22-1-598,11 0-3219</inkml:trace>
  <inkml:trace contextRef="#ctx0" brushRef="#br0" timeOffset="17166.25">10093 294 3449,'0'0'10477,"-9"-3"-8600,2 0-1315,-1 1 0,0-1 0,0 1 1,0 1-1,0 0 0,-10-1 0,15 2-423,-1 0 0,1 1 0,-1-1 0,1 1 0,-1 0 1,1 0-1,-1 0 0,1 0 0,0 1 0,-1-1 0,1 1 1,0 0-1,0 0 0,0 0 0,0 0 0,1 1 0,-1-1 0,1 1 1,-5 5-1,3-2-59,1-1 1,0 1 0,0 0-1,0 1 1,0-1 0,1 0-1,1 1 1,-1 0-1,1-1 1,0 1 0,0 0-1,1-1 1,0 1 0,0 0-1,0 0 1,1 0 0,0-1-1,0 1 1,5 12-1,-4-14-67,-1-1 0,1 0 0,0 0-1,0 0 1,0 0 0,0 0 0,1 0-1,0-1 1,0 1 0,0-1-1,0 0 1,0 0 0,1 0 0,-1 0-1,1-1 1,0 1 0,-1-1 0,1 0-1,1 0 1,-1 0 0,0-1-1,0 1 1,1-1 0,-1 0 0,0 0-1,1-1 1,-1 1 0,1-1-1,-1 0 1,8-1 0,-9 0-19,0 1-1,0-1 1,0 0 0,-1-1 0,1 1 0,0 0-1,-1-1 1,1 0 0,-1 1 0,0-1 0,1 0-1,-1 0 1,0-1 0,0 1 0,0 0 0,0-1-1,-1 1 1,1-1 0,-1 1 0,1-1 0,-1 0-1,0 0 1,0 1 0,0-1 0,-1 0 0,1 0-1,0-5 1,2-10-186,-1 1 0,-1-1 0,-1-23 0,0 34 136,-3-35-239,-2 0-1,-2 1 0,-2 0 0,-1 0 0,-17-41 0,35 145 307,-3-45 68,41 136 677,-38-132-628,0-1 1,2-1-1,0 0 1,2 0-1,13 18 1,-23-35-104,1 0 0,-1 0 0,1 0 0,0 0 0,0 0 0,0 0 0,0-1 0,0 0 0,0 1 0,1-1 0,-1 0 0,1-1 0,-1 1 0,1-1 0,0 1 1,0-1-1,0 0 0,0-1 0,4 1 0,-4-1-10,-1 0 1,0-1-1,0 0 1,0 0-1,0 0 1,0 0-1,0 0 1,0-1-1,0 1 1,0-1-1,0 0 1,-1 0-1,1 0 1,-1 0 0,1 0-1,-1-1 1,0 1-1,0-1 1,0 1-1,0-1 1,-1 0-1,1 0 1,1-4-1,2-5-47,0 0-1,-1 1 0,0-2 1,-1 1-1,0 0 1,-1-1-1,0 1 1,-1-1-1,-1 0 1,0 0-1,-2-12 0,2 46-9,0-10 98,0-1 0,0 1-1,1 0 1,3 15-1,-1-16 2,0-1-1,1 0 0,0 0 1,0 0-1,1 0 0,0-1 1,1 0-1,0 0 0,0 0 1,11 10-1,-14-15-49,0-1 0,1 1 0,0 0-1,-1-1 1,1 0 0,0 0 0,0 0-1,0 0 1,0-1 0,0 0 0,0 1 0,1-2-1,-1 1 1,0 0 0,1-1 0,-1 0-1,1 0 1,-1 0 0,0 0 0,1-1 0,-1 0-1,0 1 1,0-2 0,1 1 0,-1 0 0,5-3-1,-6 2-21,-1 0-1,1 1 0,0-1 1,0 0-1,-1-1 1,1 1-1,-1 0 0,0-1 1,0 1-1,0-1 1,0 0-1,0 0 0,0 1 1,-1-1-1,1 0 0,-1-1 1,0 1-1,0 0 1,0 0-1,0 0 0,-1-1 1,1 1-1,-1 0 0,0-1 1,0 1-1,0 0 1,-1-5-1,-1-8-83,-1-1 1,0 0-1,-1 1 0,-7-16 0,8 23 123,11 34 183,1-1-1,1 0 1,15 25-1,-19-40-222,0 0 1,0 0-1,0-1 0,1 0 0,1 0 0,-1-1 1,1 0-1,1 0 0,-1-1 0,18 10 1,12 2-2151,-5-7-2879</inkml:trace>
  <inkml:trace contextRef="#ctx0" brushRef="#br0" timeOffset="18133.22">6428 810 6025,'0'0'9776,"1"10"-7888,9 83 666,4-1 1,40 138-1,-53-230-2070,-2-16-636,2-1 1,0 1-1,1-1 0,1 1 0,8-26 0,-10 38 10,0 1 0,0-1-1,0 1 1,1 0-1,-1-1 1,1 1 0,0 0-1,0 0 1,0 0 0,1 0-1,-1 0 1,1 1 0,-1-1-1,1 1 1,0-1-1,0 1 1,0 0 0,0 0-1,1 1 1,-1-1 0,0 1-1,1-1 1,-1 1 0,1 0-1,0 0 1,-1 0 0,1 1-1,-1 0 1,1-1-1,0 1 1,4 1 0,-1 0 132,0 1 1,0 0 0,0 1 0,-1 0 0,1 0-1,-1 0 1,0 1 0,0-1 0,0 1 0,0 1 0,-1-1-1,0 1 1,9 11 0,-4-6 130,-2 1 0,1 0 1,-2 1-1,0-1 0,0 1 1,6 17-1,-11-26-72,-1-1 1,0 0 0,0 1-1,0-1 1,-1 1-1,1 0 1,-1-1-1,1 1 1,-1 0 0,0-1-1,0 1 1,0 0-1,-1-1 1,1 1-1,0 0 1,-1-1-1,0 1 1,1-1 0,-1 1-1,0-1 1,-1 1-1,1-1 1,0 0-1,-1 1 1,1-1 0,-1 0-1,0 0 1,1 0-1,-1 0 1,0-1-1,0 1 1,0 0 0,-1-1-1,1 1 1,0-1-1,-1 0 1,1 0-1,0 0 1,-1 0 0,0 0-1,1 0 1,-1-1-1,-3 1 1,-10 2 96,0-1 1,-1 0-1,1-1 0,0-1 1,-30-3-1,41 2-260,0-1-1,0 1 1,-1-1-1,2 0 1,-1 0-1,0 0 1,-6-4-1,11 5-36,-1 1 0,0-1 0,0 1 0,0-1 0,1 1 0,-1-1 0,0 0 0,1 1 0,-1-1 0,1 0-1,-1 0 1,1 0 0,-1 1 0,1-1 0,-1 0 0,1 0 0,0 0 0,-1-1 0,1 1-100,0 0 1,1 0-1,-1 0 1,0 0-1,1 1 1,-1-1-1,1 0 1,-1 0-1,1 1 1,-1-1-1,1 0 1,0 1-1,-1-1 1,1 0-1,0 1 1,-1-1-1,1 1 1,0-1-1,0 1 1,-1 0-1,1-1 1,0 1-1,0 0 1,1-1-1,15-5-3775</inkml:trace>
  <inkml:trace contextRef="#ctx0" brushRef="#br0" timeOffset="19785.85">6968 1110 7058,'0'0'4204,"-9"-5"-2366,3 2-1395,0 1 0,0-1 0,0 1-1,-1 0 1,1 0 0,0 1 0,-1-1 0,-9 1-1,13 1-275,-1 0 0,1 1-1,-1-1 1,1 1 0,0 0-1,0 0 1,0 0 0,-1 0 0,1 1-1,0-1 1,0 1 0,1 0-1,-1 0 1,0 0 0,1 0-1,-1 0 1,1 0 0,-1 1-1,1 0 1,0-1 0,0 1-1,-2 3 1,2-2-43,-1 1 0,1-1 0,-1 1 0,1 0 0,0-1 0,1 1 0,-1 0 0,1 0 0,0 0 0,0 0 0,1 0 0,0 0 0,-1 1 0,2-1 0,0 7 0,-1-10-106,1 1 0,0 0 0,0-1 0,0 1 0,0-1-1,1 1 1,-1-1 0,1 0 0,-1 1 0,1-1 0,0 0 0,0 0 0,0 0 0,0 0 0,0 0 0,1-1-1,-1 1 1,0-1 0,1 1 0,-1-1 0,1 0 0,-1 0 0,1 0 0,0 0 0,-1-1 0,1 1 0,0-1-1,5 1 1,-1-1-40,1 1 0,-1-1 0,0-1 0,1 1 0,-1-1 0,0 0 0,1-1 0,-1 0 0,0 0-1,0-1 1,0 0 0,6-3 0,-10 4 17,-1 1 0,0-1-1,1 1 1,-1-1-1,0 0 1,0 0 0,0 0-1,0 0 1,-1-1 0,1 1-1,0 0 1,-1-1 0,0 1-1,0-1 1,1 1-1,-1-1 1,-1 0 0,1 1-1,0-1 1,-1 0 0,1 0-1,-1 0 1,0 1 0,0-1-1,0 0 1,0 0-1,-1 0 1,1 0 0,-1 1-1,1-1 1,-1 0 0,0 1-1,0-1 1,-3-4 0,-13-21-31,16 27 74,0-1 1,1 1-1,-1 0 0,0 0 1,0 0-1,0 0 0,0 0 1,0 0-1,0 0 0,0 0 1,0 0-1,0 0 0,0 0 1,-1 1-1,1-1 0,0 1 1,0-1-1,-1 1 0,1-1 1,-3 0-1,4 5-8,-1 0 1,1-1-1,-1 1 1,1 0-1,0-1 0,1 1 1,-1 0-1,1-1 0,-1 1 1,1 0-1,0-1 0,2 6 1,1-1-6,0-1 0,1 1 0,0-1 0,0 0 1,0 0-1,1-1 0,0 0 0,0 0 0,1 0 0,-1 0 0,12 6 1,-14-10-23,0 1 0,0-1 0,0 0 0,0 0 1,0 0-1,0-1 0,0 0 0,1 1 1,-1-1-1,0-1 0,1 1 0,-1-1 1,1 0-1,-1 0 0,1 0 0,-1 0 1,1-1-1,-1 0 0,0 1 0,1-2 1,-1 1-1,0-1 0,0 1 0,4-3 1,-4 1 5,-1 0 0,0 0 0,0 0 0,-1 0 0,1-1 0,-1 1 1,1-1-1,-1 0 0,0 0 0,0 1 0,-1-1 0,1 0 0,-1 0 1,0-1-1,0 1 0,0 0 0,-1 0 0,1 0 0,-1-5 0,1-14-75,-2-1 0,-3-27 0,3 37-26,-3-28-152,-2 0-1,-1 1 1,-2-1 0,-2 2 0,-18-46 0,29 86 264,0-1 0,0 1-1,0 0 1,0-1 0,0 1 0,0 0-1,0 0 1,0-1 0,0 1 0,0 0-1,0-1 1,0 1 0,0 0 0,0 0-1,-1-1 1,1 1 0,0 0-1,0 0 1,0-1 0,0 1 0,0 0-1,-1 0 1,1-1 0,0 1 0,0 0-1,0 0 1,-1 0 0,1 0 0,0-1-1,0 1 1,-1 0 0,1 0 0,0 0-1,0 0 1,-1 0 0,1 0-1,0 0 1,-1 0 0,1 0 0,0 0-1,0 0 1,-1 0 0,1 0 0,0 0-1,-1 0 1,1 0 0,0 0 0,0 0-1,-1 0 1,1 0 0,0 0-1,0 0 1,-1 0 0,1 1 0,-6 20 223,3 31 7,3-24-43,2-1-1,1 1 1,1-1 0,2 0-1,14 46 1,-16-62-183,0 1 0,1-1 0,1 0 0,-1 0 0,2 0 0,-1-1 0,1 0 0,1 0 0,0-1 0,1 0-1,-1 0 1,1-1 0,1 0 0,0-1 0,14 9 0,-20-13-13,1-1 0,-1 0 0,1 0 0,0 0 0,0 0 0,-1-1 0,1 0 0,0 0 0,0 0 0,0-1 0,1 1 0,-1-1 0,0 0 0,0-1 0,0 1 0,0-1 0,0 0 0,0-1 0,0 1 0,-1-1 0,1 0 0,0 0-1,-1 0 1,1 0 0,-1-1 0,0 0 0,0 0 0,5-5 0,-2 1-63,-1 0-1,0-1 1,-1 0 0,0-1-1,0 1 1,-1-1-1,0 0 1,0 0 0,-1 0-1,0 0 1,-1-1-1,0 1 1,-1-1 0,1-10-1,0 2-233,-2 0-1,0 0 1,-1 0-1,-1 0 1,0 0 0,-1 0-1,-1 0 1,-1 1-1,-1 0 1,0 0 0,-1 0-1,-16-27 1,23 44 286,0 0 1,0 0 0,0-1-1,0 1 1,0 0-1,0 0 1,0 0 0,-1-1-1,1 1 1,0 0-1,0 0 1,0 0 0,0 0-1,0 0 1,0-1 0,0 1-1,0 0 1,0 0-1,-1 0 1,1 0 0,0 0-1,0 0 1,0-1-1,0 1 1,-1 0 0,1 0-1,0 0 1,0 0 0,0 0-1,0 0 1,-1 0-1,1 0 1,0 0 0,0 0-1,0 0 1,0 0-1,-1 0 1,1 0 0,0 0-1,0 0 1,0 0 0,0 0-1,-1 0 1,1 0-1,0 0 1,0 0 0,0 0-1,0 0 1,-1 1-1,1-1 1,0 0 0,0 0-1,0 0 1,0 0 0,0 0-1,0 0 1,-1 1-1,1-1 1,0 0 0,0 0-1,0 0 1,0 0-1,0 0 1,0 1 0,0-1-1,-4 21 174,2 29 422,2-49-569,0 8 136,-1 24 166,1 0 1,2 0-1,2 0 1,0 0 0,11 34-1,-13-59-315,0 0 1,1-1-1,1 0 0,-1 0 0,1 0 0,0 0 1,0 0-1,1-1 0,0 1 0,0-1 0,1-1 1,-1 1-1,1-1 0,1 0 0,-1 0 0,1 0 0,-1-1 1,1 0-1,1-1 0,-1 0 0,0 0 0,1 0 1,0-1-1,-1 0 0,1 0 0,16 0 0,-16-1-30,0 0 0,0-1 0,0 0 0,0-1 0,0 1-1,0-2 1,0 1 0,-1-1 0,1 0 0,0-1 0,-1 0 0,1 0-1,8-5 1,-12 5-5,0-1 0,0 1 0,0-1 0,0 1 0,0-1 0,-1-1 0,0 1 0,0 0 0,0-1 0,-1 1 0,1-1-1,-1 0 1,0 0 0,0 0 0,-1 0 0,1 0 0,-1 0 0,-1 0 0,1 0 0,0-1 0,-1-5 0,0 3-39,-2-52-319,3 58 376,-1 1 1,0-1 0,-1 1-1,1-1 1,0 1 0,0-1-1,-1 1 1,1-1-1,-1 1 1,1-1 0,-1 1-1,1-1 1,-1 1 0,0 0-1,0 0 1,0-1 0,0 1-1,0 0 1,0 0-1,0 0 1,0 0 0,0 0-1,-1 0 1,1 0 0,0 0-1,0 1 1,-1-1 0,1 0-1,-1 1 1,1-1 0,-2 0-1,1 2 7,0 0-1,0-1 1,1 1 0,-1 0-1,0 0 1,1 0 0,-1 0-1,0 0 1,1 0 0,0 0-1,-1 0 1,1 1 0,0-1-1,-1 1 1,1-1 0,0 1-1,0-1 1,0 1 0,0 0-1,1-1 1,-1 1 0,0 0-1,1 0 1,-1 2 0,-14 52 124,14-48-78,-2 8 35,0-1 0,2 1 1,-1 20-1,2-33-69,1 1-1,-1-1 0,0 0 1,1 1-1,0-1 0,0 0 1,0 1-1,0-1 0,4 6 1,-5-8-12,1 0-1,0 0 1,0 0 0,-1 0 0,1 0 0,0-1 0,0 1 0,0 0 0,0-1 0,0 1-1,0 0 1,1-1 0,-1 1 0,0-1 0,0 0 0,0 1 0,0-1 0,1 0 0,-1 0 0,0 1-1,0-1 1,1 0 0,-1 0 0,0-1 0,0 1 0,0 0 0,2-1 0,1 0-5,-1 0 1,0-1-1,0 1 1,0-1 0,0 0-1,-1 0 1,1 0-1,0 0 1,-1-1 0,0 1-1,1-1 1,-1 1 0,0-1-1,0 0 1,0 0-1,-1 0 1,1 0 0,1-4-1,23-65-1090,-21 55 545,-3 10 252,1 1 0,0-1 0,0 1 0,0 0 0,1 0-1,0 1 1,5-8 0,-8 13 253,-1-1-1,1 0 1,0 0 0,0 0 0,0 1-1,0-1 1,0 0 0,0 1-1,0-1 1,0 1 0,0-1-1,0 1 1,0 0 0,0-1-1,0 1 1,0 0 0,0 0-1,0 0 1,1-1 0,0 1 0,-1 1 42,1 0 0,-1-1 0,0 1 1,1 0-1,-1 0 0,0-1 0,1 1 1,-1 0-1,0 0 0,0 0 1,0 1-1,0-1 0,0 0 0,0 0 1,-1 0-1,1 1 0,0-1 0,0 0 1,0 3-1,3 7 268,0 0 0,0 0-1,-1 0 1,0 1 0,-1-1 0,-1 0 0,0 1 0,0 0-1,-1-1 1,-1 1 0,-5 16 3385,6-28-3583,-2-12 731,1-20-1023,3 23-105,1 0 0,-1 0 0,2 1 0,-1-1-1,1 1 1,0 0 0,1 0 0,0 0 0,0 0 0,8-7 0,-11 11 239,1 1-1,0 0 1,0 1 0,0-1-1,0 0 1,0 1 0,0 0-1,1 0 1,-1 0 0,1 0-1,-1 0 1,1 1 0,0-1-1,0 1 1,0 0 0,0 0-1,0 1 1,0-1 0,0 1 0,0 0-1,0 0 1,0 0 0,0 0-1,0 1 1,7 2 0,-7-1 166,0 0 0,-1 0 1,1 1-1,-1 0 0,0 0 1,1 0-1,-1 0 0,-1 0 0,1 1 1,0-1-1,-1 1 0,0 0 1,1 0-1,-2-1 0,1 1 1,0 1-1,-1-1 0,0 0 1,2 8-1,-2-6 72,1 0 0,0 0 0,1 0 0,0 0 0,0 0-1,0 0 1,0-1 0,6 7 0,-7-11-412,0 1 0,0-1 0,1 0 0,-1 0-1,0 0 1,1 0 0,-1 0 0,1 0 0,-1-1 0,1 1-1,-1-1 1,1 0 0,0 0 0,-1 0 0,5 0 0,1 0-2264,12 0-5747</inkml:trace>
  <inkml:trace contextRef="#ctx0" brushRef="#br0" timeOffset="20183.38">8463 1189 14859,'0'0'9698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47:55.04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34 101 9034,'0'0'13820,"-6"-4"-12139,-16-8-487,17 9-421,17 8-133,13 3-274,-1-1 0,1-2 1,1 0-1,28 1 0,22 0-2438,-46-5-2754,-9-1-3685,-35 0 1252</inkml:trace>
  <inkml:trace contextRef="#ctx0" brushRef="#br0" timeOffset="382.79">132 0 9722,'0'0'9161,"3"12"-7717,38 205 4696,-33-168-9647,-8-62-2212,0 1-2280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47:45.13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1 371 9130,'0'0'6244,"2"10"-5220,9 52 2533,6 91 981,-20-158-4263,1 1 1,0-1-1,0 0 0,1 0 0,-1 0 1,1 1-1,0-6 0,-3-12-676,2 0 0,0 1 0,2-29 0,0 41 126,1 0 0,0 0 0,0 0-1,1 1 1,0-1 0,0 1-1,1-1 1,0 1 0,1 0 0,7-13-1,-10 20 253,-1 0-1,1 0 0,0 0 1,-1 0-1,1 0 0,0 0 1,0 1-1,0-1 0,-1 0 1,1 0-1,0 1 0,0-1 1,0 1-1,0-1 0,0 1 0,0-1 1,0 1-1,0 0 0,1-1 1,-1 1-1,0 0 0,0 0 1,0 0-1,0 0 0,0 0 1,2 0-1,-1 1 18,0 0-1,0 0 1,0 0 0,0 0-1,0 0 1,0 1 0,-1-1-1,1 0 1,0 1-1,-1-1 1,1 1 0,1 3-1,5 5 84,-2 1 0,1 1 0,6 16 0,-12-26-77,6 13 333,-1 1 1,0 1 0,-2-1 0,1 1-1,-2 0 1,0 0 0,0 24 0,-3-42-289,0 1 0,0 0 0,0 0 0,0-1 0,0 1 0,0 0 0,0 0 0,0 0 1,-1-1-1,1 1 0,0 0 0,0 0 0,0 0 0,0-1 0,0 1 0,-1 0 0,1 0 1,0 0-1,0 0 0,0 0 0,-1-1 0,1 1 0,0 0 0,0 0 0,-1 0 0,1 0 1,0 0-1,0 0 0,-1 0 0,1 0 0,0 0 0,0 0 0,0 0 0,-1 0 1,1 0-1,0 0 0,0 0 0,-1 0 0,1 0 0,0 0 0,0 0 0,-1 0 0,1 1 1,0-1-1,0 0 0,0 0 0,-1 0 0,1 0 0,0 0 0,0 1 0,0-1 0,0 0 1,-1 0-1,1 0 0,0 0 0,0 1 0,0-1 0,0 0 0,0 0 0,0 1 0,-1-1 1,1 0-1,0 0 0,0 1 0,0-1 0,0 0 0,-12-19 169,9 3-571,0 0 0,1-1 1,2 1-1,-1-1 0,2 1 0,0-1 0,1 1 0,1 0 0,5-20 0,-8 34 300,1-1-1,-1 1 1,1 0-1,0 0 0,0 0 1,0-1-1,0 1 1,0 0-1,0 0 0,0 0 1,1 1-1,-1-1 1,1 0-1,-1 0 0,1 1 1,0-1-1,0 1 1,-1 0-1,1-1 0,0 1 1,0 0-1,0 0 1,1 0-1,-1 0 0,0 1 1,0-1-1,0 0 0,1 1 1,-1 0-1,0-1 1,1 1-1,-1 0 0,0 0 1,1 1-1,-1-1 1,0 0-1,5 2 0,0 1 56,0 0-1,0 1 1,0 0 0,0 0-1,-1 1 1,1 0-1,-1 0 1,0 0-1,8 11 1,39 60 207,-46-63-71,1-1 1,0 1 0,0-1 0,2-1-1,-1 1 1,1-2 0,1 1 0,15 10-1,-23-19-116,-1 0-1,1-1 0,0 1 1,0-1-1,0 0 0,0 0 1,0 0-1,0 0 0,0-1 1,0 1-1,0-1 0,1 0 1,-1 0-1,0 0 1,0 0-1,0 0 0,0-1 1,1 0-1,-1 1 0,0-1 1,0 0-1,0-1 0,-1 1 1,1 0-1,0-1 0,0 1 1,-1-1-1,1 0 0,3-3 1,-3 1-14,1 0-1,0 0 1,-1 0 0,0 0-1,0-1 1,0 0 0,0 1 0,-1-1-1,0 0 1,0 0 0,0 0 0,-1-1-1,0 1 1,0 0 0,0 0 0,0-10-1,-1 9-46,0-1 0,-1 1 0,0-1 1,0 1-1,-1-1 0,1 1 0,-2-1 0,-4-10 0,6 15 44,0 0 0,0 0 0,-1 0 0,1 0 1,-1 0-1,1 0 0,-1 0 0,0 0 0,0 1 1,1-1-1,-1 1 0,0-1 0,0 1 0,-1 0 1,1 0-1,0 0 0,0 0 0,-1 0 0,1 0 0,0 1 1,-1-1-1,1 1 0,-1-1 0,1 1 0,0 0 1,-1 0-1,-3 1 0,3 0 7,1 0 1,0 0-1,-1 0 1,1 1-1,0-1 1,0 1-1,0-1 1,0 1-1,0 0 1,0 0-1,0 0 0,1 0 1,-1 0-1,1 0 1,-1 1-1,1-1 1,0 0-1,0 1 1,0-1-1,0 1 0,0-1 1,1 1-1,-1 0 1,0 3-1,-7 68 448,8-66-339,1 1 1,-1 0 0,1-1-1,1 1 1,4 14 0,-6-22-107,1 1 1,-1-1-1,0 0 0,1 0 1,-1 0-1,1 1 1,-1-1-1,1 0 1,-1 0-1,1 0 0,0 0 1,0 0-1,0 0 1,-1 0-1,1 0 1,0-1-1,0 1 0,0 0 1,0 0-1,0-1 1,1 1-1,-1-1 1,0 1-1,0-1 0,0 1 1,0-1-1,1 0 1,-1 1-1,0-1 1,0 0-1,1 0 1,-1 0-1,0 0 0,0 0 1,1 0-1,-1-1 1,0 1-1,0 0 1,1 0-1,-1-1 0,0 1 1,0-1-1,0 1 1,0-1-1,0 0 1,0 1-1,0-1 0,0 0 1,0 0-1,0 0 1,1-1-1,2-3-5,0 0 0,-1 1 1,0-2-1,0 1 0,0 0 0,-1-1 0,0 1 0,0-1 1,0 0-1,-1 0 0,1 0 0,-2 0 0,1 0 0,0 0 1,-1 0-1,0 0 0,-1-6 0,-7-67-1132,8 79 1102,4 14 55,0 1 0,1-1-1,1 0 1,0-1 0,1 1-1,12 16 1,-16-25 1,0 0 0,0-1 0,0 1 0,1-1 1,0 0-1,0 0 0,0 0 0,1 0 0,-1-1 0,1 0 0,0 0 1,0 0-1,0 0 0,0-1 0,0 0 0,0 0 0,1 0 0,-1-1 1,10 2-1,-13-3-25,0-1 1,-1 1 0,1-1 0,-1 1-1,1-1 1,-1 1 0,1-1-1,-1 0 1,0 0 0,1 0-1,-1 0 1,0 0 0,0 0 0,1 0-1,-1 0 1,0-1 0,0 1-1,0 0 1,0-1 0,-1 1 0,1 0-1,0-1 1,-1 1 0,1-1-1,0 1 1,-1-1 0,0 0 0,1 1-1,-1-1 1,0 1 0,0-3-1,3-59-96,-3 52 5,-3-120-1498,3 131 1569,0-1-1,0 1 1,0-1-1,0 1 0,-1-1 1,1 1-1,0-1 1,1 1-1,-1-1 1,0 1-1,0-1 0,0 1 1,0-1-1,0 1 1,0-1-1,1 1 1,-1 0-1,0-1 0,0 1 1,1-1-1,-1 1 1,0 0-1,0-1 0,1 1 1,-1 0-1,0-1 1,1 1-1,-1 0 1,1-1-1,-1 1 0,1 0 1,-1 0-1,0-1 1,1 1-1,-1 0 0,2 0 1,18 8-107,15 23 221,-28-23-32,63 75 227,-65-75-254,1-1 0,-2 0 0,1 1 0,-1 0 1,0 0-1,-1 0 0,0 0 0,0 1 1,2 15-1,-5-23-6,0 1-1,-1 0 1,1-1 0,-1 1 0,0 0-1,1-1 1,-1 1 0,0-1 0,0 1-1,0-1 1,0 1 0,0-1 0,0 0-1,-1 1 1,1-1 0,0 0 0,-1 0-1,1 0 1,-1 0 0,1 0 0,-1 0-1,1-1 1,-1 1 0,0 0 0,1-1-1,-1 1 1,0-1 0,1 0 0,-1 0-1,0 1 1,1-1 0,-1 0 0,0 0-1,-2-1 1,0 2-6,0-1 0,0 0 0,0 0 1,0 0-1,0 0 0,0-1 0,0 0 0,0 1 0,0-1 0,0-1 0,0 1 0,1-1 1,-1 1-1,-4-4 0,6 3-31,0 0 0,0 0 1,1 0-1,-1 0 0,1 0 0,-1 0 0,1-1 1,0 1-1,0 0 0,0-1 0,0 1 1,1-1-1,-1 1 0,1-1 0,-1 0 1,1 1-1,0-1 0,0 1 0,0-1 0,0 0 1,0 1-1,1-1 0,-1 1 0,1-1 1,0 1-1,0-1 0,0 1 0,0-1 1,2-2-1,4-8-43,1 1 0,1 0 1,0 1-1,14-15 1,4-5-176,-25 28 196,0-1 1,0 0 0,0-1-1,0 1 1,-1 0 0,1 0-1,-1-1 1,1-7-1,-2 10 38,1-1-1,-1 1 0,0 0 0,0 0 0,0-1 1,0 1-1,0 0 0,-1 0 0,1-1 0,-1 1 1,1 0-1,-1 0 0,0 0 0,0 0 0,0 0 1,0 0-1,0 0 0,-1 0 0,-1-2 0,118 119 173,-109-108-176,48 52 38,-51-57-44,-1 1-1,0 0 1,0 0 0,0 0 0,-1 0 0,1 0 0,-1 1 0,0-1 0,0 0 0,0 1-1,0-1 1,0 1 0,-1-1 0,1 1 0,-1-1 0,0 1 0,0-1 0,-1 1 0,0 3-1,0-5 11,-1 0-1,1-1 0,-1 1 1,0-1-1,1 0 0,-1 1 0,0-1 1,0 0-1,0 0 0,0 0 1,0 0-1,0 0 0,0-1 1,-1 1-1,1-1 0,0 1 0,0-1 1,0 0-1,-1 0 0,1 0 1,-2 0-1,2 0-9,0 0 0,1 1 0,-1-1 1,0 0-1,1 0 0,-1 0 0,1 0 0,-1-1 1,0 1-1,1 0 0,-1-1 0,0 1 1,1-1-1,-1 0 0,1 1 0,-1-1 0,1 0 1,-1 0-1,1 0 0,0 0 0,0 0 0,-1 0 1,1 0-1,0 0 0,0-1 0,0 1 0,0 0 1,-1-3-1,2 3-43,0-1 0,0 1 0,1-1 0,-1 1-1,0-1 1,1 1 0,-1 0 0,1-1 0,-1 1 0,1 0 0,0-1 0,0 1 0,0 0 0,-1 0-1,1 0 1,0 0 0,0 0 0,1 0 0,-1 0 0,0 0 0,0 0 0,0 0 0,1 0 0,-1 1-1,0-1 1,3 0 0,49-18-486,-24 10 235,-19 4 259,-1 0-1,0 0 1,0 0-1,0-1 1,-1-1-1,9-6 1,-15 10 38,0 1 1,1 0-1,-1-1 1,0 1-1,0-1 1,0 0-1,-1 0 0,1 0 1,-1 1-1,1-1 1,-1-1-1,0 1 1,0 0-1,-1 0 1,1 0-1,-1 0 0,1-1 1,-1 1-1,0 0 1,0-1-1,0 1 1,-1 0-1,0-5 1,0 6 10,1 0 1,-1 1-1,0-1 0,1 1 1,-1 0-1,0-1 1,0 1-1,0 0 1,0-1-1,0 1 1,-1 0-1,1 0 1,0 0-1,0 0 1,-1 0-1,1 0 1,0 0-1,-1 0 1,1 1-1,-1-1 1,1 1-1,-1-1 1,0 1-1,1-1 1,-1 1-1,1 0 1,-1 0-1,0 0 1,1 0-1,-4 0 1,3 0 29,0 0 0,0 1 0,0-1 1,0 1-1,0-1 0,0 1 0,0 0 0,0-1 0,0 1 1,0 0-1,0 1 0,1-1 0,-1 0 0,0 0 0,1 1 1,-1-1-1,1 1 0,-1-1 0,1 1 0,0-1 0,0 1 1,0 0-1,-2 3 0,1-1 33,1-1-1,0 1 1,0-1 0,0 1-1,0 0 1,1-1 0,0 1-1,-1 0 1,1-1 0,0 1-1,1 0 1,-1-1-1,1 1 1,-1 0 0,1-1-1,0 1 1,1-1 0,-1 1-1,1-1 1,-1 0 0,1 1-1,3 3 1,-1-3-106,0 0-1,0-1 1,1 1 0,-1-1-1,1 0 1,0 0-1,0 0 1,0 0 0,1-1-1,-1 0 1,1 0-1,-1-1 1,1 0 0,7 2-1,120 9-4996,-70-10-2410</inkml:trace>
  <inkml:trace contextRef="#ctx0" brushRef="#br0" timeOffset="1153.68">1776 366 8970,'0'0'6368,"-10"-8"-4202,-33-26-542,40 32-1483,0 0 1,0 0-1,0 0 0,0 0 0,-1 0 1,1 1-1,-1 0 0,1 0 0,-1 0 1,0 0-1,1 0 0,-1 1 0,0-1 0,1 1 1,-1 0-1,0 0 0,0 1 0,1-1 1,-1 1-1,0-1 0,1 1 0,-1 0 1,1 1-1,-1-1 0,1 1 0,-1-1 1,1 1-1,0 0 0,0 0 0,0 1 1,-4 3-1,2-2-30,1 1 1,-1 0 0,1 1-1,-1-1 1,2 1 0,-1 0-1,1 0 1,0 0 0,0 1-1,0-1 1,1 1 0,0-1-1,0 1 1,-1 11 0,3-12-30,1-1 0,-1 1 0,1 0 0,0-1 0,0 0 1,1 1-1,-1-1 0,1 0 0,0 0 0,1 1 0,-1-2 0,1 1 0,0 0 1,0-1-1,1 1 0,4 5 0,-5-8-74,-1 1 0,1-1-1,-1 0 1,1 0 0,0 0 0,0 0-1,0 0 1,0 0 0,0-1 0,1 0-1,-1 1 1,0-1 0,1 0 0,-1-1-1,1 1 1,-1-1 0,1 1 0,-1-1 0,1 0-1,-1 0 1,1-1 0,-1 1 0,1-1-1,-1 1 1,0-1 0,1 0 0,4-3-1,-5 2-6,0 0 0,0 0 0,0 0 0,-1-1 0,1 0 0,-1 1 0,1-1 0,-1 0 0,0 0 0,0 0 0,0 0 0,-1-1 0,1 1 0,-1 0 0,1-1-1,-1 1 1,0-1 0,-1 1 0,1-5 0,6-73-803,-7 76 712,0-20-240,-2 0 1,0 0 0,-1 0-1,-2 0 1,-1 1-1,0 0 1,-2 0 0,-14-30-1,22 54 353,0 0 0,0 1 0,0-1 0,0 0 0,0 0 0,-1 0 0,1 0 0,0 1 0,0-1 0,0 0 0,0 0 0,-1 0 0,1 0 0,0 0 0,0 0 0,0 0 0,0 0 0,-1 1 0,1-1 0,0 0 0,0 0 0,0 0 0,-1 0 0,1 0 0,0 0 0,0 0 0,-1 0 0,1 0 0,0 0 0,0 0 0,0 0 0,-1 0 0,1-1 0,0 1 0,0 0 0,0 0 0,0 0 0,-1 0 0,1 0 0,0 0 0,0 0 0,0 0 0,0-1 0,-1 1 0,1 0 0,0 0 0,0 0 0,0 0 0,0-1 0,0 1 0,0 0 0,-1 0 0,1 0 0,0-1 0,0 1 0,0 0 0,0 0 0,0 0 0,0-1 0,0 1 0,0 0 0,0 0 0,0 0 0,0-1 0,0 1 0,0 0 0,-4 27 517,4 37 281,2-47-655,0-1-1,1 1 1,1-1 0,1 0-1,0 0 1,1-1 0,0 1-1,2-1 1,0-1-1,15 22 1,-19-29-142,1 0 1,0-1-1,1 1 1,0-1-1,0 0 0,0-1 1,1 1-1,0-1 1,0 0-1,0-1 1,0 0-1,1 0 0,0-1 1,-1 0-1,1 0 1,1 0-1,-1-1 0,0-1 1,1 1-1,-1-1 1,0-1-1,12 0 0,-16-1-22,-1 0 0,1 0 0,0 0 0,0-1 0,-1 0 0,1 0 0,-1 0 0,0 0 0,0 0 0,1 0 0,-1-1 0,-1 0-1,1 0 1,0 0 0,-1 0 0,1 0 0,-1 0 0,0 0 0,0-1 0,0 1 0,-1-1 0,1 0 0,-1 1 0,1-5 0,1-2-95,0 0 0,-1 1 0,0-1 0,0 0 0,-1 0 0,-1 0 0,0 0 0,-1-14 0,0 21 58,0 0-1,0 0 1,0 1-1,-1-1 1,1 0-1,-1 1 1,1-1-1,-1 1 1,0 0-1,0 0 0,0-1 1,0 1-1,-1 1 1,1-1-1,-5-3 1,6 4 29,0 1 1,0-1 0,0 0-1,0 1 1,0-1 0,0 1-1,0-1 1,0 1 0,0 0-1,0-1 1,0 1 0,0 0-1,0 0 1,0 0-1,0 0 1,0 0 0,0 0-1,0 0 1,-1 0 0,1 0-1,0 0 1,0 1 0,0-1-1,0 0 1,0 1 0,0-1-1,0 1 1,0-1-1,0 1 1,1 0 0,-1-1-1,0 1 1,0 0 0,0-1-1,1 1 1,-1 0 0,0 0-1,1 0 1,-1 0 0,0 0-1,1 0 1,-1 0-1,1 0 1,-1 1 0,-2 7 44,1-1 1,0 1-1,0-1 0,1 1 1,0 0-1,0 0 1,1 0-1,0-1 1,1 1-1,0 0 1,0 0-1,1-1 0,0 1 1,1-1-1,5 13 1,-6-16-17,0 0 1,1 0-1,0 0 1,1 0 0,-1-1-1,1 1 1,0-1-1,0 0 1,0 0-1,0 0 1,1-1 0,-1 1-1,1-1 1,0 0-1,0-1 1,0 1-1,1-1 1,-1 0 0,0 0-1,1 0 1,0-1-1,-1 0 1,1 0-1,7 0 1,-10-1-18,1 0 0,-1 0 0,0 0 0,1 0 0,-1 0 0,1-1 0,-1 1 0,0-1 0,1 0 0,-1 0 0,0 0 0,0-1 0,0 1 0,0-1 0,0 0 0,0 1 0,0-1 0,-1-1 0,1 1 0,-1 0 0,1-1 0,2-3 0,-2 1-31,0-1-1,-1 0 0,1 0 0,-1 0 0,-1 0 0,1 0 0,-1 0 0,0 0 1,0 0-1,-1-1 0,0-8 0,0 8 70,-1 1-142,1 0 0,0 0 0,1 0 0,-1 0 0,1 0 0,0 0 0,4-10 0,-4 14 66,0 1 0,0-1-1,0 1 1,1-1 0,-1 1-1,1-1 1,-1 1 0,1 0-1,-1-1 1,1 1 0,0 0-1,-1 0 1,1 0 0,0 1 0,0-1-1,0 0 1,0 1 0,0-1-1,0 1 1,0 0 0,0-1-1,0 1 1,0 0 0,0 0 0,0 0-1,0 1 1,3 0 0,3 0 33,-1 1 1,1 0 0,0 0 0,-1 1 0,1 0 0,-1 1-1,0-1 1,0 1 0,0 1 0,-1-1 0,10 9-1,-12-9 26,1-1 0,-1 1 0,0 0 0,0 0 0,-1 0 1,1 1-1,-1-1 0,0 1 0,0 0 0,-1 0 0,1 0 0,-1 0 0,0 0 0,-1 1 0,1-1 0,-1 1 0,1 7 0,-2-11 7,-1 0-1,1 0 1,-1 0 0,1 0 0,-1 0 0,0 0-1,0 0 1,0 0 0,0 0 0,0 0 0,0 0 0,-1-1-1,1 1 1,-1 0 0,1-1 0,-1 1 0,0-1-1,1 0 1,-5 3 0,-41 19-2112,32-17-2149</inkml:trace>
  <inkml:trace contextRef="#ctx0" brushRef="#br0" timeOffset="1620.78">2741 37 12083,'0'0'9836,"-4"9"-8914,1-3-740,-47 110 2609,44-99-2585,1 0 0,0 0 0,1 0 1,1 1-1,-2 26 0,5-42-207,1-1 0,-1 0 0,0 0 0,1 0 0,-1 0 0,1 0 0,-1 0 0,1-1 0,0 1 0,-1 0 0,1 0 0,0 0 0,0 0 0,0-1 0,-1 1 0,1 0 0,0-1 0,0 1 0,0-1 0,0 1 0,0-1 0,0 1 0,0-1 0,0 0 0,0 1 0,0-1 0,0 0 0,1 0 0,-1 0 0,0 0 0,2 0 0,45 0-16,-35 0-37,71-7-2767,-29-1-6348,-41 5 2717</inkml:trace>
  <inkml:trace contextRef="#ctx0" brushRef="#br0" timeOffset="2003.95">2854 121 10658,'0'0'2201,"-2"9"-43,-6 46 2562,-3 61 1,10-67-3152,8 85 1,-7-133-1692,0-1-1,0 0 1,1 0 0,-1 0 0,0 1 0,0-1 0,1 0 0,-1 0 0,0 0 0,0 0 0,1 0 0,-1 1 0,0-1 0,1 0 0,-1 0 0,0 0 0,1 0 0,-1 0 0,0 0 0,0 0 0,1 0 0,-1 0 0,0 0 0,1 0 0,-1 0 0,0 0 0,1 0 0,-1-1 0,0 1 0,0 0 0,1 0 0,-1 0 0,0 0 0,1-1 0,-1 1 0,0 0 0,0 0 0,0 0 0,1-1 0,-1 1 0,0 0-1,0 0 1,0-1 0,0 1 0,1 0 0,-1 0 0,0-1 0,0 1 0,0 0 0,0-1 0,0 1 0,0 0 0,0-1 0,5-8-6834</inkml:trace>
  <inkml:trace contextRef="#ctx0" brushRef="#br0" timeOffset="2628.92">3074 49 10354,'0'0'3452,"1"11"-1520,8 56 875,20 70-1,-17-85-315,-1 0 0,5 79 0,-17-159-2121,-1 10-911,2 0 1,0 0 0,1 0-1,5-28 1,-6 44 430,1-1 0,-1 0 0,1 1 0,0-1 0,0 1 0,0 0 0,0-1 0,0 1 0,0 0 0,0-1 0,1 1 0,-1 0 0,1 0 0,0 0 0,0 0 0,-1 1 0,1-1 0,0 0 0,1 1 0,-1-1 0,0 1 0,0 0 0,1 0 0,-1 0 0,0 0 0,1 0 0,-1 0 0,1 1 0,-1-1 0,1 1 0,-1 0-1,1-1 1,0 1 0,-1 1 0,1-1 0,-1 0 0,1 0 0,-1 1 0,4 0 0,-1 2 120,0-1-1,-1 0 0,1 1 0,0 0 0,-1 0 1,0 1-1,0-1 0,0 1 0,0 0 0,0 0 1,-1 0-1,0 0 0,0 1 0,0-1 0,0 1 0,-1 0 1,1 0-1,-1 0 0,-1 0 0,1 0 0,-1 0 1,1 1-1,-2-1 0,1 0 0,-1 1 0,1-1 1,-2 8-1,0-10 53,-1-1 0,1 1 0,-1-1 0,1 0 1,-1 0-1,0 0 0,0 0 0,0 0 0,0 0 0,0 0 1,-1-1-1,1 1 0,0-1 0,-1 1 0,1-1 0,-1 0 1,0 0-1,1 0 0,-6 0 0,-54 12 246,35-11-2115,43-10-7509,4 1 4213</inkml:trace>
  <inkml:trace contextRef="#ctx0" brushRef="#br0" timeOffset="3018.35">3414 296 8730,'0'0'9315,"-9"7"-8204,5-4-1019,0-2 30,1 1-1,0 1 1,0-1-1,0 0 1,0 1-1,0-1 1,1 1-1,-1 0 1,1 0-1,0 0 1,-1 0 0,1 1-1,1-1 1,-1 1-1,0-1 1,1 1-1,0-1 1,0 1-1,0 0 1,0-1-1,1 1 1,-1 8-1,1-6 52,0 1-1,1 0 1,0 0-1,0-1 1,1 1-1,-1 0 0,1-1 1,1 0-1,-1 1 1,1-1-1,0 0 1,1 0-1,4 5 0,-6-8-120,1 0-1,-1 0 0,1 0 0,0-1 0,0 0 0,0 1 0,0-1 0,1 0 0,-1 0 0,0-1 1,1 1-1,-1-1 0,1 1 0,0-1 0,0-1 0,-1 1 0,1 0 0,0-1 0,0 0 0,0 1 0,-1-2 1,1 1-1,0 0 0,7-2 0,-9 1-5,0 1 1,1-1-1,-1 0 1,0 0-1,1 0 0,-1 0 1,0 0-1,0 0 1,0-1-1,0 1 1,0-1-1,0 0 0,-1 1 1,1-1-1,0 0 1,-1 0-1,1 0 1,-1 0-1,2-4 0,-1 2-3,0-1 0,-1 1 0,0-1-1,0 0 1,0 0 0,0 1-1,-1-1 1,1 0 0,-2-8-1,1 5-85,-1 0-1,-1 0 1,1 0-1,-1 0 0,0 1 1,-1-1-1,0 1 0,0-1 1,-1 1-1,0 0 1,-9-13-1,-19-6-1242,8 16-2964</inkml:trace>
  <inkml:trace contextRef="#ctx0" brushRef="#br0" timeOffset="3421.98">3625 283 8850,'0'0'8658,"0"8"-7615,-1-2-768,0 13 503,1 0 0,1 0-1,5 30 1,-6-45-685,0-1 0,1 1 0,-1-1 0,1 1 0,0-1 0,0 0 0,1 1 0,-1-1 0,1 0-1,-1 0 1,1 0 0,0 0 0,0 0 0,0-1 0,1 1 0,-1 0 0,1-1 0,-1 0 0,1 0 0,0 0 0,0 0 0,0 0 0,0 0 0,0-1 0,0 1 0,0-1-1,1 0 1,-1 0 0,5 1 0,-6-2-32,0-1 0,1 1 0,-1-1 0,0 1 0,0-1 1,0 0-1,1 0 0,-1 0 0,0 0 0,0 0 0,0 0 0,-1-1 0,1 1 0,0-1 0,0 1 0,-1-1 0,1 0 0,-1 0 0,1 1 0,-1-1 0,0 0 0,0 0 0,0 0 0,0 0 0,0-1 0,0 1 0,-1 0 0,1 0 1,-1-1-1,1 1 0,-1-4 0,2-5-15,0 1 0,-1-1 1,0 1-1,-1-1 0,-2-18 0,1 23-137,-1 0-1,0 0 0,0 0 0,-1 0 0,1 0 1,-1 0-1,0 0 0,-1 1 0,0 0 0,0-1 1,-7-7-1,21 14-6904,-5-1 4344,8 3-2201</inkml:trace>
  <inkml:trace contextRef="#ctx0" brushRef="#br0" timeOffset="3807.75">3801 17 11162,'0'0'1354,"0"9"254,4 34 243,2-1-1,1 1 1,3-2-1,1 1 0,20 48 1,-7-20-555,-14-35-352,-10-35-764,-2-31-897,-5 8-2111,-3-1-3302,-2 2-2392</inkml:trace>
  <inkml:trace contextRef="#ctx0" brushRef="#br0" timeOffset="4233.23">3754 172 10266,'0'0'2033,"78"-7"-385,-43 7-456,-1 0-784,1 4-288,-5 6-120,0 8-760,-8-2-1064,-7-1-1281</inkml:trace>
  <inkml:trace contextRef="#ctx0" brushRef="#br0" timeOffset="4635.47">4041 346 7402,'0'0'12200,"11"0"-11311,-3 0-744,0 0 0,-1-1-1,1 1 1,0-2 0,0 1 0,8-4-1,-13 4-79,-1 0 0,1 0 0,-1 0 0,0 0 0,0-1 0,1 1 0,-1-1 0,0 1 0,0-1 0,0 0-1,-1 0 1,1 0 0,0 0 0,-1 0 0,1-1 0,-1 1 0,0 0 0,1-1 0,-1 1 0,-1-1 0,1 1-1,0-1 1,0 1 0,-1-1 0,0 1 0,1-6 0,-1 6-47,0 0 0,0 1 0,0-1 0,0 0 0,0 1 0,0-1 0,-1 0 0,1 1 0,0-1 0,-1 1 0,0-1 0,1 1 0,-1-1 0,-1-1 1,2 2-10,-1 1 0,1 0 0,0-1 1,-1 1-1,1 0 0,-1-1 1,1 1-1,-1 0 0,1-1 0,-1 1 1,1 0-1,-1 0 0,0 0 1,1 0-1,-1-1 0,1 1 1,-1 0-1,1 0 0,-1 0 0,0 0 1,1 0-1,-1 0 0,1 1 1,-1-1-1,1 0 0,-2 0 0,0 1 7,0 1-1,0-1 0,0 0 0,0 0 0,0 1 0,1-1 1,-1 1-1,0 0 0,1-1 0,0 1 0,-1 0 0,1 0 1,0 0-1,0 0 0,0 0 0,0 0 0,0 0 0,-1 4 0,0 1 98,1-1 0,0 0 0,0 0 0,0 0 0,1 0-1,0 1 1,0-1 0,0 0 0,1 0 0,0 0-1,0 1 1,1-1 0,3 9 0,-3-12-130,0 0 1,0 1-1,0-1 1,0 0-1,1 0 1,-1 0-1,1-1 1,0 1-1,0-1 1,0 1-1,0-1 1,0 0-1,1 0 1,-1 0-1,1-1 1,-1 1-1,1-1 1,0 0-1,-1 0 0,1 0 1,0 0-1,0-1 1,4 1-1,42-3-5573,-33-4-770</inkml:trace>
  <inkml:trace contextRef="#ctx0" brushRef="#br0" timeOffset="4636.47">4280 272 13755,'0'0'10578,"24"55"-9386,-15-35-191,3 0-441,-1-2-192,0-1-200,-3-3-80,-2-3-80,1-5-8,-5-2-496</inkml:trace>
  <inkml:trace contextRef="#ctx0" brushRef="#br0" timeOffset="4637.47">4223 141 7698,'0'0'8633,"59"36"-12441</inkml:trace>
  <inkml:trace contextRef="#ctx0" brushRef="#br0" timeOffset="5066.83">4323 1 11923,'0'0'3952,"0"9"-1890,3 18-919,0 0 0,2-1 0,1 1-1,1-1 1,12 29 0,64 134 1651,-59-139-1869,-20-70-847,-2-13-2610,-4 8-1846,-3 2-2260</inkml:trace>
  <inkml:trace contextRef="#ctx0" brushRef="#br0" timeOffset="5448.84">4482 56 9818,'0'0'3724,"5"12"-1319,48 240 6863,-51-242-9112,-1-1 58,1 0 1,0 0-1,0-1 1,1 1-1,0 0 1,0-1-1,1 1 0,1-1 1,-1 0-1,1-1 1,0 1-1,1-1 1,0 0-1,0 0 1,7 5-1,-12-11-239,-1-1 0,0 0 0,1 0 1,-1 0-1,1 0 0,-1 0 0,0 0 0,1 0 0,-1 0 0,0 0 0,1 0 1,-1 0-1,0 0 0,1 0 0,-1-1 0,0 1 0,1 0 0,-1 0 0,0 0 0,1 0 1,-1-1-1,0 1 0,1 0 0,-1 0 0,0-1 0,0 1 0,1 0 0,-1 0 0,0-1 1,0 1-1,1 0 0,-1-1 0,0 1 0,0 0 0,0-1 0,0 1 0,0 0 0,0-1 1,0 1-1,1 0 0,-1-1 0,0 1 0,0 0 0,0-1 0,0 1 0,0-1 1,-1 1-1,1 0 0,0-1 0,0 1 0,0 0 0,0-1 0,0 1 0,-1-1 0,1-30-6288,0 26 3525,-1-13-5470</inkml:trace>
  <inkml:trace contextRef="#ctx0" brushRef="#br0" timeOffset="5863.58">4656 395 4785,'0'0'8619,"9"0"-6081,-2-1-1962,0 1 0,1-1 0,-1 0 0,0-1 0,0 1-1,-1-2 1,1 1 0,11-6 0,-14 6-411,0 0-1,0-1 0,-1 1 1,1-1-1,-1 0 0,0 0 1,0 0-1,0 0 0,0 0 1,0-1-1,-1 1 0,1-1 1,-1 0-1,0 0 0,0 0 1,-1 0-1,1 0 0,1-9 1,-2 12-154,-1-1 1,1 0-1,-1 0 1,0 0-1,1 0 0,-1 0 1,0 0-1,0 1 1,0-1-1,-1 0 1,1 0-1,0 0 1,-1 0-1,1 0 0,-1 1 1,0-1-1,0 0 1,1 0-1,-1 1 1,0-1-1,0 1 1,-1-1-1,1 1 0,0-1 1,0 1-1,-1 0 1,1-1-1,-1 1 1,1 0-1,-1 0 1,1 0-1,-4-1 0,3 1-4,0 1-1,0 0 1,1 0-1,-1 0 1,0 0-1,0 0 0,0 1 1,0-1-1,1 0 1,-1 1-1,0 0 1,1-1-1,-1 1 0,0 0 1,1 0-1,-1 0 1,1 0-1,-1 0 1,1 0-1,-1 0 0,1 0 1,0 1-1,0-1 1,-1 0-1,1 1 1,0-1-1,0 1 0,0-1 1,1 1-1,-1 0 1,0-1-1,1 1 1,-2 3-1,0 1 50,0-1 1,1 0-1,-1 1 0,1-1 0,0 1 1,1-1-1,-1 1 0,1-1 1,0 1-1,0-1 0,1 1 1,0 0-1,0-1 0,0 0 0,1 1 1,-1-1-1,1 0 0,5 10 1,-4-11-35,0 0 1,1-1-1,-1 1 1,1 0-1,0-1 1,-1 0-1,2 0 0,-1 0 1,0 0-1,1-1 1,-1 0-1,1 0 1,0 0-1,-1 0 1,1-1-1,0 0 1,0 0-1,0 0 1,0 0-1,9-1 1,-10 1-42,0-1 1,-1 0 0,1 0-1,-1 0 1,1 0 0,0 0-1,-1-1 1,1 0-1,-1 1 1,1-1 0,-1 0-1,1-1 1,-1 1 0,0-1-1,0 1 1,0-1 0,0 0-1,0 0 1,0-1 0,0 1-1,0-1 1,-1 1 0,1-1-1,-1 0 1,0 0-1,0 0 1,0 0 0,0 0-1,-1 0 1,1 0 0,-1-1-1,0 1 1,0-1 0,0 1-1,0-1 1,0 1 0,-1-1-1,0 1 1,0-1 0,0 0-1,0-4 1,-1-11-105,1-45-1128,0 63 1184,0-1 0,0 1 0,1-1 1,-1 1-1,0-1 0,0 1 0,1-1 0,-1 1 0,1-1 0,0 1 0,-1-1 0,1 1 1,0 0-1,0-1 0,-1 1 0,1 0 0,0 0 0,1 0 0,-1-1 0,0 1 0,0 0 1,0 1-1,1-1 0,-1 0 0,0 0 0,1 0 0,-1 1 0,0-1 0,1 1 0,-1-1 1,3 0-1,-1 2 97,-1 0 0,1-1 0,-1 1 1,1 0-1,-1 0 0,0 0 0,1 0 1,-1 1-1,0-1 0,0 1 0,0-1 1,0 1-1,0 0 0,0-1 0,0 1 1,-1 0-1,1 1 0,0-1 0,-1 0 1,0 0-1,0 1 0,2 2 0,25 61 819,-25-57-806,-1-4 46,0-1 1,-1 0-1,1 0 1,-1 1-1,0-1 1,0 1-1,-1-1 1,1 1-1,-1 8 1,-1-11-185,0-1 0,0 1 1,0 0-1,0-1 0,-1 1 1,1-1-1,0 1 1,-1-1-1,1 0 0,-1 0 1,1 1-1,-1-1 0,1 0 1,-1 0-1,0 0 0,0-1 1,1 1-1,-1 0 1,0-1-1,0 1 0,0-1 1,0 0-1,0 1 0,0-1 1,-2 0-1,-51 8-8316,31-4 1838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47:38.63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0 201 9282,'0'0'13460,"20"0"-11107,203-12-542,-135 4-733,118 5 0,-185 6-2822,-32-2-2801,-6-4-2833</inkml:trace>
  <inkml:trace contextRef="#ctx0" brushRef="#br0" timeOffset="414.72">289 0 11082,'0'0'7613,"1"12"-5920,49 269 5030,-37-215-3608,-13-77-4559,0 4-3229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50:18.23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61 158 7538,'-2'1'11256,"-10"14"-10458,-1 16 481,-11 41 1,21-63-1209,1 0-1,0 0 1,1 0 0,0 1 0,0-1 0,1 0 0,0 1 0,1-1 0,3 16 0,-3-22-55,0-1 1,0 0 0,0 1 0,0-1-1,1 0 1,-1 0 0,1 0 0,0 0-1,-1 0 1,1 0 0,0 0 0,0-1 0,0 1-1,1 0 1,-1-1 0,0 0 0,0 0-1,1 1 1,-1-1 0,1-1 0,-1 1-1,1 0 1,-1-1 0,1 1 0,-1-1 0,1 0-1,0 0 1,-1 0 0,1 0 0,0 0-1,-1 0 1,1-1 0,-1 1 0,5-2-1,-2 1 18,0-1 0,0 1-1,0 0 1,-1-1-1,1 0 1,0-1-1,-1 1 1,1-1-1,-1 1 1,0-1 0,0-1-1,0 1 1,0 0-1,0-1 1,-1 0-1,0 0 1,4-5-1,-5 1 13,1 0-1,-1 0 0,-1 0 1,1 0-1,-1 0 0,-1-1 0,0 1 1,0 0-1,0-1 0,-1 1 0,0 0 1,-1 0-1,0 0 0,-3-9 0,-2-4-63,-1 0 0,0 1-1,-2 0 1,-13-21-1,23 40 15,-1-1-1,0 1 0,0-1 1,0 1-1,-1-1 1,1 1-1,0 0 0,0 0 1,-1 0-1,1-1 1,-1 1-1,1 0 0,-3-1 1,3 2-26,0 0 0,1 0 0,-1 0 0,0 0 0,1 0 0,-1 0 0,0 0 0,1 0 0,-1 0 0,0 0 0,1 0 0,-1 0 0,0 0 0,1 1 1,-1-1-1,0 0 0,1 1 0,-1-1 0,1 0 0,-1 1 0,1-1 0,-1 0 0,1 1 0,-1 0 0,-1 1-172,0 1 0,1-1 1,-1 1-1,1-1 0,-1 1 0,1 0 1,0 0-1,0-1 0,1 1 0,-1 0 0,0 0 1,1 0-1,0 3 0,-1 19-3312,1-3-952</inkml:trace>
  <inkml:trace contextRef="#ctx0" brushRef="#br0" timeOffset="399.58">321 313 9634,'0'0'1246,"0"8"94,0 39 972,-1 10 2352,10 96 1,-5-184-9410,1 6-1652,-3-2-4962</inkml:trace>
  <inkml:trace contextRef="#ctx0" brushRef="#br0" timeOffset="867.68">393 26 11546,'0'0'6425,"-1"11"-4987,0 1-1255,1 0-1,0 0 0,1 1 1,0-1-1,1 0 0,1 0 0,0-1 1,7 20-1,2-8-127,1 1 0,2-2 0,0 0 0,19 20 0,-15-20-61,-1 2 1,25 43 0,-42-65 6,-1-1 1,1 0 0,0 0 0,-1 0 0,1 1 0,0-1 0,-1 0 0,0 1-1,1-1 1,-1 0 0,0 1 0,0-1 0,0 0 0,0 1 0,0-1 0,0 1 0,0-1-1,0 0 1,0 1 0,-1-1 0,1 0 0,0 1 0,-1-1 0,0 0 0,1 0 0,-2 3-1,0-3 9,1 0 0,-1 1 0,0-1 0,0 0-1,0 0 1,0 0 0,0 0 0,0 0 0,0 0-1,-1-1 1,1 1 0,0-1 0,0 0 0,-4 1-1,-4-1 30,0 0 0,0 0 0,0-1 0,0-1 0,0 0 0,-16-5 0,21 6-57,0-1 0,0-1 1,0 1-1,0-1 0,0 1 0,1-1 0,-1-1 0,1 1 0,0-1 0,0 1 0,0-1 0,0-1 0,1 1 0,0 0 1,0-1-1,0 1 0,0-1 0,1 0 0,-1 0 0,1 0 0,1-1 0,-1 1 0,1 0 0,0-1 0,0 1 0,0 0 1,1-1-1,0 1 0,0-1 0,0 1 0,1-1 0,-1 1 0,1-1 0,1 1 0,-1 0 0,1-1 0,0 1 0,0 0 1,1 0-1,-1 0 0,1 1 0,0-1 0,0 1 0,1-1 0,6-6 0,27-18-393,-25 22 385,-2-1 0,1-1 0,-1 1 0,0-2 0,10-13 0,-18 21 36,0-1 0,-1 1 0,0 0 0,1-1 0,-1 1 0,0-1 0,0 1 0,0-1 0,-1 0 0,1 0 0,-1 1 0,1-1 0,-1 0 0,0 1 0,0-1 0,0 0 0,-1 0 0,1 1 0,-1-1 0,1 0 0,-1 0 0,0 1 0,0-1 0,0 1 0,0-1 0,0 1 0,-1-1 0,1 1 0,-1 0 0,0 0 0,-1-2 0,-3-3 4,0 1 1,0 0-1,-1 0 0,0 1 0,0-1 0,-12-6 0,17 11-16,-1-1 1,0 1 0,1 0 0,-1 0-1,0 0 1,0 0 0,1 0 0,-1 0-1,0 1 1,0-1 0,0 1 0,0 0-1,0 0 1,0 0 0,0 0 0,0 0-1,0 1 1,0 0 0,0-1-1,0 1 1,1 0 0,-1 0 0,-3 2-1,4-1-252,0 1-1,0-1 0,1 0 0,-1 1 0,1-1 0,-1 1 0,1 0 0,0 0 0,0-1 0,0 1 0,0 0 0,0 0 0,1 0 0,-1 0 0,1 0 0,0 0 1,0 4-1,0-5 17,-1 16-4030</inkml:trace>
  <inkml:trace contextRef="#ctx0" brushRef="#br0" timeOffset="1331.62">697 92 6329,'0'0'7194,"-7"13"-5691,0-1-1073,1 0 1,0 1 0,1 0-1,0 0 1,1 1 0,1-1-1,0 1 1,-1 14-1,4-16-128,-1 0 0,2 0 1,0 0-1,0 0 0,1 1 0,1-1 0,0-1 0,0 1 0,7 14 0,-8-22-226,0 0 0,0-1 0,1 1 0,-1-1 0,1 0 0,0 1-1,0-1 1,0 0 0,0-1 0,0 1 0,0-1 0,1 1 0,0-1 0,-1 0 0,1 0 0,0 0 0,0-1 0,0 0 0,0 1 0,0-1 0,0 0-1,0-1 1,1 1 0,-1-1 0,0 0 0,0 0 0,0 0 0,1-1 0,-1 1 0,6-3 0,-6 2-20,-1 0-1,0-1 1,1 1 0,-1-1 0,0 0 0,0 0-1,0 0 1,0 0 0,-1 0 0,1-1 0,-1 1 0,1-1-1,-1 0 1,0 0 0,0 0 0,0 0 0,0 0-1,0 0 1,-1 0 0,0-1 0,1 1 0,-1-1-1,-1 1 1,1-1 0,0 1 0,0-6 0,0-4-37,0 0 1,0 0-1,-1 0 0,-1 1 1,0-1-1,-3-16 1,1 16-184,-1 0-1,0 0 1,-1 1-1,-1 0 1,0 0 0,0 0-1,-1 0 1,0 1 0,-1 0-1,-1 1 1,1 0 0,-17-14-1,23 23 88,1-1 0,-1 1 0,0 0 0,0 0-1,0-1 1,0 1 0,0 1 0,0-1 0,0 0-1,0 0 1,0 1 0,0-1 0,-4 1 0,5 0-16,0 0 1,0 0 0,0 0 0,0 1 0,1-1-1,-1 0 1,0 1 0,0-1 0,0 0 0,0 1-1,1-1 1,-1 1 0,0-1 0,0 1 0,1 0-1,-1-1 1,1 1 0,-1 0 0,0-1 0,1 1-1,-1 0 1,0 1 0,0 2-569,-1 0 0,1 1 0,0-1 0,0 1 0,0-1 0,1 0 0,0 1 0,0-1 0,0 1 0,0-1 0,2 6 0,4 15-6339</inkml:trace>
  <inkml:trace contextRef="#ctx0" brushRef="#br0" timeOffset="1750.63">1280 160 11602,'0'0'9284,"-8"11"-8241,-69 89 810,49-67-1111,0 2-1,3 1 1,-32 57-1,57-93-748,0 0-1,0 0 1,0 0 0,0 0-1,0-1 1,0 1-1,0 0 1,0 0-1,0 0 1,0 0-1,0 0 1,0 0-1,-1 0 1,1 0 0,0 0-1,0 0 1,0 0-1,0 0 1,0 0-1,0 0 1,0 0-1,0 0 1,0 0 0,0 0-1,0 0 1,0 0-1,-1 0 1,1 0-1,0 0 1,0 0-1,0 0 1,0 0-1,0 0 1,0 0 0,0 0-1,0 0 1,0 0-1,0 0 1,0 0-1,0 0 1,0 0-1,-1 0 1,1 0-1,0 0 1,0 0 0,0 0-1,0 0 1,0 0-1,0 0 1,0 0-1,0 1 1,0-1-1,0 0 1,0 0-1,0 0 1,0 0 0,0 0-1,0 0 1,0 0-1,-2-12-1457,1-16-4668,1 10-31</inkml:trace>
  <inkml:trace contextRef="#ctx0" brushRef="#br0" timeOffset="2147.59">1036 150 9618,'0'0'10200,"8"9"-8835,60 57 187,-40-43-1023,-2 2 0,0 1 0,-2 1 0,-1 1 0,19 31 1,-36-47-433,1-2 2179,-7-19-2833,-1-10-6361</inkml:trace>
  <inkml:trace contextRef="#ctx0" brushRef="#br0" timeOffset="4781.68">1550 86 6273,'0'0'4564,"-10"-4"-3265,-5 0-779,10 3-206,0 0 0,0 0 0,0-1 0,1 0 0,-1 0 0,0 0 0,1 0 0,0-1-1,-7-4 1,11 6-267,-1 1-1,1 0 1,0 0-1,-1 0 1,1-1-1,0 1 0,0 0 1,-1 0-1,1-1 1,0 1-1,-1 0 1,1-1-1,0 1 0,0 0 1,0-1-1,-1 1 1,1 0-1,0-1 1,0 1-1,0-1 0,0 1 1,0 0-1,0-1 1,0 1-1,0-1 1,0 1-1,0 0 0,0-1 1,0 1-1,0-1 1,0 1-1,0 0 1,0-1-1,0 1 1,0 0-1,1-1 0,13-10 313,25-3-643,-38 13 346,14-3-101,-1 1 0,1 0 0,0 0-1,0 2 1,29 0 0,-41 1 37,0 0 0,0 0 1,0 0-1,0 1 0,0-1 0,0 1 0,-1 0 1,1 0-1,0 0 0,0 0 0,-1 0 1,1 1-1,-1-1 0,1 1 0,-1 0 0,0-1 1,1 1-1,-1 0 0,0 0 0,0 1 1,0-1-1,-1 0 0,1 1 0,0-1 0,-1 1 1,0-1-1,0 1 0,0 0 0,0 0 1,0-1-1,0 1 0,0 0 0,-1 0 0,0 0 1,1 0-1,-2 4 0,1 1 27,0 0 0,-1 0 0,-1 0 0,0 0 0,0 0-1,0 0 1,-1 0 0,0-1 0,0 0 0,-8 13 0,-4 2 178,-1-1 1,-18 19-1,18-23 170,2 0-1,1 1 1,-15 23-1,28-40-350,-1 0 1,1 0 0,-1-1-1,1 1 1,-1 0-1,1 0 1,0 0-1,-1 0 1,1 0 0,0 0-1,0 0 1,0 0-1,0 0 1,0 0-1,0 0 1,0 0-1,0 0 1,0 0 0,0 0-1,1 0 1,-1 0-1,0 0 1,0 0-1,1 0 1,-1 0 0,2 1-1,-1 0-1,1-1 0,0 0 0,-1 0 0,1 0 0,0 0 0,0 0 0,-1 0 0,1 0 0,0 0 0,0-1 0,0 1 0,4 0 0,9 1 10,0-1 0,0 0 1,16-2-1,-16 1 29,122-2 202,-104 2-4796,-43-5-758</inkml:trace>
  <inkml:trace contextRef="#ctx0" brushRef="#br0" timeOffset="5304.01">1858 62 10426,'0'0'2921,"12"-8"-2364,0 0-345,2 0-1,-1 1 0,1 0 0,0 2 0,21-7 1,-31 11-142,0 0 0,0 0 0,0 1 0,0-1 0,0 1 0,0 0 0,1 0 0,-1 0 0,0 1 0,0-1 0,0 1 0,0 0 1,4 2-1,-6-2-23,1 1 0,-1-1 1,0 1-1,0 0 0,0 0 1,0 0-1,0 0 1,-1 0-1,1 0 0,-1 0 1,1 0-1,-1 1 1,0-1-1,1 1 0,-1-1 1,-1 1-1,1-1 0,0 1 1,-1-1-1,1 1 1,-1 0-1,0 5 0,1-2-17,-1 0-1,0 1 0,-1-1 0,0 0 0,0 1 1,0-1-1,-1 0 0,1 0 0,-1 0 0,-1 0 1,1 0-1,-8 10 0,-2 1 4,0 1 0,-25 23 0,25-29-26,1 1-1,0 0 1,0 1 0,-11 22-1,21-35-7,0 0 0,1 0 0,-1 0 0,1 0 0,-1 0-1,1 0 1,0 0 0,-1 0 0,1 0 0,0 1 0,0-1-1,0 0 1,0 0 0,0 0 0,0 1 0,0-1 0,0 0 0,1 0-1,-1 0 1,0 0 0,1 0 0,-1 1 0,0-1 0,2 2-1,0-2 10,-1 0 0,1 1-1,-1-1 1,1 0 0,-1 0-1,1 0 1,0 0 0,0 0 0,0-1-1,0 1 1,-1 0 0,1-1-1,4 1 1,10 1 72,0-1 1,0-1-1,21-1 1,-12 0-20,35 6 816,-46-3-2338</inkml:trace>
  <inkml:trace contextRef="#ctx0" brushRef="#br0" timeOffset="5979.18">2324 109 9362,'0'0'10673,"-11"1"-9717,8-1-911,-1 0 18,1 0 1,-1 0 0,1 0-1,-1 0 1,1 1-1,-1 0 1,1 0 0,0 0-1,-1 0 1,1 0 0,0 0-1,0 1 1,0 0 0,0-1-1,0 1 1,0 1-1,0-1 1,1 0 0,-1 0-1,1 1 1,-1 0 0,1-1-1,0 1 1,0 0 0,-1 4-1,-1 0 45,1 0-1,0 0 0,1 0 1,0 1-1,0-1 0,1 1 1,0-1-1,0 1 0,0 0 1,1-1-1,1 1 0,-1-1 1,1 1-1,0 0 1,1-1-1,2 9 0,-2-12-56,0 0 1,0 1-1,0-1 0,0 0 0,1 0 1,0 0-1,0-1 0,0 1 0,0-1 1,0 1-1,1-1 0,-1 0 0,1-1 0,0 1 1,0 0-1,0-1 0,0 0 0,1 0 1,-1 0-1,1-1 0,-1 1 0,1-1 0,-1 0 1,1-1-1,0 1 0,-1-1 0,6 0 1,-4 0-32,-1 0 1,0-1 0,1 0-1,-1 0 1,0 0 0,0 0-1,1-1 1,-1 0 0,0 0-1,-1-1 1,1 1 0,0-1-1,-1 0 1,1-1 0,-1 1-1,0-1 1,0 1 0,0-1-1,-1 0 1,1-1 0,-1 1-1,0 0 1,-1-1 0,1 0-1,-1 0 1,1 0 0,-1 0-1,-1 0 1,1 0 0,-1 0-1,0-1 1,0 1 0,-1 0 0,1-1-1,-1-5 1,0 4-32,0 1 0,0-1 1,-1 1-1,0-1 0,0 1 0,-1 0 0,1 0 1,-2-1-1,1 1 0,0 0 0,-1 1 1,0-1-1,-4-6 0,4 9-29,0-1 1,0 1-1,-1-1 1,1 1-1,-1 0 0,1 0 1,-1 1-1,0-1 1,0 1-1,0-1 0,-1 1 1,1 1-1,0-1 1,-1 1-1,1-1 0,-1 1 1,1 1-1,-1-1 0,-7 0 1,11 1-92,0 0 0,0 0 0,0 0 0,0 0 0,0 0 0,0 0 1,0 0-1,0 0 0,0 1 0,0-1 0,0 0 0,0 1 0,0-1 0,1 0 0,-1 1 0,0-1 1,0 1-1,0 0 0,0-1 0,1 1 0,-1-1 0,0 1 0,1 0 0,-1 0 0,0-1 0,1 1 1,-1 0-1,1 0 0,-1 0 0,1 1 0,-1 32-8060,6-16 818</inkml:trace>
  <inkml:trace contextRef="#ctx0" brushRef="#br0" timeOffset="6355.23">2622 92 9154,'0'0'4093,"-3"11"-2357,3-9-1679,-5 13 856,2 1 1,0-1 0,1 1-1,-1 22 1,3-33-731,0 0 0,0 0 1,1-1-1,-1 1 0,1 0 0,0-1 1,1 1-1,-1 0 0,1-1 1,0 1-1,0-1 0,0 0 0,1 0 1,0 0-1,-1 0 0,1 0 0,1-1 1,-1 1-1,0-1 0,1 0 0,7 6 1,-2-5-49,0 0 0,0 0 0,1-1 0,-1 0 0,1 0 0,0-1 0,-1 0 0,1-1 0,0 0 1,0-1-1,0 0 0,16-2 0,-22 2-88,-1 0 1,0-1 0,1 1-1,-1-1 1,0 0-1,0 0 1,1 0-1,-1 0 1,0 0 0,0-1-1,0 0 1,0 1-1,0-1 1,-1 0 0,1 0-1,-1-1 1,1 1-1,-1-1 1,0 1-1,0-1 1,0 0 0,0 1-1,0-1 1,0 0-1,-1 0 1,0 0 0,1-1-1,-1 1 1,0 0-1,-1 0 1,1-1-1,0 1 1,-1 0 0,0-1-1,0 1 1,0-1-1,0 1 1,-1 0 0,0-5-1,-1 0-38,-1 0 0,0 0 0,0 0 0,-1 1 0,1 0 1,-2-1-1,1 1 0,-1 1 0,0-1 0,0 1 0,-1 0 0,0 0 0,-8-6 0,7 6-129,0 0 0,-1 0 1,0 1-1,-1 0 0,1 1 0,-1 0 0,1 0 1,-1 0-1,-1 1 0,1 1 0,-11-2 0,15 3-272,0 2-1,1-1 0,-1 0 1,0 1-1,0 0 1,0 0-1,1 0 0,-1 1 1,0 0-1,1 0 0,0 0 1,-1 0-1,1 1 1,0-1-1,0 1 0,0 0 1,0 0-1,1 1 0,-6 6 1,-13 15-3805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50:04.45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16 42 8514,'0'0'9160,"-3"-1"-7051,-10-5 994,34 8 55,12 2-3046,9-5-28,0-1-1,53-10 1,-101 47 309,-4 19-162,3 1-1,3 0 0,1 1 0,6 58 0,1-88 13,-3-21-995,-5-15-2134,-2-3-3051,-3-2-2256</inkml:trace>
  <inkml:trace contextRef="#ctx0" brushRef="#br0" timeOffset="412.32">105 248 11618,'0'0'10323,"64"0"-9555,-32 3-344,2 0-160,1-1-264,-2 0-72,7-2-968,-8 0-1769,-7 0-2624</inkml:trace>
  <inkml:trace contextRef="#ctx0" brushRef="#br0" timeOffset="826.12">462 74 10786,'0'0'5192,"-7"13"-3207,-1 0-1522,2 1 1,-1 0 0,2 0 0,0 1-1,1 0 1,0 0 0,-2 22 0,5-24-153,1 1 0,0 0 0,1 0 0,1 0 1,0 0-1,1 0 0,1-1 0,5 17 0,-7-26-238,0 0 0,0 0 0,0 0 1,0 0-1,1-1 0,-1 1 0,1-1 0,0 1 0,0-1 0,0 0 0,0 0 0,1-1 0,-1 1 0,1-1 1,0 1-1,-1-1 0,1 0 0,0 0 0,0-1 0,1 1 0,-1-1 0,0 0 0,0 0 0,1-1 0,-1 1 1,0-1-1,1 0 0,-1 0 0,1 0 0,5-2 0,-5 2-54,0-1 1,0-1-1,-1 1 1,1-1-1,0 0 0,-1 0 1,1 0-1,-1 0 1,0-1-1,0 0 1,0 0-1,0 0 0,0 0 1,0-1-1,-1 0 1,0 1-1,0-1 0,0 0 1,0 0-1,-1-1 1,1 1-1,-1-1 0,0 1 1,0-1-1,-1 0 1,1 1-1,-1-1 0,0 0 1,-1 0-1,1 0 1,-1-9-1,0 2-35,0-1 0,0 1 0,-1 0 0,-1 0 0,0 0 0,-1 0 0,0 0 0,-1 0 0,0 1 0,-1-1 0,-11-20 0,10 23-22,-1 1 0,0-1 0,0 2 0,-1-1 0,-8-7 0,13 13 6,0-1-1,0 1 1,0 0-1,-1 0 1,1 0-1,0 1 0,-1-1 1,1 1-1,-1 0 1,0 0-1,1 0 1,-1 0-1,0 0 1,0 1-1,0 0 1,1 0-1,-8 1 1,10-1-47,0 0 1,0 1-1,-1-1 0,1 1 0,0-1 1,0 1-1,0 0 0,0 0 1,0-1-1,0 1 0,0 0 1,0 0-1,0 0 0,0 0 0,0 0 1,0 0-1,1 0 0,-1 1 1,0-1-1,1 0 0,-1 0 1,1 0-1,0 1 0,-1-1 0,1 0 1,0 1-1,-1 1 0,1 40-4330,1-35 2798,2 17-2893</inkml:trace>
  <inkml:trace contextRef="#ctx0" brushRef="#br0" timeOffset="1194.12">1086 108 13171,'0'0'10458,"-11"10"-9714,-6 7-426,1 0 1,1 0-1,0 2 0,-15 26 0,-24 41 791,25-40-430,-25 52-1,52-95-697,2-44-7042,1 21 1314</inkml:trace>
  <inkml:trace contextRef="#ctx0" brushRef="#br0" timeOffset="1562.04">835 150 12819,'0'0'5106,"3"8"-2591,22 49-609,3-1-1,1-1 1,57 77-1,-86-132-1918,0 0-1,0 0 1,0 0 0,0 0 0,0-1-1,0 1 1,0 0 0,0 0 0,0 0-1,0 0 1,0 0 0,0-1 0,0 1-1,0 0 1,0 0 0,0 0 0,0 0-1,0 0 1,0 0 0,0 0 0,1-1-1,-1 1 1,0 0 0,0 0 0,0 0-1,0 0 1,0 0 0,0 0 0,0 0-1,1 0 1,-1 0 0,0 0 0,0 0-1,0 0 1,0 0 0,0 0 0,0 0-1,1 0 1,-1 0 0,0 0 0,0 0-1,0 0 1,0 0 0,0 0 0,1 0-1,-1 0 1,0 0 0,0 0 0,0 0-1,0 0 1,0 0 0,0 0 0,0 0-1,1 0 1,-1 0 0,0 1 0,-1-22-3221,0 10-99,1-8-3788</inkml:trace>
  <inkml:trace contextRef="#ctx0" brushRef="#br0" timeOffset="2021.23">1183 82 12443,'0'0'5090,"-1"-9"-3194,1 4-1689,-1 3-137,0 0 1,1 0-1,0 0 0,-1 0 0,1 0 0,0 0 0,0 0 1,0 0-1,0 0 0,0 0 0,0 0 0,1 0 1,-1 0-1,1 0 0,0 1 0,-1-1 0,1 0 0,0 0 1,0 0-1,0 1 0,0-1 0,0 0 0,0 1 0,1-1 1,-1 1-1,0 0 0,1-1 0,0 1 0,-1 0 1,1 0-1,-1 0 0,1 0 0,0 0 0,0 0 0,0 0 1,3 0-1,1-1 46,1 0 0,-1 1-1,1 0 1,-1 0 0,0 1 0,1 0 0,-1 0 0,1 0 0,-1 1 0,1 0 0,-1 0-1,0 1 1,1 0 0,-1 0 0,0 0 0,9 5 0,-12-4-47,0-1-1,0 0 1,0 1-1,0 0 1,0-1-1,-1 1 1,1 0 0,-1 1-1,0-1 1,0 0-1,0 1 1,0-1 0,-1 1-1,1-1 1,-1 1-1,0 0 1,0 0 0,0-1-1,0 1 1,-1 0-1,0 0 1,0 0 0,0 0-1,0 0 1,0 0-1,-1 0 1,0-1 0,-2 8-1,1-5-20,-1-1 1,1 1-1,-1-1 0,0 0 0,-1 0 1,1 0-1,-1 0 0,0-1 0,0 0 1,0 0-1,-1 0 0,0 0 0,0 0 1,0-1-1,-6 3 0,-24 21 106,39-28-407,-1 0 0,1 1 1,0-1-1,0 1 1,0 0-1,0 0 0,0 1 1,3 0-1,5 0-322,-2 0 457,0 0-1,0 0 1,-1 1-1,1 1 1,0 0-1,-1 0 1,0 0-1,0 1 1,0 1-1,0 0 1,-1 0-1,10 8 1,-13-10 123,0 1 0,-1-1 0,0 1 0,1 1 1,-1-1-1,0 0 0,-1 1 0,1 0 1,-1 0-1,0 0 0,0 0 0,-1 1 1,0-1-1,1 1 0,-2-1 0,1 1 0,-1 0 1,0 0-1,0-1 0,0 1 0,-1 10 1,-1-12 70,0-1 0,-1 0 1,1 0-1,-1 0 0,1 0 1,-1-1-1,0 1 0,0 0 1,0-1-1,-1 1 0,1-1 1,0 0-1,-1 0 0,0 0 1,1 0-1,-1 0 0,0-1 1,0 1-1,0-1 0,0 1 1,0-1-1,0 0 0,-6 0 1,-6 4 478,0-2 0,0 0 0,-26 2 0,31-5-949,-41 0 1755,29-7-3083,21 6 1358,0 0 0,0 1 0,1-1 0,-1 0 0,0 0 0,0 0 0,1 0 0,-1 1 0,0-1 0,1 0 0,-1 0 0,1 0 0,0 0 0,-1 0 0,1 0 0,0 0 0,-1-2 1</inkml:trace>
  <inkml:trace contextRef="#ctx0" brushRef="#br0" timeOffset="2388.78">1775 352 10066,'0'0'13800,"-4"-1"-12405,10-1-1165,2 0-110,52-11 132,1 2 0,100-3 0,-160 14-390,-1 0 1,0-1-1,0 1 0,1 0 0,-1 0 1,0 0-1,0 0 0,1 0 1,-1 0-1,0 0 0,0 0 1,1 0-1,-1-1 0,0 1 0,0 0 1,1 0-1,-1 0 0,0 0 1,0-1-1,0 1 0,1 0 1,-1 0-1,0-1 0,0 1 0,0 0 1,0 0-1,0-1 0,1 1 1,-1 0-1,0 0 0,0-1 1,0 1-1,0 0 0,0-1 0,0 1 1,0 0-1,0 0 0,0-1 1,0 1-1,0 0 0,0 0 1,0-1-1,0 1 0,-1 0 0,1-1 1</inkml:trace>
  <inkml:trace contextRef="#ctx0" brushRef="#br0" timeOffset="2792.48">1859 151 16363,'0'0'3189,"1"10"-1444,6 47 1534,31 107 1,-23-104-5889,-9-26-6560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49:35.91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197 264 8978,'0'0'11633,"-10"-2"-9616,5 1-1991,-2-1 407,0 1 0,0-1 0,0 1-1,0 1 1,0 0 0,-11 0-1,15 1-321,0-1 0,0 1 0,0 0 1,0 0-1,0 1 0,0-1 0,0 0 0,0 1 0,1 0 0,-1 0 0,0 0 0,1 0 0,0 0 0,-1 0 0,1 1 0,0-1 0,0 1 0,0-1 0,1 1 0,-3 4 0,-7 15-17,1 0-1,0 1 0,2 0 1,1 1-1,1 0 0,1 0 1,1 1-1,1-1 0,1 1 1,1 0-1,1-1 1,5 33-1,-3-49-95,-1 0 1,1-1-1,0 1 1,1-1-1,0 1 1,0-1-1,1 0 1,0-1-1,0 1 1,0 0-1,1-1 1,0 0-1,0 0 1,11 8-1,-11-10-3,-1-1-1,1 0 1,0 0-1,0 0 1,0-1-1,0 0 1,1 0-1,-1 0 1,0 0-1,1-1 0,0 0 1,-1 0-1,1-1 1,0 1-1,-1-1 1,1 0-1,0-1 1,-1 1-1,1-1 1,-1 0-1,7-3 1,-9 4 1,0-1 1,0 0 0,0 0-1,0 0 1,-1-1-1,1 1 1,0 0 0,-1-1-1,1 0 1,-1 0-1,1 0 1,-1 0-1,0 0 1,0 0 0,0 0-1,0-1 1,0 1-1,-1-1 1,1 1 0,-1-1-1,1 0 1,-1 0-1,0 0 1,0 1-1,0-1 1,-1 0 0,1 0-1,-1 0 1,1 0-1,-1 0 1,0 0 0,0-1-1,-1 1 1,1 0-1,0 0 1,-2-4 0,-1 0-4,1 0 0,-1 0 0,0 0 0,0 1 0,0-1 0,-1 1 0,0 0 0,-1 0 0,1 0 0,-1 1 0,0 0 0,0 0 0,-1 0 0,-7-5 0,10 8-10,1 0 1,0 1-1,-1-1 0,0 1 0,1-1 0,-1 1 0,0 0 1,0 0-1,0 0 0,1 1 0,-1-1 0,0 1 1,0-1-1,0 1 0,0 0 0,0 0 0,0 1 0,0-1 1,0 0-1,0 1 0,0 0 0,0 0 0,1 0 1,-1 0-1,0 0 0,0 0 0,1 1 0,-1-1 1,1 1-1,-1 0 0,1 0 0,0 0 0,0 0 0,0 0 1,0 0-1,0 0 0,0 1 0,-2 3 0,1 0-78,-1 1 0,1-1 0,1 1 0,-1 0 0,1 0 0,0 0-1,0 0 1,1 0 0,0 0 0,1 0 0,-1 0 0,1 0 0,0 0 0,1 1-1,2 10 1,-2-16-318,0-1 0,1 1-1,-1 0 1,0-1-1,1 1 1,-1-1 0,1 1-1,-1-1 1,1 0 0,0 1-1,0-1 1,0 0-1,-1 0 1,1-1 0,0 1-1,0 0 1,0 0-1,0-1 1,1 0 0,-1 1-1,0-1 1,0 0 0,0 0-1,0 0 1,4 0-1,-5 0 188,19 0-6210</inkml:trace>
  <inkml:trace contextRef="#ctx0" brushRef="#br0" timeOffset="696.92">590 327 8730,'0'0'10757,"10"-1"-7010,-50 0-1724,-48 1-749,81 1-1220,-1 0-1,1 0 1,-1 0 0,1 1-1,0 0 1,0 0-1,0 1 1,-13 6 0,18-6-47,-1-1 1,0 0-1,1 1 1,-1-1-1,1 1 1,0 0 0,0 0-1,0 0 1,0 0-1,0 0 1,1 0-1,-1 1 1,1-1-1,0 1 1,0-1-1,0 0 1,1 1 0,-1 0-1,1-1 1,0 1-1,0-1 1,0 1-1,0-1 1,2 8-1,-1-3-15,1-1 1,0 1-1,0 0 0,1-1 0,0 0 0,0 1 1,1-1-1,0-1 0,0 1 0,7 8 0,-7-13-248,0 0-1,0 0 0,0-1 1,1 1-1,-1-1 0,0 0 0,1 0 1,-1-1-1,0 1 0,1-1 1,-1 0-1,1 0 0,-1-1 0,0 1 1,9-3-1,28 1-637,-37 3 883,0 1 1,1-1-1,-1 1 0,0 0 0,0 0 0,0 0 0,0 0 0,-1 1 0,1-1 0,0 1 1,-1 0-1,0 0 0,0 1 0,0-1 0,0 1 0,0-1 0,-1 1 0,0 0 0,0 0 1,0 0-1,0 0 0,0 0 0,-1 0 0,2 8 0,-2-8 59,0 0 0,0 0 1,0 0-1,-1 1 0,1-1 0,-1 0 0,0 0 0,0 1 1,-1-1-1,1 0 0,-1 0 0,0 0 0,0 0 0,-1 1 1,1-2-1,-1 1 0,0 0 0,0 0 0,0 0 1,0-1-1,-1 1 0,1-1 0,-1 0 0,0 0 0,-6 5 1,1-3 305,0 0 0,0-1 0,-1-1 0,0 1 1,-15 3-1,19-6-267,0 0 1,1 0-1,-1 0 0,0-1 1,1 1-1,-1-1 1,0 0-1,1-1 0,-1 1 1,0-1-1,1 0 1,-1 0-1,-5-3 0,9 4-152,0-1 0,0 1 0,0-1 0,1 1 0,-1-1 0,0 0 0,0 1 0,1-1 0,-1 0 0,1 0 0,-1 0 0,1 0 0,-1 1 0,1-1 0,-1 0 0,1 0 0,0 0 0,-1 0 0,1 0 0,0 0 0,0 0 0,0 0 0,0 0 0,0 0-1,0 0 1,0-1 0,7-16-4791,4 6-1381</inkml:trace>
  <inkml:trace contextRef="#ctx0" brushRef="#br0" timeOffset="1132.64">769 574 12427,'0'0'12082,"2"-4"-14962,6 4-2001,1 0-1049</inkml:trace>
  <inkml:trace contextRef="#ctx0" brushRef="#br0" timeOffset="1548.63">944 356 12643,'0'0'10787,"3"10"-9478,10 48 300,9 97 0,-19-86-1345,-1-3 106,2-46-8289,1-38 642</inkml:trace>
  <inkml:trace contextRef="#ctx0" brushRef="#br0" timeOffset="1960.9">1110 430 10474,'0'0'4640,"0"10"-2364,0 19-806,1 0 0,1 1 1,1-1-1,11 39 0,-12-60-1334,1 0 0,0 0 1,0-1-1,1 1 1,-1-1-1,2 0 1,-1 0-1,1 0 0,9 9 1,-10-13-74,0 1 1,0-1 0,0 0-1,0 0 1,1-1-1,-1 1 1,1-1 0,0 0-1,0 0 1,0-1-1,0 1 1,0-1-1,0 0 1,0-1 0,0 1-1,10-1 1,-12-1-54,0 1 0,0-1 0,0 0 0,0 0 0,0 0 0,0 0 0,0 0 0,0-1 0,-1 1 0,1-1 0,-1 0 0,1 0 1,-1 0-1,0 0 0,0 0 0,1 0 0,-1-1 0,-1 1 0,1-1 0,0 1 0,-1-1 0,1 0 0,-1 0 0,0 0 0,0 1 0,0-1 0,0 0 0,-1 0 0,1-6 0,2-4 13,-1 0-1,-1 0 1,0-1-1,-1 1 0,-2-22 1,0 24-20,-1-1-1,0 1 1,0 1 0,-1-1-1,0 0 1,-1 1 0,-1 0-1,1 0 1,-9-10 0,11 16-14,1 0 1,-2 0 0,1 0-1,0 0 1,-1 1-1,1-1 1,-1 1 0,0 0-1,0 0 1,-1 1-1,1-1 1,0 1 0,-1 0-1,1 0 1,-1 0 0,0 0-1,0 1 1,0 0-1,0 0 1,0 1 0,0-1-1,-9 1 1,12 0-56,1 1 1,0-1-1,-1 1 1,1-1-1,-1 1 1,1 0-1,0-1 0,0 1 1,-1 0-1,1 0 1,0 0-1,0 0 1,0 0-1,0 0 1,0 0-1,0 0 1,0 0-1,0 0 0,1 1 1,-1-1-1,0 0 1,1 1-1,-1-1 1,1 0-1,-1 3 1,-2 17-3320,5-1-3386,3-7-521</inkml:trace>
  <inkml:trace contextRef="#ctx0" brushRef="#br0" timeOffset="1961.9">1184 164 12099,'0'0'9130,"79"-2"-10235,-53 2-1951,-5 0-3090</inkml:trace>
  <inkml:trace contextRef="#ctx0" brushRef="#br0" timeOffset="2378.88">1317 22 7498,'0'0'3258,"10"-4"-1811,2 0-637,1 1 1,0 0 0,0 0-1,0 1 1,26 0 0,-35 2-579,-1 0 0,1 0 0,-1 1 1,1-1-1,-1 1 0,0 0 0,1 0 1,-1 0-1,0 1 0,1-1 1,-1 1-1,0-1 0,5 5 0,-6-4-132,-1 0 1,1 0-1,-1 0 0,1 0 0,-1 1 0,0-1 0,0 0 1,0 1-1,0-1 0,-1 0 0,1 1 0,0-1 0,-1 1 1,0-1-1,0 1 0,0-1 0,0 1 0,0 0 0,0-1 1,-1 1-1,1-1 0,-2 5 0,1-5-44,0 1-1,-1 0 1,0 0 0,1-1-1,-1 1 1,0 0-1,0-1 1,0 0 0,0 1-1,-1-1 1,1 0 0,-1 0-1,1-1 1,-1 1-1,0 0 1,0-1 0,-5 2-1,5-1-524,8-4 199,0 1 0,-1 0-1,1 0 1,0 0 0,-1 1 0,1-1-1,0 1 1,0 0 0,-1 1 0,1-1-1,0 1 1,0 0 0,-1 0-1,8 3 1,-9-3 260,1 0 1,-1 0-1,0 1 0,1-1 0,-1 1 0,0 0 1,0 0-1,0 0 0,0 0 0,0 0 1,-1 1-1,1-1 0,-1 1 0,1 0 0,-1 0 1,0 0-1,0 0 0,-1 0 0,1 0 1,1 4-1,-3-6 95,1 0 0,-1 1 0,0-1 0,0 0 0,0 0 0,0 0 0,0 0 0,0 0 0,0 1 0,0-1 0,-1 0 0,1 0 0,0 0 0,-1 0 0,1 0 0,-1 0 0,1 0 0,-1 0 0,1 0 0,-1 0 0,0 0 0,0 0 0,1 0 0,-1 0 0,0 0 0,0-1 0,0 1 0,0 0 0,-2 0 0,-38 15 1349,6-3-5924</inkml:trace>
  <inkml:trace contextRef="#ctx0" brushRef="#br0" timeOffset="2846.69">1875 422 9994,'0'0'12900,"-2"4"-12162,-8 15-309,-1 0 0,-2-1 0,1 0 0,-2-1 0,-21 21 0,21-24-117,0 0 0,2 1 0,0 1 0,0 0 0,2 0 0,0 1 0,1 1 0,-9 20 0,14-46-2797,-4-25-6334,3 10 167</inkml:trace>
  <inkml:trace contextRef="#ctx0" brushRef="#br0" timeOffset="3264.39">1631 414 10682,'0'0'6110,"10"10"-3602,36 42 878,61 88 0,-27-16-1203,-79-124-2127,-3-18-2403,-2 7-2332,-2 1-3347</inkml:trace>
  <inkml:trace contextRef="#ctx0" brushRef="#br0" timeOffset="5558.29">2148 232 9394,'0'0'12879,"-8"-3"-11934,-24-12-314,31 15-602,0 0 0,0 0-1,0 1 1,0-1 0,-1 0-1,1 0 1,0 1 0,0-1 0,0 0-1,0 1 1,0-1 0,0 1 0,0 0-1,0-1 1,0 1 0,0 0 0,0-1-1,0 1 1,0 0 0,0 0-1,1 0 1,-1 0 0,0 0 0,1 0-1,-1 0 1,1 0 0,-1 0 0,1 0-1,-1 0 1,1 1 0,0-1-1,-1 0 1,1 0 0,0 2 0,-7 39 448,7-36-467,1 0-1,0 0 0,0 1 1,0-1-1,0 0 1,1 0-1,0 0 1,1 0-1,-1-1 0,1 1 1,0-1-1,0 1 1,1-1-1,0 0 1,0 0-1,0-1 0,5 5 1,12 10-38,1-1 0,41 25 0,-44-31-51,0 1 0,-1 1 0,23 21-1,-38-33 59,-1 1 0,0 0-1,1-1 1,-1 1-1,0 0 1,0 0-1,-1 0 1,1 0 0,-1 1-1,0-1 1,1 0-1,-1 1 1,-1-1 0,1 1-1,0-1 1,-1 1-1,0-1 1,0 7-1,-1-8 19,1 1-1,-1 0 0,-1 0 0,1-1 0,0 1 1,-1-1-1,1 1 0,-1-1 0,0 1 0,1-1 0,-1 0 1,0 0-1,-1 0 0,1 0 0,0 0 0,0-1 1,-1 1-1,1-1 0,-1 1 0,0-1 0,1 0 0,-5 1 1,0 1 12,-1 0 0,1-1-1,-1 0 1,1 0 0,-1-1 0,0 1 0,0-2 0,0 1 0,0-1 0,0-1 0,1 1 0,-15-4 0,18 3-16,1-1-1,-1 1 1,1-1 0,-1 0-1,1 0 1,-1 0-1,1 0 1,0-1 0,0 1-1,0-1 1,1 0-1,-1 0 1,1 0 0,-1 0-1,1 0 1,0-1-1,0 1 1,0-1 0,1 1-1,-1-1 1,1 0-1,0 1 1,0-1 0,0 0-1,1 0 1,-1 0-1,1-4 1,-1 3-15,1 0 0,0-1 0,1 1-1,-1 0 1,1 0 0,0 0 0,0 0 0,0 0 0,1 0 0,0 1 0,0-1 0,0 0 0,1 1-1,4-7 1,3-2-106,1 0 0,0 1 0,15-12 0,-14 13 29,-1 0 0,0 0 0,17-24 0,-25 31 107,0-1 0,-1 1 0,0-1 0,0 0 0,0 0 0,0 0-1,-1 0 1,0 0 0,0 0 0,0 0 0,-1 0 0,1 0 0,-1 0 0,-1-1-1,-1-9 1,1 11 14,0 0 0,-1 0 0,0 0 0,0 0 0,0 0 0,0 0 0,-1 0-1,0 1 1,1-1 0,-1 1 0,-1-1 0,1 1 0,0 0 0,-1 1 0,1-1 0,-1 1 0,-6-4-1,6 3 11,-1 1-1,0 0 1,0 0-1,0 0 1,0 0 0,0 1-1,0-1 1,0 2-1,-1-1 1,1 0-1,0 1 1,-1 0-1,1 0 1,-8 2-1,11-2-122,1 1-1,-1-1 1,1 1-1,0 0 1,-1 0-1,1 0 1,0-1 0,0 1-1,0 0 1,0 1-1,0-1 1,0 0-1,0 0 1,0 0-1,0 1 1,0-1 0,1 0-1,-1 1 1,0-1-1,1 0 1,-1 1-1,1-1 1,0 1-1,-1-1 1,1 1-1,0-1 1,0 2 0,0 1-972,0 1 1,0-1-1,0 0 1,0 0-1,1 0 1,0 0-1,0 0 1,2 7 0,7 6-9405</inkml:trace>
  <inkml:trace contextRef="#ctx0" brushRef="#br0" timeOffset="6142.62">2439 243 10402,'0'0'7295,"3"9"-5556,2 19-584,-1 0-1,0 0 1,-2 36-1,-2-62-1136,0 1 0,0-1 0,0 0 0,0 0 0,0 0-1,1 0 1,-1 1 0,1-1 0,-1 0 0,1 0-1,0 0 1,0 0 0,0 0 0,0 0 0,0 0-1,0-1 1,1 1 0,-1 0 0,1-1 0,-1 1 0,1 0-1,0-1 1,-1 0 0,4 2 0,-2-1 0,1-1 0,0 0 0,-1 0 0,1 0 0,0-1 0,-1 1 0,1-1 0,0 0 0,-1 0 0,1 0 1,0 0-1,0-1 0,5-1 0,-3 1-96,0-1 0,0 0 1,0 0-1,0 0 0,0 0 1,-1-1-1,1 0 0,-1-1 1,1 1-1,-1-1 0,0 0 0,-1 0 1,1 0-1,-1-1 0,0 0 1,0 0-1,5-8 0,-8 12 82,0-1 0,-1 1 0,0 0 0,1 0 0,-1 0 0,0-1 0,1 1 0,-1 0 0,0-1 0,0 1 0,0 0 0,0 0 0,0-1 0,0 1 0,-1 0 0,0-3 0,1 5 16,-1-1 0,0 1-1,1 0 1,-1-1 0,1 1 0,-1 0 0,1-1 0,0 1-1,-1 0 1,1 0 0,0 0 0,-1-1 0,1 1-1,0 0 1,0 0 0,0 0 0,0 0 0,0-1 0,0 1-1,0 0 1,0 0 0,0 0 0,0 0 0,0 0-1,0-1 1,1 3 0,1 18 183,0 0 0,1 0-1,7 24 1,4 26 416,-9-32-270,-4-22-28,1 1 0,0-1-1,10 31 1,-12-47-245,1-5-621,0-1 1,0 1-1,-1 0 1,1 0-1,-1 0 0,0-1 1,-1 1-1,0-7 0,-1-7-5733,2-4-6132</inkml:trace>
  <inkml:trace contextRef="#ctx0" brushRef="#br0" timeOffset="6637.8">2764 236 10138,'0'0'3901,"11"-5"-2711,4-3-665,1 2 1,0 0 0,0 0 0,0 1-1,29-4 1,-39 8-283,-1 1-1,0 0 1,0 0-1,1 0 1,-1 1-1,0-1 1,0 1-1,1 0 1,-1 1-1,0-1 1,6 4-1,-8-3-136,0-1 0,-1 2 0,1-1 0,0 0-1,-1 0 1,1 1 0,-1-1 0,1 1 0,-1 0 0,0 0 0,0 0-1,-1 0 1,1 0 0,-1 0 0,1 0 0,-1 1 0,0-1 0,0 0-1,0 5 1,6 34 1035,2 74-1,-7-74-501,14 81-1,-6-60 1097,-9-88-10491,-1 13 2124</inkml:trace>
  <inkml:trace contextRef="#ctx0" brushRef="#br0" timeOffset="7006.03">2907 465 5353,'0'0'11731,"68"-15"-11203,-10 15-528,-7 0-1168,-2 0-3041</inkml:trace>
  <inkml:trace contextRef="#ctx0" brushRef="#br0" timeOffset="7395.15">3407 509 10306,'0'0'13292,"10"-2"-13041,46-7 58,0 3 0,1 2 0,68 5 1,-58 0-329,-67-1-25,0-1 0,0 1 0,0 0 0,0 0 0,0 0 0,0 0 0,-1 0 0,1 0 0,0 0 0,0-1 0,0 1 0,0 0 0,0 0 0,0 0 0,0 0 0,0 0 0,0-1 0,0 1 0,0 0 0,0 0 0,0 0 0,0 0 0,0-1 0,0 1 0,0 0 1,0 0-1,0 0 0,0 0 0,0 0 0,0-1 0,0 1 0,0 0 0,0 0 0,0 0 0,0 0 0,0 0 0,0-1 0,0 1 0,0 0 0,1 0 0,-1 0 0,0 0 0,0 0 0,0 0 0,0 0 0,0-1 0,0 1 0,1 0 0,-1 0 0,0 0 0,0 0 0,0 0 0,0 0 0,0 0 0,1 0 1,-1 0-1,0 0 0,0 0 0,0 0 0,0 0 0,1 0 0,-1 0 0,0 0 0,0 0 0,0 0 0,0 0 0,1 0 0,-12-8-4784,-3-1-3299</inkml:trace>
  <inkml:trace contextRef="#ctx0" brushRef="#br0" timeOffset="7787.18">3586 370 11867,'0'0'4222,"1"8"-1804,2 67 1773,9 166 730,-11-237-5347,-2-8-1776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49:48.28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360 45 1168,'0'0'15067,"0"-7"-12769,2-31 4124,-3 82-4891,-3-22-1325,-2 0 0,0-1 1,-1 1-1,-1-2 0,-15 29 1,-11 28-92,34-76-115,0-1 0,0 0-1,0 1 1,0-1-1,0 0 1,0 0 0,0 1-1,0-1 1,-1 0 0,1 1-1,0-1 1,0 0-1,0 0 1,1 1 0,-1-1-1,0 0 1,0 1-1,0-1 1,0 0 0,0 0-1,0 1 1,0-1 0,0 0-1,1 1 1,-1-1-1,0 0 1,0 0 0,0 0-1,0 1 1,1-1 0,-1 0-1,0 0 1,0 0-1,1 1 1,-1-1 0,0 0-1,0 0 1,1 0 0,-1 0-1,18 2 0,26-11 17,-38 7-12,118-17-1811,-116 15-1768</inkml:trace>
  <inkml:trace contextRef="#ctx0" brushRef="#br0" timeOffset="377.16">481 108 10402,'0'0'10561,"-3"12"-9155,-6 71 1580,2 153 0,7-217-2897,0-19-142,9-14-10858</inkml:trace>
  <inkml:trace contextRef="#ctx0" brushRef="#br0" timeOffset="767.95">671 225 12219,'0'0'10789,"7"8"-9833,47 61 360,3-3-1,68 60 1,-125-126-1244,0 0-129,-1-1 0,0 1 0,0-1 0,0 1 0,0-1 0,1 0 0,-1 1 0,0-1 0,0 0-1,1 1 1,-1-1 0,1 0 0,-1 0 0,1 0 0,-1 0 0,1 0 0,-1 1 0,1-1 0,0 0 0,-1 0-1,1 0 1,0-2 0,-6-21-2992,6 23 2694,-3-21-5830,1 0-2534</inkml:trace>
  <inkml:trace contextRef="#ctx0" brushRef="#br0" timeOffset="1164.07">889 207 11122,'0'0'8450,"-10"11"-6852,-4 5-945,1 0 0,0 1 1,1 0-1,1 1 0,-15 32 0,6 5 423,12-30-1765,-1-1 0,-13 24 0,31-60-6652,1 0 1434</inkml:trace>
  <inkml:trace contextRef="#ctx0" brushRef="#br0" timeOffset="1524.46">1039 16 8906,'0'0'9426,"0"11"-7276,-6 69 395,2-36-730,3 87 1,1-130-1795,0 0 1,0 1-1,0-1 0,1 0 1,-1 0-1,0 0 1,1 0-1,-1 0 1,1 0-1,0 0 1,-1 0-1,1 0 1,0 0-1,-1 0 0,1 0 1,0 0-1,0 0 1,0 0-1,0-1 1,0 1-1,0 0 1,0-1-1,0 1 0,2 0 1,0 0 13,0 0 1,1-1-1,-1 1 1,1-1-1,-1 1 1,0-1-1,1 0 1,5-1-1,6-2-119,0-1 0,27-9 0,-40 12 38,12-3-693,26-12-6318,-29 9 1161</inkml:trace>
  <inkml:trace contextRef="#ctx0" brushRef="#br0" timeOffset="1962.98">1202 109 12619,'0'0'4873,"0"9"-2673,-12 265 4535,10-174-5444,2-135-11076,2 17 1270</inkml:trace>
  <inkml:trace contextRef="#ctx0" brushRef="#br0" timeOffset="2337.22">1349 203 13203,'0'0'3132,"-2"10"-1011,-1 4-1223,0 0 1,1 0-1,1 0 0,0 27 0,1-35-714,1 1 0,0-1 0,0 0 0,0-1 0,1 1 0,-1 0 0,2 0 0,-1-1-1,1 1 1,-1-1 0,1 1 0,1-1 0,-1 0 0,1 0 0,0-1 0,6 7 0,-4-7-92,0 0 0,0 0 1,0 0-1,0-1 0,1 1 0,-1-2 1,1 1-1,-1-1 0,1 0 1,0 0-1,0-1 0,0 0 1,0 0-1,0-1 0,1 1 1,-1-2-1,8 0 0,-11 0-79,0 1 0,-1-1 0,1 0 0,0 0 0,0-1-1,0 1 1,-1-1 0,1 0 0,-1 0 0,1 0 0,-1 0 0,0-1-1,0 1 1,0-1 0,0 0 0,0 0 0,-1 0 0,1 0 0,-1-1 0,0 1-1,0 0 1,0-1 0,0 0 0,0 1 0,-1-1 0,0 0 0,0 0-1,0 0 1,0 0 0,0-8 0,-1 2-53,0-1 0,-1 0 0,0 0 0,0 0 0,-1 1 0,-1-1 0,0 1-1,0 0 1,-1 0 0,0 0 0,-1 0 0,0 0 0,-1 1 0,1 0 0,-2 0 0,1 1 0,-2-1 0,1 2 0,-1-1 0,0 1 0,0 0 0,-1 1 0,-11-8-1,-11 7-1440,20 12-2334,12 11-3982,6-5 159</inkml:trace>
  <inkml:trace contextRef="#ctx0" brushRef="#br0" timeOffset="2743.51">1854 240 11779,'0'0'14547,"5"-3"-14185,9-2-265,0 0-1,0 0 0,0 2 1,1 0-1,21-2 0,86-2 66,-44 3-228,-45 2-490,24-2-5218,-44 2-431</inkml:trace>
  <inkml:trace contextRef="#ctx0" brushRef="#br0" timeOffset="3155.48">2071 104 9162,'0'0'8043,"1"12"-5562,0 59 399,-2-20-365,10 84-1,-9-133-2555</inkml:trace>
  <inkml:trace contextRef="#ctx0" brushRef="#br0" timeOffset="66916.68">166 934 9130,'0'0'13159,"-9"-5"-11790,-28-14-138,36 18-1144,-1 1 0,0-1 0,1 1 0,-1 0 0,0 0 0,1-1-1,-1 1 1,0 0 0,1 0 0,-1 1 0,0-1 0,1 0 0,-1 0 0,0 1 0,1-1-1,-1 1 1,1 0 0,-1-1 0,1 1 0,-1 0 0,1 0 0,-1 0 0,1 0-1,0 0 1,-1 0 0,1 0 0,-1 2 0,-27 36 533,26-33-493,-4 4-54,2 1-1,-1 0 1,1 0 0,1 0 0,0 1 0,1-1 0,0 1 0,1 0 0,0 0 0,0 24-1,2-32-69,0 1 0,0 0 0,1 0 0,-1-1 0,1 1-1,1 0 1,-1-1 0,0 1 0,1-1 0,0 0 0,0 1-1,1-1 1,-1 0 0,1 0 0,0-1 0,0 1 0,0 0-1,0-1 1,1 0 0,-1 0 0,1 0 0,0 0 0,0 0-1,0-1 1,0 1 0,0-1 0,1-1 0,-1 1 0,1 0-1,5 0 1,6 1-544,1 0 0,-1-1 0,0-1-1,1-1 1,19-1 0,40-12-8718,-44 5 1505</inkml:trace>
  <inkml:trace contextRef="#ctx0" brushRef="#br0" timeOffset="67296.13">381 1018 9778,'0'0'7955,"-6"8"-6336,1 0-1250,1 0-1,-1 0 0,2 0 1,-1 1-1,1-1 1,1 1-1,-3 13 0,4-17-209,0 0-1,0 0 0,1 0 1,0-1-1,0 1 0,0 0 1,1 0-1,-1 0 1,1 0-1,0-1 0,1 1 1,-1 0-1,1-1 0,0 1 1,0-1-1,0 0 0,1 1 1,5 6-1,-5-8-102,1 0 1,-1 0-1,1 0 1,0 0-1,0-1 0,0 0 1,1 1-1,-1-2 0,0 1 1,1 0-1,-1-1 0,1 0 1,0 0-1,-1 0 0,1-1 1,0 1-1,-1-1 1,1 0-1,0-1 0,7-1 1,-8 2-45,-1-1 0,1 0 0,-1 0 0,0 0 0,1 0 1,-1 0-1,0-1 0,0 0 0,0 1 0,0-1 0,0 0 1,0-1-1,-1 1 0,1 0 0,-1-1 0,1 1 0,-1-1 1,0 0-1,0 0 0,0 0 0,-1 0 0,1 0 0,-1 0 1,1-1-1,-1 1 0,0 0 0,0-1 0,0-3 0,-1 0-9,1 0 0,-2 1 0,1-1 0,-1 0-1,0 1 1,0-1 0,-1 0 0,0 1-1,0-1 1,0 1 0,-1 0 0,0 0 0,0 0-1,-1 0 1,-5-7 0,5 8-94,1 1-1,-1 0 1,0 0 0,0 1-1,0-1 1,0 1 0,-1-1-1,1 2 1,-1-1 0,0 0 0,0 1-1,0 0 1,0 0 0,0 0-1,0 1 1,-1 0 0,1 0-1,0 0 1,-9 0 0,13 1-4,0 0 1,-1 0-1,1 0 1,0 0-1,0 0 1,0 0-1,0 1 1,0-1-1,0 0 1,0 1-1,0-1 1,0 1 0,0-1-1,0 1 1,0-1-1,0 1 1,0 0-1,0-1 1,0 1-1,1 0 1,-1 0-1,0 0 1,1 0-1,-2 1 1,1 0-573,0 1 1,1-1 0,-1 0-1,1 1 1,0-1 0,0 0-1,0 0 1,0 1 0,0-1-1,0 0 1,1 4-1,2 6-5635</inkml:trace>
  <inkml:trace contextRef="#ctx0" brushRef="#br0" timeOffset="67951.04">581 742 10682,'0'0'7355,"3"12"-5932,41 149 1994,20 83 430,-76-334-1947,11 78-2362,0-1-1,1 1 0,0 0 0,1 0 0,0 0 0,1-1 0,0 1 0,7-19 1,-9 30 422,1 0 1,-1 0 0,1 0-1,-1 0 1,1 0 0,0 0-1,-1 0 1,1 0 0,0 0-1,0 0 1,0 0 0,0 0-1,0 1 1,0-1 0,0 0-1,0 1 1,0-1 0,0 1-1,0-1 1,0 1 0,1-1-1,-1 1 1,0 0 0,0 0-1,0-1 1,3 1 0,-2 1 17,1-1 1,-1 1-1,1 0 1,-1 0-1,1 0 1,-1 0-1,0 0 1,1 1 0,-1-1-1,0 1 1,4 3-1,5 6 94,0 0 0,-1 1 0,11 16 0,-18-24-81,90 146 3294,-93-177-10636,0 22 3542,2-8-5149</inkml:trace>
  <inkml:trace contextRef="#ctx0" brushRef="#br0" timeOffset="68362.2">981 1073 9274,'0'0'9418,"10"-2"-8398,0-1-846,1 0 1,-1-1-1,0 0 0,0-1 1,-1 0-1,12-8 0,-19 12-155,0 0 1,-1 0-1,1 0 0,0 0 1,-1 0-1,1-1 0,-1 1 1,0-1-1,1 1 0,-1-1 1,0 1-1,0-1 0,0 0 1,0 0-1,0 1 0,0-1 1,0 0-1,-1 0 0,1 0 1,-1 0-1,0 0 0,1 0 1,-1 0-1,0 0 0,0 0 1,0 0-1,0 0 0,0 0 1,-1 0-1,1 0 0,-1 0 1,1 0-1,-1 0 0,0 0 1,0 1-1,0-1 0,0 0 1,0 0-1,0 1 0,0-1 1,0 1-1,-1-1 0,1 1 1,-1-1-1,1 1 0,-1 0 1,1 0-1,-3-2 0,3 2 50,-1-1 0,1 1 0,-1 0 0,1-1 0,-1 1 0,1 0 0,-1 0 0,0 0 0,0 0 0,1 0 0,-1 0 1,0 1-1,0-1 0,0 0 0,0 1 0,0 0 0,0-1 0,0 1 0,0 0 0,0 0 0,0 0 0,0 0 0,0 1 0,0-1 0,-2 1 0,1 1 29,1-1 1,0 1-1,0 0 1,0 0-1,0 0 1,0 0-1,1 0 1,-1 0-1,0 1 1,1-1 0,0 1-1,0-1 1,-1 1-1,2-1 1,-3 6-1,0 5 204,0 0-1,1-1 1,1 1-1,0 0 1,1 0-1,2 24 1,-2-33-279,1-1 0,0 0 1,0 0-1,0 1 1,0-1-1,1 0 1,0 0-1,-1 0 0,1-1 1,0 1-1,0 0 1,0-1-1,1 1 1,-1-1-1,1 0 0,-1 0 1,1 0-1,0 0 1,-1 0-1,1 0 1,0-1-1,0 1 0,1-1 1,-1 0-1,0 0 1,0 0-1,1 0 1,-1-1-1,0 0 0,1 1 1,5-1-1,6 0-1046,-1-1 0,1 0 0,-1-1 0,1 0 0,26-9-1,-11 1-5040</inkml:trace>
  <inkml:trace contextRef="#ctx0" brushRef="#br0" timeOffset="68745.22">1339 1127 7154,'0'0'14233,"-2"-10"-12259,0 0-1767,0 1-1,1-1 1,0 0-1,1 0 1,0 0-1,0 1 1,1-1-1,0 0 1,1 0-1,0 1 1,1-1-1,4-10 1,-3 10-320,0 1 1,1 0 0,0 0 0,1 0-1,0 0 1,1 1 0,7-9 0,-11 15-191,0 0 0,0-1 0,0 1 0,0 0 0,0 1 0,0-1 0,0 0 0,1 1 0,-1 0 0,4-1 0,-3 1-255,-1 1 0,1-1 1,-1 1-1,1 0 0,0 0 0,-1 1 0,1-1 0,-1 1 0,1 0 0,-1 0 0,7 2 1,11 8-3566,-1 1-4547</inkml:trace>
  <inkml:trace contextRef="#ctx0" brushRef="#br0" timeOffset="69496.89">1658 943 9418,'0'0'6424,"-9"-1"-4149,3 0-2169,-1 0 386,0 0 1,0 0 0,0 1-1,0 0 1,0 1 0,-8 1-1,12-2-329,0 1-1,0 0 0,0 1 0,0-1 0,0 0 0,1 1 1,-1 0-1,0 0 0,1-1 0,-1 2 0,1-1 0,0 0 1,0 0-1,0 1 0,0-1 0,0 1 0,0-1 0,0 1 1,0 3-1,-1-1-56,1 0 0,0 0-1,0 0 1,1 0 0,0 0 0,0 1 0,0-1 0,0 0 0,1 1 0,0-1 0,0 0 0,0 1 0,1-1 0,0 0 0,1 6 0,-1-8-106,0-1 0,0 0 0,0 1 0,0-1 0,1 0 0,-1 1 0,0-1 0,1 0 0,0 0 0,-1 0 0,1 0 0,0 0 0,0-1 0,0 1 0,0-1 0,1 1 0,-1-1 0,0 0 0,1 1 0,-1-1 0,1 0 0,-1-1 0,1 1 0,-1 0 0,1-1 0,-1 0 0,1 1 0,0-1 0,-1 0 0,1 0 0,5-1 0,-5 0-75,0 0 1,0 0 0,0 0-1,0 0 1,0-1-1,-1 1 1,1-1 0,0 0-1,-1 0 1,1 0 0,-1 0-1,1 0 1,-1-1 0,0 1-1,0 0 1,0-1-1,-1 0 1,1 1 0,0-1-1,-1 0 1,0 0 0,0 0-1,0 0 1,0 0 0,0 0-1,0-4 1,1-3-102,0 1 1,0-1-1,-1 0 1,-1 1 0,0-1-1,0 0 1,-3-15-1,0 18 831,1 22-340,4 27 90,0-34-345,0 0-1,1 0 0,0-1 0,0 0 1,1 1-1,0-1 0,5 6 0,-7-10-41,0 0-1,1-1 0,-1 1 0,0-1 0,1 0 0,-1 1 1,1-1-1,-1 0 0,1-1 0,0 1 0,0 0 0,0-1 1,0 0-1,0 1 0,1-1 0,-1-1 0,0 1 0,0 0 1,5 0-1,-6-2-5,-1 1 0,1-1-1,-1 0 1,0 0 0,1 1 0,-1-1 0,0 0 0,1 0 0,-1 0 0,0 0 0,0-1 0,0 1 0,0 0 0,0 0-1,0-1 1,-1 1 0,1 0 0,0-1 0,0 1 0,-1-1 0,1 1 0,-1-1 0,0 1 0,1-1 0,-1 1-1,0-3 1,8-52-140,-8 47 41,1 1 8,0 0-107,-1-1 1,1 1-1,1 0 1,0-1-1,5-13 1,-7 21 167,1 1-1,-1-1 1,0 0-1,1 0 1,-1 1 0,1-1-1,0 0 1,-1 1 0,1-1-1,-1 1 1,1-1-1,0 1 1,-1-1 0,1 1-1,0-1 1,0 1 0,-1-1-1,1 1 1,0 0-1,0-1 1,0 1 0,-1 0-1,1 0 1,2 0-1,-1 0 17,0 1 0,0-1 1,0 1-1,0 0 0,0 0 0,0 0 0,0 0 0,0 0 0,0 0 0,-1 0 0,1 1 0,0-1 0,-1 1 0,3 2 0,13 12 175,31 33-33,-45-46 62,-1 0 0,1 1 1,-1-1-1,0 0 0,0 1 1,0 0-1,0-1 0,0 1 1,-1 0-1,0 0 0,0 0 1,1 7-1,-18-43 1342,16 25-1660,-1 0 0,2-1 0,-1 1 0,1 0 0,0 0 0,0 0 0,1 0 0,0 0-1,0 0 1,1 0 0,5-11 0,-7 15 75,1 1-1,-1-1 1,0 1-1,1 0 1,0-1 0,-1 1-1,1 0 1,0 0-1,0 0 1,0 0-1,0 0 1,0 1 0,1-1-1,-1 0 1,0 1-1,1 0 1,-1 0-1,1 0 1,0 0 0,-1 0-1,1 0 1,0 1-1,0-1 1,-1 1-1,1-1 1,0 1-1,0 0 1,-1 1 0,1-1-1,0 0 1,0 1-1,0-1 1,4 3-1,-2 0 73,0 0 0,0 0 0,-1 1-1,1 0 1,-1 0 0,1 0 0,-1 0 0,-1 1-1,1 0 1,-1 0 0,1 0 0,-2 0-1,1 0 1,2 7 0,-2-6-54,0 0 0,0-1 0,0 1 0,1 0 0,0-1 0,0 0 0,0 0 0,1 0 0,-1-1 0,11 8-1,-8-11-4463</inkml:trace>
  <inkml:trace contextRef="#ctx0" brushRef="#br0" timeOffset="69879.06">2158 627 14899,'0'0'5757,"3"10"-3439,26 119 923,10 37-1529,-37-160-1648,0 1-1,0-1 0,1 1 0,0-1 0,0 0 0,1 0 1,0 0-1,0-1 0,0 0 0,0 1 0,1-1 1,0-1-1,6 6 0,-7-8-187,0 1 1,0-1-1,0 0 0,0-1 0,0 1 1,1-1-1,-1 0 0,1 0 0,-1 0 1,0 0-1,1-1 0,0 0 0,-1 0 1,1 0-1,-1 0 0,1-1 0,-1 0 1,1 0-1,-1 0 0,0 0 0,5-3 1,33-20-7111,-30 12 1613</inkml:trace>
  <inkml:trace contextRef="#ctx0" brushRef="#br0" timeOffset="70261.64">2170 768 9842,'0'0'1961,"60"-4"-1633,-27 4-328,-6 0-32,-6 0-4185</inkml:trace>
  <inkml:trace contextRef="#ctx0" brushRef="#br0" timeOffset="70644.04">1051 574 11122,'0'0'9034,"-42"52"-8402,11-24-632,5-7-976,2-2-2985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49:04.17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286 1 7586,'0'0'14935,"-11"0"-10211,-17 2-3814,-7 2-708,-2-2 0,1-1 0,0-1 0,-60-10 0,95 10-211,1 0 0,0 0 0,-1 0 0,1 0 0,0 1 0,0-1 0,-1 0-1,1 0 1,0 0 0,0 0 0,0 0 0,-1 0 0,1 0 0,0 1 0,0-1 0,0 0 0,-1 0 0,1 0 0,0 1 0,0-1 0,0 0 0,0 0 0,-1 0 0,1 1-1,0-1 1,0 0 0,0 0 0,0 1 0,0-1 0,0 0 0,0 0 0,0 1 0,0-1 0,0 0 0,0 0 0,0 1 0,0-1 0,0 0 0,0 0 0,0 1 0,3 19-129,7 17 71,-2-12 56,-1 0 0,-1 0 1,-1 1-1,-1 0 0,1 30 1,-4-57-116,1-1 1,-1 1-1,1 0 0,0 0 1,-1 0-1,1 0 1,0 0-1,0 0 1,0 1-1,0-1 0,-1 0 1,1 1-1,0 0 1,0-1-1,4 1 1,37-6-902,-31 6 927,-1 1-1,1 0 1,-1 1 0,0 0-1,1 1 1,-1 0-1,0 1 1,-1 0-1,18 10 1,-21-10 89,1 0 1,-2 1 0,1-1 0,0 2 0,-1-1 0,0 1-1,0 0 1,0 0 0,-1 0 0,0 1 0,-1 0-1,1 0 1,-1 0 0,4 10 0,-7-13 13,1-1 0,-1 0 0,-1 1 1,1-1-1,0 0 0,-1 1 0,1-1 0,-1 1 0,0-1 1,-1 1-1,1-1 0,0 1 0,-1-1 0,0 1 1,0-1-1,0 0 0,0 1 0,0-1 0,-1 0 0,1 0 1,-3 3-1,0-1 104,0-1 0,1 0-1,-2 0 1,1-1 0,0 1 0,-1-1 0,0 0 0,1 0-1,-1-1 1,0 1 0,-1-1 0,-6 2 0,4-1 62,-1 0-1,1-1 1,-1-1 0,0 1-1,0-1 1,0-1 0,0 1-1,0-2 1,0 1-1,0-1 1,1-1 0,-1 1-1,0-1 1,1-1 0,-1 0-1,-12-6 1,17 7-200,1-1-1,-1 1 1,1-1-1,0 1 1,0-1-1,0 0 1,0 0-1,1 0 1,-1-1 0,-2-3-1,5 6-105,0 0-1,0 0 1,-1 1-1,1-1 1,0 0-1,0 0 1,0 1-1,0-1 1,0 0-1,0 0 1,0 0-1,0 1 1,0-1-1,0 0 1,0 0-1,1 1 1,-1-1-1,0 0 1,1 0-1,-1 1 1,1-2-1,0 1-413,0-1-1,1 1 0,-1 0 0,0-1 1,1 1-1,0 0 0,-1 0 0,1 0 1,0 0-1,-1 0 0,1 1 0,2-2 1,15-4-5946</inkml:trace>
  <inkml:trace contextRef="#ctx0" brushRef="#br0" timeOffset="524.03">608 25 11642,'0'0'11859,"-8"12"-11180,1-2-500,0 0 0,1 1-1,1 0 1,0 0 0,0 0 0,1 1 0,0-1 0,1 1-1,-2 20 1,1 7 243,2 1 0,6 75 1,-3-103-375,1 0 1,0 1-1,1-1 1,0 0-1,1-1 1,0 1-1,1-1 1,0 1-1,1-1 1,0-1-1,1 1 1,0-1-1,14 15 1,-16-21-41,0-1 0,-1 1 0,2-1 0,-1 0 0,0 0 0,1 0 0,-1-1 0,1 0 0,0 0 1,0-1-1,0 1 0,0-1 0,0 0 0,0-1 0,0 1 0,0-1 0,0-1 0,0 1 0,0-1 0,0 0 0,0 0 0,10-4 0,-12 4-9,-1-1 0,1 1 0,0-1-1,-1 0 1,1 0 0,-1 0 0,0-1 0,1 1-1,-1-1 1,-1 1 0,1-1 0,0 0-1,-1 0 1,1-1 0,-1 1 0,0 0 0,0-1-1,0 1 1,0-1 0,-1 0 0,0 0-1,1 1 1,-1-1 0,-1 0 0,1 0 0,0 0-1,-1 0 1,0 0 0,0 0 0,0 0-1,-1 0 1,1 0 0,-1 0 0,0 0 0,-1-4-1,0 3-5,0 0 0,-1 1 0,1-1 0,-1 1 0,0-1 0,0 1 0,0 0 0,-1 0 0,0 0 0,1 0 0,-1 1 0,-1 0 0,1 0 0,0 0 0,-1 0 0,1 0 0,-1 1 0,0 0 0,0 0 0,0 0 0,0 1 0,0 0 0,0 0 0,-1 0 0,1 0 0,-10 1 0,11 0-12,1-1 1,-1 1-1,0 1 0,0-1 1,0 0-1,1 1 0,-1 0 1,0 0-1,1 0 0,-1 0 1,0 1-1,1-1 0,0 1 0,-1 0 1,1 0-1,0 0 0,0 0 1,0 1-1,0-1 0,0 1 1,1 0-1,-1 0 0,1 0 1,0 0-1,0 0 0,0 0 1,0 1-1,0-1 0,1 1 1,0-1-1,-1 1 0,1 0 1,1-1-1,-1 1 0,0 0 1,1 0-1,0 4 0,0-6-187,0-1 0,0 0 0,0 1 0,0-1 0,1 1 1,-1-1-1,0 1 0,1-1 0,0 0 0,-1 1 0,1-1 0,0 0 0,-1 1 0,1-1 0,0 0 0,0 0 0,0 0 0,0 0 0,0 0 0,0 0 0,2 1 0,18 9-7276,0-5-4244</inkml:trace>
  <inkml:trace contextRef="#ctx0" brushRef="#br0" timeOffset="906.28">1140 307 12947,'0'0'13679,"0"-1"-13673,0 1 1,0 0-1,0-1 1,0 1 0,0 0-1,0-1 1,0 1-1,0 0 1,0-1 0,0 1-1,0 0 1,1-1-1,-1 1 1,0 0 0,0 0-1,0-1 1,0 1-1,1 0 1,-1-1 0,0 1-1,0 0 1,1 0-1,-1 0 1,0-1 0,0 1-1,1 0 1,-1 0-1,0 0 1,1 0-1,-1-1 1,0 1 0,1 0-1,-1 0 1,0 0-1,1 0 1,12-3 37,-1 1-1,0 0 1,1 0 0,-1 2-1,16 0 1,11-1-14,240-14 425,-271 11-2597,-18-1-3186,-5 1-4498</inkml:trace>
  <inkml:trace contextRef="#ctx0" brushRef="#br0" timeOffset="1304.87">1363 128 13139,'0'0'6048,"0"8"-3952,0 54 205,3 0 0,15 86 0,-14-101-450,-16-59-7320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48:58.30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5 150 13659,'0'0'7083,"-1"4"-6827,2 10 395,0 1 1,1-1-1,0 0 1,1 0 0,10 27-1,3 19 568,-13-48-884,6 56 2568,-21-97-2057,1 8-1099,2-14-594,2-1-1,1 1 1,1-1-1,2 0 0,3-50 1,0 83 833,0 0-1,1 0 1,-1 0-1,1 1 1,0-1-1,0 0 1,0 0-1,0 1 1,0-1-1,0 0 1,1 1-1,-1-1 1,1 1-1,0 0 1,0 0 0,0-1-1,0 1 1,0 0-1,0 1 1,0-1-1,1 0 1,-1 1-1,1-1 1,-1 1-1,1 0 1,0-1-1,-1 1 1,1 1-1,0-1 1,0 0 0,0 1-1,0-1 1,0 1-1,-1 0 1,4 0-1,2 0 11,-1 0 0,0 1 0,1-1 0,-1 1-1,0 1 1,0-1 0,0 1 0,0 1 0,0-1 0,0 1 0,-1 0-1,1 1 1,6 4 0,-3 1 37,1 1 0,-2-1 1,1 2-1,-1-1 0,-1 1 0,0 1 0,0 0 0,-1 0 0,-1 0 0,0 1 1,-1 0-1,8 26 0,-10-24 746,0 0 1,-1 0-1,1 28 934,-8-73-1120,0 10-1071,2 0 0,1-1 0,0 0 1,1 1-1,1-1 0,1 0 0,1 0 1,6-22-1,-8 41 442,0 0 0,0 1 0,1-1 0,-1 1 0,1-1 0,0 0 0,-1 1 0,1-1 0,0 1 0,0-1-1,0 1 1,0 0 0,0-1 0,0 1 0,0 0 0,1 0 0,-1 0 0,0 0 0,1 0 0,-1 0 0,1 0 0,-1 0 0,1 0 0,-1 1 0,1-1 0,-1 1 0,4-1 0,-2 1 23,0 1 0,0-1 1,0 1-1,0 0 0,0 0 1,0 0-1,-1 1 0,1-1 1,0 1-1,-1-1 0,1 1 1,-1 0-1,0 0 0,3 3 1,8 9 109,0 0-1,-1 1 1,18 30 0,-21-31 309,-2 0 0,0 0 0,0 0-1,-2 1 1,0 0 0,0 0 0,-1 1 0,-1-1 0,-1 1 0,1 16 636,-4-33-990,-1 1-1,1-1 1,0 0 0,0 0 0,0 0-1,0 0 1,0 0 0,0 0 0,1 0-1,-1 0 1,0 0 0,0 0-1,1-1 1,-1 1 0,1 0 0,-1 0-1,1-1 1,-1-1 0,-8-25-327,4 8-255,2-1 0,0 1 1,1-1-1,1 0 0,0 0 0,6-37 0,-5 55 485,0 0 0,1 0-1,-1 0 1,1 0 0,0 0-1,0 0 1,0 0 0,0 1-1,0-1 1,1 0 0,-1 0-1,1 1 1,-1-1 0,1 1-1,0 0 1,0-1 0,1 1-1,-1 0 1,0 0 0,1 0-1,-1 1 1,1-1 0,-1 1-1,1-1 1,0 1 0,0 0-1,0 0 1,-1 0 0,1 0-1,0 0 1,0 1 0,0 0 0,1-1-1,-1 1 1,0 0 0,0 0-1,0 1 1,0-1 0,0 1-1,4 0 1,5 2 49,-1 1 1,0 0-1,0 0 0,0 1 1,0 0-1,-1 1 0,0 1 1,0-1-1,10 10 0,-11-7 130,0 0-1,0 0 1,-1 1-1,-1 0 1,1 0 0,-2 1-1,1 0 1,-1 1-1,-1-1 1,6 20-1,-6-16 728,-2 0 1,0 0-1,-1 0 0,1 31 321,-2-56-1754,3-14-2098,1 6-2304,0-3-5716</inkml:trace>
  <inkml:trace contextRef="#ctx0" brushRef="#br0" timeOffset="736.13">1190 49 11426,'0'0'8529,"10"-3"-7578,39-10 606,1 2 1,67-5-1,-42 10-3750,-89 8-3827,0 1-2975</inkml:trace>
  <inkml:trace contextRef="#ctx0" brushRef="#br0" timeOffset="1135.1">1245 254 3489,'0'0'12224,"10"0"-9770,173-16 5637,-78 4-5471,-105 12-2640,0 0-1,0 0 1,0 0-1,0 0 1,1 0-1,-1 0 0,0 0 1,0 0-1,0 0 1,0 0-1,1 0 1,-1 0-1,0 0 1,0 0-1,0 0 1,0 0-1,1 0 1,-1 0-1,0 0 1,0 0-1,0 0 0,0 0 1,0-1-1,1 1 1,-1 0-1,0 0 1,0 0-1,0 0 1,0 0-1,0-1 1,0 1-1,0 0 1,0 0-1,1 0 1,-1 0-1,0 0 1,0-1-1,0 1 0,0 0 1,0 0-1,0 0 1,0 0-1,0-1 1,0 1-1,0 0 1,0 0-1,0 0 1,0-1-1,0 1 1,-1 0-1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50:36.22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 11682,'0'0'9728,"3"3"-9124,1 1-350,0 2-1,0-1 1,-1 0 0,1 1-1,-1 0 1,-1 0 0,1 0-1,-1 0 1,0 0-1,2 8 1,12 75 1284,-11-51-1074,0-11-219,4 28 503,6 107-1,-28-181 153,8 6-1099,2 1-1,0-1 0,0 0 1,1 0-1,1 0 0,0 0 0,1 0 1,0 0-1,4-24 0,-3 29-18,0 0-1,1 0 0,0 0 1,0 0-1,1 0 0,0 1 1,1-1-1,-1 1 0,1 0 1,1 0-1,-1 0 0,1 1 0,0 0 1,1 0-1,0 0 0,11-9 1,-15 13 206,0 1-1,0-1 1,0 1 0,1 0 0,-1 0 0,0 0 0,1 0 0,-1 0 0,0 0 0,1 1-1,-1-1 1,1 1 0,-1 0 0,1 0 0,-1 0 0,1 0 0,-1 0 0,1 0-1,-1 1 1,1-1 0,-1 1 0,1-1 0,-1 1 0,0 0 0,1 0 0,-1 0-1,0 1 1,0-1 0,0 0 0,0 1 0,0-1 0,0 1 0,0 0 0,0 0-1,1 2 1,-1-1 12,1 1 1,-2-1-1,1 0 0,0 1 0,-1-1 0,0 1 0,1 0 0,-1-1 0,-1 1 1,1 0-1,-1 0 0,1-1 0,-1 1 0,0 0 0,0 0 0,-1 0 0,1 0 1,-1-1-1,0 1 0,0 0 0,0-1 0,0 1 0,-3 3 0,-3 5 80,0 0 1,-2-1-1,-15 17 0,14-17 166,0 1 1,-14 24 0,29-34-99,0 1 0,0-1 0,1-1 0,-1 1 0,1-1 0,0 0 0,6 0 0,-3 1-43,71 18 194,-56-13-261,0 0 1,1-2 0,0-1 0,30 1-1,-51-5-33,-1-1 0,1 0-1,-1 0 1,1-1 0,-1 1 0,0-1-1,0 1 1,0-1 0,0 0 0,0 0-1,0-1 1,0 1 0,-1 0-1,1-1 1,-1 0 0,1 0 0,-1 1-1,0-1 1,0-1 0,-1 1 0,1 0-1,-1 0 1,1-1 0,0-3-1,3-5-124,-1 0 0,0 0-1,-1-1 1,-1 1-1,3-22 1,-5 26 53,0-1-1,-1 1 1,0 0 0,0 0-1,-1 0 1,-2-10 0,3 17 76,1-1-1,-1 0 1,1 1 0,-1-1 0,1 0 0,-1 1-1,0-1 1,0 1 0,0 0 0,0-1-1,0 1 1,0 0 0,0-1 0,0 1 0,-1 0-1,1 0 1,0 0 0,-1 0 0,1 0 0,-1 0-1,1 1 1,-1-1 0,0 0 0,1 1-1,-1-1 1,1 1 0,-1 0 0,0-1 0,0 1-1,1 0 1,-1 0 0,0 0 0,1 0 0,-1 0-1,0 1 1,1-1 0,-3 1 0,3 0 3,0-1 0,0 1-1,0 0 1,0-1 0,1 1 0,-1 0 0,0 0 0,0 0 0,1 0 0,-1 0 0,1 0 0,-1 0-1,1 0 1,-1 0 0,1 0 0,0 0 0,-1 0 0,1 0 0,0 1 0,0-1 0,0 0 0,0 0-1,0 1 1,0 34 187,0-27-123,1 7-59,1-1-1,0 1 1,1 0 0,1-1-1,0 1 1,1-1 0,9 18 0,58 99 116,-48-93-99,27 63 0,-49-99-26,0 1-1,-1-1 1,1 1 0,-1 0 0,0-1 0,-1 1 0,1 0 0,0 0 0,-1 0 0,0 0 0,0 0 0,0 0 0,-1-1 0,1 1 0,-1 0-1,0 0 1,0 0 0,0-1 0,0 1 0,-1 0 0,0-1 0,1 1 0,-1-1 0,-1 0 0,1 0 0,-4 5 0,2-5 7,-1 1 0,1-1 0,-1-1 1,0 1-1,0 0 0,0-1 1,0 0-1,0-1 0,0 1 0,0-1 1,0 0-1,-1 0 0,1 0 0,-1-1 1,1 0-1,0 0 0,-1 0 0,-9-2 1,10 0-11,1 1-1,-1-1 1,1 1 0,-1-1 0,1-1 0,0 1 0,0-1 0,0 1 0,0-1 0,1 0 0,-1 0-1,1-1 1,0 1 0,0-1 0,0 1 0,0-1 0,0 0 0,1 0 0,0-1 0,0 1-1,0 0 1,0-1 0,1 1 0,0-1 0,0 1 0,0-1 0,0 0 0,1 1 0,0-10-1,-1 9-26,1-1 0,0 1 0,0-1 0,0 1 0,1-1 0,0 1 0,0 0 0,0-1 0,1 1 0,-1 0 0,1-1 0,1 1 0,-1 0 0,1 1 0,0-1 0,0 0-1,0 1 1,0-1 0,1 1 0,0 0 0,0 1 0,0-1 0,0 0 0,1 1 0,6-4 0,2 3-31,0 1-1,1 0 1,-1 1-1,1 0 1,-1 1-1,1 1 1,17 1-1,32-2-3165,-25-3-2701</inkml:trace>
  <inkml:trace contextRef="#ctx0" brushRef="#br0" timeOffset="376.93">1060 505 18092,'0'0'304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50:33.27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53 149 11402,'0'0'10657,"-9"-2"-9667,-24-5-503,32 7-482,1-1 0,-1 1 0,1 0 0,-1-1 0,0 1 0,1 0 1,-1-1-1,1 1 0,-1 0 0,1-1 0,0 1 0,-1-1 0,1 1 0,-1-1 0,1 1 1,0-1-1,0 1 0,-1-1 0,1 1 0,0-1 0,0 0 0,-1 1 0,1-1 0,0 1 1,0-1-1,0 0 0,0 1 0,0-1 0,0 1 0,0-1 0,0 0 0,0 1 0,0-1 1,0 1-1,1-1 0,-1 0 0,0 1 0,0-1 0,1 1 0,-1-1 0,0 1 1,1-1-1,-1 1 0,0-1 0,1 1 0,-1-1 0,1 1 0,-1-1 0,1 1 0,0-1 1,21-21-77,-17 18 65,1 0 0,0 1 0,0-1 0,0 1 0,0 1 0,0-1 0,1 1 0,-1 0 1,1 0-1,0 1 0,0-1 0,-1 2 0,1-1 0,0 1 0,0 0 0,13 2 0,-16-1 8,0 0-1,0 0 1,-1 1 0,1 0 0,0-1 0,-1 1 0,0 1 0,1-1 0,-1 0 0,0 1 0,0-1-1,0 1 1,-1 0 0,1 0 0,-1 0 0,1 0 0,-1 1 0,0-1 0,0 1 0,-1-1 0,1 1 0,-1 0-1,1 0 1,-1-1 0,0 1 0,-1 0 0,1 0 0,-1 0 0,0 0 0,0 5 0,0 1 60,0-1 1,-1 1-1,0-1 0,0 1 1,-1-1-1,0 1 1,-1-1-1,0 0 1,-1 0-1,0-1 0,0 1 1,-1-1-1,0 0 1,0 0-1,-1 0 1,-8 8-1,-4 2 68,-1 0 1,0-2-1,-2 0 0,-41 24 0,69-41-478,-1 0-1,1 1 1,0-1 0,0 2-1,13 1 1,-6-1 247,-4 0 90,1 1-1,-1 0 1,0 1 0,0 0 0,19 9 0,-21-8 81,0 0 0,1-1 0,-1 0 0,1 0 0,0-1 0,-1-1 0,1 1 0,12-1 0,-18-1-8,0-1 0,-1 0 0,1-1 0,-1 1 0,0 0 0,1-1 0,-1 1 0,0-1 0,0 0 1,1 0-1,-1 1 0,-1-1 0,1-1 0,0 1 0,0 0 0,-1 0 0,0-1 0,1 1 0,-1-1 0,2-4 0,0 0 132,0 0 0,-1 0-1,0 0 1,0 0 0,0-1-1,1-12 1,-4 0 537,0 14-2710</inkml:trace>
  <inkml:trace contextRef="#ctx0" brushRef="#br0" timeOffset="632.39">607 202 2985,'0'0'16079,"-9"-4"-14831,-31-16-525,38 19-681,0-1-1,1 1 1,-1-1 0,0 0-1,1 0 1,0 1-1,-1-1 1,1 0-1,0 0 1,0 0 0,0-1-1,0 1 1,0 0-1,1 0 1,-1 0 0,1-1-1,-1 1 1,1 0-1,0-1 1,0 1 0,0-3-1,0 0-30,0 1-1,1-1 1,-1 1-1,1-1 1,0 1-1,0 0 1,1-1-1,2-5 1,-3 8-11,0-1 1,1 0-1,-1 1 1,1-1-1,0 1 1,0 0-1,0-1 1,0 1-1,1 0 1,-1 0-1,0 1 1,1-1-1,-1 0 1,1 1-1,0-1 1,-1 1-1,1 0 1,0 0-1,0 0 1,0 0-1,0 1 1,0-1-1,0 1 1,0 0-1,0 0 1,0 0-1,0 0 1,5 1-1,-5 0 5,0 0 0,0 0 1,0 1-1,0-1 0,0 1 0,-1 0 0,1 0 0,0 0 0,-1 0 0,1 0 0,-1 0 0,0 1 0,0-1 1,0 1-1,0 0 0,0-1 0,-1 1 0,1 0 0,-1 0 0,0 0 0,0 0 0,0 0 0,0 0 0,0 1 1,0-1-1,-1 4 0,1 4 76,-1 1 1,-1-1 0,1 0-1,-2 0 1,0 1 0,0-1-1,-1 0 1,0 0-1,-1-1 1,0 1 0,-1-1-1,-10 17 1,4-9 100,-1-1 0,0-1-1,-1-1 1,0 1 0,-2-2 0,-20 17 0,172-16 68,-109-13-527,38 1 717,-62-3-900,0 0-1,0 0 0,0 0 0,0-1 0,0 0 0,-1 1 0,1-2 0,0 1 0,0 0 0,-1-1 0,1 0 0,3-2 0,3-6-5216</inkml:trace>
  <inkml:trace contextRef="#ctx0" brushRef="#br0" timeOffset="1045.24">908 19 13571,'0'0'7169,"-1"10"-5726,-1 17-564,0-5-324,1 0-1,0 0 1,2 0 0,0-1 0,7 32 0,-8-49-549,1 0-1,0-1 1,1 1 0,-1 0 0,0-1-1,1 1 1,0-1 0,0 1 0,0-1-1,1 0 1,-1 0 0,1 0 0,-1 0-1,1 0 1,0 0 0,0-1 0,0 1-1,1-1 1,-1 0 0,0 0 0,1 0-1,0-1 1,-1 1 0,1-1 0,0 0-1,0 0 1,-1 0 0,1-1 0,0 1-1,0-1 1,0 0 0,0 0 0,0 0-1,0 0 1,0-1 0,0 0 0,0 0-1,4-1 1,-2 0-507,0 0 1,0 0-1,0 0 0,0-1 1,10-6-1,12-10-4689,-11 6-404</inkml:trace>
  <inkml:trace contextRef="#ctx0" brushRef="#br0" timeOffset="1449.85">1104 75 7402,'0'0'10423,"-2"10"-7913,-5 35-2,-2 62 0,7 58-1077,2-162-1622,1 9 46,3-8-4003</inkml:trace>
  <inkml:trace contextRef="#ctx0" brushRef="#br0" timeOffset="1849.15">1286 348 11162,'0'0'1550,"7"-13"334,-1 3-1390,30-54 2093,-4-1 0,41-112 1,-73 176-2514,0 0 1,0 0-1,0 1 1,0-1-1,0 0 1,0 0-1,0 0 1,0 1 0,1-1-1,-1 0 1,0 0-1,0 1 1,1-1-1,-1 0 1,1 1 0,-1-1-1,1 0 1,-1 1-1,1-1 1,-1 0-1,1 1 1,-1-1-1,1 1 1,-1-1 0,2 0-1,5 21 1017,-4-7-1247,13 53 1172,8 95 0,-3-15 888,-21-144-1908,-5-9-3905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50:26.14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0 164 5281,'0'-2'16344,"1"-12"-15915,3 3-409,-1 0-1,1 1 1,1-1-1,0 1 1,1 0-1,-1 0 1,2 1-1,0-1 1,0 2-1,11-12 1,-17 19-21,0 0 0,1 1 1,-1-1-1,0 1 1,0-1-1,0 1 0,1-1 1,-1 1-1,0 0 0,1 0 1,-1-1-1,0 1 0,0 0 1,1 0-1,-1 0 0,0 0 1,1 1-1,-1-1 0,0 0 1,0 1-1,1-1 0,-1 1 1,0-1-1,0 1 0,0-1 1,1 1-1,-1 0 0,0-1 1,0 1-1,0 0 1,0 0-1,0 0 0,-1 0 1,1 0-1,0 0 0,1 2 1,34 50-18,-26-35 34,-9-17-10,6 9 94,0 0 0,0-1 1,1 0-1,16 14 0,-23-22-57,0 0 0,1 1 0,-1-1 0,1 0-1,-1 0 1,1-1 0,-1 1 0,1 0 0,0 0 0,-1-1-1,1 1 1,0-1 0,-1 1 0,1-1 0,0 0 0,0 0 0,0 1-1,-1-1 1,1-1 0,0 1 0,0 0 0,-1 0 0,1-1-1,0 1 1,0-1 0,-1 1 0,1-1 0,0 0 0,-1 0-1,1 1 1,-1-1 0,1 0 0,-1 0 0,1-1 0,-1 1-1,0 0 1,0 0 0,1-1 0,-1 1 0,1-3 0,3-3 47,-1-1 1,0 0 0,-1 0 0,0 0 0,0 0 0,0 0 0,-1-1 0,0 1 0,-1-1 0,0 0 0,0 1-1,-1-1 1,0 0 0,-1 1 0,0-1 0,0 0 0,-4-12 0</inkml:trace>
  <inkml:trace contextRef="#ctx0" brushRef="#br0" timeOffset="359.93">16 375 6241,'0'0'13842,"13"-1"-12578,149-16 1674,-7 0-1216,-155 17-1802,1-1 1,-1 1 0,0 0-1,1 0 1,-1-1-1,1 1 1,-1 0 0,0-1-1,0 1 1,1 0-1,-1-1 1,0 1 0,0-1-1,1 1 1,-1 0-1,0-1 1,0 1 0,0-1-1,0 1 1,1-1-1,-1 1 1,0-1 0,0 1-1,0-1 1,0 1-1,0-1 1,0 1 0,0 0-1,-1-1 1,1 1-1,0-1 1,0 1 0,0-1-1,0 1 1,-1-1-1,1 1 1,0 0 0,0-1-1,-1 1 1,1-1-1,0 1 1,0 0 0,-1-1-1,1 1 1,0 0-1,-1 0 1,1-1 0,-1 1-1,1 0 1,0 0-1,-2-1 1,-5-6-5668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51:29.55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21 12379,'0'0'12722,"9"-1"-12063,112-11 845,0 5 0,146 11 0,123-5-1299,-389 1-205,47-4 14,93 5-1,-69 12 96,-69-13-109,-1 1-1,0-1 0,0 1 0,0-1 1,0 1-1,0 0 0,0 0 1,0 0-1,0 0 0,0 0 1,0 0-1,-1 0 0,1 1 1,0-1-1,-1 1 0,1-1 1,-1 1-1,1 0 0,-1 0 1,0-1-1,0 1 0,0 0 1,0 0-1,0 0 0,0 0 1,-1 0-1,1 1 0,0 3 0,3 9-30,-1 1-1,-1-1 1,0 17-1,0-11-14,-2-20 50,1 0 0,-1 1-1,0-1 1,0 0 0,0 0-1,0 0 1,0 0 0,0 1-1,0-1 1,0 0 0,0 0-1,0 0 1,0 0 0,-1 1 0,1-1-1,-1 0 1,1 0 0,-1 0-1,1 0 1,-1 0 0,1 0-1,-1 0 1,-1 1 0,-25 0 140,7-4-186,-550-40-93,411 32 124,85 7-11,-116-19 1,188 21-38,1 1 0,-1 0 0,1 0 0,0-1 0,-1 1 0,1-1 0,0 1 0,-1-1 0,1 1 0,0-1 0,0 0 0,0 0 0,0 1 0,-1-1 1,1 0-1,0 0 0,1 0 0,-1 0 0,0 0 0,0-1 0,0 1 0,0 0 0,0-2 0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51:26.89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1 176 13691,'5'0'14754,"23"0"-13878,489-16 3,3-19-831,156-41 255,-391 30-303,-284 46 1,0-1 1,0 1 0,0 0-1,0-1 1,0 1 0,0 0-1,1 0 1,-1 0 0,0 0 0,0 0-1,0 0 1,0 0 0,0 0-1,0 0 1,0 1 0,0-1 0,0 0-1,0 1 1,0-1 0,0 1-1,0-1 1,0 1 0,0-1-1,0 1 1,0 0 0,-1-1 0,1 1-1,0 0 1,0 0 0,-1 0-1,1-1 1,0 3 0,0 0 8,-1 0 1,0 1 0,0-1-1,0 0 1,0 1 0,0-1-1,-1 0 1,-1 7 0,-3 21 21,15 145 125,-47-187-42,14 6-116,0 1 1,0 1 0,0 1-1,-1 1 1,1 1 0,-38 5-1,-13-1 2,-349 18 2,-110 23 50,137-35-82,311-15 44,-120 0 31,148 14-127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51:45.3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14539,'0'0'3705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52:39.9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160 391 8490,'0'0'10079,"-4"-3"-8729,2 1-1219,-1 0-1,1 0 1,-1 0 0,0 1 0,1-1 0,-1 1-1,0 0 1,0 0 0,0 0 0,0 0 0,0 0-1,0 1 1,0-1 0,0 1 0,0 0-1,0 0 1,0 0 0,0 0 0,0 0 0,0 1-1,0-1 1,0 1 0,0 0 0,0 0 0,0 0-1,0 0 1,0 1 0,1-1 0,-5 4-1,6-5-139,-1 1 0,0 0 0,1 0 0,-1 0 0,1 0 0,-1 0-1,1 0 1,0 0 0,-1 1 0,1-1 0,0 0 0,0 1 0,0-1-1,0 1 1,0 0 0,0-1 0,0 1 0,1 0 0,-1-1 0,1 1-1,-1 0 1,1 0 0,-1-1 0,1 1 0,0 0 0,0 0 0,0 0-1,0-1 1,0 1 0,0 0 0,1 0 0,-1 0 0,1-1 0,-1 1 0,1 0-1,0 0 1,-1-1 0,1 1 0,0-1 0,0 1 0,0-1 0,0 1-1,2 1 1,7 6-283,-1 0 0,2-1 0,-1 0 1,1-1-1,14 8 0,4 3-581,-27-16 806,0-1-1,0 0 0,-1 1 0,1-1 1,0 1-1,-1 0 0,1 0 0,-1-1 1,0 1-1,0 0 0,0 0 0,2 4 1,-3-5 53,0 0 1,0 0 0,1-1 0,-1 1-1,0 0 1,0 0 0,0 0 0,0 0-1,0 0 1,-1 0 0,1 0-1,0 0 1,0 0 0,-1 0 0,1 0-1,0 0 1,-1 0 0,1 0-1,-1-1 1,-1 2 0,0 1 70,0-2 0,0 1-1,0 0 1,-1 0 0,1-1 0,-1 0 0,0 1 0,1-1 0,-1 0-1,0 0 1,1 0 0,-1-1 0,0 1 0,0-1 0,0 1 0,0-1 0,-3 0-1,-21 1 550,19 0-591,0-1-1,0 1 0,0-1 1,0-1-1,0 1 0,0-1 1,1-1-1,-1 0 1,-11-4-1,13-1-1801,6 0-2234</inkml:trace>
  <inkml:trace contextRef="#ctx0" brushRef="#br0" timeOffset="950.03">328 441 8706,'0'0'12113,"-4"-2"-11513,2 2-563,1-1 0,-1 1 0,1-1 1,-1 1-1,1 0 0,-1-1 0,0 1 0,1 0 0,-1 0 0,1 0 0,-1 1 0,0-1 0,1 0 0,-1 1 0,1-1 0,-1 1 0,1-1 0,-1 1 1,1 0-1,-1-1 0,1 1 0,0 0 0,-2 1 0,-1 1 32,0 1 0,1 0 0,-1-1 0,1 1 0,0 0 0,0 0 0,-4 9 1,3-5-29,1-1 0,-1 1 1,2 0-1,-1 0 1,1 0-1,0 0 0,1 0 1,-1 0-1,2 1 1,-1 10-1,2-18-40,-1 1-1,0-1 1,1 0 0,-1 1-1,1-1 1,-1 0 0,1 0-1,0 1 1,-1-1 0,1 0-1,0 0 1,0 0 0,0 0-1,0 0 1,0 0 0,0 0-1,0 0 1,0 0 0,0 0-1,1-1 1,-1 1 0,0 0-1,0-1 1,1 1 0,-1-1-1,0 1 1,1-1 0,-1 0-1,1 0 1,-1 1 0,0-1-1,1 0 1,-1 0 0,1 0-1,-1-1 1,1 1 0,-1 0-1,0-1 1,1 1 0,1-1-1,1 0 5,0 0 0,0 0 0,0-1 1,0 1-1,-1-1 0,1 0 0,0 0 0,-1 0 0,1-1 0,-1 1 0,0-1 0,6-6 0,-6 4-29,0-1 0,-1 1 0,0-1 1,0 0-1,0 0 0,-1 0 0,0 0 0,0 0 0,0 0 0,-1-1 0,0 1 0,0 0 0,0 0 0,-1 0 0,0 0 0,0 0 0,-1 0 0,1 0 0,-2 0 0,1 0 0,0 0 1,-4-5-1,10 48-279,1-22 335,1-1 0,0 1-1,1-1 1,0-1 0,2 1 0,-1-1 0,15 16 0,-23-29-15,0 0 0,0 0 0,0 0 0,0 0 0,1 0 1,-1 0-1,0 0 0,0 0 0,0 1 0,1-1 0,-1 0 1,0 0-1,0 0 0,0 0 0,1 0 0,-1 0 0,0 0 1,0 0-1,0 0 0,1 0 0,-1 0 0,0 0 0,0 0 1,0-1-1,1 1 0,-1 0 0,0 0 0,0 0 0,0 0 1,1 0-1,-1 0 0,0 0 0,0 0 0,0-1 0,0 1 1,1 0-1,-1 0 0,0 0 0,0 0 0,0-1 0,0 1 1,0 0-1,0 0 0,0 0 0,0-1 0,0 1 0,1 0 1,-1 0-1,0-1 0,5-18 263,-2-21-230,-3 40-48,0-26-34,0 19-91,-1 1-1,1-1 1,1 0 0,-1 1 0,1-1 0,3-10 0,-4 16 108,1 0 0,-1 1 1,1-1-1,-1 1 1,1-1-1,-1 1 1,1-1-1,-1 1 0,1-1 1,0 1-1,-1-1 1,1 1-1,-1 0 1,1-1-1,0 1 0,0 0 1,-1 0-1,1-1 1,0 1-1,-1 0 0,1 0 1,0 0-1,0 0 1,-1 0-1,1 0 1,0 0-1,0 0 0,-1 0 1,1 1-1,0-1 1,0 0-1,-1 0 1,1 1-1,0-1 0,-1 0 1,1 1-1,0-1 1,-1 0-1,1 1 0,-1-1 1,1 1-1,-1-1 1,1 1-1,-1 0 1,1 0-1,28 25 21,-29-25-11,5 4 115,36 44-340,-38-46 403,-1 1 1,1 0-1,-1 0 1,0 0-1,0 0 1,-1 1-1,1-1 1,-1 0-1,0 1 1,0-1-1,1 7 1,-14-53 2576,11 34-2891,0 1 1,1-1-1,0 0 1,1 1 0,-1-1-1,2 0 1,-1 1-1,1-1 1,0 1-1,0 0 1,1 0-1,0-1 1,1 2 0,-1-1-1,10-12 1,-13 19 124,1-1-1,0 0 1,0 1 0,0-1 0,0 1 0,0-1 0,0 1 0,0 0 0,0-1 0,0 1 0,0 0 0,0 0 0,0 0 0,0 0-1,0 0 1,0 0 0,0 0 0,0 0 0,0 0 0,0 0 0,0 0 0,0 1 0,0-1 0,0 0 0,0 1 0,0-1 0,0 1-1,0-1 1,0 1 0,0 0 0,-1-1 0,1 1 0,0 0 0,0-1 0,-1 1 0,1 0 0,0 0 0,-1 0 0,1 0-1,0 1 1,27 43 160,-23-35-151,11 20 184,-14-23-168,2 0 0,-1 0 0,1 0-1,0 0 1,0-1 0,1 0-1,0 0 1,6 6 0,-10-11-302,0-1 0,0 1 0,0-1 0,0 1 0,0-1 0,0 1 0,0-1 0,0 0 0,0 0 0,0 1 0,1-1 0,-1 0 0,0 0 0,0 0 0,0 0 0,0 0 0,0 0 0,1-1 1,-1 1-1,0 0 0,0-1 0,0 1 0,0 0 0,1-1 0,7-7-4544</inkml:trace>
  <inkml:trace contextRef="#ctx0" brushRef="#br0" timeOffset="1362.46">868 429 7178,'0'0'13288,"-9"-8"-11584,-28-23-600,36 30-1077,1 0 0,-1 0-1,0 1 1,0-1 0,1 0 0,-1 1-1,0-1 1,0 1 0,1-1-1,-1 1 1,0-1 0,0 1-1,0 0 1,0-1 0,0 1 0,0 0-1,0 0 1,0-1 0,0 1-1,0 0 1,0 0 0,1 0-1,-1 0 1,0 0 0,0 1 0,0-1-1,0 0 1,0 0 0,0 1-1,0-1 1,0 0 0,0 1-1,0-1 1,1 1 0,-1-1 0,0 1-1,0-1 1,1 1 0,-1 0-1,0-1 1,1 1 0,-1 0-1,0 0 1,1 0 0,-1-1 0,1 1-1,-1 0 1,1 0 0,0 0-1,-1 0 1,1 0 0,0 0-1,0 0 1,0 0 0,0 0 0,-1 1-1,0 4-28,1 1-1,-1-1 0,1 1 0,0-1 1,1 13-1,2-12-78,-1-1 1,1 0-1,0 0 0,0 0 0,1 0 1,0-1-1,0 1 0,0-1 1,1 0-1,-1 0 0,1 0 1,1-1-1,-1 0 0,10 6 1,-6-4-234,-1 1 1,0 0 0,0 0 0,12 16-1,-20-23 307,0 0 0,0 0 0,1 1 0,-1-1 0,0 0 0,0 0 0,0 1 0,0-1 0,0 0 0,0 1 0,1-1-1,-1 0 1,0 1 0,0-1 0,0 0 0,0 0 0,0 1 0,0-1 0,0 0 0,0 1 0,0-1 0,0 0 0,0 1 0,-1-1-1,1 0 1,0 1 0,0-1 0,0 0 0,0 0 0,0 1 0,0-1 0,-1 0 0,1 0 0,0 1 0,0-1 0,-1 0-1,1 0 1,0 1 0,0-1 0,-1 0 0,-18 6 9,-32-4 200,42-2-245,-46 3-106,13-1-4706,32-2 556</inkml:trace>
  <inkml:trace contextRef="#ctx0" brushRef="#br0" timeOffset="2713.95">1204 448 9538,'0'0'8639,"-8"-8"-7908,-28-25-240,34 32-439,1 0 1,-1-1-1,0 1 1,1 0-1,-1 0 1,0 0 0,0 0-1,0 1 1,0-1-1,0 0 1,0 1-1,0-1 1,0 1-1,0 0 1,0 0-1,0 0 1,-1 0-1,1 0 1,0 0-1,0 0 1,0 1 0,0-1-1,0 1 1,0-1-1,0 1 1,0 0-1,0 0 1,0 0-1,1 0 1,-1 0-1,0 0 1,1 1-1,-4 2 1,2-1 3,0 0 0,0 1-1,1 0 1,-1-1 0,1 1 0,0 0-1,0 0 1,0 0 0,1 0 0,-1 0 0,1 1-1,0-1 1,-1 6 0,2-4-39,0 0 0,0 0 0,0 0 1,1 0-1,0 0 0,0 0 0,0 0 0,1 0 0,0 0 0,0 0 0,0-1 1,1 1-1,6 9 0,-7-12-12,0-1-1,1 1 1,-1-1 0,1 1 0,-1-1 0,1 0-1,0 0 1,0 0 0,0 0 0,0-1-1,0 1 1,1-1 0,-1 0 0,0 0 0,1 0-1,-1 0 1,1-1 0,-1 1 0,1-1-1,-1 0 1,1 0 0,-1 0 0,1 0 0,-1-1-1,7-1 1,-8 2 6,1-1 0,0 0 0,0 0 0,-1 0 0,1-1 0,-1 1 0,1 0 0,-1-1 0,1 0 0,-1 1 0,0-1 0,0 0 0,0 0 0,0-1 0,0 1 0,0 0 0,1-4 0,0 0 7,0 0 0,0 0 0,-1 0 0,0 0-1,0 0 1,-1-1 0,2-9 0,-2 0-114,0 0 0,-2 0-1,1-1 1,-2 1 0,-5-24 0,-4-3-616,-2 2 0,-28-59 0,41 100 730,0 0 0,0 0 0,0 0 1,0 0-1,0 0 0,0 0 1,0 0-1,0 0 0,0 0 1,0 0-1,0 0 0,0 1 0,0-1 1,0 0-1,0 0 0,0 0 1,0 0-1,0 0 0,0 0 1,0 0-1,0 0 0,0 0 0,0 0 1,0 0-1,-1 0 0,1 0 1,0 0-1,0 0 0,0 0 0,0 0 1,0 0-1,0 0 0,0 0 1,0 0-1,0 0 0,0 0 1,0 0-1,-1 0 0,1 0 0,0 0 1,0 0-1,1 18 467,5 22 299,1-13-258,3 11 160,18 47-1,-24-75-653,0-1-1,1 1 1,0-1-1,1 0 0,0 0 1,0 0-1,1-1 1,0 0-1,14 12 0,-19-18-21,0-1-1,0 1 0,0-1 0,0 0 1,1 0-1,-1 0 0,0 0 0,1 0 0,-1-1 1,0 1-1,1 0 0,-1-1 0,1 0 0,-1 0 1,1 0-1,-1 0 0,1 0 0,-1 0 0,1-1 1,-1 1-1,0-1 0,1 0 0,-1 1 0,0-1 1,1 0-1,-1 0 0,0-1 0,0 1 0,0 0 1,0-1-1,0 1 0,0-1 0,0 0 1,-1 0-1,1 1 0,2-4 0,-2 1 2,1 1 0,-1 0 0,1-1 0,-1 0 0,0 1 0,-1-1 0,1 0 0,-1 0 0,1 0 0,-1 0 0,0 0 0,-1 0 0,1 0 0,-1-1 0,0 1 0,0 0 0,0 0 0,0 0 0,-1 0 0,0-1 0,-1-4 0,2 8-5,0 0 0,-1 0 1,1 0-1,0 0 0,-1 0 0,1 0 0,0 0 0,-1 0 0,1 0 0,-1 1 0,1-1 0,-1 0 0,0 0 0,1 1 0,-1-1 0,0 0 1,0 1-1,1-1 0,-1 0 0,0 1 0,0-1 0,0 1 0,0 0 0,0-1 0,0 1 0,0 0 0,0-1 0,0 1 0,0 0 0,0 0 1,0 0-1,0 0 0,0 0 0,0 0 0,0 0 0,0 0 0,0 0 0,0 0 0,0 1 0,-1 0 0,1 0 4,-1 0 0,0 0 0,1 0 0,0 0 0,-1 1 0,1-1 0,0 1 0,0-1 0,0 1 0,0-1-1,0 1 1,0 0 0,0 0 0,0-1 0,1 1 0,-1 0 0,1 0 0,-1 0 0,1-1 0,0 5 0,-1 0 22,1 0 1,1 0-1,-1 0 1,1 0 0,1 0-1,-1 0 1,1-1-1,0 1 1,0 0-1,0-1 1,1 1-1,0-1 1,0 0 0,6 8-1,-6-10-23,-1-1-1,0 1 0,0-1 1,1 0-1,-1 0 1,1-1-1,0 1 1,-1 0-1,1-1 0,0 1 1,0-1-1,0 0 1,0 0-1,0 0 0,0-1 1,0 1-1,0-1 1,1 1-1,-1-1 1,0 0-1,0 0 0,0-1 1,1 1-1,-1-1 1,0 1-1,0-1 1,0 0-1,0 0 0,0 0 1,3-3-1,-1 2-10,0-1-1,-1 0 1,1 0 0,-1-1-1,0 1 1,0-1-1,0 0 1,0 0 0,-1 0-1,0-1 1,0 1-1,0-1 1,0 0 0,-1 0-1,4-8 1,-4 5-4,1 1 1,-1-2-1,0 1 0,-1 0 1,0 0-1,0 0 0,-1-1 1,0 1-1,-2-14 1,1 18 1,0 6-4,0 14-15,4 28 19,18 23 278,3 0 0,57 109 0,-60-133 225,-27-54 1893,-5-6-2240,1-1 0,1-1 1,-9-24-1,12 20-512,2-1 0,0 0 1,1 0-1,0-29 0,3 45-9,0-1-1,1 0 1,-1 1-1,2-1 1,-1 1-1,1-1 1,0 1-1,1 0 1,0 0-1,0 0 1,1 0-1,0 0 1,1 1-1,9-14 1,-12 19 301,0 0 0,0 0 1,0 0-1,1 1 1,-1-1-1,0 1 0,1-1 1,-1 1-1,1 0 1,-1 0-1,1 0 0,0 0 1,-1 1-1,1-1 1,0 1-1,-1-1 1,1 1-1,0 0 0,0 0 1,0 0-1,-1 0 1,1 1-1,0-1 0,-1 1 1,1 0-1,0-1 1,-1 1-1,1 1 0,-1-1 1,1 0-1,-1 0 1,1 1-1,-1 0 1,0-1-1,0 1 0,0 0 1,0 0-1,0 0 1,2 3-1,-1-2 159,0 1 0,0 0 0,0 0 0,0 0 0,-1 0 0,1 0 0,-1 1-1,0-1 1,-1 1 0,1 0 0,-1-1 0,0 1 0,0 0 0,0 0 0,0 0 0,-1-1 0,0 1 0,0 0 0,-1 0 0,1 0 0,-1 0-1,-1 4 1,0-6 24,0 0 0,0 0-1,0 0 1,-1 0-1,1-1 1,-1 1-1,1-1 1,-1 0-1,0 0 1,0 0 0,0 0-1,0 0 1,0-1-1,-1 1 1,1-1-1,-5 1 1,2 0-125,0 0 1,0 0-1,0-1 0,0 0 1,0-1-1,0 1 0,0-1 0,-10-1 1,15 1-128,1 0 1,-1 0 0,1 0-1,-1 0 1,1-1-1,0 1 1,-1 0 0,1 0-1,-1 0 1,1-1 0,0 1-1,-1 0 1,1-1-1,-1 1 1,1 0 0,0-1-1,0 1 1,-1-1-1,1 1 1,0 0 0,0-1-1,-1 1 1,1-1-1,0 1 1,0-1 0,0 1-1,0-1 1,0 1-1,0-1 1,-1 1 0,1-1-1,1 0 1,-2-10-5204</inkml:trace>
  <inkml:trace contextRef="#ctx0" brushRef="#br0" timeOffset="3098.22">1824 143 9378,'0'0'5372,"1"10"-3911,0 25 1379,10 49 0,30 106 1015,-18-94-1655,-23-98-2234,0 0 0,0 0 0,0 0 0,0 0-1,1-1 1,-1 1 0,1 0 0,-1 0 0,1 0 0,0 0 0,1-3 0,17-25-6648,-7 17 534</inkml:trace>
  <inkml:trace contextRef="#ctx0" brushRef="#br0" timeOffset="3476.29">2121 369 9034,'0'0'11098,"-12"-4"-10033,-36-12-239,46 16-765,0 0 0,-1 0 0,1 0-1,0 1 1,0-1 0,-1 1 0,1-1-1,0 1 1,0 0 0,0 0 0,0 0-1,0 0 1,0 0 0,0 0 0,0 1-1,1-1 1,-1 1 0,0-1-1,1 1 1,-1 0 0,1-1 0,-1 1-1,1 0 1,0 0 0,0 0 0,-1 2-1,-2 3 122,1 0-1,0-1 0,0 1 0,1 0 0,-3 15 1,4-18-141,1 0 1,-1 1-1,1-1 1,0 0-1,0 0 1,0 1-1,1-1 1,0 0-1,0 0 1,0 1 0,0-1-1,0 0 1,5 7-1,-5-9-41,0-1-1,1 1 1,-1-1-1,1 1 1,-1-1 0,1 0-1,0 1 1,0-1-1,0 0 1,-1 0-1,1 0 1,0-1-1,0 1 1,0 0 0,0-1-1,1 1 1,-1-1-1,0 0 1,0 0-1,0 0 1,0 0 0,0 0-1,0 0 1,0 0-1,1-1 1,-1 1-1,0-1 1,0 1 0,0-1-1,2-1 1,0 0-52,0 1-1,-1-1 1,1 0 0,-1 0 0,1 0 0,-1 0-1,0-1 1,0 1 0,0-1 0,0 0 0,0 0 0,-1 0-1,1 0 1,-1 0 0,0-1 0,0 1 0,0-1-1,0 1 1,2-7 0,-1-1 37,-1 1 0,1-1-1,-1 0 1,-1 0 0,0-21 0,-1 54 218,-1-7 532,1-1 1,0 1-1,5 23 1,-4-34-947,0 0 0,0-1 0,0 1 0,1 0 0,-1-1 0,1 1 0,4 5 0,-5-7-294,1 0-1,0 0 1,-1-1 0,1 1-1,0-1 1,0 1 0,0-1-1,0 1 1,0-1 0,1 0 0,-1 0-1,0 0 1,4 1 0</inkml:trace>
  <inkml:trace contextRef="#ctx0" brushRef="#br0" timeOffset="5891.2">2346 327 8650,'0'0'7481,"-10"0"-6102,7-1-1286,0 1 0,0-1 0,0 1 0,0 0 0,0 0 0,0 0 0,0 1 0,0-1 0,0 1 0,0-1 0,0 1-1,0 0 1,0 0 0,0 1 0,0-1 0,1 1 0,-1-1 0,0 1 0,1 0 0,-1 0 0,1 0 0,0 0 0,0 0-1,0 0 1,0 1 0,0-1 0,0 1 0,1 0 0,-1-1 0,1 1 0,0 0 0,-1 0 0,1 0 0,1 0 0,-1 0-1,0 0 1,1 0 0,-1 0 0,1 6 0,0-4-9,-1 1-1,1 0 0,1-1 1,-1 1-1,1-1 1,0 1-1,0-1 1,0 1-1,1-1 0,0 0 1,0 1-1,0-1 1,1 0-1,0 0 1,0-1-1,4 6 0,-3-6-188,0-1 0,0 0 0,0 0 0,0 0 0,1 0-1,-1 0 1,1-1 0,-1 0 0,1 0 0,0 0 0,0-1-1,0 0 1,0 0 0,0 0 0,0 0 0,1-1 0,7 0-1,11-1-3169,-6-4-2143</inkml:trace>
  <inkml:trace contextRef="#ctx0" brushRef="#br0" timeOffset="6304.96">2444 414 10698,'0'0'6424,"8"9"-5633,26 23-231,-32-30-509,0-1-1,-1 1 1,1-1 0,0 0-1,0 0 1,0 0-1,-1 0 1,1 0-1,0 0 1,0-1 0,1 1-1,-1-1 1,0 1-1,0-1 1,0 0-1,4 0 1,-5 0-43,0 0 0,1-1-1,-1 1 1,0-1 0,0 1 0,0-1-1,1 1 1,-1-1 0,0 0 0,0 0-1,0 1 1,0-1 0,0 0 0,-1 0-1,1 0 1,0 0 0,0 0 0,-1 0-1,1 0 1,0-2 0,1 0-62,-1 1 0,-1-1 0,1 1 0,0-1 0,-1 0 0,1 1 0,-1-1 0,0 0 0,0 0 0,0 1 1,0-1-1,0 0 0,-1 1 0,1-1 0,-1 0 0,1 1 0,-1-1 0,0 0 0,0 1 0,-1 0 0,-1-5 0,1 5 42,1 0-1,0 0 0,-1 0 0,0 1 1,1-1-1,-1 0 0,0 1 1,0-1-1,0 1 0,0 0 0,0-1 1,0 1-1,0 0 0,0 0 1,0 0-1,-1 1 0,1-1 0,-3 0 1,3 1 54,1 1 1,-1 0 0,1-1 0,-1 1-1,1 0 1,0 0 0,-1 0-1,1 0 1,0 0 0,0 0 0,0 0-1,0 0 1,0 0 0,0 1 0,0-1-1,0 0 1,0 1 0,1-1 0,-1 1-1,1-1 1,-1 0 0,1 1-1,-1 0 1,1-1 0,0 1 0,0-1-1,0 4 1,-2 2 186,1 1 1,0-1-1,0 1 0,1-1 0,0 1 1,0 0-1,1-1 0,0 1 0,0-1 1,1 0-1,0 1 0,0-1 0,6 12 0,-6-15-212,1 0 0,0 1-1,0-1 1,1-1-1,-1 1 1,1 0 0,0-1-1,0 0 1,0 0-1,0 0 1,0 0-1,1-1 1,-1 1 0,1-1-1,0 0 1,0-1-1,-1 1 1,1-1-1,0 0 1,0 0 0,8 0-1,0 0-1331,-1-1 0,1 0-1,23-4 1,-8-4-4700</inkml:trace>
  <inkml:trace contextRef="#ctx0" brushRef="#br0" timeOffset="7542.13">2716 403 8106,'0'0'5261,"2"11"-3146,5 26 2110,3 67 779,-10-112-2472,-1-23-2164,0 10-399,-1 1-852,1 0 0,1 0 0,4-30 0,-4 50 822,0-1 1,0 1-1,0-1 0,0 0 1,1 1-1,-1-1 1,0 0-1,0 1 1,0-1-1,0 1 0,1-1 1,-1 1-1,0-1 1,1 0-1,-1 1 1,0-1-1,1 1 0,-1-1 1,0 1-1,1 0 1,-1-1-1,1 1 0,-1-1 1,1 1-1,-1 0 1,1-1-1,0 1 1,-1 0-1,1 0 0,-1-1 1,1 1-1,0 0 1,-1 0-1,1 0 0,20 12-557,10 30 779,-30-41-138,5 8 213,0 1 1,0 0-1,-1 0 0,0 0 1,-1 0-1,0 1 1,-1-1-1,0 1 1,3 18-1,-23-56 2626,16 18-2982,0-1 0,0 1 0,1 0 0,0-1 0,1 1 0,0-1 1,4-15-1,-5 22 14,1 0 1,0 0-1,0 0 1,1 0-1,-1 0 1,1 0-1,-1 0 1,1 0-1,0 1 1,0-1 0,4-4-1,-4 7 71,-1-1-1,1 0 1,-1 0-1,1 0 1,-1 1-1,1-1 1,-1 1-1,1-1 1,-1 1 0,1-1-1,0 1 1,-1 0-1,1 0 1,0 0-1,-1 0 1,1 0-1,0 0 1,-1 1-1,1-1 1,-1 0 0,1 1-1,0-1 1,-1 1-1,3 1 1,2 2 35,-1 0 1,1 0-1,-1 1 0,0-1 1,0 1-1,-1 0 1,1 1-1,-1-1 1,0 1-1,4 9 0,-4-8 22,0 0 0,1 0 0,0-1-1,0 1 1,1-1 0,0 0-1,7 6 1,-10-11-4,-1 0 1,0 0-1,0 0 1,1 0-1,-1-1 1,0 1-1,1-1 1,-1 1-1,1-1 1,-1 0-1,1 0 1,-1 0-1,1 0 1,-1 0 0,1-1-1,-1 1 1,0-1-1,1 0 1,-1 1-1,0-1 1,1 0-1,-1 0 1,0-1-1,0 1 1,0 0-1,0-1 1,0 1-1,3-4 1,-1 1-2,0 0 0,-1 0 0,0 0 0,0 0 0,0-1 0,0 1 0,-1-1 0,1 0 0,-1 0 0,-1 0 0,1 0 0,1-9 0,-2 13-15,-1 0-1,1-1 1,-1 1 0,0-1 0,0 1 0,0 0 0,1-1 0,-2 1 0,1-1 0,0 1 0,0 0 0,0-1 0,0 1 0,-1 0 0,1-1 0,-1 1 0,1 0 0,-1-1 0,0 1 0,1 0 0,-1 0 0,0 0 0,0-1 0,0 1 0,0 0 0,0 0 0,0 0 0,0 1 0,0-1 0,0 0 0,0 0 0,0 0 0,-1 1-1,1-1 1,0 1 0,-1-1 0,1 1 0,0-1 0,-1 1 0,1 0 0,0 0 0,-1 0 0,1 0 0,-1 0 0,1 0 0,0 0 0,-1 0 0,1 0 0,-1 1 0,-1 0 0,1 0 14,0 0 0,0 0 0,0 0 1,1 1-1,-1-1 0,0 0 0,1 1 0,-1-1 1,1 1-1,0 0 0,0 0 0,-1-1 0,1 1 0,0 0 1,0 0-1,1 0 0,-1 0 0,0 0 0,1 0 1,-1 0-1,1 0 0,0 0 0,-1 1 0,1-1 0,1 3 1,-2 4 52,0-1 0,1 0 0,0 1 1,1-1-1,2 13 0,-2-18-56,0 0 0,0 0 0,0 0 0,1 0-1,-1 0 1,1 0 0,-1 0 0,1 0 0,0-1 0,0 1 0,1-1 0,-1 1-1,0-1 1,1 0 0,-1 0 0,1 0 0,0 0 0,0 0 0,0-1-1,0 1 1,0-1 0,0 0 0,0 0 0,0 0 0,0 0 0,1 0 0,-1-1-1,0 1 1,1-1 0,-1 0 0,0 0 0,1 0 0,-1-1 0,0 1 0,0-1-1,1 0 1,-1 0 0,0 0 0,0 0 0,0 0 0,0-1 0,0 0-1,0 1 1,0-1 0,-1 0 0,1 0 0,-1 0 0,1-1 0,-1 1 0,0-1-1,0 1 1,0-1 0,0 0 0,0 0 0,-1 0 0,3-6 0,13-98-718,-16 106 691,-1 1-1,0-1 0,0 1 0,0-1 0,0 1 1,0-1-1,0 1 0,0-1 0,1 1 0,-1 0 0,0-1 1,0 1-1,0-1 0,1 1 0,-1 0 0,0-1 0,1 1 1,-1 0-1,0-1 0,1 1 0,-1 0 0,0 0 1,1-1-1,-1 1 0,1 0 0,-1 0 0,1-1 0,-1 1 1,0 0-1,1 0 0,-1 0 0,1 0 0,-1 0 1,1 0-1,-1 0 0,1 0 0,-1 0 0,1 0 0,14 15-151,5 26 176,27 66 1401,-60-175 2,13 60-1533,1 1 1,0 0-1,1 0 0,-1-1 0,1 1 1,1 0-1,-1 1 0,5-8 0,-6 11 49,0 0-1,0 1 1,1-1 0,-1 1-1,1 0 1,0-1-1,-1 1 1,1 0-1,0 0 1,0 0-1,0 0 1,1 0 0,-1 1-1,0-1 1,1 1-1,-1-1 1,1 1-1,-1 0 1,1 0-1,0 0 1,0 0 0,-1 1-1,6-1 1,-6 1 66,0 1 0,1 0 1,-1-1-1,0 1 0,0 0 1,0 0-1,0 1 0,0-1 1,0 0-1,0 1 0,-1-1 0,1 1 1,0 0-1,-1-1 0,1 1 1,-1 0-1,0 0 0,2 2 1,25 47 391,-17-29-151,-4-9-204,-4-7-91,0 0 1,0 0-1,0-1 1,1 1-1,0-1 1,1 0 0,-1 0-1,8 6 1,-8-10-1820</inkml:trace>
  <inkml:trace contextRef="#ctx0" brushRef="#br0" timeOffset="7942.05">3536 169 10546,'0'0'1451,"1"12"-404,9 43 1833,28 91 1,-8-38 2415,-33-118-4815,1 0-1,0-1 1,0 0-1,1 1 1,1-1-1,0 0 1,0 0-1,1 1 1,2-15-1,-1 21-560,-1 0 0,0 0 1,1 1-1,0-1 0,0 0 0,0 1 0,0 0 0,1-1 0,-1 1 0,1 0 1,0 0-1,0 0 0,0 1 0,0-1 0,0 1 0,1 0 0,-1 0 0,1 0 1,-1 0-1,1 0 0,0 1 0,0 0 0,0 0 0,0 0 0,0 0 0,0 0 1,6 1-1,5-2-1497,1 1 1,-1 1 0,0 1-1,0 0 1,16 3 0,-4 3-4106</inkml:trace>
  <inkml:trace contextRef="#ctx0" brushRef="#br0" timeOffset="8452.29">1356 1 11402,'0'0'7066,"-61"50"-6354,30-25-712,5-5-2496,2-3-5330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52:15.2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175 246 7498,'0'0'10893,"-3"-2"-9677,0-1-1034,0 0 1,-1 1 0,1 0-1,-1 0 1,1 0 0,-1 0-1,0 1 1,0-1 0,0 1-1,0 0 1,0 0 0,0 0-1,0 1 1,0 0-1,0-1 1,0 1 0,0 1-1,0-1 1,0 1 0,0-1-1,0 1 1,0 0 0,0 1-1,0-1 1,0 0 0,-4 3-1,4-1-152,-1 0 0,1 0 1,0 0-1,0 0 0,0 1 0,0 0 0,1 0 0,-1 0 0,1 0 0,0 0 0,0 0 1,0 1-1,1 0 0,0-1 0,0 1 0,0 0 0,0 0 0,1 0 0,0 0 1,-1 11-1,1-11-11,1 1 1,0 0 0,0-1-1,0 1 1,1-1 0,0 1-1,0-1 1,1 1 0,-1-1-1,1 0 1,0 1 0,4 6 0,-4-10-8,-1 0 0,1 0 0,0 0 0,-1-1 0,1 1 0,0 0 0,0-1 0,0 1 0,1-1 0,-1 0 0,0 1 0,0-1 0,1 0 0,-1 0 0,1-1 0,-1 1 0,1-1 0,-1 1 1,1-1-1,-1 0 0,1 1 0,-1-1 0,1-1 0,-1 1 0,1 0 0,-1-1 0,1 1 0,-1-1 0,1 0 0,2 0 0,-1-1-21,-1 0 0,1 0 1,-1 0-1,1 0 0,-1 0 0,1-1 0,-1 1 0,0-1 0,0 0 1,0 0-1,-1 0 0,1 0 0,-1-1 0,0 1 0,0-1 0,0 1 0,0-1 1,0 0-1,1-6 0,-1 3-9,0 0 1,0-1-1,-1 1 0,0 0 1,0 0-1,-1-1 1,0 1-1,0 0 1,0-1-1,-3-8 0,20 74 140,-13-47-12,1-1 1,1-1-1,-1 1 0,2-1 1,-1 0-1,16 16 0,-20-23-230,0 0-1,1 0 0,0 0 0,-1-1 1,1 1-1,0-1 0,0 1 0,-1-1 0,1 0 1,0-1-1,0 1 0,0 0 0,1-1 1,-1 1-1,0-1 0,0 0 0,0 0 0,0-1 1,0 1-1,0 0 0,0-1 0,0 0 1,0 0-1,0 0 0,0 0 0,0 0 0,0-1 1,4-2-1,22-16-5298,-4-1-2093</inkml:trace>
  <inkml:trace contextRef="#ctx0" brushRef="#br0" timeOffset="547.98">441 214 11146,'0'0'6941,"-9"-2"-4464,2 1-2208,4 0-163,1 0-1,-1 0 1,1 0-1,-1 0 1,0 1-1,1-1 1,-1 1 0,0 0-1,1 0 1,-1 0-1,0 0 1,0 0-1,1 1 1,-1-1-1,1 1 1,-1 0-1,0 0 1,1 0-1,-1 0 1,1 0-1,0 0 1,-1 1-1,1-1 1,0 1-1,0-1 1,0 1-1,0 0 1,0 0-1,0 0 1,0 0-1,1 0 1,-1 1 0,1-1-1,-3 5 1,2-1-21,-1 1 0,1 0 0,1 0 0,-1 0 0,1 0 0,0 0 0,1 0 0,-1 0 0,1 1 0,1-1 0,1 11 0,-2-16-81,1 0-1,-1 1 1,1-1-1,-1 0 1,1 0 0,-1 0-1,1 0 1,0 0-1,0 0 1,0-1 0,0 1-1,1 0 1,-1 0-1,0-1 1,1 1 0,-1-1-1,1 1 1,-1-1-1,1 0 1,0 1-1,0-1 1,-1 0 0,1 0-1,0 0 1,0 0-1,0-1 1,0 1 0,0 0-1,0-1 1,0 0-1,0 1 1,1-1 0,-1 0-1,0 0 1,0 0-1,0 0 1,0-1 0,0 1-1,0 0 1,0-1-1,0 0 1,3 0-1,-1-1-57,-1 0-1,1 0 0,-1 0 0,0-1 0,0 1 0,0-1 0,0 1 0,0-1 1,-1 0-1,1 0 0,-1 0 0,0 0 0,0-1 0,0 1 0,0-1 0,0 1 1,1-7-1,-1 5 13,0 0 1,-1 0-1,1-1 0,-1 1 1,0 0-1,-1-1 1,1 1-1,-1 0 0,0-1 1,-1 1-1,1 0 1,-3-9-1,4 23 160,6 52-149,8-22 137,-3 0 0,-1 0 0,-2 1 0,-2 1 0,4 58 0,-11-97-74,0 0 1,-1 0-1,1 1 0,0-1 0,-1 0 1,0 0-1,1 0 0,-1 0 1,0 0-1,0-1 0,0 1 0,0 0 1,0 0-1,-1 0 0,1-1 1,0 1-1,-1-1 0,1 1 1,-1-1-1,0 0 0,-3 3 0,1-2 51,0 0 0,0 0 0,-1 0 0,1-1-1,0 1 1,-1-1 0,0 0 0,1 0 0,-1-1 0,-5 1-1,7-1-223,-1 1-1,1-1 0,-1 0 0,1 0 0,0 0 1,-1-1-1,1 1 0,0-1 0,-1 0 0,1 0 1,0 0-1,0 0 0,0-1 0,0 1 1,0-1-1,0 0 0,0 1 0,0-1 0,1-1 1,-1 1-1,1 0 0,-1-1 0,1 1 1,0-1-1,0 0 0,0 1 0,1-1 0,-1 0 1,1 0-1,-3-6 0,4 1-1225,-1 1-1,1 0 1,1-1 0,-1 1-1,2-1 1,1-7 0,6-14-7823</inkml:trace>
  <inkml:trace contextRef="#ctx0" brushRef="#br0" timeOffset="892.78">595 285 3545,'0'0'10882,"19"51"-8289,-12-31-465,0 0-568,1-1-431,-1 0-113,-1-4-192,-2-3-448,-1-4-256,-1-4-72,-4-18-584,-5-3-3521,-3-2-1952</inkml:trace>
  <inkml:trace contextRef="#ctx0" brushRef="#br0" timeOffset="1313.99">550 148 10458,'0'0'2273</inkml:trace>
  <inkml:trace contextRef="#ctx0" brushRef="#br0" timeOffset="1750.87">673 77 11018,'0'0'4401,"2"10"-2672,14 42-8,23 54 0,17 49 1667,-65-157 194,-3-7-3407,7 2-126,1 0 0,-1-1-1,1 0 1,1 0-1,-1 0 1,1 0 0,1 0-1,-1-1 1,2 1-1,-2-13 1,2 16-256,0 0 0,0-1-1,1 1 1,0-1 0,0 1 0,1-1-1,0 1 1,0-1 0,0 1 0,0-1 0,1 1-1,0 0 1,0 0 0,0 0 0,1 0-1,-1 0 1,6-6 0,-6 10-327,1-1 0,-1 0 0,1 1 0,-1-1 0,1 1 0,0 0 0,0 0 0,0 0 0,0 0 0,0 1 0,0-1 0,0 1 0,0 0-1,0 0 1,0 0 0,0 0 0,3 1 0,4-1-1650,13 0-4294</inkml:trace>
  <inkml:trace contextRef="#ctx0" brushRef="#br0" timeOffset="1751.87">979 249 7866,'0'0'7889,"-10"-2"-5545,-32-4-504,39 6-1758,1 0 1,0 0-1,0 0 1,0 0-1,0 1 1,-1-1-1,1 1 1,0-1-1,0 1 1,0 0-1,0 0 1,0 0-1,0 0 1,0 0-1,1 0 1,-1 0-1,0 1 1,1-1-1,-1 1 1,0-1-1,1 1 1,0 0-1,-1 0 1,1-1-1,0 1 1,0 0-1,0 0 0,0 0 1,1 0-1,-1 0 1,0 0-1,1 1 1,-1 1-1,0 0-8,0 0 0,0 1 0,1-1 0,-1 0 0,1 1 0,0-1 0,1 0 0,-1 1 0,1-1 0,-1 0 0,1 0 0,0 0 0,1 0 0,2 7 0,-3-9-79,0 0-1,0 0 1,0-1-1,1 1 1,-1 0-1,1 0 1,-1-1-1,1 1 1,0-1 0,-1 1-1,1-1 1,0 0-1,0 1 1,0-1-1,0 0 1,0-1-1,0 1 1,0 0-1,0 0 1,0-1 0,1 1-1,-1-1 1,0 0-1,0 0 1,1 0-1,-1 0 1,0 0-1,0 0 1,1 0 0,-1-1-1,0 1 1,3-2-1,-2 0-59,0 1-1,-1-1 1,1 0-1,-1 0 1,0 0-1,0 0 1,1 0-1,-1-1 0,-1 1 1,1-1-1,0 1 1,-1-1-1,1 0 1,-1 1-1,0-1 1,0 0-1,0 0 1,0 0-1,0 0 1,-1 0-1,1 0 1,-1 0-1,0-3 1,1-5-123,0 8 187,-1-1 1,1 1 0,-1-1-1,0 1 1,0-1-1,-1 1 1,1-1-1,-1 1 1,1 0 0,-1-1-1,0 1 1,-2-5-1,2 7 425,2 28-89,0-22-323,0-1 0,0 1 0,0-1 0,1 1 0,-1-1 1,1 0-1,0 0 0,0 0 0,1 0 0,-1 0 0,1 0 0,0 0 0,0-1 0,0 0 0,0 1 0,1-1 0,-1 0 0,1-1 0,6 5 0,-6-6-502,-1 0-1,0 0 1,0 0-1,1 0 1,-1 0-1,0-1 1,1 1-1,-1-1 1,0 0-1,7-1 1,5-2-5668</inkml:trace>
  <inkml:trace contextRef="#ctx0" brushRef="#br0" timeOffset="2147.95">1050 28 11258,'0'0'1913,"3"9"170,39 136 5756,-1 10-4710,-26-110-2334,-15-44-831,1 1 1,-1-1 0,0 0 0,1 0 0,-1 0 0,1 0 0,-1 0 0,1 0 0,0 0 0,0 0 0,-1 0 0,1 0 0,0-1 0,0 1 0,0 0 0,0 0 0,0-1 0,0 1 0,0 0 0,0-1 0,0 1 0,0-1 0,0 0 0,0 1 0,0-1 0,0 0 0,0 1 0,1-1-1,-1 0 1,0 0 0,0 0 0,0 0 0,0 0 0,1-1 0,-1 1 0,1 0 0,-1-1-523,0 0-1,0 0 1,0 0-1,0 0 0,0 0 1,-1 0-1,1 0 1,0 0-1,-1 0 1,1 0-1,0-1 1,-1 1-1,0 0 1,1 0-1,-1-2 1,1-11-10633</inkml:trace>
  <inkml:trace contextRef="#ctx0" brushRef="#br0" timeOffset="2546.03">972 213 13019,'0'0'1720,"57"-16"-1344,-30 16-376,12 0-424,-5 0-1616,-6 4-961</inkml:trace>
  <inkml:trace contextRef="#ctx0" brushRef="#br0" timeOffset="2547.03">1254 238 8970,'0'0'4625,"0"51"-2841,3-32-431,2 1-249,1-1-128,0-2 56,-1-3-264,0-4-111,-3-4-473,0-6-184,0 0-192,-2-15-729,0-1-2919,0-3-2466</inkml:trace>
  <inkml:trace contextRef="#ctx0" brushRef="#br0" timeOffset="2948.06">1255 106 8130,'0'0'0</inkml:trace>
  <inkml:trace contextRef="#ctx0" brushRef="#br0" timeOffset="3364.57">1500 295 10186,'0'0'4789,"-10"-4"-2522,0-1-1755,1 0-24,0 1 1,0 0-1,0 1 0,-1 0 1,0 0-1,1 1 1,-1 0-1,0 0 1,-11 1-1,19 2-457,0-1-1,0 1 1,0 0-1,1 1 0,-1-1 1,0 0-1,0 0 1,1 1-1,-1-1 1,1 1-1,-1-1 1,1 1-1,0 0 0,0 0 1,-1-1-1,1 1 1,0 0-1,1 0 1,-1 0-1,0 0 1,1 0-1,-1 0 0,1 1 1,-1-1-1,1 0 1,0 0-1,0 0 1,0 0-1,0 0 1,1 3-1,-1 1 17,0 0 0,0 0-1,1 0 1,-1 0 0,1 0 0,1 0 0,-1 0 0,1-1 0,5 12-1,-6-15-81,0 0 1,0 0-1,1 0 0,-1 0 0,1-1 0,-1 1 0,1 0 0,0 0 0,-1-1 0,1 1 0,0-1 0,0 0 0,0 1 0,0-1 0,0 0 0,0 0 0,0 0 0,1-1 0,-1 1 0,0-1 0,1 1 0,-1-1 0,0 1 0,0-1 0,1 0 0,-1 0 0,1 0 0,-1-1 0,0 1 0,3-1 1,-2-1-79,-1 1 0,1-1 1,-1 0-1,0 0 0,1 0 1,-1 0-1,0 0 1,0-1-1,-1 1 0,1 0 1,0-1-1,-1 0 1,1 1-1,-1-1 0,0 0 1,0 0-1,0 0 0,0 1 1,-1-1-1,1 0 1,-1 0-1,1-6 0,-1-68-1527,2 77 1631,0 1 0,0-1 1,0 1-1,0-1 0,0 1 0,0 0 1,0 0-1,-1 0 0,1 0 0,0 0 1,-1 0-1,1 1 0,1 1 0,4 3 167,-1 1-1,0 0 0,0 0 1,-1 0-1,1 1 0,3 9 1,-2 13 2811,-18-57-1397,11 19-1855,0 1 0,1-1 0,0 0 0,0 1 0,1-1-1,0 1 1,0 0 0,1 0 0,0 0 0,4-8 0,-6 14 233,0-1-1,0 1 0,0-1 1,0 1-1,0-1 1,0 1-1,1-1 0,-1 1 1,1 0-1,-1 0 1,1 0-1,0 0 0,-1 0 1,1 0-1,0 0 1,-1 1-1,1-1 1,2 0-1,-1 1 92,-1 0 1,0 0 0,1 1-1,-1-1 1,0 0-1,0 1 1,1 0-1,-1 0 1,0-1-1,0 1 1,0 1-1,0-1 1,0 0-1,0 0 1,0 1-1,0-1 1,-1 1-1,4 3 1,51 54 1469,-14-15-2722,2-2-4786,-19-22-570</inkml:trace>
  <inkml:trace contextRef="#ctx0" brushRef="#br0" timeOffset="3793.41">1898 0 10186,'0'0'7230,"4"13"-5030,92 309 5038,-67-224-6797,-33-110-2608,0 0 0,-2 0 0,1 1 0,-12-17 0,-4-1-5755</inkml:trace>
  <inkml:trace contextRef="#ctx0" brushRef="#br0" timeOffset="4179.97">1809 204 8754,'0'0'7609,"70"2"-6536,-36-2-697,2 0-376,14-3-288,-9 0-1433,-9-1-2279</inkml:trace>
  <inkml:trace contextRef="#ctx0" brushRef="#br0" timeOffset="5694.88">2105 42 8938,'0'0'5400,"2"12"-3373,77 370 8315,-79-381-9894,-1-42 904,1-33-2970,0 66 878,1-1 1,0 1-1,0 0 0,1 0 1,0 0-1,5-10 0,-7 17 673,1 0 1,-1 1-1,0-1 0,0 0 0,1 1 0,-1-1 0,1 0 0,-1 1 0,1-1 0,-1 1 0,1-1 1,-1 1-1,1-1 0,-1 1 0,1-1 0,0 1 0,-1 0 0,1-1 0,0 1 0,-1 0 0,1-1 1,0 1-1,-1 0 0,1 0 0,0 0 0,0 0 0,-1-1 0,1 1 0,0 0 0,-1 0 0,2 1 1,23 13-313,12 31 845,-36-44-482,11 16 87,-6-7 146,1 0 0,0 0 0,1-1 0,0 0 0,17 16 1,-23-24-189,0 0 0,0 0 0,0 1 1,0-1-1,1 0 0,-1-1 1,0 1-1,0 0 0,0-1 1,1 1-1,-1-1 0,0 0 0,1 0 1,-1 0-1,0 0 0,1 0 1,-1 0-1,0-1 0,1 1 0,-1-1 1,0 1-1,0-1 0,0 0 1,1 0-1,-1 0 0,0 0 0,0 0 1,0-1-1,-1 1 0,1 0 1,0-1-1,0 0 0,-1 1 1,1-1-1,-1 0 0,3-4 0,-1 3-25,-1 0-1,1-1 0,-1 1 0,0-1 1,0 0-1,0 0 0,0 0 0,0 0 1,-1 0-1,0 0 0,0 0 0,0 0 1,-1 0-1,1-1 0,-1 1 0,0 0 1,-1-7-1,1 8 16,-1 1 0,1 0 0,-1 0 0,0 0 0,0-1 0,0 1 1,0 0-1,-1 0 0,1 0 0,0 0 0,-1 1 0,0-1 0,1 0 0,-1 1 0,0-1 0,0 1 0,0-1 0,0 1 0,0 0 1,0 0-1,0 0 0,0 0 0,0 0 0,0 0 0,-1 1 0,1-1 0,0 1 0,-1-1 0,1 1 0,0 0 0,-1 0 0,-3 1 1,5-1 23,-1 0 1,1 0-1,-1 0 1,1 0 0,-1 0-1,1 1 1,-1-1-1,1 1 1,-1-1 0,1 1-1,0 0 1,-1-1 0,1 1-1,0 0 1,-1 0-1,1 0 1,0 0 0,0 0-1,0 0 1,0 0 0,0 0-1,0 1 1,-1 1-1,0 1 61,1-1-1,0 1 1,-1-1-1,1 1 0,1 0 1,-1 0-1,0 0 1,1 0-1,0 5 0,0-1 69,0 0 0,1 0 0,0 0 0,1 0 0,0 0 0,0 0 0,1 0 0,5 13 0,-4-17-133,0 1 0,0-1-1,0 0 1,0 0 0,1 0-1,-1-1 1,1 1 0,0-1-1,0 0 1,0-1 0,1 1-1,-1-1 1,1 0 0,-1 0-1,1-1 1,0 1 0,-1-1-1,1-1 1,9 1 0,-12-1-38,0 0 1,0 1 0,0-2-1,0 1 1,0 0 0,0-1-1,0 1 1,0-1-1,0 0 1,0 0 0,-1 0-1,1 0 1,0-1 0,0 1-1,-1-1 1,1 1 0,-1-1-1,0 0 1,1 0 0,-1 0-1,0 0 1,0-1 0,0 1-1,0-1 1,-1 1-1,1-1 1,-1 1 0,1-1-1,-1 0 1,0 0 0,0 0-1,0 0 1,-1 1 0,1-1-1,-1 0 1,1 0 0,-1 0-1,0-4 1,-9-41-872,7 42 601,0 1 0,1 0 0,-1-1 0,1 0 0,1 1 1,-1-1-1,1 1 0,0-1 0,0 0 0,2-7 0,-2 12 232,1 0-1,0 0 0,-1 0 1,1 0-1,0 1 1,0-1-1,0 0 0,0 1 1,-1-1-1,1 0 1,0 1-1,0-1 0,0 1 1,0 0-1,0-1 0,0 1 1,0 0-1,0 0 1,0-1-1,1 1 0,-1 0 1,0 0-1,0 0 1,0 0-1,0 0 0,0 0 1,0 1-1,0-1 0,0 0 1,2 1-1,32 11 39,-27-7 26,0-1 0,-1 2 1,0-1-1,0 1 0,0 0 1,0 0-1,-1 1 0,0 0 1,0 0-1,-1 0 0,0 1 0,0 0 1,-1 0-1,0 0 0,-1 1 1,1-1-1,-2 1 0,1 0 1,-1 0-1,0 0 0,-1 0 1,0 17-1,-1-26 8,0 1 0,0-1 1,0 1-1,0-1 0,-1 1 0,1-1 0,0 1 1,0-1-1,0 0 0,0 1 0,0-1 0,0 1 1,0-1-1,0 1 0,0-1 0,0 1 0,1-1 1,-1 0-1,0 1 0,0-1 0,0 1 1,0-1-1,1 1 0,-1-1 0,0 0 0,0 1 1,1-1-1,-1 0 0,0 1 0,1-1 0,-1 0 1,0 1-1,1-1 0,-1 0 0,1 0 0,-1 1 1,0-1-1,1 0 0,0 0 0,10-17 566,7-32-507,-7-59-1612,-11 108 1508,0-1-1,0 1 0,0-1 0,1 1 0,-1 0 0,0 0 1,0-1-1,1 1 0,-1 0 0,0-1 0,1 1 1,-1 0-1,0 0 0,1 0 0,-1-1 0,1 1 1,-1 0-1,0 0 0,1 0 0,-1 0 0,1 0 0,-1 0 1,0 0-1,1 0 0,-1 0 0,1 0 0,-1 0 1,0 0-1,1 0 0,-1 0 0,1 0 0,-1 0 0,0 0 1,1 1-1,-1-1 0,0 0 0,1 0 0,-1 0 1,0 1-1,1-1 0,-1 0 0,0 0 0,1 1 1,-1-1-1,0 0 0,1 1 0,16 13-14,-12-8 124,0 1 0,-1 0 0,0 0 0,0 0 0,0 0 0,-1 1 0,0 0 0,0-1 0,-1 1 0,0 0 0,0 0 0,-1 1 0,0-1 1,-1 10-1,-7-26 2501,-1-10-2649,8 6-229,0 0 0,0 0 0,2 0 1,3-16-1,-5 24 129,1 1-1,0 0 1,1 0 0,-1-1-1,0 1 1,1 0 0,0 0 0,0 0-1,3-3 1,-5 5 104,1 0 0,0 0 0,0 0-1,0 1 1,0-1 0,0 0 0,0 1 0,1-1 0,-1 1 0,0-1-1,0 1 1,0 0 0,0-1 0,1 1 0,-1 0 0,0 0 0,0 0-1,1 0 1,-1 0 0,0 0 0,0 0 0,0 0 0,1 0 0,-1 1-1,2 0 1,1 0 45,-1 1 0,1 0-1,-1 0 1,0 1-1,0-1 1,0 0 0,0 1-1,0 0 1,0 0 0,-1 0-1,0 0 1,1 0 0,-1 0-1,0 1 1,0-1-1,-1 1 1,3 6 0,-1 0 240,0-1 1,0 1-1,-1-1 0,-1 1 1,1-1-1,-1 11 1,-1-20-215,0 0 1,0 0 0,0 0 0,0-1-1,0 1 1,-1 0 0,1 0 0,0 0 0,0 0-1,0-1 1,0 1 0,0 0 0,0 0 0,0 0-1,0 0 1,0 0 0,-1-1 0,1 1-1,0 0 1,0 0 0,0 0 0,0 0 0,0 0-1,-1 0 1,1 0 0,0 0 0,0 0-1,0-1 1,0 1 0,-1 0 0,1 0 0,0 0-1,0 0 1,0 0 0,-1 0 0,1 0-1,0 0 1,0 0 0,0 0 0,0 0 0,-1 0-1,1 1 1,0-1 0,0 0 0,0 0-1,0 0 1,-1 0 0,1 0 0,0 0 0,0 0-1,0 0 1,0 0 0,0 1 0,0-1 0,-1 0-1,1 0 1,0 0 0,0 0 0,0 0-1,0 1 1,0-1 0,0 0 0,0 0 0,0 0-1,0 0 1,0 1 0,0-1 0,0 0-1,0 0 1,-10-13 159,9 6-388,0-1-1,0 1 1,1-1-1,0 1 1,0-1-1,0 1 0,1 0 1,3-11-1,-4 16 108,0 0-1,1-1 1,-1 1-1,1 0 0,0 0 1,0-1-1,0 1 0,0 0 1,0 0-1,0 0 0,1 0 1,-1 0-1,1 0 1,-1 1-1,1-1 0,-1 0 1,1 1-1,0-1 0,0 1 1,0 0-1,0 0 0,0-1 1,0 1-1,0 1 1,1-1-1,-1 0 0,0 0 1,0 1-1,5-1 0,-5 1 110,0 1-1,0-1 0,0 1 0,0 0 1,0 0-1,0 0 0,0 0 1,0 0-1,0 0 0,-1 0 0,1 1 1,0-1-1,-1 1 0,1-1 1,-1 1-1,1 0 0,-1-1 0,2 5 1,24 42 921,-17-30-397,-9-16-496,-1 0 0,1-1 0,0 1-1,0 0 1,0-1 0,0 1 0,1-1 0,-1 0-1,0 1 1,1-1 0,-1 0 0,1 0 0,-1 0-1,1 0 1,-1 0 0,1 0 0,0 0 0,-1 0 0,1-1-1,3 1 1,-4-1-41,1 0 0,-1 0-1,1 0 1,-1-1 0,1 1-1,-1-1 1,1 1 0,-1-1-1,1 0 1,-1 1 0,0-1-1,1 0 1,-1 0 0,0 0-1,0 0 1,0 0 0,0 0 0,0 0-1,2-2 1,0-2-110,0 0 0,1 0 0,-2 0-1,1 0 1,-1-1 0,1 1 0,-2-1 0,1 1 0,0-1 0,-1 0 0,1-10 0,-2-6-105,2 32 773,5 37 743,-4-40-1109,0 0 1,0-1 0,1 1 0,0-1-1,0 0 1,0 0 0,0 0 0,1 0-1,10 9 1,-12-13-239,0 0 0,-1 0 0,1 0 0,0-1 0,0 1-1,0-1 1,0 1 0,0-1 0,1 0 0,4 1 0,-6-2-185,0 0 0,1 0 0,-1 0 1,1 0-1,-1 0 0,0-1 0,1 1 0,-1-1 0,0 1 1,0-1-1,1 0 0,-1 0 0,0 0 0,0 0 0,0 0 1,2-2-1,11-11-6776</inkml:trace>
  <inkml:trace contextRef="#ctx0" brushRef="#br0" timeOffset="6111.3">3129 72 13755,'0'0'2152</inkml:trace>
  <inkml:trace contextRef="#ctx0" brushRef="#br0" timeOffset="6578.84">3400 299 6385,'0'0'13602,"-2"-6"-11862,0 4-1659,1 0 0,0 0 0,-1 1 0,1-1 0,-1 0 0,1 0 0,-1 1 0,0-1 0,0 1 0,0-1 0,0 1 0,0 0 0,0 0 0,0 0 0,0 0 0,-1 0-1,1 1 1,0-1 0,0 0 0,-1 1 0,1 0 0,-1 0 0,1-1 0,0 1 0,-1 1 0,1-1 0,0 0 0,-1 1 0,1-1 0,0 1 0,-1-1 0,1 1 0,0 0 0,0 0 0,0 0 0,0 0-1,0 1 1,0-1 0,-3 3 0,1 0-22,0 0 0,0-1-1,1 1 1,0 0-1,0 1 1,0-1 0,0 0-1,1 1 1,0 0-1,0-1 1,0 1 0,0 0-1,1 0 1,0 0-1,0 0 1,0 1 0,0 8-1,1-11-42,0-1 0,0 1 0,0 0 0,0-1 0,1 1 0,0 0 0,-1-1 0,1 1 0,0-1 0,0 1 0,0-1 0,0 1 0,1-1 0,-1 0 0,1 1 0,-1-1 0,1 0 0,0 0 0,0 0 0,0-1 0,0 1 0,0 0 0,0-1 0,1 1 0,-1-1 0,0 0 0,1 1 0,-1-1 0,1 0 0,-1-1 0,1 1 0,0 0 0,-1-1 0,6 1 0,-5-1-42,1 1-1,-1-1 1,0 0-1,1 0 0,-1 0 1,0-1-1,0 1 1,0-1-1,1 0 1,-1 0-1,0 0 0,0 0 1,0 0-1,0-1 1,0 1-1,0-1 1,-1 0-1,1 0 0,-1 0 1,1 0-1,-1 0 1,0 0-1,1-1 1,1-3-1,-1 0 19,0 0 1,0 0-1,-1 0 0,1 0 1,-2-1-1,1 1 0,-1-1 1,0 1-1,0-1 0,-1 1 1,0-8-1,0 53 308,2 0 0,1 0 0,2-1 0,2 1 1,1-1-1,2-1 0,2 0 0,1 0 0,20 37 0,-33-74-317,0-1 0,0 1 1,0 0-1,0 0 0,0 0 1,0 0-1,0 0 0,0 0 0,0 0 1,0 0-1,0 0 0,1 0 1,-1 0-1,0-1 0,0 1 1,0 0-1,0 0 0,0 0 0,0 0 1,0 0-1,0 0 0,0 0 1,0 0-1,1 0 0,-1 0 0,0 0 1,0 0-1,0 0 0,0 0 1,0 0-1,0 0 0,0 0 1,0 0-1,1 0 0,-1 0 0,0 0 1,0 0-1,0 0 0,0 0 1,0 0-1,0 0 0,0 1 0,0-1 1,0 0-1,0 0 0,0 0 1,1 0-1,-1 0 0,0 0 1,0 0-1,0 0 0,0 0 0,0 0 1,0 0-1,0 1 0,0-1 1,0 0-1,0 0 0,0 0 0,0 0 1,0 0-1,0 0 0,0 0 1,0 0-1,0 0 0,0 1 0,0-1 1,0 0-1,1-13-1361,-3-19-3825,-3 7-1125</inkml:trace>
  <inkml:trace contextRef="#ctx0" brushRef="#br0" timeOffset="6973.48">3519 238 11378,'0'0'9148,"1"11"-7396,0 5-1266,1 0 0,0 0 0,10 30 0,-10-40-438,-1 0 1,2 0 0,-1 0 0,0 0 0,1-1-1,0 1 1,1-1 0,-1 0 0,1 0 0,0 0 0,0 0-1,1-1 1,-1 1 0,1-1 0,9 6 0,-13-9-5,1-1-1,-1 1 1,0-1 0,0 1 0,0-1 0,0 1 0,1-1 0,-1 0-1,0 0 1,0 0 0,0 0 0,1 0 0,-1 0 0,0 0 0,0 0-1,1 0 1,-1 0 0,0-1 0,0 1 0,0-1 0,1 1 0,-1-1 0,0 1-1,0-1 1,0 1 0,2-3 0,-1 1 14,0 0 1,0-1-1,0 0 0,0 1 1,-1-1-1,1 0 0,-1 0 1,0 0-1,0 0 0,1-4 0,2-7 20,-2 0 0,0 0 0,0-24 0,-12-10 110,10 46-353,-1 0 0,1 1 0,-1-1 0,0 0 0,1 0 1,-1 1-1,0-1 0,0 0 0,0 1 0,0-1 0,0 1 0,-1 0 0,1-1 0,0 1 0,-1 0 1,1 0-1,-1-1 0,1 1 0,-1 1 0,1-1 0,-1 0 0,0 0 0,-3-1 0,5 12-8080,5 1 3578</inkml:trace>
  <inkml:trace contextRef="#ctx0" brushRef="#br0" timeOffset="7394.2">3758 376 8618,'0'0'10366,"10"-4"-9748,-3 2-570,4-2 88,1 1 1,-1-2 0,19-11 0,-27 15-70,0-1 0,0 0 0,-1 0 0,1 0 0,-1 0 0,1 0 1,-1 0-1,0-1 0,0 1 0,0-1 0,0 0 0,-1 1 1,1-1-1,-1 0 0,1 0 0,-1 0 0,0 0 0,0 0 0,-1-1 1,1 1-1,0-6 0,-1 8-22,0 0 0,-1 0 1,1 0-1,0 0 0,0 0 0,-1 0 1,1 0-1,-1 0 0,1 0 1,-1 1-1,1-1 0,-1 0 0,0 0 1,1 0-1,-1 1 0,0-1 0,0 0 1,1 1-1,-1-1 0,0 0 0,0 1 1,0-1-1,0 1 0,0-1 0,0 1 1,0 0-1,0 0 0,0-1 0,0 1 1,0 0-1,0 0 0,0 0 0,0 0 1,0 0-1,0 0 0,0 0 0,0 0 1,0 0-1,-1 1 0,-1-1 9,0 1 0,0-1 1,0 1-1,0-1 0,0 1 0,0 0 0,0 0 0,1 1 1,-1-1-1,0 0 0,1 1 0,-1 0 0,-2 2 1,3-1 23,-1 0 1,0 0 0,1 1 0,0-1 0,0 1 0,0 0 0,0 0 0,1 0 0,0 0 0,-1 0 0,1 0-1,1 0 1,-1 0 0,0 0 0,1 0 0,0 0 0,0 1 0,0-1 0,1 0 0,0 0 0,-1 0 0,1 0-1,0 0 1,1 0 0,-1 0 0,1 0 0,0 0 0,0-1 0,0 1 0,0-1 0,1 1 0,0-1 0,-1 0-1,1 0 1,0 0 0,0 0 0,1 0 0,-1-1 0,0 0 0,1 1 0,0-1 0,-1-1 0,1 1 0,0 0-1,0-1 1,7 2 0,1-1-295,1 0 1,0-1-1,22-1 0,12-6-3180,-14-2-2212</inkml:trace>
  <inkml:trace contextRef="#ctx0" brushRef="#br0" timeOffset="9573.99">4257 472 808,'0'0'16566,"-1"-9"-15079,1-12-1274,2 1 0,1-1 0,0 1-1,1 0 1,10-28 0,-9 32-218,-1-1 1,-1 0 0,0 0 0,-1-19-1,-1 36-2,-1 0 0,0-1 1,0 1-1,0 0 0,1-1 0,-1 1 0,0 0 0,0 0 0,1-1 0,-1 1 0,0 0 0,0 0 0,1 0 0,-1 0 1,0-1-1,1 1 0,-1 0 0,0 0 0,1 0 0,-1 0 0,0 0 0,1 0 0,-1 0 0,0 0 0,1 0 0,-1 0 0,1 0 1,-1 0-1,0 0 0,1 0 0,-1 0 0,0 0 0,1 0 0,-1 1 0,0-1 0,0 0 0,1 0 0,-1 0 0,0 0 1,1 1-1,-1-1 0,0 0 0,0 0 0,1 1 0,-1-1 0,0 0 0,0 0 0,0 1 0,1-1 0,-1 0 0,0 1 0,0 0 1,18 13-34,-8-4 48,-1 1 0,0-1 0,0 1 0,-1 1 0,-1 0 0,0 0 0,0 0 0,-1 1 0,-1 0 0,0 0 1,-1 0-1,0 0 0,-1 1 0,2 23 0,-5-36 15,-1 0 0,1 1 0,0-1 0,-1 0 0,1 1 0,-1-1 0,1 0 0,-1 0 0,0 0 0,0 1 0,1-1 0,-1 0 1,0 0-1,0 0 0,0 0 0,0 0 0,0 0 0,0 0 0,0-1 0,-1 1 0,1 0 0,0-1 0,0 1 0,-1-1 0,1 1 0,0-1 0,-1 1 0,1-1 0,0 0 0,-1 0 0,1 0 0,0 0 0,-1 0 0,1 0 1,-1 0-1,1 0 0,0 0 0,-1-1 0,1 1 0,-2-1 0,-2 1 56,0-1 0,0 0 0,0 0 0,0-1 0,0 0 0,0 1 0,0-2 0,1 1 0,-9-5 0,11 5-64,1 1-1,-1-1 1,0 1 0,1-1-1,-1 1 1,1-1 0,0 0-1,-1 0 1,1 0 0,0 0-1,0 0 1,0 0 0,0 0-1,1 0 1,-1 0 0,1 0-1,-1 0 1,1 0 0,0-1-1,-1-3 1,2 4-20,0 1 0,-1-1 0,1 1 1,0-1-1,0 1 0,0-1 0,0 1 0,0 0 0,0 0 1,0-1-1,1 1 0,-1 0 0,0 0 0,1 0 0,-1 0 1,1 0-1,-1 1 0,1-1 0,-1 0 0,1 1 0,-1-1 1,1 1-1,0-1 0,-1 1 0,1 0 0,3-1 0,51-5-61,-41 5 42,0 0 0,1-1 0,-2 0 0,1-1 0,0-1 1,-1-1-1,1 0 0,25-13 0,-38 16 34,0 1 1,0-1-1,-1 0 0,1 0 1,0 0-1,-1-1 1,0 1-1,1 0 0,-1-1 1,0 1-1,0 0 0,-1-1 1,1 1-1,0-1 1,-1 1-1,1-1 0,-1 0 1,0 1-1,0-1 0,0 1 1,0-1-1,-1 0 1,0-3-1,1 4 22,0 1 0,0-1 1,-1 1-1,1-1 0,0 1 0,-1 0 1,1-1-1,-1 1 0,0-1 0,1 1 1,-1 0-1,0 0 0,0-1 0,0 1 1,0 0-1,0 0 0,0 0 0,0 0 1,0 0-1,-1 0 0,1 0 0,0 0 1,0 1-1,-1-1 0,1 0 0,-1 1 0,1-1 1,-1 1-1,1 0 0,0-1 0,-1 1 1,1 0-1,-1 0 0,1 0 0,-1 0 1,0 0-1,1 0 0,-1 0 0,1 1 1,-2-1-1,1 2-3,0-1 0,1 0 0,-1 1 0,0 0 0,1-1 0,0 1 0,-1 0 0,1-1 0,0 1 0,0 0 0,0 0 0,0 0 0,0 0 0,0 0 0,0 0 0,1 1 0,-1-1 0,1 0 0,-1 0 0,1 0 0,0 0 0,0 1 0,0-1 0,0 0 0,2 5 0,-2 1 219,1 1-1,0 0 1,0 0 0,1-1 0,4 12-1,-3-13-148,1 0 0,-1 0 0,1-1 0,0 0 0,0 0 0,1 0 0,0 0 0,0-1 0,1 1 0,-1-1 0,9 5 0,-10-7-220,0-1 1,0 0-1,1 0 1,-1 0-1,1 0 0,-1-1 1,9 2-1,-8-3-359,0 1 0,0-1-1,0 0 1,0 0 0,0-1 0,0 0-1,0 0 1,6-1 0,11-8-6547</inkml:trace>
  <inkml:trace contextRef="#ctx0" brushRef="#br0" timeOffset="34401.53">1234 883 1408,'0'0'1137,"-13"-3"73,-19-6-312,-84-21 3752,111 34-4147,10 7-821,11 8-228,1-13 515,-17-6-16,0 0-1,1 0 1,-1 0-1,0 0 1,0 0-1,1 0 1,-1 0-1,0 1 0,1-1 1,-1 0-1,0 0 1,0 0-1,1 0 1,-1 0-1,0 0 1,1-1-1,-1 1 1,0 0-1,0 0 0,1 0 1,-1 0-1,0 0 1,0 0-1,1 0 1,-1-1-1,0 1 1,0 0-1,1 0 1,-1 0-1,0 0 1,0-1-1,0 1 0,1 0 1,-1 0-1,0-1 1,0 1-1,0 0 1,0 0-1,0-1 1,0 1-1,1 0 1,-1 0-1,0-1 1,0 1-1,0 0 0,0-1 1,0 1-1,0 0 1,0 0-1,0-1 1,-2-4-1399</inkml:trace>
  <inkml:trace contextRef="#ctx0" brushRef="#br0" timeOffset="35498.42">1090 820 5369,'0'0'8630,"-12"-11"-2750,-5-3-3322,13 12-2444,0 0 0,-1 0 1,0 0-1,0 1 0,1 0 1,-1 0-1,0 0 0,0 1 1,0-1-1,0 1 0,0 0 1,0 1-1,0-1 0,0 1 1,1 0-1,-1 0 0,0 0 0,-5 3 1,7-2-104,-1 0 1,1 1-1,-1-1 1,1 1-1,0 0 1,0 0 0,0 0-1,0 0 1,1 0-1,-1 1 1,1-1-1,0 1 1,0-1-1,0 1 1,0 0-1,1 0 1,0 0-1,-1 0 1,1 0 0,1 0-1,-1 6 1,0-5 4,0-1 1,1 1 0,-1-1 0,1 1-1,0-1 1,1 1 0,-1-1 0,1 1-1,0-1 1,0 1 0,1-1 0,-1 0 0,1 1-1,0-1 1,0 0 0,0 0 0,0 0-1,1-1 1,0 1 0,5 6 0,-3-7-8,-1 0 0,0 0 1,1-1-1,0 1 0,0-1 1,0 0-1,0 0 0,0-1 1,0 1-1,0-1 0,0-1 1,1 1-1,-1-1 0,0 1 1,1-1-1,-1-1 0,10-1 1,-11 2-4,0-1 0,1 0 1,-1 0-1,0 0 0,0-1 1,0 1-1,-1-1 0,1 0 1,0 0-1,-1 0 0,1-1 1,-1 1-1,0-1 0,1 0 1,-1 0-1,4-6 0,-3 3 1,-1 1 0,0-1 0,0 0 0,0 0 0,-1 0 0,0 0 1,0-1-1,0 1 0,-1-1 0,0-6 0,0-2-86,0 1 1,-2-1 0,0 0 0,0 1-1,-1-1 1,-1 1 0,-1 0 0,0 0 0,-6-15-1,-43-80-417,64 149 740,25 43 221,-19-39-125,3-1 0,30 50 0,-47-89-325,0 1 1,1 0 0,0-1 0,0 1 0,0-1 0,0 0 0,1 0-1,-1-1 1,1 1 0,0-1 0,0 0 0,0-1 0,1 1 0,-1-1-1,1 0 1,-1 0 0,1-1 0,0 1 0,-1-1 0,9 0 0,-10-1-7,1 0 0,-1-1 0,1 0 0,-1 0 0,0 0 0,1 0 0,-1-1 1,0 1-1,0-1 0,0 0 0,0 0 0,0-1 0,-1 1 0,1-1 0,-1 0 0,1 0 0,-1 0 1,0 0-1,0 0 0,0-1 0,-1 0 0,1 1 0,-1-1 0,0 0 0,0 0 0,0 0 1,1-5-1,-2 4-33,1 0 0,-1 0 1,0 0-1,-1 0 1,1 0-1,-1 0 0,0 0 1,0 0-1,0 0 1,-1 0-1,0 0 0,0 0 1,0 0-1,-4-9 1,4 11 10,-1 1 0,1-1 0,0 0 0,-1 1 1,1-1-1,-1 1 0,0 0 0,0 0 1,0-1-1,0 1 0,0 0 0,-1 1 0,1-1 1,0 0-1,-1 1 0,1-1 0,-1 1 0,0 0 1,1 0-1,-1 0 0,0 0 0,0 0 0,0 1 1,0-1-1,0 1 0,0 0 0,-3 0 1,5 0 12,0 0 1,0 1 0,0-1 0,0 1 0,0-1 0,0 1 0,0-1 0,1 1 0,-1 0 0,0 0 0,0-1 0,1 1 0,-1 0 0,0 0 0,1 0 0,-1 0 0,1 0 0,-1-1 0,1 1 0,-1 0 0,1 0 0,0 0-1,-1 1 1,1-1 0,0 0 0,0 0 0,0 0 0,0 0 0,0 1 0,-1 40 285,1-33-142,0-5-126,0 0 0,0 0 0,1 0-1,-1 0 1,1 0 0,0 0-1,0 0 1,0-1 0,0 1 0,1 0-1,0-1 1,0 1 0,0-1 0,0 1-1,0-1 1,0 0 0,1 0-1,0 0 1,-1-1 0,1 1 0,0 0-1,1-1 1,-1 0 0,0 0 0,1 0-1,-1 0 1,1 0 0,-1-1 0,1 0-1,0 1 1,4-1 0,3 2-686,1-1 1,0 0-1,20 0 1,34-3-6825,-24-3-1768</inkml:trace>
  <inkml:trace contextRef="#ctx0" brushRef="#br0" timeOffset="36264.03">1763 800 10458,'0'0'9418,"1"9"-8488,2 14-330,9 68 1452,-6-64-489,-3-39 452,-2-10-2528,0-1 0,2 1 0,0 0 0,2 1 0,9-29 0,-14 49 496,1 0-1,-1 1 1,0-1-1,1 0 0,-1 0 1,1 1-1,-1-1 0,1 0 1,0 1-1,-1-1 0,1 1 1,-1-1-1,1 0 1,0 1-1,0 0 0,-1-1 1,1 1-1,0-1 0,0 1 1,-1 0-1,1-1 1,0 1-1,0 0 0,0 0 1,0 0-1,0 0 0,-1 0 1,1 0-1,0 0 0,0 0 1,0 0-1,0 0 1,0 0-1,-1 0 0,1 1 1,0-1-1,0 0 0,0 1 1,-1-1-1,1 1 1,0-1-1,0 1 0,-1-1 1,1 1-1,0-1 0,-1 1 1,1-1-1,-1 1 0,1 0 1,0 1-1,34 37 109,-33-37-112,2 3 145,1 1 0,-1-1 0,0 1 0,0 0 0,-1 0 0,1 0 0,-2 1 0,1-1 0,-1 1 0,0-1 0,0 1 0,0 0 0,-1 0 0,1 12 0,-3-19-99,1 0 0,0 0 0,0 1 0,0-1 0,0 0 0,0 0 0,0 1 0,0-1 0,0 0 0,0 0 0,0 1 0,-1-1 0,1 0 0,0 0-1,0 0 1,0 0 0,0 1 0,-1-1 0,1 0 0,0 0 0,0 0 0,0 0 0,-1 0 0,1 1 0,0-1 0,0 0 0,0 0 0,-1 0 0,1 0 0,0 0-1,0 0 1,-1 0 0,1 0 0,0 0 0,0 0 0,-1 0 0,1 0 0,0 0 0,0 0 0,-1 0 0,1 0 0,0 0 0,0 0 0,-1 0 0,1-1 0,0 1 0,0 0-1,0 0 1,-1 0 0,1 0 0,0 0 0,0-1 0,0 1 0,-1 0 0,1 0 0,0 0 0,0-1 0,0 1 0,0 0 0,0 0 0,0 0 0,0-1 0,-1 1 0,1-1-1,-11-15 224,10 6-372,1 1 0,-1-1 1,1 1-1,1-1 0,0 0 0,1 1 1,3-14-1,-5 20 59,1 0 0,-1 1 0,1-1 0,0 0-1,0 0 1,0 1 0,1-1 0,-1 1 0,0-1 0,1 1 0,0-1 0,-1 1 0,1 0-1,0 0 1,0 0 0,1 0 0,-1 0 0,0 0 0,1 1 0,-1-1 0,1 1 0,-1-1-1,1 1 1,0 0 0,-1 0 0,1 0 0,0 1 0,4-2 0,-4 3 70,1 0 0,-1 0 1,1 0-1,-1 0 0,1 1 0,-1-1 1,0 1-1,0 0 0,0 0 0,0 0 1,0 1-1,0-1 0,0 1 0,-1-1 1,0 1-1,1 0 0,-1 0 0,0 0 1,2 4-1,37 69 305,-36-66-349,-4-7-182,1 1 0,-1-1 0,1 0 0,0 0 0,0 0-1,0 0 1,1 0 0,-1 0 0,5 3 0,19 3-7616,-12-8 611</inkml:trace>
  <inkml:trace contextRef="#ctx0" brushRef="#br0" timeOffset="36672.88">2259 791 6601,'0'0'11936,"-9"-3"-10129,-31-11-673,39 13-1094,-1 1 1,1 0-1,-1 0 1,1 0-1,-1 0 1,1 0-1,-1 0 1,1 0-1,-1 0 1,1 1-1,-1-1 1,1 1-1,0-1 1,-1 1-1,1 0 1,0-1-1,-1 1 1,1 0-1,0 0 1,0 0-1,-1 0 1,1 0-1,0 0 1,0 0-1,0 0 1,0 0-1,1 1 1,-1-1-1,0 0 1,0 0-1,1 1 1,-1 1-1,-2 3 37,1 0 1,0-1-1,0 1 1,1 0-1,-2 11 0,3-15-92,0 1-1,0-1 1,0 1-1,0-1 1,0 1-1,0 0 0,0-1 1,1 1-1,0-1 1,-1 1-1,1-1 1,0 1-1,0-1 1,0 0-1,0 1 1,1-1-1,-1 0 0,1 0 1,-1 0-1,1 0 1,0 0-1,0 0 1,0-1-1,0 1 1,0-1-1,0 1 0,0-1 1,0 1-1,1-1 1,-1 0-1,0 0 1,1-1-1,-1 1 1,1 0-1,-1-1 0,1 1 1,-1-1-1,1 0 1,0 0-1,-1 0 1,1 0-1,-1 0 1,1-1-1,-1 1 1,1-1-1,-1 1 0,1-1 1,-1 0-1,5-3 1,-4 2-58,-1 0 1,1 0-1,-1-1 1,0 0-1,0 1 0,0-1 1,0 0-1,0 0 1,-1 0-1,1 0 1,-1 0-1,0 0 1,0 0-1,1-6 1,-1 7 85,-1 0 1,1-1 0,-1 1 0,1 0-1,-1-1 1,0 1 0,0-1 0,0 1-1,0-1 1,0 1 0,-1 0 0,1-1-1,-1 1 1,1 0 0,-1-1 0,0 1 0,0 0-1,0 0 1,0 0 0,-1 0 0,0-2-1,2 38 834,1-30-852,1 0-1,-1-1 0,1 1 1,-1 0-1,1-1 0,0 1 1,1-1-1,-1 0 1,0 0-1,1 0 0,0 0 1,5 5-1,26 11-3563,-18-15-1212</inkml:trace>
  <inkml:trace contextRef="#ctx0" brushRef="#br0" timeOffset="37043.35">2406 622 9034,'0'0'6889,"0"8"-5326,1 23 1394,10 56 0,-7-61-2508,2 0 0,1-1 0,1 1 0,1-1 0,16 29 0,-31-87-9750,-3 18 3846</inkml:trace>
  <inkml:trace contextRef="#ctx0" brushRef="#br0" timeOffset="37464.47">2317 740 10538,'0'0'3333,"10"-2"-2157,4 0-850,7-2-79,1 1-1,0 1 1,37 1-1,-54 1-258,0 0 0,-1 1 0,1-1 0,-1 1 0,1 0-1,-1 0 1,0 0 0,1 1 0,-1-1 0,0 1 0,0 0 0,0 1-1,0-1 1,0 1 0,-1-1 0,1 1 0,-1 0 0,1 0-1,-1 1 1,0-1 0,0 1 0,-1-1 0,1 1 0,-1 0 0,4 8-1,-3-5 44,0-1 0,0 0 0,1 1-1,0-1 1,0-1 0,1 1 0,5 5 0,-6-7 422,0-1 1,-1 1 0,1 0 0,-1 0 0,0 1 0,0-1 0,0 1 0,-1-1 0,0 1-1,0 0 1,0 0 0,0 0 0,-1 0 0,0 0 0,1 6 0</inkml:trace>
  <inkml:trace contextRef="#ctx0" brushRef="#br0" timeOffset="37870.57">2539 613 11931,'0'0'1040,"63"36"-6889</inkml:trace>
  <inkml:trace contextRef="#ctx0" brushRef="#br0" timeOffset="38496.7">2730 861 7402,'0'0'8820,"5"1"-8040,-2-1-734,0 0-1,0 0 0,0 0 1,0 0-1,0-1 0,0 1 1,0-1-1,0 0 0,0 0 1,-1 0-1,1 0 0,0 0 1,0-1-1,-1 1 0,1-1 1,-1 0-1,1 0 0,-1 0 1,0 0-1,0 0 0,0 0 1,0 0-1,0-1 1,0 1-1,-1-1 0,1 1 1,-1-1-1,0 0 0,0 0 1,0 0-1,0 1 0,0-1 1,0 0-1,-1 0 0,0 0 1,1-4-1,-2 6-17,1-1 0,-1 1-1,1 0 1,-1-1 0,1 1 0,-1 0 0,0 0-1,0-1 1,0 1 0,0 0 0,0 0-1,0 0 1,0 0 0,0 0 0,0 0 0,0 0-1,-1 0 1,1 1 0,0-1 0,-1 0 0,1 1-1,0-1 1,-1 1 0,1 0 0,-1-1-1,1 1 1,-3 0 0,3-1 8,0 1 1,-1 0-1,1 0 1,0 0-1,0 0 0,0 0 1,0 0-1,0 0 1,-1 0-1,1 0 1,0 0-1,0 1 0,0-1 1,0 0-1,0 1 1,0-1-1,0 1 0,0 0 1,0-1-1,0 1 1,0 0-1,0-1 0,0 1 1,1 0-1,-1 0 1,0 0-1,0-1 0,1 1 1,-1 0-1,1 0 1,-1 0-1,1 0 0,-1 0 1,1 1-1,0-1 1,-1 0-1,1 0 0,0 2 1,-1 2 3,1 0 0,0 0 0,0-1 0,0 1 0,1 0 0,-1 0 0,1 0 0,0 0 0,1 0 0,-1-1 0,1 1 0,0-1 0,0 1 0,1-1 0,-1 0 0,1 0 1,0 0-1,0 0 0,0 0 0,1 0 0,-1-1 0,1 0 0,0 0 0,0 0 0,0 0 0,0 0 0,0-1 0,1 0 0,-1 0 0,1 0 0,0-1 0,-1 1 0,1-1 0,0 0 0,0 0 0,0-1 0,7 1 0,-10-2-29,-1 1 0,0-1 0,0 1 0,0-1 0,0 1-1,0-1 1,0 0 0,0 0 0,0 0 0,0 1 0,0-1 0,0 0-1,0 0 1,0 0 0,-1 0 0,1 0 0,0-1 0,-1 1-1,1 0 1,-1 0 0,1 0 0,-1-1 0,0 1 0,1 0-1,-1 0 1,0-1 0,0 1 0,0 0 0,0-2 0,3-50 38,-3 38-43,0 8-32,1 1 1,0-1 0,0 0-1,1 1 1,0-1 0,2-6 0,-3 12 20,-1 0 0,0 0 0,1 0 0,-1 0 0,1 0 0,-1 1 0,1-1 0,-1 0 0,1 0 0,0 0 0,-1 1 0,1-1 0,0 0 0,0 1 0,-1-1 0,1 1 0,0-1 0,0 1 0,0-1 0,0 1 0,0 0 0,0-1 0,0 1 0,0 0 0,0 0 0,0-1 0,0 1 0,0 0 0,0 0 0,0 0 0,0 0 0,0 1 0,0-1 0,0 0 0,-1 0 0,1 0 0,0 1 0,0-1 1,0 1-1,0-1 0,0 0 0,0 1 0,0 0 0,-1-1 0,1 1 0,0-1 0,0 1 0,-1 0 0,1 0 0,0 0 0,7 8 19,0-1 1,0 1-1,-2 0 1,8 11 0,-11-13 16,2-1 0,-1 1 0,1-1 0,0 1 1,0-2-1,1 1 0,-1 0 0,1-1 0,1 0 1,9 6-1,-12-10-34,1 0 0,0 0 1,0-1-1,-1 0 0,1 1 1,0-1-1,0-1 0,0 1 1,0-1-1,-1 0 0,1 0 1,0 0-1,-1-1 0,1 1 1,-1-1-1,1 0 0,-1-1 1,0 1-1,0-1 0,0 0 1,0 0-1,-1 0 0,6-5 0,-7 5-16,1 0-1,0 0 0,0 0 0,-1 0 0,0 0 1,0-1-1,0 1 0,0-1 0,0 0 1,-1 1-1,1-1 0,0-7 0,-1 9 21,-1 0 0,0-1 0,0 1-1,0-1 1,-1 1 0,1-1 0,0 1 0,-1-1-1,0 1 1,1 0 0,-1-1 0,0 1 0,0 0-1,-1-1 1,1 1 0,0 0 0,-1 0 0,1 0-1,-1 0 1,1 1 0,-4-4 0,4 5 11,1 0 0,0-1 0,0 1 0,0 0 0,0 0 0,-1 0 0,1 0 0,0-1 0,0 1 0,0 0 0,-1 0 0,1 0 0,0 0 0,0 0 0,-1 0 0,1-1 0,0 1 0,0 0 0,-1 0 0,1 0 0,0 0 0,0 0 0,-1 0 0,1 0 0,0 0 0,-1 0 0,1 0 0,0 0 0,0 1 0,-1-1 0,1 0 0,0 0 0,0 0 0,0 0 0,-1 0 0,1 0 0,0 0 0,0 1 0,-1-1 0,1 0 0,0 0 0,0 1 0,-5 14 541,3 23 598,2-36-983,0 1-112,0 0 0,0 0 0,1 0 0,-1 0 0,1 0 0,-1 0 0,1 0 0,0 0 0,0-1 1,1 1-1,-1 0 0,0-1 0,1 1 0,0-1 0,-1 1 0,1-1 0,0 0 0,4 3 0,-2-1 11,1-1 0,0 0 0,0 0 0,0-1 0,0 1 0,0-1 0,0 0 0,1-1 0,6 2 0,8 0-545,1 0 0,0-2 0,0 0 0,23-3 1,-6-4-3894,-11-2-1882</inkml:trace>
  <inkml:trace contextRef="#ctx0" brushRef="#br0" timeOffset="38891.49">2861 551 17180,'0'0'0,"54"22"-448,-22-12 152,-3 0-4081</inkml:trace>
  <inkml:trace contextRef="#ctx0" brushRef="#br0" timeOffset="41841.55">3739 889 12939,'0'0'14507,"0"-3"-14507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52:27.9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9 301 7114,'0'0'2489,"0"11"-962,5 65 2008,15 76 0,-15-121-1496,0 1 0,-1 42 0,-18-96 603,5-7-2852,2 0 0,1 0 0,-3-60 0,7-90-4438,2 178 4615,-1-3-90,1 1 0,1-1 1,-1 1-1,0-1 0,1 1 0,0-1 0,-1 1 1,1-1-1,1 1 0,-1 0 0,0-1 1,1 1-1,0 0 0,0 0 0,0 0 0,0 0 1,0 0-1,0 1 0,4-4 0,-4 5 103,0 0 0,1 0 0,-1 1-1,0-1 1,1 0 0,-1 1 0,1-1 0,-1 1-1,1 0 1,-1 0 0,0 0 0,1 0-1,-1 0 1,1 0 0,-1 1 0,1-1 0,-1 1-1,0 0 1,1 0 0,-1 0 0,0 0-1,1 0 1,-1 0 0,0 1 0,0-1 0,0 1-1,0-1 1,1 3 0,9 5 72,-2 0 1,1 1-1,-2 0 1,1 1-1,9 14 1,-16-21 73,0 0 1,-1 1-1,1-1 0,-1 1 1,0-1-1,0 1 1,0 0-1,0 0 0,-1 0 1,0 0-1,0 0 0,0 0 1,-1 0-1,0 0 1,0 0-1,0 0 0,-2 10 1,0-12-17,1-1 0,-1 1 0,0 0 0,0-1 0,0 1 0,-1-1 0,1 1 0,0-1 0,-1 0 0,0 0 0,1-1 0,-1 1 0,0 0 0,0-1 0,0 1 0,0-1 0,0 0 1,0 0-1,-6 0 0,5 1-76,-1-1 0,1 0 1,-1 0-1,0-1 0,1 1 1,-1-1-1,0 0 1,0-1-1,1 1 0,-1-1 1,0 0-1,1 0 0,-6-2 1,9 2-311,-1 0 0,1 0 0,0-1 0,0 1 0,1 0 0,-1-1 0,0 1 0,0-1 0,1 1 0,-1-1 0,1 1 0,-1-1 0,1 0 0,0 1 0,-1-1-1,1 0 1,0 1 0,0-1 0,0 1 0,0-1 0,1 0 0,-1 1 0,1-4 0,-1 4-266,3-14-5373</inkml:trace>
  <inkml:trace contextRef="#ctx0" brushRef="#br0" timeOffset="398.11">280 437 9578,'0'0'9589,"-9"-6"-7768,-28-20-606,35 24-1147,0 0 0,0 0-1,0 0 1,0 0 0,1 0-1,-1-1 1,1 1 0,0-1-1,0 1 1,0-1 0,0 1-1,0-1 1,0 0 0,1 1 0,-1-1-1,1 0 1,0 0 0,0 1-1,0-1 1,0 0 0,0 0-1,0 0 1,2-2 0,-1-1-84,0 1 1,1-1-1,0 0 1,0 1 0,0 0-1,1-1 1,0 1-1,5-7 1,-5 8-232,0 1 0,1-1 0,-1 1 0,1 0-1,0 0 1,0 0 0,0 0 0,0 1 0,1 0 0,-1-1 0,0 2 0,1-1-1,0 0 1,-1 1 0,9-1 0,-6 1-736,1 0 0,0 1 0,-1 0 0,1 1 1,0 0-1,-1 0 0,1 0 0,-1 1 0,9 3 0,7 4-7851</inkml:trace>
  <inkml:trace contextRef="#ctx0" brushRef="#br0" timeOffset="799.12">471 263 6793,'0'0'5864,"-9"-1"-4145,6 1-1569,1-1-1,-1 1 1,1 0-1,-1-1 1,0 1-1,1 0 0,-1 1 1,0-1-1,1 1 1,-1-1-1,1 1 1,-1 0-1,0-1 0,1 1 1,0 1-1,-1-1 1,1 0-1,0 1 1,0-1-1,-1 1 0,1-1 1,0 1-1,1 0 1,-1 0-1,0 0 1,0 0-1,1 0 0,-1 1 1,1-1-1,0 0 1,0 1-1,0-1 1,0 1-1,0-1 0,0 1 1,1-1-1,-1 1 1,1 0-1,0-1 1,0 1-1,0 5 0,-1-4-58,1 0 0,0 1 0,0-1 0,0 0 0,0 0 0,1 1 0,-1-1 0,1 0 0,0 0 0,0 0 0,1 1 0,-1-1 0,1-1 0,0 1 0,0 0 0,1 0 0,-1-1 0,1 1 0,-1-1-1,1 0 1,0 0 0,0 0 0,1 0 0,-1 0 0,0-1 0,1 1 0,0-1 0,0 0 0,-1 0 0,1 0 0,0-1 0,1 0 0,-1 1 0,0-1 0,0-1 0,0 1 0,1-1 0,-1 1 0,0-1 0,1 0-1,-1-1 1,0 1 0,0-1 0,5-1 0,-7 2-82,1-1 0,-1 1 0,0 0 0,1-1 0,-1 0 0,0 0 0,0 1-1,0-1 1,0 0 0,1-1 0,-1 1 0,-1 0 0,1-1 0,0 1 0,0-1 0,0 1-1,-1-1 1,1 0 0,-1 0 0,0 0 0,1 0 0,-1 0 0,0 0 0,0 0 0,0 0-1,0 0 1,-1-1 0,1 1 0,0 0 0,-1 0 0,0-1 0,1 1 0,-1 0-1,0-1 1,0 1 0,-1-1 0,1 1 0,0 0 0,-2-5 0,0-1-16,-1 1 0,1-1 0,-1 1 0,-1-1 1,1 1-1,-1 0 0,0 0 0,-1 1 0,0-1 0,-7-7 0,-30-22-2655</inkml:trace>
  <inkml:trace contextRef="#ctx0" brushRef="#br0" timeOffset="1201.8">676 308 8850,'0'0'3243,"0"8"-1889,2 26 1023,1 1 1,13 56 0,-8-46-872,5 54 0,-14-68 68,-2-28 322,-1-18-1059,-2-23-1282,2-1-1,2 1 1,2-49 0,0-10-2616,0-27-1312,-1 123 4351,1 0 0,0 0 0,0 0-1,0 0 1,1 1 0,-1-1 0,0 0 0,0 0 0,0 0 0,0 1-1,1-1 1,-1 0 0,0 0 0,1 1 0,-1-1 0,1 0 0,-1 0-1,1 1 1,-1-1 0,1 1 0,-1-1 0,1 0 0,0 1 0,-1-1-1,1 1 1,0 0 0,0-1 0,-1 1 0,1-1 0,1 1 0,0 0-3,0 0-1,0 0 1,0 0 0,0 0 0,0 0 0,0 1 0,0-1 0,0 1 0,0-1 0,-1 1 0,1 0 0,2 1 0,4 3 19,0-1 0,-1 2 0,0-1 0,12 11 0,-12-7 137,1 0 0,-1 0-1,-1 1 1,10 18-1,-13-23 10,-1-1-1,0 1 1,-1 0-1,1 0 0,-1 0 1,0 0-1,0 0 1,-1 0-1,1 0 0,-1 0 1,0 1-1,0-1 1,-2 7-1,1-10-53,0 0 0,0 1-1,0-1 1,-1 0 0,1 0 0,-1 0-1,1 0 1,-1 0 0,0-1 0,0 1-1,1 0 1,-1-1 0,0 1 0,-1-1-1,1 0 1,0 0 0,0 0 0,0 0-1,-4 1 1,1 0-88,0 0-1,0-1 1,-1 0-1,1 1 1,0-2-1,-1 1 1,-8-1-1,13 0-119,1 0 1,-1 0-1,1 0 0,-1 0 1,1 0-1,0 0 0,-1 0 0,1 0 1,-1-1-1,1 1 0,-1 0 1,1 0-1,0 0 0,-1-1 1,1 1-1,-1 0 0,1 0 1,0-1-1,-1 1 0,1 0 0,0-1 1,0 1-1,-1 0 0,1-1 1,0 1-1,0-1 0,-1 1 1,1 0-1,0-1 0,0 1 1,0-1-1,0 1 0,0-1 0,0 1 1,0-1-1,-1-9-4820</inkml:trace>
  <inkml:trace contextRef="#ctx0" brushRef="#br0" timeOffset="2183.28">1005 247 9450,'0'0'5711,"-11"-5"-3588,6 3-1988,-1-2 210,-1 2 0,1-1 1,0 1-1,-1 0 0,0 0 0,1 0 0,-8 0 0,11 2-234,0 0 1,1 1-1,-1-1 0,1 0 1,-1 1-1,0 0 1,1-1-1,-1 1 0,1 0 1,0 0-1,-1 1 1,1-1-1,0 0 0,0 1 1,0-1-1,0 1 1,0 0-1,0 0 0,0 0 1,0 0-1,1 0 1,-1 0-1,1 0 0,-1 0 1,1 1-1,-1 2 1,0-2-81,0 0 1,0 1-1,1-1 0,-1 1 1,1-1-1,0 1 1,0 0-1,0 0 1,1-1-1,-1 1 1,1 0-1,0 0 1,0 0-1,0 0 0,0-1 1,1 1-1,0 0 1,-1 0-1,2-1 1,-1 1-1,0 0 1,1-1-1,-1 1 1,1-1-1,0 0 0,0 1 1,0-1-1,1 0 1,-1 0-1,1-1 1,0 1-1,0 0 1,0-1-1,0 0 1,0 1-1,0-1 0,0 0 1,1-1-1,-1 1 1,1-1-1,0 1 1,-1-1-1,1 0 1,0-1-1,0 1 1,-1-1-1,1 1 1,0-1-1,0 0 0,0 0 1,0-1-1,-1 1 1,1-1-1,0 0 1,0 0-1,-1 0 1,7-4-1,-7 4-57,0-1-1,-1 0 1,1 0 0,-1 0-1,0 0 1,0 0 0,0 0-1,0-1 1,0 1 0,0-1-1,0 0 1,-1 1 0,0-1-1,1 0 1,-1 0 0,0 0-1,0 0 1,0-5 0,0 6 14,-1 0 0,1 0 0,-1 0 0,0 1 0,1-1 0,-1 0 0,0 0 0,0 0 0,-1 0 0,1 0 0,0 0 0,-1 0 0,1 0 0,-1 1 0,1-1 0,-1 0 0,0 0 0,0 1 1,0-1-1,0 0 0,0 1 0,0-1 0,0 1 0,-1-1 0,1 1 0,-1 0 0,1-1 0,-1 1 0,1 0 0,-4-2 0,4 6 23,0 0 0,0 0 0,1 0 0,-1 0 1,1 0-1,-1 0 0,1 0 0,0 0 0,0 0 0,1 0 0,-1 1 0,2 4 0,0-3 21,0-1-1,0 1 0,0-1 1,1 1-1,0-1 1,0 0-1,0 0 0,0 0 1,0 0-1,1-1 1,0 0-1,0 1 0,0-1 1,0 0-1,0-1 1,1 1-1,-1-1 0,1 0 1,-1 0-1,1 0 1,0-1-1,0 0 0,0 0 1,0 0-1,8 0 1,-10 0-31,1-1 1,-1 0-1,0 0 1,0 0-1,0-1 1,0 1-1,1-1 1,-1 1-1,0-1 1,0 0-1,0 0 1,0-1-1,0 1 1,-1-1 0,1 1-1,0-1 1,-1 0-1,1 0 1,-1 0-1,1 0 1,-1 0-1,0-1 1,0 1-1,0-1 1,0 1-1,0-1 1,-1 0-1,1 0 1,-1 0-1,0 0 1,0 0-1,0 0 1,0 0-1,-1 0 1,1 0-1,-1 0 1,1 0-1,-1-1 1,0 1 0,-1-5-1,0 2-20,0 1 0,-1-1-1,1 1 1,-1-1 0,-1 1 0,1 0 0,-1 0-1,0 0 1,-5-8 0,6 10 11,0 0-1,-1 0 1,1 0 0,0 0-1,-1 1 1,0-1 0,0 1-1,0-1 1,0 1 0,0 0-1,0 0 1,0 0 0,-1 1-1,1-1 1,-7-1 0,9 3 1,1 1 0,-1 0 0,1-1 1,-1 1-1,1-1 0,0 1 1,-1 0-1,1-1 0,0 1 0,-1 0 1,1 0-1,0-1 0,0 1 0,0 0 1,0 0-1,0-1 0,0 1 0,0 0 1,0 0-1,0-1 0,0 1 1,0 0-1,0 0 0,0-1 0,0 1 1,1 0-1,-1-1 0,1 2 0,5 24 19,42 69 4,-31-64 4,23 58 1,-36-79-6,-1 1 0,0 1 0,0-1 0,-1 0 0,-1 0 0,0 1 0,-1-1 0,0 1-1,-2 17 1,1-25 13,0 1 0,-1-1 0,1 0 0,-1 0 0,1 0 0,-1 0 0,0 0 0,-1 0 0,1-1 0,-1 1 0,0-1 0,0 1 0,0-1 0,0 0 0,0 0 0,-1-1 0,1 1 0,-1-1 0,0 1 0,1-1 0,-1 0 0,0-1 0,-1 1 0,1-1 0,0 1 0,0-1 0,-1-1 0,1 1 0,0 0 0,-1-1-1,-5 0 1,6 0 0,-1 0 0,1 0 0,-1-1 0,1 1 0,0-1 0,-1 0 0,1 0 0,0-1 0,0 1 0,0-1 0,0 0 0,0 0 0,0 0 0,0-1 0,1 1 0,-1-1 0,1 0 0,-1 0 0,1 0 0,0-1 0,1 1-1,-1-1 1,0 1 0,1-1 0,0 0 0,0 0 0,0 0 0,0 0 0,1 0 0,0 0 0,-2-6 0,2 5-43,1 1 0,-1-1 0,1 1 0,0-1 0,0 1 0,0-1 0,0 0 0,1 1 0,0-1 0,0 1 0,0-1 0,0 1 0,1 0 0,0 0 0,0-1 0,0 1-1,0 0 1,1 1 0,-1-1 0,1 0 0,5-4 0,0 1-78,1 1-1,-1 0 0,2 1 1,-1 0-1,0 0 0,1 1 1,0 0-1,14-3 0,10-3-412,-14 5 279,0-1 0,0-1 0,-1 0-1,26-15 1,-42 20 226,1 0-1,0 0 0,-1-1 0,1 1 1,-1-1-1,0 0 0,0 0 1,0-1-1,0 1 0,-1 0 0,1-1 1,-1 0-1,0 1 0,0-1 1,0 0-1,-1 0 0,1 0 0,-1-1 1,0 1-1,0 0 0,0 0 1,-1-1-1,1 1 0,-1 0 0,0-1 1,-1-5-1,0 8 34,1 1 0,0-1 0,-1 1 1,1-1-1,0 1 0,-1 0 0,0-1 0,1 1 0,-1 0 0,0-1 0,0 1 1,0 0-1,0 0 0,0 0 0,0 0 0,0 0 0,0 0 0,0 0 0,0 0 1,-1 0-1,1 0 0,0 1 0,-1-1 0,1 1 0,0-1 0,-1 1 0,1-1 1,-1 1-1,1 0 0,-1-1 0,1 1 0,-1 0 0,1 0 0,-1 0 0,1 0 1,-1 1-1,1-1 0,-1 0 0,-1 1 0,-1 0 120,-1 0-1,1 0 1,-1 1 0,1-1-1,0 1 1,-1 0 0,1 0-1,0 1 1,0-1-1,1 1 1,-7 5 0,8-6-118,-1 1 1,1 0 0,-1-1-1,1 1 1,0 1-1,0-1 1,0 0 0,1 0-1,-1 1 1,1-1 0,0 1-1,0-1 1,0 1-1,0-1 1,0 1 0,1 0-1,0-1 1,0 1-1,0 0 1,0-1 0,0 1-1,1 0 1,-1-1 0,1 1-1,0 0 1,0-1-1,1 1 1,-1-1 0,1 0-1,0 1 1,-1-1 0,2 0-1,-1 0 1,0 0-1,0 0 1,1-1 0,0 1-1,-1-1 1,1 1-1,0-1 1,0 0 0,0 0-1,1 0 1,-1-1 0,0 1-1,1-1 1,4 2-1,17 2-2299,0-1-1,36 2 0,-5-5-5073</inkml:trace>
  <inkml:trace contextRef="#ctx0" brushRef="#br0" timeOffset="2981.97">1828 296 9578,'0'0'6319,"-8"-9"-4324,7 9-1966,-4-5 238,1 0 1,-1 1-1,0-1 1,0 1 0,0 1-1,-1-1 1,0 1 0,1 0-1,-1 0 1,0 0-1,0 1 1,-1 0 0,1 0-1,0 1 1,-1 0 0,-8-1-1,8 2-51,1 0-1,0 1 1,-1 0-1,1 0 1,0 0-1,0 1 1,0 0-1,0 0 1,0 0-1,0 1 1,0 0-1,1 0 0,-9 7 1,11-7-158,0-1 1,0 1-1,0-1 1,1 1-1,-1 0 1,1 0-1,0 1 1,0-1-1,0 0 1,0 1-1,1-1 0,-1 1 1,1 0-1,0-1 1,0 1-1,0 0 1,1 0-1,-1-1 1,1 1-1,0 0 1,0 0-1,0 0 0,1 0 1,0 3-1,1-3-47,-1-1-1,1 1 0,0-1 0,-1 0 0,2 0 0,-1 0 1,0 0-1,1 0 0,-1-1 0,1 1 0,0-1 0,0 1 1,0-1-1,0 0 0,0 0 0,0-1 0,1 1 0,-1 0 0,0-1 1,1 0-1,0 0 0,-1 0 0,1 0 0,6 0 0,-6 0-9,1-1 0,-1 1-1,1-1 1,0 1-1,-1-1 1,1-1-1,0 1 1,-1-1 0,1 1-1,-1-1 1,1 0-1,-1-1 1,0 1-1,1-1 1,-1 0 0,0 0-1,0-1 1,0 1-1,5-5 1,-4 0-59,-1 1 0,-1-1 0,1 0 0,-1 0 0,0 0 0,-1 0 0,0 0 0,0-1 0,0 1 0,-1-1 0,0 1 0,-1-1 0,0 1 0,0-1 0,-2-11 0,-2-14-519,-1 0 0,-10-33 0,14 63 533,-3-18-143,3 14 185,0 1 0,0-1 0,-1 1 0,0 0 1,0 0-1,-1-1 0,-6-9 0,4 67 882,4-29-562,2-1 0,0 1 0,1 0-1,2 0 1,10 40 0,-12-57-287,-1 0 1,1 0 0,0 0 0,1 0 0,-1 0-1,1 0 1,0-1 0,0 1 0,1-1-1,-1 0 1,1 0 0,0 0 0,0 0-1,0-1 1,0 0 0,1 1 0,-1-2-1,1 1 1,0 0 0,0-1 0,0 0 0,0 0-1,0-1 1,1 1 0,-1-1 0,0 0-1,1 0 1,-1-1 0,7 0 0,-8 0-33,0-1 0,0 0 1,0 0-1,1 0 0,-1 0 0,0-1 1,-1 0-1,1 0 0,0 0 1,0 0-1,-1 0 0,0-1 0,1 0 1,-1 1-1,0-1 0,0-1 1,0 1-1,-1 0 0,1-1 1,-1 1-1,0-1 0,0 1 0,3-8 1,-2 4-206,0 0 1,-1 0 0,1 0 0,-1-1-1,-1 1 1,0 0 0,0-1-1,0 1 1,-1-1 0,0 1-1,0-1 1,-3-13 0,3 20 196,0 0 0,0 1 0,-1-1 1,1 1-1,0-1 0,0 0 0,0 1 1,-1-1-1,1 1 0,0-1 0,-1 0 1,1 1-1,0-1 0,-1 1 0,1-1 1,-1 1-1,1 0 0,-1-1 0,1 1 0,-1-1 1,1 1-1,-1 0 0,0-1 0,1 1 1,-1 0-1,1 0 0,-1-1 0,0 1 1,1 0-1,-1 0 0,0 0 0,1 0 1,-1 0-1,0 0 0,1 0 0,-1 0 1,1 0-1,-1 0 0,0 0 0,1 1 0,-1-1 1,0 0-1,0 1 0,-1 0 11,0 0 0,0 0 0,1 0 0,-1 0 0,0 0 0,1 0 0,-1 1 0,1-1 0,-1 1 0,1-1 0,0 1 0,0-1 0,-2 3 0,0 3 153,1 1 0,-1-1 0,1 1-1,0-1 1,1 1 0,0 0 0,0 0-1,0 0 1,1 0 0,0-1 0,2 10-1,-1-13-159,-1 0-1,1 0 0,0 0 0,0 0 1,1 0-1,-1-1 0,1 1 0,0 0 1,0-1-1,0 0 0,0 1 1,1-1-1,-1 0 0,1 0 0,0 0 1,0-1-1,0 1 0,0 0 0,0-1 1,1 0-1,-1 0 0,1 0 1,-1 0-1,7 1 0,11 2-1656,1-1 0,-1 0 0,28-1 0,11-2-5062</inkml:trace>
  <inkml:trace contextRef="#ctx0" brushRef="#br0" timeOffset="3680.07">2445 248 10474,'0'0'2158,"0"10"-1242,-1 43 2478,13 105 0,-11-155-3319,4 24 515,-1-1 0,-1 1 0,-1 0 0,-2 0 0,-1-1 0,-4 33 0,5-58-519,0 0-1,0 0 0,0 0 1,-1 0-1,1 0 0,0 0 1,0 0-1,0 0 0,-1 0 1,1 0-1,0-1 0,-1 1 1,1 0-1,-1 0 0,1 0 1,-1 0-1,0-1 0,1 1 1,-1 0-1,0-1 0,1 1 1,-1 0-1,0-1 0,0 1 1,0-1-1,1 1 0,-3 0 1,2-2-11,0 1 0,0-1-1,0 0 1,0 1 0,0-1 0,0 0 0,0 0 0,0 0 0,0 0 0,0 0 0,0 0 0,1 0 0,-1 0 0,0 0 0,1 0 0,-1 0 0,0-2 0,-20-57 199,12 15-1058,2-1 0,2-1 1,2 1-1,2-1 1,8-66-1,-7 109 562,1 0-1,-1 0 1,1 0 0,1 0 0,-1 0-1,0 1 1,1-1 0,0 0 0,0 1-1,0-1 1,0 1 0,0 0 0,1 0-1,0 0 1,-1 0 0,1 0-1,0 0 1,0 1 0,1-1 0,-1 1-1,0 0 1,1 0 0,7-3 0,-8 5 229,1-1 1,0 0 0,-1 1 0,1 0-1,-1-1 1,1 1 0,0 1 0,-1-1-1,1 1 1,0-1 0,-1 1 0,1 0 0,-1 0-1,0 1 1,1-1 0,-1 1 0,0-1-1,0 1 1,1 0 0,-2 0 0,1 1-1,0-1 1,0 1 0,-1-1 0,5 6-1,-5-5 132,1-1 0,-1 0 0,0 1 0,0 0-1,0 0 1,-1-1 0,1 1 0,-1 0 0,1 0-1,-1 0 1,0 1 0,0-1 0,0 0 0,-1 0-1,1 1 1,-1-1 0,0 0 0,0 0 0,0 1-1,0-1 1,0 0 0,-1 1 0,0-1 0,-1 5-1,0-4 69,-1 0 1,0 0-1,0-1 0,0 1 0,0-1 0,0 0 0,-1 1 0,1-2 1,-1 1-1,0 0 0,0-1 0,0 1 0,0-1 0,0-1 0,-1 1 1,-7 2-1,0 0-77,0-1 0,0-1 0,0 0 0,-1 0 0,1-1 0,-17-1 0,28 0-153,1 0 0,0 0 0,-1 0 0,1 0 0,-1 0 0,1 0 0,0 0 0,-1 0 0,1 0 0,-1 0 0,1 0 0,0 0 0,-1 0 0,1-1-1,0 1 1,-1 0 0,1 0 0,0 0 0,-1-1 0,1 1 0,0 0 0,-1 0 0,1-1 0,0 1 0,0 0 0,-1-1 0,1 1 0,0 0 0,0-1 0,0 1 0,-1 0 0,1-1 0,0 1 0,0-1 0,0 1-1,0 0 1,0-1 0,0 1 0,0-1 0,0 1 0,0 0 0,0-2 0,9-14-4897,5 5-848</inkml:trace>
  <inkml:trace contextRef="#ctx0" brushRef="#br0" timeOffset="4078.06">2679 398 11386,'0'0'8738,"-34"-55"-6537,29 34-857,4-1-512,1 0-400,2 0-248,9 4-184,4 2-80,6 4-584,4 7-728,4 4-264,-1 1-1049,9 13-264,-8 1-207,-2 0-2882</inkml:trace>
  <inkml:trace contextRef="#ctx0" brushRef="#br0" timeOffset="4498.04">2920 266 7962,'0'0'7724,"-9"-2"-6201,7 1-1509,1 1 77,-1-1 1,0 0-1,0 0 1,0 1-1,0-1 1,0 1-1,0 0 1,1-1 0,-1 1-1,0 0 1,0 0-1,0 0 1,0 0-1,0 1 1,0-1-1,0 1 1,0-1 0,0 1-1,0-1 1,1 1-1,-1 0 1,0 0-1,0 0 1,1 0 0,-1 0-1,1 0 1,-1 1-1,1-1 1,-1 0-1,1 1 1,0-1-1,0 1 1,-1 0 0,1-1-1,0 1 1,1 0-1,-1-1 1,0 1-1,0 0 1,1 0 0,-1 0-1,1 0 1,0 0-1,-1 0 1,1 0-1,0 2 1,0 1 101,-1 1 0,1 0 0,1-1 0,-1 1 0,1 0 1,0-1-1,0 1 0,0-1 0,1 1 0,0-1 0,0 0 0,0 1 0,1-1 0,0 0 1,0-1-1,6 9 0,-7-11-158,1 1-1,-1-1 1,0 0 0,1 0-1,-1 0 1,1-1 0,0 1-1,-1-1 1,1 1 0,0-1-1,0 0 1,0 0 0,0 0-1,0 0 1,0-1 0,1 1 0,-1-1-1,0 0 1,0 0 0,0 0-1,0 0 1,1-1 0,-1 1-1,0-1 1,0 0 0,0 1-1,0-1 1,0-1 0,0 1-1,-1 0 1,6-4 0,-3 1-5,-2 1 0,1-1 0,0 1 0,-1-1 0,1 0 0,-1 0 0,0-1 0,-1 1 0,1-1 0,-1 1 0,1-1 0,-2 0 0,1 0 0,0 0 0,-1 0 0,0 0 0,0 0 0,0 0 0,-1 0-1,0-1 1,0-6 0,0 8-170,0 0 0,0 0-1,-1 0 1,1 1-1,-1-1 1,1 0-1,-1 0 1,-1 1-1,1-1 1,0 1-1,-1-1 1,0 1 0,1-1-1,-1 1 1,-1 0-1,1 0 1,0 0-1,-1 0 1,0 0-1,1 1 1,-1-1-1,0 1 1,0-1-1,-1 1 1,1 0 0,0 1-1,-1-1 1,1 0-1,-5 0 1,8 12-7531,9 1 3163</inkml:trace>
  <inkml:trace contextRef="#ctx0" brushRef="#br0" timeOffset="4896.04">3193 254 8066,'0'0'5177,"-9"0"-3270,6-1-1706,0 1-1,-1-1 1,1 1 0,-1 0 0,1 0-1,0 1 1,-1-1 0,1 1 0,0-1-1,-1 1 1,1 0 0,0 0 0,0 1-1,0-1 1,0 1 0,0-1 0,0 1-1,0 0 1,0 0 0,1 1-1,-1-1 1,1 0 0,-1 1 0,1-1-1,0 1 1,0 0 0,0 0 0,1 0-1,-1 0 1,1 0 0,-1 0 0,1 0-1,0 0 1,0 1 0,0-1 0,1 0-1,-1 1 1,1-1 0,0 5 0,0-6-175,0 1 0,1 0 0,-1-1 0,1 1 0,0 0 0,0-1 0,0 1 0,0-1 0,0 0 0,0 1 0,0-1 0,1 0 0,0 1 0,-1-1 0,1 0 0,0 0 0,0 0-1,0-1 1,0 1 0,0 0 0,0-1 0,1 0 0,-1 1 0,0-1 0,1 0 0,-1 0 0,1 0 0,-1 0 0,1-1 0,0 1 0,-1-1 0,1 1 0,4-1 0,-1 1-390,-1-1-1,1 0 1,0 0-1,0 0 0,0-1 1,-1 1-1,1-1 1,0-1-1,0 1 1,-1-1-1,1 0 0,-1 0 1,0-1-1,8-4 1,7-12-5187,-5-2-4724</inkml:trace>
  <inkml:trace contextRef="#ctx0" brushRef="#br0" timeOffset="5294.07">3259 52 11987,'0'0'3143,"0"10"-1355,4 62 840,3-1 1,19 87-1,-22-146-191,-2-15-1125,0-28-919,3-18-1127,-4 44 416,1 0-1,0 0 0,0 0 1,0 0-1,1 0 1,-1 1-1,1-1 0,6-7 1,-8 11 278,0 1 0,0-1 0,0 0 0,0 0 0,0 1 0,0-1 1,0 0-1,0 1 0,0-1 0,1 1 0,-1-1 0,0 1 0,0 0 0,1 0 1,-1-1-1,0 1 0,0 0 0,1 0 0,-1 0 0,0 0 0,0 0 0,1 1 1,-1-1-1,0 0 0,0 1 0,1-1 0,-1 0 0,0 1 0,0 0 1,0-1-1,0 1 0,0 0 0,0-1 0,0 1 0,0 0 0,0 0 0,0 0 1,0 0-1,0 0 0,-1 0 0,2 1 0,29 41 59,-25-33 6,1 0 1,0 0-1,1-1 1,0 1 0,16 12-1,-22-20-16,0-1 1,1 1-1,-1-1 1,0 1-1,1-1 0,0 0 1,-1 0-1,1-1 1,0 1-1,-1 0 0,1-1 1,0 0-1,0 1 0,-1-1 1,1 0-1,0 0 1,0-1-1,-1 1 0,1-1 1,0 1-1,0-1 0,-1 0 1,1 0-1,-1 0 1,1 0-1,-1-1 0,1 1 1,-1 0-1,4-4 0,1-1-49,0 0-1,-1 0 1,0 0-1,0-1 0,-1 0 1,9-14-1,-12 18 14,-1 0 1,1 0-1,-1 0 0,0 0 0,0 0 1,0 0-1,0 0 0,-1-1 0,1-5 1,-1 7 20,0 1 0,0-1-1,0 1 1,-1-1 0,1 1 0,0 0 0,-1-1 0,0 1 0,1 0 0,-1-1 0,0 1-1,1 0 1,-1 0 0,0-1 0,0 1 0,0 0 0,0 0 0,0 0 0,0 0 0,-1 0 0,1 0-1,-2-1 1,2 2 43,-1-1 0,1 1 1,0-1-1,0 1 0,0-1 0,-1 1 0,1 0 0,0-1 0,0 1 0,-1 0 0,1 0 0,0 0 0,0 0 0,-1 0 0,1 0 0,0 0 0,-1 1 0,1-1 0,0 0 0,0 1 1,0-1-1,-1 1 0,1-1 0,0 1 0,0-1 0,0 1 0,-2 1 0,1 1 146,-1 0 1,0 0-1,1 0 1,0 0-1,-1 0 0,1 0 1,1 1-1,-1-1 1,-2 7-1,2-5-86,0-1 0,1 1 0,-1 0 0,1 0 0,0 0 0,0 0 0,1 0 0,0 0 0,0 0 0,0 0 0,0 0 0,1 0 0,-1 0 0,2 0 0,2 9 0,-2-12-165,1 1 0,0-1 0,0 0 0,-1 0 0,1 0 0,1-1 0,-1 1-1,0-1 1,0 1 0,1-1 0,-1 0 0,0 0 0,1-1 0,-1 1 0,1-1 0,4 0 0,2 2-270,40 3-2497,2-4-2821</inkml:trace>
  <inkml:trace contextRef="#ctx0" brushRef="#br0" timeOffset="6142.09">3952 268 7698,'0'0'10114,"5"3"-8831,-5-2-1219,1-1 0,0 1 0,-1 0 1,1-1-1,0 1 0,0 0 0,0-1 1,0 1-1,-1-1 0,1 0 0,0 1 1,0-1-1,0 0 0,0 1 0,0-1 1,0 0-1,0 0 0,0 0 0,0 0 1,0 0-1,0 0 0,0 0 0,0 0 1,0 0-1,0-1 0,0 1 0,0 0 1,0-1-1,0 1 0,0 0 0,-1-1 1,1 1-1,0-1 0,0 0 0,1 0 1,0-1-16,-1-1 0,1 0 0,0 1-1,-1-1 1,0 0 0,0 0 0,1 0 0,-2 0 0,1 0 0,0 0 0,-1 0 0,1 0 0,-1-6 0,1 5-37,-1 0 0,0 0 0,0-1 0,-1 1 0,1 0 0,-1 0 0,0 0 0,-1-4 0,1 7-8,1 0 1,-1 0 0,1 0 0,-1 0-1,1 0 1,-1 0 0,0 0-1,0 0 1,1 0 0,-1 1 0,0-1-1,0 0 1,0 1 0,0-1 0,0 0-1,0 1 1,0-1 0,0 1-1,0 0 1,0-1 0,0 1 0,0 0-1,0 0 1,0-1 0,0 1 0,0 0-1,0 0 1,0 0 0,0 0-1,-1 1 1,1-1 0,0 0 0,0 0-1,0 1 1,0-1 0,-1 1-1,0 0 3,1 0 1,-1 0-1,0 0 0,1 0 0,-1 1 0,1-1 0,-1 0 0,1 1 0,0-1 0,0 1 0,0 0 0,0-1 0,0 1 0,0 0 0,0 0 0,0-1 0,1 1 0,-1 0 0,1 0 0,-1 0 0,1 0 0,0 0 0,-1 3 1,0 53 294,1-45-163,0-6-46,1 0 0,0 0 0,0-1-1,1 1 1,0-1 0,0 1 0,0-1 0,1 0-1,0 0 1,0 0 0,5 6 0,-7-10-70,0 0 0,0-1 0,0 1 0,0 0 1,1-1-1,-1 0 0,0 1 0,1-1 0,0 0 0,-1 0 0,1 0 1,0 0-1,-1 0 0,1 0 0,0 0 0,0 0 0,0-1 0,0 1 1,0-1-1,-1 1 0,1-1 0,0 0 0,0 0 0,0 0 1,0 0-1,0 0 0,0 0 0,0-1 0,0 1 0,0-1 0,0 1 1,0-1-1,0 0 0,0 0 0,-1 1 0,1-1 0,0 0 0,-1-1 1,1 1-1,-1 0 0,3-3 0,2-2-35,0 0-1,-1 0 1,0-1-1,0 0 1,0 0-1,-1 0 1,0-1-1,0 1 1,-1-1-1,0 0 1,-1 0-1,0 0 1,0 0-1,1-9 1,7-23-645,-10 39 642,0 0 1,0 1-1,0-1 0,1 0 1,-1 1-1,0-1 1,1 0-1,-1 1 0,0-1 1,1 1-1,-1-1 0,0 1 1,1-1-1,-1 0 1,1 1-1,-1 0 0,1-1 1,-1 1-1,1-1 0,0 1 1,-1 0-1,1-1 1,-1 1-1,1 0 0,0-1 1,-1 1-1,1 0 0,0 0 1,-1 0-1,1 0 1,1 0-1,23 11-110,14 27 166,-35-32 66,0-1 1,0 1 0,0 1-1,-1-1 1,1 1 0,-2-1 0,1 1-1,-1 0 1,0 0 0,0 0-1,1 14 1,-7-30 2580,-3-9-2690,7 11-90,0 0 0,0 1 0,1-1 1,0 0-1,0 1 0,1-1 0,0 1 0,0-1 1,1 1-1,-1 0 0,6-8 0,-7 11 30,1 1 0,-1-1 0,1 0 0,0 1 0,1-1 0,-1 1 0,0-1 1,1 1-1,-1 0 0,1 0 0,-1 0 0,1 0 0,0 1 0,0-1 0,0 1 0,0 0 0,0 0 0,0 0 0,0 0 0,1 0 0,-1 1 0,0-1 0,0 1 0,1 0 0,3 0 0,-3 1 71,-1 0-1,0 0 1,0 0-1,0 1 0,0-1 1,0 1-1,0 0 0,0 0 1,-1 0-1,1 0 1,-1 0-1,1 0 0,-1 1 1,0-1-1,0 1 1,3 4-1,31 58 695,-14-25-486,-20-36-367,2 0 0,-1 0 0,0 0 0,1 0 0,0 0 0,7 5-1,16 3-5894,-13-10-2069</inkml:trace>
  <inkml:trace contextRef="#ctx0" brushRef="#br0" timeOffset="6909.7">4739 269 10322,'0'0'3732,"3"12"-1988,10 35-34,-2 0 1,-2 1-1,-2 0 1,-2 1-1,-2 76 0,-3-124-1632,0 0 0,0 0 0,0-1-1,0 1 1,0 0 0,0 0 0,0 0-1,-1 0 1,1 0 0,0 0 0,0 0 0,-1 0-1,1 0 1,-1-1 0,1 1 0,-1 0-1,1 0 1,-1 0 0,1-1 0,-2 2 0,-8-11 1341,-7-28-847,6-6-1138,2 0 0,-5-54 0,6-86-5367,8 178 5629,0 0 0,0 0-1,0 0 1,1 0 0,0 0-1,0 0 1,1 0 0,-1 1 0,1-1-1,0 1 1,0-1 0,0 1 0,4-6-1,-5 9 253,0 0 0,0 0 0,0 0 0,1 0 0,-1 0 0,0 0 0,0 1 0,0-1 0,1 0 0,-1 1-1,0-1 1,1 1 0,-1-1 0,1 1 0,-1 0 0,0-1 0,1 1 0,2 0 0,-2 0 64,1 1 1,0-1-1,0 1 1,-1 0-1,1 0 1,0 0-1,-1 0 1,1 0 0,-1 1-1,1-1 1,-1 1-1,4 3 1,6 5 210,-1 0 0,0 1 0,-1 1 1,17 23-1,-23-30 6,-1 0 0,0 1 0,0 0 0,0 0 0,0 0 0,-1 0 0,0 0 0,0 0 0,-1 1 0,0-1 0,0 0 0,0 1 0,-1-1 0,0 8 0,-1-12-117,0 0 0,0 0 1,0 0-1,0 0 0,0 0 0,0 0 0,-1 0 0,1-1 0,-1 1 0,1-1 0,-1 1 0,0-1 1,0 1-1,1-1 0,-1 0 0,0 0 0,0 0 0,0 0 0,0 0 0,0 0 0,0 0 0,-4 0 0,3 0-105,0 0 0,0 0 0,-1-1 0,1 1 0,-1-1-1,1 1 1,0-1 0,-1 0 0,1 0 0,-1-1 0,1 1-1,0-1 1,-1 0 0,-4-1 0,7 0-366,0 1 1,0-1-1,0 1 1,0-1-1,0 1 1,1-1-1,-1 0 1,0 1-1,1-1 0,-1 0 1,1 0-1,0 0 1,0 1-1,0-1 1,0 0-1,0 0 1,0 0-1,0 1 1,0-1-1,0 0 0,1-1 1,0 0-793,1-12-5864</inkml:trace>
  <inkml:trace contextRef="#ctx0" brushRef="#br0" timeOffset="7292.82">5008 367 11346,'0'0'10755,"-48"-60"-9611,43 39-648,4-2-280,1-1-88,2 1-128,9 1-32,5 5-424,1 5-320,0 8-264,2 4-473,-1 1 49,7 20-240,-4-1-1273,-4-2-3568</inkml:trace>
  <inkml:trace contextRef="#ctx0" brushRef="#br0" timeOffset="7742.21">5213 215 8282,'0'0'7443,"-7"10"-5578,1 0-1415,0-1-1,1 1 0,1 0 0,-1 1 0,2-1 0,-4 13 0,6-20-340,0-1 0,0 1 0,1 0 1,-1-1-1,1 1 0,-1 0 0,1 0 0,0 0 1,0-1-1,0 1 0,1 0 0,-1 0 0,1-1 0,-1 1 1,1 0-1,0-1 0,0 1 0,0 0 0,0-1 0,1 0 1,-1 1-1,1-1 0,-1 0 0,1 1 0,0-1 0,0 0 1,0 0-1,0 0 0,0-1 0,0 1 0,1-1 0,-1 1 1,0-1-1,1 1 0,-1-1 0,6 1 0,-6-1-31,0-1-1,0 1 1,0-1-1,0 1 0,0-1 1,0 0-1,1 0 1,-1 0-1,0 0 1,0-1-1,0 1 0,0 0 1,0-1-1,0 0 1,0 1-1,0-1 1,0 0-1,0 0 0,0 0 1,0 0-1,3-3 1,-2 1-16,-1 0 1,0 0-1,1 0 1,-1 0 0,0 0-1,0 0 1,-1-1-1,1 1 1,-1-1-1,1 1 1,0-8 0,0 5-46,-1 0 1,0 0-1,0 0 1,-1 0-1,0 0 1,0 0 0,0-1-1,-1 1 1,0 0-1,0 0 1,-1 0-1,1 0 1,-1 0-1,-1 1 1,-4-10 0,5 12-248,0 0 1,0 0 0,0 1-1,-1-1 1,0 0 0,1 1 0,-1-1-1,0 1 1,0 0 0,0 0-1,0 0 1,-1 1 0,-4-3 0,29 25-11810,-2-10 5172</inkml:trace>
  <inkml:trace contextRef="#ctx0" brushRef="#br0" timeOffset="8140.02">5454 213 9602,'0'0'8938,"-10"4"-7523,8-4-1391,-2 1 122,0 1 0,0-1 0,-1 0 0,1 1 0,1 0 0,-1 0 0,0 0 0,0 1 0,1-1 0,-1 1-1,1 0 1,0-1 0,0 2 0,0-1 0,0 0 0,1 1 0,-1-1 0,1 1 0,0 0 0,0-1 0,0 1-1,0 0 1,1 0 0,0 1 0,-2 4 0,3-6-94,-1 0 1,1 0-1,0 0 1,0 0-1,0 0 0,0 0 1,0 0-1,1 0 1,-1 0-1,1 0 0,0-1 1,0 1-1,0 0 1,0 0-1,1-1 0,-1 1 1,1-1-1,-1 1 1,1-1-1,0 1 0,0-1 1,0 0-1,0 0 1,0 0-1,1 0 0,3 2 1,-4-3-222,1 0 1,-1 0 0,1 0-1,0-1 1,0 1 0,-1-1-1,1 1 1,0-1 0,0 0-1,0 0 1,-1-1-1,1 1 1,0 0 0,0-1-1,-1 0 1,1 1 0,0-1-1,-1 0 1,5-3 0,-3 1-749,0 1 0,0-1 0,0 0 1,-1 0-1,1-1 0,-1 1 0,0-1 0,4-5 1,3-10-5180</inkml:trace>
  <inkml:trace contextRef="#ctx0" brushRef="#br0" timeOffset="8527.65">5447 0 11586,'0'0'2312,"0"10"-397,3 26-254,1-1 0,2-1 1,17 58-1,6 28 770,-26-105 1284,-7-29-2744,-4-30-1114,9 35-150,-1 0 1,1 0-1,0 0 1,1 0-1,0 1 1,7-18 0,-9 24 190,1 0 1,0 0-1,0 0 1,0 0-1,0 1 1,0-1 0,0 0-1,0 0 1,1 1-1,-1-1 1,1 1-1,-1-1 1,1 1 0,0-1-1,-1 1 1,1 0-1,0 0 1,0 0-1,0 0 1,0 0 0,0 0-1,0 1 1,0-1-1,0 1 1,0-1-1,0 1 1,0 0 0,1 0-1,-1 0 1,0 0-1,0 0 1,0 0-1,0 1 1,0-1 0,4 2-1,-1 0 102,-1 2-1,1-1 1,0 0 0,-1 1-1,0 0 1,0 0-1,0 0 1,0 1 0,-1-1-1,0 1 1,0 0 0,0 0-1,0 0 1,3 10 0,-2-7 56,0 0 1,0 0 0,1 0-1,0-1 1,1 0 0,7 8-1,-11-13-23,0-1 1,0 1-1,0-1 0,1 1 1,-1-1-1,0 0 0,1 0 0,-1 0 1,1 0-1,0-1 0,-1 1 0,1-1 1,-1 1-1,1-1 0,0 0 1,-1 0-1,1 0 0,0 0 0,-1-1 1,1 1-1,0-1 0,-1 0 1,1 1-1,-1-1 0,4-2 0,1 0-26,0-1 0,-1 1 0,1-2 0,-1 1 1,0-1-1,0 0 0,9-9 0,-13 11-29,1 1 0,-1-1 0,1 0 0,-1 0 0,0 0 0,0 0 0,-1 0 0,1 0 0,0-1 0,-1 1 0,0-1 0,0 1 0,0-1 0,0 1 0,-1-1 0,1 0 0,-1 1 0,0-5 0,0 7 24,-1 0 0,1 1 0,0-1 0,0 0 0,-1 0 0,1 0 0,0 0 0,-1 1 0,1-1 0,-1 0 1,1 0-1,-1 1 0,0-1 0,1 0 0,-1 1 0,0-1 0,1 1 0,-1-1 0,0 1 0,1-1 0,-1 1 0,0-1 0,0 1 0,0 0 0,0-1 0,1 1 0,-1 0 0,0 0 1,0 0-1,0 0 0,0-1 0,0 1 0,0 0 0,0 1 0,1-1 0,-1 0 0,0 0 0,0 0 0,0 0 0,0 1 0,-1 0 0,0-1 68,0 1-1,0 0 0,0-1 0,0 1 1,0 0-1,1 0 0,-1 0 1,0 1-1,0-1 0,1 0 1,-1 1-1,1-1 0,-1 1 0,1 0 1,0-1-1,-1 1 0,0 2 1,0 0 41,1 0 1,-1 0 0,1 0 0,0 0-1,0 0 1,0 0 0,1 1-1,0-1 1,-1 0 0,1 1 0,1-1-1,-1 0 1,1 0 0,-1 0 0,1 1-1,1-1 1,-1 0 0,0 0 0,1 0-1,0 0 1,0-1 0,4 6-1,-2-4-169,0-1 0,0 0 0,1 0 0,-1-1 0,1 1 0,0-1 0,0 0 0,0 0 0,1-1 0,-1 0 0,1 0 0,-1 0 0,1 0 0,0-1 0,8 1 0,25 2-2597,-5-3-3001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51:48.2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321 99 10066,'0'0'11843,"-3"-3"-10566,0 0-1060,-1-1 0,1 1 0,-1 0 0,0 1 0,0-1 0,0 1 0,0 0 0,-1 0 0,1 0 0,-1 0 0,1 1 0,-1 0 0,1 0 0,-1 0 0,0 0 0,0 1 0,1 0 0,-1 0 0,0 0 0,0 0 0,1 1 0,-1 0 0,-7 2 0,1-1-173,1 1 0,-1 1 1,1 0-1,-1 0 1,1 1-1,0 0 1,1 0-1,-1 1 1,-13 12-1,13-7-19,1 0 1,0 1-1,1 0 0,0 1 1,1-1-1,0 1 0,1 1 0,1-1 1,0 1-1,0 0 0,2 0 0,0 0 1,0 1-1,2-1 0,0 1 1,0-1-1,1 1 0,1-1 0,4 26 1,-2-32-20,-1-1 0,1 1 0,0-1 1,1 0-1,0 0 0,0 0 1,0 0-1,1-1 0,0 1 0,0-1 1,1 0-1,0-1 0,0 0 0,0 0 1,0 0-1,1 0 0,0-1 1,0 0-1,0-1 0,1 0 0,-1 0 1,1 0-1,10 2 0,-6-2-3,0 0 1,0-1-1,0 0 0,0-1 0,1 0 0,-1-1 1,1-1-1,-1 0 0,0 0 0,0-1 0,0-1 1,0 0-1,0-1 0,18-7 0,-14 2 158,-13 7-149,1 0 0,-1 0-1,0 0 1,1 1 0,-1-1 0,1 1 0,-1 0 0,1 0 0,0 0-1,-1 1 1,1 0 0,7-1 0,-6 0-3137</inkml:trace>
  <inkml:trace contextRef="#ctx0" brushRef="#br0" timeOffset="1495.66">687 314 6889,'0'0'10545,"-9"-4"-9363,9 4-1183,-8-3 465,-1-1 1,1 1-1,-1 1 1,1-1-1,-18-1 0,23 4-392,0 0 0,0 0 0,0 0-1,0 0 1,0 1 0,0-1 0,0 1-1,0 0 1,0 0 0,0 0-1,0 0 1,1 0 0,-1 1 0,0-1-1,1 1 1,-1 0 0,1 0 0,0 0-1,0 0 1,-1 0 0,1 0-1,1 1 1,-1-1 0,0 1 0,-1 3-1,-2 2-16,1 1 0,1 0 0,-1 0 0,1 1-1,1-1 1,0 1 0,0-1 0,1 1 0,0 18-1,1-23-7,0 0-1,0 0 1,1 0 0,0 0-1,0 1 1,0-1-1,0 0 1,1-1-1,0 1 1,0 0-1,0 0 1,1-1-1,-1 1 1,1-1 0,0 0-1,1 0 1,-1 0-1,1 0 1,7 6-1,-11-10-26,1 1 0,-1-1 0,1 0 0,-1 0 0,1 1 1,-1-1-1,1 0 0,-1 0 0,1 0 0,-1 1 0,1-1 0,0 0 0,-1 0 0,1 0 0,-1 0 0,1 0 0,0 0 0,-1 0 0,1-1 0,-1 1 0,1 0 0,-1 0 0,1 0 0,-1 0 0,1-1 0,-1 1 0,1 0 0,-1-1 0,2 0 1,11-18 217,3-32-318,-15 46 51,6-47-587,-6 42 396,0 0-1,0 1 1,0-1 0,1 1 0,1 0 0,0 0-1,4-12 1,-6 20 208,1 0-1,-1 0 1,0 0-1,0 0 1,0 0-1,1 0 0,-1 0 1,0 0-1,1 0 1,-1 1-1,1-1 1,-1 0-1,1 1 1,-1-1-1,1 1 0,-1 0 1,1-1-1,-1 1 1,1 0-1,0 0 1,-1 0-1,1 0 1,-1 0-1,1 1 0,-1-1 1,1 0-1,0 1 1,-1-1-1,1 1 1,-1 0-1,0-1 1,1 1-1,1 1 0,5 2 11,0 0 0,-1 1 0,0 0 0,12 9 0,-12-8 100,1 1-1,-1 0 1,-1 0 0,1 0 0,-1 1 0,0 0 0,-1 0-1,0 0 1,0 1 0,-1 0 0,0 0 0,0 0 0,-1 0-1,0 0 1,-1 1 0,2 12 617,-16-50 1043,8 12-2197,0 1-1,2-1 1,-2-22-1,4 32 257,-1 0 0,1-1 1,1 1-1,-1 0 0,1 0 0,0 0 0,0 0 1,1 0-1,0 0 0,0 0 0,5-8 1,-6 12 165,0 1 1,0-1 0,1 1 0,-1 0 0,1 0-1,-1 0 1,1 0 0,0 0 0,-1 0 0,1 0 0,0 0-1,0 1 1,0-1 0,-1 1 0,1-1 0,0 1-1,0 0 1,0 0 0,0-1 0,0 2 0,0-1 0,0 0-1,0 0 1,-1 0 0,1 1 0,0-1 0,0 1-1,0 0 1,-1-1 0,1 1 0,0 0 0,0 0 0,-1 0-1,1 0 1,1 2 0,8 4 97,0 1-1,-1 0 1,15 16-1,-16-14 61,0 1 0,-1 0 0,0 0 0,-1 1 0,9 20 0,-2-6 18,-14-25-222,1 0-1,0 0 1,0 0 0,-1 0 0,1 0 0,0 0 0,0 0-1,0 0 1,0 0 0,0 0 0,1-1 0,-1 1 0,0 0-1,0-1 1,0 1 0,1-1 0,1 1 0,14 2-4115,-2-3-1148</inkml:trace>
  <inkml:trace contextRef="#ctx0" brushRef="#br0" timeOffset="2426.81">1270 308 12003,'0'0'7286,"-9"-5"-5270,7 4-1969,-3-2 196,1 1 0,-1 0 0,0 0 0,1 0 0,-1 0 0,0 1 0,0 0 0,-7-1 0,10 2-197,-1 0 0,1 1 0,0-1 0,-1 1 0,1 0 0,0-1 1,0 1-1,0 0 0,0 0 0,0 0 0,0 1 0,0-1 0,0 0 0,0 1 0,0-1 0,1 1 0,-1 0 1,1-1-1,-1 1 0,1 0 0,0 0 0,-1 0 0,1 0 0,0 0 0,-1 4 0,-2 5-9,-1 0 0,2 0 0,0 0-1,0 1 1,1 0 0,0 0 0,0 21-1,2-29-16,-1 0-1,1 1 0,0-1 1,1 1-1,-1-1 1,1 0-1,0 1 0,0-1 1,0 0-1,1 0 0,-1 0 1,1 0-1,0 0 0,0 0 1,1 0-1,-1 0 1,1-1-1,0 1 0,0-1 1,0 0-1,0 0 0,0 0 1,7 4-1,-8-6-13,-1-1-1,1 1 1,0 0-1,0-1 0,0 0 1,0 1-1,0-1 1,0 0-1,0 0 1,0 0-1,0 0 1,0 0-1,0-1 1,0 1-1,0 0 0,0-1 1,0 0-1,-1 1 1,1-1-1,0 0 1,0 0-1,0 0 1,-1 0-1,1 0 1,-1 0-1,1-1 1,-1 1-1,1-1 0,-1 1 1,0-1-1,0 1 1,0-1-1,1 0 1,-2 1-1,1-1 1,0 0-1,0 0 1,1-3-1,2-6-3,0 0-1,-1-1 1,0 1 0,0-1-1,0-14 1,-1-3-82,-2 0 0,0 1 0,-3-1 0,0 0 0,-2 1 1,0-1-1,-2 1 0,-2 1 0,-21-50 0,39 134 529,-3-37-308,54 144 722,-53-148-764,1 0 0,0-1 0,1 0 0,1-1 0,1 0-1,0 0 1,24 22 0,-34-34-68,1 0 0,0 0-1,0 0 1,0-1 0,0 1-1,0-1 1,1 1 0,-1-1-1,0 0 1,1 0 0,-1 0-1,1 0 1,-1 0 0,1-1-1,-1 1 1,1-1 0,-1 0-1,1 1 1,0-1 0,4-1-1,-6 0-14,1 0 0,0 0-1,0 0 1,-1 0-1,1-1 1,0 1-1,-1 0 1,0-1-1,1 1 1,-1-1-1,0 0 1,0 1-1,1-1 1,-1 0-1,-1 0 1,1 0-1,0 0 1,0 0-1,-1 0 1,1-2 0,3-15-131,-1 0 1,-1-1 0,-1 0-1,-1-23 1,0 28-182,0 13 264,0-2 11,0 1 1,0-1-1,0 1 0,0 0 0,-1-1 0,1 1 0,-1 0 1,0-1-1,0 1 0,0 0 0,0 0 0,-3-4 0,4 44 19,1-25 104,1 1 1,1 0-1,0-1 1,0 0-1,1 0 1,8 15-1,-11-24-82,0 0-1,0 0 0,1 0 0,-1 0 0,1 0 0,0 0 0,0-1 0,0 1 1,0-1-1,0 1 0,1-1 0,-1 0 0,1 0 0,-1 0 0,1 0 0,0 0 1,0 0-1,0-1 0,0 0 0,0 1 0,0-1 0,0 0 0,0-1 0,1 1 1,-1 0-1,0-1 0,0 0 0,7 0 0,-8-1-10,0 0 0,0 0-1,-1 0 1,1 0 0,0 0 0,-1 0-1,1 0 1,-1-1 0,1 1 0,-1-1-1,0 1 1,1-1 0,-1 1 0,0-1 0,0 0-1,0 1 1,-1-1 0,1 0 0,0 0-1,-1 0 1,1 0 0,-1 0 0,1 0-1,-1-4 1,4-52-175,-4 52 132,0 1 14,1 0-1,-1-1 1,0 1 0,-1 0 0,1-1 0,-1 1 0,0 0-1,0 0 1,-1 0 0,0 0 0,0 0 0,0 0-1,0 0 1,-1 0 0,-3-4 0,6 48 379,1-29-287,1 0 1,0-1 0,1 1 0,0-1-1,1 0 1,-1 0 0,2 0 0,6 11-1,-8-16-249,0 0 0,0 0 0,0-1-1,1 1 1,0-1 0,-1 0-1,1 0 1,0 0 0,0 0-1,1-1 1,-1 0 0,0 0 0,1 0-1,0 0 1,-1-1 0,1 0-1,0 0 1,5 1 0,23 1-4247,-4-3-2644</inkml:trace>
  <inkml:trace contextRef="#ctx0" brushRef="#br0" timeOffset="2816.45">1906 271 11763,'0'0'10758,"-11"-2"-9054,-32-7-548,41 9-1076,0 0-1,0 1 1,0-1-1,0 0 1,0 1-1,-1-1 1,1 1-1,0 0 1,0-1-1,1 1 1,-1 0-1,0 0 1,0 0-1,0 1 1,1-1-1,-1 0 1,0 1-1,1-1 1,-1 1-1,1-1 1,0 1-1,-1 0 1,1-1-1,0 1 1,0 0-1,-1 2 1,-15 47 641,15-45-681,1 1 1,0 0-1,0-1 0,0 1 1,1 0-1,0 0 1,0 0-1,1 0 1,0-1-1,0 1 0,1 0 1,0-1-1,0 1 1,0-1-1,1 1 1,0-1-1,0 0 1,5 7-1,-4-9-170,1 1-1,-1 0 1,2-1 0,-1 0-1,0 0 1,1-1-1,-1 0 1,1 0 0,0 0-1,0 0 1,1-1 0,-1 0-1,0 0 1,1-1-1,-1 0 1,1 0 0,-1 0-1,1-1 1,9 0 0,38-4-2771,2-6-3454,-10-3-2261</inkml:trace>
  <inkml:trace contextRef="#ctx0" brushRef="#br0" timeOffset="3244.89">2021 1 9938,'0'0'7572,"0"13"-5782,0 35 99,3 1 1,16 90-1,46 68 800,-65-206-2621,-1-7-642,1 1 1,-1-1-1,0 1 1,0-1-1,-1 1 1,0 0-1,0-1 1,-4-8-1,-7-10-5802</inkml:trace>
  <inkml:trace contextRef="#ctx0" brushRef="#br0" timeOffset="3696.44">1888 193 11811,'0'0'2852,"11"-3"-1868,5-2-653,1 1-1,-1 1 0,1 0 0,0 1 0,0 1 0,-1 1 1,1 0-1,0 1 0,0 1 0,0 1 0,20 5 1,-24-3-228,-1 0 0,0 1 0,-1 1 1,1 0-1,-1 0 0,0 1 1,-1 1-1,16 15 0,-20-17 139,-1 0 0,0 1-1,0 0 1,0-1-1,-1 2 1,0-1-1,0 0 1,-1 1-1,0 0 1,-1-1-1,0 1 1,0 0 0,0 13-1,-1-7 418,-1-10-489,0 0-1,0 0 0,0 1 1,1-1-1,-1 0 0,1 1 1,1-1-1,-1 0 0,1 0 1,0 0-1,0 0 0,0 0 1,5 7-1,-12-55-2693,-5 15-2511,-1-2-2546</inkml:trace>
  <inkml:trace contextRef="#ctx0" brushRef="#br0" timeOffset="4092.75">2204 39 14715,'0'0'2713,"62"26"-3281,-33-11-2657</inkml:trace>
  <inkml:trace contextRef="#ctx0" brushRef="#br0" timeOffset="4591.61">2527 261 10234,'0'0'9757,"-10"-3"-8157,3 1-1546,1-1 213,-1 1 0,1 1 1,-1-1-1,0 1 0,0 0 0,-9 1 1,13 0-198,0 1 0,0-1 0,0 1 0,0 0-1,0 0 1,0 0 0,0 0 0,0 0 0,0 1 0,1-1 0,-1 1 0,1 0 0,-1 0 0,1 0 0,0 0 0,-1 0 0,1 1 0,0-1 0,-3 6 0,0 0 27,0 1 0,1 0 0,0 1 1,0-1-1,1 1 0,0-1 1,-2 19-1,4-24-73,0-1 0,1 1 0,-1 0 0,1 0 0,0 0 0,0-1 0,1 1 1,-1 0-1,1 0 0,-1 0 0,1-1 0,1 1 0,-1 0 0,0-1 0,1 1 0,0-1 0,-1 0 0,1 1 1,1-1-1,-1 0 0,0 0 0,1 0 0,3 2 0,-5-4-20,0 0 0,0 0 0,0 0 1,1 0-1,-1-1 0,0 1 0,0-1 0,1 1 1,-1-1-1,0 1 0,1-1 0,-1 0 0,1 0 1,-1 0-1,0 1 0,1-1 0,-1-1 0,1 1 0,-1 0 1,0 0-1,1 0 0,-1-1 0,0 1 0,1-1 1,1 0-1,-1-1 7,1 0 0,-1 0 1,0 0-1,0 0 1,0 0-1,0 0 0,0-1 1,-1 1-1,1-1 0,-1 1 1,2-6-1,3-7-183,-1 0 0,0-1 0,2-22 0,-6 33-25,-1 3 116,0 0 0,1 0 0,-1 0 0,0 0 0,1 0 0,-1 0 1,1 0-1,-1 0 0,1 0 0,0 0 0,0 0 0,0 0 0,0 1 0,0-1 0,1 0 0,-1 1 1,0-1-1,1 1 0,-1 0 0,1-1 0,-1 1 0,1 0 0,2-2 0,-2 4 71,1-1-1,-1 0 1,0 0-1,0 1 0,1-1 1,-1 1-1,0 0 1,0 0-1,0-1 1,0 1-1,0 1 1,0-1-1,0 0 0,-1 0 1,1 1-1,0-1 1,-1 1-1,1-1 1,-1 1-1,1 0 1,1 3-1,3 2 221,0 0 1,0 0-1,-1 1 0,0 0 1,-1 0-1,1 0 0,-2 0 0,1 1 1,-1-1-1,-1 1 0,1 0 1,1 18 444,-5-33-608,0 0 0,0 0-1,0 0 1,1-1-1,0 1 1,0 0-1,2-8 1,-1-6-564,-1 15 337,0-1 0,1 1 0,-1 0 0,1-1 0,0 1-1,1 0 1,-1-1 0,1 1 0,0 0 0,0 0 0,6-8-1,-7 12 152,1-1 0,-1 0 0,1 0 0,-1 1 0,1-1 0,0 1 0,0-1 0,0 1 0,0 0 0,0 0 0,0 0 0,0 0 1,1 0-1,-1 0 0,0 1 0,0-1 0,1 1 0,-1-1 0,0 1 0,1 0 0,-1 0 0,0 0 0,1 0 0,-1 0 0,0 1 0,1-1 0,-1 1 0,0-1 0,0 1 0,3 1 0,0 0 79,-1 0 1,1 1-1,-1 0 0,1 0 1,-1 0-1,0 0 1,0 0-1,0 1 1,-1 0-1,1 0 1,-1 0-1,0 0 0,5 9 1,2 6 396,0 0-1,6 23 1,-8-22-249,2-5-781,-1-8-2547</inkml:trace>
  <inkml:trace contextRef="#ctx0" brushRef="#br0" timeOffset="5045.42">3064 312 13243,'0'0'9802,"33"12"-14067</inkml:trace>
  <inkml:trace contextRef="#ctx0" brushRef="#br0" timeOffset="5422.63">3112 530 14715,'0'0'11835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53:18.7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6881 759 9602,'0'0'14323,"19"33"-13587,-14-19-312,-1 0-272,1-2-104,-1 0-48,0-2-680,1 0-1200,0-4-2505</inkml:trace>
  <inkml:trace contextRef="#ctx0" brushRef="#br0" timeOffset="413.84">7132 747 16916,'0'0'7809,"17"56"-7809,-3-43-184,-3-4-3833,0-2-5041</inkml:trace>
  <inkml:trace contextRef="#ctx0" brushRef="#br0" timeOffset="-795.67">4229 680 8482,'0'0'15643,"0"11"-14883,3 5 72,3 4-351,2 0-185,0 0-128,1-3-168,1-3-32,3-4-1241,-1-4-1791</inkml:trace>
  <inkml:trace contextRef="#ctx0" brushRef="#br0" timeOffset="-407.82">4554 661 12899,'0'0'13499,"21"60"-13355,-15-45-144,10 3-1577,-1-4-4280,0-5-1416</inkml:trace>
  <inkml:trace contextRef="#ctx0" brushRef="#br0" timeOffset="-1612.62">1233 672 5617,'2'4'20322,"8"17"-18878,-2 3-1417,13 26 1756,-6-30-4990,4-10-5947</inkml:trace>
  <inkml:trace contextRef="#ctx0" brushRef="#br0" timeOffset="-1183.36">1479 631 13363,'0'0'13907,"27"58"-13355,-21-43-344,2-1-208,2 0-264,16 2-1392,-3-3-2361,1-5-3153</inkml:trace>
  <inkml:trace contextRef="#ctx0" brushRef="#br0" timeOffset="-13134.71">9585 593 10002,'0'0'7407,"-5"-9"-6029,2 3-922,-1 0 0,0 0 0,-1 0 0,1 0 0,-1 1 0,0-1 0,-12-8 0,15 12-383,0 1 1,0-1-1,-1 1 0,1 0 1,0-1-1,-1 1 0,1 0 1,-1 0-1,1 1 0,-1-1 1,0 0-1,1 1 0,-1 0 1,0 0-1,1-1 0,-1 2 0,0-1 1,1 0-1,-1 0 0,0 1 1,1-1-1,-1 1 0,1 0 1,-1 0-1,1 0 0,-1 0 1,1 1-1,0-1 0,-1 0 1,-2 3-1,1 0-54,-1 0-1,1 1 1,0-1 0,1 0 0,-1 1-1,1 0 1,0 0 0,0 0-1,0 0 1,1 1 0,0-1 0,0 1-1,0 0 1,0-1 0,1 1 0,0 0-1,1 0 1,-1 0 0,1-1-1,0 1 1,0 0 0,1 0 0,1 6-1,-1-8-14,0 0 0,0 0-1,0 0 1,1 0 0,0-1-1,0 1 1,0 0-1,0-1 1,0 1 0,1-1-1,0 0 1,-1 0 0,1 0-1,0 0 1,1 0 0,-1-1-1,0 1 1,1-1-1,-1 0 1,1 0 0,0 0-1,0-1 1,0 1 0,0-1-1,0 0 1,0 0 0,0 0-1,0-1 1,0 0 0,0 1-1,0-1 1,9-1-1,-11 0 6,0 1-1,1 0 1,-1-1-1,0 0 1,1 1-1,-1-1 1,0 0-1,0 0 0,0 0 1,0-1-1,0 1 1,0 0-1,0-1 1,0 1-1,0-1 1,-1 0-1,1 1 0,-1-1 1,2-2-1,0-1 5,0 0 0,-1 1-1,0-1 1,0 0-1,0-1 1,0 1 0,-1 0-1,1-8 1,0 5-26,-2 0 1,1-1-1,-1 1 1,0-1-1,-1 1 1,0 0-1,0 0 1,-1-1-1,0 1 1,0 0-1,-5-9 0,21 43-241,-3-5 311,0-1 0,2 0 0,16 21 0,-25-37-75,0 1 0,0-1 0,0 0 0,0 0 0,1-1 0,-1 1 0,1-1 0,0 0 0,0 0 0,0-1 0,0 0-1,1 1 1,-1-2 0,1 1 0,-1-1 0,1 1 0,0-2 0,6 1 0,-9-1-285,0 0-1,0 0 1,0 0-1,0-1 1,-1 0-1,1 1 1,0-1-1,-1 0 1,1 0 0,0-1-1,-1 1 1,3-2-1,14-16-5962,-8 3-793</inkml:trace>
  <inkml:trace contextRef="#ctx0" brushRef="#br0" timeOffset="-12540.29">9729 508 10802,'0'0'8477,"5"9"-7184,2 4-972,8 12 738,31 42-1,-43-62-987,1 0 1,-1-1-1,1 1 1,0-1-1,0 0 1,1-1-1,-1 1 1,1-1-1,0 0 1,-1 0 0,1 0-1,1 0 1,-1-1-1,0 0 1,1 0-1,-1-1 1,8 2-1,-12-4-56,1 1 1,-1-1-1,1 1 0,-1-1 0,0 0 0,1 1 1,-1-1-1,0 0 0,1 0 0,-1 0 0,0 0 1,0 0-1,0-1 0,0 1 0,0 0 0,0 0 1,0-1-1,-1 1 0,1 0 0,0-1 0,-1 1 1,1-1-1,-1 1 0,0-1 0,1 1 0,-1-1 1,0 1-1,0-1 0,0 1 0,0-1 0,0 1 1,0-1-1,-1-1 0,2-6-39,-2 0-1,1 0 1,-1 0-1,-3-14 1,2 15-64,-1 0 0,1 0 0,-2 0 1,1 0-1,-1 0 0,-8-11 0,15 46-304,-1-21 402,0-1 0,1 0 0,-1-1 0,1 1 0,0 0 0,0-1 0,1 1 0,-1-1 0,1 0 1,0 0-1,0-1 0,0 1 0,1-1 0,-1 0 0,1 0 0,0 0 0,-1 0 0,1-1 0,1 0 0,-1 0 0,0-1 0,0 1 0,1-1 0,-1 0 0,1 0 0,-1-1 0,1 0 0,-1 0 0,11-1 0,-13 0-6,-1 0-1,0 0 0,0 0 0,0-1 0,0 1 1,0 0-1,0-1 0,-1 1 0,1-1 0,0 0 1,-1 1-1,1-1 0,-1 0 0,1 0 0,-1 0 1,0 0-1,0 0 0,0 0 0,0 0 0,0-1 1,-1 1-1,1 0 0,-1-1 0,1 1 0,-1 0 0,0-1 1,0-3-1,1 3-3,-1 0-1,0 0 1,0 0 0,0 0 0,0 1 0,-1-1 0,1 0-1,-1 0 1,0 0 0,1 0 0,-1 0 0,-1 1-1,1-1 1,0 0 0,-1 1 0,1-1 0,-1 1 0,0-1-1,1 1 1,-1 0 0,-4-4 0,5 6 5,0 0 0,1 0 1,-1 0-1,0-1 1,1 1-1,-1 0 0,0 0 1,1 0-1,-1 1 0,0-1 1,1 0-1,-1 0 0,0 0 1,1 0-1,-1 1 0,0-1 1,1 0-1,-1 0 0,1 1 1,-1-1-1,1 1 0,-1-1 1,0 0-1,1 1 0,0-1 1,-1 1-1,1-1 0,-1 1 1,1-1-1,0 1 1,-1 0-1,1-1 0,0 1 1,-1-1-1,1 1 0,0 0 1,0-1-1,0 1 0,0 0 1,-1 0-1,-8 33 312,8-31-232,-1 6 28,1-1 0,-1 1 0,2-1 0,-1 1 0,1-1 0,0 1 0,3 15 0,-3-21-123,1-1 0,0 1 0,0 0 0,0-1 1,0 1-1,1-1 0,-1 1 0,1-1 1,-1 0-1,1 0 0,0 0 0,0 0 0,0 0 1,0 0-1,0 0 0,0 0 0,1-1 1,-1 0-1,0 1 0,1-1 0,-1 0 0,1 0 1,0 0-1,-1 0 0,1 0 0,0-1 1,4 1-1,6 1-867,-1-1 0,1-1 0,24-2 0,10-7-5095,-11-1-1717</inkml:trace>
  <inkml:trace contextRef="#ctx0" brushRef="#br0" timeOffset="-12135.55">10317 577 11322,'0'0'12180,"-10"0"-11291,4 0-780,1 0 0,0 1 1,0 0-1,0 0 1,0 0-1,0 1 0,1-1 1,-1 1-1,0 0 1,1 1-1,-1-1 0,-4 4 1,6-4-64,1 0-1,0 1 1,0-1 0,-1 0 0,2 1 0,-1-1 0,0 1-1,0-1 1,1 1 0,0 0 0,-1 0 0,1 0-1,0-1 1,0 1 0,1 0 0,-1 1 0,1-1-1,-1 0 1,1 0 0,0 0 0,0 0 0,0 0 0,1 0-1,-1 0 1,1 0 0,1 6 0,-1-6-46,0-1 1,1 1 0,-1 0-1,1-1 1,-1 1 0,1-1-1,0 0 1,-1 0 0,1 1-1,1-1 1,-1 0 0,0-1-1,0 1 1,1 0 0,-1-1-1,1 1 1,-1-1 0,1 0-1,0 1 1,-1-1 0,1-1-1,0 1 1,3 0 0,8 2-383,-1-1 0,0-1 0,20 0 0,-31-1 304,44-1-3135,-2-1-3031</inkml:trace>
  <inkml:trace contextRef="#ctx0" brushRef="#br0" timeOffset="-10618.45">10754 547 7298,'0'0'9476,"-2"-6"-8079,2 5-1318,0-1 0,-1 0 0,1 1 0,-1-1 0,1 1 0,-1-1 0,0 1 0,0 0 0,0-1 0,0 1 0,1 0 0,-2-1 0,1 1 0,0 0 0,0 0 0,0 0 0,-1 0 0,1 0 0,0 0 0,-1 0 0,1 0 0,-1 1 0,1-1 0,-1 1 0,1-1 0,-1 1 0,1-1 0,-1 1 0,1 0 0,-1 0 0,0 0 0,1 0 0,-1 0 0,0 0 0,1 0 0,-1 0 0,1 1 0,-1-1 0,1 1 0,-1-1 0,0 1 0,1 0 0,0-1 0,-1 1 0,1 0 0,-1 0 0,1 0 0,0 0 0,0 0 0,0 0 0,0 0 0,-1 1 0,0 1 0,-2 1-15,1 1 1,-1 0 0,1 1-1,0-1 1,0 0 0,1 1-1,0 0 1,0 0 0,0-1-1,0 1 1,1 0 0,0 1 0,0-1-1,1 0 1,0 0 0,0 0-1,1 11 1,0-14-58,-1 0-1,1-1 1,-1 1 0,1 0 0,0-1-1,0 1 1,0-1 0,1 1-1,-1-1 1,0 1 0,1-1 0,0 0-1,-1 0 1,1 1 0,0-1 0,0-1-1,0 1 1,0 0 0,1 0 0,-1-1-1,0 1 1,1-1 0,-1 0 0,1 0-1,-1 0 1,1 0 0,0 0 0,-1 0-1,1-1 1,0 1 0,0-1-1,0 0 1,-1 0 0,1 0 0,0 0-1,0-1 1,-1 1 0,1-1 0,0 1-1,3-2 1,-3 1-13,0 0 0,0 0 1,0 0-1,0-1 0,0 1 0,-1 0 0,1-1 1,-1 0-1,1 0 0,-1 0 0,1 0 0,-1 0 1,0 0-1,0 0 0,0-1 0,3-5 0,-2 3-68,0-1 0,-1-1 0,0 1 0,0 0 0,0-1 0,-1 1 0,2-11 0,-2 0-228,-1-1-1,0 1 1,-1 0-1,-1 0 1,-6-23-1,5 27 119,-3-15-90,-1 2 0,-1-1 0,-22-48 0,33 123 1366,5-15-585,2 0 0,25 60 1,-30-80-427,1-1 0,1 0 0,0 0 0,1 0 0,0-1 0,1 0 0,0 0 1,0-1-1,1-1 0,12 10 0,-20-17-73,0-1 1,1 1-1,-1 0 0,1-1 1,0 0-1,-1 1 0,1-1 1,0 0-1,-1 0 0,1-1 1,0 1-1,0 0 1,0-1-1,0 0 0,0 0 1,0 0-1,0 0 0,0 0 1,0 0-1,0-1 0,-1 0 1,1 1-1,0-1 0,0 0 1,0 0-1,-1-1 0,1 1 1,-1-1-1,1 1 0,-1-1 1,1 0-1,-1 0 0,0 0 1,3-3-1,-2 1-96,1-1 0,-2 1 0,1-1 1,0 0-1,-1 0 0,0 0 0,0 0 0,-1 0 0,1 0 0,-1 0 0,0-1 1,-1 1-1,1 0 0,-1-1 0,0 1 0,0-1 0,-1 1 0,-1-8 0,2 12 69,0 0-1,0 1 1,-1-1-1,1 0 0,0 0 1,0 0-1,-1 0 0,1 0 1,0 1-1,-1-1 0,1 0 1,-1 0-1,1 0 1,-1 1-1,1-1 0,-1 0 1,0 1-1,1-1 0,-2 0 1,-10 6-155,-5 26 150,15-21 85,0-1 0,1 1 0,0 0 0,1 0 1,0 0-1,0-1 0,1 1 0,0 0 0,0-1 1,6 17-1,-6-22-39,0-1 0,0 0 0,0 0 0,1 0-1,-1 0 1,1 0 0,0-1 0,0 1 0,0 0 0,0-1 0,0 0 0,1 1 0,-1-1 0,1 0 0,-1 0 0,1 0 0,0 0 0,0-1 0,0 1 0,0-1-1,0 0 1,0 0 0,0 0 0,0 0 0,0 0 0,1-1 0,-1 1 0,0-1 0,0 0 0,1 0 0,-1 0 0,0-1 0,1 1 0,-1-1 0,4-1 0,-3 1-24,0 0 1,0 0 0,-1-1 0,1 1 0,-1-1-1,1 0 1,-1 0 0,0-1 0,1 1-1,-1-1 1,0 1 0,-1-1 0,1 0 0,0 0-1,-1 0 1,0 0 0,1-1 0,-1 1 0,-1-1-1,1 1 1,0-1 0,-1 0 0,0 0-1,1-5 1,2-9-246,-2 1 0,0-1-1,-1 0 1,-1-20 0,0 18-73,1 25 323,0 1 0,1-1 0,0 1 0,0-1 0,0 0 0,7 10 0,3 9 242,3 20 323,-2 1 0,-1 0 0,8 75-1,-26-131 3244,-11-26-3601,11 4-983,1-1-1,1-1 1,2 1-1,1 0 1,7-58-1,-6 90 691,0 0 0,0 0 0,0 0-1,1 0 1,-1 0 0,1 0-1,0 0 1,-1 0 0,1 0 0,0 0-1,0 0 1,0 0 0,0 0-1,1 0 1,-1 1 0,0-1 0,1 1-1,-1-1 1,1 1 0,-1-1 0,1 1-1,0 0 1,3-2 0,-2 2 43,-1 1 0,1-1 0,0 1 0,0-1 0,0 1 0,0 0 0,0 1 0,0-1 0,0 0 0,0 1 0,-1-1 0,1 1 0,0 0 0,0 0 1,2 2-1,4 1 41,0 0 0,-1 1 1,0 0-1,0 0 0,0 1 0,-1 0 1,0 1-1,0 0 0,9 11 1,-15-16 32,1 0 0,-1 0 1,0 0-1,0 0 0,0 0 1,0 0-1,0 0 0,-1 0 1,1 0-1,-1 0 0,1 1 1,-1-1-1,0 0 0,0 0 1,0 1-1,0-1 0,0 0 1,0 0-1,-1 1 0,1-1 1,-1 0-1,1 0 0,-1 0 0,0 0 1,0 1-1,0-1 0,0-1 1,0 1-1,0 0 0,-1 0 1,1 0-1,-1-1 0,1 1 1,-1 0-1,0-1 0,0 0 1,1 1-1,-1-1 0,0 0 1,0 0-1,-4 2 0,0 0 11,0 0 1,-1-1-1,1 0 0,-1 0 0,0 0 0,1-1 0,-1 0 1,0 0-1,0-1 0,1 1 0,-1-1 0,0-1 0,-8-1 1,14 2-148,1 0 1,-1-1-1,1 1 1,-1 0-1,1 0 1,0-1 0,-1 1-1,1 0 1,-1-1-1,1 1 1,0 0 0,-1-1-1,1 1 1,0-1-1,0 1 1,-1 0 0,1-1-1,0 1 1,0-1-1,0 1 1,-1-1-1,1 1 1,0-1 0,0 1-1,0-1 1,0 1-1,0-1 1,0 1 0,0-1-1,0 0 1,0 0-324,0-11-4723</inkml:trace>
  <inkml:trace contextRef="#ctx0" brushRef="#br0" timeOffset="-10237.78">11376 263 12107,'0'0'1421,"0"9"-147,2 16-169,1 1-1,2-1 1,1 0 0,0-1-1,13 29 1,-10-27-623,0 1 1,-1 0-1,-2 0 0,-1 0 1,2 38-1,-1-74-4468,-1 1-1629</inkml:trace>
  <inkml:trace contextRef="#ctx0" brushRef="#br0" timeOffset="-9839.09">11675 526 8282,'0'0'4992,"-1"-8"-2948,0 4-1722,0 0 0,0 0 1,-1 1-1,1-1 0,-1 0 0,0 1 1,0-1-1,0 1 0,0-1 1,0 1-1,-4-3 0,5 5-233,0 0 0,-1 0 1,1 0-1,0 0 0,-1 0 0,1 0 0,-1 1 1,1-1-1,-1 0 0,1 1 0,-1-1 0,1 1 0,-1 0 1,0 0-1,1 0 0,-1-1 0,1 1 0,-1 1 1,0-1-1,1 0 0,-1 0 0,1 1 0,-1-1 1,0 0-1,1 1 0,-1 0 0,1-1 0,0 1 0,-1 0 1,1 0-1,-1 0 0,1 0 0,0 0 0,0 0 1,0 0-1,-1 0 0,0 2 0,-4 4 86,0 0 0,1 0 0,0 0 0,0 0-1,1 1 1,0 0 0,0 0 0,-5 17 0,7-20-115,0 1 1,0 0-1,1-1 1,0 1 0,0 0-1,1 0 1,0 0-1,0 0 1,0 0-1,0 0 1,1-1-1,0 1 1,1 0-1,2 8 1,-3-13-57,-1 1-1,1 0 1,0-1 0,0 1-1,1-1 1,-1 0 0,0 1-1,0-1 1,1 0 0,-1 0-1,1 1 1,-1-1 0,1 0-1,-1-1 1,1 1 0,0 0-1,-1 0 1,1-1 0,0 1-1,0-1 1,-1 1 0,1-1-1,0 0 1,0 0 0,0 0-1,0 0 1,-1 0 0,1 0-1,0 0 1,0-1 0,0 1-1,-1-1 1,1 1 0,0-1-1,0 0 1,-1 1 0,3-3-1,2 1-91,-1-1-1,0 0 0,-1 0 1,1-1-1,0 1 0,-1-1 1,0 0-1,0 0 0,0-1 1,6-8-1,-8 7-73,1-1-1,-1 1 1,0-1 0,-1 0 0,0 0 0,1-11 0,-1-10 395,-1 34-120,0 0-1,1 0 1,-1 0 0,1 0-1,1 0 1,-1 0-1,1 0 1,0 0 0,0-1-1,1 1 1,0-1-1,4 8 1,-4-9-594,1 0 0,-1 0 0,1 0 0,0 0 0,0-1 0,0 0 0,1 0 0,-1 0 0,6 3 0,8 2-5832</inkml:trace>
  <inkml:trace contextRef="#ctx0" brushRef="#br0" timeOffset="-9441.7">11879 448 10418,'0'0'6762,"-8"8"-5449,-2 2-896,1 0-1,1 1 0,0 0 0,0 0 1,1 1-1,-9 20 0,15-28-261,-1 1 0,0-1 0,1 1 0,0 0 0,0-1 0,0 1 0,1 0 0,0 0 0,0 0 0,0-1 0,1 8 0,0-9-131,0 0 0,0 0-1,0 0 1,1 0 0,-1 0 0,1-1-1,-1 1 1,1 0 0,0-1 0,0 1 0,0-1-1,1 0 1,-1 0 0,0 0 0,1 0-1,-1 0 1,1 0 0,0-1 0,4 3-1,0-1-234,-1-1 0,1 0-1,-1 0 1,1 0 0,0-1-1,0 0 1,12 0 0,25-3-5031,-22-3 347</inkml:trace>
  <inkml:trace contextRef="#ctx0" brushRef="#br0" timeOffset="-7924.33">11922 578 3873,'0'0'14579,"8"4"-13699,1 0-719,0-1 0,1 1 0,-1-2 0,1 1 0,0-1 0,18 1 0,-25-3-144,-1 1 0,1-1 0,-1 0 0,1 0 1,-1 0-1,1 0 0,-1 0 0,1-1 0,-1 1 1,0-1-1,1 1 0,-1-1 0,1 0 0,-1 0 1,0 0-1,0 0 0,1-1 0,-1 1 1,0-1-1,0 1 0,0-1 0,-1 0 0,1 1 1,0-1-1,0 0 0,-1 0 0,0 0 0,1 0 1,-1-1-1,0 1 0,0 0 0,0-1 0,0 1 1,0 0-1,-1-1 0,1 1 0,0-5 1,-2 3-20,1 0 0,0 1 0,-1-1 0,0 0 1,0 1-1,0-1 0,0 0 0,-1 1 1,1-1-1,-1 1 0,0 0 0,0-1 1,0 1-1,0 0 0,-1 0 0,1 0 1,-1 1-1,0-1 0,0 1 0,0-1 1,-6-3-1,8 5 27,-1 1 0,1-1 1,-1 0-1,0 0 0,0 0 1,1 1-1,-1-1 0,0 1 1,0-1-1,0 1 0,1 0 1,-1 0-1,0 0 0,0 0 0,0 0 1,0 0-1,0 1 0,1-1 1,-1 0-1,0 1 0,0 0 1,0-1-1,1 1 0,-1 0 1,0 0-1,1 0 0,-1 0 0,1 0 1,-1 0-1,1 0 0,0 0 1,-1 1-1,1-1 0,0 1 1,0-1-1,0 1 0,0-1 1,0 1-1,0 0 0,0-1 0,1 1 1,-1 0-1,1 0 0,-1 3 1,-2 2 107,2 1 0,-1 0 0,1-1 0,0 1 0,1 0 0,0 0 0,0-1 0,0 1 0,1 0 0,0 0 0,1-1 0,0 1 0,0-1 0,0 1 0,6 10 0,-6-15-112,0 1 0,0-1-1,0 0 1,0 1 0,1-1 0,0 0 0,-1-1 0,1 1 0,0 0-1,0-1 1,0 1 0,1-1 0,-1 0 0,1 0 0,-1-1 0,1 1-1,0-1 1,-1 1 0,1-1 0,0 0 0,0 0 0,0-1 0,0 1 0,0-1-1,0 0 1,0 0 0,0-1 0,-1 1 0,1-1 0,0 1 0,0-1-1,5-2 1,-6 2-18,-1 0-1,1 0 0,-1 0 1,1-1-1,-1 1 0,1-1 1,-1 1-1,0-1 0,0 0 1,0 0-1,0 0 0,0 0 1,0 0-1,0 0 0,-1-1 1,1 1-1,-1-1 0,0 1 1,0-1-1,2-2 0,0-7-244,0 0-1,-1 1 1,2-21-1,-3 24 10,0-1 1,0 1-1,1 0 0,0 0 1,0 0-1,4-10 0,-5 17 225,-1 1 0,1 0-1,-1 0 1,0-1 0,1 1-1,-1 0 1,1 0-1,-1 0 1,1 0 0,-1 0-1,0-1 1,1 1-1,-1 0 1,1 0 0,-1 0-1,1 0 1,-1 0-1,1 1 1,-1-1 0,1 0-1,-1 0 1,0 0-1,1 0 1,-1 0 0,1 1-1,-1-1 1,0 0 0,1 0-1,-1 0 1,1 1-1,-1-1 1,0 0 0,1 1-1,-1-1 1,0 0-1,0 1 1,1-1 0,-1 1-1,0-1 1,0 0-1,1 1 1,-1-1 0,0 1-1,0-1 1,0 1-1,0-1 1,0 0 0,0 1-1,0 0 1,14 25 122,-13-25-109,1 5 102,4 3 131,-2 1 0,1 0 0,-2 0 0,1 0-1,-1 0 1,-1 1 0,0 0 0,1 12 522,-3-59 1229,0 22-2219,1-1 1,1 0 0,0 0-1,1 1 1,1 0-1,7-22 1,-11 35 211,0 1 1,1-1-1,-1 1 0,0-1 0,0 0 1,1 1-1,-1-1 0,0 1 0,1-1 1,-1 1-1,1-1 0,-1 1 0,1-1 1,-1 1-1,1-1 0,-1 1 1,1-1-1,-1 1 0,1 0 0,0-1 1,-1 1-1,1 0 0,-1 0 0,1 0 1,0-1-1,-1 1 0,1 0 0,0 0 1,-1 0-1,1 0 0,0 0 0,-1 0 1,1 0-1,0 0 0,-1 0 0,1 0 1,0 1-1,-1-1 0,1 0 0,0 0 1,-1 1-1,1-1 0,-1 0 1,1 1-1,-1-1 0,1 1 0,-1-1 1,1 0-1,-1 1 0,1-1 0,-1 1 1,1-1-1,-1 1 0,0 0 0,1-1 1,-1 1-1,0-1 0,1 1 0,-1 1 1,22 36-36,-17-26 148,0-1 0,-1 1 0,0 0 0,0 1 0,-2-1 1,0 1-1,1 19 0,-3-31 288,1-33 1060,15-27-2621,-15 55 1028,1 0 0,-1 0 0,1 0 0,0 1 0,0-1 0,1 0 0,-1 1 0,1 0-1,-1-1 1,1 1 0,0 0 0,5-3 0,-7 6 133,0-1 0,0 1 1,0 0-1,0-1 0,1 1 0,-1 0 1,0 0-1,0 0 0,0 0 0,1 0 0,-1 1 1,0-1-1,0 0 0,0 0 0,0 1 1,1-1-1,-1 1 0,0-1 0,0 1 0,0-1 1,0 1-1,0 0 0,0-1 0,0 1 0,0 0 1,-1 0-1,1 0 0,0 0 0,1 1 1,25 37 89,-17-23-38,-8-13-12,0 0-1,0 0 0,1-1 1,-1 0-1,0 1 0,1-1 0,0 0 1,-1 0-1,1 0 0,0 0 1,0-1-1,0 1 0,0-1 1,0 0-1,0 1 0,1-2 0,-1 1 1,0 0-1,7 0 0,-7-1-3,0-1 0,0 0 1,0 1-1,0-1 0,0 0 0,0-1 0,0 1 0,0 0 0,0-1 0,-1 0 0,1 1 0,-1-1 0,1 0 0,-1 0 0,1-1 0,-1 1 0,0 0 1,0-1-1,0 1 0,-1-1 0,3-3 0,-1 0-9,-1 0 0,0 1 0,0-1 0,0 0 0,-1 0 0,0 0 0,0-1 0,0 1 0,-1 0 0,0-7 0,0 11-12,1 0 1,-1 0 0,0 0-1,-1 0 1,1 0 0,0 0-1,0 0 1,-1 0 0,1 0-1,-1 1 1,0-1 0,1 0-1,-1 0 1,0 1-1,0-1 1,0 0 0,0 1-1,0-1 1,-1 1 0,1-1-1,0 1 1,-1 0 0,1-1-1,-1 1 1,1 0 0,-1 0-1,0 0 1,0 0 0,1 1-1,-1-1 1,0 0 0,0 1-1,0-1 1,0 1 0,-3-1-1,4 2 4,-1 0-1,0-1 1,0 1-1,1 0 1,-1 0-1,1 0 1,-1 1-1,1-1 1,-1 0-1,1 0 1,-1 1-1,1-1 1,0 1-1,0-1 1,0 1-1,0 0 1,0-1-1,0 1 1,0 0-1,1 0 1,-1 0-1,1-1 1,-1 1-1,1 0 1,0 0-1,-1 3 1,-5 54 400,6-52-353,0-1 0,0 0-1,1 1 1,0-1 0,0 1 0,1-1 0,-1 0 0,2 0-1,2 8 1,-4-12-41,0 0-1,0-1 0,1 1 0,-1-1 0,0 1 1,0-1-1,1 1 0,-1-1 0,1 0 0,-1 0 1,1 0-1,-1 0 0,1 0 0,0 0 0,-1 0 1,1 0-1,0-1 0,0 1 0,0-1 0,0 1 1,-1-1-1,1 0 0,0 1 0,0-1 0,0 0 1,0 0-1,0-1 0,0 1 0,0 0 0,0-1 1,-1 1-1,1-1 0,0 1 0,0-1 0,0 0 1,2-2-1,0 0-17,1 0 1,-1 0-1,0-1 1,-1 0-1,1 1 1,-1-1-1,1-1 1,-1 1-1,-1 0 0,1-1 1,0 0-1,-1 1 1,0-1-1,0 0 1,-1 0-1,1 0 1,-1-1-1,1-5 1,0 2-193,0 1 0,1 0 1,0 0-1,0 0 0,6-10 1,-8 18 190,-1 0-1,1 0 1,-1 0 0,0 0 0,1 0 0,-1 0 0,1 0 0,-1 0-1,1 1 1,-1-1 0,0 0 0,1 0 0,-1 0 0,1 0 0,-1 0-1,0 1 1,1-1 0,-1 0 0,0 0 0,1 1 0,-1-1 0,0 0-1,0 1 1,1-1 0,-1 0 0,0 1 0,0-1 0,1 0-1,-1 1 1,0-1 0,0 1 0,0-1 0,0 0 0,1 1 0,-1-1-1,0 1 1,0-1 0,0 1 0,11 23 41,-10-21-55,50 96 191,-51-99 18,-2-29 1426,0 15-1578,1 0 0,0 1 1,3-23-1,-2 34-66,0 0 0,0 1 1,0-1-1,1 0 0,-1 0 0,1 0 1,-1 0-1,1 0 0,0 1 0,0-1 1,-1 0-1,1 0 0,1 1 0,-1-1 0,0 1 1,0-1-1,0 1 0,1-1 0,-1 1 1,1 0-1,-1 0 0,1 0 0,-1 0 1,1 0-1,0 0 0,0 0 0,-1 0 1,1 1-1,0-1 0,0 1 0,3-1 1,-3 1 24,1 0 0,-1 1 0,1-1 0,-1 1 0,0 0 0,0 0 0,1 0 0,-1 0 0,0 0 0,0 0 0,0 1 1,0-1-1,0 1 0,0 0 0,0-1 0,-1 1 0,1 0 0,0 0 0,-1 0 0,0 0 0,1 0 0,-1 0 0,1 3 0,28 62 199,-23-49-184,-5-13-347,2 5 620</inkml:trace>
  <inkml:trace contextRef="#ctx0" brushRef="#br0" timeOffset="-7511.34">12896 323 9962,'0'0'2357,"2"13"-1092,48 250 8015,-55-269-4280,2 0-4891,0 0 0,0 0 1,1 0-1,-1 0 0,1-1 1,-1-8-1,3 10-127,0 1 1,0-1-1,0 0 1,1 0-1,-1 1 1,1-1 0,1 1-1,-1-1 1,1 1-1,-1-1 1,1 1-1,1 0 1,-1 0-1,0 0 1,1 0-1,0 0 1,0 0 0,4-3-1,-5 5-180,1 0 0,0 0 0,0 0 0,-1 0 0,1 1-1,0-1 1,0 1 0,1 0 0,-1 0 0,0 0 0,5-1 0,-5 2-323,1-1-1,0 1 1,0 0 0,0 1-1,0-1 1,-1 1 0,1-1-1,0 1 1,0 0 0,-1 1 0,6 1-1,1 4-4966</inkml:trace>
  <inkml:trace contextRef="#ctx0" brushRef="#br0" timeOffset="-7090.81">11089 1 13947,'0'0'3361,"-44"58"-2617,21-26-264,4-5-480,6-5-2985</inkml:trace>
  <inkml:trace contextRef="#ctx0" brushRef="#br0" timeOffset="-5993.24">13343 537 7258,'0'0'12641,"-3"-7"-11246,3 4-1219,-1 0 1,0 1-1,-1-1 1,1 0-1,0 0 1,-1 1 0,0-1-1,0 1 1,1-1-1,-1 1 1,-1 0-1,1 0 1,-5-4-1,6 5-140,-1 0-1,0 1 0,0-1 1,0 0-1,0 1 0,0 0 1,0-1-1,0 1 1,0 0-1,0 0 0,-1 0 1,1 0-1,0 1 1,0-1-1,0 0 0,0 1 1,0-1-1,0 1 0,1 0 1,-1 0-1,0 0 1,0 0-1,0 0 0,1 0 1,-1 0-1,0 0 1,-1 2-1,-1 1-27,0 0 0,0 0 0,0 0 0,0 0 0,0 1 0,1-1 1,0 1-1,0 0 0,0 0 0,1 0 0,0 0 0,0 1 0,0-1 0,0 1 0,1-1 0,0 1 0,-1 8 0,2-11-3,0-1 0,0 1 0,1-1 0,-1 1-1,0-1 1,1 0 0,0 1 0,-1-1-1,1 1 1,0-1 0,0 0 0,1 0 0,-1 1-1,0-1 1,1 0 0,-1 0 0,1 0-1,-1-1 1,1 1 0,0 0 0,0-1 0,0 1-1,0-1 1,0 1 0,0-1 0,1 0-1,-1 0 1,0 0 0,1 0 0,-1 0 0,0-1-1,1 1 1,-1-1 0,1 1 0,-1-1-1,1 0 1,-1 0 0,1 0 0,-1 0 0,5-2-1,-3 2 7,-1-1-1,1 1 0,-1-1 1,0 0-1,1 0 0,-1-1 0,0 1 1,0-1-1,1 1 0,-1-1 1,0 0-1,-1 0 0,1-1 1,0 1-1,-1 0 0,1-1 0,-1 0 1,0 0-1,0 1 0,0-1 1,0 0-1,0 0 0,-1-1 0,1 1 1,-1 0-1,0-1 0,0 1 1,0 0-1,0-8 0,3-9-79,-2 0 0,0-1 0,-3-37-1,1 48-27,-2-18-402,-1 0 0,-2 0 1,-13-48-1,23 93 833,39 118 1072,-37-118-1295,0-1-1,1 1 1,1-1 0,0-1 0,23 27-1,-28-37-83,1-1-1,0-1 1,0 1-1,1-1 1,-1 0-1,1 0 0,0 0 1,-1-1-1,1 0 1,0 0-1,0-1 1,1 1-1,-1-1 0,0-1 1,0 1-1,1-1 1,-1 0-1,0 0 1,0-1-1,1 0 0,-1 0 1,0-1-1,0 1 1,6-4-1,-8 4-33,0 0-1,0-1 0,0 1 1,-1-1-1,1 0 0,-1 0 1,1 0-1,-1-1 0,0 1 1,0-1-1,0 0 1,0 0-1,0 0 0,-1 0 1,1 0-1,-1-1 0,0 1 1,0-1-1,0 1 1,0-1-1,-1 0 0,0 0 1,1 0-1,-1 1 0,-1-1 1,1-1-1,0 1 0,-1 0 1,0 0-1,0 0 1,0 0-1,-1 0 0,1 0 1,-1 0-1,0 0 0,0 0 1,-3-5-1,2 5-11,0 0 0,0 0-1,0 0 1,-1 0 0,1 1-1,-1 0 1,0-1 0,0 1-1,0 0 1,-1 0 0,-3-2-1,6 4 16,0 0-1,0 1 1,0-1-1,0 0 1,0 1-1,0-1 0,0 1 1,0 0-1,0-1 1,0 1-1,-1 0 1,1-1-1,0 1 0,0 0 1,0 0-1,0 0 1,-1 0-1,1 0 1,0 0-1,0 1 0,0-1 1,0 0-1,0 0 1,-1 1-1,1-1 1,0 1-1,0-1 0,0 1 1,0 0-1,0-1 1,0 1-1,0 0 1,1 0-1,-1-1 0,0 1 1,0 0-1,0 0 1,1 0-1,-1 0 1,1 0-1,-1 0 0,0 0 1,1 0-1,-1 2 1,-2 4 53,0 1 0,0-1 1,1 1-1,0 0 0,1 0 1,0 0-1,0 0 1,0 0-1,1 0 0,0 0 1,1 0-1,2 11 0,-2-15-36,0 1 0,0-2 0,1 1 0,-1 0 0,1 0 0,0 0 0,0-1 0,1 1 1,-1-1-1,1 0 0,-1 1 0,1-1 0,0 0 0,0-1 0,0 1 0,1 0 0,-1-1 0,1 0 0,-1 0 0,1 0 0,0 0 0,0-1 0,0 1 0,0-1 0,6 1 0,9 2-431,0-2-1,1-1 1,22 0 0,24-7-7052,-24-2-5925</inkml:trace>
  <inkml:trace contextRef="#ctx0" brushRef="#br0" timeOffset="-4873.5">12143 947 6449,'0'0'8836,"-1"9"-7367,-2 6-1045,-8 71 6538,10-95-6879,1 0 0,0 0 0,0 0 0,3-14 0,19-62-4261,-20 78 3795,-2 6 348,0 1 0,0-1 0,0 1 0,1-1 1,-1 0-1,0 1 0,0-1 0,0 1 0,1-1 1,-1 1-1,0-1 0,1 1 0,-1-1 0,0 1 1,1-1-1,-1 1 0,1 0 0,-1-1 1,1 1-1,-1 0 0,1-1 0,-1 1 0,1 0 1,-1 0-1,1-1 0,-1 1 0,1 0 0,-1 0 1,1 0-1,-1 0 0,1 0 0,0-1 0,-1 1 1,1 0-1,-1 0 0,1 1 0,0-1 0,-1 0 1,1 0-1,-1 0 0,1 0 0,-1 0 0,1 1 1,-1-1-1,1 0 0,-1 0 0,1 1 1,-1-1-1,1 1 0,-1-1 0,1 0 0,-1 1 1,1-1-1,-1 1 0,0-1 0,1 1 0,-1-1 1,1 1-1,26 35 356,-23-29-384,4 2 370,-1 1 1,0 0 0,-1 0 0,0 0 0,-1 1 0,0 0-1,-1 0 1,0 0 0,0 1 0,-1-1 0,2 20 0,-5-30 245,-5-24 1066,4 10-1854,0 0 0,1-1 0,1 1 0,2-15-1,-2 24 112,0-1 0,-1 1-1,1 0 1,1 0 0,-1 0-1,1 0 1,-1 1 0,1-1-1,0 0 1,0 1 0,1-1-1,-1 1 1,1 0-1,0-1 1,0 1 0,0 1-1,4-5 1,-3 6 119,-1 0 1,1 0-1,-1 0 1,1 0-1,-1 1 0,1-1 1,0 1-1,-1 0 0,1 0 1,0 1-1,-1-1 1,1 1-1,-1-1 0,1 1 1,-1 0-1,1 1 0,-1-1 1,0 0-1,1 1 1,-1 0-1,0 0 0,0 0 1,0 0-1,0 0 0,3 4 1,2 1 84,1 1 0,-1-1 0,0 2 0,-1-1 0,0 1 0,11 19 0,-12-15-176,3 7-1356,5-15-6795</inkml:trace>
  <inkml:trace contextRef="#ctx0" brushRef="#br0" timeOffset="-4429.37">12632 942 7258,'0'0'6370,"-9"-2"-4663,-29-6-121,36 7-1490,-1 1 1,1 0-1,0 0 1,0 1-1,-1-1 0,1 0 1,0 1-1,0-1 1,-1 1-1,1 0 0,0 0 1,0 0-1,0 0 1,0 0-1,0 0 0,0 0 1,1 1-1,-1-1 1,0 1-1,1-1 0,-1 1 1,1 0-1,-1 0 1,1-1-1,0 1 0,0 0 1,0 0-1,0 0 1,0 0-1,0 1 0,0-1 1,1 0-1,-1 0 1,1 0-1,-1 4 0,0-2-32,0 0-1,0 1 1,1-1-1,0 0 0,-1 1 1,2-1-1,-1 0 0,0 1 1,1-1-1,0 1 0,0-1 1,0 0-1,0 0 1,1 0-1,-1 0 0,4 5 1,-4-7-53,1 0 0,-1 0 1,1 0-1,0 0 0,-1-1 0,1 1 1,0-1-1,0 0 0,0 1 1,0-1-1,0 0 0,0 0 1,0 0-1,1 0 0,-1 0 1,0-1-1,1 1 0,-1-1 0,0 0 1,1 1-1,-1-1 0,0 0 1,1 0-1,-1-1 0,0 1 1,1 0-1,-1-1 0,0 1 1,1-1-1,2-1 0,-3 0-9,1 1-1,-1-1 1,0 0 0,1 0-1,-1-1 1,0 1 0,0 0-1,0-1 1,-1 1-1,1-1 1,-1 1 0,1-1-1,-1 0 1,0 0 0,0 0-1,0 0 1,0 0 0,0 0-1,-1 0 1,0 0-1,1 0 1,-1-5 0,-1-9-163,3 1-367,10 36 415,-9-14 185,0 1-1,1-1 1,0 0-1,0 0 0,0-1 1,1 1-1,0-1 1,7 6-1,20 4-1937,-30-15 1244,1 1 0,0-1 0,0 0-1,0 0 1,-1 0 0,1 0 0,0 0-1,0-1 1,0 1 0,-1-1 0,4-1-1,6-5-10126</inkml:trace>
  <inkml:trace contextRef="#ctx0" brushRef="#br0" timeOffset="-4027.01">12802 819 12755,'0'0'3713,"3"9"-1533,8 29 281,19 44 1,-15-45-1815,-1 0-1,10 52 1,-27-106-6146,-3 2-1182</inkml:trace>
  <inkml:trace contextRef="#ctx0" brushRef="#br0" timeOffset="-3612.03">12732 923 9938,'0'0'3193,"62"0"-2025,-31-1-536,4-1-160,-2 1-472,-1 1-168,-1 0-1328,-8 1-1193,-8 2-7193</inkml:trace>
  <inkml:trace contextRef="#ctx0" brushRef="#br0" timeOffset="-3611.03">13045 929 7618,'0'0'6145,"12"53"-4033,-8-31-383,1-2-193,2 1-296,-2-3-191,0-3-49,0-4-192,-2-3-480,0-6-208,-2-2-64,-1-10-88,-1-15-2392,-9 1-3730,-1 0-3544</inkml:trace>
  <inkml:trace contextRef="#ctx0" brushRef="#br0" timeOffset="-3177.83">12989 797 9162,'0'0'1856,"67"13"-1856,-49-3-2696</inkml:trace>
  <inkml:trace contextRef="#ctx0" brushRef="#br0" timeOffset="-2763.15">13216 1012 9962,'0'0'6563,"10"0"-6451,-4 0-113,3 1 9,0-1 1,0-1 0,0 0-1,0 0 1,9-2 0,-16 2-24,-1 1 0,1 0 0,-1-1 0,1 1 0,-1-1 0,1 0 0,-1 1 0,0-1 0,1 0 0,-1 0 0,0 0 0,0 0 0,1 0 0,-1 0 0,0 0 0,0 0 0,0 0 1,0 0-1,0-1 0,-1 1 0,1 0 0,0-1 0,-1 1 0,1-1 0,-1 1 0,1-1 0,-1 1 0,1-1 0,-1 1 0,0-1 0,0 1 0,0-1 0,0 1 0,0-1 0,0 1 0,0-1 0,-1 1 1,1-1-1,-1 1 0,1-1 0,-1 1 0,0-3 0,0 3 64,0-1 0,1 1 0,-1 0 0,0-1 1,0 1-1,0 0 0,0 0 0,0 0 0,0 0 0,0 0 1,0 0-1,0 0 0,-1 0 0,1 0 0,0 0 0,0 1 0,-1-1 1,1 1-1,-1-1 0,1 1 0,-1-1 0,1 1 0,0 0 1,-1-1-1,1 1 0,-1 0 0,1 0 0,-1 0 0,1 1 1,-1-1-1,1 0 0,-1 0 0,1 1 0,-1-1 0,1 1 0,-1-1 1,1 1-1,0 0 0,-1-1 0,1 1 0,0 0 0,0 0 1,0 0-1,0 0 0,-1 0 0,1 0 0,1 0 0,-1 1 1,0-1-1,0 0 0,0 0 0,1 1 0,-1-1 0,0 1 0,1-1 1,-1 0-1,1 1 0,0-1 0,-1 1 0,1-1 0,0 1 1,0-1-1,0 1 0,0 1 0,0 2 76,1 0 0,-1 0 1,1 1-1,0-1 0,1 0 0,-1 0 0,1 0 0,0-1 0,0 1 1,0 0-1,1-1 0,-1 1 0,1-1 0,1 0 0,-1 0 0,0 0 1,1 0-1,5 4 0,-5-5-99,-1 0 0,1-1 0,0 1 1,-1-1-1,1 0 0,0 0 0,0 0 0,1 0 0,-1-1 0,0 0 1,0 0-1,1 0 0,-1 0 0,1-1 0,-1 0 0,1 0 1,-1 0-1,1 0 0,-1-1 0,0 1 0,1-1 0,5-2 0,-9 2-18,0 0-1,0 1 0,0-1 1,1 0-1,-1 0 0,0 0 1,0 0-1,0 0 0,0-1 1,-1 1-1,1 0 1,0 0-1,0-1 0,-1 1 1,1 0-1,-1-1 0,1 1 1,-1 0-1,1-1 0,-1 1 1,0-1-1,0-2 0,1-41-263,-1 15-47,1 28 287,-1 0 1,0 0-1,0 0 1,1 0-1,-1 0 1,1 0-1,0 0 1,-1 0-1,1 0 1,0 1 0,0-1-1,0 0 1,1 0-1,-1 1 1,0-1-1,1 0 1,-1 1-1,1 0 1,-1-1-1,1 1 1,0 0-1,-1 0 1,1 0-1,0 0 1,0 0 0,0 0-1,0 0 1,0 1-1,0-1 1,0 1-1,0-1 1,0 1-1,0 0 1,0 0-1,0 0 1,0 0-1,0 0 1,0 0-1,0 1 1,0-1 0,3 1-1,0 1 8,0 0-1,0-1 1,1 2-1,-1-1 1,0 1-1,-1-1 1,1 1 0,0 1-1,-1-1 1,0 1-1,0-1 1,0 1-1,0 0 1,4 7 0,-4-5 45,0 0 0,0 0 1,1 0-1,-1 0 1,1 0-1,1-1 1,-1 0-1,1 0 1,11 7-1,-13-10 3,0 0 0,0-1 0,1 0 0,-1 0 0,0 0 0,0 0 0,0-1 0,1 1 0,-1-1 0,0 0 0,1 0 0,-1-1 0,0 1 0,0-1 0,1 0 0,-1 0 0,0 0 0,6-4 0,1 1-12,-1-1-1,0 0 0,-1-1 0,0 0 1,10-7-1,-17 12-33,0-1 0,0 1 0,0-1 0,0 0 0,0 0 1,-1 0-1,1 0 0,-1 0 0,1 0 0,-1 0 0,1 0 0,-1-1 0,0 1 0,0 0 1,0-1-1,-1 1 0,1-1 0,0 1 0,-1-1 0,0 1 0,1-1 0,-1 0 0,0 1 1,-1-1-1,1 1 0,0-1 0,-2-3 0,2 5 1,0 0 0,0 1-1,-1-1 1,1 0 0,0 1 0,-1-1 0,1 0-1,-1 1 1,1-1 0,-1 0 0,1 1-1,-1-1 1,1 1 0,-1-1 0,0 1 0,1-1-1,-1 1 1,0-1 0,1 1 0,-1 0-1,0-1 1,0 1 0,1 0 0,-1 0 0,0-1-1,0 1 1,0 0 0,1 0 0,-1 0-1,0 0 1,0 0 0,0 0 0,1 0 0,-1 0-1,0 1 1,0-1 0,1 0 0,-2 1-1,0-1 11,1 1 0,-1 0-1,1 0 1,-1 0-1,1 0 1,-1 0-1,1 0 1,0 0-1,0 0 1,0 1-1,-1-1 1,1 0-1,0 1 1,1-1-1,-1 1 1,-1 2-1,0-1 70,1 0-1,0 1 0,0-1 0,0 0 0,0 0 0,1 1 0,-1-1 1,1 1-1,0-1 0,0 0 0,0 1 0,0-1 0,1 1 0,-1-1 1,1 0-1,0 1 0,0-1 0,0 0 0,1 0 0,-1 0 1,1 0-1,-1 0 0,1 0 0,0 0 0,0-1 0,1 1 0,-1 0 1,0-1-1,1 0 0,-1 0 0,6 4 0,0-2-446,1 0-1,0-1 0,0 1 0,0-2 1,0 1-1,0-1 0,0-1 1,1 1-1,-1-2 0,13 1 1,1-3-5040,-8-4-3519</inkml:trace>
  <inkml:trace contextRef="#ctx0" brushRef="#br0" timeOffset="-2360.89">13206 810 14859,'0'0'808,"56"25"-808,-22-16-688,-5-2-5777</inkml:trace>
  <inkml:trace contextRef="#ctx0" brushRef="#br0" timeOffset="5846.21">165 1609 8066,'0'0'8335,"-7"-4"-6645,0 0-1316,0 0 1,0 1 0,-1 0 0,1 1-1,-1 0 1,0 0 0,1 0 0,-1 1 0,0 1-1,-10-1 1,16 1-333,-1 0-1,0 1 1,0-1-1,0 1 1,1-1 0,-1 1-1,0 0 1,0 0-1,1 0 1,-1 1 0,1-1-1,-1 0 1,1 1-1,0 0 1,0 0 0,-1-1-1,1 1 1,0 0-1,1 1 1,-1-1 0,0 0-1,1 1 1,-1-1-1,1 0 1,0 1-1,-1 0 1,1-1 0,1 1-1,-1 0 1,0 0-1,1-1 1,-1 1 0,1 0-1,0 0 1,0 4-1,0-2-34,0 0 0,0 0 0,1 0 0,-1 0-1,1 0 1,0 0 0,1 0 0,-1 0 0,1 0-1,0-1 1,0 1 0,1-1 0,-1 1 0,1-1-1,6 7 1,-7-8-8,1-1 0,-1 0 0,1 1-1,-1-1 1,1-1 0,0 1 0,-1 0 0,1-1-1,0 1 1,0-1 0,0 0 0,0 0-1,1 0 1,-1 0 0,0-1 0,0 1 0,1-1-1,-1 0 1,0 0 0,0 0 0,1 0 0,-1-1-1,0 1 1,0-1 0,0 0 0,4-1-1,-4 1-34,0 0 0,-1-1-1,1 0 1,0 1 0,-1-1-1,1 0 1,-1 0 0,0 0 0,0 0-1,0-1 1,0 1 0,0-1-1,0 1 1,0-1 0,-1 0-1,1 1 1,-1-1 0,0 0-1,0 0 1,0 0 0,0 0-1,-1 0 1,1-5 0,0 4 0,-1 0 1,0 0-1,0 1 0,0-1 1,0 0-1,-1 0 1,0 1-1,1-1 1,-1 0-1,0 1 0,-1-1 1,1 1-1,-1-1 1,0 1-1,1 0 1,-1 0-1,-1 0 1,1 0-1,-4-4 0,6 7-48,10 26-230,-3-15 331,0-1 0,1 1 0,1-2 0,-1 1 0,2-1 1,-1 0-1,1-1 0,1 0 0,12 7 0,-19-12-4,0-1 0,-1-1 0,1 1 0,0-1 1,0 1-1,0-1 0,0 0 0,0-1 0,0 1 0,0-1 0,0 1 0,0-1 0,0 0 0,0-1 0,0 1 0,1-1 0,-1 0 0,0 0 1,-1 0-1,1 0 0,0-1 0,0 0 0,0 1 0,-1-1 0,1-1 0,-1 1 0,0 0 0,1-1 0,-1 0 0,0 0 0,-1 0 0,5-5 0,-4 4-7,0 1-1,-1-1 0,0 0 0,1 0 1,-1 0-1,-1 0 0,1 0 0,-1 0 1,1-1-1,-1 1 0,-1 0 0,1-1 1,0 1-1,-1-1 0,0 1 0,0-1 1,-2-8-1,2 11-4,-1-1 0,0 1 1,1-1-1,-2 1 0,1-1 0,0 1 1,0-1-1,-1 1 0,1 0 0,-1 0 1,1 0-1,-1 0 0,0 0 0,0 0 1,0 0-1,0 1 0,0-1 0,-1 0 1,1 1-1,0 0 0,-1 0 1,1 0-1,-1 0 0,1 0 0,-1 0 1,0 1-1,1-1 0,-1 1 0,0-1 1,-3 1-1,5 0-3,0 0 0,1 0 0,-1 0 0,1 0 0,-1 0 0,0 1 0,1-1-1,-1 0 1,0 0 0,1 0 0,-1 1 0,1-1 0,-1 0 0,1 0 0,-1 1 0,1-1 0,-1 1 0,1-1 0,-1 0 0,1 1 0,-1-1 0,1 1 0,0-1 0,-1 1 0,1-1 0,0 1 0,-1-1 0,1 1 0,0 0 0,0-1-1,-1 1 1,1 0 0,0 28-50,16 26 26,27 34 5,-31-70 17,-2 0 0,0 1 1,-1 1-1,-1-1 0,-1 1 0,-1 1 0,-1-1 0,4 33 0,-9-51 37,-1-1 0,1 1-1,-1 0 1,1 0-1,-1-1 1,0 1-1,0 0 1,-1-1 0,1 1-1,0-1 1,-1 0-1,1 1 1,-1-1-1,0 0 1,0 0 0,0 0-1,0 0 1,0 0-1,0-1 1,-1 1-1,1 0 1,0-1 0,-1 0-1,1 0 1,-1 1-1,0-1 1,1-1-1,-1 1 1,0 0 0,0-1-1,1 1 1,-1-1-1,0 0 1,-4 0 0,2 0-15,0 1 0,0-1 1,0 0-1,0 0 0,0-1 1,0 0-1,0 0 0,0 0 1,1 0-1,-1-1 0,0 1 1,0-1-1,1-1 0,-1 1 1,1-1-1,0 1 0,0-1 1,0 0-1,-4-4 0,5 3-217,1 0-1,0-1 0,0 1 0,0 0 1,0-1-1,1 1 0,-1-1 0,1 1 1,0-1-1,0 0 0,1 1 0,0-1 1,0-7-1,1 1-1190,0 0 0,1 0-1,0 0 1,7-18 0,7-12-4971</inkml:trace>
  <inkml:trace contextRef="#ctx0" brushRef="#br0" timeOffset="6228.59">593 1646 3145,'0'0'14291,"30"63"-12955,-25-46-240,0-2-184,0-1-335,-1-2-225,0-3-232,0-5-120,-1-3-104,0-6-865,-1-9-775,-2-4-3689</inkml:trace>
  <inkml:trace contextRef="#ctx0" brushRef="#br0" timeOffset="6229.59">565 1465 10458,'0'0'1192,"55"4"-5704</inkml:trace>
  <inkml:trace contextRef="#ctx0" brushRef="#br0" timeOffset="6627.68">723 1415 11058,'0'0'1455,"3"10"127,15 50 708,40 86 0,-10-27-541,-44-98 173,-15-32 197,-16-28-1044,22 27-1078,0 1-1,1-1 1,1 0 0,0-1 0,-2-12-1,5 21-202,-1-1 0,1 0 0,0 1 0,0-1 0,1 1 0,-1-1 0,3-8 0,-2 11-4,-1 1 0,1-1 0,0 1-1,0-1 1,-1 1 0,1-1 0,0 1 0,0 0-1,0-1 1,1 1 0,-1 0 0,0 0 0,0 0 0,1 0-1,-1 0 1,0 0 0,1 0 0,-1 0 0,1 1-1,-1-1 1,4 0 0,56-2-7352,-33 5 1061</inkml:trace>
  <inkml:trace contextRef="#ctx0" brushRef="#br0" timeOffset="7042.48">1070 1613 7138,'0'0'6673,"-10"0"-5047,-31-2-222,40 2-1329,-1 0 0,1 0 0,-1 0-1,1 1 1,-1-1 0,1 1 0,-1-1 0,1 1 0,-1 0 0,1-1 0,0 1 0,-1 0-1,1 0 1,0 0 0,0 0 0,0 0 0,0 0 0,0 1 0,0-1 0,0 0 0,0 0-1,0 1 1,0-1 0,1 0 0,-1 1 0,1-1 0,-1 1 0,1-1 0,-1 4-1,-3 43 618,4-42-596,0-4-91,0 0 0,0 0 1,0 0-1,0 0 0,0 0 0,1 0 0,-1 0 1,1 0-1,-1-1 0,1 1 0,0 0 1,0 0-1,-1 0 0,2 0 0,-1-1 0,0 1 1,0 0-1,0-1 0,1 1 0,-1-1 1,1 0-1,-1 1 0,1-1 0,-1 0 0,1 0 1,0 0-1,0 0 0,-1 0 0,1 0 0,0-1 1,0 1-1,0-1 0,0 1 0,0-1 1,0 0-1,0 1 0,0-1 0,3 0 0,-3-1-25,1 1 0,0 0 0,-1-1 0,1 1 0,0-1 0,-1 0 0,1 0-1,-1 0 1,0 0 0,1-1 0,-1 1 0,0-1 0,1 1 0,-1-1 0,0 0-1,0 1 1,0-1 0,-1 0 0,1 0 0,0-1 0,-1 1 0,1 0 0,-1-1-1,0 1 1,0 0 0,0-1 0,0 0 0,1-4 0,-4-41 799,2 52-754,1-1 1,-1 0 0,1 0-1,0 0 1,0 1 0,1-1-1,-1 0 1,1-1 0,-1 1-1,1 0 1,0 0 0,0-1-1,0 1 1,1-1 0,-1 1-1,0-1 1,1 0 0,0 0-1,3 2 1,-1-1-421,-1 0 0,1-1 0,0 0 0,1 0 0,-1 0 0,0 0 0,0-1 0,1 0 0,-1 0 0,10 0 0,0-1-5269</inkml:trace>
  <inkml:trace contextRef="#ctx0" brushRef="#br0" timeOffset="7474.66">1202 1400 8346,'0'0'8860,"0"8"-6859,2 14-1408,0 0 0,2 0 1,1-1-1,0 0 0,15 37 1,9 31-347,-23-66-232,6 29 648,-12-51-263,0-36 1512,0 28-2113,0 0 0,1 0 0,0 0 0,1 0 0,-1 0 0,1 0 0,1 0 0,-1 1 0,1-1 0,6-8 0,-8 13 146,0 0 0,0 0-1,0 1 1,1-1 0,-1 1-1,0-1 1,1 1 0,0-1 0,-1 1-1,1 0 1,0 0 0,0 0-1,-1 0 1,1 0 0,0 0-1,0 0 1,0 1 0,0-1-1,0 1 1,0-1 0,0 1-1,1 0 1,-1 0 0,0 0-1,0 0 1,0 0 0,0 0-1,0 1 1,0-1 0,0 1-1,0-1 1,0 1 0,0 0 0,0 0-1,0 0 1,0 0 0,-1 0-1,1 0 1,2 2 0,20 16 226,-1 0 0,-1 1 0,-1 2 1,27 34-1,-52-65-6717</inkml:trace>
  <inkml:trace contextRef="#ctx0" brushRef="#br0" timeOffset="7877.04">1414 1402 12459,'0'0'1760,"68"49"-4080</inkml:trace>
  <inkml:trace contextRef="#ctx0" brushRef="#br0" timeOffset="8308.6">1688 1589 11258,'0'0'7990,"-10"3"-7066,6-2-843,0 0 0,0 0 1,1 0-1,-1 1 0,1-1 0,-1 1 0,1 0 0,-1 0 0,1 0 0,0 0 0,0 1 0,0-1 0,0 1 0,0 0 0,1 0 0,-1 0 0,1 0 0,0 0 1,0 1-1,0-1 0,0 0 0,1 1 0,-1 0 0,1-1 0,0 1 0,0 0 0,-1 5 0,2-2 21,-1-1 1,1 0-1,1 0 0,-1 0 1,1 0-1,0 0 0,0 0 0,1 0 1,0 0-1,5 11 0,-7-15-97,1-1 0,0 1-1,0 0 1,0 0 0,1 0-1,-1-1 1,0 1 0,1-1-1,-1 1 1,1-1 0,-1 1-1,1-1 1,0 0 0,-1 0-1,1 0 1,0 0 0,0 0-1,0 0 1,0 0-1,0-1 1,0 1 0,0-1-1,0 1 1,0-1 0,0 0-1,0 0 1,0 0 0,0 0-1,0 0 1,1 0 0,-1-1-1,0 1 1,0-1 0,0 1-1,0-1 1,2-1 0,-2 0-67,1 0 0,0 0 0,-1 0 0,0-1 0,1 1 1,-1-1-1,0 1 0,0-1 0,0 0 0,-1 0 0,1 0 0,-1 0 0,0 0 1,1 0-1,-1 0 0,-1-1 0,1 1 0,0 0 0,-1-1 0,1 1 0,-1-4 1,1-7-552,-1 0 1,0-1 0,-3-22 0,3 37 605,0 0 0,0 1 0,0-1 0,0 0 1,0 0-1,0 0 0,1 0 0,-1 0 1,0 0-1,0 1 0,0-1 0,0 0 0,0 0 1,0 0-1,0 0 0,0 0 0,1 0 1,-1 0-1,0 0 0,0 0 0,0 1 0,0-1 1,0 0-1,1 0 0,-1 0 0,0 0 1,0 0-1,0 0 0,0 0 0,0 0 1,1 0-1,-1 0 0,0 0 0,0 0 0,0 0 1,0 0-1,0 0 0,1 0 0,-1 0 1,0-1-1,0 1 0,0 0 0,0 0 0,0 0 1,0 0-1,1 0 0,-1 0 0,0 0 1,0 0-1,0 0 0,0-1 0,0 1 0,0 0 1,0 0-1,0 0 0,0 0 0,1 0 1,-1 0-1,0-1 0,0 1 0,0 0 0,0 0 1,18 19 134,17 28 1327,-25-30 1660,-11-20-3069,1 0-1,-1 0 1,1 0-1,-1 0 1,1-1-1,0 1 1,0 0-1,1 0 0,-1 0 1,2-5-1,1-2-515,0 1-1,1 0 1,0 0 0,1 0-1,-1 0 1,2 1-1,8-11 1,-14 18 468,1 1 1,-1 0 0,1-1 0,0 1-1,-1 0 1,1-1 0,-1 1-1,1 0 1,0 0 0,-1 0-1,1-1 1,0 1 0,0 0-1,-1 0 1,1 0 0,0 0-1,-1 0 1,1 0 0,0 0 0,-1 1-1,1-1 1,0 0 0,-1 0-1,1 0 1,0 1 0,-1-1-1,1 0 1,-1 1 0,1-1-1,-1 0 1,1 1 0,-1-1-1,1 1 1,-1-1 0,1 1 0,-1-1-1,1 1 1,-1 0 0,0-1-1,1 2 1,20 29 1201,-18-25-818,1 1-445,1 0 0,0 0-1,1 0 1,-1-1 0,1 0-1,0 0 1,1 0 0,-1-1 0,1 0-1,14 8 1,-4-5-4271</inkml:trace>
  <inkml:trace contextRef="#ctx0" brushRef="#br0" timeOffset="8775.61">2234 1342 10098,'0'0'7775,"1"13"-6120,5 32-238,2 1-1,21 63 0,14 66-16,-54-189-8385,0 0-277</inkml:trace>
  <inkml:trace contextRef="#ctx0" brushRef="#br0" timeOffset="9135.69">2095 1543 10922,'0'0'3017,"71"-14"-2249,-37 8-496,4 1-272,12-2-128,-9 2-1216,-9-1-1289</inkml:trace>
  <inkml:trace contextRef="#ctx0" brushRef="#br0" timeOffset="11025.08">2367 1368 7762,'0'0'1656,"5"10"492,18 51 1083,-1 2 1,-4 1-1,16 101 0,-36-247-2190,2 73-1753,1 0 0,0 1 0,1-1 1,-1 0-1,2 0 0,-1 1 0,8-17 1,-9 24 662,0 0 0,-1 0 0,1 0 1,0 1-1,0-1 0,-1 0 0,1 1 0,0-1 1,0 0-1,0 1 0,0-1 0,0 1 1,0 0-1,0-1 0,0 1 0,0 0 1,0-1-1,0 1 0,0 0 0,0 0 1,0 0-1,0 0 0,0 0 0,0 0 0,0 0 1,0 0-1,0 1 0,0-1 0,0 0 1,0 1-1,0-1 0,0 0 0,0 1 1,0-1-1,0 1 0,0 0 0,0-1 1,0 1-1,-1 0 0,1-1 0,0 1 0,0 0 1,0 1-1,37 42 516,-33-37-535,5 5 220,0 0 1,0 0 0,1 0 0,0-2 0,20 16 0,-29-25-156,1 1 1,-1-1-1,0 0 1,1 0 0,-1 0-1,1 0 1,-1 0-1,1 0 1,0 0-1,-1-1 1,1 0 0,0 1-1,-1-1 1,1 0-1,0 0 1,-1 0-1,1-1 1,0 1 0,-1-1-1,1 1 1,0-1-1,-1 0 1,1 0-1,-1 0 1,1 0-1,-1-1 1,0 1 0,0-1-1,1 1 1,-1-1-1,0 0 1,0 0-1,-1 0 1,1 0 0,0 0-1,-1 0 1,1 0-1,-1 0 1,1-1-1,0-3 1,0 4-27,0-1 0,-1 1 0,0 0 0,1 0 0,-1-1 0,0 1 0,0-1 0,-1 1 0,1-1 0,0 1 0,-1-1 0,1 1 0,-1-1 0,0 1-1,0-1 1,0 0 0,0 1 0,-1-1 0,1 1 0,0-1 0,-1 0 0,0 1 0,0-1 0,0 1 0,0 0 0,0-1 0,0 1 0,-1 0 0,1 0 0,-1 0 0,1 0 0,-1 0 0,0 0 0,0 0 0,0 0 0,0 1 0,0-1 0,0 1 0,0-1 0,-1 1-1,1 0 1,0 0 0,-1 0 0,1 0 0,-1 0 0,1 1 0,-1-1 0,0 1 0,1 0 0,-1 0 0,1 0 0,-6 0 0,7 0 105,0 0-1,0 0 0,0 0 1,0 1-1,0-1 1,0 0-1,0 0 1,0 1-1,0-1 1,0 1-1,0-1 1,0 1-1,0-1 1,1 1-1,-1-1 1,0 1-1,0 0 1,0-1-1,1 1 1,-1 0-1,1 0 0,-1 0 1,0 0-1,1-1 1,-1 1-1,0 2 1,-4 33 1468,6-28-1285,-1 0-1,2 0 0,-1 0 0,1 0 0,0 0 0,6 13 0,-5-16-188,0 0 1,1 0-1,0 0 0,0-1 0,0 1 1,1-1-1,0 0 0,-1 0 0,1-1 0,11 6 1,-13-7-59,0 0 0,1-1 0,-1 1 0,1-1 0,-1 0 0,1 0 0,0 0 0,0-1 0,-1 1 0,1-1 0,0 0-1,0 0 1,-1 0 0,1 0 0,0-1 0,0 0 0,-1 1 0,1-1 0,3-2 0,-5 2-4,0-1-1,0 0 1,0 1-1,0-1 1,0 0-1,-1 0 1,1 0-1,-1 0 0,1 0 1,-1 0-1,0-1 1,0 1-1,0 0 1,0-1-1,0 1 1,0 0-1,-1-1 0,1 1 1,-1-1-1,0 0 1,1 1-1,-2-4 1,-2-64-1062,1 52 195,1 16 772,1 0 1,0 0 0,-1 0 0,1-1-1,0 1 1,1 0 0,-1 0-1,0 0 1,0 0 0,1 0-1,-1 0 1,1 0 0,0 0 0,0 0-1,0 0 1,0 0 0,0 0-1,0 1 1,0-1 0,0 0 0,1 1-1,-1-1 1,4-2 0,-3 3 79,0 1-1,0-1 1,0 1 0,0 0 0,0 0 0,0 0 0,0 0 0,0 0 0,0 0-1,0 0 1,0 1 0,0-1 0,0 1 0,0-1 0,0 1 0,0 0-1,0 0 1,-1 0 0,1 0 0,0 0 0,0 0 0,-1 0 0,1 0 0,-1 1-1,3 2 1,5 5 37,-1 0 0,-1 0-1,1 1 1,-2 0 0,1 0 0,-1 1-1,-1 0 1,0 0 0,7 23 0,0-3 400,-12-30-415,1 0 0,-1-1 1,1 1-1,-1 0 0,1-1 0,-1 1 0,1 0 0,-1-1 0,1 1 0,0-1 0,-1 1 0,1-1 0,0 1 0,0-1 0,-1 0 0,1 1 0,0-1 0,0 0 0,-1 1 0,1-1 0,0 0 0,0 0 0,0 0 0,0 0 1,-1 0-1,1 0 0,0 0 0,0 0 0,0 0 0,0 0 0,-1-1 0,1 1 0,0 0 0,0 0 0,0-1 0,-1 1 0,1 0 0,0-1 0,0 1 0,-1-1 0,1 1 0,0-1 0,-1 0 0,1 1 0,0-2 1,28-28 580,-27 25-671,0 0 1,-1-1-1,0 1 0,0 0 1,0-1-1,0 1 1,-1-1-1,0 1 0,0-1 1,-1 1-1,1-1 1,-1 1-1,0-1 1,-3-7-1,-3-33-409,7 46 477,0-1 0,0 1 0,0 0 0,0 0 0,0-1 0,0 1 0,0 0 0,0 0 0,0-1 0,0 1 0,0 0 0,0 0 0,0-1-1,0 1 1,0 0 0,0 0 0,0 0 0,0-1 0,0 1 0,1 0 0,-1 0 0,0-1 0,0 1 0,0 0 0,0 0 0,1 0 0,-1-1 0,0 1 0,0 0 0,0 0 0,0 0 0,1 0 0,-1 0 0,0 0 0,0-1 0,1 1 0,-1 0 0,0 0 0,0 0 0,1 0 0,-1 0 0,0 0 0,0 0 0,1 0 0,-1 0 0,0 0 0,1 0 0,14 10-59,9 16 170,-18-17 99,0 0 0,-1 1 0,0 0 0,-1 0 0,0 0 0,-1 0 0,0 1 0,0-1 0,-1 1 0,-1 0 0,1 11 0,-4-19 518,-4-8 372,-2-13 343,9 10-1871,-1-1 0,1 1-1,1-1 1,-1 1 0,1-1-1,4-8 1,-5 14 243,0 1-1,0-1 1,1 1-1,-1-1 1,1 1-1,-1 0 1,1-1-1,0 1 1,-1 0-1,5-3 1,-5 4 151,0 1 1,0-1-1,1 0 1,-1 1 0,0 0-1,0-1 1,0 1-1,1-1 1,-1 1 0,0 0-1,0 0 1,1 0 0,-1 0-1,0 0 1,0 0-1,1 0 1,-1 0 0,0 1-1,0-1 1,1 0-1,-1 1 1,0-1 0,0 1-1,2 0 1,0 2 48,0-1 0,0 1 1,0 0-1,-1 0 0,1 0 0,-1 0 1,0 0-1,0 1 0,0-1 0,0 1 1,0-1-1,-1 1 0,2 7 1,13 52 1865,-15-62-1814,2 7 2626,-2-25-2523,6-31-1839,-6 45 1552,2-4-253,-1 0 1,1 0 0,1 1 0,-1-1-1,10-11 1,-13 17 364,1 0-1,0 1 0,0-1 1,0 0-1,0 0 1,0 1-1,0-1 0,0 1 1,0-1-1,1 1 1,-1-1-1,0 1 0,0-1 1,0 1-1,1 0 0,-1 0 1,0 0-1,0 0 1,0 0-1,1 0 0,-1 0 1,0 0-1,0 0 1,1 1-1,-1-1 0,0 0 1,0 1-1,0-1 1,0 1-1,0-1 0,1 1 1,-1-1-1,0 1 1,0 0-1,-1 0 0,1 0 1,0-1-1,0 1 1,0 0-1,0 0 0,-1 0 1,1 0-1,0 2 1,16 20 81,-15-19-7,1 1 0,0-1-1,0 0 1,1 0 0,-1 0 0,1 0-1,6 5 1,-9-9-63,0 1 0,1-1-1,-1 1 1,0-1 0,0 0 0,1 0 0,-1 0-1,0 0 1,0 0 0,1 0 0,-1 0-1,0 0 1,0 0 0,1 0 0,-1-1 0,0 1-1,0 0 1,0-1 0,1 1 0,-1-1 0,0 0-1,0 1 1,0-1 0,0 0 0,0 0 0,0 1-1,0-1 1,0 0 0,-1 0 0,1 0-1,0 0 1,0 0 0,-1 0 0,1-1 0,-1 1-1,1 0 1,0-2 0,1-1 33,0 0-1,-1 0 1,1 0-1,-1 0 1,0 0-1,0 0 1,0 0-1,-1-1 1,1 1 0,-1 0-1,0 0 1,0 0-1,-1-1 1,-1-5-1,3 64 1598,1-51-1596,-1 1 1,2 0-1,-1-1 1,0 0-1,1 1 0,-1-1 1,1 0-1,0 0 1,0 0-1,0-1 1,1 1-1,-1-1 1,1 0-1,-1 0 0,1 0 1,0 0-1,-1-1 1,1 1-1,7 1 1,-4-1-12,0-1-1,0 1 1,0-1 0,-1-1 0,1 1 0,0-1-1,0 0 1,0-1 0,0 1 0,0-2 0,7-1 0,-11 2-35,-1 0 0,0-1 0,1 1 0,-1-1 0,0 1 0,0-1 0,0 0 0,0 0 0,-1 0 1,1 0-1,0 0 0,-1 0 0,1 0 0,-1-1 0,0 1 0,0 0 0,0-1 0,0 1 0,0-1 0,0 1 1,-1-1-1,0 0 0,1 1 0,-1-1 0,0 0 0,0 1 0,0-1 0,0 0 0,-2-4 0,2 1-40,-1-1 0,-1 1 0,1 0 0,-1 0 1,0 0-1,0 0 0,-1 0 0,1 0 0,-1 0 0,-1 1 0,-4-7 0,7 11 57,1 1 1,0 0-1,0 0 1,0 0-1,0-1 1,0 1-1,-1 0 1,1 0-1,0 0 1,0-1-1,0 1 1,0 0-1,-1 0 1,1 0-1,0 0 1,0 0-1,-1 0 1,1-1-1,0 1 1,0 0-1,-1 0 1,1 0-1,0 0 1,0 0-1,-1 0 1,1 0-1,0 0 1,0 0-1,-1 0 1,1 0-1,0 0 1,0 0-1,-1 0 1,1 0-1,0 1 1,0-1-1,-1 0 1,1 0-1,0 0 1,0 0-1,0 0 0,-1 0 1,1 1-1,0-1 1,0 0-1,0 0 1,-1 0-1,1 1 1,-5 18 191,2 23 135,3-41-317,22 343 1312,-19-333-1593,0-20-381,1-23-2609,-4 31 2865,2-22-5269</inkml:trace>
  <inkml:trace contextRef="#ctx0" brushRef="#br0" timeOffset="11668.92">3647 1567 9034,'0'0'9574,"0"10"-8487,0-2-965,2 51 796,-2-55-843,0-1 1,1 1-1,0 0 1,-1-1-1,1 1 1,1-1-1,-1 1 1,1-1-1,-1 0 1,1 0-1,0 1 1,0-1-1,0 0 1,5 4-1,-6-6-55,-1-1 0,1 0-1,0 0 1,0 0 0,0 0-1,-1 0 1,1 0-1,0 0 1,0 0 0,-1 0-1,1 0 1,0 0 0,0 0-1,0 0 1,-1 0 0,1-1-1,0 1 1,0 0 0,-1-1-1,1 1 1,0-1-1,-1 1 1,1 0 0,-1-1-1,1 0 1,0 1 0,-1-1-1,1 1 1,-1-1 0,1 0-1,-1 1 1,0-1-1,1 0 1,-1 1 0,0-1-1,1-1 1,17-33-69,-16 30-10,5-13-414,2-1 215,-8 19 282,-1 1 1,1-1-1,0 0 0,-1 0 1,1 0-1,0 1 0,-1-1 0,1 0 1,-1 1-1,1-1 0,0 0 0,-1 1 1,1-1-1,-1 1 0,1-1 0,-1 1 1,0-1-1,1 1 0,-1 0 1,1-1-1,-1 1 0,0-1 0,0 1 1,1 0-1,-1-1 0,0 1 0,0 0 1,0-1-1,0 1 0,0 1 0,3 3 50,0 0 0,0 0 0,1-1 0,-1 1 0,1-1 0,0 1 0,0-1 0,1-1 0,-1 1 0,1-1 0,-1 1 0,1-1 0,0 0 0,1-1 0,-1 0 0,0 1 0,1-2 0,-1 1 0,10 1 0,-12-2-80,0 0 0,1-1 1,-1 0-1,0 1 1,0-1-1,1-1 0,-1 1 1,0 0-1,0-1 1,1 1-1,-1-1 0,0 0 1,0 0-1,0 0 1,0-1-1,0 1 0,0-1 1,-1 0-1,1 1 1,0-1-1,-1 0 0,0-1 1,1 1-1,-1 0 1,0-1-1,0 1 0,0-1 1,0 0-1,-1 1 1,1-1-1,-1 0 0,1 0 1,-1 0-1,0 0 1,1-5-1,3-34-686,-4 41 688,-1 0 0,0 1 0,0-1-1,1 0 1,-1 0 0,0 0 0,0 0 0,0 0-1,0 0 1,0 0 0,0 0 0,-1 0-1,1 0 1,0 0 0,0 1 0,-1-1-1,1 0 1,0 0 0,-1 0 0,1 0 0,-1 0-1,1 1 1,-1-1 0,0 0 0,1 1-1,-1-1 1,0 0 0,1 1 0,-1-1-1,0 1 1,0-1 0,0 1 0,1-1 0,-1 1-1,0-1 1,-2 1 0,2 0 40,0 1 0,0 0 1,0 0-1,-1-1 0,1 1 0,0 0 1,0 0-1,0 0 0,1 0 0,-1 0 0,0 1 1,0-1-1,0 0 0,1 0 0,-1 0 1,1 1-1,-1-1 0,1 0 0,0 1 1,-1-1-1,1 1 0,0-1 0,0 0 1,0 1-1,0-1 0,0 3 0,0 39 1501,1-40-1503,0 0-1,0 0 0,0 0 1,0 0-1,0-1 1,1 1-1,-1 0 0,1-1 1,-1 1-1,1-1 1,0 0-1,0 0 0,0 1 1,1-1-1,-1 0 1,0-1-1,1 1 0,-1 0 1,1-1-1,0 1 1,-1-1-1,1 0 1,0 0-1,0 0 0,0 0 1,0-1-1,0 1 1,0-1-1,0 1 0,3-1 1,2 0-346,-1 1 1,1-1-1,-1-1 0,1 1 1,7-3-1,-10 2-560,0 0 0,0 0 0,-1-1 0,1 0-1,0 0 1,-1 0 0,5-3 0,8-10-7047</inkml:trace>
  <inkml:trace contextRef="#ctx0" brushRef="#br0" timeOffset="14521.93">4467 1559 10986,'0'0'5287,"3"9"-4384,29 106 4825,-33-131-5712,-2-66-1385,3 76 1121,1-1 0,-1 1 1,1 0-1,1-1 0,-1 1 0,1 0 0,0 0 1,0 0-1,1 0 0,3-6 0,-5 11 233,0 0-1,-1 1 0,1-1 1,0 0-1,0 0 1,0 0-1,0 1 0,0-1 1,0 0-1,0 1 0,0-1 1,0 1-1,0-1 1,1 1-1,-1 0 0,0-1 1,0 1-1,0 0 0,0 0 1,1 0-1,-1 0 0,0 0 1,0 0-1,0 0 1,1 0-1,-1 0 0,0 1 1,0-1-1,0 0 0,0 1 1,0-1-1,0 1 1,0 0-1,1-1 0,-1 1 1,-1 0-1,1-1 0,0 1 1,2 2-1,34 34 132,-36-35-121,11 11 149,-1 0 1,0 1 0,-1 1 0,-1-1-1,0 1 1,-1 1 0,-1 0 0,8 24 0,-18-55 192,1 1 0,1-1 1,1 0-1,1-24 1,0 34-531,-1-1 0,1 1 1,1 0-1,-1 0 0,1-1 1,0 1-1,0 0 0,0 0 1,1 1-1,-1-1 1,1 1-1,0-1 0,1 1 1,-1 0-1,1 0 0,0 0 1,8-6-1,-11 9 176,1 0 0,-1 0 0,0 1 0,1-1 0,-1 0 0,1 1 0,-1-1 0,1 1 0,-1-1 0,1 1 0,-1 0 0,1 0 0,-1 0 0,1 0-1,-1 0 1,1 0 0,-1 0 0,1 0 0,0 1 0,-1-1 0,1 0 0,1 2 0,1 0 53,-1-1-1,0 2 1,0-1 0,0 0 0,0 0-1,-1 1 1,1 0 0,-1-1-1,4 6 1,3 7 265,0 0 1,0 0-1,6 21 1,-11-29-235,-3-3-128,0-1 80,1 1 0,-1 0 0,1-1 0,0 1 0,0-1-1,0 0 1,0 1 0,1-1 0,5 5 0,-6-7-326,0 0 1,0 0-1,0 0 1,0 0-1,0 0 1,0 0-1,1-1 1,-1 1-1,0-1 0,0 1 1,1-1-1,2 0 1,12 0-5090</inkml:trace>
  <inkml:trace contextRef="#ctx0" brushRef="#br0" timeOffset="14939.3">5000 1535 9274,'0'0'7043,"-9"6"-5690,-28 20-179,35-24-1066,1 0 1,-1-1-1,1 1 0,-1 0 1,1 0-1,0 0 0,0 0 1,0 0-1,0 0 0,0 1 1,0-1-1,1 0 0,-1 0 0,1 1 1,0-1-1,-1 0 0,1 1 1,0-1-1,0 0 0,1 1 1,-1-1-1,0 0 0,1 1 1,1 3-1,-1-3 1,0 1 0,0-1-1,1 0 1,-1 1 0,1-1 0,0 0 0,0 0 0,0 0-1,1 0 1,-1-1 0,1 1 0,-1-1 0,4 3 0,-1-2-69,0-1 1,0 0 0,0 0 0,0 0 0,0-1 0,0 0 0,0 0 0,1 0-1,-1 0 1,0-1 0,1 0 0,-1 0 0,1-1 0,-1 1 0,0-1 0,9-3-1,-11 4-29,-1-1-1,1 0 0,-1 0 0,1 0 0,-1 0 0,1 0 0,-1-1 0,0 1 0,0-1 0,0 0 1,1 1-1,-2-1 0,1 0 0,0 0 0,0 0 0,-1 0 0,1-1 0,-1 1 0,1 0 0,-1-1 0,0 1 1,0-1-1,0 1 0,0-1 0,-1 0 0,1 1 0,-1-1 0,1 0 0,-1 1 0,0-1 0,0 0 1,0 1-1,-1-1 0,0-3 0,0 1 2,-1 0 0,-1 1 1,1-1-1,-1 0 0,1 1 1,-1 0-1,0 0 0,-1 0 1,1 0-1,-1 0 0,0 1 1,0-1-1,-8-5 0,7 5-489,0 1-1,-1-1 1,1 1-1,-1 0 1,0 1 0,0-1-1,0 1 1,0 0-1,-1 0 1,-11-1-1,13 4-3375</inkml:trace>
  <inkml:trace contextRef="#ctx0" brushRef="#br0" timeOffset="15918.57">5326 1546 8306,'0'0'8599,"-10"-4"-6692,-32-8-545,41 12-1290,-1 0 0,0 0 1,0 0-1,0 0 0,0 1 0,1-1 1,-1 1-1,0-1 0,0 1 1,1-1-1,-1 1 0,1 0 1,-1 0-1,0 0 0,1 0 0,-1 0 1,1 0-1,0 0 0,-1 1 1,1-1-1,0 0 0,0 1 1,0-1-1,0 1 0,0-1 1,0 1-1,-1 2 0,-14 42 843,15-40-848,0-1 1,0 1-1,1-1 0,0 1 1,0-1-1,0 1 0,1-1 1,0 1-1,2 10 0,-2-15-66,0 1-1,-1-1 1,1 0-1,0 1 0,-1-1 1,1 0-1,0 0 1,0 1-1,0-1 1,0 0-1,0 0 0,0 0 1,1 0-1,-1 0 1,0 0-1,0-1 1,1 1-1,-1 0 0,1-1 1,-1 1-1,0-1 1,1 1-1,-1-1 1,1 0-1,-1 1 0,1-1 1,-1 0-1,1 0 1,0 0-1,-1 0 1,1 0-1,-1-1 0,1 1 1,-1 0-1,0-1 1,1 1-1,-1-1 0,1 1 1,-1-1-1,3-1 1,0-1-79,0 0 0,-1 1 0,1-1 0,-1-1 0,1 1 0,-1 0 1,0-1-1,0 0 0,-1 1 0,1-1 0,-1 0 0,0 0 0,0-1 0,0 1 1,0 0-1,-1-1 0,0 1 0,0-1 0,0 1 0,0-1 0,0-6 0,0-2-260,0 0 0,-1 0-1,0 0 1,-1 1-1,-1-1 1,-4-21 0,-18-30-1213,22 59 1572,0 1 0,0-1-1,-1 1 1,1 0 0,-1-1 0,0 1-1,-1 0 1,1 1 0,-1-1-1,1 1 1,-6-5 0,7 32 1469,10 0-1152,2 0 1,0 0-1,1-2 1,1 1 0,1-1-1,16 21 1,-18-27-238,-4-6-60,21 31 61,-27-39-99,1 0 1,-1 0 0,1-1-1,0 1 1,-1 0 0,1-1-1,0 1 1,0-1 0,0 0-1,0 0 1,0 0 0,0 0-1,0 0 1,0 0 0,0 0-1,4 0 1,-5-2-13,0 1 0,1-1 0,-1 0 0,0 1-1,0-1 1,0 0 0,0 0 0,0 0 0,0 0 0,-1 0-1,1 0 1,0 0 0,0 0 0,-1 0 0,1-1 0,-1 1 0,1 0-1,-1 0 1,1-1 0,-1 1 0,0 0 0,0-1 0,1 1-1,-1 0 1,0-1 0,0-1 0,2-38-1574,-2 35 1268,1 4 252,-1 0 0,0 0 1,1 0-1,-1-1 1,0 1-1,0 0 1,-1 0-1,1 0 1,0-1-1,-1 1 1,1 0-1,-1 0 1,0 0-1,0 0 1,-1-2-1,3 39 1041,1-30-880,1 1 1,0 0-1,-1-1 1,2 0 0,-1 1-1,1-1 1,-1-1-1,1 1 1,1 0-1,-1-1 1,1 0 0,-1 0-1,1 0 1,0-1-1,1 1 1,10 4-1,-13-7-94,0 1-1,0-1 1,0 0-1,1 0 0,-1-1 1,0 1-1,0-1 0,0 1 1,1-1-1,-1 0 1,0 0-1,1 0 0,-1-1 1,0 1-1,0-1 0,0 0 1,1 0-1,-1 0 1,0 0-1,0 0 0,0-1 1,-1 1-1,1-1 0,0 0 1,0 0-1,-1 0 1,1 0-1,-1 0 0,0-1 1,0 1-1,0-1 0,4-5 1,-2-1-153,1 0 1,-1-1 0,-1 0-1,0 1 1,0-1 0,-1 0-1,0-1 1,0 1 0,-1 0-1,-1 0 1,0-1 0,0 1-1,-4-19 1,2 16-20,-1 0-1,0-1 1,-1 1-1,0 0 1,-1 1 0,0-1-1,-1 1 1,-1 0-1,-15-21 1,21 31 217,-1 0 1,0 0-1,1 0 0,-1 0 1,0 1-1,0-1 1,0 0-1,0 1 0,0 0 1,0-1-1,0 1 0,-1 0 1,1 0-1,0 0 0,-1 1 1,-3-2-1,5 2-1,0 1 1,0-1-1,0 1 0,0-1 0,0 0 1,0 1-1,0 0 0,0-1 0,0 1 0,0 0 1,0-1-1,0 1 0,0 0 0,0 0 1,1 0-1,-1 0 0,0 0 0,1 0 0,-1 0 1,0 0-1,1 0 0,0 0 0,-1 0 1,1 0-1,-1 0 0,1 0 0,0 1 0,0-1 1,0 0-1,0 0 0,0 0 0,0 0 1,0 1-1,0-1 0,1 2 0,-1 13 207,1 1 0,0 0 0,1 0 0,1 0 0,10 31 0,38 81-64,-9-27-158,-40-94-28,26 83-7,-27-84 7,1 0 1,-1 0-1,0 0 1,-1 0-1,0 1 1,0-1 0,-1 0-1,1 0 1,-2 0-1,1 0 1,-3 7-1,3-12 19,1-1 0,-1 1 0,1-1 0,-1 0 0,0 1 0,0-1 0,0 0 0,0 1 0,0-1-1,0 0 1,0 0 0,0 0 0,0 0 0,-1 0 0,1 0 0,0 0 0,-1 0 0,1-1 0,-1 1 0,1 0 0,-1-1 0,1 1 0,-1-1-1,1 0 1,-1 1 0,1-1 0,-1 0 0,0 0 0,1 0 0,-1 0 0,1 0 0,-1-1 0,1 1 0,-1 0 0,0-1 0,1 1 0,-2-1-1,-1-1 16,1 1-1,0-1 0,-1 0 0,1 0 1,0 0-1,0 0 0,0-1 0,1 1 1,-1-1-1,0 1 0,1-1 0,0 0 1,-1 0-1,-2-7 0,1 1-261,1 0-1,0-1 0,1 1 0,0-1 1,0 1-1,1-1 0,0 0 1,1-13-1,1 13-873,-1 0 0,2-1 0,0 1 0,0 0 0,0 0 0,2 1 0,7-18 0,1 5-3789</inkml:trace>
  <inkml:trace contextRef="#ctx0" brushRef="#br0" timeOffset="16298.86">5727 1521 8370,'0'0'12178,"15"57"-11209,-7-36-185,0 1-56,0-1-288,2-5-224,-1-1-128,-2-6-88,0-3-104,-2-6-936,-2-8-1401,-3-5-2976</inkml:trace>
  <inkml:trace contextRef="#ctx0" brushRef="#br0" timeOffset="16299.86">5713 1354 928,'0'0'10506,"63"33"-11258,-42-22-848</inkml:trace>
  <inkml:trace contextRef="#ctx0" brushRef="#br0" timeOffset="16883.52">5922 1626 10234,'0'0'4869,"10"-1"-4645,55-13-125,-63 13-87,1 0 0,-1 0 0,0 0 0,1 0 0,-1 0 0,0 0 0,0-1 0,0 0 0,1 1 0,-2-1 0,1 0 0,3-3 0,-5 4 3,1 0-1,-1 0 1,0 0-1,1-1 1,-1 1 0,0 0-1,0 0 1,0 0-1,0-1 1,0 1 0,0 0-1,0 0 1,0 0-1,0-1 1,0 1-1,-1 0 1,1 0 0,-1 0-1,1 0 1,-1 0-1,1-1 1,-1 1-1,1 0 1,-1 0 0,0 0-1,0 1 1,0-1-1,1 0 1,-3-1-1,3 1 61,-1-1 0,0 1 1,1 0-1,-1 0 0,0 0 0,0 0 0,0 1 0,0-1 0,0 0 0,0 0 0,0 0 0,0 1 0,0-1 0,0 0 0,0 1 0,0-1 0,0 1 0,-1-1 0,1 1 0,0 0 0,0 0 0,0-1 0,-1 1 0,1 0 0,0 0 0,-1 0 0,1 0 0,0 0 0,0 1 0,-1-1 0,1 0 0,0 1 0,0-1 0,0 0 1,0 1-1,-1 0 0,1-1 0,0 1 0,0 0 0,0-1 0,0 1 0,0 0 0,0 0 0,0 0 0,0 1 0,-2 2 79,1-1 1,0 1-1,0 0 1,0 0-1,1 0 1,-1 1-1,1-1 1,0 0-1,0 1 1,1-1-1,-1 8 1,1-8-73,0 0 1,0 0 0,0 0 0,1 0 0,-1 0 0,1 0 0,0 0 0,0 0 0,1 0 0,-1-1 0,1 1 0,0 0 0,0-1-1,0 1 1,0-1 0,1 0 0,-1 0 0,1 0 0,3 3 0,-1-2-45,0-1 1,0 0-1,1-1 0,-1 1 1,0-1-1,1 0 0,0 0 0,0-1 1,-1 0-1,1 0 0,0 0 1,10 0-1,0-1-67,0-1-1,-1 0 1,1-1 0,-1 0 0,1-1-1,-1-1 1,16-6 0,-27 8-31,1 0-1,0 0 1,-1-1 0,1 1-1,-1-1 1,0 0 0,0 0 0,0-1-1,-1 1 1,1-1 0,4-5-1,-7 6 18,1 0 0,-1 0 0,1 0-1,-1 0 1,0 0 0,0-1 0,0 1-1,-1 0 1,1 0 0,-1-1-1,0 1 1,0 0 0,0-1 0,0 1-1,0 0 1,-1-1 0,1 1 0,-1 0-1,-2-4 1,-15-27-347,17 32 433,0 1-1,0-1 1,-1 0 0,1 1 0,0-1 0,-1 1-1,1-1 1,-1 1 0,0 0 0,1 0 0,-1 0-1,0 0 1,0 0 0,1 0 0,-1 0 0,-4-1-1,5 5 84,-1 0-1,1 0 1,0 0-1,0 1 1,0-1-1,1 0 1,-1 0-1,1 0 1,-1 1-1,1-1 1,1 6-1,-1-7-44,-1 6 82,1 0 0,0 0 0,1 0 0,0 0 0,0-1 0,1 1-1,0 0 1,0 0 0,5 9 0,-6-14-151,2 1-1,-1-1 1,0 0 0,1 0 0,-1 0-1,1 0 1,0 0 0,0-1 0,0 1-1,0-1 1,1 0 0,-1 0 0,0 0-1,1 0 1,0-1 0,-1 1 0,1-1-1,0 0 1,0 0 0,0 0 0,4 0-1,2 0-455,1 0 0,-1-1-1,1 0 1,16-2 0,17-9-4272,-13-2-1101</inkml:trace>
  <inkml:trace contextRef="#ctx0" brushRef="#br0" timeOffset="17244.42">6046 1229 16235,'0'0'385,"-5"52"-1802,11-29 761,5-3-1640</inkml:trace>
  <inkml:trace contextRef="#ctx0" brushRef="#br0" timeOffset="17846.94">6801 1530 440,'0'0'16740,"1"6"-15984,5 20 74,1 0 0,2-1 1,20 45-1,-14-37 499,18 59 1,-54-160 1812,8 30-4664,-10-57 0,22 90 1335,-1-7-441,0 0-1,0 0 0,2-1 0,-1 1 0,1 0 0,3-17 0,-3 28 609,1 0-1,-1-1 0,1 1 0,0 0 0,-1 0 0,1 0 0,0-1 0,0 1 0,0 0 0,0 0 0,0 0 0,0 0 0,0 0 0,0 1 0,0-1 0,0 0 0,0 0 0,1 1 0,-1-1 0,0 1 0,1-1 0,-1 1 0,0-1 0,1 1 0,-1 0 0,0 0 0,1 0 0,-1 0 0,1 0 0,-1 0 0,0 0 0,1 0 0,-1 0 0,1 1 0,-1-1 0,0 0 0,1 1 0,-1-1 0,0 1 0,0 0 0,1-1 0,0 2 0,7 2 103,-1 0 0,0 1 0,0-1-1,14 12 1,-13-8 100,0 1 0,0 0-1,0 1 1,-1-1 0,11 20 0,-17-28-128,-1 1 0,0 0 0,0 0 0,0-1 0,0 1 0,0 0 0,-1 0 1,1 0-1,0 0 0,-1 0 0,0 0 0,1 0 0,-1 0 0,0 0 1,0 0-1,0 0 0,0 0 0,0 0 0,-1 0 0,1 0 0,-1 0 0,1 0 1,-1 0-1,0 0 0,0 0 0,0 0 0,0 0 0,0-1 0,0 1 0,0 0 1,0-1-1,-1 1 0,1-1 0,-1 1 0,1-1 0,-1 0 0,0 1 0,1-1 1,-1 0-1,0 0 0,0 0 0,-3 0 0,-38 12 474,42-12-659,0-1 0,-1 0 0,1 0 0,0 1 0,0-1 0,-1 0 0,1 0 1,0 0-1,0 0 0,-1 0 0,1 0 0,0-1 0,0 1 0,-1 0 0,1-1 0,0 1 1,0-1-1,0 1 0,0-1 0,0 0 0,0 1 0,0-1 0,0 0 0,0 0 1,0 1-1,0-1 0,0 0 0,0 0 0,0 0 0,1 0 0,-2-2 0,0-10-5131</inkml:trace>
  <inkml:trace contextRef="#ctx0" brushRef="#br0" timeOffset="18432.71">7244 1522 1424,'0'0'10633,"-9"-2"-8472,-3-1-1403,0 1 1,-1 0 0,1 1 0,0 1 0,-1 0-1,-13 1 1,23-1-652,0 1 0,0-1 0,0 0 0,0 1 0,0 0 0,0 0 0,0 0 0,0 0 0,0 0 0,0 1 0,1-1 0,-1 1 0,1-1 0,-1 1 0,1 0 0,-1 0-1,1 1 1,0-1 0,0 0 0,0 1 0,0-1 0,1 1 0,-1-1 0,0 1 0,1 0 0,0 0 0,0 0 0,0 0 0,0 0 0,0 0 0,1 0 0,-1 0 0,1 0 0,0 5 0,0-5-95,1-1 0,0 1-1,-1-1 1,1 1 0,0-1 0,0 1 0,1-1 0,-1 1-1,0-1 1,1 0 0,-1 0 0,1 0 0,0 0 0,0 0 0,0 0-1,0 0 1,0 0 0,0-1 0,1 1 0,-1-1 0,0 0-1,1 1 1,-1-1 0,1 0 0,-1-1 0,1 1 0,0 0-1,-1-1 1,5 1 0,10 2 44,0 0 1,0-2-1,21 0 0,-36-1-73,-1 1-1,0-1 1,1 0 0,-1 0-1,1 0 1,-1 0 0,0-1-1,1 1 1,-1 0 0,0-1-1,1 1 1,-1-1 0,0 1-1,1-1 1,-1 1 0,0-1-1,0 0 1,0 0 0,0 1 0,1-1-1,-1 0 1,0 0 0,-1 0-1,1 0 1,0-1 0,0 1-1,0 0 1,-1 0 0,1 0-1,0-1 1,-1 1 0,1 0-1,-1-1 1,0 1 0,1 0-1,-1-1 1,0 1 0,0-3-1,0-3-116,-1-1-1,0 1 0,0-1 1,-1 1-1,-5-13 1,5 13 114,37 28-445,0 6 466,-17-11 76,1-2-1,0 0 1,24 12 0,-43-26-51,0 0 1,0 0-1,1 0 1,-1 0 0,0 0-1,0 0 1,0 0-1,0 0 1,0 0 0,1 0-1,-1 0 1,0 0-1,0 0 1,0 0 0,0 0-1,0 0 1,1 0-1,-1 0 1,0 0-1,0 0 1,0 0 0,0 0-1,0 0 1,0 0-1,1 0 1,-1 0 0,0 0-1,0 0 1,0 0-1,0 0 1,0-1 0,0 1-1,0 0 1,1 0-1,-1 0 1,0 0-1,0 0 1,0 0 0,0-1-1,0 1 1,0 0-1,0 0 1,0 0 0,0 0-1,0 0 1,0-1-1,0 1 1,0 0 0,0 0-1,0 0 1,0 0-1,0 0 1,0-1-1,0 1 1,0 0 0,-2-15 371,-7-15-362,-12-37 70,20 61-180,0 1 1,1-1-1,-1 1 1,1-1-1,0 1 1,1 0-1,-1-1 1,1 1-1,0-1 1,3-9-1,-2 12-255,0 1 1,0 0-1,0-1 0,1 1 0,-1 0 1,0 0-1,1 1 0,-1-1 1,1 0-1,0 1 0,-1 0 1,1-1-1,0 1 0,0 0 0,0 1 1,0-1-1,0 0 0,0 1 1,0 0-1,6 0 0,-9-1 149,24-1-4083</inkml:trace>
  <inkml:trace contextRef="#ctx0" brushRef="#br0" timeOffset="20946.82">7999 1510 4521,'0'0'11164,"-9"-7"-9968,-33-22-293,40 28-831,0 0 0,1 0 1,-1 0-1,0 0 0,0 1 0,0-1 1,0 1-1,0-1 0,0 1 1,0 0-1,0 0 0,0 0 0,0 0 1,0 0-1,1 0 0,-1 1 0,0-1 1,0 0-1,0 1 0,0 0 1,0-1-1,0 1 0,1 0 0,-1 0 1,0 0-1,1 0 0,-1 0 0,0 1 1,1-1-1,0 0 0,-1 1 1,1-1-1,0 1 0,0-1 0,-1 1 1,0 2-1,-3 4 46,0 0 0,1 1 0,0-1 0,0 1 0,-3 11 0,5-14-75,1-1 0,-1 0 0,1 1 1,1-1-1,-1 1 0,1-1 0,0 1 0,0-1 1,0 1-1,1-1 0,0 1 0,3 10 0,-3-15-32,-1 1 0,1-1 0,0 1 0,0-1 0,0 1-1,0-1 1,0 0 0,0 1 0,0-1 0,1 0 0,-1 0-1,0 0 1,1 0 0,-1 0 0,1 0 0,-1 0 0,4 1-1,-2-2 0,0 1 0,0-1 0,0 1 0,0-1 0,0 0 0,0 0 0,0-1 0,0 1 0,0 0 0,0-1 0,0 0 0,0 0 0,3-1 0,0-1-2,0 0 0,-1 0 0,0 0 0,0-1-1,0 0 1,0 0 0,-1 0 0,1 0 0,-1-1 0,0 0 0,0 0 0,-1 0 0,5-8-1,-6 10-4,0-1 0,-1 1 0,1 0 0,-1 0 0,1-1 0,-1 1 0,0-1 0,0 1-1,-1-1 1,1 1 0,-1-1 0,0 1 0,0-1 0,0 0 0,0 1 0,-1-1 0,1 1 0,-1-1-1,0 1 1,0-1 0,0 1 0,-1 0 0,1-1 0,-4-4 0,5 7-4,0 1 0,0-1 1,-1 1-1,1-1 0,0 1 1,0-1-1,-1 1 0,1-1 1,0 1-1,-1 0 0,1-1 1,0 1-1,-1 0 0,1-1 1,-1 1-1,1 0 0,0-1 1,-1 1-1,1 0 0,-1 0 0,1 0 1,-1-1-1,1 1 0,-1 0 1,1 0-1,-1 0 0,1 0 1,-1 0-1,1 0 0,-1 0 1,0 0-1,0 0 0,-2 17-46,10 26 2,-3-32 163,0 0-1,1-1 0,1 1 1,0-1-1,1 0 1,13 17-1,-18-25-203,0 0 0,1 0 0,-1 0 0,0 0 0,1 0 0,-1 0 0,1-1 0,0 1 0,0-1 0,-1 1 0,1-1 0,0 0 0,5 0 0,-6 0-205,0-1 1,0-1-1,0 1 0,0 0 0,0 0 1,0-1-1,0 1 0,0-1 0,0 0 1,0 0-1,0 1 0,0-1 0,-1 0 0,1-1 1,0 1-1,-1 0 0,1 0 0,-1-1 1,1 1-1,-1-1 0,1 1 0,0-3 1,12-17-6737</inkml:trace>
  <inkml:trace contextRef="#ctx0" brushRef="#br0" timeOffset="21486.27">8127 1173 10218,'0'0'3554,"2"13"-1833,74 324 5591,-72-305-5940,-5-28-20,-2-20-883,1 2-898,1 0 0,0 0-1,1 0 1,2-19 0,-2 31 294,1-1 0,-1 1 0,1-1 0,-1 1 0,1 0 0,0-1 0,0 1 0,0 0 0,0 0 0,0 0 0,0 0 0,1 0 0,-1 0 0,3-3 0,-2 4 77,-1 1 1,0-1-1,1 1 1,-1-1-1,0 1 1,1 0-1,-1-1 1,0 1-1,1 0 1,-1 0-1,1 0 1,-1 0-1,1 0 1,-1 0-1,0 1 1,1-1-1,-1 0 1,1 1-1,-1-1 1,0 1-1,1-1 0,-1 1 1,0 0-1,0-1 1,0 1-1,1 0 1,0 2-1,8 4 69,-1 1 1,0 0-1,-1 0 0,0 1 0,0 0 0,9 15 0,-13-18 65,-1-1-1,1 0 1,-1 1-1,0 0 0,-1 0 1,1 0-1,-1 0 1,-1 0-1,1 1 0,-1-1 1,0 0-1,0 1 1,-1 10-1,-1-15-32,0 0 0,0 0 0,0 0 1,-1 0-1,1 0 0,-1 0 0,1 0 0,-1 0 1,0-1-1,0 1 0,1-1 0,-1 1 0,0-1 0,-1 0 1,1 1-1,0-1 0,0 0 0,0-1 0,-1 1 0,1 0 1,-1-1-1,1 1 0,-5 0 0,0 0-80,0 0 1,0 0-1,0 0 0,0-1 1,0 0-1,0-1 0,-9-1 1,15 2-161,0-1 0,-1 0 0,1 1-1,0-1 1,0 0 0,0 0 0,0 0 0,1 0 0,-1 0 0,0 0 0,0 0 0,0 0 0,1 0 0,-1 0 0,0 0 0,1 0-1,-1-1 1,1 1 0,0 0 0,-1 0 0,1-1 0,0 1 0,0 0 0,0-1 0,0 1 0,0 0 0,0 0 0,0-1 0,0 1 0,1-2-1,-1-11-4103</inkml:trace>
  <inkml:trace contextRef="#ctx0" brushRef="#br0" timeOffset="21893.29">8546 1414 9394,'0'0'5206,"-11"-2"-3426,5 2-1705,-4-2 428,0 1 1,1 0-1,-1 1 0,0 0 1,-11 2-1,20-2-450,-1 0 1,0 0-1,1 1 1,-1-1-1,0 1 1,1-1-1,-1 1 1,0-1-1,1 1 1,-1 0-1,1 0 1,0 0-1,-1 0 1,1 0-1,0 0 1,-1 0-1,1 0 1,0 0-1,0 1 1,0-1-1,0 1 1,0-1-1,0 0 1,0 1-1,1 0 1,-1-1-1,0 1 1,1-1-1,0 1 1,-1 0-1,1-1 1,0 1-1,0 0 1,-1-1-1,2 1 1,-1 0-1,0-1 1,0 1-1,0 0 1,1-1-1,0 4 1,1-1-51,-1-1-1,1 1 1,0-1-1,0 1 1,0-1-1,0 0 1,0 0-1,1 0 1,0 0-1,-1-1 1,1 1 0,0-1-1,0 0 1,5 3-1,53 28-102,-45-26-15,9 5-78,-18-10 132,1 0 1,-1 1-1,0 1 1,-1-1-1,1 1 1,-1 0-1,1 0 1,-1 1-1,0 0 1,-1 0-1,8 9 1,-13-14 55,0 1-1,1 0 1,-1-1 0,0 1 0,0 0 0,0-1 0,0 1 0,0 0-1,0-1 1,0 1 0,0 0 0,0 0 0,0-1 0,0 1 0,0 0-1,0-1 1,-1 1 0,1 0 0,0-1 0,0 1 0,-1-1-1,1 1 1,0 0 0,-1-1 0,1 1 0,-1-1 0,1 1 0,-1-1-1,1 1 1,-1-1 0,1 1 0,-1-1 0,0 0 0,1 1 0,-1-1-1,1 0 1,-1 0 0,0 1 0,1-1 0,-1 0 0,0 0 0,1 0-1,-1 0 1,-1 0 0,-38 6 44,34-5-53,-6 0-24,-46 3-527,54-3 102,0-1 0,0 0 1,0-1-1,0 1 0,0-1 0,0 0 0,0 0 0,0 0 0,0 0 0,-6-4 0,3-2-2294,5-1-1336</inkml:trace>
  <inkml:trace contextRef="#ctx0" brushRef="#br0" timeOffset="22297.24">8724 1472 8266,'0'0'5968,"-9"2"-3956,6-1-1862,-1-1-1,1 1 1,0 0-1,-1 0 1,1 0-1,0 1 0,0-1 1,0 1-1,0-1 1,0 1-1,0 0 1,1 0-1,-1 1 1,1-1-1,-1 0 1,1 1-1,0 0 1,0-1-1,0 1 1,0 0-1,0 0 1,1 0-1,-1 0 1,1 0-1,0 1 0,0-1 1,0 0-1,0 0 1,1 1-1,-1-1 1,1 1-1,0-1 1,0 0-1,0 1 1,1-1-1,0 7 1,0-7-105,0-1 1,0 1 0,0-1 0,0 0-1,0 1 1,1-1 0,-1 0 0,1 0-1,-1 0 1,1 0 0,0 0 0,0 0-1,0 0 1,0 0 0,0-1 0,0 1-1,1-1 1,-1 0 0,0 1 0,1-1-1,4 1 1,-2 0-1,1-1 0,0 1 0,0-1 0,0 0-1,0-1 1,0 0 0,0 0 0,0 0 0,11-2 0,-14 2-43,1-1 0,-1 0 0,1 0 1,-1 0-1,0 0 0,1 0 0,-1-1 0,0 0 1,0 1-1,0-1 0,0 0 0,0-1 1,-1 1-1,1 0 0,3-5 0,-5 5-10,0 0 0,0 0 0,0 0-1,0-1 1,-1 1 0,1 0-1,-1 0 1,1 0 0,-1-1 0,0 1-1,0 0 1,0 0 0,0 0-1,-1-1 1,1 1 0,0 0 0,-1 0-1,0 0 1,1 0 0,-1-1 0,0 1-1,0 0 1,0 1 0,0-1-1,-1 0 1,1 0 0,-2-2 0,-10-10-276,11 12 220,-1-1 0,1 1 0,0 0 1,0-1-1,0 1 0,0-1 0,0 0 1,0 0-1,1 1 0,-1-1 0,1 0 1,0-1-1,0 1 0,-1-3 0,4 5 31,0 0 1,0 1-1,1 0 0,-1-1 0,0 1 0,0 0 0,0 0 0,0 0 1,0 1-1,1-1 0,-1 0 0,0 1 0,4 1 0,-1 0 38,1 0 1,-1 1-1,1 0 0,-1 0 0,0 0 1,0 0-1,0 1 0,-1 0 0,1 0 0,-1 0 1,0 0-1,7 10 0,-1 2 38,-1 0 0,13 31 0,-18-37-52,8 3-3629,-6-12-1372</inkml:trace>
  <inkml:trace contextRef="#ctx0" brushRef="#br0" timeOffset="22830.13">9007 1487 9210,'0'0'6379,"1"12"-4855,10 40 400,26 77 0,-28-100-1483,-5-18-53,0 0 1,-1 0-1,-1 0 0,1 0 1,-2 1-1,0-1 1,0 1-1,-2 19 0,-2-33-162,1-1-1,-1 0 0,1 0 1,0 0-1,0 0 1,0-1-1,0 1 0,-1-5 1,-7-23-1127,2 0 1,-9-59-1,14 62-937,1-1 0,1 0 0,5-40 0,-4 66 1711,0 1 1,0 0 0,1-1 0,-1 1 0,1 0 0,-1 0 0,1 0-1,0 0 1,0 0 0,0 0 0,0 0 0,0 0 0,0 0-1,1 0 1,-1 0 0,1 1 0,-1-1 0,1 0 0,0 1-1,-1-1 1,1 1 0,0 0 0,0 0 0,0 0 0,0 0 0,0 0-1,0 0 1,1 0 0,-1 1 0,0-1 0,0 1 0,0-1-1,1 1 1,-1 0 0,0 0 0,1 0 0,-1 0 0,0 1-1,0-1 1,0 0 0,1 1 0,2 1 0,1-1 201,0 1 1,-1 0-1,1 0 0,-1 1 1,0-1-1,0 1 1,0 1-1,0-1 1,0 0-1,0 1 0,-1 0 1,0 0-1,0 1 1,0-1-1,5 9 0,-7-10 39,-1-1 0,0 1 0,0 0 0,0-1 0,0 1-1,0 0 1,-1 0 0,1 0 0,-1 0 0,0 0 0,1 0 0,-2 0-1,1 0 1,0 0 0,0 0 0,-1 0 0,0-1 0,1 1 0,-1 0-1,0 0 1,-1 0 0,1-1 0,0 1 0,-1-1 0,0 1 0,1-1-1,-1 1 1,0-1 0,-2 2 0,0-1-26,1 0-1,-1 0 1,1-1-1,-1 1 1,0-1 0,0 0-1,0 0 1,0-1-1,-1 1 1,1-1-1,0 0 1,-1 0 0,1 0-1,-1-1 1,1 1-1,-1-1 1,1 0 0,-8-2-1,10 2-235,1 0 0,0 0 0,-1-1 0,1 1 0,0 0 0,0-1-1,-1 1 1,1-1 0,0 0 0,0 1 0,0-1 0,0 0 0,0 0 0,0 0 0,0 0 0,0 0 0,0 0-1,0 0 1,0 0 0,0 0 0,0-2 0,-4-12-4285</inkml:trace>
  <inkml:trace contextRef="#ctx0" brushRef="#br0" timeOffset="23278.05">9152 1273 7986,'0'0'2312,"3"8"-607,17 40 763,37 96 2627,-49-120-3981,-1 1 0,-1 0-1,5 50 1,-10-87-1024,-1-1 0,1 1-1,1 0 1,0-1 0,5-11 0,-6 19-409,1 0 0,0 0 0,0 1 0,0-1 1,1 0-1,0 1 0,-1 0 0,5-4 0,-6 6 189,1 0 0,0 1 0,-1 0 0,1-1 0,0 1 0,0 0-1,-1 0 1,1 0 0,0 0 0,0 0 0,0 0 0,0 1 0,1-1-1,-1 1 1,0-1 0,0 1 0,0 0 0,0 0 0,0 0 0,3 0-1,-1 1 155,0 1-1,-1-1 0,1 1 1,0 0-1,-1 0 0,0 0 1,1 1-1,-1-1 0,0 1 1,0-1-1,0 1 1,-1 0-1,1 0 0,-1 1 1,1-1-1,2 7 0,30 61 958,-25-35-2529,-10-44-2316</inkml:trace>
  <inkml:trace contextRef="#ctx0" brushRef="#br0" timeOffset="23662.67">9411 1325 10202,'0'0'816,"74"42"-2488,-49-27-5338</inkml:trace>
  <inkml:trace contextRef="#ctx0" brushRef="#br0" timeOffset="24054.21">9677 1500 8794,'0'0'4157,"-10"-4"-2287,5 2-1796,-2-1 373,1 1-1,-1-1 1,0 2-1,0-1 0,0 0 1,-13 0-1,18 2-349,0 0 0,0 1 0,0-1 0,0 1 0,0-1 0,0 1 0,0-1 0,0 1 0,0 0 0,0 0 0,0 0 0,1 0 0,-1 0 0,0 0 0,1 1 0,-1-1 0,1 0 0,-1 1 0,1 0 0,0-1 0,-1 1 0,1 0 0,0-1 0,0 1 0,0 0 0,1 0 0,-1 0 0,0 0 0,1 0 0,-1 0 0,1 0 0,-1 4 0,0 0 29,1 0 1,-1 0 0,1 0 0,0 0-1,0 0 1,1 0 0,0 1 0,0-1-1,1 0 1,-1-1 0,1 1 0,0 0 0,4 6-1,-5-10-111,1 1 1,-1 0-1,1-1 0,0 1 0,0-1 0,0 1 0,0-1 1,1 0-1,-1 0 0,0 0 0,1 0 0,0 0 0,-1-1 1,1 1-1,0-1 0,0 1 0,0-1 0,0 0 0,0 0 0,0-1 1,0 1-1,0-1 0,0 1 0,0-1 0,1 0 0,-1 0 1,4-1-1,-5 0-87,0 1 0,1-1 0,-1 0 0,0 0 1,0 0-1,0-1 0,-1 1 0,1 0 0,0-1 1,0 1-1,-1-1 0,1 0 0,-1 0 0,1 1 1,-1-1-1,0 0 0,0 0 0,0 0 0,0 0 1,0 0-1,0-1 0,0 1 0,-1 0 0,1 0 1,0-5-1,6-67-2879,-6 56 2346,-1 17 581,0 0 0,0 0 0,0 1 0,0-1 0,0 0 0,0 0 0,0 0 0,0 1 0,0-1 0,0 0 0,0 0 0,1 1 0,-1-1 0,0 0 0,0 0 0,1 1 0,-1-1 0,1 0 0,-1 1 0,1-1 0,-1 1 0,1-1 0,-1 1 0,1-1 0,-1 0 0,1 1 0,0 0 0,-1-1 0,1 1 0,0-1 0,1 1 15,-1 1 1,0-1 0,0 0 0,0 1 0,1-1 0,-1 1 0,0-1 0,0 1-1,0 0 1,0 0 0,0-1 0,0 1 0,0 0 0,0 0 0,-1 0 0,2 1 0,3 4 100,0 1-1,0 0 1,-1-1 0,7 15 0,-6 23 1582,-5-37 171,1-28-1745,1 10-785,0 0 1,0 1 0,1 0-1,1-1 1,0 1 0,0 1 0,1-1-1,0 1 1,8-12 0,-12 20 703,-1 1 0,1-1-1,-1 1 1,0-1 0,1 1 0,-1-1 0,1 1 0,-1-1 0,1 1 0,0 0 0,-1-1 0,1 1 0,-1 0 0,1-1-1,0 1 1,-1 0 0,1 0 0,0 0 0,-1-1 0,1 1 0,-1 0 0,1 0 0,0 0 0,0 0 0,-1 0 0,1 0-1,0 0 1,-1 1 0,1-1 0,-1 0 0,1 0 0,0 0 0,-1 1 0,1-1 0,0 0 0,-1 1 0,1-1 0,-1 0-1,1 1 1,-1-1 0,1 1 0,-1-1 0,1 1 0,-1-1 0,0 1 0,1-1 0,-1 1 0,0-1 0,1 1 0,-1 0-1,1 1 1,19 39 3178,-16-33-2540,-1-1-350,34 60 2073,-34-63-2898,1 0 0,-1 0 0,1 0 0,0 0 0,0-1 0,0 0 0,6 4 0,2-1-5433</inkml:trace>
  <inkml:trace contextRef="#ctx0" brushRef="#br0" timeOffset="25142.64">10275 1491 5353,'0'0'12493,"-8"-7"-11698,4 4-638,-1-1 0,1 1 0,-1 0 0,0 0 0,0 1-1,0-1 1,0 1 0,-8-2 0,10 4-75,0-1 1,-1 1-1,1 0 0,0 0 1,0 0-1,0 0 0,0 1 1,0-1-1,0 1 0,-1 0 1,2 0-1,-1 0 0,0 0 1,0 1-1,0-1 0,0 1 1,1-1-1,-1 1 0,1 0 1,-5 4-1,3-2-36,1 0 0,-1 0 1,0 1-1,1-1 0,0 1 0,0 0 1,0 0-1,1 0 0,0 0 0,0 0 1,0 1-1,0-1 0,1 0 0,0 1 1,0 0-1,0-1 0,1 1 0,0-1 1,0 1-1,1 0 0,-1-1 0,1 1 1,0-1-1,1 1 0,-1-1 0,1 0 1,0 1-1,0-1 0,1 0 0,0 0 1,0 0-1,0-1 0,0 1 0,1-1 1,-1 0-1,1 0 0,0 0 0,1 0 1,-1-1-1,1 1 0,-1-1 0,1 0 1,0-1-1,0 1 0,0-1 0,1 0 1,-1 0-1,0 0 0,1-1 0,-1 0 1,1 0-1,0-1 0,-1 1 0,1-1 1,-1 0-1,1-1 0,0 1 0,6-3 1,-9 3-48,0-1 1,0 0-1,0 1 1,-1-1 0,1 0-1,0-1 1,-1 1 0,1 0-1,-1-1 1,0 0 0,1 1-1,-1-1 1,0 0-1,0 0 1,0 0 0,0 0-1,0-1 1,0 1 0,-1 0-1,1-1 1,-1 1 0,0-1-1,0 0 1,0 1-1,0-1 1,0 0 0,0 0-1,-1 1 1,1-1 0,-1 0-1,0 0 1,0 0 0,0 0-1,0 0 1,-1 0-1,1 1 1,-1-1 0,1 0-1,-3-5 1,0-3-163,-1-1 1,0 1-1,-1 0 0,0 1 0,-1-1 1,0 1-1,0 0 0,-10-11 1,9 13-27,4 3 140,0 1 0,-1-1 0,1 1 0,-1 0-1,0 0 1,-1 1 0,1-1 0,0 1 0,-1 0-1,-7-4 1,12 9 52,0 0-1,0 0 1,0 0-1,0 0 0,1 0 1,-1 0-1,1 0 1,-1 0-1,1 0 1,0 0-1,-1 0 1,1 0-1,2 2 1,0-1 59,0 0 1,0 0-1,0 0 1,0-1-1,0 1 0,0-1 1,1 0-1,-1 0 1,1 0-1,0 0 1,-1-1-1,1 0 1,0 1-1,0-1 0,0-1 1,0 1-1,6 0 1,-8-1-50,0 0 0,0 0 1,0 0-1,0 0 1,0-1-1,-1 1 0,1-1 1,0 1-1,0-1 0,-1 0 1,1 1-1,0-1 0,-1 0 1,1 0-1,-1 0 0,1-1 1,-1 1-1,1 0 0,-1 0 1,0-1-1,1 1 0,-1-1 1,0 1-1,0-1 0,0 1 1,0-1-1,-1 0 0,1 1 1,0-1-1,-1 0 0,1 0 1,-1 0-1,0 0 0,1 1 1,-1-1-1,0 0 0,0 0 1,-1-2-1,2-8-49,0 16-140,7 18 100,7 4 341,0 0-1,37 44 1,-47-64-208,-1 0 0,2-1 0,-1 0 0,0 0 0,1 0 0,0 0 0,0-1 0,1 0 0,-1-1 0,1 1 0,0-1 0,0 0 0,0-1 0,0 0 0,0 0 0,1 0 0,9 0 0,-15-2-49,-1 0 0,1 0 0,-1 0-1,1 0 1,0 0 0,-1-1-1,1 1 1,-1-1 0,1 1-1,-1-1 1,1 1 0,-1-1 0,1 0-1,-1 0 1,0 1 0,1-1-1,-1 0 1,0 0 0,0-1 0,1 1-1,-1 0 1,0 0 0,0 0-1,0-1 1,0-1 0,1 0-44,-1-1-1,0 1 1,0-1 0,-1 1 0,1-1 0,-1 1-1,0-1 1,0 1 0,0-1 0,-1-7 0,-1 0-135,0-1 0,-1 1 0,0 0 0,-1 0 1,-1 0-1,-6-12 0,16 39 282,0-1 1,1 0-1,1 0 0,0 0 1,1-1-1,1 0 0,15 19 1,31 5-4417,-31-27-3262</inkml:trace>
  <inkml:trace contextRef="#ctx0" brushRef="#br0" timeOffset="25811.21">10937 1573 5977,'0'0'8033,"10"2"-7206,-5-1-744,0 0 0,-1 0 0,1-1 0,0 0 1,0 0-1,-1 0 0,1 0 0,0-1 0,0 0 1,-1 0-1,7-2 0,-9 2-51,1-1 1,-1 1-1,1-1 0,-1 1 0,1-1 1,-1 0-1,0 0 0,0 0 1,0-1-1,0 1 0,0 0 0,0-1 1,-1 1-1,1-1 0,-1 1 1,0-1-1,0 0 0,0 0 1,0 1-1,0-1 0,-1 0 0,1 0 1,-1 0-1,1-5 0,-1 6 22,0-1 0,-1 0 0,1 1-1,0-1 1,-1 0 0,0 1 0,1-1 0,-1 1-1,0-1 1,0 1 0,-1-1 0,1 1 0,0 0-1,-1-1 1,1 1 0,-1 0 0,-3-3 0,4 4-37,0 0-1,0 1 1,0-1 0,0 0 0,0 0 0,0 1 0,0-1 0,0 0 0,-1 1 0,1-1 0,0 1 0,0-1-1,-1 1 1,1 0 0,0 0 0,-1-1 0,1 1 0,0 0 0,-1 0 0,1 0 0,0 1 0,-1-1 0,1 0 0,0 0-1,-1 1 1,1-1 0,0 1 0,0-1 0,-1 1 0,1-1 0,0 1 0,0 0 0,0 0 0,0 0 0,0-1-1,0 1 1,-1 2 0,-1 1 131,0 0 0,1 0 0,0 0 0,0 0 0,0 1 0,0-1 0,1 1 0,-1-1 0,1 1 0,0 0 0,1 0 0,-1-1 0,1 1-1,0 0 1,0 0 0,1 0 0,0 4 0,0 0 28,0-1-1,0 0 0,1 0 1,1 0-1,-1 0 1,1 0-1,0 0 0,1-1 1,4 8-1,-5-11-214,0-1 1,0 0-1,0 1 0,0-1 1,1-1-1,-1 1 0,1 0 0,-1-1 1,1 0-1,0 0 0,0 0 0,0 0 1,0 0-1,1-1 0,-1 0 0,8 1 1,-7-1-593,0-1 0,1 0 0,-1 0 0,0 0 1,1-1-1,-1 0 0,0 0 0,7-2 0,12-8-5573</inkml:trace>
  <inkml:trace contextRef="#ctx0" brushRef="#br0" timeOffset="26414.3">11194 1523 8314,'0'0'3262,"2"9"-1786,3 16-266,0-7 1060,-1 1-1,2 28 1,2-107-482,18-27-5903,-25 86 4064,-1 1 1,0-1-1,0 1 0,0-1 0,0 1 1,0-1-1,1 1 0,-1-1 0,0 1 1,0-1-1,1 1 0,-1 0 1,0-1-1,1 1 0,-1 0 0,0-1 1,1 1-1,-1 0 0,1-1 1,-1 1-1,0 0 0,1 0 0,-1-1 1,1 1-1,-1 0 0,1 0 0,-1 0 1,1 0-1,-1 0 0,1 0 1,-1 0-1,1 0 0,0 0 0,15 12-327,10 28 1094,-24-36-683,5 9 341,-2-7-22,-1 1-1,0 0 0,0 0 1,-1 0-1,0 1 0,0-1 1,-1 1-1,0 0 1,1 11-1,-19-43 1896,15 15-2488,1 0-1,0 1 1,0-1-1,0 1 1,1-1-1,0 0 1,5-15-1,-5 21 125,0 1 0,-1-1-1,1 0 1,0 1 0,0-1-1,1 1 1,-1-1 0,0 1 0,1 0-1,0-1 1,-1 1 0,1 0-1,0 0 1,0 0 0,0 0 0,1 1-1,-1-1 1,0 0 0,1 1-1,-1 0 1,1-1 0,-1 1 0,1 0-1,-1 0 1,1 1 0,0-1-1,-1 0 1,5 1 0,-4 0 126,0 1 0,0 0 0,0 0 0,-1 0 0,1 1 0,0-1 0,0 1 0,-1-1 0,1 1 0,-1 0 0,1 0 0,-1 0 0,0 0 0,0 1 0,0-1 0,0 0 1,0 1-1,0 0 0,2 4 0,29 60 1402,-30-60-1236,6 20 205,-8-22-413,0 1 0,1 0 0,0-1 0,0 1 0,1-1 0,0 0 0,3 7 0,1-11-4427</inkml:trace>
  <inkml:trace contextRef="#ctx0" brushRef="#br0" timeOffset="26772.58">11612 1532 9706,'0'0'8442,"10"56"-5834,-7-36-719,0-2-937,2-2-448,0-3-296,2-4-208,-2-4-288,1-5-1392,-2-8-2329,-1-4-2056</inkml:trace>
  <inkml:trace contextRef="#ctx0" brushRef="#br0" timeOffset="26773.58">11572 1346 6361,'0'0'0</inkml:trace>
  <inkml:trace contextRef="#ctx0" brushRef="#br0" timeOffset="27228.13">11887 1469 8874,'0'0'4400,"-9"0"-2597,7 0-1699,-11 0 735,0 0 0,1 1-1,-1 0 1,-17 5-1,27-6-795,1 0-1,0 1 1,0-1-1,0 1 0,0-1 1,0 1-1,0 0 1,0 0-1,0-1 0,1 2 1,-1-1-1,0 0 1,0 0-1,1 0 0,-1 1 1,1-1-1,-1 1 1,1-1-1,0 1 0,-1 0 1,1 0-1,0-1 1,0 1-1,0 0 0,1 0 1,-1 0-1,0 0 1,1 0-1,-1 0 0,1 0 1,-1 0-1,1 0 1,0 0-1,0 1 0,0-1 1,0 0-1,1 0 1,-1 0-1,0 0 0,1 0 1,1 3-1,-1-2-60,0-1 1,1 1-1,0-1 0,-1 0 0,1 0 1,0 1-1,0-1 0,0 0 0,1-1 1,-1 1-1,0 0 0,1-1 0,-1 1 1,4 0-1,43 19-820,-28-13 333,-11-4 279,46 24-667,-54-27 888,0 0 0,0 1 0,0-1 0,0 0 0,-1 1 0,1-1 0,0 1 0,-1-1 0,1 1 0,-1 0 0,0-1 0,0 1 0,1 0 0,-1 0 0,0 0 0,-1 0 0,1 0 0,0 0 0,0 0 0,-1 1 0,0-1 0,1 0 0,-1 3 0,-1-4 43,1 0 0,-1 0 0,0-1 0,0 1 1,0 0-1,0-1 0,0 1 0,0 0 0,0-1 1,0 1-1,0-1 0,0 1 0,0-1 0,0 0 0,0 1 1,0-1-1,0 0 0,-1 0 0,1 0 0,0 0 1,-1 0-1,-31 2 95,31-2-108,-8 1-135,-24-2-273,33 1 232,0-1 0,1 1 1,-1 0-1,0 0 0,1-1 1,-1 1-1,1 0 0,-1-1 1,1 1-1,-1 0 0,0-1 1,1 1-1,0-1 0,-1 1 1,1-1-1,-1 1 0,1-1 1,-1 1-1,1-1 0,0 0 1,0 1-1,-1-1 0,1 1 1,0-1-1,0 0 0,0 1 1,-1-1-1,1 0 0,0 1 1,0-1-1,0 0 0,0 1 1,0-1-1,0 0 1,0 1-1,1-1 0,-1 0 1,0 1-1,0-1 0,0 1 1,1-1-1,-1 0 0,1 0 1,6-10-5872</inkml:trace>
  <inkml:trace contextRef="#ctx0" brushRef="#br0" timeOffset="27651.46">12049 1400 9234,'0'0'3238,"-9"4"-1666,3-1-1313,-1 1 0,1 0-1,0 1 1,0-1-1,1 1 1,-1 0 0,1 0-1,0 1 1,-5 7 0,8-11-200,0 1 0,0 1 0,0-1 0,1 0 0,-1 0 0,1 0 0,0 1 0,0-1 0,0 1 0,0-1 0,1 1 0,0-1 0,-1 1 0,1 0 0,0-1 0,1 1 0,-1-1 0,1 1 0,-1-1 0,1 1 0,0-1 0,0 1 0,1-1 0,-1 0 0,4 5 0,0 0-64,1-2 1,0 1-1,0-1 0,1 1 1,0-2-1,0 1 0,0-1 0,1 0 1,-1-1-1,1 1 0,14 4 1,-13-5-95,0 0 0,1 1 0,-2 0 1,1 0-1,-1 1 0,0 0 0,0 1 0,10 11 1,-18-18 125,1 0 0,-1 0 1,0 0-1,0 0 0,0 1 1,0-1-1,0 0 1,0 0-1,0 0 0,0 0 1,0 1-1,0-1 0,0 0 1,0 0-1,0 0 1,0 0-1,0 1 0,-1-1 1,1 0-1,0 0 0,0 0 1,0 0-1,0 0 0,0 1 1,0-1-1,0 0 1,0 0-1,0 0 0,-1 0 1,1 0-1,0 0 0,0 0 1,0 1-1,0-1 0,0 0 1,-1 0-1,1 0 1,0 0-1,0 0 0,0 0 1,0 0-1,0 0 0,-1 0 1,1 0-1,0 0 0,0 0 1,0 0-1,0 0 1,-1 0-1,-17 3 698,-23-3-193,37 0-442,-93 0-2296,91-1-482</inkml:trace>
  <inkml:trace contextRef="#ctx0" brushRef="#br0" timeOffset="28040.56">12222 1492 11618,'0'0'8834,"-1"61"-8073,1-36 159,4-2-176,1 1-208,1-4-216,-1-1-176,1-5-80,0-4-64,2-3-648,11-7-1056,-1 0-2121,0-1-1320</inkml:trace>
  <inkml:trace contextRef="#ctx0" brushRef="#br0" timeOffset="28639.49">12477 1542 10610,'0'0'9566,"-10"-6"-8159,-32-20-597,40 25-768,0 0 0,0 1 1,0-1-1,0 0 0,0 1 0,0 0 1,0-1-1,0 1 0,0 0 0,-1 0 1,1 0-1,0 0 0,0 1 0,0-1 1,0 1-1,0-1 0,0 1 0,0 0 1,0-1-1,0 1 0,0 0 0,0 0 1,0 1-1,0-1 0,0 0 0,1 1 1,-1-1-1,1 1 0,-1-1 0,1 1 1,0 0-1,-2 1 0,-1 3 47,0-1 0,1 1 0,0 0 1,0 0-1,0 0 0,1 0 0,-1 0 0,0 8 0,2-8-5,0 0 0,1 0 0,0 0 0,0 0 0,1 0 0,0 0 0,0 0 0,0-1 0,0 1 0,1 0 0,3 7 0,-4-11-77,0 0-1,0 0 1,0-1-1,0 1 1,0 0-1,0-1 1,1 1-1,-1-1 1,0 1 0,1-1-1,-1 1 1,1-1-1,0 0 1,-1 0-1,1 0 1,0 0-1,0 0 1,0 0-1,-1-1 1,1 1-1,0 0 1,0-1 0,0 0-1,0 1 1,0-1-1,0 0 1,0 0-1,0 0 1,0 0-1,0 0 1,0-1-1,0 1 1,0-1-1,0 1 1,0-1 0,0 0-1,0 0 1,1-1-1,3-1-150,-1-1 1,-1 0-1,1 0 0,0-1 0,-1 0 1,0 0-1,0 0 0,-1 0 0,1 0 1,-1-1-1,0 1 0,0-1 0,-1 0 1,0 0-1,0 0 0,2-10 0,20-42-1897,-24 58 2026,0-1-1,0 1 1,1 0 0,-1-1-1,0 1 1,0 0-1,1-1 1,-1 1-1,0 0 1,1-1 0,-1 1-1,0 0 1,1 0-1,-1-1 1,1 1-1,-1 0 1,0 0 0,1 0-1,-1-1 1,1 1-1,-1 0 1,0 0-1,1 0 1,-1 0 0,1 0-1,-1 0 1,1 0-1,-1 0 1,1 0-1,-1 0 1,0 0 0,1 0-1,-1 0 1,1 0-1,0 1 1,13 14 30,7 29 747,-20-41-658,6 12 324,-4-9-135,0-1 0,-1 1 0,0-1 0,0 1 0,0 0 0,1 9 511,-3-60 1024,1 41-1928,-1 0 0,1 0 0,0 0 0,1 0 0,-1 0 0,1 0 0,-1 0 0,1 1 0,0-1 0,1 1 1,-1-1-1,0 1 0,1 0 0,0 0 0,0 0 0,0 0 0,0 0 0,1 1 0,-1-1 0,7-3 0,-8 5 87,0 0 1,0 0-1,0 0 0,0 0 1,1 0-1,-1 0 0,0 0 1,0 1-1,0-1 0,1 1 1,-1-1-1,0 1 0,1 0 1,-1 0-1,0 0 0,1 1 1,-1-1-1,0 0 0,0 1 1,1-1-1,-1 1 0,0 0 1,0 0-1,0 0 0,0 0 1,0 0-1,0 0 0,0 0 1,0 1-1,0-1 0,-1 1 1,1 0-1,0-1 0,-1 1 1,1 0-1,-1 0 0,2 3 0,2 5 19,-1-1-1,0 0 0,-1 1 1,0 0-1,3 15 0,-6-24-217,0-1 0,-1 0 0,1 1-1,-1-1 1,1 0 0,-1 1 0,1-1-1,0 0 1,-1 0 0,1 0 0,-1 0-1,1 1 1,-1-1 0,1 0 0,-1 0-1,1 0 1,-1 0 0,1 0 0,-1 0-1,1 0 1,-1 0 0,1 0 0,-1 0-1,1-1 1,-1 1 0,0 0-419,-10-2-4299</inkml:trace>
  <inkml:trace contextRef="#ctx0" brushRef="#br0" timeOffset="29019.98">12140 1355 16844,'0'0'1104</inkml:trace>
  <inkml:trace contextRef="#ctx0" brushRef="#br0" timeOffset="29020.98">10893 1140 14371,'0'0'1632,"-66"57"-3392,40-41-6634</inkml:trace>
  <inkml:trace contextRef="#ctx0" brushRef="#br0" timeOffset="33703.36">1296 2159 9034,'0'0'8778,"-1"-8"-7614,1 4-1191,0 2 155,0 0 1,1 0-1,-1 0 0,0 0 0,0 0 1,-1 0-1,1 0 0,0 0 0,-1 0 1,1 1-1,-1-1 0,0 0 0,1 0 1,-1 0-1,0 1 0,0-1 0,0 0 1,0 1-1,-1-1 0,1 1 0,0-1 1,-1 1-1,1-1 0,-1 1 0,1 0 1,-1 0-1,0 0 0,1 0 0,-1 0 1,0 0-1,0 1 0,0-1 0,1 0 1,-1 1-1,0-1 0,-4 1 0,3 0-95,0 0-1,-1 1 0,1 0 0,0-1 0,0 1 0,0 0 0,0 0 0,0 1 0,0-1 1,0 1-1,0 0 0,0-1 0,0 1 0,1 0 0,-1 1 0,1-1 0,0 0 0,-3 4 1,0 0 20,1 0 1,0 0 0,1 0-1,-1 1 1,1 0 0,0-1 0,1 1-1,-3 11 1,3-10-15,1-1 0,0 0 0,0 0 0,1 1 0,0-1 0,0 0 0,1 0 0,2 13 0,-2-17-28,0 0 0,0 1 0,0-1 0,0 0 0,0 0 0,1 0 0,0 0 0,0 0 0,-1 0 1,2-1-1,-1 1 0,0-1 0,0 1 0,1-1 0,0 0 0,-1 0 0,1 0 0,3 2 0,-3-2-5,-1-1 0,1 0-1,-1 1 1,1-1 0,-1 0-1,1-1 1,0 1-1,0 0 1,-1-1 0,1 1-1,0-1 1,0 0 0,0 0-1,-1 0 1,1 0 0,0-1-1,0 1 1,-1-1-1,1 0 1,0 1 0,0-1-1,3-3 1,-3 2 8,1-1-1,-2 0 1,1 1-1,0-1 1,-1-1 0,1 1-1,-1 0 1,0-1-1,0 1 1,0-1 0,0 0-1,-1 1 1,2-9-1,2-10-172,-1 0 0,-1 0 0,-1 0 0,-1-29-1,-1 43 70,1-21-422,-1 0 1,-2 0 0,-1 0 0,-1 0 0,-13-49-1,37 171 459,-8-34 607,-5-22-65,16 46 0,-21-74-424,2-1 0,-1 1 1,1-1-1,0 0 0,1-1 0,0 1 0,0-1 0,0 0 0,1 0 0,12 11 0,-14-15-49,-1-1-1,1 0 1,0 0-1,0 0 1,0 0-1,0 0 1,1-1-1,-1 0 0,0 0 1,1 0-1,-1 0 1,0-1-1,1 0 1,-1 0-1,1 0 1,-1 0-1,1-1 0,-1 1 1,0-1-1,1 0 1,-1-1-1,0 1 1,0-1-1,0 1 1,0-2-1,0 1 0,5-4 1,-4 3-66,0 0 0,-1-1 1,1 0-1,-1 0 0,0 0 0,0 0 1,0-1-1,0 0 0,-1 1 0,0-1 1,0-1-1,0 1 0,-1 0 1,1-1-1,-1 1 0,-1-1 0,1 0 1,-1 1-1,0-1 0,0-7 0,-1 7-30,0 0-1,-1 0 1,0 1-1,-1-1 1,1 0-1,-4-6 1,5 11 70,0 0 1,0-1-1,-1 1 1,1 0-1,0 0 1,-1 0-1,1 0 1,-1 0-1,0 0 1,1 1-1,-1-1 1,0 0-1,1 0 1,-1 0-1,0 0 1,0 1-1,0-1 1,0 0-1,0 1 1,1-1-1,-1 1 1,0-1-1,0 1 1,-1 0-1,1-1 1,0 1-1,0 0 1,0-1-1,0 1 1,0 0-1,0 0 1,0 0-1,0 0 1,0 0-1,-1 1 1,1-1-1,0 0 1,0 0-1,0 1 0,0-1 1,-1 1-1,0 1 37,0-1 0,1 1-1,-1 0 1,1 0-1,-1 0 1,1 0-1,0 0 1,0 0 0,0 0-1,0 1 1,0-1-1,0 0 1,0 1-1,1-1 1,0 0 0,-1 1-1,1 3 1,-2 47 756,2-46-682,0-2-4,0 0 1,0 0-1,0 0 0,1 0 0,0 0 0,0 0 0,1 0 0,-1 0 0,1 0 0,4 8 0,-4-11-99,0 1 0,0-1 0,0 0 0,0 1 0,0-1 0,1 0 0,-1 0-1,1 0 1,0-1 0,-1 1 0,1-1 0,0 1 0,0-1 0,0 0 0,0 0-1,0 0 1,0 0 0,0-1 0,6 1 0,9 0-1088,-1-1 0,0 0 0,1-1 0,17-4-1,14-7-4123</inkml:trace>
  <inkml:trace contextRef="#ctx0" brushRef="#br0" timeOffset="34567.17">2264 2072 8066,'0'0'8815,"-2"9"-7958,0 23 877,1 0-1,7 60 0,-10-99 781,0 1-2527,1 1 0,0-1 0,1 0 0,-1 0-1,-2-9 1,4-1-913,0-1 0,1 1 0,3-33-1,-2 43 591,0-1 0,0 1-1,0 0 1,1 0 0,0 0-1,0 0 1,1 0 0,0 1-1,0-1 1,0 1 0,1-1-1,-1 1 1,7-6 0,-9 10 314,0 0 0,0 0 0,0 0 0,1 0 1,-1 0-1,0 1 0,1-1 0,-1 0 0,1 1 0,-1-1 1,1 1-1,-1-1 0,1 1 0,-1 0 0,1 0 0,-1-1 1,1 1-1,-1 0 0,1 0 0,0 1 0,-1-1 1,1 0-1,-1 1 0,2-1 0,1 2 29,-1 0 0,0-1 0,0 1 0,0 0 0,0 1 0,0-1 0,0 0 1,0 1-1,-1 0 0,3 2 0,1 3 159,-1-1 1,0 0 0,0 1-1,-1 0 1,0 0 0,-1 0-1,6 17 1,-9-22-87,0 0 0,1 0 0,-1 0 0,-1 0-1,1 0 1,0 0 0,-1 0 0,1 0 0,-1 0 0,0 0 0,0 0-1,0 0 1,0 0 0,-1-1 0,1 1 0,-1 0 0,1-1-1,-1 1 1,0-1 0,0 0 0,0 1 0,0-1 0,-1 0 0,1 0-1,-1-1 1,1 1 0,-1 0 0,1-1 0,-1 0 0,0 1-1,0-1 1,0 0 0,0-1 0,0 1 0,0 0 0,0-1 0,0 1-1,0-1 1,-6-1 0,19 4-51,0-1-1,0 2 1,-1-1 0,1 1-1,-1 1 1,0-1 0,0 2-1,10 7 1,45 22-836,-59-33 305,1 0-1,-1-1 1,1 1-1,0-1 1,-1-1-1,10 1 1,0-1-5041</inkml:trace>
  <inkml:trace contextRef="#ctx0" brushRef="#br0" timeOffset="35498.48">2618 2108 5129,'0'0'8862,"-10"-2"-7411,-33-7-7,41 9-1369,1 0-1,-1 0 0,0 0 1,1 0-1,-1 0 0,0 0 1,0 1-1,1-1 1,-1 0-1,0 1 0,1 0 1,-1-1-1,1 1 0,-1 0 1,1 0-1,-1 0 1,1 0-1,0 0 0,-1 0 1,1 0-1,0 0 0,0 1 1,0-1-1,0 0 0,0 1 1,0-1-1,0 1 1,0-1-1,0 1 0,1-1 1,-1 1-1,1 0 0,-1-1 1,1 1-1,0 0 0,-1 2 1,0 2 69,0 1 1,1-1-1,0 0 1,0 0-1,0 0 0,1 0 1,-1 0-1,3 8 1,-2-12-147,0 1 0,0 0 0,1 0 1,-1 0-1,1 0 0,0-1 0,-1 1 1,1-1-1,0 1 0,1-1 0,-1 0 0,0 0 1,1 0-1,-1 0 0,1 0 0,-1 0 1,1-1-1,0 0 0,0 1 0,0-1 0,-1 0 1,1 0-1,1 0 0,-1-1 0,0 1 1,0-1-1,0 1 0,0-1 0,0 0 0,0-1 1,0 1-1,1 0 0,-1-1 0,0 0 1,0 1-1,0-1 0,0-1 0,0 1 0,-1 0 1,1-1-1,0 1 0,-1-1 0,1 0 1,-1 0-1,1 0 0,-1 0 0,0 0 1,0 0-1,0-1 0,0 1 0,0-1 0,0 0 1,-1 1-1,1-1 0,-1 0 0,2-4 0,-2 2-62,0 1 0,0 0 0,0-1 0,-1 1 0,1-1 0,-1 0 0,0 1 0,-1-1 0,1 1 0,-1-1 0,0 1 0,0-1 0,0 1 0,0 0 0,-1 0 0,0-1 0,-4-6 0,6 11 26,9 20-179,-8-19 226,47 56 605,-45-54-561,0 0 0,0 0 0,0-1 0,1 1 0,-1-1 0,1 1 0,0-1 0,-1 0 0,1 0 0,0-1 0,0 1 0,0-1 0,1 0 0,7 1 0,-11-2-36,1-1 0,0 0 0,-1 0 0,1 0 0,0 0 0,-1 0 0,1 0 1,-1 0-1,1 0 0,-1 0 0,0-1 0,0 1 0,1-1 0,-1 1 0,0-1 0,0 1 0,0-1 0,-1 0 0,1 0 0,0 1 0,-1-1 0,1 0 0,-1 0 0,1 0 0,-1-3 1,8-50-293,-9 33-72,0 27 173,1-1 185,0 0 1,0 0-1,0-1 0,1 1 0,0 0 1,0 0-1,0-1 0,0 1 1,0-1-1,4 7 0,-2-5 39,1 0-1,0 0 1,0-1 0,0 0-1,0 0 1,1 0-1,-1 0 1,1-1 0,0 0-1,0 0 1,1 0-1,-1 0 1,0-1 0,7 2-1,-11-3-34,1-1-1,0 0 0,0 0 0,-1 1 0,1-1 0,0 0 1,0 0-1,-1 0 0,1-1 0,0 1 0,0 0 1,-1-1-1,1 1 0,0-1 0,-1 0 0,1 1 1,0-1-1,-1 0 0,3-2 0,-2 1-4,0 0 0,-1 0 0,1 0 0,-1-1 0,1 1 0,-1-1 0,0 1 0,0-1 0,0 1 0,0-1 0,0 0 0,-1 1 0,1-1 0,-1 0 0,1 0 0,-1-4 0,0 0-8,1 0 0,-1 1 0,0-1 0,0 0 1,-1 0-1,0 0 0,0 1 0,-1-1 0,0 1 0,0-1 0,0 1 1,-1-1-1,0 1 0,0 0 0,-8-10 0,25 60-90,22 11 207,16 28-62,-48-76-53,0 1 0,-1 0 0,0-1 0,0 1 0,-1 1 0,0-1-1,-1 0 1,2 16 0,-3-23 6,0 1-1,0-1 1,-1 1 0,1-1-1,0 1 1,-1-1-1,1 1 1,-1-1 0,1 1-1,-1-1 1,0 0 0,0 1-1,1-1 1,-1 0-1,0 0 1,0 1 0,0-1-1,0 0 1,-1 0 0,1 0-1,0 0 1,-2 1-1,-2 0 64,1 0-1,-1 0 1,1 0-1,-1-1 1,1 0-1,-1 1 1,-7-1-1,-6 1 93,1-2 0,-1 0 0,-18-2-1,34 2-208,0 0-1,1 0 0,-1-1 0,0 1 1,1 0-1,-1 0 0,1-1 0,-1 1 1,1-1-1,-1 1 0,1-1 0,-1 0 1,1 0-1,-1 0 0,1 0 1,0 0-1,-1 0 0,1 0 0,0 0 1,0 0-1,0 0 0,0-1 0,0 1 1,0 0-1,0-1 0,0 1 0,1-1 1,-1 1-1,0-3 0,1 3-217,0-1 0,0 0 0,0 0 0,1 1 0,-1-1 0,0 0 0,1 0 0,-1 1 0,1-1 0,0 1 0,-1-1-1,1 0 1,0 1 0,0-1 0,0 1 0,0 0 0,0-1 0,1 1 0,-1 0 0,0 0 0,1 0 0,-1 0 0,0 0 0,4-2 0,19-10-3946,0 1-3484</inkml:trace>
  <inkml:trace contextRef="#ctx0" brushRef="#br0" timeOffset="35900.66">3159 2100 8858,'0'0'6015,"-10"1"-4023,-32 6-137,40-7-1756,1 1 0,-1 0 1,1 0-1,-1 0 0,1 0 0,-1 0 0,1 0 1,-1 0-1,1 0 0,0 0 0,0 1 1,0-1-1,0 0 0,0 1 0,0-1 0,0 1 1,0 0-1,0-1 0,1 1 0,-1-1 0,1 1 1,-1 0-1,1 0 0,0-1 0,0 1 1,-1 0-1,1 0 0,0-1 0,1 1 0,-1 0 1,1 3-1,-1 0 62,1-1 0,0 1 0,0 0 0,0 0 0,0-1 0,1 1 0,0-1 0,0 1 0,3 4 0,-1-5-112,0 1 0,1-1-1,0 0 1,0-1 0,0 1 0,0-1-1,0 0 1,1 0 0,-1-1 0,1 1-1,0-1 1,0 0 0,-1-1 0,1 0-1,0 0 1,1 0 0,6 0 0,-11-1-40,1 0 0,-1 0 1,1 0-1,-1-1 0,1 1 1,0 0-1,-1-1 0,0 0 1,1 0-1,-1 0 0,1 0 1,-1 0-1,0 0 0,0 0 1,1-1-1,-1 1 0,0-1 1,0 0-1,-1 1 0,1-1 1,0 0-1,-1 0 0,1 0 1,-1-1-1,1 1 0,-1 0 1,0 0-1,0-1 0,0 1 1,0-1-1,0 1 0,-1-1 1,1 1-1,-1-1 0,0 1 1,0-1-1,0 1 0,0-1 1,0 1-1,0-1 0,-2-4 1,2 2 4,-2 1 1,1 0 0,0 0-1,-1 0 1,0 0 0,0 0-1,0 0 1,0 0 0,0 1-1,-1-1 1,0 1 0,-4-4-1,-41-34-2013,56 46-3252,28 21-299,-16-10 1187</inkml:trace>
  <inkml:trace contextRef="#ctx0" brushRef="#br0" timeOffset="36361.63">3366 2259 7162,'0'0'14237,"-8"-11"-13667,-25-36-396,31 44-219,1 0-1,-1 1 1,1-1-1,0 0 0,0 0 1,0 0-1,1 0 1,-1 0-1,1 0 1,-1 0-1,1-1 0,0 1 1,0 0-1,1 0 1,-1 0-1,1 0 0,-1 0 1,1 0-1,0 0 1,0 0-1,0 0 1,1 0-1,-1 1 0,1-1 1,-1 0-1,1 1 1,3-5-1,-3 5-6,0 1 1,-1-1-1,1 0 0,0 0 1,0 1-1,0-1 0,0 1 1,0 0-1,0 0 0,0 0 1,1 0-1,-1 0 0,0 0 1,1 0-1,-1 1 0,0-1 1,1 1-1,-1 0 0,1-1 1,-1 1-1,1 0 0,-1 1 1,0-1-1,1 0 0,-1 1 0,1-1 1,-1 1-1,0 0 0,1 0 1,-1 0-1,2 1 0,11 9 192,0 1 0,-1 0 1,-1 1-1,0 1 0,-1 0 0,13 20 0,-15-24-249,-2-7-3187</inkml:trace>
  <inkml:trace contextRef="#ctx0" brushRef="#br0" timeOffset="36724.5">3667 2048 9194,'0'0'5236,"-9"4"-3604,-28 15-288,36-18-1293,0-1 1,0 1-1,-1 0 0,1 0 0,0 0 0,1-1 0,-1 1 0,0 0 0,0 0 0,0 0 0,0 0 0,1 0 0,-1 1 0,1-1 1,-1 0-1,1 0 0,-1 0 0,1 0 0,-1 1 0,1-1 0,0 0 0,0 0 0,0 1 0,0-1 0,0 0 0,0 1 0,0-1 0,0 0 1,0 0-1,1 1 0,-1-1 0,0 0 0,1 0 0,-1 0 0,1 1 0,-1-1 0,1 0 0,0 0 0,0 0 0,-1 0 0,1 0 1,0 0-1,1 1 0,4 3-13,-1 1 0,1-1 0,-1-1 1,2 1-1,7 4 0,30 10-26,-36-17-2,-1 1 0,1 0-1,-1 0 1,0 1-1,0 0 1,0 0 0,6 6-1,-13-10-3,0 0-1,0 0 0,1 1 1,-1-1-1,0 0 1,0 0-1,0 0 0,0 0 1,0 1-1,1-1 0,-1 0 1,0 0-1,0 1 0,0-1 1,0 0-1,0 0 1,0 0-1,0 1 0,0-1 1,0 0-1,0 0 0,0 1 1,0-1-1,0 0 1,0 0-1,0 0 0,0 1 1,0-1-1,0 0 0,0 0 1,0 1-1,0-1 1,-1 0-1,1 0 0,0 0 1,0 0-1,0 1 0,0-1 1,0 0-1,-1 0 1,1 0-1,0 0 0,0 1 1,-1-1-1,-14 7 213,-24-1 26,36-5-241,-90 14-962,65-11-2111,12-2-1153</inkml:trace>
  <inkml:trace contextRef="#ctx0" brushRef="#br0" timeOffset="37210.55">4149 1926 7362,'0'0'9680,"-8"7"-8571,1 2-756,-1 1 1,1 0-1,1 1 1,0-1-1,0 1 1,1 0-1,1 1 1,0-1-1,0 1 1,1 0-1,-2 15 1,1-4 228,1 0 0,1 0 0,2 1 0,3 43 0,-3-60-485,1 0 0,0 0 0,1 0 0,0 0 0,0 0 0,0-1 0,1 1 0,0-1 0,0 1 0,0-1 0,1 0 0,0 0 0,0-1 0,1 1 0,0-1-1,0 0 1,0 0 0,0-1 0,1 1 0,8 4 0,-13-8-487,1 0 1272</inkml:trace>
  <inkml:trace contextRef="#ctx0" brushRef="#br0" timeOffset="37997.73">4520 2144 8010,'0'0'9575,"2"10"-8261,24 184 6381,-33-220-8235,2 0 1,-3-45 0,4-55-5658,4 124 6079,0 0 0,0 0-1,0 0 1,0 0 0,0 0 0,0 0 0,0 0 0,1-1 0,-1 1 0,1 0 0,0 1 0,0-1 0,-1 0 0,1 0 0,0 0 0,1 0-1,-1 1 1,0-1 0,0 0 0,1 1 0,-1-1 0,3-1 0,-2 3 69,0-1 0,0 0-1,0 0 1,0 1 0,0 0 0,0-1 0,1 1 0,-1 0-1,0 0 1,0 0 0,0 0 0,1 0 0,-1 1-1,0-1 1,0 1 0,0-1 0,3 2 0,4 2 154,0 0 0,1 1 0,-2 0 1,1 0-1,-1 1 0,1 0 0,11 13 0,-15-14 49,-1 0 0,1 0 0,-1 1-1,0-1 1,-1 1 0,1 0 0,-1 0-1,-1 0 1,5 12 0,-7-16-74,1 0 1,-1 0-1,0 0 0,0 1 1,0-1-1,0 0 1,0 0-1,0 1 0,-1-1 1,1 0-1,-1 0 1,1 0-1,-1 0 0,0 0 1,0 0-1,0 0 0,0 0 1,0 0-1,0 0 1,-1 0-1,1 0 0,0-1 1,-1 1-1,0-1 1,1 1-1,-1-1 0,0 0 1,0 1-1,0-1 0,0 0 1,0 0-1,-2 1 1,-50 16 744,51-17-965,0 0 1,-1-1-1,1 1 1,-1-1 0,1 1-1,-1-1 1,1 0 0,-1-1-1,1 1 1,-1 0 0,1-1-1,0 0 1,-1 0-1,-2-1 1,-2-7-2787,6-2-1602</inkml:trace>
  <inkml:trace contextRef="#ctx0" brushRef="#br0" timeOffset="38480.72">4718 1884 8466,'0'0'3361,"5"12"-1521,84 239 7066,-64-175-6716,-28-115-244,8-33-4318,-5 71 2286,-1-1 1,1 0-1,1 1 0,-1-1 0,0 1 1,0-1-1,0 0 0,1 1 0,-1-1 1,1 1-1,-1-1 0,1 1 0,0-1 0,0 1 1,0 0-1,-1-1 0,1 1 0,0 0 1,1-1-1,-1 1 0,0 0 0,0 0 1,0 0-1,1 0 0,-1 0 0,0 1 0,1-1 1,-1 0-1,1 0 0,-1 1 0,1-1 1,0 1-1,-1 0 0,1-1 0,-1 1 1,1 0-1,0 0 0,-1 0 0,1 0 1,-1 0-1,1 0 0,0 0 0,-1 1 0,1-1 1,-1 1-1,1-1 0,-1 1 0,3 1 1,6 2 84,-1 1 1,0 0 0,0 0-1,0 1 1,-1 0 0,9 8-1,-11-9 47,-1 1 1,0-1-1,0 1 0,0 0 0,-1 0 0,1 1 0,-1-1 0,-1 1 0,0 0 0,0 0 0,0 0 1,0 1-1,1 11 0,-3-18-232,-1 0 1,1-1-1,-1 1 1,1-1 0,0 1-1,-1 0 1,1-1-1,0 1 1,-1-1-1,1 0 1,0 1-1,0-1 1,0 0 0,-1 1-1,1-1 1,0 0-1,0 0 1,0 1-1,0-1 1,0 0-1,-1 0 1,1 0-1,0 0 1,0 0 0,0-1-1,1 1 1,2 0-1460,8 0-3487</inkml:trace>
  <inkml:trace contextRef="#ctx0" brushRef="#br0" timeOffset="38879.56">5172 2082 8146,'0'0'8779,"-8"10"-7641,-24 30-89,31-38-956,-1-1 0,1 1 0,0-1 0,0 1 0,0 0 0,0-1 0,1 1 0,-1 0 0,0 0 0,1 0 0,-1-1 0,1 1 0,0 0 0,-1 0 0,1 0-1,0 0 1,0 0 0,0 0 0,0 0 0,1 0 0,-1-1 0,1 1 0,-1 0 0,1 0 0,-1 0 0,1 0 0,0-1 0,0 1 0,0 0 0,0-1 0,0 1 0,0-1 0,1 1 0,-1-1 0,0 0 0,1 1 0,-1-1 0,1 0 0,-1 0 0,1 0 0,0 0-1,-1 0 1,5 1 0,-2 0-23,0 0-1,0-1 0,0 0 0,1 1 0,-1-2 0,1 1 0,-1 0 0,1-1 0,-1 0 0,0 0 1,1 0-1,-1 0 0,1-1 0,-1 0 0,1 0 0,5-2 0,-8 2-48,0-1-1,0 0 0,1 1 1,-1-1-1,0 0 1,-1 0-1,1 0 0,0 0 1,-1 0-1,1-1 1,-1 1-1,1 0 0,-1-1 1,0 1-1,0-1 0,0 0 1,-1 1-1,1-1 1,-1 0-1,1 1 0,-1-1 1,0 0-1,0 1 1,0-1-1,0 0 0,0 0 1,-1 1-1,1-1 1,-1 1-1,-1-5 0,0 3-81,1 1 0,0 0 0,-1-1 1,0 1-1,0 0 0,0 0 0,0 0 0,0 0 0,0 0 0,-4-2 0,4 3-216,0 0 0,-1 1 0,1-1 0,0 1 1,0 0-1,-1-1 0,1 1 0,-1 0 0,1 1 0,-1-1 0,1 0 0,-1 1 0,0-1 1,-4 1-1</inkml:trace>
  <inkml:trace contextRef="#ctx0" brushRef="#br0" timeOffset="39325.61">5289 1871 9578,'0'0'2662,"3"13"-1066,17 66 1020,39 132 6656,-68-252-6173,0-4-3308,9 37 373,0 2-405,0 1 1,0-1-1,0 1 1,1-1-1,0 1 1,0-1-1,2-6 1,-2 10 63,0 1 0,0 0 1,0 0-1,0-1 1,0 1-1,0 0 0,0 0 1,0 0-1,0 0 0,0 0 1,0 1-1,1-1 1,-1 0-1,0 0 0,1 1 1,-1-1-1,1 1 0,-1-1 1,1 1-1,-1 0 1,0 0-1,1-1 0,-1 1 1,1 0-1,-1 0 0,1 0 1,-1 1-1,1-1 1,-1 0-1,1 1 0,-1-1 1,1 1-1,1 0 0,49 18-7780,-27-11-245</inkml:trace>
  <inkml:trace contextRef="#ctx0" brushRef="#br0" timeOffset="40078.61">5615 2090 5353,'0'0'10824,"-9"-5"-8658,3 2-1773,0 0 0,-1 0 1,1 1-1,0 0 1,-1 0-1,0 0 0,1 1 1,-13-1-1,17 2-336,-1 0-1,1 0 0,-1 1 0,0-1 1,1 1-1,-1 0 0,1-1 0,0 1 1,-1 0-1,1 1 0,0-1 0,-1 0 1,1 1-1,0-1 0,0 1 1,0-1-1,0 1 0,0 0 0,1 0 1,-1 0-1,0 0 0,1 0 0,0 0 1,-1 1-1,1-1 0,0 0 0,0 1 1,0-1-1,1 1 0,-1-1 0,0 5 1,0-3-22,0 0 0,0 1 0,1 0 1,-1-1-1,1 1 0,0-1 1,0 1-1,1-1 0,-1 1 0,1-1 1,0 1-1,1-1 0,-1 1 0,1-1 1,-1 0-1,1 0 0,4 6 0,-4-8-73,0 1-1,0 0 1,1-1 0,-1 1-1,1-1 1,0 0-1,-1 0 1,1 0-1,0 0 1,0 0-1,1-1 1,-1 1 0,0-1-1,0 0 1,1 0-1,-1 0 1,1 0-1,-1-1 1,1 0-1,-1 1 1,1-1 0,-1 0-1,5-1 1,-7 1-24,1 0 1,-1-1-1,1 1 1,0 0-1,-1-1 1,1 1-1,-1-1 1,1 1-1,-1-1 1,1 0-1,-1 0 1,0 0 0,1 0-1,-1 0 1,0 0-1,0 0 1,1 0-1,-1 0 1,0 0-1,0-1 1,0 1-1,-1 0 1,1-1-1,0 1 1,1-3-1,5-45-1273,-7 45 1209,0 0 0,0 0 0,0 0 0,0 0-1,1 0 1,0 0 0,0 0 0,0 0 0,0 0-1,1 0 1,3-6 0,-4 9 120,0 1-1,-1-1 1,1 1 0,0 0-1,-1-1 1,1 1-1,0 0 1,-1 0 0,1-1-1,0 1 1,0 0 0,-1 0-1,1 0 1,0 0-1,0 0 1,-1 0 0,1 0-1,0 0 1,0 0 0,-1 1-1,1-1 1,0 0-1,0 0 1,-1 1 0,1-1-1,0 0 1,-1 1 0,1-1-1,0 1 1,-1-1-1,1 1 1,-1-1 0,1 1-1,-1-1 1,1 1 0,-1 0-1,1-1 1,-1 1 0,0 0-1,1-1 1,-1 1-1,0 0 1,0-1 0,1 2-1,17 33 128,-17-33-114,10 29-61,-5-18 2548,2-40-1264,-7 20-1359,1 0-1,0 0 0,0 1 0,1-1 1,4-8-1,-6 14 116,-1 0 0,0 1 0,1-1 0,-1 0 0,0 0 0,1 1 0,-1-1 0,1 0 1,0 1-1,-1-1 0,1 0 0,-1 1 0,1-1 0,0 1 0,0-1 0,-1 1 0,1-1 0,0 1 0,0 0 0,-1-1 0,1 1 0,0 0 0,0 0 0,0 0 1,0-1-1,0 1 0,-1 0 0,1 0 0,0 0 0,0 0 0,0 1 0,0-1 0,0 0 0,-1 0 0,1 0 0,0 1 0,0-1 0,0 0 0,-1 1 0,1-1 1,0 1-1,0-1 0,-1 1 0,1-1 0,0 1 0,-1-1 0,1 1 0,-1 0 0,1-1 0,-1 1 0,1 0 0,-1-1 0,1 1 0,-1 0 0,1 1 0,13 18 50,33 41 230,-45-59-255,0 0 0,0 0 0,1 0 1,-1 0-1,0 0 0,1 0 0,-1 0 0,1-1 0,-1 0 0,1 1 0,0-1 0,0 0 0,0 0 1,-1 0-1,1-1 0,0 1 0,0-1 0,0 0 0,0 1 0,5-2 0,-7 1-1,0-1 0,-1 1-1,1-1 1,0 0 0,0 0 0,-1 1-1,1-1 1,0 0 0,-1 0-1,1 0 1,-1 1 0,1-1 0,-1 0-1,0 0 1,1 0 0,-1 0-1,0 0 1,0 0 0,0 0 0,1 0-1,-1 0 1,0 0 0,0 0-1,-1-1 1,1-32-25,0 28 27,-2-18 22,1 22-65,1-1 1,0 0 0,-1 1-1,1-1 1,0 0 0,0 0-1,1 1 1,-1-1 0,1 0-1,-1 1 1,2-5 0,-1 6 3,1 0-1,-1 0 1,0 0 0,1 0 0,-1 0-1,1 0 1,-1 0 0,1 1 0,-1-1-1,1 0 1,-1 1 0,1-1 0,0 1-1,-1 0 1,1 0 0,0-1 0,0 1 0,-1 0-1,1 0 1,0 1 0,-1-1 0,1 0-1,2 1 1,6 1 15,0 0 1,-1 1-1,1 0 0,-1 0 1,0 1-1,1 0 0,-2 1 1,16 9-1,-20-12 19,-1 1-1,1-1 0,0 1 1,-1 0-1,1 0 1,-1 0-1,0 1 0,0-1 1,0 1-1,0-1 1,-1 1-1,0 0 0,1 0 1,-1 0-1,-1 1 1,1-1-1,-1 0 0,1 1 1,-1-1-1,-1 1 1,2 4-1,-3-7 27,0 1 0,0-1 0,-1 0 0,1 0-1,0 0 1,-1 0 0,1 0 0,-1 0 0,1-1 0,-1 1-1,0 0 1,0-1 0,0 1 0,0-1 0,0 0 0,0 0 0,0 0-1,-1 0 1,1 0 0,0 0 0,0 0 0,-1-1 0,1 1 0,-1-1-1,1 0 1,-4 1 0,-34 1-1770,10-9-4872,18-3-250</inkml:trace>
  <inkml:trace contextRef="#ctx0" brushRef="#br0" timeOffset="40454.7">6072 1898 10306,'0'0'1621,"8"11"474,13 17-931,67 101 4159,-81-117-4862,0 0-1,-1 0 1,-1 0-1,0 1 1,0 0 0,-1 0-1,-1 0 1,0 1-1,1 18 1,-5-29-350,1 0 0,0 0 0,-1 1 0,0-1 0,0 0 0,0 0 0,0 0 1,0-1-1,-1 1 0,1 0 0,-1 0 0,0-1 0,0 1 0,-4 4 0,-8 1-6577,24-10-414</inkml:trace>
  <inkml:trace contextRef="#ctx0" brushRef="#br0" timeOffset="40835.63">6527 2231 12219,'0'0'11258,"17"-49"-16387</inkml:trace>
  <inkml:trace contextRef="#ctx0" brushRef="#br0" timeOffset="41874.56">7081 2098 9218,'0'0'11000,"14"-1"-10200,143-5 769,160-29 1,-316 35-1565,0 0-1,-1 1 1,1-1-1,0-1 1,-1 1-1,1 0 1,0 0-1,-1 0 1,1 0-1,-1 0 1,1-1-1,0 1 1,-1 0-1,1 0 1,-1-1-1,1 1 1,0 0-1,-1-1 1,1 1-1,-1-1 1,1 1 0,-1-1-1,0 1 1,1-1-1,-1 1 1,1-1-1,-1 1 1,0-1-1,1 0 1,-13-15-519,-49-20-1554,36 22 851,6-5 920,19 19 289,0-1 1,0 1 0,0 0-1,0-1 1,0 1-1,0 0 1,1-1-1,-1 1 1,0 0 0,0-1-1,0 1 1,0 0-1,0-1 1,0 1-1,1 0 1,-1-1 0,0 1-1,0 0 1,0-1-1,1 1 1,-1 0 0,0 0-1,1-1 1,-1 1-1,0 0 1,0 0-1,1 0 1,-1 0 0,0-1-1,1 1 1,-1 0-1,0 0 1,1 0-1,-1 0 1,0 0 0,1 0-1,3-1-1,1 1 0,-1-1 0,0 1 0,0 0 0,0 1 0,0-1 0,0 1 0,0 0 0,7 2 0,5 3 258,0 1 0,-1 1 0,0 0 0,-1 2 0,0-1 0,0 1 0,-1 1 0,0 1 0,15 17 0,-27-28-245,0 0 1,0 0-1,0 0 1,0 0-1,0 0 0,-1 1 1,1-1-1,0 0 0,-1 0 1,1 1-1,-1-1 1,1 0-1,-1 1 0,0-1 1,1 0-1,-1 1 0,0-1 1,0 0-1,0 1 0,0-1 1,0 0-1,-1 1 1,1-1-1,-1 3 0,0-3 51,0 1 0,0 0-1,-1-1 1,1 1-1,-1-1 1,1 1-1,-1-1 1,1 1 0,-1-1-1,0 0 1,0 0-1,1 0 1,-1 0 0,-3 1-1,-36 9-1215,7-6-4670,32-4 5350,-11 0-7150</inkml:trace>
  <inkml:trace contextRef="#ctx0" brushRef="#br0" timeOffset="42914.27">8251 2166 8042,'1'-2'14595,"5"-13"-13498,-7-15-455,-8-56 0,2 47-1730,-3 1 0,-19-52 0,33 95 1081,-1 0 1,1 0-1,0 0 1,0-1-1,0 0 0,0 1 1,1-2-1,0 1 0,0 0 1,0-1-1,0 0 1,0 0-1,1 0 0,0-1 1,-1 0-1,1 0 1,0 0-1,0-1 0,0 0 1,0 0-1,7 0 0,-9 0-17,-1-1-1,1 0 0,0 1 1,0-1-1,-1 0 0,1-1 1,0 1-1,0-1 0,-1 0 1,1 1-1,0-2 0,-1 1 1,1 0-1,-1-1 0,1 1 1,-1-1-1,0 0 0,0 0 1,0-1-1,0 1 0,0-1 1,0 1-1,-1-1 0,1 0 1,-1 0-1,0 0 0,0 0 1,0 0-1,0-1 0,0 1 1,-1-1-1,1 1 0,-1-1 1,0 1-1,0-1 0,-1 0 1,1-6-1,0 0-412,0 0 0,-1-1 0,-2-18 0,13 119 1392,-2-41 57,1-2 0,3 1 0,2-2 0,1 0 1,26 50-1,-39-114-1451,-2 0-2659,-1 1-3585</inkml:trace>
  <inkml:trace contextRef="#ctx0" brushRef="#br0" timeOffset="43928.41">8576 2115 9514,'0'0'4776,"11"-1"-3229,-6 0-1339,49-8 982,-51 9-1083,0-1 0,1 0 0,-1 0 0,0 0 0,0 0-1,0 0 1,0-1 0,0 1 0,-1-1 0,1 0 0,0 0 0,-1 0 0,1 0 0,-1 0 0,0-1 0,3-3 0,-4 6-43,-1-1-1,0 0 0,0 1 0,0-1 1,1 1-1,-1-1 0,0 0 0,0 1 1,0-1-1,0 0 0,0 1 0,0-1 1,0 0-1,0 1 0,-1-1 0,1 0 1,0 1-1,0-1 0,-1 0 0,1 1 1,0-1-1,0 1 0,-1-1 0,1 1 1,-1-1-1,1 1 0,0-1 0,-1 1 1,1-1-1,-2 0 0,-23-9 418,23 10-483,1-1 0,-1 1-1,0 0 1,1-1 0,-1 1 0,0 0 0,1 0 0,-1 0 0,0 0-1,1 1 1,-1-1 0,0 0 0,1 1 0,-1-1 0,1 1 0,-1 0-1,0-1 1,1 1 0,0 0 0,-1 0 0,1 0 0,-1 0 0,1 0 0,0 0-1,0 0 1,0 1 0,-1-1 0,1 0 0,0 1 0,0 1 0,0 2 92,0 1 0,1 0 0,0 0 0,0-1 1,1 1-1,0 0 0,0-1 0,0 1 0,0 0 1,1-1-1,0 0 0,0 1 0,1-1 0,-1 0 1,1 0-1,0 0 0,1-1 0,-1 1 0,1-1 1,0 1-1,0-1 0,0 0 0,0-1 0,1 1 0,0-1 1,0 0-1,0 0 0,6 3 0,-7-4-83,0 0-1,1 0 1,-1 0 0,0 0-1,1 0 1,0-1-1,-1 0 1,1 0-1,0 0 1,-1-1 0,1 1-1,0-1 1,0 0-1,-1-1 1,1 1-1,0-1 1,0 0 0,-1 0-1,1 0 1,-1-1-1,1 0 1,-1 1 0,0-2-1,1 1 1,-1 0-1,0-1 1,-1 0-1,1 0 1,0 0 0,-1 0-1,1-1 1,-1 1-1,4-8 1,-4 6-287,-1 0 0,0-1-1,0 1 1,-1-1 0,0 1 0,0-1 0,0 0 0,-1 1 0,0-1-1,0 0 1,0 1 0,0-1 0,-1 0 0,-2-8 0,0-7-899,3 21 1167,1-1 0,-1 1 1,1 0-1,-1 0 0,1 0 1,-1 0-1,1-1 0,-1 1 0,1 0 1,0 0-1,-1 0 0,1 0 1,-1 0-1,1 1 0,-1-1 1,1 0-1,-1 0 0,1 0 0,-1 0 1,1 1-1,-1-1 0,1 0 1,-1 0-1,1 1 0,-1-1 1,1 0-1,-1 1 0,0-1 0,1 0 1,-1 1-1,0-1 0,1 1 1,-1-1-1,0 1 0,1 0 1,20 16 157,-15-11 146,0-1 0,-1 1 0,0 0 0,0 1 0,0-1 0,-1 1 0,0 0 0,0 0 0,-1 0 0,0 1 0,0-1 0,-1 1 0,3 12 946,-4-56 719,1 29-2233,0-1 1,1 1-1,0 0 1,1 0-1,0 0 1,0 0-1,7-8 1,-9 12 120,-1 1 1,1-1 0,0 1-1,0-1 1,0 1-1,0 0 1,0 0-1,1 0 1,-1 0 0,0 1-1,1-1 1,0 1-1,-1-1 1,1 1-1,0 0 1,0 0 0,0 0-1,-1 0 1,1 1-1,0-1 1,0 1-1,5-1 1,-5 3 151,1 0-1,-1 0 1,0 0 0,1 1 0,-1-1-1,0 1 1,-1-1 0,1 1 0,0 0 0,-1 0-1,1 1 1,-1-1 0,2 4 0,23 49 1323,-26-76 1541,1 15-2909,-1 1 1,1-1 0,-1 1 0,1 0 0,1 0 0,-1-1 0,4-4-1,-5 8 0,0-1 0,1 0-1,-1 1 1,0-1-1,1 1 1,-1-1 0,1 1-1,0 0 1,-1 0-1,1-1 1,0 1 0,0 1-1,0-1 1,-1 0-1,1 0 1,0 1 0,0-1-1,0 1 1,0-1-1,1 1 1,-1 0 0,0 0-1,0 0 1,0 0-1,0 0 1,0 0-1,0 1 1,0-1 0,0 1-1,0-1 1,0 1-1,0 0 1,0 0 0,0 0-1,-1 0 1,1 0-1,1 1 1,18 12 106,-1-1 0,2-1 0,25 10 1,-39-18-45,0-2 1,0 1 0,0-1 0,0 0 0,0-1 0,1 0-1,-1 0 1,1-1 0,-1 0 0,0-1 0,1 1 0,15-5-1,-22 5-11,0-1 0,0 1-1,0-1 1,0 0 0,0 1-1,-1-1 1,1 0-1,0 0 1,-1 0 0,1 0-1,0-1 1,-1 1 0,1 0-1,-1-1 1,0 1-1,1-1 1,-1 1 0,0-1-1,0 0 1,0 1 0,0-1-1,0 0 1,-1 0-1,1 0 1,0 1 0,-1-1-1,0 0 1,1 0 0,-1 0-1,0 0 1,0 0-1,0 0 1,0 0 0,0 0-1,0 0 1,-1 0 0,1 0-1,-2-3 1,1 3-6,0-1-1,0 0 1,0 1-1,-1-1 1,1 1 0,-1-1-1,1 1 1,-1 0 0,0 0-1,0 0 1,0 0 0,0 0-1,-1 0 1,1 0 0,0 1-1,-1-1 1,1 1 0,-1-1-1,0 1 1,1 0-1,-1 0 1,0 1 0,0-1-1,1 0 1,-1 1 0,-4-1-1,7 1 12,-1 0-1,0 0 0,1 0 0,-1 1 0,1-1 0,-1 0 0,1 0 0,-1 0 1,1 0-1,-1 1 0,1-1 0,-1 0 0,1 0 0,-1 1 0,1-1 0,-1 0 1,1 1-1,-1-1 0,1 1 0,0-1 0,-1 0 0,1 1 0,0-1 1,-1 1-1,1-1 0,0 1 0,0-1 0,-1 1 0,1-1 0,0 1 0,0 0 1,0 25 568,2-21-413,-1 1 0,1-1 0,0 1 0,0-1 0,0 0 0,5 8 0,-2-8-136,0 1 0,1-1 0,-1-1 0,1 1 0,0-1 0,0 0 0,1 0-1,-1 0 1,1-1 0,0 0 0,7 2 0,48 7-3653,-38-11-2017</inkml:trace>
  <inkml:trace contextRef="#ctx0" brushRef="#br0" timeOffset="44442.05">8625 1897 5617,'0'0'7048,"6"-9"-6083,-2 2-674,26-41 1316,-4 21 3087,-24 30-4607,0-1 0,0 1 1,0 0-1,0 0 0,-1 0 1,1 0-1,-1 1 0,0-1 1,2 6-1,-1-3-13,17 27-427,-4-13-3062,-3-6-2864</inkml:trace>
  <inkml:trace contextRef="#ctx0" brushRef="#br0" timeOffset="45522.4">10104 2062 5297,'0'0'7618,"-10"-5"-6458,5 2-1110,-34-15 1649,37 17-1564,0 1-1,0-1 0,-1 1 1,1 0-1,0-1 0,0 1 1,0 0-1,-1 0 0,1 0 1,0 1-1,0-1 0,0 0 1,0 1-1,0-1 1,-1 1-1,1 0 0,0 0 1,0 0-1,1 0 0,-1 0 1,-2 2-1,-1 2 72,0 0 0,1 1 1,0 0-1,0 0 0,0 0 0,0 0 0,1 1 0,0-1 1,1 1-1,-1 0 0,1 0 0,1 0 0,-2 12 1,2-17-176,1 0 1,-1 1 0,1-1-1,0 1 1,0-1 0,0 1-1,0-1 1,0 0 0,1 1-1,-1-1 1,1 1 0,0-1-1,-1 0 1,1 1 0,0-1-1,0 0 1,1 0 0,-1 0-1,0 0 1,1 0 0,-1 0-1,1 0 1,0 0 0,-1 0-1,1-1 1,0 1 0,0-1-1,0 0 1,0 1 0,1-1 0,-1 0-1,0 0 1,0 0 0,1 0-1,-1-1 1,0 1 0,1-1-1,-1 1 1,1-1 0,-1 0-1,5 0 1,-4 0-16,-1-1-1,0 0 1,0 1 0,0-1-1,0 0 1,0 0 0,0 0-1,0 0 1,0 0 0,0 0 0,0-1-1,0 1 1,-1-1 0,1 1-1,-1-1 1,1 0 0,-1 1-1,1-1 1,-1 0 0,0 0 0,0 0-1,0 0 1,0 0 0,0 0-1,-1 0 1,1-1 0,-1 1-1,1 0 1,-1-3 0,3-9-68,-1 0 0,0 0 1,-1-18-1,0 12-624,-1-1 1,-2 0-1,0 1 0,-1-1 1,-1 1-1,-1 0 0,-12-34 1,15 71 634,4 15 529,4-8 10,0-1 0,2 1 0,0-2 0,1 1 0,2-2 0,0 1 0,2-1 0,0-1 1,16 19-1,-28-37-432,1 0 0,-1 0 1,1 0-1,-1-1 0,1 1 0,0-1 1,0 1-1,0-1 0,0 1 1,0-1-1,0 0 0,0 0 1,0 0-1,1 0 0,-1-1 1,0 1-1,1 0 0,-1-1 0,0 0 1,1 0-1,-1 1 0,3-2 1,-2 1-33,-1-1 0,0 0-1,0-1 1,1 1 0,-1 0 0,0-1 0,0 1 0,-1-1 0,1 1 0,0-1 0,0 0 0,-1 0 0,1 0-1,-1 0 1,0 0 0,0 0 0,2-4 0,2-5-245,-1 0-1,0-1 1,-1 1-1,0-1 1,0 0 0,-2 0-1,1-17 1,1 5-668,6 17 54,-6 8 776,1 0 0,-1 0 0,0 1 0,0-1 0,0 1-1,0 0 1,-1 0 0,1 0 0,4 5 0,22 15 80,38 33 442,-64-52-414,1 0 0,-1 0-1,0 1 1,0-1-1,-1 1 1,1 0 0,-1 0-1,0 0 1,0 0 0,0 0-1,0 0 1,-1 1 0,0-1-1,2 7 1,-4-9-30,1-1 1,-1 1-1,1-1 1,-1 0-1,1 1 1,-1-1-1,0 0 1,0 1-1,0-1 1,1 0-1,-1 0 1,0 0-1,-1 0 1,1 0-1,0 0 1,0 0-1,0 0 0,-1 0 1,1 0-1,0-1 1,-1 1-1,1-1 1,0 1-1,-1-1 1,1 1-1,-1-1 1,1 0-1,-1 0 1,1 1-1,-3-1 1,-52 3-2972,51-3 1621</inkml:trace>
  <inkml:trace contextRef="#ctx0" brushRef="#br0" timeOffset="46280.55">10786 2200 7282,'0'0'8691,"10"0"-6391,-4-1-2183,1 1 0,-1-1 0,0 0 0,1-1-1,-1 0 1,0 0 0,0 0 0,0 0 0,0-1-1,-1 0 1,1 0 0,-1-1 0,0 0 0,1 0 0,-2 0-1,1 0 1,0-1 0,-1 0 0,6-7 0,-6 5-155,1 0 0,-1 0 0,-1 0 0,1 0 0,-1-1 0,0 0 0,-1 1 0,0-1 0,0 0 0,-1 0 0,0 0 0,0 0 0,-1 0-1,0 0 1,-1-12 0,-1 9-136,0 0-1,-1 0 1,0 1-1,0-1 1,-1 1-1,-1-1 0,0 1 1,0 0-1,-1 1 1,-10-14-1,16 22 171,0 0-1,-1 1 1,1-1-1,0 1 1,-1-1-1,1 1 1,0-1-1,-1 1 1,1-1-1,-1 1 1,1-1-1,-1 1 1,1-1-1,-1 1 1,1 0-1,-1-1 1,1 1-1,-1 0 1,0-1-1,1 1 1,-1 0-1,0 0 1,1 0-1,-1-1 1,1 1-1,-1 0 1,0 0-1,1 0 1,-1 0-1,0 0 1,1 0-1,-1 0 1,0 1-1,0-1 1,0 1 21,0 1 1,0-1-1,0 1 1,0-1-1,0 0 0,1 1 1,-1 0-1,0-1 1,1 1-1,0-1 1,-1 1-1,1 0 1,0 2-1,-3 67 1034,3-62-806,0 6 78,1-1 1,0 1-1,1-1 0,1 0 1,0 1-1,1-1 0,0-1 1,1 1-1,1-1 0,0 0 0,10 17 1,-12-25-235,0 1 1,0-1-1,1 0 1,0 0 0,0 0-1,0-1 1,0 0-1,1 0 1,-1 0 0,1 0-1,0-1 1,0 0-1,0 0 1,1-1 0,-1 0-1,1 0 1,-1 0-1,1-1 1,0 0 0,0 0-1,-1-1 1,1 0-1,0 0 1,0-1 0,0 1-1,8-3 1,-11 1-100,0 1 1,0-1-1,0 1 1,0-1-1,0 0 1,0-1 0,-1 1-1,1-1 1,-1 1-1,0-1 1,0 0-1,0 0 1,0-1-1,0 1 1,-1-1-1,1 1 1,-1-1-1,0 0 1,0 0-1,0 0 1,-1 0-1,1 0 1,-1 0-1,1-8 1,-1 9-64,-1 1 1,1-1-1,-1 0 1,0 1-1,1-1 1,-2 0 0,1 0-1,0 1 1,0-1-1,-1 0 1,0 1-1,1-1 1,-1 0-1,0 1 1,0-1-1,0 1 1,-1-1-1,1 1 1,-1 0-1,1 0 1,-1-1-1,0 1 1,0 0-1,0 0 1,0 1-1,0-1 1,0 0-1,0 1 1,-1-1-1,1 1 1,0 0-1,-1 0 1,1 0-1,-1 0 1,0 0-1,1 0 1,-1 1-1,0-1 1,-2 1-1,4 0 72,0-1-1,0 1 1,0 0-1,0 0 1,1 0 0,-1 1-1,0-1 1,0 0-1,0 0 1,1 0-1,-1 0 1,0 1 0,0-1-1,0 0 1,1 1-1,-1-1 1,0 1 0,1-1-1,-1 1 1,0-1-1,1 1 1,-1-1-1,1 1 1,-1 0 0,1-1-1,-1 1 1,0 1-1,-4 26 771,6-21-517,-1 0 1,1 0 0,1 0 0,-1-1-1,1 1 1,4 10 0,-3-12-201,0-1-1,0 1 0,0-1 1,1 1-1,0-1 1,-1 0-1,1 0 1,1-1-1,-1 1 1,1-1-1,-1 0 1,1 0-1,0-1 0,10 5 1,1-2-752,0-1 0,0 0 0,27 3 0,2-3-4992</inkml:trace>
  <inkml:trace contextRef="#ctx0" brushRef="#br0" timeOffset="46798.31">11589 1986 8066,'0'0'7545,"7"11"-5894,12 27-622,3 7 2119,50 77 0,-71-122-3068,-1 0 1,0 0 0,1 0 0,-1 0 0,1 0-1,-1 0 1,0 0 0,1 0 0,-1-1 0,1 1-1,-1 0 1,0 0 0,1 0 0,-1-1 0,0 1-1,1 0 1,-1 0 0,0-1 0,1 1-1,-1 0 1,0 0 0,0-1 0,1 1 0,-1 0-1,0-1 1,0 1 0,0-1 0,1 1 0,-1 0-1,0-1 1,0 1 0,0 0 0,0-1 0,0 1-1,0-1 1,0 1 0,0-1 0,0 1 0,0 0-1,0-1 1,0 1 0,0-1 0,6-27-65,-5 25 121,26-149-1637,-27 151 1341,0 0 1,0 0-1,1-1 0,-1 1 1,0 0-1,1 0 1,-1 1-1,1-1 1,-1 0-1,1 0 0,0 0 1,-1 0-1,1 0 1,0 1-1,0-1 0,0 0 1,-1 0-1,1 1 1,0-1-1,0 1 1,0-1-1,2 0 0,15-1-6015,-5 2 876</inkml:trace>
  <inkml:trace contextRef="#ctx0" brushRef="#br0" timeOffset="47202.62">11888 2087 8122,'0'0'8282,"15"58"-6258,-6-39-496,0 0-231,1-1-353,-2-3-56,-1-3-208,-3-4-312,-1-3-208,-1-4-8,-2-2-152,-2-18-1440,-4 2-3977,-2-4-3441</inkml:trace>
  <inkml:trace contextRef="#ctx0" brushRef="#br0" timeOffset="47750.63">11888 1921 4609,'0'0'3193</inkml:trace>
  <inkml:trace contextRef="#ctx0" brushRef="#br0" timeOffset="48103.78">12242 2093 8330,'0'0'9430,"-9"-5"-7684,3 1-1545,0 1 0,-1 0 0,1 1 0,0-1 0,-1 1 0,0 1 0,-11-3 0,15 4-141,0 0 0,0 0 0,1 1 0,-1-1 0,0 1 0,0-1 0,0 1-1,1 0 1,-1 0 0,0 0 0,1 0 0,-1 0 0,1 1 0,-1-1 0,1 1 0,0 0 0,-1-1-1,1 1 1,0 0 0,0 0 0,1 1 0,-1-1 0,0 0 0,1 1 0,-1-1 0,-1 4 0,2-3-24,-1 0 1,1 0-1,0 0 0,0 0 1,0 0-1,0 1 1,1-1-1,-1 0 1,1 1-1,0-1 1,0 0-1,0 1 1,0-1-1,1 0 1,-1 1-1,1-1 1,0 0-1,0 1 1,0-1-1,1 0 1,-1 0-1,1 0 1,-1 0-1,1 0 1,0-1-1,0 1 1,0 0-1,0-1 1,1 0-1,-1 1 1,1-1-1,0 0 1,-1 0-1,1 0 1,0-1-1,0 1 1,0-1-1,0 1 1,0-1-1,1 0 1,-1 0-1,0-1 1,1 1-1,-1-1 1,0 1-1,1-1 1,-1 0-1,0 0 1,1-1-1,-1 1 1,0-1-1,1 1 1,-1-1-1,4-2 1,-3 1-120,-1-1 0,0 1-1,0-1 1,0 0 0,0 0 0,0 0 0,-1 0 0,1 0 0,-1-1 0,0 1 0,0-1 0,0 1 0,0-1 0,-1 0 0,1 0 0,-1 0 0,0 0 0,0 0 0,-1 0 0,1 0 0,-1 0 0,0 0 0,0 0-1,-1-6 1,0-11-501,0 0 0,-2 1 0,-7-29 0,-3-10-322,3 18 626,8 32 609,3 14 473,6 34 971,21 63-1,-22-84-1556,1-1 0,1 1-1,0-1 1,1-1 0,20 28 0,-7-26-1449,-5-12-3550,-7-5-757</inkml:trace>
  <inkml:trace contextRef="#ctx0" brushRef="#br0" timeOffset="48104.78">12359 2106 10882,'0'0'3930,"11"0"-2699,4 0-907,-2 1-181,-1 0 1,1-1-1,-1-1 0,1 0 1,-1 0-1,0-1 1,1-1-1,-1 0 1,15-7-1,-26 10-87,0 0 0,-1-1 0,1 1 0,0-1 1,-1 1-1,1 0 0,0-1 0,-1 1 0,1-1 0,0 1 0,-1-1 0,1 0 0,-1 1 0,1-1 0,-1 0 1,0 1-1,1-1 0,-1 0 0,1 1 0,-1-1 0,0 0 0,0 0 0,0 1 0,1-1 0,-1 0 0,0 0 1,0 0-1,0-1 0,-1 1 45,1 0 0,-1 0 1,0 0-1,0 0 1,1 1-1,-1-1 0,0 0 1,0 0-1,0 0 1,0 1-1,0-1 0,0 1 1,0-1-1,0 0 1,-1 1-1,0-1 0,-48-9 1864,47 10-1859,0 1 1,0-1 0,0 1 0,0-1-1,0 1 1,1 0 0,-1 0-1,0 0 1,1 1 0,-1-1 0,1 1-1,-1-1 1,1 1 0,-1 0 0,1 0-1,0 0 1,0 0 0,0 0 0,0 1-1,1-1 1,-1 0 0,-2 6-1,3-6-38,0 0-1,0 0 0,0 1 1,0-1-1,1 0 0,-1 1 0,1-1 1,-1 1-1,1-1 0,0 0 1,0 1-1,0-1 0,0 1 1,0-1-1,1 1 0,-1-1 0,1 0 1,-1 1-1,1-1 0,0 0 1,0 0-1,0 1 0,0-1 0,1 0 1,-1 0-1,0 0 0,1 0 1,2 2-1,3 1-42,0 1-1,0-1 1,1 0 0,0-1-1,0 0 1,0 0 0,0-1-1,1 0 1,17 4 0,5-1-2111,44 2 0,-32-5-3939</inkml:trace>
  <inkml:trace contextRef="#ctx0" brushRef="#br0" timeOffset="48516.62">12978 2155 14739,'0'0'11315,"28"0"-17093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51:59.9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80 9618,'0'0'9263,"4"10"-8193,12 41 424,-2 1 1,-2 0-1,-3 1 0,-2 0 1,1 82-1,-23-159 217,9-5-2055,1 0 0,1-1 0,0-48 0,1 8-543,3 62 718,-2-10-382,0-1 0,2 0 0,0 0 0,2 0-1,3-20 1,-4 35 502,0 0-1,0-1 1,1 1-1,-1 0 1,1 0-1,0 0 1,0 0-1,1 0 1,-1 1-1,1-1 1,0 0 0,0 1-1,0 0 1,0 0-1,0 0 1,1 0-1,-1 1 1,1-1-1,0 1 1,0 0-1,0 0 1,0 0-1,0 1 1,0-1-1,1 1 1,-1 0-1,5-1 1,-3 2 66,0-1 0,-1 1 0,1 0 1,0 0-1,0 1 0,-1-1 1,1 1-1,0 1 0,-1-1 0,1 1 1,-1 0-1,0 0 0,1 1 0,-1-1 1,0 1-1,0 0 0,-1 1 0,1-1 1,-1 1-1,1 0 0,-1 0 0,-1 0 1,1 0-1,0 1 0,-1 0 0,0 0 1,0 0-1,0 0 0,-1 0 0,0 0 1,0 1-1,0-1 0,-1 1 1,1-1-1,-1 1 0,-1 0 0,1-1 1,-1 1-1,0 0 0,0 0 0,-1-1 1,0 1-1,0 0 0,0-1 0,0 1 1,-1-1-1,0 1 0,0-1 0,-1 0 1,1 0-1,-7 9 0,-2 1 122,0 0 0,-21 20 0,28-30-119,-1-1 1,1 0-1,-1 0 1,1-1-1,-1 1 1,0-1-1,-1 0 1,1-1-1,0 1 1,-1-1-1,1 0 1,-7 1-1,12-2-39,0-1-1,0 1 1,0 0 0,0-1-1,0 1 1,0-1 0,0 1-1,1 0 1,-1-1 0,0 1-1,0-1 1,1 1-1,-1-1 1,0 1 0,1-1-1,-1 1 1,0-1 0,1 1-1,-1-1 1,1 1 0,-1-1-1,1 0 1,-1 1 0,1-1-1,-1 0 1,1 1 0,-1-1-1,1 0 1,0 1 0,21 16-584,34 24 1166,103 83 2378,-157-141-6945,-2 5-3250</inkml:trace>
  <inkml:trace contextRef="#ctx0" brushRef="#br0" timeOffset="1066.16">607 308 9538,'0'0'7074,"-10"-7"-4318,-33-19-634,42 25-2023,-1 0 1,0 0-1,0 0 1,0 1-1,0-1 1,0 0-1,0 1 1,0 0-1,0-1 1,-1 1-1,1 0 1,0 0-1,0 0 1,0 0-1,0 0 1,0 1-1,0-1 1,0 1-1,0-1 0,0 1 1,0 0-1,0 0 1,0 0-1,0 0 1,0 0-1,1 0 1,-1 0-1,0 1 1,1-1-1,-1 1 1,1-1-1,-1 1 1,1 0-1,0-1 1,0 1-1,0 0 1,0 0-1,0 0 1,-1 3-1,-2 4-16,0 0 1,1 0-1,0 0 0,1 1 1,-1 0-1,0 12 0,2-12-49,1 0 0,0 0 0,0 0 0,1-1 0,0 1 0,4 17 0,-4-25-45,-1 0 1,1 0 0,0-1 0,0 1-1,0 0 1,0 0 0,0 0-1,0 0 1,0-1 0,1 1-1,-1-1 1,1 1 0,-1-1 0,1 1-1,-1-1 1,1 0 0,0 0-1,0 0 1,0 0 0,-1 0 0,1 0-1,0 0 1,0-1 0,0 1-1,0-1 1,0 1 0,1-1-1,-1 0 1,0 0 0,0 0 0,0 0-1,0 0 1,0 0 0,0-1-1,0 1 1,0-1 0,0 1-1,3-2 1,-1 0-32,0 0 0,-1 0 0,1 0 0,-1 0-1,1-1 1,-1 1 0,0-1 0,0 0 0,0 0-1,-1 0 1,1 0 0,-1 0 0,1-1 0,-1 1 0,0-1-1,0 0 1,-1 1 0,1-1 0,-1 0 0,0 0 0,0 0-1,1-6 1,1-10-295,0 1 0,-1-1 0,-1-23 0,0 27 534,1 24 223,7 22-203,-2-13-3,19 39 441,-24-53-587,0 1 0,0-1 0,1 0-1,-1 0 1,1 0 0,-1 0 0,1 0 0,0 0 0,0-1-1,0 1 1,1-1 0,4 3 0,-7-5-23,-1-1 0,1 1 0,0 0 0,-1 0 0,1-1-1,0 1 1,-1 0 0,1-1 0,-1 1 0,1 0 0,0-1 0,-1 1 0,1-1 0,-1 1 0,0-1 0,1 1 0,-1-1 0,1 1-1,-1-1 1,0 0 0,1 1 0,-1-1 0,0 1 0,0-1 0,1 0 0,-1 1 0,0-1 0,0 0 0,0 1 0,0-2 0,7-27 62,-6 26-52,4-22-287,-1 0 1,2-51-1,17 107-128,-18-20 370,34 54 43,-36-61-37,0 1 0,1-1 0,-1 1 0,1-1 0,0 0 0,0 0 0,1-1 0,-1 1 0,1-1 0,7 4 0,-11-7-6,0 1 1,0-1 0,0 0-1,1 1 1,-1-1-1,0 0 1,0 0-1,0 0 1,0 0 0,0 0-1,0 0 1,0 0-1,0 0 1,1 0 0,-1-1-1,0 1 1,0 0-1,0-1 1,0 1 0,0-1-1,0 1 1,0-1-1,0 0 1,-1 1 0,2-2-1,1-1 6,-1 1 0,0-1 0,0 0 0,0 0 0,0 0 0,-1 0 0,1 0 0,1-5 0,13-61-53,-13 4-164,-1 71 172,0 0 1,1 0-1,-1 0 0,1 0 0,7 10 0,2 7-43,3 10 71,5 9-4,18 59 1,-34-88 3,-1 0 1,0-1 0,-1 1-1,0 0 1,-1 1 0,-1-1-1,0 0 1,0 0 0,-5 20-1,4-27 50,-2 1 0,1-1 0,-1-1 0,0 1 0,0 0 0,0-1 0,-1 1 0,0-1 0,0 0 0,0 0 0,-1-1 0,1 1-1,-1-1 1,0 0 0,-1 0 0,1-1 0,-1 0 0,1 0 0,-1 0 0,0 0 0,0-1 0,0 0 0,0 0 0,-1-1 0,1 0-1,-1 0 1,1 0 0,-12-1 0,12 1-94,1-1-1,0-1 0,-1 1 0,1-1 1,0 1-1,0-1 0,0-1 0,-1 1 1,1-1-1,1 0 0,-1 0 0,0-1 1,0 1-1,1-1 0,-1 0 0,1 0 1,0-1-1,0 1 0,0-1 0,1 0 1,-1 0-1,1 0 0,0 0 0,0-1 1,0 1-1,1-1 0,0 0 0,-1 1 1,2-1-1,-1 0 0,0-1 0,1 1 1,0 0-1,1 0 0,-1-8 0,1 8-577,0 1-1,0 0 1,0 0-1,1 0 1,0-1 0,0 1-1,0 0 1,0 0-1,1 0 1,0 0-1,3-5 1,9-11-5305</inkml:trace>
  <inkml:trace contextRef="#ctx0" brushRef="#br0" timeOffset="1502.97">1123 321 12379,'0'0'9311,"-7"8"-8187,2-1-905,0 0-1,0 1 0,0-1 1,1 1-1,0 0 1,0 0-1,-4 17 0,7-21-154,0-1-1,0 1 1,0 0-1,1-1 1,0 1-1,-1 0 1,1 0-1,1-1 0,-1 1 1,0 0-1,1 0 1,0-1-1,0 1 1,0-1-1,0 1 1,1-1-1,-1 1 0,1-1 1,0 0-1,0 1 1,0-1-1,0 0 1,1 0-1,-1-1 1,5 4-1,-5-4-46,1 0-1,-1 0 1,1 0 0,-1-1 0,1 1-1,0-1 1,-1 0 0,1 0-1,0 0 1,0 0 0,0 0 0,0 0-1,0-1 1,0 0 0,0 0 0,0 0-1,0 0 1,1 0 0,-1 0 0,0-1-1,0 1 1,0-1 0,-1 0-1,1 0 1,0 0 0,0 0 0,0-1-1,-1 1 1,1-1 0,0 0 0,-1 1-1,0-1 1,1 0 0,-1-1-1,0 1 1,0 0 0,0 0 0,0-1-1,2-4 1,-2 4-6,0 0 0,0 0 0,0 0 0,-1 0 0,1-1 0,-1 1 0,0-1 0,0 1 0,0-1 1,0 1-1,-1-1 0,1 0 0,-1 1 0,0-1 0,0 0 0,0 1 0,-1-1 0,1 0 0,-1 1 0,0-1 0,0 0 0,0 1 0,-1 0 0,1-1 0,-1 1 0,1 0 0,-1-1 0,0 1 0,-1 0 0,1 1 0,0-1 0,-6-4 0,2 3 11,-1 0-1,1 1 0,-1 0 0,0 0 0,0 1 1,-10-3-1,15 4-97,0 1 0,1 0 1,-1 0-1,1-1 0,-1 1 0,0 0 1,1 0-1,-1 0 0,1 1 1,-1-1-1,0 0 0,1 1 0,-1-1 1,-2 2-1,3-1-84,0-1 0,1 1 0,-1 0 0,1 0 1,-1-1-1,1 1 0,-1 0 0,1 0 0,0 0 0,-1 0 0,1 0 0,0-1 1,0 1-1,0 0 0,0 0 0,-1 0 0,1 0 0,0 0 0,1 0 0,-1 0 1,0 0-1,0 0 0,0 0 0,0 0 0,1-1 0,-1 1 0,0 0 1,2 1-1,8 14-5363,3-2-1901</inkml:trace>
  <inkml:trace contextRef="#ctx0" brushRef="#br0" timeOffset="2149.36">1305 344 10546,'0'0'6975,"5"11"-5417,4 10-490,-1 1 1,-1 0 0,-1 0-1,-1 0 1,-1 0-1,2 34 1,-6-56-721,0-44 51,1 29-1175,1-1 0,0 1 0,0 0 0,2 0 0,0 0 0,1 0 0,0 0 0,8-15 0,-12 30 752,-1-1 0,1 0 1,-1 0-1,1 1 0,-1-1 1,1 0-1,-1 1 0,1-1 1,0 1-1,-1-1 0,1 1 1,0-1-1,-1 1 0,1-1 1,0 1-1,0-1 0,-1 1 1,1 0-1,0 0 0,0-1 1,0 1-1,0 0 1,-1 0-1,1 0 0,0 0 1,0 0-1,0 0 0,0 0 1,0 0-1,0 1 0,2 0 60,-1 0-1,1 0 1,-1 0 0,0 0-1,1 1 1,-1 0-1,0-1 1,0 1 0,3 4-1,32 45 1262,-32-41-738,0-1 0,-2 1 1,1 0-1,-1 0 0,-1 1 1,1-1-1,-2 0 1,0 1-1,0-1 0,-1 17 1,0-27-516,0-27-6846,0 12 1041</inkml:trace>
  <inkml:trace contextRef="#ctx0" brushRef="#br0" timeOffset="2618.3">1566 346 1736,'0'0'15464,"2"11"-13449,16 74 1120,-10-47-293,-6-30-857,-3-13 462,-6-78-5153,7 78 2381,0 0 0,0-1-1,1 1 1,-1 0 0,1 0-1,0 0 1,1 0 0,-1 0-1,1 0 1,0 1 0,0-1-1,1 1 1,5-9-1,-7 12 302,0 0-1,0-1 0,0 1 1,1 0-1,-1 0 0,0 1 1,1-1-1,-1 0 1,1 0-1,-1 1 0,1-1 1,-1 0-1,1 1 0,-1 0 1,1-1-1,-1 1 0,1 0 1,0 0-1,-1 0 0,1 0 1,-1 0-1,4 1 0,-2 0 51,1 0-1,-1 0 0,0 1 0,0-1 1,1 1-1,-1 0 0,0 0 0,0 0 1,4 5-1,2 1 295,-2 1 0,1-1 0,-1 2 0,-1-1 0,8 15 0,7 52 3126,-9-73-11636</inkml:trace>
  <inkml:trace contextRef="#ctx0" brushRef="#br0" timeOffset="3261.33">1829 434 6809,'0'0'12697,"3"5"-11385,-2-3-1252,1 0-1,-1 0 1,0-1 0,0 1-1,1 0 1,-1-1 0,1 1 0,-1-1-1,1 0 1,0 1 0,-1-1 0,1 0-1,0 0 1,0 0 0,0 0 0,0 0-1,0-1 1,0 1 0,0-1 0,0 1-1,0-1 1,0 0 0,0 1 0,0-1-1,0 0 1,1-1 0,-1 1 0,0 0-1,0 0 1,0-1 0,0 0-1,0 1 1,0-1 0,0 0 0,0 0-1,0 0 1,-1 0 0,1 0 0,0 0-1,0-1 1,-1 1 0,1 0 0,-1-1-1,1 0 1,-1 1 0,0-1 0,0 0-1,2-3 1,-1 3-72,-1 0 1,1 0-1,-1 0 1,1 0-1,-1 0 0,0-1 1,0 1-1,0 0 0,-1-1 1,1 1-1,0-1 1,-1 1-1,0-1 0,1 1 1,-1-1-1,0 1 0,0-1 1,-1 1-1,1-1 1,0 1-1,-1-1 0,0 1 1,1-1-1,-1 1 0,0 0 1,-2-5-1,1 5-15,0-1 0,-1 1 0,1 0 0,0-1-1,-1 1 1,1 0 0,-1 0 0,0 1 0,1-1 0,-1 1-1,0-1 1,0 1 0,0 0 0,0 0 0,0 0 0,-1 0 0,1 1-1,0-1 1,0 1 0,-6 0 0,8 0 30,0 0 0,0 1 0,0-1 1,-1 1-1,1-1 0,0 1 0,0-1 0,0 1 0,1 0 1,-1-1-1,0 1 0,0 0 0,0 0 0,0-1 0,1 1 1,-1 0-1,0 0 0,1 0 0,-1 0 0,1 0 0,-1 0 1,1 0-1,-1 0 0,1 1 0,0-1 0,-1 0 0,1 0 1,0 0-1,0 0 0,0 0 0,0 3 0,0 43 405,0-39-249,1-1-24,-1 0 0,1 0-1,1 0 1,-1 0 0,1-1-1,0 1 1,1 0 0,-1-1 0,1 1-1,1-1 1,-1 0 0,1 0 0,0 0-1,7 7 1,-8-10-223,0-1 0,-1 0-1,1 1 1,0-1 0,0 0 0,0 0-1,1-1 1,-1 1 0,0-1-1,1 1 1,-1-1 0,1 0 0,-1 0-1,1-1 1,-1 1 0,1-1 0,0 0-1,-1 0 1,1 0 0,0 0 0,-1-1-1,1 1 1,-1-1 0,1 0 0,-1 0-1,1 0 1,-1 0 0,0-1-1,4-2 1,19-12-4095,-4-2-1773</inkml:trace>
  <inkml:trace contextRef="#ctx0" brushRef="#br0" timeOffset="4798.29">2041 373 7866,'0'0'10255,"4"11"-9253,29 91 1080,-26-76 3625,-10-62-5881,0-39-2512,3 72 2515,0 1-1,1-1 0,-1 0 1,0 0-1,1 0 0,0 0 1,0 1-1,-1-1 0,2 0 1,-1 1-1,0-1 0,0 1 1,1-1-1,0 1 0,-1-1 1,1 1-1,0 0 0,0 0 1,4-3-1,-4 4 158,0 0 1,-1 0-1,1 0 1,0 1-1,0-1 0,0 1 1,0 0-1,-1-1 1,1 1-1,0 0 0,0 0 1,0 0-1,0 0 1,0 0-1,0 1 0,0-1 1,0 1-1,-1-1 1,4 2-1,0 0 72,0 1 0,-1-1 1,0 1-1,1 0 0,-1 0 0,0 1 1,5 4-1,-3-1 104,0 0 1,-1 0-1,0 0 0,0 1 1,0 0-1,-1 0 0,0 0 1,4 11-1,-8-18-37,1 0 0,-1 0 0,0 0 0,1 0-1,-1 0 1,0 0 0,0 0 0,0 0 0,0 0 0,1 0 0,-1 0 0,-1 0 0,1 0-1,0 0 1,0 0 0,0 0 0,0 0 0,-1 0 0,1 0 0,-1 0 0,1-1-1,0 1 1,-1 0 0,-1 1 0,2-2-86,-1 0 0,0-1 0,1 1 1,-1 0-1,1-1 0,-1 1 0,0-1 0,1 1 0,-1-1 0,1 0 0,0 1 0,-1-1 0,1 0 1,-1 1-1,1-1 0,0 0 0,-1 1 0,1-1 0,0 0 0,0 1 0,0-1 0,-1 0 0,1 0 1,0 1-1,0-1 0,0 0 0,0 0 0,0 1 0,0-1 0,1-1 0,-1-8-435,0 0 0,0 0 0,1 0-1,1 0 1,-1 0 0,2 1 0,4-14 0,-7 20 315,1 1 0,0-1 0,0 1 1,0-1-1,0 1 0,1-1 0,-1 1 1,1 0-1,-1 0 0,1-1 1,0 1-1,0 0 0,0 1 0,0-1 1,0 0-1,0 1 0,1-1 0,-1 1 1,0-1-1,1 1 0,-1 0 0,1 0 1,0 0-1,-1 1 0,1-1 1,0 0-1,-1 1 0,1 0 0,0 0 1,0 0-1,3 0 0,-3 1 110,-1 0 0,1 0 0,0 0 0,-1 0 0,1 1 0,-1-1 0,1 1 0,-1 0 0,0 0 0,0 0 0,1 0 0,-1 0 0,-1 0 0,1 0 0,0 1 0,0-1 0,-1 1 0,0-1 0,1 1 0,-1 0 0,0-1 0,0 1 0,-1 0 0,1 0 0,0 5 0,2 8 414,-1 0 0,0 0-1,-2 19 1,0-35-401,-2 15 1551,-1-14 529,-3-23-1365,6 14-1155,1 0 1,0 0-1,1 0 1,-1 0-1,1 0 1,1 1-1,0-1 1,5-10-1,-7 16 264,0-1-1,0 1 1,1-1 0,-1 1-1,1 0 1,0-1-1,0 1 1,-1 0-1,1 0 1,1 0 0,-1 0-1,0 1 1,0-1-1,1 0 1,-1 1-1,1 0 1,-1-1 0,1 1-1,-1 0 1,1 0-1,0 1 1,0-1 0,0 1-1,-1-1 1,1 1-1,0 0 1,3 0-1,-1 3 186,-1 0 0,0 0 0,0 0 0,0 0-1,0 1 1,-1 0 0,0-1 0,1 1 0,-1 1-1,-1-1 1,1 0 0,0 1 0,2 8 0,11 13 475,-11-20-351,0-1 1,1-1-1,-1 1 0,1-1 1,0 0-1,0 0 0,0 0 1,1-1-1,-1 0 0,1 0 1,0-1-1,0 0 0,0 0 1,0-1-1,0 0 0,0 0 1,0 0-1,0-1 0,1 0 1,7-1-1,-11 1-214,-1-1 0,1 1-1,-1-1 1,1 1 0,-1-1 0,1 0-1,-1-1 1,0 1 0,0 0 0,1-1-1,-1 0 1,0 0 0,0 0 0,0 0-1,-1 0 1,1 0 0,-1-1 0,1 1-1,-1-1 1,0 0 0,0 0 0,0 0-1,0 0 1,0 0 0,-1 0 0,1 0-1,-1-1 1,0 1 0,0-1 0,0 1-1,0-1 1,-1 1 0,0-1 0,1 1-1,-1-1 1,0 1 0,-1-1 0,1 1-1,-1-1 1,0 1 0,-1-5 0,2 6 29,0 1-1,0-1 1,0 1 0,0 0 0,-1-1 0,1 1 0,-1-1 0,1 1-1,-1 0 1,1 0 0,-1-1 0,0 1 0,1 0 0,-1 0-1,0 0 1,0-1 0,0 1 0,0 0 0,0 1 0,0-1 0,0 0-1,0 0 1,-1 0 0,1 0 0,0 1 0,0-1 0,-1 1-1,1-1 1,-1 1 0,1-1 0,0 1 0,-3 0 0,2 0 81,0 1 0,0-1-1,1 1 1,-1 0 0,0 0 0,1 0 0,-1 0 0,1 0 0,-1 0 0,1 0 0,-1 1 0,1-1 0,0 0 0,0 1-1,-1-1 1,1 1 0,0 0 0,1-1 0,-1 1 0,0 0 0,0-1 0,1 1 0,-2 3 0,-1 4 141,1-1 1,0 1 0,0 0-1,1-1 1,0 1-1,0 0 1,1 0 0,2 17-1,-2-23-193,1-1 0,0 1 0,0-1 0,0 1 0,0-1 1,1 0-1,-1 1 0,1-1 0,-1 0 0,1 0 0,0 0 0,0 0 0,0 0 0,0 0 0,0-1 0,0 1 0,0-1 0,0 1 0,1-1 0,-1 0 0,1 0 0,-1 0 0,1 0 0,-1 0 0,1-1 0,0 1 0,-1-1 0,1 1 0,0-1 0,-1 0 0,1 0 1,4-1-1,-2 1-61,0 0 1,-1-1 0,1 1-1,-1-1 1,1 0-1,-1 0 1,1 0 0,-1-1-1,0 0 1,1 0 0,-1 0-1,0 0 1,0-1 0,0 1-1,-1-1 1,1 0 0,-1 0-1,1 0 1,-1-1 0,4-5-1,-3 3-76,0-1 0,-1 1-1,0-1 1,0 0 0,0 0 0,-1 0-1,0 0 1,0 0 0,-1-1 0,0 1-1,0 0 1,-1-9 0,4 11-413,5 11 262,5 11 174,-12-16 127,3 5 191,0 1 1,-1-1-1,1 1 1,-1 0-1,-1 0 1,1 0-1,-1 0 0,0 1 1,-1-1-1,3 15 488,-5-55 543,1 24-1493,-1-1 0,2 1-1,-1 0 1,2 0 0,5-18 0,-7 25 179,0 0 1,-1-1-1,1 1 1,0 0-1,0 0 1,0 0-1,1-1 1,-1 1-1,0 0 1,1 0 0,0 1-1,-1-1 1,1 0-1,0 0 1,0 1-1,0-1 1,0 1-1,0 0 1,0 0-1,0 0 1,0 0 0,1 0-1,-1 0 1,0 0-1,1 1 1,-1-1-1,4 0 1,-4 2 65,1 0 0,-1 0 0,0 0-1,1 0 1,-1 0 0,0 0 0,0 1 0,0-1 0,0 1 0,0-1 0,0 1 0,0 0 0,0 0-1,2 3 1,27 40 389,-13-18 19,-13-20-419,-2-3-62,0 0 1,0 0-1,1 1 0,-1-2 0,1 1 0,0 0 0,0-1 0,0 0 0,1 0 0,-1 0 0,6 2 0,-9-24-16047</inkml:trace>
  <inkml:trace contextRef="#ctx0" brushRef="#br0" timeOffset="5246.79">3134 93 11506,'0'0'1381,"3"8"239,26 93 3848,40 149 1609,-74-254-2956,-20-25-3433,23 22-711,0 0 0,1 0-1,0 0 1,0 0-1,0 0 1,1 0 0,0 0-1,0-1 1,1 1-1,-1 0 1,2 0-1,-1 0 1,1 0 0,0 0-1,1 1 1,-1-1-1,1 0 1,6-8-1,-6 11-306,-1-1-1,1 2 0,0-1 1,0 0-1,1 1 0,-1-1 1,1 1-1,0 0 0,-1 0 1,1 1-1,1-1 0,5-2 0,-7 3-310,1 1 0,-1 0 0,1 1-1,-1-1 1,1 1 0,-1-1-1,1 1 1,-1 0 0,1 0-1,-1 1 1,1-1 0,-1 1-1,1 0 1,-1-1 0,0 2-1,1-1 1,-1 0 0,5 3 0,8 4-8219</inkml:trace>
  <inkml:trace contextRef="#ctx0" brushRef="#br0" timeOffset="5646.24">3641 273 13795,'0'0'8810,"24"21"-27422</inkml:trace>
  <inkml:trace contextRef="#ctx0" brushRef="#br0" timeOffset="6055.58">3672 439 11426,'0'0'14748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51:54.5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226 44 9378,'0'0'9785,"-9"-7"-7886,-30-20-383,38 26-1381,-1 0 0,1 0 0,-1 0 0,0 0 0,1 0 0,-1 1 0,0-1 0,0 0 0,0 1 0,0 0 0,0-1 0,1 1 0,-1 0 0,0 0 0,0 0 0,0 0 0,0 0 0,0 0 0,0 1 0,0-1 0,0 1 0,1-1 0,-1 1 0,0 0 0,0 0 0,1-1 0,-1 1 0,-3 3 0,0 0-79,0 1 1,1 0-1,-1 0 1,1 1-1,-7 11 1,6-10 129,-7 11-67,2-1 1,0 1 0,1 1-1,1 0 1,0 0 0,2 1-1,0-1 1,2 2 0,0-1-1,1 0 1,1 1 0,0-1-1,2 1 1,4 38 0,-2-52-92,0-1 0,0 1 0,1-1 1,0 0-1,0 0 0,0 0 0,1-1 1,0 1-1,0-1 0,0 0 0,1 0 0,-1 0 1,1 0-1,0-1 0,1 0 0,-1 0 0,1 0 1,0-1-1,0 0 0,0 0 0,12 3 0,-6-1-1,0-2 0,1 0-1,-1 0 1,1-1 0,0-1-1,0 0 1,0-1-1,0 0 1,-1-1 0,21-3-1,-25 2-18,-1-1-1,0 1 0,0-1 0,-1 0 1,1-1-1,-1 0 0,0 0 0,12-9 1,-1 1-5819,4 4-4502,-9 4 830</inkml:trace>
  <inkml:trace contextRef="#ctx0" brushRef="#br0" timeOffset="714.62">576 312 11162,'0'0'9644,"-11"-5"-7318,5 2-2157,-3 0 242,0-1 1,1 1 0,-1 0-1,-1 1 1,-11-2 0,18 4-354,0 0 0,0 0 0,0 0 0,0 0 0,0 1 0,0-1-1,0 1 1,0 0 0,0-1 0,0 1 0,0 1 0,0-1 0,0 0 0,1 1 0,-1-1 0,0 1 0,1 0 0,0 0 0,-1 0 0,1 0 0,0 0 0,0 1 0,-3 3 0,2-1-41,0 1-1,1 0 1,-1-1 0,1 1 0,1 0 0,-1 0-1,1 0 1,0 0 0,0 1 0,0-1 0,1 0 0,0 0-1,0 1 1,1-1 0,0 0 0,0 0 0,3 10-1,-3-13-34,0 0 0,0 1 0,0-1 0,0 0 0,1 0 0,0 0 0,-1 0 0,1 0 0,0-1 0,0 1 0,1-1-1,-1 1 1,0-1 0,1 0 0,0 1 0,-1-1 0,1-1 0,0 1 0,0 0 0,0-1 0,0 1 0,0-1 0,0 0 0,1 0-1,-1 0 1,0-1 0,1 1 0,-1-1 0,0 0 0,1 0 0,-1 0 0,0 0 0,7-1 0,-8 0-43,0 0 1,0 0-1,0 0 0,-1 0 1,1-1-1,0 1 0,-1 0 1,1-1-1,0 1 1,-1-1-1,0 0 0,1 0 1,-1 1-1,0-1 1,0 0-1,0 0 0,0 0 1,0 0-1,0 0 0,-1 0 1,1 0-1,-1 0 1,1-5-1,5-53-1676,-5 57 1631,-2-17-324,1 15 321,-1-1 1,1 1 0,0-1 0,0 0-1,1 1 1,-1-1 0,1 1-1,1-1 1,-1 1 0,1-1 0,0 1-1,3-6 1,-4 10 106,0 1 0,0 0-1,0-1 1,0 1 0,0 0 0,1-1 0,-1 1-1,0 0 1,0 0 0,1 0 0,-1 0-1,0 0 1,0 0 0,0 1 0,1-1 0,-1 0-1,0 1 1,0-1 0,0 0 0,0 1 0,0-1-1,0 1 1,0 0 0,0-1 0,0 1 0,0 0-1,0 0 1,0 0 0,0 0 0,0-1-1,0 1 1,-1 0 0,1 0 0,0 1 0,0 1-1,28 39 547,-28-41-528,5 8 467,-1 0 0,-1 0-1,1 0 1,-1 0 0,-1 1 0,0 0-1,0-1 1,-1 1 0,2 17 683,-7-35-1213,0 0 1,1 0-1,0-1 1,0 1-1,1 0 1,0-1-1,0 1 1,1-1 0,1-9-1,-1 12-238,0 1 0,1-1 1,0 1-1,0 0 0,0-1 0,1 1 0,-1 0 0,1 0 1,0-1-1,1 1 0,-1 1 0,1-1 0,0 0 0,7-7 1,-9 11 246,1-1 1,0 0-1,0 1 1,0 0 0,0-1-1,1 1 1,-1 0-1,0 0 1,0 0 0,1 1-1,-1-1 1,1 0-1,-1 1 1,0 0 0,1-1-1,-1 1 1,1 0-1,-1 0 1,1 0 0,-1 1-1,1-1 1,1 1-1,1 1 91,0 0-1,-1 0 1,0 0-1,1 1 1,-1 0-1,0 0 1,0 0-1,-1 0 0,1 0 1,4 6-1,2 3 211,-1 0 0,-1 1 0,0 0 0,0 0 0,-2 1 0,7 17 0,-4-14-1396,0-8-5932</inkml:trace>
  <inkml:trace contextRef="#ctx0" brushRef="#br0" timeOffset="1397.06">889 240 11162,'0'0'5124,"4"10"-3621,4 13-850,2-1 0,22 37 0,-27-51-409,0 1 0,1-1 1,0 1-1,1-2 0,-1 1 1,2-1-1,-1 0 0,1 0 1,0-1-1,15 9 0,-23-15-190,1 0 0,0 0 0,0 0-1,-1 1 1,1-1 0,0 0 0,-1 0-1,1 0 1,0-1 0,-1 1 0,1 0-1,0 0 1,0 0 0,-1 0 0,1-1-1,0 1 1,-1 0 0,1-1 0,-1 1-1,1 0 1,0-1 0,-1 1 0,1-1-1,-1 1 1,1-1 0,-1 1 0,1-1-1,-1 1 1,0-1 0,1 0 0,-1 1-1,0-1 1,1 0 0,-1 1 0,0-1-1,0 0 1,1 1 0,-1-1 0,0 0-1,0 1 1,0-1 0,0 0 0,0 1-1,0-1 1,0 0 0,0 0 0,-1 0-1,1-49 116,0 40-117,-1-3-287,-1 0 0,0 1 0,-1-1 1,0 1-1,-1 0 0,0 0 0,-1 0 0,-11-18 0,29 44 207,0 0-1,1-1 0,30 22 1,-38-31 31,-1 0 0,1-1-1,0 0 1,0 0 0,0-1 0,0 0 0,1 0-1,-1 0 1,1-1 0,-1 1 0,1-2 0,-1 1-1,1-1 1,0 0 0,6-1 0,-11 0 10,0 1 0,0-1 1,0 0-1,0 0 0,0 0 0,-1-1 1,1 1-1,0 0 0,-1-1 0,1 1 1,-1-1-1,0 1 0,1-1 0,-1 0 1,0 1-1,0-1 0,0 0 0,0 0 1,0 0-1,-1 0 0,1 0 0,0 0 0,-1 0 1,0 0-1,1 0 0,-1 0 0,0 0 1,0 0-1,0 0 0,0-1 0,-1 1 1,1 0-1,0 0 0,-1 0 0,-1-2 1,2 1 9,-1 1 0,1-1 0,-1 1 1,0-1-1,0 1 0,0 0 0,-1-1 1,1 1-1,0 0 0,-1 0 1,0 0-1,-3-4 0,4 6 11,0-1-1,0 0 1,0 0-1,0 1 1,0-1 0,0 1-1,0-1 1,-1 1-1,1 0 1,0-1-1,0 1 1,0 0 0,-1 0-1,1 0 1,0 0-1,0 0 1,-1 0-1,1 0 1,0 0 0,0 0-1,-1 0 1,1 1-1,0-1 1,0 1-1,0-1 1,-3 2 0,3 0-19,-1-1 0,0 1 0,0 0 0,1-1 0,-1 1 0,1 0 0,0 0 0,-1 1 0,1-1 0,0 0 0,0 0 0,1 0 0,-1 1 0,0-1 0,1 0 0,-1 1 0,1-1 0,0 1 0,0 1 0,-1 54 892,2-51-674,-1-1-113,1 0 1,-1 0-1,1 0 1,1 0-1,-1 0 1,1-1-1,0 1 0,1 0 1,-1-1-1,1 0 1,0 1-1,0-1 1,1 0-1,0-1 0,0 1 1,0-1-1,0 0 1,0 1-1,1-2 1,7 6-1,-5-5-262,0 0 0,1 0 0,-1-1 0,1 0 0,-1 0 0,10 1 0,-8-2-946,1 0-1,-1-1 1,0 0 0,1-1 0,10-1 0,-1-2-5462</inkml:trace>
  <inkml:trace contextRef="#ctx0" brushRef="#br0" timeOffset="1815.96">1361 294 11002,'0'0'12067,"42"48"-10995,-20-30-112,1 1-239,2 0-265,2-2 40,-1-1-280,2-4-144,-4-3-72,-4-2-728,-5-5-1713,-7-2-3704</inkml:trace>
  <inkml:trace contextRef="#ctx0" brushRef="#br0" timeOffset="2217.51">1595 278 13971,'0'0'6833,"-39"67"-4816,25-44-953,0-2 80,2 0-327,1-1-513,-1-4-176,6-3-128,2-2-528,4 2-1321,0-3-2888</inkml:trace>
  <inkml:trace contextRef="#ctx0" brushRef="#br0" timeOffset="2597.91">1722 281 12219,'0'0'5350,"0"8"-2687,2 17-953,-2-7-776,1 1 0,1-1 0,1 0 0,1 0 0,6 22 0,-6-97-9576,-8-2 1378,-2 32 2738</inkml:trace>
  <inkml:trace contextRef="#ctx0" brushRef="#br0" timeOffset="2598.91">1659 158 8618,'0'0'6297</inkml:trace>
  <inkml:trace contextRef="#ctx0" brushRef="#br0" timeOffset="3212.85">1958 283 10562,'0'0'13464,"-8"-1"-12667,5 0-747,1 0 0,-1 1 0,0-1 0,1 1 0,-1-1 0,0 1 0,1 0 0,-1 0 0,0 1 1,1-1-1,-1 0 0,0 1 0,1-1 0,-1 1 0,1 0 0,-1 0 0,1 0 0,-1 0 0,1 1 1,0-1-1,-1 1 0,1-1 0,0 1 0,0 0 0,0 0 0,0-1 0,1 1 0,-1 1 0,0-1 0,1 0 1,-3 5-1,1 0 1,-1 1 0,2-1 1,-1 1-1,1 0 0,0-1 1,0 1-1,1 0 0,0 0 0,1 1 1,0 8-1,0-15-39,0 1 1,0-1-1,0 0 0,0 0 1,1 0-1,-1 1 0,0-1 1,1 0-1,0 0 0,0 0 1,-1 0-1,1 0 0,0 0 1,1 0-1,-1 0 0,0 0 1,0-1-1,1 1 0,-1 0 0,1-1 1,0 1-1,-1-1 0,1 0 1,0 1-1,0-1 0,0 0 1,0 0-1,0 0 0,0 0 1,0-1-1,0 1 0,0 0 1,0-1-1,1 0 0,-1 1 1,0-1-1,0 0 0,0 0 1,1 0-1,2-1 0,-2 0-22,0 0-1,-1-1 0,1 1 1,-1-1-1,1 1 0,-1-1 1,0 0-1,1 0 0,-1 0 1,0 0-1,0 0 0,-1-1 1,1 1-1,0-1 0,-1 1 1,1-1-1,-1 1 0,0-1 1,1-4-1,18-56-811,-21 62 798,1 0-1,0 0 1,0 0-1,0 0 1,0 0-1,0 0 1,1 0-1,-1 0 0,0 0 1,0 0-1,1 0 1,-1 0-1,0 1 1,1-1-1,-1 0 1,1 0-1,-1 0 1,1 0-1,0 0 1,-1 1-1,1-1 0,0 0 1,-1 1-1,1-1 1,0 0-1,0 1 1,0-1-1,0 1 1,-1-1-1,1 1 1,0 0-1,0-1 0,2 1 1,-1 1 5,1 0-1,-1 1 1,1-1 0,-1 1 0,1-1-1,-1 1 1,0 0 0,0 0 0,0 0-1,0 0 1,2 3 0,0-1 172,-1-1 1,0 1 0,0 0-1,0 1 1,0-1-1,0 0 1,-1 1 0,0-1-1,0 1 1,0 0 0,0 0-1,-1 0 1,0 0-1,0 0 1,0 7 0,-1-11-111,0-1 0,-1 0 1,1 1-1,0-1 0,-1 0 1,1 0-1,-1 1 0,1-1 1,0 0-1,-1 0 0,1 0 1,-1 1-1,1-1 0,-1 0 1,1 0-1,-1 0 0,1 0 1,-1 0-1,1 0 0,-1 0 1,1 0-1,-1 0 0,1 0 1,-1 0-1,1 0 0,-1 0 1,1-1-1,0 1 0,-1 0 1,1 0-1,-1 0 0,1-1 1,-1 1-1,1 0 0,0-1 1,-1 1-1,1 0 0,0-1 1,-1 1-1,1 0 0,0-1 1,0 1-1,-1-1 0,1 1 1,0-1-1,0 1 0,-1 0 0,1-1 1,0 1-1,0-1 0,0 1 1,0-1-1,0 1 0,0-2 1,0-5-161,1 0 0,-1 0 0,1 0-1,1 0 1,-1 0 0,2 0 0,-1 0 0,0 0 0,1 0 0,1 1 0,-1 0 0,1-1 0,0 1-1,0 1 1,1-1 0,9-9 0,-12 12 89,0 1 0,0 0-1,0 0 1,1 0 0,-1 1 0,0-1-1,1 0 1,-1 1 0,1 0 0,0-1-1,0 1 1,-1 0 0,1 0-1,0 1 1,0-1 0,0 1 0,0-1-1,0 1 1,0 0 0,0 0 0,0 0-1,0 0 1,0 1 0,0-1 0,-1 1-1,1 0 1,0 0 0,0 0-1,0 0 1,-1 0 0,1 1 0,-1-1-1,1 1 1,-1 0 0,1-1 0,-1 1-1,0 0 1,0 0 0,0 1 0,0-1-1,0 0 1,1 4 0,2 1 131,-1 0 0,-1 0 0,1 0 0,3 14-1,-5-15 14,0 0 0,0 0 0,1 0-1,0 0 1,0 0 0,0 0-1,7 7 1,-9-12-144,-1-1 0,2 1 0,-1 0 0,0 0 1,0-1-1,0 1 0,0-1 0,0 1 0,0-1 0,1 0 0,-1 1 0,0-1 0,0 0 0,0 0 1,1 0-1,-1 1 0,0-2 0,0 1 0,1 0 0,-1 0 0,0 0 0,0 0 0,3-1 0,14-8-3243,-3-2-3270</inkml:trace>
  <inkml:trace contextRef="#ctx0" brushRef="#br0" timeOffset="3886.1">2535 303 7458,'0'0'18468,"21"0"-18300,-11 0-168,1 0-385,1 0-2079,-2 0-3785</inkml:trace>
  <inkml:trace contextRef="#ctx0" brushRef="#br0" timeOffset="4279.28">2655 433 13355,'0'0'12459,"0"-19"-22750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05:16.9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1 315 72,'0'0'17536,"3"0"-16753,56-7 973,-50 4-1576,1 1 0,0 1 0,0 0 0,0 0 0,0 1-1,0 0 1,1 1 0,12 2 0,-7 0 222,-1 0 1,0-1-1,1 0 1,15-2-1,-30 1 784</inkml:trace>
  <inkml:trace contextRef="#ctx0" brushRef="#br0" timeOffset="854.86">675 26 8666,'0'0'11544,"-28"6"-8765,4-2-2258,-1-1-1,1-1 1,-35-2 0,-36 3 313,94-2-842,1 0 0,-1 0 0,0-1 0,1 2 0,-1-1 0,1 0 0,-1 0 0,1 0 0,-1 0 1,1 0-1,0 0 0,0 0 0,-1 0 0,1 1 0,0-1 0,0 0 0,0 0 0,0 0 0,1 2 1,-1 33-20,0-29 18,0-1-3,0-1 1,0 0 0,-1 0 0,2 0-1,-1 0 1,0 0 0,1 0-1,0 0 1,0 0 0,1 0-1,0 0 1,-1 0 0,6 8-1,-4-13-64,-1 1-1,1-1 0,0 1 0,0-1 0,0 0 0,0 0 1,0 0-1,0-1 0,-1 1 0,1-1 0,0 1 0,0-1 1,3-2-1,17-1-34,-15 5 35,0-1 0,0 2 0,0-1 0,0 1 0,0 0 0,0 1 0,-1 0 0,1 0 0,-1 1 1,0 0-1,0 0 0,7 5 0,-10-6 81,0 0 0,-1 0-1,1 0 1,-1 0 0,1 1 0,-1-1 0,0 1 0,-1 0 0,1 0-1,-1 0 1,1 0 0,-1 0 0,0 1 0,-1-1 0,1 1 0,-1-1 0,0 1-1,0 0 1,0-1 0,-1 1 0,1 0 0,-2 5 0,1-8 48,-1 0 1,0 0-1,0-1 1,0 1-1,0 0 1,0-1-1,0 1 1,-1-1-1,1 0 0,0 1 1,-1-1-1,1 0 1,-1 0-1,0 0 1,1 0-1,-1 0 1,0 0-1,0 0 1,1 0-1,-1-1 1,-4 1-1,-46 12 629,45-12-571,-19 3 388,0-2 0,-33 0 0,58-2-588,1 0 1,0 0-1,0-1 0,0 1 1,0 0-1,-1 0 1,1 0-1,0-1 1,0 1-1,0 0 0,0-1 1,0 1-1,0 0 1,0 0-1,-1-1 0,1 1 1,0 0-1,0 0 1,0-1-1,0 1 1,0 0-1,0-1 0,0 1 1,0 0-1,1 0 1,-1-1-1,0 1 0,0 0 1,0-1-1,0 1 1,0 0-1,0 0 1,0 0-1,1-1 0,-1 1 1,0 0-1,0 0 1,0-1-1,1 1 0,-1 0 1,0 0-1,0 0 1,1 0-1,-1-1 1,0 1-1,0 0 0,1 0 1,-1 0-1,0 0 1,0 0-1,1 0 0,-1 0 1,1 0-1,12-13-7198,-1 6-1247</inkml:trace>
  <inkml:trace contextRef="#ctx0" brushRef="#br0" timeOffset="1320.05">991 1 12459,'0'0'8297,"-1"14"-7296,-2 41-320,-10 192 4472,19-258-3456,33-58-1488,4 2 0,65-79 1,-92 134-1823,-15 12 1308,0 0 0,0 0-1,-1 0 1,1 0 0,0 1-1,-1-1 1,1 0-1,0 0 1,-1 0 0,1 1-1,0-1 1,-1 0 0,1 1-1,0-1 1,-1 0 0,1 1-1,-1-1 1,1 1 0,-1-1-1,1 1 1,-1-1-1,1 1 1,-1-1 0,1 1-1,-1 0 1,0-1 0,1 1-1,-1 0 1,0-1 0,0 1-1,0 0 1,1-1-1,-1 1 1,0 1 0,3 10-5733</inkml:trace>
  <inkml:trace contextRef="#ctx0" brushRef="#br0" timeOffset="1702.86">1031 205 12307,'0'0'9170,"78"55"-8018,-46-42-136,2 2-24,-2 0-352,-2 1-79,-6-4-185,-5 0-224,-5-4-152,-6-2-56,-5-3-729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05:11.9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180 110 9354,'0'0'11956,"-3"0"-10288,-3 0-1175,0 0 0,0 0 0,0-1 0,0 0 0,0 0 0,0 0 0,-7-3 0,11 3-472,0 0 0,0 0 1,1 0-1,-1 0 0,0-1 1,1 1-1,-1 0 0,1-1 0,0 1 1,-1-1-1,1 1 0,0-1 1,0 0-1,0 0 0,0 1 0,0-1 1,0 0-1,0 0 0,1 0 1,-1 0-1,1 0 0,0 0 0,-1 0 1,1 0-1,0 0 0,0-3 1,0 4-36,1 0 1,-1 0 0,0 0 0,1 0 0,-1 1 0,0-1 0,1 0 0,-1 0 0,1 0-1,-1 1 1,1-1 0,0 0 0,-1 1 0,1-1 0,0 0 0,-1 1 0,1-1 0,0 1 0,0-1-1,-1 1 1,1 0 0,0-1 0,0 1 0,0 0 0,0-1 0,-1 1 0,1 0 0,0 0-1,0 0 1,0 0 0,0 0 0,0 0 0,0 0 0,0 0 0,0 0 0,0 0 0,-1 0 0,1 1-1,0-1 1,0 0 0,0 1 0,1 0 0,38 15-237,-35-12 226,0 0 0,0 1-1,-1-1 1,0 1 0,0 0 0,0 1-1,0-1 1,-1 0 0,0 1 0,0 0 0,0 0-1,-1 0 1,3 10 0,-4-12 30,0 0 0,-1 1 0,0-1 0,0 1 1,0-1-1,0 0 0,-1 1 0,1-1 0,-1 0 0,0 1 0,0-1 0,-1 0 0,1 0 1,-1 0-1,0 0 0,0 0 0,-1 0 0,1-1 0,-1 1 0,-4 4 0,0 1 51,-1-1 0,0 0-1,-1 0 1,0-1-1,0 0 1,0-1 0,-1 0-1,0 0 1,0-1 0,-17 6-1,25-11-83,25-18-1842,-19 16 1790,0 1 1,0 0 0,0 0-1,0 0 1,-1 1 0,1-1-1,0 1 1,0 0-1,0 0 1,0 1 0,0-1-1,0 1 1,0 0 0,0 0-1,0 0 1,4 2-1,-3 8 2004,-4-10-1869,-1 1-1,0-1 1,1 0 0,-1 1-1,1-1 1,0 0 0,-1 1-1,1-1 1,0 0 0,0 0 0,0 0-1,0 1 1,0-1 0,0 0-1,0 0 1,0-1 0,0 1-1,1 0 1,-1 0 0,3 1 570,-4-18-7729,0 3-3011</inkml:trace>
  <inkml:trace contextRef="#ctx0" brushRef="#br0" timeOffset="1483.15">0 23 6753,'0'0'11264,"8"1"-9381,9-2-1606,0 0 0,32-9 0,-33 6-12,1 1 1,33-2 773,-50 33 177,1 256 1802,1-261-1871,0-9-2629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05:03.7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140 166 7194,'0'0'13917,"-5"4"-11667,1-2-1718,-1 1 0,0-1 0,1 0-1,-1 0 1,0 0 0,0-1 0,0 0 0,-9 2 0,12-3-490,1 0 0,-1 0 0,1 0-1,-1 0 1,0 0 0,1 0 0,-1 0 0,1-1 0,-1 1 0,1-1 0,-1 1 0,1-1-1,-1 1 1,1-1 0,-1 0 0,1 0 0,0 0 0,-1 0 0,1 0 0,0 0 0,0 0-1,0 0 1,0 0 0,0-1 0,0 1 0,0 0 0,0-1 0,0 1 0,1-1 0,-1 1-1,1-1 1,-1 1 0,1-1 0,-1 1 0,1-1 0,0 1 0,0-4 0,-1 0-113,1-1 0,0 0 0,0 0 0,1 0 0,0 0 0,0 0 0,0 1 1,1-1-1,0 0 0,0 1 0,0 0 0,0-1 0,1 1 0,0 0 0,0 0 1,6-6-1,-6 7 36,0 1 0,0 0 0,0 0 0,0 0 1,1 0-1,-1 1 0,1-1 0,0 1 0,0 0 1,0 0-1,0 0 0,0 1 0,0 0 0,0-1 0,1 1 1,-1 1-1,0-1 0,1 0 0,-1 1 0,1 0 1,-1 0-1,8 2 0,-9-1 29,1 0-1,-1 0 1,0 1 0,0-1-1,0 1 1,-1 0 0,1 0-1,0 0 1,-1 0 0,1 1-1,-1-1 1,1 1 0,-1-1-1,0 1 1,0 0 0,-1 0-1,1 0 1,0 0 0,-1 0-1,0 0 1,0 0-1,0 0 1,0 1 0,0-1-1,-1 0 1,1 5 0,2 10 28,-2 0 0,0 0 0,-2 28 0,-1-33 29,0 0 0,-1-1-1,0 1 1,-1-1 0,0 0-1,-1 0 1,-1 0 0,0 0-1,0-1 1,-15 19 0,9-13 40,-2-2 0,0 1 0,0-2 1,-2 0-1,0 0 0,-18 11 1,33-24-84,0 0 0,-1 0 1,1 0-1,0 0 0,-1-1 1,1 1-1,-1 0 1,1-1-1,-1 1 0,1-1 1,-1 1-1,0-1 1,1 0-1,-1 0 0,1 1 1,-1-1-1,0 0 1,1-1-1,-1 1 0,1 0 1,-3-1-1,3 1-23,0-1 0,0 0 0,1 1 0,-1-1-1,0 0 1,1 0 0,-1 1 0,0-1 0,1 0 0,-1 0-1,1 0 1,-1 0 0,1 0 0,0 0 0,-1 0 0,1 0 0,0 0-1,0 0 1,-1 0 0,1 0 0,0 0 0,0 0 0,0 0 0,1-1-1,-1 0-35,0-1-1,0 1 0,1 0 0,-1-1 0,1 1 1,-1 0-1,1 0 0,0-1 0,0 1 0,0 0 1,0 0-1,1 0 0,-1 0 0,0 0 0,1 1 1,-1-1-1,1 0 0,0 1 0,0-1 0,-1 1 1,1-1-1,0 1 0,0 0 0,0 0 0,1 0 1,-1 0-1,0 0 0,4-1 0,1 2 48,0 1 0,1 0 0,-1 0 0,0 0 0,0 1 0,0-1 0,0 2 0,0-1 0,0 1 0,0 0 0,-1 1-1,0-1 1,0 1 0,0 1 0,9 7 0,-5-4-312,1-1 0,0 0 0,20 8 0,-27-13-171,0-1-1,0 0 0,0 0 0,0 0 1,0 0-1,0-1 0,0 0 0,0 1 1,1-2-1,-1 1 0,0 0 0,0-1 1,0 0-1,0 0 0,6-2 1,11-9-5257</inkml:trace>
  <inkml:trace contextRef="#ctx0" brushRef="#br0" timeOffset="520.21">362 48 13555,'0'0'5097,"12"-3"-3142,17-4-786,0 1 0,1 1 0,57-2 0,-86 7-1120,1 0 1,-1 0-1,1 0 1,-1 1-1,0-1 1,1 0-1,-1 1 1,0-1-1,1 1 1,-1 0-1,0-1 1,1 1-1,-1 0 1,0 0-1,0 0 1,0 0-1,0 0 1,0 0-1,0 0 1,0 0-1,0 0 1,0 1-1,0 0 1,1 2 81,-1 0 0,0 0 0,0-1 0,0 1 0,0 0 0,0 0 1,-1 0-1,0 6 0,-1 7 180,0 0 0,-2 0 0,-4 18 1,-20 112 338,24-126-478,2 1 0,0 0 0,1 0 0,7 40 0,-7-60-182,6 24 272,-3-20-277,-2-18-399,-8-44-5550,1 27-1017</inkml:trace>
  <inkml:trace contextRef="#ctx0" brushRef="#br0" timeOffset="934.9">446 319 10282,'0'0'11451,"77"-15"-10819,-45 5-568,3 0-64,13-7-1112,-11 3-2841,-6 0-1632</inkml:trace>
  <inkml:trace contextRef="#ctx0" brushRef="#br0" timeOffset="1335.1">763 22 7770,'0'0'13832,"-3"12"-13277,1-4-462,0-3-60,1-1 1,0 0-1,0 0 0,0 1 0,1-1 0,-1 0 1,1 1-1,0-1 0,0 1 0,1-1 0,-1 0 1,1 1-1,0-1 0,0 0 0,0 1 0,1-1 0,0 0 1,2 4-1,14 19 172,29 32 0,-33-45-109,-1 1 1,-1 0 0,-1 1 0,0 0 0,-1 1-1,-1 0 1,8 22 0,-16-36-29,0-1-1,0 0 0,-1 0 1,0 0-1,1 0 0,-1 1 1,0-1-1,0 0 1,0 1-1,0-1 0,0 0 1,-1 0-1,1 0 0,-1 1 1,1-1-1,-1 0 0,0 0 1,0 0-1,0 0 1,0 0-1,0 0 0,-1 0 1,1 0-1,-2 1 0,0 0 42,-1-1 0,1 1-1,-1-1 1,1 0-1,-1 0 1,0 0-1,0-1 1,0 1-1,0-1 1,0 0-1,0 0 1,-6 0 0,1 0 0,-1 0 1,0-1 0,1 0-1,-1 0 1,1-1 0,-1-1-1,1 1 1,0-1 0,0-1-1,0 0 1,-13-6 0,18 7-109,1 1 1,0-1 0,0 0-1,0 0 1,1-1-1,-1 1 1,0 0 0,1-1-1,0 0 1,-1 0-1,1 1 1,0-1 0,1 0-1,-1-1 1,0 1 0,1 0-1,0 0 1,0-1-1,0 1 1,0-1 0,0 1-1,1-1 1,-1 1-1,1-1 1,0 1 0,0-1-1,0 1 1,2-6-1,0 1-54,1 0 0,0 1 0,0-1-1,1 1 1,0 0 0,0 0 0,1 1 0,0-1-1,0 1 1,0 0 0,10-8 0,14-12-275,-8 7-8,35-38 0,-51 52 292,-1-1 0,0 1 0,0-1 0,-1 0 0,1 0 0,-1 0 0,-1-1 0,1 1 0,-1-1 0,0 1-1,-1-1 1,2-12 0,-3 17 40,0 0-1,0 0 0,-1 0 0,1 0 1,-1 0-1,0 0 0,1 1 1,-1-1-1,0 0 0,0 0 1,0 1-1,0-1 0,0 1 0,-1-1 1,1 1-1,0-1 0,-1 1 1,1 0-1,-1 0 0,1-1 1,-1 1-1,0 0 0,1 0 1,-1 1-1,0-1 0,0 0 0,-3 0 1,2 0-84,0 0 0,-1 0 0,1 0 1,-1 0-1,0 1 0,1 0 0,-1-1 0,1 1 1,-1 1-1,1-1 0,-1 0 0,0 1 1,1 0-1,-6 2 0,8-3-171,0 1 1,1-1-1,-1 1 0,0 0 1,1-1-1,-1 1 0,1 0 1,0-1-1,-1 1 0,1 0 1,-1 0-1,1-1 0,0 1 1,-1 0-1,1 0 0,0 0 1,0-1-1,0 1 0,0 0 1,0 0-1,0 0 0,0 0 1,0 1-1,0 8-5506</inkml:trace>
  <inkml:trace contextRef="#ctx0" brushRef="#br0" timeOffset="1750.56">1142 38 13755,'0'0'5469,"-2"10"-3458,-10 69 412,3 0 1,3 134-1,6-212-2406,-1-1-1,1 0 1,0 0 0,0 1 0,0-1 0,0 0-1,0 0 1,0 1 0,0-1 0,0 0 0,0 0-1,0 1 1,0-1 0,0 0 0,0 0 0,0 1-1,0-1 1,0 0 0,0 1 0,0-1 0,0 0-1,1 0 1,-1 0 0,0 1 0,0-1 0,0 0 0,0 0-1,0 1 1,1-1 0,-1 0 0,0 0 0,0 0-1,0 0 1,1 1 0,-1-1 0,0 0 0,0 0-1,1 0 1,-1 0 0,0 0 0,0 0 0,1 0-1,-1 1 1,10-11 640,9-20-14,26-66-359,-34 68-387,1 0 0,2 1 0,1 1 0,1 0 1,1 1-1,20-23 0,-34 45-168,-1 1 1,1-1-1,0 1 1,0 0-1,0 0 1,0 0-1,1 0 1,-1 0-1,0 1 1,1-1-1,5 0 1,24 0-7773,-20 4 1811</inkml:trace>
  <inkml:trace contextRef="#ctx0" brushRef="#br0" timeOffset="1751.56">1176 267 10986,'0'0'9898,"52"68"-7953,-26-49-361,1-2 41,1 0-201,-2-1-632,-4-3-456,-4-2-264,-4-3-72,-4-7-1008,-3-1-3121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05:06.7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60 10234,'0'0'10865,"8"-5"-10670,12-6-158,0 1 0,29-11 1,-43 19-1,0 0 1,0 0 0,1 0-1,-1 0 1,0 1 0,1 0 0,-1 1-1,0-1 1,1 1 0,-1 1-1,1-1 1,-1 1 0,0 0-1,1 0 1,8 4 0,-13-5 18,0 1 1,-1 0 0,1 0 0,0 1-1,-1-1 1,1 0 0,-1 0 0,1 1-1,-1-1 1,1 1 0,-1 0 0,0-1-1,0 1 1,0 0 0,0-1 0,0 1-1,0 0 1,-1 0 0,1 0 0,0 0-1,-1 0 1,0 0 0,1 0 0,-1 0-1,0 0 1,0 0 0,0 0 0,0 0-1,0 0 1,-1 0 0,1 0 0,-1 0-1,1 0 1,-1 0 0,0 0 0,0 0-1,-1 2 1,-1 2 166,-1 1 0,0-1 0,0 0 0,0 0-1,-1-1 1,0 1 0,0-1 0,-11 8 0,-27 16 806,53-31-1201,0 0 0,1 0 0,-1 1 0,0 0 0,1 1 0,13 1 0,-4-1-53,-15 1 202,0-1 0,0 1 1,0-1-1,0 1 0,0 1 0,0-1 1,0 1-1,0 0 0,0 0 0,-1 0 0,1 1 1,-1-1-1,5 5 0,-7-6 24,0 1 0,1 0-1,-1 0 1,0 1 0,0-1-1,-1 0 1,1 1 0,0-1-1,-1 1 1,1 0-1,-1-1 1,0 1 0,0 0-1,0 0 1,0 0 0,-1 0-1,1 0 1,-1 0 0,0 0-1,0 0 1,0 0 0,0 0-1,-1 5 1,0-5 85,0 0 1,-1-1-1,1 1 0,-1 0 0,0-1 1,0 0-1,0 1 0,0-1 0,0 0 0,-1 0 1,1 0-1,0 0 0,-1 0 0,0-1 1,1 1-1,-1-1 0,0 1 0,0-1 1,-4 1-1,-58 16 1148,47-15-1007,0-1 0,1-1 0,-36-2-1,52 1-315,1-1 0,0 1-1,-1 0 1,1 0 0,0 0-1,0 0 1,-1-1 0,1 1 0,0 0-1,0 0 1,-1 0 0,1-1-1,0 1 1,0 0 0,0 0-1,-1-1 1,1 1 0,0 0-1,0-1 1,0 1 0,0 0 0,0-1-1,-1 1 1,1 0 0,0-1-1,0 1 1,0 0 0,0-1-1,0 1 1,0 0 0,0-1-1,0 1 1,0 0 0,1-1 0,-1 1-1,0 0 1,0-1 0,0-2-2559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56:18.16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8 59 8194,'-7'5'20303,"41"-1"-19931,1-1 0,0-1-1,46-5 1,26 1-160,135-5 57,-219 5-187,65-4 8,108-5-39,87-8 57,-84 2 8,155 12-146,-207 7 36,1410-3 473,-1508-1 53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56:30.4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178 272 12019,'0'0'12962,"1"5"-12396,0 41-121,-1 1-1,-2 0 1,-2 0 0,-3 0 0,-1-1-1,-2 0 1,-3-1 0,-1 0 0,-2-1-1,-2-1 1,-42 71 0,39-86 82,21-28-516,0 0 1,0 0 0,-1 0 0,1 0-1,0 0 1,0 0 0,-1 0 0,1 0-1,0 0 1,0 0 0,-1 0-1,1 0 1,0 0 0,0 0 0,0-1-1,-1 1 1,1 0 0,0 0 0,0 0-1,0 0 1,-1-1 0,1 1-1,0 0 1,0 0 0,0 0 0,0 0-1,-1-1 1,1 1 0,0 0 0,0 0-1,0-1 1,0 1 0,0 0-1,0 0 1,0-1 0,0 1 0,0 0-1,0 0 1,0-1 0,0 1-1,0 0 1,0 0 0,0-1 0,0 1-1,0 0 1,0 0 0,0-1 0,0 1-1,0 0 1,0 0 0,0 0-1,1-1 1,12-63 116,5-13-678,-4-1 0,-2 0 0,1-145 0,-13 212 468,0 0 1,1 0 0,1 1 0,0-1-1,0 0 1,1 0 0,6-16 0,-7 24 74,-1 1 0,1-1 1,-1 1-1,1 0 0,0-1 1,0 1-1,0 0 1,0 0-1,0 0 0,0 1 1,1-1-1,-1 0 0,1 1 1,-1-1-1,1 1 0,-1 0 1,1 0-1,0 0 0,0 0 1,-1 1-1,1-1 0,0 1 1,0-1-1,0 1 0,0 0 1,0 0-1,-1 1 0,1-1 1,0 0-1,0 1 1,0 0-1,-1-1 0,6 3 1,-1 0 1,0 1 1,0-1-1,0 1 0,-1 0 1,0 1-1,1-1 1,-1 1-1,-1 1 1,1-1-1,8 12 1,44 66 122,-31-35 38,-2 2 1,31 93-1,-34-83 470,47 92 0,-82-173-2565,-1 4-3074,-3-1-4169</inkml:trace>
  <inkml:trace contextRef="#ctx0" brushRef="#br0" timeOffset="397.71">120 649 14619,'0'0'7146,"89"-16"-6850,-17 8-296,23-4-760,-13 2-4041,-14 2-3153</inkml:trace>
  <inkml:trace contextRef="#ctx0" brushRef="#br0" timeOffset="830.23">913 868 8554,'0'0'13711,"6"1"-12686,2-2-867,0-1 0,0 1 0,0-1-1,-1 0 1,1-1 0,0 0 0,-1 0-1,0-1 1,0 0 0,0 0 0,0-1 0,0 0-1,-1 0 1,0 0 0,0-1 0,-1 0-1,9-10 1,-4 4-151,0-1 1,-2 1-1,1-2 1,-1 1-1,-1-1 0,0 0 1,-1-1-1,7-26 0,-11 25-68,0 0-1,-1 0 1,0 0-1,-1 0 1,-1 0-1,-1 0 0,0 0 1,-1 0-1,-1 1 1,0-1-1,-8-16 1,1 6-63,-1 0 1,-2 1 0,0 1-1,-1 1 1,-29-34-1,44 56 127,-1 0-1,0-1 0,0 1 1,0 0-1,1 0 0,-1 0 1,0 0-1,0 1 0,-1-1 0,1 0 1,0 0-1,0 1 0,0-1 1,-1 0-1,1 1 0,0-1 1,0 1-1,-3-1 0,3 1 2,1 1 0,-1-1 0,0 1 0,1-1 0,-1 0 0,1 1 0,-1-1 0,1 1-1,-1-1 1,1 1 0,0 0 0,-1-1 0,1 1 0,-1-1 0,1 1 0,0 0 0,0-1 0,-1 1-1,1 0 1,0-1 0,0 1 0,0 0 0,0-1 0,0 1 0,0 1 0,2 60 184,-1-53-178,3 23 37,1-1 0,2 0 0,2 0 0,14 36 0,2-6 205,36 60 0,-58-115-249,41 66 184,-41-67-217,0-1 1,1 1-1,0-1 1,-1 0-1,1 0 1,1-1 0,-1 1-1,0-1 1,1 0-1,0 0 1,0 0-1,7 3 1,-10-6-165,-1 1 1,0-1 0,0 0-1,1 0 1,-1 0 0,0 0-1,1 0 1,-1 0-1,0 0 1,1 0 0,-1 0-1,0-1 1,0 1 0,1-1-1,-1 1 1,0 0-1,0-1 1,0 0 0,0 1-1,0-1 1,1 0 0,0-1-1,6-13-5490</inkml:trace>
  <inkml:trace contextRef="#ctx0" brushRef="#br0" timeOffset="1176.5">1305 162 13651,'0'0'8050,"48"73"-8042,-29-43-8,-2-5-2761,-2-5-4248</inkml:trace>
  <inkml:trace contextRef="#ctx0" brushRef="#br0" timeOffset="1657.72">1557 708 8890,'0'0'7538,"13"-3"-6404,1 1-812,0-1-1,-1-1 1,1-1 0,19-8-1,-29 11-286,-1 0-1,1 0 1,0 0-1,-1 0 1,0-1-1,1 1 1,-1-1-1,0 0 1,0 0-1,0 0 1,-1 0 0,1 0-1,-1-1 1,0 1-1,0-1 1,0 0-1,0 1 1,-1-1-1,1 0 1,-1 0-1,0 0 1,0 0 0,-1 0-1,1-5 1,-1 7-2,0 1 0,-1-1 1,1 1-1,-1-1 0,1 1 1,-1-1-1,1 1 0,-1-1 0,0 1 1,0 0-1,0 0 0,0-1 1,0 1-1,0 0 0,0 0 1,0 0-1,0 0 0,-1 0 1,1 0-1,0 0 0,-1 0 1,1 1-1,-1-1 0,1 1 1,-1-1-1,1 1 0,-1-1 0,1 1 1,-1 0-1,1 0 0,-4-1 1,3 1 5,1 0 1,-1 0 0,0 0 0,0-1 0,1 2-1,-1-1 1,0 0 0,0 0 0,0 1-1,1-1 1,-1 1 0,0-1 0,1 1-1,-1 0 1,0-1 0,1 1 0,-1 0-1,1 0 1,-1 0 0,1 0 0,-1 1-1,1-1 1,0 0 0,0 1 0,0-1-1,0 0 1,0 1 0,-2 2 0,1 2 46,0 0 1,1 1-1,-1-1 1,1 1-1,0-1 1,1 1-1,0 0 1,0-1-1,0 1 1,1-1-1,0 1 1,0-1-1,0 1 1,1-1-1,0 0 1,1 1-1,-1-1 1,1 0-1,0-1 1,0 1-1,6 7 1,-3-7-269,-1 0-1,1 0 1,0-1 0,1 0 0,-1 0 0,1-1 0,0 0 0,0 0 0,0 0 0,1-1 0,-1 0-1,1 0 1,0-1 0,0 0 0,0 0 0,0-1 0,10 0 0,56-1-8381,-46-7 545</inkml:trace>
  <inkml:trace contextRef="#ctx0" brushRef="#br0" timeOffset="2197.21">2059 537 9874,'0'0'7967,"-11"-1"-5697,-37-3-863,45 4-1323,1 1 0,-1-1 0,0 1 0,0 0 0,0 0 0,0 0 0,1 0 0,-1 0 0,0 1 0,1-1 0,-1 1 0,1-1 0,0 1 0,-1 0 0,1 0 0,0 0 0,-3 5 0,-23 39 656,27-44-704,-4 8 29,1 0-1,1 0 0,-1 1 1,1 0-1,1-1 0,0 1 1,1 0-1,0 12 0,0-20-62,1 0-1,0 0 0,0 0 1,0 0-1,1 0 0,-1 0 1,1 0-1,0 0 0,0 0 1,0 0-1,0 0 0,0-1 1,0 1-1,1 0 0,0-1 1,-1 1-1,1-1 0,0 0 1,0 0-1,0 1 0,0-1 1,1 0-1,-1-1 0,1 1 1,-1 0-1,1-1 0,-1 1 1,1-1-1,0 0 0,0 0 1,-1 0-1,1 0 0,6 0 1,-4 0-20,1-1 1,-1 0 0,1-1-1,-1 1 1,1-1 0,-1 0-1,0 0 1,1-1 0,-1 0-1,0 0 1,0 0 0,0 0-1,0-1 1,0 0 0,0 0-1,-1 0 1,0-1 0,1 1 0,-1-1-1,-1 0 1,1 0 0,0-1-1,-1 1 1,0-1 0,3-6-1,-3 6-19,0 0 0,0 0 0,-1-1 0,0 1 0,0-1 0,0 0 0,-1 1 0,0-1 1,0 0-1,0 0 0,-1 0 0,0 1 0,0-1 0,0 0 0,-1 0 0,0 0 0,0 0 0,0 1 0,-1-1 0,0 0 0,0 1 0,0-1 0,-7-9 0,9 16 65,-1-1 1,1 1-1,-1-1 0,1 1 1,-1 0-1,1-1 0,-1 1 0,1 0 1,-1-1-1,1 1 0,0 0 1,0-1-1,-1 1 0,1 0 1,0 0-1,0-1 0,0 1 1,0 0-1,0 0 0,0-1 1,0 1-1,0 0 0,0 0 1,0-1-1,0 1 0,1 1 0,-2 33 56,6 6 169,1 0 1,2 0-1,2 0 0,18 46 1,17 71 1956,-42-124-1597,-2-23-481,-3-21-629,-1-48-6195,3 27-607</inkml:trace>
  <inkml:trace contextRef="#ctx0" brushRef="#br0" timeOffset="3332.97">2244 538 5697,'0'0'15049,"4"14"-13902,0 1-898,7 22 437,17 43-1,-24-72-622,-1 1 0,1-1 0,0 0 0,1 0 0,0 0 0,0-1 0,1 0 0,0 0 0,0 0 0,1-1 0,-1 1 0,9 4 0,-13-10-43,0 0-1,0 0 1,-1 0 0,1 0 0,0 0 0,0 0-1,1-1 1,-1 1 0,0-1 0,0 0-1,0 1 1,0-1 0,0 0 0,0 0 0,0 0-1,1-1 1,-1 1 0,0-1 0,0 1-1,0-1 1,0 1 0,4-3 0,-3 1-3,0 0 0,-1-1 1,1 1-1,0-1 0,-1 0 1,1 0-1,-1 0 0,0 0 1,0 0-1,0 0 0,0-1 1,1-3-1,1-5-19,1-1 0,-2 0 0,0 0 0,0 0-1,-2 0 1,2-18 0,-3 20 5,0 9 13,1-1 0,-1 1 0,0-1 0,0 1-1,0-1 1,0 0 0,-1 1 0,1-1 0,-1 1 0,1-1 0,-1 1 0,0-1 0,0 1 0,0 0 0,0-1 0,-2-1 0,2 32 345,2-19-317,0 0 1,1 0-1,0 0 0,1 0 0,0 0 0,0-1 1,1 0-1,0 0 0,10 15 0,-13-20-29,1 0-1,-1-1 1,1 0-1,0 1 1,0-1 0,0 0-1,0 0 1,0 0-1,0 0 1,0 0 0,1 0-1,-1-1 1,0 1-1,1-1 1,0 0-1,-1 0 1,1 0 0,0 0-1,0 0 1,-1 0-1,1-1 1,0 1-1,0-1 1,0 0 0,0 0-1,0 0 1,0 0-1,0-1 1,-1 1 0,1-1-1,0 1 1,0-1-1,0 0 1,-1 0-1,4-2 1,-3 0-17,0 1 1,0-1-1,0 0 0,-1 0 1,1 0-1,-1 0 0,0 0 1,0-1-1,0 1 1,0-1-1,0 1 0,-1-1 1,0 0-1,0 1 0,0-1 1,0 0-1,0-6 0,1-2-16,-1 1 0,-1-1-1,0 0 1,-3-21 0,-1 17 145,0 25 168,5 31 266,2-32-479,-1 0 1,1 0 0,1 0 0,0 0-1,0-1 1,0 1 0,1-1 0,0 0-1,0 0 1,1-1 0,9 8 0,-12-10-51,1-1 0,1 0 0,-1 0 0,0 0 0,1 0 0,0-1 0,-1 1 0,1-1 0,0-1 1,0 1-1,0-1 0,0 0 0,1 0 0,-1 0 0,0-1 0,0 1 0,1-1 0,-1-1 0,9-1 1,-10 1-11,-1 0 1,0-1 0,0 1 0,0-1 0,0 0 0,-1 0 0,1 0 0,0-1 0,-1 1 0,1 0 0,-1-1 0,0 0 0,0 1 0,0-1 0,0 0 0,1-4 0,26-57-35,-24 50 8,4-12-201,-1 1-1,-2-2 1,0 1-1,-2-1 1,-1 0-1,-1 0 0,-1 0 1,-2 0-1,0 0 1,-2 1-1,-1-1 1,-1 0-1,-2 1 1,-12-35-1,18 58 214,-1-1 0,0 0 0,0 0 0,0 1 0,-1-1 1,1 1-1,-1 0 0,0 0 0,-5-5 0,8 8-4,-1 0 0,1-1 0,-1 1 0,0-1 0,1 1 0,-1 0 0,1 0 0,-1-1 0,0 1 0,1 0 0,-1 0 0,0 0 0,1 0 0,-1 0 0,0 0 0,1 0 0,-1 0 0,0 0 1,1 0-1,-1 0 0,0 0 0,1 0 0,-1 0 0,0 1 0,0 0-3,-1 0 1,1 0-1,0 0 1,0 0-1,1 0 1,-1 0 0,0 1-1,0-1 1,0 0-1,1 1 1,-1-1-1,1 0 1,-1 1-1,1-1 1,0 1-1,-1 1 1,-3 17 81,1 1-1,1 0 1,1 0 0,1 0 0,1 0-1,0-1 1,2 1 0,8 31 0,-4-24 9,2 0 0,0 0 0,2-1 0,2-1 0,23 39 1,-31-56-59,1-1 0,0-1 0,0 1 0,1-1 0,0 0 0,0-1 0,1 0 0,0 0 0,16 9 0,-22-14-29,0 0 0,1 0 0,-1 0 0,0 0 0,1 0 0,-1-1 0,0 0 0,1 1 0,-1-1 0,1 0 1,-1 0-1,1 0 0,-1 0 0,1-1 0,-1 1 0,1-1 0,3-1 0,-4 1-5,1-1-1,0 0 1,-1 0 0,1 0-1,-1 0 1,0 0 0,0-1-1,0 1 1,0-1 0,0 1-1,0-1 1,-1 0 0,0 1-1,1-1 1,-1 0 0,0 0-1,1-5 1,2-11-300,0 0 1,-2 0-1,0-1 0,-1 1 1,-1-1-1,-3-22 0,9 64 468,1 0 0,2-1 0,0 0-1,22 36 1,-28-51-152,0-1 0,1 1 1,0-1-1,0 0 0,0 0 0,1 0 0,-1-1 1,1 0-1,0 0 0,1 0 0,-1 0 0,1-1 1,-1 0-1,1 0 0,0 0 0,0-1 0,1 0 0,-1 0 1,0 0-1,1-1 0,10 1 0,-16-2-209,1 0-1,0 0 0,0 0 1,0 0-1,-1-1 1,1 1-1,0-1 1,0 1-1,-1-1 1,1 0-1,-1 1 0,1-1 1,0 0-1,-1 0 1,1 0-1,-1 0 1,0 0-1,1-1 0,-1 1 1,2-2-1,6-14-6624</inkml:trace>
  <inkml:trace contextRef="#ctx0" brushRef="#br0" timeOffset="3775.26">3141 258 14859,'0'0'3865</inkml:trace>
  <inkml:trace contextRef="#ctx0" brushRef="#br0" timeOffset="3776.26">2342 229 15931,'0'0'7314,"31"-2"-25174</inkml:trace>
  <inkml:trace contextRef="#ctx0" brushRef="#br0" timeOffset="4510.23">3276 292 3473,'0'0'12217,"12"12"-10729,-1-2-1072,-5-6-250,-1 1 1,0-1-1,0 1 1,-1 0 0,0 1-1,0-1 1,0 1-1,0-1 1,-1 1-1,0 0 1,0 1-1,-1-1 1,4 11 0,6 54 1642,-3 1 0,-4 0 0,-3 87 0,-2-158-1188,0-38 1022,0 19-2173,1 0 0,0 0 0,1 1 0,7-27 0,-8 41 380,0 0-1,0 0 1,0 0 0,0 0-1,1 0 1,-1 1 0,1-1-1,0 1 1,0-1 0,0 1 0,0-1-1,0 1 1,0 0 0,0 0-1,3-2 1,-2 3 104,-1 1-1,0-1 1,0 0-1,1 1 1,-1 0 0,0-1-1,1 1 1,-1 0 0,1 0-1,-1 0 1,0 1 0,1-1-1,-1 0 1,0 1 0,0 0-1,1-1 1,-1 1-1,0 0 1,0 0 0,0 0-1,0 1 1,0-1 0,2 2-1,3 1 47,0 1-1,-1 1 0,0-1 0,0 1 0,0 0 1,-1 0-1,0 1 0,0 0 0,0 0 0,-1 0 1,6 14-1,-8-18 47,-1 0 0,0 0 0,0 0-1,0 0 1,0 0 0,-1 0 0,1 0 0,-1 1 0,0-1 0,0 0 0,0 0 0,0 0 0,0 1 0,-1-1 0,0 0-1,1 0 1,-1 0 0,0 0 0,-1 0 0,1 0 0,0 0 0,-1 0 0,0-1 0,1 1 0,-1 0 0,0-1-1,0 1 1,-1-1 0,1 0 0,-1 0 0,1 0 0,-4 2 0,-5 3 128,0-2-1,0 1 1,0-2 0,-15 5 0,21-7-207,-1-1 0,0 1 0,1-1 1,-1-1-1,0 1 0,1-1 1,-1 0-1,0 0 0,1 0 0,-1-1 1,-7-2-1,13 3-161,-1 0-1,0-1 1,1 1-1,-1-1 1,1 1-1,-1-1 1,1 1 0,-1-1-1,1 1 1,-1-1-1,1 1 1,-1-1-1,1 0 1,0 1-1,-1-1 1,1 0 0,0 1-1,0-1 1,0 0-1,-1 1 1,1-1-1,0 0 1,0 0-1,0 0 1,0-10-6366</inkml:trace>
  <inkml:trace contextRef="#ctx0" brushRef="#br0" timeOffset="5360.11">3651 550 6241,'0'0'11795,"0"13"-10486,28 212 3739,-39-272-1179,5 28-4457,2 0 0,0 0 0,-3-38 0,7 57 582,0-9-408,0-1 0,0 1 1,1 0-1,0-1 0,1 1 0,3-10 0,-4 17 328,0 0-1,0-1 1,0 1-1,0 0 0,1 0 1,-1 0-1,1 0 1,0 0-1,-1 0 1,1 1-1,0-1 0,0 0 1,0 1-1,0 0 1,1-1-1,-1 1 0,0 0 1,0 0-1,1 0 1,-1 0-1,1 1 1,-1-1-1,0 1 0,1-1 1,-1 1-1,1 0 1,4 0-1,-1 1 35,1 0 0,0 0 0,0 0 0,-1 1 0,1 0 0,-1 0 0,1 1 0,-1 0 0,0 0 0,0 0 0,8 7 0,-11-9 81,-1 1 1,0 0-1,1-1 0,-1 1 0,0 0 0,0 0 0,0 0 0,0 0 0,0 1 0,-1-1 0,1 0 0,-1 1 0,1-1 0,-1 1 0,0 0 0,0-1 1,0 1-1,0 0 0,-1 0 0,1-1 0,-1 1 0,0 0 0,1 0 0,-1 0 0,-1 0 0,1 0 0,0-1 0,-1 1 0,1 0 0,-2 4 0,-1-4 70,1 0 0,-1 0-1,0 0 1,0 0-1,0 0 1,0-1 0,0 1-1,0-1 1,-1 0-1,1 0 1,-1 0 0,1-1-1,-1 1 1,0-1 0,-5 1-1,-29 16 186,37-17-279,0 0-1,1 0 1,-1-1 0,1 1-1,-1 0 1,1 0 0,0 0-1,-1 0 1,1-1 0,0 1-1,0 0 1,-1 0 0,1 0-1,0 0 1,0 0 0,0 0-1,0 0 1,0 0 0,0 0-1,0 0 1,1 0-1,-1-1 1,0 1 0,0 0-1,1 0 1,-1 0 0,1 0-1,-1 0 1,0-1 0,1 1-1,0 0 1,-1 0 0,1-1-1,-1 1 1,1 0 0,0-1-1,0 1 1,-1-1 0,2 2-1,29 22 546,-17-17-452,-1 0 0,1-2-1,0 0 1,0 0-1,1-1 1,-1-1 0,1-1-1,0 0 1,0-1-1,0 0 1,0-1 0,0-1-1,0 0 1,-1-1-1,20-5 1,-29 5-92,1-1 0,-1 1-1,0-1 1,0 0 0,0 0 0,-1-1 0,1 0 0,-1 1-1,0-1 1,0-1 0,0 1 0,0-1 0,-1 1-1,0-1 1,0 0 0,0 0 0,0 0 0,2-9-1,-4 11-6,0 0-1,0 0 1,0 0 0,0 0-1,-1 0 1,1 0-1,-1-1 1,0 1-1,0 0 1,0 0-1,0 0 1,-1 0-1,1-1 1,-1 1-1,0 0 1,0 0-1,0 0 1,0 0-1,0 0 1,-1 1-1,1-1 1,-1 0-1,0 1 1,0-1-1,0 1 1,0-1 0,0 1-1,0 0 1,-1 0-1,1 0 1,-1 0-1,1 0 1,-1 1-1,-5-3 1,6 3 8,1 0-1,0 1 1,-1-1 0,1 1 0,-1-1 0,1 1 0,0 0-1,-1-1 1,1 1 0,-1 0 0,1 0 0,-1 0 0,1 0 0,-1 0-1,1 0 1,-1 1 0,1-1 0,-1 0 0,1 1 0,-1-1-1,1 1 1,0 0 0,-1-1 0,1 1 0,-3 2 0,2-1 21,0 1 0,0-1 1,0 1-1,0-1 0,1 1 1,-1 0-1,1 0 1,-1 0-1,1 0 0,0 0 1,-1 5-1,0 6 165,-1 0 1,2 0-1,0 0 1,2 22-1,-1-31-154,1 1 0,0-1 0,0 0 1,0 1-1,1-1 0,0 0 0,0 0 0,0 0 0,0 0 0,1 0 0,0-1 0,0 1 0,0-1 0,1 0 0,-1 0 0,1 0 0,0 0 0,0-1 0,0 1 0,1-1 0,-1 0 0,1-1 0,0 1 1,0-1-1,7 3 0,3 0-416,0-1 1,0-1-1,0 0 1,0-1-1,0-1 1,0 0-1,27-2 1,-4-4-4756</inkml:trace>
  <inkml:trace contextRef="#ctx0" brushRef="#br0" timeOffset="5810.13">1950 0 10234,'0'0'9026,"-75"79"-8986,63-55-40,4-3-4425</inkml:trace>
  <inkml:trace contextRef="#ctx0" brushRef="#br0" timeOffset="6455.51">4610 670 13355,'0'0'4849,"-5"86"-2833,5-50-847,0 0-209,0 0-48,0-4-216,-3-3-224,1-5-256,-2-4-104,0-6-104,1-6 40,1-6-48,2-3-848,0-12-1520,0-3-5226</inkml:trace>
  <inkml:trace contextRef="#ctx0" brushRef="#br0" timeOffset="7319.98">4912 734 9578,'0'0'11769,"11"-4"-9786,4-3-1736,-1 1-1,0-2 1,0 0-1,-1-1 0,0 0 1,-1-1-1,0 0 1,0-1-1,-1-1 0,0 0 1,-1 0-1,8-14 1,-11 12-234,0-1 0,-1 1 0,-1-1 0,-1-1 0,0 1 1,-1 0-1,3-32 0,-5 17-42,-1-1-1,-1 0 1,-6-34 0,5 53-20,-1 0 1,0 1-1,-1-1 1,-1 1-1,-11-21 1,15 29 40,0 0 0,-1 0 0,1 1 1,-1-1-1,0 0 0,1 1 0,-1 0 1,-1-1-1,1 1 0,0 0 0,0 0 0,-1 0 1,1 0-1,-1 0 0,0 1 0,1-1 1,-1 1-1,0 0 0,0 0 0,0 0 1,0 0-1,0 0 0,0 1 0,0-1 1,0 1-1,0 0 0,0 0 0,-4 0 1,5 1 6,1 0 1,-1 0 0,0 0 0,0 0 0,1 0 0,-1 0 0,0 0-1,1 1 1,-1-1 0,1 1 0,0-1 0,-1 1 0,1 0-1,0-1 1,0 1 0,0 0 0,0 0 0,0-1 0,1 1 0,-2 4-1,-7 43 26,8-45-18,-4 48 207,1 87 1,5-115-106,1-1 0,1 1-1,1-1 1,1 1 0,1-1 0,10 25-1,-10-38-59,-1 0-1,1 0 0,1 0 0,0-1 0,0 0 0,1-1 0,0 1 0,0-1 0,1-1 0,0 0 1,0 0-1,1-1 0,0 0 0,0 0 0,1-2 0,-1 1 0,1-1 0,0 0 0,0-1 1,16 2-1,-17-3-40,-1-1 0,0 0 0,0 0 1,1-1-1,-1 0 0,0-1 0,0 0 1,1 0-1,-1-1 0,0 0 0,0-1 0,-1 0 1,1 0-1,0-1 0,-1 0 0,0 0 1,0-1-1,0 0 0,-1-1 0,1 0 1,-1 0-1,-1 0 0,1-1 0,-1 0 0,9-13 1,-13 16-37,0 0-1,0-1 1,0 1 0,0-1 0,-1 0 0,0 1-1,0-1 1,0 0 0,0 0 0,-1 0-1,0 0 1,0 1 0,0-1 0,0 0 0,-1 0-1,0 0 1,0 0 0,0 1 0,-1-1 0,0 1-1,0-1 1,0 1 0,0-1 0,0 1 0,-1 0-1,0 0 1,-4-5 0,2 4 12,0-1 0,0 1 0,0 0 0,0 0 0,-1 1 0,0-1 0,0 1 0,0 1 0,-1-1 0,1 1 0,-1 0 0,0 0 0,0 1 0,0 0 0,0 0 0,0 1 0,-12-1 0,17 2 23,0 0 0,-1 1 0,1-1 1,0 1-1,0 0 0,1 0 0,-1 0 0,0 0 0,0 0 0,0 0 0,0 0 0,1 0 0,-1 1 0,1-1 1,-1 1-1,1-1 0,-1 1 0,1 0 0,0-1 0,0 1 0,0 0 0,0 0 0,0 0 0,0 0 0,0 0 1,1 0-1,-1 0 0,1 0 0,-1 0 0,1 0 0,0 0 0,0 0 0,0 0 0,1 4 0,-2 2 43,1 1-1,1-1 0,-1 0 0,1 0 0,1 0 0,0 0 1,0 0-1,4 9 0,-3-11-21,0-1-1,1 1 1,0-1-1,0 0 1,0 0-1,0 0 1,1 0-1,0-1 1,0 0-1,0 0 1,1 0-1,-1 0 1,1-1 0,0 0-1,0 0 1,0-1-1,0 0 1,0 0-1,1 0 1,8 1-1,-11-3-30,-1 0 0,1 0 0,-1 0 0,1 0-1,0 0 1,-1-1 0,1 1 0,-1-1 0,0 0-1,1 0 1,-1-1 0,0 1 0,1-1-1,-1 1 1,0-1 0,0 0 0,0 0 0,-1-1-1,1 1 1,0 0 0,-1-1 0,1 0 0,-1 1-1,0-1 1,0 0 0,0 0 0,0 0 0,-1-1-1,1 1 1,-1 0 0,0-1 0,0 1 0,0 0-1,0-1 1,-1 0 0,1 1 0,-1-1 0,0-3-1,1-2-46,0 0-79,0 0 1,0 1-1,0-1 1,-1 0-1,-1 0 1,1 1-1,-2-1 1,1 0 0,-1 1-1,0-1 1,-5-10-1,16 81 741,-6-52-460,23 54 437,-24-60-607,0-1 1,1 1-1,-1-1 1,1 1 0,0-1-1,0 0 1,0 0-1,1-1 1,-1 1-1,1 0 1,-1-1-1,1 0 1,0 0-1,5 2 1,7 1-1330,1-2-1,-1 0 1,28 2 0,0-4-5691</inkml:trace>
  <inkml:trace contextRef="#ctx0" brushRef="#br0" timeOffset="8221.58">6165 456 8690,'0'0'5910,"-1"13"-3741,-27 287 5519,31-424-4985,7-80-6474,-10 202 3741,0-1 1,0 1-1,0 0 1,0 0-1,1 0 1,-1 0-1,0 0 0,1 1 1,0-1-1,-1 0 1,1 0-1,0 0 1,0 0-1,0 1 0,0-1 1,1 0-1,-1 1 1,0-1-1,1 1 1,-1-1-1,1 1 1,-1 0-1,1 0 0,0 0 1,-1-1-1,3 1 1,-1 0 14,0 1 1,1 0-1,-1 0 1,0 0-1,0 0 1,0 1-1,0-1 1,0 1-1,0 0 0,0 0 1,0 0-1,-1 0 1,1 1-1,0-1 1,2 3-1,14 8 46,-2 1-1,0 0 0,24 25 1,-41-38-32,11 12 53,-1 0 0,0 0 0,0 1 0,-1 0 0,-1 0 0,0 1 0,10 28 0,-16-37 1,0 0-1,-1 1 1,0-1-1,0 1 1,0-1-1,-1 1 1,0-1-1,0 1 0,0 0 1,0-1-1,-3 8 1,2-10 27,0 1 1,0-1 0,-1 1-1,0-1 1,0 1 0,0-1-1,0 0 1,0 0 0,-1 0-1,1 0 1,-1-1 0,0 1-1,0 0 1,0-1 0,0 0-1,0 0 1,0 0 0,-5 2-1,6-3-45,0 0-1,0-1 1,0 1 0,0 0-1,0-1 1,0 1-1,-1-1 1,1 1-1,0-1 1,0 0-1,0 0 1,-1 0 0,1-1-1,0 1 1,0 0-1,-1-1 1,1 1-1,0-1 1,0 0 0,0 0-1,0 0 1,0 0-1,0 0 1,0 0-1,0 0 1,0-1-1,1 1 1,-1-1 0,0 1-1,1-1 1,0 0-1,-1 0 1,-1-2-1,1 0-430,0 1 0,0-1 0,0 0 0,0 0 0,1 0 0,-1 0 0,-1-7-1,3 7-546,-1 1-1,1-1 1,0 1-1,0-1 1,0 0-1,0 1 1,1-1-1,-1 1 1,2-5-1,5-6-5787</inkml:trace>
  <inkml:trace contextRef="#ctx0" brushRef="#br0" timeOffset="8640.2">6644 471 9234,'0'0'10097,"-11"-5"-8305,-37-13-574,46 17-1159,0 1 1,0 0 0,0 0-1,0 0 1,1 0 0,-1 0-1,0 0 1,0 1-1,0-1 1,0 0 0,0 1-1,0 0 1,1-1 0,-1 1-1,0 0 1,1 0-1,-1 0 1,0 0 0,1 0-1,-1 0 1,1 1 0,0-1-1,-1 0 1,1 1-1,0-1 1,-2 3 0,-21 41 862,23-42-819,-2 4-29,0 0-1,1 0 1,0 0 0,0 0-1,0 0 1,1 1-1,0-1 1,1 0 0,0 1-1,0-1 1,1 1 0,-1-1-1,1 0 1,3 9-1,-3-12-40,1 0-1,0-1 1,-1 1-1,1-1 1,0 0-1,1 1 1,-1-1-1,0 0 1,1 0-1,0 0 1,0-1 0,0 1-1,0-1 1,0 0-1,0 1 1,1-1-1,-1-1 1,1 1-1,-1 0 1,1-1-1,0 0 1,0 0-1,-1 0 1,1 0-1,0-1 1,0 1-1,0-1 1,4 0-1,-5 0 0,1 0 0,-1 0 0,1 0 0,-1-1 0,0 1 0,1-1-1,-1 0 1,0 0 0,1 0 0,-1-1 0,0 1 0,0-1 0,0 1 0,0-1 0,0 0 0,-1 0 0,1-1-1,0 1 1,-1 0 0,0-1 0,4-5 0,-3 3-21,0 0 0,0 0-1,-1-1 1,0 1 0,0-1-1,0 0 1,-1 1 0,0-1 0,0 0-1,0 0 1,-1 0 0,0-7-1,-1 5-45,1 1-1,-1-1 1,0 1-1,-1 0 0,0-1 1,0 1-1,-1 0 0,0 0 1,-7-12-1,8 16-5,0-1 0,0 1-1,-1 0 1,1 0 0,-1 0-1,0 0 1,0 0 0,0 1-1,-1-1 1,1 1 0,0 0-1,-1 0 1,0 0 0,1 0-1,-1 1 1,0 0 0,0-1-1,-4 1 1,7 0 12,0 1 0,1 0-1,-1-1 1,0 1 0,0 0-1,1 0 1,-1 0 0,0 0 0,0 0-1,1 0 1,-1 0 0,0 0 0,0 0-1,1 0 1,-1 0 0,0 1 0,0-1-1,1 0 1,-1 0 0,0 1 0,0-1-1,1 0 1,-1 1 0,1-1 0,-1 1-1,0-1 1,1 1 0,-1-1 0,1 1-1,-1 0 1,1-1 0,-1 1 0,1 0-1,0-1 1,-1 1 0,1 0 0,0-1-1,-1 1 1,1 0 0,0 0-1,0-1 1,0 1 0,0 0 0,0 0-1,0-1 1,0 1 0,0 0 0,0 0-1,0-1 1,0 1 0,0 0 0,0 0-1,1-1 1,-1 1 0,0 0 0,1 0-1,0 3-531,0 0 0,1-1-1,-1 1 1,1-1-1,0 0 1,0 0 0,0 1-1,1-1 1,-1 0-1,3 2 1,16 10-5382,0-3-4057</inkml:trace>
  <inkml:trace contextRef="#ctx0" brushRef="#br0" timeOffset="9391.89">6798 663 4545,'0'0'17336,"-7"-12"-16209,-20-37-473,25 46-670,0 0 0,1 0 0,-1-1 0,1 1 0,0-1-1,0 1 1,0-1 0,0 1 0,1-1 0,-1 1 0,1-1 0,0 1-1,0-1 1,0 0 0,1 1 0,-1-1 0,1 1 0,0-1 0,0 1-1,0-1 1,0 1 0,1-1 0,-1 1 0,1 0 0,0 0-1,0 0 1,0 0 0,0 0 0,1 0 0,-1 1 0,1-1 0,-1 1-1,1 0 1,0 0 0,0 0 0,0 0 0,0 0 0,1 0 0,-1 1-1,0 0 1,1-1 0,-1 1 0,1 0 0,-1 1 0,1-1-1,-1 1 1,1 0 0,0-1 0,-1 2 0,1-1 0,-1 0 0,1 1-1,0-1 1,-1 1 0,1 0 0,-1 0 0,0 1 0,1-1 0,-1 1-1,0-1 1,0 1 0,0 0 0,5 5 0,0 0 85,0 0 0,-1 1 0,0 0 0,-1 1 0,0-1 0,0 1 0,-1 0-1,0 1 1,-1-1 0,0 1 0,0 0 0,-1 0 0,0 0 0,-1 0 0,0 1 0,1 16 0,-3-26 0,-1-1 0,1 1 0,0-1-1,0 1 1,0 0 0,-1-1 0,1 1 0,0-1 0,-1 1 0,1-1-1,0 1 1,-1-1 0,1 0 0,-1 1 0,1-1 0,-1 1-1,1-1 1,0 0 0,-1 1 0,0-1 0,1 0 0,-1 0 0,1 1-1,-1-1 1,1 0 0,-1 0 0,1 0 0,-1 0 0,0 1-1,1-1 1,-1 0 0,1 0 0,-1 0 0,0-1 0,1 1 0,-1 0-1,1 0 1,-1 0 0,0 0 0,1 0 0,-1-1 0,1 1-1,-1 0 1,1-1 0,-1 1 0,1 0 0,-1-1 0,1 1 0,-1 0-1,1-1 1,0 1 0,-1-1 0,1 1 0,-1-1 0,1 1-1,0-1 1,0 1 0,-1-1 0,1 1 0,0-2 0,-4-8-23,2 0 1,-1 0 0,2 0-1,-1-1 1,1 1 0,1 0 0,0-13-1,0 18-176,0-1 1,1 1-1,-1 0 0,1-1 0,0 1 0,0 0 0,1 0 0,-1 0 0,1 0 1,1 0-1,-1 0 0,0 1 0,1-1 0,0 1 0,6-8 0,-8 11 84,1 0-1,-1 0 1,0 1 0,1-1-1,-1 0 1,0 0-1,1 1 1,-1-1-1,1 1 1,-1-1 0,1 1-1,-1 0 1,1-1-1,0 1 1,-1 0-1,1 0 1,-1 0 0,1 0-1,-1 1 1,1-1-1,0 0 1,-1 1-1,2 0 1,1 0 26,-1 1 0,0 0-1,1 0 1,-1 0 0,0 0 0,0 1-1,-1-1 1,1 1 0,3 4 0,3 5 111,0 1-1,-1 0 1,11 23 0,-16-31 37,-1-1 11,0 0 0,0 0 0,0 0 0,0 0 0,0 0 0,-1 1 0,0-1 0,0 1 0,0-1 0,0 1 0,-1-1 0,0 1 0,0 8 0,-1-13-107,1 0 0,0 0 0,-1 0 0,1 0 0,0 1 0,-1-1 0,1 0 0,0 0 0,-1 0 0,1 0 0,0 0 0,-1 0 0,1 0 0,0 0 0,-1 0 0,1 0 0,0 0 0,-1 0 1,1 0-1,0 0 0,-1 0 0,1-1 0,0 1 0,-1 0 0,1 0 0,0 0 0,0 0 0,-1-1 0,1 1 0,0 0 0,0 0 0,-1-1 0,1 1 0,0 0 0,0 0 0,-1-1 1,1 1-1,0 0 0,0 0 0,0-1 0,0 1 0,0 0 0,-1-1 0,1 1 0,0-1 0,-9-14 34,8 10-130,-1 0 1,1 1-1,0-1 1,0 0 0,0 0-1,1 0 1,0 0-1,0 0 1,0 0-1,1 0 1,-1 1-1,1-1 1,0 0-1,0 0 1,1 1 0,0-1-1,0 0 1,0 1-1,0 0 1,0-1-1,1 1 1,0 0-1,0 0 1,0 1-1,0-1 1,1 1 0,0-1-1,-1 1 1,1 0-1,0 0 1,1 1-1,-1-1 1,0 1-1,1 0 1,-1 0-1,1 0 1,0 1-1,-1 0 1,1 0 0,0 0-1,0 0 1,0 1-1,0 0 1,0 0-1,-1 0 1,1 0-1,5 2 1,-7-1 61,0 0 0,0 0 1,0 0-1,-1 0 0,1 0 1,0 1-1,-1-1 0,1 1 1,-1 0-1,1 0 0,-1 0 1,0 0-1,0 0 0,0 0 1,0 0-1,0 1 0,-1-1 1,3 5-1,0 3 81,0 0 1,0 0-1,4 20 1,-7-21-138,1-1 1,0 0-1,1-1 1,0 1 0,0 0-1,5 7 1</inkml:trace>
  <inkml:trace contextRef="#ctx0" brushRef="#br0" timeOffset="10119.89">7374 483 128,'0'0'19455,"0"13"-18292,1 37 1275,9 61 1,-14-145 1117,3-18-3826,0 45-46,1 0 0,1 0 0,0 0 0,0 0 0,0 0 0,1 0 0,-1 0 0,2 0 0,-1 0 0,1 1 0,0-1 0,6-8 0,-9 14 289,1 1-1,0-1 0,-1 1 0,1-1 1,-1 0-1,1 1 0,0-1 0,-1 1 1,1-1-1,0 1 0,0 0 0,-1-1 1,1 1-1,0 0 0,0 0 0,0-1 1,0 1-1,-1 0 0,1 0 0,0 0 1,0 0-1,0 0 0,0 0 0,-1 0 1,1 0-1,0 0 0,1 1 0,19 16-95,6 31 547,-23-40-254,-1-1 1,0 1-1,-1 0 0,0 0 1,0 0-1,-1 0 0,0 0 1,0 0-1,-1 0 0,0 0 0,0 0 1,-3 14-1,3-22-123,0 1-1,0-1 1,0 1 0,0-1-1,-1 1 1,1-1 0,0 1 0,0-1-1,-1 1 1,1-1 0,0 1-1,-1-1 1,1 0 0,0 1-1,-1-1 1,1 1 0,-1-1-1,1 0 1,0 1 0,-1-1 0,1 0-1,-1 0 1,1 0 0,-1 1-1,1-1 1,-1 0 0,1 0-1,-1 0 1,1 0 0,-1 0-1,0 0 1,1 0 0,-1 0 0,1 0-1,-1 0 1,1 0 0,-1 0-1,1 0 1,-1 0 0,1 0-1,-1-1 1,1 1 0,-1 0-1,1 0 1,-1-1 0,1 1 0,-1 0-1,1-1 1,0 1 0,-1 0-1,1-1 1,0 1 0,-1-1-1,1 0 1,-15-25 468,12 9-616,1 0-1,0-1 0,1-23 1,1 36 21,0 1 0,1-1 0,-1 0 1,1 0-1,0 0 0,0 1 0,0-1 0,1 0 1,-1 1-1,1-1 0,1 1 0,-1 0 0,0-1 1,1 1-1,0 0 0,5-5 0,-7 8 68,1-1-1,-1 1 1,1 0-1,-1 0 1,1 1-1,-1-1 1,1 0-1,-1 0 0,1 1 1,0-1-1,-1 1 1,1-1-1,0 1 1,0 0-1,-1 0 1,1 0-1,0 0 1,-1 0-1,1 0 1,0 0-1,0 0 0,-1 1 1,3 0-1,-1 0 7,0 1-1,0 0 1,0 0-1,-1 0 1,1 0-1,0 0 1,-1 0-1,1 1 1,-1-1-1,0 1 1,2 3-1,5 9 60,-1 0 1,0 0-1,9 28 0,-15-37-19,4 9 18,-3-8-132,0 0 0,-1 0 0,0 0-1,0 0 1,0 1 0,0 7 0</inkml:trace>
  <inkml:trace contextRef="#ctx0" brushRef="#br0" timeOffset="10856.19">7607 588 8466,'0'0'9897,"12"2"-8865,-1 1-792,0-1 0,0 0 0,0-1 1,0-1-1,23-1 0,-32 1-169,1 0 1,0-1-1,0 1 0,0-1 1,-1 0-1,1 0 0,0 0 0,-1 0 1,1 0-1,-1-1 0,1 1 1,-1-1-1,0 1 0,0-1 1,0 0-1,0 0 0,0 0 0,0 0 1,0-1-1,0 1 0,-1 0 1,1-1-1,-1 1 0,0-1 1,0 1-1,0-1 0,0 0 1,0 1-1,0-1 0,-1 0 0,0 0 1,1 1-1,-1-1 0,0-6 1,-1 6 0,1 0 1,0-1 0,-1 1 0,0 0-1,0 0 1,0 0 0,0 0-1,0-1 1,-1 2 0,1-1 0,-1 0-1,0 0 1,0 0 0,-4-4-1,6 7-39,-1-1-1,1 1 1,-1-1-1,0 0 0,0 1 1,1-1-1,-1 1 0,0 0 1,0-1-1,0 1 0,0-1 1,1 1-1,-1 0 1,0 0-1,0 0 0,0 0 1,0-1-1,0 1 0,0 0 1,0 0-1,-1 1 0,1-1-12,-1 1 0,1 0 0,0 0 0,-1-1 0,1 1 0,0 0 0,0 0-1,0 0 1,0 0 0,0 1 0,0-1 0,0 0 0,0 0 0,0 0 0,1 1-1,-1-1 1,-1 3 0,-1 4 118,0-1 0,1 0-1,-1 1 1,1 0 0,1-1-1,-1 1 1,1 0 0,1 0-1,-1 0 1,2 0 0,0 10 0,0-14-119,0 0 0,0-1 0,0 1 0,0 0 0,1-1 0,-1 1 1,1 0-1,0-1 0,0 0 0,0 0 0,1 1 0,-1-1 0,1-1 1,0 1-1,0 0 0,0-1 0,0 1 0,0-1 0,0 0 0,1 0 1,-1 0-1,1 0 0,-1-1 0,8 3 0,9 0-243,0 0 0,0-1-1,1-1 1,-1-1 0,1 0 0,23-4 0,64-11-8012,-46 2-4437</inkml:trace>
  <inkml:trace contextRef="#ctx0" brushRef="#br0" timeOffset="12106.34">8642 541 6545,'0'0'13997,"-8"-10"-13094,-25-31-163,31 39-646,-1 0 1,1 0-1,-1 0 1,1 1-1,-1-1 1,0 1-1,0-1 0,0 1 1,0 0-1,0 0 1,0 0-1,0 1 1,0-1-1,0 1 1,0-1-1,0 1 1,0 0-1,-1 0 1,-4 1-1,3 0 5,0 0-1,0 0 1,1 0 0,-1 1 0,0 0-1,0 0 1,1 0 0,0 0 0,-7 5-1,6-3-71,1 0 0,0 1 0,0-1-1,1 1 1,-1 0 0,1 0-1,0 0 1,0 0 0,1 0 0,0 1-1,0-1 1,0 1 0,0 0 0,1 0-1,0-1 1,0 1 0,1 0 0,0 0-1,0 0 1,0 0 0,1 0-1,-1 0 1,3 8 0,-2-11 4,0 1 1,0 0-1,0-1 0,1 1 1,0 0-1,-1-1 0,1 0 1,0 1-1,0-1 0,1 0 1,-1 0-1,1 0 0,0 0 1,-1-1-1,1 1 0,0-1 1,1 1-1,-1-1 0,0 0 1,1 0-1,-1-1 0,1 1 1,-1-1-1,1 0 0,0 0 1,-1 0-1,1 0 0,0 0 1,0-1-1,0 0 0,0 0 1,0 0-1,0 0 0,-1-1 1,9-1-1,-8 1-14,0-1 1,0 0-1,0 1 0,0-2 0,0 1 1,0 0-1,0-1 0,-1 1 0,1-1 0,-1 0 1,0 0-1,0-1 0,0 1 0,0-1 1,0 1-1,-1-1 0,0 0 0,0 0 1,0 0-1,0 0 0,0 0 0,1-9 1,1-3-50,0-1 1,-1 1 0,-1-1-1,0-30 1,-2 26-87,-2 0 1,0 1-1,-1-1 0,-1 1 1,-1 0-1,-1 0 0,-1 0 1,0 1-1,-2 0 0,0 0 1,-1 1-1,-24-33 0,15 35 271,19 16-149,-1 0 0,1 0-1,0 0 1,-1 0 0,1 0-1,0 0 1,-1 0 0,1 0 0,0 0-1,-1 1 1,1-1 0,0 0-1,-1 0 1,1 0 0,0 1-1,-1-1 1,1 0 0,0 0 0,0 0-1,-1 1 1,1-1 0,0 0-1,0 1 1,-1-1 0,1 0-1,0 0 1,0 1 0,0-1 0,0 0-1,0 1 1,0-1 0,-1 1-1,1-1 1,0 1 0,-1 44 170,1-35-152,3 11 105,0 1 0,1-1 0,1 0 0,2 0-1,0-1 1,0 0 0,2 0 0,1-1 0,0 0 0,1 0-1,1-1 1,1-1 0,1 0 0,0-1 0,1 0 0,1-1 0,24 18-1,-34-29-101,0 0-1,0-1 1,0 0-1,0 0 0,0 0 1,0-1-1,1 0 1,-1 0-1,1 0 1,0-1-1,0 0 0,-1-1 1,1 1-1,0-1 1,0-1-1,11-1 0,-13 1-26,-1-1 0,0 0 0,0 0 0,0 0 0,0 0 0,0-1 0,0 1 0,-1-1 0,1 0 0,-1 0 0,0 0 0,0-1 0,0 1 0,0-1-1,-1 0 1,1 0 0,-1 0 0,0 0 0,0 0 0,-1 0 0,1 0 0,-1-1 0,0 1 0,0 0 0,1-9 0,-1 7-26,0 1-1,-1-1 1,0 0 0,0 1-1,0-1 1,-1 0 0,1 1 0,-1-1-1,-1 0 1,-2-7 0,4 11 24,-1 0 1,-1 0-1,1-1 0,0 1 1,0 0-1,-1 1 0,1-1 1,-1 0-1,0 0 0,0 1 1,1-1-1,-1 0 0,0 1 1,0 0-1,0 0 1,-1-1-1,1 1 0,0 1 1,0-1-1,-1 0 0,1 0 1,0 1-1,-1-1 0,1 1 1,0 0-1,-6 0 0,7 0 2,0 0 0,0 1 0,-1-1 0,1 1-1,0 0 1,0-1 0,0 1 0,0 0 0,0-1-1,0 1 1,0 0 0,0 0 0,0 0 0,0 0-1,0 0 1,0 0 0,1 0 0,-1 0 0,0 0-1,1 1 1,-1-1 0,1 0 0,0 0 0,-1 1-1,1-1 1,0 0 0,-1 0 0,1 1 0,0 2-1,-3 44 62,3-44-44,0 3 14,0 0-1,1 0 1,0 0-1,0 0 1,0 0-1,1 0 1,0 0-1,0 0 1,0-1-1,1 1 1,0-1-1,1 0 1,0 0-1,-1 0 0,2 0 1,7 8-1,-7-10-16,0 0-1,0 0 0,0-1 1,0 0-1,1 0 0,-1 0 0,1-1 1,0 0-1,0 0 0,0 0 0,0-1 1,0 1-1,0-2 0,0 1 0,0-1 1,0 0-1,1 0 0,-1 0 1,9-3-1,-11 3-19,0-1 1,0 1-1,0-1 1,0 0-1,0-1 1,0 1-1,0-1 1,0 0-1,-1 0 0,1 0 1,0 0-1,-1 0 1,0-1-1,0 0 1,0 0-1,0 0 1,0 0-1,0 0 1,-1 0-1,1-1 1,-1 1-1,0-1 0,0 1 1,-1-1-1,3-6 1,-1-5-88,0 1 1,-1-1-1,-1 0 0,0 1 0,-3-27 1,1 4-18,1 37 105,0-1 1,0 1-1,0 0 1,0-1 0,0 1-1,0-1 1,0 1-1,0 0 1,0-1-1,0 1 1,1-1-1,-1 1 1,0 0 0,0-1-1,0 1 1,1-1-1,-1 1 1,0 0-1,0-1 1,1 1 0,-1 0-1,0-1 1,0 1-1,1 0 1,-1 0-1,0-1 1,1 1 0,-1 0-1,1 0 1,-1 0-1,0 0 1,1-1-1,-1 1 1,1 0 0,-1 0-1,0 0 1,1 0-1,20 5-118,16 18 23,-19-6 111,-2 1 1,24 30 0,-36-42 22,1 0-1,-1 0 1,0 1-1,-1 0 1,1-1-1,-1 1 1,-1 1-1,1-1 0,-1 0 1,-1 1-1,1-1 1,0 11-1,-3-16-24,0-1-1,1 1 1,-1 0-1,0 0 1,0-1-1,0 1 1,0-1-1,-1 1 1,1-1-1,0 1 0,-1-1 1,1 0-1,-1 1 1,1-1-1,-1 0 1,0 0-1,1 0 1,-1 0-1,0-1 1,0 1-1,0 0 1,0-1-1,0 1 1,1-1-1,-1 0 0,-4 1 1,-58 6-913,60-7 665,-62 0-6519,44 0-816</inkml:trace>
  <inkml:trace contextRef="#ctx0" brushRef="#br0" timeOffset="13536.5">9582 619 8834,'0'0'4477,"11"0"-1793,-3 0-2269,0 0-1,-1 0 1,1 0-1,-1-1 1,1-1-1,-1 1 1,1-1-1,-1 0 1,0-1-1,0 0 1,0 0-1,0 0 1,-1-1-1,9-6 1,-3 1-305,-2-1 0,0 0 0,0-1 1,-1 0-1,0 0 0,0-1 0,-2 0 1,1 0-1,-2-1 0,0 0 0,0 0 0,6-23 1,-7 13-113,0 1 1,-2-1 0,-1-1 0,0 1 0,-2 0-1,-5-46 1,3 58-3,0-1 1,-1 1-1,0 0 0,-1 0 1,0 0-1,-1 1 0,0-1 1,-8-11-1,9 15 40,-1 1-1,0-1 1,0 1 0,-1 0-1,1 0 1,-1 1 0,-1-1-1,1 1 1,-1 1 0,0-1-1,0 1 1,-9-4 0,15 7-32,0 1 0,0-1 1,0 1-1,0 0 0,1-1 0,-1 1 1,0 0-1,0 0 0,0 0 0,0-1 1,0 1-1,0 0 0,0 0 0,0 0 0,0 1 1,0-1-1,0 0 0,1 0 0,-1 0 1,0 1-1,0-1 0,0 0 0,0 1 1,0-1-1,1 1 0,-1-1 0,0 1 1,0-1-1,1 1 0,-1 0 0,0-1 1,1 1-1,-1 0 0,1-1 0,-1 1 1,1 0-1,-1 0 0,1 0 0,-1-1 1,1 1-1,0 0 0,-1 1 0,-2 46 27,3-36 13,1 31 5,3-1 1,1 1-1,13 48 0,42 125-95,11 45-969,-59-167 952,-11-87 78,-1-1 0,0 1 0,0-1 0,-1 1 0,0-1 0,0 1 0,0-1 0,-1 1 0,0-1 0,0 0 0,-5 10 0,5-13 84,-1-1 0,1 1-1,-1-1 1,1 0-1,-1 1 1,0-1 0,0-1-1,0 1 1,0 0 0,0-1-1,-1 1 1,1-1-1,0 0 1,-1 0 0,1 0-1,-1-1 1,1 1 0,-1-1-1,1 0 1,-1 0-1,1 0 1,-1 0 0,1-1-1,-1 1 1,1-1 0,-1 0-1,1 0 1,0 0-1,-6-3 1,4 2-60,1 0-1,0 0 1,-1 0 0,1 0 0,0-1-1,0 0 1,0 0 0,1 0-1,-1 0 1,1 0 0,-1-1-1,1 0 1,0 0 0,0 0 0,1 0-1,-1 0 1,1 0 0,0-1-1,0 1 1,1-1 0,-2-5 0,2 3-76,1 1 1,0 0 0,1 0 0,0-1 0,0 1-1,0 0 1,0 0 0,1 0 0,0 0 0,1 0 0,-1 0-1,1 1 1,0-1 0,5-6 0,8-9-367,0 2-1,25-25 1,-3 5-402,-4 0-124,-2-1 0,-2-1-1,46-82 1,-64 98 897,-1 0 0,-1 0 0,-2-1 0,0 0 0,-2-1 0,0 0 0,-2 0 0,1-51 0,-5 72 88,1-9 239,-2-1 0,-4-29-1,4 43-202,1-1-1,0 1 1,-1-1-1,1 1 1,-1 0-1,0-1 1,0 1 0,0 0-1,0-1 1,0 1-1,-1 0 1,1 0-1,-1 0 1,1 0-1,-1 0 1,0 1-1,0-1 1,1 0-1,-1 1 1,0-1-1,-1 1 1,1 0-1,0-1 1,0 1-1,0 0 1,-4-1-1,4 2-68,0 1-1,1-1 1,-1 0-1,1 0 0,-1 1 1,1-1-1,-1 1 1,1-1-1,-1 1 1,1 0-1,0-1 1,-1 1-1,1 0 1,0 0-1,-1 0 0,1 0 1,0 0-1,0 0 1,0 0-1,0 1 1,0-1-1,0 0 1,0 0-1,1 1 1,-1-1-1,-1 3 0,-14 42 159,10-20-44,1 1 0,1-1 0,2 1 0,0 0 0,5 45 0,-2-51-71,2 0-1,0-1 0,2 1 0,0 0 1,2-1-1,0 0 0,17 33 0,-19-45-44,1 0 0,0 0 0,1 0 0,0-1 0,0 0 0,1 0 0,0 0 0,0-1 0,0-1 0,1 1 0,0-1 0,0-1 0,0 0 0,15 5 0,-20-8-14,0 1 0,0-1 1,0 0-1,0-1 0,1 1 0,-1-1 1,0 0-1,0 0 0,1 0 0,-1 0 0,0-1 1,0 1-1,0-1 0,0-1 0,0 1 0,0 0 1,0-1-1,0 0 0,0 0 0,-1 0 0,1 0 1,0 0-1,-1-1 0,0 0 0,0 0 0,0 0 1,0 0-1,0 0 0,-1 0 0,1-1 1,-1 1-1,0-1 0,0 0 0,0 0 0,-1 0 1,3-6-1,-1-3-52,0 0 1,-1 1 0,-1-1 0,0 0-1,-1 0 1,0 0 0,-1 0 0,0 0-1,-1 0 1,0 1 0,-1-1-1,-1 1 1,0-1 0,-11-21 0,11 34-76,1 11 60,2 14 40,1-8 77,1 1 0,1-1 1,0 0-1,1 0 1,1-1-1,9 27 1,-11-38-31,0 0 1,0 0 0,0-1 0,0 1 0,1-1 0,0 0 0,0 1 0,0-1 0,0-1 0,1 1 0,-1 0 0,1-1 0,0 0 0,0 0 0,0 0 0,1 0 0,-1-1 0,1 1 0,-1-1 0,1 0 0,0-1 0,0 1 0,0-1 0,0 0 0,0 0 0,8 0 0,-10-1-10,-1-1 0,0 1-1,0-1 1,1 1 0,-1-1-1,0 0 1,0 0 0,0 0-1,0 0 1,0 0 0,0 0-1,0-1 1,0 1 0,0-1 0,-1 1-1,1-1 1,-1 1 0,1-1-1,-1 0 1,1 0 0,-1 0-1,0 0 1,0 0 0,0 0-1,0 0 1,0-1 0,-1 1-1,1 0 1,-1 0 0,1-1 0,-1-2-1,3-12-47,-2 1-1,0-1 1,-1-22-1,0 22-65,-2-6-111,0-9 24,3 31 92,4 17-19,1 5 296,0-1-1,1 0 0,19 34 0,-22-45-98,1 0 1,1 0 0,0 0-1,0-1 1,0 0-1,1-1 1,0 1 0,1-1-1,16 11 1,-21-16-154,0-1-1,0 1 1,0-1 0,0 0 0,1 0 0,-1-1 0,0 1-1,1-1 1,3 1 0,18-4-3224,-9-5-2595</inkml:trace>
  <inkml:trace contextRef="#ctx0" brushRef="#br0" timeOffset="13934.26">10556 352 14091,'0'0'9010,"61"79"-8210,-37-53-304,-3 0-168,1 0-160,-1-3-96,-3-2-72,-4-5-48,-2-4-904,-5-7-1200</inkml:trace>
  <inkml:trace contextRef="#ctx0" brushRef="#br0" timeOffset="14317.1">10806 384 9826,'0'0'8754,"-82"60"-6129,56-39-1057,-1 2-720,0 1-440,0-1-256,3-1-144,3-3-8,3 0-912,8-4-1377,3-5-3512</inkml:trace>
  <inkml:trace contextRef="#ctx0" brushRef="#br0" timeOffset="14698.89">11214 17 11979,'0'0'2696,"0"16"-563,6 68 816,24 115-1,3 24 378,-29-189-2956,0-7 47,-13-52-1127,-3-9-2346,-4-2-3024</inkml:trace>
  <inkml:trace contextRef="#ctx0" brushRef="#br0" timeOffset="15103.5">10995 213 10722,'0'0'4769,"109"0"-2616,-34-1-425,-3-1-1080,-8 1-648,5 1-480,-25 5-2480,-7 3-2578</inkml:trace>
  <inkml:trace contextRef="#ctx0" brushRef="#br0" timeOffset="17065.26">11422 58 11202,'0'0'4777,"6"12"-2688,20 51-726,-3 1 0,15 68 0,9 26 238,-10-30 1964,-37-137-3478,5-118-1047,-4 114 432,1-1-1,1 1 1,0 0 0,1 0 0,0 0 0,1 1 0,8-17 0,-12 27 471,0 1 0,0-1 1,-1 1-1,1-1 0,0 1 0,0 0 1,1-1-1,-1 1 0,0 0 0,0 0 1,1 0-1,-1 0 0,0 0 1,1 0-1,-1 0 0,1 0 0,0 1 1,-1-1-1,1 0 0,0 1 0,-1-1 1,1 1-1,0 0 0,2-1 0,-1 2 36,0 0 0,0-1 0,0 1 0,-1 0-1,1 0 1,-1 1 0,1-1 0,0 1-1,-1-1 1,0 1 0,1 0 0,-1 0-1,3 2 1,5 7 111,-1 1 0,0-1 0,0 2 0,9 19 0,-8-13 38,-2 1 1,9 31-1,1 2 495,-18-51-577,0-1 1,1 0-1,-1 1 0,1-1 0,0 0 0,-1 0 0,1 1 0,0-1 0,0 0 1,0 0-1,0 0 0,0 0 0,0 0 0,0 0 0,0 0 0,0-1 0,0 1 0,0 0 1,1-1-1,-1 1 0,0-1 0,0 1 0,1-1 0,-1 1 0,3-1 0,-1 0 10,-1 0 0,1 0 0,0-1-1,-1 1 1,1-1 0,0 0 0,-1 0 0,1 0-1,-1 0 1,1 0 0,-1-1 0,3-1-1,3-2-7,-1-1-1,0 0 0,0 0 0,-1-1 0,0 0 0,11-15 0,-15 19-43,0-1 1,0 0-1,0 1 0,-1-1 1,0 0-1,1 0 0,-1 0 1,0 0-1,-1-1 0,1 1 1,-1 0-1,0 0 0,0 0 1,0-1-1,-1 1 0,1 0 0,-1 0 1,0 0-1,0 0 0,-3-5 1,3 6 13,-1 0 1,0 0-1,0 1 0,0-1 1,0 1-1,0-1 1,-1 1-1,1 0 1,-1 0-1,1 0 0,-1 0 1,0 0-1,0 0 1,0 1-1,0 0 0,0-1 1,0 1-1,0 0 1,0 1-1,-1-1 1,1 0-1,0 1 0,-1 0 1,1 0-1,-6 0 1,7 1-11,1 0 0,-1 0-1,1-1 1,-1 1 0,1 0 0,0 0 0,0 0 0,0 0 0,-1 1 0,1-1 0,0 0 0,0 0 0,1 1 0,-1-1 0,0 1 0,0-1 0,1 0 0,-1 1 0,1-1 0,-1 1 0,1 0 0,-1-1 0,1 1 0,0-1-1,0 1 1,0 0 0,0-1 0,0 1 0,0-1 0,0 1 0,1 1 0,-1 5 93,1 1 0,-1-1 1,2 0-1,-1 0 0,3 9 0,-1-10-40,1-1-1,-1 0 1,1 0-1,0 0 1,1 0-1,0 0 1,-1-1 0,2 0-1,-1 0 1,1 0-1,-1-1 1,1 1-1,1-2 1,-1 1-1,9 4 1,-9-6-24,-1 1-1,1-1 1,0 0-1,0-1 1,0 1 0,0-1-1,0 0 1,0-1-1,0 1 1,0-1 0,0 0-1,0-1 1,0 0-1,0 0 1,0 0 0,-1 0-1,1-1 1,11-5 0,-15 6-27,0 0 0,0 0 0,0-1 0,0 1 0,-1-1 0,1 1 0,0-1 0,-1 0 0,1 0 0,-1 1 0,0-1 0,1 0 0,-1 0 0,0-1 1,0 1-1,0 0 0,-1 0 0,1 0 0,0-1 0,-1 1 0,1-3 0,-1-5-45,0 1 1,0 0-1,-1-1 0,-3-11 0,3 16-64,0 0 0,0 0 0,0 0-1,0 0 1,1 0 0,0 0 0,0 0 0,0-1-1,1 1 1,0 0 0,0 0 0,0 0 0,0 0-1,3-5 1,-2 8 79,-1 0 0,1 1 0,-1-1 0,1 1-1,-1-1 1,1 1 0,0 0 0,0-1 0,0 1 0,0 0-1,0 0 1,0 1 0,0-1 0,0 0 0,0 1 0,0-1 0,0 1-1,1-1 1,-1 1 0,0 0 0,0 0 0,0 0 0,1 0-1,-1 1 1,0-1 0,0 1 0,0-1 0,0 1 0,0 0 0,0-1-1,0 1 1,4 2 0,1 1-36,0 0-1,0 0 1,0 0 0,-1 1-1,1 0 1,-1 0-1,9 11 1,-7-6 89,-1 1 0,-1 0 0,1 0 0,-2 1 1,1-1-1,-2 1 0,1 1 0,-2-1 0,0 1 0,0-1 0,1 16 0,-5-27-10,1-1 0,0 1 1,0-1-1,0 0 0,0 1 0,0-1 0,1 1 0,-1-1 0,0 0 0,0 1 0,0-1 0,0 1 0,0-1 0,1 0 0,-1 1 0,0-1 0,0 0 0,0 1 0,1-1 0,-1 0 1,0 1-1,1-1 0,-1 0 0,0 0 0,0 1 0,1-1 0,-1 0 0,1 0 0,-1 0 0,0 1 0,1-1 0,-1 0 0,0 0 0,1 0 0,-1 0 0,1 0 0,-1 0 0,0 0 0,1 0 1,-1 0-1,1 0 0,19-13 595,11-24-327,-27 28-330,-1-1 0,1 0 0,-1 0 0,-1 0-1,0 0 1,0-1 0,-1 1 0,-1-1 0,1 1 0,-2-1 0,-1-11-1,1-13-418,1 35 446,0 0 1,0 0-1,0-1 1,0 1 0,0 0-1,0 0 1,0-1-1,0 1 1,0 0-1,0 0 1,0 0-1,0-1 1,0 1-1,0 0 1,1 0-1,-1-1 1,0 1-1,0 0 1,0 0-1,0 0 1,0-1-1,1 1 1,-1 0-1,0 0 1,0 0-1,0 0 1,1-1 0,-1 1-1,0 0 1,0 0-1,0 0 1,1 0-1,-1 0 1,0 0-1,0 0 1,1 0-1,-1-1 1,0 1-1,0 0 1,1 0-1,12 5-208,11 13 108,-17-10 180,0 0 0,-1 0 1,1 0-1,-1 0 0,-1 1 0,0 0 0,0 0 1,-1 1-1,0-1 0,0 1 0,-1 0 0,-1 0 0,1 0 1,-2 0-1,2 13 691,-15-59 680,10 23-1568,0 0 0,0 0 0,2 0 0,0 0 0,1-13 0,-1 22 16,0 0 0,1 0 0,-1 0-1,1 1 1,0-1 0,0 0 0,0 1 0,0-1 0,1 1-1,-1-1 1,1 1 0,0 0 0,0-1 0,0 1 0,1 0-1,-1 0 1,1 1 0,-1-1 0,1 0 0,0 1 0,5-4-1,-6 6 99,1-1-1,-1 1 0,0 0 1,0 0-1,1 0 0,-1 0 0,0 0 1,0 0-1,1 1 0,-1-1 0,0 1 1,0-1-1,0 1 0,0 0 1,0 0-1,0 0 0,0 0 0,0 0 1,0 1-1,0-1 0,0 1 0,-1-1 1,1 1-1,-1-1 0,1 1 1,-1 0-1,0 0 0,1 0 0,-1 0 1,0 0-1,1 3 0,5 8 66,0 0 0,-1 0 1,6 21-1,-9-24 251,-1 0 0,0 0 0,-1 1-1,-1-1 1,0 13 471,0-60 271,2 28-1288,-1 1 0,1-1 0,0 0 0,1 1 0,0 0 0,0 0 0,0 0 0,1 0 0,1 0 0,-1 1 0,1 0 0,1 0 0,-1 0 0,1 0 1,11-8-1,-17 15 246,1 0 1,0 0 0,-1 0-1,1 0 1,-1 0 0,1 0-1,0 0 1,-1 1 0,1-1-1,-1 0 1,1 0 0,0 1-1,-1-1 1,1 0 0,-1 1 0,1-1-1,-1 1 1,0-1 0,1 1-1,-1-1 1,1 0 0,-1 1-1,0 0 1,1-1 0,-1 1-1,0-1 1,1 1 0,-1-1-1,0 1 1,0 0 0,0-1-1,0 1 1,0-1 0,1 2 0,8 31 354,-7-25-263,1-1-49,-1 0 0,2 0 1,-1-1-1,0 1 1,1-1-1,1 0 0,-1 0 1,1 0-1,0-1 1,9 9-1,-11-11-35,0-1 0,0 0-1,0 0 1,0 0 0,0 0 0,0 0-1,1-1 1,-1 1 0,1-1-1,-1 0 1,1 0 0,-1 0 0,1-1-1,-1 1 1,1-1 0,0 0 0,-1 0-1,1 0 1,0 0 0,-1-1 0,1 0-1,-1 1 1,1-1 0,3-2-1,-4 1-10,0 0 0,-1 0 0,1 0-1,-1 0 1,0-1 0,1 1-1,-1-1 1,0 1 0,0-1 0,-1 0-1,1 0 1,0 0 0,-1 0-1,0 0 1,0 0 0,0-1-1,0 1 1,0 0 0,-1-1 0,1 1-1,-1 0 1,0-5 0,0 2-1,0 0 0,0 0 1,0 0-1,0 0 0,-1 0 0,0 0 1,-1 0-1,1 0 0,-1 0 1,0 1-1,-5-10 0,5 22 45,1 1 0,0-1-1,0 1 1,1-1 0,0 8 0,0-10-6,1 0-1,0 1 1,0-1 0,1 0-1,-1 0 1,1-1 0,0 1-1,0 0 1,1-1 0,-1 1 0,1-1-1,0 0 1,1 0 0,-1 0-1,0 0 1,1 0 0,0-1 0,0 1-1,0-1 1,1 0 0,-1-1-1,9 5 1,-5-3 10,1-1-1,-1 0 0,1 0 1,0-1-1,0 0 1,0-1-1,0 0 1,0 0-1,0-1 1,0 0-1,0 0 1,12-3-1,-19 2-53,1 0 1,0 0-1,-1 0 0,1-1 0,-1 1 1,0-1-1,1 1 0,-1-1 0,0 0 0,0 0 1,0 0-1,0 0 0,0 0 0,-1-1 1,1 1-1,-1 0 0,1-1 0,-1 1 0,0-1 1,0 0-1,0 1 0,0-1 0,-1 0 1,1 0-1,-1 1 0,1-1 0,-1 0 1,0 0-1,0 0 0,-1 0 0,1-3 0,-1-4-92,1 1 0,-2-1 0,1 0 0,-1 1 0,-1-1 0,1 1 0,-9-17 0,-9 0-33,9 24 43,4 18 67,0 21 272,2 1 0,2 0 0,1 0 1,6 66-1,-2-79-49,2 0 0,1 0 0,1 0 0,1 0 0,1-1 0,1 0 0,1-1 0,13 23 0,-20-41-186,-1-1-18,0 0-1,0-1 1,0 1 0,0-1-1,1 1 1,-1-1-1,1 0 1,0 0-1,0 0 1,6 4-1,-9-20-1517,1-35-6181,0 23 496</inkml:trace>
  <inkml:trace contextRef="#ctx0" brushRef="#br0" timeOffset="17951.16">13248 358 9026,'0'0'7664,"0"11"-5975,3 18-830,1 0 0,2 0 1,0-1-1,17 44 1,-22-71-828,-1 1 1,1-1 0,-1 0-1,1 1 1,0-1 0,0 0 0,-1 1-1,1-1 1,0 0 0,0 0 0,1 0-1,-1 1 1,0-1 0,0 0 0,0-1-1,1 1 1,-1 0 0,0 0-1,1-1 1,-1 1 0,3 0 0,-3-1 0,1 0 1,-1 0-1,1 0 1,-1 0-1,0-1 1,1 1 0,-1 0-1,1-1 1,-1 0-1,0 1 1,0-1-1,1 0 1,-1 1-1,0-1 1,0 0 0,0 0-1,0 0 1,2-2-1,1-1-7,-1-1 0,1 0-1,-1 0 1,0 0 0,0 0-1,-1 0 1,1-1 0,-1 1-1,0-1 1,1-6 0,-2-2-74,0 1-1,-2-1 1,1 1-1,-1-1 1,-6-25 0,6 34 79,3 12-9,0 0 0,1-1-1,0 1 1,1-1 0,-1 1 0,1-1-1,1 0 1,-1 0 0,1-1 0,0 0-1,0 1 1,0-1 0,1-1 0,0 1-1,0-1 1,0 0 0,0-1 0,1 1-1,-1-1 1,1 0 0,0-1 0,0 0-1,0 0 1,0 0 0,9 0 0,-11-2-24,-1-1 1,0 1-1,1-1 0,-1 0 1,0 0-1,0-1 1,0 1-1,0-1 1,0 0-1,0 0 1,0 0-1,-1-1 1,1 1-1,-1-1 0,1 0 1,-1 0-1,0 0 1,0 0-1,-1 0 1,1-1-1,0 1 1,-1-1-1,0 0 1,0 0-1,0 0 0,-1 0 1,1 0-1,-1 0 1,0 0-1,0-1 1,0 1-1,-1 0 1,0-1-1,0 1 1,0 0-1,0-1 0,0 1 1,-1 0-1,0-1 1,0 1-1,0 0 1,0 0-1,-4-8 1,4 10 9,0 0 1,0 0 0,0 0 0,0 0-1,0 0 1,-1 0 0,1 0 0,-1 1-1,1-1 1,-1 0 0,0 1 0,1-1-1,-1 1 1,0 0 0,0-1 0,0 1-1,0 0 1,0 0 0,0 0 0,0 1-1,-1-1 1,-2 0 0,3 1 12,0 0 0,1 0 0,-1 0 0,1 1 0,-1-1 0,1 1 0,-1-1 1,1 1-1,-1 0 0,1 0 0,-1-1 0,1 1 0,0 0 0,-1 0 0,1 0 0,0 1 0,0-1 0,0 0 1,0 0-1,0 1 0,0-1 0,0 0 0,0 1 0,0-1 0,1 1 0,-1-1 0,1 1 0,-1-1 1,1 1-1,0 0 0,-1 1 0,-1 3 31,1 1 0,-1-1 0,1 0 0,0 0 0,1 1 1,0-1-1,0 0 0,0 1 0,0-1 0,1 0 0,0 0 0,1 1 1,-1-1-1,1 0 0,1 0 0,-1 0 0,1-1 0,0 1 0,0-1 0,0 1 1,1-1-1,0 0 0,0 0 0,0 0 0,1-1 0,-1 0 0,1 0 1,0 0-1,1 0 0,-1-1 0,0 0 0,1 0 0,0 0 0,0-1 1,0 1-1,0-2 0,0 1 0,0-1 0,0 0 0,1 0 0,-1 0 0,7-1 1,-8 1-59,0 0 0,0-1 0,0 0 0,0 0 0,0 0 0,0 0 0,0-1 0,0 0 0,0 0 0,0 0 0,0-1 0,0 1 0,-1-1 1,1-1-1,-1 1 0,1 0 0,-1-1 0,0 0 0,0 0 0,0 0 0,0-1 0,0 1 0,-1-1 0,0 0 0,0 0 0,0 0 0,0 0 0,4-9 1,-1 2-361,1 0 1,1 1 0,0 0 0,0 0-1,14-11 1,-20 19 320,1-1-1,0 1 1,0 0-1,0 0 1,0 0 0,1 0-1,-1 0 1,0 1 0,1 0-1,-1-1 1,1 1-1,0 0 1,-1 1 0,1-1-1,0 1 1,-1 0 0,1-1-1,0 2 1,0-1-1,-1 0 1,1 1 0,0-1-1,4 3 1,-5-1 50,1 0 0,-1 1 0,1-1 0,-1 1 0,0 0 0,0 0 0,0 0 0,0 0 0,0 1 0,-1-1-1,0 1 1,0-1 0,0 1 0,0 0 0,0 0 0,-1 0 0,1 0 0,0 5 0,1 4 171,0 1 0,0-1 1,-1 1-1,0 18 0,-3-30-161,1-1 1,0 1 0,-1 0-1,1-1 1,-1 1 0,1-1-1,-1 1 1,0-1 0,1 0-1,-1 1 1,0-1 0,0 0-1,0 1 1,0-1 0,0 0-1,-1 0 1,1 0 0,0 0-1,-1 0 1,1 0 0,0 0-1,-1-1 1,1 1 0,-1 0-1,1-1 1,-1 1 0,1-1-1,-1 0 1,1 1 0,-1-1-1,0 0 1,-2 0 0,-63 0-2127,54 0 773,-29-3-4642</inkml:trace>
  <inkml:trace contextRef="#ctx0" brushRef="#br0" timeOffset="18356.69">13235 102 11827,'0'0'0</inkml:trace>
  <inkml:trace contextRef="#ctx0" brushRef="#br0" timeOffset="19580.47">14488 288 8226,'0'0'10763,"-7"10"-10233,-4 7-210,0 1 0,2 0-1,0 0 1,1 1 0,1 1 0,-7 28 0,10-22-3,3-19-182,1 0 0,-1 0 0,-1 0 0,1 0 0,-1 0 0,-1-1 1,-4 11-1,5-72 2539,4 19-3008,2 0 0,13-57 0,-4 26-618,-12 60 832,0-1 0,1 1 0,0-1 0,0 1 1,1 0-1,0 0 0,4-7 0,-6 13 102,-1 0 0,1 0 1,0 0-1,0 0 0,0 0 0,0 0 0,0 0 0,0 0 1,0 0-1,0 0 0,0 1 0,1-1 0,-1 1 0,0-1 1,0 1-1,1-1 0,-1 1 0,2-1 0,-1 1 14,0 0 1,1 1-1,-1-1 0,0 0 0,0 1 1,0 0-1,0-1 0,0 1 0,0 0 1,0 0-1,0 0 0,-1 0 0,1 0 1,0 1-1,2 1 0,6 6 8,0-1 0,0 1 0,-1 1 0,0 0 0,-1 0 0,-1 1 0,1 0 0,-1 0 0,-1 1-1,0 0 1,-1 0 0,0 0 0,-1 1 0,-1 0 0,0-1 0,0 1 0,-1 0 0,-1 1 0,0 23 0,-2-33 35,-1 0 1,1 0-1,-1-1 1,0 1-1,0 0 1,0-1-1,0 1 1,-1-1-1,0 0 1,1 0-1,-1 0 0,0 0 1,-1 0-1,1-1 1,0 1-1,-1-1 1,1 0-1,-1 0 1,0 0-1,0-1 1,0 1-1,1-1 1,-1 0-1,-1 0 1,1 0-1,-4 0 0,4-1 21,0 1-1,1-1 1,-1 0-1,0 0 0,0 0 1,1 0-1,-1-1 0,0 1 1,0-1-1,1 0 1,-1 0-1,-6-3 0,8 3-34,0-1-1,1 1 0,-1 0 1,0-1-1,1 1 0,-1-1 1,1 1-1,-1-1 0,1 0 1,0 1-1,0-1 0,0 0 1,0 0-1,0 0 1,0 0-1,0 0 0,1 0 1,-1 0-1,1 0 0,0 0 1,-1 0-1,1 0 0,0-4 1,1 4-22,-1 1 0,1 0 1,0 0-1,-1-1 0,1 1 1,0 0-1,0 0 0,0 0 1,0 0-1,0 0 0,0 0 1,0 0-1,0 0 0,0 0 1,0 0-1,1 1 0,-1-1 1,0 0-1,1 1 0,-1-1 1,0 1-1,1-1 0,-1 1 1,1 0-1,-1 0 0,2 0 1,50-8-65,-41 7 56,40-4-247,43-7-490,-86 11 683,1-1 0,-1-1 0,0 1 0,0-2-1,-1 1 1,1-1 0,10-7 0,-17 9 73,0 1 1,0-1-1,-1 0 1,1 0-1,-1 0 1,1 0 0,-1 0-1,0-1 1,0 1-1,0 0 1,0-1-1,0 1 1,-1 0-1,1-1 1,-1 1 0,1-1-1,-1 1 1,0-1-1,0 1 1,0-1-1,0 1 1,0-1-1,-1 1 1,1-1-1,-1 1 1,0 0 0,0-1-1,0 1 1,-2-5-1,2 5 44,0-1-1,0 0 1,0 1-1,-1-1 1,1 1-1,-1 0 1,0-1-1,0 1 1,1 0-1,-1 0 0,-1 0 1,1 0-1,0 1 1,0-1-1,-1 0 1,1 1-1,-1 0 1,1-1-1,-1 1 1,1 0-1,-1 1 1,0-1-1,0 0 1,0 1-1,1-1 1,-4 1-1,4 0-30,1 1 0,0 0 0,-1-1 1,1 1-1,0 0 0,-1 0 0,1 0 0,0 0 0,0 0 0,0 0 0,0 0 0,0 0 0,0 0 0,0 1 1,1-1-1,-1 0 0,0 1 0,1-1 0,-1 0 0,1 1 0,-1-1 0,0 4 0,-7 35 561,8-39-553,-1 7 64,0-1 1,0 1 0,1 0-1,0-1 1,0 1 0,1 0-1,0-1 1,0 1 0,1-1-1,0 1 1,1-1 0,3 8-1,-4-10-109,1-2-1,0 1 0,0 0 0,0 0 1,0-1-1,1 0 0,-1 0 0,1 0 0,0 0 1,0 0-1,0-1 0,0 0 0,1 0 1,-1 0-1,1 0 0,-1-1 0,1 1 1,-1-1-1,1 0 0,0-1 0,8 1 1,7 0-1455,1 0 0,-1-2 0,30-4 0,-2-7-6541</inkml:trace>
  <inkml:trace contextRef="#ctx0" brushRef="#br0" timeOffset="20278.2">15579 241 7866,'0'0'7936,"-13"-5"-5930,8 3-1902,-5-3 354,0 1 1,-1 1-1,1 0 0,-20-3 1,25 6-331,1-1 0,-1 1 0,1 1-1,-1-1 1,1 0 0,-1 1 0,1 0 0,-1 0 0,1 1 0,0-1 0,-1 1 0,1 0 0,0 0 0,0 0-1,0 0 1,1 1 0,-7 5 0,3-1 51,0 1 0,1-1 0,0 2 0,0-1 0,1 1 1,0 0-1,0 0 0,1 0 0,0 0 0,1 1 0,0 0 0,0-1 0,1 1 0,1 0 0,-1 1 0,2-1 0,-1 0 0,2 0 0,-1 0 1,1 0-1,3 15 0,-2-22-169,-1 1 1,0-1 0,1 0 0,-1 1-1,1-1 1,0 0 0,0 0 0,0 0 0,1 0-1,-1 0 1,1-1 0,-1 1 0,1-1-1,0 0 1,0 1 0,6 2 0,-3-2-49,1 0-1,-1-1 1,1 0 0,0 0 0,0 0 0,0-1-1,1 0 1,7 0 0,0 0-751,1-2 0,30-4-1,18-10-5099,-24 0-128</inkml:trace>
  <inkml:trace contextRef="#ctx0" brushRef="#br0" timeOffset="22995.31">15730 296 7802,'0'0'10789,"-13"-4"-8996,-42-11-671,53 15-1084,0 0 1,1 0 0,-1 0-1,0 0 1,1 0-1,-1 0 1,1 1-1,-1-1 1,0 0-1,1 1 1,-1-1-1,1 1 1,-1 0-1,1-1 1,-1 1-1,1 0 1,-1 0-1,1 0 1,0 0-1,0 0 1,-1 0 0,1 1-1,0-1 1,0 0-1,0 0 1,-1 3-1,-14 38 380,13-34-281,-1 7-72,1 0 0,0 0 0,0 0 0,1 0 0,1 0 0,1 1 0,3 28 0,-3-43-63,0 0 1,0-1-1,0 1 1,0 0-1,0 0 1,0-1-1,0 1 1,0 0-1,0 0 0,0-1 1,1 1-1,-1 0 1,0-1-1,1 1 1,-1 0-1,0-1 0,1 1 1,-1 0-1,1-1 1,-1 1-1,1-1 1,-1 1-1,1-1 0,-1 1 1,1-1-1,0 1 1,-1-1-1,1 0 1,0 1-1,-1-1 0,1 0 1,0 1-1,-1-1 1,1 0-1,0 0 1,0 0-1,-1 0 0,1 0 1,0 0-1,0 0 1,-1 0-1,1 0 1,0 0-1,0 0 0,-1 0 1,1 0-1,0-1 1,-1 1-1,2-1 1,1 0 14,0-1 0,-1 0 1,1 0-1,-1 0 0,0 0 1,1 0-1,-1 0 0,0-1 0,0 1 1,2-5-1,5-14-348,0 0-1,-1-1 1,-2 0 0,0 0 0,-1 0-1,2-40 1,-7 62 323,0-1 0,0 1 0,0-1 0,0 1 0,0 0 0,0-1 0,0 1 0,0-1 0,0 1 0,0-1 0,0 1 0,0-1-1,1 1 1,-1 0 0,0-1 0,0 1 0,0-1 0,1 1 0,-1-1 0,0 1 0,0 0 0,1-1 0,-1 1 0,0 0 0,1-1 0,-1 1 0,0 0 0,1 0 0,-1-1 0,0 1 0,1 0 0,-1 0 0,1 0 0,-1-1 0,1 1 0,-1 0 0,0 0 0,1 0 0,-1 0 0,2 0 0,16 15-107,14 33 137,-30-46-25,4 9 118,2-1 115,-2 1 1,1 0 0,-1 0-1,-1 1 1,0 0 0,0 0-1,-2 0 1,1 0 0,2 19 898,-17-56 901,9 13-2163,-1 0-1,2 1 1,-1-1-1,2 0 1,-1 0-1,3-13 1,-2 20 33,0 1-1,1-1 1,-1 1 0,1-1 0,0 1 0,0-1 0,1 1 0,-1 0 0,1 0-1,0 0 1,0 0 0,1 0 0,-1 0 0,1 0 0,-1 1 0,1-1 0,0 1 0,8-6-1,-10 8 86,1 1-1,0-1 0,-1 1 0,1-1 1,0 1-1,0 0 0,-1 0 0,1 0 0,0 0 1,0 0-1,0 0 0,-1 0 0,1 0 0,0 1 1,0-1-1,-1 1 0,1-1 0,0 1 1,-1 0-1,1 0 0,0 0 0,-1 0 0,1 0 1,-1 0-1,0 0 0,1 0 0,-1 0 1,0 1-1,0-1 0,0 0 0,0 1 0,0-1 1,1 3-1,6 8 50,0 0 0,-1 1 1,6 15-1,-8-17-7,2 3 136,-3-7 31,0 1-1,0-1 1,-1 1 0,0 0-1,-1 0 1,1 1 0,1 16 689,-4-53 272,0 13-1346,1 0 0,0 0 1,1 0-1,1 0 0,1 0 0,0 0 0,0 1 0,2-1 1,10-20-1,-16 35 184,1 0 1,-1-1-1,0 1 1,0 0 0,1 0-1,-1-1 1,0 1-1,1 0 1,-1 0 0,0 0-1,1-1 1,-1 1-1,0 0 1,1 0-1,-1 0 1,1 0 0,-1 0-1,0 0 1,1 0-1,-1 0 1,1 0 0,-1 0-1,0 0 1,1 0-1,-1 0 1,0 0-1,1 0 1,-1 0 0,1 1-1,-1-1 1,0 0-1,1 0 1,-1 0 0,0 1-1,0-1 1,1 0-1,-1 0 1,0 1-1,1-1 1,-1 0 0,0 0-1,0 1 1,1-1-1,-1 0 1,0 1 0,0-1-1,0 1 1,0-1-1,0 0 1,1 1-1,-1-1 1,0 0 0,0 1-1,0 0 1,14 26 63,-13-23-39,13 27 148,13 31 41,-25-58-155,0-1 0,1 1 0,-1 0 0,1-1 0,-1 1 0,1-1 0,1 0 0,-1 0 0,0 0 0,1 0 0,5 3-1,-8-5-25,0-1 0,0 1-1,1-1 1,-1 1-1,0-1 1,1 0-1,-1 0 1,1 1-1,-1-1 1,0 0 0,1 0-1,-1 0 1,1-1-1,-1 1 1,0 0-1,1 0 1,-1-1-1,0 1 1,1-1 0,-1 1-1,0-1 1,0 0-1,3-1 1,-1 0-6,0-1 1,0 0-1,-1 1 0,1-1 1,-1 0-1,1-1 1,-1 1-1,3-6 0,-1 0-20,1-1 0,-2 0-1,1 0 1,-1 0 0,2-18-1,-4-3 2,0 23 0,6 30-48,14 60 300,-4 1-1,-3 1 1,4 105 0,-25-197 2606,-26-60-2765,23 39-455,2-1 1,0-1 0,2 0-1,-3-47 1,8 56-237,1 1-1,0-1 1,2 1 0,0-1-1,1 1 1,1 0 0,9-26-1,-10 40 381,0 0-1,0 0 1,1 1-1,-1-1 1,1 1-1,1 0 1,-1 1-1,1-1 0,10-9 1,-13 14 207,-1 0 1,1-1-1,0 1 0,-1 0 0,1 0 1,0 0-1,0 0 0,0 1 1,0-1-1,0 0 0,0 1 1,0 0-1,0-1 0,0 1 0,0 0 1,0 0-1,0 0 0,0 0 1,0 0-1,0 1 0,0-1 0,0 0 1,0 1-1,0 0 0,0-1 1,0 1-1,0 0 0,-1 0 1,1 0-1,0 0 0,-1 1 0,1-1 1,0 0-1,-1 1 0,1-1 1,-1 1-1,0-1 0,2 3 1,4 5 69,0 0 0,-1 1 0,0-1 1,-1 1-1,0 1 0,0-1 1,-1 1-1,-1 0 0,0-1 0,0 2 1,-1-1-1,0 0 0,-1 0 0,0 19 1,-2-27-23,1 0 0,-1 0 0,0-1 0,0 1 0,0 0 0,0-1 1,0 1-1,-1-1 0,1 1 0,-1-1 0,1 1 0,-1-1 0,0 0 0,0 0 1,0 0-1,0 0 0,-1 0 0,1-1 0,0 1 0,-1-1 0,1 1 0,-1-1 0,0 0 1,1 0-1,-1 0 0,-4 1 0,-5 1 328,0 0 0,0-1 0,-1-1 0,-21 1 0,33-2-355,1 0 1,0 0-1,-1 0 0,1 0 0,0 0 1,-1 0-1,1 0 0,0 0 0,-1 1 0,1-2 1,0 1-1,-1 0 0,1 0 0,0 0 1,-1 0-1,1 0 0,0 0 0,-1 0 1,1 0-1,0 0 0,-1-1 0,1 1 1,0 0-1,0 0 0,-1 0 0,1-1 1,0 1-1,0 0 0,-1 0 0,1-1 1,0 1-1,0 0 0,0 0 0,-1-1 1,1 1-1,0 0 0,0-1 0,0 1 1,0 0-1,0-1 0,0 1 0,0 0 1,0-1-1,0 1 0,0 0 0,0-1 1,0 1-1,0 0 0,0-1 0,0 1 1,0 0-1,0-1 0,0 1 0,0 0 1,0-1-1,1 0-18,0 0 1,-1 0-1,1 0 1,0 0-1,-1 0 1,1 0-1,0 1 1,0-1-1,0 0 1,0 0-1,0 1 1,0-1-1,0 1 1,0-1-1,2 0 0,18-3-163,0 0-1,42 0 1,-50 4 35,0 0 1,0-1-1,0 0 1,0-1-1,0 0 1,0-1-1,0 0 1,-1-1-1,0-1 1,0 0-1,14-8 1,-24 10 145,1 0 1,0 0 0,-1 0-1,0 0 1,0 0 0,0-1-1,0 1 1,0-1 0,-1 0-1,1 0 1,-1 1 0,0-1-1,0 0 1,-1 0 0,1 0-1,-1 0 1,0 0 0,0 0-1,0 0 1,0 0 0,-1 0-1,1 0 1,-3-5 0,2 4 35,0 1 1,0-1 0,0 1 0,-1-1 0,1 1 0,-1 0-1,0-1 1,0 1 0,-1 0 0,1 1 0,-1-1 0,0 0-1,0 1 1,-1-1 0,1 1 0,0 0 0,-1 0-1,0 0 1,0 1 0,-4-3 0,7 5-36,0-1 0,0 1 1,0 0-1,0-1 0,0 1 0,0 0 1,0 0-1,0 0 0,-1 0 0,1 0 0,0 0 1,0 0-1,0 0 0,0 1 0,0-1 1,0 0-1,0 0 0,0 1 0,0-1 0,0 1 1,0-1-1,1 1 0,-1-1 0,0 1 1,-1 1-1,0 0 13,0 0 1,1 0-1,-1 1 1,1-1 0,0 1-1,0-1 1,0 1-1,0-1 1,0 1 0,0 2-1,-2 10 167,1 0 0,0 29 1,2-36-78,0 2-28,0 1 0,0 0 0,1-1 0,0 1 0,1-1 0,0 0 0,1 1 0,4 11 0,-5-19-74,0 1 0,0-1-1,0 0 1,0 0 0,1 0-1,-1 0 1,1 0 0,-1-1-1,1 1 1,0-1 0,0 0-1,0 0 1,1 0 0,-1 0-1,0 0 1,1-1 0,-1 1-1,1-1 1,0 0 0,-1 0-1,1 0 1,0-1 0,-1 1-1,1-1 1,0 0 0,4 0-1,-5-1-1,1 1 0,-1-1-1,0 0 1,1 0 0,-1 0-1,0-1 1,0 1 0,1-1-1,-1 0 1,0 0 0,-1 0-1,1 0 1,0 0 0,-1-1-1,1 1 1,-1-1-1,0 1 1,3-5 0,36-59-177,-36 56 73,60-127-1972,-61 136 1950,2 11 77,5 24 80,-7-20-18,22 43 84,-19-42 3,0 1 1,0-1-1,6 27 0,-15-38 1696,-6-10-1295,-7-12-354,13 12-192,0-1 0,1 1 1,0-1-1,0 1 0,0-1 0,1 0 1,0 1-1,0-1 0,1 0 0,0 0 1,0 1-1,0-1 0,5-10 0,-5 12-94,1 0-1,0 0 1,0 0-1,1 0 0,-1 0 1,1 1-1,0-1 1,1 1-1,-1-1 0,1 1 1,0 0-1,0 1 1,0-1-1,0 1 0,1 0 1,-1 0-1,6-3 1,-8 5 112,0 0-1,1 1 1,-1-1 0,0 1 0,0 0 0,1 0 0,-1-1 0,0 1 0,1 1 0,-1-1 0,0 0-1,0 0 1,1 1 0,-1 0 0,0-1 0,0 1 0,0 0 0,0 0 0,0 0 0,0 0 0,0 0-1,0 1 1,0-1 0,0 1 0,-1-1 0,1 1 0,0-1 0,-1 1 0,0 0 0,1 0-1,-1 0 1,2 3 0,5 10 103,0 0 0,-1 0 0,8 27 1,-3-7 136,-11-34-190,14 27 54,-15-27-68,1-1 0,-1 1 0,0 0 0,1 0 0,-1 0 0,1-1 0,0 1 0,-1 0-1,1 0 1,-1-1 0,1 1 0,0-1 0,0 1 0,-1-1 0,1 1 0,0-1 0,0 1 0,0-1 0,0 1 0,0-1 0,-1 0 0,1 0 0,0 1-1,0-1 1,0 0 0,0 0 0,2 0 0,-2-3 70,0 0 1,0-1-1,0 1 0,0 0 1,0 0-1,-1-1 0,1 1 0,-1-1 1,0-4-1,0 1-23,2-8-38,-1-5-82,1 1 1,2-1-1,8-30 0,-11 47 10,-1 0-1,1 0 1,1 0-1,-1 0 1,0 0-1,1 0 1,-1 0-1,1 0 1,0 0-1,0 1 1,0-1-1,0 1 1,1-1-1,-1 1 1,1 0-1,-1 0 1,1 0-1,0 0 1,0 1-1,0-1 1,0 1-1,0 0 1,0-1-1,0 1 1,0 1-1,0-1 1,1 0-1,5 0 1,-4 2 29,0 0 0,-1 1 0,1-1 0,-1 1 0,1 0 0,-1 0 0,0 0 0,0 0 0,0 1 0,0 0 0,0 0 0,0 0 0,-1 0 0,5 6 0,46 57 5,-48-58 2,-4-5 8,34 52-5,-33-51 4,-2 0 0,1-1-1,0 1 1,-1 0 0,1 0-1,-1 0 1,0 0 0,0 0-1,-1 1 1,0-1-1,1 0 1,-1 0 0,-1 5-1,0-7 23,0-1-1,0 0 0,0 1 1,0-1-1,0 0 0,0 0 1,-1 0-1,1 0 0,0 0 1,-1 0-1,1 0 0,-1 0 1,1-1-1,-1 1 0,1 0 1,-1-1-1,0 0 0,1 1 0,-1-1 1,1 0-1,-1 1 0,0-1 1,1 0-1,-4-1 0,-43 1 724,47-1-713,-1 1-31,0 0 0,0 0 0,1-1-1,-1 1 1,0-1 0,1 1 0,-1-1 0,1 0 0,-1 0 0,1 0-1,-1 0 1,1 0 0,-1 0 0,1 0 0,0 0 0,-1 0-1,1-1 1,0 1 0,0 0 0,0-1 0,0 1 0,0-1 0,1 1-1,-1-1 1,0 0 0,1 1 0,-1-1 0,1 0 0,-1 1 0,1-1-1,0 0 1,0 0 0,0 1 0,0-1 0,0 0 0,0 0-1,0 1 1,1-1 0,-1 0 0,1 1 0,-1-1 0,1 0 0,0 1-1,-1-1 1,1 1 0,0-1 0,0 1 0,0-1 0,0 1 0,0-1-1,0 1 1,1 0 0,-1 0 0,0 0 0,1 0 0,-1 0 0,3-1-1,12-4-45,1 0 0,-1 1 0,1 1 0,1 1 0,-1 1 0,26-1 0,-25 2-37,0 0 0,-1-1-1,1-1 1,-1-1 0,1 0 0,22-10-1,-37 13 94,-1 0 0,0 0-1,0 0 1,0 0 0,0 0-1,0-1 1,-1 1-1,1-1 1,0 1 0,0-1-1,-1 1 1,1-1 0,-1 0-1,0 0 1,1 0-1,-1 0 1,0 0 0,0 0-1,0 0 1,-1 0 0,1 0-1,0 0 1,-1-1-1,1 1 1,-1 0 0,0-1-1,0 1 1,0 0-1,0 0 1,0-1 0,0 1-1,-1 0 1,1 0 0,-1-1-1,0 1 1,1 0-1,-1 0 1,0 0 0,0 0-1,0 0 1,-1 0 0,1 0-1,-3-2 1,2 0 43,-1 0 0,0 1 0,0-1 0,0 1 0,-1 0 0,1 0 1,-1 0-1,0 0 0,0 1 0,0-1 0,0 1 0,0 0 0,0 1 0,-1-1 0,1 1 1,-1-1-1,1 1 0,-1 1 0,1-1 0,-1 1 0,-6-1 0,9 2-12,0 0 0,0 0 0,1 0-1,-1 0 1,0 0 0,1 0 0,-1 0 0,0 1-1,1-1 1,-1 1 0,1-1 0,0 1 0,0-1 0,-1 1-1,1 0 1,0-1 0,1 1 0,-1 0 0,0 0-1,0 0 1,1 0 0,-1 0 0,1 0 0,-1 0-1,1 2 1,-5 53 844,5-51-844,0 0 1,0 0 0,1-1 0,0 1-1,0 0 1,0-1 0,1 1 0,0-1-1,0 0 1,0 1 0,1-1 0,-1 0 0,1 0-1,1-1 1,5 8 0,-3-6-41,1 0-1,-1-1 1,1 0 0,0 0-1,0-1 1,1 0 0,-1 0-1,1-1 1,0 0 0,11 3-1,9 1-272,1-1 0,49 4-1,14-5-3429,-35-5-3794</inkml:trace>
  <inkml:trace contextRef="#ctx0" brushRef="#br0" timeOffset="23378.91">18149 514 17236,'0'0'12362,"-8"-13"-20507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57:35.2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50 215 10522,'0'0'11764,"0"11"-10462,0 55 303,-1 12-662,3-1 0,19 125 0,-10-141 264,-14-87 16,-4-7-1196,-18-84-1588,5-2 0,-8-180 0,28 294 1512,0 1 0,1-1 0,-1 1-1,1-1 1,0 1 0,0-1 0,0 1 0,0-1 0,1 1-1,0 0 1,0 0 0,0 0 0,0 0 0,1 0-1,0 0 1,0 1 0,0-1 0,5-4 0,-3 4-10,0 1 1,1-1 0,-1 1 0,1 0-1,0 1 1,0-1 0,0 1-1,0 0 1,1 1 0,-1-1-1,0 1 1,12 0 0,-6 1 44,-1 0 1,1 1 0,0 0-1,-1 1 1,0 0-1,1 1 1,-1 1-1,0-1 1,0 2 0,-1-1-1,1 2 1,15 9-1,-21-11 42,1 0 0,-1 0-1,0 0 1,0 0 0,-1 1-1,1 0 1,-1 0 0,0 0-1,0 0 1,-1 1 0,1-1-1,-1 1 1,0 0 0,-1 0-1,0 0 1,0 1 0,0-1-1,-1 0 1,1 1 0,-2-1-1,1 1 1,-1-1 0,0 13-1,-1-15 50,-1 0-1,1 0 0,-1 0 0,0 0 1,0 0-1,0 0 0,-1-1 1,1 1-1,-1-1 0,0 1 1,0-1-1,0 0 0,0 0 0,-1-1 1,1 1-1,-1-1 0,0 1 1,1-1-1,-1 0 0,0 0 1,-5 1-1,-5 3 71,-1-1 1,1-1 0,-1 0-1,-26 4 1,-13-6-341,32-1-2608,18-2 1831</inkml:trace>
  <inkml:trace contextRef="#ctx0" brushRef="#br0" timeOffset="1037.07">459 657 6905,'0'0'13723,"-10"-4"-12445,4 1-1266,2 0 119,1 1 0,-1 0 0,0 1 1,0-1-1,0 0 0,0 1 0,0 0 0,0 0 0,0 0 1,0 1-1,0-1 0,0 1 0,0 0 0,-1 0 0,1 1 0,0-1 1,0 1-1,0 0 0,0 0 0,0 0 0,0 0 0,0 1 1,0-1-1,1 1 0,-8 5 0,6-2-73,1 0 1,-1 1-1,1 0 0,0 0 1,1 0-1,-1 0 1,1 0-1,0 1 0,1 0 1,0-1-1,0 1 0,0 0 1,1 0-1,0 0 0,0 0 1,1 0-1,0 0 0,0 0 1,1 0-1,1 9 0,-2-12-45,1 0 0,-1 0-1,1 0 1,0 0-1,1-1 1,-1 1 0,1 0-1,-1 0 1,1-1 0,0 1-1,0-1 1,1 0-1,-1 1 1,1-1 0,0 0-1,0-1 1,0 1 0,0 0-1,0-1 1,0 1-1,1-1 1,-1 0 0,1 0-1,-1-1 1,1 1 0,0-1-1,0 0 1,0 0-1,0 0 1,0 0 0,0-1-1,0 1 1,0-1 0,0 0-1,0 0 1,4-1-1,-5 0-7,0 0-1,0 0 0,0 0 0,-1-1 1,1 1-1,0-1 0,-1 0 0,1 1 0,-1-1 1,0 0-1,1 0 0,-1-1 0,0 1 1,0 0-1,0-1 0,-1 1 0,1-1 0,-1 0 1,1 1-1,-1-1 0,0 0 0,0 0 1,0 0-1,0 0 0,-1 0 0,1-6 1,1-1-6,-1 0 1,0-1 0,0 1-1,-1 0 1,-1-1 0,-3-19-1,1 18-33,-2 0 0,0 0 0,0 0-1,-1 1 1,0 0 0,-1 0 0,-1 0-1,1 1 1,-15-14 0,22 24 32,0 0 0,0 0 1,0 0-1,0-1 0,0 1 1,0 0-1,-1 0 0,1 0 1,0 0-1,0 0 0,0 0 1,0 0-1,0 0 0,0 0 1,0 0-1,0 0 0,0 0 0,-1-1 1,1 1-1,0 0 0,0 0 1,0 0-1,0 0 0,0 0 1,0 0-1,0 0 0,-1 0 1,1 0-1,0 0 0,0 0 1,0 0-1,0 0 0,0 0 1,0 1-1,0-1 0,-1 0 1,1 0-1,0 0 0,0 0 1,0 0-1,0 0 0,0 0 1,0 0-1,0 0 0,0 0 0,0 0 1,0 0-1,-1 0 0,1 1 1,0-1-1,0 0 0,0 0 1,0 0-1,0 0 0,0 0 1,0 0-1,0 0 0,0 0 1,0 1-1,0-1 0,0 0 1,0 0-1,0 0 0,0 0 1,0 0-1,0 15-20,7 15 68,-4-26-42,0-1-1,-1 1 1,1-1 0,0 0 0,0 0-1,1 0 1,-1 0 0,1-1-1,-1 1 1,1-1 0,0 0-1,0 0 1,0-1 0,0 1 0,0-1-1,0 1 1,1-1 0,-1-1-1,0 1 1,1-1 0,-1 1-1,0-1 1,7-1 0,-8 1-3,0 0-1,0-1 1,0 1 0,0-1-1,0 0 1,-1 0 0,1 0-1,0 0 1,0-1-1,-1 1 1,1-1 0,-1 1-1,1-1 1,-1 0 0,0 0-1,1 0 1,-1 0 0,0 0-1,0-1 1,-1 1 0,1-1-1,0 1 1,-1-1 0,0 0-1,1 1 1,-1-1 0,0 0-1,-1 0 1,1 0 0,0 0-1,-1 0 1,1 0 0,-1 0-1,0-3 1,0 1-28,0 14 9,2 19 19,9 54 0,-10-77 10,1-1-1,0 1 0,0 0 1,0-1-1,0 1 1,1-1-1,0 0 0,0 1 1,6 6-1,-8-11-5,0 1 1,0 0-1,0-1 1,-1 1-1,1-1 0,0 1 1,0-1-1,0 0 1,0 1-1,0-1 0,0 0 1,0 1-1,0-1 1,0 0-1,0 0 0,0 0 1,0 0-1,0 0 0,0 0 1,2-1-1,-1 1 3,0-1 0,-1 0 0,1 0-1,0 0 1,-1 0 0,1-1 0,0 1-1,-1 0 1,1-1 0,-1 1 0,0-1-1,0 1 1,1-1 0,0-3 0,4-5-28,-1-1 0,0 0 0,0-1 1,-1 1-1,-1-1 0,0 0 0,-1 0 1,0 0-1,0 0 0,-1-18 0,-1 40 100,2 1-1,-1-1 0,1 0 1,1 0-1,0 1 0,0-2 1,1 1-1,0 0 1,1-1-1,0 0 0,9 13 1,-11-18-235,1 1 0,0 0 1,0-1-1,0 0 1,1 0-1,-1 0 0,1 0 1,0-1-1,0 0 1,0 0-1,11 4 1,-12-6-335,0 0 0,-1 0 0,1 0 0,0-1 0,0 1 0,0-1 0,-1 0 0,1 0 0,0-1 0,0 1 0,0-1 0,4-1 1,5-5-5859</inkml:trace>
  <inkml:trace contextRef="#ctx0" brushRef="#br0" timeOffset="1851.14">817 606 9722,'0'0'11336,"5"8"-10732,102 170 1075,-105-188-1344,0 1-1,-1 0 1,0-1 0,0 1 0,-1-14-1,-1 8-503,0 1 0,0-1 0,-2 1 0,1 0 0,-7-17 0,12 41 194,1-1 1,-1 1 0,2-1 0,-1 0 0,1 0 0,10 13 0,-13-20-2,0 1 1,0-1 0,1 0-1,-1 1 1,0-1-1,1 0 1,0-1 0,-1 1-1,1 0 1,0-1-1,0 0 1,0 1 0,0-1-1,0 0 1,0-1-1,0 1 1,0 0 0,1-1-1,-1 0 1,0 0-1,0 0 1,0 0 0,1 0-1,-1 0 1,0-1-1,6-1 1,-5-1-16,-1 1 1,1-1-1,0 1 0,-1-1 1,1 0-1,-1 0 0,0 0 1,0-1-1,0 1 0,0-1 1,-1 0-1,1 0 0,-1 0 1,0 0-1,-1 0 0,1 0 1,0 0-1,-1-1 0,0 1 1,0 0-1,-1-1 0,1 1 1,-1-1-1,0 1 0,0-1 1,0 1-1,-1-1 0,1 1 1,-3-8-1,3 11-3,-1 0-1,1 0 1,-1 0-1,0 0 1,1 0-1,-1 0 1,0 1-1,0-1 1,0 0-1,1 0 1,-1 0-1,0 1 1,0-1-1,0 0 1,0 1-1,0-1 1,0 1-1,-1-1 1,1 1-1,0 0 1,0-1-1,0 1 1,0 0 0,0 0-1,-1 0 1,1 0-1,0 0 1,0 0-1,0 0 1,0 0-1,-1 0 1,1 1-1,0-1 1,0 0-1,0 1 1,0-1-1,-2 2 1,1-1 30,-1 1 1,1-1-1,0 1 1,0-1-1,0 1 1,1 0 0,-1 0-1,0 0 1,1 0-1,-1 0 1,1 0-1,0 1 1,-1-1-1,1 0 1,0 1-1,-1 2 1,1 4 34,-1-1 1,1 1-1,1-1 1,-1 1-1,1-1 1,1 1-1,0-1 1,0 1-1,0-1 1,1 0-1,0 0 1,5 10-1,-6-14-45,1-1-1,0 0 0,0 0 1,0 0-1,0 0 1,0 0-1,1 0 0,-1 0 1,1-1-1,0 1 0,-1-1 1,1 0-1,0 0 0,1 0 1,-1 0-1,0-1 0,0 1 1,1-1-1,-1 0 0,1 0 1,-1 0-1,1 0 0,0 0 1,-1-1-1,1 0 0,0 0 1,-1 0-1,1 0 0,0 0 1,5-2-1,-6 1-79,0 0 1,1-1-1,-1 1 1,0-1-1,0 1 1,0-1-1,0 0 1,0 0-1,-1 0 1,1-1-1,-1 1 1,1 0-1,-1-1 1,0 0-1,0 0 1,0 1-1,0-1 1,-1 0-1,1-1 1,-1 1-1,0 0 0,1 0 1,-2-1-1,1 1 1,0-4-1,3-9-307,-2-1 1,0 0-1,0-27 0,-2 43 357,0 1-1,0 0 1,0 0 0,0 0 0,0 0 0,0 0-1,0 0 1,0 0 0,0-1 0,0 1 0,0 0-1,0 0 1,0 0 0,0 0 0,0 0 0,0 0 0,0 0-1,0 0 1,0-1 0,0 1 0,0 0 0,0 0-1,0 0 1,0 0 0,0 0 0,0 0 0,1 0-1,-1 0 1,0 0 0,0-1 0,0 1 0,0 0-1,0 0 1,0 0 0,0 0 0,0 0 0,1 0 0,-1 0-1,0 0 1,0 0 0,0 0 0,0 0 0,0 0-1,0 0 1,0 0 0,1 0 0,-1 0 0,0 0-1,0 0 1,0 0 0,0 0 0,0 0 0,0 0 0,0 0-1,0 0 1,1 0 0,-1 0 0,0 0 0,0 1-1,0-1 1,0 0 0,0 0 0,0 0 0,0 0-1,0 0 1,0 0 0,0 0 0,1 0 0,-1 1-1,10 10-28,9 16 208,-1 7 116,17 29 370,-32-58-668,1 0 0,-1-1 0,1 1 0,-1-1 0,1 0 0,0 0 0,1-1-1,-1 1 1,7 3 0,5-5-2994,-7-14-3680,-4-3-3456</inkml:trace>
  <inkml:trace contextRef="#ctx0" brushRef="#br0" timeOffset="2231.26">1364 403 11090,'0'0'3618,"0"12"-1446,6 44 287,3 0 1,22 71 0,-25-102-2224,0 1 0,-1-1 0,1 35 0,-18-79-5693,0 4 18</inkml:trace>
  <inkml:trace contextRef="#ctx0" brushRef="#br0" timeOffset="2682.09">1292 533 9130,'0'0'2104,"76"0"-1648,-26 10-191,-8 0-265,-5 2-1345</inkml:trace>
  <inkml:trace contextRef="#ctx0" brushRef="#br0" timeOffset="2683.09">1587 576 8850,'0'0'6569,"-2"11"-5070,-2 9-753,1 0 0,1 0-1,1 23 1,0-37-570,1-1-1,1 0 1,-1 1 0,1-1 0,0 0-1,0 0 1,0 1 0,0-1 0,1 0-1,0 0 1,0-1 0,1 1 0,-1 0-1,1-1 1,0 1 0,1-1 0,-1 0-1,0 0 1,1 0 0,6 4 0,-9-7-129,-1 0 0,1-1 0,0 1 0,0-1 0,0 1 0,0-1 0,0 1 0,0-1 0,0 0 0,0 1 0,0-1 1,0 0-1,0 0 0,1 0 0,-1 0 0,0 0 0,0 0 0,0 0 0,0 0 0,0 0 0,0 0 0,0-1 0,0 1 0,0 0 0,0-1 0,0 1 1,0-1-1,0 1 0,0-1 0,1 0 0,0-2 4,0 1 1,-1 0-1,1-1 1,0 1-1,-1-1 1,0 1-1,0-1 0,1 0 1,-2 0-1,1 1 1,1-4-1,1-10 10,-1 0-1,-1 0 0,0-17 1,-2-12 259,0-1-4373,21 59-12123</inkml:trace>
  <inkml:trace contextRef="#ctx0" brushRef="#br0" timeOffset="3079.94">1760 725 9738,'0'0'12836,"-6"-10"-11904,-1 1-767,5 6-138,-1 0 0,1 0 0,0-1 0,0 1 0,0 0 0,0-1 0,1 1 0,-1-1 0,1 0 0,0 0 0,0 1 0,0-1 0,0 0 0,1-5 0,0 8-45,0 0 0,0 0 0,1-1 0,-1 1 1,0 0-1,1 0 0,-1-1 0,1 1 0,-1 0 0,1 0 1,0 0-1,0 0 0,-1 0 0,1 0 0,0 0 0,0 0 0,0 0 1,0 0-1,0 0 0,0 1 0,0-1 0,0 0 0,0 1 1,1-1-1,-1 1 0,0-1 0,0 1 0,0-1 0,1 1 1,-1 0-1,0 0 0,1 0 0,-1 0 0,0 0 0,1 0 0,-1 0 1,0 0-1,3 1 0,1-1-14,-1 1 0,1-1 0,0 1 0,0 0 0,-1 1 1,1-1-1,-1 1 0,1 0 0,6 4 0,1 2 51,0 0 0,1 0 0,0-2 1,0 1-1,15 4 0,-24-10-2,0 0 0,1 0 0,-1 0-1,1 0 1,-1-1 0,1 0 0,-1 0 0,1 0 0,5-1 0,-7 1-13,-1-1 0,0 0 0,0 0 1,0 1-1,0-1 0,0 0 1,0-1-1,0 1 0,0 0 0,-1 0 1,1-1-1,0 1 0,-1-1 1,1 0-1,-1 1 0,0-1 0,1 0 1,-1 0-1,2-3 0,-2 2-4,0 0-1,0 1 1,-1-1-1,1 0 1,-1 0-1,1 1 1,-1-1-1,0 0 1,0 0-1,0 0 1,0 1-1,-1-1 1,1 0-1,-1 0 1,0 1-1,0-1 1,0 0-1,0 1 1,0-1-1,0 1 1,-1-1-1,-1-2 1,2 4 18,0 0 1,0 0 0,0 0 0,0 0-1,0 1 1,0-1 0,0 0-1,0 0 1,0 1 0,0-1 0,0 1-1,0-1 1,-1 1 0,1-1 0,0 1-1,0 0 1,-1-1 0,1 1-1,0 0 1,0 0 0,-1 0 0,1 0-1,0 0 1,0 0 0,-1 1-1,1-1 1,0 0 0,0 1 0,-1-1-1,1 0 1,0 1 0,0 0-1,0-1 1,0 1 0,0 0 0,0-1-1,0 1 1,0 0 0,0 0-1,0 0 1,0 0 0,0 0 0,0 0-1,1 0 1,-1 0 0,0 0 0,0 3-1,-5 4 404,1 2 0,0-1 0,1 0 0,0 1 0,0 0 0,-3 15 0,6-22-428,0-1-1,0 0 1,1 0 0,-1 1-1,1-1 1,0 0-1,0 1 1,0-1-1,0 0 1,0 1-1,0-1 1,0 0-1,1 1 1,-1-1 0,1 0-1,0 0 1,0 1-1,0-1 1,0 0-1,0 0 1,0 0-1,0 0 1,1 0-1,-1-1 1,1 1-1,-1 0 1,1 0 0,0-1-1,0 1 1,0-1-1,0 0 1,0 0-1,0 1 1,0-1-1,0-1 1,3 2-1,19 2-2113,1-1-1,44 0 0,-7-3-5658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57:39.4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216 6 9994,'0'0'7404,"-15"4"-5007,3 0-1872,0 0 1,1 0-1,-1 2 1,1-1-1,0 1 1,0 1-1,1 0 0,0 0 1,0 1-1,-17 18 1,20-17-335,0 0 0,0 1 0,1 0 0,0 0 0,1 0 0,0 1 0,1 0 0,0 0 0,1 0 0,0 0 0,0 1 0,1-1 0,1 1 0,0 0 0,1 22 0,1-25-126,1-1 1,-1 1 0,1-1-1,1 0 1,0 0 0,0 0-1,0 0 1,1 0 0,0-1-1,1 0 1,0 1 0,0-2-1,0 1 1,1 0 0,0-1-1,0 0 1,1-1 0,-1 0-1,1 1 1,0-2 0,1 1-1,11 4 1,6 1-10,0-2 0,1-1 0,0-1 0,0-1 0,0-1 0,1-1-1,-1-1 1,1-2 0,-1-1 0,1-1 0,39-8 0,-60 10-53,0-2-1,0 1 1,-1 0 0,1-1-1,0 0 1,-1-1 0,1 1-1,-1-1 1,0 0 0,0 0-1,0-1 1,7-5-1,-9 5 6,0 0 0,0 0 0,-1-1 1,1 1-1,-1-1 0,0 1 0,0-1 0,-1 0 0,1 1 0,-1-1 0,0 0 0,0 0 0,-1 0 0,0 0 0,0-7 0,-1-2-22,0 0 0,-1 1 0,-1-1 0,0 1 0,-1 0 1,0 0-1,-1 0 0,-1 0 0,-10-17 0,0 3-70,-1 1 0,-1 0 0,-25-25 0,37 43-9,-2 0 0,1 1 1,-1 0-1,0 1 0,0 0 1,-1 0-1,0 0 0,0 1 1,0 1-1,-1 0 0,0 0 1,1 0-1,-12-1 0,7 2-843,-1 2-1,1 0 0,0 0 1,-1 1-1,-16 3 0,-14 6-4457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57:38.6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11867,'0'0'13786,"86"12"-12785,-38-9-337,4 0-296,2-1-200,-4-1-120,-9 0-48,-10 0-376,-11 1-920,-18 4-1137,-2 0-2208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57:39.0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22 8858,'0'0'13363,"95"4"-11667,-57-4-792,7 0-504,3 0-272,-1-4-128,15-4-280,-14 2-2064,-11-1-4626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57:24.8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19 250 10970,'0'0'10062,"0"9"-8923,3 44 698,15 83 0,-9-93-1165,-3 0-1,-2 1 1,-1 0 0,-5 62 0,1-110-558,1 0 1,-1 0-1,0 0 1,-1 1-1,1-1 1,-1 0 0,0 1-1,-2-4 1,-4-11-98,-3-22-411,2-1 0,2 1 1,2-1-1,1-1 0,3 1 1,1 0-1,1-1 0,15-75 0,-13 102 205,0-1-1,2 0 1,0 1-1,0 0 0,1 0 1,1 1-1,1 0 0,15-22 1,-21 32 186,1 1 0,0-1 0,0 1 0,0 0 0,0 0 0,0 0 0,0 0 0,1 1 0,0-1 0,-1 1 0,1 0 0,0 0 0,0 0 0,0 1 0,0-1 0,1 1 0,-1 0 0,0 0 0,1 0 0,-1 1 0,0 0 0,1 0-1,-1 0 1,0 0 0,1 0 0,-1 1 0,0 0 0,1 0 0,-1 0 0,0 1 0,0-1 0,0 1 0,0 0 0,0 0 0,6 5 0,3 1 4,0 2-1,0 0 1,-1 0-1,-1 1 1,1 1-1,9 13 0,-16-19 26,0 1 0,-1-1 0,0 1 0,0 0 1,-1 0-1,1 0 0,-1 1 0,-1-1 0,0 1 0,0-1 0,0 1 0,-1 0 0,0 0 0,-1 9 0,0-14 25,-1 1 0,0-1-1,0 0 1,0 0 0,0-1 0,-1 1 0,1 0 0,-1 0 0,0-1 0,0 1 0,0 0 0,0-1-1,0 0 1,0 0 0,-1 0 0,1 0 0,-1 0 0,1 0 0,-1 0 0,0-1 0,-5 3 0,-9 3 221,1 0 0,-30 7 0,33-11-144,-17 5-367,-1-1 0,0-2-1,-1-1 1,-49 0 0</inkml:trace>
  <inkml:trace contextRef="#ctx0" brushRef="#br0" timeOffset="847.04">274 615 10218,'0'0'8519,"2"11"-7236,4 28 438,-1 1 0,-2 0-1,-3 61 1,-8-144 337,6 23-2045,-1-14-307,2-46 0,1 73 179,1-1 1,0 0-1,0 1 1,0-1-1,1 1 0,0 0 1,1-1-1,0 1 1,0 0-1,0 1 1,1-1-1,5-7 0,-6 10 59,0 1-1,1 0 0,0 0 0,0 0 0,0 0 1,0 1-1,0-1 0,0 1 0,0 0 0,1 0 1,-1 1-1,1-1 0,0 1 0,-1 0 0,1 0 1,0 1-1,0 0 0,-1-1 0,1 1 0,0 1 1,0-1-1,0 1 0,-1 0 0,8 2 0,-8-2 55,-1 0 0,1 0 0,-1 1 0,1-1 0,-1 1 0,0 0 0,1 0 0,-1 0 0,0 1 0,0-1 0,-1 1 0,1-1 0,0 1 1,-1 0-1,0 0 0,0 0 0,0 0 0,0 1 0,0-1 0,0 1 0,-1-1 0,0 1 0,0-1 0,0 1 0,0 0 0,0-1 0,-1 1 0,1 0 0,-1 0 0,-1 7 0,1-8 10,-1 1 0,0-1 0,0 0 0,0 1 0,0-1 0,0 0 0,-1 0 0,0 0 0,1 0 0,-1 0 0,0 0 1,-1 0-1,1-1 0,0 1 0,-5 3 0,-47 30 478,7-5 835,47-31-1315,0 1 0,-1-1 0,1 1-1,0 0 1,0-1 0,0 1 0,0-1 0,0 1-1,0-1 1,0 1 0,0-1 0,0 1 0,0 0-1,0-1 1,0 1 0,0-1 0,1 1 0,-1-1 0,0 1-1,0-1 1,1 1 0,-1-1 0,0 1 0,1-1-1,-1 1 1,0-1 0,1 0 0,-1 1 0,0-1-1,1 1 1,-1-1 0,1 0 0,-1 0 0,1 1-1,-1-1 1,2 1 0,22 15 53,-20-14-26,56 32 69,-39-23 15,-1 1 0,-1 0 0,24 19 1062,-45-33-1158,2 2-135,-1-1-1,1 1 1,-1-1 0,1 1 0,0-1 0,-1 1 0,1 0 0,0-1 0,-1 1-1,1-1 1,0 1 0,0-1 0,0 0 0,-1 1 0,1-1 0,0 1 0,0-1-1,0 1 1,0-1 0,0 0 0,0 1 0,0-1 0,0 1 0,0-2 0,6-8-5219,5-2-3373</inkml:trace>
  <inkml:trace contextRef="#ctx0" brushRef="#br0" timeOffset="1247.03">960 661 10354,'0'0'14663,"-4"-2"-13528,-6-8-713,15 4-103,32 1 143,-11 2-210,51-5 133,98 0 0,-175 8-442,1 0 1,-1 0-1,0 0 1,0 0-1,0 0 0,0 0 1,0 0-1,0 0 1,1-1-1,-1 1 1,0 0-1,0 0 1,0 0-1,0 0 0,0 0 1,0-1-1,0 1 1,0 0-1,0 0 1,0 0-1,0 0 1,0 0-1,0-1 1,0 1-1,0 0 0,0 0 1,0 0-1,0 0 1,0-1-1,0 1 1,0 0-1,0 0 1,0 0-1,0 0 1,0-1-1,0 1 0,0 0 1,0 0-1,0 0 1,0 0-1,0 0 1,-1 0-1,1-1 1,0 1-1,0 0 0,0 0 1,0 0-1,0 0 1,0 0-1,-1 0 1,1 0-1,0 0 1,0 0-1,0 0 1,0-1-1,-1 1 0,1 0 1,0 0-1,-9-8-3641,-6-1-3833</inkml:trace>
  <inkml:trace contextRef="#ctx0" brushRef="#br0" timeOffset="1652.58">1079 451 13931,'0'0'5699,"0"11"-3764,7 245 3784,-5-202-4801,-1-43-637,-2-9 515,-8-17-4850,2 8-2423</inkml:trace>
  <inkml:trace contextRef="#ctx0" brushRef="#br0" timeOffset="3615.15">1918 304 8770,'0'0'10619,"-12"-6"-8770,-41-18-461,51 23-1324,1 0-1,-1 1 1,0 0 0,0-1-1,0 1 1,0 0 0,0 0-1,0 0 1,0 0 0,0 0-1,0 0 1,1 1 0,-1-1-1,0 1 1,0-1 0,0 1-1,0 0 1,1 0 0,-1-1-1,0 1 1,1 1 0,-1-1-1,1 0 1,-1 0-1,1 0 1,-3 3 0,-26 40 915,25-35-659,-4 8-47,0 0 0,1 1 0,0 0 0,2 0 0,0 1 0,1-1 0,1 1 0,-2 21 0,5-32-228,0 1 0,1 0 0,0 0 0,1 0 0,-1 0-1,2-1 1,-1 1 0,1 0 0,1-1 0,0 1 0,0-1 0,0 0 0,1 0 0,0 0 0,1-1 0,0 1 0,0-1 0,1 0 0,10 10 0,-5-7-19,2-2 0,-1 0 0,1 0 0,0-1 1,1 0-1,0-1 0,0-1 0,0 0 0,0-1 1,1-1-1,0 0 0,0-1 0,19 0 0,-20-1-20,1-1 0,0 0-1,-1-1 1,1-1-1,0-1 1,-1 0 0,0 0-1,1-2 1,-2 1 0,1-2-1,0 0 1,-1-1-1,18-12 1,-27 16 4,0 0-1,0 0 1,0 0 0,-1-1-1,1 0 1,-1 1 0,0-1 0,0-1-1,0 1 1,-1 0 0,0 0-1,1-1 1,-2 0 0,1 1-1,0-1 1,-1 0 0,0 0 0,1-9-1,-2 6 4,-1 1-1,0-1 0,0 1 0,0-1 1,-1 1-1,0-1 0,-1 1 1,1 0-1,-1 0 0,-1 0 1,-5-8-1,-4-4-4,-1 0 1,-1 0-1,-1 2 1,0 0-1,-2 0 0,-37-26 1,46 36-7,-1 1 1,1 1 0,-1 0 0,-1 0-1,1 1 1,-1 0 0,1 1 0,-16-3-1,20 5-285,1 1-1,-1-1 0,1 1 0,-1 1 1,1-1-1,-1 1 0,-9 2 0,10-1-468,1-1-1,0 1 1,0 0-1,0 0 1,1 0-1,-1 0 0,0 1 1,1 0-1,0 0 1,-6 6-1,-4 7-8181</inkml:trace>
  <inkml:trace contextRef="#ctx0" brushRef="#br0" timeOffset="4115.04">1962 1 11466,'0'0'1992,"0"11"-253,2 231 5511,14 136-2230,-14-338-4611,2 35 311,-8 123 0,4-197-667,0 0-490,6-18-6340,0 7-1087</inkml:trace>
  <inkml:trace contextRef="#ctx0" brushRef="#br0" timeOffset="4631.64">2691 532 11867,'0'0'10895,"11"-4"-9987,46-6 102,0 3-1,0 2 0,100 3 0,-25 2-1169,-117-5-1491,-15 4 1431,0 1-1,0 0 1,1-1 0,-1 1-1,0-1 1,0 1-1,0-1 1,1 0-1,-1 1 1,0-1 0,0 1-1,0-1 1,0 1-1,0-1 1,0 1-1,0-1 1,0 1 0,0-1-1,-1 1 1,1-1-1,0 1 1,0-1-1,0 1 1,-1-1 0,1 1-1,0-1 1,-1 0-1,-6-7-2627</inkml:trace>
  <inkml:trace contextRef="#ctx0" brushRef="#br0" timeOffset="5029.84">2888 323 12875,'0'0'5622,"0"13"-3320,4 58-301,3-1 0,3 0 0,35 124 0,-48-209-3263,-3-7-4510,0 6-2034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57:17.3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57 143 10218,'0'0'4955,"-1"12"-2902,0 32-825,1-1 0,3 1-1,9 46 1,16 33 704,-11-54-115,14 116 0,-67-335 398,10 52-2837,0 0-182,11 46-166,2 1-1,2-2 0,3 0 0,-3-61 0,11 111 922,0 0-1,0 1 0,1-1 0,-1 0 0,1 0 0,-1 0 1,1 1-1,0-1 0,0 0 0,1 1 0,-1-1 0,0 1 1,1-1-1,-1 1 0,1-1 0,0 1 0,0 0 1,2-2-1,1 0-1,-1 1 0,0 1 0,1-1 0,0 0 0,-1 1 0,1 0 0,0 0 0,0 1 0,7-2 0,6 0 6,1 1-1,-1 0 1,0 2 0,32 2-1,-35 0 42,0 1 0,0 1 0,0 0 0,-1 0 0,0 2-1,0 0 1,0 0 0,-1 1 0,1 1 0,16 14 0,-23-18 39,-1 1 0,0 0 0,0 0 1,-1 0-1,1 1 0,-1 0 0,-1 0 1,1 1-1,-1-1 0,0 1 0,0 0 1,-1 0-1,0 0 0,0 1 0,-1-1 0,0 0 1,0 1-1,0 0 0,-1 0 0,-1-1 1,1 16-1,-3-18 69,1 0 1,-1-1-1,1 1 1,-1 0-1,-1-1 1,1 1-1,-1-1 1,0 0-1,1 0 1,-2 0-1,1 0 1,0-1-1,-1 1 0,0-1 1,0 0-1,0 0 1,0 0-1,0-1 1,-1 1-1,1-1 1,-1 0-1,1 0 1,-1-1-1,0 1 1,-8 0-1,-2 2-128,-1-1 0,1-1 0,0 0 0,-1-1 0,1-1 0,-1-1 0,-17-2 0,11-2-4587</inkml:trace>
  <inkml:trace contextRef="#ctx0" brushRef="#br0" timeOffset="519.13">621 704 10402,'0'0'14007,"-14"-8"-12832,-47-22-307,58 29-826,0 0 0,1 1 0,-1-1 0,0 0-1,0 1 1,0 0 0,0 0 0,0 0 0,0 0 0,0 0-1,1 0 1,-1 1 0,0 0 0,0-1 0,0 1 0,0 0-1,1 0 1,-1 1 0,0-1 0,1 0 0,-1 1 0,1 0-1,0-1 1,0 1 0,-3 3 0,-1 0 7,1 1 0,0 0 0,0 0 0,1 1 0,0-1-1,0 1 1,-3 7 0,4-8-55,0 0-1,1 0 1,0 0-1,0 0 1,0 0-1,1 0 1,0 0-1,0 1 1,1-1-1,0 0 1,0 1-1,0-1 0,1 1 1,0-1-1,0 0 1,0 0-1,1 0 1,0 0-1,0 0 1,1 0-1,0 0 1,0 0-1,0-1 1,0 0-1,1 1 1,0-1-1,0-1 1,1 1-1,-1 0 1,1-1-1,0 0 1,0 0-1,0-1 1,1 1-1,-1-1 0,1-1 1,0 1-1,0-1 1,0 1-1,0-2 1,0 1-1,0-1 1,0 0-1,1 0 1,8 0-1,66-2-3743,-28-9-2327,-17-2-1037</inkml:trace>
  <inkml:trace contextRef="#ctx0" brushRef="#br0" timeOffset="1350.17">842 736 10658,'0'0'8487,"-12"-2"-6241,-39-5-659,48 6-1490,0 1-1,0 0 1,0 0 0,0 0-1,0 0 1,0 1-1,0-1 1,1 1-1,-1 0 1,0 0 0,0 0-1,0 0 1,1 0-1,-1 1 1,0-1-1,1 1 1,-1-1 0,1 1-1,0 0 1,0 0-1,0 0 1,0 1-1,0-1 1,0 0 0,0 1-1,1-1 1,-1 1-1,1-1 1,0 1-1,-1 0 1,1 0 0,0 3-1,-3 5 1,2 0 0,-1 1 0,1-1 0,1 1 0,0-1 0,1 15 0,0-24-92,1 0 0,-1 0-1,0 0 1,1 0 0,-1-1 0,1 1-1,-1 0 1,1 0 0,0 0-1,0-1 1,0 1 0,0 0-1,0-1 1,0 1 0,1-1 0,-1 1-1,0-1 1,1 0 0,-1 1-1,1-1 1,-1 0 0,1 0-1,0 0 1,0 0 0,-1-1 0,1 1-1,0 0 1,0-1 0,0 1-1,0-1 1,-1 1 0,5-1-1,-3 0-18,0 1-1,0-1 0,0 0 1,1-1-1,-1 1 0,0 0 1,0-1-1,0 0 0,0 0 1,0 0-1,-1 0 0,1 0 1,0 0-1,0-1 0,-1 1 0,1-1 1,-1 0-1,1 0 0,-1 0 1,4-4-1,-2-1-145,0 0 1,0 0-1,-1 0 0,0-1 1,0 1-1,-1-1 0,0 0 1,0 0-1,-1 0 0,0 0 1,0-14-1,9-41-981,-10 63 1137,0-1-1,1 1 1,-1-1-1,0 1 1,1 0-1,-1-1 1,0 1 0,1-1-1,-1 1 1,0 0-1,1 0 1,-1-1-1,1 1 1,-1 0-1,1 0 1,-1-1-1,1 1 1,-1 0-1,1 0 1,-1 0-1,1 0 1,-1 0-1,1 0 1,-1-1-1,1 1 1,-1 1-1,1-1 1,-1 0-1,1 0 1,-1 0-1,1 0 1,-1 0-1,1 0 1,-1 1 0,1-1-1,-1 0 1,1 0-1,-1 1 1,1-1-1,-1 0 1,1 0-1,-1 1 1,0-1-1,1 1 1,-1-1-1,1 1 1,20 17-175,-13-4 756,0-1-1,0 1 1,-2 1 0,0-1-1,0 1 1,6 31 0,-13-72-510,3-56-1241,-1 78 1038,-1-1 0,1 1 0,0 0-1,0-1 1,0 1 0,1 0 0,0 0 0,-1 0-1,2 0 1,-1 0 0,0 0 0,1 0-1,-1 1 1,6-6 0,-7 8 118,0 0 0,0 0 0,0 0 1,1 0-1,-1 1 0,0-1 0,0 0 1,0 1-1,1-1 0,-1 1 0,0-1 0,1 1 1,-1 0-1,0 0 0,1-1 0,-1 1 1,1 0-1,-1 0 0,0 0 0,1 0 0,-1 1 1,0-1-1,1 0 0,-1 1 0,0-1 1,3 1-1,-1 1 18,0 0 0,0 1 0,-1-1 0,1 0 0,0 1 0,-1-1 0,0 1 0,0 0 0,1 0 0,1 4 0,2 3 111,-1 1-1,0-1 0,-1 1 0,0 0 0,3 18 0,-8 2 1114,-4-22 186,-5-19-702,8 6-771,0-1 0,1 1 0,-1 0 0,1-1 1,0 1-1,0-1 0,0 0 0,1 1 0,0-1 0,0 1 0,0-1 0,0 0 0,1 1 0,-1-1 0,1 1 0,0-1 0,1 1 0,2-8 0,-3 11 22,0-1-1,0 1 1,-1-1-1,1 1 1,0 0 0,1-1-1,-1 1 1,0 0-1,0 0 1,0-1-1,1 1 1,-1 0-1,1 0 1,-1 1-1,1-1 1,-1 0-1,1 0 1,-1 1-1,1-1 1,2 0 0,-2 1 20,1 0 0,-1 1 0,1-1 0,-1 0 0,1 1-1,-1-1 1,1 1 0,-1 0 0,0 0 0,1 0 0,-1 0 0,0 0 0,0 1 0,0-1 0,0 1 0,0-1 0,0 1 0,2 2 0,1 0 64,0 1 1,0 0-1,0 0 0,-1 0 0,1 1 0,-1-1 0,0 1 0,-1 0 0,0 0 0,0 1 0,0-1 0,-1 1 0,0-1 0,0 1 0,0 0 0,0 8 1,-2-15-395,0-20-9174,0 7-8</inkml:trace>
  <inkml:trace contextRef="#ctx0" brushRef="#br0" timeOffset="1899.14">1230 430 4001,'0'0'11502,"3"10"-9053,62 196 3746,-55-167-5110,-2 0 0,-2 1 0,3 67 467,-11-149-513,-1 14-1326,3 19-112,0 0-1,1 0 0,0 0 1,1 1-1,-1-1 1,2 0-1,5-16 0,-7 23 312,0 0 0,0 0 1,0 1-1,1-1 0,-1 0 0,0 0 0,1 1 0,-1-1 0,1 1 0,-1 0 0,1-1 0,0 1 0,-1 0 1,1 0-1,0 0 0,0 0 0,0 0 0,0 0 0,0 1 0,0-1 0,0 1 0,0-1 0,0 1 0,0 0 1,0 0-1,0 0 0,1 0 0,-1 0 0,0 0 0,0 1 0,0-1 0,0 1 0,0-1 0,0 1 0,0 0 1,0 0-1,0 0 0,-1 0 0,5 2 0,1 1 80,1 1 1,-1 0-1,0 0 1,0 1-1,0-1 1,-1 1-1,8 10 1,-12-13 72,1 0 0,0 0 0,-1 1 0,0 0 1,0-1-1,0 1 0,-1 0 0,1 0 1,-1 0-1,0 0 0,0 0 0,0 0 0,0 0 1,-1 0-1,1 0 0,-1 0 0,-1 7 0,0-8 43,0-1 0,-1 1 0,1 0 0,-1-1 0,1 0 0,-1 1 0,0-1 0,0 0 0,0 0 0,0 0 0,0 0 0,0 0 0,-1-1 0,1 1 0,-1-1 0,1 1-1,-1-1 1,0 0 0,1 0 0,-1 0 0,0 0 0,-4 0 0,-7 3 226,0-2 1,0 1-1,-15-1 0,24-1-399,0-1 48,-1 0 0,0 1 0,1-2 0,-1 1 1,1-1-1,-8-1 0,0-10-3485,13 11 2904,0 0 0,-1-1 0,1 1 0,0-1 0,0 1 0,0-1 1,0 1-1,0-1 0,0 1 0,1-1 0,-1 1 0,0 0 0,1-1 0,0-2 1,7-9-8915</inkml:trace>
  <inkml:trace contextRef="#ctx0" brushRef="#br0" timeOffset="2296.16">1845 527 8370,'0'0'17677,"12"-1"-16840,41-1-214,217-10 972,-87 8-3922</inkml:trace>
  <inkml:trace contextRef="#ctx0" brushRef="#br0" timeOffset="2680.94">2141 350 11947,'0'0'3440,"1"11"-989,13 109 2909,-4 158-1,-7-293-13872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57:14.4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0 190 11466,'0'0'13830,"11"0"-13340,96 2 1008,117-5-2395,-221 3 162,7-2-720</inkml:trace>
  <inkml:trace contextRef="#ctx0" brushRef="#br0" timeOffset="437.13">84 0 11899,'0'0'5510,"1"13"-3359,26 197 2744,-2-30-1367,-23-169-3325,-1-16-780,1-20-5250,-2 10-2520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57:10.0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158 61 13915,'0'0'14027,"0"8"-13756,2 18-172,1 0 1,1-1 0,2 0-1,11 33 1,6 24 270,1 36 80,8 121 0,-33-218-375,-8-40-2148,-2-5-3085,-2 0-3464</inkml:trace>
  <inkml:trace contextRef="#ctx0" brushRef="#br0" timeOffset="382.11">1 43 9314,'0'0'1071,"12"-4"-494,14-5 203,-1 2-1,1 0 1,51-4-1,-19 7 180,0 4-1,85 9 1,-127-7-776,0 0 1,-1 1-1,1 1 1,-1 1-1,0 0 1,0 0-1,0 2 1,-1 0-1,0 0 1,0 1-1,-1 1 1,0 1-1,0-1 1,13 15-1,-24-21-98,1 0 0,0 0-1,-1 0 1,0 1-1,0-1 1,0 0 0,0 1-1,0-1 1,-1 1 0,1 0-1,-1-1 1,0 1 0,0 0-1,-1 0 1,1 0 0,-1 0-1,0 0 1,0 0 0,0 0-1,0 0 1,-2 6-1,0-4 86,0-1 0,-1 1 0,0-1 0,0 0 0,0 0 0,-1 0 0,0 0 0,0-1-1,0 1 1,0-1 0,-1 0 0,-9 6 0,-2 1 104,-1-1 1,0-1-1,0 0 0,-1-2 1,0 0-1,-1-1 0,-35 7 1,50-12-425,-34 2 149,21-6-1818,4-6-3312,10-1-659</inkml:trace>
  <inkml:trace contextRef="#ctx0" brushRef="#br0" timeOffset="838.77">623 821 9514,'0'0'8172,"-3"-12"-5947,3 10-2195,-7-30 1049,1 0 0,1-1 0,2 1 0,2-61 0,2 89-1106,0-1 0,1 1 0,-1-1 0,1 1 0,0-1 0,0 1 0,0 0 0,1 0 0,-1 0 0,1 0 0,0 1 0,0-1 0,0 1-1,1-1 1,-1 1 0,1 0 0,0 0 0,0 1 0,0-1 0,0 1 0,0 0 0,0 0 0,7-2 0,49-10-3012,-3 10-4343,-29 4-35</inkml:trace>
  <inkml:trace contextRef="#ctx0" brushRef="#br0" timeOffset="1896.11">939 604 7890,'0'0'11174,"-13"-4"-9546,-40-10-497,50 13-1044,-1 0 0,0 1 0,0 0 0,0 0 0,0 0 0,1 0 0,-1 0 0,0 1 0,0 0-1,0 0 1,1 0 0,-1 0 0,0 1 0,1-1 0,-1 1 0,1 0 0,0 0 0,0 0 0,-1 0 0,2 1 0,-1-1-1,0 1 1,0 0 0,1 0 0,-1 0 0,1 0 0,0 0 0,0 1 0,0-1 0,-2 6 0,2-4-58,0-1 0,0 1 1,0-1-1,0 1 1,1 0-1,0 0 0,0 0 1,0 0-1,1 0 0,-1 0 1,1 0-1,0 0 1,1 0-1,0 0 0,-1 0 1,1 0-1,1 0 1,-1 0-1,1 0 0,4 9 1,-4-11-39,0-1 0,0 1 1,0 0-1,0-1 0,0 1 1,1-1-1,-1 0 0,1 1 0,0-1 1,0 0-1,0-1 0,0 1 1,0 0-1,0-1 0,0 0 1,0 0-1,0 0 0,1 0 0,-1 0 1,0-1-1,1 1 0,-1-1 1,1 0-1,-1 0 0,0 0 1,1-1-1,-1 1 0,1-1 1,-1 0-1,0 1 0,0-2 0,5-1 1,-3 0-78,0 0 1,0 0-1,0-1 1,0 0-1,0 0 0,-1 0 1,0-1-1,0 1 1,0-1-1,-1 0 1,1 0-1,-1-1 0,0 1 1,0-1-1,-1 1 1,0-1-1,2-7 1,-1 1-90,-1 1 0,-1-1 0,1-19-1,-1 29 202,-1-1 0,0 1-1,0-1 1,0 1-1,0 0 1,-1-1-1,1 1 1,0-1-1,-1 1 1,0 0 0,0 0-1,1-1 1,-1 1-1,0 0 1,-1 0-1,1 0 1,0 0-1,-1 0 1,1 0 0,-1 0-1,0 1 1,1-1-1,-1 0 1,-2-1-1,2 9 48,1 0 0,0 0 0,0 1 0,1-1 0,-1 0-1,2 8 1,-1-12-33,0 9-3,1 1 1,1-1 0,-1 0 0,2 0-1,5 17 1,-7-25-6,-1 0 0,1 0-1,0 0 1,0-1 0,1 1 0,-1 0-1,1-1 1,-1 1 0,1-1 0,0 0 0,0 1-1,0-1 1,0 0 0,0 0 0,0 0-1,1-1 1,-1 1 0,1 0 0,-1-1 0,1 0-1,0 1 1,-1-1 0,1 0 0,0-1-1,0 1 1,4 0 0,-4-1-13,-1-1 0,0 0 1,0 0-1,1 0 0,-1 0 1,0 0-1,0-1 0,0 1 0,0-1 1,-1 1-1,1-1 0,0 0 0,-1 1 1,1-1-1,-1 0 0,1 0 0,-1 0 1,0 0-1,0-1 0,0 1 0,0 0 1,0 0-1,-1-1 0,1 1 0,0 0 1,-1-1-1,0-3 0,9-69-9,-9 16-43,3 79-3,0 1 0,11 34 1,-12-49 55,-1-1 0,1 0 0,0 0 0,0 0 0,1 0 0,-1-1 0,1 1 0,0-1 0,1 1 0,-1-1 0,1 0 0,-1 0 0,1-1 0,1 1 0,-1-1 0,9 6 0,-12-8-10,1-1 0,-1 1 0,0-1 0,0 0-1,1 1 1,-1-1 0,0 0 0,1 1 0,-1-1-1,0 0 1,1 0 0,-1 0 0,0-1 0,1 1-1,-1 0 1,0 0 0,1-1 0,-1 1 0,0 0-1,0-1 1,0 0 0,1 1 0,-1-1 0,0 0-1,2-1 1,-1 0-3,0 0-1,-1-1 0,1 1 1,0-1-1,-1 1 1,1-1-1,-1 0 1,0 1-1,0-1 1,0 0-1,0-3 1,2-11-37,-1 1 1,0 0-1,-2-22 1,0 33 11,-3-75-460,43 187 438,-27-79 41,-2 1-1,0 0 0,-2 1 1,-2 0-1,0 0 0,2 38 1,-8-56 55,-1 0 1,-1 1 0,0-1-1,0 0 1,-1 0-1,-6 19 1,7-28-7,0 0 0,0 0 1,-1 0-1,1 0 0,-1 0 0,0 0 1,0 0-1,0 0 0,0-1 0,0 1 1,-1-1-1,1 0 0,-1 1 1,1-1-1,-1 0 0,0-1 0,0 1 1,0 0-1,0-1 0,0 0 0,0 0 1,-1 1-1,1-2 0,0 1 0,0 0 1,-1-1-1,1 0 0,-6 0 0,6 0-4,-1 0 0,1 0 0,-1-1 0,1 0 0,0 1 0,-1-1 0,1-1 0,0 1 0,0 0 0,0-1-1,0 1 1,0-1 0,0 0 0,0 0 0,1 0 0,-1-1 0,0 1 0,1-1 0,0 1 0,0-1-1,0 0 1,0 0 0,0 0 0,0 0 0,1 0 0,0 0 0,-1 0 0,1 0 0,0-1 0,1 1 0,-1 0-1,0-1 1,1-3 0,-1-1-118,0 1-1,1-1 1,0 1-1,0-1 1,1 0-1,0 1 1,0 0-1,1-1 1,0 1-1,0 0 1,1 0-1,0 0 1,0 0-1,7-11 1,25-21-2737,-11 16-2360,-19 18 3452,13-11-7576</inkml:trace>
  <inkml:trace contextRef="#ctx0" brushRef="#br0" timeOffset="3301.03">461 1197 6649,'0'0'4813,"4"13"-3255,21 90 1305,-17-22 2851,-27-103-2615,15 9-3600,0-1 0,1 1 0,0-1 0,1 1 0,1-1 0,0 0 0,1 1 0,0-1 0,1 0 0,1 1 0,0-1 0,1 1 0,0-1 0,10-23 0,-11 34 425,-1 1 1,1-1-1,0 1 0,-1 0 1,1-1-1,0 1 0,0 0 1,0 0-1,1 1 0,-1-1 0,0 0 1,1 1-1,-1-1 0,1 1 1,0 0-1,-1 0 0,1 0 1,0 0-1,0 0 0,-1 1 1,1-1-1,6 0 0,-5 2 59,1-1 0,-1 1 0,1 0 0,-1-1 0,1 2 0,-1-1 0,0 1 0,0-1 0,1 1 0,-1 0 0,0 1 0,-1-1 0,7 6 0,-7-6 76,0 0 0,0 0 0,0 0 0,-1 1 0,1-1 0,-1 1 0,1 0 0,-1 0 0,0 0 0,0 0 0,-1 0 0,1 0 0,-1 1 0,1-1 0,-1 0 0,0 1 0,0-1 0,0 1 0,-1-1 0,1 1 0,-1 0 0,0-1 0,0 1 0,0-1 0,-1 1 0,1 0 0,-1-1 0,0 1 0,0-1 0,0 0 0,0 1 0,-1-1 0,1 0 0,-1 1 0,0-1 0,0 0 0,0 0 0,0-1 0,-4 5 0,2-3 151,-1 0-1,1 0 0,-1 0 0,0 0 0,0-1 0,-1 0 0,1 0 0,-1 0 1,0 0-1,1-1 0,-1 0 0,0-1 0,0 1 0,0-1 0,-10 1 0,15-2-145,39 5-424,19 29 370,8 5-18,-61-37 57,1 0 1,0-1-1,0 1 1,0-1-1,1 0 1,-1 0-1,0 0 0,0-1 1,0 0-1,1 0 1,8-1-1,-11 0-12,0 0 0,0-1 1,0 1-1,-1-1 0,1 0 0,0 0 0,-1 0 0,0 0 0,1 0 0,-1 0 0,0-1 0,0 1 1,0-1-1,-1 1 0,1-1 0,-1 0 0,1 0 0,-1 0 0,0 0 0,0 0 0,0 0 0,1-6 1,0 0-86,0 0 1,-1 0 0,1 0 0,-2 0-1,1-1 1,-3-14 0,1 20 8,0 1-1,0-1 1,-1 1 0,1 0 0,-1-1-1,0 1 1,0 0 0,-1 0 0,-4-4-1,6 5 48,1 1-1,-1 0 0,0 0 0,0 0 0,0 0 1,-1 0-1,1 0 0,0 0 0,0 1 1,0-1-1,-1 0 0,1 1 0,0-1 0,-1 1 1,1-1-1,0 1 0,-1-1 0,1 1 0,-1 0 1,1 0-1,-1 0 0,1 0 0,0 0 0,-1 0 1,1 0-1,-1 0 0,-1 1 0,2 0 25,0 1-1,0-1 0,-1 1 1,1-1-1,0 1 1,1-1-1,-1 1 0,0-1 1,0 1-1,1 0 0,-1 0 1,1-1-1,-1 1 1,1 0-1,0 0 0,-1 0 1,1 2-1,0 40 1199,0-34-724,0-3-310,0 1 0,0-1 1,1 1-1,0-1 0,0 0 1,1 1-1,0-1 1,0 0-1,5 10 0,-5-13-255,1-1 0,-1 0 0,0 0 0,1 0 1,0-1-1,-1 1 0,1-1 0,0 1 0,0-1 0,1 0 0,-1 0 0,0 0 0,1-1 0,-1 1 0,1-1 0,-1 0 0,1 0 0,0 0 0,-1 0 0,1-1 1,5 1-1,76-1-6639,-49-3 652</inkml:trace>
  <inkml:trace contextRef="#ctx0" brushRef="#br0" timeOffset="3896.52">1061 1227 7114,'0'0'14160,"-10"7"-13563,-31 23 46,38-26-578,1 0 0,0-1 0,1 1 0,-1 0 0,0 0-1,1 0 1,0 0 0,0 0 0,1 1 0,-1-1 0,1 0 0,-1 0 0,1 1 0,1-1-1,-1 0 1,1 0 0,-1 0 0,1 0 0,0 1 0,1-1 0,-1 0 0,1-1-1,0 1 1,-1 0 0,6 6 0,-6-8-60,1 0 0,-1 0 0,1 0 0,0 0 0,0-1 0,-1 1 0,1-1 0,0 1 0,0-1 1,1 0-1,-1 1 0,0-1 0,0 0 0,0-1 0,1 1 0,-1 0 0,1-1 0,-1 1 0,0-1 0,1 0 0,-1 1 0,1-1 0,-1 0 0,1-1 0,-1 1 0,1 0 0,-1-1 0,0 0 0,1 1 0,-1-1 0,0 0 0,0 0 0,4-2 0,-3 1-24,0-1 1,0 0-1,0 0 0,0 0 0,0 0 0,-1-1 0,1 1 0,-1-1 0,0 1 0,0-1 0,-1 0 0,1 0 1,-1 1-1,1-1 0,-1 0 0,0-1 0,-1 1 0,1-8 0,-1 11 56,0-22-145,1 23 133,-1-1 1,0 1-1,0-1 0,0 1 0,0 0 1,0-1-1,0 1 0,0-1 0,0 1 0,0-1 1,0 1-1,0-1 0,0 1 0,0-1 1,0 1-1,-1-1 0,1 1 0,0-1 1,0 1-1,0 0 0,-1-1 0,1 1 0,0-1 1,-1 1-1,1 0 0,0-1 0,-1 1 1,1 0-1,0-1 0,-1 1 0,1 0 1,-1 0-1,0-1 0,1 49 6,0-46-17,0 1 0,0-1 1,0 1-1,0-1 0,1 1 0,-1-1 1,1 1-1,-1-1 0,1 1 1,0-1-1,0 1 0,0-1 0,0 0 1,1 0-1,-1 1 0,0-1 1,1 0-1,0 0 0,-1-1 1,1 1-1,0 0 0,0 0 0,0-1 1,0 1-1,0-1 0,1 0 1,-1 0-1,0 0 0,0 0 1,1 0-1,-1 0 0,1 0 0,-1-1 1,1 1-1,4-1 0,-4 0-25,1 0 0,-1-1 0,0 1 0,1-1-1,-1 0 1,1 0 0,-1 0 0,0-1 0,0 1 0,0-1-1,0 1 1,0-1 0,0 0 0,0-1 0,0 1-1,-1 0 1,1-1 0,-1 1 0,0-1 0,0 0 0,0 0-1,0 1 1,0-2 0,-1 1 0,3-6 0,3-31-467,-6 38 481,-1 1 0,0 0 0,0 0 0,1 0 0,-1 0 0,0 0 0,0 0 0,0 0 0,0 0 1,0 0-1,0-1 0,-1 1 0,1 0 0,0 0 0,-1 0 0,1 0 0,0 0 0,-1 0 0,1 0 0,-1 0 0,1 0 0,-1 0 0,0 1 0,0-1 0,1 0 0,-1 0 0,0 0 0,0 1 0,0-1 1,0 0-1,-1 0 0,2 34 831,1-29-776,-1 1 0,1-1-1,0 1 1,0-1 0,0 0-1,1 1 1,0-1 0,-1 0-1,1 0 1,1 0 0,-1 0-1,1-1 1,-1 1-1,1-1 1,0 1 0,0-1-1,1 0 1,-1 0 0,1 0-1,-1-1 1,1 1 0,0-1-1,0 0 1,0 0 0,0 0-1,0-1 1,1 1 0,-1-1-1,0 0 1,1 0-1,8 0 1,4 0-951,-1-1 0,1 0 0,-1-1 1,0-1-1,1-1 0,-1 0 0,23-8 0,27-13-6859</inkml:trace>
  <inkml:trace contextRef="#ctx0" brushRef="#br0" timeOffset="4428.38">1820 612 11466,'0'0'13830,"11"0"-13340,96 2 1008,117-5-2395,-221 3 162,7-2-720</inkml:trace>
  <inkml:trace contextRef="#ctx0" brushRef="#br0" timeOffset="4865.51">1904 422 11899,'0'0'5510,"1"13"-3359,26 197 2744,-2-30-1367,-23-169-3325,-1-16-780,1-20-5250,-2 10-2520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58:32.56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6 64 11026,'0'0'12632,"-1"-3"-11735,0 2-814,1 0 0,-1 0 0,1 1 0,-1-1 0,1 0 0,0 0 0,-1 0 0,1 0 0,0 0 0,0 1 0,0-1 0,0 0 0,0 0 0,0 0 0,0 0 0,0 0 0,0 0 0,0 0 0,0 1 0,0-1 0,1 0 0,-1 0 1,0 0-1,1 0 0,-1 1 0,1-1 0,-1 0 0,1 0 0,-1 1 0,1-1 0,-1 0 0,1 1 0,1-2 0,1 1 60,0-1-1,1 1 1,-1 0-1,0 0 1,1 1-1,-1-1 1,0 1-1,1 0 1,6 0-1,254-13 801,-60 2-121,359 18-441,-385-5-188,71 5-71,147-10-169,-149-5 53,-173 14-72,-74-6 65,-7 3-2248,-3-4 305,-10 1-5447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59:19.94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4 4 6705,'-3'-1'22247,"471"9"-20250,-205 2-1818,104-13 31,-248-2-205,-79 2 9,-27 1-4,0 1 1,1 1-1,-1 0 0,24 3 0,-36-4-293,-10-3-1048,-2-1-1600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59:22.55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30 9026,'0'0'17181,"22"-1"-14719,264-8 240,145-3-2154,123 6-440,354 5-55,-421 29-71,-432-24 0,-24-1 48,47-2 0,458 4 61,-339 3 64,304-12 262,-139 2-2533,-252 3 172,-128-1-3542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58:59.36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0 106 3321,'0'0'16144,"30"-1"-12752,195-7 552,-13 1-3530,37-27 138,-133 21-486,-60 6-55,59-1 0,-69 6-4,54-10 1,-54 6 0,57-2 0,-101 9-7,1 0 0,-1 0 1,1 0-1,-1 0 0,0 0 0,0 0 1,1 0-1,-1 1 0,0-1 0,0 1 1,0 0-1,0-1 0,-1 1 0,1 0 1,0 0-1,-1 0 0,0 0 0,3 5 1,21 44 23,-18-31 72,-1 0 0,-1 1 0,-1 0 0,-1 0 0,-1 0 0,-1 0 0,-1 0 0,-3 33-1,3 288 491,4-282-560,18 85 0,-26-144-6,1 0 1,-1 0-1,1 0 1,-1 0-1,0 0 1,1-1-1,-1 0 1,0 0-1,1 0 1,-6-1-1,-8 1 37,-63 13 20,48-8-17,0 0 0,-35 0 1,3-9 16,-108-18 1,-2-1-64,140 20-21,-2 0-6,0 0 0,0 3 0,0 1 0,-47 7 0,-138 16 12,143-19 0,73-4-3,-1 0 1,1 1-1,0-1 0,0 1 0,0 0 0,0 0 0,-8 5 0,8-4 0,1 0 0,-1-1-1,0 1 1,0-2 0,0 1 0,0 0 0,0-1 0,0 0 0,-10 1 0,13-55-151,-2-22-33,4 0 0,12-98 0,-8 151 57,5-75-539,32 74 541,-24 16 129,0 1-1,0 1 1,0 1-1,0 0 1,1 1-1,35-2 1,115 10-13,-48 1 25,203-23 46,-279 11-77,62-17-1,-61 12 9,55-6 0,-19 6 3,-80 13 18,0 1 1,0 0-1,0 0 0,0 0 1,-1 0-1,1 1 0,-1-1 0,1 0 1,-1 0-1,0 0 0,-1 0 1,0 6-1,1-3 10,2 24 46,10 58 0,-7-58 410,3 57-1,-48-84-179,-172-20-257,-174 2 77,348 15-128,-225 7 167,233-6-123,0-3 0,-36-5 1,60 7-37,1 0 1,0-1 0,-1 2-1,1-1 1,-1 1-1,1 0 1,-11 3 0,-21 2-14,36-6 9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59:06.85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80 6145,'5'-1'21216,"25"0"-20666,21 1-87,71 1 840,245-30 0,-267 17-1065,178 0 0,-57 7-223,-135-3 56,60-1 3,61 6 43,190 4 139,-241 15-249,32 1 123,320-15 63,-385-5-181,456-8 129,-579 11-121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59:10.76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0 130 10298,'0'0'14661,"4"-1"-13632,313-13 2370,-77 8-1515,274-2-1382,-323 9-379,501-2 748,-604 5-871,-54-2 0,0-1 0,54-5 0,-87 4 0,0-1 0,0 1 0,0 0 0,1 0 0,-1 0 0,0-1 0,0 1 0,0 0 0,1 0 0,-1 1 0,0-1 0,0 0 0,0 0 0,0 0 0,0 1 0,1-1 0,-1 1 0,0-1 0,0 1 0,0-1 0,0 1 0,1 1 0,1 24 0,-3-15 0,0 73 0,-3-83 0,0 0 0,-1-1 0,1 0 0,0 1 0,-1-1 0,1 0 0,0-1 0,-1 1 0,-4-2 0,7 2 0,-369-32-87,4 7-168,148 14 204,-181-20 44,370 29 7,-29-3-40,0 2 1,0 3-1,-110 15 0,-18 8-170,179-22 185,0 1 1,0 0 0,0 1 0,1 0 0,-1 0-1,-7 5 1,-8 3-76,21-11 97,0 0 0,0 0 0,1 0-1,-1 0 1,0 0 0,0 0 0,1-1 0,-1 1 0,0 0 0,0 0-1,1-1 1,-1 1 0,0-1 0,1 1 0,-1 0 0,0-1-1,1 1 1,-1-1 0,1 0 0,-1 1 0,1-1 0,-1 1-1,1-1 1,-1 0 0,1 1 0,0-1 0,-1 0 0,1-1-1,-14-26-141,12 23 115,0 0-5,-1 0-1,1 0 0,0 0 1,0 0-1,1-1 0,0 1 0,0 0 1,0-1-1,0 1 0,1-1 0,1-9 1,1 6 21,0 0 0,1 0 0,0 1 0,0-1 0,1 1 0,7-11 0,-10 17-168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00:52.9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1 293 9114,'0'0'11028,"12"9"-9236,0 1-1309,0 1-1,0-1 1,-1 2-1,0 0 1,-1 0 0,0 0-1,13 25 1,0 16-126,-2 0 1,-2 2 0,-3 0-1,-3 1 1,12 101 0,-23-143-231,-1 1 1,0 0-1,-1 0 1,-1-1-1,0 1 1,-1 0-1,0-1 1,-1 1 0,-1-1-1,-1 0 1,0 0-1,0-1 1,-2 1-1,1-1 1,-2 0-1,0-1 1,0 0-1,-1 0 1,-1-1 0,1 0-1,-17 13 1,21-20-19,-4 3-1290,5-15-3398,-1-6-798,0 0-4316</inkml:trace>
  <inkml:trace contextRef="#ctx0" brushRef="#br0" timeOffset="698.42">299 1 8706,'0'0'14574,"-4"32"-10357,-21 30-2884,21-55-1299,-1 1 0,2 0 0,-1 0 0,1 1 0,0-1 0,1 1 0,0-1 0,1 1 0,-1 0 0,2 0 0,-1 14 0,8-22-4,0 0 0,0 0 0,-1-1-1,1 1 1,0-2 0,7 0 0,-14 1-31,32-3 10,-22 1-16,-1 1-1,1 0 0,-1 0 0,1 1 0,-1 0 0,1 1 1,-1 0-1,14 3 0,-12 4-136</inkml:trace>
  <inkml:trace contextRef="#ctx0" brushRef="#br0" timeOffset="1097.57">440 56 10698,'0'0'13514,"-1"10"-12399,-5 106 975,10 159 1,-2-261-1851,-2-14-270,0 0 0,0 0 1,0 0-1,0 0 0,0 0 1,0 0-1,0 0 0,0 0 1,0 0-1,-1 0 0,1 0 1,0 0-1,0 0 0,0 0 1,0 0-1,0 0 0,0 0 1,0 0-1,0 0 1,0 0-1,0 0 0,0 0 1,0 0-1,0 0 0,0 0 1,0 0-1,0 0 0,0 0 1,0 1-1,-1-1 0,1 0 1,0 0-1,0 0 0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00:13.9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302 410 8066,'0'0'12545,"3"4"-10859,-1-2-1292,-1-1-239,0 0 0,0-1 0,1 1 0,-1 1 0,0-1 0,0 0 0,0 0 0,0 0 0,0 0 0,-1 1 0,1-1 0,0 1 0,-1-1 0,1 0 0,0 3 0,-2-3 26,1-1 0,-1 1 0,0 0 1,0-1-1,0 1 0,1 0 0,-1-1 1,0 1-1,0-1 0,0 1 0,0-1 1,0 0-1,0 1 0,0-1 0,0 0 1,0 0-1,0 0 0,0 0 0,0 0 1,-2 0-1,-29 2 20,28-2 70,-82 3 150,37-3-417,-72 10 0,121-9-19,-1-1 0,0 0 0,1 1 0,-1-1 0,1 1 0,-1-1 0,1 1-1,-1-1 1,1 1 0,-1 0 0,1-1 0,-1 1 0,1-1 0,0 1 0,-1 0 0,1 0-1,0-1 1,0 1 0,0 0 0,-1-1 0,1 1 0,0 0 0,0 0 0,0-1 0,0 1-1,0 0 1,0 0 0,0-1 0,1 1 0,-1 0 0,0 0 0,0-1 0,1 2 0,9 33-93,-7-27 115,35 160-49,-38-166 13,1-1 1,0 1-1,0-1 0,-1 0 0,1 1 0,0-1 1,0 0-1,1 0 0,-1 0 0,0 0 0,0 0 1,0 0-1,1 0 0,-1 0 0,0 0 1,1-1-1,-1 1 0,1 0 0,-1-1 0,1 0 1,-1 1-1,1-1 0,-1 0 0,3 1 0,47 0-1274,-13 0 694,-29 1 602,0 1 1,-1 0 0,1 0-1,-1 1 1,0 0-1,0 1 1,0-1 0,-1 2-1,0-1 1,0 1 0,0 0-1,0 1 1,-1-1-1,0 1 1,-1 0 0,0 1-1,0-1 1,0 1 0,-1 0-1,0 1 1,-1-1-1,1 1 1,-2-1 0,1 1-1,-1 0 1,-1 0 0,0 0-1,0 0 1,0 0-1,-1 0 1,-2 18 0,1-25 40,1 0-1,-1 0 1,1 0 0,-1 0 0,0 0 0,0 0 0,0 0 0,0 0-1,0-1 1,0 1 0,0 0 0,-1-1 0,1 1 0,-1-1 0,1 1 0,-1-1-1,1 0 1,-1 0 0,-2 2 0,-1-1 70,0 0 0,0 0 0,0 0 0,0 0 0,0-1 0,0 0 0,-8 1 1,-5-2 175,0 1 0,0-2 0,-27-4 0,-15-9 131,56 13-409,-1 0 1,1 0-1,0-1 0,0 0 1,0 0-1,0 0 1,0 0-1,0 0 0,0-1 1,1 0-1,-5-4 1,8 6-174,1 1 0,-1-1 0,0 0 0,1 0 0,-1 1 0,0-1 0,1 0 0,-1 1 0,1-1 0,-1 1 0,1-1 0,0 0 0,-1 1 0,1-1 0,-1 1 0,1-1 0,0 1 0,0 0 0,-1-1 0,1 1 0,0 0 0,-1-1 0,1 1 0,0 0 0,0 0 0,0 0 0,-1 0 0,2 0 0,30-10-4638,-30 10 3810,26-7-6224</inkml:trace>
  <inkml:trace contextRef="#ctx0" brushRef="#br0" timeOffset="382.66">540 863 12635,'0'0'8160,"0"12"-6960,1 118 1488,1-12-445,-3-83-4042,7-57-3193,0-1-1964</inkml:trace>
  <inkml:trace contextRef="#ctx0" brushRef="#br0" timeOffset="787.19">805 441 7682,'0'0'13324,"-2"14"-12060,-20 99 945,11-70-1662,2 0 1,2 1-1,2 0 0,2 0 0,3 50 0,1-87-518,1 0 1,0-1-1,0 1 1,1-1-1,-1 0 1,2 0 0,-1 0-1,0 0 1,1 0-1,0-1 1,1 0-1,-1 1 1,1-2-1,0 1 1,0 0-1,0-1 1,1 0-1,-1 0 1,1-1-1,0 0 1,0 0-1,1 0 1,-1 0-1,0-1 1,1 0-1,12 1 1,-13-1-21,0-1 0,0 0 0,0 0 0,0-1 0,0 1 0,1-2 0,-1 1 0,0 0 0,0-1 0,0-1 0,0 1 0,0-1 0,0 0 0,0 0 0,0 0 0,-1-1 0,1 0 0,-1 0 0,0 0 0,1-1 0,-2 0 0,1 0 0,0 0 0,-1-1 0,0 1 0,0-1 0,0 0 0,-1 0 0,5-8 0,-7 9-10,1 0 0,0 0 0,-1 0 0,0 0 0,0 0 0,0-1 0,-1 1 0,1-1 0,-1 1 0,0 0 0,0-1 0,0 1 0,-1 0 0,0-1 0,0 1 0,0 0 0,0-1 0,-1 1 0,1 0 0,-4-6 0,1 4-5,0 1 0,0 0 0,0 0 0,-1 0 0,0 0 0,0 1 0,0 0 0,0 0 0,0 0 0,-1 0 0,0 1 0,-11-5 1,11 6-8,-1-1 1,0 1-1,0 0 1,-1 1 0,1-1-1,0 2 1,0-1-1,-1 1 1,1 0 0,0 0-1,-12 2 1,15-1 1,0 0-1,0 1 1,0-1 0,0 1 0,0-1-1,0 1 1,0 0 0,1 0 0,-1 1 0,1-1-1,-1 1 1,1 0 0,0 0 0,0 0-1,0 0 1,0 1 0,1-1 0,0 1 0,-1-1-1,-1 5 1,3-5-143,0-1 1,0 0-1,1 1 0,-1-1 1,0 1-1,1-1 1,0 1-1,-1-1 0,1 1 1,0-1-1,0 1 0,1 2 1,10 15-4493,4-10-1190</inkml:trace>
  <inkml:trace contextRef="#ctx0" brushRef="#br0" timeOffset="1345.11">1091 464 11442,'0'0'9304,"14"-5"-8797,20-6-151,1 1 1,1 2-1,-1 2 1,41-3 0,-74 9-296,0 1 0,0-1 0,0 0 0,0 1 0,0 0 0,-1-1 0,1 1 0,0 0 0,0 0 1,-1 0-1,1 0 0,0 0 0,-1 0 0,1 1 0,-1-1 0,1 0 0,-1 1 0,0-1 0,0 1 0,0 0 1,0-1-1,0 1 0,0 0 0,0 0 0,0-1 0,-1 1 0,1 0 0,0 0 0,-1 0 0,0 0 0,0 0 1,1 3-1,0 11 304,0 0 0,0 0 0,-3 19 0,1-13-238,-1 44 207,0-25-1,1 0 1,2 0-1,2 0 0,14 70 0,-14-97 98,0 0-1,-1 0 1,0 25-1,-3-38-435,1-1-1,0 1 1,-1-1-1,1 1 1,0-1-1,-1 1 1,1-1-1,0 0 1,-1 1 0,1-1-1,-1 1 1,1-1-1,-1 0 1,1 1-1,-1-1 1,1 0-1,-1 0 1,0 1-1,1-1 1,-1 0-1,1 0 1,-1 0 0,1 0-1,-1 0 1,0 0-1,1 0 1,-1 0-1,1 0 1,-1 0-1,0 0 1,1 0-1,-1 0 1,1 0-1,-1-1 1,1 1 0,-1 0-1,0 0 1,1-1-1,-1 1 1,1 0-1,-1-1 1,1 1-1,0 0 1,-1-1-1,1 1 1,-1-1-1,1 1 1,0-1 0,-1 1-1,1-1 1,0 1-1,-1-1 1,1-33-4379,2 12-2120,1 1-2582</inkml:trace>
  <inkml:trace contextRef="#ctx0" brushRef="#br0" timeOffset="1702.98">1093 760 8066,'0'0'9002,"73"-22"-6626,-37 16-743,4 0-809,4 1-384,-1-1-336,0 0-104,3-3-664,-10 2-1625,-9 1-4872</inkml:trace>
  <inkml:trace contextRef="#ctx0" brushRef="#br0" timeOffset="2124.1">1797 724 15931,'0'0'10635,"7"7"-16445</inkml:trace>
  <inkml:trace contextRef="#ctx0" brushRef="#br0" timeOffset="2596.01">2037 991 9450,'0'0'13091,"6"-7"-11518,15-22-1430,-1-1 0,-1 0 1,-2-1-1,-1-1 0,-1-1 0,-2 0 0,-2-1 0,0 0 0,-3-1 0,0 0 0,-3 0 0,3-58 0,-8 15 194,49 377 1782,-37-238-1770,-4-23 39,0 0-1,3-1 0,22 56 0,-30-131-2298,-1 27 849,2-19-3465,1 0-1994</inkml:trace>
  <inkml:trace contextRef="#ctx0" brushRef="#br0" timeOffset="3019.64">2500 624 11899,'0'0'1769,"0"10"885,0 2-1885,0 19 2167,5 43-1,-3-63-2573,-1 0-1,2-1 1,0 1 0,0-1 0,1 0-1,0 0 1,0 0 0,11 16 0,-7-16-158,0 0 1,1 0 0,0-1 0,1 0-1,0-1 1,0 0 0,1 0 0,18 10-1,-23-15-144,1 0-1,-1 0 0,0-1 0,1 1 0,0-1 0,-1-1 0,1 1 1,0-1-1,0 0 0,0-1 0,0 0 0,0 0 0,-1 0 0,1-1 0,0 0 1,0 0-1,13-5 0,-16 4-27,0-1-1,1 0 1,-1 0 0,-1 0 0,1 0 0,0-1-1,-1 1 1,0-1 0,0 0 0,0 0 0,0 0-1,0 0 1,-1-1 0,0 1 0,0-1 0,0 0-1,-1 1 1,1-1 0,-1 0 0,0 0 0,0 0-1,-1-7 1,1 2-19,0-1 0,-1 1-1,0-1 1,-1 1-1,0-1 1,-1 1 0,0 0-1,-1-1 1,-6-16-1,2 14-19,0 0-1,-1 0 1,0 1-1,-1 0 1,-1 1-1,0 0 0,-17-15 1,20 19-105,0 2 1,-1-1-1,0 1 0,0 0 1,0 1-1,0-1 1,0 2-1,-1-1 0,0 1 1,0 1-1,0-1 1,0 1-1,-11 0 0,1 7-2447,14 13-4070,5-7 501</inkml:trace>
  <inkml:trace contextRef="#ctx0" brushRef="#br0" timeOffset="3444.24">2525 326 12603,'0'0'13643,"60"-1"-12891,-37 1-248,-1 0-272,-4 0-176,-3 0-56,-3 0-312,1 0-1232,-3 0-2441</inkml:trace>
  <inkml:trace contextRef="#ctx0" brushRef="#br0" timeOffset="3895.6">2783 42 5753,'0'0'16728,"-4"9"-16321,3-6-372,0 0 1,0-1-1,0 1 1,1 0 0,-1 0-1,1 0 1,-1 1-1,1-1 1,0 0 0,0 0-1,1 0 1,-1 0-1,2 5 1,0-3-3,0 0 0,1 0 0,0 0 0,0-1 0,0 1 1,1-1-1,-1 0 0,1 0 0,4 4 0,20 19 43,1 0-41,43 53-1,-66-73-26,0 0 1,-1 1-1,0 0 0,-1 1 0,1-1 0,-2 1 0,1-1 0,-1 1 0,0 0 0,-1 1 1,0-1-1,1 17 0,-3-25 21,0 1-1,0-1 1,-1 1 0,1-1 0,0 1 0,0-1 0,-1 1-1,1-1 1,-1 0 0,0 1 0,1-1 0,-1 0 0,0 1-1,0-1 1,1 0 0,-1 0 0,0 0 0,0 0 0,-1 0-1,1 0 1,0 0 0,0 0 0,-3 1 0,1 0 50,-1-1 0,1 1 0,-1-1 0,0 0 1,1 0-1,-1-1 0,0 1 0,0-1 0,-6 0 1,4 0-14,0 0 0,0-1 0,0 0 0,0 0 1,0 0-1,0-1 0,0 0 0,1 0 0,-1 0 1,1-1-1,-1 0 0,-7-6 0,9 6-82,1-1-1,0 1 0,-1-1 0,1 0 1,1 0-1,-1 0 0,1 0 1,-1-1-1,1 1 0,0-1 0,1 0 1,-1 1-1,1-1 0,0 0 1,0 0-1,0 0 0,1 0 1,0 1-1,0-1 0,0 0 0,1 0 1,-1 0-1,1 0 0,2-7 1,1 3-91,0 0 0,0 1 1,0-1-1,1 1 0,1 0 1,0 0-1,0 0 0,0 1 1,1 0-1,0 0 0,10-8 1,9-4-147,-7 5 173,-1-1-1,16-17 1,-30 29 88,0-1 0,-1 0-1,1-1 1,-1 1 0,0-1 0,-1 1-1,1-1 1,-1 0 0,0 0 0,0 0-1,-1 0 1,1 0 0,-1 0-1,1-7 1,-2 10 30,-1 0-1,1 0 1,-1 0 0,1 1-1,-1-1 1,1 0-1,-1 0 1,0 1-1,0-1 1,0 1 0,0-1-1,0 1 1,0-1-1,-1 1 1,1-1 0,0 1-1,-1 0 1,1 0-1,-1 0 1,1 0-1,-1 0 1,0 0 0,1 0-1,-1 0 1,0 1-1,0-1 1,1 1 0,-1-1-1,0 1 1,0 0-1,0 0 1,-1 0-1,-13-3 13,1 2 0,-28 0-1,32 1-47,7 0-43,0 0 0,0 0-1,0 0 1,0 1 0,0 0-1,0-1 1,0 1 0,1 0 0,-1 1-1,0-1 1,0 1 0,1 0-1,-1 0 1,1 0 0,-4 2 0,4-1-563,1 0 1,-1 0-1,1 0 1,0 0-1,-1 1 1,1-1 0,1 1-1,-1-1 1,-2 8-1,-1 7-5358</inkml:trace>
  <inkml:trace contextRef="#ctx0" brushRef="#br0" timeOffset="4616.6">3458 590 8490,'0'0'15709,"-3"8"-14456,-10 23-551,-3-1 0,0-1 0,-2 0 0,-1-2 0,-27 32 0,14-18-35,-41 67 1,72-142-10013,5 16 1998</inkml:trace>
  <inkml:trace contextRef="#ctx0" brushRef="#br0" timeOffset="5006.78">3229 635 11506,'0'0'13579,"13"9"-12569,7 4-626,0 1-1,-1 1 1,-1 1-1,-1 1 1,18 21 0,1 12 116,-22-30-263,1 1 0,0-2 0,23 23 0,-37-42-266,-1-1 0,0 1 1,1 0-1,-1 0 0,0-1 0,1 1 0,-1 0 0,0-1 1,0 1-1,1 0 0,-1-1 0,0 1 0,0 0 0,0-1 0,1 1 1,-1 0-1,0-1 0,0 1 0,0-1 0,0 1 0,0 0 1,0-1-1,0 1 0,0-1 0,0 1 0,0 0 0,0-1 1,0 1-1,0-1 0,0 1 0,0-1 0,0 1 0,0 0 1,0-1-1,-1 1 0,-1-13-7363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59:47.3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387 375 6689,'0'0'12774,"4"-3"-10811,-4 2-1880,1 1 0,-1 0-1,1 0 1,0-1 0,-1 1 0,1 0 0,-1-1 0,1 1 0,-1 0-1,1-1 1,-1 1 0,1-1 0,-1 1 0,0-1 0,1 1-1,-1-1 1,0 1 0,1-1 0,-1 1 0,0-1 0,0 0 0,1 1-1,-1-1 1,0 0 0,0 1 0,0-1 0,0 1 0,0-1-1,0 0 1,0 1 0,0-1 0,0 0 0,0 1 0,0-1-1,0 1 1,0-1 0,-1 0 0,1 1 0,0-1 0,0 1 0,-1-1-1,1 0 1,-1 1 0,1-1 0,0 1 0,-1-1 0,0 0 0,-3-1 244,-1 0 1,1 1-1,-1-1 1,0 1 0,0 0-1,1 0 1,-7 0-1,-12-1 3,1 0 1,0 2-1,-1 0 0,1 2 0,0 0 0,-22 6 0,32-5-317,0 0 0,0 1 0,1 0 0,0 0 0,-1 1 0,2 1 0,-1 0 0,1 0 0,0 1 0,0 0 0,1 1 0,-15 14 0,22-19-15,0-1 1,0 0-1,1 0 1,-1 1 0,0-1-1,1 1 1,-1-1-1,1 1 1,0 0 0,0 0-1,0 0 1,0-1-1,1 1 1,-1 0 0,1 0-1,-1 0 1,1 0-1,0 0 1,0 0 0,1 0-1,-1 0 1,1 0-1,-1 0 1,1 0 0,0 0-1,0-1 1,0 1 0,0 0-1,1-1 1,-1 1-1,1 0 1,-1-1 0,1 0-1,0 1 1,0-1-1,5 4 1,1 1-17,0-1-1,1 1 1,0-2-1,1 1 1,-1-1-1,1-1 1,0 1 0,20 4-1,59 11-156,-51-13 69,-1 2 0,46 16 0,-72-21 92,-1 1 0,1 0-1,-1 1 1,0 0 0,-1 0 0,0 1 0,0 0 0,0 1 0,-1 0 0,0 0-1,14 18 1,-21-24 11,1 0 0,-1 0 0,0 1 0,0-1 0,0 0 0,0 0 0,0 0 0,0 1 0,0-1 0,-1 0-1,1 1 1,-1-1 0,0 1 0,1-1 0,-1 1 0,0-1 0,-1 1 0,1-1 0,0 0 0,-1 1 0,1-1 0,-2 4 0,0-3 13,0 1 0,-1-1 1,1 0-1,-1 0 0,1 0 1,-1 0-1,0 0 0,0 0 0,0-1 1,-1 1-1,1-1 0,-6 3 1,-9 3 82,-1 0 0,0-1 0,0-1 1,-26 5-1,22-6 59,0-2 0,0 0 0,0-1 0,-1-2 0,-36-3 0,45 2-106,0-2 1,0 0-1,0-1 1,1 0-1,-1-2 0,1 1 1,1-2-1,-1 0 1,-20-14-1,34 21-95,0 0 0,0 0 0,-1 0-1,1 0 1,0 0 0,0 0 0,0 0 0,0 0 0,0 0 0,0 0-1,-1 0 1,1-1 0,0 1 0,0 0 0,0 0 0,0 0 0,0 0-1,0 0 1,0 0 0,0-1 0,0 1 0,0 0 0,-1 0 0,1 0-1,0 0 1,0 0 0,0-1 0,0 1 0,0 0 0,0 0 0,0 0-1,0 0 1,0-1 0,0 1 0,0 0 0,0 0 0,0 0 0,1 0-1,-1 0 1,0-1 0,0 1 0,0 0 0,0 0 0,0 0 0,0 0-1,0 0 1,0 0 0,0-1 0,0 1 0,1 0 0,-1 0 0,0 0-1,0 0 1,0 0 0,0 0 0,0 0 0,1 0 0,-1 0 0,0 0-1,0 0 1,0 0 0,0 0 0,0 0 0,1 0 0,-1 0 0,0 0-1,0 0 1,0 0 0,13-3-4235,-11 3 3653,15-1-6404</inkml:trace>
  <inkml:trace contextRef="#ctx0" brushRef="#br0" timeOffset="533.46">1178 356 6009,'0'0'16566,"5"14"-14825,9 28-577,-2 1 0,-2 0 0,6 61 0,-12 86 105,-4-145 243,-9-70-1686,-5-19-4194,9 27 18,-1-5-3908</inkml:trace>
  <inkml:trace contextRef="#ctx0" brushRef="#br0" timeOffset="944.91">849 320 9154,'0'0'4613,"12"0"-1786,250-16 5112,-182 5-6423,1 4 0,145 5 0,-214 2-1681</inkml:trace>
  <inkml:trace contextRef="#ctx0" brushRef="#br0" timeOffset="1493.93">1849 1 8530,'0'0'11588,"-3"11"-9847,-30 100 1985,16-62-2226,-10 53 0,75-107-743,15 1-1419,-47 5 48,0-2 1,0 0-1,17-5 1</inkml:trace>
  <inkml:trace contextRef="#ctx0" brushRef="#br0" timeOffset="1878.17">1961 108 8754,'0'0'12066,"-2"12"-10348,-36 283 4877,33-204-12127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59:37.4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15 314 11987,'0'0'10019,"2"10"-8945,39 334 4619,-36-297-4815,1 16 1122,-6-46-1205,-6-21-474,-1-19-463,0-1 0,1 1 0,1-1 0,2 0 0,0 0 0,1-38 0,-2-7-208,-8-26-309,7 62 300,1-1 1,1 0 0,1 0 0,5-48 0,0 70 185,-1 0 1,2 0-1,-1 1 0,1-1 1,1 1-1,0 0 0,1 0 1,0 1-1,1-1 0,0 1 1,0 1-1,1 0 0,13-12 1,-17 16 131,1 1 1,-1 0 0,1 1-1,1-1 1,-1 1-1,0 0 1,1 0-1,-1 0 1,1 1 0,0 0-1,0 0 1,0 1-1,0-1 1,0 1 0,0 1-1,0-1 1,0 1-1,1 0 1,-1 0-1,0 1 1,0 0 0,0 0-1,0 0 1,0 1-1,0 0 1,0 0-1,8 5 1,-1-1 37,-1 1 1,0 1-1,0 0 0,-1 1 1,14 14-1,-21-19 1,0 1 1,0-1-1,0 1 0,-1 0 1,0 1-1,0-1 0,0 0 1,-1 1-1,0 0 0,0-1 1,0 1-1,-1 0 0,1 0 1,-2 0-1,1 7 0,0-3 96,-1-1 0,-1 1-1,0-1 1,0 1 0,-1-1-1,0 0 1,-1 0 0,0 0-1,0 0 1,-1 0 0,-6 10-1,7-14 14,0 0 0,-1-1 0,1 1-1,-1-1 1,-1 0 0,1 0 0,0 0-1,-1-1 1,0 0 0,0 0 0,0 0 0,0 0-1,0-1 1,0 0 0,-1 0 0,1 0-1,-1-1 1,0 0 0,-10 1 0,-6 0-203,0-1-1,-1-2 1,1 0 0,-34-7-1</inkml:trace>
  <inkml:trace contextRef="#ctx0" brushRef="#br0" timeOffset="931.11">335 679 10362,'0'0'11964,"0"9"-10920,10 241 4694,-33-275-4071,18 15-1756,1 0 1,0-1 0,1 0 0,0 0 0,1 0 0,0 0-1,1 0 1,0-17 0,1 10-234,0 1-1,1 0 1,1-1-1,8-31 1,-7 43 224,-1-1 1,1 1 0,0-1-1,1 1 1,-1 0 0,1 0-1,0 0 1,1 1 0,0-1 0,0 1-1,0 0 1,0 1 0,12-9-1,-13 10 87,0 1 1,1 0-1,-1 0 0,0 0 0,1 0 0,-1 1 1,1 0-1,-1 0 0,1 0 0,0 0 0,-1 1 1,1-1-1,0 1 0,0 1 0,-1-1 0,1 1 1,0-1-1,-1 1 0,1 1 0,-1-1 0,1 1 1,4 2-1,-6-3 17,0 1 1,0-1 0,0 1-1,0 0 1,0 0-1,0 0 1,-1 1 0,1-1-1,-1 1 1,0-1 0,0 1-1,1 0 1,-2 0-1,1 0 1,0 0 0,-1 0-1,1 0 1,-1 0-1,0 0 1,0 1 0,0-1-1,-1 1 1,1-1 0,-1 0-1,0 1 1,0-1-1,0 1 1,0-1 0,0 1-1,-1-1 1,0 0 0,1 1-1,-1-1 1,-2 4-1,-1 3 73,0 0 0,-1-1 0,0 1 0,0-1 0,-1 0 0,0-1 0,-1 1 0,0-1 0,-13 12 0,-42 25 720,111-34-972,-29-6 302,0-1 0,0 2 0,0 1 1,-1 0-1,0 2 0,-1 0 0,0 1 0,26 19 1,-33-26 909,5-14-5115,-10 6 1829,11-9-6538</inkml:trace>
  <inkml:trace contextRef="#ctx0" brushRef="#br0" timeOffset="1350.16">1229 498 12083,'0'0'14672,"29"3"-12533,0 0-1948,-1-2 0,1-1-1,0-2 1,-1-1 0,0-1-1,54-14 1,-80 17-408,8-3-165,-7-3-3773</inkml:trace>
  <inkml:trace contextRef="#ctx0" brushRef="#br0" timeOffset="1777.58">1185 750 12859,'0'0'8882,"95"-8"-6186,-55 0-895,3 1-361,0 0-400,-3 1 128,-3 2-487,-7 0-113,-10 3-320,-7 0-152,-6 1-56,-6 0-40,-1 6-3513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00:55.6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87 6185,'0'0'14278,"3"-12"-9095,7-5-3858,0 10-1291,1 0-1,1 0 1,-1 1-1,1 0 1,0 1-1,0 1 1,1 0-1,-1 1 1,22-4-1,-27 6-47,0 1-1,0-1 0,0 1 1,0 1-1,0-1 1,0 1-1,0 1 0,12 3 1,-15-4 5,-1 1 0,1-1 1,-1 1-1,1 0 0,-1 0 1,0 1-1,0-1 0,0 1 1,0-1-1,0 1 0,-1 0 1,1 0-1,-1 0 0,0 1 0,0-1 1,3 6-1,-4-6 5,1 1-1,-1-1 1,0 1-1,0 0 1,0-1-1,-1 1 1,1 0-1,-1-1 1,0 1-1,0 0 1,0 0-1,-1-1 1,1 1-1,-1 0 1,0-1-1,-2 7 1,0-3 6,0 0 1,-1-1-1,0 1 1,0-1-1,-1 0 1,0 0-1,-10 10 1,-6 2 18,-1-1 0,-1-1-1,-34 19 1,55-34-21,9-4-144,0 1 0,0 0 0,1 0 0,-1 0 0,1 1 0,-1 0 1,1 1-1,0-1 0,-1 1 0,1 1 0,0 0 0,-1 0 0,1 0 0,-1 1 1,0 0-1,1 0 0,12 7 0,-5 0-81,-1 0-1,0 1 1,0 1-1,-1 0 1,-1 1 0,18 20-1,-25-26 201,0 0 1,-1 0-1,0 1 0,0-1 0,0 1 0,-1 0 0,0 0 1,0 0-1,-1 0 0,0 1 0,0-1 0,-1 1 1,0-1-1,0 1 0,-1-1 0,1 1 0,-2 8 0,0-14 79,0 1-1,0-1 1,0 1-1,0-1 1,-1 0-1,1 0 1,0 1-1,-1-1 1,0 0-1,1-1 1,-1 1-1,0 0 0,0 0 1,0-1-1,0 1 1,-1-1-1,1 1 1,0-1-1,0 0 1,-1 0-1,1 0 1,-1 0-1,1-1 1,-1 1-1,1-1 1,-6 1-1,-9 1 633,-1 0-1,-32-2 1,32 0-382,8 0-120,0-1 0,0 1-1,-1-2 1,1 1 0,-11-4 0,19 4-393,-1 0 0,0 0 0,0-1 0,1 1 0,-1 0 0,1-1-1,0 0 1,-1 0 0,-2-3 0,4 4-440,-1-1-1,1 1 1,0-1-1,0 0 1,0 1-1,0-1 0,1 0 1,-1 0-1,0 0 1,1 1-1,-1-1 0,1 0 1,0 0-1,-1 0 1,1-3-1</inkml:trace>
  <inkml:trace contextRef="#ctx0" brushRef="#br0" timeOffset="636.72">551 231 10138,'0'0'8718,"-11"-11"-6796,-37-35-379,46 45-1516,1 0 1,-1 0 0,1 0-1,0 0 1,0 0-1,0-1 1,0 1 0,0 0-1,0-1 1,0 1-1,0-1 1,0 1 0,0-1-1,1 1 1,-1-1-1,1 0 1,-1 1 0,1-1-1,0 0 1,0 1-1,0-1 1,-1 0-1,2 1 1,-1-1 0,0 0-1,0 0 1,0 1-1,1-1 1,-1 0 0,1 1-1,-1-1 1,1 1-1,0-1 1,0 1 0,0-1-1,0 1 1,0-1-1,0 1 1,0 0 0,0 0-1,0-1 1,0 1-1,1 0 1,-1 0 0,1 0-1,-1 0 1,1 1-1,-1-1 1,4-1 0,5-3-48,1 1 0,0 0 0,-1 1 1,2 1-1,11-3 0,-6 2-8,0 1 1,1 1-1,-1 0 0,27 3 0,-41-2 24,0 0 1,0 0-1,0 1 0,0-1 1,1 1-1,-1 0 0,0 0 1,0 0-1,0 0 0,-1 1 1,1-1-1,0 1 0,0 0 1,-1 0-1,1 0 0,-1 0 1,0 0-1,1 0 0,-1 1 1,0-1-1,0 1 1,0-1-1,-1 1 0,1 0 1,-1 0-1,1 0 0,-1 0 1,0 0-1,0 0 0,-1 0 1,1 0-1,0 4 0,-1 3 87,0 0 0,-1 0 0,-1 1 0,1-1 0,-2-1 0,1 1 0,-1 0 0,-1 0 0,0-1 0,0 0 0,-11 18 0,-8 7 462,-46 53 0,25-34-119,33-39-254,8-11-94,-1 0-1,1 1 0,0-1 0,0 1 0,1-1 0,-1 1 0,1 0 0,0 0 0,0 1 1,0-1-1,0 0 0,1 0 0,0 1 0,-1 6 0,3-10-65,1 0-1,-1 0 1,1 0 0,-1 0 0,1-1-1,0 1 1,-1 0 0,1-1-1,0 0 1,0 1 0,-1-1-1,1 0 1,0 0 0,0 0-1,0 0 1,2-1 0,0 1 16,310-1 1299,-320 1-2049</inkml:trace>
  <inkml:trace contextRef="#ctx0" brushRef="#br0" timeOffset="1523.62">1349 69 10178,'0'0'14490,"-10"2"-12156,-196 6-275,85-6-1036,120-2-1018,0 0 1,0 0 0,0 0-1,0 0 1,0 1 0,0-1-1,0 0 1,0 1 0,0-1-1,0 0 1,1 1-1,-1-1 1,0 1 0,0 0-1,0-1 1,0 1 0,1 0-1,-1-1 1,0 1 0,1 0-1,-1 0 1,1-1 0,-1 1-1,1 0 1,-1 0 0,1 0-1,-1 1 1,0 2-4,0 0 0,1-1-1,-1 1 1,1-1 0,0 1 0,0 0 0,0-1 0,1 5 0,17 62-37,-7-35 29,-5-15 2,1-1 0,14 27 0,-20-45-17,0 0 0,0 0 0,1 0-1,-1 0 1,1-1 0,-1 1-1,0 0 1,1-1 0,-1 1 0,1-1-1,-1 0 1,1 1 0,0-1-1,-1 0 1,1 0 0,-1 0 0,1 0-1,-1 0 1,1 0 0,-1-1-1,4 0 1,35-7-453,-39 7 434,8-2-96,1 1 1,-1 0 0,0 0 0,1 1 0,-1 0-1,1 1 1,-1 0 0,11 1 0,-14 1 120,-1-1 1,0 1-1,0 0 1,0 0-1,0 0 1,0 0-1,-1 1 0,1 0 1,-1 0-1,1 0 1,-1 1-1,0-1 1,-1 1-1,1 0 0,5 8 1,3 2 13,29 45-22,-38-56 29,-1 1 1,0 0-1,0 0 1,0 0-1,-1 0 1,0 0-1,1 0 1,-1 0-1,-1 0 1,1 1-1,-1-1 1,1 0-1,-2 6 1,1-9 28,-1 0-1,0 0 1,1 0 0,-1 0 0,0 0 0,0 0 0,0 0 0,0 0 0,0-1 0,0 1 0,0 0 0,0-1 0,0 1 0,0-1 0,0 1-1,-1-1 1,1 1 0,0-1 0,0 0 0,-1 0 0,1 1 0,0-1 0,0 0 0,-2 0 0,-39 1 555,33-1-474,-169 3-1087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00:48.7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162 65 9162,'0'0'12373,"-13"-3"-10587,7 0-1691,-48-12 2057,52 14-2028,-1 1 0,1-1 0,0 1 1,-1 0-1,1 0 0,-1 0 1,1 0-1,-1 0 0,1 1 0,-1-1 1,1 1-1,-1-1 0,1 1 0,0 0 1,-1 0-1,1 0 0,0 0 0,0 1 1,0-1-1,0 1 0,0-1 1,0 1-1,-2 1 0,0 3-94,1 0-1,0 0 1,0 0-1,0 0 1,0 0-1,1 0 1,0 1-1,1-1 1,-1 1-1,1 0 0,1-1 1,-1 1-1,1 0 1,0-1-1,1 1 1,-1 0-1,1 0 1,1-1-1,-1 1 1,1-1-1,4 9 1,0 0-38,1-1-1,0 0 1,2 0 0,-1-1 0,2 0-1,-1 0 1,24 22 0,31 19-125,-35-31-115,48 51 1,-71-68 209,0 1 1,0 0-1,-1 0 1,-1 1 0,1-1-1,-1 1 1,0 0-1,-1 0 1,0 1-1,0-1 1,-1 1 0,0-1-1,1 10 1,-3-15 38,0-1 1,0 0-1,0 0 1,0 1-1,0-1 0,-1 0 1,1 0-1,-1 0 1,0 0-1,0 1 1,1-1-1,-1 0 1,-1 0-1,1 0 1,0-1-1,0 1 1,-1 0-1,1 0 1,-1-1-1,-2 3 0,0-1 16,-1 0 0,0 0 0,1 0 0,-1-1 0,0 0 0,0 0 0,0 0 0,-8 1 0,-9 1 121,-1-1 1,0-1-1,-25-2 0,41 0-84,1 0-43,1 0 0,-1 0 0,0 0 0,1-1 0,-1 0 0,0-1 0,1 1 0,-1-1 0,1 0 0,0 0 0,0-1 0,0 0 0,0 1 0,0-2 0,0 1 0,1 0 0,-1-1-1,1 0 1,-5-6 0,5 4-46,0 0 0,1 0-1,0 0 1,0-1 0,0 1-1,1-1 1,0 0 0,0 1-1,0-1 1,1 0-1,0 0 1,1-1 0,-1 1-1,1 0 1,2-8 0,-1 10-15,0 0 0,0 0 1,1 0-1,-1 0 0,1 1 0,0-1 1,1 1-1,-1-1 0,1 1 0,0 0 1,0 0-1,6-6 0,52-46-631,-23 22 304,-18 15 97,-2-2-1,22-29 1,-35 43 256,-1 0 0,1-1 0,-1 1 0,-1-1 0,1 0 1,-1 0-1,-1-1 0,1 1 0,-1 0 0,-1-1 0,1-12 0,-2 17 57,-1 1 1,0-1-1,0 1 0,-1 0 1,1-1-1,-1 1 0,1 0 0,-1 0 1,0 0-1,0 0 0,-1 1 1,1-1-1,0 0 0,-1 1 1,0 0-1,1-1 0,-1 1 0,0 0 1,0 0-1,0 1 0,0-1 1,-1 1-1,1-1 0,-5 0 1,3 0-30,0 0 1,0 0 0,0 1 0,-1 0-1,1 0 1,0 0 0,0 0 0,-1 1-1,1 0 1,0 0 0,-1 0 0,1 1 0,0 0-1,0 0 1,-1 0 0,-5 3 0,10-3-138,0-1 1,0 1-1,0 0 1,0 0 0,0 0-1,0 0 1,0 0-1,0 0 1,0 0 0,1 0-1,-1 1 1,0-1-1,1 0 1,-1 0 0,1 1-1,-1-1 1,1 0-1,-1 1 1,1-1 0,0 0-1,0 3 1,0-2-444,0 0 0,0 0 0,0 0 0,0 0 0,1 0 0,-1-1 0,1 1 0,-1 0 0,1 0 0,0 0 0,-1-1 0,1 1-1,0 0 1,0-1 0,2 3 0,11 8-7823</inkml:trace>
  <inkml:trace contextRef="#ctx0" brushRef="#br0" timeOffset="436.12">512 57 10666,'0'0'11187,"0"13"-10036,-6 65 404,-9 198 2388,15-275-3933,1 0 0,-1 0 0,1 0 0,-1-1 0,1 1 1,0 0-1,-1 0 0,1-1 0,0 1 0,0 0 0,-1-1 0,1 1 0,0-1 0,0 1 0,0-1 0,0 0 0,0 1 0,0-1 0,0 0 0,0 1 1,0-1-1,0 0 0,0 0 0,0 0 0,0 0 0,0 0 0,0 0 0,0 0 0,0 0 0,0-1 0,0 1 0,0 0 0,0-1 0,1 1 1,40-9 118,-39 8-131,72-10-58,-42 11-2864</inkml:trace>
  <inkml:trace contextRef="#ctx0" brushRef="#br0" timeOffset="855.84">714 165 7618,'0'0'13625,"3"13"-12034,6 37-42,-3 2-1,1 65 0,-8-71-1052,0-13-114,1 0 0,1 0 1,2 0-1,2-1 0,10 44 0,-15-104-2305,1 9-1851,-1-4-3777</inkml:trace>
  <inkml:trace contextRef="#ctx0" brushRef="#br0" timeOffset="1417.03">895 80 10458,'0'0'13789,"-5"-3"-12899,-7-8-539,18 5-55,37 4 115,-19 2-303,13-2-12,-22 0-44,-1 1-1,1 0 0,0 2 1,0-1-1,0 2 1,17 3-1,-31-4-11,0 0-1,1 0 1,-1 0-1,0 0 1,1 0-1,-1 0 1,0 1-1,0-1 1,0 0-1,0 1 1,0-1-1,0 1 1,-1-1 0,1 1-1,0-1 1,-1 1-1,1-1 1,-1 1-1,0 0 1,1-1-1,-1 1 1,0 0-1,0-1 1,0 1-1,0 0 1,-1 2-1,-6 54 733,4-47-728,-1 24 66,0-1 0,2 1 0,2 0 0,1 0 0,2 0-1,1-1 1,2 1 0,1-1 0,14 38 0,-17-58 95,0 0-1,-1 1 1,-1-1-1,1 26 1,-3-40 119,-13-20-3623,-11-16-7825,12 17 1052</inkml:trace>
  <inkml:trace contextRef="#ctx0" brushRef="#br0" timeOffset="1781.19">934 426 7458,'0'0'16371,"82"-32"-16371,-37 31-1024,-7 1-1825,-4 0-3616</inkml:trace>
  <inkml:trace contextRef="#ctx0" brushRef="#br0" timeOffset="2169.27">1436 363 11803,'0'0'10451,"14"11"-9596,13 11-231,-2 1 0,37 42 0,64 105 3596,-141-195-8220,7 8-1712,6 13 4041,-5-11-6921</inkml:trace>
  <inkml:trace contextRef="#ctx0" brushRef="#br0" timeOffset="2593.91">1695 343 11402,'0'0'5879,"-9"11"-2900,-20 26-727,-66 92 2815,83-111-4765,1 1 0,1 0 0,1 1 0,0 0-1,-9 34 1,18-54-334,0 0 0,0 0 0,0 1 0,0-1 0,0 0 0,0 0 0,0 1 0,0-1 0,0 0 0,0 0 0,0 1 0,0-1 0,0 0 1,0 0-1,0 1 0,0-1 0,0 0 0,-1 0 0,1 0 0,0 1 0,0-1 0,0 0 0,0 0 0,-1 0 0,1 1 0,0-1 0,0 0 0,0 0 0,-1 0 0,1 0 0,0 0 0,0 0 0,-1 1 0,1-1 0,0 0 0,0 0 0,-1 0 0,1 0 0,0 0 0,0 0 0,-1 0 0,1 0 0,0 0 0,0 0 0,-1 0 0,1 0 0,0 0 0,-1 0 0,-8-10-5562,4 2-960</inkml:trace>
  <inkml:trace contextRef="#ctx0" brushRef="#br0" timeOffset="3311.43">2161 1 9762,'0'0'14056,"-10"14"-12801,4-5-1070,-3 4 42,0 0 0,1 0 0,0 1-1,1 0 1,1 0 0,-7 23 0,2 11 95,1-1 0,3 1 1,2 0-1,2 1 0,6 89 0,-1-123-310,1-1 0,0 1 0,1-1-1,1 0 1,0-1 0,0 1 0,2-1 0,0 0-1,0 0 1,1-1 0,11 13 0,11 10 153,2-1 0,39 32 0,-56-53 7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59:55.3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76 136 10242,'0'0'12554,"-9"9"-11985,3-2-410,0 1 1,0 0-1,0 0 1,1 0-1,1 0 1,-1 1-1,1 0 1,1 0-1,-1 0 1,2 0-1,-4 16 1,2-4 119,1 0 1,1 1-1,1-1 1,1 1 0,1 0-1,1-1 1,6 34-1,-7-50-236,1 1 0,0 0 0,0-1-1,0 1 1,0-1 0,1 0 0,0 0 0,0 0-1,0 0 1,1 0 0,0 0 0,0-1 0,0 0-1,0 0 1,1 0 0,-1 0 0,1-1 0,0 0-1,0 0 1,0 0 0,1-1 0,-1 1 0,1-1-1,-1 0 1,1-1 0,0 0 0,-1 0 0,1 0-1,0 0 1,0-1 0,0 0 0,7-1 0,-8 1-14,-1 0 0,1-1 0,-1 0 0,1 0 1,-1 0-1,0 0 0,1-1 0,-1 0 0,0 1 1,0-2-1,0 1 0,0 0 0,-1-1 1,1 0-1,0 0 0,3-4 0,-2 2-14,-1-1 1,0 0-1,0 0 0,0-1 0,0 1 1,-1-1-1,0 1 0,-1-1 0,3-11 0,-2 6-32,-1 0 0,0 1 0,-1-1-1,-1 0 1,1 0 0,-2 0-1,0 0 1,0 1 0,-1-1 0,-1 0-1,0 1 1,-6-17 0,-1 7-85,0 1-1,-2 0 1,0 1 0,-1 0 0,-1 1 0,-1 0 0,0 2 0,-35-30 0,46 43 76,1 1 0,-1-1 0,0 1 1,0 0-1,0 1 0,0-1 0,0 1 0,-1-1 0,1 1 1,-6 0-1,9 1-45,0 0 1,-1 0 0,1 0-1,-1 0 1,1 0 0,0 0-1,-1 1 1,1-1 0,0 1-1,0-1 1,-1 1 0,1-1-1,0 1 1,0 0-1,0-1 1,0 1 0,0 0-1,0 0 1,0 0 0,0 0-1,0 0 1,0 0 0,0 0-1,0 0 1,1 0-1,-1 1 1,0-1 0,1 0-1,-1 0 1,1 1 0,0-1-1,-1 0 1,1 0 0,0 1-1,0-1 1,0 3-1,-2 64-8988,2-37 1431</inkml:trace>
  <inkml:trace contextRef="#ctx0" brushRef="#br0" timeOffset="434.54">477 391 9642,'0'0'7746,"0"11"-5083,23 153 3138,-12-104-3755,5 110 0,-28-192-3607,6-1-1915,2-3-3251</inkml:trace>
  <inkml:trace contextRef="#ctx0" brushRef="#br0" timeOffset="1005.42">585 38 11618,'0'0'9480,"-6"11"-8200,1-2-1067,0 0 0,1 1 0,1-1 0,0 1 0,0 0-1,-1 9 1,3-13-156,0 0 0,1-1 0,0 1 0,0-1 0,0 1 0,1-1 0,0 1-1,0-1 1,0 1 0,1-1 0,0 0 0,0 1 0,0-1 0,1 0 0,4 7 0,8 6-36,0 0 1,2-1-1,0 0 1,35 25-1,-34-29-26,-1 2-1,0-1 0,-1 2 0,0 0 1,20 29-1,-33-41 4,-1-1 0,0 0 0,-1 1 0,1-1 0,0 1 0,-1-1 0,0 1 0,0 0 0,0 0 0,-1 0 0,1 7 0,-1-10 12,0 1-1,0-1 1,-1 1-1,1 0 1,-1-1 0,1 1-1,-1-1 1,0 0-1,0 1 1,1-1-1,-1 1 1,0-1-1,0 0 1,0 0-1,0 0 1,-1 0 0,1 1-1,0-2 1,0 1-1,-1 0 1,1 0-1,-1 0 1,1 0-1,-1-1 1,1 1 0,-1-1-1,1 1 1,-1-1-1,-2 1 1,-13 2 107,0 0 1,0-1 0,-1-1 0,1 0-1,-31-4 1,43 3-96,0-1 1,0 0-1,1-1 0,-1 1 0,0-1 0,1 1 1,-1-1-1,1-1 0,-1 1 0,1-1 0,-4-3 1,6 4-19,0 0 0,0 0 0,0 0 0,1 0 1,-1-1-1,1 1 0,0 0 0,0-1 1,-1 1-1,2-1 0,-1 1 0,0-1 0,0 0 1,1 1-1,0-1 0,-1 0 0,1 0 0,0 1 1,0-1-1,0 0 0,2-4 0,-1 2-4,0 0 0,1 0-1,0 0 1,0 0-1,0 0 1,1 0 0,-1 1-1,1-1 1,0 1 0,7-7-1,44-43-51,-18 21 31,-28 24 25,0 1 0,-1-1 1,0 0-1,0-1 0,-1 1 0,-1-2 0,1 1 1,-2 0-1,1-1 0,-2 0 0,1 0 0,-1 0 1,-1 0-1,0-1 0,-1 1 0,0-1 0,-1 1 1,-1-23-1,0 30 19,0-1 0,-1 1-1,1 0 1,-1 0 0,0 0 0,0 0 0,0 0-1,0 0 1,-1 0 0,0 1 0,0-1 0,0 1-1,0 0 1,0 0 0,0 0 0,-1 0 0,0 0-1,1 1 1,-1 0 0,0-1 0,0 2 0,0-1 0,-1 0-1,1 1 1,0 0 0,-9-2 0,-5 0 9,0 0 1,0 2-1,-1 0 1,1 1-1,-23 2 1,39-2-102,0 0 1,0 0 0,1 0 0,-1 1-1,0-1 1,1 0 0,-1 1-1,0 0 1,1-1 0,-1 1-1,1 0 1,-1-1 0,0 1-1,1 0 1,0 0 0,-1 0 0,1 1-1,0-1 1,0 0 0,-1 0-1,0 3 1,1-2-336,0-1 0,1 1 0,0 0 0,-1-1 0,1 1 0,0 0 1,0 0-1,0-1 0,0 1 0,0 0 0,0-1 0,0 1 0,1 0 0,0 3 0,7 10-5425</inkml:trace>
  <inkml:trace contextRef="#ctx0" brushRef="#br0" timeOffset="1581.49">950 66 4305,'0'0'21235,"17"-2"-20628,13-1-377,154-8 754,-190 36 64,-6 15-781,2 1 0,2 0 0,-7 82-1,14-95-45,2-1 0,0 1 0,2-1 0,1 0 0,1 0 0,1 0 0,11 28 0,-18-61-625,1 0 1,-1-1-1,1 1 1,0-1-1,1-10 1,1-5-5404,-2 6-2358</inkml:trace>
  <inkml:trace contextRef="#ctx0" brushRef="#br0" timeOffset="1950.09">938 326 12643,'0'0'10426,"100"-24"-9842,-57 17-416,1 0-168,13-1-792,-9 1-1777,-10 0-4064</inkml:trace>
  <inkml:trace contextRef="#ctx0" brushRef="#br0" timeOffset="2343.63">1859 225 8130,'0'0'14618,"-13"10"-13202,-108 92 708,98-81-1683,1 1-1,1 1 1,-32 46-1,26-29 387,21-36-2113,13-27-4224,-1 8-1368</inkml:trace>
  <inkml:trace contextRef="#ctx0" brushRef="#br0" timeOffset="2693.54">1555 241 11811,'0'0'9344,"11"7"-7713,4 2-1134,0 2 0,-1 0-1,0 0 1,-1 1 0,-1 1-1,20 25 1,-2 9 179,-22-33-307,1 1 1,1-2-1,0 1 0,0-1 0,1-1 0,17 15 1,-30-34 324,-10-7-6537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59:49.8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10578,'0'0'14623,"12"0"-13266,170 0 2182,-101 0-10303</inkml:trace>
  <inkml:trace contextRef="#ctx0" brushRef="#br0" timeOffset="396.78">17 216 7418,'0'0'14827,"77"-6"-12899,-42 2-456,5 1-383,2 1-81,0 1-288,-2 1-168,-6 0-240,-6 0-168,-9 4-136,-5 0-8,-7-2-568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6:59:45.4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390 69 5617,'0'0'12216,"8"-5"-9814,23-17-390,-30 22-1900,0 0 0,-1 0 0,1-1 0,-1 1 0,1 0 1,-1-1-1,1 1 0,-1 0 0,1-1 0,-1 1 0,1-1 0,-1 1 0,1-1 0,-1 1 0,0-1 0,1 1 0,-1-1 0,0 1 0,1-1 0,-1 1 0,0-1 0,0 0 0,1 1 0,-1-1 0,0 1 0,0-1 0,0 0 0,0 1 0,0-1 0,0 0 0,0 1 0,0-1 0,0 0 0,0 1 0,-1-1 0,1 1 0,0-1 0,0 0 0,0 1 0,-1-1 0,1 1 0,0-1 0,-1 1 0,1-1 0,-1 1 0,1-1 0,0 1 0,-1-1 0,1 1 0,-1 0 0,1-1 0,-1 1 0,1-1 0,-1 1 0,0 0 0,1 0 0,-1-1 0,-29-9 1164,14 8-1158,-1 1 0,0 0 0,0 1 0,1 1 0,-1 1 0,0 0 0,-29 9 1,3 1 59,-69 31 0,106-40-163,0 0-1,0 0 1,0 1-1,0-1 1,0 1-1,1 1 1,0-1-1,0 1 1,0 0-1,-5 7 1,8-9-16,0 0 0,0 0 1,1 0-1,-1 1 0,1-1 0,0 1 1,-1-1-1,2 0 0,-1 1 0,0 0 0,1-1 1,0 1-1,0-1 0,0 1 0,0-1 1,0 1-1,1 0 0,-1-1 0,1 1 1,0-1-1,2 6 0,0-5-3,-1 0 1,1 0-1,0 0 1,0 0-1,0 0 1,1-1-1,-1 0 1,1 1-1,0-1 1,0-1-1,0 1 0,0 0 1,1-1-1,-1 0 1,0 0-1,1 0 1,0-1-1,-1 0 1,1 0-1,5 1 0,15 2-13,0 0 0,38-1 0,-55-3 4,180 4-343,-208 0 344,1 0-1,0 2 1,0 0-1,1 1 1,-23 12 0,32-14 25,-1 1 1,1 0 0,0 1 0,1 0-1,0 0 1,0 0 0,0 1 0,-10 15-1,15-19-7,0 0 0,0 0 0,0 1 0,1-1 0,-1 1 0,1 0 0,0-1 0,1 1 0,-1 0 0,1 0 0,0 0 0,0 0 0,1 0 0,0 0 0,-1 1 0,2-1 0,-1 0 0,1 0 0,-1 0 0,4 9 0,-2-10 0,1 1 0,-1-1-1,1 0 1,0 0 0,0-1 0,1 1 0,-1 0 0,1-1-1,0 0 1,0 0 0,0 0 0,0-1 0,0 1 0,1-1-1,-1 0 1,1 0 0,8 2 0,2 1-2,1-2 1,-1 1 0,1-2-1,20 1 1,2-2 15,0-2 0,0-2 1,0-2-1,-1-1 0,0-1 0,58-21 0,-83 31-6981</inkml:trace>
  <inkml:trace contextRef="#ctx0" brushRef="#br0" timeOffset="950.91">1283 104 8978,'0'0'11484,"6"11"-10128,10 23-508,-1 2 0,-1 0 0,-3 0 0,14 72 0,-23-95-743,0 2 139,0-1-1,0 0 1,-2 0 0,0 0-1,-2 15 1,2-26-164,0 0 0,-1 0 0,0 0 0,0 0 0,0 0 0,0-1 0,0 1 0,0 0 0,-1-1 0,1 1 0,-1-1 0,0 1 1,0-1-1,0 0 0,0 0 0,0 0 0,0 0 0,-1 0 0,1 0 0,-1-1 0,1 1 0,-1-1 0,1 1 0,-1-1 0,0 0 0,0 0 0,0 0 0,0-1 0,-4 1 0,-2 1-43,1-2 0,0 1 0,-1-1 0,1 0 0,0-1 0,-1 0 0,1 0 0,0-1 0,0 0 0,0 0 0,0-1 0,0 0 0,1 0 0,-1-1 0,1 0 0,0 0 0,0-1 0,0 0 0,1 0 0,-7-7 0,5 3-104,-1-1-1,2 0 1,0 0-1,0-1 0,0 0 1,2 0-1,-1-1 1,2 0-1,-1 1 1,1-2-1,1 1 1,-3-21-1,5 28 28,-1-12-115,0-1 1,0 1-1,2 0 0,1-25 0,0 38 130,-1 0 0,1 1 0,0-1 1,0 0-1,0 0 0,0 1 0,1-1 0,-1 0 0,1 1 0,0 0 0,0-1 0,0 1 0,1 0 0,-1 0 0,1 0 0,0 0 0,0 1 0,0-1 0,0 1 0,0-1 0,0 1 0,1 0 0,-1 1 0,1-1 0,5-1 0,25-5-14,0 2 1,0 2-1,0 1 0,1 1 0,42 4 0,2-1 8,76-1 3354,-144 8-11374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03:22.4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0 216 9602,'0'0'4514,"0"12"-2655,11 135 1764,-4-75-1010,-5-60-676,-1-24 585,-4-59-2523,1 43-527,1 0 0,2 0-1,4-36 1,-4 61 427,-1-1-1,1 1 1,0 0 0,0-1 0,0 1-1,1 0 1,-1 0 0,1 0 0,-1 0 0,1 0-1,0 0 1,1 0 0,2-2 0,-4 3 43,1 1 1,0 0 0,-1 0-1,1 0 1,0 0 0,0 0-1,0 0 1,0 0 0,0 1-1,0-1 1,0 1 0,0-1-1,0 1 1,0 0 0,0 0-1,0 0 1,2 0 0,1 1 31,0 0 0,0 1 0,0-1 0,0 1 0,-1 0 1,1 0-1,-1 1 0,1 0 0,-1-1 0,0 1 0,0 0 0,0 1 1,-1-1-1,1 1 0,-1 0 0,5 6 0,10 19 308,-1 1 1,-2 0-1,-1 1 0,-1 1 0,9 36 0,0-3 448,-22-64-749,0 0 0,0 0-1,1 0 1,-1 0-1,0 0 1,1 0-1,-1 0 1,1 0-1,-1 0 1,1-1-1,0 1 1,-1 0-1,1 0 1,0-1 0,-1 1-1,1 0 1,0-1-1,0 1 1,-1 0-1,1-1 1,1 1-1,-1-1-141,0 0 0,0-1 0,-1 1 0,1 0 0,0-1 0,-1 1 0,1-1 0,0 1 0,-1-1 0,1 1 0,0-1 0,-1 1 0,1-1 0,-1 0 0,1 1 0,-1-1 0,0 1 0,1-1 0,-1 0 0,1 0 0,-1 1 0,0-1 0,0 0 0,1 0 0,-1-1 0,6-17-6144</inkml:trace>
  <inkml:trace contextRef="#ctx0" brushRef="#br0" timeOffset="398.16">351 329 10162,'0'0'9170,"14"1"-7575,0 1-1332,0-2 1,0 1-1,0-2 0,24-3 0,-34 3-251,0 1 0,0-2 0,0 1 0,0 0 0,0-1 0,-1 0-1,1 1 1,0-2 0,-1 1 0,7-5 0,-8 5-54,-1 0 1,1 0-1,-1 0 0,1 0 1,-1 0-1,0 0 0,0-1 1,0 1-1,0 0 0,0-1 1,-1 1-1,1 0 1,-1-1-1,0 1 0,1-1 1,-1 1-1,0-1 0,0 1 1,0 0-1,-2-5 0,2 5 29,0 1 0,-1 0-1,1-1 1,-1 1 0,0 0 0,1-1-1,-1 1 1,0 0 0,0 0-1,1 0 1,-1-1 0,0 1-1,0 0 1,-1 0 0,1 1 0,0-1-1,0 0 1,0 0 0,-1 0-1,1 1 1,0-1 0,0 1 0,-1-1-1,1 1 1,-1-1 0,1 1-1,0 0 1,-1 0 0,1 0-1,-1 0 1,-2 0 0,2 0 48,0 0 1,0 0-1,0 0 0,0 0 1,0 1-1,0-1 0,0 1 1,0-1-1,0 1 0,0 0 1,1 0-1,-1 0 0,0 0 1,1 0-1,-1 0 0,0 1 1,1-1-1,-1 0 0,1 1 1,0-1-1,-1 1 0,1-1 1,-1 3-1,-1 2 158,0 1 1,1 0-1,0 0 0,0 0 1,1 0-1,0 0 0,0 0 1,1 0-1,-1 0 0,2 0 1,-1 0-1,1 0 0,0 0 1,0 0-1,1 0 0,5 13 1,-5-14-272,1-1 1,-1-1 0,1 1 0,0 0-1,1-1 1,-1 0 0,1 1 0,0-1-1,0-1 1,1 1 0,-1-1 0,1 1-1,-1-1 1,1 0 0,0-1-1,0 1 1,0-1 0,1 0 0,-1-1-1,0 1 1,1-1 0,7 1 0,89 2-6755,-59-4 1906</inkml:trace>
  <inkml:trace contextRef="#ctx0" brushRef="#br0" timeOffset="813.2">770 226 9962,'0'0'7714,"-12"4"-5280,8-3-2264,-1 0 0,1 0 1,-1 1-1,1-1 0,-1 1 1,1 0-1,0 1 0,0-1 1,0 1-1,0 0 0,0 0 1,1 0-1,-1 0 0,1 1 0,0-1 1,0 1-1,0 0 0,0 0 1,1 0-1,0 0 0,-1 0 1,2 1-1,-1-1 0,0 1 1,1-1-1,0 1 0,-1 6 1,1-7-152,1 0 0,0-1 1,-1 1-1,2 0 0,-1 0 1,0 0-1,1-1 0,-1 1 1,1 0-1,0-1 1,0 1-1,1 0 0,-1-1 1,1 1-1,-1-1 0,1 0 1,0 0-1,1 1 0,-1-1 1,0-1-1,1 1 0,0 0 1,-1-1-1,1 1 0,0-1 1,1 0-1,-1 0 1,0 0-1,0 0 0,1 0 1,-1-1-1,1 0 0,0 0 1,-1 0-1,1 0 0,0 0 1,-1-1-1,1 1 0,0-1 1,0 0-1,0 0 0,6-2 1,-7 1-63,1 0 0,-1 0 1,0 0-1,1 0 0,-1-1 1,0 0-1,0 0 0,0 1 0,0-2 1,0 1-1,0 0 0,-1-1 0,1 1 1,-1-1-1,0 0 0,0 0 1,0 1-1,0-2 0,0 1 0,0 0 1,-1 0-1,0 0 0,1-1 1,-1 1-1,0-1 0,0-3 0,1-5-43,0 1 1,0-1-1,-1 0 0,-1 0 0,0 0 0,-2-19 0,-3 13 133,1 27-13,4 34-33,11 6-6,18 53-1,-18-70 0,-1 0 0,-2 1-1,-1 0 1,-2 1-1,2 37 1,-7-69 21,0 0 1,0 0-1,0 0 0,-1 0 0,1 0 0,-1 0 0,1 0 1,-1 0-1,1 0 0,-1 0 0,0 0 0,0 0 1,0 0-1,0-1 0,-1 1 0,1 0 0,0-1 1,-1 1-1,1-1 0,-1 1 0,1-1 0,-1 0 0,-2 2 1,-1-1 67,1 0 0,-1 0-1,1-1 1,-1 0 0,0 0 0,0 0 0,1 0 0,-1-1 0,0 1 0,-5-2 0,-3 1 66,-1-2-1,1 1 1,0-2 0,0 0-1,0-1 1,-23-9 0,31 11-255,0-1-1,0 1 1,0-1 0,1 0-1,-1-1 1,1 1 0,0-1-1,0 0 1,0 0 0,1 0-1,-1 0 1,1-1 0,0 1-1,-3-7 1,5 8-271,0 0-1,0 0 1,0 0 0,1 0-1,-1-1 1,1 1 0,0 0 0,0 0-1,0 0 1,1-6 0,0 5-466,0-1 0,0 1 0,1 0 0,-1 0 0,1-1 1,0 1-1,0 1 0,5-8 0,15-17-8068</inkml:trace>
  <inkml:trace contextRef="#ctx0" brushRef="#br0" timeOffset="1247.12">1098 293 7298,'0'0'11354,"-13"-3"-9475,8 2-1751,2 0-36,0 0-1,0 1 1,-1-1 0,1 0-1,0 1 1,0 0 0,0-1 0,0 1-1,-1 1 1,1-1 0,0 0 0,0 1-1,0 0 1,0-1 0,0 1 0,0 0-1,0 1 1,0-1 0,0 0 0,0 1-1,1 0 1,-1 0 0,0 0 0,1 0-1,0 0 1,-1 0 0,1 0-1,0 1 1,0-1 0,0 1 0,-2 5-1,0-1 115,0 1 0,1 0-1,0 0 1,1 0 0,-1 0 0,2 0-1,-1 1 1,1-1 0,0 0-1,1 1 1,0-1 0,1 11-1,0-16-190,-1 0-1,1 0 0,0 0 1,0 0-1,0 0 0,0 0 0,0 0 1,1-1-1,-1 1 0,1-1 1,-1 1-1,1-1 0,0 1 1,0-1-1,0 0 0,1 0 1,-1 0-1,0 0 0,1 0 0,-1-1 1,1 1-1,0-1 0,-1 0 1,1 0-1,0 1 0,0-2 1,0 1-1,0 0 0,0-1 1,0 1-1,0-1 0,0 0 0,0 0 1,0 0-1,0 0 0,5-2 1,-3 1-31,-1 1 0,0-2 0,0 1-1,0 0 1,0-1 0,0 0 0,-1 0 0,1 0 0,-1 0 0,1-1 0,-1 0 0,1 1 0,-1-1 0,0 0 0,-1 0 0,1-1 0,0 1 0,-1-1 0,0 1 0,0-1-1,3-7 1,-2 6-15,-1 0-1,0-1 1,0 1-1,-1 0 1,0-1-1,0 0 1,0 1-1,0-1 1,-1 0-1,0 1 0,0-1 1,-1 0-1,0 0 1,0 1-1,0-1 1,-2-5-1,3 11 30,0-1 0,0 1 0,0 0 0,0-1 0,0 1-1,0 0 1,0-1 0,0 1 0,0-1 0,0 1 0,0 0 0,0-1 0,0 1-1,-1 0 1,1-1 0,0 1 0,0 0 0,0-1 0,-1 1 0,1 0-1,0-1 1,0 1 0,-1 0 0,1-1 0,0 1 0,-1 0 0,1 0 0,0 0-1,-1-1 1,1 1 0,0 0 0,-1 0 0,1 0 0,0 0 0,-1 0-1,1-1 1,0 1 0,-1 0 0,1 0 0,-1 0 0,1 0 0,-4 19 59,6 30 293,-1-44-376,1 0 1,0 0 0,0 0-1,0 0 1,0-1 0,1 1 0,0-1-1,-1 1 1,2-1 0,-1 0-1,0 0 1,1-1 0,0 1 0,0-1-1,0 1 1,0-1 0,1 0-1,7 3 1,-8-4-601,-1-1 0,1 0 0,0 0-1,0 0 1,0-1 0,-1 0 0,1 1 0,0-1 0,0 0 0,4-1-1,7-3-1899</inkml:trace>
  <inkml:trace contextRef="#ctx0" brushRef="#br0" timeOffset="1679.82">1254 0 11498,'0'0'1992,"2"11"-878,6 37 558,3 0-1,17 46 1,-14-54-992,-3 0 0,-1 0 1,-2 1-1,6 74 1,-15-108 1953,0-11-1051,-3-24-612,-2-41-1127,6 62 190,0-9-184,0 0 0,1 1-1,1-1 1,4-17-1,-6 30 51,1 1-1,0-1 0,-1 1 0,1-1 1,0 1-1,0-1 0,0 1 1,1 0-1,-1-1 0,1 1 0,-1 0 1,1 0-1,0 0 0,-1 0 1,1 0-1,0 0 0,0 1 0,1-1 1,-1 1-1,0-1 0,0 1 1,1 0-1,-1 0 0,1 0 0,-1 0 1,1 0-1,-1 1 0,1-1 1,-1 1-1,1-1 0,0 1 0,2 0 1,-1 1 66,0 0 1,0 0-1,0 1 1,-1-1-1,1 1 1,-1 0-1,1 0 0,-1 0 1,0 0-1,0 1 1,0-1-1,0 1 1,0 0-1,0 0 1,-1 0-1,1 0 0,-1 0 1,0 0-1,4 8 1,4 9 52,-1 0 0,9 25 0,-16-39-37,31 102 3,-32-123-4925,-1-2 2286</inkml:trace>
  <inkml:trace contextRef="#ctx0" brushRef="#br0" timeOffset="2052.62">1460 27 10962,'0'0'664,"82"83"-3064</inkml:trace>
  <inkml:trace contextRef="#ctx0" brushRef="#br0" timeOffset="2452.21">1634 240 10962,'0'0'9381,"2"14"-8635,5 17-218,13 43 1,-16-63-409,0 0 0,1-1 0,0 1 0,0-1 0,1 0-1,0 0 1,1 0 0,14 15 0,-20-24-91,-1-1 1,1 1-1,-1-1 1,1 0-1,-1 1 0,1-1 1,0 1-1,-1-1 1,1 0-1,-1 0 1,1 1-1,0-1 0,-1 0 1,1 0-1,0 0 1,0 0-1,-1 0 0,1 0 1,0 0-1,-1 0 1,1 0-1,0 0 1,-1 0-1,1 0 0,0 0 1,-1 0-1,1-1 1,0 1-1,-1 0 0,1-1 1,0 1-1,-1 0 1,1-1-1,-1 1 1,1-1-1,-1 1 0,1-1 1,-1 1-1,1-1 1,-1 1-1,1-1 0,-1 1 1,0-1-1,1 0 1,-1 1-1,0-1 1,0 0-1,1 1 0,-1-1 1,0 0-1,0 1 1,0-1-1,0-1 0,10-45 298,-9 41-334,3-33-786,-2-58-1,-2 85 534,4 7-25,4 13 186,9 15 176,-16-21-60,5 6 33,1 0 0,-1 0 0,1-1 0,1 0 1,-1 0-1,1-1 0,1 0 0,-1 0 0,14 6 1,-20-11-47,0 0 1,1 0-1,-1 0 1,1 0 0,0 0-1,-1-1 1,1 1-1,0-1 1,-1 0 0,1 0-1,0 0 1,-1 0-1,1 0 1,0 0 0,0-1-1,3-1 1,-3 1 3,-1-1 1,0 1 0,0-1 0,1 0-1,-1 1 1,0-1 0,0 0 0,-1-1-1,1 1 1,0 0 0,-1 0 0,1-1-1,-1 1 1,0-1 0,0 1-1,0-1 1,0 1 0,0-1 0,0-5-1,1 3 3,-1-1 0,0 0 0,-1 0 0,1 0-1,-1 0 1,0 1 0,0-1 0,-3-11-1,3 15-1,-1 1 0,1-1 0,-1 0-1,1 1 1,-1-1 0,0 1 0,0-1-1,0 1 1,0-1 0,0 1 0,0 0-1,0 0 1,0-1 0,0 1-1,-1 0 1,1 0 0,0 0 0,-1 0-1,1 0 1,-1 1 0,1-1 0,-1 0-1,0 1 1,1-1 0,-1 1 0,0-1-1,1 1 1,-1 0 0,0 0-1,1 0 1,-1 0 0,0 0 0,1 0-1,-3 1 1,1-1 44,0 1 0,0 0 0,0 0 0,1 1 0,-1-1 0,1 1 0,-1-1 0,1 1 0,-1 0 0,1 0 0,0 0 0,0 0 0,0 0 0,0 0 0,0 0 0,1 1 0,-1-1 0,0 1 0,1 0 0,0-1 0,0 1 0,0 0 0,0 0 0,0-1 0,1 1 0,-1 4 0,-2 5 414,1 1-1,0 0 1,1 0 0,1 21 0,0-30-421,1 0 0,-1 0 0,1-1-1,0 1 1,0 0 0,0-1 0,1 1 0,-1 0 0,1-1-1,0 0 1,0 1 0,0-1 0,0 0 0,0 0 0,1 0-1,5 4 1,-2-2-18,0-1 0,0 0 0,0 0 0,1-1 0,-1 0 0,1 0 0,0 0 0,9 1 0,8 2-530,1-2 0,0-1 0,48 0-1,-16-5-4295,-18-4-3797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03:20.9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293 330 8370,'0'0'10137,"-4"-12"-8325,-16-40-721,17 47-958,1 1 1,-1 0-1,0 0 0,-1 0 1,1 0-1,0 0 0,-1 1 1,0-1-1,0 1 0,0 0 0,0 0 1,-1 1-1,1-1 0,-1 1 1,1 0-1,-1 0 0,-8-2 1,5 2-38,0 0 1,0 1 0,0 0 0,0 0 0,0 1-1,-1 0 1,1 0 0,0 1 0,-9 2-1,11-1-61,0 0-1,0 1 1,0 0-1,1 0 1,0 0-1,-1 0 1,1 1-1,0 0 0,1 0 1,-1 1-1,1-1 1,0 1-1,0 0 1,0 0-1,1 0 1,-1 1-1,1-1 1,1 1-1,-1 0 1,1-1-1,0 1 1,0 0-1,1 1 0,0-1 1,0 0-1,0 0 1,1 9-1,-1-10-11,1 1 0,-1-1 1,1 1-1,1-1 0,-1 1 0,1-1 0,0 1 0,1-1 0,-1 1 0,1-1 0,0 0 0,0 0 0,1 0 0,-1 0 0,1 0 1,0 0-1,1-1 0,-1 0 0,1 1 0,0-1 0,0 0 0,0-1 0,0 1 0,1-1 0,-1 0 0,1 0 0,0 0 0,0-1 0,0 0 1,10 4-1,-11-5-15,1 0 0,-1 0 0,1-1 0,-1 1 0,1-1 0,-1 0 0,1 0 0,-1 0 0,1-1 0,-1 0 0,1 0 0,-1 0 0,0 0 0,0 0 1,1-1-1,-1 0 0,0 0 0,0 0 0,0-1 0,-1 1 0,1-1 0,-1 0 0,1 0 0,2-3 0,0-1-6,-2 0 0,1 0 0,-1-1-1,0 1 1,-1-1 0,0 0 0,0 0 0,0 0 0,-1 0 0,0-1-1,-1 1 1,1-11 0,-1-19-153,-1 0 0,-2 0 0,-1 1 1,-2-1-1,-2 1 0,-1 0 0,-15-40 0,24 132 311,6-15 24,2 1 0,1-2 0,3 1 0,1-1 0,1-1-1,3-1 1,24 41 0,-38-72-227,0-1-1,1 1 1,-1-1-1,1 0 1,0-1-1,0 1 1,1-1-1,-1 0 1,1 0 0,11 4-1,-13-6-290,0 0-1,0-1 1,1 0-1,-1 0 1,0 0-1,1-1 1,5 1-1,-5-2-515,-1 1 0,1 0 0,-1-1-1,1 0 1,-1 0 0,0-1 0,8-2 0,14-12-7388</inkml:trace>
  <inkml:trace contextRef="#ctx0" brushRef="#br0" timeOffset="602.58">540 174 11739,'0'0'4853,"-12"1"-2416,7-2-2269,0 1 0,1 0 0,-1 1-1,0-1 1,1 1 0,-1 0-1,0 0 1,1 0 0,-1 1 0,1-1-1,0 1 1,-1 0 0,1 0-1,0 1 1,0-1 0,1 1 0,-1 0-1,0 0 1,1 1 0,0-1-1,0 0 1,0 1 0,0 0 0,0 0-1,1 0 1,-1 0 0,1 0-1,-2 6 1,2-2-48,0-1 0,0 1 1,1-1-1,0 1 0,1 0 0,-1-1 0,1 1 0,1 0 0,0 0 1,0-1-1,0 1 0,1-1 0,0 1 0,0-1 0,1 1 1,0-1-1,7 11 0,-7-13-103,0 0-1,1 0 1,-1-1 0,1 0-1,0 1 1,1-1 0,-1-1-1,1 1 1,-1-1 0,1 0-1,0 0 1,1 0 0,-1 0-1,0-1 1,1 0 0,-1 0 0,1-1-1,0 1 1,-1-1 0,1-1-1,0 1 1,0-1 0,11 0-1,-14-1-16,0 0-1,1 0 1,-1 0-1,0-1 1,0 1 0,0-1-1,0 1 1,0-1-1,0 0 1,-1 0-1,1 0 1,-1-1-1,1 1 1,-1 0-1,0-1 1,0 0 0,0 0-1,0 1 1,0-1-1,-1 0 1,1 0-1,-1-1 1,0 1-1,2-6 1,2-10-237,0-1 0,5-38 0,-8 45 11,8-51-802,-10 64 1024,0 0 0,0-1 0,0 1 0,1 0 0,-1 0 0,0-1 0,0 1 0,0 0 0,0 0 0,0 0 0,1-1 0,-1 1 0,0 0 0,0 0 0,0 0 0,1 0 0,-1 0 0,0-1-1,0 1 1,1 0 0,-1 0 0,0 0 0,0 0 0,1 0 0,-1 0 0,0 0 0,0 0 0,1 0 0,-1 0 0,0 0 0,0 0 0,1 0 0,-1 0 0,0 0 0,0 0 0,1 0 0,-1 0 0,0 1 0,0-1 0,0 0 0,1 0 0,-1 0 0,0 0 0,0 0 0,0 1 0,1-1 0,-1 0 0,0 0 0,0 0 0,0 0 0,0 1 0,1-1 0,-1 0 0,0 0 0,0 1 0,0-1 0,0 0 0,0 0 0,0 1 0,0-1 0,0 0 0,0 0 0,0 1 0,0-1 0,0 0-1,0 0 1,0 1 0,0-1 0,0 1 0,7 17-33,7 25 172,-2-11 587,-3 1-1,7 39 0,-16-77-298,-4-19 344,2 1 0,0-42 0,3 59-868,-1 1 1,0-1-1,1 1 0,0 0 1,0-1-1,1 1 0,0 0 1,-1 0-1,2 0 0,-1 0 1,0 0-1,1 0 0,0 1 1,0 0-1,1-1 0,-1 1 1,1 0-1,6-5 0,-8 8 57,0-1 0,-1 1 0,1 0 0,0 0 0,0 0 0,0 0-1,0 1 1,0-1 0,1 0 0,-1 1 0,0 0 0,0-1 0,0 1 0,0 0 0,1 0-1,-1 0 1,0 0 0,0 1 0,0-1 0,3 1 0,-1 1 20,0 0 0,-1 0 1,1 0-1,-1 0 0,0 0 1,0 1-1,1-1 0,-2 1 1,1 0-1,4 4 0,4 9 70,-1 0 0,0 1 0,13 30 0,-17-34-66,4 13-385,10 21 1483,-6-29-3336,5-10-4122,-10-7-172</inkml:trace>
  <inkml:trace contextRef="#ctx0" brushRef="#br0" timeOffset="1026.42">1079 176 12443,'0'0'10186,"-66"14"-7698,48 6-1103,2 4-537,4 6-264,4 3-224,6-1-240,2 0-120,10-2-296,17-4-784,19-4-1281,42-12-1904,-10-6-624,2-4-1952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02:35.0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10258 755 10786,'0'0'12484,"5"-10"-11399,17-30-264,45-62 0,-36 57-445,33-62 1,-51 78-376,-1 1-1,-1-2 1,-2 0 0,-1 0 0,-1 0 0,-2-1 0,-1 0 0,1-48 0,-1 169 1122,30 166 0,-6-73 312,-28-155-1119,-1-23-282,1-1 0,0 1 1,0 0-1,0 0 0,1 0 1,-1-1-1,3 10 0,7-46-3987,-3 4-1340,0-1-1871</inkml:trace>
  <inkml:trace contextRef="#ctx0" brushRef="#br0" timeOffset="427.42">10845 278 12859,'0'0'3874,"-5"13"-1724,-5 17-941,1 0 1,1 0-1,2 1 1,1 0-1,-2 50 1,7-71-1126,0-1 0,1 1 0,0 0 0,0-1 0,1 1 1,0-1-1,1 1 0,0-1 0,0 0 0,1 0 0,0 0 0,1-1 1,0 1-1,0-1 0,1 0 0,0-1 0,0 1 0,1-1 1,0 0-1,0-1 0,0 0 0,1 0 0,14 8 0,-17-11-64,-1-1-1,1 1 0,0-1 0,0-1 1,0 1-1,0 0 0,0-1 0,0 0 1,0 0-1,0-1 0,1 1 0,-1-1 1,0 0-1,0-1 0,1 1 0,-1-1 0,0 0 1,0-1-1,0 1 0,0-1 0,7-3 1,-7 2-3,-1 0 0,1-1 1,-1 1-1,0-1 0,0 0 1,0-1-1,0 1 0,-1-1 0,1 1 1,-1-1-1,0 0 0,-1 0 1,1-1-1,-1 1 0,0 0 1,0-1-1,-1 1 0,0-1 1,1-7-1,0-3-13,-2 0 1,1 1-1,-2-1 0,0 0 1,-1 0-1,-1 1 0,0-1 1,-1 1-1,-1 0 0,0 0 1,-1 0-1,-9-15 0,12 23-54,-1 0-1,0 0 0,0 1 1,0 0-1,-1-1 1,0 1-1,0 1 0,-1-1 1,0 1-1,0 0 1,0 0-1,0 1 1,-1 0-1,1 0 0,-1 0 1,0 1-1,-1 0 1,1 1-1,0-1 0,-1 1 1,1 1-1,-1-1 1,0 1-1,1 1 0,-1 0 1,-11 0-1,18 0-84,-1 0-1,1 1 1,-1-1-1,1 0 1,-1 0-1,1 1 1,-1-1-1,1 1 1,-1 0-1,1-1 1,0 1-1,0 0 1,-1 0-1,1 0 1,0 0-1,0 0 1,0 0 0,0 0-1,0 0 1,0 0-1,0 0 1,-1 3-1,1-1-908,0 0 0,0 0 0,0 0 0,1 0-1,0 0 1,-1 1 0,1-1 0,0 0 0,1 6 0,1 5-8441</inkml:trace>
  <inkml:trace contextRef="#ctx0" brushRef="#br0" timeOffset="855.5">11232 72 11562,'0'0'11526,"2"12"-10850,-2-6-640,1 0 0,1 0 1,-1 0-1,1-1 0,0 1 0,0 0 1,1-1-1,0 0 0,0 1 0,0-1 1,0 0-1,1-1 0,0 1 1,0 0-1,0-1 0,0 0 0,1 0 1,0 0-1,6 3 0,32 21 76,38 29 87,-74-51-103,0 0 1,-1 0-1,1 1 1,-1 0-1,-1 0 1,1 1-1,-1-1 1,5 10-1,-9-15-43,-1-1 0,1 1 0,0-1 0,-1 1 0,1-1 0,-1 1 0,1-1 0,-1 1 0,0 0 0,0-1 0,0 1 0,0 0 0,0-1 0,0 1 0,0-1 0,0 1 0,-1 0-1,1-1 1,0 1 0,-1-1 0,0 1 0,1-1 0,-1 1 0,0-1 0,0 1 0,-1 1 0,-1-1 27,1 1-1,-1-1 1,0 0-1,0 0 1,0 0-1,-1-1 1,1 1-1,0-1 1,-1 0-1,1 0 0,-6 1 1,-10 2 7,-1-2 0,1-1 0,-27-1 0,45 0-102,-2 1-79,1-1 1,0-1-1,0 1 0,-1 0 1,1 0-1,0-1 1,0 0-1,0 1 1,-1-1-1,1 0 1,0 0-1,0 0 0,0 0 1,0 0-1,1-1 1,-1 1-1,0 0 1,0-1-1,1 0 0,-3-2 1,2 0-546,0 0 0,0 0 0,0 0 0,1-1 0,-1 1 0,1 0 0,0 0 0,1-1 0,-1 1 0,1-5 0,-1-19-5221</inkml:trace>
  <inkml:trace contextRef="#ctx0" brushRef="#br0" timeOffset="1262.02">11270 56 11258,'0'0'11771,"86"-16"-10499,-41 10-296,4-2-111,1 1-353,0 0-280,-6 1-144,-7 2-88,-11 3-408,-20 1-1609</inkml:trace>
  <inkml:trace contextRef="#ctx0" brushRef="#br0" timeOffset="-2093.67">8620 644 7362,'0'0'10398,"0"101"-4974,0 100 131,-26-221-10776,19 10-665,1-2-2328</inkml:trace>
  <inkml:trace contextRef="#ctx0" brushRef="#br0" timeOffset="-1378.03">9017 163 992,'0'0'16149,"-11"4"-14526,3-1-1359,4-2-141,-1 1 0,1 0 0,-1 0 0,1 0 0,0 0 0,0 1 0,0-1 0,0 1 0,1 0-1,-1 0 1,1 1 0,0-1 0,0 1 0,0-1 0,0 1 0,-3 6 0,-9 20 364,1 1 1,1 0 0,2 1-1,2 0 1,0 0 0,2 1-1,2 0 1,1 1-1,1-1 1,3 42 0,1-67-473,0-1 1,0 0 0,1 0-1,0 0 1,0 0 0,1 0 0,0 0-1,0-1 1,1 1 0,-1-1-1,1 0 1,1 0 0,-1 0-1,1 0 1,0-1 0,0 0 0,1 0-1,0-1 1,0 1 0,0-1-1,0 0 1,0-1 0,1 1 0,0-1-1,-1-1 1,1 1 0,0-1-1,1 0 1,-1-1 0,0 0-1,0 0 1,1 0 0,-1-1 0,0 0-1,1-1 1,-1 0 0,0 0-1,0 0 1,8-3 0,-11 3-6,0 0-1,0 0 1,0 0 0,0-1 0,0 0 0,0 0-1,0 0 1,-1 0 0,1-1 0,-1 1 0,1-1-1,-1 0 1,0 0 0,0 0 0,0 0 0,-1 0-1,1-1 1,-1 1 0,0-1 0,0 0 0,0 0-1,0 0 1,-1 0 0,1 0 0,-1 0 0,0 0-1,-1 0 1,1 0 0,0-1 0,-1 1 0,0 0-1,0 0 1,-2-9 0,1 5-3,-1-1 0,0 1 0,-1-1 0,0 1 0,0 0 0,-1 0 0,1 0 0,-2 1 0,1-1 0,-1 1 0,-1 0 0,1 0 0,-1 1 0,0 0 0,-12-10 0,13 13-11,0-1 0,0 2-1,0-1 1,-1 1 0,1-1 0,-1 2-1,1-1 1,-1 0 0,0 1 0,0 0-1,1 1 1,-1-1 0,0 1-1,0 0 1,0 1 0,0-1 0,-6 2-1,9-1-104,-1 0 0,1 0-1,0 0 1,0 0 0,0 1-1,0 0 1,0-1 0,0 1-1,0 0 1,0 0 0,0 1-1,1-1 1,-1 0 0,1 1-1,0 0 1,0-1 0,0 1-1,0 0 1,0 0 0,1 0-1,-1 0 1,1 1 0,0-1 0,0 0-1,0 0 1,0 1 0,0-1-1,1 1 1,-1 6 0,1-8-301,0 0 0,1 0 0,-1 1 0,0-1 0,1 0 1,-1 0-1,1 0 0,0 0 0,-1 1 0,1-1 0,0 0 1,0 0-1,1 0 0,-1-1 0,0 1 0,1 0 0,-1 0 1,1-1-1,-1 1 0,1-1 0,0 1 0,0-1 0,0 0 1,0 0-1,2 2 0,15 6-5835</inkml:trace>
  <inkml:trace contextRef="#ctx0" brushRef="#br0" timeOffset="-854.86">9391 186 12219,'0'0'7295,"-12"9"-5926,2-2-1103,3-3-136,1 1 1,0-1-1,0 1 1,1 0-1,0 1 1,-1-1-1,2 1 0,-1 0 1,1 1-1,0-1 1,-5 11-1,-1 8 422,1 1 0,1 0 1,2 0-1,1 0 0,-4 52 0,8-63-477,0 1-1,2-1 1,0 0-1,0 1 1,2-1-1,0 0 1,0 0 0,2-1-1,0 1 1,0-1-1,14 24 1,-16-33-65,1 0 1,-1 0 0,1-1 0,0 0 0,0 0-1,1 0 1,-1 0 0,1-1 0,0 0-1,0 0 1,0 0 0,0 0 0,1-1-1,-1 0 1,1 0 0,-1 0 0,1-1-1,0 0 1,10 1 0,-13-2-4,1 0 1,-1 0 0,1-1-1,-1 1 1,0-1 0,0 0-1,1 0 1,-1 0-1,0 0 1,0-1 0,0 1-1,0-1 1,0 0-1,0 0 1,-1 0 0,1 0-1,0 0 1,-1 0-1,0-1 1,0 1 0,1-1-1,-1 0 1,-1 0-1,1 1 1,0-1 0,-1 0-1,0-1 1,1 1 0,-1 0-1,0 0 1,-1 0-1,1-1 1,0 1 0,-1-7-1,1 5-9,-1-1 1,1 1-1,-1-1 0,-1 1 0,1-1 0,-1 1 0,0 0 1,0-1-1,0 1 0,-1 0 0,0 0 0,0 0 1,0 0-1,-1 0 0,1 0 0,-1 0 0,-1 1 0,1-1 1,0 1-1,-1 0 0,0 0 0,0 1 0,0-1 1,-1 1-1,1 0 0,-1 0 0,1 0 0,-1 0 0,0 1 1,0 0-1,0 0 0,-1 0 0,1 1 0,0 0 1,-1 0-1,1 0 0,0 1 0,-1-1 0,1 1 0,-1 1 1,1-1-1,-1 1 0,-9 2 0,14-3-36,-1 0-1,1 0 1,-1 1-1,0-1 1,1 0 0,-1 1-1,1 0 1,-1-1-1,1 1 1,-1 0-1,1-1 1,-1 1-1,1 0 1,0 0 0,-1 0-1,1 1 1,0-1-1,0 0 1,0 0-1,0 1 1,0-1-1,0 0 1,0 1 0,0-1-1,1 1 1,-1-1-1,1 1 1,-1-1-1,1 1 1,-1 0-1,1-1 1,0 1 0,0 0-1,0-1 1,0 1-1,0 0 1,0 1-1,1 0-438,0 0-1,0 0 0,0-1 1,0 1-1,1 0 0,-1-1 1,1 1-1,0-1 0,0 1 1,0-1-1,0 0 0,0 0 1,0 0-1,1 0 0,-1 0 1,0 0-1,1-1 0,0 1 0,3 1 1,21 6-7182</inkml:trace>
  <inkml:trace contextRef="#ctx0" brushRef="#br0" timeOffset="-442.76">9764 482 15579,'0'0'5858</inkml:trace>
  <inkml:trace contextRef="#ctx0" brushRef="#br0" timeOffset="35622.5">48 1160 9898,'0'0'11877,"0"3"-11575,18 222 3614,-7-130-3370,-3 66 1952,-30-182-912,16 10-1586,1 0 1,0 0-1,0 0 1,2-1-1,-1 0 1,-2-19-1,-4-79-145,7 64 41,3 40 87,-16-335-2418,17 334 2339,0 0 0,0 0 1,1 0-1,0 0 1,0 0-1,1 0 0,0 0 1,0 1-1,1-1 1,-1 1-1,1 0 0,1 0 1,-1 1-1,1-1 1,0 1-1,0 0 0,10-8 1,-12 11 60,1-1 0,-1 1 1,0 0-1,0 0 0,1 0 1,-1 1-1,1-1 0,0 1 0,-1 0 1,1 0-1,0 0 0,0 0 1,0 1-1,0-1 0,0 1 1,-1 0-1,1 0 0,0 1 0,0-1 1,0 1-1,0 0 0,0 0 1,-1 0-1,1 0 0,0 1 1,-1 0-1,1-1 0,-1 1 0,0 0 1,0 1-1,1-1 0,-1 1 1,5 5-1,-1 0 34,-1 0 0,0 1 0,0 0 0,-1 0 0,0 0 0,-1 0 0,0 1 0,0 0 0,-1 0 0,0 0 0,2 19 0,-3-23 61,-2 0 1,1 0-1,-1 1 0,0-1 1,0 0-1,-1 0 0,0 0 1,0 0-1,0 0 0,-1 0 1,0 0-1,0-1 0,0 1 0,-1 0 1,0-1-1,0 0 0,0 0 1,-1 0-1,1 0 0,-1 0 1,-6 5-1,-1-3 106,0 0 0,0-1-1,-1 0 1,0-1 0,0 0 0,-1 0 0,1-2 0,-1 1-1,-18 1 1,6-2-4311,6-4-4589,34 4 1042</inkml:trace>
  <inkml:trace contextRef="#ctx0" brushRef="#br0" timeOffset="36386.35">353 1456 8194,'0'0'12892,"-1"2"-12569,-1 1-215,1 0 0,0 1 1,0-1-1,1 0 1,-1 0-1,0 0 1,1 0-1,0 1 0,0-1 1,0 0-1,0 0 1,1 6-1,11 50 912,-3-13-187,-8-35-531,1-4 75,-1 1 0,0-1 0,-1 0 0,0 0 1,0 1-1,0-1 0,-4 13 0,5-20-351,-1 0 0,0 0 0,0 0 0,0-1 0,0 1 0,0 0 0,0 0 0,0 0 0,0-1 0,0 1 0,0 0 0,0 0 0,0 0 0,0-1 0,0 1 0,0 0 0,0 0 0,0 0 0,0-1 1,0 1-1,0 0 0,0 0 0,0 0 0,-1 0 0,1-1 0,0 1 0,0 0 0,0 0 0,0 0 0,0 0 0,0-1 0,-1 1 0,1 0 0,0 0 0,0 0 0,0 0 0,0 0 0,-1 0 0,1 0 0,0 0 0,0 0 0,0-1 0,0 1 0,-1 0 0,1 0 0,0 0 0,0 0 0,0 0 0,-1 0 0,1 0 0,0 0 0,0 0 0,0 0 0,-1 0 0,1 1 0,0-1 0,0 0 1,0 0-1,-1 0 0,1 0 0,0 0 0,0 0 0,0 0 0,0 0 0,-1 1 0,1-1 0,0 0 0,-2-18-106,3-13-249,2 0 1,1 0-1,2 0 0,1 1 1,1-1-1,2 2 1,26-57-1,-36 83 275,2 1-1,-1-1 1,0 1 0,0 0-1,1-1 1,-1 1 0,1 0-1,0 0 1,0 0-1,0 0 1,0 0 0,0 0-1,0 0 1,0 1 0,1-1-1,-1 1 1,0 0 0,1 0-1,-1 0 1,1 0 0,0 0-1,-1 0 1,1 1-1,0-1 1,-1 1 0,1 0-1,4 0 1,-3 0 38,-1 2 0,1-1 1,-1 0-1,1 1 0,-1 0 0,0-1 0,0 1 1,0 0-1,0 1 0,0-1 0,-1 1 1,1-1-1,-1 1 0,1 0 0,-1-1 0,0 1 1,0 1-1,-1-1 0,1 0 0,2 5 0,-2-2 61,0 1 0,0-1 0,0 0 0,0 1 0,-1 0 0,0-1-1,-1 1 1,0 0 0,0 0 0,0-1 0,-1 1 0,1 0 0,-2-1-1,1 1 1,-1 0 0,0-1 0,0 0 0,-5 9 0,5-10 33,-1-1 0,1 1 0,-1-1 1,-1 0-1,1 1 0,-1-1 0,1-1 1,-1 1-1,0 0 0,0-1 0,-1 0 1,1 0-1,-1 0 0,1-1 0,-1 1 0,0-1 1,0 0-1,0-1 0,0 1 0,0-1 1,-1 0-1,1 0 0,-10 0 0,48-6-615,-17 9 547,-1 1 1,0 1 0,0 0-1,-1 1 1,0 0-1,0 1 1,0 1-1,-1 0 1,-1 1-1,0 0 1,14 15 0,-19-23-495,-1-3-2652</inkml:trace>
  <inkml:trace contextRef="#ctx0" brushRef="#br0" timeOffset="37522.43">994 1494 6833,'0'0'10480,"7"5"-9178,-4-2-1172,1 0 1,0-1 0,0 1-1,0-1 1,0 0 0,1 0-1,-1 0 1,0-1 0,1 0-1,-1 1 1,1-2-1,0 1 1,-1 0 0,1-1-1,0 0 1,-1 0 0,1 0-1,0-1 1,-1 0 0,1 0-1,-1 0 1,1 0 0,-1-1-1,1 1 1,-1-1 0,0 0-1,0-1 1,0 1 0,0-1-1,0 1 1,4-6 0,-4 4-114,-1 0-1,0-1 1,0 0 0,0 0 0,-1 0 0,0 0 0,1 0 0,-2 0 0,1 0 0,-1-1 0,0 1 0,0-1 0,0 1 0,-1-1 0,0 1 0,0-1 0,0 1 0,-1-1 0,0 1 0,0-1 0,0 1 0,-1-1 0,1 1 0,-1 0 0,-1 0 0,1 0 0,-1 0 0,1 0 0,-2 1 0,1-1-1,0 1 1,-1 0 0,0 0 0,0 0 0,-8-6 0,11 9-15,1 0 0,-1 1 0,1-1 0,-1 0 0,0 1 0,1-1 0,-1 1 0,0-1 0,0 1 0,1-1 0,-1 1 0,0 0 0,0-1 0,0 1 0,1 0 0,-1 0 0,0 0 0,0-1 0,0 1 0,0 0 1,0 0-1,1 0 0,-1 0 0,0 1 0,0-1 0,0 0 0,0 0 0,0 0 0,1 1 0,-1-1 0,0 0 0,0 1 0,1-1 0,-1 1 0,0-1 0,0 1 0,1-1 0,-1 1 0,0-1 0,1 1 0,-1 0 0,1-1 0,-1 1 0,1 0 0,-1-1 0,1 1 0,0 0 0,-1 0 0,1 0 0,0-1 0,-1 1 0,1 0 0,0 0 0,0 0 0,0 0 0,0 0 0,0 0 0,-5 60 18,5-55-1,-1 22 64,1 0-1,2-1 0,6 32 0,-7-51-22,1 0-1,0 0 1,1-1-1,-1 1 1,2-1-1,-1 0 1,1 0-1,0 0 0,0 0 1,1 0-1,0-1 1,0 0-1,1 0 1,-1 0-1,12 7 1,-15-11-16,1 0 0,-1 0 0,1 0 0,0-1 0,0 1 0,-1-1 0,1 0 0,0 0 0,0 0 0,0 0 0,1 0 0,-1-1 0,0 1 0,0-1 0,0 0 0,0 0 0,1 0 0,-1 0 0,0-1 0,0 1 0,0-1 0,4-1 0,-3 0-8,0-1 1,0 1-1,0-1 1,-1 0-1,1 0 1,0 0-1,-1-1 1,0 1-1,0-1 1,0 0-1,0 0 1,-1 0-1,3-6 1,2-5-20,0-1 0,-1-1 0,-1 1 0,-1-1 0,0 0 0,-1 0 0,1-18 0,-4-89-924,0 123 892,0 0-1,0 1 1,0-1 0,0 0 0,0 0 0,0 1-1,0-1 1,0 0 0,0 1 0,0-1 0,1 0-1,-1 0 1,0 1 0,0-1 0,1 0 0,-1 1-1,1-1 1,-1 1 0,0-1 0,1 0-1,-1 1 1,1-1 0,-1 1 0,1-1 0,-1 1-1,1-1 1,0 1 0,-1 0 0,1-1 0,0 1-1,-1 0 1,1-1 0,0 1 0,-1 0 0,1 0-1,0 0 1,-1 0 0,1-1 0,0 1 0,0 0-1,-1 0 1,1 0 0,0 1 0,0-1 0,-1 0-1,1 0 1,0 0 0,-1 0 0,1 1-1,0-1 1,-1 0 0,1 1 0,0-1 0,-1 0-1,1 1 1,0 0 0,37 26-97,-25-14 119,-1 1 0,0 0 0,-1 1 0,-1 0 0,0 1 0,7 18 0,-12-25 49,-1 1-1,-1 0 1,1 0 0,-2 0 0,1 0 0,-2 0 0,1 1 0,-1-1-1,-1 1 1,0-1 0,0 1 0,-3 11 0,2-18-25,0-1 1,0 0-1,0 1 1,-1-1-1,1 0 1,-1 0-1,0 0 1,0 0-1,0 0 0,0 0 1,-1-1-1,1 1 1,-1-1-1,0 1 1,1-1-1,-6 3 1,6-4-127,1 0 1,0-1 0,0 1-1,-1 0 1,1-1-1,-1 1 1,1-1 0,0 0-1,-1 1 1,1-1-1,-1 0 1,1 0 0,-1 0-1,1 0 1,-1 0 0,1 0-1,-1 0 1,1-1-1,-1 1 1,1 0 0,0-1-1,-1 1 1,1-1-1,0 0 1,-1 1 0,1-1-1,0 0 1,0 0-1,-1 0 1,1 0 0,0 0-1,0 0 1,0 0-1,0 0 1,0 0 0,1-1-1,-1 1 1,0 0-1,-1-3 1,-8-25-5447,3-4-2434</inkml:trace>
  <inkml:trace contextRef="#ctx0" brushRef="#br0" timeOffset="37943.4">1449 1013 10458,'0'0'1375,"4"10"79,61 145 4609,-23-46-1925,44 179 0,-133-383-93,42 80-4194,-1-2 1,2 1-1,0-1 1,2 1-1,-1-1 1,2 0-1,0 0 1,2-20-1,0 35 2,-1-1-1,0 1 1,1 0-1,0-1 1,0 1-1,-1 0 1,1 0-1,1 0 0,-1 0 1,0 0-1,0 0 1,1 0-1,-1 0 1,1 0-1,0 0 0,-1 1 1,1-1-1,0 1 1,0-1-1,0 1 1,0 0-1,0 0 1,0 0-1,0 0 0,1 0 1,-1 0-1,4 0 1,5-1-1138,0 0 1,0 1 0,0 0-1,18 2 1,-12-1-1263,19 0-3709</inkml:trace>
  <inkml:trace contextRef="#ctx0" brushRef="#br0" timeOffset="39286.1">2091 1304 8850,'0'0'10841,"0"12"-9616,1 10-653,8 119 2339,-7-126-2664,0 0 0,1 0 0,1 0 0,0-1 0,1 0 0,0 1 0,11 18 0,-15-31-232,1 0-1,-1 0 1,0 0-1,0-1 1,1 1 0,0 0-1,-1 0 1,1-1 0,0 1-1,-1-1 1,1 0-1,0 1 1,0-1 0,0 0-1,0 0 1,0 0-1,1-1 1,2 2 0,-3-2-6,-1 0 1,1 0 0,0 0 0,0-1 0,0 1 0,0 0-1,-1-1 1,1 1 0,0-1 0,0 0 0,-1 0 0,1 0-1,0 0 1,-1 0 0,1 0 0,-1 0 0,3-2 0,2-4 2,-1 1 1,1-1 0,-1 0-1,0 0 1,-1-1 0,0 0-1,6-15 1,-4 7-173,-2 0-1,1-1 1,-2 1-1,0-1 1,-1 0-1,-1 0 1,-1 0 0,0 0-1,-1 0 1,-1 0-1,0 1 1,-7-24-1,14 108-103,33 65 673,-32-117-210,1-1-1,0 1 0,1-1 1,0 0-1,1-1 1,13 15-1,-22-28-177,0-1 0,0 1 0,1-1 0,-1 0 0,1 1 0,-1-1 1,0 1-1,1-1 0,-1 0 0,1 1 0,-1-1 0,1 0 0,-1 1 0,1-1 0,-1 0 0,1 0 0,-1 0 0,1 1 1,-1-1-1,1 0 0,-1 0 0,1 0 0,0 0 0,-1 0 0,1 0 0,-1 0 0,1 0 0,-1 0 0,1 0 0,-1-1 1,1 1-1,0 0 0,-1 0 0,1 0 0,-1-1 0,1 1 0,-1 0 0,0-1 0,1 1 0,-1 0 0,1-1 0,-1 1 1,1 0-1,-1-1 0,0 1 0,1-1 0,-1 1 0,0-1 0,0 1 0,1-1 0,-1 1 0,0-1 0,0 1 0,0-1 1,1 1-1,-1-1 0,0 1 0,0-1 0,0 0 0,0 1 0,0-2 0,9-45 500,-8 39-562,6-57-113,-5 40-395,1 0 0,1 1 0,2-1 0,9-28 0,-15 52 522,0 0-1,0 0 1,1 0 0,-1 1 0,0-1 0,1 0 0,-1 0 0,1 1-1,-1-1 1,0 0 0,1 1 0,0-1 0,-1 0 0,1 1 0,-1-1-1,1 1 1,0-1 0,-1 1 0,1-1 0,0 1 0,-1 0 0,1-1-1,0 1 1,0 0 0,0 0 0,-1-1 0,1 1 0,0 0 0,0 0-1,1 0 1,0 0 9,0 1 0,-1 0 0,1-1 1,0 1-1,-1 0 0,1 0 0,0 0 0,-1 0 0,1 1 0,-1-1 0,0 0 0,3 3 0,29 47 41,-24-35 198,-1 1 1,0 0-1,-2 1 1,0 0-1,-1 0 1,0 0-1,-2 1 1,0-1-1,0 31 1,-10-106 1669,8 37-2241,0 0 0,6-34 0,-5 46 189,-1 1 0,1 0 1,1 0-1,-1 0 0,1 0 0,1 0 1,-1 1-1,1-1 0,0 1 1,8-9-1,-11 13 138,1 1 0,-1 0 0,0-1 0,1 1 0,-1 0 0,1 0 0,-1 0 0,1 0 0,0 1 1,-1-1-1,1 0 0,0 1 0,0-1 0,-1 1 0,1-1 0,0 1 0,0 0 0,0 0 0,-1 0 0,1 0 0,0 0 0,0 0 1,0 1-1,0-1 0,-1 0 0,1 1 0,0 0 0,0-1 0,-1 1 0,1 0 0,-1 0 0,1 0 0,-1 0 0,1 0 0,-1 0 1,1 0-1,0 2 0,7 6 40,0 0 1,-1 0-1,-1 1 1,10 15-1,-8-11-48,-9-14 30,12 17 166,0 0-1,0-1 1,2-1-1,28 26 0,-38-38-128,-1 0 0,1 0-1,0-1 1,0 1-1,0-1 1,0 0-1,0-1 1,0 1-1,0-1 1,1 1-1,-1-1 1,1 0 0,-1-1-1,1 1 1,-1-1-1,1 0 1,-1 0-1,1-1 1,-1 1-1,1-1 1,-1 0-1,0 0 1,1 0 0,-1-1-1,0 1 1,0-1-1,0 0 1,7-5-1,-6 4-30,-1 0 0,0-1 0,0 0 0,0 1 1,-1-1-1,1 0 0,-1-1 0,0 1 0,0-1 0,-1 1 0,1-1 0,-1 0 0,0 0 0,0 0 0,-1 0 0,1-1 0,-1 1 0,0 0 0,-1 0 0,1-1 0,-1 1 0,0 0 0,-1-8 0,0 8-25,1 1-1,-1-1 1,0 1-1,-1-1 1,1 1-1,-1-1 0,0 1 1,0 0-1,0 0 1,-1 0-1,1 0 1,-1 0-1,0 0 0,0 1 1,0-1-1,-1 1 1,1 0-1,-1 0 1,0 0-1,0 1 1,0-1-1,0 1 0,0 0 1,0 0-1,-1 0 1,1 1-1,-5-2 1,7 3 14,0-1 0,1 1 0,-1 0 0,1 0 0,-1 0 1,1 0-1,-1 0 0,0 0 0,1 0 0,-1 0 0,1 1 0,-1-1 1,1 1-1,-1-1 0,1 1 0,-1-1 0,1 1 0,0 0 1,-1 0-1,1 0 0,0-1 0,-1 1 0,-1 2 0,1 0 27,0 0 1,0 0-1,0 0 0,1 1 0,-1-1 0,1 0 0,0 1 0,-1-1 0,2 1 0,-2 3 1,0 9 165,0 0 0,2 0 0,1 28 0,0-40-204,-1 1 1,1-1 0,0 1-1,1-1 1,-1 0-1,1 0 1,0 1 0,0-1-1,0 0 1,0-1-1,1 1 1,0 0 0,0-1-1,0 1 1,0-1-1,0 0 1,0 0 0,1 0-1,0-1 1,-1 1 0,1-1-1,0 0 1,0 0-1,1 0 1,-1 0 0,9 1-1,9 3-1048,0-1 0,1-1 0,-1-2-1,25 1 1,-36-3 40,64 3-1871</inkml:trace>
  <inkml:trace contextRef="#ctx0" brushRef="#br0" timeOffset="39954.38">3601 1438 10722,'0'0'3665,"4"15"-1240,26 105 3975,18 144 1,-66-743-10878,18 474 4251,0-1 1,0 1-1,1 0 0,0-1 0,0 1 1,0 0-1,1 0 0,-1 0 0,1 0 1,3-6-1,-4 10 193,0-1 0,0 1 0,0 0 0,0 0 0,1-1 0,-1 1 0,0 0 0,1 0-1,-1 0 1,1 0 0,-1 0 0,1 1 0,-1-1 0,1 0 0,-1 1 0,1-1 0,0 1 0,-1 0 0,1-1 0,0 1 0,-1 0 0,1 0 0,0 0 0,-1 0 0,1 0 0,0 1 0,0-1 0,-1 0 0,1 1 0,-1-1-1,1 1 1,0 0 0,-1-1 0,1 1 0,1 1 0,4 3 37,0-1 1,0 1-1,-1 0 0,0 1 0,0-1 0,0 1 0,0 1 0,-1-1 1,0 1-1,0 0 0,-1 0 0,5 10 0,-2-3 133,-1-1 0,-1 1 0,0-1 0,-1 2 1,-1-1-1,3 18 0,-5-26-21,-1 0 0,0 0-1,0 0 1,0-1 0,-1 1 0,0 0 0,0 0 0,0-1-1,-1 1 1,0-1 0,0 1 0,0-1 0,-1 0 0,0 1 0,0-2-1,0 1 1,0 0 0,-1 0 0,0-1 0,-6 6 0,4-5-44,0-1-1,-1 0 1,1 0 0,-1 0-1,1-1 1,-1 0 0,0-1 0,0 1-1,0-1 1,-1-1 0,1 1 0,0-1-1,-1 0 1,1-1 0,-13 0 0,19 0-150,0-1 0,-1 1 1,1 0-1,0 0 1,0-1-1,-1 1 1,1 0-1,0-1 0,0 0 1,0 1-1,0-1 1,0 1-1,0-1 1,0 0-1,0 0 0,0 0 1,0 0-1,0 0 1,0 0-1,1 0 1,-1 0-1,0 0 0,1 0 1,-1 0-1,1 0 1,-1 0-1,1 0 0,-1-1 1,1 1-1,0 0 1,0 0-1,0-1 1,-1 1-1,1 0 0,1-3 1,-1-2-1112,0 0 1,1-1 0,0 1-1,0 0 1,1 0-1,2-7 1,9-18-6340</inkml:trace>
  <inkml:trace contextRef="#ctx0" brushRef="#br0" timeOffset="40382.7">3896 1303 10698,'0'0'5356,"0"13"-3003,-1 11-1480,2 1 1,0-1-1,2 1 1,1-1-1,11 39 1,-9-44-432,2 0-1,0-1 1,18 27 0,-23-40-367,0 0 1,0-1-1,0 0 0,1 0 0,0 0 1,-1 0-1,1 0 0,0-1 1,1 1-1,-1-1 0,1 0 1,-1-1-1,1 1 0,0-1 1,0 0-1,0 0 0,0-1 0,8 2 1,-11-3-47,-1 0 0,1 0 0,0-1 1,-1 1-1,1-1 0,0 1 0,-1-1 0,1 0 1,-1 0-1,1 0 0,-1 0 0,1 0 1,-1 0-1,0 0 0,1 0 0,-1 0 0,0-1 1,0 1-1,0 0 0,0-1 0,0 1 0,0-1 1,0 1-1,-1-1 0,1 0 0,0 1 1,-1-1-1,0 0 0,1 1 0,-1-1 0,0-2 1,7-61 186,-7 62-208,1-24-25,-2 0 0,-1 0 0,-1 1 1,-14-53-1,-8 3-2921,36 90-9048,5 4 6207</inkml:trace>
  <inkml:trace contextRef="#ctx0" brushRef="#br0" timeOffset="40839">4255 1392 9738,'0'0'7070,"2"12"-5579,52 210 5821,-72-295-10322,3 35-2867</inkml:trace>
  <inkml:trace contextRef="#ctx0" brushRef="#br0" timeOffset="40840">4145 1130 10962,'0'0'1801,"88"45"-1697,-43-28-104,-3-3-2801</inkml:trace>
  <inkml:trace contextRef="#ctx0" brushRef="#br0" timeOffset="41216.47">4567 1404 10114,'0'0'12019,"-12"-10"-10439,-40-30-404,51 39-1139,-1 0 0,1 0 0,-1 0 0,0 0 0,1 0 0,-1 0 0,0 0 0,1 1 0,-1-1 0,0 0 0,0 1 0,0 0 0,0-1 0,0 1 0,1 0 0,-1 0 1,0 0-1,0 0 0,0 0 0,0 1 0,0-1 0,0 0 0,0 1 0,1 0 0,-1-1 0,0 1 0,0 0 0,1 0 0,-1 0 0,1 0 0,-1 0 0,0 0 0,1 0 0,0 1 0,-1-1 0,1 0 0,0 1 0,0-1 0,0 1 0,0 0 0,0-1 0,-1 4 0,0-1-51,0 0 0,0 0 0,1 0 1,0 0-1,-1 1 0,2-1 0,-1 0 1,0 1-1,1-1 0,0 1 0,0-1 0,0 1 1,1-1-1,-1 0 0,2 6 0,2-4-70,-1-1 0,0 1 0,1-1 0,0 0 0,1 0 0,-1 0 0,1-1 0,-1 0 0,10 7 0,58 33-1639,-23-15 236,-43-24 1252,44 33-1145,-48-37 1359,-1 1 1,1-1-1,0 1 1,-1-1-1,1 1 1,-1 0-1,0 0 1,1 0-1,-1-1 1,0 1-1,0 0 1,0 0-1,0 1 1,0-1-1,-1 0 1,1 0-1,-1 0 1,1 1-1,-1-1 1,0 0-1,0 0 0,0 5 1,-1-6 74,0 0-1,0 0 1,0 0 0,0 0-1,0 0 1,0-1-1,0 1 1,0 0 0,0 0-1,-1-1 1,1 1 0,0-1-1,0 1 1,-1-1 0,1 0-1,0 1 1,-1-1-1,1 0 1,0 0 0,-1 0-1,0 0 1,-38 1 872,31-1-677,-12 0 180,12 1-370,0-1-1,0 1 1,0-2 0,0 1-1,1-1 1,-1-1-1,0 0 1,0 0 0,1 0-1,-1-1 1,-11-6-1,19 8-185,0 1 0,0-1 0,1 0 0,-1 0 0,0 1 0,0-1 0,1 0 0,-1 0-1,0 0 1,1 0 0,-1 0 0,1 0 0,-1 0 0,1 0 0,-1 0 0,1 0 0,0 0 0,0 0-1,0 0 1,-1-1 0,1 1 0,0 0 0,0 0 0,1-2 0,7-16-5640,7 4-1001</inkml:trace>
  <inkml:trace contextRef="#ctx0" brushRef="#br0" timeOffset="41619.6">4811 1375 7882,'0'0'7415,"-12"-5"-5091,-38-13-397,48 17-1833,0 0 0,0 0 1,0 1-1,0-1 0,1 1 0,-1-1 0,0 1 0,0 0 0,0-1 0,0 1 0,0 0 1,0 1-1,0-1 0,0 0 0,0 1 0,0-1 0,0 1 0,0-1 0,0 1 0,0 0 1,1 0-1,-1 0 0,0 0 0,1 0 0,-1 0 0,0 0 0,1 0 0,-1 1 0,1-1 1,0 1-1,0-1 0,-1 1 0,1-1 0,0 1 0,0 0 0,0 0 0,0 2 0,0 0-75,0-1 0,0 0 0,1 1 0,-1-1 0,1 0-1,0 1 1,0-1 0,0 1 0,0-1 0,1 1 0,0-1 0,-1 0-1,1 1 1,0-1 0,1 0 0,-1 0 0,0 0 0,4 5-1,6 4-41,0-1-1,1 0 0,0 0 1,1-2-1,26 17 1,-26-19-44,0 1 0,-1 0 0,-1 1 0,1 1 0,-2-1 0,1 2 0,12 15 0,-23-25 72,1 0 0,-1-1 0,0 1-1,0-1 1,0 1 0,1 0 0,-1-1 0,0 1 0,0-1 0,0 1 0,0 0-1,0-1 1,0 1 0,0 0 0,0-1 0,-1 1 0,1-1 0,0 1 0,0 0-1,0-1 1,-1 1 0,1-1 0,0 1 0,-1-1 0,1 1 0,0-1 0,-1 1 0,1-1-1,-1 1 1,1-1 0,-1 1 0,1-1 0,-1 0 0,1 1 0,-1-1 0,1 0-1,-1 1 1,0-1 0,1 0 0,-1 0 0,1 0 0,-1 1 0,0-1 0,1 0-1,-1 0 1,0 0 0,1 0 0,-1 0 0,1 0 0,-2-1 0,-42 6 118,38-5-128,-6 1-227,1 1 307,0-2-1,0 1 1,0-2 0,-12 0 0,22 1-185,0 0 0,0-1 0,0 1 0,0 0 0,0 0 1,0 0-1,0-1 0,0 1 0,0 0 0,0-1 0,0 1 0,0-1 0,0 1 0,0-1 1,0 1-1,1-1 0,-1 0 0,0 0 0,0 1 0,1-1 0,-1 0 0,0 0 0,1 0 1,-1 0-1,1 1 0,-1-1 0,1 0 0,0 0 0,-1 0 0,1 0 0,0 0 1,-1 0-1,1 0 0,0 0 0,0 0 0,0-1 0,0 1 0,0 0 0,0 0 0,0 0 1,1 0-1,-1 0 0,0 0 0,1 0 0,-1 0 0,0 0 0,1 0 0,-1 0 0,1 1 1,0-1-1,0-2 0,14-15-4418,4 1-1583</inkml:trace>
  <inkml:trace contextRef="#ctx0" brushRef="#br0" timeOffset="42453.36">5101 1429 10730,'0'0'9426,"-13"-9"-8207,-45-27-325,55 35-844,1-1 0,-1 1 0,1 1 0,-1-1 0,0 0-1,1 1 1,-1-1 0,0 1 0,0 0 0,1 0 0,-1 0 0,0 0 0,0 0 0,1 1 0,-1-1 0,0 1 0,1-1 0,-1 1 0,1 0 0,-1 0 0,1 1 0,-1-1 0,1 0 0,0 1-1,-1 0 1,1-1 0,0 1 0,-3 3 0,0 0 35,0 1 0,1 0 0,0-1 0,0 2 0,0-1 0,1 0-1,-1 1 1,-2 9 0,4-10-31,0 0 1,1 0-1,0 1 0,0-1 0,0 0 0,1 1 0,0-1 0,0 1 1,0-1-1,1 0 0,0 1 0,0-1 0,1 0 0,0 0 0,4 11 1,-3-13-48,-1 0 0,0 0 0,1-1 0,0 1 0,0-1 0,0 0 0,0 1 0,1-1 0,-1-1 0,1 1 0,0 0 0,-1-1 0,1 0 0,0 0 0,0 0 0,1-1 0,-1 1 0,0-1 0,1 0 0,-1 0 0,1 0 0,-1-1 0,5 1 0,-5-1-5,-1 0 0,1 0 0,0 0 0,-1 0 0,1 0 0,-1-1 0,1 0 0,-1 0 0,1 0 1,-1 0-1,0 0 0,1 0 0,-1-1 0,0 0 0,0 0 0,0 0 0,0 0 0,0 0 0,-1 0 0,5-6 0,-3 3-14,-1-1 1,0 1-1,0-1 1,0 0-1,-1 0 1,0 0-1,0-1 0,-1 1 1,0 0-1,0-1 1,0-6-1,-1-57-215,-1 41-60,0 23 126,1 7-4,-1 14 225,2 0-1,0-1 1,0 1 0,1 0-1,1-1 1,0 0 0,1 1-1,1-1 1,0-1 0,1 1-1,11 18 1,-16-31-45,-1 0 0,0 0 0,1-1 0,-1 1-1,1 0 1,-1 0 0,1-1 0,-1 1 0,1-1 0,0 1 0,-1 0 0,1-1 0,0 1-1,0-1 1,-1 1 0,1-1 0,0 0 0,0 1 0,0-1 0,-1 0 0,1 0 0,0 1-1,0-1 1,0 0 0,0 0 0,0 0 0,0 0 0,-1 0 0,1 0 0,0 0-1,1-1 1,-1 0 10,1 0 0,-1 0-1,0-1 1,1 1 0,-1 0-1,0-1 1,0 1 0,0-1-1,0 1 1,0-1 0,-1 0-1,1 1 1,0-1 0,0-2-1,13-67 208,-14 66-266,3-21 36,-2 14-132,0-1-1,1 1 1,0 0-1,1 0 1,0 1 0,1-1-1,7-16 1,-10 27 115,-1 0 1,0 0-1,1 0 1,-1 0-1,1 0 1,-1 0 0,1 0-1,0 1 1,-1-1-1,1 0 1,0 1-1,0-1 1,0 0-1,-1 1 1,1-1-1,0 1 1,0-1-1,0 1 1,0-1 0,0 1-1,0 0 1,0-1-1,0 1 1,0 0-1,0 0 1,0 0-1,0 0 1,0 0-1,0 0 1,1 0 0,0 1 5,0 0 1,0 0 0,0 0 0,-1 0 0,1 1 0,0-1 0,-1 1 0,1-1 0,-1 1 0,0 0 0,1-1 0,-1 1 0,1 3 0,5 7 18,-1 0-1,-1 1 1,5 16-1,-5-11 360,-1-1 0,-1 1 0,0 0-1,0 30 1,-21-70 1927,16 13-2311,0 0 0,0 0 0,0 0 0,2 0 0,-1 0 0,1-1 1,0 1-1,1 0 0,3-18 0,-3 21-87,0 1 1,1-1-1,-1 1 0,1 0 1,1 0-1,-1-1 0,1 1 0,-1 1 1,1-1-1,1 0 0,-1 1 1,1-1-1,0 1 0,0 0 1,0 0-1,0 1 0,7-5 0,-10 7 87,1 1-1,0-1 0,-1 0 0,1 1 1,0 0-1,0-1 0,-1 1 0,1 0 0,0 0 1,0 0-1,0 0 0,-1 0 0,1 0 1,0 0-1,0 1 0,-1-1 0,1 0 0,0 1 1,-1 0-1,1-1 0,0 1 0,-1 0 1,1 0-1,-1 0 0,1 0 0,-1 0 0,0 0 1,1 1-1,-1-1 0,0 0 0,0 1 1,0-1-1,0 1 0,0-1 0,1 3 0,5 8 69,0 0-1,-2 0 0,9 22 0,-9-19-5,-4-13-83,5 15 163,2 0 0,0 0 0,14 21 1,-19-34-359,-1 0 0,1 0 0,0-1 1,0 0-1,0 0 0,0 1 0,1-2 0,0 1 1,-1 0-1,1-1 0,0 0 0,0 0 0,0 0 1,0 0-1,1 0 0,-1-1 0,0 0 0,1 0 1,6 1-1,11-2-4610,-2 0-1429</inkml:trace>
  <inkml:trace contextRef="#ctx0" brushRef="#br0" timeOffset="42859.99">5689 1394 6977,'0'0'16803,"-11"6"-16004,-34 23 6,43-26-724,0-1-1,0 1 0,0 0 1,0 0-1,1 0 1,0-1-1,-1 1 0,1 1 1,0-1-1,1 0 1,-1 0-1,0 0 1,1 0-1,0 1 0,0-1 1,0 4-1,7 46 572,-5-49-645,0 0 0,0 0 0,1 0-1,0 0 1,-1 0 0,1-1 0,1 1-1,-1-1 1,0 0 0,1 0 0,0 0 0,0 0-1,0-1 1,0 1 0,0-1 0,0 0-1,1 0 1,-1-1 0,0 1 0,1-1 0,0 0-1,-1 0 1,6 0 0,4 1-3,0-1 1,0 0 0,0-1-1,-1 0 1,1-1-1,23-5 1,-30 4-56,0 0 0,0-1 0,0 0 0,-1 0 0,1-1-1,-1 1 1,0-1 0,0-1 0,0 1 0,0-1 0,-1 0 0,0-1 0,0 1 0,0-1 0,-1 0 0,6-9 0,-8 12 4,0-1 1,-1 1 0,1 0-1,-1-1 1,0 0 0,0 1 0,0-1-1,0 0 1,-1 1 0,1-1 0,-1 0-1,0 0 1,0 0 0,0 1-1,-1-1 1,1 0 0,-1 1 0,0-1-1,0 0 1,0 1 0,-1-1-1,1 1 1,-1-1 0,0 1 0,0 0-1,0 0 1,0 0 0,-1 0-1,1 0 1,-1 0 0,0 1 0,0-1-1,-3-2 1,5 4 42,-1 0 1,1-1-1,-1 1 0,1 0 1,-1 0-1,1 0 0,-1 0 1,0 0-1,0 1 0,1-1 1,-1 0-1,0 1 0,0-1 1,0 1-1,1 0 0,-1 0 1,0 0-1,0-1 0,0 2 0,0-1 1,0 0-1,0 0 0,-3 1 1,3 1 42,0-1-1,0 1 1,1-1 0,-1 1 0,0 0 0,0-1 0,1 1-1,-1 0 1,1 0 0,0 0 0,0 0 0,0 0-1,0 1 1,0-1 0,-1 4 0,-2 8 253,1 0 1,0 0-1,1 0 1,1 27-1,1-38-288,0 0 0,0 0 1,0 0-1,1 0 0,0 0 0,-1 0 0,1 0 0,0 0 1,1 0-1,-1 0 0,0-1 0,1 1 0,-1 0 0,1-1 1,0 1-1,0-1 0,0 0 0,4 4 0,-1-2-59,0-1 0,1 1 0,0-1-1,-1 0 1,1 0 0,0-1 0,0 0-1,11 2 1,10 1-654,1-1 0,0-2-1,36-1 1,-41-1-242,80 1-4737,-8-1-2647</inkml:trace>
  <inkml:trace contextRef="#ctx0" brushRef="#br0" timeOffset="44046.51">6642 1322 11266,'0'0'3309,"3"10"-1507,15 70 847,-3 0 0,-3 0 1,1 127-1,-29-228-595,8 3-2109,1 0 0,1-1 1,0 0-1,2-1 1,-4-35-1,1-101-1689,6 116 1100,0 19 245,-1 4-373,2 1-1,0 0 1,4-30 0,-4 44 708,0 1 1,0-1-1,0 0 1,0 1-1,1-1 1,-1 0-1,1 1 1,-1-1-1,1 0 1,-1 1 0,1-1-1,0 1 1,0-1-1,0 1 1,0-1-1,0 1 1,0 0-1,0 0 1,1-1-1,-1 1 1,0 0-1,1 0 1,-1 0-1,1 0 1,-1 1-1,1-1 1,-1 0-1,1 1 1,0-1 0,-1 1-1,1-1 1,0 1-1,-1 0 1,1-1-1,0 1 1,0 0-1,-1 0 1,1 0-1,0 1 1,-1-1-1,1 0 1,0 1-1,2 0 1,2 2 50,0 0 0,0 0 0,-1 1 0,0 0 0,1 0 0,-1 0-1,-1 0 1,1 1 0,-1 0 0,0 0 0,0 0 0,0 0 0,5 10 0,2 5 98,-1 0 1,12 34-1,-18-43 53,0 1 0,-1 0 0,-1 0 0,0 0 0,0 0 0,-1 0 0,-1 0 0,0 0 0,-2 15 0,2-24-28,-1 0 1,0 1-1,0-1 0,0 0 0,0 1 0,0-1 0,-1 0 0,1 0 0,-1 0 0,0 0 0,0 0 0,0 0 0,0-1 0,0 1 0,-1-1 0,1 1 1,-1-1-1,0 0 0,0 0 0,1 0 0,-1 0 0,0-1 0,-1 1 0,1-1 0,0 0 0,0 0 0,-1 0 0,1 0 0,0 0 0,-1-1 0,1 0 1,-1 0-1,1 0 0,-1 0 0,-5-1 0,7 1-87,1 0 0,0 0 0,-1 0 0,1-1 0,-1 1 0,1 0 0,0-1 0,-1 1 1,1-1-1,0 0 0,-1 1 0,1-1 0,0 0 0,0 0 0,0 0 0,0 0 0,0 0 0,0 0 0,0 0 0,0 0 1,0 0-1,0 0 0,0-2 0,-1 0-14,1 0 1,0 0 0,1 0-1,-1 0 1,0 0-1,1-1 1,0 1 0,-1 0-1,1 0 1,1-5-1,0 2-48,0-1 0,0 1 0,0 0-1,1-1 1,0 1 0,0 0 0,1 0 0,0 0-1,0 0 1,4-6 0,-2 6-48,1 1-1,0-1 1,0 1 0,0 0 0,1 0 0,0 1-1,0 0 1,0 0 0,0 1 0,13-5 0,6 1-465,50-8 1,-53 12 330,0-1-1,35-12 1,-57 16 227,1 0 1,-1 0-1,0 0 0,0-1 1,1 1-1,-1-1 1,0 1-1,0-1 0,0 1 1,0-1-1,0 1 0,1-1 1,-1 0-1,0 0 1,-1 0-1,1 0 0,0 1 1,0-1-1,0 0 0,0-1 1,-1 1-1,1 0 0,0 0 1,-1 0-1,1 0 1,-1 0-1,0-1 0,1 1 1,-1 0-1,0 0 0,0-1 1,1 1-1,-1 0 1,0 0-1,0-1 0,-1 1 1,1-2-1,-1 1 24,0 0-1,-1 0 1,1 0 0,-1 0-1,1 1 1,-1-1-1,1 1 1,-1-1 0,0 1-1,0 0 1,0 0 0,0 0-1,0 0 1,0 0-1,0 0 1,0 0 0,0 0-1,0 1 1,-1-1-1,-2 1 1,2-1 7,1 1 0,-1 0 1,1 0-1,-1 0 0,1 0 0,-1 0 0,1 1 0,-1-1 1,1 1-1,-1-1 0,1 1 0,0 0 0,-1 0 0,1 0 1,0 0-1,0 1 0,0-1 0,-1 1 0,2-1 0,-1 1 1,-3 3-1,2-1 47,0 0 0,0 1 1,0-1-1,1 1 1,0 0-1,0-1 1,0 1-1,0 0 0,1 1 1,-1 5-1,0-1 68,1 0 0,0 0 0,1 0 0,0 1 0,0-1 0,1 0 0,1 0 0,-1 0 0,2 0 0,6 18 0,-5-21-110,-1-1 0,2-1 0,-1 1 0,1 0 0,0-1 0,0 0 0,0 0-1,1-1 1,-1 0 0,1 0 0,0 0 0,1 0 0,-1-1 0,1 0 0,-1 0 0,1-1 0,0 0 0,0 0 0,0-1-1,0 0 1,0 0 0,0 0 0,0-1 0,1 0 0,-1 0 0,0-1 0,10-2 0,-13 1-34,-1 1 1,0-1-1,1 1 1,-1-1 0,0 0-1,0 0 1,0-1-1,0 1 1,0-1-1,-1 1 1,1-1-1,-1 0 1,0 0 0,1 0-1,-1 0 1,-1 0-1,1-1 1,0 1-1,-1 0 1,0-1 0,0 0-1,0 1 1,0-1-1,0-3 1,2-15-66,0 1 0,-2 0 0,-1-26 1,0 1-429,8 17 48,-8 28 417,1 0-1,-1 1 1,1-1 0,-1 1 0,1-1-1,-1 1 1,1-1 0,-1 1-1,1-1 1,-1 1 0,1-1-1,0 1 1,-1 0 0,1-1-1,0 1 1,-1 0 0,1 0 0,0-1-1,-1 1 1,1 0 0,0 0-1,1 0 1,0 1 3,1-1 0,0 1-1,-1 0 1,1 1 0,-1-1 0,1 0 0,-1 1 0,0-1-1,0 1 1,0-1 0,1 1 0,-2 0 0,1 0 0,0 0-1,0 0 1,1 3 0,43 67 25,-38-58-120,0 0 1,0 0 0,1-1 0,1-1 0,0 1 0,0-2 0,16 14 0,-23-23-221,0-1 0,0 1 0,0 0 0,0-1 0,0 0 0,0 0 0,1 0 1,-1 0-1,0 0 0,6 0 0,19 0-5099,-21-1 3513,14 0-6799</inkml:trace>
  <inkml:trace contextRef="#ctx0" brushRef="#br0" timeOffset="45082.69">7560 1401 9554,'0'0'9743,"-14"-7"-7913,-46-19-700,58 25-1077,0 1 1,0-1-1,0 1 1,0-1 0,0 1-1,0 0 1,0 0-1,1 0 1,-1 0 0,0 1-1,0-1 1,0 0-1,0 1 1,0-1-1,0 1 1,1 0 0,-1-1-1,0 1 1,0 0-1,1 0 1,-1 0 0,1 0-1,-1 0 1,1 1-1,-1-1 1,1 0-1,0 1 1,-1-1 0,1 1-1,-1 2 1,-2 2 98,1 0 0,0 0 0,0 1 0,1-1 0,-4 13 1,5-12-79,-1 1 0,1-1 0,0 1 1,1-1-1,-1 1 0,2 0 0,-1-1 1,1 1-1,0 0 0,1-1 0,0 1 1,0-1-1,0 0 0,6 11 0,-6-14-62,0-1 0,0 1 0,0-1 0,1 0 0,0 0 0,-1 0-1,1 0 1,0-1 0,0 1 0,1-1 0,-1 1 0,0-1 0,1 0-1,0-1 1,-1 1 0,1 0 0,0-1 0,0 0 0,0 0 0,0 0 0,0-1-1,0 1 1,0-1 0,0 0 0,0 0 0,0 0 0,0-1 0,0 1-1,5-2 1,-5 1-16,-1-1 0,0 1-1,1-1 1,-1 0 0,0 1-1,0-1 1,1-1-1,-2 1 1,1 0 0,0-1-1,0 0 1,-1 1 0,1-1-1,-1 0 1,0 0 0,0-1-1,0 1 1,-1 0 0,1-1-1,-1 1 1,1-1 0,-1 1-1,0-1 1,-1 1-1,2-7 1,1-10-165,-1-1-1,-1 1 1,-1-26-1,0 45 157,-3-34-363,-2 1 0,-1 0-1,-19-61 1,-6-27 57,39 166 865,37 159 1284,-39-184-1671,0-1 1,1 0 0,1 0 0,1-1 0,0 0-1,2 0 1,0-1 0,18 21 0,-27-35-128,0 1 1,0-1-1,-1-1 1,1 1-1,0 0 1,1 0-1,-1-1 1,0 1-1,0-1 0,1 1 1,-1-1-1,1 0 1,-1 0-1,1 0 1,-1-1-1,1 1 1,0 0-1,-1-1 1,1 0-1,0 0 0,4 0 1,-5-1-12,1 0 0,-1 0 0,0-1 0,1 1 1,-1-1-1,0 1 0,0-1 0,0 0 0,0 0 0,-1 0 0,1 0 1,0 0-1,-1 0 0,1-1 0,-1 1 0,0 0 0,0-1 0,0 1 0,0-1 1,0 1-1,0-4 0,7-25-276,-2-1 0,-1 0 0,1-57 0,-5 111 252,0-1 1,2 0 0,6 26-1,-7-37 61,1 0-1,0 0 0,0 0 1,1-1-1,1 0 0,-1 1 1,2-1-1,10 15 0,-15-24-47,-1 1-1,1 0 1,-1-1 0,1 1-1,-1 0 1,1-1-1,0 1 1,-1-1-1,1 1 1,0-1-1,-1 1 1,1-1-1,0 0 1,0 1-1,0-1 1,-1 0-1,1 1 1,0-1 0,0 0-1,0 0 1,0 0-1,-1 0 1,1 0-1,0 0 1,0 0-1,0 0 1,0 0-1,-1 0 1,1 0-1,0-1 1,0 1 0,0 0-1,0-1 1,1-1 3,0 1 0,0-1 1,0 0-1,-1 0 0,1 0 1,-1 0-1,1 0 0,-1-1 1,0 1-1,0 0 0,1-3 1,3-8-4,-1 1 0,-1-1-1,3-17 1,-3-57-496,-2 98 485,1 1 1,0-1 0,1 1 0,1-1-1,-1 0 1,2 0 0,0 0-1,0-1 1,1 1 0,0-1 0,0-1-1,1 1 1,1-1 0,-1 0-1,2-1 1,-1 0 0,1 0 0,10 6-1,-16-12 5,0 0 0,0-1-1,0 1 1,0-1-1,0 0 1,0 0 0,1 0-1,-1 0 1,0 0-1,1-1 1,-1 1 0,0-1-1,1 0 1,-1 0 0,0-1-1,1 1 1,-1 0-1,0-1 1,0 0 0,1 0-1,-1 0 1,0 0-1,0-1 1,0 1 0,0-1-1,0 0 1,-1 0 0,1 0-1,0 0 1,-1 0-1,1 0 1,-1-1 0,0 1-1,0-1 1,0 0-1,0 1 1,0-1 0,-1 0-1,3-6 1,0 0-11,0-1 0,-1 1 0,-1 0 0,1-1 0,-2 0 0,1 0 0,-1 1 1,-1-1-1,0 0 0,0 0 0,-1 0 0,-3-16 0,4 24 3,-1 0 0,1 0-1,-1 1 1,1-1 0,-1 0 0,0 0 0,0 0 0,0 1-1,0-1 1,0 1 0,0-1 0,0 1 0,-1-1-1,1 1 1,-1 0 0,1-1 0,-1 1 0,1 0 0,-1 0-1,0 0 1,-3-1 0,4 2 5,0 0 0,-1 0 0,1 0 0,0 0 0,0 0 1,-1 0-1,1 0 0,0 0 0,-1 1 0,1-1 0,0 1 0,0-1 0,0 1 0,-1-1 0,1 1 0,0 0 1,0-1-1,0 1 0,0 0 0,0 0 0,0 0 0,0 0 0,0 0 0,1 0 0,-1 0 0,0 0 0,1 0 1,-1 0-1,0 1 0,1-1 0,0 0 0,-1 2 0,-4 8 162,1 1 0,0-1 1,1 1-1,0 0 0,1 0 0,0 1 0,0 14 0,2-23-152,0 0-1,0 1 0,0-1 0,1 0 1,-1 0-1,1 0 0,0 0 1,0 0-1,0-1 0,1 1 0,-1 0 1,1 0-1,0-1 0,0 1 0,0-1 1,1 1-1,-1-1 0,1 0 0,0 0 1,0 0-1,0-1 0,0 1 1,0-1-1,1 1 0,3 1 0,5 1-451,-1-2 0,0 1 0,1-1 0,-1-1-1,1 0 1,16 0 0,40-1-4522,-34-1 977,22 0-4265</inkml:trace>
  <inkml:trace contextRef="#ctx0" brushRef="#br0" timeOffset="45894.42">9247 1480 8370,'0'0'10137,"-4"-12"-8325,-16-40-721,17 47-958,1 1 1,-1 0-1,0 0 0,-1 0 1,1 0-1,0 0 0,-1 1 1,0-1-1,0 1 0,0 0 0,0 0 1,-1 1-1,1-1 0,-1 1 1,1 0-1,-1 0 0,-8-2 1,5 2-38,0 0 1,0 1 0,0 0 0,0 0 0,0 1-1,-1 0 1,1 0 0,0 1 0,-9 2-1,11-1-61,0 0-1,0 1 1,0 0-1,1 0 1,0 0-1,-1 0 1,1 1-1,0 0 0,1 0 1,-1 1-1,1-1 1,0 1-1,0 0 1,0 0-1,1 0 1,-1 1-1,1-1 1,1 1-1,-1 0 1,1-1-1,0 1 1,0 0-1,1 1 0,0-1 1,0 0-1,0 0 1,1 9-1,-1-10-11,1 1 0,-1-1 1,1 1-1,1-1 0,-1 1 0,1-1 0,0 1 0,1-1 0,-1 1 0,1-1 0,0 0 0,0 0 0,1 0 0,-1 0 0,1 0 1,0 0-1,1-1 0,-1 0 0,1 1 0,0-1 0,0 0 0,0-1 0,0 1 0,1-1 0,-1 0 0,1 0 0,0 0 0,0-1 0,0 0 1,10 4-1,-11-5-15,1 0 0,-1 0 0,1-1 0,-1 1 0,1-1 0,-1 0 0,1 0 0,-1 0 0,1-1 0,-1 0 0,1 0 0,-1 0 0,0 0 0,0 0 1,1-1-1,-1 0 0,0 0 0,0 0 0,0-1 0,-1 1 0,1-1 0,-1 0 0,1 0 0,2-3 0,0-1-6,-2 0 0,1 0 0,-1-1-1,0 1 1,-1-1 0,0 0 0,0 0 0,0 0 0,-1 0 0,0-1-1,-1 1 1,1-11 0,-1-19-153,-1 0 0,-2 0 0,-1 1 1,-2-1-1,-2 1 0,-1 0 0,-15-40 0,24 132 311,6-15 24,2 1 0,1-2 0,3 1 0,1-1 0,1-1-1,3-1 1,24 41 0,-38-72-227,0-1-1,1 1 1,-1-1-1,1 0 1,0-1-1,0 1 1,1-1-1,-1 0 1,1 0 0,11 4-1,-13-6-290,0 0-1,0-1 1,1 0-1,-1 0 1,0 0-1,1-1 1,5 1-1,-5-2-515,-1 1 0,1 0 0,-1-1-1,1 0 1,-1 0 0,0-1 0,8-2 0,14-12-7388</inkml:trace>
  <inkml:trace contextRef="#ctx0" brushRef="#br0" timeOffset="46497">9494 1324 11739,'0'0'4853,"-12"1"-2416,7-2-2269,0 1 0,1 0 0,-1 1-1,0-1 1,1 1 0,-1 0-1,0 0 1,1 0 0,-1 1 0,1-1-1,0 1 1,-1 0 0,1 0-1,0 1 1,0-1 0,1 1 0,-1 0-1,0 0 1,1 1 0,0-1-1,0 0 1,0 1 0,0 0 0,0 0-1,1 0 1,-1 0 0,1 0-1,-2 6 1,2-2-48,0-1 0,0 1 1,1-1-1,0 1 0,1 0 0,-1-1 0,1 1 0,1 0 0,0 0 1,0-1-1,0 1 0,1-1 0,0 1 0,0-1 0,1 1 1,0-1-1,7 11 0,-7-13-103,0 0-1,1 0 1,-1-1 0,1 0-1,0 1 1,1-1 0,-1-1-1,1 1 1,-1-1 0,1 0-1,0 0 1,1 0 0,-1 0-1,0-1 1,1 0 0,-1 0 0,1-1-1,0 1 1,-1-1 0,1-1-1,0 1 1,0-1 0,11 0-1,-14-1-16,0 0-1,1 0 1,-1 0-1,0-1 1,0 1 0,0-1-1,0 1 1,0-1-1,0 0 1,-1 0-1,1 0 1,-1-1-1,1 1 1,-1 0-1,0-1 1,0 0 0,0 0-1,0 1 1,0-1-1,-1 0 1,1 0-1,-1-1 1,0 1-1,2-6 1,2-10-237,0-1 0,5-38 0,-8 45 11,8-51-802,-10 64 1024,0 0 0,0-1 0,0 1 0,1 0 0,-1 0 0,0-1 0,0 1 0,0 0 0,0 0 0,0 0 0,1-1 0,-1 1 0,0 0 0,0 0 0,0 0 0,1 0 0,-1 0 0,0-1-1,0 1 1,1 0 0,-1 0 0,0 0 0,0 0 0,1 0 0,-1 0 0,0 0 0,0 0 0,1 0 0,-1 0 0,0 0 0,0 0 0,1 0 0,-1 0 0,0 0 0,0 0 0,1 0 0,-1 0 0,0 1 0,0-1 0,0 0 0,1 0 0,-1 0 0,0 0 0,0 0 0,0 1 0,1-1 0,-1 0 0,0 0 0,0 0 0,0 0 0,0 1 0,1-1 0,-1 0 0,0 0 0,0 1 0,0-1 0,0 0 0,0 0 0,0 1 0,0-1 0,0 0 0,0 0 0,0 1 0,0-1 0,0 0-1,0 0 1,0 1 0,0-1 0,0 1 0,7 17-33,7 25 172,-2-11 587,-3 1-1,7 39 0,-16-77-298,-4-19 344,2 1 0,0-42 0,3 59-868,-1 1 1,0-1-1,1 1 0,0 0 1,0-1-1,1 1 0,0 0 1,-1 0-1,2 0 0,-1 0 1,0 0-1,1 0 0,0 1 1,0 0-1,1-1 0,-1 1 1,1 0-1,6-5 0,-8 8 57,0-1 0,-1 1 0,1 0 0,0 0 0,0 0 0,0 0-1,0 1 1,0-1 0,1 0 0,-1 1 0,0 0 0,0-1 0,0 1 0,0 0 0,1 0-1,-1 0 1,0 0 0,0 1 0,0-1 0,3 1 0,-1 1 20,0 0 0,-1 0 1,1 0-1,-1 0 0,0 0 1,0 1-1,1-1 0,-2 1 1,1 0-1,4 4 0,4 9 70,-1 0 0,0 1 0,13 30 0,-17-34-66,4 13-385,10 21 1483,-6-29-3336,5-10-4122,-10-7-172</inkml:trace>
  <inkml:trace contextRef="#ctx0" brushRef="#br0" timeOffset="46920.85">10033 1326 12443,'0'0'10186,"-66"14"-7698,48 6-1103,2 4-537,4 6-264,4 3-224,6-1-240,2 0-120,10-2-296,17-4-784,19-4-1281,42-12-1904,-10-6-624,2-4-1952</inkml:trace>
  <inkml:trace contextRef="#ctx0" brushRef="#br0" timeOffset="47347.37">10723 1269 9602,'0'0'4514,"0"12"-2655,11 135 1764,-4-75-1010,-5-60-676,-1-24 585,-4-59-2523,1 43-527,1 0 0,2 0-1,4-36 1,-4 61 427,-1-1-1,1 1 1,0 0 0,0-1 0,0 1-1,1 0 1,-1 0 0,1 0 0,-1 0 0,1 0-1,0 0 1,1 0 0,2-2 0,-4 3 43,1 1 1,0 0 0,-1 0-1,1 0 1,0 0 0,0 0-1,0 0 1,0 0 0,0 1-1,0-1 1,0 1 0,0-1-1,0 1 1,0 0 0,0 0-1,0 0 1,2 0 0,1 1 31,0 0 0,0 1 0,0-1 0,0 1 0,-1 0 1,1 0-1,-1 1 0,1 0 0,-1-1 0,0 1 0,0 0 0,0 1 1,-1-1-1,1 1 0,-1 0 0,5 6 0,10 19 308,-1 1 1,-2 0-1,-1 1 0,-1 1 0,9 36 0,0-3 448,-22-64-749,0 0 0,0 0-1,1 0 1,-1 0-1,0 0 1,1 0-1,-1 0 1,1 0-1,-1 0 1,1-1-1,0 1 1,-1 0-1,1 0 1,0-1 0,-1 1-1,1 0 1,0-1-1,0 1 1,-1 0-1,1-1 1,1 1-1,-1-1-141,0 0 0,0-1 0,-1 1 0,1 0 0,0-1 0,-1 1 0,1-1 0,0 1 0,-1-1 0,1 1 0,0-1 0,-1 1 0,1-1 0,-1 0 0,1 1 0,-1-1 0,0 1 0,1-1 0,-1 0 0,1 0 0,-1 1 0,0-1 0,0 0 0,1 0 0,-1-1 0,6-17-6144</inkml:trace>
  <inkml:trace contextRef="#ctx0" brushRef="#br0" timeOffset="47745.54">11074 1383 10162,'0'0'9170,"14"1"-7575,0 1-1332,0-2 1,0 1-1,0-2 0,24-3 0,-34 3-251,0 1 0,0-2 0,0 1 0,0 0 0,0-1 0,-1 0-1,1 1 1,0-2 0,-1 1 0,7-5 0,-8 5-54,-1 0 1,1 0-1,-1 0 0,1 0 1,-1 0-1,0 0 0,0-1 1,0 1-1,0 0 0,0-1 1,-1 1-1,1 0 1,-1-1-1,0 1 0,1-1 1,-1 1-1,0-1 0,0 1 1,0 0-1,-2-5 0,2 5 29,0 1 0,-1 0-1,1-1 1,-1 1 0,0 0 0,1-1-1,-1 1 1,0 0 0,0 0-1,1 0 1,-1-1 0,0 1-1,0 0 1,-1 0 0,1 1 0,0-1-1,0 0 1,0 0 0,-1 0-1,1 1 1,0-1 0,0 1 0,-1-1-1,1 1 1,-1-1 0,1 1-1,0 0 1,-1 0 0,1 0-1,-1 0 1,-2 0 0,2 0 48,0 0 1,0 0-1,0 0 0,0 0 1,0 1-1,0-1 0,0 1 1,0-1-1,0 1 0,0 0 1,1 0-1,-1 0 0,0 0 1,1 0-1,-1 0 0,0 1 1,1-1-1,-1 0 0,1 1 1,0-1-1,-1 1 0,1-1 1,-1 3-1,-1 2 158,0 1 1,1 0-1,0 0 0,0 0 1,1 0-1,0 0 0,0 0 1,1 0-1,-1 0 0,2 0 1,-1 0-1,1 0 0,0 0 1,0 0-1,1 0 0,5 13 1,-5-14-272,1-1 1,-1-1 0,1 1 0,0 0-1,1-1 1,-1 0 0,1 1 0,0-1-1,0-1 1,1 1 0,-1-1 0,1 1-1,-1-1 1,1 0 0,0-1-1,0 1 1,0-1 0,1 0 0,-1-1-1,0 1 1,1-1 0,7 1 0,89 2-6755,-59-4 1906</inkml:trace>
  <inkml:trace contextRef="#ctx0" brushRef="#br0" timeOffset="48160.58">11492 1280 9962,'0'0'7714,"-12"4"-5280,8-3-2264,-1 0 0,1 0 1,-1 1-1,1-1 0,-1 1 1,1 0-1,0 1 0,0-1 1,0 1-1,0 0 0,0 0 1,1 0-1,-1 0 0,1 1 0,0-1 1,0 1-1,0 0 0,0 0 1,1 0-1,0 0 0,-1 0 1,2 1-1,-1-1 0,0 1 1,1-1-1,0 1 0,-1 6 1,1-7-152,1 0 0,0-1 1,-1 1-1,2 0 0,-1 0 1,0 0-1,1-1 0,-1 1 1,1 0-1,0-1 1,0 1-1,1 0 0,-1-1 1,1 1-1,-1-1 0,1 0 1,0 0-1,1 1 0,-1-1 1,0-1-1,1 1 0,0 0 1,-1-1-1,1 1 0,0-1 1,1 0-1,-1 0 1,0 0-1,0 0 0,1 0 1,-1-1-1,1 0 0,0 0 1,-1 0-1,1 0 0,0 0 1,-1-1-1,1 1 0,0-1 1,0 0-1,0 0 0,6-2 1,-7 1-63,1 0 0,-1 0 1,0 0-1,1 0 0,-1-1 1,0 0-1,0 0 0,0 1 0,0-2 1,0 1-1,0 0 0,-1-1 0,1 1 1,-1-1-1,0 0 0,0 0 1,0 1-1,0-2 0,0 1 0,0 0 1,-1 0-1,0 0 0,1-1 1,-1 1-1,0-1 0,0-3 0,1-5-43,0 1 1,0-1-1,-1 0 0,-1 0 0,0 0 0,-2-19 0,-3 13 133,1 27-13,4 34-33,11 6-6,18 53-1,-18-70 0,-1 0 0,-2 1-1,-1 0 1,-2 1-1,2 37 1,-7-69 21,0 0 1,0 0-1,0 0 0,-1 0 0,1 0 0,-1 0 0,1 0 1,-1 0-1,1 0 0,-1 0 0,0 0 0,0 0 1,0 0-1,0-1 0,-1 1 0,1 0 0,0-1 1,-1 1-1,1-1 0,-1 1 0,1-1 0,-1 0 0,-2 2 1,-1-1 67,1 0 0,-1 0-1,1-1 1,-1 0 0,0 0 0,0 0 0,1 0 0,-1-1 0,0 1 0,-5-2 0,-3 1 66,-1-2-1,1 1 1,0-2 0,0 0-1,0-1 1,-23-9 0,31 11-255,0-1-1,0 1 1,0-1 0,1 0-1,-1-1 1,1 1 0,0-1-1,0 0 1,0 0 0,1 0-1,-1 0 1,1-1 0,0 1-1,-3-7 1,5 8-271,0 0-1,0 0 1,0 0 0,1 0-1,-1-1 1,1 1 0,0 0 0,0 0-1,0 0 1,1-6 0,0 5-466,0-1 0,0 1 0,1 0 0,-1 0 0,1-1 1,0 1-1,0 1 0,5-8 0,15-17-8068</inkml:trace>
  <inkml:trace contextRef="#ctx0" brushRef="#br0" timeOffset="48594.49">11821 1346 7298,'0'0'11354,"-13"-3"-9475,8 2-1751,2 0-36,0 0-1,0 1 1,-1-1 0,1 0-1,0 1 1,0 0 0,0-1 0,0 1-1,-1 1 1,1-1 0,0 0 0,0 1-1,0 0 1,0-1 0,0 1 0,0 0-1,0 1 1,0-1 0,0 0 0,0 1-1,1 0 1,-1 0 0,0 0 0,1 0-1,0 0 1,-1 0 0,1 0-1,0 1 1,0-1 0,0 1 0,-2 5-1,0-1 115,0 1 0,1 0-1,0 0 1,1 0 0,-1 0 0,2 0-1,-1 1 1,1-1 0,0 0-1,1 1 1,0-1 0,1 11-1,0-16-190,-1 0-1,1 0 0,0 0 1,0 0-1,0 0 0,0 0 0,0 0 1,1-1-1,-1 1 0,1-1 1,-1 1-1,1-1 0,0 1 1,0-1-1,0 0 0,1 0 1,-1 0-1,0 0 0,1 0 0,-1-1 1,1 1-1,0-1 0,-1 0 1,1 0-1,0 1 0,0-2 1,0 1-1,0 0 0,0-1 1,0 1-1,0-1 0,0 0 0,0 0 1,0 0-1,0 0 0,5-2 1,-3 1-31,-1 1 0,0-2 0,0 1-1,0 0 1,0-1 0,0 0 0,-1 0 0,1 0 0,-1 0 0,1-1 0,-1 0 0,1 1 0,-1-1 0,0 0 0,-1 0 0,1-1 0,0 1 0,-1-1 0,0 1 0,0-1-1,3-7 1,-2 6-15,-1 0-1,0-1 1,0 1-1,-1 0 1,0-1-1,0 0 1,0 1-1,0-1 1,-1 0-1,0 1 0,0-1 1,-1 0-1,0 0 1,0 1-1,0-1 1,-2-5-1,3 11 30,0-1 0,0 1 0,0 0 0,0-1 0,0 1-1,0 0 1,0-1 0,0 1 0,0-1 0,0 1 0,0 0 0,0-1 0,0 1-1,-1 0 1,1-1 0,0 1 0,0 0 0,0-1 0,-1 1 0,1 0-1,0-1 1,0 1 0,-1 0 0,1-1 0,0 1 0,-1 0 0,1 0 0,0 0-1,-1-1 1,1 1 0,0 0 0,-1 0 0,1 0 0,0 0 0,-1 0-1,1-1 1,0 1 0,-1 0 0,1 0 0,-1 0 0,1 0 0,-4 19 59,6 30 293,-1-44-376,1 0 1,0 0 0,0 0-1,0 0 1,0-1 0,1 1 0,0-1-1,-1 1 1,2-1 0,-1 0-1,0 0 1,1-1 0,0 1 0,0-1-1,0 1 1,0-1 0,1 0-1,7 3 1,-8-4-601,-1-1 0,1 0 0,0 0-1,0 0 1,0-1 0,-1 0 0,1 1 0,0-1 0,0 0 0,4-1-1,7-3-1899</inkml:trace>
  <inkml:trace contextRef="#ctx0" brushRef="#br0" timeOffset="49027.2">11977 1053 11498,'0'0'1992,"2"11"-878,6 37 558,3 0-1,17 46 1,-14-54-992,-3 0 0,-1 0 1,-2 1-1,6 74 1,-15-108 1953,0-11-1051,-3-24-612,-2-41-1127,6 62 190,0-9-184,0 0 0,1 1-1,1-1 1,4-17-1,-6 30 51,1 1-1,0-1 0,-1 1 0,1-1 1,0 1-1,0-1 0,0 1 1,1 0-1,-1-1 0,1 1 0,-1 0 1,1 0-1,0 0 0,-1 0 1,1 0-1,0 0 0,0 1 0,1-1 1,-1 1-1,0-1 0,0 1 1,1 0-1,-1 0 0,1 0 0,-1 0 1,1 0-1,-1 1 0,1-1 1,-1 1-1,1-1 0,0 1 0,2 0 1,-1 1 66,0 0 1,0 0-1,0 1 1,-1-1-1,1 1 1,-1 0-1,1 0 0,-1 0 1,0 0-1,0 1 1,0-1-1,0 1 1,0 0-1,0 0 1,-1 0-1,1 0 0,-1 0 1,0 0-1,4 8 1,4 9 52,-1 0 0,9 25 0,-16-39-37,31 102 3,-32-123-4925,-1-2 2286</inkml:trace>
  <inkml:trace contextRef="#ctx0" brushRef="#br0" timeOffset="49400">12182 1081 10962,'0'0'664,"82"83"-3064</inkml:trace>
  <inkml:trace contextRef="#ctx0" brushRef="#br0" timeOffset="49799.59">12357 1293 10962,'0'0'9381,"2"14"-8635,5 17-218,13 43 1,-16-63-409,0 0 0,1-1 0,0 1 0,0-1 0,1 0-1,0 0 1,1 0 0,14 15 0,-20-24-91,-1-1 1,1 1-1,-1-1 1,1 0-1,-1 1 0,1-1 1,0 1-1,-1-1 1,1 0-1,-1 0 1,1 1-1,0-1 0,-1 0 1,1 0-1,0 0 1,0 0-1,-1 0 0,1 0 1,0 0-1,-1 0 1,1 0-1,0 0 1,-1 0-1,1 0 0,0 0 1,-1 0-1,1-1 1,0 1-1,-1 0 0,1-1 1,0 1-1,-1 0 1,1-1-1,-1 1 1,1-1-1,-1 1 0,1-1 1,-1 1-1,1-1 1,-1 1-1,1-1 0,-1 1 1,0-1-1,1 0 1,-1 1-1,0-1 1,0 0-1,1 1 0,-1-1 1,0 0-1,0 1 1,0-1-1,0-1 0,10-45 298,-9 41-334,3-33-786,-2-58-1,-2 85 534,4 7-25,4 13 186,9 15 176,-16-21-60,5 6 33,1 0 0,-1 0 0,1-1 0,1 0 1,-1 0-1,1-1 0,1 0 0,-1 0 0,14 6 1,-20-11-47,0 0 1,1 0-1,-1 0 1,1 0 0,0 0-1,-1-1 1,1 1-1,0-1 1,-1 0 0,1 0-1,0 0 1,-1 0-1,1 0 1,0 0 0,0-1-1,3-1 1,-3 1 3,-1-1 1,0 1 0,0-1 0,1 0-1,-1 1 1,0-1 0,0 0 0,-1-1-1,1 1 1,0 0 0,-1 0 0,1-1-1,-1 1 1,0-1 0,0 1-1,0-1 1,0 1 0,0-1 0,0-5-1,1 3 3,-1-1 0,0 0 0,-1 0 0,1 0-1,-1 0 1,0 1 0,0-1 0,-3-11-1,3 15-1,-1 1 0,1-1 0,-1 0-1,1 1 1,-1-1 0,0 1 0,0-1-1,0 1 1,0-1 0,0 1 0,0 0-1,0 0 1,0-1 0,0 1-1,-1 0 1,1 0 0,0 0 0,-1 0-1,1 0 1,-1 1 0,1-1 0,-1 0-1,0 1 1,1-1 0,-1 1 0,0-1-1,1 1 1,-1 0 0,0 0-1,1 0 1,-1 0 0,0 0 0,1 0-1,-3 1 1,1-1 44,0 1 0,0 0 0,0 0 0,1 1 0,-1-1 0,1 1 0,-1-1 0,1 1 0,-1 0 0,1 0 0,0 0 0,0 0 0,0 0 0,0 0 0,0 0 0,1 1 0,-1-1 0,0 1 0,1 0 0,0-1 0,0 1 0,0 0 0,0 0 0,0-1 0,1 1 0,-1 4 0,-2 5 414,1 1-1,0 0 1,1 0 0,1 21 0,0-30-421,1 0 0,-1 0 0,1-1-1,0 1 1,0 0 0,0-1 0,1 1 0,-1 0 0,1-1-1,0 0 1,0 1 0,0-1 0,0 0 0,0 0 0,1 0-1,5 4 1,-2-2-18,0-1 0,0 0 0,0 0 0,1-1 0,-1 0 0,1 0 0,0 0 0,9 1 0,8 2-530,1-2 0,0-1 0,48 0-1,-16-5-4295,-18-4-3797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03:06.5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11 906 9314,'-10'-4'18732,"13"-6"-18622,1 0 0,0 0 0,1 0 0,0 1 0,1 0 0,8-12 1,8-13-98,14-40 17,-2-1 0,41-140-1,23-60-113,-81 230 59,-13 32 22,1 0 0,0 0-1,1 0 1,0 1 0,13-19-1,-17 30 6,-1 0-1,0 0 1,0 0-1,1 0 1,-1 1 0,0-1-1,1 0 1,-1 1-1,1-1 1,-1 1-1,1-1 1,-1 1 0,1 0-1,-1 0 1,1 0-1,0 0 1,-1 0-1,1 0 1,-1 0 0,1 0-1,-1 1 1,1-1-1,-1 1 1,1-1 0,-1 1-1,1-1 1,-1 1-1,0 0 1,1 0-1,-1 0 1,0-1 0,0 1-1,2 2 1,42 36 89,-42-36-84,28 33 96,-2 1 1,-2 2-1,-1 1 0,25 53 0,-4-9 47,-17-31-117,3-1-1,2-2 1,2-1 0,2-2 0,84 77 0,-116-118-21,-4-5-2,-1 1 0,0-1 0,0 1 0,0 0 0,0 0 0,0 0 0,0 0 0,0 0 0,-1 0 0,1 0 0,0 0 1,-1 1-1,0-1 0,1 3 0,-28 3 887,-80 8-693,0-4 1,-1-5-1,-116-7 0,-62 3-33,215 8-121,65-10-118,0 1-1,0-1 0,1 1 1,-1 0-1,1 0 0,-1 0 1,1 1-1,0 0 0,0 0 1,0 0-1,0 0 0,-4 5 1</inkml:trace>
  <inkml:trace contextRef="#ctx0" brushRef="#br0" timeOffset="670.05">381 292 8162,'0'0'13753,"1"11"-8991,3 42-3666,-5-21-846,0-23-219,0 0-1,0-1 1,1 1 0,0 0 0,1 0 0,0 0 0,0-1 0,1 1 0,4 11-1,-4-19-266</inkml:trace>
  <inkml:trace contextRef="#ctx0" brushRef="#br0" timeOffset="1067.8">447 648 10594,'0'0'17552,"8"4"-13370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02:27.3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58 33 10138,'0'0'13342,"0"-5"-11967,0-17-435,0 17-321,0 12 33,-1 31-164,-1-1-1,-1 0 1,-3-1 0,-12 49 0,11-60-416,2-10-11,1 1 1,0 0 0,1 0-1,-1 24 1,37-39 54,250-13-7,-283 12-117,-25 4-5231,15-2-912</inkml:trace>
  <inkml:trace contextRef="#ctx0" brushRef="#br0" timeOffset="517.74">331 98 8906,'0'0'10772,"1"6"-9818,3 82 2207,-9 118-1,0-65-2092,5 14 1507,4-171-4006,9-14-5064,-8 16 92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02:09.4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1 154 12467,'0'0'14943,"0"-6"-13982,0 5-908,0 1-1,0-1 0,-1 0 0,1 0 1,0 1-1,0-1 0,0 0 1,0 0-1,0 1 0,0-1 0,0 0 1,1 0-1,-1 1 0,0-1 1,0 0-1,0 0 0,1 1 0,-1-1 1,0 0-1,1 1 0,-1-1 0,1 0 1,-1 1-1,1-1 0,-1 1 1,1-1-1,-1 1 0,1-1 0,0 1 1,-1-1-1,1 1 0,-1-1 0,1 1 1,1-1-1,0 2 56,1 0 0,0 0-1,-1 0 1,0 0 0,1 0-1,-1 0 1,0 1 0,1-1 0,-1 1-1,0 0 1,0-1 0,2 4-1,20 19-22,0 0-1,-2 2 0,-1 0 0,23 40 0,62 126 410,3 5-243,-95-175-251,-7-10 0,0-1 0,0 1 0,1-1 0,1-1 0,0 0 0,14 13 0,-18-68 0,21-97 0,-15 92 0,7-85 0,-18 92 0,-1 30 0,1 0 0,1 0 0,-1 1 0,2-1 0,5-24 0,-7 37 0,1-1 0,-1 1 0,0-1 0,1 1 0,-1 0 0,0-1 0,1 1 0,-1-1 0,0 1 0,1 0 0,-1-1 0,1 1 0,-1 0 0,0 0 0,1-1 0,-1 1 0,1 0 0,-1 0 0,1 0 0,-1 0 0,1 0 0,-1-1 0,1 1 0,-1 0 0,1 0 0,-1 0 0,1 0 0,-1 0 0,1 1 0,-1-1 0,1 0 0,-1 0 0,1 0 0,-1 0 0,1 0 0,-1 1 0,1-1 0,-1 0 0,0 0 0,1 1 0,-1-1 0,1 0 0,-1 1 0,0-1 0,1 1 0,18 16 0,1 10 0,-1 0 0,-1 2 0,-2 0 0,25 61 0,26 45 0,-58-120 0,0 0 0,1-1 0,1-1 0,1 0 0,0 0 0,23 18 0,-35-31 0,1 1 0,-1-1 0,1 0 0,0 0 0,-1 0 0,1 0 0,0 0 0,-1 0 0,1 0 0,0 0 0,-1 0 0,1 0 0,0 0 0,-1 0 0,1 0 0,-1-1 0,1 1 0,0 0 0,-1 0 0,1-1 0,-1 1 0,1 0 0,-1-1 0,1 1 0,-1-1 0,1 1 0,-1-1 0,1 1 0,-1-1 0,0 1 0,1-1 0,-1 1 0,1-1 0,-1 1 0,0-2 0,16-24 0,-14 21 0,22-39 0,-2-2 0,29-87 0,12-100 0,5-13 0,-61 233-1629,-4 8-671,-16 15-8038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00:58.3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 59 12339,'0'0'15040,"-6"-3"-12982,6 3-2046,0 0-1,1 0 0,-1 0 0,0 0 0,0 0 1,0 0-1,0 0 0,0 0 0,0 0 0,0 0 1,0-1-1,0 1 0,0 0 0,0 0 0,1 0 1,-1 0-1,0 0 0,0 0 0,0 0 0,0 0 1,0 0-1,0 0 0,0 0 0,0 0 0,0-1 1,0 1-1,0 0 0,0 0 0,0 0 0,0 0 1,0 0-1,0 0 0,0 0 0,0 0 0,0 0 1,0-1-1,0 1 0,0 0 0,0 0 0,0 0 1,0 0-1,0 0 0,0 0 0,0 0 0,0 0 1,-1 0-1,1 0 0,0 0 0,0-1 0,0 1 1,0 0-1,0 0 0,0 0 0,0 0 0,0 0 1,0 0-1,0 0 0,0 0 0,0 0 0,-1 0 1,1 0-1,369-52 345,-404 53-7630,13 0-745</inkml:trace>
  <inkml:trace contextRef="#ctx0" brushRef="#br0" timeOffset="383.94">1 255 12163,'0'0'13885,"16"-3"-12855,-2 1-878,98-19 1060,217-13 0,-329 34-1282,-20 0-7313,8-1-1055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03:42.2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2238 758 15667,'0'0'10672,"10"-11"-9686,34-31-583,-7 7-289,-1-3 1,39-51-1,-67 78-120,0 0 1,-1 0-1,0-1 0,-1 0 0,0 0 1,-1-1-1,-1 1 0,0-1 0,0 0 0,-1-1 1,-1 1-1,0 0 0,-1-1 0,0-14 1,-4 13 112,0 18 115,-1 23-43,8 59 610,5 1 1,28 123-1,-36-203-846,8 25 171,-9-30-152,0-1-1,0 0 0,1 1 0,-1-1 1,0 1-1,1-1 0,-1 0 1,0 1-1,0-1 0,1 0 0,-1 1 1,1-1-1,-1 0 0,0 0 1,1 1-1,-1-1 0,1 0 0,-1 0 1,1 0-1,-1 0 0,0 1 1,1-1-1,-1 0 0,1 0 0,-1 0 1,1 0-1,-1 0 0,1 0 1,-1 0-1,1 0 0,-1 0 0,1-1 1,-1 1-1,0 0 0,1 0 1,-1 0-1,1 0 0,-1-1 0,1 1 1,-1 0-1,0 0 0,1-1 1,-1 1-1,0 0 0,1-1 0,-1 1 1,0 0-1,1-1 0,-1 1 1,0-1-1,0 1 0,1 0 0,-1-1 1,0 1-1,0-1 0,0 1 1,0-1-1,11-18-4023,-2-3-3673</inkml:trace>
  <inkml:trace contextRef="#ctx0" brushRef="#br0" timeOffset="366.64">2766 493 9794,'0'0'9737,"-3"12"-7643,-1 5-1124,0 0 1,1 0-1,0 24 0,2-34-788,1 0-1,1-1 0,-1 1 1,1 0-1,0-1 0,1 1 1,0-1-1,0 1 0,0-1 1,0 0-1,1 0 0,0 0 0,1 0 1,4 6-1,0-4-18,1 0-1,-1 0 1,2-1 0,-1 0 0,1-1-1,0 0 1,0 0 0,1-1-1,-1-1 1,1 0 0,0 0 0,1-1-1,13 2 1,-18-3-132,1-1-1,-1 1 0,0-2 1,0 1-1,0-1 1,1 0-1,-1-1 1,0 0-1,0 0 1,0 0-1,0-1 1,0 0-1,0 0 1,0-1-1,-1 0 1,1 0-1,-1 0 1,0-1-1,0 0 1,0 0-1,0-1 1,6-7-1,-9 9-21,0-1-1,-1 0 1,0 1-1,0-1 1,0 0-1,0 0 1,-1-1-1,1 1 1,-1 0-1,0 0 0,0-1 1,-1 1-1,1 0 1,-1-1-1,0-7 1,-1 5-15,-1-1 1,1 1 0,-1-1-1,0 1 1,-1 0 0,0-1 0,0 1-1,-6-9 1,0 3-100,1 0 0,-2 1 1,0 1-1,0-1 0,-1 2 1,0-1-1,-1 2 0,-20-14 0,24 18-80,0 1-1,0 0 0,0 0 1,0 1-1,-1 0 0,0 0 0,0 1 1,1 0-1,-1 1 0,0 0 0,-1 0 1,1 1-1,0 0 0,-12 2 1,21-2-42,-1 0 1,1 1-1,-1-1 1,1 0 0,-1 1-1,1-1 1,-1 0 0,1 1-1,-1-1 1,1 1-1,-1-1 1,1 1 0,0-1-1,-1 1 1,1-1-1,0 1 1,-1-1 0,1 1-1,0 0 1,0-1 0,0 1-1,-1-1 1,1 1-1,0 0 1,0-1 0,0 1-1,0 0 1</inkml:trace>
  <inkml:trace contextRef="#ctx0" brushRef="#br0" timeOffset="786.41">3162 28 13899,'0'0'11234,"-6"11"-10375,2-5-701,2-4-128,0 0 1,1 0 0,-1 0 0,1 0-1,-1 0 1,1 0 0,0 0-1,0 1 1,0-1 0,0 0 0,0 1-1,1-1 1,-1 1 0,1-1-1,-1 1 1,1-1 0,0 1 0,0-1-1,0 1 1,0-1 0,1 1-1,-1-1 1,1 1 0,-1-1 0,1 0-1,0 1 1,0-1 0,0 0-1,2 3 1,14 13 51,0-1-1,2-1 0,0-1 1,35 22-1,-34-25-80,-1 1 0,0 1 0,-2 1 0,1 0 0,19 24 1,-35-38 2,-1 0 0,0 1 0,0-1 1,1 1-1,-1-1 0,0 1 1,0-1-1,-1 1 0,1 0 1,0-1-1,0 1 0,-1 0 1,1 0-1,-1-1 0,0 1 1,1 0-1,-1 0 0,0 0 1,0 0-1,0-1 0,0 1 1,-1 0-1,1 0 0,-1 2 0,0-2 25,-1-1 0,1 1 0,0-1 0,-1 1-1,1-1 1,-1 1 0,0-1 0,0 0 0,1 0 0,-1 0-1,0 0 1,0 0 0,0 0 0,0-1 0,0 1-1,0-1 1,-4 1 0,-4 1-131,1-2 0,-1 1-1,0-1 1,0 0 0,1-1 0,-1 0 0,0-1-1,-13-3 1,11 0-1448,1-1 0,-1-1 0,1 1-1,-19-17 1,1-3-5727</inkml:trace>
  <inkml:trace contextRef="#ctx0" brushRef="#br0" timeOffset="787.41">3166 0 10778,'0'0'5145,"91"0"-3432,-46 0 207,1 0-1048,-2 0-640,-7 0-232,-2 2-1936,-12 4-2105</inkml:trace>
  <inkml:trace contextRef="#ctx0" brushRef="#br0" timeOffset="-2410.77">68 289 11779,'0'0'9239,"2"12"-7447,0 2-1326,-1 0 0,0 0 0,-1 0 0,-1 0 0,0 0 0,-1 0 0,-6 26 0,-13 17 483,13-40-763,2 0 1,0 0-1,0 1 1,2 0-1,0-1 1,1 2-1,1-1 0,0 23 1,3-40-186,-1 0 0,0 0-1,1 0 1,-1 0 0,0-1 0,1 1 0,-1 0 0,1 0 0,-1-1-1,1 1 1,-1 0 0,1-1 0,0 1 0,-1-1 0,1 1 0,0-1-1,0 1 1,-1-1 0,1 1 0,0-1 0,0 0 0,0 1 0,-1-1-1,1 0 1,0 0 0,0 0 0,0 0 0,0 1 0,1-1 0,32 0 30,-24-1-15,7 0-113,0-1 0,0-1 0,0-1 0,26-9-1,29-13-5306,-57 20 2776,9-3-4841</inkml:trace>
  <inkml:trace contextRef="#ctx0" brushRef="#br0" timeOffset="-2012.08">254 354 9994,'0'0'7211,"1"12"-5047,17 129 3821,4 49-2728,-19 18-1287,29-233-8393,-18 10-331</inkml:trace>
  <inkml:trace contextRef="#ctx0" brushRef="#br0" timeOffset="-1593.58">567 728 10802,'0'0'7485,"2"11"-5024,45 295 5721,-44-296-8407,0-21-2290,-2 1-603,3-5-3422</inkml:trace>
  <inkml:trace contextRef="#ctx0" brushRef="#br0" timeOffset="-390.07">1816 639 18548,'0'0'8162,"24"0"-22181</inkml:trace>
  <inkml:trace contextRef="#ctx0" brushRef="#br0" timeOffset="189016.77">690 310 9522,'0'0'14234,"-3"-4"-13379,3 4-841,-1 0 0,1 0 1,0 0-1,-1 0 0,1 0 1,0-1-1,-1 1 0,1 0 1,0 0-1,-1 0 0,1-1 1,0 1-1,-1 0 0,1-1 1,0 1-1,0 0 1,-1 0-1,1-1 0,0 1 1,0 0-1,0-1 0,0 1 1,-1 0-1,1-1 0,0 1 1,0-1-1,0 1 0,0 0 1,0-1-1,0 1 0,0 0 1,0-1-1,0 1 0,0-1 1,0 1-1,0 0 1,0-1-1,0 1 0,1 0 1,-1-1-1,0 1 0,0 0 1,0-1-1,0 1 0,1 0 1,-1-1-1,0 1 0,0 0 1,1-1-1,-1 1 0,0 0 1,0 0-1,1 0 0,0-1 1,28 0 584,-9 2-534,109-8 211,23 1-252,-150 6-22,0 0 0,0 1-1,0-1 1,0 0 0,0 1 0,0-1-1,0 1 1,0-1 0,0 1-1,0 0 1,0 0 0,-1 0 0,1 0-1,0 0 1,-1 1 0,1-1 0,-1 0-1,1 1 1,-1-1 0,0 1-1,1-1 1,-1 1 0,0 0 0,0-1-1,0 1 1,0 0 0,-1 0-1,1 0 1,0 0 0,-1 0 0,1 0-1,-1 0 1,0 0 0,0 0-1,1 0 1,-1 0 0,-1 2 0,1 11 83,-2 0 0,1 0 0,-2 0 0,-4 16 0,1-8 15,-3 23 221,2 0 1,2 1-1,2 0 1,2-1-1,2 1 1,9 54-1,-8-39 516,-2-62-710,-3-2-439,1-1 0,0 0 0,0 0 0,1 0-1,-1 0 1,0 0 0,1 0 0,0 0 0,0 0 0,0-1-1,0 1 1,0 0 0,0-6 0,-2-5-3580,-6-7-3148</inkml:trace>
  <inkml:trace contextRef="#ctx0" brushRef="#br0" timeOffset="189435.58">821 614 11923,'0'0'6998,"12"-6"-5099,26-9-357,2 1 0,0 3-1,59-10 1,-39 11-342,99-2-1,-174 15-8456,1 1-1429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03:36.9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193 69 9458,'0'0'13065,"0"0"-12994,0 0 0,0 0 1,0 0-1,0 0 0,0-1 0,0 1 0,0 0 0,0 0 0,0 0 0,0 0 0,0-1 0,0 1 0,0 0 0,0 0 0,0 0 0,0 0 0,0-1 0,0 1 0,0 0 0,0 0 0,0 0 0,0 0 0,0-1 0,0 1 0,0 0 0,1 0 0,-1 0 0,0 0 0,0-1 0,0 1 0,0 0 0,0 0 0,0 0 0,1 0 0,-1 0 0,0 0 0,0 0 0,0 0 0,0-1 0,1 1 0,-1 0 0,0 0 0,0 0 0,0 0 0,0 0 0,1 0 0,-1 0 0,0 0 0,0 0 0,0 0 0,0 0 0,1 0 0,-1 0 0,0 0 0,0 0 0,1 1 0,4 6 233,1 2 0,-1-1-1,0 0 1,0 1 0,-1 0 0,-1 0 0,1 1-1,1 10 1,16 86 403,-16-74-422,30 160 950,17 380 0,-52-572-1236,0 0-1,0 0 1,-1 1 0,1-1 0,0 0-1,0 0 1,0 0 0,0 0-1,-1 0 1,1 0 0,0 0 0,0 1-1,0-1 1,0 0 0,-1 0-1,1 0 1,0 0 0,0 0 0,0 0-1,-1 0 1,1 0 0,0 0 0,0 0-1,0 0 1,-1 0 0,1 0-1,0 0 1,0 0 0,0 0 0,-1 0-1,1 0 1,0-1 0,0 1-1,0 0 1,-1 0 0,1 0 0,0 0-1,0 0 1,0 0 0,0-1-1,-1 1 1,1 0 0,0 0 0,0 0-1,0 0 1,0-1 0,0 1 0,0 0-1,0 0 1,0 0 0,-1 0-1,1-1 1,0 1 0,0 0 0,0 0-1,0-1 1,-9-9-530,5 3-350,1 1-1,0-1 1,0 0 0,1 0-1,0 0 1,0-1 0,1 1-1,-2-14 1,2 7-2039,-5-23-6308</inkml:trace>
  <inkml:trace contextRef="#ctx0" brushRef="#br0" timeOffset="433.7">1 52 10986,'0'0'1365,"11"-4"-126,33-8 445,1 2 1,57-7 0,-50 12-1161,1 2 1,-1 2 0,99 12 0,-133-7-439,-1 0 1,0 2-1,0-1 1,-1 2-1,0 1 0,0 0 1,0 0-1,-1 2 1,-1 0-1,0 1 0,0 0 1,-1 1-1,0 0 1,-1 1-1,0 1 0,-1 0 1,10 17-1,-19-27-18,1 1 0,-1-1 0,1 1 0,-1 0 0,-1 0 0,1 0 0,-1 0-1,0 0 1,0 1 0,0-1 0,-1 0 0,0 0 0,0 1 0,0-1 0,0 0 0,-1 0 0,-2 8 0,1-7 82,-1 0-1,0 0 1,0-1 0,0 1 0,-1 0 0,0-1 0,0 0 0,0 0-1,-1 0 1,1-1 0,-1 1 0,-7 4 0,-7 3 180,0-1 1,-1 0-1,0-1 0,-1-2 0,0 0 1,0-1-1,-24 4 0,-60 6 364,96-16-762,1 0 0,-1-1 1,0 0-1,0 0 0,0-1 0,1-1 1,-1 1-1,0-1 0,-14-6 0,15 2-2095,31 4-14079</inkml:trace>
  <inkml:trace contextRef="#ctx0" brushRef="#br0" timeOffset="1190.19">751 814 9754,'0'0'12187,"0"9"-11601,2 35 611,18 85 0,-11-81-113,-2 0 1,1 53-1,-29-137 288,13 14-1527,1-1 1,1 0-1,1 0 0,1-1 0,-2-39 0,7-119-3933,-1 178 4015,0 0 0,0 0 1,1 0-1,-1 1 0,1-1 0,0 0 0,0 0 0,0 0 0,0 1 0,1-1 1,0 1-1,-1-1 0,1 1 0,0 0 0,1 0 0,-1-1 0,1 2 0,-1-1 1,1 0-1,0 0 0,0 1 0,0 0 0,0-1 0,1 1 0,-1 0 0,0 1 0,1-1 1,0 1-1,-1-1 0,1 1 0,0 0 0,0 0 0,-1 1 0,1-1 0,0 1 1,0 0-1,0 0 0,0 0 0,0 0 0,-1 1 0,7 1 0,-5-1 105,1 0 0,0 1-1,0-1 1,0 1 0,-1 1 0,1-1-1,-1 1 1,0 0 0,0 0-1,0 0 1,0 1 0,0 0 0,-1 0-1,0 0 1,0 0 0,0 1 0,0-1-1,0 1 1,-1 0 0,0 0-1,0 1 1,-1-1 0,1 1 0,-1-1-1,0 1 1,1 10 0,-2-9 59,-1 1 0,-1-1 0,1 1 0,-1-1 0,-1 1 0,1-1 0,-1 1 0,-1-1 0,1 0-1,-1 0 1,-1 0 0,1 0 0,-1-1 0,0 0 0,-1 1 0,1-1 0,-6 5 0,0-1 65,1-1 0,-1 0 0,0-1 0,-1 0 0,0 0 0,0-1 0,0-1 0,-1 0 0,-14 6-1,207 45 1134,-30 11-534,-131-63-4648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03:43.8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0 318 11747,'0'0'13910,"8"5"-13088,-2 0-711,-1-1-1,0 1 1,0 0 0,0 0 0,-1 1 0,0-1-1,0 1 1,0 0 0,-1 0 0,0 0-1,4 11 1,24 87 515,-19-59-482,-2-9-5,32 98 138,-36-119-182,1 1 1,0-1 0,1 0 0,1-1-1,0 0 1,15 17 0,-23-30-79,0 0 1,0 0 0,-1 0-1,1 0 1,0 0 0,0 0 0,1 0-1,-1-1 1,0 1 0,0 0-1,0 0 1,1-1 0,-1 1-1,0-1 1,0 1 0,1-1-1,-1 0 1,0 1 0,3-1-1,-3 0 2,0-1-1,-1 1 1,1 0-1,0-1 0,0 1 1,0-1-1,0 1 1,-1-1-1,1 0 0,0 1 1,-1-1-1,1 0 0,0 1 1,-1-1-1,1 0 1,-1 0-1,1 1 0,-1-1 1,1 0-1,-1 0 0,1-1 1,2-8 71,0 0 0,-1 0-1,0 0 1,0-12 0,0 8-156,5-68 115,-6 57-112,1 0-1,1 0 0,1 1 1,11-37-1,-15 60 54,0 0 0,0 0-1,0 0 1,1 0 0,-1 1 0,0-1 0,0 0 0,1 0 0,-1 0 0,1 0-1,-1 0 1,0 0 0,1 1 0,0-1 0,-1 0 0,1 0 0,-1 1-1,1-1 1,0 0 0,0 1 0,-1-1 0,1 1 0,0-1 0,0 1 0,0-1-1,-1 1 1,1-1 0,0 1 0,0 0 0,0 0 0,0-1 0,0 1 0,0 0-1,0 0 1,0 0 0,0 0 0,0 0 0,0 0 0,0 0 0,0 1-1,-1-1 1,1 0 0,0 0 0,0 1 0,0-1 0,0 0 0,0 1 0,0-1-1,-1 1 1,1-1 0,0 1 0,0 0 0,-1-1 0,1 1 0,0 0 0,-1-1-1,1 1 1,-1 0 0,1 0 0,0 1 0,7 8-6,0 1 1,-1 0-1,8 18 0,-10-20 15,12 23 6,45 74-21,-54-94 36,0-1 0,1-1 0,0 0 0,0 0 0,1 0 1,18 13-1,-28-23-3,1 1 1,-1-1-1,1 1 1,0-1-1,-1 0 1,1 1-1,0-1 1,-1 1-1,1-1 0,0 0 1,-1 0-1,1 1 1,0-1-1,0 0 1,-1 0-1,1 0 1,0 0-1,0 0 1,0 0-1,-1 0 1,1 0-1,0 0 1,0 0-1,-1-1 1,1 1-1,0 0 0,-1 0 1,1-1-1,0 1 1,-1 0-1,1-1 1,0 1-1,-1-1 1,1 1-1,0-1 1,-1 1-1,1-1 1,-1 1-1,1-1 1,-1 0-1,0 1 1,1-1-1,-1 0 1,0 1-1,1-1 0,-1 0 1,1-1-1,7-42 595,-7 35-622,16-234 613,1-6-535,-17 242-203,25-185 290,-14 142-4081,-23 74-2141,-3 6-3292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03:39.4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21 11811,'0'0'10239,"11"-1"-9333,9-2-503,156-13 2116,-153 16-2248,0 0 0,0 1 0,-1 1 0,1 1 0,43 12 1,-51-7-267,-25-8-875,-27-5-6082,18-1-2462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03:38.5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 43 15251,'0'0'12219,"83"-26"-11411,-53 21-232,3 0-120,0 2-136,-2 1-128,-4 0-104,-8 2-88,-6 0-96,-5 0-560,-8 9-920,0-3-2433</inkml:trace>
  <inkml:trace contextRef="#ctx0" brushRef="#br0" timeOffset="437.08">0 263 1432,'0'0'25838,"74"1"-24414,-40-3-800,6-9-336,5-1-288,1-1-160,8 0-1336,-10 4-3185,-12 4-4705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07:01.6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1164 12859,'0'0'4674,"5"-11"-2778,17-29-972,1 2 0,2 0-1,58-67 1,-43 57-599,60-95 0,-67 78-253,11-19 171,-40 146 831,-8 106-113,3 117 868,9-233-377,-8-69-4267,10-17-7878,-4 19 2110</inkml:trace>
  <inkml:trace contextRef="#ctx0" brushRef="#br0" timeOffset="402.63">640 1006 12171,'0'0'3359,"0"12"-810,-2 96 2073,0-10-1488,12 132 0,-9-302-10729,-3 39 936</inkml:trace>
  <inkml:trace contextRef="#ctx0" brushRef="#br0" timeOffset="1018.23">721 687 10178,'0'0'2406,"3"-11"-1383,-2 5-837,1 0 1,-1 0-1,2 0 1,-1 0-1,1 0 0,-1 1 1,1 0-1,1-1 1,-1 1-1,1 0 0,0 0 1,0 1-1,1-1 1,-1 1-1,1 0 0,0 0 1,0 1-1,0-1 1,1 1-1,-1 0 0,7-2 1,-6 2-19,1 1 1,-1 0-1,0 0 1,1 0 0,-1 1-1,1 0 1,0 0-1,-1 1 1,1 0-1,0 0 1,-1 1-1,1-1 1,0 1 0,-1 1-1,1-1 1,-1 1-1,0 0 1,0 1-1,1 0 1,-2 0-1,11 6 1,-10-4-71,0 0 0,-1 0 0,0 0 0,0 1 0,0 0 0,-1 0 0,0 0 0,0 1 0,-1-1 1,1 1-1,-1 0 0,-1 0 0,1 0 0,-1 0 0,-1 0 0,1 1 0,-1-1 0,0 0 0,-1 10 0,0-8-47,-1 1 0,1-1 0,-2 0 0,1 0 0,-2 0-1,1-1 1,-1 1 0,0 0 0,-1-1 0,0 0 0,0 0 0,-1 0 0,0 0 0,0-1 0,-1 0 0,0 0-1,0 0 1,0-1 0,-1 0 0,0 0 0,-1 0 0,-7 4 0,34-33-1674,-11 19 1494,0-1 1,0 1-1,1 1 0,-1 0 1,1 0-1,-1 0 1,1 1-1,0 1 0,0-1 1,0 2-1,0-1 1,0 1-1,0 0 0,0 1 1,0 0-1,0 1 1,0-1-1,-1 2 0,1-1 1,11 6-1,-13-5 160,0 0-1,0 0 1,0 1-1,0 0 1,-1 1-1,0-1 1,0 1-1,0 0 1,0 1-1,-1 0 1,0 0-1,0 0 1,0 0-1,-1 0 1,0 1-1,0 0 1,-1 0-1,0 0 1,0 1-1,0-1 1,-1 0-1,0 1 1,1 14-1,-3-17 106,1 1 0,-1 0 0,0 0 0,0-1-1,-1 1 1,0 0 0,0-1 0,0 1 0,-1-1-1,0 1 1,0-1 0,0 0 0,-1 1 0,1-1-1,-1 0 1,-1-1 0,1 1 0,0-1 0,-1 1-1,0-1 1,0 0 0,-1 0 0,1-1 0,-1 1-1,1-1 1,-1 0 0,0 0 0,0-1 0,-1 1-1,1-1 1,0-1 0,-1 1 0,0-1 0,-10 2-1,6-2 31,0-1-1,0 0 0,-1 0 1,1-1-1,0 0 0,0-1 0,-17-5 1,24 6-288,-1-1 1,1 1 0,-1-1 0,1 0-1,0 1 1,0-1 0,0-1 0,0 1-1,0 0 1,-5-6 0,7 6-151,0 0 1,0 1 0,0-1-1,0 0 1,0 0 0,0 0-1,1 0 1,-1 0 0,0 0-1,1 0 1,0 0 0,0 0-1,-1 0 1,1 0 0,0-1-1,1 1 1,-1 0 0,0 0-1,1 0 1,-1 0 0,1-2-1,9-11-5012,3 3-1742</inkml:trace>
  <inkml:trace contextRef="#ctx0" brushRef="#br0" timeOffset="1431.89">1697 911 14075,'0'0'6497</inkml:trace>
  <inkml:trace contextRef="#ctx0" brushRef="#br0" timeOffset="1866.95">2047 1037 8226,'0'0'15904,"8"-12"-14815,13-19-682,15-23 213,48-93 0,-63 93-589,-3-2-1,-3 0 1,13-85 0,-23 114-12,7 88 531,-2 282 794,-7-131-194,-3-211-1157,-1-1 0,1 1 0,0 0 1,0 0-1,0-1 0,-1 1 0,1 0 1,0 0-1,0-1 0,0 1 0,1 0 1,-1 0-1,0-1 0,0 1 0,0 0 1,0 0-1,1-1 0,-1 1 0,0 0 1,1-1-1,-1 1 0,1 0 0,-1-1 1,0 1-1,1 0 0,0 0 0,8-22-919,4-41-4828,-6 20-2080</inkml:trace>
  <inkml:trace contextRef="#ctx0" brushRef="#br0" timeOffset="2286.88">2499 687 13419,'0'0'2678,"0"10"100,-1 7-1781,-1 6 61,0 0 1,2 0 0,1 1-1,1-1 1,6 29 0,-7-47-963,1 1 0,-1-1 0,1 1 0,1-1 0,-1 0 0,1 0 1,-1 0-1,1 0 0,1 0 0,-1-1 0,1 1 0,0-1 0,0 0 1,0 0-1,0-1 0,1 1 0,-1-1 0,1 0 0,0 0 0,0 0 0,0-1 1,0 0-1,1 0 0,-1 0 0,1 0 0,-1-1 0,1 0 0,9 1 1,-10-2-69,0 1 0,-1-1 0,1 0 0,0-1 0,0 1 0,0-1 0,0 0 0,0 0 1,-1 0-1,1-1 0,0 1 0,-1-1 0,1-1 0,-1 1 0,0 0 0,0-1 0,6-5 1,-6 4-14,1-1 0,-1 0 1,0 0-1,-1-1 1,1 1-1,-1-1 0,0 0 1,-1 0-1,0 0 0,1 0 1,-2 0-1,1 0 1,0-8-1,1 0-28,-1-1-1,-1 0 1,0 1 0,-1-1-1,-1 0 1,0 0 0,-1 1-1,-1-1 1,0 1-1,-6-17 1,6 24-1,0 1 0,0-1-1,0 1 1,0 0 0,-1 0 0,0 1 0,-1-1-1,1 1 1,-1 0 0,0 0 0,0 0-1,0 1 1,-1 0 0,0 0 0,1 0 0,-2 1-1,1 0 1,0 0 0,-1 0 0,1 1 0,-1 0-1,0 0 1,-10-1 0,9 1-164,0 1 1,0 0-1,0 1 1,-1-1-1,1 1 1,0 1-1,0 0 1,-1 0-1,-9 3 1,12 3-2795,6-6 2688,0-1-1,0 0 0,0 1 0,0-1 1</inkml:trace>
  <inkml:trace contextRef="#ctx0" brushRef="#br0" timeOffset="2715.86">2841 94 6465,'0'0'13357,"-1"13"-12153,1-5-1061,-1-3-89,0 0 0,1 0 0,0 0 0,0 0 0,1 0 0,-1 0 0,1 0 0,0-1 0,0 1 0,1 0 0,-1 0 0,1-1 0,0 1 0,0-1 0,1 0 0,-1 1 0,7 6 0,62 61 783,-41-44-364,-2 1 0,38 50 0,-65-77-430,0-1-1,0 1 0,0-1 1,0 1-1,0 0 0,0-1 1,0 1-1,-1 0 0,1 0 1,0 0-1,-1 0 0,0-1 1,1 1-1,-1 0 0,0 0 1,0 0-1,0 0 0,0 0 1,-1 3-1,0-4 3,1 1 1,-1-1-1,0 1 1,0-1-1,0 0 1,0 0-1,0 0 0,-1 1 1,1-1-1,0 0 1,-1 0-1,1-1 1,0 1-1,-1 0 0,1 0 1,-1-1-1,1 1 1,-3 0-1,-8 2 75,-1-1 0,0 0 0,1-1 0,-23 0 0,26-1-271,2 0-127,1 1-1,0-2 1,0 1-1,0-1 0,0 1 1,0-2-1,0 1 1,0-1-1,0 0 0,1 0 1,-7-3-1,7 1-675,0 1 1,0-1-1,1 0 0,-1 0 1,1-1-1,0 1 0,-4-7 0,-10-17-6523</inkml:trace>
  <inkml:trace contextRef="#ctx0" brushRef="#br0" timeOffset="3167.35">2865 67 3505,'0'0'17331,"83"-27"-16138,-39 17-401,5 2-248,0 1-216,-3 2-256,2 1-72,-15 1-1168,-12 0-4089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06:10.1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0 189 11843,'0'0'15708,"0"-6"-14894,3-13-455,3 23 14,12 41 115,26 106 130,8 24-373,-42-150-134,0 0 0,2 0 0,0-1 0,26 36 0,-38-60-83,0 0 1,1 1 0,-1-1-1,0 1 1,0-1 0,0 0-1,1 1 1,-1-1 0,0 0-1,0 0 1,1 1 0,-1-1-1,0 0 1,1 0 0,-1 1-1,0-1 1,1 0 0,-1 0-1,0 0 1,1 0 0,-1 1-1,1-1 1,-1 0 0,0 0-1,1 0 1,-1 0 0,1 0-1,-1 0 1,0 0 0,1 0-1,-1 0 1,1 0 0,-1 0-1,1-1 1,7-13 444,0-36-337,-7 37-105,7-42-53,-6 33-124,1 0 0,1 0 0,9-29 0,-13 50 136,0 1 1,0-1-1,1 1 0,-1-1 0,0 1 0,1 0 1,-1-1-1,0 1 0,1-1 0,-1 1 0,1-1 1,-1 1-1,1 0 0,-1-1 0,0 1 0,1 0 1,-1 0-1,1-1 0,0 1 0,-1 0 1,1 0-1,-1 0 0,1 0 0,-1-1 0,1 1 1,-1 0-1,1 0 0,0 0 0,-1 0 0,1 0 1,-1 0-1,1 1 0,-1-1 0,1 0 0,-1 0 1,1 0-1,-1 0 0,1 1 0,-1-1 0,1 0 1,-1 1-1,1-1 0,-1 0 0,1 1 0,-1-1 1,1 0-1,-1 1 0,0-1 0,1 1 0,-1 0 1,26 27-95,-22-24 107,58 77-11,-47-58 12,0-2 0,2 0 0,0-1 0,1-1 0,1 0 0,1-2 0,32 23 0,-50-38 5,-1-1-1,1 0 1,0 0-1,0 0 1,-1 0-1,1-1 1,0 1-1,0 0 1,0-1-1,0 0 1,0 1 0,0-1-1,0 0 1,0 0-1,-1 0 1,1 0-1,0 0 1,0 0-1,0-1 1,0 1-1,0-1 1,0 1-1,0-1 1,0 0 0,-1 1-1,1-1 1,0 0-1,-1 0 1,1-1-1,0 1 1,-1 0-1,1 0 1,-1-1-1,0 1 1,1-1-1,-1 1 1,0-1 0,0 0-1,0 1 1,0-1-1,1-3 1,3-9 53,0 1 0,-1-1 0,0 0 0,3-25 0,-5 23-79,9-63 27,0-104-1,1-8-2,-9 161-106,1 0 1,2 1-1,13-43 1,-18 118-10727,-3-23 4473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06:06.6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27 9690,'0'0'13443,"3"-1"-12802,20-6-215,0 1 0,1 2 0,-1 0-1,1 2 1,0 0 0,0 2 0,27 2-1,-36 1-477</inkml:trace>
  <inkml:trace contextRef="#ctx0" brushRef="#br0" timeOffset="377.93">42 297 13411,'0'0'9554,"87"-1"-7770,-55-2-383,2-1-457,-3 3-160,-3 0-328,-6 1-216,-6 0-168,-4 0-72,-3 0 0,-4 0-768</inkml:trace>
  <inkml:trace contextRef="#ctx0" brushRef="#br0" timeOffset="1734.68">722 111 6369,'0'0'18247,"12"0"-15232,50 0-1775,134-3 1999,-198 2-3263,0 1 1,0-1 0,0 0 0,0 1 0,0-1 0,0 0 0,0 0 0,0 0 0,1-1 0,-1 1-1,0 0 1,1-1 0,-3-2 0,-1-2-4384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05:52.5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424 305 9338,'0'0'13459,"-8"3"-12025,0 0-1064,-1 0 0,1 0 0,0-1 0,-1 0 0,-12 1 0,19-3-344,0 0-1,0 0 0,0 0 0,0 0 1,0 0-1,0 0 0,0-1 0,0 1 1,0 0-1,1-1 0,-1 0 0,0 1 1,0-1-1,0 0 0,1 0 0,-1 0 1,0 0-1,1 0 0,-1-1 0,1 1 1,-1 0-1,1-1 0,0 1 0,-1-1 1,1 1-1,0-1 0,0 0 1,0 1-1,0-1 0,1 0 0,-1 0 1,0 0-1,1 0 0,-1 1 0,1-1 1,-1-4-1,1 3-82,0-1 0,0 1-1,-1 0 1,2-1 0,-1 1 0,0 0 0,1-1-1,0 1 1,-1 0 0,1 0 0,0 0 0,1-1 0,-1 1-1,1 0 1,-1 0 0,1 1 0,0-1 0,0 0 0,0 1-1,0-1 1,1 1 0,-1 0 0,1-1 0,-1 1 0,1 0-1,0 1 1,0-1 0,0 0 0,0 1 0,0 0 0,0-1-1,0 1 1,0 0 0,1 1 0,5-2 0,-4 2 25,0-1 1,0 1 0,0 0-1,0 0 1,0 0 0,0 0-1,0 1 1,-1 0 0,1 0-1,0 1 1,0-1 0,-1 1-1,1 0 1,-1 0-1,1 1 1,-1-1 0,0 1-1,0 0 1,0 0 0,0 0-1,-1 1 1,1-1 0,-1 1-1,4 4 1,-3 0 71,0 1-1,-1-1 1,0 1 0,0-1 0,-1 1 0,0 0-1,0 0 1,-1 0 0,0 0 0,-1 0 0,0 0-1,-1 0 1,1 0 0,-2 0 0,1 0-1,-1 0 1,-1-1 0,1 1 0,-2-1 0,1 1-1,-1-1 1,-8 13 0,4-7 158,-1 0-1,0 0 1,-1-1 0,-1-1-1,0 1 1,-1-2 0,0 1-1,-1-2 1,0 0 0,0 0 0,-24 12-1,34-21-189,-1 1-1,1-1 1,0 1-1,-1-1 1,1 0-1,-1 0 1,1 0-1,-1-1 1,0 1-1,1-1 1,-1 0-1,0 0 1,1 0-1,-5-1 0,6 0-63,1 0-1,0 0 1,-1 0-1,1 1 1,0-1-1,0-1 1,-1 1-1,1 0 1,0 0-1,0 0 1,0 0-1,0-1 1,1 1-1,-1 0 1,0-1-1,0 1 1,1-1-1,-1 1 0,1-1 1,0 1-1,-1-1 1,1 1-1,0-1 1,0 0-1,0 1 1,0-1-1,0 1 1,0-1-1,0 1 1,0-1-1,1 1 1,-1-1-1,2-1 1,-2 0-27,1 1 0,1-1 1,-1 1-1,0 0 1,1-1-1,-1 1 1,1 0-1,-1 0 1,1 0-1,0 0 1,0 0-1,0 1 1,0-1-1,0 0 0,0 1 1,1 0-1,-1-1 1,1 1-1,-1 0 1,0 0-1,1 0 1,0 1-1,-1-1 1,1 1-1,-1-1 0,1 1 1,0 0-1,-1 0 1,5 0-1,1 0 10,0 0-1,0 0 1,0 1-1,0 0 1,0 0-1,0 1 1,-1 0-1,14 5 1,-9 1 73,1 0 0,-1 1 0,0 0 0,14 15 0,-15-13-30,0-1 0,1 0 0,21 13 0,-10-18-3829,-16-4-1099</inkml:trace>
  <inkml:trace contextRef="#ctx0" brushRef="#br0" timeOffset="419.81">653 202 7706,'0'0'6440,"15"-6"-4900,-9 3-1430,12-5 711,0 2 0,0-1 0,39-6 0,-53 12-671,1 0 1,-1 0-1,0 1 1,0 0-1,1 0 0,-1 0 1,1 0-1,-1 0 0,0 1 1,0 0-1,1 0 0,-1 0 1,0 1-1,0-1 1,0 1-1,0 0 0,0 0 1,-1 0-1,1 1 0,0-1 1,-1 1-1,0 0 1,0 0-1,0 0 0,0 0 1,0 1-1,2 3 0,0 3 78,-1-1 0,-1 1 0,0 0-1,0 0 1,-1 0 0,0 0 0,0 17-1,-2 79 750,-2-47-452,1-32-260,0-9-129,1-1 0,1 0 0,0 1 0,1-1 0,1 0 0,8 26 0,-41-93-5468,18 33 578,-4-7-3997</inkml:trace>
  <inkml:trace contextRef="#ctx0" brushRef="#br0" timeOffset="824.38">786 439 11386,'0'0'10227,"87"-16"-9939,-52 10-288,22-9-216,-6 2-1857,-9-1-3320</inkml:trace>
  <inkml:trace contextRef="#ctx0" brushRef="#br0" timeOffset="1240.51">1134 141 8514,'0'0'12296,"-4"10"-11671,3-6-603,-1 0-1,1 0 0,0 0 1,0 1-1,1-1 0,-1 1 1,1-1-1,0 0 0,0 1 1,0-1-1,1 1 0,0-1 1,-1 0-1,2 1 0,-1-1 1,0 0-1,1 0 0,0 0 1,0 0-1,0 0 0,0 0 1,1-1-1,-1 1 0,1-1 1,4 4-1,60 73 34,-44-55-50,-1 0 0,-2 2-1,0 1 1,17 33 0,-35-59 34,0 1 1,-1 0 0,1 0-1,-1-1 1,0 1 0,0 0-1,0 0 1,0 0 0,-1 0 0,1 0-1,-1 1 1,0-1 0,0 0-1,0 0 1,0 0 0,0 0-1,-1 0 1,1 0 0,-1 0-1,0 0 1,0 0 0,0 0-1,0 0 1,0 0 0,-1 0-1,0-1 1,1 1 0,-1 0 0,0-1-1,0 0 1,0 1 0,-3 1-1,-1 0 116,1-1-1,-1 0 1,0 0 0,0-1-1,0 0 1,-1 0 0,1 0-1,0-1 1,-1 0-1,1 0 1,-1 0 0,0-1-1,1 0 1,-11-1-1,14 0-152,0 0 0,0 1-1,0-1 1,0 0 0,0-1-1,0 1 1,0 0-1,1-1 1,-1 0 0,0 1-1,1-1 1,-1 0-1,1 0 1,0 0 0,0-1-1,0 1 1,0-1 0,0 1-1,0-1 1,1 1-1,-1-1 1,1 0 0,0 0-1,0 0 1,0 0-1,0 0 1,0 0 0,1 0-1,-1 0 1,1 0 0,0 0-1,0-4 1,0-4-192,0 0 0,0 0 1,1 0-1,0 0 0,1 0 1,0 0-1,8-21 0,1 9-105,2 0 0,0 1-1,24-30 1,-23 34 276,-1-1 0,-1 0-1,0-1 1,14-35 0,-25 53 47,0-1 1,0 1 0,0 0-1,-1-1 1,1 1-1,-1 0 1,1-1 0,-1 1-1,0-1 1,0 1 0,0-1-1,0 1 1,0-1 0,-1 1-1,1 0 1,-1-1 0,1 1-1,-1 0 1,0-1 0,0 1-1,0 0 1,0 0 0,0 0-1,-1-1 1,1 1-1,-1 1 1,1-1 0,-1 0-1,0 0 1,0 1 0,0-1-1,0 1 1,0-1 0,0 1-1,-3-2 1,-1 1 41,0 0 0,0 0 0,0 1 0,-1-1 0,1 1 0,-1 1 0,1-1 0,0 1 0,-1 0 0,1 1 0,-1-1 0,-10 3 0,16-2-94,0-1-1,-1 0 1,1 1-1,-1-1 1,1 1-1,0-1 1,-1 1-1,1-1 1,0 1-1,0 0 1,-1 0-1,1 0 1,0 0 0,0 0-1,0 0 1,0 0-1,0 0 1,0 0-1,0 0 1,1 0-1,-1 1 1,0-1-1,1 0 1,-1 1-1,1-1 1,-1 0-1,1 1 1,0-1-1,-1 1 1,1-1-1,0 1 1,0-1-1,0 0 1,0 1-1,1 2 1,-1 0-482,1 0 1,0 0-1,1 0 1,-1-1 0,0 1-1,1 0 1,0-1-1,0 1 1,0-1-1,1 1 1,3 3 0,16 14-4947</inkml:trace>
  <inkml:trace contextRef="#ctx0" brushRef="#br0" timeOffset="1620.84">1629 413 12579,'0'0'15603,"-8"-24"-15603,29 18 0,6 1-784,25-2-961,-5 1-1935,-2 1-3058</inkml:trace>
  <inkml:trace contextRef="#ctx0" brushRef="#br0" timeOffset="2041.84">1901 153 10562,'0'0'7102,"14"-11"-5778,46-32-390,-56 40-822,1 0 0,-1 1 0,1 0 0,-1 0 0,1 0 1,0 1-1,-1 0 0,1 0 0,0 0 0,0 0 0,0 1 0,0-1 1,0 1-1,0 1 0,0-1 0,0 1 0,-1 0 0,1 0 1,0 0-1,0 0 0,-1 1 0,1 0 0,-1 0 0,1 0 1,-1 1-1,0 0 0,5 3 0,-3-1-13,-1 0 0,0 0 0,0 0-1,0 1 1,0-1 0,-1 1 0,0 1 0,0-1 0,-1 0 0,0 1-1,0 0 1,0 0 0,-1 0 0,0 0 0,-1 0 0,2 8 0,-2-3-3,-1 0 0,0 0 0,0 0 0,-3 12 0,3-20-43,-1-1-1,0 1 1,0-1 0,0 1-1,0-1 1,0 0-1,-1 1 1,0-1-1,0 0 1,0 0 0,0 0-1,0 0 1,0-1-1,-1 1 1,1 0-1,-1-1 1,-5 4 0,8-6-61,0 0 1,0 0-1,0 1 1,0-1 0,0 0-1,0 0 1,0 0-1,0 0 1,0 0 0,0 0-1,0 1 1,0-1-1,0 0 1,-1 0 0,1 0-1,0 0 1,0 0-1,0 0 1,0 0 0,0 0-1,0 0 1,0 0-1,-1 1 1,1-1 0,0 0-1,0 0 1,0 0-1,0 0 1,0 0 0,0 0-1,-1 0 1,1 0 0,0 0-1,0 0 1,0 0-1,0 0 1,0 0 0,-1 0-1,1 0 1,0 0-1,0 0 1,0 0 0,0 0-1,0-1 1,0 1-1,-1 0 1,1 0 0,0 0-1,0 0 1,0 0-1,0 0 1,0 0 0,0 0-1,0 0 1,0-1-1,0 1 1,-1 0 0,1 0-1,0 0 1,0 0-1,0 0 1,0 0 0,0-1-1,0 1 1,0 0-1,0 0 1,0 0 0,0 0-1,11-7-1170,-5 7 1116,0 0-1,1 0 1,-1 0-1,0 1 1,0 0-1,1 0 0,-1 0 1,0 1-1,0 0 1,-1 0-1,1 0 1,0 1-1,-1 0 1,1 0-1,-1 1 1,0-1-1,0 1 0,0 0 1,-1 0-1,1 1 1,-1 0-1,0-1 1,-1 1-1,1 1 1,-1-1-1,0 0 1,0 1-1,0 0 0,-1-1 1,0 1-1,0 0 1,-1 0-1,1 0 1,-1 1-1,0-1 1,-1 0-1,0 0 1,-1 12-1,1-15 149,-1 1 1,0-1-1,0 1 1,-1-1-1,1 1 0,-1-1 1,1 0-1,-1 0 1,0 0-1,0 0 0,-1 0 1,1 0-1,-1 0 1,1-1-1,-1 1 0,0-1 1,0 0-1,0 0 1,0 0-1,0 0 0,0-1 1,-1 1-1,1-1 1,0 0-1,-1 0 0,-5 1 1,-6 2 273,-1-1 1,0 0-1,-1-1 1,-23-1 0,38-1-398,1 1 1,-1-1 0,0 0-1,0 0 1,1 0 0,-1-1-1,0 1 1,0 0 0,1-1-1,-1 1 1,0-1 0,1 1-1,-1-1 1,1 0 0,-1 0-1,1 0 1,-1 0 0,1 0-1,-1 0 1,1 0 0,0 0-1,0 0 1,-1-1 0,1 1 0,0-1-1,0 1 1,0-1 0,1 1-1,-2-4 1,1 2-407,1 0 1,0 0-1,0 0 1,0 0-1,0 0 0,0 0 1,1 0-1,-1 0 1,1 0-1,0 0 0,0 0 1,0 1-1,0-1 1,0 0-1,1 1 0,2-4 1,13-20-5952</inkml:trace>
  <inkml:trace contextRef="#ctx0" brushRef="#br0" timeOffset="2482.56">2430 163 4185,'0'0'12292,"-3"-12"-9492,-10-34-714,13 45-2039,0 0 0,0 0-1,-1 0 1,1 0 0,0 0-1,0 0 1,1 0 0,-1 0 0,0 0-1,0 0 1,0 0 0,1 0-1,-1 0 1,0 0 0,1 0-1,-1 0 1,1 1 0,-1-1 0,1 0-1,0 0 1,-1 0 0,1 1-1,0-1 1,-1 0 0,1 1-1,0-1 1,0 0 0,0 1 0,-1-1-1,1 1 1,0 0 0,0-1-1,0 1 1,0 0 0,0-1-1,0 1 1,2 0 0,38-3 377,-35 4-256,1-1-107,-1 0 0,1 0-1,-1 1 1,0 0-1,1 1 1,-1-1 0,0 1-1,0 1 1,0-1 0,0 1-1,0 0 1,-1 0-1,1 0 1,-1 1 0,0 0-1,0 0 1,0 1-1,0-1 1,-1 1 0,0 0-1,0 0 1,0 0-1,-1 1 1,1-1 0,2 7-1,-3-4-32,-1-1-1,1 0 1,-1 0-1,-1 1 1,1 0-1,-1-1 1,-1 1-1,1-1 1,-1 1-1,-1 0 1,1 0 0,-1-1-1,-1 1 1,1-1-1,-1 1 1,-1-1-1,1 0 1,-1 0-1,0 0 1,-8 12-1,-8 8 89,-37 39 1,33-41 56,-28 39 1,51-63-167,-1 0 0,1-1 0,-1 1 0,1 0 0,-1-1 0,1 1 0,0 0 0,-1 0 0,1 0 0,0-1 0,0 1 0,-1 0 0,1 0 0,0 0 0,0 0 0,0-1 0,0 1 0,0 0 0,0 0 0,0 0 0,1 0 0,-1-1-1,0 1 1,0 0 0,1 0 0,-1 0 0,0-1 0,1 2 0,0-1 19,1 1 1,-1-1-1,1 0 0,-1 0 0,1 0 0,0 0 1,-1 0-1,1 0 0,0 0 0,0 0 0,-1-1 0,3 1 1,59 8 764,-57-8-678,106 5 590,-38-9-3645,-58-1-775,-4-3-1947</inkml:trace>
  <inkml:trace contextRef="#ctx0" brushRef="#br0" timeOffset="3213.32">3184 0 11803,'0'0'10933,"-4"3"-9186,-2 1-1397,0 0 1,-1 0 0,0 0 0,0-1 0,0 0 0,0-1 0,0 1-1,0-1 1,-14 1 0,-73 3 235,22-4-223,71-1-363,0 0 0,0 0 0,0 0 0,0 0 0,0-1 0,0 1 0,0 1 0,0-1 0,1 0 1,-1 0-1,0 0 0,1 0 0,-1 0 0,1 1 0,-1-1 0,1 0 0,0 1 0,-1-1 1,1 0-1,0 0 0,0 1 0,0-1 0,0 3 0,-2 36-41,2-37 33,0 16-9,3 55 6,-3-71 6,1 1 0,-1 0 0,1-1 0,0 1 0,0-1 1,1 1-1,-1-1 0,1 1 0,-1-1 0,1 0 0,0 0 0,0 0 1,1 0-1,-1 0 0,1-1 0,4 5 0,-5-6-7,0 0 0,0 0 0,0 0-1,0-1 1,0 1 0,0-1 0,1 1 0,-1-1 0,0 0-1,0 0 1,1 0 0,-1 0 0,0 0 0,0 0 0,1-1 0,-1 1-1,2-1 1,44-17-579,-11 4-100,-32 13 643,1 0 1,-1 0 0,1 0-1,-1 1 1,1 0 0,0 0-1,-1 1 1,1-1 0,-1 1-1,1 0 1,-1 1 0,1-1-1,-1 1 1,0 0 0,0 0 0,0 1-1,0 0 1,9 6 0,-8-4 43,0 1 0,-1 1 1,1-1-1,-1 1 1,0 0-1,-1 0 0,0 0 1,0 1-1,0 0 1,-1-1-1,0 1 1,1 9-1,-1-10 34,-2-1 0,1 1 0,-1-1 0,0 1 0,0 0 0,-1 12 0,0-17 14,0 0 0,-1 0 0,1 0 0,-1 0 0,0 0 0,0-1 0,0 1 0,1 0 0,-1-1 0,-1 1 0,1-1 0,0 1 0,0-1 0,-1 1 0,1-1 0,-1 0 0,1 1 0,-1-1 0,1 0 0,-1 0 0,0 0 0,1 0 0,-1-1 0,0 1 0,0 0 0,0-1 0,-3 1 0,-8 2 20,-1 0 1,0-1 0,1-1-1,-1 0 1,0 0-1,0-2 1,0 0 0,0 0-1,0-2 1,1 1 0,-1-2-1,1 0 1,0 0 0,-17-9-1</inkml:trace>
  <inkml:trace contextRef="#ctx0" brushRef="#br0" timeOffset="4591.08">1 950 9642,'0'0'11613,"13"0"-10357,212-2 2717,136-5-2244,-137-10-1019,33 0-564,130 1-127,1 0 154,43 16-64,673-3 191,-927 1-4,-177-11-3618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04:18.5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0 441 6409,'1'-1'20823,"5"-11"-20118,92-139 240,-7 12-461,-22 8-482,-69 131-7,0 0 1,0-1 0,0 1-1,0 0 1,0-1 0,1 1-1,-1-1 1,0 1 0,0 0-1,0 0 1,1-1 0,-1 1-1,0 0 1,1-1 0,-1 1-1,0 0 1,1 0-1,-1 0 1,0-1 0,1 1-1,-1 0 1,0 0 0,1 0-1,-1 0 1,0 0 0,1 0-1,-1 0 1,1-1 0,-1 1-1,0 0 1,1 0 0,-1 0-1,1 1 1,-1-1 0,0 0-1,1 0 1,-1 0 0,14 14-88,7 28 54,-19-38 45,28 60 30,4-1 0,41 58 1,-68-112-29,0 0 0,-1 1 1,0 0-1,0 0 1,-1 0-1,-1 1 1,1 0-1,-2 0 1,0 0-1,0 0 0,1 16 1,-4-26 14,0 1 0,-1-1 0,1 0 0,-1 0 0,1 1 0,-1-1 0,0 0-1,1 0 1,-1 0 0,0 0 0,0 0 0,0 0 0,0 0 0,0 0 0,0 0 0,0 0 0,0-1 0,0 1 0,-1 0 0,1-1 0,0 1 0,0-1 0,-1 1 0,1-1-1,-3 1 1,-40 8 258,36-7-251,-50 5 29,-73-1 0,-19 3-23,132-7-2867,36-4-7564,-5-1 2991</inkml:trace>
  <inkml:trace contextRef="#ctx0" brushRef="#br0" timeOffset="461.09">594 98 10114,'0'0'15243,"39"-5"-13222,89 0-1239,110-11 646,-227 14-2193,-11-2-1330,-17 0-4893,-2 4-2726</inkml:trace>
  <inkml:trace contextRef="#ctx0" brushRef="#br0" timeOffset="865.31">753 133 11987,'0'0'11209,"5"8"-10283,2 6-529,0 0 0,-2 0-1,1 1 1,-2 0 0,0 0-1,-1 1 1,-1-1-1,0 1 1,0 24 0,-2 30 722,0-59-5110,0-20-2390</inkml:trace>
  <inkml:trace contextRef="#ctx0" brushRef="#br0" timeOffset="1317.4">37 678 9674,'0'0'12316,"16"1"-10636,364-27 2836,-216 10-4048,-6 2-296,130-11 974,-140 19-5858,-168 6-2704</inkml:trace>
  <inkml:trace contextRef="#ctx0" brushRef="#br0" timeOffset="2420.93">237 904 9874,'0'0'12361,"5"6"-11215,2 5-790,0 1 0,-1-1-1,0 2 1,-1-1 0,0 0 0,-1 1 0,-1 0 0,0 0-1,0 0 1,0 17 0,9 200 2237,-16-216-2008,-4-13 306,7-2-853,0 0 0,-1 0-1,1 0 1,0 0 0,0 0 0,0-1 0,0 1 0,0 0 0,0 0 0,1-1 0,-1 1 0,0 0 0,1-1 0,-1 1 0,0-3 0,-4-31-328,2 0 1,1-1-1,2 1 1,1-1-1,8-43 1,-9 74 211,4-31-805,12-49 0,-14 74 652,2 0-1,-1 0 0,1 1 0,1-1 0,0 1 1,0 0-1,1 0 0,12-15 0,-16 23 221,0 0 0,1 0 0,-1-1 0,0 2 0,1-1 0,0 0 0,-1 0 1,1 1-1,0-1 0,0 1 0,0 0 0,0 0 0,0 0 0,0 0 0,0 1 0,0-1 0,0 1 0,1 0 0,-1 0 0,0 0 0,0 0 0,0 1 0,0-1 0,1 1 0,-1-1 0,0 1 0,0 0 0,0 1 0,0-1 0,-1 0 0,1 1 0,0 0 0,-1-1 0,1 1 0,-1 0 0,4 3 0,0 0 37,-1 0 0,1 1 0,-1-1 0,0 1 0,0 0 0,-1 0 0,0 1 0,0-1 0,0 1-1,-1 0 1,0 0 0,0 0 0,-1 0 0,2 10 0,-4-11 38,0 0 0,-1 0 0,0 1 0,0-1 0,-1 0 0,1 0 0,-1 0 0,-1 0 0,1-1 0,-1 1 0,0-1 0,0 1 0,-1-1 0,1 0 0,-1 0 0,-1 0 0,1-1 0,0 0 0,-10 7 0,1 0-26,0-1 0,-1 0 0,0-1 0,-1-1 0,0 0 0,-21 7 0,42-9-45,0-1 0,1 0 0,0 0-1,0 0 1,0-1 0,15 6 0,5 4 13,-13-6 186,1 1 0,-1 0 1,0 1-1,-1 0 0,0 1 0,-1 1 1,0 0-1,-1 1 0,19 27 1,-29-40-699,0 1 1,0-1-1,0 1 0,0-1 1,0 0-1,-1 1 1,1-1-1,0 0 1,0 0-1,0 0 0,0 0 1,0 0-1,0 0 1,0 0-1,0 0 0,0 0 1,0 0-1,0-1 1,1 1-1,8-4-6315</inkml:trace>
  <inkml:trace contextRef="#ctx0" brushRef="#br0" timeOffset="2937.29">803 1047 9778,'0'0'12087,"2"3"-11443,4 15 29,-1-1 1,-1 1-1,0 0 0,-1 0 1,-1 1-1,-1 21 0,5 28 68,6-5-217,-7-43-90,-1 0 0,-1 0 1,1 20-1,-6-46-999,0 0 1,-1 1-1,1-1 1,-1 1 0,0 0-1,0 0 1,-7-8-1,-1-5-5403,-1 0-1881</inkml:trace>
  <inkml:trace contextRef="#ctx0" brushRef="#br0" timeOffset="3357.71">704 1272 6705,'0'0'16252,"70"-18"-15980,-40 14-216,3 0-56,-3 0-888,1-4-1497,-4 2-2256,-10 1-1112</inkml:trace>
  <inkml:trace contextRef="#ctx0" brushRef="#br0" timeOffset="3771.2">970 1038 9522,'0'0'4168,"3"11"-1828,68 337 9700,-73-371-9870,7-39-3676,-5 58 1381,0 1 0,1 0 0,0-1 0,0 1 0,0 0 1,0 0-1,0-1 0,0 1 0,1 0 0,0 0 0,-1 1 0,1-1 0,0 0 0,0 1 0,1-1 0,-1 1 0,1-1 1,-1 1-1,1 0 0,-1 0 0,1 0 0,0 1 0,0-1 0,0 1 0,0-1 0,0 1 0,1 0 0,-1 0 1,0 0-1,1 1 0,-1-1 0,4 1 0,-5 0 124,0 0-1,0 0 1,0 0 0,1 0 0,-1 0-1,0 1 1,0-1 0,0 1 0,0-1-1,0 1 1,0 0 0,0 0 0,0 0-1,0 0 1,0 0 0,-1 1 0,1-1-1,0 0 1,-1 1 0,1-1 0,-1 1-1,1 0 1,-1-1 0,0 1 0,2 3-1,0 3 193,-1 0-1,1 0 1,-2 0-1,1 0 1,0 14-1,9 36 1329,-11-55-1422,1-1 0,1 1-1,-1 0 1,0-1 0,1 1-1,-1-1 1,1 0 0,0 1-1,-1-1 1,1 0 0,0 0-1,1 0 1,-1 0 0,0 0-1,0-1 1,6 4 0,-5-4-132,1 0 1,-1 0 0,1 0-1,-1-1 1,1 1-1,-1-1 1,1 0 0,0 0-1,-1 0 1,1 0-1,0 0 1,-1-1-1,1 0 1,3-1 0,47-20-5687,-25 7-788</inkml:trace>
  <inkml:trace contextRef="#ctx0" brushRef="#br0" timeOffset="4222.84">1822 519 9394,'0'0'17500,"69"0"-16588,-44-3-312,4 2-192,0-1-240,2 0-160,-2-1-8,-3 1-272,-8-1-1184,-6-1-2825</inkml:trace>
  <inkml:trace contextRef="#ctx0" brushRef="#br0" timeOffset="4723.25">1802 770 10066,'0'0'10154,"69"2"-7137,-37-2-841,4 0-535,5-5-617,0-1-328,-2 3-216,-6 0-264,-8 1-216,-9 2-144,-10 0-1240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04:08.0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145 299 9458,'0'0'14714,"-6"-1"-13231,4 1-1346,-1 0 0,0 0 0,0-1 0,1 2 0,-1-1 0,0 0 0,0 0 0,1 1 0,-1 0 0,0-1 0,1 1 0,-1 0 0,1 0 0,-1 1 0,1-1 0,0 0 0,-1 1 0,1 0 0,0-1 0,0 1 0,0 0 0,0 0 0,0 0 0,0 0 0,1 1 0,-1-1-1,1 0 1,0 1 0,-1-1 0,1 1 0,-1 3 0,-9 15 52,0 2-1,1-1 0,2 1 1,0 1-1,1 0 1,-3 27-1,9-43-187,0-1 0,0 0 1,1 1-1,0-1 0,1 0 1,-1 1-1,1-1 0,1 0 1,-1 0-1,1 1 0,1-1 0,-1 0 1,1-1-1,0 1 0,1-1 1,0 1-1,0-1 0,0 0 1,1 0-1,-1-1 0,1 1 0,1-1 1,-1 0-1,12 7 0,-2-3-3,2 0 0,-1-1-1,1-1 1,0-1-1,0-1 1,1 0 0,0-1-1,0-1 1,0 0 0,0-1-1,0-2 1,36-2-1,-38 1 8,0-1-1,0 0 0,0-2 1,-1 0-1,1 0 0,-1-2 0,0 0 1,0 0-1,-1-2 0,0 0 1,0 0-1,-1-1 0,0-1 0,21-20 1,-29 25 4,-1-1-1,1 1 1,-1-1 0,0 0 0,-1 0 0,0-1 0,0 1 0,0-1 0,-1 1 0,1-1 0,-2 0-1,1 0 1,-1 0 0,0 0 0,0 0 0,-1 0 0,0 0 0,0 0 0,-1 0 0,0 0-1,-2-7 1,0 3-2,0 0 1,-1 1-1,-1 0 0,0 0 0,0 0 0,-1 1 0,0 0 0,0 0 0,-1 0 0,0 1 1,-1 0-1,-14-12 0,10 10-10,0 0-1,-1 1 1,0 0 0,0 1-1,-1 1 1,0 0 0,0 1 0,-1 1-1,1 0 1,-1 1 0,0 0 0,-1 1-1,1 1 1,-1 0 0,1 1 0,-1 1-1,-17 2 1,28-1-68,0 0 1,0 1-1,0 0 0,0 0 0,0 0 1,1 0-1,-1 1 0,1 0 0,-1 0 1,1 0-1,0 0 0,0 1 0,0 0 1,0-1-1,1 1 0,0 1 0,-4 5 1,2-2-1390,1-1 0,0 1 1,0 0-1,1 1 0,-4 14 1,2-4-7111</inkml:trace>
  <inkml:trace contextRef="#ctx0" brushRef="#br0" timeOffset="631.14">298 1 12467,'0'0'8421,"0"12"-6080,9 205 3322,5-76-4494,35 261 183,-40-332-976,1 134 1,-10-204-217,2-4-1415,24-27-4837,-7 13-811</inkml:trace>
  <inkml:trace contextRef="#ctx0" brushRef="#br0" timeOffset="1148.15">1045 269 5977,'0'0'19867,"7"-1"-17602,132-8 768,76 7-3169,-187 2-101,-30 0-735,0 0 0,0 0-1,0 0 1,-1 1 0,1-1-1,0 1 1,0 0 0,0-1-1,0 1 1,0 0 0,0 0 0,-3 3-1</inkml:trace>
  <inkml:trace contextRef="#ctx0" brushRef="#br0" timeOffset="1568.03">1064 497 13691,'0'0'11921,"12"0"-10689,281-18 2437,-175 14-2833,-141-16-7629,11 11-1263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06:03.0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21 217 7562,'0'0'13072,"-5"-8"-12220,3 6-836,1 0-1,0 1 1,-1-1 0,1 0-1,0 0 1,0 1 0,0-1-1,0 0 1,0 0 0,0 0-1,1 0 1,-1-1 0,1 1-1,-1 0 1,1 0 0,0 0-1,0 0 1,0 0 0,0-1-1,0 1 1,0 0 0,1 0-1,-1 0 1,1 0 0,0 0-1,-1 0 1,1 0 0,0 0-1,0 0 1,0 0 0,0 0-1,1 0 1,-1 1 0,0-1-1,1 1 1,-1-1 0,1 1-1,0-1 1,-1 1 0,1 0-1,0-1 1,0 1 0,2-1-1,6-5-8,1 1 0,-1-1-1,1 2 1,0-1-1,1 2 1,-1-1-1,1 2 1,0-1 0,0 2-1,0-1 1,0 2-1,0 0 1,23 0-1,-32 1 7,-1 1 0,0-1-1,0 0 1,0 1 0,0-1-1,0 1 1,0 0-1,0 0 1,0 0 0,0 0-1,0 0 1,-1 0 0,1 0-1,0 1 1,-1-1-1,1 0 1,-1 1 0,1 0-1,-1-1 1,0 1 0,2 2-1,-1 0 48,-1-1 0,1 1 0,-1 0 0,0 0 0,-1 0 0,1 0 0,0 0 0,-1-1-1,0 1 1,-1 8 0,0-2 76,-1 1-1,0-1 1,0 1-1,-1-1 1,-1 0-1,0 0 0,-9 17 1,-19 17 263,30-42-368,1 0 0,-1 1 0,0-1 0,-1 0 0,1 0 0,0 0 0,-1-1 0,1 1 0,-1 0 0,1-1 0,-1 0 0,0 1 0,1-1 0,-1 0 0,-6 1 0,9-2-49,0 0 1,0-1-1,0 1 1,-1 0-1,1 0 1,0 0-1,0-1 1,0 1-1,0 0 1,-1 0-1,1 0 1,0-1-1,0 1 1,0 0-1,0 0 1,0-1-1,0 1 1,0 0-1,0 0 0,0-1 1,0 1-1,0 0 1,0 0-1,0-1 1,0 1-1,0 0 1,0 0-1,0-1 1,0 1-1,0 0 1,0 0-1,0-1 1,0 1-1,0 0 1,0 0-1,1 0 1,-1-1-1,0 1 1,0 0-1,0 0 1,0 0-1,1-1 1,-1 1-1,0 0 1,0 0-1,0 0 1,1 0-1,-1 0 1,0-1-1,0 1 1,0 0-1,1 0 1,12-12-558,-8 11 521,-1 0 0,1 0 1,0 0-1,0 0 1,0 1-1,1 0 0,-1 0 1,0 0-1,0 1 0,0 0 1,-1 0-1,1 0 1,0 0-1,0 1 0,0 0 1,-1 0-1,1 0 1,-1 1-1,0-1 0,1 1 1,-1 0-1,0 0 0,6 7 1,-6-6 54,0 1 1,0-1-1,0 1 1,-1-1-1,1 1 1,-1 0-1,-1 0 1,1 1 0,-1-1-1,1 1 1,-2-1-1,1 1 1,-1-1-1,1 1 1,-2 0-1,1 0 1,-1 0-1,1 0 1,-2-1-1,0 9 1,0-10 69,-1 0 0,0-1 0,1 1 0,-2-1 0,1 1 0,0-1 0,-1 0 0,1 1 0,-1-1 0,0 0 0,0-1 0,0 1 1,0-1-1,-1 1 0,1-1 0,-1 0 0,1 0 0,-1 0 0,0-1 0,0 1 0,0-1 0,-5 1 0,-6 2 135,0-1 0,-1 0-1,1-1 1,-25 0 0,32-1-427,-18-4-420,15-8-5286,11 4 463</inkml:trace>
  <inkml:trace contextRef="#ctx0" brushRef="#br0" timeOffset="420.93">498 389 6953,'0'0'8900,"1"10"-6622,11 172 4279,-10-100-6680,-2-110-3662,-1-2-2128</inkml:trace>
  <inkml:trace contextRef="#ctx0" brushRef="#br0" timeOffset="979.46">901 68 9402,'0'0'11440,"6"0"-9723,12 3 384,-41 0-399,-47 1-419,35-6-994,25 1-271,0 0 1,0 1 0,0 0-1,0 0 1,0 1 0,0 0 0,-13 4-1,21-3-30,0 0 0,-1-1 0,2 1 0,-1 0-1,0 0 1,0 0 0,1 1 0,-1-1 0,1 0-1,-1 0 1,1 1 0,0-1 0,0 1-1,0-1 1,1 1 0,-1 0 0,0-1 0,1 1-1,0 0 1,-1-1 0,2 5 0,1 60-70,-2-62 10,1-1 1,0 1 0,0-1 0,0 1-1,0-1 1,1 0 0,0 0 0,0 0-1,0 0 1,0 0 0,0 0 0,1 0-1,4 5 1,-4-7-80,-1-1 0,0 1-1,0-1 1,1 0 0,-1 1 0,0-1-1,1 0 1,0 0 0,-1-1 0,1 1-1,-1 0 1,1-1 0,0 0 0,-1 1-1,1-1 1,0 0 0,0 0 0,-1-1-1,1 1 1,0-1 0,-1 1-1,1-1 1,3-1 0,5-2-190,-1 1 0,1 0 0,-1 1 0,1 0 1,0 1-1,0 0 0,0 1 0,12 1 0,-16 0 321,-1 0 0,1 1 0,-1 0 0,0 0 0,0 1 0,0-1 0,0 1 0,0 1 0,-1-1 0,1 1 0,-1 0 0,0 0 0,0 1 1,7 9-1,-5-7 146,0 1 0,-1 1 0,0-1 1,-1 1-1,0 0 0,0 1 0,-1-1 1,5 18-1,-8-24-26,0 0 1,-1 0-1,1-1 1,-1 1-1,1 0 1,-1 0-1,0 0 1,0 0-1,-1 0 1,1 0-1,0 0 0,-1-1 1,0 1-1,0 0 1,0 0-1,0-1 1,0 1-1,0 0 1,-1-1-1,1 1 1,-1-1-1,0 0 1,0 0-1,0 1 1,0-1-1,0 0 1,0-1-1,0 1 1,-1 0-1,1-1 1,-1 1-1,1-1 1,-1 1-1,-5 0 1,-6 3 354,0-1 0,0-1 0,-1 0 1,1-1-1,-17 1 0,27-3-442,-1 1 0,1-1 0,0 0 0,0 0 0,-1-1 0,1 1 0,0-1 0,0 0 0,0 0 0,0 0 0,0 0 0,0-1 0,0 0 0,0 1 0,0-2 0,1 1-1,-1 0 1,1-1 0,0 1 0,0-1 0,-6-6 0,8 7-148,0 1 0,1 0-1,-1-1 1,1 1 0,-1-1 0,1 1 0,-1-1-1,1 1 1,0-1 0,0 1 0,0-1-1,0 1 1,0-1 0,0 1 0,0-1 0,0 1-1,1-1 1,-1 1 0,1-1 0,-1 1-1,1-1 1,-1 1 0,1 0 0,0-1-1,1-1 1,1 0-785,0-1-1,0 1 1,1 0-1,-1-1 1,1 2-1,0-1 1,4-2 0,17-9-6630</inkml:trace>
  <inkml:trace contextRef="#ctx0" brushRef="#br0" timeOffset="1374">1328 349 13571,'0'0'10746,"10"-14"-17163,1 10-1217</inkml:trace>
  <inkml:trace contextRef="#ctx0" brushRef="#br0" timeOffset="1793.28">1574 498 12363,'0'0'5582,"6"-13"-3099,58-103 720,-32 61-2730,-2-1 0,42-111-1,-63 147 856,-10 45-401,-1 4-952,1 36 410,-1-18 254,8 76-1,-4-109-607,0-1-1,0 0 1,2 0 0,-1-1 0,2 1 0,0-1-1,0 0 1,1 0 0,0 0 0,13 16 0,-2-16-1849,-2-11-4183</inkml:trace>
  <inkml:trace contextRef="#ctx0" brushRef="#br0" timeOffset="2207.95">2035 342 3489,'0'0'12026,"0"13"-9569,0-13-2451,0 15 667,0-1 0,1 0 0,5 21 0,-5-29-437,1 0 0,0-1 0,0 1 1,0 0-1,1-1 0,-1 1 0,2-1 1,-1 0-1,0 0 0,1 0 0,0-1 1,0 1-1,7 5 0,-4-6-84,-1 0-1,0-1 1,1 1-1,-1-1 1,1-1-1,0 1 1,0-1-1,0-1 1,0 1-1,1-1 1,-1 0-1,0-1 1,0 0-1,1 0 1,-1 0-1,0-1 1,0 0-1,1-1 1,-1 1-1,0-1 1,7-4-1,-10 5-97,0-1-1,0 1 1,0-1-1,-1 0 1,1-1-1,-1 1 1,1 0-1,-1-1 1,0 0 0,0 0-1,0 0 1,-1 0-1,1 0 1,-1-1-1,1 1 1,-1-1-1,0 1 1,0-1-1,-1 0 1,1 0 0,-1 0-1,0 0 1,0 0-1,0 0 1,-1 0-1,1 0 1,-1-1-1,0 1 1,0 0 0,0 0-1,-1 0 1,0 0-1,0 0 1,0 0-1,0 0 1,0 0-1,-4-7 1,0 0-45,-1 0 1,0 1-1,-1 0 1,1 0-1,-2 1 1,0 0-1,0 0 1,0 1-1,-13-10 1,14 13-162,0 0 0,0 0 0,0 0 0,-1 1 0,1 0-1,-1 0 1,0 1 0,-1 0 0,1 1 0,0 0 0,-1 0 0,1 0 0,-13 1 0,20 0 36,0 1 0,-1 0 1,1 0-1,0 1 0,0-1 0,-1 0 0,1 0 0,0 1 0,-1-1 0,1 1 1,0-1-1,0 1 0,0-1 0,0 1 0,-1 0 0,1-1 0,0 1 0,0 0 1,0 0-1,0 0 0,1 0 0,-1 0 0,0 0 0,0 0 0,1 0 1,-2 2-1,-3 23-5879,4-7-495</inkml:trace>
  <inkml:trace contextRef="#ctx0" brushRef="#br0" timeOffset="2208.95">2360 189 13419,'0'0'11258,"86"-5"-11258,-53-4-632,-4 3-2224,-2-4-4770</inkml:trace>
  <inkml:trace contextRef="#ctx0" brushRef="#br0" timeOffset="2640.12">2676 0 11378,'0'0'11655,"-1"11"-10459,-6 22-505,3-13-113,0 1 0,1-1-1,-1 29 1,4-48-578,1 0 0,-1 0-1,0 1 1,0-1 0,1 0 0,-1 0-1,1 0 1,-1 0 0,1 0 0,-1 1-1,1-1 1,-1 0 0,1 0 0,0 0-1,0-1 1,0 1 0,-1 0 0,1 0-1,0 0 1,0-1 0,0 1 0,0 0-1,3 0 1,-1 1 51,1-1 0,-1 0 0,1 0 0,0 0-1,0-1 1,-1 1 0,1-1 0,4 0 0,33-5-1049,-12-5-3377,-18 3-2004</inkml:trace>
  <inkml:trace contextRef="#ctx0" brushRef="#br0" timeOffset="3024.94">2829 56 11498,'0'0'3513,"-2"11"-820,-10 55 579,4 0-1,0 95 1,8-160-3581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06:14.5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190 443 11402,'0'0'8216,"-13"-4"-5857,-44-12-655,54 15-1608,-1 0-1,1 1 1,-1-1-1,1 1 1,-1 0-1,1 0 1,-1 0-1,1 0 1,0 1-1,-1 0 1,1-1-1,-1 1 1,1 0-1,0 1 1,0-1-1,-1 1 1,1-1-1,0 1 1,0 0-1,1 0 1,-1 0 0,0 0-1,1 1 1,-1-1-1,1 1 1,0 0-1,0-1 1,0 1-1,0 0 1,0 0-1,1 0 1,-1 0-1,-1 5 1,-1 5-9,0-1 0,0 1 0,1-1 1,1 1-1,0 0 0,0 25 0,2-33-73,0 0 0,1 1 0,-1-1 1,1 0-1,0 1 0,1-1 0,-1 0 0,1 0 0,0 0 0,1 0 0,-1 0 0,1-1 0,0 1 0,0-1 0,0 1 0,1-1 1,-1 0-1,8 5 0,-5-4-4,1 0 0,0 0 1,0-1-1,1-1 0,-1 1 1,1-1-1,0 0 0,0-1 1,0 0-1,0 0 0,13 1 1,-11-2-3,1-1-1,0 0 1,0-1 0,0 0 0,-1 0 0,1-1 0,-1 0 0,21-8 0,-25 8-1,0-1 1,1 0-1,-1-1 0,0 1 0,-1-1 1,1 0-1,-1-1 0,0 1 1,0-1-1,0 0 0,0 0 0,-1 0 1,0-1-1,4-6 0,-7 9 2,1 0 0,-1 0 0,0 1 0,1-1 0,-1 0 0,-1 0 0,1 0 0,0-1 0,-1 1 0,0 0 0,1 0 0,-1 0 0,0 0-1,-1 0 1,1-1 0,-1 1 0,1 0 0,-1 0 0,0 0 0,0 0 0,0 0 0,0 0 0,-1 1 0,1-1 0,-1 0 0,0 1 0,0-1 0,0 1 0,0-1-1,0 1 1,0 0 0,-1 0 0,1 0 0,-1 0 0,-3-2 0,-2-1 18,0 1-1,0 0 1,0 0-1,0 1 1,-1 0-1,0 1 1,1 0-1,-1 0 1,0 1-1,0 0 1,-12 0-1,19 1-26,0 0 0,0 0 0,1 1 0,-1-1 0,0 1 0,0-1 0,0 1 0,1 0-1,-1-1 1,0 1 0,1 0 0,-1 0 0,1 0 0,-1 0 0,1 1 0,-1-1 0,1 0-1,0 1 1,0-1 0,-1 0 0,0 4 0,0-1-1,0 0 1,0 0-1,0 1 1,1-1-1,-1 1 1,1-1-1,0 1 1,0 8-1,0-6 0,1 0 0,0 0 1,0 0-1,1 0 0,0 0 0,0 0 0,1 0 0,0-1 1,0 1-1,0 0 0,7 11 0,-7-15-1,0 0 0,0 0 0,1 0 0,-1 0 0,1-1 0,0 1 0,0-1 0,0 0 0,0 0 0,0 0 0,0 0 0,0 0 0,1-1 0,-1 0 0,1 1 0,-1-1 0,1-1 0,-1 1 0,1 0 0,0-1 0,-1 0 0,6 0 0,-7 0-1,1-1 0,-1 0 0,1 0 0,-1 0 0,1 0 0,-1-1 0,0 1 1,0 0-1,1-1 0,-1 0 0,0 1 0,0-1 0,-1 0 0,1 0 0,0 0 0,-1-1 1,1 1-1,-1 0 0,0 0 0,0-1 0,1 1 0,-2-1 0,1 1 0,0-1 0,0 1 1,-1-1-1,0 0 0,1 1 0,-1-1 0,0-4 0,0-52 3,29 77-376,11 18 366,-32-26 20,1-2 0,0 1-1,1-1 1,-1 0 0,2-1 0,-1 0 0,1-1 0,15 6 0,-26-12 62,1-1 1,0 0-1,0 0 1,-1 0-1,1-1 1,-1 1-1,1 0 0,-1 0 1,0 0-1,1 0 1,-1 0-1,0-1 1,0 1-1,0 0 1,1 0-1,-1 0 1,-1-1-1,1 1 1,0 0-1,0 0 1,-1-3-1,-2-32 226,-8-12-54,7 34-236,1-1-1,0 1 0,1-1 0,0 0 0,2-23 0,0 35-58,1 0-1,0 0 1,0 0 0,1 0 0,-1 0-1,0 0 1,1 1 0,0-1 0,0 1 0,0-1-1,0 1 1,0 0 0,0 0 0,0 0-1,1 0 1,-1 0 0,1 0 0,-1 1-1,1-1 1,0 1 0,0-1 0,0 1-1,0 0 1,0 1 0,0-1 0,5-1 0,13-2-833,1 1 0,37-2 0,-41 4 43,108-4-8153,-74 3 946</inkml:trace>
  <inkml:trace contextRef="#ctx0" brushRef="#br0" timeOffset="2355.48">1412 631 9482,'0'0'13244,"7"-14"-12457,14-24-400,-2-2 0,-2 0 0,-2 0 0,15-63 0,-27 82-354,-1 0 0,-1-1 0,-1 1 0,0 0 0,-2 0 0,-1 0 0,-6-25 0,6 36-37,0 0 0,0 0 0,-1 1 0,0-1 1,0 1-1,-1 0 0,-1 1 0,0-1 0,0 1 0,0 0 1,-1 1-1,0-1 0,-1 1 0,1 1 0,-1-1 1,-17-9-1,23 15 1,0-1 0,0 1 0,0 0 0,0 0 0,-1 0 0,1 0 0,0 1 0,0-1 0,-1 0-1,1 1 1,0 0 0,-1-1 0,1 1 0,-1 0 0,1 0 0,0 1 0,-1-1 0,1 0 0,0 1 0,-3 0 0,3 1-1,0-1-1,0 0 0,1 1 1,-1-1-1,0 1 1,1 0-1,0-1 1,-1 1-1,1 0 1,0 0-1,0 0 1,0 0-1,0 0 0,0 0 1,1 0-1,-1 0 1,0 3-1,-2 12-11,2-1 0,0 0 0,0 0-1,4 27 1,-3-40 17,9 57-6,3-1 0,2 0-1,2 0 1,37 83 0,16 56-50,-66-186 40,-1-1-1,0 1 0,0 0 1,-1-1-1,0 1 1,-1 0-1,-1 0 1,0 0-1,0-1 0,-1 1 1,-1-1-1,0 1 1,-1-1-1,-5 14 1,6-19 47,0 0 1,0-1 0,-1 1 0,0 0 0,0-1 0,0 0 0,-1 0 0,1 0 0,-1-1 0,0 1-1,-1-1 1,1-1 0,-1 1 0,1-1 0,-1 1 0,0-2 0,0 1 0,-1-1 0,1 0 0,0 0-1,-1 0 1,0-1 0,1 0 0,-1-1 0,1 1 0,-8-2 0,11 1 10,-1 0 0,1 0-1,0-1 1,-1 0 0,1 0 0,0 0 0,0 0 0,0 0 0,0 0-1,0-1 1,0 1 0,0-1 0,0 0 0,1 0 0,-1 0 0,1 0-1,-1-1 1,-1-2 0,0 0-16,1 0 0,0 0 0,0 0 0,1 0 0,-1-1 0,1 1 0,0-1 0,1 1 0,-3-12 0,3 7-52,0-1 0,0 0 0,1 0 0,0 0 0,1 0 0,1 1 0,-1-1 0,2 0 0,-1 1 0,1 0 0,6-12 0,1 3-138,2 0 0,0 1 0,1 0 0,1 1 0,16-15 0,88-74-602,-20 18 350,-68 59 255,0-2 1,42-59-1,-66 81 163,0 0 0,0 0 1,-1 0-1,0-1 0,-1 0 0,0 0 1,0 0-1,-1 0 0,-1-1 0,1 1 1,-2-1-1,0 0 0,0 0 0,-1 1 1,0-1-1,-2-16 0,0 22 19,1 1-1,-1 0 1,0 0-1,0 0 1,0 0-1,-1 0 1,1 0-1,-1 1 0,0-1 1,0 1-1,0 0 1,-1 0-1,1 0 1,-1 0-1,1 1 1,-1-1-1,0 1 1,0 0-1,0 0 1,0 0-1,-1 1 1,1-1-1,0 1 1,-1 0-1,1 0 1,-1 1-1,1 0 1,-6-1-1,8 2-21,1-1 1,0 1-1,0-1 0,0 1 1,-1 0-1,1 0 1,0-1-1,0 1 0,0 0 1,0 0-1,0 0 1,1 0-1,-1 0 0,0 0 1,0 0-1,1 0 0,-1 0 1,0 1-1,1-1 1,-1 0-1,1 0 0,0 1 1,-1-1-1,1 0 0,0 3 1,-5 39 12,5-39-7,-3 41 218,3 1-1,2-1 0,9 53 1,-8-80-153,0-1 0,2 0 0,0 0 0,1 0 0,1 0 0,1-1 0,0 0 0,1-1 0,0 0 0,1 0 0,16 16 0,-24-28-59,0-1 0,0 1 0,1-1-1,-1 0 1,1 1 0,0-1 0,-1-1 0,1 1 0,0 0 0,0-1-1,0 1 1,0-1 0,1 0 0,-1 0 0,0 0 0,0 0-1,1-1 1,-1 1 0,0-1 0,1 0 0,-1 0 0,4-1 0,-3 0 12,0 0-1,-1-1 1,1 1 0,-1-1 0,1 0 0,-1 0 0,0-1 0,0 1 0,0-1 0,0 1 0,0-1 0,0 0 0,-1 0 0,1 0 0,-1 0 0,0-1 0,0 1 0,2-5 0,1-2-22,-1 0 0,1 0 0,-2-1 0,1 1 0,-2-1 0,1 0 0,-2 0 0,1 1 0,-1-1 0,-1 0 0,0 0 0,-1 0 0,-2-17 0,-2 51-317,4 21 403,3-32-34,1 1 0,1-1 0,0 0 0,1-1 0,0 1-1,0-1 1,11 15 0,-14-22-25,1 0 0,1 0 0,-1 0 0,1 0 0,-1 0 0,1-1 1,0 0-1,0 0 0,7 4 0,-8-6-14,-1 0 1,1 0-1,-1 0 1,1 0-1,-1-1 1,1 1-1,0-1 1,-1 0-1,1 0 1,0 0-1,-1 0 1,1 0-1,-1 0 0,1-1 1,0 1-1,-1-1 1,1 0-1,-1 0 1,4-1-1,-1-1-3,-1 0-1,1-1 1,0 1-1,-1-1 1,0 0-1,0 0 1,0 0-1,-1-1 1,0 1-1,1-1 1,-1 0-1,-1 0 1,1 0-1,-1 0 1,0-1-1,0 1 1,2-10-1,0-3-15,-1-1-1,0 0 1,0-37 0,2 71 26,2 1 1,0-1-1,0 0 1,1 0-1,1-1 0,1 0 1,0 0-1,0-1 1,2-1-1,-1 0 1,20 16-1,-27-26-171,-1-1-1,1 1 1,0-1-1,-1 0 1,1 0-1,0 0 0,0 0 1,6-1-1,17-1-4849,-13-1-2075</inkml:trace>
  <inkml:trace contextRef="#ctx0" brushRef="#br0" timeOffset="2769.58">2307 377 15267,'0'0'8818,"86"70"-8138,-55-52-240,3-1-248,-1 1-56,0-3-128,-2-3-8,-4-1-504,-2-4-968,-10-3-1585,-6-2-3432</inkml:trace>
  <inkml:trace contextRef="#ctx0" brushRef="#br0" timeOffset="3172.4">2575 384 14931,'0'0'4009,"-61"65"-1888,32-33-353,2 0-872,1 0-528,4-2-200,5-5-104,7-4-64,10-4-1352,0-6-3537</inkml:trace>
  <inkml:trace contextRef="#ctx0" brushRef="#br0" timeOffset="4244.36">3191 409 9914,'0'0'7818,"0"8"-7079,3 12 407,0 0 0,2 0 0,0 0 0,15 38 0,0-2 182,17 37-627,-24-65-439,-1 0-1,7 32 0,-66-146 900,31 38-1982,3 0 0,1-1 0,3-1 0,1 0 0,3 0 0,3-93-1,1 141 791,1 0 0,0 1-1,0-1 1,0 0-1,0 0 1,0 0 0,0 0-1,0 0 1,0 1-1,1-1 1,-1 0 0,1 0-1,0 0 1,-1 1-1,1-1 1,0 0 0,0 1-1,0-1 1,0 0-1,0 1 1,0 0 0,1-1-1,-1 1 1,1 0-1,-1-1 1,0 1 0,1 0-1,0 0 1,-1 0-1,1 0 1,0 1-1,-1-1 1,1 0 0,0 1-1,0-1 1,0 1-1,1-1 1,1 2 34,0-1 1,-1 1-1,1-1 0,0 1 0,-1 0 1,1 0-1,-1 1 0,0-1 0,1 1 1,-1 0-1,0 0 0,0 0 0,0 0 1,0 0-1,0 1 0,-1-1 0,5 5 1,2 5 54,1 1 1,-2 0-1,0 0 1,0 1-1,-1 0 1,5 15-1,-9-20 25,0 0-1,-1 0 1,0 0-1,0 0 1,-1 1-1,0-1 0,0 0 1,-1 1-1,-1-1 1,0 1-1,-2 11 1,1-16 19,0 0 1,-1 0-1,1 0 1,-1-1 0,0 1-1,0-1 1,-1 1-1,1-1 1,-1 0 0,0 0-1,0-1 1,-7 5 0,9-6-53,0 0 0,-1 0 0,1-1 1,0 1-1,-1-1 0,0 0 0,1 1 1,-1-1-1,0 0 0,0 0 0,1-1 1,-1 1-1,0-1 0,0 1 0,0-1 1,0 0-1,0 0 0,0 0 0,0-1 1,1 1-1,-1 0 0,0-1 0,0 0 1,0 0-1,-2-1 0,3 1-64,1 0 1,0 0-1,0 1 0,0-1 1,0 0-1,0 0 1,0 0-1,0-1 0,0 1 1,0 0-1,1 0 0,-1 0 1,0-1-1,1 1 0,-1 0 1,1-1-1,-1 1 0,1 0 1,0-1-1,-1 1 0,1-1 1,0 1-1,0 0 0,0-1 1,0 1-1,0-1 1,1 1-1,-1 0 0,0-1 1,1 1-1,0-3 0,0 2-20,0 0-1,0-1 1,0 1 0,1 0-1,-1 0 1,1 0-1,-1 1 1,1-1-1,0 0 1,-1 0 0,1 1-1,0-1 1,0 1-1,0 0 1,0 0-1,0-1 1,1 1 0,1 0-1,15-3 9,-1 1 0,0 1 0,1 0 0,0 2 0,28 2-1,49-2 46,-87-1-17,-1 0-1,1-1 1,0 0-1,0 0 1,-1-1-1,0 0 1,1-1 0,12-7-1,-19 10 4,0 0 0,0-1 0,0 1 0,-1-1 0,1 1-1,0-1 1,-1 1 0,1-1 0,0 0 0,-1 0 0,0 0 0,0 0 0,1 0-1,-1 0 1,0 0 0,-1 0 0,1-1 0,0 1 0,-1 0 0,1 0 0,0-4-1,-2 2 2,1 0 1,0 1-1,-1-1 0,0 1 0,0-1 0,0 1 0,0 0 0,-1-1 0,1 1 0,-1 0 0,0 0 0,0 0 0,-2-3 0,-1 0 1,0 0 0,-1 0 1,1 1-1,-1-1 0,0 1 1,-1 1-1,1-1 0,-1 1 1,0 0-1,0 0 0,0 1 1,-11-3-1,17 5 3,1 1 0,-1 0 0,0 0 0,0 0 1,0 0-1,0 0 0,0 0 0,0 0 0,1 0 0,-1 0 0,0 0 0,0 1 1,0-1-1,0 0 0,1 1 0,-1-1 0,0 0 0,0 1 0,1-1 1,-1 1-1,0-1 0,0 1 0,1-1 0,-1 1 0,1 0 0,-1-1 1,1 1-1,-1 0 0,1-1 0,-1 2 0,-1 2 0,1-1 0,0 0 0,0 1 0,0-1 0,0 0 0,1 1 1,0-1-1,-1 5 0,2 5 37,-1 0 1,2 0-1,4 21 1,-2-23 40,0 0 1,0 0 0,1 0 0,1 0-1,0-1 1,0 0 0,1 0-1,12 13 1,-15-19-51,0 1 0,0-1 0,1 0 0,-1 0 0,1-1 0,0 1 0,0-1-1,0 0 1,0 0 0,1-1 0,-1 0 0,1 0 0,-1 0 0,1 0 0,0-1 0,0 0 0,0 0 0,11 0 0,-14-2-26,0 0 1,0 0 0,-1 0-1,1 0 1,-1 0 0,1-1 0,-1 1-1,1-1 1,-1 0 0,0 1-1,0-1 1,0 0 0,0 0 0,0-1-1,0 1 1,-1 0 0,1-1-1,-1 1 1,1 0 0,-1-1-1,0 0 1,0 1 0,0-1 0,0 0-1,-1 1 1,1-6 0,3-10-41,-1 0 1,1-33 0,-4 44-13,0 0-60,1 0-1,0 0 1,0 0-1,0 0 1,1 0-1,0 1 1,0-1 0,6-11-1,-7 17 85,0-1 0,0 0 1,0 1-1,0-1 0,1 1 0,-1 0 0,1-1 0,-1 1 1,1 0-1,-1 0 0,1 0 0,0 0 0,0 0 1,-1 0-1,1 0 0,0 1 0,0-1 0,0 1 0,0-1 1,0 1-1,0 0 0,0 0 0,0-1 0,0 1 0,0 1 1,0-1-1,0 0 0,0 0 0,-1 1 0,1-1 1,0 1-1,0 0 0,0 0 0,0-1 0,2 3 0,5 2 54,-1 1-1,-1-1 0,1 1 0,-1 1 1,0 0-1,0 0 0,-1 0 0,0 1 1,0-1-1,-1 1 0,0 1 0,0-1 1,6 18-1,-5-13-63,1 1-1,1-1 1,0-1-1,16 20 1,-21-30-363,0 0 0,0 0 0,0 0 0,0-1 0,1 1 0,-1-1 0,1 0 0,-1 0 0,1 0 0,-1 0 0,1-1 0,-1 1 0,1-1 0,0 0 0,-1 0 0,1 0 0,0 0 0,4-2 0,3 1-2033,19-2-4386</inkml:trace>
  <inkml:trace contextRef="#ctx0" brushRef="#br0" timeOffset="5063.86">4280 359 11018,'0'0'7539,"-12"-8"-4966,-39-24-907,49 30-1583,-1 1 1,0 0-1,1-1 1,-1 1-1,0 0 1,0 1-1,0-1 1,0 0 0,0 1-1,0 0 1,0-1-1,0 1 1,0 0-1,0 1 1,0-1 0,0 0-1,0 1 1,0 0-1,0 0 1,0 0-1,1 0 1,-1 0-1,0 0 1,0 1 0,1-1-1,-1 1 1,1 0-1,0 0 1,-1 0-1,1 0 1,0 0-1,0 0 1,0 1 0,1-1-1,-1 1 1,-2 5-1,-1 1-19,0 1-1,1-1 1,0 1-1,1 0 1,0 1-1,0-1 1,1 0-1,-1 17 1,3-22-58,0 0 1,0 1-1,0-1 1,1 0-1,-1 1 0,1-1 1,1 0-1,-1 0 1,1 0-1,-1 1 1,2-2-1,3 8 0,-4-9-4,0-1 0,0 1-1,0-1 1,1 0 0,-1 0 0,1 0-1,-1 0 1,1 0 0,0-1-1,-1 1 1,1-1 0,0 0 0,0 0-1,0 0 1,0 0 0,0 0-1,1-1 1,-1 1 0,0-1 0,0 0-1,0 0 1,6-1 0,-5 0-1,-1 1 0,1-2 0,-1 1 0,1 0 0,-1-1 1,1 1-1,-1-1 0,0 0 0,0 0 0,0 0 0,0-1 1,0 1-1,-1-1 0,1 1 0,-1-1 0,0 0 0,1 0 1,-1 0-1,0 0 0,-1 0 0,1-1 0,1-4 0,2-4 1,0 1 0,-1-2 0,-1 1-1,0 0 1,2-18 0,-3-13-322,-3 1 0,-1-1 0,-2 1 1,-2 0-1,-14-52 0,9 39 193,15 72 144,49 201 1696,-46-195-1510,1-1 0,1-1 0,1 1 0,1-1 0,0-1 0,2 0 0,29 34 0,-42-53-188,1 1 0,0-1 0,1 0 0,-1 0 0,0 0 0,0 0 0,0 0 0,1 0 0,-1 0 0,1 0 0,-1 0 0,0-1 0,1 1 0,-1-1 0,1 1 0,0-1 0,-1 0 0,1 1 0,-1-1 0,1 0 0,-1 0 0,1 0 0,0 0 0,-1 0 0,1 0 0,-1-1 0,1 1 0,-1-1 0,1 1 0,-1-1 0,1 1 0,-1-1 0,1 0 0,-1 0 0,1 1 0,-1-1 0,0 0 0,0 0 0,0 0 0,1-1 0,-1 1 0,0 0 0,0 0 0,0-1 0,-1 1 0,1 0 0,1-3 0,5-8 4,0-1 1,-1 0-1,-1 0 0,5-16 0,-8 25-35,1-8-86,1-1-1,-2 0 0,1 0 1,-2 0-1,1-19 0,-2 31 53,4 32-330,-1-17 411,1-1 0,1 1 0,0-1 0,1 1 1,0-2-1,10 16 0,-14-25-17,0 0-1,0 1 1,1-1 0,-1 0-1,1 0 1,-1-1 0,1 1-1,0 0 1,0-1 0,0 0-1,1 0 1,-1 0 0,0 0-1,1 0 1,-1-1 0,1 1-1,-1-1 1,1 0 0,0 0-1,0 0 1,0-1 0,-1 0-1,1 1 1,0-1 0,0 0-1,0-1 1,0 1 0,4-2-1,-4 0-8,-1 0 1,0 0-1,1 0 0,-1 0 0,-1-1 0,1 1 0,0-1 0,0 0 0,-1 0 0,0 0 0,0 0 0,1 0 0,-2-1 0,1 1 0,0-1 0,-1 1 0,1-1 0,-1 0 0,0 1 0,-1-1 1,2-6-1,5-68 142,-6 75 22,1 18 53,1 0 0,1-1 0,0 1-1,1 0 1,0-1 0,9 16-1,-11-27-307,-1 1 0,0-1 0,1 0 0,0 1 0,0-1 0,0 0-1,0-1 1,0 1 0,1 0 0,-1-1 0,6 3 0,-6-4-277,1 1 0,0-1 0,-1 0 0,1 0-1,0-1 1,0 1 0,0-1 0,0 0 0,0 0 0,-1 0 0,1 0 0,0-1 0,0 0 0,4-1 0,18-9-5109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06:12.3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229 327 6889,'0'0'9240,"-14"-7"-7096,-43-21-345,54 26-1629,-1 0-1,1 1 0,-1 0 0,1-1 0,-1 1 1,0 0-1,1 1 0,-1-1 0,0 1 0,1-1 1,-1 1-1,0 0 0,0 1 0,1-1 0,-1 1 1,0-1-1,1 1 0,-1 0 0,0 1 1,1-1-1,-1 0 0,1 1 0,0 0 0,0 0 1,-1 0-1,1 0 0,0 1 0,1-1 0,-1 1 1,0-1-1,1 1 0,-1 0 0,1 0 0,0 0 1,-2 5-1,-2 3-99,1 0 0,0 1 0,0-1 0,2 1 1,-1 1-1,1-1 0,1 0 0,-1 19 0,2-16-24,1-1 1,0 1-1,1 0 0,1-1 0,0 0 0,1 1 1,0-1-1,2 0 0,-1-1 0,2 1 0,9 18 1,-11-25-24,1 0 0,0 0 0,0-1 0,1 0 0,0 0 0,0 0 0,0 0 1,0-1-1,1 0 0,0-1 0,0 1 0,1-1 0,-1-1 0,1 1 0,-1-1 0,1-1 0,0 0 1,0 0-1,1 0 0,-1-1 0,12 1 0,-11-2 10,-1 0 0,1 0 0,0-1 0,-1 0 0,1 0 0,-1-1 0,1-1 0,-1 1 0,0-1 0,0 0 0,0-1 0,0 0 0,0 0 0,-1-1 0,0 0 0,0 0 0,0-1 0,6-6 0,-9 6 3,1 1 0,-1-1 0,1 0 0,-2-1-1,1 1 1,-1-1 0,0 1 0,0-1 0,-1 0 0,0 0 0,0 0 0,0-1 0,-1 1 0,0 0 0,-1-1 0,0 1 0,0 0 0,0-1 0,-1 1 0,0 0 0,-4-14 0,0 8-32,0 1-1,0-1 1,-2 1 0,1 1 0,-2-1 0,1 1 0,-1 0 0,-1 1 0,0 0 0,-1 0 0,-11-9 0,13 12-52,-1 0 0,1 1 0,-1 0 0,0 0 0,-1 1 0,1 0 0,-1 0 0,0 2 0,0-1 0,0 1 0,-1 0 0,1 1 0,-1 0 0,-14 0 0,22 2-27,1 0-1,0 0 0,0 1 0,0-1 0,0 0 0,0 1 0,0-1 0,0 1 0,0 0 1,0 0-1,0 0 0,1 0 0,-1 0 0,0 0 0,0 0 0,1 0 0,-1 1 0,1-1 0,-1 1 1,1-1-1,0 1 0,-1 0 0,1-1 0,0 1 0,-1 2 0,-4 22-3428,5 3-3449,3-12-1082</inkml:trace>
  <inkml:trace contextRef="#ctx0" brushRef="#br0" timeOffset="421.94">233 1 13139,'0'0'2115,"1"15"-221,16 210 4687,14 12-3432,2 22-1269,-29-139-996,-5-80-588,23-56-3766,-4-1-337,0-2-1962</inkml:trace>
  <inkml:trace contextRef="#ctx0" brushRef="#br0" timeOffset="842.61">1131 236 11779,'0'0'4967,"-5"12"-1542,0 1-2787,-1 0 1,0 0-1,-1-1 0,-1 0 0,0 0 1,0-1-1,-16 16 0,-67 48 1616,13-12-1788,77-63-473,1 0 0,0 0 0,0 0-1,0 1 1,0-1 0,-1 0 0,1 0 0,0 0 0,0 0 0,0 1 0,0-1 0,0 0 0,0 0 0,0 0 0,0 0 0,-1 1 0,1-1 0,0 0 0,0 0 0,0 0 0,0 1 0,0-1 0,0 0 0,0 0-1,0 1 1,0-1 0,0 0 0,0 0 0,1 0 0,-1 1 0,0-1 0,0 0 0,0 0 0,0 0 0,0 0 0,0 1 0,0-1 0,0 0 0,1 0 0,-1 0 0,0 0 0,0 1 0,0-1 0,0 0 0,1 0 0,-1 0-1,15 7-96,23 1 119,-35-8-32,36 7 48,70 20 0,-96-22 28,0 0 0,0 1 0,-1 0 0,1 1 0,-1 1 0,-1-1 0,0 2-1,19 17 1,-21-22-961,-2-5-3173</inkml:trace>
  <inkml:trace contextRef="#ctx0" brushRef="#br0" timeOffset="1254.93">1529 330 10682,'0'0'9576,"-13"1"-7379,-41 5-770,52-5-1370,-1 0 0,1-1 0,0 1 0,0 0 0,0 0 0,0 1 0,0-1 0,1 0 0,-1 1 0,0-1 0,0 1 0,1-1 0,-1 1 0,1 0 0,0 0 0,-1 0 0,1 0 0,0 0 0,0 0 0,0 0 0,0 0 0,1 0 0,-1 0 0,1 0 0,-1 3 0,-1 4 142,1-1 0,1 1 0,-1 0 0,2 12 1,-1-21-190,2 7 48,-1-1 0,1 1 0,0-1 0,1 1 0,-1-1 0,1 0 0,1 0 0,-1 0 0,1 0 0,0-1 0,0 1 0,1-1 0,-1 0 0,1-1 0,0 1 0,1-1 0,-1 0 0,1 0 0,0 0 0,0-1 0,0 0 0,0 0 0,0-1 0,12 4 0,-12-4-32,0 0-1,0 0 0,0-1 1,0 1-1,0-1 1,1 0-1,-1-1 0,0 0 1,1 0-1,-1 0 1,0-1-1,1 1 0,-1-2 1,0 1-1,0-1 1,0 0-1,0 0 0,0 0 1,0-1-1,-1 0 1,1 0-1,-1-1 0,0 1 1,0-1-1,0 0 1,6-8-1,-8 9-19,-1 0 1,0 0-1,0 0 0,0-1 1,0 1-1,-1-1 0,1 1 0,-1-1 1,0 0-1,0 1 0,-1-1 1,1 0-1,-1 0 0,1 0 0,-1 0 1,-1 1-1,1-1 0,0 0 1,-1 0-1,0 0 0,0 1 0,0-1 1,0 0-1,0 1 0,-1-1 1,0 1-1,0-1 0,0 1 1,0 0-1,0 0 0,-1 0 0,1 0 1,-1 0-1,0 1 0,0-1 1,0 1-1,-4-3 0,-3-3-80,0 1 0,-1 1 1,0 0-1,0 0 0,0 1 0,-1 1 0,1 0 0,-1 0 0,0 1 0,-18-2 1,21 4-550,-25 1 381,21 6-2472,8 9-4602,5-5-1152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10:34.47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74 37 13179,'0'0'10994,"3"-2"-10538,9-3-43,1 0-1,0 0 1,1 1 0,-1 1-1,1 1 1,-1-1-1,16 1 1,107 2 524,-68 2-947,196 9 188,1 0-119,-150-10-60,-12 1-7,0-4 0,151-22 0,-233 21 3,0 1-1,29 1 1,-42 1 1,-7 0 7,6 29-113,-4-2 116,-1 0-1,-3 46 1,0-19 1,1-54 67,-17-1-60,1 1 0,-1 1 1,-29 5-1,-15 0-7,-127 4 9,-69 2 78,44-9-90,-179-4 584,315-3-434,-150-10-34,122 12-123,104 2-4,15-50-81,-11 40 79,0 1 0,-2-1-1,1 1 1,-1-1 0,0 0-1,-1-12 1,0 22 2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07:54.9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1528,'0'0'21061,"5"0"-21309,-2 0-1745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08:09.1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56 299 10266,'0'0'3366,"0"16"-1289,14 221 3275,1 36 306,-19-254-4575,-5-21 185,-11-28-329,8-2-944,2 0-1,2-1 1,1 0-1,1-1 1,-2-47 0,8-172-1145,0 227 937,1 14 73,-2-16-588,2 0 0,1 1 1,1-1-1,2 0 0,0 1 0,18-49 1,-23 74 690,1 0 1,0 0 0,0 0 0,0 0-1,0 0 1,0 1 0,0-1 0,1 0-1,-1 1 1,1-1 0,-1 0 0,1 1-1,-1 0 1,1-1 0,0 1 0,0 0-1,0 0 1,0 0 0,0 0 0,0 0-1,2 0 1,-1 1 18,-1 0-1,0 0 1,0 0-1,0 1 1,1-1-1,-1 1 1,0-1-1,0 1 1,0 0-1,0 0 1,0 0-1,0 0 1,0 0-1,0 0 1,-1 0-1,4 4 1,4 4 34,0 0 0,-1 1 0,0 0 0,-1 0 1,11 22-1,-10-17 127,-1 0 1,-1 1 0,0 0-1,-1 1 1,-1-1-1,0 1 1,-1 0 0,-1 0-1,0 25 1,-2-37-82,0 0 0,-1 1 0,1-1 0,-1 0 0,0 0 0,-1 0 0,1 0 0,-1 0 0,0 0 0,0-1 0,0 1 0,-1 0 0,1-1 0,-1 0 0,0 0 0,-1 0 0,1 0 0,-1 0 0,1 0 0,-1-1 0,0 0 0,0 0 0,-1 0 0,1 0 0,-1-1 0,1 1 0,-1-1 0,0-1 0,0 1 0,0 0 0,0-1 0,0 0 0,0 0 0,-10-1 0,14 1-110,0-1 0,-1 0 0,1 0 0,0 1 0,0-1 1,-1 0-1,1 0 0,0 0 0,0-1 0,-1 1 0,1 0 0,0 0 0,0-1 0,-1 1 1,1-1-1,0 1 0,0-1 0,0 1 0,0-1 0,0 0 0,0 0 0,0 1 1,0-1-1,0 0 0,-1-1 0,1-1-940,0 0 1,0 0-1,1 0 1,-1-1-1,1 1 1,-1 0-1,1 0 1,1-7-1,-1-10-9865</inkml:trace>
  <inkml:trace contextRef="#ctx0" brushRef="#br0" timeOffset="939.37">478 748 9194,'0'0'10229,"-12"-6"-8106,-39-20-432,49 25-1608,-1 0-1,1 0 1,0 0-1,0 1 1,0-1 0,-1 1-1,1-1 1,0 1-1,-1 0 1,1 0 0,0 0-1,-1 0 1,1 0 0,0 0-1,-1 1 1,1-1-1,0 1 1,0-1 0,0 1-1,-1 0 1,1 0-1,0 0 1,0 0 0,0 1-1,0-1 1,0 0-1,1 1 1,-1-1 0,0 1-1,1 0 1,-1 0 0,1-1-1,-1 1 1,1 0-1,0 0 1,0 0 0,-2 4-1,0 3 9,-1 0 0,1 0-1,1 0 1,0 0 0,0 1-1,-1 18 1,3-21-61,0-1 0,0 1-1,0-1 1,1 1 0,0-1-1,0 1 1,0-1 0,1 1 0,0-1-1,1 0 1,-1 0 0,1 0-1,0 0 1,1-1 0,4 7 0,-4-8-10,0 0 0,0 0 0,1-1 0,-1 1 1,1-1-1,0 0 0,0-1 0,0 1 0,0-1 0,0 0 1,1 0-1,-1-1 0,1 1 0,-1-1 0,1 0 1,-1-1-1,12 1 0,-12-1-18,-1 0 0,1 0 1,-1-1-1,1 1 0,-1-1 1,1 0-1,-1 0 0,0 0 0,1-1 1,-1 1-1,0-1 0,0 0 0,0 0 1,0-1-1,0 1 0,-1-1 0,1 0 1,-1 0-1,1 0 0,-1 0 0,0-1 1,-1 1-1,1-1 0,0 0 0,-1 0 1,0 0-1,0 0 0,0 0 0,-1 0 1,1-1-1,-1 1 0,0 0 1,0-1-1,0 1 0,-1-1 0,0 1 1,0-9-1,0 4-23,0 0 0,-1 0 0,0 0 0,-1 0 0,1 0 0,-2 1 0,1-1 0,-1 1 0,-1 0 0,1 0 0,-2 0 0,1 0 0,-1 0 0,0 1 0,0 0 0,-1 0 0,0 0 0,-13-10 0,18 16 17,0 0 1,1 1 0,-1-1 0,0 0 0,1 1 0,-1-1 0,0 1 0,0 0 0,1-1 0,-1 1 0,0 0-1,0-1 1,0 1 0,0 0 0,0 0 0,1 0 0,-1 0 0,0 0 0,0 0 0,0 0 0,0 0 0,0 0-1,0 0 1,0 0 0,1 0 0,-1 1 0,0-1 0,0 0 0,-1 1 0,2 0 4,-1 0-1,0 1 1,0-1 0,0 0 0,1 0-1,-1 1 1,1-1 0,-1 0 0,1 1-1,0-1 1,-1 0 0,1 1 0,0-1-1,0 1 1,0-1 0,0 2 0,0 1 19,0 1 1,0-1-1,1 0 1,0 0-1,0 0 1,0 0-1,0 1 1,0-1-1,1-1 1,0 1-1,0 0 1,2 4-1,-1-5-8,0-1 1,0 0-1,0 0 0,1-1 0,-1 1 0,0 0 1,1-1-1,-1 0 0,1 0 0,-1 0 0,1 0 0,-1 0 1,1-1-1,0 0 0,0 0 0,-1 0 0,1 0 1,0 0-1,-1-1 0,1 0 0,-1 1 0,1-1 0,-1-1 1,1 1-1,-1 0 0,1-1 0,-1 0 0,0 0 1,4-2-1,-3 1-7,0 0 1,1 0-1,-1 0 0,0-1 1,0 1-1,-1-1 1,1 0-1,-1 0 0,0 0 1,0-1-1,0 1 1,-1-1-1,1 0 0,-1 0 1,0 1-1,-1-1 0,1 0 1,-1-1-1,2-9 1,-3 14 107,0 12-9,0 6-21,1 0-1,1 0 0,0-1 1,7 23-1,-7-32-22,0 0-1,0 0 0,1 0 0,0 0 1,1-1-1,-1 1 0,1-1 1,1 0-1,-1 0 0,1-1 0,0 1 1,9 7-1,-13-12-53,1 0 0,-1 0 0,1 0 0,0 0-1,-1 0 1,1 0 0,-1 0 0,1-1 0,0 1 0,0-1 0,-1 1 0,1-1 0,0 0 0,0 1 0,0-1-1,0 0 1,-1 0 0,1-1 0,0 1 0,0 0 0,0 0 0,-1-1 0,1 1 0,2-2 0,-1 0 0,1 0 1,-1 0 0,0-1 0,0 1 0,0-1-1,-1 0 1,1 0 0,-1 0 0,1 0-1,-1 0 1,2-4 0,3-5-29,-2 0 0,1 0 0,-1-1-1,-1 0 1,5-21 0,-8-1-78,-1 23-62,6 31 125,-3-5 161,1-1 0,1 0-1,0 0 1,1 0 0,0-1-1,11 17 1,-13-23-401,1 0 0,0-1 1,0 0-1,0 0 0,10 7 0,-10-8-762,1-1 0,0 1-1,-1-2 1,1 1-1,0-1 1,1 0 0,6 2-1,8 0-8834</inkml:trace>
  <inkml:trace contextRef="#ctx0" brushRef="#br0" timeOffset="2125.56">986 692 488,'0'0'20488,"3"12"-19718,3 11-502,2 1-1,0-1 1,1-1 0,1 1 0,1-2-1,2 1 1,18 24 0,-31-45-256,0-1 0,0 0 1,1 0-1,-1 0 0,0 0 0,0 1 1,0-1-1,0 0 0,1 0 0,-1 0 1,0 0-1,0 0 0,1 0 0,-1 0 1,0 1-1,0-1 0,1 0 0,-1 0 1,0 0-1,0 0 0,0 0 0,1 0 1,-1 0-1,0 0 0,0 0 0,1 0 1,-1 0-1,0-1 0,0 1 0,1 0 1,-1 0-1,0 0 0,0 0 0,0 0 1,1 0-1,-1 0 0,0-1 0,0 1 1,0 0-1,1 0 0,-1 0 0,0-1 1,9-14 1070,4-29 1042,-11 35-1894,20-83-391,-16 81 65,0-9 519,-6 20-420,0 35-907,0-25 1016,0 1-1,1-1 0,1 0 0,-1 1 0,2-1 0,4 15 0,-6-23-97,-1 0 0,1 0 0,0 0 0,0 0 0,0 0 0,0-1 0,0 1-1,1 0 1,-1 0 0,1-1 0,-1 1 0,1-1 0,-1 1 0,1-1 0,0 0 0,-1 0 0,1 1 0,0-1 0,0-1 0,0 1 0,0 0 0,0 0 0,0-1 0,0 1 0,0-1 0,1 1 0,-1-1 0,0 0 0,0 0 0,0 0 0,0 0 0,1 0 0,-1-1 0,0 1 0,0-1 0,0 1 0,0-1-1,0 0 1,3-1 0,-3 0 14,1-1-1,-1 1 0,0 0 0,0-1 0,0 0 0,-1 1 0,1-1 0,0 0 0,-1 0 1,0 0-1,0 0 0,0 0 0,0 0 0,0 0 0,0 0 0,-1-1 0,0 1 0,1 0 1,-1 0-1,0 0 0,-1-1 0,1 1 0,-1 0 0,0-4 0,0 10-79,0-2 51,1 0-1,0 0 0,-1 0 0,1 0 1,-1 0-1,1 0 0,0 0 1,0 0-1,0 0 0,0 0 1,0 0-1,0 0 0,0 0 1,0 0-1,0 0 0,0 0 1,0 0-1,0 0 0,1 0 0,-1 0 1,0 0-1,1 0 0,-1 0 1,1 0-1,-1 0 0,1 0 1,0-1-1,-1 1 0,1 0 1,0 0-1,0-1 0,-1 1 1,1 0-1,0-1 0,0 1 0,0-1 1,0 1-1,0-1 0,0 1 1,0-1-1,0 0 0,0 1 1,0-1-1,0 0 0,1 0 1,-1 0 4,-1 1 0,1-1 0,0 0 0,0 0 0,-1-1 0,1 1 0,0 0 0,-1 0 0,1 0 1,0 0-1,0-1 0,-1 1 0,1 0 0,0-1 0,-1 1 0,1 0 0,-1-1 0,1 1 0,0-1 1,-1 1-1,1-1 0,-1 1 0,1-1 0,-1 1 0,0-1 0,1 0 0,-1 1 0,1-1 1,-1 0-1,0 1 0,0-1 0,1 0 0,-1 1 0,0-1 0,0-1 0,2-35 37,-2 35-51,-1-1 1,1 0 0,0 1-1,-1-1 1,1 1 0,0-1-1,1 0 1,-1 1 0,0-1-1,1 1 1,-1-1 0,1 1-1,0-1 1,0 1 0,0-1-1,0 1 1,1 0 0,-1-1-1,0 1 1,4-4 0,-2 5-1,-1 1 0,1-1 0,-1 0 1,1 1-1,-1-1 0,1 1 0,0 0 1,-1 0-1,1 0 0,-1 0 0,1 0 1,0 1-1,-1-1 0,1 1 0,-1 0 1,1 0-1,-1-1 0,0 2 0,1-1 1,-1 0-1,0 0 0,0 1 0,1-1 1,2 4-1,-2-3-3,-1 1 0,1 0 0,0 0 1,-1 0-1,0 0 0,0 0 0,0 0 0,0 0 0,0 1 0,0-1 0,-1 1 1,0 0-1,0-1 0,0 1 0,1 7 0,-2-5-25,0 1 50,0 1 1,1-1-1,0 0 1,0 1 0,1-1-1,0 0 1,2 8-1,-3-14-15,-1 0 0,1 0 0,0 0 0,0 0 0,-1 0 0,1 0 0,0 0 0,0 0 0,0 0 0,0 0 0,0-1 0,0 1 0,0 0 0,0 0 0,1-1 0,-1 1 0,0-1 0,3 1 0,-2-1-36,1 1 0,-1-1-1,1 0 1,0-1-1,-1 1 1,1 0 0,-1-1-1,1 0 1,-1 1 0,1-1-1,-1 0 1,5-3-1,11-7-2563,-5-3-3409</inkml:trace>
  <inkml:trace contextRef="#ctx0" brushRef="#br0" timeOffset="2523.5">1608 370 14755,'0'0'6560,"0"13"-3935,12 328 2747,-12-329-5363,1 0 1,0 1 0,1-1 0,0 0-1,1 0 1,0 0 0,1 0 0,7 15 0,-6-22-839,-3-21-8921,-10 1 795</inkml:trace>
  <inkml:trace contextRef="#ctx0" brushRef="#br0" timeOffset="2922.54">1463 670 11947,'0'0'4985,"98"-6"-4441,-56 6-544,23 0-864,-7 1-2937,-9 6-840</inkml:trace>
  <inkml:trace contextRef="#ctx0" brushRef="#br0" timeOffset="3410.48">1790 669 13755,'0'0'9157,"-2"14"-8568,1-3-463,-9 80 856,9-83-891,1 0-1,0 0 1,1 0-1,0-1 1,0 1-1,0 0 0,1-1 1,0 1-1,1-1 1,4 11-1,-6-17-77,-1 0 1,1 0-1,0 0 0,-1 1 0,1-1 1,0 0-1,0 0 0,0 0 1,-1 0-1,1-1 0,0 1 0,0 0 1,0 0-1,1 0 0,-1-1 0,0 1 1,0-1-1,0 1 0,0-1 0,1 1 1,-1-1-1,0 0 0,0 1 1,1-1-1,-1 0 0,0 0 0,1 0 1,1 0-1,-1-1 12,0 0 0,1 0 0,-1 0 0,0-1 0,0 1 0,0-1-1,0 1 1,0-1 0,0 0 0,0 0 0,0 1 0,-1-1 0,3-3 0,3-7-53,0 0-1,0 0 1,-1 0 0,5-15-1,11-58-1399,-9 142 1527,-11-48 9,10 44 316,-11-50-358,0 0 0,0 0 1,0 0-1,0 0 0,0 0 0,1 0 1,0-1-1,-1 1 0,1 0 1,0-1-1,0 0 0,0 1 1,5 2-1,-6-4-35,0-1 1,0 0-1,0 0 0,0 0 0,0 0 1,0 0-1,0 0 0,0 0 1,0 0-1,0 0 0,0 0 1,0 0-1,0-1 0,0 1 0,0 0 1,0-1-1,0 1 0,-1 0 1,1-1-1,0 0 0,0 1 1,0-1-1,0 1 0,-1-1 0,1 0 1,0 0-1,-1 1 0,1-1 1,0 0-1,-1 0 0,2-2 0,20-34 54,-16 26-68,1-3-51,27-39-584,-33 51 572,1 0 1,-1 0-1,1 1 1,-1-1-1,1 0 1,-1 1-1,1-1 1,0 1-1,0 0 1,0-1-1,0 1 1,0 0-1,0 0 0,0 0 1,0 1-1,0-1 1,0 0-1,1 1 1,-1-1-1,0 1 1,5 0-1,-4 2 60,0 0 0,0 1 0,0-1 0,-1 1 0,1-1 0,0 1 0,-1 0 0,0 0-1,0 0 1,0 1 0,0-1 0,0 0 0,0 1 0,-1-1 0,2 7 0,5 8 213,-4-12-121,1-1 0,-1 1-1,1-1 1,0 0 0,0 0 0,0-1 0,1 1 0,0-1 0,0 0 0,0-1 0,0 1 0,0-1 0,1-1 0,0 1 0,-1-1 0,1 0 0,0-1 0,0 1 0,13 0 0,-11-1-79,-1-1 0,1 0 1,0 0-1,0-1 0,0 0 1,0 0-1,-1-1 0,1 0 1,-1 0-1,1-1 0,-1-1 1,0 1-1,0-1 0,0 0 1,12-10-1,-19 13-48,1 0-1,-1 0 1,0-1-1,0 1 1,1-1 0,-1 1-1,0-1 1,0 1-1,0-1 1,0 0 0,-1 1-1,1-1 1,0 0-1,-1 0 1,1 0-1,-1 0 1,0 1 0,1-1-1,-1 0 1,0 0-1,0 0 1,0 0 0,-1 0-1,1 0 1,0 1-1,-1-1 1,1 0-1,-1 0 1,1 0 0,-1 1-1,0-1 1,0 0-1,0 1 1,0-1 0,0 1-1,0-1 1,0 1-1,-1-1 1,1 1-1,-1 0 1,1-1 0,-1 1-1,1 0 1,-3-1-1,2 1 2,0-1 1,1 1-1,-1 0 0,0 0 0,0 0 0,0 0 0,0 0 0,0 0 0,0 1 1,0-1-1,0 0 0,0 1 0,0 0 0,-1 0 0,1-1 0,0 1 0,0 1 1,0-1-1,0 0 0,-1 0 0,1 1 0,0-1 0,0 1 0,0 0 0,0 0 1,0-1-1,0 1 0,0 0 0,0 1 0,1-1 0,-1 0 0,0 1 0,1-1 1,-1 1-1,1-1 0,-1 1 0,1 0 0,-2 2 0,0 1 63,1-1 0,0 1 0,0 0 0,1 0 0,-1 0 0,1 0 0,0 0-1,0 1 1,1-1 0,0 0 0,0 0 0,0 0 0,0 1 0,1-1 0,0 0 0,0 0 0,0 0 0,1 0 0,-1 0 0,1 0-1,0-1 1,1 1 0,-1 0 0,1-1 0,0 0 0,0 0 0,1 0 0,-1 0 0,1 0 0,0 0 0,-1-1 0,2 0 0,-1 0-1,0 0 1,1 0 0,-1-1 0,8 3 0,16 5-273,-1-1 0,1-1 0,1-2 0,0-1 0,-1-1 0,33 0 0,2-2-3813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07:56.7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22 480 11747,'0'0'13032,"2"8"-11977,13 50-96,-3 2 0,-2 0 0,2 72 0,12 85-365,-17-182-479,-1-10 144,-2-1 0,1 34 0,-5-57 56,-7-25 376,-18-54-1234,4-1 1,-16-108-1,29 141 331,0 2-240,2-1 0,1 0-1,3-74 1,3 106 350,0 0-1,0-1 0,2 1 1,-1 0-1,2 0 1,0 1-1,0-1 1,1 1-1,1 0 1,0 0-1,0 0 0,2 1 1,-1 0-1,1 0 1,1 1-1,15-15 1,-21 22 63,0 1 0,0-1 0,0 1 0,1 0 0,-1 0 0,1 0 1,-1 0-1,1 1 0,0 0 0,-1-1 0,1 1 0,0 0 0,0 1 0,0-1 1,0 1-1,0 0 0,0 0 0,6 0 0,-4 2 6,-1-1 0,1 1-1,-1 0 1,1 0 0,-1 1 0,0 0-1,0 0 1,0 0 0,0 0 0,0 1 0,5 5-1,8 10 67,-1 1 0,-1 1 0,-1 1 0,18 32 0,-30-49 0,6 11 48,0 0 0,0 0 1,-2 1-1,0 0 1,5 22-1,-10-35-22,-1 1 0,-1-1 0,1 0 0,-1 1 0,1-1 0,-1 0 0,0 1 0,-1-1 0,1 0 0,-1 1 1,0-1-1,0 0 0,0 0 0,-1 1 0,1-1 0,-1 0 0,0-1 0,0 1 0,-1 0 0,1 0 0,-1-1 0,0 0 0,0 1 0,0-1 0,0 0 0,0 0 0,-6 3 0,-3 1 205,0-1 0,-1 0 0,0-1 0,0-1 0,0 1 0,0-2 0,-1 0 0,0-1 0,1 0 0,-20-1 0,19-1-744,-1 0 0,1-1-1,-22-5 1,4-4-4215,8-4-3593,36 26 2263</inkml:trace>
  <inkml:trace contextRef="#ctx0" brushRef="#br0" timeOffset="656.34">627 1038 9578,'0'0'14810,"-11"-5"-13280,7 3-1443,-1 0 69,-1-1 0,1 1 0,-1 0 0,0 0 0,0 0 0,0 1 0,0 0 0,0 0 0,0 1 0,0 0 0,0 0 0,0 0 0,0 0 0,0 1 0,0 0 0,0 1 0,-10 3 0,8-1-119,0 0 1,1 0-1,0 0 1,0 1-1,0 1 1,0-1 0,1 1-1,0 0 1,0 0-1,0 1 1,1 0-1,0 0 1,1 0-1,-1 0 1,1 1-1,1 0 1,-1 0-1,1 0 1,1 0-1,0 0 1,0 1-1,0-1 1,1 1-1,0-1 1,1 1 0,0-1-1,0 1 1,3 16-1,-2-21-31,1 1-1,-1-1 1,1 0-1,-1 1 1,1-1-1,0 0 1,1 0-1,-1 0 1,1 0-1,0-1 1,0 1-1,0-1 1,0 0-1,0 1 1,1-1-1,0-1 1,-1 1-1,1 0 1,0-1-1,0 0 1,0 0-1,1 0 1,-1-1-1,0 1 1,1-1-1,-1 0 1,1 0-1,0-1 1,5 1-1,2 0-386,0 0 1,1-1-1,-1-1 0,0 0 0,0 0 0,0-1 1,0-1-1,-1 0 0,1-1 0,13-5 1,44-28-10240,-44 22 2123</inkml:trace>
  <inkml:trace contextRef="#ctx0" brushRef="#br0" timeOffset="1541.78">819 1101 464,'0'0'19832,"-13"-4"-17730,-1-2-1505,9 4-396,0 0 0,0 0 0,-1 0 0,1 1 0,-1-1 0,1 1 0,-1 1 0,1-1 1,-1 1-1,-5 0 0,8 1-112,0 0 0,0 0 1,0 0-1,0 0 0,0 0 1,0 1-1,0-1 0,1 1 1,-1 0-1,0 0 0,1 0 1,0 0-1,-1 0 0,1 1 1,0-1-1,0 1 0,0-1 1,1 1-1,-1 0 1,1 0-1,-1 0 0,1 0 1,0 0-1,0 0 0,0 0 1,1 0-1,-2 6 0,0 2-39,0 1 0,0 0 0,1 0 0,1 0 0,0 0 0,1 15 0,0-25-49,-1 1-1,1-1 1,-1 1 0,1 0 0,0-1-1,0 0 1,0 1 0,0-1 0,1 0-1,-1 1 1,0-1 0,1 0 0,0 0-1,-1 0 1,1 0 0,0 0-1,0-1 1,0 1 0,0-1 0,1 1-1,-1-1 1,0 0 0,1 1 0,-1-1-1,0 0 1,1-1 0,0 1 0,-1 0-1,1-1 1,-1 1 0,1-1-1,0 0 1,-1 0 0,1 0 0,-1 0-1,1-1 1,0 1 0,-1-1 0,1 1-1,-1-1 1,1 0 0,-1 0 0,1 0-1,-1 0 1,0-1 0,0 1 0,1 0-1,-1-1 1,0 0 0,0 1-1,0-1 1,-1 0 0,1 0 0,0 0-1,-1 0 1,1-1 0,-1 1 0,0 0-1,2-4 1,1-7-116,1 0 0,-2 1 0,0-1 1,-1-1-1,2-20 0,5-31-499,-9 64 606,0 0 0,0 1 0,1-1 0,-1 0 0,0 0 0,0 1 0,0-1 0,1 0 0,-1 1 0,0-1 0,1 0 0,-1 1 0,1-1 0,-1 0 0,0 1 0,1-1 0,0 1 0,-1-1 0,1 1 0,-1-1 0,1 1-1,0-1 1,-1 1 0,1 0 0,0-1 0,-1 1 0,1 0 0,0-1 0,-1 1 0,1 0 0,0 0 0,1 0 0,0 0 14,-1 0-1,1 1 0,0 0 1,0-1-1,0 1 1,0 0-1,0 0 1,-1 0-1,1 0 1,0 0-1,-1 0 0,2 2 1,37 43 468,-35-38-271,1 1 0,-1 0 0,-1 0-1,0 0 1,0 1 0,-1 0 0,0 0 0,0-1 0,-1 1-1,-1 1 1,1 13 0,-12-69 390,10 28-816,0-1 0,1 1-1,6-29 1,-6 43 179,-1 1-1,1-1 1,0 0-1,0 0 1,0 0 0,0 1-1,1-1 1,-1 1-1,1-1 1,0 1 0,0-1-1,-1 1 1,5-3-1,-5 4 29,1 0 0,-1 1 0,1-1 0,-1 1 0,1-1 0,-1 1 0,1 0 0,0-1 0,-1 1 0,1 0 0,-1 0 0,1 0 0,-1 0 0,1 1 0,0-1 0,-1 0 0,1 1 0,-1-1-1,1 1 1,-1-1 0,1 1 0,-1 0 0,0 0 0,1-1 0,-1 1 0,0 0 0,2 2 0,3 2 60,-1 0-1,0 0 1,0 0 0,-1 1-1,0-1 1,0 1 0,0 0 0,0 1-1,-1-1 1,0 1 0,-1-1-1,1 1 1,-1 0 0,-1 0-1,1 0 1,-1 0 0,0 0-1,-1 0 1,0 0 0,-1 13 0,1-20-30,0 0 1,0 0 0,0 0 0,0 0 0,0-1 0,0 1-1,0 0 1,0 0 0,0 0 0,0 0 0,-1 0 0,1-1-1,0 1 1,0 0 0,0 0 0,0 0 0,0 0 0,0 0-1,-1 0 1,1 0 0,0-1 0,0 1 0,0 0 0,0 0 0,-1 0-1,1 0 1,0 0 0,0 0 0,0 0 0,0 0 0,-1 0-1,1 0 1,0 0 0,0 0 0,0 0 0,0 0 0,-1 0-1,1 0 1,0 0 0,0 0 0,0 0 0,0 0 0,-1 0-1,1 0 1,0 1 0,0-1 0,0 0 0,0 0 0,0 0 0,-1 0-1,1 0 1,0 0 0,0 0 0,0 1 0,0-1 0,0 0-1,0 0 1,0 0 0,0 0 0,0 1 0,-1-1 0,1 0-1,-8-17 69,8 6-185,0 0-1,0 0 1,2 0 0,-1 0-1,1 1 1,5-14 0,-7 21 66,1 1 1,0-1 0,0 1 0,1-1 0,-1 1 0,0 0 0,1 0-1,-1 0 1,1-1 0,0 1 0,0 1 0,-1-1 0,1 0 0,3-1-1,-4 2 22,1 1-1,0-1 0,-1 1 0,1-1 0,0 1 0,-1 0 0,1 0 0,0-1 0,-1 1 0,1 1 0,0-1 1,-1 0-1,1 0 0,0 1 0,-1-1 0,1 0 0,0 1 0,-1 0 0,1-1 0,-1 1 0,1 0 0,-1 0 1,1 0-1,1 2 0,1 0 28,0 0 0,0 1 1,-1-1-1,1 1 0,-1 0 1,0 0-1,0 0 0,0 1 1,0-1-1,-1 1 0,0 0 1,0-1-1,0 1 0,0 0 1,0 6-1,1 2-168,-1-1-1,-1 1 1,0 18 0,-1-26-179,0-22-3601,0-3-2685</inkml:trace>
  <inkml:trace contextRef="#ctx0" brushRef="#br0" timeOffset="2088.57">1164 670 12203,'0'0'6141,"8"14"-3573,23 45-390,-2 1 0,33 100-1,-48-116-1676,-2 1 0,-2 0 0,-3 0 0,-1 1 0,0 47 0,-6-93-490,0 0 1,0 0 0,0 0-1,0 0 1,0 1 0,-1-1-1,1 0 1,0 0 0,0 0 0,0 0-1,0 0 1,0 1 0,0-1-1,-1 0 1,1 0 0,0 0-1,0 0 1,0 0 0,0 0 0,-1 0-1,1 0 1,0 0 0,0 0-1,0 0 1,-1 0 0,1 1-1,0-1 1,0 0 0,0 0 0,0-1-1,-1 1 1,1 0 0,0 0-1,0 0 1,0 0 0,-1 0-1,1 0 1,0 0 0,0 0 0,0 0-1,0 0 1,-1 0 0,1 0-1,0-1 1,0 1 0,0 0-1,0 0 1,0 0 0,-1 0 0,1 0-1,0-1 1,0 1 0,0 0-1,0 0 1,0 0 0,0 0-1,0-1 1,0 1 0,0 0 0,0 0-1,0 0 1,0 0 0,0-1-1,0 1 1,0 0 0,0 0-1,0-1 1,-10-11 45,6 0-193,0 1 1,1-1-1,0 0 0,1 0 1,0 0-1,0-18 1,2 22-77,0 0 1,0 1 0,0-1-1,1 0 1,0 0-1,1 0 1,0 1 0,0-1-1,0 1 1,7-14 0,-7 19 108,0-1-1,-1 1 1,1 0 0,0 0 0,0 0 0,0 0 0,0 1 0,1-1 0,-1 0 0,0 1 0,1 0 0,-1-1 0,1 1-1,0 0 1,-1 0 0,1 1 0,0-1 0,-1 1 0,1-1 0,3 1 0,-1 0 28,0 0-1,0 0 1,0 1 0,0 0 0,0 0 0,0 0 0,0 1-1,0 0 1,0 0 0,7 4 0,-7-4 79,-1 1 1,1-1-1,-1 1 1,1 0-1,-1 1 1,0-1-1,0 1 1,-1 0-1,1 0 1,-1 0-1,0 0 1,0 0-1,0 1 1,0 0-1,-1-1 1,0 1-1,0 0 1,0 0-1,-1 0 1,1 0-1,-1 1 1,0 6-1,-2-9 102,0 1-1,0-1 1,0 1 0,-1-1 0,0 0-1,0 1 1,0-1 0,0 0-1,0 0 1,0 0 0,-1-1 0,1 1-1,-1-1 1,0 1 0,0-1-1,0 0 1,0 0 0,-4 2 0,-65 31 1372,68-33-1384,-4 1 85,0 0 0,0-1 1,0 0-1,-1 0 0,1 0 0,-1-1 1,-13 0-1,20-1-253,1 0-1,-1-1 1,1 1-1,-1 0 1,1 0 0,0-1-1,-1 1 1,1-1 0,0 1-1,-1-1 1,1 1-1,0-1 1,-1 0 0,1 0-1,0 0 1,0 0 0,0 0-1,0 0 1,0 0 0,-1-1-1,1 0-287,1 0 1,-1 0-1,1 0 0,-1 0 0,1 0 1,0 0-1,0 0 0,0-1 0,0 1 1,0 0-1,1 0 0,-1 0 0,1 0 0,-1 0 1,1 0-1,0 0 0,-1 1 0,1-1 1,2-2-1,6-12-7121</inkml:trace>
  <inkml:trace contextRef="#ctx0" brushRef="#br0" timeOffset="2477.94">1995 786 8410,'0'0'18245,"10"-1"-16889,82-7 71,-1-1 1263,-29 5-3836,-10 1-3414,-3 2-4592</inkml:trace>
  <inkml:trace contextRef="#ctx0" brushRef="#br0" timeOffset="2839.67">2051 1019 10938,'0'0'14539,"77"-9"-12682,-46 0-897,1-1-336,0 2-336,-5 4-160,-7 3-128,-4 1-120,-6 0-848,-6 0-2017</inkml:trace>
  <inkml:trace contextRef="#ctx0" brushRef="#br0" timeOffset="4579.5">2789 799 10682,'0'0'16577,"27"-1"-15006,44-12-753,-34 5-635,1 2 0,54-1 0,-56 5-85,-24 1-75,-1 1-1,1-1 0,0 2 1,-1 0-1,23 4 0,-38-5-1972,-14-11-4543,7-3-4051</inkml:trace>
  <inkml:trace contextRef="#ctx0" brushRef="#br0" timeOffset="5236.62">3647 261 12547,'0'0'3929,"2"15"-1637,28 179 3126,20 190-1049,-51-408-3274,-4-74-88,0 23-2876,-24-123 0,28 196 1835,-10-40-811,1-1 0,2-1 0,3 0 0,1 0 0,2-56 0,3 93 787,0 1-1,0-1 1,1 0-1,0 1 1,0-1-1,1 1 0,-1 0 1,1-1-1,1 1 1,-1 1-1,1-1 1,0 0-1,1 1 1,-1 0-1,1 0 0,0 0 1,0 1-1,0 0 1,1 0-1,0 0 1,8-4-1,-10 6 66,1 0-1,-1 0 0,0 1 1,1 0-1,0-1 1,-1 2-1,1-1 1,0 0-1,-1 1 1,1 0-1,0 0 1,-1 1-1,1-1 0,0 1 1,-1 0-1,1 0 1,-1 1-1,1-1 1,-1 1-1,0 0 1,1 0-1,-1 0 1,0 1-1,0-1 1,-1 1-1,1 0 0,-1 0 1,1 1-1,-1-1 1,0 1-1,4 6 1,3 5 244,-1 0 0,-1 1 0,-1 0 0,-1 1 0,0-1 0,-1 1 0,0 1 0,-2-1 0,0 1 0,-1-1 0,0 1 0,-2 0 0,-1 21 0,0-34-141,1 0 1,-1 0 0,0 0-1,-1 0 1,1 0-1,-1 0 1,0 0 0,0-1-1,-1 1 1,1 0-1,-1-1 1,0 0 0,0 0-1,-1 0 1,1 0-1,-1 0 1,0-1 0,0 1-1,0-1 1,0 0-1,-1 0 1,1-1 0,-1 1-1,0-1 1,-5 2-1,-5 1-4,1-1 0,-2 0 0,1-1 0,0-1 0,0 0-1,-1-1 1,-18-1 0,32 0-278,-14-3-765,11-6-5248</inkml:trace>
  <inkml:trace contextRef="#ctx0" brushRef="#br0" timeOffset="5926.19">3967 624 11090,'0'0'8602,"0"13"-7335,14 95 529,-5-53 515,1 63 0,-10-117-2279,1-1 0,-1 0 1,0 1-1,0-1 0,0 0 1,0 1-1,0-1 0,0 0 1,0 1-1,0-1 0,0 0 1,0 1-1,0-1 0,0 0 1,0 1-1,0-1 0,0 0 1,0 1-1,-1-1 0,1 0 1,0 1-1,0-1 0,0 0 0,0 0 1,-1 1-1,1-1 0,0 0 1,0 0-1,-1 1 0,1-1 1,0 0-1,0 0 0,-1 0 1,1 1-1,0-1 0,-1 0 1,1 0-1,0 0 0,0 0 1,-1 0-1,1 0 0,0 0 1,-1 0-1,1 0 0,0 0 1,-1 0-1,1 0 0,0 0 1,-1 0-1,1 0 0,0 0 1,-1 0-1,1 0 0,0 0 1,-1 0-1,1 0 0,0 0 1,-1-1-1,1 1 0,0 0 1,-1-1-1,-14-16 575,12 1-723,0 0 0,1 0 1,1 0-1,0-1 0,1 1 1,1-1-1,1 1 0,0 0 1,1 0-1,7-24 0,-7 30-153,0 1-1,1 0 0,0 0 1,0 1-1,1-1 0,0 1 0,12-15 1,-16 22 238,1-1 1,-1 1-1,1-1 1,-1 1-1,1 0 1,0-1 0,0 1-1,-1 0 1,1 0-1,0 0 1,0 0-1,0 1 1,0-1-1,0 0 1,0 1-1,1 0 1,-1-1 0,0 1-1,0 0 1,0 0-1,0 0 1,0 0-1,0 1 1,1-1-1,-1 0 1,0 1-1,0 0 1,0-1 0,0 1-1,0 0 1,0 0-1,0 0 1,-1 0-1,1 0 1,0 1-1,-1-1 1,1 1 0,0-1-1,-1 1 1,0-1-1,2 4 1,2-1 27,-2 0-1,1 0 1,0 0 0,-1 1 0,0 0-1,0-1 1,0 1 0,-1 0 0,1 1 0,-1-1-1,0 0 1,-1 1 0,1-1 0,-1 1 0,0-1-1,-1 1 1,1 0 0,-1-1 0,0 1-1,-1 0 1,-1 8 0,0-8 101,0 0 1,0-1-1,-1 1 1,0-1-1,0 1 1,0-1-1,0 0 0,-1 0 1,0-1-1,0 1 1,0-1-1,-1 0 1,0 0-1,1 0 0,-1-1 1,-1 0-1,1 0 1,0 0-1,-11 4 0,15-7-71,0 0 0,0 0 0,0 0 0,0 0 0,0 1 0,0-1 0,0 0 0,0 1 0,1-1 0,-1 1 0,0-1 0,0 1 0,0-1 0,0 1 0,1 0 0,-1-1 0,0 1 0,0 0 0,1 0 0,-1-1-1,1 1 1,-1 0 0,1 0 0,-1 0 0,1 0 0,-1 0 0,1 0 0,0 0 0,0 0 0,-1 0 0,1 0 0,0 1 0,1 0-22,1 0 0,-1 1-1,1-1 1,0 0 0,0-1 0,0 1 0,0 0 0,0-1-1,0 1 1,0-1 0,0 1 0,3 0 0,8 5-108,-1-1 0,1 0 0,1-1 0,-1 0 0,1-1-1,14 3 1,9-2-3245,0-4-3735,-16-1 1189</inkml:trace>
  <inkml:trace contextRef="#ctx0" brushRef="#br0" timeOffset="6785.53">4379 727 12523,'0'0'11737,"-13"-3"-10326,-40-4-496,52 7-877,-1 0 0,0 1 0,1-1 0,-1 0 0,0 1 0,1-1 0,-1 1 0,1 0 0,-1-1 0,1 1 0,-1 0 0,1 0 0,-1 0 0,1 0 0,0 0 0,0 0 0,-1 0 0,1 1 0,0-1 0,0 0 0,0 1 0,0 1 0,-14 32 388,14-29-358,-2 5-25,0 1 1,1-1-1,0 1 1,1 0-1,1 0 0,0 0 1,2 20-1,-2-30-52,0 1 0,1-1-1,-1 0 1,0 1 0,1-1 0,0 0-1,-1 1 1,1-1 0,0 0 0,0 0-1,0 0 1,1 0 0,-1 0 0,0 0-1,1 0 1,-1 0 0,1 0 0,0-1-1,-1 1 1,1 0 0,0-1-1,0 0 1,0 1 0,0-1 0,0 0-1,0 0 1,1 0 0,-1-1 0,0 1-1,1 0 1,-1-1 0,0 1 0,1-1-1,-1 0 1,0 0 0,1 0 0,-1 0-1,0 0 1,1-1 0,-1 1 0,1 0-1,-1-1 1,0 0 0,0 0 0,3-1-1,-1 0-16,-1 0 0,1 0 0,-1-1 0,0 1-1,0-1 1,0 0 0,0 0 0,0 0 0,-1 0-1,1 0 1,-1-1 0,0 1 0,0-1 0,0 0 0,0 1-1,-1-1 1,1 0 0,-1 0 0,0 0 0,-1 0-1,2-5 1,0-4 9,0 0 0,-1 0 1,-1 0-1,0 0 0,-2-20 0,-2 23 507,2 23-395,0 23-93,3-25 26,0 1 1,1-1-1,1 0 1,7 20 0,-9-28-9,0 0 0,0 0 0,0 0 0,0 0 0,1 0 0,-1 0 0,1-1 0,0 1 0,0-1 0,0 1 0,0-1 0,0 0 0,0 0 0,1 0 0,-1 0 0,1 0 0,0 0 0,-1 0 1,1-1-1,0 0 0,0 1 0,3 0 0,-4-2-13,0-1 0,-1 1 0,1 0 0,-1-1 1,1 1-1,-1-1 0,1 0 0,-1 1 0,1-1 0,-1 0 0,1 0 1,-1 0-1,0 0 0,0 0 0,1 0 0,-1 0 0,0-1 1,0 1-1,0 0 0,0 0 0,-1-1 0,1 1 0,0-1 1,0 1-1,-1-1 0,1 1 0,-1-1 0,0 1 0,1-1 1,-1 0-1,0 1 0,0-3 0,6-61 14,-6 59-21,-3-54-18,1 37-67,2 21-43,1 9-84,0 3 211,1 1-1,0 0 1,1-1 0,0 1-1,9 18 1,-10-23 2,1 0 0,0-1 0,0 1-1,1-1 1,0 0 0,0 0 0,0 0 0,0 0 0,1-1 0,-1 0 0,9 6 0,-12-9-1,-1-1 1,1 1-1,0-1 1,0 0-1,0 1 1,0-1-1,-1 0 0,1 1 1,0-1-1,0 0 1,0 0-1,0 0 1,0 0-1,0 0 0,0 0 1,0 0-1,0 0 1,0 0-1,-1 0 0,1-1 1,0 1-1,0 0 1,0 0-1,0-1 1,0 1-1,1-2 0,-1 1 3,1-1-1,-1 1 0,0-1 0,1 0 0,-1 1 0,0-1 0,0 0 0,-1 0 1,1 0-1,0 0 0,0-3 0,6-58 40,-7 59-41,0-7-1,1 0 2,-1 0-1,0 0 1,-1 0-1,0 0 1,-5-19-1,22 117 55,14 17 3,8 32 10,-35-120-65,-1 1 1,0-1-1,-1 1 1,0 0-1,-2-1 1,-2 20-1,2-32-7,0-1 0,0 1 0,-1-1 0,1 1 0,-1-1 0,0 0 0,0 0 0,0 0 0,0 0 1,-1 0-1,1 0 0,-1-1 0,1 1 0,-1-1 0,0 0 0,0 0 0,0 0 0,-1 0 0,1 0 0,0-1 0,-1 1 0,1-1 0,-1 0 0,1 0 0,-1 0 0,1-1 0,-1 1 0,0-1 0,-4 0 0,4 1-28,-1-1 0,1 0 0,-1 0-1,1 0 1,0-1 0,-1 1 0,1-1 0,0 0-1,0 0 1,-1-1 0,1 1 0,0-1-1,0 0 1,1 0 0,-1 0 0,0-1-1,1 1 1,-1-1 0,1 0 0,0 0 0,0 0-1,0-1 1,0 1 0,-4-7 0,5 3-1036,-1 1 1,1-1-1,1 0 1,-1 1-1,0-10 1,2-4-5949</inkml:trace>
  <inkml:trace contextRef="#ctx0" brushRef="#br0" timeOffset="7785.53">4855 1040 8042,'0'0'14209,"-6"-7"-13224,0 0-834,0 0 0,1-1 0,0 0 0,1 0 0,0 0 0,0-1 0,-5-15 0,8 20-182,0 1 1,0-1-1,0 1 0,1-1 1,0 0-1,-1 1 1,1-1-1,0 0 0,0 1 1,1-1-1,-1 1 0,1-1 1,0 0-1,0 1 1,0-1-1,1 1 0,-1 0 1,1-1-1,-1 1 0,1 0 1,0 0-1,0 0 1,1 0-1,-1 0 0,1 1 1,4-5-1,-6 6 15,0 0 0,1 0 0,0 0 0,-1 0-1,1 0 1,-1 0 0,1 0 0,0 0 0,0 1 0,-1-1 0,1 1 0,0-1 0,0 1-1,0 0 1,0 0 0,-1 0 0,1 0 0,0 0 0,0 0 0,0 0 0,0 0 0,0 1-1,-1-1 1,3 2 0,-2-1 5,1 1 0,-1-1 0,1 1 0,-1 0 0,0 0 0,0 0 0,0 0-1,0 0 1,-1 0 0,1 0 0,0 1 0,-1-1 0,0 1 0,2 3 0,-1-2 15,0 0 0,-1 0-1,0 0 1,1 0 0,-1 0 0,-1 0 0,1 0 0,-1 0 0,1 0 0,-1 1-1,0-1 1,-1 0 0,1 0 0,-1 0 0,0 0 0,0 1 0,0-1-1,0 0 1,-1-1 0,0 1 0,-3 5 0,4-6 40,-1-1 0,0 0 0,0 0 0,-1 0 0,1 0 0,0 0-1,-1-1 1,1 1 0,-1-1 0,1 1 0,-1-1 0,0 0 0,0 0 0,1 0 0,-5 0 0,7-1 65,16 7-272,9 0 214,-1-1-1,1-1 0,0-1 0,49 1 0,-73-5-23,1 0-1,-1-1 1,1 1-1,-1 0 1,0-1 0,1 1-1,-1-1 1,1 0-1,-1 1 1,0-1 0,0 0-1,1 0 1,-1 1-1,0-1 1,0 0-1,0 0 1,0-1 0,0 1-1,0 0 1,0 0-1,1-3 1,0 0-23,1 0 1,-2-1-1,1 1 0,0-1 1,-1 1-1,0-1 1,1-6-1,-1 7-29,0 0 0,-1 0 0,1 0-1,-1 0 1,0 0 0,0 0 0,-1 0 0,1 0 0,-1 0 0,0 1 0,0-1 0,0 0-1,0 0 1,-1 1 0,1-1 0,-1 1 0,0-1 0,-5-5 0,7 9 28,0-1 0,-1 1 0,1-1 0,-1 1 0,1 0 0,-1-1 0,1 1-1,0 0 1,-1 0 0,1-1 0,-1 1 0,1 0 0,-1 0 0,0 0 0,1 0 0,-1 0 0,1-1 0,-1 1 0,1 0 0,-1 0 0,1 0 0,-1 1 0,1-1 0,-1 0 0,0 0 0,1 0 0,-1 0 0,1 0 0,-1 1-1,1-1 1,-1 0 0,1 0 0,-1 1 0,1-1 0,0 0 0,-1 1 0,1-1 0,-1 1 0,1-1 0,0 0 0,-1 1 0,-6 30 512,6-19-75,2-1-1,-1 1 1,5 21 0,-4-29-387,1 0 1,-1 1 0,1-1 0,0 0 0,1 1-1,-1-1 1,1-1 0,0 1 0,-1 0-1,2-1 1,-1 1 0,0-1 0,1 0 0,-1 0-1,1 0 1,0 0 0,0-1 0,0 0-1,9 4 1,-7-4-366,0 0 0,1 0 0,-1-1 0,1 0 0,11 1 1,33-8-5445,-24-3-1879</inkml:trace>
  <inkml:trace contextRef="#ctx0" brushRef="#br0" timeOffset="8338.61">5323 950 704,'0'0'24179,"-11"0"-23769,-35 5-178,45-4-221,0-1 0,-1 1 0,1 0 0,0-1 0,0 1 0,0 0 0,0 0 0,1 0 0,-1 0-1,0 0 1,0 0 0,0 0 0,1 0 0,-1 0 0,0 0 0,1 0 0,-1 0 0,1 0-1,0 1 1,-1-1 0,1 0 0,0 0 0,0 1 0,0-1 0,-1 0 0,1 0 0,1 1 0,-1-1-1,0 0 1,0 2 0,9 34 125,-7-33-154,0-1-1,0 0 1,1 1-1,-1-1 1,1 0 0,0 0-1,0-1 1,0 1 0,0 0-1,0-1 1,1 0-1,-1 0 1,1 0 0,-1 0-1,1-1 1,0 1 0,0-1-1,0 0 1,0 0 0,0 0-1,0-1 1,0 1-1,0-1 1,0 0 0,4 0-1,-5-1-5,0 1 0,0 0 0,0-1 0,0 1 0,0-1 0,0 0 0,0 0-1,-1 0 1,1-1 0,0 1 0,-1 0 0,1-1 0,-1 0 0,1 0 0,-1 0 0,0 0-1,0 0 1,0 0 0,0 0 0,0-1 0,0 1 0,-1-1 0,1 1 0,-1-1-1,0 0 1,0 1 0,0-1 0,0 0 0,0 0 0,0 0 0,-1 0 0,0 0 0,1 0-1,-1-4 1,0 1 61,-2-21 186,2 27-165,0-1-1,0 0 1,0 1-1,0-1 1,-1 0 0,1 0-1,0 1 1,-1-1-1,1 1 1,0-1 0,-1 0-1,1 1 1,-1-1-1,1 1 1,-1-1 0,1 1-1,-1-1 1,1 1-1,-1-1 1,1 1 0,-1 0-1,0-1 1,1 1 0,-1 0-1,0-1 1,1 1-1,-1 0 1,0 0 0,0 0-1,1 0 1,-2 0-1,1 0-43,1 1-1,-1 0 0,1 0 0,-1 0 0,1 0 1,0 0-1,-1 0 0,1 0 0,0 0 0,0 0 1,0 0-1,0 0 0,0 0 0,0 1 0,0-1 0,0 0 1,0 0-1,0 0 0,0 0 0,1 2 0,5 24 45,-4-24-63,-1-1 0,1 1-1,0-1 1,-1 0 0,1 0 0,0 1-1,0-1 1,1 0 0,-1-1 0,0 1-1,1 0 1,-1-1 0,1 1 0,0-1-1,-1 0 1,1 0 0,0 0 0,0 0-1,-1 0 1,1-1 0,0 1 0,0-1-1,0 0 1,0 0 0,4 0 0,-5 0-8,1-1 0,-1 1 0,0 0 0,0-1 1,0 0-1,0 0 0,0 1 0,0-1 0,0 0 1,0-1-1,0 1 0,0 0 0,-1 0 0,1-1 0,0 1 1,-1-1-1,1 0 0,-1 1 0,0-1 0,1 0 1,-1 0-1,0 0 0,0 0 0,0 0 0,0 0 0,-1 0 1,1 0-1,-1 0 0,1 0 0,-1 0 0,1 0 1,-1-1-1,0-3 0,0-7-17,0 7 304,0 8 210,1 3-372,0-1-1,0 1 1,0-1 0,1 0 0,-1 0-1,1 1 1,0-1 0,3 3 0,0-2-248,0 0 0,0-1 0,0 0 0,1 0 1,0 0-1,-1-1 0,2 0 0,-1 0 0,0 0 1,0-1-1,1 0 0,-1 0 0,1-1 0,0 0 1,0 0-1,-1 0 0,10-1 0,21 1-4764</inkml:trace>
  <inkml:trace contextRef="#ctx0" brushRef="#br0" timeOffset="8837.51">6098 637 10642,'0'0'15305,"6"0"-14342,106-1 1124,67 3-1888,-151 3-813</inkml:trace>
  <inkml:trace contextRef="#ctx0" brushRef="#br0" timeOffset="9675.27">6871 186 9234,'0'0'6139,"1"10"-3049,26 179 2004,-11-91-3264,6 167 1,-20-247-1405,-1-13-258,-1 0 0,1-1 0,-1 1 0,0 0 0,0-1 0,-1 1 0,1 0 0,-1-1 0,-2 8 0,2-12-139,1 0 1,0 0 0,0 1-1,-1-1 1,1 0 0,0 0-1,-1 0 1,1 0 0,0 0-1,-1 0 1,1 0 0,0 0-1,0-1 1,-1 1 0,1 0-1,0 0 1,-1 0 0,1 0-1,0 0 1,0 0 0,-1 0-1,1-1 1,0 1 0,0 0-1,-1 0 1,1 0 0,0-1-1,0 1 1,-1 0 0,1 0-1,0-1 1,0 1 0,0 0-1,0-1 1,0 1 0,-1 0-1,1 0 1,0-1 0,0 1-1,0 0 1,0-1 0,0 1-1,0-1 1,-6-14 137,-7-41-354,2 1 1,3-2-1,-1-77 1,1 19-610,-28-192-4107,36 303 4845,-1 1 0,1 0 1,0 0-1,0-1 1,0 1-1,0 0 1,0 0-1,1-1 0,-1 1 1,1 0-1,0 0 1,0 0-1,0 0 1,1 0-1,-1 0 0,4-5 1,-3 6 49,1 0 0,0 1 0,-1-1 0,1 1 0,0 0 0,0 0 0,0 0 0,0 0 0,0 0 0,0 1 1,0-1-1,0 1 0,0 0 0,0 0 0,0 0 0,0 0 0,6 2 0,3 0 39,-1 0-1,0 0 1,-1 2 0,1-1-1,0 1 1,-1 1 0,0 0-1,0 0 1,0 1 0,-1 1-1,0-1 1,0 1 0,-1 1 0,1 0-1,-2 0 1,1 0 0,-1 1-1,6 11 1,-5-9 93,-1 0 0,-1 0 1,0 1-1,0 0 0,-1 0 0,-1 0 0,0 1 0,-1-1 1,0 1-1,-1 0 0,-1 0 0,1 0 0,-2 0 0,0 0 1,-3 19-1,1-23 4,-1-1 1,0 1 0,0-1-1,-1 0 1,0 0-1,0-1 1,-1 1 0,0-1-1,0 0 1,-1 0-1,0 0 1,-8 7 0,7-9-240,0 1 0,0-1 0,0 0-1,0-1 1,-12 6 0,14-8-460,0 0 1,0 0-1,0-1 0,-1 0 0,1 0 0,0 0 0,0 0 0,-1-1 0,-6 0 0</inkml:trace>
  <inkml:trace contextRef="#ctx0" brushRef="#br0" timeOffset="10204.53">7246 773 11282,'0'0'6232,"0"12"-4218,3 60-298,2 26 1541,-4-73-1260,-4-34 135,-2-31-3119,0-68-1,4 97 673,2 1-1,0-1 0,0 1 0,1-1 0,0 1 0,1 0 0,0-1 0,0 1 1,1 1-1,1-1 0,9-15 0,-13 22 304,1 1 0,-1-1 1,1 1-1,0 0 0,0 0 0,0 0 1,0 0-1,0 1 0,0-1 0,1 0 1,-1 1-1,0-1 0,1 1 0,-1 0 1,1 0-1,0 0 0,-1 0 0,1 0 1,0 1-1,0-1 0,-1 1 0,1 0 0,0 0 1,0 0-1,0 0 0,-1 0 0,1 1 1,0-1-1,0 1 0,-1 0 0,1-1 1,0 1-1,-1 1 0,1-1 0,-1 0 1,1 0-1,-1 1 0,0 0 0,0-1 1,1 1-1,-1 0 0,0 0 0,-1 0 1,1 0-1,0 1 0,0-1 0,-1 0 1,0 1-1,1-1 0,-1 1 0,0-1 1,0 1-1,0 0 0,-1-1 0,1 1 0,-1 0 1,1 0-1,-1 0 0,0 4 0,0-2 57,0 1 0,-1-1 0,1 1 0,-1-1 0,0 0-1,-1 0 1,1 1 0,-1-1 0,0 0 0,0 0 0,-1 0-1,-5 7 1,-1 0 248,-1 0 0,-1 0 0,-11 10 0,-9 7 798,31-28-1077,0-1-1,0 1 0,0-1 1,-1 1-1,1-1 0,0 1 1,0-1-1,0 1 0,0-1 1,0 1-1,0-1 0,0 1 1,0-1-1,0 1 1,0-1-1,0 1 0,0-1 1,0 1-1,0-1 0,0 1 1,1-1-1,-1 1 0,0-1 1,0 1-1,1-1 0,-1 0 1,0 1-1,0-1 0,1 1 1,-1-1-1,1 0 0,-1 1 1,0-1-1,1 0 0,-1 1 1,1-1-1,-1 0 0,1 0 1,-1 1-1,1-1 1,-1 0-1,1 0 0,-1 0 1,1 0-1,-1 0 0,1 1 1,-1-1-1,1 0 0,37 11 225,-27-8-96,8 5 158,-1 0 0,0 1 0,0 0 0,-1 2 0,25 19 0,-29-25-1174,-4-6-4440</inkml:trace>
  <inkml:trace contextRef="#ctx0" brushRef="#br0" timeOffset="10623.59">7946 762 17724,'0'0'12715,"118"-17"-12523,-34 1-192,30-10-505,11-4-711,-26 6-3129,-26 5-3808</inkml:trace>
  <inkml:trace contextRef="#ctx0" brushRef="#br0" timeOffset="11059.55">9083 326 14683,'0'0'9287,"-11"1"-7385,6 0-1804,0 0 0,0 0 0,-1 0-1,1 1 1,0 0 0,0 0 0,0 0-1,1 0 1,-1 1 0,1 0 0,-1 0 0,1 0-1,0 0 1,0 1 0,0 0 0,0-1-1,1 1 1,0 1 0,-1-1 0,2 0 0,-5 9-1,1-1-29,1-1 0,0 0 0,1 1-1,0 0 1,1 0 0,0 0 0,1 1-1,1-1 1,0 0 0,0 1 0,1-1-1,1 1 1,0-1 0,6 25 0,-4-27-37,0-1-1,1 1 1,0-1 0,1 1 0,0-1 0,1-1-1,-1 1 1,2-1 0,-1 0 0,1 0 0,0-1-1,1 0 1,0 0 0,0 0 0,0-1 0,1-1-1,0 1 1,15 5 0,-4-3 41,1-1 0,0-1 0,0 0 0,0-2 0,1-1-1,-1 0 1,1-2 0,0 0 0,0-2 0,0 0 0,38-8 0,-56 8-68,0 0 0,0 0 1,0-1-1,0 1 0,0-1 1,-1 0-1,1 0 0,0 0 1,-1 0-1,0-1 0,1 1 0,-1-1 1,0 0-1,0 0 0,-1 0 1,1-1-1,-1 1 0,1-1 0,-1 1 1,0-1-1,-1 0 0,1 1 1,0-1-1,-1 0 0,0 0 1,0 0-1,0 0 0,-1-1 0,1-6 1,-1 2-1,0 0 0,-1 0 0,0 0-1,-1 0 1,0 1 0,0-1 0,0 1 0,-1-1 0,-1 1 0,1 0 0,-2 0 0,-8-13 0,-4-2-48,-2 0-1,0 1 1,-2 1 0,0 2 0,-27-20-1,37 30-94,-1 1-1,-1 0 1,1 1-1,-1 0 1,-1 1-1,1 0 1,-1 1-1,0 1 1,0 0-1,0 1 1,-1 1-1,-16-1 1,30 2 16,0 1 1,1 0-1,-1 0 0,0 0 1,1 0-1,-1 0 0,0 0 1,1 0-1,-1 1 0,0-1 1,1 0-1,-1 0 0,0 0 1,1 1-1,-1-1 1,0 0-1,1 1 0,-1-1 1,1 1-1,-1-1 0,0 0 1,1 1-1,-1 0 0,0 17-8137,3-7 709</inkml:trace>
  <inkml:trace contextRef="#ctx0" brushRef="#br0" timeOffset="11479.07">9140 130 12763,'28'547'11326,"0"-43"-4496,-27-509-7374,0 0 0,0 0 0,0 0 1,0 0-1,1 0 0,4-8 1,2-7-3632,2-13-4672</inkml:trace>
  <inkml:trace contextRef="#ctx0" brushRef="#br0" timeOffset="11908.54">9661 619 16051,'0'0'11955,"112"4"-11203,-59-4-400,5 0-208,-2 0-80,-13 0-64,-2 0-560,-13 0-1072,-11 0-2737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10:07.87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54 10538,'0'0'8407,"10"-3"-8001,26-9-136,0 2 1,0 1-1,1 2 1,0 1-1,57-1 1,-94 7-270,0 0 1,0 0-1,-1 0 1,1 0 0,0 0-1,0 0 1,0 1-1,0-1 1,0 0-1,-1 0 1,1 0 0,0 0-1,0 0 1,0 0-1,0 0 1,0 0-1,0 1 1,0-1-1,0 0 1,-1 0 0,1 0-1,0 0 1,0 0-1,0 0 1,0 1-1,0-1 1,0 0 0,0 0-1,0 0 1,0 0-1,0 1 1,0-1-1,0 0 1,0 0-1,0 0 1,0 0 0,0 0-1,0 1 1,0-1-1,0 0 1,0 0-1,0 0 1,0 0-1,0 0 1,1 1 0,-1-1-1,0 0 1,0 0-1,0 0 1,0 0-1,0 0 1,0 0 0,0 0-1,1 1 1,-1-1-1,0 0 1,0 0-1,0 0 1,0 0-1,0 0 1,0 0 0,1 0-1,-1 0 1,0 0-1,0 0 1,0 0-1,1 0 1,-12 8 168,-69 11 168,66-17-190,0 0 1,-1 1 0,1 1-1,1 0 1,-1 1-1,1 0 1,0 1-1,-16 10 1,28-16-146,0 1-1,1-1 1,-1 0 0,0 1 0,0-1-1,1 1 1,-1-1 0,0 1 0,0-1-1,1 1 1,-1-1 0,1 1-1,-1 0 1,0-1 0,1 1 0,0 0-1,-1 0 1,1-1 0,-1 1 0,1 0-1,0 0 1,-1 0 0,1 0 0,0-1-1,0 1 1,0 0 0,0 0 0,0 0-1,0 0 1,0 0 0,0 0 0,0-1-1,0 2 1,2-1-12,-1 0 0,1 1 0,-1-1 0,1-1 0,-1 1 0,1 0 1,0 0-1,-1-1 0,1 1 0,0-1 0,0 1 0,0-1 0,-1 0 0,4 1 0,65-1-534,5-10-233,-80 31 694,-38 27 366,37-42-127,0-1-1,0 1 0,0 1 0,1-1 0,0 1 0,0 0 0,0 0 1,1 0-1,0 1 0,-5 14 0,9-21-176,1-1 0,-1 1 0,0 0 0,1-1 1,-1 1-1,0 0 0,1-1 0,-1 1 0,1-1 0,-1 1 0,1-1 0,-1 1 1,1-1-1,-1 1 0,1-1 0,-1 0 0,1 1 0,0-1 0,-1 0 0,1 1 0,0-1 1,-1 0-1,1 0 0,0 0 0,-1 1 0,1-1 0,0 0 0,-1 0 0,1 0 0,0 0 1,0 0-1,-1 0 0,1-1 0,0 1 0,-1 0 0,2 0 0,29-3-2607,-10-2-2356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09:46.9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103 86 11482,'0'0'15713,"-6"11"-14599,-2 5-766,0 2-1,1-1 1,1 1 0,1 0 0,-4 26 0,-9 59 495,5-38-528,3 0-1,3 1 1,2 70 0,6-125-307,0 1 1,1-1 0,0-1 0,1 1-1,0 0 1,1-1 0,0 1 0,1-1-1,0 0 1,1-1 0,0 1 0,0-1-1,1 0 1,0 0 0,1-1 0,9 9-1,10 5 22,1 0 1,1-2-1,53 29 0,-28-16-30,-53-32 0,-1 0-33,-4-29-11048,6 11 1791</inkml:trace>
  <inkml:trace contextRef="#ctx0" brushRef="#br0" timeOffset="414.74">276 625 10522,'0'0'12072,"6"-1"-10997,95-11 2611,35-5-649,-129 16-2973,0-2 200,-14-6-3217</inkml:trace>
  <inkml:trace contextRef="#ctx0" brushRef="#br0" timeOffset="2702.05">728 796 9162,'0'0'13491,"2"-12"-11828,10-31-1033,2 0 0,32-63 0,-36 83-589,1-3 2,-1 0 0,-1-1 0,-2 0 1,0-1-1,-2 1 0,-1-1 0,0-56 0,-2 46 173,-2 38-213,0 0 1,0 0-1,0 0 1,0 0-1,0 0 0,0 0 1,0 0-1,0 0 0,0 0 1,0 0-1,0 1 0,0-1 1,0 0-1,1 0 0,-1 0 1,0 0-1,0 0 0,0 0 1,0 0-1,0 0 1,0 0-1,0 0 0,0 0 1,0 0-1,0 0 0,0 0 1,1 0-1,-1 0 0,0 1 1,0-1-1,0 0 0,0 0 1,0 0-1,0 0 1,0 0-1,0 0 0,0 0 1,1 0-1,-1 0 0,0-1 1,0 1-1,0 0 0,0 0 1,0 0-1,0 0 0,0 0 1,0 0-1,0 0 1,0 0-1,1 0 0,-1 0 1,0 0-1,0 0 0,0 0 1,0 0-1,0 0 0,0 0 1,0 0-1,0-1 0,0 1 1,0 0-1,0 0 0,0 0 1,0 0-1,8 22 143,4 32 196,-2 0 0,-3 0 0,1 109 0,8 71 856,-13-227-1058,-1-19-2514,0-4-3031,4 3-3043</inkml:trace>
  <inkml:trace contextRef="#ctx0" brushRef="#br0" timeOffset="3064.87">1084 709 11082,'0'0'6254,"-1"12"-4014,15 150 2936,-3-42-1887,-10-177-9856,1 26-928</inkml:trace>
  <inkml:trace contextRef="#ctx0" brushRef="#br0" timeOffset="3571.12">1196 330 8554,'0'0'9114,"-5"11"-6796,1-3-2078,1-1 1,1 1-1,-1 0 1,1 0 0,0 0-1,1 0 1,0 0 0,0 0-1,1 0 1,0 0-1,0 0 1,1 1 0,0-1-1,1 0 1,-1 0-1,1-1 1,1 1 0,4 9-1,53 85 356,18 33-477,-72-121-105,0 0-1,-1 0 1,-1 0 0,0 0-1,0 1 1,-2-1 0,3 30-1,-5-43 18,0 1 1,-1-1-1,1 0 0,0 0 0,0 0 0,0 0 0,-1 0 0,1 0 0,-1 0 0,1 0 0,-1 0 0,1 0 0,-1 0 0,1 0 0,-1-1 0,0 1 0,0 0 0,1 0 0,-1-1 0,0 1 0,0 0 0,0-1 0,0 1 0,0-1 1,0 1-1,0-1 0,0 1 0,0-1 0,0 0 0,0 1 0,0-1 0,0 0 0,0 0 0,0 0 0,0 0 0,0 0 0,0 0 0,0 0 0,0 0 0,-1 0 0,1-1 0,0 1 0,0 0 0,0-1 0,0 1 0,0-1 0,-1 0 1,-3-1 35,-1 1 1,1-1 0,0-1 0,0 1 0,0-1-1,0 0 1,1 0 0,-7-5 0,7 3-137,0 0 1,0 0 0,0-1-1,1 1 1,-1-1 0,1 0-1,1 1 1,-1-1-1,1-1 1,0 1 0,1 0-1,-1 0 1,1-1 0,0 1-1,1-1 1,0 1-1,0-1 1,0 1 0,1-1-1,0 1 1,0 0-1,2-8 1,1 1-158,1 0-1,0 1 0,1-1 1,0 1-1,1 1 1,0-1-1,1 1 1,0 1-1,16-17 1,-22 25 208,11-11-53,0 0 0,-1-1 0,0 0-1,16-28 1,-25 37 88,0 0 1,-1-1-1,0 1 0,0-1 1,-1 0-1,1 0 0,-1 0 1,-1 0-1,1 0 1,-1 1-1,0-1 0,0 0 1,-1 0-1,0 0 0,0 0 1,0 0-1,0 0 0,-5-10 1,0 2 172,0 0 0,-1 0 1,-1 1-1,0 0 0,-1 0 1,0 1-1,0 0 0,-2 0 0,-18-16 1,27 27-141,1 0 1,-1 0-1,1-1 0,-1 1 1,1 1-1,-1-1 1,0 0-1,0 0 1,1 0-1,-1 1 0,0-1 1,0 1-1,0 0 1,0-1-1,0 1 0,1 0 1,-1 0-1,0 0 1,-3 1-1,3 0-54,1-1 0,0 1 0,0 0 0,-1 0 0,1 0 0,0 0 0,0 0 0,0 0 0,0 0 0,0 0 0,1 0 0,-1 0 0,0 1 0,0-1 0,1 0 0,-1 1 0,1-1 0,-1 0 0,0 3 0,0 3-377,0 0 1,0 1-1,0-1 0,1 0 1,0 1-1,1-1 0,-1 0 1,3 9-1,10 19-4669,3-3-2439</inkml:trace>
  <inkml:trace contextRef="#ctx0" brushRef="#br0" timeOffset="3950.78">1666 605 14307,'0'0'11795,"0"5"-13732</inkml:trace>
  <inkml:trace contextRef="#ctx0" brushRef="#br0" timeOffset="4323.7">1828 396 13931,'0'0'3797,"-1"15"-1485,-3 58-221,-2 27 417,10 134-1,2-201-2031,0-20-2027,-5-13 1375,-1 0 0,0 0 0,1 0 0,-1 0 0,0 1 0,1-1 0,-1 0 0,0 0 0,1 0 0,-1 0 0,0-1 0,0 1 0,1 0 0,-1 0 0,0 0 0,1 0 0,-1 0 0,0 0 0,1 0 0,-1 0 0,0-1 1,0 1-1,1 0 0,-1 0 0,0 0 0,0-1 0,0 1 0,1 0 0,-1 0 0,0-1 0,0 1 0,0 0 0,1 0 0,-1-1 0,0 1 0,0 0 0,0-1 0,0 1 0,0-1 0,5-10-5933</inkml:trace>
  <inkml:trace contextRef="#ctx0" brushRef="#br0" timeOffset="4738.85">1973 579 9210,'0'0'3459,"0"11"-1488,0-9-1929,2 84 4432,-1-77-4059,0-1 0,1 0 1,0 0-1,0 0 0,1 0 1,0 0-1,1 0 0,0-1 1,9 14-1,-8-15-205,0 0 0,0-1 0,1 0 0,-1 0-1,1 0 1,1 0 0,-1-1 0,1 0 0,0-1 0,-1 1 0,2-1 0,-1-1 0,0 1 0,0-1 0,1 0-1,0-1 1,10 1 0,-13-2-172,-1 1 0,0-2 0,1 1 0,-1 0 0,0-1 0,1 0 0,-1 0 0,0 0-1,0-1 1,0 0 0,0 1 0,0-1 0,0-1 0,0 1 0,-1 0 0,1-1 0,-1 0 0,1 0 0,-1 0 0,0 0 0,0 0-1,-1-1 1,1 1 0,-1-1 0,1 0 0,-1 0 0,-1 0 0,1 0 0,0 0 0,-1 0 0,2-6 0,-1-1-32,0-1 1,-1 0 0,0 1 0,-1-1-1,0 0 1,-1 0 0,-1 1 0,1-1-1,-2 1 1,1-1 0,-2 1 0,0 0-1,0 0 1,-1 0 0,0 1 0,-9-15-1,8 16-109,0 0-1,0 1 0,-1 0 0,0 0 1,0 1-1,0-1 0,-1 1 0,-1 1 1,1 0-1,-1 0 0,0 1 0,0 0 1,0 0-1,-1 1 0,0 0 1,0 1-1,0 0 0,-17-2 0,25 4-115,0 1-1,0 0 1,0 0-1,0 0 1,0 0-1,1 0 1,-1 0-1,0 1 1,0-1-1,0 1 1,0-1-1,0 1 0,1 0 1,-1-1-1,0 1 1,1 0-1,-3 1 1,-5 8-5646</inkml:trace>
  <inkml:trace contextRef="#ctx0" brushRef="#br0" timeOffset="6344.5">2163 1 8858,'0'0'13481,"-1"10"-7306,-5 39-4529,4-44-1625,-1 0 1,1 0 0,0 1-1,0-1 1,1 1 0,0-1-1,0 1 1,0 0-1,0 0 1,1-1 0,0 1-1,0 0 1,2 7 0,-1-12-32,0 0 1,0 0 0,0 0-1,0 0 1,0-1 0,0 1-1,1 0 1,-1 0 0,0-1 0,1 1-1,-1-1 1,0 1 0,1-1-1,-1 0 1,0 1 0,1-1-1,-1 0 1,1 0 0,-1 0 0,2 0-1,38-1-468,-27 0 194,34-1-4571,-17 0-2839,-20 1 3093</inkml:trace>
  <inkml:trace contextRef="#ctx0" brushRef="#br0" timeOffset="6757.59">2290 72 7114,'0'0'13353,"-3"11"-11921,-14 43 1619,-18 106 0,36-156-3796</inkml:trace>
  <inkml:trace contextRef="#ctx0" brushRef="#br0" timeOffset="7229.37">2461 21 12363,'0'0'10913,"12"14"-9054,7 10-1315,-2 0 0,0 2 1,-2 0-1,-1 0 0,17 43 1,-15-20-370,-2 1-1,-3 1 1,-1 0 0,-3 1 0,-2 0 0,-2 0-1,-3 0 1,-2 0 0,-2 0 0,-3 0 0,-1-1-1,-3 0 1,-26 74 0,26-92-131,5-15 47,0 0 1,-2 0-1,-17 32 0,25-50-102,0 0-1,0-1 1,0 1-1,0 0 1,0 0-1,-1-1 0,1 1 1,0 0-1,0 0 1,0 0-1,0-1 1,0 1-1,0 0 1,-1 0-1,1 0 1,0-1-1,0 1 0,0 0 1,0 0-1,-1 0 1,1 0-1,0 0 1,0 0-1,0-1 1,-1 1-1,1 0 0,0 0 1,0 0-1,-1 0 1,1 0-1,0 0 1,0 0-1,-1 0 1,1 0-1,0 0 1,0 0-1,-1 0 0,1 0 1,0 0-1,0 0 1,0 0-1,-1 0 1,1 1-1,0-1 1,0 0-1,-1 0 0,1 0 1,0 0-1,0 0 1,0 0-1,0 1 1,-1-1-1,1 0 1,0 1-1,1-26-9223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09:07.3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182 275 10506,'0'0'12856,"-11"5"-11829,2-1-838,-1 1-1,1 1 1,0 0 0,0 0-1,1 0 1,0 1-1,0 1 1,0-1 0,1 1-1,0 1 1,1-1 0,0 1-1,-8 14 1,5-5-72,1 1-1,1 0 1,0 0 0,2 1 0,0-1 0,1 1-1,1 1 1,0-1 0,2 0 0,1 0 0,0 1-1,1-1 1,5 22 0,-1-18-77,1-1-1,1 1 1,1-1 0,1 0 0,2-1-1,0 0 1,1-1 0,1 0 0,0-1-1,26 28 1,-16-25-40,43 36 0,-43-41 28,0 2 1,25 29 0,-48-49-34,0 0 1,0 0 0,0 0-1,0 0 1,-1-1 0,1 1 0,0 0-1,0 0 1,0 0 0,0 0-1,0 0 1,0-1 0,0 1 0,0 0-1,0 0 1,0 0 0,0 0-1,0-1 1,0 1 0,0 0 0,0 0-1,0 0 1,0-1 0,0 1-1,0 0 1,0 0 0,0 0-1,0 0 1,0-1 0,0 1 0,0 0-1,0 0 1,0 0 0,0 0-1,1 0 1,-1-1 0,0 1 0,0 0-1,0 0 1,0 0 0,0 0-1,0 0 1,1 0 0,-1 0 0,0-1-1,0 1 1,0 0 0,0 0-1,1 0 1,-1 0 0,0 0 0,0 0-1,0 0 1,0 0 0,1 0-1,-1 0 1,0 0 0,0 0 0,0 0-1,0 0 1,1 0 0,-1 0-1,0 0 1,0 0 0,0 0 0,0 0-1,1 1 1,-1-1 0,0 0-1,0-24-5278,-1 13 606,1-7-4608</inkml:trace>
  <inkml:trace contextRef="#ctx0" brushRef="#br0" timeOffset="360.98">361 696 12467,'0'0'11942,"9"-3"-10990,33-5 66,0 2-1,0 2 0,70 2 0,-118-11-8084</inkml:trace>
  <inkml:trace contextRef="#ctx0" brushRef="#br0" timeOffset="795.77">722 826 14835,'0'0'5796,"5"-11"-3522,12-20-1295,1 2 0,28-36-1,-18 27-587,31-55 0,-52 81-268,-1-1 0,-1 1 1,0-1-1,-1 0 1,0 0-1,-1 0 0,0-1 1,-1 1-1,0-18 1,21 86 696,65 309 349,-79-323-1006,-9-34-218,-4-8-1104,-5-9-3171,1-2-2659</inkml:trace>
  <inkml:trace contextRef="#ctx0" brushRef="#br0" timeOffset="1148.93">1178 737 12083,'0'0'7477,"2"13"-5176,25 266 5390,-27-275-7678,0-64-8489,-5 29 342</inkml:trace>
  <inkml:trace contextRef="#ctx0" brushRef="#br0" timeOffset="1584.37">1180 351 11242,'0'0'2938,"13"-5"-915,0 0-1416,-1 0 0,1 2 0,0-1 0,1 1 0,-1 1 0,25-1-1,-33 3-469,-1 0-1,1 0 1,0 1 0,-1-1-1,1 1 1,0 0-1,-1 0 1,1 1-1,-1-1 1,1 1-1,-1 0 1,0 0-1,0 0 1,0 1-1,0 0 1,0-1 0,0 1-1,-1 1 1,1-1-1,-1 0 1,0 1-1,0 0 1,0 0-1,-1 0 1,1 0-1,-1 0 1,2 5 0,-2-5-56,-1 1 0,1-1 0,-1 1 0,0-1 1,0 1-1,0 0 0,-1 0 0,0-1 0,0 1 1,0 0-1,0 0 0,-1-1 0,0 1 0,0 0 1,0-1-1,-3 8 0,-2-1 96,0 0 1,-1 0-1,0-1 0,-15 17 1,12-14-76,12-12-263,0 0 0,1 0 0,-1 0 1,1 0-1,-1 0 0,0 0 0,1-1 0,-1 0 0,1 1 0,0-1 0,-1 0 0,1 0 0,3-1 0,13 3-745,-10 1 755,0-1 0,0 1 0,-1 1 0,1-1-1,-1 1 1,0 1 0,0 0 0,0 0 0,-1 0 0,0 1 0,0 0 0,0 1-1,-1-1 1,7 11 0,-7-11 222,-2 1 0,1 0 1,-1 0-1,0 0 0,0 0 0,-1 1 0,0 0 0,-1 0 0,1-1 1,-1 1-1,-1 1 0,0-1 0,0 0 0,0 0 0,-1 0 0,-1 11 0,0-15 89,-1 0 0,0-1-1,1 1 1,-1-1 0,0 1-1,-1-1 1,1 1 0,0-1-1,-1 0 1,0 0-1,0-1 1,0 1 0,0 0-1,0-1 1,-1 0 0,1 0-1,-1 0 1,1 0-1,-1 0 1,0-1 0,-6 3-1,-5 1 249,0-1-1,0 0 1,0-1-1,-21 1 1,33-3-410,-1-1 1,1 1-1,-1-1 1,0 0-1,1-1 0,-1 1 1,0 0-1,1-1 1,-6-1-1,0-10-2789,7-13-4733,5 9-936</inkml:trace>
  <inkml:trace contextRef="#ctx0" brushRef="#br0" timeOffset="1983.28">1800 634 9538,'0'0'17164,"-5"-3"-18381,10 3-2519</inkml:trace>
  <inkml:trace contextRef="#ctx0" brushRef="#br0" timeOffset="2387.2">2082 393 11979,'0'0'13333,"-3"12"-12786,-2 14-170,1 0 0,2 0 0,0 0 0,3 36 0,16 118 706,-6-77-678,-10-128-3275,-1-9-5177,0 4-4955</inkml:trace>
  <inkml:trace contextRef="#ctx0" brushRef="#br0" timeOffset="2799.87">2247 539 3881,'0'0'11249,"-2"14"-9223,-2 13-867,1 0 1,1 0 0,1 0 0,2 1 0,3 28 0,-3-49-990,0 1 1,1-1-1,0 0 1,0 0 0,1 1-1,-1-2 1,2 1 0,-1 0-1,1-1 1,0 1 0,0-1-1,1 0 1,-1 0 0,1-1-1,1 0 1,-1 1 0,1-2-1,0 1 1,0-1 0,0 0-1,1 0 1,-1 0-1,1-1 1,0 0 0,12 3-1,-15-5-124,0 1-1,0-1 0,0 0 0,0-1 0,1 1 0,-1-1 0,0 0 1,0 0-1,1 0 0,-1 0 0,0-1 0,1 1 0,-1-1 0,0 0 1,0-1-1,0 1 0,0-1 0,0 0 0,0 0 0,-1 0 1,1 0-1,0-1 0,-1 1 0,0-1 0,0 0 0,0 0 0,0 0 1,0-1-1,0 1 0,-1 0 0,1-1 0,-1 0 0,0 0 0,-1 0 1,4-7-1,-2 2-41,-1-1 1,1 0-1,-2 1 1,1-1 0,-1 0-1,-1 0 1,0 0-1,0 0 1,-1 0-1,0 1 1,-1-1-1,0 0 1,0 1 0,-8-18-1,4 14-44,-1-1 0,-1 1-1,0 1 1,-1-1 0,-1 2 0,0-1-1,-13-11 1,19 19-60,0 0-1,0 0 1,-1 1 0,0-1-1,1 1 1,-1 0-1,0 1 1,-1-1 0,1 1-1,0 0 1,-1 0-1,1 1 1,-1-1 0,1 1-1,-1 1 1,0-1-1,1 1 1,-1 0 0,0 0-1,1 0 1,-1 1-1,-6 1 1,9 0-190,-1-1 0,1 1 1,0 0-1,0 0 0,0 0 1,0 0-1,1 0 0,-1 1 0,0-1 1,1 1-1,-4 5 0,-12 20-6231,16-26 5702,-9 18-7960</inkml:trace>
  <inkml:trace contextRef="#ctx0" brushRef="#br0" timeOffset="3503.73">2717 100 8282,'0'0'14016,"-33"7"-10131,-20-2-2126,44-6-1717,0 2-1,0-1 0,-1 1 1,1 0-1,0 1 0,0 0 1,0 1-1,0 0 0,-11 5 0,18-6-48,0-1 1,1 0-1,-1 0 0,1 1 0,-1-1 0,1 1 0,-1-1 0,1 1 0,0-1 0,0 1 0,0 0 0,0 0 0,0 0 0,0 0 0,1-1 0,-1 1 0,0 0 0,1 0 1,0 0-1,-1 0 0,1 0 0,0 1 0,0-1 0,0 0 0,0 0 0,1 0 0,-1 0 0,0 0 0,1 0 0,0 0 0,1 3 0,-1-2-20,1 1 1,0-1-1,0 0 0,0 0 0,0 0 0,0 0 0,1 0 0,-1-1 1,1 1-1,0-1 0,0 1 0,0-1 0,0 0 0,0 0 0,0-1 0,6 3 1,52 9-1331,-50-12 1152,-1 0 0,1 1 0,-1 0 0,0 1 0,0 1 0,13 5 0,-20-7 201,0 0 0,0 0 0,0 0 0,-1 1 0,1-1 0,-1 1 0,1 0 0,-1-1 0,0 1 0,0 0 1,-1 0-1,1 0 0,0 1 0,-1-1 0,0 0 0,0 0 0,0 1 0,0-1 0,0 1 0,-1-1 0,0 1 0,1-1 1,-2 8-1,2-9 45,-1 1 1,0 0 0,0 0-1,0 0 1,0 0 0,-1-1-1,1 1 1,-1 0 0,0 0-1,0 0 1,0-1 0,0 1-1,0 0 1,0-1 0,-1 1-1,1-1 1,-1 0 0,0 1-1,1-1 1,-1 0 0,0 0-1,-1 0 1,1 0 0,0-1-1,0 1 1,-1 0 0,1-1-1,-1 0 1,1 0 0,-1 1-1,0-1 1,0-1 0,1 1-1,-1 0 1,0-1 0,0 1-1,0-1 1,1 0 0,-1 0-1,-4-1 1,3 2-15,0-1-1,0 0 1,0 0 0,0 0 0,0 0-1,0-1 1,0 0 0,0 0-1,0 0 1,-5-2 0,8 2-313,-1 0 0,0-1 0,0 1 0,0-1 0,1 1 0,-1-1 0,1 0 0,-1 0 0,1 0 0,0 1 0,-1-1 0,1-1 1,0 1-1,0 0 0,1 0 0,-1 0 0,0 0 0,1-1 0,-1-1 0,-1-11-6825</inkml:trace>
  <inkml:trace contextRef="#ctx0" brushRef="#br0" timeOffset="4124.91">2956 0 8602,'0'0'7959,"11"14"-5423,-5-6-2226,25 31 1045,-2 2 0,-1 2 0,32 65 0,-47-72-1187,-2 1 1,-1 0-1,-2 0 1,-2 1-1,-1 0 1,-2 0-1,-2 0 1,-4 55-1,-3-38 297,-2-1 1,-3 0-1,-2 0 1,-2-1-1,-30 66 1,32-99-136,13-20-325,-1 0 0,1-1-1,-1 1 1,1 0-1,0 0 1,-1-1-1,1 1 1,-1 0-1,1-1 1,0 1-1,0-1 1,-1 1 0,1 0-1,0-1 1,0 1-1,-1-1 1,1 1-1,0-1 1,0 1-1,0-1 1,0 1 0,0-1-1,-1 1 1,1-1-1,0 1 1,0-1-1,0 0 1,-2-25-1662,2 1-3366,0 21 2489,0-11-5355</inkml:trace>
  <inkml:trace contextRef="#ctx0" brushRef="#br0" timeOffset="4939.94">3611 690 11122,'0'0'15277,"-5"0"-11991,69-11-3162,0 3-1,1 2 0,-1 4 1,80 6-1,-124 1-109,-14-4-15,-11-3-28,-35-14-4358,20 7-3380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08:54.9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96 256 7242,'0'0'16470,"-14"33"-12752,8-9-3333,-51 202 1293,50-188-1640,1 0 1,3 1 0,1 0 0,3 41-1,1-63-20,1-1 0,1 1 0,0-1 1,1 1-1,1-1 0,0-1 0,1 1 0,1-1 0,1 0 0,0-1 0,0 0 0,2-1 0,0 1 0,0-2 0,1 0 0,0 0 0,1-1 0,27 17 0,-32-22 680,-10-4-445,1-2-342,1 0 0,-1-1 0,1 1 0,-1 0-1,1-1 1,-1 1 0,1 0 0,-1-1 0,1 1 0,-1-1-1,1 1 1,0-1 0,-1 1 0,1-1 0,0 1 0,-1-1-1,1 1 1,0-1 0,0 1 0,0-1 0,-1 0-1,1 1 1,0-1 0,0 1 0,0-1 0,0 0 0,0 0-1,0-14-5144,0-1-3308</inkml:trace>
  <inkml:trace contextRef="#ctx0" brushRef="#br0" timeOffset="418.84">303 704 11883,'0'0'13658,"3"0"-13409,91-1 2598,-33 1-3342,-21-1-4757</inkml:trace>
  <inkml:trace contextRef="#ctx0" brushRef="#br0" timeOffset="817.91">817 386 12763,'0'0'10265,"-4"14"-8981,-14 51-31,6-27-391,1-1 0,2 2 0,-8 74 0,18-113-859,-1 1-1,1 0 1,-1-1 0,1 1-1,0-1 1,-1 1 0,1-1 0,0 1-1,-1-1 1,1 1 0,0-1-1,0 0 1,-1 1 0,1-1 0,0 0-1,0 0 1,0 1 0,0-1-1,-1 0 1,1 0 0,0 0 0,0 0-1,0 0 1,0 0 0,0-1-1,30 1 159,-26 0-117,71-9 754,-37-4-2972,-36 12 1051,0-1 0,0 1 0,-1-1 0,1 1 0,0-1 0,-1 0 0,0 0 0,5-5 0</inkml:trace>
  <inkml:trace contextRef="#ctx0" brushRef="#br0" timeOffset="1235.45">991 483 9946,'0'0'11348,"-2"10"-9248,-5 61 161,2 105 0,-6 67-997,9-235-2380,2-20-4122,0-2-3161</inkml:trace>
  <inkml:trace contextRef="#ctx0" brushRef="#br0" timeOffset="1641.14">1115 768 12515,'0'0'3628,"0"10"-1139,5 58 630,3-1 0,23 92 0,-29-145-2941,-6-20-1050,-8-23-4720,4 6-1844</inkml:trace>
  <inkml:trace contextRef="#ctx0" brushRef="#br0" timeOffset="2026.49">1209 403 11690,'0'0'10260,"5"-1"-9501,23-1-237,-1 1 1,1 1-1,-1 2 0,1 0 1,48 12-1,-73-13-489,-1 0 1,1 0-1,0 0 1,-1 1-1,1-1 0,-1 1 1,1 0-1,-1-1 1,0 1-1,0 0 0,1 0 1,-1 1-1,-1-1 1,1 0-1,0 1 0,-1-1 1,1 1-1,-1-1 1,0 1-1,0 0 1,0-1-1,0 1 0,0 0 1,0 4-1,1 7 141,-1 1-1,0-1 1,-1 0-1,-2 15 1,0 8-57,1 9 209,3 0-1,2-1 0,11 58 1,-8-66-135,-5-24-69,0 0 0,1 1 1,8 19-1,-13-59-1509,-1-12-5089,-6 14-2015</inkml:trace>
  <inkml:trace contextRef="#ctx0" brushRef="#br0" timeOffset="2424.06">1326 687 13435,'0'0'7954,"82"-17"-7098,-42 14-856,22-1-336,-8 3-3609,-7 0-3113</inkml:trace>
  <inkml:trace contextRef="#ctx0" brushRef="#br0" timeOffset="2425.06">1882 712 2985,'0'0'24925,"-10"1"-33631</inkml:trace>
  <inkml:trace contextRef="#ctx0" brushRef="#br0" timeOffset="2799">2185 470 12563,'0'0'10689,"0"10"-9899,1 65 941,-9 336 1720,3-386-3320,4-25-127,1 0 1,0 1 0,0-1 0,0 0-1,0 0 1,0 0 0,0 1-1,-1-1 1,1 0 0,0 0 0,0 0-1,0 0 1,-1 1 0,1-1-1,0 0 1,0 0 0,0 0 0,-1 0-1,1 0 1,0 0 0,0 0 0,0 0-1,-1 0 1,1 0 0,0 0-1,0 0 1,-1 0 0,1 0 0,0 0-1,0 0 1,-1 0 0,1 0-1,0 0 1,0 0 0,0 0 0,-1 0-1,1 0 1,0 0 0,0 0-1,0-1 1,-1 1 0,1 0 0,0 0-1,-3-3-427,1 0 0,0 0 0,0 0 0,0-1 0,0 1 0,0 0 0,1-1 0,-3-6 0,-3-14-6440</inkml:trace>
  <inkml:trace contextRef="#ctx0" brushRef="#br0" timeOffset="3205.15">2342 580 2865,'0'0'13721,"0"13"-11504,1 10-1492,0 1 0,2 0 0,0 0 0,2-1 0,0 0 0,13 32 0,-13-44-493,0 0 0,2 0 0,-1 0 0,17 19 0,-21-27-136,0 0 0,0-1 0,1 1 0,-1-1 0,1 0 0,-1 0 0,1 0 0,0 0 1,0 0-1,0 0 0,0-1 0,0 0 0,1 1 0,-1-1 0,0 0 0,1 0 0,-1-1 0,0 1 0,1-1 0,-1 0 0,1 0 0,6-1 0,-7 0-16,0 0-1,-1-1 1,1 1 0,0-1-1,-1 0 1,1 0-1,-1 0 1,0 0-1,0 0 1,0-1 0,0 1-1,0 0 1,0-1-1,-1 0 1,1 1 0,-1-1-1,1 0 1,-1 0-1,0 0 1,0 0-1,-1 0 1,1 0 0,0-5-1,2-10 58,-1 1 0,-1-30 0,-1 32-117,-1 0 0,-1 1 0,-1-1 1,0 1-1,-1-1 0,0 1 0,-1 0 1,-10-20-1,11 26-90,0 0 0,-1 1 0,0-1 0,0 1 0,-1 0 0,1 0 1,-2 1-1,1 0 0,-1 0 0,1 0 0,-2 1 0,1 0 0,-1 0 0,1 1 0,-13-5 0,-2 4-1186,10 5-1324</inkml:trace>
  <inkml:trace contextRef="#ctx0" brushRef="#br0" timeOffset="3623.87">2621 147 12051,'0'0'10547,"-1"12"-10303,-3 39 3,5-48-220,0 1 0,0-1 0,1 0 1,-1 0-1,1 0 0,-1 0 0,1 0 0,0 0 1,0-1-1,0 1 0,1-1 0,-1 1 0,1-1 1,-1 0-1,1 0 0,0 0 0,0 0 0,0 0 0,3 1 1,8 6 93,0 2-12,41 36 396,-52-44-430,-1 0 1,1 1-1,-1-1 0,1 0 1,-1 1-1,0-1 1,0 1-1,-1 0 0,1 0 1,-1-1-1,0 1 1,0 0-1,0 0 0,0 8 1,-1-10-27,-1 0 0,1-1 0,-1 1 0,0 0 0,1-1 0,-1 1 1,0-1-1,0 0 0,0 1 0,-1-1 0,1 0 0,0 1 0,0-1 0,-1 0 1,1 0-1,0 0 0,-1 0 0,1 0 0,-1 0 0,0-1 0,1 1 0,-1 0 0,0-1 1,1 1-1,-1-1 0,0 0 0,1 0 0,-4 1 0,-3 0-203,0 0 0,0 0-1,0-1 1,0 0 0,-10-1 0,15 0-368,0 0 0,0 1 0,0-1 0,0 0 1,1-1-1,-1 1 0,0 0 0,1-1 0,-1 1 1,1-1-1,-1 0 0,1 0 0,0 0 0,-3-3 1,-7-13-7160</inkml:trace>
  <inkml:trace contextRef="#ctx0" brushRef="#br0" timeOffset="3992.93">2626 165 128,'0'0'16796,"71"-24"-14828,-37 16-904,4 1-904,16 4-160,-10 2-2960,-7 1-4466</inkml:trace>
  <inkml:trace contextRef="#ctx0" brushRef="#br0" timeOffset="4429.73">3166 1 11739,'0'0'2097,"9"14"112,30 49 282,105 191 2162,-130-223-4570,-1 0 1,-1 1-1,-2 1 1,-1-1-1,-2 2 1,6 61-1,-12-65 169,-1-1 0,-1 1 0,-2-1-1,0 0 1,-2 1 0,-2-2 0,0 1 0,-2-1 0,-1 0 0,-2-1-1,0 0 1,-30 45 0,29-56 202,12-16-446,1 0-1,0 0 1,0 0 0,0 1 0,-1-1 0,1 0 0,0 0 0,0 0 0,0 0 0,-1 0 0,1 0 0,0 0 0,0 0 0,-1 0 0,1 0 0,0 0 0,0-1 0,0 1 0,-1 0 0,1 0 0,0 0 0,0 0 0,0 0 0,-1 0 0,1 0 0,0 0 0,0-1 0,0 1 0,0 0 0,-1 0 0,1 0 0,0 0 0,0-1 0,0 1 0,0 0 0,0 0 0,0 0 0,0-1 0,0 1 0,-1 0 0,1 0 0,-4-36-4475,4 29 2569,0-16-6458</inkml:trace>
  <inkml:trace contextRef="#ctx0" brushRef="#br0" timeOffset="4839.07">3751 631 10322,'0'0'16397,"14"0"-15690,237-2 1161,-251 2-1944,0-1 1,1 1-1,-1 0 0,0 0 0,0-1 0,0 1 0,0 0 0,0 0 0,0-1 0,0 1 1,1 0-1,-1 0 0,0-1 0,0 1 0,0 0 0,0 0 0,0-1 0,0 1 0,0 0 1,0-1-1,0 1 0,-1 0 0,1 0 0,0-1 0,0 1 0,0 0 0,0 0 1,0-1-1,0 1 0,0 0 0,-1 0 0,1-1 0,0 1 0,0 0 0,0 0 0,0 0 1,-1-1-1,1 1 0,-1 0 0,-6-9-6291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08:45.2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1 730 10490,'0'0'14963,"4"0"-14053,26-1 183,0-2 1,37-9-1,43-4 217,-105 16-1807,0 0 1364</inkml:trace>
  <inkml:trace contextRef="#ctx0" brushRef="#br0" timeOffset="743.47">644 950 6889,'0'0'14201,"6"-9"-13136,1-4-729,24-36 328,-2-1 1,-3-1-1,37-103 0,-15-70-585,-48 223-66,0 1-1,0 0 1,0 0 0,0 0 0,0 0 0,0-1 0,0 1 0,0 0 0,0 0 0,0 0-1,1 0 1,-1 0 0,0-1 0,0 1 0,0 0 0,0 0 0,0 0 0,0 0 0,0 0-1,0 0 1,0-1 0,1 1 0,-1 0 0,0 0 0,0 0 0,0 0 0,0 0-1,0 0 1,1 0 0,-1 0 0,0 0 0,0 0 0,0 0 0,0 0 0,1 0 0,-1 0-1,0 0 1,0 0 0,0 0 0,0 0 0,0 0 0,1 0 0,-1 0 0,0 0 0,0 0-1,0 0 1,0 0 0,1 0 0,-1 0 0,0 0 0,8 10 215,4 13 72,2 23 260,-2 1 1,-2 1-1,-2-1 0,2 68 0,10 63 601,-18-170-1348,3 17 1155,-3-43-2721,-2-1-2305,0 4-2405,0 0-3888</inkml:trace>
  <inkml:trace contextRef="#ctx0" brushRef="#br0" timeOffset="1147.32">1102 824 2481,'0'0'14761,"0"10"-11904,10 136 4140,1 41-3312,-13-231-6246,1 8-2846,1-2-3531</inkml:trace>
  <inkml:trace contextRef="#ctx0" brushRef="#br0" timeOffset="1668.88">1462 515 10138,'0'0'11724,"1"-10"-10114,3-30-34,-4 38-1469,0 0 0,-1 1 0,1-1 0,-1 0 0,1 1 0,-1-1 0,1 1 0,-1-1 0,0 1 0,0-1 0,0 1 0,0 0 0,0-1 0,0 1 0,0 0 0,0 0 0,-1-1 1,1 1-1,0 0 0,-1 0 0,1 1 0,-1-1 0,1 0 0,-1 0 0,1 1 0,-1-1 0,-2 0 0,-44-8 460,46 9-514,-3-1-38,0 0 0,0 1 0,0 0 0,0 0 0,0 0 0,0 1 0,0-1 0,0 1 0,0 1-1,0-1 1,1 0 0,-1 1 0,0 0 0,1 0 0,-1 1 0,1-1 0,0 1 0,0 0 0,0 0 0,0 0 0,0 1 0,1-1 0,0 1 0,-1 0 0,1 0 0,1 0 0,-1 0 0,0 1 0,1-1 0,0 1 0,0-1 0,1 1 0,-1 0 0,1 0 0,0-1 0,0 1 0,0 0 0,1 0 0,0 9 0,0-11-5,0 0-1,0 1 1,0-1 0,0 0 0,1 1 0,-1-1 0,1 0 0,0 0 0,0 1 0,0-1 0,1 0 0,-1 0 0,1 0 0,-1 0 0,1-1-1,0 1 1,0 0 0,1-1 0,-1 1 0,0-1 0,4 3 0,-1-2-2,-1 0-1,1-1 0,-1 0 1,1 0-1,0 0 1,-1 0-1,1-1 1,0 0-1,0 0 1,0 0-1,0-1 1,0 1-1,7-2 1,-7 1-39,0 0 1,1 0 0,-1-1-1,0 1 1,0-1 0,0-1-1,0 1 1,0-1 0,-1 0-1,1 0 1,0 0 0,-1-1-1,1 1 1,-1-1 0,0 0-1,0 0 1,0-1 0,0 1-1,-1-1 1,1 0 0,-1 0-1,0 0 1,0 0 0,-1-1-1,1 1 1,-1-1 0,0 0-1,0 1 1,2-9 0,-3-40-144,30 93 38,-12-12 215,-1 0-1,25 54 0,-39-72-56,0 1-1,0-1 1,-1 1-1,0 0 1,-1 0-1,0 0 0,-1 0 1,0 0-1,-1 0 1,0 0-1,0 0 0,-4 15 1,2-20 31,0 0 0,-1-1 0,1 1 1,-1-1-1,0 0 0,-1 0 0,1 0 0,-1 0 0,0 0 1,0-1-1,-1 0 0,1 1 0,-1-2 0,0 1 1,0-1-1,0 1 0,-1-1 0,1-1 0,-1 1 0,1-1 1,-1 0-1,-10 2 0,-3 1 127,0-1 0,0-1-1,0-1 1,0-1 0,-38-1 0,52-1-167,-1 0 0,1 0 0,0-1 1,0 1-1,0-1 0,0 0 0,0-1 1,1 1-1,-1-1 0,1 0 0,0 0 0,-1 0 1,1-1-1,-4-4 0,7 7-107,0 0-1,0 0 1,0-1-1,0 1 1,1 0 0,-1-1-1,0 1 1,0-1-1,1 1 1,-1-1 0,1 1-1,-1-1 1,1 1-1,0-1 1,0 0 0,0 1-1,0-1 1,0 1-1,0-3 1,1 2-233,0 0 1,-1 0-1,1 0 0,1 0 0,-1 1 1,0-1-1,0 0 0,1 1 0,-1-1 1,1 1-1,-1 0 0,1-1 0,-1 1 1,1 0-1,0 0 0,0 0 0,0 0 1,-1 0-1,4-1 0,20-6-6772</inkml:trace>
  <inkml:trace contextRef="#ctx0" brushRef="#br0" timeOffset="2071.39">1972 636 8938,'0'0'20084,"-3"3"-19844,3 3-240,0 0-48,9-3-1088,3-1-3409,1-2-3105</inkml:trace>
  <inkml:trace contextRef="#ctx0" brushRef="#br0" timeOffset="2447.57">2185 434 12995,'0'0'13787,"3"12"-12742,20 184 1378,-4-14-1504,-14-158-744,-1-1 62,-1 0-1,1 26 1,-18-72-1432,5-10-1775,4 8-1953,2-5-4016</inkml:trace>
  <inkml:trace contextRef="#ctx0" brushRef="#br0" timeOffset="2815.88">2358 504 13051,'0'0'7916,"0"10"-5719,-2 26-261,5 67-1,-2-87-1722,2 0-1,0 0 1,1 0-1,1 0 1,0 0-1,1-1 1,9 18-1,-7-21-46,-1 0-1,1 0 0,1-1 1,19 20-1,-26-29-119,0 1 0,1 0 0,0-1 1,-1 0-1,1 0 0,0 0 0,0 0 1,0 0-1,1-1 0,-1 1 0,0-1 1,0 0-1,1 0 0,-1 0 0,1 0 1,-1-1-1,1 1 0,-1-1 0,1 0 1,0 0-1,-1 0 0,1 0 0,-1-1 0,1 0 1,3-1-1,-4 0-6,1 0 0,-1 0 0,-1-1 0,1 1-1,0-1 1,-1 1 0,1-1 0,-1 0 0,0 0 0,0 0 0,0-1 0,0 1 0,-1 0 0,1-1 0,-1 1-1,0-1 1,0 1 0,1-6 0,1-6 30,0-1-1,0-30 1,-3 31-79,0-1 1,-2 1-1,0-1 1,0 1-1,-2 0 1,1 0-1,-2 0 1,-12-26-1,13 32-47,-1 0-1,0 0 1,0 1 0,-1 0-1,0-1 1,-1 2 0,0-1-1,0 1 1,-1 0 0,1 1 0,-2 0-1,1 0 1,0 0 0,-16-6-1,18 10-140,0 0 1,0 0-1,0 1 0,0-1 0,0 2 1,0-1-1,-1 1 0,1-1 0,0 2 1,-10 0-1</inkml:trace>
  <inkml:trace contextRef="#ctx0" brushRef="#br0" timeOffset="3566.3">2861 1 3369,'0'0'18589,"5"5"-16897,13 16-277,-20-14 1273,-12-4-1790,-13-2-575,26-1-224,-14 0 72,4-1-127,0 1 0,1 1-1,-1-1 1,0 2-1,0-1 1,-12 5 0,20-5-49,1 0 1,-1 1 0,0-1-1,1 1 1,-1-1 0,1 1-1,0 0 1,0 0 0,-1 0 0,1 0-1,0 1 1,1-1 0,-1 0-1,0 1 1,1-1 0,-1 1-1,1 0 1,0-1 0,0 1-1,0 0 1,0 0 0,0 0 0,1 0-1,-1 0 1,1 0 0,0 0-1,0 5 1,0-2-6,0 0-1,0 0 1,1 0 0,0 0 0,0 0-1,0 0 1,1 0 0,0 0 0,0 0-1,1-1 1,3 7 0,-5-10-12,0-1 0,0 1 1,0-1-1,1 1 1,-1-1-1,1 1 0,-1-1 1,1 0-1,0 0 0,-1 0 1,1 0-1,0 0 0,0 0 1,0 0-1,0 0 0,0-1 1,-1 1-1,1-1 1,0 0-1,0 1 0,1-1 1,-1 0-1,0 0 0,0 0 1,0 0-1,0-1 0,0 1 1,0-1-1,0 1 1,-1-1-1,1 1 0,0-1 1,0 0-1,0 0 0,0 0 1,-1 0-1,3-2 0,1 0-46,-1 0-1,0 1 0,1 0 0,-1 0 1,1 1-1,0-1 0,-1 1 1,1 0-1,0 0 0,0 0 0,0 1 1,0 0-1,0 0 0,0 0 0,0 0 1,0 1-1,-1 0 0,1 0 0,0 0 1,0 1-1,-1 0 0,1-1 0,-1 2 1,1-1-1,-1 0 0,0 1 1,0 0-1,0 0 0,0 0 0,5 6 1,-2-1 98,-1-1 0,0 1 1,-1 0-1,0 1 0,0-1 1,0 1-1,-1 0 0,-1 0 0,0 0 1,0 1-1,0-1 0,-1 1 1,-1-1-1,0 1 0,0 10 1,-1-18 8,-1-1 1,1 0-1,-1 0 1,0 0-1,1 1 0,-1-1 1,0 0-1,0 0 1,0 0-1,0 0 1,0 0-1,0 0 0,0 0 1,0-1-1,0 1 1,0 0-1,-1-1 1,1 1-1,0 0 1,0-1-1,-1 0 0,1 1 1,0-1-1,-1 0 1,1 1-1,0-1 1,-3 0-1,-43 4 339,46-4-361,-18 1 9,13 0-129,-1-1 0,0 1 0,1-1 0,-1-1 0,1 1 0,-12-3 0,15-2-2145</inkml:trace>
  <inkml:trace contextRef="#ctx0" brushRef="#br0" timeOffset="3974.83">3119 822 10242,'0'0'17265,"8"-1"-16611,180-7 2701,-147 7-7601,-54-4-4388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08:44.4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11570,'0'0'15768,"66"3"-13785,334-3-2111,-472 3-6592,32 1 218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08:44.8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34 11258,'0'0'12958,"11"0"-11364,142-12 1428,68-2-1311,-135 18-1925,-84-15-6482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10:18.7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 0 13971,'0'0'2160,"-29"5"-6224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10:52.4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0 219 8346,'0'0'14470,"15"9"-12407,-8-1-1665,0 1 1,-1 0 0,0 0-1,-1 0 1,0 1 0,7 17-1,20 69 745,-24-69-942,9 29 164,33 97 249,-42-130-473,2-2 0,1 1-1,1-2 1,22 33 0,-34-53-121,0 0 0,1 0-1,-1 0 1,0 0 0,0 1 0,0-1 0,0 0 0,0 0 0,0 0 0,0 0-1,0 0 1,1 1 0,-1-1 0,0 0 0,0 0 0,0 0 0,0 0 0,0 0-1,1 0 1,-1 0 0,0 0 0,0 0 0,0 0 0,0 1 0,1-1-1,-1 0 1,0 0 0,0 0 0,0 0 0,0 0 0,1 0 0,-1 0 0,0 0-1,0 0 1,0 0 0,1-1 0,-1 1 0,0 0 0,0 0 0,0 0 0,0 0-1,1 0 1,-1 0 0,0 0 0,0 0 0,0 0 0,0 0 0,0-1-1,0 1 1,1 0 0,-1 0 0,0 0 0,0 0 0,0 0 0,0-1 0,4-16 432,-1-36-409,-3 39 27,1-128-63,2-51-797,-3 193 786,0 0 0,0 0 1,0-1-1,0 1 0,0 0 0,0-1 1,0 1-1,0 0 0,0 0 0,0-1 1,0 1-1,0 0 0,0-1 0,0 1 1,0 0-1,0 0 0,0-1 1,1 1-1,-1 0 0,0-1 0,0 1 1,0 0-1,0 0 0,1 0 0,-1-1 1,0 1-1,0 0 0,1 0 0,-1 0 1,0-1-1,0 1 0,1 0 1,-1 0-1,0 0 0,0 0 0,1 0 1,-1 0-1,0 0 0,1 0 0,-1 0 1,0 0-1,1 0 0,12 9-144,12 20 16,-25-28 135,101 166-30,-12-18 22,-76-129 74,2 0-1,0-1 1,1-1-1,36 30 1,-50-46-48,0 0 0,0 0-1,1 0 1,-1-1 0,0 1 0,1-1 0,-1 0 0,1 1-1,-1-1 1,1 0 0,0-1 0,-1 1 0,1 0-1,0-1 1,0 1 0,4-1 0,-6-1 5,1 0 0,0 1 0,-1-1 0,1 0 0,-1 0 0,1 0 0,-1 0 1,1-1-1,-1 1 0,0 0 0,0-1 0,0 1 0,1 0 0,-1-1 0,-1 1 0,1-1 0,0 0 1,0 1-1,0-1 0,-1 0 0,1 0 0,-1 1 0,0-1 0,1 0 0,-1-2 0,9-53 37,-3-1 0,-2 0-1,-6-97 1,-1 42-43,3 95-20,-1-38 0,2 0 0,3 0 0,2 0 0,15-64 0,-21 119-69,1 1 0,-1-1 1,0 0-1,1 1 0,-1-1 0,0 1 1,1-1-1,-1 0 0,1 1 0,-1-1 0,1 1 1,-1-1-1,1 1 0,0 0 0,-1-1 0,1 1 1,0 0-1,-1-1 0,1 1 0,0 0 1,-1-1-1,1 1 0,0 0 0,-1 0 0,1 0 1,0 0-1,0 0 0,-1 0 0,1 0 1,0 0-1,0 0 0,-1 0 0,1 0 0,0 0 1,-1 1-1,1-1 0,0 0 0,0 1 0,-1-1 1,1 0-1,-1 1 0,1-1 0,0 1 1,34 21-6503,-31-19 4940,14 10-7345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10:50.0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0 932 8914,'0'0'15897,"6"-13"-14988,46-81-231,-20 39-572,-2-1-1,-3-1 1,39-119-1,-62 157-20,0-1-1,-2 1 0,-1-1 0,0 1 0,-1-1 1,-4-28-1,15 114 702,95 465 2247,-105-530-3038,1-17-994,12-57-6474,-5 32-340</inkml:trace>
  <inkml:trace contextRef="#ctx0" brushRef="#br0" timeOffset="420.28">471 603 13259,'0'0'2022,"0"11"246,-1 7-1595,1-1 0,1 0-1,1 0 1,0 0 0,1 0 0,1 0-1,1 0 1,0-1 0,1 0 0,10 19-1,-10-26-435,1 0 1,0 0-1,0-1 0,1 0 0,0 0 0,0-1 0,1 0 0,0 0 0,14 7 0,-17-10-147,1-1 1,0 0-1,0 0 0,0-1 0,0 0 0,0 0 1,0-1-1,1 0 0,-1 0 0,1 0 0,-1-1 1,1 0-1,-1-1 0,1 0 0,6-1 0,-9 0-54,0 0-1,-1 0 1,1-1-1,-1 1 1,0-1-1,1 0 0,-1 0 1,-1 0-1,1-1 1,0 1-1,-1-1 0,0 0 1,0 0-1,0 0 1,0-1-1,-1 1 0,1-1 1,-1 1-1,0-1 1,-1 0-1,1 0 1,-1 0-1,0 1 0,0-8 1,2-1-13,-1-1-1,-1 1 1,-1-1 0,0 1 0,0-1 0,-2 1 0,1-1 0,-6-16-1,0 8-77,-1 1 0,-2 0-1,0 0 1,-1 1-1,-1 0 1,-1 1 0,-15-18-1,19 26-28,1 1-1,-1 1 1,0-1-1,-1 2 0,0-1 1,-1 1-1,0 1 1,0 0-1,0 0 1,-1 1-1,0 1 0,0 0 1,-23-6-1,31 10 79,1 0 0,-1 1 0,0-1-1,1 1 1,-1 0 0,0 0 0,0 1 0,1-1-1,-1 1 1,0-1 0,0 1 0,1 0-1,-1 0 1,1 1 0,-1-1 0,1 1 0,0 0-1,0 0 1,-1 0 0,1 0 0,0 1-1,-3 3 1,2-1-342,1 0 0,-1 1 0,1-1 0,0 1-1,1 0 1,-1 0 0,1 0 0,1 0 0,-1 0 0,1 1 0,0-1 0,0 8-1,0 19-5925</inkml:trace>
  <inkml:trace contextRef="#ctx0" brushRef="#br0" timeOffset="1314.13">1184 0 7009,'0'0'15189,"-26"1"-11289,-172 5-1761,197-5-2139,0-1 0,0 0 0,1 1 1,-1-1-1,0 0 0,1 1 0,-1-1 1,1 1-1,-1 0 0,1-1 0,-1 1 0,1-1 1,-1 1-1,1 0 0,-1-1 0,1 1 1,0 0-1,-1-1 0,1 1 0,0 0 1,0 0-1,-1-1 0,1 1 0,0 0 0,0 0 1,0-1-1,0 1 0,0 1 0,0 29-16,1-23 19,-1-6-5,-1 6 10,0 0 0,1 0 0,1 0 0,-1 1 0,1-1 0,1 0 0,0 0 1,0-1-1,0 1 0,1 0 0,0-1 0,0 1 0,5 7 0,-6-15-41,0 0-1,0 0 1,0 1 0,0-1 0,0 0 0,-1 0 0,1-1 0,0 1-1,0 0 1,0-1 0,0 1 0,0-1 0,-1 1 0,1-1-1,0 0 1,-1 0 0,1 0 0,0 0 0,-1 0 0,1 0 0,1-2-1,6-2-180,-3 3 158,1-1 0,0 2 0,0-1 1,0 1-1,0 0 0,0 1 1,0-1-1,0 1 0,1 1 0,-1 0 1,0 0-1,0 0 0,0 0 1,0 1-1,-1 1 0,1-1 0,0 1 1,-1 0-1,0 0 0,1 1 1,-1 0-1,-1 0 0,11 9 0,-9-7 59,0 1 0,0-1 0,0 1 0,-1 1 0,0-1 0,0 1 0,-1 0 0,0 1 0,-1-1 0,1 1 0,-2 0 0,1 0 0,-1 0 0,-1 0-1,1 1 1,-2-1 0,2 13 0,-3-21 40,0 1 1,0 0-1,-1-1 0,1 1 0,0-1 0,-1 1 1,1 0-1,-1-1 0,0 1 0,1-1 0,-1 0 1,0 1-1,0-1 0,0 1 0,0-1 0,0 0 1,0 0-1,0 0 0,0 0 0,-1 1 0,1-2 1,-2 3-1,-2-1 72,1 0-1,-1 0 1,1 0-1,-1-1 1,0 1 0,0-1-1,-7 1 1,-7-1 112,-1 0 0,-33-3-1,46 1-322,1 0 0,-1 0 0,1-1-1,0 1 1,0-1 0,-1-1-1,1 1 1,1-1 0,-10-6 0,14 8-731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10:48.8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75 7 13203,'0'0'10919,"-6"-7"-8593,-26 202 138,19-134-2332,3 0 0,-3 92 1,46-151-130,0-4 51,51-9-1,5 0-26,40 0-29,-128 11-241,-11-3-5520,0-1-1952</inkml:trace>
  <inkml:trace contextRef="#ctx0" brushRef="#br0" timeOffset="397.93">388 132 13731,'0'0'4784,"-4"16"-2433,-26 273 3807,25 74-2588,5-314-3571,1-53-980,-1 0-1,1 0 1,0 0-1,1 1 0,-1-1 1,1 0-1,-1 1 1,1-1-1,0 1 1,0 0-1,4-4 1,8-12-7456</inkml:trace>
</inkml:ink>
</file>

<file path=word/ink/ink1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09:58.5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55 10218,'0'0'18271,"28"0"-15724,177-20-1271,-42 2-942,-133 17-295,-17 1-19,-1-1 1,0 0-1,23-4 1,-34 2-689,-7 1-1138,-8-1-4044</inkml:trace>
</inkml:ink>
</file>

<file path=word/ink/ink1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10:52.8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15 10490,'0'0'21669,"0"-8"-24030,0 1-2832</inkml:trace>
</inkml:ink>
</file>

<file path=word/ink/ink1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10:49.6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6 18276,'0'0'10578,"-9"-6"-11154,17 6-1832,5 0-2778,2 0-3775</inkml:trace>
</inkml:ink>
</file>

<file path=word/ink/ink1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09:59.0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46 11931,'0'0'14379,"3"0"-13746,130-17 1517,-83 9-1585,67-3-1,46 8 1772,-162 3-2160,-1-1-243,0 1 0,0 0 1,0 0-1,0 0 0,0 0 1,0-1-1,0 1 0,0 0 1,0 0-1,0 0 0,0 0 1,0-1-1,0 1 1,0 0-1,0 0 0,0 0 1,0-1-1,0 1 0,0 0 1,0 0-1,0 0 0,0 0 1,0-1-1,-1 1 0,1 0 1,0 0-1,0 0 0,0 0 1,0 0-1,0 0 0,0-1 1,-1 1-1,1 0 0,0 0 1,0 0-1,0 0 0,0 0 1,-1 0-1,1 0 0,0 0 1,0 0-1,0 0 1,0 0-1,-1 0 0,1 0 1,0 0-1,0 0 0,0 0 1,0 0-1,-1 0 0,1 0 1,0 0-1,0 0 0</inkml:trace>
</inkml:ink>
</file>

<file path=word/ink/ink1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11:42.57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66 9402,'6'-1'16166,"26"-4"-14756,61 0-37,181 14 1,-41 2-500,141-1-452,221-18 84,465-8-434,-920 17-64,0-5 1,183-31-1,-256 25-51,-1 3 1,128 2-1,-194 41-22,4 100 167,-43-136 37,-341-15-123,-63 25 279,123-11 104,117-2-167,-60-5-161,-67 1 11,35 22-82,45 2 0,6-26 0,122 1 0,25 7 0,-176 20 0,162-16-227</inkml:trace>
</inkml:ink>
</file>

<file path=word/ink/ink1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11:56.42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29 76 6465,'0'0'9354,"-28"-7"1435,99 10-9379,74 14 0,55 2-680,-68-15-414,42 2-62,239-23-1,-137 8-212,-180 9-15,98-11-1,742-62-34,-430 66-39,452 18 85,-357-7-19,-243 12-33,587-6 21,-767-7-5,259 6 17,1476-1 20,-1272-9-37,-424 11 6,-235-8-2484,-1-2-3136</inkml:trace>
</inkml:ink>
</file>

<file path=word/ink/ink1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12:03.67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58 6105,'0'0'17440,"25"0"-16402,431-5 2158,-234-9-3021,-71 2-130,260-8 27,-407 20-71,34-4-4,1 2 1,-1 2-1,53 6 1,-74-2 19,-31-3-3531,8-1 1410</inkml:trace>
</inkml:ink>
</file>

<file path=word/ink/ink1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13:48.7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1060 323 13483,'0'0'9194,"69"4"-7578,-42-1-824,2-1-568,-4 0-224,-7-1-1032,-9-1-4121</inkml:trace>
  <inkml:trace contextRef="#ctx0" brushRef="#br0" timeOffset="1">1078 526 6177,'0'0'13227,"113"-12"-13227,-57 2-144,1 0-3745</inkml:trace>
  <inkml:trace contextRef="#ctx0" brushRef="#br0" timeOffset="-835.19">1 163 11763,'0'0'12042,"59"-1"-10810,2 1-327,23-2-545,9 0-208,-5 2-88,-23 0-64,-24 0-8,-18 2-208,-12 4-585,-7 4-783,-4-2-1016</inkml:trace>
  <inkml:trace contextRef="#ctx0" brushRef="#br0" timeOffset="-413.32">274 192 14307,'0'0'3972,"0"9"-2926,-1 305 6629,1-312-7645,0 1 0,-1-1 0,1 1-1,1-1 1,-1 0 0,0 1 0,1-1-1,-1 0 1,1 1 0,0-1-1,-1 0 1,1 0 0,0 0 0,1 1-1,-1-1 1,0 0 0,1 0 0,-1-1-1,1 1 1,-1 0 0,1 0 0,0-1-1,0 1 1,-1-1 0,1 1-1,1-1 1,-1 0 0,0 0 0,0 0-1,0 0 1,0 0 0,1-1 0,-1 1-1,0-1 1,1 1 0,-1-1 0,0 0-1,1 0 1,-1 0 0,1 0-1,3-1 1,12-1-44,0-2 0,0 0 0,0 0 0,26-12 0,-23 8-343,71-23-5270,-55 19-789</inkml:trace>
  <inkml:trace contextRef="#ctx0" brushRef="#br0" timeOffset="2463.01">1945 270 8730,'0'0'14518,"-4"1"-12627,2 0-1751,0-1 0,0 1 0,-1-1 0,1 0 0,0 0 1,0 0-1,-1 0 0,1 0 0,0 0 0,0 0 0,-1-1 0,1 0 0,0 1 1,0-1-1,0 0 0,0 0 0,0 0 0,-4-2 0,1-1-29,1 0 0,-1 0 0,1 0 0,0 0 0,0-1 0,0 1 0,-4-8 0,2 2-108,0 0 1,1-1 0,0 0-1,0 0 1,1 0 0,1 0-1,-3-18 1,5 21-54,0 0 0,1 0 0,0-1 0,0 1 0,1 0 0,0 0 1,1 0-1,2-9 0,-3 15 29,0-1 0,0 1 1,-1 0-1,2 1 0,-1-1 0,0 0 1,0 0-1,0 0 0,1 1 1,-1-1-1,1 0 0,0 1 0,-1 0 1,1-1-1,0 1 0,0 0 1,0 0-1,0 0 0,0 0 1,0 0-1,0 0 0,0 1 0,0-1 1,0 1-1,0-1 0,1 1 1,-1 0-1,0 0 0,0 0 0,0 0 1,0 0-1,1 1 0,-1-1 1,0 1-1,3 0 0,-1 1 13,1 0 0,0 0-1,-1 0 1,1 1-1,-1 0 1,0 0 0,0 0-1,0 0 1,0 1 0,0-1-1,-1 1 1,0 0 0,0 0-1,0 0 1,0 1 0,0-1-1,-1 1 1,0 0 0,2 4-1,2 8 7,0-1-1,-1 1 0,-1 0 1,3 23-1,-5-28 27,-1 0 0,0 0 0,-1 1 0,-1-1 0,1 0 0,-2 0 1,0 0-1,0 0 0,-1 0 0,-1-1 0,0 1 0,0-1 0,-1 0 0,-1 0 0,0 0 0,0-1 0,-1 0 0,0 0 0,-1-1 0,0 1 0,0-2 0,-1 1 0,0-1 0,-1-1 1,0 0-1,-13 8 0,22-14-19,-7 4 63,1 0-1,-1 0 1,0-1 0,0 1 0,0-2 0,0 1-1,-1-1 1,0 0 0,0-1 0,-14 2-1,23-4-68,-1 0 0,1 0 0,0 0 0,0 0 0,0 0 0,0 0 0,0 0-1,-1 0 1,1 0 0,0 0 0,0 0 0,0-1 0,0 1 0,0 0 0,0 0-1,0 0 1,-1 0 0,1 0 0,0 0 0,0 0 0,0 0 0,0-1-1,0 1 1,0 0 0,0 0 0,0 0 0,0 0 0,0 0 0,0 0 0,0-1-1,0 1 1,0 0 0,0 0 0,0 0 0,0 0 0,0 0 0,0-1 0,0 1-1,0 0 1,0 0 0,0 0 0,0 0 0,0 0 0,0-1 0,0 1-1,0 0 1,0 0 0,0 0 0,0 0 0,0 0 0,0 0 0,0 0 0,1-1-1,-1 1 1,0 0 0,0 0 0,0 0 0,0 0 0,0 0 0,0 0-1,0 0 1,1 0 0,-1 0 0,0 0 0,0 0 0,0 0 0,0 0 0,1 0-1,10-8-270,6 7 234,0 1-1,0 1 1,0 0 0,-1 2 0,1-1 0,-1 2-1,1 0 1,29 13 0,-25-9-40,1-1 1,-1-2-1,1 0 0,37 4 1,-11-10-5441,-31-4-598</inkml:trace>
  <inkml:trace contextRef="#ctx0" brushRef="#br0" timeOffset="3022.33">2568 284 12363,'0'0'8807,"-13"-8"-6709,-40-27-479,49 32-1511,1 1 0,0 0 0,-1 1 0,0-1 0,1 1 0,-1-1 0,0 1 0,0 0 0,0 1 0,0-1 0,1 0 0,-1 1 0,0 0 0,0 0 0,0 1 0,0-1 0,0 1 0,0-1 0,0 1 0,0 0 0,1 1 0,-1-1 0,0 1 0,1-1 0,-1 1 0,1 0 0,0 1 0,-7 4 0,7-3-94,-1-1 1,1 1-1,-1 0 1,1 0-1,0 1 1,1-1-1,-1 1 1,1-1-1,0 1 1,0 0-1,0 0 1,0 0-1,1 0 1,0 0-1,0 0 1,1 0-1,-1 0 1,1 1-1,1 6 1,0-9-28,0 0 0,0 0 0,0 0-1,0 0 1,1 0 0,-1 0 0,1 0 0,0-1 0,0 1 0,0-1 0,0 1 0,0-1 0,0 0 0,1 0 0,-1 0 0,1 0 0,3 2 0,56 27-858,-41-21 402,-13-6 217,13 5-263,-2 1-1,26 18 0,-41-25 488,0-1 1,-1 1 0,0-1-1,1 1 1,-1 0-1,0 0 1,0 1-1,-1-1 1,1 1-1,-1-1 1,1 1-1,-1 0 1,0 0-1,-1 0 1,1 0-1,-1 0 1,0 0-1,0 0 1,1 6-1,-2-9 36,-1 0 1,0 0-1,1 0 0,-1 0 0,0 0 0,1 0 0,-1 0 0,0-1 1,0 1-1,0 0 0,0 0 0,1-1 0,-1 1 0,0-1 0,0 1 1,-1-1-1,1 1 0,0-1 0,0 1 0,0-1 0,0 0 1,0 0-1,0 1 0,0-1 0,-1 0 0,-1 0 0,-39 3 546,36-3-425,-21 1 307,9 1-239,-1-1 0,1 0-1,-1-2 1,1 0-1,0-2 1,-21-4-1,26 0-1055,10-2-6269</inkml:trace>
  <inkml:trace contextRef="#ctx0" brushRef="#br0" timeOffset="3737.82">344 827 7786,'0'0'11650,"10"1"-9543,143 9 2917,79-14-4049,-91-1-503,916-3 200,-705 7-680,280 7-33</inkml:trace>
  <inkml:trace contextRef="#ctx0" brushRef="#br0" timeOffset="4107.56">3134 654 15283,'0'0'13235</inkml:trace>
</inkml:ink>
</file>

<file path=word/ink/ink1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13:45.7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1 325 11378,'0'0'4899,"1"14"-2801,26 137 2352,-13-81-2652,-3 1-1,3 91 1,-19-140-876,5-22-889,0 0 0,0 1 0,-1-1 0,1 0 0,0 0 0,-1 0 0,1 0 0,0 0 0,0 0 0,-1 0 0,1 0 0,0 0 0,-1 0 0,1 0 0,0 0 0,-1 0 0,1 0 0,0 0 0,0 0 0,-1 0 0,1 0 0,0 0 0,-1 0 0,1 0 0,0 0 0,0-1 0,-1 1 0,1 0 0,0 0 0,0 0 0,-1-1 0,1 1 0,0 0 0,0 0 0,0 0 0,-1-1 0,-2-2 62,1-1 0,-1 1-1,1-1 1,0 1 0,0-1-1,0 0 1,-2-6 0,-6-35-431,2-1 0,2 0 0,1 0 1,3-1-1,4-54 0,-1 30-805,-1 64 958,0 0 0,1 0-1,0 1 1,0-1 0,0 0-1,1 1 1,0-1 0,0 1-1,6-12 1,-7 16 144,0 0 0,0 1 0,1-1 0,-1 1 1,0-1-1,1 1 0,-1 0 0,1-1 0,0 1 0,-1 0 0,1 0 1,0 0-1,0 0 0,-1 0 0,1 1 0,0-1 0,0 1 0,0-1 1,0 1-1,0 0 0,0-1 0,0 1 0,0 0 0,0 0 0,0 0 0,0 1 1,0-1-1,0 0 0,0 1 0,0-1 0,0 1 0,0 0 0,-1 0 1,1 0-1,0 0 0,3 2 0,4 2 25,-1 1-1,1 1 1,-1-1-1,0 1 1,0 1-1,-1-1 1,0 1 0,0 1-1,8 13 1,-10-15 22,-1 0 1,0 1-1,-1-1 1,1 1 0,-1-1-1,-1 1 1,1 0-1,-2 0 1,1 0 0,-1 0-1,0 0 1,0 1-1,-1 7 1,-1-12 35,0 0-1,-1 0 1,1-1 0,-1 1 0,1-1-1,-1 1 1,0-1 0,0 1 0,-1-1 0,1 0-1,-1 0 1,1 0 0,-1 0 0,0-1-1,0 1 1,0-1 0,0 0 0,-1 0-1,1 0 1,-1 0 0,1 0 0,-1-1-1,0 1 1,-6 0 0,-2 1 63,1 0-1,0-1 1,-1 0 0,1-1 0,-1 0 0,0-1 0,-14-2-1,25 2-100,0 0-1,0 0 0,0 0 0,0 0 1,0 0-1,0 0 0,-1-1 0,1 1 0,0 0 1,0-1-1,0 1 0,0-1 0,0 1 1,0-1-1,1 0 0,-1 1 0,0-1 1,0 0-1,0 0 0,0 0 0,1 1 0,-1-1 1,0 0-1,1 0 0,-1 0 0,1 0 1,-1 0-1,1 0 0,0 0 0,-1 0 1,1-1-1,0 1 0,-1 0 0,1 0 0,0 0 1,0 0-1,0 0 0,0 0 0,0 0 1,1-1-1,-1 1 0,0 0 0,0 0 1,1 0-1,-1 0 0,1 0 0,-1 0 1,1 0-1,-1 0 0,1 0 0,-1 0 0,1 0 1,0 0-1,0 1 0,-1-1 0,1 0 1,0 0-1,0 1 0,0-1 0,0 1 1,0-1-1,0 0 0,0 1 0,2-1 0,20-8-88,0 1 0,1 0 0,0 2-1,0 1 1,33-2 0,-29 3-104,-1 0 0,1-2 0,45-16 0,-70 21 181,0 0-1,0 0 0,-1 0 0,1-1 0,0 0 0,-1 1 0,0-1 0,1 0 0,-1 0 0,0 0 0,0 0 0,0-1 0,2-2 0,-3 4 8,-1-1-1,1 1 1,0-1 0,-1 1-1,0-1 1,1 1-1,-1-1 1,0 1 0,1-1-1,-1 1 1,0-1 0,0 1-1,0-1 1,-1 1-1,1-1 1,0 1 0,-1-1-1,1 1 1,-1-2-1,-1-1 17,0 1-1,0 0 0,0 1 0,0-1 0,0 0 1,-1 1-1,1-1 0,-1 1 0,1 0 0,-1-1 0,0 1 1,0 1-1,0-1 0,0 0 0,-1 1 0,1 0 0,0-1 1,-1 1-1,1 1 0,-6-2 0,7 2 13,-1-1 0,1 1 0,-1-1 0,0 1 0,1 0 0,-1 1 0,1-1 0,-1 0 0,0 1-1,1-1 1,-1 1 0,1 0 0,-1-1 0,1 1 0,0 1 0,-1-1 0,1 0 0,0 1 0,0-1 0,0 1 0,0-1 0,0 1-1,0 0 1,0 0 0,0 0 0,1 0 0,-1 0 0,1 0 0,0 1 0,-1-1 0,1 0 0,0 1 0,0-1 0,1 1 0,-1-1 0,0 1-1,1-1 1,0 1 0,-1 0 0,1 4 0,0 0 69,-1 1-1,2-1 0,-1 1 1,1-1-1,0 1 1,0-1-1,1 1 1,0-1-1,0 0 0,1 0 1,0 0-1,0 0 1,7 9-1,-4-8-48,0-1 0,1-1 1,0 1-1,0-1 0,1 0 0,0-1 1,0 0-1,15 8 0,-17-11-42,0 1 0,-1-1-1,1 0 1,0-1 0,0 1 0,0-1 0,0 0 0,0-1 0,0 1-1,0-1 1,1 0 0,-1-1 0,0 0 0,10-2 0,-13 2-2,1-1 1,-1 1-1,0-1 1,0 0-1,0 0 1,-1 0-1,1 0 1,0-1-1,-1 1 1,1-1-1,-1 0 1,0 1 0,0-1-1,0 0 1,0 0-1,-1 0 1,1 0-1,-1-1 1,0 1-1,2-5 1,1-9-135,0-1-1,3-35 1,2-7-705,-9 59 825,0 1 1,0-1-1,0 0 1,0 1-1,1-1 0,-1 1 1,0-1-1,0 1 0,1-1 1,-1 1-1,0-1 1,1 1-1,-1-1 0,1 1 1,-1-1-1,0 1 0,1-1 1,-1 1-1,1 0 1,-1-1-1,1 1 0,0 0 1,-1-1-1,1 1 1,-1 0-1,1 0 0,-1 0 1,1-1-1,0 1 0,-1 0 1,1 0-1,0 0 1,-1 0-1,1 0 0,-1 0 1,1 0-1,0 0 1,-1 1-1,1-1 0,-1 0 1,1 0-1,0 0 0,-1 1 1,1-1-1,-1 0 1,1 1-1,-1-1 0,1 0 1,-1 1-1,1-1 1,-1 1-1,1-1 0,-1 1 1,0-1-1,1 1 0,-1-1 1,0 1-1,1-1 1,-1 2-1,25 31-55,-24-33 66,17 35 142,20 54 1,-32-75 1419,-7-24-1584,1-1 1,0 1 0,1 0-1,0-1 1,1 1 0,0 0-1,0 0 1,8-18 0,-9 25-24,0-1 0,1 1 1,-1-1-1,1 1 1,0 0-1,0-1 0,0 1 1,0 0-1,1 0 1,-1 1-1,1-1 0,0 0 1,-1 1-1,1 0 0,1 0 1,-1 0-1,0 0 1,0 0-1,1 0 0,-1 1 1,1 0-1,-1-1 1,1 1-1,0 1 0,-1-1 1,1 0-1,6 1 1,-7 1 35,0-1 1,0 1-1,0 0 1,0 0-1,-1 1 1,1-1-1,0 1 1,0-1 0,-1 1-1,1 0 1,-1 0-1,0 0 1,0 0-1,1 1 1,-1-1-1,0 0 1,-1 1-1,4 4 1,29 61 12,-22-41-19,-10-23-157,0 0 0,0 0 0,1 0 0,0 0 0,0 0 0,0-1 0,0 1 0,0-1 0,1 0 0,5 4 0,28 7-7722,-14-11-651</inkml:trace>
  <inkml:trace contextRef="#ctx0" brushRef="#br0" timeOffset="1316.74">1172 398 10546,'0'0'6178,"-10"-7"-3562,1 2-1938,0-1-1,0 1 1,-1 1-1,0 0 1,0 0-1,-18-3 1,24 6-541,-1 0 1,0 0-1,0 1 1,0 0-1,1 0 1,-1 0-1,0 1 0,0 0 1,1 0-1,-1 0 1,0 0-1,1 1 1,-1-1-1,1 1 1,0 0-1,-1 1 1,1-1-1,0 1 1,0 0-1,-5 4 1,6-3-92,-1-1 1,1 1-1,-1 0 0,1 0 1,0 0-1,1 1 1,-1-1-1,1 0 0,-1 1 1,2 0-1,-1 0 0,0-1 1,1 1-1,0 0 1,0 0-1,0 0 0,1 1 1,0-1-1,0 0 1,0 0-1,0 0 0,1 0 1,2 8-1,-2-10-39,1 1-1,-1-1 0,1 0 1,0 0-1,0 1 1,0-1-1,1-1 0,-1 1 1,1 0-1,-1 0 0,1-1 1,0 0-1,0 1 1,0-1-1,0 0 0,0-1 1,1 1-1,-1 0 1,1-1-1,-1 0 0,1 0 1,-1 0-1,1 0 1,0-1-1,-1 1 0,1-1 1,0 0-1,0 0 1,-1 0-1,1 0 0,0-1 1,5-1-1,-6 1-43,1 0-1,0 0 1,-1-1-1,1 0 1,-1 1 0,1-1-1,-1 0 1,0-1-1,0 1 1,0 0 0,0-1-1,0 0 1,-1 0-1,1 1 1,-1-2 0,0 1-1,0 0 1,0 0-1,0-1 1,0 1-1,-1-1 1,0 1 0,1-1-1,-2 0 1,1 1-1,0-1 1,0 0 0,-1-5-1,2-13-291,0 0 1,-2-1-1,-3-32 0,2 53 311,-4-56-168,-3 0 0,-3 1 0,-2 1 0,-22-61-1,33 168 1057,12 16-190,4 0-1,37 112 1,-46-164-615,2-1 1,-1 0-1,2 0 1,0-1-1,1 0 1,0-1-1,0 0 1,2 0-1,11 10 1,-19-18-59,1 0 1,1-1-1,-1 1 1,0-1-1,1 0 0,0 0 1,0 0-1,0-1 1,0 0-1,0 0 1,0 0-1,0 0 0,1-1 1,-1 0-1,1 0 1,-1 0-1,1-1 1,-1 0-1,1 0 0,0 0 1,-1-1-1,1 0 1,-1 0-1,0 0 1,1-1-1,-1 0 0,8-3 1,-9 2-4,0 0 0,0 0 0,0-1 0,-1 0 0,1 1 0,-1-1 0,0 0 0,0-1 0,-1 1 0,1 0 0,-1-1 1,0 1-1,0-1 0,0 0 0,-1 0 0,0 0 0,1 0 0,-2 0 0,1 0 0,-1 0 0,0-9 0,0 10-12,0 1 0,0 0 0,0 0 0,0 0 0,-1 0 0,1 0 0,-1 0 0,0 0 0,0 0-1,0 0 1,0 1 0,0-1 0,-1 0 0,1 0 0,-1 1 0,0-1 0,0 1 0,0 0 0,0-1 0,0 1 0,0 0 0,-1 0-1,1 0 1,-1 1 0,1-1 0,-1 1 0,0-1 0,0 1 0,0 0 0,0 0 0,1 0 0,-1 0 0,0 1 0,-1-1 0,-4 0-1,5 2 5,1-1-1,0 1 0,0-1 1,0 1-1,1 0 0,-1 0 1,0 0-1,0 0 0,0 0 1,1 0-1,-1 1 0,0-1 1,1 0-1,-1 1 0,1-1 1,0 1-1,-1 0 1,1-1-1,0 1 0,0 0 1,0 0-1,0 0 0,0 0 1,1 0-1,-1 0 0,1 0 1,-1 0-1,1 0 0,-1 0 1,1 2-1,-2 11 15,0 0 0,1 28 0,1-39-12,0 0 10,0 0 0,1 1-1,-1-1 1,1 0-1,0 0 1,0 1 0,1-1-1,0 0 1,-1 0-1,1 0 1,0 0 0,1-1-1,-1 1 1,6 6-1,-7-9-3,0 0 0,1 0 0,-1 0 0,0 0-1,1 0 1,-1-1 0,0 1 0,1 0 0,-1-1-1,1 1 1,-1-1 0,1 1 0,0-1 0,-1 0-1,1 1 1,-1-1 0,1 0 0,0 0 0,-1 0-1,1 0 1,0-1 0,-1 1 0,1 0 0,-1-1-1,1 1 1,-1-1 0,1 1 0,-1-1 0,1 0-1,-1 0 1,1 0 0,-1 1 0,0-1 0,0-1-1,1 1 1,-1 0 0,0 0 0,0 0 0,0-1-1,0 1 1,0 0 0,0-2 0,4-4-15,-1 0 0,0 0 0,0 0 0,-1-1 0,0 1 0,-1-1 0,1 0 0,1-11 1,-2 10-127,0 1 1,0 0 0,1 0-1,0 0 1,0 0 0,7-11 0,-8 22 77,0 0 0,0 0 1,-1 0-1,1 0 0,-1 1 0,0-1 1,0 1-1,0-1 0,0 6 1,3 10 125,1-1 1,10 25 0,-13-38-52,0 0 1,0-1 0,1 1-1,-1-1 1,1 1 0,0-1-1,1 0 1,-1 0 0,1 0-1,0 0 1,0-1 0,0 0-1,7 5 1,-10-7-6,0-1-1,-1 0 1,1 0-1,-1 1 1,1-1 0,0 0-1,-1 0 1,1 0 0,0 0-1,-1 0 1,1 0-1,0 0 1,-1 0 0,1 0-1,0 0 1,-1 0 0,1 0-1,0-1 1,-1 1-1,1 0 1,0 0 0,-1-1-1,1 1 1,-1 0 0,1-1-1,-1 1 1,1-1 0,-1 1-1,1-1 1,-1 1-1,1-1 1,0 0 0,12-27 78,-2-33-270,-10 37-48,-2 18 170,1 0 0,0 0-1,1 0 1,0 0 0,-1 0-1,2 0 1,3-10 0,-5 15 51,0 1 0,0-1 0,1 1 1,-1 0-1,1-1 0,-1 1 0,0-1 1,1 1-1,-1 0 0,1 0 0,-1-1 0,1 1 1,-1 0-1,1 0 0,-1 0 0,1-1 1,-1 1-1,1 0 0,-1 0 0,1 0 1,-1 0-1,1 0 0,-1 0 0,1 0 0,-1 0 1,1 0-1,-1 0 0,1 0 0,-1 0 1,1 1-1,-1-1 0,1 0 0,-1 0 0,1 1 1,-1-1-1,1 0 0,-1 0 0,0 1 1,1-1-1,-1 0 0,1 1 0,-1-1 0,0 1 1,1-1-1,-1 0 0,0 1 0,1 0 1,16 22-110,-17-23 119,6 9 12,-1 0 1,0 0 0,0 0-1,-1 1 1,-1 0 0,1 0-1,-1 0 1,-1 0 0,0 0-1,0 12 1,-2-21 284,0-46 1194,1 37-1506,-1 1-1,1-1 0,0 0 0,1 0 0,0 0 1,0 1-1,6-13 0,-7 18-8,0 0 1,-1 0-1,1 0 0,1 0 0,-1 0 1,0 1-1,0-1 0,1 0 1,-1 1-1,1-1 0,-1 0 1,1 1-1,0 0 0,0-1 0,-1 1 1,1 0-1,0 0 0,0 0 1,0 0-1,0 1 0,0-1 1,0 0-1,1 1 0,-1-1 1,0 1-1,0 0 0,0 0 0,1 0 1,-1 0-1,0 0 0,0 0 1,0 1-1,3 0 0,-2 0 15,-1 1-1,1-1 1,0 1-1,0 0 1,-1 0-1,1 0 1,-1 1-1,0-1 1,1 1-1,-1-1 1,0 1-1,-1-1 1,1 1-1,0 0 1,1 4-1,22 53-50,-19-43-54,-4-14-288,1 8-40,-2-4-5215</inkml:trace>
  <inkml:trace contextRef="#ctx0" brushRef="#br0" timeOffset="1734.8">1829 70 11642,'0'0'2109,"0"12"-381,5 49 666,2 0 0,30 117 1,-1-10 1959,-46-185-336,-12-21-3548,17 26-435,2 0-1,-1-1 1,1 0-1,1 0 1,1 0-1,-1 0 0,2-23 1,1 31-177,-1 1-1,1-1 1,-1 1-1,1 0 1,1 0-1,-1-1 1,0 1-1,1 0 1,0 0-1,0 0 1,0 1 0,1-1-1,-1 0 1,1 1-1,0 0 1,0-1-1,0 1 1,0 0-1,1 0 1,-1 1-1,1-1 1,-1 1 0,1 0-1,0 0 1,0 0-1,0 0 1,7-1-1,18-3-4495,60-6 0,-28 8-2539</inkml:trace>
</inkml:ink>
</file>

<file path=word/ink/ink1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13:41.2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1 607 8994,'0'0'9565,"11"0"-7624,-5-1-1730,-1 1 0,1-1 0,0 0 0,-1 0-1,1 0 1,-1-1 0,1 0 0,-1 0-1,0-1 1,1 1 0,-1-1 0,-1 0 0,1-1-1,0 1 1,-1-1 0,1 0 0,-1 0-1,7-8 1,-1-3-101,0-1-1,-1 0 0,0 0 1,-1-1-1,-1 1 0,-1-2 1,0 1-1,-2-1 0,4-22 1,-2 0-209,-3 0 0,-1 0 1,-3-42-1,0 73 41,0-1-1,-1 1 1,0 0-1,0-1 1,-1 1-1,-1 0 1,1 0-1,-1 1 1,-6-10-1,8 13 45,-1 1 0,0-1 0,-1 1-1,1 0 1,-1 0 0,0 0 0,0 0 0,0 0 0,0 1 0,-1 0-1,1 0 1,-1 0 0,0 1 0,0-1 0,0 1 0,-9-3 0,12 5 12,0 0 0,1 0 0,-1 0 0,0 0 0,1 0 0,-1 0 0,1 1 1,-1-1-1,0 0 0,1 1 0,-1 0 0,1-1 0,-1 1 0,1 0 0,0-1 0,-1 1 1,1 0-1,0 0 0,-1 0 0,1 0 0,0 1 0,0-1 0,0 0 0,0 0 1,0 1-1,0-1 0,0 1 0,0-1 0,1 0 0,-1 1 0,1 0 0,-1-1 1,0 3-1,-2 7 47,0 0 1,0 1 0,0 18 0,1-21 8,-2 48 137,2 0 0,2 0 0,3 0 0,2 0 0,3 0 0,3-1 0,19 63 0,-28-111-225,46 177 776,-43-169-501,-1 0 0,-1 0 0,-1 0 0,0 1 0,-2-1 1,1 0-1,-3 18 0,33-94-6329,-11 28-1010</inkml:trace>
  <inkml:trace contextRef="#ctx0" brushRef="#br0" timeOffset="656.4">456 477 12483,'0'0'4890,"-12"-1"-2429,6 0-2218,0 0 1,0 1-1,0 0 1,0 0-1,0 0 1,1 1-1,-1 0 1,0 0-1,0 0 1,0 1-1,0 0 1,1 0-1,-1 0 1,1 1-1,0 0 1,0 0-1,0 0 1,0 1-1,0 0 1,1 0-1,-9 8 1,9-6-112,0-1 0,1 1 0,-1 0 0,1-1 0,1 1 0,-1 1 1,1-1-1,0 0 0,0 1 0,1-1 0,0 1 0,0-1 0,0 1 0,1-1 0,0 1 1,0 0-1,2 9 0,-1-12-109,0 0 0,1 0 0,-1 0 0,0-1 1,1 1-1,0 0 0,0-1 0,0 1 0,0-1 0,1 0 1,-1 0-1,1 0 0,0 0 0,0 0 0,0-1 0,0 1 0,1-1 1,-1 0-1,0 0 0,1 0 0,0 0 0,-1 0 0,1-1 0,0 0 1,0 0-1,0 0 0,0 0 0,0-1 0,6 1 0,-6-1-29,0 1 0,0-1-1,0 0 1,0 0 0,0 0 0,0-1-1,0 1 1,0-1 0,0 0-1,0-1 1,0 1 0,0 0-1,-1-1 1,1 0 0,-1 0 0,1 0-1,-1 0 1,0-1 0,1 1-1,-1-1 1,-1 0 0,1 0 0,0 0-1,-1 0 1,1-1 0,-1 1-1,0 0 1,0-1 0,0 0-1,-1 1 1,1-1 0,-1 0 0,1-4-1,1-8-90,0 0-1,-2 0 0,0-1 1,0 1-1,-2 0 1,0 0-1,-3-17 0,4 32 57,12 15 77,0 1 0,-1 0 0,0 1 0,-2 0 0,0 1 0,0 0 0,-2 0 0,8 27 0,-15-56 267,0 0 0,1 0 0,0 0 0,1 0 0,0 1 0,5-17 0,-5 23-387,0-1 0,0 1 1,0 0-1,1 0 0,-1 0 0,1 0 0,0 1 0,1-1 1,4-4-1,-6 7 70,-1 1 0,1-1 0,0 1 0,0-1 1,0 1-1,0 0 0,1 0 0,-1 0 0,0 0 0,0 0 1,1 1-1,-1-1 0,1 1 0,-1-1 0,0 1 0,1 0 0,-1 0 1,1 0-1,-1 0 0,0 0 0,1 1 0,3 0 0,-3 0 6,0 0 0,-1 0-1,1 0 1,0 1 0,-1-1-1,1 1 1,-1 0 0,1-1-1,-1 1 1,0 0 0,0 0-1,0 1 1,0-1-1,0 0 1,0 1 0,-1-1-1,2 4 1,20 54 213,-21-53-497,0 1 0,1 0 0,-1-1 0,2 0 0,-1 1 1,1-1-1,0 0 0,6 7 0,-8-13-290,0 1 0,0-1-1,1 1 1,-1-1 0,0 0 0,1 0 0,-1 0 0,1 0-1,0 0 1,-1-1 0,1 1 0,0-1 0,-1 0-1,1 1 1,0-1 0,0-1 0,4 0 0,-1 1-1066,13-1-5527</inkml:trace>
  <inkml:trace contextRef="#ctx0" brushRef="#br0" timeOffset="1067.36">969 492 7162,'0'0'7342,"-10"-2"-4945,3 1-2074,3-1-3,0 1-1,1 0 0,-1 1 0,0-1 0,1 1 0,-1-1 1,0 1-1,0 0 0,1 1 0,-1-1 0,0 0 0,1 1 1,-1 0-1,0 0 0,1 0 0,-1 1 0,1-1 0,-1 1 1,1-1-1,0 1 0,0 0 0,0 1 0,0-1 0,0 0 1,-3 5-1,3-4-146,0 1 1,0 0-1,1 0 1,0 0-1,0 0 1,0 0-1,0 0 1,0 1-1,1-1 1,0 1-1,0-1 1,0 1-1,0-1 1,1 1-1,0 0 1,0-1-1,0 1 1,1 0-1,-1-1 1,1 1-1,3 7 1,-3-8-191,1 0-1,0-1 1,1 1-1,-1-1 1,0 0-1,1 0 1,0 0-1,0 0 1,0 0-1,0-1 1,0 1-1,0-1 1,1 0 0,-1 0-1,1 0 1,0-1-1,-1 1 1,1-1-1,0 1 1,0-1-1,0-1 1,0 1-1,0 0 1,8-1 0,-8 0-340,1 0 1,0 0 0,-1-1-1,1 1 1,0-1 0,-1 0-1,1 0 1,-1-1 0,8-2-1,17-18-6828,-15 0-2496</inkml:trace>
  <inkml:trace contextRef="#ctx0" brushRef="#br0" timeOffset="1481.6">970 60 14843,'0'0'1687,"1"11"158,6 46 890,4 0 1,16 56-1,-12-62-2386,-3 1 0,-2 0 1,5 93-1,-37-172-7428,10 9 423</inkml:trace>
  <inkml:trace contextRef="#ctx0" brushRef="#br0" timeOffset="1832.52">933 328 11402,'0'0'2261,"11"-3"-1015,-3 0-922,1 0 1,-1 1 0,0 0 0,0 1 0,1 0 0,-1 0-1,1 0 1,-1 1 0,1 1 0,-1 0 0,1 0 0,-1 0-1,1 1 1,-1 0 0,0 1 0,0 0 0,0 0 0,13 8 0,-1 3 80,-1 0 0,0 1 0,-1 1 0,-1 1 1,-1 1-1,0 0 0,-1 1 0,-1 1 1,-1 0-1,-1 1 0,0 0 0,-2 1 0,10 28 1,-20-50-257,0-20-3514,0 7-1888,0-4-4366</inkml:trace>
  <inkml:trace contextRef="#ctx0" brushRef="#br0" timeOffset="1833.52">1213 181 10546,'0'0'2457,"73"34"-9419</inkml:trace>
  <inkml:trace contextRef="#ctx0" brushRef="#br0" timeOffset="2210.48">1516 423 11210,'0'0'7958,"-12"4"-6638,2 0-1034,0 1-1,0 0 1,0 1-1,1 0 0,-1 0 1,-13 14-1,20-18-183,1 0 0,-1 1 0,1-1 0,-1 1 0,1 0 0,0-1 1,0 1-1,0 0 0,1 0 0,-1 0 0,1 1 0,0-1 0,-1 0 0,1 0 0,1 1 0,-1-1 0,0 1 0,1-1 0,0 1 0,0-1 0,0 0 0,0 1 1,0-1-1,1 1 0,0-1 0,-1 1 0,1-1 0,1 0 0,-1 0 0,0 1 0,4 4 0,-3-5-51,1 1-1,0-1 0,1 0 1,-1 0-1,0 0 1,1-1-1,0 1 1,0-1-1,-1 0 0,1 0 1,1 0-1,-1 0 1,0-1-1,0 1 0,1-1 1,-1 0-1,0-1 1,1 1-1,-1-1 1,1 0-1,-1 0 0,1 0 1,4-1-1,-5 0-33,0 1 0,0-1 0,0 1 0,0-1-1,-1 0 1,1 0 0,-1-1 0,1 1 0,0-1 0,-1 0 0,0 0-1,0 0 1,1 0 0,-1 0 0,0-1 0,-1 0 0,1 1-1,0-1 1,-1 0 0,0 0 0,1 0 0,-1-1 0,0 1-1,-1 0 1,1-1 0,-1 0 0,2-3 0,-2 2-10,-1-1 1,0 1-1,0 0 0,0 0 1,0 0-1,-1 0 0,0 0 1,0 0-1,0 0 0,-1 0 1,1 0-1,-1 0 1,-1 0-1,1 1 0,0-1 1,-1 1-1,0 0 0,0 0 1,-1 0-1,-5-7 0,4 7-393,1 1-1,-1-1 0,0 0 0,0 1 1,0 0-1,-8-3 0,8 5-1361</inkml:trace>
  <inkml:trace contextRef="#ctx0" brushRef="#br0" timeOffset="2655.53">1671 570 11739,'0'0'9578,"1"6"-8689,1 3-1325,3 7 3758,-3-35-979,-2 5-2502,1 0-1,0 0 0,1 0 1,1 0-1,5-17 1,-7 28 77,0-1 0,0 1 0,0-1 1,1 1-1,-1 0 0,1 0 1,0 0-1,-1 0 0,1 0 1,1 0-1,-1 1 0,0-1 1,1 0-1,-1 1 0,1 0 0,0 0 1,0 0-1,0 0 0,0 0 1,0 0-1,0 1 0,0 0 1,1-1-1,-1 1 0,0 0 1,7 0-1,-7 1 76,1 1 0,-1 0 0,1 0 0,-1 1 0,0-1 0,1 1 1,-1-1-1,0 1 0,0 0 0,0 0 0,0 0 0,-1 1 0,1-1 0,0 1 0,-1-1 1,0 1-1,0 0 0,0 0 0,0 0 0,0 0 0,2 4 0,5 10 110,0 1 0,8 27 1,-12-31 102,0 0 0,-2 1 0,4 27 0,-5-39-421,0-8-485,3-8-2582,-2-5-4669</inkml:trace>
  <inkml:trace contextRef="#ctx0" brushRef="#br0" timeOffset="3155.51">1971 486 9898,'0'0'3440,"2"9"-1315,4 9-830,9 31 2511,-10-16 3293,-19-72-5492,13 30-1771,1 1-1,0-1 0,0 1 1,1-1-1,0 1 1,0 0-1,1-1 0,0 1 1,0 0-1,1 0 1,1 0-1,-1 1 0,1-1 1,0 1-1,1-1 1,-1 2-1,2-1 0,-1 0 1,1 1-1,8-8 1,-13 13 145,0 0 1,1 0-1,-1 0 1,1 0-1,-1 0 1,0 0 0,1 1-1,0-1 1,-1 0-1,1 1 1,-1-1-1,1 1 1,0 0 0,-1-1-1,1 1 1,0 0-1,0 0 1,-1 0-1,1 0 1,0 0 0,-1 1-1,1-1 1,2 1-1,-2 0 13,0 1-1,1-1 1,-1 1-1,0-1 0,0 1 1,0 0-1,0 0 1,0 0-1,0 0 1,0 0-1,-1 1 0,1-1 1,1 3-1,4 10 141,-1 1 0,0-1-1,7 31 1,-10-34 34,-2-7-72,1 1 0,-1-1 0,1 0 1,0 0-1,1 0 0,-1 0 0,1 0 1,0 0-1,0-1 0,1 1 0,-1-1 1,1 0-1,0 0 0,0 0 0,9 6 1,-9-9-66,-1 1 0,1-1 0,0 1 0,0-1 1,0 0-1,0-1 0,0 1 0,1-1 0,-1 0 1,0 0-1,0 0 0,0 0 0,0-1 1,0 1-1,0-1 0,0 0 0,0-1 0,0 1 1,0-1-1,0 1 0,-1-1 0,5-3 0,-1 1-53,0 0-1,-1-1 0,0 1 0,0-1 0,0-1 1,-1 1-1,0-1 0,0 0 0,0 0 0,-1 0 1,0-1-1,7-12 0,-10 16-2,0 1-1,-1-1 1,1 0-1,0 1 1,-1-1 0,1 0-1,-1 0 1,0 1-1,0-1 1,0 0 0,0 0-1,-1 1 1,1-1-1,-1 0 1,1 0 0,-1 1-1,0-1 1,0 1-1,0-1 1,-1 1 0,1-1-1,0 1 1,-1 0-1,0-1 1,0 1 0,1 0-1,-1 0 1,0 0-1,-1 1 1,1-1 0,0 0-1,0 1 1,-1-1-1,1 1 1,-1 0 0,1 0-1,-1 0 1,-4-1-1,5 1 50,0 0-1,0 1 1,0-1-1,1 1 1,-1-1-1,0 1 1,0 0-1,0 0 1,0 0-1,0 0 0,0 0 1,0 0-1,0 1 1,1-1-1,-1 0 1,0 1-1,0 0 1,0-1-1,0 1 0,1 0 1,-1 0-1,0 0 1,1 0-1,-2 1 1,0 1 65,0 0-1,0 0 1,0 1 0,1-1 0,0 0 0,0 1 0,0 0 0,0-1-1,0 1 1,1 0 0,-2 5 0,1-5-54,1 0-1,0 0 1,0 0-1,0 1 1,0-1 0,1 0-1,0 0 1,0 1 0,0-1-1,0 0 1,1 0-1,-1 1 1,1-1 0,0 0-1,1 0 1,-1 0-1,1 0 1,-1 0 0,1 0-1,0 0 1,1-1-1,-1 1 1,4 4 0,5-3-294,-1 0 1,1 0-1,0-1 1,1 0 0,-1-1-1,1 0 1,-1-1-1,1-1 1,0 1 0,20-2-1,-11 1-957,43 1-4693</inkml:trace>
</inkml:ink>
</file>

<file path=word/ink/ink2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16:57.9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9 249 5113,'0'0'19608,"0"5"-19046,-4 24-271,1 0 0,2 0 0,1 1 1,1-1-1,2 0 0,0 0 0,3 0 1,0 0-1,1-1 0,2 0 0,1 0 0,2-1 1,0 0-1,1-1 0,33 46 0,-45-70-267,0 0-1,0-1 0,1 1 0,-1 0 0,0-1 0,1 1 1,-1-1-1,0 1 0,1-1 0,0 0 0,-1 1 0,1-1 0,0 0 1,0 0-1,0 0 0,-1-1 0,1 1 0,0 0 0,0-1 1,0 1-1,0-1 0,0 0 0,1 1 0,-1-1 0,0 0 1,3-1-1,-2 0 30,0-1 0,0 0 1,-1 0-1,1 0 0,-1-1 1,1 1-1,-1 0 1,0-1-1,0 0 0,0 1 1,0-1-1,-1 0 0,1 0 1,-1 0-1,3-6 0,6-19-18,-2 0 0,0 0-1,-2-1 1,5-48-1,2-9-220,-9 84-139,3 10 173,7 15 82,-13-21 58,73 116 7,-64-104 3,1 0 0,1-1 0,-1-1 0,2 0 0,0-1 1,15 11-1,-27-21 9,0 0 0,0 0 0,0-1 0,0 1 0,0 0 0,0-1 0,0 1 0,0-1 0,0 1 0,0-1 0,0 1 0,0-1 0,1 0 0,-1 1 0,0-1 0,0 0 0,0 0 0,0 0 0,1 0 0,-1 0 0,0 0 0,0 0 0,0-1 0,0 1 0,1 0 0,-1-1 0,0 1 0,0-1 0,0 1 0,0-1 0,0 1 0,0-1 1,0 0-1,0 1 0,0-1 0,0 0 0,0 0 0,-1 0 0,1 0 0,0 0 0,-1 0 0,1 0 0,0-2 0,2-4 50,0-1 0,0 0 1,-1 0-1,-1 0 0,2-12 1,-2 9-78,76-538-143,-72 497 537,-4 28-1744</inkml:trace>
</inkml:ink>
</file>

<file path=word/ink/ink2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16:53.4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37 440 7434,'0'0'10835,"-6"-6"-8890,-21-20-393,26 25-1517,1 1 0,0-1 0,-1 1 0,1-1 0,0 0 0,-1 0 0,1 1 0,0-1 1,0 0-1,0 1 0,0-1 0,0 0 0,-1 0 0,1 1 0,0-1 0,1 0 0,-1 0 0,0 1 0,0-1 0,0 0 0,0 0 0,1 1 0,-1-1 1,0 0-1,0 1 0,1-1 0,-1 0 0,1 1 0,-1-1 0,1 1 0,-1-1 0,1 0 0,-1 1 0,1-1 0,-1 1 0,1 0 0,0-1 0,-1 1 0,1-1 1,-1 1-1,1 0 0,0 0 0,0-1 0,-1 1 0,1 0 0,0 0 0,0 0 0,-1 0 0,1 0 0,0 0 0,0 0 0,2-1 52,17-8-66,-1 2 1,2 1 0,-1 0 0,1 1-1,-1 2 1,1 0 0,0 1-1,0 1 1,1 0 0,21 4-1,-40-2-22,-1-1-1,1 1 1,-1 0-1,0-1 1,1 1-1,-1 0 1,0 1-1,0-1 1,0 0-1,0 1 1,0-1-1,0 1 1,0-1-1,0 1 1,0 0-1,-1 0 1,1 0-1,-1 0 1,0 0-1,1 0 1,-1 0-1,0 1 1,0-1-1,0 0 1,-1 1-1,1-1 1,0 1-1,-1-1 1,0 0-1,0 1 1,1-1-1,-1 1 1,-1-1-1,1 1 1,0-1-1,-1 1 1,0 4-1,-1 3 54,-1-1 1,1 1-1,-2 0 0,1-1 1,-1 1-1,-1-1 1,-10 17-1,3-11 147,-1-1 0,0 0 0,-1-1 1,-28 20-1,-8 8 125,56-44-438,0 0 0,0 1 0,0 0-1,1 0 1,-1 0 0,1 0 0,7 0 0,-3 0-94,-4 1 140,0-1 1,-1 1 0,1 1-1,0-1 1,0 1 0,0 0 0,0 1-1,0 0 1,-1 0 0,1 0-1,0 1 1,0 0 0,-1 0-1,0 1 1,1-1 0,-1 2 0,0-1-1,11 8 1,-12-6 62,0 1 0,0-1 0,-1 1 0,1-1 0,-1 1 0,-1 0 0,1 1 1,-1-1-1,0 1 0,0-1 0,-1 1 0,0 0 0,0 0 0,-1 0 0,0 0 0,0 0 0,-1 1 0,0 8 0,0-10 41,-1 1 0,1-1 0,-2 1-1,1-1 1,-1 0 0,0 0 0,0 0 0,0 0-1,-1 0 1,0 0 0,0-1 0,-1 1 0,1-1-1,-1 0 1,-1 0 0,1 0 0,-1-1 0,1 1-1,-1-1 1,0 0 0,-9 5 0,6-4 115,-1-1 0,1 1 0,-1-2 0,0 1 0,0-1 0,-1 0 0,1-1 1,0 0-1,-1-1 0,1 0 0,-1 0 0,0-1 0,1 0 0,-11-2 0,17 1-153,1 0-1,-1 1 0,1-1 0,-1 0 1,1 0-1,0 0 0,-1-1 1,1 1-1,0-1 0,0 1 0,0-1 1,0 0-1,0 1 0,-2-4 1,-1-12-2096,5 16 1780,0 0 0,0 0 0,1 0 0,-1 0 0,1 0 0,-1 0 0,1 0 0,-1 1 1,1-1-1,-1 0 0,1 0 0,0 0 0,0 1 0,-1-1 0,1 0 0,0 0 0,0 1 0,1-1 0,12-8-5184</inkml:trace>
  <inkml:trace contextRef="#ctx0" brushRef="#br0" timeOffset="618.6">680 755 11266,'0'0'5890,"-1"12"-3411,-5 71 218,2-24-692,-1 0 0,-21 88 0,39-175-6394,-4 8-2309</inkml:trace>
  <inkml:trace contextRef="#ctx0" brushRef="#br0" timeOffset="1080.09">847 847 14067,'0'0'1850,"9"-14"-450,74-114 1952,103-176 2349,-181 420-3712,-11-49-1446,-3 0-1,-3-1 1,-2 0-1,-26 66 1,42-148-2454,2-16-4412,3 15 177</inkml:trace>
  <inkml:trace contextRef="#ctx0" brushRef="#br0" timeOffset="1703.38">1588 466 9418,'0'0'10944,"6"4"-6473,-21-5-3753,-1-1 0,0 0 0,-20-7-1,26 6-689,1 0-1,-1 0 0,-1 1 0,1 1 1,0 0-1,0 0 0,-1 1 0,1 0 1,0 1-1,-1 0 0,-12 3 0,19-2-25,0 0 0,0 1 1,1-1-1,-1 1 0,1 0 0,-1 0 0,1 0 0,0 0 0,0 1 0,0-1 0,0 1 0,1 0 0,0-1 0,-1 1 0,1 1 1,1-1-1,-3 8 0,2-7-1,0 0 0,1 0 0,0 0 0,0 0 0,0 0 0,1 1 0,-1-1 0,2 0 0,-1 1 0,0-1 0,1 0 0,0 0 0,0 1 0,0-1 0,3 5 0,-2-7-60,-1-1 0,1 0 0,0 1 0,0-1 1,0 0-1,0 0 0,0 0 0,0 0 0,0-1 1,1 1-1,-1 0 0,1-1 0,0 0 0,-1 1 1,1-1-1,3 1 0,54 10-2144,-9-2 487,-44-7 1654,0 1 0,0-1-1,-1 1 1,1 0 0,-1 1-1,0 0 1,0 0 0,-1 0-1,1 1 1,-1-1 0,-1 1-1,1 1 1,6 10 0,-8-12 142,-1 0 1,1 0 0,-1 1 0,0-1 0,0 1-1,0-1 1,-1 1 0,0 0 0,0 0 0,0 0 0,-1-1-1,0 1 1,0 0 0,-1 0 0,1 0 0,-1 0-1,-1-1 1,-2 11 0,2-13 46,0 0-1,0-1 1,0 1 0,0 0 0,0-1-1,0 1 1,-1-1 0,1 0-1,-1 0 1,0 0 0,0 0-1,1 0 1,-1-1 0,-1 1 0,1-1-1,0 0 1,0 0 0,0 0-1,0 0 1,-1 0 0,-3-1-1,-12 3 448,1-2 0,-31-1 0,32-1-347,3 1-77,1-1 0,-1-1 1,-19-4-1,28 5-186,0 0-1,0-1 1,0 0 0,1 0 0,-1 0-1,1 0 1,-1-1 0,1 0-1,0 0 1,0 0 0,0 0-1,-6-6 1,10 8-63,-1 1-1,1-1 0,0 1 1,-1-1-1,1 1 1,0-1-1,0 1 1,-1-1-1,1 1 0,0-1 1,0 0-1,0 1 1,0-1-1,-1 1 0,1-1 1,0 1-1,0-1 1,0 0-1,0 1 1,0-1-1,1 1 0,-1-1 1,0 0-1,0 1 1,0-1-1,0 1 1,1-1-1,-1 1 0,0-1 1,1 1-1,-1-1 1,0 1-1,1-1 0,-1 1 1,0-1-1,1 1 1,-1 0-1,1-1 1,21-11-7046,2 4-1495</inkml:trace>
  <inkml:trace contextRef="#ctx0" brushRef="#br0" timeOffset="1704.38">1730 692 16948,'0'0'9434,"5"-7"-11595,5 7-815,1 0-4186</inkml:trace>
  <inkml:trace contextRef="#ctx0" brushRef="#br0" timeOffset="2170.33">2027 410 13811,'0'0'3195,"0"9"-2024,-17 207 7226,-1 21-5061,28-297-9604,-4 32-242</inkml:trace>
  <inkml:trace contextRef="#ctx0" brushRef="#br0" timeOffset="2679.21">2297 433 12875,'0'0'3428,"-6"12"-1834,-6 9-791,2 0 0,0 1 0,1 1 0,1-1 0,2 1 0,0 0 0,-4 39 0,9-52-576,2-1-1,-1 1 1,2 0 0,-1 0-1,1-1 1,0 1-1,1-1 1,0 1 0,1-1-1,0 0 1,1 0-1,-1-1 1,7 9 0,-7-12-153,0 0 0,0-1 1,0 0-1,0 0 1,1 0-1,-1 0 0,1-1 1,0 0-1,0 0 1,0 0-1,1 0 0,-1-1 1,1 0-1,-1 0 1,1-1-1,0 1 1,0-1-1,-1 0 0,1-1 1,0 1-1,0-1 1,11-2-1,-13 2-59,0-1 1,0 0-1,-1 0 1,1 0-1,0 0 1,-1 0-1,1-1 1,-1 0-1,0 0 1,1 0-1,-1 0 1,0 0-1,0-1 1,0 1-1,-1-1 1,1 0-1,3-4 1,-2 1-2,-1 0 0,1-1 0,-1 0 0,0 1 0,-1-1 0,1 0 0,-1 0 0,1-12 0,0-1-14,-2 1 1,-1-1-1,0 0 0,-1 0 0,-7-35 1,5 41-84,0 1 1,-1 1-1,-1-1 1,0 1-1,-1 0 1,0 0 0,-12-18-1,15 26-104,1 0 0,-1 1 0,-1-1 0,1 1 0,0-1 0,-1 1 0,0 0 0,0 0 0,0 1 0,0-1 0,0 1-1,0 0 1,-1 0 0,1 0 0,-1 1 0,1-1 0,-1 1 0,0 0 0,1 1 0,-1-1 0,0 1 0,0 0 0,0 0 0,-7 1 0,11-1-123,-1 1-1,1-1 1,0 0 0,-1 1 0,1-1-1,0 1 1,-1 0 0,1-1 0,0 1 0,0 0-1,-1 0 1,1 0 0,0 0 0,0 0-1,0 0 1,0 0 0,0 0 0,1 0-1,-1 0 1,0 1 0,0-1 0,1 0 0,-1 2-1,-3 12-5205</inkml:trace>
  <inkml:trace contextRef="#ctx0" brushRef="#br0" timeOffset="3106.13">2793 1 14051,'0'0'2622,"-10"9"-994,-5 8-404,0 1 1,-19 31-1,27-39-863,2 0 0,0 0 1,0 1-1,1-1 0,0 1 0,1 0 1,0 0-1,-3 20 0,6-23-231,-1-1 0,1 1-1,0 0 1,1-1 0,0 1 0,0-1-1,0 1 1,1-1 0,0 1-1,1-1 1,0 0 0,0 0-1,5 7 1,-6-10-89,2 0 0,-1 0 0,0-1-1,1 0 1,-1 0 0,1 0 0,0 0 0,0 0 0,0-1-1,1 0 1,-1 1 0,0-2 0,1 1 0,-1 0 0,1-1-1,0 0 1,0 0 0,-1-1 0,1 1 0,0-1-1,9 0 1,-10-1-33,-1 1 0,0-1 0,1 0 0,-1 0 0,0 0 0,1-1 0,-1 1-1,0-1 1,0 1 0,0-1 0,0 0 0,-1 0 0,1 0 0,0-1 0,-1 1 0,0-1-1,1 1 1,-1-1 0,0 0 0,0 0 0,0 0 0,-1 0 0,2-4 0,-2 5-4,0 0 0,0 0 0,0 0 0,-1 0 0,1-1 0,0 1 0,-1 0 0,0 0 0,0 0 0,0-1 0,0 1 0,0 0 0,0 0 0,0 0 0,-1-1 0,1 1 0,-1 0 0,1 0 0,-1 0 0,0 0 0,0 0 0,0 0 1,0 0-1,0 0 0,-1 0 0,1 1 0,0-1 0,-1 0 0,1 1 0,-1-1 0,0 1 0,1-1 0,-1 1 0,0 0 0,0 0 0,-4-2 0,-1 1-240,0 0 1,0 0-1,0 1 1,0-1-1,-1 2 0,1-1 1,0 1-1,-1 0 1,1 0-1,0 1 0,-1 0 1,1 1-1,0-1 1,0 1-1,0 1 0,0-1 1,-10 6-1,14-6 28,1-1 0,-1 1-1,0-1 1,0 1 0,1 0 0,-1 0-1,1 0 1,0 1 0,0-1 0,0 0 0,0 1-1,0 0 1,0-1 0,1 1 0,-1 0-1,1 0 1,0 0 0,-1 0 0,1 0-1,1 0 1,-1 0 0,0 0 0,1 0-1,0 0 1,0 1 0,0-1 0,0 0 0,0 0-1,0 0 1,1 0 0,0 1 0,-1-1-1,1 0 1,0 0 0,1 0 0,-1-1-1,0 1 1,1 0 0,0 0 0,0-1-1,2 4 1,17 21-10946</inkml:trace>
</inkml:ink>
</file>

<file path=word/ink/ink2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16:46.6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909 1491 12755,'0'0'6959,"5"-9"-4792,-1 1-1995,1 1 1,0-1 0,0 1-1,0 1 1,1-1-1,-1 1 1,2 0 0,-1 0-1,1 0 1,0 1 0,0 0-1,0 1 1,1 0-1,-1 0 1,1 0 0,0 1-1,15-4 1,-20 6-153,-1 0 0,1 0 0,0 1 0,-1-1 0,1 1-1,0 0 1,0 0 0,-1 0 0,1 0 0,0 0 0,0 1 0,-1-1 0,1 1 0,0-1 0,-1 1 0,1 0 0,-1 0-1,1 0 1,-1 1 0,1-1 0,-1 1 0,0-1 0,4 4 0,-4-1 53,1 0 0,-1 0 1,0 0-1,-1 0 0,1 0 0,-1 1 0,0-1 1,0 0-1,0 1 0,0-1 0,-1 1 1,0-1-1,0 9 0,-1 1-27,-1 0 1,-1-1-1,0 1 0,0-1 1,-1 1-1,-1-1 1,-1 0-1,1-1 0,-2 1 1,0-1-1,0-1 0,-1 1 1,-1-1-1,0-1 1,-14 14-1,3-4 88,0-2 0,-2 0 1,0-2-1,-1 0 0,0-2 0,-47 22 1,51-31-109,16-9-629,5 3 556,-1 0-1,0 0 0,1 0 0,-1 0 1,1 0-1,-1 0 0,1 0 0,0 0 0,-1 1 1,1-1-1,0 1 0,-1-1 0,1 1 1,0 0-1,0 0 0,-1-1 0,3 2 0,2-1 39,1 0-1,-1 1 0,0 0 1,0 0-1,0 1 0,0-1 0,0 2 1,-1-1-1,1 0 0,8 6 1,55 42-126,-53-37 110,1-1 1,22 13 0,-32-21 56,0-1 1,0 1 0,0-1 0,0-1 0,1 0-1,-1 0 1,1 0 0,0-1 0,0 0 0,-1 0-1,1-1 1,0 0 0,0-1 0,-1 1 0,11-3-1,-11 0 10,1 0-1,0 0 0,-1-1 0,0 0 0,1 0 0,-2-1 0,1 0 0,0 0 1,-1 0-1,0-1 0,0 0 0,-1 0 0,0 0 0,5-9 0,-2 5-25,-2-1 0,1 0 0,-1 0 0,-1-1 0,0 1 0,-1-1-1,0 0 1,-1-1 0,0 1 0,-1-1 0,1-18 0,-3 30-404,0-2-938</inkml:trace>
  <inkml:trace contextRef="#ctx0" brushRef="#br0" timeOffset="-3771.27">262 190 11682,'0'0'5111,"-11"5"-3173,0-2-1448,4 0-226,0-1 0,1 1 0,-1 0 0,1 0 1,-1 1-1,1 0 0,0 0 0,0 0 0,1 1 0,-7 6 0,-11 15 439,0 0 1,2 2-1,-29 49 0,42-63-572,2-1 0,-1 1 1,2 0-1,0 0 0,1 0 0,0 1 1,1-1-1,0 1 0,2 0 0,-1 0 0,2 17 1,1-26-102,0-1 0,1 1 1,0-1-1,-1 0 0,2 1 1,-1-1-1,1 0 1,-1 0-1,1-1 0,1 1 1,-1 0-1,1-1 0,-1 0 1,1 0-1,1 0 0,-1-1 1,0 1-1,1-1 0,0 0 1,0 0-1,0 0 0,0-1 1,0 0-1,0 0 1,1 0-1,8 1 0,-6-1-14,0 0 0,0 0 0,0-1 0,0 0 0,0 0 0,0-1 0,0 0 1,1-1-1,-1 0 0,0 0 0,0-1 0,-1 0 0,1 0 0,0 0 0,0-1 0,-1-1 0,0 1 0,8-6 0,-12 7-6,0 0 0,-1-1-1,0 1 1,1-1 0,-1 0 0,0 1 0,0-1-1,0 0 1,-1 0 0,1 0 0,-1-1 0,0 1-1,0 0 1,0 0 0,0-1 0,0 1 0,-1-1-1,1-4 1,-1 1-44,-1 1 0,1 0 0,-1-1 0,0 1 1,-1 0-1,0 0 0,0 0 0,0 0 0,-6-11 0,5 11-46,0 0-1,-1 0 1,0 0-1,0 0 1,0 1 0,-1-1-1,0 1 1,0 0 0,0 1-1,-1-1 1,1 1-1,-1 0 1,0 1 0,0-1-1,-1 1 1,1 0 0,0 1-1,-1-1 1,-9-1 0,14 4 60,-1 0 0,1 0 1,0 1-1,-1-1 0,1 0 1,-1 1-1,1-1 1,0 1-1,0 0 0,-1 0 1,1 0-1,0 0 0,0 0 1,0 1-1,0-1 1,0 0-1,0 1 0,-1 2 1,-1 0 1,0 1 0,0-1 0,1 1 0,0 0 1,0 0-1,1 1 0,-4 6 0,2 2-14,-1 0 0,2 1 0,0-1 0,1 0-1,-1 21 1,2-32-123,1 0 0,0 0 0,0 0-1,0 1 1,1-1 0,-1 0 0,1 0 0,0 0-1,0 0 1,0 0 0,0 0 0,0 0 0,1 0-1,-1 0 1,1-1 0,0 1 0,-1-1-1,5 4 1,-2-2-610,0-1 0,0 0 0,1-1-1,-1 1 1,1-1 0,9 4 0,13 2-3960</inkml:trace>
  <inkml:trace contextRef="#ctx0" brushRef="#br0" timeOffset="-2966.33">491 592 12379,'0'0'3015,"0"12"-891,0 23-735,-1 0 256,2 1 1,1 0-1,12 63 0,-14-99-1657,-1 1-1,1-1 1,0 0-1,0 0 1,0 0-1,0 1 1,0-1 0,0 0-1,0 0 1,0 0-1,0 1 1,0-1-1,0 0 1,1 0 0,-1 0-1,0 1 1,0-1-1,0 0 1,0 0-1,0 0 1,0 0 0,0 1-1,0-1 1,1 0-1,-1 0 1,0 0-1,0 0 1,0 0-1,0 1 1,0-1 0,1 0-1,-1 0 1,0 0-1,0 0 1,0 0-1,1 0 1,-1 0 0,0 0-1,0 0 1,0 0-1,1 0 1,-1 0-1,0 0 1,0 0-1,0 0 1,1 0 0,-1 0-1,0 0 1,0 0-1,1 0 1,4-12-1060,1-17-1647,-2-3-3706,-1-1-4236</inkml:trace>
  <inkml:trace contextRef="#ctx0" brushRef="#br0" timeOffset="-2965.33">650 282 5873,'0'0'8122,"13"-7"-7602,-12 7-532,14-8 613,0 0 1,1 1-1,0 1 1,28-6-1,-40 11-401,0 0 1,1 1 0,-1-1-1,0 1 1,0 0 0,0 0-1,1 1 1,-1-1-1,0 1 1,0 0 0,0 0-1,6 3 1,-7-3-115,-1 1 1,0 0-1,1 0 1,-1-1-1,0 1 0,0 0 1,0 1-1,-1-1 1,1 0-1,0 0 1,-1 1-1,0-1 0,1 1 1,-1 0-1,0-1 1,0 1-1,-1 0 1,1-1-1,0 1 0,-1 0 1,1 4-1,-1 0 40,1 0 1,-1 0-1,-1 0 0,1 0 0,-1 1 0,-1-1 0,1 0 0,-1-1 0,0 1 0,0 0 0,-1-1 0,0 1 0,0-1 0,-7 10 0,-3 0 215,0 0-1,0 0 0,-29 23 0,49-43-626,0 1 1,0 0-1,0 0 0,1 1 1,-1-1-1,1 2 1,-1-1-1,1 1 1,0 0-1,-1 1 1,1 0-1,0 0 0,0 0 1,-1 1-1,15 3 1,-17-1 247,1 0 1,0 1 0,-1 0 0,0-1-1,0 2 1,0-1 0,0 0-1,-1 1 1,0 0 0,0 0-1,0 0 1,-1 1 0,1 0 0,-1-1-1,0 1 1,3 11 0,-2-8 112,-1 1 0,0 0 1,-1 0-1,0 0 0,0 0 1,-1 0-1,-1 0 0,1 0 1,-2 0-1,-1 12 0,1-18 50,0-1 0,-1 1-1,0-1 1,0 1 0,0-1-1,0 0 1,0 0 0,-1 0-1,1 0 1,-1 0 0,0 0-1,0-1 1,0 1 0,0-1-1,0 0 1,0 0-1,-1 0 1,1-1 0,-1 1-1,1-1 1,-1 1 0,0-1-1,-7 1 1,-6 1 245,0 0 1,-1 0-1,-31-1 0,47-2-413,-1 0-1,1 0 1,-1 0-1,1-1 0,0 1 1,-1 0-1,1-1 0,-1 0 1,1 0-1,0 0 1,-1 0-1,1 0 0,0 0 1,0 0-1,0-1 0,0 1 1,-2-3-1,3 3-292,0-1 0,0 1 0,0-1 0,0 1 0,1-1 0,-1 0 0,0 1 0,1-1-1,0 0 1,-1 1 0,1-1 0,0 0 0,0 0 0,0 1 0,0-1 0,0 0 0,0 0 0,1 1 0,-1-1 0,1 0-1,-1 1 1,1-1 0,-1 0 0,1 1 0,1-3 0,9-13-7148</inkml:trace>
  <inkml:trace contextRef="#ctx0" brushRef="#br0" timeOffset="-2964.33">1221 469 14915,'0'0'6057,"-17"5"-17955</inkml:trace>
  <inkml:trace contextRef="#ctx0" brushRef="#br0" timeOffset="-2560.39">1481 256 5801,'0'0'10368,"-2"9"-9531,-15 148 5906,-1 95-2910,18-245-4673,3-12-1706,-1 0 1252,4-12-4716</inkml:trace>
  <inkml:trace contextRef="#ctx0" brushRef="#br0" timeOffset="-2062.08">1625 364 12499,'0'0'1357,"-2"10"-294,-2 20 295,0 1 1,2-1-1,2 1 0,0 0 0,7 41 0,-5-64-1171,0 0-1,0 0 1,0-1 0,1 1-1,0-1 1,1 1-1,0-1 1,0 0-1,0-1 1,1 1 0,8 9-1,-9-12-70,1 0 0,0-1-1,0 1 1,1-1 0,-1 0-1,0 0 1,1-1 0,0 0-1,0 0 1,0 0 0,-1 0 0,2-1-1,-1 0 1,0-1 0,0 1-1,0-1 1,8-1 0,-10 1-97,-1 0-1,1 0 1,0-1 0,-1 0 0,1 0 0,-1 0-1,1 0 1,-1 0 0,0-1 0,1 0-1,-1 1 1,0-1 0,0 0 0,0-1 0,0 1-1,0 0 1,2-4 0,-1 0-5,0 1 0,0-1 0,-1 1 0,0-1 0,0 0 0,0 0 1,-1-1-1,3-11 0,0-5-13,-2 0 0,-1 0 0,-1 0 0,-2-29 1,1 39-80,-1 0 1,0 1 0,-1-1 0,0 0 0,-1 1 0,-1 0 0,0 0-1,-9-19 1,10 26 10,0 1 0,0-1 0,0 1 0,-1-1 0,0 1 1,0 0-1,0 1 0,0-1 0,-1 1 0,1-1 0,-1 1 0,0 1 0,0-1 0,0 1 0,0 0 0,-1 0 0,1 0 0,0 1 0,-1-1 0,1 1 0,-11 0 0,11 1-68,0-1 0,1 1 0,-1 0 0,0 1-1,1-1 1,-1 1 0,1 0 0,-1 0-1,1 1 1,-1-1 0,-7 4 0,-9 16-3099,11 11-3791,9-15 471</inkml:trace>
  <inkml:trace contextRef="#ctx0" brushRef="#br0" timeOffset="-1485.52">2084 0 9946,'0'0'4777,"-7"9"-4085,-1 2-160,1-1 0,0 1 0,1 0 0,0 0 0,0 1 0,2-1 0,-1 1 0,2 1 0,-1-1 0,2 0 0,-3 18 0,5-23-428,-1 0-1,1 0 1,1 0-1,-1 0 1,1 0-1,0 0 1,1-1-1,-1 1 1,1 0-1,1-1 1,-1 1-1,1-1 1,0 0-1,1 1 1,-1-2-1,1 1 1,1 0-1,-1-1 1,1 0-1,0 0 1,0 0-1,0 0 1,1-1-1,-1 0 1,1 0-1,0-1 1,0 1-1,1-1 1,-1-1-1,1 1 0,-1-1 1,1 0-1,0-1 1,12 2-1,-14-2-77,1 0-1,0-1 0,0 0 0,0 0 0,-1 0 1,1-1-1,0 0 0,0 0 0,-1 0 0,1-1 1,0 0-1,5-3 0,-9 4-17,0 0 1,0-1-1,0 1 1,0-1-1,-1 1 1,1-1-1,-1 0 1,1 0-1,-1 0 1,0 0-1,1 0 1,-1 0-1,0 0 1,0 0-1,-1 0 1,1-1-1,0 1 1,-1 0-1,1-1 1,-1 1-1,0 0 1,0-1-1,0 1 1,0 0-1,0-1 1,0 1-1,-1 0 1,1-1-1,-1 1 1,1 0-1,-1 0 1,0-1-1,-1-1 1,0 0-12,-1-1 0,1 1 1,-1 0-1,0 0 1,0 0-1,-1 1 1,1-1-1,-1 1 0,1 0 1,-1-1-1,0 2 1,0-1-1,-1 0 1,1 1-1,0 0 0,-1 0 1,1 0-1,-1 1 1,-5-2-1,6 2-108,0 0 0,0 0 0,0 0 0,0 0 0,0 1 0,0 0-1,-1-1 1,1 2 0,0-1 0,0 0 0,0 1 0,0 0 0,-1 0 0,1 0 0,0 0-1,1 1 1,-1 0 0,0-1 0,0 1 0,1 1 0,-1-1 0,1 0 0,-4 4 0,2 1-801,0 0 0,0 0 1,1 1-1,0 0 1,0 0-1,-3 9 0,-2 11-4103</inkml:trace>
  <inkml:trace contextRef="#ctx0" brushRef="#br0" timeOffset="-877.94">162 1098 9498,'0'0'10258,"4"2"-9467,9 3-439,1-2-1,-1 1 1,1-2-1,-1 0 1,1 0-1,0-1 1,0-1-1,23-2 1,-1 1-6,537-33 1545,-309 14-1107,644-17-1176,-907 37 312,-1 0-1,1 0 0,0 0 0,-1 0 1,1 0-1,-1 0 0,1 0 1,0 0-1,-1 0 0,1-1 0,-1 1 1,1 0-1,-1 0 0,1-1 1,-1 1-1,1 0 0,-1 0 0,1-1 1,-1 1-1,1-1 0,-1 1 1,1 0-1,-1-1 0,0 1 0,1-1 1,-1 1-1,0-1 0,1 1 1,-1-1-1,0 0 0,2-12-8147</inkml:trace>
  <inkml:trace contextRef="#ctx0" brushRef="#br0" timeOffset="2325.51">2540 903 11739,'0'0'11018,"89"4"-9914,-51-3-304,1 0-128,-2 0-111,-5 0-161,-5 0-280,-8-1-120,-9 1 0,-5-1-737,-6 3-855,-12-1-832,-5 1-4354</inkml:trace>
  <inkml:trace contextRef="#ctx0" brushRef="#br0" timeOffset="2326.51">2521 1261 12099,'0'0'5073,"75"1"-3033,-39 0 217,0 0-409,-1 2-576,-4 0-408,-4 0-455,-8 0-313,-5 0-96,-5-1-649</inkml:trace>
</inkml:ink>
</file>

<file path=word/ink/ink2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16:40.3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19 12939,'0'0'12901,"11"-1"-12139,107-7 751,-20-1-550,185 9 0,-274 1-1225,17 2 659,-23-4-2314,-14-2-3097,2 2-2756</inkml:trace>
  <inkml:trace contextRef="#ctx0" brushRef="#br0" timeOffset="1233.9">281 55 13083,'0'0'12688,"-4"12"-11881,-7 21-446,1 0 0,2 1 0,2 0 1,1 0-1,1 1 0,2 0 0,5 65 1,-2-96-332,-1 1 0,1 0 1,0-1-1,1 1 1,-1-1-1,1 1 0,0-1 1,0 0-1,0 0 1,0 0-1,1 0 0,0 0 1,0 0-1,0 0 1,0-1-1,0 0 0,1 0 1,6 5-1,-4-4-8,1-1 0,-1-1-1,1 1 1,0-1 0,0 0 0,0 0-1,0-1 1,0 0 0,0 0-1,0-1 1,9 0 0,11-3 34,-1 0 0,0-2 0,0-1-1,0-1 1,36-15 0,-53 19 8,-6 3-25,-1-1 0,1 0 0,0 1 0,0-1 0,-1 0 0,1-1 0,-1 1 0,1 0 0,-1-1 0,1 1 0,-1-1 0,0 0 0,0 0 0,1 0 0,-1 0 0,3-4 0,-8 1 87</inkml:trace>
</inkml:ink>
</file>

<file path=word/ink/ink2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16:38.7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691 19 9554,'3'-6'18255,"-5"8"-18176,0 0 0,0 0 0,0 0 0,-1 0 0,1-1 0,-1 1 0,1 0 0,-1-1 0,0 0 0,0 0 0,0 0 1,0 0-1,1 0 0,-5 0 0,-46 8 191,48-9-239,-23 4-4,0-2 1,0-1-1,0-1 1,0-1-1,-1-2 1,1-1-1,1-1 1,-1-1-1,1-1 1,-40-17-1,66 24-29,0 0 1,0 0-1,0 0 0,0 0 0,0 0 0,0 1 0,0-1 0,0 0 0,0 1 0,1-1 0,-1 1 0,0-1 1,0 1-1,0-1 0,0 1 0,1-1 0,-1 1 0,0 0 0,1-1 0,-1 1 0,0 0 0,1 0 0,-1 0 1,1-1-1,-1 1 0,1 0 0,0 0 0,-1 0 0,1 0 0,0 0 0,-1 0 0,1 0 0,0 0 0,0 0 1,0 1-1,-12 48-100,10-40 88,-12 87 208,4 0 0,3 169-1,7-253-128,0-12-62,0 0 1,0-1-1,1 1 1,-1 0-1,0-1 0,0 1 1,0 0-1,0-1 1,1 1-1,-1-1 1,0 1-1,1-1 1,-1 1-1,0 0 1,1-1-1,-1 1 0,1-1 1,-1 0-1,1 1 1,-1-1-1,1 1 1,-1-1-1,1 0 1,-1 1-1,1-1 1,0 0-1,-1 0 0,1 1 1,1-1-1,26 2 81,32-13 21,-56 10-99,56-13-14,2 4 0,-1 2-1,102-1 1,-163 9-32,-11-4-2239,-33-20-7666,20 10 1150</inkml:trace>
  <inkml:trace contextRef="#ctx0" brushRef="#br0" timeOffset="642.28">146 277 12219,'0'0'6593,"12"2"-4296,203 15 2593,11-16-3408,-117-2-2495</inkml:trace>
  <inkml:trace contextRef="#ctx0" brushRef="#br0" timeOffset="1204.26">1 818 13651,'0'0'10949,"8"0"-10157,698-35 3848,-98-2-2987,-601 37-2702,-16-1-187,-18 1-3535,3 0-1798</inkml:trace>
</inkml:ink>
</file>

<file path=word/ink/ink2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16:42.3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12 9002,'0'0'12645,"10"4"-10892,6 1-1124,1-1 1,1 0-1,-1-1 1,1-1-1,-1-1 0,1 0 1,32-4-1,29-12-175,-52 9-615,46-6 0,-99 40-5597,-8-3 603,-5-1-2097</inkml:trace>
  <inkml:trace contextRef="#ctx0" brushRef="#br0" timeOffset="1">5 415 5025,'0'0'14155,"68"0"-12018,-32-1-753,7-4-208,4 0-184,-1 0 49,-5 0-353,-9 3-392,-8 2-224,-10 0-72,-6 0-288,-5 0-921</inkml:trace>
</inkml:ink>
</file>

<file path=word/ink/ink2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16:22.8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13 228 10162,'0'0'6360,"-2"10"-5493,-3 31 73,2-1 0,2 1 0,2-1 0,1 1 0,2-1-1,10 42 1,5 61 780,-15-97-370,-2-1-1,-5 57 1,3-102-1320,-1 0 1,1 0-1,0 0 1,0 0-1,0 0 0,0 0 1,0 0-1,-1 0 0,1-1 1,0 1-1,0 0 0,0 0 1,-1 0-1,1 0 1,0 0-1,0 0 0,0 0 1,0 0-1,-1 0 0,1 0 1,0 0-1,0 0 1,0 1-1,0-1 0,-1 0 1,1 0-1,0 0 0,0 0 1,0 0-1,0 0 0,-1 0 1,1 0-1,0 0 1,0 1-1,0-1 0,0 0 1,0 0-1,0 0 0,-1 0 1,1 0-1,0 1 1,0-1-1,0 0 0,0 0 1,0 0-1,0 0 0,0 1 1,0-1-1,0 0 1,0 0-1,0 0 0,0 1 1,0-1-1,0 0 0,0 0 1,-6-16 524,-9-90-1154,4-2 1,6-159-1,5 262 526,0 4 71,-1-37-989,2 0 0,2 0-1,9-43 1,-9 70 478,0-1-1,1 1 0,0 0 1,1 0-1,0 0 0,8-13 1,-9 19 194,0 0-1,0 0 1,0 1 0,0-1 0,1 1 0,0 0-1,0 0 1,0 0 0,0 1 0,1-1-1,-1 1 1,12-4 0,-13 6 291,-1-1 0,1 1-1,0 0 1,-1 0 0,1 1 0,0-1 0,0 1 0,0-1-1,0 1 1,0 1 0,0-1 0,-1 0 0,1 1-1,0 0 1,0 0 0,-1 0 0,1 0 0,0 1 0,-1-1-1,5 4 1,-3-2 72,-1 1-1,0 0 0,0 0 0,-1 0 1,1 0-1,-1 1 0,0-1 1,0 1-1,0 0 0,-1 0 1,0 0-1,3 10 0,0 1 313,-2 0 0,0 0 1,-1 1-1,0-1 0,-1 0 0,-1 1 0,-1-1 0,-5 31 1,4-38-125,-1 1 1,-1 0 0,1-1 0,-2 0 0,1 0 0,-1 0 0,0 0-1,-1-1 1,0 0 0,-13 13 0,14-16-280,1-1 0,-1 1 0,0-1-1,0-1 1,0 1 0,-1-1 0,1 0 0,-1 0 0,0 0 0,1-1-1,-1 0 1,-1 0 0,1-1 0,0 0 0,0 0 0,0 0 0,-1 0-1,-8-1 1,-1-5-3017,4-4-2843</inkml:trace>
  <inkml:trace contextRef="#ctx0" brushRef="#br0" timeOffset="552.9">335 174 9994,'0'0'1687,"1"10"-161,2 22 380,2 0 0,1-1 1,12 38-1,-16-59-1572,2-1 1,-1 1-1,1-1 0,1 0 0,-1 0 1,2 0-1,-1-1 0,1 0 0,0 0 1,1 0-1,0-1 0,0 0 0,1 0 1,0-1-1,12 8 0,-18-12-237,1-1 0,-1 0-1,1 1 1,0-1-1,-1 0 1,1 0 0,0-1-1,0 1 1,0-1 0,-1 1-1,1-1 1,0 0-1,0 0 1,0 0 0,0 0-1,0-1 1,0 1 0,-1-1-1,1 0 1,5-1 0,-5 0-32,0 0 0,0-1 0,0 1 0,-1-1 1,1 1-1,-1-1 0,1 0 0,-1 0 0,0 0 0,0 0 1,0 0-1,-1 0 0,1-1 0,1-3 0,2-9 7,-1-1-1,-1 1 1,0-1-1,-1 0 0,0-31 1,-2 32-111,-1 0 0,-1 0 0,-1 1 0,0-1 1,-8-21-1,-17-36-5772,22 56 19,5 8-2058</inkml:trace>
  <inkml:trace contextRef="#ctx0" brushRef="#br0" timeOffset="553.9">728 212 12587,'0'0'3592,"0"11"-1380,1 38 223,-1-4-187,1 0 0,16 86 0,-17-212-6009,-9 37-1776,-3-1-1661</inkml:trace>
  <inkml:trace contextRef="#ctx0" brushRef="#br0" timeOffset="554.9">592 1 12123,'0'0'3728,"74"57"-3728,-45-40-2824</inkml:trace>
  <inkml:trace contextRef="#ctx0" brushRef="#br0" timeOffset="1123.13">997 212 12459,'0'0'6898,"-11"-6"-4677,2 1-1854,0 1-1,0 0 1,-1 0 0,1 1-1,-1 0 1,-13-2 0,21 4-329,0 1-1,0-1 1,0 1 0,-1 0 0,1 0 0,0 0 0,0 0 0,0 0 0,-1 0 0,1 0 0,0 1-1,0-1 1,0 1 0,0 0 0,0-1 0,0 1 0,0 0 0,0 0 0,0 0 0,0 1 0,0-1-1,1 0 1,-1 1 0,0-1 0,1 1 0,-1 0 0,1-1 0,0 1 0,-1 0 0,1 0-1,0 0 1,0 0 0,0 0 0,1 0 0,-1 0 0,0 0 0,1 0 0,-1 0 0,1 0 0,0 1-1,0-1 1,0 0 0,0 3 0,0-2-41,1 1 1,-1 0-1,1-1 0,0 1 0,1-1 1,-1 1-1,0-1 0,1 1 0,0-1 1,0 0-1,0 0 0,0 0 0,0 0 0,1 0 1,-1-1-1,1 1 0,3 2 0,62 45-376,-36-28 91,-17-11 146,41 35-148,-53-43 266,0 0 0,-1 0 0,1 0-1,0 0 1,-1 1 0,0-1 0,0 1-1,0-1 1,0 1 0,-1 0 0,1 0 0,-1 0-1,0 0 1,1 5 0,-3-7 13,1-1 0,-1 1 0,1 0 0,-1-1 1,0 1-1,1 0 0,-1-1 0,0 1 0,0-1 0,0 1 0,0-1 0,-1 1 1,1-1-1,0 0 0,-1 0 0,1 1 0,0-1 0,-1 0 0,0 0 0,1-1 1,-1 1-1,1 0 0,-1 0 0,0-1 0,0 1 0,1-1 0,-1 0 0,0 1 1,0-1-1,-2 0 0,-58 6 61,57-6-177,0 1 142,1-1-1,0 0 0,0 0 0,-1 0 1,1-1-1,0 0 0,0 0 0,-6-1 1,-2-11-1644,9-13-3301,4 8-763</inkml:trace>
  <inkml:trace contextRef="#ctx0" brushRef="#br0" timeOffset="1501.74">1250 160 11442,'0'0'2134,"-10"-3"400,9 3-2450,-64-15 4251,58 13-3915,1 1 1,-1 1-1,0-1 0,0 1 0,1 0 1,-1 1-1,0-1 0,0 2 1,-8 1-1,14-2-399,-1-1 1,1 1-1,0-1 1,0 1-1,0 0 1,-1 0-1,1-1 1,0 1-1,0 0 1,0 0-1,0 0 1,0 0-1,1 0 1,-1 0-1,0 1 1,0-1-1,1 0 1,-1 0-1,0 1 1,1-1-1,0 0 1,-1 1-1,1-1 1,0 0-1,-1 1 1,1-1-1,0 0 1,0 1-1,0-1 1,0 1-1,1-1 1,-1 0-1,0 1 1,0-1-1,1 0 1,-1 1-1,1-1 1,-1 0-1,1 0 1,0 1-1,-1-1 1,1 0-1,0 0 1,1 1-1,4 7-71,-1-1 0,2 0 0,-1 0-1,12 10 1,57 45-741,-49-43 423,-2 0-1,0 2 0,30 36 0,-53-57 370,1 0-1,-1 1 1,0-1-1,0 1 1,1 0-1,-1-1 0,0 1 1,-1 0-1,1 0 1,0 0-1,0 0 1,-1 0-1,1 0 1,-1 0-1,0-1 1,1 1-1,-1 0 0,0 0 1,0 0-1,0 1 1,-1-2-1,1 1 1,0 0-1,-1 3 1,-1-3 7,1 0 0,-1 0-1,0 0 1,0 0 0,0-1 0,1 1 0,-2 0 0,1-1 0,0 0 0,0 1 0,0-1 0,-1 0 0,1 0 0,0 0 0,-1 0 0,-2 0 0,-13 3 111,-1-1-1,0 0 1,-35-1 0,51-2-91,-46-4 314,49 4-392,-1-1 0,1 1 1,-1 0-1,0 0 1,1-1-1,-1 1 1,1 0-1,-1 0 1,1-1-1,-1 1 1,1-1-1,-1 1 1,1-1-1,-1 1 1,1 0-1,-1-1 1,1 0-1,0 1 0,-1-1 1,1 1-1,0-1 1,-1 1-1,1-1 1,0-1-1,0 1-207,0 0 0,0-1 0,1 1-1,-1 0 1,1-1 0,-1 1 0,1 0-1,-1 0 1,1 0 0,0-1 0,0 1 0,0 0-1,-1 0 1,1 0 0,0 0 0,0 0-1,2-1 1,14-12-5077</inkml:trace>
  <inkml:trace contextRef="#ctx0" brushRef="#br0" timeOffset="2428.93">1535 243 8994,'0'0'6033,"-6"-8"-2736,4 4-3013,1 1-169,0 1 0,-1 0-1,1 0 1,0 0 0,-1 0-1,1 0 1,-1 0-1,0 0 1,1 0 0,-1 0-1,0 1 1,0-1 0,0 1-1,0 0 1,-1-1 0,1 1-1,0 0 1,0 0 0,-1 0-1,1 1 1,-1-1-1,1 0 1,-1 1 0,1 0-1,-1 0 1,1-1 0,-1 1-1,1 1 1,-1-1 0,1 0-1,-1 1 1,1-1 0,-5 2-1,-1 3 79,-1 0 0,1 1 0,0-1 1,0 2-1,0-1 0,1 1 0,0 0 0,1 1 0,-1-1 0,1 1 0,1 1 1,-1-1-1,2 1 0,-1 0 0,1 0 0,0 0 0,1 0 0,0 1 0,1 0 1,0-1-1,0 1 0,1 0 0,0 0 0,1 0 0,1 16 0,0-23-182,1 1 0,-1-1 0,0 0 0,1 0 0,-1 0 0,1 0 0,0-1 0,0 1 0,0 0 0,0-1 0,1 1 0,-1-1 0,1 0-1,-1 1 1,1-1 0,0-1 0,0 1 0,0 0 0,0-1 0,0 1 0,0-1 0,0 0 0,1 0 0,-1 0 0,0-1 0,1 1 0,-1-1 0,0 0 0,1 0 0,-1 0 0,5 0-1,-1 0-45,1-1 0,-1 0 0,1 0-1,-1 0 1,1-1 0,-1 0-1,0 0 1,0 0 0,0-1-1,0-1 1,-1 1 0,1-1-1,7-6 1,-9 6-22,-1-1 0,0 0 0,0 0 0,0-1 0,-1 1 0,0-1 0,0 0 0,0 1 0,-1-2 0,0 1 0,0 0-1,0 0 1,0-9 0,1-8-158,-2-1 0,-1-30 0,0 24-5,4 73 648,2 0 1,12 44-1,-17-83-375,12 39 339,-13-42-363,0 1-1,1-1 1,-1 1 0,1-1 0,0 1 0,-1-1 0,1 0 0,0 1 0,0-1 0,0 0 0,0 1 0,0-1 0,0 0 0,0 0 0,1 0-1,-1 0 1,0 0 0,1 0 0,-1-1 0,0 1 0,1 0 0,2 0 0,-3-1 13,0-1 0,0 1 0,0-1 1,0 0-1,-1 0 0,1 1 0,0-1 0,0 0 0,0 0 0,-1 0 0,1 0 1,0 0-1,-1 0 0,1 0 0,-1 0 0,1 0 0,-1 0 0,0 0 1,1-2-1,9-28 16,-9 24-19,13-66-90,-13 59-193,1 0 0,0 0 0,1 0 1,1 1-1,0-1 0,1 1 0,9-17 0,-14 29 230,0 0 0,1 1-1,-1-1 1,1 1-1,-1-1 1,0 0-1,1 1 1,0-1-1,-1 1 1,1 0-1,-1-1 1,1 1 0,-1-1-1,1 1 1,0 0-1,-1-1 1,1 1-1,0 0 1,0 0-1,-1 0 1,1-1 0,0 1-1,-1 0 1,1 0-1,0 0 1,0 0-1,-1 0 1,1 0-1,0 0 1,1 1-1,19 15-91,10 30 278,-24-28 45,-1 0 1,-1 1-1,0-1 0,-1 1 1,1 22-1,-3-9 3132,-1-51-3488,0 0 1,0 1-1,9-34 1,-9 45-3,1 0 1,1 1-1,-1-1 1,1 0-1,0 1 1,0-1-1,1 1 0,0 0 1,0 0-1,1 0 1,0 1-1,-1 0 0,7-6 1,-9 10 116,-1 0 0,1 0 0,-1 0 0,1 0 0,-1 0 0,1 0 0,0 0 0,-1 1 0,1-1 1,0 0-1,0 1 0,-1 0 0,1-1 0,0 1 0,0 0 0,0 0 0,0 0 0,-1 0 0,1 0 0,0 0 0,0 1 0,3 0 0,-2 0 23,-1 1 1,1-1-1,-1 1 0,1 0 0,-1 0 0,0 0 0,0 0 0,0 0 0,0 1 0,0-1 0,0 1 0,2 4 0,4 9 176,-1 1 0,-1-1 0,8 33-1,-11-36-42,0-2-600,10 34 1962,-3-27-3072,4-11-4373</inkml:trace>
  <inkml:trace contextRef="#ctx0" brushRef="#br0" timeOffset="3611.4">2199 155 13595,'0'0'10758,"-11"1"-9315,5 0-1315,1-1-1,0 1 1,0 0 0,0 0-1,0 0 1,0 1 0,0 0-1,0 0 1,0 0 0,1 0-1,-1 1 1,1 0 0,0 0-1,0 0 1,0 0 0,0 1-1,0-1 1,0 1-1,1 0 1,-4 6 0,3-3-11,-1 0 0,1 1 0,1-1 0,0 1 0,0 0 1,0 0-1,1 0 0,0 0 0,1 0 0,-1 0 0,2 1 0,-1-1 1,1 1-1,0-1 0,1 0 0,0 1 0,1-1 0,2 10 0,-2-12-103,1 0 0,0 0-1,0 0 1,0 0-1,1 0 1,-1-1 0,1 0-1,1 0 1,-1 0 0,1 0-1,0-1 1,0 1-1,0-1 1,0 0 0,1-1-1,0 1 1,0-1 0,0-1-1,0 1 1,0-1-1,0 0 1,1 0 0,11 1-1,78 4-4111,-59-7-1981</inkml:trace>
  <inkml:trace contextRef="#ctx0" brushRef="#br0" timeOffset="3612.4">2245 358 13715,'0'0'10331,"12"4"-9356,-6-2-909,1 0 0,-1-1-1,1 0 1,-1 1 0,1-2-1,0 1 1,-1-1 0,1 0-1,0-1 1,-1 1-1,1-1 1,0-1 0,-1 1-1,1-1 1,-1 0 0,0-1-1,7-3 1,-6 2-52,-1 0 0,0 0 0,-1-1 0,1 1 1,-1-1-1,0-1 0,0 1 0,-1-1 0,1 0 0,-1 0 0,0 0 0,-1-1 0,0 1 1,0-1-1,3-9 0,-5 12-11,0 1 1,-1 0 0,1-1-1,-1 1 1,1 0 0,-1-1-1,0 1 1,-1 0-1,1-1 1,-1 1 0,1 0-1,-1-1 1,0 1-1,0 0 1,0 0 0,-1 0-1,1 0 1,-1 0 0,0 0-1,0 0 1,0 0-1,0 1 1,0-1 0,0 1-1,-1-1 1,1 1-1,-1 0 1,0 0 0,0 0-1,1 0 1,-1 1 0,0-1-1,-1 1 1,1 0-1,-4-2 1,5 2 18,-1 0 0,1 1 0,-1-1 0,1 0 0,-1 1 0,1-1 0,-1 1 0,1 0 0,-1 0 0,1 0 0,-1 0 0,1 1 0,-1-1 0,1 0 0,-1 1 0,1 0 0,-1 0 0,1 0 0,0 0 0,-1 0 0,-2 2 1,2 0 71,-1 0 0,1 0 1,0 0-1,0 1 0,1-1 1,-1 1-1,1 0 1,-1-1-1,1 1 0,0 0 1,-2 7-1,1 0 195,0 0-1,0 0 1,1 1-1,0-1 1,1 1 0,0 0-1,1-1 1,2 20-1,0-26-247,-1 0 0,1 0-1,0 0 1,1 0 0,-1 0 0,1-1-1,0 1 1,0-1 0,1 0-1,-1 0 1,1 0 0,0 0-1,0 0 1,0-1 0,0 0 0,1 0-1,-1 0 1,1 0 0,0-1-1,0 0 1,0 0 0,0 0 0,0-1-1,6 2 1,15 3-2,-1-1-1,1-1 1,37 0 0,-38-2-242,30 0-208,-20-8-3268,-23 1-3178</inkml:trace>
  <inkml:trace contextRef="#ctx0" brushRef="#br0" timeOffset="5900.64">3017 104 13315,'0'0'13835,"66"-4"-12923,-27 0-360,6-2-304,3 0-136,-1-1-112,-3 0-40,-9 2-768,-15 5-1344,-10 0-2073</inkml:trace>
  <inkml:trace contextRef="#ctx0" brushRef="#br0" timeOffset="5901.64">3106 381 15315,'0'0'4961,"85"2"-3280,-46 0 783,5 0-751,1 0-697,-3 1-616,-5 0-400,-7 0-480,-9-1-2481</inkml:trace>
</inkml:ink>
</file>

<file path=word/ink/ink2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16:19.2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523 223 10626,'0'0'8243,"3"8"-6429,12 50-170,-3 0 1,-2 0-1,5 104 0,9 67 516,-18-185-1663,-4-26-258,1 0 0,0 0 0,8 20 0,-13-59-79,2 15-401,0 0 0,0 1 0,-1-1-1,0 1 1,0-1 0,0 1 0,-1-1-1,-3-7 1,-48-69-8930,24 45 1411</inkml:trace>
  <inkml:trace contextRef="#ctx0" brushRef="#br0" timeOffset="481.17">1 302 13067,'0'0'3271,"18"-7"-1768,299-100 3768,189-44-2660,-473 141-2710,-14 4-169,1 0 1,0 2-1,-1 0 1,37-2 0,-62 18-5792,-12 3 2255,-10 1-1706</inkml:trace>
  <inkml:trace contextRef="#ctx0" brushRef="#br0" timeOffset="1516.57">392 580 12755,'0'0'5665,"91"-7"-2600,-23-14-857,20-9-1008,4-5-592,-2 5-367,-25 10-241,-19 11-121,-7 9-1879,-15 1-3257,-10 10-1937</inkml:trace>
  <inkml:trace contextRef="#ctx0" brushRef="#br0" timeOffset="1517.57">1023 900 14299,'0'0'5323,"9"-6"-3642,20-14-1162,-1 0 0,0-2-1,-2-1 1,0-2 0,-2 0 0,-1-1-1,-1-1 1,-1-2 0,-2 0 0,19-36-1,-27 44-550,-2-1-1,0 0 0,-1-1 0,-1 0 1,-1 0-1,-1 0 0,-1-1 0,-1 0 1,-2 1-1,0-1 0,-1 0 0,-2 0 0,0 0 1,-1 1-1,-2-1 0,-8-25 0,7 30-307,0 1 0,-2 0-1,-11-20 1,17 34 318,0 1 0,0-1 0,0 1 0,-1-1 0,1 1 0,-1 0 0,0 0 0,0 0 0,0 0 0,-1 1 0,1-1 0,0 1 1,-1 0-1,0 0 0,1 0 0,-1 1 0,0-1 0,0 1 0,0 0 0,0 0 0,-6-1 0,9 2 21,-1 1 0,0-1 0,1 0 0,-1 1 0,1-1 0,-1 1 0,0 0 0,1-1 0,-1 1 0,1 0 0,0 0 0,-1 0 0,1 0 0,0 0 0,-1 0 0,1 0 0,0 1-1,0-1 1,0 0 0,0 1 0,0-1 0,0 1 0,0-1 0,1 1 0,-2 1 0,-13 48-65,13-43 55,-11 59 273,3 0-1,3 2 1,2-1-1,4 0 1,14 128 0,-12-195-266,2 29 197,2 0 1,1 0-1,12 31 0,-17-55-116,1 0 0,0 0 0,1-1 0,0 1 0,0 0-1,0-1 1,0 0 0,1 1 0,0-2 0,0 1 0,0 0 0,1-1-1,-1 1 1,1-1 0,0-1 0,0 1 0,1-1 0,-1 0 0,1 0-1,-1 0 1,13 3 0,-14-5-54,-1-1-1,1 0 1,0-1 0,-1 1-1,1-1 1,-1 1 0,1-1-1,-1 0 1,1 0 0,-1-1-1,0 1 1,1-1-1,-1 1 1,0-1 0,0 0-1,0 0 1,-1-1 0,1 1-1,0-1 1,-1 1 0,1-1-1,-1 0 1,0 0-1,0 0 1,0 0 0,2-5-1,5-9-21,-1 1-1,0-1 1,8-32 0,-9 16-297,-2 0 1,1-62 0,-6 115 304,0 0 0,2 0 0,0 0 0,1-1 0,1 1 0,8 20 0,-11-35 18,1-1-1,0 1 1,0-1-1,0 1 0,0-1 1,1 0-1,0 0 1,0 0-1,0 0 1,0-1-1,0 1 1,1-1-1,0 0 0,-1 0 1,1 0-1,0 0 1,1-1-1,-1 1 1,0-1-1,1 0 1,-1-1-1,1 1 0,0-1 1,-1 0-1,1 0 1,0 0-1,0-1 1,0 1-1,0-1 0,8-1 1,-8 0-18,0 0 1,0 0 0,0-1-1,0 1 1,0-1-1,0 0 1,-1-1 0,1 1-1,-1-1 1,1 0-1,-1 0 1,0 0 0,0-1-1,0 1 1,-1-1-1,1 0 1,-1 0-1,0 0 1,0 0 0,0-1-1,-1 1 1,1-1-1,-1 0 1,0 0 0,-1 0-1,3-10 1,-2 7-67,0-1 1,-1 0-1,1 0 0,-2 0 1,0-1-1,0 1 1,0 0-1,-1 0 1,0 0-1,-1 0 1,0 0-1,-1 0 1,0 1-1,-6-14 0,9 22 55,0 0 0,0 0-1,0 0 1,0 1-1,0-1 1,0 0 0,0 0-1,0 0 1,0 0-1,0 0 1,0 0 0,0 0-1,0 0 1,0 0-1,0 1 1,0-1-1,0 0 1,0 0 0,0 0-1,0 0 1,0 0-1,0 0 1,0 0 0,0 0-1,-1 0 1,1 0-1,0 0 1,0 0 0,0 0-1,0 0 1,0 1-1,0-1 1,0 0-1,0 0 1,0 0 0,0 0-1,-1 0 1,1 0-1,0 0 1,0 0 0,0 0-1,0 0 1,0 0-1,0 0 1,0 0 0,0 0-1,-1 0 1,1 0-1,0-1 1,0 1 0,0 0-1,0 0 1,0 0-1,0 19 11,6 24 266,1-18-10,1-1-1,1 0 1,17 32-1,-23-51-428,-1 0 0,1 0 0,0 0 0,0-1 0,1 1 1,-1-1-1,1 0 0,0 0 0,0 0 0,0 0 0,0-1 0,1 0 0,0 0 0,-1 0 0,1 0 1,0-1-1,1 0 0,-1 0 0,0 0 0,0-1 0,1 1 0,6 0 0,1-3-5356</inkml:trace>
  <inkml:trace contextRef="#ctx0" brushRef="#br0" timeOffset="2450.6">1807 542 16251,'0'0'7434,"62"44"-5946,-31-19-543,5 1-345,2 2-144,4-2-88,0-2-176,-3-3-144,-5-3-48,-6-3-504,-9-3-1553,-9-4-3488</inkml:trace>
  <inkml:trace contextRef="#ctx0" brushRef="#br0" timeOffset="2451.6">2160 494 12395,'0'0'2072,"-31"59"-760,5-18 1377,-1 5 368,0 0-1033,1-2-696,3-4-415,1-5-177,7-4-288,3-8-280,3-6-168,5-7-360,4-4-1425</inkml:trace>
</inkml:ink>
</file>

<file path=word/ink/ink2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16:22.2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 30 11666,'0'0'12651,"73"-8"-11627,-34 3-335,5 0-281,2 0-256,-3 1-152,-5 1-8,-7 3-1017,-14 0-1543</inkml:trace>
  <inkml:trace contextRef="#ctx0" brushRef="#br0" timeOffset="1">0 284 2561,'0'0'22580,"65"-1"-21235,-16-9-497,0-1-528,4 1-208,-1 0-112,-6 5-592,15 4-1537,-12 1-2504,-11 0-2544</inkml:trace>
</inkml:ink>
</file>

<file path=word/ink/ink2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15:46.1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42 523 10178,'0'0'16280,"7"-12"-15459,80-109 378,11-15-735,-85 111-390,-4 11-214,-7 39 23,-13 342 2386,10-347-3840,8-49-8498,1 7 75</inkml:trace>
  <inkml:trace contextRef="#ctx0" brushRef="#br0" timeOffset="570.55">405 259 11586,'0'0'8261,"10"-8"-7404,33-25-40,-39 31-727,-1 0 1,1 0-1,0 0 1,0 1-1,-1 0 1,1 0 0,0 0-1,0 0 1,0 0-1,0 1 1,0 0 0,0-1-1,0 2 1,0-1-1,0 0 1,1 1-1,-2 0 1,1 0 0,0 0-1,0 0 1,0 1-1,0-1 1,-1 1-1,1 0 1,-1 0 0,1 0-1,-1 1 1,0-1-1,0 1 1,0 0-1,0 0 1,0 0 0,-1 0-1,0 0 1,4 6-1,-5-6-29,0 1-1,0 0 0,0 0 1,-1 0-1,1-1 0,-1 1 1,0 0-1,0 0 0,0 0 1,-1 0-1,1 0 0,-1-1 1,0 1-1,0 0 0,0 0 1,-1-1-1,1 1 0,-1-1 1,-2 5-1,-4 2 116,0 1 0,-1-2 0,0 1 0,-15 11 0,-27 31 112,90-51-2000,-30-2 1549,0 1-1,1 0 1,-1 1 0,0 0-1,0 1 1,0 0-1,0 0 1,0 1 0,10 4-1,-16-5 145,1 0-1,-1 0 1,0 1-1,1-1 1,-1 1-1,0 0 1,-1 0-1,1 0 1,0 0-1,-1 1 1,0-1-1,0 0 1,0 1-1,0 0 1,0 0-1,-1-1 1,1 1-1,-1 0 1,0 0-1,-1 0 1,1 0-1,0 0 1,-1 6-1,0-7 100,0 1-1,0-1 1,0 1-1,-1-1 0,1 0 1,-1 1-1,0-1 0,0 0 1,0 1-1,0-1 1,-1 0-1,1 0 0,-1 0 1,0 0-1,0 0 1,0-1-1,0 1 0,0-1 1,-1 1-1,1-1 1,-1 0-1,0 1 0,1-2 1,-1 1-1,0 0 1,0 0-1,0-1 0,-1 0 1,1 1-1,-6 0 0,-5 2 199,0-1-1,-1 0 1,1-2-1,-1 1 1,0-2-1,-14-1 1,28 1-351,0 0 0,1 0-1,-1 0 1,0 0 0,0 0 0,0 0 0,1 0-1,-1 0 1,0-1 0,0 1 0,0 0 0,1-1-1,-1 1 1,0-1 0,1 1 0,-1-1 0,0 1-1,1-1 1,-1 1 0,1-1 0,-1 1 0,1-1-1,-1 0 1,1 1 0,-1-1 0,1 0 0,-1 0-1,1 1 1,0-1 0,0 0 0,-1-1 0,1 0-551,0 0-1,0 0 1,0 1 0,0-1 0,0 0-1,0 0 1,1 0 0,-1 0 0,1 1 0,-1-1-1,1 0 1,0 1 0,1-3 0,7-10-6743</inkml:trace>
  <inkml:trace contextRef="#ctx0" brushRef="#br0" timeOffset="1042.67">897 207 13555,'0'0'10539,"-10"12"-9580,-4 4-596,0 1 0,1 0 0,2 1 0,-1 1 0,2 0 0,-14 35 0,20-40-256,-1 1 0,2 0 1,0-1-1,0 1 0,2 0 0,0 0 0,0 1 1,2-1-1,2 21 0,-2-31-86,0-1-1,0 0 0,1 1 1,-1-1-1,1 0 1,0 0-1,0 0 0,0 0 1,0-1-1,1 1 0,0-1 1,0 1-1,0-1 1,0 0-1,4 3 0,-3-4-10,0 1-1,0-1 1,1 0-1,-1-1 0,1 1 1,0-1-1,-1 0 0,1 0 1,0 0-1,0-1 0,0 1 1,-1-1-1,1 0 0,0-1 1,0 1-1,8-3 1,-11 3-5,1-1 1,0 0 0,-1 0-1,1 0 1,0 0 0,-1 0-1,0 0 1,1 0 0,-1-1-1,0 0 1,1 1 0,-1-1-1,0 0 1,0 0 0,-1 0-1,1 0 1,0 0 0,-1-1-1,1 1 1,-1 0 0,1-1 0,-1 1-1,0-1 1,0 1 0,-1-1-1,1 0 1,0 1 0,-1-1-1,1 0 1,-1 0 0,0-3-1,0 2-10,0 1 1,-1-1-1,1 1 0,0-1 0,-1 1 0,0-1 0,0 1 1,0 0-1,-1-1 0,1 1 0,-1 0 0,1 0 0,-1 0 0,0 0 1,0 0-1,-1 0 0,1 1 0,0-1 0,-1 1 0,0-1 0,0 1 1,1 0-1,-7-3 0,0 1-10,1 2 1,-1-1-1,1 1 1,-1 0-1,-11 0 1,17 1-83,0 1 0,0 0 0,0-1 0,0 1 0,0 1 0,0-1 0,0 0 0,0 1 0,0-1 0,0 1 0,0 0 1,0 0-1,1 0 0,-1 0 0,0 1 0,1-1 0,-1 1 0,1-1 0,-3 3 0,4-3-187,1 0-1,0 0 1,-1 0-1,1-1 1,0 1-1,-1 0 1,1 0-1,0 0 1,0 0 0,0 0-1,0 0 1,0 0-1,0 0 1,0 0-1,0 0 1,0 0-1,1-1 1,-1 1-1,0 0 1,1 0-1,-1 0 1,0 0 0,1 0-1,-1-1 1,1 1-1,-1 0 1,1 0-1,0-1 1,-1 1-1,1 0 1,0-1-1,-1 1 1,1 0 0,0-1-1,0 1 1,-1-1-1,1 0 1,0 1-1,2 0 1,14 6-6511</inkml:trace>
  <inkml:trace contextRef="#ctx0" brushRef="#br0" timeOffset="1441.73">1417 386 6993,'0'0'15887,"-11"7"-14955,-7 5-572,1 2 1,0 0-1,1 0 1,0 2-1,-26 33 1,-52 93 1895,93-141-2268,1-44-8308,-1 23 1064</inkml:trace>
  <inkml:trace contextRef="#ctx0" brushRef="#br0" timeOffset="1836.98">1132 417 13123,'0'0'8647,"10"11"-7631,175 156 3436,-177-160-4706,10 11 1134,-18-18-1029,0 1 1,1-1 0,-1 0 0,0 0-1,0 1 1,1-1 0,-1 0 0,0 1-1,1-1 1,-1 0 0,0 0-1,1 1 1,-1-1 0,0 0 0,1 0-1,-1 0 1,0 0 0,1 0-1,-1 1 1,1-1 0,-1 0 0,0 0-1,1 0 1,-1 0 0,0 0-1,1 0 1,-1 0 0,1 0 0,-1-1-1,0 1 1,1 0 0,-1 0-1,1 0 1,-1 0 0,0 0 0,1-1-1,-1 1 1,1 0 0,1-8-6082</inkml:trace>
  <inkml:trace contextRef="#ctx0" brushRef="#br0" timeOffset="2455.71">1656 221 9218,'0'0'11588,"0"9"-10432,-10 65 935,4-40-695,-1 45-1,7-78-1379,0-1 1,0 1-1,0 0 0,0-1 0,0 1 0,0-1 0,1 1 0,-1 0 0,0-1 0,0 1 0,1-1 0,-1 1 1,0-1-1,1 1 0,-1-1 0,1 1 0,-1-1 0,0 1 0,1-1 0,-1 1 0,1-1 0,-1 0 0,1 1 0,0-1 1,-1 0-1,1 0 0,-1 1 0,1-1 0,-1 0 0,2 0 0,26 1 181,25-12-372,-7-6-2410,-19-1-4741,-17 8 218</inkml:trace>
  <inkml:trace contextRef="#ctx0" brushRef="#br0" timeOffset="2854.97">1814 205 11426,'0'0'5480,"-1"10"-2954,-22 183 4051,-3 29-3550,25-210-3216,4-19-2950,9-15-4422,0 7 888</inkml:trace>
  <inkml:trace contextRef="#ctx0" brushRef="#br0" timeOffset="3248.22">2076 263 11666,'0'0'10295,"-10"2"-9400,6-2-815,0 1 0,0 0 0,0 0 1,0 0-1,0 0 0,1 0 0,-1 1 0,0-1 1,1 1-1,-1 0 0,1 0 0,0 1 1,-1-1-1,1 1 0,0-1 0,0 1 1,1 0-1,-1 0 0,1 0 0,-1 1 1,1-1-1,0 0 0,-2 5 0,-3 10 236,1-1 0,0 1-1,2 0 1,0 0 0,0 0-1,0 30 1,3-41-269,1 0-1,0 0 1,0 0-1,0-1 1,1 1 0,0 0-1,0 0 1,1-1 0,0 1-1,0-1 1,1 1-1,-1-1 1,1 0 0,1 0-1,-1 0 1,1 0 0,0-1-1,0 0 1,1 1-1,9 7 1,-11-11-24,-1 0-1,0-1 1,0 1 0,1-1-1,-1 0 1,0 1 0,1-1-1,-1 0 1,1-1 0,0 1-1,-1 0 1,1-1 0,0 1-1,-1-1 1,1 0 0,0 0-1,0 0 1,-1 0 0,1-1-1,0 1 1,-1-1 0,1 0-1,-1 1 1,5-3 0,-5 1-11,0 0-1,0 0 1,0 0 0,0 0 0,0 0 0,0 0 0,0-1 0,-1 1 0,1-1 0,-1 1-1,0-1 1,1 0 0,-1 0 0,-1 1 0,1-1 0,0 0 0,-1 0 0,1 0 0,-1 0-1,0 0 1,0-5 0,0 4-49,0 1-1,0-1 0,-1 0 1,1 1-1,-1-1 0,0 1 1,0-1-1,0 1 1,0-1-1,-1 1 0,0-1 1,1 1-1,-1 0 0,0 0 1,0 0-1,-1 0 0,1 1 1,-1-1-1,1 0 1,-1 1-1,0 0 0,0-1 1,0 1-1,0 1 0,0-1 1,-1 0-1,1 1 1,0-1-1,-1 1 0,1 0 1,-1 0-1,0 1 0,1-1 1,-1 1-1,0-1 1,1 1-1,-1 0 0,0 1 1,1-1-1,-1 1 0,-4 0 1,6 0-141,1 0-1,-1 0 1,0 0 0,0 0-1,1 0 1,-1 0 0,1 1-1,-1-1 1,1 0 0,-1 1 0,1-1-1,0 1 1,0-1 0,0 1-1,0 0 1,0-1 0,0 1 0,0 0-1,1 0 1,-1 0 0,0 0-1,1 0 1,0-1 0,-1 4-1,2 29-7230,6-20 1548</inkml:trace>
  <inkml:trace contextRef="#ctx0" brushRef="#br0" timeOffset="3688.29">2234 503 8386,'0'0'6443,"-3"9"-4018,1-3-2124,-8 28 1852,1 1-1,1 0 0,-5 63 0,8-129-10994,3 15 650</inkml:trace>
  <inkml:trace contextRef="#ctx0" brushRef="#br0" timeOffset="4106.76">2307 282 11522,'0'0'8397,"-1"10"-6519,-5 18-950,-3 20 1314,-7 93-1,16-140-2233,0 0-1,0 0 1,0 0-1,0 0 0,0 0 1,0 0-1,0 0 1,1 0-1,-1 0 0,0-1 1,0 1-1,1 0 1,-1 0-1,1 0 0,-1 0 1,0-1-1,1 1 0,0 0 1,-1 0-1,1-1 1,-1 1-1,1-1 0,0 1 1,0 0-1,-1-1 1,1 1-1,1 0 0,0-1 2,0 1-1,0-1 0,0 0 0,0 0 0,0 0 1,0 0-1,0 0 0,0 0 0,0 0 0,0-1 1,0 1-1,2-1 0,4-2-6,-1 0 0,1 0 0,-1-1 0,1 0 0,7-6 0,-9 5-116,0 0 1,-1 0-1,0 0 1,0 0-1,-1-1 1,0 0-1,1 0 1,4-11-1,-11 46 294,-1 0-1,-6 29 1,4-29 505,0 1 1,1 30 0,4-59-666,2-21-3040,2-4-4419,2 6-1268</inkml:trace>
  <inkml:trace contextRef="#ctx0" brushRef="#br0" timeOffset="4532.15">2603 458 6249,'0'0'18308,"26"-11"-25157,-11 4-2201</inkml:trace>
  <inkml:trace contextRef="#ctx0" brushRef="#br0" timeOffset="4924.74">2712 639 8634,'0'0'14576,"7"-9"-13542,13-17-512,88-126 746,-93 129-1227,-2 0 1,-1-1-1,-1 0 1,-1-1-1,8-32 1,-12 39 157,0 20 113,2 30-48,-8-30-283,5 40 473,-2-1-1,-2 0 1,-6 67 0,-1 11-1722,13-131-5531,2-2-761</inkml:trace>
  <inkml:trace contextRef="#ctx0" brushRef="#br0" timeOffset="5340.78">3165 343 11642,'0'0'4564,"-6"9"-2770,-2 3-1113,1 0 1,0 1-1,1 0 1,1 0-1,0 1 1,1-1-1,0 1 1,1 0-1,-3 28 1,6-35-535,0-1 0,0 1 0,1-1 0,0 1 0,0-1 0,1 1 0,0-1 0,0 0 0,0 1 0,1-1 0,0-1 0,0 1 0,5 7 0,-5-10-92,-1 0-1,1 0 1,0-1-1,0 1 1,0-1-1,0 0 1,0 0 0,0 0-1,0 0 1,1 0-1,-1-1 1,1 1-1,-1-1 1,1 0-1,0 0 1,-1-1-1,1 1 1,0-1 0,-1 0-1,1 0 1,0 0-1,0 0 1,0 0-1,-1-1 1,5-1-1,-3 1-40,-1-1 0,0 0 0,1 0-1,-1 0 1,0-1 0,0 0 0,0 1 0,0-1-1,-1-1 1,1 1 0,-1 0 0,0-1-1,0 0 1,0 0 0,0 0 0,-1 0-1,0 0 1,0 0 0,0-1 0,0 1-1,1-6 1,1-1-19,-1 0 0,0-1 0,-1 1 0,-1 0 0,0-1 0,0 0 0,-2-19 0,1 27-14,-1 0 0,1 0 1,-1 0-1,-1 0 0,1 0 0,0 0 0,-1 0 0,0 0 0,0 0 1,0 1-1,0-1 0,0 1 0,-1 0 0,0-1 0,0 1 0,0 0 1,0 1-1,0-1 0,0 0 0,-1 1 0,1 0 0,-5-2 0,-1 0-20,0 1 0,0 0 0,0 0 0,0 1-1,-1 0 1,1 1 0,-1 0 0,-14 1-1,11 2-1590,9 7-4329</inkml:trace>
  <inkml:trace contextRef="#ctx0" brushRef="#br0" timeOffset="5758.81">3510 0 9554,'0'0'6559,"-6"10"-4396,-1 1-1705,2 0 0,0 1 0,0-1 0,1 1 0,0 0 0,1 0 0,0 0 0,1 0 0,0 1 0,1 15 0,1-20-247,0 0 0,1 0 0,0 0 0,1 0 0,-1 0-1,2-1 1,-1 1 0,1 0 0,0-1 0,0 0 0,7 10 0,-8-14-188,0 0 1,0 0 0,0-1 0,1 1 0,0-1-1,-1 1 1,1-1 0,0 0 0,0 0 0,0 0-1,1 0 1,-1 0 0,0-1 0,1 0 0,-1 1-1,1-1 1,-1-1 0,1 1 0,-1 0 0,1-1-1,0 0 1,-1 0 0,1 0 0,0 0 0,-1 0-1,1-1 1,4-1 0,-5 1-5,0 0 0,0 0 0,0-1 0,-1 1-1,1-1 1,-1 1 0,1-1 0,-1 0 0,0 0 0,1 0 0,-1 0 0,0-1 0,0 1-1,-1 0 1,1-1 0,0 0 0,-1 1 0,0-1 0,1 0 0,-1 0 0,0 1-1,0-1 1,-1 0 0,2-6 0,-2 7-1,0-1 0,1 1 1,-1 0-1,0 0 0,0-1 0,0 1 0,0 0 0,-1 0 0,1-1 0,-1 1 0,1 0 1,-1 0-1,0 0 0,0-1 0,0 1 0,0 0 0,0 0 0,0 1 0,0-1 1,-1 0-1,1 0 0,-1 1 0,0-1 0,1 0 0,-1 1 0,0 0 0,0-1 1,0 1-1,0 0 0,0 0 0,0 0 0,0 0 0,-3 0 0,0-1 0,0 1 0,0 0 1,-1 1-1,1-1 0,0 1 0,-1 0 0,1 1 0,0-1 0,-1 1 1,1 0-1,0 0 0,-10 4 0,-18 14-1960,0 6-5239,17-13 1552</inkml:trace>
  <inkml:trace contextRef="#ctx0" brushRef="#br0" timeOffset="6824.77">1 869 5457,'0'0'8021,"10"0"-5986,360-2 6523,195-19-6378,99-3-1704,-391 19-284,401-2 610,-375 14-781,518-6-1216,-853 4-4900,17-1-130</inkml:trace>
  <inkml:trace contextRef="#ctx0" brushRef="#br0" timeOffset="7547.8">1433 1489 10322,'0'0'8751,"10"-6"-6753,17-13-1631,-1-2-1,0-1 1,-1-1-1,-2-1 0,0-1 1,-2-1-1,-1 0 1,-1-2-1,-1-1 1,-1 0-1,-2-1 1,-1 0-1,13-43 1,-22 183 255,-9-11 103,2-47 81,4 72 1,2-131-2664,7-16-5093,-1 8-386</inkml:trace>
  <inkml:trace contextRef="#ctx0" brushRef="#br0" timeOffset="7981.64">1916 1212 10682,'0'0'9597,"-6"12"-8549,0 0-739,1-1 0,1 1 0,0 1 0,0-1 0,2 0 0,-1 1 0,0 16 0,3-25-185,-1 1 0,1 0 0,0 0 0,0 0 1,1 0-1,-1 0 0,1 0 0,0 0 0,1 0 0,-1-1 1,1 1-1,0-1 0,0 1 0,0-1 0,1 1 0,-1-1 1,1 0-1,0 0 0,0-1 0,1 1 0,-1 0 0,1-1 1,0 0-1,0 0 0,7 4 0,-8-5-68,0 0 0,0-1 0,0 1 0,0-1 0,1 0 0,-1 0 0,0 0 0,1-1-1,-1 1 1,1-1 0,-1 0 0,0 0 0,1 0 0,-1 0 0,1 0 0,-1-1 0,1 0 0,-1 1 0,0-1 0,1-1 0,-1 1 0,0 0-1,0-1 1,0 1 0,0-1 0,0 0 0,0 0 0,-1 0 0,1-1 0,-1 1 0,1-1 0,-1 1 0,0-1 0,0 0 0,0 0 0,0 0-1,-1 0 1,3-5 0,-1 2-42,-1-1 0,1 1-1,-1 0 1,-1-1-1,1 1 1,-1-1 0,0 0-1,-1 1 1,0-1 0,0 0-1,0 1 1,-1-1 0,0 0-1,0 1 1,0-1-1,-1 1 1,0-1 0,-1 1-1,-3-8 1,1 6-94,-1 1 1,0 0-1,0 0 0,-1 1 1,1 0-1,-2 0 1,1 0-1,-9-5 0,13 9-42,-1 0-1,1 0 1,0 0 0,-1 1-1,1-1 1,-1 1-1,0-1 1,1 1-1,-1 1 1,0-1 0,0 0-1,0 1 1,1 0-1,-1 0 1,0 0-1,0 0 1,0 0-1,0 1 1,1 0 0,-1 0-1,0 0 1,-4 2-1,7-2-165,-1 1 0,1-1-1,0 0 1,0 1 0,0-1 0,0 1-1,0 0 1,0-1 0,0 1 0,1 0-1,-1-1 1,0 1 0,1 0 0,0 0-1,-1 0 1,1-1 0,0 1 0,0 0-1,0 0 1,0 0 0,0 0 0,0-1-1,1 3 1,-1 5-2297,0 8-3090</inkml:trace>
  <inkml:trace contextRef="#ctx0" brushRef="#br0" timeOffset="8390.01">2203 1219 10730,'0'0'3917,"-7"10"-1412,1 2-1782,0 0 0,0 1 0,1-1 1,1 1-1,0 0 0,-4 22 0,8-31-508,-1 0 0,1 0 0,0 1-1,0-1 1,0 0 0,1 0-1,-1 0 1,1 0 0,0 0-1,0 0 1,1 0 0,3 8-1,-4-10-115,1 1 0,0-1 0,0 0 0,0 0-1,1 0 1,-1 0 0,0 0 0,1 0 0,-1 0-1,1-1 1,0 0 0,0 1 0,-1-1 0,1 0 0,0 0-1,0 0 1,0-1 0,0 1 0,0-1 0,5 1-1,-3-1-67,0 0-1,0 0 0,-1 0 0,1 0 0,0-1 0,0 1 0,-1-1 0,1-1 0,0 1 0,-1-1 0,1 1 0,-1-1 1,0-1-1,0 1 0,0 0 0,0-1 0,0 0 0,0 0 0,0 0 0,-1 0 0,0-1 0,0 0 0,0 1 0,0-1 1,0 0-1,-1 0 0,0-1 0,1 1 0,-2 0 0,1-1 0,0 1 0,-1-1 0,0 0 0,0 1 0,0-1 0,-1 0 1,0 0-1,0 1 0,0-1 0,0 0 0,-1 0 0,1 1 0,-1-1 0,-1 0 0,1 1 0,-1-1 0,1 1 0,-1-1 1,0 1-1,-1 0 0,-3-6 0,2 5-134,1 0 0,-1 0 0,0 1 0,0 0 0,-1-1 0,1 1 1,-1 1-1,0-1 0,0 1 0,0 0 0,0 0 0,-1 0 0,1 1 0,-1 0 0,0 0 0,1 0 1,-1 1-1,0 0 0,0 0 0,-10 0 0,15 1-12,1 0 0,0 0 0,0 0 0,0 0 0,-1 0 0,1 0 0,0 1 0,0-1 0,0 0-1,0 0 1,-1 0 0,1 0 0,0 1 0,0-1 0,0 0 0,0 0 0,0 0 0,0 1 0,0-1 0,0 0 0,0 0 0,0 0 0,0 1 0,0-1 0,-1 0 0,1 0 0,1 1 0,-1-1-1,0 0 1,0 0 0,0 0 0,0 1 0,0-1 0,0 0 0,0 0 0,0 0 0,0 1 0,0-1 0,0 0 0,0 0 0,1 0 0,-1 1 0,0-1 0,0 0 0,0 0 0,0 0-1,1 0 1,-1 0 0,0 1 0,0-1 0,0 0 0,1 0 0,-1 0 0,0 0 0,0 0 0,1 0 0,9 10-4863,5-2-1744</inkml:trace>
  <inkml:trace contextRef="#ctx0" brushRef="#br0" timeOffset="8784.14">2463 1249 10818,'0'0'4519,"-6"10"-2026,0 1-1722,1-1 0,0 1-1,1 0 1,0 0 0,-3 18-1,7-26-617,-1 0 0,1 0-1,-1 0 1,1 0 0,0 0-1,0 0 1,1 0 0,-1 0-1,0 0 1,1 0 0,0 0-1,0 0 1,0 0-1,0 0 1,0 0 0,1-1-1,-1 1 1,1-1 0,-1 1-1,1-1 1,0 1 0,0-1-1,0 0 1,1 0 0,-1 0-1,0 0 1,1 0 0,0 0-1,-1-1 1,1 1 0,4 1-1,-1-1-29,1 0-1,-1 0 1,1 0 0,-1-1-1,1 0 1,0 0-1,-1-1 1,1 0-1,0 0 1,0-1 0,8-1-1,-13 2-91,1-1 0,0 1 1,0-1-1,-1 0 0,1 0 0,0 0 0,-1-1 0,1 1 0,-1-1 1,0 1-1,1-1 0,-1 0 0,0 0 0,0 0 0,0 0 0,0 0 0,0 0 1,-1 0-1,1-1 0,-1 1 0,1-1 0,-1 1 0,0-1 0,0 1 0,0-1 1,0 0-1,-1 0 0,1-4 0,0 0-8,-1 0 1,0 0-1,-1 1 1,0-1-1,0 0 1,0 1-1,-1-1 1,0 1-1,0-1 1,-1 1-1,1 0 1,-1 0-1,-1 0 1,1 1-1,-1-1 1,0 1-1,-1 0 1,1 0-1,-11-9 1,9 9-136,0 0 1,-1 0 0,1 1 0,-1-1 0,0 2 0,-1-1 0,1 1 0,-1 0 0,1 1 0,-1-1 0,0 2 0,0-1 0,0 1 0,0 0 0,0 1 0,-12 0 0,18 0-274,0 1 0,0 0 0,0-1 0,1 1-1,-1 0 1,0 0 0,0 0 0,1 0-1,-1 0 1,1 0 0,-1 0 0,1 0 0,-1 1-1,1-1 1,0 1 0,-1-1 0,1 1-1,0-1 1,0 1 0,0 0 0,0 0 0,1-1-1,-1 1 1,0 0 0,1 0 0,-1 3-1,-3 10-5826</inkml:trace>
  <inkml:trace contextRef="#ctx0" brushRef="#br0" timeOffset="9295.83">4109 737 10338,'0'0'16257,"13"1"-14835,145 1 699,-105-2-8733</inkml:trace>
  <inkml:trace contextRef="#ctx0" brushRef="#br0" timeOffset="9671.84">4088 957 14307,'0'0'9762,"69"9"-7929,-39-9-505,3 0-488,1 0-288,-2-1-296,-4-2-184,-7 2-72,-6 0-208,-8 1-1048</inkml:trace>
  <inkml:trace contextRef="#ctx0" brushRef="#br0" timeOffset="12005.63">8582 538 11482,'0'0'15012,"6"20"-14183,29 102 318,-21-79-848,-1 0 0,-2 1 1,-3 0-1,6 76 0,-14-118-259,0 0 0,0 1 0,0-1 0,-1 0 0,1 1 0,-1-1 0,1 0 0,-1 0 0,0 1 0,0-1 0,0 0-1,0 0 1,0 0 0,-1 0 0,1 0 0,-1 0 0,1-1 0,-1 1 0,1 0 0,-1-1 0,-2 2 0,-1 0 38,0 0 0,0-1 0,1 0-1,-1 0 1,0 0 0,-1-1 0,1 0 0,0 0 0,-7 1 0,-4-1 45,0-1 0,-1-1 0,1 0 0,0-1 0,-24-5 0,26 3-67,0 0 0,1-1 1,-1-1-1,1 0 1,1 0-1,-16-11 0,24 14-263,0 0 0,0 0-1,0-1 1,0 1 0,0-1-1,1 0 1,0 0 0,-1 0-1,1-1 1,1 1 0,-1-1-1,1 1 1,0-1-1,0 0 1,0 0 0,1 0-1,-1 0 1,1 0 0,1 0-1,-1-8 1,8-2-8112</inkml:trace>
  <inkml:trace contextRef="#ctx0" brushRef="#br0" timeOffset="12368.98">8200 514 14299,'0'0'6443,"11"-2"-4519,80-7 710,132 2 0,-31 3-1263,-14-3-21,-192 5-7484,4 2-199</inkml:trace>
  <inkml:trace contextRef="#ctx0" brushRef="#br0" timeOffset="29456.04">5109 430 9634,'0'0'10665,"-10"-3"-8969,-36-7-421,44 10-1205,0 0 0,0 0-1,0 0 1,0 1-1,0-1 1,1 1 0,-1-1-1,0 1 1,0 0 0,1 0-1,-1 0 1,0 0 0,1 0-1,-1 0 1,1 0-1,-1 0 1,1 1 0,-2 1-1,-20 30 763,17-24-534,-11 21-94,1 1 1,1 1-1,1 0 0,3 0 1,0 1-1,2 1 0,1 0 1,2 0-1,2 0 1,1 1-1,1 46 0,3-72-178,1-1 0,-1 0 0,2 0 0,-1 0 0,1 0-1,0-1 1,0 1 0,1-1 0,0 1 0,1-1-1,-1-1 1,1 1 0,0-1 0,1 1 0,0-1 0,0-1-1,0 1 1,1-1 0,0-1 0,-1 1 0,2-1 0,-1 0-1,0 0 1,16 4 0,-17-5-14,1-1-1,-1 0 1,1 0-1,0 0 0,0-1 1,0 0-1,-1 0 1,1-1-1,0 0 1,0 0-1,0 0 1,0-1-1,0 0 1,0-1-1,0 1 0,-1-1 1,1-1-1,-1 1 1,1-1-1,-1 0 1,0-1-1,0 1 1,0-1-1,-1-1 1,1 1-1,-1-1 1,0 0-1,0 0 0,5-8 1,-7 10-16,-1-1 1,-1 1-1,1-1 1,0 1-1,-1-1 1,0 0-1,1 0 1,-2 0-1,1 1 1,0-1-1,-1 0 1,0 0-1,0 0 1,0 0-1,0 0 1,0 0-1,-1 0 1,0 0-1,0 0 1,0 1-1,0-1 1,-1 0-1,-3-6 1,2 4-6,-2 0 1,1 0 0,-1 0 0,0 0 0,0 1 0,-1 0 0,1 0 0,-1 0 0,0 0 0,0 1 0,-1 0 0,-8-3 0,9 4-54,-1 0 0,1 0 0,-1 1 0,1 0 0,-1 1 1,0-1-1,1 1 0,-1 1 0,0-1 0,0 1 0,0 0 0,0 1 1,-9 1-1,12-1-37,0 1 1,0-1-1,0 1 0,1 0 1,-1-1-1,0 2 0,1-1 1,0 0-1,-1 1 1,1-1-1,0 1 0,0 0 1,1 0-1,-1 0 0,1 1 1,-1-1-1,1 0 1,0 1-1,0 0 0,0-1 1,1 1-1,0 0 0,-2 8 1,2-10-231,0 1 0,1-1 0,-1 1 0,1 0 1,0-1-1,0 1 0,0 0 0,0 0 0,0-1 0,1 1 0,-1-1 1,1 1-1,0 0 0,0-1 0,0 1 0,0-1 0,0 1 1,0-1-1,1 0 0,-1 0 0,1 1 0,0-1 0,2 2 0,13 9-4486</inkml:trace>
  <inkml:trace contextRef="#ctx0" brushRef="#br0" timeOffset="29861.65">5383 924 12563,'0'0'4095,"0"12"-1790,0 55 1985,18 118 0,-16-177-4132,-1-15-817,-2-30-3044,1 15-597,0-9-2200</inkml:trace>
  <inkml:trace contextRef="#ctx0" brushRef="#br0" timeOffset="30326.69">5314 534 12739,'0'0'3721,"8"-8"-2521,-3 4-1117,-1 0 0,1 0-1,0 0 1,0 0 0,0 1 0,0 0 0,1 0 0,-1 1 0,1 0 0,0-1 0,-1 2-1,1-1 1,0 1 0,0 0 0,0 0 0,0 1 0,0-1 0,1 1 0,-1 1 0,0-1-1,0 1 1,0 0 0,0 0 0,0 1 0,10 4 0,-7-2 10,1 0 1,-1 1 0,1 0-1,-1 1 1,-1 0-1,1 0 1,-1 0-1,0 2 1,-1-1-1,1 1 1,-2 0-1,1 0 1,-1 0 0,0 1-1,-1 0 1,0 1-1,0-1 1,-1 1-1,0 0 1,-1 0-1,0 0 1,-1 0-1,0 0 1,0 1 0,-1-1-1,-1 1 1,0 10-1,-1-16-50,0 0-1,-1-1 1,1 1-1,-1 0 1,0-1-1,0 0 1,-1 1-1,1-1 1,-1 0-1,0 0 1,0-1-1,0 1 1,-1-1-1,1 1 1,-1-1-1,-7 4 1,20-10-187,0 0 1,0 1-1,1 0 0,-1 0 1,0 1-1,1 0 0,-1 1 0,0 0 1,1 0-1,-1 1 0,1 0 1,-1 1-1,0 0 0,0 0 1,0 1-1,0 0 0,15 9 1,-18-9 162,0 1 1,0-1 0,-1 1-1,1 1 1,-1-1 0,0 1-1,0 0 1,-1 0 0,0 1-1,0-1 1,0 1 0,0 0-1,-1 0 1,0 0 0,0 0-1,-1 1 1,0-1 0,0 1-1,0-1 1,-1 1 0,0 0-1,0 0 1,0 0 0,-1-1-1,-1 12 1,0-14 82,0-1-1,0 0 1,-1 0 0,1-1-1,0 1 1,-1 0 0,0 0-1,0-1 1,0 1 0,0-1 0,0 1-1,0-1 1,0 0 0,-1 0-1,1 0 1,-1 0 0,0-1 0,0 1-1,1-1 1,-1 1 0,0-1-1,0 0 1,0 0 0,-4 1-1,-10 3 463,-1-1-1,-33 4 1,42-7-467,-59 3 319,64-4-437,0 0 1,0 0 0,0 0-1,0-1 1,0 1-1,0-1 1,0 0-1,0 0 1,0-1-1,0 1 1,1-1-1,-1 0 1,-4-2-1,7 3-179,1-1-1,-1 1 0,0 0 0,1 0 1,-1 0-1,0-1 0,1 1 1,-1 0-1,1-1 0,0 1 0,0 0 1,-1-1-1,1 1 0,0 0 0,0-1 1,0 1-1,0-1 0,0 1 0,1 0 1,-1-1-1,0 1 0,1 0 0,-1-1 1,1 1-1,-1 0 0,1 0 0,0-1 1,-1 1-1,1 0 0,0 0 0,0 0 1,0 0-1,0 0 0,0 0 0,0 0 1,0 0-1,2-1 0,16-15-5285</inkml:trace>
  <inkml:trace contextRef="#ctx0" brushRef="#br0" timeOffset="30709.8">6025 787 13035,'0'0'10538,"0"7"-10538,0 2-584,9 1-1369,0-3-3520,1-5-3281</inkml:trace>
  <inkml:trace contextRef="#ctx0" brushRef="#br0" timeOffset="31176.73">6261 534 12963,'0'0'4921,"2"11"-2841,9 46 104,-3 0 0,0 71 0,-6-72-1518,3 1-1,2-1 1,17 66-1,-24-119-662,0-7-112,-4-14-631,-9-29-4090,4 16-1300</inkml:trace>
  <inkml:trace contextRef="#ctx0" brushRef="#br0" timeOffset="31558.25">6472 633 12243,'0'0'1329,"0"9"-511,-2 49 1489,0-30-1247,1 0 1,1 0-1,1 1 1,2-1-1,6 31 1,-6-52-901,0 0 1,1 1 0,0-1-1,0-1 1,0 1 0,1 0-1,0-1 1,0 0-1,1 0 1,-1-1 0,1 1-1,1-1 1,-1-1 0,1 1-1,-1-1 1,1 0 0,1 0-1,-1-1 1,0 0 0,1-1-1,-1 1 1,15 1 0,-18-3-136,1 0 1,0-1-1,-1 1 1,1-1-1,0-1 1,-1 1-1,1-1 1,0 1-1,-1-1 1,1 0-1,-1-1 1,1 1-1,-1-1 1,0 0-1,1 0 1,-1 0-1,0-1 1,0 0-1,-1 1 1,1-1-1,0-1 1,-1 1 0,0 0-1,0-1 1,0 0-1,0 1 1,-1-1-1,1 0 1,-1 0-1,0-1 1,0 1-1,-1 0 1,1-1-1,-1 1 1,0-1-1,0 0 1,0 1-1,-1-1 1,1-5-1,-1-4-53,-1 1-1,0-1 0,0 0 0,-2 0 1,1 1-1,-2-1 0,0 1 1,0 0-1,-1 0 0,-1 1 0,0-1 1,-1 1-1,0 0 0,-18-21 1,18 25-44,0 0 1,-1 0 0,1 1-1,-1 0 1,-1 1 0,0-1-1,0 2 1,0-1 0,-11-4-1,14 8-12,0 0 0,-1 0 0,1 0 0,-1 0 0,0 1 0,1 0 0,-1 1 0,0 0 0,0 0 0,1 0 0,-1 1 0,0 0 0,0 0 0,1 1 0,-7 1 0,11-2-68,0 0-1,0 0 1,1 0 0,-1 0 0,0 0 0,0 0 0,1 0 0,-1 0 0,1 1-1,-1-1 1,1 0 0,0 1 0,0 0 0,-1-1 0,1 1 0,0 0 0,0-1-1,1 1 1,-1 0 0,-1 2 0,-3 26-4828,5-10 383</inkml:trace>
  <inkml:trace contextRef="#ctx0" brushRef="#br0" timeOffset="31931.22">6945 125 10266,'0'0'5752,"-4"11"-4877,-6 16-44,2 0-1,0 1 1,2 0 0,1 0-1,2 0 1,0 1 0,2 32-1,3-53-675,-1 0 0,1 0 0,1 0 0,-1-1 0,1 1 0,0-1 0,1 0 0,0 0 0,0 0 0,1 0 0,0-1 0,0 0 0,0 0 0,1 0 0,10 8 0,-11-9-94,0-1-1,0 0 1,0 0 0,1-1 0,0 0 0,0 0 0,0 0 0,0-1 0,0 1-1,0-2 1,0 1 0,1-1 0,-1 1 0,1-2 0,-1 1 0,1-1 0,0 0-1,-1 0 1,9-2 0,-13 1-51,0 1 0,0-1-1,0 0 1,0 0 0,0 1-1,0-1 1,0-1 0,0 1-1,-1 0 1,1 0 0,0-1 0,-1 1-1,1-1 1,-1 1 0,1-1-1,-1 0 1,0 1 0,0-1-1,0 0 1,0 0 0,0 0 0,0 0-1,0 0 1,-1 0 0,1 0-1,0 0 1,-1 0 0,0 0-1,0 0 1,0 0 0,0-1 0,0 1-1,0 0 1,0 0 0,-1 0-1,1 0 1,-1 0 0,1 0-1,-1 0 1,-1-2 0,0-2-32,0 1 0,0 0-1,0-1 1,-1 1 0,0 0 0,0 1 0,-1-1 0,1 1 0,-1-1 0,0 1 0,0 0-1,0 0 1,-10-6 0,8 7-45,0 0 0,-1 0 0,1 1 0,-1 0-1,0 0 1,1 0 0,-1 1 0,0 0 0,0 1 0,0-1-1,-13 2 1,16 0-176,0 0-1,-1 0 1,1 0 0,0 0-1,-1 1 1,1-1 0,0 1-1,0 0 1,1 1 0,-1-1-1,0 1 1,1-1-1,-1 1 1,1 0 0,0 0-1,0 1 1,0-1 0,0 1-1,-2 3 1,-7 15-5076</inkml:trace>
</inkml:ink>
</file>

<file path=word/ink/ink2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15:40.8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524 29 12219,'0'0'15000,"-32"3"-12769,-1 5-2167,-1-2 0,0-2-1,0-1 1,0-2 0,0-1-1,0-2 1,0-1 0,1-1-1,-1-2 1,1-2 0,-48-17-1,80 24-66,-1 1 0,1-1 0,0 1 0,-1-1 0,1 1 0,0-1 0,-1 1 0,1-1 0,0 1 0,-1 0 0,1 0 0,-1 0 0,1 0 0,0 0 0,-1 0 0,1 0 0,-1 1 0,1-1 0,0 0 0,-1 1 0,1-1-1,0 1 1,-3 1 0,3 0-6,0 0 0,0 0 0,1 1 0,-1-1 0,1 0 0,-1 1 1,1-1-1,0 0 0,0 1 0,0-1 0,1 5 0,-1 10-3,17 303 118,-8-204-73,-8-101-9,0 1 0,1 0 0,0-1 0,2 1 0,5 14 0,-8-26-17,1 0 1,-1 0 0,1-1-1,1 1 1,-1-1-1,0 1 1,1-1-1,0 0 1,-1 0 0,1 0-1,1 0 1,-1 0-1,0-1 1,1 0-1,-1 1 1,1-1 0,-1-1-1,1 1 1,0 0-1,0-1 1,0 0-1,0 0 1,7 1 0,19 0 45,-1-1 0,1-1 1,57-9-1,32 0-1569</inkml:trace>
  <inkml:trace contextRef="#ctx0" brushRef="#br0" timeOffset="402.27">52 357 12707,'0'0'11602,"59"-19"-10338,-28 14-159,3 1-329,3 1-296,2 2-312,-1 1-168,0-1-24,11-4-1104,-6 0-2801,-8-1-3065</inkml:trace>
</inkml:ink>
</file>

<file path=word/ink/ink2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15:42.0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 10666,'0'0'5875,"11"0"-2356,94-3 2308,-35-1-2469,80 7 0,-131 2-3418,-13-2-1499,-14-2-2283,-4-1-3128</inkml:trace>
</inkml:ink>
</file>

<file path=word/ink/ink2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15:41.6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23 15067,'0'0'14210,"10"-2"-13690,56-7-428,0 2 0,91 2 0,-178 22-8226,5-7 934</inkml:trace>
</inkml:ink>
</file>

<file path=word/ink/ink2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14:30.6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8353 385 12243,'0'0'11601,"10"0"-9786,308-20 1738,-305 19-3618,-7 0-3756,-16 3-2312,-6 1-2746</inkml:trace>
  <inkml:trace contextRef="#ctx0" brushRef="#br0" timeOffset="396.06">8426 609 12083,'0'0'6449,"57"3"-3945,-25-3-55,5 0-593,2 0-511,0-3-665,-5 0-208,-6 2-256,-5 0-160,-9 1-56,-4 0-488,-6 0-1449</inkml:trace>
  <inkml:trace contextRef="#ctx0" brushRef="#br0" timeOffset="-2657.96">6144 1 6729,'0'0'15497,"-5"0"-13935,1 0-1448,0 1-1,0 0 1,0 0 0,1 0 0,-1 1 0,0-1-1,1 1 1,-1 0 0,1 0 0,-1 0 0,1 0-1,0 1 1,0 0 0,0-1 0,0 1 0,0 0-1,1 0 1,-1 1 0,1-1 0,-3 6 0,-9 14 336,-21 44 1,21-36-276,1 2-1,2-1 1,1 1-1,2 1 1,1 0-1,2 0 1,-2 51-1,7-70-119,1-1 0,0 0-1,1 0 1,0 1 0,1-1 0,1-1-1,0 1 1,1-1 0,8 17 0,-8-22-31,0 0 0,1 0 1,-1-1-1,1 1 1,1-1-1,0-1 0,0 1 1,0-1-1,0 0 1,1-1-1,0 0 0,0 0 1,1-1-1,-1 0 1,12 4-1,-16-6-24,-1-1 0,1 0 1,-1 0-1,1 0 0,0 0 0,-1 0 0,1-1 1,0 1-1,0-1 0,-1 0 0,1 0 0,0-1 1,0 1-1,-1-1 0,1 0 0,0 0 0,-1 0 1,1 0-1,-1-1 0,1 1 0,-1-1 0,0 0 1,1 0-1,-1 0 0,0-1 0,-1 1 0,1-1 1,0 1-1,-1-1 0,1 0 0,-1 0 1,0 0-1,4-6 0,-4 2-30,1 1 1,-1-1 0,0 0-1,0 1 1,-1-1-1,1 0 1,-2 0-1,1 0 1,-1 0 0,0 0-1,0 0 1,-1 0-1,0 0 1,-1 0-1,1 0 1,-1 0 0,-5-11-1,3 10-16,0 0 0,0 1 0,-1-1 0,0 1 0,-1 0 0,1 0-1,-1 1 1,0-1 0,-1 1 0,0 1 0,0-1 0,0 1 0,-1 1 0,-9-6 0,13 8 42,0 1 0,0-1 1,-1 1-1,1 0 0,0 0 0,-1 0 1,1 0-1,-1 1 0,1 0 1,-1 0-1,1 0 0,0 1 0,-1-1 1,1 1-1,-1 0 0,1 0 1,0 0-1,0 1 0,-1 0 0,1 0 1,0 0-1,1 0 0,-1 0 1,0 1-1,1 0 0,-1 0 0,1 0 1,0 0-1,-4 5 0,3-3-118,0-1 0,1 1 0,0 0 0,0 0 0,0 0 0,0 0 0,1 0 0,0 1 0,0-1 0,1 1 0,-2 7 0,3-10-340,-1 1-1,1-1 1,0 0-1,1 1 1,-1-1-1,0 0 1,1 1-1,0-1 1,0 0-1,0 0 1,0 1-1,0-1 0,1 0 1,-1 0-1,1 0 1,0-1-1,0 1 1,0 0-1,0-1 1,4 4-1,16 11-6693</inkml:trace>
  <inkml:trace contextRef="#ctx0" brushRef="#br0" timeOffset="-2082.11">6329 86 13931,'0'0'4596,"-9"9"-2936,3-3-1269,2-2-213,0 0-1,1-1 1,-1 1-1,1 0 1,0 1 0,0-1-1,0 0 1,1 1 0,0 0-1,-1 0 1,2-1-1,-1 1 1,0 0 0,0 6-1,1 0-86,1-1-1,0 0 0,0 0 1,1 0-1,1 0 0,-1 0 0,2 0 1,-1 0-1,1-1 0,1 1 1,0-1-1,0 0 0,11 16 1,3 1-95,2 0 0,2-2 0,23 23 0,-23-26-32,-1 1 1,-1 1 0,28 42-1,-46-62 39,0 0 1,0 0-1,-1 0 0,1 0 0,-1 1 1,0-1-1,0 0 0,0 1 0,0-1 0,0 1 1,-1-1-1,1 1 0,-1-1 0,0 1 1,0-1-1,0 1 0,-1-1 0,-1 6 0,1-6 38,-1 0-1,0-1 0,0 1 0,1-1 0,-2 1 1,1-1-1,0 0 0,0 0 0,-1 0 0,1 0 1,-1-1-1,1 1 0,-1-1 0,0 1 0,0-1 1,0 0-1,0 0 0,0 0 0,0-1 0,0 1 1,-3 0-1,-9 2 137,1-1-1,-1-1 1,0 0 0,1-1 0,-1 0 0,0-1 0,1-1-1,-21-4 1,32 5-172,-1 0-1,0 0 1,1-1 0,-1 1-1,1-1 1,-1 1-1,1-1 1,0 0-1,-1-1 1,1 1 0,0 0-1,1-1 1,-1 0-1,0 1 1,1-1 0,0 0-1,-1-1 1,1 1-1,0 0 1,1-1-1,-1 1 1,1-1 0,-1 1-1,1-1 1,0 0-1,0 1 1,1-1 0,-1 0-1,1 0 1,0 1-1,0-1 1,0 0 0,0 0-1,1 0 1,-1 1-1,1-1 1,1-4-1,6-12-192,0 1 0,0 0 0,2 1-1,0 0 1,2 0 0,0 1-1,15-17 1,14-22-199,-19 24 260,-10 15 39,0 0-1,-1 0 0,0-2 1,-2 1-1,0-1 1,10-32-1,-19 50 134,0 0 1,0 0-1,0 1 0,0-1 0,0 0 1,0 0-1,0 0 0,0 0 1,0 0-1,0 0 0,0 0 1,0 1-1,-1-1 0,1 0 1,0 0-1,-1 0 0,1 0 1,0 1-1,-1-1 0,1 0 1,-1 0-1,1 1 0,-1-1 1,0 0-1,1 1 0,-1-1 0,0 1 1,1-1-1,-3 0 0,0-1 7,0 1 0,0 0 0,0 0-1,-1 0 1,1 0 0,0 1-1,-1-1 1,-4 1 0,-5 0-32,1 1 0,-1 0 0,-21 5 1,29-5-47,0 1 0,0-1 0,0 1 0,0 0 0,1 1 0,-1-1 0,1 1 0,-1 0 0,1 0 0,-8 8 0,10-9-366,0 1 0,0 0 0,0-1 1,0 1-1,1 0 0,-1 0 0,1 0 0,0 1 0,-1-1 1,2 0-1,-2 5 0,1 13-6215</inkml:trace>
  <inkml:trace contextRef="#ctx0" brushRef="#br0" timeOffset="-1638.69">7186 374 13019,'0'0'10761,"-6"12"-9236,-23 29-163,-58 64-1,23-29-690,57-68-618,-1 1 18,0 1-1,1 0 1,0 0-1,0 0 1,1 1 0,-7 18-1,15-40-2561,3-18-6303,-2 8-13</inkml:trace>
  <inkml:trace contextRef="#ctx0" brushRef="#br0" timeOffset="-1253.71">6934 340 12755,'0'0'1685,"4"9"-26,15 26-142,1-1-1,2-1 1,1-1-1,27 30 1,-19-26-443,-2 2-1,42 73 1,-63-90-574,-8-21-503,0 0 1,0 0 0,0 0-1,0 0 1,0 0-1,0 0 1,0 0 0,0 0-1,0 1 1,0-1 0,0 0-1,0 0 1,0 0 0,0 0-1,0 0 1,0 0 0,0 0-1,0 1 1,0-1 0,0 0-1,0 0 1,0 0 0,0 0-1,0 0 1,0 0 0,0 0-1,0 0 1,0 1 0,0-1-1,0 0 1,0 0 0,0 0-1,-1 0 1,1 0 0,0 0-1,0 0 1,0 0 0,0 0-1,0 0 1,0 0 0,0 0-1,0 0 1,0 0 0,-1 0-1,1 0 1,0 1-1,0-1 1,0 0 0,0 0-1,0 0 1,0 0 0,0 0-1,-1 0 1,1 0 0,0-1-1,0 1 1,0 0 0,0 0-1,0 0 1,0 0 0,0 0-1,0 0 1,-1 0 0,0-2-398,-1 1 0,1-1 0,0 0 0,0 1 0,-1-1 0,1 0 0,0 0 0,1 0 0,-1 0 0,0 0 0,1 0 0,-1 0 0,1 0-1,-1 0 1,1-3 0,-1-20-5441</inkml:trace>
  <inkml:trace contextRef="#ctx0" brushRef="#br0" timeOffset="-436.88">7696 328 5313,'0'0'18612,"-11"-2"-16850,6 1-1683,0 0 0,0 0 0,0 0-1,0 0 1,0-1 0,0 0 0,0 0 0,1 0 0,-1-1 0,1 0 0,0 1 0,0-1 0,-1-1 0,2 1 0,-1-1-1,0 1 1,1-1 0,0 0 0,0-1 0,0 1 0,0 0 0,1-1 0,0 1 0,-1-1 0,2 0 0,-1 0-1,1 0 1,-2-8 0,2 2-190,0 0-1,0 0 1,2-1 0,-1 1-1,1 0 1,1 0-1,3-13 1,-4 21 77,0 1 0,0-1 0,0 0 0,0 1 0,0-1 1,0 1-1,1-1 0,0 1 0,-1 0 0,1-1 0,0 1 0,0 0 0,0 0 0,4-2 0,-4 3 24,0 0-1,0 0 1,0 1-1,0-1 1,0 1-1,0-1 0,0 1 1,0 0-1,0 0 1,1 0-1,-1 0 1,0 0-1,0 0 0,0 1 1,0-1-1,0 1 1,0 0-1,0-1 1,0 1-1,0 0 0,0 0 1,3 2-1,0 1 12,0 0 0,0 0-1,0 0 1,-1 1-1,1 0 1,-1 0 0,0 0-1,0 0 1,-1 1 0,0 0-1,0-1 1,0 1 0,0 0-1,2 12 1,2 4 45,-2 0 0,4 43 0,-8-51 13,0 0 0,-1 0 0,-1-1 0,0 1 0,-1 0 0,0-1 0,-1 1-1,-1-1 1,0 1 0,0-1 0,-2-1 0,0 1 0,0-1 0,-1 0 0,0 0 0,-1-1-1,-1 0 1,-15 16 0,3-5 177,0-1 0,-1-1 0,-26 17 0,39-30-173,-1-1 0,1 0 1,-1-1-1,0 0 0,0-1 0,0 0 1,-1 0-1,1-1 0,-1 0 1,0-1-1,-15 1 0,25-3-69,0 0 0,0 0-1,1 0 1,-1 0 0,0-1 0,0 1-1,0 0 1,1-1 0,-1 1 0,0 0-1,1-1 1,-1 1 0,0-1-1,1 1 1,-1-1 0,0 1 0,1-1-1,-1 0 1,1 1 0,-1-1 0,1 0-1,-1 1 1,1-1 0,0 0-1,-1 0 1,1 1 0,0-1 0,-1 0-1,1 0 1,0 0 0,0 1 0,0-1-1,0 0 1,0 0 0,0 0 0,0 0-1,0 1 1,0-1 0,0 0-1,1 0 1,-1 0 0,0 1 0,1-2-1,-1-1-68,1 0 0,0 0 0,0 0 0,0 0 0,0 0 0,0 0 0,1 0 0,0 0 0,-1 1 0,5-5 0,-4 4 35,1 1 0,1-1 1,-1 1-1,0 0 0,1 0 1,-1 0-1,1 0 0,0 1 1,-1-1-1,1 1 0,0 0 1,0 0-1,0 1 0,0-1 1,0 1-1,-1 0 0,1 0 1,0 0-1,0 0 0,0 1 1,0 0-1,0-1 0,0 2 1,0-1-1,-1 0 0,1 1 1,6 3-1,8 5 51,-1 2 0,-1 0 1,0 1-1,21 20 0,17 14-41,-52-45 101,1 0 0,-1-1-1,1 1 1,-1 0-1,1-1 1,0 1 0,-1-1-1,1 0 1,0 0-1,0 0 1,0-1 0,0 1-1,0 0 1,0-1-1,0 0 1,0 0 0,0 0-1,0 0 1,0 0-1,3-1 1,-2-2 47,1 1 0,-1-1 0,0 0 0,0 0 0,0 0 0,-1 0 0,1-1 0,-1 1 0,0-1 0,0 0-1,4-6 1,-3 5-75,0 0 0,0 0-1,-1 0 1,1 0 0,-1-1-1,-1 0 1,1 1 0,-1-1-1,0 0 1,0 0 0,0-1 0,-1 1-1,0 0 1,0 0 0,-1-1-1,0-11 1,34 11-13523,-16 2 173</inkml:trace>
  <inkml:trace contextRef="#ctx0" brushRef="#br0" timeOffset="35835.83">1 2048 9026,'0'0'15282,"9"-13"-14179,26-35-561,106-157 420,-120 171-925,-2-2-1,-1 0 1,-2-1 0,16-55 0,-31 86-119,6-16 411,-2 19-100,0 13-181,12 65 496,12 123 1,6 33 825,-11-138 324,-41-116-1306,13 21-559,0-1-1,0 1 1,-1 0-1,1 0 1,0 1-1,-1 0 1,1-1-1,-1 1 0,1 1 1,-1-1-1,1 1 1,-1-1-1,0 1 1,-8 2-1,-72 15-888,38-6 772,-4-6 366,47-5 81,7-1-17,28-4-54,73-4 243,140 4 0,-157 6 650,-87-1-1012,-1 0-1,1 0 1,-1 0 0,1 0-1,-1 0 1,1 0-1,-1 0 1,1 0 0,-1-1-1,1 1 1,-1 0-1,1 0 1,-1 0 0,1-1-1,-1 1 1,1 0 0,0-1-1,-1 1 1,1 0-1,-1-1 1,1 1 0,0 0-1,0-1 1,-1 1-1,1-1 1,-1 0 0,2-9-5937</inkml:trace>
  <inkml:trace contextRef="#ctx0" brushRef="#br0" timeOffset="36737.11">860 1467 10186,'0'0'7771,"2"9"-5722,30 114 1968,-3 32-281,12 213 1,-47-462-5213,5-100-1,2 190 1419,-1 1 0,0-1 0,1 0 0,0 1 0,0-1-1,0 1 1,0-1 0,1 1 0,-1-1 0,1 1 0,0 0-1,0 0 1,0 0 0,0 0 0,0 0 0,1 0-1,0 1 1,-1-1 0,1 1 0,0 0 0,0 0 0,0 0-1,0 0 1,1 0 0,-1 0 0,0 1 0,1 0 0,-1 0-1,1 0 1,0 0 0,-1 0 0,1 1 0,0 0 0,4-1-1,-3 1-7,1 0 0,-1 1 0,1-1-1,-1 1 1,0 0 0,0 0 0,1 1-1,-1 0 1,0 0 0,0 0 0,0 0-1,-1 1 1,1 0 0,0 0 0,-1 0-1,0 0 1,0 1 0,0 0 0,0-1-1,0 2 1,-1-1 0,0 0 0,4 6-1,-6-7 97,0 1-1,0-1 1,0 1-1,0-1 1,0 1-1,-1-1 1,1 1-1,-1-1 1,0 1-1,0-1 0,0 1 1,-1-1-1,1 1 1,-1-1-1,0 1 1,0-1-1,0 1 1,0-1-1,0 0 1,-1 0-1,0 1 1,0-1-1,0 0 1,0-1-1,0 1 0,0 0 1,-1-1-1,1 1 1,-1-1-1,-4 4 1,-11 7 275,0 0 1,-1-1 0,-35 18-1,31-19-218,22-10-85,1-1-1,0 0 1,-1 0-1,1 0 0,0 0 1,-1 0-1,1 0 1,0 0-1,0 1 0,-1-1 1,1 0-1,0 0 0,0 0 1,-1 0-1,1 1 1,0-1-1,0 0 0,-1 0 1,1 1-1,0-1 1,0 0-1,0 1 0,0-1 1,-1 0-1,1 1 0,0-1 1,0 0-1,0 0 1,0 1-1,0-1 0,0 0 1,0 1-1,0-1 0,0 0 1,0 1-1,0-1 1,0 0-1,0 1 0,0-1 1,0 0-1,0 1 1,1-1-1,-1 0 0,0 1 1,0-1-1,0 0 0,0 0 1,1 1-1,-1-1 1,0 0-1,0 0 0,0 1 1,1-1-1,-1 0 1,0 0-1,1 0 0,-1 1 1,0-1-1,0 0 0,1 0 1,-1 0-1,0 0 1,1 0-1,-1 0 0,0 0 1,1 1-1,-1-1 1,0 0-1,1 0 0,27 8 174,-24-7-134,75 13 449,-52-10-747,-1 1-1,0 2 1,32 11 0,-52-16-2356</inkml:trace>
  <inkml:trace contextRef="#ctx0" brushRef="#br0" timeOffset="37364.63">1451 1901 6241,'0'0'7798,"-5"-9"-5220,4 7-2433,-3-6 759,0 0-1,-1 0 0,0 1 0,0 0 0,-7-8 1,11 14-801,0-1 1,0 1-1,0 0 1,-1 0-1,1 0 1,0 0-1,-1 0 1,1 0-1,-1 0 1,1 0-1,-1 0 1,1 1-1,-1-1 1,0 1-1,1-1 1,-1 1-1,0-1 1,1 1-1,-1 0 1,0 0-1,1 0 1,-1 0-1,0 0 1,1 0-1,-1 1 1,0-1-1,1 1 1,-1-1-1,0 1 1,1-1-1,-1 1 1,1 0-1,-1 0 1,1 0-1,-1-1 1,1 2-1,0-1 1,-1 0-1,-1 2 1,0 1-72,-1 0 1,1-1 0,0 1-1,0 1 1,1-1 0,-1 0 0,1 1-1,0-1 1,0 1 0,0 0-1,1-1 1,-1 1 0,1 0 0,1 0-1,-1 0 1,1 0 0,-1 0-1,1 0 1,1 0 0,-1 0-1,1 0 1,0 0 0,0 0 0,2 7-1,-1-9-26,0 1 0,0-1 0,0 1 0,0-1 0,0 0 0,0 0 0,1 0 0,0 0 0,-1 0 0,1 0 0,0-1 0,0 0 0,1 1 0,-1-1 0,0 0 0,1-1 0,-1 1 0,1 0 0,0-1 0,-1 0 0,1 0 0,0 0 0,0 0 0,0-1 0,0 0 0,0 1 0,0-1 0,0-1 0,-1 1 0,1-1 0,6-1 0,-7 1 5,0 0-1,0-1 1,0 1-1,0-1 1,0 0-1,0 0 1,-1 0-1,1 0 1,-1 0 0,1-1-1,-1 1 1,0-1-1,0 0 1,0 1-1,0-1 1,-1 0-1,1 0 1,-1 0-1,1 0 1,-1-1-1,0 1 1,0 0-1,-1 0 1,1-6 0,0 4 2,0 1 0,0-1 0,-1 1 0,1-1 0,-1 1 0,0-1 0,-1 1 0,1-1 0,-1 1 0,0-1 0,0 1 0,0-1 1,-1 1-1,0 0 0,0 0 0,0-1 0,-5-6 0,9 48-293,56 147 168,-1 0 66,-50-154 46,-2 1-1,-1 0 1,-1-1-1,-1 44 1,-3-67 6,0 0 1,0-1 0,0 1-1,-1 0 1,0 0-1,0-1 1,-1 1 0,0-1-1,0 0 1,-1 0-1,1 0 1,-1 0 0,0-1-1,-1 0 1,0 0-1,1 0 1,-2 0 0,1 0-1,0-1 1,-1 0-1,0 0 1,-7 2 0,8-3 43,0 0 1,-1-1 0,0 0-1,1 0 1,-1 0 0,0-1-1,0 0 1,0 0 0,0 0-1,0-1 1,0 0 0,0 0 0,0-1-1,0 1 1,0-1 0,0-1-1,0 1 1,0-1 0,1 0-1,-1 0 1,0-1 0,1 1-1,0-1 1,0-1 0,-7-4-1,5 2-11,1-1 0,-1 1 0,1-1 0,1-1 0,-1 1 0,1-1 0,0 0-1,1 0 1,0 0 0,0-1 0,1 0 0,0 1 0,0-1 0,-1-12-1,3 15-76,0 0 0,1 0-1,0-1 1,0 1-1,0 0 1,1 0 0,0-1-1,0 1 1,0 0 0,1 0-1,0 0 1,0 0-1,1 0 1,0 1 0,0-1-1,0 1 1,0 0-1,1 0 1,0 0 0,0 0-1,0 0 1,8-5-1,89-60-5554,-50 40-1018</inkml:trace>
  <inkml:trace contextRef="#ctx0" brushRef="#br0" timeOffset="37810.14">1761 1782 14899,'0'0'9082,"82"-10"-8938,-46 10-136,-1 0-8,-3 0-344,-4 9-912,-10-1-1625,-9-1-3240</inkml:trace>
  <inkml:trace contextRef="#ctx0" brushRef="#br0" timeOffset="38230.9">1855 1961 11707,'0'0'11498,"71"10"-11162,-3-12-336,-7-8-1296,-2-2-4353</inkml:trace>
  <inkml:trace contextRef="#ctx0" brushRef="#br0" timeOffset="38659.21">2467 1979 12243,'0'0'13300,"8"-13"-12529,27-39-492,50-105 1,-74 132-259,-1 0 1,-1 0-1,-1-1 0,-1 0 0,-2 0 1,0-1-1,0-42 0,10 236 919,-3-50-104,-9-63-393,-3-31-223,1 0 0,1 1 0,2-1 0,7 30 0,-7-51-296,1-12-238,3-17-915,-7 22 689,9-28-3877,0-1-2157</inkml:trace>
  <inkml:trace contextRef="#ctx0" brushRef="#br0" timeOffset="39120.12">2835 1686 7962,'0'0'5946,"0"8"-3185,-2 9-1053,0 6-308,1 0-1,1 0 0,0 0 1,2 0-1,5 25 0,-6-43-1303,0 0 0,1 1 0,0-1 0,0 0 0,0 0 0,0 0 0,1 0 0,0 0-1,0-1 1,0 1 0,1-1 0,-1 0 0,1 0 0,0 0 0,0 0 0,1-1 0,-1 1-1,1-1 1,-1 0 0,1-1 0,0 1 0,0-1 0,0 0 0,1 0 0,-1 0 0,0-1 0,1 0-1,5 1 1,-8-2-60,1 1 0,-1-1-1,0 0 1,0 0 0,0 0 0,0 0-1,0 0 1,1-1 0,-1 1-1,0-1 1,0 0 0,0 0 0,0 0-1,0 0 1,-1 0 0,1-1-1,0 1 1,0-1 0,-1 0 0,1 0-1,-1 0 1,0 0 0,1 0-1,-1-1 1,0 1 0,1-3-1,1-2-2,-1 0 0,-1 0 0,1 0-1,-1 0 1,0 0 0,-1 0 0,0-1-1,0 1 1,-1 0 0,0-10 0,-1 5-39,0 1 1,-1 0 0,0 0-1,-1 1 1,0-1-1,-1 0 1,0 1 0,-1 0-1,0 0 1,0 0 0,-8-9-1,9 13-141,0-1 0,-1 1 0,0 0 0,0 1 0,0-1 0,-1 1 0,0 0 0,0 1 0,0-1 0,0 1 0,-1 0 0,1 1 0,-1 0 0,0 0 0,-1 0-1,1 1 1,-8-2 0,15 4 35,-1 0-1,1 0 1,-1 0-1,1 0 1,0 0-1,-1-1 1,1 1 0,0 0-1,-1 1 1,1-1-1,0 0 1,-1 0-1,1 0 1,0 0-1,-1 0 1,1 0-1,0 0 1,-1 0-1,1 1 1,0-1-1,-1 0 1,1 0-1,0 0 1,0 1-1,-1-1 1,1 0-1,0 0 1,0 1-1,-1-1 1,1 0-1,0 1 1,0-1 0,0 0-1,0 1 1,-1-1-1,1 0 1,0 1-1,0-1 1,0 0-1,0 1 1,0-1-1,0 0 1,0 1-1,0-1 1,0 0-1,0 1 1,0-1-1,0 1 1,0-1-1,1 1 1,6 18-6789,6-2-83</inkml:trace>
  <inkml:trace contextRef="#ctx0" brushRef="#br0" timeOffset="39121.12">3173 1672 12307,'0'0'4445,"-11"4"-1892,7-3-2329,-1 0-1,1 1 1,-1-1-1,1 1 1,-1 0-1,1 1 1,0-1-1,0 1 1,0-1-1,1 1 0,-1 1 1,0-1-1,1 0 1,0 1-1,0 0 1,0-1-1,0 1 1,1 0-1,0 1 1,0-1-1,0 0 0,0 1 1,0-1-1,1 1 1,0-1-1,-1 6 1,1-3-119,1 0 0,0 0 0,0-1 1,1 1-1,0 0 0,0-1 0,0 1 1,1-1-1,0 1 0,1-1 0,-1 0 1,1 1-1,0-1 0,0-1 0,1 1 1,0 0-1,0-1 0,0 0 0,1 0 1,0 0-1,0-1 0,0 1 0,0-1 1,1 0-1,-1-1 0,1 1 0,0-1 1,0 0-1,1-1 0,-1 1 0,0-1 1,1-1-1,-1 1 0,1-1 0,0 0 1,12 0-1,-16-1-85,0 1 1,0-1 0,0 0-1,0 0 1,0 0-1,0 0 1,0-1-1,0 1 1,0-1-1,0 0 1,0 1-1,0-1 1,0-1-1,0 1 1,0 0-1,-1-1 1,1 0 0,0 1-1,-1-1 1,0 0-1,4-3 1,-4 0-4,0 1 1,1-1-1,-2 1 1,1-1-1,0 0 0,-1 0 1,0 0-1,0 1 1,0-1-1,-1 0 1,0 0-1,0-9 1,-1 5-40,0 0 1,0 0 0,-1 0 0,0 0-1,0 0 1,-1 0 0,-1 1 0,1-1-1,-1 1 1,-1 0 0,1 0 0,-2 0-1,1 1 1,-1-1 0,0 1 0,-12-11-1,12 13-245,0 0 0,-1 0-1,1 1 1,-1 0 0,0 0-1,0 0 1,0 1 0,-1 0-1,1 0 1,-1 1 0,0 0-1,-9-1 1,2 4-2652,9 4-1917,4 4-1721</inkml:trace>
  <inkml:trace contextRef="#ctx0" brushRef="#br0" timeOffset="39558.91">3452 1682 10906,'0'0'5287,"-11"9"-3007,4-4-1851,1 0-23,0-1 1,1 1-1,-1 0 0,1 1 1,0-1-1,0 1 0,1 0 1,0 0-1,0 1 0,0-1 1,1 1-1,0-1 0,-4 13 1,6-15-261,0 0 1,1 0-1,-1 0 1,1 0-1,0 0 1,0 1-1,1-1 1,-1 0 0,1 0-1,0 0 1,0 0-1,0 0 1,0-1-1,1 1 1,-1 0 0,1 0-1,0-1 1,0 1-1,1-1 1,-1 0-1,1 0 1,-1 1-1,1-2 1,5 5 0,-3-4-106,1 1 1,0-1 0,0-1 0,0 1 0,0-1 0,0 0 0,1 0 0,-1-1 0,1 0 0,-1 0 0,1 0 0,-1-1 0,1 0 0,10-1 0,-14 0-27,0 1 1,0 0-1,0-1 1,0 1 0,1-1-1,-1 0 1,0 0-1,0-1 1,0 1 0,-1 0-1,1-1 1,0 0-1,0 0 1,-1 1 0,1-1-1,-1-1 1,0 1-1,0 0 1,0-1 0,2-2-1,-2 1 9,0 0 1,0 0-1,0-1 0,-1 1 0,0-1 0,0 1 0,0-1 0,0 1 1,-1-1-1,0 0 0,0 1 0,0-8 0,-2 1-20,0 0 1,0 0-1,-1 0 0,0 0 0,-1 1 1,0 0-1,-1-1 0,0 1 0,0 1 0,-12-16 1,-24-12-121,39 35 39,-1 0 1,1 0-1,-1 1 1,0-1-1,1 1 1,-1 0-1,0 0 1,0 0-1,0 0 1,0 0 0,0 0-1,0 1 1,0 0-1,-6-1 1,8 2-73,1-1-1,-1 0 1,1 0 0,-1 1 0,1-1-1,-1 0 1,1 1 0,0-1 0,-1 0 0,1 1-1,-1-1 1,1 1 0,0-1 0,-1 1 0,1-1-1,0 1 1,0-1 0,-1 1 0,1-1 0,0 1-1,0-1 1,0 1 0,0-1 0,0 1 0,-1-1-1,1 1 1,0-1 0,0 1 0,0 0 0,1-1-1,-1 1 1,0-1 0,0 2 0,0 1-1080,0 14-5183</inkml:trace>
  <inkml:trace contextRef="#ctx0" brushRef="#br0" timeOffset="40062.37">3855 1760 11747,'0'0'14944,"-10"-4"-14292,8 3-629,0 0-1,0 0 1,0 0-1,-1 0 1,1 0-1,0 0 1,0 1 0,-1-1-1,1 1 1,0-1-1,-1 1 1,1 0-1,0 0 1,-1 0-1,1 0 1,0 1-1,-1-1 1,1 0-1,0 1 1,-1 0 0,1 0-1,0-1 1,0 1-1,0 1 1,0-1-1,0 0 1,0 0-1,0 1 1,0-1-1,0 1 1,1 0 0,-1-1-1,1 1 1,-1 0-1,1 0 1,-1 0-1,1 0 1,0 0-1,0 0 1,-1 5-1,-1-1 10,1 0-1,-1 1 1,1-1-1,1 1 1,0 0-1,0 0 1,0-1-1,0 1 1,1 0-1,0 0 1,1 0-1,0 0 1,3 12-1,-4-16-34,1 0-1,0-1 1,0 1-1,0-1 1,1 1-1,-1-1 1,1 1-1,-1-1 0,1 0 1,0 0-1,0 0 1,0 0-1,0 0 1,0 0-1,0-1 0,0 1 1,1 0-1,-1-1 1,1 0-1,-1 0 1,1 0-1,-1 0 1,1 0-1,0 0 0,0-1 1,-1 1-1,1-1 1,0 0-1,0 0 1,-1 0-1,1 0 1,0 0-1,0 0 0,-1-1 1,1 0-1,5-1 1,-5 1-1,-1 0 1,1 0-1,-1-1 1,1 1 0,-1 0-1,0-1 1,1 0-1,-1 0 1,0 1-1,0-1 1,0 0-1,0-1 1,0 1-1,-1 0 1,1-1 0,-1 1-1,1-1 1,-1 1-1,0-1 1,1-3-1,7-40-187,-6 101 69,18 97 1,0-7-95,-17-97 187,1-18 58,-3 0-1,0 1 1,-2-1-1,-7 58 0,7-84 14,-1 0 0,0 0 0,0 0 0,0-1 1,0 1-1,-1 0 0,1-1 0,-1 1 0,0-1 0,0 0 0,0 1 0,-1-1 0,1 0 0,-1 0 0,0 0 0,0-1 0,0 1 0,0-1 0,0 0 0,0 1 0,0-1 0,-1-1 0,1 1 0,-1 0 0,0-1 0,1 0 0,-1 0 0,0 0 0,0 0 1,0-1-1,0 1 0,0-1 0,1 0 0,-1 0 0,0-1 0,0 1 0,0-1 0,-4-1 0,0 0 20,0 0 1,0-1-1,1 0 1,-1 0-1,1-1 1,0 0-1,0 0 1,0-1-1,0 0 1,1 0-1,0-1 1,0 1-1,1-1 1,-1-1-1,1 1 1,0-1-1,-6-12 1,6 9-121,1 0-1,1-1 1,0 0 0,0 0 0,1 0-1,0 0 1,1 0 0,0 0 0,1 0-1,2-21 1,-1 25-102,0 1 0,0-1-1,1 1 1,0 0 0,0 0 0,0-1 0,1 2 0,0-1-1,0 0 1,0 0 0,1 1 0,0 0 0,0 0-1,0 0 1,1 0 0,0 1 0,0 0 0,0 0-1,0 0 1,9-4 0,86-34-6928,-54 25 964</inkml:trace>
  <inkml:trace contextRef="#ctx0" brushRef="#br0" timeOffset="40864.77">4517 1818 6905,'0'0'6449,"-7"-9"-4196,3 4-2145,2 0 336,-1 1 1,0-1-1,-1 1 0,1 0 0,-1 0 0,0 0 0,0 1 1,0-1-1,0 1 0,0 0 0,-1 0 0,1 1 0,-1-1 1,0 1-1,0 0 0,0 0 0,0 1 0,-7-2 0,7 3-306,-1 1-1,1-1 1,0 1-1,0 1 0,0-1 1,0 1-1,0 0 0,0 0 1,1 0-1,-1 0 1,1 1-1,-1 0 0,1 0 1,0 0-1,0 1 0,0-1 1,0 1-1,1 0 1,0 0-1,-1 0 0,2 0 1,-1 1-1,-2 4 0,3-5-92,0 0 0,0 0 0,0-1 0,1 1-1,0 0 1,0 0 0,0 1 0,0-1 0,0 0-1,1 0 1,0 0 0,0 0 0,0 1 0,0-1-1,1 0 1,0 0 0,0 0 0,0 0 0,0 0-1,0 0 1,1 0 0,0 0 0,0 0 0,0-1-1,0 1 1,1-1 0,-1 0 0,1 1 0,4 3-1,-5-5-38,0 0 0,0 0 0,0 0 0,1 0 0,-1-1 0,0 1 0,1-1-1,0 1 1,-1-1 0,1 0 0,0 0 0,0 0 0,0 0 0,-1-1-1,1 1 1,0-1 0,0 1 0,0-1 0,0 0 0,0 0 0,0-1 0,0 1-1,0-1 1,0 1 0,0-1 0,2-1 0,-1 0-5,-1 0 0,0-1 1,0 1-1,0-1 0,0 1 1,0-1-1,0 0 0,-1 0 0,0-1 1,1 1-1,-1 0 0,0-1 1,-1 1-1,1-1 0,-1 0 0,1 1 1,-1-1-1,0 0 0,0-5 1,3-21-217,-1-1 0,-1 0 0,-2 1 0,-1-1 0,-1 0 1,-2 1-1,-1 0 0,-1 0 0,-2 0 0,-13-34 0,21 63 224,0 0-1,-1 0 0,1 1 1,0-1-1,0 0 0,0 0 1,-1 1-1,1-1 0,0 0 1,-1 1-1,1-1 0,-1 0 1,1 1-1,0-1 0,-1 1 1,0-1-1,1 1 0,-1-1 0,1 1 1,-1-1-1,0 1 0,1-1 1,-1 1-1,0-1 0,-5 17 143,5 42 272,1-51-264,0 14 40,2 1 0,0-1 1,2 0-1,0 0 1,1-1-1,1 1 0,16 34 1,-18-46-157,0-1-1,1 0 1,0-1 0,0 1 0,1-1 0,0 0-1,0 0 1,1-1 0,8 7 0,-10-10-22,0 0 0,0 0-1,0 0 1,1-1 0,-1 0 0,0 0 0,1 0-1,0-1 1,-1 0 0,1 0 0,0 0 0,0 0 0,-1-1-1,1 0 1,10-2 0,-11 1-16,0-1-1,-1 0 1,1 0 0,0 0-1,-1-1 1,1 1-1,-1-1 1,0 0 0,0-1-1,0 1 1,0-1-1,0 0 1,-1 1 0,0-2-1,0 1 1,0 0 0,0-1-1,-1 1 1,1-1-1,-1 0 1,2-8 0,0 5-71,-1-1 1,0 1-1,-1-1 1,0 0-1,-1 0 1,0 0-1,0 0 1,0 0-1,-2 0 1,1-1-1,-3-14 1,3 23 63,0 0 0,-1 0 0,1 1 0,0-1 0,0 0 0,0 0 0,-1 1 0,1-1 0,-1 0 0,1 0 0,0 1 0,-1-1 0,1 0 0,-1 1 0,1-1 0,-1 1 0,0-1 0,1 1 0,-1-1 0,1 1 0,-1-1 0,0 1 0,0 0 0,1-1 0,-1 1 0,0 0 0,0-1 0,1 1 0,-1 0 0,0 0 0,0 0 0,0 0 0,1 0 0,-1 0 0,0 0 0,0 0 0,0 0 0,1 0 0,-1 0 0,0 1 0,0-1 0,1 0 0,-1 0 0,0 1 0,0-1 0,1 0 0,-1 1 0,0-1 0,0 1 1,-2 1 11,0 1 0,0-1 1,1 0-1,-1 1 0,0-1 1,1 1-1,0 0 0,-1 0 1,-2 5-1,1 3 87,-1 1 1,1 0-1,1 0 0,0 0 1,-2 20-1,4-25-78,0-1 0,1 1-1,0 0 1,0 0 0,1-1 0,0 1-1,0 0 1,0-1 0,1 1 0,0-1 0,0 0-1,4 7 1,-3-9-79,0-1 0,0 1 0,0-1 0,1 0 0,-1-1 0,1 1 0,0 0 0,0-1 0,0 0 0,0 0 0,0 0 0,0-1 0,0 1 0,1-1-1,-1 0 1,10 1 0,-4 0-186,52 9-2358,2-8-2477</inkml:trace>
  <inkml:trace contextRef="#ctx0" brushRef="#br0" timeOffset="41512.76">5145 1829 15691,'0'0'3274,"0"10"-1756,1 21-698,2 0 1,1 0-1,2-1 0,0 0 0,13 34 1,14 67 773,-28-106-269,2 48 0,-25-112 985,7-8-2431,2-1 0,2-1 0,-2-87 0,5 61-427,1 35 139,0 21-139,1-1 1,2 0-1,0 0 0,0 1 1,2-1-1,4-20 0,-5 38 519,-1 0 0,0 0 0,1 0-1,-1 1 1,1-1 0,-1 0 0,1 0 0,0 1-1,0-1 1,0 0 0,0 1 0,0-1-1,0 1 1,1-1 0,-1 1 0,0 0 0,1-1-1,-1 1 1,1 0 0,-1 0 0,1 0-1,0 0 1,-1 0 0,1 0 0,0 1 0,0-1-1,0 1 1,-1-1 0,1 1 0,0-1-1,0 1 1,0 0 0,0 0 0,0 0 0,0 0-1,0 0 1,0 1 0,-1-1 0,1 1-1,0-1 1,0 1 0,0-1 0,-1 1 0,1 0-1,0 0 1,-1 0 0,3 2 0,5 2-94,0 1 1,0 1-1,-1 0 0,0 0 1,0 0-1,-1 1 1,7 9-1,-6-6 274,-1 0 0,-1 0 0,0 0 0,-1 1-1,0-1 1,0 1 0,-1 0 0,4 25 0,-7-33-113,-1-1 0,1 0 0,-1 0 0,0 1 0,0-1 0,0 0 0,0 1 1,-1-1-1,1 0 0,-1 0 0,0 1 0,0-1 0,0 0 0,0 0 0,0 0 0,-1 0 0,0 0 0,1 0 1,-1-1-1,0 1 0,0-1 0,-1 1 0,1-1 0,0 0 0,-1 1 0,0-1 0,1-1 0,-1 1 1,0 0-1,0-1 0,0 1 0,0-1 0,0 0 0,0 0 0,0 0 0,-1 0 0,1-1 0,-6 1 0,5 0-47,1-1 0,-1 1-1,1-1 1,-1 0-1,1 0 1,0 0-1,-1-1 1,1 1-1,-1-1 1,1 0-1,0 0 1,-1 0-1,1-1 1,0 1-1,0-1 1,-5-2-1,7 3-158,0 0 0,0 0 0,0 0 0,0 0 0,1 0-1,-1-1 1,0 1 0,0 0 0,1 0 0,-1-1 0,1 1-1,-1 0 1,1-1 0,0 1 0,-1 0 0,1-3 0,0 1-451,0 0 0,0 0 0,1 0 0,-1 1 0,1-1 0,0 0 1,0 1-1,0-1 0,0 1 0,0-1 0,2-2 0,12-16-7533</inkml:trace>
  <inkml:trace contextRef="#ctx0" brushRef="#br0" timeOffset="41895.18">5524 1902 12003,'0'0'12154,"-34"-74"-10762,24 47-567,0-2-489,2 2-256,4 3-72,4 3-8,0 6-136,12 6-624,9 6-577,5 3-199,5 5-625,16 16-1911,-8-2 223,-6 0-1952</inkml:trace>
  <inkml:trace contextRef="#ctx0" brushRef="#br0" timeOffset="42282.69">5764 1740 8370,'0'0'9697,"-10"-1"-7958,-34-1-491,42 2-1172,1 0 0,0 1 1,-1-1-1,1 1 0,0 0 1,-1-1-1,1 1 0,0 0 0,0 0 1,-1 0-1,1 0 0,0 0 1,0 0-1,0 0 0,0 0 1,0 0-1,1 1 0,-1-1 0,0 0 1,1 1-1,-1-1 0,0 0 1,1 1-1,0-1 0,-1 1 0,1-1 1,0 2-1,-3 42 1487,3-40-1321,0-1-136,0 1 1,1-1-1,0 0 1,0 0-1,0 1 1,0-1-1,1 0 1,-1 0-1,1 0 1,0-1-1,1 1 1,-1 0-1,0-1 1,1 1-1,0-1 1,0 0-1,0 0 1,0 0-1,0 0 1,1-1-1,0 1 1,4 2-1,-2-2-51,0 0 1,0-1-1,0 1 0,0-1 0,0 0 0,0-1 0,1 1 0,-1-1 1,1 0-1,-1-1 0,1 0 0,-1 0 0,1 0 0,8-2 0,-13 1-43,1 1 0,-1-1 0,0 0-1,0 0 1,0 0 0,0 0 0,0-1 0,0 1-1,0 0 1,0-1 0,0 1 0,-1-1-1,1 0 1,0 0 0,-1 0 0,0 1 0,1-1-1,-1 0 1,0-1 0,0 1 0,0 0-1,0 0 1,-1 0 0,1-1 0,0 1-1,-1 0 1,0-1 0,1 1 0,-1 0 0,0-1-1,0 1 1,-1 0 0,1-1 0,0 1-1,-2-3 1,1-4-10,-1 0 0,0 1 0,0-1 0,-1 1 0,0 0 0,-1 0 0,0 0 0,-6-9 0,-23-23-44,19 23-2023,0-1-5030</inkml:trace>
  <inkml:trace contextRef="#ctx0" brushRef="#br0" timeOffset="42734.12">6022 1754 6449,'0'0'15545,"0"12"-13895,3 28-592,2 0 0,2 0 0,24 76 0,-17-70-488,-3 1-1,-1 0 1,4 52-1,-16-96-417,-1-7 162,-9-18 578,-12-34 363,9 0-1849,1 0-1,4-1 1,1-1 0,4 0-1,1-71 1,4 127 455,-1-1 1,1 1-1,0-1 1,1 1-1,-1-1 1,0 1-1,1-1 1,0 1-1,-1-1 0,1 1 1,0 0-1,0-1 1,0 1-1,0 0 1,1 0-1,-1 0 1,1 0-1,-1 0 1,1 0-1,0 0 0,0 0 1,0 1-1,-1-1 1,2 1-1,-1-1 1,0 1-1,0 0 1,0 0-1,1 0 1,-1 0-1,0 0 0,1 1 1,-1-1-1,1 1 1,-1-1-1,1 1 1,-1 0-1,1 0 1,-1 0-1,1 0 1,-1 0-1,1 1 0,4 1 1,3-1-30,-1 2 1,1 0-1,0 0 0,-1 1 1,1 0-1,-1 0 0,0 1 1,-1 0-1,14 10 1,-16-9 201,0 0 0,-1-1 0,1 2 0,-1-1 1,0 1-1,-1 0 0,0 0 0,0 0 0,0 0 0,-1 1 1,0-1-1,3 14 0,-5-18 55,-1 0 1,1 0-1,-1 0 1,0 0-1,0 0 1,0 0-1,-1 0 1,1 0-1,-1 0 1,0 0-1,1-1 0,-1 1 1,0 0-1,-1 0 1,1-1-1,0 1 1,-1 0-1,0-1 1,1 0-1,-1 1 0,0-1 1,0 0-1,0 0 1,-1 0-1,1 0 1,0 0-1,-1-1 1,1 1-1,-1-1 0,0 1 1,1-1-1,-1 0 1,0 0-1,0 0 1,0-1-1,0 1 1,-3 0-1,-49 5 619,31-13-2138,24 7 1236,-1-1 0,1 1-1,0-1 1,-1 0-1,1 1 1,0-1 0,0 0-1,-1 1 1,1-1 0,0 0-1,0 1 1,0-1 0,0 0-1,0 0 1,0 1 0,0-1-1,0 0 1,0 0 0,0 1-1,0-1 1,0 0-1,0 1 1,1-1 0,-1 0-1,0 1 1,1-1 0,-1 0-1,0 1 1,1-1 0,0-1-1,11-10-5359</inkml:trace>
  <inkml:trace contextRef="#ctx0" brushRef="#br0" timeOffset="43169.51">6420 1776 9602,'0'0'10749,"-11"-2"-9129,6 1-1415,-1 0 0,0 1-1,1 0 1,-1 0 0,0 0 0,0 1-1,1 0 1,-1 0 0,0 0-1,1 1 1,-8 3 0,10-4-103,0 1 1,0-1 0,0 1-1,0 0 1,1 0 0,-1 0 0,1 1-1,-1-1 1,1 1 0,0-1-1,0 1 1,0 0 0,0-1-1,1 1 1,-1 0 0,1 0-1,-1 0 1,1 1 0,0-1 0,0 0-1,1 0 1,-1 1 0,1-1-1,0 0 1,0 7 0,0-8-90,0-1 0,1 1 1,-1 0-1,1 0 0,0 0 1,-1-1-1,1 1 0,0 0 1,0-1-1,0 1 0,0-1 1,0 1-1,1-1 0,-1 0 0,0 1 1,1-1-1,-1 0 0,1 0 1,-1 0-1,1 0 0,0 0 1,-1 0-1,1-1 0,0 1 1,-1 0-1,1-1 0,0 0 1,0 1-1,0-1 0,0 0 1,-1 0-1,1 0 0,0 0 0,0 0 1,2-1-1,0 2-10,0-1 1,0 0-1,1-1 0,-1 1 0,0-1 0,0 0 1,0 0-1,0 0 0,0-1 0,-1 1 0,1-1 1,0 0-1,-1 0 0,1 0 0,5-5 1,-6 0-20,0 0 1,0 0 0,-1-1 0,0 1 0,0 0 0,-1-1 0,0 1 0,0-1-1,0-10 1,0 1-24,-1 17 38,0 0 0,0 0 0,0 0 0,0 0 0,0 0 0,0 0 0,0 0 0,0 0 0,0 0 0,1 1 0,-1-1 0,0 0 0,0 0 0,0 0 0,0 0 0,0 0 0,0 0 0,0 0 0,0 0 0,0 0 0,0 0 0,0 0 0,0 0 0,1 0 0,-1 0 0,0 0 0,0-1 0,0 1 0,0 0 0,0 0 0,0 0 0,0 0 0,0 0 0,0 0 0,0 0 0,0 0 0,0 0 0,0 0 0,0 0 0,0 0 0,1 0 0,-1 0 0,0 0 0,0 0 0,7 17 197,1 0 0,1-1 0,12 19 0,13 2-1629,-31-35 659,-1 0 1,1 0-1,0 0 1,1-1-1,-1 1 1,0 0 0,1-1-1,-1 0 1,0 0-1,6 1 1,2-2-6541</inkml:trace>
  <inkml:trace contextRef="#ctx0" brushRef="#br0" timeOffset="43752.5">6638 1828 10242,'0'0'11475,"4"8"-10302,6 20 608,-9-25 340,-8-23-1255,5 14-947,0 0 1,0 0-1,1-1 1,0 1-1,0-1 0,0 1 1,1-1-1,0 1 1,1-1-1,-1 1 0,1-1 1,0 1-1,1-1 1,0 1-1,3-9 0,-3 12 17,-1 0 0,1 0 0,0 0 0,0 0 0,0 0-1,1 0 1,-1 0 0,1 1 0,0-1 0,-1 1 0,1 0-1,0 0 1,0 0 0,1 0 0,-1 0 0,0 1 0,0-1 0,1 1-1,-1 0 1,1 0 0,-1 0 0,1 1 0,0-1 0,-1 1 0,1 0-1,0 0 1,-1 0 0,7 1 0,-6 0 59,0 0 0,-1 0 0,1 0 0,0 0 0,-1 1 0,1-1 0,-1 1 0,1 0 1,-1 0-1,0 0 0,0 1 0,0-1 0,0 1 0,0-1 0,-1 1 0,1 0 0,-1 0 0,0 0 0,3 5 0,3 7 10,-1 1 1,0-1-1,6 22 0,10 21 477,-22-57-438,-1 0-1,1 0 1,0 0-1,0 0 1,-1-1 0,1 1-1,0 0 1,0-1-1,0 1 1,0 0-1,0-1 1,0 1 0,0-1-1,0 1 1,0-1-1,0 0 1,0 1 0,0-1-1,0 0 1,0 0-1,1 0 1,-1 0-1,0 0 1,0 0 0,0 0-1,0 0 1,0-1-1,0 1 1,0 0 0,1 0-1,-1-1 1,0 1-1,0-1 1,0 1-1,0-1 1,0 0 0,-1 1-1,1-1 1,0 0-1,1-1 1,39-34 266,-37 32-329,2-3-30,0 0 0,0-1 0,0 1 1,-1-1-1,8-16 0,-11 21 14,-1 0 0,1-1 1,-1 1-1,0-1 0,0 1 0,-1-1 1,1 1-1,-1-1 0,1 1 0,-1-1 0,0 0 1,-1 1-1,1-1 0,0 1 0,-1-1 1,0 1-1,0-1 0,-2-4 0,3 7 36,-1 0-1,1 0 0,0 0 1,-1 1-1,1-1 0,0 0 0,-1 1 1,1-1-1,-1 0 0,1 1 1,-1-1-1,1 0 0,-1 1 1,0-1-1,1 1 0,-1-1 1,0 1-1,1-1 0,-1 1 1,0 0-1,0-1 0,1 1 1,-1 0-1,0 0 0,0-1 1,0 1-1,0 0 0,1 0 0,-1 0 1,0 0-1,0 0 0,-1 0 1,0 1 43,0 0 1,0 0-1,0 0 0,1 1 1,-1-1-1,0 0 1,1 1-1,-1-1 0,1 1 1,-1 0-1,1-1 0,-2 3 1,-27 54 1553,28-53-1468,0 0-1,1 0 1,-1 1-1,1-1 1,0 1-1,0-1 1,1 1-1,-1-1 1,1 1-1,1-1 1,0 7-1,0-9-133,0-1 1,0 0-1,0 1 0,0-1 0,0 0 0,1 0 0,-1 0 0,1 0 0,0 0 0,-1 0 0,1 0 0,0-1 0,0 1 0,0-1 0,0 1 1,0-1-1,1 0 0,-1 0 0,0 0 0,0 0 0,1 0 0,-1 0 0,1-1 0,-1 1 0,1-1 0,3 1 0,20 2-1051,1-1-1,46-2 0,12-9-5508,-20-3-900</inkml:trace>
  <inkml:trace contextRef="#ctx0" brushRef="#br0" timeOffset="44487.7">7580 1840 10058,'0'0'11476,"7"-3"-10121,2-1-1169,1-1 0,-1-1 1,-1 0-1,1 0 0,-1 0 0,0-1 1,-1 0-1,1-1 0,-1 0 0,-1 0 1,10-15-1,-8 8-106,0 0 1,-1 0-1,0-1 1,-1 0-1,-1-1 1,5-29-1,-6 21-117,-2-1-1,0 1 0,-2-1 1,0 1-1,-2-1 0,-1 1 1,-1-1-1,-1 1 0,-15-43 1,16 61-3,1-1 1,-1 2 0,0-1-1,-1 0 1,1 1-1,-1 0 1,-11-11 0,15 16 41,0 0 1,0-1-1,0 1 1,-1 0 0,1 0-1,0 0 1,-1 0-1,1 0 1,-1 0 0,1 1-1,-1-1 1,1 0-1,-1 1 1,1-1-1,-1 1 1,0-1 0,1 1-1,-1 0 1,0 0-1,1 0 1,-1 0-1,0 0 1,1 0 0,-1 0-1,0 0 1,1 1-1,-1-1 1,0 1 0,1-1-1,-1 1 1,1-1-1,-1 1 1,1 0-1,-1 0 1,1 0 0,0 0-1,-1 0 1,1 0-1,0 0 1,0 1-1,-2 1 1,-2 6 44,0 0 1,1 0-1,0 1 0,0 0 0,1-1 0,0 1 1,1 0-1,0 1 0,0-1 0,1 13 1,-1 15 237,6 53 0,-3-73-166,2-1 0,0 1 1,1-1-1,1 0 1,0 0-1,1-1 0,1 0 1,1 0-1,0 0 1,1-1-1,21 26 0,-22-31-65,0-1 1,0 0-1,1-1 0,1 1 0,-1-2 0,2 0 0,-1 0 0,0-1 0,1 0 0,0 0 0,1-2 0,-1 1 0,1-1 0,0-1 0,0 0 0,0-1 0,22 2 0,-31-4-45,1 0 0,0 0 0,-1-1-1,1 1 1,-1-1 0,1 0-1,-1 0 1,0 0 0,1 0 0,-1 0-1,0-1 1,0 1 0,0-1-1,0 0 1,0 0 0,0 0 0,0-1-1,2-2 1,-1 0-48,0 1 1,-1-1-1,0 0 0,0 0 1,0 0-1,-1-1 0,0 1 1,0-1-1,0 1 0,1-10 1,-1 6-112,-1 1 0,0-1 0,0 0 1,-1 0-1,0 0 0,-1 0 0,0 0 1,-1 0-1,1 1 0,-2-1 0,1 0 1,-1 1-1,0 0 0,-8-14 1,11 22 147,0 0 1,0-1-1,0 1 1,0 0-1,0 0 1,0-1-1,-1 1 1,1 0 0,0 0-1,0 0 1,0 0-1,0-1 1,0 1-1,0 0 1,0 0-1,-1 0 1,1 0 0,0-1-1,0 1 1,0 0-1,0 0 1,-1 0-1,1 0 1,0 0-1,0 0 1,0-1-1,-1 1 1,1 0 0,0 0-1,0 0 1,0 0-1,-1 0 1,1 0-1,0 0 1,0 0-1,0 0 1,-1 0 0,1 0-1,0 0 1,0 0-1,0 0 1,-1 0-1,1 0 1,0 1-1,0-1 1,0 0 0,-1 0-1,1 0 1,0 0-1,0 0 1,0 0-1,-3 16 129,5 21 354,0-27-348,0 0-1,1 0 1,0-1 0,1 1 0,0-1 0,1 0 0,0 0 0,0-1 0,1 1-1,9 10 1,-13-17-258,0 1 0,0 0 0,0-1 0,1 1-1,-1-1 1,1 0 0,0 0 0,0 0 0,-1 0 0,1 0-1,1-1 1,-1 1 0,0-1 0,0 0 0,0 0 0,1 0 0,-1 0-1,1-1 1,-1 1 0,0-1 0,1 0 0,-1 0 0,1 0-1,-1-1 1,1 1 0,-1-1 0,0 1 0,1-1 0,-1 0-1,0-1 1,0 1 0,0 0 0,4-3 0,12-12-6263</inkml:trace>
  <inkml:trace contextRef="#ctx0" brushRef="#br0" timeOffset="44881.14">7869 1347 9994,'0'0'10074,"88"-3"-11162,-38 3-3737</inkml:trace>
  <inkml:trace contextRef="#ctx0" brushRef="#br0" timeOffset="45889.74">8045 1229 2497,'0'0'19421,"0"10"-18375,4 27-348,1 0 0,2 1 0,2-2 0,19 53 1,-14-47-205,-1 1 1,-3 0-1,9 76 1,-17-52 449,-2-66-589,0-13 976,-2-10-1405,2 0 1,1 0-1,4-24 1,-4 40-80,0 1 1,0 0-1,0 0 1,1 0-1,-1 1 1,1-1-1,1 0 1,-1 0-1,0 1 1,1 0 0,0-1-1,0 1 1,0 0-1,1 0 1,-1 1-1,1-1 1,0 1-1,0 0 1,8-5-1,-10 7 77,1 0-1,-1 0 0,0 0 1,0 0-1,1 1 1,-1-1-1,0 1 1,1-1-1,-1 1 0,1 0 1,-1 0-1,0 0 1,1 0-1,-1 1 0,1-1 1,-1 1-1,0-1 1,1 1-1,-1 0 1,0 0-1,3 1 0,-1 1 36,0 0-1,-1 0 1,1 0-1,-1 0 0,1 1 1,-1 0-1,0-1 1,0 1-1,-1 0 1,4 6-1,-1 0 18,0 1 0,0 1 0,-1-1 0,-1 1-1,0-1 1,0 1 0,1 21 0,-4-29 16,-1-1-1,1 0 1,-1 1 0,0-1 0,0 0-1,0 0 1,0 1 0,-1-1-1,1 0 1,-1 0 0,0-1-1,0 1 1,0 0 0,0-1 0,0 1-1,-1-1 1,1 1 0,-1-1-1,0 0 1,1 0 0,-1 0-1,-6 2 1,6-2 38,1-1 0,0 0 1,-1 0-1,0 0 0,1 0 0,-1 0 1,0 0-1,1-1 0,-1 1 0,0-1 1,0 0-1,0 0 0,1 0 0,-1 0 0,0-1 1,0 1-1,1-1 0,-1 1 0,0-1 1,1 0-1,-1 0 0,0 0 0,1-1 0,0 1 1,-1 0-1,1-1 0,0 0 0,-3-2 1,4 3-11,-1 0 0,1-1 0,-1 1 0,1-1 0,-1 0 0,1 1 0,0-1 0,0 0 0,0 0 0,0 0 0,0 0 0,1 0 0,-1 0 0,0 0 0,1 0 0,0 0 0,-1 0 0,1 0 0,0 0 0,0-4 0,1 4-18,0 0-1,0 0 0,0 1 0,0-1 1,0 0-1,0 1 0,0-1 1,0 0-1,1 1 0,-1 0 1,1-1-1,-1 1 0,1 0 0,-1 0 1,1 0-1,0 0 0,2-2 1,8-1-36,-1 0 0,1 0 1,-1 1-1,1 0 1,19-1-1,28-1-165,-36 4 59,-1-1 0,0-1 0,0-1 0,31-9 0,-51 13 146,0-1-1,0 0 1,0 0-1,0 0 0,0 0 1,0 0-1,0-1 1,-1 1-1,1 0 0,0-1 1,-1 0-1,1 1 1,-1-1-1,1 0 0,-1 1 1,0-1-1,0 0 1,0 0-1,0 0 0,0 0 1,0 0-1,-1 0 1,1-1-1,-1 1 0,1 0 1,-1 0-1,0 0 1,0 0-1,0-1 0,0 1 1,0 0-1,-1 0 1,1 0-1,0-1 0,-1 1 1,0 0-1,-1-3 0,1 2 30,0 1-1,0 0 1,0 0-1,0-1 1,-1 1-1,1 0 1,-1 0-1,1 0 0,-1 1 1,0-1-1,0 0 1,0 1-1,0-1 1,0 1-1,0-1 1,0 1-1,-1 0 0,1 0 1,0 0-1,-1 0 1,1 0-1,0 1 1,-1-1-1,1 1 1,-1 0-1,1-1 0,-1 1 1,1 0-1,-1 0 1,1 1-1,-1-1 1,-3 1-1,4 0-8,0 1 1,1-1-1,-1 0 1,0 1-1,0-1 0,1 1 1,-1 0-1,1 0 0,-1-1 1,1 1-1,0 0 1,0 0-1,0 0 0,0 0 1,0 0-1,0 0 1,1 1-1,-1-1 0,0 0 1,1 0-1,0 1 0,0-1 1,0 0-1,0 5 1,0 0 72,-1 0 0,2 0 0,-1 1 0,1-1 0,1 0 1,3 12-1,-1-10-41,0-1 0,0 0 0,2 0 1,-1 0-1,1-1 0,9 11 0,-11-15-45,-1 1-1,1-1 1,-1 0-1,1 0 0,0 0 1,0 0-1,1 0 1,-1-1-1,0 0 0,1 0 1,0 0-1,-1-1 1,10 3-1,-12-5 0,-1 1-1,0 0 1,0-1 0,0 1-1,0-1 1,0 1-1,1-1 1,-1 1 0,0-1-1,0 0 1,0 0-1,0 1 1,-1-1 0,1 0-1,0 0 1,0 0-1,0 0 1,-1 0 0,1 0-1,-1 0 1,1-1-1,0 1 1,-1 0 0,1-2-1,12-40-34,-8 24-33,-3 13-11,1 1 0,-1-1 0,1 1 0,0 0 1,0 0-1,1 0 0,0 0 0,-1 1 0,1-1 0,1 1 0,7-6 1,-10 9 53,0-1 0,0 1 0,0 0 0,1 0 1,-1 0-1,0 0 0,1 1 0,-1-1 0,1 1 1,-1-1-1,1 1 0,-1 0 0,1 0 0,-1 0 1,1 0-1,-1 0 0,1 1 0,-1-1 0,1 1 1,-1-1-1,0 1 0,1 0 0,-1 0 0,0 0 1,0 0-1,0 1 0,1-1 0,-1 1 1,-1-1-1,4 3 0,40 38-18,-31-28 140,0-1 1,29 20 0,-36-29-77,-1 0 1,2 0 0,-1-1 0,0 0 0,1-1 0,-1 0 0,1 0 0,-1 0 0,1-1 0,12 1 0,-14-2-20,-1 0 0,1 0 0,0 0 0,0-1 0,-1 0 0,1 0 0,0 0 0,-1-1 0,1 0 0,-1 0 1,1 0-1,-1-1 0,0 0 0,7-4 0,-9 4-13,0-1 1,0 1-1,0 0 1,0-1-1,0 0 0,-1 1 1,0-1-1,0 0 1,0-1-1,0 1 1,0 0-1,-1 0 1,0-1-1,0 1 1,0-1-1,0 1 0,-1-1 1,0 1-1,0-5 1,0 6-23,0 0 1,0 1-1,-1-1 1,1 0-1,-1 1 0,0-1 1,0 1-1,0-1 1,0 1-1,0 0 1,0-1-1,-1 1 1,1 0-1,-1 0 0,1 0 1,-1 0-1,0 0 1,0 0-1,0 0 1,0 1-1,-4-3 1,5 3 13,1 1 1,-1 0-1,0-1 0,0 1 1,0-1-1,0 1 1,0 0-1,0 0 1,-1 0-1,1 0 1,0 0-1,0 0 1,0 0-1,0 0 1,0 0-1,0 0 1,0 0-1,0 1 0,0-1 1,0 0-1,-1 1 1,0 1 5,1-1 0,0 0 0,-1 0 0,1 1 0,0-1 0,0 1 0,0-1 0,0 1 0,0-1 0,0 1 0,0 0-1,0-1 1,1 1 0,-1 0 0,0 0 0,1 2 0,-2 3-24,1 0 0,0 0 0,0 1 0,1-1 0,0 0 0,0 0 0,1 0-1,0 1 1,0-1 0,0 0 0,1 0 0,0 0 0,1-1 0,-1 1 0,1-1 0,1 1-1,-1-1 1,1 0 0,0 0 0,1 0 0,-1-1 0,1 1 0,0-1 0,0 0 0,1-1-1,0 1 1,-1-1 0,2 0 0,-1-1 0,0 1 0,1-1 0,-1 0 0,1-1 0,0 0-1,0 0 1,0 0 0,0-1 0,0 0 0,0 0 0,12-1 0,12 0-3148,-8-2-2860</inkml:trace>
  <inkml:trace contextRef="#ctx0" brushRef="#br0" timeOffset="46274.06">8531 1149 16067,'0'0'1073,"85"65"-1073,-37-39-512,3-2-4009</inkml:trace>
  <inkml:trace contextRef="#ctx0" brushRef="#br0" timeOffset="46742.02">9916 1304 10186,'0'0'9141,"-4"12"-7373,-17 49 253,8-28-1143,2 1 1,1 1-1,1 0 0,-7 64 0,16-96-867,0 0 0,0 0-1,0 0 1,1 0 0,-1 0-1,0 0 1,1 0 0,0 0 0,0 0-1,0-1 1,0 1 0,0 0-1,1 0 1,-1-1 0,1 1 0,0-1-1,0 1 1,0-1 0,0 0 0,0 1-1,4 1 1,-2-1 4,0-1 0,1 0 0,-1 0 0,1 0 0,0-1 0,0 1 0,0-1 0,-1 0 0,1 0 1,0-1-1,10 0 0,0-1-472,-1 0 1,1-1 0,20-5-1,30-15-5325,-28 5-1291</inkml:trace>
  <inkml:trace contextRef="#ctx0" brushRef="#br0" timeOffset="47173.46">10129 1426 12347,'0'0'1679,"-1"13"-344,-15 151 6064,1-28-3234,8-2-3804,36-158-9684,-13 6 3635</inkml:trace>
  <inkml:trace contextRef="#ctx0" brushRef="#br0" timeOffset="47625.02">10467 1379 15035,'0'0'4461,"-10"11"-3079,-7 9-487,1 1 1,1 0-1,1 0 1,1 2-1,1-1 1,2 2-1,-15 40 1,22-51-741,0 0 1,1 0-1,1 0 1,0 0-1,1 0 1,0 0-1,1 0 1,0 0-1,1 0 1,7 24-1,-7-31-137,0-1-1,0 0 0,1-1 1,-1 1-1,1 0 0,0-1 1,1 1-1,-1-1 1,1 0-1,0 0 0,-1 0 1,2-1-1,-1 0 0,0 1 1,1-1-1,0-1 0,-1 1 1,1-1-1,0 0 1,0 0-1,1 0 0,-1 0 1,0-1-1,0 0 0,1 0 1,-1-1-1,1 0 0,6 0 1,-10 0-16,1 1 0,-1-1 0,1-1 0,-1 1 0,0 0 1,0 0-1,1-1 0,-1 1 0,0-1 0,1 0 0,-1 0 0,0 0 1,0 0-1,0 0 0,0 0 0,0-1 0,0 1 0,0 0 0,-1-1 1,1 0-1,0 1 0,-1-1 0,1 0 0,-1 0 0,0 0 0,0 0 0,0 0 1,1 0-1,-2 0 0,1 0 0,0-1 0,0 1 0,-1 0 0,1 0 1,-1-1-1,0 1 0,0 0 0,0-1 0,0 1 0,-1-4 0,1 0-44,-1 1 0,0 0 0,0 0 0,0 0-1,-1 0 1,0 0 0,0 0 0,0 0 0,-1 0-1,1 1 1,-1-1 0,0 1 0,0 0-1,-1 0 1,1 0 0,-1 0 0,-6-4 0,7 6-12,0 0 0,0 0 0,-1 0 0,1 1 1,0-1-1,-1 1 0,1 0 0,-1 0 0,1 0 0,-1 1 1,1-1-1,-1 1 0,0 0 0,1 0 0,-8 1 1,9 0-67,1-1 1,0 1 0,-1-1 0,1 1 0,-1 0-1,1 0 1,0 0 0,-1 0 0,1 0-1,0 0 1,0 0 0,0 0 0,0 0 0,0 0-1,0 1 1,0-1 0,0 0 0,1 1 0,-1-1-1,0 1 1,1-1 0,-1 1 0,1-1 0,0 1-1,-1-1 1,1 1 0,0-1 0,0 1 0,0 0-1,0-1 1,0 1 0,0-1 0,1 1-1,-1-1 1,0 1 0,2 2 0,8 22-4071,7-2-1649</inkml:trace>
  <inkml:trace contextRef="#ctx0" brushRef="#br0" timeOffset="47626.02">10728 1779 12107,'0'0'11018,"-23"72"-9738,15-46-856,1 1-424,3 5-728,1-5-688,2-8-6522</inkml:trace>
  <inkml:trace contextRef="#ctx0" brushRef="#br0" timeOffset="57293.9">2435 3079 11026,'0'0'11556,"1"-8"-9939,7-14-1258,0 1 0,2 0 0,0 1 0,1 0 0,1 0 0,29-35 0,27-47-215,-51 72-12,-2-1 0,-1 0-1,12-41 1,-28 86 218,1 1 0,1 0 0,2 28 0,0 2-35,-7 297 1312,10-383-9267,2 21-714</inkml:trace>
  <inkml:trace contextRef="#ctx0" brushRef="#br0" timeOffset="57817.45">2817 2792 12467,'0'0'4277,"7"-8"-1978,-2 1-2044,1 0 1,0 1-1,0 0 0,1 0 1,-1 1-1,1 0 0,1 0 1,-1 0-1,1 1 1,-1 0-1,1 0 0,0 1 1,1 0-1,-1 1 1,9-2-1,-10 2-79,0 1-1,0 0 1,-1 1-1,1 0 1,0 0 0,0 0-1,0 1 1,-1 0 0,1 0-1,7 2 1,-11-1-115,-1-1 1,0 0-1,0 1 1,0-1 0,0 1-1,0 0 1,0-1-1,0 1 1,0 0-1,-1 0 1,1 0-1,-1 0 1,1 1-1,-1-1 1,0 0-1,0 1 1,0-1 0,0 0-1,0 1 1,-1-1-1,1 1 1,-1 0-1,0-1 1,0 1-1,1-1 1,-2 1-1,1 0 1,0-1 0,-1 4-1,0 1 48,-1 0 0,0 0-1,0 0 1,0 0 0,-1 0-1,0 0 1,0-1 0,-1 1 0,0-1-1,0 0 1,-9 10 0,-2 1 263,-1 0 0,-26 20 0,50-38-525,1 0 1,-1 1-1,0 0 1,0 1 0,0-1-1,0 2 1,1-1 0,-1 1-1,-1 0 1,1 1 0,9 4-1,-11-4 146,-1 1-1,-1 0 1,1 1-1,0-1 1,-1 1-1,0 0 1,0 0-1,0 0 1,-1 1-1,0-1 1,0 1-1,0 0 1,-1 0-1,0 0 1,0 0 0,0 0-1,-1 0 1,0 0-1,0 1 1,0-1-1,-1 0 1,-1 9-1,0-12 34,0-1 0,0 1 0,0-1 1,-1 1-1,0-1 0,1 1 0,-1-1 0,0 0 0,0 0 0,0 0 0,0 0 0,-1 0 0,1 0 0,0-1 1,-1 1-1,1-1 0,-1 0 0,0 1 0,1-1 0,-1 0 0,0-1 0,0 1 0,0 0 0,-4 0 1,-10 2 218,0 0 1,-28 0 0,33-2-665,5-1 546,0 1 0,0-1 0,0 0 0,0-1 0,-13-2 0,1-11-2933,18 13 2130,0-1-1,0 0 1,0 0 0,0 1 0,0-1 0,1 0 0,-1 0-1,1 0 1,0 0 0,-1 0 0,1 0 0,0-3 0,0-10-7850</inkml:trace>
  <inkml:trace contextRef="#ctx0" brushRef="#br0" timeOffset="58245.99">3387 2688 12699,'0'0'12524,"-11"14"-11619,-4 4-617,0 1-1,2 0 1,0 1-1,1 1 1,1 0 0,1 1-1,-10 30 1,17-40-234,0 1 0,1 0 1,1 0-1,0 0 0,0 0 0,1 0 1,1-1-1,0 1 0,1 0 1,4 16-1,-4-24-34,-1-1 1,1 1-1,1 0 1,-1 0-1,1-1 0,-1 1 1,1-1-1,0 0 1,1 0-1,-1 0 1,1 0-1,0-1 1,0 0-1,0 1 1,0-1-1,1-1 0,-1 1 1,1-1-1,-1 1 1,1-1-1,0 0 1,0-1-1,0 0 1,0 1-1,0-1 0,0-1 1,10 1-1,-12-1-11,-1 1-1,1-1 1,-1 0-1,1 0 1,-1 0-1,0 0 1,1-1-1,-1 1 0,1-1 1,-1 0-1,1 1 1,-1-1-1,0 0 1,0 0-1,1 0 1,-1-1-1,0 1 1,0-1-1,0 1 1,0-1-1,-1 1 1,1-1-1,3-4 0,-4 3 5,1-1-1,-1 0 0,0 1 0,0-1 0,0 0 0,0 0 0,-1 0 0,1 0 0,-1 0 0,0 0 0,0 0 0,-1 0 0,1 0 0,-3-6 0,2 4-16,-1 0 0,0 1 0,0-1-1,-1 1 1,1-1 0,-1 1 0,0 0-1,-1 0 1,1 0 0,-1 0-1,0 1 1,0 0 0,-1-1 0,1 1-1,-1 1 1,0-1 0,0 1 0,0 0-1,-1 0 1,1 0 0,-1 1 0,1 0-1,-1 0 1,-11-2 0,16 4-47,0 0 0,0 1 0,0-1 1,-1 0-1,1 0 0,0 1 0,0-1 0,0 1 1,0-1-1,0 1 0,0 0 0,0-1 1,0 1-1,0 0 0,1 0 0,-1 0 0,0-1 1,0 1-1,0 0 0,1 0 0,-1 0 0,1 0 1,-1 0-1,1 0 0,-1 0 0,1 1 1,-1-1-1,1 0 0,0 0 0,0 0 0,0 0 1,0 1-1,0-1 0,0 0 0,0 0 0,0 0 1,0 0-1,0 1 0,0-1 0,1 1 1,11 49-3890,3-22-186,3-4-1495</inkml:trace>
  <inkml:trace contextRef="#ctx0" brushRef="#br0" timeOffset="58916.98">3723 2950 4017,'0'0'21223,"-11"-3"-20312,7 1-841,2 1-21,0 0 0,-1 0-1,1 0 1,0 0 0,0 1 0,0-1-1,-1 1 1,1-1 0,0 1-1,-1 0 1,1 0 0,0 0-1,-1 0 1,1 0 0,0 1 0,0-1-1,-1 1 1,1-1 0,0 1-1,0 0 1,0 0 0,0 0 0,-1 0-1,1 0 1,1 0 0,-1 1-1,0-1 1,0 1 0,0-1-1,1 1 1,-1 0 0,1-1 0,-1 1-1,1 0 1,0 0 0,-2 3-1,1-1-13,0 0 0,1 0-1,-1 0 1,1 0-1,0 1 1,0-1-1,0 0 1,0 0 0,1 1-1,0-1 1,0 1-1,0-1 1,0 0 0,1 1-1,-1-1 1,1 0-1,0 0 1,1 1 0,1 4-1,-1-7-39,-1 0-1,1 1 1,0-1 0,-1 0-1,1 0 1,0-1-1,0 1 1,0 0 0,1-1-1,-1 1 1,0-1-1,0 1 1,1-1 0,-1 0-1,1 0 1,-1 0-1,1-1 1,0 1-1,-1-1 1,1 1 0,0-1-1,-1 0 1,1 0-1,0 0 1,-1 0 0,1 0-1,0-1 1,-1 1-1,1-1 1,-1 0 0,1 0-1,3-2 1,-3 2-1,0 0 1,0 0 0,0-1 0,-1 0-1,1 1 1,-1-1 0,1 0 0,-1 0-1,1-1 1,-1 1 0,0 0-1,0-1 1,0 0 0,-1 1 0,1-1-1,0 0 1,-1 0 0,0 1-1,0-1 1,0 0 0,1-5 0,0-2 27,0 0 1,-1 0-1,0 0 0,0 0 1,-2-15-1,2 57 1,-1-4-119,9 51-1,-4-53 69,7 24 22,-2 0 0,-3 1 0,-2-1 0,-1 57 0,-4-105 7,0 1 0,0-1 0,-1 0-1,1 0 1,-1 0 0,1 1 0,-1-1-1,1 0 1,-1 0 0,0 0 0,0 0 0,0 0-1,0 0 1,-1-1 0,1 1 0,0 0-1,-1-1 1,1 1 0,-1 0 0,0-1-1,1 0 1,-1 1 0,-3 1 0,1-2 42,0 0 1,0 0 0,0 0 0,0 0 0,0 0 0,0-1 0,0 0 0,0 0 0,0 0 0,0 0-1,0-1 1,-4 0 0,-3-2 86,1 0 1,-1 0-1,1 0 0,0-2 0,0 1 0,0-1 0,1-1 1,-18-12-1,23 15-112,1-1-1,-1 0 1,1 1 0,-1-1 0,1-1 0,0 1 0,0 0 0,1-1-1,0 1 1,-1-1 0,2 0 0,-1 0 0,0 0 0,1 0 0,0 0-1,0 0 1,0-10 0,1 12-25,1-1 1,0 0-1,0 1 0,0-1 1,0 0-1,0 1 0,1 0 0,0-1 1,-1 1-1,1 0 0,0 0 1,1 0-1,-1 0 0,1 0 0,-1 0 1,1 1-1,0-1 0,0 1 0,0 0 1,0 0-1,0 0 0,0 0 1,1 0-1,6-2 0,7-1-267,0-1 1,0 2-1,1 0 0,-1 2 0,1-1 1,21 2-1,22 0-10068,-47 1 1681</inkml:trace>
  <inkml:trace contextRef="#ctx0" brushRef="#br0" timeOffset="61769.57">10600 2392 6969,'0'0'9724,"6"0"-8256,18 0 539,-48 0 1455,-55 0-909,63-2-2430,0 0 0,0-1 0,-18-6 1,-35-5 172,68 14-296,0 1 0,0-1-1,0 1 1,0 0-1,0-1 1,0 1 0,0 0-1,0 0 1,0-1-1,0 1 1,0 0 0,1 0-1,-1 0 1,0 0-1,1 0 1,-1 0 0,1 0-1,-1 0 1,1 0-1,-1 0 1,1 1-1,0-1 1,0 0 0,-1 0-1,1 0 1,0 0-1,0 2 1,-5 39-31,5-39 36,-2 61 101,3-1-1,18 114 1,-8-82-43,-10-90-71,-1 0 31,1 1 0,0-1 0,0 1 0,0-1 0,0 0 0,3 6 0,-3-10-7,-1 0 0,1 0 1,-1-1-1,1 1 0,-1 0 0,1-1 0,0 1 0,0 0 0,-1-1 1,1 1-1,0-1 0,0 1 0,-1-1 0,1 1 0,0-1 0,0 0 0,0 1 1,0-1-1,0 0 0,-1 0 0,1 0 0,0 1 0,0-1 0,0 0 1,0 0-1,0 0 0,0-1 0,0 1 0,0 0 0,0 0 0,0 0 0,-1-1 1,1 1-1,0 0 0,0-1 0,0 1 0,0-1 0,-1 1 0,1-1 1,0 1-1,-1-1 0,2-1 0,9-5-2,0 1 0,1 0 0,-1 1 0,1 0 0,0 1 0,0 1 0,22-5 0,-9 6-30,0 0 1,49 4-1,-74-2-53,1 1 0,-1-1 0,0 0 0,1 0 0,-1 0 0,0 0 0,1 0 0,-1 0 0,0 0 0,1 0 0,-1 0-1,0 0 1,1 0 0,-1 0 0,0 0 0,1 0 0,-1 0 0,0 0 0,0 0 0,1 0 0,-1 0 0,0-1 0,1 1 0,-1 0-1,0 0 1,0 0 0,1 0 0,-1-1 0,0 1 0,0 0 0,1 0 0,-1-1 0,0 1 0,0 0 0,0 0 0,1-1 0,-1 1-1,0 0 1,0-1 0,0 1 0,0 0 0,0-1 0,0 1 0,0 0 0,0-1 0,0 1 0,0 0 0,0 0 0,0-1 0,0 1-1,0 0 1,0-1 0,0 0 0,-11-16-7319,-2 4-879</inkml:trace>
  <inkml:trace contextRef="#ctx0" brushRef="#br0" timeOffset="62137.59">10296 2607 7818,'0'0'11506,"75"-2"-10330,-36 2-824,23 1-352,-8 2-976,-7-1-3721</inkml:trace>
</inkml:ink>
</file>

<file path=word/ink/ink2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15:21.4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100 177 9978,'0'0'11579,"-6"-15"-10677,-14 70 605,-10 13 395,23-56-1609,1 1 0,0 0 0,1 0 0,0 1 1,1 0-1,1 0 0,0 0 0,-2 18 0,5-31-291,1 0 0,-1 0 0,0-1 0,0 1 0,0 0 0,1 0 0,-1 0 0,0-1 0,1 1 0,-1 0 0,0 0 0,1-1 0,-1 1 0,1 0 0,0-1 0,-1 1 0,1-1 0,-1 1 0,1-1 0,0 1 0,-1-1 0,1 1 0,0-1 0,0 0 0,-1 1 0,2-1 0,30 6 25,31-10-2263,-9-14-5976,-34 9 1195</inkml:trace>
  <inkml:trace contextRef="#ctx0" brushRef="#br0" timeOffset="428.82">201 245 6785,'0'0'11892,"-4"12"-9833,-15 41-688,3 0 0,1 2 0,4-1-1,1 2 1,-3 91 0,13-147-1287,13-37-5545,-4 21-647</inkml:trace>
  <inkml:trace contextRef="#ctx0" brushRef="#br0" timeOffset="837.7">367 466 16147,'0'0'12843,"4"-6"-13275,6 2-1808,2-1-4538</inkml:trace>
  <inkml:trace contextRef="#ctx0" brushRef="#br0" timeOffset="1273.54">573 625 6129,'0'0'20307,"6"-12"-19437,41-67-453,-9 16-24,51-114 1,-36 14-378,-53 163-18,0 0 0,0 0-1,0 0 1,0 0 0,0 0 0,0 1 0,0-1-1,0 0 1,0 0 0,0 0 0,0 0-1,0 0 1,0 0 0,0 0 0,0 0 0,0 0-1,0 0 1,0 0 0,1 0 0,-1 0-1,0 0 1,0 0 0,0 0 0,0 0-1,0 0 1,0 0 0,0 0 0,0 0 0,0 0-1,0 0 1,0 0 0,0 0 0,1 0-1,-1 0 1,0 0 0,0 0 0,0 0 0,0 0-1,0 0 1,0 0 0,0 0 0,0 0-1,0 0 1,0 0 0,0 0 0,0 0 0,1 0-1,-1 0 1,0 0 0,0 0 0,0 0-1,0 0 1,0 0 0,0 0 0,0 0 0,0 0-1,0-1 1,0 1 0,0 0 0,3 13-75,1 18 40,-5 239 953,-3-88 102,17-213-2333,-2-2-3103,-2 4-2346</inkml:trace>
  <inkml:trace contextRef="#ctx0" brushRef="#br0" timeOffset="1703.61">1017 345 5777,'0'0'10369,"-4"13"-7958,-3 10-1029,0 1 1,2 0-1,-2 25 0,6-40-1126,0 0-1,1 0 1,0 0 0,1 0-1,-1-1 1,2 1-1,-1 0 1,1 0 0,1-1-1,0 1 1,0-1-1,0 0 1,9 15 0,-9-19-174,0 0 0,1 1 0,-1-1 0,1 0 0,-1-1 0,1 1 0,1 0 0,-1-1 0,0 0 0,1 0 0,0-1 0,-1 1 0,1-1 0,0 0 1,0 0-1,0-1 0,1 1 0,-1-1 0,0 0 0,0 0 0,1-1 0,-1 0 0,8 0 0,-8-1-53,0 0 0,0-1 0,0 0 0,0 1-1,0-1 1,0-1 0,-1 1 0,1-1 0,-1 0 0,0 0 0,0 0 0,0 0-1,0-1 1,0 0 0,-1 0 0,0 0 0,1 0 0,-2 0 0,1-1-1,0 1 1,-1-1 0,0 0 0,0 1 0,1-7 0,1 0-43,-2 0 0,0-1-1,0 0 1,-1 1 0,0-1 0,-1 0 0,-1 1 0,0-1-1,0 0 1,-1 1 0,-1-1 0,0 1 0,0 0 0,-1 0 0,-5-11-1,6 16-85,1 1 0,-1 0-1,0 1 1,0-1-1,0 0 1,-1 1 0,1-1-1,-1 1 1,0 0-1,-1 1 1,1-1 0,0 1-1,-1-1 1,0 1 0,0 1-1,0-1 1,0 1-1,0 0 1,-1 0 0,1 0-1,-1 1 1,1-1-1,-1 2 1,0-1 0,1 0-1,-1 1 1,0 0-1,1 1 1,-1-1 0,1 1-1,-1 0 1,-9 3-1,12-2-368,-1-1 0,1 1 0,-1-1-1,1 1 1,0 0 0,0 0 0,0 1-1,0-1 1,1 1 0,-1-1 0,0 1-1,1 0 1,-3 4 0,-3 12-5655</inkml:trace>
  <inkml:trace contextRef="#ctx0" brushRef="#br0" timeOffset="2143.46">1368 32 12587,'0'0'4417,"-7"10"-1882,-2 4-1729,0 0 1,2 0 0,0 1-1,0-1 1,2 2 0,-8 28-1,12-39-616,0 1-1,0 0 1,1 0-1,-1-1 1,1 1 0,1 0-1,-1 0 1,1 0-1,0-1 1,0 1-1,3 6 1,-2-8-156,-1-1 1,1 0 0,0 0-1,0 0 1,1 0 0,-1 0-1,1 0 1,-1 0 0,1-1-1,0 0 1,0 1-1,0-1 1,0 0 0,0 0-1,1-1 1,-1 1 0,0-1-1,1 1 1,5 0 0,-2 0-5,-1-1 1,1 0-1,-1 0 1,1-1-1,-1 1 1,1-1-1,0-1 1,-1 0-1,1 0 1,-1 0-1,11-3 1,-15 3-23,0 0-1,0 0 1,0 0-1,0 0 1,0 0 0,0 0-1,0 0 1,0-1-1,-1 1 1,1-1-1,0 1 1,-1-1 0,1 0-1,-1 0 1,0 0-1,1 0 1,-1 0-1,0 0 1,0 0 0,0 0-1,-1 0 1,1 0-1,0 0 1,-1 0 0,1-1-1,-1 1 1,0 0-1,0-1 1,0 1-1,0 0 1,0 0 0,0-1-1,-1 1 1,1 0-1,-1 0 1,-1-4-1,1 4-12,-1-1 0,1 1 0,-1-1-1,0 1 1,1-1 0,-1 1-1,0 0 1,-1 0 0,1 0 0,0 0-1,0 1 1,-1-1 0,1 0-1,-1 1 1,0 0 0,1 0 0,-1 0-1,0 0 1,0 0 0,0 0-1,-3 0 1,1 0-41,0 0 0,1 0-1,-1 1 1,0-1 0,-1 1 0,1 0 0,0 0-1,0 1 1,0 0 0,1 0 0,-10 2 0,13-2-62,0 0 1,0 0 0,0 0 0,-1 0 0,1 0-1,0 0 1,1 0 0,-1 0 0,0 1-1,0-1 1,0 0 0,1 0 0,-1 1-1,0-1 1,1 0 0,0 1 0,-1-1-1,1 1 1,0-1 0,-1 1 0,1-1 0,0 1-1,0 1 1,4 22-4517,7-6-1560</inkml:trace>
  <inkml:trace contextRef="#ctx0" brushRef="#br0" timeOffset="2579.08">1898 162 14843,'0'0'5508,"-3"12"-4126,1-3-1176,0 0 1,0 1 0,1-1-1,0 0 1,0 1 0,2-1 0,-1 0-1,1 1 1,0-1 0,1 0-1,0 0 1,6 17 0,38 56 978,-36-68-972,-1-1 0,-1 2 0,0-1 0,-1 1 0,0 1 0,-1-1 0,-1 1 0,-1 0 0,4 23 0,-8-37-167,0-1 0,0 0 0,0 0 1,0 0-1,0 0 0,-1 0 0,1 0 0,0 1 0,-1-1 0,1 0 0,-1 0 0,1 0 0,-1 0 0,0 0 0,1 0 0,-1-1 1,0 1-1,0 0 0,1 0 0,-1 0 0,0-1 0,0 1 0,0 0 0,0-1 0,0 1 0,-1 0 0,-3 1 40,1-1 0,0 1 0,-1-1 0,0 0 0,1-1 0,-1 1 0,-4 0 0,-8-1 53,1-1 0,-34-5 0,44 5-235,-1 0 0,0-1 0,1 0 0,0 0-1,-1-1 1,1 1 0,0-1 0,1-1 0,-1 1 0,0-1 0,1 0 0,0 0 0,0-1 0,-9-9 0,10 8-763,0 0 0,1 0-1,0 0 1,0 0 0,0 0 0,0-1 0,1 0-1,1 1 1,-2-9 0,-2-16-6765</inkml:trace>
  <inkml:trace contextRef="#ctx0" brushRef="#br0" timeOffset="3040.67">1664 12 14067,'0'0'5201,"82"-11"-3809,-15 10 225,16 1-673,-5 0-328,-18 3-136,-22 2-56,-16 0-240,-2 0-112,-2 0-72,-3 0-912,-8-1-1968</inkml:trace>
</inkml:ink>
</file>

<file path=word/ink/ink2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15:04.5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226 18 11763,'0'0'6958,"-12"-1"-4712,-40-5-606,49 6-1532,-1 0 0,1 0 0,0 1 0,-1-1 0,1 1 0,0 0 0,-1 0 0,1 0 0,0 1 0,0-1-1,0 1 1,0-1 0,0 1 0,0 0 0,1 0 0,-1 1 0,1-1 0,-1 0 0,1 1 0,-4 4 0,-1 4 124,0 0 1,0 1 0,-8 20 0,11-24-119,-6 16 117,0 1 0,2-1 1,1 2-1,1-1 0,0 1 1,3-1-1,-2 46 0,5-60-179,1 0 0,0 0 1,0 0-1,2 0 0,-1 0 0,1-1 0,1 1 0,0-1 0,7 13 0,-7-16-43,0-1 0,1 1 0,0-1 0,0 0 0,1-1 0,-1 1 0,1-1 0,1 0 0,-1 0 0,1-1 0,0 0 0,0 0 0,0 0 0,9 2 0,-8-3 9,0 0 0,0-1 0,0 0 1,0 0-1,0-1 0,1 0 0,-1-1 0,0 0 1,1 0-1,-1-1 0,0 0 0,0 0 1,0-1-1,0 0 0,0-1 0,0 1 0,0-1 1,0-1-1,-1 0 0,0 0 0,0 0 0,0-1 1,0 0-1,-1 0 0,11-12 0,-10 9 0,0 0-1,0-1 0,-1 0 1,0 0-1,-1-1 1,0 1-1,0-1 0,-1-1 1,-1 1-1,1 0 1,-2-1-1,1 0 0,-2 1 1,1-1-1,-1 0 1,-1 0-1,0 0 0,-1 0 1,-2-16-1,-2 6-21,-1 0-1,0 0 1,-2 0-1,0 1 1,-2 0 0,0 1-1,-14-21 1,18 31-38,0 0 0,-1 0 0,1 1 0,-2 0 0,1 1 0,-1 0 0,0 0 0,-1 0 0,1 1 0,-1 0 0,-1 1 0,1 0 0,-1 1 0,0-1 0,0 2 0,-19-5 0,27 7-7,-1 1 1,1-1 0,-1 1-1,0 0 1,1 0-1,-1 0 1,1 0-1,-1 1 1,0-1 0,1 0-1,-1 1 1,1 0-1,-1 0 1,1 0-1,0 0 1,-1 0 0,-3 3-1,5-3-96,0 0 1,-1 1-1,1-1 0,0 1 1,0 0-1,0-1 0,0 1 0,1 0 1,-1-1-1,0 1 0,1 0 0,-1 0 1,1 0-1,0 0 0,-1 0 1,1 0-1,0 0 0,0 2 0,1 5-869,1-1 0,-1 0 0,1 0 0,1 0 0,0 0-1,0 0 1,0 0 0,1-1 0,5 9 0,14 18-5958</inkml:trace>
  <inkml:trace contextRef="#ctx0" brushRef="#br0" timeOffset="686.5">558 289 11827,'0'0'2796,"3"11"-935,9 32 154,-1 1 0,-3 0 1,-1 0-1,0 49 0,-22-114 905,10 6-3008,1 0 0,1-1 0,0 1 0,2-1 1,-1 0-1,2 1 0,2-27 0,-2 33-96,1 1 0,0-1 0,1 0 0,0 1 0,0-1 0,1 1 0,0 0 0,1 0 0,-1 0 0,2 0-1,-1 1 1,1-1 0,0 1 0,0 0 0,8-6 0,-9 10 104,0 0 0,0 1-1,1 0 1,-1 0 0,0 0-1,1 1 1,0-1 0,-1 1-1,1 0 1,0 0 0,0 1-1,-1-1 1,1 1 0,0 0-1,0 1 1,0-1 0,0 1-1,5 1 1,-7-2 71,-1 1-1,1 0 1,-1-1 0,1 1-1,-1 0 1,1 0-1,-1 0 1,1 1 0,-1-1-1,0 1 1,0-1 0,0 1-1,0 0 1,0 0 0,0-1-1,0 1 1,0 1 0,-1-1-1,1 0 1,-1 0-1,1 1 1,-1-1 0,0 0-1,0 1 1,0 0 0,-1-1-1,1 1 1,0-1 0,-1 1-1,0 0 1,0-1 0,1 1-1,-2 4 1,1-5 15,-1 1 1,0 0 0,0-1-1,0 1 1,0-1-1,0 1 1,0-1-1,-1 0 1,1 1 0,-1-1-1,1 0 1,-1 0-1,0 0 1,0 0-1,0 0 1,-3 2 0,-45 25 101,42-25-102,0 1-1,0-1 1,0 1-1,-9 9 1,16-14-10,0 1 1,0 0-1,1 0 0,-1 0 1,0-1-1,1 1 0,-1 0 1,1 0-1,-1 0 1,1 0-1,-1 0 0,1 0 1,0 0-1,0 0 0,-1 0 1,1 0-1,0 0 0,0 0 1,0 0-1,0 1 1,0-1-1,0 0 0,0 0 1,1 0-1,-1 0 0,0 0 1,0 0-1,1 0 0,-1 0 1,1 0-1,-1 0 1,1 0-1,-1 0 0,1-1 1,0 1-1,-1 0 0,1 0 1,0 0-1,0-1 0,0 1 1,-1 0-1,1-1 1,0 1-1,0-1 0,2 1 1,49 23-52,-47-22 69,174 54 2558,-179-56-2594,0 0-1,0 0 1,0 0 0,0 0-1,0 0 1,0-1-1,1 1 1,-1 0-1,0 0 1,0 0 0,0 0-1,0 0 1,0 0-1,0 0 1,0 0-1,0 0 1,0 0 0,0-1-1,0 1 1,0 0-1,0 0 1,0 0-1,0 0 1,0 0 0,1 0-1,-1 0 1,0 0-1,0 0 1,0 0-1,0 0 1,0 0 0,0 0-1,0 0 1,0 0-1,0 0 1,1 0-1,-1 0 1,0 0 0,0 0-1,0 0 1,0 0-1,0 0 1,0 0-1,0 0 1,0 0 0,1 0-1,-1 0 1,0 0-1,0 0 1,0 0-1,0 0 1,0 0 0,0 0-1,0 0 1,0 0-1,0 0 1,0 0-1,0 1 1,1-1-1,-1 0 1,0 0 0,-1-5-3310</inkml:trace>
</inkml:ink>
</file>

<file path=word/ink/ink2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14:34.7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1 584 10962,'0'0'11968,"8"-10"-10225,-6 8-1704,43-50 730,64-98 1,-97 131-752,-1-1 0,-1 0 0,-1 0 0,-1-1 0,0 0 0,-2 0 0,0-1 0,-2 0 0,4-42 0,-7 42-8,0 13 9,0 1-1,-1 0 1,0-1 0,-1 1 0,1-1 0,-2 1 0,-2-11 0,2 59-27,6 28 357,4 0-1,2-1 1,3 0-1,29 83 1,-37-131-89,-2-6 1620,4-33-3230,24-26-8566,-15 24 3166</inkml:trace>
  <inkml:trace contextRef="#ctx0" brushRef="#br0" timeOffset="1567.96">502 130 9570,'0'0'11148,"9"-9"-11020,-2 2-117,-4 3-9,0 1 0,1 0 0,-1-1 1,1 2-1,-1-1 0,1 0 0,0 1 1,0-1-1,0 1 0,1 0 1,-1 0-1,0 1 0,1 0 0,-1-1 1,1 1-1,5 0 0,1 0 22,0 1 0,0 1 0,0 0 0,-1 0 0,1 1 0,0 1 0,-1 0 0,1 0 0,11 6 0,-19-8-3,0 1 0,0 0 0,0-1 0,0 1 1,0 0-1,-1 1 0,1-1 0,-1 0 0,0 1 0,1-1 1,-1 1-1,0 0 0,-1 0 0,1 0 0,0 0 0,-1 0 1,0 0-1,1 0 0,-1 0 0,0 0 0,-1 1 0,1-1 0,-1 0 1,1 1-1,-1-1 0,0 1 0,0-1 0,-1 0 0,1 1 1,-1-1-1,1 0 0,-1 1 0,0-1 0,-2 4 0,-1 0 83,0 1 0,0-1 0,-1 0 0,0 0-1,0-1 1,0 1 0,-1-1 0,0 0 0,0-1-1,-1 0 1,0 0 0,0 0 0,-9 4 0,-33 27 480,87-39-1423,-30 2 757,0 1-1,1-1 1,-1 1-1,0 1 1,0 0-1,0 0 1,0 0-1,0 1 1,0 0-1,0 1 1,0 0 0,-1 0-1,1 0 1,6 5-1,-9-4 77,0 0-1,-1 0 1,1 0-1,-1 0 1,0 0-1,0 1 1,-1 0 0,1 0-1,-1 0 1,0 0-1,0 0 1,-1 1-1,0-1 1,0 1 0,0 0-1,0-1 1,-1 1-1,0 0 1,-1 0-1,1 8 1,-1-11 32,0 1 0,0 0 0,0 0 0,-1 0 1,1-1-1,-1 1 0,0 0 0,0 0 0,-1-1 0,1 1 0,-1-1 0,1 1 1,-1-1-1,0 0 0,-1 0 0,1 0 0,0 0 0,-4 3 0,1-1 113,0-1 0,0-1 1,-1 1-1,1-1 0,-1 0 0,0 0 0,0-1 0,0 0 0,0 0 0,-9 2 0,6-2-46,0-1 0,1 1 0,-1-2 0,0 1 0,0-1 0,0-1 0,1 0 0,-1 0 0,0-1 0,1 1 0,-1-2 0,1 1 0,0-2 0,0 1 0,0-1 0,-12-7 0,18 9-239,0 1 0,1-1-1,-1 1 1,1-1 0,-1 0 0,1 1-1,0-1 1,-1 0 0,1 0-1,0 0 1,0 0 0,0 0-1,1 0 1,-1 0 0,1 0 0,-1-1-1,0-2 1,1 3-426,0 0-1,0 0 1,1 0-1,-1 0 1,0 0 0,1 0-1,-1-1 1,1 2 0,0-1-1,0 0 1,2-4-1,9-9-7152</inkml:trace>
  <inkml:trace contextRef="#ctx0" brushRef="#br0" timeOffset="2080.84">1203 0 14147,'0'0'5805,"-11"5"-3822,3-2-1754,0 1 0,0 0 0,0 0 0,1 1 0,-1 0 0,1 0 0,1 1 0,-1 0 0,1 0 0,0 1 0,0 0 0,0 0 0,-5 9 0,-1 6 131,0 1 0,1 0-1,2 1 1,-10 34-1,15-42-262,0 0 1,2 1-1,0-1 0,0 0 0,2 1 0,0-1 1,1 1-1,3 17 0,-2-28-80,-1 0 1,1 1-1,0-1 0,1 0 1,0 0-1,0 0 1,0-1-1,0 1 0,1-1 1,0 1-1,0-1 0,1 0 1,-1-1-1,1 1 1,0-1-1,0 0 0,0 0 1,1-1-1,0 1 0,-1-1 1,1 0-1,0-1 1,1 0-1,-1 0 0,0 0 1,1 0-1,-1-1 0,1 0 1,-1-1-1,1 1 1,-1-1-1,1-1 0,-1 1 1,1-1-1,11-3 0,-15 3-12,-1 1-1,1-1 1,-1-1 0,0 1-1,1 0 1,-1-1-1,0 1 1,0-1-1,0 1 1,0-1-1,0 0 1,0 0-1,0 0 1,-1 0-1,1 0 1,-1-1 0,1 1-1,-1 0 1,0-1-1,0 1 1,0-1-1,0 1 1,0-1-1,-1 1 1,1-1-1,-1 0 1,0 1-1,1-1 1,-1 0-1,-1 1 1,1-1 0,0 1-1,-1-1 1,1 0-1,-1 1 1,0-1-1,-1-2 1,0-1-7,0 1 1,0-1-1,-1 1 0,0 0 1,0 0-1,0 0 1,-1 0-1,1 1 0,-1-1 1,0 1-1,-1 0 0,1 0 1,-1 0-1,1 1 1,-11-6-1,10 7-3,0 0 0,0 1-1,0-1 1,-1 1 0,1 0 0,0 1 0,0-1-1,-1 1 1,1 0 0,0 0 0,-1 1-1,1-1 1,0 1 0,0 1 0,-9 2 0,12-3-126,0 0 0,0 0 0,-1 0 1,1 0-1,0 1 0,0-1 1,0 1-1,0 0 0,0-1 1,1 1-1,-1 0 0,1 0 0,-1 0 1,1 0-1,-1 1 0,1-1 1,0 0-1,0 0 0,0 1 0,0-1 1,1 1-1,-1-1 0,1 0 1,-1 1-1,1-1 0,0 1 0,0 0 1,0-1-1,0 1 0,0-1 1,1 1-1,-1-1 0,1 0 1,1 4-1,10 19-4841,5-5-1685</inkml:trace>
  <inkml:trace contextRef="#ctx0" brushRef="#br0" timeOffset="2717.77">1708 337 8586,'0'0'7340,"-13"-10"-5110,-40-34 305,49 42-2336,0-1 0,0 1 0,0 0-1,0 0 1,-1 0 0,1 1 0,-1-1 0,1 1-1,-1 0 1,0 0 0,1 1 0,-1-1 0,0 1-1,1 0 1,-1 1 0,0-1 0,0 1 0,1 0-1,-1 0 1,1 0 0,-1 1 0,1-1 0,-1 1-1,-7 5 1,6-4-109,0 1 0,0 1 1,0-1-1,0 1 0,1 0 0,0 1 0,0-1 0,0 1 0,1 0 1,0 0-1,0 0 0,1 0 0,-6 14 0,7-15-51,0 0 0,1 0 0,0 0 0,0 1 0,0-1 0,1 0 0,0 1 0,0-1 0,0 0 0,1 1 0,-1-1 0,1 0 0,0 0 0,1 0 0,-1 1 0,1-1 0,0 0 0,1-1 0,3 7 0,-4-8-34,1 0 0,0 0 0,-1 0-1,1-1 1,0 1 0,1-1 0,-1 0-1,0 0 1,0 0 0,1 0 0,-1-1 0,1 1-1,0-1 1,0 0 0,-1 0 0,1 0-1,0-1 1,0 1 0,0-1 0,-1 0-1,1 0 1,0 0 0,0-1 0,0 0-1,0 1 1,-1-1 0,7-3 0,-4 2 2,-1-1 0,0 0 1,0 0-1,0 0 0,0-1 0,0 0 1,-1 0-1,1 0 0,-1 0 1,0-1-1,-1 1 0,1-1 1,-1 0-1,0 0 0,0-1 1,0 1-1,-1-1 0,0 1 1,0-1-1,0 0 0,-1 0 0,0 1 1,0-1-1,0 0 0,-1 0 1,0 0-1,0 0 0,-2-12 1,-8 1 155,5 16-39,1 13-118,4 17-38,1 0 0,1 0 0,11 55-1,33 87-207,-29-120 172,-3 1 0,-2 1 1,8 83-1,-19-123 93,-1 0-1,0 0 1,-1 0 0,0 0 0,-1 0 0,-1 0-1,0-1 1,-1 1 0,-10 23 0,11-30-6,-1 1-1,0-2 1,0 1 0,-1 0 0,0-1 0,0 0 0,0 0 0,0 0 0,-1 0-1,0-1 1,0 0 0,0 0 0,0-1 0,-1 0 0,1 0 0,-1 0 0,0-1 0,0 0-1,-9 1 1,10-1 27,0-1-1,0 0 1,0-1-1,0 0 1,0 0-1,-1 0 1,1 0-1,0-1 1,0 0-1,1-1 1,-1 1-1,0-1 1,0 0-1,1 0 1,-1-1-1,1 0 0,-1 0 1,1 0-1,-5-4 1,4 0-19,-1 1 1,1-1 0,0 0-1,1 0 1,0-1-1,0 0 1,1 1 0,-1-2-1,2 1 1,-1 0-1,1-1 1,-2-11 0,-1-5-30,1-1 1,1 1 0,1-1 0,0-37-1,3 52-95,1 1 0,0 0 0,0-1 0,1 1 0,0 0 0,1 0 0,0 0 0,0 0 0,1 0 0,1 1 0,0-1 0,0 1 0,0 0 0,9-9 0,-7 11-459,1 1 0,0 0 0,0 0 1,0 1-1,1 0 0,0 0 0,0 1 0,0 0 0,0 1 1,13-3-1,-10 2-590,34-11-3917</inkml:trace>
  <inkml:trace contextRef="#ctx0" brushRef="#br0" timeOffset="3774.85">2321 293 4121,'0'0'11126,"-11"-7"-9159,5 3-1555,-1 0-1,0 0 0,-1 1 0,1-1 0,-1 2 0,1-1 1,-15-2-1,17 4-284,1 1 1,-1 0-1,0 0 1,0 0-1,1 1 1,-1 0-1,0 0 0,1 0 1,-1 0-1,0 1 1,1-1-1,0 1 1,-1 0-1,1 1 1,0-1-1,0 1 1,-6 5-1,1 1 69,1 0 0,0 0-1,0 0 1,1 1-1,0 0 1,1 1 0,0-1-1,1 1 1,0 0 0,1 1-1,-5 17 1,8-22-103,0-1 0,0 1 0,0 0 0,0-1 0,1 1 0,0 0 0,1-1 0,0 1 0,0 0 0,2 6 0,-2-9-46,1 0 0,-1-1 0,1 1 0,0 0 0,0-1 0,0 0 0,1 1 1,-1-1-1,1 0 0,0 0 0,-1 0 0,2-1 0,-1 1 0,0-1 0,0 1 0,1-1 0,5 3 0,-4-3-31,1 0-1,-1 0 1,0 0-1,1-1 1,-1 1-1,1-1 1,-1-1-1,1 1 1,-1-1-1,1 0 0,-1 0 1,1 0-1,0-1 1,-1 0-1,1 0 1,-1-1-1,0 1 1,1-1-1,-1 0 1,0-1-1,0 1 1,0-1-1,0 0 0,-1 0 1,1 0-1,-1-1 1,5-4-1,-3 1-22,1 0 1,-1-1-1,-1 0 0,1 0 0,-1 0 0,-1 0 0,1-1 0,-2 0 0,1 0 0,-1 0 1,0 0-1,-1 0 0,0-1 0,-1 1 0,1-12 0,-2-2-91,-2 1 0,0-1 0,-1 1 0,-2 0 0,-12-39 0,3 21-214,-2 2-1,-26-47 1,41 83 322,0 1 0,1-1 0,-1 1 0,0-1 0,0 1 0,0-1 0,0 1 0,0-1 0,0 1 0,-1 0 0,1 0 0,0 0 0,-1-1 0,1 1 0,0 0 0,-3 0 0,4 1-7,-1 0-1,1 0 1,-1 1 0,0-1-1,1 0 1,-1 1-1,1-1 1,-1 1 0,1-1-1,0 0 1,-1 1-1,1-1 1,-1 1-1,1-1 1,0 1 0,-1 0-1,1-1 1,0 1-1,0-1 1,-1 1 0,1-1-1,0 1 1,0 0-1,0-1 1,0 1-1,0 0 1,0-1 0,0 2-1,-1 67 118,1-57-43,2 5-6,0 0 0,1-1-1,0 1 1,2 0-1,0-1 1,1 0 0,0 0-1,1 0 1,1-1 0,1 0-1,0-1 1,1 0 0,15 18-1,-16-22-2,0-1 1,1 0-1,0 0 0,0-1 0,1 0 1,0-1-1,0 0 0,14 5 0,-17-9-47,1 0 1,-1 0-1,0-1 0,1 0 0,-1 0 0,1-1 0,0-1 0,0 1 1,-1-1-1,1-1 0,0 1 0,16-5 0,-19 3-89,0-1 1,0 1-1,-1-2 1,1 1-1,-1 0 0,0-1 1,0 0-1,0 0 1,0-1-1,-1 1 0,1-1 1,-1 0-1,-1 0 1,1-1-1,-1 1 0,1-1 1,-2 1-1,1-1 1,-1 0-1,1 0 0,-2 0 1,1-1-1,-1 1 1,0 0-1,0-1 0,-1 1 1,0-9-1,1 9-32,-2 0 0,1-1 0,-1 1 0,0 0 0,0-1 0,0 1 0,-1 0 0,0 0 0,0 0 0,-1 0 0,0 0 0,-5-7 0,6 10 70,-1-1 1,0 1-1,0 0 1,0 0-1,0 0 1,-1 0-1,1 1 1,-1-1-1,0 1 1,1 0-1,-1 0 1,0 0-1,0 1 1,-1 0-1,1-1 1,0 1-1,0 0 1,-1 1-1,-5-1 1,9 1 31,0 0 1,-1 0-1,1 0 1,0 0 0,-1 1-1,1-1 1,0 0 0,-1 1-1,1-1 1,0 1 0,0-1-1,-1 1 1,1-1 0,0 1-1,0 0 1,0 0 0,0 0-1,0 0 1,0 0 0,0 0-1,0 0 1,0 1 0,-2 1 66,1 1 0,0 0 0,1-1 1,-1 1-1,1 0 0,0 0 0,-2 6 0,1 8 453,0 0 0,1 28 0,1-38-339,0 1-86,0 0 0,1-1 0,0 1 0,0 0 0,1-1 0,0 1 0,1-1 0,0 0 0,5 12 0,-5-16-113,0 1-1,0-1 1,0 1-1,1-1 1,0 0 0,0 0-1,0 0 1,0-1-1,0 1 1,1-1-1,-1 0 1,1-1-1,0 1 1,0-1-1,0 0 1,9 3 0,11 0-1402,0 0 0,0-2 1,32 0-1,6-2-5889</inkml:trace>
  <inkml:trace contextRef="#ctx0" brushRef="#br0" timeOffset="6562.85">3217 282 11146,'0'0'11099,"-2"10"-10854,-2 60 582,3-1 0,13 125 0,1 30 1765,-13-224-2537,0 1-1,0-1 1,0 1 0,0-1-1,0 1 1,0-1 0,0 1-1,0-1 1,0 1-1,0-1 1,0 1 0,0 0-1,0-1 1,0 1 0,0-1-1,0 1 1,-1-1-1,1 1 1,0-1 0,0 1-1,-1-1 1,1 0 0,0 1-1,-1-1 1,1 1-1,0-1 1,-1 0 0,1 1-1,-1-1 1,1 0-1,0 1 1,-1-1 0,1 0-1,-1 0 1,1 1 0,-2-1-1,-17-11 999,-13-29-693,24 25-393,2-1 1,0 1-1,1-1 0,1 0 0,0 0 0,1-1 0,1 1 0,0-1 0,2 1 0,1-22 0,1 1-382,2 0 0,2 0 0,13-50-1,-16 77 139,0 0 1,0 0-1,1 1 0,0-1 0,1 1 0,0 0 0,0 0 1,1 1-1,7-9 0,-11 15 231,0 0-1,1 0 1,-1 0 0,1 0-1,0 0 1,0 1-1,-1-1 1,1 1 0,0 0-1,0 0 1,0 0 0,0 0-1,1 0 1,-1 1 0,0-1-1,0 1 1,0 0-1,0 0 1,1 0 0,-1 0-1,0 1 1,0-1 0,0 1-1,0 0 1,0 0-1,0 0 1,0 0 0,0 1-1,0-1 1,0 1 0,-1 0-1,4 2 1,1 1-12,1 0 1,-1 1-1,0 0 0,0 0 1,8 10-1,-14-15 40,0 0 1,0 0-1,0-1 1,-1 1-1,1 0 1,0 1-1,0-1 0,0 0 1,-1 0-1,1 0 1,0 0-1,-1 0 1,0 1-1,1-1 1,-1 0-1,1 1 0,-1-1 1,0 0-1,0 1 1,0-1-1,0 0 1,0 1-1,0-1 1,0 0-1,0 1 0,-1-1 1,1 0-1,0 0 1,-1 1-1,1-1 1,-1 0-1,0 0 1,1 0-1,-1 1 0,0-1 1,0 0-1,1 0 1,-1 0-1,0 0 1,0 0-1,0-1 1,0 1-1,0 0 1,0 0-1,-2 0 0,-15 6 211,1-1 0,-1-1 0,-1-1 0,-28 4 0,19-5-6545,42-3-93</inkml:trace>
  <inkml:trace contextRef="#ctx0" brushRef="#br0" timeOffset="6964.84">3585 461 8090,'0'0'16854,"-7"-11"-15736,6 10-1102,-8-12 308,1 1 1,1-2 0,0 1-1,-10-28 1,16 38-334,0 0 0,0 0 0,0 0 0,0-1 1,0 1-1,1 0 0,0-1 0,-1 1 0,1-1 0,1 1 0,-1 0 0,0-1 0,1 1 0,0 0 0,-1-1 1,1 1-1,1 0 0,-1 0 0,0 0 0,1 0 0,0 0 0,-1 0 0,1 0 0,0 1 0,1-1 1,-1 0-1,0 1 0,1 0 0,-1 0 0,1-1 0,0 2 0,5-4 0,-2 2-345,0 0 0,0 1-1,0 0 1,1 0 0,-1 1-1,0 0 1,1 0 0,6 0-1,30 3-5736,-20 2 407</inkml:trace>
  <inkml:trace contextRef="#ctx0" brushRef="#br0" timeOffset="7333.39">3858 290 8730,'0'0'5129,"-10"-2"-3451,6 2-1588,-3-2 328,0 1 0,0 0 1,-1 0-1,1 1 0,0 0 1,0 0-1,-8 2 0,12-2-309,1 1 1,0 0-1,-1 0 0,1 0 0,0 0 0,0 0 0,-1 1 0,1-1 0,0 0 0,0 1 0,0 0 0,1-1 0,-1 1 0,0 0 0,1 0 0,-1 0 0,1 0 0,-1 0 0,1 1 0,0-1 0,0 0 0,0 1 0,0-1 0,1 0 0,-1 1 0,1-1 0,-1 1 0,1 3 0,-1-2 14,1 0-1,-1 0 0,1 0 0,0 0 0,0 0 0,1 0 1,-1 0-1,1 0 0,0 0 0,0 0 0,0 0 0,1 0 1,-1 0-1,1-1 0,0 1 0,0-1 0,0 1 0,0-1 1,1 0-1,-1 0 0,1 0 0,0 0 0,3 2 0,-1-2-63,-1 0-1,1 0 0,0-1 1,0 0-1,0 0 0,0 0 1,0-1-1,0 0 0,1 0 1,-1 0-1,0-1 1,1 1-1,-1-1 0,1 0 1,-1-1-1,0 0 0,7-1 1,-10 2-26,1-1 1,-1 1 0,0-1 0,1 0 0,-1 0 0,1 0 0,-1 0 0,0-1 0,0 1-1,0-1 1,0 1 0,0-1 0,0 0 0,0 0 0,0 0 0,-1 0 0,1 0 0,-1 0-1,1 0 1,-1 0 0,0 0 0,0-1 0,0 1 0,0-1 0,0 1 0,0-1-1,-1 1 1,1-1 0,-1 1 0,0-1 0,0 1 0,0-1 0,0 0 0,0 1 0,-1-1-1,1 1 1,-2-5 0,1 0-138,-1 1 0,0-1-1,0 1 1,0 0-1,-1 0 1,0 0 0,0 0-1,-1 0 1,1 1 0,-1-1-1,0 1 1,-1 0 0,-7-7-1,-14-1-2576,7 13-4477</inkml:trace>
  <inkml:trace contextRef="#ctx0" brushRef="#br0" timeOffset="7768.71">4051 350 12579,'0'0'2712,"0"9"-1234,1 60 504,4-1 0,18 95 1,-20-139-1365,0-1 0,-1 1 0,-2 30 0,0-54-577,0 0 1,0 1-1,0-1 1,0 0-1,0 1 0,0-1 1,0 0-1,0 0 0,0 1 1,0-1-1,0 0 1,0 1-1,0-1 0,0 0 1,0 1-1,0-1 1,0 0-1,0 0 0,0 1 1,-1-1-1,1 0 0,0 1 1,0-1-1,0 0 1,-1 0-1,1 0 0,0 1 1,0-1-1,0 0 0,-1 0 1,1 0-1,0 1 1,0-1-1,-1 0 0,1 0 1,0 0-1,-1 0 1,1 0-1,0 0 0,-1 0 1,1 1-1,0-1 0,0 0 1,-1 0-1,1 0 1,0 0-1,-1 0 0,1-1 1,0 1-1,-1 0 1,1 0-1,0 0 0,0 0 1,-1 0-1,1 0 0,0 0 1,-1-1-1,1 1 1,0 0-1,0 0 0,-1 0 1,1 0-1,0-1 0,0 1 1,0 0-1,-1-1 1,-13-16 991,9-1-971,0 0 0,1 0-1,1 0 1,0-1 0,2 1-1,0-1 1,4-35 0,-2 17-53,2-48-1875,26-154 1,-29 237 1776,0 0 1,0 0 0,1 0 0,-1 0 0,1 0 0,-1 0 0,1 0 0,0 1 0,0-1 0,0 0 0,0 0-1,0 0 1,0 1 0,0-1 0,1 0 0,-1 1 0,0 0 0,1-1 0,-1 1 0,1 0 0,0-1 0,0 1-1,2-1 1,-1 1 8,0 1-1,0 0 0,-1 0 1,1 0-1,0 0 1,-1 0-1,1 1 0,0-1 1,-1 1-1,1 0 0,0-1 1,-1 1-1,1 1 1,-1-1-1,4 2 0,11 8-130,0 1-1,-2 1 0,27 26 1,-33-30 214,32 37-40,-38-43 73,-1 1 0,0-1 0,0 1 0,-1-1 0,1 1 1,-1 0-1,1 0 0,-1-1 0,-1 1 0,1 0 0,0 0 0,-1 0 0,0 6 0,0-8 55,-1 0 1,0 0-1,0 0 0,0 0 0,0-1 1,-1 1-1,1 0 0,0 0 0,-1-1 1,1 1-1,-1-1 0,1 1 0,-1-1 1,0 0-1,0 1 0,0-1 0,1 0 1,-1 0-1,0-1 0,0 1 0,-1 0 1,1-1-1,0 1 0,0-1 0,0 1 1,-2-1-1,-63 8 1033,62-8-1055,-81 2-83,86-2-48,0 0-1,-1 0 1,1 0-1,0 0 1,0 1-1,-1-1 0,1 0 1,0 0-1,-1 0 1,1 0-1,0 0 0,0 0 1,-1 0-1,1 0 1,0 0-1,-1 0 0,1 0 1,0 0-1,0 0 1,-1 0-1,1 0 0,0 0 1,-1 0-1,1 0 1,0-1-1,0 1 1,-1 0-1,1 0 0,0 0 1,0 0-1,-1 0 1,1-1-1,0 1 0,0 0 1,0 0-1,-1-1 1,1 1-1,0 0 0,0 0 1,0-1-1,0 1 1,0 0-1,-1 0 1,1-1-1,0 1 0,0 0 1,0 0-1,0-1 1,0 1-1,0-1 0,14-7-7109,5 2-1716</inkml:trace>
  <inkml:trace contextRef="#ctx0" brushRef="#br0" timeOffset="8249.35">4559 255 10682,'0'0'7843,"-13"-2"-5870,2 2-1569,0-1 1,0 1 0,0 1-1,1 0 1,-1 0 0,0 1-1,-16 5 1,22-6-237,0 1 0,0 0 0,0 1-1,0-1 1,0 1 0,0 0 0,1 0 0,-1 0-1,1 1 1,0-1 0,0 1 0,0 0 0,1 0-1,-1 1 1,1-1 0,0 1 0,0 0 0,0 0 0,1 0-1,-2 5 1,3-7-117,0 0 0,0-1 1,0 1-1,0 0 0,1 0 0,0 0 0,-1 0 0,1 0 1,0 0-1,0 0 0,0 0 0,1-1 0,-1 1 0,1 0 1,0 0-1,0 0 0,0 0 0,2 4 0,-2-6-34,1 1-1,-1 0 1,1 0-1,0-1 1,0 1-1,-1-1 1,1 1-1,0-1 1,0 0-1,1 0 1,-1 0-1,0 0 1,0 0-1,0 0 1,1-1-1,-1 1 1,0-1 0,4 1-1,-1-1-26,1 1 0,0-2-1,-1 1 1,1 0 0,-1-1 0,1 0 0,-1-1 0,1 1-1,-1-1 1,0 0 0,0 0 0,0-1 0,0 1-1,0-1 1,0 0 0,0-1 0,-1 1 0,6-6-1,-7 5 3,0-1 1,0 0-1,0 0 0,-1 0 0,0 0 0,0 0 0,0-1 0,0 1 0,-1-1 0,0 1 0,0-1 1,-1 1-1,1-7 0,-1 20 41,0 0 1,0-1-1,1 1 1,0 0-1,1-1 1,0 1 0,0-1-1,4 8 1,-5-12-199,0 0 0,1-1 0,-1 0 0,1 1 0,0-1 1,0 0-1,0 0 0,0 0 0,0 0 0,0 0 0,1 0 0,-1 0 1,0-1-1,1 1 0,0-1 0,-1 0 0,1 0 0,0 0 0,0 0 1,-1 0-1,1-1 0,0 1 0,0-1 0,5 0 0,10 1-5644,-4-1-3033</inkml:trace>
  <inkml:trace contextRef="#ctx0" brushRef="#br0" timeOffset="8732.86">4723 251 3529,'0'0'14835,"0"9"-13069,15 95 798,-7-56 897,-11-70-1450,1 8-2257,1 1-1,1-1 1,0 0 0,1 1-1,1-1 1,0 1-1,0-1 1,6-16 0,-7 27 161,0-1 1,1 1 0,-1-1 0,0 1-1,1-1 1,0 1 0,0 0 0,0 0-1,0 0 1,1 0 0,-1 0 0,1 1-1,-1-1 1,1 1 0,0-1 0,0 1-1,0 0 1,0 0 0,1 0 0,-1 1-1,0-1 1,1 1 0,0 0 0,-1 0-1,1 0 1,-1 0 0,1 1 0,0-1-1,0 1 1,-1 0 0,1 0 0,0 0-1,-1 1 1,1-1 0,4 2 0,-4 0 118,0 0 1,0 0 0,0 0 0,0 1 0,0-1-1,0 1 1,-1 0 0,1 0 0,-1 0 0,0 1 0,0-1-1,0 1 1,0 0 0,-1-1 0,1 1 0,-1 0-1,0 1 1,0-1 0,-1 0 0,1 1 0,0 6-1,3 8 565,-1-1-1,0 1 1,1 35-1,-6-47-1043,1 18 2821,3-19-4235</inkml:trace>
  <inkml:trace contextRef="#ctx0" brushRef="#br0" timeOffset="9164.3">5046 328 12171,'0'0'12445,"11"0"-11884,-8 0-519,14 0 68,1 0-1,-1-2 0,0 0 0,21-5 0,-34 6-101,-1 0 0,1 0 0,-1-1-1,1 1 1,-1-1 0,0 0 0,0 0 0,0 0 0,0 0-1,0 0 1,0-1 0,0 1 0,2-4 0,-4 4-13,0 0 0,0 0 0,0-1 0,0 1 0,-1 0 0,1 0 0,-1 0 0,1-1 0,-1 1 0,0 0 0,0-1 0,0 1 0,0 0 1,0 0-1,-1-1 0,1 1 0,-1 0 0,1 0 0,-1-1 0,0 1 0,0 0 0,0 0 0,-2-4 0,2 4 12,0 0-1,0 0 1,0 0-1,-1 0 1,1 1-1,0-1 1,-1 0-1,1 1 0,-1-1 1,0 1-1,0-1 1,1 1-1,-1 0 1,0-1-1,0 1 1,0 0-1,0 0 1,0 1-1,0-1 1,-1 0-1,1 1 1,0-1-1,0 1 1,0 0-1,-1 0 1,1 0-1,0 0 1,0 0-1,-1 0 1,1 0-1,0 1 0,0-1 1,0 1-1,-1 0 1,1 0-1,0 0 1,0 0-1,0 0 1,0 0-1,-2 2 1,-1 0 152,0 0 0,0 1 0,1 0 0,-1 0 1,1 0-1,-1 0 0,1 1 0,1-1 0,-1 1 0,1 0 1,0 0-1,0 1 0,-5 10 0,7-12-81,0 0 0,0-1 1,0 1-1,1 0 0,-1 0 0,1 0 0,0 0 1,0 0-1,0 0 0,1 0 0,-1-1 0,1 1 1,0 0-1,0 0 0,0 0 0,1-1 0,-1 1 1,1-1-1,3 7 0,-1-6-13,0 0 1,0 0 0,0-1-1,0 1 1,1-1-1,0 0 1,-1 0-1,1 0 1,0-1-1,0 0 1,1 0-1,7 2 1,4 1-414,1-2 1,0 0-1,21 1 1,48-2-4816,-71-2 3135,32 0-6934</inkml:trace>
  <inkml:trace contextRef="#ctx0" brushRef="#br0" timeOffset="9603.29">5621 457 13883,'0'0'14411,"7"-4"-16907</inkml:trace>
</inkml:ink>
</file>

<file path=word/ink/ink2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13:38.0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7896 6 12939,'0'0'1958,"0"9"-86,-1 21 131,3 0 0,0-1 0,13 57 0,8-6-637,-8-35-536,-2 1 0,-2 0-1,-2 1 1,6 80 0,-15-126-442,-1-56 844,0 46-1363,1 0 0,0 0 0,0 1 0,0-1 1,1 0-1,3-10 0,-1 7-190,2 1 0,0-1-1,0 1 1,1 0 0,1 0 0,-1 1-1,11-12 1,-14 18 177,-1 1 1,1 0-1,0 0 0,-1 0 1,1 0-1,1 0 0,-1 0 0,0 1 1,1 0-1,-1 0 0,1 0 0,0 0 1,-1 0-1,1 1 0,0-1 1,0 1-1,0 0 0,0 1 0,0-1 1,0 1-1,1-1 0,-1 1 0,0 0 1,0 1-1,6 0 0,-5 1 143,-1 1 0,0-1 0,0 1 0,-1 0-1,1 0 1,0 0 0,-1 0 0,0 1 0,0-1-1,0 1 1,0 0 0,-1 0 0,1 0 0,-1 0-1,0 1 1,0-1 0,0 0 0,0 6 0,1-3 150,-1 1 0,0-1 1,-1 0-1,1 1 1,-1-1-1,-1 1 0,0 0 1,0-1-1,0 1 0,-3 13 1,1-17-64,0 0 0,0 0-1,0-1 1,-1 1 0,1-1 0,-1 0 0,0 1 0,0-1 0,0 0 0,0-1 0,0 1 0,-1 0 0,1-1 0,-1 0 0,1 0 0,-1 0 0,0 0 0,0-1 0,0 1 0,0-1 0,0 0-1,-8 1 1,-6 1 63,-1-1 0,0 0-1,-32-3 1,50 2-173,0-1-1,0 0 1,0 0 0,0 0-1,0 0 1,0-1 0,-1 1-1,1 0 1,0 0 0,0-1-1,0 1 1,0 0 0,0-1-1,0 1 1,0-1 0,0 1-1,0-1 1,0 0 0,1 0-1,-1 1 1,0-1 0,0 0-1,0 0 1,1 0 0,-1 0-1,-1-1 1,2 0-201,0 1-1,0 0 1,1 0-1,-1-1 0,0 1 1,0 0-1,1-1 1,-1 1-1,0 0 1,1 0-1,-1 0 1,1 0-1,0-1 1,-1 1-1,1 0 1,0 0-1,0 0 1,0 0-1,-1 1 1,1-1-1,0 0 1,0 0-1,2 0 1,15-13-6372</inkml:trace>
  <inkml:trace contextRef="#ctx0" brushRef="#br0" timeOffset="452.57">8348 542 11562,'0'0'10539,"-18"-52"-7627,9 27-1055,1-2-681,1-2-608,3-1-328,4 2-176,0 2-64,7 5-200,9 6-472,5 6-688,5 7-761,15 4-687,-6 9-2545,-4 2 183</inkml:trace>
  <inkml:trace contextRef="#ctx0" brushRef="#br0" timeOffset="843.73">8591 328 8650,'0'0'13085,"-2"9"-12096,0 6-574,0 0 0,1 0 0,0 0 0,2 0 0,-1 0 0,4 17 0,-3-29-350,-1 1-1,1-1 1,-1 1-1,1-1 1,0 0-1,0 0 0,1 0 1,-1 1-1,1-1 1,-1 0-1,1-1 1,0 1-1,0 0 1,0 0-1,0-1 1,1 1-1,-1-1 1,1 0-1,0 0 1,-1 0-1,1 0 1,0 0-1,0 0 1,0-1-1,0 0 1,0 1-1,1-1 1,-1 0-1,0-1 1,1 1-1,-1-1 1,0 1-1,1-1 1,-1 0-1,1 0 1,5-1-1,-5 0-58,0-1-1,0 0 0,0 0 1,0 0-1,0 0 0,-1 0 1,1-1-1,-1 1 1,0-1-1,0 0 0,0 0 1,0 0-1,0-1 0,-1 1 1,1-1-1,-1 1 0,0-1 1,0 0-1,0 0 1,-1 0-1,1 0 0,-1 0 1,0 0-1,1-8 0,-1 8-11,0 0 0,0 0 0,0 0 0,-1 0 0,1 0 0,-1 0 0,0-1 0,0 1 0,-1 0 0,1 0 0,-1 0 0,0 0 0,0 0 0,0 0 0,-1 0 0,1 0 0,-1 0 0,0 0 0,0 1 0,0-1 0,-1 1 0,1-1 0,-1 1 0,0 0 0,-4-4 0,6 7 14,1 0 0,-1 1 0,1-1 0,0 0 0,-1 1 0,1-1 0,0 0 0,-1 0-1,1 1 1,0-1 0,0 1 0,-1-1 0,1 0 0,0 1 0,0-1 0,0 1 0,-1-1 0,1 0 0,0 1 0,0-1 0,0 1 0,0-1 0,0 1 0,0-1 0,0 0 0,0 1 0,0-1 0,0 1 0,0-1 0,0 1 0,0-1 0,0 0 0,1 1 0,-1-1 0,0 1 0,0-1 0,0 0 0,1 1 0,4 24 129,-2-20-153,0 1 1,1-1-1,0 0 1,0 0-1,0 0 1,0-1-1,0 1 1,1-1-1,0 0 1,0 0-1,0-1 1,1 1-1,-1-1 1,1 0-1,0-1 1,-1 1-1,1-1 1,11 2-1,40 2-6037,-34-6-2581</inkml:trace>
  <inkml:trace contextRef="#ctx0" brushRef="#br0" timeOffset="1352.88">8891 1 10546,'0'0'8577,"0"16"-6954,36 274 3391,-7-86-2629,-27-183-2062,-1-12 92,-1-24-1423,6-23-7886,0 20-285</inkml:trace>
  <inkml:trace contextRef="#ctx0" brushRef="#br0" timeOffset="2507.54">9092 399 7114,'0'0'11925,"4"4"-10470,-2-2-1323,1 0 0,-1 0 0,0-1 1,1 1-1,-1-1 0,1 0 0,0 0 1,-1 0-1,1 0 0,0 0 0,0 0 0,0-1 1,0 1-1,0-1 0,-1 0 0,1 0 1,0 0-1,0 0 0,0-1 0,0 1 1,0-1-1,0 1 0,-1-1 0,1 0 0,0 0 1,-1 0-1,1-1 0,0 1 0,-1-1 1,0 1-1,1-1 0,1-2 0,0 1-95,0-1 0,-1 1-1,1-1 1,-1 0 0,0 0-1,0 0 1,0 0 0,-1 0-1,0-1 1,0 1 0,0-1-1,0 0 1,0 1 0,-1-1-1,1-9 1,-1 12-26,-1 0-1,0 0 1,0 0-1,0 0 1,0 0-1,0 0 1,0 0-1,-1 0 1,1 0-1,-1 0 1,1 0-1,-1 0 1,0 0-1,1 1 1,-1-1-1,0 0 1,0 0-1,-1 1 1,1-1-1,0 1 1,0-1-1,-1 1 1,1-1-1,-1 1 1,1 0-1,-1 0 1,0 0-1,1 0 1,-1 0-1,0 0 1,0 0 0,0 1-1,0-1 1,0 1-1,1-1 1,-1 1-1,0 0 1,0-1-1,0 1 1,0 0-1,0 0 1,-2 1-1,2-1 9,0 1 0,0-1-1,1 1 1,-1 0 0,0 0 0,1-1-1,-1 1 1,1 0 0,-1 1-1,1-1 1,0 0 0,-1 0 0,1 0-1,0 1 1,0-1 0,0 1-1,0-1 1,0 1 0,0-1 0,0 1-1,0 0 1,1-1 0,-1 1-1,1 0 1,-1 0 0,1-1 0,0 1-1,-1 0 1,1 3 0,-4 56 888,4-61-895,-1 6 32,1 0 1,1-1-1,-1 1 1,1-1 0,0 1-1,0-1 1,1 1-1,0-1 1,0 0-1,0 0 1,0 0 0,1 0-1,0 0 1,0 0-1,0 0 1,1-1 0,-1 0-1,1 0 1,0 0-1,0 0 1,1-1 0,-1 1-1,1-1 1,0 0-1,-1 0 1,1-1 0,1 1-1,-1-1 1,0 0-1,0-1 1,1 1 0,-1-1-1,1 0 1,-1-1-1,1 1 1,0-1 0,-1 0-1,1 0 1,-1-1-1,1 0 1,-1 0 0,9-2-1,-10 1-44,0 0 0,1 0 1,-1 0-1,0 0 0,0-1 0,0 0 0,0 0 0,-1 0 0,1 0 0,-1 0 0,0-1 0,0 1 0,0-1 0,0 0 1,-1 0-1,1 0 0,-1 0 0,0-1 0,0 1 0,-1 0 0,1-1 0,-1 1 0,0-1 0,0 0 0,-1 1 0,1-9 1,0-1-55,-2-1 0,1 1 0,-2 0 0,0 0 1,0 0-1,-1 0 0,-8-22 0,16 91-190,-1-42 317,1-1 0,0 0 0,0 0 0,2 0 0,-1-1 0,12 14 0,-16-21-59,1 0 0,0 0 0,0-1 1,1 1-1,-1-1 0,1 0 0,0 0 1,0 0-1,0-1 0,0 1 0,0-1 1,0 0-1,1 0 0,-1-1 0,1 1 0,-1-1 1,1 0-1,-1 0 0,1-1 0,8 1 1,-11-1-10,0-1 0,-1 1-1,1-1 1,-1 0 0,1 1 0,-1-1 0,1 0 0,-1 0 0,1 0 0,-1 0 0,0 0 0,0 0 0,1-1 0,-1 1 0,0 0 0,0-1 0,0 1-1,0-1 1,-1 1 0,1-1 0,0 1 0,-1-1 0,1 1 0,-1-1 0,1 0 0,-1 1 0,0-1 0,1 0 0,-1-1 0,2-58 0,-2 48-14,-2-17-74,0 15-119,6 32 31,1 1 201,0 0 1,1 0-1,1 0 1,0-1-1,2 0 1,0-1-1,1 0 1,0 0-1,16 18 1,-25-34-24,-1 1 0,0-1 0,1 1 0,-1-1 0,1 1 0,-1-1 0,1 1 0,-1-1 0,1 1 0,-1-1 0,1 0 0,0 1 0,-1-1 0,1 0 0,-1 0 0,1 1 0,0-1 0,-1 0 0,1 0 0,0 0 0,-1 0 0,1 0 0,0 0 0,-1 0 0,1 0 0,0 0 0,-1 0 0,1 0 0,0 0 0,-1-1 0,1 1 0,0 0 0,-1 0 0,1-1 0,-1 1 0,1 0 0,-1-1 0,1 1 0,0 0 0,-1-1 0,1 1 0,-1-1 0,0 1 0,1-1 0,-1 1-1,1-1 1,-1 0 0,0 1 0,1-1 0,-1 0 0,16-40 80,-12 27-109,1 0 30,22-51-264,-25 62 235,-1 1 0,0-1-1,1 1 1,-1-1 0,1 1-1,0 0 1,0-1 0,0 1-1,0 0 1,0 0 0,0 0-1,1 1 1,-1-1 0,0 1-1,1-1 1,0 1 0,-1 0-1,1 0 1,4-2 0,-5 4 14,0-1 0,0 0 1,-1 1-1,1-1 1,0 1-1,0-1 1,0 1-1,0 0 1,-1 0-1,1 0 0,0 0 1,-1 0-1,1 0 1,-1 1-1,1-1 1,-1 0-1,0 1 1,1-1-1,-1 1 0,0 0 1,2 3-1,24 47 15,-13-24-21,-10-23-121,-1 0 0,1-1 0,-1 1 0,1-1 0,1 0 0,-1 0-1,1-1 1,-1 1 0,1-1 0,0 0 0,6 3 0,38 12-4920,-11-10-1710</inkml:trace>
  <inkml:trace contextRef="#ctx0" brushRef="#br0" timeOffset="-10567.58">472 155 12203,'0'0'14913,"6"17"-14488,38 194 2104,-15-61-1438,-5-3 146,-23-170-3653,-1-13-3961,-5 8-2425</inkml:trace>
  <inkml:trace contextRef="#ctx0" brushRef="#br0" timeOffset="-10056.85">1 130 9234,'0'0'4900,"18"-8"-3552,-1-1-1058,0 1 0,1 1 1,0 1-1,0 1 0,1 0 0,-1 1 1,24-1-1,-2 3 295,1 1 0,-1 3 0,1 1 0,-1 1-1,76 21 1,-95-19-410,-1 2 0,0 0 0,0 1 0,-1 1 0,0 1 0,-1 1 0,0 0 0,-1 1 0,0 1 0,-1 1 0,-1 0 0,26 34 0,-31-35-57,0 0 0,-1 0 0,0 1 0,-2 1 0,1 0 1,8 29-1,-14-37-8,-1 0 0,1 0 0,-1 0-1,-1 0 1,1-1 0,-1 1 0,-1 0 0,0 0 0,0 0 0,0 0 0,-1 0 0,0-1 0,-1 1 0,1 0 0,-2-1 0,1 0 0,-5 8 0,-6 5 166,0-1 1,0 0-1,-2-1 1,-1 0-1,0-2 1,-1 0-1,0 0 1,-1-2 0,-1-1-1,-23 12 1,37-22-209,-1 0 1,0-1 0,1 0 0,-1 0-1,0-1 1,0 1 0,0-2-1,0 1 1,0-1 0,0 0 0,0 0-1,0-1 1,0 0 0,0 0 0,0-1-1,-11-4 1,6 1-201,1 0 0,-1-1 0,1-1 0,0 0 1,0-1-1,1 0 0,0 0 0,-9-10 0,12 3-2647,8 3-3357</inkml:trace>
  <inkml:trace contextRef="#ctx0" brushRef="#br0" timeOffset="-9670.35">987 102 15331,'0'0'10867,"19"72"-10187,-16-42-392,-2 0-216,0 2-72,9 10-1128,-2-8-2721,3-6-3585</inkml:trace>
  <inkml:trace contextRef="#ctx0" brushRef="#br0" timeOffset="-8458.11">1363 482 10442,'0'0'13055,"-9"-6"-12125,5 4-898,1 0 22,0-1-1,0 1 0,0 0 1,0 1-1,-1-1 1,1 0-1,-1 1 0,1 0 1,-1 0-1,1 0 0,-1 0 1,0 0-1,0 1 0,1 0 1,-1 0-1,0 0 1,0 0-1,0 0 0,1 1 1,-1 0-1,0 0 0,1 0 1,-1 0-1,1 0 0,-1 1 1,1-1-1,-1 1 1,-2 2-1,-2 4 30,1-1 1,0 1-1,0 1 1,1-1-1,0 1 1,0 0-1,1 0 1,0 1-1,1 0 0,0-1 1,0 2-1,1-1 1,-2 17-1,3-20-45,2 0-1,-1-1 1,1 1-1,0 0 0,0-1 1,1 1-1,0 0 1,0-1-1,0 1 1,4 7-1,-4-10-24,1 0-1,0-1 1,0 1 0,0-1-1,0 1 1,1-1 0,0 0-1,-1 0 1,1 0 0,0-1 0,0 1-1,0-1 1,1 1 0,-1-1-1,1 0 1,-1 0 0,8 2-1,-7-2-3,0-1 0,0 0 0,0 0 0,0 0 0,0 0 0,0-1 0,0 0 0,0 1-1,0-1 1,0-1 0,0 1 0,0-1 0,0 1 0,0-1 0,0 0 0,-1-1 0,1 1 0,0-1-1,6-3 1,-5 1 1,-1 1-1,1-1 0,-1 0 0,0-1 1,0 1-1,0-1 0,0 0 1,-1 0-1,0 0 0,0 0 0,0-1 1,2-7-1,-2 5-24,0 0 0,0 0 0,-1-1 0,0 1 0,-1-1 0,0 0 0,0 1 0,-1-1 0,0 0 0,0 1 1,-1-1-1,-1 0 0,1 1 0,-1-1 0,0 1 0,-1-1 0,0 1 0,-6-11 0,9 19 12,0 0 1,0 0-1,0 0 0,-1 0 1,1-1-1,0 1 0,0 0 1,0 0-1,0 0 0,0 0 1,0 0-1,0 0 0,0 0 0,0 0 1,0 0-1,0 0 0,-1 0 1,1 0-1,0 0 0,0 0 1,0 0-1,0 0 0,0 0 1,0 0-1,0 0 0,0 0 1,0 0-1,-1 0 0,1 0 1,0 0-1,0 0 0,0 0 1,0 0-1,0 0 0,0 0 1,0 0-1,0 0 0,0 0 1,-1 0-1,1 0 0,0 0 0,0 0 1,0 0-1,0 0 0,0 0 1,0 0-1,0 1 0,0-1 1,0 0-1,0 0 0,0 0 1,0 0-1,0 0 0,0 0 1,0 0-1,0 0 0,-1 0 1,1 1-1,0-1 0,0 0 1,0 0-1,0 0 0,0 0 1,0 0-1,0 0 0,1 0 1,-1 0-1,0 1 0,0-1 0,-2 15-53,1 19 114,1-34-55,0 14 74,1-1 0,1 0-1,1 0 1,0 0 0,0 0-1,1 0 1,1-1 0,11 24-1,-13-31-45,0-1 0,0 1 0,0-1 0,0 0-1,1 0 1,0 0 0,0 0 0,0-1 0,0 1 0,0-1-1,6 3 1,-7-5-17,1 1 0,-1-1 0,1 0 1,-1 0-1,1 0 0,-1-1 0,1 1 0,-1-1 0,1 0 0,-1 0 0,1 0 0,-1-1 0,1 1 0,-1-1 0,1 0 0,-1 0 0,1 0 0,4-2 0,-3 0 0,1-1 0,-1 1-1,0-1 1,0 0 0,0 0-1,-1-1 1,1 1 0,-1-1-1,0 0 1,-1 0 0,1-1-1,-1 1 1,0-1 0,0 1-1,-1-1 1,0 0 0,0 0-1,2-11 1,0 0-31,-1 0 0,0 0 0,-1 0 1,-1 0-1,-3-31 0,-4 29 8,2 14-40,3 13-199,4 38 294,2 0 0,2-1 0,3 1 0,24 73 0,-17-66 149,-3 2 0,13 95 0,-27-142 1074,-2-8-483,-8-16-240,-7-33-566,-35-249-1213,35 196 227,15 90 690,0 0 1,1-1 0,0 1-1,1-1 1,0 1 0,3-21-1,-2 31 257,-1 0-1,1 0 1,0-1 0,-1 1-1,1 0 1,0 0-1,1 0 1,-1 0-1,0 0 1,0 1-1,1-1 1,-1 0-1,1 1 1,0-1 0,-1 1-1,5-3 1,-3 2 37,0 1 1,0 0 0,0 0 0,0 1 0,1-1 0,-1 1-1,0-1 1,0 1 0,1 0 0,-1 0 0,0 1 0,0-1-1,0 1 1,1-1 0,3 2 0,3 2 13,0-1 0,1 2 1,-1-1-1,-1 1 0,1 1 0,-1 0 0,0 0 1,10 10-1,-14-13 8,0 2 1,0-1-1,-1 1 0,0-1 0,0 1 1,0 0-1,0 1 0,-1-1 1,0 1-1,0-1 0,-1 1 0,1 0 1,-1 0-1,0 0 0,1 10 1,-3-14 31,0 1 1,-1 0 0,1-1-1,-1 1 1,1 0 0,-1-1-1,0 1 1,0-1 0,0 1-1,0-1 1,-1 0 0,1 1-1,-1-1 1,1 0-1,-1 0 1,0 0 0,0 0-1,0 0 1,0 0 0,0-1-1,0 1 1,0-1 0,-1 1-1,1-1 1,-4 1 0,0 2 19,-1-2 1,0 1 0,1-1-1,-1 0 1,0 0 0,-1-1-1,1 0 1,-9 0 0,16-1-92,-1 0 0,1 0 0,-1 0 0,1 0 0,-1 0 0,1 0 0,-1 0 0,1 0 0,0-1 0,-1 1 0,1 0 0,-1 0 0,1 0 1,-1-1-1,1 1 0,0 0 0,-1-1 0,1 1 0,0 0 0,-1-1 0,1 1 0,0 0 0,0-1 0,-1 1 0,1 0 0,0-1 0,0 1 0,0-1 0,-1 1 1,1-1-1,0 1 0,0-1 0,0 1 0,0 0 0,0-1 0,0 0 0,2-19-5183,3 3-2109</inkml:trace>
  <inkml:trace contextRef="#ctx0" brushRef="#br0" timeOffset="-8046.93">1982 630 11522,'0'0'10768,"-10"-7"-8189,4 3-2401,1 0 0,0 0 0,-1-1 0,1 0-1,1 0 1,-1 0 0,1 0 0,0-1 0,0 0-1,0 0 1,1 0 0,0 0 0,0 0 0,1-1 0,0 1-1,0-1 1,-2-13 0,3 13-182,0-1 0,0 0 0,1 0 0,0 0-1,1 0 1,0 0 0,0 1 0,0-1 0,4-9 0,-4 15-153,0 0 0,0 0 1,1-1-1,-1 1 0,1 0 0,-1 0 1,1 1-1,0-1 0,0 0 0,0 1 0,0-1 1,0 1-1,0-1 0,0 1 0,1 0 1,-1 0-1,0 0 0,1 0 0,-1 0 1,1 1-1,-1-1 0,1 1 0,-1-1 0,1 1 1,-1 0-1,1 0 0,-1 0 0,1 0 1,-1 1-1,1-1 0,-1 1 0,5 1 1,1 0-1542,1 1 0,-1 0 0,0 0 1,15 8-1,-1 3-4115</inkml:trace>
  <inkml:trace contextRef="#ctx0" brushRef="#br0" timeOffset="-7642.38">2092 568 6953,'0'0'16509,"7"0"-16019,8 0-273,-1-1 0,1 0 0,0-1 0,14-4 0,-26 5-145,1 0-1,-1 0 0,0-1 1,1 1-1,-1-1 0,0 0 1,0 0-1,0 0 1,0 0-1,0 0 0,2-3 1,-4 3-3,0 1-1,0-1 1,0 1 0,0-1 0,0 1 0,0-1 0,-1 0-1,1 0 1,-1 1 0,1-1 0,-1 0 0,0 0 0,0 1-1,0-1 1,0 0 0,0 0 0,0 0 0,0 1 0,0-1 0,-1 0-1,1 0 1,-1 0 0,-1-2 0,2 2-43,0 0 0,-1 1 0,0-1 0,1 1 0,-1-1 0,0 0 0,0 1 0,0-1 0,0 1 0,0 0 1,0-1-1,0 1 0,0 0 0,-1 0 0,1-1 0,0 1 0,-1 0 0,1 0 0,-1 1 0,1-1 0,-1 0 0,1 0 0,-1 1 0,0-1 0,1 1 0,-1-1 0,0 1 0,0 0 1,1 0-1,-1 0 0,0 0 0,0 0 0,1 0 0,-1 0 0,-3 1 0,3 0-20,-1 0 1,1 0-1,0 1 0,-1-1 1,1 0-1,0 1 1,0-1-1,0 1 0,0 0 1,0 0-1,1 0 0,-1 0 1,0 0-1,1 0 0,0 0 1,-1 1-1,1-1 1,0 0-1,0 1 0,0-1 1,0 1-1,1-1 0,-1 4 1,0 2 53,0 0-1,1 0 1,0 0 0,1 0 0,0 0 0,0 0-1,0 0 1,1 0 0,0-1 0,1 1 0,6 13-1,-7-18-35,-1 0-1,1 0 1,0 0-1,0 0 1,0-1 0,0 1-1,1-1 1,-1 1-1,0-1 1,1 0-1,0 0 1,0 0-1,0 0 1,-1-1 0,1 1-1,1-1 1,-1 0-1,0 1 1,0-1-1,0-1 1,1 1-1,-1 0 1,0-1-1,1 0 1,-1 0 0,1 0-1,-1 0 1,0 0-1,1-1 1,-1 0-1,4 0 1,-3 0-12,-1-1 0,1 1 0,-1-1 0,0 1 1,1-1-1,-1 0 0,0 0 0,0-1 0,0 1 0,0-1 1,0 1-1,-1-1 0,1 0 0,-1 0 0,0 0 0,0 0 1,0 0-1,3-6 0,0-5 5,1 0-1,-2-1 1,5-21 0,-7 23-105,2 1 0,-1-1 0,9-18 0,-11 29 45,0 0 1,0 0-1,1 0 0,-1 0 0,0 0 0,1 0 0,0 0 0,-1 0 0,1 1 0,0-1 0,0 1 0,0-1 0,0 1 0,0 0 0,0 0 0,0 0 0,1 0 0,-1 0 0,0 0 0,1 1 1,3-2-1,-1 2 12,0 0 0,-1 1 0,1-1 0,0 1 0,0 0 0,-1 0 0,1 0 0,-1 1 0,1-1 0,5 5 0,6 3 26,0 0 0,-1 1 0,0 1 0,21 21-1,-29-25 22,-1 0-1,0 0 0,0 0 0,0 1 1,-1 0-1,0 0 0,6 14 0,-10-21-8,-1 1 0,1 0-1,0 0 1,-1 0 0,1-1-1,-1 1 1,0 0-1,1 0 1,-1 0 0,0 0-1,0 0 1,-1 0 0,1 0-1,0 0 1,0 0-1,-1-1 1,0 1 0,1 0-1,-1 0 1,0 0 0,0-1-1,1 1 1,-2 0-1,1-1 1,0 1 0,0-1-1,0 1 1,-1-1-1,1 0 1,0 1 0,-1-1-1,0 0 1,1 0 0,-1 0-1,0 0 1,1 0-1,-1-1 1,0 1 0,0 0-1,0-1 1,1 1 0,-4-1-1,-3 3-165,0-2-1,-1 1 0,1-1 1,0-1-1,-1 1 1,1-1-1,0-1 1,-1 1-1,-11-4 0,11 2-1404,0-1-1,0 0 0,0 0 1,-15-8-1,-4-7-6019</inkml:trace>
  <inkml:trace contextRef="#ctx0" brushRef="#br0" timeOffset="-7257.92">2101 13 14835,'0'0'6057,"89"58"-6057,-22-22-296,-9-3-3985,-1-4-3032</inkml:trace>
  <inkml:trace contextRef="#ctx0" brushRef="#br0" timeOffset="-6841.57">2929 83 11018,'0'0'11896,"1"3"-11429,12 29 605,-2 0 0,-2 1 0,11 59 0,-4-12-551,12 18-39,-16-64-45,-2 2 0,-2-1 0,-1 1 0,4 56 0,-11-92-221,-4-13-505,4 10-206,-1 1-1,1-1 1,1 0-1,-1 1 1,0-1 0,1 1-1,-1-1 1,1 1-1,0-1 1,1-3 0,8-9-6444</inkml:trace>
  <inkml:trace contextRef="#ctx0" brushRef="#br0" timeOffset="-6456.74">3412 519 10786,'0'0'5324,"-6"-9"-2382,-19-26-184,23 33-2565,0 0 0,0 0-1,0 0 1,1 1 0,-2-1 0,1 1 0,0-1-1,0 1 1,0 0 0,-1 0 0,1 0 0,0 0-1,-1 0 1,1 1 0,-1-1 0,1 1 0,-1-1-1,0 1 1,1 0 0,-1 0 0,1 0-1,-1 0 1,1 1 0,-1-1 0,1 1 0,-1-1-1,-2 2 1,-2 1-48,0 0-1,1 0 0,0 0 1,0 1-1,0 0 1,0 0-1,-8 8 0,9-7-95,0 0-1,1 0 0,0 0 0,0 1 1,0-1-1,0 1 0,1 0 1,0 0-1,1 0 0,-1 1 0,1-1 1,0 1-1,1-1 0,-1 1 0,1 0 1,0 10-1,1-14-43,1 0 0,-1 1 0,1-1 0,-1 0 0,1 0 0,0 0 0,0 0 0,1 1 0,-1-1 0,1-1 0,-1 1 0,1 0 0,0 0 0,0-1 0,0 1 0,0-1 0,1 1 0,-1-1 0,1 0 1,-1 0-1,1 0 0,0 0 0,0-1 0,-1 1 0,1-1 0,1 1 0,-1-1 0,0 0 0,0 0 0,0-1 0,0 1 0,1-1 0,-1 1 0,0-1 0,4 0 0,-1 0-24,-1 1 0,1-1 0,-1 0 1,1-1-1,0 1 0,-1-1 0,1 0 0,-1 0 0,0-1 1,1 0-1,-1 0 0,0 0 0,0 0 0,0-1 0,0 0 0,0 0 1,-1 0-1,0-1 0,1 1 0,-1-1 0,0 0 0,-1 0 1,1-1-1,-1 1 0,0-1 0,0 0 0,0 1 0,0-1 1,-1 0-1,0-1 0,0 1 0,-1 0 0,1-1 0,-1 1 0,0-1 1,-1 1-1,1-1 0,-1-6 0,-5-16 77,2 23 279,2 18 18,1-4-205,0 0 1,1 1 0,0-1 0,0 0 0,4 12 0,-4-18-190,1 1 0,-1-1 1,1 1-1,0-1 1,0 0-1,0 0 1,0 0-1,1 0 1,-1 0-1,1 0 0,-1 0 1,1-1-1,0 0 1,0 1-1,0-1 1,6 3-1,37 11-2219,-11-8-2328,5-3-4364</inkml:trace>
  <inkml:trace contextRef="#ctx0" brushRef="#br0" timeOffset="-3718.82">3957 642 8554,'0'0'10942,"14"-7"-9554,4-2-1264,-1-1-1,0-1 1,-1 0-1,0-1 0,-1-1 1,0 0-1,-1-1 0,-1-1 1,0 0-1,-1-1 0,11-18 1,-16 19-129,-2 0-1,0-1 1,0 0 0,-2 0 0,0 0-1,-1 0 1,0 0 0,-1-1 0,-1 1-1,-4-30 1,3 31 3,-2 0 0,0 1 0,0-1 0,-1 0 0,-1 1 0,-1 0 0,0 0 0,0 1 0,-2 0 0,0 0 0,-16-21 0,20 30 17,1 1-1,0 0 1,-1-1-1,1 2 1,-1-1-1,0 0 1,0 1-1,0 0 1,-1 0-1,-6-3 1,9 5-14,1-1 1,-1 1 0,1 0-1,-1 0 1,1 0-1,0 0 1,-1 0-1,1 0 1,-1 0 0,1 0-1,-1 1 1,1-1-1,-1 1 1,1-1-1,0 1 1,-1-1-1,1 1 1,0 0 0,0-1-1,-1 1 1,1 0-1,0 0 1,0 0-1,0 0 1,0 0 0,0 0-1,0 0 1,0 1-1,1-1 1,-1 0-1,0 0 1,1 1 0,-1-1-1,0 1 1,1-1-1,-1 3 1,-4 14 6,1 1 0,0 0 0,1 0 0,1 0 0,1 0 0,3 39 0,2-24 20,0 0 0,3 0 0,11 36 0,32 69 9,14 47 24,-58-165-57,-2 1 0,0-1 1,-2 1-1,0 0 0,-2 0 1,-3 39-1,1-53 128,0 0 0,-1 0 0,0 0-1,0-1 1,-1 0 0,0 1 0,0-1 0,-1 0 0,0-1 0,0 1 0,-1-1-1,1 0 1,-1 0 0,-1-1 0,1 0 0,-1 0 0,0 0 0,0-1 0,0 0 0,-1-1-1,1 1 1,-1-1 0,0-1 0,0 1 0,0-2 0,0 1 0,-11 0 0,17-2-94,0 0 0,0 0 1,0-1-1,0 1 1,0-1-1,0 1 0,0-1 1,0 0-1,0 1 0,0-1 1,0 0-1,1-1 1,-1 1-1,0 0 0,1 0 1,-1-1-1,1 1 0,-1-1 1,1 1-1,0-1 1,0 0-1,-1 1 0,1-1 1,0 0-1,1 0 0,-1 0 1,0 0-1,0 0 1,1 0-1,-1 0 0,1 0 1,0 0-1,0 0 1,0 0-1,0 0 0,0-3 1,0-5-79,0 0 1,1 0 0,0 0 0,0 0 0,1 0-1,5-13 1,7-9-154,1 1 0,1 1 0,2 0 1,1 2-1,2 0 0,26-28 0,-19 22-250,-1-1-1,-1 0 1,19-40 0,-46 85 660,0 1 1,0-1-1,1 1 0,0 0 0,1-1 1,0 1-1,0-1 0,1 1 1,1-1-1,0 0 0,0 0 1,1 0-1,0 0 0,1-1 0,0 1 1,7 9-1,-8-15-197,0 0 0,1 1 0,0-1 0,-1-1-1,1 1 1,1-1 0,-1 0 0,0 0 0,1 0 0,0-1 0,-1 0 0,1 0 0,8 1-1,-11-2-237,1-1 0,0 1 0,-1-1 0,1 0 0,-1 0 0,1-1-1,-1 1 1,1-1 0,0 1 0,-1-1 0,0 0 0,1-1 0,-1 1-1,0-1 1,1 1 0,-1-1 0,0 0 0,0 0 0,0 0 0,-1-1-1,1 1 1,0-1 0,2-3 0,9-18-6571</inkml:trace>
  <inkml:trace contextRef="#ctx0" brushRef="#br0" timeOffset="-3301.56">4310 263 13339,'0'0'4553,"92"47"-4553,-48-26-2577,-2-1-2048</inkml:trace>
  <inkml:trace contextRef="#ctx0" brushRef="#br0" timeOffset="-2167.19">4767 506 11466,'0'0'4605,"-7"-9"-2249,5 7-2286,-4-6 568,0 1 1,0 0-1,-1 0 0,0 1 1,-13-10-1,18 14-545,-1 1 0,1 0 1,0-1-1,-1 1 0,1 0 0,0 0 0,-1 1 0,1-1 0,-1 0 0,0 1 0,1 0 0,-1-1 0,1 1 0,-1 0 0,0 0 0,1 1 0,-1-1 0,1 1 0,-1-1 0,1 1 1,-1 0-1,1-1 0,-1 1 0,1 1 0,0-1 0,-1 0 0,1 1 0,0-1 0,0 1 0,-3 3 0,-1 1 30,0 1 1,0 1-1,1-1 0,0 1 1,0 0-1,1 0 1,0 0-1,1 1 0,0-1 1,0 1-1,1 0 0,0 0 1,-2 17-1,3-22-105,1-1 1,0 1-1,0-1 1,0 1-1,0 0 1,0-1-1,1 1 0,-1 0 1,1-1-1,0 1 1,0-1-1,0 0 0,1 1 1,-1-1-1,1 0 1,0 0-1,0 1 1,0-1-1,0-1 0,0 1 1,1 0-1,-1-1 1,1 1-1,0-1 1,0 0-1,0 1 0,0-2 1,0 1-1,0 0 1,1-1-1,-1 1 0,0-1 1,1 0-1,-1 0 1,1 0-1,6 0 1,-6 0-21,1-1 0,0 0 0,0 0 0,-1-1 0,1 0 1,0 1-1,-1-1 0,1-1 0,0 1 0,-1-1 0,0 0 1,1 0-1,-1 0 0,0 0 0,0-1 0,0 0 0,0 0 1,-1 0-1,1 0 0,-1 0 0,0-1 0,0 1 0,0-1 1,0 0-1,-1 0 0,1 0 0,-1 0 0,0-1 0,0 1 1,-1-1-1,1 1 0,-1-1 0,0 1 0,0-1 0,-1 0 1,1 0-1,-1 1 0,0-1 0,0 0 0,-1 1 0,0-1 1,1 0-1,-1 1 0,-1-1 0,1 0 0,-1 1 0,-3-8 1,5 12-2,0-1 0,-1 0 0,1 0 0,0 0 0,0 0 0,-1 1 0,1-1 0,-1 0 0,1 0 0,-1 0 0,1 1 0,-1-1 0,1 0 0,-1 1 0,1-1 0,-1 0 0,0 1 1,1-1-1,-1 1 0,0-1 0,0 1 0,1 0 0,-1-1 0,-1 0 0,-1 20-136,9 36-55,-5-50 194,16 55-15,-4 1 0,-2-1 1,-3 2-1,0 71 0,-9-125 31,0-1-1,0 1 0,-1-1 0,-1 0 0,1 0 0,-1 0 1,0 0-1,-1-1 0,1 1 0,-6 6 0,8-12 8,1 1-1,-1-1 0,0 0 1,0 1-1,0-1 0,0 0 1,0 0-1,0 0 0,0 1 0,0-1 1,0 0-1,0-1 0,-1 1 1,1 0-1,0 0 0,-1 0 1,1-1-1,-1 1 0,1-1 1,-1 1-1,1-1 0,-1 0 1,1 0-1,-1 1 0,1-1 1,-1 0-1,1 0 0,-1 0 1,0-1-1,1 1 0,-1 0 1,1 0-1,-1-1 0,1 1 1,0-1-1,-1 0 0,1 1 1,-1-1-1,1 0 0,0 0 1,-1 0-1,1 0 0,0 0 0,0 0 1,0 0-1,0 0 0,0 0 1,0-1-1,0 1 0,0 0 1,1-1-1,-1 1 0,0-2 1,-2-2-45,0 0 1,0 0 0,1 0 0,0 0-1,0-1 1,0 1 0,0-1-1,1 1 1,0-1 0,0 1 0,1-1-1,0 0 1,0 1 0,0-1-1,0 0 1,1 1 0,0-1-1,0 0 1,1 1 0,-1-1 0,1 1-1,5-10 1,5-5-216,0 1 0,1 0 0,2 1 0,23-25 0,-21 25-23,-2 0 1,22-33-1,-29 33 359,-1-1 0,-1-1 0,-1 1 0,0-1 0,-2 0 0,0 0 0,-1-21 0,-2 55-41,1-1 1,0-1-1,1 1 1,1 0-1,-1 0 0,2-1 1,9 24-1,-11-32-40,0 0 1,0 1-1,1-1 0,-1 0 0,1 0 0,0-1 1,0 1-1,0-1 0,1 1 0,-1-1 0,1 0 1,-1 0-1,1-1 0,0 1 0,0-1 0,1 0 0,-1 0 1,0 0-1,1 0 0,-1-1 0,1 0 0,-1 0 1,1 0-1,0 0 0,5-1 0,-8 0-12,0 0-1,0-1 0,0 1 1,0-1-1,0 0 1,0 0-1,-1 1 0,1-1 1,0 0-1,0-1 0,-1 1 1,1 0-1,0 0 1,-1-1-1,1 1 0,-1-1 1,0 1-1,1-1 1,-1 0-1,0 0 0,0 1 1,0-1-1,0 0 0,-1 0 1,1 0-1,0 0 1,-1 0-1,1 0 0,-1 0 1,0 0-1,0 0 0,0-3 1,2-12-67,-1 0 0,-2-34 0,1 30-131,1 32 140,1 1-1,0-1 1,1 0 0,0 0-1,9 20 1,-11-27 93,1 0-1,0 0 1,-1 0 0,1 0-1,0-1 1,1 1 0,-1-1-1,0 0 1,1 0-1,0 0 1,0 0 0,0 0-1,0 0 1,1-1 0,-1 1-1,0-1 1,1 0 0,0 0-1,-1 0 1,1-1-1,0 1 1,0-1 0,7 1-1,-9-2-29,-1 0 0,0-1-1,0 1 1,0-1 0,0 1-1,0-1 1,0 1 0,-1-1-1,1 0 1,0 1-1,0-1 1,0 0 0,0 0-1,-1 1 1,1-1 0,0 0-1,-1 0 1,1 0 0,-1 0-1,1 0 1,-1 0 0,0 0-1,1 0 1,-1 0 0,0 0-1,0-1 1,1 1-1,-1 0 1,0-1 0,4-44 34,-3 30-44,0 7-121,1 0 0,0 0 0,0 0 1,1 1-1,1-1 0,-1 1 0,7-11 1,-9 18 103,-1-1 0,1 1 0,0-1 0,0 1-1,0 0 1,0-1 0,0 1 0,0 0 0,0 0 0,0 0 0,1 0 0,-1 0 0,0 0 0,1 0 0,-1 0 0,1 0 0,-1 1 0,1-1 0,-1 0 0,1 1 0,-1 0 0,1-1 0,0 1 0,-1 0 0,1 0 0,-1 0 0,1 0 0,0 0 0,-1 0 0,1 0 0,0 0 0,-1 1 0,1-1 0,-1 1 0,1-1 0,-1 1 0,1 0 0,-1-1 0,1 1 0,-1 0 0,1 0 0,-1 0 0,0 0 0,0 0 0,0 0 0,1 1 0,0 1 0,22 22-65,-10-10 221,0 0 0,1-1 1,1-1-1,23 16 0,-34-26-107,0 0 0,0 0 1,1-1-1,-1 0 0,1 0 1,-1 0-1,1-1 0,-1 0 1,1 0-1,0 0 0,0-1 1,-1 0-1,1 0 1,0 0-1,0-1 0,0 0 1,-1 0-1,1 0 0,-1-1 1,9-3-1,-11 4-26,0-1 0,-1 0 0,1 1 0,-1-1 0,1 0 0,-1 0 0,0-1 0,0 1 0,0 0 0,0-1 0,0 1 0,0-1 0,-1 0 0,1 1 0,-1-1 0,0 0 0,0 0 0,0 0 0,0 0 0,0 0 0,-1 0 0,1 0 0,-1 0 0,0 0 0,0-1 0,0 1 0,-1 0 0,1 0 0,-1 0 0,1 0 0,-1 0 0,-2-5 0,2 4-22,0 0 1,0 0 0,-1 0 0,0 0 0,0 0 0,0 1-1,0-1 1,0 1 0,-1-1 0,1 1 0,-1 0-1,0 0 1,0 0 0,0 0 0,0 1 0,-1-1-1,1 1 1,-1 0 0,1 0 0,-1 0 0,0 0 0,0 1-1,0-1 1,-5 0 0,7 2 15,0 0 1,1 1-1,-1-1 0,0 1 1,1-1-1,-1 1 0,0 0 1,1 0-1,-1-1 0,1 1 1,-1 0-1,1 0 0,-1 1 1,1-1-1,0 0 0,0 0 1,-1 1-1,1-1 0,0 1 1,0-1-1,1 1 1,-1-1-1,0 1 0,0-1 1,1 1-1,-1 0 0,1-1 1,-1 1-1,1 0 0,-1 3 1,-6 56 591,7-58-585,0 0-1,0 1 1,0-1 0,0 0-1,0 0 1,1 0 0,-1 1 0,1-1-1,0 0 1,0 0 0,0 0-1,1 0 1,-1 0 0,1-1 0,0 1-1,-1 0 1,1-1 0,0 1 0,0-1-1,1 1 1,-1-1 0,0 0-1,1 0 1,0 0 0,-1 0 0,1-1-1,0 1 1,0-1 0,5 2 0,5 1-495,0-2 1,0 0 0,1 0 0,-1-1-1,24-2 1,-23 1-430,37-1-5363</inkml:trace>
  <inkml:trace contextRef="#ctx0" brushRef="#br0" timeOffset="-1734.11">6059 118 17180,'0'0'3264,"0"10"-894,-17 205 4161,14-192-6319,0 0 0,1 29 0,2-52-212,1 1 1,-1 0-1,0 0 0,0 0 0,0 0 0,1-1 1,-1 1-1,0 0 0,1 0 0,-1 0 0,1-1 1,-1 1-1,1 0 0,-1-1 0,1 1 1,-1 0-1,1-1 0,0 1 0,-1-1 0,1 1 1,0-1-1,0 1 0,-1-1 0,1 0 0,1 1 1,29 4-182,30-10-1306,-60 5 1437,57-14-4629,-21 1-2473,-16 4-532</inkml:trace>
  <inkml:trace contextRef="#ctx0" brushRef="#br0" timeOffset="-1328.46">6239 255 11362,'0'0'10499,"-21"66"-8459,17-34-816,0 5-239,2 3-33,0 2-208,0 0-320,1-3-176,1-3-240,0-5-8,0-4-360,5-3-1664,3-7-4082</inkml:trace>
  <inkml:trace contextRef="#ctx0" brushRef="#br0" timeOffset="-1327.46">6469 614 6849,'0'0'12675,"-4"75"-9626,4-47-905,-1 2-943,1 1-665,0-1-392,0-2-144,0 2-1465,0-7-4112,0-8-2040</inkml:trace>
  <inkml:trace contextRef="#ctx0" brushRef="#br0" timeOffset="-615.31">6920 550 8602,'0'0'11725,"14"0"-10277,-4 1-1175,-5-1-169,1 1-1,-1-1 1,1 0 0,-1 0-1,0 0 1,1-1-1,-1 0 1,1 0 0,-1-1-1,0 1 1,0-1 0,0 0-1,0 0 1,0-1 0,5-3-1,0-2-34,-1-1 0,0 0 0,0-1-1,0 0 1,-1 0 0,-1-1 0,0 0-1,0 0 1,-1-1 0,-1 1 0,0-2-1,0 1 1,-1 0 0,-1-1 0,0 0-1,-1 1 1,0-1 0,-1-25 0,0 22-122,-2 0 0,0-1 0,-1 1 1,0 0-1,-2 0 0,0 0 0,0 0 1,-2 0-1,0 1 0,-1 0 0,0 1 0,-1-1 1,0 1-1,-19-21 0,25 31 42,-1 2-1,0-1 0,0 0 1,0 0-1,0 1 1,0 0-1,0 0 0,-1 0 1,0 0-1,1 0 1,-1 0-1,0 1 0,1 0 1,-1 0-1,0 0 1,0 0-1,-5 0 1,6 1 29,1 1 1,-1-1 0,0 0 0,0 1 0,1 0 0,-1 0 0,0 0 0,1 0 0,-1 0 0,1 0 0,-1 0 0,1 1 0,0 0 0,0-1 0,0 1 0,-1 0 0,2 0 0,-1 0 0,0 0 0,0 0 0,1 0 0,-1 1 0,1-1 0,-2 4 0,-6 15 131,1-1 0,1 1 0,0 0 0,2 1 1,1-1-1,0 1 0,2 0 0,0 28 0,2-31 33,0-1 0,2 0 0,0 1 0,1-1 0,1 0 0,1 0-1,0 0 1,1-1 0,1 0 0,12 22 0,-13-30-84,1 0 0,0-1 0,0 1 0,0-1 0,1-1-1,1 1 1,-1-1 0,1-1 0,0 0 0,1 0 0,0-1 0,-1 0 0,2 0 0,-1-1 0,0-1 0,19 5 0,-23-7-94,0 0 0,0 0 1,0-1-1,0 0 1,0 0-1,0 0 0,0-1 1,0 0-1,0 0 0,0 0 1,0-1-1,-1 0 1,1 0-1,0 0 0,-1-1 1,0 0-1,1 0 0,-1 0 1,0-1-1,-1 0 1,1 1-1,-1-2 0,1 1 1,-1 0-1,-1-1 0,1 0 1,-1 0-1,1 0 1,-2 0-1,6-12 0,-4 5-160,0 0 0,-1 0-1,0 0 1,2-23-1,-4 31 93,-1 0 0,1 1 0,-1-1 0,0 1 0,0-1 0,0 1 0,-1-1 0,1 1 0,-1-1 0,0 1 0,0-1 0,0 1 0,0-1 0,-1 1 0,1 0 0,-1 0 0,0 0 0,0 0 0,0 0 0,0 0 0,-3-2 0,4 4 56,1 1 0,-1-1-1,1 1 1,-1 0 0,0 0-1,1-1 1,-1 1 0,1 0-1,-1 0 1,1-1 0,-1 1-1,0 0 1,1 0 0,-1 0-1,1 0 1,-1 0 0,0 0-1,1 0 1,-1 0 0,0 0-1,1 0 1,-1 1 0,1-1-1,-1 0 1,1 0 0,-1 1-1,0-1 1,1 0 0,-1 0-1,0 1 1,-10 19 102,4 28 551,7-44-563,-1 11 140,0-1 1,2 1-1,-1-1 0,5 22 1,-4-32-227,0 0 0,0-1 1,0 0-1,0 1 0,1-1 0,-1 1 1,1-1-1,0 0 0,0 0 1,0 0-1,0 0 0,0 0 0,1-1 1,0 1-1,-1-1 0,1 0 1,0 1-1,0-1 0,0 0 0,0-1 1,1 1-1,-1 0 0,0-1 1,6 2-1,14 0-1118,0 0-1,0-2 1,24-1 0,12-1-5739</inkml:trace>
  <inkml:trace contextRef="#ctx0" brushRef="#br0">7896 6 12939,'0'0'1958,"0"9"-86,-1 21 131,3 0 0,0-1 0,13 57 0,8-6-637,-8-35-536,-2 1 0,-2 0-1,-2 1 1,6 80 0,-15-126-442,-1-56 844,0 46-1363,1 0 0,0 0 0,0 1 0,0-1 1,1 0-1,3-10 0,-1 7-190,2 1 0,0-1-1,0 1 1,1 0 0,1 0 0,-1 1-1,11-12 1,-14 18 177,-1 1 1,1 0-1,0 0 0,-1 0 1,1 0-1,1 0 0,-1 0 0,0 1 1,1 0-1,-1 0 0,1 0 0,0 0 1,-1 0-1,1 1 0,0-1 1,0 1-1,0 0 0,0 1 0,0-1 1,0 1-1,1-1 0,-1 1 0,0 0 1,0 1-1,6 0 0,-5 1 143,-1 1 0,0-1 0,0 1 0,-1 0-1,1 0 1,0 0 0,-1 0 0,0 1 0,0-1-1,0 1 1,0 0 0,-1 0 0,1 0 0,-1 0-1,0 1 1,0-1 0,0 0 0,0 6 0,1-3 150,-1 1 0,0-1 1,-1 0-1,1 1 1,-1-1-1,-1 1 0,0 0 1,0-1-1,0 1 0,-3 13 1,1-17-64,0 0 0,0 0-1,0-1 1,-1 1 0,1-1 0,-1 0 0,0 1 0,0-1 0,0 0 0,0-1 0,0 1 0,-1 0 0,1-1 0,-1 0 0,1 0 0,-1 0 0,0 0 0,0-1 0,0 1 0,0-1 0,0 0-1,-8 1 1,-6 1 63,-1-1 0,0 0-1,-32-3 1,50 2-173,0-1-1,0 0 1,0 0 0,0 0-1,0 0 1,0-1 0,-1 1-1,1 0 1,0 0 0,0-1-1,0 1 1,0 0 0,0-1-1,0 1 1,0-1 0,0 1-1,0-1 1,0 0 0,1 0-1,-1 1 1,0-1 0,0 0-1,0 0 1,1 0 0,-1 0-1,-1-1 1,2 0-201,0 1-1,0 0 1,1 0-1,-1-1 0,0 1 1,0 0-1,1-1 1,-1 1-1,0 0 1,1 0-1,-1 0 1,1 0-1,0-1 1,-1 1-1,1 0 1,0 0-1,0 0 1,0 0-1,-1 1 1,1-1-1,0 0 1,0 0-1,2 0 1,15-13-6372</inkml:trace>
  <inkml:trace contextRef="#ctx0" brushRef="#br0" timeOffset="452.57">8348 542 11562,'0'0'10539,"-18"-52"-7627,9 27-1055,1-2-681,1-2-608,3-1-328,4 2-176,0 2-64,7 5-200,9 6-472,5 6-688,5 7-761,15 4-687,-6 9-2545,-4 2 183</inkml:trace>
  <inkml:trace contextRef="#ctx0" brushRef="#br0" timeOffset="843.73">8591 328 8650,'0'0'13085,"-2"9"-12096,0 6-574,0 0 0,1 0 0,0 0 0,2 0 0,-1 0 0,4 17 0,-3-29-350,-1 1-1,1-1 1,-1 1-1,1-1 1,0 0-1,0 0 0,1 0 1,-1 1-1,1-1 1,-1 0-1,1-1 1,0 1-1,0 0 1,0 0-1,0-1 1,1 1-1,-1-1 1,1 0-1,0 0 1,-1 0-1,1 0 1,0 0-1,0 0 1,0-1-1,0 0 1,0 1-1,1-1 1,-1 0-1,0-1 1,1 1-1,-1-1 1,0 1-1,1-1 1,-1 0-1,1 0 1,5-1-1,-5 0-58,0-1-1,0 0 0,0 0 1,0 0-1,0 0 0,-1 0 1,1-1-1,-1 1 1,0-1-1,0 0 0,0 0 1,0 0-1,0-1 0,-1 1 1,1-1-1,-1 1 0,0-1 1,0 0-1,0 0 1,-1 0-1,1 0 0,-1 0 1,0 0-1,1-8 0,-1 8-11,0 0 0,0 0 0,0 0 0,-1 0 0,1 0 0,-1 0 0,0-1 0,0 1 0,-1 0 0,1 0 0,-1 0 0,0 0 0,0 0 0,0 0 0,-1 0 0,1 0 0,-1 0 0,0 0 0,0 1 0,0-1 0,-1 1 0,1-1 0,-1 1 0,0 0 0,-4-4 0,6 7 14,1 0 0,-1 1 0,1-1 0,0 0 0,-1 1 0,1-1 0,0 0 0,-1 0-1,1 1 1,0-1 0,0 1 0,-1-1 0,1 0 0,0 1 0,0-1 0,0 1 0,-1-1 0,1 0 0,0 1 0,0-1 0,0 1 0,0-1 0,0 1 0,0-1 0,0 0 0,0 1 0,0-1 0,0 1 0,0-1 0,0 1 0,0-1 0,0 0 0,1 1 0,-1-1 0,0 1 0,0-1 0,0 0 0,1 1 0,4 24 129,-2-20-153,0 1 1,1-1-1,0 0 1,0 0-1,0 0 1,0-1-1,0 1 1,1-1-1,0 0 1,0 0-1,0-1 1,1 1-1,-1-1 1,1 0-1,0-1 1,-1 1-1,1-1 1,11 2-1,40 2-6037,-34-6-2581</inkml:trace>
  <inkml:trace contextRef="#ctx0" brushRef="#br0" timeOffset="1352.88">8891 1 10546,'0'0'8577,"0"16"-6954,36 274 3391,-7-86-2629,-27-183-2062,-1-12 92,-1-24-1423,6-23-7886,0 20-285</inkml:trace>
  <inkml:trace contextRef="#ctx0" brushRef="#br0" timeOffset="2507.54">9092 399 7114,'0'0'11925,"4"4"-10470,-2-2-1323,1 0 0,-1 0 0,0-1 1,1 1-1,-1-1 0,1 0 0,0 0 1,-1 0-1,1 0 0,0 0 0,0 0 0,0-1 1,0 1-1,0-1 0,-1 0 0,1 0 1,0 0-1,0 0 0,0-1 0,0 1 1,0-1-1,0 1 0,-1-1 0,1 0 0,0 0 1,-1 0-1,1-1 0,0 1 0,-1-1 1,0 1-1,1-1 0,1-2 0,0 1-95,0-1 0,-1 1-1,1-1 1,-1 0 0,0 0-1,0 0 1,0 0 0,-1 0-1,0-1 1,0 1 0,0-1-1,0 0 1,0 1 0,-1-1-1,1-9 1,-1 12-26,-1 0-1,0 0 1,0 0-1,0 0 1,0 0-1,0 0 1,0 0-1,-1 0 1,1 0-1,-1 0 1,1 0-1,-1 0 1,0 0-1,1 1 1,-1-1-1,0 0 1,0 0-1,-1 1 1,1-1-1,0 1 1,0-1-1,-1 1 1,1-1-1,-1 1 1,1 0-1,-1 0 1,0 0-1,1 0 1,-1 0-1,0 0 1,0 0 0,0 1-1,0-1 1,0 1-1,1-1 1,-1 1-1,0 0 1,0-1-1,0 1 1,0 0-1,0 0 1,-2 1-1,2-1 9,0 1 0,0-1-1,1 1 1,-1 0 0,0 0 0,1-1-1,-1 1 1,1 0 0,-1 1-1,1-1 1,0 0 0,-1 0 0,1 0-1,0 1 1,0-1 0,0 1-1,0-1 1,0 1 0,0-1 0,0 1-1,0 0 1,1-1 0,-1 1-1,1 0 1,-1 0 0,1-1 0,0 1-1,-1 0 1,1 3 0,-4 56 888,4-61-895,-1 6 32,1 0 1,1-1-1,-1 1 1,1-1 0,0 1-1,0-1 1,1 1-1,0-1 1,0 0-1,0 0 1,0 0 0,1 0-1,0 0 1,0 0-1,0 0 1,1-1 0,-1 0-1,1 0 1,0 0-1,0 0 1,1-1 0,-1 1-1,1-1 1,0 0-1,-1 0 1,1-1 0,1 1-1,-1-1 1,0 0-1,0-1 1,1 1 0,-1-1-1,1 0 1,-1-1-1,1 1 1,0-1 0,-1 0-1,1 0 1,-1-1-1,1 0 1,-1 0 0,9-2-1,-10 1-44,0 0 0,1 0 1,-1 0-1,0 0 0,0-1 0,0 0 0,0 0 0,-1 0 0,1 0 0,-1 0 0,0-1 0,0 1 0,0-1 0,0 0 1,-1 0-1,1 0 0,-1 0 0,0-1 0,0 1 0,-1 0 0,1-1 0,-1 1 0,0-1 0,0 0 0,-1 1 0,1-9 1,0-1-55,-2-1 0,1 1 0,-2 0 0,0 0 1,0 0-1,-1 0 0,-8-22 0,16 91-190,-1-42 317,1-1 0,0 0 0,0 0 0,2 0 0,-1-1 0,12 14 0,-16-21-59,1 0 0,0 0 0,0-1 1,1 1-1,-1-1 0,1 0 0,0 0 1,0 0-1,0-1 0,0 1 0,0-1 1,0 0-1,1 0 0,-1-1 0,1 1 0,-1-1 1,1 0-1,-1 0 0,1-1 0,8 1 1,-11-1-10,0-1 0,-1 1-1,1-1 1,-1 0 0,1 1 0,-1-1 0,1 0 0,-1 0 0,1 0 0,-1 0 0,0 0 0,0 0 0,1-1 0,-1 1 0,0 0 0,0-1 0,0 1-1,0-1 1,-1 1 0,1-1 0,0 1 0,-1-1 0,1 1 0,-1-1 0,1 0 0,-1 1 0,0-1 0,1 0 0,-1-1 0,2-58 0,-2 48-14,-2-17-74,0 15-119,6 32 31,1 1 201,0 0 1,1 0-1,1 0 1,0-1-1,2 0 1,0-1-1,1 0 1,0 0-1,16 18 1,-25-34-24,-1 1 0,0-1 0,1 1 0,-1-1 0,1 1 0,-1-1 0,1 1 0,-1-1 0,1 1 0,-1-1 0,1 0 0,0 1 0,-1-1 0,1 0 0,-1 0 0,1 1 0,0-1 0,-1 0 0,1 0 0,0 0 0,-1 0 0,1 0 0,0 0 0,-1 0 0,1 0 0,0 0 0,-1 0 0,1 0 0,0 0 0,-1-1 0,1 1 0,0 0 0,-1 0 0,1-1 0,-1 1 0,1 0 0,-1-1 0,1 1 0,0 0 0,-1-1 0,1 1 0,-1-1 0,0 1 0,1-1 0,-1 1-1,1-1 1,-1 0 0,0 1 0,1-1 0,-1 0 0,16-40 80,-12 27-109,1 0 30,22-51-264,-25 62 235,-1 1 0,0-1-1,1 1 1,-1-1 0,1 1-1,0 0 1,0-1 0,0 1-1,0 0 1,0 0 0,0 0-1,1 1 1,-1-1 0,0 1-1,1-1 1,0 1 0,-1 0-1,1 0 1,4-2 0,-5 4 14,0-1 0,0 0 1,-1 1-1,1-1 1,0 1-1,0-1 1,0 1-1,0 0 1,-1 0-1,1 0 0,0 0 1,-1 0-1,1 0 1,-1 1-1,1-1 1,-1 0-1,0 1 1,1-1-1,-1 1 0,0 0 1,2 3-1,24 47 15,-13-24-21,-10-23-121,-1 0 0,1-1 0,-1 1 0,1-1 0,1 0 0,-1 0-1,1-1 1,-1 1 0,1-1 0,0 0 0,6 3 0,38 12-4920,-11-10-1710</inkml:trace>
  <inkml:trace contextRef="#ctx0" brushRef="#br0" timeOffset="38540.48">5035 2014 8242,'0'0'12428,"9"-42"-7929,29-23-4179,-31 55-286,0 0 1,0-1 0,-1 0-1,-1 0 1,0 0-1,0-1 1,-1 1 0,-1-1-1,0 0 1,2-14 0,-4 10-23,-1 0 0,0 0 0,-2 1 0,1-1 0,-2 0 0,0 1 0,-1-1 0,-1 1 0,0 0 0,-1 0 0,0 1 0,-15-24 0,31 53-104,0-1 1,1 0-1,17 17 1,18 22 102,-21-16 13,28 51-1,-46-75 69,-1-1 1,-1 1-1,0 0 0,-1 0 0,0 0 1,-1 1-1,-1-1 0,2 24 0,-5-35-17,1 1 0,-1-1 0,0 0 0,0 0 0,0 0 0,0 0 0,-1 0 0,1 0 0,0 0 0,-1 0 0,0 0 0,1-1 0,-1 1 0,0-1 0,0 1 0,0-1 0,0 0 0,0 1 0,0-1 0,0 0 0,0 0 0,0-1 0,-1 1 0,1 0-1,0-1 1,-1 1 0,-4-1 0,4 1-143,-1 0 0,0 0 1,0-1-1,1 1 0,-1-1 0,0 0 0,0 0 0,0-1 0,1 1 0,-1-1 0,0 0 0,0 0 0,1 0 0,-1 0 0,1-1 0,-1 1 0,-3-3 1,6 3-324,1 1 0,-1-1 0,1 0 0,-1 0 0,1 1 0,-1-1 0,1 0 0,0 0 1,-1 1-1,1-1 0,0 0 0,0 0 0,0 0 0,0 0 0,-1 1 0,1-1 1,0 0-1,1 0 0,-1-1 0</inkml:trace>
  <inkml:trace contextRef="#ctx0" brushRef="#br0" timeOffset="39011.68">5789 1843 11242,'0'0'9234,"23"79"-6713,-18-47-897,-4 2-343,-1 1-409,0-1-560,-5-1-312,-4-4-128,-2 0-1561,2-6-2888,3-10-2744</inkml:trace>
  <inkml:trace contextRef="#ctx0" brushRef="#br0" timeOffset="33396.78">439 1410 10802,'0'0'12543,"-3"-5"-10892,3 5-1645,0 0 0,0 0 0,0 0 0,0 0 0,0 0 0,0 0 0,0 0 0,0 0 0,0 0 0,0 1 0,0-1 0,0 0 1,0 0-1,0 0 0,0 0 0,0 0 0,0 0 0,-1 0 0,1 0 0,0 0 0,0 0 0,0 0 0,0 0 0,0 1 0,0-1 0,0 0 0,0 0 1,0 0-1,0 0 0,0 0 0,0 0 0,-1 0 0,1 0 0,0 0 0,0 0 0,0 0 0,0 0 0,0 0 0,0 0 0,0 0 0,0 0 0,0 0 1,0 0-1,-1 0 0,1 0 0,0 0 0,0 0 0,0 0 0,0 0 0,0 0 0,0 0 0,0 0 0,0 0 0,0-1 0,4 92 1255,4-1-1,26 111 0,-6-38-314,-21-90-169,-7-73-790,0 0 1,1 0-1,-1 0 0,0 1 0,0-1 0,0 0 0,0 0 1,0 1-1,0-1 0,0 0 0,0 0 0,1 1 0,-1-1 1,0 0-1,0 1 0,0-1 0,0 0 0,0 0 0,-1 1 1,1-1-1,0 0 0,0 0 0,0 1 0,0-1 0,0 0 1,0 0-1,0 1 0,0-1 0,-1 0 0,1 0 0,0 1 1,0-1-1,0 0 0,0 0 0,-1 0 0,1 1 0,0-1 1,0 0-1,-1 0 0,1 0 0,0 0 0,0 0 0,-1 1 1,1-1-1,0 0 0,0 0 0,-1 0 0,1 0 0,-1 0 1,-14-32-3060,3 1-3021,-1 0-4316</inkml:trace>
  <inkml:trace contextRef="#ctx0" brushRef="#br0" timeOffset="33803.06">53 1397 11586,'0'0'1307,"10"-10"-733,5-4-245,1 1 0,1 0-1,0 1 1,0 0 0,2 2 0,28-13 0,-13 11 48,1 1 1,1 1-1,-1 2 0,2 2 1,54-2-1,-72 7-198,-1 1-1,1 0 1,-1 2-1,0 0 1,0 1-1,1 1 1,-2 1-1,1 0 1,-1 1-1,0 1 1,0 1-1,29 18 1,-34-17-24,0 1 0,-1 1 0,0 0 0,-1 1 0,0 0 0,-1 0 0,0 1 0,-1 0 1,9 19-1,-14-27-60,0 1 0,-1-1-1,0 0 1,0 1 0,0 0 0,-1-1 0,1 1 0,-2 0 0,1 0 0,0 0 0,-1 0 0,0 0 0,-1 0 0,1-1 0,-1 1 0,0 0 0,-1 0-1,1-1 1,-1 1 0,0 0 0,-1-1 0,1 0 0,-1 0 0,0 1 0,0-2 0,-7 9 0,-6 2 218,-1-1-1,-1 0 1,0-2 0,-1 0 0,0-1 0,-38 16-1,42-20-285,-1-2 0,0 1-1,-1-2 1,1 0-1,-1-1 1,0-1-1,0 0 1,1-1 0,-30-3-1,45 2-135,0 0 1,0 0-1,-1 0 0,1-1 0,0 1 1,0 0-1,0-1 0,0 1 0,0-1 1,0 1-1,0-1 0,0 1 0,0-1 1,0 0-1,0 0 0,0 1 0,1-1 1,-1 0-1,-1-1 0,-2-15-6777,4 8-254</inkml:trace>
  <inkml:trace contextRef="#ctx0" brushRef="#br0" timeOffset="34577.07">724 1944 8858,'0'0'12174,"12"-3"-11184,5 0-519,0-2 0,0 0 0,0-1 0,29-16 0,-41 20-413,0 0 0,0-1 0,0 0 0,-1 0 1,1-1-1,-1 1 0,0-1 0,0 0 0,0 0 1,0 0-1,-1-1 0,0 1 0,0-1 0,0 0 0,0 0 1,-1 0-1,0 0 0,0 0 0,0-1 0,-1 1 0,1 0 1,0-11-1,-2 12-26,-1 0 0,1 0 0,-1 0 0,0 0 0,0 0 1,0 0-1,0 0 0,-1 0 0,1 1 0,-1-1 0,0 0 0,-5-6 0,6 9-19,0 0-1,0 0 0,0 0 0,0 0 1,-1 0-1,1 0 0,0 0 1,-1 0-1,1 0 0,0 1 0,-1-1 1,1 1-1,-1-1 0,1 1 1,-1-1-1,1 1 0,-1 0 0,0 0 1,1 0-1,-1 0 0,1 0 1,-1 0-1,1 0 0,-1 0 0,0 1 1,1-1-1,-1 0 0,1 1 1,-1-1-1,1 1 0,0 0 0,-1 0 1,1-1-1,0 1 0,-1 0 0,1 0 1,-2 2-1,-2 2 0,1 0-1,0 0 1,-1 1 0,2-1 0,-1 1-1,1 0 1,0 0 0,0 0 0,0 1-1,1-1 1,0 1 0,0-1-1,1 1 1,-1 12 0,0-6 53,1 1 1,1-1 0,0 1-1,0-1 1,2 1-1,4 21 1,-4-29-42,0 0 1,1 0 0,-1 0-1,1-1 1,0 1-1,1-1 1,-1 1-1,1-1 1,0-1-1,1 1 1,-1 0 0,1-1-1,0 0 1,0 0-1,0 0 1,0-1-1,1 0 1,0 0-1,-1 0 1,11 3 0,-11-5-10,-1 0 1,1 0 0,0 0 0,-1 0 0,1-1 0,0 0 0,-1 0 0,1 0 0,0 0 0,-1-1 0,1 0 0,0 0 0,-1 0-1,1 0 1,-1-1 0,0 0 0,1 0 0,-1 0 0,0 0 0,0-1 0,0 0 0,-1 1 0,1-1 0,-1-1 0,1 1 0,-1 0 0,0-1-1,3-5 1,2-6-106,0-1-1,-1 0 0,0 0 0,-1-1 0,-2 0 0,1 0 1,-2 0-1,2-20 0,-5 36 71,0 0 0,0 0 1,0 0-1,0 1 0,0-1 1,0 0-1,0 0 0,0 0 1,0 0-1,0 1 0,1-1 0,-1 0 1,0 0-1,1 0 0,-1 1 1,0-1-1,1 0 0,-1 1 1,1-1-1,-1 0 0,1 1 1,-1-1-1,1 0 0,0 1 0,-1-1 1,1 1-1,0-1 0,-1 1 1,1 0-1,0-1 0,0 1 1,0 0-1,-1-1 0,2 1 0,0 1 1,0-1 0,0 1 0,0 0 0,-1 0-1,1 0 1,0 0 0,-1 0 0,1 1-1,-1-1 1,1 0 0,-1 1 0,1-1-1,1 4 1,5 6 19,0 1-1,0 1 1,6 13 0,-9-14 238,0 0 0,-1 1 0,-1 0 1,0-1-1,-1 1 0,0 0 0,0 16 0,-2-28 161,0-26 781,0 5-1507,1 0 0,1 1-1,1-1 1,1 1 0,1 0 0,13-36-1,-18 54 277,1 0 0,-1-1 0,1 1 1,-1-1-1,1 1 0,0 0 0,0-1 0,0 1 0,-1 0 0,1 0 0,0 0 0,1 0 0,-1 0 0,0 0 0,0 0 1,0 0-1,1 0 0,-1 0 0,0 1 0,1-1 0,-1 0 0,1 1 0,-1 0 0,3-1 0,-2 1 19,0 0 0,1 1-1,-1-1 1,0 1 0,0-1-1,0 1 1,0 0-1,0 0 1,0 0 0,0 0-1,0 0 1,0 1 0,0-1-1,3 3 1,6 7 83,0 1 0,-1 0 0,15 24-1,-20-29 2,20 37 126,9 14 530,-32-55-1145,1 1-1,0-1 1,0 1-1,0-1 1,0 0-1,1 0 1,-1 0-1,1-1 1,-1 1 0,1-1-1,6 3 1,6-2-6625</inkml:trace>
  <inkml:trace contextRef="#ctx0" brushRef="#br0" timeOffset="35958.83">1680 1737 11242,'0'0'7083,"-13"0"-4824,11 0-2176,-3 0 87,0 0-1,-1 0 1,1 0-1,0 1 1,0-1-1,0 1 1,0 1 0,0-1-1,0 1 1,0 0-1,0 0 1,0 0-1,1 0 1,-1 1-1,1 0 1,0 0 0,0 0-1,0 1 1,0-1-1,-4 6 1,0 1 140,1 2 0,0-1 0,0 1 1,1 0-1,1 0 0,0 0 0,1 1 0,-5 19 1,8-27-292,0-1 0,0 1 1,0-1-1,1 1 0,0-1 1,0 1-1,0-1 0,0 1 1,1-1-1,0 1 0,0-1 1,0 0-1,0 1 0,1-1 1,0 0-1,0 0 0,0 0 1,0 0-1,0 0 0,1-1 1,0 1-1,0 0 1,0-1-1,0 0 0,0 0 1,1 0-1,-1 0 0,7 3 1,-7-4-17,-1-1 1,0 0-1,0 0 1,0 0-1,1 0 1,-1-1-1,1 1 1,-1 0 0,0-1-1,1 0 1,-1 0-1,1 0 1,-1 0-1,1 0 1,-1 0-1,1 0 1,-1-1-1,0 1 1,1-1 0,-1 0-1,1 0 1,-1 0-1,0 0 1,0 0-1,0 0 1,0-1-1,0 1 1,0 0 0,0-1-1,0 0 1,0 0-1,-1 1 1,1-1-1,-1 0 1,1 0-1,-1 0 1,0-1-1,0 1 1,0 0 0,2-4-1,2-7-30,0-1 0,-1 1 0,0 0 0,-1-1 0,2-27 1,0-23-896,-4-74 0,-3 110 575,-1 1 0,-1-1 0,-1 1 0,-1 0 1,-15-37-1,18 56 376,2 4 174,0-1 0,-1 1 1,0 0-1,0 0 0,0 0 1,0 0-1,-1 0 0,-5-6 1,5 44 577,4 17-249,12 86-1,-9-113-444,1 0-1,1 0 0,2 0 0,0-1 0,19 38 1,-21-51-78,1 0-1,-1 0 1,2-1 0,-1 0 0,1 0 0,1 0 0,0-1 0,0-1 0,0 0 0,1 0-1,0 0 1,1-1 0,-1-1 0,1 0 0,0 0 0,0-1 0,1-1 0,-1 0 0,1 0-1,0-1 1,-1 0 0,1-1 0,16-1 0,-25-1-3,0 0 0,0 0 1,0 0-1,0-1 0,0 1 0,0-1 0,-1 0 0,1 0 1,0 0-1,-1 0 0,0 0 0,1 0 0,-1-1 0,0 1 1,0-1-1,0 1 0,-1-1 0,1 0 0,-1 0 0,1 0 1,-1 0-1,0 0 0,0 0 0,0 0 0,-1 0 1,1-1-1,0-3 0,1-10-210,1-1 0,-2 0 0,-1-25 0,-1 37 127,1 0 0,-1 0 0,0 0-1,0 0 1,-1 0 0,1 0 0,-1 1-1,-1-1 1,1 1 0,-1-1 0,0 1-1,-6-8 1,7 11 80,0-1 0,0 1 1,-1 0-1,1 0 0,-1 0 0,1 0 0,-1 0 0,0 0 0,0 1 0,1-1 1,-1 1-1,0 0 0,0 0 0,-1 0 0,1 0 0,0 1 0,0-1 0,0 1 1,0 0-1,-1 0 0,1 0 0,0 0 0,0 0 0,0 1 0,-4 0 0,3 1 6,1 0 1,0-1-1,0 1 0,0 1 0,0-1 0,0 0 0,0 1 1,1-1-1,-1 1 0,1 0 0,0 0 0,-1 0 0,1 0 1,1 0-1,-1 0 0,0 0 0,1 1 0,0-1 0,-1 1 0,1-1 1,1 1-1,-1-1 0,1 1 0,-1 6 0,-1 7 64,1 1 0,0-1 0,4 31-1,-2-40-39,1 0-1,0 0 1,1 0-1,0-1 1,0 1-1,0-1 0,9 13 1,-11-18-24,1 1 1,-1-1-1,0 0 1,1 0-1,-1 0 1,1 0-1,-1-1 0,1 1 1,0 0-1,0-1 1,0 1-1,0-1 1,0 1-1,0-1 1,0 0-1,0 0 0,1 0 1,-1 0-1,0 0 1,1-1-1,-1 1 1,1-1-1,-1 0 1,1 1-1,-1-1 0,1 0 1,-1 0-1,0-1 1,5 0-1,-4-1 14,0 0 1,-1 0-1,1 0 0,-1 0 0,1-1 1,-1 1-1,0-1 0,0 1 0,0-1 1,0 0-1,-1 0 0,1 0 0,-1 0 1,0 0-1,1 0 0,-1 0 0,0-5 1,11-58-155,-11 51-38,0-1-1,-1 0 0,0 1 0,-1-1 1,-1 0-1,-1 1 0,-7-27 1,16 88-21,3-12 267,-6-22 6,0 1 0,0-1 1,1 1-1,1-1 0,0 0 0,1-1 0,0 1 0,1-1 0,0 0 0,1-1 0,10 12 0,-18-22-64,0 1 0,1-1 0,-1 1 0,1-1-1,-1 0 1,0 1 0,1-1 0,-1 0 0,1 0 0,-1 1 0,1-1 0,-1 0 0,1 0 0,-1 0 0,1 1 0,-1-1 0,1 0-1,-1 0 1,1 0 0,0 0 0,-1 0 0,1 0 0,-1 0 0,1 0 0,-1 0 0,1-1 0,-1 1 0,1 0 0,-1 0 0,1 0-1,0-1 1,8-16 329,-4-32-198,-5 43-178,1-53-231,-2 42-13,0 0 0,2-1 0,0 1 0,5-23 0,-6 40 252,1-1 1,-1 1-1,0-1 0,0 0 1,0 1-1,0-1 0,0 1 1,0-1-1,1 0 1,-1 1-1,0-1 0,1 1 1,-1-1-1,0 1 0,1-1 1,-1 1-1,0-1 1,1 1-1,-1 0 0,1-1 1,-1 1-1,1-1 1,-1 1-1,1 0 0,-1 0 1,1-1-1,-1 1 0,1 0 1,0 0-1,-1-1 1,1 1-1,-1 0 0,1 0 1,1 0-1,18 14-299,10 30 191,16 60 591,-25-52 562,-29-99 1458,7 35-2698,1 0-1,0-1 0,1 1 1,1 0-1,0 1 1,0-1-1,2 0 0,-1 1 1,9-20-1,-11 29 171,0 1 0,0-1 1,0 0-1,0 1 0,0-1 0,0 1 0,1-1 0,-1 1 0,1 0 0,-1-1 0,1 1 0,-1 0 1,1 0-1,-1 0 0,1 0 0,0 0 0,0 1 0,-1-1 0,1 0 0,0 1 0,0-1 0,0 1 1,0 0-1,0-1 0,0 1 0,2 0 0,-1 1 29,0 0-1,0 1 1,1-1 0,-1 1 0,0-1-1,0 1 1,0 0 0,0 0 0,-1 0-1,1 0 1,0 1 0,-1-1 0,3 4-1,8 11 133,-1 0 0,-1 0 0,15 30-1,-26-45-114,7 12-380,12 25 851,-18-38-861,-1 0 0,1 0 0,0 0-1,0 0 1,-1 0 0,1 0 0,0 0 0,0-1 0,0 1 0,0 0-1,0 0 1,0-1 0,0 1 0,1-1 0,1 1 0</inkml:trace>
  <inkml:trace contextRef="#ctx0" brushRef="#br0" timeOffset="36318.71">2399 1417 13779,'0'0'1734,"3"13"-839,14 41 31,3 0 1,27 54-1,19 49 1263,-34-49 2615,-32-96-53,-9-27-3609,-9-30-1264,14 27 71,0-1 0,2 1 0,0-1 1,1-20-1,1 33-128,0-1-1,1 1 1,0 0 0,0-1 0,0 1-1,1 0 1,-1 0 0,2 0 0,-1 0-1,1 0 1,-1 0 0,2 1 0,-1-1-1,1 1 1,7-9 0,30-14-2989,7 7-3680,-2 10-2403</inkml:trace>
  <inkml:trace contextRef="#ctx0" brushRef="#br0" timeOffset="37059.44">3173 1619 15051,'0'0'8921,"-7"13"-8028,0-2-749,1 0 0,0 1 0,1 0 0,0 0 0,1 1 0,1-1 1,0 1-1,1 0 0,-2 21 0,4-21-26,0 0 1,1 1-1,1-1 0,0 0 1,1 0-1,0 0 1,1 0-1,1 0 1,10 21-1,-12-29-76,0 0 1,0 0-1,1 0 0,-1-1 0,1 1 0,0-1 0,0 0 1,1 0-1,-1 0 0,1-1 0,0 0 0,0 0 1,0 0-1,0 0 0,0-1 0,1 0 0,-1 0 0,1 0 1,-1-1-1,1 1 0,0-1 0,0-1 0,-1 1 1,12-2-1,-12 1-24,0-2 1,-1 1-1,1 0 1,0-1-1,-1 0 1,0 0-1,1-1 1,-1 1-1,0-1 1,0 0-1,0 0 0,-1 0 1,1 0-1,-1-1 1,0 1-1,0-1 1,0 0-1,0 0 1,0 0-1,-1 0 1,0-1-1,0 1 1,0-1-1,-1 1 1,3-9-1,-2 5-17,0 1 0,0-1 0,0 0-1,-1 1 1,0-1 0,-1 0 0,0 0 0,0 0-1,0 0 1,-1 0 0,-1 0 0,1 1 0,-1-1 0,0 0-1,-5-9 1,6 15-4,0 0 0,0 0-1,-1 0 1,1 0 0,-1 0-1,1 0 1,-1 0 0,0 1-1,0-1 1,1 1 0,-1-1-1,0 1 1,-1 0 0,1 0-1,0 0 1,0 0-1,0 0 1,-5-1 0,6 2 1,-1 0-1,1 0 1,-1 0 0,1 1 0,0-1 0,-1 0 0,1 1-1,0-1 1,-1 1 0,1-1 0,0 1 0,0 0 0,0-1-1,0 1 1,-1 0 0,1 0 0,0 0 0,0 0-1,0 0 1,1 0 0,-1 0 0,0 0 0,0 1 0,1-1-1,-1 0 1,0 0 0,1 1 0,-1-1 0,1 0 0,0 1-1,-1-1 1,1 0 0,0 2 0,-2 7 9,0 0 0,1 0 0,0 0 0,0-1 0,1 1 0,0 0 0,1 0 0,1 0 0,-1 0 0,1 0 0,1-1 0,0 1 0,0-1 0,1 0 0,6 12 0,-7-16 11,0 0 0,1 0 0,-1 0 0,1-1 0,0 0 0,0 0 0,1 0 0,-1 0 0,1-1 0,-1 1 0,1-1 0,0 0 0,1-1 0,-1 1 0,0-1 0,1 0 0,-1 0 0,1-1 0,0 0 0,-1 0 0,1 0 0,0-1 0,0 1 0,0-1 0,-1-1 0,1 1 0,9-3 0,-11 2-8,1 0 0,0-1 0,-1 0 0,1 1 0,-1-2 0,0 1 0,0 0 0,0-1 0,0 0 0,0 0 0,0 0 0,-1 0 0,1-1 0,-1 0 0,0 1 0,0-1 0,0 0 0,-1 0 0,0-1 0,1 1 0,-1 0 0,-1-1 0,1 1 0,-1-1 0,1 0 0,-1 0 0,-1 1 0,1-6 0,2-15-85,-2 0 0,0 0 0,-2 0 0,-4-26 0,4 43 0,1 8 69,0-1 0,0 1 0,0 0-1,0 0 1,0 0 0,0-1 0,0 1 0,0 0 0,0 0 0,0 0-1,0-1 1,0 1 0,0 0 0,0 0 0,0 0 0,0-1 0,0 1-1,0 0 1,0 0 0,0 0 0,0-1 0,1 1 0,-1 0 0,0 0 0,0 0-1,0 0 1,0 0 0,0-1 0,1 1 0,-1 0 0,0 0 0,0 0-1,0 0 1,1 0 0,-1 0 0,0 0 0,0 0 0,0-1 0,0 1-1,1 0 1,-1 0 0,0 0 0,0 0 0,0 0 0,1 0 0,-1 0-1,14 5-157,10 12 50,-3 0 99,-7-6 15,0 0 0,0 1-1,-1 0 1,-1 1 0,0 1-1,-1 0 1,11 17 0,-21-29 24,0 0 1,0 0-1,0 0 0,-1 0 1,1 0-1,-1 1 0,1-1 1,-1 0-1,0 0 1,1 1-1,-1-1 0,0 0 1,-1 1-1,1-1 1,0 0-1,-1 0 0,1 1 1,-1-1-1,0 0 0,1 0 1,-1 0-1,0 0 1,-1 0-1,1 0 0,0 0 1,0 0-1,-1 0 1,1-1-1,-1 1 0,0 0 1,-3 2-1,1-1-336,0 0 1,-1 0-1,0-1 0,1 1 1,-1-1-1,0 0 0,0-1 1,-1 1-1,1-1 0,0 0 1,0 0-1,-10 0 0,7-1-5377</inkml:trace>
  <inkml:trace contextRef="#ctx0" brushRef="#br0" timeOffset="37692.73">4306 1499 14363,'0'0'5867,"-10"-9"-3181,-32-32-413,40 39-2174,0 0-1,-1-1 1,1 0-1,0 1 0,0-1 1,1 0-1,-1 0 0,1 0 1,-1 0-1,1-1 1,0 1-1,0 0 0,0 0 1,1-1-1,-1 1 0,1-6 1,0 6-82,0 1 0,1-1 0,0 1 0,-1-1 0,1 1 1,0 0-1,0-1 0,1 1 0,-1 0 0,0 0 0,1 0 0,-1 0 0,1 0 1,0 0-1,0 0 0,4-3 0,0 1-42,0-1-1,1 2 1,0-1-1,0 1 1,0 0 0,1 0-1,-1 1 1,0 0 0,1 0-1,0 1 1,12-1-1,-15 2 20,0 0-1,-1 0 0,1 1 1,0 0-1,-1-1 1,1 2-1,0-1 0,-1 0 1,0 1-1,1 0 0,-1 0 1,0 0-1,0 1 0,0-1 1,0 1-1,0 0 0,-1 0 1,5 5-1,-3-2 6,-1 0 0,1 1 0,-1 0-1,0 0 1,-1 0 0,0 0 0,0 0 0,0 1-1,-1-1 1,1 11 0,0 0 10,-1-1 0,-1 1 0,-1 0 1,0 0-1,-1 0 0,-1-1 0,-1 1 0,-1-1 0,-7 23 0,1-17 20,0 0 0,-2-1 0,-1 0 0,-1-1 0,-1 0 0,0-1 0,-30 28 0,19-22 189,-1-2 1,-1-1-1,-2-1 1,-53 29 0,82-50-85,4-4-150,1 1 0,-1-1-1,0 1 1,1 0 0,-1 0-1,1 0 1,-1 1-1,1-1 1,0 1 0,6-2-1,1 2 1,0 0-1,0 0 0,1 1 1,-1 0-1,0 1 0,0 0 1,0 1-1,0 0 0,0 0 1,0 2-1,-1-1 0,1 1 1,11 7-1,-10-6 114,0 1 1,1-2-1,0 0 0,0 0 1,0-1-1,0-1 0,0 0 1,25 0-1,-35-3-159,1 0 0,-1 0 0,0 0 0,1 0 0,-1 0 0,0 0 0,0-1 0,0 0 0,0 0 0,0 0-1,0 0 1,0 0 0,4-5 0,17-21-6586,-14 11-3787</inkml:trace>
  <inkml:trace contextRef="#ctx0" brushRef="#br0" timeOffset="40800.22">6303 1875 7866,'0'0'15804,"6"-9"-14159,19-29-671,38-75 0,-56 98-940,0-1-1,-1 0 1,-1-1-1,-1 1 1,0-1-1,-1 0 1,-1 0-1,0-30 1,-4 43 512,0 16-493,-2 23-130,4-8 134,1 0-1,1 0 1,2 0 0,11 46-1,-12-64-4,0-1-1,1 1 0,-1-1 1,1 0-1,1 0 1,0-1-1,0 0 0,7 9 1,-8-13-12,0 1 0,0-1 0,0 1-1,0-1 1,0 0 0,1-1 0,-1 1 0,1-1 0,0 0 0,0 0 0,0 0 0,0-1 0,0 0 0,0 0 0,6 1 0,-6-2-18,0 0-1,0 0 1,0 0 0,-1-1 0,1 1 0,0-1 0,0-1 0,-1 1 0,1 0 0,-1-1 0,1 0-1,-1 0 1,0-1 0,1 1 0,3-4 0,-1 0-8,0 0 1,-1 0-1,0-1 0,0 0 0,0 0 0,-1 0 1,7-13-1,-2-1-18,0 1-1,-2-2 1,0 0 0,-1 0 0,5-35-1,-7 22-231,-2 1 1,-1-1-1,-2 0 0,-1 1 0,-2-1 0,-1 0 0,-2 1 0,-1 0 0,-2 1 0,-15-39 0,23 68 222,-1 1 0,1 0 0,-1-1 0,0 1 0,0 0 0,0 0 0,0 0-1,0 0 1,-1 0 0,1 1 0,-1-1 0,0 1 0,-5-4 0,7 5 19,0 1 1,0 0 0,1-1-1,-1 1 1,0 0 0,0 0-1,0 0 1,1 0-1,-1 0 1,0 0 0,0 0-1,0 0 1,1 0-1,-1 0 1,0 0 0,0 0-1,0 1 1,1-1-1,-1 0 1,0 1 0,0-1-1,1 0 1,-2 2 0,0-1-4,1 1 0,-1 0 1,1 0-1,-1 0 0,1 0 1,0 0-1,0 0 0,0 0 1,0 0-1,0 0 0,0 0 1,0 3-1,-6 23 119,1 1-1,2-1 0,1 1 1,1 0-1,2 0 1,1 0-1,1 0 0,1 0 1,2-1-1,0 1 1,3-1-1,0 0 0,18 41 1,-19-54-35,1 0-1,1-1 1,0 0 0,1 0-1,0-1 1,22 22 0,-25-28-93,0-1 0,1-1 0,-1 1 0,1-1 0,0-1 0,1 1 0,-1-2 0,1 1 0,0-1 0,0 0 0,0-1 1,0 0-1,14 1 0,-20-2-84,0-1 1,0 0-1,0-1 1,0 1-1,1 0 1,-1-1-1,0 0 1,0 0-1,0 0 0,0 0 1,-1 0-1,1 0 1,0-1-1,0 1 1,-1-1-1,1 0 1,-1 0-1,1 0 1,-1 0-1,2-3 1,20-35-6066,-14 4-4321</inkml:trace>
  <inkml:trace contextRef="#ctx0" brushRef="#br0" timeOffset="41168">6379 1192 13771,'0'0'944,"106"24"-1688,-49-12-200,1-1-4465</inkml:trace>
  <inkml:trace contextRef="#ctx0" brushRef="#br0" timeOffset="41603.17">7372 1169 14715,'0'0'6205,"-1"11"-4906,3 52-36,3 0-1,23 113 0,-15-111-470,-3 0-1,-3 1 1,-1 76 0,-6-162 498,-1-4-1499,1 0 1,1 0-1,2 0 0,8-40 1,-8 55-56,0 0 0,1 0 0,0 1 0,1 0 0,-1 0 0,1 0 0,8-9 0,-11 16 192,-1-1-1,1 0 1,-1 0-1,1 1 0,0-1 1,0 1-1,-1 0 1,1 0-1,0-1 1,0 1-1,1 0 1,-1 1-1,0-1 1,0 0-1,0 0 1,1 1-1,-1 0 0,0-1 1,0 1-1,1 0 1,-1 0-1,0 0 1,1 0-1,-1 1 1,0-1-1,0 1 1,1-1-1,-1 1 1,0 0-1,0 0 0,0 0 1,0 0-1,0 0 1,3 3-1,3 2 61,-1 0-1,-1 1 1,1 0 0,-1 0-1,0 0 1,-1 1-1,0 0 1,0 0 0,0 0-1,3 11 1,-5-12 81,0 0 0,-1 0 0,1 1 0,-1 0 0,-1-1 0,0 1 0,0 0 0,0 0 0,-1 0 1,0-1-1,0 1 0,-3 14 0,1-18-16,0-1 1,0 1-1,0 0 1,0 0-1,0-1 1,-1 1-1,0-1 1,0 0-1,0 0 1,0 0-1,0 0 1,0-1-1,-1 1 1,1-1-1,-1 0 1,0 0-1,0 0 1,0 0-1,0-1 1,-5 2-1,-4 1 95,0-1 0,-1 0 0,1-1 0,0-1 0,-16 0 0,27 0-229,1-1 0,-1 0 1,1 0-1,-1 0 0,1 0 0,-1-1 1,0 1-1,1 0 0,-1-1 0,1 1 1,-1-1-1,1 1 0,-1-1 1,1 0-1,0 1 0,-1-1 0,1 0 1,0 0-1,0 0 0,-1 0 0,1 0 1,0 0-1,-2-3 0,2 1-364,0-1 0,0 1 0,0-1 0,0 1 0,1-1 0,0 1 0,-1-1 0,1 0 0,1-5 0,0-11-5514</inkml:trace>
  <inkml:trace contextRef="#ctx0" brushRef="#br0" timeOffset="41954.26">7801 1827 12483,'0'0'8193,"-5"-10"-5177,-11-20-471,-22-63 0,33 77-2440,0 1-1,1-1 1,1 0 0,0 0-1,1 0 1,1-1 0,1-18 0,0 34-157,1-1 0,-1 0 0,0 0 0,1 0 0,-1 1 1,1-1-1,0 0 0,-1 1 0,1-1 0,0 1 0,0-1 0,0 0 1,0 1-1,0 0 0,1-1 0,-1 1 0,0 0 0,1 0 0,-1-1 0,0 1 1,3-1-1,0 0-167,0 1 1,0-1 0,0 1-1,0 0 1,0 0-1,0 1 1,0-1 0,0 1-1,5 0 1,4 0-917,1 2-1,-1 0 1,0 0 0,22 8 0,6 5-4359,-5 1-1317</inkml:trace>
  <inkml:trace contextRef="#ctx0" brushRef="#br0" timeOffset="42736.72">8049 1527 10610,'0'0'7766,"-2"13"-6260,2-10-1435,-4 28 990,1 0 0,2 43 0,1-67-890,0 1 1,0 0-1,1-1 1,0 1-1,1-1 1,0 1-1,0-1 0,0 0 1,1 1-1,0-1 1,1-1-1,-1 1 0,1 0 1,0-1-1,1 0 1,0 0-1,8 9 1,-11-14-123,0 0 1,0 1 0,-1-1-1,1 0 1,0 0 0,0 0-1,0-1 1,0 1 0,0 0-1,0-1 1,0 1 0,0-1-1,0 0 1,0 0 0,1 1-1,-1-1 1,0-1 0,0 1-1,0 0 1,0-1 0,0 1-1,4-2 1,-2 0-6,-1 0 1,1 0-1,-1-1 0,0 1 1,0-1-1,0 0 0,0 0 1,0 0-1,0 0 0,-1 0 0,3-5 1,2-4-20,0 0 0,-1-1 0,-1 0 0,0 0 0,6-27 0,-9 30-32,0 0 0,-1 0 0,0 0 0,0-1 0,-1 1 0,0 0 0,-1 0 0,-3-15 0,-1 58-394,6-22 433,0-1 0,1 1 1,0 0-1,0-1 0,1 1 0,1-1 0,0 0 1,0 0-1,1 0 0,0 0 0,0-1 1,1 0-1,11 12 0,-14-17-16,0 0-1,1 0 1,-1 0-1,1-1 1,0 0-1,0 0 1,0 0-1,0 0 1,1 0-1,-1-1 1,1 0-1,0 0 1,-1 0-1,1-1 1,0 0-1,0 1 1,0-2-1,0 1 1,0-1-1,0 1 1,1-1-1,-1-1 1,0 1-1,0-1 1,0 0-1,0 0 1,0 0 0,-1-1-1,1 1 1,9-6-1,-7 3-11,0-1 0,-1-1-1,1 1 1,-1-1 0,0 0 0,0 0-1,-1 0 1,0-1 0,0 0 0,-1 0-1,0 0 1,0-1 0,0 0 0,-1 1 0,0-1-1,-1 0 1,0-1 0,2-10 0,1-16-71,-1 0 1,-1-67-1,-3 101 64,0-30-162,-2 1-1,0 0 1,-2 0-1,-2 0 1,0 1-1,-2 0 1,-1 0-1,-25-54 1,33 82 165,1 0 1,-1 0-1,1 0 1,-1 0-1,1 0 1,-1 0-1,1 0 0,-1 0 1,0 0-1,0 0 1,0 0-1,1 1 1,-1-1-1,0 0 1,0 1-1,0-1 1,0 0-1,0 1 1,0 0-1,0-1 0,-1 1 1,-1-1-1,2 1 3,0 1 0,0-1 0,1 0 0,-1 1 0,0-1 0,0 1 0,0 0 0,0-1 0,1 1 0,-1-1 0,0 1 0,1 0 0,-1 0 0,0-1 0,1 1 0,-1 0 0,1 0 0,-1 0 0,1 0 0,-1 1 0,-14 55 169,9-17-48,2 0 0,2 0 0,1 1-1,3-1 1,6 48 0,-5-71-73,0 1-1,1-1 1,1 0-1,0 0 1,2-1-1,0 1 1,0-1-1,2-1 1,0 1-1,0-2 0,2 1 1,0-1-1,0-1 1,20 18-1,-23-25-25,0 0 0,1 0-1,0-1 1,0 0 0,0 0-1,1-1 1,-1-1-1,1 0 1,0 0 0,0 0-1,0-2 1,1 1 0,-1-1-1,0-1 1,17 0-1,-22-1-34,0 1 0,-1-1-1,1 0 1,0-1 0,-1 1-1,1-1 1,-1 0-1,1 0 1,-1 0 0,0-1-1,0 1 1,0-1 0,0 0-1,0-1 1,-1 1-1,1 0 1,-1-1 0,0 0-1,0 0 1,0 0-1,-1 0 1,1 0 0,-1 0-1,0-1 1,0 1 0,-1-1-1,1 0 1,-1 1-1,0-1 1,0 0 0,-1 0-1,1 0 1,-1 0-1,-1-5 1,2 6-25,-2-1-1,1 0 1,-1 0 0,1 1-1,-1-1 1,0 1 0,-1-1-1,1 1 1,-1-1 0,-3-5-1,3 8 37,1 0 0,0 0 0,-1 0 0,1 0 0,-1 0 0,1 1 0,-1-1 0,0 0 0,0 1 0,0 0 0,0-1 0,0 1 0,0 0 0,0 0 0,0 0 0,-1 0 0,1 1 0,0-1 0,0 1 0,-1-1-1,1 1 1,-4 0 0,4 0 6,1 1 0,-1 0 0,0-1 0,1 1 0,0 0 0,-1 0 0,1 0 0,0 0 0,-1 0 0,1 1-1,0-1 1,0 0 0,0 1 0,0-1 0,0 0 0,0 1 0,0-1 0,1 1 0,-1 0 0,0-1 0,1 1 0,-1-1-1,1 1 1,0 0 0,0-1 0,-1 1 0,1 0 0,0 0 0,1 2 0,-2 55 239,2-53-228,-1 0 1,1-1-1,1 1 1,-1-1-1,1 1 1,0-1 0,0 1-1,1-1 1,-1 0-1,1 0 1,0 0-1,1-1 1,-1 1-1,1-1 1,0 1-1,0-1 1,0 0-1,1-1 1,-1 1 0,1-1-1,7 4 1,-5-3-277,1-1 0,-1 1 0,1-2 0,0 1 0,0-1 0,10 2 0,-10-3-787,0 0 1,0-1-1,1 0 1,-1 0-1,0-1 0,9-2 1,8-7-7353</inkml:trace>
  <inkml:trace contextRef="#ctx0" brushRef="#br0" timeOffset="43136.47">7711 1236 12579,'0'0'10517,"13"-8"-9795,140-103-64,-152 111-658,0 0 0,-1 1-1,1-1 1,-1 0 0,1 0 0,-1 0 0,1 0 0,-1 0 0,1 0 0,-1 1-1,1-1 1,-1 0 0,1 1 0,-1-1 0,0 0 0,1 0 0,-1 1-1,1-1 1,-1 1 0,0-1 0,1 0 0,-1 1 0,0-1 0,1 1-1,-1-1 1,0 1 0,0-1 0,0 1 0,1-1 0,-1 1 0,0-1-1,0 1 1,0 0 0,12 30 585,-8-18-377,-1-8-212,-1 1 0,1-1-1,0-1 1,1 1 0,-1 0 0,1-1 0,0 0-1,0 1 1,6 3 0,26 15-3832,-13-14-3651</inkml:trace>
</inkml:ink>
</file>

<file path=word/ink/ink2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13:57.4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1345 58 11586,'0'0'4209,"-11"-1"-1724,-132-18 4655,-6 2-3715,-309-4-1719,425 24-1697,0 2 1,-62 16-1,17-3 24,50-12-26,1 1 0,0 1 0,0 1 0,1 2 0,0 1 0,-35 21 0,53-27-14,1 0 0,0 1 0,1 0 0,-1 1 0,1-1 0,1 1 0,0 0 0,0 0 0,-6 14 0,-2 8 7,-14 45 0,21-46 3,2 0 1,0 1 0,2-1 0,2 43-1,0-45 27,1-18-2,1 0 0,-1 1 1,1-1-1,1 0 1,-1 0-1,2 0 0,-1-1 1,1 1-1,1-1 1,-1 0-1,1 0 0,1 0 1,11 12-1,9 9 205,60 49-1,-76-69-205,15 11 34,1-1-1,1-2 1,0 0 0,2-2 0,55 21-1,158 36 296,-173-54-358,-19-7 36,1-2 0,0-2 1,0-2-1,0-2 1,1-3-1,67-8 1,10-11-51,162-43 1,-273 57 16,0-1 0,0-1 0,-1 0 0,1-1 0,-2-1 0,0-1 0,0 0 0,0-1 0,22-22 0,-27 22 3,0 0 1,-1 0 0,-1-1-1,0 0 1,-1 0 0,0-1 0,-1-1-1,0 1 1,-1-1 0,0 0 0,-1 0-1,4-24 1,-5 13-14,0 1 0,-2-1 0,-1 0 0,-1-1 0,-5-39 0,2 51 14,0 0 0,-1 1 1,0-1-1,-1 1 0,0 0 0,-1 0 0,0 1 0,-2 0 1,1 0-1,-1 1 0,-16-18 0,-14-13 16,21 21 5,-1 1 0,0 1 1,-2 1-1,0 0 1,-1 1-1,-1 2 1,-39-23-1,32 26-425,-1 1-1,0 1 1,-1 2-1,0 0 1,-49-4-1,44 9-914,0 2-1,0 1 1,0 1 0,-55 10-1,35 1-9000</inkml:trace>
</inkml:ink>
</file>

<file path=word/ink/ink2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21:38.0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19140,'0'0'8562</inkml:trace>
</inkml:ink>
</file>

<file path=word/ink/ink2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21:37.5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1 253 10282,'0'0'9824,"20"-4"-8120,161-31 700,488-76 1233,956 17-1603,-1541 93-1983,111 2 1130,-198-5-2703,-6 0-6539</inkml:trace>
</inkml:ink>
</file>

<file path=word/ink/ink2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21:30.8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1 494 4177,'0'0'13890,"0"25"-12513,0 15-180,-1 24 762,15 122 0,-11-173-1046,-3-26-749,-1-12-4059,4 7-2051</inkml:trace>
  <inkml:trace contextRef="#ctx0" brushRef="#br0" timeOffset="1306.48">387 235 3065,'0'0'17882,"-8"-2"-16695,4 1-1034,-11-3 379,0 0 0,1-1-1,-1 0 1,-16-10 0,28 13-468,0 1 1,0-1-1,0 0 0,0-1 0,0 1 0,1-1 1,-1 1-1,1-1 0,0 0 0,-1 0 1,-1-5-1,3 7-93,0-2-1,0 1 1,1 0 0,-1 0-1,1 0 1,0 0 0,0 0-1,0 0 1,0 0 0,0 0-1,0-1 1,0 1 0,1 0-1,-1 0 1,1 0 0,-1 0 0,1 0-1,0 0 1,0 0 0,0 0-1,2-2 1,0 0 2,0 0 0,0 1 0,0-1 0,0 1-1,1 0 1,-1 0 0,1 0 0,0 1 0,0-1 0,0 1 0,0 0 0,0 0-1,0 0 1,1 1 0,-1 0 0,0 0 0,1 0 0,0 0 0,-1 0-1,1 1 1,-1 0 0,1 0 0,0 0 0,-1 1 0,1-1 0,-1 1 0,1 0-1,-1 1 1,1-1 0,-1 1 0,0-1 0,0 1 0,0 1 0,0-1 0,0 1-1,0-1 1,-1 1 0,1 0 0,-1 0 0,1 1 0,-1-1 0,0 1 0,-1-1-1,1 1 1,-1 0 0,4 8 0,-2 1 55,-1-1 1,0 1-1,-1 0 0,0 0 0,-1 0 1,-1 0-1,0 0 0,-1 0 1,0 0-1,-1 0 0,-1 0 0,0-1 1,0 1-1,-1-1 0,-1 0 1,0 0-1,-9 15 0,5-10 113,-1-1 0,-1 0 0,0 0 0,-1-1 0,-1-1 0,0 0 0,-1-1 0,0 0 0,-1-1 0,-1 0 0,-18 9 0,23-18 295,11-10-428,13-11-263,-6 15 233,0 0-1,0 1 1,0 0 0,1 0 0,-1 1 0,1 0-1,-1 0 1,1 0 0,-1 1 0,1 1-1,13 1 1,11 3-75,40 12 0,-25-1-252,-37-11 33,0-1 0,0-1-1,0 0 1,1 0 0,-1-1 0,20 2 0,-22-6-2940,-2-6-1993</inkml:trace>
  <inkml:trace contextRef="#ctx0" brushRef="#br0" timeOffset="1738.85">902 34 14459,'0'0'3081,"-10"11"-1845,-2 3-509,-1 0-1,2 2 1,0-1 0,1 1-1,0 1 1,-12 31-1,13-22-426,2 1 0,1 0 0,1 0 0,1 1-1,1 0 1,2-1 0,1 1 0,6 50-1,-5-73-256,1 0 0,-1 0 0,1 0 0,0 0 0,0 0 0,1 0 0,-1-1 0,1 1 0,0-1 0,0 0 0,1 0 0,-1 0 0,1 0 0,0-1 0,0 1 0,0-1 0,0 0-1,1 0 1,-1-1 0,1 1 0,0-1 0,-1 0 0,1 0 0,0-1 0,9 2 0,-10-2-32,1 0-1,-1-1 1,1 1-1,-1-1 0,1 0 1,-1 0-1,0-1 1,1 1-1,-1-1 1,1 0-1,-1-1 1,0 1-1,0-1 1,0 1-1,0-1 1,0 0-1,0-1 1,0 1-1,-1-1 1,1 1-1,-1-1 1,0 0-1,0-1 0,0 1 1,0 0-1,0-1 1,-1 0-1,1 1 1,2-8-1,-2 3-11,0-1 0,-1 1 0,0-1 0,-1 0 0,0 1 0,0-1 0,-1 0 0,0 0 0,-1 0 0,1 1 0,-2-1 0,1 0 0,-6-15 1,6 20-14,0 1 0,0 0 0,0 0 0,-1-1 0,1 1 0,-1 0 0,0 0 0,0 1 0,0-1 0,0 0 0,0 0 0,-1 1 0,1 0 0,-1-1 0,1 1 0,-1 0 0,0 0 0,0 0 0,0 1 0,0-1 0,0 1 0,-1 0 0,1 0 0,0 0 0,-1 0 0,1 0 0,-1 1 0,1-1 0,0 1 0,-1 0 0,1 0 0,-1 0 0,1 1 0,-1-1 0,1 1 0,0 0 0,-6 2 0,5-2-54,1 1 1,0-1-1,-1 1 1,1 0-1,0 0 1,0 0-1,1 0 1,-1 0-1,0 1 1,1 0-1,-1-1 1,1 1-1,0 0 0,0 0 1,0 0-1,0 0 1,1 0-1,-1 1 1,1-1-1,0 1 1,0-1-1,0 1 1,0-1-1,1 1 1,-1 3-1,0-2-360,1 1 0,0-1 0,0 0 1,1 0-1,-1 0 0,1 0 0,0 0 0,0 0 0,1 0 0,-1 0 0,1-1 0,0 1 1,1 0-1,-1-1 0,1 0 0,5 7 0,22 16-4256,2-6-1158</inkml:trace>
  <inkml:trace contextRef="#ctx0" brushRef="#br0" timeOffset="2233.01">1409 0 12499,'0'0'1784,"-1"11"-436,13 285 5651,-2-61 364,-9-252-7430,1 1 0,1 0 0,1 0 0,0 1 0,1-1 1,12-27-1,-12 33-232,0 0 0,0 0 1,1 1-1,0-1 1,1 1-1,0 1 1,0-1-1,1 1 0,0 0 1,0 1-1,10-7 1,-16 12 268,1 1 0,0-1 0,-1 1 0,1 0 0,0-1 0,0 1 0,0 0 0,-1 1 0,1-1 0,0 0 0,0 1 0,0 0 0,0 0 0,0 0 0,0 0 0,0 0 0,0 0 0,0 1 0,0 0 0,0-1 0,0 1 0,0 0 0,0 0 0,0 1 0,-1-1 0,1 1 0,-1-1 0,1 1 0,-1 0 0,1 0 0,-1 0 0,0 0 0,0 0 0,0 0 0,0 1 0,0-1 0,-1 1 0,1-1 0,-1 1 0,2 5 0,7 12 207,-2 0-1,0 1 1,-2 0-1,6 33 1,-7-34-25,-4-15-126,0 1 0,0-1 0,1 1 0,0-1-1,0 0 1,0 0 0,1 0 0,-1 0 0,1 0 0,0-1 0,1 1 0,-1-1 0,7 7 0,-5-8-307,0 0 0,1-1 0,-1 1 0,0-1 0,1 0 0,0 0 1,-1-1-1,1 0 0,0 0 0,0 0 0,-1 0 0,11-1 0,16 0-4693</inkml:trace>
</inkml:ink>
</file>

<file path=word/ink/ink2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21:27.7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 90 9090,'0'0'12291,"-5"-3"-10428,3 2-1927,-19-12 2171,20 12-2066,1 1-1,0-1 1,-1 1-1,1 0 1,0-1-1,-1 1 1,1-1-1,0 1 1,0-1-1,-1 0 1,1 1-1,0-1 1,0 1-1,0-1 1,0 1 0,0-1-1,0 1 1,0-1-1,0 0 1,0 1-1,0-1 1,0 1-1,0-1 1,0 1-1,0-1 1,0 1-1,0-1 1,1 0-1,-1 1 1,0-1-1,0 1 1,1-1 0,-1 1-1,0 0 1,1-1-1,-1 1 1,1-1-1,-1 1 1,0 0-1,1-1 1,-1 1-1,1 0 1,-1-1-1,1 1 1,-1 0-1,1 0 1,1-1 0,12-7-47,0 1 0,1 1 1,1 0-1,-1 0 1,1 2-1,0 0 1,0 1-1,0 0 1,0 2-1,0 0 1,1 0-1,22 3 0,-35-1 1,-1 0-1,1 0 1,0 0-1,-1 0 1,1 0-1,-1 1 1,1 0-1,-1-1 1,1 1-1,-1 0 0,0 1 1,0-1-1,0 1 1,-1-1-1,1 1 1,0 0-1,-1 0 1,3 5-1,-3-6 5,-1 0 0,0 0 0,0 0-1,0 1 1,0-1 0,0 1 0,-1-1 0,1 1 0,-1-1 0,1 1-1,-1-1 1,0 1 0,0-1 0,0 1 0,-1-1 0,1 1 0,0-1-1,-1 1 1,0-1 0,1 0 0,-1 1 0,0-1 0,0 0 0,-1 1-1,1-1 1,0 0 0,-1 0 0,-2 3 0,-9 8 51,-1 0-1,-1-1 1,0 0 0,-1-1 0,0-1 0,-1-1 0,-27 12 0,50-22-170,-1 1 0,1 0 1,0 0-1,-1 1 1,1-1-1,0 1 1,-1 0-1,8 3 1,0-1-59,8 1 24,-1 1 0,1 1 1,-1 1-1,0 1 0,23 13 0,-37-18 135,0 0 0,0 0 0,0 1 0,-1 0 0,0 0 0,0 0 0,0 1 0,0-1 0,-1 1 0,1 0 0,-1 1 0,-1-1 0,1 1-1,-1 0 1,0-1 0,0 1 0,0 1 0,-1-1 0,0 0 0,2 14 0,-4-18 21,0 1 1,0-1-1,0 1 1,-1-1-1,1 1 1,-1 0-1,0-1 1,0 0-1,1 1 1,-2-1-1,1 1 1,0-1-1,0 0 1,-1 0-1,1 0 1,-1 0-1,-3 3 1,1 0 47,-1-1 1,-1 0-1,1 0 0,-1-1 0,1 0 1,-13 5-1,5-2 173,-1-2 0,0 0 1,-1 0-1,1-1 0,-27 1 0,34-4-167,0 1 1,0-2-1,1 1 0,-1-1 0,0 0 0,0 0 0,0-1 0,1 0 0,-1 0 0,1 0 0,-1-1 0,1 0 1,0 0-1,0-1 0,0 0 0,-8-7 0,14 11-193,0 0 1,0-1-1,-1 1 1,1 0-1,0-1 0,0 1 1,0 0-1,0 0 1,0-1-1,0 1 1,0 0-1,0-1 0,0 1 1,0 0-1,0-1 1,0 1-1,0 0 0,0-1 1,0 1-1,0 0 1,0 0-1,1-1 1,-1 1-1,0 0 0,0-1 1,0 1-1,0 0 1,1 0-1,-1-1 0,0 1 1,0 0-1,0 0 1,1 0-1,-1-1 1,0 1-1,0 0 0,1 0 1,-1 0-1,0 0 1,1 0-1,-1-1 1,0 1-1,0 0 0,1 0 1,-1 0-1,0 0 1,1 0-1,-1 0 0,0 0 1,1 0-1,-1 0 1,0 0-1,1 0 1,-1 0-1,0 0 0,0 1 1,1-1-1,-1 0 1,2 0-752,12-4-4929</inkml:trace>
</inkml:ink>
</file>

<file path=word/ink/ink2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21:19.5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30 10666,'0'0'12956,"29"0"-10790,98-15-463,-87 9-1450,64-3 1,-103 9-262</inkml:trace>
  <inkml:trace contextRef="#ctx0" brushRef="#br0" timeOffset="398.94">0 252 9642,'0'0'10700,"12"1"-9725,87 4 974,-66-6-1104,0 2-1,0 2 1,0 1-1,62 15 1,-95-19-864,0 0 1,1 0 0,-1 0 0,1 0-1,-1 0 1,0-1 0,1 1 0,-1 0 0,0 0-1,1 0 1,-1 0 0,0-1 0,1 1 0,-1 0-1,0 0 1,0-1 0,1 1 0,-1 0 0,0-1-1,0 1 1,0 0 0,1-1 0,-1 1-1,0 0 1,0-1 0,0 1 0,0 0 0,0-1-1,0 1 1,1-1 0,-1 1 0,0 0 0,0-1-1,0 1 1,0-1 0,-1 1 0,1-1-1,1-20-5159,-1 19 3275,0-10-6562</inkml:trace>
</inkml:ink>
</file>

<file path=word/ink/ink2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21:15.5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0 132 4609,'0'0'12595,"12"-6"-11803,24-9-327,1 1 0,1 1 1,0 2-1,1 2 0,0 2 0,77-5 191,-129 294 2257,-1-1-11,14-280-2765,-12-35-3648,3 14-1446,0 1-1919</inkml:trace>
  <inkml:trace contextRef="#ctx0" brushRef="#br0" timeOffset="353.18">145 312 12003,'0'0'4306,"12"-1"-3031,335 1 3740,-347 0-5085,-23-11-7701,12 5 1295</inkml:trace>
  <inkml:trace contextRef="#ctx0" brushRef="#br0" timeOffset="1252.95">1035 43 9058,'0'0'3819,"-11"3"-2129,0 0-1188,0 1 0,0 1 0,1 0-1,-1 0 1,1 1 0,0 0 0,1 1 0,0 0 0,0 0-1,0 1 1,1 0 0,0 1 0,-11 14 0,6 1-109,0 0 0,2 1 0,0 0 0,2 1 1,1 0-1,1 0 0,1 1 0,1 0 0,2 0 1,0 0-1,3 52 0,0-72-372,1-1 1,-1 1-1,1 0 1,0 0-1,1-1 1,0 1-1,0 0 1,0-1-1,1 0 1,0 1-1,0-1 1,1-1-1,-1 1 1,1 0-1,0-1 1,1 0-1,0 0 1,-1 0-1,2 0 1,-1-1-1,0 0 1,1 0-1,0 0 1,0-1-1,0 0 1,0 0-1,0 0 1,1-1-1,-1 0 1,1 0-1,0-1 1,0 0 0,-1 0-1,1 0 1,0-1-1,0 0 1,0 0-1,0-1 1,-1 0-1,10-2 0,-13 2-13,0 0-1,1 0 1,-1-1-1,0 1 0,0-1 1,0 1-1,0-1 0,0 0 1,0 0-1,0-1 0,-1 1 1,1 0-1,-1-1 1,1 0-1,-1 1 0,0-1 1,0 0-1,-1 0 0,1 0 1,0-1-1,-1 1 0,0 0 1,0 0-1,0-1 1,0 1-1,0-1 0,-1 1 1,1-1-1,-1 1 0,0-1 1,0 1-1,-1-1 0,1 1 1,-1-1-1,1 1 0,-3-5 1,1-4-23,-2 0-1,0 1 1,0-1 0,-1 1 0,0 0-1,-1 0 1,0 1 0,-1 0 0,-9-12 0,9 15-24,0-1 1,-1 1-1,1 1 1,-1 0-1,-1 0 1,-16-9-1,20 13 6,1 0 1,0 0-1,0 0 0,-1 1 1,1 0-1,-1 0 0,1 0 1,-1 0-1,0 1 0,1 0 1,-1 0-1,1 0 0,-1 1 1,0-1-1,1 1 0,-1 0 1,-5 2-1,7-2-88,1 0 1,0 1-1,0-1 0,0 0 1,1 1-1,-1 0 0,0-1 1,1 1-1,-1 0 1,1 0-1,-1-1 0,1 1 1,0 0-1,-1 1 0,1-1 1,1 0-1,-1 0 0,0 0 1,0 1-1,1-1 0,-1 4 1,0 0-720,1-1 0,-1 1 1,1-1-1,1 0 0,-1 1 1,1-1-1,0 1 0,2 6 0,6 9-4377</inkml:trace>
  <inkml:trace contextRef="#ctx0" brushRef="#br0" timeOffset="1689.18">1427 0 11466,'0'0'4391,"0"10"-2195,2 11-1159,-2 1 0,-1-1-1,-1 0 1,-8 41 0,5-46-669,-1 3 76,1 0 0,0 0 0,2 0 1,0 1-1,1 0 0,1 39 0,2-56-427,0 0 1,0 1-1,0-1 1,0 0-1,1 0 1,-1 0-1,1-1 1,-1 1-1,1 0 1,0-1-1,0 1 1,1-1-1,-1 1 1,0-1-1,1 0 1,-1 0-1,1 0 1,0 0-1,-1-1 1,1 1-1,0-1 1,0 0-1,0 1 1,0-1-1,1-1 1,-1 1-1,0 0 1,6 0-1,0 0-177,0 0-1,0-1 0,0 0 1,0 0-1,0-1 0,0 0 1,0 0-1,0-1 0,14-5 1,-9 0-1824,1 0 1,-1-1 0,23-18-1,-8 2-4807</inkml:trace>
  <inkml:trace contextRef="#ctx0" brushRef="#br0" timeOffset="2051.89">1686 63 11707,'0'0'1639,"-4"9"-130,-17 55 3324,-20 108 0,27-82-3271,3 1-1,2 106 1,9-196-1620,17-32-7821,-6 16 189</inkml:trace>
  <inkml:trace contextRef="#ctx0" brushRef="#br0" timeOffset="2459.69">2228 243 12443,'0'0'5038,"-12"-3"-2552,5 1-2082,-3-1 153,0 1-1,0-1 1,-1 2-1,1-1 1,-17 1 0,24 1-521,1 0 0,0 1-1,-1-1 1,1 0 0,0 1 0,0-1 0,-1 1 0,1 0 0,0 0 0,0 0 0,0 0-1,0 0 1,0 0 0,0 1 0,0-1 0,0 1 0,1-1 0,-1 1 0,1 0-1,-1-1 1,1 1 0,-1 0 0,1 0 0,0 0 0,0 0 0,0 0 0,0 1 0,0-1-1,1 0 1,-1 0 0,1 0 0,-1 1 0,1-1 0,0 0 0,0 3 0,0 2-36,0 0 0,1-1 1,-1 1-1,2 0 0,-1 0 1,1-1-1,0 1 0,0-1 1,1 0-1,0 0 0,0 0 1,1 0-1,-1 0 0,7 7 1,9 10-70,1-1 1,24 21 0,-3-3-135,-31-31 187,-6-5 14,0 0 0,1 0 0,-1 1 0,-1-1 0,1 1 0,-1 0 0,0-1 0,0 2 1,0-1-1,-1 0 0,1 0 0,1 9 0,-4-13 14,0 0 1,-1 0 0,1 0 0,0 0 0,-1-1 0,1 1-1,-1 0 1,1 0 0,-1 0 0,1 0 0,-1 0 0,1-1-1,-1 1 1,0 0 0,1-1 0,-1 1 0,0 0 0,0-1-1,0 1 1,0-1 0,1 1 0,-1-1 0,0 0 0,0 1-1,0-1 1,0 0 0,0 0 0,0 1 0,0-1 0,0 0-1,-2 0 1,-38 3 697,35-3-586,-22 2 340,-42 0 336,65-2-890,-1 0-1,1-1 1,0 0 0,0 1 0,0-2 0,0 1 0,0-1 0,0 1 0,-9-6 0,11 3-1912</inkml:trace>
</inkml:ink>
</file>

<file path=word/ink/ink2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21:09.2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1 572 12123,'-1'-6'8401,"3"-13"-6398,3 9-1541,0 0 0,1 1-1,0 0 1,0 0-1,1 0 1,1 1 0,-1 0-1,10-8 1,4-5 50,36-42-70,-1-2 0,-4-2 0,-3-3 1,54-103-1,-103 173-439,0 0 0,0 0 0,0 1 0,0-1-1,0 0 1,0 0 0,0 0 0,0 0 0,0 0 0,0 0 0,0 1 0,0-1 0,0 0 0,0 0 0,0 0-1,0 0 1,0 0 0,0 0 0,0 1 0,0-1 0,0 0 0,0 0 0,0 0 0,0 0 0,1 0-1,-1 0 1,0 0 0,0 1 0,0-1 0,0 0 0,0 0 0,0 0 0,0 0 0,0 0 0,0 0 0,1 0-1,-1 0 1,0 0 0,0 0 0,0 0 0,0 0 0,0 1 0,0-1 0,1 0 0,-1 0 0,0 0-1,0 0 1,0 0 0,0 0 0,0 0 0,0 0 0,1 0 0,-1 0 0,0-1 0,0 1 0,0 0-1,0 0 1,0 0 0,0 0 0,1 0 0,-1 0 0,0 0 0,0 0 0,0 0 0,3 23 120,0 29 76,-23 432 1841,19-506-12347,0 10 397</inkml:trace>
  <inkml:trace contextRef="#ctx0" brushRef="#br0" timeOffset="2807.23">671 530 10546,'0'0'4913,"4"-8"-2939,29-45 828,65-79 0,14-18-1785,-102 134-974,10-14 209,-1 0 0,-2-2 0,13-33 0,-30 65-251,0 0-1,1 0 0,-1 0 0,0 0 0,0 1 0,0-1 0,0 0 1,0 0-1,0 0 0,0 0 0,0 0 0,0 0 0,1 0 0,-1 0 1,0 0-1,0 0 0,0 0 0,0 0 0,0 0 0,0 0 0,0 0 1,1 0-1,-1 0 0,0 0 0,0 0 0,0 0 0,0 0 0,0 0 1,0 0-1,1 0 0,-1 0 0,0 0 0,0 0 0,0 0 0,0 0 1,0 0-1,0 0 0,0 0 0,0 0 0,1 0 0,-1 0 1,0 0-1,0-1 0,0 1 0,0 0 0,0 0 0,0 0 0,0 0 1,0 0-1,0 0 0,0 0 0,0 0 0,0-1 0,0 1 0,0 0 1,0 0-1,1 0 0,-1 0 0,0 0 0,0 0 0,0-1 0,3 19 192,1 25 300,-19 408 2776,12-419-2347,4-34-2385,4-18-4724,-1 4-2496</inkml:trace>
</inkml:ink>
</file>

<file path=word/ink/ink2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20:34.2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172 303 8426,'0'0'13283,"-11"-6"-11851,3 2-1255,-1-1 0,1 0 0,0-1 0,1 1 0,-1-2 0,1 1 0,-11-14 0,16 17-181,-1 0 1,1 1-1,0-1 1,1 0-1,-1-1 0,0 1 1,1 0-1,0 0 1,0-1-1,0 1 0,0 0 1,0-1-1,1 1 1,-1-1-1,1 0 0,0 1 1,0-1-1,1 1 1,-1-1-1,1 1 1,-1-1-1,1 1 0,0 0 1,0-1-1,1 1 1,-1 0-1,1 0 0,-1 0 1,4-5-1,-3 5-6,0 1 0,0-1 0,0 0 0,0 1 0,0-1 0,0 1 0,1 0 0,-1 0 0,1 0 0,0 0 0,-1 0 0,1 0 0,0 1 0,0 0 0,0-1 0,0 1 0,0 0 0,1 0 0,-1 1-1,0-1 1,0 1 0,1-1 0,-1 1 0,0 0 0,0 0 0,1 1 0,-1-1 0,0 1 0,4 0 0,-2 1 10,0 1-1,-1-1 1,1 0-1,-1 1 1,0 0-1,0 0 1,0 0-1,0 1 1,0-1-1,-1 1 1,0 0-1,0 0 1,0 0-1,0 1 0,0-1 1,-1 1-1,0-1 1,2 7-1,0 1 85,0 1-1,-1-1 1,-1 1-1,0 0 1,0 0-1,-2 0 1,1 0-1,-2 0 0,0-1 1,0 1-1,-1 0 1,-1 0-1,-4 14 1,4-20 2,0 1 0,0-1 0,0 0 0,-1 0 0,0 0 1,0 0-1,-1 0 0,0-1 0,0 0 0,0 0 0,-1-1 1,0 1-1,0-1 0,-1 0 0,1-1 0,-1 0 0,0 0 1,0 0-1,0-1 0,-1 0 0,1 0 0,-12 2 1,17-4-118,0-1 1,0 0-1,0 1 1,0-1-1,1 0 0,-1 0 1,0 0-1,0 0 1,0 0-1,0-1 1,1 1-1,-1 0 1,0-1-1,0 1 1,0-1-1,1 0 1,-1 0-1,0 0 1,1 0-1,-1 0 1,1 0-1,-1 0 1,1 0-1,0 0 1,-1-1-1,-1-2 1,3 3-40,-1 0-1,1-1 1,-1 1 0,1-1-1,0 1 1,-1-1 0,1 1 0,0-1-1,0 1 1,0-1 0,0 1-1,1-1 1,-1 1 0,0-1-1,1 1 1,-1 0 0,1-1-1,-1 1 1,1-1 0,0 1-1,-1 0 1,1 0 0,0-1 0,0 1-1,0 0 1,0 0 0,0 0-1,0 0 1,0 0 0,0 0-1,1 0 1,-1 0 0,2 0-1,1-2 32,-1 1-1,1 0 1,0-1-1,1 2 1,-1-1-1,0 0 1,1 1-1,-1 0 1,1 0-1,-1 0 1,1 1-1,-1-1 1,1 1-1,-1 0 1,1 0-1,-1 1 1,1-1-1,0 1 1,8 3-1,5 3 68,0 0-1,-1 1 1,28 18-1,-29-16-48,0-1 0,33 13-1,-33-17-1502,1-1 0,29 2-1,-13-5-3693</inkml:trace>
  <inkml:trace contextRef="#ctx0" brushRef="#br0" timeOffset="369.12">540 234 13483,'0'0'3815,"-8"13"-1435,0-1-1868,1 0 1,0 0-1,1 0 1,0 1-1,-3 13 1,7-21-369,1 0-1,0 0 1,0 0-1,0 1 1,1-1-1,0 0 1,0 0-1,0 0 1,1 0-1,-1 0 1,1 1-1,0-1 1,1 0-1,-1-1 1,1 1-1,0 0 1,0 0-1,1-1 1,-1 1-1,6 5 1,-1-2-24,-1-1 0,2-1 0,-1 1 1,1-1-1,0-1 0,0 1 0,1-1 1,0-1-1,0 0 0,0 0 0,16 4 0,-18-5-97,1-1 0,-1-1 1,1 1-1,-1-2 0,1 1 0,0-1 0,-1 0 0,1 0 0,0-1 0,-1 0 0,1 0 0,-1-1 0,1 0 0,-1 0 0,11-6 0,-15 7 9,0-1 0,-1 1 0,1-1 0,0 0 1,-1 0-1,0 0 0,1 0 0,-1-1 0,0 1 0,0 0 0,0-1 1,0 0-1,-1 1 0,1-1 0,-1 0 0,1 0 0,-1 0 1,0 0-1,0 0 0,1-6 0,-2 3 0,0 1-1,-1-1 1,1 1 0,-1 0-1,0-1 1,0 1 0,-1 0-1,1-1 1,-1 1 0,0 0-1,-4-6 1,-5-7-32,-1 0 1,0 1-1,-1 0 1,-1 1-1,-17-15 0,17 17-152,5 5-277,-1-1-1,0 1 0,-1 0 1,0 1-1,-21-12 1,35 33-6917,10 2 2085</inkml:trace>
  <inkml:trace contextRef="#ctx0" brushRef="#br0" timeOffset="764.7">864 208 14603,'0'0'4674,"1"9"-2720,3 2-1615,0 0 1,1 0-1,0 0 0,0-1 0,1 0 0,1 0 0,-1 0 1,2-1-1,-1 0 0,1-1 0,10 9 0,2 2 40,29 30 263,81 59-1,-130-107-710,1-1 1,-1 0-1,0 0 0,0 0 1,0 0-1,1 0 0,-1 0 0,0 1 1,0-1-1,1 0 0,-1 0 1,0 0-1,0 0 0,1 0 0,-1 0 1,0 0-1,0 0 0,1 0 1,-1 0-1,0 0 0,0 0 1,1 0-1,-1-1 0,0 1 0,0 0 1,1 0-1,-1 0 0,0 0 1,0 0-1,0 0 0,1-1 0,-1 1 1,0 0-1,0 0 0,0 0 1,0 0-1,1-1 0,-1 1 1,0 0-1,0 0 0,0-1 0,0 1 1,0 0-1,0 0 0,0 0 1,1-1-1,-1 1 0,0 0 0,0 0 1,0-1-1,0 1 0,0 0 1,0 0-1,0-1 0,0 1 0,-1 0 1,1 0-1,0-1 0,0 1 1,0 0-1,0 0 0,0-1 1,0 1-1,0 0 0,0 0 0,-1 0 1,1-1-1,0 1 0,0-3-856,0-13-5857</inkml:trace>
  <inkml:trace contextRef="#ctx0" brushRef="#br0" timeOffset="1119.3">1070 252 17556,'0'0'3416,"-68"77"-775,33-42-480,2 1-1065,-1-1-472,5-1-288,3-4-56,6-5-160,5-5-120,5-6-8,4-5-424,6-7-1208</inkml:trace>
  <inkml:trace contextRef="#ctx0" brushRef="#br0" timeOffset="1891.43">1369 93 8938,'0'0'9953,"-9"1"-9477,6-1-444,1 0 1,0 1 0,0-1-1,0 0 1,0 1-1,0-1 1,0 1 0,0 0-1,0 0 1,0 0-1,0 0 1,0 0 0,0 0-1,0 0 1,-2 3-1,4-2-1,-1 0-1,1-1 1,0 1-1,0 0 1,0 0 0,0 0-1,0 0 1,0 0-1,1 0 1,-1-1-1,0 1 1,1 0-1,0 0 1,-1 0-1,1-1 1,0 1-1,0 0 1,0-1-1,0 1 1,0-1-1,0 1 1,0-1-1,1 1 1,-1-1-1,2 2 1,17 19 90,1-1 1,41 32 0,-33-29-107,38 39 1,-60-55-13,-1 0 1,1 0 0,-1 0 0,-1 1-1,1 0 1,-2 1 0,1-1 0,-1 1-1,5 17 1,-9-25 50,1 1 0,-1-1-1,1 0 1,-1 0 0,0 0 0,0 1-1,0-1 1,0 0 0,0 0 0,0 1-1,-1-1 1,1 0 0,-1 0 0,1 0 0,-1 1-1,0-1 1,0 0 0,0 0 0,0 0-1,0-1 1,-1 1 0,1 0 0,-3 2-1,1-2 64,0 1 0,0-1 0,0 0 0,-1-1 0,1 1 0,-1-1 0,1 1 0,-1-1 1,0 0-1,1-1 0,-1 1 0,-7 0 0,0-1 14,0 0 0,-1 0 0,1-1 1,0-1-1,0 0 0,0 0 0,1-1 1,-22-9-1,27 10-157,0-1 0,1 1 0,-1-1-1,1 0 1,-1-1 0,1 1 0,0-1 0,1 0 0,-1 0-1,0 0 1,1 0 0,0-1 0,0 1 0,0-1 0,1 0-1,0 0 1,0 0 0,0 0 0,0 0 0,1-1 0,0 1-1,0 0 1,0-1 0,1 1 0,-1 0 0,2-7 0,0 2-122,1 0 0,0 1 0,0-1 0,1 0 0,0 1 0,1 0 0,0 0 0,0 0 0,1 0 0,0 1 0,1 0 0,0 0 0,11-11 0,26-22-316,-25 26 377,-1 0-1,20-25 1,-34 36 89,0-1 0,0 1 0,0 0 1,0-1-1,-1 0 0,1 0 0,-1 0 0,0 0 1,-1 0-1,1 0 0,-1 0 0,0 0 1,-1 0-1,1-1 0,-1-7 0,0 12 26,-1-1 0,1 0 0,-1 0-1,0 0 1,0 1 0,0-1 0,0 0 0,0 1-1,0-1 1,0 1 0,0-1 0,-1 1-1,1-1 1,0 1 0,-1 0 0,1 0 0,-1 0-1,0-1 1,1 2 0,-1-1 0,0 0 0,0 0-1,1 1 1,-1-1 0,0 0 0,0 1-1,0 0 1,0 0 0,-3-1 0,-66 0 446,59 2-345,8-1-159,1 0 0,-1 1 0,1-1 0,-1 1 0,0 0 0,1 0 0,-1 0 0,1 0 0,0 1 1,-1 0-1,-4 2 0,8-3-87,-1-1 1,1 1-1,-1-1 1,1 0 0,0 1-1,-1-1 1,1 1-1,-1-1 1,1 1-1,0 0 1,0-1 0,-1 1-1,1-1 1,0 1-1,0-1 1,0 1-1,-1 0 1,1-1 0,0 1-1,0 0 1,0-1-1,0 1 1,0-1-1,0 1 1,1 1 0,-1-1-311,1 1 1,0-1 0,0 1-1,0-1 1,0 1 0,0-1-1,1 0 1,-1 0 0,0 1-1,0-1 1,1 0 0,-1 0-1,1 0 1,1 0 0,18 11-6660</inkml:trace>
  <inkml:trace contextRef="#ctx0" brushRef="#br0" timeOffset="2324.59">1856 86 3625,'0'0'7879,"-4"10"-5431,-3 5-1644,1 1 1,0 0-1,1 0 0,1 0 0,1 0 0,-2 23 0,4-30-540,1-1 1,0 0-1,1 0 0,0 0 0,0 1 1,1-1-1,-1 0 0,2 0 0,-1-1 1,1 1-1,1 0 0,-1-1 0,1 0 0,0 0 1,1 0-1,8 10 0,-7-11-164,0 1 0,1-1 0,0-1 0,0 1 0,0-1 0,1 0 0,0-1 0,0 0-1,0 0 1,0-1 0,0 0 0,1 0 0,0-1 0,16 2 0,-20-3-71,0-1 1,0 0-1,0 0 0,0-1 1,0 1-1,0-1 0,-1 0 1,1-1-1,0 1 0,0-1 1,-1 0-1,1 0 0,-1 0 1,0-1-1,0 0 1,1 1-1,-2-1 0,1-1 1,0 1-1,-1-1 0,1 1 1,-1-1-1,0 0 0,0 0 1,-1 0-1,1-1 0,3-7 1,-3 4-15,0 0 0,-1 0 0,1-1 0,-2 1 0,1 0 0,-1-1 0,0 0 0,-1 1 0,0-1 0,0 1 0,-1-1 0,0 1 0,0-1 0,-1 1 0,0-1 0,-1 1 0,0 0 0,0 0 0,-1 0 0,0 1 0,0-1 0,-1 1 0,0 0 0,0 0 0,0 1 0,-8-8 0,4 5-51,0 1 0,0 0 0,-1 0 0,0 1 0,0 0 0,-1 1 0,0 0 0,0 1 1,0 0-1,-1 1 0,1 0 0,-1 1 0,0 0 0,0 0 0,-1 2 0,1-1 0,-22 2 0,29 0-199,0 1-1,0 0 1,1 0-1,-1 0 1,0 1-1,0 0 0,0 0 1,1 0-1,-1 0 1,1 1-1,0-1 1,0 1-1,-6 6 1,-24 30-6906,16-9-2228</inkml:trace>
  <inkml:trace contextRef="#ctx0" brushRef="#br0" timeOffset="2770.65">0 823 10426,'0'0'1643,"15"-1"415,315-6 5529,41-2-4596,37-13-1983,779-61-1414,-1184 83 349,-1 0 0,1-1 0,-1 1 0,1-1 0,-1 1 0,1-1 0,-1 0 1,1 0-1,-1 0 0,0 0 0,3-2 0,-4 2-127,0 0 0,0 0 0,-1 0 0,1 0 0,-1 0 0,1 0 0,0 0 0,-1 0 0,0 0 0,1 0-1,-1 0 1,0-1 0,0 1 0,1 0 0,-1 0 0,0 0 0,0 0 0,0 0 0,0-1 0,-1 1 0,1 0 0,0 0 0,0 0 0,-1 0 0,0-2 0,-4-8-5132</inkml:trace>
  <inkml:trace contextRef="#ctx0" brushRef="#br0" timeOffset="3438.77">580 1028 11058,'0'0'6671,"-10"3"-4657,5-2-1846,0 1 1,-1 0-1,1 0 0,0 0 1,0 1-1,0 0 1,1 0-1,-1 0 0,1 0 1,-1 1-1,1 0 1,0-1-1,1 2 0,-1-1 1,1 0-1,-1 1 0,1-1 1,-4 10-1,2-1 61,0 1 0,0-1 0,2 1 0,-1 0 0,2 0 0,0 0-1,1 0 1,0 0 0,1 1 0,2 21 0,-1-30-169,0 0-1,0-1 1,0 1 0,1 0 0,0 0-1,0-1 1,0 1 0,1-1-1,0 1 1,0-1 0,0 0 0,1 0-1,-1-1 1,1 1 0,0-1 0,1 1-1,-1-1 1,1-1 0,-1 1 0,1-1-1,0 0 1,1 0 0,-1 0 0,0 0-1,1-1 1,0 0 0,7 1-1,-5-1-39,0-1-1,0 0 0,1-1 0,-1 0 0,0 0 0,1-1 1,-1 0-1,0 0 0,0-1 0,0 0 0,0-1 0,0 0 1,0 0-1,-1 0 0,1-1 0,-1 0 0,0-1 0,0 1 1,-1-1-1,1-1 0,10-10 0,-13 11-17,1-1 0,-1 1-1,0-1 1,0 0 0,-1 0 0,0 0-1,0 0 1,0 0 0,-1-1 0,0 1-1,0-1 1,-1 0 0,1 1 0,-2-1-1,1 0 1,-1 0 0,0 0 0,0 0-1,-1 1 1,1-1 0,-2 0 0,1 0-1,-1 1 1,0-1 0,0 1 0,-1-1-1,-3-5 1,0 2-92,1 1-1,-1-1 1,-1 2-1,0-1 0,0 1 1,-1 0-1,0 0 1,0 1-1,-1 0 1,0 0-1,0 1 0,0 1 1,-1-1-1,0 1 1,0 1-1,0 0 1,-1 1-1,0-1 0,1 2 1,-1 0-1,-20-2 1,30 4 21,0 0 0,0 0 0,-1 0 0,1 1 1,0-1-1,0 0 0,-1 0 0,1 1 0,0-1 0,0 1 1,0-1-1,0 1 0,0-1 0,0 1 0,0 0 0,0 0 0,0-1 1,0 1-1,0 0 0,0 0 0,0 0 0,1 0 0,-1 0 1,0 0-1,0 2 0,-5 32-4234,6-12-1076</inkml:trace>
  <inkml:trace contextRef="#ctx0" brushRef="#br0" timeOffset="3857.87">996 1188 9282,'0'0'9850,"-4"81"-7337,-3-46-721,-1 3-672,0 1-120,0 0-183,0-4-233,1 0-288,2-5-184,1-5-112,4-6-48,0-7-1152,5-12-1697,7 0-3176,0-9-785</inkml:trace>
  <inkml:trace contextRef="#ctx0" brushRef="#br0" timeOffset="4277.1">1113 1396 13299,'0'0'2050,"5"-10"-759,163-332 3339,-131 273-2492,-36 85 2886,3 69-4580,1 238 973,-1-308-2736,5-25-498,8-31-4806,-15 38 5133,9-25-8032</inkml:trace>
  <inkml:trace contextRef="#ctx0" brushRef="#br0" timeOffset="4744.28">1463 1032 11899,'0'0'2451,"10"-9"-1980,33-28-15,-41 34-352,1 1 1,-1 0-1,1 0 1,0 1 0,0-1-1,-1 1 1,1-1 0,0 1-1,1 0 1,-1 0 0,0 0-1,0 0 1,0 1-1,1-1 1,5 1 0,-7 0 9,-1 1 0,1-1 0,0 1 0,0 0 0,-1-1 0,1 1 1,-1 0-1,1 0 0,-1 0 0,1 0 0,-1 0 0,1 0 0,-1 1 0,0-1 1,0 0-1,0 1 0,1-1 0,-1 1 0,-1-1 0,3 3 0,-1 2 145,0 0-1,0 0 1,-1-1-1,1 1 1,-1 0-1,-1 1 1,1-1-1,-1 0 1,0 0-1,0 0 1,-1 0-1,1 0 1,-4 9-1,1-7 38,0 0-1,0-1 1,-1 0-1,-1 0 0,1 0 1,-1 0-1,0 0 1,-7 6-1,-14 19 682,68-31-3789,-32-1 2615,0 0-1,-1 1 1,1 0-1,-1 1 1,1 0-1,-1 1 1,1 0-1,11 6 1,-18-8 215,-1 0-1,1 0 1,-1 1 0,0 0 0,1-1 0,-1 1-1,0 0 1,0 0 0,0 0 0,0 0 0,0 0-1,-1 1 1,1-1 0,-1 0 0,1 1 0,-1-1-1,0 1 1,0 0 0,0-1 0,0 1-1,0 0 1,-1 0 0,1-1 0,-1 1 0,0 0-1,0 0 1,0 0 0,0-1 0,-1 1 0,1 0-1,-1 0 1,1 0 0,-1-1 0,-1 4 0,0-3 106,1 0 1,-1-1 0,0 1-1,0 0 1,-1 0 0,1-1 0,0 0-1,-1 1 1,0-1 0,1 0 0,-1 0-1,0-1 1,0 1 0,0 0 0,0-1-1,0 0 1,-1 0 0,1 0 0,0 0-1,-6 1 1,-5 1 281,-1-1-1,1 0 1,-20-1 0,34-1-494,-1 0 1,1 0 0,0 0-1,-1 0 1,1 0 0,0 0-1,-1 0 1,1 0 0,-1 0-1,1 0 1,0 0 0,-1 0-1,1 0 1,0 0-1,-1 0 1,1 0 0,0 0-1,-1-1 1,1 1 0,0 0-1,-1 0 1,1 0 0,0-1-1,-1 1 1,1 0 0,0 0-1,0-1 1,0 1 0,-1 0-1,1-1 1,0 1-1,0 0 1,0-1 0,-1 1-1,1 0 1,0-1 0,0 1-1,0 0 1,0-1 0,0 1-1,0-1 1,0 1 0,0 0-1,0-1 1,0 1 0,0 0-1,0-1 1,0 1-1,0 0 1,0-1 0,1 1-1,-1-1 1,0 1 0,0 0-1,0-1 1,0 1 0,1 0-1,-1 0 1,1-1 0,6-9-6051</inkml:trace>
  <inkml:trace contextRef="#ctx0" brushRef="#br0" timeOffset="5158.72">2020 945 11138,'0'0'9018,"-10"10"-7173,-5 7-1267,1 0 1,1 1-1,0 1 1,2 0 0,0 1-1,-9 22 1,13-23-215,0 1 1,1 0-1,2 1 1,0-1-1,-3 42 1,7-56-322,1 0-1,-1-1 1,1 1 0,0 0 0,0 0-1,0 0 1,1 0 0,0-1-1,0 1 1,0-1 0,5 7 0,-5-9-37,1 0 1,-1 0 0,1 0 0,0-1 0,-1 1 0,2-1 0,-1 1-1,0-1 1,0 0 0,1 0 0,-1-1 0,1 1 0,-1-1-1,1 0 1,-1 0 0,1 0 0,0 0 0,0 0 0,4-1 0,-2 0-23,-1 0 1,1 0 0,-1-1 0,1 0 0,0 0 0,-1-1 0,0 1 0,1-1-1,-1 0 1,0-1 0,0 1 0,0-1 0,-1 0 0,1 0 0,0-1 0,-1 1 0,0-1-1,0 0 1,0 0 0,-1-1 0,1 1 0,-1-1 0,0 1 0,0-1 0,0 0 0,-1 0-1,0-1 1,0 1 0,0 0 0,-1-1 0,0 1 0,0-1 0,0 1 0,0-1-1,-1 1 1,0-1 0,0 0 0,-1 1 0,0-1 0,0 1 0,-1-7 0,1 9 8,-1 0 0,1 0 0,-1 0-1,1 0 1,-1 0 0,0 0 0,0 0 0,-1 1 0,1-1 0,0 1 0,-1-1 0,1 1 0,-1 0 0,0 0 0,0 0 0,0 1 0,0-1 0,0 1 0,0-1 0,0 1 0,-1 0 0,1 0-1,0 0 1,-1 1 0,1-1 0,-1 1 0,1 0 0,0 0 0,-1 0 0,-5 1 0,2-1 4,-1 1 0,0 0 1,1 1-1,-1 0 0,1 0 0,-1 0 1,1 1-1,0 0 0,0 1 0,0-1 1,1 1-1,-11 9 0,13-10-98,0 1 0,1 0 0,0 0 0,0 0 0,0 1 0,0-1 0,0 1 0,1-1 0,0 1 0,0 0 0,0 0 0,1 0 0,0 0 0,-2 7 0,3-7-563,0 0 0,0 0 0,0 0 0,0 0-1,1 0 1,0 0 0,0 0 0,0 0 0,3 6 0,11 16-6439</inkml:trace>
  <inkml:trace contextRef="#ctx0" brushRef="#br0" timeOffset="5580.9">2827 519 17076,'0'0'4457,"73"2"-3065,-35 0-496,5 0-376,-1 2-272,-2 0-144,-6 2-104,-11 7-320,-9-2-1760,-11 1-5162</inkml:trace>
  <inkml:trace contextRef="#ctx0" brushRef="#br0" timeOffset="5948.15">2887 934 7922,'0'0'17627,"72"-1"-16458,-43-6-721,2-1-448,-1 0-64,1-2-1993,-7 4-3640,-11 2-3849</inkml:trace>
</inkml:ink>
</file>

<file path=word/ink/ink2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20:32.3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0 787 288,'0'0'21329,"6"-11"-19592,73-124 44,63-121-616,-122 212-1105,-2 0 0,-1 0-1,-3-2 1,11-58 0,-21 74-34,-4 24-19,1-1-1,-1 0 1,1 0 0,1 1 0,0-1-1,0 1 1,0-1 0,5-9 0,-7 15-6,1 1 0,-1 0 0,1 0 0,-1-1 0,1 1 0,-1 0 0,0 0 0,1-1 0,-1 1 0,1 0 0,-1 0 0,1 0 0,-1 0 1,1 0-1,-1 0 0,1 0 0,-1 0 0,1 0 0,0 0 0,-1 0 0,1 0 0,-1 0 0,1 0 0,-1 0 0,0 1 0,1-1 0,-1 0 0,1 0 0,-1 1 0,1-1 1,-1 0-1,1 1 0,-1-1 0,0 0 0,1 1 0,-1-1 0,0 0 0,1 1 0,-1-1 0,0 1 0,0-1 0,1 1 0,-1-1 0,0 1 0,15 23 101,-14-23-94,27 58 285,34 101-1,-4-9-226,-38-112-66,2 0 1,32 45 0,6 8 12,-52-68 73,-8-23-58,0-1-1,0 1 0,-1-1 1,1 1-1,0-1 0,0 1 1,-1 0-1,1-1 0,0 1 1,-1-1-1,1 1 1,0-1-1,-1 0 0,1 1 1,-1-1-1,1 1 0,-1-1 1,1 0-1,-1 1 0,1-1 1,-1 0-1,1 1 0,-2-1 1,-3 1 153,-1 0 1,1 0-1,-1-1 1,1 0-1,-1 0 1,-7-1-1,-7 0-334,-160-10 343,-1-1-160,148 11-81,23 0-11,-1 0 1,1 1-1,-1 0 0,1 0 1,-1 1-1,1 1 0,-1-1 1,1 2-1,0 0 0,-15 5 1,25-7-66,-1-1 1,1 0 0,0 0 0,-1 1 0,1-1 0,0 0 0,-1 1 0,1-1 0,0 0 0,0 1 0,0-1 0,-1 0 0,1 1 0,0-1-1,0 1 1,0-1 0,0 0 0,0 1 0,0-1 0,0 1 0,0-1 0,0 1 0,0-1 0,0 0 0,0 1 0,0-1 0,0 1 0,0-1-1,0 0 1,0 1 0,0-1 0,1 1 0,-1-1 0,0 0 0,0 1 0,0-1 0,1 0 0,-1 1 0,0-1 0,0 0 0,1 1 0,-1-1-1,0 0 1,1 0 0,-1 1 0,1-1 0,-1 0 0,0 0 0,1 0 0,-1 1 0,0-1 0,1 0 0,-1 0 0,2 0 0,21 11-5984,-7-7-872</inkml:trace>
  <inkml:trace contextRef="#ctx0" brushRef="#br0" timeOffset="430.23">859 85 12939,'0'0'8025,"0"14"-6293,0 366 3657,1-367-5294,0 1 0,0-1 0,1 0 0,1 0 1,0 0-1,1 0 0,1-1 0,0 1 1,0-1-1,1 0 0,1 0 0,0-1 0,12 16 1,-15-23-161,0 1 1,0 0 0,1-1-1,0 0 1,-1 0 0,1 0-1,1-1 1,-1 0 0,0 0 0,1 0-1,0 0 1,-1-1 0,1 0-1,0 0 1,0-1 0,0 0 0,1 0-1,-1 0 1,0-1 0,0 0-1,0 0 1,1 0 0,-1-1 0,0 0-1,0 0 1,0 0 0,0-1-1,0 0 1,0 0 0,10-6 0,0-1-1675,-1-1 1,1 0 0,13-12 0,-3-3-4459</inkml:trace>
  <inkml:trace contextRef="#ctx0" brushRef="#br0" timeOffset="864.36">827 358 16163,'0'0'2849,"66"-13"-2241,-4-2-608,21-3-264,-12 2-2520,-11 5-3098</inkml:trace>
  <inkml:trace contextRef="#ctx0" brushRef="#br0" timeOffset="865.36">1804 267 18508,'0'0'3521,"63"2"-3241,-31-1-280,3 2-208,0 1-424,13 1-1233,-9 0-1992,-9-1-1880</inkml:trace>
  <inkml:trace contextRef="#ctx0" brushRef="#br0" timeOffset="1267.02">1848 553 14427,'0'0'8594,"108"-7"-8810,-58-5-2017,-2-2-3720</inkml:trace>
</inkml:ink>
</file>

<file path=word/ink/ink2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20:30.0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212 59 9098,'0'0'14112,"-7"9"-12803,-10 13-758,1 1 0,2 1 0,0 0 0,2 1 0,-11 32 1,-45 150 1127,38-107-844,28-93-744,-4 16 65,3-19 67,3-16 219,5-15-412,1 1 0,1 0 0,1 0 0,19-42 0,-2 6-113,68-256-1958,-84 333 1743,4 17 315,-11-25-24,9 20 39,1-2 0,1 1 0,2-2-1,28 39 1,84 79 81,-125-139-99,11 9-43,-1 0 0,-1 1 0,-1 1 1,14 21-1,-23-33 47,0 0 0,1 0 0,-1-1 0,0 1 0,0 0 0,0 0 0,-1 1 0,1-1 0,-1 0 0,1 0 0,-1 0 0,1 0 0,-1 0 0,0 1 0,0-1 0,0 0 0,0 0 1,-1 0-1,1 1 0,-1-1 0,1 0 0,-1 0 0,0 0 0,1 0 0,-1 0 0,0 0 0,0 0 0,-1 0 0,1 0 0,0-1 0,-1 1 0,1 0 0,-1-1 0,1 1 0,-1-1 0,0 0 0,0 1 0,1-1 0,-1 0 1,0 0-1,0 0 0,0 0 0,0-1 0,-5 2 0,-18 4 161,-1 0 1,0-2-1,-1-2 0,1 0 1,-51-4-1,14 2-168,-79 1-373,168-8-6397,1-2 1150,2-1-913</inkml:trace>
  <inkml:trace contextRef="#ctx0" brushRef="#br0" timeOffset="412.29">752 1 14427,'0'0'7054,"-3"10"-4631,-6 26-1246,1 1 0,2-1 0,-1 42 1,3 123 511,4-193-1626,0 1-1,0 0 0,1-1 0,1 1 0,0-1 0,0 1 0,0-1 0,1 0 0,0 0 0,8 14 0,-8-18-46,0 1-1,0-2 0,0 1 1,1 0-1,-1-1 1,1 0-1,0 1 1,0-2-1,0 1 1,0 0-1,1-1 0,-1 0 1,1 0-1,-1 0 1,1 0-1,0-1 1,0 0-1,0 0 0,-1 0 1,8 0-1,6 0 68,1-1-1,-1-1 0,1 0 1,27-7-1,-38 6-462,1 0 0,0-1 0,-1 0 0,16-9 0,-21 10-348,1 0 0,0-1-1,-1 1 1,1-1-1,-1 0 1,0 0-1,0 0 1,0-1 0,-1 1-1,5-8 1,-3-3-7574</inkml:trace>
  <inkml:trace contextRef="#ctx0" brushRef="#br0" timeOffset="816.79">620 268 15211,'0'0'3129,"82"0"-1681,-38-1 89,6-3-1049,11 2-488,-11 1-2033,-15 1-4184</inkml:trace>
</inkml:ink>
</file>

<file path=word/ink/ink2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20:17.9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2272 146 11226,'0'0'3703,"-12"6"-1696,2-2-1567,1 1-1,-1 1 1,1 0 0,1 0 0,-1 0 0,1 1 0,1 0 0,-1 1 0,1 0 0,0 0-1,1 1 1,-9 13 0,7-4-112,0 0 0,1 1 0,1 0 0,0 0 0,2 0 0,0 1 0,1-1 0,1 1 0,1 0 0,1 0 0,0 0 0,4 20 0,-2-33-267,1 0 0,-1 1 1,1-1-1,0 0 0,1-1 1,0 1-1,0-1 0,1 1 1,-1-1-1,1-1 0,0 1 1,1-1-1,0 0 0,-1 0 1,2 0-1,-1-1 0,0 0 1,1 0-1,0 0 0,0-1 1,0 0-1,0-1 0,0 0 1,1 0-1,-1 0 0,1-1 1,10 1-1,-12-1-53,1-1 1,-1 0-1,0 0 0,1-1 1,-1 1-1,1-2 0,-1 1 1,0 0-1,0-1 0,1 0 1,-1-1-1,-1 0 0,1 1 1,0-2-1,-1 1 0,1-1 1,-1 1-1,0-2 0,0 1 1,-1 0-1,1-1 0,-1 0 1,0 0-1,0 0 0,-1-1 1,1 1-1,-1-1 0,-1 0 1,1 0-1,-1 0 0,0 0 1,2-8-1,-2 1-21,-1 0 0,0-1 0,-1 1-1,0 0 1,-1 0 0,0 0 0,-1-1-1,-1 1 1,0 1 0,-1-1 0,0 0 0,-1 1-1,-8-15 1,4 9-118,-1 1-1,-1 0 0,0 1 1,-1 0-1,-1 1 0,-1 0 1,0 1-1,-21-16 1,30 26 76,1 0 1,-1 1-1,-1-1 1,1 1-1,-1 0 0,1 1 1,-1 0-1,0-1 1,1 2-1,-1-1 1,0 1-1,-1 0 1,1 0-1,0 1 1,-8-1-1,13 2-29,0-1-1,0 1 0,0-1 0,0 1 0,1-1 0,-1 1 1,0-1-1,0 1 0,0 0 0,1-1 0,-1 1 0,0 0 1,1 0-1,-1-1 0,1 1 0,-1 0 0,1 0 0,-1 0 0,1 0 1,0 0-1,-1 0 0,1 0 0,0 0 0,0 0 0,0 0 1,-1 0-1,1 0 0,0 0 0,0 0 0,1 0 0,-1 0 1,0 0-1,0 0 0,0 0 0,1-1 0,0 3 0,10 34-2820,9 1-2368,6-3-740</inkml:trace>
  <inkml:trace contextRef="#ctx0" brushRef="#br0" timeOffset="381.82">2695 539 13707,'0'0'7374,"-1"13"-5313,-2 278 4016,3-277-6827,4-43-2640,0-1-3317</inkml:trace>
  <inkml:trace contextRef="#ctx0" brushRef="#br0" timeOffset="748.75">2912 618 9898,'0'0'8373,"9"-13"-6326,18-30 94,14-21-748,33-71 1,-64 114-1097,-1-1-1,0 0 1,-2 0 0,-1-1-1,0 0 1,-2 0 0,3-47-1,-6 141 278,3 1-1,14 74 1,-5-64-233,-6-29 329,15 52 0,-24-116-1197,1 0 0,1 1 0,0-1-1,2-13 1,0-12-4440,-2 3-183</inkml:trace>
  <inkml:trace contextRef="#ctx0" brushRef="#br0" timeOffset="1320.7">3273 280 12019,'0'0'5969,"7"-11"-4005,-1 3-1726,1-1 0,0 1 0,0 1 0,1-1 0,0 2 1,1-1-1,13-8 0,-20 13-169,1 0 1,0 1-1,0-1 1,0 0-1,0 1 1,0 0-1,1 0 1,-1 0-1,0 0 1,1 1-1,-1-1 1,0 1-1,1 0 1,-1-1-1,0 2 1,1-1-1,-1 0 1,1 1-1,-1-1 1,0 1-1,0 0 1,1 0-1,-1 1 1,0-1-1,0 1 1,0-1-1,0 1 1,0 0-1,-1 0 1,1 0-1,-1 0 1,5 6-1,-3-4 42,-1 1-1,0 0 0,0-1 0,0 1 0,-1 0 0,1 1 0,-1-1 0,-1 0 0,1 1 0,-1-1 0,0 1 0,0-1 1,0 1-1,-1 0 0,0-1 0,0 1 0,0 0 0,-1-1 0,0 1 0,0 0 0,-1-1 0,-1 6 0,0-4-45,0 0-1,0 0 0,0-1 1,-1 1-1,0-1 1,0 0-1,-1 0 0,0 0 1,0 0-1,0-1 0,0 0 1,-1 0-1,0-1 1,0 1-1,0-1 0,-11 4 1,28-11-306,0 1 1,0 0 0,0 0 0,0 1 0,0 1 0,14 0 0,-15 1 22,-3-1 190,0 0 1,0 1-1,0 0 1,0 0 0,0 1-1,0 0 1,-1 0-1,1 0 1,0 1 0,-1 0-1,0 1 1,0-1-1,0 1 1,0 1 0,0-1-1,-1 1 1,0-1-1,0 2 1,0-1 0,0 0-1,-1 1 1,0 0-1,0 0 1,-1 0 0,0 1-1,0-1 1,0 1-1,-1 0 1,0-1 0,0 1-1,-1 0 1,0 0-1,0 0 1,0 15 0,-2-19 92,0 0 0,0 0 0,0 0 0,0 0 0,0 0 0,-1 0 0,1-1 0,-1 1 0,0 0 0,0-1 0,0 1 0,0-1 0,0 0 0,0 1 0,-1-1 0,1 0 0,-1 0 0,0-1 0,1 1 0,-1-1 0,0 1 0,0-1 0,0 0 0,0 0 0,0 0 0,0 0 0,0-1 0,0 1 0,-6-1 0,-4 2 129,-1-1 0,0 0 0,0-1 0,0 0 0,-21-4 0,30 3-201,1 0-1,-1 0 1,1-1 0,-1 1 0,1-1 0,0 0 0,0 0 0,0 0-1,0-1 1,0 1 0,1-1 0,-1 0 0,1 0 0,-1 0 0,1-1 0,-3-3-1,4 4-178,1 1 0,0 0 0,0 0 0,0-1 0,0 1 0,0 0 0,1-1 0,-1 1 0,1-1 0,-1 1 0,1-1 0,0-4 0,0 4-313,1 0 0,-1 0 0,1 0 1,0 0-1,0 0 0,0 0 1,0 0-1,1 0 0,-1 1 1,1-1-1,-1 0 0,3-2 0,16-17-6291</inkml:trace>
  <inkml:trace contextRef="#ctx0" brushRef="#br0" timeOffset="1739.65">3960 115 14475,'0'0'3277,"-13"12"-1418,-1 1-1221,1 0 1,1 1-1,0 0 1,1 1 0,0 0-1,1 1 1,1 0-1,0 0 1,-10 29-1,15-29-478,0-1 0,1 1 0,1 0 0,0-1 0,1 1 0,1 0 0,0 0-1,1 0 1,1 0 0,5 22 0,-5-32-142,-1 0-1,2 0 1,-1 0 0,1 0-1,0 0 1,0-1 0,0 1-1,1-1 1,0 0 0,0 0-1,0 0 1,0 0 0,1-1-1,0 0 1,0 0 0,0 0-1,1-1 1,-1 1 0,1-1-1,0-1 1,0 1 0,0-1-1,0 0 1,0 0 0,0-1-1,1 1 1,-1-2 0,8 1-1,-11 0-20,-1-1 0,1 1-1,-1-1 1,1 0-1,-1 0 1,0 0 0,1 0-1,-1-1 1,1 1 0,-1-1-1,1 1 1,-1-1-1,0 0 1,1 0 0,-1 0-1,0 0 1,0 0 0,0-1-1,0 1 1,0-1-1,0 1 1,0-1 0,0 0-1,-1 1 1,1-1-1,-1 0 1,1 0 0,-1 0-1,0-1 1,0 1 0,1 0-1,-2 0 1,1-1-1,0 1 1,0 0 0,-1-1-1,1 1 1,-1-1 0,0 1-1,0-1 1,0 1-1,0-1 1,0-1 0,-1-2-24,0 1 0,0 0 0,0 0 0,0 0 0,-1 0 0,0 1 0,0-1-1,0 0 1,0 1 0,-1-1 0,0 1 0,0 0 0,0 0 0,0 0 0,-1 0 0,1 0 0,-1 1 0,0 0 0,0-1 0,-6-2 0,4 3 43,1 1 0,-1 0 0,1 1 0,-1-1 0,1 1 0,-1 0 0,0 0 0,1 0-1,-1 1 1,0 0 0,0 0 0,0 1 0,1 0 0,-1 0 0,0 0 0,-5 2 0,7-1-140,1-1 0,-1 1 1,1 0-1,-1 0 1,1 0-1,0 0 0,0 1 1,0-1-1,0 1 0,-3 3 1,3-3-448,1 0-1,0 1 1,0-1 0,1 0 0,-1 1-1,1-1 1,-1 1 0,1-1 0,0 1-1,0 0 1,0 6 0,0 6-6561</inkml:trace>
  <inkml:trace contextRef="#ctx0" brushRef="#br0" timeOffset="2837.66">4349 0 13219,'0'10'1373,"2"67"1101,4 0-1,18 83 1,-5-36-563,-17-100-667,0-1-1,-3 40 1,1-62-1212,0-1 0,1 1 0,-1-1 0,0 1 0,0-1 0,0 0 0,0 1 0,0-1 0,0 1 0,0-1 0,0 1 0,0-1 0,0 0 0,-1 1 0,1-1 0,0 1 0,0-1 0,0 1 0,0-1 0,-1 0 0,1 1 0,0-1 0,0 0 0,-1 1 0,1-1 0,0 0 0,-1 1 0,1-1 0,0 0 0,-1 0-1,1 1 1,0-1 0,-1 0 0,1 0 0,-1 0 0,1 0 0,-1 1 0,1-1 0,0 0 0,-1 0 0,1 0 0,-1 0 0,1 0 0,-1 0 0,1 0 0,0 0 0,-1 0 0,1 0 0,-1 0 0,1 0 0,-1-1 0,1 1 0,0 0 0,-1 0 0,1 0 0,-1-1 0,1 1 0,0 0 0,-1 0 0,1-1 0,0 1 0,-1 0 0,1-1 0,0 1 0,0 0 0,-1-1 0,1 0 0,-20-24 466,17 14-568,0 1 1,0-1-1,1 1 1,1-1-1,0 0 1,0 1-1,1-1 0,0 0 1,1 0-1,0 1 1,1-1-1,4-14 1,-5 20-66,0 0 0,1-1 0,-1 1 1,1 0-1,0 0 0,1 0 0,-1 0 0,1 0 1,0 1-1,0-1 0,1 1 0,-1 0 0,1 0 1,0 0-1,0 0 0,0 1 0,0-1 0,1 1 1,0 0-1,-1 0 0,1 1 0,0 0 0,0 0 1,1 0-1,8-2 0,-11 4 103,0 0 0,0 0 0,-1 0 0,1 0 0,0 0 0,0 1 0,0 0 0,-1-1 0,1 1 0,0 0 0,-1 0 0,1 1 0,0-1 0,-1 0 0,0 1 0,1 0 0,2 2 0,0 1 18,-1-1 0,1 1 1,-1 1-1,-1-1 0,1 0 0,-1 1 0,5 9 0,-4-4 22,1 0 0,-2 0-1,1 0 1,-2 1 0,1-1-1,-2 1 1,1 0 0,-1 14-1,-2-24 29,0 0 0,1 0-1,-1 0 1,0 0-1,0-1 1,0 1 0,-1 0-1,1 0 1,0-1-1,-1 1 1,1-1-1,-1 1 1,1-1 0,-1 0-1,1 1 1,-1-1-1,0 0 1,0 0 0,0 0-1,0 0 1,0-1-1,0 1 1,0 0 0,0-1-1,0 1 1,0-1-1,-3 0 1,-2 2 353,8 1-22,56 22-374,-38-15 24,1 0 1,0-2-1,1-1 1,40 10-1,-56-16-13,1-1 0,-1 1 0,0-1-1,1 0 1,-1-1 0,1 1 0,-1-1-1,0 0 1,1 0 0,-1-1 0,0 1-1,0-1 1,0 0 0,0-1 0,0 1 0,-1-1-1,1 0 1,-1 0 0,1-1 0,-1 1-1,0-1 1,-1 0 0,1 0 0,5-8-1,-4 4-19,-1 0 0,-1-1 0,1 0 0,-1 1-1,-1-1 1,0 0 0,0 0 0,-1-1-1,0 1 1,0 0 0,-1 0 0,0-1-1,-1 1 1,0 0 0,-1 0 0,1 0-1,-2 0 1,1 0 0,-1 0 0,-1 0 0,0 1-1,-8-14 1,12 21 17,0 1 1,0 0-1,0-1 0,0 1 0,0 0 0,0-1 1,-1 1-1,1 0 0,0-1 0,0 1 1,0 0-1,-1-1 0,1 1 0,0 0 1,0 0-1,-1-1 0,1 1 0,0 0 1,0 0-1,-1-1 0,1 1 0,0 0 0,-1 0 1,1 0-1,0 0 0,-1 0 0,1-1 1,0 1-1,-1 0 0,1 0 0,0 0 1,-1 0-1,1 0 0,-1 0 0,1 0 1,0 0-1,-1 0 0,1 0 0,0 1 0,-1-1 1,1 0-1,0 0 0,-1 0 0,-5 19 60,5 32 105,1-48-142,3 28-7,2 0-1,1-1 1,1 0-1,2 0 1,1-1-1,15 31 1,10 33-7,-21-51-24,12 63 0,-24-93 58,0-1 0,-1 1-1,0 0 1,-1 0 0,0 0 0,-1-1-1,0 1 1,-1 0 0,-1-1 0,-5 20-1,7-28 6,0 0 0,-1-1 1,1 1-1,0 0 0,-1-1 0,0 1 0,1-1 0,-1 1 0,0-1 0,0 0 1,0 0-1,-1 0 0,1 0 0,0 0 0,-1-1 0,1 1 0,-1-1 0,0 1 0,1-1 1,-1 0-1,-3 1 0,1-2 13,1 1 1,0-1-1,0 0 1,0-1-1,0 1 1,-1-1-1,1 1 1,0-1-1,0-1 0,0 1 1,0 0-1,1-1 1,-7-3-1,-1-1 10,1-1-1,-1-1 0,1 0 0,1 0 1,-1-1-1,1 0 0,1-1 1,-15-19-1,19 21-71,0 1 1,0-1-1,0 0 1,1 0 0,0 0-1,0 0 1,1-1-1,0 1 1,1-1-1,-1 1 1,2-1-1,-1-9 1,2 13-28,0 0-1,0 0 1,0 1 0,0-1 0,1 0 0,0 1-1,0-1 1,0 0 0,0 1 0,1 0 0,-1 0-1,1 0 1,0 0 0,1 0 0,-1 1 0,1-1-1,-1 1 1,1 0 0,0 0 0,0 0-1,0 0 1,7-2 0,17-8-111,1 1 0,0 2 0,0 0 0,1 2 0,46-5 0,43 0-2343,-5 10-6327,-101 3 1458</inkml:trace>
  <inkml:trace contextRef="#ctx0" brushRef="#br0" timeOffset="4976.64">2 1518 10186,'0'0'11657,"12"0"-10780,664-21 3810,-577 12-4364,136-31-1,-13 2-208,-129 35-91,-66 3-22,-26-1-6,0 0 1,-1 1-1,1-1 0,0 0 1,0 0-1,-1 1 0,1-1 0,0 0 1,-1 0-1,1 0 0,-1 0 1,1 0-1,-1 0 0,1 0 0,-1 0 1,0 0-1,0 0 0,1-1 1,-1 1-1,0 0 0,0 0 1,0 0-1,0 0 0,0 0 0,0 0 1,-1 0-1,1-2 0,-7-32-280,4 32 194,0 0 0,0 0 0,0 0 0,-1 0 0,1 1 1,-1-1-1,0 1 0,1 0 0,-1 0 0,0 1 0,0-1 1,-1 1-1,-4-1 0,-17-8 58,66 11 173,-13-2-78,1 4-60,-1 2 0,0 0 1,0 2-1,-1 1 0,0 1 0,-1 1 1,0 2-1,0 0 0,35 24 0,-60-35 7,1-1-1,0 0 0,0 1 0,-1-1 0,1 0 0,0 1 0,-1-1 1,1 0-1,-1 1 0,1-1 0,0 1 0,-1 0 0,1-1 0,-1 1 1,1-1-1,-1 1 0,0 0 0,1-1 0,-1 1 0,0 0 1,1-1-1,-1 1 0,0 0 0,0 0 0,0-1 0,1 1 0,-1 0 1,0 0-1,0-1 0,0 1 0,0 0 0,0 0 0,-1-1 0,1 1 1,0 0-1,0 0 0,0-1 0,-1 1 0,1 0 0,0-1 1,-1 1-1,1 0 0,0-1 0,-1 1 0,1 0 0,-1-1 0,1 1 1,-1-1-1,0 1 0,1-1 0,-1 1 0,1-1 0,-1 1 0,0-1 1,1 0-1,-1 1 0,0-1 0,0 0 0,1 0 0,-2 1 1,-58 18 682,43-15-778,-11 5 36,-53 14-1985,25-17-6658,33-6 2099</inkml:trace>
  <inkml:trace contextRef="#ctx0" brushRef="#br0" timeOffset="5692.74">371 1309 7298,'0'0'8869,"-4"6"-7450,-8 5-670,0 0 0,0-1 0,-1-1 0,0 0-1,-25 13 1,-83 31 1368,-1 1-992,121-54-1114,0 1 0,0-1 0,-1 1 0,1-1 0,0 1 0,0-1 0,-1 1 0,1 0 0,0 0 0,0 0 0,0 0 0,0-1 0,0 2 0,0-1 0,1 0 0,-1 0 0,0 0 0,0 0 0,1 0 0,-1 1 0,1-1 0,-1 0-1,1 0 1,-1 1 0,1-1 0,0 0 0,0 1 0,0 1 0,0-1-9,1 0 0,0 0 0,1 0 0,-1 0 0,0 0 0,1 0 0,-1-1 0,1 1 0,-1-1 0,1 1 0,0-1 0,-1 1-1,1-1 1,0 0 0,3 1 0,11 6 5,-1-1 0,1-1 0,22 6 0,104 18 663,-85-20-109,59 18 0,-115-27-923,3 0 957</inkml:trace>
  <inkml:trace contextRef="#ctx0" brushRef="#br0" timeOffset="6830.78">2967 1168 10186,'0'0'5167,"-10"-1"-3147,-33-4-370,41 4-1564,-1 1 0,1 0 1,0 0-1,0 0 0,-1 0 1,1 0-1,0 0 0,0 1 1,0-1-1,0 1 0,-1-1 1,1 1-1,0 0 0,0 0 1,0 0-1,0 0 0,0 0 1,1 1-1,-1-1 0,0 0 1,1 1-1,-1-1 0,0 1 1,1 0-1,0 0 0,-1-1 1,1 1-1,0 0 0,0 0 1,0 0-1,0 0 0,1 0 1,-1 0-1,0 1 0,1-1 1,-1 0-1,1 0 0,0 0 1,0 1-1,0-1 0,0 2 1,0 3-56,1 0 0,-1-1 1,1 1-1,1 0 0,-1-1 1,1 0-1,0 1 0,0-1 1,1 0-1,0 0 1,6 10-1,11 6 9,1-1 1,1-1-1,36 27 1,32 28 53,-81-66-75,0 1 0,0 0 0,-1 0 0,-1 1-1,1 0 1,8 19 0,-15-28 10,1 1 0,-1-1 0,0 1 0,0-1-1,0 1 1,0-1 0,0 1 0,-1 0 0,1 0 0,-1-1 0,0 1 0,0 0 0,0 0 0,0-1-1,0 1 1,-1 0 0,1 0 0,-1-1 0,1 1 0,-1 0 0,0-1 0,0 1 0,-1-1 0,1 1-1,0-1 1,-1 0 0,1 1 0,-1-1 0,0 0 0,0 0 0,0 0 0,0 0 0,0 0 0,0-1-1,0 1 1,-1-1 0,1 1 0,-1-1 0,1 0 0,-1 0 0,1 0 0,-1 0 0,0-1 0,-4 2-1,-6 1 109,0-1-1,-1 0 1,1-1-1,0-1 1,-1 0-1,1 0 1,0-1-1,-17-4 1,27 4-134,-1 1-1,1-1 1,-1 0 0,0-1 0,1 1 0,0-1 0,-1 1 0,1-1 0,0 0 0,0 0 0,0 0 0,0-1 0,0 1 0,0-1 0,1 0 0,-1 1 0,1-1 0,0 0 0,0 0 0,0-1 0,0 1 0,1 0 0,-1-1 0,1 1 0,0-1 0,0 1 0,0-1 0,0 0 0,1 1 0,-1-1 0,1-6 0,0 2-91,1 0 0,0 0 0,1 0 1,-1 0-1,2 0 0,-1 0 0,1 0 1,0 1-1,1-1 0,-1 1 0,1 0 0,1 0 1,7-9-1,5-2-195,0 0 0,29-20 0,-32 27 224,0 0 1,-1-1-1,0 0 1,0-1-1,-2-1 1,17-23-1,-26 31 65,0 0 0,0-1 0,0 1 0,-1-1 0,1 1 0,-2-1 1,1 0-1,-1 1 0,0-1 0,0 0 0,-1 1 0,0-1 0,0 1 0,0-1 0,-1 1 0,0-1 0,-1 1 0,1 0 0,-4-7 0,4 10 19,1 0 0,-1 0 0,0 0 0,0 0 0,0 0-1,0 0 1,0 0 0,0 0 0,-1 1 0,0 0 0,1-1 0,-1 1-1,0 0 1,0 0 0,0 0 0,0 1 0,0-1 0,-1 1-1,1 0 1,0-1 0,-1 2 0,1-1 0,-1 0 0,1 1 0,-1-1-1,1 1 1,-1 0 0,0 0 0,1 1 0,-1-1 0,1 1-1,-1-1 1,1 1 0,0 0 0,-1 1 0,1-1 0,-3 2 0,4-2-73,0 0 0,0 0 0,1-1 0,-1 1 0,1 1 1,-1-1-1,1 0 0,-1 0 0,1 1 0,0-1 1,0 0-1,0 1 0,-1-1 0,1 1 0,1 0 0,-1-1 1,0 1-1,0 0 0,1-1 0,-1 1 0,0 0 0,1 0 1,0 0-1,0 0 0,-1-1 0,1 1 0,0 0 0,1 4 1,0-3-551,0 1 1,0 0 0,0 0 0,1-1-1,-1 1 1,1-1 0,0 0 0,0 1-1,0-1 1,1 0 0,-1 0 0,6 5-1,16 12-6175</inkml:trace>
  <inkml:trace contextRef="#ctx0" brushRef="#br0" timeOffset="7191.61">3486 1294 12483,'0'0'4269,"-13"11"-1970,5-5-1943,0 0 0,1 1 0,0 0 0,0 0 0,0 0 0,1 1 0,0 0 0,1 0 0,0 1 0,0 0 1,0 0-1,1 0 0,1 0 0,0 0 0,0 1 0,-3 18 0,6-20-197,0 0 0,1-1 0,0 1 0,0 0 0,1-1 0,0 1 0,0-1 0,1 1 0,0-1 0,0 0 0,0 0 0,1 0 0,0-1 0,10 12 0,-11-13-88,1-1-1,0-1 1,-1 1-1,1 0 1,1-1-1,-1 0 1,0 0 0,1 0-1,0 0 1,-1-1-1,1 0 1,0 0-1,0 0 1,1-1-1,-1 1 1,0-1-1,0-1 1,1 1-1,-1-1 1,0 1-1,1-2 1,8 0 0,-10 0-41,0-1 1,0 0-1,0 0 1,0 0-1,0-1 1,0 1 0,0-1-1,-1 0 1,0 0-1,1 0 1,-1 0 0,0 0-1,0-1 1,-1 0-1,1 1 1,-1-1-1,0 0 1,0 0 0,0 0-1,0-1 1,-1 1-1,0 0 1,0-1 0,0 1-1,0-5 1,2-6 6,-1 0 0,0 0 0,-1 0 0,-1 0 0,-1 0 0,-2-17 0,1 21-96,-1 0-1,-1 1 1,0-1-1,0 1 0,-1 0 1,0 0-1,-1 0 1,0 1-1,0 0 0,-1 0 1,-1 1-1,1-1 0,-1 2 1,0-1-1,-1 1 1,0 0-1,0 1 0,-1 0 1,1 1-1,-1-1 1,-1 2-1,1 0 0,-1 0 1,1 1-1,-1 0 1,0 1-1,0 0 0,0 0 1,-14 1-1,24 1 2,-1 0 0,1 0 0,0 0 0,-1 0-1,1 0 1,0 0 0,-1 0 0,1 1 0,0-1 0,-1 1 0,1-1-1,0 1 1,0-1 0,-1 1 0,1-1 0,-2 2 0,3-1-58,0-1 0,0 1 1,-1-1-1,1 1 0,0 0 0,0-1 0,0 1 1,0-1-1,-1 1 0,1-1 0,0 1 1,0 0-1,0-1 0,0 1 0,0-1 1,1 1-1,-1-1 0,0 1 0,0-1 1,0 1-1,0 0 0,1-1 0,-1 1 0,0-1 1,0 1-1,1 0 0,2 3-896,0 0 0,1 0-1,0 0 1,-1 0 0,1 0 0,0-1-1,6 4 1,23 13-6456</inkml:trace>
  <inkml:trace contextRef="#ctx0" brushRef="#br0" timeOffset="8234.45">3973 1079 14267,'0'0'2982,"2"15"-611,21 129 1135,20 168 1475,-44-295-3639,-5-28 211,-6-31-824,11 30-830,1 0 0,0-1 0,0 1 0,1 0 0,1-1 0,0 1 0,1 0 0,0 0 0,8-19 0,-10 27 29,1 0 0,0 0-1,-1 1 1,2-1 0,-1 0 0,0 1 0,1 0 0,-1-1 0,1 1 0,0 0-1,0 1 1,0-1 0,1 0 0,-1 1 0,1 0 0,-1-1 0,1 2 0,0-1-1,-1 0 1,1 1 0,0-1 0,0 1 0,0 0 0,1 1 0,-1-1 0,0 1-1,0-1 1,0 1 0,0 1 0,1-1 0,-1 0 0,4 2 0,-5-1 62,0-1 0,-1 1 0,1 0 0,-1 0 1,1 0-1,-1 0 0,0 1 0,1-1 0,-1 1 1,0-1-1,0 1 0,0 0 0,0 0 0,0 0 0,0 0 1,-1 0-1,1 0 0,-1 0 0,1 1 0,-1-1 1,0 0-1,0 1 0,0-1 0,0 1 0,0 0 0,-1-1 1,1 1-1,-1-1 0,0 1 0,0 0 0,0 2 1,0 0 10,0-1 1,0 0 0,-1 0 0,0 0 0,0 0 0,0 0-1,0 0 1,-1 0 0,1 0 0,-1 0 0,0 0 0,0-1-1,-1 1 1,1-1 0,-1 1 0,0-1 0,1 0 0,-1 0 0,-4 2-1,2-1 80,-1 0-1,0 0 0,0-1 1,0 0-1,0 0 1,0 0-1,-1-1 0,1 0 1,-1 0-1,-9 1 1,15-3 29,40 3-100,-26 2-26,-1 0 0,1 0-1,-1 2 1,19 11 0,-22-12 18,0 0-1,0 0 0,1-1 0,0-1 0,0 0 1,0 0-1,1-1 0,20 5 0,-24-8 4,0 1-1,0-1 1,1-1 0,-1 1-1,0-1 1,0 0 0,0-1-1,-1 0 1,1 0-1,0 0 1,-1-1 0,1 0-1,-1 0 1,7-4 0,-9 3 2,0 1 0,0-1 0,0 0 0,0 0 1,-1 0-1,0 0 0,1 0 0,-1-1 0,-1 0 1,1 1-1,-1-1 0,0 0 0,0 0 0,0 0 1,-1-1-1,0 1 0,0 0 0,0-1 0,0-5 1,0-1-10,-1 0 0,-1 1 1,-3-24-1,3 31-1,1 1 0,-1-1 0,0 1 0,-1-1 0,1 1 0,0 0 0,-1-1 0,0 1 0,0 0 0,0 0 0,0 0 0,0 0-1,0 1 1,-1-1 0,0 1 0,1-1 0,-4-1 0,5 3 3,1 1 0,0 0 0,0 0 0,-1 0 1,1 0-1,0 0 0,-1-1 0,1 1 0,0 0 0,0 0 0,-1 0 0,1 0 0,0 0 0,-1 0 0,1 0 0,0 0 0,-1 0 0,1 0 0,0 0 1,-1 0-1,1 1 0,0-1 0,-1 0 0,1 0 0,0 0 0,0 0 0,-1 0 0,1 1 0,0-1 0,-1 0 0,1 0 0,0 0 0,0 1 0,0-1 0,-1 0 1,1 0-1,0 1 0,0-1 0,-6 19 7,4 26 32,3-40-25,1 21-7,1-1 0,2 1 1,1-1-1,1 0 0,1 0 0,1-1 1,22 44-1,-12-27-36,18 57 1,-33-83 21,0-1 0,-1 1 0,-1 0-1,-1 0 1,0 1 0,0-1 0,-4 29 0,2-40 4,0 0 0,0 0 0,0-1 0,0 1 0,-1 0 0,0-1 0,1 1 0,-1-1-1,-1 0 1,1 0 0,0 0 0,-1 0 0,1 0 0,-1 0 0,0 0 0,0-1 0,0 0 0,-6 4 0,3-3 27,0 0-1,0 0 1,-1 0-1,1-1 1,-1 0 0,0 0-1,0-1 1,0 0-1,0 0 1,-9-1 0,10 0 3,-1 0 1,1 0 0,-1-1 0,1 0 0,-1-1 0,1 0 0,0 0 0,0 0 0,0 0 0,0-1-1,-6-4 1,9 5-19,0 0-1,0 0 0,0-1 1,0 1-1,0-1 1,1 0-1,-1 0 0,1 0 1,0 0-1,0 0 1,0 0-1,0-1 0,1 1 1,-1-1-1,1 1 0,0-1 1,0 0-1,0 1 1,0-7-1,1 6-8,0-1 0,1 0-1,-1 0 1,1 1 0,0-1-1,0 1 1,1-1 0,0 1 0,-1-1-1,1 1 1,1 0 0,-1 0 0,1 0-1,-1 0 1,1 0 0,0 1-1,0-1 1,1 1 0,-1 0 0,1 0-1,0 0 1,0 0 0,6-3 0,10-6-42,1 1 1,1 1-1,29-9 1,-37 14 0,27-10-515,71-13 1,-8 13-5664,-68 13 1521</inkml:trace>
</inkml:ink>
</file>

<file path=word/ink/ink2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20:16.7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124 161 10682,'0'0'12142,"4"-1"-11476,324-7 3869,359-21-2595,-517 19-1928,-170 10-10,0-1 0,0 0-1,-1 0 1,1 0 0,0 0 0,-1 0-1,1 0 1,-1 1 0,1-1 0,0 0-1,-1 0 1,0 1 0,1-1 0,-1 0-1,1 1 1,-1-1 0,0 0 0,0 1-1,1-1 1,-1 1 0,-1-1 0,-20-13-786,-1 1 0,-32-13 1,-20-11-660,70 31 1458,20 6 19,24 7 31,8 7 30,98 36 122,-132-45-162,-1 1-1,1 1 0,-1 0 0,-1 0 1,1 1-1,-1 1 0,-1 0 0,16 16 0,-24-23-25,0 0 0,0 1-1,0-1 1,-1 0-1,1 1 1,-1-1 0,0 1-1,1-1 1,-1 1-1,0-1 1,0 1-1,-1 0 1,1 0 0,-1-1-1,1 1 1,-1 0-1,0 0 1,0 0 0,0 3-1,-1-4 19,0 0 1,0 1-1,0-1 0,0 0 1,0 0-1,-1 0 0,1 0 1,-1 0-1,1 0 1,-1 0-1,0-1 0,0 1 1,1 0-1,-1-1 0,-1 0 1,1 1-1,-3 0 0,-6 3 11,-1 0-1,1-1 0,-1-1 1,0 0-1,0-1 1,0 0-1,-17 0 1,-60 0-3128,30-6-3525,6-2-2782</inkml:trace>
  <inkml:trace contextRef="#ctx0" brushRef="#br0" timeOffset="521.83">303 34 8834,'0'0'9663,"-1"9"-7686,0-5-1808,0 1 0,-1-1 0,1 0 0,-1 0 0,0 0 1,0 0-1,0 0 0,-1 0 0,1 0 0,-1-1 0,0 1 0,0-1 0,0 0 1,0 0-1,-1 0 0,1 0 0,-1 0 0,0-1 0,0 0 0,0 0 1,0 0-1,-5 2 0,-36 18 763,-54 30 101,90-46-926,1-1 0,-1 2 0,1-1 0,1 1 0,-1 0 0,1 1 0,1 0 0,-9 11 1,14-17-93,0 0 0,-1 0 1,1 0-1,0 0 0,0 0 1,0 0-1,1 0 0,-1 0 1,0 1-1,1-1 0,-1 0 1,1 0-1,0 1 0,0-1 1,0 0-1,0 1 1,0-1-1,1 0 0,-1 1 1,0-1-1,1 0 0,0 0 1,0 0-1,-1 1 0,1-1 1,1 0-1,-1 0 0,0 0 1,0 0-1,1-1 1,-1 1-1,1 0 0,-1-1 1,1 1-1,0-1 0,0 1 1,0-1-1,0 0 0,0 1 1,3 0-1,8 5 27,2-1 0,-1-1 0,1 0-1,27 6 1,-36-10 1,285 55 453,-287-55-785,14 1-203,-11-7-5479</inkml:trace>
</inkml:ink>
</file>

<file path=word/ink/ink2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20:14.7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336 347 12915,'0'0'4021,"-10"-3"-2236,-7-2-982,1 0 0,0-2-1,0 0 1,-20-12 0,31 15-695,-1 1-1,1-1 1,0 0 0,0 0 0,0-1-1,0 1 1,1-1 0,-1 0 0,1 0-1,1-1 1,-1 1 0,1-1 0,0 0 0,0 0-1,0 0 1,1 0 0,-2-8 0,3 7-109,0 0 0,0-1 0,1 1 0,0-1 0,1 1 1,-1-1-1,1 1 0,1 0 0,-1 0 0,1-1 0,1 1 0,-1 0 1,1 1-1,0-1 0,1 0 0,-1 1 0,2 0 0,-1 0 1,0 0-1,1 0 0,0 1 0,1-1 0,-1 1 0,1 1 0,0-1 1,0 1-1,0 0 0,1 0 0,-1 1 0,1 0 0,0 0 1,0 1-1,0-1 0,0 1 0,1 1 0,-1 0 0,0 0 0,1 0 1,-1 1-1,13 1 0,-16-1-2,0 0 0,0 1 0,0-1-1,0 1 1,0 0 0,0 1 0,-1-1 0,1 0 0,0 1 0,-1 0 0,1 0 0,-1 0-1,0 0 1,1 1 0,-1-1 0,4 5 0,-3-1 2,0-1-1,0 1 1,0 0-1,-1 0 1,1 0-1,-2 0 1,1 1 0,3 11-1,-1 8 56,-1 0 0,0 0-1,-2 49 1,-2-72-46,0 14 127,-2 1-1,0 0 1,-1-1-1,-1 1 1,0-1 0,-2 0-1,1 0 1,-2 0-1,-1-1 1,0 0-1,-1-1 1,0 0-1,-1 0 1,-14 14-1,12-14-32,-2 0 0,0-2 0,-1 1 0,0-2 0,-1 0 0,0-1 0,-1-1 0,0 0 0,-1-1 0,0-1 0,0-1 0,-32 8 0,43-13-88,0 0 0,-1-1 1,1 0-1,0-1 0,0 0 1,-1 0-1,1 0 0,-10-2 1,15 1-34,0 1 0,1-1 0,-1 0 0,0 1 0,0-1 0,1 0 0,-1 0 0,0 0 0,1-1 0,-1 1 0,1 0 0,-1 0 0,1-1 0,0 1 0,-1-1 0,1 1 0,0-1 0,0 0 0,0 1 0,0-1 0,1 0 1,-1 0-1,0 0 0,1 0 0,-1 1 0,1-1 0,0 0 0,-1 0 0,1 0 0,0 0 0,0 0 0,0 0 0,1 0 0,-1-3 0,1 2-43,-1 0 1,1-1-1,0 1 1,0 0-1,0 0 1,0 0-1,0 0 1,1 0-1,-1 0 1,1 1-1,0-1 1,0 0-1,0 1 1,0-1-1,0 1 0,5-4 1,-2 2-4,1 1 1,0-1-1,0 1 1,0 0-1,0 0 1,0 1-1,12-3 1,-2 1 28,1 2 1,1-1-1,-1 2 1,0 1-1,27 2 1,-32-1 37,0 1 1,-1 1-1,1 0 1,-1 1-1,0 0 0,0 0 1,0 2-1,-1-1 1,1 1-1,12 10 1,5 7 79,-1 0 0,25 30 1,-30-30 3,-21-21-123,1-1 0,-1 0-1,0 1 1,1-1 0,-1 0 0,1 0 0,-1 1 0,1-1 0,-1-1-1,1 1 1,0 0 0,-1 0 0,1 0 0,0-1 0,0 1 0,0-1-1,-1 0 1,1 1 0,0-1 0,0 0 0,0 0 0,0 0 0,0 0-1,0-1 1,-1 1 0,1 0 0,3-2 0,16-12-3089,-3-9-3540,0-5-6789</inkml:trace>
  <inkml:trace contextRef="#ctx0" brushRef="#br0" timeOffset="427.04">789 251 9514,'0'0'7256,"-8"10"-5977,0 0-800,0 0 0,1 0 0,1 1 0,-1 0 0,2 0-1,0 0 1,0 1 0,1-1 0,0 1 0,1 0 0,0 0 0,-1 20 0,4-20-300,0-1 1,1 1 0,1 0 0,0-1-1,0 1 1,1-1 0,1 0 0,0 0-1,0 0 1,1 0 0,1-1 0,0 0-1,0 0 1,0 0 0,16 15 0,-17-19-118,1 0 0,-1-1 0,2 0 1,-1 0-1,0-1 0,1 1 1,0-1-1,0-1 0,0 1 0,1-1 1,-1-1-1,1 1 0,-1-1 0,1 0 1,0-1-1,0 0 0,0 0 1,0-1-1,0 0 0,0 0 0,0-1 1,0 0-1,-1-1 0,11-2 0,-13 2-49,0 1 1,0-1-1,0 0 0,-1 0 0,1-1 0,-1 1 0,0-1 0,1 0 0,-1 0 0,0-1 0,-1 1 0,1-1 0,-1 0 0,1 0 0,-1 0 0,0 0 0,-1-1 0,1 1 0,-1-1 0,0 0 0,0 1 0,0-1 0,-1 0 0,1 0 0,-1 0 1,-1 0-1,1-1 0,-1 1 0,1 0 0,-2 0 0,1 0 0,-1-6 0,-1-5-5,-1 0 1,-1 1-1,0-1 1,-1 1-1,0 0 0,-1 0 1,-1 1-1,-1 0 1,-8-13-1,2 6-18,-1 0 0,-1 2-1,0 0 1,-31-26 0,40 39-64,0 0 1,-1 0 0,0 1-1,0 0 1,0 1-1,-1 0 1,1 0 0,-1 1-1,0 0 1,0 0 0,0 1-1,0 0 1,-1 1-1,1 0 1,-14 0 0,22 1-6,0 0 0,0 0 1,0 0-1,-1 0 0,1 1 1,0-1-1,0 0 0,0 0 1,0 1-1,0-1 1,0 0-1,0 1 0,-1-1 1,1 1-1,0 0 0,1-1 1,-1 1-1,0 0 0,0 0 1,0-1-1,0 1 0,0 0 1,1 0-1,-1 0 0,0 0 1,1 0-1,-1 0 0,1 0 1,-1 0-1,1 0 1,0 0-1,-1 0 0,1 0 1,0 1-1,0-1 0,0 0 1,0 0-1,0 0 0,0 2 1,0 1-568,1 0-1,0 0 1,0-1 0,0 1 0,0 0-1,1-1 1,0 1 0,-1-1 0,1 1 0,5 5-1,14 14-5517</inkml:trace>
  <inkml:trace contextRef="#ctx0" brushRef="#br0" timeOffset="1034.09">1633 323 5497,'0'0'14982,"-12"-6"-12139,3 1-2324,-1 0 1,1 0-1,-1 1 0,-1 0 0,1 1 0,0 1 0,-12-3 0,17 5-417,-1-1-1,1 1 0,0 0 1,0 0-1,-1 0 0,1 1 1,0 0-1,0 0 0,0 0 1,0 1-1,0 0 1,0 0-1,0 0 0,0 0 1,1 1-1,-1 0 0,1 0 1,0 0-1,-7 7 0,8-8-95,1 0 0,0 0-1,0 1 1,-1-1 0,2 1 0,-1-1-1,0 1 1,0 0 0,1 0 0,0-1-1,-1 1 1,1 0 0,0 0 0,1 1-1,-1-1 1,0 0 0,1 0 0,0 4-1,0-4-9,1-1 0,0 1 0,-1-1 0,1 1 0,1-1 1,-1 1-1,0-1 0,0 1 0,1-1 0,0 0 0,-1 0 0,1 0 0,0 0 0,0 0 0,0 0 0,4 3 0,10 4-103,-1 0 0,1-1 0,1-1 0,-1 0 0,21 4 0,-15-4-133,-19-6 215,18 6-97,1 1 0,-1 2 0,28 15 1,-45-23 112,0 0 0,-1 1 1,1-1-1,0 1 1,-1 0-1,0 0 1,0 0-1,0 0 1,0 0-1,0 1 1,-1-1-1,1 1 0,-1 0 1,0-1-1,0 1 1,0 0-1,-1 0 1,1 1-1,-1-1 1,0 0-1,0 0 0,-1 1 1,1-1-1,-1 1 1,0 5-1,-1-8 15,0-1 0,0 1 0,0 0-1,0-1 1,0 1 0,0-1 0,0 1 0,0-1-1,-1 1 1,1-1 0,0 0 0,-1 0 0,1 0-1,-1 0 1,0 0 0,1 0 0,-1 0 0,0 0-1,0-1 1,1 1 0,-1-1 0,-3 1 0,-47 8 458,46-8-387,-16 2 184,0-2 0,-1 0 0,-38-4 0,54 2-228,0 0 1,0 0 0,0-1-1,0 1 1,0-2-1,0 1 1,0-1-1,1 0 1,-1 0-1,1-1 1,0 0-1,0 0 1,0-1-1,0 1 1,-7-9-1,45 10-7876,-15 3 243</inkml:trace>
</inkml:ink>
</file>

<file path=word/ink/ink2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19:51.5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5020 1420 10538,'0'0'4033,"-12"-5"-1727,0 0-1558,-1 0 1,0 1-1,0 1 1,-20-3-1,28 5-532,-1 1 0,0 0-1,0 0 1,0 0-1,0 1 1,0 0-1,0 0 1,0 1-1,0-1 1,1 1-1,-1 0 1,1 1-1,-1-1 1,1 1-1,-6 5 1,5-4-104,1 0 0,-1 1 0,1 0 0,0 0 1,1 1-1,-1-1 0,1 1 0,0 0 0,1 0 0,0 0 0,-1 1 1,2-1-1,-1 1 0,1 0 0,0 0 0,0 0 0,1 0 0,0 0 0,1 0 1,-1 0-1,2 12 0,-1-13-81,1-1 0,1 1 0,-1-1-1,1 1 1,0-1 0,0 1 0,0-1 0,1 0 0,0 0 0,0 0-1,0-1 1,1 1 0,-1-1 0,1 1 0,0-1 0,0 0 0,1-1 0,-1 1-1,1-1 1,0 0 0,0 0 0,0 0 0,0-1 0,0 0 0,1 0-1,-1 0 1,7 1 0,-6-1-41,1 0 1,-1-1-1,1 0 0,0 0 0,0-1 0,-1 1 1,1-1-1,0-1 0,0 1 0,-1-1 0,1-1 1,0 1-1,-1-1 0,1 0 0,-1 0 1,0-1-1,0 0 0,0 0 0,0-1 0,0 1 1,-1-1-1,0 0 0,1-1 0,-1 0 0,-1 1 1,1-1-1,-1-1 0,0 1 0,0-1 0,0 1 1,-1-1-1,0 0 0,0-1 0,-1 1 1,1 0-1,-1-1 0,-1 1 0,1-1 0,-1 0 1,0-11-1,0-6-197,-1-1-1,-2 1 1,0 0 0,-1 0 0,-9-29-1,-2 5-386,-31-73-1,45 121 598,0 0-1,0 0 0,0 0 0,0 0 0,0 0 1,0 0-1,0 0 0,0 0 0,-1 0 1,1 1-1,0-1 0,0 0 0,0 0 1,0 0-1,0 0 0,-1 0 0,1 0 1,0 0-1,0 0 0,0 0 0,0 0 1,0 0-1,-1 0 0,1 0 0,0 0 0,0 0 1,0 0-1,0 0 0,0 0 0,-1 0 1,1 0-1,0 0 0,0 0 0,0-1 1,0 1-1,0 0 0,0 0 0,0 0 1,-1 0-1,1 0 0,0 0 0,0 0 1,0 0-1,0-1 0,0 1 0,0 0 0,0 0 1,0 0-1,0 0 0,0 0 0,0 0 1,-1-1-1,1 1 0,0 0 0,0 0 1,0 0-1,0 0 0,0 0 0,0-1 1,0 1-1,0 0 0,0 0 0,0 0 1,1 0-1,-1 0 0,0-1 0,-3 19 78,3 28 144,2-12 90,2 0-1,1 0 1,1-1 0,12 34 0,-13-52-195,0-1 1,0 1 0,1-1-1,1-1 1,0 0 0,1 0-1,1 0 1,0-1-1,0 0 1,2 0 0,19 17-1,-27-27-109,0 1 0,0-1-1,0 0 1,0 0-1,0 0 1,0 0 0,1-1-1,-1 0 1,1 1-1,-1-1 1,1 0 0,-1-1-1,1 1 1,0 0 0,0-1-1,-1 0 1,1 0-1,0 0 1,3-1 0,-4 0-2,0-1 1,1 1-1,-1-1 1,0 1-1,0-1 1,-1 0-1,1 0 1,0-1-1,-1 1 1,1 0-1,-1-1 1,0 0-1,0 1 1,0-1-1,0 0 1,2-5-1,2-4-63,-1 0 0,-1 0 0,0-1 1,-1 1-1,0-1 0,-1 0 0,-1 0 0,0 0 0,-1-18 0,-5-7-257,4 36 306,1 0-1,-1 0 1,1 0-1,-1 0 1,0 0-1,0 1 1,1-1-1,-1 0 1,0 1-1,-1-1 1,1 0-1,0 1 1,0-1-1,-1 1 1,1 0-1,-3-2 1,3 3 5,1-1 1,0 2 0,-1-1 0,1 0 0,0 0 0,0 0 0,-1 0 0,1 0 0,0 0 0,-1 0 0,1 0 0,0 0 0,-1 0 0,1 1 0,0-1 0,0 0 0,-1 0 0,1 0 0,0 1 0,0-1 0,0 0 0,-1 0 0,1 1 0,0-1 0,0 0 0,0 0 0,-1 1 0,1-1-1,0 0 1,0 0 0,0 1 0,0-1 0,0 0 0,0 1 0,0-1 0,0 0 0,0 1 0,0-1 0,0 1 0,-2 16 19,1-14-8,0 10 40,-1 1 12,1 0 1,0 0-1,1 1 1,3 20-1,-2-32-93,-1 1 0,1-1 0,0 1 0,0-1 1,1 1-1,-1-1 0,1 0 0,-1 0 0,1 0 0,0 1 0,0-2 0,0 1 0,1 0 0,-1 0 0,1-1 0,0 1 1,-1-1-1,1 0 0,0 0 0,0 0 0,1 0 0,-1-1 0,4 3 0,17 2-850,0 0 0,0-2 0,0-1 0,27 1 1,27-3-7290</inkml:trace>
  <inkml:trace contextRef="#ctx0" brushRef="#br0" timeOffset="613.61">5988 1437 11931,'0'0'4178,"-2"10"-3171,-2 34 51,1 1 0,3 0 0,2 0 1,1-1-1,3 1 0,1-1 0,16 50 0,-20-71 256,-3-23-1281,0 0 0,0 1 0,0-1 1,0 0-1,0 0 0,0 0 0,0 0 1,0 0-1,0 0 0,0 0 0,0 1 1,0-1-1,0 0 0,0 0 1,0 0-1,0 0 0,0 0 0,0 0 1,-1 0-1,1 1 0,0-1 0,0 0 1,0 0-1,0 0 0,0 0 1,0 0-1,0 0 0,0 0 0,0 0 1,-1 0-1,1 0 0,0 0 0,0 0 1,0 0-1,0 0 0,0 0 0,0 0 1,-1 0-1,1 0 0,0 0 1,0 0-1,0 0 0,0 0 0,0 0 1,0 0-1,0 0 0,-1 0 0,1 0 1,0 0-1,0 0 0,0 0 0,0 0 1,0 0-1,0 0 0,0 0 1,-1 0-1,1 0 0,0-1 0,0 1 1,0 0-1,0 0 0,0 0 0,0 0 1,0 0-1,-22-35 1208,12 8-1250,1 0-1,1-1 0,1 0 0,2 0 0,-4-52 1,9-145-1103,1 213 833,-1 1 0,2 0 1,-1 0-1,2 0 1,-1 0-1,8-17 0,-9 25 202,0 1-1,0-1 0,1 1 0,-1 0 0,1-1 0,-1 1 0,1 0 1,0 0-1,0 0 0,0 1 0,0-1 0,1 0 0,-1 1 0,0-1 0,1 1 1,-1 0-1,1 0 0,-1 0 0,1 0 0,-1 0 0,1 1 0,0-1 1,-1 1-1,1-1 0,0 1 0,0 0 0,-1 0 0,1 0 0,0 1 0,-1-1 1,1 1-1,3 0 0,3 2 69,0 1 0,0-1 0,-1 2-1,1-1 1,-1 1 0,0 0 0,-1 1 0,1 0 0,-1 0 0,0 0 0,7 9 0,0 1 44,0 0 0,-1 1 0,20 36 0,-31-49 18,1 1-1,-1 0 1,1 0 0,-1 0 0,-1 0 0,1 0 0,-1 1 0,0-1 0,0 0 0,0 1 0,-1-1 0,0 1 0,0-1-1,0 0 1,-1 1 0,-2 8 0,2-11 5,-1 0-1,0 1 1,0-1 0,0-1-1,0 1 1,0 0 0,0 0-1,-1-1 1,0 1-1,1-1 1,-1 0 0,0 0-1,0 0 1,0 0 0,-1-1-1,1 1 1,0-1-1,0 0 1,-1 0 0,1 0-1,-1 0 1,1 0 0,-1-1-1,1 0 1,-7 1-1,5-1-61,1 1 0,-1-1-1,0 0 1,0 0-1,1 0 1,-1 0-1,0-1 1,0 0-1,1 0 1,-1 0-1,1-1 1,-1 0 0,-5-2-1,8 2-199,0 1 1,0-1-1,1 1 0,-1-1 1,1 0-1,-1 0 0,1 1 1,0-1-1,0 0 0,0 0 0,-2-4 1,-4-35-6567,6 10-1444</inkml:trace>
  <inkml:trace contextRef="#ctx0" brushRef="#br0" timeOffset="1039.41">6371 1555 7666,'0'0'16099,"-34"-66"-14131,31 39-1079,3-4-521,0-2-272,4 1-96,7 4-96,3 6-328,4 8-673,2 10-503,19 4-520,-5 11-1905,-2 2-584</inkml:trace>
  <inkml:trace contextRef="#ctx0" brushRef="#br0" timeOffset="1413.08">6668 1369 12019,'0'0'6536,"-10"-2"-4131,-31-2-746,39 4-1566,-1 0-1,1 0 0,0 1 1,0-1-1,0 1 0,0-1 1,0 1-1,0 0 0,0 0 0,0 0 1,0 0-1,0 0 0,0 0 1,0 1-1,1-1 0,-1 0 0,0 1 1,1 0-1,-1-1 0,1 1 1,0 0-1,0 0 0,-1-1 0,1 1 1,0 0-1,1 0 0,-1 0 1,0 1-1,0-1 0,0 4 0,0-1 8,0 1 0,0 0 0,0-1-1,1 1 1,0 0 0,0 0 0,1-1-1,-1 1 1,1 0 0,2 5 0,-1-6-71,0-1 0,0 1-1,1-1 1,0 1 0,0-1 0,0 0 0,0 0 0,1 0 0,0-1 0,0 1 0,0-1 0,0 0 0,0 0 0,0 0 0,1-1 0,7 4-1,-5-3-13,1 0 0,-1 0 0,1-1 0,-1-1 0,1 1-1,0-1 1,-1 0 0,1-1 0,0 0 0,12-1-1,-18 1-4,0 0-1,0-1 1,0 1-1,0-1 1,0 1-1,0-1 1,0 0-1,0 0 1,-1 0-1,1 0 1,0 0-1,0 0 1,-1 0-1,1-1 1,-1 1-1,1-1 1,-1 1-1,1-1 1,-1 1-1,0-1 1,0 0-1,1-2 1,0 0-1,-1 0 1,0-1-1,0 1 1,0 0-1,-1 0 1,1 0-1,-1-1 1,0 1-1,0 0 1,-2-7-1,0-3-27,-2 0-1,0-1 0,0 1 1,-2 0-1,-7-16 0,1 12-497,-5-11-638,12 11-9526</inkml:trace>
  <inkml:trace contextRef="#ctx0" brushRef="#br0" timeOffset="-25688.75">2593 392 7602,'0'0'6844,"-12"-4"-5556,9 3-1281,-6-3 371,-1 1 0,0 0-1,1 0 1,-1 1 0,-13-1-1,19 3-214,-1 0 1,1 1-1,0-1 0,0 1 0,0-1 0,0 1 1,0 0-1,0 1 0,0-1 0,1 1 0,-1 0 1,0-1-1,1 2 0,-1-1 0,1 0 0,0 1 1,0-1-1,0 1 0,-4 4 0,0 2 28,-1 1-1,1 0 0,1 0 0,0 1 1,0 0-1,1 0 0,0 0 1,1 0-1,0 1 0,1-1 1,1 1-1,-1 0 0,2 0 1,0 0-1,0 1 0,2 16 1,0-26-168,-1 1 0,1-1 0,0 1 0,0-1 0,0 0 0,0 1 0,1-1 1,-1 0-1,1 0 0,0 0 0,0 0 0,0 0 0,1 0 0,-1-1 1,0 1-1,1-1 0,0 1 0,0-1 0,0 0 0,-1 0 0,2 0 0,-1-1 1,0 1-1,0-1 0,1 1 0,-1-1 0,0 0 0,1-1 0,-1 1 0,1 0 1,-1-1-1,1 0 0,0 0 0,-1 0 0,6-1 0,-2 1 1,-1-1 1,1 0-1,-1 0 0,1 0 0,-1-1 0,1 0 1,-1 0-1,0-1 0,0 1 0,0-1 0,0-1 1,0 1-1,-1-1 0,1 0 0,-1 0 0,0-1 0,-1 1 1,7-9-1,-6 3-19,0 0-1,-1 0 1,0 0 0,-1-1 0,0 1 0,0-1 0,-1 0-1,-1 0 1,0 0 0,-1 0 0,0 0 0,0 0-1,-3-12 1,-2-15-33,-3 0-1,-14-47 0,13 54-4,3 7-44,-1 2-1,-1-1 1,-1 1 0,-18-34-1,30 113 158,9-9 291,3-2 0,1 0 0,3 0 1,1-2-1,3 0 0,32 47 0,-50-83-329,1 0 1,0 0-1,1-1 1,0 0-1,0 0 1,0-1-1,1 0 1,0 0-1,9 5 1,-14-9-38,1 0 0,-1-1 0,0 0 0,1 1 0,-1-1 0,1 0 0,-1-1 0,1 1 0,0-1 1,-1 1-1,1-1 0,0 0 0,-1-1 0,1 1 0,-1 0 0,1-1 0,0 0 0,-1 0 0,1 0 0,-1 0 0,0-1 0,1 1 0,-1-1 1,0 0-1,0 0 0,0 0 0,4-4 0,-1-1-6,0 1 1,-1-1 0,1-1-1,-1 1 1,-1-1-1,0 0 1,0 0 0,0-1-1,-1 1 1,0-1 0,-1 1-1,3-17 1,-4 21-13,-1-1 1,0 1-1,0-1 0,0 1 1,0 0-1,-1-1 1,1 1-1,-1 0 0,0-1 1,-1 1-1,1 0 1,-3-6-1,2 8 2,0-1 1,1 1-1,-1-1 0,0 1 0,-1 0 0,1 0 1,0 0-1,0 0 0,-1 1 0,1-1 1,-1 1-1,0-1 0,1 1 0,-1 0 1,0 0-1,0 0 0,0 0 0,0 0 1,0 1-1,-3-1 0,5 1 9,-1 0-1,0 0 1,0 0-1,1 0 1,-1 0-1,0 0 1,0 0 0,1 1-1,-1-1 1,0 0-1,0 1 1,1 0 0,-1-1-1,1 1 1,-1 0-1,1 0 1,-1 0-1,1 0 1,-1 0 0,1 0-1,0 0 1,0 1-1,-2 1 1,1 0 21,-1 1 1,1 0-1,0 0 1,1 0-1,-1 0 0,0 0 1,1 0-1,0 1 1,-1 5-1,1 1 103,0-1 0,1 1 0,0 0-1,0 0 1,1-1 0,1 1 0,3 14 0,-3-19-83,0-1 1,0 0-1,1 0 1,0-1-1,0 1 0,0 0 1,0-1-1,1 0 1,-1 0-1,1 0 0,0 0 1,1 0-1,-1-1 1,1 0-1,-1 0 0,1 0 1,0-1-1,0 1 1,0-1-1,0 0 0,1-1 1,-1 1-1,0-1 1,1 0-1,7 0 0,-3 0-310,0 0 0,0-1 0,0-1 0,0 0 0,17-4 0,-18 3-862,0 0 0,0-1 0,0-1 1,-1 0-1,16-9 0,-4-2-7194</inkml:trace>
  <inkml:trace contextRef="#ctx0" brushRef="#br0" timeOffset="-23451.61">3728 220 9762,'0'0'8010,"-10"1"-4581,-4 0-2725,1-1 1,-1 0-1,1 0 1,-1-1 0,1-1-1,-24-6 1,33 7-670,0 0 0,0-1 1,-1 0-1,1 0 0,0 0 1,1 0-1,-1 0 0,0-1 1,1 0-1,-1 0 0,1 0 1,0 0-1,0 0 0,0-1 1,0 1-1,1-1 0,-1 0 1,1 0-1,0 0 0,0 0 1,1 0-1,-1 0 0,1 0 1,0-1-1,0 1 0,0 0 0,0-6 1,1 5-52,0-1 0,1 1 1,0 0-1,0-1 0,0 1 0,0 0 1,1 0-1,0 0 0,0 0 1,0 0-1,1 0 0,-1 1 0,1-1 1,0 1-1,1 0 0,-1 0 1,1 0-1,-1 0 0,8-5 0,-8 7 9,-1 0 0,0 0 0,1 1 0,-1-1 0,1 1-1,-1 0 1,1 0 0,0 0 0,-1 0 0,1 0 0,0 0-1,0 1 1,0 0 0,-1-1 0,1 1 0,0 0 0,0 0-1,0 1 1,0-1 0,0 0 0,-1 1 0,1 0 0,0 0-1,0 0 1,-1 0 0,1 0 0,-1 0 0,1 1 0,-1-1-1,1 1 1,-1-1 0,0 1 0,0 0 0,0 0-1,0 0 1,0 1 0,3 3 0,3 6 67,-1 0-1,0 0 1,0 1-1,-2-1 1,1 2-1,-2-1 1,0 1-1,0-1 1,-1 1-1,-1 0 1,0 0 0,-1 0-1,-1 0 1,0 0-1,-1 1 1,0-1-1,-1 0 1,-1 0-1,0-1 1,-1 1-1,0-1 1,-1 1-1,-1-1 1,0-1 0,-1 1-1,0-1 1,-1 0-1,0-1 1,-1 0-1,0 0 1,0 0-1,-2-2 1,-14 13-1,13-13 22,0 0 0,-1 0-1,-1-2 1,1 1-1,-1-2 1,0 0 0,-1 0-1,1-1 1,-1-1-1,0-1 1,-1 0 0,1-1-1,-18 1 1,32-3-88,-1-1 0,1 1 0,0 0 0,0 0 0,0 0 0,-1-1 0,1 1 0,0-1 0,0 1 1,0-1-1,0 1 0,0-1 0,0 0 0,0 1 0,0-1 0,0 0 0,0 0 0,0 0 0,0 0 0,0 0 1,1 0-1,-1 0 0,0 0 0,1 0 0,-1 0 0,1 0 0,-1 0 0,1 0 0,0-1 0,-1 1 0,1 0 1,0 0-1,0 0 0,0-1 0,0 1 0,0 0 0,0 0 0,0-1 0,0 1 0,0 0 0,1 0 0,-1-2 1,1-1-81,0-1 1,1 0 0,-1 1 0,1 0 0,-1-1-1,2 1 1,-1 0 0,0 0 0,6-8 0,-4 8 41,0 0-1,-1 0 1,2 0 0,-1 0 0,0 1 0,1-1-1,0 1 1,0 0 0,0 1 0,0-1 0,0 1-1,0 0 1,1 0 0,-1 1 0,1-1 0,-1 1-1,1 0 1,0 1 0,-1 0 0,1 0 0,0 0-1,-1 0 1,1 1 0,9 2 0,4 4 33,-1 0 0,0 2 1,0 0-1,-1 1 0,27 20 1,-24-16-536,0-1 0,40 19 0,-56-30 82,0-1 0,1 0 0,-1 0 0,0 0 0,0 0 0,1-1 0,-1 1 0,9-2 0,17-7-5676,-9-5-491</inkml:trace>
  <inkml:trace contextRef="#ctx0" brushRef="#br0" timeOffset="-23025.23">3994 227 7602,'0'0'9052,"-10"10"-6803,0 0-1625,0 1 1,0 1-1,1-1 1,0 1-1,1 1 1,1 0-1,0 0 1,1 0-1,0 1 1,1 0-1,0 0 1,1 0-1,-3 22 1,7-29-533,-1-1-1,1 0 1,1 0 0,-1 1 0,1-1-1,0 0 1,0 0 0,1 0 0,0 0 0,0 0-1,1 0 1,-1-1 0,1 1 0,0-1-1,1 1 1,-1-1 0,7 6 0,-6-7-76,1 0 1,-1 0-1,1-1 1,0 0 0,1 0-1,-1 0 1,0-1-1,1 0 1,-1 0 0,1 0-1,0-1 1,-1 0-1,1 0 1,0 0 0,0-1-1,0 0 1,0 0-1,10-1 1,-11 0-9,0 0-1,1 0 1,-1 0 0,0-1 0,0 1-1,0-1 1,0 0 0,0-1 0,-1 1-1,1-1 1,-1 0 0,0 0-1,1-1 1,-1 1 0,-1-1 0,1 0-1,-1 0 1,1 0 0,-1 0 0,0-1-1,0 0 1,-1 1 0,0-1 0,1 0-1,0-6 1,-1 5-5,0 0 0,-1 0 0,0-1 0,0 1 0,0-1 0,-1 1 0,0-1 0,0 1-1,-1-1 1,0 1 0,0 0 0,0-1 0,-1 1 0,0 0 0,0 0 0,-1 0 0,1 0 0,-2 0 0,1 1 0,-6-8 0,0 1-42,-1 1-1,-1 0 1,0 1 0,0 0 0,-16-10 0,20 16-91,0-1 1,0 1-1,-1 1 1,1-1-1,-1 1 0,1 1 1,-1-1-1,0 1 1,0 1-1,0-1 1,-9 1-1,17 1 58,0 0-1,1 0 1,-1 0 0,0 0-1,0 0 1,1 1 0,-1-1-1,0 0 1,0 0 0,1 0 0,-1 0-1,0 1 1,0-1 0,0 0-1,1 0 1,-1 1 0,0-1-1,0 0 1,0 0 0,0 1-1,1-1 1,-1 0 0,0 0-1,0 1 1,0-1 0,0 0 0,0 1-1,0-1 1,0 0 0,0 0-1,0 1 1,0-1 0,0 0-1,0 1 1,0-1 0,0 0-1,0 1 1,0-1 0,0 0-1,-1 0 1,1 1 0,0-1-1,0 0 1,0 0 0,0 1 0,-1-1-1,1 0 1,0 0 0,0 0-1,0 1 1,-1-1 0,1 0-1,0 0 1,0 0 0,-1 1-1,1-1 1,0 0 0,0 0-1,-1 0 1,1 0 0,0 0 0,-1 0-1,1 0 1,0 0 0,0 0-1,-1 0 1,1 0 0,19 16-3133,11 0-2077,3-2-1686</inkml:trace>
  <inkml:trace contextRef="#ctx0" brushRef="#br0" timeOffset="-22192.77">4264 55 13451,'0'0'6919,"0"10"-5768,1 41 160,3 1 1,19 96 0,-11-88 131,-3 0 0,1 68 0,-13-184-637,1 36-1221,1 0 0,2-32 0,0 46 222,0 0-1,0-1 0,1 1 1,-1 1-1,1-1 1,1 0-1,-1 0 1,1 1-1,0-1 0,0 1 1,0 0-1,8-8 1,-10 11 150,1 0 0,-1 0 0,1 1 0,-1-1 0,1 1 0,0-1 0,0 1 0,0 0 1,0 0-1,0-1 0,0 1 0,0 1 0,0-1 0,0 0 0,0 0 0,0 1 0,0-1 0,1 1 1,-1 0-1,0 0 0,0 0 0,1 0 0,-1 0 0,0 0 0,0 1 0,1-1 0,-1 1 0,0-1 0,0 1 1,0 0-1,0 0 0,0 0 0,0 0 0,0 0 0,0 0 0,0 1 0,0-1 0,-1 1 0,1-1 1,0 1-1,-1-1 0,3 5 0,1 0 58,-1-1 0,0 2 1,0-1-1,0 0 0,-1 1 1,0 0-1,0 0 0,-1 0 1,0 0-1,0 0 0,-1 0 1,1 8-1,-2-12 6,0 0 0,0-1-1,0 1 1,-1 0 0,1 0 0,-1-1 0,1 1-1,-1-1 1,0 1 0,0 0 0,-1-1-1,1 1 1,0-1 0,-1 0 0,1 0 0,-1 1-1,0-1 1,0 0 0,0 0 0,0-1-1,-3 4 1,-4 0 144,0 0 0,0 0 0,0-1 0,-15 5 0,2-1 272,21-8-437,1 0 0,0 0 0,0 0 0,0 0-1,0 0 1,0 0 0,0 0 0,-1 0 0,1 0 0,0 0 0,0 0 0,0 0 0,0 0-1,0 1 1,0-1 0,0 0 0,-1 0 0,1 0 0,0 0 0,0 0 0,0 0-1,0 0 1,0 0 0,0 1 0,0-1 0,0 0 0,0 0 0,0 0 0,0 0-1,0 0 1,0 0 0,0 1 0,0-1 0,0 0 0,0 0 0,0 0 0,0 0-1,0 0 1,0 1 0,0-1 0,0 0 0,0 0 0,0 0 0,0 0 0,0 0 0,0 0-1,0 0 1,0 1 0,0-1 0,1 0 0,-1 0 0,0 0 0,0 0 0,0 0-1,0 0 1,0 0 0,12 8-17,14 2 22,-10-5 8,2 0 0,-1-1 0,0 0 0,1-2 0,0 0 0,-1-1-1,1-1 1,0-1 0,0 0 0,19-4 0,-34 4-19,0-1-1,0 1 1,0 0 0,-1-1 0,1 1-1,0-1 1,-1 0 0,1 0 0,-1 0-1,0 0 1,0-1 0,1 1 0,-2-1-1,1 1 1,0-1 0,0 0 0,-1 1-1,0-1 1,1 0 0,-1 0 0,0 0-1,0 0 1,-1 0 0,1 0 0,-1 0 0,1 0-1,-1-1 1,0 1 0,0 0 0,0 0-1,-1 0 1,1 0 0,-1 0 0,-1-5-1,-1-5 10,0 0 0,-1 1 0,-1-1 0,0 1 0,-1 0 0,-13-21 0,15 73-281,5-20 324,1 1 0,1-1 0,1 0 0,11 39 1,39 80-15,-16-43-38,-37-94 8,8 22-16,-1-1 0,-1 1 1,-2 1-1,4 33 0,-8-53 38,-1 1 0,0-1-1,0 1 1,-1-1 0,0 0 0,0 1 0,0-1 0,0 0 0,-1 0 0,0 1-1,-3 5 1,3-8 25,-1 0-1,1 0 0,0 0 1,-1-1-1,1 1 0,-1-1 1,0 1-1,0-1 0,0 0 1,0 0-1,0-1 0,-1 1 1,1 0-1,0-1 0,-1 0 1,1 0-1,-1 0 0,-6 0 1,1 1 69,0-2 1,0 0-1,-1 0 1,1 0-1,0-1 1,0-1 0,0 1-1,-1-2 1,2 1-1,-1-1 1,0 0-1,1-1 1,-1 0-1,1 0 1,-9-7 0,12 7-161,0 1 1,0-1 0,1 0 0,-1 0 0,1-1-1,0 1 1,0-1 0,1 0 0,0 0 0,-1 0-1,1 0 1,1-1 0,-1 1 0,1-1 0,0 1-1,0-1 1,1 0 0,0 0 0,0 0 0,0 0-1,1 0 1,0 0 0,0 0 0,1-8-1,1 9-400,0-1-1,0 1 1,1-1-1,0 1 1,0 0-1,0 0 1,0 0-1,1 0 1,0 1-1,0 0 0,0-1 1,1 1-1,-1 1 1,1-1-1,0 1 1,0 0-1,0 0 1,7-3-1,-3 0-1416,30-16-7059</inkml:trace>
  <inkml:trace contextRef="#ctx0" brushRef="#br0" timeOffset="-21508.29">5279 408 12739,'0'0'3608,"-11"-4"-1554,5 1-1857,0-1 212,-1 1 0,0 0 0,0 1 0,0 0 0,-9-2 0,13 4-282,1-1 0,-1 1-1,0 0 1,1 0 0,-1 0-1,0 0 1,1 1 0,-1-1 0,1 1-1,-1 0 1,0-1 0,1 1-1,-1 0 1,1 1 0,0-1-1,-1 0 1,1 1 0,0-1 0,0 1-1,0 0 1,0-1 0,-3 4-1,-1 3 74,1 0-1,0 0 1,0 1-1,0-1 1,1 1 0,1 0-1,-1 0 1,2 1-1,-1-1 1,1 0-1,0 1 1,1 0-1,0-1 1,1 1-1,1 10 1,-1-16-179,0 0 0,1 1 0,0-1 0,-1 0 0,2 1 0,-1-1 0,0 0 0,1 0 0,0 0 0,0 0 0,0 0 0,1-1 0,-1 1 0,1-1 0,0 1 0,-1-1 0,2 0 0,-1 0 0,0 0 0,1 0 0,-1-1 0,1 0 0,0 1 0,0-1 0,0-1 0,0 1 0,0 0 0,0-1 0,0 0 0,0 0 0,1 0 0,-1-1 0,0 1 0,7-1 0,-6 0-16,0 0 0,0 0 0,0 0 0,0-1 0,0 0 0,0 0 0,0 0 0,-1 0 0,1-1 0,0 0 0,-1 0 0,1 0 0,-1-1 0,0 1 0,0-1 0,0 0-1,0 0 1,5-5 0,-4 1-12,0 1 0,-1-1-1,0 0 1,0 0-1,0 0 1,-1 0-1,0-1 1,-1 0-1,1 1 1,1-13-1,-1-5-49,0 0-1,-2-1 1,-1 0-1,-1 1 0,-1-1 1,-6-26-1,-1 8-76,-2 0 1,-17-47-1,27 92 139,1-1 0,0 0-1,0 0 1,0 0 0,0 0 0,0 0 0,0 0 0,0 0 0,0 0 0,0 0-1,-1 0 1,1 0 0,0 1 0,0-1 0,0 0 0,0 0 0,0 0 0,0 0-1,0 0 1,-1 0 0,1 0 0,0 0 0,0 0 0,0 0 0,0 0 0,0 0 0,0 0-1,0 0 1,-1 0 0,1 0 0,0 0 0,0-1 0,0 1 0,0 0 0,0 0-1,0 0 1,0 0 0,0 0 0,-1 0 0,1 0 0,0 0 0,0 0 0,0 0-1,0 0 1,0-1 0,0 1 0,0 0 0,0 0 0,0 0 0,0 0 0,0 0-1,0 0 1,0 0 0,0-1 0,0 1 0,-3 20 96,1 29 164,2-28-140,1-1 0,1 1 1,1-1-1,1 1 1,0-1-1,2 0 1,0-1-1,1 1 1,16 29-1,-19-42-112,0 0 0,1 1 1,0-1-1,1-1 0,-1 1 0,1-1 0,0 0 0,1 0 0,0-1 1,0 0-1,0 0 0,0 0 0,1-1 0,-1 0 0,1-1 0,0 0 1,0 0-1,1-1 0,-1 1 0,1-2 0,-1 1 0,1-1 0,-1-1 1,1 0-1,15-1 0,-19 0-18,0 0 0,0-1 0,0 1-1,-1-1 1,1 0 0,0 0 0,-1-1 0,0 1 0,1-1-1,-1 0 1,0 0 0,0-1 0,-1 1 0,1-1 0,-1 0 0,0 0-1,0 0 1,0 0 0,0 0 0,-1-1 0,3-5 0,-3 7-7,0-1 1,-1 1 0,0-1-1,1 0 1,-1 1 0,-1-1-1,1 0 1,0 0-1,-1 0 1,0 1 0,0-1-1,0 0 1,0 0 0,-1 0-1,1 0 1,-1 1 0,0-1-1,0 0 1,-1 1-1,1-1 1,-1 0 0,1 1-1,-1 0 1,0-1 0,-1 1-1,1 0 1,0 0 0,-4-3-1,4 5 14,1-1-1,-1 1 0,1-1 1,-1 1-1,0 0 0,1 0 1,-1 0-1,0 0 0,0 0 1,0 0-1,0 0 1,0 1-1,0-1 0,0 1 1,0-1-1,0 1 0,0 0 1,0 0-1,0 0 0,0 0 1,0 0-1,0 0 0,-4 1 1,3 1 22,1-1 0,-1 1 0,1 0 1,-1-1-1,1 1 0,0 0 0,0 0 1,0 1-1,0-1 0,0 0 0,0 1 0,1-1 1,-1 1-1,-1 4 0,-1 2 57,0 1 1,1 0-1,0 0 0,1 0 0,0 0 0,0 0 1,1 0-1,0 17 0,2-24-94,-1 0 0,1 0 0,0-1 0,-1 1 0,1 0 0,1-1 0,-1 1 0,0-1 0,1 1 0,-1-1 0,1 1 0,0-1 0,-1 0 0,1 0 0,0 0 0,0 0 0,1 0 0,-1-1 0,0 1 0,1 0 0,-1-1 1,1 0-1,4 2 0,5 1-203,-1 0 1,1-1 0,0-1 0,17 2 0,88 2-3505,-35-7-3198,8-4-9054</inkml:trace>
  <inkml:trace contextRef="#ctx0" brushRef="#br0" timeOffset="-20891.75">6351 375 15779,'0'0'3952,"0"12"-2610,0 49 399,2 0 1,16 93 0,-7-108-1420,14 72 1789,-40-147-322,4 11-1681,-6-21-250,2-1 0,1-1 1,2 0-1,2-1 0,1 0 0,3 0 1,1-1-1,2 0 0,4-50 0,-1 86-52,1 1 1,0-1-1,0 0 0,0 1 0,1-1 0,0 1 0,0-1 1,1 1-1,0 0 0,0 0 0,6-8 0,-8 12 119,1 0-1,0-1 1,0 2-1,0-1 1,1 0-1,-1 0 1,0 1-1,1-1 0,-1 1 1,1 0-1,-1 0 1,1 0-1,0 0 1,-1 0-1,1 0 1,0 1-1,0-1 1,-1 1-1,1 0 1,0 0-1,0 0 0,0 0 1,-1 0-1,1 1 1,0-1-1,0 1 1,-1 0-1,1 0 1,0 0-1,3 2 1,2 1 72,0 1 0,0 1-1,0-1 1,0 1 0,-1 1 0,0-1 0,0 1 0,-1 1 0,0-1 0,0 1 0,5 11 0,2 1 131,-2 1 0,-1 1 1,12 32-1,-19-44-14,0 0 0,0 0 0,-1 1 0,0-1 0,-1 1 0,0 0 0,-1-1 1,0 1-1,-2 13 0,1-20-45,0 0 0,0-1 0,0 1 0,-1 0 0,1-1 0,-1 1 0,0-1 0,1 1 0,-2-1 0,1 0 0,0 0 0,-1 0 0,1 0 0,-1 0 0,0 0 0,0-1 0,0 0 0,0 1-1,-1-1 1,1 0 0,-1-1 0,1 1 0,-1 0 0,1-1 0,-1 0 0,0 0 0,-4 1 0,4-1-68,0 0 0,1-1 0,-1 1 0,1-1 0,-1 1-1,0-1 1,0 0 0,1-1 0,-1 1 0,0-1 0,1 1 0,-1-1 0,1 0-1,-1 0 1,1-1 0,-1 1 0,1-1 0,-4-2 0,5 2-208,0 0 0,0-1 0,0 1 1,1-1-1,-1 1 0,0-1 0,1 0 0,0 1 1,0-1-1,0 0 0,0 0 0,0 0 0,0 0 1,1 0-1,-1 0 0,1 0 0,0 0 0,0 0 1,0 0-1,2-7 0,6-31-5882,8 2-2385</inkml:trace>
  <inkml:trace contextRef="#ctx0" brushRef="#br0" timeOffset="-20472.26">6705 515 9642,'0'0'15339,"-13"-70"-14314,13 40-521,6-3-304,4-2-200,2 2 0,-1 3-56,1 6-448,-3 9-265,1 9-351,1 6-1104,16 14-681,-3 4-2088,2 1-1536</inkml:trace>
  <inkml:trace contextRef="#ctx0" brushRef="#br0" timeOffset="-20034.67">6974 309 10546,'0'0'7785,"-11"1"-5918,8-1-1760,0 0 1,-1 1 0,1-1 0,0 0 0,0 1 0,0 0 0,-1 0-1,1 0 1,0 0 0,0 0 0,0 1 0,0-1 0,1 1-1,-1 0 1,0 0 0,1 0 0,-1 0 0,1 0 0,0 1-1,0-1 1,0 1 0,0 0 0,0-1 0,0 1 0,1 0-1,-1 0 1,1 0 0,0 0 0,0 0 0,0 0 0,0 0-1,0 1 1,1-1 0,-1 0 0,1 4 0,0 0 44,-1-1 0,1 1 0,1-1 0,-1 0 0,1 1 0,0-1 0,1 0 0,0 0 0,-1 0-1,2 0 1,-1 0 0,1 0 0,0 0 0,4 5 0,-4-8-121,-1 1 0,1-1 0,0 0 0,0 0 0,0-1 0,1 1 0,-1-1 0,1 1 0,-1-1 0,1 0 0,0 0 0,0-1 0,0 1 0,0-1 0,0 0-1,0 0 1,0 0 0,1-1 0,-1 1 0,0-1 0,0 0 0,6-1 0,-8 1-20,0 0-1,0 0 1,0-1-1,-1 1 1,1-1-1,0 1 1,0-1-1,0 0 1,-1 0-1,1 0 1,0 0-1,-1 0 1,1 0-1,-1 0 1,1 0-1,-1-1 1,0 1 0,1 0-1,-1-1 1,2-3-1,-1 2 25,0-1 1,-1 0-1,1 0 0,-1 0 1,0 0-1,0 0 1,-1 0-1,1 0 0,-1-6 1,0 0 23,0 0 0,-1 0 0,-1 0 0,1 1 0,-1-1 0,-1 1 0,-6-16 0,-52-71-1969,59 91 420</inkml:trace>
  <inkml:trace contextRef="#ctx0" brushRef="#br0" timeOffset="-19676.29">7136 284 13435,'0'0'1958,"0"11"-10,1 55 443,3 0 0,21 113-1,-16-140-1973,-4-22 132,-2 1 1,1-1 0,0 26-1,-32-83 2397,22 26-2956,0-1 0,2 0-1,-1 0 1,2 0-1,0-1 1,1 1-1,0-1 1,1 0-1,3-28 1,0 19-195,1-1 0,1 1 0,2 0 0,0 1 0,12-29-1,-16 47 11,1 0 0,0 1-1,0-1 1,0 1 0,1 0-1,0 0 1,0 0 0,0 0-1,0 0 1,1 1 0,0 0-1,0 0 1,7-4-1,-10 6 125,1 1 0,0 0 0,-1 0 0,1 0 0,0 0 0,0 0 0,-1 1 0,1-1 0,0 1 0,0 0 0,0 0 0,0 0 0,0 0 0,0 0 0,0 1 0,-1-1 0,1 1 0,0 0 0,0 0 0,-1 0 0,1 0-1,0 0 1,-1 1 0,1-1 0,-1 1 0,0-1 0,1 1 0,-1 0 0,4 4 0,0 2 91,1-1 0,-2 1 0,1 1 0,-1-1 0,0 1 0,0 0 0,-1 0 0,-1 0 0,0 0 0,0 1 0,0 0 0,-1-1 0,-1 1 0,0 0 0,0 0 0,-1 0 0,0 0 0,-2 17 0,0-23 23,1-1 1,-1 1-1,0 0 0,0-1 0,0 0 0,0 1 0,-1-1 1,1 0-1,-1 0 0,0 0 0,0-1 0,0 1 1,0-1-1,-1 1 0,1-1 0,0 0 0,-1 0 1,0-1-1,1 1 0,-1-1 0,0 0 0,0 0 0,0 0 1,0 0-1,0-1 0,0 1 0,0-1 0,0 0 1,0 0-1,0-1 0,0 1 0,0-1 0,-5-1 0,8 1-130,0 0-1,0 1 1,0-1-1,0 0 1,0 0-1,0 0 1,0 0-1,0 0 1,0 0-1,0 0 1,0 0-1,1 0 1,-1 0-1,0 0 1,1-1-1,-1 1 1,1 0-1,0 0 1,-1-1-1,1 1 1,0 0-1,0-1 1,0-1-1,3-33-7067,9 10-973</inkml:trace>
  <inkml:trace contextRef="#ctx0" brushRef="#br0" timeOffset="-19277.35">7552 292 11378,'0'0'8669,"-10"2"-6951,4-2-1592,1 0 0,-1 1 1,1 0-1,0 0 0,0 1 0,0-1 1,-1 1-1,1 0 0,1 1 1,-1-1-1,0 1 0,1 0 1,-1 0-1,1 0 0,0 1 0,0 0 1,0-1-1,0 1 0,1 1 1,0-1-1,0 0 0,0 1 1,0 0-1,1-1 0,-1 1 0,-2 9 1,4-10-118,1-1 0,-1 1 1,0-1-1,1 1 0,0-1 1,0 1-1,0-1 0,0 1 1,1-1-1,-1 1 0,1-1 1,0 0-1,0 1 0,0-1 1,1 0-1,-1 0 0,1 1 1,0-1-1,-1 0 0,1 0 1,1-1-1,-1 1 0,0 0 1,1-1-1,-1 0 0,1 1 1,0-1-1,0 0 0,0 0 1,0 0-1,0-1 0,0 1 1,0-1-1,1 0 0,-1 0 1,0 0-1,1 0 0,-1 0 1,1-1-1,-1 0 0,1 1 1,-1-1-1,1-1 0,-1 1 1,1 0-1,-1-1 0,1 0 1,-1 0-1,0 0 0,5-2 1,-3 1-6,0 0 0,-1-1 0,1 0 1,0 0-1,-1 0 0,0 0 0,0-1 0,0 0 0,0 0 1,0 0-1,-1 0 0,0-1 0,0 1 0,0-1 1,0 0-1,-1 0 0,1 0 0,-1 0 0,-1 0 1,1 0-1,-1-1 0,0 1 0,0-1 0,0 1 0,-1 0 1,0-1-1,0 1 0,-2-9 0,2 23 1653,0-2-1584,0 0 1,0 1 0,1-1 0,-1 0-1,2 0 1,-1 1 0,1-1 0,0 0-1,3 7 1,-3-10-193,0-1 0,1 1 0,-1-1 0,1 1 0,-1-1-1,1 0 1,0 0 0,0 0 0,0-1 0,1 1 0,3 2 0,27 8-5567,-16-9-1010</inkml:trace>
  <inkml:trace contextRef="#ctx0" brushRef="#br0" timeOffset="-18835.57">7816 345 10626,'0'0'4839,"-1"11"-2159,-3 102 6103,0-131-6178,3 6-2625,1-1 0,0 1 0,1 0 0,0 0 1,1 0-1,0 0 0,6-16 0,-6 22-150,0 0 1,0 0 0,0 1-1,1-1 1,0 1-1,0-1 1,1 1-1,-1 0 1,1 0 0,0 1-1,1-1 1,-1 1-1,1 0 1,-1 0-1,1 0 1,8-4 0,-11 8 148,-1-1 1,1 1-1,-1-1 1,1 1-1,0-1 0,-1 1 1,1 0-1,0 0 1,-1 0-1,1 0 1,0 0-1,-1 1 1,1-1-1,-1 0 1,1 1-1,0-1 1,-1 1-1,1-1 1,-1 1-1,1 0 1,-1 0-1,0 0 0,1 0 1,-1 0-1,0 0 1,0 0-1,1 0 1,-1 0-1,0 0 1,0 1-1,0-1 1,0 0-1,-1 1 1,2 2-1,5 8 121,-1 0-1,-1 1 1,5 19-1,-1-8 31,-8-21-104,0 1 0,1-1-1,-1 0 1,1 0 0,0 0 0,0 1 0,0-2-1,0 1 1,1 0 0,-1 0 0,1-1 0,0 1-1,0-1 1,0 0 0,0 0 0,0 0 0,0 0-1,0-1 1,1 1 0,-1-1 0,0 0 0,7 2-1,-4-3 0,0 0-1,1 0 0,-1 0 1,0-1-1,0 0 0,0 0 0,0-1 1,0 1-1,-1-1 0,1-1 1,0 1-1,-1-1 0,6-3 0,1-1-59,0 0 0,0-1-1,18-16 1,-27 21 2,0 0 0,-1 0 0,1 0-1,-1 0 1,1 0 0,-1 0 0,0-1 0,0 1 0,0-1 0,-1 0 0,1 0 0,-1 1 0,0-1-1,0 0 1,0 0 0,-1 0 0,1-6 0,-1 8 24,0 1 1,0 0-1,-1 0 1,1 0-1,0 0 0,-1 0 1,1 0-1,0-1 0,-1 1 1,0 0-1,1 0 1,-1 0-1,1 0 0,-1 1 1,0-1-1,0 0 0,0 0 1,1 0-1,-1 0 1,0 1-1,0-1 0,0 0 1,0 1-1,0-1 0,0 1 1,-1-1-1,1 1 1,0 0-1,0-1 0,0 1 1,0 0-1,0 0 1,-1 0-1,1 0 0,-2 0 1,1 0 31,0 0 0,0 0 0,0 0 0,0 1 1,0-1-1,0 1 0,0-1 0,0 1 0,0 0 0,0-1 1,0 1-1,0 0 0,0 0 0,0 1 0,0-1 1,1 0-1,-1 1 0,1-1 0,-3 3 0,2-1 50,-1 1 0,1 0 0,0 0 0,0 0 0,0 0 0,0 1 0,1-1 0,0 0 0,0 1 0,0-1 0,0 1 0,1-1 0,-1 1 0,1-1-1,0 1 1,1-1 0,-1 1 0,1-1 0,0 1 0,0-1 0,0 1 0,1-1 0,0 0 0,-1 0 0,2 0 0,-1 0 0,0 0 0,1 0 0,-1-1 0,1 1 0,0-1-1,1 1 1,-1-1 0,0 0 0,5 3 0,9 2-21,0-1 0,0-1 0,1 0 0,0-1 0,0-1 1,36 3-1,32-2-1672,-7-6-5088,-61 0-2828</inkml:trace>
  <inkml:trace contextRef="#ctx0" brushRef="#br0" timeOffset="-5177.53">92 1217 9754,'0'0'13526,"-2"3"-12595,-10 13-453,1 2 0,1-1 1,0 1-1,1 1 1,1 0-1,1 0 1,1 0-1,-6 27 1,11-40-462,0 0 1,0 0-1,0-1 0,1 1 1,0 0-1,0 0 1,0 0-1,0-1 1,1 1-1,0 0 1,1 0-1,-1-1 0,1 1 1,4 8-1,-4-11-20,1 0 0,0 1 0,-1-1-1,1-1 1,0 1 0,0 0 0,1-1-1,-1 1 1,0-1 0,1 0 0,0 0 0,-1-1-1,1 1 1,0-1 0,0 0 0,0 0 0,0 0-1,0 0 1,0-1 0,0 1 0,6-1-1,0 0-367,-1 0-1,0-1 0,0 0 1,0 0-1,0-1 0,0 0 0,0-1 1,0 0-1,8-4 0,41-29-9795,-40 21 1969</inkml:trace>
  <inkml:trace contextRef="#ctx0" brushRef="#br0" timeOffset="-4791.87">331 1275 12067,'0'0'4757,"-4"10"-2055,-9 25-481,1 2 0,-10 49 1,13-29-1486,1 0 1,1 88-1,7-144-766,0-1 0,0 0-1,1 0 1,-1 1 0,0-1-1,0 0 1,0 0 0,0 0 0,0 1-1,0-1 1,0 0 0,1 0-1,-1 0 1,0 0 0,0 1-1,0-1 1,0 0 0,1 0-1,-1 0 1,0 0 0,0 0-1,0 0 1,1 0 0,-1 1-1,0-1 1,0 0 0,1 0-1,-1 0 1,0 0 0,0 0-1,0 0 1,1 0 0,-1 0-1,0 0 1,0 0 0,1 0 0,-1 0-1,0 0 1,0 0 0,0-1-1,1 1 1,-1 0 0,0 0-1,0 0 1,0 0 0,1 0-1,-1 0 1,0-1 0,0 1-1,0 0 1,0 0 0,1 0-1,-1 0 1,0-1 0,0 1-1,0 0 1,0 0 0,0 0-1,0-1 1,1 1 0,-1 0-1,0 0 1,0 0 0,0-1 0,0 1-1,13-15-3129,-1-4-2490</inkml:trace>
  <inkml:trace contextRef="#ctx0" brushRef="#br0" timeOffset="-4433.08">463 1446 9450,'0'0'9937,"10"10"-7377,84 89 1632,85 80-2204,-173-179-3956,-6-9-1140,0 5 1852,0-12-6664</inkml:trace>
  <inkml:trace contextRef="#ctx0" brushRef="#br0" timeOffset="-4036.81">746 1460 13083,'0'0'8866,"-68"76"-6642,44-47-744,0 0-327,4 0-313,2-1-304,4-4-232,4-5-152,2-6-104,3-5-48,4-5-280,7-10-3705,5-8-2560,2-1-4281</inkml:trace>
  <inkml:trace contextRef="#ctx0" brushRef="#br0" timeOffset="-3584.25">982 1429 14419,'0'0'2446,"-5"-9"-1000,1 2-1202,1 1 0,-1-1 0,1 0 1,0 0-1,1 0 0,0 0 1,-2-12-1,4 16-211,-1 1-1,1-1 1,1 1 0,-1-1 0,0 1-1,0-1 1,1 0 0,-1 1 0,1-1 0,0 1-1,0 0 1,0-1 0,0 1 0,0 0-1,1-1 1,-1 1 0,1 0 0,-1 0-1,1 0 1,0 0 0,0 1 0,0-1-1,0 0 1,0 1 0,0-1 0,0 1-1,0 0 1,1-1 0,-1 1 0,4 0 0,-1-2 44,0 1 0,0 0 0,0 0 1,1 1-1,-1-1 0,1 1 0,-1 0 1,1 1-1,0 0 0,-1-1 0,1 2 1,-1-1-1,1 1 0,0 0 1,-1 0-1,1 0 0,-1 1 0,0 0 1,0 0-1,1 0 0,-1 1 0,0-1 1,-1 1-1,1 0 0,-1 1 0,1-1 1,-1 1-1,0 0 0,0 0 0,0 0 1,-1 1-1,0-1 0,0 1 1,0 0-1,0 0 0,-1 0 0,1 0 1,-1 0-1,-1 1 0,1-1 0,-1 1 1,0-1-1,0 1 0,0-1 0,-1 1 1,0 7-1,0-2 74,-1 0 0,0-1-1,0 1 1,-1 0 0,-1-1 0,1 1-1,-2-1 1,1 0 0,-1 0 0,-7 12-1,-6 6 268,-1-1 1,-23 26-1,-13 19 430,54-72-847,0 0 1,-1 0-1,1 1 0,0-1 1,0 0-1,0 1 0,0-1 1,-1 0-1,1 0 1,0 1-1,0-1 0,0 0 1,0 1-1,0-1 0,0 0 1,0 1-1,0-1 1,0 0-1,0 0 0,0 1 1,0-1-1,0 0 0,0 1 1,0-1-1,0 0 1,1 1-1,-1-1 0,0 0 1,0 0-1,0 1 0,0-1 1,1 0-1,-1 0 1,0 1-1,0-1 0,0 0 1,1 0-1,-1 0 0,0 1 1,0-1-1,1 0 1,-1 0-1,1 0 0,20 5 17,34-5-21,-46 0 12,30-1-244,72-5-463,-41-8-6624,-45 6-73</inkml:trace>
  <inkml:trace contextRef="#ctx0" brushRef="#br0" timeOffset="-3188.86">1476 1440 13811,'0'0'9737,"-9"12"-8252,-28 40-336,34-46-1054,1 0 1,0 0 0,0 0 0,1 1 0,-1-1 0,2 0 0,-1 1-1,1-1 1,-1 1 0,2-1 0,-1 1 0,1-1 0,0 0 0,0 1-1,1-1 1,0 0 0,0 0 0,0 0 0,1 0 0,0 0 0,0-1-1,0 1 1,8 8 0,-6-9-75,0 1 1,0-1-1,0-1 0,1 1 0,0-1 1,0 0-1,0 0 0,1 0 0,-1-1 0,1 0 1,0-1-1,-1 1 0,1-1 0,0-1 1,1 1-1,-1-1 0,0 0 0,0-1 1,1 0-1,-1 0 0,0-1 0,0 1 1,0-1-1,1-1 0,-1 0 0,0 0 0,0 0 1,-1-1-1,1 0 0,8-5 0,-9 6-17,-1-1-1,0 0 0,0 0 0,0 0 0,0-1 0,-1 0 0,1 0 1,-1 0-1,0 0 0,0 0 0,0-1 0,-1 0 0,0 0 0,0 0 0,0 0 1,0 0-1,-1-1 0,0 1 0,0-1 0,0 0 0,-1 1 0,0-1 1,0 0-1,0 0 0,-1 0 0,0 0 0,0 0 0,0 0 0,-1 0 0,0 1 1,0-1-1,-1 0 0,1 0 0,-1 1 0,-1-1 0,1 1 0,-5-8 1,-1 0-39,0 1 0,-1 0 1,-1 0-1,0 1 0,0 0 1,-17-13-1,19 18-1,0 0 0,0 0 0,0 1 0,-1 0 0,0 1 1,0 0-1,0 0 0,0 1 0,-1 0 0,-17-3 0,26 6-29,0 0-1,0 0 1,0-1-1,0 1 1,0 0-1,0 0 1,0 0-1,0 0 1,0 0-1,0 0 1,0 0-1,0 1 1,0-1-1,0 0 1,1 1 0,-1-1-1,0 0 1,0 1-1,0-1 1,0 1-1,0-1 1,0 1-1,1 0 1,-1-1-1,0 1 1,0 0-1,1 0 1,-1-1-1,1 1 1,-1 0-1,0 0 1,1 0-1,-1 1 1,1 0-354,0 0 0,0 0-1,0 0 1,0 0 0,0 0 0,0 0-1,1 0 1,-1 0 0,1 0 0,0 0 0,-1 0-1,1 0 1,0 0 0,0 0 0,0-1 0,2 3-1,13 16-6270</inkml:trace>
  <inkml:trace contextRef="#ctx0" brushRef="#br0" timeOffset="-3187.86">2078 1407 11026,'0'0'14411,"69"-5"-13634,-41 5-465,1 0-184,-2 0-128,-4 2-16,-2 4-728,-5-1-1841,-8-2-3424</inkml:trace>
  <inkml:trace contextRef="#ctx0" brushRef="#br0" timeOffset="-2840.88">2114 1601 6649,'0'0'18404,"84"12"-18308,-39-16-96,-7-6-2464,-7-1-5842</inkml:trace>
  <inkml:trace contextRef="#ctx0" brushRef="#br0" timeOffset="-2307.74">2687 1179 12323,'0'0'6260,"-10"10"-4253,-29 35-654,37-42-1303,0 0 0,0 0-1,0 0 1,1 0 0,-1 0-1,1 1 1,0-1 0,0 0-1,0 1 1,1-1 0,-1 0-1,1 1 1,-1-1 0,1 1-1,0-1 1,1 1 0,-1-1-1,1 1 1,-1-1 0,1 1-1,0-1 1,0 0 0,1 0-1,-1 1 1,4 4 0,1 2-45,0-1 1,1 0 0,0 0 0,1 0-1,14 12 1,6 1 3,37 24-1,-47-36-8,-1 1 0,0 1-1,-1 1 1,0 0 0,-1 1-1,0 1 1,22 30 0,-36-44 0,0 1 0,0-1 0,0 1 1,0-1-1,0 1 0,0 0 0,0-1 1,-1 1-1,1 0 0,-1-1 0,0 1 0,1 0 1,-1 0-1,0 0 0,0-1 0,0 1 1,0 0-1,0 0 0,0 0 0,-1-1 1,1 1-1,-1 0 0,1 0 0,-2 3 1,0-4 8,0 1 1,0 0-1,0 0 1,0-1 0,0 1-1,0-1 1,0 0 0,0 1-1,-1-1 1,1 0-1,0 0 1,-1-1 0,1 1-1,-1 0 1,-3 0 0,-5 0 34,0 0 0,0 0 0,0-1 0,0-1 0,0 0 0,0 0 0,-13-4 0,18 3-29,-1 0 0,1 0 1,0-1-1,1 0 0,-1 0 0,0 0 1,1-1-1,0 0 0,0 0 0,0 0 1,0-1-1,1 1 0,-1-1 0,1 0 1,0-1-1,1 1 0,-1-1 0,-3-9 1,5 10-17,0 0 0,1 0 1,0 0-1,0 0 0,0-1 0,1 1 1,0 0-1,0 0 0,0 0 1,1-1-1,-1 1 0,1 0 1,0 0-1,1 0 0,-1 0 1,1 0-1,0 1 0,0-1 1,1 0-1,-1 1 0,1-1 0,0 1 1,6-6-1,38-38-161,-31 32 126,0 0 0,18-24 1,-30 35 34,0-1 0,-1 1 0,0-1 0,0 0 1,0 0-1,-1 0 0,0 0 0,0-1 0,-1 1 0,1-1 1,-1 1-1,0-10 0,-1 13 2,-1 1 1,1 0-1,-1-1 1,1 1-1,-1 0 0,0-1 1,0 1-1,0 0 0,0 0 1,0 0-1,0 0 1,-1 0-1,1 0 0,-1 0 1,1 0-1,-1 0 1,0 1-1,0-1 0,0 0 1,0 1-1,0 0 0,0 0 1,0-1-1,0 1 1,0 0-1,-1 1 0,1-1 1,0 0-1,-1 1 0,1-1 1,-4 1-1,-11-3 31,0 1-1,0 1 1,-25 2-1,24-1-10,11 0-376,-27 2 1009,22 5-2005,8 7-3364,6-6-583</inkml:trace>
  <inkml:trace contextRef="#ctx0" brushRef="#br0" timeOffset="-1871.25">3198 1298 11258,'0'0'7203,"-10"12"-5193,8-10-1944,-5 5 194,1 1-1,0-1 1,0 1-1,1 0 0,0 0 1,0 1-1,1-1 1,0 1-1,1 0 1,0 0-1,0 1 0,1-1 1,-1 10-1,2-9-69,1 1 0,0-1 0,0 0 0,1 0 0,1 0 0,0 1 0,0-1 0,1-1 0,0 1 0,1 0 0,0-1 0,7 12 0,-8-16-126,0-1 1,0 0-1,1 0 1,0 0-1,0-1 0,0 1 1,0-1-1,0 0 1,1 0-1,-1 0 1,1 0-1,0-1 0,0 0 1,0 0-1,0-1 1,0 1-1,0-1 1,1 0-1,-1 0 0,0-1 1,1 1-1,-1-1 1,0 0-1,1-1 1,7-1-1,-8 1-39,0 0 0,0 0-1,0-1 1,-1 0 0,1 0 0,0 0 0,-1 0 0,1-1-1,-1 0 1,0 0 0,0 0 0,0 0 0,0-1-1,0 0 1,-1 1 0,1-1 0,-1-1 0,0 1 0,-1 0-1,1-1 1,-1 1 0,0-1 0,3-8 0,-3 6-6,0 1 1,0 0-1,-1-1 1,0 1 0,0 0-1,-1-1 1,0 1 0,0-1-1,0 1 1,-1-1-1,0 1 1,0-1 0,-1 1-1,1 0 1,-2-1-1,1 1 1,0 0 0,-6-8-1,2 5-54,0 0 0,0 1 0,-1 0 0,0 0 0,0 1 1,-1 0-1,0 0 0,0 1 0,-1 0 0,0 0 0,0 1 0,0 0 0,-1 0 0,0 1 0,1 1 0,-1 0 0,-1 0 0,-16-2 0,13 7-1546,14-2 1421,0 1 0,0-1 0,-1 0 0,1 0 0,0 1 0,0-1 0,0 0-1,0 0 1,0 1 0,0-1 0,0 0 0,-1 0 0,1 1 0,0-1 0,0 0 0,0 1-1,0-1 1,0 0 0,0 0 0,0 1 0,1-1 0,-1 0 0,0 1 0,0-1 0,0 0-1,0 0 1,0 1 0,0-1 0,0 0 0,1 0 0,-1 1 0,0-1 0,0 0 0,0 0-1,1 1 1,-1-1 0,0 0 0,0 0 0,0 0 0,1 0 0,-1 1 0,0-1 0,0 0 0,1 0-1,-1 0 1,1 0 0,13 8-7501</inkml:trace>
  <inkml:trace contextRef="#ctx0" brushRef="#br0" timeOffset="-747.38">3576 1096 11466,'0'0'1874,"2"10"412,49 196 6325,-32-141-7450,-2 2 0,13 107 1,-33-162 1177,-5-26-1717,-8-31-664,13 27-91,1 0 1,0 1-1,2-1 1,0 0-1,4-27 0,-3 37-32,0 1 0,0-1 0,1 0 0,0 1 0,1 0-1,-1-1 1,2 1 0,-1 0 0,1 0 0,0 1 0,0-1-1,1 1 1,-1 0 0,2 0 0,5-6 0,-9 11 102,1-1 0,-1 1 0,1-1 1,-1 1-1,1 0 0,-1 0 0,1 0 0,-1 0 1,1 0-1,0 1 0,0-1 0,-1 1 0,1 0 1,0 0-1,0 0 0,-1 0 0,1 0 0,5 2 0,-3-1 32,1 1 0,-1 0 0,1 0 0,-1 1 0,0-1-1,0 1 1,0 1 0,8 6 0,-6-5 36,-1 1 1,0 0-1,0 1 1,0-1-1,-1 1 1,0 0-1,0 0 1,-1 1-1,0 0 0,0-1 1,-1 1-1,3 12 1,-5-18-3,-1 0 0,1 0 0,-1 0 0,0 1 0,0-1 1,0 0-1,0 0 0,-1 0 0,1 1 0,-1-1 0,1 0 0,-1 0 0,0 0 0,1 0 0,-1 0 1,0 0-1,-1 0 0,1 0 0,0 0 0,0 0 0,-1-1 0,1 1 0,-4 2 0,-1 0 53,0 0 0,-1 0 0,1-1 0,-1 0 0,-12 4 0,-6 3 454,60 16-13,-21-18-453,0 0-1,1-1 0,-1-1 1,2-1-1,-1 0 0,0-1 1,1 0-1,18 1 0,-27-5-35,0 1-1,0-1 1,0-1 0,0 1-1,0-1 1,0-1-1,0 1 1,-1-1-1,1 0 1,0-1-1,-1 1 1,1-1 0,-1-1-1,0 1 1,0-1-1,0 0 1,-1 0-1,0-1 1,1 0-1,-1 0 1,4-5 0,-6 4-1,1 1 0,-1-1 1,0 0-1,-1 0 0,0 0 1,0 0-1,0 0 1,0 0-1,-1-1 0,0 1 1,-1 0-1,1-1 0,-1 1 1,0-1-1,-1 1 1,-2-13-1,3 16-7,-1-1 0,0 0 0,0 0 0,0 1 0,0-1-1,0 0 1,-1 1 0,0 0 0,0-1 0,0 1 0,0 0 0,0 0 0,-1 0 0,1 0 0,-1 0 0,0 1-1,0-1 1,0 1 0,0 0 0,0-1 0,0 2 0,-1-1 0,1 0 0,-1 1 0,1-1 0,-1 1 0,0 0-1,1 0 1,-5 0 0,6 1 2,1 0 0,-1 1 0,0-1 0,1 1 0,-1 0 0,1-1 0,-1 1 0,1 0-1,0 0 1,-1 0 0,1 0 0,0 0 0,0 0 0,-1 0 0,1 0 0,0 0 0,0 1 0,0-1 0,0 0-1,1 1 1,-1-1 0,0 1 0,1-1 0,-1 1 0,0-1 0,1 1 0,0-1 0,-1 1 0,1 0 0,0-1-1,0 1 1,0-1 0,0 3 0,-1 63 24,2-63-31,3 26-10,2 0 0,2-1 1,0 1-1,2-1 0,1-1 0,17 31 1,2 11-1,-22-51 20,7 18-15,12 42 0,-24-69 20,-1-1 0,0 1 0,-1-1 0,0 1-1,0 0 1,-1-1 0,0 1 0,-1 0 0,0 0 0,-3 9 0,3-16 22,0 0 1,-1 0 0,0 0 0,1-1 0,-1 1 0,0-1 0,-1 1 0,1-1-1,0 0 1,-1 0 0,1 0 0,-1 0 0,1 0 0,-1-1 0,0 1-1,0-1 1,0 1 0,0-1 0,0 0 0,0 0 0,0-1 0,0 1-1,0-1 1,-6 1 0,-4 0 148,0 0 0,0-1 0,1-1 0,-26-4-1,28 3-126,0-1 1,1 0-1,-1-1 0,1 0 0,0 0 0,0-1 0,0 0 1,1-1-1,-1 0 0,1 0 0,1-1 0,-1 1 0,-12-17 0,16 18-102,0-1 0,0 0 0,0 0 0,1 0 0,-1-1-1,2 1 1,-1-1 0,1 1 0,0-1 0,0 0 0,0 0-1,1 0 1,1 0 0,-1 0 0,1 0 0,0 0 0,0 0-1,1-1 1,0 1 0,4-12 0,-3 13-142,0 1 0,1 0 0,0 1 1,0-1-1,0 0 0,0 1 0,1 0 0,0 0 0,0 0 1,0 0-1,0 0 0,1 1 0,-1 0 0,1 0 0,5-3 1,10-4-1713,1 1 1,28-9 0,-45 17 1501,48-15-5309</inkml:trace>
  <inkml:trace contextRef="#ctx0" brushRef="#br0">5020 1420 10538,'0'0'4033,"-12"-5"-1727,0 0-1558,-1 0 1,0 1-1,0 1 1,-20-3-1,28 5-532,-1 1 0,0 0-1,0 0 1,0 0-1,0 1 1,0 0-1,0 0 1,0 1-1,0-1 1,1 1-1,-1 0 1,1 1-1,-1-1 1,1 1-1,-6 5 1,5-4-104,1 0 0,-1 1 0,1 0 0,0 0 1,1 1-1,-1-1 0,1 1 0,0 0 0,1 0 0,0 0 0,-1 1 1,2-1-1,-1 1 0,1 0 0,0 0 0,0 0 0,1 0 0,0 0 0,1 0 1,-1 0-1,2 12 0,-1-13-81,1-1 0,1 1 0,-1-1-1,1 1 1,0-1 0,0 1 0,0-1 0,1 0 0,0 0 0,0 0-1,0-1 1,1 1 0,-1-1 0,1 1 0,0-1 0,0 0 0,1-1 0,-1 1-1,1-1 1,0 0 0,0 0 0,0 0 0,0-1 0,0 0 0,1 0-1,-1 0 1,7 1 0,-6-1-41,1 0 1,-1-1-1,1 0 0,0 0 0,0-1 0,-1 1 1,1-1-1,0-1 0,0 1 0,-1-1 0,1-1 1,0 1-1,-1-1 0,1 0 0,-1 0 1,0-1-1,0 0 0,0 0 0,0-1 0,0 1 1,-1-1-1,0 0 0,1-1 0,-1 0 0,-1 1 1,1-1-1,-1-1 0,0 1 0,0-1 0,0 1 1,-1-1-1,0 0 0,0-1 0,-1 1 1,1 0-1,-1-1 0,-1 1 0,1-1 0,-1 0 1,0-11-1,0-6-197,-1-1-1,-2 1 1,0 0 0,-1 0 0,-9-29-1,-2 5-386,-31-73-1,45 121 598,0 0-1,0 0 0,0 0 0,0 0 0,0 0 1,0 0-1,0 0 0,0 0 0,-1 0 1,1 1-1,0-1 0,0 0 0,0 0 1,0 0-1,0 0 0,-1 0 0,1 0 1,0 0-1,0 0 0,0 0 0,0 0 1,0 0-1,-1 0 0,1 0 0,0 0 0,0 0 1,0 0-1,0 0 0,0 0 0,-1 0 1,1 0-1,0 0 0,0 0 0,0-1 1,0 1-1,0 0 0,0 0 0,0 0 1,-1 0-1,1 0 0,0 0 0,0 0 1,0 0-1,0-1 0,0 1 0,0 0 0,0 0 1,0 0-1,0 0 0,0 0 0,0 0 1,-1-1-1,1 1 0,0 0 0,0 0 1,0 0-1,0 0 0,0 0 0,0-1 1,0 1-1,0 0 0,0 0 0,0 0 1,1 0-1,-1 0 0,0-1 0,-3 19 78,3 28 144,2-12 90,2 0-1,1 0 1,1-1 0,12 34 0,-13-52-195,0-1 1,0 1 0,1-1-1,1-1 1,0 0 0,1 0-1,1 0 1,0-1-1,0 0 1,2 0 0,19 17-1,-27-27-109,0 1 0,0-1-1,0 0 1,0 0-1,0 0 1,0 0 0,1-1-1,-1 0 1,1 1-1,-1-1 1,1 0 0,-1-1-1,1 1 1,0 0 0,0-1-1,-1 0 1,1 0-1,0 0 1,3-1 0,-4 0-2,0-1 1,1 1-1,-1-1 1,0 1-1,0-1 1,-1 0-1,1 0 1,0-1-1,-1 1 1,1 0-1,-1-1 1,0 0-1,0 1 1,0-1-1,0 0 1,2-5-1,2-4-63,-1 0 0,-1 0 0,0-1 1,-1 1-1,0-1 0,-1 0 0,-1 0 0,0 0 0,-1-18 0,-5-7-257,4 36 306,1 0-1,-1 0 1,1 0-1,-1 0 1,0 0-1,0 1 1,1-1-1,-1 0 1,0 1-1,-1-1 1,1 0-1,0 1 1,0-1-1,-1 1 1,1 0-1,-3-2 1,3 3 5,1-1 1,0 2 0,-1-1 0,1 0 0,0 0 0,0 0 0,-1 0 0,1 0 0,0 0 0,-1 0 0,1 0 0,0 0 0,-1 0 0,1 1 0,0-1 0,0 0 0,-1 0 0,1 0 0,0 1 0,0-1 0,0 0 0,-1 0 0,1 1 0,0-1 0,0 0 0,0 0 0,-1 1 0,1-1-1,0 0 1,0 0 0,0 1 0,0-1 0,0 0 0,0 1 0,0-1 0,0 0 0,0 1 0,0-1 0,0 1 0,-2 16 19,1-14-8,0 10 40,-1 1 12,1 0 1,0 0-1,1 1 1,3 20-1,-2-32-93,-1 1 0,1-1 0,0 1 0,0-1 1,1 1-1,-1-1 0,1 0 0,-1 0 0,1 0 0,0 1 0,0-2 0,0 1 0,1 0 0,-1 0 0,1-1 0,0 1 1,-1-1-1,1 0 0,0 0 0,0 0 0,1 0 0,-1-1 0,4 3 0,17 2-850,0 0 0,0-2 0,0-1 0,27 1 1,27-3-7290</inkml:trace>
  <inkml:trace contextRef="#ctx0" brushRef="#br0" timeOffset="613.61">5988 1437 11931,'0'0'4178,"-2"10"-3171,-2 34 51,1 1 0,3 0 0,2 0 1,1-1-1,3 1 0,1-1 0,16 50 0,-20-71 256,-3-23-1281,0 0 0,0 1 0,0-1 1,0 0-1,0 0 0,0 0 0,0 0 1,0 0-1,0 0 0,0 0 0,0 1 1,0-1-1,0 0 0,0 0 1,0 0-1,0 0 0,0 0 0,0 0 1,-1 0-1,1 1 0,0-1 0,0 0 1,0 0-1,0 0 0,0 0 1,0 0-1,0 0 0,0 0 0,0 0 1,-1 0-1,1 0 0,0 0 0,0 0 1,0 0-1,0 0 0,0 0 0,0 0 1,-1 0-1,1 0 0,0 0 1,0 0-1,0 0 0,0 0 0,0 0 1,0 0-1,0 0 0,-1 0 0,1 0 1,0 0-1,0 0 0,0 0 0,0 0 1,0 0-1,0 0 0,0 0 1,-1 0-1,1 0 0,0-1 0,0 1 1,0 0-1,0 0 0,0 0 0,0 0 1,0 0-1,-22-35 1208,12 8-1250,1 0-1,1-1 0,1 0 0,2 0 0,-4-52 1,9-145-1103,1 213 833,-1 1 0,2 0 1,-1 0-1,2 0 1,-1 0-1,8-17 0,-9 25 202,0 1-1,0-1 0,1 1 0,-1 0 0,1-1 0,-1 1 0,1 0 1,0 0-1,0 0 0,0 1 0,0-1 0,1 0 0,-1 1 0,0-1 0,1 1 1,-1 0-1,1 0 0,-1 0 0,1 0 0,-1 0 0,1 1 0,0-1 1,-1 1-1,1-1 0,0 1 0,0 0 0,-1 0 0,1 0 0,0 1 0,-1-1 1,1 1-1,3 0 0,3 2 69,0 1 0,0-1 0,-1 2-1,1-1 1,-1 1 0,0 0 0,-1 1 0,1 0 0,-1 0 0,0 0 0,7 9 0,0 1 44,0 0 0,-1 1 0,20 36 0,-31-49 18,1 1-1,-1 0 1,1 0 0,-1 0 0,-1 0 0,1 0 0,-1 1 0,0-1 0,0 0 0,0 1 0,-1-1 0,0 1 0,0-1-1,0 0 1,-1 1 0,-2 8 0,2-11 5,-1 0-1,0 1 1,0-1 0,0-1-1,0 1 1,0 0 0,0 0-1,-1-1 1,0 1-1,1-1 1,-1 0 0,0 0-1,0 0 1,0 0 0,-1-1-1,1 1 1,0-1-1,0 0 1,-1 0 0,1 0-1,-1 0 1,1 0 0,-1-1-1,1 0 1,-7 1-1,5-1-61,1 1 0,-1-1-1,0 0 1,0 0-1,1 0 1,-1 0-1,0-1 1,0 0-1,1 0 1,-1 0-1,1-1 1,-1 0 0,-5-2-1,8 2-199,0 1 1,0-1-1,1 1 0,-1-1 1,1 0-1,-1 0 0,1 1 1,0-1-1,0 0 0,0 0 0,-2-4 1,-4-35-6567,6 10-1444</inkml:trace>
  <inkml:trace contextRef="#ctx0" brushRef="#br0" timeOffset="1039.41">6371 1555 7666,'0'0'16099,"-34"-66"-14131,31 39-1079,3-4-521,0-2-272,4 1-96,7 4-96,3 6-328,4 8-673,2 10-503,19 4-520,-5 11-1905,-2 2-584</inkml:trace>
  <inkml:trace contextRef="#ctx0" brushRef="#br0" timeOffset="1413.08">6668 1369 12019,'0'0'6536,"-10"-2"-4131,-31-2-746,39 4-1566,-1 0-1,1 0 0,0 1 1,0-1-1,0 1 0,0-1 1,0 1-1,0 0 0,0 0 0,0 0 1,0 0-1,0 0 0,0 0 1,0 1-1,1-1 0,-1 0 0,0 1 1,1 0-1,-1-1 0,1 1 1,0 0-1,0 0 0,-1-1 0,1 1 1,0 0-1,1 0 0,-1 0 1,0 1-1,0-1 0,0 4 0,0-1 8,0 1 0,0 0 0,0-1-1,1 1 1,0 0 0,0 0 0,1-1-1,-1 1 1,1 0 0,2 5 0,-1-6-71,0-1 0,0 1-1,1-1 1,0 1 0,0-1 0,0 0 0,0 0 0,1 0 0,0-1 0,0 1 0,0-1 0,0 0 0,0 0 0,0 0 0,1-1 0,7 4-1,-5-3-13,1 0 0,-1 0 0,1-1 0,-1-1 0,1 1-1,0-1 1,-1 0 0,1-1 0,0 0 0,12-1-1,-18 1-4,0 0-1,0-1 1,0 1-1,0-1 1,0 1-1,0-1 1,0 0-1,0 0 1,-1 0-1,1 0 1,0 0-1,0 0 1,-1 0-1,1-1 1,-1 1-1,1-1 1,-1 1-1,1-1 1,-1 1-1,0-1 1,0 0-1,1-2 1,0 0-1,-1 0 1,0-1-1,0 1 1,0 0-1,-1 0 1,1 0-1,-1-1 1,0 1-1,0 0 1,-2-7-1,0-3-27,-2 0-1,0-1 0,0 1 1,-2 0-1,-7-16 0,1 12-497,-5-11-638,12 11-9526</inkml:trace>
  <inkml:trace contextRef="#ctx0" brushRef="#br0" timeOffset="1963.91">6945 1388 13811,'0'0'3877,"-3"12"-1738,-3 19-1362,1-1 0,2 1 0,2 0 0,0 0 0,2-1 1,7 42-1,2-26-270,-4-24 128,-1 1 0,-1-1 0,1 30 0,-29-56 1503,19 2-2093,1-1-1,0 0 1,-1 0 0,1 0 0,0-1-1,1 1 1,-1-1 0,1 0 0,0 0 0,-1 0-1,2-1 1,-1 1 0,-2-7 0,0 1-37,2 0 0,-1-1 1,2 1-1,-1-1 0,-1-21 0,3 0-215,1 1-1,2-1 0,7-41 0,-7 62 217,3-23-1201,16-58 0,-18 84 840,-1 0 0,1 1 0,0 0 0,0-1 0,1 1 0,0 1 0,0-1 0,1 0 0,-1 1 0,1 0 0,1 0 0,-1 1 0,13-10 0,-15 13 297,0 1 0,0-1 0,0 1 0,0 0 0,0 0 0,0 0 0,0 0 0,0 0 0,1 1 0,-1-1 0,0 1 0,1 0 0,-1 0 0,0 0 0,0 1 0,1-1 0,-1 1 0,4 1 0,-1 0 45,-1 0 0,0 1 0,0 0 0,1 0 0,-2 0 0,1 0 0,0 1 0,-1 0 0,8 7 0,-5-3 127,-1 0 0,1 1 0,-2 0 0,1 0 0,-1 0 0,0 0 0,-1 1 0,0-1 0,-1 1 0,0 0 0,3 13 0,-6-19-3,0 0 1,1 0-1,-1 0 1,0 0-1,-1-1 1,1 1-1,-1 0 0,0 0 1,1-1-1,-2 1 1,1 0-1,0-1 1,-1 1-1,0-1 0,1 0 1,-1 1-1,-1-1 1,1 0-1,0 0 1,-5 4-1,2-4 11,1 1 0,-1-1 0,0 0 1,-1 0-1,1-1 0,0 0 0,-1 0 0,1 0 0,-1 0 1,0-1-1,0 0 0,-10 0 0,15 0-135,-4-1-22,-1 1 1,1-1-1,0 0 0,-1 0 1,1-1-1,-9-1 1,0-10-2271,13-12-3945,5 9-5</inkml:trace>
  <inkml:trace contextRef="#ctx0" brushRef="#br0" timeOffset="2406.47">7358 1325 8850,'0'0'7025,"-12"2"-4747,-38 6-465,47-6-1637,0-1 0,0 1 1,0 0-1,0-1 0,0 1 1,0 0-1,0 1 0,1-1 1,-1 0-1,1 1 0,0 0 1,-1-1-1,1 1 0,0 0 1,1 0-1,-1 0 0,0 0 1,1 1-1,0-1 0,0 0 1,-1 6-1,0-3 43,0 0-1,1 1 1,0-1-1,1 1 1,-1-1 0,1 1-1,1-1 1,-1 1-1,3 10 1,-2-15-208,0 0 1,0 1-1,0-1 1,0 0-1,0 0 1,0 0-1,1 0 0,-1 0 1,1 0-1,0 0 1,0 0-1,-1-1 1,1 1-1,0-1 1,1 1-1,-1-1 0,0 0 1,0 1-1,0-1 1,1-1-1,-1 1 1,0 0-1,1 0 1,-1-1-1,1 1 0,-1-1 1,1 0-1,-1 0 1,1 0-1,-1 0 1,1 0-1,-1-1 1,1 1-1,3-2 0,-1 1-14,1 0-1,-1-1 0,0 0 1,0 1-1,0-2 0,0 1 1,-1-1-1,1 1 0,0-1 0,-1-1 1,0 1-1,0-1 0,0 1 1,0-1-1,3-5 0,0-5-266,-2 0 0,0-1 1,-1 1-1,4-26 0,-5 30 664,-4 20-248,1 0-1,0-1 0,1 1 1,-1 0-1,2-1 0,-1 1 0,2-1 1,-1 1-1,1-1 0,0 0 1,1 0-1,0 0 0,1-1 0,0 1 1,8 10-1,-13-19-215,0 1 1,1-1-1,-1 1 1,0-1-1,1 1 1,-1-1-1,0 1 0,1-1 1,-1 1-1,1-1 1,-1 0-1,1 1 1,-1-1-1,1 0 0,-1 1 1,1-1-1,-1 0 1,1 1-1,-1-1 1,1 0-1,0 0 0,-1 0 1,1 0-1,0 0 1,-1 0-1,1 0 1,-1 0-1,1 0 1,0 0-1,-1 0 0,1 0 1,-1 0-1,1 0 1,0 0-1,-1-1 1,1 1-1,-1 0 0,1 0 1,-1-1-1,1 1 1,-1 0-1,1-1 1,-1 1-1,1-1 0,-1 1 1,1-1-1,-1 1 1,0-1-1,1 1 1,-1-1-1,0 1 0,1-1 1,-1 1-1,0-1 1,0 1-1,1-1 1,-1 0-1,0 1 1,0-1-1,0 1 0,0-1 1,0 0-1,0 0 1,4-41-7492,-4 24 1098</inkml:trace>
  <inkml:trace contextRef="#ctx0" brushRef="#br0" timeOffset="2873.29">7590 1508 2481,'0'0'22672,"-5"-5"-21461,1 0-1136,-1-1-1,1 1 1,1-1-1,-1 0 1,1 0-1,0 0 1,0 0-1,1-1 1,0 1-1,0-1 1,0 1-1,1-1 1,0 0-1,0 0 1,1 0-1,0 0 1,0 1-1,1-1 1,-1 0-1,3-8 1,-2 12-165,-1 1 0,1-1 0,0 1 0,-1 0 0,1-1 0,0 1 0,1 0 0,-1-1 0,0 1 0,1 0 1,-1 0-1,1 0 0,0 0 0,-1 1 0,1-1 0,0 0 0,0 1 0,0-1 0,0 1 0,1-1 0,-1 1 0,0 0 0,0 0 1,1 0-1,-1 0 0,1 1 0,-1-1 0,1 1 0,-1-1 0,1 1 0,-1 0 0,1 0 0,-1 0 0,5 1 0,-2 0 58,-1 1 0,1 0 0,0 0 0,-1 0 0,1 0 0,-1 1 0,1-1 0,-1 1 0,0 0 0,0 1 0,-1-1 0,1 1 0,-1 0 0,0 0 0,1 0 0,2 6 0,-3-4 98,0 0-1,0 0 0,-1 0 1,0 1-1,0-1 1,-1 0-1,0 1 1,0 0-1,0-1 1,-1 9-1,4 25 1557,-4-40-1656,0 1 0,0 0 0,0-1 0,0 1 0,1 0 0,-1-1 0,0 1 0,0-1 0,0 1 0,1-1 0,-1 1 0,0-1 0,1 1 0,-1-1 0,0 1 0,1-1 0,-1 1 0,1-1 0,-1 1 0,1-1 0,-1 0 0,1 1 0,-1-1 0,1 0 0,-1 1 0,1-1 0,0 0 0,-1 0 0,1 0 0,-1 1 0,1-1 0,0 0 0,-1 0 0,1 0 0,-1 0 0,1 0 0,1 0 0,12-10-9251</inkml:trace>
  <inkml:trace contextRef="#ctx0" brushRef="#br0" timeOffset="3311.89">7867 1434 7602,'0'0'3340,"10"-1"-2151,3-1-624,-1 0 1,0-1-1,0 0 0,20-9 1,-29 11-385,0 0 1,0-1-1,-1 1 0,1-1 1,-1 1-1,1-1 1,-1 0-1,0 0 0,0 0 1,0 0-1,0-1 0,0 1 1,2-4-1,-3 4-87,-1 0 0,1 0 0,-1 0-1,0 1 1,0-1 0,0 0 0,0 0 0,0 0-1,0 0 1,0 0 0,0 1 0,-1-1 0,1 0 0,-1 0-1,1 1 1,-1-1 0,0 0 0,0 1 0,1-1-1,-1 0 1,0 1 0,-1-1 0,1 1 0,0 0-1,-2-2 1,2 1-31,0 0 0,0 1-1,-1-1 1,1 0 0,0 1 0,-1-1-1,1 1 1,-1 0 0,0 0 0,0-1-1,1 1 1,-1 0 0,0 0 0,0 0-1,0 1 1,0-1 0,0 0 0,0 1-1,0 0 1,0-1 0,0 1 0,0 0-1,0 0 1,-1 0 0,-2 1 0,2 0 124,0 0 0,1 0 1,0 1-1,-1-1 1,1 1-1,0 0 1,0 0-1,0 0 1,0 0-1,0 0 1,0 0-1,0 1 1,1-1-1,-1 0 0,1 1 1,-2 4-1,1-2-10,-1 0-1,1 0 0,1 1 1,-1-1-1,1 0 1,0 1-1,0-1 0,0 1 1,1-1-1,0 1 1,0 0-1,0-1 0,1 1 1,-1-1-1,2 1 1,-1-1-1,0 0 0,1 1 1,4 7-1,-3-9-177,1-1 0,-1 0-1,1 0 1,-1 0 0,1 0 0,0-1-1,0 0 1,1 0 0,-1 0 0,0 0-1,0 0 1,1-1 0,6 2 0,62 4-2612,-65-7 1954,36 1-5570</inkml:trace>
  <inkml:trace contextRef="#ctx0" brushRef="#br0" timeOffset="3683.83">8464 1513 18924,'0'0'3441</inkml:trace>
</inkml:ink>
</file>

<file path=word/ink/ink2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19:11.2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152 40 7722,'0'0'14031,"-11"-4"-12483,-35-9-452,44 13-1043,1 0 1,-1 0-1,1 0 0,-1 0 0,0 0 0,1 0 0,-1 0 1,1 0-1,-1 1 0,0-1 0,1 1 0,-1 0 1,1-1-1,-1 1 0,1 0 0,0 0 0,-1-1 0,1 1 1,0 1-1,-1-1 0,1 0 0,0 0 0,0 0 1,0 0-1,0 1 0,-1 2 0,-18 39 534,18-37-441,-7 27 74,1 1 0,2 0 1,1 0-1,1 0 1,3 0-1,0 0 0,7 50 1,-5-73-202,1 0 0,1 0 0,0 0 1,0 0-1,1-1 0,0 1 0,1-1 0,0 0 1,1 0-1,0-1 0,0 0 0,1 0 0,1 0 1,-1-1-1,1 0 0,1 0 0,-1-1 0,19 12 1,-19-15-3,-1 1 1,1-1 0,1 0 0,-1 0 0,0-1-1,1-1 1,0 1 0,-1-1 0,1-1 0,0 1-1,0-1 1,0-1 0,0 0 0,0 0 0,0-1-1,0 0 1,0-1 0,0 0 0,-1 0 0,1 0-1,0-1 1,-1-1 0,13-7 0,-13 7 2,-1-1 0,1 0 1,-1-1-1,-1 0 0,1 0 0,-1 0 0,0-1 1,-1 0-1,1 0 0,-1 0 0,-1-1 1,0 1-1,0-1 0,0 0 0,-1-1 0,0 1 1,0-1-1,-1 1 0,0-1 0,-1 0 0,0 1 1,0-1-1,-1 0 0,0 0 0,-1 0 1,0 0-1,0 1 0,-1-1 0,-3-11 0,-2-2-24,0 0 0,-2 0-1,0 1 1,-2 1 0,0-1-1,-1 2 1,-1 0 0,-1 0-1,0 1 1,-19-17 0,15 18-41,0 1-1,0 2 1,-2-1 0,-21-11 0,32 21-38,0 0-1,0 1 1,0 0 0,-1 1-1,0-1 1,0 2-1,0 0 1,0 0 0,0 0-1,0 1 1,0 1-1,-13 0 1,22 1 15,0-1-1,0 0 1,0 0-1,1 1 1,-1-1-1,0 0 1,0 1-1,0-1 1,0 1-1,0-1 1,1 1-1,-1-1 1,0 1-1,0 0 1,1-1-1,-1 1 1,1 0-1,-1 0 1,0-1-1,1 1 1,-1 0-1,1 0 1,0 0-1,-1 0 1,1-1-1,0 1 1,-1 0-1,1 0 1,0 0-1,0 0 1,0 0-1,0 0 1,0 0-1,0 0 1,0 0-1,0 0 1,0 0-1,1 0 1,-1 0-1,0 0 0,1 0 1,-1-1-1,1 3 1,19 39-5581,1-15-143</inkml:trace>
  <inkml:trace contextRef="#ctx0" brushRef="#br0" timeOffset="646.57">583 285 11426,'0'0'8105,"4"9"-6789,8 21-565,7 14 783,-2 0 0,-2 1 0,16 82 0,-36-161 143,-9-122-1543,14 142-440,0 1-1,1 0 1,0 0 0,1-1-1,1 1 1,0 0 0,0 1-1,1-1 1,9-17 0,-12 28 239,1-1 1,-1 1 0,1-1-1,0 1 1,0-1 0,0 1-1,0 0 1,0 0 0,0 0-1,1 1 1,-1-1 0,1 0-1,-1 1 1,1-1 0,0 1-1,-1 0 1,1 0-1,0 0 1,0 0 0,0 1-1,0-1 1,0 1 0,5 0-1,-2 0 31,0 1-1,0 0 1,-1 0-1,1 0 1,0 1-1,-1 0 1,0 0-1,1 0 1,-1 1-1,0 0 1,0 0-1,5 4 1,-4-3 77,-1 1-1,1 0 1,-1 0 0,0 0 0,0 1-1,-1-1 1,1 1 0,-1 0 0,5 13 0,-7-16 11,-1 0 1,1 1 0,-1-1 0,0 1-1,-1-1 1,1 1 0,0-1 0,-1 1-1,0 0 1,0-1 0,0 1 0,0-1-1,-1 1 1,1-1 0,-1 1 0,0-1-1,0 1 1,0-1 0,-4 6 0,-1 1 159,-1-1 0,-1 1 1,0-2-1,0 1 1,-10 7-1,8-7-64,0 0 0,1 1-1,-14 18 1,23-27-149,-1-1-1,1 1 1,-1 0 0,1-1-1,0 1 1,-1 0-1,1 0 1,0 0-1,-1-1 1,1 1 0,0 0-1,0 0 1,0 0-1,0 0 1,0-1-1,0 1 1,0 0-1,0 0 1,0 0 0,0 0-1,1-1 1,-1 1-1,0 0 1,1 0-1,-1 0 1,0-1 0,1 2-1,22 15 63,38 0 349,-58-17-351,114 18 672,-67-16-3879,-37-2-2688</inkml:trace>
  <inkml:trace contextRef="#ctx0" brushRef="#br0" timeOffset="1016.18">1348 513 11226,'0'0'14788,"-19"60"-13748,17-36-744,2 3-232,2 2-64,13-2-1040,23 5-1049,-3-9-2856,2-6-2000</inkml:trace>
  <inkml:trace contextRef="#ctx0" brushRef="#br0" timeOffset="1637.74">1877 356 808,'0'0'15479,"-14"-1"-12359,4 0-2881,-6-1 991,0 1 0,-32 2 0,42-1-988,0 1 1,0 0 0,0 1 0,0-1 0,0 1-1,0 0 1,0 1 0,1 0 0,-1-1 0,1 2 0,0-1-1,0 1 1,-5 4 0,6-5-205,0 1 1,0 1-1,0-1 1,1 0-1,0 1 1,0 0-1,0 0 0,0 0 1,1 0-1,0 0 1,0 0-1,0 1 1,0-1-1,1 1 0,0-1 1,1 1-1,-1-1 1,1 1-1,0 0 1,0-1-1,1 1 0,-1-1 1,1 1-1,0 0 1,1-1-1,0 0 1,0 1-1,0-1 0,4 7 1,-3-6-37,1 0 0,0-1 0,0 1 0,0-1 1,1 0-1,0 0 0,0 0 0,0-1 0,1 1 0,-1-1 0,1-1 1,0 1-1,0-1 0,1 0 0,-1 0 0,0-1 0,1 0 0,0 0 1,-1-1-1,1 1 0,0-1 0,0-1 0,12 0 0,-15 0-7,-1 0 0,0 0 0,0-1 0,-1 1 0,1-1 0,0 0 0,0 0 0,0 0 0,0 0 0,-1-1 0,1 1 0,0-1 0,-1 1 0,1-1 1,-1 0-1,0 0 0,0 0 0,1-1 0,2-3 0,-3 1-18,1 1 1,-1-1 0,0 0 0,0 0 0,0 0 0,-1 0 0,1-1-1,-1 1 1,-1 0 0,1-8 0,-1-5-153,0 1 0,-2-1 0,0 0 0,-1 1 0,-9-29 0,-3-9-247,16 55 411,-1 0-1,1 0 1,-1 0-1,1 0 1,-1 0 0,1 0-1,-1 0 1,1 0-1,-1 0 1,1 0-1,-1 0 1,1 0-1,-1 0 1,1 0 0,-1 1-1,1-1 1,-1 0-1,1 0 1,-1 0-1,0 1 1,1-1-1,-1 0 1,1 1-1,-1-1 1,0 0 0,1 1-1,-1-1 1,0 1-1,1-1 1,-1 0-1,0 1 1,1 0-1,17 16 51,-3-1 147,-2 0-1,0 1 0,-1 0 0,-1 1 1,0 0-1,-1 1 0,-2 0 0,1 1 1,5 24-1,-20-60 2104,-7-29-2420,12 29-117,1 1 1,1 0-1,0-1 1,1 1-1,1 0 0,4-16 1,-6 27 176,0 0 1,0 0-1,0 0 0,1 0 0,-1 0 1,1 0-1,0 0 0,1 1 0,-1-1 1,0 1-1,1-1 0,0 1 1,0 0-1,0 0 0,0 0 0,0 1 1,1-1-1,-1 1 0,1-1 1,0 1-1,-1 0 0,1 1 0,0-1 1,0 1-1,0 0 0,6-2 1,-6 4 85,1-1 0,-1 1 1,0 0-1,0 0 0,0 0 1,0 0-1,-1 1 0,1-1 1,0 1-1,-1 0 0,1 0 1,-1 1-1,1-1 0,-1 1 0,0 0 1,0-1-1,0 1 0,3 5 1,9 10 294,25 40 0,-27-38-268,-7-11-84,1 1 0,0-1 0,0-1 0,16 15 0,22 6-4396,-13-16-1986</inkml:trace>
  <inkml:trace contextRef="#ctx0" brushRef="#br0" timeOffset="2842.37">2681 477 8754,'0'0'6597,"10"7"-4908,36 20-197,-43-26-1371,0 0 1,-1 0-1,1 0 0,0 0 1,1-1-1,-1 1 0,0-1 1,0 1-1,0-1 0,0 0 1,0-1-1,0 1 1,0 0-1,0-1 0,0 0 1,0 0-1,0 0 0,0 0 1,0 0-1,0 0 0,0-1 1,-1 1-1,1-1 0,-1 0 1,1 0-1,-1 0 0,0 0 1,1 0-1,-1-1 1,3-4-1,0 1-5,-1 0 0,0 0 0,0-1 0,-1 1 0,0-1 0,0 0 0,0 0 0,-1 0 0,0 0 0,1-14 0,-3 15-58,0 1-1,-1-1 0,1 0 1,-1 0-1,-1 0 0,1 1 1,-1-1-1,0 1 0,0-1 1,-1 1-1,0 0 1,0 0-1,-6-8 0,7 10-16,0 1 0,0-1-1,0 1 1,0-1 0,-1 1-1,1 0 1,-1 0 0,1 1-1,-1-1 1,0 0 0,1 1-1,-1-1 1,0 1 0,0 0-1,0 0 1,0 0 0,0 1-1,-1-1 1,1 1 0,0-1-1,0 1 1,0 0 0,-1 0-1,1 1 1,0-1 0,0 1-1,-3 0 1,3 0-38,1 1 1,0-1-1,0 1 1,0-1-1,1 1 0,-1 0 1,0 0-1,1 0 0,-1 0 1,1 0-1,-1 0 0,1 0 1,0 0-1,0 1 0,0-1 1,0 0-1,0 1 1,1-1-1,-1 0 0,1 1 1,-1-1-1,1 5 0,-1 57 59,2-54-26,1-1 0,1 0 0,-1 1 1,2-1-1,-1 0 0,1-1 0,0 1 1,1-1-1,0 0 0,0 0 0,1 0 0,13 13 1,-16-17-1,0 0 1,1-1 0,0 1-1,-1-1 1,1 0 0,0 0 0,1 0-1,-1-1 1,0 1 0,1-1-1,0 0 1,-1 0 0,1-1-1,0 0 1,0 1 0,0-2-1,0 1 1,0 0 0,0-1 0,0 0-1,0 0 1,0-1 0,0 1-1,0-1 1,0 0 0,7-3-1,-9 3-2,1-1 0,0 0 0,-1-1-1,1 1 1,-1-1 0,0 1-1,1-1 1,-1 0 0,-1 0 0,1 0-1,0-1 1,-1 1 0,0 0-1,1-1 1,-1 0 0,-1 0 0,1 1-1,2-8 1,-1-4-4,0 0 1,-1-1-1,0-28 1,-1 31-44,-1 0 0,2-1 1,-1 1-1,5-15 0,-6 28 5,1-1-1,-1 0 0,0 1 0,1-1 0,-1 1 1,0-1-1,1 1 0,-1-1 0,1 1 1,-1 0-1,1-1 0,-1 1 0,1-1 1,-1 1-1,1 0 0,-1-1 0,1 1 1,-1 0-1,1 0 0,0-1 0,-1 1 0,1 0 1,-1 0-1,1 0 0,0 0 0,-1 0 1,1 0-1,0 0 0,-1 0 0,1 0 1,-1 0-1,1 0 0,0 0 0,-1 0 1,1 1-1,-1-1 0,1 0 0,0 0 1,-1 1-1,1-1 0,0 1 0,22 15-135,-8-1 109,0 1 1,-1 0-1,21 33 1,-29-41 182,-1 1 0,-1 0 1,1 0-1,-2 0 0,1 1 1,-1-1-1,0 1 1,-1 0-1,-1 0 0,2 14 1,-3-23 450,-3-33 497,2 15-1192,2-1 0,0 1 0,6-31-1,-6 41 14,0 0 0,1 1 0,0-1 0,1 1 0,-1-1 0,1 1 0,0 0 0,1 0 0,-1 1 0,1-1 0,0 1 0,9-10 0,-12 14 63,0 1 0,0-1 0,1 0 0,-1 0 0,0 1 0,0-1 0,0 1 0,1-1 0,-1 1 0,0-1 0,1 1 0,-1 0 0,0 0 0,1-1 0,-1 1 1,0 0-1,1 0 0,-1 0 0,1 1 0,-1-1 0,0 0 0,1 0 0,-1 1 0,2 0 0,0 1 5,0-1-1,0 1 1,1 0-1,-1 1 1,0-1 0,-1 0-1,1 1 1,4 5-1,3 4 23,-1 1 0,-1 1 0,8 15 0,-13-24 28,1 2 78,-1 0 0,1 0-1,-1 0 1,-1 0-1,1 1 1,-1-1-1,-1 1 1,2 9 439,-3-40 334,0 6-1083,1-1 0,6-32-1,-6 44 110,1-1 0,0 0 0,0 1 1,0-1-1,1 1 0,0 0 0,1 0 0,-1 0 0,1 0 0,7-7 0,-10 12 77,0 0 0,0 1 0,0-1 1,0 0-1,0 0 0,1 1 0,-1-1 0,0 1 1,1-1-1,-1 1 0,0 0 0,1-1 0,-1 1 1,1 0-1,-1 0 0,0 0 0,1 0 0,-1 0 1,1 0-1,-1 1 0,0-1 0,1 0 0,-1 1 1,0-1-1,1 1 0,-1-1 0,0 1 0,0 0 0,0-1 1,1 1-1,-1 0 0,0 0 0,0 0 0,0 0 1,0 0-1,0 0 0,1 2 0,35 45 122,-36-46-103,14 24 147,21 50 0,-23-46-226,-7-22-1911,1-30-12753</inkml:trace>
  <inkml:trace contextRef="#ctx0" brushRef="#br0" timeOffset="3342.09">3574 1 12139,'0'0'8307,"3"13"-5963,7 30-1169,2 0-1,21 48 1,-17-54-628,-3 1 1,-1 0-1,-2 1 0,10 66 0,-20-105-505,-1 0-1,1 0 1,0 0-1,0 0 1,0 0-1,0 0 1,0 0-1,0 0 0,0 0 1,0 0-1,0 0 1,0 0-1,0 0 1,0 0-1,0 0 1,0 0-1,-1 0 1,1 0-1,0 0 1,0 0-1,0 0 1,0 0-1,0 0 1,0 0-1,0 0 1,0 0-1,0 0 0,0 0 1,0 0-1,0 0 1,-1 0-1,1 0 1,0 0-1,0 0 1,0 0-1,0 0 1,0 0-1,0 0 1,0 0-1,0 0 1,0 0-1,0 0 1,0 0-1,0 0 1,0 0-1,0 0 0,0 0 1,0 1-1,0-1 1,0 0-1,0 0 1,-8-13 433,-5-21-609,12 27 11,0 0-1,1 0 1,0 0-1,1 0 1,-1 0 0,1 0-1,0 0 1,1 0-1,0 0 1,0 0 0,0 1-1,5-10 1,-5 14 45,-1-1-1,1 1 1,0-1 0,0 1 0,0 0 0,0 0-1,0-1 1,0 2 0,1-1 0,-1 0 0,1 0 0,-1 1-1,1-1 1,0 1 0,-1 0 0,1 0 0,0 0-1,0 0 1,0 0 0,0 1 0,0-1 0,0 1 0,0 0-1,0 0 1,0 0 0,0 0 0,0 0 0,0 1-1,0-1 1,0 1 0,5 2 0,-2 0 64,0 0 1,0 0-1,0 1 1,0 0-1,-1 0 0,1 1 1,-1-1-1,0 1 1,-1 0-1,1 0 1,-1 1-1,0 0 0,4 6 1,-4-6 51,-1-1 0,0 1 0,0 0 0,0 0 0,-1 0 0,0 0 0,0 0 1,0 1-1,-1-1 0,0 1 0,0-1 0,-1 1 0,0-1 0,0 8 0,-2-10 18,1-1 0,-1 0 0,0 0-1,0 1 1,0-1 0,0 0 0,0-1 0,-1 1-1,0 0 1,1-1 0,-1 1 0,0-1 0,0 0-1,0 0 1,0 0 0,0 0 0,-1-1 0,1 1-1,-1-1 1,-5 2 0,-5 1 69,-1 0 0,1-1-1,-28 3 1,37-6-171,0 1 0,0-1 0,0 0 0,0-1-1,0 1 1,0-1 0,0 0 0,0 0 0,0 0-1,-5-3 1,9 3-101,0 1-1,0-1 1,0 0-1,0 1 1,0-1-1,0 0 1,1 0-1,-1 0 1,0 1-1,0-1 1,1 0-1,-1 0 1,1 0-1,-1 0 1,1 0-1,-1 0 1,1 0-1,0 0 1,-1-2-1,1 0-391,0 1 0,0 0-1,0-1 1,1 1 0,-1 0-1,0-1 1,1 1 0,0 0 0,0 0-1,0 0 1,0-1 0,2-2-1,10-15-6274</inkml:trace>
  <inkml:trace contextRef="#ctx0" brushRef="#br0" timeOffset="4100.32">4073 272 10906,'0'0'16004,"-9"-4"-14999,-29-11-353,36 15-630,1 0-1,-1 0 1,1 0-1,0 0 1,-1 0-1,1 0 1,0 0-1,-1 1 0,1-1 1,-1 1-1,1-1 1,0 1-1,0-1 1,-1 1-1,1 0 1,0 0-1,0-1 0,0 1 1,0 0-1,0 0 1,0 0-1,0 0 1,0 0-1,0 0 1,0 1-1,0 1 0,-18 35 80,17-33-66,-2 5-32,1-1 0,0 1-1,0 0 1,1 0 0,0 0-1,1 0 1,0 0 0,1 16-1,0-23-5,1 0-1,-1 0 0,0 0 0,1 0 0,0 0 0,-1-1 1,1 1-1,0 0 0,1 0 0,-1 0 0,0-1 0,1 1 0,0 0 1,-1-1-1,1 0 0,0 1 0,0-1 0,0 0 0,1 0 1,-1 0-1,1 0 0,-1-1 0,1 1 0,-1 0 0,1-1 0,0 0 1,0 0-1,-1 0 0,1 0 0,0 0 0,0 0 0,4-1 1,-4 1 2,1 0 1,-1-1 0,1 0 0,0 0 0,-1 0 0,1 0 0,-1-1-1,1 1 1,-1-1 0,1 0 0,-1 0 0,1 0 0,-1 0-1,0-1 1,0 0 0,0 1 0,0-1 0,0 0 0,0 0 0,0-1-1,0 1 1,-1 0 0,5-6 0,-3 1 1,-1 1 1,1-1-1,-1 1 1,-1-1-1,0 0 0,1 0 1,-2 0-1,1 0 1,-1 0-1,0 0 1,-1-9-1,-1-20-139,0 13-41,4 43 45,-1-11 158,0 1 0,1 0-1,0 0 1,0-1 0,1 0-1,1 0 1,9 17 0,-12-22 1,1-1 1,-1 1 0,1 0-1,0-1 1,0 0-1,0 1 1,0-1 0,0 0-1,1-1 1,-1 1 0,1-1-1,0 1 1,0-1 0,0 0-1,0 0 1,0-1 0,0 1-1,1-1 1,-1 0 0,5 0-1,-8-1-15,0 0 1,0-1-1,0 1 0,0-1 0,-1 1 0,1-1 1,0 1-1,0-1 0,-1 0 0,1 1 0,0-1 0,-1 0 1,1 0-1,-1 1 0,1-1 0,-1 0 0,1 0 1,-1 0-1,1 0 0,-1 0 0,0 1 0,0-1 0,1 0 1,-1 0-1,0 0 0,0-2 0,5-32 52,-4 27-55,1-14-135,1 1 0,0 0 0,2 0 0,15-40 0,-20 60 123,0 0-1,1 1 1,-1-1-1,0 0 1,1 1 0,-1-1-1,0 0 1,1 1-1,-1-1 1,1 0-1,-1 1 1,1-1 0,-1 1-1,1-1 1,0 1-1,-1-1 1,1 1-1,0-1 1,-1 1 0,1 0-1,0-1 1,-1 1-1,1 0 1,0 0-1,0 0 1,-1-1-1,1 1 1,0 0 0,0 0-1,0 0 1,-1 0-1,1 0 1,0 0-1,0 0 1,-1 1 0,1-1-1,0 0 1,0 0-1,-1 1 1,1-1-1,0 0 1,-1 1 0,1-1-1,0 1 1,-1-1-1,1 0 1,0 1-1,-1 0 1,1-1-1,-1 1 1,1-1 0,-1 1-1,1 0 1,-1-1-1,0 1 1,1 0-1,-1 0 1,29 48 338,-25-41-229,1 2-79,1 1 1,0-2 0,0 1 0,1-1 0,0 0 0,1 0-1,0-1 1,0 0 0,1-1 0,0 1 0,0-2-1,1 1 1,0-1 0,11 5 0,-11-8-580,0 1-1,1-1 1,-1-1 0,1 0 0,16 2 0,13-3-5265,-1-1 3</inkml:trace>
  <inkml:trace contextRef="#ctx0" brushRef="#br0" timeOffset="4849.07">4739 320 8994,'0'0'14456,"-10"-4"-13487,9 4-951,-2-1 24,1-1-1,-1 1 0,0 0 1,1 0-1,-1 0 0,0 1 0,0-1 1,0 1-1,0-1 0,0 1 1,1 0-1,-1 0 0,0 1 1,0-1-1,0 0 0,0 1 0,0 0 1,1-1-1,-1 1 0,0 1 1,0-1-1,1 0 0,-1 0 0,1 1 1,-1 0-1,1-1 0,0 1 1,0 0-1,0 0 0,0 0 1,-3 4-1,0 1 61,0 1-1,1 1 1,-1-1 0,2 1 0,-1-1 0,1 1-1,1 0 1,-1 0 0,1 0 0,1 1-1,0-1 1,0 15 0,1-20-92,0-1 1,1 0-1,-1 0 1,0 0-1,1 0 0,0 0 1,0 0-1,0 0 1,0 0-1,1 0 0,-1-1 1,1 1-1,-1 0 0,1-1 1,0 1-1,4 4 1,-3-6-15,0 1 0,-1-1-1,1 1 1,0-1 0,0 0 0,0 0 0,0 0 0,0-1 0,1 1 0,-1-1 0,0 1 0,0-1 0,0 0 0,0 0 0,1-1 0,-1 1 0,0-1 0,0 1 0,0-1 0,4-2 0,-3 2-8,1-1 0,-1 0 0,0 0 0,0 0 0,0 0 0,-1-1 0,1 1 0,0-1 0,-1 0 0,0 0 0,0 0 0,0-1 0,0 1 0,0-1 0,-1 0 0,1 1 0,-1-1 0,0 0 0,3-9 0,-2 3 38,0 0 0,0 0 0,-1 0-1,-1-1 1,0 1 0,0-1 0,-2-15-1,-3 144 949,7-75-779,1 0 0,16 61 0,-14-80-22,1 0 0,1 0-1,1-1 1,2 0 0,21 36 0,-32-59-186,0 1 1,1 0-1,-1-1 1,0 1-1,0-1 1,1 1-1,-1 0 1,0-1-1,1 1 1,-1-1-1,1 1 1,-1-1-1,1 1 1,-1-1-1,1 1 1,-1-1-1,1 0 1,0 1-1,-1-1 1,1 0-1,-1 1 1,1-1 0,0 0-1,-1 0 1,1 0-1,0 0 1,-1 1-1,1-1 1,0 0-1,1 0 1,5-20-1137,-6-49-4352,-1 56 2822,0-29-4962</inkml:trace>
  <inkml:trace contextRef="#ctx0" brushRef="#br0" timeOffset="5398.37">4931 264 11506,'0'0'4164,"0"10"-1258,2 8-1829,0-1 0,1 0 1,1 0-1,1 0 0,11 27 0,-13-37-831,1 1 0,0-1 0,0 0-1,1 0 1,0-1 0,0 0 0,7 7-1,-9-10-210,0 0-1,0-1 0,0 1 0,1-1 1,-1 0-1,1 0 0,0-1 1,-1 1-1,1-1 0,0 1 0,0-1 1,0 0-1,0-1 0,0 1 1,6-1-1,-8 0-19,1-1-1,0 1 1,-1-1 0,1 0 0,-1 0-1,0 0 1,1 0 0,-1-1-1,0 1 1,0 0 0,0-1 0,0 0-1,0 0 1,0 1 0,0-1 0,0 0-1,-1 0 1,1-1 0,-1 1-1,1 0 1,-1 0 0,0-1 0,0 1-1,0-1 1,0 1 0,-1-1 0,1 1-1,0-6 1,1 0 27,-1-1 0,1 0 0,-2 1 1,1-1-1,-1 0 0,0 0 0,-3-14 0,-3 8 7,1 20 60,4-2-94,1-1 1,-1 1 0,1 0-1,0-1 1,0 1-1,0-1 1,0 1 0,0 0-1,0-1 1,2 4-1,0 0-10,1 0 1,0 0-1,1 0 0,-1-1 0,1 1 0,0-1 0,0 0 0,1 0 0,-1 0 0,1-1 0,0 0 0,1 0 0,-1 0 0,1-1 0,-1 1 0,1-1 0,0 0 0,0-1 0,0 0 0,1 0 0,-1 0 0,0-1 0,1 0 0,-1 0 0,1 0 0,0-1 0,-1 0 0,1 0 0,10-2 0,-14 1-5,-1 0-1,1-1 0,-1 1 1,1 0-1,-1-1 1,0 1-1,1-1 0,-1 0 1,0 1-1,0-1 1,0 0-1,0 0 0,-1-1 1,1 1-1,-1 0 1,1 0-1,-1-1 1,0 1-1,0-1 0,0 1 1,0-1-1,0 0 1,0 1-1,-1-1 0,1 0 1,-1 0-1,0 1 1,0-1-1,0 0 0,0 0 1,-1-2-1,1-1-3,-1 0 1,0 0-1,0 0 0,-1 0 0,1 0 1,-1 0-1,-1 1 0,1-1 0,-1 1 0,0-1 1,0 1-1,0 0 0,-5-5 0,8 9 9,-1 1 0,1-1 0,-1 1 0,1-1-1,-1 1 1,1-1 0,-1 1 0,0-1 0,1 1 0,-1 0 0,1-1 0,-1 1-1,0 0 1,1-1 0,-1 1 0,0 0 0,1 0 0,-1 0 0,0 0 0,0 0-1,1 0 1,-1 0 0,0 0 0,1 0 0,-1 0 0,0 0 0,1 0-1,-1 0 1,0 0 0,0 1 0,-14 19 182,0 34 402,15-50-502,-2 3-24,1 1 0,0 0 1,0-1-1,1 1 1,0 0-1,0 0 0,1-1 1,0 1-1,0 0 1,3 8-1,-2-12-86,-1 0 1,1-1 0,0 1-1,0-1 1,1 0-1,-1 0 1,1 0-1,0 0 1,0 0 0,0-1-1,0 1 1,0-1-1,0 0 1,1 1 0,-1-2-1,1 1 1,-1 0-1,1-1 1,0 1-1,0-1 1,-1 0 0,9 0-1,14 3-1263,50 0 0,-1-6-4273,16-3-7285</inkml:trace>
  <inkml:trace contextRef="#ctx0" brushRef="#br0" timeOffset="22615.18">559 1323 9762,'0'0'9501,"-12"-3"-7687,-41-10-576,47 13-1047,1-1-1,0 1 0,0 1 0,0-1 1,-1 0-1,1 1 0,0 0 0,0 1 1,0-1-1,0 1 0,0 0 0,1 0 1,-1 0-1,0 1 0,1-1 0,0 1 0,-1 0 1,-5 6-1,4-3-37,0-1 0,0 1-1,1 1 1,0-1 0,0 0 0,0 1 0,1 0 0,0 0 0,0 1-1,-2 7 1,5-11-165,0-1 1,0 0-1,1 0 0,0 1 0,-1-1 1,1 0-1,0 0 0,1 1 1,-1-1-1,1 0 0,-1 0 0,1 1 1,0-1-1,0 0 0,0 0 0,1 0 1,-1 0-1,1 0 0,0-1 0,0 1 1,0 0-1,0-1 0,0 1 0,0-1 1,1 0-1,-1 0 0,1 1 0,3 1 1,8 5-123,1 0 0,0-1 0,0-1 0,21 7 0,-15-6 0,31 12-73,-26-11-8,-1 1 0,0 1 0,-1 2 0,27 17 0,-49-29 205,0 0-1,-1 0 1,1 0-1,-1 0 1,1 0-1,-1 1 0,0-1 1,0 0-1,1 1 1,-1-1-1,0 1 0,0-1 1,0 1-1,0 0 1,-1-1-1,1 1 1,0 0-1,-1 0 0,1-1 1,-1 1-1,1 2 1,-2-2 29,1-1 0,-1 1 1,1-1-1,-1 0 0,0 1 0,1-1 1,-1 0-1,0 1 0,0-1 1,0 0-1,0 0 0,0 0 1,0 0-1,0 0 0,-1 0 0,1 0 1,0 0-1,0 0 0,-3 1 1,-7 2 179,0 1 0,0-1 0,0-1 0,0 0 0,-13 1 1,-74 8 591,88-12-769,1 1 1,-1-1-1,1-1 1,0 0-1,-1 0 1,1-1-1,0 0 1,-12-5-1,19 7-126,0-1-1,1 0 0,-1 0 1,0 0-1,1 0 0,-1 0 1,1 0-1,-1 0 1,1 0-1,-1 0 0,1-1 1,0 1-1,0-1 1,0 1-1,0-1 0,0 1 1,0-1-1,0 0 0,0 1 1,0-1-1,1 0 1,-1 0-1,1 1 0,-1-1 1,1 0-1,0 0 0,0 0 1,0 0-1,0-3 1,1 1-419,0 1 1,0-1 0,1 1 0,-1-1 0,1 1-1,-1 0 1,1 0 0,0 0 0,1 0 0,-1 0-1,0 0 1,1 1 0,-1-1 0,5-2 0,17-13-4167</inkml:trace>
  <inkml:trace contextRef="#ctx0" brushRef="#br0" timeOffset="23203.08">830 1448 9330,'0'0'9294,"-10"1"-6875,6-1-2249,0 1 0,-1-1-1,1 1 1,0 0 0,0 0-1,-1 1 1,1-1 0,0 1-1,0 0 1,1 0 0,-1 1 0,0-1-1,1 1 1,-1-1 0,1 1-1,0 0 1,0 0 0,0 1 0,0-1-1,1 1 1,-1-1 0,1 1-1,0 0 1,0 0 0,0 0-1,1 0 1,-3 7 0,2-5-111,1-1 0,-1 1 1,1 0-1,0 0 0,0-1 1,0 1-1,1 0 0,0 0 0,0 0 1,1 0-1,0 0 0,0 0 1,0-1-1,0 1 0,1 0 0,0-1 1,0 1-1,1-1 0,-1 0 1,1 0-1,0 0 0,1 0 0,-1 0 1,1-1-1,0 1 0,0-1 1,1 0-1,-1 0 0,1-1 0,0 1 1,0-1-1,0 0 0,0 0 1,0-1-1,1 0 0,-1 0 0,1 0 1,0 0-1,-1-1 0,1 0 1,0 0-1,0 0 0,0-1 0,0 0 1,9-1-1,-13 0-47,1 1 0,-1 0 0,1-1-1,-1 0 1,1 1 0,-1-1 0,0 0 0,1 0 0,-1-1-1,0 1 1,0 0 0,0-1 0,0 1 0,0-1 0,0 0-1,0 0 1,-1 0 0,1 0 0,0 0 0,-1 0 0,0 0-1,1 0 1,-1 0 0,0-1 0,0 1 0,-1 0 0,1-1-1,0 1 1,-1-1 0,1 1 0,-1-1 0,0 1 0,0-1 0,0 1-1,0-4 1,0 0-7,-1 0-1,0 0 0,0 0 1,0-1-1,0 1 0,-1 0 1,0 0-1,-1 1 0,1-1 1,-1 0-1,0 1 0,-1 0 1,-4-7-1,-2 2-70,-1 1 0,0 0 1,-17-11-1,17 12-526,0 1 0,1-1 0,-19-19 0,31 22-3892,12 2 2498,22 3 795,-30 0 567,11-1 281,0 2 0,-1 0 0,1 1 0,28 7 0,-39-7 736,-1 0 1,1 0-1,0 0 1,-1 1-1,1 0 1,-1 0-1,0 1 1,0-1-1,0 1 1,-1 0-1,1 1 1,-1-1-1,0 1 1,0-1 0,-1 1-1,5 7 1,17 52 3128,-22-53-3189,0 0 0,1 0 0,1 0 1,0-1-1,8 14 0,-37-66-11438,8 24 2535</inkml:trace>
  <inkml:trace contextRef="#ctx0" brushRef="#br0" timeOffset="23619.27">952 1317 11963,'0'0'3816,"71"-9"-8745</inkml:trace>
  <inkml:trace contextRef="#ctx0" brushRef="#br0" timeOffset="24065.87">1185 1120 5153,'0'0'12934,"1"12"-10390,5 17-1630,0 0-1,2 0 1,1 0-1,23 50 1,13 8-218,-18-36 612,-2 0 1,30 91-1,-63-166 1129,0 3-2577,1 0 1,1 0 0,1 0-1,1-1 1,-3-37-1,7 57 14,0 0 0,1 0-1,-1 0 1,0 0 0,1 1 0,-1-1-1,1 0 1,0 1 0,-1-1 0,1 0-1,0 1 1,0-1 0,0 1 0,0-1-1,0 1 1,1-1 0,-1 1-1,0 0 1,1 0 0,-1 0 0,1 0-1,2-2 1,40-12-6133,-8 9-899</inkml:trace>
  <inkml:trace contextRef="#ctx0" brushRef="#br0" timeOffset="24869.07">1891 1373 10322,'0'0'11971,"3"9"-11480,51 144 2354,-43-125-2380,2-2 0,0 1 1,31 42-1,-43-67-456,0 0 1,0-1-1,0 1 1,1-1-1,-1 1 1,0-1-1,1 1 1,-1-1-1,1 0 1,-1 1-1,1-1 1,0 0-1,-1 0 0,1 0 1,0-1-1,0 1 1,0 0-1,0-1 1,0 1-1,0-1 1,0 1-1,0-1 1,0 0-1,0 0 1,2 0-1,-1-1 2,-1 0-1,1-1 1,-1 1-1,1-1 1,-1 1 0,0-1-1,0 0 1,0 1-1,0-1 1,0 0 0,0-1-1,0 1 1,0 0-1,-1 0 1,3-5-1,2-5-58,-1 0-1,0 0 0,0-1 0,-1 0 0,-1 0 0,3-19 0,-4 17-188,-2-1 0,0 0 0,-1 1 0,-4-27 1,4 35 131,-1 1 1,1-1-1,-2 0 1,1 1 0,-1-1-1,0 1 1,0-1-1,-1 1 1,1 0 0,-2 1-1,1-1 1,-8-7-1,13 36-100,5-2 384,1-1 1,0 0 0,2-1-1,1 0 1,0 0-1,1-1 1,1 0-1,1-1 1,0 0-1,1-1 1,1-1-1,20 16 1,-34-29-159,1-1 0,0 0 1,0 1-1,0-1 0,0 0 0,0 0 1,0 0-1,0 0 0,0-1 1,1 1-1,-1 0 0,0-1 0,0 0 1,0 1-1,1-1 0,-1 0 1,0 0-1,1 0 0,3-1 0,-5 0 6,1 0 0,0 0 0,-1 0 0,1 0 0,-1-1 0,1 1 0,-1 0 0,0-1 0,1 1 0,-1-1 0,0 1 0,0-1 0,0 0 0,0 1 0,0-1 0,0 0 0,-1 0 0,2-2 0,1-11 42,0 0 1,-1 0-1,-1 0 0,0-25 1,-1 28-183,0-11 27,0 14-60,-1-1 0,2 0 0,-1 1 1,1-1-1,1 1 0,-1-1 1,5-10-1,-6 19 129,0 1 0,0-1 0,1 1 0,-1-1 0,0 1 0,0-1 0,1 0 1,-1 1-1,0-1 0,1 1 0,-1 0 0,1-1 0,-1 1 0,1-1 0,-1 1 0,1-1 0,-1 1 1,1 0-1,-1 0 0,1-1 0,-1 1 0,1 0 0,-1 0 0,1-1 0,0 1 0,-1 0 0,1 0 1,-1 0-1,1 0 0,0 0 0,0 0 0,17 13-216,9 28 195,-27-40 38,17 35 286,21 63 1,-27-59 3023,-13-53-3364,0 0-1,0 0 1,1 0 0,1 0 0,0 0-1,1 0 1,4-19 0,-4 24-112,1 0 1,0 1-1,1-1 0,-1 0 1,2 1-1,-1 0 1,1 0-1,0 0 0,0 0 1,1 1-1,0 0 1,0 0-1,9-9 1,-12 14 137,0-1-1,-1 1 1,1 0 0,0-1 0,0 1 0,0 0 0,0 0 0,0 0 0,0 1 0,0-1 0,0 0 0,1 1 0,-1 0 0,0-1 0,0 1 0,0 0 0,1 0 0,-1 0 0,0 0 0,0 0 0,1 1 0,-1-1 0,0 1 0,0 0 0,0-1 0,0 1 0,0 0 0,0 0 0,0 0 0,0 0 0,0 1 0,0-1 0,-1 1 0,1-1 0,-1 1 0,3 2 0,6 8 90,0 0-1,-1 1 1,-1 0 0,10 20-1,0-1 57,-11-22-2,0-1 1,1 0-1,0-1 1,0 0-1,1 0 1,0-1 0,0 0-1,1-1 1,0 0-1,14 7 1,-21-12-101,0 1 0,1 0 0,-1-1 0,1 0 0,0 0 0,-1 0 0,1 0 0,0 0 0,-1-1 0,1 0 0,0 0 0,-1 0 0,1 0 0,0 0 0,0-1 0,-1 0 0,1 1 0,0-1 0,-1-1 0,1 1 0,-1 0 0,0-1 0,1 0 0,-1 0 0,0 0 1,0 0-1,0 0 0,0-1 0,0 1 0,-1-1 0,1 0 0,-1 0 0,0 0 0,0 0 0,3-4 0,-3 2-21,0 0 1,0 0-1,0-1 0,-1 1 1,0 0-1,0-1 1,0 1-1,0-1 0,-1 1 1,0-1-1,0 1 1,-1 0-1,0-1 0,1 1 1,-2-1-1,1 1 1,-3-7-1,1 4-73,-1-1-1,0 1 1,0 0-1,0 0 1,-1 1 0,0 0-1,-1-1 1,0 1-1,-11-10 1,16 17 64,1-1 1,-1 0-1,0 0 0,0 1 1,0-1-1,1 0 0,-1 1 0,0-1 1,0 1-1,0-1 0,0 1 1,0-1-1,0 1 0,0 0 1,0-1-1,0 1 0,0 0 1,0 0-1,-1 0 0,1 0 1,0 0-1,0 0 0,0 0 0,0 0 1,0 1-1,-2-1 0,2 1 14,0 1 1,-1-1-1,1 0 0,0 0 0,0 0 0,0 1 0,0-1 0,0 1 0,0-1 0,0 1 0,0-1 0,1 1 0,-1-1 0,0 4 0,-2 8 136,0-1 0,1 1 1,0 17-1,2-28-101,-2 14 59,2 0 0,0-1 0,1 1 1,0 0-1,5 19 0,-5-30-93,1 0-1,0 0 1,0 0 0,0 0-1,1 0 1,0-1 0,0 1-1,0-1 1,0 0 0,1 1-1,-1-2 1,1 1 0,0 0-1,0-1 1,1 0 0,-1 0-1,1 0 1,-1 0 0,8 2-1,3 1-181,1-1 0,-1 0-1,1-1 1,0-1-1,0-1 1,20 1-1,100-5-6945,-128 2 6278,79-8-11238</inkml:trace>
  <inkml:trace contextRef="#ctx0" brushRef="#br0" timeOffset="25536.03">3735 1424 13419,'0'0'6312,"-14"-2"-3854,5 1-2163,-10-2 679,-1 1 0,0 0 0,-38 4 0,52-2-880,0 1 1,0 0-1,0 0 0,0 1 0,0 0 0,1 0 0,-1 0 0,1 1 0,-1-1 0,1 1 0,0 1 0,0-1 0,0 1 1,1 0-1,-1 0 0,1 0 0,0 0 0,0 1 0,-6 8 0,8-9-85,-1 0 0,1 0 1,0 1-1,0-1 0,0 0 0,1 1 0,0-1 1,-1 1-1,2 0 0,-1-1 0,0 1 0,1 0 1,0 0-1,0-1 0,0 1 0,1 0 0,0-1 0,0 1 1,0 0-1,0-1 0,1 1 0,-1-1 0,1 0 1,0 1-1,1-1 0,3 5 0,-2-3-8,1-1-1,0 0 1,1 0-1,-1-1 1,1 0-1,0 0 1,0 0 0,0-1-1,0 1 1,1-1-1,0-1 1,-1 1-1,1-1 1,0-1-1,0 1 1,14 0-1,-10-1-85,1-1-1,-1 0 0,1-1 1,-1 0-1,0-1 0,0 0 0,0 0 1,0-2-1,13-4 0,-20 6 41,-1 1 1,0-1-1,1 0 0,-1 0 0,0 0 0,0 0 1,0 0-1,-1 0 0,1-1 0,0 0 1,-1 1-1,0-1 0,0 0 0,0 0 0,0 0 1,0-1-1,0 1 0,-1 0 0,1-1 0,-1 1 1,0-1-1,0 1 0,-1-1 0,1 1 1,-1-1-1,1 0 0,-1 1 0,0-1 0,-1 0 1,1 1-1,-1-1 0,-1-5 0,1 6 75,0-1-1,-1 0 1,0 1 0,1-1-1,-1 1 1,-1 0-1,1 0 1,0 0 0,-1 0-1,0 0 1,0 0-1,1 0 1,-2 1 0,1 0-1,0-1 1,0 1-1,-1 1 1,1-1 0,-1 0-1,-4-1 1,7 4-21,0-1 0,0 1 0,1 0 0,-1 0 1,0 0-1,1-1 0,-1 1 0,1 0 0,-1 0 0,1 0 1,0 0-1,-1 0 0,1 0 0,0 0 0,0 0 0,-1 0 1,1 0-1,0 0 0,0 0 0,0 0 0,0 0 0,0 0 1,1 0-1,-1 0 0,0 0 0,1 1 0,-1 3 20,4 48 366,3-1 1,2 0-1,2-1 1,28 80-1,-5-15 143,-21-65-125,-16-108-5543,3 38 1569,0-13-4931</inkml:trace>
  <inkml:trace contextRef="#ctx0" brushRef="#br0" timeOffset="26002.05">3895 1418 14107,'0'0'4009,"-1"10"-1733,-1 9-1461,2 1 0,0-1-1,1 0 1,1 1-1,0-1 1,8 24 0,-9-38-742,0 0 0,1 0 0,0 0 0,0 0 0,0-1 0,1 1-1,-1-1 1,1 1 0,0-1 0,1 0 0,-1 0 0,1 0 0,-1-1 0,1 1 0,0-1 0,0 0 0,1 0 0,-1 0 0,1-1 0,-1 0 0,1 1 0,0-2 0,0 1 0,0 0 0,0-1 0,0 0 0,0 0 0,0-1 0,1 1 0,8-2 0,-13 1-28,0 0 0,0 0 1,0 0-1,0 0 0,-1-1 0,1 1 1,0 0-1,0-1 0,0 1 1,0-1-1,-1 1 0,1 0 1,0-1-1,0 0 0,-1 1 0,1-1 1,0 1-1,-1-1 0,1 0 1,-1 0-1,1 1 0,-1-1 0,1 0 1,-1 0-1,1-1 0,4-29 744,-12-31-371,5 51-514,-8-57-478,12 24-3237,-2 44 3560,0 0-1,0-1 1,1 1-1,-1 0 0,0-1 1,0 1-1,0 0 1,0-1-1,1 1 0,-1 0 1,0-1-1,0 1 1,1-1-504,0 1 503,-1 0 1,0 0-1,1-1 0,-1 1 1,0 0-1,1 0 1,-1 0-1,0 0 0,1 0 1,-1-1-1,1 1 1,-1 0-1,0 0 0,1 0 1,-1 0-1,1 0 1,-1 0-1,0 0 0,1 1 1,1-1-797,8 0-5225</inkml:trace>
  <inkml:trace contextRef="#ctx0" brushRef="#br0" timeOffset="26775.92">4322 1439 9458,'0'0'10966,"-10"-6"-9288,-33-16-508,42 21-1118,0 1 1,-1 0-1,1-1 1,0 1 0,-1 0-1,1-1 1,-1 1-1,1 0 1,0 0-1,-1 0 1,1 0 0,-1 0-1,1 1 1,0-1-1,-1 0 1,1 1-1,0-1 1,-1 1 0,1-1-1,0 1 1,-1-1-1,1 1 1,0 0-1,0 0 1,0 0 0,0 0-1,0 0 1,0 0-1,0 0 1,0 0 0,0 0-1,0 2 1,-20 39 748,20-37-654,-7 16 285,2 1 0,-6 35 1,10-52-399,1 0 1,1 1 0,-1-1 0,1 0 0,0 1 0,0-1 0,0 1 0,1-1 0,0 1-1,0-1 1,0 0 0,1 0 0,0 0 0,0 1 0,0-2 0,5 9 0,-6-12-32,0 1 1,1-1-1,-1 1 1,0-1-1,1 1 1,-1-1-1,1 0 1,0 1 0,-1-1-1,1 0 1,0 0-1,0-1 1,0 1-1,-1 0 1,1 0-1,0-1 1,0 1-1,0-1 1,0 0 0,0 0-1,0 1 1,0-1-1,0-1 1,3 1-1,-2-1 8,0 0 0,-1-1-1,1 1 1,-1-1-1,1 1 1,-1-1 0,1 0-1,-1 0 1,0 0-1,0 0 1,0 0 0,0 0-1,0-1 1,2-4 0,1-1-32,0-1 1,-1 1 0,0-1 0,-1-1-1,1 1 1,-2 0 0,0-1-1,0 0 1,1-10 0,-3 4-85,1 11 62,0 0 0,-1 0 0,1 0 1,-1 0-1,-1 0 0,1-1 0,-1 1 1,1 0-1,-2 0 0,1 1 0,0-1 0,-1 0 1,-4-8-1,7 45-431,1-19 524,2 0 0,-1 0-1,2 0 1,0 0 0,0 0-1,9 12 1,-11-19-33,0-1 1,1 0-1,-1 0 1,1-1-1,1 1 0,-1-1 1,7 5-1,-9-7-5,0-1-1,0 1 1,1-1 0,-1 0-1,0 0 1,1 0-1,-1 0 1,1 0-1,-1-1 1,1 1-1,0-1 1,-1 0-1,1 1 1,-1-1 0,1 0-1,0-1 1,3 0-1,-3 0-4,-1 0 0,1 0 0,-1 0 0,1-1-1,-1 0 1,0 1 0,0-1 0,0 0 0,0 0 0,0 0 0,0 0-1,0 0 1,-1 0 0,1-1 0,-1 1 0,0 0 0,1-1-1,-1 1 1,0-1 0,-1 0 0,1 1 0,0-1 0,-1 0 0,1-4-1,2-10 40,-2-1 0,0-27-1,-1 38-42,6-31-200,-6 37 194,0 1-1,0 0 1,0 0-1,0 0 1,0-1 0,0 1-1,1 0 1,-1 0 0,0 0-1,0 0 1,0-1 0,0 1-1,1 0 1,-1 0 0,0 0-1,0 0 1,0 0 0,1-1-1,-1 1 1,0 0 0,0 0-1,0 0 1,1 0 0,-1 0-1,0 0 1,0 0 0,1 0-1,-1 0 1,0 0 0,0 0-1,0 0 1,1 0-1,-1 0 1,0 0 0,0 0-1,1 0 1,-1 0 0,0 1-1,0-1 1,0 0 0,1 0-1,12 19-70,1 14 210,13 44-1,-21-54 2506,-7-52-2486,0 18-321,1 0 0,0 0 0,0 1 0,1-1 0,0 0 0,1 0 0,0 1 0,0-1 0,2 1 0,4-12 0,-8 21 147,1 0 0,-1 0 0,0 1 0,1-1 0,-1 0 0,1 1-1,-1-1 1,1 0 0,-1 1 0,1-1 0,0 1 0,-1-1 0,1 1-1,0-1 1,-1 1 0,1 0 0,0-1 0,0 1 0,-1 0-1,1-1 1,0 1 0,0 0 0,0 0 0,-1 0 0,1 0 0,0 0-1,0 0 1,0 0 0,-1 0 0,3 0 0,-1 1 4,0 0 0,0 0 0,1 0 0,-1 1-1,0-1 1,0 0 0,0 1 0,0 0 0,-1-1 0,3 4 0,31 45 129,-22-26-28,-6-9-16,1-1 1,1 0-1,11 14 1,-20-27-261,1-1-1,0 1 1,0 0-1,1 0 1,-1 0-1,0 0 1,0-1-1,0 1 1,0 0-1,1-1 1,-1 1-1,0-1 1,0 0-1,1 1 1,-1-1-1,0 0 1,1 0-1,-1 0 1,1 0-1,-1 0 1,0 0-1,1 0 1,-1 0-1,2-1 1,5-1-5690</inkml:trace>
  <inkml:trace contextRef="#ctx0" brushRef="#br0" timeOffset="27134.75">4791 1448 12635,'0'0'8834,"22"59"-6786,-16-40-848,1-1-304,-1-1-367,0-3-289,-1-4-192,-1-3-48,-2-4-825,-2-13-5864,0-2-2577</inkml:trace>
  <inkml:trace contextRef="#ctx0" brushRef="#br0" timeOffset="27135.75">4709 1243 9194,'0'0'2569</inkml:trace>
  <inkml:trace contextRef="#ctx0" brushRef="#br0" timeOffset="27643.96">4940 1152 9898,'0'0'5261,"6"12"-2980,11 24-646,-2 2 0,-2 0 0,15 67 0,-19-60-745,23 145 1492,-31-215-6930,-1 10-1584</inkml:trace>
  <inkml:trace contextRef="#ctx0" brushRef="#br0" timeOffset="30032.6">4629 1108 9010,'0'0'11373,"2"7"-9990,25 71 1422,22 106 0,-20-68-2224,-2-4 766,-29-137-5674,1-4-6140,-3 14-1362</inkml:trace>
  <inkml:trace contextRef="#ctx0" brushRef="#br0" timeOffset="30388.36">4610 1333 11018,'0'0'7538,"80"-23"-6330,-49 19-264,4 0-575,0 2-273,0 1-96,2 1-1313,-10 1-3176,-10 4-2512</inkml:trace>
  <inkml:trace contextRef="#ctx0" brushRef="#br0" timeOffset="31226.56">5138 1090 9938,'0'0'4474,"2"12"-2181,22 159 3605,34 101-3832,-59-276-2273,0-5-1057,0 0 0,-1 0 0,0 0-1,-5-12 1,-8-7-4746</inkml:trace>
  <inkml:trace contextRef="#ctx0" brushRef="#br0" timeOffset="31655.34">5076 1272 10722,'0'0'4561,"58"0"-2000,-25 0-417,5 0-1015,2 0-641,3 0-488,11 2-200,-10 4-2329,-9 1-3064</inkml:trace>
  <inkml:trace contextRef="#ctx0" brushRef="#br0" timeOffset="32069.46">5430 1455 13259,'0'0'11745,"12"-5"-11080,-6 2-574,61-28 155,-65 30-240,1 0 0,-1 0 1,1 0-1,-1-1 0,0 1 1,0-1-1,0 1 0,0-1 0,0 0 1,0 0-1,0 0 0,-1 0 0,1 0 1,-1 0-1,1 0 0,-1-1 0,0 1 1,0-1-1,0 1 0,0-1 0,0 1 1,-1-1-1,1 1 0,-1-1 0,0 1 1,1-4-1,-2 4 0,0 1-1,-1-1 1,1 1 0,0 0 0,0-1 0,-1 1-1,1 0 1,0 0 0,-1 0 0,1 0-1,-1 0 1,0 1 0,1-1 0,-1 0-1,1 1 1,-1-1 0,0 1 0,0 0-1,1-1 1,-1 1 0,0 0 0,0 0-1,1 0 1,-1 0 0,-3 1 0,0-1 51,1 0 0,-1 1 0,1-1 0,-1 1 0,1 0 0,0 0 0,-1 0 0,1 1 0,-6 2 0,6 0 31,0 0-1,1-1 0,-1 2 1,1-1-1,0 0 1,0 0-1,0 1 1,1 0-1,0 0 0,-1-1 1,2 1-1,-1 0 1,0 1-1,1-1 1,0 0-1,1 0 0,-1 1 1,1-1-1,0 0 1,0 1-1,0-1 1,2 6-1,-1-4-36,0 0-1,0-1 1,1 1-1,0 0 1,0-1 0,0 1-1,1-1 1,0 0 0,1 0-1,-1 0 1,1 0-1,0-1 1,0 1 0,1-1-1,0 0 1,8 6-1,-6-6-77,0-1 0,0-1 0,1 1 0,-1-1 0,1 0 0,0-1 0,0 0 0,0 0 0,0-1 0,0 0 0,1 0 0,-1-1 0,0 0 0,0-1 0,1 0 0,13-3 0,-13 2-651,-1 0 0,0-1 0,0 0-1,0 0 1,-1-1 0,1 0 0,-1-1-1,0 1 1,12-12 0,5-10-6268</inkml:trace>
  <inkml:trace contextRef="#ctx0" brushRef="#br0" timeOffset="32070.5">5582 1025 14723,'0'0'1817,"-12"53"-3362,10-42-4488</inkml:trace>
  <inkml:trace contextRef="#ctx0" brushRef="#br0" timeOffset="33051.61">6276 1430 4585,'0'0'10960,"-11"-5"-9027,2 1-1564,0 0-1,0 1 1,0 0-1,-1 0 1,1 1-1,-12-1 0,17 3-251,0 0 0,-1 0 0,1 0 0,0 1 0,-1-1-1,1 1 1,0 0 0,-1 1 0,1-1 0,0 1 0,0 0-1,0-1 1,1 2 0,-1-1 0,0 0 0,1 1 0,-1 0-1,1 0 1,-4 4 0,1 0-2,1 0 0,0 0 0,0 1 0,1-1-1,0 1 1,0 0 0,1 0 0,0 0 0,0 1 0,1-1 0,0 1-1,0-1 1,0 12 0,2-16-90,0-1-1,0 1 1,0-1-1,0 0 0,1 1 1,-1-1-1,1 0 1,0 1-1,0-1 1,0 0-1,1 0 1,-1 0-1,1 0 1,-1 0-1,1 0 1,0 0-1,0 0 1,0-1-1,1 1 1,-1-1-1,1 0 1,-1 0-1,1 0 1,0 0-1,0 0 1,0 0-1,0-1 1,0 1-1,0-1 1,0 0-1,0 0 1,1 0-1,-1 0 1,0-1-1,1 1 0,4-1 1,-2 1-24,0-1 1,1 1-1,-1-1 1,0-1-1,0 0 0,0 1 1,1-2-1,-1 1 1,0-1-1,-1 0 0,1 0 1,0 0-1,0-1 1,-1 0-1,0 0 0,1-1 1,-1 1-1,-1-1 1,1 0-1,0-1 0,-1 1 1,0-1-1,0 0 1,0 0-1,-1 0 0,0 0 1,0 0-1,0-1 1,0 0-1,-1 0 0,0 1 1,2-9-1,0-4-107,0 0 0,-1-1 1,-1 1-1,-1 0 0,0-1 0,-2 1 0,0-1 0,-1 1 1,-7-33-1,2 25-80,-1 0 1,-2 0-1,0 1 1,-2 0-1,0 1 1,-2 0-1,-24-33 0,38 57 200,0 0 0,0 0-1,-1-1 1,1 1-1,0 0 1,0 0 0,0 0-1,0-1 1,0 1-1,0 0 1,-1 0 0,1 0-1,0-1 1,0 1-1,0 0 1,-1 0 0,1 0-1,0 0 1,0-1-1,0 1 1,-1 0-1,1 0 1,0 0 0,0 0-1,-1 0 1,1 0-1,0 0 1,0 0 0,-1 0-1,1 0 1,0 0-1,0 0 1,-1 0 0,1 0-1,0 0 1,0 0-1,-1 0 1,1 0 0,0 0-1,0 0 1,-1 0-1,1 0 1,0 0-1,0 1 1,0-1 0,-1 0-1,1 0 1,-3 16 197,6 25 62,5 1 277,2 0-1,1-1 1,3 0 0,1-1 0,2-1 0,40 69 0,-49-96-441,1 0 0,0-1 0,0 0 0,1 0 0,1-1 0,-1-1 1,2 0-1,-1 0 0,1-1 0,1 0 0,15 6 0,-23-11-106,1-1 0,-1 1 0,1-1-1,0-1 1,0 1 0,0-1 0,0 0-1,0 0 1,0-1 0,0 1 0,0-1-1,0-1 1,0 1 0,0-1 0,0 0-1,0-1 1,-1 1 0,1-1 0,0 0-1,-1-1 1,1 1 0,-1-1 0,0 0-1,1 0 1,-2-1 0,1 0 0,0 0-1,5-6 1,-3 1-89,0 0-1,-1-1 1,-1 1 0,0-1-1,0 0 1,-1-1 0,0 1-1,0-1 1,3-21-1,-6 27 3,-1-1 0,1 0 0,-1 0 0,0 1 0,0-1-1,-1 0 1,0 0 0,0 1 0,-3-9 0,3 11 39,0 0 1,0 1-1,-1-1 1,1 0 0,-1 1-1,0-1 1,0 1-1,1 0 1,-2 0-1,1-1 1,0 1-1,0 0 1,-1 1 0,1-1-1,-1 0 1,0 1-1,1 0 1,-6-2-1,7 2 49,-1 0-1,1 1 0,-1-1 0,1 1 1,-1-1-1,0 1 0,1 0 1,-1-1-1,0 1 0,1 0 0,-1 0 1,0 0-1,1 1 0,-1-1 1,0 0-1,1 1 0,-1-1 1,1 1-1,-1-1 0,1 1 0,-1 0 1,1-1-1,-1 1 0,1 0 1,-3 2-1,2 0 32,0-1 0,0 1 0,1 0 0,-1 0 1,1 0-1,0 0 0,-1 0 0,1 0 0,0 0 0,1 0 0,-1 0 0,0 5 0,0 4 147,1 0 0,0 0 0,0 0 0,1 1 0,1-1-1,4 16 1,-4-22-162,0 0 1,0 0-1,1-1 0,0 1 0,0 0 0,0-1 0,1 0 0,0 0 0,0 0 0,0 0 1,0-1-1,1 1 0,0-1 0,0 0 0,0 0 0,0-1 0,1 0 0,-1 0 0,11 4 1,-7-4-497,1 0 1,0 0-1,0-1 1,17 1-1,43-4-6472,-32-7-866</inkml:trace>
</inkml:ink>
</file>

<file path=word/ink/ink2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19:17.0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101 18 17772,'0'0'1850,"-1"10"-346,-4 17-168,-1-1 0,-1 1 0,-1-2 0,-13 28 1,11-29-1058,1 0 1,0 0 0,2 0 0,1 1-1,1 1 1,-2 34 0,7-57-279,0-1 0,0 1 0,0-1 0,1 1 0,-1-1 0,1 1 1,-1-1-1,1 0 0,0 1 0,0-1 0,0 0 0,0 1 0,0-1 0,1 0 0,-1 0 0,1 0 0,-1 0 0,1 0 1,0-1-1,-1 1 0,4 1 0,-1 0-9,0-1 1,0 0 0,0 0-1,1-1 1,-1 1 0,1-1-1,-1 0 1,1 0-1,-1-1 1,9 1 0,5-1-392,0-1-1,-1-1 1,1-1 0,-1 0 0,22-8-1,33-14-3364,-25 7-1545,-7 0-3200</inkml:trace>
  <inkml:trace contextRef="#ctx0" brushRef="#br0" timeOffset="382.69">317 107 14715,'0'0'2887,"-5"13"-814,-10 38 672,2 0 0,-11 96 1,11 32-499,9-142-1988,2-29-400,1 1-1,0 0 0,1 0 0,0 0 1,0 0-1,2 10 0,12-17-6403,0-2-820</inkml:trace>
  <inkml:trace contextRef="#ctx0" brushRef="#br0" timeOffset="952.3">721 0 12995,'0'0'1483,"0"10"44,0 28 914,8 51 0,28 110 435,-21-132-922,-2 0 1,4 108-1,-19-248-1487,0 40-859,1 0 0,2 0 0,8-48 0,-9 77 254,1 0 1,0-1-1,0 1 1,0 0-1,0 1 1,1-1-1,0 0 1,0 0-1,0 1 1,0-1-1,0 1 1,1-1-1,0 1 1,-1 0-1,1 0 1,0 0-1,0 1 1,1-1-1,-1 1 1,1-1-1,-1 1 1,7-2-1,-6 3 98,0 0-1,0 1 1,0-1-1,0 1 1,0 0-1,0 0 1,0 1 0,0-1-1,0 1 1,0 0-1,0 0 1,0 1-1,0-1 1,0 1-1,-1-1 1,1 1 0,-1 0-1,1 1 1,-1-1-1,0 0 1,0 1-1,5 5 1,4 4 36,1 1-1,-2 1 1,0 0 0,0 0-1,8 17 1,-15-25 9,-1 0 0,0 1 1,0-1-1,0 1 0,-1 0 0,0 0 0,-1 0 1,1 0-1,-1 0 0,0 0 0,-1 0 0,0 0 1,0 0-1,0 0 0,-3 11 0,1-13 63,0-1 0,0 0-1,-1 0 1,1 0 0,-1-1 0,0 1-1,0-1 1,0 1 0,-1-1 0,1 0-1,-1 0 1,0 0 0,0-1-1,0 0 1,0 1 0,0-1 0,0 0-1,0-1 1,-9 3 0,4-1 39,0-1-1,0 0 1,0-1 0,-1 1-1,1-2 1,0 1 0,0-1 0,-1-1-1,-9-1 1,17 2-188,0-1 1,1 1-1,-1-1 0,0 1 1,1-1-1,-1 0 0,1 0 1,-1 1-1,1-1 0,0 0 0,-1 0 1,1 0-1,0-1 0,-1 1 1,1 0-1,0 0 0,0-1 1,0 1-1,0-1 0,0 1 0,1-1 1,-1 1-1,0-1 0,1 1 1,-1-1-1,1 0 0,-1-2 1,1 2-428,0-1 0,0 1 1,0-1-1,0 1 0,0 0 1,1-1-1,-1 1 0,1-1 1,0 1-1,-1 0 0,1-1 1,0 1-1,1 0 0,-1 0 1,0 0-1,0 0 0,1 0 1,2-2-1,14-12-5616</inkml:trace>
  <inkml:trace contextRef="#ctx0" brushRef="#br0" timeOffset="1640.21">1326 381 8546,'0'0'12418,"-12"-6"-10250,-39-15-644,49 21-1438,-1-1 0,0 1 1,1 0-1,-1 0 0,0 0 0,1 1 1,-1-1-1,0 0 0,1 1 0,-1 0 1,1-1-1,-1 1 0,1 0 0,-1 1 1,1-1-1,0 0 0,-1 1 0,1-1 1,0 1-1,0-1 0,0 1 0,-3 4 0,-1 1 107,0 0-1,1 0 1,0 1-1,-7 12 1,8-11-123,1 1 1,0-1-1,0 1 1,1-1-1,0 1 1,1 0-1,0 0 1,1 0-1,0 0 1,2 18 0,-2-24-71,1-1 1,0 1 0,0 0 0,0-1 0,0 0 0,0 1 0,1-1-1,0 0 1,-1 1 0,1-1 0,1 0 0,-1 0 0,0-1 0,3 4-1,-2-4-3,-1-1-1,0 0 1,1 1-1,-1-1 1,1 0-1,0 0 0,-1 0 1,1-1-1,0 1 1,-1-1-1,1 1 0,0-1 1,0 0-1,-1 0 1,1 0-1,0 0 0,0-1 1,-1 1-1,1-1 1,0 0-1,2-1 0,0 0-1,0 0 0,-1-1-1,0 1 1,1-1-1,-1-1 1,0 1 0,0 0-1,-1-1 1,1 0-1,-1 0 1,0 0 0,0 0-1,0-1 1,-1 1-1,1-1 1,-1 1 0,3-9-1,1-5-155,0 0 1,-1 0-1,4-28 0,-7 34 76,6-26-186,-7 38 268,-1 0-1,0-1 1,0 1 0,0 0-1,1 0 1,-1-1-1,0 1 1,0 0 0,1 0-1,-1-1 1,0 1-1,0 0 1,1 0 0,-1 0-1,0-1 1,1 1-1,-1 0 1,0 0 0,1 0-1,-1 0 1,0 0 0,1 0-1,-1 0 1,0 0-1,1 0 1,-1 0 0,1 0-1,-1 0 1,0 0-1,1 0 1,-1 0 0,1 0-1,16 16-75,-7-1 192,0 0 0,-1 0 0,0 0 0,-1 1 0,-1 1-1,-1-1 1,0 1 0,-2 0 0,5 23 0,-17-70 2558,-4-26-2738,12 41-20,0 1-1,2 0 0,-1 0 1,1 0-1,8-25 1,-9 35 42,1 0-1,-1 1 1,1-1 0,0 0 0,0 1 0,1-1 0,-1 1 0,0 0 0,1 0 0,0 0-1,3-3 1,-4 4 31,0 1-1,0 0 1,0 0-1,1 0 0,-1 0 1,0 0-1,0 0 0,0 1 1,1-1-1,-1 1 1,0 0-1,1 0 0,-1-1 1,0 1-1,1 1 1,-1-1-1,0 0 0,1 1 1,-1-1-1,0 1 1,3 0-1,0 2 13,-1-1-1,1 1 1,0-1-1,-1 1 1,0 0 0,0 1-1,0-1 1,0 1-1,-1 0 1,7 8 0,31 51 96,-29-44-18,-2-4-93,-6-11-51,-1 2 0,1-1 0,-1 0 1,0 1-1,0 0 0,0-1 0,-1 1 1,0 0-1,2 9 0</inkml:trace>
  <inkml:trace contextRef="#ctx0" brushRef="#br0" timeOffset="2890.37">1769 112 6689,'0'0'8246,"2"11"-6320,39 153 2264,-27-118-3039,-2 1 0,-2-1 0,-1 2 0,1 57 0,-22-166 310,12 56-1479,0-14-391,0 0 0,1 0 0,1 0-1,5-24 1,-6 39 304,0 1-1,0-1 0,0 1 1,1-1-1,-1 1 0,1 0 1,0 0-1,0 0 0,0 0 1,0 0-1,1 0 0,-1 0 1,4-2-1,-4 4 55,0 0 0,0 0 0,0 0 0,1 0 0,-1 0 0,0 0 0,1 1 0,-1-1 0,1 1 0,-1 0 0,1-1 0,-1 1 0,0 0 0,1 1 0,-1-1 0,1 0 0,-1 1 0,1-1 0,-1 1 0,0 0 0,5 2 0,-2 0 41,1 0 0,-1 0 0,1 1 0,-1 0 0,0 0 0,-1 0 0,1 1 0,-1 0 0,0 0 0,0 0 0,0 0 0,-1 0 0,6 11 0,-5-8 70,0 1 0,0 0 1,-1 0-1,0 1 1,0-1-1,-1 1 0,-1-1 1,2 15-1,-4-21 32,1 1 0,-1-1 0,0 0 1,0 1-1,-1-1 0,1 0 0,-1 0 0,1 1 0,-1-1 0,0-1 0,0 1 1,0 0-1,-1 0 0,1-1 0,-1 1 0,1-1 0,-1 0 0,0 0 0,0 0 0,0 0 1,0 0-1,0-1 0,0 1 0,0-1 0,-1 0 0,1 0 0,-7 1 0,1 1-13,0-1-1,0 0 0,0-1 0,-1 0 0,1 0 0,0-1 0,0-1 1,-1 1-1,-16-4 0,24 3-198,0 0 0,0 0 0,0 0 0,0 0 0,0 0 0,0-1 1,0 1-1,0-1 0,1 1 0,-1-1 0,0 0 0,1 1 0,-2-4 0,2 5-123,1-1 0,-1 0 0,1 1 1,0-1-1,-1 0 0,1 0 0,0 1 0,-1-1 0,1 0 0,0 0 0,0 0 0,0 1 0,0-1 0,-1 0 0,1 0 0,0 0 0,1 1 1,-1-1-1,0 0 0,0 0 0,0 0 0,0 1 0,1-1 0,-1 0 0,0 0 0,1 1 0,-1-1 0,0 0 0,1 0 0,-1 1 0,1-1 1,-1 1-1,1-1 0,0 0 0,-1 1 0,1-1 0,0 1 0,-1-1 0,2 1 0,12-7-4965</inkml:trace>
  <inkml:trace contextRef="#ctx0" brushRef="#br0" timeOffset="3310.16">2222 402 9778,'0'0'7247,"-10"-4"-4634,-35-9-765,43 13-1746,0 0 1,0 0-1,0 0 1,0 0-1,0 0 0,0 0 1,0 0-1,0 0 0,0 1 1,0-1-1,0 1 1,0 0-1,1-1 0,-1 1 1,0 0-1,0 0 1,0 0-1,1 0 0,-1 1 1,1-1-1,-1 0 1,1 1-1,-1-1 0,1 1 1,0-1-1,0 1 1,0 0-1,0-1 0,0 1 1,0 0-1,0 0 1,0 0-1,0 2 0,-2 4 151,1 0-1,0 1 0,0-1 0,1 0 0,0 17 0,1-21-205,0 1 0,1-1 0,-1 1 0,1-1 0,0 0 0,1 1-1,-1-1 1,1 0 0,0 0 0,0 0 0,0 0 0,0-1 0,1 1 0,-1 0-1,1-1 1,0 0 0,0 1 0,1-1 0,-1-1 0,0 1 0,1 0 0,0-1 0,0 0-1,-1 0 1,1 0 0,1 0 0,-1 0 0,0-1 0,0 0 0,1 0 0,4 1-1,-2-1-30,-1 0 0,1 0 0,-1-1 0,1 0 0,-1 0 0,0 0 1,1-1-1,-1 0 0,1 0 0,-1-1 0,0 0 0,0 0 0,0 0 0,0-1 0,0 1 0,0-2 0,-1 1 0,1-1 0,-1 1 0,0-1 0,6-6 0,-9 7-19,0 1-1,0 0 1,-1 0 0,1-1 0,0 1 0,-1-1-1,0 0 1,1 1 0,-1-1 0,0 0 0,-1 0-1,1 0 1,0 1 0,-1-1 0,1 0 0,-1 0-1,0 0 1,0 0 0,0 0 0,-1 0 0,1 0 0,-2-4-1,1 3 7,-2-1 1,1 1-1,0-1 0,-1 1 0,0 0 0,0 0 0,0 0 0,-1 0 0,1 1 0,-1-1 0,0 1 1,-5-3-1,-1-2-613,-1 1 0,-1 1 0,1 0 0,-1 1 0,0 0-1,-1 0 1,1 1 0,-1 1 0,-17-2 0,24 4-3725</inkml:trace>
  <inkml:trace contextRef="#ctx0" brushRef="#br0" timeOffset="3738.5">2393 376 9754,'0'0'5721,"3"10"-3583,8 26 168,3 0 0,18 35 0,-30-65 1543,-9-17-2997,-9-28-1067,15 29-2,1 0 1,0 0-1,0 0 1,1 0-1,0 0 1,1 0-1,0 1 1,6-19-1,-7 25 127,0 0 0,0 0 1,0 0-1,1 0 0,-1 0 0,1 1 0,0-1 0,0 1 0,-1-1 0,2 1 0,-1 0 0,0 0 0,0 0 1,1 0-1,-1 0 0,1 0 0,-1 0 0,1 1 0,0 0 0,0-1 0,0 1 0,0 0 0,0 0 0,0 1 0,0-1 1,0 1-1,0-1 0,0 1 0,0 0 0,0 0 0,0 0 0,6 2 0,-5-1 97,0 1 1,0 0-1,0 0 0,0 0 0,-1 0 0,1 0 1,-1 1-1,1 0 0,-1 0 0,0 0 0,0 0 1,0 0-1,0 1 0,0-1 0,3 8 0,31 64 835,-34-68-729,23 76 1431,-22-92-6082,-1 0-3084</inkml:trace>
  <inkml:trace contextRef="#ctx0" brushRef="#br0" timeOffset="6428.22">2702 398 3145,'0'0'8547,"8"5"-7332,3 0-808,23 18 1486,-29-5 2847,-6 21-2257,0-28-1908,0 9 118,-1 31 4,1-49-642,1 1 0,0-1 0,1 1 0,-1-1 0,0 1 0,1-1 0,-1 1-1,1-1 1,0 0 0,0 1 0,0-1 0,0 0 0,0 0 0,3 4 0,-4-6 169,-2-57 1495,1 37-2171,0-1-1,1 0 0,1 1 0,6-35 1,-7 52 375,1 1 1,0-1-1,-1 1 1,1-1-1,0 0 1,1 1-1,-1 0 1,0-1-1,1 1 1,-1 0 0,1-1-1,0 1 1,0 0-1,0 0 1,0 1-1,0-1 1,0 0-1,0 1 1,0-1-1,1 1 1,-1 0-1,1-1 1,-1 1-1,1 0 1,-1 1 0,1-1-1,0 0 1,-1 1-1,1 0 1,0-1-1,0 1 1,-1 0-1,1 0 1,0 1-1,-1-1 1,1 0-1,5 2 1,-1 0 92,0 1 1,0-1-1,0 1 1,0 0-1,0 1 1,-1 0-1,1 0 1,-1 0-1,0 1 1,-1 0-1,1 0 1,8 10-1,-7-6 378,-1 1-1,0-1 0,0 1 0,-1 0 1,0 1-1,-1 0 0,0-1 0,-1 1 0,0 1 1,-1-1-1,0 0 0,-1 0 0,1 13 1,14-48-11518,-9 11 2969</inkml:trace>
  <inkml:trace contextRef="#ctx0" brushRef="#br0" timeOffset="7054.83">3085 466 9946,'0'0'11249,"6"3"-10597,-2-2-548,0 1 0,0-1 0,1 1 0,-1-1 0,0 0-1,1-1 1,-1 1 0,1-1 0,-1 0 0,1 0-1,-1 0 1,0-1 0,1 0 0,-1 0 0,7-2 0,-8 2-88,0 0 0,-1 0 1,1 0-1,0 0 0,-1-1 0,1 1 1,-1-1-1,0 0 0,1 0 1,-1 0-1,0 0 0,0 0 1,0-1-1,0 1 0,-1 0 0,1-1 1,-1 1-1,1-1 0,-1 0 1,0 1-1,0-1 0,0 0 1,0 0-1,0 0 0,-1 0 1,0 0-1,1-3 0,-1 4 10,0 1 1,0-1-1,1 1 1,-1-1-1,0 0 0,-1 1 1,1-1-1,0 1 0,0-1 1,-1 1-1,1-1 0,-1 1 1,1-1-1,-1 1 0,1-1 1,-1 1-1,0 0 1,0-1-1,0 1 0,0 0 1,0 0-1,0-1 0,0 1 1,0 0-1,-1 0 0,1 0 1,0 1-1,0-1 0,-1 0 1,1 0-1,-1 1 1,1-1-1,-1 1 0,1-1 1,-1 1-1,1-1 0,-3 1 1,1 0 20,1 0 0,-1 1 0,1-1 0,-1 1 0,1-1 0,-1 1 0,1 0 0,0 0 0,-1 0 0,1 0 0,0 0 0,0 1 1,-1-1-1,1 1 0,0-1 0,1 1 0,-1 0 0,0 0 0,0-1 0,1 1 0,-1 1 0,1-1 0,-2 2 0,1 2 46,-1-1 1,0 0-1,1 1 0,0 0 1,1 0-1,-1-1 0,1 1 0,0 0 1,1 0-1,-1 0 0,1 0 0,0 0 1,1 0-1,0 0 0,-1 0 0,5 11 1,-4-13-55,1 0 0,0 0 1,0-1-1,0 1 0,0-1 1,1 0-1,-1 1 0,1-1 1,0 0-1,0-1 0,0 1 1,1 0-1,-1-1 1,0 0-1,1 0 0,0 0 1,-1 0-1,1 0 0,0-1 1,0 0-1,0 0 0,0 0 1,0 0-1,0 0 0,5-1 1,-3 1-23,0-1 0,0 1 0,0-2 0,0 1 0,0-1 0,0 1 0,0-2 0,-1 1 0,1-1 0,0 1 0,-1-2 0,1 1 0,-1-1 0,0 1 0,8-6 0,-10 4-14,1 1 0,-1-1 1,1 0-1,-1 1 1,0-1-1,-1-1 1,1 1-1,-1 0 0,0-1 1,0 1-1,0-1 1,0 1-1,-1-1 0,0 0 1,0 0-1,0 0 1,-1 0-1,0 0 0,0-5 1,-3-22-6,2 26-26,0-1 0,1 0 0,-1 1-1,1-1 1,1 0 0,0-7 0,2 14 3,-1-1 1,1 1-1,-1 0 0,1 0 1,-1 0-1,1 0 0,-1 0 0,1 0 1,-1 0-1,1 1 0,-1 0 0,5 1 1,11 5 24,-1 0 0,0 1 0,17 12 0,-27-17 13,-1 1 0,0 0-1,0 1 1,0 0 0,-1 0 0,1 0 0,-1 0 0,-1 1-1,1 0 1,7 12 0,-12-16 6,1 0-1,0 0 0,0 0 1,-1 0-1,1 0 1,-1 1-1,0-1 1,0 0-1,0 0 1,0 0-1,0 1 0,0-1 1,0 0-1,-1 0 1,1 0-1,-1 0 1,1 0-1,-1 0 1,0 0-1,0 0 0,0 0 1,0 0-1,0 0 1,-1 0-1,1 0 1,0-1-1,-1 1 1,0-1-1,1 1 1,-1-1-1,0 1 0,1-1 1,-1 0-1,-3 2 1,-35 11-1694,1-13-5712,21-5-2205</inkml:trace>
</inkml:ink>
</file>

<file path=word/ink/ink2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18:55.5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0 554 6689,'0'0'13685,"10"-11"-12616,37-42-392,88-113 165,-119 143-817,-1 0 1,-1-1-1,-2 0 1,0-1 0,-2-1-1,8-27 1,1-21 1342,-18 100-1337,15 221 2216,-11-202-1747,3 0 1,1-1-1,23 65 1,-30-159-2014,-4 17-2665,-3-1-3237</inkml:trace>
  <inkml:trace contextRef="#ctx0" brushRef="#br0" timeOffset="517.71">512 90 12379,'0'0'3467,"14"-6"-1334,0 0-1573,1 1 1,1 0 0,-1 1 0,1 1 0,30-3-1,-41 6-468,0-1 0,1 1-1,-1 0 1,1 0-1,-1 1 1,1-1-1,-1 1 1,0 0-1,0 1 1,1-1-1,-1 1 1,0 0 0,0 1-1,-1-1 1,1 1-1,0 0 1,-1 0-1,1 0 1,-1 1-1,0-1 1,0 1 0,-1 0-1,1 0 1,-1 1-1,3 4 1,-4-6-75,-1-1 0,0 1 1,0 0-1,0 0 0,-1 0 1,1-1-1,-1 1 0,1 0 1,-1 0-1,0 0 0,0 0 1,0 0-1,-1 0 0,1 0 1,-1 0-1,1 0 0,-1 0 1,0-1-1,0 1 0,0 0 1,-1 0-1,1-1 0,-1 1 1,1-1-1,-1 0 0,0 1 1,0-1-1,0 0 0,-4 3 1,-7 7 78,-2-1 0,1-1 0,-1 0 0,-18 8 0,-19 15 33,51-33-132,1 0-1,0 0 1,-1 0-1,1 0 0,0 1 1,-1-1-1,1 0 1,0 0-1,0 1 0,-1-1 1,1 0-1,0 0 1,0 1-1,-1-1 0,1 0 1,0 1-1,0-1 1,0 0-1,-1 1 1,1-1-1,0 1 0,0-1 1,0 0-1,0 1 1,0-1-1,0 0 0,0 1 1,0-1-1,0 1 1,0-1-1,0 0 0,0 1 1,0-1-1,0 0 1,0 1-1,1-1 1,-1 1-1,0-1 0,0 0 1,0 1-1,0-1 1,1 0-1,-1 0 0,0 1 1,0-1-1,1 0 1,-1 1-1,0-1 1,1 0-1,-1 0 0,0 0 1,1 1-1,-1-1 1,0 0-1,1 0 0,-1 0 1,0 0-1,1 0 1,-1 1-1,0-1 0,1 0 1,30 6-109,-25-5 93,13 2-32,0 1 0,0 2 0,-1 0 1,0 0-1,0 2 0,31 17 0,-44-22 49,-1 0 1,1 0-1,-1 0 0,1 0 1,-1 1-1,0-1 1,0 1-1,-1 0 0,1 1 1,-1-1-1,0 0 0,0 1 1,0 0-1,-1 0 0,0 0 1,1 0-1,-2 0 0,1 0 1,-1 0-1,0 1 0,0-1 1,0 1-1,-1-1 0,1 0 1,-1 1-1,-1-1 0,1 1 1,-1-1-1,-1 7 0,0-9 38,1-1-1,-1 1 0,1 0 0,-1-1 0,0 1 0,0-1 0,0 0 0,-1 1 1,1-1-1,0 0 0,-1 0 0,1-1 0,-1 1 0,0 0 0,0-1 0,1 0 0,-1 1 1,0-1-1,0 0 0,0-1 0,0 1 0,-7 0 0,-7 2 247,-1-1-1,-27-1 0,43-1-282,0 0-28,-1 1-1,0-2 0,0 1 1,1 0-1,-1 0 0,0-1 1,0 0-1,1 1 0,-1-1 1,0 0-1,1 0 0,-4-2 0,4 1-279,1 1-1,0 0 0,0-1 0,0 1 0,0 0 1,0-1-1,0 1 0,1-1 0,-1 1 0,1-1 1,-1 0-1,1 1 0,-1-1 0,1 0 1,0 1-1,-1-1 0,1 0 0,0 1 0,0-1 1,1 0-1,-1-2 0,2-11-5007</inkml:trace>
  <inkml:trace contextRef="#ctx0" brushRef="#br0" timeOffset="953.03">1239 7 12443,'0'0'7284,"-10"5"-5512,2-2-1544,1 1-1,0 1 0,0-1 0,0 1 1,0 0-1,1 1 0,0-1 1,0 1-1,1 1 0,-1-1 0,1 1 1,0 0-1,-5 11 0,-1 5 123,1 0 0,1 1-1,0 0 1,2 1 0,1 0 0,2 0-1,-4 42 1,8-57-286,0 0 0,0-1 0,1 1 0,0 0 0,1 0 1,0-1-1,1 1 0,0-1 0,0 0 0,6 11 0,-6-15-46,1 0 0,0 0 0,-1 0 0,1 0 1,1 0-1,-1-1 0,1 0 0,0 0 0,0 0 0,0-1 0,0 0 0,1 0 1,-1 0-1,1 0 0,0-1 0,-1 0 0,11 2 0,-13-3-10,1 0 0,-1-1 0,1 1 0,0-1 0,-1 0 0,1 0 0,0 0 0,-1 0 0,1-1 0,0 1-1,-1-1 1,1 0 0,-1 0 0,1-1 0,-1 1 0,1-1 0,-1 1 0,5-4 0,-7 3-11,1 1 1,-1-1-1,0 1 0,0-1 0,1 0 1,-1 0-1,0 0 0,-1 1 0,1-1 1,0 0-1,0 0 0,-1 0 0,1 0 1,-1 0-1,0-1 0,0 1 0,0 0 1,0 0-1,0 0 0,0 0 0,0 0 1,0 0-1,-1 0 0,1 0 0,-1 0 1,0 0-1,0 0 0,1 0 0,-1 0 1,-1 0-1,1 1 0,0-1 0,0 0 1,-2-1-1,-2-3-35,-1 0-1,1 0 1,-1 1 0,0-1 0,-1 1 0,1 1-1,-1-1 1,0 1 0,0 0 0,0 1 0,-1 0 0,1 0-1,-1 1 1,0-1 0,1 2 0,-1-1 0,0 1-1,-13 0 1,20 1-12,1 0 1,0 0-1,0 0 0,-1 0 0,1 0 0,0 0 0,-1 0 0,1 0 1,0 1-1,0-1 0,-1 0 0,1 0 0,0 0 0,0 1 1,0-1-1,-1 0 0,1 0 0,0 0 0,0 1 0,0-1 0,0 0 1,-1 0-1,1 1 0,0-1 0,0 0 0,0 0 0,0 1 0,0-1 1,0 0-1,0 1 0,0-1 0,0 0 0,0 0 0,0 1 1,0-1-1,0 0 0,0 1 0,0-1 0,0 0 0,0 0 0,0 1 1,0-1-1,0 0 0,0 1 0,1-1 0,-1 0 0,0 0 0,0 1 1,0-1-1,0 0 0,1 0 0,-1 0 0,0 1 0,0-1 1,1 0-1,-1 0 0,0 0 0,0 0 0,1 1 0,13 13-2577,10 1-2562,3-2-1177</inkml:trace>
  <inkml:trace contextRef="#ctx0" brushRef="#br0" timeOffset="1535.36">1753 325 6249,'0'0'9790,"-6"-8"-7157,-22-28 122,27 34-2627,0 1-1,-1-1 1,0 1-1,1 0 1,-1-1-1,0 1 0,0 0 1,0 0-1,1 0 1,-1 0-1,0 0 1,0 1-1,-1-1 1,1 0-1,0 1 0,0 0 1,0-1-1,0 1 1,0 0-1,0 0 1,-1 0-1,1 1 1,0-1-1,0 0 1,0 1-1,0 0 0,0-1 1,0 1-1,0 0 1,0 0-1,-3 2 1,1-1-54,-1 1 0,1 0 0,0 0 0,0 1 0,0-1 0,1 1 0,-1 0 0,1 0 0,0 0 0,-4 8 0,5-10-54,1 1-1,-1-1 1,1 1-1,0 0 0,0-1 1,0 1-1,0 0 1,1 0-1,-1-1 0,1 1 1,-1 0-1,1 0 1,0 0-1,0 0 0,0 0 1,1 0-1,-1-1 1,1 1-1,-1 0 1,1 0-1,0 0 0,0-1 1,0 1-1,1 0 1,-1-1-1,1 1 0,-1-1 1,1 0-1,0 1 1,0-1-1,0 0 0,0 0 1,0 0-1,0 0 1,0-1-1,1 1 1,4 1-1,-4-1-13,1-1 0,0 1 0,0-1 0,0 0 0,0-1 0,0 1 0,0-1 0,0 0 1,0 1-1,0-2 0,0 1 0,0 0 0,0-1 0,0 0 0,0 0 0,0 0 0,0-1 0,-1 1 0,1-1 0,0 0 0,-1 0 0,0 0 1,1 0-1,-1-1 0,0 1 0,5-6 0,-5 5-5,-1 0 1,1 0-1,-1 0 0,0-1 1,0 1-1,0-1 1,0 0-1,0 1 0,-1-1 1,0 0-1,0 0 0,0 0 1,0 0-1,0 0 1,-1 0-1,0-6 0,3-15-6,-4 39-34,0 0-1,1 0 1,0-1-1,2 1 1,-1 0-1,2 0 1,3 13-1,37 96 28,-5-17 16,-31-77 3,0 0-1,5 59 1,-12-79-5,1 0 1,-1 0-1,0 0 1,-1 0-1,0 0 1,-1-1-1,0 1 1,0 0 0,0 0-1,-1-1 1,-1 0-1,0 1 1,0-1-1,-6 8 1,8-13 31,-1 0 0,-1 0 1,1-1-1,0 1 0,-1-1 1,1 0-1,-1 0 0,0 0 1,0 0-1,0 0 0,0-1 1,0 0-1,0 0 0,0 0 1,0 0-1,0-1 0,-1 0 1,1 0-1,0 0 0,0 0 1,0 0-1,-1-1 0,1 0 1,0 0-1,0 0 0,-7-3 1,1 0 72,-1 0 0,1-1 1,0 0-1,0 0 1,1-1-1,0 0 1,0-1-1,-16-15 1,20 17-122,1-1 1,0 1 0,0 0 0,0-1-1,1 0 1,0 0 0,0 0 0,0 0-1,1-1 1,0 1 0,0-1 0,1 1-1,-1-1 1,2 0 0,-1 1 0,1-1-1,0 0 1,0 0 0,0 1 0,3-11-1,-1 9-264,1 1 0,-1-1-1,1 1 1,1 0-1,-1 0 1,1 0 0,0 0-1,1 1 1,0 0-1,0-1 1,0 2 0,1-1-1,-1 1 1,1-1 0,1 2-1,-1-1 1,12-6-1,1 2-1573,1 1 0,-1 0 0,32-6 0,-3 4-3148</inkml:trace>
  <inkml:trace contextRef="#ctx0" brushRef="#br0" timeOffset="2381.7">2565 227 11450,'0'0'1779,"-14"0"-1,-3 0-1118,1 0 0,-1 1 0,0 1 1,0 1-1,-27 8 0,39-9-496,0-1 0,0 1 0,0 0 1,1 0-1,-1 1 0,1-1 0,-1 1 1,1 0-1,0 0 0,0 0 0,1 1 1,-1 0-1,1-1 0,-1 1 0,1 0 1,0 1-1,1-1 0,-1 0 0,1 1 1,0 0-1,0-1 0,0 1 0,1 0 1,-1 0-1,1 0 0,-1 10 0,2-10-100,0 0 1,1 0-1,-1 0 0,1 0 0,0 0 0,0 0 0,0 0 1,1 0-1,0 0 0,0 0 0,0 0 0,0-1 0,1 1 0,0-1 1,0 0-1,0 0 0,0 0 0,1 0 0,0 0 0,0-1 0,0 0 1,0 0-1,0 0 0,0 0 0,1 0 0,-1-1 0,1 0 1,0 0-1,0 0 0,0-1 0,0 0 0,0 1 0,0-2 0,0 1 1,0-1-1,0 1 0,1-1 0,8-2 0,-11 1-47,0-1 1,1 0-1,-1 1 0,0-1 0,0-1 0,0 1 0,0 0 1,0-1-1,0 0 0,-1 1 0,1-1 0,-1 0 0,0 0 1,0 0-1,0-1 0,0 1 0,0 0 0,-1-1 0,0 0 1,0 1-1,0-1 0,0 1 0,1-7 0,1-11 10,0 1 0,-1-38-1,-1 20-363,-3 1 0,-7-44 0,7 66 146,-1 1 1,-1-1-1,0 1 1,-1 0-1,-1 0 1,0 1-1,-1-1 1,-13-18-1,20 32 194,0 1-1,0-1 0,0 0 0,0 1 1,0-1-1,0 1 0,0-1 0,-1 1 0,1-1 1,0 0-1,0 1 0,0-1 0,0 1 1,-1-1-1,1 0 0,0 1 0,-1-1 0,1 0 1,0 1-1,0-1 0,-1 0 0,1 1 1,-1-1-1,1 0 0,0 0 0,-1 0 1,1 1-1,-1-1 0,1 0 0,0 0 0,-1 0 1,1 0-1,-1 0 0,1 0 0,-1 1 1,1-1-1,0 0 0,-1 0 0,1-1 0,-1 1 1,1 0-1,-1 0 0,1 0 0,-1 0 1,1 0-1,0 0 0,-1-1 0,1 1 0,-1 0 1,1 0-1,0 0 0,-1-1 0,1 1 1,0 0-1,-1-1 0,1 1 0,0 0 1,0-1-1,-1 1 0,1 0 0,0-1 0,0 1 1,-1-1-1,1 1 0,0 0 0,0-1 1,0 1-1,0-1 0,0 0 0,-4 38 340,3-35-301,1 16 174,1 0-1,0 0 0,1 0 1,1-1-1,1 1 1,0-1-1,1 0 1,1 0-1,1 0 0,0-1 1,14 21-1,-16-28-147,1 0 0,0-1-1,0 0 1,1 0 0,0-1-1,1 1 1,0-2-1,0 1 1,0-1 0,1 0-1,0-1 1,0 0 0,0 0-1,1-1 1,-1-1 0,1 1-1,0-1 1,0-1 0,0 0-1,0 0 1,12-1 0,-17-1-56,0 0 1,0 0-1,0-1 1,0 0-1,0 0 1,0 0-1,-1-1 0,1 0 1,0 0-1,-1 0 1,0 0-1,1-1 1,-1 1-1,0-1 1,0 0-1,0 0 1,-1-1-1,1 1 1,-1-1-1,0 0 1,0 0-1,0 0 1,0 0-1,4-9 1,-4 6-44,0 0 0,0 0 0,-1-1 0,0 1 1,0-1-1,-1 1 0,0-1 0,0 0 1,-1 0-1,0 1 0,0-1 0,-1 0 1,0 1-1,0-1 0,-4-12 0,4 18 23,1-1 1,-1 1-1,1 0 0,-1 0 0,0 0 0,0 0 1,0 0-1,0 0 0,0 1 0,-1-1 0,1 0 0,0 0 1,-1 1-1,1-1 0,-1 1 0,0-1 0,0 1 0,1 0 1,-1 0-1,0 0 0,0 0 0,0 0 0,0 0 0,0 0 1,-3 0-1,3 1 7,1 1 0,-1-1 0,0 1 1,1 0-1,-1 0 0,1-1 0,-1 1 1,1 0-1,-1 0 0,1 1 0,-1-1 1,1 0-1,0 0 0,0 1 0,0-1 1,0 1-1,0-1 0,0 1 0,0-1 1,0 1-1,0-1 0,1 1 0,-1 0 1,1-1-1,-1 1 0,1 0 0,0 0 1,0 0-1,0-1 0,0 4 0,-2 5 71,0 0-1,1 0 1,1 1-1,0-1 0,0 1 1,3 17-1,-2-25-104,0 0 0,0 0 0,0 1 0,1-1 0,-1 0 0,1 0 0,-1 0 0,1-1 0,0 1 0,0 0 0,1-1 0,-1 1-1,0-1 1,1 0 0,-1 0 0,1 0 0,0 0 0,0 0 0,0 0 0,0-1 0,0 0 0,0 1 0,0-1 0,0 0 0,5 0 0,71 9-3269,-21-9-2298,12-1-6661</inkml:trace>
  <inkml:trace contextRef="#ctx0" brushRef="#br0" timeOffset="3046.83">3434 271 13299,'0'0'1771,"0"11"-648,1 35 182,3 0 0,2-1 0,1 0 0,16 51 0,-14-69-829,-2-7 311,-1 0 1,-1 0-1,0 0 1,2 39-1,-32-80 1723,15 6-2481,1 0 1,1-1-1,0 0 0,1 0 1,0-1-1,2 0 0,0 0 1,1 0-1,-3-28 1,1-17-359,3-82 0,3 125 212,0 6-118,1 0 1,0 0 0,0 0 0,2 0 0,-1 0 0,2 1 0,4-15 0,-7 25 166,1-1 0,-1 0 0,0 1 0,1-1 0,0 1 0,-1-1 0,1 1 0,0 0 0,0-1 1,1 1-1,-1 0 0,0 1 0,1-1 0,-1 0 0,1 1 0,-1-1 0,1 1 0,0 0 0,0 0 0,-1 0 0,1 0 0,0 0 0,0 1 0,0-1 1,0 1-1,0 0 0,0 0 0,0 0 0,0 0 0,0 0 0,0 1 0,0-1 0,0 1 0,0 0 0,0 0 0,4 2 0,-1 0 59,0 0-1,-1 1 1,1-1-1,-1 1 1,0 0-1,0 1 1,0-1-1,0 1 1,-1 0-1,0 0 0,0 1 1,0-1-1,-1 1 1,1 0-1,2 7 1,-5-11 21,1 1 0,-1 0 0,0 0 1,0 0-1,0 0 0,0 0 0,0 0 1,-1 0-1,1 0 0,-1 0 0,0 0 0,0 0 1,0 0-1,0 0 0,-1 0 0,1 0 0,-1 0 1,0 0-1,0 0 0,0 0 0,0 0 0,0 0 1,0-1-1,-1 1 0,0 0 0,1-1 1,-1 1-1,0-1 0,0 0 0,0 1 0,-1-1 1,1 0-1,-5 3 0,-1-1-4,-1 0 0,1 0 0,-1-1 0,1 0 1,-1-1-1,0 0 0,0 0 0,0-1 0,0 0 0,-1 0 0,1-1 0,-11-1 0,20 0-187,-1 1-1,1 0 1,0-1-1,-1 1 1,1 0-1,0-1 1,0 1-1,-1-1 1,1 1-1,0 0 1,0-1-1,0 1 1,-1-1-1,1 1 1,0-1-1,0 1 1,0-1-1,0 1 0,0-1 1,0 1-1,0-1 1,0 1-1,0-1 1,0 1-1,0-1 1,0 1-1,1 0 1,-1-1-1,0 1 1,1-2-1,4-8-5993</inkml:trace>
  <inkml:trace contextRef="#ctx0" brushRef="#br0" timeOffset="3416.59">3789 368 11723,'0'0'8913,"-33"-62"-6400,22 36-593,1-1-855,3-1-529,4 1-248,3 3-192,0 3-96,11 5-232,8 7-752,8 5-665,6 4-199,5 2-745,19 14-1112,-9-2-295,-5-1-6931</inkml:trace>
  <inkml:trace contextRef="#ctx0" brushRef="#br0" timeOffset="3839.8">4099 188 9074,'0'0'4625,"-10"-2"-2525,2 1-1868,1 0 194,1-1 0,0 2-1,-1-1 1,1 1-1,-1 0 1,-7 1 0,11-1-284,1 1 0,-1 0 0,1 0 0,0 0 1,-1 0-1,1 0 0,0 0 0,-1 0 0,1 1 0,0-1 1,0 1-1,0 0 0,0-1 0,0 1 0,1 0 1,-1 0-1,0 0 0,1 1 0,0-1 0,-1 0 0,1 0 1,-1 4-1,0-3-22,1 0-1,-1 1 1,1-1 0,0 1 0,0 0 0,1-1 0,-1 1-1,0 0 1,1-1 0,0 1 0,0 0 0,0-1 0,1 1-1,-1 0 1,1 0 0,0-1 0,0 1 0,0-1 0,0 1-1,1-1 1,-1 1 0,1-1 0,0 0 0,0 0 0,0 0 0,1 0-1,-1 0 1,1 0 0,-1-1 0,1 1 0,6 3 0,-3-2-56,0-1 0,0 1 1,0-2-1,1 1 0,0-1 1,-1 1-1,1-2 0,0 1 1,0-1-1,0 0 1,0-1-1,0 1 0,0-1 1,0-1-1,0 0 0,10-1 1,-14 1-46,1 0 1,-1 0-1,0-1 0,1 1 1,-1-1-1,0 1 1,0-1-1,0 0 0,0 0 1,0-1-1,0 1 1,-1 0-1,1-1 0,-1 0 1,1 0-1,-1 0 0,0 0 1,0 0-1,-1 0 1,1 0-1,0 0 0,-1-1 1,0 1-1,0-1 1,0 1-1,0-1 0,-1 1 1,1-1-1,-1 1 1,0-1-1,0 0 0,0 1 1,-1-1-1,1 1 1,-2-6-1,1 2-196,-1 0-1,1 0 1,-1 0 0,0 0-1,-1 1 1,0-1 0,0 1-1,0-1 1,-1 1 0,0 0-1,0 0 1,-1 1 0,1-1-1,-1 1 1,-1 0 0,-10-8-1,16 12-137,-15-6-933,8 6-1413</inkml:trace>
  <inkml:trace contextRef="#ctx0" brushRef="#br0" timeOffset="4219.16">4360 258 10266,'0'0'5055,"-1"13"-3036,0 27-727,1-1 0,3 1 0,11 62-1,-5-67-187,-2 1 0,-2 0-1,2 48 1,-25-113 1755,9 6-2879,1-1 0,1 0 0,2 0-1,0-1 1,-3-45 0,7 22-732,8-96 1,-6 135 386,0 1 0,1 0 0,0 1 1,0-1-1,1 0 0,0 0 0,1 1 1,-1 0-1,2 0 0,-1 0 0,1 0 0,8-10 1,-11 15 288,1 0 0,-1 0 1,1-1-1,-1 1 1,1 1-1,0-1 0,0 0 1,0 1-1,0-1 0,0 1 1,0 0-1,0 0 0,0 0 1,0 1-1,1-1 1,-1 1-1,0 0 0,1 0 1,-1 0-1,0 0 0,0 0 1,1 1-1,-1-1 0,0 1 1,0 0-1,0 0 1,0 0-1,0 0 0,0 1 1,0-1-1,0 1 0,0 0 1,3 3-1,1 0 72,0 1-1,0 0 1,0 0 0,-1 1-1,0 0 1,6 9-1,-10-13 42,1 1 0,-1-1-1,0 1 1,0 0-1,-1 0 1,1 0 0,-1 0-1,0 0 1,0 0-1,0 0 1,0 0 0,-1 0-1,0 0 1,1 1-1,-2 6 1,0-9 34,0 0 0,0 0 0,0 0 0,0-1 0,-1 1 0,1 0 1,-1-1-1,1 1 0,-1 0 0,1-1 0,-1 0 0,0 1 0,1-1 0,-1 0 0,0 0 0,0 0 1,0 0-1,0 0 0,0-1 0,0 1 0,0-1 0,0 1 0,-4-1 0,-55 8 665,53-8-712,-1 1-522,-44 2 1290,40-6-3522,29-5-5535,5 1 1847</inkml:trace>
  <inkml:trace contextRef="#ctx0" brushRef="#br0" timeOffset="4621.91">4815 156 10578,'0'0'6664,"-13"0"-4426,4 0-1914,1 0-1,0 1 1,0 0 0,0 1-1,-1-1 1,1 2-1,0-1 1,-12 7 0,16-7-185,1 0 1,-1 0-1,1 0 0,0 0 1,0 1-1,0 0 1,0 0-1,1-1 1,-1 2-1,1-1 1,-1 0-1,1 0 0,0 1 1,0-1-1,1 1 1,-1 0-1,1-1 1,0 1-1,0 0 1,0 0-1,0 0 1,1 0-1,-1 0 0,1 6 1,0-8-108,0 0 0,0 0 0,0 0 1,1 0-1,-1 0 0,1 0 0,-1 0 0,1 0 1,-1 0-1,1-1 0,0 1 0,0 0 0,0 0 1,0-1-1,0 1 0,1-1 0,-1 1 0,0-1 0,1 1 1,-1-1-1,3 2 0,0-1-8,-1 0 0,1 0 0,-1-1 0,1 0 0,0 0 0,-1 0 0,1 0 0,0 0 0,0-1 0,7 1 0,-4-1-29,0 0 0,-1-1 0,1 0 0,0 0-1,0 0 1,0-1 0,-1 0 0,1 0 0,-1-1 0,0 1 0,1-2 0,9-5-1,-11 2-59,0 1-1,0-1 1,0 1-1,-1-1 1,0-1-1,0 1 1,-1-1-1,0 1 1,0-1-1,-1 0 0,0 0 1,0 0-1,0-14 1,-2 28 72,1-1 1,0 1-1,-1-1 1,2 1-1,-1-1 1,1 1-1,0-1 0,0 0 1,0 0-1,1 0 1,-1 0-1,1 0 1,0-1-1,1 1 1,-1-1-1,1 0 1,0 0-1,0 0 1,0 0-1,1-1 0,-1 1 1,7 2-1,-6-3-914,1-1 0,-1 1-1,0-1 1,1 0-1,0-1 1,-1 0 0,1 1-1,6-1 1,1-1-4722</inkml:trace>
  <inkml:trace contextRef="#ctx0" brushRef="#br0" timeOffset="5024.43">5046 176 10722,'0'0'4421,"0"8"-2602,7 38 63,4 42 4317,-12-117-3828,1 26-2336,-3-22-335,3-47 0,0 65 131,1 0-1,0 1 1,0-1 0,0 1-1,1-1 1,0 1-1,0-1 1,1 1-1,0 0 1,0 0-1,0 0 1,6-6 0,-8 11 149,0-1 0,0 1 0,0 0 1,0 0-1,1 0 0,-1 0 0,0 0 1,1 0-1,-1 0 0,0 0 1,1 0-1,-1 1 0,1-1 0,-1 1 1,1-1-1,0 1 0,-1 0 0,1-1 1,-1 1-1,1 0 0,0 0 0,-1 0 1,1 0-1,2 1 0,-1 0 12,1 0 0,-1 0 0,0 1 0,0-1 0,0 1-1,0 0 1,0 0 0,0 0 0,0 1 0,4 4 0,0 1 74,0 1 0,0 0 0,-1 0 0,0 0 0,0 1 0,5 14 1,-8-15 64,-1 1 1,0-1 0,0 1 0,-1-1 0,0 20-1,0-29-173,-1 0 0,0 0-1,0 0 1,0 0 0,0 0 0,1 1-1,-1-1 1,0 0 0,0 0-1,0 0 1,1 0 0,-1 0-1,0 0 1,0 0 0,0 0-1,1 0 1,-1 0 0,0 0 0,0 0-1,0 0 1,1 0 0,-1 0-1,0 0 1,0 0 0,0 0-1,1 0 1,-1 0 0,0 0-1,0 0 1,1 0 0,-1 0 0,0 0-1,0 0 1,0-1 0,0 1-1,1 0 1,-1 0 0,0 0-1,0 0 1,0 0 0,0-1 0,0 1-1,1 0 1,-1 0 0,0 0-1,0 0 1,0-1 0,0 1-1,0 0 1,0 0 0,0-1-1,0 1 1,0 0 0,0 0 0,0-1-1,10-10-5611,-3-1-1630</inkml:trace>
  <inkml:trace contextRef="#ctx0" brushRef="#br0" timeOffset="5424.23">5315 211 10266,'0'0'9569,"10"0"-8437,5-2-749,-1 1-1,0-2 1,1 0-1,-1 0 1,18-8-1,-28 9-292,1 0 0,-1 0 0,0 0 0,0-1 0,0 1 1,-1-1-1,1 0 0,0 0 0,-1-1 0,5-5 0,-7 7-91,1-1 0,-1 1 1,0-1-1,0 1 0,0-1 1,0 1-1,0-1 0,-1 0 0,1 1 1,-1-1-1,0 0 0,1 0 1,-1 1-1,-1-1 0,1 0 0,0 0 1,-1 0-1,1 1 0,-3-6 1,3 6 4,-1 1 1,1-1 0,-1 0 0,0 1 0,0-1 0,1 1 0,-1-1 0,0 1 0,-1-1 0,1 1 0,0-1 0,0 1 0,0 0 0,-1 0 0,1 0 0,-1 0 0,1 0 0,-1 0 0,1 0 0,-1 0 0,0 1 0,1-1 0,-1 1 0,0-1 0,0 1 0,1-1 0,-1 1 0,0 0 0,0 0 0,1 0 0,-1 0 0,0 0-1,0 1 1,1-1 0,-1 0 0,0 1 0,0-1 0,1 1 0,-3 1 0,-1-1 144,0 1-1,1 1 1,-1-1-1,1 1 1,-1 0 0,1 0-1,0 0 1,0 0-1,0 1 1,0-1-1,1 1 1,-5 6-1,5-5 44,1 0 0,-1 0 0,1 1-1,0-1 1,0 1 0,0-1 0,1 1-1,0-1 1,0 1 0,0 0 0,1 0-1,0 0 1,1 10 0,0-12-151,-1 0 1,2 0-1,-1 0 0,0 0 1,1-1-1,0 1 0,0 0 1,0-1-1,0 1 0,0-1 1,1 0-1,0 1 0,0-1 1,-1-1-1,2 1 0,-1 0 1,0-1-1,0 1 0,8 3 1,6 2-82,1-1 0,0 0 0,0-1 0,0-1 1,1-1-1,0-1 0,0 0 0,22-1 0,-27-1-1036,0-2 0,0 0 0,25-6 0,-4-4-6009</inkml:trace>
</inkml:ink>
</file>

<file path=word/ink/ink2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18:48.2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212 481 8122,'0'0'7360,"-11"-6"-5469,2 0-1437,0 2 0,0-1 0,-1 1 0,1 0 0,-1 1 0,-14-3 0,20 5-328,0 1-1,1 0 0,-1-1 1,1 2-1,-1-1 0,1 0 1,-1 1-1,0-1 0,1 1 1,0 0-1,-1 0 0,1 1 1,-1-1-1,1 1 1,0-1-1,0 1 0,0 0 1,0 0-1,0 0 0,1 1 1,-1-1-1,1 1 0,-1 0 1,1-1-1,0 1 0,-3 5 1,-1 3 0,1 0-1,1 0 1,0 0 0,0 1-1,1-1 1,1 1 0,0 0 0,0 0-1,1-1 1,1 1 0,1 16 0,-2-22-93,2 0 1,-1 0 0,1 0-1,0 0 1,0 0 0,0-1-1,1 1 1,0 0 0,0-1-1,1 1 1,-1-1 0,1 0 0,0 0-1,1 0 1,-1 0 0,1 0-1,0-1 1,0 0 0,0 0-1,1 0 1,-1 0 0,1 0 0,0-1-1,8 4 1,-11-6-21,0 0 0,0-1 0,0 1-1,1-1 1,-1 1 0,0-1 0,0 0 0,0 0 0,1 0 0,-1 0 0,0 0-1,0 0 1,0-1 0,1 1 0,-1-1 0,0 0 0,0 1 0,0-1 0,0 0-1,0 0 1,0 0 0,3-3 0,-1 1-6,-1-1-1,1 0 1,-1 0 0,0 0-1,0 0 1,0 0 0,-1-1-1,0 1 1,4-9 0,0-7-197,0 0 0,-1-1 1,4-36-1,-7-17-527,-3 55 313,1 0 0,5-33 0,-5 52 397,0-1-1,0 1 0,0 0 1,0 0-1,0-1 1,0 1-1,0 0 0,0 0 1,0-1-1,0 1 0,0 0 1,0 0-1,0-1 0,0 1 1,1 0-1,-1 0 0,0 0 1,0-1-1,0 1 0,0 0 1,0 0-1,1 0 0,-1-1 1,0 1-1,0 0 0,0 0 1,1 0-1,-1 0 0,0 0 1,0 0-1,1 0 1,-1-1-1,0 1 0,0 0 1,1 0-1,-1 0 0,0 0 1,0 0-1,1 0 0,-1 0 1,0 0-1,1 0 0,10 9-122,7 17 128,0 9 549,-2 1 0,21 69-1,-9-23 1727,-29-90-2045,-1 0 0,2 0 0,-1 0 0,1 0 0,1 0 0,1-12 0,0 1-233,0-3-515,0 0 1,2 0-1,7-22 1,-9 36 230,0-1 0,1 1 0,1 0 0,0 0 0,0 0 0,0 0 0,1 0 0,0 1 0,0 0 0,10-9 0,-14 14 279,1 1 0,0-1 0,0 1 0,0 0 0,0 0 0,-1-1 0,2 2 0,-1-1 0,0 0 0,0 0 0,0 0 0,0 1 0,0-1 0,1 1 0,-1 0 0,0 0 0,0 0 0,1 0 1,-1 0-1,0 0 0,0 1 0,1-1 0,-1 1 0,0-1 0,0 1 0,0 0 0,0 0 0,0 0 0,0 0 0,0 0 0,0 0 0,0 1 0,0-1 0,-1 0 0,1 1 0,-1 0 0,1-1 0,-1 1 0,1 0 0,1 4 0,7 8 269,-1 1 0,0 0 0,-1 0 0,7 20 0,-10-23-90,-1-2-147,0-1 1,1 0-1,1 0 1,-1 0-1,1-1 1,1 0-1,-1 0 1,13 11-1,-11-12-757,1-1 0,1 0 1,-1 0-1,17 7 0,7 1-5113</inkml:trace>
  <inkml:trace contextRef="#ctx0" brushRef="#br0" timeOffset="637.91">995 118 12827,'0'0'7200,"5"16"-5925,11 30-367,61 209 2038,-65-206-2192,-3 1 0,-1-1 0,1 79-1,-9-127-679,0 1-1,0-1 1,0 1-1,0 0 1,0-1-1,-1 1 1,1-1-1,-1 1 0,1-1 1,-1 1-1,1-1 1,-1 1-1,0-1 1,0 1-1,-1 1 1,-6-3 829,1-15-489,2-4-612,2 0-1,1-1 1,0 1-1,1-1 1,1 1 0,1-1-1,1 1 1,0 0 0,2 0-1,0-1 1,9-23-1,-12 40 117,-1 1 1,1-1-1,0 1 0,0 0 0,0-1 0,0 1 0,1 0 0,-1 0 0,0 0 0,1 0 0,0 0 0,-1 0 0,1 0 0,0 1 1,0-1-1,0 1 0,0-1 0,0 1 0,0 0 0,1-1 0,-1 1 0,0 0 0,1 1 0,-1-1 0,0 0 0,1 1 0,-1-1 0,1 1 1,-1 0-1,1 0 0,-1 0 0,4 0 0,-1 2 58,-1 0 0,0-1 0,0 2 1,1-1-1,-1 0 0,-1 1 0,1 0 0,0 0 0,-1 0 1,1 0-1,-1 0 0,0 1 0,0 0 0,0 0 0,-1-1 1,3 6-1,1 2 37,0 0 0,0 1 0,-2 0 0,1 0 0,-1 1 0,3 21 0,-6-30 47,0 1 0,-1-1-1,0 1 1,1-1 0,-2 0-1,1 1 1,0-1 0,-1 0-1,0 1 1,0-1 0,0 0 0,-1 0-1,1 0 1,-1 0 0,0 0-1,0 0 1,0 0 0,-1-1 0,1 1-1,-1-1 1,0 1 0,0-1-1,-5 3 1,-2 1 55,-2 0 0,1-1 0,-1-1 0,0 0-1,0-1 1,0 0 0,0-1 0,-1 0 0,0-1 0,1 0 0,-1-1 0,0 0-1,-17-2 1,29 1-174,1 0 0,-1 0-1,0 0 1,0 0-1,0 0 1,0 0-1,0 0 1,1-1 0,-1 1-1,0 0 1,0 0-1,0-1 1,1 1 0,-1 0-1,0-1 1,0 1-1,1-1 1,-1 1 0,0-1-1,1 1 1,-1-1-1,1 0 1,-1 1-1,1-1 1,-1 0 0,1 1-1,-1-1 1,1 0-1,0 1 1,-1-1 0,1 0-1,0 0 1,-1 0-1,1 0 1,0 1 0,0-1-1,0 0 1,0-1-1,0 0-536,1-1-1,-1 1 0,1-1 1,-1 1-1,1 0 0,0 0 0,0-1 1,0 1-1,0 0 0,1 0 1,-1 0-1,3-3 0,13-12-6290</inkml:trace>
  <inkml:trace contextRef="#ctx0" brushRef="#br0" timeOffset="1927.66">1312 752 9282,'0'0'9529,"12"-2"-7464,-10 1-2030,6 0 280,0 0-1,0-2 0,0 1 0,0-1 1,0 0-1,7-4 0,-12 5-176,0 0-1,0 0 1,0 0-1,-1-1 1,1 1-1,0-1 1,-1 1-1,0-1 1,0 0-1,0 0 1,0 0-1,0 0 1,0-1-1,-1 1 1,0 0-1,1-1 1,-1 1-1,-1-1 1,1 1-1,0-8 1,0 1-98,-2 1 0,1-1 0,-1 0 0,-1 1 0,0-1 0,0 0 0,-1 1 1,0 0-1,-1 0 0,0 0 0,0 0 0,-6-9 0,-19-44-188,29 60 141,-1 1 0,0 0-1,1-1 1,0 0-1,-1 1 1,1-1 0,0 1-1,-1-1 1,1 1-1,0-1 1,0 0 0,1 1-1,-1-1 1,0 1-1,0-1 1,1 1 0,-1-1-1,1 1 1,-1-1-1,1 1 1,0-1 0,-1 1-1,1-1 1,0 1-1,0 0 1,2-2 0,0 1-6,0 0 0,0 0 1,0 0-1,0 1 0,0-1 0,0 1 1,0 0-1,1 0 0,-1 0 0,0 1 1,1-1-1,3 1 0,5-1-2,0 1 0,1 0 0,-1 1 0,0 1 0,0 0 0,18 5 0,-24-5 10,0 0 0,0 1 0,0 0 0,0 0 0,0 0 0,-1 1 1,0-1-1,0 1 0,0 1 0,0-1 0,0 1 0,-1-1 0,0 1 1,0 0-1,0 1 0,-1-1 0,4 9 0,-1 2 26,-1 1 0,0-1 0,-1 1 0,2 34 0,2 2 208,-7-47-160,1 1-1,0-1 1,1 0 0,-1 0-1,1-1 1,0 1-1,1-1 1,-1 1-1,6 5 1,-8-9-45,0-1 0,0 0 0,0 0 0,0 0 0,0 0 0,0 0 0,0 0 0,0 0 0,0 0 0,1 0 0,-1 0 0,0-1 0,1 1 0,-1 0 0,0-1 0,1 1 0,-1-1 0,1 0 1,-1 1-1,1-1 0,-1 0 0,1 0 0,-1 0 0,0 0 0,1 0 0,-1 0 0,1 0 0,-1-1 0,1 1 0,-1 0 0,1-1 0,-1 1 0,0-1 0,1 0 0,-1 1 0,0-1 0,1 0 0,-1 0 0,0 0 0,0 0 0,0 0 0,0 0 0,0 0 0,0 0 0,1-2 0,4-7-49,0 0 0,0 0 0,-1-1 0,0 0 0,-1 0 0,0 0 1,-1 0-1,4-24 0,-4 17-31,-1 0 1,-1 0-1,0-1 1,-2 1-1,-3-21 1,3 38 60,-2 10 12,0 14 42,3-14 4,0 0-1,1 0 0,0 0 1,0 0-1,1 0 1,0 0-1,1-1 1,0 1-1,0-1 0,1 1 1,8 13-1,-8-17-37,-1-1 0,1 0 0,0 0-1,0 0 1,0 0 0,0-1 0,1 0 0,0 0-1,-1 0 1,1 0 0,0-1 0,0 1 0,1-1-1,-1-1 1,0 1 0,1-1 0,-1 0-1,1 0 1,-1-1 0,9 1 0,-10-1-16,-1 0 0,1 0 1,0 0-1,-1 0 0,1 0 0,-1-1 1,1 0-1,-1 0 0,0 0 0,1 0 1,-1 0-1,0-1 0,0 1 0,1-1 1,-1 0-1,-1 0 0,1 0 1,0 0-1,0 0 0,-1-1 0,4-4 1,-3 2 1,0-1 1,0 0 0,-1 0 0,0 1 0,0-1-1,-1-1 1,0 1 0,0 0 0,0 0 0,-1 0-1,0-11 1,0 8-18,0 0 0,-1 0 0,0-1 0,0 1 0,-1 0 0,0 0 0,-6-14 0,14 39 6,1 0 0,0 0-1,2-1 1,-1-1-1,2 1 1,0-1 0,20 21-1,-25-30 20,-1 0 1,1-1-1,0 0 0,1 0 0,-1 0 0,1-1 0,-1 1 0,1-1 0,0-1 0,0 1 0,0-1 0,1 0 0,-1 0 0,1-1 0,-1 0 0,1 0 1,-1-1-1,1 1 0,-1-2 0,1 1 0,-1 0 0,1-1 0,10-3 0,-12 2-11,-1-1 1,1 1-1,-1-1 0,0 0 1,0 0-1,0-1 0,-1 1 1,1-1-1,-1 0 0,1 0 1,-1 0-1,0 0 0,-1 0 1,1-1-1,-1 1 0,0-1 1,0 0-1,0 1 0,-1-1 1,2-6-1,3-13-32,-1 0 0,3-42 0,-4 11-287,-4-74 0,-1 107 90,-2 1-1,0-1 1,-1 1 0,-1 0-1,-1 0 1,-14-31 0,18 47 213,-1 0 0,0 0 0,0 0 0,0 0 0,-1 0 0,0 1 1,0-1-1,0 1 0,0 0 0,0 1 0,-7-5 0,10 7 24,0 1 0,0-1 0,0 1-1,-1-1 1,1 1 0,0-1 0,0 1 0,-1 0-1,1 0 1,-1-1 0,1 1 0,0 0 0,-1 0-1,1 0 1,0 1 0,-1-1 0,1 0-1,0 0 1,-1 1 0,0 0 0,0 0 4,0 0 1,0 1 0,0-1-1,0 1 1,0 0-1,1 0 1,-1-1 0,1 1-1,-1 0 1,1 0-1,0 1 1,0-1 0,0 0-1,0 0 1,-1 4-1,-4 15 136,1 0-1,0 1 0,2 0 0,0 0 0,2 0 1,0 0-1,2 0 0,0 0 0,1 0 1,2 0-1,0 0 0,1-1 0,1 0 1,11 24-1,-10-31-85,0-1 1,1 0-1,1-1 1,0 0-1,1 0 1,0-1 0,0 0-1,2-1 1,-1 0-1,1-1 1,0 0-1,1-1 1,15 7-1,-17-9-74,1 0-1,1-1 1,-1-1-1,1 0 0,0 0 1,0-1-1,0-1 1,0 0-1,0-1 1,0-1-1,0 0 0,1 0 1,-1-1-1,25-6 1,-32 5-45,1-1 1,0 0-1,-1 0 1,0-1-1,0 1 1,0-1-1,0-1 1,0 1-1,-1-1 0,0 0 1,0 0-1,0-1 1,5-7-1,-7 9-2,-1 0 0,1 0 0,-1 0 0,0 0-1,0-1 1,0 1 0,-1-1 0,1 1-1,-1-1 1,0 1 0,0-1 0,-1 0-1,0 0 1,1 0 0,-2 1 0,1-1 0,0 0-1,-1 0 1,0 1 0,-3-10 0,4 13 48,0 0 0,-1 0 0,1 0 0,0 0 0,-1 0 0,1 0 0,-1 0 0,1 0 0,-1 0 0,0 0 0,1 0 0,-1 1 0,0-1 0,1 0 0,-1 0 0,0 1 0,0-1 0,0 1 0,0-1 0,0 0 0,0 1 0,1-1 0,-1 1 0,0 0 0,-1-1 0,1 1 0,0 0 0,0 0 0,0 0 0,0 0 0,0 0 0,0 0 0,0 0 0,0 0 0,0 0 0,0 0 0,0 0 0,0 1 0,0-1 0,0 0 0,0 1 0,0-1 0,0 1 0,0-1 0,0 1 0,-1 0 0,-1 2 14,0-1 0,0 1 0,0 0 1,0 0-1,0 0 0,1 0 0,-1 0 0,1 1 0,0-1 0,0 1 0,-1 3 0,0-2 8,1 1 0,0-1 1,0 0-1,1 1 0,-1 0 1,1-1-1,1 1 0,-1 0 1,1-1-1,0 1 0,0 0 0,1 0 1,-1-1-1,1 1 0,0 0 1,1-1-1,0 1 0,0-1 1,0 0-1,0 1 0,1-1 1,0 0-1,0-1 0,0 1 1,0 0-1,1-1 0,0 0 1,0 0-1,0 0 0,1 0 1,-1 0-1,1-1 0,0 0 1,0 0-1,0 0 0,0-1 0,0 0 1,8 3-1,4 0-61,0 0-1,0-1 1,0-1-1,20 2 1,17-7-1754,-49 1 1054,0 0 1,0 0-1,0-1 0,0 1 1,0-1-1,0 0 0,6-4 0,4-8-6310</inkml:trace>
  <inkml:trace contextRef="#ctx0" brushRef="#br0" timeOffset="2340.93">1583 182 3897,'0'0'18182,"10"-6"-16376,-1 1-1707,0-1 1,-1 0-1,1-1 1,-2 0-1,1 0 0,-1 0 1,0-1-1,0 0 0,-1-1 1,0 1-1,-1-1 0,0 0 1,0-1-1,-1 1 0,6-20 1,-8 15-113,2-3-99,-1 17 73,1 11 48,3 7 106,0 0 0,1-1 0,1 1 0,0-2 0,13 17 0,14 13-3646,-23-30-2809</inkml:trace>
</inkml:ink>
</file>

<file path=word/ink/ink2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18:45.7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306 260 7802,'0'0'13625,"-12"2"-11648,3-1-1705,1 0-1,-1 0 1,1-1 0,-1 0 0,1 0 0,-1-1 0,1 0 0,-1-1 0,1 0-1,0 0 1,0-1 0,0 0 0,0 0 0,-13-8 0,14 6-220,1 0 0,-1 0 0,1 0 0,0-1 0,1 0 0,0 0 0,0-1 0,0 0 0,1 0 0,-1 0 0,-4-13 0,6 14-68,1 1 0,0-1 0,1 0 0,-1 0-1,1 0 1,1 0 0,-1 0 0,1 0 0,0 0 0,0 0-1,0 0 1,1 0 0,0 0 0,0 0 0,1 0-1,3-8 1,-4 11 2,0 0 0,1 1 0,-1-1 0,1 1 0,0-1 0,0 1 0,0 0 0,0 0 0,0 0 0,0 0 0,0 0 0,1 0 0,-1 0 0,1 1 0,-1 0 0,1-1 0,0 1 0,-1 0 0,1 0 0,0 0 0,0 1 0,0-1 0,0 1 0,0-1 0,0 1 0,-1 0 0,1 0 0,0 0 0,0 1 0,0-1 0,0 1-1,0-1 1,0 1 0,0 0 0,-1 0 0,1 0 0,4 3 0,3 1 12,0 0-1,0 1 1,0 0 0,-1 0-1,0 1 1,0 0-1,-1 1 1,13 13-1,-13-8 39,0-1-1,-1 1 1,0 0-1,-1 1 1,0-1-1,-1 1 0,-1 1 1,0-1-1,-1 0 1,0 1-1,-2 0 0,1-1 1,-2 1-1,0 0 1,-1 0-1,0 0 1,-1-1-1,-1 1 0,0-1 1,-1 1-1,0-1 1,-1 0-1,-1-1 0,0 1 1,-1-1-1,-14 19 1,3-7 210,-2-1 0,-38 37 0,51-55-206,-1 1 0,1-1 0,-1-1 0,0 1 0,0-2 0,0 1 0,-1-1 0,0 0 0,0-1 0,0 0 0,0 0 1,0-1-1,-12 2 0,18-4-63,1-1 0,-1 1 0,1-1 0,0 0 0,-1 1 1,1-1-1,0 0 0,-1-1 0,1 1 0,0 0 0,0 0 0,0-1 1,0 0-1,0 1 0,1-1 0,-1 0 0,0 0 0,1 0 1,-1 0-1,1 0 0,0 0 0,0 0 0,0 0 0,0 0 0,0-1 1,0 1-1,0 0 0,1-1 0,-1 1 0,1-1 0,0 1 0,0-1 1,0-2-1,-1 3-40,1-1 0,-1 1 1,1 0-1,0-1 0,0 1 1,0 0-1,0-1 0,0 1 1,1 0-1,-1-1 1,1 1-1,-1 0 0,1-1 1,0 1-1,0 0 0,0 0 1,0 0-1,0 0 0,1 0 1,-1 0-1,1 0 0,-1 0 1,1 0-1,0 1 0,-1-1 1,1 1-1,0-1 0,0 1 1,0 0-1,0 0 0,1 0 1,-1 0-1,0 0 0,3-1 1,2 2 32,0 0 0,1 1 0,-1-1 0,1 1-1,-1 1 1,0 0 0,0 0 0,0 0 0,13 6 0,65 40 55,-19-10-25,-53-32-38,1 0 0,0-1 0,0-1 0,17 4 0,-2-5-2625,1-3-3776,-10-3-1561</inkml:trace>
  <inkml:trace contextRef="#ctx0" brushRef="#br0" timeOffset="419.65">591 238 9274,'0'0'7171,"-3"10"-5447,-2 11-917,1 0 0,0 1 1,2 0-1,1 0 0,0-1 0,2 1 0,0 0 0,2 0 0,7 34 0,-7-45-677,1 0 0,0 0 0,0 0 0,1-1 0,0 0 0,1 0 0,0 0 0,1-1 0,9 11 0,-10-14-44,0 0-1,0-1 1,0 0-1,1-1 1,0 1-1,0-1 1,0 0-1,0-1 0,1 0 1,-1 0-1,1-1 1,0 0-1,-1 0 1,13 1-1,-16-2-69,-1-1 0,1 0 0,-1 0 0,1 0 1,-1 0-1,1-1 0,-1 1 0,0-1 0,1 0 0,-1 0 0,0 0 0,1-1 0,-1 1 0,0-1 0,0 1 1,0-1-1,0 0 0,0 0 0,-1-1 0,1 1 0,-1 0 0,1-1 0,-1 0 0,0 0 0,0 1 0,0-1 0,0 0 1,-1 0-1,1-1 0,-1 1 0,0 0 0,1 0 0,-2-1 0,2-5 0,2-9 2,-2-1 0,0 0 0,-1 0 0,-1 0 0,-2-20 0,1 19-31,-2 0 1,0 0-1,-2 0 0,0 0 1,-1 1-1,-1-1 1,-1 1-1,0 1 0,-2 0 1,-11-17-1,16 26-87,-1 1 1,0 1-1,0-1 1,-1 1-1,0 0 1,0 0-1,-1 1 1,0 0-1,0 0 1,0 1-1,-1 0 0,1 1 1,-1 0-1,0 0 1,-1 0-1,1 2 1,-1-1-1,1 1 1,-1 0-1,0 1 1,0 0-1,-16 1 0,24 0 29,1 0-1,0 0 0,0 0 0,0 0 0,0 0 0,0 0 0,0 0 1,0 1-1,0-1 0,0 0 0,0 1 0,0-1 0,0 0 0,0 1 0,0-1 1,0 1-1,0 0 0,0-1 0,0 1 0,0 0 0,1 0 0,-1-1 0,0 1 1,0 0-1,1 0 0,-1 0 0,1 0 0,-1 0 0,1 0 0,-1 0 1,1 0-1,0 0 0,-1 0 0,1 0 0,0 0 0,0 0 0,0 0 0,0 0 1,0 1-1,0-1 0,0 0 0,0 0 0,0 0 0,0 0 0,1 0 0,0 2 1,0 2-843,2 1-1,-1-1 1,0 0 0,1 0 0,0 0 0,0 0 0,7 7 0,15 14-6178</inkml:trace>
  <inkml:trace contextRef="#ctx0" brushRef="#br0" timeOffset="904.93">1306 321 12603,'0'0'6565,"-10"-4"-3854,-5-1-1783,-1 0 0,1 1-1,-1 1 1,0 0-1,-27-1 1,38 4-803,1 0 1,-1 1 0,0-1-1,1 1 1,-1 0 0,0 0-1,1 0 1,0 0-1,-1 1 1,1 0 0,0 0-1,-5 3 1,7-3-131,0-1-1,0 1 1,0 0-1,0 0 1,1 1 0,-1-1-1,1 0 1,-1 1 0,1-1-1,0 0 1,0 1-1,0 0 1,0-1 0,0 1-1,1-1 1,-1 1 0,1 0-1,0 0 1,0-1-1,0 1 1,0 0 0,0-1-1,1 4 1,0-1-13,1 0 0,-1 0 0,1 0 0,0-1 0,0 1 0,1-1 0,-1 0 0,1 0 0,0 0 0,0 0 0,0 0 0,1 0 0,-1-1 0,1 1 0,0-1 0,5 3 0,12 8-207,42 23 0,-46-28 95,21 10-116,-22-11 183,0 0-1,0 0 0,-1 2 0,0 0 1,0 0-1,-1 2 0,23 23 0,-36-34 64,0 0 0,-1 0-1,1 0 1,0 0 0,0 0 0,-1 0-1,1 0 1,0 0 0,-1 0-1,1 0 1,-1 1 0,0-1 0,1 0-1,-1 0 1,0 0 0,0 1 0,0-1-1,0 0 1,0 1 0,0-1-1,0 0 1,0 0 0,0 1 0,0-1-1,-1 0 1,1 0 0,-1 0 0,1 1-1,-1-1 1,1 0 0,-1 0-1,0 0 1,1 0 0,-1 0 0,0 0-1,0 0 1,0 0 0,0 0 0,0-1-1,0 1 1,0 0 0,0 0-1,0-1 1,0 1 0,0-1 0,0 1-1,-1-1 1,1 1 0,0-1 0,-2 0-1,-10 4 78,1-1-1,0 0 1,-26 1 0,30-3-2,-11 1 58,3 1-46,0-1 0,0-1 0,0 0 0,-1-2 0,1 1 0,0-2-1,-26-5 1,40 6-152,1 1 0,-1-1 0,1 0 0,-1 1 0,1-1-1,0 0 1,-1 0 0,1 0 0,0 0 0,0 0-1,-1 0 1,1-1 0,0 1 0,0 0 0,0 0 0,0-1-1,1 1 1,-1-1 0,0 1 0,0-1 0,1 1 0,-1-3-1,1 2-225,0 1 1,0 0-1,0 0 0,0-1 0,0 1 0,0 0 0,1 0 0,-1 0 0,1 0 0,-1-1 0,0 1 0,1 0 0,0 0 1,-1 0-1,1 0 0,0 0 0,-1 0 0,1 0 0,0 0 0,1 0 0,14-11-6585</inkml:trace>
  <inkml:trace contextRef="#ctx0" brushRef="#br0" timeOffset="1375.41">1864 594 17572,'0'0'9202,"0"61"-8122,0-35-440,0 3-256,-2 2-256,-3-1-128,-2-1-144,0 0-992,-4 5-1441,2-6-3536,1-8-3569</inkml:trace>
</inkml:ink>
</file>

<file path=word/ink/ink2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18:40.8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520 78 9642,'0'0'10993,"2"4"-9281,9 27 58,-1 0-1,9 42 1,12 146-335,-24-157-1013,-7-59-409,17 207 1874,-17-209-1788,-22-26-2810,-20-21-7605,23 23 1625</inkml:trace>
  <inkml:trace contextRef="#ctx0" brushRef="#br0" timeOffset="415.18">0 148 10898,'0'0'8745,"15"-8"-7897,41-13-205,0 2 0,1 2-1,65-9 1,-9 12 769,2 5-1,159 8 0,-273 1-1397,4 1 67,0-1 1,0 1-1,0-1 0,0 0 0,0-1 1,0 1-1,0-1 0,0 0 0,0 0 1,0-1-1,-1 1 0,1-1 1,0 0-1,-1 0 0,0-1 0,1 1 1,-1-1-1,4-4 0,-7 7-169,-1 0 0,0 0 0,0-1 0,0 1 0,0 0 0,0 0 0,1-1 0,-1 1 0,0 0 0,0 0 0,0 0 0,0-1 1,1 1-1,-1 0 0,0 0 0,0 0 0,1 0 0,-1 0 0,0-1 0,0 1 0,1 0 0,-1 0 0,0 0 0,0 0 0,1 0 0,-1 0 0,0 0 0,1 0 0,-1 0 0,0 0 0,0 0 0,1 0 0,-1 0 0,0 0 0,1 0 0,-1 0 0,0 0 0,0 1 0,1-1 0,-1 0 0,0 0 0,1 0 0,0 14-8085,-1-10 7005,0 13-5224</inkml:trace>
  <inkml:trace contextRef="#ctx0" brushRef="#br0" timeOffset="1453.95">1174 574 10538,'0'0'2681,"-4"-8"-1164,-1-5-1199,-1-2 850,-1 0 0,0 0 0,-1 0 0,-1 1 0,-12-17-1,19 29-1070,0 0 1,0 0-1,0 0 0,0 0 0,0 0 0,0 0 0,0 1 0,0-1 0,-1 1 0,1-1 1,-1 1-1,1 0 0,-1 0 0,1 0 0,-1 0 0,0 1 0,0-1 0,1 1 1,-1-1-1,0 1 0,0 0 0,1 0 0,-1 0 0,0 1 0,0-1 0,1 0 1,-1 1-1,0 0 0,0 0 0,1 0 0,-1 0 0,1 0 0,-1 0 0,1 1 0,0-1 1,-1 1-1,1 0 0,0 0 0,0 0 0,0 0 0,-2 2 0,-3 4-59,0 1 1,1-1-1,-1 1 0,2 0 0,-1 0 1,1 1-1,1 0 0,0-1 0,0 2 0,1-1 1,0 0-1,1 1 0,0-1 0,1 1 1,0 0-1,0-1 0,1 1 0,1 0 0,0 0 1,0-1-1,3 12 0,-2-16-11,-1 0 0,1 1-1,0-1 1,0 0 0,1 0-1,0 0 1,0 0 0,0-1 0,1 1-1,0-1 1,0 0 0,0 0 0,1 0-1,0 0 1,0-1 0,0 0-1,0 0 1,0 0 0,1-1 0,0 0-1,0 0 1,0 0 0,0-1 0,0 0-1,0 0 1,1 0 0,-1-1-1,1 0 1,-1 0 0,1-1 0,-1 1-1,1-2 1,-1 1 0,13-3 0,-13 2-11,-1 0 0,0 0 0,0-1 1,1 0-1,-1 0 0,0 0 0,-1 0 1,1-1-1,0 0 0,-1 0 0,1 0 1,-1-1-1,0 1 0,0-1 0,0 0 0,-1 0 1,0 0-1,1-1 0,-1 1 0,-1-1 1,1 0-1,-1 0 0,0 0 0,2-6 1,-1 3-10,-1 0 1,-1 0 0,0 0-1,0 0 1,0 0-1,-1 0 1,0 0 0,-1 0-1,0-1 1,0 1 0,0 1-1,-1-1 1,-1 0-1,1 0 1,-7-12 0,-2-2-25,-2 1 0,-19-25 0,28 40 10,0 1 0,0-1 0,-1 1 0,0 1 0,0-1 0,0 1 0,-1 0 0,1 0 0,-1 0 0,0 1 0,0 0-1,0 0 1,-8-2 0,13 4 4,0 1 0,0 0 0,0 0 0,-1 0 0,1 0 0,0 0 0,0 0 0,0 0 0,0 0 0,0 0 0,0 0 0,0 1 0,0-1 0,0 0 0,0 1 0,0-1 0,0 1 0,0-1 0,0 1 0,1-1 0,-1 1 0,0 0 0,0-1 0,0 1 0,1 0 0,-1 0 0,-1 1 0,1 1 0,-1 0 0,1 0-1,0 0 1,0-1 0,1 1-1,-1 0 1,0 0 0,1 0-1,0 0 1,0 4 0,-1-2 6,1 0 1,1 0 0,-1 0-1,1 0 1,0 0 0,0 0-1,0 0 1,1 0 0,-1 0-1,1-1 1,1 1-1,4 7 1,-3-8 2,1-1 0,-1 0 0,1-1 0,0 1 0,0-1 0,1 0 0,-1 0-1,0 0 1,0-1 0,1 0 0,-1 0 0,1 0 0,-1-1 0,1 1 0,0-1 0,-1-1 0,1 1 0,-1-1 0,1 0 0,-1 0 0,10-4-1,-9 3 6,0 1-1,0-1 0,0-1 1,-1 1-1,1-1 0,-1 0 0,0 0 1,1-1-1,-2 0 0,1 0 1,0 0-1,-1 0 0,1-1 0,-1 1 1,-1-1-1,1 0 0,-1 0 1,1-1-1,3-8 0,-4-16 174,-5 49-192,2-6 9,1 0-1,0 0 1,1 0 0,0-1-1,1 1 1,0 0 0,1-1-1,1 0 1,9 20 0,-11-28 13,-1 1 0,1-1 0,1 1 0,-1-1 0,0 0 0,1-1 0,0 1 0,0-1 0,0 1 0,0-1 0,1 0 0,-1-1 0,1 1 0,0-1 0,-1 0 0,1 0 0,0 0 0,1-1 0,-1 1 0,0-1 0,0-1 0,0 1 0,1-1 0,-1 0 1,0 0-1,10-1 0,-11-1-13,0 1 0,0 0 1,0-1-1,-1 0 1,1 0-1,0 0 1,-1 0-1,1-1 1,-1 1-1,0-1 1,1 0-1,-2 0 0,1 0 1,0 0-1,0-1 1,-1 1-1,0-1 1,0 1-1,0-1 1,0 0-1,0 0 0,-1 0 1,0 0-1,2-6 1,1-8-96,1-1 0,-2 1 0,2-38-1,-5 12-103,0 31 146,0 32 50,0-1 52,0 8 226,0 1 0,2-1 0,9 48 0,-10-69-274,0 0 1,0 1 0,1-1 0,0 0 0,0 0 0,0 0 0,1 0 0,-1-1 0,1 1-1,0-1 1,1 0 0,-1 1 0,1-1 0,0-1 0,-1 1 0,2 0 0,-1-1 0,0 0-1,1 0 1,0-1 0,-1 1 0,1-1 0,0 0 0,0 0 0,7 2 0,-9-4-229,0 0-1,0 1 1,0-1 0,0 0 0,0 0 0,0 0 0,0-1-1,0 1 1,0-1 0,0 0 0,4-1 0,13-13-5274,-8-3-2247</inkml:trace>
  <inkml:trace contextRef="#ctx0" brushRef="#br0" timeOffset="2583.8">1696 78 10938,'0'0'11703,"4"14"-10172,89 358 2822,-89-354-4280,0 0-1,1 0 1,1-1 0,1 0-1,0 0 1,1 0 0,13 18 0,-19-32-66,0 1 0,1 0 1,-1-1-1,1 1 0,0-1 1,0 0-1,0 0 0,1 0 1,-1 0-1,1-1 0,-1 1 1,1-1-1,0 0 0,0 0 1,0-1-1,0 1 0,0-1 0,0 0 1,1 0-1,-1 0 0,0 0 1,1-1-1,-1 1 0,0-1 1,1-1-1,-1 1 0,1 0 1,-1-1-1,0 0 0,0 0 1,1 0-1,-1-1 0,0 1 1,0-1-1,7-5 0,-5 3-48,0-1 1,-1 0-1,1-1 0,-1 1 0,0-1 0,-1 0 1,1 0-1,-1 0 0,0-1 0,-1 0 0,0 0 1,0 0-1,0 0 0,-1 0 0,0 0 0,2-11 1,-3 13 32,0 1 0,0-1 0,-1 0 0,1 1 0,-1-1 0,0 0 0,0 1 0,0-1 0,-1 0 0,0 1 0,0-1 0,0 1 0,0-1 0,-1 1 0,1-1 0,-1 1 0,0 0 0,-1 0 0,1 0 0,-1 0 0,0 0 0,0 0 0,0 1 0,0 0 0,-1-1 0,1 1 0,-6-3 0,7 5 18,1 0 0,-1 0 1,1 0-1,-1 1 1,1-1-1,-1 1 0,1-1 1,-1 1-1,0 0 0,1 0 1,-1-1-1,0 1 1,1 0-1,-1 1 0,0-1 1,1 0-1,-1 0 0,0 1 1,1-1-1,-1 1 1,0-1-1,1 1 0,-1 0 1,-1 0-1,1 2 15,-1-1-1,1 0 1,-1 1-1,1-1 1,0 1-1,0 0 1,0 0 0,0 0-1,0 0 1,1 0-1,-2 4 1,-2 5 74,1 1 0,1 0 1,0 0-1,1 0 0,-1 15 0,3-21-73,-1 1 0,1-1 0,1 1 0,-1-1 0,1 1 0,1-1 0,-1 1 0,1-1 0,1 0 0,-1 0 0,1 0 0,0 0 0,1-1 0,0 1 0,0-1 0,0 0 0,0 0 0,1 0 0,0-1-1,1 1 1,-1-1 0,1 0 0,0-1 0,0 0 0,0 0 0,1 0 0,12 5 0,-7-3 43,1-1 0,-1-1-1,1 0 1,0 0 0,0-1 0,0-1-1,1 0 1,15 0 0,-28-10 960,-2 7-1037,1 1-1,0-1 1,0 0-1,-1 0 1,1 1-1,0-1 1,0 0-1,0 1 0,0-1 1,0 0-1,0 0 1,0 1-1,0-1 1,0 0-1,0 1 1,0-1-1,0 0 0,1 0 1,-1 1-1,0-1 1,0 0-1,1 1 1,-1-1-1,0 1 1,1-1-1,-1 0 0,1 1 1,-1-1-1,1 1 1,-1-1-1,1 1 1,-1-1-1,1 1 1,0 0-1,0-1 0,3 0 6,-1 1 0,0-1-1,0 1 1,0-1 0,0 0-1,0 0 1,0 0-1,0-1 1,0 1 0,0-1-1,0 1 1,-1-1-1,1 0 1,-1 0 0,1 0-1,-1-1 1,0 1 0,0 0-1,0-1 1,0 1-1,0-1 1,0 0 0,-1 0-1,1 0 1,-1 0 0,0 0-1,0 0 1,0 0-1,0-5 1,3-8-79,-1 0 0,-1 0 0,0 0 1,-1-22-1,-9-142-440,38 210 13,100 88 475,-23-23-6,-106-94 47,1 0-1,0 0 1,-1 1-1,1-1 0,-1 0 1,1 1-1,-1 0 1,0-1-1,0 1 0,0 0 1,0 0-1,0-1 1,0 1-1,0 0 0,0 0 1,-1 0-1,1 0 1,-1 0-1,1 0 0,-1 0 1,0 1-1,0 1 1,-1-2 8,0 0 1,-1 0 0,1-1-1,-1 1 1,0 0-1,1-1 1,-1 1 0,0-1-1,0 0 1,0 0 0,0 1-1,0-1 1,0-1 0,0 1-1,0 0 1,0 0 0,0-1-1,0 1 1,-4-1 0,-17 5-611,1-1 0,-33 2 1,-13-5-6279,24 0-1966</inkml:trace>
  <inkml:trace contextRef="#ctx0" brushRef="#br0" timeOffset="2959.34">1596 288 15371,'0'0'1585,"82"-21"-1609,0 21 24,-7 0-1361,0 0-2944</inkml:trace>
  <inkml:trace contextRef="#ctx0" brushRef="#br0" timeOffset="3793.24">2981 668 9722,'0'0'11991,"10"-7"-9710,5-5-1972,0-1-1,0 0 0,-2-1 0,0-1 0,0 0 0,-2-1 0,0 0 0,0 0 0,15-35 0,-17 23-259,0 0-1,-1 0 1,-2-1-1,-1 0 1,2-53 0,-7 67-67,0 0 0,0-1 0,-1 1 0,-1 0 0,-1 0 0,0 1 1,-1-1-1,-1 0 0,0 1 0,-1 0 0,0 0 0,-1 1 0,-10-15 0,16 25 17,-1 1-1,0-1 1,0 1-1,0-1 1,0 1-1,0 0 0,-1 0 1,1-1-1,0 2 1,-1-1-1,0 0 1,1 1-1,-1-1 0,0 1 1,0 0-1,0 0 1,0 0-1,0 0 0,0 0 1,0 1-1,0-1 1,-1 1-1,1 0 1,0 0-1,0 0 0,0 0 1,-4 2-1,3-1 13,0 1 1,0 0-1,0 1 0,1-1 0,0 1 0,-1-1 0,1 1 0,0 0 1,0 0-1,0 1 0,1-1 0,-1 0 0,1 1 0,0 0 0,0 0 1,0-1-1,0 1 0,0 0 0,0 6 0,-6 19 101,1 2 0,2-1-1,1 1 1,1 0 0,2-1-1,1 1 1,2 0 0,0 0 0,2 0-1,2-1 1,1 0 0,10 30-1,-11-47-29,0-1 0,0 1 0,1-1 0,0-1 0,1 1 0,1-1 0,0-1 0,0 1-1,1-2 1,0 1 0,1-1 0,21 13 0,-24-17-53,1 0 0,-1 0 0,1-1 1,0 0-1,0-1 0,0 0 0,1-1 0,-1 1 1,1-2-1,-1 1 0,1-2 0,0 1 0,-1-1 1,1 0-1,0-1 0,-1-1 0,1 1 0,18-7 0,-21 5-40,-1 0-1,1 0 1,-1-1-1,0-1 1,0 1-1,0-1 0,0 0 1,-1 0-1,0 0 1,0-1-1,0 0 0,-1 0 1,0 0-1,0 0 1,-1-1-1,1 1 1,-1-1-1,-1 0 0,3-9 1,-1 2-86,-1 1 0,0-1 0,-1 0 0,-1-1 0,0 1 0,-1 0 0,-1 0 0,0 0 0,-4-17 0,5 28 91,0 0 0,-1 0 1,0 0-1,0 0 0,0 1 0,0-1 0,0 0 1,0 1-1,-1-1 0,1 0 0,-1 1 1,0 0-1,0-1 0,0 1 0,0 0 0,0 0 1,0 0-1,-1 0 0,1 1 0,0-1 1,-1 0-1,0 1 0,-3-2 0,4 3 4,0 0 0,0 0 0,0 0 0,0 0 0,-1 1 0,1-1 0,0 0 0,0 1-1,0 0 1,0-1 0,0 1 0,0 0 0,0 0 0,0 0 0,0 0 0,0 0 0,1 1 0,-1-1 0,0 1 0,1-1-1,-1 1 1,1-1 0,-1 1 0,1 0 0,0 0 0,0 0 0,0 0 0,0 0 0,0 0 0,0 0 0,0 3 0,-5 9 43,1 1 0,0-1 1,1 1-1,1 0 1,1 1-1,0-1 0,1 1 1,0-1-1,1 0 1,1 1-1,4 22 1,-4-33-22,-1 1 0,2-1 0,-1 0 0,1 0 1,0 0-1,0 0 0,0 0 0,1 0 1,-1 0-1,1-1 0,0 0 0,1 1 1,-1-1-1,1 0 0,0 0 0,0-1 1,0 1-1,0-1 0,0 0 0,1 0 1,0 0-1,-1-1 0,1 0 0,0 0 1,0 0-1,1 0 0,-1-1 0,0 0 0,0 0 1,1 0-1,-1-1 0,1 1 0,-1-2 1,0 1-1,9-1 0,-9 0-17,-1 0-1,1 1 1,-1-1 0,1-1-1,-1 1 1,1-1 0,-1 1-1,0-1 1,0 0 0,0-1-1,0 1 1,0-1 0,0 0-1,-1 0 1,1 0 0,-1 0-1,0-1 1,0 1 0,0-1-1,0 0 1,-1 0-1,3-5 1,1-6-90,0-1-1,-1 1 1,-1-1 0,5-32-1,5-22-481,-13 68 549,-1 1 0,1 0 0,-1-1 0,1 1 0,-1 0 1,1-1-1,0 1 0,-1 0 0,1-1 0,0 1 0,0 0 0,0 0 1,0 0-1,0 0 0,0 0 0,1 0 0,-1 0 0,0 1 1,0-1-1,1 0 0,-1 0 0,0 1 0,1-1 0,0 1 0,1-1 6,0 1 0,-1 0 0,1 1 0,0-1 0,-1 0 0,1 1 0,-1-1 0,1 1 0,-1 0 0,1 0 0,-1 0 0,4 2-1,9 6 22,-1 1-1,0 0 1,18 19-1,-18-17-22,3 2 70,-2-3 12,-1 1 0,19 22-1,-30-32-40,-1 1-1,0-1 1,0 1-1,0 0 0,0-1 1,0 1-1,-1 0 0,1 0 1,-1 0-1,0 0 0,0 1 1,0-1-1,0 0 0,-1 0 1,1 1-1,-1-1 1,0 0-1,0 1 0,0-1 1,-1 6-1,-1-5 16,0-1 0,0 0 0,0 0 0,0 0 0,-1 0 0,0-1 0,1 1 0,-1 0 0,0-1-1,0 0 1,0 0 0,0 0 0,-1 0 0,1 0 0,0-1 0,-1 0 0,0 1 0,-6 0 0,-69 15-3006,59-15-2034,4-1-2715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190C97-6A88-449C-AF34-16F078336F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Modèle exercice</Template>
  <TotalTime>37</TotalTime>
  <Pages>6</Pages>
  <Words>1346</Words>
  <Characters>7407</Characters>
  <Application>Microsoft Office Word</Application>
  <DocSecurity>0</DocSecurity>
  <Lines>61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Bac 2021 Mars Métropole</vt:lpstr>
    </vt:vector>
  </TitlesOfParts>
  <Company>siec</Company>
  <LinksUpToDate>false</LinksUpToDate>
  <CharactersWithSpaces>8736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Bac 2021 Mars Métropole</dc:title>
  <dc:creator>http://labolycee.org</dc:creator>
  <cp:lastModifiedBy>SZOLLOSI Marc</cp:lastModifiedBy>
  <cp:revision>13</cp:revision>
  <cp:lastPrinted>2021-12-07T07:04:00Z</cp:lastPrinted>
  <dcterms:created xsi:type="dcterms:W3CDTF">2022-04-27T06:46:00Z</dcterms:created>
  <dcterms:modified xsi:type="dcterms:W3CDTF">2022-04-27T07:21:00Z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